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C1EE4D" w14:textId="6BAC82D8" w:rsidR="008533FC" w:rsidRDefault="008533FC">
      <w:pPr>
        <w:widowControl/>
        <w:spacing w:after="200" w:line="276" w:lineRule="auto"/>
      </w:pPr>
      <w:r>
        <w:rPr>
          <w:noProof/>
        </w:rPr>
        <w:drawing>
          <wp:anchor distT="0" distB="0" distL="114300" distR="114300" simplePos="0" relativeHeight="251662336" behindDoc="0" locked="0" layoutInCell="1" allowOverlap="1" wp14:anchorId="7E9A3862" wp14:editId="6C3B478D">
            <wp:simplePos x="0" y="0"/>
            <wp:positionH relativeFrom="margin">
              <wp:posOffset>-549275</wp:posOffset>
            </wp:positionH>
            <wp:positionV relativeFrom="margin">
              <wp:posOffset>-520700</wp:posOffset>
            </wp:positionV>
            <wp:extent cx="5334000" cy="7536180"/>
            <wp:effectExtent l="0" t="0" r="0" b="7620"/>
            <wp:wrapSquare wrapText="bothSides"/>
            <wp:docPr id="20" name="Obrázek 20" descr="C:\Users\m666\Downloads\Strahan_Me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666\Downloads\Strahan_Mec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000" cy="7536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00E518" w14:textId="69C1128C" w:rsidR="00D4536D" w:rsidRDefault="00D4536D">
      <w:pPr>
        <w:widowControl/>
        <w:spacing w:after="200" w:line="276" w:lineRule="auto"/>
        <w:rPr>
          <w:rFonts w:ascii="Times New Roman" w:hAnsi="Times New Roman" w:cs="Times New Roman"/>
          <w:color w:val="auto"/>
        </w:rPr>
      </w:pPr>
      <w:r w:rsidRPr="008E4653">
        <w:rPr>
          <w:noProof/>
        </w:rPr>
        <w:lastRenderedPageBreak/>
        <w:drawing>
          <wp:anchor distT="0" distB="0" distL="63500" distR="63500" simplePos="0" relativeHeight="251653120" behindDoc="1" locked="0" layoutInCell="1" allowOverlap="1" wp14:anchorId="51B5A62B" wp14:editId="3934CFCE">
            <wp:simplePos x="0" y="0"/>
            <wp:positionH relativeFrom="margin">
              <wp:posOffset>-530225</wp:posOffset>
            </wp:positionH>
            <wp:positionV relativeFrom="paragraph">
              <wp:posOffset>-539750</wp:posOffset>
            </wp:positionV>
            <wp:extent cx="5312505" cy="7534275"/>
            <wp:effectExtent l="0" t="0" r="2540" b="0"/>
            <wp:wrapNone/>
            <wp:docPr id="19" name="Obrázek 19"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12505" cy="7534275"/>
                    </a:xfrm>
                    <a:prstGeom prst="rect">
                      <a:avLst/>
                    </a:prstGeom>
                    <a:noFill/>
                  </pic:spPr>
                </pic:pic>
              </a:graphicData>
            </a:graphic>
            <wp14:sizeRelH relativeFrom="page">
              <wp14:pctWidth>0</wp14:pctWidth>
            </wp14:sizeRelH>
            <wp14:sizeRelV relativeFrom="page">
              <wp14:pctHeight>0</wp14:pctHeight>
            </wp14:sizeRelV>
          </wp:anchor>
        </w:drawing>
      </w:r>
      <w:r>
        <w:br w:type="page"/>
      </w:r>
    </w:p>
    <w:p w14:paraId="001DEBAD" w14:textId="4569B9FD" w:rsidR="005645A2" w:rsidRDefault="008E4653" w:rsidP="002B2343">
      <w:pPr>
        <w:pStyle w:val="Text"/>
      </w:pPr>
      <w:r w:rsidRPr="008E4653">
        <w:lastRenderedPageBreak/>
        <w:t xml:space="preserve">Australan </w:t>
      </w:r>
      <w:r w:rsidRPr="002550AE">
        <w:rPr>
          <w:b/>
          <w:sz w:val="28"/>
        </w:rPr>
        <w:t>JONATHAN STRAHAN</w:t>
      </w:r>
      <w:r w:rsidRPr="002550AE">
        <w:rPr>
          <w:sz w:val="28"/>
        </w:rPr>
        <w:t xml:space="preserve"> </w:t>
      </w:r>
      <w:r w:rsidRPr="008E4653">
        <w:t xml:space="preserve">je v současnosti patrně nejvýraznějším sestavovatelem antologií fantastiky. V roce 1990 se podílel na založení australského science fiction magazínu </w:t>
      </w:r>
      <w:r w:rsidRPr="008E4653">
        <w:rPr>
          <w:i/>
        </w:rPr>
        <w:t>Eidolon,</w:t>
      </w:r>
      <w:r w:rsidRPr="008E4653">
        <w:t xml:space="preserve"> za nímž stál v roli spolueditora a spolunakladatele až do roku 1999. Od roku 1997 spolupracuje s teoretickým časopisem o fantastice </w:t>
      </w:r>
      <w:r w:rsidRPr="008E4653">
        <w:rPr>
          <w:i/>
        </w:rPr>
        <w:t>Locus,</w:t>
      </w:r>
      <w:r w:rsidRPr="008E4653">
        <w:t xml:space="preserve"> od roku 2002 v něm zastává pozici editora recenzentské rubriky. Uznávaná je rovněž jeho publicistická činnost. Jako editor sestavil množství antologií původních i reprintových kratších prací a řadu autorských sbírek. Ve spolupráci s Gardnerem Dozoisem získal opakovaně cenu Locus za antologie </w:t>
      </w:r>
      <w:r w:rsidRPr="008E4653">
        <w:rPr>
          <w:i/>
        </w:rPr>
        <w:t>New Space Opera</w:t>
      </w:r>
      <w:r w:rsidRPr="008E4653">
        <w:t xml:space="preserve"> (2007, česky New Space Opera/Laser</w:t>
      </w:r>
      <w:r w:rsidR="008533FC">
        <w:t>-</w:t>
      </w:r>
      <w:r w:rsidRPr="008E4653">
        <w:t xml:space="preserve">books 2008) a </w:t>
      </w:r>
      <w:r w:rsidRPr="008E4653">
        <w:rPr>
          <w:i/>
        </w:rPr>
        <w:t>New Space Opera 2</w:t>
      </w:r>
      <w:r w:rsidRPr="008E4653">
        <w:t xml:space="preserve"> (2009, česky New Space Opera 2/Lase</w:t>
      </w:r>
      <w:r w:rsidR="00F85FBB" w:rsidRPr="008E4653">
        <w:t>r</w:t>
      </w:r>
      <w:r w:rsidR="00F85FBB">
        <w:t>-</w:t>
      </w:r>
      <w:r w:rsidR="00F85FBB" w:rsidRPr="008E4653">
        <w:t>b</w:t>
      </w:r>
      <w:r w:rsidRPr="008E4653">
        <w:t xml:space="preserve">ooks 2010). Dále sestavil řadu antologií </w:t>
      </w:r>
      <w:r w:rsidRPr="008E4653">
        <w:rPr>
          <w:i/>
        </w:rPr>
        <w:t>Eclipse</w:t>
      </w:r>
      <w:r w:rsidRPr="008E4653">
        <w:t xml:space="preserve"> (200</w:t>
      </w:r>
      <w:r w:rsidR="00F85FBB" w:rsidRPr="008E4653">
        <w:t>7</w:t>
      </w:r>
      <w:r w:rsidR="00F85FBB">
        <w:t>-</w:t>
      </w:r>
      <w:r w:rsidR="00F85FBB" w:rsidRPr="008E4653">
        <w:t>2</w:t>
      </w:r>
      <w:r w:rsidRPr="008E4653">
        <w:t xml:space="preserve">010) a po několika výběrech nejlepší science fiction a fantasy spojil oba žánry do společné řady antologií </w:t>
      </w:r>
      <w:r w:rsidRPr="008E4653">
        <w:rPr>
          <w:i/>
        </w:rPr>
        <w:t>Best Science Fiction and Fantasy of the Year</w:t>
      </w:r>
      <w:r w:rsidRPr="008E4653">
        <w:t xml:space="preserve"> (200</w:t>
      </w:r>
      <w:r w:rsidR="00F85FBB" w:rsidRPr="008E4653">
        <w:t>7</w:t>
      </w:r>
      <w:r w:rsidR="00F85FBB">
        <w:t>-</w:t>
      </w:r>
      <w:r w:rsidR="00F85FBB" w:rsidRPr="008E4653">
        <w:t>2</w:t>
      </w:r>
      <w:r w:rsidRPr="008E4653">
        <w:t xml:space="preserve">011). Ze samostatných antologií jmenujme tituly </w:t>
      </w:r>
      <w:r w:rsidRPr="008E4653">
        <w:rPr>
          <w:i/>
        </w:rPr>
        <w:t>The Locus Awards</w:t>
      </w:r>
      <w:r w:rsidRPr="008E4653">
        <w:t xml:space="preserve"> (2004, česky Locus: To nejlepší z fantasy a science fiction/Lase</w:t>
      </w:r>
      <w:r w:rsidR="00F85FBB" w:rsidRPr="008E4653">
        <w:t>r</w:t>
      </w:r>
      <w:r w:rsidR="00F85FBB">
        <w:t>-</w:t>
      </w:r>
      <w:r w:rsidR="00F85FBB" w:rsidRPr="008E4653">
        <w:t>b</w:t>
      </w:r>
      <w:r w:rsidRPr="008E4653">
        <w:t xml:space="preserve">ooks 2007) či </w:t>
      </w:r>
      <w:r w:rsidRPr="008E4653">
        <w:rPr>
          <w:i/>
        </w:rPr>
        <w:t>The Starry Rift</w:t>
      </w:r>
      <w:r w:rsidRPr="008E4653">
        <w:t xml:space="preserve"> (2008) a z poslední doby </w:t>
      </w:r>
      <w:r w:rsidRPr="008E4653">
        <w:rPr>
          <w:i/>
        </w:rPr>
        <w:t>Godlike Machines</w:t>
      </w:r>
      <w:r w:rsidRPr="008E4653">
        <w:t xml:space="preserve"> (2010) a </w:t>
      </w:r>
      <w:r w:rsidRPr="008E4653">
        <w:rPr>
          <w:i/>
        </w:rPr>
        <w:t>Engineering Infinity</w:t>
      </w:r>
      <w:r w:rsidR="00F85FBB" w:rsidRPr="008E4653">
        <w:t>.</w:t>
      </w:r>
      <w:r w:rsidR="00F85FBB">
        <w:t xml:space="preserve"> (</w:t>
      </w:r>
      <w:r w:rsidRPr="008E4653">
        <w:t>2011). Jako editor je pravidelně nominován na cenu Hugo, v roce 2010 získal za svou činnost Světovou cenu fantasy.</w:t>
      </w:r>
    </w:p>
    <w:p w14:paraId="1C535ED4" w14:textId="77777777" w:rsidR="008533FC" w:rsidRDefault="008533FC" w:rsidP="002B2343">
      <w:pPr>
        <w:pStyle w:val="Text"/>
      </w:pPr>
    </w:p>
    <w:p w14:paraId="15D897B9" w14:textId="3563C9A9" w:rsidR="005645A2" w:rsidRDefault="008E4653" w:rsidP="002B2343">
      <w:pPr>
        <w:pStyle w:val="Text"/>
      </w:pPr>
      <w:r w:rsidRPr="008E4653">
        <w:t xml:space="preserve">Američan </w:t>
      </w:r>
      <w:r w:rsidRPr="002550AE">
        <w:rPr>
          <w:b/>
          <w:sz w:val="28"/>
        </w:rPr>
        <w:t>LOU ANDERS</w:t>
      </w:r>
      <w:r w:rsidRPr="002550AE">
        <w:rPr>
          <w:sz w:val="28"/>
        </w:rPr>
        <w:t xml:space="preserve"> </w:t>
      </w:r>
      <w:r w:rsidRPr="008E4653">
        <w:t xml:space="preserve">patří v současnosti k nejvlivnějším postavám světové fantastiky. Začínal v polovině devadesátých let jako publicista specializující se na fenomén televizních seriálů </w:t>
      </w:r>
      <w:r w:rsidRPr="008E4653">
        <w:rPr>
          <w:i/>
        </w:rPr>
        <w:t>Star Trek</w:t>
      </w:r>
      <w:r w:rsidRPr="008E4653">
        <w:t xml:space="preserve"> a </w:t>
      </w:r>
      <w:r w:rsidRPr="008E4653">
        <w:rPr>
          <w:i/>
        </w:rPr>
        <w:t>Babylon 5.</w:t>
      </w:r>
      <w:r w:rsidRPr="008E4653">
        <w:t xml:space="preserve"> Na přelomu tisíciletí se stal editorem online projektu </w:t>
      </w:r>
      <w:r w:rsidRPr="008E4653">
        <w:rPr>
          <w:i/>
        </w:rPr>
        <w:t>Bookface.com,</w:t>
      </w:r>
      <w:r w:rsidRPr="008E4653">
        <w:t xml:space="preserve"> jenž se specializoval na placené publikování povídek a knih. Výsledky těchto snah shrnul ve své první antologii </w:t>
      </w:r>
      <w:r w:rsidRPr="008E4653">
        <w:rPr>
          <w:i/>
        </w:rPr>
        <w:t xml:space="preserve">Outside the Box </w:t>
      </w:r>
      <w:r w:rsidRPr="008E4653">
        <w:t xml:space="preserve">(2001). O dva roky později se podílel na vzniku nepříliš dlouho existujícího magazínu </w:t>
      </w:r>
      <w:r w:rsidRPr="008E4653">
        <w:rPr>
          <w:i/>
        </w:rPr>
        <w:t>Argosy.</w:t>
      </w:r>
      <w:r w:rsidRPr="008E4653">
        <w:t xml:space="preserve"> Ve stejnou dobu na sebe upozornil úspěchem antologie </w:t>
      </w:r>
      <w:r w:rsidRPr="008E4653">
        <w:rPr>
          <w:i/>
        </w:rPr>
        <w:t>Live without the Net</w:t>
      </w:r>
      <w:r w:rsidRPr="008E4653">
        <w:t xml:space="preserve"> (2003). Ve své snaze oživit fantastiku svěžím přístupem přijal místo redakčního ředitele nakladatelského imprintu </w:t>
      </w:r>
      <w:r w:rsidRPr="008E4653">
        <w:rPr>
          <w:i/>
        </w:rPr>
        <w:t>Pyr,</w:t>
      </w:r>
      <w:r w:rsidRPr="008E4653">
        <w:t xml:space="preserve"> který řídí od jeho vzniku v roce 2005. Nepřestal se věnovat rovněž sestavování antologií, což dokazují tituly </w:t>
      </w:r>
      <w:r w:rsidRPr="008E4653">
        <w:rPr>
          <w:i/>
        </w:rPr>
        <w:t>Futureshocks</w:t>
      </w:r>
      <w:r w:rsidRPr="008E4653">
        <w:t xml:space="preserve"> (2006), </w:t>
      </w:r>
      <w:r w:rsidRPr="008E4653">
        <w:rPr>
          <w:i/>
        </w:rPr>
        <w:t>Fast Forward 1</w:t>
      </w:r>
      <w:r w:rsidRPr="008E4653">
        <w:t xml:space="preserve"> (2007), </w:t>
      </w:r>
      <w:r w:rsidRPr="008E4653">
        <w:rPr>
          <w:i/>
        </w:rPr>
        <w:t>Sideways in Crime</w:t>
      </w:r>
      <w:r w:rsidRPr="008E4653">
        <w:t xml:space="preserve"> (2008), </w:t>
      </w:r>
      <w:r w:rsidRPr="008E4653">
        <w:rPr>
          <w:i/>
        </w:rPr>
        <w:t>Fast Forward 2</w:t>
      </w:r>
      <w:r w:rsidRPr="008E4653">
        <w:t xml:space="preserve"> (2008), </w:t>
      </w:r>
      <w:r w:rsidRPr="008E4653">
        <w:rPr>
          <w:i/>
        </w:rPr>
        <w:t xml:space="preserve">Swords and Dark </w:t>
      </w:r>
      <w:r w:rsidRPr="008E4653">
        <w:rPr>
          <w:i/>
        </w:rPr>
        <w:lastRenderedPageBreak/>
        <w:t>Magie</w:t>
      </w:r>
      <w:r w:rsidRPr="008E4653">
        <w:t xml:space="preserve"> (2010, spolupráce s Jonathanem Strahanem, česky Meče a temná magie/Lase</w:t>
      </w:r>
      <w:r w:rsidR="00F85FBB" w:rsidRPr="008E4653">
        <w:t>r</w:t>
      </w:r>
      <w:r w:rsidR="00F85FBB">
        <w:t>-</w:t>
      </w:r>
      <w:r w:rsidR="00F85FBB" w:rsidRPr="008E4653">
        <w:t>b</w:t>
      </w:r>
      <w:r w:rsidRPr="008E4653">
        <w:t xml:space="preserve">ooks 2011) a </w:t>
      </w:r>
      <w:r w:rsidRPr="008E4653">
        <w:rPr>
          <w:i/>
        </w:rPr>
        <w:t>Masked</w:t>
      </w:r>
      <w:r w:rsidRPr="008E4653">
        <w:t xml:space="preserve"> (2010). Za svou editorskou činnost byl v posledních letech opakovaně nominován na Hugo a další ceny.</w:t>
      </w:r>
    </w:p>
    <w:p w14:paraId="7944FA55" w14:textId="77777777" w:rsidR="005645A2" w:rsidRDefault="005645A2" w:rsidP="002B2343">
      <w:pPr>
        <w:pStyle w:val="Text"/>
      </w:pPr>
    </w:p>
    <w:p w14:paraId="0E81A3F5" w14:textId="77777777" w:rsidR="005645A2" w:rsidRDefault="008E4653" w:rsidP="002550AE">
      <w:pPr>
        <w:pStyle w:val="Text"/>
        <w:ind w:firstLine="0"/>
        <w:jc w:val="center"/>
      </w:pPr>
      <w:r w:rsidRPr="008E4653">
        <w:t xml:space="preserve">Obálka: </w:t>
      </w:r>
      <w:r w:rsidRPr="008E4653">
        <w:rPr>
          <w:b/>
        </w:rPr>
        <w:t>Ken Kelly</w:t>
      </w:r>
    </w:p>
    <w:p w14:paraId="6BA5A384" w14:textId="77777777" w:rsidR="005645A2" w:rsidRDefault="008E4653" w:rsidP="002550AE">
      <w:pPr>
        <w:pStyle w:val="Text"/>
        <w:ind w:firstLine="0"/>
        <w:jc w:val="center"/>
      </w:pPr>
      <w:r w:rsidRPr="008E4653">
        <w:t xml:space="preserve">Grafická úprava obálky: </w:t>
      </w:r>
      <w:r w:rsidRPr="008E4653">
        <w:rPr>
          <w:b/>
        </w:rPr>
        <w:t>Lukáš Tuma</w:t>
      </w:r>
    </w:p>
    <w:p w14:paraId="30FC5301" w14:textId="77777777" w:rsidR="002550AE" w:rsidRDefault="008E4653" w:rsidP="002550AE">
      <w:pPr>
        <w:pStyle w:val="Text"/>
        <w:ind w:firstLine="0"/>
        <w:jc w:val="center"/>
        <w:rPr>
          <w:b/>
        </w:rPr>
      </w:pPr>
      <w:r w:rsidRPr="008E4653">
        <w:t xml:space="preserve">Překlad: </w:t>
      </w:r>
      <w:r w:rsidRPr="008E4653">
        <w:rPr>
          <w:b/>
        </w:rPr>
        <w:t>Pavel Bakič, Petr Kotrle,</w:t>
      </w:r>
      <w:r w:rsidR="002550AE">
        <w:rPr>
          <w:b/>
        </w:rPr>
        <w:t xml:space="preserve"> </w:t>
      </w:r>
      <w:r w:rsidRPr="008E4653">
        <w:rPr>
          <w:b/>
        </w:rPr>
        <w:t>Olga Machačová,</w:t>
      </w:r>
    </w:p>
    <w:p w14:paraId="0629AA7C" w14:textId="77777777" w:rsidR="002550AE" w:rsidRDefault="008E4653" w:rsidP="002550AE">
      <w:pPr>
        <w:pStyle w:val="Text"/>
        <w:ind w:firstLine="0"/>
        <w:jc w:val="center"/>
        <w:rPr>
          <w:b/>
        </w:rPr>
      </w:pPr>
      <w:r w:rsidRPr="008E4653">
        <w:rPr>
          <w:b/>
        </w:rPr>
        <w:t xml:space="preserve"> Karel Makovský, Ludovít Plata, Martin Tilcer, </w:t>
      </w:r>
    </w:p>
    <w:p w14:paraId="5B35127A" w14:textId="077E0A3A" w:rsidR="005645A2" w:rsidRDefault="008E4653" w:rsidP="002550AE">
      <w:pPr>
        <w:pStyle w:val="Text"/>
        <w:ind w:firstLine="0"/>
        <w:jc w:val="center"/>
        <w:rPr>
          <w:b/>
        </w:rPr>
      </w:pPr>
      <w:r w:rsidRPr="008E4653">
        <w:rPr>
          <w:b/>
        </w:rPr>
        <w:t>Roman Tilcer, Milan Žáček</w:t>
      </w:r>
    </w:p>
    <w:p w14:paraId="799211DF" w14:textId="77777777" w:rsidR="005645A2" w:rsidRDefault="008E4653" w:rsidP="002550AE">
      <w:pPr>
        <w:pStyle w:val="Text"/>
        <w:ind w:firstLine="0"/>
        <w:jc w:val="center"/>
      </w:pPr>
      <w:r w:rsidRPr="008E4653">
        <w:t xml:space="preserve">Redakce: </w:t>
      </w:r>
      <w:r w:rsidRPr="008E4653">
        <w:rPr>
          <w:b/>
        </w:rPr>
        <w:t>Helena Šebestová, Martin Šust</w:t>
      </w:r>
    </w:p>
    <w:p w14:paraId="68410F6E" w14:textId="77777777" w:rsidR="002550AE" w:rsidRDefault="008E4653" w:rsidP="002550AE">
      <w:pPr>
        <w:pStyle w:val="Text"/>
        <w:ind w:firstLine="0"/>
        <w:jc w:val="center"/>
      </w:pPr>
      <w:r w:rsidRPr="008E4653">
        <w:t xml:space="preserve">Copyright ©2010 by Jonathan Strahan and Lou Anders </w:t>
      </w:r>
    </w:p>
    <w:p w14:paraId="095B08DF" w14:textId="22F9EEDE" w:rsidR="002550AE" w:rsidRDefault="008E4653" w:rsidP="002550AE">
      <w:pPr>
        <w:pStyle w:val="Text"/>
        <w:ind w:firstLine="0"/>
        <w:jc w:val="center"/>
      </w:pPr>
      <w:r w:rsidRPr="008E4653">
        <w:t xml:space="preserve">All Rights Reserved </w:t>
      </w:r>
    </w:p>
    <w:p w14:paraId="33530EC5" w14:textId="04701687" w:rsidR="005645A2" w:rsidRDefault="008E4653" w:rsidP="002550AE">
      <w:pPr>
        <w:pStyle w:val="Text"/>
        <w:ind w:firstLine="0"/>
        <w:jc w:val="center"/>
      </w:pPr>
      <w:r w:rsidRPr="008E4653">
        <w:t>Copyright ©2011 for the Czech translation by P. Bakič,</w:t>
      </w:r>
    </w:p>
    <w:p w14:paraId="615DB4C0" w14:textId="77777777" w:rsidR="005645A2" w:rsidRDefault="008E4653" w:rsidP="002550AE">
      <w:pPr>
        <w:pStyle w:val="Text"/>
        <w:ind w:firstLine="0"/>
        <w:jc w:val="center"/>
      </w:pPr>
      <w:r w:rsidRPr="008E4653">
        <w:t>P. Kotrle, O. Machačová, K. Makovský, L. Plata,</w:t>
      </w:r>
    </w:p>
    <w:p w14:paraId="694D7072" w14:textId="7D6C070A" w:rsidR="002550AE" w:rsidRDefault="008E4653" w:rsidP="002550AE">
      <w:pPr>
        <w:pStyle w:val="Text"/>
        <w:ind w:firstLine="0"/>
        <w:jc w:val="center"/>
      </w:pPr>
      <w:r w:rsidRPr="008E4653">
        <w:t>M. Tilcer, R. Tilcer, M. Žáček</w:t>
      </w:r>
    </w:p>
    <w:p w14:paraId="34570704" w14:textId="7CCEF478" w:rsidR="002550AE" w:rsidRDefault="008E4653" w:rsidP="002550AE">
      <w:pPr>
        <w:pStyle w:val="Text"/>
        <w:ind w:firstLine="0"/>
        <w:jc w:val="center"/>
      </w:pPr>
      <w:r w:rsidRPr="008E4653">
        <w:t>Copyright ©2011 for Cover by Ken Kelly</w:t>
      </w:r>
    </w:p>
    <w:p w14:paraId="1BD6BBDB" w14:textId="09B4EC03" w:rsidR="005645A2" w:rsidRDefault="008E4653" w:rsidP="002550AE">
      <w:pPr>
        <w:pStyle w:val="Text"/>
        <w:ind w:firstLine="0"/>
        <w:jc w:val="center"/>
      </w:pPr>
      <w:r w:rsidRPr="008E4653">
        <w:t>Copyright ©2011 for the Czech edition by Lase</w:t>
      </w:r>
      <w:r w:rsidR="00F85FBB" w:rsidRPr="008E4653">
        <w:t>r</w:t>
      </w:r>
      <w:r w:rsidR="00F85FBB">
        <w:t>-</w:t>
      </w:r>
      <w:r w:rsidR="00F85FBB" w:rsidRPr="008E4653">
        <w:t>b</w:t>
      </w:r>
      <w:r w:rsidRPr="008E4653">
        <w:t>ooks s. r. o.</w:t>
      </w:r>
    </w:p>
    <w:p w14:paraId="2A85A771" w14:textId="77777777" w:rsidR="002550AE" w:rsidRDefault="008E4653" w:rsidP="002550AE">
      <w:pPr>
        <w:pStyle w:val="Text"/>
        <w:jc w:val="center"/>
      </w:pPr>
      <w:r w:rsidRPr="008E4653">
        <w:t>ISBN 97</w:t>
      </w:r>
      <w:r w:rsidR="00F85FBB" w:rsidRPr="008E4653">
        <w:t>8</w:t>
      </w:r>
      <w:r w:rsidR="00F85FBB">
        <w:t>-</w:t>
      </w:r>
      <w:r w:rsidR="00F85FBB" w:rsidRPr="008E4653">
        <w:t>80</w:t>
      </w:r>
      <w:r w:rsidR="00F85FBB">
        <w:t>-</w:t>
      </w:r>
      <w:r w:rsidR="00F85FBB" w:rsidRPr="008E4653">
        <w:t>7</w:t>
      </w:r>
      <w:r w:rsidRPr="008E4653">
        <w:t>19</w:t>
      </w:r>
      <w:r w:rsidR="00F85FBB" w:rsidRPr="008E4653">
        <w:t>3</w:t>
      </w:r>
      <w:r w:rsidR="00F85FBB">
        <w:t>-</w:t>
      </w:r>
      <w:r w:rsidR="00F85FBB" w:rsidRPr="008E4653">
        <w:t>3</w:t>
      </w:r>
      <w:r w:rsidRPr="008E4653">
        <w:t>2</w:t>
      </w:r>
      <w:r w:rsidR="00F85FBB" w:rsidRPr="008E4653">
        <w:t>5</w:t>
      </w:r>
      <w:r w:rsidR="00F85FBB">
        <w:t>-</w:t>
      </w:r>
      <w:r w:rsidR="00F85FBB" w:rsidRPr="008E4653">
        <w:t>0</w:t>
      </w:r>
    </w:p>
    <w:p w14:paraId="4198F816" w14:textId="77777777" w:rsidR="002550AE" w:rsidRDefault="002550AE" w:rsidP="002550AE">
      <w:pPr>
        <w:pStyle w:val="Text"/>
        <w:jc w:val="center"/>
      </w:pPr>
    </w:p>
    <w:p w14:paraId="07A45F56" w14:textId="647559AA" w:rsidR="005645A2" w:rsidRPr="002550AE" w:rsidRDefault="008E4653" w:rsidP="002550AE">
      <w:pPr>
        <w:pStyle w:val="Text"/>
        <w:jc w:val="center"/>
        <w:rPr>
          <w:b/>
          <w:sz w:val="28"/>
        </w:rPr>
      </w:pPr>
      <w:r w:rsidRPr="002550AE">
        <w:rPr>
          <w:b/>
          <w:sz w:val="28"/>
        </w:rPr>
        <w:t>COPYRIGHT NOTICES:</w:t>
      </w:r>
    </w:p>
    <w:p w14:paraId="247234B1" w14:textId="77777777" w:rsidR="002550AE" w:rsidRDefault="00F85FBB" w:rsidP="002550AE">
      <w:pPr>
        <w:pStyle w:val="Text"/>
        <w:ind w:left="340" w:firstLine="0"/>
      </w:pPr>
      <w:r>
        <w:t>„</w:t>
      </w:r>
      <w:r w:rsidR="008E4653" w:rsidRPr="008E4653">
        <w:t>Introduction: Check Your Dark Lord at the Door,</w:t>
      </w:r>
      <w:r>
        <w:t>“</w:t>
      </w:r>
      <w:r w:rsidR="008E4653" w:rsidRPr="008E4653">
        <w:t xml:space="preserve"> by Lou Anders &amp; Jonathan Strahan. </w:t>
      </w:r>
    </w:p>
    <w:p w14:paraId="0889E374" w14:textId="77777777" w:rsidR="002550AE" w:rsidRDefault="008E4653" w:rsidP="002B2343">
      <w:pPr>
        <w:pStyle w:val="Text"/>
      </w:pPr>
      <w:r w:rsidRPr="008E4653">
        <w:t xml:space="preserve">Copyright </w:t>
      </w:r>
      <w:r w:rsidR="002550AE" w:rsidRPr="008E4653">
        <w:t>©</w:t>
      </w:r>
      <w:r w:rsidRPr="008E4653">
        <w:t xml:space="preserve">2010 by Lou Anders &amp; Jonathan Strahan. </w:t>
      </w:r>
    </w:p>
    <w:p w14:paraId="1FD48E27" w14:textId="1B91BC9D" w:rsidR="005645A2" w:rsidRDefault="008E4653" w:rsidP="002B2343">
      <w:pPr>
        <w:pStyle w:val="Text"/>
      </w:pPr>
      <w:r w:rsidRPr="008E4653">
        <w:t xml:space="preserve">Copyright </w:t>
      </w:r>
      <w:r w:rsidR="002550AE" w:rsidRPr="008E4653">
        <w:t>©</w:t>
      </w:r>
      <w:r w:rsidRPr="008E4653">
        <w:t>2011 for the Czech translation by Milan Žáček.</w:t>
      </w:r>
    </w:p>
    <w:p w14:paraId="4CF2D993" w14:textId="77777777" w:rsidR="002550AE" w:rsidRDefault="002550AE" w:rsidP="002B2343">
      <w:pPr>
        <w:pStyle w:val="Text"/>
      </w:pPr>
    </w:p>
    <w:p w14:paraId="2CC48BAE" w14:textId="77777777" w:rsidR="002550AE" w:rsidRDefault="00F85FBB" w:rsidP="002B2343">
      <w:pPr>
        <w:pStyle w:val="Text"/>
      </w:pPr>
      <w:r>
        <w:t>„</w:t>
      </w:r>
      <w:r w:rsidR="008E4653" w:rsidRPr="008E4653">
        <w:t>Goats of Glory</w:t>
      </w:r>
      <w:r>
        <w:t>“</w:t>
      </w:r>
      <w:r w:rsidR="008E4653" w:rsidRPr="008E4653">
        <w:t xml:space="preserve"> by Steven Erikson. </w:t>
      </w:r>
    </w:p>
    <w:p w14:paraId="353A016E" w14:textId="77777777" w:rsidR="002550AE" w:rsidRDefault="008E4653" w:rsidP="002B2343">
      <w:pPr>
        <w:pStyle w:val="Text"/>
      </w:pPr>
      <w:r w:rsidRPr="008E4653">
        <w:t xml:space="preserve">Copyright </w:t>
      </w:r>
      <w:r w:rsidR="002550AE" w:rsidRPr="008E4653">
        <w:t>©</w:t>
      </w:r>
      <w:r w:rsidRPr="008E4653">
        <w:t xml:space="preserve">2010 by Steven Erikson. </w:t>
      </w:r>
    </w:p>
    <w:p w14:paraId="79C513F3" w14:textId="0D55ACF5" w:rsidR="005645A2" w:rsidRDefault="008E4653" w:rsidP="002B2343">
      <w:pPr>
        <w:pStyle w:val="Text"/>
      </w:pPr>
      <w:r w:rsidRPr="008E4653">
        <w:t xml:space="preserve">Copyright </w:t>
      </w:r>
      <w:r w:rsidR="002550AE" w:rsidRPr="008E4653">
        <w:t>©</w:t>
      </w:r>
      <w:r w:rsidRPr="008E4653">
        <w:t>2011 for the Czech translation by Roman Tilcer.</w:t>
      </w:r>
    </w:p>
    <w:p w14:paraId="2AD8FE3C" w14:textId="77777777" w:rsidR="002550AE" w:rsidRDefault="002550AE" w:rsidP="002B2343">
      <w:pPr>
        <w:pStyle w:val="Text"/>
      </w:pPr>
    </w:p>
    <w:p w14:paraId="2A2EA617" w14:textId="77777777" w:rsidR="002550AE" w:rsidRDefault="00F85FBB" w:rsidP="002B2343">
      <w:pPr>
        <w:pStyle w:val="Text"/>
      </w:pPr>
      <w:r>
        <w:t>„</w:t>
      </w:r>
      <w:r w:rsidR="008E4653" w:rsidRPr="008E4653">
        <w:t>Tides Elba: A Tale of the Black Company</w:t>
      </w:r>
      <w:r>
        <w:t>“</w:t>
      </w:r>
      <w:r w:rsidR="008E4653" w:rsidRPr="008E4653">
        <w:t xml:space="preserve"> by Glen Cook. </w:t>
      </w:r>
    </w:p>
    <w:p w14:paraId="064071CB" w14:textId="5AA68237" w:rsidR="002550AE" w:rsidRDefault="008E4653" w:rsidP="002B2343">
      <w:pPr>
        <w:pStyle w:val="Text"/>
      </w:pPr>
      <w:r w:rsidRPr="008E4653">
        <w:t xml:space="preserve">Copyright </w:t>
      </w:r>
      <w:r w:rsidR="002550AE" w:rsidRPr="008E4653">
        <w:t>©</w:t>
      </w:r>
      <w:r w:rsidRPr="008E4653">
        <w:t xml:space="preserve">2010 by Glen Cook. </w:t>
      </w:r>
    </w:p>
    <w:p w14:paraId="06611093" w14:textId="5B2D14E1" w:rsidR="005645A2" w:rsidRDefault="008E4653" w:rsidP="002B2343">
      <w:pPr>
        <w:pStyle w:val="Text"/>
      </w:pPr>
      <w:r w:rsidRPr="008E4653">
        <w:t xml:space="preserve">Copyright </w:t>
      </w:r>
      <w:r w:rsidR="002550AE" w:rsidRPr="008E4653">
        <w:t>©</w:t>
      </w:r>
      <w:r w:rsidRPr="008E4653">
        <w:t>2011 for the Czech translation by Ludov</w:t>
      </w:r>
      <w:r w:rsidR="00EE4B42">
        <w:t>9</w:t>
      </w:r>
      <w:r w:rsidRPr="008E4653">
        <w:t>t Plata.</w:t>
      </w:r>
    </w:p>
    <w:p w14:paraId="40DE6B38" w14:textId="77777777" w:rsidR="002550AE" w:rsidRDefault="002550AE" w:rsidP="002B2343">
      <w:pPr>
        <w:pStyle w:val="Text"/>
      </w:pPr>
    </w:p>
    <w:p w14:paraId="22FDCB3C" w14:textId="77777777" w:rsidR="002550AE" w:rsidRDefault="00F85FBB" w:rsidP="002B2343">
      <w:pPr>
        <w:pStyle w:val="Text"/>
      </w:pPr>
      <w:r>
        <w:t>„</w:t>
      </w:r>
      <w:r w:rsidR="008E4653" w:rsidRPr="008E4653">
        <w:t>Bloodsport</w:t>
      </w:r>
      <w:r>
        <w:t>“</w:t>
      </w:r>
      <w:r w:rsidR="008E4653" w:rsidRPr="008E4653">
        <w:t xml:space="preserve"> by Gene Wolfe. </w:t>
      </w:r>
    </w:p>
    <w:p w14:paraId="7A9DD9DA" w14:textId="77777777" w:rsidR="002550AE" w:rsidRDefault="008E4653" w:rsidP="002B2343">
      <w:pPr>
        <w:pStyle w:val="Text"/>
      </w:pPr>
      <w:r w:rsidRPr="008E4653">
        <w:t xml:space="preserve">Copyright </w:t>
      </w:r>
      <w:r w:rsidR="002550AE" w:rsidRPr="008E4653">
        <w:t>©</w:t>
      </w:r>
      <w:r w:rsidRPr="008E4653">
        <w:t xml:space="preserve">2010 by Gene Wolfe. </w:t>
      </w:r>
    </w:p>
    <w:p w14:paraId="035CAC44" w14:textId="64A81FC4" w:rsidR="005645A2" w:rsidRDefault="008E4653" w:rsidP="002B2343">
      <w:pPr>
        <w:pStyle w:val="Text"/>
      </w:pPr>
      <w:r w:rsidRPr="008E4653">
        <w:lastRenderedPageBreak/>
        <w:t xml:space="preserve">Copyright </w:t>
      </w:r>
      <w:r w:rsidR="002550AE" w:rsidRPr="008E4653">
        <w:t>©</w:t>
      </w:r>
      <w:r w:rsidRPr="008E4653">
        <w:t>2011 for the Cze</w:t>
      </w:r>
      <w:bookmarkStart w:id="0" w:name="_GoBack"/>
      <w:bookmarkEnd w:id="0"/>
      <w:r w:rsidRPr="008E4653">
        <w:t>ch translation by Pavel Bakič.</w:t>
      </w:r>
    </w:p>
    <w:p w14:paraId="788A172D" w14:textId="77777777" w:rsidR="002550AE" w:rsidRDefault="002550AE" w:rsidP="002B2343">
      <w:pPr>
        <w:pStyle w:val="Text"/>
      </w:pPr>
    </w:p>
    <w:p w14:paraId="4CB759D8" w14:textId="77777777" w:rsidR="002550AE" w:rsidRDefault="00F85FBB" w:rsidP="002B2343">
      <w:pPr>
        <w:pStyle w:val="Text"/>
      </w:pPr>
      <w:r>
        <w:t>„</w:t>
      </w:r>
      <w:r w:rsidR="008E4653" w:rsidRPr="008E4653">
        <w:t>The Singing Spear</w:t>
      </w:r>
      <w:r>
        <w:t>“</w:t>
      </w:r>
      <w:r w:rsidR="008E4653" w:rsidRPr="008E4653">
        <w:t xml:space="preserve"> by James Enge. </w:t>
      </w:r>
    </w:p>
    <w:p w14:paraId="2FC7E9A6" w14:textId="77777777" w:rsidR="002550AE" w:rsidRDefault="008E4653" w:rsidP="002B2343">
      <w:pPr>
        <w:pStyle w:val="Text"/>
      </w:pPr>
      <w:r w:rsidRPr="008E4653">
        <w:t xml:space="preserve">Copyright </w:t>
      </w:r>
      <w:r w:rsidR="002550AE" w:rsidRPr="008E4653">
        <w:t>©</w:t>
      </w:r>
      <w:r w:rsidRPr="008E4653">
        <w:t xml:space="preserve">2010 by James Enge. </w:t>
      </w:r>
    </w:p>
    <w:p w14:paraId="4AD928DE" w14:textId="29EC1122" w:rsidR="005645A2" w:rsidRDefault="008E4653" w:rsidP="002B2343">
      <w:pPr>
        <w:pStyle w:val="Text"/>
      </w:pPr>
      <w:r w:rsidRPr="008E4653">
        <w:t xml:space="preserve">Copyright </w:t>
      </w:r>
      <w:r w:rsidR="002550AE" w:rsidRPr="008E4653">
        <w:t>©</w:t>
      </w:r>
      <w:r w:rsidRPr="008E4653">
        <w:t>2011 for the Czech translation by Karel Makovský.</w:t>
      </w:r>
    </w:p>
    <w:p w14:paraId="1C2A9D95" w14:textId="77777777" w:rsidR="002550AE" w:rsidRDefault="002550AE" w:rsidP="002B2343">
      <w:pPr>
        <w:pStyle w:val="Text"/>
      </w:pPr>
    </w:p>
    <w:p w14:paraId="60864C39" w14:textId="77777777" w:rsidR="002550AE" w:rsidRDefault="00F85FBB" w:rsidP="002B2343">
      <w:pPr>
        <w:pStyle w:val="Text"/>
      </w:pPr>
      <w:r>
        <w:t>„</w:t>
      </w:r>
      <w:r w:rsidR="008E4653" w:rsidRPr="008E4653">
        <w:t>A Wizard in Wiscezan</w:t>
      </w:r>
      <w:r>
        <w:t>“</w:t>
      </w:r>
      <w:r w:rsidR="008E4653" w:rsidRPr="008E4653">
        <w:t xml:space="preserve"> by C. J. Cherryh. </w:t>
      </w:r>
    </w:p>
    <w:p w14:paraId="42A5E886" w14:textId="77777777" w:rsidR="002550AE" w:rsidRDefault="008E4653" w:rsidP="002B2343">
      <w:pPr>
        <w:pStyle w:val="Text"/>
      </w:pPr>
      <w:r w:rsidRPr="008E4653">
        <w:t xml:space="preserve">Copyright </w:t>
      </w:r>
      <w:r w:rsidR="002550AE" w:rsidRPr="008E4653">
        <w:t>©</w:t>
      </w:r>
      <w:r w:rsidRPr="008E4653">
        <w:t xml:space="preserve">2010 by C. J. Cherryh. </w:t>
      </w:r>
    </w:p>
    <w:p w14:paraId="155F777E" w14:textId="415E2982" w:rsidR="005645A2" w:rsidRDefault="008E4653" w:rsidP="002B2343">
      <w:pPr>
        <w:pStyle w:val="Text"/>
      </w:pPr>
      <w:r w:rsidRPr="008E4653">
        <w:t xml:space="preserve">Copyright </w:t>
      </w:r>
      <w:r w:rsidR="002550AE" w:rsidRPr="008E4653">
        <w:t>©</w:t>
      </w:r>
      <w:r w:rsidRPr="008E4653">
        <w:t>2011 for the Czech translation by Karel Makovský.</w:t>
      </w:r>
    </w:p>
    <w:p w14:paraId="3FFF549F" w14:textId="77777777" w:rsidR="002550AE" w:rsidRDefault="002550AE" w:rsidP="002B2343">
      <w:pPr>
        <w:pStyle w:val="Text"/>
      </w:pPr>
    </w:p>
    <w:p w14:paraId="0894E794" w14:textId="77777777" w:rsidR="002550AE" w:rsidRDefault="00F85FBB" w:rsidP="002B2343">
      <w:pPr>
        <w:pStyle w:val="Text"/>
      </w:pPr>
      <w:r>
        <w:t>„</w:t>
      </w:r>
      <w:r w:rsidR="008E4653" w:rsidRPr="008E4653">
        <w:t>A Rich Full Week</w:t>
      </w:r>
      <w:r>
        <w:t>“</w:t>
      </w:r>
      <w:r w:rsidR="008E4653" w:rsidRPr="008E4653">
        <w:t xml:space="preserve"> by K. J. Parker. </w:t>
      </w:r>
    </w:p>
    <w:p w14:paraId="2693EF9B" w14:textId="77777777" w:rsidR="002550AE" w:rsidRDefault="008E4653" w:rsidP="002B2343">
      <w:pPr>
        <w:pStyle w:val="Text"/>
      </w:pPr>
      <w:r w:rsidRPr="008E4653">
        <w:t xml:space="preserve">Copyright </w:t>
      </w:r>
      <w:r w:rsidR="002550AE" w:rsidRPr="008E4653">
        <w:t>©</w:t>
      </w:r>
      <w:r w:rsidRPr="008E4653">
        <w:t xml:space="preserve">2010 by K. J. Parker. </w:t>
      </w:r>
    </w:p>
    <w:p w14:paraId="43FDE45A" w14:textId="2B714263" w:rsidR="005645A2" w:rsidRDefault="008E4653" w:rsidP="002B2343">
      <w:pPr>
        <w:pStyle w:val="Text"/>
      </w:pPr>
      <w:r w:rsidRPr="008E4653">
        <w:t xml:space="preserve">Copyright </w:t>
      </w:r>
      <w:r w:rsidR="002550AE" w:rsidRPr="008E4653">
        <w:t>©</w:t>
      </w:r>
      <w:r w:rsidRPr="008E4653">
        <w:t xml:space="preserve">2011 for the Czech translation by </w:t>
      </w:r>
      <w:r w:rsidR="00EE4B42">
        <w:t>L</w:t>
      </w:r>
      <w:r w:rsidR="00EE4B42" w:rsidRPr="008E4653">
        <w:t>udovít</w:t>
      </w:r>
      <w:r w:rsidRPr="008E4653">
        <w:t xml:space="preserve"> Plata.</w:t>
      </w:r>
    </w:p>
    <w:p w14:paraId="217AF41D" w14:textId="77777777" w:rsidR="002550AE" w:rsidRDefault="002550AE" w:rsidP="002B2343">
      <w:pPr>
        <w:pStyle w:val="Text"/>
      </w:pPr>
    </w:p>
    <w:p w14:paraId="4DEA7CD9" w14:textId="77777777" w:rsidR="002550AE" w:rsidRDefault="00F85FBB" w:rsidP="002B2343">
      <w:pPr>
        <w:pStyle w:val="Text"/>
      </w:pPr>
      <w:r>
        <w:t>„</w:t>
      </w:r>
      <w:r w:rsidR="008E4653" w:rsidRPr="008E4653">
        <w:t>A Suitable Present for a Sorcerous Puppet</w:t>
      </w:r>
      <w:r>
        <w:t>“</w:t>
      </w:r>
      <w:r w:rsidR="008E4653" w:rsidRPr="008E4653">
        <w:t xml:space="preserve"> by Garth Nix. </w:t>
      </w:r>
    </w:p>
    <w:p w14:paraId="0440258A" w14:textId="77777777" w:rsidR="002550AE" w:rsidRDefault="008E4653" w:rsidP="002B2343">
      <w:pPr>
        <w:pStyle w:val="Text"/>
      </w:pPr>
      <w:r w:rsidRPr="008E4653">
        <w:t xml:space="preserve">Copyright </w:t>
      </w:r>
      <w:r w:rsidR="002550AE" w:rsidRPr="008E4653">
        <w:t>©</w:t>
      </w:r>
      <w:r w:rsidRPr="008E4653">
        <w:t xml:space="preserve">2010 by Garth Nix. </w:t>
      </w:r>
    </w:p>
    <w:p w14:paraId="684EE0AE" w14:textId="32D090A6" w:rsidR="005645A2" w:rsidRDefault="008E4653" w:rsidP="002B2343">
      <w:pPr>
        <w:pStyle w:val="Text"/>
      </w:pPr>
      <w:r w:rsidRPr="008E4653">
        <w:t xml:space="preserve">Copyright </w:t>
      </w:r>
      <w:r w:rsidR="002550AE" w:rsidRPr="008E4653">
        <w:t>©</w:t>
      </w:r>
      <w:r w:rsidRPr="008E4653">
        <w:t>2011 for the Czech translation by Milan Žáček.</w:t>
      </w:r>
    </w:p>
    <w:p w14:paraId="39E21F1E" w14:textId="77777777" w:rsidR="002550AE" w:rsidRDefault="002550AE" w:rsidP="002B2343">
      <w:pPr>
        <w:pStyle w:val="Text"/>
      </w:pPr>
    </w:p>
    <w:p w14:paraId="446FFC63" w14:textId="77777777" w:rsidR="002550AE" w:rsidRDefault="00F85FBB" w:rsidP="002B2343">
      <w:pPr>
        <w:pStyle w:val="Text"/>
      </w:pPr>
      <w:r>
        <w:t>„</w:t>
      </w:r>
      <w:r w:rsidR="008E4653" w:rsidRPr="008E4653">
        <w:t>Red Pearls: An Elric Story</w:t>
      </w:r>
      <w:r>
        <w:t>“</w:t>
      </w:r>
      <w:r w:rsidR="008E4653" w:rsidRPr="008E4653">
        <w:t xml:space="preserve"> by Michael Moorcock. </w:t>
      </w:r>
    </w:p>
    <w:p w14:paraId="7DEDB6D7" w14:textId="77777777" w:rsidR="002550AE" w:rsidRDefault="008E4653" w:rsidP="002B2343">
      <w:pPr>
        <w:pStyle w:val="Text"/>
      </w:pPr>
      <w:r w:rsidRPr="008E4653">
        <w:t xml:space="preserve">Copyright </w:t>
      </w:r>
      <w:r w:rsidR="002550AE" w:rsidRPr="008E4653">
        <w:t>©</w:t>
      </w:r>
      <w:r w:rsidRPr="008E4653">
        <w:t xml:space="preserve">2010 Michael Moorcock. </w:t>
      </w:r>
    </w:p>
    <w:p w14:paraId="6B28F03F" w14:textId="333F619A" w:rsidR="005645A2" w:rsidRDefault="008E4653" w:rsidP="002B2343">
      <w:pPr>
        <w:pStyle w:val="Text"/>
      </w:pPr>
      <w:r w:rsidRPr="008E4653">
        <w:t xml:space="preserve">Copyright </w:t>
      </w:r>
      <w:r w:rsidR="002550AE" w:rsidRPr="008E4653">
        <w:t>©</w:t>
      </w:r>
      <w:r w:rsidRPr="008E4653">
        <w:t>2011 for the Czech translation by Roman Tilcer.</w:t>
      </w:r>
    </w:p>
    <w:p w14:paraId="58A45435" w14:textId="77777777" w:rsidR="002550AE" w:rsidRDefault="002550AE" w:rsidP="002B2343">
      <w:pPr>
        <w:pStyle w:val="Text"/>
      </w:pPr>
    </w:p>
    <w:p w14:paraId="04065570" w14:textId="77777777" w:rsidR="002550AE" w:rsidRDefault="00F85FBB" w:rsidP="002550AE">
      <w:pPr>
        <w:pStyle w:val="Text"/>
        <w:ind w:left="340" w:firstLine="0"/>
      </w:pPr>
      <w:r>
        <w:t>„</w:t>
      </w:r>
      <w:r w:rsidR="008E4653" w:rsidRPr="008E4653">
        <w:t>The Deification of Dal Bamore: A Tale from Echo City</w:t>
      </w:r>
      <w:r>
        <w:t>“</w:t>
      </w:r>
      <w:r w:rsidR="008E4653" w:rsidRPr="008E4653">
        <w:t xml:space="preserve"> by Tim Lebbon. </w:t>
      </w:r>
    </w:p>
    <w:p w14:paraId="15C2A7BE" w14:textId="77777777" w:rsidR="002550AE" w:rsidRDefault="008E4653" w:rsidP="002B2343">
      <w:pPr>
        <w:pStyle w:val="Text"/>
      </w:pPr>
      <w:r w:rsidRPr="008E4653">
        <w:t xml:space="preserve">Copyright </w:t>
      </w:r>
      <w:r w:rsidR="002550AE" w:rsidRPr="008E4653">
        <w:t>©</w:t>
      </w:r>
      <w:r w:rsidRPr="008E4653">
        <w:t xml:space="preserve">2010 by Tim Lebbon. </w:t>
      </w:r>
    </w:p>
    <w:p w14:paraId="5E94F85C" w14:textId="778AF51D" w:rsidR="005645A2" w:rsidRDefault="008E4653" w:rsidP="002B2343">
      <w:pPr>
        <w:pStyle w:val="Text"/>
      </w:pPr>
      <w:r w:rsidRPr="008E4653">
        <w:t xml:space="preserve">Copyright </w:t>
      </w:r>
      <w:r w:rsidR="002550AE" w:rsidRPr="008E4653">
        <w:t>©</w:t>
      </w:r>
      <w:r w:rsidRPr="008E4653">
        <w:t>2011 for the Czech translation by Milan Žáček.</w:t>
      </w:r>
    </w:p>
    <w:p w14:paraId="7C919195" w14:textId="77777777" w:rsidR="002550AE" w:rsidRDefault="002550AE" w:rsidP="002B2343">
      <w:pPr>
        <w:pStyle w:val="Text"/>
      </w:pPr>
    </w:p>
    <w:p w14:paraId="2956E0D7" w14:textId="77777777" w:rsidR="002550AE" w:rsidRDefault="00F85FBB" w:rsidP="002B2343">
      <w:pPr>
        <w:pStyle w:val="Text"/>
      </w:pPr>
      <w:r>
        <w:t>„</w:t>
      </w:r>
      <w:r w:rsidR="008E4653" w:rsidRPr="008E4653">
        <w:t>Dark Times at the Midnight Market</w:t>
      </w:r>
      <w:r>
        <w:t>“</w:t>
      </w:r>
      <w:r w:rsidR="008E4653" w:rsidRPr="008E4653">
        <w:t xml:space="preserve"> by Robert Silverberg. </w:t>
      </w:r>
    </w:p>
    <w:p w14:paraId="5F0EB7BD" w14:textId="77777777" w:rsidR="002550AE" w:rsidRDefault="008E4653" w:rsidP="002B2343">
      <w:pPr>
        <w:pStyle w:val="Text"/>
      </w:pPr>
      <w:r w:rsidRPr="008E4653">
        <w:t xml:space="preserve">Copyright </w:t>
      </w:r>
      <w:r w:rsidR="002550AE" w:rsidRPr="008E4653">
        <w:t>©</w:t>
      </w:r>
      <w:r w:rsidRPr="008E4653">
        <w:t xml:space="preserve">2010 by Robert Silverberg. </w:t>
      </w:r>
    </w:p>
    <w:p w14:paraId="04F1B3CD" w14:textId="074BEE9D" w:rsidR="005645A2" w:rsidRDefault="008E4653" w:rsidP="002B2343">
      <w:pPr>
        <w:pStyle w:val="Text"/>
      </w:pPr>
      <w:r w:rsidRPr="008E4653">
        <w:t xml:space="preserve">Copyright </w:t>
      </w:r>
      <w:r w:rsidR="002550AE" w:rsidRPr="008E4653">
        <w:t>©</w:t>
      </w:r>
      <w:r w:rsidRPr="008E4653">
        <w:t>2011 for the Czech translation by Martin Tilcer.</w:t>
      </w:r>
    </w:p>
    <w:p w14:paraId="1F11C1FE" w14:textId="77777777" w:rsidR="002550AE" w:rsidRDefault="002550AE" w:rsidP="002B2343">
      <w:pPr>
        <w:pStyle w:val="Text"/>
      </w:pPr>
    </w:p>
    <w:p w14:paraId="5EEFAEB6" w14:textId="77777777" w:rsidR="002550AE" w:rsidRDefault="00F85FBB" w:rsidP="002B2343">
      <w:pPr>
        <w:pStyle w:val="Text"/>
      </w:pPr>
      <w:r>
        <w:t>„</w:t>
      </w:r>
      <w:r w:rsidR="008E4653" w:rsidRPr="008E4653">
        <w:t>The Undefiled</w:t>
      </w:r>
      <w:r>
        <w:t>“</w:t>
      </w:r>
      <w:r w:rsidR="008E4653" w:rsidRPr="008E4653">
        <w:t xml:space="preserve"> by Greg Keyes. </w:t>
      </w:r>
    </w:p>
    <w:p w14:paraId="3E96D792" w14:textId="77777777" w:rsidR="002550AE" w:rsidRDefault="008E4653" w:rsidP="002B2343">
      <w:pPr>
        <w:pStyle w:val="Text"/>
      </w:pPr>
      <w:r w:rsidRPr="008E4653">
        <w:t xml:space="preserve">Copyright </w:t>
      </w:r>
      <w:r w:rsidR="002550AE" w:rsidRPr="008E4653">
        <w:t>©</w:t>
      </w:r>
      <w:r w:rsidRPr="008E4653">
        <w:t xml:space="preserve">2010 by Greg Keyes. </w:t>
      </w:r>
    </w:p>
    <w:p w14:paraId="527E31FA" w14:textId="2DB3D661" w:rsidR="005645A2" w:rsidRDefault="008E4653" w:rsidP="002B2343">
      <w:pPr>
        <w:pStyle w:val="Text"/>
      </w:pPr>
      <w:r w:rsidRPr="008E4653">
        <w:t xml:space="preserve">Copyright </w:t>
      </w:r>
      <w:r w:rsidR="002550AE" w:rsidRPr="008E4653">
        <w:t>©</w:t>
      </w:r>
      <w:r w:rsidRPr="008E4653">
        <w:t>2011 for the Czech translation by Petr Kotrle.</w:t>
      </w:r>
    </w:p>
    <w:p w14:paraId="08472DC7" w14:textId="77777777" w:rsidR="002550AE" w:rsidRDefault="002550AE" w:rsidP="002B2343">
      <w:pPr>
        <w:pStyle w:val="Text"/>
      </w:pPr>
    </w:p>
    <w:p w14:paraId="1B903734" w14:textId="77777777" w:rsidR="002550AE" w:rsidRDefault="00F85FBB" w:rsidP="002B2343">
      <w:pPr>
        <w:pStyle w:val="Text"/>
      </w:pPr>
      <w:r>
        <w:t>„</w:t>
      </w:r>
      <w:r w:rsidR="008E4653" w:rsidRPr="008E4653">
        <w:t>Hew the Tintmaster</w:t>
      </w:r>
      <w:r>
        <w:t>“</w:t>
      </w:r>
      <w:r w:rsidR="008E4653" w:rsidRPr="008E4653">
        <w:t xml:space="preserve"> by Michael Shea. </w:t>
      </w:r>
    </w:p>
    <w:p w14:paraId="26A8C830" w14:textId="77777777" w:rsidR="002550AE" w:rsidRDefault="008E4653" w:rsidP="002B2343">
      <w:pPr>
        <w:pStyle w:val="Text"/>
      </w:pPr>
      <w:r w:rsidRPr="008E4653">
        <w:lastRenderedPageBreak/>
        <w:t xml:space="preserve">Copyright </w:t>
      </w:r>
      <w:r w:rsidR="002550AE" w:rsidRPr="008E4653">
        <w:t>©</w:t>
      </w:r>
      <w:r w:rsidRPr="008E4653">
        <w:t xml:space="preserve">2010 by Michael Shea. </w:t>
      </w:r>
    </w:p>
    <w:p w14:paraId="62E6F86B" w14:textId="1E449DA0" w:rsidR="005645A2" w:rsidRDefault="008E4653" w:rsidP="002B2343">
      <w:pPr>
        <w:pStyle w:val="Text"/>
      </w:pPr>
      <w:r w:rsidRPr="008E4653">
        <w:t xml:space="preserve">Copyright </w:t>
      </w:r>
      <w:r w:rsidR="002550AE" w:rsidRPr="008E4653">
        <w:t>©</w:t>
      </w:r>
      <w:r w:rsidRPr="008E4653">
        <w:t>2011 for the Czech translation by Milan Žáček.</w:t>
      </w:r>
    </w:p>
    <w:p w14:paraId="14F88CF7" w14:textId="77777777" w:rsidR="002550AE" w:rsidRDefault="002550AE" w:rsidP="002B2343">
      <w:pPr>
        <w:pStyle w:val="Text"/>
      </w:pPr>
    </w:p>
    <w:p w14:paraId="7FFFC054" w14:textId="77777777" w:rsidR="002550AE" w:rsidRDefault="00F85FBB" w:rsidP="002B2343">
      <w:pPr>
        <w:pStyle w:val="Text"/>
      </w:pPr>
      <w:r>
        <w:t>„</w:t>
      </w:r>
      <w:r w:rsidR="008E4653" w:rsidRPr="008E4653">
        <w:t>In the Stacks</w:t>
      </w:r>
      <w:r>
        <w:t>“</w:t>
      </w:r>
      <w:r w:rsidR="008E4653" w:rsidRPr="008E4653">
        <w:t xml:space="preserve"> by Scott Lynch. </w:t>
      </w:r>
    </w:p>
    <w:p w14:paraId="513437EE" w14:textId="77777777" w:rsidR="002550AE" w:rsidRDefault="008E4653" w:rsidP="002B2343">
      <w:pPr>
        <w:pStyle w:val="Text"/>
      </w:pPr>
      <w:r w:rsidRPr="008E4653">
        <w:t xml:space="preserve">Copyright </w:t>
      </w:r>
      <w:r w:rsidR="002550AE" w:rsidRPr="008E4653">
        <w:t>©</w:t>
      </w:r>
      <w:r w:rsidRPr="008E4653">
        <w:t xml:space="preserve">2010 by Scott Lynch. </w:t>
      </w:r>
    </w:p>
    <w:p w14:paraId="5596AE7C" w14:textId="7C5F96F2" w:rsidR="005645A2" w:rsidRDefault="008E4653" w:rsidP="002B2343">
      <w:pPr>
        <w:pStyle w:val="Text"/>
      </w:pPr>
      <w:r w:rsidRPr="008E4653">
        <w:t xml:space="preserve">Copyright </w:t>
      </w:r>
      <w:r w:rsidR="002550AE" w:rsidRPr="008E4653">
        <w:t>©</w:t>
      </w:r>
      <w:r w:rsidRPr="008E4653">
        <w:t>2011 for the Czech translation by Roman Tilcer.</w:t>
      </w:r>
    </w:p>
    <w:p w14:paraId="096B81CF" w14:textId="77777777" w:rsidR="002550AE" w:rsidRDefault="002550AE" w:rsidP="002B2343">
      <w:pPr>
        <w:pStyle w:val="Text"/>
      </w:pPr>
    </w:p>
    <w:p w14:paraId="42ADB30C" w14:textId="77777777" w:rsidR="002550AE" w:rsidRDefault="00F85FBB" w:rsidP="002B2343">
      <w:pPr>
        <w:pStyle w:val="Text"/>
      </w:pPr>
      <w:r>
        <w:t>„</w:t>
      </w:r>
      <w:r w:rsidR="008E4653" w:rsidRPr="008E4653">
        <w:t>Two Lions, a Witch, and the Wa</w:t>
      </w:r>
      <w:r w:rsidRPr="008E4653">
        <w:t>r</w:t>
      </w:r>
      <w:r>
        <w:t>-</w:t>
      </w:r>
      <w:r w:rsidRPr="008E4653">
        <w:t>R</w:t>
      </w:r>
      <w:r w:rsidR="008E4653" w:rsidRPr="008E4653">
        <w:t>obe</w:t>
      </w:r>
      <w:r>
        <w:t>“</w:t>
      </w:r>
      <w:r w:rsidR="008E4653" w:rsidRPr="008E4653">
        <w:t xml:space="preserve"> by Tanith Lee. </w:t>
      </w:r>
    </w:p>
    <w:p w14:paraId="3E3A8A3B" w14:textId="77777777" w:rsidR="002550AE" w:rsidRDefault="008E4653" w:rsidP="002B2343">
      <w:pPr>
        <w:pStyle w:val="Text"/>
      </w:pPr>
      <w:r w:rsidRPr="008E4653">
        <w:t xml:space="preserve">Copyright </w:t>
      </w:r>
      <w:r w:rsidR="002550AE" w:rsidRPr="008E4653">
        <w:t>©</w:t>
      </w:r>
      <w:r w:rsidRPr="008E4653">
        <w:t xml:space="preserve">2010 by Tanith Lee. </w:t>
      </w:r>
    </w:p>
    <w:p w14:paraId="6A4FCF47" w14:textId="4A5581F2" w:rsidR="005645A2" w:rsidRDefault="008E4653" w:rsidP="002B2343">
      <w:pPr>
        <w:pStyle w:val="Text"/>
      </w:pPr>
      <w:r w:rsidRPr="008E4653">
        <w:t xml:space="preserve">Copyright </w:t>
      </w:r>
      <w:r w:rsidR="002550AE" w:rsidRPr="008E4653">
        <w:t>©</w:t>
      </w:r>
      <w:r w:rsidRPr="008E4653">
        <w:t>2011 for the Czech translation by Kaxel Makovsky.</w:t>
      </w:r>
    </w:p>
    <w:p w14:paraId="1D8D21C7" w14:textId="77777777" w:rsidR="002550AE" w:rsidRDefault="002550AE" w:rsidP="002B2343">
      <w:pPr>
        <w:pStyle w:val="Text"/>
      </w:pPr>
    </w:p>
    <w:p w14:paraId="21F81379" w14:textId="77777777" w:rsidR="002550AE" w:rsidRDefault="00F85FBB" w:rsidP="002B2343">
      <w:pPr>
        <w:pStyle w:val="Text"/>
      </w:pPr>
      <w:r>
        <w:t>„</w:t>
      </w:r>
      <w:r w:rsidR="008E4653" w:rsidRPr="008E4653">
        <w:t>The Sea Troll</w:t>
      </w:r>
      <w:r>
        <w:t>’</w:t>
      </w:r>
      <w:r w:rsidR="008E4653" w:rsidRPr="008E4653">
        <w:t>s Daughter</w:t>
      </w:r>
      <w:r>
        <w:t>“</w:t>
      </w:r>
      <w:r w:rsidR="008E4653" w:rsidRPr="008E4653">
        <w:t xml:space="preserve"> by Caitlin R. Kiernan. </w:t>
      </w:r>
    </w:p>
    <w:p w14:paraId="0C9C47DF" w14:textId="77777777" w:rsidR="002550AE" w:rsidRDefault="008E4653" w:rsidP="002B2343">
      <w:pPr>
        <w:pStyle w:val="Text"/>
      </w:pPr>
      <w:r w:rsidRPr="008E4653">
        <w:t xml:space="preserve">Copyright </w:t>
      </w:r>
      <w:r w:rsidR="002550AE" w:rsidRPr="008E4653">
        <w:t>©</w:t>
      </w:r>
      <w:r w:rsidRPr="008E4653">
        <w:t xml:space="preserve">2010 by Caitlin R. Kiernan. </w:t>
      </w:r>
    </w:p>
    <w:p w14:paraId="38CA8FCC" w14:textId="410AEC77" w:rsidR="005645A2" w:rsidRDefault="008E4653" w:rsidP="002B2343">
      <w:pPr>
        <w:pStyle w:val="Text"/>
      </w:pPr>
      <w:r w:rsidRPr="008E4653">
        <w:t xml:space="preserve">Copyright </w:t>
      </w:r>
      <w:r w:rsidR="002550AE" w:rsidRPr="008E4653">
        <w:t>©</w:t>
      </w:r>
      <w:r w:rsidRPr="008E4653">
        <w:t>2011 for the Czech translation by Petr Kotrle.</w:t>
      </w:r>
    </w:p>
    <w:p w14:paraId="158F99C6" w14:textId="77777777" w:rsidR="002550AE" w:rsidRDefault="002550AE" w:rsidP="002B2343">
      <w:pPr>
        <w:pStyle w:val="Text"/>
      </w:pPr>
    </w:p>
    <w:p w14:paraId="6502827D" w14:textId="77777777" w:rsidR="002550AE" w:rsidRDefault="00F85FBB" w:rsidP="002B2343">
      <w:pPr>
        <w:pStyle w:val="Text"/>
      </w:pPr>
      <w:r>
        <w:t>„</w:t>
      </w:r>
      <w:r w:rsidR="008E4653" w:rsidRPr="008E4653">
        <w:t>Thieves of Daring</w:t>
      </w:r>
      <w:r>
        <w:t>“</w:t>
      </w:r>
      <w:r w:rsidR="008E4653" w:rsidRPr="008E4653">
        <w:t xml:space="preserve"> by Bill Willingham. </w:t>
      </w:r>
    </w:p>
    <w:p w14:paraId="4FE9D607" w14:textId="77777777" w:rsidR="002550AE" w:rsidRDefault="008E4653" w:rsidP="002B2343">
      <w:pPr>
        <w:pStyle w:val="Text"/>
      </w:pPr>
      <w:r w:rsidRPr="008E4653">
        <w:t xml:space="preserve">Copyright </w:t>
      </w:r>
      <w:r w:rsidR="002550AE" w:rsidRPr="008E4653">
        <w:t>©</w:t>
      </w:r>
      <w:r w:rsidRPr="008E4653">
        <w:t xml:space="preserve">2010 by Bill Willingham. </w:t>
      </w:r>
    </w:p>
    <w:p w14:paraId="60A0663C" w14:textId="68C8B61D" w:rsidR="005645A2" w:rsidRDefault="008E4653" w:rsidP="002B2343">
      <w:pPr>
        <w:pStyle w:val="Text"/>
      </w:pPr>
      <w:r w:rsidRPr="008E4653">
        <w:t xml:space="preserve">Copyright </w:t>
      </w:r>
      <w:r w:rsidR="002550AE" w:rsidRPr="008E4653">
        <w:t>©</w:t>
      </w:r>
      <w:r w:rsidRPr="008E4653">
        <w:t xml:space="preserve">2011 for the Czech translation by </w:t>
      </w:r>
      <w:r w:rsidR="00EE4B42" w:rsidRPr="008E4653">
        <w:t>Ludovít</w:t>
      </w:r>
      <w:r w:rsidRPr="008E4653">
        <w:t xml:space="preserve"> Plata.</w:t>
      </w:r>
    </w:p>
    <w:p w14:paraId="0DD71344" w14:textId="77777777" w:rsidR="002550AE" w:rsidRDefault="002550AE" w:rsidP="002B2343">
      <w:pPr>
        <w:pStyle w:val="Text"/>
      </w:pPr>
    </w:p>
    <w:p w14:paraId="0DD21E84" w14:textId="77777777" w:rsidR="002550AE" w:rsidRDefault="00F85FBB" w:rsidP="002550AE">
      <w:pPr>
        <w:pStyle w:val="Text"/>
      </w:pPr>
      <w:r>
        <w:t>„</w:t>
      </w:r>
      <w:r w:rsidR="008E4653" w:rsidRPr="008E4653">
        <w:t>The Fool Jobs</w:t>
      </w:r>
      <w:r>
        <w:t>“</w:t>
      </w:r>
      <w:r w:rsidR="008E4653" w:rsidRPr="008E4653">
        <w:t xml:space="preserve"> by Joe Abercrombie. </w:t>
      </w:r>
    </w:p>
    <w:p w14:paraId="263434A6" w14:textId="77777777" w:rsidR="002550AE" w:rsidRDefault="008E4653" w:rsidP="002550AE">
      <w:pPr>
        <w:pStyle w:val="Text"/>
      </w:pPr>
      <w:r w:rsidRPr="008E4653">
        <w:t xml:space="preserve">Copyright </w:t>
      </w:r>
      <w:r w:rsidR="002550AE" w:rsidRPr="008E4653">
        <w:t>©</w:t>
      </w:r>
      <w:r w:rsidRPr="008E4653">
        <w:t xml:space="preserve">2010 by Joe Abercrombie. </w:t>
      </w:r>
    </w:p>
    <w:p w14:paraId="55708465" w14:textId="3BD493A8" w:rsidR="002550AE" w:rsidRDefault="008E4653" w:rsidP="002550AE">
      <w:pPr>
        <w:pStyle w:val="Text"/>
      </w:pPr>
      <w:r w:rsidRPr="008E4653">
        <w:t xml:space="preserve">Copyright </w:t>
      </w:r>
      <w:r w:rsidR="002550AE" w:rsidRPr="008E4653">
        <w:t>©</w:t>
      </w:r>
      <w:r w:rsidRPr="008E4653">
        <w:t>2011 for the Czech translation by Olga Machacova.</w:t>
      </w:r>
    </w:p>
    <w:p w14:paraId="65315538" w14:textId="77777777" w:rsidR="002550AE" w:rsidRDefault="002550AE" w:rsidP="002B2343">
      <w:pPr>
        <w:pStyle w:val="Text"/>
        <w:ind w:firstLine="0"/>
      </w:pPr>
    </w:p>
    <w:p w14:paraId="1A379034" w14:textId="77777777" w:rsidR="002550AE" w:rsidRDefault="002550AE" w:rsidP="002550AE">
      <w:pPr>
        <w:pStyle w:val="Text"/>
        <w:ind w:firstLine="0"/>
        <w:jc w:val="center"/>
      </w:pPr>
    </w:p>
    <w:p w14:paraId="60A3D495" w14:textId="77777777" w:rsidR="002550AE" w:rsidRDefault="002550AE" w:rsidP="002550AE">
      <w:pPr>
        <w:pStyle w:val="Text"/>
        <w:ind w:firstLine="0"/>
        <w:jc w:val="center"/>
      </w:pPr>
    </w:p>
    <w:p w14:paraId="081F5317" w14:textId="77777777" w:rsidR="002550AE" w:rsidRDefault="002550AE" w:rsidP="002550AE">
      <w:pPr>
        <w:pStyle w:val="Text"/>
        <w:ind w:firstLine="0"/>
        <w:jc w:val="center"/>
      </w:pPr>
    </w:p>
    <w:p w14:paraId="34C34F9B" w14:textId="77777777" w:rsidR="002550AE" w:rsidRDefault="002550AE" w:rsidP="002550AE">
      <w:pPr>
        <w:pStyle w:val="Text"/>
        <w:ind w:firstLine="0"/>
        <w:jc w:val="center"/>
      </w:pPr>
    </w:p>
    <w:p w14:paraId="43D1B444" w14:textId="77777777" w:rsidR="002550AE" w:rsidRDefault="002550AE" w:rsidP="002550AE">
      <w:pPr>
        <w:pStyle w:val="Text"/>
        <w:ind w:firstLine="0"/>
        <w:jc w:val="center"/>
      </w:pPr>
    </w:p>
    <w:p w14:paraId="69769458" w14:textId="3A0EDC3F" w:rsidR="005645A2" w:rsidRDefault="002550AE" w:rsidP="002550AE">
      <w:pPr>
        <w:pStyle w:val="Text"/>
        <w:ind w:firstLine="0"/>
        <w:jc w:val="center"/>
        <w:rPr>
          <w:i/>
        </w:rPr>
      </w:pPr>
      <w:r>
        <w:t>R</w:t>
      </w:r>
      <w:r w:rsidR="008E4653" w:rsidRPr="008E4653">
        <w:t xml:space="preserve">obertu E. Howardovi, Fritzi Leiberovi </w:t>
      </w:r>
      <w:r w:rsidR="008E4653" w:rsidRPr="002550AE">
        <w:rPr>
          <w:i/>
        </w:rPr>
        <w:t>a</w:t>
      </w:r>
      <w:r>
        <w:rPr>
          <w:i/>
        </w:rPr>
        <w:t xml:space="preserve"> </w:t>
      </w:r>
      <w:r w:rsidR="008E4653" w:rsidRPr="008E4653">
        <w:t>Michaelu Moorcockovi</w:t>
      </w:r>
      <w:r w:rsidR="005645A2" w:rsidRPr="008E4653">
        <w:t>,</w:t>
      </w:r>
      <w:r w:rsidR="005645A2">
        <w:t xml:space="preserve"> </w:t>
      </w:r>
      <w:r w:rsidR="005645A2" w:rsidRPr="008E4653">
        <w:rPr>
          <w:i/>
        </w:rPr>
        <w:t>v</w:t>
      </w:r>
      <w:r w:rsidR="008E4653" w:rsidRPr="008E4653">
        <w:rPr>
          <w:i/>
        </w:rPr>
        <w:t>elkým literárním šermířům, kteří to umožnili.</w:t>
      </w:r>
      <w:bookmarkStart w:id="1" w:name="bookmark0"/>
    </w:p>
    <w:p w14:paraId="17A8809D" w14:textId="77777777" w:rsidR="005645A2" w:rsidRDefault="005645A2" w:rsidP="002550AE">
      <w:pPr>
        <w:widowControl/>
        <w:spacing w:after="200" w:line="276" w:lineRule="auto"/>
        <w:jc w:val="center"/>
        <w:rPr>
          <w:rFonts w:ascii="Times New Roman" w:hAnsi="Times New Roman" w:cs="Times New Roman"/>
          <w:i/>
          <w:color w:val="auto"/>
        </w:rPr>
      </w:pPr>
      <w:r>
        <w:rPr>
          <w:i/>
        </w:rPr>
        <w:br w:type="page"/>
      </w:r>
    </w:p>
    <w:p w14:paraId="448DAC58" w14:textId="0525D6A7" w:rsidR="005645A2" w:rsidRPr="002550AE" w:rsidRDefault="008E4653" w:rsidP="002550AE">
      <w:pPr>
        <w:pStyle w:val="Text"/>
        <w:ind w:firstLine="0"/>
        <w:jc w:val="center"/>
        <w:rPr>
          <w:sz w:val="28"/>
        </w:rPr>
      </w:pPr>
      <w:r w:rsidRPr="002550AE">
        <w:rPr>
          <w:b/>
          <w:sz w:val="28"/>
        </w:rPr>
        <w:lastRenderedPageBreak/>
        <w:t>PODĚKOVÁNÍ</w:t>
      </w:r>
      <w:bookmarkEnd w:id="1"/>
    </w:p>
    <w:p w14:paraId="612907B3" w14:textId="32D202CF" w:rsidR="005645A2" w:rsidRDefault="008E4653" w:rsidP="002B2343">
      <w:pPr>
        <w:pStyle w:val="Text"/>
      </w:pPr>
      <w:r w:rsidRPr="008E4653">
        <w:t>Poděkovat za tento projekt je třeba celé řadě lidí. Patří mezi ně Diana Gillová, naše editorka v Harper Eos, která v tuto antologii věřila natolik, že jí umožnila spatřit světlo světa, Benjamin Carre, který namaloval nádhernou obálku, a všichni autoři, kteří do ní přispěli tak skvělými povídkami. Díky patří i Levu Grossmanovi, Timu Holmanovi, Katie Menickové, Howardu Morhaimovi, Eriku Monaovi, Jasonu M. Waltzoví a Billu Schaferovi.</w:t>
      </w:r>
    </w:p>
    <w:p w14:paraId="411D3DB9" w14:textId="77777777" w:rsidR="005645A2" w:rsidRDefault="008E4653" w:rsidP="002B2343">
      <w:pPr>
        <w:pStyle w:val="Text"/>
      </w:pPr>
      <w:r w:rsidRPr="008E4653">
        <w:t>Poslední a největší díky patří našim manželkám, Xin C. Andersové a Marianne Jabloňové, jejichž nekonečná trpělivost a podpora jsou klíčovými složkami v projektu každé antologie.</w:t>
      </w:r>
    </w:p>
    <w:p w14:paraId="537DF092" w14:textId="77777777" w:rsidR="005645A2" w:rsidRDefault="005645A2" w:rsidP="002B2343">
      <w:pPr>
        <w:widowControl/>
        <w:spacing w:after="200" w:line="276" w:lineRule="auto"/>
        <w:jc w:val="both"/>
        <w:rPr>
          <w:rFonts w:ascii="Times New Roman" w:hAnsi="Times New Roman" w:cs="Times New Roman"/>
          <w:b/>
          <w:color w:val="auto"/>
        </w:rPr>
      </w:pPr>
      <w:r>
        <w:rPr>
          <w:b/>
        </w:rPr>
        <w:br w:type="page"/>
      </w:r>
    </w:p>
    <w:sdt>
      <w:sdtPr>
        <w:rPr>
          <w:rFonts w:ascii="Courier New" w:eastAsia="Courier New" w:hAnsi="Courier New" w:cs="Courier New"/>
          <w:color w:val="000000"/>
          <w:sz w:val="24"/>
          <w:szCs w:val="24"/>
        </w:rPr>
        <w:id w:val="-771635171"/>
        <w:docPartObj>
          <w:docPartGallery w:val="Table of Contents"/>
          <w:docPartUnique/>
        </w:docPartObj>
      </w:sdtPr>
      <w:sdtEndPr>
        <w:rPr>
          <w:b/>
          <w:bCs/>
        </w:rPr>
      </w:sdtEndPr>
      <w:sdtContent>
        <w:p w14:paraId="7DFEB1B5" w14:textId="4A3FD796" w:rsidR="000E6680" w:rsidRPr="00DA77AA" w:rsidRDefault="000E6680">
          <w:pPr>
            <w:pStyle w:val="Nadpisobsahu"/>
            <w:rPr>
              <w:rFonts w:ascii="Times New Roman" w:hAnsi="Times New Roman" w:cs="Times New Roman"/>
              <w:b/>
              <w:color w:val="auto"/>
              <w:sz w:val="28"/>
              <w:szCs w:val="24"/>
            </w:rPr>
          </w:pPr>
          <w:r w:rsidRPr="00DA77AA">
            <w:rPr>
              <w:rFonts w:ascii="Times New Roman" w:hAnsi="Times New Roman" w:cs="Times New Roman"/>
              <w:b/>
              <w:color w:val="auto"/>
              <w:sz w:val="28"/>
              <w:szCs w:val="24"/>
            </w:rPr>
            <w:t>Obsah</w:t>
          </w:r>
        </w:p>
        <w:p w14:paraId="690CC31F" w14:textId="77777777" w:rsidR="00DA77AA" w:rsidRPr="00DA77AA" w:rsidRDefault="000E6680">
          <w:pPr>
            <w:pStyle w:val="Obsah1"/>
            <w:tabs>
              <w:tab w:val="right" w:leader="dot" w:pos="6681"/>
            </w:tabs>
            <w:rPr>
              <w:rFonts w:ascii="Times New Roman" w:eastAsiaTheme="minorEastAsia" w:hAnsi="Times New Roman" w:cs="Times New Roman"/>
              <w:noProof/>
              <w:color w:val="auto"/>
            </w:rPr>
          </w:pPr>
          <w:r w:rsidRPr="00DA77AA">
            <w:rPr>
              <w:rFonts w:ascii="Times New Roman" w:hAnsi="Times New Roman" w:cs="Times New Roman"/>
            </w:rPr>
            <w:fldChar w:fldCharType="begin"/>
          </w:r>
          <w:r w:rsidRPr="00DA77AA">
            <w:rPr>
              <w:rFonts w:ascii="Times New Roman" w:hAnsi="Times New Roman" w:cs="Times New Roman"/>
            </w:rPr>
            <w:instrText xml:space="preserve"> TOC \o "1-3" \h \z \u </w:instrText>
          </w:r>
          <w:r w:rsidRPr="00DA77AA">
            <w:rPr>
              <w:rFonts w:ascii="Times New Roman" w:hAnsi="Times New Roman" w:cs="Times New Roman"/>
            </w:rPr>
            <w:fldChar w:fldCharType="separate"/>
          </w:r>
          <w:hyperlink w:anchor="_Toc374528225" w:history="1">
            <w:r w:rsidR="00DA77AA" w:rsidRPr="00DA77AA">
              <w:rPr>
                <w:rStyle w:val="Hypertextovodkaz"/>
                <w:rFonts w:ascii="Times New Roman" w:hAnsi="Times New Roman" w:cs="Times New Roman"/>
                <w:noProof/>
              </w:rPr>
              <w:t>Předmluva</w:t>
            </w:r>
            <w:r w:rsidR="00DA77AA" w:rsidRPr="00DA77AA">
              <w:rPr>
                <w:rFonts w:ascii="Times New Roman" w:hAnsi="Times New Roman" w:cs="Times New Roman"/>
                <w:noProof/>
                <w:webHidden/>
              </w:rPr>
              <w:tab/>
            </w:r>
            <w:r w:rsidR="00DA77AA" w:rsidRPr="00DA77AA">
              <w:rPr>
                <w:rFonts w:ascii="Times New Roman" w:hAnsi="Times New Roman" w:cs="Times New Roman"/>
                <w:noProof/>
                <w:webHidden/>
              </w:rPr>
              <w:fldChar w:fldCharType="begin"/>
            </w:r>
            <w:r w:rsidR="00DA77AA" w:rsidRPr="00DA77AA">
              <w:rPr>
                <w:rFonts w:ascii="Times New Roman" w:hAnsi="Times New Roman" w:cs="Times New Roman"/>
                <w:noProof/>
                <w:webHidden/>
              </w:rPr>
              <w:instrText xml:space="preserve"> PAGEREF _Toc374528225 \h </w:instrText>
            </w:r>
            <w:r w:rsidR="00DA77AA" w:rsidRPr="00DA77AA">
              <w:rPr>
                <w:rFonts w:ascii="Times New Roman" w:hAnsi="Times New Roman" w:cs="Times New Roman"/>
                <w:noProof/>
                <w:webHidden/>
              </w:rPr>
            </w:r>
            <w:r w:rsidR="00DA77AA" w:rsidRPr="00DA77AA">
              <w:rPr>
                <w:rFonts w:ascii="Times New Roman" w:hAnsi="Times New Roman" w:cs="Times New Roman"/>
                <w:noProof/>
                <w:webHidden/>
              </w:rPr>
              <w:fldChar w:fldCharType="separate"/>
            </w:r>
            <w:r w:rsidR="00DA77AA" w:rsidRPr="00DA77AA">
              <w:rPr>
                <w:rFonts w:ascii="Times New Roman" w:hAnsi="Times New Roman" w:cs="Times New Roman"/>
                <w:noProof/>
                <w:webHidden/>
              </w:rPr>
              <w:t>10</w:t>
            </w:r>
            <w:r w:rsidR="00DA77AA" w:rsidRPr="00DA77AA">
              <w:rPr>
                <w:rFonts w:ascii="Times New Roman" w:hAnsi="Times New Roman" w:cs="Times New Roman"/>
                <w:noProof/>
                <w:webHidden/>
              </w:rPr>
              <w:fldChar w:fldCharType="end"/>
            </w:r>
          </w:hyperlink>
        </w:p>
        <w:p w14:paraId="29A665C3" w14:textId="77777777" w:rsidR="00DA77AA" w:rsidRPr="00DA77AA" w:rsidRDefault="00DA77AA">
          <w:pPr>
            <w:pStyle w:val="Obsah1"/>
            <w:tabs>
              <w:tab w:val="right" w:leader="dot" w:pos="6681"/>
            </w:tabs>
            <w:rPr>
              <w:rFonts w:ascii="Times New Roman" w:eastAsiaTheme="minorEastAsia" w:hAnsi="Times New Roman" w:cs="Times New Roman"/>
              <w:noProof/>
              <w:color w:val="auto"/>
            </w:rPr>
          </w:pPr>
          <w:hyperlink w:anchor="_Toc374528226" w:history="1">
            <w:r w:rsidRPr="00DA77AA">
              <w:rPr>
                <w:rStyle w:val="Hypertextovodkaz"/>
                <w:rFonts w:ascii="Times New Roman" w:hAnsi="Times New Roman" w:cs="Times New Roman"/>
                <w:noProof/>
              </w:rPr>
              <w:t>Steven Erikson – Kozy a sláva</w:t>
            </w:r>
            <w:r w:rsidRPr="00DA77AA">
              <w:rPr>
                <w:rFonts w:ascii="Times New Roman" w:hAnsi="Times New Roman" w:cs="Times New Roman"/>
                <w:noProof/>
                <w:webHidden/>
              </w:rPr>
              <w:tab/>
            </w:r>
            <w:r w:rsidRPr="00DA77AA">
              <w:rPr>
                <w:rFonts w:ascii="Times New Roman" w:hAnsi="Times New Roman" w:cs="Times New Roman"/>
                <w:noProof/>
                <w:webHidden/>
              </w:rPr>
              <w:fldChar w:fldCharType="begin"/>
            </w:r>
            <w:r w:rsidRPr="00DA77AA">
              <w:rPr>
                <w:rFonts w:ascii="Times New Roman" w:hAnsi="Times New Roman" w:cs="Times New Roman"/>
                <w:noProof/>
                <w:webHidden/>
              </w:rPr>
              <w:instrText xml:space="preserve"> PAGEREF _Toc374528226 \h </w:instrText>
            </w:r>
            <w:r w:rsidRPr="00DA77AA">
              <w:rPr>
                <w:rFonts w:ascii="Times New Roman" w:hAnsi="Times New Roman" w:cs="Times New Roman"/>
                <w:noProof/>
                <w:webHidden/>
              </w:rPr>
            </w:r>
            <w:r w:rsidRPr="00DA77AA">
              <w:rPr>
                <w:rFonts w:ascii="Times New Roman" w:hAnsi="Times New Roman" w:cs="Times New Roman"/>
                <w:noProof/>
                <w:webHidden/>
              </w:rPr>
              <w:fldChar w:fldCharType="separate"/>
            </w:r>
            <w:r w:rsidRPr="00DA77AA">
              <w:rPr>
                <w:rFonts w:ascii="Times New Roman" w:hAnsi="Times New Roman" w:cs="Times New Roman"/>
                <w:noProof/>
                <w:webHidden/>
              </w:rPr>
              <w:t>19</w:t>
            </w:r>
            <w:r w:rsidRPr="00DA77AA">
              <w:rPr>
                <w:rFonts w:ascii="Times New Roman" w:hAnsi="Times New Roman" w:cs="Times New Roman"/>
                <w:noProof/>
                <w:webHidden/>
              </w:rPr>
              <w:fldChar w:fldCharType="end"/>
            </w:r>
          </w:hyperlink>
        </w:p>
        <w:p w14:paraId="6F9ABA16" w14:textId="77777777" w:rsidR="00DA77AA" w:rsidRPr="00DA77AA" w:rsidRDefault="00DA77AA">
          <w:pPr>
            <w:pStyle w:val="Obsah1"/>
            <w:tabs>
              <w:tab w:val="right" w:leader="dot" w:pos="6681"/>
            </w:tabs>
            <w:rPr>
              <w:rFonts w:ascii="Times New Roman" w:eastAsiaTheme="minorEastAsia" w:hAnsi="Times New Roman" w:cs="Times New Roman"/>
              <w:noProof/>
              <w:color w:val="auto"/>
            </w:rPr>
          </w:pPr>
          <w:hyperlink w:anchor="_Toc374528227" w:history="1">
            <w:r w:rsidRPr="00DA77AA">
              <w:rPr>
                <w:rStyle w:val="Hypertextovodkaz"/>
                <w:rFonts w:ascii="Times New Roman" w:hAnsi="Times New Roman" w:cs="Times New Roman"/>
                <w:noProof/>
              </w:rPr>
              <w:t>Glen Cook – Tides Elba příběh Černé legie</w:t>
            </w:r>
            <w:r w:rsidRPr="00DA77AA">
              <w:rPr>
                <w:rFonts w:ascii="Times New Roman" w:hAnsi="Times New Roman" w:cs="Times New Roman"/>
                <w:noProof/>
                <w:webHidden/>
              </w:rPr>
              <w:tab/>
            </w:r>
            <w:r w:rsidRPr="00DA77AA">
              <w:rPr>
                <w:rFonts w:ascii="Times New Roman" w:hAnsi="Times New Roman" w:cs="Times New Roman"/>
                <w:noProof/>
                <w:webHidden/>
              </w:rPr>
              <w:fldChar w:fldCharType="begin"/>
            </w:r>
            <w:r w:rsidRPr="00DA77AA">
              <w:rPr>
                <w:rFonts w:ascii="Times New Roman" w:hAnsi="Times New Roman" w:cs="Times New Roman"/>
                <w:noProof/>
                <w:webHidden/>
              </w:rPr>
              <w:instrText xml:space="preserve"> PAGEREF _Toc374528227 \h </w:instrText>
            </w:r>
            <w:r w:rsidRPr="00DA77AA">
              <w:rPr>
                <w:rFonts w:ascii="Times New Roman" w:hAnsi="Times New Roman" w:cs="Times New Roman"/>
                <w:noProof/>
                <w:webHidden/>
              </w:rPr>
            </w:r>
            <w:r w:rsidRPr="00DA77AA">
              <w:rPr>
                <w:rFonts w:ascii="Times New Roman" w:hAnsi="Times New Roman" w:cs="Times New Roman"/>
                <w:noProof/>
                <w:webHidden/>
              </w:rPr>
              <w:fldChar w:fldCharType="separate"/>
            </w:r>
            <w:r w:rsidRPr="00DA77AA">
              <w:rPr>
                <w:rFonts w:ascii="Times New Roman" w:hAnsi="Times New Roman" w:cs="Times New Roman"/>
                <w:noProof/>
                <w:webHidden/>
              </w:rPr>
              <w:t>51</w:t>
            </w:r>
            <w:r w:rsidRPr="00DA77AA">
              <w:rPr>
                <w:rFonts w:ascii="Times New Roman" w:hAnsi="Times New Roman" w:cs="Times New Roman"/>
                <w:noProof/>
                <w:webHidden/>
              </w:rPr>
              <w:fldChar w:fldCharType="end"/>
            </w:r>
          </w:hyperlink>
        </w:p>
        <w:p w14:paraId="1DE1CC70" w14:textId="77777777" w:rsidR="00DA77AA" w:rsidRPr="00DA77AA" w:rsidRDefault="00DA77AA">
          <w:pPr>
            <w:pStyle w:val="Obsah1"/>
            <w:tabs>
              <w:tab w:val="right" w:leader="dot" w:pos="6681"/>
            </w:tabs>
            <w:rPr>
              <w:rFonts w:ascii="Times New Roman" w:eastAsiaTheme="minorEastAsia" w:hAnsi="Times New Roman" w:cs="Times New Roman"/>
              <w:noProof/>
              <w:color w:val="auto"/>
            </w:rPr>
          </w:pPr>
          <w:hyperlink w:anchor="_Toc374528228" w:history="1">
            <w:r w:rsidRPr="00DA77AA">
              <w:rPr>
                <w:rStyle w:val="Hypertextovodkaz"/>
                <w:rFonts w:ascii="Times New Roman" w:hAnsi="Times New Roman" w:cs="Times New Roman"/>
                <w:noProof/>
              </w:rPr>
              <w:t>Gene Wolfe – Krvavé klání</w:t>
            </w:r>
            <w:r w:rsidRPr="00DA77AA">
              <w:rPr>
                <w:rFonts w:ascii="Times New Roman" w:hAnsi="Times New Roman" w:cs="Times New Roman"/>
                <w:noProof/>
                <w:webHidden/>
              </w:rPr>
              <w:tab/>
            </w:r>
            <w:r w:rsidRPr="00DA77AA">
              <w:rPr>
                <w:rFonts w:ascii="Times New Roman" w:hAnsi="Times New Roman" w:cs="Times New Roman"/>
                <w:noProof/>
                <w:webHidden/>
              </w:rPr>
              <w:fldChar w:fldCharType="begin"/>
            </w:r>
            <w:r w:rsidRPr="00DA77AA">
              <w:rPr>
                <w:rFonts w:ascii="Times New Roman" w:hAnsi="Times New Roman" w:cs="Times New Roman"/>
                <w:noProof/>
                <w:webHidden/>
              </w:rPr>
              <w:instrText xml:space="preserve"> PAGEREF _Toc374528228 \h </w:instrText>
            </w:r>
            <w:r w:rsidRPr="00DA77AA">
              <w:rPr>
                <w:rFonts w:ascii="Times New Roman" w:hAnsi="Times New Roman" w:cs="Times New Roman"/>
                <w:noProof/>
                <w:webHidden/>
              </w:rPr>
            </w:r>
            <w:r w:rsidRPr="00DA77AA">
              <w:rPr>
                <w:rFonts w:ascii="Times New Roman" w:hAnsi="Times New Roman" w:cs="Times New Roman"/>
                <w:noProof/>
                <w:webHidden/>
              </w:rPr>
              <w:fldChar w:fldCharType="separate"/>
            </w:r>
            <w:r w:rsidRPr="00DA77AA">
              <w:rPr>
                <w:rFonts w:ascii="Times New Roman" w:hAnsi="Times New Roman" w:cs="Times New Roman"/>
                <w:noProof/>
                <w:webHidden/>
              </w:rPr>
              <w:t>83</w:t>
            </w:r>
            <w:r w:rsidRPr="00DA77AA">
              <w:rPr>
                <w:rFonts w:ascii="Times New Roman" w:hAnsi="Times New Roman" w:cs="Times New Roman"/>
                <w:noProof/>
                <w:webHidden/>
              </w:rPr>
              <w:fldChar w:fldCharType="end"/>
            </w:r>
          </w:hyperlink>
        </w:p>
        <w:p w14:paraId="7A6CB4A2" w14:textId="77777777" w:rsidR="00DA77AA" w:rsidRPr="00DA77AA" w:rsidRDefault="00DA77AA">
          <w:pPr>
            <w:pStyle w:val="Obsah1"/>
            <w:tabs>
              <w:tab w:val="right" w:leader="dot" w:pos="6681"/>
            </w:tabs>
            <w:rPr>
              <w:rFonts w:ascii="Times New Roman" w:eastAsiaTheme="minorEastAsia" w:hAnsi="Times New Roman" w:cs="Times New Roman"/>
              <w:noProof/>
              <w:color w:val="auto"/>
            </w:rPr>
          </w:pPr>
          <w:hyperlink w:anchor="_Toc374528229" w:history="1">
            <w:r w:rsidRPr="00DA77AA">
              <w:rPr>
                <w:rStyle w:val="Hypertextovodkaz"/>
                <w:rFonts w:ascii="Times New Roman" w:hAnsi="Times New Roman" w:cs="Times New Roman"/>
                <w:noProof/>
              </w:rPr>
              <w:t>James Enge – Zpícající oštěp</w:t>
            </w:r>
            <w:r w:rsidRPr="00DA77AA">
              <w:rPr>
                <w:rFonts w:ascii="Times New Roman" w:hAnsi="Times New Roman" w:cs="Times New Roman"/>
                <w:noProof/>
                <w:webHidden/>
              </w:rPr>
              <w:tab/>
            </w:r>
            <w:r w:rsidRPr="00DA77AA">
              <w:rPr>
                <w:rFonts w:ascii="Times New Roman" w:hAnsi="Times New Roman" w:cs="Times New Roman"/>
                <w:noProof/>
                <w:webHidden/>
              </w:rPr>
              <w:fldChar w:fldCharType="begin"/>
            </w:r>
            <w:r w:rsidRPr="00DA77AA">
              <w:rPr>
                <w:rFonts w:ascii="Times New Roman" w:hAnsi="Times New Roman" w:cs="Times New Roman"/>
                <w:noProof/>
                <w:webHidden/>
              </w:rPr>
              <w:instrText xml:space="preserve"> PAGEREF _Toc374528229 \h </w:instrText>
            </w:r>
            <w:r w:rsidRPr="00DA77AA">
              <w:rPr>
                <w:rFonts w:ascii="Times New Roman" w:hAnsi="Times New Roman" w:cs="Times New Roman"/>
                <w:noProof/>
                <w:webHidden/>
              </w:rPr>
            </w:r>
            <w:r w:rsidRPr="00DA77AA">
              <w:rPr>
                <w:rFonts w:ascii="Times New Roman" w:hAnsi="Times New Roman" w:cs="Times New Roman"/>
                <w:noProof/>
                <w:webHidden/>
              </w:rPr>
              <w:fldChar w:fldCharType="separate"/>
            </w:r>
            <w:r w:rsidRPr="00DA77AA">
              <w:rPr>
                <w:rFonts w:ascii="Times New Roman" w:hAnsi="Times New Roman" w:cs="Times New Roman"/>
                <w:noProof/>
                <w:webHidden/>
              </w:rPr>
              <w:t>99</w:t>
            </w:r>
            <w:r w:rsidRPr="00DA77AA">
              <w:rPr>
                <w:rFonts w:ascii="Times New Roman" w:hAnsi="Times New Roman" w:cs="Times New Roman"/>
                <w:noProof/>
                <w:webHidden/>
              </w:rPr>
              <w:fldChar w:fldCharType="end"/>
            </w:r>
          </w:hyperlink>
        </w:p>
        <w:p w14:paraId="375AA3C9" w14:textId="77777777" w:rsidR="00DA77AA" w:rsidRPr="00DA77AA" w:rsidRDefault="00DA77AA">
          <w:pPr>
            <w:pStyle w:val="Obsah1"/>
            <w:tabs>
              <w:tab w:val="right" w:leader="dot" w:pos="6681"/>
            </w:tabs>
            <w:rPr>
              <w:rFonts w:ascii="Times New Roman" w:eastAsiaTheme="minorEastAsia" w:hAnsi="Times New Roman" w:cs="Times New Roman"/>
              <w:noProof/>
              <w:color w:val="auto"/>
            </w:rPr>
          </w:pPr>
          <w:hyperlink w:anchor="_Toc374528230" w:history="1">
            <w:r w:rsidRPr="00DA77AA">
              <w:rPr>
                <w:rStyle w:val="Hypertextovodkaz"/>
                <w:rFonts w:ascii="Times New Roman" w:hAnsi="Times New Roman" w:cs="Times New Roman"/>
                <w:noProof/>
              </w:rPr>
              <w:t>C. J. Cherryhová – Čaroděj z Wiscezanu</w:t>
            </w:r>
            <w:r w:rsidRPr="00DA77AA">
              <w:rPr>
                <w:rFonts w:ascii="Times New Roman" w:hAnsi="Times New Roman" w:cs="Times New Roman"/>
                <w:noProof/>
                <w:webHidden/>
              </w:rPr>
              <w:tab/>
            </w:r>
            <w:r w:rsidRPr="00DA77AA">
              <w:rPr>
                <w:rFonts w:ascii="Times New Roman" w:hAnsi="Times New Roman" w:cs="Times New Roman"/>
                <w:noProof/>
                <w:webHidden/>
              </w:rPr>
              <w:fldChar w:fldCharType="begin"/>
            </w:r>
            <w:r w:rsidRPr="00DA77AA">
              <w:rPr>
                <w:rFonts w:ascii="Times New Roman" w:hAnsi="Times New Roman" w:cs="Times New Roman"/>
                <w:noProof/>
                <w:webHidden/>
              </w:rPr>
              <w:instrText xml:space="preserve"> PAGEREF _Toc374528230 \h </w:instrText>
            </w:r>
            <w:r w:rsidRPr="00DA77AA">
              <w:rPr>
                <w:rFonts w:ascii="Times New Roman" w:hAnsi="Times New Roman" w:cs="Times New Roman"/>
                <w:noProof/>
                <w:webHidden/>
              </w:rPr>
            </w:r>
            <w:r w:rsidRPr="00DA77AA">
              <w:rPr>
                <w:rFonts w:ascii="Times New Roman" w:hAnsi="Times New Roman" w:cs="Times New Roman"/>
                <w:noProof/>
                <w:webHidden/>
              </w:rPr>
              <w:fldChar w:fldCharType="separate"/>
            </w:r>
            <w:r w:rsidRPr="00DA77AA">
              <w:rPr>
                <w:rFonts w:ascii="Times New Roman" w:hAnsi="Times New Roman" w:cs="Times New Roman"/>
                <w:noProof/>
                <w:webHidden/>
              </w:rPr>
              <w:t>111</w:t>
            </w:r>
            <w:r w:rsidRPr="00DA77AA">
              <w:rPr>
                <w:rFonts w:ascii="Times New Roman" w:hAnsi="Times New Roman" w:cs="Times New Roman"/>
                <w:noProof/>
                <w:webHidden/>
              </w:rPr>
              <w:fldChar w:fldCharType="end"/>
            </w:r>
          </w:hyperlink>
        </w:p>
        <w:p w14:paraId="2B4A3674" w14:textId="77777777" w:rsidR="00DA77AA" w:rsidRPr="00DA77AA" w:rsidRDefault="00DA77AA">
          <w:pPr>
            <w:pStyle w:val="Obsah1"/>
            <w:tabs>
              <w:tab w:val="right" w:leader="dot" w:pos="6681"/>
            </w:tabs>
            <w:rPr>
              <w:rFonts w:ascii="Times New Roman" w:eastAsiaTheme="minorEastAsia" w:hAnsi="Times New Roman" w:cs="Times New Roman"/>
              <w:noProof/>
              <w:color w:val="auto"/>
            </w:rPr>
          </w:pPr>
          <w:hyperlink w:anchor="_Toc374528231" w:history="1">
            <w:r w:rsidRPr="00DA77AA">
              <w:rPr>
                <w:rStyle w:val="Hypertextovodkaz"/>
                <w:rFonts w:ascii="Times New Roman" w:hAnsi="Times New Roman" w:cs="Times New Roman"/>
                <w:noProof/>
              </w:rPr>
              <w:t>K. J. Parkerová – Perný týden</w:t>
            </w:r>
            <w:r w:rsidRPr="00DA77AA">
              <w:rPr>
                <w:rFonts w:ascii="Times New Roman" w:hAnsi="Times New Roman" w:cs="Times New Roman"/>
                <w:noProof/>
                <w:webHidden/>
              </w:rPr>
              <w:tab/>
            </w:r>
            <w:r w:rsidRPr="00DA77AA">
              <w:rPr>
                <w:rFonts w:ascii="Times New Roman" w:hAnsi="Times New Roman" w:cs="Times New Roman"/>
                <w:noProof/>
                <w:webHidden/>
              </w:rPr>
              <w:fldChar w:fldCharType="begin"/>
            </w:r>
            <w:r w:rsidRPr="00DA77AA">
              <w:rPr>
                <w:rFonts w:ascii="Times New Roman" w:hAnsi="Times New Roman" w:cs="Times New Roman"/>
                <w:noProof/>
                <w:webHidden/>
              </w:rPr>
              <w:instrText xml:space="preserve"> PAGEREF _Toc374528231 \h </w:instrText>
            </w:r>
            <w:r w:rsidRPr="00DA77AA">
              <w:rPr>
                <w:rFonts w:ascii="Times New Roman" w:hAnsi="Times New Roman" w:cs="Times New Roman"/>
                <w:noProof/>
                <w:webHidden/>
              </w:rPr>
            </w:r>
            <w:r w:rsidRPr="00DA77AA">
              <w:rPr>
                <w:rFonts w:ascii="Times New Roman" w:hAnsi="Times New Roman" w:cs="Times New Roman"/>
                <w:noProof/>
                <w:webHidden/>
              </w:rPr>
              <w:fldChar w:fldCharType="separate"/>
            </w:r>
            <w:r w:rsidRPr="00DA77AA">
              <w:rPr>
                <w:rFonts w:ascii="Times New Roman" w:hAnsi="Times New Roman" w:cs="Times New Roman"/>
                <w:noProof/>
                <w:webHidden/>
              </w:rPr>
              <w:t>143</w:t>
            </w:r>
            <w:r w:rsidRPr="00DA77AA">
              <w:rPr>
                <w:rFonts w:ascii="Times New Roman" w:hAnsi="Times New Roman" w:cs="Times New Roman"/>
                <w:noProof/>
                <w:webHidden/>
              </w:rPr>
              <w:fldChar w:fldCharType="end"/>
            </w:r>
          </w:hyperlink>
        </w:p>
        <w:p w14:paraId="5917D136" w14:textId="77777777" w:rsidR="00DA77AA" w:rsidRPr="00DA77AA" w:rsidRDefault="00DA77AA">
          <w:pPr>
            <w:pStyle w:val="Obsah1"/>
            <w:tabs>
              <w:tab w:val="right" w:leader="dot" w:pos="6681"/>
            </w:tabs>
            <w:rPr>
              <w:rFonts w:ascii="Times New Roman" w:eastAsiaTheme="minorEastAsia" w:hAnsi="Times New Roman" w:cs="Times New Roman"/>
              <w:noProof/>
              <w:color w:val="auto"/>
            </w:rPr>
          </w:pPr>
          <w:hyperlink w:anchor="_Toc374528232" w:history="1">
            <w:r w:rsidRPr="00DA77AA">
              <w:rPr>
                <w:rStyle w:val="Hypertextovodkaz"/>
                <w:rFonts w:ascii="Times New Roman" w:hAnsi="Times New Roman" w:cs="Times New Roman"/>
                <w:noProof/>
              </w:rPr>
              <w:t>Garth Nix – Příhodný dárek pro čarodějnou loutku</w:t>
            </w:r>
            <w:r w:rsidRPr="00DA77AA">
              <w:rPr>
                <w:rFonts w:ascii="Times New Roman" w:hAnsi="Times New Roman" w:cs="Times New Roman"/>
                <w:noProof/>
                <w:webHidden/>
              </w:rPr>
              <w:tab/>
            </w:r>
            <w:r w:rsidRPr="00DA77AA">
              <w:rPr>
                <w:rFonts w:ascii="Times New Roman" w:hAnsi="Times New Roman" w:cs="Times New Roman"/>
                <w:noProof/>
                <w:webHidden/>
              </w:rPr>
              <w:fldChar w:fldCharType="begin"/>
            </w:r>
            <w:r w:rsidRPr="00DA77AA">
              <w:rPr>
                <w:rFonts w:ascii="Times New Roman" w:hAnsi="Times New Roman" w:cs="Times New Roman"/>
                <w:noProof/>
                <w:webHidden/>
              </w:rPr>
              <w:instrText xml:space="preserve"> PAGEREF _Toc374528232 \h </w:instrText>
            </w:r>
            <w:r w:rsidRPr="00DA77AA">
              <w:rPr>
                <w:rFonts w:ascii="Times New Roman" w:hAnsi="Times New Roman" w:cs="Times New Roman"/>
                <w:noProof/>
                <w:webHidden/>
              </w:rPr>
            </w:r>
            <w:r w:rsidRPr="00DA77AA">
              <w:rPr>
                <w:rFonts w:ascii="Times New Roman" w:hAnsi="Times New Roman" w:cs="Times New Roman"/>
                <w:noProof/>
                <w:webHidden/>
              </w:rPr>
              <w:fldChar w:fldCharType="separate"/>
            </w:r>
            <w:r w:rsidRPr="00DA77AA">
              <w:rPr>
                <w:rFonts w:ascii="Times New Roman" w:hAnsi="Times New Roman" w:cs="Times New Roman"/>
                <w:noProof/>
                <w:webHidden/>
              </w:rPr>
              <w:t>171</w:t>
            </w:r>
            <w:r w:rsidRPr="00DA77AA">
              <w:rPr>
                <w:rFonts w:ascii="Times New Roman" w:hAnsi="Times New Roman" w:cs="Times New Roman"/>
                <w:noProof/>
                <w:webHidden/>
              </w:rPr>
              <w:fldChar w:fldCharType="end"/>
            </w:r>
          </w:hyperlink>
        </w:p>
        <w:p w14:paraId="01C1F2FE" w14:textId="77777777" w:rsidR="00DA77AA" w:rsidRPr="00DA77AA" w:rsidRDefault="00DA77AA">
          <w:pPr>
            <w:pStyle w:val="Obsah1"/>
            <w:tabs>
              <w:tab w:val="right" w:leader="dot" w:pos="6681"/>
            </w:tabs>
            <w:rPr>
              <w:rFonts w:ascii="Times New Roman" w:eastAsiaTheme="minorEastAsia" w:hAnsi="Times New Roman" w:cs="Times New Roman"/>
              <w:noProof/>
              <w:color w:val="auto"/>
            </w:rPr>
          </w:pPr>
          <w:hyperlink w:anchor="_Toc374528233" w:history="1">
            <w:r w:rsidRPr="00DA77AA">
              <w:rPr>
                <w:rStyle w:val="Hypertextovodkaz"/>
                <w:rFonts w:ascii="Times New Roman" w:hAnsi="Times New Roman" w:cs="Times New Roman"/>
                <w:noProof/>
              </w:rPr>
              <w:t>Michael Moorcock – Rudé perly (Elrikův příběh)</w:t>
            </w:r>
            <w:r w:rsidRPr="00DA77AA">
              <w:rPr>
                <w:rFonts w:ascii="Times New Roman" w:hAnsi="Times New Roman" w:cs="Times New Roman"/>
                <w:noProof/>
                <w:webHidden/>
              </w:rPr>
              <w:tab/>
            </w:r>
            <w:r w:rsidRPr="00DA77AA">
              <w:rPr>
                <w:rFonts w:ascii="Times New Roman" w:hAnsi="Times New Roman" w:cs="Times New Roman"/>
                <w:noProof/>
                <w:webHidden/>
              </w:rPr>
              <w:fldChar w:fldCharType="begin"/>
            </w:r>
            <w:r w:rsidRPr="00DA77AA">
              <w:rPr>
                <w:rFonts w:ascii="Times New Roman" w:hAnsi="Times New Roman" w:cs="Times New Roman"/>
                <w:noProof/>
                <w:webHidden/>
              </w:rPr>
              <w:instrText xml:space="preserve"> PAGEREF _Toc374528233 \h </w:instrText>
            </w:r>
            <w:r w:rsidRPr="00DA77AA">
              <w:rPr>
                <w:rFonts w:ascii="Times New Roman" w:hAnsi="Times New Roman" w:cs="Times New Roman"/>
                <w:noProof/>
                <w:webHidden/>
              </w:rPr>
            </w:r>
            <w:r w:rsidRPr="00DA77AA">
              <w:rPr>
                <w:rFonts w:ascii="Times New Roman" w:hAnsi="Times New Roman" w:cs="Times New Roman"/>
                <w:noProof/>
                <w:webHidden/>
              </w:rPr>
              <w:fldChar w:fldCharType="separate"/>
            </w:r>
            <w:r w:rsidRPr="00DA77AA">
              <w:rPr>
                <w:rFonts w:ascii="Times New Roman" w:hAnsi="Times New Roman" w:cs="Times New Roman"/>
                <w:noProof/>
                <w:webHidden/>
              </w:rPr>
              <w:t>186</w:t>
            </w:r>
            <w:r w:rsidRPr="00DA77AA">
              <w:rPr>
                <w:rFonts w:ascii="Times New Roman" w:hAnsi="Times New Roman" w:cs="Times New Roman"/>
                <w:noProof/>
                <w:webHidden/>
              </w:rPr>
              <w:fldChar w:fldCharType="end"/>
            </w:r>
          </w:hyperlink>
        </w:p>
        <w:p w14:paraId="08939CBF" w14:textId="77777777" w:rsidR="00DA77AA" w:rsidRPr="00DA77AA" w:rsidRDefault="00DA77AA">
          <w:pPr>
            <w:pStyle w:val="Obsah1"/>
            <w:tabs>
              <w:tab w:val="right" w:leader="dot" w:pos="6681"/>
            </w:tabs>
            <w:rPr>
              <w:rFonts w:ascii="Times New Roman" w:eastAsiaTheme="minorEastAsia" w:hAnsi="Times New Roman" w:cs="Times New Roman"/>
              <w:noProof/>
              <w:color w:val="auto"/>
            </w:rPr>
          </w:pPr>
          <w:hyperlink w:anchor="_Toc374528234" w:history="1">
            <w:r w:rsidRPr="00DA77AA">
              <w:rPr>
                <w:rStyle w:val="Hypertextovodkaz"/>
                <w:rFonts w:ascii="Times New Roman" w:hAnsi="Times New Roman" w:cs="Times New Roman"/>
                <w:noProof/>
              </w:rPr>
              <w:t>Tim Lebbon – Zboštění Dala Bamora: Příběh z města ozvěn</w:t>
            </w:r>
            <w:r w:rsidRPr="00DA77AA">
              <w:rPr>
                <w:rFonts w:ascii="Times New Roman" w:hAnsi="Times New Roman" w:cs="Times New Roman"/>
                <w:noProof/>
                <w:webHidden/>
              </w:rPr>
              <w:tab/>
            </w:r>
            <w:r w:rsidRPr="00DA77AA">
              <w:rPr>
                <w:rFonts w:ascii="Times New Roman" w:hAnsi="Times New Roman" w:cs="Times New Roman"/>
                <w:noProof/>
                <w:webHidden/>
              </w:rPr>
              <w:fldChar w:fldCharType="begin"/>
            </w:r>
            <w:r w:rsidRPr="00DA77AA">
              <w:rPr>
                <w:rFonts w:ascii="Times New Roman" w:hAnsi="Times New Roman" w:cs="Times New Roman"/>
                <w:noProof/>
                <w:webHidden/>
              </w:rPr>
              <w:instrText xml:space="preserve"> PAGEREF _Toc374528234 \h </w:instrText>
            </w:r>
            <w:r w:rsidRPr="00DA77AA">
              <w:rPr>
                <w:rFonts w:ascii="Times New Roman" w:hAnsi="Times New Roman" w:cs="Times New Roman"/>
                <w:noProof/>
                <w:webHidden/>
              </w:rPr>
            </w:r>
            <w:r w:rsidRPr="00DA77AA">
              <w:rPr>
                <w:rFonts w:ascii="Times New Roman" w:hAnsi="Times New Roman" w:cs="Times New Roman"/>
                <w:noProof/>
                <w:webHidden/>
              </w:rPr>
              <w:fldChar w:fldCharType="separate"/>
            </w:r>
            <w:r w:rsidRPr="00DA77AA">
              <w:rPr>
                <w:rFonts w:ascii="Times New Roman" w:hAnsi="Times New Roman" w:cs="Times New Roman"/>
                <w:noProof/>
                <w:webHidden/>
              </w:rPr>
              <w:t>233</w:t>
            </w:r>
            <w:r w:rsidRPr="00DA77AA">
              <w:rPr>
                <w:rFonts w:ascii="Times New Roman" w:hAnsi="Times New Roman" w:cs="Times New Roman"/>
                <w:noProof/>
                <w:webHidden/>
              </w:rPr>
              <w:fldChar w:fldCharType="end"/>
            </w:r>
          </w:hyperlink>
        </w:p>
        <w:p w14:paraId="21F0EDC9" w14:textId="77777777" w:rsidR="00DA77AA" w:rsidRPr="00DA77AA" w:rsidRDefault="00DA77AA">
          <w:pPr>
            <w:pStyle w:val="Obsah1"/>
            <w:tabs>
              <w:tab w:val="right" w:leader="dot" w:pos="6681"/>
            </w:tabs>
            <w:rPr>
              <w:rFonts w:ascii="Times New Roman" w:eastAsiaTheme="minorEastAsia" w:hAnsi="Times New Roman" w:cs="Times New Roman"/>
              <w:noProof/>
              <w:color w:val="auto"/>
            </w:rPr>
          </w:pPr>
          <w:hyperlink w:anchor="_Toc374528235" w:history="1">
            <w:r w:rsidRPr="00DA77AA">
              <w:rPr>
                <w:rStyle w:val="Hypertextovodkaz"/>
                <w:rFonts w:ascii="Times New Roman" w:hAnsi="Times New Roman" w:cs="Times New Roman"/>
                <w:noProof/>
              </w:rPr>
              <w:t>Robert Silverberg – Temné časy na půlnočním trhu</w:t>
            </w:r>
            <w:r w:rsidRPr="00DA77AA">
              <w:rPr>
                <w:rFonts w:ascii="Times New Roman" w:hAnsi="Times New Roman" w:cs="Times New Roman"/>
                <w:noProof/>
                <w:webHidden/>
              </w:rPr>
              <w:tab/>
            </w:r>
            <w:r w:rsidRPr="00DA77AA">
              <w:rPr>
                <w:rFonts w:ascii="Times New Roman" w:hAnsi="Times New Roman" w:cs="Times New Roman"/>
                <w:noProof/>
                <w:webHidden/>
              </w:rPr>
              <w:fldChar w:fldCharType="begin"/>
            </w:r>
            <w:r w:rsidRPr="00DA77AA">
              <w:rPr>
                <w:rFonts w:ascii="Times New Roman" w:hAnsi="Times New Roman" w:cs="Times New Roman"/>
                <w:noProof/>
                <w:webHidden/>
              </w:rPr>
              <w:instrText xml:space="preserve"> PAGEREF _Toc374528235 \h </w:instrText>
            </w:r>
            <w:r w:rsidRPr="00DA77AA">
              <w:rPr>
                <w:rFonts w:ascii="Times New Roman" w:hAnsi="Times New Roman" w:cs="Times New Roman"/>
                <w:noProof/>
                <w:webHidden/>
              </w:rPr>
            </w:r>
            <w:r w:rsidRPr="00DA77AA">
              <w:rPr>
                <w:rFonts w:ascii="Times New Roman" w:hAnsi="Times New Roman" w:cs="Times New Roman"/>
                <w:noProof/>
                <w:webHidden/>
              </w:rPr>
              <w:fldChar w:fldCharType="separate"/>
            </w:r>
            <w:r w:rsidRPr="00DA77AA">
              <w:rPr>
                <w:rFonts w:ascii="Times New Roman" w:hAnsi="Times New Roman" w:cs="Times New Roman"/>
                <w:noProof/>
                <w:webHidden/>
              </w:rPr>
              <w:t>255</w:t>
            </w:r>
            <w:r w:rsidRPr="00DA77AA">
              <w:rPr>
                <w:rFonts w:ascii="Times New Roman" w:hAnsi="Times New Roman" w:cs="Times New Roman"/>
                <w:noProof/>
                <w:webHidden/>
              </w:rPr>
              <w:fldChar w:fldCharType="end"/>
            </w:r>
          </w:hyperlink>
        </w:p>
        <w:p w14:paraId="32DEEA70" w14:textId="77777777" w:rsidR="00DA77AA" w:rsidRPr="00DA77AA" w:rsidRDefault="00DA77AA">
          <w:pPr>
            <w:pStyle w:val="Obsah1"/>
            <w:tabs>
              <w:tab w:val="right" w:leader="dot" w:pos="6681"/>
            </w:tabs>
            <w:rPr>
              <w:rFonts w:ascii="Times New Roman" w:eastAsiaTheme="minorEastAsia" w:hAnsi="Times New Roman" w:cs="Times New Roman"/>
              <w:noProof/>
              <w:color w:val="auto"/>
            </w:rPr>
          </w:pPr>
          <w:hyperlink w:anchor="_Toc374528236" w:history="1">
            <w:r w:rsidRPr="00DA77AA">
              <w:rPr>
                <w:rStyle w:val="Hypertextovodkaz"/>
                <w:rFonts w:ascii="Times New Roman" w:hAnsi="Times New Roman" w:cs="Times New Roman"/>
                <w:noProof/>
              </w:rPr>
              <w:t>Greg Keyes - Neposkvrnění</w:t>
            </w:r>
            <w:r w:rsidRPr="00DA77AA">
              <w:rPr>
                <w:rFonts w:ascii="Times New Roman" w:hAnsi="Times New Roman" w:cs="Times New Roman"/>
                <w:noProof/>
                <w:webHidden/>
              </w:rPr>
              <w:tab/>
            </w:r>
            <w:r w:rsidRPr="00DA77AA">
              <w:rPr>
                <w:rFonts w:ascii="Times New Roman" w:hAnsi="Times New Roman" w:cs="Times New Roman"/>
                <w:noProof/>
                <w:webHidden/>
              </w:rPr>
              <w:fldChar w:fldCharType="begin"/>
            </w:r>
            <w:r w:rsidRPr="00DA77AA">
              <w:rPr>
                <w:rFonts w:ascii="Times New Roman" w:hAnsi="Times New Roman" w:cs="Times New Roman"/>
                <w:noProof/>
                <w:webHidden/>
              </w:rPr>
              <w:instrText xml:space="preserve"> PAGEREF _Toc374528236 \h </w:instrText>
            </w:r>
            <w:r w:rsidRPr="00DA77AA">
              <w:rPr>
                <w:rFonts w:ascii="Times New Roman" w:hAnsi="Times New Roman" w:cs="Times New Roman"/>
                <w:noProof/>
                <w:webHidden/>
              </w:rPr>
            </w:r>
            <w:r w:rsidRPr="00DA77AA">
              <w:rPr>
                <w:rFonts w:ascii="Times New Roman" w:hAnsi="Times New Roman" w:cs="Times New Roman"/>
                <w:noProof/>
                <w:webHidden/>
              </w:rPr>
              <w:fldChar w:fldCharType="separate"/>
            </w:r>
            <w:r w:rsidRPr="00DA77AA">
              <w:rPr>
                <w:rFonts w:ascii="Times New Roman" w:hAnsi="Times New Roman" w:cs="Times New Roman"/>
                <w:noProof/>
                <w:webHidden/>
              </w:rPr>
              <w:t>277</w:t>
            </w:r>
            <w:r w:rsidRPr="00DA77AA">
              <w:rPr>
                <w:rFonts w:ascii="Times New Roman" w:hAnsi="Times New Roman" w:cs="Times New Roman"/>
                <w:noProof/>
                <w:webHidden/>
              </w:rPr>
              <w:fldChar w:fldCharType="end"/>
            </w:r>
          </w:hyperlink>
        </w:p>
        <w:p w14:paraId="2CD49EA5" w14:textId="77777777" w:rsidR="00DA77AA" w:rsidRPr="00DA77AA" w:rsidRDefault="00DA77AA">
          <w:pPr>
            <w:pStyle w:val="Obsah1"/>
            <w:tabs>
              <w:tab w:val="right" w:leader="dot" w:pos="6681"/>
            </w:tabs>
            <w:rPr>
              <w:rFonts w:ascii="Times New Roman" w:eastAsiaTheme="minorEastAsia" w:hAnsi="Times New Roman" w:cs="Times New Roman"/>
              <w:noProof/>
              <w:color w:val="auto"/>
            </w:rPr>
          </w:pPr>
          <w:hyperlink w:anchor="_Toc374528237" w:history="1">
            <w:r w:rsidRPr="00DA77AA">
              <w:rPr>
                <w:rStyle w:val="Hypertextovodkaz"/>
                <w:rFonts w:ascii="Times New Roman" w:hAnsi="Times New Roman" w:cs="Times New Roman"/>
                <w:noProof/>
              </w:rPr>
              <w:t>Michael A. Shea – Barvmistr Grošák Tes</w:t>
            </w:r>
            <w:r w:rsidRPr="00DA77AA">
              <w:rPr>
                <w:rFonts w:ascii="Times New Roman" w:hAnsi="Times New Roman" w:cs="Times New Roman"/>
                <w:noProof/>
                <w:webHidden/>
              </w:rPr>
              <w:tab/>
            </w:r>
            <w:r w:rsidRPr="00DA77AA">
              <w:rPr>
                <w:rFonts w:ascii="Times New Roman" w:hAnsi="Times New Roman" w:cs="Times New Roman"/>
                <w:noProof/>
                <w:webHidden/>
              </w:rPr>
              <w:fldChar w:fldCharType="begin"/>
            </w:r>
            <w:r w:rsidRPr="00DA77AA">
              <w:rPr>
                <w:rFonts w:ascii="Times New Roman" w:hAnsi="Times New Roman" w:cs="Times New Roman"/>
                <w:noProof/>
                <w:webHidden/>
              </w:rPr>
              <w:instrText xml:space="preserve"> PAGEREF _Toc374528237 \h </w:instrText>
            </w:r>
            <w:r w:rsidRPr="00DA77AA">
              <w:rPr>
                <w:rFonts w:ascii="Times New Roman" w:hAnsi="Times New Roman" w:cs="Times New Roman"/>
                <w:noProof/>
                <w:webHidden/>
              </w:rPr>
            </w:r>
            <w:r w:rsidRPr="00DA77AA">
              <w:rPr>
                <w:rFonts w:ascii="Times New Roman" w:hAnsi="Times New Roman" w:cs="Times New Roman"/>
                <w:noProof/>
                <w:webHidden/>
              </w:rPr>
              <w:fldChar w:fldCharType="separate"/>
            </w:r>
            <w:r w:rsidRPr="00DA77AA">
              <w:rPr>
                <w:rFonts w:ascii="Times New Roman" w:hAnsi="Times New Roman" w:cs="Times New Roman"/>
                <w:noProof/>
                <w:webHidden/>
              </w:rPr>
              <w:t>291</w:t>
            </w:r>
            <w:r w:rsidRPr="00DA77AA">
              <w:rPr>
                <w:rFonts w:ascii="Times New Roman" w:hAnsi="Times New Roman" w:cs="Times New Roman"/>
                <w:noProof/>
                <w:webHidden/>
              </w:rPr>
              <w:fldChar w:fldCharType="end"/>
            </w:r>
          </w:hyperlink>
        </w:p>
        <w:p w14:paraId="73D6FADD" w14:textId="77777777" w:rsidR="00DA77AA" w:rsidRPr="00DA77AA" w:rsidRDefault="00DA77AA">
          <w:pPr>
            <w:pStyle w:val="Obsah1"/>
            <w:tabs>
              <w:tab w:val="right" w:leader="dot" w:pos="6681"/>
            </w:tabs>
            <w:rPr>
              <w:rFonts w:ascii="Times New Roman" w:eastAsiaTheme="minorEastAsia" w:hAnsi="Times New Roman" w:cs="Times New Roman"/>
              <w:noProof/>
              <w:color w:val="auto"/>
            </w:rPr>
          </w:pPr>
          <w:hyperlink w:anchor="_Toc374528238" w:history="1">
            <w:r w:rsidRPr="00DA77AA">
              <w:rPr>
                <w:rStyle w:val="Hypertextovodkaz"/>
                <w:rFonts w:ascii="Times New Roman" w:hAnsi="Times New Roman" w:cs="Times New Roman"/>
                <w:noProof/>
              </w:rPr>
              <w:t>Scott Lynch – Mezi policemi</w:t>
            </w:r>
            <w:r w:rsidRPr="00DA77AA">
              <w:rPr>
                <w:rFonts w:ascii="Times New Roman" w:hAnsi="Times New Roman" w:cs="Times New Roman"/>
                <w:noProof/>
                <w:webHidden/>
              </w:rPr>
              <w:tab/>
            </w:r>
            <w:r w:rsidRPr="00DA77AA">
              <w:rPr>
                <w:rFonts w:ascii="Times New Roman" w:hAnsi="Times New Roman" w:cs="Times New Roman"/>
                <w:noProof/>
                <w:webHidden/>
              </w:rPr>
              <w:fldChar w:fldCharType="begin"/>
            </w:r>
            <w:r w:rsidRPr="00DA77AA">
              <w:rPr>
                <w:rFonts w:ascii="Times New Roman" w:hAnsi="Times New Roman" w:cs="Times New Roman"/>
                <w:noProof/>
                <w:webHidden/>
              </w:rPr>
              <w:instrText xml:space="preserve"> PAGEREF _Toc374528238 \h </w:instrText>
            </w:r>
            <w:r w:rsidRPr="00DA77AA">
              <w:rPr>
                <w:rFonts w:ascii="Times New Roman" w:hAnsi="Times New Roman" w:cs="Times New Roman"/>
                <w:noProof/>
                <w:webHidden/>
              </w:rPr>
            </w:r>
            <w:r w:rsidRPr="00DA77AA">
              <w:rPr>
                <w:rFonts w:ascii="Times New Roman" w:hAnsi="Times New Roman" w:cs="Times New Roman"/>
                <w:noProof/>
                <w:webHidden/>
              </w:rPr>
              <w:fldChar w:fldCharType="separate"/>
            </w:r>
            <w:r w:rsidRPr="00DA77AA">
              <w:rPr>
                <w:rFonts w:ascii="Times New Roman" w:hAnsi="Times New Roman" w:cs="Times New Roman"/>
                <w:noProof/>
                <w:webHidden/>
              </w:rPr>
              <w:t>326</w:t>
            </w:r>
            <w:r w:rsidRPr="00DA77AA">
              <w:rPr>
                <w:rFonts w:ascii="Times New Roman" w:hAnsi="Times New Roman" w:cs="Times New Roman"/>
                <w:noProof/>
                <w:webHidden/>
              </w:rPr>
              <w:fldChar w:fldCharType="end"/>
            </w:r>
          </w:hyperlink>
        </w:p>
        <w:p w14:paraId="1962ED75" w14:textId="77777777" w:rsidR="00DA77AA" w:rsidRPr="00DA77AA" w:rsidRDefault="00DA77AA">
          <w:pPr>
            <w:pStyle w:val="Obsah1"/>
            <w:tabs>
              <w:tab w:val="right" w:leader="dot" w:pos="6681"/>
            </w:tabs>
            <w:rPr>
              <w:rFonts w:ascii="Times New Roman" w:eastAsiaTheme="minorEastAsia" w:hAnsi="Times New Roman" w:cs="Times New Roman"/>
              <w:noProof/>
              <w:color w:val="auto"/>
            </w:rPr>
          </w:pPr>
          <w:hyperlink w:anchor="_Toc374528239" w:history="1">
            <w:r w:rsidRPr="00DA77AA">
              <w:rPr>
                <w:rStyle w:val="Hypertextovodkaz"/>
                <w:rFonts w:ascii="Times New Roman" w:hAnsi="Times New Roman" w:cs="Times New Roman"/>
                <w:noProof/>
              </w:rPr>
              <w:t>Tanith Leeová – Dva lvi, čarodějnice a plášť</w:t>
            </w:r>
            <w:r w:rsidRPr="00DA77AA">
              <w:rPr>
                <w:rFonts w:ascii="Times New Roman" w:hAnsi="Times New Roman" w:cs="Times New Roman"/>
                <w:noProof/>
                <w:webHidden/>
              </w:rPr>
              <w:tab/>
            </w:r>
            <w:r w:rsidRPr="00DA77AA">
              <w:rPr>
                <w:rFonts w:ascii="Times New Roman" w:hAnsi="Times New Roman" w:cs="Times New Roman"/>
                <w:noProof/>
                <w:webHidden/>
              </w:rPr>
              <w:fldChar w:fldCharType="begin"/>
            </w:r>
            <w:r w:rsidRPr="00DA77AA">
              <w:rPr>
                <w:rFonts w:ascii="Times New Roman" w:hAnsi="Times New Roman" w:cs="Times New Roman"/>
                <w:noProof/>
                <w:webHidden/>
              </w:rPr>
              <w:instrText xml:space="preserve"> PAGEREF _Toc374528239 \h </w:instrText>
            </w:r>
            <w:r w:rsidRPr="00DA77AA">
              <w:rPr>
                <w:rFonts w:ascii="Times New Roman" w:hAnsi="Times New Roman" w:cs="Times New Roman"/>
                <w:noProof/>
                <w:webHidden/>
              </w:rPr>
            </w:r>
            <w:r w:rsidRPr="00DA77AA">
              <w:rPr>
                <w:rFonts w:ascii="Times New Roman" w:hAnsi="Times New Roman" w:cs="Times New Roman"/>
                <w:noProof/>
                <w:webHidden/>
              </w:rPr>
              <w:fldChar w:fldCharType="separate"/>
            </w:r>
            <w:r w:rsidRPr="00DA77AA">
              <w:rPr>
                <w:rFonts w:ascii="Times New Roman" w:hAnsi="Times New Roman" w:cs="Times New Roman"/>
                <w:noProof/>
                <w:webHidden/>
              </w:rPr>
              <w:t>369</w:t>
            </w:r>
            <w:r w:rsidRPr="00DA77AA">
              <w:rPr>
                <w:rFonts w:ascii="Times New Roman" w:hAnsi="Times New Roman" w:cs="Times New Roman"/>
                <w:noProof/>
                <w:webHidden/>
              </w:rPr>
              <w:fldChar w:fldCharType="end"/>
            </w:r>
          </w:hyperlink>
        </w:p>
        <w:p w14:paraId="033C5270" w14:textId="77777777" w:rsidR="00DA77AA" w:rsidRPr="00DA77AA" w:rsidRDefault="00DA77AA">
          <w:pPr>
            <w:pStyle w:val="Obsah1"/>
            <w:tabs>
              <w:tab w:val="right" w:leader="dot" w:pos="6681"/>
            </w:tabs>
            <w:rPr>
              <w:rFonts w:ascii="Times New Roman" w:eastAsiaTheme="minorEastAsia" w:hAnsi="Times New Roman" w:cs="Times New Roman"/>
              <w:noProof/>
              <w:color w:val="auto"/>
            </w:rPr>
          </w:pPr>
          <w:hyperlink w:anchor="_Toc374528240" w:history="1">
            <w:r w:rsidRPr="00DA77AA">
              <w:rPr>
                <w:rStyle w:val="Hypertextovodkaz"/>
                <w:rFonts w:ascii="Times New Roman" w:hAnsi="Times New Roman" w:cs="Times New Roman"/>
                <w:noProof/>
              </w:rPr>
              <w:t>Caitlín R. Kiernanová – Dcera mořského trolla</w:t>
            </w:r>
            <w:r w:rsidRPr="00DA77AA">
              <w:rPr>
                <w:rFonts w:ascii="Times New Roman" w:hAnsi="Times New Roman" w:cs="Times New Roman"/>
                <w:noProof/>
                <w:webHidden/>
              </w:rPr>
              <w:tab/>
            </w:r>
            <w:r w:rsidRPr="00DA77AA">
              <w:rPr>
                <w:rFonts w:ascii="Times New Roman" w:hAnsi="Times New Roman" w:cs="Times New Roman"/>
                <w:noProof/>
                <w:webHidden/>
              </w:rPr>
              <w:fldChar w:fldCharType="begin"/>
            </w:r>
            <w:r w:rsidRPr="00DA77AA">
              <w:rPr>
                <w:rFonts w:ascii="Times New Roman" w:hAnsi="Times New Roman" w:cs="Times New Roman"/>
                <w:noProof/>
                <w:webHidden/>
              </w:rPr>
              <w:instrText xml:space="preserve"> PAGEREF _Toc374528240 \h </w:instrText>
            </w:r>
            <w:r w:rsidRPr="00DA77AA">
              <w:rPr>
                <w:rFonts w:ascii="Times New Roman" w:hAnsi="Times New Roman" w:cs="Times New Roman"/>
                <w:noProof/>
                <w:webHidden/>
              </w:rPr>
            </w:r>
            <w:r w:rsidRPr="00DA77AA">
              <w:rPr>
                <w:rFonts w:ascii="Times New Roman" w:hAnsi="Times New Roman" w:cs="Times New Roman"/>
                <w:noProof/>
                <w:webHidden/>
              </w:rPr>
              <w:fldChar w:fldCharType="separate"/>
            </w:r>
            <w:r w:rsidRPr="00DA77AA">
              <w:rPr>
                <w:rFonts w:ascii="Times New Roman" w:hAnsi="Times New Roman" w:cs="Times New Roman"/>
                <w:noProof/>
                <w:webHidden/>
              </w:rPr>
              <w:t>402</w:t>
            </w:r>
            <w:r w:rsidRPr="00DA77AA">
              <w:rPr>
                <w:rFonts w:ascii="Times New Roman" w:hAnsi="Times New Roman" w:cs="Times New Roman"/>
                <w:noProof/>
                <w:webHidden/>
              </w:rPr>
              <w:fldChar w:fldCharType="end"/>
            </w:r>
          </w:hyperlink>
        </w:p>
        <w:p w14:paraId="3C333741" w14:textId="77777777" w:rsidR="00DA77AA" w:rsidRPr="00DA77AA" w:rsidRDefault="00DA77AA">
          <w:pPr>
            <w:pStyle w:val="Obsah1"/>
            <w:tabs>
              <w:tab w:val="right" w:leader="dot" w:pos="6681"/>
            </w:tabs>
            <w:rPr>
              <w:rFonts w:ascii="Times New Roman" w:eastAsiaTheme="minorEastAsia" w:hAnsi="Times New Roman" w:cs="Times New Roman"/>
              <w:noProof/>
              <w:color w:val="auto"/>
            </w:rPr>
          </w:pPr>
          <w:hyperlink w:anchor="_Toc374528241" w:history="1">
            <w:r w:rsidRPr="00DA77AA">
              <w:rPr>
                <w:rStyle w:val="Hypertextovodkaz"/>
                <w:rFonts w:ascii="Times New Roman" w:hAnsi="Times New Roman" w:cs="Times New Roman"/>
                <w:noProof/>
              </w:rPr>
              <w:t>Bill Willingham – Troufalí zloději</w:t>
            </w:r>
            <w:r w:rsidRPr="00DA77AA">
              <w:rPr>
                <w:rFonts w:ascii="Times New Roman" w:hAnsi="Times New Roman" w:cs="Times New Roman"/>
                <w:noProof/>
                <w:webHidden/>
              </w:rPr>
              <w:tab/>
            </w:r>
            <w:r w:rsidRPr="00DA77AA">
              <w:rPr>
                <w:rFonts w:ascii="Times New Roman" w:hAnsi="Times New Roman" w:cs="Times New Roman"/>
                <w:noProof/>
                <w:webHidden/>
              </w:rPr>
              <w:fldChar w:fldCharType="begin"/>
            </w:r>
            <w:r w:rsidRPr="00DA77AA">
              <w:rPr>
                <w:rFonts w:ascii="Times New Roman" w:hAnsi="Times New Roman" w:cs="Times New Roman"/>
                <w:noProof/>
                <w:webHidden/>
              </w:rPr>
              <w:instrText xml:space="preserve"> PAGEREF _Toc374528241 \h </w:instrText>
            </w:r>
            <w:r w:rsidRPr="00DA77AA">
              <w:rPr>
                <w:rFonts w:ascii="Times New Roman" w:hAnsi="Times New Roman" w:cs="Times New Roman"/>
                <w:noProof/>
                <w:webHidden/>
              </w:rPr>
            </w:r>
            <w:r w:rsidRPr="00DA77AA">
              <w:rPr>
                <w:rFonts w:ascii="Times New Roman" w:hAnsi="Times New Roman" w:cs="Times New Roman"/>
                <w:noProof/>
                <w:webHidden/>
              </w:rPr>
              <w:fldChar w:fldCharType="separate"/>
            </w:r>
            <w:r w:rsidRPr="00DA77AA">
              <w:rPr>
                <w:rFonts w:ascii="Times New Roman" w:hAnsi="Times New Roman" w:cs="Times New Roman"/>
                <w:noProof/>
                <w:webHidden/>
              </w:rPr>
              <w:t>428</w:t>
            </w:r>
            <w:r w:rsidRPr="00DA77AA">
              <w:rPr>
                <w:rFonts w:ascii="Times New Roman" w:hAnsi="Times New Roman" w:cs="Times New Roman"/>
                <w:noProof/>
                <w:webHidden/>
              </w:rPr>
              <w:fldChar w:fldCharType="end"/>
            </w:r>
          </w:hyperlink>
        </w:p>
        <w:p w14:paraId="13DB84AC" w14:textId="77777777" w:rsidR="00DA77AA" w:rsidRPr="00DA77AA" w:rsidRDefault="00DA77AA">
          <w:pPr>
            <w:pStyle w:val="Obsah1"/>
            <w:tabs>
              <w:tab w:val="right" w:leader="dot" w:pos="6681"/>
            </w:tabs>
            <w:rPr>
              <w:rFonts w:ascii="Times New Roman" w:eastAsiaTheme="minorEastAsia" w:hAnsi="Times New Roman" w:cs="Times New Roman"/>
              <w:noProof/>
              <w:color w:val="auto"/>
            </w:rPr>
          </w:pPr>
          <w:hyperlink w:anchor="_Toc374528242" w:history="1">
            <w:r w:rsidRPr="00DA77AA">
              <w:rPr>
                <w:rStyle w:val="Hypertextovodkaz"/>
                <w:rFonts w:ascii="Times New Roman" w:hAnsi="Times New Roman" w:cs="Times New Roman"/>
                <w:noProof/>
              </w:rPr>
              <w:t>Joe Abercrombie – Podělaná práce</w:t>
            </w:r>
            <w:r w:rsidRPr="00DA77AA">
              <w:rPr>
                <w:rFonts w:ascii="Times New Roman" w:hAnsi="Times New Roman" w:cs="Times New Roman"/>
                <w:noProof/>
                <w:webHidden/>
              </w:rPr>
              <w:tab/>
            </w:r>
            <w:r w:rsidRPr="00DA77AA">
              <w:rPr>
                <w:rFonts w:ascii="Times New Roman" w:hAnsi="Times New Roman" w:cs="Times New Roman"/>
                <w:noProof/>
                <w:webHidden/>
              </w:rPr>
              <w:fldChar w:fldCharType="begin"/>
            </w:r>
            <w:r w:rsidRPr="00DA77AA">
              <w:rPr>
                <w:rFonts w:ascii="Times New Roman" w:hAnsi="Times New Roman" w:cs="Times New Roman"/>
                <w:noProof/>
                <w:webHidden/>
              </w:rPr>
              <w:instrText xml:space="preserve"> PAGEREF _Toc374528242 \h </w:instrText>
            </w:r>
            <w:r w:rsidRPr="00DA77AA">
              <w:rPr>
                <w:rFonts w:ascii="Times New Roman" w:hAnsi="Times New Roman" w:cs="Times New Roman"/>
                <w:noProof/>
                <w:webHidden/>
              </w:rPr>
            </w:r>
            <w:r w:rsidRPr="00DA77AA">
              <w:rPr>
                <w:rFonts w:ascii="Times New Roman" w:hAnsi="Times New Roman" w:cs="Times New Roman"/>
                <w:noProof/>
                <w:webHidden/>
              </w:rPr>
              <w:fldChar w:fldCharType="separate"/>
            </w:r>
            <w:r w:rsidRPr="00DA77AA">
              <w:rPr>
                <w:rFonts w:ascii="Times New Roman" w:hAnsi="Times New Roman" w:cs="Times New Roman"/>
                <w:noProof/>
                <w:webHidden/>
              </w:rPr>
              <w:t>436</w:t>
            </w:r>
            <w:r w:rsidRPr="00DA77AA">
              <w:rPr>
                <w:rFonts w:ascii="Times New Roman" w:hAnsi="Times New Roman" w:cs="Times New Roman"/>
                <w:noProof/>
                <w:webHidden/>
              </w:rPr>
              <w:fldChar w:fldCharType="end"/>
            </w:r>
          </w:hyperlink>
        </w:p>
        <w:p w14:paraId="2EF47859" w14:textId="07E07D9E" w:rsidR="000E6680" w:rsidRDefault="000E6680">
          <w:r w:rsidRPr="00DA77AA">
            <w:rPr>
              <w:rFonts w:ascii="Times New Roman" w:hAnsi="Times New Roman" w:cs="Times New Roman"/>
              <w:b/>
              <w:bCs/>
            </w:rPr>
            <w:fldChar w:fldCharType="end"/>
          </w:r>
        </w:p>
      </w:sdtContent>
    </w:sdt>
    <w:p w14:paraId="5E1B3AC7" w14:textId="77777777" w:rsidR="002550AE" w:rsidRDefault="002550AE">
      <w:pPr>
        <w:widowControl/>
        <w:spacing w:after="200" w:line="276" w:lineRule="auto"/>
        <w:rPr>
          <w:rFonts w:ascii="Times New Roman" w:hAnsi="Times New Roman" w:cs="Times New Roman"/>
          <w:b/>
          <w:color w:val="auto"/>
        </w:rPr>
      </w:pPr>
      <w:r>
        <w:rPr>
          <w:b/>
        </w:rPr>
        <w:br w:type="page"/>
      </w:r>
    </w:p>
    <w:p w14:paraId="39B4351C" w14:textId="706E9A1D" w:rsidR="005645A2" w:rsidRDefault="008E4653" w:rsidP="002550AE">
      <w:pPr>
        <w:pStyle w:val="Text"/>
        <w:ind w:firstLine="0"/>
        <w:rPr>
          <w:i/>
        </w:rPr>
      </w:pPr>
      <w:r w:rsidRPr="008E4653">
        <w:rPr>
          <w:i/>
          <w:noProof/>
        </w:rPr>
        <w:lastRenderedPageBreak/>
        <w:drawing>
          <wp:anchor distT="0" distB="0" distL="63500" distR="63500" simplePos="0" relativeHeight="251634176" behindDoc="1" locked="0" layoutInCell="1" allowOverlap="1" wp14:anchorId="69ACC9D7" wp14:editId="3A14D4BF">
            <wp:simplePos x="0" y="0"/>
            <wp:positionH relativeFrom="margin">
              <wp:posOffset>-73025</wp:posOffset>
            </wp:positionH>
            <wp:positionV relativeFrom="paragraph">
              <wp:posOffset>-530225</wp:posOffset>
            </wp:positionV>
            <wp:extent cx="4572000" cy="7567984"/>
            <wp:effectExtent l="0" t="0" r="0" b="0"/>
            <wp:wrapNone/>
            <wp:docPr id="18" name="Obrázek 18"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7567984"/>
                    </a:xfrm>
                    <a:prstGeom prst="rect">
                      <a:avLst/>
                    </a:prstGeom>
                    <a:noFill/>
                  </pic:spPr>
                </pic:pic>
              </a:graphicData>
            </a:graphic>
            <wp14:sizeRelH relativeFrom="page">
              <wp14:pctWidth>0</wp14:pctWidth>
            </wp14:sizeRelH>
            <wp14:sizeRelV relativeFrom="page">
              <wp14:pctHeight>0</wp14:pctHeight>
            </wp14:sizeRelV>
          </wp:anchor>
        </w:drawing>
      </w:r>
    </w:p>
    <w:p w14:paraId="48969161" w14:textId="77777777" w:rsidR="005645A2" w:rsidRDefault="005645A2" w:rsidP="002B2343">
      <w:pPr>
        <w:pStyle w:val="Text"/>
      </w:pPr>
    </w:p>
    <w:p w14:paraId="025A1251" w14:textId="77777777" w:rsidR="005645A2" w:rsidRDefault="005645A2" w:rsidP="002B2343">
      <w:pPr>
        <w:pStyle w:val="Text"/>
      </w:pPr>
    </w:p>
    <w:p w14:paraId="4729CFE0" w14:textId="77777777" w:rsidR="005645A2" w:rsidRDefault="005645A2" w:rsidP="002B2343">
      <w:pPr>
        <w:pStyle w:val="Text"/>
      </w:pPr>
    </w:p>
    <w:p w14:paraId="24416FA3" w14:textId="77777777" w:rsidR="002550AE" w:rsidRDefault="002550AE">
      <w:pPr>
        <w:widowControl/>
        <w:spacing w:after="200" w:line="276" w:lineRule="auto"/>
        <w:rPr>
          <w:rFonts w:ascii="Times New Roman" w:hAnsi="Times New Roman" w:cs="Times New Roman"/>
          <w:color w:val="auto"/>
        </w:rPr>
      </w:pPr>
      <w:r>
        <w:br w:type="page"/>
      </w:r>
    </w:p>
    <w:p w14:paraId="0F5028B4" w14:textId="11364641" w:rsidR="002550AE" w:rsidRPr="00AE22D3" w:rsidRDefault="002550AE" w:rsidP="00AE22D3">
      <w:pPr>
        <w:pStyle w:val="Nadpis1"/>
      </w:pPr>
      <w:bookmarkStart w:id="2" w:name="_Toc374528225"/>
      <w:r w:rsidRPr="00AE22D3">
        <w:lastRenderedPageBreak/>
        <w:t>Předmluva</w:t>
      </w:r>
      <w:bookmarkEnd w:id="2"/>
    </w:p>
    <w:p w14:paraId="5867E557" w14:textId="77777777" w:rsidR="002550AE" w:rsidRDefault="002550AE" w:rsidP="002550AE">
      <w:pPr>
        <w:pStyle w:val="Text"/>
        <w:jc w:val="center"/>
        <w:rPr>
          <w:b/>
          <w:sz w:val="28"/>
        </w:rPr>
      </w:pPr>
    </w:p>
    <w:p w14:paraId="15DDEBD1" w14:textId="6F2E25AA" w:rsidR="002550AE" w:rsidRPr="002550AE" w:rsidRDefault="002550AE" w:rsidP="002550AE">
      <w:pPr>
        <w:pStyle w:val="Text"/>
        <w:jc w:val="center"/>
        <w:rPr>
          <w:b/>
          <w:sz w:val="28"/>
        </w:rPr>
      </w:pPr>
      <w:r>
        <w:rPr>
          <w:b/>
          <w:sz w:val="28"/>
        </w:rPr>
        <w:t>Lou Anders &amp; Jonathan Strahan – Zastavte u dveří svého temného pána</w:t>
      </w:r>
    </w:p>
    <w:p w14:paraId="6A31DC50" w14:textId="77777777" w:rsidR="002550AE" w:rsidRDefault="002550AE" w:rsidP="002B2343">
      <w:pPr>
        <w:pStyle w:val="Text"/>
      </w:pPr>
    </w:p>
    <w:p w14:paraId="64F07B43" w14:textId="34EA86C8" w:rsidR="005645A2" w:rsidRDefault="008E4653" w:rsidP="002B2343">
      <w:pPr>
        <w:pStyle w:val="Text"/>
      </w:pPr>
      <w:r w:rsidRPr="008E4653">
        <w:t xml:space="preserve">Meč a magie. Tímto označením je řečeno vše. Akce kombinovaná s kouzly. Pokud epická fantasy pojednává o obrovských armádách rozdělených ve smyslu střetu zřejmého dobra proti absolutnímu zlu, o hrdinném úsilí porazit temné pány toužící po ovládnutí světa, meč a magie je jejím pravým opakem. Máme co do činění s charakterovými studiemi menšího rozsahu, často s mravně pochybnými hlavními postavami, jejichž hrdinství se víceméně pojí pouze se snahou vyváznout z pasti, v níž vlastním přičiněním uvízli při pátrání po kořisti. Subžánr meč a magie je kombinací fantasy a westernu, o čemž svědčí jeho důraz na potulné šermíře vydávající se do exotického prostředí, v němž zjišťují, že jsou vrháni do neočekávaných střetů. Zatímco se epická fantasy zabývá válčícími národy a bitvami zásadního významu, díla žánru meč a magie se soustředí na bitvy osobní, jež se odehrávají v bočních uličkách exotických měst, ve skrytých síních podivuhodných chrámů, v hlubinách podzemních kobek. Pakliže je epická fantasy dítětem </w:t>
      </w:r>
      <w:r w:rsidRPr="008E4653">
        <w:rPr>
          <w:i/>
        </w:rPr>
        <w:t>Iliady,</w:t>
      </w:r>
      <w:r w:rsidRPr="008E4653">
        <w:t xml:space="preserve"> meč a magie je plodem </w:t>
      </w:r>
      <w:r w:rsidRPr="008E4653">
        <w:rPr>
          <w:i/>
        </w:rPr>
        <w:t>Odyssey.</w:t>
      </w:r>
    </w:p>
    <w:p w14:paraId="6CF03FB1" w14:textId="4B9792B6" w:rsidR="005645A2" w:rsidRDefault="008E4653" w:rsidP="002B2343">
      <w:pPr>
        <w:pStyle w:val="Text"/>
      </w:pPr>
      <w:r w:rsidRPr="008E4653">
        <w:t>Nezpochybnitelným otcem epické (nebo také vysoké) fantasy je J. R. R. Tolkien</w:t>
      </w:r>
      <w:r w:rsidRPr="002550AE">
        <w:rPr>
          <w:i/>
          <w:vertAlign w:val="superscript"/>
        </w:rPr>
        <w:footnoteReference w:id="1"/>
      </w:r>
      <w:r w:rsidRPr="008E4653">
        <w:rPr>
          <w:i/>
        </w:rPr>
        <w:t>.</w:t>
      </w:r>
      <w:r w:rsidRPr="008E4653">
        <w:t xml:space="preserve"> V </w:t>
      </w:r>
      <w:r w:rsidRPr="008E4653">
        <w:rPr>
          <w:i/>
        </w:rPr>
        <w:t>Pánu prstenů</w:t>
      </w:r>
      <w:r w:rsidRPr="008E4653">
        <w:t xml:space="preserve"> čerpal z nordické mytologie, vlastních zážitků z druhé světové války a zřejmě i z Wagnerova </w:t>
      </w:r>
      <w:r w:rsidRPr="008E4653">
        <w:rPr>
          <w:i/>
        </w:rPr>
        <w:t>Prstenu Nibelungů</w:t>
      </w:r>
      <w:r w:rsidRPr="008E4653">
        <w:t xml:space="preserve"> (ač on sám to vehementně popíral). Příběh o obrovské bitvě o osud národů tak sám o sobě vedl k ustavení žánru fantasy jako </w:t>
      </w:r>
      <w:r w:rsidRPr="008E4653">
        <w:rPr>
          <w:i/>
        </w:rPr>
        <w:t>uznávaného žánru</w:t>
      </w:r>
      <w:r w:rsidRPr="008E4653">
        <w:t xml:space="preserve"> a dal vzniknout tisícovce napodobitelů. Oxfordskému profesorovi jsou nesmírně zavázáni tak slavní autoři jako Terry Brooks, Terry Goodkind, Robert Jordán, Roger Zelazny nebo Stephen R. Donaldson. Naopak raná forma žánru meč a magie vděčí za svůj vznik Texasanovi Robertu E. Howardovi, jenž čerpal ze svého irského původu a života spjatého s </w:t>
      </w:r>
      <w:r w:rsidRPr="008E4653">
        <w:lastRenderedPageBreak/>
        <w:t xml:space="preserve">báchorkami z amerického Západu, na jejichž základě vytvářel dobrodružné příběhy, které byly, na rozdíl od jeho současníků, říznuté pochmurným pesimizmem a nádechem drsného realizmu. Howard, jakožto boxer vysoký bezmála metr devadesát, známý svou urputností a tím, že jen málokdy prohrával, vnášel do smyšlených střetů realističnost vycházející z jeho osobních zkušeností. Jakožto populární autor, který psal pro desítky klasických pulpových časopisů, představil svůj </w:t>
      </w:r>
      <w:r w:rsidR="00EE4B42" w:rsidRPr="008E4653">
        <w:t>největší</w:t>
      </w:r>
      <w:r w:rsidRPr="008E4653">
        <w:t xml:space="preserve"> a nejvlivnější výtvor, barbara Conana, na stránkách časopisu </w:t>
      </w:r>
      <w:r w:rsidRPr="008E4653">
        <w:rPr>
          <w:i/>
        </w:rPr>
        <w:t>Weird Tales.</w:t>
      </w:r>
      <w:r w:rsidRPr="008E4653">
        <w:t xml:space="preserve"> V podobném duchu, jak Tolkien pojal Středozem, Howard zasadil Conanova dobrodružství do imaginární předvěké země jménem Hyborie, která existovala mezi zánikem Atlantidy a naší zaznamenanou historií. Conan přišel z barbarského severu jako </w:t>
      </w:r>
      <w:r w:rsidR="00F85FBB">
        <w:t>„</w:t>
      </w:r>
      <w:r w:rsidRPr="008E4653">
        <w:t>zloděj, pobuda a rváč, který choval v srdci velké smutky, sny a radosti, aby srazil zářící trůny světa pod podrážky svých zaprášených sandálů</w:t>
      </w:r>
      <w:r w:rsidR="00F85FBB">
        <w:t>“</w:t>
      </w:r>
      <w:r w:rsidRPr="008E4653">
        <w:t>. Howard líčeními Conanových hrdinských činů stál u zrodu nového druhu fantastické literatury, která se opírala stejnou měrou o dobrodružná vyprávění Alexandra Dumase a Rafaela Sabatiniho, jako o psance a renegáty amerického Západu.</w:t>
      </w:r>
    </w:p>
    <w:p w14:paraId="611C52D5" w14:textId="11CAC551" w:rsidR="005645A2" w:rsidRDefault="008E4653" w:rsidP="002B2343">
      <w:pPr>
        <w:pStyle w:val="Text"/>
      </w:pPr>
      <w:r w:rsidRPr="008E4653">
        <w:t xml:space="preserve">Podobně jako pistolníci, jejichž bombastické příběhy tvořily základ Howardovy chlapecké zábavy, byl Conan oportunista, vypočítavě se pídící po bohatství, vyznačující se fatalistickým pohledem na svět, přitom však i muž loajální ke svým přátelům, často trousící pronikavé psychologické postřehy. Mezi lety 1933 až 1936, kdy Howard zemřel, se na stránkách </w:t>
      </w:r>
      <w:r w:rsidRPr="008E4653">
        <w:rPr>
          <w:i/>
        </w:rPr>
        <w:t>Weird Tales</w:t>
      </w:r>
      <w:r w:rsidRPr="008E4653">
        <w:t xml:space="preserve"> objevilo celkem osmnáct povídek o Conanovi. Conan okamžitě zaznamenal úspěch a bezprostředně ovlivnil autory jako C. L. Mooreová a Fritz Leiber. V roce 1934, rok po Conanově debutu, Mooreová uvedla na scénu Jirel z Joiry. Jirel, pozoruhodná tím, že byla první </w:t>
      </w:r>
      <w:r w:rsidRPr="008E4653">
        <w:rPr>
          <w:i/>
        </w:rPr>
        <w:t>hrdinkou</w:t>
      </w:r>
      <w:r w:rsidRPr="008E4653">
        <w:t xml:space="preserve"> příběhů meče a magie, byla panovnicí fiktivní středověké francouzské provincie, jež proslula tím, že místo na sílu svých paží spoléhala na sílu svého rozumu, třebaže se nezdráhala chopit ani meče a štítu. V letech 1934 až 1939 Mooreová napsala šest příběhů, z nichž první byl dnes již klasický </w:t>
      </w:r>
      <w:r w:rsidRPr="008E4653">
        <w:rPr>
          <w:i/>
        </w:rPr>
        <w:t>The Black Goďs Kiss.</w:t>
      </w:r>
    </w:p>
    <w:p w14:paraId="02E22DD4" w14:textId="6944E698" w:rsidR="005645A2" w:rsidRDefault="008E4653" w:rsidP="002B2343">
      <w:pPr>
        <w:pStyle w:val="Text"/>
      </w:pPr>
      <w:r w:rsidRPr="008E4653">
        <w:t xml:space="preserve">Fritz Leiber (ve spolupráci se svým přítelem Harrym Otto Fischerem) naopak stvořil první kamarádskou dvojici žánru, skalda </w:t>
      </w:r>
      <w:r w:rsidRPr="008E4653">
        <w:lastRenderedPageBreak/>
        <w:t xml:space="preserve">Fafhrda a jeho společníka, maličkého zloděje Šedého Myšilova. Poté, co se poprvé objevili v roce 1939 na stránkách časopisu </w:t>
      </w:r>
      <w:r w:rsidRPr="008E4653">
        <w:rPr>
          <w:i/>
        </w:rPr>
        <w:t>Unknown,</w:t>
      </w:r>
      <w:r w:rsidRPr="008E4653">
        <w:t xml:space="preserve"> se Fafhrd a Myšilov proslavili tím, že jejich dobrodružství vycházela až do roku 1991 a skončila tak, že se oba hrdinové oženili. Na rozdíl od Howarda, Tolkiena a Mooreové se Leiber rozhodl zasadit dobrodružství těchto dvou kumpánů spíše než do jakési ztracené minulosti nebo fantastické verze našich dávných dějin do zcela smyšleného, sekundárního světa, světa Ydkinu. Ve fantasy sice nešlo o první výpravu do alternativních, imaginárních světů, bezpochyby však byla </w:t>
      </w:r>
      <w:r w:rsidR="00AE22D3">
        <w:t>jednou z nejvýznamnějších a nej</w:t>
      </w:r>
      <w:r w:rsidRPr="008E4653">
        <w:t>vlivnějších</w:t>
      </w:r>
      <w:r w:rsidRPr="00AE22D3">
        <w:rPr>
          <w:vertAlign w:val="superscript"/>
        </w:rPr>
        <w:footnoteReference w:id="2"/>
      </w:r>
      <w:r w:rsidRPr="008E4653">
        <w:t>.</w:t>
      </w:r>
    </w:p>
    <w:p w14:paraId="2730F010" w14:textId="5E4367AD" w:rsidR="005645A2" w:rsidRDefault="008E4653" w:rsidP="002B2343">
      <w:pPr>
        <w:pStyle w:val="Text"/>
      </w:pPr>
      <w:r w:rsidRPr="008E4653">
        <w:t xml:space="preserve">Do žánru přispěl i Howardův současník Clark Ashton Smith, mimo jiné hyperborejskými příběhy odehrávajícími se, stejně jak tomu bylo u Howarda, ve ztraceném, mytickém čase. U Smitha však byla Hyperborea světadílem kdesi v Arktidě, v době, kdy poslední záchvěvy civilizace čelily pozvolnému nástupu doby ledové. Smith svou Hyperboreu zalidnil čaroději a zvláštními božstvy a jakoby sloučil světy Roberta E. Howarda s prostředím vymyšleným třetím velkým spisovatelem zmíněné éry </w:t>
      </w:r>
      <w:r w:rsidRPr="008E4653">
        <w:rPr>
          <w:i/>
        </w:rPr>
        <w:t>Weird Tales,</w:t>
      </w:r>
      <w:r w:rsidRPr="008E4653">
        <w:t xml:space="preserve"> jejich přítelem H. P. Lovecraftem.</w:t>
      </w:r>
    </w:p>
    <w:p w14:paraId="6AB2BE19" w14:textId="4D2EB10F" w:rsidR="005645A2" w:rsidRDefault="008E4653" w:rsidP="002B2343">
      <w:pPr>
        <w:pStyle w:val="Text"/>
      </w:pPr>
      <w:r w:rsidRPr="008E4653">
        <w:t xml:space="preserve">Nicméně v šedesátých letech subžánr meč a magie, s výjimkou Leiberova Fafhrda a Šedého Myšilova, ztrácel na oblibě, dokud spisovatel Lin Carter nestvořil první úspěšnou nekončící řadu příběhů napodobujících Howardova Conana. Carterova thongorská série, na jejímž počátku stál </w:t>
      </w:r>
      <w:r w:rsidRPr="008E4653">
        <w:rPr>
          <w:i/>
        </w:rPr>
        <w:t>Čaroděj z Lemurie</w:t>
      </w:r>
      <w:r w:rsidRPr="008E4653">
        <w:t xml:space="preserve"> z roku 1965, zkombinovala Howardova barbara s díly Edgara Rice Burroughse. V příbězích odehrávajících se na ztraceném kontinentu Lemurie měly místo magie, létající stroje a pokusy lidí zbavit se okovů, do nichž je uvrhla hadí rasa </w:t>
      </w:r>
      <w:r w:rsidR="00F85FBB">
        <w:t>„</w:t>
      </w:r>
      <w:r w:rsidRPr="008E4653">
        <w:t>Dračích králů</w:t>
      </w:r>
      <w:r w:rsidR="00F85FBB">
        <w:t>“</w:t>
      </w:r>
      <w:r w:rsidRPr="008E4653">
        <w:t>. Carterových příběhů o Thongorovi však ubylo, když L. Sprague de Camp získal autora pro pomoc na conanovském revivalu.</w:t>
      </w:r>
    </w:p>
    <w:p w14:paraId="777B88EF" w14:textId="5ED632EB" w:rsidR="005645A2" w:rsidRDefault="008E4653" w:rsidP="002B2343">
      <w:pPr>
        <w:pStyle w:val="Text"/>
      </w:pPr>
      <w:r w:rsidRPr="008E4653">
        <w:lastRenderedPageBreak/>
        <w:t>De Camp sám v padesátých letech přispěl do žánru vlastními pozoruhodnými příběhy. V Pusadiánském cyklu se pokusil psát v hyperborejském prostředí s větším důrazem na to, co bylo v té době známo o zemské geologii. Avšak ještě v padesátých a později v šedesátých letech začal L. Sprague de Camp znovu vydávat existující conanovské příběhy a zároveň i řadu conanovských povídek z Howardova pera, které za autorova života nespatřily světlo světa. V rámci zmíněné spolupráce s Linem Carterem usilovali o zpopularizování Roberta E. Howarda a o to, aby jeho dílo bylo opět všeobecně dostupné.</w:t>
      </w:r>
    </w:p>
    <w:p w14:paraId="7B790D47" w14:textId="2FC6B366" w:rsidR="005645A2" w:rsidRDefault="008E4653" w:rsidP="002B2343">
      <w:pPr>
        <w:pStyle w:val="Text"/>
      </w:pPr>
      <w:r w:rsidRPr="008E4653">
        <w:t>Sami do mýtu přispívali a kromě vydání mnoha opomenutých Howardových textů přepsali řadu Howardových neconanovských povídek do podoby nových dobrodružství slavného Cimmeřana.</w:t>
      </w:r>
    </w:p>
    <w:p w14:paraId="641CC901" w14:textId="5569C834" w:rsidR="005645A2" w:rsidRDefault="008E4653" w:rsidP="002B2343">
      <w:pPr>
        <w:pStyle w:val="Text"/>
      </w:pPr>
      <w:r w:rsidRPr="008E4653">
        <w:t xml:space="preserve">Jejich snažení mělo za následek rozmach Conanovy popularity, jeho postava prosákla do nových románů, komiksů a dokonce filmu, ačkoliv bezděčným důsledkem Howardovy biografie z de Campova pera nazvané </w:t>
      </w:r>
      <w:r w:rsidRPr="008E4653">
        <w:rPr>
          <w:i/>
        </w:rPr>
        <w:t>Dark Valley Destiny: The Life of Robert E. Howard</w:t>
      </w:r>
      <w:r w:rsidRPr="008E4653">
        <w:t xml:space="preserve"> (1983) byl opětovný přesun pozornosti na Howardova </w:t>
      </w:r>
      <w:r w:rsidRPr="008E4653">
        <w:rPr>
          <w:i/>
        </w:rPr>
        <w:t>čistokrevného</w:t>
      </w:r>
      <w:r w:rsidRPr="008E4653">
        <w:t xml:space="preserve"> Conana a oslabení čtenářského zájmu o Spragueovy a Carterovy doplňky a adaptace.</w:t>
      </w:r>
    </w:p>
    <w:p w14:paraId="704BD2D4" w14:textId="77777777" w:rsidR="005645A2" w:rsidRDefault="008E4653" w:rsidP="002B2343">
      <w:pPr>
        <w:pStyle w:val="Text"/>
      </w:pPr>
      <w:r w:rsidRPr="008E4653">
        <w:t xml:space="preserve">Oficiálního označení za subžánr se nicméně meči a magii dostalo až v roce 1961, kdy Michaelu Moorcockovi vyšel ve fanzinu </w:t>
      </w:r>
      <w:r w:rsidRPr="008E4653">
        <w:rPr>
          <w:i/>
        </w:rPr>
        <w:t>Amra</w:t>
      </w:r>
      <w:r w:rsidRPr="008E4653">
        <w:t xml:space="preserve"> dopis se žádostí, aby zmíněnému typu barvitých dobrodružných příběhů, jejichž průkopníkem se stal Robert E. Howard, bylo konečně přiznáno nějaké označení. Paradoxní bylo, že Moorcock pro ně původně navrhoval termín </w:t>
      </w:r>
      <w:r w:rsidR="00F85FBB">
        <w:t>„</w:t>
      </w:r>
      <w:r w:rsidRPr="008E4653">
        <w:t>epická fantasy</w:t>
      </w:r>
      <w:r w:rsidR="00F85FBB">
        <w:t>“</w:t>
      </w:r>
      <w:r w:rsidRPr="008E4653">
        <w:t xml:space="preserve">, kterým se však časem začaly označovat texty z druhého břehu, jejichž autory byl J. R. R. Tolkien a jeho následovníci. Subžánr tak pokřtil až Fritz Leiber, když ve vydání </w:t>
      </w:r>
      <w:r w:rsidRPr="008E4653">
        <w:rPr>
          <w:i/>
        </w:rPr>
        <w:t xml:space="preserve">Amry </w:t>
      </w:r>
      <w:r w:rsidRPr="008E4653">
        <w:t xml:space="preserve">z července 1961 napsal: </w:t>
      </w:r>
      <w:r w:rsidR="00F85FBB">
        <w:t>„</w:t>
      </w:r>
      <w:r w:rsidRPr="008E4653">
        <w:t>Víc než kdy jindy cítím jistotu, že příběhy tohoto ražení by měly nést označení meč a magie. Právě ono přesně popisuje aspekty jejich kulturní úrovně a nadpřirozenosti a také je ihned odlišuje od příběhů pláště a meče (čili historických dobrodružství) a (zcela náhodou) rovněž od příběhů pláště a dýky (na jejichž mušce je mezinárodní špionáž)!</w:t>
      </w:r>
      <w:r w:rsidR="00F85FBB">
        <w:t>“</w:t>
      </w:r>
    </w:p>
    <w:p w14:paraId="3322AED9" w14:textId="77777777" w:rsidR="005645A2" w:rsidRDefault="008E4653" w:rsidP="002B2343">
      <w:pPr>
        <w:pStyle w:val="Text"/>
      </w:pPr>
      <w:r w:rsidRPr="008E4653">
        <w:t xml:space="preserve">Stejného roku napsal Moorcock </w:t>
      </w:r>
      <w:r w:rsidRPr="008E4653">
        <w:rPr>
          <w:i/>
        </w:rPr>
        <w:t>The Dreaming City,</w:t>
      </w:r>
      <w:r w:rsidRPr="008E4653">
        <w:t xml:space="preserve"> první příběh o jeho antihrdinovi Elriku z Melniboné, patrně jediné postavě meče a </w:t>
      </w:r>
      <w:r w:rsidRPr="008E4653">
        <w:lastRenderedPageBreak/>
        <w:t>magie, jež dosáhla úrovně Howardova vlivu. Elrik, pojatý jako ant</w:t>
      </w:r>
      <w:r w:rsidR="00F85FBB" w:rsidRPr="008E4653">
        <w:t>i</w:t>
      </w:r>
      <w:r w:rsidR="00F85FBB">
        <w:t>-</w:t>
      </w:r>
      <w:r w:rsidR="00F85FBB" w:rsidRPr="008E4653">
        <w:t>C</w:t>
      </w:r>
      <w:r w:rsidRPr="008E4653">
        <w:t xml:space="preserve">onan, či spíše Conan jakožto úzkostmi soužený teenager, byl neduživý, drogy užívající albín, který spoléhal na zhoubný, duše vysávající černý meč, s jehož pomocí se sytil uloupenou energií, aby se udržel při životě a zároveň posílil svou vitalitu. Bez okolků lze říci, že Moorcockův přínos fantasy literatuře je nedozírný. Hnutí Nové vlny, jejímž se stal o něco později průkopníkem, navždy změnilo tvář science fiction, stejně jako tomu bylo s jeho konceptem </w:t>
      </w:r>
      <w:r w:rsidR="00F85FBB">
        <w:t>„</w:t>
      </w:r>
      <w:r w:rsidRPr="008E4653">
        <w:t>mnohovesmíru</w:t>
      </w:r>
      <w:r w:rsidR="00F85FBB">
        <w:t>“</w:t>
      </w:r>
      <w:r w:rsidRPr="008E4653">
        <w:t xml:space="preserve">, jenž se dokonce přelil ze stránek smyšlených příběhů na rty současných fyziků. Na tomto místě však stačí říci, že fantasy literaturu obohatil především tím, že transformoval boj Dobra se Zlem v boj Zákona s Chaosem (včetně katastrofálních důsledků implikovaných v případě, že jedna strana nakonec zvítězí nad druhou). Všichni jeho hrdinové, ať už Elrik z Melniboné, Dorian Hawkmoon či rokenrolový zabiják Jerry Cornelius, byli manifestacemi Věčného bojovníka, duše odsouzené do skonání věků udržovat </w:t>
      </w:r>
      <w:r w:rsidR="00F85FBB">
        <w:t>„</w:t>
      </w:r>
      <w:r w:rsidRPr="008E4653">
        <w:t>Vesmírnou rovnováhu</w:t>
      </w:r>
      <w:r w:rsidR="00F85FBB">
        <w:t>“</w:t>
      </w:r>
      <w:r w:rsidRPr="008E4653">
        <w:t xml:space="preserve"> tím, že přidává na jednu či druhou misku vah. Moorcockův vliv je gigantický, jeho stín sahá od her na hrdiny (a potažmo počítačových a konzolových her), přes rock až po literaturu. Princip přesvědčení ve hře Dungeons &amp; Dragons je v podstatě pojetím Zákona a Chaosu a Dobra a Zla, vytyčeném na ose XY, a není divu, že Michael Chabon svou nedávnou výpravu do sféry fantastických dobrodružství, román </w:t>
      </w:r>
      <w:r w:rsidRPr="008E4653">
        <w:rPr>
          <w:i/>
        </w:rPr>
        <w:t>Gentleman of the Road,</w:t>
      </w:r>
      <w:r w:rsidRPr="008E4653">
        <w:t xml:space="preserve"> věnoval právě tomuto velmistru fantasy. Moorcockova postava Elrika z Melniboné přispěla k definování subžánru meč a magie stejnou měrou jako tvorba Roberta E. Howarda.</w:t>
      </w:r>
    </w:p>
    <w:p w14:paraId="7F63F530" w14:textId="77777777" w:rsidR="005645A2" w:rsidRDefault="008E4653" w:rsidP="002B2343">
      <w:pPr>
        <w:pStyle w:val="Text"/>
      </w:pPr>
      <w:r w:rsidRPr="008E4653">
        <w:t>Nelze zapomenout ani na André Nortonovou, jejíž dlouhá sága ze Světa čarodějnic započala v roce 1963 stejnojmenným románem a pokračuje až do našeho století a je jak klíčovým dílem meče a magie (ač dosti výrazně tíhnoucím k magické stránce), tak významným reprezentantem romantické fantasy.</w:t>
      </w:r>
    </w:p>
    <w:p w14:paraId="76B8B573" w14:textId="77777777" w:rsidR="005645A2" w:rsidRDefault="008E4653" w:rsidP="002B2343">
      <w:pPr>
        <w:pStyle w:val="Text"/>
      </w:pPr>
      <w:r w:rsidRPr="008E4653">
        <w:t xml:space="preserve">V šedesátých, sedmdesátých a osmdesátých letech hájil zájmy subžánru Americký cech šermířů a čarodějů (SAGA) pod vedením Lina Cartera. V letech 1973 až 1981 vyšlo péčí SAGA a pod editorskou taktovkou Lina Cartera pět antologií pod názvem </w:t>
      </w:r>
      <w:r w:rsidRPr="008E4653">
        <w:rPr>
          <w:i/>
        </w:rPr>
        <w:t xml:space="preserve">Flashing Swords!, </w:t>
      </w:r>
      <w:r w:rsidRPr="008E4653">
        <w:t xml:space="preserve">obsahujících povídky od členů tohoto spolku. V </w:t>
      </w:r>
      <w:r w:rsidRPr="008E4653">
        <w:lastRenderedPageBreak/>
        <w:t xml:space="preserve">roce 1974 vyšel první z řady příběhů o Imarovi spisovatele Charlese R. Saunderse; přes fanzin </w:t>
      </w:r>
      <w:r w:rsidRPr="008E4653">
        <w:rPr>
          <w:i/>
        </w:rPr>
        <w:t>Dark Fantasy</w:t>
      </w:r>
      <w:r w:rsidRPr="008E4653">
        <w:t xml:space="preserve"> a antologii Lina Cartera </w:t>
      </w:r>
      <w:r w:rsidRPr="008E4653">
        <w:rPr>
          <w:i/>
        </w:rPr>
        <w:t>Year</w:t>
      </w:r>
      <w:r w:rsidR="00F85FBB">
        <w:rPr>
          <w:i/>
        </w:rPr>
        <w:t>’</w:t>
      </w:r>
      <w:r w:rsidRPr="008E4653">
        <w:rPr>
          <w:i/>
        </w:rPr>
        <w:t>s Best Fantasy Stories</w:t>
      </w:r>
      <w:r w:rsidRPr="008E4653">
        <w:t xml:space="preserve"> (DAW, 1975) si nakonec našly cestu až k vydavateli Donaldu A. Wolheimovi, který Saunderse přemluvil, aby je v roce 1981 vydal v románové podobě. Po </w:t>
      </w:r>
      <w:r w:rsidRPr="008E4653">
        <w:rPr>
          <w:i/>
        </w:rPr>
        <w:t>Imarovi</w:t>
      </w:r>
      <w:r w:rsidRPr="008E4653">
        <w:t xml:space="preserve"> následoval </w:t>
      </w:r>
      <w:r w:rsidRPr="008E4653">
        <w:rPr>
          <w:i/>
        </w:rPr>
        <w:t>The Quest for Cush</w:t>
      </w:r>
      <w:r w:rsidRPr="008E4653">
        <w:t xml:space="preserve"> (1984) a </w:t>
      </w:r>
      <w:r w:rsidRPr="008E4653">
        <w:rPr>
          <w:i/>
        </w:rPr>
        <w:t>The Trail of Bohu</w:t>
      </w:r>
      <w:r w:rsidRPr="008E4653">
        <w:t xml:space="preserve"> (1985).</w:t>
      </w:r>
      <w:r w:rsidRPr="00AE22D3">
        <w:rPr>
          <w:vertAlign w:val="superscript"/>
        </w:rPr>
        <w:footnoteReference w:id="3"/>
      </w:r>
      <w:r w:rsidRPr="008E4653">
        <w:t xml:space="preserve"> Tyto příběhy jsou významné tím, že jde o první zástupce subžánru z pera černošského autora a jejich hlavním hrdinou je černoch. Titulní postava, Imaro, obýval </w:t>
      </w:r>
      <w:r w:rsidR="00F85FBB">
        <w:t>„</w:t>
      </w:r>
      <w:r w:rsidRPr="008E4653">
        <w:t>černý kontinent</w:t>
      </w:r>
      <w:r w:rsidR="00F85FBB">
        <w:t>“</w:t>
      </w:r>
      <w:r w:rsidRPr="008E4653">
        <w:t xml:space="preserve"> Nyumbani, </w:t>
      </w:r>
      <w:r w:rsidR="00F85FBB">
        <w:t>„</w:t>
      </w:r>
      <w:r w:rsidRPr="008E4653">
        <w:t>alternativní Afriku</w:t>
      </w:r>
      <w:r w:rsidR="00F85FBB">
        <w:t>“</w:t>
      </w:r>
      <w:r w:rsidRPr="008E4653">
        <w:t>, jež existovala před tisíci lety, možná současně s Howardovou Hyperboreou.</w:t>
      </w:r>
    </w:p>
    <w:p w14:paraId="0DF684A2" w14:textId="1D024E6E" w:rsidR="005645A2" w:rsidRDefault="008E4653" w:rsidP="002B2343">
      <w:pPr>
        <w:pStyle w:val="Text"/>
      </w:pPr>
      <w:r w:rsidRPr="008E4653">
        <w:t xml:space="preserve">V roce 1984 subžánr významnou měrou obohatila Marion Zimmer Bradleyová sérií antologií </w:t>
      </w:r>
      <w:r w:rsidRPr="008E4653">
        <w:rPr>
          <w:i/>
        </w:rPr>
        <w:t>Sword and Sorceress.</w:t>
      </w:r>
      <w:r w:rsidRPr="008E4653">
        <w:t xml:space="preserve"> S pocitem, že meči a magii, s výjimkou C. L. Mooreové, dominují muži, jejichž díla reprezentují některé zavrženíhodné postoje vůči ženám, sestavila dvacet svazků (dva byly vydány po její smrti) dobrodružných povídek se silnými hrdinkami od tak významných autorek a autorů, jako jsou Bradleyová sama, Glen Cook, Emma Bullová, Charles R. Saunders,</w:t>
      </w:r>
      <w:r w:rsidR="005645A2">
        <w:t xml:space="preserve"> </w:t>
      </w:r>
      <w:r w:rsidRPr="008E4653">
        <w:t xml:space="preserve">Charles de Lint, Pat Murphyová, C. J. Cherryhová, Jennifer Robersonová, Mercedes Lackeyová a mnoho dalších. Po smrti M. Z. Bradleyové série pokračovala novým svazkem sestaveným Dianou L. Paxsonovou </w:t>
      </w:r>
      <w:r w:rsidRPr="008E4653">
        <w:rPr>
          <w:i/>
        </w:rPr>
        <w:t>(Sword and Sorceress XXI,</w:t>
      </w:r>
      <w:r w:rsidRPr="008E4653">
        <w:t xml:space="preserve"> DAW 2004) a v době zcela nedávné dvěma svazky od editorky Elisabeth Watersové (Norilana Books, listopad 2007).</w:t>
      </w:r>
    </w:p>
    <w:p w14:paraId="07131299" w14:textId="77777777" w:rsidR="005645A2" w:rsidRDefault="008E4653" w:rsidP="002B2343">
      <w:pPr>
        <w:pStyle w:val="Text"/>
      </w:pPr>
      <w:r w:rsidRPr="008E4653">
        <w:t>Obecně vzato se však v průběhu posledních několika desetiletí díla meče a magie opět netěšila příliš velké oblibě.</w:t>
      </w:r>
    </w:p>
    <w:p w14:paraId="11C5FCAF" w14:textId="77777777" w:rsidR="005645A2" w:rsidRDefault="008E4653" w:rsidP="002B2343">
      <w:pPr>
        <w:pStyle w:val="Text"/>
      </w:pPr>
      <w:r w:rsidRPr="008E4653">
        <w:t xml:space="preserve">Film </w:t>
      </w:r>
      <w:r w:rsidRPr="008E4653">
        <w:rPr>
          <w:i/>
        </w:rPr>
        <w:t>Barbar Conan</w:t>
      </w:r>
      <w:r w:rsidRPr="008E4653">
        <w:t xml:space="preserve"> z roku 1982, díky němuž vstoupil do obecného povědomí Arnold Schwarzenegger, dal vzniknout záplavě pokračování a imitací nevalné úrovně, jejichž přičiněním subžánru přibylo další stigma. Ačkoliv autoři v něm tvořící se nikdy zcela neodmlčeli, celou sféru postupně ovládla pos</w:t>
      </w:r>
      <w:r w:rsidR="00F85FBB" w:rsidRPr="008E4653">
        <w:t>t</w:t>
      </w:r>
      <w:r w:rsidR="00F85FBB">
        <w:t>-</w:t>
      </w:r>
      <w:r w:rsidR="00F85FBB" w:rsidRPr="008E4653">
        <w:t>t</w:t>
      </w:r>
      <w:r w:rsidRPr="008E4653">
        <w:t>olkienovská verze epické fantasy.</w:t>
      </w:r>
    </w:p>
    <w:p w14:paraId="1E0C23B2" w14:textId="1428E473" w:rsidR="005645A2" w:rsidRDefault="008E4653" w:rsidP="002B2343">
      <w:pPr>
        <w:pStyle w:val="Text"/>
      </w:pPr>
      <w:r w:rsidRPr="008E4653">
        <w:lastRenderedPageBreak/>
        <w:t xml:space="preserve">S tím, jak subžánr meč a magie na úrovni kratších literárních útvarů upadal v nemilost u velkých, zavedených časopisů, odsouval se tento typ dobrodružné fantasy, jejímž typickým představitelem býval Robert E. Howard, do hájemství malonákladových publikací (především na stránky časopisu </w:t>
      </w:r>
      <w:r w:rsidRPr="008E4653">
        <w:rPr>
          <w:i/>
        </w:rPr>
        <w:t>Black Gate,</w:t>
      </w:r>
      <w:r w:rsidRPr="008E4653">
        <w:t xml:space="preserve"> který je od svého založení v roce 2000 určujícím zdrojem kratších prací meče a magie). V poslední době se však meč a magie vrací. V závěsu za Georgem R. R. Martinem, jehož </w:t>
      </w:r>
      <w:r w:rsidRPr="008E4653">
        <w:rPr>
          <w:i/>
        </w:rPr>
        <w:t>Píseň ledu a ohně</w:t>
      </w:r>
      <w:r w:rsidRPr="008E4653">
        <w:t xml:space="preserve"> stojí za pozornost tím, jak do fantasy epiky vnáší morální nejednoznačnost a drsný realizmus, se vynořila plejáda mladších autorů, kteří epickou fantasy obdařují novou vnímavostí v duchu meče a magie. Autoři jako Steven Erikson, Joe Abercrombie, Scott Lynch, Tom Lloyd, David Anthony Durham, Brian Ruckley, James Enge či Patrick Rothfuss razí nový druh fantasy, v níž se snoubí výpravné střety s drsným realizmem, v níž se dobro a zlo mísí v realistických postavách vyznačujících se morální rozpolceností, v níž jednostrannost střetů mezi národy otupuje nový styl chápání vycházející z praktické politiky. Tyto úderné příběhy vlévají do žil žánru fantasy novou krev, zatímco jeho klasičtí autoři nacházejí nové čtenáře. Poprvé za mnoho let jsou opět k dispozici původní příběhy Roberta E. Howarda a Michaela Moorcocka, a to v nových, bohatě ilustrovaných vydáních křísících původní znění a doplněných hojnými historickými poznámkami. Na policích knihkupectví se opět skví Leiberova kompletní sága o Fafhrdovi a Šedém Myšilovovi, světlo světa spatřilo v jednom kompletním svazku i dílo C. L. Mooreové. Obrovský úspěch zaznamenala hra </w:t>
      </w:r>
      <w:r w:rsidRPr="008E4653">
        <w:rPr>
          <w:i/>
        </w:rPr>
        <w:t>Age of Conan</w:t>
      </w:r>
      <w:r w:rsidRPr="008E4653">
        <w:t xml:space="preserve"> ve stylu MMORG a v přípravě jsou filmy o Conanovi i Elrikovi. Třebaže Howard nás bohužel opustil již v roce 1936, Moorcock nadále píše nové příběhy o Elrikovi, a jeden z nich vychází i v tomto svazku. S ohledem na vzrušení obklopující výše uvedenou skupinu nových autorů a v kombinaci s probíhající oslavou jejich historických kořenů nastala ideální doba k autoritativnímu pohledu na tuto novou tvář fantasy. Předkládáme zde tedy sedmnáct originálních povídek meče a magie, z per starých i nových mistrů. Po tomto úvodu následují příběhy nevelkých sázek, avšak závratné akce, drsného humoru mísícího se s třeskutým násilím, chladné odevzdanosti osudu konfrontované s </w:t>
      </w:r>
      <w:r w:rsidRPr="008E4653">
        <w:lastRenderedPageBreak/>
        <w:t>podivnými kouzly, krutých stvůr a pohádkových pokladů, a jako vždy, prošpikované spoustou a spoustou soubojů na ostří meče. Užijte si je!</w:t>
      </w:r>
    </w:p>
    <w:p w14:paraId="73649251" w14:textId="77777777" w:rsidR="00AE22D3" w:rsidRDefault="008E4653" w:rsidP="00AE22D3">
      <w:pPr>
        <w:pStyle w:val="Text"/>
        <w:jc w:val="right"/>
        <w:rPr>
          <w:i/>
        </w:rPr>
      </w:pPr>
      <w:r w:rsidRPr="008E4653">
        <w:rPr>
          <w:i/>
        </w:rPr>
        <w:t xml:space="preserve">Lou Anders &amp; Jonathan Strahan Alabama &amp; Austrálie </w:t>
      </w:r>
    </w:p>
    <w:p w14:paraId="2421A7DC" w14:textId="744E2AC7" w:rsidR="00AE22D3" w:rsidRDefault="008E4653" w:rsidP="00AE22D3">
      <w:pPr>
        <w:pStyle w:val="Text"/>
        <w:jc w:val="right"/>
        <w:rPr>
          <w:i/>
        </w:rPr>
      </w:pPr>
      <w:r w:rsidRPr="008E4653">
        <w:rPr>
          <w:i/>
        </w:rPr>
        <w:t>přeložil Milan Žáček</w:t>
      </w:r>
    </w:p>
    <w:p w14:paraId="156CCEF5" w14:textId="77777777" w:rsidR="00AE22D3" w:rsidRDefault="00AE22D3" w:rsidP="00AE22D3">
      <w:pPr>
        <w:widowControl/>
        <w:spacing w:after="200" w:line="276" w:lineRule="auto"/>
        <w:jc w:val="right"/>
        <w:rPr>
          <w:rFonts w:ascii="Times New Roman" w:hAnsi="Times New Roman" w:cs="Times New Roman"/>
          <w:i/>
          <w:color w:val="auto"/>
        </w:rPr>
      </w:pPr>
      <w:r>
        <w:rPr>
          <w:i/>
        </w:rPr>
        <w:br w:type="page"/>
      </w:r>
    </w:p>
    <w:p w14:paraId="23C79379" w14:textId="3A316E9A" w:rsidR="005645A2" w:rsidRDefault="008E4653" w:rsidP="002B2343">
      <w:pPr>
        <w:pStyle w:val="Text"/>
        <w:rPr>
          <w:i/>
        </w:rPr>
      </w:pPr>
      <w:r w:rsidRPr="008E4653">
        <w:rPr>
          <w:i/>
          <w:noProof/>
        </w:rPr>
        <w:lastRenderedPageBreak/>
        <w:drawing>
          <wp:anchor distT="0" distB="0" distL="63500" distR="63500" simplePos="0" relativeHeight="251636224" behindDoc="1" locked="0" layoutInCell="1" allowOverlap="1" wp14:anchorId="300D3B12" wp14:editId="4C328518">
            <wp:simplePos x="0" y="0"/>
            <wp:positionH relativeFrom="margin">
              <wp:posOffset>-25401</wp:posOffset>
            </wp:positionH>
            <wp:positionV relativeFrom="paragraph">
              <wp:posOffset>-530225</wp:posOffset>
            </wp:positionV>
            <wp:extent cx="4333875" cy="7524070"/>
            <wp:effectExtent l="0" t="0" r="0" b="1270"/>
            <wp:wrapNone/>
            <wp:docPr id="17" name="Obrázek 17"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37520" cy="7530398"/>
                    </a:xfrm>
                    <a:prstGeom prst="rect">
                      <a:avLst/>
                    </a:prstGeom>
                    <a:noFill/>
                  </pic:spPr>
                </pic:pic>
              </a:graphicData>
            </a:graphic>
            <wp14:sizeRelH relativeFrom="page">
              <wp14:pctWidth>0</wp14:pctWidth>
            </wp14:sizeRelH>
            <wp14:sizeRelV relativeFrom="page">
              <wp14:pctHeight>0</wp14:pctHeight>
            </wp14:sizeRelV>
          </wp:anchor>
        </w:drawing>
      </w:r>
    </w:p>
    <w:p w14:paraId="41027675" w14:textId="77777777" w:rsidR="005645A2" w:rsidRDefault="005645A2" w:rsidP="002B2343">
      <w:pPr>
        <w:pStyle w:val="Text"/>
      </w:pPr>
    </w:p>
    <w:p w14:paraId="1C15EE09" w14:textId="77777777" w:rsidR="005645A2" w:rsidRDefault="005645A2" w:rsidP="002B2343">
      <w:pPr>
        <w:pStyle w:val="Text"/>
      </w:pPr>
    </w:p>
    <w:p w14:paraId="4E048F1B" w14:textId="77777777" w:rsidR="005645A2" w:rsidRDefault="005645A2" w:rsidP="002B2343">
      <w:pPr>
        <w:pStyle w:val="Text"/>
      </w:pPr>
    </w:p>
    <w:p w14:paraId="043CC8D9" w14:textId="77777777" w:rsidR="00AE22D3" w:rsidRDefault="00AE22D3">
      <w:pPr>
        <w:widowControl/>
        <w:spacing w:after="200" w:line="276" w:lineRule="auto"/>
        <w:rPr>
          <w:rFonts w:ascii="Times New Roman" w:hAnsi="Times New Roman" w:cs="Times New Roman"/>
          <w:color w:val="auto"/>
        </w:rPr>
      </w:pPr>
      <w:r>
        <w:br w:type="page"/>
      </w:r>
    </w:p>
    <w:p w14:paraId="250DC0C3" w14:textId="409AC8F8" w:rsidR="005645A2" w:rsidRDefault="008E4653" w:rsidP="002B2343">
      <w:pPr>
        <w:pStyle w:val="Text"/>
      </w:pPr>
      <w:r w:rsidRPr="008E4653">
        <w:lastRenderedPageBreak/>
        <w:t xml:space="preserve">Steven Erikson je pseudonym kanadského autora Steva Runa Lundina, který, se nejvíce proslavil obsáhlou fantasy sérií </w:t>
      </w:r>
      <w:r w:rsidRPr="008E4653">
        <w:rPr>
          <w:i/>
        </w:rPr>
        <w:t>Malazská Kniha padlých,</w:t>
      </w:r>
      <w:r w:rsidRPr="008E4653">
        <w:t xml:space="preserve"> kterou zahájil roku 1999 románem Gardens of the Moon (česky Měsíční zahrady/Talpress, 2002). Je zkušeným archeologem a antropologem, absolvoval </w:t>
      </w:r>
      <w:r w:rsidR="00DE5C60">
        <w:t>I</w:t>
      </w:r>
      <w:r w:rsidRPr="008E4653">
        <w:t xml:space="preserve">owský spisovatelský workshop a za svůj románový debut byl nominován na World Fantasy Award. Server </w:t>
      </w:r>
      <w:r w:rsidRPr="008E4653">
        <w:rPr>
          <w:i/>
        </w:rPr>
        <w:t>SF S</w:t>
      </w:r>
      <w:r w:rsidR="00AE22D3">
        <w:rPr>
          <w:i/>
        </w:rPr>
        <w:t>i</w:t>
      </w:r>
      <w:r w:rsidRPr="008E4653">
        <w:rPr>
          <w:i/>
        </w:rPr>
        <w:t>te</w:t>
      </w:r>
      <w:r w:rsidRPr="008E4653">
        <w:t xml:space="preserve"> označil jeho sérii za </w:t>
      </w:r>
      <w:r w:rsidR="00F85FBB">
        <w:t>„</w:t>
      </w:r>
      <w:r w:rsidRPr="008E4653">
        <w:t>nejvýznamnější počin na poli epické fantasy: od Donaldsonových Kronik Thomase Covenanta.</w:t>
      </w:r>
      <w:r w:rsidR="00F85FBB">
        <w:t>“</w:t>
      </w:r>
      <w:r w:rsidRPr="008E4653">
        <w:t xml:space="preserve"> Je znám zobrazováním vícerozměrných postav a v rozhovoru pro </w:t>
      </w:r>
      <w:r w:rsidR="00DE5C60">
        <w:rPr>
          <w:i/>
        </w:rPr>
        <w:t>suite1</w:t>
      </w:r>
      <w:r w:rsidRPr="008E4653">
        <w:rPr>
          <w:i/>
        </w:rPr>
        <w:t>01.com</w:t>
      </w:r>
      <w:r w:rsidRPr="008E4653">
        <w:t xml:space="preserve"> řekl: </w:t>
      </w:r>
      <w:r w:rsidR="00F85FBB">
        <w:t>„</w:t>
      </w:r>
      <w:r w:rsidRPr="008E4653">
        <w:t xml:space="preserve">Lidé často tvrdí, že moje díla spíše než černou a bílou obsahují všechny odstíny šedi, ale to není totéž, jako kdybyste řekli, že všechny postavy jsou podobně šedé </w:t>
      </w:r>
      <w:r w:rsidR="00F85FBB">
        <w:t>–</w:t>
      </w:r>
      <w:r w:rsidRPr="008E4653">
        <w:t xml:space="preserve"> jedná se spíše o celkový, než nějak vymezený účinek. Většina postav, s nimiž pracuji, má dosti vyjasněné chápání dobra a zla, jinými slovy mají mravní řád, ať už si ho uvědomují, nebo ne. Ale když čtenář na něco nahlíží z více stran, může si sám vybrat, ke které se bude klonit nejvíce.</w:t>
      </w:r>
      <w:r w:rsidR="00F85FBB">
        <w:t>“</w:t>
      </w:r>
      <w:r w:rsidRPr="008E4653">
        <w:t xml:space="preserve"> Radu let Erikson strávil ve Spojeném království, ale poté se vrátil do Kanady a nyní žije se svou ženou a synem na ostrově Vancouver.</w:t>
      </w:r>
    </w:p>
    <w:p w14:paraId="75CC1025" w14:textId="77777777" w:rsidR="00AE22D3" w:rsidRDefault="00AE22D3" w:rsidP="002B2343">
      <w:pPr>
        <w:pStyle w:val="Text"/>
      </w:pPr>
    </w:p>
    <w:p w14:paraId="1A6C3194" w14:textId="3A5EBDDA" w:rsidR="00AE22D3" w:rsidRDefault="00AE22D3" w:rsidP="00AE22D3">
      <w:pPr>
        <w:pStyle w:val="Nadpis1"/>
      </w:pPr>
      <w:bookmarkStart w:id="3" w:name="_Toc374528226"/>
      <w:r w:rsidRPr="00AE22D3">
        <w:t>Steven Erikson – Kozy a sláva</w:t>
      </w:r>
      <w:bookmarkEnd w:id="3"/>
    </w:p>
    <w:p w14:paraId="324273BC" w14:textId="77777777" w:rsidR="00AE22D3" w:rsidRPr="00AE22D3" w:rsidRDefault="00AE22D3" w:rsidP="002B2343">
      <w:pPr>
        <w:pStyle w:val="Text"/>
        <w:rPr>
          <w:b/>
          <w:sz w:val="28"/>
        </w:rPr>
      </w:pPr>
    </w:p>
    <w:p w14:paraId="06E0E955" w14:textId="77777777" w:rsidR="005645A2" w:rsidRDefault="008E4653" w:rsidP="002B2343">
      <w:pPr>
        <w:pStyle w:val="Text"/>
      </w:pPr>
      <w:r w:rsidRPr="008E4653">
        <w:t>Pětice jezdců v průsmyku přitáhla otěže. Opřeli se do sedel a pozorovali údolí, které se rozkládalo pod nimi. Úzká říčka vykrajovala zubatou jizvu do středu široké nivy. V říční úžině se přes vodu klenula omšelá a podklesající dřevěná lávka a za ní se krčila dvacítka stavení stejně šedivých jako prach vznášející se nad hliněnými cestičkami, jež se mezi nimi vinuly.</w:t>
      </w:r>
    </w:p>
    <w:p w14:paraId="5B930DD3" w14:textId="77777777" w:rsidR="005645A2" w:rsidRDefault="008E4653" w:rsidP="002B2343">
      <w:pPr>
        <w:pStyle w:val="Text"/>
      </w:pPr>
      <w:r w:rsidRPr="008E4653">
        <w:t>O kousek dál proti proudu, na stejném břehu jako víska, se rýsoval velký nepřirozený kopec, na němž stála tvrz z šedého kamene. Vypadala opuštěně, neživě, nevlály na ní prapory, terasy zahrad obkružujících svah byly zarostlé plevelem a pár oken v hranatých věžích zelo dokořán jako černé jeskyně.</w:t>
      </w:r>
    </w:p>
    <w:p w14:paraId="629112E0" w14:textId="77777777" w:rsidR="005645A2" w:rsidRDefault="008E4653" w:rsidP="002B2343">
      <w:pPr>
        <w:pStyle w:val="Text"/>
      </w:pPr>
      <w:r w:rsidRPr="008E4653">
        <w:t xml:space="preserve">Jezdci jeli na vyčerpaných, uštvaných koních. Zvířatům samou únavou padaly hlavy a hrudi jim hyzdily skvrny a pruhy zaschlé pěny. Dva muži a tři ženy nevypadali o nic lépe. Zbroje měli na </w:t>
      </w:r>
      <w:r w:rsidRPr="008E4653">
        <w:lastRenderedPageBreak/>
        <w:t>cucky, byli zbrocení krví a na různých místech spěšně obvázaní, což značilo, že kdesi za sebou nechali bitvu. Všichni měli uhlově šedé pláště, nad srdcem sepjaté stříbrnou sponou ve tvaru beraní hlavy z profilu.</w:t>
      </w:r>
    </w:p>
    <w:p w14:paraId="48FECEBE" w14:textId="77777777" w:rsidR="005645A2" w:rsidRDefault="008E4653" w:rsidP="002B2343">
      <w:pPr>
        <w:pStyle w:val="Text"/>
      </w:pPr>
      <w:r w:rsidRPr="008E4653">
        <w:t>Nějakou dobu stáli v řadě a mlčeli.</w:t>
      </w:r>
    </w:p>
    <w:p w14:paraId="6D92BB4E" w14:textId="77777777" w:rsidR="005645A2" w:rsidRDefault="008E4653" w:rsidP="002B2343">
      <w:pPr>
        <w:pStyle w:val="Text"/>
      </w:pPr>
      <w:r w:rsidRPr="008E4653">
        <w:t>A potom nejstarší z jezdců, kapitánka, žena s širokými rameny, sinalou pletí a tváří křižovanou jizvami, pobídla oře k sestupu po kamenitém svahu. Ostatní se seřadili za ní.</w:t>
      </w:r>
    </w:p>
    <w:p w14:paraId="59D6B1F8" w14:textId="77777777" w:rsidR="005645A2" w:rsidRDefault="008E4653" w:rsidP="002B2343">
      <w:pPr>
        <w:pStyle w:val="Text"/>
      </w:pPr>
      <w:r w:rsidRPr="008E4653">
        <w:t>Za Hrobem přiběhl chlapec a začal mlít cosi, že hraničním průsmykem přijíždějí cizinci. Je jich pět, jsou na koních a slunce se jim blyští na kroužkových zbrojích, možná i na zbraních. Ta, co je vede, má dlouhé černé vlasy a bledou kůži. Určitě je to cizinka.</w:t>
      </w:r>
    </w:p>
    <w:p w14:paraId="03378C59" w14:textId="77777777" w:rsidR="005645A2" w:rsidRDefault="008E4653" w:rsidP="002B2343">
      <w:pPr>
        <w:pStyle w:val="Text"/>
      </w:pPr>
      <w:r w:rsidRPr="008E4653">
        <w:t>Hrob dorazil cínový korbel piva, odstrčil se a vstal. Hodil na pult dva mosazné knoflíky a Břečkař je nevrle shrábl, ještě než se Hrob stačil otočit. Na druhém konci podniku zakejhala Špejla, ale k tomu u ní docházelo náhodně a pravděpodobně tím nic nemyslela. Možná ale jo. Kdo ví, co se honí hlavou stoleté kurvě?</w:t>
      </w:r>
    </w:p>
    <w:p w14:paraId="7024BBEE" w14:textId="77777777" w:rsidR="005645A2" w:rsidRDefault="008E4653" w:rsidP="002B2343">
      <w:pPr>
        <w:pStyle w:val="Text"/>
      </w:pPr>
      <w:r w:rsidRPr="008E4653">
        <w:t>Kluk, kterého Hrob kvůli tomu jeho vlhkému nosu a špinavým šmouhám, jež se kolem něj sbíraly, pojmenoval Smrkáč, pelášil jako štěně a vedl ho ven. Až na konec Vysoké ulice, kde Hrob žil a otesával desky, které spolu s hochem čas od času přitáhli ze starého lomu.</w:t>
      </w:r>
    </w:p>
    <w:p w14:paraId="65DCC1F0" w14:textId="77777777" w:rsidR="005645A2" w:rsidRDefault="008E4653" w:rsidP="002B2343">
      <w:pPr>
        <w:pStyle w:val="Text"/>
      </w:pPr>
      <w:r w:rsidRPr="008E4653">
        <w:t>Smrkáč zašel do malinké stáje pro jediné zvíře a jal se zapřahat mezka do vozíku. Hrob škubl dveřmi své boudy a připomněl si, že by měl posíct trávu kolem dešťového žlabu. Vkročil dovnitř a třebaže si jeho oči ještě ani nepřivykly šeru, natáhl se s dávno nabytou jistotou k držáku na dlouhé lopaty a popadl první hned nalevo ode dveří. Vybral si tu nejlepší a druhou nejlepší pak podal klukovi a nakonec si vzal i těžký krumpáč.</w:t>
      </w:r>
    </w:p>
    <w:p w14:paraId="6F8ECC0A" w14:textId="32492F36" w:rsidR="005645A2" w:rsidRDefault="008E4653" w:rsidP="002B2343">
      <w:pPr>
        <w:pStyle w:val="Text"/>
      </w:pPr>
      <w:r w:rsidRPr="008E4653">
        <w:t xml:space="preserve">Vyšel ven, chvilku civěl do jasného slunce a pak zamířil za Smrkáčem, který ještě chystal vozík. Trojice nástrojů na kopání zaduněla v oblaku prachu na dně káry. </w:t>
      </w:r>
      <w:r w:rsidR="00F85FBB">
        <w:t>„</w:t>
      </w:r>
      <w:r w:rsidRPr="008E4653">
        <w:t>Pět, povídáš?</w:t>
      </w:r>
      <w:r w:rsidR="00F85FBB">
        <w:t>“</w:t>
      </w:r>
    </w:p>
    <w:p w14:paraId="7132929D" w14:textId="77777777" w:rsidR="005645A2" w:rsidRDefault="00F85FBB" w:rsidP="002B2343">
      <w:pPr>
        <w:pStyle w:val="Text"/>
      </w:pPr>
      <w:r>
        <w:t>„</w:t>
      </w:r>
      <w:r w:rsidR="008E4653" w:rsidRPr="008E4653">
        <w:t>Pět!</w:t>
      </w:r>
      <w:r>
        <w:t>“</w:t>
      </w:r>
    </w:p>
    <w:p w14:paraId="009B6E6C" w14:textId="77777777" w:rsidR="005645A2" w:rsidRDefault="00F85FBB" w:rsidP="002B2343">
      <w:pPr>
        <w:pStyle w:val="Text"/>
      </w:pPr>
      <w:r>
        <w:t>„</w:t>
      </w:r>
      <w:r w:rsidR="008E4653" w:rsidRPr="008E4653">
        <w:t>Přines nám dva soudky s vodou.</w:t>
      </w:r>
      <w:r>
        <w:t>“</w:t>
      </w:r>
    </w:p>
    <w:p w14:paraId="479C8601" w14:textId="77777777" w:rsidR="005645A2" w:rsidRDefault="00F85FBB" w:rsidP="002B2343">
      <w:pPr>
        <w:pStyle w:val="Text"/>
      </w:pPr>
      <w:r>
        <w:t>„</w:t>
      </w:r>
      <w:r w:rsidR="008E4653" w:rsidRPr="008E4653">
        <w:t>Přinesu.</w:t>
      </w:r>
      <w:r>
        <w:t>“</w:t>
      </w:r>
    </w:p>
    <w:p w14:paraId="57BEE305" w14:textId="77777777" w:rsidR="005645A2" w:rsidRDefault="008E4653" w:rsidP="002B2343">
      <w:pPr>
        <w:pStyle w:val="Text"/>
      </w:pPr>
      <w:r w:rsidRPr="008E4653">
        <w:lastRenderedPageBreak/>
        <w:t xml:space="preserve">Hrob zašel za boudu. Prohlédl si hromadu desek, pět jich vytáhl </w:t>
      </w:r>
      <w:r w:rsidR="00F85FBB">
        <w:t>–</w:t>
      </w:r>
      <w:r w:rsidRPr="008E4653">
        <w:t xml:space="preserve"> všechny byly otesané do hrubých obdélníkových tvarů, měly zahlazené boky, na délku měřily jako paže a na šířku jako loket </w:t>
      </w:r>
      <w:r w:rsidR="00F85FBB">
        <w:t>–</w:t>
      </w:r>
      <w:r w:rsidRPr="008E4653">
        <w:t xml:space="preserve">, dřepl si před ně a s přimhouřenýma očima si prohlížel jejich holé plochy. </w:t>
      </w:r>
      <w:r w:rsidR="00F85FBB">
        <w:t>„</w:t>
      </w:r>
      <w:r w:rsidRPr="008E4653">
        <w:t>S tím bych radši ještě počkal,</w:t>
      </w:r>
      <w:r w:rsidR="00F85FBB">
        <w:t>“</w:t>
      </w:r>
      <w:r w:rsidRPr="008E4653">
        <w:t xml:space="preserve"> zamumlal a pak se napřímil, protože uslyšel, že chlapec už jede s vozíkem.</w:t>
      </w:r>
    </w:p>
    <w:p w14:paraId="49B0DD84" w14:textId="77777777" w:rsidR="005645A2" w:rsidRDefault="00F85FBB" w:rsidP="002B2343">
      <w:pPr>
        <w:pStyle w:val="Text"/>
      </w:pPr>
      <w:r>
        <w:t>„</w:t>
      </w:r>
      <w:r w:rsidR="008E4653" w:rsidRPr="008E4653">
        <w:t>Tentokrát si dej pozor na prsty,</w:t>
      </w:r>
      <w:r>
        <w:t>“</w:t>
      </w:r>
      <w:r w:rsidR="008E4653" w:rsidRPr="008E4653">
        <w:t xml:space="preserve"> upozornil ho Hrob.</w:t>
      </w:r>
    </w:p>
    <w:p w14:paraId="1A22BF81" w14:textId="77777777" w:rsidR="005645A2" w:rsidRDefault="00F85FBB" w:rsidP="002B2343">
      <w:pPr>
        <w:pStyle w:val="Text"/>
      </w:pPr>
      <w:r>
        <w:t>„</w:t>
      </w:r>
      <w:r w:rsidR="008E4653" w:rsidRPr="008E4653">
        <w:t>Dám.</w:t>
      </w:r>
      <w:r>
        <w:t>“</w:t>
      </w:r>
    </w:p>
    <w:p w14:paraId="7407C29A" w14:textId="77777777" w:rsidR="005645A2" w:rsidRDefault="008E4653" w:rsidP="002B2343">
      <w:pPr>
        <w:pStyle w:val="Text"/>
      </w:pPr>
      <w:r w:rsidRPr="008E4653">
        <w:t>Hrob posunul krumpáč s lopatami dopředu a udělal místo pro desky. Opatrně naložili jednu po druhé na zprohýbaná, ale pevná prkna. Poté Hrob obešel mezka v postroji a utáhl mu popruhy, aby tak zmírnil zátěž na jeho hruď.</w:t>
      </w:r>
    </w:p>
    <w:p w14:paraId="67A88BF9" w14:textId="77777777" w:rsidR="005645A2" w:rsidRDefault="00F85FBB" w:rsidP="002B2343">
      <w:pPr>
        <w:pStyle w:val="Text"/>
      </w:pPr>
      <w:r>
        <w:t>„</w:t>
      </w:r>
      <w:r w:rsidR="008E4653" w:rsidRPr="008E4653">
        <w:t>Pět,</w:t>
      </w:r>
      <w:r>
        <w:t>“</w:t>
      </w:r>
      <w:r w:rsidR="008E4653" w:rsidRPr="008E4653">
        <w:t xml:space="preserve"> řekl chlapec.</w:t>
      </w:r>
    </w:p>
    <w:p w14:paraId="08308CFC" w14:textId="77777777" w:rsidR="005645A2" w:rsidRDefault="00F85FBB" w:rsidP="002B2343">
      <w:pPr>
        <w:pStyle w:val="Text"/>
      </w:pPr>
      <w:r>
        <w:t>„</w:t>
      </w:r>
      <w:r w:rsidR="008E4653" w:rsidRPr="008E4653">
        <w:t>Těžkej náklad.</w:t>
      </w:r>
      <w:r>
        <w:t>“</w:t>
      </w:r>
    </w:p>
    <w:p w14:paraId="33C11057" w14:textId="77777777" w:rsidR="005645A2" w:rsidRDefault="00F85FBB" w:rsidP="002B2343">
      <w:pPr>
        <w:pStyle w:val="Text"/>
      </w:pPr>
      <w:r>
        <w:t>„</w:t>
      </w:r>
      <w:r w:rsidR="008E4653" w:rsidRPr="008E4653">
        <w:t>Těžkej náklad. Co na ně vytesáte?</w:t>
      </w:r>
      <w:r>
        <w:t>“</w:t>
      </w:r>
    </w:p>
    <w:p w14:paraId="21AAA9F9" w14:textId="77777777" w:rsidR="005645A2" w:rsidRDefault="00F85FBB" w:rsidP="002B2343">
      <w:pPr>
        <w:pStyle w:val="Text"/>
      </w:pPr>
      <w:r>
        <w:t>„</w:t>
      </w:r>
      <w:r w:rsidR="008E4653" w:rsidRPr="008E4653">
        <w:t>Uvidíme.</w:t>
      </w:r>
      <w:r>
        <w:t>“</w:t>
      </w:r>
    </w:p>
    <w:p w14:paraId="487941E9" w14:textId="77777777" w:rsidR="005645A2" w:rsidRDefault="008E4653" w:rsidP="002B2343">
      <w:pPr>
        <w:pStyle w:val="Text"/>
      </w:pPr>
      <w:r w:rsidRPr="008E4653">
        <w:t>Hrob vyrazil, Smrkáč se táhl za ním, vedl mezka s vrzajícím vozíkem a dával pozor, aby dřevěná kola správně zapadala do vyjetých kolejí, do kolejí mířících ke hřbitovu.</w:t>
      </w:r>
    </w:p>
    <w:p w14:paraId="34535E57" w14:textId="77777777" w:rsidR="005645A2" w:rsidRDefault="008E4653" w:rsidP="002B2343">
      <w:pPr>
        <w:pStyle w:val="Text"/>
      </w:pPr>
      <w:r w:rsidRPr="008E4653">
        <w:t>Viděli, jak se Květinka prochází po travnatých vršcích pohřebiště, sbírá kvítí a plavé vlasy jí přitom tančí ve větru. Hoch se zastavil a zíral na ni, dokud mu Hrob nevrazil do ruky svoji druhou nejlepší lopatu.</w:t>
      </w:r>
    </w:p>
    <w:p w14:paraId="39021779" w14:textId="77777777" w:rsidR="005645A2" w:rsidRDefault="00F85FBB" w:rsidP="002B2343">
      <w:pPr>
        <w:pStyle w:val="Text"/>
      </w:pPr>
      <w:r>
        <w:t>„</w:t>
      </w:r>
      <w:r w:rsidR="008E4653" w:rsidRPr="008E4653">
        <w:t>Ani na to nemysli,</w:t>
      </w:r>
      <w:r>
        <w:t>“</w:t>
      </w:r>
      <w:r w:rsidR="008E4653" w:rsidRPr="008E4653">
        <w:t xml:space="preserve"> varoval ho.</w:t>
      </w:r>
    </w:p>
    <w:p w14:paraId="3A3FF2D2" w14:textId="77777777" w:rsidR="005645A2" w:rsidRDefault="00F85FBB" w:rsidP="002B2343">
      <w:pPr>
        <w:pStyle w:val="Text"/>
      </w:pPr>
      <w:r>
        <w:t>„</w:t>
      </w:r>
      <w:r w:rsidR="008E4653" w:rsidRPr="008E4653">
        <w:t>Nemyslím,</w:t>
      </w:r>
      <w:r>
        <w:t>“</w:t>
      </w:r>
      <w:r w:rsidR="008E4653" w:rsidRPr="008E4653">
        <w:t xml:space="preserve"> zalhal chlapec, ale člověk věděl, že některé lži může klidně nechat plavat. Po určitou dobu.</w:t>
      </w:r>
    </w:p>
    <w:p w14:paraId="1DD2164B" w14:textId="77777777" w:rsidR="005645A2" w:rsidRDefault="008E4653" w:rsidP="002B2343">
      <w:pPr>
        <w:pStyle w:val="Text"/>
      </w:pPr>
      <w:r w:rsidRPr="008E4653">
        <w:t xml:space="preserve">Hrob si prohlédl křivé pahorky před nimi, zamyslel se a v duchu si je poměřoval. </w:t>
      </w:r>
      <w:r w:rsidR="00F85FBB">
        <w:t>„</w:t>
      </w:r>
      <w:r w:rsidRPr="008E4653">
        <w:t>Začneme novou řadu.</w:t>
      </w:r>
      <w:r w:rsidR="00F85FBB">
        <w:t>“</w:t>
      </w:r>
    </w:p>
    <w:p w14:paraId="4BFBD508" w14:textId="77777777" w:rsidR="005645A2" w:rsidRDefault="008E4653" w:rsidP="002B2343">
      <w:pPr>
        <w:pStyle w:val="Text"/>
      </w:pPr>
      <w:r w:rsidRPr="008E4653">
        <w:t>S lopatami v rukou zamířili na hřbitov.</w:t>
      </w:r>
    </w:p>
    <w:p w14:paraId="1C0115E2" w14:textId="77777777" w:rsidR="005645A2" w:rsidRDefault="00F85FBB" w:rsidP="002B2343">
      <w:pPr>
        <w:pStyle w:val="Text"/>
      </w:pPr>
      <w:r>
        <w:t>„</w:t>
      </w:r>
      <w:r w:rsidR="008E4653" w:rsidRPr="008E4653">
        <w:t>Pět povídáš.</w:t>
      </w:r>
      <w:r>
        <w:t>“</w:t>
      </w:r>
    </w:p>
    <w:p w14:paraId="020F86F2" w14:textId="77777777" w:rsidR="005645A2" w:rsidRDefault="00F85FBB" w:rsidP="002B2343">
      <w:pPr>
        <w:pStyle w:val="Text"/>
      </w:pPr>
      <w:r>
        <w:t>„</w:t>
      </w:r>
      <w:r w:rsidR="008E4653" w:rsidRPr="008E4653">
        <w:t>Pět,</w:t>
      </w:r>
      <w:r>
        <w:t>“</w:t>
      </w:r>
      <w:r w:rsidR="008E4653" w:rsidRPr="008E4653">
        <w:t xml:space="preserve"> přisvědčil hoch.</w:t>
      </w:r>
    </w:p>
    <w:p w14:paraId="0380004B" w14:textId="77777777" w:rsidR="005645A2" w:rsidRDefault="008E4653" w:rsidP="002B2343">
      <w:pPr>
        <w:pStyle w:val="Text"/>
      </w:pPr>
      <w:r w:rsidRPr="008E4653">
        <w:t>Cesta k nivě trvala jezdcům skoro celé ráno. Stezka do údolí byla málo používaná a po celá desetiletí na ní nikdo neodvedl ani kousek práce. Sezónní odtoky vymlely hluboké zrádné strouhy kolem mohutných balvanů. Všude zely hadí díry a koně sebou cestou ze svahu škubali a plašili se.</w:t>
      </w:r>
    </w:p>
    <w:p w14:paraId="6C05EE45" w14:textId="77777777" w:rsidR="005645A2" w:rsidRDefault="008E4653" w:rsidP="002B2343">
      <w:pPr>
        <w:pStyle w:val="Text"/>
      </w:pPr>
      <w:r w:rsidRPr="008E4653">
        <w:lastRenderedPageBreak/>
        <w:t>Chladnější vzduch z průsmyku v údolí nahradilo úmorné horko. Rozeklaná skaliska podléhala ostružiní a houštinám klasnaté trávy a šalvěje. Jakmile dojeli na rovinu, cesta se rozšířila a začaly ji vroubit pahýly stromů a později řídký les olší, osik a blíže k řece i topolů.</w:t>
      </w:r>
    </w:p>
    <w:p w14:paraId="16A7EE0B" w14:textId="77777777" w:rsidR="005645A2" w:rsidRDefault="008E4653" w:rsidP="002B2343">
      <w:pPr>
        <w:pStyle w:val="Text"/>
      </w:pPr>
      <w:r w:rsidRPr="008E4653">
        <w:t>Stezka k vísce se ještě před mostem rozvětvila. Původní širší pěšina vedla ke kupě zpřevracených černých kamenů, které trčely ze břehu jako kořeny vytlučených zubů, a podobné rozvaliny se nacházely i na druhém břehu. Dřevěná lávka na konci užší cesty byla sotva tak široká, aby po ní přejel vozík. Byla z rozštípaných klád a konopného provazu a vypadalo to, že se bude nepříjemně houpat a jezdci po ní budou muset přejíždět po jednom.</w:t>
      </w:r>
    </w:p>
    <w:p w14:paraId="356FF711" w14:textId="7D6EE4A4" w:rsidR="005645A2" w:rsidRDefault="008E4653" w:rsidP="002B2343">
      <w:pPr>
        <w:pStyle w:val="Text"/>
      </w:pPr>
      <w:r w:rsidRPr="008E4653">
        <w:t>Muž, který jel za kapitánkou, byl zavalitý a silný a jeho tvář představovala sbírku křivých drobností, od zahnutého nosu až po háček, který mu zvedal levou stranu úst, promáčknutou bradu, jedno ztlučené ucho připomínající rozpláclé zelí a druhé úhledně sepnuté tak, že vršek a spodek rostly obráceně. Ve špinavém vousu i kníru měl flíčky zaschlých slin a patrně i pěny. Zatímco naváděl koně přes můstek, sledoval přimhouřenýma očima říčku po své levici. Bylo vidět zbytky kamenných pilířů, které podpíraly původní most. Halily je rozevláté hřívy řas.</w:t>
      </w:r>
    </w:p>
    <w:p w14:paraId="415329F3" w14:textId="77777777" w:rsidR="005645A2" w:rsidRDefault="008E4653" w:rsidP="002B2343">
      <w:pPr>
        <w:pStyle w:val="Text"/>
      </w:pPr>
      <w:r w:rsidRPr="008E4653">
        <w:t>Jakmile se kůň dobelhal na pevnou půdu, muž dojel ke kapitánce a pak jen seděli a čekali, až jeden po druhém přejedou i ostatní.</w:t>
      </w:r>
    </w:p>
    <w:p w14:paraId="6E1B6A9F" w14:textId="77777777" w:rsidR="005645A2" w:rsidRDefault="008E4653" w:rsidP="002B2343">
      <w:pPr>
        <w:pStyle w:val="Text"/>
      </w:pPr>
      <w:r w:rsidRPr="008E4653">
        <w:t>Výraz kapitánky Švorcky působil stejně mdle jako celá tvář a její oči se podobaly poškrábanému čediči.</w:t>
      </w:r>
    </w:p>
    <w:p w14:paraId="4C6F5025" w14:textId="77777777" w:rsidR="005645A2" w:rsidRDefault="00F85FBB" w:rsidP="002B2343">
      <w:pPr>
        <w:pStyle w:val="Text"/>
      </w:pPr>
      <w:r>
        <w:t>„</w:t>
      </w:r>
      <w:r w:rsidR="008E4653" w:rsidRPr="008E4653">
        <w:t>Před rokem,</w:t>
      </w:r>
      <w:r>
        <w:t>“</w:t>
      </w:r>
      <w:r w:rsidR="008E4653" w:rsidRPr="008E4653">
        <w:t xml:space="preserve"> pronesl muž, </w:t>
      </w:r>
      <w:r>
        <w:t>„</w:t>
      </w:r>
      <w:r w:rsidR="008E4653" w:rsidRPr="008E4653">
        <w:t>by trvalo půl dne, než bysme přes ten most přejeli všichni. Tisícovka Beranů tvrdejch jako kámen.</w:t>
      </w:r>
      <w:r>
        <w:t>“</w:t>
      </w:r>
    </w:p>
    <w:p w14:paraId="676CB020" w14:textId="72A18E63" w:rsidR="005645A2" w:rsidRDefault="008E4653" w:rsidP="002B2343">
      <w:pPr>
        <w:pStyle w:val="Text"/>
      </w:pPr>
      <w:r w:rsidRPr="008E4653">
        <w:t xml:space="preserve">Třetí jezdec, jenž se k nim postavil, vysoká čahounská žena s karmínovými odlesky ve vlasech, si při těchto slovech odfrkl. </w:t>
      </w:r>
      <w:r w:rsidR="00F85FBB">
        <w:t>„</w:t>
      </w:r>
      <w:r w:rsidRPr="008E4653">
        <w:t>Zase sníš o bordelu, seržo?</w:t>
      </w:r>
      <w:r w:rsidR="00F85FBB">
        <w:t>“</w:t>
      </w:r>
    </w:p>
    <w:p w14:paraId="386E6D8B" w14:textId="77777777" w:rsidR="005645A2" w:rsidRDefault="00F85FBB" w:rsidP="002B2343">
      <w:pPr>
        <w:pStyle w:val="Text"/>
      </w:pPr>
      <w:r>
        <w:t>„</w:t>
      </w:r>
      <w:r w:rsidR="008E4653" w:rsidRPr="008E4653">
        <w:t>Cože? Ne. Proč si jako myslíš</w:t>
      </w:r>
      <w:r>
        <w:t>…“</w:t>
      </w:r>
    </w:p>
    <w:p w14:paraId="085E3881" w14:textId="77777777" w:rsidR="005645A2" w:rsidRDefault="00F85FBB" w:rsidP="002B2343">
      <w:pPr>
        <w:pStyle w:val="Text"/>
      </w:pPr>
      <w:r>
        <w:t>„</w:t>
      </w:r>
      <w:r w:rsidR="008E4653" w:rsidRPr="008E4653">
        <w:t>Už nejsme Berani. Jsme kozy. Zkurvený kozy.</w:t>
      </w:r>
      <w:r>
        <w:t>“</w:t>
      </w:r>
      <w:r w:rsidR="008E4653" w:rsidRPr="008E4653">
        <w:t xml:space="preserve"> A odplivla si.</w:t>
      </w:r>
    </w:p>
    <w:p w14:paraId="0C355C9A" w14:textId="77777777" w:rsidR="005645A2" w:rsidRDefault="008E4653" w:rsidP="002B2343">
      <w:pPr>
        <w:pStyle w:val="Text"/>
      </w:pPr>
      <w:r w:rsidRPr="008E4653">
        <w:t xml:space="preserve">Přidali se k nim Tupodech a Chvaty a pětice žoldnéřů lačnící po oddychu, který jim osada před nimi nabízela </w:t>
      </w:r>
      <w:r w:rsidR="00F85FBB">
        <w:t>–</w:t>
      </w:r>
      <w:r w:rsidRPr="008E4653">
        <w:t xml:space="preserve"> ač to nedávala nijak najevo přešla do pomalého klusu, sotva se pěšina rozšířila do čehosi, co už připomínalo cestu.</w:t>
      </w:r>
    </w:p>
    <w:p w14:paraId="595EFE84" w14:textId="77777777" w:rsidR="005645A2" w:rsidRDefault="008E4653" w:rsidP="002B2343">
      <w:pPr>
        <w:pStyle w:val="Text"/>
      </w:pPr>
      <w:r w:rsidRPr="008E4653">
        <w:lastRenderedPageBreak/>
        <w:t>Minuli statek, osamělé stavení z klád se třemi ohradami z kamenných zídek. Páchlo to tam prasečími hovny a bzučelo tam tak husté mračno much, že vypadalo jako černý kouř. Les za touto usedlostí končil pařezy. Nalevo se táhlo několik malých osetých políček a před nimi a po pravé straně stála jakási svatyně, kamenná stavba jen o málo větší než oltářní kámen, který ze tří stran chránila. Kolem se rozkládalo pohřebiště.</w:t>
      </w:r>
    </w:p>
    <w:p w14:paraId="22AEBA29" w14:textId="77777777" w:rsidR="005645A2" w:rsidRDefault="008E4653" w:rsidP="002B2343">
      <w:pPr>
        <w:pStyle w:val="Text"/>
      </w:pPr>
      <w:r w:rsidRPr="008E4653">
        <w:t>Jezdci zahlédli nějakého muže a chlapce, kteří na něm kopali jámy, jež si označili sluncem vybělenými hadry uvázanými k zastřiženým stromkům. Pod ohromným tisem čekal bez hnutí mezek s vozíkem.</w:t>
      </w:r>
    </w:p>
    <w:p w14:paraId="20F97C37" w14:textId="77777777" w:rsidR="005645A2" w:rsidRDefault="00F85FBB" w:rsidP="002B2343">
      <w:pPr>
        <w:pStyle w:val="Text"/>
      </w:pPr>
      <w:r>
        <w:t>„</w:t>
      </w:r>
      <w:r w:rsidR="008E4653" w:rsidRPr="008E4653">
        <w:t>To už je trochu moc hrobů po cestě,</w:t>
      </w:r>
      <w:r>
        <w:t>“</w:t>
      </w:r>
      <w:r w:rsidR="008E4653" w:rsidRPr="008E4653">
        <w:t xml:space="preserve"> zabručel seržant Nerv. </w:t>
      </w:r>
      <w:r>
        <w:t>„</w:t>
      </w:r>
      <w:r w:rsidR="008E4653" w:rsidRPr="008E4653">
        <w:t>Že by mor?</w:t>
      </w:r>
      <w:r>
        <w:t>“</w:t>
      </w:r>
    </w:p>
    <w:p w14:paraId="402C920E" w14:textId="77777777" w:rsidR="005645A2" w:rsidRDefault="008E4653" w:rsidP="002B2343">
      <w:pPr>
        <w:pStyle w:val="Text"/>
      </w:pPr>
      <w:r w:rsidRPr="008E4653">
        <w:t xml:space="preserve">Nikdo se k tomu nevyjadřoval. Ale zatímco projížděli, všichni </w:t>
      </w:r>
      <w:r w:rsidR="00F85FBB">
        <w:t>–</w:t>
      </w:r>
      <w:r w:rsidRPr="008E4653">
        <w:t xml:space="preserve"> vyjma kapitánky </w:t>
      </w:r>
      <w:r w:rsidR="00F85FBB">
        <w:t>–</w:t>
      </w:r>
      <w:r w:rsidRPr="008E4653">
        <w:t xml:space="preserve"> upírali pozornost na dvojici kopáčů a pomaličku napočítali</w:t>
      </w:r>
      <w:r w:rsidR="00F85FBB">
        <w:t>…</w:t>
      </w:r>
      <w:r w:rsidRPr="008E4653">
        <w:t xml:space="preserve"> do pěti.</w:t>
      </w:r>
    </w:p>
    <w:p w14:paraId="2AFF371B" w14:textId="77777777" w:rsidR="005645A2" w:rsidRDefault="00F85FBB" w:rsidP="002B2343">
      <w:pPr>
        <w:pStyle w:val="Text"/>
      </w:pPr>
      <w:r>
        <w:t>„</w:t>
      </w:r>
      <w:r w:rsidR="008E4653" w:rsidRPr="008E4653">
        <w:t>Pět vlajek.</w:t>
      </w:r>
      <w:r>
        <w:t>“</w:t>
      </w:r>
      <w:r w:rsidR="008E4653" w:rsidRPr="008E4653">
        <w:t xml:space="preserve"> Nerv zavrtěl hlavou. </w:t>
      </w:r>
      <w:r>
        <w:t>„</w:t>
      </w:r>
      <w:r w:rsidR="008E4653" w:rsidRPr="008E4653">
        <w:t>To je nejspíš půlka místních vobyvatel.</w:t>
      </w:r>
      <w:r>
        <w:t>“</w:t>
      </w:r>
    </w:p>
    <w:p w14:paraId="42613E9F" w14:textId="77777777" w:rsidR="005645A2" w:rsidRDefault="008E4653" w:rsidP="002B2343">
      <w:pPr>
        <w:pStyle w:val="Text"/>
      </w:pPr>
      <w:r w:rsidRPr="008E4653">
        <w:t>Kousek před jednotkou šla po ulici malá holčička a v ruce svírala kytici sasanek. Kolem rozcuchané hlavy jí kroužily včely.</w:t>
      </w:r>
    </w:p>
    <w:p w14:paraId="3D34CB2D" w14:textId="5EFE5747" w:rsidR="005645A2" w:rsidRDefault="008E4653" w:rsidP="002B2343">
      <w:pPr>
        <w:pStyle w:val="Text"/>
      </w:pPr>
      <w:r w:rsidRPr="008E4653">
        <w:t xml:space="preserve">Jezdci kolem ní projeli </w:t>
      </w:r>
      <w:r w:rsidR="00F85FBB">
        <w:t>–</w:t>
      </w:r>
      <w:r w:rsidRPr="008E4653">
        <w:t xml:space="preserve"> vypadalo to, že si jich nevšímá </w:t>
      </w:r>
      <w:r w:rsidR="00F85FBB">
        <w:t>–</w:t>
      </w:r>
      <w:r w:rsidRPr="008E4653">
        <w:t xml:space="preserve"> a doklusali do vsi.</w:t>
      </w:r>
    </w:p>
    <w:p w14:paraId="3140D3F6" w14:textId="59F6F1A6" w:rsidR="005645A2" w:rsidRDefault="00DE5C60" w:rsidP="002B2343">
      <w:pPr>
        <w:pStyle w:val="Text"/>
      </w:pPr>
      <w:r>
        <w:t>Š</w:t>
      </w:r>
      <w:r w:rsidR="008E4653" w:rsidRPr="008E4653">
        <w:t xml:space="preserve">pejla se vrátila ode dveří, proklouzla kolem výčepu, zapotácela se a zastavila se naproti Břečkařovi. </w:t>
      </w:r>
      <w:r w:rsidR="00F85FBB">
        <w:t>„</w:t>
      </w:r>
      <w:r w:rsidR="008E4653" w:rsidRPr="008E4653">
        <w:t>Tak mi jedno nalej. Já to zatáhnu.</w:t>
      </w:r>
      <w:r w:rsidR="00F85FBB">
        <w:t>“</w:t>
      </w:r>
    </w:p>
    <w:p w14:paraId="22AA46CE" w14:textId="77777777" w:rsidR="005645A2" w:rsidRDefault="00F85FBB" w:rsidP="002B2343">
      <w:pPr>
        <w:pStyle w:val="Text"/>
      </w:pPr>
      <w:r>
        <w:t>„</w:t>
      </w:r>
      <w:r w:rsidR="008E4653" w:rsidRPr="008E4653">
        <w:t>Čím jako?</w:t>
      </w:r>
      <w:r>
        <w:t>“</w:t>
      </w:r>
    </w:p>
    <w:p w14:paraId="228C89E2" w14:textId="77777777" w:rsidR="005645A2" w:rsidRDefault="00F85FBB" w:rsidP="002B2343">
      <w:pPr>
        <w:pStyle w:val="Text"/>
      </w:pPr>
      <w:r>
        <w:t>„</w:t>
      </w:r>
      <w:r w:rsidR="008E4653" w:rsidRPr="008E4653">
        <w:t>Jsou to vojáci, Břečkoune. Harcujou z války</w:t>
      </w:r>
      <w:r>
        <w:t>…“</w:t>
      </w:r>
    </w:p>
    <w:p w14:paraId="2187A4DD" w14:textId="77777777" w:rsidR="005645A2" w:rsidRDefault="00F85FBB" w:rsidP="002B2343">
      <w:pPr>
        <w:pStyle w:val="Text"/>
      </w:pPr>
      <w:r>
        <w:t>„</w:t>
      </w:r>
      <w:r w:rsidR="008E4653" w:rsidRPr="008E4653">
        <w:t>Z jaký války?</w:t>
      </w:r>
      <w:r>
        <w:t>“</w:t>
      </w:r>
    </w:p>
    <w:p w14:paraId="5CEAE319" w14:textId="77777777" w:rsidR="005645A2" w:rsidRDefault="00F85FBB" w:rsidP="002B2343">
      <w:pPr>
        <w:pStyle w:val="Text"/>
      </w:pPr>
      <w:r>
        <w:t>„</w:t>
      </w:r>
      <w:r w:rsidR="008E4653" w:rsidRPr="008E4653">
        <w:t>Z tý na druhý straně hor, jak jinak.</w:t>
      </w:r>
      <w:r>
        <w:t>“</w:t>
      </w:r>
    </w:p>
    <w:p w14:paraId="2EEA922E" w14:textId="77777777" w:rsidR="005645A2" w:rsidRDefault="008E4653" w:rsidP="002B2343">
      <w:pPr>
        <w:pStyle w:val="Text"/>
      </w:pPr>
      <w:r w:rsidRPr="008E4653">
        <w:t xml:space="preserve">Břečkař upřel na prastarou děvku pronikavý pohled. </w:t>
      </w:r>
      <w:r w:rsidR="00F85FBB">
        <w:t>„</w:t>
      </w:r>
      <w:r w:rsidRPr="008E4653">
        <w:t>Tys slyšela něco vo válce? Vod koho? Kdy?</w:t>
      </w:r>
      <w:r w:rsidR="00F85FBB">
        <w:t>“</w:t>
      </w:r>
    </w:p>
    <w:p w14:paraId="1D2CBADB" w14:textId="77777777" w:rsidR="005645A2" w:rsidRDefault="008E4653" w:rsidP="002B2343">
      <w:pPr>
        <w:pStyle w:val="Text"/>
      </w:pPr>
      <w:r w:rsidRPr="008E4653">
        <w:t xml:space="preserve">Neklidně se zavrtěla. </w:t>
      </w:r>
      <w:r w:rsidR="00F85FBB">
        <w:t>„</w:t>
      </w:r>
      <w:r w:rsidRPr="008E4653">
        <w:t>No, víš stejně jako já, že tudyma nikdo neprojel už po tři roční vobdobí. Ale todlencto jsou vojáci a jsou pěkně sežvejkaní, takže nějaká válka bejt musí. Někde. A přijížděj z průsmyku, takže musí bejt na drahý straně.</w:t>
      </w:r>
      <w:r w:rsidR="00F85FBB">
        <w:t>“</w:t>
      </w:r>
    </w:p>
    <w:p w14:paraId="3B049194" w14:textId="77777777" w:rsidR="005645A2" w:rsidRDefault="00F85FBB" w:rsidP="002B2343">
      <w:pPr>
        <w:pStyle w:val="Text"/>
      </w:pPr>
      <w:r>
        <w:lastRenderedPageBreak/>
        <w:t>„</w:t>
      </w:r>
      <w:r w:rsidR="008E4653" w:rsidRPr="008E4653">
        <w:t>Na Planině démonů, jasně. Kam nikdo nechodí a vodkaď se nikdo ani nevrací. Tam</w:t>
      </w:r>
      <w:r>
        <w:t>…</w:t>
      </w:r>
      <w:r w:rsidR="008E4653" w:rsidRPr="008E4653">
        <w:t xml:space="preserve"> a válka. No jasně, Špejlo. Jak myslíš, ale nic ti nedám, dokavaď mi nezaplatíš, a zaplatit ty nemáš čím.</w:t>
      </w:r>
      <w:r>
        <w:t>“</w:t>
      </w:r>
    </w:p>
    <w:p w14:paraId="3D541F83" w14:textId="77777777" w:rsidR="005645A2" w:rsidRDefault="00F85FBB" w:rsidP="002B2343">
      <w:pPr>
        <w:pStyle w:val="Text"/>
      </w:pPr>
      <w:r>
        <w:t>„</w:t>
      </w:r>
      <w:r w:rsidR="008E4653" w:rsidRPr="008E4653">
        <w:t>Mám prsten.</w:t>
      </w:r>
      <w:r>
        <w:t>“</w:t>
      </w:r>
    </w:p>
    <w:p w14:paraId="182E6634" w14:textId="77777777" w:rsidR="005645A2" w:rsidRDefault="008E4653" w:rsidP="002B2343">
      <w:pPr>
        <w:pStyle w:val="Text"/>
      </w:pPr>
      <w:r w:rsidRPr="008E4653">
        <w:t xml:space="preserve">Civěl na ni. </w:t>
      </w:r>
      <w:r w:rsidR="00F85FBB">
        <w:t>„</w:t>
      </w:r>
      <w:r w:rsidRPr="008E4653">
        <w:t>Ale vždyť je to tvá vobživa, Špejlo. Když mi ho tu vychrchláš, tak jim nebudeš mít co nabídnout.</w:t>
      </w:r>
      <w:r w:rsidR="00F85FBB">
        <w:t>“</w:t>
      </w:r>
    </w:p>
    <w:p w14:paraId="7053366E" w14:textId="77777777" w:rsidR="005645A2" w:rsidRDefault="00F85FBB" w:rsidP="002B2343">
      <w:pPr>
        <w:pStyle w:val="Text"/>
      </w:pPr>
      <w:r>
        <w:t>„</w:t>
      </w:r>
      <w:r w:rsidR="008E4653" w:rsidRPr="008E4653">
        <w:t>Dám ti ho, až budou pryč, nebo taky ne, jestli seženu kšeft.</w:t>
      </w:r>
      <w:r>
        <w:t>“</w:t>
      </w:r>
    </w:p>
    <w:p w14:paraId="3E2A1EE7" w14:textId="77777777" w:rsidR="005645A2" w:rsidRDefault="00F85FBB" w:rsidP="002B2343">
      <w:pPr>
        <w:pStyle w:val="Text"/>
      </w:pPr>
      <w:r>
        <w:t>„</w:t>
      </w:r>
      <w:r w:rsidR="008E4653" w:rsidRPr="008E4653">
        <w:t>Tak zoufalej není nikdo,</w:t>
      </w:r>
      <w:r>
        <w:t>“</w:t>
      </w:r>
      <w:r w:rsidR="008E4653" w:rsidRPr="008E4653">
        <w:t xml:space="preserve"> prohlásil Břeěkař. </w:t>
      </w:r>
      <w:r>
        <w:t>„</w:t>
      </w:r>
      <w:r w:rsidR="008E4653" w:rsidRPr="008E4653">
        <w:t>Viděla ses někdy poslední dobou? Řekněme někdy za posledních třicet let?</w:t>
      </w:r>
      <w:r>
        <w:t>“</w:t>
      </w:r>
    </w:p>
    <w:p w14:paraId="633FC37C" w14:textId="77777777" w:rsidR="005645A2" w:rsidRDefault="00F85FBB" w:rsidP="002B2343">
      <w:pPr>
        <w:pStyle w:val="Text"/>
      </w:pPr>
      <w:r>
        <w:t>„</w:t>
      </w:r>
      <w:r w:rsidR="008E4653" w:rsidRPr="008E4653">
        <w:t>To si piš. Pořád si leštím to pěkný stříbrný zrcadlo, to z mý svatební soupravy, jo.</w:t>
      </w:r>
      <w:r>
        <w:t>“</w:t>
      </w:r>
    </w:p>
    <w:p w14:paraId="0D217113" w14:textId="77777777" w:rsidR="005645A2" w:rsidRDefault="008E4653" w:rsidP="002B2343">
      <w:pPr>
        <w:pStyle w:val="Text"/>
      </w:pPr>
      <w:r w:rsidRPr="008E4653">
        <w:t xml:space="preserve">Zabručel smíchy. </w:t>
      </w:r>
      <w:r w:rsidR="00F85FBB">
        <w:t>„</w:t>
      </w:r>
      <w:r w:rsidRPr="008E4653">
        <w:t>Tak mi ho teda ukaž, ať vím, že si to nevymejšlíš a nespolklas ho.</w:t>
      </w:r>
      <w:r w:rsidR="00F85FBB">
        <w:t>“</w:t>
      </w:r>
    </w:p>
    <w:p w14:paraId="698AAFE0" w14:textId="77777777" w:rsidR="005645A2" w:rsidRDefault="008E4653" w:rsidP="002B2343">
      <w:pPr>
        <w:pStyle w:val="Text"/>
      </w:pPr>
      <w:r w:rsidRPr="008E4653">
        <w:t>Rozevřela čelisti a zakroutila jazykem a pak si cosi vykašlala do dlaně. Velký bezešvý měděný prsten, přivázaný k provázku, jehož druhý konec se jí táhl do úst a nejspíš se ovíjel kolem nějakého zubu.</w:t>
      </w:r>
    </w:p>
    <w:p w14:paraId="3473464A" w14:textId="62CC328B" w:rsidR="005645A2" w:rsidRDefault="008E4653" w:rsidP="002B2343">
      <w:pPr>
        <w:pStyle w:val="Text"/>
      </w:pPr>
      <w:r w:rsidRPr="008E4653">
        <w:t xml:space="preserve">Břečkař se předklonil, aby lépe viděl. </w:t>
      </w:r>
      <w:r w:rsidR="00F85FBB">
        <w:t>„</w:t>
      </w:r>
      <w:r w:rsidRPr="008E4653">
        <w:t>Víš, vidím ho vlastně poprvý.</w:t>
      </w:r>
      <w:r w:rsidR="00F85FBB">
        <w:t>“</w:t>
      </w:r>
    </w:p>
    <w:p w14:paraId="41359850" w14:textId="77777777" w:rsidR="005645A2" w:rsidRDefault="00F85FBB" w:rsidP="002B2343">
      <w:pPr>
        <w:pStyle w:val="Text"/>
      </w:pPr>
      <w:r>
        <w:t>„</w:t>
      </w:r>
      <w:r w:rsidR="008E4653" w:rsidRPr="008E4653">
        <w:t>Vážně?</w:t>
      </w:r>
      <w:r>
        <w:t>“</w:t>
      </w:r>
    </w:p>
    <w:p w14:paraId="24B6089A" w14:textId="77777777" w:rsidR="005645A2" w:rsidRDefault="00F85FBB" w:rsidP="002B2343">
      <w:pPr>
        <w:pStyle w:val="Text"/>
      </w:pPr>
      <w:r>
        <w:t>„</w:t>
      </w:r>
      <w:r w:rsidR="008E4653" w:rsidRPr="008E4653">
        <w:t>To ten můj slib celibátu.</w:t>
      </w:r>
      <w:r>
        <w:t>“</w:t>
      </w:r>
    </w:p>
    <w:p w14:paraId="046E9888" w14:textId="77777777" w:rsidR="005645A2" w:rsidRDefault="00F85FBB" w:rsidP="002B2343">
      <w:pPr>
        <w:pStyle w:val="Text"/>
      </w:pPr>
      <w:r>
        <w:t>„</w:t>
      </w:r>
      <w:r w:rsidR="008E4653" w:rsidRPr="008E4653">
        <w:t>Kterej držíš vod tý doby, co ti umřela žena, jo, takže musíš bejt blbej. Mohli bysme se nějak domluvit, víš.</w:t>
      </w:r>
      <w:r>
        <w:t>“</w:t>
      </w:r>
    </w:p>
    <w:p w14:paraId="40F5C652" w14:textId="77777777" w:rsidR="005645A2" w:rsidRDefault="00F85FBB" w:rsidP="002B2343">
      <w:pPr>
        <w:pStyle w:val="Text"/>
      </w:pPr>
      <w:r>
        <w:t>„</w:t>
      </w:r>
      <w:r w:rsidR="008E4653" w:rsidRPr="008E4653">
        <w:t>Ani nápad. Je menší, než jsem si myslel.</w:t>
      </w:r>
      <w:r>
        <w:t>“</w:t>
      </w:r>
    </w:p>
    <w:p w14:paraId="7E58F32B" w14:textId="77777777" w:rsidR="005645A2" w:rsidRDefault="00F85FBB" w:rsidP="002B2343">
      <w:pPr>
        <w:pStyle w:val="Text"/>
      </w:pPr>
      <w:r>
        <w:t>„</w:t>
      </w:r>
      <w:r w:rsidR="008E4653" w:rsidRPr="008E4653">
        <w:t>Většina chlapů ho taky má menšího, než si myslí.</w:t>
      </w:r>
      <w:r>
        <w:t>“</w:t>
      </w:r>
    </w:p>
    <w:p w14:paraId="300AD912" w14:textId="77777777" w:rsidR="005645A2" w:rsidRDefault="008E4653" w:rsidP="002B2343">
      <w:pPr>
        <w:pStyle w:val="Text"/>
      </w:pPr>
      <w:r w:rsidRPr="008E4653">
        <w:t>Opřel se a*hmátl po korbelu.</w:t>
      </w:r>
    </w:p>
    <w:p w14:paraId="260AFA31" w14:textId="77777777" w:rsidR="005645A2" w:rsidRDefault="008E4653" w:rsidP="002B2343">
      <w:pPr>
        <w:pStyle w:val="Text"/>
      </w:pPr>
      <w:r w:rsidRPr="008E4653">
        <w:t>Špejla si vložila prsten zpátky do úst a dychtivým zrakem sledovala hořké pivo tekoucí do korbele.</w:t>
      </w:r>
    </w:p>
    <w:p w14:paraId="4624BB98" w14:textId="77777777" w:rsidR="005645A2" w:rsidRDefault="00F85FBB" w:rsidP="002B2343">
      <w:pPr>
        <w:pStyle w:val="Text"/>
      </w:pPr>
      <w:r>
        <w:t>„</w:t>
      </w:r>
      <w:r w:rsidR="008E4653" w:rsidRPr="008E4653">
        <w:t>To je krčma?</w:t>
      </w:r>
      <w:r>
        <w:t>“</w:t>
      </w:r>
      <w:r w:rsidR="008E4653" w:rsidRPr="008E4653">
        <w:t xml:space="preserve"> zeptala se Chvaty a prohlížela si barabiznu, která sice měla vývěsní štít, ale na něm žádné znamení.</w:t>
      </w:r>
    </w:p>
    <w:p w14:paraId="4D326873" w14:textId="77777777" w:rsidR="005645A2" w:rsidRDefault="00F85FBB" w:rsidP="002B2343">
      <w:pPr>
        <w:pStyle w:val="Text"/>
      </w:pPr>
      <w:r>
        <w:t>„</w:t>
      </w:r>
      <w:r w:rsidR="008E4653" w:rsidRPr="008E4653">
        <w:t>Jestli jsou na suchu, tak přísahám, že zabiju šenkýře,</w:t>
      </w:r>
      <w:r>
        <w:t>“</w:t>
      </w:r>
      <w:r w:rsidR="008E4653" w:rsidRPr="008E4653">
        <w:t xml:space="preserve"> utrousil Nerv, svezl se z koně a zaskuhral. </w:t>
      </w:r>
      <w:r>
        <w:t>„</w:t>
      </w:r>
      <w:r w:rsidR="008E4653" w:rsidRPr="008E4653">
        <w:t>Ubiju ho k smrti, to si pište.</w:t>
      </w:r>
      <w:r>
        <w:t>“</w:t>
      </w:r>
      <w:r w:rsidR="008E4653" w:rsidRPr="008E4653">
        <w:t xml:space="preserve"> Chvilku stál a potom si oprášil plášť, stehna a kožené rukavice posázené cvoky. </w:t>
      </w:r>
      <w:r>
        <w:t>„</w:t>
      </w:r>
      <w:r w:rsidR="008E4653" w:rsidRPr="008E4653">
        <w:t>Nevidím tu žádnej hostinec, jen vzadu jakousi boudu. Kde se vychrápem? Kde necháme koně? Tohle je pěkná prděl světa, to teda jo.</w:t>
      </w:r>
      <w:r>
        <w:t>“</w:t>
      </w:r>
    </w:p>
    <w:p w14:paraId="2555641D" w14:textId="77777777" w:rsidR="005645A2" w:rsidRDefault="00F85FBB" w:rsidP="002B2343">
      <w:pPr>
        <w:pStyle w:val="Text"/>
      </w:pPr>
      <w:r>
        <w:lastRenderedPageBreak/>
        <w:t>„</w:t>
      </w:r>
      <w:r w:rsidR="008E4653" w:rsidRPr="008E4653">
        <w:t>Viděla jsem starou mapu,</w:t>
      </w:r>
      <w:r>
        <w:t>“</w:t>
      </w:r>
      <w:r w:rsidR="008E4653" w:rsidRPr="008E4653">
        <w:t xml:space="preserve"> odvážila se Chřadla, </w:t>
      </w:r>
      <w:r>
        <w:t>„</w:t>
      </w:r>
      <w:r w:rsidR="008E4653" w:rsidRPr="008E4653">
        <w:t>podle který tohle město mělo i jméno.</w:t>
      </w:r>
      <w:r>
        <w:t>“</w:t>
      </w:r>
    </w:p>
    <w:p w14:paraId="55333FE6" w14:textId="77777777" w:rsidR="005645A2" w:rsidRDefault="00F85FBB" w:rsidP="002B2343">
      <w:pPr>
        <w:pStyle w:val="Text"/>
      </w:pPr>
      <w:r>
        <w:t>„</w:t>
      </w:r>
      <w:r w:rsidR="008E4653" w:rsidRPr="008E4653">
        <w:t>Město? Tohle už není město aspoň tisíc let, jestli vůbec.</w:t>
      </w:r>
      <w:r>
        <w:t>“</w:t>
      </w:r>
    </w:p>
    <w:p w14:paraId="3AEC5968" w14:textId="77777777" w:rsidR="005645A2" w:rsidRDefault="00F85FBB" w:rsidP="002B2343">
      <w:pPr>
        <w:pStyle w:val="Text"/>
      </w:pPr>
      <w:r>
        <w:t>„</w:t>
      </w:r>
      <w:r w:rsidR="008E4653" w:rsidRPr="008E4653">
        <w:t>I dýl, seržo.</w:t>
      </w:r>
      <w:r>
        <w:t>“</w:t>
      </w:r>
    </w:p>
    <w:p w14:paraId="506FB19E" w14:textId="77777777" w:rsidR="005645A2" w:rsidRDefault="00F85FBB" w:rsidP="002B2343">
      <w:pPr>
        <w:pStyle w:val="Text"/>
      </w:pPr>
      <w:r>
        <w:t>„</w:t>
      </w:r>
      <w:r w:rsidR="008E4653" w:rsidRPr="008E4653">
        <w:t>Tak jak se jmenuje?</w:t>
      </w:r>
      <w:r>
        <w:t>“</w:t>
      </w:r>
    </w:p>
    <w:p w14:paraId="2CDEB3C3" w14:textId="77777777" w:rsidR="005645A2" w:rsidRDefault="00F85FBB" w:rsidP="002B2343">
      <w:pPr>
        <w:pStyle w:val="Text"/>
      </w:pPr>
      <w:r>
        <w:t>„</w:t>
      </w:r>
      <w:r w:rsidR="008E4653" w:rsidRPr="008E4653">
        <w:t>Sláva.</w:t>
      </w:r>
      <w:r>
        <w:t>“</w:t>
      </w:r>
    </w:p>
    <w:p w14:paraId="18E9200E" w14:textId="55948CB2" w:rsidR="005645A2" w:rsidRDefault="00F85FBB" w:rsidP="002B2343">
      <w:pPr>
        <w:pStyle w:val="Text"/>
      </w:pPr>
      <w:r>
        <w:t>„</w:t>
      </w:r>
      <w:r w:rsidR="008E4653" w:rsidRPr="008E4653">
        <w:t>To si ze mě děláš prd</w:t>
      </w:r>
      <w:r w:rsidR="00DE5C60">
        <w:t>e</w:t>
      </w:r>
      <w:r w:rsidR="008E4653" w:rsidRPr="008E4653">
        <w:t>l, ne?</w:t>
      </w:r>
      <w:r>
        <w:t>“</w:t>
      </w:r>
    </w:p>
    <w:p w14:paraId="6893F945" w14:textId="77777777" w:rsidR="005645A2" w:rsidRDefault="008E4653" w:rsidP="002B2343">
      <w:pPr>
        <w:pStyle w:val="Text"/>
      </w:pPr>
      <w:r w:rsidRPr="008E4653">
        <w:t xml:space="preserve">Zavrtěla hlavou, natáhla se a chytila otěže kapitánčina koně, jen co Švorcka doskočila v chocholu prachu na zem a škobrtavě </w:t>
      </w:r>
      <w:r w:rsidR="00F85FBB">
        <w:t>–</w:t>
      </w:r>
      <w:r w:rsidRPr="008E4653">
        <w:t xml:space="preserve"> v punčochách, protože o boty už přišla </w:t>
      </w:r>
      <w:r w:rsidR="00F85FBB">
        <w:t>–</w:t>
      </w:r>
      <w:r w:rsidRPr="008E4653">
        <w:t xml:space="preserve"> zamířila ke dveřím do hospody.</w:t>
      </w:r>
    </w:p>
    <w:p w14:paraId="64788BC9" w14:textId="5CCC5D0A" w:rsidR="005645A2" w:rsidRDefault="008E4653" w:rsidP="002B2343">
      <w:pPr>
        <w:pStyle w:val="Text"/>
      </w:pPr>
      <w:r w:rsidRPr="008E4653">
        <w:t xml:space="preserve">Chvaty se přidala ke Chřadle a uvázala s ní koně ke sloupku. </w:t>
      </w:r>
      <w:r w:rsidR="00F85FBB">
        <w:t>„</w:t>
      </w:r>
      <w:r w:rsidRPr="008E4653">
        <w:t>Tak Sláva, jo? Bohové, potřebuju vanu. Měli by týhle díře říkat Dračí chřtán, je tu tak kurevský horko. Poslyš, Chřadlo, pod lopatkou mi ještě vězí ten hrot šipky, nemůžu zvednout ruku a sundat si ten pl</w:t>
      </w:r>
      <w:r w:rsidR="00F37BA2">
        <w:t>ášť, úplně se pod ním roztýkám.“</w:t>
      </w:r>
    </w:p>
    <w:p w14:paraId="00BE462F" w14:textId="77777777" w:rsidR="005645A2" w:rsidRDefault="008E4653" w:rsidP="002B2343">
      <w:pPr>
        <w:pStyle w:val="Text"/>
      </w:pPr>
      <w:r w:rsidRPr="008E4653">
        <w:t xml:space="preserve">Vyšší žena k ní přistoupila, natáhla ruce a rozepnula jí sponu. </w:t>
      </w:r>
      <w:r w:rsidR="00F85FBB">
        <w:t>„</w:t>
      </w:r>
      <w:r w:rsidRPr="008E4653">
        <w:t>Nehejbej se.</w:t>
      </w:r>
      <w:r w:rsidR="00F85FBB">
        <w:t>“</w:t>
      </w:r>
    </w:p>
    <w:p w14:paraId="7BADA89A" w14:textId="77777777" w:rsidR="005645A2" w:rsidRDefault="00F85FBB" w:rsidP="002B2343">
      <w:pPr>
        <w:pStyle w:val="Text"/>
      </w:pPr>
      <w:r>
        <w:t>„</w:t>
      </w:r>
      <w:r w:rsidR="008E4653" w:rsidRPr="008E4653">
        <w:t>Mám ho na zádech trochu připláclej. Přilepenej krví, víš?</w:t>
      </w:r>
      <w:r>
        <w:t>“</w:t>
      </w:r>
    </w:p>
    <w:p w14:paraId="2FBB8854" w14:textId="77777777" w:rsidR="005645A2" w:rsidRDefault="00F85FBB" w:rsidP="002B2343">
      <w:pPr>
        <w:pStyle w:val="Text"/>
      </w:pPr>
      <w:r>
        <w:t>„</w:t>
      </w:r>
      <w:r w:rsidR="008E4653" w:rsidRPr="008E4653">
        <w:t>Jo. Nehejbej se a jestli tě to bude bolet, nechci vo tom slyšet.</w:t>
      </w:r>
      <w:r>
        <w:t>“</w:t>
      </w:r>
    </w:p>
    <w:p w14:paraId="0665E5A8" w14:textId="77777777" w:rsidR="005645A2" w:rsidRDefault="00F85FBB" w:rsidP="002B2343">
      <w:pPr>
        <w:pStyle w:val="Text"/>
      </w:pPr>
      <w:r>
        <w:t>„</w:t>
      </w:r>
      <w:r w:rsidR="008E4653" w:rsidRPr="008E4653">
        <w:t>Dobře. Do toho.</w:t>
      </w:r>
      <w:r>
        <w:t>“</w:t>
      </w:r>
    </w:p>
    <w:p w14:paraId="66B8F9DE" w14:textId="77777777" w:rsidR="005645A2" w:rsidRDefault="008E4653" w:rsidP="002B2343">
      <w:pPr>
        <w:pStyle w:val="Text"/>
      </w:pPr>
      <w:r w:rsidRPr="008E4653">
        <w:t xml:space="preserve">Chřadla ji obešla, chytila plášť za lemy a začala pozvolna a rovnoměrně odtrhávat těžkou látku od úzkých zad. Sražená krev nakonec s mlasknutím povolila a odhalila prošívané krzno s černou skvrnou kolem díry, kterou do něj prorazila šipka. Chřadla se do ní zahleděla a prozkoumala ránu. </w:t>
      </w:r>
      <w:r w:rsidR="00F85FBB">
        <w:t>„</w:t>
      </w:r>
      <w:r w:rsidRPr="008E4653">
        <w:t>Teče z toho, ale není to zlý.</w:t>
      </w:r>
      <w:r w:rsidR="00F85FBB">
        <w:t>“</w:t>
      </w:r>
    </w:p>
    <w:p w14:paraId="7452BF61" w14:textId="77777777" w:rsidR="005645A2" w:rsidRDefault="00F85FBB" w:rsidP="002B2343">
      <w:pPr>
        <w:pStyle w:val="Text"/>
      </w:pPr>
      <w:r>
        <w:t>„</w:t>
      </w:r>
      <w:r w:rsidR="008E4653" w:rsidRPr="008E4653">
        <w:t>Dobře. Skvělý. Dík.</w:t>
      </w:r>
      <w:r>
        <w:t>“</w:t>
      </w:r>
    </w:p>
    <w:p w14:paraId="21BA20AC" w14:textId="5762BB29" w:rsidR="005645A2" w:rsidRDefault="00F85FBB" w:rsidP="002B2343">
      <w:pPr>
        <w:pStyle w:val="Text"/>
      </w:pPr>
      <w:r>
        <w:t>„</w:t>
      </w:r>
      <w:r w:rsidR="008E4653" w:rsidRPr="008E4653">
        <w:t>Radši bych nevěřila místní vodě na koupání, Chvaty. Ta řeka je plná prasečích sraček, každý jaro je to tu určitě zaplavený a pochybuju, že by si vykopali hluboký studny.</w:t>
      </w:r>
      <w:r>
        <w:t>“</w:t>
      </w:r>
    </w:p>
    <w:p w14:paraId="73349D96" w14:textId="77777777" w:rsidR="005645A2" w:rsidRDefault="00F85FBB" w:rsidP="002B2343">
      <w:pPr>
        <w:pStyle w:val="Text"/>
      </w:pPr>
      <w:r>
        <w:t>„</w:t>
      </w:r>
      <w:r w:rsidR="008E4653" w:rsidRPr="008E4653">
        <w:t>Já vím. Zkurvená díra.</w:t>
      </w:r>
      <w:r>
        <w:t>“</w:t>
      </w:r>
    </w:p>
    <w:p w14:paraId="238CB9A3" w14:textId="77777777" w:rsidR="005645A2" w:rsidRDefault="008E4653" w:rsidP="002B2343">
      <w:pPr>
        <w:pStyle w:val="Text"/>
      </w:pPr>
      <w:r w:rsidRPr="008E4653">
        <w:t xml:space="preserve">Ostatní se vydali s kapitánkou Švorckou do krčmy. Z té se neozývalo žádné pořvávání </w:t>
      </w:r>
      <w:r w:rsidR="00F85FBB">
        <w:t>–</w:t>
      </w:r>
      <w:r w:rsidRPr="008E4653">
        <w:t xml:space="preserve"> to bylo dobré znamení.</w:t>
      </w:r>
    </w:p>
    <w:p w14:paraId="05C269A1" w14:textId="77777777" w:rsidR="005645A2" w:rsidRDefault="008E4653" w:rsidP="002B2343">
      <w:pPr>
        <w:pStyle w:val="Text"/>
      </w:pPr>
      <w:r w:rsidRPr="008E4653">
        <w:t xml:space="preserve">Menší, hubenější žena </w:t>
      </w:r>
      <w:r w:rsidR="00F85FBB">
        <w:t>–</w:t>
      </w:r>
      <w:r w:rsidRPr="008E4653">
        <w:t xml:space="preserve"> jež se nicméně pyšnila o hodně širšími boky než Chřadla </w:t>
      </w:r>
      <w:r w:rsidR="00F85FBB">
        <w:t>–</w:t>
      </w:r>
      <w:r w:rsidRPr="008E4653">
        <w:t xml:space="preserve"> zaškubala řemínky, které jí zepředu stahovaly </w:t>
      </w:r>
      <w:r w:rsidRPr="008E4653">
        <w:lastRenderedPageBreak/>
        <w:t xml:space="preserve">krzno. </w:t>
      </w:r>
      <w:r w:rsidR="00F85FBB">
        <w:t>„</w:t>
      </w:r>
      <w:r w:rsidRPr="008E4653">
        <w:t xml:space="preserve">Z toho potu jsem pod kozama celá dodřená </w:t>
      </w:r>
      <w:r w:rsidR="00F85FBB">
        <w:t>–</w:t>
      </w:r>
      <w:r w:rsidRPr="008E4653">
        <w:t xml:space="preserve"> máš štěstí, že skoro žádný nemáš, Chřadli.</w:t>
      </w:r>
      <w:r w:rsidR="00F85FBB">
        <w:t>“</w:t>
      </w:r>
    </w:p>
    <w:p w14:paraId="3EB84D29" w14:textId="77777777" w:rsidR="005645A2" w:rsidRDefault="00F85FBB" w:rsidP="002B2343">
      <w:pPr>
        <w:pStyle w:val="Text"/>
      </w:pPr>
      <w:r>
        <w:t>„</w:t>
      </w:r>
      <w:r w:rsidR="008E4653" w:rsidRPr="008E4653">
        <w:t>Jo. To mám teda štěstí. Jak říká každá ženská, když je horko a máš dudy, měla by sis je utírat. Pojď se napít.</w:t>
      </w:r>
      <w:r>
        <w:t>“</w:t>
      </w:r>
    </w:p>
    <w:p w14:paraId="4D35F72D" w14:textId="77777777" w:rsidR="005645A2" w:rsidRDefault="008E4653" w:rsidP="002B2343">
      <w:pPr>
        <w:pStyle w:val="Text"/>
      </w:pPr>
      <w:r w:rsidRPr="008E4653">
        <w:t xml:space="preserve">Vojanda, co vkročila do podniku, vypadala jako ten typ, který toho o sobě moc nenapovídá. Ale uměla se pořádně napít, nebo tak alespoň Břečkař usoudil po jediném kradmém pohledu na její tvář, který se odvážil riskovat. A mohlo se to tu zvrhnout, protože nevypadala jako člověk zvyklý zaplatit za to, co vypije; a oba vojáci, co se přivlekli za ní, připadali člověku, jako byl Břeči </w:t>
      </w:r>
      <w:r w:rsidR="00F85FBB">
        <w:t>–</w:t>
      </w:r>
      <w:r w:rsidRPr="008E4653">
        <w:t xml:space="preserve"> což byl poctivý hostinský, který se prostě snažil odvádět co nejlepší práci </w:t>
      </w:r>
      <w:r w:rsidR="00F85FBB">
        <w:t>–</w:t>
      </w:r>
      <w:r w:rsidRPr="008E4653">
        <w:t>, ještě ošklivější.</w:t>
      </w:r>
    </w:p>
    <w:p w14:paraId="04B9143E" w14:textId="77777777" w:rsidR="005645A2" w:rsidRDefault="008E4653" w:rsidP="002B2343">
      <w:pPr>
        <w:pStyle w:val="Text"/>
      </w:pPr>
      <w:r w:rsidRPr="008E4653">
        <w:t>Zena neměla boty, a tak cestou k baru našlapovala jako kočka.</w:t>
      </w:r>
    </w:p>
    <w:p w14:paraId="4EA67F30" w14:textId="77777777" w:rsidR="005645A2" w:rsidRDefault="00F85FBB" w:rsidP="002B2343">
      <w:pPr>
        <w:pStyle w:val="Text"/>
      </w:pPr>
      <w:r>
        <w:t>„</w:t>
      </w:r>
      <w:r w:rsidR="008E4653" w:rsidRPr="008E4653">
        <w:t>Mám pivo,</w:t>
      </w:r>
      <w:r>
        <w:t>“</w:t>
      </w:r>
      <w:r w:rsidR="008E4653" w:rsidRPr="008E4653">
        <w:t xml:space="preserve"> prohlásil Břečkař, ještě než vůbec stačila otevřít pusu a požádat ho o něco, o čem v životě neslyšel. Zamračila se a Břečiho napadlo, že jsou možná tak zdaleka, že ani nemluví jazykem jeho země.</w:t>
      </w:r>
    </w:p>
    <w:p w14:paraId="1610D13D" w14:textId="77777777" w:rsidR="005645A2" w:rsidRDefault="008E4653" w:rsidP="002B2343">
      <w:pPr>
        <w:pStyle w:val="Text"/>
      </w:pPr>
      <w:r w:rsidRPr="008E4653">
        <w:t xml:space="preserve">Jenomže potom krutým, vražedným tónem řekla: </w:t>
      </w:r>
      <w:r w:rsidR="00F85FBB">
        <w:t>„</w:t>
      </w:r>
      <w:r w:rsidRPr="008E4653">
        <w:t>Jak se to tu jmenuje?</w:t>
      </w:r>
      <w:r w:rsidR="00F85FBB">
        <w:t>“</w:t>
      </w:r>
    </w:p>
    <w:p w14:paraId="20A71900" w14:textId="77777777" w:rsidR="005645A2" w:rsidRDefault="00F85FBB" w:rsidP="002B2343">
      <w:pPr>
        <w:pStyle w:val="Text"/>
      </w:pPr>
      <w:r>
        <w:t>„</w:t>
      </w:r>
      <w:r w:rsidR="008E4653" w:rsidRPr="008E4653">
        <w:t>Sláva.</w:t>
      </w:r>
      <w:r>
        <w:t>“</w:t>
      </w:r>
    </w:p>
    <w:p w14:paraId="26D14179" w14:textId="77777777" w:rsidR="005645A2" w:rsidRDefault="00F85FBB" w:rsidP="002B2343">
      <w:pPr>
        <w:pStyle w:val="Text"/>
      </w:pPr>
      <w:r>
        <w:t>„</w:t>
      </w:r>
      <w:r w:rsidR="008E4653" w:rsidRPr="008E4653">
        <w:t>Ne.</w:t>
      </w:r>
      <w:r>
        <w:t>“</w:t>
      </w:r>
      <w:r w:rsidR="008E4653" w:rsidRPr="008E4653">
        <w:t xml:space="preserve"> Mávla obrněnou rukou. </w:t>
      </w:r>
      <w:r>
        <w:t>„</w:t>
      </w:r>
      <w:r w:rsidR="008E4653" w:rsidRPr="008E4653">
        <w:t>Království? Říše?</w:t>
      </w:r>
      <w:r>
        <w:t>“</w:t>
      </w:r>
    </w:p>
    <w:p w14:paraId="4A656AEC" w14:textId="77777777" w:rsidR="005645A2" w:rsidRDefault="008E4653" w:rsidP="002B2343">
      <w:pPr>
        <w:pStyle w:val="Text"/>
      </w:pPr>
      <w:r w:rsidRPr="008E4653">
        <w:t>Břečkař se ohlédl po Špejle, která je s omráčeným výrazem pozorovala, a pak si olízl rty a pokrčil rameny.</w:t>
      </w:r>
    </w:p>
    <w:p w14:paraId="47A4F849" w14:textId="77777777" w:rsidR="005645A2" w:rsidRDefault="008E4653" w:rsidP="002B2343">
      <w:pPr>
        <w:pStyle w:val="Text"/>
      </w:pPr>
      <w:r w:rsidRPr="008E4653">
        <w:t xml:space="preserve">Žena z ciziny si povzdychla. </w:t>
      </w:r>
      <w:r w:rsidR="00F85FBB">
        <w:t>„</w:t>
      </w:r>
      <w:r w:rsidRPr="008E4653">
        <w:t>No tak pět korbelů.</w:t>
      </w:r>
      <w:r w:rsidR="00F85FBB">
        <w:t>“</w:t>
      </w:r>
    </w:p>
    <w:p w14:paraId="04F409C7" w14:textId="77777777" w:rsidR="005645A2" w:rsidRDefault="00F85FBB" w:rsidP="002B2343">
      <w:pPr>
        <w:pStyle w:val="Text"/>
      </w:pPr>
      <w:r>
        <w:t>„</w:t>
      </w:r>
      <w:r w:rsidR="008E4653" w:rsidRPr="008E4653">
        <w:t>Nejdřív budete muset zaplatit.</w:t>
      </w:r>
      <w:r>
        <w:t>“</w:t>
      </w:r>
    </w:p>
    <w:p w14:paraId="538F2741" w14:textId="77777777" w:rsidR="005645A2" w:rsidRDefault="008E4653" w:rsidP="002B2343">
      <w:pPr>
        <w:pStyle w:val="Text"/>
      </w:pPr>
      <w:r w:rsidRPr="008E4653">
        <w:t xml:space="preserve">K Břečkařově překvapení se nenapřáhla a nepopadla ho pod krkem jako lampovou svíci. Místo toho vyškubla malý váček, který jí visel kolem krku </w:t>
      </w:r>
      <w:r w:rsidR="00F85FBB">
        <w:t>–</w:t>
      </w:r>
      <w:r w:rsidRPr="008E4653">
        <w:t xml:space="preserve"> vytáhla ho odněkud zpod kroužkové košile </w:t>
      </w:r>
      <w:r w:rsidR="00F85FBB">
        <w:t>–</w:t>
      </w:r>
      <w:r w:rsidRPr="008E4653">
        <w:t xml:space="preserve"> a vysypala na pult půl tuctu obdélníkových mincí.</w:t>
      </w:r>
    </w:p>
    <w:p w14:paraId="6346E643" w14:textId="77777777" w:rsidR="005645A2" w:rsidRDefault="008E4653" w:rsidP="002B2343">
      <w:pPr>
        <w:pStyle w:val="Text"/>
      </w:pPr>
      <w:r w:rsidRPr="008E4653">
        <w:t xml:space="preserve">Břečkař se na ně zahleděl. </w:t>
      </w:r>
      <w:r w:rsidR="00F85FBB">
        <w:t>„</w:t>
      </w:r>
      <w:r w:rsidRPr="008E4653">
        <w:t>To je cín? Volovo?</w:t>
      </w:r>
      <w:r w:rsidR="00F85FBB">
        <w:t>“</w:t>
      </w:r>
    </w:p>
    <w:p w14:paraId="0FCFE277" w14:textId="77777777" w:rsidR="005645A2" w:rsidRDefault="00F85FBB" w:rsidP="002B2343">
      <w:pPr>
        <w:pStyle w:val="Text"/>
      </w:pPr>
      <w:r>
        <w:t>„</w:t>
      </w:r>
      <w:r w:rsidR="008E4653" w:rsidRPr="008E4653">
        <w:t>Stříbro.</w:t>
      </w:r>
      <w:r>
        <w:t>“</w:t>
      </w:r>
    </w:p>
    <w:p w14:paraId="1FCAE7D9" w14:textId="77777777" w:rsidR="005645A2" w:rsidRDefault="00F85FBB" w:rsidP="002B2343">
      <w:pPr>
        <w:pStyle w:val="Text"/>
      </w:pPr>
      <w:r>
        <w:t>„</w:t>
      </w:r>
      <w:r w:rsidR="008E4653" w:rsidRPr="008E4653">
        <w:t>Na stříbro vám nemůžu vrátit!</w:t>
      </w:r>
      <w:r>
        <w:t>“</w:t>
      </w:r>
    </w:p>
    <w:p w14:paraId="145247DF" w14:textId="77777777" w:rsidR="005645A2" w:rsidRDefault="00F85FBB" w:rsidP="002B2343">
      <w:pPr>
        <w:pStyle w:val="Text"/>
      </w:pPr>
      <w:r>
        <w:t>„</w:t>
      </w:r>
      <w:r w:rsidR="008E4653" w:rsidRPr="008E4653">
        <w:t>No tak co tu používáte?</w:t>
      </w:r>
      <w:r>
        <w:t>“</w:t>
      </w:r>
    </w:p>
    <w:p w14:paraId="467D1047" w14:textId="38E2243C" w:rsidR="005645A2" w:rsidRDefault="008E4653" w:rsidP="002B2343">
      <w:pPr>
        <w:pStyle w:val="Text"/>
      </w:pPr>
      <w:r w:rsidRPr="008E4653">
        <w:t xml:space="preserve">Hmátl dolů a zvedl jí na oči dřevěný tác na peníze. Ve čtyřech vyřezávaných miskách leželo sedm knoflíků tří různých velikostí, pár </w:t>
      </w:r>
      <w:r w:rsidRPr="008E4653">
        <w:lastRenderedPageBreak/>
        <w:t>valounků surové mědi, vyleštěný achát a tři proutky seschlého rezolistu.</w:t>
      </w:r>
    </w:p>
    <w:p w14:paraId="620D4A1B" w14:textId="77777777" w:rsidR="005645A2" w:rsidRDefault="00F85FBB" w:rsidP="002B2343">
      <w:pPr>
        <w:pStyle w:val="Text"/>
      </w:pPr>
      <w:r>
        <w:t>„</w:t>
      </w:r>
      <w:r w:rsidR="008E4653" w:rsidRPr="008E4653">
        <w:t>Mince ne?</w:t>
      </w:r>
      <w:r>
        <w:t>“</w:t>
      </w:r>
    </w:p>
    <w:p w14:paraId="73E8FCC5" w14:textId="77777777" w:rsidR="005645A2" w:rsidRDefault="00F85FBB" w:rsidP="002B2343">
      <w:pPr>
        <w:pStyle w:val="Text"/>
      </w:pPr>
      <w:r>
        <w:t>„</w:t>
      </w:r>
      <w:r w:rsidR="008E4653" w:rsidRPr="008E4653">
        <w:t>Ty už jsem neviděl celý roky.</w:t>
      </w:r>
      <w:r>
        <w:t>“</w:t>
      </w:r>
    </w:p>
    <w:p w14:paraId="5501B8BA" w14:textId="77777777" w:rsidR="005645A2" w:rsidRDefault="00F85FBB" w:rsidP="002B2343">
      <w:pPr>
        <w:pStyle w:val="Text"/>
      </w:pPr>
      <w:r>
        <w:t>„</w:t>
      </w:r>
      <w:r w:rsidR="008E4653" w:rsidRPr="008E4653">
        <w:t>Jak vypadaly?</w:t>
      </w:r>
      <w:r>
        <w:t>“</w:t>
      </w:r>
    </w:p>
    <w:p w14:paraId="5640EFB8" w14:textId="77777777" w:rsidR="005645A2" w:rsidRDefault="00F85FBB" w:rsidP="002B2343">
      <w:pPr>
        <w:pStyle w:val="Text"/>
      </w:pPr>
      <w:r>
        <w:t>„</w:t>
      </w:r>
      <w:r w:rsidR="008E4653" w:rsidRPr="008E4653">
        <w:t>Vobdélný, vůbec ne jako ty vaše. A byly z mědi.</w:t>
      </w:r>
      <w:r>
        <w:t>“</w:t>
      </w:r>
    </w:p>
    <w:p w14:paraId="60DB653F" w14:textId="77777777" w:rsidR="005645A2" w:rsidRDefault="00F85FBB" w:rsidP="002B2343">
      <w:pPr>
        <w:pStyle w:val="Text"/>
      </w:pPr>
      <w:r>
        <w:t>„</w:t>
      </w:r>
      <w:r w:rsidR="008E4653" w:rsidRPr="008E4653">
        <w:t>Co na nich bylo vyražený?</w:t>
      </w:r>
      <w:r>
        <w:t>“</w:t>
      </w:r>
      <w:r w:rsidR="008E4653" w:rsidRPr="008E4653">
        <w:t xml:space="preserve"> zeptal se malý vousatý muž, který se přitočil mezi ženu a Špejlu. </w:t>
      </w:r>
      <w:r>
        <w:t>„</w:t>
      </w:r>
      <w:r w:rsidR="008E4653" w:rsidRPr="008E4653">
        <w:t xml:space="preserve">Chci říct, něčí tvář? Nebo snad tváře </w:t>
      </w:r>
      <w:r>
        <w:t>–</w:t>
      </w:r>
      <w:r w:rsidR="008E4653" w:rsidRPr="008E4653">
        <w:t xml:space="preserve"> tři tváře? Hrad na nebi? Že by třeba něco takovýho?</w:t>
      </w:r>
      <w:r>
        <w:t>“</w:t>
      </w:r>
    </w:p>
    <w:p w14:paraId="55EF4266" w14:textId="77777777" w:rsidR="005645A2" w:rsidRDefault="008E4653" w:rsidP="002B2343">
      <w:pPr>
        <w:pStyle w:val="Text"/>
      </w:pPr>
      <w:r w:rsidRPr="008E4653">
        <w:t xml:space="preserve">Břečkař pokrčil rameny. </w:t>
      </w:r>
      <w:r w:rsidR="00F85FBB">
        <w:t>„</w:t>
      </w:r>
      <w:r w:rsidRPr="008E4653">
        <w:t>Nepamatuju se.</w:t>
      </w:r>
      <w:r w:rsidR="00F85FBB">
        <w:t>“</w:t>
      </w:r>
    </w:p>
    <w:p w14:paraId="56B2C120" w14:textId="77777777" w:rsidR="005645A2" w:rsidRDefault="00F85FBB" w:rsidP="002B2343">
      <w:pPr>
        <w:pStyle w:val="Text"/>
      </w:pPr>
      <w:r>
        <w:t>„</w:t>
      </w:r>
      <w:r w:rsidR="008E4653" w:rsidRPr="008E4653">
        <w:t>Jedna by nám měla vystačit na noc,</w:t>
      </w:r>
      <w:r>
        <w:t>“</w:t>
      </w:r>
      <w:r w:rsidR="008E4653" w:rsidRPr="008E4653">
        <w:t xml:space="preserve"> odvětila žena a postrčila k němu jednu ze stříbrných mincí.</w:t>
      </w:r>
    </w:p>
    <w:p w14:paraId="0C8499D8" w14:textId="77777777" w:rsidR="005645A2" w:rsidRDefault="00F85FBB" w:rsidP="002B2343">
      <w:pPr>
        <w:pStyle w:val="Text"/>
      </w:pPr>
      <w:r>
        <w:t>„</w:t>
      </w:r>
      <w:r w:rsidR="008E4653" w:rsidRPr="008E4653">
        <w:t>Soudek piva a taky jídlo, to bude tak zhruba vycházet.</w:t>
      </w:r>
      <w:r>
        <w:t>“</w:t>
      </w:r>
    </w:p>
    <w:p w14:paraId="755F9679" w14:textId="77777777" w:rsidR="005645A2" w:rsidRDefault="008E4653" w:rsidP="002B2343">
      <w:pPr>
        <w:pStyle w:val="Text"/>
      </w:pPr>
      <w:r w:rsidRPr="008E4653">
        <w:t>Poznal, že ta žena ví, že ji obírá, ale nezdálo se, že by prahla po hádce.</w:t>
      </w:r>
    </w:p>
    <w:p w14:paraId="261195CC" w14:textId="77777777" w:rsidR="005645A2" w:rsidRDefault="008E4653" w:rsidP="002B2343">
      <w:pPr>
        <w:pStyle w:val="Text"/>
      </w:pPr>
      <w:r w:rsidRPr="008E4653">
        <w:t>Zarostlý muž si prohlížel Špejlu a ta si zase prohlížela jeho.</w:t>
      </w:r>
    </w:p>
    <w:p w14:paraId="32AB3249" w14:textId="77777777" w:rsidR="005645A2" w:rsidRDefault="008E4653" w:rsidP="002B2343">
      <w:pPr>
        <w:pStyle w:val="Text"/>
      </w:pPr>
      <w:r w:rsidRPr="008E4653">
        <w:t xml:space="preserve">Další muž se opíral o výčep po druhém boku ženy v punčochách, byl velký a vypadal natvrdle </w:t>
      </w:r>
      <w:r w:rsidR="00F85FBB">
        <w:t>–</w:t>
      </w:r>
      <w:r w:rsidRPr="008E4653">
        <w:t xml:space="preserve"> Břečkař slyšel, jak hlasitě funí, a viděl, že má pusu dokořán. Nejspíš je tak hloupej, že ani nechápe, která bije, když má takovej prázdnej pohled a z huby mu takhle trčí ty zpřerážený žlutý zuby.</w:t>
      </w:r>
    </w:p>
    <w:p w14:paraId="101782E0" w14:textId="77777777" w:rsidR="005645A2" w:rsidRDefault="008E4653" w:rsidP="002B2343">
      <w:pPr>
        <w:pStyle w:val="Text"/>
      </w:pPr>
      <w:r w:rsidRPr="008E4653">
        <w:t>Břečkař natočil první tři korbele a obsloužil je. O chvilku později se dovnitř dobelhaly další dvě vojandy.</w:t>
      </w:r>
    </w:p>
    <w:p w14:paraId="5C882DDB" w14:textId="77777777" w:rsidR="005645A2" w:rsidRDefault="008E4653" w:rsidP="002B2343">
      <w:pPr>
        <w:pStyle w:val="Text"/>
      </w:pPr>
      <w:r w:rsidRPr="008E4653">
        <w:t xml:space="preserve">Špejla se zakabonila a odtáhla se, jak to obvykle dělala pokaždé, když se ukázal někdo, koho považovala za konkurenci, ale vousatý muž k ní i tak popošel blíž. </w:t>
      </w:r>
      <w:r w:rsidR="00F85FBB">
        <w:t>„</w:t>
      </w:r>
      <w:r w:rsidRPr="008E4653">
        <w:t>Hostinskej,</w:t>
      </w:r>
      <w:r w:rsidR="00F85FBB">
        <w:t>“</w:t>
      </w:r>
      <w:r w:rsidRPr="008E4653">
        <w:t xml:space="preserve"> rozkázal, </w:t>
      </w:r>
      <w:r w:rsidR="00F85FBB">
        <w:t>„</w:t>
      </w:r>
      <w:r w:rsidRPr="008E4653">
        <w:t>nalej ještě jedno pro tohle hezký děvče.</w:t>
      </w:r>
      <w:r w:rsidR="00F85FBB">
        <w:t>“</w:t>
      </w:r>
    </w:p>
    <w:p w14:paraId="06293FCA" w14:textId="77777777" w:rsidR="005645A2" w:rsidRDefault="008E4653" w:rsidP="002B2343">
      <w:pPr>
        <w:pStyle w:val="Text"/>
      </w:pPr>
      <w:r w:rsidRPr="008E4653">
        <w:t xml:space="preserve">Břečkař vyvalil oči a pak přikývl. Už roztáčel další dva korbele pro nové ženy </w:t>
      </w:r>
      <w:r w:rsidR="00F85FBB">
        <w:t>–</w:t>
      </w:r>
      <w:r w:rsidRPr="008E4653">
        <w:t xml:space="preserve"> bohové, všichni byli posekaní a zbití a zmlácení, no ne? Všech pět. A taky je podezříval, že mají o kolečko víc. Jen si to představte, říkat Špejle hezký děvče! Ten parchant musel být slepej!</w:t>
      </w:r>
    </w:p>
    <w:p w14:paraId="51D895E7" w14:textId="77777777" w:rsidR="005645A2" w:rsidRDefault="008E4653" w:rsidP="002B2343">
      <w:pPr>
        <w:pStyle w:val="Text"/>
      </w:pPr>
      <w:r w:rsidRPr="008E4653">
        <w:t xml:space="preserve">Břečkař se vylekal, protože na něj promluvil ten, co tak hlasitě dýchal. </w:t>
      </w:r>
      <w:r w:rsidR="00F85FBB">
        <w:t>„</w:t>
      </w:r>
      <w:r w:rsidRPr="008E4653">
        <w:t xml:space="preserve">Nevšim jsem si stáje </w:t>
      </w:r>
      <w:r w:rsidR="00F85FBB">
        <w:t>–</w:t>
      </w:r>
      <w:r w:rsidRPr="008E4653">
        <w:t xml:space="preserve"> potřebujem se někde uvelebit na noc. Někdo se bude muset postarat o koně. Chcem se vyspat někde v suchu. Potřebujem taky jídlo na cestu a čistou, převařenou vodu. </w:t>
      </w:r>
      <w:r w:rsidRPr="008E4653">
        <w:lastRenderedPageBreak/>
        <w:t>Neprodává tu někdo voblečení? A co kovář? Dělá tu někdo s kůží? Máte brousek? Neprodává někdo deky?</w:t>
      </w:r>
      <w:r w:rsidR="00F85FBB">
        <w:t>“</w:t>
      </w:r>
    </w:p>
    <w:p w14:paraId="0656F312" w14:textId="77777777" w:rsidR="005645A2" w:rsidRDefault="008E4653" w:rsidP="002B2343">
      <w:pPr>
        <w:pStyle w:val="Text"/>
      </w:pPr>
      <w:r w:rsidRPr="008E4653">
        <w:t>Břečkař začal vrtět hlavou už při prvním dotazu a nepřestal, dokud muž neskončil.</w:t>
      </w:r>
    </w:p>
    <w:p w14:paraId="08FAE1F4" w14:textId="77777777" w:rsidR="005645A2" w:rsidRDefault="00F85FBB" w:rsidP="002B2343">
      <w:pPr>
        <w:pStyle w:val="Text"/>
      </w:pPr>
      <w:r>
        <w:t>„</w:t>
      </w:r>
      <w:r w:rsidR="008E4653" w:rsidRPr="008E4653">
        <w:t>Nic?</w:t>
      </w:r>
      <w:r>
        <w:t>“</w:t>
      </w:r>
    </w:p>
    <w:p w14:paraId="6CFD2ACF" w14:textId="77777777" w:rsidR="005645A2" w:rsidRDefault="00F85FBB" w:rsidP="002B2343">
      <w:pPr>
        <w:pStyle w:val="Text"/>
      </w:pPr>
      <w:r>
        <w:t>„</w:t>
      </w:r>
      <w:r w:rsidR="008E4653" w:rsidRPr="008E4653">
        <w:t>Nic. Je mi líto, ale nejsme, no, na žádný cestě. Kupce tu vidíme jednou do roka, můžeme se vždycky podívat, co všechno se mu do konce sezóny nepovedlo prodat jinde.</w:t>
      </w:r>
      <w:r>
        <w:t>“</w:t>
      </w:r>
    </w:p>
    <w:p w14:paraId="07844E55" w14:textId="77777777" w:rsidR="005645A2" w:rsidRDefault="008E4653" w:rsidP="002B2343">
      <w:pPr>
        <w:pStyle w:val="Text"/>
      </w:pPr>
      <w:r w:rsidRPr="008E4653">
        <w:t xml:space="preserve">Špejla jedním dlouhým hltem vytáhla celý korbel, pak vydechla a řekla: </w:t>
      </w:r>
      <w:r w:rsidR="00F85FBB">
        <w:t>„</w:t>
      </w:r>
      <w:r w:rsidRPr="008E4653">
        <w:t xml:space="preserve">Vdova Štěková má myslím nějakou vlnu. Tak jako tak něco přede. Možná, že bude mít i deku na prodej. Stáj shořela, koně už nemáme. Máme prasata a ovce, kousek na jih vodsaď, u druhýho konce údolí, ale všecka vlna vodtamtaď jde do vedlejšího údolí, do jednoho města </w:t>
      </w:r>
      <w:r w:rsidR="00F85FBB">
        <w:t>–</w:t>
      </w:r>
      <w:r w:rsidRPr="008E4653">
        <w:t xml:space="preserve"> do Zbožnosti.</w:t>
      </w:r>
      <w:r w:rsidR="00F85FBB">
        <w:t>“</w:t>
      </w:r>
    </w:p>
    <w:p w14:paraId="30F822A4" w14:textId="77777777" w:rsidR="005645A2" w:rsidRDefault="00F85FBB" w:rsidP="002B2343">
      <w:pPr>
        <w:pStyle w:val="Text"/>
      </w:pPr>
      <w:r>
        <w:t>„</w:t>
      </w:r>
      <w:r w:rsidR="008E4653" w:rsidRPr="008E4653">
        <w:t>Jak daleko je ta Zbožnost?</w:t>
      </w:r>
      <w:r>
        <w:t>“</w:t>
      </w:r>
      <w:r w:rsidR="008E4653" w:rsidRPr="008E4653">
        <w:t xml:space="preserve"> zeptal se vousatý muž.</w:t>
      </w:r>
    </w:p>
    <w:p w14:paraId="6760B37F" w14:textId="77777777" w:rsidR="005645A2" w:rsidRDefault="00F85FBB" w:rsidP="002B2343">
      <w:pPr>
        <w:pStyle w:val="Text"/>
      </w:pPr>
      <w:r>
        <w:t>„</w:t>
      </w:r>
      <w:r w:rsidR="008E4653" w:rsidRPr="008E4653">
        <w:t>Čtyři dny pěšky, na koňským hřbetě možná dva.</w:t>
      </w:r>
      <w:r>
        <w:t>“</w:t>
      </w:r>
    </w:p>
    <w:p w14:paraId="46B3548A" w14:textId="77777777" w:rsidR="005645A2" w:rsidRDefault="00F85FBB" w:rsidP="002B2343">
      <w:pPr>
        <w:pStyle w:val="Text"/>
      </w:pPr>
      <w:r>
        <w:t>„</w:t>
      </w:r>
      <w:r w:rsidR="008E4653" w:rsidRPr="008E4653">
        <w:t>No,</w:t>
      </w:r>
      <w:r>
        <w:t>“</w:t>
      </w:r>
      <w:r w:rsidR="008E4653" w:rsidRPr="008E4653">
        <w:t xml:space="preserve"> nedal pokoj funivec, </w:t>
      </w:r>
      <w:r>
        <w:t>„</w:t>
      </w:r>
      <w:r w:rsidR="008E4653" w:rsidRPr="008E4653">
        <w:t>kde se teda můžem vyspat?</w:t>
      </w:r>
      <w:r>
        <w:t>“</w:t>
      </w:r>
    </w:p>
    <w:p w14:paraId="64EF1B00" w14:textId="77777777" w:rsidR="005645A2" w:rsidRDefault="008E4653" w:rsidP="002B2343">
      <w:pPr>
        <w:pStyle w:val="Text"/>
      </w:pPr>
      <w:r w:rsidRPr="008E4653">
        <w:t xml:space="preserve">Břečkař si olízl rty a pravil: </w:t>
      </w:r>
      <w:r w:rsidR="00F85FBB">
        <w:t>„</w:t>
      </w:r>
      <w:r w:rsidRPr="008E4653">
        <w:t>Jestli vám jde jen o střechu nad hlavou, na kopci stojí stará tvrz.</w:t>
      </w:r>
      <w:r w:rsidR="00F85FBB">
        <w:t>“</w:t>
      </w:r>
    </w:p>
    <w:p w14:paraId="570DC3EE" w14:textId="77777777" w:rsidR="005645A2" w:rsidRDefault="008E4653" w:rsidP="002B2343">
      <w:pPr>
        <w:pStyle w:val="Text"/>
      </w:pPr>
      <w:r w:rsidRPr="008E4653">
        <w:t>Jednu z jam vykopali moc blízko mohyly a do obdélníkové díry se jim s hroudami žluté hlíny nahrnuly staré kosti. Hrob a Smrkáč na ně nějakou dobu civěli. Byly to zpřelámané a vysáté úlomky a kousíčky a Hrob pak většinu z nich vyházel lopatou.</w:t>
      </w:r>
    </w:p>
    <w:p w14:paraId="04725636" w14:textId="77777777" w:rsidR="005645A2" w:rsidRDefault="00F85FBB" w:rsidP="002B2343">
      <w:pPr>
        <w:pStyle w:val="Text"/>
      </w:pPr>
      <w:r>
        <w:t>„</w:t>
      </w:r>
      <w:r w:rsidR="008E4653" w:rsidRPr="008E4653">
        <w:t>Výkopem díru do svahu,</w:t>
      </w:r>
      <w:r>
        <w:t>“</w:t>
      </w:r>
      <w:r w:rsidR="008E4653" w:rsidRPr="008E4653">
        <w:t xml:space="preserve"> oznámil.</w:t>
      </w:r>
    </w:p>
    <w:p w14:paraId="05D17A08" w14:textId="77777777" w:rsidR="005645A2" w:rsidRDefault="008E4653" w:rsidP="002B2343">
      <w:pPr>
        <w:pStyle w:val="Text"/>
      </w:pPr>
      <w:r w:rsidRPr="008E4653">
        <w:t xml:space="preserve">Smrkáč si utřel mokrý nos a přikývl. </w:t>
      </w:r>
      <w:r w:rsidR="00F85FBB">
        <w:t>„</w:t>
      </w:r>
      <w:r w:rsidRPr="008E4653">
        <w:t>Vyschlo mi v krku.</w:t>
      </w:r>
      <w:r w:rsidR="00F85FBB">
        <w:t>“</w:t>
      </w:r>
    </w:p>
    <w:p w14:paraId="05949E38" w14:textId="77777777" w:rsidR="005645A2" w:rsidRDefault="00F85FBB" w:rsidP="002B2343">
      <w:pPr>
        <w:pStyle w:val="Text"/>
      </w:pPr>
      <w:r>
        <w:t>„</w:t>
      </w:r>
      <w:r w:rsidR="008E4653" w:rsidRPr="008E4653">
        <w:t>Tak si dáme přestávku.</w:t>
      </w:r>
      <w:r>
        <w:t>“</w:t>
      </w:r>
    </w:p>
    <w:p w14:paraId="02A5BA38" w14:textId="77777777" w:rsidR="005645A2" w:rsidRDefault="00F85FBB" w:rsidP="002B2343">
      <w:pPr>
        <w:pStyle w:val="Text"/>
      </w:pPr>
      <w:r>
        <w:t>„</w:t>
      </w:r>
      <w:r w:rsidR="008E4653" w:rsidRPr="008E4653">
        <w:t>Půjdou do tvrze?</w:t>
      </w:r>
      <w:r>
        <w:t>“</w:t>
      </w:r>
    </w:p>
    <w:p w14:paraId="17492865" w14:textId="77777777" w:rsidR="005645A2" w:rsidRDefault="008E4653" w:rsidP="002B2343">
      <w:pPr>
        <w:pStyle w:val="Text"/>
      </w:pPr>
      <w:r w:rsidRPr="008E4653">
        <w:t xml:space="preserve">Hrob nabral bahno s kostmi a hodil je na zem naproti vykopané hlíně. </w:t>
      </w:r>
      <w:r w:rsidR="00F85FBB">
        <w:t>„</w:t>
      </w:r>
      <w:r w:rsidRPr="008E4653">
        <w:t>Myslím, že jo.</w:t>
      </w:r>
      <w:r w:rsidR="00F85FBB">
        <w:t>“</w:t>
      </w:r>
      <w:r w:rsidRPr="008E4653">
        <w:t xml:space="preserve"> Odložil lopatu a vylezl ven, načež se obrátil a vytáhl z jámy i chlapce.</w:t>
      </w:r>
    </w:p>
    <w:p w14:paraId="1A5B6AB3" w14:textId="77777777" w:rsidR="005645A2" w:rsidRDefault="00F85FBB" w:rsidP="002B2343">
      <w:pPr>
        <w:pStyle w:val="Text"/>
      </w:pPr>
      <w:r>
        <w:t>„</w:t>
      </w:r>
      <w:r w:rsidR="008E4653" w:rsidRPr="008E4653">
        <w:t>Dívali se na nás, když tudyma projížděli.</w:t>
      </w:r>
      <w:r>
        <w:t>“</w:t>
      </w:r>
    </w:p>
    <w:p w14:paraId="1E416BC3" w14:textId="77777777" w:rsidR="005645A2" w:rsidRDefault="00F85FBB" w:rsidP="002B2343">
      <w:pPr>
        <w:pStyle w:val="Text"/>
      </w:pPr>
      <w:r>
        <w:t>„</w:t>
      </w:r>
      <w:r w:rsidR="008E4653" w:rsidRPr="008E4653">
        <w:t>Já vím, chlapče. Nenech se tím rozhodit.</w:t>
      </w:r>
      <w:r>
        <w:t>“</w:t>
      </w:r>
    </w:p>
    <w:p w14:paraId="61BB079C" w14:textId="77777777" w:rsidR="005645A2" w:rsidRDefault="00F85FBB" w:rsidP="002B2343">
      <w:pPr>
        <w:pStyle w:val="Text"/>
      </w:pPr>
      <w:r>
        <w:t>„</w:t>
      </w:r>
      <w:r w:rsidR="008E4653" w:rsidRPr="008E4653">
        <w:t>Nenechám. Jenom jsem si toho všiml, to je celý.</w:t>
      </w:r>
      <w:r>
        <w:t>“</w:t>
      </w:r>
    </w:p>
    <w:p w14:paraId="25012172" w14:textId="77777777" w:rsidR="005645A2" w:rsidRDefault="00F85FBB" w:rsidP="002B2343">
      <w:pPr>
        <w:pStyle w:val="Text"/>
      </w:pPr>
      <w:r>
        <w:t>„</w:t>
      </w:r>
      <w:r w:rsidR="008E4653" w:rsidRPr="008E4653">
        <w:t>Já taky.</w:t>
      </w:r>
      <w:r>
        <w:t>“</w:t>
      </w:r>
    </w:p>
    <w:p w14:paraId="692E5314" w14:textId="77777777" w:rsidR="005645A2" w:rsidRDefault="008E4653" w:rsidP="002B2343">
      <w:pPr>
        <w:pStyle w:val="Text"/>
      </w:pPr>
      <w:r w:rsidRPr="008E4653">
        <w:lastRenderedPageBreak/>
        <w:t xml:space="preserve">Šli narazit druhý soudek vody a několikrát si vyměnili jediný cínový pohár. </w:t>
      </w:r>
      <w:r w:rsidR="00F85FBB">
        <w:t>„</w:t>
      </w:r>
      <w:r w:rsidRPr="008E4653">
        <w:t>Neměl jsem si předtím dávat všecko to pivo,</w:t>
      </w:r>
      <w:r w:rsidR="00F85FBB">
        <w:t>“</w:t>
      </w:r>
      <w:r w:rsidRPr="008E4653">
        <w:t xml:space="preserve"> utrousil Hrob.</w:t>
      </w:r>
    </w:p>
    <w:p w14:paraId="1C1DAEF8" w14:textId="77777777" w:rsidR="005645A2" w:rsidRDefault="00F85FBB" w:rsidP="002B2343">
      <w:pPr>
        <w:pStyle w:val="Text"/>
      </w:pPr>
      <w:r>
        <w:t>„</w:t>
      </w:r>
      <w:r w:rsidR="008E4653" w:rsidRPr="008E4653">
        <w:t>Vždyť jste to nemoh tušit, ne?</w:t>
      </w:r>
      <w:r>
        <w:t>“</w:t>
      </w:r>
    </w:p>
    <w:p w14:paraId="4955222C" w14:textId="77777777" w:rsidR="005645A2" w:rsidRDefault="00F85FBB" w:rsidP="002B2343">
      <w:pPr>
        <w:pStyle w:val="Text"/>
      </w:pPr>
      <w:r>
        <w:t>„</w:t>
      </w:r>
      <w:r w:rsidR="008E4653" w:rsidRPr="008E4653">
        <w:t>To máš recht. Prostě jen další obyčejnej den, že?</w:t>
      </w:r>
      <w:r>
        <w:t>“</w:t>
      </w:r>
    </w:p>
    <w:p w14:paraId="16CD7664" w14:textId="77777777" w:rsidR="005645A2" w:rsidRDefault="008E4653" w:rsidP="002B2343">
      <w:pPr>
        <w:pStyle w:val="Text"/>
      </w:pPr>
      <w:r w:rsidRPr="008E4653">
        <w:t xml:space="preserve">Smrkáč kývl. </w:t>
      </w:r>
      <w:r w:rsidR="00F85FBB">
        <w:t>„</w:t>
      </w:r>
      <w:r w:rsidRPr="008E4653">
        <w:t>Obyčejnej den ve Slávě.</w:t>
      </w:r>
      <w:r w:rsidR="00F85FBB">
        <w:t>“</w:t>
      </w:r>
    </w:p>
    <w:p w14:paraId="5D09F3F1" w14:textId="77777777" w:rsidR="005645A2" w:rsidRDefault="00F85FBB" w:rsidP="002B2343">
      <w:pPr>
        <w:pStyle w:val="Text"/>
      </w:pPr>
      <w:r>
        <w:t>„</w:t>
      </w:r>
      <w:r w:rsidR="008E4653" w:rsidRPr="008E4653">
        <w:t>Říkám si,</w:t>
      </w:r>
      <w:r>
        <w:t>“</w:t>
      </w:r>
      <w:r w:rsidR="008E4653" w:rsidRPr="008E4653">
        <w:t xml:space="preserve"> zapřemítal Hrob, </w:t>
      </w:r>
      <w:r>
        <w:t>„</w:t>
      </w:r>
      <w:r w:rsidR="008E4653" w:rsidRPr="008E4653">
        <w:t>že jsem sem možná neměl věšet ty hadry. Vojáci uměj napočítat i do tolika, když musí. Zajímalo by mě, jestli je to netrklo.</w:t>
      </w:r>
      <w:r>
        <w:t>“</w:t>
      </w:r>
    </w:p>
    <w:p w14:paraId="1491A3DA" w14:textId="77777777" w:rsidR="005645A2" w:rsidRDefault="00F85FBB" w:rsidP="002B2343">
      <w:pPr>
        <w:pStyle w:val="Text"/>
      </w:pPr>
      <w:r>
        <w:t>„</w:t>
      </w:r>
      <w:r w:rsidR="008E4653" w:rsidRPr="008E4653">
        <w:t>To můžem zjistit, až se vrátíme do krčmy.</w:t>
      </w:r>
      <w:r>
        <w:t>“</w:t>
      </w:r>
    </w:p>
    <w:p w14:paraId="461D08D4" w14:textId="77777777" w:rsidR="005645A2" w:rsidRDefault="00F85FBB" w:rsidP="002B2343">
      <w:pPr>
        <w:pStyle w:val="Text"/>
      </w:pPr>
      <w:r>
        <w:t>„</w:t>
      </w:r>
      <w:r w:rsidR="008E4653" w:rsidRPr="008E4653">
        <w:t>Je možný, že nebudem do tmy hotoví, hochu.</w:t>
      </w:r>
      <w:r>
        <w:t>“</w:t>
      </w:r>
    </w:p>
    <w:p w14:paraId="2C4E3F18" w14:textId="77777777" w:rsidR="005645A2" w:rsidRDefault="00F85FBB" w:rsidP="002B2343">
      <w:pPr>
        <w:pStyle w:val="Text"/>
      </w:pPr>
      <w:r>
        <w:t>„</w:t>
      </w:r>
      <w:r w:rsidR="008E4653" w:rsidRPr="008E4653">
        <w:t>Jsou to vojáci, ti zůstanou dlouho, budou chlastat a hýřit.</w:t>
      </w:r>
      <w:r>
        <w:t>“</w:t>
      </w:r>
    </w:p>
    <w:p w14:paraId="6162EFBE" w14:textId="77777777" w:rsidR="005645A2" w:rsidRDefault="008E4653" w:rsidP="002B2343">
      <w:pPr>
        <w:pStyle w:val="Text"/>
      </w:pPr>
      <w:r w:rsidRPr="008E4653">
        <w:t xml:space="preserve">Hrob se pousmál. </w:t>
      </w:r>
      <w:r w:rsidR="00F85FBB">
        <w:t>„</w:t>
      </w:r>
      <w:r w:rsidRPr="008E4653">
        <w:t>Hýřit? To máš docela představivost.</w:t>
      </w:r>
      <w:r w:rsidR="00F85FBB">
        <w:t>“</w:t>
      </w:r>
    </w:p>
    <w:p w14:paraId="75D2AECB" w14:textId="77777777" w:rsidR="005645A2" w:rsidRDefault="00F85FBB" w:rsidP="002B2343">
      <w:pPr>
        <w:pStyle w:val="Text"/>
      </w:pPr>
      <w:r>
        <w:t>„</w:t>
      </w:r>
      <w:r w:rsidR="008E4653" w:rsidRPr="008E4653">
        <w:t>Budou se střídat na Špejle, to jsem myslel, a taky se vožerou a možná rozpoutají pár bitek</w:t>
      </w:r>
      <w:r>
        <w:t>…“</w:t>
      </w:r>
    </w:p>
    <w:p w14:paraId="2B32F507" w14:textId="77777777" w:rsidR="005645A2" w:rsidRDefault="00F85FBB" w:rsidP="002B2343">
      <w:pPr>
        <w:pStyle w:val="Text"/>
      </w:pPr>
      <w:r>
        <w:t>„</w:t>
      </w:r>
      <w:r w:rsidR="008E4653" w:rsidRPr="008E4653">
        <w:t>S kým?</w:t>
      </w:r>
      <w:r>
        <w:t>“</w:t>
      </w:r>
    </w:p>
    <w:p w14:paraId="24DE2244" w14:textId="77777777" w:rsidR="005645A2" w:rsidRDefault="00F85FBB" w:rsidP="002B2343">
      <w:pPr>
        <w:pStyle w:val="Text"/>
      </w:pPr>
      <w:r>
        <w:t>„</w:t>
      </w:r>
      <w:r w:rsidR="008E4653" w:rsidRPr="008E4653">
        <w:t>Řekl bych, že mezi sebou, nebo dokonce s Břečkařem.</w:t>
      </w:r>
      <w:r>
        <w:t>“</w:t>
      </w:r>
    </w:p>
    <w:p w14:paraId="15705742" w14:textId="77777777" w:rsidR="005645A2" w:rsidRDefault="00F85FBB" w:rsidP="002B2343">
      <w:pPr>
        <w:pStyle w:val="Text"/>
      </w:pPr>
      <w:r>
        <w:t>„</w:t>
      </w:r>
      <w:r w:rsidR="008E4653" w:rsidRPr="008E4653">
        <w:t>Břečkař by vo svůj život nebojoval, hochu. Krom toho bude úplně spokojenej, když mu zaplatí, co si vezmou. A když nezaplatí, tak s tím toho moc nenadělá, že?</w:t>
      </w:r>
      <w:r>
        <w:t>“</w:t>
      </w:r>
      <w:r w:rsidR="008E4653" w:rsidRPr="008E4653">
        <w:t xml:space="preserve"> Odmlčel se a zašilhal na vísku. </w:t>
      </w:r>
      <w:r>
        <w:t>„</w:t>
      </w:r>
      <w:r w:rsidR="008E4653" w:rsidRPr="008E4653">
        <w:t>Střídat se na Špejle. Možná. Ale to by museli z toho chlastu oslepnout.</w:t>
      </w:r>
      <w:r>
        <w:t>“</w:t>
      </w:r>
    </w:p>
    <w:p w14:paraId="1CCF7385" w14:textId="77777777" w:rsidR="005645A2" w:rsidRDefault="00F85FBB" w:rsidP="002B2343">
      <w:pPr>
        <w:pStyle w:val="Text"/>
      </w:pPr>
      <w:r>
        <w:t>„</w:t>
      </w:r>
      <w:r w:rsidR="008E4653" w:rsidRPr="008E4653">
        <w:t>Ukáže jim prsten a bude.</w:t>
      </w:r>
      <w:r>
        <w:t>“</w:t>
      </w:r>
    </w:p>
    <w:p w14:paraId="448AD1D5" w14:textId="77777777" w:rsidR="005645A2" w:rsidRDefault="008E4653" w:rsidP="002B2343">
      <w:pPr>
        <w:pStyle w:val="Text"/>
      </w:pPr>
      <w:r w:rsidRPr="008E4653">
        <w:t xml:space="preserve">Hrob po chlapci střelil tvrdým pohledem. </w:t>
      </w:r>
      <w:r w:rsidR="00F85FBB">
        <w:t>„</w:t>
      </w:r>
      <w:r w:rsidRPr="008E4653">
        <w:t>Jak ty vo tom víš?</w:t>
      </w:r>
      <w:r w:rsidR="00F85FBB">
        <w:t>“</w:t>
      </w:r>
    </w:p>
    <w:p w14:paraId="3DE39310" w14:textId="77777777" w:rsidR="005645A2" w:rsidRDefault="00F85FBB" w:rsidP="002B2343">
      <w:pPr>
        <w:pStyle w:val="Text"/>
      </w:pPr>
      <w:r>
        <w:t>„</w:t>
      </w:r>
      <w:r w:rsidR="008E4653" w:rsidRPr="008E4653">
        <w:t>Byl to dárek k mejm posledním narozeninám.</w:t>
      </w:r>
      <w:r>
        <w:t>“</w:t>
      </w:r>
    </w:p>
    <w:p w14:paraId="40DA4876" w14:textId="77777777" w:rsidR="005645A2" w:rsidRDefault="00F85FBB" w:rsidP="002B2343">
      <w:pPr>
        <w:pStyle w:val="Text"/>
      </w:pPr>
      <w:r>
        <w:t>„</w:t>
      </w:r>
      <w:r w:rsidR="008E4653" w:rsidRPr="008E4653">
        <w:t>Pochybuju, že seš</w:t>
      </w:r>
      <w:r>
        <w:t>…“</w:t>
      </w:r>
    </w:p>
    <w:p w14:paraId="6DC88C89" w14:textId="77777777" w:rsidR="005645A2" w:rsidRDefault="00F85FBB" w:rsidP="002B2343">
      <w:pPr>
        <w:pStyle w:val="Text"/>
      </w:pPr>
      <w:r>
        <w:t>„</w:t>
      </w:r>
      <w:r w:rsidR="008E4653" w:rsidRPr="008E4653">
        <w:t>Tak k tomu má jazyk, ne?</w:t>
      </w:r>
      <w:r>
        <w:t>“</w:t>
      </w:r>
    </w:p>
    <w:p w14:paraId="75032441" w14:textId="77777777" w:rsidR="005645A2" w:rsidRDefault="00F85FBB" w:rsidP="002B2343">
      <w:pPr>
        <w:pStyle w:val="Text"/>
      </w:pPr>
      <w:r>
        <w:t>„</w:t>
      </w:r>
      <w:r w:rsidR="008E4653" w:rsidRPr="008E4653">
        <w:t xml:space="preserve">Na to, abys vo tom něco věděl, seš ještě moc mladej. Špejla </w:t>
      </w:r>
      <w:r>
        <w:t>–</w:t>
      </w:r>
      <w:r w:rsidR="008E4653" w:rsidRPr="008E4653">
        <w:t xml:space="preserve"> ta ubohá čarodějnice, co si jako myslela?</w:t>
      </w:r>
      <w:r>
        <w:t>“</w:t>
      </w:r>
    </w:p>
    <w:p w14:paraId="644AF021" w14:textId="77777777" w:rsidR="005645A2" w:rsidRDefault="00F85FBB" w:rsidP="002B2343">
      <w:pPr>
        <w:pStyle w:val="Text"/>
      </w:pPr>
      <w:r>
        <w:t>„</w:t>
      </w:r>
      <w:r w:rsidR="008E4653" w:rsidRPr="008E4653">
        <w:t>Říkala, že je to jedinej dárek, jakej mi může dát.</w:t>
      </w:r>
      <w:r>
        <w:t>“</w:t>
      </w:r>
    </w:p>
    <w:p w14:paraId="36455E3E" w14:textId="77777777" w:rsidR="005645A2" w:rsidRDefault="008E4653" w:rsidP="002B2343">
      <w:pPr>
        <w:pStyle w:val="Text"/>
      </w:pPr>
      <w:r w:rsidRPr="008E4653">
        <w:t xml:space="preserve">Hrob odložil pohár. </w:t>
      </w:r>
      <w:r w:rsidR="00F85FBB">
        <w:t>„</w:t>
      </w:r>
      <w:r w:rsidRPr="008E4653">
        <w:t>Konec přestávky. Nechceme přece, aby nám zatím vychlastali všecko pivo, no ne?</w:t>
      </w:r>
      <w:r w:rsidR="00F85FBB">
        <w:t>“</w:t>
      </w:r>
    </w:p>
    <w:p w14:paraId="05313FF5" w14:textId="77777777" w:rsidR="005645A2" w:rsidRDefault="00F85FBB" w:rsidP="002B2343">
      <w:pPr>
        <w:pStyle w:val="Text"/>
      </w:pPr>
      <w:r>
        <w:t>„</w:t>
      </w:r>
      <w:r w:rsidR="008E4653" w:rsidRPr="008E4653">
        <w:t>Ne, šéfe, to by bylo špatný.</w:t>
      </w:r>
      <w:r>
        <w:t>“</w:t>
      </w:r>
    </w:p>
    <w:p w14:paraId="4CD2B5BB" w14:textId="77777777" w:rsidR="005645A2" w:rsidRDefault="008E4653" w:rsidP="00DE5C60">
      <w:pPr>
        <w:pStyle w:val="Text"/>
        <w:ind w:firstLine="0"/>
        <w:jc w:val="center"/>
      </w:pPr>
      <w:r w:rsidRPr="008E4653">
        <w:t>* * *</w:t>
      </w:r>
    </w:p>
    <w:p w14:paraId="3D995955" w14:textId="77777777" w:rsidR="005645A2" w:rsidRDefault="008E4653" w:rsidP="002B2343">
      <w:pPr>
        <w:pStyle w:val="Text"/>
      </w:pPr>
      <w:r w:rsidRPr="008E4653">
        <w:t>Slunce zapadlo, dusný měsíc ještě nevyšel a Nerv se vytratil se Špejlou do prázdné zadní komůrky.</w:t>
      </w:r>
    </w:p>
    <w:p w14:paraId="46F035C5" w14:textId="77777777" w:rsidR="005645A2" w:rsidRDefault="008E4653" w:rsidP="002B2343">
      <w:pPr>
        <w:pStyle w:val="Text"/>
      </w:pPr>
      <w:r w:rsidRPr="008E4653">
        <w:lastRenderedPageBreak/>
        <w:t xml:space="preserve">Chvaty si odfrkla. </w:t>
      </w:r>
      <w:r w:rsidR="00F85FBB">
        <w:t>„</w:t>
      </w:r>
      <w:r w:rsidRPr="008E4653">
        <w:t>Ten má ale vkus</w:t>
      </w:r>
      <w:r w:rsidR="00F85FBB">
        <w:t>…</w:t>
      </w:r>
      <w:r w:rsidRPr="008E4653">
        <w:t xml:space="preserve"> věřili byste tomu?</w:t>
      </w:r>
      <w:r w:rsidR="00F85FBB">
        <w:t>“</w:t>
      </w:r>
      <w:r w:rsidRPr="008E4653">
        <w:t xml:space="preserve"> Chřadla dopila korbel a bouchla s ním o pult. </w:t>
      </w:r>
      <w:r w:rsidR="00F85FBB">
        <w:t>„</w:t>
      </w:r>
      <w:r w:rsidRPr="008E4653">
        <w:t>Další, Břeči!</w:t>
      </w:r>
      <w:r w:rsidR="00F85FBB">
        <w:t>“</w:t>
      </w:r>
      <w:r w:rsidRPr="008E4653">
        <w:t xml:space="preserve"> Otočila se k Chvaty. </w:t>
      </w:r>
      <w:r w:rsidR="00F85FBB">
        <w:t>„</w:t>
      </w:r>
      <w:r w:rsidRPr="008E4653">
        <w:t>Vždycky byl takovej. Vybíral si ty nejhnusnější nebo ty nejstarší, nebo tu nejhnusnější a nejstarší, když mohl a vyšlo mu to v jedný děvce.</w:t>
      </w:r>
      <w:r w:rsidR="00F85FBB">
        <w:t>“</w:t>
      </w:r>
    </w:p>
    <w:p w14:paraId="1E1F94BB" w14:textId="77777777" w:rsidR="005645A2" w:rsidRDefault="00F85FBB" w:rsidP="002B2343">
      <w:pPr>
        <w:pStyle w:val="Text"/>
      </w:pPr>
      <w:r>
        <w:t>„</w:t>
      </w:r>
      <w:r w:rsidR="008E4653" w:rsidRPr="008E4653">
        <w:t>Tentokrát dostal vobojí a neměl ani na vybranou. Ten musí bejt šťastnej.</w:t>
      </w:r>
      <w:r>
        <w:t>“</w:t>
      </w:r>
    </w:p>
    <w:p w14:paraId="01156274" w14:textId="77777777" w:rsidR="005645A2" w:rsidRDefault="00F85FBB" w:rsidP="002B2343">
      <w:pPr>
        <w:pStyle w:val="Text"/>
      </w:pPr>
      <w:r>
        <w:t>„</w:t>
      </w:r>
      <w:r w:rsidR="008E4653" w:rsidRPr="008E4653">
        <w:t>To bych řekla.</w:t>
      </w:r>
      <w:r>
        <w:t>“</w:t>
      </w:r>
    </w:p>
    <w:p w14:paraId="0CAE0190" w14:textId="3BF1D643" w:rsidR="005645A2" w:rsidRDefault="008E4653" w:rsidP="002B2343">
      <w:pPr>
        <w:pStyle w:val="Text"/>
      </w:pPr>
      <w:r w:rsidRPr="008E4653">
        <w:t>Kapitánka Švorcka se odebrala k jednomu ze dvou stolů v lokále a usilovně se snažila vypít celý první sud sama. Tupodech seděl vedle ní, ústa mu visela dokořán a vejral do blba. Před týdnem to dostal palcátem do hlavy, rozkřáplo mu to přilbu, ale lebku ne. Kdybyste ho takovou silou praštili do kterékoli jiné části těla, měl by co dělat. Jenomže tohle prostě byla ta jeho hlava, takže už byl v pořádku a nešilhal. Dokud se teda zase nepomátne. Ale co si tak Chřadla všimla, tady a zrovna dnes v noci by k tomu neměl mít důvod. V tomhle podniku bylo živo jako na chlapecké Řezací noci po třech dnech půstu a bez chlastu.</w:t>
      </w:r>
    </w:p>
    <w:p w14:paraId="1D0E114D" w14:textId="77777777" w:rsidR="005645A2" w:rsidRDefault="008E4653" w:rsidP="002B2343">
      <w:pPr>
        <w:pStyle w:val="Text"/>
      </w:pPr>
      <w:r w:rsidRPr="008E4653">
        <w:t>Chřadla i Chvaty se ohlédly ve chvíli, kdy do krčmy vešel nějaký muž a chlapec s usmrkaným nosem.</w:t>
      </w:r>
    </w:p>
    <w:p w14:paraId="26AB3CF9" w14:textId="77777777" w:rsidR="005645A2" w:rsidRDefault="00F85FBB" w:rsidP="002B2343">
      <w:pPr>
        <w:pStyle w:val="Text"/>
      </w:pPr>
      <w:r>
        <w:t>„</w:t>
      </w:r>
      <w:r w:rsidR="008E4653" w:rsidRPr="008E4653">
        <w:t>Nevypadá zas tak zle,</w:t>
      </w:r>
      <w:r>
        <w:t>“</w:t>
      </w:r>
      <w:r w:rsidR="008E4653" w:rsidRPr="008E4653">
        <w:t xml:space="preserve"> prohodila Chvaty. </w:t>
      </w:r>
      <w:r>
        <w:t>„</w:t>
      </w:r>
      <w:r w:rsidR="008E4653" w:rsidRPr="008E4653">
        <w:t>Myslíš, že se dá pronajmout?</w:t>
      </w:r>
      <w:r>
        <w:t>“</w:t>
      </w:r>
    </w:p>
    <w:p w14:paraId="70E6C35C" w14:textId="77777777" w:rsidR="005645A2" w:rsidRDefault="00F85FBB" w:rsidP="002B2343">
      <w:pPr>
        <w:pStyle w:val="Text"/>
      </w:pPr>
      <w:r>
        <w:t>„</w:t>
      </w:r>
      <w:r w:rsidR="008E4653" w:rsidRPr="008E4653">
        <w:t>Můžeš se ho zeptat.</w:t>
      </w:r>
      <w:r>
        <w:t>“</w:t>
      </w:r>
    </w:p>
    <w:p w14:paraId="18CEA16C" w14:textId="77777777" w:rsidR="005645A2" w:rsidRDefault="00F85FBB" w:rsidP="002B2343">
      <w:pPr>
        <w:pStyle w:val="Text"/>
      </w:pPr>
      <w:r>
        <w:t>„</w:t>
      </w:r>
      <w:r w:rsidR="008E4653" w:rsidRPr="008E4653">
        <w:t>Možná se ho zeptám. Ale nejdřív bych mu umyla ten ksicht.</w:t>
      </w:r>
      <w:r>
        <w:t>“</w:t>
      </w:r>
    </w:p>
    <w:p w14:paraId="1F856687" w14:textId="77777777" w:rsidR="005645A2" w:rsidRDefault="00F85FBB" w:rsidP="002B2343">
      <w:pPr>
        <w:pStyle w:val="Text"/>
      </w:pPr>
      <w:r>
        <w:t>„</w:t>
      </w:r>
      <w:r w:rsidR="008E4653" w:rsidRPr="008E4653">
        <w:t>To jsou ti dva hrobníci.</w:t>
      </w:r>
      <w:r>
        <w:t>“</w:t>
      </w:r>
    </w:p>
    <w:p w14:paraId="4BCC65A5" w14:textId="77777777" w:rsidR="005645A2" w:rsidRDefault="008E4653" w:rsidP="002B2343">
      <w:pPr>
        <w:pStyle w:val="Text"/>
      </w:pPr>
      <w:r w:rsidRPr="008E4653">
        <w:t xml:space="preserve">Chvaty zabručela. </w:t>
      </w:r>
      <w:r w:rsidR="00F85FBB">
        <w:t>„</w:t>
      </w:r>
      <w:r w:rsidRPr="008E4653">
        <w:t>Máš pravdu. Třeba zjistíme, kdo má na svědomí všecku tu smrt.</w:t>
      </w:r>
      <w:r w:rsidR="00F85FBB">
        <w:t>“</w:t>
      </w:r>
    </w:p>
    <w:p w14:paraId="1FC14AE2" w14:textId="77777777" w:rsidR="005645A2" w:rsidRDefault="008E4653" w:rsidP="002B2343">
      <w:pPr>
        <w:pStyle w:val="Text"/>
      </w:pPr>
      <w:r w:rsidRPr="008E4653">
        <w:t xml:space="preserve">Chřadla zvedla hlas. </w:t>
      </w:r>
      <w:r w:rsidR="00F85FBB">
        <w:t>„</w:t>
      </w:r>
      <w:r w:rsidRPr="008E4653">
        <w:t>Vy dva, zvedněte se vod stolu a pojďte sem. Platíme my.</w:t>
      </w:r>
      <w:r w:rsidR="00F85FBB">
        <w:t>“</w:t>
      </w:r>
    </w:p>
    <w:p w14:paraId="780DCADF" w14:textId="77777777" w:rsidR="005645A2" w:rsidRDefault="008E4653" w:rsidP="002B2343">
      <w:pPr>
        <w:pStyle w:val="Text"/>
      </w:pPr>
      <w:r w:rsidRPr="008E4653">
        <w:t xml:space="preserve">Starší chlap nahnul hlavu. </w:t>
      </w:r>
      <w:r w:rsidR="00F85FBB">
        <w:t>„</w:t>
      </w:r>
      <w:r w:rsidRPr="008E4653">
        <w:t>Jsem vám zavázanej. A co kluk?</w:t>
      </w:r>
      <w:r w:rsidR="00F85FBB">
        <w:t>“</w:t>
      </w:r>
    </w:p>
    <w:p w14:paraId="02FF535E" w14:textId="77777777" w:rsidR="005645A2" w:rsidRDefault="00F85FBB" w:rsidP="002B2343">
      <w:pPr>
        <w:pStyle w:val="Text"/>
      </w:pPr>
      <w:r>
        <w:t>„</w:t>
      </w:r>
      <w:r w:rsidR="008E4653" w:rsidRPr="008E4653">
        <w:t>Jak chce.</w:t>
      </w:r>
      <w:r>
        <w:t>“</w:t>
      </w:r>
    </w:p>
    <w:p w14:paraId="429EF322" w14:textId="77777777" w:rsidR="005645A2" w:rsidRDefault="008E4653" w:rsidP="002B2343">
      <w:pPr>
        <w:pStyle w:val="Text"/>
      </w:pPr>
      <w:r w:rsidRPr="008E4653">
        <w:t>Samozřejmě, že se chlapec zvedl, stoupl si kousíček od Chvaty a utřel si nos předloktím umazaným od hlíny. Znenadání se usmál a odhalil řadu rovných bílých zubů. Chvaty vrhla letmý pohled na Chřadlu a jo, začínalo to vypadat lip.</w:t>
      </w:r>
    </w:p>
    <w:p w14:paraId="5FC1F76B" w14:textId="77777777" w:rsidR="005645A2" w:rsidRDefault="008E4653" w:rsidP="002B2343">
      <w:pPr>
        <w:pStyle w:val="Text"/>
      </w:pPr>
      <w:r w:rsidRPr="008E4653">
        <w:lastRenderedPageBreak/>
        <w:t xml:space="preserve">Život na tažení se určitě podepisuje na vkusu vojáků, uvažovala Chřadla. Vandráci, co se plahočili za vojskem, byli většinou lidé, kteří už neměli co ztratit, a žili na cestách, co nikam nevedly, a byla mezi nimi spousta vychrtlých sirotků a parchantů, a tak se chutě vojáků dosti rychle přizpůsobily. Pomyslela si, že ten starší chlap vypadá docela normálně. Hrobař jako každej jinej, a to už jich viděla pěknou řádku. </w:t>
      </w:r>
      <w:r w:rsidR="00F85FBB">
        <w:t>„</w:t>
      </w:r>
      <w:r w:rsidRPr="008E4653">
        <w:t>Břeči, ještě pivo tady pro nás.</w:t>
      </w:r>
      <w:r w:rsidR="00F85FBB">
        <w:t>“</w:t>
      </w:r>
    </w:p>
    <w:p w14:paraId="62953758" w14:textId="77777777" w:rsidR="005645A2" w:rsidRDefault="008E4653" w:rsidP="002B2343">
      <w:pPr>
        <w:pStyle w:val="Text"/>
      </w:pPr>
      <w:r w:rsidRPr="008E4653">
        <w:t>Hrobař u piva pořád mlčel a bylo vidět, že s pitím má značné zkušenosti.</w:t>
      </w:r>
    </w:p>
    <w:p w14:paraId="32451FF1" w14:textId="77777777" w:rsidR="005645A2" w:rsidRDefault="008E4653" w:rsidP="002B2343">
      <w:pPr>
        <w:pStyle w:val="Text"/>
      </w:pPr>
      <w:r w:rsidRPr="008E4653">
        <w:t xml:space="preserve">Chřadla si ho chvilku prohlížela a pak pronesla: </w:t>
      </w:r>
      <w:r w:rsidR="00F85FBB">
        <w:t>„</w:t>
      </w:r>
      <w:r w:rsidRPr="008E4653">
        <w:t>Pět hrobů. Kdo umřel a má to za sebou?</w:t>
      </w:r>
      <w:r w:rsidR="00F85FBB">
        <w:t>“</w:t>
      </w:r>
    </w:p>
    <w:p w14:paraId="2BCF5CA0" w14:textId="77777777" w:rsidR="005645A2" w:rsidRDefault="008E4653" w:rsidP="002B2343">
      <w:pPr>
        <w:pStyle w:val="Text"/>
      </w:pPr>
      <w:r w:rsidRPr="008E4653">
        <w:t xml:space="preserve">Kmitl po ní pohledem, dopil pivo a poodstoupil. </w:t>
      </w:r>
      <w:r w:rsidR="00F85FBB">
        <w:t>„</w:t>
      </w:r>
      <w:r w:rsidRPr="008E4653">
        <w:t>Ještě jednou, jsem vám zavázanej,</w:t>
      </w:r>
      <w:r w:rsidR="00F85FBB">
        <w:t>“</w:t>
      </w:r>
      <w:r w:rsidRPr="008E4653">
        <w:t xml:space="preserve"> prohlásil. </w:t>
      </w:r>
      <w:r w:rsidR="00F85FBB">
        <w:t>„</w:t>
      </w:r>
      <w:r w:rsidRPr="008E4653">
        <w:t>Smrkáči, jdeš?</w:t>
      </w:r>
      <w:r w:rsidR="00F85FBB">
        <w:t>“</w:t>
      </w:r>
    </w:p>
    <w:p w14:paraId="31E18E10" w14:textId="77777777" w:rsidR="005645A2" w:rsidRDefault="00F85FBB" w:rsidP="002B2343">
      <w:pPr>
        <w:pStyle w:val="Text"/>
      </w:pPr>
      <w:r>
        <w:t>„</w:t>
      </w:r>
      <w:r w:rsidR="008E4653" w:rsidRPr="008E4653">
        <w:t>Ještě tu chvilku zůstanu, Hrobe.</w:t>
      </w:r>
      <w:r>
        <w:t>“</w:t>
      </w:r>
    </w:p>
    <w:p w14:paraId="46D98D03" w14:textId="77777777" w:rsidR="005645A2" w:rsidRDefault="00F85FBB" w:rsidP="002B2343">
      <w:pPr>
        <w:pStyle w:val="Text"/>
      </w:pPr>
      <w:r>
        <w:t>„</w:t>
      </w:r>
      <w:r w:rsidR="008E4653" w:rsidRPr="008E4653">
        <w:t>Jak myslíš.</w:t>
      </w:r>
      <w:r>
        <w:t>“</w:t>
      </w:r>
    </w:p>
    <w:p w14:paraId="73465B17" w14:textId="77777777" w:rsidR="005645A2" w:rsidRDefault="008E4653" w:rsidP="002B2343">
      <w:pPr>
        <w:pStyle w:val="Text"/>
      </w:pPr>
      <w:r w:rsidRPr="008E4653">
        <w:t>Odešel. Chřadla za ním hleděla a pak se otočila k Chvaty, aby jí něco řekla, jenomže ta už vrazila klukovi ruku do kalhot a hoch byl očividně dost starý na to, aby se probral k životu.</w:t>
      </w:r>
    </w:p>
    <w:p w14:paraId="203B56ED" w14:textId="44AC7831" w:rsidR="005645A2" w:rsidRDefault="008E4653" w:rsidP="002B2343">
      <w:pPr>
        <w:pStyle w:val="Text"/>
      </w:pPr>
      <w:r w:rsidRPr="008E4653">
        <w:t xml:space="preserve">Chřadla si s povzdechem vzala korbel a šla se přidat ke </w:t>
      </w:r>
      <w:r w:rsidR="003A13A7">
        <w:t>Š</w:t>
      </w:r>
      <w:r w:rsidRPr="008E4653">
        <w:t xml:space="preserve">vorcce a Tupodechovi. </w:t>
      </w:r>
      <w:r w:rsidR="00F85FBB">
        <w:t>„</w:t>
      </w:r>
      <w:r w:rsidRPr="008E4653">
        <w:t>Zasraná prděl světa, tahleta vesnice,</w:t>
      </w:r>
      <w:r w:rsidR="00F85FBB">
        <w:t>“</w:t>
      </w:r>
      <w:r w:rsidRPr="008E4653">
        <w:t xml:space="preserve"> prohlásila, sotva se svezla na židli. </w:t>
      </w:r>
      <w:r w:rsidR="00F85FBB">
        <w:t>„</w:t>
      </w:r>
      <w:r w:rsidRPr="008E4653">
        <w:t>Kapitánko, nezavadila jste okem vo tu tvrz na kopci? Vypadá to, že tam budou obezděný nádvoří. Stáje.</w:t>
      </w:r>
      <w:r w:rsidR="00F85FBB">
        <w:t>“</w:t>
      </w:r>
    </w:p>
    <w:p w14:paraId="43489036" w14:textId="77777777" w:rsidR="005645A2" w:rsidRDefault="008E4653" w:rsidP="002B2343">
      <w:pPr>
        <w:pStyle w:val="Text"/>
      </w:pPr>
      <w:r w:rsidRPr="008E4653">
        <w:t xml:space="preserve">Tupodech se na ni zadíval. </w:t>
      </w:r>
      <w:r w:rsidR="00F85FBB">
        <w:t>„</w:t>
      </w:r>
      <w:r w:rsidRPr="008E4653">
        <w:t>Je to džeranskej pahorek s opevněním, Chřadli. K tomu tažení došlo před tisíci letama. Džeranská dohoda je na prach zpola tak dlouho. Pochybuju, že vydržela jediná vnitřní střecha. A jelikož jsme na hranici s Planinou démonů, nejspíš tu tvrz obsadili při válkách zrození. Nejspíš to tam zavání duchama a vražděním, proto je furt prázdná.</w:t>
      </w:r>
      <w:r w:rsidR="00F85FBB">
        <w:t>“</w:t>
      </w:r>
    </w:p>
    <w:p w14:paraId="6BBF2460" w14:textId="77777777" w:rsidR="005645A2" w:rsidRDefault="00F85FBB" w:rsidP="002B2343">
      <w:pPr>
        <w:pStyle w:val="Text"/>
      </w:pPr>
      <w:r>
        <w:t>„</w:t>
      </w:r>
      <w:r w:rsidR="008E4653" w:rsidRPr="008E4653">
        <w:t>Je furt prázdná, protože ať už týhle zemi vládne kdokoli, na tohle údolí zapomněl, není tu co střežit ani bránit. Udržovat něco na takovým kopci, to stojí za hovno.</w:t>
      </w:r>
      <w:r>
        <w:t>“</w:t>
      </w:r>
    </w:p>
    <w:p w14:paraId="0F01AC8B" w14:textId="77777777" w:rsidR="005645A2" w:rsidRDefault="008E4653" w:rsidP="002B2343">
      <w:pPr>
        <w:pStyle w:val="Text"/>
      </w:pPr>
      <w:r w:rsidRPr="008E4653">
        <w:t xml:space="preserve">Tupodech přikývl. </w:t>
      </w:r>
      <w:r w:rsidR="00F85FBB">
        <w:t>„</w:t>
      </w:r>
      <w:r w:rsidRPr="008E4653">
        <w:t>To taky. Nám by to každopádně mělo stačit. Pěkný a klidný místečko.</w:t>
      </w:r>
      <w:r w:rsidR="00F85FBB">
        <w:t>“</w:t>
      </w:r>
    </w:p>
    <w:p w14:paraId="23C5A60C" w14:textId="77777777" w:rsidR="005645A2" w:rsidRDefault="00F85FBB" w:rsidP="002B2343">
      <w:pPr>
        <w:pStyle w:val="Text"/>
      </w:pPr>
      <w:r>
        <w:t>„</w:t>
      </w:r>
      <w:r w:rsidR="008E4653" w:rsidRPr="008E4653">
        <w:t>Pro změnu.</w:t>
      </w:r>
      <w:r>
        <w:t>“</w:t>
      </w:r>
    </w:p>
    <w:p w14:paraId="61E87D50" w14:textId="77777777" w:rsidR="005645A2" w:rsidRDefault="008E4653" w:rsidP="002B2343">
      <w:pPr>
        <w:pStyle w:val="Text"/>
      </w:pPr>
      <w:r w:rsidRPr="008E4653">
        <w:t xml:space="preserve">Švorcka se zavrtěla. </w:t>
      </w:r>
      <w:r w:rsidR="00F85FBB">
        <w:t>„</w:t>
      </w:r>
      <w:r w:rsidRPr="008E4653">
        <w:t>Ještě jednu rundu pro všechny,</w:t>
      </w:r>
      <w:r w:rsidR="00F85FBB">
        <w:t>“</w:t>
      </w:r>
      <w:r w:rsidRPr="008E4653">
        <w:t xml:space="preserve"> řekla, </w:t>
      </w:r>
      <w:r w:rsidR="00F85FBB">
        <w:t>„</w:t>
      </w:r>
      <w:r w:rsidRPr="008E4653">
        <w:t>a pak zase vyrazíme.</w:t>
      </w:r>
      <w:r w:rsidR="00F85FBB">
        <w:t>“</w:t>
      </w:r>
    </w:p>
    <w:p w14:paraId="1B0B6EE8" w14:textId="77777777" w:rsidR="005645A2" w:rsidRDefault="008E4653" w:rsidP="002B2343">
      <w:pPr>
        <w:pStyle w:val="Text"/>
      </w:pPr>
      <w:r w:rsidRPr="008E4653">
        <w:lastRenderedPageBreak/>
        <w:t xml:space="preserve">Chřadla se zvedla. </w:t>
      </w:r>
      <w:r w:rsidR="00F85FBB">
        <w:t>„</w:t>
      </w:r>
      <w:r w:rsidRPr="008E4653">
        <w:t xml:space="preserve">Skočím říct Chvaty, ať sebou hodí. S klukama v tomhle věku to bejvá jen zřídkakdy krátký </w:t>
      </w:r>
      <w:r w:rsidR="00F85FBB">
        <w:t>–</w:t>
      </w:r>
      <w:r w:rsidRPr="008E4653">
        <w:t xml:space="preserve"> bude se s tím muset nějak vyrovnat.</w:t>
      </w:r>
      <w:r w:rsidR="00F85FBB">
        <w:t>“</w:t>
      </w:r>
    </w:p>
    <w:p w14:paraId="26EE1814" w14:textId="77777777" w:rsidR="005645A2" w:rsidRDefault="008E4653" w:rsidP="002B2343">
      <w:pPr>
        <w:pStyle w:val="Text"/>
      </w:pPr>
      <w:r w:rsidRPr="008E4653">
        <w:t>Nad obzor se vytáhly kusy Zlámaného měsíce, vrhaly dlouhé stíny na liduprázdnou ulici a členové jednotky se zatím drápali zpátky do sedel a chystali se zamířit k rozvalinám.</w:t>
      </w:r>
    </w:p>
    <w:p w14:paraId="0D475A7A" w14:textId="77777777" w:rsidR="005645A2" w:rsidRDefault="008E4653" w:rsidP="002B2343">
      <w:pPr>
        <w:pStyle w:val="Text"/>
      </w:pPr>
      <w:r w:rsidRPr="008E4653">
        <w:t xml:space="preserve">Hrob stál v příšeří mezi dvěma vykuchanými domy, sledoval, jak odjíždějí, a nakrčenými rameny se bránil nočnímu vzduchu. Něco za sebou zaslechl a otočil se. Přišoural se k němu Pasleď, slepý švec, a za ním stálo ještě půl tuctu vesničanů </w:t>
      </w:r>
      <w:r w:rsidR="00F85FBB">
        <w:t>–</w:t>
      </w:r>
      <w:r w:rsidRPr="008E4653">
        <w:t xml:space="preserve"> což byla vlastně většina místních obyvatel.</w:t>
      </w:r>
    </w:p>
    <w:p w14:paraId="74CDB061" w14:textId="77777777" w:rsidR="005645A2" w:rsidRDefault="00F85FBB" w:rsidP="002B2343">
      <w:pPr>
        <w:pStyle w:val="Text"/>
      </w:pPr>
      <w:r>
        <w:t>„</w:t>
      </w:r>
      <w:r w:rsidR="008E4653" w:rsidRPr="008E4653">
        <w:t>Myslíš?</w:t>
      </w:r>
      <w:r>
        <w:t>“</w:t>
      </w:r>
      <w:r w:rsidR="008E4653" w:rsidRPr="008E4653">
        <w:t xml:space="preserve"> zeptal se Pasleď.</w:t>
      </w:r>
    </w:p>
    <w:p w14:paraId="1E7B8A00" w14:textId="77777777" w:rsidR="005645A2" w:rsidRDefault="008E4653" w:rsidP="002B2343">
      <w:pPr>
        <w:pStyle w:val="Text"/>
      </w:pPr>
      <w:r w:rsidRPr="008E4653">
        <w:t xml:space="preserve">Hrob se zamračil. </w:t>
      </w:r>
      <w:r w:rsidR="00F85FBB">
        <w:t>„</w:t>
      </w:r>
      <w:r w:rsidRPr="008E4653">
        <w:t>Jo, jako vobvykle. První si vybírám já, jako vždycky.</w:t>
      </w:r>
      <w:r w:rsidR="00F85FBB">
        <w:t>“</w:t>
      </w:r>
    </w:p>
    <w:p w14:paraId="37CB951B" w14:textId="77777777" w:rsidR="005645A2" w:rsidRDefault="008E4653" w:rsidP="002B2343">
      <w:pPr>
        <w:pStyle w:val="Text"/>
      </w:pPr>
      <w:r w:rsidRPr="008E4653">
        <w:t xml:space="preserve">Pasleď přikývl. </w:t>
      </w:r>
      <w:r w:rsidR="00F85FBB">
        <w:t>„</w:t>
      </w:r>
      <w:r w:rsidRPr="008E4653">
        <w:t>Po tobě se losuje. Vyhrál jsem to já.</w:t>
      </w:r>
      <w:r w:rsidR="00F85FBB">
        <w:t>“</w:t>
      </w:r>
      <w:r w:rsidRPr="008E4653">
        <w:t xml:space="preserve"> Nasadil bezzubý škleb. </w:t>
      </w:r>
      <w:r w:rsidR="00F85FBB">
        <w:t>„</w:t>
      </w:r>
      <w:r w:rsidRPr="008E4653">
        <w:t>Jen si to představ! Za celej život se na mě štěstí neusmálo, ani jednou! Ale dneska večer jsem vyhrál!</w:t>
      </w:r>
      <w:r w:rsidR="00F85FBB">
        <w:t>“</w:t>
      </w:r>
    </w:p>
    <w:p w14:paraId="65DCE040" w14:textId="77777777" w:rsidR="005645A2" w:rsidRDefault="00F85FBB" w:rsidP="002B2343">
      <w:pPr>
        <w:pStyle w:val="Text"/>
      </w:pPr>
      <w:r>
        <w:t>„</w:t>
      </w:r>
      <w:r w:rsidR="008E4653" w:rsidRPr="008E4653">
        <w:t>Tak to jsem rád, ševče. No, a teď se všeci jděte trochu prospat a nezapomeňte si zacpat uši. Bude to jen a jen vaše chyba, jestli budete všeci ráno při úklidu zpomalený a budete na mě vejrat vopuchlejma vočima.</w:t>
      </w:r>
      <w:r>
        <w:t>“</w:t>
      </w:r>
    </w:p>
    <w:p w14:paraId="044FB4DF" w14:textId="77777777" w:rsidR="005645A2" w:rsidRDefault="008E4653" w:rsidP="002B2343">
      <w:pPr>
        <w:pStyle w:val="Text"/>
      </w:pPr>
      <w:r w:rsidRPr="008E4653">
        <w:t>Ještě chvíli mezi sebou drmolili a odštrachali se.</w:t>
      </w:r>
    </w:p>
    <w:p w14:paraId="0626BD13" w14:textId="77777777" w:rsidR="005645A2" w:rsidRDefault="008E4653" w:rsidP="002B2343">
      <w:pPr>
        <w:pStyle w:val="Text"/>
      </w:pPr>
      <w:r w:rsidRPr="008E4653">
        <w:t>Ve Slávě nastaly vzrušující časy, a jak často si mohl člověk něco takovýho říct bez trpkýho odplivnutí do prachu a následnýho kyselýho úsměvu? Hrob vykročil na ulici. Vojáci dojeli k úpatí pahorku a tam se zastavili a vzhlédli k černému obrysu opevnění.</w:t>
      </w:r>
    </w:p>
    <w:p w14:paraId="6EBC7CB9" w14:textId="77777777" w:rsidR="005645A2" w:rsidRDefault="00F85FBB" w:rsidP="002B2343">
      <w:pPr>
        <w:pStyle w:val="Text"/>
      </w:pPr>
      <w:r>
        <w:t>„</w:t>
      </w:r>
      <w:r w:rsidR="008E4653" w:rsidRPr="008E4653">
        <w:t>Jeďte dál,</w:t>
      </w:r>
      <w:r>
        <w:t>“</w:t>
      </w:r>
      <w:r w:rsidR="008E4653" w:rsidRPr="008E4653">
        <w:t xml:space="preserve"> zašeptal Hrob. </w:t>
      </w:r>
      <w:r>
        <w:t>„</w:t>
      </w:r>
      <w:r w:rsidR="008E4653" w:rsidRPr="008E4653">
        <w:t>Je tam klid. Je to tam dokonalý. Jeďte dál, sakra.</w:t>
      </w:r>
      <w:r>
        <w:t>“</w:t>
      </w:r>
    </w:p>
    <w:p w14:paraId="2319E9B9" w14:textId="77777777" w:rsidR="005645A2" w:rsidRDefault="008E4653" w:rsidP="002B2343">
      <w:pPr>
        <w:pStyle w:val="Text"/>
      </w:pPr>
      <w:r w:rsidRPr="008E4653">
        <w:t>A oni jeli a Hrob podklesl úlevou.</w:t>
      </w:r>
    </w:p>
    <w:p w14:paraId="5DEED9DC" w14:textId="77777777" w:rsidR="005645A2" w:rsidRDefault="008E4653" w:rsidP="002B2343">
      <w:pPr>
        <w:pStyle w:val="Text"/>
      </w:pPr>
      <w:r w:rsidRPr="008E4653">
        <w:t xml:space="preserve">Nikdo se o to neprosil, takže nebylo koho obviňovat, nebylo z čeho. Prostě jen potřebovali z něčeho žít, to bylo celý. Usoudil, že na to mají lidi právo. Nebylo to pravidlo nebo něco takovýho, žádnej královskej výnos nebo přírodní pravda. Byla to jenom jedna z těch myšlenek, který lidi říkají nahlas tak často, jak jen můžou, aby z nich udělali něco opravdovějšího a skutečnějšího, než jaký to ve skutečnosti je. Pravda byla taková, že lidi neměli právo vůbec na nic. </w:t>
      </w:r>
      <w:r w:rsidRPr="008E4653">
        <w:lastRenderedPageBreak/>
        <w:t>Na zhola nic, ani na vzduch k dýchání, jídlo k snědku, pivo k pití. Ani na sladkej úsměv mezi nohama, ani na teplý tělo v noci po boku. Ani na vlastní půdu, ani na místo ke stání. Jenomže jednodušší, aby ne, bylo přece tvrdit, že lidi mají právo na živobytí a na poctivou, tvrdou práci, jako je kopání hrobů a tesání náhrobních kamenů, ne, za kterou si přece zaslouží odměnu, protože tak by to mělo bejt.</w:t>
      </w:r>
    </w:p>
    <w:p w14:paraId="4ADBA74F" w14:textId="77777777" w:rsidR="005645A2" w:rsidRDefault="008E4653" w:rsidP="002B2343">
      <w:pPr>
        <w:pStyle w:val="Text"/>
      </w:pPr>
      <w:r w:rsidRPr="008E4653">
        <w:t>Smrkáč se vypotácel z hospody a motal se po ulici. Ta ženská ho ožrala a ještě mu zasvinila rozkrok.</w:t>
      </w:r>
    </w:p>
    <w:p w14:paraId="2B229069" w14:textId="77777777" w:rsidR="005645A2" w:rsidRDefault="008E4653" w:rsidP="002B2343">
      <w:pPr>
        <w:pStyle w:val="Text"/>
      </w:pPr>
      <w:r w:rsidRPr="008E4653">
        <w:t>Hrob vyrazil za hochem, vzal ho s sebou a odtáhl ho do jeho osamělé boudy kousek od vlastního domku. To nemohlo bejt pěkný, pomyslel si, že ho mamka s taťkou prostě vopustili, když se všichni tak protloukali, a nechali ho tu, ať si přežívá, jak umí. Došlo k tomu před třemi lety a Hrob věděl, že k němu ten kluk přilnul, aby zaplnil díry ve svém dospívání, a to bylo v pořádku. To se dalo čekat. Až nadejde ráno, bude ještě v takovém stavu, že nebude vůbec ničeho schopný, ale Hrob mu stejně jednu dvě věci přinese. To bylo to nejmenší, co pro něj mohl udělat.</w:t>
      </w:r>
    </w:p>
    <w:p w14:paraId="552EB2A5" w14:textId="77777777" w:rsidR="005645A2" w:rsidRDefault="008E4653" w:rsidP="002B2343">
      <w:pPr>
        <w:pStyle w:val="Text"/>
      </w:pPr>
      <w:r w:rsidRPr="008E4653">
        <w:t>Dlážděná cesta šplhala po svahu ve třech ostrých obloucích, v nichž by se těžko vytáčely nákladní vozy, a to nejspíš zamávalo se zásobováním tvrze. Cesta byla zarostlá a válely se na ní kusy zdivá, ale jinak byla průjezdná.</w:t>
      </w:r>
    </w:p>
    <w:p w14:paraId="4EDB84D2" w14:textId="77777777" w:rsidR="005645A2" w:rsidRDefault="008E4653" w:rsidP="002B2343">
      <w:pPr>
        <w:pStyle w:val="Text"/>
      </w:pPr>
      <w:r w:rsidRPr="008E4653">
        <w:t xml:space="preserve">Koně se ploužili do prudkého svahu a seržant Nerv se nespokojeně vrtěl v sedle. Ta kurva, k čertu s ní, ještě měla zuby, a ten prsten byl příliš malej. Jeho had si připadal zaškrcenej. Cestou si všiml, že všechny kotevní kruhy na hradbách po obou stranách někdo vymlátil a odnesl a nechal po nich jen díry s kruhy rzi. </w:t>
      </w:r>
      <w:r w:rsidR="00F85FBB">
        <w:t>„</w:t>
      </w:r>
      <w:r w:rsidRPr="008E4653">
        <w:t>Celý to tu vobrali,</w:t>
      </w:r>
      <w:r w:rsidR="00F85FBB">
        <w:t>“</w:t>
      </w:r>
      <w:r w:rsidRPr="008E4653">
        <w:t xml:space="preserve"> podotkl. </w:t>
      </w:r>
      <w:r w:rsidR="00F85FBB">
        <w:t>„</w:t>
      </w:r>
      <w:r w:rsidRPr="008E4653">
        <w:t>Pochybuju, že najdem jediný dveře, jediný panty nebo kování. A teď se tam nejspíš připlíží a pokusí se nás v noci oloupit.</w:t>
      </w:r>
      <w:r w:rsidR="00F85FBB">
        <w:t>“</w:t>
      </w:r>
    </w:p>
    <w:p w14:paraId="18FA3CFA" w14:textId="77777777" w:rsidR="005645A2" w:rsidRDefault="00F85FBB" w:rsidP="002B2343">
      <w:pPr>
        <w:pStyle w:val="Text"/>
      </w:pPr>
      <w:r>
        <w:t>„</w:t>
      </w:r>
      <w:r w:rsidR="008E4653" w:rsidRPr="008E4653">
        <w:t>Takoví sebevrazi to nebudou,</w:t>
      </w:r>
      <w:r>
        <w:t>“</w:t>
      </w:r>
      <w:r w:rsidR="008E4653" w:rsidRPr="008E4653">
        <w:t xml:space="preserve"> usoudila Chřadla.</w:t>
      </w:r>
    </w:p>
    <w:p w14:paraId="35DA2D85" w14:textId="7939B7D6" w:rsidR="005645A2" w:rsidRDefault="008E4653" w:rsidP="002B2343">
      <w:pPr>
        <w:pStyle w:val="Text"/>
      </w:pPr>
      <w:r w:rsidRPr="008E4653">
        <w:t xml:space="preserve">Nerv si říhl. </w:t>
      </w:r>
      <w:r w:rsidR="00F85FBB">
        <w:t>„</w:t>
      </w:r>
      <w:r w:rsidRPr="008E4653">
        <w:t xml:space="preserve">Možná ne. Ale ta </w:t>
      </w:r>
      <w:r w:rsidR="004159D5">
        <w:t>Š</w:t>
      </w:r>
      <w:r w:rsidRPr="008E4653">
        <w:t>pejla, to teda byla dychtivá děvka.</w:t>
      </w:r>
      <w:r w:rsidR="00F85FBB">
        <w:t>“</w:t>
      </w:r>
    </w:p>
    <w:p w14:paraId="1AD6F0B8" w14:textId="14945431" w:rsidR="005645A2" w:rsidRDefault="008E4653" w:rsidP="002B2343">
      <w:pPr>
        <w:pStyle w:val="Text"/>
      </w:pPr>
      <w:r w:rsidRPr="008E4653">
        <w:t xml:space="preserve">Projeli poslední zatáčkou a dostali se na dohled k bráně. Přesně jak čekali, chyběla tam padací mříž, veškeré železo, a klenutý průchod na ně černě zíval jako ústí jeskyně. Nerv vjel za </w:t>
      </w:r>
      <w:r w:rsidR="004159D5">
        <w:t>Š</w:t>
      </w:r>
      <w:r w:rsidRPr="008E4653">
        <w:t xml:space="preserve">vorckou dovnitř. Obranné žlaby a vlčí jámy byly nadobro ucpané blátivými, </w:t>
      </w:r>
      <w:r w:rsidRPr="008E4653">
        <w:lastRenderedPageBreak/>
        <w:t>trusem potřísněnými hnízdy jiřiček a vojáci cestou kolem slyšeli, jak se ptáci neklidně hýbou.</w:t>
      </w:r>
    </w:p>
    <w:p w14:paraId="67E12024" w14:textId="77777777" w:rsidR="005645A2" w:rsidRDefault="008E4653" w:rsidP="002B2343">
      <w:pPr>
        <w:pStyle w:val="Text"/>
      </w:pPr>
      <w:r w:rsidRPr="008E4653">
        <w:t xml:space="preserve">Průjezd se otevřel do nádvoří zarostlého ostružiním. Střed vyznačovala kameny obložená studna, jíž scházelo všechno kování. Napravo stála nízká budova, která se táhla po celé délce jedné z vysokých zdí. </w:t>
      </w:r>
      <w:r w:rsidR="00F85FBB">
        <w:t>„</w:t>
      </w:r>
      <w:r w:rsidRPr="008E4653">
        <w:t>Stáje,</w:t>
      </w:r>
      <w:r w:rsidR="00F85FBB">
        <w:t>“</w:t>
      </w:r>
      <w:r w:rsidRPr="008E4653">
        <w:t xml:space="preserve"> určil Nerv. </w:t>
      </w:r>
      <w:r w:rsidR="00F85FBB">
        <w:t>„</w:t>
      </w:r>
      <w:r w:rsidRPr="008E4653">
        <w:t>Ale budeme koním muset dát poslední žrádlo.</w:t>
      </w:r>
      <w:r w:rsidR="00F85FBB">
        <w:t>“</w:t>
      </w:r>
    </w:p>
    <w:p w14:paraId="296FD9FD" w14:textId="2CE622B7" w:rsidR="005645A2" w:rsidRDefault="004159D5" w:rsidP="002B2343">
      <w:pPr>
        <w:pStyle w:val="Text"/>
      </w:pPr>
      <w:r>
        <w:t>Š</w:t>
      </w:r>
      <w:r w:rsidR="008E4653" w:rsidRPr="008E4653">
        <w:t xml:space="preserve">vorcka ukázala na kamenné koryto kousek od stájí. </w:t>
      </w:r>
      <w:r w:rsidR="00F85FBB">
        <w:t>„</w:t>
      </w:r>
      <w:r w:rsidR="008E4653" w:rsidRPr="008E4653">
        <w:t xml:space="preserve">Chřadlo, mrkni se na něj a zjisti, jestli není prasklý. Chvaty, posbírej nádoby na vodu a nachystej provaz </w:t>
      </w:r>
      <w:r w:rsidR="00F85FBB">
        <w:t>–</w:t>
      </w:r>
      <w:r w:rsidR="008E4653" w:rsidRPr="008E4653">
        <w:t xml:space="preserve"> podíváme se, co dost</w:t>
      </w:r>
      <w:r>
        <w:t>a</w:t>
      </w:r>
      <w:r w:rsidR="008E4653" w:rsidRPr="008E4653">
        <w:t>n</w:t>
      </w:r>
      <w:r>
        <w:t>e</w:t>
      </w:r>
      <w:r w:rsidR="008E4653" w:rsidRPr="008E4653">
        <w:t>m ze studny. Nerve a Tupodechu, vy půjdete se mnou. Podíváme se do hlavní budovy.</w:t>
      </w:r>
      <w:r w:rsidR="00F85FBB">
        <w:t>“</w:t>
      </w:r>
    </w:p>
    <w:p w14:paraId="0928E314" w14:textId="77777777" w:rsidR="005645A2" w:rsidRDefault="008E4653" w:rsidP="002B2343">
      <w:pPr>
        <w:pStyle w:val="Text"/>
      </w:pPr>
      <w:r w:rsidRPr="008E4653">
        <w:t>Ta byla postavená tak, aby odolala obléhání. V nižších poschodích nebyla okna, vchodu předcházel zúžený prostor a ve dvou přikrčených věžích stojících po stranách čelní stěny byly střílny. Šikmou střechu pokrývala břidlice a bylo vidět, že tu a tam v ní zejí díry.</w:t>
      </w:r>
    </w:p>
    <w:p w14:paraId="6CD27458" w14:textId="77777777" w:rsidR="005645A2" w:rsidRDefault="00F85FBB" w:rsidP="002B2343">
      <w:pPr>
        <w:pStyle w:val="Text"/>
      </w:pPr>
      <w:r>
        <w:t>„</w:t>
      </w:r>
      <w:r w:rsidR="008E4653" w:rsidRPr="008E4653">
        <w:t>Vsadil bych se, že věže budou pevnější a nejspíš taky čistší než všechno ostatní,</w:t>
      </w:r>
      <w:r>
        <w:t>“</w:t>
      </w:r>
      <w:r w:rsidR="008E4653" w:rsidRPr="008E4653">
        <w:t xml:space="preserve"> prohodil Nerv.</w:t>
      </w:r>
    </w:p>
    <w:p w14:paraId="7AD08D35" w14:textId="77777777" w:rsidR="005645A2" w:rsidRDefault="008E4653" w:rsidP="002B2343">
      <w:pPr>
        <w:pStyle w:val="Text"/>
      </w:pPr>
      <w:r w:rsidRPr="008E4653">
        <w:t>Sesedli. Zamířili ke vchodu.</w:t>
      </w:r>
    </w:p>
    <w:p w14:paraId="038E35CA" w14:textId="77777777" w:rsidR="005645A2" w:rsidRDefault="008E4653" w:rsidP="004159D5">
      <w:pPr>
        <w:pStyle w:val="Text"/>
        <w:ind w:firstLine="0"/>
        <w:jc w:val="center"/>
      </w:pPr>
      <w:r w:rsidRPr="008E4653">
        <w:t>* * *</w:t>
      </w:r>
    </w:p>
    <w:p w14:paraId="2F2EC48C" w14:textId="77777777" w:rsidR="005645A2" w:rsidRDefault="008E4653" w:rsidP="002B2343">
      <w:pPr>
        <w:pStyle w:val="Text"/>
      </w:pPr>
      <w:r w:rsidRPr="008E4653">
        <w:t>Probudilo je pomalé bubnování koňských kopyt na kočičích hlavách a nyní se dali do pohybu v mnoha komnatách tvrze. Roztáhli dlouhé sukovité údy, zvedli hlavy, až se jim zaleskly přimhouřené oči, protáhli si čelisti a obnažili řady úzkých svislých tesáků. Dvojitá srdce, která po celé měsíce tepala v mučivě vleklých synkopách, se teď roztloukla rychleji a vehnala krev a žár do vysokých těl se svaly jako provazy. Tvorové roztáhli ruce a zacvakali spáry na koncích.</w:t>
      </w:r>
    </w:p>
    <w:p w14:paraId="4F27D75A" w14:textId="77777777" w:rsidR="005645A2" w:rsidRDefault="008E4653" w:rsidP="002B2343">
      <w:pPr>
        <w:pStyle w:val="Text"/>
      </w:pPr>
      <w:r w:rsidRPr="008E4653">
        <w:t xml:space="preserve">Ti, kdož před pěti sty lety vyvraždili celou pevnost, démoni z prokleté planiny za horami, znovu procitli. Cekala je noc rychlé krve. Čas od času hledala na tomto místě úkryt hrstka nešťastných pocestných s jemnou pletí. Jídlo, o něž se mohli podělit, plné tlamy šťavnatého masa </w:t>
      </w:r>
      <w:r w:rsidR="00F85FBB">
        <w:t>–</w:t>
      </w:r>
      <w:r w:rsidRPr="008E4653">
        <w:t xml:space="preserve"> když se zadaří </w:t>
      </w:r>
      <w:r w:rsidR="00F85FBB">
        <w:t>–</w:t>
      </w:r>
      <w:r w:rsidRPr="008E4653">
        <w:t xml:space="preserve"> a dojde k zuřivému boji i nad tak prostými pamlsky. Žrali všechno až na kosti, ty štípali a sáli z nich morek a než nastal úsvit, nechávali je vždy před branou.</w:t>
      </w:r>
    </w:p>
    <w:p w14:paraId="56A2BC29" w14:textId="77777777" w:rsidR="005645A2" w:rsidRDefault="008E4653" w:rsidP="002B2343">
      <w:pPr>
        <w:pStyle w:val="Text"/>
      </w:pPr>
      <w:r w:rsidRPr="008E4653">
        <w:lastRenderedPageBreak/>
        <w:t>Rarach, který ghúlským démonům poroučel, se prohryzal ze zámotku lidských vlasů a pustil se po všech čtyřech ze schodiště v jižní věži, až mu drápy cvakaly. Ucítil sladký pach koňského a lidského masa, rozšířilo se mu chřípí a zaklapal zuby v hladovém očekávání. Člověku by sahal po holeň, byl oděný do malinké šupinové zbroje a u opasku mu visel meč, který nebyl delší než medvědí Špičák, za to byl však skoro stejně tupý. Na hlavě nenosil nic, neboť byl obětí vlastní ješitnosti a chtěl umožnit tuhé kštici zářivě bílých vlasů trčet kolmo vzhůru. Křiklavě žluté oči mu planuly vzrušením.</w:t>
      </w:r>
    </w:p>
    <w:p w14:paraId="615BEC09" w14:textId="77777777" w:rsidR="005645A2" w:rsidRDefault="008E4653" w:rsidP="002B2343">
      <w:pPr>
        <w:pStyle w:val="Text"/>
      </w:pPr>
      <w:r w:rsidRPr="008E4653">
        <w:t>Jeho stvůry už se probraly, ale s přivoláváním musel ještě počkat. Potřeboval si oběti prohlédnout na vlastní oči, musel se pokochat jejich rostoucím strachem. Potřeboval je, jak jinak, nahnat do pasti a nechat je pohltit pocitem příšerného pochopení. Tichým povelem zvedl závoj z temných kouzel a ta pozřela budovu brány vířivým příkrovem ohavných, žíravých a smrtonosných par. Ne, nebude úniku. Nikdy nebylo.</w:t>
      </w:r>
    </w:p>
    <w:p w14:paraId="44287CC1" w14:textId="77777777" w:rsidR="005645A2" w:rsidRDefault="008E4653" w:rsidP="002B2343">
      <w:pPr>
        <w:pStyle w:val="Text"/>
      </w:pPr>
      <w:r w:rsidRPr="008E4653">
        <w:t>Brzy, už brzy započne vraždění. Nejprve lidí a pak koní.</w:t>
      </w:r>
    </w:p>
    <w:p w14:paraId="429A99C5" w14:textId="77777777" w:rsidR="005645A2" w:rsidRDefault="008E4653" w:rsidP="002B2343">
      <w:pPr>
        <w:pStyle w:val="Text"/>
      </w:pPr>
      <w:r w:rsidRPr="008E4653">
        <w:t xml:space="preserve">Tupodech se zastavil uprostřed široké, sloupy lemované chodby s vysokou klenbou hned za úzkým vstupem do pevnosti. Začmuchal. </w:t>
      </w:r>
      <w:r w:rsidR="00F85FBB">
        <w:t>„</w:t>
      </w:r>
      <w:r w:rsidRPr="008E4653">
        <w:t>Duchové,</w:t>
      </w:r>
      <w:r w:rsidR="00F85FBB">
        <w:t>“</w:t>
      </w:r>
      <w:r w:rsidRPr="008E4653">
        <w:t xml:space="preserve"> zabručel. </w:t>
      </w:r>
      <w:r w:rsidR="00F85FBB">
        <w:t>„</w:t>
      </w:r>
      <w:r w:rsidRPr="008E4653">
        <w:t>Napadli to tu, kapitánko. Umřela tu spousta lidí.</w:t>
      </w:r>
      <w:r w:rsidR="00F85FBB">
        <w:t>“</w:t>
      </w:r>
    </w:p>
    <w:p w14:paraId="5CD07463" w14:textId="53586A2E" w:rsidR="005645A2" w:rsidRDefault="004159D5" w:rsidP="002B2343">
      <w:pPr>
        <w:pStyle w:val="Text"/>
      </w:pPr>
      <w:r>
        <w:t>Š</w:t>
      </w:r>
      <w:r w:rsidR="008E4653" w:rsidRPr="008E4653">
        <w:t>vorcka se po něm ohlédla, chvilku ho pozorovala a potom opět obrátila pozornost k protější stěně, v níž zela řada průchodů.</w:t>
      </w:r>
    </w:p>
    <w:p w14:paraId="0DA26BD3" w14:textId="77777777" w:rsidR="005645A2" w:rsidRDefault="008E4653" w:rsidP="002B2343">
      <w:pPr>
        <w:pStyle w:val="Text"/>
      </w:pPr>
      <w:r w:rsidRPr="008E4653">
        <w:t xml:space="preserve">Nerv zkoumal mozaikovou podlahu a mračil se na loupající se černé šmouhy, jež ji celou pokrývaly. Vzhlédl ke stropu, ale byla příliš velká tma, než aby tam něco viděl </w:t>
      </w:r>
      <w:r w:rsidR="00F85FBB">
        <w:t>–</w:t>
      </w:r>
      <w:r w:rsidRPr="008E4653">
        <w:t xml:space="preserve"> neobjevil nicméně žádnou zjevnou díru, kterou by prosvítaly měsíční paprsky. </w:t>
      </w:r>
      <w:r w:rsidR="00F85FBB">
        <w:t>„</w:t>
      </w:r>
      <w:r w:rsidRPr="008E4653">
        <w:t>Docela hnusně to tu smrdí.</w:t>
      </w:r>
      <w:r w:rsidR="00F85FBB">
        <w:t>“</w:t>
      </w:r>
      <w:r w:rsidRPr="008E4653">
        <w:t xml:space="preserve"> Dovnitř přidupala Chvaty. </w:t>
      </w:r>
      <w:r w:rsidR="00F85FBB">
        <w:t>„</w:t>
      </w:r>
      <w:r w:rsidRPr="008E4653">
        <w:t>Kapitánko, máme problém.</w:t>
      </w:r>
      <w:r w:rsidR="00F85FBB">
        <w:t>“</w:t>
      </w:r>
    </w:p>
    <w:p w14:paraId="5140643C" w14:textId="77777777" w:rsidR="005645A2" w:rsidRDefault="00F85FBB" w:rsidP="002B2343">
      <w:pPr>
        <w:pStyle w:val="Text"/>
      </w:pPr>
      <w:r>
        <w:t>„</w:t>
      </w:r>
      <w:r w:rsidR="008E4653" w:rsidRPr="008E4653">
        <w:t>Jakej?</w:t>
      </w:r>
      <w:r>
        <w:t>“</w:t>
      </w:r>
    </w:p>
    <w:p w14:paraId="0CA41644" w14:textId="524473B2" w:rsidR="005645A2" w:rsidRDefault="00F85FBB" w:rsidP="002B2343">
      <w:pPr>
        <w:pStyle w:val="Text"/>
      </w:pPr>
      <w:r>
        <w:t>„</w:t>
      </w:r>
      <w:r w:rsidR="008E4653" w:rsidRPr="008E4653">
        <w:t>Koně začínaj bejt podrážděný. A u brány se spustila nějaká vobrana. Páchne to, stačí se jen přiblížit a pálí to do vočí i v krku. Kdybysme se tím pokusili projet, nejspíš by nás to zabilo.</w:t>
      </w:r>
      <w:r>
        <w:t>“</w:t>
      </w:r>
    </w:p>
    <w:p w14:paraId="6B8AB3B2" w14:textId="77777777" w:rsidR="005645A2" w:rsidRDefault="00F85FBB" w:rsidP="002B2343">
      <w:pPr>
        <w:pStyle w:val="Text"/>
      </w:pPr>
      <w:r>
        <w:t>„</w:t>
      </w:r>
      <w:r w:rsidR="008E4653" w:rsidRPr="008E4653">
        <w:t>Někdo chce, abysme tu zůstali přes noc,</w:t>
      </w:r>
      <w:r>
        <w:t>“</w:t>
      </w:r>
      <w:r w:rsidR="008E4653" w:rsidRPr="008E4653">
        <w:t xml:space="preserve"> usoudil Tupodech a komnatou se rozlehl jeho hlasitý a hvízdavý dech.</w:t>
      </w:r>
    </w:p>
    <w:p w14:paraId="4B149BFF" w14:textId="77777777" w:rsidR="005645A2" w:rsidRDefault="00F85FBB" w:rsidP="002B2343">
      <w:pPr>
        <w:pStyle w:val="Text"/>
      </w:pPr>
      <w:r>
        <w:lastRenderedPageBreak/>
        <w:t>„</w:t>
      </w:r>
      <w:r w:rsidR="008E4653" w:rsidRPr="008E4653">
        <w:t>Vosamělí duchové?</w:t>
      </w:r>
      <w:r>
        <w:t>“</w:t>
      </w:r>
      <w:r w:rsidR="008E4653" w:rsidRPr="008E4653">
        <w:t xml:space="preserve"> nadhodil Nerv.</w:t>
      </w:r>
    </w:p>
    <w:p w14:paraId="38856BB6" w14:textId="77777777" w:rsidR="005645A2" w:rsidRDefault="008E4653" w:rsidP="002B2343">
      <w:pPr>
        <w:pStyle w:val="Text"/>
      </w:pPr>
      <w:r w:rsidRPr="008E4653">
        <w:t xml:space="preserve">Tupodech pokrčil rameny. </w:t>
      </w:r>
      <w:r w:rsidR="00F85FBB">
        <w:t>„</w:t>
      </w:r>
      <w:r w:rsidRPr="008E4653">
        <w:t>Možný to je.</w:t>
      </w:r>
      <w:r w:rsidR="00F85FBB">
        <w:t>“</w:t>
      </w:r>
    </w:p>
    <w:p w14:paraId="2FAA1D51" w14:textId="77777777" w:rsidR="005645A2" w:rsidRDefault="00F85FBB" w:rsidP="002B2343">
      <w:pPr>
        <w:pStyle w:val="Text"/>
      </w:pPr>
      <w:r>
        <w:t>„</w:t>
      </w:r>
      <w:r w:rsidR="008E4653" w:rsidRPr="008E4653">
        <w:t>Tak dobře,</w:t>
      </w:r>
      <w:r>
        <w:t>“</w:t>
      </w:r>
      <w:r w:rsidR="008E4653" w:rsidRPr="008E4653">
        <w:t xml:space="preserve"> spustila Švorcka, </w:t>
      </w:r>
      <w:r>
        <w:t>„</w:t>
      </w:r>
      <w:r w:rsidR="008E4653" w:rsidRPr="008E4653">
        <w:t>najdeme si místnost s jediným vchodem a východem</w:t>
      </w:r>
      <w:r>
        <w:t>…“</w:t>
      </w:r>
    </w:p>
    <w:p w14:paraId="6355849F" w14:textId="77777777" w:rsidR="005645A2" w:rsidRDefault="00F85FBB" w:rsidP="002B2343">
      <w:pPr>
        <w:pStyle w:val="Text"/>
      </w:pPr>
      <w:r>
        <w:t>„</w:t>
      </w:r>
      <w:r w:rsidR="008E4653" w:rsidRPr="008E4653">
        <w:t>Duchové umějí procházet stěnama, kapitánko</w:t>
      </w:r>
      <w:r>
        <w:t>…“</w:t>
      </w:r>
    </w:p>
    <w:p w14:paraId="25DCDF72" w14:textId="77777777" w:rsidR="005645A2" w:rsidRDefault="00F85FBB" w:rsidP="002B2343">
      <w:pPr>
        <w:pStyle w:val="Text"/>
      </w:pPr>
      <w:r>
        <w:t>„</w:t>
      </w:r>
      <w:r w:rsidR="008E4653" w:rsidRPr="008E4653">
        <w:t>Chvaty, co ta tvá rána?</w:t>
      </w:r>
      <w:r>
        <w:t>“</w:t>
      </w:r>
    </w:p>
    <w:p w14:paraId="09939648" w14:textId="77777777" w:rsidR="005645A2" w:rsidRDefault="00F85FBB" w:rsidP="002B2343">
      <w:pPr>
        <w:pStyle w:val="Text"/>
      </w:pPr>
      <w:r>
        <w:t>„</w:t>
      </w:r>
      <w:r w:rsidR="008E4653" w:rsidRPr="008E4653">
        <w:t>Chřadla mi to vytáhla. Bude to v pohodě.</w:t>
      </w:r>
      <w:r>
        <w:t>“</w:t>
      </w:r>
    </w:p>
    <w:p w14:paraId="14DE4945" w14:textId="76B3F21A" w:rsidR="005645A2" w:rsidRDefault="008E4653" w:rsidP="002B2343">
      <w:pPr>
        <w:pStyle w:val="Text"/>
      </w:pPr>
      <w:r w:rsidRPr="008E4653">
        <w:t xml:space="preserve">Švorcka přikývla a znovu se rozhlédla kolem dokola. </w:t>
      </w:r>
      <w:r w:rsidR="00F85FBB">
        <w:t>„</w:t>
      </w:r>
      <w:r w:rsidRPr="008E4653">
        <w:t>Do piče s duchama,</w:t>
      </w:r>
      <w:r w:rsidR="00F85FBB">
        <w:t>“</w:t>
      </w:r>
      <w:r w:rsidRPr="008E4653">
        <w:t xml:space="preserve"> řekla, </w:t>
      </w:r>
      <w:r w:rsidR="00F85FBB">
        <w:t>„</w:t>
      </w:r>
      <w:r w:rsidRPr="008E4653">
        <w:t>tohle nebudou duchové.</w:t>
      </w:r>
      <w:r w:rsidR="00F85FBB">
        <w:t>“</w:t>
      </w:r>
    </w:p>
    <w:p w14:paraId="4191622A" w14:textId="77777777" w:rsidR="005645A2" w:rsidRDefault="00F85FBB" w:rsidP="002B2343">
      <w:pPr>
        <w:pStyle w:val="Text"/>
      </w:pPr>
      <w:r>
        <w:t>„</w:t>
      </w:r>
      <w:r w:rsidR="008E4653" w:rsidRPr="008E4653">
        <w:t>Doprdele,</w:t>
      </w:r>
      <w:r>
        <w:t>“</w:t>
      </w:r>
      <w:r w:rsidR="008E4653" w:rsidRPr="008E4653">
        <w:t xml:space="preserve"> zaklela Chvaty a odkráčela zase ven.</w:t>
      </w:r>
    </w:p>
    <w:p w14:paraId="45E451D1" w14:textId="374BCB2A" w:rsidR="005645A2" w:rsidRDefault="00F85FBB" w:rsidP="002B2343">
      <w:pPr>
        <w:pStyle w:val="Text"/>
      </w:pPr>
      <w:r>
        <w:t>„</w:t>
      </w:r>
      <w:r w:rsidR="008E4653" w:rsidRPr="008E4653">
        <w:t>Ty tu zůstaň, Tupe,</w:t>
      </w:r>
      <w:r>
        <w:t>“</w:t>
      </w:r>
      <w:r w:rsidR="008E4653" w:rsidRPr="008E4653">
        <w:t xml:space="preserve"> rozkázala </w:t>
      </w:r>
      <w:r w:rsidR="004159D5">
        <w:t>Š</w:t>
      </w:r>
      <w:r w:rsidR="008E4653" w:rsidRPr="008E4653">
        <w:t xml:space="preserve">vorcka. </w:t>
      </w:r>
      <w:r>
        <w:t>„</w:t>
      </w:r>
      <w:r w:rsidR="008E4653" w:rsidRPr="008E4653">
        <w:t>Seržante, rozsviť tu lucernu a běž nám najít nějakou místnost.</w:t>
      </w:r>
      <w:r>
        <w:t>“</w:t>
      </w:r>
    </w:p>
    <w:p w14:paraId="35883080" w14:textId="77777777" w:rsidR="005645A2" w:rsidRDefault="00F85FBB" w:rsidP="002B2343">
      <w:pPr>
        <w:pStyle w:val="Text"/>
      </w:pPr>
      <w:r>
        <w:t>„</w:t>
      </w:r>
      <w:r w:rsidR="008E4653" w:rsidRPr="008E4653">
        <w:t>To bych do vás v životě neřek, kapitánko.</w:t>
      </w:r>
      <w:r>
        <w:t>“</w:t>
      </w:r>
    </w:p>
    <w:p w14:paraId="723E803F" w14:textId="7314911E" w:rsidR="005645A2" w:rsidRDefault="008E4653" w:rsidP="002B2343">
      <w:pPr>
        <w:pStyle w:val="Text"/>
      </w:pPr>
      <w:r w:rsidRPr="008E4653">
        <w:t>První tři komnaty v</w:t>
      </w:r>
      <w:r w:rsidR="004159D5">
        <w:t> </w:t>
      </w:r>
      <w:r w:rsidRPr="008E4653">
        <w:t>řadě</w:t>
      </w:r>
      <w:r w:rsidR="004159D5">
        <w:t xml:space="preserve"> </w:t>
      </w:r>
      <w:r w:rsidRPr="008E4653">
        <w:t xml:space="preserve">před nimi tvořily tmavé páchnoucí ratejny s průchody do dalších místností </w:t>
      </w:r>
      <w:r w:rsidR="00F85FBB">
        <w:t>–</w:t>
      </w:r>
      <w:r w:rsidRPr="008E4653">
        <w:t xml:space="preserve"> a ty se otevíraly do dvou stran a z čelních stěn se jim odlupovaly kusy plesnivé omítky, pod níž bylo vidět těžké kameny. Do těchto zadních prostor dvojice žoldnéřů sotva nakoukla. Čtvrtou místnost představovala naprosto vybrakovaná stará zbrojnice.</w:t>
      </w:r>
    </w:p>
    <w:p w14:paraId="56CBA0A7" w14:textId="77777777" w:rsidR="005645A2" w:rsidRDefault="008E4653" w:rsidP="002B2343">
      <w:pPr>
        <w:pStyle w:val="Text"/>
      </w:pPr>
      <w:r w:rsidRPr="008E4653">
        <w:t xml:space="preserve">Nerv pozvedl svítilnu a řekl: </w:t>
      </w:r>
      <w:r w:rsidR="00F85FBB">
        <w:t>„</w:t>
      </w:r>
      <w:r w:rsidRPr="008E4653">
        <w:t xml:space="preserve">Vidíte to? Tam, vzadu v rohu </w:t>
      </w:r>
      <w:r w:rsidR="00F85FBB">
        <w:t>–</w:t>
      </w:r>
      <w:r w:rsidRPr="008E4653">
        <w:t xml:space="preserve"> padací dveře.</w:t>
      </w:r>
      <w:r w:rsidR="00F85FBB">
        <w:t>“</w:t>
      </w:r>
    </w:p>
    <w:p w14:paraId="136148AC" w14:textId="606AE451" w:rsidR="005645A2" w:rsidRDefault="008E4653" w:rsidP="002B2343">
      <w:pPr>
        <w:pStyle w:val="Text"/>
      </w:pPr>
      <w:r w:rsidRPr="008E4653">
        <w:t xml:space="preserve">Došli k nim. Mosazný kruh už byl tentam a dřevo vypadalo zpráchnivělé. </w:t>
      </w:r>
      <w:r w:rsidR="00F85FBB">
        <w:t>„</w:t>
      </w:r>
      <w:r w:rsidRPr="008E4653">
        <w:t>Dloubni do toho mečem,</w:t>
      </w:r>
      <w:r w:rsidR="00F85FBB">
        <w:t>“</w:t>
      </w:r>
      <w:r w:rsidRPr="008E4653">
        <w:t xml:space="preserve"> zavelela Švorcka.</w:t>
      </w:r>
    </w:p>
    <w:p w14:paraId="317131BD" w14:textId="77777777" w:rsidR="005645A2" w:rsidRDefault="00F85FBB" w:rsidP="002B2343">
      <w:pPr>
        <w:pStyle w:val="Text"/>
      </w:pPr>
      <w:r>
        <w:t>„</w:t>
      </w:r>
      <w:r w:rsidR="008E4653" w:rsidRPr="008E4653">
        <w:t>Jste si jistá?</w:t>
      </w:r>
      <w:r>
        <w:t>“</w:t>
      </w:r>
    </w:p>
    <w:p w14:paraId="30B8DB0C" w14:textId="77777777" w:rsidR="005645A2" w:rsidRDefault="00F85FBB" w:rsidP="002B2343">
      <w:pPr>
        <w:pStyle w:val="Text"/>
      </w:pPr>
      <w:r>
        <w:t>„</w:t>
      </w:r>
      <w:r w:rsidR="008E4653" w:rsidRPr="008E4653">
        <w:t>Dělej.</w:t>
      </w:r>
      <w:r>
        <w:t>“</w:t>
      </w:r>
    </w:p>
    <w:p w14:paraId="315D5E56" w14:textId="77777777" w:rsidR="005645A2" w:rsidRDefault="008E4653" w:rsidP="002B2343">
      <w:pPr>
        <w:pStyle w:val="Text"/>
      </w:pPr>
      <w:r w:rsidRPr="008E4653">
        <w:t>Podal jí lucernu a tasil dlouhý meč z modřené arenské oceli. Jen co se hrotem dotkl poklopu, desky se zhroutily a v oblaku prachu propadly otvorem. Slyšeli, jak se dole něco sype.</w:t>
      </w:r>
    </w:p>
    <w:p w14:paraId="20DC8795" w14:textId="77777777" w:rsidR="005645A2" w:rsidRDefault="00F85FBB" w:rsidP="002B2343">
      <w:pPr>
        <w:pStyle w:val="Text"/>
      </w:pPr>
      <w:r>
        <w:t>„</w:t>
      </w:r>
      <w:r w:rsidR="008E4653" w:rsidRPr="008E4653">
        <w:t>Tak to už dlouho nikdo nepoužíval,</w:t>
      </w:r>
      <w:r>
        <w:t>“</w:t>
      </w:r>
      <w:r w:rsidR="008E4653" w:rsidRPr="008E4653">
        <w:t xml:space="preserve"> poznamenal Nerv.</w:t>
      </w:r>
    </w:p>
    <w:p w14:paraId="5A2701BC" w14:textId="4BA54726" w:rsidR="005645A2" w:rsidRDefault="008E4653" w:rsidP="002B2343">
      <w:pPr>
        <w:pStyle w:val="Text"/>
      </w:pPr>
      <w:r w:rsidRPr="008E4653">
        <w:t>Švorcka přistoupila blíž a podržela lucernu nad dírou</w:t>
      </w:r>
      <w:r w:rsidR="004159D5">
        <w:t>.</w:t>
      </w:r>
      <w:r w:rsidRPr="008E4653">
        <w:t xml:space="preserve"> </w:t>
      </w:r>
      <w:r w:rsidR="00F85FBB">
        <w:t>„</w:t>
      </w:r>
      <w:r w:rsidRPr="008E4653">
        <w:t>Železnej žebřík, seržante. Vypadá to, že plenitelé ztratili odvahu.</w:t>
      </w:r>
      <w:r w:rsidR="00F85FBB">
        <w:t>“</w:t>
      </w:r>
    </w:p>
    <w:p w14:paraId="77BFBA5C" w14:textId="77777777" w:rsidR="005645A2" w:rsidRDefault="00F85FBB" w:rsidP="002B2343">
      <w:pPr>
        <w:pStyle w:val="Text"/>
      </w:pPr>
      <w:r>
        <w:t>„</w:t>
      </w:r>
      <w:r w:rsidR="008E4653" w:rsidRPr="008E4653">
        <w:t>To mě ani nepřekvapuje,</w:t>
      </w:r>
      <w:r>
        <w:t>“</w:t>
      </w:r>
      <w:r w:rsidR="008E4653" w:rsidRPr="008E4653">
        <w:t xml:space="preserve"> odvětil.</w:t>
      </w:r>
    </w:p>
    <w:p w14:paraId="65A6CD8D" w14:textId="77777777" w:rsidR="005645A2" w:rsidRDefault="00F85FBB" w:rsidP="002B2343">
      <w:pPr>
        <w:pStyle w:val="Text"/>
      </w:pPr>
      <w:r>
        <w:t>„</w:t>
      </w:r>
      <w:r w:rsidR="008E4653" w:rsidRPr="008E4653">
        <w:t>Seš ještě opilej, seržante?</w:t>
      </w:r>
      <w:r>
        <w:t>“</w:t>
      </w:r>
    </w:p>
    <w:p w14:paraId="7D1B5309" w14:textId="77777777" w:rsidR="005645A2" w:rsidRDefault="00F85FBB" w:rsidP="002B2343">
      <w:pPr>
        <w:pStyle w:val="Text"/>
      </w:pPr>
      <w:r>
        <w:t>„</w:t>
      </w:r>
      <w:r w:rsidR="008E4653" w:rsidRPr="008E4653">
        <w:t>Ne. Skoro</w:t>
      </w:r>
      <w:r>
        <w:t>…</w:t>
      </w:r>
      <w:r w:rsidR="008E4653" w:rsidRPr="008E4653">
        <w:t xml:space="preserve"> ne.</w:t>
      </w:r>
      <w:r>
        <w:t>“</w:t>
      </w:r>
    </w:p>
    <w:p w14:paraId="4D40C67D" w14:textId="77777777" w:rsidR="005645A2" w:rsidRDefault="00F85FBB" w:rsidP="002B2343">
      <w:pPr>
        <w:pStyle w:val="Text"/>
      </w:pPr>
      <w:r>
        <w:t>„</w:t>
      </w:r>
      <w:r w:rsidR="008E4653" w:rsidRPr="008E4653">
        <w:t>Možná, že bysme se tam měli podívat.</w:t>
      </w:r>
      <w:r>
        <w:t>“</w:t>
      </w:r>
    </w:p>
    <w:p w14:paraId="5F08022C" w14:textId="77777777" w:rsidR="005645A2" w:rsidRDefault="008E4653" w:rsidP="002B2343">
      <w:pPr>
        <w:pStyle w:val="Text"/>
      </w:pPr>
      <w:r w:rsidRPr="008E4653">
        <w:t>Přikývl.</w:t>
      </w:r>
    </w:p>
    <w:p w14:paraId="2FF55C20" w14:textId="77777777" w:rsidR="005645A2" w:rsidRDefault="00F85FBB" w:rsidP="002B2343">
      <w:pPr>
        <w:pStyle w:val="Text"/>
      </w:pPr>
      <w:r>
        <w:lastRenderedPageBreak/>
        <w:t>„</w:t>
      </w:r>
      <w:r w:rsidR="008E4653" w:rsidRPr="008E4653">
        <w:t>Řekla bych,</w:t>
      </w:r>
      <w:r>
        <w:t>“</w:t>
      </w:r>
      <w:r w:rsidR="008E4653" w:rsidRPr="008E4653">
        <w:t xml:space="preserve"> pronesla pomalu a zvedla k němu tvář, </w:t>
      </w:r>
      <w:r>
        <w:t>„</w:t>
      </w:r>
      <w:r w:rsidR="008E4653" w:rsidRPr="008E4653">
        <w:t>že tu máme démona.</w:t>
      </w:r>
      <w:r>
        <w:t>“</w:t>
      </w:r>
    </w:p>
    <w:p w14:paraId="02C5B484" w14:textId="77777777" w:rsidR="005645A2" w:rsidRDefault="00F85FBB" w:rsidP="002B2343">
      <w:pPr>
        <w:pStyle w:val="Text"/>
      </w:pPr>
      <w:r>
        <w:t>„</w:t>
      </w:r>
      <w:r w:rsidR="008E4653" w:rsidRPr="008E4653">
        <w:t>Ten smrad by seděl.</w:t>
      </w:r>
      <w:r>
        <w:t>“</w:t>
      </w:r>
    </w:p>
    <w:p w14:paraId="0E1B836D" w14:textId="77777777" w:rsidR="005645A2" w:rsidRDefault="008E4653" w:rsidP="002B2343">
      <w:pPr>
        <w:pStyle w:val="Text"/>
      </w:pPr>
      <w:r w:rsidRPr="008E4653">
        <w:t>Zaslechli nějaký klapot na hlavní chodbě.</w:t>
      </w:r>
    </w:p>
    <w:p w14:paraId="6AC2B402" w14:textId="77777777" w:rsidR="005645A2" w:rsidRDefault="008E4653" w:rsidP="002B2343">
      <w:pPr>
        <w:pStyle w:val="Text"/>
      </w:pPr>
      <w:r w:rsidRPr="008E4653">
        <w:t>Vrátili se k ostatním.</w:t>
      </w:r>
    </w:p>
    <w:p w14:paraId="7A362F15" w14:textId="77777777" w:rsidR="005645A2" w:rsidRDefault="008E4653" w:rsidP="002B2343">
      <w:pPr>
        <w:pStyle w:val="Text"/>
      </w:pPr>
      <w:r w:rsidRPr="008E4653">
        <w:t>Chřadla s Chvaty přinesly kuše i brašny s šipkami a teď vytahovaly a rozdělovaly střelivo. Tupodech si pevně stahoval provazy na kovových boxerech na celou pěst a vtíral do tlustých tkanic hrudky sádla.</w:t>
      </w:r>
    </w:p>
    <w:p w14:paraId="68BC8AA3" w14:textId="453103D4" w:rsidR="005645A2" w:rsidRDefault="00F85FBB" w:rsidP="002B2343">
      <w:pPr>
        <w:pStyle w:val="Text"/>
      </w:pPr>
      <w:r>
        <w:t>„</w:t>
      </w:r>
      <w:r w:rsidR="008E4653" w:rsidRPr="008E4653">
        <w:t>Rozsviť zbytek luceren, seržante,</w:t>
      </w:r>
      <w:r>
        <w:t>“</w:t>
      </w:r>
      <w:r w:rsidR="008E4653" w:rsidRPr="008E4653">
        <w:t xml:space="preserve"> přikázala </w:t>
      </w:r>
      <w:r w:rsidR="004159D5">
        <w:t>Š</w:t>
      </w:r>
      <w:r w:rsidR="008E4653" w:rsidRPr="008E4653">
        <w:t xml:space="preserve">vorcka a utáhla si šňůrky na rukavicích. </w:t>
      </w:r>
      <w:r>
        <w:t>„</w:t>
      </w:r>
      <w:r w:rsidR="008E4653" w:rsidRPr="008E4653">
        <w:t>Kde mám přilbu, Chřadli?</w:t>
      </w:r>
      <w:r>
        <w:t>“</w:t>
      </w:r>
    </w:p>
    <w:p w14:paraId="3CC606B3" w14:textId="77777777" w:rsidR="005645A2" w:rsidRDefault="00F85FBB" w:rsidP="002B2343">
      <w:pPr>
        <w:pStyle w:val="Text"/>
      </w:pPr>
      <w:r>
        <w:t>„</w:t>
      </w:r>
      <w:r w:rsidR="008E4653" w:rsidRPr="008E4653">
        <w:t>Za Tupodechem, kapitánko.</w:t>
      </w:r>
      <w:r>
        <w:t>“</w:t>
      </w:r>
    </w:p>
    <w:p w14:paraId="0AC5C62E" w14:textId="77777777" w:rsidR="005645A2" w:rsidRDefault="00F85FBB" w:rsidP="002B2343">
      <w:pPr>
        <w:pStyle w:val="Text"/>
      </w:pPr>
      <w:r>
        <w:t>„</w:t>
      </w:r>
      <w:r w:rsidR="008E4653" w:rsidRPr="008E4653">
        <w:t>Všichni se vohákněte. Noc začne pěkně zvostra. Potom si trochu vodpočinem.</w:t>
      </w:r>
      <w:r>
        <w:t>“</w:t>
      </w:r>
    </w:p>
    <w:p w14:paraId="31967614" w14:textId="0CD3E1BF" w:rsidR="005645A2" w:rsidRDefault="00F85FBB" w:rsidP="002B2343">
      <w:pPr>
        <w:pStyle w:val="Text"/>
      </w:pPr>
      <w:r>
        <w:t>„</w:t>
      </w:r>
      <w:r w:rsidR="008E4653" w:rsidRPr="008E4653">
        <w:t>A já myslela, že těm připosranejm démonům už jsme ujeli,</w:t>
      </w:r>
      <w:r>
        <w:t>“</w:t>
      </w:r>
      <w:r w:rsidR="008E4653" w:rsidRPr="008E4653">
        <w:t xml:space="preserve"> zabrblala Chvaty.</w:t>
      </w:r>
    </w:p>
    <w:p w14:paraId="7539832E" w14:textId="77777777" w:rsidR="005645A2" w:rsidRDefault="00F85FBB" w:rsidP="002B2343">
      <w:pPr>
        <w:pStyle w:val="Text"/>
      </w:pPr>
      <w:r>
        <w:t>„</w:t>
      </w:r>
      <w:r w:rsidR="008E4653" w:rsidRPr="008E4653">
        <w:t>Jeden unikl a zakrtkoval se tady, to je celý.</w:t>
      </w:r>
      <w:r>
        <w:t>“</w:t>
      </w:r>
    </w:p>
    <w:p w14:paraId="643894DB" w14:textId="77777777" w:rsidR="005645A2" w:rsidRDefault="00F85FBB" w:rsidP="002B2343">
      <w:pPr>
        <w:pStyle w:val="Text"/>
      </w:pPr>
      <w:r>
        <w:t>„</w:t>
      </w:r>
      <w:r w:rsidR="008E4653" w:rsidRPr="008E4653">
        <w:t>A taky je to čarosráč.</w:t>
      </w:r>
      <w:r>
        <w:t>“</w:t>
      </w:r>
    </w:p>
    <w:p w14:paraId="02F15CBA" w14:textId="77777777" w:rsidR="005645A2" w:rsidRDefault="00F85FBB" w:rsidP="002B2343">
      <w:pPr>
        <w:pStyle w:val="Text"/>
      </w:pPr>
      <w:r>
        <w:t>„</w:t>
      </w:r>
      <w:r w:rsidR="008E4653" w:rsidRPr="008E4653">
        <w:t>Však von se ten zmrd ukáže a pak ho vodrazíme, zaženeme do kouta a vodkrouhneme.</w:t>
      </w:r>
      <w:r>
        <w:t>“</w:t>
      </w:r>
    </w:p>
    <w:p w14:paraId="760DFFB9" w14:textId="77777777" w:rsidR="005645A2" w:rsidRDefault="008E4653" w:rsidP="002B2343">
      <w:pPr>
        <w:pStyle w:val="Text"/>
      </w:pPr>
      <w:r w:rsidRPr="008E4653">
        <w:t>Ostatní přikývli.</w:t>
      </w:r>
    </w:p>
    <w:p w14:paraId="7FCBF842" w14:textId="77777777" w:rsidR="005645A2" w:rsidRDefault="008E4653" w:rsidP="002B2343">
      <w:pPr>
        <w:pStyle w:val="Text"/>
      </w:pPr>
      <w:r w:rsidRPr="008E4653">
        <w:t xml:space="preserve">Rarach seděl vysoko na trámech a pozoroval tu pětici hlupáků. Vojáci! Jak vzrušující. Docela se jim dařilo držet paniku na uzdě, cítil však štiplavý pot, pronikavý pach, který prozrazoval jejich hrůzu. Díval se, jak shromáždili zbraně, pomohli jeden druhému se zbrojí </w:t>
      </w:r>
      <w:r w:rsidR="00F85FBB">
        <w:t>–</w:t>
      </w:r>
      <w:r w:rsidRPr="008E4653">
        <w:t xml:space="preserve"> s tím, co z ní zbylo </w:t>
      </w:r>
      <w:r w:rsidR="00F85FBB">
        <w:t>–</w:t>
      </w:r>
      <w:r w:rsidRPr="008E4653">
        <w:t xml:space="preserve"> a pak rozestavili pětici luceren do velkého kruhu, nasadili si přilby </w:t>
      </w:r>
      <w:r w:rsidR="00F85FBB">
        <w:t>–</w:t>
      </w:r>
      <w:r w:rsidRPr="008E4653">
        <w:t xml:space="preserve"> jedna byla pořádně nakřáplá, ta, co patřila vyššímu ze dvou mužů </w:t>
      </w:r>
      <w:r w:rsidR="00F85FBB">
        <w:t>–</w:t>
      </w:r>
      <w:r w:rsidRPr="008E4653">
        <w:t>, zasunuli šipky do kuší a usadili se do kruhu v prstenci mihotavého světla.</w:t>
      </w:r>
    </w:p>
    <w:p w14:paraId="32EE3456" w14:textId="77777777" w:rsidR="005645A2" w:rsidRDefault="008E4653" w:rsidP="002B2343">
      <w:pPr>
        <w:pStyle w:val="Text"/>
      </w:pPr>
      <w:r w:rsidRPr="008E4653">
        <w:t>Výtečné obranné postavení.</w:t>
      </w:r>
    </w:p>
    <w:p w14:paraId="7BDE5D81" w14:textId="77777777" w:rsidR="005645A2" w:rsidRDefault="008E4653" w:rsidP="002B2343">
      <w:pPr>
        <w:pStyle w:val="Text"/>
      </w:pPr>
      <w:r w:rsidRPr="008E4653">
        <w:t>Démon, o němž se nyní bavili, mohl konec konců udeřit odkudkoli, z kteréhokoli průchodu, a to včetně toho, jenž vedl ven. Mohl klidně skočit i ze stropu, když už jsme u toho. A rarach se křenil a cenil jehlovité zuby.</w:t>
      </w:r>
    </w:p>
    <w:p w14:paraId="24FD5B4F" w14:textId="77777777" w:rsidR="005645A2" w:rsidRDefault="008E4653" w:rsidP="002B2343">
      <w:pPr>
        <w:pStyle w:val="Text"/>
      </w:pPr>
      <w:r w:rsidRPr="008E4653">
        <w:t>Všechno to bylo velmi dobré, velmi působivé.</w:t>
      </w:r>
    </w:p>
    <w:p w14:paraId="7362C366" w14:textId="77777777" w:rsidR="005645A2" w:rsidRDefault="008E4653" w:rsidP="002B2343">
      <w:pPr>
        <w:pStyle w:val="Text"/>
      </w:pPr>
      <w:r w:rsidRPr="008E4653">
        <w:t>Ale ten démon nebyl jen jeden, že?</w:t>
      </w:r>
    </w:p>
    <w:p w14:paraId="4BF71414" w14:textId="77777777" w:rsidR="005645A2" w:rsidRDefault="008E4653" w:rsidP="002B2343">
      <w:pPr>
        <w:pStyle w:val="Text"/>
      </w:pPr>
      <w:r w:rsidRPr="008E4653">
        <w:lastRenderedPageBreak/>
        <w:t>Ne. Byly jich spousty. A spousty. A spousty.</w:t>
      </w:r>
    </w:p>
    <w:p w14:paraId="500972F8" w14:textId="77777777" w:rsidR="005645A2" w:rsidRDefault="008E4653" w:rsidP="002B2343">
      <w:pPr>
        <w:pStyle w:val="Text"/>
      </w:pPr>
      <w:r w:rsidRPr="008E4653">
        <w:t>Rarach znovu probudil kouzla a zapečetil vchod do tvrze. Jedna z žen ucítila puch a zaklela. Ta měla nos na čáry, to teda jo. Strašná škoda, že jí to stejně nepomůže.</w:t>
      </w:r>
    </w:p>
    <w:p w14:paraId="77ACEB2A" w14:textId="77777777" w:rsidR="005645A2" w:rsidRDefault="008E4653" w:rsidP="002B2343">
      <w:pPr>
        <w:pStyle w:val="Text"/>
      </w:pPr>
      <w:r w:rsidRPr="008E4653">
        <w:t>Rarach se nepřestal šklebit a přivolal stvůry.</w:t>
      </w:r>
    </w:p>
    <w:p w14:paraId="7DC87B04" w14:textId="77777777" w:rsidR="005645A2" w:rsidRDefault="008E4653" w:rsidP="002B2343">
      <w:pPr>
        <w:pStyle w:val="Text"/>
      </w:pPr>
      <w:r w:rsidRPr="008E4653">
        <w:t>Koně jsou na podobné věci citliví a ze stájí se začalo ozývat ržání a řehtání.</w:t>
      </w:r>
    </w:p>
    <w:p w14:paraId="51880028" w14:textId="77777777" w:rsidR="005645A2" w:rsidRDefault="008E4653" w:rsidP="002B2343">
      <w:pPr>
        <w:pStyle w:val="Text"/>
      </w:pPr>
      <w:r w:rsidRPr="008E4653">
        <w:t xml:space="preserve">Nerv si všiml, že kapitánka zvedla hlavu, jako by se snažila něco zaslechnout i přes hluk šílících koní. Vzápětí se postavila. </w:t>
      </w:r>
      <w:r w:rsidR="00F85FBB">
        <w:t>„</w:t>
      </w:r>
      <w:r w:rsidRPr="008E4653">
        <w:t>Posbírejte lucerny. Je načase stáhnout se do naší místnosti.</w:t>
      </w:r>
      <w:r w:rsidR="00F85FBB">
        <w:t>“</w:t>
      </w:r>
    </w:p>
    <w:p w14:paraId="45590F77" w14:textId="77777777" w:rsidR="005645A2" w:rsidRDefault="008E4653" w:rsidP="002B2343">
      <w:pPr>
        <w:pStyle w:val="Text"/>
      </w:pPr>
      <w:r w:rsidRPr="008E4653">
        <w:t>Vojáci obtížení výbavou si podepřeli kuše, pověsili lucerny za držadla na třmeny a ve zmenšujícím se kruhu zamířili k osaměle zejícímu vchodu.</w:t>
      </w:r>
    </w:p>
    <w:p w14:paraId="150FA282" w14:textId="02CB1327" w:rsidR="005645A2" w:rsidRDefault="008E4653" w:rsidP="002B2343">
      <w:pPr>
        <w:pStyle w:val="Text"/>
      </w:pPr>
      <w:r w:rsidRPr="008E4653">
        <w:t>Nerv vkročil dovnitř jako první. Rychle se rozhlédl a pak zavrčel.</w:t>
      </w:r>
      <w:r w:rsidR="00F37BA2">
        <w:t xml:space="preserve"> „</w:t>
      </w:r>
      <w:r w:rsidRPr="008E4653">
        <w:t>Mužem.</w:t>
      </w:r>
      <w:r w:rsidR="00F85FBB">
        <w:t>“</w:t>
      </w:r>
    </w:p>
    <w:p w14:paraId="731B0B30" w14:textId="77777777" w:rsidR="005645A2" w:rsidRDefault="008E4653" w:rsidP="002B2343">
      <w:pPr>
        <w:pStyle w:val="Text"/>
      </w:pPr>
      <w:r w:rsidRPr="008E4653">
        <w:t>Ostatní honem vklouzli za ním.</w:t>
      </w:r>
    </w:p>
    <w:p w14:paraId="55220349" w14:textId="77777777" w:rsidR="005645A2" w:rsidRDefault="008E4653" w:rsidP="002B2343">
      <w:pPr>
        <w:pStyle w:val="Text"/>
      </w:pPr>
      <w:r w:rsidRPr="008E4653">
        <w:t>Chvaty chtěla něco říct, ale kapitánka jí naznačila, ať mlčí, a jakmile si získala jejich pozornost, dala jim rukou rychlá, přesná znamení. Všichni kolem ní odpověděli kývnutím. Tiše postavili lucerny na zem.</w:t>
      </w:r>
    </w:p>
    <w:p w14:paraId="601FFE5C" w14:textId="77777777" w:rsidR="005645A2" w:rsidRDefault="008E4653" w:rsidP="002B2343">
      <w:pPr>
        <w:pStyle w:val="Text"/>
      </w:pPr>
      <w:r w:rsidRPr="008E4653">
        <w:t>Šedě šupinatí démoni za sebou táhli pavučiny, trousili prach z omítky a valili se jako vodopád špinavé vody po točitém schodišti v severní věži. Deset, dvacet, třicet, vrzali čelistmi, klepali drápy, vrhali se na všechny čtyři a vláčeli za sebou ocasy. Hrnuli se na odpočívadlo, řítili se k jedinému osvětlenému průchodu ve dvou třetinách chodby a spáry jim skřípaly na dlažbě.</w:t>
      </w:r>
    </w:p>
    <w:p w14:paraId="68DEE86A" w14:textId="77777777" w:rsidR="005645A2" w:rsidRDefault="008E4653" w:rsidP="002B2343">
      <w:pPr>
        <w:pStyle w:val="Text"/>
      </w:pPr>
      <w:r w:rsidRPr="008E4653">
        <w:t>Z hrdel jim vycházelo vřeštění spojené s narůstající touhou po krvi. Byl to zběsilý sbor, i hrouda sádla by z něj ztuhla a vzápětí by se ještě rozklepala. Rarach seskočil z trámů a pelášil za nimi právě včas, aby viděl, jak se první démoni prohnali průchodem.</w:t>
      </w:r>
    </w:p>
    <w:p w14:paraId="68C0259D" w14:textId="77777777" w:rsidR="005645A2" w:rsidRDefault="008E4653" w:rsidP="002B2343">
      <w:pPr>
        <w:pStyle w:val="Text"/>
      </w:pPr>
      <w:r w:rsidRPr="008E4653">
        <w:t xml:space="preserve">Pak zavyli </w:t>
      </w:r>
      <w:r w:rsidR="00F85FBB">
        <w:t>–</w:t>
      </w:r>
      <w:r w:rsidRPr="008E4653">
        <w:t xml:space="preserve"> jednalo se však o výkřik nechápavého zklamání.</w:t>
      </w:r>
    </w:p>
    <w:p w14:paraId="218DB4A5" w14:textId="77777777" w:rsidR="005645A2" w:rsidRDefault="008E4653" w:rsidP="002B2343">
      <w:pPr>
        <w:pStyle w:val="Text"/>
      </w:pPr>
      <w:r w:rsidRPr="008E4653">
        <w:t>Rarach proklouzl pod, nad a za hlučící tlačenicí, proskočil vchodem a sám se ocitl v místnosti, kde nebylo nic, jen démoni, kteří kolem sebe mlátili a ve vzteku škrábali do zdí.</w:t>
      </w:r>
    </w:p>
    <w:p w14:paraId="0C1A9EA4" w14:textId="77777777" w:rsidR="005645A2" w:rsidRDefault="008E4653" w:rsidP="002B2343">
      <w:pPr>
        <w:pStyle w:val="Text"/>
      </w:pPr>
      <w:r w:rsidRPr="008E4653">
        <w:t>Svítilny byly odkopané ke stěnám.</w:t>
      </w:r>
    </w:p>
    <w:p w14:paraId="1A9E065A" w14:textId="77777777" w:rsidR="005645A2" w:rsidRDefault="008E4653" w:rsidP="002B2343">
      <w:pPr>
        <w:pStyle w:val="Text"/>
      </w:pPr>
      <w:r w:rsidRPr="008E4653">
        <w:t>Pětice lidí zmizela.</w:t>
      </w:r>
    </w:p>
    <w:p w14:paraId="048CCD05" w14:textId="77777777" w:rsidR="005645A2" w:rsidRDefault="008E4653" w:rsidP="002B2343">
      <w:pPr>
        <w:pStyle w:val="Text"/>
      </w:pPr>
      <w:r w:rsidRPr="008E4653">
        <w:lastRenderedPageBreak/>
        <w:t>Kde?</w:t>
      </w:r>
    </w:p>
    <w:p w14:paraId="059C7B8F" w14:textId="77777777" w:rsidR="005645A2" w:rsidRDefault="008E4653" w:rsidP="002B2343">
      <w:pPr>
        <w:pStyle w:val="Text"/>
      </w:pPr>
      <w:r w:rsidRPr="008E4653">
        <w:t xml:space="preserve">Ach </w:t>
      </w:r>
      <w:r w:rsidR="00F85FBB">
        <w:t>–</w:t>
      </w:r>
      <w:r w:rsidRPr="008E4653">
        <w:t xml:space="preserve"> rarach si všiml díry zející v podlaze.</w:t>
      </w:r>
    </w:p>
    <w:p w14:paraId="114FBDCA" w14:textId="77777777" w:rsidR="005645A2" w:rsidRDefault="008E4653" w:rsidP="002B2343">
      <w:pPr>
        <w:pStyle w:val="Text"/>
      </w:pPr>
      <w:r w:rsidRPr="008E4653">
        <w:t>Zběsile zaskřehotal, poručil démonům, aby se vydali za nimi, ten, co byl nejblíž, prolezl otvorem a ostatní se hned cpali za ním.</w:t>
      </w:r>
    </w:p>
    <w:p w14:paraId="56AED77F" w14:textId="77777777" w:rsidR="005645A2" w:rsidRDefault="008E4653" w:rsidP="002B2343">
      <w:pPr>
        <w:pStyle w:val="Text"/>
      </w:pPr>
      <w:r w:rsidRPr="008E4653">
        <w:t>Mazaní lidé! Jak rychle ale umějí běhat?</w:t>
      </w:r>
    </w:p>
    <w:p w14:paraId="5CFF669A" w14:textId="77777777" w:rsidR="005645A2" w:rsidRDefault="008E4653" w:rsidP="002B2343">
      <w:pPr>
        <w:pStyle w:val="Text"/>
      </w:pPr>
      <w:r w:rsidRPr="008E4653">
        <w:t>Určitě ne dost rychle!</w:t>
      </w:r>
    </w:p>
    <w:p w14:paraId="38E07D25" w14:textId="77777777" w:rsidR="005645A2" w:rsidRDefault="008E4653" w:rsidP="002B2343">
      <w:pPr>
        <w:pStyle w:val="Text"/>
      </w:pPr>
      <w:r w:rsidRPr="008E4653">
        <w:t>Rarach probudil i zbylé děti a z nespočtu komnat zaznělo děsivé vytí.</w:t>
      </w:r>
    </w:p>
    <w:p w14:paraId="79FE2B7B" w14:textId="762099D9" w:rsidR="005645A2" w:rsidRDefault="008E4653" w:rsidP="002B2343">
      <w:pPr>
        <w:pStyle w:val="Text"/>
      </w:pPr>
      <w:r w:rsidRPr="008E4653">
        <w:t xml:space="preserve">První démoni už sešplhali po žebříku do prvního podzemního podlaží </w:t>
      </w:r>
      <w:r w:rsidR="00F85FBB">
        <w:t>–</w:t>
      </w:r>
      <w:r w:rsidRPr="008E4653">
        <w:t xml:space="preserve"> takových podlaží tu bylo půl tuctu, tvořila bludiště křivolakých úzkých průchodů s nízkým stropem, nořících se do hlubin obrovského pahorku. Skladiště, nádrže s vodou, zbrojnice, ošetřovny s operačními sály i další oddělení. Těmito chodbičkami už se démoni neprohnali celá staletí.</w:t>
      </w:r>
    </w:p>
    <w:p w14:paraId="7A86601F" w14:textId="77777777" w:rsidR="005645A2" w:rsidRDefault="008E4653" w:rsidP="002B2343">
      <w:pPr>
        <w:pStyle w:val="Text"/>
      </w:pPr>
      <w:r w:rsidRPr="008E4653">
        <w:t xml:space="preserve">Rarach vycítil, že je náhle něco zmátlo </w:t>
      </w:r>
      <w:r w:rsidR="00F85FBB">
        <w:t>–</w:t>
      </w:r>
      <w:r w:rsidRPr="008E4653">
        <w:t xml:space="preserve"> zápach lidí se táhl všemi třemi možnými směry a pak se ještě dvakrát rozdělil na odbočce po deseti krocích hlavní chodbou. Zpanikařili! Teď mohou každého z těch bláznů ulovit zvlášť a ve výbuchu krve a vnitřností si ho odvléct na zamazané, umaštěné kočičí hlavy.</w:t>
      </w:r>
    </w:p>
    <w:p w14:paraId="58D61D33" w14:textId="77777777" w:rsidR="005645A2" w:rsidRDefault="008E4653" w:rsidP="002B2343">
      <w:pPr>
        <w:pStyle w:val="Text"/>
      </w:pPr>
      <w:r w:rsidRPr="008E4653">
        <w:t>Zašvitořil nadšením a poslal démony za každou z těch ubohých, žalostných bytostí.</w:t>
      </w:r>
    </w:p>
    <w:p w14:paraId="658901ED" w14:textId="77777777" w:rsidR="005645A2" w:rsidRDefault="008E4653" w:rsidP="002B2343">
      <w:pPr>
        <w:pStyle w:val="Text"/>
      </w:pPr>
      <w:r w:rsidRPr="008E4653">
        <w:t>Démon se neslyšně plížil stísněným průchodem, nozdry se mu leskly a kapalo mu z nich v odpovědi na kyselý lidský pach, jenž se tam vznášel jako mlha v setmělém vzduchu. Mozkem se mu prodíraly vlny drsných černých otřesů, drásavý hlad, který mu rozechvíval protáhlý trup a tak otřásal uzlovitými údy, až mu drápy a pařáty tlumeně klapaly o sebe.</w:t>
      </w:r>
    </w:p>
    <w:p w14:paraId="7384F847" w14:textId="77777777" w:rsidR="005645A2" w:rsidRDefault="008E4653" w:rsidP="002B2343">
      <w:pPr>
        <w:pStyle w:val="Text"/>
      </w:pPr>
      <w:r w:rsidRPr="008E4653">
        <w:t>Dlouhý spánek byl ohavný a krutý a po probuzení se dostavilo divoké, bolestné nutkání.</w:t>
      </w:r>
    </w:p>
    <w:p w14:paraId="0F402B33" w14:textId="77777777" w:rsidR="005645A2" w:rsidRDefault="008E4653" w:rsidP="002B2343">
      <w:pPr>
        <w:pStyle w:val="Text"/>
      </w:pPr>
      <w:r w:rsidRPr="008E4653">
        <w:t>Narazil na špinavý vlněný plášť, jejž kořist ztratila při zběsilém útěku. Přikrčil se, zhluboka se nadechl a rozvířil stovky let staré vzpomínky na vraždění. Zvedl hlavu, bezděky rozevřel čelisti a začal se krást dál.</w:t>
      </w:r>
    </w:p>
    <w:p w14:paraId="030FAEF0" w14:textId="77777777" w:rsidR="005645A2" w:rsidRDefault="008E4653" w:rsidP="002B2343">
      <w:pPr>
        <w:pStyle w:val="Text"/>
      </w:pPr>
      <w:r w:rsidRPr="008E4653">
        <w:t>Něco za sebou zaslechl a obrátil se.</w:t>
      </w:r>
    </w:p>
    <w:p w14:paraId="3ADB8DA6" w14:textId="77777777" w:rsidR="005645A2" w:rsidRDefault="008E4653" w:rsidP="002B2343">
      <w:pPr>
        <w:pStyle w:val="Text"/>
      </w:pPr>
      <w:r w:rsidRPr="008E4653">
        <w:lastRenderedPageBreak/>
        <w:t>Do tváře ho zasáhla pěst v železem pobité rukavici, rozdrtila mu čumák a vmetla mu do krku úlomky zpřerážených tesáků. Pak našla cíl ještě jednou a přibila mu hlavu ke stěně. A znovu a znovu.</w:t>
      </w:r>
    </w:p>
    <w:p w14:paraId="2648AFA0" w14:textId="77777777" w:rsidR="005645A2" w:rsidRDefault="008E4653" w:rsidP="002B2343">
      <w:pPr>
        <w:pStyle w:val="Text"/>
      </w:pPr>
      <w:r w:rsidRPr="008E4653">
        <w:t>Místo pěsti měl seržant Nerv šmouhu, rychlou palici, která opakovaně tloukla do kašovitého svinstva, jež bývalo démonovou hlavou, a druhou rukou si přitom netvora držel pod krkem. Jakmile křupavé masité zvuky přešly v tvrdé nárazy lebeční stěny o kamennou zeď, poodstoupil a nechal stvůru v křečích sklouznout k zemi.</w:t>
      </w:r>
    </w:p>
    <w:p w14:paraId="039AC34B" w14:textId="77777777" w:rsidR="005645A2" w:rsidRDefault="008E4653" w:rsidP="002B2343">
      <w:pPr>
        <w:pStyle w:val="Text"/>
      </w:pPr>
      <w:r w:rsidRPr="008E4653">
        <w:t>Slyšel, jak se chodbou blíží další.</w:t>
      </w:r>
    </w:p>
    <w:p w14:paraId="09BA869B" w14:textId="77777777" w:rsidR="005645A2" w:rsidRDefault="008E4653" w:rsidP="002B2343">
      <w:pPr>
        <w:pStyle w:val="Text"/>
      </w:pPr>
      <w:r w:rsidRPr="008E4653">
        <w:t xml:space="preserve">Sebral svůj plášť a pustil se úzkým bočním průchodem, ve kterém se ještě před chviličkou ukrýval </w:t>
      </w:r>
      <w:r w:rsidR="00F85FBB">
        <w:t>–</w:t>
      </w:r>
      <w:r w:rsidRPr="008E4653">
        <w:t xml:space="preserve"> a sledoval, jak se kolem něj plíží démon.</w:t>
      </w:r>
    </w:p>
    <w:p w14:paraId="43564619" w14:textId="77777777" w:rsidR="005645A2" w:rsidRDefault="008E4653" w:rsidP="002B2343">
      <w:pPr>
        <w:pStyle w:val="Text"/>
      </w:pPr>
      <w:r w:rsidRPr="008E4653">
        <w:t>Tři démoni smykem zabočili na křižovatce, sprintovali na všech čtyřech a vydávali hluboké vrčení, ze kterého by i smečka vlků olysala strachy. Hlava prvního se rozletěla ve spršce krve a kostí, sotva ho Chřadlina šipka zasáhla mezi oči. Skácel se, zapletl se končetinami do démonů za sebou a ti zuřivě zavyli.</w:t>
      </w:r>
    </w:p>
    <w:p w14:paraId="27046AC4" w14:textId="77777777" w:rsidR="005645A2" w:rsidRDefault="008E4653" w:rsidP="002B2343">
      <w:pPr>
        <w:pStyle w:val="Text"/>
      </w:pPr>
      <w:r w:rsidRPr="008E4653">
        <w:t xml:space="preserve">Chřadla jim v chodbě o deset svižných kroků dál zmizela z očí do boční chodbičky </w:t>
      </w:r>
      <w:r w:rsidR="00F85FBB">
        <w:t>–</w:t>
      </w:r>
      <w:r w:rsidRPr="008E4653">
        <w:t xml:space="preserve"> úzké škvíry, do níž se na šířku sotva vešla. Hned za rohem si zapřela kuši šikmo o hruď, ustoupila o dva kroky, tasila dva dlouhé meče a čekala.</w:t>
      </w:r>
    </w:p>
    <w:p w14:paraId="71C7F6F1" w14:textId="77777777" w:rsidR="005645A2" w:rsidRDefault="008E4653" w:rsidP="002B2343">
      <w:pPr>
        <w:pStyle w:val="Text"/>
      </w:pPr>
      <w:r w:rsidRPr="008E4653">
        <w:t>První démon se zahákl pařáty za roh, zpomalil a skočil do uličky.</w:t>
      </w:r>
    </w:p>
    <w:p w14:paraId="201A9DDE" w14:textId="77777777" w:rsidR="005645A2" w:rsidRDefault="008E4653" w:rsidP="002B2343">
      <w:pPr>
        <w:pStyle w:val="Text"/>
      </w:pPr>
      <w:r w:rsidRPr="008E4653">
        <w:t>Zastavila ho železná kuše, která ho praštila do spodní čelisti takovou silou, až mu spadla hlava.</w:t>
      </w:r>
    </w:p>
    <w:p w14:paraId="5C6A198A" w14:textId="77777777" w:rsidR="005645A2" w:rsidRDefault="008E4653" w:rsidP="002B2343">
      <w:pPr>
        <w:pStyle w:val="Text"/>
      </w:pPr>
      <w:r w:rsidRPr="008E4653">
        <w:t>Chřadla si zvolila lákavé bledé temeno za vhodný cíl a švihla oběma zbraněmi.</w:t>
      </w:r>
    </w:p>
    <w:p w14:paraId="3401B6D3" w14:textId="77777777" w:rsidR="005645A2" w:rsidRDefault="008E4653" w:rsidP="002B2343">
      <w:pPr>
        <w:pStyle w:val="Text"/>
      </w:pPr>
      <w:r w:rsidRPr="008E4653">
        <w:t>Po stěnách se rozstříkly kousíčky mozku.</w:t>
      </w:r>
    </w:p>
    <w:p w14:paraId="48E4BD42" w14:textId="77777777" w:rsidR="005645A2" w:rsidRDefault="008E4653" w:rsidP="002B2343">
      <w:pPr>
        <w:pStyle w:val="Text"/>
      </w:pPr>
      <w:r w:rsidRPr="008E4653">
        <w:t>Démon, který pádil hned za ním, zavřískal, neboť se mu krkem prohnala šipka vystřelená z hlavní chodby. Chrčel rudou pěnu, vrávoral a rozhodl se pro hlučnou smrt.</w:t>
      </w:r>
    </w:p>
    <w:p w14:paraId="3FF0185B" w14:textId="77777777" w:rsidR="005645A2" w:rsidRDefault="008E4653" w:rsidP="002B2343">
      <w:pPr>
        <w:pStyle w:val="Text"/>
      </w:pPr>
      <w:r w:rsidRPr="008E4653">
        <w:t>Chřadla prakticky bezhlavého démona odkopla, zasunula jeden meč do pochvy, popadla kuši a pustila se uličkou.</w:t>
      </w:r>
    </w:p>
    <w:p w14:paraId="28AF7D46" w14:textId="77777777" w:rsidR="005645A2" w:rsidRDefault="008E4653" w:rsidP="002B2343">
      <w:pPr>
        <w:pStyle w:val="Text"/>
      </w:pPr>
      <w:r w:rsidRPr="008E4653">
        <w:t xml:space="preserve">Chvaty o dvacet kroků dál v hlavní chodbě sklonila třmen kuše, zasunula do něj špičku boty, škubnutím zahákla tětivu a trhla sebou, poněvadž jí přitom rána pod ramenem vzplanula bolestí. Nasadila </w:t>
      </w:r>
      <w:r w:rsidRPr="008E4653">
        <w:lastRenderedPageBreak/>
        <w:t>novou šipku a zanořila se do stínů. Démoni samozřejmě vidí ve tmě a někteří skutečně viděli všechny teplokrevné bytosti, ale když měli hlad, nechávali se raději navádět čichem, a tak se jimi dalo prudce smýkat na vodítku (ne že by tedy nějaká vodítka měli, alespoň ne reálná).</w:t>
      </w:r>
    </w:p>
    <w:p w14:paraId="464D3675" w14:textId="77777777" w:rsidR="005645A2" w:rsidRDefault="008E4653" w:rsidP="002B2343">
      <w:pPr>
        <w:pStyle w:val="Text"/>
      </w:pPr>
      <w:r w:rsidRPr="008E4653">
        <w:t>A jejich oči, inu, ty svítily a činily z nich dokonalé terče.</w:t>
      </w:r>
    </w:p>
    <w:p w14:paraId="320A0AAF" w14:textId="77777777" w:rsidR="005645A2" w:rsidRDefault="008E4653" w:rsidP="002B2343">
      <w:pPr>
        <w:pStyle w:val="Text"/>
      </w:pPr>
      <w:r w:rsidRPr="008E4653">
        <w:t>Slyšela, že už se ženou další. Někteří se pustí za Chřadlou. Ostatní se pověsí za ocas zase jí. Hejbla kostrou.</w:t>
      </w:r>
    </w:p>
    <w:p w14:paraId="1A337092" w14:textId="26BAB392" w:rsidR="005645A2" w:rsidRDefault="008E4653" w:rsidP="002B2343">
      <w:pPr>
        <w:pStyle w:val="Text"/>
      </w:pPr>
      <w:r w:rsidRPr="008E4653">
        <w:t xml:space="preserve">Démon, obklopený čtveřicí dalších, se krčil na křižovatce. Lidské stopy vedly do protilehlých chodeb. Zaváhal. Další za ním zavrčel a vyrazil doleva a vzápětí se </w:t>
      </w:r>
      <w:r w:rsidR="009A50A5" w:rsidRPr="008E4653">
        <w:t>zastavil</w:t>
      </w:r>
      <w:r w:rsidRPr="008E4653">
        <w:t xml:space="preserve">, neboť klopýtl o odhozený plášť. Zmateně zabručel a pak se otočil </w:t>
      </w:r>
      <w:r w:rsidR="00F85FBB">
        <w:t>–</w:t>
      </w:r>
    </w:p>
    <w:p w14:paraId="4736247C" w14:textId="77777777" w:rsidR="005645A2" w:rsidRDefault="008E4653" w:rsidP="002B2343">
      <w:pPr>
        <w:pStyle w:val="Text"/>
      </w:pPr>
      <w:r w:rsidRPr="008E4653">
        <w:t>Z chodby napravo vyskočil muž s trčícími žlutými zuby, vložil všechnu váhu do útoku. Bodl mečem, proklál démona na křižovatce, prorazil mu obě srdce a prudce ho udeřil jílcem do žeber. Nechal v něm zbraň vězet, dřepl si, pootočil se, uhodil loktem v šupinové zbroji nejbližšího démona a prorazil mu čelo, až se probořil do lebky.</w:t>
      </w:r>
    </w:p>
    <w:p w14:paraId="5AC6D14B" w14:textId="77777777" w:rsidR="005645A2" w:rsidRDefault="008E4653" w:rsidP="002B2343">
      <w:pPr>
        <w:pStyle w:val="Text"/>
      </w:pPr>
      <w:r w:rsidRPr="008E4653">
        <w:t>Zbylí dva se k němu hnali tak dychtivě, že do sebe vrazili.</w:t>
      </w:r>
    </w:p>
    <w:p w14:paraId="0CD72896" w14:textId="77777777" w:rsidR="005645A2" w:rsidRDefault="008E4653" w:rsidP="002B2343">
      <w:pPr>
        <w:pStyle w:val="Text"/>
      </w:pPr>
      <w:r w:rsidRPr="008E4653">
        <w:t>Tupodech ucouvl a pak jednoho kopl do těžkých koulí, které se mu houpaly mezi nohama. Netvor vydal skřípavé zaúpění a svalil se, čímž uvolnil cestu poslednímu, a ten zavřeštěl a skočil. Voják ho chytil oběma rukama pod bradou, bleskovou rychlostí zaťal svaly, zakroutil mu krkem a rozdrtil mu průdušnici. Odhodil cukající se stvůru stranou, tasil lovecký nůž a protože si připadal milosrdný, prořízl hrdlo démonovi, kterého nakopl.</w:t>
      </w:r>
    </w:p>
    <w:p w14:paraId="37AA65E8" w14:textId="77777777" w:rsidR="005645A2" w:rsidRDefault="008E4653" w:rsidP="002B2343">
      <w:pPr>
        <w:pStyle w:val="Text"/>
      </w:pPr>
      <w:r w:rsidRPr="008E4653">
        <w:t>Zase nůž zasunul, vyškubl meč, zvedl kuši, dal se do pohybu a cestou ještě popadl svůj plášť.</w:t>
      </w:r>
    </w:p>
    <w:p w14:paraId="3B460B5B" w14:textId="77777777" w:rsidR="005645A2" w:rsidRDefault="008E4653" w:rsidP="002B2343">
      <w:pPr>
        <w:pStyle w:val="Text"/>
      </w:pPr>
      <w:r w:rsidRPr="008E4653">
        <w:t xml:space="preserve">Chvaty jednou rukou přejížděla po stěně </w:t>
      </w:r>
      <w:r w:rsidR="00F85FBB">
        <w:t>–</w:t>
      </w:r>
      <w:r w:rsidRPr="008E4653">
        <w:t xml:space="preserve"> aby si udržela směr, protože tmou utíkala takřka poslepu </w:t>
      </w:r>
      <w:r w:rsidR="00F85FBB">
        <w:t>–</w:t>
      </w:r>
      <w:r w:rsidRPr="008E4653">
        <w:t xml:space="preserve"> a najednou po pravici ucítila mezeru. Zastavila se a o pár kroků se vrátila </w:t>
      </w:r>
      <w:r w:rsidR="00F85FBB">
        <w:t>–</w:t>
      </w:r>
      <w:r w:rsidRPr="008E4653">
        <w:t xml:space="preserve"> ozývaly se z ní zvuky boje. Znělo to divoce, snad přímo zoufale.</w:t>
      </w:r>
    </w:p>
    <w:p w14:paraId="1F5B666A" w14:textId="77777777" w:rsidR="005645A2" w:rsidRDefault="008E4653" w:rsidP="002B2343">
      <w:pPr>
        <w:pStyle w:val="Text"/>
      </w:pPr>
      <w:r w:rsidRPr="008E4653">
        <w:t xml:space="preserve">Věděla, že je jí v patách hrstka příšer, možná i víc. Ať už by tam pomohla komukoli, třeba by ji i proklínal, že je přitáhla s sebou </w:t>
      </w:r>
      <w:r w:rsidR="00F85FBB">
        <w:t>–</w:t>
      </w:r>
      <w:r w:rsidRPr="008E4653">
        <w:t xml:space="preserve"> a uvěznila oba mezi dvěma uslintanými houfy.</w:t>
      </w:r>
    </w:p>
    <w:p w14:paraId="3373D6CE" w14:textId="77777777" w:rsidR="005645A2" w:rsidRDefault="008E4653" w:rsidP="002B2343">
      <w:pPr>
        <w:pStyle w:val="Text"/>
      </w:pPr>
      <w:r w:rsidRPr="008E4653">
        <w:t>No tak dobře. Zvedla kuši a rozběhla se do vedlejší uličky.</w:t>
      </w:r>
    </w:p>
    <w:p w14:paraId="707D3941" w14:textId="77777777" w:rsidR="005645A2" w:rsidRDefault="008E4653" w:rsidP="002B2343">
      <w:pPr>
        <w:pStyle w:val="Text"/>
      </w:pPr>
      <w:r w:rsidRPr="008E4653">
        <w:lastRenderedPageBreak/>
        <w:t xml:space="preserve">Zaslechla drsné </w:t>
      </w:r>
      <w:r w:rsidRPr="008E4653">
        <w:rPr>
          <w:i/>
        </w:rPr>
        <w:t xml:space="preserve">třesk </w:t>
      </w:r>
      <w:r w:rsidR="00F85FBB">
        <w:rPr>
          <w:i/>
        </w:rPr>
        <w:t>–</w:t>
      </w:r>
      <w:r w:rsidRPr="008E4653">
        <w:t xml:space="preserve"> jako z té největší kuše na světě </w:t>
      </w:r>
      <w:r w:rsidR="00F85FBB">
        <w:t>–</w:t>
      </w:r>
      <w:r w:rsidRPr="008E4653">
        <w:t xml:space="preserve"> a to ji znepokojilo, ale jen do chvíle, než k ní dolehly zmučené a běsnivé démonské skřeky.</w:t>
      </w:r>
    </w:p>
    <w:p w14:paraId="48EFBEED" w14:textId="77777777" w:rsidR="005645A2" w:rsidRDefault="008E4653" w:rsidP="002B2343">
      <w:pPr>
        <w:pStyle w:val="Text"/>
      </w:pPr>
      <w:r w:rsidRPr="008E4653">
        <w:t>Někdo si našel novou hračku?</w:t>
      </w:r>
    </w:p>
    <w:p w14:paraId="56A982C5" w14:textId="77777777" w:rsidR="005645A2" w:rsidRDefault="008E4653" w:rsidP="002B2343">
      <w:pPr>
        <w:pStyle w:val="Text"/>
      </w:pPr>
      <w:r w:rsidRPr="008E4653">
        <w:t>Rychle ji dohánělo klapání drápů, a to nebylo dobré.</w:t>
      </w:r>
    </w:p>
    <w:p w14:paraId="6EB2A5A2" w14:textId="77777777" w:rsidR="005645A2" w:rsidRDefault="008E4653" w:rsidP="002B2343">
      <w:pPr>
        <w:pStyle w:val="Text"/>
      </w:pPr>
      <w:r w:rsidRPr="008E4653">
        <w:t>Zarazila se, dřepla si, pozvedla zbraň a čekala, dokud nezahlédla záblesk v očích prvního démona. Potom ho s klidem odstřelila. Odhodila kuši, pravou rukou tasila meč a levou svůj škvírošťour.</w:t>
      </w:r>
    </w:p>
    <w:p w14:paraId="6B843F57" w14:textId="77777777" w:rsidR="005645A2" w:rsidRDefault="008E4653" w:rsidP="002B2343">
      <w:pPr>
        <w:pStyle w:val="Text"/>
      </w:pPr>
      <w:r w:rsidRPr="008E4653">
        <w:t>Hnalo se na ni čtvero dalších očí.</w:t>
      </w:r>
    </w:p>
    <w:p w14:paraId="0124E705" w14:textId="77777777" w:rsidR="005645A2" w:rsidRDefault="00F85FBB" w:rsidP="002B2343">
      <w:pPr>
        <w:pStyle w:val="Text"/>
      </w:pPr>
      <w:r>
        <w:t>„</w:t>
      </w:r>
      <w:r w:rsidR="008E4653" w:rsidRPr="008E4653">
        <w:t>Lehni si!</w:t>
      </w:r>
      <w:r>
        <w:t>“</w:t>
      </w:r>
    </w:p>
    <w:p w14:paraId="1B5C0F69" w14:textId="77777777" w:rsidR="005645A2" w:rsidRDefault="008E4653" w:rsidP="002B2343">
      <w:pPr>
        <w:pStyle w:val="Text"/>
      </w:pPr>
      <w:r w:rsidRPr="008E4653">
        <w:t>Lehla si.</w:t>
      </w:r>
    </w:p>
    <w:p w14:paraId="6D4A1A45" w14:textId="77777777" w:rsidR="005645A2" w:rsidRDefault="008E4653" w:rsidP="002B2343">
      <w:pPr>
        <w:pStyle w:val="Text"/>
      </w:pPr>
      <w:r w:rsidRPr="008E4653">
        <w:t>Prolétlo nad ní burácivé zahučení. Chodbou se náhle mihla smrt v podobě svinsky velké zubaté šipky, prorvala se trojicí těch zatracených netvorů a zabořila se do ramene čtvrtému. Chvaty se rozesmála, vyskočila a rozběhla se za ním.</w:t>
      </w:r>
    </w:p>
    <w:p w14:paraId="54524EAF" w14:textId="77777777" w:rsidR="005645A2" w:rsidRDefault="008E4653" w:rsidP="002B2343">
      <w:pPr>
        <w:pStyle w:val="Text"/>
      </w:pPr>
      <w:r w:rsidRPr="008E4653">
        <w:t>Démon kňučel, ale prchal tak rychle, jak ho jen tři zdravé údy nesly.</w:t>
      </w:r>
    </w:p>
    <w:p w14:paraId="6704AF51" w14:textId="5BBB1A68" w:rsidR="005645A2" w:rsidRDefault="00F85FBB" w:rsidP="002B2343">
      <w:pPr>
        <w:pStyle w:val="Text"/>
      </w:pPr>
      <w:r>
        <w:t>„</w:t>
      </w:r>
      <w:r w:rsidR="008E4653" w:rsidRPr="008E4653">
        <w:t>Doprdele.</w:t>
      </w:r>
      <w:r>
        <w:t>“</w:t>
      </w:r>
      <w:r w:rsidR="008E4653" w:rsidRPr="008E4653">
        <w:t xml:space="preserve"> Chvaty se zastavila, doklusala zpátky, nakoukla do tmy</w:t>
      </w:r>
      <w:r w:rsidR="004164C6">
        <w:t xml:space="preserve"> </w:t>
      </w:r>
      <w:r>
        <w:t>–</w:t>
      </w:r>
      <w:r w:rsidR="008E4653" w:rsidRPr="008E4653">
        <w:t xml:space="preserve"> </w:t>
      </w:r>
      <w:r>
        <w:t>„</w:t>
      </w:r>
      <w:r w:rsidR="008E4653" w:rsidRPr="008E4653">
        <w:t>Kdo tam?</w:t>
      </w:r>
      <w:r>
        <w:t>“</w:t>
      </w:r>
    </w:p>
    <w:p w14:paraId="4AD1E675" w14:textId="77777777" w:rsidR="005645A2" w:rsidRDefault="00F85FBB" w:rsidP="002B2343">
      <w:pPr>
        <w:pStyle w:val="Text"/>
      </w:pPr>
      <w:r>
        <w:t>„</w:t>
      </w:r>
      <w:r w:rsidR="008E4653" w:rsidRPr="008E4653">
        <w:t xml:space="preserve">Chřadla </w:t>
      </w:r>
      <w:r>
        <w:t>–</w:t>
      </w:r>
      <w:r w:rsidR="008E4653" w:rsidRPr="008E4653">
        <w:t xml:space="preserve"> poslyš, našla jsem skladiště plný těchhle kurevníků. Oblíhacích samostřílů.</w:t>
      </w:r>
      <w:r>
        <w:t>“</w:t>
      </w:r>
    </w:p>
    <w:p w14:paraId="13BAC763" w14:textId="77777777" w:rsidR="005645A2" w:rsidRDefault="00F85FBB" w:rsidP="002B2343">
      <w:pPr>
        <w:pStyle w:val="Text"/>
      </w:pPr>
      <w:r>
        <w:t>„</w:t>
      </w:r>
      <w:r w:rsidR="008E4653" w:rsidRPr="008E4653">
        <w:t>Tak mě veď, drahoušku.</w:t>
      </w:r>
      <w:r>
        <w:t>“</w:t>
      </w:r>
    </w:p>
    <w:p w14:paraId="41078489" w14:textId="77777777" w:rsidR="005645A2" w:rsidRDefault="00F85FBB" w:rsidP="002B2343">
      <w:pPr>
        <w:pStyle w:val="Text"/>
      </w:pPr>
      <w:r>
        <w:t>„</w:t>
      </w:r>
      <w:r w:rsidR="008E4653" w:rsidRPr="008E4653">
        <w:t>Dávej si bacha, kam šlapeš. Válí se tu spousta těl.</w:t>
      </w:r>
      <w:r>
        <w:t>“</w:t>
      </w:r>
    </w:p>
    <w:p w14:paraId="73E3E9AD" w14:textId="77777777" w:rsidR="005645A2" w:rsidRDefault="00F85FBB" w:rsidP="002B2343">
      <w:pPr>
        <w:pStyle w:val="Text"/>
      </w:pPr>
      <w:r>
        <w:t>„</w:t>
      </w:r>
      <w:r w:rsidR="008E4653" w:rsidRPr="008E4653">
        <w:t>Dobře.</w:t>
      </w:r>
      <w:r>
        <w:t>“</w:t>
      </w:r>
    </w:p>
    <w:p w14:paraId="2F0746AF" w14:textId="77777777" w:rsidR="005645A2" w:rsidRDefault="008E4653" w:rsidP="002B2343">
      <w:pPr>
        <w:pStyle w:val="Text"/>
      </w:pPr>
      <w:r w:rsidRPr="008E4653">
        <w:t>Kapitánka Švorcka odstrčila obludu s rozmašírovanou tváří, protáhla se průchodem, vylezla, pak se otočila a postavila se prvnímu démonovi, jenž přeskočil práh. Hrotem meče mu otevřela široký škleb na krku. Ve chvíli, kdy se drápal přes padlého druha, přišel další o vršek hlavy a půlku poměrně malého mozku, který v každém případě přestal pracovat.</w:t>
      </w:r>
    </w:p>
    <w:p w14:paraId="78381376" w14:textId="77777777" w:rsidR="005645A2" w:rsidRDefault="008E4653" w:rsidP="002B2343">
      <w:pPr>
        <w:pStyle w:val="Text"/>
      </w:pPr>
      <w:r w:rsidRPr="008E4653">
        <w:t>Dovnitř se vmáčkli tři další a Švorcka o krok ustoupila, aby získala prostor, a pustila je dovnitř.</w:t>
      </w:r>
    </w:p>
    <w:p w14:paraId="612DD804" w14:textId="77777777" w:rsidR="005645A2" w:rsidRDefault="008E4653" w:rsidP="002B2343">
      <w:pPr>
        <w:pStyle w:val="Text"/>
      </w:pPr>
      <w:r w:rsidRPr="008E4653">
        <w:t xml:space="preserve">S vražednými úmysly se po ní sápaly pařáty, nezasáhly však nic než vzduch. Čelisti taky cvakaly do prázdna. Znovu a znovu unikala výpadům, když se k ní chtěli přiblížit a chňapnout po ní. Míhala se jim před očima jako šmouha. Jednomu démonovi odskočila hlava od </w:t>
      </w:r>
      <w:r w:rsidRPr="008E4653">
        <w:lastRenderedPageBreak/>
        <w:t xml:space="preserve">zbytku těla a z pahýlu krku vytryskla na všechny strany krev. Další zaječel, jakmile mu cosi políbilo břicho, a když sklopil zrak, viděl, že z něj vyhřezávají střeva </w:t>
      </w:r>
      <w:r w:rsidR="00F85FBB">
        <w:t>–</w:t>
      </w:r>
      <w:r w:rsidRPr="008E4653">
        <w:t xml:space="preserve"> scvrklé prázdné trubice podobné vyhládlým červům. Pochytal je a odkolébal se ke vchodu </w:t>
      </w:r>
      <w:r w:rsidR="00F85FBB">
        <w:t>–</w:t>
      </w:r>
      <w:r w:rsidRPr="008E4653">
        <w:t xml:space="preserve"> jenomže ten byl ucpaný tucty démonů, kteří se snažili protlačit dovnitř. Vykuchaný démon zavrčel a za tyhle špatné způsoby schytal dva smrtící drápy do očí.</w:t>
      </w:r>
    </w:p>
    <w:p w14:paraId="1DE8E19E" w14:textId="77777777" w:rsidR="005645A2" w:rsidRDefault="008E4653" w:rsidP="002B2343">
      <w:pPr>
        <w:pStyle w:val="Text"/>
      </w:pPr>
      <w:r w:rsidRPr="008E4653">
        <w:t>Švorcka pomohla dalšímu skočit proti zdi a jen co spadl na zem, dupla mu patou na hrdlo a odskočila, aby nestála v dosahu, až začne kolem sebe mlátit.</w:t>
      </w:r>
    </w:p>
    <w:p w14:paraId="5A80A062" w14:textId="77777777" w:rsidR="005645A2" w:rsidRDefault="008E4653" w:rsidP="002B2343">
      <w:pPr>
        <w:pStyle w:val="Text"/>
      </w:pPr>
      <w:r w:rsidRPr="008E4653">
        <w:t>Změřila si pohledem houf blyštivých očí nacpaných ve vchodu a pak vykročila a začala se ohánět mečem. Občas jsou jakékoli finesy prostě hloupé.</w:t>
      </w:r>
    </w:p>
    <w:p w14:paraId="6CC61702" w14:textId="77777777" w:rsidR="005645A2" w:rsidRDefault="008E4653" w:rsidP="002B2343">
      <w:pPr>
        <w:pStyle w:val="Text"/>
      </w:pPr>
      <w:r w:rsidRPr="008E4653">
        <w:t xml:space="preserve">Nerv držel rovnováhu na příčném trámu a sledoval, jak pod ním prochází třetí a poslední démon. Zabořil mu šipku do hlavy a sotva netvor klesl, seržant mrštil kuší po dalším </w:t>
      </w:r>
      <w:r w:rsidR="00F85FBB">
        <w:t>–</w:t>
      </w:r>
      <w:r w:rsidRPr="008E4653">
        <w:t xml:space="preserve"> který se otočil a oči mu vzplály jako uhlíky </w:t>
      </w:r>
      <w:r w:rsidR="00F85FBB">
        <w:t>–</w:t>
      </w:r>
      <w:r w:rsidRPr="008E4653">
        <w:t xml:space="preserve"> a spatřil, jak se odrazila od tupého čela ve stejnou chvíli, kdy se sám vrhl přes okraj na zem a vyškubl dva meče, které ovšem držel hroty dolů.</w:t>
      </w:r>
    </w:p>
    <w:p w14:paraId="0134C036" w14:textId="77777777" w:rsidR="005645A2" w:rsidRDefault="008E4653" w:rsidP="002B2343">
      <w:pPr>
        <w:pStyle w:val="Text"/>
      </w:pPr>
      <w:r w:rsidRPr="008E4653">
        <w:t>Vyřítil se na démony. Ostří se míhala, přetínala zápěstí a předloktí, míhala se dál a sekala kolenní šlachy a různé další potřebné úpony.</w:t>
      </w:r>
    </w:p>
    <w:p w14:paraId="688E104B" w14:textId="329C6148" w:rsidR="005645A2" w:rsidRDefault="008E4653" w:rsidP="002B2343">
      <w:pPr>
        <w:pStyle w:val="Text"/>
      </w:pPr>
      <w:r w:rsidRPr="008E4653">
        <w:t>Švihl hlavou. Chránič na přilbě s veselým křupnutím udeřil do zrůdn</w:t>
      </w:r>
      <w:r w:rsidR="004164C6">
        <w:t>é</w:t>
      </w:r>
      <w:r w:rsidRPr="008E4653">
        <w:t xml:space="preserve">ho čela a pak už byl Nerv za nimi </w:t>
      </w:r>
      <w:r w:rsidR="00F85FBB">
        <w:t>–</w:t>
      </w:r>
      <w:r w:rsidRPr="008E4653">
        <w:t xml:space="preserve"> oba se plácali a svíjeli na zemi, celí zacákaní krví. Otočil se, rychle to s nimi vyřídil a potom si došel pro kuši, ale zaklel, neboť zjistil, že si ohnul lučiště. Zahodil ji a pelášil chodbou.</w:t>
      </w:r>
    </w:p>
    <w:p w14:paraId="21EA5BC1" w14:textId="77777777" w:rsidR="005645A2" w:rsidRDefault="008E4653" w:rsidP="002B2343">
      <w:pPr>
        <w:pStyle w:val="Text"/>
      </w:pPr>
      <w:r w:rsidRPr="008E4653">
        <w:t>Slyšel boj.</w:t>
      </w:r>
    </w:p>
    <w:p w14:paraId="1DA81884" w14:textId="77777777" w:rsidR="005645A2" w:rsidRDefault="008E4653" w:rsidP="002B2343">
      <w:pPr>
        <w:pStyle w:val="Text"/>
      </w:pPr>
      <w:r w:rsidRPr="008E4653">
        <w:t>Šel ho najít.</w:t>
      </w:r>
    </w:p>
    <w:p w14:paraId="67E1F341" w14:textId="0A5F6ACF" w:rsidR="005645A2" w:rsidRDefault="008E4653" w:rsidP="002B2343">
      <w:pPr>
        <w:pStyle w:val="Text"/>
      </w:pPr>
      <w:r w:rsidRPr="008E4653">
        <w:t>Ti parchanti se hemžili v hloučku ve vchodu, což znamenalo, že někoho zahnali do kouta, nebo spíš, že se někdo nechal zahnat do kouta, což znamenalo, že</w:t>
      </w:r>
      <w:r w:rsidR="004164C6">
        <w:t xml:space="preserve"> </w:t>
      </w:r>
      <w:r w:rsidR="00F85FBB" w:rsidRPr="008E4653">
        <w:t>s</w:t>
      </w:r>
      <w:r w:rsidRPr="008E4653">
        <w:t>e jednalo o kapitánku. Obě ženy zabručely pod tíhou samostřílů, které si nesly, a vypustily z nich dvě šipky. Dav se roztrhal a vzduchem prolétla rozškubaná těla a kusy masa.</w:t>
      </w:r>
    </w:p>
    <w:p w14:paraId="4D7451E5" w14:textId="77777777" w:rsidR="005645A2" w:rsidRDefault="008E4653" w:rsidP="002B2343">
      <w:pPr>
        <w:pStyle w:val="Text"/>
      </w:pPr>
      <w:r w:rsidRPr="008E4653">
        <w:t xml:space="preserve">A potom Chvaty zařvala a pustila se do zbytku. Chřadla zaklela, odhodila samostříl, vytáhla meče a přidala se k ní. Ve chvíli, kdy </w:t>
      </w:r>
      <w:r w:rsidRPr="008E4653">
        <w:lastRenderedPageBreak/>
        <w:t>doběhla k té zmítající se hromadě, Chvaty už byla pohřbená kdesi pod rostoucím náporem vrčících démonů.</w:t>
      </w:r>
    </w:p>
    <w:p w14:paraId="5D8FA578" w14:textId="77777777" w:rsidR="005645A2" w:rsidRDefault="008E4653" w:rsidP="002B2343">
      <w:pPr>
        <w:pStyle w:val="Text"/>
      </w:pPr>
      <w:r w:rsidRPr="008E4653">
        <w:t>Chřadla začala rubat končetiny a hlavy.</w:t>
      </w:r>
    </w:p>
    <w:p w14:paraId="1C09776C" w14:textId="77777777" w:rsidR="005645A2" w:rsidRDefault="008E4653" w:rsidP="002B2343">
      <w:pPr>
        <w:pStyle w:val="Text"/>
      </w:pPr>
      <w:r w:rsidRPr="008E4653">
        <w:t>Zahlédla, jak z průchodu vyrazil hrot meče, vklouzl hluboko mezi dvě vytřeštěné oči a vzápětí se k ní prokopala Švorcka.</w:t>
      </w:r>
    </w:p>
    <w:p w14:paraId="447DDE21" w14:textId="77777777" w:rsidR="005645A2" w:rsidRDefault="008E4653" w:rsidP="002B2343">
      <w:pPr>
        <w:pStyle w:val="Text"/>
      </w:pPr>
      <w:r w:rsidRPr="008E4653">
        <w:t>Démoni se rozprchli a půl tuctu se jich s jekotem rozběhlo do chodby.</w:t>
      </w:r>
      <w:r w:rsidR="00F85FBB">
        <w:t>’</w:t>
      </w:r>
    </w:p>
    <w:p w14:paraId="0D04061C" w14:textId="77777777" w:rsidR="005645A2" w:rsidRDefault="008E4653" w:rsidP="002B2343">
      <w:pPr>
        <w:pStyle w:val="Text"/>
      </w:pPr>
      <w:r w:rsidRPr="008E4653">
        <w:t>Kde na ně udeřil někdo jiný.</w:t>
      </w:r>
    </w:p>
    <w:p w14:paraId="72AF937B" w14:textId="77777777" w:rsidR="005645A2" w:rsidRDefault="008E4653" w:rsidP="002B2343">
      <w:pPr>
        <w:pStyle w:val="Text"/>
      </w:pPr>
      <w:r w:rsidRPr="008E4653">
        <w:t>Chřadla začala odtahovat těla z Chvaty a spatřila, jak se ohání nožem a vráží ho jednomu démonovi do temene, ale stvůra jí stále ještě pevně zatínala čelisti do levého stehna.</w:t>
      </w:r>
    </w:p>
    <w:p w14:paraId="33B23E77" w14:textId="3E70408F" w:rsidR="005645A2" w:rsidRDefault="00F85FBB" w:rsidP="002B2343">
      <w:pPr>
        <w:pStyle w:val="Text"/>
      </w:pPr>
      <w:r>
        <w:t>„</w:t>
      </w:r>
      <w:r w:rsidR="008E4653" w:rsidRPr="008E4653">
        <w:t>Ty krávo!</w:t>
      </w:r>
      <w:r>
        <w:t>“</w:t>
      </w:r>
      <w:r w:rsidR="008E4653" w:rsidRPr="008E4653">
        <w:t xml:space="preserve"> vyprskla Chřadla. </w:t>
      </w:r>
      <w:r>
        <w:t>„</w:t>
      </w:r>
      <w:r w:rsidR="008E4653" w:rsidRPr="008E4653">
        <w:t>Dej ty ruce pryč, ať to můžu vypáčit. Bohové pod zemí, mohly jsme klidně stát vopodál a vyčistit celej ten houf pomocí pár dalších šipek!</w:t>
      </w:r>
      <w:r>
        <w:t>“</w:t>
      </w:r>
    </w:p>
    <w:p w14:paraId="798D99D5" w14:textId="77777777" w:rsidR="005645A2" w:rsidRDefault="008E4653" w:rsidP="002B2343">
      <w:pPr>
        <w:pStyle w:val="Text"/>
      </w:pPr>
      <w:r w:rsidRPr="008E4653">
        <w:t xml:space="preserve">Chvaty vyplivla krev. </w:t>
      </w:r>
      <w:r w:rsidR="00F85FBB">
        <w:t>„</w:t>
      </w:r>
      <w:r w:rsidRPr="008E4653">
        <w:t>Proč by si měla všechnu zábavu užívat jen Švorcka? Sundej mi tu zkurvenou mrchu z nohy!</w:t>
      </w:r>
      <w:r w:rsidR="00F85FBB">
        <w:t>“</w:t>
      </w:r>
    </w:p>
    <w:p w14:paraId="10C5630F" w14:textId="77777777" w:rsidR="005645A2" w:rsidRDefault="00F85FBB" w:rsidP="002B2343">
      <w:pPr>
        <w:pStyle w:val="Text"/>
      </w:pPr>
      <w:r>
        <w:t>„</w:t>
      </w:r>
      <w:r w:rsidR="008E4653" w:rsidRPr="008E4653">
        <w:t xml:space="preserve">Vždyť se snažím </w:t>
      </w:r>
      <w:r>
        <w:t>–</w:t>
      </w:r>
      <w:r w:rsidR="008E4653" w:rsidRPr="008E4653">
        <w:t xml:space="preserve"> nehejbej se!</w:t>
      </w:r>
      <w:r>
        <w:t>“</w:t>
      </w:r>
    </w:p>
    <w:p w14:paraId="29B17995" w14:textId="77777777" w:rsidR="005645A2" w:rsidRDefault="008E4653" w:rsidP="002B2343">
      <w:pPr>
        <w:pStyle w:val="Text"/>
      </w:pPr>
      <w:r w:rsidRPr="008E4653">
        <w:t xml:space="preserve">Dorazil k nim seržant Nerv. </w:t>
      </w:r>
      <w:r w:rsidR="00F85FBB">
        <w:t>„</w:t>
      </w:r>
      <w:r w:rsidRPr="008E4653">
        <w:t>Tři utekli!</w:t>
      </w:r>
      <w:r w:rsidR="00F85FBB">
        <w:t>“</w:t>
      </w:r>
    </w:p>
    <w:p w14:paraId="02E1FCFE" w14:textId="77777777" w:rsidR="005645A2" w:rsidRDefault="00F85FBB" w:rsidP="002B2343">
      <w:pPr>
        <w:pStyle w:val="Text"/>
      </w:pPr>
      <w:r>
        <w:t>„</w:t>
      </w:r>
      <w:r w:rsidR="008E4653" w:rsidRPr="008E4653">
        <w:t>Bude jich víc,</w:t>
      </w:r>
      <w:r>
        <w:t>“</w:t>
      </w:r>
      <w:r w:rsidR="008E4653" w:rsidRPr="008E4653">
        <w:t xml:space="preserve"> řekla Švorcka.</w:t>
      </w:r>
    </w:p>
    <w:p w14:paraId="2CC6036C" w14:textId="77777777" w:rsidR="005645A2" w:rsidRDefault="00F85FBB" w:rsidP="002B2343">
      <w:pPr>
        <w:pStyle w:val="Text"/>
      </w:pPr>
      <w:r>
        <w:t>„</w:t>
      </w:r>
      <w:r w:rsidR="008E4653" w:rsidRPr="008E4653">
        <w:t>Říkala jste, že jeden!</w:t>
      </w:r>
      <w:r>
        <w:t>“</w:t>
      </w:r>
      <w:r w:rsidR="008E4653" w:rsidRPr="008E4653">
        <w:t xml:space="preserve"> sykla Chřadla a konečně uvolnila démonův smrtelný skus.</w:t>
      </w:r>
    </w:p>
    <w:p w14:paraId="26C27E7B" w14:textId="77777777" w:rsidR="005645A2" w:rsidRDefault="00F85FBB" w:rsidP="002B2343">
      <w:pPr>
        <w:pStyle w:val="Text"/>
      </w:pPr>
      <w:r>
        <w:t>„</w:t>
      </w:r>
      <w:r w:rsidR="008E4653" w:rsidRPr="008E4653">
        <w:t>No tak jsem se trochu sekla. Kde je Tupodech? Neviděli jste ho někdo?</w:t>
      </w:r>
      <w:r>
        <w:t>“</w:t>
      </w:r>
    </w:p>
    <w:p w14:paraId="4F31121D" w14:textId="77777777" w:rsidR="005645A2" w:rsidRDefault="00F85FBB" w:rsidP="002B2343">
      <w:pPr>
        <w:pStyle w:val="Text"/>
      </w:pPr>
      <w:r>
        <w:t>„</w:t>
      </w:r>
      <w:r w:rsidR="008E4653" w:rsidRPr="008E4653">
        <w:t>Co jsme se rozdělili, tak ještě ne,</w:t>
      </w:r>
      <w:r>
        <w:t>“</w:t>
      </w:r>
      <w:r w:rsidR="008E4653" w:rsidRPr="008E4653">
        <w:t xml:space="preserve"> odvětil Nerv.</w:t>
      </w:r>
    </w:p>
    <w:p w14:paraId="268D8378" w14:textId="77777777" w:rsidR="005645A2" w:rsidRDefault="00F85FBB" w:rsidP="002B2343">
      <w:pPr>
        <w:pStyle w:val="Text"/>
      </w:pPr>
      <w:r>
        <w:t>„</w:t>
      </w:r>
      <w:r w:rsidR="008E4653" w:rsidRPr="008E4653">
        <w:t>U mě to samý,</w:t>
      </w:r>
      <w:r>
        <w:t>“</w:t>
      </w:r>
      <w:r w:rsidR="008E4653" w:rsidRPr="008E4653">
        <w:t xml:space="preserve"> dodala Chřadla. Chvaty se posadila a kývla.</w:t>
      </w:r>
    </w:p>
    <w:p w14:paraId="4374714A" w14:textId="1DC3F3E2" w:rsidR="005645A2" w:rsidRDefault="008E4653" w:rsidP="002B2343">
      <w:pPr>
        <w:pStyle w:val="Text"/>
      </w:pPr>
      <w:r w:rsidRPr="008E4653">
        <w:t xml:space="preserve">Švorcka máchla mečem a sklepla z něj zasychající i čerstvou krev. </w:t>
      </w:r>
      <w:r w:rsidR="00B81CF3">
        <w:t>„</w:t>
      </w:r>
      <w:r w:rsidRPr="008E4653">
        <w:t>Teď jsou na útěku. Tak je ulovíme.</w:t>
      </w:r>
      <w:r w:rsidR="00F85FBB">
        <w:t>“</w:t>
      </w:r>
    </w:p>
    <w:p w14:paraId="7A48D208" w14:textId="77777777" w:rsidR="005645A2" w:rsidRDefault="008E4653" w:rsidP="002B2343">
      <w:pPr>
        <w:pStyle w:val="Text"/>
      </w:pPr>
      <w:r w:rsidRPr="008E4653">
        <w:t>Vojáci si obhlédli zbraně.</w:t>
      </w:r>
    </w:p>
    <w:p w14:paraId="7277432A" w14:textId="77777777" w:rsidR="005645A2" w:rsidRDefault="008E4653" w:rsidP="002B2343">
      <w:pPr>
        <w:pStyle w:val="Text"/>
      </w:pPr>
      <w:r w:rsidRPr="008E4653">
        <w:t xml:space="preserve">Nerv zahlédl jednu šipku ze samostřílu a kopl do ní. </w:t>
      </w:r>
      <w:r w:rsidR="00F85FBB">
        <w:t>„</w:t>
      </w:r>
      <w:r w:rsidRPr="008E4653">
        <w:t>Pěkný.</w:t>
      </w:r>
      <w:r w:rsidR="00F85FBB">
        <w:t>“</w:t>
      </w:r>
    </w:p>
    <w:p w14:paraId="747D762C" w14:textId="77777777" w:rsidR="005645A2" w:rsidRDefault="00F85FBB" w:rsidP="002B2343">
      <w:pPr>
        <w:pStyle w:val="Text"/>
      </w:pPr>
      <w:r>
        <w:t>„</w:t>
      </w:r>
      <w:r w:rsidR="008E4653" w:rsidRPr="008E4653">
        <w:t>Těchhle zatracenejch věciček je tu plnej sklad.</w:t>
      </w:r>
      <w:r>
        <w:t>“</w:t>
      </w:r>
    </w:p>
    <w:p w14:paraId="482D74C5" w14:textId="77777777" w:rsidR="005645A2" w:rsidRDefault="00F85FBB" w:rsidP="002B2343">
      <w:pPr>
        <w:pStyle w:val="Text"/>
      </w:pPr>
      <w:r>
        <w:t>„</w:t>
      </w:r>
      <w:r w:rsidR="008E4653" w:rsidRPr="008E4653">
        <w:t>Potřebuju přezbrojit.</w:t>
      </w:r>
      <w:r>
        <w:t>“</w:t>
      </w:r>
    </w:p>
    <w:p w14:paraId="43C80D76" w14:textId="77777777" w:rsidR="005645A2" w:rsidRDefault="00F85FBB" w:rsidP="002B2343">
      <w:pPr>
        <w:pStyle w:val="Text"/>
      </w:pPr>
      <w:r>
        <w:t>„</w:t>
      </w:r>
      <w:r w:rsidR="008E4653" w:rsidRPr="008E4653">
        <w:t>Zavedeme tě tam, seržante</w:t>
      </w:r>
      <w:r>
        <w:t>…“</w:t>
      </w:r>
    </w:p>
    <w:p w14:paraId="6FB82D7F" w14:textId="77777777" w:rsidR="005645A2" w:rsidRDefault="00F85FBB" w:rsidP="002B2343">
      <w:pPr>
        <w:pStyle w:val="Text"/>
      </w:pPr>
      <w:r>
        <w:t>„</w:t>
      </w:r>
      <w:r w:rsidR="008E4653" w:rsidRPr="008E4653">
        <w:t>Zaveďte nás tam všechny,</w:t>
      </w:r>
      <w:r>
        <w:t>“</w:t>
      </w:r>
      <w:r w:rsidR="008E4653" w:rsidRPr="008E4653">
        <w:t xml:space="preserve"> rozkázala Švorcka. </w:t>
      </w:r>
      <w:r>
        <w:t>„</w:t>
      </w:r>
      <w:r w:rsidR="008E4653" w:rsidRPr="008E4653">
        <w:t>Potom se zase rozdělíme. Sejdeme se nahoře, v hlavní chodbě, a nikde nelelkujte. Téhle hordě někdo velí a já ho chci zapíchnout.</w:t>
      </w:r>
      <w:r>
        <w:t>“</w:t>
      </w:r>
    </w:p>
    <w:p w14:paraId="261263E6" w14:textId="77777777" w:rsidR="005645A2" w:rsidRDefault="00F85FBB" w:rsidP="002B2343">
      <w:pPr>
        <w:pStyle w:val="Text"/>
      </w:pPr>
      <w:r>
        <w:t>„</w:t>
      </w:r>
      <w:r w:rsidR="008E4653" w:rsidRPr="008E4653">
        <w:t>Za mnou,</w:t>
      </w:r>
      <w:r>
        <w:t>“</w:t>
      </w:r>
      <w:r w:rsidR="008E4653" w:rsidRPr="008E4653">
        <w:t xml:space="preserve"> zavelela Chřadla.</w:t>
      </w:r>
    </w:p>
    <w:p w14:paraId="0046ADF2" w14:textId="77777777" w:rsidR="005645A2" w:rsidRDefault="008E4653" w:rsidP="002B2343">
      <w:pPr>
        <w:pStyle w:val="Text"/>
      </w:pPr>
      <w:r w:rsidRPr="008E4653">
        <w:lastRenderedPageBreak/>
        <w:t>Rarach s kňouráním obešel další kopu mrtvých démonů. Chudáci děti! Tohle byla jatka, příšerná, ohavná, děsivá jatka!</w:t>
      </w:r>
    </w:p>
    <w:p w14:paraId="3322CFDB" w14:textId="77777777" w:rsidR="005645A2" w:rsidRDefault="008E4653" w:rsidP="002B2343">
      <w:pPr>
        <w:pStyle w:val="Text"/>
      </w:pPr>
      <w:r w:rsidRPr="008E4653">
        <w:t xml:space="preserve">A oni teď naháněli ty, co přežili </w:t>
      </w:r>
      <w:r w:rsidR="00F85FBB">
        <w:t>–</w:t>
      </w:r>
      <w:r w:rsidRPr="008E4653">
        <w:t xml:space="preserve"> a nebylo kde se schovat!</w:t>
      </w:r>
    </w:p>
    <w:p w14:paraId="1DF1197E" w14:textId="77777777" w:rsidR="005645A2" w:rsidRDefault="008E4653" w:rsidP="002B2343">
      <w:pPr>
        <w:pStyle w:val="Text"/>
      </w:pPr>
      <w:r w:rsidRPr="008E4653">
        <w:t>Lidský smrad byl cítit všude, v každém průchodu, v každé klikaté, křivolaké chodbě, v každé prokleté komnatě a páchnoucí místnosti. Netušil, kde teď jsou, netušil, jak zákeřné léčky na ně chystají.</w:t>
      </w:r>
    </w:p>
    <w:p w14:paraId="5EBCD977" w14:textId="77777777" w:rsidR="005645A2" w:rsidRDefault="008E4653" w:rsidP="002B2343">
      <w:pPr>
        <w:pStyle w:val="Text"/>
      </w:pPr>
      <w:r w:rsidRPr="008E4653">
        <w:t>Dřepl si, chvěl se, objímal se rukama a smutně naříkal. Potom se otřásl a tasil malinký meč. Dost těmhle zlým tunelům a chodbičkám! Iv žebříku! Utéct z tohoto krutého místa!</w:t>
      </w:r>
    </w:p>
    <w:p w14:paraId="0BD7785D" w14:textId="77777777" w:rsidR="005645A2" w:rsidRDefault="008E4653" w:rsidP="002B2343">
      <w:pPr>
        <w:pStyle w:val="Text"/>
      </w:pPr>
      <w:r w:rsidRPr="008E4653">
        <w:t>S novým odhodláním a přiměřenou dávkou hrůzy se dal do běhu.</w:t>
      </w:r>
    </w:p>
    <w:p w14:paraId="2A0A135B" w14:textId="77777777" w:rsidR="005645A2" w:rsidRDefault="008E4653" w:rsidP="002B2343">
      <w:pPr>
        <w:pStyle w:val="Text"/>
      </w:pPr>
      <w:r w:rsidRPr="008E4653">
        <w:t xml:space="preserve">Zadýchaný démon ztuhl a nosem zkoumal kyselý, štiplavý vzduch. Rozšířenýma očima hledal zrádný květ tělesného tepla </w:t>
      </w:r>
      <w:r w:rsidR="00F85FBB">
        <w:t>–</w:t>
      </w:r>
      <w:r w:rsidRPr="008E4653">
        <w:t xml:space="preserve"> ty zatracené pláště byly skrz naskrz mokré, studené na dotyk a démonovy oči je neviděly; a s těmi železnými kroužky to nebylo o moc lepší. Ale stejně mu nehrozilo, že by se k němu lidé dokázali připlížit. Nehrozilo.</w:t>
      </w:r>
    </w:p>
    <w:p w14:paraId="7B849E47" w14:textId="77777777" w:rsidR="005645A2" w:rsidRDefault="008E4653" w:rsidP="002B2343">
      <w:pPr>
        <w:pStyle w:val="Text"/>
      </w:pPr>
      <w:r w:rsidRPr="008E4653">
        <w:t>Potřeboval se schovat. Třeba v nějaké skryté díře. V prasklině ve zdi. Kdekoli.</w:t>
      </w:r>
    </w:p>
    <w:p w14:paraId="51F54EB2" w14:textId="77777777" w:rsidR="005645A2" w:rsidRDefault="008E4653" w:rsidP="002B2343">
      <w:pPr>
        <w:pStyle w:val="Text"/>
      </w:pPr>
      <w:r w:rsidRPr="008E4653">
        <w:t xml:space="preserve">Plížil se dál a najednou ucítil nesnesitelný lidský puch. Zakňučel a pomalu se narovnal </w:t>
      </w:r>
      <w:r w:rsidR="00F85FBB">
        <w:t>–</w:t>
      </w:r>
      <w:r w:rsidRPr="008E4653">
        <w:t xml:space="preserve"> a pak se otočil.</w:t>
      </w:r>
    </w:p>
    <w:p w14:paraId="5C82C6EA" w14:textId="77777777" w:rsidR="005645A2" w:rsidRDefault="008E4653" w:rsidP="002B2343">
      <w:pPr>
        <w:pStyle w:val="Text"/>
      </w:pPr>
      <w:r w:rsidRPr="008E4653">
        <w:t>Vousatá tvář, která se mu vznášela na šířku dlaně nad čumákem, z něj vyloudila zděšený výkřik.</w:t>
      </w:r>
    </w:p>
    <w:p w14:paraId="15D28A5E" w14:textId="77777777" w:rsidR="005645A2" w:rsidRDefault="00F85FBB" w:rsidP="002B2343">
      <w:pPr>
        <w:pStyle w:val="Text"/>
      </w:pPr>
      <w:r>
        <w:t>„</w:t>
      </w:r>
      <w:r w:rsidR="008E4653" w:rsidRPr="008E4653">
        <w:t>Hledáš mě?</w:t>
      </w:r>
      <w:r>
        <w:t>“</w:t>
      </w:r>
      <w:r w:rsidR="008E4653" w:rsidRPr="008E4653">
        <w:t xml:space="preserve"> A potom ho do tváře uhodila rudě umazaná, železem pobitá pěst. Dvakrát, třikrát, osmkrát, devětkrát, dvanáctkrát.</w:t>
      </w:r>
    </w:p>
    <w:p w14:paraId="36C23858" w14:textId="77777777" w:rsidR="005645A2" w:rsidRDefault="008E4653" w:rsidP="002B2343">
      <w:pPr>
        <w:pStyle w:val="Text"/>
      </w:pPr>
      <w:r w:rsidRPr="008E4653">
        <w:t xml:space="preserve">Démon se zhroutil na zem, Nerv zabručel a prohodil: </w:t>
      </w:r>
      <w:r w:rsidR="00F85FBB">
        <w:t>„</w:t>
      </w:r>
      <w:r w:rsidRPr="008E4653">
        <w:t>Ani bych neřek.</w:t>
      </w:r>
      <w:r w:rsidR="00F85FBB">
        <w:t>“</w:t>
      </w:r>
    </w:p>
    <w:p w14:paraId="7965C409" w14:textId="77777777" w:rsidR="005645A2" w:rsidRDefault="008E4653" w:rsidP="002B2343">
      <w:pPr>
        <w:pStyle w:val="Text"/>
      </w:pPr>
      <w:r w:rsidRPr="008E4653">
        <w:t>Dva démoni, dobří společníci po celá staletí, sevřeli jeden druhého a podělili se o louži páchnoucích chcanek, která se kolem nich rozlila, sotva jim do zorného pole vkročila dvojice žen. Ukrutné zubaté šipky je od sebe odtrhly jako hadrové panenky</w:t>
      </w:r>
      <w:r w:rsidR="005645A2">
        <w:t>.</w:t>
      </w:r>
    </w:p>
    <w:p w14:paraId="31E5DA56" w14:textId="77777777" w:rsidR="005645A2" w:rsidRDefault="008E4653" w:rsidP="002B2343">
      <w:pPr>
        <w:pStyle w:val="Text"/>
      </w:pPr>
      <w:r w:rsidRPr="008E4653">
        <w:t xml:space="preserve">Zatímco Chřadla točila klikou a nabíjela zbraň, Chvaty se belhala dál. </w:t>
      </w:r>
      <w:r w:rsidR="00F85FBB">
        <w:t>„</w:t>
      </w:r>
      <w:r w:rsidRPr="008E4653">
        <w:t>Vidělas to? Kurevsky dojemný.</w:t>
      </w:r>
      <w:r w:rsidR="00F85FBB">
        <w:t>“</w:t>
      </w:r>
    </w:p>
    <w:p w14:paraId="4C4B2753" w14:textId="77777777" w:rsidR="005645A2" w:rsidRDefault="00F85FBB" w:rsidP="002B2343">
      <w:pPr>
        <w:pStyle w:val="Text"/>
      </w:pPr>
      <w:r>
        <w:t>„</w:t>
      </w:r>
      <w:r w:rsidR="008E4653" w:rsidRPr="008E4653">
        <w:t>Nějak nám měkneš, Chvaty.</w:t>
      </w:r>
      <w:r>
        <w:t>“</w:t>
      </w:r>
    </w:p>
    <w:p w14:paraId="1033472F" w14:textId="77777777" w:rsidR="005645A2" w:rsidRDefault="00F85FBB" w:rsidP="002B2343">
      <w:pPr>
        <w:pStyle w:val="Text"/>
      </w:pPr>
      <w:r>
        <w:t>„</w:t>
      </w:r>
      <w:r w:rsidR="008E4653" w:rsidRPr="008E4653">
        <w:t>Máš nabito?</w:t>
      </w:r>
      <w:r>
        <w:t>“</w:t>
      </w:r>
    </w:p>
    <w:p w14:paraId="26F99352" w14:textId="77777777" w:rsidR="005645A2" w:rsidRDefault="00F85FBB" w:rsidP="002B2343">
      <w:pPr>
        <w:pStyle w:val="Text"/>
      </w:pPr>
      <w:r>
        <w:lastRenderedPageBreak/>
        <w:t>„</w:t>
      </w:r>
      <w:r w:rsidR="008E4653" w:rsidRPr="008E4653">
        <w:t>Jo.</w:t>
      </w:r>
      <w:r>
        <w:t>“</w:t>
      </w:r>
    </w:p>
    <w:p w14:paraId="5BEFDF87" w14:textId="77777777" w:rsidR="005645A2" w:rsidRDefault="00F85FBB" w:rsidP="002B2343">
      <w:pPr>
        <w:pStyle w:val="Text"/>
      </w:pPr>
      <w:r>
        <w:t>„</w:t>
      </w:r>
      <w:r w:rsidR="008E4653" w:rsidRPr="008E4653">
        <w:t>Teď jsem na řadě já. Měj oči na stopkách, Chřadli.</w:t>
      </w:r>
      <w:r>
        <w:t>“</w:t>
      </w:r>
    </w:p>
    <w:p w14:paraId="1E1EADDB" w14:textId="77777777" w:rsidR="005645A2" w:rsidRDefault="00F85FBB" w:rsidP="002B2343">
      <w:pPr>
        <w:pStyle w:val="Text"/>
      </w:pPr>
      <w:r>
        <w:t>„</w:t>
      </w:r>
      <w:r w:rsidR="008E4653" w:rsidRPr="008E4653">
        <w:t>Spolehni se.</w:t>
      </w:r>
      <w:r>
        <w:t>“</w:t>
      </w:r>
    </w:p>
    <w:p w14:paraId="7D9CDF86" w14:textId="77777777" w:rsidR="005645A2" w:rsidRDefault="008E4653" w:rsidP="002B2343">
      <w:pPr>
        <w:pStyle w:val="Text"/>
      </w:pPr>
      <w:r w:rsidRPr="008E4653">
        <w:t>Rarach slyšel z chodeb nahodilé smrtelné výkřiky; každý z nich rozechvíval jeho mrňavé vychrtlé tělo. Doběhl k železnému žebříku a lezl po něm tak rychle, jak jen ho malé údy nesly.</w:t>
      </w:r>
    </w:p>
    <w:p w14:paraId="59D37295" w14:textId="77777777" w:rsidR="005645A2" w:rsidRDefault="008E4653" w:rsidP="002B2343">
      <w:pPr>
        <w:pStyle w:val="Text"/>
      </w:pPr>
      <w:r w:rsidRPr="008E4653">
        <w:t>Ale ne dost rychle.</w:t>
      </w:r>
    </w:p>
    <w:p w14:paraId="0300DB27" w14:textId="77777777" w:rsidR="005645A2" w:rsidRDefault="00F85FBB" w:rsidP="002B2343">
      <w:pPr>
        <w:pStyle w:val="Text"/>
      </w:pPr>
      <w:r>
        <w:t>„</w:t>
      </w:r>
      <w:r w:rsidR="008E4653" w:rsidRPr="008E4653">
        <w:t>Mám tě.</w:t>
      </w:r>
      <w:r>
        <w:t>“</w:t>
      </w:r>
    </w:p>
    <w:p w14:paraId="52F35020" w14:textId="77777777" w:rsidR="005645A2" w:rsidRDefault="008E4653" w:rsidP="002B2343">
      <w:pPr>
        <w:pStyle w:val="Text"/>
      </w:pPr>
      <w:r w:rsidRPr="008E4653">
        <w:t>Obrněná ruka ho popadla a strhla z příčlí.</w:t>
      </w:r>
    </w:p>
    <w:p w14:paraId="4F898087" w14:textId="77777777" w:rsidR="005645A2" w:rsidRDefault="008E4653" w:rsidP="002B2343">
      <w:pPr>
        <w:pStyle w:val="Text"/>
      </w:pPr>
      <w:r w:rsidRPr="008E4653">
        <w:t>Pištěl a mlátil sebou, ale bylo to marné. Snažil se uplatnit svůj meč, muž však natáhl druhou ruku a zlomil mu pravici. Křup, jako větvičku. Potom mu zlomil i tu druhou a pak ještě obě nohy. To vážně bolelo!</w:t>
      </w:r>
    </w:p>
    <w:p w14:paraId="4353630E" w14:textId="77777777" w:rsidR="005645A2" w:rsidRDefault="008E4653" w:rsidP="002B2343">
      <w:pPr>
        <w:pStyle w:val="Text"/>
      </w:pPr>
      <w:r w:rsidRPr="008E4653">
        <w:t>Rarach se bezmocně a zplihle houpal v mužově sevření. Civěl na vojáka a s ústy dokořán hlasitě oddychoval.</w:t>
      </w:r>
    </w:p>
    <w:p w14:paraId="7BCC97EB" w14:textId="77777777" w:rsidR="005645A2" w:rsidRDefault="008E4653" w:rsidP="002B2343">
      <w:pPr>
        <w:pStyle w:val="Text"/>
      </w:pPr>
      <w:r w:rsidRPr="008E4653">
        <w:t>A pak ho muž kousl do hlavy, přidržel si ho v zubech a začal šplhat po žebříku.</w:t>
      </w:r>
    </w:p>
    <w:p w14:paraId="1B1FC075" w14:textId="77777777" w:rsidR="005645A2" w:rsidRDefault="008E4653" w:rsidP="002B2343">
      <w:pPr>
        <w:pStyle w:val="Text"/>
      </w:pPr>
      <w:r w:rsidRPr="008E4653">
        <w:t>Ten dech! Rarach se musel schoulit i navzdory bolesti z toho, jak byl celý zpřelámaný. Ten dech!</w:t>
      </w:r>
    </w:p>
    <w:p w14:paraId="123D4E38" w14:textId="77777777" w:rsidR="005645A2" w:rsidRDefault="008E4653" w:rsidP="002B2343">
      <w:pPr>
        <w:pStyle w:val="Text"/>
      </w:pPr>
      <w:r w:rsidRPr="008E4653">
        <w:t>Když vylezli nahoru a muž vyšel ze zbrojnice na chodbu a z ní do hlavní komnaty, rarach vydal šílený výkřik, čarovnou prosbu zježenou zoufalou silou.</w:t>
      </w:r>
    </w:p>
    <w:p w14:paraId="281B81AE" w14:textId="77777777" w:rsidR="005645A2" w:rsidRDefault="008E4653" w:rsidP="002B2343">
      <w:pPr>
        <w:pStyle w:val="Text"/>
        <w:rPr>
          <w:i/>
        </w:rPr>
      </w:pPr>
      <w:r w:rsidRPr="008E4653">
        <w:rPr>
          <w:i/>
        </w:rPr>
        <w:t>Mami! Mami! Pomóc!</w:t>
      </w:r>
    </w:p>
    <w:p w14:paraId="1404A467" w14:textId="77777777" w:rsidR="005645A2" w:rsidRDefault="008E4653" w:rsidP="002B2343">
      <w:pPr>
        <w:pStyle w:val="Text"/>
      </w:pPr>
      <w:r w:rsidRPr="008E4653">
        <w:t>Nezůstal ani jediný. Samozřejmě, že si tím nemohli být naprosto jistí, ale prohledali všechny možné úkryty, ty přerostlé krysy z nich vyhrabali a rozsekali je na kousíčky.</w:t>
      </w:r>
    </w:p>
    <w:p w14:paraId="18D24F2A" w14:textId="0E844C27" w:rsidR="005645A2" w:rsidRDefault="009A50A5" w:rsidP="002B2343">
      <w:pPr>
        <w:pStyle w:val="Text"/>
      </w:pPr>
      <w:r>
        <w:t>Š</w:t>
      </w:r>
      <w:r w:rsidR="008E4653" w:rsidRPr="008E4653">
        <w:t>vorcka zavedla vojáky zpátky do zbrojnice se samostříly a všichni si nabrali střelivo, včetně obléhacích šipek se zahnutými konci a svazků tlustých provazů. Cesta zpátky k žebříku byla pomalá a krkolomná, jelikož uličky byly zaneřáděné čerstvou i sraženou krví a mrtvolami. Ve chvíli, kdy vkročili do hlavní komnaty, už na ně Tupodech čekal. Pokynul k malé postavičce připíchnuté drobným mečem k podlaze uprostřed místnosti.</w:t>
      </w:r>
    </w:p>
    <w:p w14:paraId="44E384E1" w14:textId="77777777" w:rsidR="005645A2" w:rsidRDefault="00F85FBB" w:rsidP="002B2343">
      <w:pPr>
        <w:pStyle w:val="Text"/>
      </w:pPr>
      <w:r>
        <w:t>„</w:t>
      </w:r>
      <w:r w:rsidR="008E4653" w:rsidRPr="008E4653">
        <w:t>Ještě dejchá?</w:t>
      </w:r>
      <w:r>
        <w:t>“</w:t>
      </w:r>
    </w:p>
    <w:p w14:paraId="5035CC99" w14:textId="77777777" w:rsidR="005645A2" w:rsidRDefault="00F85FBB" w:rsidP="002B2343">
      <w:pPr>
        <w:pStyle w:val="Text"/>
      </w:pPr>
      <w:r>
        <w:t>„</w:t>
      </w:r>
      <w:r w:rsidR="008E4653" w:rsidRPr="008E4653">
        <w:t>Těžko říct. Tyhle mrchy je těžký doopravdy zabít.</w:t>
      </w:r>
      <w:r>
        <w:t>“</w:t>
      </w:r>
    </w:p>
    <w:p w14:paraId="48596B79" w14:textId="77777777" w:rsidR="005645A2" w:rsidRDefault="00F85FBB" w:rsidP="002B2343">
      <w:pPr>
        <w:pStyle w:val="Text"/>
      </w:pPr>
      <w:r>
        <w:t>„</w:t>
      </w:r>
      <w:r w:rsidR="008E4653" w:rsidRPr="008E4653">
        <w:t>Dobře. Pěkná práce, Tupodechu. Tak se pojďte nachystat.</w:t>
      </w:r>
      <w:r>
        <w:t>“</w:t>
      </w:r>
    </w:p>
    <w:p w14:paraId="762ABECC" w14:textId="77777777" w:rsidR="005645A2" w:rsidRDefault="008E4653" w:rsidP="002B2343">
      <w:pPr>
        <w:pStyle w:val="Text"/>
      </w:pPr>
      <w:r w:rsidRPr="008E4653">
        <w:lastRenderedPageBreak/>
        <w:t>Holčička, která prošla branou do tvrze, svírala kytici z natrhaných květin a plavé vlasy jí povlávaly jako ochmýřená semínka. Velkýma očima sklouzla k drobné postavičce raracha připíchnutého k podlaze a přistoupila k němu blíž.</w:t>
      </w:r>
    </w:p>
    <w:p w14:paraId="19E789C7" w14:textId="77777777" w:rsidR="005645A2" w:rsidRDefault="008E4653" w:rsidP="002B2343">
      <w:pPr>
        <w:pStyle w:val="Text"/>
      </w:pPr>
      <w:r w:rsidRPr="008E4653">
        <w:t>Shlédla na své mrtvé dítě a obličej jí povadl. Klekla si, odložila kvítí, natáhla ruku a pohladila to malinké studené čelo.</w:t>
      </w:r>
    </w:p>
    <w:p w14:paraId="3A19ECE5" w14:textId="77777777" w:rsidR="005645A2" w:rsidRDefault="008E4653" w:rsidP="002B2343">
      <w:pPr>
        <w:pStyle w:val="Text"/>
      </w:pPr>
      <w:r w:rsidRPr="008E4653">
        <w:t>Když se pak napřímila, zpoza sloupů vystoupila pětice vojáků s nabitými samostříly.</w:t>
      </w:r>
    </w:p>
    <w:p w14:paraId="66749642" w14:textId="77777777" w:rsidR="005645A2" w:rsidRDefault="008E4653" w:rsidP="002B2343">
      <w:pPr>
        <w:pStyle w:val="Text"/>
      </w:pPr>
      <w:r w:rsidRPr="008E4653">
        <w:t>Dívenka zvedla vyhublé paže a zmizela v mlžném oparu. Z místa, kde stála, se vyvalily provoněné mraky, a vojáci hleděli, jak probouzí svoji pravou podobu, pučí, strmí skoro do dvojnásobné výše průměrného muže a narůstá přinejmenším do dvojnásobné šíře. Drápy dlouhé jako krátké meče, kupa svalů jako svazky lan, ruce, které by dokázaly obrněného vojáka rozdrtit jako křehké vejce.</w:t>
      </w:r>
    </w:p>
    <w:p w14:paraId="3DC79738" w14:textId="77777777" w:rsidR="005645A2" w:rsidRDefault="008E4653" w:rsidP="002B2343">
      <w:pPr>
        <w:pStyle w:val="Text"/>
      </w:pPr>
      <w:r w:rsidRPr="008E4653">
        <w:t xml:space="preserve">Chvaty si odfrkla. </w:t>
      </w:r>
      <w:r w:rsidR="00F85FBB">
        <w:t>„</w:t>
      </w:r>
      <w:r w:rsidRPr="008E4653">
        <w:t>Tak démon, jo? Tohle není jen tak nějakej démon, kapitánko. Vždyť je to zkurvená Harridanka!</w:t>
      </w:r>
      <w:r w:rsidR="00F85FBB">
        <w:t>“</w:t>
      </w:r>
    </w:p>
    <w:p w14:paraId="6A78A072" w14:textId="77777777" w:rsidR="005645A2" w:rsidRDefault="00F85FBB" w:rsidP="002B2343">
      <w:pPr>
        <w:pStyle w:val="Text"/>
      </w:pPr>
      <w:r>
        <w:t>„</w:t>
      </w:r>
      <w:r w:rsidR="008E4653" w:rsidRPr="008E4653">
        <w:t>Velitelka legie,</w:t>
      </w:r>
      <w:r>
        <w:t>“</w:t>
      </w:r>
      <w:r w:rsidR="008E4653" w:rsidRPr="008E4653">
        <w:t xml:space="preserve"> dodal Tupodech. </w:t>
      </w:r>
      <w:r>
        <w:t>„</w:t>
      </w:r>
      <w:r w:rsidR="008E4653" w:rsidRPr="008E4653">
        <w:t>Co dělali, že ji tu nechali?</w:t>
      </w:r>
      <w:r>
        <w:t>“</w:t>
      </w:r>
    </w:p>
    <w:p w14:paraId="1213E85B" w14:textId="77777777" w:rsidR="005645A2" w:rsidRDefault="008E4653" w:rsidP="002B2343">
      <w:pPr>
        <w:pStyle w:val="Text"/>
      </w:pPr>
      <w:r w:rsidRPr="008E4653">
        <w:t>Démon otevřel chřtán a zavyl.</w:t>
      </w:r>
    </w:p>
    <w:p w14:paraId="525AD303" w14:textId="77777777" w:rsidR="005645A2" w:rsidRDefault="008E4653" w:rsidP="002B2343">
      <w:pPr>
        <w:pStyle w:val="Text"/>
      </w:pPr>
      <w:r w:rsidRPr="008E4653">
        <w:t>Ten zvuk je ohlušil a setřásl kusy omítky ze stropu i ze stěn.</w:t>
      </w:r>
    </w:p>
    <w:p w14:paraId="75E7A9CA" w14:textId="77777777" w:rsidR="005645A2" w:rsidRDefault="008E4653" w:rsidP="002B2343">
      <w:pPr>
        <w:pStyle w:val="Text"/>
      </w:pPr>
      <w:r w:rsidRPr="008E4653">
        <w:t>Vojáci zvedli zbraně. A vypálili.</w:t>
      </w:r>
    </w:p>
    <w:p w14:paraId="247826E9" w14:textId="77777777" w:rsidR="005645A2" w:rsidRDefault="008E4653" w:rsidP="002B2343">
      <w:pPr>
        <w:pStyle w:val="Text"/>
      </w:pPr>
      <w:r w:rsidRPr="008E4653">
        <w:t xml:space="preserve">Hluboko do obrovského netvora se zanořily šipky a za každou se táhlo lano </w:t>
      </w:r>
      <w:r w:rsidR="00F85FBB">
        <w:t>–</w:t>
      </w:r>
      <w:r w:rsidRPr="008E4653">
        <w:t xml:space="preserve"> lano uvázané kolem základny sloupu. Zpětné háčky na hlavicích se zasekly do hloubi zrůdného těla. Démon zavřískal a pokusil se ustoupit, ale tlusté provazy se napjaly </w:t>
      </w:r>
      <w:r w:rsidR="00F85FBB">
        <w:t>–</w:t>
      </w:r>
      <w:r w:rsidRPr="008E4653">
        <w:t xml:space="preserve"> kdyby jednu ze střel vyrval, zlámal by si kosti a vyvrhl by si orgány a kdoví co ještě.</w:t>
      </w:r>
    </w:p>
    <w:p w14:paraId="1088042C" w14:textId="5F3AA35A" w:rsidR="005645A2" w:rsidRDefault="00F85FBB" w:rsidP="002B2343">
      <w:pPr>
        <w:pStyle w:val="Text"/>
      </w:pPr>
      <w:r>
        <w:t>„</w:t>
      </w:r>
      <w:r w:rsidR="008E4653" w:rsidRPr="008E4653">
        <w:t>Nabít,</w:t>
      </w:r>
      <w:r>
        <w:t>“</w:t>
      </w:r>
      <w:r w:rsidR="008E4653" w:rsidRPr="008E4653">
        <w:t xml:space="preserve"> zavrčela </w:t>
      </w:r>
      <w:r w:rsidR="009A50A5">
        <w:t>Š</w:t>
      </w:r>
      <w:r w:rsidR="008E4653" w:rsidRPr="008E4653">
        <w:t>vorcka.</w:t>
      </w:r>
    </w:p>
    <w:p w14:paraId="5FF3A00A" w14:textId="77777777" w:rsidR="005645A2" w:rsidRDefault="008E4653" w:rsidP="002B2343">
      <w:pPr>
        <w:pStyle w:val="Text"/>
      </w:pPr>
      <w:r w:rsidRPr="008E4653">
        <w:t>A tak nabili.</w:t>
      </w:r>
    </w:p>
    <w:p w14:paraId="4ED6FA72" w14:textId="77777777" w:rsidR="005645A2" w:rsidRDefault="008E4653" w:rsidP="002B2343">
      <w:pPr>
        <w:pStyle w:val="Text"/>
      </w:pPr>
      <w:r w:rsidRPr="008E4653">
        <w:t>Vchodem se pozvolna proplížilo jitřní světlo a vkradlo se na podlahu hlavní komnaty.</w:t>
      </w:r>
    </w:p>
    <w:p w14:paraId="53DF1C8F" w14:textId="77777777" w:rsidR="005645A2" w:rsidRDefault="00F85FBB" w:rsidP="002B2343">
      <w:pPr>
        <w:pStyle w:val="Text"/>
      </w:pPr>
      <w:r>
        <w:t>„</w:t>
      </w:r>
      <w:r w:rsidR="008E4653" w:rsidRPr="008E4653">
        <w:t>Poslední bedna,</w:t>
      </w:r>
      <w:r>
        <w:t>“</w:t>
      </w:r>
      <w:r w:rsidR="008E4653" w:rsidRPr="008E4653">
        <w:t xml:space="preserve"> oznámil Nerv nakřáplým, vyčerpaným hlasem.</w:t>
      </w:r>
    </w:p>
    <w:p w14:paraId="092BF584" w14:textId="77777777" w:rsidR="005645A2" w:rsidRDefault="008E4653" w:rsidP="002B2343">
      <w:pPr>
        <w:pStyle w:val="Text"/>
      </w:pPr>
      <w:r w:rsidRPr="008E4653">
        <w:t>Obešel je a rozdal jim poslední šipky. Kliky zavrzaly, ale jen pomalu.</w:t>
      </w:r>
    </w:p>
    <w:p w14:paraId="41466E10" w14:textId="77777777" w:rsidR="005645A2" w:rsidRDefault="008E4653" w:rsidP="002B2343">
      <w:pPr>
        <w:pStyle w:val="Text"/>
      </w:pPr>
      <w:r w:rsidRPr="008E4653">
        <w:t>Chřadla úkosem pohlédla na jehelníček v podobě hromady roztrhaného masa uprostřed komnaty a pak pokrčila rameny a vrátila se pro samostříl.</w:t>
      </w:r>
    </w:p>
    <w:p w14:paraId="23733AFF" w14:textId="77777777" w:rsidR="005645A2" w:rsidRDefault="008E4653" w:rsidP="002B2343">
      <w:pPr>
        <w:pStyle w:val="Text"/>
      </w:pPr>
      <w:r w:rsidRPr="008E4653">
        <w:t>Pět zbraní třesklo. Pět šipek se zavrtalo do těla.</w:t>
      </w:r>
    </w:p>
    <w:p w14:paraId="07F7E6F4" w14:textId="77777777" w:rsidR="005645A2" w:rsidRDefault="00F85FBB" w:rsidP="002B2343">
      <w:pPr>
        <w:pStyle w:val="Text"/>
      </w:pPr>
      <w:r>
        <w:lastRenderedPageBreak/>
        <w:t>„</w:t>
      </w:r>
      <w:r w:rsidR="008E4653" w:rsidRPr="008E4653">
        <w:t>Trochu se zatřepala,</w:t>
      </w:r>
      <w:r>
        <w:t>“</w:t>
      </w:r>
      <w:r w:rsidR="008E4653" w:rsidRPr="008E4653">
        <w:t xml:space="preserve"> všiml si Nerv.</w:t>
      </w:r>
    </w:p>
    <w:p w14:paraId="2B78E9E0" w14:textId="77777777" w:rsidR="005645A2" w:rsidRDefault="00F85FBB" w:rsidP="002B2343">
      <w:pPr>
        <w:pStyle w:val="Text"/>
      </w:pPr>
      <w:r>
        <w:t>„</w:t>
      </w:r>
      <w:r w:rsidR="008E4653" w:rsidRPr="008E4653">
        <w:t>Taky by ses zatřepal,</w:t>
      </w:r>
      <w:r>
        <w:t>“</w:t>
      </w:r>
      <w:r w:rsidR="008E4653" w:rsidRPr="008E4653">
        <w:t xml:space="preserve"> opáčila Chvaty. </w:t>
      </w:r>
      <w:r>
        <w:t>„</w:t>
      </w:r>
      <w:r w:rsidR="008E4653" w:rsidRPr="008E4653">
        <w:t>Ale už nekňourá. Toho nechala už před nějakou dobou.</w:t>
      </w:r>
      <w:r>
        <w:t>“</w:t>
      </w:r>
      <w:r w:rsidR="008E4653" w:rsidRPr="008E4653">
        <w:t xml:space="preserve"> Obrátila se ke kapitánce. </w:t>
      </w:r>
      <w:r>
        <w:t>„</w:t>
      </w:r>
      <w:r w:rsidR="008E4653" w:rsidRPr="008E4653">
        <w:t>Možná, že je konečně po smrti.</w:t>
      </w:r>
      <w:r>
        <w:t>“</w:t>
      </w:r>
    </w:p>
    <w:p w14:paraId="63BE8E55" w14:textId="77777777" w:rsidR="005645A2" w:rsidRDefault="00F85FBB" w:rsidP="002B2343">
      <w:pPr>
        <w:pStyle w:val="Text"/>
      </w:pPr>
      <w:r>
        <w:t>„</w:t>
      </w:r>
      <w:r w:rsidR="008E4653" w:rsidRPr="008E4653">
        <w:t>Dloubni do ní mečem,</w:t>
      </w:r>
      <w:r>
        <w:t>“</w:t>
      </w:r>
      <w:r w:rsidR="008E4653" w:rsidRPr="008E4653">
        <w:t xml:space="preserve"> přikázala Švorcka.</w:t>
      </w:r>
    </w:p>
    <w:p w14:paraId="1A8E7387" w14:textId="77777777" w:rsidR="005645A2" w:rsidRDefault="00F85FBB" w:rsidP="002B2343">
      <w:pPr>
        <w:pStyle w:val="Text"/>
      </w:pPr>
      <w:r>
        <w:t>„</w:t>
      </w:r>
      <w:r w:rsidR="008E4653" w:rsidRPr="008E4653">
        <w:t>Já a moje velká huba.</w:t>
      </w:r>
      <w:r>
        <w:t>“</w:t>
      </w:r>
      <w:r w:rsidR="008E4653" w:rsidRPr="008E4653">
        <w:t xml:space="preserve"> I tak ovšem Chvaty tasila zbraň a přikročila blíž. Dloubla do netvora. </w:t>
      </w:r>
      <w:r>
        <w:t>„</w:t>
      </w:r>
      <w:r w:rsidR="008E4653" w:rsidRPr="008E4653">
        <w:t>Nic.</w:t>
      </w:r>
      <w:r>
        <w:t>“</w:t>
      </w:r>
      <w:r w:rsidR="008E4653" w:rsidRPr="008E4653">
        <w:t xml:space="preserve"> Dloubla do něj větší silou. Pořád bez odezvy. Tak do něj bodla. </w:t>
      </w:r>
      <w:r>
        <w:t>„</w:t>
      </w:r>
      <w:r w:rsidR="008E4653" w:rsidRPr="008E4653">
        <w:t>Ha! Tak už je nadobro mrtvá.</w:t>
      </w:r>
      <w:r>
        <w:t>“</w:t>
      </w:r>
    </w:p>
    <w:p w14:paraId="5C8CAF45" w14:textId="77777777" w:rsidR="005645A2" w:rsidRDefault="008E4653" w:rsidP="002B2343">
      <w:pPr>
        <w:pStyle w:val="Text"/>
      </w:pPr>
      <w:r w:rsidRPr="008E4653">
        <w:t>Znavené paže pustily samostříly.</w:t>
      </w:r>
    </w:p>
    <w:p w14:paraId="53B69017" w14:textId="77777777" w:rsidR="005645A2" w:rsidRDefault="00F85FBB" w:rsidP="002B2343">
      <w:pPr>
        <w:pStyle w:val="Text"/>
      </w:pPr>
      <w:r>
        <w:t>„</w:t>
      </w:r>
      <w:r w:rsidR="008E4653" w:rsidRPr="008E4653">
        <w:t>Osedlej koně, Chřadli. Už odsud kurva vypadneme.</w:t>
      </w:r>
      <w:r>
        <w:t>“</w:t>
      </w:r>
    </w:p>
    <w:p w14:paraId="7049D632" w14:textId="77777777" w:rsidR="005645A2" w:rsidRDefault="00F85FBB" w:rsidP="002B2343">
      <w:pPr>
        <w:pStyle w:val="Text"/>
      </w:pPr>
      <w:r>
        <w:t>„</w:t>
      </w:r>
      <w:r w:rsidR="008E4653" w:rsidRPr="008E4653">
        <w:t>Beze všeho, kapitánko.</w:t>
      </w:r>
      <w:r>
        <w:t>“</w:t>
      </w:r>
    </w:p>
    <w:p w14:paraId="6CE16734" w14:textId="77777777" w:rsidR="005645A2" w:rsidRDefault="008E4653" w:rsidP="002B2343">
      <w:pPr>
        <w:pStyle w:val="Text"/>
      </w:pPr>
      <w:r w:rsidRPr="008E4653">
        <w:t>Hrob byl vzhůru celou noc. Žádné množství vosku ho nemohlo uchránit před tím, co znělo jako nekonečný sbor jekotu a vytí z tvrze. Takhle zlé to ještě nikdy nebylo. Nikdy. Ti vojáci se se smrtí rvali. Zatraceně se rvali.</w:t>
      </w:r>
    </w:p>
    <w:p w14:paraId="39F0B4F7" w14:textId="77777777" w:rsidR="005645A2" w:rsidRDefault="008E4653" w:rsidP="002B2343">
      <w:pPr>
        <w:pStyle w:val="Text"/>
      </w:pPr>
      <w:r w:rsidRPr="008E4653">
        <w:t xml:space="preserve">Zapřáhl mezka za vozík a vedl průvod </w:t>
      </w:r>
      <w:r w:rsidR="00F85FBB">
        <w:t>–</w:t>
      </w:r>
      <w:r w:rsidRPr="008E4653">
        <w:t xml:space="preserve"> dnešního rána dozajista tichý hlouček </w:t>
      </w:r>
      <w:r w:rsidR="00F85FBB">
        <w:t>–</w:t>
      </w:r>
      <w:r w:rsidRPr="008E4653">
        <w:t xml:space="preserve">, který se chystal posbírat ostatky a všechnu kořist, jež u nich zůstane. Práce je práce, no ne? Lidi dělali, co dělali, aby nějak vyžili, a vo čem jiným byl celej jejich život? Vo ničem. To je to. To a nic víc. Hrom do toho, jenomže von nechtěl, aby ten kluk strávil celej svůj prokletej život tady ve Slávě, nechtěl, aby to po něm přebral, až to tu zabalí, aby se do něčeho pouštěl, až Špejla konečně spolkne ten prsten a zadusí se </w:t>
      </w:r>
      <w:r w:rsidR="00F85FBB">
        <w:t>–</w:t>
      </w:r>
      <w:r w:rsidRPr="008E4653">
        <w:t xml:space="preserve"> bohové věděli, že přirozenou smrtí vona nesejde. Nic takovýho nechtěl, pro něj teda ne.</w:t>
      </w:r>
    </w:p>
    <w:p w14:paraId="30C66873" w14:textId="77777777" w:rsidR="005645A2" w:rsidRDefault="008E4653" w:rsidP="002B2343">
      <w:pPr>
        <w:pStyle w:val="Text"/>
      </w:pPr>
      <w:r w:rsidRPr="008E4653">
        <w:t>Věnoval pár zamračených pohledů tvářím s kalnýma očima, ale nesmírně chamtivými výrazy, které se za ním sešikovaly, a táhl neochotného mezka do první zatáčky ve svahu.</w:t>
      </w:r>
    </w:p>
    <w:p w14:paraId="6CD70BC2" w14:textId="77777777" w:rsidR="005645A2" w:rsidRDefault="008E4653" w:rsidP="002B2343">
      <w:pPr>
        <w:pStyle w:val="Text"/>
      </w:pPr>
      <w:r w:rsidRPr="008E4653">
        <w:t>A pak se zarazil.</w:t>
      </w:r>
    </w:p>
    <w:p w14:paraId="6DAA8E38" w14:textId="77777777" w:rsidR="005645A2" w:rsidRDefault="008E4653" w:rsidP="002B2343">
      <w:pPr>
        <w:pStyle w:val="Text"/>
      </w:pPr>
      <w:r w:rsidRPr="008E4653">
        <w:t>Když se shora ozvalo první zadunění koňských kopyt.</w:t>
      </w:r>
    </w:p>
    <w:p w14:paraId="581AB312" w14:textId="77777777" w:rsidR="005645A2" w:rsidRDefault="008E4653" w:rsidP="002B2343">
      <w:pPr>
        <w:pStyle w:val="Text"/>
      </w:pPr>
      <w:r w:rsidRPr="008E4653">
        <w:t>Kapitánka jela v čele. Ostatní za ní. Všichni. Pět, jo, pět, jeden, druhej, třetí, čtvrtej, pátej.</w:t>
      </w:r>
    </w:p>
    <w:p w14:paraId="5738F3F6" w14:textId="77777777" w:rsidR="005645A2" w:rsidRDefault="008E4653" w:rsidP="002B2343">
      <w:pPr>
        <w:pStyle w:val="Text"/>
      </w:pPr>
      <w:r w:rsidRPr="008E4653">
        <w:t>Hrob na ně civěl.</w:t>
      </w:r>
    </w:p>
    <w:p w14:paraId="0905A04C" w14:textId="77777777" w:rsidR="005645A2" w:rsidRDefault="008E4653" w:rsidP="002B2343">
      <w:pPr>
        <w:pStyle w:val="Text"/>
      </w:pPr>
      <w:r w:rsidRPr="008E4653">
        <w:t>Když kolem něj Švorcka projížděla, mrštila po něm čímsi zkrvaveným. Mimoděk to chytil a zjistil, že jsou to zvadlé zbytky kytice, z níž kanuly rudé krůpěje.</w:t>
      </w:r>
    </w:p>
    <w:p w14:paraId="72C6EFAC" w14:textId="77777777" w:rsidR="005645A2" w:rsidRDefault="008E4653" w:rsidP="002B2343">
      <w:pPr>
        <w:pStyle w:val="Text"/>
      </w:pPr>
      <w:r w:rsidRPr="008E4653">
        <w:lastRenderedPageBreak/>
        <w:t xml:space="preserve">Jako další ho míjel seržant. </w:t>
      </w:r>
      <w:r w:rsidR="00F85FBB">
        <w:t>„</w:t>
      </w:r>
      <w:r w:rsidRPr="008E4653">
        <w:t>Pět hrobů? To vám nebude stačit, pane, ani zdaleka.</w:t>
      </w:r>
      <w:r w:rsidR="00F85FBB">
        <w:t>“</w:t>
      </w:r>
    </w:p>
    <w:p w14:paraId="536F3CD4" w14:textId="77777777" w:rsidR="005645A2" w:rsidRDefault="008E4653" w:rsidP="002B2343">
      <w:pPr>
        <w:pStyle w:val="Text"/>
      </w:pPr>
      <w:r w:rsidRPr="008E4653">
        <w:t xml:space="preserve">Něco po cestě dodala i Chřadla: </w:t>
      </w:r>
      <w:r w:rsidR="00F85FBB">
        <w:t>„</w:t>
      </w:r>
      <w:r w:rsidRPr="008E4653">
        <w:t>Zkuste vykopat zhruba pětadevadesát dalších.</w:t>
      </w:r>
      <w:r w:rsidR="00F85FBB">
        <w:t>“</w:t>
      </w:r>
    </w:p>
    <w:p w14:paraId="359E4F7C" w14:textId="77777777" w:rsidR="005645A2" w:rsidRDefault="008E4653" w:rsidP="002B2343">
      <w:pPr>
        <w:pStyle w:val="Text"/>
      </w:pPr>
      <w:r w:rsidRPr="008E4653">
        <w:t xml:space="preserve">Chvaty si odfrkla. </w:t>
      </w:r>
      <w:r w:rsidR="00F85FBB">
        <w:t>„</w:t>
      </w:r>
      <w:r w:rsidRPr="008E4653">
        <w:t>A jeden velkej, a tím chci říct velkej. Jo, a taky jeden prťavej.</w:t>
      </w:r>
      <w:r w:rsidR="00F85FBB">
        <w:t>“</w:t>
      </w:r>
    </w:p>
    <w:p w14:paraId="0014066B" w14:textId="77777777" w:rsidR="005645A2" w:rsidRDefault="008E4653" w:rsidP="002B2343">
      <w:pPr>
        <w:pStyle w:val="Text"/>
      </w:pPr>
      <w:r w:rsidRPr="008E4653">
        <w:t xml:space="preserve">Tupodech se naproti Hroboví zastavil a shlédl na něj malátným zrakem. </w:t>
      </w:r>
      <w:r w:rsidR="00F85FBB">
        <w:t>„</w:t>
      </w:r>
      <w:r w:rsidRPr="008E4653">
        <w:t>Kurva, Hrobe, my se zabíjením těchhle zmrdů živíme.</w:t>
      </w:r>
      <w:r w:rsidR="00F85FBB">
        <w:t>“</w:t>
      </w:r>
    </w:p>
    <w:p w14:paraId="3FF329F1" w14:textId="77777777" w:rsidR="005645A2" w:rsidRDefault="008E4653" w:rsidP="002B2343">
      <w:pPr>
        <w:pStyle w:val="Text"/>
      </w:pPr>
      <w:r w:rsidRPr="008E4653">
        <w:t>Jel dál. Všichni jeli dál.</w:t>
      </w:r>
    </w:p>
    <w:p w14:paraId="085BF494" w14:textId="77777777" w:rsidR="005645A2" w:rsidRDefault="008E4653" w:rsidP="002B2343">
      <w:pPr>
        <w:pStyle w:val="Text"/>
      </w:pPr>
      <w:r w:rsidRPr="008E4653">
        <w:t>Hrob sklonil zrak ke kytici ve své ruce.</w:t>
      </w:r>
    </w:p>
    <w:p w14:paraId="5FB2036A" w14:textId="77777777" w:rsidR="005645A2" w:rsidRDefault="008E4653" w:rsidP="002B2343">
      <w:pPr>
        <w:pStyle w:val="Text"/>
      </w:pPr>
      <w:r w:rsidRPr="008E4653">
        <w:t>Lidi dělají, co dělají, připomněl si. Aby nějak vyžili. Přesně tak, aby vyžili.</w:t>
      </w:r>
    </w:p>
    <w:p w14:paraId="5EF3DC43" w14:textId="77777777" w:rsidR="005645A2" w:rsidRDefault="00F85FBB" w:rsidP="002B2343">
      <w:pPr>
        <w:pStyle w:val="Text"/>
      </w:pPr>
      <w:r>
        <w:t>„</w:t>
      </w:r>
      <w:r w:rsidR="008E4653" w:rsidRPr="008E4653">
        <w:t>Dva dny do Zbožnosti,</w:t>
      </w:r>
      <w:r>
        <w:t>“</w:t>
      </w:r>
      <w:r w:rsidR="008E4653" w:rsidRPr="008E4653">
        <w:t xml:space="preserve"> prohodil Nerv, zatímco se ubírali po cestě, jež povlovně šplhala do ústí vzdáleného údolí.</w:t>
      </w:r>
    </w:p>
    <w:p w14:paraId="64A0AFA2" w14:textId="77777777" w:rsidR="005645A2" w:rsidRDefault="00F85FBB" w:rsidP="002B2343">
      <w:pPr>
        <w:pStyle w:val="Text"/>
      </w:pPr>
      <w:r>
        <w:t>„</w:t>
      </w:r>
      <w:r w:rsidR="008E4653" w:rsidRPr="008E4653">
        <w:t>A pak</w:t>
      </w:r>
      <w:r>
        <w:t>…“</w:t>
      </w:r>
    </w:p>
    <w:p w14:paraId="4AEC060F" w14:textId="77777777" w:rsidR="005645A2" w:rsidRDefault="00F85FBB" w:rsidP="002B2343">
      <w:pPr>
        <w:pStyle w:val="Text"/>
      </w:pPr>
      <w:r>
        <w:t>„</w:t>
      </w:r>
      <w:r w:rsidR="008E4653" w:rsidRPr="008E4653">
        <w:t>Kapitánko,</w:t>
      </w:r>
      <w:r>
        <w:t>“</w:t>
      </w:r>
      <w:r w:rsidR="008E4653" w:rsidRPr="008E4653">
        <w:t xml:space="preserve"> houkl Tupodech zezadu.</w:t>
      </w:r>
    </w:p>
    <w:p w14:paraId="6E4889EC" w14:textId="77777777" w:rsidR="005645A2" w:rsidRDefault="008E4653" w:rsidP="002B2343">
      <w:pPr>
        <w:pStyle w:val="Text"/>
      </w:pPr>
      <w:r w:rsidRPr="008E4653">
        <w:t>Všichni přitáhli otěže a obrátili se.</w:t>
      </w:r>
    </w:p>
    <w:p w14:paraId="624128B1" w14:textId="77777777" w:rsidR="005645A2" w:rsidRDefault="008E4653" w:rsidP="002B2343">
      <w:pPr>
        <w:pStyle w:val="Text"/>
      </w:pPr>
      <w:r w:rsidRPr="008E4653">
        <w:t>Špejla, ta stará děvka, jela na mezkovi za nimi, kolébala se sem a tam, jako by se nikdy nenaučila jezdit, a Nervoví to přišlo zatraceně vtipné. Ale nesmál se.</w:t>
      </w:r>
    </w:p>
    <w:p w14:paraId="72284A88" w14:textId="77777777" w:rsidR="005645A2" w:rsidRDefault="00F85FBB" w:rsidP="002B2343">
      <w:pPr>
        <w:pStyle w:val="Text"/>
      </w:pPr>
      <w:r>
        <w:t>„</w:t>
      </w:r>
      <w:r w:rsidR="008E4653" w:rsidRPr="008E4653">
        <w:t>Pověsila se na nás vandračka,</w:t>
      </w:r>
      <w:r>
        <w:t>“</w:t>
      </w:r>
      <w:r w:rsidR="008E4653" w:rsidRPr="008E4653">
        <w:t xml:space="preserve"> utrousila Chřadla. </w:t>
      </w:r>
      <w:r>
        <w:t>„</w:t>
      </w:r>
      <w:r w:rsidR="008E4653" w:rsidRPr="008E4653">
        <w:t>To se mi nechce věřit.</w:t>
      </w:r>
      <w:r>
        <w:t>“</w:t>
      </w:r>
    </w:p>
    <w:p w14:paraId="28F39D38" w14:textId="77777777" w:rsidR="005645A2" w:rsidRDefault="008E4653" w:rsidP="002B2343">
      <w:pPr>
        <w:pStyle w:val="Text"/>
      </w:pPr>
      <w:r w:rsidRPr="008E4653">
        <w:t xml:space="preserve">Nerv otevřel pusu a chystal se něco říct, ale pak se zarazil </w:t>
      </w:r>
      <w:r w:rsidR="00F85FBB">
        <w:t>–</w:t>
      </w:r>
      <w:r w:rsidRPr="008E4653">
        <w:t xml:space="preserve"> zahlédl kovový záblesk </w:t>
      </w:r>
      <w:r w:rsidR="00F85FBB">
        <w:t>–</w:t>
      </w:r>
      <w:r w:rsidRPr="008E4653">
        <w:t xml:space="preserve"> na cestě, po níž včera přijeli. </w:t>
      </w:r>
      <w:r w:rsidR="00F85FBB">
        <w:t>„</w:t>
      </w:r>
      <w:r w:rsidRPr="008E4653">
        <w:t>Kapitánko! Zablyštěla se tam vocel! V půlce průsmyku!</w:t>
      </w:r>
      <w:r w:rsidR="00F85FBB">
        <w:t>“</w:t>
      </w:r>
    </w:p>
    <w:p w14:paraId="57FA763A" w14:textId="77777777" w:rsidR="005645A2" w:rsidRDefault="008E4653" w:rsidP="002B2343">
      <w:pPr>
        <w:pStyle w:val="Text"/>
      </w:pPr>
      <w:r w:rsidRPr="008E4653">
        <w:t>Všichni ztuhli. Se zatajeným dechem napjali zraky.</w:t>
      </w:r>
    </w:p>
    <w:p w14:paraId="38550406" w14:textId="77777777" w:rsidR="005645A2" w:rsidRDefault="00F85FBB" w:rsidP="002B2343">
      <w:pPr>
        <w:pStyle w:val="Text"/>
      </w:pPr>
      <w:r>
        <w:t>„</w:t>
      </w:r>
      <w:r w:rsidR="008E4653" w:rsidRPr="008E4653">
        <w:t>Tam! Viděli jste to?</w:t>
      </w:r>
      <w:r>
        <w:t>“</w:t>
      </w:r>
    </w:p>
    <w:p w14:paraId="6826E20E" w14:textId="77777777" w:rsidR="005645A2" w:rsidRDefault="008E4653" w:rsidP="002B2343">
      <w:pPr>
        <w:pStyle w:val="Text"/>
      </w:pPr>
      <w:r w:rsidRPr="008E4653">
        <w:t xml:space="preserve">A výraz, s nímž se na něj Švorcka obrátila, se zkroutil do masky bezbožné hrůzy. </w:t>
      </w:r>
      <w:r w:rsidR="00F85FBB">
        <w:t>„</w:t>
      </w:r>
      <w:r w:rsidRPr="008E4653">
        <w:t xml:space="preserve">Pořád jde po nás! Jeďte, vojáci! Zachraňte se, </w:t>
      </w:r>
      <w:r w:rsidRPr="008E4653">
        <w:rPr>
          <w:i/>
        </w:rPr>
        <w:t>jeďte!</w:t>
      </w:r>
      <w:r w:rsidR="00F85FBB">
        <w:rPr>
          <w:i/>
        </w:rPr>
        <w:t>“</w:t>
      </w:r>
    </w:p>
    <w:p w14:paraId="65D78739" w14:textId="77777777" w:rsidR="009A50A5" w:rsidRDefault="008E4653" w:rsidP="002B2343">
      <w:pPr>
        <w:pStyle w:val="Text"/>
        <w:rPr>
          <w:i/>
        </w:rPr>
      </w:pPr>
      <w:r w:rsidRPr="008E4653">
        <w:rPr>
          <w:i/>
        </w:rPr>
        <w:t>přeložil Roman Tilcer</w:t>
      </w:r>
    </w:p>
    <w:p w14:paraId="6EC26716" w14:textId="77777777" w:rsidR="009A50A5" w:rsidRDefault="009A50A5">
      <w:pPr>
        <w:widowControl/>
        <w:spacing w:after="200" w:line="276" w:lineRule="auto"/>
        <w:rPr>
          <w:rFonts w:ascii="Times New Roman" w:hAnsi="Times New Roman" w:cs="Times New Roman"/>
          <w:i/>
          <w:color w:val="auto"/>
        </w:rPr>
      </w:pPr>
      <w:r>
        <w:rPr>
          <w:i/>
        </w:rPr>
        <w:br w:type="page"/>
      </w:r>
    </w:p>
    <w:p w14:paraId="29E7307D" w14:textId="3452DE51" w:rsidR="005645A2" w:rsidRDefault="009A50A5" w:rsidP="002B2343">
      <w:pPr>
        <w:pStyle w:val="Text"/>
        <w:rPr>
          <w:i/>
        </w:rPr>
      </w:pPr>
      <w:r w:rsidRPr="008E4653">
        <w:rPr>
          <w:i/>
          <w:noProof/>
        </w:rPr>
        <w:lastRenderedPageBreak/>
        <w:drawing>
          <wp:anchor distT="0" distB="0" distL="63500" distR="63500" simplePos="0" relativeHeight="251682304" behindDoc="1" locked="0" layoutInCell="1" allowOverlap="1" wp14:anchorId="42BDA6F0" wp14:editId="4928BE2A">
            <wp:simplePos x="0" y="0"/>
            <wp:positionH relativeFrom="margin">
              <wp:posOffset>-34925</wp:posOffset>
            </wp:positionH>
            <wp:positionV relativeFrom="paragraph">
              <wp:posOffset>-520700</wp:posOffset>
            </wp:positionV>
            <wp:extent cx="4371975" cy="7510863"/>
            <wp:effectExtent l="0" t="0" r="0" b="0"/>
            <wp:wrapNone/>
            <wp:docPr id="16" name="Obrázek 16"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71975" cy="7510863"/>
                    </a:xfrm>
                    <a:prstGeom prst="rect">
                      <a:avLst/>
                    </a:prstGeom>
                    <a:noFill/>
                  </pic:spPr>
                </pic:pic>
              </a:graphicData>
            </a:graphic>
            <wp14:sizeRelH relativeFrom="page">
              <wp14:pctWidth>0</wp14:pctWidth>
            </wp14:sizeRelH>
            <wp14:sizeRelV relativeFrom="page">
              <wp14:pctHeight>0</wp14:pctHeight>
            </wp14:sizeRelV>
          </wp:anchor>
        </w:drawing>
      </w:r>
    </w:p>
    <w:p w14:paraId="539A61AB" w14:textId="169A30E7" w:rsidR="005645A2" w:rsidRDefault="005645A2" w:rsidP="002B2343">
      <w:pPr>
        <w:pStyle w:val="Text"/>
      </w:pPr>
    </w:p>
    <w:p w14:paraId="37B7C8B6" w14:textId="77777777" w:rsidR="005645A2" w:rsidRDefault="005645A2" w:rsidP="002B2343">
      <w:pPr>
        <w:pStyle w:val="Text"/>
      </w:pPr>
    </w:p>
    <w:p w14:paraId="2F26FFCF" w14:textId="77777777" w:rsidR="009A50A5" w:rsidRDefault="009A50A5">
      <w:pPr>
        <w:widowControl/>
        <w:spacing w:after="200" w:line="276" w:lineRule="auto"/>
        <w:rPr>
          <w:rFonts w:ascii="Times New Roman" w:hAnsi="Times New Roman" w:cs="Times New Roman"/>
          <w:color w:val="auto"/>
        </w:rPr>
      </w:pPr>
      <w:r>
        <w:br w:type="page"/>
      </w:r>
    </w:p>
    <w:p w14:paraId="1241BFF7" w14:textId="5C557756" w:rsidR="005645A2" w:rsidRDefault="008E4653" w:rsidP="002B2343">
      <w:pPr>
        <w:pStyle w:val="Text"/>
      </w:pPr>
      <w:r w:rsidRPr="008E4653">
        <w:lastRenderedPageBreak/>
        <w:t>Glen Cook vyrostl v severní Kalifornii a sloužil u amerického námořnictva jako</w:t>
      </w:r>
      <w:r w:rsidR="005645A2">
        <w:t xml:space="preserve"> </w:t>
      </w:r>
      <w:r w:rsidRPr="008E4653">
        <w:t xml:space="preserve">člen 3. námořního průzkumného praporu, což byla zkušenost, která zásadní způsobem ovlivnila jeho pozdější tvorbu. Později pak navštěvoval University of Missouri a spisovatelský workshop </w:t>
      </w:r>
      <w:r w:rsidRPr="008E4653">
        <w:rPr>
          <w:i/>
        </w:rPr>
        <w:t>Clarion.</w:t>
      </w:r>
      <w:r w:rsidRPr="008E4653">
        <w:t xml:space="preserve"> Jeho první román Silverheels, který otevíral sérii </w:t>
      </w:r>
      <w:r w:rsidRPr="008E4653">
        <w:rPr>
          <w:i/>
        </w:rPr>
        <w:t>Dread Empire,</w:t>
      </w:r>
      <w:r w:rsidRPr="008E4653">
        <w:t xml:space="preserve"> se objevil v roce 1971 a záhy jej následovala široká</w:t>
      </w:r>
      <w:r w:rsidR="005645A2">
        <w:t xml:space="preserve"> </w:t>
      </w:r>
      <w:r w:rsidRPr="008E4653">
        <w:t xml:space="preserve">škála fantasy a science fiction románů, včetně humorné fantasy Garrett P. a dalších. Jeho nejdůležitějším dílem je však drsná fantasy série </w:t>
      </w:r>
      <w:r w:rsidRPr="008E4653">
        <w:rPr>
          <w:i/>
        </w:rPr>
        <w:t>Černá legie</w:t>
      </w:r>
      <w:r w:rsidRPr="008E4653">
        <w:t xml:space="preserve"> (česky vydávaná nakladatelstvím Brokilon), která sleduje osudy elitní žoldnéřské jednotky během několika desetiletí a která do žánru fantasy vnesla zcela novou perspektivu Cook je v současné době v důchodu a žije v St. Louis v Missouri, kde se naplno věnuje psaní.</w:t>
      </w:r>
    </w:p>
    <w:p w14:paraId="4D62A4B4" w14:textId="77777777" w:rsidR="009A50A5" w:rsidRDefault="009A50A5" w:rsidP="002B2343">
      <w:pPr>
        <w:pStyle w:val="Text"/>
      </w:pPr>
    </w:p>
    <w:p w14:paraId="03380BAA" w14:textId="6F6B0497" w:rsidR="009A50A5" w:rsidRPr="009A50A5" w:rsidRDefault="009A50A5" w:rsidP="009A50A5">
      <w:pPr>
        <w:pStyle w:val="Nadpis1"/>
      </w:pPr>
      <w:bookmarkStart w:id="4" w:name="_Toc374528227"/>
      <w:r w:rsidRPr="009A50A5">
        <w:t xml:space="preserve">Glen Cook – Tides Elba příběh </w:t>
      </w:r>
      <w:r>
        <w:t>Č</w:t>
      </w:r>
      <w:r w:rsidRPr="009A50A5">
        <w:t>erné legie</w:t>
      </w:r>
      <w:bookmarkEnd w:id="4"/>
    </w:p>
    <w:p w14:paraId="6DD4E52D" w14:textId="77777777" w:rsidR="009A50A5" w:rsidRDefault="009A50A5" w:rsidP="002B2343">
      <w:pPr>
        <w:pStyle w:val="Text"/>
      </w:pPr>
    </w:p>
    <w:p w14:paraId="34020A95" w14:textId="77777777" w:rsidR="005645A2" w:rsidRDefault="008E4653" w:rsidP="002B2343">
      <w:pPr>
        <w:pStyle w:val="Text"/>
      </w:pPr>
      <w:r w:rsidRPr="008E4653">
        <w:t>Hráli jsme tonk. Jednooký měl špatnou náladu, protože prohrával. Takže všechno jako obvykle, až na to, že se nás nikdo nepokoušel zabít.</w:t>
      </w:r>
    </w:p>
    <w:p w14:paraId="2F04D120" w14:textId="77777777" w:rsidR="005645A2" w:rsidRDefault="008E4653" w:rsidP="002B2343">
      <w:pPr>
        <w:pStyle w:val="Text"/>
      </w:pPr>
      <w:r w:rsidRPr="008E4653">
        <w:t xml:space="preserve">Jilmáč rozdal. Jednooký vykvikl. Mrkl jsem do svých karet. </w:t>
      </w:r>
      <w:r w:rsidR="00F85FBB">
        <w:t>„</w:t>
      </w:r>
      <w:r w:rsidRPr="008E4653">
        <w:t>Zas jednou tak špatný karty, že by se nehodily ani jako pivní tácek.</w:t>
      </w:r>
      <w:r w:rsidR="00F85FBB">
        <w:t>“</w:t>
      </w:r>
    </w:p>
    <w:p w14:paraId="1FB9126B" w14:textId="77777777" w:rsidR="005645A2" w:rsidRDefault="008E4653" w:rsidP="002B2343">
      <w:pPr>
        <w:pStyle w:val="Text"/>
      </w:pPr>
      <w:r w:rsidRPr="008E4653">
        <w:t xml:space="preserve">Oto řekl: </w:t>
      </w:r>
      <w:r w:rsidR="00F85FBB">
        <w:t>„</w:t>
      </w:r>
      <w:r w:rsidRPr="008E4653">
        <w:t>Ty tak hrozně kecáš, Felčare. Z posledních deseti her jsi šest vyhrál.</w:t>
      </w:r>
      <w:r w:rsidR="00F85FBB">
        <w:t>“</w:t>
      </w:r>
    </w:p>
    <w:p w14:paraId="5B1FE35B" w14:textId="77777777" w:rsidR="005645A2" w:rsidRDefault="008E4653" w:rsidP="002B2343">
      <w:pPr>
        <w:pStyle w:val="Text"/>
      </w:pPr>
      <w:r w:rsidRPr="008E4653">
        <w:t xml:space="preserve">Jilmáč dodal: </w:t>
      </w:r>
      <w:r w:rsidR="00F85FBB">
        <w:t>„</w:t>
      </w:r>
      <w:r w:rsidRPr="008E4653">
        <w:t>A při každým rozdání jsi nadával.</w:t>
      </w:r>
      <w:r w:rsidR="00F85FBB">
        <w:t>“</w:t>
      </w:r>
    </w:p>
    <w:p w14:paraId="6558A680" w14:textId="77777777" w:rsidR="005645A2" w:rsidRDefault="00F85FBB" w:rsidP="002B2343">
      <w:pPr>
        <w:pStyle w:val="Text"/>
      </w:pPr>
      <w:r>
        <w:t>„</w:t>
      </w:r>
      <w:r w:rsidR="008E4653" w:rsidRPr="008E4653">
        <w:t>Ale pokaždý oprávněně, když jsem rozdával já.</w:t>
      </w:r>
      <w:r>
        <w:t>“</w:t>
      </w:r>
      <w:r w:rsidR="008E4653" w:rsidRPr="008E4653">
        <w:t xml:space="preserve"> Tentokrát to bylo taky oprávněné. Neměl jsem žádný pár. Neměl jsem žádné nízké karty a jenom jednu obrázkovou. Dvě karty ve stejné barvě byly kárová sedmička a spodek. Takovou postupku bych nedoplnil do smrti. Tak jako tak jsme všichni věděli, že Jednooký má zas jednou výjimečně dobré karty.</w:t>
      </w:r>
    </w:p>
    <w:p w14:paraId="1F942430" w14:textId="77777777" w:rsidR="005645A2" w:rsidRDefault="00F85FBB" w:rsidP="002B2343">
      <w:pPr>
        <w:pStyle w:val="Text"/>
      </w:pPr>
      <w:r>
        <w:t>„</w:t>
      </w:r>
      <w:r w:rsidR="008E4653" w:rsidRPr="008E4653">
        <w:t>Tak to bys měl rozdávat pokaždý.</w:t>
      </w:r>
      <w:r>
        <w:t>“</w:t>
      </w:r>
    </w:p>
    <w:p w14:paraId="230C4303" w14:textId="77777777" w:rsidR="005645A2" w:rsidRDefault="008E4653" w:rsidP="002B2343">
      <w:pPr>
        <w:pStyle w:val="Text"/>
      </w:pPr>
      <w:r w:rsidRPr="008E4653">
        <w:t>Popostrčil jsem svůj vklad. Když jsem byl na řadě, lízl jsem si, vyhodil a zahodil karty.</w:t>
      </w:r>
    </w:p>
    <w:p w14:paraId="3E76CFF8" w14:textId="77777777" w:rsidR="005645A2" w:rsidRDefault="008E4653" w:rsidP="002B2343">
      <w:pPr>
        <w:pStyle w:val="Text"/>
      </w:pPr>
      <w:r w:rsidRPr="008E4653">
        <w:t>Jednooký skončil s deseti. Nejvyšší karta, kterou měl, byla trojka. Na starém černém kožnatém obličeji se mu objevil škleb postrádající náležité množství zubů. Shrábl bank k sobě.</w:t>
      </w:r>
    </w:p>
    <w:p w14:paraId="0AC9ED76" w14:textId="77777777" w:rsidR="005645A2" w:rsidRDefault="008E4653" w:rsidP="002B2343">
      <w:pPr>
        <w:pStyle w:val="Text"/>
      </w:pPr>
      <w:r w:rsidRPr="008E4653">
        <w:lastRenderedPageBreak/>
        <w:t xml:space="preserve">Jilmáč položil řečnickou otázku: </w:t>
      </w:r>
      <w:r w:rsidR="00F85FBB">
        <w:t>„</w:t>
      </w:r>
      <w:r w:rsidRPr="008E4653">
        <w:t>Nepodváděl?</w:t>
      </w:r>
      <w:r w:rsidR="00F85FBB">
        <w:t>“</w:t>
      </w:r>
      <w:r w:rsidRPr="008E4653">
        <w:t xml:space="preserve"> Měli jsme půl tuctu diváků. Černého koně jsme dnes měli pro sebe. V Aloe to byla oblíbená nalejvárna Černé legie a majitel, Markeg Zhorab, z toho měl smíšené pocity. Nebyli jsme tím typem štamgastů, o které by stál, ale díky nám mu šly obchody skvěle.</w:t>
      </w:r>
    </w:p>
    <w:p w14:paraId="419820D1" w14:textId="7D789473" w:rsidR="005645A2" w:rsidRDefault="008E4653" w:rsidP="002B2343">
      <w:pPr>
        <w:pStyle w:val="Text"/>
      </w:pPr>
      <w:r w:rsidRPr="008E4653">
        <w:t xml:space="preserve">Nikdo Jednookého neobvinil. Skřet usazený na vedlejším stole Jilmáčovi připomněl: </w:t>
      </w:r>
      <w:r w:rsidR="00F85FBB">
        <w:t>„</w:t>
      </w:r>
      <w:r w:rsidRPr="008E4653">
        <w:t>Tys rozdával.</w:t>
      </w:r>
      <w:r w:rsidR="00F85FBB">
        <w:t>“</w:t>
      </w:r>
    </w:p>
    <w:p w14:paraId="258F2AAB" w14:textId="77777777" w:rsidR="005645A2" w:rsidRDefault="00F85FBB" w:rsidP="002B2343">
      <w:pPr>
        <w:pStyle w:val="Text"/>
      </w:pPr>
      <w:r>
        <w:t>„</w:t>
      </w:r>
      <w:r w:rsidR="008E4653" w:rsidRPr="008E4653">
        <w:t>No jo, to je fakt.</w:t>
      </w:r>
      <w:r>
        <w:t>“</w:t>
      </w:r>
    </w:p>
    <w:p w14:paraId="36304155" w14:textId="77777777" w:rsidR="005645A2" w:rsidRDefault="008E4653" w:rsidP="002B2343">
      <w:pPr>
        <w:pStyle w:val="Text"/>
      </w:pPr>
      <w:r w:rsidRPr="008E4653">
        <w:t>Jednooký byl podváděním proslulý. V tak jednoduché hře, jako je tonk, to nebylo snadné, ale co byste nechtěli. Jednooký je prostě takový.</w:t>
      </w:r>
    </w:p>
    <w:p w14:paraId="5E7D2D1F" w14:textId="77777777" w:rsidR="005645A2" w:rsidRDefault="00F85FBB" w:rsidP="002B2343">
      <w:pPr>
        <w:pStyle w:val="Text"/>
      </w:pPr>
      <w:r>
        <w:t>„</w:t>
      </w:r>
      <w:r w:rsidR="008E4653" w:rsidRPr="008E4653">
        <w:t>Štěstí v kartách, neštěstí v lásce,</w:t>
      </w:r>
      <w:r>
        <w:t>“</w:t>
      </w:r>
      <w:r w:rsidR="008E4653" w:rsidRPr="008E4653">
        <w:t xml:space="preserve"> řekl, což v danou chvíli vůbec nedávalo smysl.</w:t>
      </w:r>
    </w:p>
    <w:p w14:paraId="3BEBD31D" w14:textId="77777777" w:rsidR="005645A2" w:rsidRDefault="008E4653" w:rsidP="002B2343">
      <w:pPr>
        <w:pStyle w:val="Text"/>
      </w:pPr>
      <w:r w:rsidRPr="008E4653">
        <w:t xml:space="preserve">Skřet se rozřehtal: </w:t>
      </w:r>
      <w:r w:rsidR="00F85FBB">
        <w:t>„</w:t>
      </w:r>
      <w:r w:rsidRPr="008E4653">
        <w:t>Radši by sis měl najmout ochranku. Ženský se na tebe budou vrhat jedna přes druhou.</w:t>
      </w:r>
      <w:r w:rsidR="00F85FBB">
        <w:t>“</w:t>
      </w:r>
    </w:p>
    <w:p w14:paraId="12BF5C73" w14:textId="77777777" w:rsidR="005645A2" w:rsidRDefault="008E4653" w:rsidP="002B2343">
      <w:pPr>
        <w:pStyle w:val="Text"/>
      </w:pPr>
      <w:r w:rsidRPr="008E4653">
        <w:t xml:space="preserve">Skřetovy posměšky Jednookého obvykle dopálí. Má velmi jemnou spoušť. Čekali jsme, co se bude dít. Jednooký se jenom zašklebil a odpověděl Otovi: </w:t>
      </w:r>
      <w:r w:rsidR="00F85FBB">
        <w:t>„</w:t>
      </w:r>
      <w:r w:rsidRPr="008E4653">
        <w:t>Rozdávej, křene. A ať mám v ruce stejně dobrý karty jako když rozdával Jilmáč.</w:t>
      </w:r>
      <w:r w:rsidR="00F85FBB">
        <w:t>“</w:t>
      </w:r>
    </w:p>
    <w:p w14:paraId="66564CBC" w14:textId="77777777" w:rsidR="005645A2" w:rsidRDefault="008E4653" w:rsidP="002B2343">
      <w:pPr>
        <w:pStyle w:val="Text"/>
      </w:pPr>
      <w:r w:rsidRPr="008E4653">
        <w:t>Skřet prohlásil něco v tom smyslu, že dobrý to bude, jenom když si to Jednooký rozdá se svou rukou sám.</w:t>
      </w:r>
    </w:p>
    <w:p w14:paraId="7DE57FA3" w14:textId="77777777" w:rsidR="005645A2" w:rsidRDefault="008E4653" w:rsidP="002B2343">
      <w:pPr>
        <w:pStyle w:val="Text"/>
      </w:pPr>
      <w:r w:rsidRPr="008E4653">
        <w:t>Jednooký návnadu ignoroval.</w:t>
      </w:r>
    </w:p>
    <w:p w14:paraId="113C6D85" w14:textId="77777777" w:rsidR="005645A2" w:rsidRDefault="008E4653" w:rsidP="002B2343">
      <w:pPr>
        <w:pStyle w:val="Text"/>
      </w:pPr>
      <w:r w:rsidRPr="008E4653">
        <w:t>Začínal jsem si dělat starosti.</w:t>
      </w:r>
    </w:p>
    <w:p w14:paraId="298E5042" w14:textId="77777777" w:rsidR="005645A2" w:rsidRDefault="008E4653" w:rsidP="002B2343">
      <w:pPr>
        <w:pStyle w:val="Text"/>
      </w:pPr>
      <w:r w:rsidRPr="008E4653">
        <w:t>Otovo rozdání mi náladu nezlepšilo.</w:t>
      </w:r>
    </w:p>
    <w:p w14:paraId="1242DDAD" w14:textId="77777777" w:rsidR="005645A2" w:rsidRDefault="008E4653" w:rsidP="002B2343">
      <w:pPr>
        <w:pStyle w:val="Text"/>
      </w:pPr>
      <w:r w:rsidRPr="008E4653">
        <w:t xml:space="preserve">Jednooký pronesl: </w:t>
      </w:r>
      <w:r w:rsidR="00F85FBB">
        <w:t>„</w:t>
      </w:r>
      <w:r w:rsidRPr="008E4653">
        <w:t>Víte, jak všude, kam přijdem, narážíme na podivný zvyky?</w:t>
      </w:r>
      <w:r w:rsidR="00F85FBB">
        <w:t>“</w:t>
      </w:r>
    </w:p>
    <w:p w14:paraId="6A97C852" w14:textId="77777777" w:rsidR="005645A2" w:rsidRDefault="008E4653" w:rsidP="002B2343">
      <w:pPr>
        <w:pStyle w:val="Text"/>
      </w:pPr>
      <w:r w:rsidRPr="008E4653">
        <w:t>Jilmáč vypaloval očima díry do svých karet. Zamručel. Ota si svoji pětici neustále přeskládával, což znamenalo, že má tak špatné karty, že neví, jak je zahrát. Jednooký nevykvikl, ale pořád se šklebil. Ocitli jsme se na pokraji nové éry, takové, ve který by mohl vyhrát dvě rozdání po sobě.</w:t>
      </w:r>
    </w:p>
    <w:p w14:paraId="25468ED6" w14:textId="3501ED64" w:rsidR="005645A2" w:rsidRDefault="008E4653" w:rsidP="002B2343">
      <w:pPr>
        <w:pStyle w:val="Text"/>
        <w:ind w:firstLine="0"/>
      </w:pPr>
      <w:r w:rsidRPr="008E4653">
        <w:t xml:space="preserve">Všichni se podívali na Skřeta. Skřet se bránil: </w:t>
      </w:r>
      <w:r w:rsidR="00F85FBB">
        <w:t>„</w:t>
      </w:r>
      <w:r w:rsidRPr="008E4653">
        <w:t>Rozdával Ota.</w:t>
      </w:r>
      <w:r w:rsidR="00F85FBB">
        <w:t>“</w:t>
      </w:r>
      <w:r w:rsidRPr="008E4653">
        <w:t xml:space="preserve"> Někdo z přihlížejících nadhodil: </w:t>
      </w:r>
      <w:r w:rsidR="00F85FBB">
        <w:t>„</w:t>
      </w:r>
      <w:r w:rsidRPr="008E4653">
        <w:t>Možná ty karty očaroval.</w:t>
      </w:r>
      <w:r w:rsidR="00F85FBB">
        <w:t>“</w:t>
      </w:r>
      <w:r w:rsidRPr="008E4653">
        <w:t xml:space="preserve"> Jednookého to všechno nechávalo netečným. </w:t>
      </w:r>
      <w:r w:rsidR="00F85FBB">
        <w:t>„</w:t>
      </w:r>
      <w:r w:rsidRPr="008E4653">
        <w:t>Nejpodivnější zvyk který mají tady, je ten, že když holka přijde o věneček, musí se od tý doby vyholovat.</w:t>
      </w:r>
      <w:r w:rsidR="00F85FBB">
        <w:t>“</w:t>
      </w:r>
    </w:p>
    <w:p w14:paraId="2F5B6515" w14:textId="77777777" w:rsidR="005645A2" w:rsidRDefault="008E4653" w:rsidP="002B2343">
      <w:pPr>
        <w:pStyle w:val="Text"/>
      </w:pPr>
      <w:r w:rsidRPr="008E4653">
        <w:lastRenderedPageBreak/>
        <w:t xml:space="preserve">Oto zaduněl: </w:t>
      </w:r>
      <w:r w:rsidR="00F85FBB">
        <w:t>„</w:t>
      </w:r>
      <w:r w:rsidRPr="008E4653">
        <w:t>To je teda největší kravina, co jsem slyšel. Už jsme tady tři měsíce a holohlavou ženskou jsem tu ještě neviděl.</w:t>
      </w:r>
      <w:r w:rsidR="00F85FBB">
        <w:t>“</w:t>
      </w:r>
    </w:p>
    <w:p w14:paraId="4D6A5A67" w14:textId="77777777" w:rsidR="005645A2" w:rsidRDefault="008E4653" w:rsidP="002B2343">
      <w:pPr>
        <w:pStyle w:val="Text"/>
      </w:pPr>
      <w:r w:rsidRPr="008E4653">
        <w:t xml:space="preserve">Veškeré dění ustalo, zarazil se i Jednooký, který si rovnal výhru. </w:t>
      </w:r>
      <w:r w:rsidR="00F85FBB">
        <w:t>„</w:t>
      </w:r>
      <w:r w:rsidRPr="008E4653">
        <w:t>Co je?</w:t>
      </w:r>
      <w:r w:rsidR="00F85FBB">
        <w:t>“</w:t>
      </w:r>
      <w:r w:rsidRPr="008E4653">
        <w:t xml:space="preserve"> zeptal se Ota.</w:t>
      </w:r>
    </w:p>
    <w:p w14:paraId="2B8E62EF" w14:textId="77777777" w:rsidR="005645A2" w:rsidRDefault="008E4653" w:rsidP="002B2343">
      <w:pPr>
        <w:pStyle w:val="Text"/>
      </w:pPr>
      <w:r w:rsidRPr="008E4653">
        <w:t>Ohledně Oty vždycky panovaly pochybnosti.</w:t>
      </w:r>
    </w:p>
    <w:p w14:paraId="3CE4DDFB" w14:textId="28364C30" w:rsidR="005645A2" w:rsidRDefault="008E4653" w:rsidP="002B2343">
      <w:pPr>
        <w:pStyle w:val="Text"/>
      </w:pPr>
      <w:r w:rsidRPr="008E4653">
        <w:t>My ostatní jsme čas od času nějakou tu minci do schůzky s profesionální utěšitelkou investovali. I když to zatím nikdy nepřišlo na přetřes, uvědomil jsem si, že co jsme tady, tak jsem zatím od výstřihu dolů neviděl jediný chlup.</w:t>
      </w:r>
    </w:p>
    <w:p w14:paraId="11029B80" w14:textId="77777777" w:rsidR="005645A2" w:rsidRDefault="00F85FBB" w:rsidP="002B2343">
      <w:pPr>
        <w:pStyle w:val="Text"/>
      </w:pPr>
      <w:r>
        <w:t>„</w:t>
      </w:r>
      <w:r w:rsidR="008E4653" w:rsidRPr="008E4653">
        <w:t>Nepovídej,</w:t>
      </w:r>
      <w:r>
        <w:t>“</w:t>
      </w:r>
      <w:r w:rsidR="008E4653" w:rsidRPr="008E4653">
        <w:t xml:space="preserve"> řekl Jilmáč. </w:t>
      </w:r>
      <w:r>
        <w:t>„</w:t>
      </w:r>
      <w:r w:rsidR="008E4653" w:rsidRPr="008E4653">
        <w:t>A já myslel, že jsem měl jenom štěstí při výběru, že jsem tam neviděl, co bych tam vidět měl.</w:t>
      </w:r>
      <w:r>
        <w:t>“</w:t>
      </w:r>
    </w:p>
    <w:p w14:paraId="674FBE0C" w14:textId="77777777" w:rsidR="005645A2" w:rsidRDefault="008E4653" w:rsidP="002B2343">
      <w:pPr>
        <w:pStyle w:val="Text"/>
      </w:pPr>
      <w:r w:rsidRPr="008E4653">
        <w:t xml:space="preserve">Přidal jsem se: </w:t>
      </w:r>
      <w:r w:rsidR="00F85FBB">
        <w:t>„</w:t>
      </w:r>
      <w:r w:rsidRPr="008E4653">
        <w:t>Já myslel, že se tím ta moje chrání, aby nechytla muňky.</w:t>
      </w:r>
      <w:r w:rsidR="00F85FBB">
        <w:t>“</w:t>
      </w:r>
    </w:p>
    <w:p w14:paraId="34FEFC94" w14:textId="77777777" w:rsidR="005645A2" w:rsidRDefault="00F85FBB" w:rsidP="002B2343">
      <w:pPr>
        <w:pStyle w:val="Text"/>
      </w:pPr>
      <w:r>
        <w:t>„</w:t>
      </w:r>
      <w:r w:rsidR="008E4653" w:rsidRPr="008E4653">
        <w:t>Ne. Všechno to souvisí s jejich podivným náboženstvím.</w:t>
      </w:r>
      <w:r>
        <w:t>“</w:t>
      </w:r>
    </w:p>
    <w:p w14:paraId="7B368B7C" w14:textId="77777777" w:rsidR="005645A2" w:rsidRDefault="008E4653" w:rsidP="002B2343">
      <w:pPr>
        <w:pStyle w:val="Text"/>
      </w:pPr>
      <w:r w:rsidRPr="008E4653">
        <w:t xml:space="preserve">Skřet zamumlal: </w:t>
      </w:r>
      <w:r w:rsidR="00F85FBB">
        <w:t>„</w:t>
      </w:r>
      <w:r w:rsidRPr="008E4653">
        <w:t>To je protimluv.</w:t>
      </w:r>
      <w:r w:rsidR="00F85FBB">
        <w:t>“</w:t>
      </w:r>
    </w:p>
    <w:p w14:paraId="5DDEA1BA" w14:textId="77777777" w:rsidR="005645A2" w:rsidRDefault="008E4653" w:rsidP="002B2343">
      <w:pPr>
        <w:pStyle w:val="Text"/>
      </w:pPr>
      <w:r w:rsidRPr="008E4653">
        <w:t>Jednookému se zhoršila nálada.</w:t>
      </w:r>
    </w:p>
    <w:p w14:paraId="38A19AF4" w14:textId="0D4EE120" w:rsidR="005645A2" w:rsidRDefault="008E4653" w:rsidP="002B2343">
      <w:pPr>
        <w:pStyle w:val="Text"/>
      </w:pPr>
      <w:r w:rsidRPr="008E4653">
        <w:t xml:space="preserve">Skřetův žabí obličej se roztáhl v širokém šklebu. </w:t>
      </w:r>
      <w:r w:rsidR="00F85FBB">
        <w:t>„</w:t>
      </w:r>
      <w:r w:rsidRPr="008E4653">
        <w:t>Nemluvím o t</w:t>
      </w:r>
      <w:r w:rsidR="00F85FBB" w:rsidRPr="008E4653">
        <w:t>o</w:t>
      </w:r>
      <w:r w:rsidRPr="008E4653">
        <w:t xml:space="preserve">bě, skrčku. Ty jsi úplně obyčejný protiva. Mluvil jsem o tom, když se I dají slova </w:t>
      </w:r>
      <w:r w:rsidRPr="008E4653">
        <w:rPr>
          <w:i/>
        </w:rPr>
        <w:t>podivný</w:t>
      </w:r>
      <w:r w:rsidRPr="008E4653">
        <w:t xml:space="preserve"> a </w:t>
      </w:r>
      <w:r w:rsidRPr="008E4653">
        <w:rPr>
          <w:i/>
        </w:rPr>
        <w:t>náboženství</w:t>
      </w:r>
      <w:r w:rsidRPr="008E4653">
        <w:t xml:space="preserve"> do jedný věty.</w:t>
      </w:r>
      <w:r w:rsidR="00F85FBB">
        <w:t>“</w:t>
      </w:r>
    </w:p>
    <w:p w14:paraId="72589788" w14:textId="77777777" w:rsidR="005645A2" w:rsidRDefault="00F85FBB" w:rsidP="002B2343">
      <w:pPr>
        <w:pStyle w:val="Text"/>
      </w:pPr>
      <w:r>
        <w:t>„</w:t>
      </w:r>
      <w:r w:rsidR="008E4653" w:rsidRPr="008E4653">
        <w:t>Snažíte se mi tady všichni přinýst smůlu, že jo?</w:t>
      </w:r>
      <w:r>
        <w:t>“</w:t>
      </w:r>
    </w:p>
    <w:p w14:paraId="6CB9F3B0" w14:textId="77777777" w:rsidR="005645A2" w:rsidRDefault="00F85FBB" w:rsidP="002B2343">
      <w:pPr>
        <w:pStyle w:val="Text"/>
      </w:pPr>
      <w:r>
        <w:t>„</w:t>
      </w:r>
      <w:r w:rsidR="008E4653" w:rsidRPr="008E4653">
        <w:t>Jasně,</w:t>
      </w:r>
      <w:r>
        <w:t>“</w:t>
      </w:r>
      <w:r w:rsidR="008E4653" w:rsidRPr="008E4653">
        <w:t xml:space="preserve"> řekl Jilmáč. </w:t>
      </w:r>
      <w:r>
        <w:t>„</w:t>
      </w:r>
      <w:r w:rsidR="008E4653" w:rsidRPr="008E4653">
        <w:t>Mluvení o kundičkách vždycky zabere. Vyprávěj nám o těch hladkých čičinkách.</w:t>
      </w:r>
      <w:r>
        <w:t>“</w:t>
      </w:r>
    </w:p>
    <w:p w14:paraId="2AA17099" w14:textId="77777777" w:rsidR="005645A2" w:rsidRDefault="008E4653" w:rsidP="002B2343">
      <w:pPr>
        <w:pStyle w:val="Text"/>
      </w:pPr>
      <w:r w:rsidRPr="008E4653">
        <w:t>Jednooký si přeskládal výhru. Začínal být mrzutý, i když vyhrával, přišel se skvělým tématem, o kterém se chlapi dokázali bavit celé týdny, a ono to vypadalo, že to nikoho nezajímá.</w:t>
      </w:r>
    </w:p>
    <w:p w14:paraId="45BA4DF7" w14:textId="77777777" w:rsidR="005645A2" w:rsidRDefault="008E4653" w:rsidP="002B2343">
      <w:pPr>
        <w:pStyle w:val="Text"/>
      </w:pPr>
      <w:r w:rsidRPr="008E4653">
        <w:t>Zamíchal jsem, zašvindloval a rozdal. Jednooký se s každou další kartou mračil víc a víc.</w:t>
      </w:r>
    </w:p>
    <w:p w14:paraId="20640E42" w14:textId="0C51DA06" w:rsidR="005645A2" w:rsidRDefault="008E4653" w:rsidP="002B2343">
      <w:pPr>
        <w:pStyle w:val="Text"/>
      </w:pPr>
      <w:r w:rsidRPr="008E4653">
        <w:t xml:space="preserve">Ta poslední ho dostala. </w:t>
      </w:r>
      <w:r w:rsidR="00F85FBB">
        <w:t>„</w:t>
      </w:r>
      <w:r w:rsidRPr="008E4653">
        <w:t>K čertu, Felčare! Ty hovňousi! Zkurvysynu!</w:t>
      </w:r>
      <w:r w:rsidR="00B81CF3">
        <w:t>“</w:t>
      </w:r>
    </w:p>
    <w:p w14:paraId="62D1C964" w14:textId="77777777" w:rsidR="005645A2" w:rsidRDefault="008E4653" w:rsidP="002B2343">
      <w:pPr>
        <w:pStyle w:val="Text"/>
      </w:pPr>
      <w:r w:rsidRPr="008E4653">
        <w:t>Jilmáč a Ota si udrželi neutrální obličeje, protože nevěděli, co se děje. Skřet se hihňal jako nadržená sýkorka.</w:t>
      </w:r>
    </w:p>
    <w:p w14:paraId="179CF700" w14:textId="77777777" w:rsidR="005645A2" w:rsidRDefault="008E4653" w:rsidP="002B2343">
      <w:pPr>
        <w:pStyle w:val="Text"/>
      </w:pPr>
      <w:r w:rsidRPr="008E4653">
        <w:t>Jednooký položil svoje karty. Měl křížovou trojku, károvou šestku, srdcovou devítku a pikové eso. Poslední karta byl mečový spodek.</w:t>
      </w:r>
    </w:p>
    <w:p w14:paraId="61D7CD6B" w14:textId="77777777" w:rsidR="005645A2" w:rsidRDefault="008E4653" w:rsidP="002B2343">
      <w:pPr>
        <w:pStyle w:val="Text"/>
      </w:pPr>
      <w:r w:rsidRPr="008E4653">
        <w:t xml:space="preserve">Řekl jsem: </w:t>
      </w:r>
      <w:r w:rsidR="00F85FBB">
        <w:t>„</w:t>
      </w:r>
      <w:r w:rsidRPr="008E4653">
        <w:t>Kolikrát jsi tvrdil, že nemáš ani dvě karty stejný barvy? Projednou to nebude lež.</w:t>
      </w:r>
      <w:r w:rsidR="00F85FBB">
        <w:t>“</w:t>
      </w:r>
    </w:p>
    <w:p w14:paraId="51709F8E" w14:textId="77777777" w:rsidR="005645A2" w:rsidRDefault="008E4653" w:rsidP="002B2343">
      <w:pPr>
        <w:pStyle w:val="Text"/>
      </w:pPr>
      <w:r w:rsidRPr="008E4653">
        <w:lastRenderedPageBreak/>
        <w:t>Teď to Jilmáči a Otovi došlo. Smáli se ještě víc než já a Skřet. Přihlížející se taky dobře bavili.</w:t>
      </w:r>
    </w:p>
    <w:p w14:paraId="051F6381" w14:textId="7A17F3D6" w:rsidR="005645A2" w:rsidRDefault="008E4653" w:rsidP="002B2343">
      <w:pPr>
        <w:pStyle w:val="Text"/>
      </w:pPr>
      <w:r w:rsidRPr="008E4653">
        <w:t xml:space="preserve">Předními dveřmi strčil dovnitř hlavu Poručík. </w:t>
      </w:r>
      <w:r w:rsidR="00F85FBB">
        <w:t>„</w:t>
      </w:r>
      <w:r w:rsidRPr="008E4653">
        <w:t>Neviděl někdo Bachaře?</w:t>
      </w:r>
      <w:r w:rsidR="00F85FBB">
        <w:t>“</w:t>
      </w:r>
      <w:r w:rsidRPr="008E4653">
        <w:t xml:space="preserve"> Poručík nezněl příliš nadšeně. Zněl jako výkonný důstojník, který musí pracovat v den svého volna.</w:t>
      </w:r>
    </w:p>
    <w:p w14:paraId="3326B382" w14:textId="77777777" w:rsidR="005645A2" w:rsidRDefault="00F85FBB" w:rsidP="002B2343">
      <w:pPr>
        <w:pStyle w:val="Text"/>
      </w:pPr>
      <w:r>
        <w:t>„</w:t>
      </w:r>
      <w:r w:rsidR="008E4653" w:rsidRPr="008E4653">
        <w:t>Už zase se zašívá?</w:t>
      </w:r>
      <w:r>
        <w:t>“</w:t>
      </w:r>
      <w:r w:rsidR="008E4653" w:rsidRPr="008E4653">
        <w:t xml:space="preserve"> zeptal se Jilmáč.</w:t>
      </w:r>
    </w:p>
    <w:p w14:paraId="0D370D77" w14:textId="77777777" w:rsidR="005645A2" w:rsidRDefault="00F85FBB" w:rsidP="002B2343">
      <w:pPr>
        <w:pStyle w:val="Text"/>
      </w:pPr>
      <w:r>
        <w:t>„</w:t>
      </w:r>
      <w:r w:rsidR="008E4653" w:rsidRPr="008E4653">
        <w:t>Jo. Měl mít službu v kuchyni. Neukázal se tam. Kuchaři ho chtějí nasekat do polívky.</w:t>
      </w:r>
      <w:r>
        <w:t>“</w:t>
      </w:r>
    </w:p>
    <w:p w14:paraId="044D24E0" w14:textId="77777777" w:rsidR="005645A2" w:rsidRDefault="00F85FBB" w:rsidP="002B2343">
      <w:pPr>
        <w:pStyle w:val="Text"/>
      </w:pPr>
      <w:r>
        <w:t>„</w:t>
      </w:r>
      <w:r w:rsidR="008E4653" w:rsidRPr="008E4653">
        <w:t>Promluvím s ním, pane.</w:t>
      </w:r>
      <w:r>
        <w:t>“</w:t>
      </w:r>
      <w:r w:rsidR="008E4653" w:rsidRPr="008E4653">
        <w:t xml:space="preserve"> I když Bachař není jedním z jeho mužů. Zašívá se v Kraglerově četě.</w:t>
      </w:r>
    </w:p>
    <w:p w14:paraId="6430D4DF" w14:textId="77777777" w:rsidR="005645A2" w:rsidRDefault="00F85FBB" w:rsidP="002B2343">
      <w:pPr>
        <w:pStyle w:val="Text"/>
      </w:pPr>
      <w:r>
        <w:t>„</w:t>
      </w:r>
      <w:r w:rsidR="008E4653" w:rsidRPr="008E4653">
        <w:t>Děkuji, seržante.</w:t>
      </w:r>
      <w:r>
        <w:t>“</w:t>
      </w:r>
      <w:r w:rsidR="008E4653" w:rsidRPr="008E4653">
        <w:t xml:space="preserve"> Jilmáč umí komunikovat se zatoulanými pěšáky. </w:t>
      </w:r>
      <w:r>
        <w:t>„</w:t>
      </w:r>
      <w:r w:rsidR="008E4653" w:rsidRPr="008E4653">
        <w:t>Proč sedíte tady, v tý tmě a smradu, když byste si mohli užívat čerstvýho vzduchu a sluníčka?</w:t>
      </w:r>
      <w:r>
        <w:t>“</w:t>
      </w:r>
    </w:p>
    <w:p w14:paraId="1976B238" w14:textId="77777777" w:rsidR="005645A2" w:rsidRDefault="008E4653" w:rsidP="002B2343">
      <w:pPr>
        <w:pStyle w:val="Text"/>
      </w:pPr>
      <w:r w:rsidRPr="008E4653">
        <w:t xml:space="preserve">Řekl jsem: </w:t>
      </w:r>
      <w:r w:rsidR="00F85FBB">
        <w:t>„</w:t>
      </w:r>
      <w:r w:rsidRPr="008E4653">
        <w:t>Tohle je naše přirozený prostředí, pane.</w:t>
      </w:r>
      <w:r w:rsidR="00F85FBB">
        <w:t>“</w:t>
      </w:r>
      <w:r w:rsidRPr="008E4653">
        <w:t xml:space="preserve"> Ale pravda byla taková, že nikoho z nás nenapadlo, že bychom mohli hrát venku.</w:t>
      </w:r>
    </w:p>
    <w:p w14:paraId="3A863D4B" w14:textId="77777777" w:rsidR="005645A2" w:rsidRDefault="008E4653" w:rsidP="002B2343">
      <w:pPr>
        <w:pStyle w:val="Text"/>
      </w:pPr>
      <w:r w:rsidRPr="008E4653">
        <w:t>Posbírali jsme karty a piva a vyšourali se ke stolům před hospodou. Jednooký rozdal. Rozmluva se nadále točila kolem úpravy dámského ochlupení v Aloe, nebo spíš kolem jeho nepřítomnosti.</w:t>
      </w:r>
    </w:p>
    <w:p w14:paraId="23C6B41B" w14:textId="77777777" w:rsidR="005645A2" w:rsidRDefault="008E4653" w:rsidP="002B2343">
      <w:pPr>
        <w:pStyle w:val="Text"/>
      </w:pPr>
      <w:r w:rsidRPr="008E4653">
        <w:t>Byl to nádherný den, bezmračný, chladivý, vál vítr, ale ne tak silný, aby to rušilo hru. Naše publikum se přesunulo s námi. Někteří se prostě rádi dívali. Někteří doufali, že se uvolní místo. Přidali se k neustále obhroublejším spekulacím, které se přesunuly do oblasti vzájemného trumfování.</w:t>
      </w:r>
    </w:p>
    <w:p w14:paraId="7F2580B7" w14:textId="77777777" w:rsidR="005645A2" w:rsidRDefault="008E4653" w:rsidP="002B2343">
      <w:pPr>
        <w:pStyle w:val="Text"/>
      </w:pPr>
      <w:r w:rsidRPr="008E4653">
        <w:t xml:space="preserve">Přerušil jsem je: </w:t>
      </w:r>
      <w:r w:rsidR="00F85FBB">
        <w:t>„</w:t>
      </w:r>
      <w:r w:rsidRPr="008E4653">
        <w:t>Jak dlouho už hrajeme s těmahle kartama?</w:t>
      </w:r>
      <w:r w:rsidR="00F85FBB">
        <w:t>“</w:t>
      </w:r>
      <w:r w:rsidRPr="008E4653">
        <w:t xml:space="preserve"> Některé byly tak ošoupané, že je člověk nemusel ani otáčet, aby poznal, co na nich je. Moje paměť si se mnou však zahrávala. Líc nikdy neodpovídal tomu, co jsem čekal.</w:t>
      </w:r>
    </w:p>
    <w:p w14:paraId="22B6869B" w14:textId="1C6C7C26" w:rsidR="005645A2" w:rsidRDefault="008E4653" w:rsidP="002B2343">
      <w:pPr>
        <w:pStyle w:val="Text"/>
      </w:pPr>
      <w:r w:rsidRPr="008E4653">
        <w:t xml:space="preserve">Všichni se na mě legračně zadívali. </w:t>
      </w:r>
      <w:r w:rsidR="00F85FBB">
        <w:t>„</w:t>
      </w:r>
      <w:r w:rsidRPr="008E4653">
        <w:t>Teď si vyslechneme něco fakt nečekanýho,</w:t>
      </w:r>
      <w:r w:rsidR="00F85FBB">
        <w:t>“</w:t>
      </w:r>
      <w:r w:rsidRPr="008E4653">
        <w:t xml:space="preserve"> prorokoval Jednooký. </w:t>
      </w:r>
      <w:r w:rsidR="00F85FBB">
        <w:t>„</w:t>
      </w:r>
      <w:r w:rsidRPr="008E4653">
        <w:t>Vyžvejkni se, Felčare, ať se můžeme vrátit k důležitejm věcem.</w:t>
      </w:r>
      <w:r w:rsidR="00F85FBB">
        <w:t>“</w:t>
      </w:r>
    </w:p>
    <w:p w14:paraId="41390B60" w14:textId="77777777" w:rsidR="005645A2" w:rsidRDefault="00F85FBB" w:rsidP="002B2343">
      <w:pPr>
        <w:pStyle w:val="Text"/>
      </w:pPr>
      <w:r>
        <w:t>„</w:t>
      </w:r>
      <w:r w:rsidR="008E4653" w:rsidRPr="008E4653">
        <w:t>Jen si tak říkám, jestli tenhle balíček nemáme už dost dlouho na to, aby začal žít svým vlastním životem.</w:t>
      </w:r>
      <w:r>
        <w:t>“</w:t>
      </w:r>
    </w:p>
    <w:p w14:paraId="4F1F4DF4" w14:textId="77777777" w:rsidR="005645A2" w:rsidRDefault="008E4653" w:rsidP="002B2343">
      <w:pPr>
        <w:pStyle w:val="Text"/>
      </w:pPr>
      <w:r w:rsidRPr="008E4653">
        <w:t xml:space="preserve">Jednooký otevřel ústa, aby se mi vysmál, pak se mu ale zamlžil pohled, když se tu možnost rozhodl zvážit. Stejně tak Skřetovi. Ošklivý bledý prcek řekl: </w:t>
      </w:r>
      <w:r w:rsidR="00F85FBB">
        <w:t>„</w:t>
      </w:r>
      <w:r w:rsidRPr="008E4653">
        <w:t xml:space="preserve">No to mě poser! Felčare, ty nejseš ani z </w:t>
      </w:r>
      <w:r w:rsidRPr="008E4653">
        <w:lastRenderedPageBreak/>
        <w:t>poloviny tak hloupej, jak vypadáš. Karty si vyvinuly vlastní mysl. To by hodně vysvětlovalo.</w:t>
      </w:r>
      <w:r w:rsidR="00F85FBB">
        <w:t>“</w:t>
      </w:r>
    </w:p>
    <w:p w14:paraId="29B04250" w14:textId="77777777" w:rsidR="005645A2" w:rsidRDefault="008E4653" w:rsidP="002B2343">
      <w:pPr>
        <w:pStyle w:val="Text"/>
      </w:pPr>
      <w:r w:rsidRPr="008E4653">
        <w:t>Všichni jako na povel obrátili pohled k Jednookému a sborově přikyvovali. Kam až paměť sahala, Jednooký vždycky trval na tom, že ho karty nenávidí.</w:t>
      </w:r>
    </w:p>
    <w:p w14:paraId="1A52BB23" w14:textId="77777777" w:rsidR="005645A2" w:rsidRDefault="008E4653" w:rsidP="002B2343">
      <w:pPr>
        <w:pStyle w:val="Text"/>
      </w:pPr>
      <w:r w:rsidRPr="008E4653">
        <w:t>Znovu vyhrál.</w:t>
      </w:r>
    </w:p>
    <w:p w14:paraId="4D6F1E04" w14:textId="77777777" w:rsidR="005645A2" w:rsidRDefault="008E4653" w:rsidP="002B2343">
      <w:pPr>
        <w:pStyle w:val="Text"/>
      </w:pPr>
      <w:r w:rsidRPr="008E4653">
        <w:t>Tři výhry během jedné hry mě měly varovat. Chystalo se peklo. Moje pusa však vyrazila za úplně jiným dobrodružstvím.</w:t>
      </w:r>
    </w:p>
    <w:p w14:paraId="392DEB3F" w14:textId="77777777" w:rsidR="005645A2" w:rsidRDefault="00F85FBB" w:rsidP="002B2343">
      <w:pPr>
        <w:pStyle w:val="Text"/>
      </w:pPr>
      <w:r>
        <w:t>„</w:t>
      </w:r>
      <w:r w:rsidR="008E4653" w:rsidRPr="008E4653">
        <w:t>Víte co? Už je to osmdesát sedm dní, co se mě naposledy někdo pokusil zabít.</w:t>
      </w:r>
      <w:r>
        <w:t>“</w:t>
      </w:r>
    </w:p>
    <w:p w14:paraId="729521DF" w14:textId="77777777" w:rsidR="005645A2" w:rsidRDefault="00F85FBB" w:rsidP="002B2343">
      <w:pPr>
        <w:pStyle w:val="Text"/>
      </w:pPr>
      <w:r>
        <w:t>„</w:t>
      </w:r>
      <w:r w:rsidR="008E4653" w:rsidRPr="008E4653">
        <w:t>Neztrácej naději,</w:t>
      </w:r>
      <w:r>
        <w:t>“</w:t>
      </w:r>
      <w:r w:rsidR="008E4653" w:rsidRPr="008E4653">
        <w:t xml:space="preserve"> prohlásil Jilmáč.</w:t>
      </w:r>
    </w:p>
    <w:p w14:paraId="524D198D" w14:textId="77777777" w:rsidR="005645A2" w:rsidRDefault="00F85FBB" w:rsidP="002B2343">
      <w:pPr>
        <w:pStyle w:val="Text"/>
      </w:pPr>
      <w:r>
        <w:t>„</w:t>
      </w:r>
      <w:r w:rsidR="008E4653" w:rsidRPr="008E4653">
        <w:t>Vážně. Zamyslete se nad tím. Sedíme tady na zatracený ulici, kde by si to mohl zkusit kdokoliv. Nikdo se na nás ale ani nedívá. A nikdo z nás se neohlíží přes rameno a nestěžuje si na vředy.</w:t>
      </w:r>
      <w:r>
        <w:t>“</w:t>
      </w:r>
    </w:p>
    <w:p w14:paraId="12765E04" w14:textId="77777777" w:rsidR="005645A2" w:rsidRDefault="008E4653" w:rsidP="002B2343">
      <w:pPr>
        <w:pStyle w:val="Text"/>
      </w:pPr>
      <w:r w:rsidRPr="008E4653">
        <w:t xml:space="preserve">Hra ustala. Upíralo se na mě sedmnáct očí. Ota řekl: </w:t>
      </w:r>
      <w:r w:rsidR="00F85FBB">
        <w:t>„</w:t>
      </w:r>
      <w:r w:rsidRPr="008E4653">
        <w:t>Felčare, jestlis</w:t>
      </w:r>
      <w:r w:rsidR="00F85FBB">
        <w:t>‘</w:t>
      </w:r>
      <w:r w:rsidRPr="008E4653">
        <w:t xml:space="preserve"> to právě zakřiknul, tak tě osobně podržím, než ti ostatní něco vyřežou do tvý oblíbený hračky.</w:t>
      </w:r>
      <w:r w:rsidR="00F85FBB">
        <w:t>“</w:t>
      </w:r>
    </w:p>
    <w:p w14:paraId="2ADB1FDB" w14:textId="77777777" w:rsidR="005645A2" w:rsidRDefault="008E4653" w:rsidP="002B2343">
      <w:pPr>
        <w:pStyle w:val="Text"/>
      </w:pPr>
      <w:r w:rsidRPr="008E4653">
        <w:t xml:space="preserve">Skřet řekl: </w:t>
      </w:r>
      <w:r w:rsidR="00F85FBB">
        <w:t>„</w:t>
      </w:r>
      <w:r w:rsidRPr="008E4653">
        <w:t>Má pravdu. Už jsme tady tři měsíce. Jediný problémy, který jsme tu zažili, jsou chlapi, co se ožerou a pak se chtějí rvát.</w:t>
      </w:r>
      <w:r w:rsidR="00F85FBB">
        <w:t>“</w:t>
      </w:r>
      <w:r w:rsidRPr="008E4653">
        <w:t xml:space="preserve"> Legie má šest set čtyřicet mužů, takže je jasné, že je mezi nimi i pár debilů, jejichž představu dobré zábavy splňuje nadměrné pití a následné soutěžení v nakopávání prděli.</w:t>
      </w:r>
    </w:p>
    <w:p w14:paraId="5D9D8833" w14:textId="77777777" w:rsidR="005645A2" w:rsidRDefault="008E4653" w:rsidP="002B2343">
      <w:pPr>
        <w:pStyle w:val="Text"/>
      </w:pPr>
      <w:r w:rsidRPr="008E4653">
        <w:t xml:space="preserve">Jednooký mínil: </w:t>
      </w:r>
      <w:r w:rsidR="00F85FBB">
        <w:t>„</w:t>
      </w:r>
      <w:r w:rsidRPr="008E4653">
        <w:t>To je tím, že Paní má pro Felčara pořád slabost. Tak ho uklidila někam, kde je to bezpečný. My ostatní jenom žijeme, v jeho stínu. Sledujte oblohu. Jednoho dne se na ní objeví koberec, na kterým přiletí, aby si povyrazila se svým oblíbencem.</w:t>
      </w:r>
      <w:r w:rsidR="00F85FBB">
        <w:t>“</w:t>
      </w:r>
    </w:p>
    <w:p w14:paraId="136FA83B" w14:textId="77777777" w:rsidR="005645A2" w:rsidRDefault="00F85FBB" w:rsidP="002B2343">
      <w:pPr>
        <w:pStyle w:val="Text"/>
      </w:pPr>
      <w:r>
        <w:t>„</w:t>
      </w:r>
      <w:r w:rsidR="008E4653" w:rsidRPr="008E4653">
        <w:t xml:space="preserve">Jak má ochlupení upravený </w:t>
      </w:r>
      <w:r w:rsidR="008E4653" w:rsidRPr="008E4653">
        <w:rPr>
          <w:i/>
        </w:rPr>
        <w:t>ona,</w:t>
      </w:r>
      <w:r w:rsidR="008E4653" w:rsidRPr="008E4653">
        <w:t xml:space="preserve"> Felčare?</w:t>
      </w:r>
      <w:r>
        <w:t>“</w:t>
      </w:r>
    </w:p>
    <w:p w14:paraId="1692FCA2" w14:textId="77777777" w:rsidR="005645A2" w:rsidRDefault="008E4653" w:rsidP="002B2343">
      <w:pPr>
        <w:pStyle w:val="Text"/>
      </w:pPr>
      <w:r w:rsidRPr="008E4653">
        <w:t>Oblíbenec? Jistě. Strávili jsme celý rok tím, že jsme se za Šeptou přesouvali z jednoho průšvihu do druhého a bojovali skoro každý zatracený den.</w:t>
      </w:r>
    </w:p>
    <w:p w14:paraId="27AA4369" w14:textId="77777777" w:rsidR="005645A2" w:rsidRDefault="008E4653" w:rsidP="002B2343">
      <w:pPr>
        <w:pStyle w:val="Text"/>
      </w:pPr>
      <w:r w:rsidRPr="008E4653">
        <w:t>Oblíbenec? Jasně. Takový, kterým se stanete za svou kompetenci. Ať už to uděláte jakkoliv, když odvedete dobrou práci, šéfové vám toho naloží víc.</w:t>
      </w:r>
    </w:p>
    <w:p w14:paraId="263F3A00" w14:textId="77777777" w:rsidR="005645A2" w:rsidRDefault="00F85FBB" w:rsidP="002B2343">
      <w:pPr>
        <w:pStyle w:val="Text"/>
      </w:pPr>
      <w:r>
        <w:t>„</w:t>
      </w:r>
      <w:r w:rsidR="008E4653" w:rsidRPr="008E4653">
        <w:t>Budeš první, kdo se to dozví, Oto, teda až dostanu příležitost podívat se.</w:t>
      </w:r>
      <w:r>
        <w:t>“</w:t>
      </w:r>
      <w:r w:rsidR="008E4653" w:rsidRPr="008E4653">
        <w:t xml:space="preserve"> Nechtěl jsem se dál vrtat v obhroublostech, které </w:t>
      </w:r>
      <w:r w:rsidR="008E4653" w:rsidRPr="008E4653">
        <w:lastRenderedPageBreak/>
        <w:t>ostatním připadaly tak zábavné. Což vzali jenom jako potvrzení mého zájmu o tu nejzkaženější ženskou na celém světě.</w:t>
      </w:r>
    </w:p>
    <w:p w14:paraId="43C5A4A0" w14:textId="77777777" w:rsidR="005645A2" w:rsidRDefault="008E4653" w:rsidP="002B2343">
      <w:pPr>
        <w:pStyle w:val="Text"/>
      </w:pPr>
      <w:r w:rsidRPr="008E4653">
        <w:t xml:space="preserve">Klučina jménem Corey dodal: </w:t>
      </w:r>
      <w:r w:rsidR="00F85FBB">
        <w:t>„</w:t>
      </w:r>
      <w:r w:rsidRPr="008E4653">
        <w:t>Když už mluvíme o ochlupení, támhle jde jedno, který by mi nevadilo zkontrolovat.</w:t>
      </w:r>
      <w:r w:rsidR="00F85FBB">
        <w:t>“</w:t>
      </w:r>
    </w:p>
    <w:p w14:paraId="77AE5F09" w14:textId="77777777" w:rsidR="005645A2" w:rsidRDefault="008E4653" w:rsidP="002B2343">
      <w:pPr>
        <w:pStyle w:val="Text"/>
      </w:pPr>
      <w:r w:rsidRPr="008E4653">
        <w:t>Všichni se otočili, aby mohli obdivovat mladou ženu procházející na druhé straně ulice. Lichvář poblahopřál Coreymu k vytříbenému vkusu.</w:t>
      </w:r>
    </w:p>
    <w:p w14:paraId="4341A632" w14:textId="77777777" w:rsidR="005645A2" w:rsidRDefault="008E4653" w:rsidP="002B2343">
      <w:pPr>
        <w:pStyle w:val="Text"/>
      </w:pPr>
      <w:r w:rsidRPr="008E4653">
        <w:t>Táhlo jí na dvacet. Měla světle zrzavé vlasy zastřižené tak nakrátko, jak jsem to v Aloe ještě neviděl. Vzadu jí sahaly sotva k límci a po stranách ani to ne. Vpředu měla ofinu. Nevšiml jsem si, co měla na sobě. Nic neobvyklého. Vyzařovala z ní tak intenzivní sexualita, že všechno ostatní bylo vedlejší.</w:t>
      </w:r>
    </w:p>
    <w:p w14:paraId="6AF4EA19" w14:textId="77777777" w:rsidR="005645A2" w:rsidRDefault="008E4653" w:rsidP="002B2343">
      <w:pPr>
        <w:pStyle w:val="Text"/>
      </w:pPr>
      <w:r w:rsidRPr="008E4653">
        <w:t>Náš náhlý zájem a hlavy otáčející se jako hejno kroužících ptáků ji polekaly. Asi vteřinu nám pohled oplácela a snažila se tvářit povýšeně, ale nevydržela to. Vyrazila pryč rychlou chůzí.</w:t>
      </w:r>
    </w:p>
    <w:p w14:paraId="54C9294C" w14:textId="77777777" w:rsidR="005645A2" w:rsidRDefault="008E4653" w:rsidP="002B2343">
      <w:pPr>
        <w:pStyle w:val="Text"/>
      </w:pPr>
      <w:r w:rsidRPr="008E4653">
        <w:t xml:space="preserve">Jednooký zvedl svoje karty. </w:t>
      </w:r>
      <w:r w:rsidR="00F85FBB">
        <w:t>„</w:t>
      </w:r>
      <w:r w:rsidRPr="008E4653">
        <w:t>Tahleta je vyholená všude, kde se to počítá.</w:t>
      </w:r>
      <w:r w:rsidR="00F85FBB">
        <w:t>“</w:t>
      </w:r>
    </w:p>
    <w:p w14:paraId="6ADABBD8" w14:textId="77777777" w:rsidR="005645A2" w:rsidRDefault="008E4653" w:rsidP="002B2343">
      <w:pPr>
        <w:pStyle w:val="Text"/>
      </w:pPr>
      <w:r w:rsidRPr="008E4653">
        <w:t xml:space="preserve">Corey se zeptal: </w:t>
      </w:r>
      <w:r w:rsidR="00F85FBB">
        <w:t>„</w:t>
      </w:r>
      <w:r w:rsidRPr="008E4653">
        <w:t>Ty ji znáš?</w:t>
      </w:r>
      <w:r w:rsidR="00F85FBB">
        <w:t>“</w:t>
      </w:r>
      <w:r w:rsidRPr="008E4653">
        <w:t xml:space="preserve"> Jako kdyby objevil nový smysl života. Měl naději. Měl misi.</w:t>
      </w:r>
    </w:p>
    <w:p w14:paraId="20C81228" w14:textId="77777777" w:rsidR="005645A2" w:rsidRDefault="00F85FBB" w:rsidP="002B2343">
      <w:pPr>
        <w:pStyle w:val="Text"/>
      </w:pPr>
      <w:r>
        <w:t>„</w:t>
      </w:r>
      <w:r w:rsidR="008E4653" w:rsidRPr="008E4653">
        <w:t>Nijak zvlášť. Je to chrámová holka.</w:t>
      </w:r>
      <w:r>
        <w:t>“</w:t>
      </w:r>
    </w:p>
    <w:p w14:paraId="2483A506" w14:textId="77777777" w:rsidR="005645A2" w:rsidRDefault="008E4653" w:rsidP="002B2343">
      <w:pPr>
        <w:pStyle w:val="Text"/>
      </w:pPr>
      <w:r w:rsidRPr="008E4653">
        <w:t>Kult boha Occupaa se zabývá svátou prostitucí. Slyšel jsem, že některé z jeho dcer jsou velice horlivé a talentované.</w:t>
      </w:r>
    </w:p>
    <w:p w14:paraId="3A0DECFA" w14:textId="77777777" w:rsidR="005645A2" w:rsidRDefault="008E4653" w:rsidP="002B2343">
      <w:pPr>
        <w:pStyle w:val="Text"/>
      </w:pPr>
      <w:r w:rsidRPr="008E4653">
        <w:t>Skřet chtěl vědět, odkud to Jednooký ví.</w:t>
      </w:r>
    </w:p>
    <w:p w14:paraId="383C2DCC" w14:textId="77777777" w:rsidR="005645A2" w:rsidRDefault="00F85FBB" w:rsidP="002B2343">
      <w:pPr>
        <w:pStyle w:val="Text"/>
      </w:pPr>
      <w:r>
        <w:t>„</w:t>
      </w:r>
      <w:r w:rsidR="008E4653" w:rsidRPr="008E4653">
        <w:t>To je jejich oficiální účes, prcku.</w:t>
      </w:r>
      <w:r>
        <w:t>“</w:t>
      </w:r>
      <w:r w:rsidR="008E4653" w:rsidRPr="008E4653">
        <w:t xml:space="preserve"> Přitom je menší než Skřet.</w:t>
      </w:r>
    </w:p>
    <w:p w14:paraId="65987D84" w14:textId="77777777" w:rsidR="005645A2" w:rsidRDefault="00F85FBB" w:rsidP="002B2343">
      <w:pPr>
        <w:pStyle w:val="Text"/>
      </w:pPr>
      <w:r>
        <w:t>„</w:t>
      </w:r>
      <w:r w:rsidR="008E4653" w:rsidRPr="008E4653">
        <w:t>A ty to víš, protože</w:t>
      </w:r>
      <w:r>
        <w:t>…</w:t>
      </w:r>
      <w:r w:rsidR="008E4653" w:rsidRPr="008E4653">
        <w:t>?</w:t>
      </w:r>
      <w:r>
        <w:t>“</w:t>
      </w:r>
    </w:p>
    <w:p w14:paraId="7FFDB6F2" w14:textId="77777777" w:rsidR="005645A2" w:rsidRDefault="00F85FBB" w:rsidP="002B2343">
      <w:pPr>
        <w:pStyle w:val="Text"/>
      </w:pPr>
      <w:r>
        <w:t>„</w:t>
      </w:r>
      <w:r w:rsidR="008E4653" w:rsidRPr="008E4653">
        <w:t>Protože jsem se v posledních pár měsících rozhodl užít si to nejlepší ze všeho.</w:t>
      </w:r>
      <w:r>
        <w:t>“</w:t>
      </w:r>
    </w:p>
    <w:p w14:paraId="60535447" w14:textId="77777777" w:rsidR="005645A2" w:rsidRDefault="008E4653" w:rsidP="002B2343">
      <w:pPr>
        <w:pStyle w:val="Text"/>
      </w:pPr>
      <w:r w:rsidRPr="008E4653">
        <w:t>Všichni jsme zírali. Jednooký je dobře známý lakomec. A navíc nikdy žádné peníze nemá, protože je tak mizerným hráčem tonku. Nemluvě o tom, že je prakticky nesmrtelný, protože je u Legie hodně přes sto let.</w:t>
      </w:r>
    </w:p>
    <w:p w14:paraId="21FD3481" w14:textId="77777777" w:rsidR="005645A2" w:rsidRDefault="00F85FBB" w:rsidP="002B2343">
      <w:pPr>
        <w:pStyle w:val="Text"/>
      </w:pPr>
      <w:r>
        <w:t>„</w:t>
      </w:r>
      <w:r w:rsidR="008E4653" w:rsidRPr="008E4653">
        <w:t>No co?</w:t>
      </w:r>
      <w:r>
        <w:t>“</w:t>
      </w:r>
      <w:r w:rsidR="008E4653" w:rsidRPr="008E4653">
        <w:t xml:space="preserve"> dožadoval se. </w:t>
      </w:r>
      <w:r>
        <w:t>„</w:t>
      </w:r>
      <w:r w:rsidR="008E4653" w:rsidRPr="008E4653">
        <w:t>No tak možná ve skutečnosti nejsem tak chudý, jak si pořád stěžuju. Je to snad zločin?</w:t>
      </w:r>
      <w:r>
        <w:t>“</w:t>
      </w:r>
    </w:p>
    <w:p w14:paraId="1F125B12" w14:textId="77777777" w:rsidR="005645A2" w:rsidRDefault="008E4653" w:rsidP="002B2343">
      <w:pPr>
        <w:pStyle w:val="Text"/>
      </w:pPr>
      <w:r w:rsidRPr="008E4653">
        <w:t>Ne. Děláme to všichni. Je to preventivní obrana proti všem těm dobrým kamarádům, kteří jsou na suchu a chtěli by se přiživovat, aby nemuseli za Lichvářem.</w:t>
      </w:r>
    </w:p>
    <w:p w14:paraId="0F5E8FB5" w14:textId="77777777" w:rsidR="005645A2" w:rsidRDefault="008E4653" w:rsidP="002B2343">
      <w:pPr>
        <w:pStyle w:val="Text"/>
      </w:pPr>
      <w:r w:rsidRPr="008E4653">
        <w:lastRenderedPageBreak/>
        <w:t xml:space="preserve">Někdo správně poznamenal: </w:t>
      </w:r>
      <w:r w:rsidR="00F85FBB">
        <w:t>„</w:t>
      </w:r>
      <w:r w:rsidRPr="008E4653">
        <w:t>Hodně chlapů bylo v balíku, když jsme se sem dostali. Nikdy předtím jsme neměli příležitost utratit Přebytečný drobný.</w:t>
      </w:r>
      <w:r w:rsidR="00F85FBB">
        <w:t>“</w:t>
      </w:r>
    </w:p>
    <w:p w14:paraId="264290C4" w14:textId="77777777" w:rsidR="005645A2" w:rsidRDefault="008E4653" w:rsidP="002B2343">
      <w:pPr>
        <w:pStyle w:val="Text"/>
      </w:pPr>
      <w:r w:rsidRPr="008E4653">
        <w:t>Pravda. Černá legie ekonomice Aloe prospívala. Možná proto se nás nikdo nesnažil zabít.</w:t>
      </w:r>
    </w:p>
    <w:p w14:paraId="60A751BC" w14:textId="77777777" w:rsidR="005645A2" w:rsidRDefault="008E4653" w:rsidP="002B2343">
      <w:pPr>
        <w:pStyle w:val="Text"/>
      </w:pPr>
      <w:r w:rsidRPr="008E4653">
        <w:t xml:space="preserve">Jilmáč řekl: </w:t>
      </w:r>
      <w:r w:rsidR="00F85FBB">
        <w:t>„</w:t>
      </w:r>
      <w:r w:rsidRPr="008E4653">
        <w:t>Radši bych měl jít najít Bachaře, než mě Poručík dá taky na černou listinu. Nemluvo? Chceš moje místo? Sakra! Kam se k čertu poděl?</w:t>
      </w:r>
      <w:r w:rsidR="00F85FBB">
        <w:t>“</w:t>
      </w:r>
    </w:p>
    <w:p w14:paraId="53FC605F" w14:textId="77777777" w:rsidR="005645A2" w:rsidRDefault="008E4653" w:rsidP="002B2343">
      <w:pPr>
        <w:pStyle w:val="Text"/>
      </w:pPr>
      <w:r w:rsidRPr="008E4653">
        <w:t>Nevšiml jsem si, že by náš třetí nižší čaroděj odešel. Nemluva je</w:t>
      </w:r>
      <w:r w:rsidRPr="008E4653">
        <w:rPr>
          <w:i/>
        </w:rPr>
        <w:t xml:space="preserve"> </w:t>
      </w:r>
      <w:r w:rsidRPr="008E4653">
        <w:t>poslední dobou ještě strašidelnější než obvykle. Je z něj prakticky duch.</w:t>
      </w:r>
    </w:p>
    <w:p w14:paraId="267D3894" w14:textId="77777777" w:rsidR="005645A2" w:rsidRDefault="008E4653" w:rsidP="002B2343">
      <w:pPr>
        <w:pStyle w:val="Text"/>
      </w:pPr>
      <w:r w:rsidRPr="008E4653">
        <w:t>Když strávíte s Legií určitý čas, vyvinete si speciální smysly. Na příklad pro nebezpečí. Nějakým způsobem podvědomě čtete signály a náhle jste ve střehu a připravení. Říkáme tomu čichat nebezpečí. Pak je tu taky jakási jasnozřivost, která vám říká, že se něco děje ve velení. Ta vás varuje, že budete brzy až po krk ve sračkách.</w:t>
      </w:r>
    </w:p>
    <w:p w14:paraId="0B6ECAA5" w14:textId="77777777" w:rsidR="005645A2" w:rsidRDefault="008E4653" w:rsidP="002B2343">
      <w:pPr>
        <w:pStyle w:val="Text"/>
      </w:pPr>
      <w:r w:rsidRPr="008E4653">
        <w:t>Zabralo to zdánlivě asi čtrnáct elektrizujících vteřin, než všech šest set a pár chlapů poznalo, že se něco děje. Že se náš život brzy změní. Že se možná nedočkám stovky dní, během kterých se mě nikdo nepokusil zabít.</w:t>
      </w:r>
    </w:p>
    <w:p w14:paraId="01162CA4" w14:textId="77777777" w:rsidR="005645A2" w:rsidRDefault="008E4653" w:rsidP="002B2343">
      <w:pPr>
        <w:pStyle w:val="Text"/>
      </w:pPr>
      <w:r w:rsidRPr="008E4653">
        <w:t xml:space="preserve">Když se ve směru od ležení vyloupl Jaga, karty jsme už stejně nehráli. </w:t>
      </w:r>
      <w:r w:rsidR="00F85FBB">
        <w:t>„</w:t>
      </w:r>
      <w:r w:rsidRPr="008E4653">
        <w:t>Jilmáči. Felčare. Skřete. Jednooký. Starej vás chce vidět.</w:t>
      </w:r>
      <w:r w:rsidR="00F85FBB">
        <w:t>“</w:t>
      </w:r>
    </w:p>
    <w:p w14:paraId="0E64121D" w14:textId="77777777" w:rsidR="005645A2" w:rsidRDefault="008E4653" w:rsidP="002B2343">
      <w:pPr>
        <w:pStyle w:val="Text"/>
      </w:pPr>
      <w:r w:rsidRPr="008E4653">
        <w:t xml:space="preserve">Jednooký zamručel: </w:t>
      </w:r>
      <w:r w:rsidR="00F85FBB">
        <w:t>„</w:t>
      </w:r>
      <w:r w:rsidRPr="008E4653">
        <w:t>Skřet si prostě musel otevřít tu svoji</w:t>
      </w:r>
      <w:r w:rsidR="005645A2">
        <w:t xml:space="preserve"> </w:t>
      </w:r>
      <w:r w:rsidRPr="008E4653">
        <w:t>zatracenou držku.</w:t>
      </w:r>
      <w:r w:rsidR="00F85FBB">
        <w:t>“</w:t>
      </w:r>
    </w:p>
    <w:p w14:paraId="646CDFAB" w14:textId="77777777" w:rsidR="005645A2" w:rsidRDefault="008E4653" w:rsidP="002B2343">
      <w:pPr>
        <w:pStyle w:val="Text"/>
      </w:pPr>
      <w:r w:rsidRPr="008E4653">
        <w:t xml:space="preserve">Dvě minuty předtím Skřet zamumlal: </w:t>
      </w:r>
      <w:r w:rsidR="00F85FBB">
        <w:t>„</w:t>
      </w:r>
      <w:r w:rsidRPr="008E4653">
        <w:t>Něco se děje. Něco visí ve vzduchu.</w:t>
      </w:r>
      <w:r w:rsidR="00F85FBB">
        <w:t>“</w:t>
      </w:r>
    </w:p>
    <w:p w14:paraId="74BA6145" w14:textId="21B84544" w:rsidR="005645A2" w:rsidRDefault="008E4653" w:rsidP="002B2343">
      <w:pPr>
        <w:pStyle w:val="Text"/>
      </w:pPr>
      <w:r w:rsidRPr="008E4653">
        <w:t xml:space="preserve">Vložil jsem se do toho: </w:t>
      </w:r>
      <w:r w:rsidR="00F85FBB">
        <w:t>„</w:t>
      </w:r>
      <w:r w:rsidRPr="008E4653">
        <w:t>Jasně. Je to všechno jeho chyba. Jestli se ukáže, že musíme jít zase někam bojovat s rebelama, mohli bysme mu nakopat prd</w:t>
      </w:r>
      <w:r w:rsidR="00EA3D8C">
        <w:t>e</w:t>
      </w:r>
      <w:r w:rsidRPr="008E4653">
        <w:t>l.</w:t>
      </w:r>
      <w:r w:rsidR="00F85FBB">
        <w:t>“</w:t>
      </w:r>
    </w:p>
    <w:p w14:paraId="5819F7A1" w14:textId="77777777" w:rsidR="005645A2" w:rsidRDefault="00F85FBB" w:rsidP="002B2343">
      <w:pPr>
        <w:pStyle w:val="Text"/>
      </w:pPr>
      <w:r>
        <w:t>„</w:t>
      </w:r>
      <w:r w:rsidR="008E4653" w:rsidRPr="008E4653">
        <w:t>To bylo slabý, Felčare,</w:t>
      </w:r>
      <w:r>
        <w:t>“</w:t>
      </w:r>
      <w:r w:rsidR="008E4653" w:rsidRPr="008E4653">
        <w:t xml:space="preserve"> odstrčil se Jilmáč od stolu. </w:t>
      </w:r>
      <w:r>
        <w:t>„</w:t>
      </w:r>
      <w:r w:rsidR="008E4653" w:rsidRPr="008E4653">
        <w:t>Ale rozumím tvým pocitům. Už jsem skoro zapomněl, jak dobře se mají posádkový vojska.</w:t>
      </w:r>
      <w:r>
        <w:t>“</w:t>
      </w:r>
      <w:r w:rsidR="008E4653" w:rsidRPr="008E4653">
        <w:t xml:space="preserve"> A nepřestával mluvit o čistém oblečení, hojnosti piva, pravidelném jídle a prakticky neomezeném přístupu k vojákovu oblíbenému způsobu, jak marnit čas a peníze.</w:t>
      </w:r>
    </w:p>
    <w:p w14:paraId="378E048C" w14:textId="77777777" w:rsidR="005645A2" w:rsidRDefault="008E4653" w:rsidP="002B2343">
      <w:pPr>
        <w:pStyle w:val="Text"/>
      </w:pPr>
      <w:r w:rsidRPr="008E4653">
        <w:t xml:space="preserve">Zamířili jsme ulicí z města, karty jsme nechali ostatním, kteří už začínali spekulovat. Řekl jsem: </w:t>
      </w:r>
      <w:r w:rsidR="00F85FBB">
        <w:t>„</w:t>
      </w:r>
      <w:r w:rsidRPr="008E4653">
        <w:t xml:space="preserve">Posádková služba není o ničem </w:t>
      </w:r>
      <w:r w:rsidRPr="008E4653">
        <w:lastRenderedPageBreak/>
        <w:t>jiným. Nejtěžší práce, kterou jsem musel dělat, bylo přemluvit Jednookýho, aby použil svý léčivý schopnosti na kluky s triplem.</w:t>
      </w:r>
      <w:r w:rsidR="00F85FBB">
        <w:t>“</w:t>
      </w:r>
    </w:p>
    <w:p w14:paraId="3860EBAB" w14:textId="77777777" w:rsidR="005645A2" w:rsidRDefault="008E4653" w:rsidP="002B2343">
      <w:pPr>
        <w:pStyle w:val="Text"/>
      </w:pPr>
      <w:r w:rsidRPr="008E4653">
        <w:t xml:space="preserve">Jednooký řekl: </w:t>
      </w:r>
      <w:r w:rsidR="00F85FBB">
        <w:t>„</w:t>
      </w:r>
      <w:r w:rsidRPr="008E4653">
        <w:t>Já mám posádky rád kvůli finančním příležitostem.</w:t>
      </w:r>
      <w:r w:rsidR="00F85FBB">
        <w:t>“</w:t>
      </w:r>
    </w:p>
    <w:p w14:paraId="3DA085DC" w14:textId="77777777" w:rsidR="005645A2" w:rsidRDefault="008E4653" w:rsidP="002B2343">
      <w:pPr>
        <w:pStyle w:val="Text"/>
      </w:pPr>
      <w:r w:rsidRPr="008E4653">
        <w:t>No jistě. Pošlete ho kamkoliv, dejte mu týden a určitě bude zapletený do nějakých machinací na černém trhu.</w:t>
      </w:r>
    </w:p>
    <w:p w14:paraId="30776857" w14:textId="64457132" w:rsidR="005645A2" w:rsidRDefault="008E4653" w:rsidP="002B2343">
      <w:pPr>
        <w:pStyle w:val="Text"/>
      </w:pPr>
      <w:r w:rsidRPr="008E4653">
        <w:t xml:space="preserve">Jaga se ke mně přitočil a zašeptal: </w:t>
      </w:r>
      <w:r w:rsidR="00F85FBB">
        <w:t>„</w:t>
      </w:r>
      <w:r w:rsidRPr="008E4653">
        <w:t>Musím si s tebou promluvjt vojíne.</w:t>
      </w:r>
      <w:r w:rsidR="00F85FBB">
        <w:t>“</w:t>
      </w:r>
      <w:r w:rsidRPr="008E4653">
        <w:t xml:space="preserve"> Podstrčil mi kus složeného pergamenu, širokého asi tři a půl palce. Byl špinavý a hrozně páchl. Na jedné straně měl malé trojúhelníkové natržení, jak na něčem visel. Když jsem ho otevřel, jaga vypadal, že propadne panice.</w:t>
      </w:r>
    </w:p>
    <w:p w14:paraId="0FE0A562" w14:textId="77777777" w:rsidR="005645A2" w:rsidRDefault="008E4653" w:rsidP="002B2343">
      <w:pPr>
        <w:pStyle w:val="Text"/>
      </w:pPr>
      <w:r w:rsidRPr="008E4653">
        <w:t xml:space="preserve">Zastavil jsem se. Ostatní se taky zastavili, divili se, co se děje. Zašeptal jsem: </w:t>
      </w:r>
      <w:r w:rsidR="00F85FBB">
        <w:t>„</w:t>
      </w:r>
      <w:r w:rsidRPr="008E4653">
        <w:t>Kdes to našel?</w:t>
      </w:r>
      <w:r w:rsidR="00F85FBB">
        <w:t>“</w:t>
      </w:r>
    </w:p>
    <w:p w14:paraId="2B23A557" w14:textId="77777777" w:rsidR="005645A2" w:rsidRDefault="008E4653" w:rsidP="002B2343">
      <w:pPr>
        <w:pStyle w:val="Text"/>
      </w:pPr>
      <w:r w:rsidRPr="008E4653">
        <w:t>Legie měla ležení mimo město na neúrodném kusu země, které rozbila ještě předtím, než dorazila Septa, aby vyjednala podmínky, za kterých Aloe získalo výsadu stát se součástí říše Paní. První z těchto podmínek byla pokračující existence Aloe a jeho poddanského okolí. Ležení nebylo nijak vzrušující. Obklopovala ho hradba z usušených hliněných cihel. Uvnitř bylo taky všechno z nepálených cihel, lehce omítnutých, aby odolaly dešti.</w:t>
      </w:r>
    </w:p>
    <w:p w14:paraId="4F7AA66A" w14:textId="77777777" w:rsidR="005645A2" w:rsidRDefault="008E4653" w:rsidP="002B2343">
      <w:pPr>
        <w:pStyle w:val="Text"/>
      </w:pPr>
      <w:r w:rsidRPr="008E4653">
        <w:t>Celé ležení bylo hnědé. Člověk s bystrým okem mohl rozeznat určité odstíny, ale my barbaři jsme viděli jenom hnědou. Přesto jsem měl dost bystré oko na to, abych rozeznal novou hnědou skvrnu, ještě než na ni Jaga ukázal.</w:t>
      </w:r>
    </w:p>
    <w:p w14:paraId="33F1DE4A" w14:textId="77777777" w:rsidR="005645A2" w:rsidRDefault="008E4653" w:rsidP="002B2343">
      <w:pPr>
        <w:pStyle w:val="Text"/>
      </w:pPr>
      <w:r w:rsidRPr="008E4653">
        <w:t>Ve stínu východní stěny budovy velitelství ležel létající koberec. Moji společníci měli stejně bystré oči, ale mnohem lehkovážnější srdce.</w:t>
      </w:r>
    </w:p>
    <w:p w14:paraId="02B58BDF" w14:textId="77777777" w:rsidR="005645A2" w:rsidRDefault="008E4653" w:rsidP="002B2343">
      <w:pPr>
        <w:pStyle w:val="Text"/>
      </w:pPr>
      <w:r w:rsidRPr="008E4653">
        <w:t>Byli jsme teď součástí proudu. Povoláni byli všichni důstojníci a seržanti čet. Někdy to Kapitána popadne a vytáhne všechny na improvizovanou motivační řeč. Tentokrát se to ale v jednom důležitém bodě lišilo.</w:t>
      </w:r>
    </w:p>
    <w:p w14:paraId="3CE74E84" w14:textId="77777777" w:rsidR="005645A2" w:rsidRDefault="008E4653" w:rsidP="002B2343">
      <w:pPr>
        <w:pStyle w:val="Text"/>
      </w:pPr>
      <w:r w:rsidRPr="008E4653">
        <w:t>Zahlédl jsem létající koberec rozložený ve stínu vedle velitelství.</w:t>
      </w:r>
    </w:p>
    <w:p w14:paraId="3BBA2C52" w14:textId="77777777" w:rsidR="005645A2" w:rsidRDefault="008E4653" w:rsidP="002B2343">
      <w:pPr>
        <w:pStyle w:val="Text"/>
      </w:pPr>
      <w:r w:rsidRPr="008E4653">
        <w:t>Existuje jich přinejlepším šest, a jenom šest bytostí je dokáže používat.</w:t>
      </w:r>
    </w:p>
    <w:p w14:paraId="67B93EE7" w14:textId="77777777" w:rsidR="005645A2" w:rsidRDefault="008E4653" w:rsidP="002B2343">
      <w:pPr>
        <w:pStyle w:val="Text"/>
      </w:pPr>
      <w:r w:rsidRPr="008E4653">
        <w:t>Byli jsme požehnáni přítomností jednoho z Lapených.</w:t>
      </w:r>
    </w:p>
    <w:p w14:paraId="44D8FFB1" w14:textId="77777777" w:rsidR="005645A2" w:rsidRDefault="008E4653" w:rsidP="002B2343">
      <w:pPr>
        <w:pStyle w:val="Text"/>
      </w:pPr>
      <w:r w:rsidRPr="008E4653">
        <w:lastRenderedPageBreak/>
        <w:t>Šťastné dny skončily. Peklo si na chvíli zdřímlo, ale už bylo zase úplně bdělé a připravené vyrazit.</w:t>
      </w:r>
    </w:p>
    <w:p w14:paraId="03C6A241" w14:textId="77777777" w:rsidR="005645A2" w:rsidRDefault="008E4653" w:rsidP="002B2343">
      <w:pPr>
        <w:pStyle w:val="Text"/>
      </w:pPr>
      <w:r w:rsidRPr="008E4653">
        <w:t>Nikdo ten koberec nepřehlídl. Všem poklesla ramena.</w:t>
      </w:r>
    </w:p>
    <w:p w14:paraId="4F7A816D" w14:textId="49374431" w:rsidR="005645A2" w:rsidRDefault="00EA3D8C" w:rsidP="002B2343">
      <w:pPr>
        <w:pStyle w:val="Text"/>
      </w:pPr>
      <w:r w:rsidRPr="008E4653">
        <w:t>Řekl</w:t>
      </w:r>
      <w:r w:rsidR="008E4653" w:rsidRPr="008E4653">
        <w:t xml:space="preserve"> jsem: </w:t>
      </w:r>
      <w:r w:rsidR="00F85FBB">
        <w:t>„</w:t>
      </w:r>
      <w:r w:rsidR="008E4653" w:rsidRPr="008E4653">
        <w:t>Běžte napřed, chlapci. Za minutku vás doženu. Jago. Ukaž mi to.</w:t>
      </w:r>
      <w:r w:rsidR="00F85FBB">
        <w:t>“</w:t>
      </w:r>
    </w:p>
    <w:p w14:paraId="451828CB" w14:textId="77777777" w:rsidR="005645A2" w:rsidRDefault="008E4653" w:rsidP="002B2343">
      <w:pPr>
        <w:pStyle w:val="Text"/>
      </w:pPr>
      <w:r w:rsidRPr="008E4653">
        <w:t xml:space="preserve">Zamířil do stínu. Ke koberci. </w:t>
      </w:r>
      <w:r w:rsidR="00F85FBB">
        <w:t>„</w:t>
      </w:r>
      <w:r w:rsidRPr="008E4653">
        <w:t>Spatřil jsem to tady. Nikdy předtím jsem koberec zblízka neviděl, tak jsem si ho chtěl prohlídnout.</w:t>
      </w:r>
      <w:r w:rsidR="00F85FBB">
        <w:t>“</w:t>
      </w:r>
      <w:r w:rsidRPr="008E4653">
        <w:t xml:space="preserve"> Provedl mě svou zkušeností. Jediný pohled na koberec mi potvrdil, co už jsem věděl. Tenhle neudržovaný, zanedbaný hadr patřil Kulhavci.</w:t>
      </w:r>
    </w:p>
    <w:p w14:paraId="2163BEE8" w14:textId="77777777" w:rsidR="005645A2" w:rsidRDefault="00F85FBB" w:rsidP="002B2343">
      <w:pPr>
        <w:pStyle w:val="Text"/>
      </w:pPr>
      <w:r>
        <w:t>„</w:t>
      </w:r>
      <w:r w:rsidR="008E4653" w:rsidRPr="008E4653">
        <w:t>Našel jsem to složený přímo tady.</w:t>
      </w:r>
      <w:r>
        <w:t>“</w:t>
      </w:r>
    </w:p>
    <w:p w14:paraId="72E1F103" w14:textId="77777777" w:rsidR="005645A2" w:rsidRDefault="008E4653" w:rsidP="002B2343">
      <w:pPr>
        <w:pStyle w:val="Text"/>
      </w:pPr>
      <w:r w:rsidRPr="008E4653">
        <w:t>Přímo tady bylo místo, na kterém Kulhavec seděl, když byl koberec ve vzduchu. Na tom místě byl koberec obzvláště rozedraný, vytahaný a roztřepený.</w:t>
      </w:r>
    </w:p>
    <w:p w14:paraId="5D2029E7" w14:textId="77777777" w:rsidR="005645A2" w:rsidRDefault="008E4653" w:rsidP="002B2343">
      <w:pPr>
        <w:pStyle w:val="Text"/>
      </w:pPr>
      <w:r w:rsidRPr="008E4653">
        <w:t xml:space="preserve">Jagův prst ukazoval na záhyb materiálu, utrženého z dřevěného </w:t>
      </w:r>
      <w:r w:rsidRPr="008E4653">
        <w:rPr>
          <w:i/>
        </w:rPr>
        <w:t xml:space="preserve">rám </w:t>
      </w:r>
      <w:r w:rsidRPr="008E4653">
        <w:t xml:space="preserve">mu pod ním. </w:t>
      </w:r>
      <w:r w:rsidR="00F85FBB">
        <w:t>„</w:t>
      </w:r>
      <w:r w:rsidRPr="008E4653">
        <w:t>Bylo to z větší části zakrytý. Viselo to na tom hřebíčku.</w:t>
      </w:r>
      <w:r w:rsidR="00F85FBB">
        <w:t>“</w:t>
      </w:r>
    </w:p>
    <w:p w14:paraId="5DF2928F" w14:textId="77777777" w:rsidR="005645A2" w:rsidRDefault="008E4653" w:rsidP="002B2343">
      <w:pPr>
        <w:pStyle w:val="Text"/>
      </w:pPr>
      <w:r w:rsidRPr="008E4653">
        <w:t>Hřebík byl povytažený možná na tři šestnáctiny palce. Zůstal na něm přichycený kousek pergamenu. Odstranil jsem ho nožem, opatrně abych se sám ničeho nedotkl.</w:t>
      </w:r>
    </w:p>
    <w:p w14:paraId="0D19BF55" w14:textId="77777777" w:rsidR="005645A2" w:rsidRDefault="00F85FBB" w:rsidP="002B2343">
      <w:pPr>
        <w:pStyle w:val="Text"/>
      </w:pPr>
      <w:r>
        <w:t>„</w:t>
      </w:r>
      <w:r w:rsidR="008E4653" w:rsidRPr="008E4653">
        <w:t>Zvedl jsem to. Než jsem se na to stihl podívat, vyšel ven Kapitán a řekl mi, abych vás šel sehnat.</w:t>
      </w:r>
      <w:r>
        <w:t>“</w:t>
      </w:r>
    </w:p>
    <w:p w14:paraId="4790BFC0" w14:textId="2FD1CAB3" w:rsidR="005645A2" w:rsidRDefault="00F85FBB" w:rsidP="002B2343">
      <w:pPr>
        <w:pStyle w:val="Text"/>
      </w:pPr>
      <w:r>
        <w:t>„</w:t>
      </w:r>
      <w:r w:rsidR="008E4653" w:rsidRPr="008E4653">
        <w:t>Dobře. Drž se z dohledu. Promluvíme si později.</w:t>
      </w:r>
      <w:r>
        <w:t>“</w:t>
      </w:r>
      <w:r w:rsidR="008E4653" w:rsidRPr="008E4653">
        <w:t xml:space="preserve"> Pokud si n</w:t>
      </w:r>
      <w:r w:rsidRPr="008E4653">
        <w:t>e</w:t>
      </w:r>
      <w:r w:rsidR="008E4653" w:rsidRPr="008E4653">
        <w:t>pospíším, budu uvnitř poslední.</w:t>
      </w:r>
    </w:p>
    <w:p w14:paraId="231C19B2" w14:textId="77777777" w:rsidR="005645A2" w:rsidRDefault="00F85FBB" w:rsidP="002B2343">
      <w:pPr>
        <w:pStyle w:val="Text"/>
      </w:pPr>
      <w:r>
        <w:t>„</w:t>
      </w:r>
      <w:r w:rsidR="008E4653" w:rsidRPr="008E4653">
        <w:t>Je to špatný, že jo?</w:t>
      </w:r>
      <w:r>
        <w:t>“</w:t>
      </w:r>
    </w:p>
    <w:p w14:paraId="4CE1BF42" w14:textId="77777777" w:rsidR="005645A2" w:rsidRDefault="00F85FBB" w:rsidP="002B2343">
      <w:pPr>
        <w:pStyle w:val="Text"/>
      </w:pPr>
      <w:r>
        <w:t>„</w:t>
      </w:r>
      <w:r w:rsidR="008E4653" w:rsidRPr="008E4653">
        <w:t>Mohlo by být. Mazej do města. Nikomu o tom neříkej.</w:t>
      </w:r>
      <w:r>
        <w:t>“</w:t>
      </w:r>
    </w:p>
    <w:p w14:paraId="13705B85" w14:textId="77777777" w:rsidR="005645A2" w:rsidRDefault="008E4653" w:rsidP="002B2343">
      <w:pPr>
        <w:pStyle w:val="Text"/>
      </w:pPr>
      <w:r w:rsidRPr="008E4653">
        <w:t>Zasedací síni se u nás nejvíc blížila jídelna. Kuchaře jsme vyhnali. Místnost byla plná neštěstí. Polovina mužů teď žila ve městě, včetně mě. Někteří měli ženy. Pár jich mělo i neoficiální adoptivní děti, které jim nevadilo podporovat.</w:t>
      </w:r>
    </w:p>
    <w:p w14:paraId="1B55D62B" w14:textId="77777777" w:rsidR="005645A2" w:rsidRDefault="008E4653" w:rsidP="002B2343">
      <w:pPr>
        <w:pStyle w:val="Text"/>
      </w:pPr>
      <w:r w:rsidRPr="008E4653">
        <w:t>Všichni tihle se modlili, aby ten koberec znamenal, že Paní poslala někoho s našimi výplatami. Až na to, že v Aloe jsme plat dostávali z mírné daně, kterou platili lidé, co jsme je ochraňovali. Nebyl důvod lítat s ní tisíce mil daleko.</w:t>
      </w:r>
    </w:p>
    <w:p w14:paraId="53E4F585" w14:textId="444EFC9F" w:rsidR="005645A2" w:rsidRDefault="008E4653" w:rsidP="002B2343">
      <w:pPr>
        <w:pStyle w:val="Text"/>
      </w:pPr>
      <w:r w:rsidRPr="008E4653">
        <w:lastRenderedPageBreak/>
        <w:t>Kapitán předvedl svůj přesun cvičeného medvěda na pódium. V patách mu šla hrůzu nahánějící hnědá hromada hadrů. Táhla za sebou jednu nohu. Místnost se naplnila naprostým tichem.</w:t>
      </w:r>
    </w:p>
    <w:p w14:paraId="10BCA089" w14:textId="365DF9F1" w:rsidR="005645A2" w:rsidRDefault="008E4653" w:rsidP="002B2343">
      <w:pPr>
        <w:pStyle w:val="Text"/>
      </w:pPr>
      <w:r w:rsidRPr="008E4653">
        <w:t xml:space="preserve">Kulhavec. Ten nejabsurdnější a nejšerednější z Lapených. </w:t>
      </w:r>
      <w:r w:rsidR="00EA3D8C" w:rsidRPr="008E4653">
        <w:t>Zapřisáhlý</w:t>
      </w:r>
      <w:r w:rsidRPr="008E4653">
        <w:t xml:space="preserve"> nepřítel Černé legie. Pořádně jsme ho kdysi doběhli, když se pokoušel obrátit proti Paní.</w:t>
      </w:r>
    </w:p>
    <w:p w14:paraId="0CC2C0C6" w14:textId="77777777" w:rsidR="005645A2" w:rsidRDefault="008E4653" w:rsidP="002B2343">
      <w:pPr>
        <w:pStyle w:val="Text"/>
      </w:pPr>
      <w:r w:rsidRPr="008E4653">
        <w:t>Teď byl opět mezi oblíbenci. Ale to jsme my byli taky. Teď se nám pomstít nemohl. Ale byl trpělivý.</w:t>
      </w:r>
    </w:p>
    <w:p w14:paraId="09E4C46F" w14:textId="77777777" w:rsidR="005645A2" w:rsidRDefault="008E4653" w:rsidP="002B2343">
      <w:pPr>
        <w:pStyle w:val="Text"/>
      </w:pPr>
      <w:r w:rsidRPr="008E4653">
        <w:t xml:space="preserve">Kapitán zahřměl: </w:t>
      </w:r>
      <w:r w:rsidR="00F85FBB">
        <w:t>„</w:t>
      </w:r>
      <w:r w:rsidRPr="008E4653">
        <w:t>Nuda končí, pánové. Už víme, proč nás sem Paní umístila. Máme za úkol polapit kapitánku rebelů jménem Tides Elba.</w:t>
      </w:r>
      <w:r w:rsidR="00F85FBB">
        <w:t>“</w:t>
      </w:r>
    </w:p>
    <w:p w14:paraId="718FC053" w14:textId="77777777" w:rsidR="005645A2" w:rsidRDefault="008E4653" w:rsidP="002B2343">
      <w:pPr>
        <w:pStyle w:val="Text"/>
      </w:pPr>
      <w:r w:rsidRPr="008E4653">
        <w:t xml:space="preserve">Později jsem si zjistil, jak se to píše. Nikdy předtím jsme to jméno neslyšeli. Kapitán ho vyslovil </w:t>
      </w:r>
      <w:r w:rsidR="00F85FBB">
        <w:t>‚</w:t>
      </w:r>
      <w:r w:rsidRPr="008E4653">
        <w:t>Teadace Elba</w:t>
      </w:r>
      <w:r w:rsidR="00F85FBB">
        <w:t>‘</w:t>
      </w:r>
      <w:r w:rsidRPr="008E4653">
        <w:t>.</w:t>
      </w:r>
    </w:p>
    <w:p w14:paraId="5AB89BCD" w14:textId="77777777" w:rsidR="005645A2" w:rsidRDefault="008E4653" w:rsidP="002B2343">
      <w:pPr>
        <w:pStyle w:val="Text"/>
      </w:pPr>
      <w:r w:rsidRPr="008E4653">
        <w:t>Kapitán řekl, že Tides Elba zaznamenala jisté úspěchy západně od nás, ale žádné z jejích vítězství nebylo dost významné, aby přitáhlo naši pozornost.</w:t>
      </w:r>
    </w:p>
    <w:p w14:paraId="7B1A719B" w14:textId="77777777" w:rsidR="005645A2" w:rsidRDefault="008E4653" w:rsidP="002B2343">
      <w:pPr>
        <w:pStyle w:val="Text"/>
      </w:pPr>
      <w:r w:rsidRPr="008E4653">
        <w:t>Zajímavá hromada sraček, z nichž některé mohly být i pravda.</w:t>
      </w:r>
    </w:p>
    <w:p w14:paraId="3D25D2DE" w14:textId="77777777" w:rsidR="005645A2" w:rsidRDefault="008E4653" w:rsidP="002B2343">
      <w:pPr>
        <w:pStyle w:val="Text"/>
      </w:pPr>
      <w:r w:rsidRPr="008E4653">
        <w:t xml:space="preserve">Kulhavec vylezl nahoru spolu s Kapitánem. Dalo mu to zabrat. Měl špatnou nohu a byl to skrček </w:t>
      </w:r>
      <w:r w:rsidR="00F85FBB">
        <w:t>–</w:t>
      </w:r>
      <w:r w:rsidRPr="008E4653">
        <w:t xml:space="preserve"> postavou. Pokud šlo o prohnanost a magický talent, byl ten nejzlejší ze všech zlých. Obklopoval ho odér hrůzy. A taky odér odéru. Když měl opravdu dobrý den, páchl, jako kdyby dlouho ležel v hrobě. Měřil si nás zpoza své hnědé kožené masky.</w:t>
      </w:r>
    </w:p>
    <w:p w14:paraId="5C4EC841" w14:textId="77777777" w:rsidR="005645A2" w:rsidRDefault="008E4653" w:rsidP="002B2343">
      <w:pPr>
        <w:pStyle w:val="Text"/>
      </w:pPr>
      <w:r w:rsidRPr="008E4653">
        <w:t>Chlapi se slabšími žaludky se rvali o místo vzadu.</w:t>
      </w:r>
    </w:p>
    <w:p w14:paraId="0F676C51" w14:textId="1617F308" w:rsidR="005645A2" w:rsidRDefault="008E4653" w:rsidP="002B2343">
      <w:pPr>
        <w:pStyle w:val="Text"/>
      </w:pPr>
      <w:r w:rsidRPr="008E4653">
        <w:t xml:space="preserve">Kulhavec nepromluvil. Chtěl jenom, abychom věděli, že je tady. </w:t>
      </w:r>
      <w:r w:rsidR="00EA3D8C">
        <w:t>b</w:t>
      </w:r>
      <w:r w:rsidRPr="008E4653">
        <w:t>ylo důležité si to pamatovat. A předpovídalo to zajímavé časy.</w:t>
      </w:r>
    </w:p>
    <w:p w14:paraId="63DDA99D" w14:textId="77777777" w:rsidR="005645A2" w:rsidRDefault="008E4653" w:rsidP="002B2343">
      <w:pPr>
        <w:pStyle w:val="Text"/>
      </w:pPr>
      <w:r w:rsidRPr="008E4653">
        <w:t>Kapitán řekl velitelům setnin a čet, aby svým mužům sdělili, že se možná brzy budeme přesouvat. Jakmile dokončíme vyšetřování tady v Aloe. Měli by si vyřešit dluhy a osobní záležitosti. Úplně nejlíp by udělali, kdyby ukončili své životy v Aloe a vrátili se do ležení.</w:t>
      </w:r>
    </w:p>
    <w:p w14:paraId="083A0183" w14:textId="77777777" w:rsidR="005645A2" w:rsidRDefault="008E4653" w:rsidP="002B2343">
      <w:pPr>
        <w:pStyle w:val="Text"/>
      </w:pPr>
      <w:r w:rsidRPr="008E4653">
        <w:t>Nejspíš nás čeká pár dezercí.</w:t>
      </w:r>
    </w:p>
    <w:p w14:paraId="2E39447A" w14:textId="77777777" w:rsidR="005645A2" w:rsidRDefault="008E4653" w:rsidP="002B2343">
      <w:pPr>
        <w:pStyle w:val="Text"/>
      </w:pPr>
      <w:r w:rsidRPr="008E4653">
        <w:t xml:space="preserve">Jilmáč mě dloubl do žeber. </w:t>
      </w:r>
      <w:r w:rsidR="00F85FBB">
        <w:t>„</w:t>
      </w:r>
      <w:r w:rsidRPr="008E4653">
        <w:t>Dávej pozor.</w:t>
      </w:r>
      <w:r w:rsidR="00F85FBB">
        <w:t>“</w:t>
      </w:r>
    </w:p>
    <w:p w14:paraId="286F0C52" w14:textId="6194D962" w:rsidR="005645A2" w:rsidRDefault="008E4653" w:rsidP="002B2343">
      <w:pPr>
        <w:pStyle w:val="Text"/>
      </w:pPr>
      <w:r w:rsidRPr="008E4653">
        <w:t xml:space="preserve">Starej dal rozchod všem, kromě mě a čarodějů. Mě si vyžádal osobně. </w:t>
      </w:r>
      <w:r w:rsidR="00F85FBB">
        <w:t>„</w:t>
      </w:r>
      <w:r w:rsidRPr="008E4653">
        <w:t>Felčare, pojď se mnou.</w:t>
      </w:r>
      <w:r w:rsidR="00F85FBB">
        <w:t>“</w:t>
      </w:r>
      <w:r w:rsidRPr="008E4653">
        <w:t xml:space="preserve"> Čarodějům řekl, aby se drželi s Kulhavcem.</w:t>
      </w:r>
    </w:p>
    <w:p w14:paraId="10162214" w14:textId="77777777" w:rsidR="005645A2" w:rsidRDefault="008E4653" w:rsidP="002B2343">
      <w:pPr>
        <w:pStyle w:val="Text"/>
      </w:pPr>
      <w:r w:rsidRPr="008E4653">
        <w:lastRenderedPageBreak/>
        <w:t>Kapitán mě odvedl do administrátorské části. Teoreticky jsem tam měl v koutě svoje místečko, kde jsem měl pracovat na kronice. Moc často jsem ho nevyužíval.</w:t>
      </w:r>
    </w:p>
    <w:p w14:paraId="293B3AC3" w14:textId="77777777" w:rsidR="005645A2" w:rsidRDefault="00F85FBB" w:rsidP="002B2343">
      <w:pPr>
        <w:pStyle w:val="Text"/>
      </w:pPr>
      <w:r>
        <w:t>„</w:t>
      </w:r>
      <w:r w:rsidR="008E4653" w:rsidRPr="008E4653">
        <w:t>Posaď se.</w:t>
      </w:r>
      <w:r>
        <w:t>“</w:t>
      </w:r>
      <w:r w:rsidR="008E4653" w:rsidRPr="008E4653">
        <w:t xml:space="preserve"> To byl rozkaz, ne nabídka. Posadil jsem se na jednu ze dvou nehezkých židlí stojících před odřeným stolem, který používal jako hradbu proti světu. </w:t>
      </w:r>
      <w:r>
        <w:t>„</w:t>
      </w:r>
      <w:r w:rsidR="008E4653" w:rsidRPr="008E4653">
        <w:t>Je tady Kulhavec. Neřekl to, ale my víme, co to znamená, míříme do sraček. Vlastně toho vůbec zatím moc neřekl. Mohlo by to znamenat, že toho sám zatím moc neví. Taky jenom poslouchá rozkazy.</w:t>
      </w:r>
      <w:r>
        <w:t>“</w:t>
      </w:r>
    </w:p>
    <w:p w14:paraId="7051EAFF" w14:textId="77777777" w:rsidR="005645A2" w:rsidRDefault="008E4653" w:rsidP="002B2343">
      <w:pPr>
        <w:pStyle w:val="Text"/>
      </w:pPr>
      <w:r w:rsidRPr="008E4653">
        <w:t>Přikývl jsem.</w:t>
      </w:r>
    </w:p>
    <w:p w14:paraId="5AADDADD" w14:textId="77777777" w:rsidR="005645A2" w:rsidRDefault="00F85FBB" w:rsidP="002B2343">
      <w:pPr>
        <w:pStyle w:val="Text"/>
      </w:pPr>
      <w:r>
        <w:t>„</w:t>
      </w:r>
      <w:r w:rsidR="008E4653" w:rsidRPr="008E4653">
        <w:t>Tohle není dobrý, Felčare. Je to Kulhavec. Děje se víc, než kolik vidíme.</w:t>
      </w:r>
      <w:r>
        <w:t>“</w:t>
      </w:r>
    </w:p>
    <w:p w14:paraId="737CD3F9" w14:textId="77777777" w:rsidR="005645A2" w:rsidRDefault="008E4653" w:rsidP="002B2343">
      <w:pPr>
        <w:pStyle w:val="Text"/>
      </w:pPr>
      <w:r w:rsidRPr="008E4653">
        <w:t>To určitě děje. Nasadil jsem svůj nejlepší výraz chytrého dítěte, očekávajícího nevyhnutelné poučení od ctěného stařešiny.</w:t>
      </w:r>
    </w:p>
    <w:p w14:paraId="40E44978" w14:textId="77777777" w:rsidR="005645A2" w:rsidRDefault="00F85FBB" w:rsidP="002B2343">
      <w:pPr>
        <w:pStyle w:val="Text"/>
      </w:pPr>
      <w:r>
        <w:t>„</w:t>
      </w:r>
      <w:r w:rsidR="008E4653" w:rsidRPr="008E4653">
        <w:t>Řekl bych ti, že jsi zasraný budižkničemu, ale tuhle speciální informaci nepotřebuješ. Moc dobře to víš.</w:t>
      </w:r>
      <w:r>
        <w:t>“</w:t>
      </w:r>
    </w:p>
    <w:p w14:paraId="00C94F6D" w14:textId="77777777" w:rsidR="005645A2" w:rsidRDefault="008E4653" w:rsidP="002B2343">
      <w:pPr>
        <w:pStyle w:val="Text"/>
      </w:pPr>
      <w:r w:rsidRPr="008E4653">
        <w:t>Chystal se mě za něco seřvat?</w:t>
      </w:r>
    </w:p>
    <w:p w14:paraId="4C3C52B1" w14:textId="77777777" w:rsidR="005645A2" w:rsidRDefault="00F85FBB" w:rsidP="002B2343">
      <w:pPr>
        <w:pStyle w:val="Text"/>
      </w:pPr>
      <w:r>
        <w:t>„</w:t>
      </w:r>
      <w:r w:rsidR="008E4653" w:rsidRPr="008E4653">
        <w:t>Hraješ divadýlko, předstíráš, že jsi stejně neschopný jako zbytek tady těch mamlasů. Ale vždycky, když se údajně někde kurvíš nebo prohráváš v kartách, ve skutečnosti se někde vrtáš v místní historii.</w:t>
      </w:r>
      <w:r>
        <w:t>“</w:t>
      </w:r>
    </w:p>
    <w:p w14:paraId="1E12D2C9" w14:textId="77777777" w:rsidR="005645A2" w:rsidRDefault="00F85FBB" w:rsidP="002B2343">
      <w:pPr>
        <w:pStyle w:val="Text"/>
      </w:pPr>
      <w:r>
        <w:t>„</w:t>
      </w:r>
      <w:r w:rsidR="008E4653" w:rsidRPr="008E4653">
        <w:t>Chlap potřebuje víc než jednoho koníčka.</w:t>
      </w:r>
      <w:r>
        <w:t>“</w:t>
      </w:r>
    </w:p>
    <w:p w14:paraId="0724F799" w14:textId="77777777" w:rsidR="005645A2" w:rsidRDefault="00F85FBB" w:rsidP="002B2343">
      <w:pPr>
        <w:pStyle w:val="Text"/>
      </w:pPr>
      <w:r>
        <w:t>„</w:t>
      </w:r>
      <w:r w:rsidR="008E4653" w:rsidRPr="008E4653">
        <w:t>Pokud si nemůže pomoct, tak to není koníček.</w:t>
      </w:r>
      <w:r>
        <w:t>“</w:t>
      </w:r>
    </w:p>
    <w:p w14:paraId="6D42ABBF" w14:textId="77777777" w:rsidR="005645A2" w:rsidRDefault="00F85FBB" w:rsidP="002B2343">
      <w:pPr>
        <w:pStyle w:val="Text"/>
      </w:pPr>
      <w:r>
        <w:t>„</w:t>
      </w:r>
      <w:r w:rsidR="008E4653" w:rsidRPr="008E4653">
        <w:t>Nejsem špatný člověk. Potřebuji porozumět minulosti. Osvětluje Přítomnost.</w:t>
      </w:r>
      <w:r>
        <w:t>“</w:t>
      </w:r>
    </w:p>
    <w:p w14:paraId="7C8FF4EB" w14:textId="77777777" w:rsidR="005645A2" w:rsidRDefault="008E4653" w:rsidP="002B2343">
      <w:pPr>
        <w:pStyle w:val="Text"/>
      </w:pPr>
      <w:r w:rsidRPr="008E4653">
        <w:t xml:space="preserve">Kapitán přikývl. Podepřel si silnou hranatou bradu s důlkem špičkami prstů. </w:t>
      </w:r>
      <w:r w:rsidR="00F85FBB">
        <w:t>„</w:t>
      </w:r>
      <w:r w:rsidRPr="008E4653">
        <w:t>Potřebuju, aby ses postaral o nějaké to osvětlení.</w:t>
      </w:r>
      <w:r w:rsidR="00F85FBB">
        <w:t>“</w:t>
      </w:r>
    </w:p>
    <w:p w14:paraId="5E87FEA1" w14:textId="77777777" w:rsidR="005645A2" w:rsidRDefault="008E4653" w:rsidP="002B2343">
      <w:pPr>
        <w:pStyle w:val="Text"/>
      </w:pPr>
      <w:r w:rsidRPr="008E4653">
        <w:t>Věděl něco o tom, co se chystá.</w:t>
      </w:r>
    </w:p>
    <w:p w14:paraId="2FCE843B" w14:textId="7F306FED" w:rsidR="005645A2" w:rsidRDefault="00F85FBB" w:rsidP="002B2343">
      <w:pPr>
        <w:pStyle w:val="Text"/>
      </w:pPr>
      <w:r>
        <w:t>„</w:t>
      </w:r>
      <w:r w:rsidR="008E4653" w:rsidRPr="008E4653">
        <w:t xml:space="preserve">Možná by se ti mohlo podařit zařídit, aby se Legie </w:t>
      </w:r>
      <w:r w:rsidR="00EA3D8C" w:rsidRPr="008E4653">
        <w:t>nevyválel</w:t>
      </w:r>
      <w:r w:rsidR="00EA3D8C">
        <w:t>a</w:t>
      </w:r>
      <w:r w:rsidR="008E4653" w:rsidRPr="008E4653">
        <w:t xml:space="preserve"> v žumpě jako obvykle.</w:t>
      </w:r>
      <w:r>
        <w:t>“</w:t>
      </w:r>
    </w:p>
    <w:p w14:paraId="6454284E" w14:textId="77777777" w:rsidR="005645A2" w:rsidRDefault="00F85FBB" w:rsidP="002B2343">
      <w:pPr>
        <w:pStyle w:val="Text"/>
      </w:pPr>
      <w:r>
        <w:t>„</w:t>
      </w:r>
      <w:r w:rsidR="008E4653" w:rsidRPr="008E4653">
        <w:t>Nemusíte mi tolik pochlebovat.</w:t>
      </w:r>
      <w:r>
        <w:t>“</w:t>
      </w:r>
    </w:p>
    <w:p w14:paraId="0539A09A" w14:textId="77777777" w:rsidR="005645A2" w:rsidRDefault="00F85FBB" w:rsidP="002B2343">
      <w:pPr>
        <w:pStyle w:val="Text"/>
      </w:pPr>
      <w:r>
        <w:t>„</w:t>
      </w:r>
      <w:r w:rsidR="008E4653" w:rsidRPr="008E4653">
        <w:t>Drž klapačku. Paní chce dostat Tides Elbu dřív, než se z ní stane východní Bílá růže. Nebo možná, že to je Růže. Já nevím. Kulhavec se může přetrhnout, aby vypadal dobře před Paní. A doufá, že my při tom s trochou štěstí všichni zařveme.</w:t>
      </w:r>
      <w:r>
        <w:t>“</w:t>
      </w:r>
    </w:p>
    <w:p w14:paraId="33911FF5" w14:textId="77777777" w:rsidR="005645A2" w:rsidRDefault="00F85FBB" w:rsidP="002B2343">
      <w:pPr>
        <w:pStyle w:val="Text"/>
      </w:pPr>
      <w:r>
        <w:t>„</w:t>
      </w:r>
      <w:r w:rsidR="008E4653" w:rsidRPr="008E4653">
        <w:t>Začínám se ztrácet, šéfe.</w:t>
      </w:r>
      <w:r>
        <w:t>“</w:t>
      </w:r>
    </w:p>
    <w:p w14:paraId="79EBE058" w14:textId="77777777" w:rsidR="005645A2" w:rsidRDefault="00F85FBB" w:rsidP="002B2343">
      <w:pPr>
        <w:pStyle w:val="Text"/>
      </w:pPr>
      <w:r>
        <w:lastRenderedPageBreak/>
        <w:t>„</w:t>
      </w:r>
      <w:r w:rsidR="008E4653" w:rsidRPr="008E4653">
        <w:t>To pochybuju. Nezapomínej, že na tebe má Kulhavec obzvlášť spadeno.</w:t>
      </w:r>
      <w:r>
        <w:t>“</w:t>
      </w:r>
    </w:p>
    <w:p w14:paraId="136DCCE3" w14:textId="77777777" w:rsidR="005645A2" w:rsidRDefault="008E4653" w:rsidP="002B2343">
      <w:pPr>
        <w:pStyle w:val="Text"/>
      </w:pPr>
      <w:r w:rsidRPr="008E4653">
        <w:t xml:space="preserve">To teda měl. </w:t>
      </w:r>
      <w:r w:rsidR="00F85FBB">
        <w:t>„</w:t>
      </w:r>
      <w:r w:rsidRPr="008E4653">
        <w:t>Dobře. No a?</w:t>
      </w:r>
      <w:r w:rsidR="00F85FBB">
        <w:t>“</w:t>
      </w:r>
    </w:p>
    <w:p w14:paraId="1F8D9C11" w14:textId="77777777" w:rsidR="005645A2" w:rsidRDefault="00F85FBB" w:rsidP="002B2343">
      <w:pPr>
        <w:pStyle w:val="Text"/>
      </w:pPr>
      <w:r>
        <w:t>„</w:t>
      </w:r>
      <w:r w:rsidR="008E4653" w:rsidRPr="008E4653">
        <w:t xml:space="preserve">Kulhavci připadá rozbíjení věcí jako zábava. Nechci vstoupit do historie jako ten, který kvůli nějakému </w:t>
      </w:r>
      <w:r>
        <w:t>‚</w:t>
      </w:r>
      <w:r w:rsidR="008E4653" w:rsidRPr="008E4653">
        <w:t>možná</w:t>
      </w:r>
      <w:r>
        <w:t>‘</w:t>
      </w:r>
      <w:r w:rsidR="008E4653" w:rsidRPr="008E4653">
        <w:t xml:space="preserve"> zničil Aloe.</w:t>
      </w:r>
      <w:r>
        <w:t>“</w:t>
      </w:r>
    </w:p>
    <w:p w14:paraId="4815ACB3" w14:textId="77777777" w:rsidR="005645A2" w:rsidRDefault="00F85FBB" w:rsidP="002B2343">
      <w:pPr>
        <w:pStyle w:val="Text"/>
      </w:pPr>
      <w:r>
        <w:t>„</w:t>
      </w:r>
      <w:r w:rsidR="008E4653" w:rsidRPr="008E4653">
        <w:t>Pane, musíte mi dát nějakou nápovědu. Co chcete, abych udělal? Nejsem tak chytrý, jak si myslíte.</w:t>
      </w:r>
      <w:r>
        <w:t>“</w:t>
      </w:r>
    </w:p>
    <w:p w14:paraId="27757B8D" w14:textId="77777777" w:rsidR="005645A2" w:rsidRDefault="00F85FBB" w:rsidP="002B2343">
      <w:pPr>
        <w:pStyle w:val="Text"/>
      </w:pPr>
      <w:r>
        <w:t>„</w:t>
      </w:r>
      <w:r w:rsidR="008E4653" w:rsidRPr="008E4653">
        <w:t>Ani já ne.</w:t>
      </w:r>
      <w:r>
        <w:t>“</w:t>
      </w:r>
    </w:p>
    <w:p w14:paraId="2EA5EAFC" w14:textId="77777777" w:rsidR="005645A2" w:rsidRDefault="008E4653" w:rsidP="002B2343">
      <w:pPr>
        <w:pStyle w:val="Text"/>
      </w:pPr>
      <w:r w:rsidRPr="008E4653">
        <w:t xml:space="preserve">Kapitán se vykolébal zpoza stolu. Začal přecházet. Pak řekl: </w:t>
      </w:r>
      <w:r w:rsidR="00F85FBB">
        <w:t>„</w:t>
      </w:r>
      <w:r w:rsidRPr="008E4653">
        <w:t>Paní si myslí, že se tady Tides Elba narodila, má tady rodinu a často to tady navštěvuje. Nenarodila se jako Tides Elba. Její rodina pravděpodobně neví, čím je.</w:t>
      </w:r>
      <w:r w:rsidR="00F85FBB">
        <w:t>“</w:t>
      </w:r>
    </w:p>
    <w:p w14:paraId="6FD2CB2B" w14:textId="77777777" w:rsidR="005645A2" w:rsidRDefault="008E4653" w:rsidP="002B2343">
      <w:pPr>
        <w:pStyle w:val="Text"/>
      </w:pPr>
      <w:r w:rsidRPr="008E4653">
        <w:t>Samozřejmě, že se ta rebelka nenarodila jako Tides Elba. Pokud by se Paní dozvěděla její pravé jméno, Tides Elba by se smažila ještě před západem slunce.</w:t>
      </w:r>
    </w:p>
    <w:p w14:paraId="6EBC26FE" w14:textId="77777777" w:rsidR="005645A2" w:rsidRDefault="00F85FBB" w:rsidP="002B2343">
      <w:pPr>
        <w:pStyle w:val="Text"/>
      </w:pPr>
      <w:r>
        <w:t>„</w:t>
      </w:r>
      <w:r w:rsidR="008E4653" w:rsidRPr="008E4653">
        <w:t>Čmuchal jsi kolem. Víš, kde hledat. Pomoz nám ji dostat dřív, než nám Kulhavec sebere možnost volby.</w:t>
      </w:r>
      <w:r>
        <w:t>“</w:t>
      </w:r>
    </w:p>
    <w:p w14:paraId="1D8E782B" w14:textId="77777777" w:rsidR="005645A2" w:rsidRDefault="00F85FBB" w:rsidP="002B2343">
      <w:pPr>
        <w:pStyle w:val="Text"/>
      </w:pPr>
      <w:r>
        <w:t>„</w:t>
      </w:r>
      <w:r w:rsidR="008E4653" w:rsidRPr="008E4653">
        <w:t>Můžu zkusit něco vyhrabat. Ale už teď vám můžu říct, že najdu akorát díry.</w:t>
      </w:r>
      <w:r>
        <w:t>“</w:t>
      </w:r>
    </w:p>
    <w:p w14:paraId="3CD61F4D" w14:textId="77777777" w:rsidR="005645A2" w:rsidRDefault="00F85FBB" w:rsidP="002B2343">
      <w:pPr>
        <w:pStyle w:val="Text"/>
      </w:pPr>
      <w:r>
        <w:t>„</w:t>
      </w:r>
      <w:r w:rsidR="008E4653" w:rsidRPr="008E4653">
        <w:t>Díry taky vyprávějí příběhy.</w:t>
      </w:r>
      <w:r>
        <w:t>“</w:t>
      </w:r>
    </w:p>
    <w:p w14:paraId="5CB7A150" w14:textId="77777777" w:rsidR="005645A2" w:rsidRDefault="008E4653" w:rsidP="002B2343">
      <w:pPr>
        <w:pStyle w:val="Text"/>
      </w:pPr>
      <w:r w:rsidRPr="008E4653">
        <w:t xml:space="preserve">To ano. </w:t>
      </w:r>
      <w:r w:rsidR="00F85FBB">
        <w:t>„</w:t>
      </w:r>
      <w:r w:rsidRPr="008E4653">
        <w:t>Co kdybysme místo všech těch starostí s tou ženskou vymysleli nějaké trval</w:t>
      </w:r>
      <w:r w:rsidR="00F85FBB">
        <w:t>…“</w:t>
      </w:r>
    </w:p>
    <w:p w14:paraId="5341D57D" w14:textId="4D97FD44" w:rsidR="005645A2" w:rsidRDefault="008E4653" w:rsidP="002B2343">
      <w:pPr>
        <w:pStyle w:val="Text"/>
      </w:pPr>
      <w:r w:rsidRPr="008E4653">
        <w:t xml:space="preserve">Uťal mě máchnutím ruky. Musel jsem sklapnout. </w:t>
      </w:r>
      <w:r w:rsidR="00F85FBB">
        <w:t>„</w:t>
      </w:r>
      <w:r w:rsidRPr="008E4653">
        <w:t>Podívej se na sebe. Jsi tak chytrý, že bychom tě mohli pověřit velením celého východního tažení. Padej odsud. Udělej, co je potřeba. A drž se dál od těch stupidních karet.</w:t>
      </w:r>
      <w:r w:rsidR="00F85FBB">
        <w:t>“</w:t>
      </w:r>
    </w:p>
    <w:p w14:paraId="0BBB2E9D" w14:textId="77777777" w:rsidR="005645A2" w:rsidRDefault="008E4653" w:rsidP="002B2343">
      <w:pPr>
        <w:pStyle w:val="Text"/>
      </w:pPr>
      <w:r w:rsidRPr="008E4653">
        <w:t xml:space="preserve">Pořádně jsem se nad tím zamyslel. Závěry byly zneklidňující. Neexistovalo místo, kde bychom mohli kout pikle tak, aby nás Kulhavec nevyslechl, pokud by poslouchat chtěl. Tak jsem schrastil další balíček karet, ještě starobylejší než ten, se kterým jsme hráli obvykle a zamířil jsem k Černému koni. Cestou se ke mně přidal Jaga. </w:t>
      </w:r>
      <w:r w:rsidR="00F85FBB">
        <w:t>„</w:t>
      </w:r>
      <w:r w:rsidRPr="008E4653">
        <w:t>Už je čas?</w:t>
      </w:r>
      <w:r w:rsidR="00F85FBB">
        <w:t>“</w:t>
      </w:r>
    </w:p>
    <w:p w14:paraId="0FA1F0F9" w14:textId="77777777" w:rsidR="005645A2" w:rsidRDefault="005645A2" w:rsidP="002B2343">
      <w:pPr>
        <w:pStyle w:val="Text"/>
      </w:pPr>
      <w:r>
        <w:t>„</w:t>
      </w:r>
      <w:r w:rsidR="008E4653" w:rsidRPr="008E4653">
        <w:t>Je čas. Pokud tam jsou všichni.</w:t>
      </w:r>
      <w:r w:rsidR="00F85FBB">
        <w:t>“</w:t>
      </w:r>
      <w:r w:rsidR="008E4653" w:rsidRPr="008E4653">
        <w:t xml:space="preserve"> Těmi všemi jsem myslel pár vybraných, jako byl Jilmáč a čarodějové.</w:t>
      </w:r>
    </w:p>
    <w:p w14:paraId="4F4B10AA" w14:textId="3981E192" w:rsidR="005645A2" w:rsidRDefault="00B81CF3" w:rsidP="002B2343">
      <w:pPr>
        <w:pStyle w:val="Text"/>
      </w:pPr>
      <w:r>
        <w:t>„</w:t>
      </w:r>
      <w:r w:rsidR="005645A2">
        <w:t>O</w:t>
      </w:r>
      <w:r w:rsidR="008E4653" w:rsidRPr="008E4653">
        <w:t xml:space="preserve"> čem byla velká schůze? Budem se přesouvat?</w:t>
      </w:r>
      <w:r w:rsidR="00F85FBB">
        <w:t>“</w:t>
      </w:r>
    </w:p>
    <w:p w14:paraId="3781BB4E" w14:textId="77777777" w:rsidR="005645A2" w:rsidRDefault="00F85FBB" w:rsidP="002B2343">
      <w:pPr>
        <w:pStyle w:val="Text"/>
      </w:pPr>
      <w:r>
        <w:t>„</w:t>
      </w:r>
      <w:r w:rsidR="008E4653" w:rsidRPr="008E4653">
        <w:t>Nevědí, co budou dělat. Chtějí na to být jenom připraveni.</w:t>
      </w:r>
      <w:r>
        <w:t>“</w:t>
      </w:r>
    </w:p>
    <w:p w14:paraId="0279F3BC" w14:textId="77777777" w:rsidR="005645A2" w:rsidRDefault="00F85FBB" w:rsidP="002B2343">
      <w:pPr>
        <w:pStyle w:val="Text"/>
      </w:pPr>
      <w:r>
        <w:lastRenderedPageBreak/>
        <w:t>„</w:t>
      </w:r>
      <w:r w:rsidR="008E4653" w:rsidRPr="008E4653">
        <w:t>Furt ty samý starý sračky.</w:t>
      </w:r>
      <w:r>
        <w:t>“</w:t>
      </w:r>
    </w:p>
    <w:p w14:paraId="18B2A825" w14:textId="77777777" w:rsidR="005645A2" w:rsidRDefault="00F85FBB" w:rsidP="002B2343">
      <w:pPr>
        <w:pStyle w:val="Text"/>
      </w:pPr>
      <w:r>
        <w:t>„</w:t>
      </w:r>
      <w:r w:rsidR="008E4653" w:rsidRPr="008E4653">
        <w:t>Více méně.</w:t>
      </w:r>
      <w:r>
        <w:t>“</w:t>
      </w:r>
    </w:p>
    <w:p w14:paraId="12EDB63B" w14:textId="77777777" w:rsidR="005645A2" w:rsidRDefault="008E4653" w:rsidP="002B2343">
      <w:pPr>
        <w:pStyle w:val="Text"/>
      </w:pPr>
      <w:r w:rsidRPr="008E4653">
        <w:t>Obvyklí podezřelí byli na místě, čekali před hospodou, nehráli. Chyběl jenom Nemluva. Podíval jsem se tázavě na Skřeta. Pokrčil rameny.</w:t>
      </w:r>
    </w:p>
    <w:p w14:paraId="4E223D88" w14:textId="77777777" w:rsidR="005645A2" w:rsidRDefault="008E4653" w:rsidP="002B2343">
      <w:pPr>
        <w:pStyle w:val="Text"/>
      </w:pPr>
      <w:r w:rsidRPr="008E4653">
        <w:t xml:space="preserve">Začalo se k nám přesouvat pár dalších, mysleli si, že by mohla začít zábavná partička. Podal jsem svůj balíček Coreymu. </w:t>
      </w:r>
      <w:r w:rsidR="00F85FBB">
        <w:t>„</w:t>
      </w:r>
      <w:r w:rsidRPr="008E4653">
        <w:t>Běžte si kluci zahrát dovnitř.</w:t>
      </w:r>
      <w:r w:rsidR="00F85FBB">
        <w:t>“</w:t>
      </w:r>
    </w:p>
    <w:p w14:paraId="172C8472" w14:textId="77777777" w:rsidR="005645A2" w:rsidRDefault="00F85FBB" w:rsidP="002B2343">
      <w:pPr>
        <w:pStyle w:val="Text"/>
      </w:pPr>
      <w:r>
        <w:t>„</w:t>
      </w:r>
      <w:r w:rsidR="008E4653" w:rsidRPr="008E4653">
        <w:t>Chápou rychle,</w:t>
      </w:r>
      <w:r>
        <w:t>“</w:t>
      </w:r>
      <w:r w:rsidR="008E4653" w:rsidRPr="008E4653">
        <w:t xml:space="preserve"> poznamenal Jilmáč, když se odklidili. Posunul se stranou, aby si Jaga mohl přisunout další židli. Předstírali jsme, že hrajeme v pěti.</w:t>
      </w:r>
    </w:p>
    <w:p w14:paraId="7B736F0A" w14:textId="77777777" w:rsidR="005645A2" w:rsidRDefault="008E4653" w:rsidP="002B2343">
      <w:pPr>
        <w:pStyle w:val="Text"/>
      </w:pPr>
      <w:r w:rsidRPr="008E4653">
        <w:t xml:space="preserve">Zeptal jsem se: </w:t>
      </w:r>
      <w:r w:rsidR="00F85FBB">
        <w:t>„</w:t>
      </w:r>
      <w:r w:rsidRPr="008E4653">
        <w:t>Jste si všichni jistí, že tady chcete být? Budeme muset položit koule na stůl a doufat, že nás přes ně nikdo nemajzne kladivem.</w:t>
      </w:r>
      <w:r w:rsidR="00F85FBB">
        <w:t>“</w:t>
      </w:r>
    </w:p>
    <w:p w14:paraId="66219BE2" w14:textId="77777777" w:rsidR="005645A2" w:rsidRDefault="008E4653" w:rsidP="002B2343">
      <w:pPr>
        <w:pStyle w:val="Text"/>
      </w:pPr>
      <w:r w:rsidRPr="008E4653">
        <w:t>Nikdo se neměl k odchodu.</w:t>
      </w:r>
    </w:p>
    <w:p w14:paraId="7CFD851B" w14:textId="2220608F" w:rsidR="005645A2" w:rsidRDefault="008E4653" w:rsidP="002B2343">
      <w:pPr>
        <w:pStyle w:val="Text"/>
      </w:pPr>
      <w:r w:rsidRPr="008E4653">
        <w:t>Vytáhl jsem pergamen, který našel</w:t>
      </w:r>
      <w:r w:rsidR="004164C6">
        <w:t xml:space="preserve"> </w:t>
      </w:r>
      <w:r w:rsidR="00F85FBB" w:rsidRPr="008E4653">
        <w:t>J</w:t>
      </w:r>
      <w:r w:rsidRPr="008E4653">
        <w:t xml:space="preserve">aga. Byl složený do čtverce. Když se rozložil, byl o třetinu delší než širší. Rozprostřel jsem ho. </w:t>
      </w:r>
      <w:r w:rsidR="00F85FBB">
        <w:t>„</w:t>
      </w:r>
      <w:r w:rsidRPr="008E4653">
        <w:t>Pošlete to kolem. Chovejte se, jako by o nic nešlo.</w:t>
      </w:r>
      <w:r w:rsidR="00F85FBB">
        <w:t>“</w:t>
      </w:r>
    </w:p>
    <w:p w14:paraId="716B6D8F" w14:textId="77777777" w:rsidR="005645A2" w:rsidRDefault="00F85FBB" w:rsidP="002B2343">
      <w:pPr>
        <w:pStyle w:val="Text"/>
      </w:pPr>
      <w:r>
        <w:t>„</w:t>
      </w:r>
      <w:r w:rsidR="008E4653" w:rsidRPr="008E4653">
        <w:t>Neuč rybu plavat,</w:t>
      </w:r>
      <w:r>
        <w:t>“</w:t>
      </w:r>
      <w:r w:rsidR="008E4653" w:rsidRPr="008E4653">
        <w:t xml:space="preserve"> zamručel Jednooký. </w:t>
      </w:r>
      <w:r>
        <w:t>„</w:t>
      </w:r>
      <w:r w:rsidR="008E4653" w:rsidRPr="008E4653">
        <w:t>Vůbec tomu nerozumím. Samý kuřecí stopy.</w:t>
      </w:r>
      <w:r>
        <w:t>“</w:t>
      </w:r>
    </w:p>
    <w:p w14:paraId="35F17042" w14:textId="77777777" w:rsidR="005645A2" w:rsidRDefault="00F85FBB" w:rsidP="002B2343">
      <w:pPr>
        <w:pStyle w:val="Text"/>
      </w:pPr>
      <w:r>
        <w:t>„</w:t>
      </w:r>
      <w:r w:rsidR="008E4653" w:rsidRPr="008E4653">
        <w:t>Ty stopy jsou TelleKurre.</w:t>
      </w:r>
      <w:r>
        <w:t>“</w:t>
      </w:r>
      <w:r w:rsidR="008E4653" w:rsidRPr="008E4653">
        <w:t xml:space="preserve"> Jazyk Tyranie. Naživu už byli jenom dva rodilí mluvčí. </w:t>
      </w:r>
      <w:r>
        <w:t>„</w:t>
      </w:r>
      <w:r w:rsidR="008E4653" w:rsidRPr="008E4653">
        <w:t>Je to imperiální edikt, od Paní Kulhavci. Pozná se to podle ideogramu v levém horním rohu. Tohle je ale kopie. To se pozná podle ideogramu nahoře uprostřed, společně se skutečností, že je to druhá kopie ze dvou. Ideogram v pravém horním rohu je osobní značkou autora kopie.</w:t>
      </w:r>
      <w:r>
        <w:t>“</w:t>
      </w:r>
    </w:p>
    <w:p w14:paraId="11658913" w14:textId="77777777" w:rsidR="005645A2" w:rsidRDefault="00F85FBB" w:rsidP="002B2343">
      <w:pPr>
        <w:pStyle w:val="Text"/>
      </w:pPr>
      <w:r>
        <w:t>„</w:t>
      </w:r>
      <w:r w:rsidR="008E4653" w:rsidRPr="008E4653">
        <w:t>Odpovědnost,</w:t>
      </w:r>
      <w:r>
        <w:t>“</w:t>
      </w:r>
      <w:r w:rsidR="008E4653" w:rsidRPr="008E4653">
        <w:t xml:space="preserve"> řekl Jilmáč.</w:t>
      </w:r>
    </w:p>
    <w:p w14:paraId="7BD3BB6A" w14:textId="77777777" w:rsidR="005645A2" w:rsidRDefault="00F85FBB" w:rsidP="002B2343">
      <w:pPr>
        <w:pStyle w:val="Text"/>
      </w:pPr>
      <w:r>
        <w:t>„</w:t>
      </w:r>
      <w:r w:rsidR="008E4653" w:rsidRPr="008E4653">
        <w:t>Přesně tak. Od bitvy o Krásu si na to hodně potrpí.</w:t>
      </w:r>
      <w:r>
        <w:t>“</w:t>
      </w:r>
    </w:p>
    <w:p w14:paraId="43400CC1" w14:textId="77777777" w:rsidR="005645A2" w:rsidRDefault="00F85FBB" w:rsidP="002B2343">
      <w:pPr>
        <w:pStyle w:val="Text"/>
      </w:pPr>
      <w:r>
        <w:t>„</w:t>
      </w:r>
      <w:r w:rsidR="008E4653" w:rsidRPr="008E4653">
        <w:t>Uhm. Tak co se tam píše?</w:t>
      </w:r>
      <w:r>
        <w:t>“</w:t>
      </w:r>
    </w:p>
    <w:p w14:paraId="1892CA41" w14:textId="77777777" w:rsidR="005645A2" w:rsidRDefault="00F85FBB" w:rsidP="002B2343">
      <w:pPr>
        <w:pStyle w:val="Text"/>
      </w:pPr>
      <w:r>
        <w:t>„</w:t>
      </w:r>
      <w:r w:rsidR="008E4653" w:rsidRPr="008E4653">
        <w:t>Nic moc, aspoň ne přímo. Dopis je velmi formální. Paní nařizuje Kulhavci, aby šel na východ a zajal ženu jménem Tides Elba. Není tam důvod proč ani žádný návrh jak to udělat, prostě jenom: udělej to a přivez ji zpátky živou a nezraněnou.</w:t>
      </w:r>
      <w:r>
        <w:t>“</w:t>
      </w:r>
    </w:p>
    <w:p w14:paraId="3B29D580" w14:textId="77777777" w:rsidR="005645A2" w:rsidRDefault="00F85FBB" w:rsidP="002B2343">
      <w:pPr>
        <w:pStyle w:val="Text"/>
      </w:pPr>
      <w:r>
        <w:t>„</w:t>
      </w:r>
      <w:r w:rsidR="008E4653" w:rsidRPr="008E4653">
        <w:t>Nepíše se tam nic o tom, že by to byla nějaká nová úžasná rebelská kapitánka?</w:t>
      </w:r>
      <w:r>
        <w:t>“</w:t>
      </w:r>
    </w:p>
    <w:p w14:paraId="71810F4B" w14:textId="77777777" w:rsidR="005645A2" w:rsidRDefault="00F85FBB" w:rsidP="002B2343">
      <w:pPr>
        <w:pStyle w:val="Text"/>
      </w:pPr>
      <w:r>
        <w:t>„</w:t>
      </w:r>
      <w:r w:rsidR="008E4653" w:rsidRPr="008E4653">
        <w:t>Ani náznakem.</w:t>
      </w:r>
      <w:r>
        <w:t>“</w:t>
      </w:r>
    </w:p>
    <w:p w14:paraId="68FBF632" w14:textId="77777777" w:rsidR="005645A2" w:rsidRDefault="00F85FBB" w:rsidP="002B2343">
      <w:pPr>
        <w:pStyle w:val="Text"/>
      </w:pPr>
      <w:r>
        <w:lastRenderedPageBreak/>
        <w:t>„</w:t>
      </w:r>
      <w:r w:rsidR="008E4653" w:rsidRPr="008E4653">
        <w:t>Takže Kulhavec lhal.</w:t>
      </w:r>
      <w:r>
        <w:t>“</w:t>
      </w:r>
    </w:p>
    <w:p w14:paraId="40480196" w14:textId="5BCDC497" w:rsidR="005645A2" w:rsidRDefault="00F85FBB" w:rsidP="002B2343">
      <w:pPr>
        <w:pStyle w:val="Text"/>
      </w:pPr>
      <w:r>
        <w:t>„</w:t>
      </w:r>
      <w:r w:rsidR="008E4653" w:rsidRPr="008E4653">
        <w:t>Kulhavec lhal. A nejenom nám. Nemá zájem ve své misi uspět.</w:t>
      </w:r>
      <w:r w:rsidR="00B81CF3">
        <w:t>“</w:t>
      </w:r>
      <w:r w:rsidR="008E4653" w:rsidRPr="008E4653">
        <w:t xml:space="preserve"> </w:t>
      </w:r>
      <w:r>
        <w:t>„</w:t>
      </w:r>
      <w:r w:rsidR="008E4653" w:rsidRPr="008E4653">
        <w:t>Jak to můžeš vědět?</w:t>
      </w:r>
      <w:r>
        <w:t>“</w:t>
      </w:r>
      <w:r w:rsidR="008E4653" w:rsidRPr="008E4653">
        <w:t xml:space="preserve"> zeptal se Jilmáč.</w:t>
      </w:r>
    </w:p>
    <w:p w14:paraId="340A6590" w14:textId="77777777" w:rsidR="005645A2" w:rsidRDefault="00F85FBB" w:rsidP="002B2343">
      <w:pPr>
        <w:pStyle w:val="Text"/>
      </w:pPr>
      <w:r>
        <w:t>„</w:t>
      </w:r>
      <w:r w:rsidR="008E4653" w:rsidRPr="008E4653">
        <w:t xml:space="preserve">Kulhavec musel obě kopie podepsat, jako potvrzení, že zadání rozumí. Na tuhle kopii, kterou si nechal, napsal </w:t>
      </w:r>
      <w:r>
        <w:t>‚</w:t>
      </w:r>
      <w:r w:rsidR="008E4653" w:rsidRPr="008E4653">
        <w:t>Trhni si, děvko</w:t>
      </w:r>
      <w:r>
        <w:t>‘</w:t>
      </w:r>
      <w:r w:rsidR="008E4653" w:rsidRPr="008E4653">
        <w:t>.</w:t>
      </w:r>
      <w:r>
        <w:t>“</w:t>
      </w:r>
    </w:p>
    <w:p w14:paraId="3767B14C" w14:textId="77777777" w:rsidR="005645A2" w:rsidRDefault="00F85FBB" w:rsidP="002B2343">
      <w:pPr>
        <w:pStyle w:val="Text"/>
      </w:pPr>
      <w:r>
        <w:t>„</w:t>
      </w:r>
      <w:r w:rsidR="008E4653" w:rsidRPr="008E4653">
        <w:t>Teda!</w:t>
      </w:r>
      <w:r>
        <w:t>“</w:t>
      </w:r>
      <w:r w:rsidR="008E4653" w:rsidRPr="008E4653">
        <w:t xml:space="preserve"> vyštěkl Jaga, spíš uznale než překvapeně.</w:t>
      </w:r>
    </w:p>
    <w:p w14:paraId="406FB536" w14:textId="77777777" w:rsidR="005645A2" w:rsidRDefault="008E4653" w:rsidP="002B2343">
      <w:pPr>
        <w:pStyle w:val="Text"/>
      </w:pPr>
      <w:r w:rsidRPr="008E4653">
        <w:t xml:space="preserve">Jilmáč se zeptal: </w:t>
      </w:r>
      <w:r w:rsidR="00F85FBB">
        <w:t>„</w:t>
      </w:r>
      <w:r w:rsidRPr="008E4653">
        <w:t>Mohla by to být návnada?</w:t>
      </w:r>
      <w:r w:rsidR="00F85FBB">
        <w:t>“</w:t>
      </w:r>
    </w:p>
    <w:p w14:paraId="44728E0B" w14:textId="77777777" w:rsidR="005645A2" w:rsidRDefault="00F85FBB" w:rsidP="002B2343">
      <w:pPr>
        <w:pStyle w:val="Text"/>
      </w:pPr>
      <w:r>
        <w:t>„</w:t>
      </w:r>
      <w:r w:rsidR="008E4653" w:rsidRPr="008E4653">
        <w:t>Myslíš, jestli to tam nechal, abysme to našli?</w:t>
      </w:r>
      <w:r>
        <w:t>“</w:t>
      </w:r>
    </w:p>
    <w:p w14:paraId="67463A82" w14:textId="77777777" w:rsidR="005645A2" w:rsidRDefault="00F85FBB" w:rsidP="002B2343">
      <w:pPr>
        <w:pStyle w:val="Text"/>
      </w:pPr>
      <w:r>
        <w:t>„</w:t>
      </w:r>
      <w:r w:rsidR="008E4653" w:rsidRPr="008E4653">
        <w:t>Jo. Abysme si sami naběhli.</w:t>
      </w:r>
      <w:r>
        <w:t>“</w:t>
      </w:r>
    </w:p>
    <w:p w14:paraId="016469C1" w14:textId="29576375" w:rsidR="005645A2" w:rsidRDefault="00F85FBB" w:rsidP="00EA3D8C">
      <w:pPr>
        <w:pStyle w:val="Text"/>
      </w:pPr>
      <w:r>
        <w:t>„</w:t>
      </w:r>
      <w:r w:rsidR="008E4653" w:rsidRPr="008E4653">
        <w:t>Dumal jsem nad tím. Nemyslím si to. Mohlo by se pokazit</w:t>
      </w:r>
      <w:r w:rsidR="00EA3D8C">
        <w:t xml:space="preserve"> </w:t>
      </w:r>
      <w:r w:rsidR="00EA3D8C" w:rsidRPr="008E4653">
        <w:t>tisíc</w:t>
      </w:r>
      <w:r w:rsidR="008E4653" w:rsidRPr="008E4653">
        <w:t xml:space="preserve"> věcí. Neměl by nad tím kontrolu. Nemuseli bysme si toho vůbec všimnout. Ale důležitější je to, co napsal místo podpisu.</w:t>
      </w:r>
      <w:r>
        <w:t>“</w:t>
      </w:r>
    </w:p>
    <w:p w14:paraId="3BBAE25F" w14:textId="77777777" w:rsidR="005645A2" w:rsidRDefault="008E4653" w:rsidP="002B2343">
      <w:pPr>
        <w:pStyle w:val="Text"/>
      </w:pPr>
      <w:r w:rsidRPr="008E4653">
        <w:t>Zamysleli se nad tím. Jednooký se dvakrát chystal něco říct, ale pak se znovu zamyslel.</w:t>
      </w:r>
    </w:p>
    <w:p w14:paraId="211F9564" w14:textId="77777777" w:rsidR="005645A2" w:rsidRDefault="008E4653" w:rsidP="002B2343">
      <w:pPr>
        <w:pStyle w:val="Text"/>
      </w:pPr>
      <w:r w:rsidRPr="008E4653">
        <w:t>Soustředili jsme se na chytré triky, které by Kulhavec mohl zkusit. Hledali jsme promyšlené strategie a ďábelské manévry. Na tu nejdůležitější skutečnost musel nakonec poukázat ten nejníže postavený z nás všech, obyčejný vojín.</w:t>
      </w:r>
    </w:p>
    <w:p w14:paraId="425FBBA9" w14:textId="77777777" w:rsidR="005645A2" w:rsidRDefault="008E4653" w:rsidP="002B2343">
      <w:pPr>
        <w:pStyle w:val="Text"/>
      </w:pPr>
      <w:r w:rsidRPr="008E4653">
        <w:t xml:space="preserve">Jaga se zeptal: </w:t>
      </w:r>
      <w:r w:rsidR="00F85FBB">
        <w:t>„</w:t>
      </w:r>
      <w:r w:rsidRPr="008E4653">
        <w:t>Jestli to podepsal takhle, neznervózní, až zjistí, že dopis zmizel?</w:t>
      </w:r>
      <w:r w:rsidR="00F85FBB">
        <w:t>“</w:t>
      </w:r>
    </w:p>
    <w:p w14:paraId="3F040E6A" w14:textId="77777777" w:rsidR="005645A2" w:rsidRDefault="008E4653" w:rsidP="002B2343">
      <w:pPr>
        <w:pStyle w:val="Text"/>
      </w:pPr>
      <w:r w:rsidRPr="008E4653">
        <w:t xml:space="preserve">Všichni jsme si ho změřili s rozšířenýma očima a bušícími srdci. Jilmáč zavrčel: </w:t>
      </w:r>
      <w:r w:rsidR="00F85FBB">
        <w:t>„</w:t>
      </w:r>
      <w:r w:rsidRPr="008E4653">
        <w:t>Jestli ten malej sráč začne vyvádět, budeme najisto vědět, že je to doopravdy.</w:t>
      </w:r>
      <w:r w:rsidR="00F85FBB">
        <w:t>“</w:t>
      </w:r>
    </w:p>
    <w:p w14:paraId="4B986360" w14:textId="77777777" w:rsidR="005645A2" w:rsidRDefault="00F85FBB" w:rsidP="002B2343">
      <w:pPr>
        <w:pStyle w:val="Text"/>
      </w:pPr>
      <w:r>
        <w:t>„</w:t>
      </w:r>
      <w:r w:rsidR="008E4653" w:rsidRPr="008E4653">
        <w:t>Jiskřička naděje.</w:t>
      </w:r>
      <w:r>
        <w:t>“</w:t>
      </w:r>
      <w:r w:rsidR="008E4653" w:rsidRPr="008E4653">
        <w:t xml:space="preserve"> Skřet se zubil, ale na čele se mu perlil pot. | Postrčil jsem pergamen přes stůl k Jednookému. </w:t>
      </w:r>
      <w:r>
        <w:t>„</w:t>
      </w:r>
      <w:r w:rsidR="008E4653" w:rsidRPr="008E4653">
        <w:t>Podívej se, jestli je dopis ožnačkovaný, aby ho mohl vystopovat. Pak se podívej, jestli by mohl nějak zjistit, kdo všechno ho měl v ruce.</w:t>
      </w:r>
      <w:r>
        <w:t>“</w:t>
      </w:r>
    </w:p>
    <w:p w14:paraId="7DAB0B3D" w14:textId="77777777" w:rsidR="005645A2" w:rsidRDefault="00F85FBB" w:rsidP="002B2343">
      <w:pPr>
        <w:pStyle w:val="Text"/>
      </w:pPr>
      <w:r>
        <w:t>„</w:t>
      </w:r>
      <w:r w:rsidR="008E4653" w:rsidRPr="008E4653">
        <w:t>Chceš ho vrátit?</w:t>
      </w:r>
      <w:r>
        <w:t>“</w:t>
      </w:r>
    </w:p>
    <w:p w14:paraId="74E18196" w14:textId="77777777" w:rsidR="005645A2" w:rsidRDefault="00F85FBB" w:rsidP="002B2343">
      <w:pPr>
        <w:pStyle w:val="Text"/>
      </w:pPr>
      <w:r>
        <w:t>„</w:t>
      </w:r>
      <w:r w:rsidR="008E4653" w:rsidRPr="008E4653">
        <w:t>K čertu, to ne! Chci ho někam zahrabat. Jednoho dne by se mohl hodit. Paní by nebyla potěšená, kdyby se jí dostal do rukou. A když už mluvíme o zahrabávání: Skřete, postarej se, aby si Jaga na pergamen nevzpomínal. Kapitán ho viděl, jak se potlouká kolem Kulhavcova koberce. Mohly by padat otázky.</w:t>
      </w:r>
      <w:r>
        <w:t>“</w:t>
      </w:r>
    </w:p>
    <w:p w14:paraId="19A2C9E8" w14:textId="77777777" w:rsidR="005645A2" w:rsidRDefault="00F85FBB" w:rsidP="002B2343">
      <w:pPr>
        <w:pStyle w:val="Text"/>
      </w:pPr>
      <w:r>
        <w:t>„</w:t>
      </w:r>
      <w:r w:rsidR="008E4653" w:rsidRPr="008E4653">
        <w:t>Tak to budu muset zapracovat i na tobě. Tebe u toho koberce viděli taky.</w:t>
      </w:r>
      <w:r>
        <w:t>“</w:t>
      </w:r>
    </w:p>
    <w:p w14:paraId="3A2B9215" w14:textId="77777777" w:rsidR="005645A2" w:rsidRDefault="008E4653" w:rsidP="002B2343">
      <w:pPr>
        <w:pStyle w:val="Text"/>
      </w:pPr>
      <w:r w:rsidRPr="008E4653">
        <w:lastRenderedPageBreak/>
        <w:t xml:space="preserve">Předpokládám, že hodně mužů využilo příležitost podívat se na něj zblízka. Ale po páteři se mi rozeběhl strach, až se mi zkroutily prsty na nohách. </w:t>
      </w:r>
      <w:r w:rsidR="00F85FBB">
        <w:t>„</w:t>
      </w:r>
      <w:r w:rsidRPr="008E4653">
        <w:t>Jo. To bude lepší.</w:t>
      </w:r>
      <w:r w:rsidR="00F85FBB">
        <w:t>“</w:t>
      </w:r>
    </w:p>
    <w:p w14:paraId="3813E1FC" w14:textId="77777777" w:rsidR="005645A2" w:rsidRDefault="008E4653" w:rsidP="002B2343">
      <w:pPr>
        <w:pStyle w:val="Text"/>
      </w:pPr>
      <w:r w:rsidRPr="008E4653">
        <w:t xml:space="preserve">Oba čarodějové se začali zvedat ze svých míst. Skřet řekl: </w:t>
      </w:r>
      <w:r w:rsidR="00F85FBB">
        <w:t>„</w:t>
      </w:r>
      <w:r w:rsidRPr="008E4653">
        <w:t>Budeme ty vzpomínky muset zasunout tak hluboko, aby je nemohl najít nikdo kromě Oka Paní.</w:t>
      </w:r>
      <w:r w:rsidR="00F85FBB">
        <w:t>“</w:t>
      </w:r>
    </w:p>
    <w:p w14:paraId="6703EF9B" w14:textId="1DCF1D84" w:rsidR="005645A2" w:rsidRDefault="008E4653" w:rsidP="002B2343">
      <w:pPr>
        <w:pStyle w:val="Text"/>
      </w:pPr>
      <w:r w:rsidRPr="008E4653">
        <w:t xml:space="preserve">Něco mě napadlo. </w:t>
      </w:r>
      <w:r w:rsidR="00F85FBB">
        <w:t>„</w:t>
      </w:r>
      <w:r w:rsidRPr="008E4653">
        <w:t>Moment. Počkejte chvíli. Jago, přiveď Zhoraba.</w:t>
      </w:r>
      <w:r w:rsidR="00F85FBB">
        <w:t>“</w:t>
      </w:r>
      <w:r w:rsidR="00F37BA2">
        <w:t xml:space="preserve"> </w:t>
      </w:r>
      <w:r w:rsidRPr="008E4653">
        <w:t>Markeg Zhorab býval něčím jiným, než se stal hostinským. Jeho obličej nesl stopy několika zoufalých bojů. Byl to veliký muž, kterého si často pletli s vyhazovačem, minulost mu však trochu pošramotil</w:t>
      </w:r>
      <w:r w:rsidR="005645A2" w:rsidRPr="008E4653">
        <w:t>a</w:t>
      </w:r>
      <w:r w:rsidR="005645A2">
        <w:t xml:space="preserve"> </w:t>
      </w:r>
      <w:r w:rsidR="005645A2" w:rsidRPr="008E4653">
        <w:t>o</w:t>
      </w:r>
      <w:r w:rsidRPr="008E4653">
        <w:t>dvahu.</w:t>
      </w:r>
    </w:p>
    <w:p w14:paraId="4387234A" w14:textId="77777777" w:rsidR="005645A2" w:rsidRDefault="00F85FBB" w:rsidP="002B2343">
      <w:pPr>
        <w:pStyle w:val="Text"/>
      </w:pPr>
      <w:r>
        <w:t>„</w:t>
      </w:r>
      <w:r w:rsidR="008E4653" w:rsidRPr="008E4653">
        <w:t>Chtěl jsi se mnou mluvit?</w:t>
      </w:r>
      <w:r>
        <w:t>“</w:t>
      </w:r>
      <w:r w:rsidR="008E4653" w:rsidRPr="008E4653">
        <w:t xml:space="preserve"> zeptal se mě.</w:t>
      </w:r>
    </w:p>
    <w:p w14:paraId="53DFE75B" w14:textId="77777777" w:rsidR="005645A2" w:rsidRDefault="00F85FBB" w:rsidP="002B2343">
      <w:pPr>
        <w:pStyle w:val="Text"/>
      </w:pPr>
      <w:r>
        <w:t>„</w:t>
      </w:r>
      <w:r w:rsidR="008E4653" w:rsidRPr="008E4653">
        <w:t>Potřebuji nechat něco udělat, tak, aby to nešlo ke mně vystopovat. Jsem ochoten zaplatit.</w:t>
      </w:r>
      <w:r>
        <w:t>“</w:t>
      </w:r>
    </w:p>
    <w:p w14:paraId="578334BB" w14:textId="77777777" w:rsidR="005645A2" w:rsidRDefault="00F85FBB" w:rsidP="002B2343">
      <w:pPr>
        <w:pStyle w:val="Text"/>
      </w:pPr>
      <w:r>
        <w:t>„</w:t>
      </w:r>
      <w:r w:rsidR="008E4653" w:rsidRPr="008E4653">
        <w:t>Je to riskantní?</w:t>
      </w:r>
      <w:r>
        <w:t>“</w:t>
      </w:r>
    </w:p>
    <w:p w14:paraId="04B37196" w14:textId="77777777" w:rsidR="005645A2" w:rsidRDefault="00F85FBB" w:rsidP="002B2343">
      <w:pPr>
        <w:pStyle w:val="Text"/>
      </w:pPr>
      <w:r>
        <w:t>„</w:t>
      </w:r>
      <w:r w:rsidR="008E4653" w:rsidRPr="008E4653">
        <w:t>Možná. Ale pravděpodobně ne, pokud uděláš přesně to, co ti řeknu.</w:t>
      </w:r>
      <w:r>
        <w:t>“</w:t>
      </w:r>
    </w:p>
    <w:p w14:paraId="2903CC11" w14:textId="77777777" w:rsidR="005645A2" w:rsidRDefault="00F85FBB" w:rsidP="002B2343">
      <w:pPr>
        <w:pStyle w:val="Text"/>
      </w:pPr>
      <w:r>
        <w:t>„</w:t>
      </w:r>
      <w:r w:rsidR="008E4653" w:rsidRPr="008E4653">
        <w:t>Poslouchám.</w:t>
      </w:r>
      <w:r>
        <w:t>“</w:t>
      </w:r>
    </w:p>
    <w:p w14:paraId="4D6197F7" w14:textId="77777777" w:rsidR="005645A2" w:rsidRDefault="008E4653" w:rsidP="002B2343">
      <w:pPr>
        <w:pStyle w:val="Text"/>
      </w:pPr>
      <w:r w:rsidRPr="008E4653">
        <w:t xml:space="preserve">Ukázal jsem mu edikt. </w:t>
      </w:r>
      <w:r w:rsidR="00F85FBB">
        <w:t>„</w:t>
      </w:r>
      <w:r w:rsidRPr="008E4653">
        <w:t>Potřebuji přesnou kopii, napsanou profesionálním písařem, který nebude vědět, kdo jsi.</w:t>
      </w:r>
      <w:r w:rsidR="00F85FBB">
        <w:t>“</w:t>
      </w:r>
    </w:p>
    <w:p w14:paraId="7AA8FC54" w14:textId="77777777" w:rsidR="005645A2" w:rsidRDefault="00F85FBB" w:rsidP="002B2343">
      <w:pPr>
        <w:pStyle w:val="Text"/>
      </w:pPr>
      <w:r>
        <w:t>„</w:t>
      </w:r>
      <w:r w:rsidR="008E4653" w:rsidRPr="008E4653">
        <w:t>Co to je?</w:t>
      </w:r>
      <w:r>
        <w:t>“</w:t>
      </w:r>
    </w:p>
    <w:p w14:paraId="24F5F628" w14:textId="77777777" w:rsidR="005645A2" w:rsidRDefault="00F85FBB" w:rsidP="002B2343">
      <w:pPr>
        <w:pStyle w:val="Text"/>
        <w:ind w:firstLine="0"/>
      </w:pPr>
      <w:r>
        <w:t>„</w:t>
      </w:r>
      <w:r w:rsidR="008E4653" w:rsidRPr="008E4653">
        <w:t>Zatykač. Ale čím míň budeš vědět, tím lip. Můžeš to udělat?</w:t>
      </w:r>
      <w:r>
        <w:t>“</w:t>
      </w:r>
      <w:r w:rsidR="008E4653" w:rsidRPr="008E4653">
        <w:t xml:space="preserve"> Mohl, jakmile jsme se domluvili na ceně. Nabídl jsem mu jenom tolik, aby to nevypadalo, že si dělám starosti. Díky všem těm drsným vtipům, které kolem nás padaly, jsem doufal, že si bude myslet, že mám něco za lubem. Zeptal se: </w:t>
      </w:r>
      <w:r>
        <w:t>„</w:t>
      </w:r>
      <w:r w:rsidR="008E4653" w:rsidRPr="008E4653">
        <w:t>Jak rychle to potřebuješ?</w:t>
      </w:r>
      <w:r>
        <w:t>“</w:t>
      </w:r>
    </w:p>
    <w:p w14:paraId="3B87ACA7" w14:textId="77777777" w:rsidR="005645A2" w:rsidRDefault="00F85FBB" w:rsidP="002B2343">
      <w:pPr>
        <w:pStyle w:val="Text"/>
      </w:pPr>
      <w:r>
        <w:t>„</w:t>
      </w:r>
      <w:r w:rsidR="008E4653" w:rsidRPr="008E4653">
        <w:t>Hned teď by bylo naprosto skvělý.</w:t>
      </w:r>
      <w:r>
        <w:t>“</w:t>
      </w:r>
    </w:p>
    <w:p w14:paraId="6DF57C2F" w14:textId="77777777" w:rsidR="005645A2" w:rsidRDefault="008E4653" w:rsidP="002B2343">
      <w:pPr>
        <w:pStyle w:val="Text"/>
      </w:pPr>
      <w:r w:rsidRPr="008E4653">
        <w:t xml:space="preserve">Zhorab mi přinesl kopii. A originál. </w:t>
      </w:r>
      <w:r w:rsidR="00F85FBB">
        <w:t>„</w:t>
      </w:r>
      <w:r w:rsidRPr="008E4653">
        <w:t>Je to dost dobrý, Felčare? Nenašel stejný pergamen.</w:t>
      </w:r>
      <w:r w:rsidR="00F85FBB">
        <w:t>“</w:t>
      </w:r>
    </w:p>
    <w:p w14:paraId="16CF9A45" w14:textId="77777777" w:rsidR="005645A2" w:rsidRDefault="00F85FBB" w:rsidP="002B2343">
      <w:pPr>
        <w:pStyle w:val="Text"/>
        <w:ind w:firstLine="0"/>
      </w:pPr>
      <w:r>
        <w:t>„</w:t>
      </w:r>
      <w:r w:rsidR="008E4653" w:rsidRPr="008E4653">
        <w:t>To je v pořádku. Chci, aby bylo zřejmý, že je to kopie.</w:t>
      </w:r>
      <w:r>
        <w:t>“</w:t>
      </w:r>
      <w:r w:rsidR="008E4653" w:rsidRPr="008E4653">
        <w:t xml:space="preserve"> Zaplatil jsem domluvenou sumu. Kopii jsem mu vrátil. </w:t>
      </w:r>
      <w:r>
        <w:t>„</w:t>
      </w:r>
      <w:r w:rsidR="008E4653" w:rsidRPr="008E4653">
        <w:t>Pohlídej to. Skřet ti později řekne, kdy to máš vrátit. Dostaneš za to zase zaplaceno.</w:t>
      </w:r>
      <w:r>
        <w:t>“</w:t>
      </w:r>
      <w:r w:rsidR="008E4653" w:rsidRPr="008E4653">
        <w:t xml:space="preserve"> Jilmáč zamručel: </w:t>
      </w:r>
      <w:r>
        <w:t>„</w:t>
      </w:r>
      <w:r w:rsidR="008E4653" w:rsidRPr="008E4653">
        <w:t>Pokud se nám sem toho licoměrnýho parchanta podaří někdy dostat.</w:t>
      </w:r>
      <w:r>
        <w:t>“</w:t>
      </w:r>
      <w:r w:rsidR="008E4653" w:rsidRPr="008E4653">
        <w:t xml:space="preserve"> Pokračoval v drsných vtípcích.</w:t>
      </w:r>
    </w:p>
    <w:p w14:paraId="1BE7C4E2" w14:textId="77777777" w:rsidR="005645A2" w:rsidRDefault="008E4653" w:rsidP="002B2343">
      <w:pPr>
        <w:pStyle w:val="Text"/>
      </w:pPr>
      <w:r w:rsidRPr="008E4653">
        <w:t xml:space="preserve">Zmatený Zhorab složil kopii a odešel si zkontrolovat peníze. </w:t>
      </w:r>
      <w:r w:rsidR="00F85FBB">
        <w:t>„</w:t>
      </w:r>
      <w:r w:rsidRPr="008E4653">
        <w:t>Myslíš, že si nechal udělat víc než jednu kopii?</w:t>
      </w:r>
      <w:r w:rsidR="00F85FBB">
        <w:t>“</w:t>
      </w:r>
      <w:r w:rsidRPr="008E4653">
        <w:t xml:space="preserve"> zajímal se Jilmáč. </w:t>
      </w:r>
      <w:r w:rsidR="00F85FBB">
        <w:lastRenderedPageBreak/>
        <w:t>„</w:t>
      </w:r>
      <w:r w:rsidRPr="008E4653">
        <w:t>S tím počítám,</w:t>
      </w:r>
      <w:r w:rsidR="00F85FBB">
        <w:t>“</w:t>
      </w:r>
      <w:r w:rsidRPr="008E4653">
        <w:t xml:space="preserve"> řekl jsem. </w:t>
      </w:r>
      <w:r w:rsidR="00F85FBB">
        <w:t>„</w:t>
      </w:r>
      <w:r w:rsidRPr="008E4653">
        <w:t>Čím víc jich bude, tím lip. A teď se dejme do toho zapomínání.</w:t>
      </w:r>
      <w:r w:rsidR="00F85FBB">
        <w:t>“</w:t>
      </w:r>
    </w:p>
    <w:p w14:paraId="2C3C36B3" w14:textId="77777777" w:rsidR="005645A2" w:rsidRDefault="008E4653" w:rsidP="002B2343">
      <w:pPr>
        <w:pStyle w:val="Text"/>
      </w:pPr>
      <w:r w:rsidRPr="008E4653">
        <w:t xml:space="preserve">Řekl jsem: </w:t>
      </w:r>
      <w:r w:rsidR="00F85FBB">
        <w:t>„</w:t>
      </w:r>
      <w:r w:rsidRPr="008E4653">
        <w:t>Nevím. Zapomněl jsem. Nejspíš to nebylo důležitý. Podívejte, chlapi, potřebuju, abyste mi pomohli vyhrabat nějaký informace o Tides Elbě.</w:t>
      </w:r>
      <w:r w:rsidR="00F85FBB">
        <w:t>“</w:t>
      </w:r>
    </w:p>
    <w:p w14:paraId="2D68B7C8" w14:textId="77777777" w:rsidR="005645A2" w:rsidRDefault="008E4653" w:rsidP="002B2343">
      <w:pPr>
        <w:pStyle w:val="Text"/>
      </w:pPr>
      <w:r w:rsidRPr="008E4653">
        <w:t>Mumly mumly. Neochotně odsunuli židle.</w:t>
      </w:r>
    </w:p>
    <w:p w14:paraId="6211B089" w14:textId="77777777" w:rsidR="005645A2" w:rsidRDefault="00F85FBB" w:rsidP="002B2343">
      <w:pPr>
        <w:pStyle w:val="Text"/>
      </w:pPr>
      <w:r>
        <w:t>„</w:t>
      </w:r>
      <w:r w:rsidR="008E4653" w:rsidRPr="008E4653">
        <w:t>Musí se to udělat,</w:t>
      </w:r>
      <w:r>
        <w:t>“</w:t>
      </w:r>
      <w:r w:rsidR="008E4653" w:rsidRPr="008E4653">
        <w:t xml:space="preserve"> řekl jsem.</w:t>
      </w:r>
    </w:p>
    <w:p w14:paraId="0DFF55B7" w14:textId="77777777" w:rsidR="005645A2" w:rsidRDefault="00F85FBB" w:rsidP="002B2343">
      <w:pPr>
        <w:pStyle w:val="Text"/>
      </w:pPr>
      <w:r>
        <w:t>„</w:t>
      </w:r>
      <w:r w:rsidR="008E4653" w:rsidRPr="008E4653">
        <w:t>Jo, jo.</w:t>
      </w:r>
      <w:r>
        <w:t>“</w:t>
      </w:r>
    </w:p>
    <w:p w14:paraId="36B57E49" w14:textId="63C3D442" w:rsidR="005645A2" w:rsidRDefault="008E4653" w:rsidP="002B2343">
      <w:pPr>
        <w:pStyle w:val="Text"/>
      </w:pPr>
      <w:r w:rsidRPr="008E4653">
        <w:t xml:space="preserve">Zeptal jsem se: </w:t>
      </w:r>
      <w:r w:rsidR="00F85FBB">
        <w:t>„</w:t>
      </w:r>
      <w:r w:rsidRPr="008E4653">
        <w:t>Jago, čteš v místním jazyce?</w:t>
      </w:r>
      <w:r w:rsidR="00F85FBB">
        <w:t>“</w:t>
      </w:r>
      <w:r w:rsidR="00F37BA2">
        <w:t xml:space="preserve"> </w:t>
      </w:r>
      <w:r w:rsidRPr="008E4653">
        <w:t xml:space="preserve">Zavrtěl hlavou. Když jsme od něj pár kroků poodešli, Jilmáč prohodil: </w:t>
      </w:r>
      <w:r w:rsidR="00F85FBB">
        <w:t>„</w:t>
      </w:r>
      <w:r w:rsidRPr="008E4653">
        <w:t>Nejsem si jistej, jestli vůbec umí číst.</w:t>
      </w:r>
      <w:r w:rsidR="00F85FBB">
        <w:t>“</w:t>
      </w:r>
    </w:p>
    <w:p w14:paraId="22869004" w14:textId="77777777" w:rsidR="005645A2" w:rsidRDefault="008E4653" w:rsidP="002B2343">
      <w:pPr>
        <w:pStyle w:val="Text"/>
      </w:pPr>
      <w:r w:rsidRPr="008E4653">
        <w:t xml:space="preserve">Zamručel jsem. </w:t>
      </w:r>
      <w:r w:rsidR="00F85FBB">
        <w:t>„</w:t>
      </w:r>
      <w:r w:rsidRPr="008E4653">
        <w:t>Poslední pivo.</w:t>
      </w:r>
      <w:r w:rsidR="00F85FBB">
        <w:t>“</w:t>
      </w:r>
    </w:p>
    <w:p w14:paraId="0B668136" w14:textId="77777777" w:rsidR="005645A2" w:rsidRDefault="008E4653" w:rsidP="002B2343">
      <w:pPr>
        <w:pStyle w:val="Text"/>
      </w:pPr>
      <w:r w:rsidRPr="008E4653">
        <w:t>Uvnitř Černého koně zaznívalo hodně spekulací na téma co se asi chystá. Poměrně velká část přítomných nevěřila, že Tides Elba existuje. Veteráni, kteří si prošli dlouhým ústupem od Vesla ke Kráse, si mysleli, že si to Kulhavec všechno vymyslel.</w:t>
      </w:r>
    </w:p>
    <w:p w14:paraId="6FDF95A7" w14:textId="77777777" w:rsidR="005645A2" w:rsidRDefault="008E4653" w:rsidP="002B2343">
      <w:pPr>
        <w:pStyle w:val="Text"/>
      </w:pPr>
      <w:r w:rsidRPr="008E4653">
        <w:t>Když se mě zeptali na můj názor, řekl jsem, že jsem jméno Tides Elba nikdy neslyšel, a že máme jenom Kulhavcovo slovo na to, že existuje.</w:t>
      </w:r>
    </w:p>
    <w:p w14:paraId="35B24097" w14:textId="77777777" w:rsidR="005645A2" w:rsidRDefault="008E4653" w:rsidP="002B2343">
      <w:pPr>
        <w:pStyle w:val="Text"/>
      </w:pPr>
      <w:r w:rsidRPr="008E4653">
        <w:t>Aloe bylo městským státem. Byla to republika, což bylo v těchto částech světa běžné zřízení. Město prosperovalo. Mělo čas a peníze udržovat civilní záznamy, které jsou užitečné pro výběr daní, povolávání mužů do zbraně nebo vynucování práce.</w:t>
      </w:r>
    </w:p>
    <w:p w14:paraId="03EA509A" w14:textId="77777777" w:rsidR="005645A2" w:rsidRDefault="008E4653" w:rsidP="002B2343">
      <w:pPr>
        <w:pStyle w:val="Text"/>
      </w:pPr>
      <w:r w:rsidRPr="008E4653">
        <w:t>Aloe uchovávalo svoje záznamy v malé kamenné budově. Náš příchod způsobil rozruch.</w:t>
      </w:r>
    </w:p>
    <w:p w14:paraId="15F03EDE" w14:textId="77777777" w:rsidR="005645A2" w:rsidRDefault="008E4653" w:rsidP="002B2343">
      <w:pPr>
        <w:pStyle w:val="Text"/>
      </w:pPr>
      <w:r w:rsidRPr="008E4653">
        <w:t>Překvapivý vstup ale nic nepřinesl. Nic tam na nás nečekalo. Byly tam hromady záznamů uložených způsobem, ve kterém nebyl žádný zjevný systém. Mohlo nám to zabrat celé dny.</w:t>
      </w:r>
    </w:p>
    <w:p w14:paraId="4CE2BC08" w14:textId="77777777" w:rsidR="005645A2" w:rsidRDefault="008E4653" w:rsidP="002B2343">
      <w:pPr>
        <w:pStyle w:val="Text"/>
      </w:pPr>
      <w:r w:rsidRPr="008E4653">
        <w:t xml:space="preserve">Jilmáč řekl: </w:t>
      </w:r>
      <w:r w:rsidR="00F85FBB">
        <w:t>„</w:t>
      </w:r>
      <w:r w:rsidRPr="008E4653">
        <w:t>Nechám zavolat muže, který tohle dokážou přečíst.</w:t>
      </w:r>
      <w:r w:rsidR="00F85FBB">
        <w:t>“</w:t>
      </w:r>
      <w:r w:rsidRPr="008E4653">
        <w:t xml:space="preserve"> On sám to dokázal jen stěží, nahlas slabikoval.</w:t>
      </w:r>
    </w:p>
    <w:p w14:paraId="3CF8460A" w14:textId="77777777" w:rsidR="005645A2" w:rsidRDefault="008E4653" w:rsidP="002B2343">
      <w:pPr>
        <w:pStyle w:val="Text"/>
      </w:pPr>
      <w:r w:rsidRPr="008E4653">
        <w:t xml:space="preserve">Dovnitř vstoupil Nemluva. Než jsem ho mohl zapřáhnout do práce, zaznakoval: </w:t>
      </w:r>
      <w:r w:rsidR="00F85FBB">
        <w:t>„</w:t>
      </w:r>
      <w:r w:rsidRPr="008E4653">
        <w:t>Počkat!</w:t>
      </w:r>
      <w:r w:rsidR="00F85FBB">
        <w:t>“</w:t>
      </w:r>
      <w:r w:rsidRPr="008E4653">
        <w:t xml:space="preserve"> a pomalu se rozhlídl, aby se ujistil, že se mezi trámy neschovávají žádní smradlaví mužíci v hnědém. Pak zaznakoval: </w:t>
      </w:r>
      <w:r w:rsidR="00F85FBB">
        <w:t>„</w:t>
      </w:r>
      <w:r w:rsidRPr="008E4653">
        <w:t>Vím, kde ji hledat.</w:t>
      </w:r>
      <w:r w:rsidR="00F85FBB">
        <w:t>“</w:t>
      </w:r>
    </w:p>
    <w:p w14:paraId="3A9A0D89" w14:textId="77777777" w:rsidR="005645A2" w:rsidRDefault="008E4653" w:rsidP="002B2343">
      <w:pPr>
        <w:pStyle w:val="Text"/>
      </w:pPr>
      <w:r w:rsidRPr="008E4653">
        <w:lastRenderedPageBreak/>
        <w:t xml:space="preserve">Všichni začali vykřikovat otázky, čímž zmařili Nemluvovu opatrnost. Zaznakoval: </w:t>
      </w:r>
      <w:r w:rsidR="00F85FBB">
        <w:t>„</w:t>
      </w:r>
      <w:r w:rsidRPr="008E4653">
        <w:t>Sklapněte! Pokud nechcete ochutnat moje pěsti. Idioti!</w:t>
      </w:r>
      <w:r w:rsidR="00F85FBB">
        <w:t>“</w:t>
      </w:r>
    </w:p>
    <w:p w14:paraId="14144EDD" w14:textId="77777777" w:rsidR="005645A2" w:rsidRDefault="008E4653" w:rsidP="002B2343">
      <w:pPr>
        <w:pStyle w:val="Text"/>
      </w:pPr>
      <w:r w:rsidRPr="008E4653">
        <w:t>Oznámil nám, že naším cílem je ta nádherná zrzka, kterou jsme onehdy viděli.</w:t>
      </w:r>
    </w:p>
    <w:p w14:paraId="35C625BF" w14:textId="77777777" w:rsidR="005645A2" w:rsidRDefault="00F85FBB" w:rsidP="002B2343">
      <w:pPr>
        <w:pStyle w:val="Text"/>
      </w:pPr>
      <w:r>
        <w:t>„</w:t>
      </w:r>
      <w:r w:rsidR="008E4653" w:rsidRPr="008E4653">
        <w:t>Jak to víš?</w:t>
      </w:r>
      <w:r>
        <w:t>“</w:t>
      </w:r>
      <w:r w:rsidR="008E4653" w:rsidRPr="008E4653">
        <w:t xml:space="preserve"> dožadoval jsem se. Ve znakové řeči.</w:t>
      </w:r>
    </w:p>
    <w:p w14:paraId="7A66645F" w14:textId="77777777" w:rsidR="005645A2" w:rsidRDefault="008E4653" w:rsidP="002B2343">
      <w:pPr>
        <w:pStyle w:val="Text"/>
      </w:pPr>
      <w:r w:rsidRPr="008E4653">
        <w:t>Nemluva si klepl ze strany na hlavu, ukázal si na oči, pak na nos. Znaková zkratka, která znamená, že dával pozor a použil kebuli, když ucítil něco neobvyklého.</w:t>
      </w:r>
    </w:p>
    <w:p w14:paraId="75E5E40C" w14:textId="77777777" w:rsidR="005645A2" w:rsidRDefault="008E4653" w:rsidP="002B2343">
      <w:pPr>
        <w:pStyle w:val="Text"/>
      </w:pPr>
      <w:r w:rsidRPr="008E4653">
        <w:t>Viděl v ní něco jiného než jenom nádhernou buchtu. A tak ji sledoval. Do Occupaova chrámu. Od té doby ji měl pod dohledem.</w:t>
      </w:r>
    </w:p>
    <w:p w14:paraId="0837246E" w14:textId="6EECA8C7" w:rsidR="005645A2" w:rsidRDefault="00F85FBB" w:rsidP="002B2343">
      <w:pPr>
        <w:pStyle w:val="Text"/>
      </w:pPr>
      <w:r>
        <w:t>„</w:t>
      </w:r>
      <w:r w:rsidR="008E4653" w:rsidRPr="008E4653">
        <w:t>Předvídatelné,</w:t>
      </w:r>
      <w:r>
        <w:t>“</w:t>
      </w:r>
      <w:r w:rsidR="008E4653" w:rsidRPr="008E4653">
        <w:t xml:space="preserve"> znakoval jsem. Všichni rebelové ukrývají svoje věci v modlitebnách. </w:t>
      </w:r>
      <w:r>
        <w:t>„</w:t>
      </w:r>
      <w:r w:rsidR="008E4653" w:rsidRPr="008E4653">
        <w:t>Vezmeme to místo útokem.</w:t>
      </w:r>
      <w:r>
        <w:t>“</w:t>
      </w:r>
      <w:r w:rsidR="008E4653" w:rsidRPr="008E4653">
        <w:t xml:space="preserve"> Occupaovým hněvem jsem si hlavu nelámal. Bohové se jenom zřídka brání sami. </w:t>
      </w:r>
      <w:r>
        <w:t>„</w:t>
      </w:r>
      <w:r w:rsidR="008E4653" w:rsidRPr="008E4653">
        <w:t>Pošleme ji do Věže.</w:t>
      </w:r>
      <w:r>
        <w:t>“</w:t>
      </w:r>
    </w:p>
    <w:p w14:paraId="2C4BA5D6" w14:textId="6F06259B" w:rsidR="005645A2" w:rsidRDefault="00B81CF3" w:rsidP="002B2343">
      <w:pPr>
        <w:pStyle w:val="Text"/>
      </w:pPr>
      <w:r>
        <w:t>„</w:t>
      </w:r>
      <w:r w:rsidR="008E4653" w:rsidRPr="008E4653">
        <w:t>Spolu s naším nejmíň oblíbeným Lapeným,</w:t>
      </w:r>
      <w:r w:rsidR="00F85FBB">
        <w:t>“</w:t>
      </w:r>
      <w:r w:rsidR="008E4653" w:rsidRPr="008E4653">
        <w:t xml:space="preserve"> souhlasil Jilmáč. Jilmáč a já jsme se snažili mluvit odpovědně a smysluplně. Byli</w:t>
      </w:r>
      <w:r w:rsidR="00F85FBB" w:rsidRPr="008E4653">
        <w:t xml:space="preserve"> </w:t>
      </w:r>
      <w:r w:rsidR="00EA3D8C">
        <w:t>al</w:t>
      </w:r>
      <w:r w:rsidR="008E4653" w:rsidRPr="008E4653">
        <w:t xml:space="preserve">e překřičeni. Skřet doslova poskakoval. Každý pátý znak, který </w:t>
      </w:r>
      <w:r w:rsidR="00EA3D8C">
        <w:t>p</w:t>
      </w:r>
      <w:r w:rsidR="008E4653" w:rsidRPr="008E4653">
        <w:t>oužil, byl vztyčený prostředníček.</w:t>
      </w:r>
    </w:p>
    <w:p w14:paraId="3AF8E1B3" w14:textId="08445E22" w:rsidR="005645A2" w:rsidRDefault="00B81CF3" w:rsidP="002B2343">
      <w:pPr>
        <w:pStyle w:val="Text"/>
      </w:pPr>
      <w:r>
        <w:t>„</w:t>
      </w:r>
      <w:r w:rsidR="008E4653" w:rsidRPr="008E4653">
        <w:t>Uděláme to jako v Růžích,</w:t>
      </w:r>
      <w:r w:rsidR="00F85FBB">
        <w:t>“</w:t>
      </w:r>
      <w:r w:rsidR="008E4653" w:rsidRPr="008E4653">
        <w:t xml:space="preserve"> naléhal Jednooký.</w:t>
      </w:r>
    </w:p>
    <w:p w14:paraId="0D35F388" w14:textId="791B3137" w:rsidR="005645A2" w:rsidRDefault="00F85FBB" w:rsidP="002B2343">
      <w:pPr>
        <w:pStyle w:val="Text"/>
      </w:pPr>
      <w:bookmarkStart w:id="5" w:name="bookmark1"/>
      <w:r>
        <w:t>„</w:t>
      </w:r>
      <w:r w:rsidR="00F37BA2">
        <w:t>P</w:t>
      </w:r>
      <w:r w:rsidR="008E4653" w:rsidRPr="008E4653">
        <w:t>roč?</w:t>
      </w:r>
      <w:r>
        <w:t>“</w:t>
      </w:r>
      <w:bookmarkEnd w:id="5"/>
    </w:p>
    <w:p w14:paraId="64BA76A5" w14:textId="030ADFCA" w:rsidR="005645A2" w:rsidRDefault="00F37BA2" w:rsidP="002B2343">
      <w:pPr>
        <w:pStyle w:val="Text"/>
      </w:pPr>
      <w:r>
        <w:t>„</w:t>
      </w:r>
      <w:r w:rsidR="008E4653" w:rsidRPr="008E4653">
        <w:t>Abysme Kulhavce napálili. Možná ho i do něčeho namočili.</w:t>
      </w:r>
      <w:r w:rsidR="00F85FBB">
        <w:t>“</w:t>
      </w:r>
    </w:p>
    <w:p w14:paraId="789BD4F2" w14:textId="77777777" w:rsidR="005645A2" w:rsidRDefault="00F85FBB" w:rsidP="002B2343">
      <w:pPr>
        <w:pStyle w:val="Text"/>
      </w:pPr>
      <w:r>
        <w:t>„</w:t>
      </w:r>
      <w:r w:rsidR="008E4653" w:rsidRPr="008E4653">
        <w:t>Nebo bysme mu prostě to děvče mohli dát a dostat ho z města.</w:t>
      </w:r>
      <w:r>
        <w:t>“</w:t>
      </w:r>
      <w:r w:rsidR="008E4653" w:rsidRPr="008E4653">
        <w:t xml:space="preserve"> Jejich nadšení ochladlo, když si vzpomněli, jak to bylo doopravdy s tou hořkou zimní operací v Růžích. Vzpomněli si na okolnosti, které Kulhavce vyslaly na dráhu k jeho současnému stavu, čili ke zjevné nespokojenosti s Legií.</w:t>
      </w:r>
    </w:p>
    <w:p w14:paraId="714D71D8" w14:textId="16D48E25" w:rsidR="005645A2" w:rsidRDefault="008E4653" w:rsidP="002B2343">
      <w:pPr>
        <w:pStyle w:val="Text"/>
      </w:pPr>
      <w:r w:rsidRPr="008E4653">
        <w:t xml:space="preserve">Nemluva zaznakoval: </w:t>
      </w:r>
      <w:r w:rsidR="00F85FBB">
        <w:t>„</w:t>
      </w:r>
      <w:r w:rsidRPr="008E4653">
        <w:t>Felčarův návrh je dobrý. Přizdisráčský, ale hraje na jistotu.</w:t>
      </w:r>
      <w:r w:rsidR="00B81CF3">
        <w:t>“</w:t>
      </w:r>
    </w:p>
    <w:p w14:paraId="40FCB1B2" w14:textId="77777777" w:rsidR="005645A2" w:rsidRDefault="008E4653" w:rsidP="002B2343">
      <w:pPr>
        <w:pStyle w:val="Text"/>
      </w:pPr>
      <w:r w:rsidRPr="008E4653">
        <w:t>Jednooký, protože je to Jednooký, cítil příležitost. Ale Jednooký je Jednookým už více než sto let.</w:t>
      </w:r>
    </w:p>
    <w:p w14:paraId="24B0982F" w14:textId="77777777" w:rsidR="005645A2" w:rsidRDefault="008E4653" w:rsidP="002B2343">
      <w:pPr>
        <w:pStyle w:val="Text"/>
      </w:pPr>
      <w:r w:rsidRPr="008E4653">
        <w:t>Když to ostatní uvážili, úroveň nadšení poklesla.</w:t>
      </w:r>
    </w:p>
    <w:p w14:paraId="3C7C386E" w14:textId="77777777" w:rsidR="005645A2" w:rsidRDefault="008E4653" w:rsidP="002B2343">
      <w:pPr>
        <w:pStyle w:val="Text"/>
      </w:pPr>
      <w:r w:rsidRPr="008E4653">
        <w:t xml:space="preserve">Odmítl jsem jít s jejich idiotským plánem za Kapitánem nebo Kulhavcem. Celý byl postavený na tom, že téměř nesmrtelný a prakticky polobožský Kulhavec je natolik hloupý, že ho neprokoukne. Řekl jsem: </w:t>
      </w:r>
      <w:r w:rsidR="00F85FBB">
        <w:t>„</w:t>
      </w:r>
      <w:r w:rsidRPr="008E4653">
        <w:t xml:space="preserve">Abysme se mohli do něčeho takovýho </w:t>
      </w:r>
      <w:r w:rsidRPr="008E4653">
        <w:lastRenderedPageBreak/>
        <w:t>pustit, potřebujeme od našeho cíle něco magicky použitelnýho. Máte snad někdo její vlasy? Nehty? Špinavý spodní prádlo? Myslel jsem si, že ne. Pojďme ji sebrat a odevzdat.</w:t>
      </w:r>
      <w:r w:rsidR="00F85FBB">
        <w:t>“</w:t>
      </w:r>
    </w:p>
    <w:p w14:paraId="783BC95B" w14:textId="77777777" w:rsidR="005645A2" w:rsidRDefault="008E4653" w:rsidP="002B2343">
      <w:pPr>
        <w:pStyle w:val="Text"/>
      </w:pPr>
      <w:r w:rsidRPr="008E4653">
        <w:t>Jak už jsem řekl, podařilo se mi vyhnout tomu, aby mě požádali jít ten nápad prodat. Ta čest připadla Nemluvovi.</w:t>
      </w:r>
    </w:p>
    <w:p w14:paraId="38FA22EC" w14:textId="77777777" w:rsidR="005645A2" w:rsidRDefault="008E4653" w:rsidP="002B2343">
      <w:pPr>
        <w:pStyle w:val="Text"/>
      </w:pPr>
      <w:r w:rsidRPr="008E4653">
        <w:t xml:space="preserve">Nemluva není žádné nemehlo, ale obchod neuzavřel. Kapitánova odpověď zněla: </w:t>
      </w:r>
      <w:r w:rsidR="00F85FBB">
        <w:t>„</w:t>
      </w:r>
      <w:r w:rsidRPr="008E4653">
        <w:t>Najděte děvče a přiveďte ho. To je všechno. Nic víc.</w:t>
      </w:r>
      <w:r w:rsidR="00F85FBB">
        <w:t>“</w:t>
      </w:r>
      <w:r w:rsidRPr="008E4653">
        <w:t xml:space="preserve"> Když se Nemluva vrátil, nikdo nechtěl slyšet, co si myslím. Jednooký naléhal: </w:t>
      </w:r>
      <w:r w:rsidR="00F85FBB">
        <w:t>„</w:t>
      </w:r>
      <w:r w:rsidRPr="008E4653">
        <w:t>Děláš si moc starostí, Felčare. Přeceňuješ toho malýho sráče. Není to žádnej génius. Je to jenom zasranej surovec, kterej je tak dobrej v kouzlení, že nepotřebuje myslet.</w:t>
      </w:r>
      <w:r w:rsidR="00F85FBB">
        <w:t>“</w:t>
      </w:r>
    </w:p>
    <w:p w14:paraId="480B763C" w14:textId="77777777" w:rsidR="005645A2" w:rsidRDefault="00F85FBB" w:rsidP="002B2343">
      <w:pPr>
        <w:pStyle w:val="Text"/>
      </w:pPr>
      <w:r>
        <w:t>„</w:t>
      </w:r>
      <w:r w:rsidR="008E4653" w:rsidRPr="008E4653">
        <w:t>Takových je tady víc.</w:t>
      </w:r>
      <w:r>
        <w:t>“</w:t>
      </w:r>
    </w:p>
    <w:p w14:paraId="1EBC2172" w14:textId="77777777" w:rsidR="005645A2" w:rsidRDefault="008E4653" w:rsidP="002B2343">
      <w:pPr>
        <w:pStyle w:val="Text"/>
      </w:pPr>
      <w:r w:rsidRPr="008E4653">
        <w:t xml:space="preserve">Skřet pokračoval: </w:t>
      </w:r>
      <w:r w:rsidR="00F85FBB">
        <w:t>„</w:t>
      </w:r>
      <w:r w:rsidRPr="008E4653">
        <w:t>Podívej, čím vším prošel od tý doby, co vylezl ze země. Nic z toho jej neudělalo moudřejším, jenom ho to naučilo být opatrnější když jde o důkazy, který za sebou nechává.</w:t>
      </w:r>
      <w:r w:rsidR="00F85FBB">
        <w:t>“</w:t>
      </w:r>
    </w:p>
    <w:p w14:paraId="704E226A" w14:textId="77777777" w:rsidR="005645A2" w:rsidRDefault="008E4653" w:rsidP="002B2343">
      <w:pPr>
        <w:pStyle w:val="Text"/>
      </w:pPr>
      <w:r w:rsidRPr="008E4653">
        <w:t xml:space="preserve">Proč jsem z toho byl tak nervózní? </w:t>
      </w:r>
      <w:r w:rsidR="00F85FBB">
        <w:t>„</w:t>
      </w:r>
      <w:r w:rsidRPr="008E4653">
        <w:t>Mohl by nás rozmačkat jako šváby a ani by se při tom nezpotil.</w:t>
      </w:r>
      <w:r w:rsidR="00F85FBB">
        <w:t>“</w:t>
      </w:r>
    </w:p>
    <w:p w14:paraId="024D06DB" w14:textId="77777777" w:rsidR="005645A2" w:rsidRDefault="008E4653" w:rsidP="002B2343">
      <w:pPr>
        <w:pStyle w:val="Text"/>
      </w:pPr>
      <w:r w:rsidRPr="008E4653">
        <w:t xml:space="preserve">Jednooký dál naléhal: </w:t>
      </w:r>
      <w:r w:rsidR="00F85FBB">
        <w:t>„</w:t>
      </w:r>
      <w:r w:rsidRPr="008E4653">
        <w:t>Je tak hloupý, jak ještě člověk může být, aby vůbec přežil. Je to ten druh chlápka, na kterýho můžeš použít pětkrát po sobě stejný podvod a stejně mu nedojde, co se děje.</w:t>
      </w:r>
      <w:r w:rsidR="00F85FBB">
        <w:t>“</w:t>
      </w:r>
    </w:p>
    <w:p w14:paraId="4670AD4E" w14:textId="77777777" w:rsidR="005645A2" w:rsidRDefault="008E4653" w:rsidP="002B2343">
      <w:pPr>
        <w:pStyle w:val="Text"/>
      </w:pPr>
      <w:r w:rsidRPr="008E4653">
        <w:t>Idiot.</w:t>
      </w:r>
    </w:p>
    <w:p w14:paraId="28094E94" w14:textId="77777777" w:rsidR="005645A2" w:rsidRDefault="008E4653" w:rsidP="002B2343">
      <w:pPr>
        <w:pStyle w:val="Text"/>
      </w:pPr>
      <w:r w:rsidRPr="008E4653">
        <w:t>Kulhavec je možná hloupý jako hromada kamení, ale není to poprvé, co se ho někdo snaží napálit. Navíc sem přišel s plánem.</w:t>
      </w:r>
    </w:p>
    <w:p w14:paraId="17C74318" w14:textId="77777777" w:rsidR="005645A2" w:rsidRDefault="008E4653" w:rsidP="002B2343">
      <w:pPr>
        <w:pStyle w:val="Text"/>
      </w:pPr>
      <w:r w:rsidRPr="008E4653">
        <w:t>Trval jsem na tom, že budeme dál pátrat v záznamech. Řekl jsem ostatním, aby mi nahlásili úmrtí každé malé holčičky.</w:t>
      </w:r>
    </w:p>
    <w:p w14:paraId="15390085" w14:textId="77777777" w:rsidR="005645A2" w:rsidRDefault="008E4653" w:rsidP="002B2343">
      <w:pPr>
        <w:pStyle w:val="Text"/>
      </w:pPr>
      <w:r w:rsidRPr="008E4653">
        <w:t xml:space="preserve">Už jsem měl dávno po večerce, když si mě Kapitán s Kulhavcem zavolali, ale skryl jsem svou nelibost. Starej řekl: </w:t>
      </w:r>
      <w:r w:rsidR="00F85FBB">
        <w:t>„</w:t>
      </w:r>
      <w:r w:rsidRPr="008E4653">
        <w:t>Slyšeli jsme, že jsi něco našel.</w:t>
      </w:r>
      <w:r w:rsidR="00F85FBB">
        <w:t>“</w:t>
      </w:r>
    </w:p>
    <w:p w14:paraId="4574A85D" w14:textId="77777777" w:rsidR="005645A2" w:rsidRDefault="00F85FBB" w:rsidP="002B2343">
      <w:pPr>
        <w:pStyle w:val="Text"/>
      </w:pPr>
      <w:r>
        <w:t>„</w:t>
      </w:r>
      <w:r w:rsidR="008E4653" w:rsidRPr="008E4653">
        <w:t>Našel. Ale myslím, že je to falešná stopa,</w:t>
      </w:r>
      <w:r>
        <w:t>“</w:t>
      </w:r>
      <w:r w:rsidR="008E4653" w:rsidRPr="008E4653">
        <w:t xml:space="preserve"> hlásil jsem poctivě.</w:t>
      </w:r>
    </w:p>
    <w:p w14:paraId="541DFF86" w14:textId="77777777" w:rsidR="005645A2" w:rsidRDefault="008E4653" w:rsidP="002B2343">
      <w:pPr>
        <w:pStyle w:val="Text"/>
      </w:pPr>
      <w:r w:rsidRPr="008E4653">
        <w:t xml:space="preserve">Kapitán řekl: </w:t>
      </w:r>
      <w:r w:rsidR="00F85FBB">
        <w:t>„</w:t>
      </w:r>
      <w:r w:rsidRPr="008E4653">
        <w:t>Dobrá práce. Hledej dál. Skřeta a Jednookého už ale nebudeš moct využít. Jsou dočasně převeleni jinam.</w:t>
      </w:r>
      <w:r w:rsidR="00F85FBB">
        <w:t>“</w:t>
      </w:r>
      <w:r w:rsidRPr="008E4653">
        <w:t xml:space="preserve"> Podíval se na Kulhavce tak, že jsem hned věděl, že by ho nejradši předhodil lvům.</w:t>
      </w:r>
    </w:p>
    <w:p w14:paraId="7FFA0A96" w14:textId="77777777" w:rsidR="005645A2" w:rsidRDefault="00F85FBB" w:rsidP="002B2343">
      <w:pPr>
        <w:pStyle w:val="Text"/>
      </w:pPr>
      <w:r>
        <w:t>„</w:t>
      </w:r>
      <w:r w:rsidR="008E4653" w:rsidRPr="008E4653">
        <w:t>Stejně nejsou k ničemu. Nedokážou se soustředit, ani když se zrovna nehádaj.</w:t>
      </w:r>
      <w:r>
        <w:t>“</w:t>
      </w:r>
    </w:p>
    <w:p w14:paraId="3A27DBA4" w14:textId="77777777" w:rsidR="005645A2" w:rsidRDefault="00F85FBB" w:rsidP="002B2343">
      <w:pPr>
        <w:pStyle w:val="Text"/>
      </w:pPr>
      <w:r>
        <w:t>„</w:t>
      </w:r>
      <w:r w:rsidR="008E4653" w:rsidRPr="008E4653">
        <w:t>Ještě jedna věc, než půjdeš,</w:t>
      </w:r>
      <w:r>
        <w:t>“</w:t>
      </w:r>
      <w:r w:rsidR="008E4653" w:rsidRPr="008E4653">
        <w:t xml:space="preserve"> řekl Kapitán.</w:t>
      </w:r>
    </w:p>
    <w:p w14:paraId="4EAA23B3" w14:textId="77777777" w:rsidR="005645A2" w:rsidRDefault="008E4653" w:rsidP="002B2343">
      <w:pPr>
        <w:pStyle w:val="Text"/>
      </w:pPr>
      <w:r w:rsidRPr="008E4653">
        <w:lastRenderedPageBreak/>
        <w:t xml:space="preserve">Sevřel se mi žaludek. </w:t>
      </w:r>
      <w:r w:rsidR="00F85FBB">
        <w:t>„</w:t>
      </w:r>
      <w:r w:rsidRPr="008E4653">
        <w:t>Pane?</w:t>
      </w:r>
      <w:r w:rsidR="00F85FBB">
        <w:t>“</w:t>
      </w:r>
    </w:p>
    <w:p w14:paraId="726D89B6" w14:textId="77777777" w:rsidR="005645A2" w:rsidRDefault="00F85FBB" w:rsidP="002B2343">
      <w:pPr>
        <w:pStyle w:val="Text"/>
      </w:pPr>
      <w:r>
        <w:t>„</w:t>
      </w:r>
      <w:r w:rsidR="008E4653" w:rsidRPr="008E4653">
        <w:t>Byl jsi spatřen, jak něco provádíš s lordovým kobercem. Proč? Co máš za lubem?</w:t>
      </w:r>
      <w:r>
        <w:t>“</w:t>
      </w:r>
    </w:p>
    <w:p w14:paraId="3540DFB2" w14:textId="77777777" w:rsidR="005645A2" w:rsidRDefault="00F85FBB" w:rsidP="002B2343">
      <w:pPr>
        <w:pStyle w:val="Text"/>
      </w:pPr>
      <w:r>
        <w:t>„</w:t>
      </w:r>
      <w:r w:rsidR="008E4653" w:rsidRPr="008E4653">
        <w:t>Provádím? Ne, pane. Povídal jsem si o něm s Jagou. Byl celý nadšený. Ještě nikdy koberec neviděl zblízka. Věděl, že jsem kdysi párkrát na koberci musel letět. Chtěl vědět, jaký to bylo. Jenom jsme si povídali. Ničeho jsme se nedotkli.</w:t>
      </w:r>
      <w:r>
        <w:t>“</w:t>
      </w:r>
      <w:r w:rsidR="008E4653" w:rsidRPr="008E4653">
        <w:t xml:space="preserve"> Blábolil jsem, ale to bylo v pořádku. Kulhavec byl na vyděšené chování zvyklý. </w:t>
      </w:r>
      <w:r>
        <w:t>„</w:t>
      </w:r>
      <w:r w:rsidR="008E4653" w:rsidRPr="008E4653">
        <w:t>Proč? Je to důležité, pane?</w:t>
      </w:r>
      <w:r>
        <w:t>“</w:t>
      </w:r>
    </w:p>
    <w:p w14:paraId="6644AFF3" w14:textId="77777777" w:rsidR="005645A2" w:rsidRDefault="008E4653" w:rsidP="002B2343">
      <w:pPr>
        <w:pStyle w:val="Text"/>
      </w:pPr>
      <w:r w:rsidRPr="008E4653">
        <w:t>Starej se podíval na svého společníka, vyzýval ho k otázkám nebo komentářům. To staré strašidlo jenom civělo skrze mě.</w:t>
      </w:r>
    </w:p>
    <w:p w14:paraId="46CD2C75" w14:textId="77777777" w:rsidR="005645A2" w:rsidRDefault="00F85FBB" w:rsidP="002B2343">
      <w:pPr>
        <w:pStyle w:val="Text"/>
      </w:pPr>
      <w:r>
        <w:t>„</w:t>
      </w:r>
      <w:r w:rsidR="008E4653" w:rsidRPr="008E4653">
        <w:t>Zjevně ne. Odchod.</w:t>
      </w:r>
      <w:r>
        <w:t>“</w:t>
      </w:r>
    </w:p>
    <w:p w14:paraId="0E2149A0" w14:textId="77777777" w:rsidR="005645A2" w:rsidRDefault="008E4653" w:rsidP="002B2343">
      <w:pPr>
        <w:pStyle w:val="Text"/>
      </w:pPr>
      <w:r w:rsidRPr="008E4653">
        <w:t>Stáhl jsem ocas a utekl. Jak se Kapitánovi daří zachovat si klid v přítomnosti toho monstra?</w:t>
      </w:r>
    </w:p>
    <w:p w14:paraId="6F450092" w14:textId="77777777" w:rsidR="005645A2" w:rsidRDefault="008E4653" w:rsidP="002B2343">
      <w:pPr>
        <w:pStyle w:val="Text"/>
      </w:pPr>
      <w:r w:rsidRPr="008E4653">
        <w:t xml:space="preserve">Vyděšeně jsem prchal k Černému koni, kde čekala nepoužitelná dvojka a Nemluva. Sdělil jsem jim novinky a ve znakové řeči dodal: </w:t>
      </w:r>
      <w:r w:rsidR="00F85FBB">
        <w:t>„</w:t>
      </w:r>
      <w:r w:rsidRPr="008E4653">
        <w:t>Nelíbí se mi to, hoši. Kapitán si myslí, že máme něco za lubem. Jestli se toho Kulhavec chytne</w:t>
      </w:r>
      <w:r w:rsidR="00F85FBB">
        <w:t>…“</w:t>
      </w:r>
    </w:p>
    <w:p w14:paraId="1138B2DC" w14:textId="77777777" w:rsidR="005645A2" w:rsidRDefault="008E4653" w:rsidP="002B2343">
      <w:pPr>
        <w:pStyle w:val="Text"/>
      </w:pPr>
      <w:r w:rsidRPr="008E4653">
        <w:t>Jednooký zaklel, prohlásil něco o mém zatraceném poraženeckém přístupu, ale pak toho nechal. I on je slepý jenom na jedno oko.</w:t>
      </w:r>
    </w:p>
    <w:p w14:paraId="10FF0C12" w14:textId="77777777" w:rsidR="005645A2" w:rsidRDefault="008E4653" w:rsidP="002B2343">
      <w:pPr>
        <w:pStyle w:val="Text"/>
      </w:pPr>
      <w:r w:rsidRPr="008E4653">
        <w:t>Skřet se rovněž podvolil. Oba přinejmenším pochopili, jak moc nás přesahuje to, do čeho se chtěli pustit. V srdcích se jim usídlil dobře zakořeněný strach.</w:t>
      </w:r>
    </w:p>
    <w:p w14:paraId="2D12E5B3" w14:textId="77777777" w:rsidR="005645A2" w:rsidRDefault="008E4653" w:rsidP="00EA3D8C">
      <w:pPr>
        <w:pStyle w:val="Text"/>
        <w:ind w:firstLine="0"/>
        <w:jc w:val="center"/>
      </w:pPr>
      <w:r w:rsidRPr="008E4653">
        <w:t>* * *</w:t>
      </w:r>
    </w:p>
    <w:p w14:paraId="310BB0A9" w14:textId="77777777" w:rsidR="005645A2" w:rsidRDefault="008E4653" w:rsidP="002B2343">
      <w:pPr>
        <w:pStyle w:val="Text"/>
      </w:pPr>
      <w:r w:rsidRPr="008E4653">
        <w:t>Navzdory všemu jsme to děvče nešli sbalit. Skřet a Jednooký zmizeli s Kulhavcem. Nemluva se stejnému osudu vyhnul tím, že nebyly k nalezení. Předpokládal jsem, že sleduje náš cíl.</w:t>
      </w:r>
    </w:p>
    <w:p w14:paraId="443AC1FE" w14:textId="77777777" w:rsidR="005645A2" w:rsidRDefault="008E4653" w:rsidP="002B2343">
      <w:pPr>
        <w:pStyle w:val="Text"/>
      </w:pPr>
      <w:r w:rsidRPr="008E4653">
        <w:t>Jilmáč, Cukrouš ani Poručík nás nechtěli nechat pro ni jít bez plné sestavy čarodějů, kteří by nám kryli záda.</w:t>
      </w:r>
    </w:p>
    <w:p w14:paraId="4F7D8CDD" w14:textId="77777777" w:rsidR="005645A2" w:rsidRDefault="008E4653" w:rsidP="002B2343">
      <w:pPr>
        <w:pStyle w:val="Text"/>
      </w:pPr>
      <w:r w:rsidRPr="008E4653">
        <w:t>Nemluva měl nařízeno skrývat se v jejím stínu.</w:t>
      </w:r>
    </w:p>
    <w:p w14:paraId="7334FC8E" w14:textId="77777777" w:rsidR="005645A2" w:rsidRDefault="008E4653" w:rsidP="002B2343">
      <w:pPr>
        <w:pStyle w:val="Text"/>
      </w:pPr>
      <w:r w:rsidRPr="008E4653">
        <w:t>Jilmáčova snaha sehnat někoho, kdo by dokázal číst v místním jazyce, nám přinesla tři a půl muže. Tou polovinou byl Skřetův a Jednookého společný učedník, ztracený případ, který si říkal Třetí. To proto, že jeho otec a dědeček nosili stejné jméno jako on. Nikdy jsem nepochopil, jak mohl přežívat v tom kalném podivném prostoru mezi svými učiteli.</w:t>
      </w:r>
    </w:p>
    <w:p w14:paraId="77F8C245" w14:textId="77777777" w:rsidR="005645A2" w:rsidRDefault="008E4653" w:rsidP="002B2343">
      <w:pPr>
        <w:pStyle w:val="Text"/>
      </w:pPr>
      <w:r w:rsidRPr="008E4653">
        <w:lastRenderedPageBreak/>
        <w:t>Třetí za mnou přišel do mého bytu ve městě. Vypadal ještě míň jako čaroděj než Jednooký a Skřet a byl větší než ti dva, kdyby se zmáčkli dohromady.</w:t>
      </w:r>
    </w:p>
    <w:p w14:paraId="24804CA9" w14:textId="77777777" w:rsidR="005645A2" w:rsidRDefault="008E4653" w:rsidP="002B2343">
      <w:pPr>
        <w:pStyle w:val="Text"/>
      </w:pPr>
      <w:r w:rsidRPr="008E4653">
        <w:t xml:space="preserve">Po jeho slovech jsem si začal přát, aby se jim přesně tohle stalo. </w:t>
      </w:r>
      <w:r w:rsidR="00F85FBB">
        <w:t>„</w:t>
      </w:r>
      <w:r w:rsidRPr="008E4653">
        <w:t>Chystají se dnes v noci k nájezdu na Occupaův chrám. Jednooký chce, abys jim pomohl.</w:t>
      </w:r>
      <w:r w:rsidR="00F85FBB">
        <w:t>“</w:t>
      </w:r>
    </w:p>
    <w:p w14:paraId="751EA61A" w14:textId="77777777" w:rsidR="005645A2" w:rsidRDefault="008E4653" w:rsidP="002B2343">
      <w:pPr>
        <w:pStyle w:val="Text"/>
      </w:pPr>
      <w:r w:rsidRPr="008E4653">
        <w:t>Strach tedy nezapustil kořeny dost hluboko. Schválená operace byla naplánovaná na následující ráno.</w:t>
      </w:r>
    </w:p>
    <w:p w14:paraId="22738192" w14:textId="77777777" w:rsidR="005645A2" w:rsidRDefault="00F85FBB" w:rsidP="002B2343">
      <w:pPr>
        <w:pStyle w:val="Text"/>
      </w:pPr>
      <w:r>
        <w:t>„</w:t>
      </w:r>
      <w:r w:rsidR="008E4653" w:rsidRPr="008E4653">
        <w:t>Jednooký by si měl nechat vyšetřit hlavu někým nekompetentním. Někým, kdo by mu doporučil terapii dekapitací.</w:t>
      </w:r>
      <w:r>
        <w:t>“</w:t>
      </w:r>
      <w:r w:rsidR="008E4653" w:rsidRPr="008E4653">
        <w:t xml:space="preserve"> Ale ustrojil jsem se a ozbrojil.</w:t>
      </w:r>
    </w:p>
    <w:p w14:paraId="652E0D8E" w14:textId="77777777" w:rsidR="005645A2" w:rsidRDefault="008E4653" w:rsidP="002B2343">
      <w:pPr>
        <w:pStyle w:val="Text"/>
      </w:pPr>
      <w:r w:rsidRPr="008E4653">
        <w:t xml:space="preserve">Třetí trochu připomínal Kapitána, ale byl ošklivější. Taky toho namluvil zhruba tolik jako Starej. Zeptal jsem se: </w:t>
      </w:r>
      <w:r w:rsidR="00F85FBB">
        <w:t>„</w:t>
      </w:r>
      <w:r w:rsidRPr="008E4653">
        <w:t>Kde byli těch posledních pár dní Jednooký a Skřet?</w:t>
      </w:r>
      <w:r w:rsidR="00F85FBB">
        <w:t>“</w:t>
      </w:r>
    </w:p>
    <w:p w14:paraId="65E36629" w14:textId="77777777" w:rsidR="005645A2" w:rsidRDefault="00F85FBB" w:rsidP="002B2343">
      <w:pPr>
        <w:pStyle w:val="Text"/>
      </w:pPr>
      <w:r>
        <w:t>„</w:t>
      </w:r>
      <w:r w:rsidR="008E4653" w:rsidRPr="008E4653">
        <w:t>Dělali něco s Kulhavcem. Rozvíjeli nové schopnosti pro polapení Tides Elby.</w:t>
      </w:r>
      <w:r>
        <w:t>“</w:t>
      </w:r>
    </w:p>
    <w:p w14:paraId="6E816ABC" w14:textId="77777777" w:rsidR="005645A2" w:rsidRDefault="008E4653" w:rsidP="002B2343">
      <w:pPr>
        <w:pStyle w:val="Text"/>
      </w:pPr>
      <w:r w:rsidRPr="008E4653">
        <w:t>Byl jsem skeptický.</w:t>
      </w:r>
    </w:p>
    <w:p w14:paraId="175B89B5" w14:textId="77777777" w:rsidR="005645A2" w:rsidRDefault="008E4653" w:rsidP="002B2343">
      <w:pPr>
        <w:pStyle w:val="Text"/>
      </w:pPr>
      <w:r w:rsidRPr="008E4653">
        <w:t xml:space="preserve">Sešli jsme se s těmi dvěma zakrslíky a dvěma vojáky, Cornellem Cratem a Ladorou Antsem, kteří dokázali číst místní písmo. Začal jsem remcat. </w:t>
      </w:r>
      <w:r w:rsidR="00F85FBB">
        <w:t>„</w:t>
      </w:r>
      <w:r w:rsidRPr="008E4653">
        <w:t>Kde je Nemluva? Kde je Jilmáč?</w:t>
      </w:r>
      <w:r w:rsidR="00F85FBB">
        <w:t>“</w:t>
      </w:r>
    </w:p>
    <w:p w14:paraId="7213F54E" w14:textId="77777777" w:rsidR="005645A2" w:rsidRDefault="00F85FBB" w:rsidP="002B2343">
      <w:pPr>
        <w:pStyle w:val="Text"/>
      </w:pPr>
      <w:r>
        <w:t>„</w:t>
      </w:r>
      <w:r w:rsidR="008E4653" w:rsidRPr="008E4653">
        <w:t>Nemohli jsme je najít,</w:t>
      </w:r>
      <w:r>
        <w:t>“</w:t>
      </w:r>
      <w:r w:rsidR="008E4653" w:rsidRPr="008E4653">
        <w:t xml:space="preserve"> zamručel Jednooký. Stáhl si ovislou krempu klobouku tak, aby mu zakrývala obličej. </w:t>
      </w:r>
      <w:r>
        <w:t>„</w:t>
      </w:r>
      <w:r w:rsidR="008E4653" w:rsidRPr="008E4653">
        <w:t>Buď potichu. Jdeme.</w:t>
      </w:r>
      <w:r>
        <w:t>“</w:t>
      </w:r>
    </w:p>
    <w:p w14:paraId="0E9278C3" w14:textId="77777777" w:rsidR="005645A2" w:rsidRDefault="00F85FBB" w:rsidP="002B2343">
      <w:pPr>
        <w:pStyle w:val="Text"/>
      </w:pPr>
      <w:r>
        <w:t>„</w:t>
      </w:r>
      <w:r w:rsidR="008E4653" w:rsidRPr="008E4653">
        <w:t>Ne.</w:t>
      </w:r>
      <w:r>
        <w:t>“</w:t>
      </w:r>
    </w:p>
    <w:p w14:paraId="2DE612C5" w14:textId="77777777" w:rsidR="005645A2" w:rsidRDefault="00F85FBB" w:rsidP="002B2343">
      <w:pPr>
        <w:pStyle w:val="Text"/>
      </w:pPr>
      <w:r>
        <w:t>„</w:t>
      </w:r>
      <w:r w:rsidR="008E4653" w:rsidRPr="008E4653">
        <w:t>Cože?</w:t>
      </w:r>
      <w:r>
        <w:t>“</w:t>
      </w:r>
    </w:p>
    <w:p w14:paraId="62949CF4" w14:textId="77777777" w:rsidR="005645A2" w:rsidRDefault="00F85FBB" w:rsidP="002B2343">
      <w:pPr>
        <w:pStyle w:val="Text"/>
      </w:pPr>
      <w:r>
        <w:t>„</w:t>
      </w:r>
      <w:r w:rsidR="008E4653" w:rsidRPr="008E4653">
        <w:t>Z tohodle nic nebude. Chceš si zahrát tonk s Lapeným, protože si myslíš, že bys z toho mohl vydolovat nějaký peníze. Seš ale tak zatraceně slepej, že nevidíš, že ta skutečná sázka, kterou dáváš do banku, je Legie. Všech šest set čtyřicet životů.</w:t>
      </w:r>
      <w:r>
        <w:t>“</w:t>
      </w:r>
    </w:p>
    <w:p w14:paraId="25D1A1FA" w14:textId="77777777" w:rsidR="005645A2" w:rsidRDefault="008E4653" w:rsidP="002B2343">
      <w:pPr>
        <w:pStyle w:val="Text"/>
      </w:pPr>
      <w:r w:rsidRPr="008E4653">
        <w:t>Skřet vypadal mrzutě. Jednooký chtěl být prostě jenom nasraný. Začal mi nadávat.</w:t>
      </w:r>
    </w:p>
    <w:p w14:paraId="75D33943" w14:textId="77777777" w:rsidR="005645A2" w:rsidRDefault="008E4653" w:rsidP="002B2343">
      <w:pPr>
        <w:pStyle w:val="Text"/>
      </w:pPr>
      <w:r w:rsidRPr="008E4653">
        <w:t xml:space="preserve">Reagoval jsem zprudka: </w:t>
      </w:r>
      <w:r w:rsidR="00F85FBB">
        <w:t>„</w:t>
      </w:r>
      <w:r w:rsidRPr="008E4653">
        <w:t>Tak naposledy, ty blbej zmrde. Poslouchej! Se svým štěstím, jaký máš v halířovým tonku, chceš, abych ti pomohl hrát proti Kulhavci? Nemůžu uvěřit, že by mohl být někdo tak blbej, dokonce ani ty ne. Uděláme to tak, jak je to domluvený. Zítra. Neposkytneš Kulhavci záminku, o kterou mu jde.</w:t>
      </w:r>
      <w:r w:rsidR="00F85FBB">
        <w:t>“</w:t>
      </w:r>
    </w:p>
    <w:p w14:paraId="27ECE141" w14:textId="77777777" w:rsidR="005645A2" w:rsidRDefault="008E4653" w:rsidP="002B2343">
      <w:pPr>
        <w:pStyle w:val="Text"/>
      </w:pPr>
      <w:r w:rsidRPr="008E4653">
        <w:lastRenderedPageBreak/>
        <w:t>Jednooký nic neřekl. Oko se mu rozšířilo. Málokdy mě slyšel mluvit tak naléhavě a nikdy tak sprostě.</w:t>
      </w:r>
    </w:p>
    <w:p w14:paraId="4DC212CE" w14:textId="77777777" w:rsidR="005645A2" w:rsidRDefault="008E4653" w:rsidP="002B2343">
      <w:pPr>
        <w:pStyle w:val="Text"/>
      </w:pPr>
      <w:r w:rsidRPr="008E4653">
        <w:t xml:space="preserve">Přesto by mě ale odpálkoval, nebýt toho, že se Skřet najednou oklepal jako pes, který právě vylezl zpod okapu. </w:t>
      </w:r>
      <w:r w:rsidR="00F85FBB">
        <w:t>„</w:t>
      </w:r>
      <w:r w:rsidRPr="008E4653">
        <w:t>V tomhle budu muset dát za pravdu Felčarovi. Zamysli se. Dej stranou svoji hrabivost a ego. Zamysli se nad podstatou věci.</w:t>
      </w:r>
      <w:r w:rsidR="00F85FBB">
        <w:t>“</w:t>
      </w:r>
    </w:p>
    <w:p w14:paraId="5C4DD3D6" w14:textId="77777777" w:rsidR="005645A2" w:rsidRDefault="008E4653" w:rsidP="002B2343">
      <w:pPr>
        <w:pStyle w:val="Text"/>
      </w:pPr>
      <w:r w:rsidRPr="008E4653">
        <w:t>Jednooký spustil tirádu o neopakovatelné životní příležitosti.</w:t>
      </w:r>
    </w:p>
    <w:p w14:paraId="4AF2DA72" w14:textId="4ACA4F77" w:rsidR="005645A2" w:rsidRDefault="008E4653" w:rsidP="002B2343">
      <w:pPr>
        <w:pStyle w:val="Text"/>
      </w:pPr>
      <w:r w:rsidRPr="008E4653">
        <w:t xml:space="preserve">Skřet se znovu celý oklepal, vypadal mírně popleteně, pak se do Jednookého pustil. </w:t>
      </w:r>
      <w:r w:rsidR="00F85FBB">
        <w:t>„</w:t>
      </w:r>
      <w:r w:rsidRPr="008E4653">
        <w:t>Jak se ti, k čertu, podařilo namluvit si něco takovýho? Jak se ti, k čertu, daří zůstávat naživu?</w:t>
      </w:r>
      <w:r w:rsidR="00F85FBB">
        <w:t>“</w:t>
      </w:r>
    </w:p>
    <w:p w14:paraId="0BEB2A0B" w14:textId="77777777" w:rsidR="005645A2" w:rsidRDefault="008E4653" w:rsidP="002B2343">
      <w:pPr>
        <w:pStyle w:val="Text"/>
      </w:pPr>
      <w:r w:rsidRPr="008E4653">
        <w:t>Vítězství! Podařilo se mi získat Skřeta. Crat a Ans se zařídili podle jeho příkladu. Třetí svůj postoj k věci ozřejmil tím, že zmizel, jakmile mě sem přivedl.</w:t>
      </w:r>
    </w:p>
    <w:p w14:paraId="6DFA620C" w14:textId="77777777" w:rsidR="005645A2" w:rsidRDefault="008E4653" w:rsidP="002B2343">
      <w:pPr>
        <w:pStyle w:val="Text"/>
      </w:pPr>
      <w:r w:rsidRPr="008E4653">
        <w:t>Měl jsem hrozně překyselený žaludek. Ruce se mi lehce, ale zarputile třásly. Crat a Ans vypadali stejně rozechvěle.</w:t>
      </w:r>
    </w:p>
    <w:p w14:paraId="0E33EF61" w14:textId="77777777" w:rsidR="005645A2" w:rsidRDefault="008E4653" w:rsidP="002B2343">
      <w:pPr>
        <w:pStyle w:val="Text"/>
      </w:pPr>
      <w:r w:rsidRPr="008E4653">
        <w:t>Jednooký si uvědomil, že pokud by to pořád chtěl udělat, musel by to udělat sám. To ho zaskočilo a ohromilo.</w:t>
      </w:r>
    </w:p>
    <w:p w14:paraId="6CC93EAB" w14:textId="77777777" w:rsidR="005645A2" w:rsidRDefault="008E4653" w:rsidP="002B2343">
      <w:pPr>
        <w:pStyle w:val="Text"/>
      </w:pPr>
      <w:r w:rsidRPr="008E4653">
        <w:t>Pod tím ošklivým starým černým kloboukem se skrývala jistá prohnanost. Když se nenašel nikdo dost hamižný ani dost hloupý, aby jej nechal za sebe vsadit, dokázal ustoupit.</w:t>
      </w:r>
    </w:p>
    <w:p w14:paraId="4AD4F14C" w14:textId="77777777" w:rsidR="005645A2" w:rsidRDefault="00F85FBB" w:rsidP="002B2343">
      <w:pPr>
        <w:pStyle w:val="Text"/>
      </w:pPr>
      <w:r>
        <w:t>„</w:t>
      </w:r>
      <w:r w:rsidR="008E4653" w:rsidRPr="008E4653">
        <w:t>Felčare, ty sráči. Vyhrál jsi. Doufám, že máš dost kuráže na to, abys zapsal do kroniky, že když jsme měli příležitost k největšímu úspěchu, zachoval ses jako podělanej zbabělec.</w:t>
      </w:r>
      <w:r>
        <w:t>“</w:t>
      </w:r>
    </w:p>
    <w:p w14:paraId="01839C1C" w14:textId="77777777" w:rsidR="005645A2" w:rsidRDefault="00F85FBB" w:rsidP="002B2343">
      <w:pPr>
        <w:pStyle w:val="Text"/>
      </w:pPr>
      <w:r>
        <w:t>„</w:t>
      </w:r>
      <w:r w:rsidR="008E4653" w:rsidRPr="008E4653">
        <w:t>Ale jo, bude to tam. Na to se spolehni. Včetně skutečnosti, že Legie navzdory tobě přežila.</w:t>
      </w:r>
      <w:r>
        <w:t>“</w:t>
      </w:r>
      <w:r w:rsidR="008E4653" w:rsidRPr="008E4653">
        <w:t xml:space="preserve"> Pokračoval jsem poukazem na to, že účelem Legie není přinášet Jednookému velké úspěchy.</w:t>
      </w:r>
    </w:p>
    <w:p w14:paraId="60A9B15F" w14:textId="77777777" w:rsidR="005645A2" w:rsidRDefault="008E4653" w:rsidP="002B2343">
      <w:pPr>
        <w:pStyle w:val="Text"/>
      </w:pPr>
      <w:r w:rsidRPr="008E4653">
        <w:t>Debata se začínala rozpalovat. Pak se objevili Nemluva a Jilmáč. Ti vzali našeho malého černého bratra v podstatě do ochranné vazby, aby ho ochránili před jím samým.</w:t>
      </w:r>
    </w:p>
    <w:p w14:paraId="598543D4" w14:textId="493294CA" w:rsidR="005645A2" w:rsidRDefault="008E4653" w:rsidP="002B2343">
      <w:pPr>
        <w:pStyle w:val="Text"/>
      </w:pPr>
      <w:r w:rsidRPr="008E4653">
        <w:t>Probral jsem to s Jilmáčem. Jilmáč to probral s Cukroušem. Cukrouš to probral s Poručíkem. Když se ani bohové nedívali, Poručík to možná probral s Kapitánem.</w:t>
      </w:r>
    </w:p>
    <w:p w14:paraId="54E8D655" w14:textId="77777777" w:rsidR="005645A2" w:rsidRDefault="008E4653" w:rsidP="002B2343">
      <w:pPr>
        <w:pStyle w:val="Text"/>
      </w:pPr>
      <w:r w:rsidRPr="008E4653">
        <w:t>Shora přišel rozkaz. Zahajte akci, i když ta Nemluvova holka nejspíš ve skutečnosti není Tides Elba.</w:t>
      </w:r>
    </w:p>
    <w:p w14:paraId="2346CD72" w14:textId="77777777" w:rsidR="005645A2" w:rsidRDefault="008E4653" w:rsidP="002B2343">
      <w:pPr>
        <w:pStyle w:val="Text"/>
      </w:pPr>
      <w:r w:rsidRPr="008E4653">
        <w:t xml:space="preserve">Jilmáč tomu velel. Skřet a Nemluva měli poskytovat čarodějnickou podporu. Jednooký a Třetí dostali na starost kriticky </w:t>
      </w:r>
      <w:r w:rsidRPr="008E4653">
        <w:lastRenderedPageBreak/>
        <w:t>důležitou sekundární misi: spočítat kozy na farnosti v Utbanku. Paní to potřebovala vědět.</w:t>
      </w:r>
    </w:p>
    <w:p w14:paraId="10EB1FBF" w14:textId="77777777" w:rsidR="005645A2" w:rsidRDefault="008E4653" w:rsidP="002B2343">
      <w:pPr>
        <w:pStyle w:val="Text"/>
      </w:pPr>
      <w:r w:rsidRPr="008E4653">
        <w:t>Kapitán hodně přehlídne. Dobrý důstojník ví, kdy se nedívat. Ale i tahle slepota má svoje hranice.</w:t>
      </w:r>
    </w:p>
    <w:p w14:paraId="65DD74A3" w14:textId="77777777" w:rsidR="005645A2" w:rsidRDefault="008E4653" w:rsidP="002B2343">
      <w:pPr>
        <w:pStyle w:val="Text"/>
      </w:pPr>
      <w:r w:rsidRPr="008E4653">
        <w:t xml:space="preserve">Nebyl bych to já, abych ještě před zahájením akce neobjevil její stinnou stránku. </w:t>
      </w:r>
      <w:r w:rsidR="00F85FBB">
        <w:t>„</w:t>
      </w:r>
      <w:r w:rsidRPr="008E4653">
        <w:t>Postarali jsme se o Jednookýho touhu po šílený odměně, ale možnost volby nám to neusnadnilo.</w:t>
      </w:r>
      <w:r w:rsidR="00F85FBB">
        <w:t>“</w:t>
      </w:r>
    </w:p>
    <w:p w14:paraId="63E047D9" w14:textId="77777777" w:rsidR="005645A2" w:rsidRDefault="008E4653" w:rsidP="002B2343">
      <w:pPr>
        <w:pStyle w:val="Text"/>
      </w:pPr>
      <w:r w:rsidRPr="008E4653">
        <w:t xml:space="preserve">Skřet řekl: </w:t>
      </w:r>
      <w:r w:rsidR="00F85FBB">
        <w:t>„</w:t>
      </w:r>
      <w:r w:rsidRPr="008E4653">
        <w:t>Nechte ho mluvit. Zabere to míň času. A nebudeme muset poslouchat jeho reptání až do dne, kdy ho uložíme pod kámen, aby už nevstal. Promluv, Ó moudrý.</w:t>
      </w:r>
      <w:r w:rsidR="00F85FBB">
        <w:t>“</w:t>
      </w:r>
      <w:r w:rsidRPr="008E4653">
        <w:t xml:space="preserve"> Začal se chystat. Stejně tak ostatní. Hodlali mě vyslechnout, ale neměli v plánu mě </w:t>
      </w:r>
      <w:r w:rsidRPr="00EA3D8C">
        <w:rPr>
          <w:i/>
        </w:rPr>
        <w:t>poslouchat.</w:t>
      </w:r>
    </w:p>
    <w:p w14:paraId="1C90AB43" w14:textId="77777777" w:rsidR="005645A2" w:rsidRDefault="00F85FBB" w:rsidP="002B2343">
      <w:pPr>
        <w:pStyle w:val="Text"/>
      </w:pPr>
      <w:r>
        <w:t>„</w:t>
      </w:r>
      <w:r w:rsidR="008E4653" w:rsidRPr="008E4653">
        <w:t>Starej si myslí, že to nejspíš není Tides Elba. Jak asi místní zareagují, když vtrhneme na posvátný místo a odvlečeme chrámovou dívku, která nic neudělala, kromě toho, že padla do oka Nemluvovi?</w:t>
      </w:r>
      <w:r>
        <w:t>“</w:t>
      </w:r>
      <w:r w:rsidR="008E4653" w:rsidRPr="008E4653">
        <w:t xml:space="preserve"> Jilmáč mi řekl: </w:t>
      </w:r>
      <w:r>
        <w:t>„</w:t>
      </w:r>
      <w:r w:rsidR="008E4653" w:rsidRPr="008E4653">
        <w:t>Dostali jsme rozkaz ji přivést, Felčare. To je náš problém. Ne to, co bude potom. Máme lidi, který dostávaj zaplaceno, aby si dělali starosti s tím, co bude potom. A ty nejseš jedním z nich. Tvoje práce je jít s námi, držet se vzadu a ucpávat díry tady v těch mamlasech, pokud by zapomněli uhnout ráně.</w:t>
      </w:r>
      <w:r>
        <w:t>“</w:t>
      </w:r>
    </w:p>
    <w:p w14:paraId="009C2661" w14:textId="77777777" w:rsidR="005645A2" w:rsidRDefault="008E4653" w:rsidP="002B2343">
      <w:pPr>
        <w:pStyle w:val="Text"/>
      </w:pPr>
      <w:r w:rsidRPr="008E4653">
        <w:t xml:space="preserve">Měl pravdu. </w:t>
      </w:r>
      <w:r w:rsidR="00F85FBB">
        <w:t>„</w:t>
      </w:r>
      <w:r w:rsidRPr="008E4653">
        <w:t>Nevím, co to se mnou v poslední době je.</w:t>
      </w:r>
      <w:r w:rsidR="00F85FBB">
        <w:t>“</w:t>
      </w:r>
      <w:r w:rsidRPr="008E4653">
        <w:t xml:space="preserve"> A opravdu, nevěděl jsem.</w:t>
      </w:r>
    </w:p>
    <w:p w14:paraId="422CCD79" w14:textId="77777777" w:rsidR="005645A2" w:rsidRDefault="008E4653" w:rsidP="002B2343">
      <w:pPr>
        <w:pStyle w:val="Text"/>
      </w:pPr>
      <w:r w:rsidRPr="008E4653">
        <w:t>Postupující četa nejdříve rozehnala místní do všech stran, ale ti pak stejně šli o něco dál za námi, hnáni natvrdlou zvědavostí.</w:t>
      </w:r>
    </w:p>
    <w:p w14:paraId="3D0CBCC9" w14:textId="77777777" w:rsidR="005645A2" w:rsidRDefault="008E4653" w:rsidP="002B2343">
      <w:pPr>
        <w:pStyle w:val="Text"/>
      </w:pPr>
      <w:r w:rsidRPr="008E4653">
        <w:t xml:space="preserve">Zařadil jsem se vedle Skřeta. </w:t>
      </w:r>
      <w:r w:rsidR="00F85FBB">
        <w:t>„</w:t>
      </w:r>
      <w:r w:rsidRPr="008E4653">
        <w:t>Kam jste ty a Jednooký odešli na ty dva dny s Kulhavcem? Co jste dělali?</w:t>
      </w:r>
      <w:r w:rsidR="00F85FBB">
        <w:t>“</w:t>
      </w:r>
    </w:p>
    <w:p w14:paraId="057AB672" w14:textId="77777777" w:rsidR="005645A2" w:rsidRDefault="008E4653" w:rsidP="002B2343">
      <w:pPr>
        <w:pStyle w:val="Text"/>
      </w:pPr>
      <w:r w:rsidRPr="008E4653">
        <w:t xml:space="preserve">Široká bledá tvář se mu pomalu přeskládala do výrazu hlubokého zamračení. </w:t>
      </w:r>
      <w:r w:rsidR="00F85FBB">
        <w:t>„</w:t>
      </w:r>
      <w:r w:rsidRPr="008E4653">
        <w:t>S Kulhavcem? S tím jsme nikam nešli.</w:t>
      </w:r>
      <w:r w:rsidR="00F85FBB">
        <w:t>“</w:t>
      </w:r>
    </w:p>
    <w:p w14:paraId="5FEE63BF" w14:textId="6483D01E" w:rsidR="005645A2" w:rsidRDefault="00F85FBB" w:rsidP="002B2343">
      <w:pPr>
        <w:pStyle w:val="Text"/>
      </w:pPr>
      <w:r>
        <w:t>„</w:t>
      </w:r>
      <w:r w:rsidR="008E4653" w:rsidRPr="008E4653">
        <w:t>Nešli? Ale Starej mi řekl, že s tím strašidlem někam jdete. A Kulhavec byl u toho, když to říkal. Byli jste pryč dva dny. Pak jste se vrátili plní odhodlání udělat něco, na čem jsme se už mezitím domluvili, že by to byla sebevražda.</w:t>
      </w:r>
      <w:r>
        <w:t>“</w:t>
      </w:r>
    </w:p>
    <w:p w14:paraId="5BA9C0E1" w14:textId="77777777" w:rsidR="005645A2" w:rsidRDefault="00F85FBB" w:rsidP="002B2343">
      <w:pPr>
        <w:pStyle w:val="Text"/>
      </w:pPr>
      <w:r>
        <w:t>„</w:t>
      </w:r>
      <w:r w:rsidR="008E4653" w:rsidRPr="008E4653">
        <w:t>Dva dny? Jsi si jistý?</w:t>
      </w:r>
      <w:r>
        <w:t>“</w:t>
      </w:r>
    </w:p>
    <w:p w14:paraId="599D9B40" w14:textId="77777777" w:rsidR="005645A2" w:rsidRDefault="00F85FBB" w:rsidP="002B2343">
      <w:pPr>
        <w:pStyle w:val="Text"/>
      </w:pPr>
      <w:r>
        <w:t>„</w:t>
      </w:r>
      <w:r w:rsidR="008E4653" w:rsidRPr="008E4653">
        <w:t>Jo. Zeptej se Jilmáče.</w:t>
      </w:r>
      <w:r>
        <w:t>“</w:t>
      </w:r>
    </w:p>
    <w:p w14:paraId="33474C67" w14:textId="77777777" w:rsidR="005645A2" w:rsidRDefault="008E4653" w:rsidP="002B2343">
      <w:pPr>
        <w:pStyle w:val="Text"/>
      </w:pPr>
      <w:r w:rsidRPr="008E4653">
        <w:t xml:space="preserve">Zahloubal se. Asi po pěti yardech se zeptal: </w:t>
      </w:r>
      <w:r w:rsidR="00F85FBB">
        <w:t>„</w:t>
      </w:r>
      <w:r w:rsidRPr="008E4653">
        <w:t>Co říkal Kapitán?</w:t>
      </w:r>
      <w:r w:rsidR="00F85FBB">
        <w:t>“</w:t>
      </w:r>
    </w:p>
    <w:p w14:paraId="4D4373FD" w14:textId="77777777" w:rsidR="005645A2" w:rsidRDefault="00F85FBB" w:rsidP="002B2343">
      <w:pPr>
        <w:pStyle w:val="Text"/>
      </w:pPr>
      <w:r>
        <w:t>„</w:t>
      </w:r>
      <w:r w:rsidR="008E4653" w:rsidRPr="008E4653">
        <w:t>Nic. V posledních dnech toho moc nenamluví. V pravé přední kapse se mu usadil nejodpornější z Lapených.</w:t>
      </w:r>
      <w:r>
        <w:t>“</w:t>
      </w:r>
    </w:p>
    <w:p w14:paraId="09EDD1D1" w14:textId="77777777" w:rsidR="005645A2" w:rsidRDefault="008E4653" w:rsidP="002B2343">
      <w:pPr>
        <w:pStyle w:val="Text"/>
      </w:pPr>
      <w:r w:rsidRPr="008E4653">
        <w:lastRenderedPageBreak/>
        <w:t>Následovalo sto yardů ticha.</w:t>
      </w:r>
    </w:p>
    <w:p w14:paraId="6E983FC6" w14:textId="77777777" w:rsidR="005645A2" w:rsidRDefault="008E4653" w:rsidP="002B2343">
      <w:pPr>
        <w:pStyle w:val="Text"/>
      </w:pPr>
      <w:r w:rsidRPr="008E4653">
        <w:t>Objevil se před námi ošklivý velký dóm Occupaova chrámu, tyčící se nad okolními budovami. Dělal si nárok na pozici jednoho z menších divů světa, protože celá ta velká, přes osmdesát stop vysoká stavba ve tvaru včelího úlu byla z betonu. Těm, kteří se zajímají o inženýrství, musel chrám připadat fascinující. Postavit ho trvalo celou jednu generaci.</w:t>
      </w:r>
    </w:p>
    <w:p w14:paraId="408F9FB6" w14:textId="77777777" w:rsidR="005645A2" w:rsidRDefault="008E4653" w:rsidP="002B2343">
      <w:pPr>
        <w:pStyle w:val="Text"/>
      </w:pPr>
      <w:r w:rsidRPr="008E4653">
        <w:t>Lidé v Aloe to měli někde.</w:t>
      </w:r>
    </w:p>
    <w:p w14:paraId="610872BC" w14:textId="77777777" w:rsidR="005645A2" w:rsidRDefault="008E4653" w:rsidP="002B2343">
      <w:pPr>
        <w:pStyle w:val="Text"/>
      </w:pPr>
      <w:r w:rsidRPr="008E4653">
        <w:t>Skřet už víc neřekl, ale vypadal jako člověk, který si právě užil jakési překvapivě nepříjemné odhalení.</w:t>
      </w:r>
    </w:p>
    <w:p w14:paraId="55AEA993" w14:textId="77777777" w:rsidR="005645A2" w:rsidRDefault="008E4653" w:rsidP="002B2343">
      <w:pPr>
        <w:pStyle w:val="Text"/>
      </w:pPr>
      <w:r w:rsidRPr="008E4653">
        <w:t>Ke vstupu do Occupaova chrámu vede schodiště, spodní část tvoří sedm schodů, horní šest. Ta čísla mají skoro určitě nějaký význam. Jsou ze žuly, na které se mísí šedá s ploškami bílé. Sloupy a zdi jsou z místního nazelenale šedivého vápence, který se snadno opracovává, ale je náchylný k zvětrávání. Západní průčelí zakrývalo lešení.</w:t>
      </w:r>
    </w:p>
    <w:p w14:paraId="7BA01A59" w14:textId="77777777" w:rsidR="005645A2" w:rsidRDefault="008E4653" w:rsidP="002B2343">
      <w:pPr>
        <w:pStyle w:val="Text"/>
      </w:pPr>
      <w:r w:rsidRPr="008E4653">
        <w:t>Nebyl zrovna žádný svátek. Na aktivity spojené se snahou získat pro Occupaa finance bylo ještě brzo. Panoval klid.</w:t>
      </w:r>
    </w:p>
    <w:p w14:paraId="6F5E8E3D" w14:textId="77777777" w:rsidR="005645A2" w:rsidRDefault="008E4653" w:rsidP="002B2343">
      <w:pPr>
        <w:pStyle w:val="Text"/>
      </w:pPr>
      <w:r w:rsidRPr="008E4653">
        <w:t>Vyšplhal jsem po těch třinácti schodech a pořád se divil, proč to děláme. Záhada Tides Elby mi dělala starosti. Ptal jsem se všech obyvatel Aloe, které jsem znal. Trvali na tom, že to jméno neznají, že žádná taková rebelská vůdkyně neexistuje. Věřil jsem jim. Nemohli být všichni tak dobrými herci, aby dokázali vypadat tak upřímně zaskočeně.</w:t>
      </w:r>
    </w:p>
    <w:p w14:paraId="009A4C6B" w14:textId="77777777" w:rsidR="005645A2" w:rsidRDefault="008E4653" w:rsidP="002B2343">
      <w:pPr>
        <w:pStyle w:val="Text"/>
      </w:pPr>
      <w:r w:rsidRPr="008E4653">
        <w:t>Na druhou stranu bylo podezřelé, jak si mohli být tak jisti, že žádná rebelka jménem Tides Elba neexistuje.</w:t>
      </w:r>
    </w:p>
    <w:p w14:paraId="1A5C7E38" w14:textId="77777777" w:rsidR="005645A2" w:rsidRDefault="008E4653" w:rsidP="002B2343">
      <w:pPr>
        <w:pStyle w:val="Text"/>
      </w:pPr>
      <w:r w:rsidRPr="008E4653">
        <w:t>Zastavili jsme se ve vstupu do chrámu. Nemluva a Skřet vyvolali několik spektrálních entit, aby šly napřed a spustily případné léčky a pasti.</w:t>
      </w:r>
    </w:p>
    <w:p w14:paraId="5F9B699F" w14:textId="77777777" w:rsidR="005645A2" w:rsidRDefault="008E4653" w:rsidP="002B2343">
      <w:pPr>
        <w:pStyle w:val="Text"/>
      </w:pPr>
      <w:r w:rsidRPr="008E4653">
        <w:t xml:space="preserve">Nebylo jich potřeba. Obrana chrámu se skládala z jednoho prastarého kostelníka, spícího na židli hned za vstupem. Jeho úkolem bylo nejspíš odrazovat lidi od nepovolených výběrů z kasičky pro chudé. </w:t>
      </w:r>
    </w:p>
    <w:p w14:paraId="7331E63F" w14:textId="77777777" w:rsidR="005645A2" w:rsidRDefault="008E4653" w:rsidP="002B2343">
      <w:pPr>
        <w:pStyle w:val="Text"/>
      </w:pPr>
      <w:r w:rsidRPr="008E4653">
        <w:t>Skřet udělal něco, čím mu prohloubil spánek.</w:t>
      </w:r>
    </w:p>
    <w:p w14:paraId="2E6DB26B" w14:textId="00B4563F" w:rsidR="005645A2" w:rsidRDefault="008E4653" w:rsidP="002B2343">
      <w:pPr>
        <w:pStyle w:val="Text"/>
      </w:pPr>
      <w:r w:rsidRPr="008E4653">
        <w:t xml:space="preserve">Jedna četa vešla dovnitř a rozptýlila se. Zbytek zůstal venku a obklíčil chrám. Uvnitř se naprosto nic nedělo. Hlavní místo pro </w:t>
      </w:r>
      <w:r w:rsidRPr="008E4653">
        <w:lastRenderedPageBreak/>
        <w:t>modlitby bylo kruhové, s oltářem na malém stupínku uprostřed. Oltář byl z černého kamene a nebyla na něm jediná kapička krve. Occupao měl mnohem osvícenější přístup k likvidaci panen. Oltář místo toho přetékal policemi s děkovnými svícemi, z nichž hořelo jenom pár.</w:t>
      </w:r>
    </w:p>
    <w:p w14:paraId="1AB48444" w14:textId="77777777" w:rsidR="005645A2" w:rsidRDefault="008E4653" w:rsidP="002B2343">
      <w:pPr>
        <w:pStyle w:val="Text"/>
      </w:pPr>
      <w:r w:rsidRPr="008E4653">
        <w:t>Celé to místo působilo trochu ošuměle.</w:t>
      </w:r>
    </w:p>
    <w:p w14:paraId="3D627E2A" w14:textId="78687ECD" w:rsidR="005645A2" w:rsidRDefault="008E4653" w:rsidP="002B2343">
      <w:pPr>
        <w:pStyle w:val="Text"/>
      </w:pPr>
      <w:r w:rsidRPr="008E4653">
        <w:t>Měl jsem zuby zaťaté tak pevně, až mě začaly bolet čelisti. Tohle nebyla žádná rebelská pevnost. Byli jsme přece jenom napáleni? Pro</w:t>
      </w:r>
      <w:r w:rsidR="005645A2" w:rsidRPr="008E4653">
        <w:t>č</w:t>
      </w:r>
      <w:r w:rsidR="005645A2">
        <w:t xml:space="preserve"> </w:t>
      </w:r>
      <w:r w:rsidR="005645A2" w:rsidRPr="008E4653">
        <w:t>s</w:t>
      </w:r>
      <w:r w:rsidRPr="008E4653">
        <w:t>e mi neustále připomínal Kulhavcův zlovolný smích, který používal, když se věci děly podle jeho vůle?</w:t>
      </w:r>
    </w:p>
    <w:p w14:paraId="12ECA8BF" w14:textId="77777777" w:rsidR="005645A2" w:rsidRDefault="008E4653" w:rsidP="002B2343">
      <w:pPr>
        <w:pStyle w:val="Text"/>
      </w:pPr>
      <w:r w:rsidRPr="008E4653">
        <w:t>Měl jsem silné nutkání se vrátit. Neudělal jsem to.</w:t>
      </w:r>
    </w:p>
    <w:p w14:paraId="0FF76AC5" w14:textId="77777777" w:rsidR="005645A2" w:rsidRDefault="008E4653" w:rsidP="002B2343">
      <w:pPr>
        <w:pStyle w:val="Text"/>
      </w:pPr>
      <w:r w:rsidRPr="008E4653">
        <w:t xml:space="preserve">Jilmáč se zeptal: </w:t>
      </w:r>
      <w:r w:rsidR="00F85FBB">
        <w:t>„</w:t>
      </w:r>
      <w:r w:rsidRPr="008E4653">
        <w:t>Kudy, Skřete? Nemluvo?</w:t>
      </w:r>
      <w:r w:rsidR="00F85FBB">
        <w:t>“</w:t>
      </w:r>
      <w:r w:rsidRPr="008E4653">
        <w:t xml:space="preserve"> Znělo to nejistě. To bude tím, že jsme kromě kostelníka nepotkali nikoho.</w:t>
      </w:r>
    </w:p>
    <w:p w14:paraId="24E74214" w14:textId="77777777" w:rsidR="005645A2" w:rsidRDefault="008E4653" w:rsidP="002B2343">
      <w:pPr>
        <w:pStyle w:val="Text"/>
      </w:pPr>
      <w:r w:rsidRPr="008E4653">
        <w:t xml:space="preserve">Po tváři se mi mihl nervózní úšklebek. Byl jsem si jistý, že kdyby byl Jednooký tady </w:t>
      </w:r>
      <w:r w:rsidR="00F85FBB">
        <w:t>–</w:t>
      </w:r>
      <w:r w:rsidRPr="008E4653">
        <w:t xml:space="preserve"> místo aby se zabýval pro říši kriticky důležitou záležitostí v Utbanku </w:t>
      </w:r>
      <w:r w:rsidR="00F85FBB">
        <w:t>–</w:t>
      </w:r>
      <w:r w:rsidRPr="008E4653">
        <w:t xml:space="preserve"> pokusil by se vybílit tu kasičku pro chudé.</w:t>
      </w:r>
    </w:p>
    <w:p w14:paraId="451281B1" w14:textId="77777777" w:rsidR="005645A2" w:rsidRDefault="00F85FBB" w:rsidP="002B2343">
      <w:pPr>
        <w:pStyle w:val="Text"/>
      </w:pPr>
      <w:r>
        <w:t>„</w:t>
      </w:r>
      <w:r w:rsidR="008E4653" w:rsidRPr="008E4653">
        <w:t>Přímo rovně. Kdybys tady neměl tucet řinčících a šeptajících chlapů, slyšel bys, že tam jsou lidi.</w:t>
      </w:r>
      <w:r>
        <w:t>“</w:t>
      </w:r>
    </w:p>
    <w:p w14:paraId="6698BC4F" w14:textId="77777777" w:rsidR="005645A2" w:rsidRDefault="008E4653" w:rsidP="002B2343">
      <w:pPr>
        <w:pStyle w:val="Text"/>
      </w:pPr>
      <w:r w:rsidRPr="008E4653">
        <w:t>Začal jsem si zase dělat starosti o Jednookého a Skřeta. Co se jim stalo, když byli pryč? Možná, že jim Kulhavec vymyl mozky. Jednookému by to vlastně jenom prospělo.</w:t>
      </w:r>
    </w:p>
    <w:p w14:paraId="0920AD57" w14:textId="77777777" w:rsidR="005645A2" w:rsidRDefault="008E4653" w:rsidP="002B2343">
      <w:pPr>
        <w:pStyle w:val="Text"/>
      </w:pPr>
      <w:r w:rsidRPr="008E4653">
        <w:t>Mohl být tenhle nájezd součástí Kulhavcova velkého plánu jak zdiskreditovat Legii?</w:t>
      </w:r>
    </w:p>
    <w:p w14:paraId="3A56ECC7" w14:textId="77777777" w:rsidR="005645A2" w:rsidRDefault="008E4653" w:rsidP="002B2343">
      <w:pPr>
        <w:pStyle w:val="Text"/>
      </w:pPr>
      <w:r w:rsidRPr="008E4653">
        <w:t xml:space="preserve">Jilmáč do mě dloubl. </w:t>
      </w:r>
      <w:r w:rsidR="00F85FBB">
        <w:t>„</w:t>
      </w:r>
      <w:r w:rsidRPr="008E4653">
        <w:t>Hni sebou. A vůbec, co je to s tebou? Stává se z tebe hrozný snílek.</w:t>
      </w:r>
      <w:r w:rsidR="00F85FBB">
        <w:t>“</w:t>
      </w:r>
    </w:p>
    <w:p w14:paraId="148021FB" w14:textId="77777777" w:rsidR="005645A2" w:rsidRDefault="008E4653" w:rsidP="002B2343">
      <w:pPr>
        <w:pStyle w:val="Text"/>
      </w:pPr>
      <w:r w:rsidRPr="008E4653">
        <w:t>Zepředu se rozlehl překvapeně znějící rozruch.</w:t>
      </w:r>
    </w:p>
    <w:p w14:paraId="1F29B145" w14:textId="77777777" w:rsidR="005645A2" w:rsidRDefault="008E4653" w:rsidP="002B2343">
      <w:pPr>
        <w:pStyle w:val="Text"/>
      </w:pPr>
      <w:r w:rsidRPr="008E4653">
        <w:t xml:space="preserve">Nebyl to rozruch typu </w:t>
      </w:r>
      <w:r w:rsidR="00F85FBB">
        <w:t>‚</w:t>
      </w:r>
      <w:r w:rsidRPr="008E4653">
        <w:t>spas se kdo můžeš</w:t>
      </w:r>
      <w:r w:rsidR="00F85FBB">
        <w:t>‘</w:t>
      </w:r>
      <w:r w:rsidRPr="008E4653">
        <w:t xml:space="preserve">. Byl to typ </w:t>
      </w:r>
      <w:r w:rsidR="00F85FBB">
        <w:t>‚</w:t>
      </w:r>
      <w:r w:rsidRPr="008E4653">
        <w:t>co se to k čertu děje</w:t>
      </w:r>
      <w:r w:rsidR="00F85FBB">
        <w:t>‘</w:t>
      </w:r>
      <w:r w:rsidRPr="008E4653">
        <w:t xml:space="preserve">. Ozýval se z místnosti, která byla kombinací kuchyně a jídelny a ve které se o pozdní snídani dělilo šestnáct žen širokého věkového rozpětí. Starší ženy kladly otázky. Jilmáč je ignoroval. Zeptal se: </w:t>
      </w:r>
      <w:r w:rsidR="00F85FBB">
        <w:t>„</w:t>
      </w:r>
      <w:r w:rsidRPr="008E4653">
        <w:t>Nemluvo? Která to je?</w:t>
      </w:r>
      <w:r w:rsidR="00F85FBB">
        <w:t>“</w:t>
      </w:r>
    </w:p>
    <w:p w14:paraId="4B5F7F95" w14:textId="77777777" w:rsidR="005645A2" w:rsidRDefault="008E4653" w:rsidP="002B2343">
      <w:pPr>
        <w:pStyle w:val="Text"/>
      </w:pPr>
      <w:r w:rsidRPr="008E4653">
        <w:t>Nemluva ukázal prstem.</w:t>
      </w:r>
    </w:p>
    <w:p w14:paraId="7434D47F" w14:textId="77777777" w:rsidR="005645A2" w:rsidRDefault="008E4653" w:rsidP="002B2343">
      <w:pPr>
        <w:pStyle w:val="Text"/>
      </w:pPr>
      <w:r w:rsidRPr="008E4653">
        <w:t>Dívka z ulice seděla u stolu s dalšími pěti dívkami, které mohly být jejími sestrami. Někdo si dal práci, aby vypadaly co nejvíc podobné jedna druhé, ale naše oběť, když už jste si jí všimli, šla rozeznat velmi dobře. Měla jakousi auru, magnetizmus, který dával vědět, že je mimořádně zvláštní.</w:t>
      </w:r>
    </w:p>
    <w:p w14:paraId="3EFF2031" w14:textId="77777777" w:rsidR="005645A2" w:rsidRDefault="008E4653" w:rsidP="002B2343">
      <w:pPr>
        <w:pStyle w:val="Text"/>
      </w:pPr>
      <w:r w:rsidRPr="008E4653">
        <w:lastRenderedPageBreak/>
        <w:t>Možná, že naše zaměstnavatelka nahlédla do budoucnosti a spatřila, čím by se dívka mohla stát.</w:t>
      </w:r>
    </w:p>
    <w:p w14:paraId="1988E935" w14:textId="3E23195E" w:rsidR="005645A2" w:rsidRDefault="008E4653" w:rsidP="002B2343">
      <w:pPr>
        <w:pStyle w:val="Text"/>
      </w:pPr>
      <w:r w:rsidRPr="008E4653">
        <w:t xml:space="preserve">Jilmáč řekl: </w:t>
      </w:r>
      <w:r w:rsidR="00F85FBB">
        <w:t>„</w:t>
      </w:r>
      <w:r w:rsidRPr="008E4653">
        <w:t>Nemluvo, seber ji. Tuco, Reamsi, pomozte mu. Skřete, kryj je. Žádné zbraně.</w:t>
      </w:r>
      <w:r w:rsidR="00572445">
        <w:t>“</w:t>
      </w:r>
      <w:r w:rsidRPr="008E4653">
        <w:t xml:space="preserve"> To všechno v jazyku, kterým se v Aloe nemluvilo.</w:t>
      </w:r>
    </w:p>
    <w:p w14:paraId="28AAC515" w14:textId="77777777" w:rsidR="005645A2" w:rsidRDefault="008E4653" w:rsidP="002B2343">
      <w:pPr>
        <w:pStyle w:val="Text"/>
      </w:pPr>
      <w:r w:rsidRPr="008E4653">
        <w:t>Nekladly nám odpor. Starší ženy přestaly protestovat a poroučet a začaly se ptát, proč to děláme.</w:t>
      </w:r>
    </w:p>
    <w:p w14:paraId="2CBEFF5D" w14:textId="77777777" w:rsidR="005645A2" w:rsidRDefault="008E4653" w:rsidP="002B2343">
      <w:pPr>
        <w:pStyle w:val="Text"/>
      </w:pPr>
      <w:r w:rsidRPr="008E4653">
        <w:t>Nemluva zvedl dívku na nohy a spoutal jí zápěstí za zády. Všiml jsem si, že má na rukou rukavice a dává si pozor, aby nedošlo ke kontaktu kůže s kůží. Jednou se zeptala, co se děje, pak podlehla strachu. Cítil jsem se z toho tak mizerně, až jsem jí chtěl pomoct. Dokázal jsem si představit hrůzy, které od nás očekávala.</w:t>
      </w:r>
    </w:p>
    <w:p w14:paraId="2D6E19EA" w14:textId="77777777" w:rsidR="005645A2" w:rsidRDefault="00F85FBB" w:rsidP="002B2343">
      <w:pPr>
        <w:pStyle w:val="Text"/>
      </w:pPr>
      <w:r>
        <w:t>„</w:t>
      </w:r>
      <w:r w:rsidR="008E4653" w:rsidRPr="008E4653">
        <w:t>No teda,</w:t>
      </w:r>
      <w:r>
        <w:t>“</w:t>
      </w:r>
      <w:r w:rsidR="008E4653" w:rsidRPr="008E4653">
        <w:t xml:space="preserve"> řekl Jilmáč, velice mírně.</w:t>
      </w:r>
    </w:p>
    <w:p w14:paraId="0D688295" w14:textId="77777777" w:rsidR="005645A2" w:rsidRDefault="00F85FBB" w:rsidP="002B2343">
      <w:pPr>
        <w:pStyle w:val="Text"/>
      </w:pPr>
      <w:r>
        <w:t>„</w:t>
      </w:r>
      <w:r w:rsidR="008E4653" w:rsidRPr="008E4653">
        <w:t>Přesně tak,</w:t>
      </w:r>
      <w:r>
        <w:t>“</w:t>
      </w:r>
      <w:r w:rsidR="008E4653" w:rsidRPr="008E4653">
        <w:t xml:space="preserve"> souhlasil Skřet. </w:t>
      </w:r>
      <w:r>
        <w:t>„</w:t>
      </w:r>
      <w:r w:rsidR="008E4653" w:rsidRPr="008E4653">
        <w:t xml:space="preserve">Má potenciál. Možná, že přece jenom </w:t>
      </w:r>
      <w:r w:rsidR="008E4653" w:rsidRPr="008E4653">
        <w:rPr>
          <w:b/>
          <w:i/>
        </w:rPr>
        <w:t>je</w:t>
      </w:r>
      <w:r w:rsidR="008E4653" w:rsidRPr="008E4653">
        <w:t xml:space="preserve"> něčím zvláštní.</w:t>
      </w:r>
      <w:r>
        <w:t>“</w:t>
      </w:r>
    </w:p>
    <w:p w14:paraId="44F9A705" w14:textId="77777777" w:rsidR="005645A2" w:rsidRDefault="008E4653" w:rsidP="002B2343">
      <w:pPr>
        <w:pStyle w:val="Text"/>
      </w:pPr>
      <w:r w:rsidRPr="008E4653">
        <w:t>Vrátili jsme se stejnou cestou, kterou jsme přišli, já a Skřet jsme tvořili zadní stráž. Jilmáč, který pospíchal na čele, přistihl kluka, který právě vykrádal kasičku pro chudé. Zareagoval drsně.</w:t>
      </w:r>
    </w:p>
    <w:p w14:paraId="17C59213" w14:textId="77777777" w:rsidR="005645A2" w:rsidRDefault="008E4653" w:rsidP="002B2343">
      <w:pPr>
        <w:pStyle w:val="Text"/>
      </w:pPr>
      <w:r w:rsidRPr="008E4653">
        <w:t>Když jsem se k aspirujícímu zloději dostal, abych mu ošetřil zlomenou paži, byl v bezvědomí. Jilmáč neprolil moc krve.</w:t>
      </w:r>
    </w:p>
    <w:p w14:paraId="6923F37E" w14:textId="77777777" w:rsidR="005645A2" w:rsidRDefault="008E4653" w:rsidP="002B2343">
      <w:pPr>
        <w:pStyle w:val="Text"/>
      </w:pPr>
      <w:r w:rsidRPr="008E4653">
        <w:t>Skřet zůstal se mnou. Jilmáč shromáždil četu a zamířil k ležení, spolu s Nemluvou, který statečně neutralizoval to, co ze stresované dívky vyzařovalo, ať už to bylo cokoliv. Davy zaskočených obyvatel Aloe přihlížely. Někteří se táhli za Jilmáčem.</w:t>
      </w:r>
    </w:p>
    <w:p w14:paraId="0079725E" w14:textId="77777777" w:rsidR="005645A2" w:rsidRDefault="008E4653" w:rsidP="002B2343">
      <w:pPr>
        <w:pStyle w:val="Text"/>
      </w:pPr>
      <w:r w:rsidRPr="008E4653">
        <w:t>Skřet pozoroval místní a pátral po známkách agrese. Protože byl zaměstnaný, neslyšel to, co jsem si já myslel, že slyším ze stínů uvnitř chrámu. Pokud to tedy nebyla moje vyděšená představivost, která prchala se mnou.</w:t>
      </w:r>
    </w:p>
    <w:p w14:paraId="43227E95" w14:textId="77777777" w:rsidR="005645A2" w:rsidRDefault="008E4653" w:rsidP="002B2343">
      <w:pPr>
        <w:pStyle w:val="Text"/>
      </w:pPr>
      <w:r w:rsidRPr="008E4653">
        <w:t xml:space="preserve">Znělo to jako </w:t>
      </w:r>
      <w:r w:rsidRPr="00EA3D8C">
        <w:rPr>
          <w:i/>
        </w:rPr>
        <w:t>šou</w:t>
      </w:r>
      <w:r w:rsidR="00F85FBB" w:rsidRPr="00EA3D8C">
        <w:rPr>
          <w:i/>
        </w:rPr>
        <w:t>p-š</w:t>
      </w:r>
      <w:r w:rsidRPr="00EA3D8C">
        <w:rPr>
          <w:i/>
        </w:rPr>
        <w:t>kráb,</w:t>
      </w:r>
      <w:r w:rsidRPr="00EA3D8C">
        <w:t xml:space="preserve"> pak náhle </w:t>
      </w:r>
      <w:r w:rsidRPr="00EA3D8C">
        <w:rPr>
          <w:i/>
        </w:rPr>
        <w:t>klop!</w:t>
      </w:r>
      <w:r w:rsidRPr="00EA3D8C">
        <w:t xml:space="preserve"> a znovu </w:t>
      </w:r>
      <w:r w:rsidRPr="00EA3D8C">
        <w:rPr>
          <w:i/>
        </w:rPr>
        <w:t>šou</w:t>
      </w:r>
      <w:r w:rsidR="00F85FBB" w:rsidRPr="00EA3D8C">
        <w:rPr>
          <w:i/>
        </w:rPr>
        <w:t>p-š</w:t>
      </w:r>
      <w:r w:rsidRPr="00EA3D8C">
        <w:rPr>
          <w:i/>
        </w:rPr>
        <w:t>kráb.</w:t>
      </w:r>
      <w:r w:rsidRPr="008E4653">
        <w:t xml:space="preserve"> Jako když se někdo se špatnou nohou marně snaží tiše chodit po rozlehlé kamenné podlaze.</w:t>
      </w:r>
    </w:p>
    <w:p w14:paraId="079BF287" w14:textId="77777777" w:rsidR="005645A2" w:rsidRDefault="00F85FBB" w:rsidP="002B2343">
      <w:pPr>
        <w:pStyle w:val="Text"/>
      </w:pPr>
      <w:r>
        <w:t>„</w:t>
      </w:r>
      <w:r w:rsidR="008E4653" w:rsidRPr="008E4653">
        <w:t>Proč si myslíš, že se mi to zdálo?</w:t>
      </w:r>
      <w:r>
        <w:t>“</w:t>
      </w:r>
      <w:r w:rsidR="008E4653" w:rsidRPr="008E4653">
        <w:t xml:space="preserve"> chtěl jsem vědět. Blížili jsme se se Skřetem k Černému koni. Naše přítomnost v ležení nebyla nezbytná. Jilmáč to všechno zvládne. A až se ukáže, že to chrámové děvče není Tides Elba, může být taky tím, kdo se bude muset pořádně zamyslet, jak najít a chytit tu pravou.</w:t>
      </w:r>
    </w:p>
    <w:p w14:paraId="7D9B9472" w14:textId="77777777" w:rsidR="005645A2" w:rsidRDefault="00F85FBB" w:rsidP="002B2343">
      <w:pPr>
        <w:pStyle w:val="Text"/>
      </w:pPr>
      <w:r>
        <w:lastRenderedPageBreak/>
        <w:t>„</w:t>
      </w:r>
      <w:r w:rsidR="008E4653" w:rsidRPr="008E4653">
        <w:t>Protože mám skvělý výhled na jižní oblohu,</w:t>
      </w:r>
      <w:r>
        <w:t>“</w:t>
      </w:r>
      <w:r w:rsidR="008E4653" w:rsidRPr="008E4653">
        <w:t xml:space="preserve"> ukázal prstem.</w:t>
      </w:r>
    </w:p>
    <w:p w14:paraId="761D8AFE" w14:textId="77777777" w:rsidR="005645A2" w:rsidRDefault="008E4653" w:rsidP="002B2343">
      <w:pPr>
        <w:pStyle w:val="Text"/>
      </w:pPr>
      <w:r w:rsidRPr="008E4653">
        <w:t>Zdálky se beze spěchu blížil létající koberec, přelétal nad městem sotva nějakých padesát stop nad střechami. Na straně blíž k nám byli vidět dva lidé, jeden z nich měl na hlavě špinavý, plandavý černý klobouk.</w:t>
      </w:r>
    </w:p>
    <w:p w14:paraId="75918373" w14:textId="77777777" w:rsidR="005645A2" w:rsidRDefault="008E4653" w:rsidP="002B2343">
      <w:pPr>
        <w:pStyle w:val="Text"/>
      </w:pPr>
      <w:r w:rsidRPr="008E4653">
        <w:t>Tak Kulhavec odletěl na farnost v Utbanku, aby zjistil, co má Jednooký za lubem. A rozhodl se přivézt jeho i Třetího zpátky, protože nebyl tak docela přesvědčený, že je tam Starej poslal proto, že Jednookého hrabivost komplikovala situaci.</w:t>
      </w:r>
    </w:p>
    <w:p w14:paraId="3DE0C5E0" w14:textId="77777777" w:rsidR="005645A2" w:rsidRDefault="00F85FBB" w:rsidP="002B2343">
      <w:pPr>
        <w:pStyle w:val="Text"/>
      </w:pPr>
      <w:r>
        <w:t>„</w:t>
      </w:r>
      <w:r w:rsidR="008E4653" w:rsidRPr="008E4653">
        <w:t>V pořádku. Tak to bylo moje provinilý svědomí. Pojďme se odměnit za dobrou práci skvělým pivem mistra Zhoraba.</w:t>
      </w:r>
      <w:r>
        <w:t>“</w:t>
      </w:r>
    </w:p>
    <w:p w14:paraId="2F2CD8DC" w14:textId="77777777" w:rsidR="005645A2" w:rsidRDefault="008E4653" w:rsidP="002B2343">
      <w:pPr>
        <w:pStyle w:val="Text"/>
      </w:pPr>
      <w:r w:rsidRPr="008E4653">
        <w:t xml:space="preserve">Skřet řekl: </w:t>
      </w:r>
      <w:r w:rsidR="00F85FBB">
        <w:t>„</w:t>
      </w:r>
      <w:r w:rsidRPr="008E4653">
        <w:t>Nemám ve zvyku pít tak časně, ale abysme uctili náš úspěch, tak se k tobě připojím.</w:t>
      </w:r>
      <w:r w:rsidR="00F85FBB">
        <w:t>“</w:t>
      </w:r>
    </w:p>
    <w:p w14:paraId="2DD1CBAC" w14:textId="77777777" w:rsidR="005645A2" w:rsidRDefault="008E4653" w:rsidP="002B2343">
      <w:pPr>
        <w:pStyle w:val="Text"/>
      </w:pPr>
      <w:r w:rsidRPr="008E4653">
        <w:t>Vešli jsme dovnitř. Vnitřek Černého koně dokonale odrážel vnějšek. Venku nebyli žádní bratři z Legie, nepopíjeli tam a nehráli tonk. A stejně tak nebyli žádní uvnitř.</w:t>
      </w:r>
    </w:p>
    <w:p w14:paraId="28E8FEC9" w14:textId="77777777" w:rsidR="005645A2" w:rsidRDefault="008E4653" w:rsidP="002B2343">
      <w:pPr>
        <w:pStyle w:val="Text"/>
      </w:pPr>
      <w:r w:rsidRPr="008E4653">
        <w:t>Vlastně nebyl nikdo ani za barem.</w:t>
      </w:r>
    </w:p>
    <w:p w14:paraId="1DAF2286" w14:textId="30981119" w:rsidR="005645A2" w:rsidRDefault="008E4653" w:rsidP="002B2343">
      <w:pPr>
        <w:pStyle w:val="Text"/>
      </w:pPr>
      <w:r w:rsidRPr="008E4653">
        <w:t xml:space="preserve">Skřet to napravil tím, že poukázal: </w:t>
      </w:r>
      <w:r w:rsidR="00F85FBB">
        <w:t>„</w:t>
      </w:r>
      <w:r w:rsidRPr="008E4653">
        <w:t>Nikdo není doma. Vraťme se</w:t>
      </w:r>
      <w:r w:rsidR="005645A2">
        <w:t xml:space="preserve"> </w:t>
      </w:r>
      <w:r w:rsidRPr="008E4653">
        <w:t>a</w:t>
      </w:r>
      <w:r w:rsidR="00F85FBB">
        <w:t>…“</w:t>
      </w:r>
    </w:p>
    <w:p w14:paraId="124C92F5" w14:textId="77777777" w:rsidR="005645A2" w:rsidRDefault="008E4653" w:rsidP="002B2343">
      <w:pPr>
        <w:pStyle w:val="Text"/>
      </w:pPr>
      <w:r w:rsidRPr="008E4653">
        <w:t xml:space="preserve">Markeg Zhorab se zmaterializoval. Skřet řekl: </w:t>
      </w:r>
      <w:r w:rsidR="00F85FBB">
        <w:t>„</w:t>
      </w:r>
      <w:r w:rsidRPr="008E4653">
        <w:t>Vítej, magicky muži. Máme za sebou den plný těžký práce. Dali bysme si pivo.</w:t>
      </w:r>
      <w:r w:rsidR="00F85FBB">
        <w:t>“</w:t>
      </w:r>
    </w:p>
    <w:p w14:paraId="1D0533EC" w14:textId="77777777" w:rsidR="005645A2" w:rsidRDefault="008E4653" w:rsidP="002B2343">
      <w:pPr>
        <w:pStyle w:val="Text"/>
      </w:pPr>
      <w:r w:rsidRPr="008E4653">
        <w:t xml:space="preserve">Zhorab vytáhl dva džbánky a při tom si nás prohlížel se zneklidňující intenzitou. </w:t>
      </w:r>
      <w:r w:rsidR="00F85FBB">
        <w:t>„</w:t>
      </w:r>
      <w:r w:rsidRPr="008E4653">
        <w:t>Chytili jste, koho jste chtěli?</w:t>
      </w:r>
      <w:r w:rsidR="00F85FBB">
        <w:t>“</w:t>
      </w:r>
    </w:p>
    <w:p w14:paraId="58DB6CCD" w14:textId="77777777" w:rsidR="005645A2" w:rsidRDefault="008E4653" w:rsidP="002B2343">
      <w:pPr>
        <w:pStyle w:val="Text"/>
      </w:pPr>
      <w:r w:rsidRPr="008E4653">
        <w:t xml:space="preserve">Ten chlap byl neuvěřitelně napjatý. </w:t>
      </w:r>
      <w:r w:rsidR="00F85FBB">
        <w:t>„</w:t>
      </w:r>
      <w:r w:rsidRPr="008E4653">
        <w:t>Ano. Proč ti na tom vůbec záleží?</w:t>
      </w:r>
      <w:r w:rsidR="00F85FBB">
        <w:t>“</w:t>
      </w:r>
    </w:p>
    <w:p w14:paraId="179E129D" w14:textId="45F5E238" w:rsidR="005645A2" w:rsidRDefault="008E4653" w:rsidP="002B2343">
      <w:pPr>
        <w:pStyle w:val="Text"/>
      </w:pPr>
      <w:r w:rsidRPr="008E4653">
        <w:t xml:space="preserve">Zhorab zvedl prst v gestu znamenajícím </w:t>
      </w:r>
      <w:r w:rsidR="00F85FBB">
        <w:t>‚</w:t>
      </w:r>
      <w:r w:rsidRPr="008E4653">
        <w:t>počkejte</w:t>
      </w:r>
      <w:r w:rsidR="00F85FBB">
        <w:t>‘</w:t>
      </w:r>
      <w:r w:rsidRPr="008E4653">
        <w:t>. Vyhrabal skrytou pokladničku, o které si myslel, že je tajná, ale pro žádného z bystrookých štamgastů tajná nebyla. Když ji nemotorně otevíral, kradmo se rozhlížel kolem. Vytáhl ošoupaný balíček.</w:t>
      </w:r>
    </w:p>
    <w:p w14:paraId="2C1CD9FA" w14:textId="77777777" w:rsidR="005645A2" w:rsidRDefault="00F85FBB" w:rsidP="002B2343">
      <w:pPr>
        <w:pStyle w:val="Text"/>
      </w:pPr>
      <w:r>
        <w:t>„</w:t>
      </w:r>
      <w:r w:rsidR="008E4653" w:rsidRPr="008E4653">
        <w:t>Moje karty.</w:t>
      </w:r>
      <w:r>
        <w:t>“</w:t>
      </w:r>
      <w:r w:rsidR="008E4653" w:rsidRPr="008E4653">
        <w:t xml:space="preserve"> Naposledy jsem je viděl v rukou Coreyho a jeho kámošů. </w:t>
      </w:r>
      <w:r>
        <w:t>„</w:t>
      </w:r>
      <w:r w:rsidR="008E4653" w:rsidRPr="008E4653">
        <w:t>Kdes je vzal?</w:t>
      </w:r>
      <w:r>
        <w:t>“</w:t>
      </w:r>
    </w:p>
    <w:p w14:paraId="5F70098F" w14:textId="77777777" w:rsidR="005645A2" w:rsidRDefault="00F85FBB" w:rsidP="002B2343">
      <w:pPr>
        <w:pStyle w:val="Text"/>
      </w:pPr>
      <w:r>
        <w:t>„</w:t>
      </w:r>
      <w:r w:rsidR="008E4653" w:rsidRPr="008E4653">
        <w:t>Skřet mi řekl, abych je pohlídal, dokud nezatknete osobu, pro kterou si přišel Lapený.</w:t>
      </w:r>
      <w:r>
        <w:t>“</w:t>
      </w:r>
    </w:p>
    <w:p w14:paraId="734863F3" w14:textId="77777777" w:rsidR="005645A2" w:rsidRDefault="008E4653" w:rsidP="002B2343">
      <w:pPr>
        <w:pStyle w:val="Text"/>
      </w:pPr>
      <w:r w:rsidRPr="008E4653">
        <w:t>Malý čaroděj a já jsme si vyměnili zmatené pohledy.</w:t>
      </w:r>
    </w:p>
    <w:p w14:paraId="3C81B036" w14:textId="77777777" w:rsidR="005645A2" w:rsidRDefault="00F85FBB" w:rsidP="002B2343">
      <w:pPr>
        <w:pStyle w:val="Text"/>
      </w:pPr>
      <w:r>
        <w:lastRenderedPageBreak/>
        <w:t>„</w:t>
      </w:r>
      <w:r w:rsidR="008E4653" w:rsidRPr="008E4653">
        <w:t>Ach. Ve skutečnosti nejde o karty.</w:t>
      </w:r>
      <w:r>
        <w:t>“</w:t>
      </w:r>
      <w:r w:rsidR="008E4653" w:rsidRPr="008E4653">
        <w:t xml:space="preserve"> Třesoucí se rukou rozprostřel balíček po barovém pultu. Sledoval dveře, jako kdyby čekal, že jimi každou chvíli vtrhne dovnitř zhouba.</w:t>
      </w:r>
    </w:p>
    <w:p w14:paraId="5A8A4BB2" w14:textId="77777777" w:rsidR="005645A2" w:rsidRDefault="008E4653" w:rsidP="002B2343">
      <w:pPr>
        <w:pStyle w:val="Text"/>
      </w:pPr>
      <w:r w:rsidRPr="008E4653">
        <w:t xml:space="preserve">Skřet se zeptal: </w:t>
      </w:r>
      <w:r w:rsidR="00F85FBB">
        <w:t>„</w:t>
      </w:r>
      <w:r w:rsidRPr="008E4653">
        <w:t>Neprodals</w:t>
      </w:r>
      <w:r w:rsidR="00F85FBB">
        <w:t>‘</w:t>
      </w:r>
      <w:r w:rsidRPr="008E4653">
        <w:t xml:space="preserve"> nás nikomu, že ne?</w:t>
      </w:r>
      <w:r w:rsidR="00F85FBB">
        <w:t>“</w:t>
      </w:r>
    </w:p>
    <w:p w14:paraId="56F97AC5" w14:textId="77777777" w:rsidR="005645A2" w:rsidRDefault="00F85FBB" w:rsidP="002B2343">
      <w:pPr>
        <w:pStyle w:val="Text"/>
      </w:pPr>
      <w:r>
        <w:t>„</w:t>
      </w:r>
      <w:r w:rsidR="008E4653" w:rsidRPr="008E4653">
        <w:t>He? Ach! Ne! Nikdy!</w:t>
      </w:r>
      <w:r>
        <w:t>“</w:t>
      </w:r>
    </w:p>
    <w:p w14:paraId="4DB2351A" w14:textId="77777777" w:rsidR="005645A2" w:rsidRDefault="00F85FBB" w:rsidP="002B2343">
      <w:pPr>
        <w:pStyle w:val="Text"/>
      </w:pPr>
      <w:r>
        <w:t>„</w:t>
      </w:r>
      <w:r w:rsidR="008E4653" w:rsidRPr="008E4653">
        <w:t>Tak jak to, že je tohle místo tak prázdný? Jak to, že jsi tak nervózní?</w:t>
      </w:r>
      <w:r>
        <w:t>“</w:t>
      </w:r>
    </w:p>
    <w:p w14:paraId="7819A7DD" w14:textId="77777777" w:rsidR="005645A2" w:rsidRDefault="008E4653" w:rsidP="002B2343">
      <w:pPr>
        <w:pStyle w:val="Text"/>
      </w:pPr>
      <w:r w:rsidRPr="008E4653">
        <w:t xml:space="preserve">Řekl jsem: </w:t>
      </w:r>
      <w:r w:rsidR="00F85FBB">
        <w:t>„</w:t>
      </w:r>
      <w:r w:rsidRPr="008E4653">
        <w:t>Je tady prázdno, protože všichni jsou zpátky v ležení. A hele.</w:t>
      </w:r>
      <w:r w:rsidR="00F85FBB">
        <w:t>“</w:t>
      </w:r>
      <w:r w:rsidRPr="008E4653">
        <w:t xml:space="preserve"> Vytáhl jsem zpomezi rozsypaných karet kousek pergamenu. Rozložil jsem ho.</w:t>
      </w:r>
    </w:p>
    <w:p w14:paraId="42C49935" w14:textId="77777777" w:rsidR="005645A2" w:rsidRDefault="008E4653" w:rsidP="002B2343">
      <w:pPr>
        <w:pStyle w:val="Text"/>
      </w:pPr>
      <w:r w:rsidRPr="008E4653">
        <w:t>Zíral jsem na něj.</w:t>
      </w:r>
    </w:p>
    <w:p w14:paraId="5C4C6B7F" w14:textId="77777777" w:rsidR="005645A2" w:rsidRDefault="008E4653" w:rsidP="002B2343">
      <w:pPr>
        <w:pStyle w:val="Text"/>
      </w:pPr>
      <w:r w:rsidRPr="008E4653">
        <w:t xml:space="preserve">Začal jsem se třást. Monstrózně hluboko pohřbené vzpomínky začaly vyplouvat na povrch. </w:t>
      </w:r>
      <w:r w:rsidR="00F85FBB">
        <w:t>„</w:t>
      </w:r>
      <w:r w:rsidRPr="008E4653">
        <w:t>Skřete. Podívej se na to.</w:t>
      </w:r>
      <w:r w:rsidR="00F85FBB">
        <w:t>“</w:t>
      </w:r>
    </w:p>
    <w:p w14:paraId="638E0A66" w14:textId="77777777" w:rsidR="005645A2" w:rsidRDefault="008E4653" w:rsidP="002B2343">
      <w:pPr>
        <w:pStyle w:val="Text"/>
      </w:pPr>
      <w:r w:rsidRPr="008E4653">
        <w:t>Skřet se taky začal třást.</w:t>
      </w:r>
    </w:p>
    <w:p w14:paraId="2B551546" w14:textId="77777777" w:rsidR="005645A2" w:rsidRDefault="008E4653" w:rsidP="002B2343">
      <w:pPr>
        <w:pStyle w:val="Text"/>
      </w:pPr>
      <w:r w:rsidRPr="008E4653">
        <w:t xml:space="preserve">Zhorab se zeptal: </w:t>
      </w:r>
      <w:r w:rsidR="00F85FBB">
        <w:t>„</w:t>
      </w:r>
      <w:r w:rsidRPr="008E4653">
        <w:t>Udělal jsem to dobře?</w:t>
      </w:r>
      <w:r w:rsidR="00F85FBB">
        <w:t>“</w:t>
      </w:r>
    </w:p>
    <w:p w14:paraId="2965B84E" w14:textId="77777777" w:rsidR="005645A2" w:rsidRDefault="008E4653" w:rsidP="002B2343">
      <w:pPr>
        <w:pStyle w:val="Text"/>
      </w:pPr>
      <w:r w:rsidRPr="008E4653">
        <w:t xml:space="preserve">Přisunul jsem mu stříbrňák. </w:t>
      </w:r>
      <w:r w:rsidR="00F85FBB">
        <w:t>„</w:t>
      </w:r>
      <w:r w:rsidRPr="008E4653">
        <w:t>Udělal jsi to perfektně.</w:t>
      </w:r>
      <w:r w:rsidR="00F85FBB">
        <w:t>“</w:t>
      </w:r>
      <w:r w:rsidRPr="008E4653">
        <w:t xml:space="preserve"> Právě jsem se díval na naši kopii. </w:t>
      </w:r>
      <w:r w:rsidR="00F85FBB">
        <w:t>„</w:t>
      </w:r>
      <w:r w:rsidRPr="008E4653">
        <w:t>Už jenom jedna věc. Nechal jsi písaře udělat ještě jednu kopii navíc. Tu budeme chtít taky.</w:t>
      </w:r>
      <w:r w:rsidR="00F85FBB">
        <w:t>“</w:t>
      </w:r>
    </w:p>
    <w:p w14:paraId="250D25F7" w14:textId="77777777" w:rsidR="005645A2" w:rsidRDefault="008E4653" w:rsidP="002B2343">
      <w:pPr>
        <w:pStyle w:val="Text"/>
      </w:pPr>
      <w:r w:rsidRPr="008E4653">
        <w:t xml:space="preserve">Zhorab chtěl začít lhát, ale upustil od toho, když se podíval Skřetovi do očí. </w:t>
      </w:r>
      <w:r w:rsidR="00F85FBB">
        <w:t>„</w:t>
      </w:r>
      <w:r w:rsidRPr="008E4653">
        <w:t>Bude to pár minut trvat.</w:t>
      </w:r>
      <w:r w:rsidR="00F85FBB">
        <w:t>“</w:t>
      </w:r>
    </w:p>
    <w:p w14:paraId="57517332" w14:textId="77777777" w:rsidR="005645A2" w:rsidRDefault="008E4653" w:rsidP="002B2343">
      <w:pPr>
        <w:pStyle w:val="Text"/>
      </w:pPr>
      <w:r w:rsidRPr="008E4653">
        <w:t>Položil jsem na bar další minci a aby měla společnost, tak taky ošklivý černý nůž. Nůž nebyl nijak speciální, ale vypadal, jako by měl být.</w:t>
      </w:r>
    </w:p>
    <w:p w14:paraId="0D49E26E" w14:textId="77777777" w:rsidR="005645A2" w:rsidRDefault="008E4653" w:rsidP="002B2343">
      <w:pPr>
        <w:pStyle w:val="Text"/>
      </w:pPr>
      <w:r w:rsidRPr="008E4653">
        <w:t>Zhorab polkl, přikývl a zmizel.</w:t>
      </w:r>
    </w:p>
    <w:p w14:paraId="70F53BD6" w14:textId="77777777" w:rsidR="005645A2" w:rsidRDefault="008E4653" w:rsidP="002B2343">
      <w:pPr>
        <w:pStyle w:val="Text"/>
      </w:pPr>
      <w:r w:rsidRPr="008E4653">
        <w:t xml:space="preserve">Skřet poznamenal: </w:t>
      </w:r>
      <w:r w:rsidR="00F85FBB">
        <w:t>„</w:t>
      </w:r>
      <w:r w:rsidRPr="008E4653">
        <w:t>Vzdal to docela rychle.</w:t>
      </w:r>
      <w:r w:rsidR="00F85FBB">
        <w:t>“</w:t>
      </w:r>
    </w:p>
    <w:p w14:paraId="28A7B1FE" w14:textId="77777777" w:rsidR="005645A2" w:rsidRDefault="00F85FBB" w:rsidP="002B2343">
      <w:pPr>
        <w:pStyle w:val="Text"/>
      </w:pPr>
      <w:r>
        <w:t>„</w:t>
      </w:r>
      <w:r w:rsidR="008E4653" w:rsidRPr="008E4653">
        <w:t>Pravděpodobně má víc než jednu kopii.</w:t>
      </w:r>
      <w:r>
        <w:t>“</w:t>
      </w:r>
    </w:p>
    <w:p w14:paraId="2540764D" w14:textId="77777777" w:rsidR="005645A2" w:rsidRDefault="00F85FBB" w:rsidP="002B2343">
      <w:pPr>
        <w:pStyle w:val="Text"/>
      </w:pPr>
      <w:r>
        <w:t>„</w:t>
      </w:r>
      <w:r w:rsidR="008E4653" w:rsidRPr="008E4653">
        <w:t>Chceš je všechny?</w:t>
      </w:r>
      <w:r>
        <w:t>“</w:t>
      </w:r>
    </w:p>
    <w:p w14:paraId="6CE8DB50" w14:textId="77777777" w:rsidR="005645A2" w:rsidRDefault="00F85FBB" w:rsidP="002B2343">
      <w:pPr>
        <w:pStyle w:val="Text"/>
      </w:pPr>
      <w:r>
        <w:t>„</w:t>
      </w:r>
      <w:r w:rsidR="008E4653" w:rsidRPr="008E4653">
        <w:t>Nevadí mi, když jich tady bude pár kolovat, možná se jednoho dne dostanou do Věže.</w:t>
      </w:r>
      <w:r>
        <w:t>“</w:t>
      </w:r>
    </w:p>
    <w:p w14:paraId="5EBD2803" w14:textId="7FC3C8E2" w:rsidR="005645A2" w:rsidRDefault="00F85FBB" w:rsidP="002B2343">
      <w:pPr>
        <w:pStyle w:val="Text"/>
      </w:pPr>
      <w:r>
        <w:t>„</w:t>
      </w:r>
      <w:r w:rsidR="008E4653" w:rsidRPr="008E4653">
        <w:t>Tvoje zlatíčko by našeho smradlavého přítele znovu prohnalo převýchovným procesem.</w:t>
      </w:r>
      <w:r>
        <w:t>“</w:t>
      </w:r>
    </w:p>
    <w:p w14:paraId="0D2800CE" w14:textId="02F94541" w:rsidR="005645A2" w:rsidRDefault="008E4653" w:rsidP="002B2343">
      <w:pPr>
        <w:pStyle w:val="Text"/>
      </w:pPr>
      <w:r w:rsidRPr="008E4653">
        <w:t xml:space="preserve">Zachvěl jsem se. Zažil jsem si s Okem své. Všechno uvnitř mě bylo odhalené, kdyby se Paní bývala chtěla podívat. Byl to její způsob, jak mě poznat. To, co by musel protrpět Kulhavec, by bylo stokrát horší, ale nikoliv fatální. Byl Paní až příliš užitečný </w:t>
      </w:r>
      <w:r w:rsidR="00F85FBB">
        <w:t>–</w:t>
      </w:r>
      <w:r w:rsidRPr="008E4653">
        <w:t xml:space="preserve"> poku</w:t>
      </w:r>
      <w:r w:rsidR="00D17304">
        <w:t xml:space="preserve">d </w:t>
      </w:r>
      <w:r w:rsidRPr="008E4653">
        <w:t>se spokojil s rolí vykonavatele její vůle.</w:t>
      </w:r>
    </w:p>
    <w:p w14:paraId="5C709B3C" w14:textId="77777777" w:rsidR="005645A2" w:rsidRDefault="008E4653" w:rsidP="002B2343">
      <w:pPr>
        <w:pStyle w:val="Text"/>
      </w:pPr>
      <w:r w:rsidRPr="008E4653">
        <w:lastRenderedPageBreak/>
        <w:t xml:space="preserve">Zhorab se vrátil. Předal mi další složený pergamen. Odložil jsem nůž. </w:t>
      </w:r>
      <w:r w:rsidR="00F85FBB">
        <w:t>„</w:t>
      </w:r>
      <w:r w:rsidRPr="008E4653">
        <w:t>Musíme jít. Připrav se na pořádný nával později.</w:t>
      </w:r>
      <w:r w:rsidR="00F85FBB">
        <w:t>“</w:t>
      </w:r>
    </w:p>
    <w:p w14:paraId="0BE1BD5C" w14:textId="77777777" w:rsidR="005645A2" w:rsidRDefault="008E4653" w:rsidP="002B2343">
      <w:pPr>
        <w:pStyle w:val="Text"/>
      </w:pPr>
      <w:r w:rsidRPr="008E4653">
        <w:t xml:space="preserve">V polovině cesty do ležení jsme narazili na Jagu. </w:t>
      </w:r>
      <w:r w:rsidR="00F85FBB">
        <w:t>„</w:t>
      </w:r>
      <w:r w:rsidRPr="008E4653">
        <w:t>Tady jste. Kapitán mě pro vás poslal. Chce, aby se Skřet spojil s Věží, aby se Paní dozvěděla, že máme děvče, naprosto netknuté, než se jí zmocní Kulhavec a vyrazí s ní pryč.</w:t>
      </w:r>
      <w:r w:rsidR="00F85FBB">
        <w:t>“</w:t>
      </w:r>
    </w:p>
    <w:p w14:paraId="4421F64F" w14:textId="77777777" w:rsidR="005645A2" w:rsidRDefault="00F85FBB" w:rsidP="002B2343">
      <w:pPr>
        <w:pStyle w:val="Text"/>
      </w:pPr>
      <w:r>
        <w:t>„</w:t>
      </w:r>
      <w:r w:rsidR="008E4653" w:rsidRPr="008E4653">
        <w:t>Do prdele.</w:t>
      </w:r>
      <w:r>
        <w:t>“</w:t>
      </w:r>
      <w:r w:rsidR="008E4653" w:rsidRPr="008E4653">
        <w:t xml:space="preserve"> Skřet se ohlédl, zvažoval šance na útěk.</w:t>
      </w:r>
    </w:p>
    <w:p w14:paraId="47E9B58D" w14:textId="77777777" w:rsidR="005645A2" w:rsidRDefault="008E4653" w:rsidP="002B2343">
      <w:pPr>
        <w:pStyle w:val="Text"/>
      </w:pPr>
      <w:r w:rsidRPr="008E4653">
        <w:t>Byla to už nějaká doba, co naposledy podstoupil přímý kontakt. Nechtěl to zažít znovu. Ne dobrovolně.</w:t>
      </w:r>
    </w:p>
    <w:p w14:paraId="2D6D7BDC" w14:textId="77777777" w:rsidR="005645A2" w:rsidRDefault="008E4653" w:rsidP="002B2343">
      <w:pPr>
        <w:pStyle w:val="Text"/>
      </w:pPr>
      <w:r w:rsidRPr="008E4653">
        <w:t xml:space="preserve">Řekl jsem: </w:t>
      </w:r>
      <w:r w:rsidR="00F85FBB">
        <w:t>„</w:t>
      </w:r>
      <w:r w:rsidRPr="008E4653">
        <w:t>Musí to být zatraceně důležitý, když je ochotný nechat tě to podstoupit.</w:t>
      </w:r>
      <w:r w:rsidR="00F85FBB">
        <w:t>“</w:t>
      </w:r>
    </w:p>
    <w:p w14:paraId="4211C98C" w14:textId="77777777" w:rsidR="005645A2" w:rsidRDefault="008E4653" w:rsidP="002B2343">
      <w:pPr>
        <w:pStyle w:val="Text"/>
      </w:pPr>
      <w:r w:rsidRPr="008E4653">
        <w:t xml:space="preserve">Jaga dodal: </w:t>
      </w:r>
      <w:r w:rsidR="00F85FBB">
        <w:t>„</w:t>
      </w:r>
      <w:r w:rsidRPr="008E4653">
        <w:t>Chce si být opravdu jistý, že se o tom Paní dozví. Nedůvěřuje Kulhavci.</w:t>
      </w:r>
      <w:r w:rsidR="00F85FBB">
        <w:t>“</w:t>
      </w:r>
    </w:p>
    <w:p w14:paraId="720C8801" w14:textId="77777777" w:rsidR="005645A2" w:rsidRDefault="00F85FBB" w:rsidP="002B2343">
      <w:pPr>
        <w:pStyle w:val="Text"/>
      </w:pPr>
      <w:r>
        <w:t>„</w:t>
      </w:r>
      <w:r w:rsidR="008E4653" w:rsidRPr="008E4653">
        <w:t>A kdo jo? To chrámové děvče je opravdu Tides Elba?</w:t>
      </w:r>
      <w:r>
        <w:t>“</w:t>
      </w:r>
    </w:p>
    <w:p w14:paraId="67959612" w14:textId="77777777" w:rsidR="005645A2" w:rsidRDefault="00F85FBB" w:rsidP="002B2343">
      <w:pPr>
        <w:pStyle w:val="Text"/>
      </w:pPr>
      <w:r>
        <w:t>„</w:t>
      </w:r>
      <w:r w:rsidR="008E4653" w:rsidRPr="008E4653">
        <w:t>Ano. Nepopírá to. Tvrdí taky, že není ani rebel ani přívrženec vzkříšení. Má však v sobě jistou dívčí magii.</w:t>
      </w:r>
      <w:r>
        <w:t>“</w:t>
      </w:r>
    </w:p>
    <w:p w14:paraId="78D019ED" w14:textId="77777777" w:rsidR="005645A2" w:rsidRDefault="008E4653" w:rsidP="002B2343">
      <w:pPr>
        <w:pStyle w:val="Text"/>
      </w:pPr>
      <w:r w:rsidRPr="008E4653">
        <w:t xml:space="preserve">Skřet se zeptal: </w:t>
      </w:r>
      <w:r w:rsidR="00F85FBB">
        <w:t>„</w:t>
      </w:r>
      <w:r w:rsidRPr="008E4653">
        <w:t>Měl jsi někdy pocit, Felčare, že všichni ostatní vědí víc než ty?</w:t>
      </w:r>
      <w:r w:rsidR="00F85FBB">
        <w:t>“</w:t>
      </w:r>
    </w:p>
    <w:p w14:paraId="5C84FC95" w14:textId="77777777" w:rsidR="005645A2" w:rsidRDefault="00F85FBB" w:rsidP="002B2343">
      <w:pPr>
        <w:pStyle w:val="Text"/>
      </w:pPr>
      <w:r>
        <w:t>„</w:t>
      </w:r>
      <w:r w:rsidR="008E4653" w:rsidRPr="008E4653">
        <w:t>Každý jeden zatracený den od tý doby, co jsem navlíkl tuhle zasranou uniformu. Jago. Vezmi si tohle. Při první příležitosti to vrať tam, kdes to našel.</w:t>
      </w:r>
      <w:r>
        <w:t>“</w:t>
      </w:r>
    </w:p>
    <w:p w14:paraId="7CA6CD97" w14:textId="77777777" w:rsidR="005645A2" w:rsidRDefault="008E4653" w:rsidP="002B2343">
      <w:pPr>
        <w:pStyle w:val="Text"/>
      </w:pPr>
      <w:r w:rsidRPr="008E4653">
        <w:t xml:space="preserve">Vzal si složený pergamen. </w:t>
      </w:r>
      <w:r w:rsidR="00F85FBB">
        <w:t>„</w:t>
      </w:r>
      <w:r w:rsidRPr="008E4653">
        <w:t>To není ten, co jsem ti dal.</w:t>
      </w:r>
      <w:r w:rsidR="00F85FBB">
        <w:t>“</w:t>
      </w:r>
    </w:p>
    <w:p w14:paraId="4C5AC42C" w14:textId="77777777" w:rsidR="005645A2" w:rsidRDefault="008E4653" w:rsidP="002B2343">
      <w:pPr>
        <w:pStyle w:val="Text"/>
      </w:pPr>
      <w:r w:rsidRPr="008E4653">
        <w:t>Kapitán byl za svým stolem. Tides Elba seděla na jedné z jeho nepohodlných židlí, na zápěstích a kotnících měla lehká pouta. Vypadala otupěle, emočně se dostala za bod, kde už nedokázala uvěřit, že se to opravdu děje. Kolem krku měla náhrdelník, jaký se používá k ovládání zajatých čarodějů. Pokud by se pokusila použít jakákoliv kouzla, způsobil by jí strašlivou bolest.</w:t>
      </w:r>
    </w:p>
    <w:p w14:paraId="324F6A9A" w14:textId="77777777" w:rsidR="005645A2" w:rsidRDefault="008E4653" w:rsidP="002B2343">
      <w:pPr>
        <w:pStyle w:val="Text"/>
      </w:pPr>
      <w:r w:rsidRPr="008E4653">
        <w:t xml:space="preserve">Paní se musela podívat hodně daleko do budoucnosti. To dítě si sedělo na jediném kouzelném kousku, který zrovna teď kontrolovalo. Kapitán se zamračil. </w:t>
      </w:r>
      <w:r w:rsidR="00F85FBB">
        <w:t>„</w:t>
      </w:r>
      <w:r w:rsidRPr="008E4653">
        <w:t>Vy jste pili.</w:t>
      </w:r>
      <w:r w:rsidR="00F85FBB">
        <w:t>“</w:t>
      </w:r>
    </w:p>
    <w:p w14:paraId="661AE72B" w14:textId="45CC029A" w:rsidR="005645A2" w:rsidRDefault="00B81CF3" w:rsidP="002B2343">
      <w:pPr>
        <w:pStyle w:val="Text"/>
      </w:pPr>
      <w:r>
        <w:t>„</w:t>
      </w:r>
      <w:r w:rsidR="008E4653" w:rsidRPr="008E4653">
        <w:t>Jeden džbánek, na oslavu dobře vykonané práce,</w:t>
      </w:r>
      <w:r w:rsidR="00F85FBB">
        <w:t>“</w:t>
      </w:r>
      <w:r w:rsidR="008E4653" w:rsidRPr="008E4653">
        <w:t xml:space="preserve"> odpověděl Skřet.</w:t>
      </w:r>
    </w:p>
    <w:p w14:paraId="53B78C33" w14:textId="2A6E1E92" w:rsidR="005645A2" w:rsidRDefault="00F85FBB" w:rsidP="002B2343">
      <w:pPr>
        <w:pStyle w:val="Text"/>
      </w:pPr>
      <w:r>
        <w:t>„</w:t>
      </w:r>
      <w:r w:rsidR="008E4653" w:rsidRPr="008E4653">
        <w:t>Ještě není hotová. Kontaktuj Paní. Dej jí vědět. Dřív, než Kulhavec zjistí, že ji máme.</w:t>
      </w:r>
      <w:r>
        <w:t>“</w:t>
      </w:r>
    </w:p>
    <w:p w14:paraId="7CE18CA2" w14:textId="77777777" w:rsidR="005645A2" w:rsidRDefault="008E4653" w:rsidP="002B2343">
      <w:pPr>
        <w:pStyle w:val="Text"/>
      </w:pPr>
      <w:r w:rsidRPr="008E4653">
        <w:t xml:space="preserve">Skřet mi řekl: </w:t>
      </w:r>
      <w:r w:rsidR="00F85FBB">
        <w:t>„</w:t>
      </w:r>
      <w:r w:rsidRPr="008E4653">
        <w:t>Vítej v houbičkovém klubu.</w:t>
      </w:r>
      <w:r w:rsidR="00F85FBB">
        <w:t>“</w:t>
      </w:r>
    </w:p>
    <w:p w14:paraId="7A4727CE" w14:textId="77777777" w:rsidR="005645A2" w:rsidRDefault="008E4653" w:rsidP="002B2343">
      <w:pPr>
        <w:pStyle w:val="Text"/>
      </w:pPr>
      <w:r w:rsidRPr="008E4653">
        <w:lastRenderedPageBreak/>
        <w:t xml:space="preserve">Kapitán řekl: </w:t>
      </w:r>
      <w:r w:rsidR="00F85FBB">
        <w:t>„</w:t>
      </w:r>
      <w:r w:rsidRPr="008E4653">
        <w:t>Tebe tady nepotřebuji, Felčare.</w:t>
      </w:r>
      <w:r w:rsidR="00F85FBB">
        <w:t>“</w:t>
      </w:r>
    </w:p>
    <w:p w14:paraId="1F85EBF0" w14:textId="50E2684F" w:rsidR="005645A2" w:rsidRDefault="005645A2" w:rsidP="002B2343">
      <w:pPr>
        <w:pStyle w:val="Text"/>
      </w:pPr>
      <w:r>
        <w:t>„</w:t>
      </w:r>
      <w:r w:rsidR="008E4653" w:rsidRPr="008E4653">
        <w:t>Samozřejmě, že ano. Jak jinak bych to pak mohl správně zapsat do kroniky?</w:t>
      </w:r>
      <w:r w:rsidR="00F85FBB">
        <w:t>“</w:t>
      </w:r>
    </w:p>
    <w:p w14:paraId="44CE27F0" w14:textId="77777777" w:rsidR="005645A2" w:rsidRDefault="008E4653" w:rsidP="002B2343">
      <w:pPr>
        <w:pStyle w:val="Text"/>
      </w:pPr>
      <w:r w:rsidRPr="008E4653">
        <w:t xml:space="preserve">Pokrčil rameny. </w:t>
      </w:r>
      <w:r w:rsidR="00F85FBB">
        <w:t>„</w:t>
      </w:r>
      <w:r w:rsidRPr="008E4653">
        <w:t>Dej se do toho, Skřete. Plýtváš vzácným časem.</w:t>
      </w:r>
      <w:r w:rsidR="00F85FBB">
        <w:t>“</w:t>
      </w:r>
      <w:r w:rsidRPr="008E4653">
        <w:t xml:space="preserve"> Skřet mohl navázat kontakt během okamžiku, protože už to dělal tolikrát předtím. Ovšem dobře známý pocit nebyl o nic míň bolestivý. Zavřískl. Upadl na zem, stižen křečí. Zaskočený Kapitán vyšel starostlivě zpoza stolu a klekl si vedle Skřeta, zády k dívce. </w:t>
      </w:r>
      <w:r w:rsidR="00F85FBB">
        <w:t>„</w:t>
      </w:r>
      <w:r w:rsidRPr="008E4653">
        <w:t>Bude v pořádku?</w:t>
      </w:r>
      <w:r w:rsidR="00F85FBB">
        <w:t>“</w:t>
      </w:r>
    </w:p>
    <w:p w14:paraId="21C6D828" w14:textId="77777777" w:rsidR="005645A2" w:rsidRDefault="00F85FBB" w:rsidP="002B2343">
      <w:pPr>
        <w:pStyle w:val="Text"/>
      </w:pPr>
      <w:r>
        <w:t>„</w:t>
      </w:r>
      <w:r w:rsidR="008E4653" w:rsidRPr="008E4653">
        <w:t>Dejte pozor, aby mu nezapadl jazyk.</w:t>
      </w:r>
      <w:r>
        <w:t>“</w:t>
      </w:r>
      <w:r w:rsidR="008E4653" w:rsidRPr="008E4653">
        <w:t xml:space="preserve"> Využil jsem té příležitosti k ohmatání pevného mladého poprsí a zastrčil mezi ty dvě rozkošné kozičky čtvereček pergamenu. Dívka zachytila můj pohled, ale nic neřekla. </w:t>
      </w:r>
      <w:r>
        <w:t>„</w:t>
      </w:r>
      <w:r w:rsidR="008E4653" w:rsidRPr="008E4653">
        <w:t>Řekl bych, že má problém navázat spojení.</w:t>
      </w:r>
      <w:r>
        <w:t>“</w:t>
      </w:r>
    </w:p>
    <w:p w14:paraId="1DD6A9CA" w14:textId="77777777" w:rsidR="005645A2" w:rsidRDefault="008E4653" w:rsidP="002B2343">
      <w:pPr>
        <w:pStyle w:val="Text"/>
      </w:pPr>
      <w:r w:rsidRPr="008E4653">
        <w:t>Paní Skřeta slyšela, ale rozhodla se použít k odpovědi jiný prostředek. V tu chvíli vpadl explodujícími dveřmi dovnitř Kulhavec.</w:t>
      </w:r>
    </w:p>
    <w:p w14:paraId="348B6808" w14:textId="77777777" w:rsidR="005645A2" w:rsidRDefault="008E4653" w:rsidP="002B2343">
      <w:pPr>
        <w:pStyle w:val="Text"/>
      </w:pPr>
      <w:r w:rsidRPr="008E4653">
        <w:t>Nad Skřetem se objevil dvoustopý kruh žhavých uhlíků, které se málem zamotaly Kapitánovi do vlasů. Mezi nimi se zaostřil krásný obličej Paní. Její pohled se setkal s mým. Usmála se. Nohy se mi proměnily v želatinu.</w:t>
      </w:r>
    </w:p>
    <w:p w14:paraId="3BAC229D" w14:textId="77777777" w:rsidR="005645A2" w:rsidRDefault="008E4653" w:rsidP="002B2343">
      <w:pPr>
        <w:pStyle w:val="Text"/>
      </w:pPr>
      <w:r w:rsidRPr="008E4653">
        <w:t>Skřetova křeč pominula. Stejně tak Kulhavcův útok.</w:t>
      </w:r>
    </w:p>
    <w:p w14:paraId="16508662" w14:textId="77777777" w:rsidR="005645A2" w:rsidRDefault="008E4653" w:rsidP="002B2343">
      <w:pPr>
        <w:pStyle w:val="Text"/>
      </w:pPr>
      <w:r w:rsidRPr="008E4653">
        <w:t xml:space="preserve">Hlas připomínající šepot nesoucí se odevšad se zeptal: </w:t>
      </w:r>
      <w:r w:rsidR="00F85FBB">
        <w:t>„</w:t>
      </w:r>
      <w:r w:rsidRPr="008E4653">
        <w:t>To je ona?</w:t>
      </w:r>
      <w:r w:rsidR="00F85FBB">
        <w:t>“</w:t>
      </w:r>
      <w:r w:rsidRPr="008E4653">
        <w:t xml:space="preserve"> Kapitán řekl: </w:t>
      </w:r>
      <w:r w:rsidR="00F85FBB">
        <w:t>„</w:t>
      </w:r>
      <w:r w:rsidRPr="008E4653">
        <w:t>Domníváme se, madam. Odpovídá popisu.</w:t>
      </w:r>
      <w:r w:rsidR="00F85FBB">
        <w:t>“</w:t>
      </w:r>
    </w:p>
    <w:p w14:paraId="29986777" w14:textId="77777777" w:rsidR="005645A2" w:rsidRDefault="008E4653" w:rsidP="002B2343">
      <w:pPr>
        <w:pStyle w:val="Text"/>
      </w:pPr>
      <w:r w:rsidRPr="008E4653">
        <w:t>Paní na mě mrkla. Byli jsme staří kámoši z tažení. Společně jsme během bojů v Kráse uštvali a zabili její sestru.</w:t>
      </w:r>
    </w:p>
    <w:p w14:paraId="4C4B1940" w14:textId="77777777" w:rsidR="005645A2" w:rsidRDefault="008E4653" w:rsidP="002B2343">
      <w:pPr>
        <w:pStyle w:val="Text"/>
      </w:pPr>
      <w:r w:rsidRPr="008E4653">
        <w:t xml:space="preserve">Šepot odevšad řekl: </w:t>
      </w:r>
      <w:r w:rsidR="00F85FBB">
        <w:t>„</w:t>
      </w:r>
      <w:r w:rsidRPr="008E4653">
        <w:t>Je úžasná, že ano?</w:t>
      </w:r>
      <w:r w:rsidR="00F85FBB">
        <w:t>“</w:t>
      </w:r>
    </w:p>
    <w:p w14:paraId="73297BAB" w14:textId="77777777" w:rsidR="005645A2" w:rsidRDefault="008E4653" w:rsidP="002B2343">
      <w:pPr>
        <w:pStyle w:val="Text"/>
      </w:pPr>
      <w:r w:rsidRPr="008E4653">
        <w:t xml:space="preserve">Přikývl jsem. Skřet a Kapitán přikývli. Kulhavec, mokvající ve svém dusivém zápachu, sklonil na znak souhlasu svou zamaskovanou tvář. Tides Elba byla skutečně úžasná, a to každou vteřinou víc a víc </w:t>
      </w:r>
      <w:r w:rsidR="00F85FBB">
        <w:t>–</w:t>
      </w:r>
      <w:r w:rsidRPr="008E4653">
        <w:t xml:space="preserve"> využívala podvědomou magii, na kterou náhrdelník nedokázal reagovat.</w:t>
      </w:r>
    </w:p>
    <w:p w14:paraId="36F3BC53" w14:textId="77777777" w:rsidR="005645A2" w:rsidRDefault="00F85FBB" w:rsidP="002B2343">
      <w:pPr>
        <w:pStyle w:val="Text"/>
      </w:pPr>
      <w:r>
        <w:t>„</w:t>
      </w:r>
      <w:r w:rsidR="008E4653" w:rsidRPr="008E4653">
        <w:t>Každým coulem jako moje sestra. Babička tady té dívky, která je jí až neuvěřitelně podobná.</w:t>
      </w:r>
      <w:r>
        <w:t>“</w:t>
      </w:r>
    </w:p>
    <w:p w14:paraId="2EDE1D99" w14:textId="77777777" w:rsidR="005645A2" w:rsidRDefault="008E4653" w:rsidP="002B2343">
      <w:pPr>
        <w:pStyle w:val="Text"/>
      </w:pPr>
      <w:r w:rsidRPr="008E4653">
        <w:t>Jiná sestra, usoudil jsem. Té, kterou jsem pomáhal zabít, se Tides Elba podobala jenom vzdáleně. Začal jsem formulovat otázku. Nebylo třeba. Naše zaměstnankyně byla ve sdílné náladě.</w:t>
      </w:r>
    </w:p>
    <w:p w14:paraId="567152FB" w14:textId="77777777" w:rsidR="005645A2" w:rsidRDefault="00F85FBB" w:rsidP="002B2343">
      <w:pPr>
        <w:pStyle w:val="Text"/>
      </w:pPr>
      <w:r>
        <w:lastRenderedPageBreak/>
        <w:t>„</w:t>
      </w:r>
      <w:r w:rsidR="008E4653" w:rsidRPr="008E4653">
        <w:t>Její mužský předek byl můj manžel. Osouložil všechno, co se hýbalo, včetně všech mých sester a všech Lapených ženského pohlaví. Ale už dost. Zanedlouho by ulehla s dalším z jeho potomků. Jejich dítě by se stalo nádobou, do které by ten starý bastard mohl promítnout svou duši.</w:t>
      </w:r>
      <w:r>
        <w:t>“</w:t>
      </w:r>
    </w:p>
    <w:p w14:paraId="3DC24AAC" w14:textId="77777777" w:rsidR="005645A2" w:rsidRDefault="008E4653" w:rsidP="002B2343">
      <w:pPr>
        <w:pStyle w:val="Text"/>
      </w:pPr>
      <w:r w:rsidRPr="008E4653">
        <w:t>Ať už Kulhavec plánoval cokoliv, možná to vzal v úvahu. My ostatní jsme jenom civěli. Kromě dívky. Ta nerozuměla ani slovu. Jazyk, kterým Paní mluvila, neznala.</w:t>
      </w:r>
    </w:p>
    <w:p w14:paraId="2519D30F" w14:textId="77777777" w:rsidR="005645A2" w:rsidRDefault="008E4653" w:rsidP="002B2343">
      <w:pPr>
        <w:pStyle w:val="Text"/>
      </w:pPr>
      <w:r w:rsidRPr="008E4653">
        <w:t>Celou bytostí se však soustředila na to, co viselo ve vzduchu.</w:t>
      </w:r>
    </w:p>
    <w:p w14:paraId="5C08F3D4" w14:textId="77777777" w:rsidR="005645A2" w:rsidRDefault="008E4653" w:rsidP="002B2343">
      <w:pPr>
        <w:pStyle w:val="Text"/>
      </w:pPr>
      <w:r w:rsidRPr="008E4653">
        <w:t>Vyprázdnila se. Věděla, kam má namířeno.</w:t>
      </w:r>
    </w:p>
    <w:p w14:paraId="314F9350" w14:textId="77777777" w:rsidR="005645A2" w:rsidRDefault="008E4653" w:rsidP="002B2343">
      <w:pPr>
        <w:pStyle w:val="Text"/>
      </w:pPr>
      <w:r w:rsidRPr="008E4653">
        <w:t>Mezi Paní a Kulhavcem něco proběhlo. Malý smradlavý čaroděj se hluboce uklonil. Vyrazil k dívce, uchopil ji za paži a přinutil ji zvednout se na nohy. Postrčil ji ke dveřím, které zničil.</w:t>
      </w:r>
    </w:p>
    <w:p w14:paraId="4883B873" w14:textId="77777777" w:rsidR="005645A2" w:rsidRDefault="008E4653" w:rsidP="002B2343">
      <w:pPr>
        <w:pStyle w:val="Text"/>
      </w:pPr>
      <w:r w:rsidRPr="008E4653">
        <w:t>My ostatní jsme se dívali, každý z nás si přál, abychom měli moc zastavit je, každý z nás věděl, že pokud Paní mluví pravdu, Tides Elba představuje hrozbu pro celý svět. Byla bránou, jíž se mohl vrátit strašlivý stín známý jako Tyran. Bezpochyby byla hledaná a uctívaná všemi kulty přívrženců vzkříšení, které doufaly, že se jim podaří uvolnit staré zlo z jeho hrobu. Bezpochyby byla předpověděným prorokem temnoty.</w:t>
      </w:r>
    </w:p>
    <w:p w14:paraId="132C7B33" w14:textId="77777777" w:rsidR="005645A2" w:rsidRDefault="008E4653" w:rsidP="002B2343">
      <w:pPr>
        <w:pStyle w:val="Text"/>
      </w:pPr>
      <w:r w:rsidRPr="008E4653">
        <w:t>Ohlédl jsem se. Paní byla pryč. Ten závěr byl téměř zklamáním. Ale to bylo tím, že jsme stáli na okraji a dokázali vidět jenom místní povrch příběhu. Pro Legii bude hlavní skutečností fakt, že jsme přežili.</w:t>
      </w:r>
    </w:p>
    <w:p w14:paraId="3943C571" w14:textId="77777777" w:rsidR="005645A2" w:rsidRDefault="008E4653" w:rsidP="002B2343">
      <w:pPr>
        <w:pStyle w:val="Text"/>
      </w:pPr>
      <w:r w:rsidRPr="008E4653">
        <w:t>Všichni jsme vyšli ven a dívali se, jak se Kulhavec připravuje k odletu.</w:t>
      </w:r>
    </w:p>
    <w:p w14:paraId="6E597B8A" w14:textId="77777777" w:rsidR="005645A2" w:rsidRDefault="008E4653" w:rsidP="002B2343">
      <w:pPr>
        <w:pStyle w:val="Text"/>
      </w:pPr>
      <w:r w:rsidRPr="008E4653">
        <w:t>Vypadal nervózně a nešťastně. Strčil dívku do pytle. Zašil ho, a pak ho lany připoutal ke koberci. Tides Elba se nevyhne svému osudu tím, že by se během letu skutálela z koberce. Jeho odlet v pozdním odpoledním světle Vypadal nejistě. Kolébavě zamířil k západu.</w:t>
      </w:r>
    </w:p>
    <w:p w14:paraId="5241F15E" w14:textId="3F4DBF7F" w:rsidR="005645A2" w:rsidRDefault="008E4653" w:rsidP="002B2343">
      <w:pPr>
        <w:pStyle w:val="Text"/>
      </w:pPr>
      <w:r w:rsidRPr="008E4653">
        <w:t xml:space="preserve">Jagu jsem našel ve stínu nedaleko místa, kde předtím ležel Kulhavcův koberec. Široce se na mě zašklebil a zvedl palec. </w:t>
      </w:r>
      <w:r w:rsidR="00F85FBB">
        <w:t>„</w:t>
      </w:r>
      <w:r w:rsidRPr="008E4653">
        <w:t>Okamžitě si ho všiml. Vytáhl ho, podíval se na něj a vyskočil, jako by ho někdo trefil lopatou.</w:t>
      </w:r>
      <w:r w:rsidR="00F85FBB">
        <w:t>“</w:t>
      </w:r>
    </w:p>
    <w:p w14:paraId="3221D8A7" w14:textId="77777777" w:rsidR="005645A2" w:rsidRDefault="00F85FBB" w:rsidP="002B2343">
      <w:pPr>
        <w:pStyle w:val="Text"/>
      </w:pPr>
      <w:r>
        <w:t>„</w:t>
      </w:r>
      <w:r w:rsidR="008E4653" w:rsidRPr="008E4653">
        <w:t>Tak zprávu dostal.</w:t>
      </w:r>
      <w:r>
        <w:t>“</w:t>
      </w:r>
    </w:p>
    <w:p w14:paraId="667BD444" w14:textId="338E87EB" w:rsidR="005645A2" w:rsidRDefault="008E4653" w:rsidP="002B2343">
      <w:pPr>
        <w:pStyle w:val="Text"/>
      </w:pPr>
      <w:r w:rsidRPr="008E4653">
        <w:lastRenderedPageBreak/>
        <w:t xml:space="preserve">Skřet se díval na západ, v očích měl pořád výraz štvance, ale řekl jenom: </w:t>
      </w:r>
      <w:r w:rsidR="00F85FBB">
        <w:t>„</w:t>
      </w:r>
      <w:r w:rsidRPr="008E4653">
        <w:t>Taková škoda jemného holčičího masíčka.</w:t>
      </w:r>
      <w:r w:rsidR="00F85FBB">
        <w:t>“</w:t>
      </w:r>
      <w:r w:rsidRPr="008E4653">
        <w:t xml:space="preserve"> A pak: </w:t>
      </w:r>
      <w:r w:rsidR="00F85FBB">
        <w:t>„</w:t>
      </w:r>
      <w:r w:rsidRPr="008E4653">
        <w:t>Pojďm</w:t>
      </w:r>
      <w:r w:rsidR="005645A2" w:rsidRPr="008E4653">
        <w:t>e</w:t>
      </w:r>
      <w:r w:rsidR="005645A2">
        <w:t xml:space="preserve"> </w:t>
      </w:r>
      <w:r w:rsidR="005645A2" w:rsidRPr="008E4653">
        <w:t>n</w:t>
      </w:r>
      <w:r w:rsidRPr="008E4653">
        <w:t>ajít Jilmáče a Jednookýho a zajdeme na pár k Cernýmu koni. Karty má Jilmáč, že jo?</w:t>
      </w:r>
      <w:r w:rsidR="00F85FBB">
        <w:t>“</w:t>
      </w:r>
    </w:p>
    <w:p w14:paraId="3DBF02C9" w14:textId="613D8E19" w:rsidR="00D17304" w:rsidRPr="00D17304" w:rsidRDefault="008E4653" w:rsidP="00D17304">
      <w:pPr>
        <w:pStyle w:val="Text"/>
        <w:jc w:val="right"/>
        <w:rPr>
          <w:i/>
        </w:rPr>
      </w:pPr>
      <w:r w:rsidRPr="00D17304">
        <w:rPr>
          <w:i/>
        </w:rPr>
        <w:t>přeložil Ludovít Plata</w:t>
      </w:r>
    </w:p>
    <w:p w14:paraId="55E48C6C" w14:textId="671CDE2C" w:rsidR="00D17304" w:rsidRDefault="00D17304">
      <w:pPr>
        <w:widowControl/>
        <w:spacing w:after="200" w:line="276" w:lineRule="auto"/>
        <w:rPr>
          <w:rFonts w:ascii="Times New Roman" w:hAnsi="Times New Roman" w:cs="Times New Roman"/>
          <w:b/>
          <w:i/>
          <w:color w:val="auto"/>
        </w:rPr>
      </w:pPr>
      <w:r>
        <w:rPr>
          <w:b/>
          <w:i/>
        </w:rPr>
        <w:br w:type="page"/>
      </w:r>
    </w:p>
    <w:p w14:paraId="674672F7" w14:textId="598430B3" w:rsidR="00D17304" w:rsidRDefault="00D17304">
      <w:pPr>
        <w:widowControl/>
        <w:spacing w:after="200" w:line="276" w:lineRule="auto"/>
        <w:rPr>
          <w:rFonts w:ascii="Times New Roman" w:hAnsi="Times New Roman" w:cs="Times New Roman"/>
          <w:i/>
          <w:color w:val="auto"/>
        </w:rPr>
      </w:pPr>
      <w:r w:rsidRPr="008E4653">
        <w:rPr>
          <w:i/>
          <w:noProof/>
        </w:rPr>
        <w:lastRenderedPageBreak/>
        <w:drawing>
          <wp:anchor distT="0" distB="0" distL="63500" distR="63500" simplePos="0" relativeHeight="251678208" behindDoc="1" locked="0" layoutInCell="1" allowOverlap="1" wp14:anchorId="7C7F2128" wp14:editId="3B141FEF">
            <wp:simplePos x="0" y="0"/>
            <wp:positionH relativeFrom="margin">
              <wp:posOffset>-158750</wp:posOffset>
            </wp:positionH>
            <wp:positionV relativeFrom="paragraph">
              <wp:posOffset>-539750</wp:posOffset>
            </wp:positionV>
            <wp:extent cx="4599795" cy="7543800"/>
            <wp:effectExtent l="0" t="0" r="0" b="0"/>
            <wp:wrapNone/>
            <wp:docPr id="15" name="Obrázek 15"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99795" cy="7543800"/>
                    </a:xfrm>
                    <a:prstGeom prst="rect">
                      <a:avLst/>
                    </a:prstGeom>
                    <a:noFill/>
                  </pic:spPr>
                </pic:pic>
              </a:graphicData>
            </a:graphic>
            <wp14:sizeRelH relativeFrom="page">
              <wp14:pctWidth>0</wp14:pctWidth>
            </wp14:sizeRelH>
            <wp14:sizeRelV relativeFrom="page">
              <wp14:pctHeight>0</wp14:pctHeight>
            </wp14:sizeRelV>
          </wp:anchor>
        </w:drawing>
      </w:r>
      <w:r>
        <w:rPr>
          <w:i/>
        </w:rPr>
        <w:br w:type="page"/>
      </w:r>
    </w:p>
    <w:p w14:paraId="6BCB1B1A" w14:textId="402B6F27" w:rsidR="005645A2" w:rsidRDefault="008E4653" w:rsidP="002B2343">
      <w:pPr>
        <w:pStyle w:val="Text"/>
      </w:pPr>
      <w:r w:rsidRPr="008E4653">
        <w:lastRenderedPageBreak/>
        <w:t xml:space="preserve">Gene Wolfe nejdříve pracoval jako inženýr a poté se stal šéfredaktorem odbor ného časopisu </w:t>
      </w:r>
      <w:r w:rsidRPr="008E4653">
        <w:rPr>
          <w:i/>
        </w:rPr>
        <w:t>Plant Engineeríng</w:t>
      </w:r>
      <w:r w:rsidRPr="008E4653">
        <w:t xml:space="preserve"> o výstavbě a provozu továren. Jako spisovatel se prosadil koncem šedesátých let díky povídkám publikovaným v antologiích Orbit, sestavovaných Damonem Knightem. Raná tvorba zahrnuje výrazné romány The Fifth Head of Cerberus a Peace, ale pověst mu vybudovala série tří vícesvazkovýc</w:t>
      </w:r>
      <w:r w:rsidR="005645A2" w:rsidRPr="008E4653">
        <w:t>h</w:t>
      </w:r>
      <w:r w:rsidR="005645A2">
        <w:t xml:space="preserve"> </w:t>
      </w:r>
      <w:r w:rsidR="005645A2" w:rsidRPr="008E4653">
        <w:t>r</w:t>
      </w:r>
      <w:r w:rsidRPr="008E4653">
        <w:t>ománů The Book of the New Sun (česky Kniha Nového Slunce, vyšel pouze první svazek), The Book of the Long Sun a The Book of the Short Sun. Jeho povídky byly sebrány ve svazcích The Island of Doctor Death and Other Stories and Other Stories, Endangered Species, Strange Travelers a nejnověji The Best of Gene Wolfe. Je držitelem cen Nebula, World Fantasy Locus, Pamětní ceny Johna W. Campbella či Ceny Britské asociace science fiction, Světová cena fantasy mu byla kromě dvou románů udělena také za celoživotní dílo.</w:t>
      </w:r>
    </w:p>
    <w:p w14:paraId="7A0F86F6" w14:textId="4E96163C" w:rsidR="00662C14" w:rsidRDefault="00662C14" w:rsidP="002B2343">
      <w:pPr>
        <w:pStyle w:val="Text"/>
      </w:pPr>
    </w:p>
    <w:p w14:paraId="44D8DCA9" w14:textId="74FE4F3A" w:rsidR="00662C14" w:rsidRDefault="00662C14" w:rsidP="00662C14">
      <w:pPr>
        <w:pStyle w:val="Nadpis1"/>
      </w:pPr>
      <w:bookmarkStart w:id="6" w:name="_Toc374528228"/>
      <w:r>
        <w:t>Gene Wolfe – Krvavé klání</w:t>
      </w:r>
      <w:bookmarkEnd w:id="6"/>
    </w:p>
    <w:p w14:paraId="096745CC" w14:textId="77777777" w:rsidR="00662C14" w:rsidRDefault="00662C14" w:rsidP="002B2343">
      <w:pPr>
        <w:pStyle w:val="Text"/>
      </w:pPr>
    </w:p>
    <w:p w14:paraId="1FDD373C" w14:textId="77777777" w:rsidR="005645A2" w:rsidRDefault="008E4653" w:rsidP="002B2343">
      <w:pPr>
        <w:pStyle w:val="Text"/>
      </w:pPr>
      <w:r w:rsidRPr="008E4653">
        <w:t>Usaďte se a já vám povyprávím.</w:t>
      </w:r>
    </w:p>
    <w:p w14:paraId="195A104F" w14:textId="77777777" w:rsidR="005645A2" w:rsidRDefault="008E4653" w:rsidP="002B2343">
      <w:pPr>
        <w:pStyle w:val="Text"/>
      </w:pPr>
      <w:r w:rsidRPr="008E4653">
        <w:t xml:space="preserve">Byl jsem teprve jinoch, když mě postoupili ke Hře. Odmítl bych, kdyby to bylo možné, ale nebylo </w:t>
      </w:r>
      <w:r w:rsidR="00F85FBB">
        <w:t>–</w:t>
      </w:r>
      <w:r w:rsidRPr="008E4653">
        <w:t xml:space="preserve"> jednou přihlášení se museli zúčastnit. Jelikož už jsem byl urostlý a statný, zařadili mě k jezdcům. Prošli jsme náročným výcvikem: dva z nás ho nepřežili a jeden skončil nadosmrti zmrzačený. Znal jsem ho a měl jsem ho rád, popíjel s ním a jednou se s ním utkal. Když jsem sledoval, jak školu opouští na káře tažené svými bratry, nezáviděl jsem mu.</w:t>
      </w:r>
    </w:p>
    <w:p w14:paraId="4ED4F44E" w14:textId="77777777" w:rsidR="005645A2" w:rsidRDefault="008E4653" w:rsidP="002B2343">
      <w:pPr>
        <w:pStyle w:val="Text"/>
      </w:pPr>
      <w:r w:rsidRPr="008E4653">
        <w:t xml:space="preserve">Po dvou letech se můj jezdecký výcvik uzavřel pasováním na rytíře. Obával jsem se, že skončím nanejvýš jako lučištník, takže jsem měl velikou radost. Ještě tentýž den jsem obdržel tři hřebce, nejlepší koně, jaké kdy kdo spatřil </w:t>
      </w:r>
      <w:r w:rsidR="00F85FBB">
        <w:t>–</w:t>
      </w:r>
      <w:r w:rsidRPr="008E4653">
        <w:t xml:space="preserve"> hbité zlatavé oře s hřívami a ocasy černými jako nejtmavší stín. Dlouhé hodiny jsem je cvičil a pečoval o ně; ustájil jsem je každého zvlášť a nikdy jsem je nenechal pást na stejné louce, dokonce ani na loukách sousedících, aby spolu nezápasili. Pokud mi byl některého dne upřen dostatek pastvin, jeden hřebec musel zůstat ve stáji, zatímco se zbylí dva pásli. Ale moje první Hra takovým problémům učinila přítrž.</w:t>
      </w:r>
    </w:p>
    <w:p w14:paraId="16A5D298" w14:textId="77777777" w:rsidR="005645A2" w:rsidRDefault="008E4653" w:rsidP="002B2343">
      <w:pPr>
        <w:pStyle w:val="Text"/>
      </w:pPr>
      <w:r w:rsidRPr="008E4653">
        <w:lastRenderedPageBreak/>
        <w:t>Dnes už se Hra neprovozuje. Možná jste na ni zapomněli nebo jste snad nikdy neměli tu smůlu a nemuseli jí přihlížet. Pravidla jsou složitá. Šířit se o nich nebudu.</w:t>
      </w:r>
    </w:p>
    <w:p w14:paraId="415D9EC3" w14:textId="77777777" w:rsidR="005645A2" w:rsidRDefault="008E4653" w:rsidP="002B2343">
      <w:pPr>
        <w:pStyle w:val="Text"/>
      </w:pPr>
      <w:r w:rsidRPr="008E4653">
        <w:t xml:space="preserve">Ale prohlašuji, a řeknu to zcela upřímně, že jsem nikdy neměl v úmyslu připravit svého protivníka o život. Nikdy, nebo alespoň velice zřídka. Mým úkolem bylo ho porazit </w:t>
      </w:r>
      <w:r w:rsidR="00F85FBB">
        <w:t>–</w:t>
      </w:r>
      <w:r w:rsidRPr="008E4653">
        <w:t xml:space="preserve"> pokud to dokážu. Jeho úkolem zas bylo porazit mne. Dobře si na svůj první souboj vzpomínám. Celil jsem v něm jinému jezdci, a taková klání jsou z nejvzácnějších. Podle rozkazu jsem zaujal pozici, na které mi měsíční jezdec hrozil útokem. Jevila se celkem bezpečná, protože pokud by zvítězil, jistě by ho napadla naše vznešená královna. Přesto zaútočil.</w:t>
      </w:r>
    </w:p>
    <w:p w14:paraId="450AA29D" w14:textId="77777777" w:rsidR="005645A2" w:rsidRDefault="008E4653" w:rsidP="002B2343">
      <w:pPr>
        <w:pStyle w:val="Text"/>
      </w:pPr>
      <w:r w:rsidRPr="008E4653">
        <w:t xml:space="preserve">Pravidla vyzyvateli ukládají, aby na obráncovu pozici vjel nebo vběhl, a poskytují mu tak velikou výhodu. Tak mě o tom poučovali, ale skutečného poučení se mi dostalo teprve při útoku, na který mě upozornily až dunící podkovy protivníkova oře. Bílý válečný hřebec se vrhl na kolbiště skokem, který vydal přinejmenším za dva, a vzápětí dospěl ke mně. Soupeř bojoval sekyrou, já palcátem. Zuřivě jsme se potýkali, dokud mu jeden z mých úderů nesrazil helmu z hlavy a nechal ho </w:t>
      </w:r>
      <w:r w:rsidR="00F85FBB">
        <w:t>–</w:t>
      </w:r>
      <w:r w:rsidRPr="008E4653">
        <w:t xml:space="preserve"> stále v sedle </w:t>
      </w:r>
      <w:r w:rsidR="00F85FBB">
        <w:t>–</w:t>
      </w:r>
      <w:r w:rsidRPr="008E4653">
        <w:t xml:space="preserve"> poloomráčeného. Porážku je třeba uznat odhozením zbraně; dokud ji válečník třímá, boj pokračuje. Soupeř měl skelný pohled a ochablou rukou sotva sekeru udržel.</w:t>
      </w:r>
    </w:p>
    <w:p w14:paraId="2949F3D2" w14:textId="77777777" w:rsidR="005645A2" w:rsidRDefault="008E4653" w:rsidP="002B2343">
      <w:pPr>
        <w:pStyle w:val="Text"/>
      </w:pPr>
      <w:r w:rsidRPr="008E4653">
        <w:t>Ale nepustil ji. Mohl jsem ho na místě zabít, avšak namísto toho jsem ho jen udeřil do rukavice. Jeden hrot projel zbrojí a na okamžik mu přišpendlil ruku k topůrku sekery. Zase jsem palcát vytrhl a sledoval jezdce, jak pomalu padá ze sedla. Hlavou nejprve udeřil o hrubou kamenitou půdu černého pole a já se zalekl, zda si nezlámal vaz. Nicméně přežil a když ho odnášeli, lkal a svíjel se. Diváky jsem nepotěšil, avšak sám sebe ano: podstatné je zvítězit, nikoli prolít krev.</w:t>
      </w:r>
    </w:p>
    <w:p w14:paraId="21949304" w14:textId="77777777" w:rsidR="005645A2" w:rsidRDefault="008E4653" w:rsidP="002B2343">
      <w:pPr>
        <w:pStyle w:val="Text"/>
      </w:pPr>
      <w:r w:rsidRPr="008E4653">
        <w:t xml:space="preserve">Pak přišel souboj s pěšačkou, stejně obrovitou jako všechny ostatní. Někdo tvrdí, že jsou vyšlechtěné po způsobu válečných hřebců, jiní zase, že jde jen o kouzlo, které mágové sesílají na malé holčičky. Jak jistě víte, pěšačky mají tu nejprostší výstroj, nic než dlouhý meč a štít, který je stejně vysoký jako pěšačka sama a přečnívá do stran. Kromě toho měla jen sandály a bederní roušku, </w:t>
      </w:r>
      <w:r w:rsidRPr="008E4653">
        <w:lastRenderedPageBreak/>
        <w:t>brnění totiž pěšačky nenosí. Plánoval jsem srazit ji kopyty nebo skolit jedinou ranou meče. Proti pěšačkám se ničím než mečem nebojuje.</w:t>
      </w:r>
    </w:p>
    <w:p w14:paraId="18FEE9A6" w14:textId="77777777" w:rsidR="005645A2" w:rsidRDefault="008E4653" w:rsidP="002B2343">
      <w:pPr>
        <w:pStyle w:val="Text"/>
      </w:pPr>
      <w:r w:rsidRPr="008E4653">
        <w:t xml:space="preserve">Neuspěl jsem. Uskočila mi na levici, já udeřil příliš pozdě a stáhla mě ze sedla. V příštím okamžiku jsem už ležel na pěstěné zelené trávě slunečního pole a na krku mě lechtala špička soupeřčina meče. </w:t>
      </w:r>
      <w:r w:rsidR="00F85FBB">
        <w:t>„</w:t>
      </w:r>
      <w:r w:rsidRPr="008E4653">
        <w:t>Vzdávám se!</w:t>
      </w:r>
      <w:r w:rsidR="00F85FBB">
        <w:t>“</w:t>
      </w:r>
      <w:r w:rsidRPr="008E4653">
        <w:t xml:space="preserve"> vykřikl jsem, a ona se vítězoslavně usmála.</w:t>
      </w:r>
    </w:p>
    <w:p w14:paraId="48DFEBC8" w14:textId="77777777" w:rsidR="005645A2" w:rsidRDefault="008E4653" w:rsidP="002B2343">
      <w:pPr>
        <w:pStyle w:val="Text"/>
      </w:pPr>
      <w:r w:rsidRPr="008E4653">
        <w:t>Odvedli mě z pole a Dhorie, můj trenér, mě našel, jak sedím o samotě s hlavou v dlaních. Poplácal mě po zádech a nechal se slyšet, že je na mě pyšný.</w:t>
      </w:r>
    </w:p>
    <w:p w14:paraId="38A81A20" w14:textId="77777777" w:rsidR="005645A2" w:rsidRDefault="00F85FBB" w:rsidP="002B2343">
      <w:pPr>
        <w:pStyle w:val="Text"/>
      </w:pPr>
      <w:r>
        <w:t>„</w:t>
      </w:r>
      <w:r w:rsidR="008E4653" w:rsidRPr="008E4653">
        <w:t>Zaútočil jsem na pěšačku,</w:t>
      </w:r>
      <w:r>
        <w:t>“</w:t>
      </w:r>
      <w:r w:rsidR="008E4653" w:rsidRPr="008E4653">
        <w:t xml:space="preserve"> zamumlal jsem.</w:t>
      </w:r>
    </w:p>
    <w:p w14:paraId="5E3823FB" w14:textId="77777777" w:rsidR="005645A2" w:rsidRDefault="00F85FBB" w:rsidP="002B2343">
      <w:pPr>
        <w:pStyle w:val="Text"/>
      </w:pPr>
      <w:r>
        <w:t>„</w:t>
      </w:r>
      <w:r w:rsidR="008E4653" w:rsidRPr="008E4653">
        <w:t>A ta tě přemohla.</w:t>
      </w:r>
      <w:r>
        <w:t>“</w:t>
      </w:r>
    </w:p>
    <w:p w14:paraId="1FC92951" w14:textId="77777777" w:rsidR="005645A2" w:rsidRDefault="008E4653" w:rsidP="002B2343">
      <w:pPr>
        <w:pStyle w:val="Text"/>
      </w:pPr>
      <w:r w:rsidRPr="008E4653">
        <w:t>Přikývl jsem.</w:t>
      </w:r>
    </w:p>
    <w:p w14:paraId="7B27FBC7" w14:textId="77777777" w:rsidR="005645A2" w:rsidRDefault="00F85FBB" w:rsidP="002B2343">
      <w:pPr>
        <w:pStyle w:val="Text"/>
      </w:pPr>
      <w:r>
        <w:t>„</w:t>
      </w:r>
      <w:r w:rsidR="008E4653" w:rsidRPr="008E4653">
        <w:t>To se stane každému. Lurna je z měsíčních pěšaček nejlepší a na tebe sotva sto nádechů předtím útočil jezdec.</w:t>
      </w:r>
      <w:r>
        <w:t>“</w:t>
      </w:r>
      <w:r w:rsidR="008E4653" w:rsidRPr="008E4653">
        <w:t xml:space="preserve"> (V tom přeháněl.) </w:t>
      </w:r>
      <w:r>
        <w:t>„</w:t>
      </w:r>
      <w:r w:rsidR="008E4653" w:rsidRPr="008E4653">
        <w:t>Rozdal jsi tvrdé rány a sám je přijal. Dvě kola a už tě znovu vyslali. Víš, kolikrát se stane, že se jezdec ubrání útoku jiného jezdce? Ochozy pořád znějí tvým jménem.</w:t>
      </w:r>
      <w:r>
        <w:t>“</w:t>
      </w:r>
    </w:p>
    <w:p w14:paraId="17CCA7AC" w14:textId="77777777" w:rsidR="005645A2" w:rsidRDefault="008E4653" w:rsidP="002B2343">
      <w:pPr>
        <w:pStyle w:val="Text"/>
      </w:pPr>
      <w:r w:rsidRPr="008E4653">
        <w:t>Nevěřil jsem mu, ale přesto jsem se upokojil. Brzy jsem zjistil, že mluvil pravdu, ještě se mi totiž ani nezahojily modřiny, když jsem byl nasazen do další hry. Popisovat ji nebudu. Ani ty další.</w:t>
      </w:r>
    </w:p>
    <w:p w14:paraId="2C77BBFC" w14:textId="77777777" w:rsidR="005645A2" w:rsidRDefault="008E4653" w:rsidP="002B2343">
      <w:pPr>
        <w:pStyle w:val="Text"/>
      </w:pPr>
      <w:r w:rsidRPr="008E4653">
        <w:t>Družstva se spolu nestýkají, ale přesto jsem pěšačku, která mě skolila, viděl ještě dvakrát. Jednou jsme stáli na sousedních polích, a přestože je hovor zapovězený, poznal jsem z jejího výrazu, že mě poznala, stejně jako já ji. S přátelským úsměvem zatočila mečem, já pozdvihl ten svůj a ukázal na slunce. Vlasy měla černé jako noc, ramena široká, pas útlý. Svaly vlnící se pod kůží bílou jako luna připomínaly draky a já věděl, že meč ve tvaru měsíčního srpku, který jí v rukou jen tančil, bych sotva uzvedl.</w:t>
      </w:r>
    </w:p>
    <w:p w14:paraId="08F59172" w14:textId="77777777" w:rsidR="005645A2" w:rsidRDefault="008E4653" w:rsidP="002B2343">
      <w:pPr>
        <w:pStyle w:val="Text"/>
      </w:pPr>
      <w:r w:rsidRPr="008E4653">
        <w:t>Přišel kótský nájezd a hry se přerušily. Hovořilo se o našem zapojení do bitvy a věřím, skutečně dodnes věřím, že bychom je byli zahnali. Než k tomu ovšem mohlo dojít, vyřítili se v noci na město.</w:t>
      </w:r>
    </w:p>
    <w:p w14:paraId="6F0D6DE6" w14:textId="77777777" w:rsidR="005645A2" w:rsidRDefault="008E4653" w:rsidP="002B2343">
      <w:pPr>
        <w:pStyle w:val="Text"/>
      </w:pPr>
      <w:r w:rsidRPr="008E4653">
        <w:t xml:space="preserve">V boji i na útěku jsme ze sebe vydali to nejlepší </w:t>
      </w:r>
      <w:r w:rsidR="00F85FBB">
        <w:t>–</w:t>
      </w:r>
      <w:r w:rsidRPr="008E4653">
        <w:t xml:space="preserve"> sedlal jsem Plamence, svého nejlepšího hřebce. Čtyři dny a tři noci jsem se s ním skrýval v horách, kde jsem nám převazoval zranění a přikládal na ně </w:t>
      </w:r>
      <w:r w:rsidRPr="008E4653">
        <w:lastRenderedPageBreak/>
        <w:t>obklady z brutnáku a léčivé, purpurově kvetoucí rostliny, již nalezne jedině sedmý syn.</w:t>
      </w:r>
    </w:p>
    <w:p w14:paraId="57CCEE48" w14:textId="77777777" w:rsidR="005645A2" w:rsidRDefault="008E4653" w:rsidP="002B2343">
      <w:pPr>
        <w:pStyle w:val="Text"/>
      </w:pPr>
      <w:r w:rsidRPr="008E4653">
        <w:t>Město skončilo vypálené, ale my se do něj vrátili. Věděl jsem, že otec byl mocný mág, a usuzoval jsem, že jeho dům mohl zkázu přestát.</w:t>
      </w:r>
    </w:p>
    <w:p w14:paraId="42424B00" w14:textId="05740CF5" w:rsidR="005645A2" w:rsidRDefault="008E4653" w:rsidP="002B2343">
      <w:pPr>
        <w:pStyle w:val="Text"/>
      </w:pPr>
      <w:r w:rsidRPr="008E4653">
        <w:t xml:space="preserve">V tom jsem se mýlil, ale docela rozbořený jsem jej nenašel. Jižní křídlo zůstalo neponičené, a tak jsem se mohl vrátit do komnaty, která mi jako chlapci náležela. Má postel tam na mě čekala a vábila mě kouzlem, jemuž se u usmýkaného, zraněného muže není co divit. O Plamence jsem se postaral, jak nejlépe jsem uměl </w:t>
      </w:r>
      <w:r w:rsidR="00F85FBB">
        <w:t>–</w:t>
      </w:r>
      <w:r w:rsidRPr="008E4653">
        <w:t xml:space="preserve"> dostalo se mu vody, střechy nad hlavou a trochy okoralého chleba ze </w:t>
      </w:r>
      <w:r w:rsidR="00EB71B1" w:rsidRPr="008E4653">
        <w:t>spižírny</w:t>
      </w:r>
      <w:r w:rsidRPr="008E4653">
        <w:t xml:space="preserve"> </w:t>
      </w:r>
      <w:r w:rsidR="00F85FBB">
        <w:t>–</w:t>
      </w:r>
      <w:r w:rsidRPr="008E4653">
        <w:t xml:space="preserve"> a ulehl jsem na místě, kde jsem před dávnou dobou prospal tolik nocí; tehdy se mi jevily bez konce. V kopcích se mi sny vyhýbaly: rarachové a ďáblové, kteří mě tam pronásledovali, nepřicházeli ve spánku. Ve vlastní posteli a v ložnici, která mi kdysi patřila, jsem snil, jak se patří.</w:t>
      </w:r>
    </w:p>
    <w:p w14:paraId="6E14F3DA" w14:textId="77777777" w:rsidR="005645A2" w:rsidRDefault="008E4653" w:rsidP="002B2343">
      <w:pPr>
        <w:pStyle w:val="Text"/>
      </w:pPr>
      <w:r w:rsidRPr="008E4653">
        <w:t xml:space="preserve">Ve snu seděl naproti mně můj otec, hlavu rozpolcenou až k čelisti. Nemohl mluvit, ale na zem napsal: </w:t>
      </w:r>
      <w:r w:rsidRPr="008E4653">
        <w:rPr>
          <w:i/>
        </w:rPr>
        <w:t>Požehnal jsem tě a proklel, Valorie, a mé požehnání a kletba jedno jsou. Budeš dědicem.</w:t>
      </w:r>
    </w:p>
    <w:p w14:paraId="22C0B8AA" w14:textId="5D88BA85" w:rsidR="005645A2" w:rsidRDefault="008E4653" w:rsidP="002B2343">
      <w:pPr>
        <w:pStyle w:val="Text"/>
      </w:pPr>
      <w:r w:rsidRPr="008E4653">
        <w:t>Po probuzení mi jeho slova zněla v hlavě. Nikdy jsem na ně nezapomněl. Kdo může říct, kolik v nich bylo pravdy? Snad jsem se už dědicem stal, jenom nevědomky. Snad ten sen lhal jako většina snů</w:t>
      </w:r>
      <w:r w:rsidR="005645A2">
        <w:t xml:space="preserve"> </w:t>
      </w:r>
      <w:r w:rsidR="00F85FBB">
        <w:t>–</w:t>
      </w:r>
      <w:r w:rsidRPr="008E4653">
        <w:t xml:space="preserve"> jako většina slov, slušelo by se říct. Faleš totiž chybí jen ve slovech, jež vládnou mocí nad tím, co popisují, a takových je poskrovnu a setkáváme se s nimi málokdy.</w:t>
      </w:r>
    </w:p>
    <w:p w14:paraId="03F229B4" w14:textId="77777777" w:rsidR="005645A2" w:rsidRDefault="008E4653" w:rsidP="002B2343">
      <w:pPr>
        <w:pStyle w:val="Text"/>
      </w:pPr>
      <w:r w:rsidRPr="008E4653">
        <w:t>Míli za branou Vyhnanství jsem spatřil Lurnu dřímat pod košatým kaštanem. Sesedl jsem a přiblížil se, nedovedu říct proč. Spala hluboce a nehrozilo tedy, že by se brzy probudila, odsedlal jsem tedy Plamence a vypustil ho na pastvu, jíž se už nemohl dočkat. Poté jsem se usadil Poblíž Lurny, zády se opřel o kmen stromu a rozvažoval o mnohých věcech.</w:t>
      </w:r>
    </w:p>
    <w:p w14:paraId="41507883" w14:textId="77777777" w:rsidR="005645A2" w:rsidRDefault="00F85FBB" w:rsidP="002B2343">
      <w:pPr>
        <w:pStyle w:val="Text"/>
      </w:pPr>
      <w:r>
        <w:t>„</w:t>
      </w:r>
      <w:r w:rsidR="008E4653" w:rsidRPr="008E4653">
        <w:t>Nad čím přemítáš?</w:t>
      </w:r>
      <w:r>
        <w:t>“</w:t>
      </w:r>
    </w:p>
    <w:p w14:paraId="5E264573" w14:textId="77777777" w:rsidR="005645A2" w:rsidRDefault="008E4653" w:rsidP="002B2343">
      <w:pPr>
        <w:pStyle w:val="Text"/>
      </w:pPr>
      <w:r w:rsidRPr="008E4653">
        <w:t xml:space="preserve">Hned, jak jsem její hlas uslyšel poprvé, věděl jsem, že patří jí. Byl hlubší než můj, ale přitom ženský. Usmál jsem se, snad ne opovážlivě, a odvětil: </w:t>
      </w:r>
      <w:r w:rsidR="00F85FBB">
        <w:t>„</w:t>
      </w:r>
      <w:r w:rsidRPr="008E4653">
        <w:t xml:space="preserve">Jak získat tvé přátelství. Mám strach, abys </w:t>
      </w:r>
      <w:r w:rsidRPr="008E4653">
        <w:lastRenderedPageBreak/>
        <w:t>nebažila po souboji. Byla by to pošetilost, uvážím</w:t>
      </w:r>
      <w:r w:rsidR="00F85FBB" w:rsidRPr="008E4653">
        <w:t>e</w:t>
      </w:r>
      <w:r w:rsidR="00F85FBB">
        <w:t>-</w:t>
      </w:r>
      <w:r w:rsidR="00F85FBB" w:rsidRPr="008E4653">
        <w:t>l</w:t>
      </w:r>
      <w:r w:rsidRPr="008E4653">
        <w:t>i, jak dnes svět leží a běží.</w:t>
      </w:r>
      <w:r w:rsidR="00F85FBB">
        <w:t>“</w:t>
      </w:r>
    </w:p>
    <w:p w14:paraId="09F73518" w14:textId="77777777" w:rsidR="005645A2" w:rsidRDefault="00F85FBB" w:rsidP="002B2343">
      <w:pPr>
        <w:pStyle w:val="Text"/>
      </w:pPr>
      <w:r>
        <w:t>„</w:t>
      </w:r>
      <w:r w:rsidR="008E4653" w:rsidRPr="008E4653">
        <w:t>Holá pošetilost, svět přece nikde neleží a nikam neutíká. Krouží kolem luny a pluje s ní mezi hvězdami.</w:t>
      </w:r>
      <w:r>
        <w:t>“</w:t>
      </w:r>
      <w:r w:rsidR="008E4653" w:rsidRPr="008E4653">
        <w:t xml:space="preserve"> Zasmála se jako řeka na kamenech. </w:t>
      </w:r>
      <w:r>
        <w:t>„</w:t>
      </w:r>
      <w:r w:rsidR="008E4653" w:rsidRPr="008E4653">
        <w:t>Co se souboje týče, Valorie, už jsem tě jednou přemohla. Na odvetu nepřistoupím, naše další klání by tě totiž mohlo stát život.</w:t>
      </w:r>
      <w:r>
        <w:t>“</w:t>
      </w:r>
    </w:p>
    <w:p w14:paraId="392C18F8" w14:textId="77777777" w:rsidR="005645A2" w:rsidRDefault="00F85FBB" w:rsidP="002B2343">
      <w:pPr>
        <w:pStyle w:val="Text"/>
      </w:pPr>
      <w:r>
        <w:t>„</w:t>
      </w:r>
      <w:r w:rsidR="008E4653" w:rsidRPr="008E4653">
        <w:t>Nebažíš po mé smrti.</w:t>
      </w:r>
      <w:r>
        <w:t>“</w:t>
      </w:r>
    </w:p>
    <w:p w14:paraId="3A14BE0D" w14:textId="77777777" w:rsidR="005645A2" w:rsidRDefault="00F85FBB" w:rsidP="002B2343">
      <w:pPr>
        <w:pStyle w:val="Text"/>
      </w:pPr>
      <w:r>
        <w:t>„</w:t>
      </w:r>
      <w:r w:rsidR="008E4653" w:rsidRPr="008E4653">
        <w:t>Nebažím,</w:t>
      </w:r>
      <w:r>
        <w:t>“</w:t>
      </w:r>
      <w:r w:rsidR="008E4653" w:rsidRPr="008E4653">
        <w:t xml:space="preserve"> přitakala, a když jsem mlčel, dodala: </w:t>
      </w:r>
      <w:r>
        <w:t>„</w:t>
      </w:r>
      <w:r w:rsidR="008E4653" w:rsidRPr="008E4653">
        <w:t>Ty po mé ano? Mohls mě zabít ve spánku.</w:t>
      </w:r>
      <w:r>
        <w:t>“</w:t>
      </w:r>
    </w:p>
    <w:p w14:paraId="07F6EBE2" w14:textId="77777777" w:rsidR="005645A2" w:rsidRDefault="00F85FBB" w:rsidP="002B2343">
      <w:pPr>
        <w:pStyle w:val="Text"/>
      </w:pPr>
      <w:r>
        <w:t>„</w:t>
      </w:r>
      <w:r w:rsidR="008E4653" w:rsidRPr="008E4653">
        <w:t>Byla bys vyskočila a vyrvala mi meč z rukou.</w:t>
      </w:r>
      <w:r>
        <w:t>“</w:t>
      </w:r>
    </w:p>
    <w:p w14:paraId="3683BBD6" w14:textId="77777777" w:rsidR="005645A2" w:rsidRDefault="00F85FBB" w:rsidP="002B2343">
      <w:pPr>
        <w:pStyle w:val="Text"/>
      </w:pPr>
      <w:r>
        <w:t>„</w:t>
      </w:r>
      <w:r w:rsidR="008E4653" w:rsidRPr="008E4653">
        <w:t>Tak! U toho zůstaňme.</w:t>
      </w:r>
      <w:r>
        <w:t>“</w:t>
      </w:r>
      <w:r w:rsidR="008E4653" w:rsidRPr="008E4653">
        <w:t xml:space="preserve"> Řeka se znovu rozproudila. </w:t>
      </w:r>
      <w:r>
        <w:t>„</w:t>
      </w:r>
      <w:r w:rsidR="008E4653" w:rsidRPr="008E4653">
        <w:t>Zůstaňme u toho, ať mi vydrží nálada.</w:t>
      </w:r>
      <w:r>
        <w:t>“</w:t>
      </w:r>
    </w:p>
    <w:p w14:paraId="03A4305E" w14:textId="77777777" w:rsidR="005645A2" w:rsidRDefault="00F85FBB" w:rsidP="002B2343">
      <w:pPr>
        <w:pStyle w:val="Text"/>
      </w:pPr>
      <w:r>
        <w:t>„</w:t>
      </w:r>
      <w:r w:rsidR="008E4653" w:rsidRPr="008E4653">
        <w:t>Nebažíš po mé smrti,</w:t>
      </w:r>
      <w:r>
        <w:t>“</w:t>
      </w:r>
      <w:r w:rsidR="008E4653" w:rsidRPr="008E4653">
        <w:t xml:space="preserve"> zopakoval jsem, </w:t>
      </w:r>
      <w:r>
        <w:t>„</w:t>
      </w:r>
      <w:r w:rsidR="008E4653" w:rsidRPr="008E4653">
        <w:t>a dala sis tu práci a vyzvěděla mé jméno, Lurno.</w:t>
      </w:r>
      <w:r>
        <w:t>“</w:t>
      </w:r>
    </w:p>
    <w:p w14:paraId="55B2A15D" w14:textId="77777777" w:rsidR="005645A2" w:rsidRDefault="00F85FBB" w:rsidP="002B2343">
      <w:pPr>
        <w:pStyle w:val="Text"/>
      </w:pPr>
      <w:r>
        <w:t>„</w:t>
      </w:r>
      <w:r w:rsidR="008E4653" w:rsidRPr="008E4653">
        <w:t>A ty mé,</w:t>
      </w:r>
      <w:r>
        <w:t>“</w:t>
      </w:r>
      <w:r w:rsidR="008E4653" w:rsidRPr="008E4653">
        <w:t xml:space="preserve"> posadila se.</w:t>
      </w:r>
    </w:p>
    <w:p w14:paraId="2C277787" w14:textId="77777777" w:rsidR="005645A2" w:rsidRDefault="00F85FBB" w:rsidP="002B2343">
      <w:pPr>
        <w:pStyle w:val="Text"/>
      </w:pPr>
      <w:r>
        <w:t>„</w:t>
      </w:r>
      <w:r w:rsidR="008E4653" w:rsidRPr="008E4653">
        <w:t>Viděl jsem sluneční kotouč a lunu pohromadě na obloze,</w:t>
      </w:r>
      <w:r>
        <w:t>“</w:t>
      </w:r>
      <w:r w:rsidR="008E4653" w:rsidRPr="008E4653">
        <w:t xml:space="preserve"> pověděl jsem jí. </w:t>
      </w:r>
      <w:r>
        <w:t>„</w:t>
      </w:r>
      <w:r w:rsidR="008E4653" w:rsidRPr="008E4653">
        <w:t>A půtka se mezi nimi nestrhla.</w:t>
      </w:r>
      <w:r>
        <w:t>“</w:t>
      </w:r>
    </w:p>
    <w:p w14:paraId="654C47D8" w14:textId="77777777" w:rsidR="005645A2" w:rsidRDefault="00F85FBB" w:rsidP="002B2343">
      <w:pPr>
        <w:pStyle w:val="Text"/>
      </w:pPr>
      <w:r>
        <w:t>„</w:t>
      </w:r>
      <w:r w:rsidR="008E4653" w:rsidRPr="008E4653">
        <w:t>To se přihodí zřídka,</w:t>
      </w:r>
      <w:r>
        <w:t>“</w:t>
      </w:r>
      <w:r w:rsidR="008E4653" w:rsidRPr="008E4653">
        <w:t xml:space="preserve"> odvětila s úsměvem, v němž bylo cosi z úsměvu panny, čekající dosud na políbení. </w:t>
      </w:r>
      <w:r>
        <w:t>„</w:t>
      </w:r>
      <w:r w:rsidR="008E4653" w:rsidRPr="008E4653">
        <w:t>A luna pokaždé zvítězí, jak se ostatně dá čekat. Zvítězí a obestře zemi temnotou.</w:t>
      </w:r>
      <w:r>
        <w:t>“</w:t>
      </w:r>
    </w:p>
    <w:p w14:paraId="2212ECAE" w14:textId="77777777" w:rsidR="005645A2" w:rsidRDefault="00F85FBB" w:rsidP="002B2343">
      <w:pPr>
        <w:pStyle w:val="Text"/>
      </w:pPr>
      <w:r>
        <w:t>„</w:t>
      </w:r>
      <w:r w:rsidR="008E4653" w:rsidRPr="008E4653">
        <w:t>Skutečně?</w:t>
      </w:r>
      <w:r>
        <w:t>“</w:t>
      </w:r>
    </w:p>
    <w:p w14:paraId="11CF8F96" w14:textId="77777777" w:rsidR="005645A2" w:rsidRDefault="00F85FBB" w:rsidP="002B2343">
      <w:pPr>
        <w:pStyle w:val="Text"/>
      </w:pPr>
      <w:r>
        <w:t>„</w:t>
      </w:r>
      <w:r w:rsidR="008E4653" w:rsidRPr="008E4653">
        <w:t>Ovšem. Zvítězí, ale kavalírsky slunečnímu kotouči dovolí, aby se vzpamatoval. Jednoho dne</w:t>
      </w:r>
      <w:r>
        <w:t>…</w:t>
      </w:r>
      <w:r w:rsidR="008E4653" w:rsidRPr="008E4653">
        <w:t xml:space="preserve"> Věříš na proroctví?</w:t>
      </w:r>
      <w:r>
        <w:t>“</w:t>
      </w:r>
    </w:p>
    <w:p w14:paraId="63EDEA28" w14:textId="77777777" w:rsidR="005645A2" w:rsidRDefault="008E4653" w:rsidP="002B2343">
      <w:pPr>
        <w:pStyle w:val="Text"/>
      </w:pPr>
      <w:r w:rsidRPr="008E4653">
        <w:t>Nevěřím, ale přitakal jsem.</w:t>
      </w:r>
    </w:p>
    <w:p w14:paraId="174D7949" w14:textId="77777777" w:rsidR="005645A2" w:rsidRDefault="00F85FBB" w:rsidP="002B2343">
      <w:pPr>
        <w:pStyle w:val="Text"/>
      </w:pPr>
      <w:r>
        <w:t>„</w:t>
      </w:r>
      <w:r w:rsidR="008E4653" w:rsidRPr="008E4653">
        <w:t>Jednoho dne ji skolí a skolenou ji připraví o život. Tak je psáno. Až ten zlořečený den nastane, budete vy muži od soumraku do úsvitu jako slepí kráčet temnotou a povstane tak mnoho běd.</w:t>
      </w:r>
      <w:r>
        <w:t>“</w:t>
      </w:r>
    </w:p>
    <w:p w14:paraId="1D139519" w14:textId="77777777" w:rsidR="005645A2" w:rsidRDefault="00F85FBB" w:rsidP="002B2343">
      <w:pPr>
        <w:pStyle w:val="Text"/>
      </w:pPr>
      <w:r>
        <w:t>„</w:t>
      </w:r>
      <w:r w:rsidR="008E4653" w:rsidRPr="008E4653">
        <w:t>A co ženy?</w:t>
      </w:r>
      <w:r>
        <w:t>“</w:t>
      </w:r>
    </w:p>
    <w:p w14:paraId="3CA95E68" w14:textId="77777777" w:rsidR="005645A2" w:rsidRDefault="00F85FBB" w:rsidP="002B2343">
      <w:pPr>
        <w:pStyle w:val="Text"/>
      </w:pPr>
      <w:r>
        <w:t>„</w:t>
      </w:r>
      <w:r w:rsidR="008E4653" w:rsidRPr="008E4653">
        <w:t>Ženy nebude mít co varovat a tak budou krvácet na tržišti. Přisedneš si ke mně, Valorie?</w:t>
      </w:r>
      <w:r>
        <w:t>“</w:t>
      </w:r>
    </w:p>
    <w:p w14:paraId="280DF261" w14:textId="77777777" w:rsidR="005645A2" w:rsidRDefault="00F85FBB" w:rsidP="002B2343">
      <w:pPr>
        <w:pStyle w:val="Text"/>
      </w:pPr>
      <w:r>
        <w:t>„</w:t>
      </w:r>
      <w:r w:rsidR="008E4653" w:rsidRPr="008E4653">
        <w:t>Milerád,</w:t>
      </w:r>
      <w:r>
        <w:t>“</w:t>
      </w:r>
      <w:r w:rsidR="008E4653" w:rsidRPr="008E4653">
        <w:t xml:space="preserve"> souhlasil jsem, zvedl se a učinil tak.</w:t>
      </w:r>
    </w:p>
    <w:p w14:paraId="7F84064C" w14:textId="77777777" w:rsidR="005645A2" w:rsidRDefault="00F85FBB" w:rsidP="002B2343">
      <w:pPr>
        <w:pStyle w:val="Text"/>
      </w:pPr>
      <w:r>
        <w:t>„</w:t>
      </w:r>
      <w:r w:rsidR="008E4653" w:rsidRPr="008E4653">
        <w:t>Pobili Kótové při nájezdu všechny až na nás dva?</w:t>
      </w:r>
      <w:r>
        <w:t>“</w:t>
      </w:r>
    </w:p>
    <w:p w14:paraId="0B3F355E" w14:textId="77777777" w:rsidR="005645A2" w:rsidRDefault="00F85FBB" w:rsidP="002B2343">
      <w:pPr>
        <w:pStyle w:val="Text"/>
      </w:pPr>
      <w:r>
        <w:t>„</w:t>
      </w:r>
      <w:r w:rsidR="008E4653" w:rsidRPr="008E4653">
        <w:t>Povraždili mnohé,</w:t>
      </w:r>
      <w:r>
        <w:t>“</w:t>
      </w:r>
      <w:r w:rsidR="008E4653" w:rsidRPr="008E4653">
        <w:t xml:space="preserve"> odpověděl jsem, </w:t>
      </w:r>
      <w:r>
        <w:t>„</w:t>
      </w:r>
      <w:r w:rsidR="008E4653" w:rsidRPr="008E4653">
        <w:t>ale sotva všechny.</w:t>
      </w:r>
      <w:r>
        <w:t>“</w:t>
      </w:r>
    </w:p>
    <w:p w14:paraId="3B66F83B" w14:textId="77777777" w:rsidR="005645A2" w:rsidRDefault="00F85FBB" w:rsidP="002B2343">
      <w:pPr>
        <w:pStyle w:val="Text"/>
      </w:pPr>
      <w:r>
        <w:t>„</w:t>
      </w:r>
      <w:r w:rsidR="008E4653" w:rsidRPr="008E4653">
        <w:t>Až vyplení a spálí města, příliš nás nezbude. Ti z našeho lidu, kteří ještě udrží jílec, by se možná dali sjednotit k odboji.</w:t>
      </w:r>
      <w:r>
        <w:t>“</w:t>
      </w:r>
    </w:p>
    <w:p w14:paraId="34CF6326" w14:textId="77777777" w:rsidR="005645A2" w:rsidRDefault="00F85FBB" w:rsidP="002B2343">
      <w:pPr>
        <w:pStyle w:val="Text"/>
      </w:pPr>
      <w:r>
        <w:lastRenderedPageBreak/>
        <w:t>„</w:t>
      </w:r>
      <w:r w:rsidR="008E4653" w:rsidRPr="008E4653">
        <w:t>Skutečně je to náš lid?</w:t>
      </w:r>
      <w:r>
        <w:t>“</w:t>
      </w:r>
      <w:r w:rsidR="008E4653" w:rsidRPr="008E4653">
        <w:t xml:space="preserve"> zapochyboval jsem.</w:t>
      </w:r>
    </w:p>
    <w:p w14:paraId="2DCF4298" w14:textId="77777777" w:rsidR="005645A2" w:rsidRDefault="00F85FBB" w:rsidP="002B2343">
      <w:pPr>
        <w:pStyle w:val="Text"/>
      </w:pPr>
      <w:r>
        <w:t>„</w:t>
      </w:r>
      <w:r w:rsidR="008E4653" w:rsidRPr="008E4653">
        <w:t>Narodila jsem se mezi nimi. Ty také, domnívám se. Skrývám se tu v hlubokém stínu, protože moje pokožka nevydrží žár tvého poledního slunce. Až klesne k obzoru, vydám se opět na cestu. Pak se uvidí, co osamělá žena dokáže.</w:t>
      </w:r>
      <w:r>
        <w:t>“</w:t>
      </w:r>
    </w:p>
    <w:p w14:paraId="4E0CE47A" w14:textId="77777777" w:rsidR="005645A2" w:rsidRDefault="008E4653" w:rsidP="002B2343">
      <w:pPr>
        <w:pStyle w:val="Text"/>
      </w:pPr>
      <w:r w:rsidRPr="008E4653">
        <w:t xml:space="preserve">Pokrčil jsem rameny. </w:t>
      </w:r>
      <w:r w:rsidR="00F85FBB">
        <w:t>„</w:t>
      </w:r>
      <w:r w:rsidRPr="008E4653">
        <w:t>S jezdcem po boku možná nevídané. Musíme ti ovšem obstarat klobouk s širokou krempou a roucho s dlouhými rukávy.</w:t>
      </w:r>
      <w:r w:rsidR="00F85FBB">
        <w:t>“</w:t>
      </w:r>
    </w:p>
    <w:p w14:paraId="67437E24" w14:textId="77777777" w:rsidR="005645A2" w:rsidRDefault="008E4653" w:rsidP="002B2343">
      <w:pPr>
        <w:pStyle w:val="Text"/>
      </w:pPr>
      <w:r w:rsidRPr="008E4653">
        <w:t>Poté, co slunce pokleslo, jsme se společně vydali na cestu. Ubíhala nám velmi příjemně, v sedle jsem totiž měl hlavu stejně vysoko jako Lurna. Klábosili jsme a žertovali a po nějaké chvíli, mám za to, že ne hned toho dne, ale až dalšího, jsem v Lurniných očích spatřil cosi, co jsem v nich u ženy dosud neviděl.</w:t>
      </w:r>
    </w:p>
    <w:p w14:paraId="66BAD662" w14:textId="77777777" w:rsidR="005645A2" w:rsidRDefault="008E4653" w:rsidP="002B2343">
      <w:pPr>
        <w:pStyle w:val="Text"/>
      </w:pPr>
      <w:r w:rsidRPr="008E4653">
        <w:t xml:space="preserve">Toho dne jsme narazili na babiznu, jež uměla plést klobouky. Zhotovila Lurně jeden podle jejího přání, slamák klenutý jako cukrová homole, s krempou širokou jako štít. Poslala nás za zakrslým hrbáčem, který Lurně za stříbrňák ušil ne jedno, ale tři dlouhá roucha, všechna z hrubé bílé tkaniny. O tom, jak jsme šikovali lid, utrousím jen pár slov, pokud vůbec nějaká. Vyzbrojili jsme bojovníky tím, co se našlo nebo vyrobilo, a záhy jsme naverbovali lesníka. Bradan ovládal luk a naučil několik jinochů, jak vyrábět a používat bojové šípy, luky, toulce, chrániče předloktí a tak podobně </w:t>
      </w:r>
      <w:r w:rsidR="00F85FBB">
        <w:t>–</w:t>
      </w:r>
      <w:r w:rsidRPr="008E4653">
        <w:t xml:space="preserve"> velké požehnání.</w:t>
      </w:r>
    </w:p>
    <w:p w14:paraId="24AEF69E" w14:textId="77777777" w:rsidR="005645A2" w:rsidRDefault="008E4653" w:rsidP="002B2343">
      <w:pPr>
        <w:pStyle w:val="Text"/>
      </w:pPr>
      <w:r w:rsidRPr="008E4653">
        <w:t>Kótové bojují v sedle a jakmile zavětří možnou porážku, rychle se dávají na ústup. Zvítězit nad nimi lze útokem na prchající bojovníky ze zálohy. Také je možné zatarasit únikovou cestu, obojí jsme při různých příležitostech využili. Nehráli jsme Hru, a přece to byla hra, svého druhu. Vynikali jsme v ní, Lurna a já.</w:t>
      </w:r>
    </w:p>
    <w:p w14:paraId="242D3460" w14:textId="24C9CD05" w:rsidR="005645A2" w:rsidRDefault="008E4653" w:rsidP="002B2343">
      <w:pPr>
        <w:pStyle w:val="Text"/>
      </w:pPr>
      <w:r w:rsidRPr="008E4653">
        <w:t xml:space="preserve">Horské město jménem Sráz se ocitlo v obležení a my mu připochodovali na pomoc. Leželo v údolí Bystřiny, a přestože se údolím dá volně procházet, jezdec z něj po mnoho dlouhých mil nemá kam uniknout. Lurna a já jsme si hodili korunou, já prohrál a v noci proklouzl kolem města proti proudu se sedmnácti lučištníky, pětadvaceti jezdci a nějakými dvěma stovkami chasníků, z nichž jsme se snažili vycvičit pěšáky. Než slunce vystoupalo na oblohu, nalezli jsme místo tísněné z obou boků horami, kde byla půda po </w:t>
      </w:r>
      <w:r w:rsidRPr="008E4653">
        <w:lastRenderedPageBreak/>
        <w:t>obou stranách cesty neschůdná a hustě zarostlá. Rozestavil jsem hlídky, jezdce utábořil sto kroků nad nimi, abych nedal příležitost zběhům, ostatním jsem nařídil se prospat a sám šel příkladem.</w:t>
      </w:r>
    </w:p>
    <w:p w14:paraId="26C5CB32" w14:textId="77777777" w:rsidR="005645A2" w:rsidRDefault="008E4653" w:rsidP="002B2343">
      <w:pPr>
        <w:pStyle w:val="Text"/>
      </w:pPr>
      <w:r w:rsidRPr="008E4653">
        <w:t>Plamenec mě vzbudil zadupáním. Posadil jsem se a tu ke mně slabě, ale přece jen dolehly zvuky, které hřebec slyšel jasněji než já: naše trumpety, kótské bubny, řev, řinčení čepelí a válečný pokřik. Dokázal jsem si Lurnu v tu chvíli představit tak, jak jsem ji spatřil už tolikrát, v čele jen napůl vyzbrojených šiků, jimž jenom ona dokázala dodat odvahu. Vytrvale útočila, dokud slunce nekleslo k obzoru. Pak odložila široký klobouk a bílé roucho a bojovala jen v sandálech a bederní roušce, jako za svých pěšáckých časů. Tyčila se nad muži stejně, jako se oni tyčili nad dětmi, a skýtala terč všem kótským jezdeckým lukům.</w:t>
      </w:r>
    </w:p>
    <w:p w14:paraId="135F9A29" w14:textId="77777777" w:rsidR="005645A2" w:rsidRDefault="008E4653" w:rsidP="002B2343">
      <w:pPr>
        <w:pStyle w:val="Text"/>
      </w:pPr>
      <w:r w:rsidRPr="008E4653">
        <w:t xml:space="preserve">Že Kóty zlomila, jsem poznal podle toho, že umlkly jejich bubny. Lurnini trubači vydávali ostrými hlasy rozkaz za rozkazem: </w:t>
      </w:r>
      <w:r w:rsidR="00F85FBB">
        <w:t>„</w:t>
      </w:r>
      <w:r w:rsidRPr="008E4653">
        <w:t>Do útvaru!</w:t>
      </w:r>
      <w:r w:rsidR="00F85FBB">
        <w:t>“</w:t>
      </w:r>
    </w:p>
    <w:p w14:paraId="28045AA1" w14:textId="77777777" w:rsidR="005645A2" w:rsidRDefault="00F85FBB" w:rsidP="002B2343">
      <w:pPr>
        <w:pStyle w:val="Text"/>
      </w:pPr>
      <w:r>
        <w:t>„</w:t>
      </w:r>
      <w:r w:rsidR="008E4653" w:rsidRPr="008E4653">
        <w:t>Nechte projet koně!</w:t>
      </w:r>
      <w:r>
        <w:t>“</w:t>
      </w:r>
    </w:p>
    <w:p w14:paraId="16E02831" w14:textId="77777777" w:rsidR="005645A2" w:rsidRDefault="00F85FBB" w:rsidP="002B2343">
      <w:pPr>
        <w:pStyle w:val="Text"/>
      </w:pPr>
      <w:r>
        <w:t>„</w:t>
      </w:r>
      <w:r w:rsidR="008E4653" w:rsidRPr="008E4653">
        <w:t>Do cvalu!</w:t>
      </w:r>
      <w:r>
        <w:t>“</w:t>
      </w:r>
      <w:r w:rsidR="008E4653" w:rsidRPr="008E4653">
        <w:t xml:space="preserve"> A ještě jednou: </w:t>
      </w:r>
      <w:r>
        <w:t>„</w:t>
      </w:r>
      <w:r w:rsidR="008E4653" w:rsidRPr="008E4653">
        <w:t>Do cvalu!</w:t>
      </w:r>
      <w:r>
        <w:t>“</w:t>
      </w:r>
    </w:p>
    <w:p w14:paraId="1022A003" w14:textId="77777777" w:rsidR="005645A2" w:rsidRDefault="008E4653" w:rsidP="002B2343">
      <w:pPr>
        <w:pStyle w:val="Text"/>
      </w:pPr>
      <w:r w:rsidRPr="008E4653">
        <w:t>Kótové se obrátili k útěku. Záda jezdců nabídla našim lučištníkům nejlepší terče. Šlo nám o zabíjení Kótů, ale téměř stejně jsme si přáli ukořistit zdravé koně. Ta chvíle, ten okamžik, kdy se obrátili k útěku, nám k tomu nabídla nejlepší příležitost. Pokud by se za nimi pustila jízda, prchali by Kótové o to rychleji, ale o to jsme nestáli. Kromě toho by se naše jezdectvo brzy rozdrobilo a ti nejzdatnější by předstihli své druhy. Pak by se Kótové mohli vzpamatovat, učinit výpad a připravit nás o nejlepší jezdce. Ani o to jsme nestáli.</w:t>
      </w:r>
    </w:p>
    <w:p w14:paraId="6896FCCD" w14:textId="77777777" w:rsidR="005645A2" w:rsidRDefault="00F85FBB" w:rsidP="002B2343">
      <w:pPr>
        <w:pStyle w:val="Text"/>
      </w:pPr>
      <w:r>
        <w:t>„</w:t>
      </w:r>
      <w:r w:rsidR="008E4653" w:rsidRPr="008E4653">
        <w:t>Už jsou tady!</w:t>
      </w:r>
      <w:r>
        <w:t>“</w:t>
      </w:r>
    </w:p>
    <w:p w14:paraId="1AD36DF3" w14:textId="77777777" w:rsidR="005645A2" w:rsidRDefault="008E4653" w:rsidP="002B2343">
      <w:pPr>
        <w:pStyle w:val="Text"/>
      </w:pPr>
      <w:r w:rsidRPr="008E4653">
        <w:t>Volání se rozlehlo od hlídky na skalnatém výběžku. Strážný mával a křičel a brzy se k němu přidal další. Seřadil jsem své muže do útvaru, halapartníky dopředu, kopiníky za ně. Lučištníky na křídla, kde je zpola chránily stromy a kamení.</w:t>
      </w:r>
    </w:p>
    <w:p w14:paraId="2429E0BF" w14:textId="77777777" w:rsidR="005645A2" w:rsidRDefault="00F85FBB" w:rsidP="002B2343">
      <w:pPr>
        <w:pStyle w:val="Text"/>
      </w:pPr>
      <w:r>
        <w:t>„</w:t>
      </w:r>
      <w:r w:rsidR="008E4653" w:rsidRPr="008E4653">
        <w:t xml:space="preserve">Postavím se do čela. Dokud budu stát na místě, budete stát i vy. Když budu postupovat, budete postupovat se mnou. Na ústup se obracet nebudu. Zaujímejte místa těch, kdo před vámi padnou. Pokud </w:t>
      </w:r>
      <w:r w:rsidR="008E4653" w:rsidRPr="008E4653">
        <w:lastRenderedPageBreak/>
        <w:t>přes nás Kótové projdou, znamená to porážku. Pokud neprojdou, znamená to vítězství. Hodláme zvítězit?</w:t>
      </w:r>
      <w:r>
        <w:t>“</w:t>
      </w:r>
    </w:p>
    <w:p w14:paraId="43DCCABA" w14:textId="77777777" w:rsidR="005645A2" w:rsidRDefault="008E4653" w:rsidP="002B2343">
      <w:pPr>
        <w:pStyle w:val="Text"/>
      </w:pPr>
      <w:r w:rsidRPr="008E4653">
        <w:t>Křikem projevili své odhodlání, a nedlouho na to, když se objevili první kótští jezdci, někdo zanotoval bojový chorál. Byli to sedláci a podkováři, dráteníci, drvoštěpové a doškáři, nikoli vojáci a rozhodně ne figury pro Hru. Dají se na útěk? Nedají, přesvědčoval jsem se, pokud se na něj nedám sám.</w:t>
      </w:r>
    </w:p>
    <w:p w14:paraId="74AA64FB" w14:textId="77777777" w:rsidR="005645A2" w:rsidRDefault="008E4653" w:rsidP="002B2343">
      <w:pPr>
        <w:pStyle w:val="Text"/>
      </w:pPr>
      <w:r w:rsidRPr="008E4653">
        <w:t>Ne všichni Kótové jsou vyzbrojení kopím, ale valná část ano. Ta jejich jsou kratší než naše a snáz se díky tomu ovládají. Také jsou lehčí a proto se jimi rychleji míří. Teď Kótové rozestavili do čela pět kopiníků, kteří zahradili cestu z jednoho okraje na druhý. Za nimi postupovali další a ten pohled mě potěšil, protože jsem vycítil, že pokud zastavím první linii, jak to mám v úmyslu, mohla by skončit pod kopyty svých druhů, deroucích se za nimi.</w:t>
      </w:r>
    </w:p>
    <w:p w14:paraId="7AE94CD4" w14:textId="77777777" w:rsidR="005645A2" w:rsidRDefault="008E4653" w:rsidP="002B2343">
      <w:pPr>
        <w:pStyle w:val="Text"/>
      </w:pPr>
      <w:r w:rsidRPr="008E4653">
        <w:t>Bubny burácely jako hromobití a pětice v čele zaťala koním ostruhy do slabin.</w:t>
      </w:r>
    </w:p>
    <w:p w14:paraId="14946547" w14:textId="77777777" w:rsidR="005645A2" w:rsidRDefault="008E4653" w:rsidP="002B2343">
      <w:pPr>
        <w:pStyle w:val="Text"/>
      </w:pPr>
      <w:r w:rsidRPr="008E4653">
        <w:t>Protivníkovo kopí mířilo příliš vysoko, sklouzlo po štítu a proletělo mi za levé rameno, zatímco má špice zasáhla útočníka do kolene. Snad zaskučel, ale v tom případě ho pro dunění bubnů a dusot kopyt nebylo slyšet.</w:t>
      </w:r>
    </w:p>
    <w:p w14:paraId="356B4289" w14:textId="79951009" w:rsidR="005645A2" w:rsidRDefault="008E4653" w:rsidP="002B2343">
      <w:pPr>
        <w:pStyle w:val="Text"/>
      </w:pPr>
      <w:r w:rsidRPr="008E4653">
        <w:t xml:space="preserve">Stejně tak zanikl zpěv našich luků, ale spatřil jsem, jak další </w:t>
      </w:r>
      <w:r w:rsidR="00EB71B1" w:rsidRPr="008E4653">
        <w:t>útočník</w:t>
      </w:r>
      <w:r w:rsidRPr="008E4653">
        <w:t xml:space="preserve"> po boku toho prvního padá s šípem v hrdle. Kladl jsem našim kopiníkům na srdce, aby ušetřili koně. Jedno zvíře přesto zařičelo </w:t>
      </w:r>
      <w:r w:rsidR="00F85FBB">
        <w:t>–</w:t>
      </w:r>
      <w:r w:rsidRPr="008E4653">
        <w:t xml:space="preserve"> zařič</w:t>
      </w:r>
      <w:r w:rsidR="00EB71B1">
        <w:t>í</w:t>
      </w:r>
      <w:r w:rsidRPr="008E4653">
        <w:t>lo a s kopím stále zabořeným v útrobách se vzepjalo na zadní.</w:t>
      </w:r>
    </w:p>
    <w:p w14:paraId="616267D2" w14:textId="7CBED209" w:rsidR="005645A2" w:rsidRDefault="005645A2" w:rsidP="002B2343">
      <w:pPr>
        <w:pStyle w:val="Text"/>
      </w:pPr>
      <w:r>
        <w:t>P</w:t>
      </w:r>
      <w:r w:rsidR="008E4653" w:rsidRPr="008E4653">
        <w:t>ak se rozhostilo ticho.</w:t>
      </w:r>
    </w:p>
    <w:p w14:paraId="4A797618" w14:textId="77777777" w:rsidR="005645A2" w:rsidRDefault="008E4653" w:rsidP="002B2343">
      <w:pPr>
        <w:pStyle w:val="Text"/>
      </w:pPr>
      <w:r w:rsidRPr="008E4653">
        <w:t xml:space="preserve">Přestože jsem se neodvažoval ohlédnout, obrátil jsem zrak napravo i nalevo a přepočítal onu pětici </w:t>
      </w:r>
      <w:r w:rsidR="00F85FBB">
        <w:t>–</w:t>
      </w:r>
      <w:r w:rsidRPr="008E4653">
        <w:t xml:space="preserve"> pět kopiníků a jednoho hřebce. Čtyři leželi bez hnutí. Jeden se zmítal, dokud mu lebku nerozčíslo ostří halapartny. Hřebec se marně pokoušel postavit na nohy. Nemohl uspět, ale nevzdal se, dokud z něj nevyprchal život.</w:t>
      </w:r>
    </w:p>
    <w:p w14:paraId="30214DA8" w14:textId="77777777" w:rsidR="005645A2" w:rsidRDefault="008E4653" w:rsidP="002B2343">
      <w:pPr>
        <w:pStyle w:val="Text"/>
      </w:pPr>
      <w:r w:rsidRPr="008E4653">
        <w:t>Očekával jsem dalších pět kopiníků, ale nezaútočili. Stejně jako já si museli být vědomi, že mají za zády Lurnu s novými posilami z města a tím pádem i to, že jsou chyceni mezi dvěma ohni. Navzdory tomu nezaútočili. Skropila nás sprška šípů z jejich jezdeckých luků; několik mužů vykřiklo a někteří snad i zemřeli. A protivník přesto nezaútočil.</w:t>
      </w:r>
    </w:p>
    <w:p w14:paraId="669E8197" w14:textId="77777777" w:rsidR="005645A2" w:rsidRDefault="008E4653" w:rsidP="002B2343">
      <w:pPr>
        <w:pStyle w:val="Text"/>
      </w:pPr>
      <w:r w:rsidRPr="008E4653">
        <w:lastRenderedPageBreak/>
        <w:t>Náš bojový chorál utichl. Zamával jsem nad hlavou mečem a sám znovu udal tón. Vyrazil jsem a za zády slyšel, jak mě ostatní napodobili.</w:t>
      </w:r>
    </w:p>
    <w:p w14:paraId="68F3BBAE" w14:textId="77777777" w:rsidR="005645A2" w:rsidRDefault="008E4653" w:rsidP="002B2343">
      <w:pPr>
        <w:pStyle w:val="Text"/>
      </w:pPr>
      <w:r w:rsidRPr="008E4653">
        <w:t>Cesta v těch místech nebyla o nic širší, ale po okrajích méně chráněná. Kótové teď na nás mohli zaútočit ve větším počtu, takže byl jejich útok pravděpodobnější. Zároveň více hrozilo, že nás rozpráší. Doufal jsem, že toho využijí, nebezpečí se mi nezdálo velké. Sesedli a napadli nás pěšmo. V tu chvíli jsem věděl, že se bohové bijí po našem boku.</w:t>
      </w:r>
    </w:p>
    <w:p w14:paraId="70778017" w14:textId="77777777" w:rsidR="005645A2" w:rsidRDefault="008E4653" w:rsidP="002B2343">
      <w:pPr>
        <w:pStyle w:val="Text"/>
      </w:pPr>
      <w:r w:rsidRPr="008E4653">
        <w:t>Kótové byli vyzbrojeni lehkými jezdeckými sekerami a klikatými meči. Obojí bylo nebezpečnější, než se zdálo. Na hlavách měli helmy a já při pohledu na ně zadoufal, že mí muži budou mít dostatek rozumu, aby je mrtvým protivníkům stáhli a sami si je nasadili. Po obou bocích jsem měl kopiníky a Kótové, kteří napadli přímo mě, se nedokázali vyvarovat mých výpadů a umírali. Postupoval jsem přes další a další mrtvoly protivníků. Za sto Her by jich žádný jezdec nepobil ani polovinu. Měl se mi zvedat žaludek, ale nezvedal. Myslel jsem pouze na Lurnu. Žádný Kót padlý mojí rukou už nemohl prolít její krev.</w:t>
      </w:r>
    </w:p>
    <w:p w14:paraId="58227807" w14:textId="77777777" w:rsidR="005645A2" w:rsidRDefault="008E4653" w:rsidP="002B2343">
      <w:pPr>
        <w:pStyle w:val="Text"/>
      </w:pPr>
      <w:r w:rsidRPr="008E4653">
        <w:t xml:space="preserve">Nikdy jsem nezabíjel rád, ani muže, a zabíjet ženy </w:t>
      </w:r>
      <w:r w:rsidR="00F85FBB">
        <w:t>–</w:t>
      </w:r>
      <w:r w:rsidRPr="008E4653">
        <w:t xml:space="preserve"> i toho jsem se dopustil </w:t>
      </w:r>
      <w:r w:rsidR="00F85FBB">
        <w:t>–</w:t>
      </w:r>
      <w:r w:rsidRPr="008E4653">
        <w:t xml:space="preserve"> je ještě příšernější. Zabíjet děti by bezpochyby bylo nejstrašnější. Nikdy jsem žádné o život nepřipravil a jsem tomu rád, ačkoli jsem se setkal s dětmi, které smrt zasluhovaly. Zabíjet zvířata je ale pro mě vůbec to nejhorší. Včera můj luk skolil jelena, protože jsem (málem bych řekl jsme) jeho maso potřeboval. Od té chvíle na něj pořád myslím. Takové vznešené, odvážné stvoření! Až nyní, když Jsem tohle všechno vyložil, jsem také porozuměl, proč tomu tak je.</w:t>
      </w:r>
    </w:p>
    <w:p w14:paraId="6B9E89FB" w14:textId="77777777" w:rsidR="005645A2" w:rsidRDefault="008E4653" w:rsidP="002B2343">
      <w:pPr>
        <w:pStyle w:val="Text"/>
      </w:pPr>
      <w:r w:rsidRPr="008E4653">
        <w:t>Zvířata v sobě nemají špetku zla. Muži ho mají mnoho, ženy, alespoň myslím, polovinu nebo méně. Děti ani tolik. A přece je zlem p0, znamenané celé lidstvo. Snad existují lidé, kteří se nikdy nedopustili krutosti. Usiloval jsem být jedním z nich, ale kdo z těch, jež dosud neulehli pod zem, se může pochlubit, že uspěl? Já se tím jistě chlubit nebudu.</w:t>
      </w:r>
    </w:p>
    <w:p w14:paraId="23CBC428" w14:textId="77777777" w:rsidR="005645A2" w:rsidRDefault="008E4653" w:rsidP="002B2343">
      <w:pPr>
        <w:pStyle w:val="Text"/>
      </w:pPr>
      <w:r w:rsidRPr="008E4653">
        <w:t>Támhle stojí ten můj jelen. Pokaždé, když zvednu oči, spatřím ho bez hnutí stát v nejhustších stínech. Hledí na mě nevinnýma očima.</w:t>
      </w:r>
    </w:p>
    <w:p w14:paraId="2EF1FCAF" w14:textId="77777777" w:rsidR="005645A2" w:rsidRDefault="008E4653" w:rsidP="002B2343">
      <w:pPr>
        <w:pStyle w:val="Text"/>
      </w:pPr>
      <w:r w:rsidRPr="008E4653">
        <w:lastRenderedPageBreak/>
        <w:t>V lesích pokaždé obcházejí duchové. Otec mě o tom poučil možná rok předtím, než mě postoupil ke Hrám. Lesní duchové, a tu a tam démon.</w:t>
      </w:r>
    </w:p>
    <w:p w14:paraId="24D8CB6B" w14:textId="77777777" w:rsidR="005645A2" w:rsidRDefault="008E4653" w:rsidP="002B2343">
      <w:pPr>
        <w:pStyle w:val="Text"/>
      </w:pPr>
      <w:r w:rsidRPr="008E4653">
        <w:t>V poušti to podle něj bylo naopak. Pouště nevábí duchy, ale démony (avšak nikoli výhradně). V horách a kopcích je jich přibližně rovný Spočet, ale kdo je spočítá?</w:t>
      </w:r>
    </w:p>
    <w:p w14:paraId="6A9D9B66" w14:textId="77777777" w:rsidR="005645A2" w:rsidRDefault="008E4653" w:rsidP="002B2343">
      <w:pPr>
        <w:pStyle w:val="Text"/>
      </w:pPr>
      <w:r w:rsidRPr="008E4653">
        <w:t>Vidíte toho jelena? Stojí vedle Lurny, která se nad ním tyčí jako obyčejná žena nad psem.</w:t>
      </w:r>
    </w:p>
    <w:p w14:paraId="3CE225FF" w14:textId="77777777" w:rsidR="005645A2" w:rsidRDefault="008E4653" w:rsidP="002B2343">
      <w:pPr>
        <w:pStyle w:val="Text"/>
      </w:pPr>
      <w:r w:rsidRPr="008E4653">
        <w:t>Dovolte, nasbírám ještě dřevo.</w:t>
      </w:r>
    </w:p>
    <w:p w14:paraId="331BE8E2" w14:textId="77777777" w:rsidR="005645A2" w:rsidRDefault="008E4653" w:rsidP="002B2343">
      <w:pPr>
        <w:pStyle w:val="Text"/>
      </w:pPr>
      <w:r w:rsidRPr="008E4653">
        <w:t>Když už nás nebylo třeba, překročili jsme s Lurnou tento hvozd, pokrývající vrchy na úpatí hor. Hnala se kupředu a já spěchal, abych nezaostával. Sotva jsem jejím dlouhým kročejům stačil, ačkoli jsem shodil většinu zbroje.</w:t>
      </w:r>
    </w:p>
    <w:p w14:paraId="1E8BC9C8" w14:textId="77777777" w:rsidR="005645A2" w:rsidRDefault="008E4653" w:rsidP="002B2343">
      <w:pPr>
        <w:pStyle w:val="Text"/>
      </w:pPr>
      <w:r w:rsidRPr="008E4653">
        <w:t xml:space="preserve">Ujišťovala mě, že právě v oněch horách se zrodila Hra. Pahorky, na kterých stojíme rozestavení na začátku každé partie, jsou jen hračky, kterými lidé chtějí napodobit, co stvořili bohové. </w:t>
      </w:r>
      <w:r w:rsidR="00F85FBB">
        <w:t>„</w:t>
      </w:r>
      <w:r w:rsidRPr="008E4653">
        <w:t>Pro tebe to nic znamenat nebude,</w:t>
      </w:r>
      <w:r w:rsidR="00F85FBB">
        <w:t>“</w:t>
      </w:r>
      <w:r w:rsidRPr="008E4653">
        <w:t xml:space="preserve"> řekla mi, </w:t>
      </w:r>
      <w:r w:rsidR="00F85FBB">
        <w:t>„</w:t>
      </w:r>
      <w:r w:rsidRPr="008E4653">
        <w:t>ale pro mě naopak všechno, a to je ještě slabé slovo.</w:t>
      </w:r>
      <w:r w:rsidR="00F85FBB">
        <w:t>“</w:t>
      </w:r>
      <w:r w:rsidRPr="008E4653">
        <w:t xml:space="preserve"> Jak jsem už říkal, nevěřím na proroctví. Bohové snad prorokovat mohou. Nikoli ženy, a muži také ne.</w:t>
      </w:r>
    </w:p>
    <w:p w14:paraId="2177ABBD" w14:textId="77777777" w:rsidR="005645A2" w:rsidRDefault="008E4653" w:rsidP="002B2343">
      <w:pPr>
        <w:pStyle w:val="Text"/>
      </w:pPr>
      <w:r w:rsidRPr="008E4653">
        <w:t xml:space="preserve">Pamatovat si z naší cesty víc, vyprávěl bych o tom. Vybavuje se mi jen hlad a zima, protože jak země stoupala, bylo stále chladněji. Také ubývalo zvěře. Horské ovce jsou mazané a přebývají na místech, která snadno obsáhnou pohledem. Aby je člověk ulovil, musí se k nim připlížit zezadu a nezaharašit ani kamínkem. Při zvuku tětivy poskoci, ale to už je pozdě </w:t>
      </w:r>
      <w:r w:rsidR="00F85FBB">
        <w:t>–</w:t>
      </w:r>
      <w:r w:rsidRPr="008E4653">
        <w:t xml:space="preserve"> poskočí a padnou, pokaždé při tom zlomí šíp a až příliš často se zřítí do bezedných rozsedlin, kde je sežerou démoni.</w:t>
      </w:r>
    </w:p>
    <w:p w14:paraId="2F70108C" w14:textId="77777777" w:rsidR="005645A2" w:rsidRDefault="008E4653" w:rsidP="002B2343">
      <w:pPr>
        <w:pStyle w:val="Text"/>
      </w:pPr>
      <w:r w:rsidRPr="008E4653">
        <w:t>Ale ovšem! Žerou jako lidé, ještě víc. Hlady nikdy neumřou, jsou pak jen vyzáblí, ale přesto se krmí. Nejvíc jim chutná maso nemluvňat. Čarodějnice jim ho obětují, aby si je naklonily. My to neděláme.</w:t>
      </w:r>
    </w:p>
    <w:p w14:paraId="3C1111D8" w14:textId="77777777" w:rsidR="005645A2" w:rsidRDefault="008E4653" w:rsidP="002B2343">
      <w:pPr>
        <w:pStyle w:val="Text"/>
      </w:pPr>
      <w:r w:rsidRPr="008E4653">
        <w:t>Časem jsem se vzdal naděje, že nalezneme všech čtyřicet paláců, o kterých mluvila. Věděl jsem jenom, že když dospějeme dost daleko, hory přestanou šplhat k oblakům a zase klesnou. Lurna se chtěla vrátit, já trval na tom, že budeme pokračovat a uvidíme, kdo koho přesvědčí.</w:t>
      </w:r>
    </w:p>
    <w:p w14:paraId="127E8A33" w14:textId="77777777" w:rsidR="005645A2" w:rsidRDefault="008E4653" w:rsidP="002B2343">
      <w:pPr>
        <w:pStyle w:val="Text"/>
      </w:pPr>
      <w:r w:rsidRPr="008E4653">
        <w:lastRenderedPageBreak/>
        <w:t>Ukryli jsme se před deštěm. Ta trocha proviantu, kterou jsme měli, nám došla za den. Vyhladovělí jsme čekali ještě ten další. Třetího dne jsme vyrazili na lov s vědomím, že jinak zemřeme hlady, já navíc g vědomím, že se neodvážím použít luk a riskovat, že mi navlhne tětiva, před polednem jsme vyplašili stádo jelenů. Lurna utíkala rychleji, ale 0ni zas svižněji měnili směr. Naháněla je a naháněla, dokud jsem se mezi ně nemohl vřítit jako vlk a začít bodat a sekat. Nepochybuji, že nám jich mnoho upláchlo a že někteří z těch, kdo nám unikli, brzy podlehli svým zraněním. I tak jsme skolili tři a žvýkali té noci syrové maso. Opekli jsme si je až další večer, kdy se nám alespoň povedlo rozdělat oheň a hlad nám umožnil snášet kouř z větviček a popadaných klacků, jež jsme nasbírali.</w:t>
      </w:r>
    </w:p>
    <w:p w14:paraId="639F813B" w14:textId="77777777" w:rsidR="005645A2" w:rsidRDefault="008E4653" w:rsidP="002B2343">
      <w:pPr>
        <w:pStyle w:val="Text"/>
      </w:pPr>
      <w:r w:rsidRPr="008E4653">
        <w:t xml:space="preserve">Tu noc jsme spali dlouho. Vzbudili jsme se, zrovna když vzešel den, mraky se zdvihly a v dáli, ovšem v dohledu, se nám na hoře strmící naproti ukázal bělostný palác. </w:t>
      </w:r>
      <w:r w:rsidR="00F85FBB">
        <w:t>„</w:t>
      </w:r>
      <w:r w:rsidRPr="008E4653">
        <w:t>Bude mít zahradu!</w:t>
      </w:r>
      <w:r w:rsidR="00F85FBB">
        <w:t>“</w:t>
      </w:r>
      <w:r w:rsidRPr="008E4653">
        <w:t xml:space="preserve"> sevřela mi Lurnina levice rameno tak silně, až jsem málem vyjekl.</w:t>
      </w:r>
    </w:p>
    <w:p w14:paraId="174915E2" w14:textId="77777777" w:rsidR="005645A2" w:rsidRDefault="00F85FBB" w:rsidP="002B2343">
      <w:pPr>
        <w:pStyle w:val="Text"/>
      </w:pPr>
      <w:r>
        <w:t>„</w:t>
      </w:r>
      <w:r w:rsidR="008E4653" w:rsidRPr="008E4653">
        <w:t>Žádnou nevidím,</w:t>
      </w:r>
      <w:r>
        <w:t>“</w:t>
      </w:r>
      <w:r w:rsidR="008E4653" w:rsidRPr="008E4653">
        <w:t xml:space="preserve"> upozornil jsem.</w:t>
      </w:r>
    </w:p>
    <w:p w14:paraId="74C95BC5" w14:textId="77777777" w:rsidR="005645A2" w:rsidRDefault="00F85FBB" w:rsidP="002B2343">
      <w:pPr>
        <w:pStyle w:val="Text"/>
      </w:pPr>
      <w:r>
        <w:t>„</w:t>
      </w:r>
      <w:r w:rsidR="008E4653" w:rsidRPr="008E4653">
        <w:t>Ta zeleň</w:t>
      </w:r>
      <w:r>
        <w:t>…“</w:t>
      </w:r>
    </w:p>
    <w:p w14:paraId="004DD1EF" w14:textId="77777777" w:rsidR="005645A2" w:rsidRDefault="00F85FBB" w:rsidP="002B2343">
      <w:pPr>
        <w:pStyle w:val="Text"/>
      </w:pPr>
      <w:r>
        <w:t>„</w:t>
      </w:r>
      <w:r w:rsidR="008E4653" w:rsidRPr="008E4653">
        <w:t>Horská louka. Viděli jsme jich mnoho.</w:t>
      </w:r>
      <w:r>
        <w:t>“</w:t>
      </w:r>
    </w:p>
    <w:p w14:paraId="5E9A8E2D" w14:textId="77777777" w:rsidR="005645A2" w:rsidRDefault="00F85FBB" w:rsidP="002B2343">
      <w:pPr>
        <w:pStyle w:val="Text"/>
      </w:pPr>
      <w:r>
        <w:t>„</w:t>
      </w:r>
      <w:r w:rsidR="008E4653" w:rsidRPr="008E4653">
        <w:t>Musí mít zahradu!</w:t>
      </w:r>
      <w:r>
        <w:t>“</w:t>
      </w:r>
      <w:r w:rsidR="008E4653" w:rsidRPr="008E4653">
        <w:t xml:space="preserve"> otočila mě k sobě. </w:t>
      </w:r>
      <w:r>
        <w:t>„</w:t>
      </w:r>
      <w:r w:rsidR="008E4653" w:rsidRPr="008E4653">
        <w:t>Zahradu pro moji korunovaci. Musí!</w:t>
      </w:r>
      <w:r>
        <w:t>“</w:t>
      </w:r>
    </w:p>
    <w:p w14:paraId="74CB3122" w14:textId="77777777" w:rsidR="005645A2" w:rsidRDefault="008E4653" w:rsidP="002B2343">
      <w:pPr>
        <w:pStyle w:val="Text"/>
      </w:pPr>
      <w:r w:rsidRPr="008E4653">
        <w:t>Neměl ji, ale přesto jsme k němu zamířili, polomrtví hlady jsme se dva dny vlekli lesem, plným ptačího zpěvu. Palác obklopovala zídka, nízké opevnění z kamene, s jakým by si zteč snadno poradila. Na mnoha místech se zřítilo a bránu z vinutých mříží rozežrala rez.</w:t>
      </w:r>
    </w:p>
    <w:p w14:paraId="3634D3B3" w14:textId="77777777" w:rsidR="005645A2" w:rsidRDefault="008E4653" w:rsidP="002B2343">
      <w:pPr>
        <w:pStyle w:val="Text"/>
      </w:pPr>
      <w:r w:rsidRPr="008E4653">
        <w:t>Bohaté komnaty minulých staletí stály vypleněné a příležitostně zneuctěné. Koberce zmizely a drapérie zrovna tak. V mnoha komnatách bylo poznat, kde vzplála ohniště z rozštípaného nábytku. Jejich popel vychladl pod nánosem nespočetných let a napůl spálené kusy dřeva, bytelné tesařské hřeby a zručně vykované bronzové šrouby již dlouho ležely porůznu na podlaze, po níž je snad nohama rozmetali vnukové těch, kdo ohně založili.</w:t>
      </w:r>
    </w:p>
    <w:p w14:paraId="1AF2AF4A" w14:textId="77777777" w:rsidR="005645A2" w:rsidRDefault="00F85FBB" w:rsidP="002B2343">
      <w:pPr>
        <w:pStyle w:val="Text"/>
      </w:pPr>
      <w:r>
        <w:t>„</w:t>
      </w:r>
      <w:r w:rsidR="008E4653" w:rsidRPr="008E4653">
        <w:t>Je to palác duchů,</w:t>
      </w:r>
      <w:r>
        <w:t>“</w:t>
      </w:r>
      <w:r w:rsidR="008E4653" w:rsidRPr="008E4653">
        <w:t xml:space="preserve"> varoval jsem Lurnu.</w:t>
      </w:r>
    </w:p>
    <w:p w14:paraId="6C69B38E" w14:textId="77777777" w:rsidR="005645A2" w:rsidRDefault="00F85FBB" w:rsidP="002B2343">
      <w:pPr>
        <w:pStyle w:val="Text"/>
      </w:pPr>
      <w:r>
        <w:t>„</w:t>
      </w:r>
      <w:r w:rsidR="008E4653" w:rsidRPr="008E4653">
        <w:t>Žádné nevidím.</w:t>
      </w:r>
      <w:r>
        <w:t>“</w:t>
      </w:r>
    </w:p>
    <w:p w14:paraId="61B8D3AD" w14:textId="77777777" w:rsidR="005645A2" w:rsidRDefault="00F85FBB" w:rsidP="002B2343">
      <w:pPr>
        <w:pStyle w:val="Text"/>
      </w:pPr>
      <w:r>
        <w:t>„</w:t>
      </w:r>
      <w:r w:rsidR="008E4653" w:rsidRPr="008E4653">
        <w:t>Já jich už spatřil hodně, a také slyšel. Jestli tu zůstaneme přes noc</w:t>
      </w:r>
      <w:r>
        <w:t>…“</w:t>
      </w:r>
      <w:r w:rsidR="008E4653" w:rsidRPr="008E4653">
        <w:t xml:space="preserve"> Nechal jsem větu vyznít do prázdna.</w:t>
      </w:r>
    </w:p>
    <w:p w14:paraId="78F08C96" w14:textId="77777777" w:rsidR="005645A2" w:rsidRDefault="00F85FBB" w:rsidP="002B2343">
      <w:pPr>
        <w:pStyle w:val="Text"/>
      </w:pPr>
      <w:r>
        <w:lastRenderedPageBreak/>
        <w:t>„</w:t>
      </w:r>
      <w:r w:rsidR="008E4653" w:rsidRPr="008E4653">
        <w:t>Pak tedy odejdeme,</w:t>
      </w:r>
      <w:r>
        <w:t>“</w:t>
      </w:r>
      <w:r w:rsidR="008E4653" w:rsidRPr="008E4653">
        <w:t xml:space="preserve"> pokrčila rameny. </w:t>
      </w:r>
      <w:r>
        <w:t>„</w:t>
      </w:r>
      <w:r w:rsidR="008E4653" w:rsidRPr="008E4653">
        <w:t>Byl to omyl a na vině jsem já. Nejdřív musíme nalézt jídlo a pak další zámek.</w:t>
      </w:r>
      <w:r>
        <w:t>“</w:t>
      </w:r>
    </w:p>
    <w:p w14:paraId="3635D4EF" w14:textId="77777777" w:rsidR="005645A2" w:rsidRDefault="00F85FBB" w:rsidP="002B2343">
      <w:pPr>
        <w:pStyle w:val="Text"/>
      </w:pPr>
      <w:r>
        <w:t>„</w:t>
      </w:r>
      <w:r w:rsidR="008E4653" w:rsidRPr="008E4653">
        <w:t>Ne, musíme do sklepení.</w:t>
      </w:r>
      <w:r>
        <w:t>“</w:t>
      </w:r>
      <w:r w:rsidR="008E4653" w:rsidRPr="008E4653">
        <w:t xml:space="preserve"> Vlastní slova mě zaskočila.</w:t>
      </w:r>
    </w:p>
    <w:p w14:paraId="105797B5" w14:textId="77777777" w:rsidR="005645A2" w:rsidRDefault="008E4653" w:rsidP="002B2343">
      <w:pPr>
        <w:pStyle w:val="Text"/>
      </w:pPr>
      <w:r w:rsidRPr="008E4653">
        <w:t>Působila nedůvěřivě, ale duch v temné chodbě před námi kývl a usmál se. Vypadal téměř jako živý, jen oči mu poznamenala smrt.</w:t>
      </w:r>
    </w:p>
    <w:p w14:paraId="7CAB557F" w14:textId="77777777" w:rsidR="005645A2" w:rsidRDefault="00F85FBB" w:rsidP="002B2343">
      <w:pPr>
        <w:pStyle w:val="Text"/>
      </w:pPr>
      <w:r>
        <w:t>„</w:t>
      </w:r>
      <w:r w:rsidR="008E4653" w:rsidRPr="008E4653">
        <w:t>Co to do tebe vjelo?</w:t>
      </w:r>
      <w:r>
        <w:t>“</w:t>
      </w:r>
    </w:p>
    <w:p w14:paraId="26A07A2C" w14:textId="77777777" w:rsidR="005645A2" w:rsidRDefault="00F85FBB" w:rsidP="002B2343">
      <w:pPr>
        <w:pStyle w:val="Text"/>
      </w:pPr>
      <w:r>
        <w:t>„</w:t>
      </w:r>
      <w:r w:rsidR="008E4653" w:rsidRPr="008E4653">
        <w:t>Musím jít, a ty se mnou,</w:t>
      </w:r>
      <w:r>
        <w:t>“</w:t>
      </w:r>
      <w:r w:rsidR="008E4653" w:rsidRPr="008E4653">
        <w:t xml:space="preserve"> oznámil jsem jí. </w:t>
      </w:r>
      <w:r>
        <w:t>„</w:t>
      </w:r>
      <w:r w:rsidR="008E4653" w:rsidRPr="008E4653">
        <w:t>Musím tě přivést. Bojíš se. Musím</w:t>
      </w:r>
      <w:r>
        <w:t>…“</w:t>
      </w:r>
    </w:p>
    <w:p w14:paraId="296EB7B8" w14:textId="77777777" w:rsidR="005645A2" w:rsidRDefault="00F85FBB" w:rsidP="002B2343">
      <w:pPr>
        <w:pStyle w:val="Text"/>
      </w:pPr>
      <w:r>
        <w:t>„</w:t>
      </w:r>
      <w:r w:rsidR="008E4653" w:rsidRPr="008E4653">
        <w:t>Lžeš!</w:t>
      </w:r>
      <w:r>
        <w:t>“</w:t>
      </w:r>
    </w:p>
    <w:p w14:paraId="307D5E68" w14:textId="77777777" w:rsidR="005645A2" w:rsidRDefault="00F85FBB" w:rsidP="002B2343">
      <w:pPr>
        <w:pStyle w:val="Text"/>
      </w:pPr>
      <w:r>
        <w:t>„</w:t>
      </w:r>
      <w:r w:rsidR="008E4653" w:rsidRPr="008E4653">
        <w:t>Strach náleží spíše ženě nežli muži. Přesto jsem z nás dvou vyděšenější. Navzdory tomu půjdu a ty mě doprovodíš.</w:t>
      </w:r>
      <w:r>
        <w:t>“</w:t>
      </w:r>
      <w:r w:rsidR="008E4653" w:rsidRPr="008E4653">
        <w:t xml:space="preserve"> Vykročil jsem za přízrakem a vzápětí za sebou uslyšel Lurnin těžký dupot.</w:t>
      </w:r>
    </w:p>
    <w:p w14:paraId="6F8AA6CC" w14:textId="77777777" w:rsidR="005645A2" w:rsidRDefault="008E4653" w:rsidP="002B2343">
      <w:pPr>
        <w:pStyle w:val="Text"/>
      </w:pPr>
      <w:r w:rsidRPr="008E4653">
        <w:t>Chodba, kterou jsme procházeli, byla temná jako noc. Přehodil jsem si štít přes rameno, levou rukou se dotýkal vlhké zdi a špičkou meče šátral ve tmě před sebou a při každém kroku prověřoval kamenné dlaždice. Nic z toho nebylo ani v nejmenším třeba. Přízrak mě vedl a zradu nechystal.</w:t>
      </w:r>
    </w:p>
    <w:p w14:paraId="450B1224" w14:textId="77777777" w:rsidR="005645A2" w:rsidRDefault="008E4653" w:rsidP="002B2343">
      <w:pPr>
        <w:pStyle w:val="Text"/>
      </w:pPr>
      <w:r w:rsidRPr="008E4653">
        <w:t>Sestoupili jsme po schodišti, úzkém a strmém, u jehož paty jsem zahlédl světlo. V kovovém koši tu hořelo dřevo a mřížkou propadávaly uhlíky. Duch, který měl na světle vyblednout, působil málem jako živý člověk, skoro tak mladý a vysoký jako já a oblečený v šedé a karmínové livreji.</w:t>
      </w:r>
    </w:p>
    <w:p w14:paraId="68E9C52B" w14:textId="77777777" w:rsidR="005645A2" w:rsidRDefault="00F85FBB" w:rsidP="002B2343">
      <w:pPr>
        <w:pStyle w:val="Text"/>
      </w:pPr>
      <w:r>
        <w:t>„</w:t>
      </w:r>
      <w:r w:rsidR="008E4653" w:rsidRPr="008E4653">
        <w:t>Kdo je to?</w:t>
      </w:r>
      <w:r>
        <w:t>“</w:t>
      </w:r>
      <w:r w:rsidR="008E4653" w:rsidRPr="008E4653">
        <w:t xml:space="preserve"> zazněl Lurnin hlas, sice za mnou, ale nedaleko.</w:t>
      </w:r>
    </w:p>
    <w:p w14:paraId="3548D4EE" w14:textId="77777777" w:rsidR="005645A2" w:rsidRDefault="008E4653" w:rsidP="002B2343">
      <w:pPr>
        <w:pStyle w:val="Text"/>
      </w:pPr>
      <w:r w:rsidRPr="008E4653">
        <w:t>Neodpověděl jsem, jen následoval našeho průvodce.</w:t>
      </w:r>
    </w:p>
    <w:p w14:paraId="0ECF659F" w14:textId="77777777" w:rsidR="005645A2" w:rsidRDefault="008E4653" w:rsidP="002B2343">
      <w:pPr>
        <w:pStyle w:val="Text"/>
      </w:pPr>
      <w:r w:rsidRPr="008E4653">
        <w:t>Zavedl nás na další schodiště, tentokrát točité, které zprvu jako by střemhlav klesalo do temnoty. Dlouho jsme po něm sestupovali, než jsem pod námi zahlédl slabý, bledý přísvit.</w:t>
      </w:r>
    </w:p>
    <w:p w14:paraId="4A2FEBE4" w14:textId="77777777" w:rsidR="005645A2" w:rsidRDefault="00F85FBB" w:rsidP="002B2343">
      <w:pPr>
        <w:pStyle w:val="Text"/>
      </w:pPr>
      <w:r>
        <w:t>„</w:t>
      </w:r>
      <w:r w:rsidR="008E4653" w:rsidRPr="008E4653">
        <w:t>Kam jdeme?</w:t>
      </w:r>
      <w:r>
        <w:t>“</w:t>
      </w:r>
      <w:r w:rsidR="008E4653" w:rsidRPr="008E4653">
        <w:t xml:space="preserve"> chtěla vědět Lurna.</w:t>
      </w:r>
    </w:p>
    <w:p w14:paraId="6A1831AE" w14:textId="77777777" w:rsidR="005645A2" w:rsidRDefault="008E4653" w:rsidP="002B2343">
      <w:pPr>
        <w:pStyle w:val="Text"/>
      </w:pPr>
      <w:r w:rsidRPr="008E4653">
        <w:t xml:space="preserve">Naslouchal jsem slavíkovi; odpověděl jí náš průvodce: </w:t>
      </w:r>
      <w:r w:rsidR="00F85FBB">
        <w:t>„</w:t>
      </w:r>
      <w:r w:rsidRPr="008E4653">
        <w:t>Tam, kam jste si přála, vznešená pěšačko.</w:t>
      </w:r>
      <w:r w:rsidR="00F85FBB">
        <w:t>“</w:t>
      </w:r>
    </w:p>
    <w:p w14:paraId="70DDF00C" w14:textId="77777777" w:rsidR="005645A2" w:rsidRDefault="00F85FBB" w:rsidP="002B2343">
      <w:pPr>
        <w:pStyle w:val="Text"/>
      </w:pPr>
      <w:r>
        <w:t>„</w:t>
      </w:r>
      <w:r w:rsidR="008E4653" w:rsidRPr="008E4653">
        <w:t>Jak to se mnou mluvíš, Valorie?</w:t>
      </w:r>
      <w:r>
        <w:t>“</w:t>
      </w:r>
    </w:p>
    <w:p w14:paraId="767D0A7E" w14:textId="77777777" w:rsidR="005645A2" w:rsidRDefault="008E4653" w:rsidP="002B2343">
      <w:pPr>
        <w:pStyle w:val="Text"/>
      </w:pPr>
      <w:r w:rsidRPr="008E4653">
        <w:t xml:space="preserve">Pokrčil jsem rameny a vkročil za průvodcem do zahrady osvětlené hvězdami a ubývajícím měsícem. Přízrak nás vedl přes upravené trávníky a kolem zurčících fontán. Sochy, které jsme spatřily, znázorňovaly herní figury: krále a královny, práčata a kopiníky, jezdce, jako jsem byl já, a pěšačky, jako byla Lurna. Mezi </w:t>
      </w:r>
      <w:r w:rsidRPr="008E4653">
        <w:lastRenderedPageBreak/>
        <w:t>nimi stály postavy bělejší než ony a stejně strnulé. Přestože se nehýbaly a nezdálo se, že by dýchaly, nejevily se mi jako sochy. Dříve se třeba pohybovaly, pomyslel jsem si, ačkoli nešlo o živá stvoření.</w:t>
      </w:r>
    </w:p>
    <w:p w14:paraId="6A26355D" w14:textId="77777777" w:rsidR="005645A2" w:rsidRDefault="00F85FBB" w:rsidP="002B2343">
      <w:pPr>
        <w:pStyle w:val="Text"/>
      </w:pPr>
      <w:r>
        <w:t>„</w:t>
      </w:r>
      <w:r w:rsidR="008E4653" w:rsidRPr="008E4653">
        <w:t>Takové místo se nemůže nacházet pod zemí!</w:t>
      </w:r>
      <w:r>
        <w:t>“</w:t>
      </w:r>
      <w:r w:rsidR="008E4653" w:rsidRPr="008E4653">
        <w:t xml:space="preserve"> zvolala Lurna.</w:t>
      </w:r>
    </w:p>
    <w:p w14:paraId="4964C296" w14:textId="77777777" w:rsidR="005645A2" w:rsidRDefault="008E4653" w:rsidP="002B2343">
      <w:pPr>
        <w:pStyle w:val="Text"/>
      </w:pPr>
      <w:r w:rsidRPr="008E4653">
        <w:t xml:space="preserve">Obrátil jsem se k ní. </w:t>
      </w:r>
      <w:r w:rsidR="00F85FBB">
        <w:t>„</w:t>
      </w:r>
      <w:r w:rsidRPr="008E4653">
        <w:t>Už se nacházíme jinde. To ti přece musí být zřejmé. Prošli jsme skaliskem a vynořili se tady.</w:t>
      </w:r>
      <w:r w:rsidR="00F85FBB">
        <w:t>“</w:t>
      </w:r>
    </w:p>
    <w:p w14:paraId="2DA08AF8" w14:textId="77777777" w:rsidR="005645A2" w:rsidRDefault="00F85FBB" w:rsidP="002B2343">
      <w:pPr>
        <w:pStyle w:val="Text"/>
      </w:pPr>
      <w:r>
        <w:t>„</w:t>
      </w:r>
      <w:r w:rsidR="008E4653" w:rsidRPr="008E4653">
        <w:t>Byl jasný den!</w:t>
      </w:r>
      <w:r>
        <w:t>“</w:t>
      </w:r>
    </w:p>
    <w:p w14:paraId="2498A3C2" w14:textId="77777777" w:rsidR="005645A2" w:rsidRDefault="00F85FBB" w:rsidP="002B2343">
      <w:pPr>
        <w:pStyle w:val="Text"/>
      </w:pPr>
      <w:r>
        <w:t>„</w:t>
      </w:r>
      <w:r w:rsidR="008E4653" w:rsidRPr="008E4653">
        <w:t>A teď je noc. Utiš se.</w:t>
      </w:r>
      <w:r>
        <w:t>“</w:t>
      </w:r>
    </w:p>
    <w:p w14:paraId="652E5E35" w14:textId="01EC4993" w:rsidR="005645A2" w:rsidRDefault="008E4653" w:rsidP="002B2343">
      <w:pPr>
        <w:pStyle w:val="Text"/>
      </w:pPr>
      <w:r w:rsidRPr="008E4653">
        <w:t xml:space="preserve">Poslední pokyn jsem dodal, protože se jí náš průvodce postavil za záda a přitiskl prst ke rtům. Ukázal kupředu, ale nespatřil jsem nic než hustý cypřišový podrost. Přesto jsem vykročil ke křoví, a když jsem u </w:t>
      </w:r>
      <w:r w:rsidR="00EB71B1" w:rsidRPr="008E4653">
        <w:t>něj</w:t>
      </w:r>
      <w:r w:rsidRPr="008E4653">
        <w:t xml:space="preserve"> stanul, uslyšel jsem tlumené vrzání a pískot, jako by se otevírala dlouho zavřená brána. Odhrnul jsem větve a nahlédl. Očima jsem nic nespatřil. Otec, který jako by v tu chvíli seděl přede mnou s hlavou roztátou ostřím sekery, mi vstoupil do myšlenek a ukázal se mi v nich.</w:t>
      </w:r>
    </w:p>
    <w:p w14:paraId="4C5DAAA7" w14:textId="77777777" w:rsidR="005645A2" w:rsidRDefault="008E4653" w:rsidP="002B2343">
      <w:pPr>
        <w:pStyle w:val="Text"/>
      </w:pPr>
      <w:r w:rsidRPr="008E4653">
        <w:t>Poklekl jsem.</w:t>
      </w:r>
    </w:p>
    <w:p w14:paraId="162E328A" w14:textId="77777777" w:rsidR="005645A2" w:rsidRDefault="008E4653" w:rsidP="002B2343">
      <w:pPr>
        <w:pStyle w:val="Text"/>
      </w:pPr>
      <w:r w:rsidRPr="008E4653">
        <w:t>Shodil plášť a přehodil mi jej přes ramena. Na pouhý okamžik mě zamrazila zlatá spona, kterou se oděv spínal. Sáhl jsem po ní. Mé prsty nic nenahmátly, ale věděl jsem, stejně jako teď, kde plášť spočívá.</w:t>
      </w:r>
    </w:p>
    <w:p w14:paraId="0A8BFA7B" w14:textId="77777777" w:rsidR="005645A2" w:rsidRDefault="00F85FBB" w:rsidP="002B2343">
      <w:pPr>
        <w:pStyle w:val="Text"/>
      </w:pPr>
      <w:r>
        <w:t>„</w:t>
      </w:r>
      <w:r w:rsidR="008E4653" w:rsidRPr="008E4653">
        <w:t>Co tam máš?</w:t>
      </w:r>
      <w:r>
        <w:t>“</w:t>
      </w:r>
      <w:r w:rsidR="008E4653" w:rsidRPr="008E4653">
        <w:t xml:space="preserve"> vyptávala se Lurna.</w:t>
      </w:r>
    </w:p>
    <w:p w14:paraId="45351561" w14:textId="77777777" w:rsidR="005645A2" w:rsidRDefault="00F85FBB" w:rsidP="002B2343">
      <w:pPr>
        <w:pStyle w:val="Text"/>
      </w:pPr>
      <w:r>
        <w:t>„</w:t>
      </w:r>
      <w:r w:rsidR="008E4653" w:rsidRPr="008E4653">
        <w:t>Kryptu,</w:t>
      </w:r>
      <w:r>
        <w:t>“</w:t>
      </w:r>
      <w:r w:rsidR="008E4653" w:rsidRPr="008E4653">
        <w:t xml:space="preserve"> odvětil jsem. </w:t>
      </w:r>
      <w:r>
        <w:t>„</w:t>
      </w:r>
      <w:r w:rsidR="008E4653" w:rsidRPr="008E4653">
        <w:t>Nepřišla jsi sem, aby sis prohlížela krypty, ale aby ses stala královnou. Vidíš lunu?</w:t>
      </w:r>
      <w:r>
        <w:t>“</w:t>
      </w:r>
    </w:p>
    <w:p w14:paraId="3F6C16D9" w14:textId="77777777" w:rsidR="005645A2" w:rsidRDefault="00F85FBB" w:rsidP="002B2343">
      <w:pPr>
        <w:pStyle w:val="Text"/>
      </w:pPr>
      <w:r>
        <w:t>„</w:t>
      </w:r>
      <w:r w:rsidR="008E4653" w:rsidRPr="008E4653">
        <w:t>Mou paní? Ano, ovšemže vidím.</w:t>
      </w:r>
      <w:r>
        <w:t>“</w:t>
      </w:r>
    </w:p>
    <w:p w14:paraId="0644EC96" w14:textId="77777777" w:rsidR="005645A2" w:rsidRDefault="00F85FBB" w:rsidP="002B2343">
      <w:pPr>
        <w:pStyle w:val="Text"/>
      </w:pPr>
      <w:r>
        <w:t>„</w:t>
      </w:r>
      <w:r w:rsidR="008E4653" w:rsidRPr="008E4653">
        <w:t>Povstává, aby přihlížela tvé korunovaci, a už se blíží nadhlavníku. Stojí tu kruh bílých kamenů, přímo tam,</w:t>
      </w:r>
      <w:r>
        <w:t>“</w:t>
      </w:r>
      <w:r w:rsidR="008E4653" w:rsidRPr="008E4653">
        <w:t xml:space="preserve"> ukázal jsem. </w:t>
      </w:r>
      <w:r>
        <w:t>„</w:t>
      </w:r>
      <w:r w:rsidR="008E4653" w:rsidRPr="008E4653">
        <w:t>Vidíš jej?</w:t>
      </w:r>
      <w:r>
        <w:t>“</w:t>
      </w:r>
    </w:p>
    <w:p w14:paraId="0AE742E7" w14:textId="77777777" w:rsidR="005645A2" w:rsidRDefault="008E4653" w:rsidP="002B2343">
      <w:pPr>
        <w:pStyle w:val="Text"/>
      </w:pPr>
      <w:r w:rsidRPr="008E4653">
        <w:t>Zhmotnil se, zatímco jsem hovořil.</w:t>
      </w:r>
    </w:p>
    <w:p w14:paraId="084BC6C0" w14:textId="77777777" w:rsidR="005645A2" w:rsidRDefault="00F85FBB" w:rsidP="002B2343">
      <w:pPr>
        <w:pStyle w:val="Text"/>
      </w:pPr>
      <w:r>
        <w:t>„</w:t>
      </w:r>
      <w:r w:rsidR="008E4653" w:rsidRPr="008E4653">
        <w:t>Ne</w:t>
      </w:r>
      <w:r>
        <w:t>…</w:t>
      </w:r>
      <w:r w:rsidR="008E4653" w:rsidRPr="008E4653">
        <w:t xml:space="preserve"> ano. Ano, už ho vidím.</w:t>
      </w:r>
      <w:r>
        <w:t>“</w:t>
      </w:r>
    </w:p>
    <w:p w14:paraId="784D07B2" w14:textId="77777777" w:rsidR="005645A2" w:rsidRDefault="00F85FBB" w:rsidP="002B2343">
      <w:pPr>
        <w:pStyle w:val="Text"/>
      </w:pPr>
      <w:r>
        <w:t>„</w:t>
      </w:r>
      <w:r w:rsidR="008E4653" w:rsidRPr="008E4653">
        <w:t>Postav se tam</w:t>
      </w:r>
      <w:r>
        <w:t>…</w:t>
      </w:r>
      <w:r w:rsidR="008E4653" w:rsidRPr="008E4653">
        <w:t xml:space="preserve"> a čekej. Až luna vrhne nejkratší stíny a výšiny i tišiny se budou koupat v jejím svitu, staneš se královnou.</w:t>
      </w:r>
      <w:r>
        <w:t>“</w:t>
      </w:r>
    </w:p>
    <w:p w14:paraId="1FA463D5" w14:textId="77777777" w:rsidR="005645A2" w:rsidRDefault="008E4653" w:rsidP="002B2343">
      <w:pPr>
        <w:pStyle w:val="Text"/>
      </w:pPr>
      <w:r w:rsidRPr="008E4653">
        <w:t>S radostí poslechla. Postavil jsem se před ni, možná na polovinu vzdálenosti, kterou by hoch přehodil kamenem.</w:t>
      </w:r>
    </w:p>
    <w:p w14:paraId="55393428" w14:textId="77777777" w:rsidR="005645A2" w:rsidRDefault="008E4653" w:rsidP="002B2343">
      <w:pPr>
        <w:pStyle w:val="Text"/>
      </w:pPr>
      <w:r w:rsidRPr="008E4653">
        <w:lastRenderedPageBreak/>
        <w:t xml:space="preserve">Vzpomínám si, že řekla: </w:t>
      </w:r>
      <w:r w:rsidR="00F85FBB">
        <w:t>„</w:t>
      </w:r>
      <w:r w:rsidRPr="008E4653">
        <w:t>Neposadíš se, Valorie? Musíš být unavený.</w:t>
      </w:r>
      <w:r w:rsidR="00F85FBB">
        <w:t>“</w:t>
      </w:r>
    </w:p>
    <w:p w14:paraId="5B4A843C" w14:textId="77777777" w:rsidR="005645A2" w:rsidRDefault="00F85FBB" w:rsidP="002B2343">
      <w:pPr>
        <w:pStyle w:val="Text"/>
      </w:pPr>
      <w:r>
        <w:t>„</w:t>
      </w:r>
      <w:r w:rsidR="008E4653" w:rsidRPr="008E4653">
        <w:t>A ty snad nejsi?</w:t>
      </w:r>
      <w:r>
        <w:t>“</w:t>
      </w:r>
    </w:p>
    <w:p w14:paraId="10E7295D" w14:textId="77777777" w:rsidR="005645A2" w:rsidRDefault="00F85FBB" w:rsidP="002B2343">
      <w:pPr>
        <w:pStyle w:val="Text"/>
      </w:pPr>
      <w:r>
        <w:t>„</w:t>
      </w:r>
      <w:r w:rsidR="008E4653" w:rsidRPr="008E4653">
        <w:t>Já? Když se mám stát královnou? Kdepak!</w:t>
      </w:r>
      <w:r>
        <w:t>“</w:t>
      </w:r>
    </w:p>
    <w:p w14:paraId="4A570C65" w14:textId="77777777" w:rsidR="005645A2" w:rsidRDefault="008E4653" w:rsidP="002B2343">
      <w:pPr>
        <w:pStyle w:val="Text"/>
      </w:pPr>
      <w:r w:rsidRPr="008E4653">
        <w:t xml:space="preserve">To bylo vše. Jen toto, a ještě: </w:t>
      </w:r>
      <w:r w:rsidR="00F85FBB">
        <w:t>„</w:t>
      </w:r>
      <w:r w:rsidRPr="008E4653">
        <w:t>Proč si mneš temeno hlavy?</w:t>
      </w:r>
      <w:r w:rsidR="00F85FBB">
        <w:t>“</w:t>
      </w:r>
    </w:p>
    <w:p w14:paraId="6442356D" w14:textId="77777777" w:rsidR="005645A2" w:rsidRDefault="00F85FBB" w:rsidP="002B2343">
      <w:pPr>
        <w:pStyle w:val="Text"/>
      </w:pPr>
      <w:r>
        <w:t>„</w:t>
      </w:r>
      <w:r w:rsidR="008E4653" w:rsidRPr="008E4653">
        <w:t>Prošla tamtudy sekera. Mnu si to místo proto, že už se zahojilo a můj otec klidně spočinul.</w:t>
      </w:r>
      <w:r>
        <w:t>“</w:t>
      </w:r>
    </w:p>
    <w:p w14:paraId="4E3FA839" w14:textId="77777777" w:rsidR="005645A2" w:rsidRDefault="008E4653" w:rsidP="002B2343">
      <w:pPr>
        <w:pStyle w:val="Text"/>
      </w:pPr>
      <w:r w:rsidRPr="008E4653">
        <w:t>Luna vystoupala ještě výš a jedna z bílých figur přišla přede mě pokleknout. Držela polštář z bílého hedvábí, na kterém ležela helma s hledím, bílá jako nejryzejší perla, a na ní stříbrná koruna.</w:t>
      </w:r>
    </w:p>
    <w:p w14:paraId="38ED7DD6" w14:textId="60CF4233" w:rsidR="005645A2" w:rsidRDefault="008E4653" w:rsidP="002B2343">
      <w:pPr>
        <w:pStyle w:val="Text"/>
      </w:pPr>
      <w:r w:rsidRPr="008E4653">
        <w:t>Převzal jsem polštář a povstal. Šest dalších postav pomáhalo Lurne do nezničitelné zbroje, kterou nemohl proklát žádný meč: kyrys a nákrčník, šorc a chrániče stehen. Tak jako země obkružuje lunu jsem sá</w:t>
      </w:r>
      <w:r w:rsidR="00EB71B1">
        <w:t>m</w:t>
      </w:r>
      <w:r w:rsidRPr="008E4653">
        <w:t xml:space="preserve"> kroužil kolem Lurny, a když byla vyzbrojena celá až na helmu, pozdvihl jsem poslední část brnění tak vysoko, jak jsem jen dokázal. </w:t>
      </w:r>
      <w:r w:rsidR="00F85FBB">
        <w:t>„</w:t>
      </w:r>
      <w:r w:rsidRPr="008E4653">
        <w:t>Od bohyně, které sloužíš, přijmi nyní korunu, která ti náleží.</w:t>
      </w:r>
      <w:r w:rsidR="00F85FBB">
        <w:t>“</w:t>
      </w:r>
      <w:r w:rsidRPr="008E4653">
        <w:t xml:space="preserve"> Ve vzpřímeném postoji měla hlavu výš, než bych natáhl ruce, ale teď přede mnou klečela, aby přijala helmu a korunu, a já jí je vložil na skráně, Přišly mi stejně lehké jako jejich bledá ozdobná péra.</w:t>
      </w:r>
    </w:p>
    <w:p w14:paraId="182B5791" w14:textId="77777777" w:rsidR="005645A2" w:rsidRDefault="008E4653" w:rsidP="002B2343">
      <w:pPr>
        <w:pStyle w:val="Text"/>
      </w:pPr>
      <w:r w:rsidRPr="008E4653">
        <w:t>Lurna povstala, zkusmo spustila hledí a já spatřil, že je na něm vyryta bílá tvář a že ta tvář patří jí.</w:t>
      </w:r>
    </w:p>
    <w:p w14:paraId="07322B3B" w14:textId="77777777" w:rsidR="005645A2" w:rsidRDefault="00F85FBB" w:rsidP="002B2343">
      <w:pPr>
        <w:pStyle w:val="Text"/>
      </w:pPr>
      <w:r>
        <w:t>„</w:t>
      </w:r>
      <w:r w:rsidR="008E4653" w:rsidRPr="008E4653">
        <w:t>Jsem královna!</w:t>
      </w:r>
      <w:r>
        <w:t>“</w:t>
      </w:r>
      <w:r w:rsidR="008E4653" w:rsidRPr="008E4653">
        <w:t xml:space="preserve"> Jako by zahalasil veletucet trubačů.</w:t>
      </w:r>
    </w:p>
    <w:p w14:paraId="0046B4BB" w14:textId="77777777" w:rsidR="005645A2" w:rsidRDefault="008E4653" w:rsidP="002B2343">
      <w:pPr>
        <w:pStyle w:val="Text"/>
      </w:pPr>
      <w:r w:rsidRPr="008E4653">
        <w:t>Přikývl jsem.</w:t>
      </w:r>
    </w:p>
    <w:p w14:paraId="0E19B4EC" w14:textId="77777777" w:rsidR="005645A2" w:rsidRDefault="00F85FBB" w:rsidP="002B2343">
      <w:pPr>
        <w:pStyle w:val="Text"/>
      </w:pPr>
      <w:r>
        <w:t>„</w:t>
      </w:r>
      <w:r w:rsidR="008E4653" w:rsidRPr="008E4653">
        <w:t>Obnovíme království, Valorie!</w:t>
      </w:r>
      <w:r>
        <w:t>“</w:t>
      </w:r>
    </w:p>
    <w:p w14:paraId="232CD05E" w14:textId="77777777" w:rsidR="005645A2" w:rsidRDefault="008E4653" w:rsidP="002B2343">
      <w:pPr>
        <w:pStyle w:val="Text"/>
      </w:pPr>
      <w:r w:rsidRPr="008E4653">
        <w:t>Opět jsem přikývl. Sám jsem na to myslel.</w:t>
      </w:r>
    </w:p>
    <w:p w14:paraId="03CD87EA" w14:textId="77777777" w:rsidR="005645A2" w:rsidRDefault="00F85FBB" w:rsidP="002B2343">
      <w:pPr>
        <w:pStyle w:val="Text"/>
      </w:pPr>
      <w:r>
        <w:t>„</w:t>
      </w:r>
      <w:r w:rsidR="008E4653" w:rsidRPr="008E4653">
        <w:t>Obnovím království a znovu dojde na Hru! Na Hru, Valorie, a já budu královnou!</w:t>
      </w:r>
      <w:r>
        <w:t>“</w:t>
      </w:r>
    </w:p>
    <w:p w14:paraId="4ADEDBC9" w14:textId="77777777" w:rsidR="005645A2" w:rsidRDefault="008E4653" w:rsidP="002B2343">
      <w:pPr>
        <w:pStyle w:val="Text"/>
      </w:pPr>
      <w:r w:rsidRPr="008E4653">
        <w:t>V tu chvíli jsem porozuměl, že ta, kterou jsem tolikrát líbal, musí zemřít. Muži říkají, že mi meč sám skáče do ruky. Není to pravda, ale málokdo tasí tak pohotově jako já. První úder odrazila rukavicí a pokusila se uchopit ostří, ale vyklouzlo jí a já přežil.</w:t>
      </w:r>
    </w:p>
    <w:p w14:paraId="7688C14F" w14:textId="77777777" w:rsidR="005645A2" w:rsidRDefault="008E4653" w:rsidP="002B2343">
      <w:pPr>
        <w:pStyle w:val="Text"/>
      </w:pPr>
      <w:r w:rsidRPr="008E4653">
        <w:t xml:space="preserve">O našem souboji v lunou zalité zahradě řeknu jet} málo. Dokázala mé rány odrazit a také je odrážela. Já ty její odrazit nedokázal, na to byla příliš silná. Uhýbal jsem a krčil se a znovu a znovu padal na zem. Doufal jsem, že se mi dostane pomoci, a doufal </w:t>
      </w:r>
      <w:r w:rsidRPr="008E4653">
        <w:lastRenderedPageBreak/>
        <w:t>jsem marně. Kdyby toužebné přání dokázalo ze vzduchu vymámit koně, sedlal bych jich dva tucty. Ale žádný se neobjevil.</w:t>
      </w:r>
    </w:p>
    <w:p w14:paraId="2CAAD2AE" w14:textId="77777777" w:rsidR="005645A2" w:rsidRDefault="008E4653" w:rsidP="002B2343">
      <w:pPr>
        <w:pStyle w:val="Text"/>
      </w:pPr>
      <w:r w:rsidRPr="008E4653">
        <w:t>Nakonec však vyšel sluneční kotouč, náš Pán, a to znamenalo víc. Postaral jsem se, aby do něj pohlédla, a prohnal jí dýku průzorem. Čepel, která dovnitř zajela, byla kratší než má dlaň a užší než dva prsty, ale stačila. Úkol splnila.</w:t>
      </w:r>
    </w:p>
    <w:p w14:paraId="74D632CC" w14:textId="77777777" w:rsidR="005645A2" w:rsidRDefault="008E4653" w:rsidP="002B2343">
      <w:pPr>
        <w:pStyle w:val="Text"/>
      </w:pPr>
      <w:r w:rsidRPr="008E4653">
        <w:t>Dnes?</w:t>
      </w:r>
    </w:p>
    <w:p w14:paraId="7E739BE6" w14:textId="00675A04" w:rsidR="005645A2" w:rsidRDefault="008E4653" w:rsidP="002B2343">
      <w:pPr>
        <w:pStyle w:val="Text"/>
      </w:pPr>
      <w:r w:rsidRPr="008E4653">
        <w:t xml:space="preserve">Dnes bloudím krajem. Na prosby o proroctví odpovídám, že bychom měli svrhnout tyrany a vybudovat pro nás a naše děti nový národ. V případě, že náš lid potřebuje meč, jsem tou zbraní, která mu sama skočí do ruky. Na požádání léčím nemocné </w:t>
      </w:r>
      <w:r w:rsidR="00F85FBB">
        <w:t>–</w:t>
      </w:r>
      <w:r w:rsidRPr="008E4653">
        <w:t xml:space="preserve"> pokud to dokážu. Když mi přinesou potravu, sním ji. Když ne, hladovím nebo si najdu vlastní. A to je vše, jinak pouze čas od času ukrátím čas zbloudilému poutníkovi, jako jste vy. Na východ leží minulost, na západ budoucnost. Na severu hledejte bohy, na jihu požehnané. Nad námi stojí Nejvyšší a pod námi leží Pandemonium. Zvolte si stezku a té se držte, protože pokud z ní sejdete, můžete narazit na takové, jako jsem já. Šťastnou cestu! Už se víckrát neshledáme.</w:t>
      </w:r>
    </w:p>
    <w:p w14:paraId="4FFC550A" w14:textId="3C529641" w:rsidR="00EB71B1" w:rsidRDefault="008E4653" w:rsidP="00EB71B1">
      <w:pPr>
        <w:pStyle w:val="Text"/>
        <w:jc w:val="right"/>
        <w:rPr>
          <w:i/>
        </w:rPr>
      </w:pPr>
      <w:r w:rsidRPr="00EB71B1">
        <w:rPr>
          <w:i/>
        </w:rPr>
        <w:t>přeložil Pavel Bakic</w:t>
      </w:r>
    </w:p>
    <w:p w14:paraId="18A1CB9C" w14:textId="77777777" w:rsidR="00EB71B1" w:rsidRDefault="00EB71B1">
      <w:pPr>
        <w:widowControl/>
        <w:spacing w:after="200" w:line="276" w:lineRule="auto"/>
        <w:rPr>
          <w:rFonts w:ascii="Times New Roman" w:hAnsi="Times New Roman" w:cs="Times New Roman"/>
          <w:i/>
          <w:color w:val="auto"/>
        </w:rPr>
      </w:pPr>
      <w:r>
        <w:rPr>
          <w:i/>
        </w:rPr>
        <w:br w:type="page"/>
      </w:r>
    </w:p>
    <w:p w14:paraId="38706B32" w14:textId="475B0531" w:rsidR="00EB71B1" w:rsidRDefault="00EB71B1">
      <w:pPr>
        <w:widowControl/>
        <w:spacing w:after="200" w:line="276" w:lineRule="auto"/>
        <w:rPr>
          <w:rFonts w:ascii="Times New Roman" w:hAnsi="Times New Roman" w:cs="Times New Roman"/>
          <w:i/>
          <w:color w:val="auto"/>
        </w:rPr>
      </w:pPr>
      <w:r w:rsidRPr="00EB71B1">
        <w:rPr>
          <w:i/>
          <w:noProof/>
        </w:rPr>
        <w:lastRenderedPageBreak/>
        <w:drawing>
          <wp:anchor distT="0" distB="0" distL="63500" distR="63500" simplePos="0" relativeHeight="251638272" behindDoc="1" locked="0" layoutInCell="1" allowOverlap="1" wp14:anchorId="7A30F830" wp14:editId="0E19E307">
            <wp:simplePos x="0" y="0"/>
            <wp:positionH relativeFrom="margin">
              <wp:posOffset>-139651</wp:posOffset>
            </wp:positionH>
            <wp:positionV relativeFrom="paragraph">
              <wp:posOffset>-530225</wp:posOffset>
            </wp:positionV>
            <wp:extent cx="4533900" cy="7523562"/>
            <wp:effectExtent l="0" t="0" r="0" b="1270"/>
            <wp:wrapNone/>
            <wp:docPr id="14" name="Obrázek 1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33900" cy="7523562"/>
                    </a:xfrm>
                    <a:prstGeom prst="rect">
                      <a:avLst/>
                    </a:prstGeom>
                    <a:noFill/>
                  </pic:spPr>
                </pic:pic>
              </a:graphicData>
            </a:graphic>
            <wp14:sizeRelH relativeFrom="page">
              <wp14:pctWidth>0</wp14:pctWidth>
            </wp14:sizeRelH>
            <wp14:sizeRelV relativeFrom="page">
              <wp14:pctHeight>0</wp14:pctHeight>
            </wp14:sizeRelV>
          </wp:anchor>
        </w:drawing>
      </w:r>
      <w:r>
        <w:rPr>
          <w:i/>
        </w:rPr>
        <w:br w:type="page"/>
      </w:r>
    </w:p>
    <w:p w14:paraId="7396FD82" w14:textId="77777777" w:rsidR="005645A2" w:rsidRDefault="008E4653" w:rsidP="002B2343">
      <w:pPr>
        <w:pStyle w:val="Text"/>
      </w:pPr>
      <w:r w:rsidRPr="008E4653">
        <w:lastRenderedPageBreak/>
        <w:t xml:space="preserve">James Enge si příběhy o Morlocku Ambrosiovi vymýšlí už mnoho let, s jejich nástupem na výsluní ale musel vyčkat, až se kyvadlo přízně vychýlí opět k žánru </w:t>
      </w:r>
      <w:r w:rsidR="00F85FBB">
        <w:t>„</w:t>
      </w:r>
      <w:r w:rsidRPr="008E4653">
        <w:t>sword and sorcery</w:t>
      </w:r>
      <w:r w:rsidR="00F85FBB">
        <w:t>“</w:t>
      </w:r>
      <w:r w:rsidRPr="008E4653">
        <w:t xml:space="preserve">. Jeho povídky o potulném čaroději a šermíři se objevily na stránkách časopisů </w:t>
      </w:r>
      <w:r w:rsidRPr="008E4653">
        <w:rPr>
          <w:i/>
        </w:rPr>
        <w:t>Black Gate, Flashing Swords</w:t>
      </w:r>
      <w:r w:rsidRPr="008E4653">
        <w:t xml:space="preserve"> a serveru </w:t>
      </w:r>
      <w:r w:rsidRPr="008E4653">
        <w:rPr>
          <w:i/>
        </w:rPr>
        <w:t xml:space="preserve">everydayfiction.com </w:t>
      </w:r>
      <w:r w:rsidRPr="008E4653">
        <w:t xml:space="preserve">teprve nedávno, ale už za krátkou dobu si vybudovaly kohortu věrných příznivců a dokázaly přeskočit k románové formě v knihách Blood of Ambrose, Thís Crooked Way a The Wolf Age. Internetový týdeník </w:t>
      </w:r>
      <w:r w:rsidRPr="008E4653">
        <w:rPr>
          <w:i/>
        </w:rPr>
        <w:t>Strange Horízons o</w:t>
      </w:r>
      <w:r w:rsidRPr="008E4653">
        <w:t xml:space="preserve"> něm napsal: </w:t>
      </w:r>
      <w:r w:rsidR="00F85FBB">
        <w:t>„</w:t>
      </w:r>
      <w:r w:rsidRPr="008E4653">
        <w:t>V Engeho psaní je jistá literárn</w:t>
      </w:r>
      <w:r w:rsidR="00F85FBB" w:rsidRPr="008E4653">
        <w:t>ě</w:t>
      </w:r>
      <w:r w:rsidR="00F85FBB">
        <w:t>-</w:t>
      </w:r>
      <w:r w:rsidR="00F85FBB" w:rsidRPr="008E4653">
        <w:t>s</w:t>
      </w:r>
      <w:r w:rsidRPr="008E4653">
        <w:t>myslová rozkoš</w:t>
      </w:r>
      <w:r w:rsidR="00F85FBB">
        <w:t>…</w:t>
      </w:r>
      <w:r w:rsidRPr="008E4653">
        <w:t xml:space="preserve"> rozkoš inteligentního a zručného autora, který baví sebe i nás.</w:t>
      </w:r>
      <w:r w:rsidR="00F85FBB">
        <w:t>“</w:t>
      </w:r>
      <w:r w:rsidRPr="008E4653">
        <w:t xml:space="preserve"> Z toho důvodu poněkud překvapuje, Enge působí jako učitel klasických jazyků na Midwestern University. V rozhovoru pro webové stránky </w:t>
      </w:r>
      <w:r w:rsidRPr="008E4653">
        <w:rPr>
          <w:i/>
        </w:rPr>
        <w:t>Fantasy Book Critic</w:t>
      </w:r>
      <w:r w:rsidRPr="008E4653">
        <w:t xml:space="preserve"> uvedl: </w:t>
      </w:r>
      <w:r w:rsidR="00F85FBB">
        <w:t>„</w:t>
      </w:r>
      <w:r w:rsidRPr="008E4653">
        <w:t xml:space="preserve">Moderní realistický román se ve 20. století stále častěji zabývá více než čím jiným postavou: co postava cítí a vnímá. Nezlehčuji to </w:t>
      </w:r>
      <w:r w:rsidR="00F85FBB">
        <w:t>–</w:t>
      </w:r>
      <w:r w:rsidRPr="008E4653">
        <w:t xml:space="preserve"> realistická beletrie dosáhla v této linii triumfálních úspěchů</w:t>
      </w:r>
      <w:r w:rsidR="00F85FBB">
        <w:t>…</w:t>
      </w:r>
      <w:r w:rsidRPr="008E4653">
        <w:t xml:space="preserve"> Mám ale pocit, že tento přístup je náchylný k úpadku. Žánrová beletrie, stejně jako středověká a klasická tradice vyprávění, má tendenci koncentrovat se více na to, co lidé dělají a v jakém kontextu to dělají. Miluji toto zaměření se na chování, na akci (ale ne nutně v podobě automobilových honiček a přestřelek) a na svět</w:t>
      </w:r>
      <w:r w:rsidR="00F85FBB">
        <w:t>…</w:t>
      </w:r>
      <w:r w:rsidRPr="008E4653">
        <w:t xml:space="preserve"> Nacházím to ve starších vypravěčských tradicích. Nacházím to v žánrové beletrii. A myslím si, že se jedná o důvod, proč se literární fikce 21. století tolik touží osvěžit u pramenů žánru.</w:t>
      </w:r>
      <w:r w:rsidR="00F85FBB">
        <w:t>“</w:t>
      </w:r>
    </w:p>
    <w:p w14:paraId="4152FC3E" w14:textId="77777777" w:rsidR="00EB71B1" w:rsidRDefault="00EB71B1" w:rsidP="002B2343">
      <w:pPr>
        <w:pStyle w:val="Text"/>
      </w:pPr>
    </w:p>
    <w:p w14:paraId="27A3B995" w14:textId="066938C5" w:rsidR="00EB71B1" w:rsidRDefault="00EB71B1" w:rsidP="00EB71B1">
      <w:pPr>
        <w:pStyle w:val="Nadpis1"/>
      </w:pPr>
      <w:bookmarkStart w:id="7" w:name="_Toc374528229"/>
      <w:r>
        <w:t>James Enge – Zpícající oštěp</w:t>
      </w:r>
      <w:bookmarkEnd w:id="7"/>
    </w:p>
    <w:p w14:paraId="4F13418D" w14:textId="77777777" w:rsidR="00EB71B1" w:rsidRDefault="00EB71B1" w:rsidP="002B2343">
      <w:pPr>
        <w:pStyle w:val="Text"/>
      </w:pPr>
    </w:p>
    <w:p w14:paraId="085F4133" w14:textId="77777777" w:rsidR="005645A2" w:rsidRDefault="008E4653" w:rsidP="002B2343">
      <w:pPr>
        <w:pStyle w:val="Text"/>
      </w:pPr>
      <w:r w:rsidRPr="008E4653">
        <w:t>Pít tak, až se člověk pozvrací, a potom pít nanovo je záležitost pro hlupáky. Nevyžaduje to žádný talent a neplyne z toho ani sláva, ani bohatství. Obvykle ovšem následuje dlouhé temné období bezvědomí, které pro Morlocka Ambrosia představovalo oblíbený způsob trávení volného času.</w:t>
      </w:r>
    </w:p>
    <w:p w14:paraId="41C9BA88" w14:textId="77777777" w:rsidR="005645A2" w:rsidRDefault="008E4653" w:rsidP="002B2343">
      <w:pPr>
        <w:pStyle w:val="Text"/>
      </w:pPr>
      <w:r w:rsidRPr="008E4653">
        <w:t xml:space="preserve">Během krátkého pominutí chronické opilosti vynalezl zařízení, které mnohonásobně zvyšovalo opojnost vína. Protože neměl žádný užitek ze zlata (kdyby ho potřeboval, mohl ho vyrábět po pytlech), věnoval zařízení Leenovi, majiteli hospody U Polámané pěsti. Leen </w:t>
      </w:r>
      <w:r w:rsidRPr="008E4653">
        <w:lastRenderedPageBreak/>
        <w:t xml:space="preserve">tak vyráběl zlato po pytlech prostřednictvím přízemnější metody </w:t>
      </w:r>
      <w:r w:rsidR="00F85FBB">
        <w:t>–</w:t>
      </w:r>
      <w:r w:rsidRPr="008E4653">
        <w:t xml:space="preserve"> prodejem destilovaných nápojů. Na základě jejich dohody potom neměl Morlockův pohár při návštěvách Polámané pěsti nikdy zůstat prázdný. Od té doby navštěvoval Morlock Polámanou pěst každodenně a setrvával zde, dokud ho znechucení pohůnkové chroptícího nevyhodili na ulici. V jiném čase a místě by se o Morlockovi mluvilo jako o alkoholikovi. V odlehlých zemích na východ od Úzkého moře byl prostě jen mužem, který se upíjel k smrti </w:t>
      </w:r>
      <w:r w:rsidR="00F85FBB">
        <w:t>–</w:t>
      </w:r>
      <w:r w:rsidRPr="008E4653">
        <w:t xml:space="preserve"> a to bohužel ne dost rychle z pohledu těch, kteří s ním měli co do činění.</w:t>
      </w:r>
    </w:p>
    <w:p w14:paraId="2551EB9F" w14:textId="77777777" w:rsidR="005645A2" w:rsidRDefault="008E4653" w:rsidP="002B2343">
      <w:pPr>
        <w:pStyle w:val="Text"/>
      </w:pPr>
      <w:r w:rsidRPr="008E4653">
        <w:t xml:space="preserve">Jednoho večera, zrovna když se Morlock chystal plnit své opilecké povinnosti, přistoupil k němu jakýsi muž a zeptal se: </w:t>
      </w:r>
      <w:r w:rsidR="00F85FBB">
        <w:t>„</w:t>
      </w:r>
      <w:r w:rsidRPr="008E4653">
        <w:t>Opravdu jste Morlock Tvůrce?</w:t>
      </w:r>
      <w:r w:rsidR="00F85FBB">
        <w:t>“</w:t>
      </w:r>
    </w:p>
    <w:p w14:paraId="671A081A" w14:textId="77777777" w:rsidR="005645A2" w:rsidRDefault="008E4653" w:rsidP="002B2343">
      <w:pPr>
        <w:pStyle w:val="Text"/>
      </w:pPr>
      <w:r w:rsidRPr="008E4653">
        <w:t>Kdyby byl Morlock jen o trochu střízlivější, tak by to popřel. Kdyby byl jen o trochu opilejší, zapletl by dotyčného do promyšlené šňůry lží, na jejímž konci by měl tazatel pochybnosti, jestli náhodou není Morlockem Tvůrcem on sám. A pokud by byl Morlock mnohem víc opilý, než byl, nedokázal by odpovědět vůbec. Leč, jak se tak stává, byl právě přesné v tom stavu, kdy dokázal rozpoznat pravdu a nedělat si z ní hlavu. Pominem</w:t>
      </w:r>
      <w:r w:rsidR="00F85FBB" w:rsidRPr="008E4653">
        <w:t>e</w:t>
      </w:r>
      <w:r w:rsidR="00F85FBB">
        <w:t>-</w:t>
      </w:r>
      <w:r w:rsidR="00F85FBB" w:rsidRPr="008E4653">
        <w:t>l</w:t>
      </w:r>
      <w:r w:rsidRPr="008E4653">
        <w:t>i skutečné bezvědomí, jednalo se o jeho druhý nejoblíbenější stav mysli.</w:t>
      </w:r>
    </w:p>
    <w:p w14:paraId="6EC33B61" w14:textId="494E98BF" w:rsidR="005645A2" w:rsidRDefault="00F85FBB" w:rsidP="002B2343">
      <w:pPr>
        <w:pStyle w:val="Text"/>
      </w:pPr>
      <w:r>
        <w:t>„</w:t>
      </w:r>
      <w:r w:rsidR="008E4653" w:rsidRPr="008E4653">
        <w:t>Ano, jsem Morlock,</w:t>
      </w:r>
      <w:r>
        <w:t>“</w:t>
      </w:r>
      <w:r w:rsidR="008E4653" w:rsidRPr="008E4653">
        <w:t xml:space="preserve"> prohlásil a mírně pokrčil nahrbenými rameny</w:t>
      </w:r>
      <w:r w:rsidR="004164C6">
        <w:t xml:space="preserve"> </w:t>
      </w:r>
      <w:r>
        <w:t>–</w:t>
      </w:r>
      <w:r w:rsidR="008E4653" w:rsidRPr="008E4653">
        <w:t xml:space="preserve"> </w:t>
      </w:r>
      <w:r>
        <w:t>„</w:t>
      </w:r>
      <w:r w:rsidR="008E4653" w:rsidRPr="008E4653">
        <w:t xml:space="preserve">Jaká je tvoje oblíbená metla? Pokud budeš pít se mnou, musí tě obsloužit zadarmo, abys věděl. Pij se mnou, obsluha je zdarma </w:t>
      </w:r>
      <w:r>
        <w:t>–</w:t>
      </w:r>
      <w:r w:rsidR="008E4653" w:rsidRPr="008E4653">
        <w:t xml:space="preserve"> to zní skoro jako písnička, ne?</w:t>
      </w:r>
      <w:r>
        <w:t>“</w:t>
      </w:r>
    </w:p>
    <w:p w14:paraId="2F5A4FBC" w14:textId="7D5537E7" w:rsidR="005645A2" w:rsidRDefault="00F85FBB" w:rsidP="002B2343">
      <w:pPr>
        <w:pStyle w:val="Text"/>
      </w:pPr>
      <w:r>
        <w:t>„</w:t>
      </w:r>
      <w:r w:rsidR="008E4653" w:rsidRPr="008E4653">
        <w:t>Nechci pít,</w:t>
      </w:r>
      <w:r>
        <w:t>“</w:t>
      </w:r>
      <w:r w:rsidR="008E4653" w:rsidRPr="008E4653">
        <w:t xml:space="preserve"> odvětil muž, který ho oslovil, a posadil se k Morlockovu stolu. </w:t>
      </w:r>
      <w:r>
        <w:t>„</w:t>
      </w:r>
      <w:r w:rsidR="008E4653" w:rsidRPr="008E4653">
        <w:t>Potřebuji pomoc.</w:t>
      </w:r>
      <w:r>
        <w:t>“</w:t>
      </w:r>
    </w:p>
    <w:p w14:paraId="57DABF0D" w14:textId="77777777" w:rsidR="005645A2" w:rsidRDefault="00F85FBB" w:rsidP="002B2343">
      <w:pPr>
        <w:pStyle w:val="Text"/>
      </w:pPr>
      <w:r>
        <w:t>„</w:t>
      </w:r>
      <w:r w:rsidR="008E4653" w:rsidRPr="008E4653">
        <w:t>Pomahačství není můj obor. Já dělám do pití.</w:t>
      </w:r>
      <w:r>
        <w:t>“</w:t>
      </w:r>
    </w:p>
    <w:p w14:paraId="217C9BFF" w14:textId="77777777" w:rsidR="005645A2" w:rsidRDefault="00F85FBB" w:rsidP="002B2343">
      <w:pPr>
        <w:pStyle w:val="Text"/>
      </w:pPr>
      <w:r>
        <w:t>„</w:t>
      </w:r>
      <w:r w:rsidR="008E4653" w:rsidRPr="008E4653">
        <w:t>Nejedná se o práci.</w:t>
      </w:r>
      <w:r>
        <w:t>“</w:t>
      </w:r>
    </w:p>
    <w:p w14:paraId="738D02E6" w14:textId="77777777" w:rsidR="005645A2" w:rsidRDefault="00F85FBB" w:rsidP="002B2343">
      <w:pPr>
        <w:pStyle w:val="Text"/>
      </w:pPr>
      <w:r>
        <w:t>„</w:t>
      </w:r>
      <w:r w:rsidR="008E4653" w:rsidRPr="008E4653">
        <w:t>To ne, aspoň s tím tvým apo</w:t>
      </w:r>
      <w:r>
        <w:t>…</w:t>
      </w:r>
      <w:r w:rsidR="008E4653" w:rsidRPr="008E4653">
        <w:t xml:space="preserve"> apa</w:t>
      </w:r>
      <w:r>
        <w:t>…</w:t>
      </w:r>
      <w:r w:rsidR="008E4653" w:rsidRPr="008E4653">
        <w:t xml:space="preserve"> apatickým přístupem. Já ale beru věci vážně.</w:t>
      </w:r>
      <w:r>
        <w:t>“</w:t>
      </w:r>
    </w:p>
    <w:p w14:paraId="23599C2C" w14:textId="77777777" w:rsidR="005645A2" w:rsidRDefault="008E4653" w:rsidP="002B2343">
      <w:pPr>
        <w:pStyle w:val="Text"/>
      </w:pPr>
      <w:r w:rsidRPr="008E4653">
        <w:t xml:space="preserve">Zatímco mu onen muž zaníceně vyprávěl dlouhý příběh, Morlock vyprázdnil několik pohárů destilovaného vína. V závěru svého projevu muž pronesl: </w:t>
      </w:r>
      <w:r w:rsidR="00F85FBB">
        <w:t>„</w:t>
      </w:r>
      <w:r w:rsidRPr="008E4653">
        <w:t>A z toho je zcela jasné, že mi musíš pomoci.</w:t>
      </w:r>
      <w:r w:rsidR="00F85FBB">
        <w:t>“</w:t>
      </w:r>
    </w:p>
    <w:p w14:paraId="5E545C84" w14:textId="77777777" w:rsidR="005645A2" w:rsidRDefault="00F85FBB" w:rsidP="002B2343">
      <w:pPr>
        <w:pStyle w:val="Text"/>
      </w:pPr>
      <w:r>
        <w:t>„</w:t>
      </w:r>
      <w:r w:rsidR="008E4653" w:rsidRPr="008E4653">
        <w:t>Mohlo by být, kdybych poslouchal,</w:t>
      </w:r>
      <w:r>
        <w:t>“</w:t>
      </w:r>
      <w:r w:rsidR="008E4653" w:rsidRPr="008E4653">
        <w:t xml:space="preserve"> připustil Morlock. </w:t>
      </w:r>
      <w:r>
        <w:t>„</w:t>
      </w:r>
      <w:r w:rsidR="008E4653" w:rsidRPr="008E4653">
        <w:t>Díky Bohu pomstychtivému jsem tak nečinil.</w:t>
      </w:r>
      <w:r>
        <w:t>“</w:t>
      </w:r>
    </w:p>
    <w:p w14:paraId="6ECA7B7A" w14:textId="77777777" w:rsidR="005645A2" w:rsidRDefault="00F85FBB" w:rsidP="002B2343">
      <w:pPr>
        <w:pStyle w:val="Text"/>
      </w:pPr>
      <w:r>
        <w:lastRenderedPageBreak/>
        <w:t>„</w:t>
      </w:r>
      <w:r w:rsidR="008E4653" w:rsidRPr="008E4653">
        <w:t>Ty beznadějná bečko soplů!</w:t>
      </w:r>
      <w:r>
        <w:t>“</w:t>
      </w:r>
      <w:r w:rsidR="008E4653" w:rsidRPr="008E4653">
        <w:t xml:space="preserve"> vykřikl muž. </w:t>
      </w:r>
      <w:r>
        <w:t>„</w:t>
      </w:r>
      <w:r w:rsidR="008E4653" w:rsidRPr="008E4653">
        <w:t>Copak jsi neslyšel, když jsem říkal, že se Viklorn zmocnil Zpívajícího oštěpu?</w:t>
      </w:r>
      <w:r>
        <w:t>“</w:t>
      </w:r>
    </w:p>
    <w:p w14:paraId="3B344693" w14:textId="77777777" w:rsidR="005645A2" w:rsidRDefault="00F85FBB" w:rsidP="002B2343">
      <w:pPr>
        <w:pStyle w:val="Text"/>
      </w:pPr>
      <w:r>
        <w:t>„</w:t>
      </w:r>
      <w:r w:rsidR="008E4653" w:rsidRPr="008E4653">
        <w:t xml:space="preserve">Tohle jsem zrovna vnímal. Kdo je ten Viklorn </w:t>
      </w:r>
      <w:r>
        <w:t>–</w:t>
      </w:r>
      <w:r w:rsidR="008E4653" w:rsidRPr="008E4653">
        <w:t xml:space="preserve"> nějaký žonglér nebo karnevalový akrobat?</w:t>
      </w:r>
      <w:r>
        <w:t>“</w:t>
      </w:r>
      <w:r w:rsidR="008E4653" w:rsidRPr="008E4653">
        <w:t xml:space="preserve"> Morlockovi bylo vcelku jasné, jak by zpívající oštěp mohl být na karnevalech užitečný. Téměř podvědomě mu mysl začala napovídat různé způsoby, jak přesvědčit oštěp, aby na požádání zazpíval.</w:t>
      </w:r>
    </w:p>
    <w:p w14:paraId="1C64458C" w14:textId="77777777" w:rsidR="005645A2" w:rsidRDefault="00F85FBB" w:rsidP="002B2343">
      <w:pPr>
        <w:pStyle w:val="Text"/>
      </w:pPr>
      <w:r>
        <w:t>„</w:t>
      </w:r>
      <w:r w:rsidR="008E4653" w:rsidRPr="008E4653">
        <w:t>Viklorn!</w:t>
      </w:r>
      <w:r>
        <w:t>“</w:t>
      </w:r>
      <w:r w:rsidR="008E4653" w:rsidRPr="008E4653">
        <w:t xml:space="preserve"> rozkřikl se muž. </w:t>
      </w:r>
      <w:r>
        <w:t>„</w:t>
      </w:r>
      <w:r w:rsidR="008E4653" w:rsidRPr="008E4653">
        <w:t>Pirát a lupič! Se Zpívajícím oštěpem vraždí a loupí po celém pobřeží Úzkého moře. A teď se říká, že pozabíjel i svou vlastní posádku a s Andhrakarem se blíží po souši sem.</w:t>
      </w:r>
      <w:r>
        <w:t>“</w:t>
      </w:r>
    </w:p>
    <w:p w14:paraId="03E5A77E" w14:textId="77777777" w:rsidR="005645A2" w:rsidRDefault="00F85FBB" w:rsidP="002B2343">
      <w:pPr>
        <w:pStyle w:val="Text"/>
      </w:pPr>
      <w:r>
        <w:t>„</w:t>
      </w:r>
      <w:r w:rsidR="008E4653" w:rsidRPr="008E4653">
        <w:t>Počkej chvíli.</w:t>
      </w:r>
      <w:r>
        <w:t>“</w:t>
      </w:r>
    </w:p>
    <w:p w14:paraId="595F12B1" w14:textId="1028ED52" w:rsidR="005645A2" w:rsidRDefault="00F85FBB" w:rsidP="002B2343">
      <w:pPr>
        <w:pStyle w:val="Text"/>
      </w:pPr>
      <w:r>
        <w:t>„</w:t>
      </w:r>
      <w:r w:rsidR="008E4653" w:rsidRPr="008E4653">
        <w:t>A vy t</w:t>
      </w:r>
      <w:r w:rsidR="00F37BA2">
        <w:t>u sedíte a nasáváte tuhle břeč“</w:t>
      </w:r>
    </w:p>
    <w:p w14:paraId="27060F94" w14:textId="77777777" w:rsidR="005645A2" w:rsidRDefault="00F85FBB" w:rsidP="002B2343">
      <w:pPr>
        <w:pStyle w:val="Text"/>
      </w:pPr>
      <w:r>
        <w:t>„</w:t>
      </w:r>
      <w:r w:rsidR="008E4653" w:rsidRPr="008E4653">
        <w:t xml:space="preserve">Říkáš, že ten </w:t>
      </w:r>
      <w:r>
        <w:t>‚</w:t>
      </w:r>
      <w:r w:rsidR="008E4653" w:rsidRPr="008E4653">
        <w:t>zpívající oštěp</w:t>
      </w:r>
      <w:r>
        <w:t>‘</w:t>
      </w:r>
      <w:r w:rsidR="008E4653" w:rsidRPr="008E4653">
        <w:t xml:space="preserve"> je zbraň zvaná Andhrakar?</w:t>
      </w:r>
      <w:r>
        <w:t>“</w:t>
      </w:r>
    </w:p>
    <w:p w14:paraId="7EB1A2AB" w14:textId="77777777" w:rsidR="005645A2" w:rsidRDefault="00F85FBB" w:rsidP="002B2343">
      <w:pPr>
        <w:pStyle w:val="Text"/>
      </w:pPr>
      <w:r>
        <w:t>„</w:t>
      </w:r>
      <w:r w:rsidR="008E4653" w:rsidRPr="008E4653">
        <w:t>Ano. A pokud</w:t>
      </w:r>
      <w:r>
        <w:t>…“</w:t>
      </w:r>
    </w:p>
    <w:p w14:paraId="2B95A09E" w14:textId="77777777" w:rsidR="005645A2" w:rsidRDefault="00F85FBB" w:rsidP="002B2343">
      <w:pPr>
        <w:pStyle w:val="Text"/>
      </w:pPr>
      <w:r>
        <w:t>„</w:t>
      </w:r>
      <w:r w:rsidR="008E4653" w:rsidRPr="008E4653">
        <w:t>Kdo byl, pro Boha pomsty chtivého, tak natvrdlý, aby ten oštěp začal používat?</w:t>
      </w:r>
      <w:r>
        <w:t>“</w:t>
      </w:r>
    </w:p>
    <w:p w14:paraId="5584365A" w14:textId="77777777" w:rsidR="005645A2" w:rsidRDefault="008E4653" w:rsidP="002B2343">
      <w:pPr>
        <w:pStyle w:val="Text"/>
      </w:pPr>
      <w:r w:rsidRPr="008E4653">
        <w:t xml:space="preserve">Muž se na Morlocka podíval téměř zkroušeně. </w:t>
      </w:r>
      <w:r w:rsidR="00F85FBB">
        <w:t>„</w:t>
      </w:r>
      <w:r w:rsidRPr="008E4653">
        <w:t xml:space="preserve">Viklorn </w:t>
      </w:r>
      <w:r w:rsidR="00F85FBB">
        <w:t>–</w:t>
      </w:r>
      <w:r w:rsidRPr="008E4653">
        <w:t xml:space="preserve"> pirát a lupič.</w:t>
      </w:r>
      <w:r w:rsidR="00F85FBB">
        <w:t>“</w:t>
      </w:r>
    </w:p>
    <w:p w14:paraId="2D4804B1" w14:textId="77777777" w:rsidR="005645A2" w:rsidRDefault="00F85FBB" w:rsidP="002B2343">
      <w:pPr>
        <w:pStyle w:val="Text"/>
      </w:pPr>
      <w:r>
        <w:t>„</w:t>
      </w:r>
      <w:r w:rsidR="008E4653" w:rsidRPr="008E4653">
        <w:t xml:space="preserve">Magor chceš říct. Tak či tak </w:t>
      </w:r>
      <w:r>
        <w:t>–</w:t>
      </w:r>
      <w:r w:rsidR="008E4653" w:rsidRPr="008E4653">
        <w:t xml:space="preserve"> mně to kůži nedere.</w:t>
      </w:r>
      <w:r>
        <w:t>“</w:t>
      </w:r>
    </w:p>
    <w:p w14:paraId="207C6A6D" w14:textId="77777777" w:rsidR="005645A2" w:rsidRDefault="00F85FBB" w:rsidP="002B2343">
      <w:pPr>
        <w:pStyle w:val="Text"/>
      </w:pPr>
      <w:r>
        <w:t>„</w:t>
      </w:r>
      <w:r w:rsidR="008E4653" w:rsidRPr="008E4653">
        <w:t>Chcete tím říct, že nepomůžete?</w:t>
      </w:r>
      <w:r>
        <w:t>“</w:t>
      </w:r>
    </w:p>
    <w:p w14:paraId="31BA1997" w14:textId="77777777" w:rsidR="005645A2" w:rsidRDefault="00F85FBB" w:rsidP="002B2343">
      <w:pPr>
        <w:pStyle w:val="Text"/>
      </w:pPr>
      <w:r>
        <w:t>„</w:t>
      </w:r>
      <w:r w:rsidR="008E4653" w:rsidRPr="008E4653">
        <w:t>Věděl jsem, že ti to časem dojde. Pití? Ne? Já si dám, nevadí?</w:t>
      </w:r>
      <w:r>
        <w:t>“</w:t>
      </w:r>
    </w:p>
    <w:p w14:paraId="28D8C28F" w14:textId="77777777" w:rsidR="005645A2" w:rsidRDefault="00F85FBB" w:rsidP="002B2343">
      <w:pPr>
        <w:pStyle w:val="Text"/>
      </w:pPr>
      <w:r>
        <w:t>„</w:t>
      </w:r>
      <w:r w:rsidR="008E4653" w:rsidRPr="008E4653">
        <w:t xml:space="preserve">Vy jste tu prokletou věc vyrobil! Nesete odpovědnost </w:t>
      </w:r>
      <w:r>
        <w:t>–</w:t>
      </w:r>
      <w:r w:rsidR="008E4653" w:rsidRPr="008E4653">
        <w:t xml:space="preserve"> musíte s tím něco udělat!</w:t>
      </w:r>
      <w:r>
        <w:t>“</w:t>
      </w:r>
    </w:p>
    <w:p w14:paraId="5ABD89ED" w14:textId="77777777" w:rsidR="005645A2" w:rsidRDefault="00F85FBB" w:rsidP="002B2343">
      <w:pPr>
        <w:pStyle w:val="Text"/>
      </w:pPr>
      <w:r>
        <w:t>„</w:t>
      </w:r>
      <w:r w:rsidR="008E4653" w:rsidRPr="008E4653">
        <w:t>Vyrobil jsem zbraň zvanou Andhrakar,</w:t>
      </w:r>
      <w:r>
        <w:t>“</w:t>
      </w:r>
      <w:r w:rsidR="008E4653" w:rsidRPr="008E4653">
        <w:t xml:space="preserve"> připustil Morlock. </w:t>
      </w:r>
      <w:r>
        <w:t>„</w:t>
      </w:r>
      <w:r w:rsidR="008E4653" w:rsidRPr="008E4653">
        <w:t xml:space="preserve">V jistém smyslu jsem ji i proklel. S Viklornem ovšem nemám nic společného. Možná bys měl větší štěstí, kdyby ses obrátil na </w:t>
      </w:r>
      <w:r w:rsidR="008E4653" w:rsidRPr="00EB71B1">
        <w:rPr>
          <w:i/>
        </w:rPr>
        <w:t>jeho</w:t>
      </w:r>
      <w:r w:rsidR="008E4653" w:rsidRPr="008E4653">
        <w:t xml:space="preserve"> tvůrce.</w:t>
      </w:r>
      <w:r>
        <w:t>“</w:t>
      </w:r>
      <w:r w:rsidR="008E4653" w:rsidRPr="008E4653">
        <w:t xml:space="preserve"> Muž se na Morlocka dlouze zadíval, potom vstal a beze slova odešel. Ještě téže noci odkvačil na západ, aby se utkal s Viklornem, a byl zabit zbraní zvanou Andhrakar. Nazývala se také </w:t>
      </w:r>
      <w:r>
        <w:t>„</w:t>
      </w:r>
      <w:r w:rsidR="008E4653" w:rsidRPr="008E4653">
        <w:t>zpívající oštěp</w:t>
      </w:r>
      <w:r>
        <w:t>“</w:t>
      </w:r>
      <w:r w:rsidR="008E4653" w:rsidRPr="008E4653">
        <w:t>, jelikož před tím, než někoho usmrtila, začala vydávat tichý muzikální tón, který byl stále hlasitější a hlubší a trval, dokud se nezanořila do lidského těla a neukojila tak svou touhu po krvi a po životě.</w:t>
      </w:r>
    </w:p>
    <w:p w14:paraId="0660D547" w14:textId="77777777" w:rsidR="005645A2" w:rsidRDefault="008E4653" w:rsidP="002B2343">
      <w:pPr>
        <w:pStyle w:val="Text"/>
      </w:pPr>
      <w:r w:rsidRPr="008E4653">
        <w:t xml:space="preserve">A takhle to bylo s mužem, který přišel za Morlockem: připlížil se k Viklornovi v noci, v naději, že ho překvapí. Ale Viklorn nespal, </w:t>
      </w:r>
      <w:r w:rsidRPr="008E4653">
        <w:lastRenderedPageBreak/>
        <w:t xml:space="preserve">nemohl spát, protože myslel na věci, které viděl a udělal a před očima mu běžely vize, které mu do hlavy vložil Andhrakar. Slyšel, jak se muž nenápadně blíží křovím, a vyskočil zpod deky. Andhrakar, zpívající oštěp, měl připravený v ruce </w:t>
      </w:r>
      <w:r w:rsidR="00F85FBB">
        <w:t>–</w:t>
      </w:r>
      <w:r w:rsidRPr="008E4653">
        <w:t xml:space="preserve"> ve skutečnosti ho teď už nedokázal ani pustit. Magie Andhrakaru způsobila, že mu prsty ztvrdly jako dubové dřevo a zarostly do dřevěného ratiště oštěpu, takže byl neoddělitelně spojený s prokletou zbraní, kterou se rozhodl si přivlastnit.</w:t>
      </w:r>
    </w:p>
    <w:p w14:paraId="30AB4ECB" w14:textId="77777777" w:rsidR="005645A2" w:rsidRDefault="008E4653" w:rsidP="002B2343">
      <w:pPr>
        <w:pStyle w:val="Text"/>
      </w:pPr>
      <w:r w:rsidRPr="008E4653">
        <w:t>Viklorn bojoval ve tmě s mužem, který ho toužil zabít, potichu a mlčky, dokud oba nezaslechli, jak oštěp začíná zpívat (nejprve potichu a vysokým tónem, ale posléze silněji, hlouběji a hlasitěji) a oba současně nezachroptěli (jeden strachem, druhý vzrušením). Nedlouho poté Andhrakar rozsekl útočníkovo torzo vedví a opět utichl. Viklorn ponechal tělo nepohřbené ve tmě a ulehl zpátky pod deku, hned vedle rozšiřující se kaluže krve. Tak zemřel muž, kterému Morlock nepomohl, muž statečný, ale ne zrovna bystrý. Jeho jméno si nikdo nepamatuje.</w:t>
      </w:r>
    </w:p>
    <w:p w14:paraId="074A074E" w14:textId="77777777" w:rsidR="005645A2" w:rsidRDefault="008E4653" w:rsidP="002B2343">
      <w:pPr>
        <w:pStyle w:val="Text"/>
      </w:pPr>
      <w:r w:rsidRPr="008E4653">
        <w:t xml:space="preserve">Morlock bystrý byl, aspoň občas, ale ani omylem se nepovažoval za statečného. Někteří opilci možná vykazují známky odvahy, ale Morlock k tomuto typu nepatřil. Pil, protože se bál, smrti i života. Nebývalo to tak vždycky. Kdysi býval Morlock hrdinou, alespoň v očích některých </w:t>
      </w:r>
      <w:r w:rsidR="00F85FBB">
        <w:t>–</w:t>
      </w:r>
      <w:r w:rsidRPr="008E4653">
        <w:t xml:space="preserve"> v každém případě býval mnohem užitečnější než teď. Z této jeho části už ale nezůstalo nic. A tak se sám sobě poškleboval: jen zbabělec by pil a pil, protože se bojí bolesti, kterou přináší život.</w:t>
      </w:r>
    </w:p>
    <w:p w14:paraId="298C383F" w14:textId="77777777" w:rsidR="005645A2" w:rsidRDefault="008E4653" w:rsidP="002B2343">
      <w:pPr>
        <w:pStyle w:val="Text"/>
      </w:pPr>
      <w:r w:rsidRPr="008E4653">
        <w:t>Viklorn i nadále loupil a zabíjel v širokém a dalekém okolí. Muselo se tomu říkat loupení, protože si bral věci a ničil všechno, co nemohl vzít. Velmi často ale nechával to, co vzal, ležet někde u cesty nebo v polích. Kradl kvůli tomu, že část z něj byla stále lupič Viklorn. Ale z oné osoby už v něm nezůstalo dost na to, aby si pamatoval, proč lupiči loupí a jaký užitek mají z věcí, které seberou. Stále víc prostě jen zabíjel a vraždil a ničil ohněm to, co nemohl zabít Andhrakarem.</w:t>
      </w:r>
    </w:p>
    <w:p w14:paraId="1E7CA5B2" w14:textId="77777777" w:rsidR="005645A2" w:rsidRDefault="00F85FBB" w:rsidP="002B2343">
      <w:pPr>
        <w:pStyle w:val="Text"/>
      </w:pPr>
      <w:r>
        <w:t>„</w:t>
      </w:r>
      <w:r w:rsidR="008E4653" w:rsidRPr="008E4653">
        <w:t>Proč jsi vyráběl ten prokletý oštěp?</w:t>
      </w:r>
      <w:r>
        <w:t>“</w:t>
      </w:r>
      <w:r w:rsidR="008E4653" w:rsidRPr="008E4653">
        <w:t xml:space="preserve"> zeptal se jednoho večera hostinský Morlocka, ještě než byl příliš opilý, aby dokázal smysluplně odpovědět.</w:t>
      </w:r>
    </w:p>
    <w:p w14:paraId="3608A059" w14:textId="77777777" w:rsidR="005645A2" w:rsidRDefault="00F85FBB" w:rsidP="002B2343">
      <w:pPr>
        <w:pStyle w:val="Text"/>
      </w:pPr>
      <w:r>
        <w:lastRenderedPageBreak/>
        <w:t>„</w:t>
      </w:r>
      <w:r w:rsidR="008E4653" w:rsidRPr="008E4653">
        <w:t>Měl jsem k tomu své důvody,</w:t>
      </w:r>
      <w:r>
        <w:t>“</w:t>
      </w:r>
      <w:r w:rsidR="008E4653" w:rsidRPr="008E4653">
        <w:t xml:space="preserve"> odpověděl Morlock smysluplně.</w:t>
      </w:r>
    </w:p>
    <w:p w14:paraId="4BA6A798" w14:textId="77777777" w:rsidR="005645A2" w:rsidRDefault="008E4653" w:rsidP="002B2343">
      <w:pPr>
        <w:pStyle w:val="Text"/>
      </w:pPr>
      <w:r w:rsidRPr="008E4653">
        <w:t xml:space="preserve">Později ten večer si Leen, majitel Polámané pěsti a muž, kterému Morlock svěřil vynález destilačního zařízení, k Morlockovi přisedl. Teď, když byl Leen bohatý, už nestával za barem </w:t>
      </w:r>
      <w:r w:rsidR="00F85FBB">
        <w:t>–</w:t>
      </w:r>
      <w:r w:rsidRPr="008E4653">
        <w:t xml:space="preserve"> byl tak malý, že mu dělalo potíže vidět přes pult. V dobách, kdy si nemohl dovolit platit jinou obsluhu, měl za barem nastavěné bedny a bylo zábavné sledovat, jak hbitě přeskakuje z jedné na druhou. A pokud bylo někdy nutné přelézt pult a postarat se o neukázněného zákazníka, dohlédl na to, aby tento zákazník už nikdy v budoucnu žádný problém nepředstavoval. Morlock ho měl docela rád, ačkoliv mu bylo jasné, že je pro Leena jen jedním z mnoha důvěřivých násosků.</w:t>
      </w:r>
    </w:p>
    <w:p w14:paraId="057BD2BC" w14:textId="77777777" w:rsidR="005645A2" w:rsidRDefault="00F85FBB" w:rsidP="002B2343">
      <w:pPr>
        <w:pStyle w:val="Text"/>
      </w:pPr>
      <w:r>
        <w:t>„</w:t>
      </w:r>
      <w:r w:rsidR="008E4653" w:rsidRPr="008E4653">
        <w:t>Morlocku,</w:t>
      </w:r>
      <w:r>
        <w:t>“</w:t>
      </w:r>
      <w:r w:rsidR="008E4653" w:rsidRPr="008E4653">
        <w:t xml:space="preserve"> začal Leen.</w:t>
      </w:r>
    </w:p>
    <w:p w14:paraId="5BA280A2" w14:textId="77777777" w:rsidR="005645A2" w:rsidRDefault="00F85FBB" w:rsidP="002B2343">
      <w:pPr>
        <w:pStyle w:val="Text"/>
      </w:pPr>
      <w:r>
        <w:t>„</w:t>
      </w:r>
      <w:r w:rsidR="008E4653" w:rsidRPr="008E4653">
        <w:t>Leene.</w:t>
      </w:r>
      <w:r>
        <w:t>“</w:t>
      </w:r>
    </w:p>
    <w:p w14:paraId="6FEEC854" w14:textId="77777777" w:rsidR="005645A2" w:rsidRDefault="00F85FBB" w:rsidP="002B2343">
      <w:pPr>
        <w:pStyle w:val="Text"/>
      </w:pPr>
      <w:r>
        <w:t>„</w:t>
      </w:r>
      <w:r w:rsidR="008E4653" w:rsidRPr="008E4653">
        <w:t>Morlocku, co myslíš, že bys mohl udělat ohledně toho Viklorna a Andhrakaru?</w:t>
      </w:r>
      <w:r>
        <w:t>“</w:t>
      </w:r>
    </w:p>
    <w:p w14:paraId="1432F306" w14:textId="77777777" w:rsidR="005645A2" w:rsidRDefault="00F85FBB" w:rsidP="002B2343">
      <w:pPr>
        <w:pStyle w:val="Text"/>
      </w:pPr>
      <w:r>
        <w:t>„</w:t>
      </w:r>
      <w:r w:rsidR="008E4653" w:rsidRPr="008E4653">
        <w:t>Leene,</w:t>
      </w:r>
      <w:r>
        <w:t>“</w:t>
      </w:r>
      <w:r w:rsidR="008E4653" w:rsidRPr="008E4653">
        <w:t xml:space="preserve"> odpověděl Morlock smysluplně (i když jen tak tak), </w:t>
      </w:r>
      <w:r>
        <w:t>„</w:t>
      </w:r>
      <w:r w:rsidR="008E4653" w:rsidRPr="008E4653">
        <w:t>co ty myslíš, že bych mohl udělat ohledně toho Viklorna a Andhrakaru?</w:t>
      </w:r>
      <w:r>
        <w:t>“</w:t>
      </w:r>
    </w:p>
    <w:p w14:paraId="00819BCE" w14:textId="77777777" w:rsidR="005645A2" w:rsidRDefault="008E4653" w:rsidP="002B2343">
      <w:pPr>
        <w:pStyle w:val="Text"/>
      </w:pPr>
      <w:r w:rsidRPr="008E4653">
        <w:t>Nato Leen vstal a odešel. Tváře, roztroušené po hospodské místnosti, které nikdy nebyly dvakrát přívětivé, se k Morlockovi stočily s obzvláštním znechucením. Morlocka, nikdy příliš všímavého, to i tak přivedlo do rozpaků, a tak raději odešel, dokud byl při vědomí, což byla velmi neobvyklá událost.</w:t>
      </w:r>
    </w:p>
    <w:p w14:paraId="057FDB1C" w14:textId="77777777" w:rsidR="005645A2" w:rsidRDefault="008E4653" w:rsidP="002B2343">
      <w:pPr>
        <w:pStyle w:val="Text"/>
      </w:pPr>
      <w:r w:rsidRPr="008E4653">
        <w:t>Druhý den byl na místě v obvyklou dobu, ale Polámaná pěst byla zavřená. Bylo zjevné, že natrvalo: dveře a okenice hostince byly zatlučené hřebíky. Zeptal se na to procházející městky, a ta mu sdělila, že Leen v noci sbalil své věci a odcestoval.</w:t>
      </w:r>
    </w:p>
    <w:p w14:paraId="58513A16" w14:textId="77777777" w:rsidR="005645A2" w:rsidRDefault="00F85FBB" w:rsidP="002B2343">
      <w:pPr>
        <w:pStyle w:val="Text"/>
      </w:pPr>
      <w:r>
        <w:t>„</w:t>
      </w:r>
      <w:r w:rsidR="008E4653" w:rsidRPr="008E4653">
        <w:t>Lidé tvrdí, že se stěhuje na sever do Sarkundenu,</w:t>
      </w:r>
      <w:r>
        <w:t>“</w:t>
      </w:r>
      <w:r w:rsidR="008E4653" w:rsidRPr="008E4653">
        <w:t xml:space="preserve"> řekla. </w:t>
      </w:r>
      <w:r>
        <w:t>„</w:t>
      </w:r>
      <w:r w:rsidR="008E4653" w:rsidRPr="008E4653">
        <w:t>Já zamířím na jih. Lidé tvrdí, že Viklorn tam už byl: proč by se měl vracet?</w:t>
      </w:r>
      <w:r>
        <w:t>“</w:t>
      </w:r>
    </w:p>
    <w:p w14:paraId="3C13337B" w14:textId="77777777" w:rsidR="005645A2" w:rsidRDefault="008E4653" w:rsidP="002B2343">
      <w:pPr>
        <w:pStyle w:val="Text"/>
      </w:pPr>
      <w:r w:rsidRPr="008E4653">
        <w:t xml:space="preserve">Morlock mávnutím ruky odsunul lidi a jejich starosti stranou a přešel k tomu, co bylo zásadní. </w:t>
      </w:r>
      <w:r w:rsidR="00F85FBB">
        <w:t>„</w:t>
      </w:r>
      <w:r w:rsidRPr="008E4653">
        <w:t xml:space="preserve">Leen odjel do Sarkundenu? Vždyť to je </w:t>
      </w:r>
      <w:r w:rsidRPr="008E4653">
        <w:rPr>
          <w:b/>
          <w:i/>
        </w:rPr>
        <w:t>tisíc</w:t>
      </w:r>
      <w:r w:rsidRPr="008E4653">
        <w:t xml:space="preserve"> mil odsud!</w:t>
      </w:r>
      <w:r w:rsidR="00F85FBB">
        <w:t>“</w:t>
      </w:r>
      <w:r w:rsidRPr="008E4653">
        <w:t xml:space="preserve"> rozkřikl se. </w:t>
      </w:r>
      <w:r w:rsidR="00F85FBB">
        <w:t>„</w:t>
      </w:r>
      <w:r w:rsidRPr="008E4653">
        <w:t>Copak se zbláznil? Co teď budu pít?</w:t>
      </w:r>
      <w:r w:rsidR="00F85FBB">
        <w:t>“</w:t>
      </w:r>
    </w:p>
    <w:p w14:paraId="6F178892" w14:textId="77777777" w:rsidR="005645A2" w:rsidRDefault="008E4653" w:rsidP="002B2343">
      <w:pPr>
        <w:pStyle w:val="Text"/>
      </w:pPr>
      <w:r w:rsidRPr="008E4653">
        <w:t>Měštka něco navrhla. Morlock to odmítl (jelikož zmíněná tekutina nebyla návyková) a vrátil se do svého doupěte.</w:t>
      </w:r>
    </w:p>
    <w:p w14:paraId="51B1806E" w14:textId="77777777" w:rsidR="005645A2" w:rsidRDefault="008E4653" w:rsidP="002B2343">
      <w:pPr>
        <w:pStyle w:val="Text"/>
      </w:pPr>
      <w:r w:rsidRPr="008E4653">
        <w:lastRenderedPageBreak/>
        <w:t>Asi den strávil Morlock v deliriu, které občas následuje po dlouhém pijáckém tahu. Potom konečně usnul a měl prorocký sen. (Krom mnoha jiných promrhaných talentů byl Morlock také věštcem.)</w:t>
      </w:r>
    </w:p>
    <w:p w14:paraId="61FCC2DA" w14:textId="77777777" w:rsidR="005645A2" w:rsidRDefault="008E4653" w:rsidP="002B2343">
      <w:pPr>
        <w:pStyle w:val="Text"/>
      </w:pPr>
      <w:r w:rsidRPr="008E4653">
        <w:t>Ve snu viděl sám sebe, jak čelí Viklornovi a Andhrakaru. Viklorn byl vysoký pirát s očima červenýma jako lasička. Měl na sobě špinavý oděv ze světlé nevydělané kůže se zlatými přezkami a zlatá spona mu držela rozcuchané vlasy, aby nepadaly do tváře. Nemluvil. Bojovali mlčky, ozýval se jen zvuk, jak se smrtící nerozbitná čepel Andhrakaru odrážela od Morlockova meče. Z Andhrakaru odkapávala čerstvá krev, přesto ale stále žíznil po dalším životě. Brzy začal zpívat, nejprve tiše, ale potom stále hlasitěji a hlasitěji. Viklorn se vzrušením z toho, co přijde, rozesmál, a Morlock se probudil s kletbou v ústech.</w:t>
      </w:r>
    </w:p>
    <w:p w14:paraId="5DB2EC3B" w14:textId="77777777" w:rsidR="005645A2" w:rsidRDefault="008E4653" w:rsidP="002B2343">
      <w:pPr>
        <w:pStyle w:val="Text"/>
      </w:pPr>
      <w:r w:rsidRPr="008E4653">
        <w:t xml:space="preserve">To není dobré, pomyslel si, když se zvedal z postele. Ani za tisíc let by dobrovolně nebojoval s někým, kdo měl Andhrakar. Ale i když možná nebyl </w:t>
      </w:r>
      <w:r w:rsidRPr="00EB71B1">
        <w:rPr>
          <w:i/>
        </w:rPr>
        <w:t>nijak zvlášť odvážný</w:t>
      </w:r>
      <w:r w:rsidRPr="00EB71B1">
        <w:t xml:space="preserve"> (této frázi dával Morlock přednost, když byl střízlivý, před upřímnějším </w:t>
      </w:r>
      <w:r w:rsidRPr="00EB71B1">
        <w:rPr>
          <w:i/>
        </w:rPr>
        <w:t>zbabělý),</w:t>
      </w:r>
      <w:r w:rsidRPr="008E4653">
        <w:t xml:space="preserve"> tak nebyl blázen. Bude bojovat s Viklornem </w:t>
      </w:r>
      <w:r w:rsidR="00F85FBB">
        <w:t>–</w:t>
      </w:r>
      <w:r w:rsidRPr="008E4653">
        <w:t xml:space="preserve"> to mu prozradila vize. Potřeboval jednat rychle, pokud to setkání mělo proběhnout za podmínek pro něj výhodných.</w:t>
      </w:r>
    </w:p>
    <w:p w14:paraId="6D43E8D8" w14:textId="77777777" w:rsidR="005645A2" w:rsidRDefault="008E4653" w:rsidP="002B2343">
      <w:pPr>
        <w:pStyle w:val="Text"/>
      </w:pPr>
      <w:r w:rsidRPr="008E4653">
        <w:t>Poradil se s vránou, kterou znal ze sousedství, a ta mu slíbila, že pro něj Viklorna najde. Tento a následující den strávil cvičením s mečem, aby se jeho zručnost a rychlost alespoň přiblížily úrovni, na které bývaly dřív. Když se vrána vrátila a oznámila mu, že Viklorn byl v Dhalionu, den chůze na severozápad odtud, poděkoval jí a dal jí trochu zrní. Potom si hodil na záda vak, připásal si meč a vydal se rozbitou cestou plnou zákrut na severovýchod ke staré říšské silnici. Bylo pravděpodobné, že tam na Viklorna narazí, protože lupič směřoval od Úzkého moře na východ.</w:t>
      </w:r>
    </w:p>
    <w:p w14:paraId="79024CFF" w14:textId="77777777" w:rsidR="005645A2" w:rsidRDefault="008E4653" w:rsidP="002B2343">
      <w:pPr>
        <w:pStyle w:val="Text"/>
      </w:pPr>
      <w:r w:rsidRPr="008E4653">
        <w:t xml:space="preserve">Silnice nestála za nic. Stará říše Ontil byla mimo provoz už několik století a cesty, které vybudovala, se vracely do náruče přírody. Morlock často kráčel raději vedle </w:t>
      </w:r>
      <w:r w:rsidR="00F85FBB">
        <w:t>„</w:t>
      </w:r>
      <w:r w:rsidRPr="008E4653">
        <w:t>dláždění</w:t>
      </w:r>
      <w:r w:rsidR="00F85FBB">
        <w:t>“</w:t>
      </w:r>
      <w:r w:rsidRPr="008E4653">
        <w:t xml:space="preserve"> z rozdrolených kamenů, kterým hustě prorůstaly kořeny stromů a podrost. Na to, že šel pěšky, měl docela dobrý čas. Zároveň měl nepříjemný, ale </w:t>
      </w:r>
      <w:r w:rsidRPr="008E4653">
        <w:lastRenderedPageBreak/>
        <w:t>nikterak zneklidňující pocit, že směřuje rovnou k předurčenému střetnutí s Viklornem. Ukázalo se, že to je pocit oprávněný.</w:t>
      </w:r>
    </w:p>
    <w:p w14:paraId="003474BD" w14:textId="77777777" w:rsidR="005645A2" w:rsidRDefault="008E4653" w:rsidP="002B2343">
      <w:pPr>
        <w:pStyle w:val="Text"/>
      </w:pPr>
      <w:r w:rsidRPr="008E4653">
        <w:t>Došlo k tomu takto. Morlock vylezl na malé návrší, a když se podíval dolů, zahlédl vedle cesty převrácený povoz. To bylo vcelku běžné. Silnice představovala jedinou spojnici v těchto bohem opuštěných zemích, k přepravě zboží se ale zoufale nehodila. Morlock s překvapením zjistil, že toho muže, který stojí vedle vozu, zná: byl to Leen. Měl na Morlocka alespoň tři dny náskok, majetek ho ale asi zdržel. Morlock také viděl, jak od vozu dál po cestě prchají nějací lidé. Možná běželi pro pomoc, i když kolem této cesty se pomoc hledala jen těžko. Potom Morlock zahlédl, jak se k Leenovi blíží jakýsi muž. Toho znal také, i když v bdělém stavu ho ještě nespatřil. Byl to statný blonďák z jeho snu, muž, který třímal Andhrakar. Zabiják Viklorn.</w:t>
      </w:r>
    </w:p>
    <w:p w14:paraId="60E6A60B" w14:textId="77777777" w:rsidR="005645A2" w:rsidRDefault="00F85FBB" w:rsidP="002B2343">
      <w:pPr>
        <w:pStyle w:val="Text"/>
      </w:pPr>
      <w:r>
        <w:t>„</w:t>
      </w:r>
      <w:r w:rsidR="008E4653" w:rsidRPr="008E4653">
        <w:t>Leene!</w:t>
      </w:r>
      <w:r>
        <w:t>“</w:t>
      </w:r>
      <w:r w:rsidR="008E4653" w:rsidRPr="008E4653">
        <w:t xml:space="preserve"> vykřikl Morlock, zvedl zdřevěnělé nohy a rozběhl se z kopce. </w:t>
      </w:r>
      <w:r>
        <w:t>„</w:t>
      </w:r>
      <w:r w:rsidR="008E4653" w:rsidRPr="008E4653">
        <w:t>Zdrhej, ty troubo! Vykašli se na majetek! Udělám ti nový přístroj! Vyděláš si nové zlato! Zdrhej jako o život!</w:t>
      </w:r>
      <w:r>
        <w:t>“</w:t>
      </w:r>
    </w:p>
    <w:p w14:paraId="30914F95" w14:textId="77777777" w:rsidR="005645A2" w:rsidRDefault="008E4653" w:rsidP="002B2343">
      <w:pPr>
        <w:pStyle w:val="Text"/>
      </w:pPr>
      <w:r w:rsidRPr="008E4653">
        <w:t>Ale Leen neutekl.</w:t>
      </w:r>
    </w:p>
    <w:p w14:paraId="672A6958" w14:textId="77777777" w:rsidR="005645A2" w:rsidRDefault="008E4653" w:rsidP="002B2343">
      <w:pPr>
        <w:pStyle w:val="Text"/>
      </w:pPr>
      <w:r w:rsidRPr="008E4653">
        <w:t>Postavil se zabijáku Viklornovi s kusem dřeva v ruce a beze stopy naděje ve tváři. Proti Viklornovi byl jako nepatrný kopeček na obrovském zlatém kotouči vycházejícího měsíce. Zdálo se, že Morlocka neslyší, a když Morlock doběhl blíž, zaslechl, co musel Leen slyšet už Předtím: sladkou melodii vydávanou Zpívajícím oštěpem, která byla stále hlubší a hlasitější, jak se blížila ohlašovaná smrt.</w:t>
      </w:r>
    </w:p>
    <w:p w14:paraId="7CE88596" w14:textId="77777777" w:rsidR="005645A2" w:rsidRDefault="008E4653" w:rsidP="002B2343">
      <w:pPr>
        <w:pStyle w:val="Text"/>
      </w:pPr>
      <w:r w:rsidRPr="008E4653">
        <w:t xml:space="preserve">Leen zůstal pozadu záměrně, došlo najednou Morlockovi </w:t>
      </w:r>
      <w:r w:rsidR="00F85FBB">
        <w:t>–</w:t>
      </w:r>
      <w:r w:rsidRPr="008E4653">
        <w:t xml:space="preserve"> zůstal, aby se postavil Viklornovi, i když věděl, že zemře. Dal tak ostatním šanci utéct a zachránit si život. Leen zaútočil na Viklorna neumělým kyjem. Zabiják se snadno úderu vyhnul. Andhrakar dvakrát zasvištěl a Leen rozsekaný na tři kusy padl k zemi. Viklorn se unaveně, pisklavě a hystericky zasmál. Tak zemřel Leen, muž jak bystrý, tak odvážný </w:t>
      </w:r>
      <w:r w:rsidR="00F85FBB">
        <w:t>–</w:t>
      </w:r>
      <w:r w:rsidRPr="008E4653">
        <w:t xml:space="preserve"> ale ani to ho nezachránilo.</w:t>
      </w:r>
    </w:p>
    <w:p w14:paraId="3532C37B" w14:textId="77777777" w:rsidR="005645A2" w:rsidRDefault="00F85FBB" w:rsidP="002B2343">
      <w:pPr>
        <w:pStyle w:val="Text"/>
      </w:pPr>
      <w:r>
        <w:t>„</w:t>
      </w:r>
      <w:r w:rsidR="008E4653" w:rsidRPr="008E4653">
        <w:t>Ty zkurvysynu!</w:t>
      </w:r>
      <w:r>
        <w:t>“</w:t>
      </w:r>
      <w:r w:rsidR="008E4653" w:rsidRPr="008E4653">
        <w:t xml:space="preserve"> zařval Morlock a z očí mu vytryskly slzy. </w:t>
      </w:r>
      <w:r>
        <w:t>„</w:t>
      </w:r>
      <w:r w:rsidR="008E4653" w:rsidRPr="008E4653">
        <w:t>Zabil jsi mi hospodského!</w:t>
      </w:r>
      <w:r>
        <w:t>“</w:t>
      </w:r>
    </w:p>
    <w:p w14:paraId="58805D75" w14:textId="77777777" w:rsidR="005645A2" w:rsidRDefault="008E4653" w:rsidP="002B2343">
      <w:pPr>
        <w:pStyle w:val="Text"/>
      </w:pPr>
      <w:r w:rsidRPr="008E4653">
        <w:t xml:space="preserve">Viklorn se k němu otočil. Oči měl červené jako lasička </w:t>
      </w:r>
      <w:r w:rsidR="00F85FBB">
        <w:t>–</w:t>
      </w:r>
      <w:r w:rsidRPr="008E4653">
        <w:t xml:space="preserve"> červené jako čerstvá krev, která odkapávala z oštěpu. Namířil na Morlocka </w:t>
      </w:r>
      <w:r w:rsidRPr="008E4653">
        <w:lastRenderedPageBreak/>
        <w:t xml:space="preserve">temný hrot </w:t>
      </w:r>
      <w:r w:rsidR="00F85FBB">
        <w:t>–</w:t>
      </w:r>
      <w:r w:rsidRPr="008E4653">
        <w:t xml:space="preserve"> krystalický, nerozbitný, vytvořený nejmocnějším magickým uměním, jaké svět poznal </w:t>
      </w:r>
      <w:r w:rsidR="00F85FBB">
        <w:t>–</w:t>
      </w:r>
      <w:r w:rsidRPr="008E4653">
        <w:t xml:space="preserve"> a usmál se.</w:t>
      </w:r>
    </w:p>
    <w:p w14:paraId="06C9EFDD" w14:textId="77777777" w:rsidR="005645A2" w:rsidRDefault="008E4653" w:rsidP="002B2343">
      <w:pPr>
        <w:pStyle w:val="Text"/>
      </w:pPr>
      <w:r w:rsidRPr="008E4653">
        <w:t>Morlock shodil z ramen vak a vytasil meč. Viklornův úsměv poněkud ochladl, když uviděl, že čepel je velmi podobná hrotu jeho vlastní zbraně: temná, krystalická a nerozbitná. Tuto poslední skutečnost Morlock vzápětí demonstroval zaseknutím meče do zlomeného sloupu u cesty. Zbytek sloupu se poslušně rozpadl na kusy, načež se zvedl oblak prachu. Z oblaku vyskočil Morlock a vyřítil se na Viklorna.</w:t>
      </w:r>
    </w:p>
    <w:p w14:paraId="10A10752" w14:textId="77777777" w:rsidR="005645A2" w:rsidRDefault="008E4653" w:rsidP="002B2343">
      <w:pPr>
        <w:pStyle w:val="Text"/>
      </w:pPr>
      <w:r w:rsidRPr="008E4653">
        <w:t>Pokud by se jednalo o boj mezi Morlockem a Viklornem, vyhrál by bez problémů Morlock. Po pravdě řečeno byl Morlock touto dobou spíš opilec, který se nutně potřeboval napít, než bojovník, kterým býval kdysi. Ale ani Viklorn na tom nebyl dobře: měl rysy nebožtíka a jen bůh ví, kdy naposledy spal a jestli vůbec někdy jedl či pil.</w:t>
      </w:r>
    </w:p>
    <w:p w14:paraId="650598CD" w14:textId="0EE167E1" w:rsidR="005645A2" w:rsidRDefault="008E4653" w:rsidP="002B2343">
      <w:pPr>
        <w:pStyle w:val="Text"/>
      </w:pPr>
      <w:r w:rsidRPr="008E4653">
        <w:t>Ve skutečnosti se ale boj odehrával mezi Andhrakarem a Morlockem. Viklorn jen zmateně zíral, jak jeho temné ostří útočí a kryje útoky muže, jenž ho vyrobil. Andhrakar nepotřeboval spánek, jídlo, vodu ani vzduch. Jediné, co potřeboval, byl lidský život. Jediné, po čem toužil, byli umírající muži a ženy. I když z něj dosud kapala teplá krev, zjevně žíznil po další. Začal zpívat, nejprve tiše, ale potom hlasitěji a hlasitěji. Viklorn se vzrušením z toho, co přijde, rozesmál, a Morlock zaklel. Melodie se zvedala a klesala a potom znovu stoupala</w:t>
      </w:r>
      <w:r w:rsidR="005645A2">
        <w:t xml:space="preserve"> </w:t>
      </w:r>
      <w:r w:rsidR="00F85FBB">
        <w:t>–</w:t>
      </w:r>
      <w:r w:rsidRPr="008E4653">
        <w:t xml:space="preserve"> jako zvon, jako štěkot psa. Andhrakar se chystal znovu zabíjet, a to brzy.</w:t>
      </w:r>
    </w:p>
    <w:p w14:paraId="775296DD" w14:textId="77777777" w:rsidR="005645A2" w:rsidRDefault="008E4653" w:rsidP="002B2343">
      <w:pPr>
        <w:pStyle w:val="Text"/>
      </w:pPr>
      <w:r w:rsidRPr="008E4653">
        <w:t xml:space="preserve">Oštěp vyrazil. Morlock odrazil hrot a chytil ratiště jen kousek nad Viklornovými dlaněmi, ze kterých se ztratil všechen život. Potom Morlock ťal vlastní temnou čepelí a usekl Viklornovu ruku, která držela oštěp, těsně nad zápěstím. Odťatá ruka stále pevně a neodbytně svírala ratiště. Oštěp stále zpíval, nyní hlasitěji než kdy předtím </w:t>
      </w:r>
      <w:r w:rsidR="00F85FBB">
        <w:t>–</w:t>
      </w:r>
      <w:r w:rsidRPr="008E4653">
        <w:t xml:space="preserve"> přehlušil tak všechny ostatní zvuky. Morlock otočil funkční část oštěpu na opačnou stranu. Tam stál Viklorn a nevěřícně zíral na mokvavý pahýl vlastní paže </w:t>
      </w:r>
      <w:r w:rsidR="00F85FBB">
        <w:t>–</w:t>
      </w:r>
      <w:r w:rsidRPr="008E4653">
        <w:t xml:space="preserve"> Morlock mu temně zářícím hrotem proklál hrdlo. Viklorn padl na záda a Zpívající oštěp ukojený jeho smrtí utichl.</w:t>
      </w:r>
    </w:p>
    <w:p w14:paraId="66AAE025" w14:textId="77777777" w:rsidR="005645A2" w:rsidRDefault="008E4653" w:rsidP="002B2343">
      <w:pPr>
        <w:pStyle w:val="Text"/>
      </w:pPr>
      <w:r w:rsidRPr="008E4653">
        <w:rPr>
          <w:i/>
        </w:rPr>
        <w:lastRenderedPageBreak/>
        <w:t>Morlocku!</w:t>
      </w:r>
      <w:r w:rsidRPr="008E4653">
        <w:t xml:space="preserve"> ozval se hlas démona Andhrakara v jeho hlavě. </w:t>
      </w:r>
      <w:r w:rsidRPr="00EB71B1">
        <w:rPr>
          <w:i/>
        </w:rPr>
        <w:t>Osvo</w:t>
      </w:r>
      <w:r w:rsidRPr="008E4653">
        <w:rPr>
          <w:i/>
        </w:rPr>
        <w:t>bodíš mě teď z vězení, které jsi pro mě vytvořil?</w:t>
      </w:r>
    </w:p>
    <w:p w14:paraId="2C63A575" w14:textId="77777777" w:rsidR="005645A2" w:rsidRDefault="008E4653" w:rsidP="002B2343">
      <w:pPr>
        <w:pStyle w:val="Text"/>
      </w:pPr>
      <w:r w:rsidRPr="008E4653">
        <w:t xml:space="preserve">Morlock, který právě očistil vlastní temnou čepel a vrátil ji do pochvy, se chraplavě zasmál. </w:t>
      </w:r>
      <w:r w:rsidR="00F85FBB">
        <w:t>„</w:t>
      </w:r>
      <w:r w:rsidRPr="008E4653">
        <w:t>Naděje bude věčně kvést v démonickém srdci. Nauč se snášet zoufalství, Andhrakare. Neosvobodím tě, abys mohl opět krást lidské duše. Nechápu, jak se ti podařilo ulovit tuto. Spoutal jsem tě do tohoto hrotu, potom tě pohřbil v kryptě plné pastí a nakonec před kryptu umístil varovný nápis. Jak ses vysvobodil?</w:t>
      </w:r>
      <w:r w:rsidR="00F85FBB">
        <w:t>“</w:t>
      </w:r>
    </w:p>
    <w:p w14:paraId="267EA465" w14:textId="77777777" w:rsidR="005645A2" w:rsidRDefault="008E4653" w:rsidP="002B2343">
      <w:pPr>
        <w:pStyle w:val="Text"/>
      </w:pPr>
      <w:r w:rsidRPr="008E4653">
        <w:rPr>
          <w:i/>
        </w:rPr>
        <w:t xml:space="preserve">Varovný </w:t>
      </w:r>
      <w:r w:rsidR="00F85FBB">
        <w:rPr>
          <w:i/>
        </w:rPr>
        <w:t>–</w:t>
      </w:r>
      <w:r w:rsidRPr="008E4653">
        <w:rPr>
          <w:i/>
        </w:rPr>
        <w:t xml:space="preserve"> anebo poutavý?</w:t>
      </w:r>
      <w:r w:rsidRPr="008E4653">
        <w:t xml:space="preserve"> zašeptal mu v mysli démon. </w:t>
      </w:r>
      <w:r w:rsidRPr="008E4653">
        <w:rPr>
          <w:i/>
        </w:rPr>
        <w:t xml:space="preserve">Generace hrdinů zemřely při hledání ztraceného pokladu, který zanechal Morlock Tvůrce. A nakonec jeden z nich uspěl. Jeho muži by o něm teď zpívali písně </w:t>
      </w:r>
      <w:r w:rsidR="00F85FBB">
        <w:rPr>
          <w:i/>
        </w:rPr>
        <w:t>–</w:t>
      </w:r>
      <w:r w:rsidRPr="008E4653">
        <w:rPr>
          <w:i/>
        </w:rPr>
        <w:t xml:space="preserve"> kdybych ho nepřesvědčil, aby je všechny pozabíjel.</w:t>
      </w:r>
    </w:p>
    <w:p w14:paraId="58B7DA5E" w14:textId="0F3ED464" w:rsidR="005645A2" w:rsidRDefault="008E4653" w:rsidP="002B2343">
      <w:pPr>
        <w:pStyle w:val="Text"/>
      </w:pPr>
      <w:r w:rsidRPr="008E4653">
        <w:t>Morlock se zamračil a odvrátil se, aby se mohl pustit do pohřbívání Leena. Uložil ho do země a vedle rozkuchaného těla pohřbil destilační přístroj a pár zlatých mincí. Odlámal z vozu několik prken a vyrobil pro mrtvého hospodského náhrobní znamení. Předpokládal, že lidé, kvůli jejichž záchraně Leen zemřel, se časem vrátí, a tak jim velkými roztaženými runami Ontilu zanechal pochmurný vzkaz: LEEN ZEMŘEL NA TOMTO MÍSTĚ. KDE JSTE BYLI VY?</w:t>
      </w:r>
    </w:p>
    <w:p w14:paraId="73A4C173" w14:textId="77777777" w:rsidR="005645A2" w:rsidRDefault="008E4653" w:rsidP="002B2343">
      <w:pPr>
        <w:pStyle w:val="Text"/>
      </w:pPr>
      <w:r w:rsidRPr="008E4653">
        <w:t>Potom se vrátil k Viklornovu mrtvému tělu. Několikrát do něj zuřivě kopl, potom popadl ratiště Andhrakaru a vytrhl oštěp z rány. Když ho odnášel, ponechal pirátovu ruku tam, kde byla, sevřenou kolem ratiště. Z návrší se ještě jednou otočil: nad lupičovou nepohřbenou mrtvolou už kroužilo několik mrchožroutů.</w:t>
      </w:r>
    </w:p>
    <w:p w14:paraId="0B395A25" w14:textId="77777777" w:rsidR="005645A2" w:rsidRDefault="008E4653" w:rsidP="002B2343">
      <w:pPr>
        <w:pStyle w:val="Text"/>
      </w:pPr>
      <w:r w:rsidRPr="008E4653">
        <w:rPr>
          <w:i/>
        </w:rPr>
        <w:t>Ponecháš si mě aspoň a budeš mě používat?</w:t>
      </w:r>
      <w:r w:rsidRPr="008E4653">
        <w:t xml:space="preserve"> zašeptal démon. </w:t>
      </w:r>
      <w:r w:rsidRPr="008E4653">
        <w:rPr>
          <w:i/>
        </w:rPr>
        <w:t>Představuji mocnou zbraň. Pokud mě budeš sytit lidskými životy, budeš se moci pomstít svým nepřátelům.</w:t>
      </w:r>
    </w:p>
    <w:p w14:paraId="30A38AD4" w14:textId="77777777" w:rsidR="005645A2" w:rsidRDefault="008E4653" w:rsidP="002B2343">
      <w:pPr>
        <w:pStyle w:val="Text"/>
      </w:pPr>
      <w:r w:rsidRPr="008E4653">
        <w:t>Morlock neodpověděl, místo toho odnesl Andhrakar zpět do vesnice, kde stávala Polámaná pěst. Městečko bylo vylidněné: všichni uprchli před Viklornem a Andhrakarem. Morlock se vlámal do kovárny, zapálil ve výhni oheň a u kovadliny vyskládal nářadí.</w:t>
      </w:r>
    </w:p>
    <w:p w14:paraId="18DC5647" w14:textId="77777777" w:rsidR="005645A2" w:rsidRDefault="008E4653" w:rsidP="002B2343">
      <w:pPr>
        <w:pStyle w:val="Text"/>
      </w:pPr>
      <w:r w:rsidRPr="008E4653">
        <w:t xml:space="preserve">V </w:t>
      </w:r>
      <w:r w:rsidRPr="008E4653">
        <w:rPr>
          <w:i/>
        </w:rPr>
        <w:t xml:space="preserve">tak primitivní kovárně, jako je tahle, nedokážeš mé vězení zničit, </w:t>
      </w:r>
      <w:r w:rsidRPr="008E4653">
        <w:t>prohlásil poněkud nejistě démon.</w:t>
      </w:r>
    </w:p>
    <w:p w14:paraId="3C0DDA1D" w14:textId="77777777" w:rsidR="005645A2" w:rsidRDefault="00F85FBB" w:rsidP="002B2343">
      <w:pPr>
        <w:pStyle w:val="Text"/>
      </w:pPr>
      <w:r>
        <w:lastRenderedPageBreak/>
        <w:t>„</w:t>
      </w:r>
      <w:r w:rsidR="008E4653" w:rsidRPr="008E4653">
        <w:t>Nemáš ani tušení, co dokážu,</w:t>
      </w:r>
      <w:r>
        <w:t>“</w:t>
      </w:r>
      <w:r w:rsidR="008E4653" w:rsidRPr="008E4653">
        <w:t xml:space="preserve"> odvětil Morlock. </w:t>
      </w:r>
      <w:r>
        <w:t>„</w:t>
      </w:r>
      <w:r w:rsidR="008E4653" w:rsidRPr="008E4653">
        <w:t>Nemáš ani zdání, co se chystám udělat.</w:t>
      </w:r>
      <w:r>
        <w:t>“</w:t>
      </w:r>
    </w:p>
    <w:p w14:paraId="7F1CFE31" w14:textId="77777777" w:rsidR="005645A2" w:rsidRDefault="008E4653" w:rsidP="002B2343">
      <w:pPr>
        <w:pStyle w:val="Text"/>
      </w:pPr>
      <w:r w:rsidRPr="008E4653">
        <w:t xml:space="preserve">Vykoval hrot oštěpu, tvarem zcela shodný s Andhrakarem. Podařilo se mu dokonce dosáhnout skleněně bazaltového lesku, obdobného temně krystalickému povrchu Andhrakaru. Zakalil ho, zasadil pár posledních úderů kladivem, nechal ho vychladnout a vyleštil ho. Uvolnil Andhrakar z ratiště a umístil na ně nový hrot </w:t>
      </w:r>
      <w:r w:rsidR="00F85FBB">
        <w:t>–</w:t>
      </w:r>
      <w:r w:rsidRPr="008E4653">
        <w:t xml:space="preserve"> na dřevu stále zůstávala Viklornova. uťatá dlaň. Potom vzal největší kladivo, které v kovárně našel, a tak dlouho s ním mlátil do nového hrotu, až z něj zbyly jen střepy.</w:t>
      </w:r>
    </w:p>
    <w:p w14:paraId="7921D477" w14:textId="77777777" w:rsidR="005645A2" w:rsidRDefault="008E4653" w:rsidP="002B2343">
      <w:pPr>
        <w:pStyle w:val="Text"/>
      </w:pPr>
      <w:r w:rsidRPr="008E4653">
        <w:t>Nakonec vzal Morlock dláto a na bok kovadliny vyryl nápis: ZDE JÁ, KTERÝ ANDHRAKAR STVOŘIL, JSEM HO TAKÉ ZNIČIL, PROTOŽE ZABIL MÉHO PŘÍTELE LEENA. ODPUSŤTE MI A VZPOMÍNEJTE NA MĚ: MORLOCKA AMBROSIA.</w:t>
      </w:r>
    </w:p>
    <w:p w14:paraId="2DAF7C7C" w14:textId="77777777" w:rsidR="005645A2" w:rsidRDefault="008E4653" w:rsidP="002B2343">
      <w:pPr>
        <w:pStyle w:val="Text"/>
      </w:pPr>
      <w:r w:rsidRPr="00EB71B1">
        <w:rPr>
          <w:i/>
        </w:rPr>
        <w:t>Lháři!</w:t>
      </w:r>
      <w:r w:rsidRPr="008E4653">
        <w:t xml:space="preserve"> zaječel v jeho mysli démon.</w:t>
      </w:r>
    </w:p>
    <w:p w14:paraId="5D7ED4B3" w14:textId="3B3DE8AF" w:rsidR="005645A2" w:rsidRDefault="008E4653" w:rsidP="002B2343">
      <w:pPr>
        <w:pStyle w:val="Text"/>
      </w:pPr>
      <w:r w:rsidRPr="008E4653">
        <w:t xml:space="preserve">Morlock pokrčil rameny. </w:t>
      </w:r>
      <w:r w:rsidR="00F85FBB">
        <w:t>„</w:t>
      </w:r>
      <w:r w:rsidRPr="008E4653">
        <w:t xml:space="preserve">Svět si myslí, že jsem tě vytvořil </w:t>
      </w:r>
      <w:r w:rsidR="00F85FBB">
        <w:t>–</w:t>
      </w:r>
      <w:r w:rsidRPr="008E4653">
        <w:t xml:space="preserve"> to je lež. Jen jsem tě uvěznil. Kdybych tě mohl uvěznit do plivátka nebo dřevěného prahu nebo čehokoliv ne tak zjevně smrtonosného, určitě bych to udělal. Magické zákony, kterými se řídí spoutávání démonů, mě ale omezovaly. Přesto mohu jednu lež vyrušit jinou lží. Tyto úlomky prokletého oštěpu Andhrakaru se stanou uctívaným dědictvím a možná jednoho dne budou znovu ukuty jako nová zbraň</w:t>
      </w:r>
      <w:r w:rsidR="005645A2">
        <w:t xml:space="preserve"> </w:t>
      </w:r>
      <w:r w:rsidRPr="008E4653">
        <w:rPr>
          <w:i/>
        </w:rPr>
        <w:t>Poznají to! Poznají, že to nejsem, já!</w:t>
      </w:r>
      <w:r w:rsidR="005645A2">
        <w:rPr>
          <w:i/>
        </w:rPr>
        <w:t xml:space="preserve"> </w:t>
      </w:r>
      <w:r w:rsidRPr="008E4653">
        <w:t>ne tak účinná jako ta stará, pochopitelně, ale v oné době již nic nedokáží vyrobit tak, jaké to bývalo dříve. A nikdo se tak nevydá hledat Andhrakar, protože každý bude vědět, kde se nachází. U nového místa tvého odpočinku už nebude žádný poutač. Sejdeš a zemřeš v temnotě a nezhltneš už žádnou lidskou duši.</w:t>
      </w:r>
      <w:r w:rsidR="00F85FBB">
        <w:t>“</w:t>
      </w:r>
    </w:p>
    <w:p w14:paraId="3E82B106" w14:textId="77777777" w:rsidR="005645A2" w:rsidRDefault="008E4653" w:rsidP="002B2343">
      <w:pPr>
        <w:pStyle w:val="Text"/>
        <w:rPr>
          <w:i/>
        </w:rPr>
      </w:pPr>
      <w:r w:rsidRPr="008E4653">
        <w:rPr>
          <w:i/>
        </w:rPr>
        <w:t>Jsem nesmrtelný.</w:t>
      </w:r>
    </w:p>
    <w:p w14:paraId="71D505EE" w14:textId="77777777" w:rsidR="005645A2" w:rsidRDefault="00F85FBB" w:rsidP="002B2343">
      <w:pPr>
        <w:pStyle w:val="Text"/>
      </w:pPr>
      <w:r>
        <w:t>„</w:t>
      </w:r>
      <w:r w:rsidR="008E4653" w:rsidRPr="008E4653">
        <w:t xml:space="preserve">To tvrdíš ty </w:t>
      </w:r>
      <w:r>
        <w:t>–</w:t>
      </w:r>
      <w:r w:rsidR="008E4653" w:rsidRPr="008E4653">
        <w:t xml:space="preserve"> já tomu nikdy tak docela nevěřil. Něčím se živíš. Mám pocit, že pokud už se nikdy nenajíš, zemřeš hlady. Uděláme pokus. Zastavím se každých pár set let a podívám se, jak se máš.</w:t>
      </w:r>
      <w:r>
        <w:t>“</w:t>
      </w:r>
      <w:r w:rsidR="008E4653" w:rsidRPr="008E4653">
        <w:t xml:space="preserve"> |</w:t>
      </w:r>
    </w:p>
    <w:p w14:paraId="2A903448" w14:textId="77777777" w:rsidR="005645A2" w:rsidRDefault="008E4653" w:rsidP="002B2343">
      <w:pPr>
        <w:pStyle w:val="Text"/>
      </w:pPr>
      <w:r w:rsidRPr="008E4653">
        <w:t>Proklatý hrot věznící démona Andhrakara hodil do jámy pod kůlnou. Tu potom zahrnul pořádnou hromadou hlíny.</w:t>
      </w:r>
    </w:p>
    <w:p w14:paraId="3677E3EA" w14:textId="77777777" w:rsidR="005645A2" w:rsidRDefault="008E4653" w:rsidP="002B2343">
      <w:pPr>
        <w:pStyle w:val="Text"/>
      </w:pPr>
      <w:r w:rsidRPr="008E4653">
        <w:lastRenderedPageBreak/>
        <w:t>Na závěr se už opravdu nutně potřeboval napít. Vloupal se do Polámané pěsti a dopřál si trochu ze zásob, které tu Leen nechal. Nebo přinejmenším si nalil pohár vína a chystal se ho u pultu vypít. Chvíli stál a sledoval svůj pokřivený odraz na tmavé hladině.</w:t>
      </w:r>
    </w:p>
    <w:p w14:paraId="55029139" w14:textId="16F48971" w:rsidR="005645A2" w:rsidRDefault="008E4653" w:rsidP="002B2343">
      <w:pPr>
        <w:pStyle w:val="Text"/>
      </w:pPr>
      <w:r w:rsidRPr="008E4653">
        <w:t>Když se lidé vrátili do města, našli nápis na kovadlině a úlomky hrotu oštěpu a reagovali přesně tak, jak Morlock předpokládal. Našli také vylomené dveře Polámané pěsti, kde na pultu objevili netknutý pohár vína, plný až po okraj. Nenašli ale Morlocka, tehdy ani nikdy potom.</w:t>
      </w:r>
    </w:p>
    <w:p w14:paraId="2BC493E4" w14:textId="58781804" w:rsidR="00EB71B1" w:rsidRPr="00EB71B1" w:rsidRDefault="008E4653" w:rsidP="00EB71B1">
      <w:pPr>
        <w:pStyle w:val="Text"/>
        <w:jc w:val="right"/>
        <w:rPr>
          <w:i/>
        </w:rPr>
      </w:pPr>
      <w:r w:rsidRPr="00EB71B1">
        <w:rPr>
          <w:i/>
        </w:rPr>
        <w:t>přeložil Karel Makovský</w:t>
      </w:r>
    </w:p>
    <w:p w14:paraId="4F82CFFB" w14:textId="77777777" w:rsidR="00EB71B1" w:rsidRDefault="00EB71B1">
      <w:pPr>
        <w:widowControl/>
        <w:spacing w:after="200" w:line="276" w:lineRule="auto"/>
        <w:rPr>
          <w:rFonts w:ascii="Times New Roman" w:hAnsi="Times New Roman" w:cs="Times New Roman"/>
          <w:b/>
          <w:i/>
          <w:color w:val="auto"/>
        </w:rPr>
      </w:pPr>
      <w:r>
        <w:rPr>
          <w:b/>
          <w:i/>
        </w:rPr>
        <w:br w:type="page"/>
      </w:r>
    </w:p>
    <w:p w14:paraId="6578507C" w14:textId="042F6A2D" w:rsidR="00EB71B1" w:rsidRDefault="00EB71B1" w:rsidP="002B2343">
      <w:pPr>
        <w:pStyle w:val="Text"/>
        <w:rPr>
          <w:b/>
          <w:i/>
        </w:rPr>
      </w:pPr>
      <w:r w:rsidRPr="008E4653">
        <w:rPr>
          <w:i/>
          <w:noProof/>
        </w:rPr>
        <w:lastRenderedPageBreak/>
        <w:drawing>
          <wp:anchor distT="0" distB="0" distL="63500" distR="63500" simplePos="0" relativeHeight="251674112" behindDoc="1" locked="0" layoutInCell="1" allowOverlap="1" wp14:anchorId="11E6F7E9" wp14:editId="122736CC">
            <wp:simplePos x="0" y="0"/>
            <wp:positionH relativeFrom="margin">
              <wp:posOffset>-187325</wp:posOffset>
            </wp:positionH>
            <wp:positionV relativeFrom="paragraph">
              <wp:posOffset>-529479</wp:posOffset>
            </wp:positionV>
            <wp:extent cx="4795995" cy="7524750"/>
            <wp:effectExtent l="0" t="0" r="5080" b="0"/>
            <wp:wrapNone/>
            <wp:docPr id="13" name="Obrázek 13"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95995" cy="7524750"/>
                    </a:xfrm>
                    <a:prstGeom prst="rect">
                      <a:avLst/>
                    </a:prstGeom>
                    <a:noFill/>
                  </pic:spPr>
                </pic:pic>
              </a:graphicData>
            </a:graphic>
            <wp14:sizeRelH relativeFrom="page">
              <wp14:pctWidth>0</wp14:pctWidth>
            </wp14:sizeRelH>
            <wp14:sizeRelV relativeFrom="page">
              <wp14:pctHeight>0</wp14:pctHeight>
            </wp14:sizeRelV>
          </wp:anchor>
        </w:drawing>
      </w:r>
    </w:p>
    <w:p w14:paraId="3767DCBD" w14:textId="518C0883" w:rsidR="00EB71B1" w:rsidRDefault="00EB71B1">
      <w:pPr>
        <w:widowControl/>
        <w:spacing w:after="200" w:line="276" w:lineRule="auto"/>
        <w:rPr>
          <w:rFonts w:ascii="Times New Roman" w:hAnsi="Times New Roman" w:cs="Times New Roman"/>
          <w:b/>
          <w:i/>
          <w:color w:val="auto"/>
        </w:rPr>
      </w:pPr>
      <w:r>
        <w:rPr>
          <w:b/>
          <w:i/>
        </w:rPr>
        <w:br w:type="page"/>
      </w:r>
    </w:p>
    <w:p w14:paraId="61790182" w14:textId="041581D6" w:rsidR="005645A2" w:rsidRDefault="008E4653" w:rsidP="002B2343">
      <w:pPr>
        <w:pStyle w:val="Text"/>
      </w:pPr>
      <w:r w:rsidRPr="008E4653">
        <w:lastRenderedPageBreak/>
        <w:t xml:space="preserve">C. J. Cherryhová (vlastním jménem Carolyn Janice Cherryová) začala psát příběhy v deseti letech, když ji rozčílilo zrušení jejího oblíbeného televizního seriálu </w:t>
      </w:r>
      <w:r w:rsidRPr="008E4653">
        <w:rPr>
          <w:i/>
        </w:rPr>
        <w:t>Flash Gordon.</w:t>
      </w:r>
      <w:r w:rsidRPr="008E4653">
        <w:t xml:space="preserve"> Získala magisterský titul z humanitních věd v oboru klasické literatury na Johns Hopkins University, kde studovala na stipendium Woodrowa Wilsona, a později vyučovala latinu, starořečtinu, klasickou literaturu a starověkou historii v Oklahomě. C. J. Cherryhová psala ve volném čase, když neučila, romány a v roce 1975 prodala svá první díla Gate of Ivrel (česky Brána Ivrelu/Amos 1993) a Brothers of Earth Donaldu A. Wollheimovi do nakladatelství DAW Books. Knihy jí získaly okamžité uznání a Cenu Johna W. Campbella pro nejlepšího nového autora v roce 1977. V roce 1979 vyhrála její povídka </w:t>
      </w:r>
      <w:r w:rsidRPr="008E4653">
        <w:rPr>
          <w:i/>
        </w:rPr>
        <w:t>Cassandra</w:t>
      </w:r>
      <w:r w:rsidRPr="008E4653">
        <w:t xml:space="preserve"> (česky Kassandr</w:t>
      </w:r>
      <w:r w:rsidR="00F85FBB" w:rsidRPr="008E4653">
        <w:t>a</w:t>
      </w:r>
      <w:r w:rsidR="00F85FBB">
        <w:t>-</w:t>
      </w:r>
      <w:r w:rsidR="00F85FBB" w:rsidRPr="008E4653">
        <w:t>F</w:t>
      </w:r>
      <w:r w:rsidRPr="008E4653">
        <w:t>&amp;SF CZ 1/2009) cenu Hugo za nejlepší povídku, C. J. Cherryhová přestala vyučovat a začala psát na plný úvazek. Od té doby vyhrála dvakrát cenu Hugo za nejlepší román, nejprve v roce 1982 za Downbelow Station (česky Stanice Pell/Winston Smith 1992) a potom znovu za Cyteen (česky Cyteen/Triton 200</w:t>
      </w:r>
      <w:r w:rsidR="00F85FBB" w:rsidRPr="008E4653">
        <w:t>3</w:t>
      </w:r>
      <w:r w:rsidR="00F85FBB">
        <w:t>-</w:t>
      </w:r>
      <w:r w:rsidR="00F85FBB" w:rsidRPr="008E4653">
        <w:t>2</w:t>
      </w:r>
      <w:r w:rsidRPr="008E4653">
        <w:t xml:space="preserve">004, 3 svazky) v roce 1989. Kromě rozvíjení vlastních fantazijních vesmírů přispěla do několika antologií sdílených světů, včetně </w:t>
      </w:r>
      <w:r w:rsidRPr="008E4653">
        <w:rPr>
          <w:i/>
        </w:rPr>
        <w:t>Thieves World</w:t>
      </w:r>
      <w:r w:rsidRPr="008E4653">
        <w:t xml:space="preserve"> (česky Svět zlodějů), </w:t>
      </w:r>
      <w:r w:rsidRPr="008E4653">
        <w:rPr>
          <w:i/>
        </w:rPr>
        <w:t>Heroes in Hell</w:t>
      </w:r>
      <w:r w:rsidRPr="008E4653">
        <w:t xml:space="preserve"> a řady </w:t>
      </w:r>
      <w:r w:rsidRPr="008E4653">
        <w:rPr>
          <w:i/>
        </w:rPr>
        <w:t>Merovingen Nights,</w:t>
      </w:r>
      <w:r w:rsidRPr="008E4653">
        <w:t xml:space="preserve"> kterou redigovala. Mezi její poslední knihy patří román Regenesis, v němž se po mnoha letech vrátila do vesmíru Aliance a Unie, a samozřejmě i další příspěvky do brzy už dvanáctidílné série </w:t>
      </w:r>
      <w:r w:rsidRPr="008E4653">
        <w:rPr>
          <w:i/>
        </w:rPr>
        <w:t>Forelgner</w:t>
      </w:r>
      <w:r w:rsidRPr="008E4653">
        <w:t xml:space="preserve"> (česky Cizinec). Žije poblíž Spokane ve státě Washington, baví ji bruslení a cestování a pravidelně se objevuje na setkáních fanoušků fantastiky.</w:t>
      </w:r>
    </w:p>
    <w:p w14:paraId="271D8278" w14:textId="77777777" w:rsidR="00EB71B1" w:rsidRDefault="00EB71B1" w:rsidP="002B2343">
      <w:pPr>
        <w:pStyle w:val="Text"/>
      </w:pPr>
    </w:p>
    <w:p w14:paraId="32230D7C" w14:textId="7C0D15ED" w:rsidR="00EB71B1" w:rsidRDefault="00EB71B1" w:rsidP="00EB71B1">
      <w:pPr>
        <w:pStyle w:val="Nadpis1"/>
      </w:pPr>
      <w:bookmarkStart w:id="8" w:name="_Toc374528230"/>
      <w:r w:rsidRPr="008E4653">
        <w:t>C. J. Cherryhová</w:t>
      </w:r>
      <w:r>
        <w:t xml:space="preserve"> – Čaroděj z </w:t>
      </w:r>
      <w:r w:rsidRPr="008E4653">
        <w:t>Wiscezan</w:t>
      </w:r>
      <w:r>
        <w:t>u</w:t>
      </w:r>
      <w:bookmarkEnd w:id="8"/>
    </w:p>
    <w:p w14:paraId="05C92A5D" w14:textId="77777777" w:rsidR="00EB71B1" w:rsidRDefault="00EB71B1" w:rsidP="002B2343">
      <w:pPr>
        <w:pStyle w:val="Text"/>
      </w:pPr>
    </w:p>
    <w:p w14:paraId="79F5E531" w14:textId="57533DFA" w:rsidR="005645A2" w:rsidRDefault="008E4653" w:rsidP="002B2343">
      <w:pPr>
        <w:pStyle w:val="Text"/>
      </w:pPr>
      <w:r w:rsidRPr="008E4653">
        <w:t xml:space="preserve">Bylo to staré město u staré řeky. </w:t>
      </w:r>
      <w:r w:rsidR="00EB71B1" w:rsidRPr="008E4653">
        <w:t xml:space="preserve">Wiscezan </w:t>
      </w:r>
      <w:r w:rsidRPr="008E4653">
        <w:t>nad Eldou.</w:t>
      </w:r>
    </w:p>
    <w:p w14:paraId="2459D675" w14:textId="77777777" w:rsidR="005645A2" w:rsidRDefault="008E4653" w:rsidP="002B2343">
      <w:pPr>
        <w:pStyle w:val="Text"/>
      </w:pPr>
      <w:r w:rsidRPr="008E4653">
        <w:t>Moře bývávalo blíž.</w:t>
      </w:r>
    </w:p>
    <w:p w14:paraId="6AFBF754" w14:textId="77777777" w:rsidR="005645A2" w:rsidRDefault="008E4653" w:rsidP="002B2343">
      <w:pPr>
        <w:pStyle w:val="Text"/>
      </w:pPr>
      <w:r w:rsidRPr="008E4653">
        <w:t>Obchod bývával výnosnější.</w:t>
      </w:r>
    </w:p>
    <w:p w14:paraId="674C24AC" w14:textId="77777777" w:rsidR="005645A2" w:rsidRDefault="008E4653" w:rsidP="002B2343">
      <w:pPr>
        <w:pStyle w:val="Text"/>
      </w:pPr>
      <w:r w:rsidRPr="008E4653">
        <w:t xml:space="preserve">Město pokácelo a rozprodalo dřevo svezené z lesů na kopcích. Potoky splavily nánosy z úbočí k molům, u nichž se nakládaly velké lodě. Nánosy vytvořily nejprve malé mělčiny, potom malé úžiny a </w:t>
      </w:r>
      <w:r w:rsidRPr="008E4653">
        <w:lastRenderedPageBreak/>
        <w:t>nakonec rozsáhlou bažinu. A z ní se vyrojili mrňaví nepřátelé: bzučící hmyz, který v létě roznášel horečky a zimnici.</w:t>
      </w:r>
    </w:p>
    <w:p w14:paraId="54192422" w14:textId="0786DDD0" w:rsidR="005645A2" w:rsidRDefault="008E4653" w:rsidP="002B2343">
      <w:pPr>
        <w:pStyle w:val="Text"/>
      </w:pPr>
      <w:r w:rsidRPr="008E4653">
        <w:t xml:space="preserve">Dřevo bylo pryč. Kopce z měkké hlíny byly každým rokem o něco nižší, nánosy o něco hlubší, močál dusnější a teď navíc zarůstal lužními stromy. Malá obchodní základna na pobřeží jižně od Wiscezanu </w:t>
      </w:r>
      <w:r w:rsidR="00F85FBB">
        <w:t>–</w:t>
      </w:r>
      <w:r w:rsidRPr="008E4653">
        <w:t xml:space="preserve"> Korianth na říčce Yliz </w:t>
      </w:r>
      <w:r w:rsidR="00F85FBB">
        <w:t>–</w:t>
      </w:r>
      <w:r w:rsidRPr="008E4653">
        <w:t xml:space="preserve"> vybudoval vlastní mola a převzal většinu obchodu. Proudily přes něj sušené ryby, koberce a barvené látky, tepaný bronz a kůže, a také amulety, víno, obilí a pivo ze slunného východu.</w:t>
      </w:r>
    </w:p>
    <w:p w14:paraId="22D4C300" w14:textId="77777777" w:rsidR="005645A2" w:rsidRDefault="008E4653" w:rsidP="002B2343">
      <w:pPr>
        <w:pStyle w:val="Text"/>
      </w:pPr>
      <w:r w:rsidRPr="008E4653">
        <w:t xml:space="preserve">Korianth prosperoval. Zmohl se i na krále a získal kontrolu nad celým pobřežím. Prvního krále vyměnil za nového </w:t>
      </w:r>
      <w:r w:rsidR="00F85FBB">
        <w:t>–</w:t>
      </w:r>
      <w:r w:rsidRPr="008E4653">
        <w:t xml:space="preserve"> lepšího </w:t>
      </w:r>
      <w:r w:rsidR="00F85FBB">
        <w:t>–</w:t>
      </w:r>
      <w:r w:rsidRPr="008E4653">
        <w:t xml:space="preserve"> a dál vzkvétal.</w:t>
      </w:r>
    </w:p>
    <w:p w14:paraId="15A1E220" w14:textId="77777777" w:rsidR="005645A2" w:rsidRDefault="008E4653" w:rsidP="002B2343">
      <w:pPr>
        <w:pStyle w:val="Text"/>
      </w:pPr>
      <w:r w:rsidRPr="008E4653">
        <w:t>Wiscezan se tvrdohlavě držel starých pořádků a prodával těch pár cypřišových špalků, co zbyly, na své řece a podél pobřeží. Obchodoval s keramikou, kožešinami a stavebním kamenem z pevného jádra kopců, ale už nebyl tím, čím býval.</w:t>
      </w:r>
    </w:p>
    <w:p w14:paraId="0242885C" w14:textId="151AC226" w:rsidR="005645A2" w:rsidRDefault="008E4653" w:rsidP="002B2343">
      <w:pPr>
        <w:pStyle w:val="Text"/>
      </w:pPr>
      <w:r w:rsidRPr="008E4653">
        <w:t xml:space="preserve">Poslední vévodkyně ze starého rodu zemřela. Zbývající šlechta stále ještě žila v přiměřeném luxusu. Když se objevil Jindus ait Auzem se svými žoldnéři, byl Korianth s králem Osrikem příliš zaměstnaný svými starostmi </w:t>
      </w:r>
      <w:r w:rsidR="00F85FBB">
        <w:t>–</w:t>
      </w:r>
      <w:r w:rsidRPr="008E4653">
        <w:t xml:space="preserve"> těžko zvladatelnými bohy a ctižádostivými spojenci</w:t>
      </w:r>
      <w:r w:rsidR="005645A2">
        <w:t xml:space="preserve"> </w:t>
      </w:r>
      <w:r w:rsidR="00F85FBB">
        <w:t>–</w:t>
      </w:r>
      <w:r w:rsidRPr="008E4653">
        <w:t xml:space="preserve"> než aby se nějak zvlášť znepokojoval.</w:t>
      </w:r>
    </w:p>
    <w:p w14:paraId="60395C5A" w14:textId="77777777" w:rsidR="005645A2" w:rsidRDefault="008E4653" w:rsidP="002B2343">
      <w:pPr>
        <w:pStyle w:val="Text"/>
      </w:pPr>
      <w:r w:rsidRPr="008E4653">
        <w:t xml:space="preserve">Jindus se oženil s třetí sestřenicí poslední vévodkyně </w:t>
      </w:r>
      <w:r w:rsidR="00F85FBB">
        <w:t>–</w:t>
      </w:r>
      <w:r w:rsidRPr="008E4653">
        <w:t xml:space="preserve"> sice vznešenou, ale jinak marnivou a hloupou holkou, která se do tří měsíců otrávila jídlem z jedovatých hub. Tak se z Jinduse stal zároveň vdovec a díky nástupnickému právu i šlechtic.</w:t>
      </w:r>
    </w:p>
    <w:p w14:paraId="5E3470B3" w14:textId="77777777" w:rsidR="005645A2" w:rsidRDefault="008E4653" w:rsidP="002B2343">
      <w:pPr>
        <w:pStyle w:val="Text"/>
      </w:pPr>
      <w:r w:rsidRPr="008E4653">
        <w:t>Wiscezan tak získal nového vévodu, jehož ambice zdaleka přesahovaly skromné podmínky města. Vybíral daně. Najímal žoldnéře a najal i čaroděje s temnou pověstí. Oženil se s několika dalšími ženami, které velmi rychle zesnuly, ale jejichž šlechtická jména vplétala Jinduse stále hlouběji a hlouběji do prastarých rodů na Eldě.</w:t>
      </w:r>
    </w:p>
    <w:p w14:paraId="0EF6206B" w14:textId="77777777" w:rsidR="005645A2" w:rsidRDefault="008E4653" w:rsidP="002B2343">
      <w:pPr>
        <w:pStyle w:val="Text"/>
      </w:pPr>
      <w:r w:rsidRPr="008E4653">
        <w:t xml:space="preserve">Poplašilo to snad wiscezanskou šlechtu? Poplašilo. Dokonce i spřízněné rody v Korianthu byly stavem věcí vystrašené a obrátily se na krále Osrika, aby něco udělal. Vévoda Jindus se ale za velmi krátkou dobu stal velmi mocnou hrozbou, přesahující toto horečkami sužované město. Šlechtici z okolí se modlili, aby vévodu našel ten </w:t>
      </w:r>
      <w:r w:rsidRPr="008E4653">
        <w:lastRenderedPageBreak/>
        <w:t>správný moskyt</w:t>
      </w:r>
      <w:r w:rsidR="00F85FBB">
        <w:t>…</w:t>
      </w:r>
      <w:r w:rsidRPr="008E4653">
        <w:t xml:space="preserve"> a několik z nich se to dokonce pokusilo pojistit malými kouzly.</w:t>
      </w:r>
    </w:p>
    <w:p w14:paraId="5A3386D9" w14:textId="77777777" w:rsidR="005645A2" w:rsidRDefault="008E4653" w:rsidP="002B2343">
      <w:pPr>
        <w:pStyle w:val="Text"/>
      </w:pPr>
      <w:r w:rsidRPr="008E4653">
        <w:t>Ale kouzla se minula účinkem. Politováníhodně minula. Moc lidí o tom nevědělo.</w:t>
      </w:r>
    </w:p>
    <w:p w14:paraId="51092E7B" w14:textId="77777777" w:rsidR="005645A2" w:rsidRDefault="008E4653" w:rsidP="002B2343">
      <w:pPr>
        <w:pStyle w:val="Text"/>
      </w:pPr>
      <w:r w:rsidRPr="008E4653">
        <w:t>Ale starý Kazimír ano.</w:t>
      </w:r>
    </w:p>
    <w:p w14:paraId="63BB3AE8" w14:textId="77777777" w:rsidR="005645A2" w:rsidRDefault="008E4653" w:rsidP="002B2343">
      <w:pPr>
        <w:pStyle w:val="Text"/>
      </w:pPr>
      <w:r w:rsidRPr="008E4653">
        <w:t>A tak se spolu s hrstkou svých studentů odebral hlouběji do uliček a stínů Wiscezanu.</w:t>
      </w:r>
    </w:p>
    <w:p w14:paraId="547DB2DC" w14:textId="77777777" w:rsidR="005645A2" w:rsidRDefault="008E4653" w:rsidP="002B2343">
      <w:pPr>
        <w:pStyle w:val="Text"/>
      </w:pPr>
      <w:r w:rsidRPr="008E4653">
        <w:t>Už nebyl tím, čím býval, tenhle Kazimir Eisal.</w:t>
      </w:r>
    </w:p>
    <w:p w14:paraId="42C1CA0F" w14:textId="77777777" w:rsidR="005645A2" w:rsidRDefault="008E4653" w:rsidP="002B2343">
      <w:pPr>
        <w:pStyle w:val="Text"/>
      </w:pPr>
      <w:r w:rsidRPr="008E4653">
        <w:t>V době, kdy ještě žila vévodkyně, býval velkým učitelem. Míval svou akademii a studenty, kteří přicházeli dokonce až z Korianthu a vzdálených přístavů, aby studovali pod jeho vedením. Míval knihovnu, slušný dům a učedníky, kteří za něj drtili byliny a zaznamenávali jeho velkolepé myšlenky, takže Kazimir Moudrý neměl na práci nic jiného než výuku nejpokročilejších studentů, kteří zase učili zbytek.</w:t>
      </w:r>
    </w:p>
    <w:p w14:paraId="5BF44EC6" w14:textId="77777777" w:rsidR="005645A2" w:rsidRDefault="008E4653" w:rsidP="002B2343">
      <w:pPr>
        <w:pStyle w:val="Text"/>
      </w:pPr>
      <w:r w:rsidRPr="008E4653">
        <w:t>Ale stačil závan nočního větru, odhrnutý závěs a holé rameno stárnoucí vévodkyně</w:t>
      </w:r>
      <w:r w:rsidR="00F85FBB">
        <w:t>…</w:t>
      </w:r>
      <w:r w:rsidRPr="008E4653">
        <w:t xml:space="preserve"> přišla horečka</w:t>
      </w:r>
      <w:r w:rsidR="00F85FBB">
        <w:t>…</w:t>
      </w:r>
      <w:r w:rsidRPr="008E4653">
        <w:t xml:space="preserve"> a ani všechna Kazimírova kouzla ji nedokázala vyléčit.</w:t>
      </w:r>
    </w:p>
    <w:p w14:paraId="52B3907A" w14:textId="77777777" w:rsidR="005645A2" w:rsidRDefault="008E4653" w:rsidP="002B2343">
      <w:pPr>
        <w:pStyle w:val="Text"/>
      </w:pPr>
      <w:r w:rsidRPr="008E4653">
        <w:t>Tehdy Kazimir pojal podezření, že zde působí ještě jiná Mocnost.</w:t>
      </w:r>
    </w:p>
    <w:p w14:paraId="2CDF6135" w14:textId="77777777" w:rsidR="005645A2" w:rsidRDefault="008E4653" w:rsidP="002B2343">
      <w:pPr>
        <w:pStyle w:val="Text"/>
      </w:pPr>
      <w:r w:rsidRPr="008E4653">
        <w:t>Na vlastní oči ji mohl spatřit, když si ji Jindus najal</w:t>
      </w:r>
      <w:r w:rsidR="00F85FBB">
        <w:t>…</w:t>
      </w:r>
      <w:r w:rsidRPr="008E4653">
        <w:t xml:space="preserve"> onou Mocností byl hubený a hladový muž, jenž se vždy pohyboval v blízkosti nového vládce. A tehdy si Kazimir v duchu řekl, že to není Jindus, koho je třeba se bát.</w:t>
      </w:r>
    </w:p>
    <w:p w14:paraId="27F56B4C" w14:textId="77777777" w:rsidR="005645A2" w:rsidRDefault="008E4653" w:rsidP="002B2343">
      <w:pPr>
        <w:pStyle w:val="Text"/>
      </w:pPr>
      <w:r w:rsidRPr="008E4653">
        <w:t>Vévodkyně už ale byla po smrti a do srdce nového držitele úřadu ve Wiscezanu vstoupila moc. A Kazimir měl pochmurný a mrazivý pocit, že pro město to neznamená pranic dobrého, natožpak pro něj. Časy se změnily a v ascendentu se ukázala nová znamení.</w:t>
      </w:r>
    </w:p>
    <w:p w14:paraId="33801CFB" w14:textId="77777777" w:rsidR="005645A2" w:rsidRDefault="008E4653" w:rsidP="002B2343">
      <w:pPr>
        <w:pStyle w:val="Text"/>
      </w:pPr>
      <w:r w:rsidRPr="008E4653">
        <w:t>V souladu s nimi Kazimir opustil svůj dům a našel si bydlení na předměstí. Učedníci a žáci ze šlechtických rodů, kteří měli kam jít, se vrátili ke svým urozeným příbuzným nebo si otevřeli živnost jinde a rozptýlili se po celém pobřeží.</w:t>
      </w:r>
    </w:p>
    <w:p w14:paraId="6ED32D5A" w14:textId="77777777" w:rsidR="005645A2" w:rsidRDefault="008E4653" w:rsidP="002B2343">
      <w:pPr>
        <w:pStyle w:val="Text"/>
      </w:pPr>
      <w:r w:rsidRPr="008E4653">
        <w:t>Stále vyučoval. Chránil Nadané, těch pár, které se mu podařilo najít. Ale dotíral na něj věk a štěstěna se od něj odvrátila.</w:t>
      </w:r>
    </w:p>
    <w:p w14:paraId="6B28268B" w14:textId="3DBE564B" w:rsidR="005645A2" w:rsidRDefault="008E4653" w:rsidP="002B2343">
      <w:pPr>
        <w:pStyle w:val="Text"/>
      </w:pPr>
      <w:r w:rsidRPr="008E4653">
        <w:t xml:space="preserve">Ano, Miphrynes </w:t>
      </w:r>
      <w:r w:rsidR="00F85FBB">
        <w:t>–</w:t>
      </w:r>
      <w:r w:rsidRPr="008E4653">
        <w:t xml:space="preserve"> což bylo jméno oné Mocnosti stojící za vévodou</w:t>
      </w:r>
      <w:r w:rsidR="005645A2">
        <w:t xml:space="preserve"> </w:t>
      </w:r>
      <w:r w:rsidR="00F85FBB">
        <w:t>–</w:t>
      </w:r>
      <w:r w:rsidRPr="008E4653">
        <w:t xml:space="preserve"> dobře věděl, že tu Kazimir stále někde je, ale krom toho Miphrynes také věděl o povaze bílých kouzelníků; ublížit jim přímo </w:t>
      </w:r>
      <w:r w:rsidRPr="008E4653">
        <w:lastRenderedPageBreak/>
        <w:t>mohlo snadno vyprovokovat neočekávané magické reakce. A tak dokud se Kazimir držel na předměstí a Miphrynes měl možnost narušovat jeho obranyschopnost nepřímo, považoval za dostatečné jen sedět ve vévodském paláci a užívat si luxusu při vědomí, že prorazit do citadely černého čaroděje není také nijak snadné.</w:t>
      </w:r>
    </w:p>
    <w:p w14:paraId="5A557C38" w14:textId="77777777" w:rsidR="005645A2" w:rsidRDefault="008E4653" w:rsidP="002B2343">
      <w:pPr>
        <w:pStyle w:val="Text"/>
      </w:pPr>
      <w:r w:rsidRPr="008E4653">
        <w:t>A také to bylo mnohem pohodlnější.</w:t>
      </w:r>
    </w:p>
    <w:p w14:paraId="15006646" w14:textId="77777777" w:rsidR="005645A2" w:rsidRDefault="008E4653" w:rsidP="002B2343">
      <w:pPr>
        <w:pStyle w:val="Text"/>
      </w:pPr>
      <w:r w:rsidRPr="008E4653">
        <w:t>Že by bral studenty? To by nebyl Miphrynes. Měl moc. Nehodlal se o ni dělit.</w:t>
      </w:r>
    </w:p>
    <w:p w14:paraId="3DF87626" w14:textId="77777777" w:rsidR="005645A2" w:rsidRDefault="008E4653" w:rsidP="002B2343">
      <w:pPr>
        <w:pStyle w:val="Text"/>
      </w:pPr>
      <w:r w:rsidRPr="008E4653">
        <w:t>Získal moc. Načerpal ji z hlubin samotného pekla.</w:t>
      </w:r>
    </w:p>
    <w:p w14:paraId="02182B3D" w14:textId="77777777" w:rsidR="005645A2" w:rsidRDefault="008E4653" w:rsidP="002B2343">
      <w:pPr>
        <w:pStyle w:val="Text"/>
      </w:pPr>
      <w:r w:rsidRPr="008E4653">
        <w:t xml:space="preserve">A právě peklo v těchto dnech prosakovalo ven z Jindusova paláce zatím jen tiše a velmi jemně </w:t>
      </w:r>
      <w:r w:rsidR="00F85FBB">
        <w:t>–</w:t>
      </w:r>
      <w:r w:rsidRPr="008E4653">
        <w:t xml:space="preserve"> zkoumalo, co potřebovalo vědět.</w:t>
      </w:r>
    </w:p>
    <w:p w14:paraId="26AC1606" w14:textId="77777777" w:rsidR="005645A2" w:rsidRDefault="008E4653" w:rsidP="002B2343">
      <w:pPr>
        <w:pStyle w:val="Text"/>
      </w:pPr>
      <w:r w:rsidRPr="008E4653">
        <w:t>V Korianthu jeho pokus selhal. Muselo si najít nový opěrný bod.</w:t>
      </w:r>
    </w:p>
    <w:p w14:paraId="348803BA" w14:textId="77777777" w:rsidR="005645A2" w:rsidRDefault="008E4653" w:rsidP="002B2343">
      <w:pPr>
        <w:pStyle w:val="Text"/>
      </w:pPr>
      <w:r w:rsidRPr="008E4653">
        <w:t>Mistrovi nebylo poslední týden moc dobře. Za celý měsíc ještě neudělal ani jedno zaklínadlo</w:t>
      </w:r>
      <w:r w:rsidR="00F85FBB">
        <w:t>…</w:t>
      </w:r>
      <w:r w:rsidRPr="008E4653">
        <w:t xml:space="preserve"> takže kouzla zůstávala na studentech, kteří je prodávali jako kousky papíru, jež se daly snadno přenášet a použít na různé užitečné věci.</w:t>
      </w:r>
    </w:p>
    <w:p w14:paraId="78A5E76B" w14:textId="77777777" w:rsidR="005645A2" w:rsidRDefault="008E4653" w:rsidP="002B2343">
      <w:pPr>
        <w:pStyle w:val="Text"/>
      </w:pPr>
      <w:r w:rsidRPr="008E4653">
        <w:t>Léčení bylo nad jejich síly. Ale ty lístečky mohly zažehnout oheň nebo ochladit vodu.</w:t>
      </w:r>
    </w:p>
    <w:p w14:paraId="16611472" w14:textId="77777777" w:rsidR="005645A2" w:rsidRDefault="008E4653" w:rsidP="002B2343">
      <w:pPr>
        <w:pStyle w:val="Text"/>
      </w:pPr>
      <w:r w:rsidRPr="008E4653">
        <w:t>A Vilém Asusse je měl na starosti. Byl z nich tří nejstarší, ale skoro stejně neužitečný jako desetiletý Jezzy, který dokázal očarovat nanejvýš kočku, a to ještě jen tehdy, když byla vstřícně naladěná. Byl to Almore, kdo dokázal zapalovat ohně, a Almore také dokázal zmrazit vodu nebo ji přivést k varu. Takže to byla Almoreho zaklínadla, co nabízeli, s výjimkou jednoho lístečku, s jehož pomocí bylo možné přimět kocoura myšilova alespoň k jisté míře věrnosti, pokud dostával pravidelně nažrat.</w:t>
      </w:r>
    </w:p>
    <w:p w14:paraId="153A8159" w14:textId="77777777" w:rsidR="005645A2" w:rsidRDefault="008E4653" w:rsidP="002B2343">
      <w:pPr>
        <w:pStyle w:val="Text"/>
      </w:pPr>
      <w:r w:rsidRPr="008E4653">
        <w:t xml:space="preserve">Vilémovým úkolem pak bylo prodávat je po Uličce </w:t>
      </w:r>
      <w:r w:rsidR="00F85FBB">
        <w:t>–</w:t>
      </w:r>
      <w:r w:rsidRPr="008E4653">
        <w:t xml:space="preserve"> to bylo </w:t>
      </w:r>
      <w:r w:rsidRPr="008E4653">
        <w:rPr>
          <w:i/>
        </w:rPr>
        <w:t>jeho</w:t>
      </w:r>
      <w:r w:rsidRPr="008E4653">
        <w:rPr>
          <w:b/>
          <w:i/>
        </w:rPr>
        <w:t xml:space="preserve"> </w:t>
      </w:r>
      <w:r w:rsidRPr="008E4653">
        <w:t>Nadání.</w:t>
      </w:r>
    </w:p>
    <w:p w14:paraId="7707E0D9" w14:textId="77777777" w:rsidR="005645A2" w:rsidRDefault="008E4653" w:rsidP="002B2343">
      <w:pPr>
        <w:pStyle w:val="Text"/>
      </w:pPr>
      <w:r w:rsidRPr="008E4653">
        <w:t xml:space="preserve">Jeho nadáním tedy vlastně byly iluze, stejně jako mistrovým, a tak plnil ještě jeden velmi důležitý úkol </w:t>
      </w:r>
      <w:r w:rsidR="00F85FBB">
        <w:t>–</w:t>
      </w:r>
      <w:r w:rsidRPr="008E4653">
        <w:t xml:space="preserve"> pomáhal Mistrovi udržovat Uličku v tajnosti a vyčleňovat ji tak ze zbytku Wiscezanu.</w:t>
      </w:r>
    </w:p>
    <w:p w14:paraId="278009BC" w14:textId="77777777" w:rsidR="005645A2" w:rsidRDefault="008E4653" w:rsidP="002B2343">
      <w:pPr>
        <w:pStyle w:val="Text"/>
      </w:pPr>
      <w:r w:rsidRPr="008E4653">
        <w:t>Nedokázal ale ani zapálit svíčku, tak jako Almore, takže to byl Almore, kdo je živil v časech Mistrových malých výpadků. A Vilémovo umění iluze a přemlouvání zase přesvědčovalo majitele okolních domů, aby se od něj nebáli nakupovat.</w:t>
      </w:r>
    </w:p>
    <w:p w14:paraId="11457C2C" w14:textId="77777777" w:rsidR="005645A2" w:rsidRDefault="008E4653" w:rsidP="002B2343">
      <w:pPr>
        <w:pStyle w:val="Text"/>
      </w:pPr>
      <w:r w:rsidRPr="008E4653">
        <w:lastRenderedPageBreak/>
        <w:t xml:space="preserve">Dnes se mu prozatím podařilo získat bochník okoralého chleba, který rozlomil na poloviny a ty si zastrčil za kazajku. Nebylo to zase až tak málo </w:t>
      </w:r>
      <w:r w:rsidR="00F85FBB">
        <w:t>–</w:t>
      </w:r>
      <w:r w:rsidRPr="008E4653">
        <w:t xml:space="preserve"> dobrý černý chleba, výživný, přestože byl napůl spálený a plný prázdných bublin. Mladá paní Melenne nebyla zrovna nejlepší kuchařka, byla příliš roztržitá, ale ráda nakupovala kouzla na zapalování ohně.</w:t>
      </w:r>
    </w:p>
    <w:p w14:paraId="2984C7CD" w14:textId="77777777" w:rsidR="005645A2" w:rsidRDefault="008E4653" w:rsidP="002B2343">
      <w:pPr>
        <w:pStyle w:val="Text"/>
      </w:pPr>
      <w:r w:rsidRPr="008E4653">
        <w:t>A hospoda byla sázka na jistotu. Chladicí zaklínadlo dělalo z jejich piva pitelnou záležitost.</w:t>
      </w:r>
    </w:p>
    <w:p w14:paraId="3936BB79" w14:textId="77777777" w:rsidR="005645A2" w:rsidRDefault="008E4653" w:rsidP="002B2343">
      <w:pPr>
        <w:pStyle w:val="Text"/>
      </w:pPr>
      <w:r w:rsidRPr="008E4653">
        <w:t>Byl to starý kontakt. A bezpečný. Nabírat nové zákazníky bylo v těchto dobách riskantní: netroufali si hledat je otevřeně. Ale hospoda na nich byla závislá a navíc měla zadní trakt pevně usazený v Pokradmé uličce.</w:t>
      </w:r>
    </w:p>
    <w:p w14:paraId="0B5CC69A" w14:textId="77777777" w:rsidR="005645A2" w:rsidRDefault="008E4653" w:rsidP="002B2343">
      <w:pPr>
        <w:pStyle w:val="Text"/>
      </w:pPr>
      <w:r w:rsidRPr="008E4653">
        <w:t xml:space="preserve">Jednalo se o jakýsi labyrint průchodů, který člověka dokázal přinejmenším zmást </w:t>
      </w:r>
      <w:r w:rsidR="00F85FBB">
        <w:t>–</w:t>
      </w:r>
      <w:r w:rsidRPr="008E4653">
        <w:t xml:space="preserve"> tahle Ulička. Pokud jeden nevěděl, že má zahnout do průchodu za kovárnou Slepého Gajera a pak se dát na příští odbočce doleva, tak nebylo obtížné trochu zabloudit a ocitnout se na dolním konci Žebráckého hnízda, kde vás žebráci rozhodně neviděli rádi.</w:t>
      </w:r>
    </w:p>
    <w:p w14:paraId="38673C0F" w14:textId="77777777" w:rsidR="005645A2" w:rsidRDefault="008E4653" w:rsidP="002B2343">
      <w:pPr>
        <w:pStyle w:val="Text"/>
      </w:pPr>
      <w:r w:rsidRPr="008E4653">
        <w:t xml:space="preserve">Ulička byla tedy docela bludiště a navíc vcelku nebezpečné, i bez té malé iluze. Měla jen pár obyvatel: kupců, částečně ve spojení s kouzelníkem, nastrčených jako vnější krytí </w:t>
      </w:r>
      <w:r w:rsidR="00F85FBB">
        <w:t>–</w:t>
      </w:r>
      <w:r w:rsidRPr="008E4653">
        <w:t xml:space="preserve"> hrnčíře a párek podnikavých kapsářů, který ale nikdy nepracoval přímo v Uličce. A ty další dveře nebylo díky iluzím vidět. Člověk si prostě myslel, že je tu jen zadní východ z Veselého vola, a taky že byl, a v tom tkvělo kouzlo. Nikdy nikdo neviděl ty druhé dveře, vždycky jen jedny</w:t>
      </w:r>
      <w:r w:rsidR="00F85FBB">
        <w:t>…</w:t>
      </w:r>
      <w:r w:rsidRPr="008E4653">
        <w:t xml:space="preserve"> bez ohledu na to, jak daleko se v Pokradmé uličce zatoulal.</w:t>
      </w:r>
    </w:p>
    <w:p w14:paraId="792815B6" w14:textId="77777777" w:rsidR="005645A2" w:rsidRDefault="008E4653" w:rsidP="002B2343">
      <w:pPr>
        <w:pStyle w:val="Text"/>
      </w:pPr>
      <w:r w:rsidRPr="008E4653">
        <w:t xml:space="preserve">Ale iluze začínaly slábnout </w:t>
      </w:r>
      <w:r w:rsidR="00F85FBB">
        <w:t>–</w:t>
      </w:r>
      <w:r w:rsidRPr="008E4653">
        <w:t xml:space="preserve"> Mistrovy i ty Vilémovy </w:t>
      </w:r>
      <w:r w:rsidR="00F85FBB">
        <w:t>–</w:t>
      </w:r>
      <w:r w:rsidRPr="008E4653">
        <w:t xml:space="preserve"> a i když si zvykl čas od času vycházet z Uličky ven a prodávat své zboží po domech, v těchto dnech se raději moc nevzdaloval.</w:t>
      </w:r>
    </w:p>
    <w:p w14:paraId="0625CC22" w14:textId="77777777" w:rsidR="005645A2" w:rsidRDefault="008E4653" w:rsidP="002B2343">
      <w:pPr>
        <w:pStyle w:val="Text"/>
      </w:pPr>
      <w:r w:rsidRPr="008E4653">
        <w:t xml:space="preserve">Možná slábl Mistrův záměr. Mistr byl už také zapomnětlivější než dřív a zatoulaný učedník mohl skončit někde na chodníku </w:t>
      </w:r>
      <w:r w:rsidR="00F85FBB">
        <w:t>–</w:t>
      </w:r>
      <w:r w:rsidRPr="008E4653">
        <w:t xml:space="preserve"> navždy nebo aspoň do té doby, než Mistrovi začne scházet. Mistrova chatrč na rozdíl od obchodních institucí neměla žádné dveře na ulici.</w:t>
      </w:r>
    </w:p>
    <w:p w14:paraId="16D1759F" w14:textId="77777777" w:rsidR="005645A2" w:rsidRDefault="008E4653" w:rsidP="002B2343">
      <w:pPr>
        <w:pStyle w:val="Text"/>
      </w:pPr>
      <w:r w:rsidRPr="008E4653">
        <w:t xml:space="preserve">Tak či tak se Vilém už těšil, až bude doma, a přes všechno bloudění přichystané v Uličce mu nedělalo sebemenší potíže najít Veselého vola. Vydělat v hostinci co možná nejvíc </w:t>
      </w:r>
      <w:r w:rsidR="00F85FBB">
        <w:t>–</w:t>
      </w:r>
      <w:r w:rsidRPr="008E4653">
        <w:t xml:space="preserve"> to znamenalo </w:t>
      </w:r>
      <w:r w:rsidRPr="008E4653">
        <w:lastRenderedPageBreak/>
        <w:t xml:space="preserve">neprodávat příliš mnoho zaklínadel naráz, aby si nemysleli, že je snadné je vytvořit. A tohle byla dobrá hodina na smlouvání </w:t>
      </w:r>
      <w:r w:rsidR="00F85FBB">
        <w:t>–</w:t>
      </w:r>
      <w:r w:rsidRPr="008E4653">
        <w:t xml:space="preserve"> odpolední klid mezi polednem a večerní siestou.</w:t>
      </w:r>
    </w:p>
    <w:p w14:paraId="6B5D56D1" w14:textId="77777777" w:rsidR="005645A2" w:rsidRDefault="008E4653" w:rsidP="002B2343">
      <w:pPr>
        <w:pStyle w:val="Text"/>
      </w:pPr>
      <w:r w:rsidRPr="008E4653">
        <w:t xml:space="preserve">Po trojitém otočení kolem dokola a dvojitém mrknutí, kteréžto úkony zaručovaly nalezení Veselého vola, zdolal Vilém jedním skokem zadní schody a neosvětlenou chodbičkou dorazil do ztemnělého baru, ve kterém provozoval své řemeslo Wiggy Várník. Bylo to tu cítit po masovém koláči, rozlitém pivu, plísni </w:t>
      </w:r>
      <w:r w:rsidR="00F85FBB">
        <w:t>–</w:t>
      </w:r>
      <w:r w:rsidRPr="008E4653">
        <w:t xml:space="preserve"> a taky po Wiggym, který k tomu všemu přispíval potem a česnekem. Neexistovalo žádné kouzlo, které by schovalo Wiggyho, jenž sice nabízel koupele, ale sám si nikdy žádnou nedal.</w:t>
      </w:r>
    </w:p>
    <w:p w14:paraId="08335D3D" w14:textId="77777777" w:rsidR="005645A2" w:rsidRDefault="008E4653" w:rsidP="002B2343">
      <w:pPr>
        <w:pStyle w:val="Text"/>
      </w:pPr>
      <w:r w:rsidRPr="008E4653">
        <w:t xml:space="preserve">Nebyla to zrovna Vilémova oblíbená zastávka. Tou byla domácí Melenne. Občas ale jednal s Wiggyho dcerou, která alespoň tušila, jak by měla vypadat konečná cena a jak také většinou vypadala, takže jednání bývalo krátké, rozumné a přímočaré. Wiggyho dcera s ním neměla naprosto žádné vedlejší úmysly </w:t>
      </w:r>
      <w:r w:rsidR="00F85FBB">
        <w:t>–</w:t>
      </w:r>
      <w:r w:rsidRPr="008E4653">
        <w:t xml:space="preserve"> v tomhle oboru se iluze přece jen někdy </w:t>
      </w:r>
      <w:r w:rsidRPr="000E6680">
        <w:rPr>
          <w:i/>
        </w:rPr>
        <w:t>hodily.</w:t>
      </w:r>
    </w:p>
    <w:p w14:paraId="152AEC48" w14:textId="77777777" w:rsidR="005645A2" w:rsidRDefault="008E4653" w:rsidP="002B2343">
      <w:pPr>
        <w:pStyle w:val="Text"/>
      </w:pPr>
      <w:r w:rsidRPr="008E4653">
        <w:t xml:space="preserve">Ale Wiggyho dcera </w:t>
      </w:r>
      <w:r w:rsidR="00F85FBB">
        <w:t>–</w:t>
      </w:r>
      <w:r w:rsidRPr="008E4653">
        <w:t xml:space="preserve"> jmenovala se Hersey </w:t>
      </w:r>
      <w:r w:rsidR="00F85FBB">
        <w:t>–</w:t>
      </w:r>
      <w:r w:rsidRPr="008E4653">
        <w:t xml:space="preserve"> k němu dnes přiběhla celá vyplašená. </w:t>
      </w:r>
      <w:r w:rsidR="00F85FBB">
        <w:t>„</w:t>
      </w:r>
      <w:r w:rsidRPr="008E4653">
        <w:t>Viléme!</w:t>
      </w:r>
      <w:r w:rsidR="00F85FBB">
        <w:t>“</w:t>
      </w:r>
      <w:r w:rsidRPr="008E4653">
        <w:t xml:space="preserve"> vyhrkla. </w:t>
      </w:r>
      <w:r w:rsidR="00F85FBB">
        <w:t>„</w:t>
      </w:r>
      <w:r w:rsidRPr="008E4653">
        <w:t>Viléme!</w:t>
      </w:r>
      <w:r w:rsidR="00F85FBB">
        <w:t>“</w:t>
      </w:r>
      <w:r w:rsidRPr="008E4653">
        <w:t xml:space="preserve"> popadla ho za kazajku a přimáčkla k baru; přitom mu výhled na chvíli zakrylo bujné poprsí.</w:t>
      </w:r>
    </w:p>
    <w:p w14:paraId="0450A54C" w14:textId="44B39A77" w:rsidR="005645A2" w:rsidRDefault="00B81CF3" w:rsidP="002B2343">
      <w:pPr>
        <w:pStyle w:val="Text"/>
      </w:pPr>
      <w:r>
        <w:t>„</w:t>
      </w:r>
      <w:r w:rsidR="008E4653" w:rsidRPr="008E4653">
        <w:t>Máme tu trable. Vochomejtaj se tu vévodovi chlapi. Padej! Proberem to venku!</w:t>
      </w:r>
      <w:r w:rsidR="00F85FBB">
        <w:t>“</w:t>
      </w:r>
    </w:p>
    <w:p w14:paraId="70A1A514" w14:textId="77777777" w:rsidR="005645A2" w:rsidRDefault="008E4653" w:rsidP="002B2343">
      <w:pPr>
        <w:pStyle w:val="Text"/>
      </w:pPr>
      <w:r w:rsidRPr="008E4653">
        <w:t>Vilém víc slyšet nepotřeboval. Vytrhl se a horempádem se rozběhl zpátky k tmavé zadní chodbě, s Wiggyho statnou dcerou hned za zád</w:t>
      </w:r>
      <w:r w:rsidR="00F85FBB" w:rsidRPr="008E4653">
        <w:t>y</w:t>
      </w:r>
      <w:r w:rsidR="00F85FBB">
        <w:t xml:space="preserve"> –</w:t>
      </w:r>
    </w:p>
    <w:p w14:paraId="59818F75" w14:textId="77777777" w:rsidR="005645A2" w:rsidRDefault="008E4653" w:rsidP="002B2343">
      <w:pPr>
        <w:pStyle w:val="Text"/>
      </w:pPr>
      <w:r w:rsidRPr="008E4653">
        <w:t xml:space="preserve">Ulička byla bezpečná a prázdná až na pár rozbitých hrnců a hromadu odpadků. Vilém lapal po dechu v mlhavém světle na hrubých zadních schodech Veselého vola. Když konečně popadl dech, otočil se, aby od Wiggyho dcery zjistil, co se vlastně stalo </w:t>
      </w:r>
      <w:r w:rsidR="00F85FBB">
        <w:t>–</w:t>
      </w:r>
    </w:p>
    <w:p w14:paraId="74C7478D" w14:textId="77777777" w:rsidR="005645A2" w:rsidRDefault="00F85FBB" w:rsidP="002B2343">
      <w:pPr>
        <w:pStyle w:val="Text"/>
      </w:pPr>
      <w:r>
        <w:t>–</w:t>
      </w:r>
      <w:r w:rsidR="008E4653" w:rsidRPr="008E4653">
        <w:t xml:space="preserve"> když tu z tmavé předsíně vyrazil obrovský muž v kožené zbroji a ocelové přilbě a srazil Hersey ze schodů přímo do Vilémovy náruče. Vilém zavrávoral, ale děvče udržel. Ještě se mu ani nevyprostila z objetí, když ze zšeřelé chodby zaslechl hlasité dupání, směřující ke dveřím.</w:t>
      </w:r>
    </w:p>
    <w:p w14:paraId="761EC016" w14:textId="77777777" w:rsidR="005645A2" w:rsidRPr="000E6680" w:rsidRDefault="008E4653" w:rsidP="002B2343">
      <w:pPr>
        <w:pStyle w:val="Text"/>
      </w:pPr>
      <w:r w:rsidRPr="008E4653">
        <w:lastRenderedPageBreak/>
        <w:t>Černé kápě. Vévodovi muži s tasenými meči, kteří to mysleli opravdu vážně</w:t>
      </w:r>
      <w:r w:rsidR="00F85FBB">
        <w:t>…</w:t>
      </w:r>
      <w:r w:rsidRPr="008E4653">
        <w:t xml:space="preserve"> ale ne s nimi. Vilém seslal něco rychlého: </w:t>
      </w:r>
      <w:r w:rsidRPr="000E6680">
        <w:rPr>
          <w:i/>
        </w:rPr>
        <w:t>Já tu nejsem, ona tu není.</w:t>
      </w:r>
      <w:r w:rsidRPr="000E6680">
        <w:t xml:space="preserve"> A potom, protože nechtěl v Uličce žádné potíže, přihodil ještě jedno: </w:t>
      </w:r>
      <w:r w:rsidRPr="000E6680">
        <w:rPr>
          <w:i/>
        </w:rPr>
        <w:t>Nikdo tu není.</w:t>
      </w:r>
    </w:p>
    <w:p w14:paraId="0975710A" w14:textId="77777777" w:rsidR="005645A2" w:rsidRDefault="008E4653" w:rsidP="002B2343">
      <w:pPr>
        <w:pStyle w:val="Text"/>
      </w:pPr>
      <w:r w:rsidRPr="008E4653">
        <w:t xml:space="preserve">Stráže se zastavily. Rozhlédly se. Podívaly se na schody, ke dveřím, u kterých stál Vilém s Hersey, balancující na kraji schodiště. Kouzlo mělo tendenci se vytrácet, ale Vilém ho držel a opatrně sestupoval na dláždění Uličky. Udržoval iluzi kolem nich obou a posunoval se jen velmi pomalu </w:t>
      </w:r>
      <w:r w:rsidR="00F85FBB">
        <w:t>–</w:t>
      </w:r>
      <w:r w:rsidRPr="008E4653">
        <w:t xml:space="preserve"> iluze se mohla narušit, pokud se člověk pohyboval moc rychle nebo ho ovládl strach.</w:t>
      </w:r>
    </w:p>
    <w:p w14:paraId="0332C374" w14:textId="77777777" w:rsidR="005645A2" w:rsidRDefault="008E4653" w:rsidP="002B2343">
      <w:pPr>
        <w:pStyle w:val="Text"/>
      </w:pPr>
      <w:r w:rsidRPr="008E4653">
        <w:t>Nezastavoval se. Dobře si všímal, jak jsou stráže zmatené. Za chvíli ale vyrazily zpátky po schodech kolem Hersey, která zůstala stát a vypadala stejně popleteně jako vojáci.</w:t>
      </w:r>
    </w:p>
    <w:p w14:paraId="2F450E49" w14:textId="77777777" w:rsidR="005645A2" w:rsidRDefault="008E4653" w:rsidP="002B2343">
      <w:pPr>
        <w:pStyle w:val="Text"/>
      </w:pPr>
      <w:r w:rsidRPr="008E4653">
        <w:t>Zevnitř se ozval Wiggyho býčí hlas a šoupání nábytku. Hersey se otočila na podpatku a rychle vběhla zase dovnitř.</w:t>
      </w:r>
    </w:p>
    <w:p w14:paraId="5C155190" w14:textId="77777777" w:rsidR="005645A2" w:rsidRDefault="00F85FBB" w:rsidP="002B2343">
      <w:pPr>
        <w:pStyle w:val="Text"/>
      </w:pPr>
      <w:r>
        <w:t>„</w:t>
      </w:r>
      <w:r w:rsidR="008E4653" w:rsidRPr="008E4653">
        <w:t>Hej, ty!</w:t>
      </w:r>
      <w:r>
        <w:t>“</w:t>
      </w:r>
      <w:r w:rsidR="008E4653" w:rsidRPr="008E4653">
        <w:t xml:space="preserve"> křičel Wiggy a jiný hlas se zase dožadoval odpovědi: </w:t>
      </w:r>
      <w:r>
        <w:t>„</w:t>
      </w:r>
      <w:r w:rsidR="008E4653" w:rsidRPr="008E4653">
        <w:t>Tak kde je</w:t>
      </w:r>
      <w:r>
        <w:t>…</w:t>
      </w:r>
      <w:r w:rsidR="008E4653" w:rsidRPr="008E4653">
        <w:t>?</w:t>
      </w:r>
      <w:r>
        <w:t>“</w:t>
      </w:r>
    </w:p>
    <w:p w14:paraId="004946BD" w14:textId="77777777" w:rsidR="005645A2" w:rsidRPr="000E6680" w:rsidRDefault="00F85FBB" w:rsidP="002B2343">
      <w:pPr>
        <w:pStyle w:val="Text"/>
      </w:pPr>
      <w:r>
        <w:t>…</w:t>
      </w:r>
      <w:r w:rsidR="008E4653" w:rsidRPr="008E4653">
        <w:t xml:space="preserve"> což Vilémovi připomnělo, že v Uličce není sám. Uprchlíka, který se běžel někam schovat, ale </w:t>
      </w:r>
      <w:r w:rsidR="008E4653" w:rsidRPr="000E6680">
        <w:rPr>
          <w:i/>
        </w:rPr>
        <w:t>nikde</w:t>
      </w:r>
      <w:r w:rsidR="008E4653" w:rsidRPr="000E6680">
        <w:t xml:space="preserve"> nezahlédl.</w:t>
      </w:r>
    </w:p>
    <w:p w14:paraId="2C6C9072" w14:textId="77777777" w:rsidR="005645A2" w:rsidRPr="000E6680" w:rsidRDefault="008E4653" w:rsidP="002B2343">
      <w:pPr>
        <w:pStyle w:val="Text"/>
      </w:pPr>
      <w:r w:rsidRPr="000E6680">
        <w:rPr>
          <w:i/>
        </w:rPr>
        <w:t>Nejsem tady,</w:t>
      </w:r>
      <w:r w:rsidRPr="000E6680">
        <w:t xml:space="preserve"> vyslal bezhlesně a otočil se, aby zjistil, že stojí pár coulů od hrudi chráněné koženou zbrojí a vytaseného meče. Uprchlík se díval přímo na něj.</w:t>
      </w:r>
    </w:p>
    <w:p w14:paraId="0DA069F9" w14:textId="77777777" w:rsidR="005645A2" w:rsidRPr="000E6680" w:rsidRDefault="008E4653" w:rsidP="002B2343">
      <w:pPr>
        <w:pStyle w:val="Text"/>
      </w:pPr>
      <w:r w:rsidRPr="000E6680">
        <w:rPr>
          <w:i/>
        </w:rPr>
        <w:t>Opravdu tady nejsem,</w:t>
      </w:r>
      <w:r w:rsidRPr="000E6680">
        <w:t xml:space="preserve"> vyslal znovu a srdce mu tlouklo. Odněkud se ale vynořila obrovská pěst a popadla ho vpředu za košili.</w:t>
      </w:r>
    </w:p>
    <w:p w14:paraId="48E3790B" w14:textId="77777777" w:rsidR="005645A2" w:rsidRPr="000E6680" w:rsidRDefault="00F85FBB" w:rsidP="002B2343">
      <w:pPr>
        <w:pStyle w:val="Text"/>
      </w:pPr>
      <w:r w:rsidRPr="000E6680">
        <w:t>„</w:t>
      </w:r>
      <w:r w:rsidR="008E4653" w:rsidRPr="000E6680">
        <w:t>Kouzelník,</w:t>
      </w:r>
      <w:r w:rsidRPr="000E6680">
        <w:t>“</w:t>
      </w:r>
      <w:r w:rsidR="008E4653" w:rsidRPr="000E6680">
        <w:t xml:space="preserve"> zkonstatoval uprchlík.</w:t>
      </w:r>
    </w:p>
    <w:p w14:paraId="47606C7B" w14:textId="77777777" w:rsidR="005645A2" w:rsidRPr="000E6680" w:rsidRDefault="00F85FBB" w:rsidP="002B2343">
      <w:pPr>
        <w:pStyle w:val="Text"/>
      </w:pPr>
      <w:r w:rsidRPr="000E6680">
        <w:t>„</w:t>
      </w:r>
      <w:r w:rsidR="008E4653" w:rsidRPr="000E6680">
        <w:t>To ne já!</w:t>
      </w:r>
      <w:r w:rsidRPr="000E6680">
        <w:t>“</w:t>
      </w:r>
      <w:r w:rsidR="008E4653" w:rsidRPr="000E6680">
        <w:t xml:space="preserve"> zaprotestoval Vilém, ustoupil a vytrhl košili, sebe i den starý bochník ze sevření. Vyslal velmi, ale opravdu velmi intenzivně: </w:t>
      </w:r>
      <w:r w:rsidR="008E4653" w:rsidRPr="000E6680">
        <w:rPr>
          <w:i/>
        </w:rPr>
        <w:t>Nikdy jsem tu nebyl!</w:t>
      </w:r>
    </w:p>
    <w:p w14:paraId="04867BBC" w14:textId="62E53F99" w:rsidR="005645A2" w:rsidRPr="000E6680" w:rsidRDefault="008E4653" w:rsidP="002B2343">
      <w:pPr>
        <w:pStyle w:val="Text"/>
      </w:pPr>
      <w:r w:rsidRPr="000E6680">
        <w:t>Muže to na chvíli vyvedlo z konceptu a to stačilo. Vilém se rozběhl, jednou rukou svíral bochník chleba, jako by na tom závisel jeho život, a druhou lovil ve váčku u pasu papír s jedním z mrazicích kouzel</w:t>
      </w:r>
      <w:r w:rsidR="00F37BA2" w:rsidRPr="000E6680">
        <w:t>,</w:t>
      </w:r>
      <w:r w:rsidRPr="000E6680">
        <w:t xml:space="preserve"> kdyby náhodou.</w:t>
      </w:r>
    </w:p>
    <w:p w14:paraId="5CB0C8DB" w14:textId="77777777" w:rsidR="005645A2" w:rsidRPr="000E6680" w:rsidRDefault="008E4653" w:rsidP="002B2343">
      <w:pPr>
        <w:pStyle w:val="Text"/>
      </w:pPr>
      <w:r w:rsidRPr="000E6680">
        <w:t>Muž ho pronásledoval. Ulička ale měla zákruty a to stačilo, aby Vilém zmizel z dohledu. Zastavil se a zády se opřel o umouněný kámen. Nohy se mu bořily do rozsypané suti vedle schodů do hrnčírny.</w:t>
      </w:r>
    </w:p>
    <w:p w14:paraId="5C3B6290" w14:textId="77777777" w:rsidR="005645A2" w:rsidRPr="000E6680" w:rsidRDefault="008E4653" w:rsidP="002B2343">
      <w:pPr>
        <w:pStyle w:val="Text"/>
      </w:pPr>
      <w:r w:rsidRPr="000E6680">
        <w:lastRenderedPageBreak/>
        <w:t>Ztratil se mu. V tuto chvíli jediné dveře, které mohl muž vidět, byly ty, které ho zavedou do uličky, jež vede k Wiggymu, a tam byly stráže. Muž tu chvíli zůstane, potom se vrátí k Veselému volovi, a z něj snad už zmizí nadobro a navždy.</w:t>
      </w:r>
    </w:p>
    <w:p w14:paraId="037DA5FD" w14:textId="551928E7" w:rsidR="005645A2" w:rsidRPr="000E6680" w:rsidRDefault="008E4653" w:rsidP="002B2343">
      <w:pPr>
        <w:pStyle w:val="Text"/>
      </w:pPr>
      <w:r w:rsidRPr="000E6680">
        <w:t>Ale bylo to jen o vlásek. Opravdu scházelo málo. A vracet se teď k Veselému volovi dokončit obchod nebyl zrovna dobrý nápad. Hersey bude rozčilená, stejně jako Wiggy, a nebudou mít zrovna náladu nakupovat, obzvlášť pokud vévodovi muži zničili nějaký nábytek.</w:t>
      </w:r>
    </w:p>
    <w:p w14:paraId="06011ECD" w14:textId="77777777" w:rsidR="005645A2" w:rsidRPr="000E6680" w:rsidRDefault="008E4653" w:rsidP="002B2343">
      <w:pPr>
        <w:pStyle w:val="Text"/>
      </w:pPr>
      <w:r w:rsidRPr="000E6680">
        <w:t>A hlavně, pokud se ten cizinec bude znovu courat přes bar a chtít něco k pití.</w:t>
      </w:r>
    </w:p>
    <w:p w14:paraId="2D397418" w14:textId="77777777" w:rsidR="005645A2" w:rsidRPr="000E6680" w:rsidRDefault="008E4653" w:rsidP="002B2343">
      <w:pPr>
        <w:pStyle w:val="Text"/>
      </w:pPr>
      <w:r w:rsidRPr="000E6680">
        <w:t xml:space="preserve">Ne </w:t>
      </w:r>
      <w:r w:rsidR="00F85FBB" w:rsidRPr="000E6680">
        <w:t>–</w:t>
      </w:r>
      <w:r w:rsidRPr="000E6680">
        <w:t xml:space="preserve"> teď byla vhodná doba na to být doma, a doma znamenalo už jen dvě odbočky hlouběji do Uličky.</w:t>
      </w:r>
    </w:p>
    <w:p w14:paraId="1BF8C0B5" w14:textId="77777777" w:rsidR="005645A2" w:rsidRPr="000E6680" w:rsidRDefault="008E4653" w:rsidP="002B2343">
      <w:pPr>
        <w:pStyle w:val="Text"/>
      </w:pPr>
      <w:r w:rsidRPr="000E6680">
        <w:t xml:space="preserve">Byla to úleva </w:t>
      </w:r>
      <w:r w:rsidR="00F85FBB" w:rsidRPr="000E6680">
        <w:t>–</w:t>
      </w:r>
      <w:r w:rsidRPr="000E6680">
        <w:t xml:space="preserve"> hutný zvuk dveří a závory, když zapadne na místo. Cvak! Vilém se konečně pořádně nadechl.</w:t>
      </w:r>
    </w:p>
    <w:p w14:paraId="785EC5AB" w14:textId="77777777" w:rsidR="005645A2" w:rsidRPr="000E6680" w:rsidRDefault="008E4653" w:rsidP="002B2343">
      <w:pPr>
        <w:pStyle w:val="Text"/>
      </w:pPr>
      <w:r w:rsidRPr="000E6680">
        <w:t xml:space="preserve">Když se ale rozhlédl po obyvatelích malého domku, jak sedí kolem ohně, se skrovným kotlíkem fazolí od včerejška </w:t>
      </w:r>
      <w:r w:rsidR="00F85FBB" w:rsidRPr="000E6680">
        <w:t>–</w:t>
      </w:r>
    </w:p>
    <w:p w14:paraId="0B57C513" w14:textId="77777777" w:rsidR="005645A2" w:rsidRPr="000E6680" w:rsidRDefault="008E4653" w:rsidP="002B2343">
      <w:pPr>
        <w:pStyle w:val="Text"/>
      </w:pPr>
      <w:r w:rsidRPr="000E6680">
        <w:t>Vilém si rukou prohrábl vlasy. Byl zpocený. Poslední blok nešel, ale běžel, aby měl jistotu, že ho muž nepředběhne a neobjeví další mezeru v jeho obraně. Tváře rozesazené kolem čekajícího krbu zrcadlily zmatek v té jeho.</w:t>
      </w:r>
    </w:p>
    <w:p w14:paraId="0FC6E05D" w14:textId="77777777" w:rsidR="005645A2" w:rsidRDefault="00F85FBB" w:rsidP="002B2343">
      <w:pPr>
        <w:pStyle w:val="Text"/>
      </w:pPr>
      <w:r>
        <w:t>„</w:t>
      </w:r>
      <w:r w:rsidR="008E4653" w:rsidRPr="008E4653">
        <w:t>Nikdo mě nesledoval,</w:t>
      </w:r>
      <w:r>
        <w:t>“</w:t>
      </w:r>
      <w:r w:rsidR="008E4653" w:rsidRPr="008E4653">
        <w:t xml:space="preserve"> vyhrkl hned z prvního nádechu a zdůraznil to mávnutím ruky kamsi dozadu. </w:t>
      </w:r>
      <w:r>
        <w:t>„</w:t>
      </w:r>
      <w:r w:rsidR="008E4653" w:rsidRPr="008E4653">
        <w:t>Kouzla jsem neztratil.</w:t>
      </w:r>
      <w:r>
        <w:t>“</w:t>
      </w:r>
      <w:r w:rsidR="008E4653" w:rsidRPr="008E4653">
        <w:t xml:space="preserve"> To byl druhý nádech. </w:t>
      </w:r>
      <w:r>
        <w:t>„</w:t>
      </w:r>
      <w:r w:rsidR="008E4653" w:rsidRPr="008E4653">
        <w:t>V Uličce byly nějaké potíže, ale už je to určitě pryč, prozatím.</w:t>
      </w:r>
      <w:r>
        <w:t>“</w:t>
      </w:r>
      <w:r w:rsidR="008E4653" w:rsidRPr="008E4653">
        <w:t xml:space="preserve"> Pokud vévodovi muži nezůstanou, aby se nalili Wiggyho teplým pivem a neuvězní tak toho ozbrojeného chlapa v Uličce další hodinu nebo dvě. Žádné ze zúčastněných stran by nic takového neudělalo radost.</w:t>
      </w:r>
    </w:p>
    <w:p w14:paraId="550DCBFC" w14:textId="0ECA795D" w:rsidR="005645A2" w:rsidRDefault="00F85FBB" w:rsidP="002B2343">
      <w:pPr>
        <w:pStyle w:val="Text"/>
      </w:pPr>
      <w:r>
        <w:t>„</w:t>
      </w:r>
      <w:r w:rsidR="008E4653" w:rsidRPr="008E4653">
        <w:t>Přinesl jsem chleba,</w:t>
      </w:r>
      <w:r>
        <w:t>“</w:t>
      </w:r>
      <w:r w:rsidR="008E4653" w:rsidRPr="008E4653">
        <w:t xml:space="preserve"> oznámil a pak se přiznal: </w:t>
      </w:r>
      <w:r>
        <w:t>„</w:t>
      </w:r>
      <w:r w:rsidR="008E4653" w:rsidRPr="008E4653">
        <w:t>Nedostal jsem se k vyřizování s Hersey.</w:t>
      </w:r>
      <w:r>
        <w:t>“</w:t>
      </w:r>
      <w:r w:rsidR="008E4653" w:rsidRPr="008E4653">
        <w:t xml:space="preserve"> Obvyklou platbou byl kus zadního masa a kosti té pečínky nebo drůbeže, kterou Wiggy zrovna servíroval svým zákazníkům. A to představovalo významný rozdíl v kvalitě večeře. </w:t>
      </w:r>
      <w:r>
        <w:t>„</w:t>
      </w:r>
      <w:r w:rsidR="008E4653" w:rsidRPr="008E4653">
        <w:t>A Melenne</w:t>
      </w:r>
      <w:r>
        <w:t>…</w:t>
      </w:r>
      <w:r w:rsidR="008E4653" w:rsidRPr="008E4653">
        <w:t xml:space="preserve"> no, není to </w:t>
      </w:r>
      <w:r w:rsidR="000E6680" w:rsidRPr="008E4653">
        <w:t>zrovna</w:t>
      </w:r>
      <w:r w:rsidR="008E4653" w:rsidRPr="008E4653">
        <w:t xml:space="preserve"> její nejlepší chleba, ale zato je poctivý.</w:t>
      </w:r>
      <w:r>
        <w:t>“</w:t>
      </w:r>
      <w:r w:rsidR="008E4653" w:rsidRPr="008E4653">
        <w:t xml:space="preserve"> V tom bochníku bylo hodně mouky. Vytáhl oba kusy zpod košile, která se zašpinila od připálených konců, a potěžkal je jako dvě cihly</w:t>
      </w:r>
      <w:r w:rsidR="004164C6">
        <w:t xml:space="preserve"> </w:t>
      </w:r>
      <w:r>
        <w:t>–</w:t>
      </w:r>
      <w:r w:rsidR="008E4653" w:rsidRPr="008E4653">
        <w:t xml:space="preserve"> </w:t>
      </w:r>
      <w:r>
        <w:t>„</w:t>
      </w:r>
      <w:r w:rsidR="008E4653" w:rsidRPr="008E4653">
        <w:t>To by se nám mohlo hodit k těm fazolím.</w:t>
      </w:r>
      <w:r>
        <w:t>“</w:t>
      </w:r>
    </w:p>
    <w:p w14:paraId="0402E68E" w14:textId="77777777" w:rsidR="005645A2" w:rsidRDefault="008E4653" w:rsidP="002B2343">
      <w:pPr>
        <w:pStyle w:val="Text"/>
      </w:pPr>
      <w:r w:rsidRPr="008E4653">
        <w:lastRenderedPageBreak/>
        <w:t xml:space="preserve">Dvěma mrzutým tvářím </w:t>
      </w:r>
      <w:r w:rsidR="00F85FBB">
        <w:t>–</w:t>
      </w:r>
      <w:r w:rsidRPr="008E4653">
        <w:t xml:space="preserve"> Almoreho a Jezzyho </w:t>
      </w:r>
      <w:r w:rsidR="00F85FBB">
        <w:t>–</w:t>
      </w:r>
      <w:r w:rsidRPr="008E4653">
        <w:t xml:space="preserve"> nezbylo než návrh trpně odsouhlasit. Další, ta, která patřila Mistru Kazimírovi, který toleroval cokoliv, byla plná laskavého pochopení.</w:t>
      </w:r>
    </w:p>
    <w:p w14:paraId="2B92AFA0" w14:textId="77777777" w:rsidR="005645A2" w:rsidRDefault="00F85FBB" w:rsidP="002B2343">
      <w:pPr>
        <w:pStyle w:val="Text"/>
      </w:pPr>
      <w:r>
        <w:t>„</w:t>
      </w:r>
      <w:r w:rsidR="008E4653" w:rsidRPr="008E4653">
        <w:t>Aspoň si ho můžeme opéct,</w:t>
      </w:r>
      <w:r>
        <w:t>“</w:t>
      </w:r>
      <w:r w:rsidR="008E4653" w:rsidRPr="008E4653">
        <w:t xml:space="preserve"> prohlásil Jezzy.</w:t>
      </w:r>
    </w:p>
    <w:p w14:paraId="590E7F4F" w14:textId="77777777" w:rsidR="005645A2" w:rsidRPr="000E6680" w:rsidRDefault="00F85FBB" w:rsidP="002B2343">
      <w:pPr>
        <w:pStyle w:val="Text"/>
      </w:pPr>
      <w:r>
        <w:t>„</w:t>
      </w:r>
      <w:r w:rsidR="008E4653" w:rsidRPr="008E4653">
        <w:t xml:space="preserve">Zdá se, že to už někdo </w:t>
      </w:r>
      <w:r w:rsidR="008E4653" w:rsidRPr="000E6680">
        <w:rPr>
          <w:i/>
        </w:rPr>
        <w:t>udělal,</w:t>
      </w:r>
      <w:r w:rsidRPr="000E6680">
        <w:rPr>
          <w:i/>
        </w:rPr>
        <w:t>“</w:t>
      </w:r>
      <w:r w:rsidR="008E4653" w:rsidRPr="000E6680">
        <w:t xml:space="preserve"> pronesl Almore zachmuřeně. </w:t>
      </w:r>
      <w:r w:rsidRPr="000E6680">
        <w:t>„</w:t>
      </w:r>
      <w:r w:rsidR="008E4653" w:rsidRPr="000E6680">
        <w:t>Dvakrát.</w:t>
      </w:r>
      <w:r w:rsidRPr="000E6680">
        <w:t>“</w:t>
      </w:r>
    </w:p>
    <w:p w14:paraId="70133B1A" w14:textId="77777777" w:rsidR="005645A2" w:rsidRPr="000E6680" w:rsidRDefault="00F85FBB" w:rsidP="002B2343">
      <w:pPr>
        <w:pStyle w:val="Text"/>
      </w:pPr>
      <w:r w:rsidRPr="000E6680">
        <w:t>„</w:t>
      </w:r>
      <w:r w:rsidR="008E4653" w:rsidRPr="000E6680">
        <w:t>Ale, ale,</w:t>
      </w:r>
      <w:r w:rsidRPr="000E6680">
        <w:t>“</w:t>
      </w:r>
      <w:r w:rsidR="008E4653" w:rsidRPr="000E6680">
        <w:t xml:space="preserve"> vložil se do toho Mistr. </w:t>
      </w:r>
      <w:r w:rsidRPr="000E6680">
        <w:t>„</w:t>
      </w:r>
      <w:r w:rsidR="008E4653" w:rsidRPr="000E6680">
        <w:t>S fazolemi a tak to bude výživné a třeba se nám povede vyvolat máslovou příchuť.</w:t>
      </w:r>
      <w:r w:rsidRPr="000E6680">
        <w:t>“</w:t>
      </w:r>
    </w:p>
    <w:p w14:paraId="3AE884C6" w14:textId="77777777" w:rsidR="005645A2" w:rsidRPr="000E6680" w:rsidRDefault="008E4653" w:rsidP="002B2343">
      <w:pPr>
        <w:pStyle w:val="Text"/>
      </w:pPr>
      <w:r w:rsidRPr="000E6680">
        <w:t>Což o to, ta se jistě vyvolat dala: ale byla to jen chuť, ne skutečné máslo. Mistr stále zvládal trik s máslem a občas dokonce dokázal i uzený sýr. Ale Mistr se v poslední době také poněkud vytrácel. Vypadal vyčerpaně, zapomínal věci a občas se mu kouzla trochu pletla</w:t>
      </w:r>
      <w:r w:rsidR="00F85FBB" w:rsidRPr="000E6680">
        <w:t>…</w:t>
      </w:r>
      <w:r w:rsidRPr="000E6680">
        <w:t xml:space="preserve"> nebylo vůbec jisté, jestli ta chuť, kterou Mistr vyvolá, bude máslo, a nikdo se neodvážil připomenout, jak to dopadlo posledně.</w:t>
      </w:r>
    </w:p>
    <w:p w14:paraId="5B0E164A" w14:textId="77777777" w:rsidR="005645A2" w:rsidRPr="000E6680" w:rsidRDefault="008E4653" w:rsidP="002B2343">
      <w:pPr>
        <w:pStyle w:val="Text"/>
      </w:pPr>
      <w:r w:rsidRPr="000E6680">
        <w:t xml:space="preserve">O tom, co se stalo posledně, neříkal nikdo </w:t>
      </w:r>
      <w:r w:rsidRPr="000E6680">
        <w:rPr>
          <w:i/>
        </w:rPr>
        <w:t>nic.</w:t>
      </w:r>
    </w:p>
    <w:p w14:paraId="103366CD" w14:textId="77777777" w:rsidR="005645A2" w:rsidRPr="000E6680" w:rsidRDefault="00F85FBB" w:rsidP="002B2343">
      <w:pPr>
        <w:pStyle w:val="Text"/>
      </w:pPr>
      <w:r w:rsidRPr="000E6680">
        <w:t>„</w:t>
      </w:r>
      <w:r w:rsidR="008E4653" w:rsidRPr="000E6680">
        <w:t>Lístky jsem neztratil,</w:t>
      </w:r>
      <w:r w:rsidRPr="000E6680">
        <w:t>“</w:t>
      </w:r>
      <w:r w:rsidR="008E4653" w:rsidRPr="000E6680">
        <w:t xml:space="preserve"> zopakoval Vilém. </w:t>
      </w:r>
      <w:r w:rsidRPr="000E6680">
        <w:t>„</w:t>
      </w:r>
      <w:r w:rsidR="008E4653" w:rsidRPr="000E6680">
        <w:t>Zítra vyrazím brzo, ještě před rozedněním. Půjdu zpátky do hospody. Určitě něco koupí. Pak přinesu nějakou snídani a možná i pár drobných.</w:t>
      </w:r>
      <w:r w:rsidRPr="000E6680">
        <w:t>“</w:t>
      </w:r>
    </w:p>
    <w:p w14:paraId="057FAFBF" w14:textId="77777777" w:rsidR="005645A2" w:rsidRPr="000E6680" w:rsidRDefault="00F85FBB" w:rsidP="002B2343">
      <w:pPr>
        <w:pStyle w:val="Text"/>
      </w:pPr>
      <w:r w:rsidRPr="000E6680">
        <w:t>„</w:t>
      </w:r>
      <w:r w:rsidR="008E4653" w:rsidRPr="000E6680">
        <w:t>Drobných!</w:t>
      </w:r>
      <w:r w:rsidRPr="000E6680">
        <w:t>“</w:t>
      </w:r>
    </w:p>
    <w:p w14:paraId="5555B531" w14:textId="77777777" w:rsidR="005645A2" w:rsidRPr="000E6680" w:rsidRDefault="00F85FBB" w:rsidP="002B2343">
      <w:pPr>
        <w:pStyle w:val="Text"/>
      </w:pPr>
      <w:r w:rsidRPr="000E6680">
        <w:t>„</w:t>
      </w:r>
      <w:r w:rsidR="008E4653" w:rsidRPr="000E6680">
        <w:t>No, možná nějaký kotlík, který vyměním za drobné. Ratty bude tento týden zapalovat v pecích. Určitě to nebude krátké pálení. A to za kotlík stojí.</w:t>
      </w:r>
      <w:r w:rsidRPr="000E6680">
        <w:t>“</w:t>
      </w:r>
      <w:r w:rsidR="008E4653" w:rsidRPr="000E6680">
        <w:t xml:space="preserve"> Vytrhl z prkénka velký nůž </w:t>
      </w:r>
      <w:r w:rsidRPr="000E6680">
        <w:t>–</w:t>
      </w:r>
      <w:r w:rsidR="008E4653" w:rsidRPr="000E6680">
        <w:t xml:space="preserve"> kuchař utekl s Mistrovým stříbrem, ale ostatní náčiní nechal </w:t>
      </w:r>
      <w:r w:rsidRPr="000E6680">
        <w:t>–</w:t>
      </w:r>
      <w:r w:rsidR="008E4653" w:rsidRPr="000E6680">
        <w:t xml:space="preserve"> a Mistr ho ve své laskavosti neproklel, místo toho se spokojil s noži, které byly užitečné.</w:t>
      </w:r>
    </w:p>
    <w:p w14:paraId="027AC7D9" w14:textId="77777777" w:rsidR="005645A2" w:rsidRPr="000E6680" w:rsidRDefault="008E4653" w:rsidP="002B2343">
      <w:pPr>
        <w:pStyle w:val="Text"/>
      </w:pPr>
      <w:r w:rsidRPr="000E6680">
        <w:t>Trocha stříbra by jistě byla také docela užitečná. Ale věci se měly tak, jak se měly. Přežívali ve své malé skrýši v Uličce. Dnes se všechno skoro pokazilo, ale alespoň si opečou chleba, Mistr vyvolá chuť másla, břicha si nacpou fazolemi a nakonec to zapijí vodou. Vždycky to tak bylo.</w:t>
      </w:r>
    </w:p>
    <w:p w14:paraId="562FDF51" w14:textId="77777777" w:rsidR="005645A2" w:rsidRPr="000E6680" w:rsidRDefault="008E4653" w:rsidP="002B2343">
      <w:pPr>
        <w:pStyle w:val="Text"/>
      </w:pPr>
      <w:r w:rsidRPr="000E6680">
        <w:t xml:space="preserve">A po večeři následovaly lekce. Den byl dlouhý a oni dělali na všem, co bylo zrovna potřeba </w:t>
      </w:r>
      <w:r w:rsidR="00F85FBB" w:rsidRPr="000E6680">
        <w:t>–</w:t>
      </w:r>
      <w:r w:rsidRPr="000E6680">
        <w:t xml:space="preserve"> nosili dřevo a vodu, prodávali kouzla na místech, kde to bylo bezpečné, což byl velmi omezený a riskantní trh, protože magie je mohla prozradit: pokaždé kolem čmuchal vévodův čaroděj, když už ne nikdo jiný.</w:t>
      </w:r>
    </w:p>
    <w:p w14:paraId="6ECFBEEF" w14:textId="77777777" w:rsidR="005645A2" w:rsidRPr="000E6680" w:rsidRDefault="008E4653" w:rsidP="002B2343">
      <w:pPr>
        <w:pStyle w:val="Text"/>
      </w:pPr>
      <w:r w:rsidRPr="000E6680">
        <w:lastRenderedPageBreak/>
        <w:t xml:space="preserve">Ale pozdě večer, vždycky po večeři, se Mistr ponořil do své Knihy, předčítal jim a rozprávěl o filozofii, kouzlení a zaklínadlech. Mistr si v poslední době nikdy nedokázal vzpomenout, kde před tím skončil </w:t>
      </w:r>
      <w:r w:rsidR="00F85FBB" w:rsidRPr="000E6680">
        <w:t>–</w:t>
      </w:r>
      <w:r w:rsidRPr="000E6680">
        <w:t xml:space="preserve"> čtení Knihy bylo méně o čtení slov a více o symbolech v ní zapsaných, přičemž Mistr vysvětloval, jak do sebe navzájem zapadají </w:t>
      </w:r>
      <w:r w:rsidR="00F85FBB" w:rsidRPr="000E6680">
        <w:t>–</w:t>
      </w:r>
      <w:r w:rsidRPr="000E6680">
        <w:t xml:space="preserve"> i tak ale bylo možné jakýsi smysl z vyučování vydobýt a především Almore se nepřestával vyptávat na znak ohně, jak ho vytvořit tak, aby vydržel déle a potom ještě déle a aby byl stálý. Poslední tři večery se Mistr většinou držel tématu, což ještě více rozbouřilo Almoreho dychtivost týkající se ohňových symbolů.</w:t>
      </w:r>
    </w:p>
    <w:p w14:paraId="5FE5F99D" w14:textId="1DC43C83" w:rsidR="005645A2" w:rsidRPr="000E6680" w:rsidRDefault="00F85FBB" w:rsidP="002B2343">
      <w:pPr>
        <w:pStyle w:val="Text"/>
      </w:pPr>
      <w:r w:rsidRPr="000E6680">
        <w:t>„</w:t>
      </w:r>
      <w:r w:rsidR="008E4653" w:rsidRPr="000E6680">
        <w:t>Pokud bych zařídil, aby plamen vydržel,</w:t>
      </w:r>
      <w:r w:rsidRPr="000E6680">
        <w:t>“</w:t>
      </w:r>
      <w:r w:rsidR="008E4653" w:rsidRPr="000E6680">
        <w:t xml:space="preserve"> vysvětloval Almore Vilémovi, </w:t>
      </w:r>
      <w:r w:rsidRPr="000E6680">
        <w:t>„</w:t>
      </w:r>
      <w:r w:rsidR="008E4653" w:rsidRPr="000E6680">
        <w:t>a udržel ho právě tak žhavý, jak potřebuji, a aby zhasl přesně tehdy, kdy chci</w:t>
      </w:r>
      <w:r w:rsidR="00B81CF3" w:rsidRPr="000E6680">
        <w:t>“</w:t>
      </w:r>
    </w:p>
    <w:p w14:paraId="67D5ADDC" w14:textId="77777777" w:rsidR="005645A2" w:rsidRPr="000E6680" w:rsidRDefault="00F85FBB" w:rsidP="002B2343">
      <w:pPr>
        <w:pStyle w:val="Text"/>
      </w:pPr>
      <w:r w:rsidRPr="000E6680">
        <w:t>„</w:t>
      </w:r>
      <w:r w:rsidR="008E4653" w:rsidRPr="000E6680">
        <w:t>Rattyho pec,</w:t>
      </w:r>
      <w:r w:rsidRPr="000E6680">
        <w:t>“</w:t>
      </w:r>
      <w:r w:rsidR="008E4653" w:rsidRPr="000E6680">
        <w:t xml:space="preserve"> doplnil Vilém. Po něčem </w:t>
      </w:r>
      <w:r w:rsidR="008E4653" w:rsidRPr="000E6680">
        <w:rPr>
          <w:i/>
        </w:rPr>
        <w:t>takovém</w:t>
      </w:r>
      <w:r w:rsidR="008E4653" w:rsidRPr="000E6680">
        <w:t xml:space="preserve"> by toužil každý hrnčíř, každý kuchař, každý kovář ve městě</w:t>
      </w:r>
      <w:r w:rsidRPr="000E6680">
        <w:t>…</w:t>
      </w:r>
    </w:p>
    <w:p w14:paraId="3BD96BDC" w14:textId="77777777" w:rsidR="005645A2" w:rsidRPr="000E6680" w:rsidRDefault="008E4653" w:rsidP="002B2343">
      <w:pPr>
        <w:pStyle w:val="Text"/>
      </w:pPr>
      <w:r w:rsidRPr="000E6680">
        <w:t xml:space="preserve">Naproti tomu bylo nutno říci, že takové zaklínadlo ještě nikdo nevytvořil </w:t>
      </w:r>
      <w:r w:rsidR="00F85FBB" w:rsidRPr="000E6680">
        <w:t>–</w:t>
      </w:r>
      <w:r w:rsidRPr="000E6680">
        <w:t xml:space="preserve"> jinak by přece už bylo v Knize.</w:t>
      </w:r>
    </w:p>
    <w:p w14:paraId="3FD9D468" w14:textId="77777777" w:rsidR="005645A2" w:rsidRPr="000E6680" w:rsidRDefault="008E4653" w:rsidP="002B2343">
      <w:pPr>
        <w:pStyle w:val="Text"/>
      </w:pPr>
      <w:r w:rsidRPr="000E6680">
        <w:t xml:space="preserve">Ale Almore měl své sny, ve kterých přiměl Oheň a Čas chovat se podle jeho přání, a všichni v nich byli díky tomu bohatí. A pokud by byli bohatí, mohli by propašovat Mistra ven z města a dostat ho do Korianthu, kde </w:t>
      </w:r>
      <w:r w:rsidRPr="000E6680">
        <w:rPr>
          <w:i/>
        </w:rPr>
        <w:t>nebyl</w:t>
      </w:r>
      <w:r w:rsidRPr="000E6680">
        <w:t xml:space="preserve"> žádný vévoda a čaroděj, co by se pokoušel Mistra najít a zabít.</w:t>
      </w:r>
    </w:p>
    <w:p w14:paraId="0BB37269" w14:textId="77777777" w:rsidR="005645A2" w:rsidRDefault="008E4653" w:rsidP="002B2343">
      <w:pPr>
        <w:pStyle w:val="Text"/>
      </w:pPr>
      <w:r w:rsidRPr="008E4653">
        <w:t>Což o to, za přání to stálo. Ale iluze nijak nepomohly v tom, aby se věci opravdu staly. A pokud jde o tři Mistrovy studenty, tak jediný, o kterém se dalo mluvit jako o tovaryšovi, byl právě on.</w:t>
      </w:r>
    </w:p>
    <w:p w14:paraId="189AB4C7" w14:textId="77777777" w:rsidR="005645A2" w:rsidRDefault="008E4653" w:rsidP="002B2343">
      <w:pPr>
        <w:pStyle w:val="Text"/>
      </w:pPr>
      <w:r w:rsidRPr="008E4653">
        <w:t>Což znamenalo, že dokonce i nejlepší z Mistrových studentů jen sotva dokázal vévodovy muže přesvědčit, že jsou pouze v úzké uličce bez jakýchkoli dveří.</w:t>
      </w:r>
    </w:p>
    <w:p w14:paraId="673022F8" w14:textId="77777777" w:rsidR="005645A2" w:rsidRDefault="008E4653" w:rsidP="002B2343">
      <w:pPr>
        <w:pStyle w:val="Text"/>
      </w:pPr>
      <w:r w:rsidRPr="008E4653">
        <w:t>Bylo to důležité ve chvílích, kdy to člověk musel udělat, ale chleba na stůl to nepřineslo. To dokázali zařídit jen dva učedníci.</w:t>
      </w:r>
    </w:p>
    <w:p w14:paraId="2E5CC6EE" w14:textId="77777777" w:rsidR="005645A2" w:rsidRDefault="008E4653" w:rsidP="002B2343">
      <w:pPr>
        <w:pStyle w:val="Text"/>
      </w:pPr>
      <w:r w:rsidRPr="008E4653">
        <w:t>Tajemství znamení Ohně a Času jim onoho večera zjevena nebyla. Mistrovi klesla hlava uprostřed výkladu prvních vázacích znaků. Nedojedl navíc ani svůj chleba, nejlepší kousek z celého bochníku.</w:t>
      </w:r>
    </w:p>
    <w:p w14:paraId="632A588F" w14:textId="77777777" w:rsidR="005645A2" w:rsidRDefault="008E4653" w:rsidP="002B2343">
      <w:pPr>
        <w:pStyle w:val="Text"/>
      </w:pPr>
      <w:r w:rsidRPr="008E4653">
        <w:t xml:space="preserve">Tři mistrovi studenti tam seděli, zírali na nedojedený krajíc a v hlavách se jim honily nehodné myšlenky o tom, že by Mistrovi </w:t>
      </w:r>
      <w:r w:rsidRPr="008E4653">
        <w:lastRenderedPageBreak/>
        <w:t>možná ani nemusel chybět, s výjimkou Jezzyho, který měl dobré srdce a tak vstal, zabalil patku do látky a odložil ji Mistrovi do kredence na snídani.</w:t>
      </w:r>
    </w:p>
    <w:p w14:paraId="727AEC9C" w14:textId="77777777" w:rsidR="005645A2" w:rsidRDefault="008E4653" w:rsidP="000E6680">
      <w:pPr>
        <w:pStyle w:val="Text"/>
        <w:ind w:firstLine="0"/>
        <w:jc w:val="center"/>
      </w:pPr>
      <w:r w:rsidRPr="008E4653">
        <w:t>* * *</w:t>
      </w:r>
    </w:p>
    <w:p w14:paraId="475B83D2" w14:textId="77777777" w:rsidR="005645A2" w:rsidRDefault="008E4653" w:rsidP="002B2343">
      <w:pPr>
        <w:pStyle w:val="Text"/>
      </w:pPr>
      <w:r w:rsidRPr="008E4653">
        <w:t>A tam i zůstala. Vilém si tím byl jist. Věděl by, kdyby Almore v noci vstal. Nikdo se v noci neprobudil. Jen on sám se zvedl ještě před rozedněním, upravil si oděv, obul si boty, zkontroloval váček s lístky představujícími jeho zboží a postrčil závoru na dveřích tak, aby po zavření zase zapadla a zamkla za ním. Přidržel ji loktem, vmáčkl se do škvíry a byl už jednou nohou ze dveří venku v Uličce</w:t>
      </w:r>
      <w:r w:rsidR="00F85FBB">
        <w:t>…</w:t>
      </w:r>
    </w:p>
    <w:p w14:paraId="2EFDC9E9" w14:textId="77777777" w:rsidR="005645A2" w:rsidRDefault="008E4653" w:rsidP="002B2343">
      <w:pPr>
        <w:pStyle w:val="Text"/>
      </w:pPr>
      <w:r w:rsidRPr="008E4653">
        <w:t>Vedle něho se zhmotnil jakýsi stín a paži mu pevně sevřela čísi ruka.</w:t>
      </w:r>
    </w:p>
    <w:p w14:paraId="5B9F7108" w14:textId="77777777" w:rsidR="005645A2" w:rsidRDefault="00F85FBB" w:rsidP="002B2343">
      <w:pPr>
        <w:pStyle w:val="Text"/>
      </w:pPr>
      <w:r>
        <w:t>„</w:t>
      </w:r>
      <w:r w:rsidR="008E4653" w:rsidRPr="008E4653">
        <w:t>Mám tě!</w:t>
      </w:r>
      <w:r>
        <w:t>“</w:t>
      </w:r>
      <w:r w:rsidR="008E4653" w:rsidRPr="008E4653">
        <w:t xml:space="preserve"> pronesl mužský hlas.</w:t>
      </w:r>
    </w:p>
    <w:p w14:paraId="212DC8A6" w14:textId="77777777" w:rsidR="005645A2" w:rsidRDefault="008E4653" w:rsidP="002B2343">
      <w:pPr>
        <w:pStyle w:val="Text"/>
      </w:pPr>
      <w:r w:rsidRPr="008E4653">
        <w:t>Vzpíral se. Nejprve se snažil nacpat zpátky dovnitř, potom zase dostat se rychle ven, aby se za ním dveře mohly zavřít, ale nedokázal se vyprostit a při všem tom cloumání uvolnil závoru, takže když se dveře přivřely, závora jim znemožnila zavřít se docela.</w:t>
      </w:r>
    </w:p>
    <w:p w14:paraId="533AC4C6" w14:textId="77777777" w:rsidR="005645A2" w:rsidRDefault="008E4653" w:rsidP="002B2343">
      <w:pPr>
        <w:pStyle w:val="Text"/>
      </w:pPr>
      <w:r w:rsidRPr="008E4653">
        <w:t>Druhý železný stisk se zmocnil jeho kazajky a přitiskl ho na zeď vedle dveří. Zevnitř vykřikl Jezzy:</w:t>
      </w:r>
    </w:p>
    <w:p w14:paraId="38EA0542" w14:textId="77777777" w:rsidR="005645A2" w:rsidRDefault="00F85FBB" w:rsidP="002B2343">
      <w:pPr>
        <w:pStyle w:val="Text"/>
      </w:pPr>
      <w:r>
        <w:t>„</w:t>
      </w:r>
      <w:r w:rsidR="008E4653" w:rsidRPr="008E4653">
        <w:t>Co se děje?</w:t>
      </w:r>
      <w:r>
        <w:t>“</w:t>
      </w:r>
    </w:p>
    <w:p w14:paraId="60C8E942" w14:textId="77777777" w:rsidR="005645A2" w:rsidRDefault="00F85FBB" w:rsidP="002B2343">
      <w:pPr>
        <w:pStyle w:val="Text"/>
      </w:pPr>
      <w:r>
        <w:t>„</w:t>
      </w:r>
      <w:r w:rsidR="008E4653" w:rsidRPr="008E4653">
        <w:t>Zavři dveře!</w:t>
      </w:r>
      <w:r>
        <w:t>“</w:t>
      </w:r>
      <w:r w:rsidR="008E4653" w:rsidRPr="008E4653">
        <w:t xml:space="preserve"> zakřičel Vilém. V Uličce nikdy předtím nekřičel. Ale muž, který ho držel, ho postrčil ke dveřím a podle všeho je zatarasil nohou, protože Viléma šoupl přímo dovnitř, kde byla tma a kde místnost mohli bránit jen stařec a dva chlapci.</w:t>
      </w:r>
    </w:p>
    <w:p w14:paraId="559A412B" w14:textId="77777777" w:rsidR="005645A2" w:rsidRDefault="00F85FBB" w:rsidP="002B2343">
      <w:pPr>
        <w:pStyle w:val="Text"/>
      </w:pPr>
      <w:r>
        <w:t>„</w:t>
      </w:r>
      <w:r w:rsidR="008E4653" w:rsidRPr="008E4653">
        <w:t>Kouzelník,</w:t>
      </w:r>
      <w:r>
        <w:t>“</w:t>
      </w:r>
      <w:r w:rsidR="008E4653" w:rsidRPr="008E4653">
        <w:t xml:space="preserve"> prohlásil cizinec, který pustil chlapcovu paži, ale stále ještě svíral jeho hrdlo. </w:t>
      </w:r>
      <w:r>
        <w:t>„</w:t>
      </w:r>
      <w:r w:rsidR="008E4653" w:rsidRPr="008E4653">
        <w:t>Hledám Kazimíra Eisela.</w:t>
      </w:r>
      <w:r>
        <w:t>“</w:t>
      </w:r>
    </w:p>
    <w:p w14:paraId="2C1BF514" w14:textId="77777777" w:rsidR="005645A2" w:rsidRDefault="00F85FBB" w:rsidP="002B2343">
      <w:pPr>
        <w:pStyle w:val="Text"/>
      </w:pPr>
      <w:r>
        <w:t>„</w:t>
      </w:r>
      <w:r w:rsidR="008E4653" w:rsidRPr="008E4653">
        <w:t>To jsem já,</w:t>
      </w:r>
      <w:r>
        <w:t>“</w:t>
      </w:r>
      <w:r w:rsidR="008E4653" w:rsidRPr="008E4653">
        <w:t xml:space="preserve"> odpověděl Mistr ze tmy. </w:t>
      </w:r>
      <w:r>
        <w:t>„</w:t>
      </w:r>
      <w:r w:rsidR="008E4653" w:rsidRPr="008E4653">
        <w:t>Zapal lucernu, hochu. A ty pusť mého studenta.</w:t>
      </w:r>
      <w:r>
        <w:t>“</w:t>
      </w:r>
    </w:p>
    <w:p w14:paraId="6AE0E8AB" w14:textId="77777777" w:rsidR="005645A2" w:rsidRDefault="00F85FBB" w:rsidP="002B2343">
      <w:pPr>
        <w:pStyle w:val="Text"/>
      </w:pPr>
      <w:r>
        <w:t>„</w:t>
      </w:r>
      <w:r w:rsidR="008E4653" w:rsidRPr="008E4653">
        <w:t>Myslel jsem si to,</w:t>
      </w:r>
      <w:r>
        <w:t>“</w:t>
      </w:r>
      <w:r w:rsidR="008E4653" w:rsidRPr="008E4653">
        <w:t xml:space="preserve"> řekl cizinec, ale chlapce držel dál. Vilém popadl předloktí jako ze železa do obou rukou a pokusil se ze stisku vyprostit, ale neměl sebemenší šanci.</w:t>
      </w:r>
    </w:p>
    <w:p w14:paraId="44EBC7E3" w14:textId="1511D511" w:rsidR="005645A2" w:rsidRDefault="008E4653" w:rsidP="002B2343">
      <w:pPr>
        <w:pStyle w:val="Text"/>
      </w:pPr>
      <w:r w:rsidRPr="008E4653">
        <w:t xml:space="preserve">Almore vytáhl z ohrazeného ohně v krbu třísku a zapálil s ní lucernu. Zablikala, ale slabý knot jim poskytl více světla, než měli předtím. Dva knoty, a pak třetí </w:t>
      </w:r>
      <w:r w:rsidR="00F85FBB">
        <w:t>–</w:t>
      </w:r>
      <w:r w:rsidRPr="008E4653">
        <w:t xml:space="preserve"> byla to třístranná lucerna, a Vilém teď mohl vidět obličej, který hleděl přímo na Mistra </w:t>
      </w:r>
      <w:r w:rsidR="00F85FBB">
        <w:t>–</w:t>
      </w:r>
      <w:r w:rsidRPr="008E4653">
        <w:t xml:space="preserve"> on sám </w:t>
      </w:r>
      <w:r w:rsidRPr="008E4653">
        <w:lastRenderedPageBreak/>
        <w:t>působil pozapomenutě, jen jako věc, kterou se cizinec rozhodl ještě si ponechat.</w:t>
      </w:r>
    </w:p>
    <w:p w14:paraId="6AED9335" w14:textId="77777777" w:rsidR="005645A2" w:rsidRDefault="008E4653" w:rsidP="002B2343">
      <w:pPr>
        <w:pStyle w:val="Text"/>
      </w:pPr>
      <w:r w:rsidRPr="008E4653">
        <w:t xml:space="preserve">Cizinec ale nevytáhl zbraň. Měl jich několik </w:t>
      </w:r>
      <w:r w:rsidR="00F85FBB">
        <w:t>–</w:t>
      </w:r>
      <w:r w:rsidRPr="008E4653">
        <w:t xml:space="preserve"> dýku u pasu s úchyty na prsty, pro boj zblízka; také dlouhý meč, obnošenou zbroj a na předloktích se mu občas zaleskly kovové kroužky. Byl cítit potem, kouřem z ohniště a vůbec pobytem v přírodě </w:t>
      </w:r>
      <w:r w:rsidR="00F85FBB">
        <w:t>–</w:t>
      </w:r>
      <w:r w:rsidRPr="008E4653">
        <w:t xml:space="preserve"> nebyl to městský pach.</w:t>
      </w:r>
    </w:p>
    <w:p w14:paraId="62342246" w14:textId="77777777" w:rsidR="005645A2" w:rsidRDefault="00F85FBB" w:rsidP="002B2343">
      <w:pPr>
        <w:pStyle w:val="Text"/>
      </w:pPr>
      <w:r>
        <w:t>„</w:t>
      </w:r>
      <w:r w:rsidR="008E4653" w:rsidRPr="008E4653">
        <w:t>Mistře Kazimíre,</w:t>
      </w:r>
      <w:r>
        <w:t>“</w:t>
      </w:r>
      <w:r w:rsidR="008E4653" w:rsidRPr="008E4653">
        <w:t xml:space="preserve"> oslovil kouzelníka klidně a s úctou, přičemž ale stále neměl daleko k tomu, aby Viléma uškrtil. </w:t>
      </w:r>
      <w:r>
        <w:t>„</w:t>
      </w:r>
      <w:r w:rsidR="008E4653" w:rsidRPr="008E4653">
        <w:t>Jsi to ty.</w:t>
      </w:r>
      <w:r>
        <w:t>“</w:t>
      </w:r>
    </w:p>
    <w:p w14:paraId="26751115" w14:textId="77777777" w:rsidR="005645A2" w:rsidRDefault="00F85FBB" w:rsidP="002B2343">
      <w:pPr>
        <w:pStyle w:val="Text"/>
      </w:pPr>
      <w:r>
        <w:t>„</w:t>
      </w:r>
      <w:r w:rsidR="008E4653" w:rsidRPr="008E4653">
        <w:t>Jistěže jsem,</w:t>
      </w:r>
      <w:r>
        <w:t>“</w:t>
      </w:r>
      <w:r w:rsidR="008E4653" w:rsidRPr="008E4653">
        <w:t xml:space="preserve"> odvětil Mistr. </w:t>
      </w:r>
      <w:r>
        <w:t>„</w:t>
      </w:r>
      <w:r w:rsidR="008E4653" w:rsidRPr="008E4653">
        <w:t>Vždycky jsem byl. A také budu.</w:t>
      </w:r>
      <w:r>
        <w:t>“</w:t>
      </w:r>
    </w:p>
    <w:p w14:paraId="1E964119" w14:textId="77777777" w:rsidR="005645A2" w:rsidRDefault="00F85FBB" w:rsidP="002B2343">
      <w:pPr>
        <w:pStyle w:val="Text"/>
      </w:pPr>
      <w:r>
        <w:t>„</w:t>
      </w:r>
      <w:r w:rsidR="008E4653" w:rsidRPr="008E4653">
        <w:t>Tewkmannon. Fylliin syn.</w:t>
      </w:r>
      <w:r>
        <w:t>“</w:t>
      </w:r>
    </w:p>
    <w:p w14:paraId="01D21277" w14:textId="77777777" w:rsidR="005645A2" w:rsidRDefault="00F85FBB" w:rsidP="002B2343">
      <w:pPr>
        <w:pStyle w:val="Text"/>
      </w:pPr>
      <w:r>
        <w:t>„</w:t>
      </w:r>
      <w:r w:rsidR="008E4653" w:rsidRPr="008E4653">
        <w:t>Fyllia,</w:t>
      </w:r>
      <w:r>
        <w:t>“</w:t>
      </w:r>
      <w:r w:rsidR="008E4653" w:rsidRPr="008E4653">
        <w:t xml:space="preserve"> zopakoval Kazimir. Tak se jmenovala stará vévodkyně.</w:t>
      </w:r>
    </w:p>
    <w:p w14:paraId="5E327559" w14:textId="79BAE078" w:rsidR="005645A2" w:rsidRDefault="008E4653" w:rsidP="002B2343">
      <w:pPr>
        <w:pStyle w:val="Text"/>
        <w:ind w:firstLine="0"/>
      </w:pPr>
      <w:r w:rsidRPr="008E4653">
        <w:t>A tenhle byl na jejího syna příliš mladý, to mohl vidět i hlupák</w:t>
      </w:r>
      <w:r w:rsidR="00F85FBB">
        <w:t>…</w:t>
      </w:r>
      <w:r w:rsidR="005645A2">
        <w:t xml:space="preserve"> i</w:t>
      </w:r>
      <w:r w:rsidRPr="008E4653">
        <w:t xml:space="preserve"> </w:t>
      </w:r>
      <w:r w:rsidR="005645A2">
        <w:t>k</w:t>
      </w:r>
      <w:r w:rsidRPr="008E4653">
        <w:t xml:space="preserve">dyž málem uškrcený. </w:t>
      </w:r>
      <w:r w:rsidR="00F85FBB">
        <w:t>„</w:t>
      </w:r>
      <w:r w:rsidRPr="008E4653">
        <w:t>Fyllia je po smrti.</w:t>
      </w:r>
      <w:r w:rsidR="00F85FBB">
        <w:t>“</w:t>
      </w:r>
    </w:p>
    <w:p w14:paraId="717D08A1" w14:textId="77777777" w:rsidR="005645A2" w:rsidRDefault="00F85FBB" w:rsidP="002B2343">
      <w:pPr>
        <w:pStyle w:val="Text"/>
      </w:pPr>
      <w:r>
        <w:t>„</w:t>
      </w:r>
      <w:r w:rsidR="008E4653" w:rsidRPr="008E4653">
        <w:t xml:space="preserve">Ta </w:t>
      </w:r>
      <w:r w:rsidR="008E4653" w:rsidRPr="005645A2">
        <w:rPr>
          <w:i/>
        </w:rPr>
        <w:t>druhá</w:t>
      </w:r>
      <w:r w:rsidR="008E4653" w:rsidRPr="008E4653">
        <w:t xml:space="preserve"> Fyllia,</w:t>
      </w:r>
      <w:r>
        <w:t>“</w:t>
      </w:r>
      <w:r w:rsidR="008E4653" w:rsidRPr="008E4653">
        <w:t xml:space="preserve"> řekl muž, vlastně Tewkmannon. </w:t>
      </w:r>
      <w:r>
        <w:t>„</w:t>
      </w:r>
      <w:r w:rsidR="008E4653" w:rsidRPr="008E4653">
        <w:t>Neteř vévodkyně Fyllie. Taky je mrtvá. Jsem tu kvůli Jindusovi. Šedý Raisses říkal, že bude dobré promluvit s tebou.</w:t>
      </w:r>
      <w:r>
        <w:t>“</w:t>
      </w:r>
    </w:p>
    <w:p w14:paraId="0E7235CF" w14:textId="77777777" w:rsidR="005645A2" w:rsidRDefault="00F85FBB" w:rsidP="002B2343">
      <w:pPr>
        <w:pStyle w:val="Text"/>
      </w:pPr>
      <w:r>
        <w:t>„</w:t>
      </w:r>
      <w:r w:rsidR="008E4653" w:rsidRPr="008E4653">
        <w:t>Raisses, Raisses,</w:t>
      </w:r>
      <w:r>
        <w:t>“</w:t>
      </w:r>
      <w:r w:rsidR="008E4653" w:rsidRPr="008E4653">
        <w:t xml:space="preserve"> mumlal Mistr. Zdálo se, že je toho na něj moc protože se pevně chytil hrany stolu a zprudka dosedl na lavici. Měl na sobě noční košili, šedé vousy rozcuchané, vlasy ostříhané podle hrnce a neměl ani opasek, který by mu oděv držel aspoň v trochu úhledném tvaru.</w:t>
      </w:r>
    </w:p>
    <w:p w14:paraId="15AFB162" w14:textId="77777777" w:rsidR="005645A2" w:rsidRDefault="00F85FBB" w:rsidP="002B2343">
      <w:pPr>
        <w:pStyle w:val="Text"/>
      </w:pPr>
      <w:r>
        <w:t>„</w:t>
      </w:r>
      <w:r w:rsidR="008E4653" w:rsidRPr="008E4653">
        <w:t>Prosím,</w:t>
      </w:r>
      <w:r>
        <w:t>“</w:t>
      </w:r>
      <w:r w:rsidR="008E4653" w:rsidRPr="008E4653">
        <w:t xml:space="preserve"> pokusil se Vilém znovu vyprostit. Tewkmannon se na něj podíval, jako by si právě vzpomněl, že u sebe má něco, co už nepotřebuje, a konečně ho pustil.</w:t>
      </w:r>
    </w:p>
    <w:p w14:paraId="016FFD74" w14:textId="77777777" w:rsidR="005645A2" w:rsidRDefault="008E4653" w:rsidP="002B2343">
      <w:pPr>
        <w:pStyle w:val="Text"/>
      </w:pPr>
      <w:r w:rsidRPr="008E4653">
        <w:t xml:space="preserve">Vilém si urovnal košili, poodešel a podal Mistrovi jeho hůl: byla to Mistrova jediná zbraň </w:t>
      </w:r>
      <w:r w:rsidR="00F85FBB">
        <w:t>–</w:t>
      </w:r>
      <w:r w:rsidRPr="008E4653">
        <w:t xml:space="preserve"> Vilém mu ji opřel k dlani a postavil se vedle něj. V botě měl nůž. To bylo všechno. Zbývající dva mladíci měli sběračku a rendlík, pokud se to vůbec dalo považovat za zbraně. A proti tomuto muži by nezmohli nic, kdyby se s Mistrem dostal do křížku.</w:t>
      </w:r>
    </w:p>
    <w:p w14:paraId="116B0BA6" w14:textId="77777777" w:rsidR="005645A2" w:rsidRDefault="00F85FBB" w:rsidP="002B2343">
      <w:pPr>
        <w:pStyle w:val="Text"/>
      </w:pPr>
      <w:r>
        <w:t>„</w:t>
      </w:r>
      <w:r w:rsidR="008E4653" w:rsidRPr="008E4653">
        <w:t>Jsem tu kvůli Jindusovi,</w:t>
      </w:r>
      <w:r>
        <w:t>“</w:t>
      </w:r>
      <w:r w:rsidR="008E4653" w:rsidRPr="008E4653">
        <w:t xml:space="preserve"> zopakoval Tewkmannon. </w:t>
      </w:r>
      <w:r>
        <w:t>„</w:t>
      </w:r>
      <w:r w:rsidR="008E4653" w:rsidRPr="008E4653">
        <w:t>Tomu ničemovi.</w:t>
      </w:r>
      <w:r>
        <w:t>“</w:t>
      </w:r>
    </w:p>
    <w:p w14:paraId="019DFFA6" w14:textId="77777777" w:rsidR="005645A2" w:rsidRPr="000E6680" w:rsidRDefault="008E4653" w:rsidP="002B2343">
      <w:pPr>
        <w:pStyle w:val="Text"/>
      </w:pPr>
      <w:r w:rsidRPr="008E4653">
        <w:t xml:space="preserve">Neměl rád Jinduse. To bylo dobře. Ale proč </w:t>
      </w:r>
      <w:r w:rsidRPr="000E6680">
        <w:rPr>
          <w:i/>
        </w:rPr>
        <w:t>tady je kvůli Jindusovi?</w:t>
      </w:r>
      <w:r w:rsidRPr="000E6680">
        <w:t xml:space="preserve"> To neznělo ani trochu dobře.</w:t>
      </w:r>
    </w:p>
    <w:p w14:paraId="7C4C8663" w14:textId="77777777" w:rsidR="005645A2" w:rsidRDefault="00F85FBB" w:rsidP="002B2343">
      <w:pPr>
        <w:pStyle w:val="Text"/>
      </w:pPr>
      <w:r>
        <w:lastRenderedPageBreak/>
        <w:t>„</w:t>
      </w:r>
      <w:r w:rsidR="008E4653" w:rsidRPr="008E4653">
        <w:t>Všechno, co můžeme nabídnout, je voda,</w:t>
      </w:r>
      <w:r>
        <w:t>“</w:t>
      </w:r>
      <w:r w:rsidR="008E4653" w:rsidRPr="008E4653">
        <w:t xml:space="preserve"> řekl Mistr slabým a mdlým hlasem. </w:t>
      </w:r>
      <w:r>
        <w:t>„</w:t>
      </w:r>
      <w:r w:rsidR="008E4653" w:rsidRPr="008E4653">
        <w:t>Jinak nemáme ani kůrku chleba.</w:t>
      </w:r>
      <w:r>
        <w:t>“</w:t>
      </w:r>
    </w:p>
    <w:p w14:paraId="60480E50" w14:textId="77777777" w:rsidR="005645A2" w:rsidRDefault="00F85FBB" w:rsidP="002B2343">
      <w:pPr>
        <w:pStyle w:val="Text"/>
      </w:pPr>
      <w:r>
        <w:t>„</w:t>
      </w:r>
      <w:r w:rsidR="008E4653" w:rsidRPr="008E4653">
        <w:t>Od večera zůstala patka,</w:t>
      </w:r>
      <w:r>
        <w:t>“</w:t>
      </w:r>
      <w:r w:rsidR="008E4653" w:rsidRPr="008E4653">
        <w:t xml:space="preserve"> opravil ho nepříliš bystře Jezzy. </w:t>
      </w:r>
      <w:r>
        <w:t>„</w:t>
      </w:r>
      <w:r w:rsidR="008E4653" w:rsidRPr="008E4653">
        <w:t>Nemyslím, že by na ni měl chuť,</w:t>
      </w:r>
      <w:r>
        <w:t>“</w:t>
      </w:r>
      <w:r w:rsidR="008E4653" w:rsidRPr="008E4653">
        <w:t xml:space="preserve"> zamumlal Vilém. </w:t>
      </w:r>
      <w:r>
        <w:t>„</w:t>
      </w:r>
      <w:r w:rsidR="008E4653" w:rsidRPr="008E4653">
        <w:t>Mistr je starý člověk, pane. Můj pane.</w:t>
      </w:r>
      <w:r>
        <w:t>“</w:t>
      </w:r>
      <w:r w:rsidR="008E4653" w:rsidRPr="008E4653">
        <w:t xml:space="preserve"> Mluvilo se o staré vévodkyni a příbuzenství, tak se to oslovení možná patřilo. </w:t>
      </w:r>
      <w:r>
        <w:t>„</w:t>
      </w:r>
      <w:r w:rsidR="008E4653" w:rsidRPr="008E4653">
        <w:t>Je nemocný.</w:t>
      </w:r>
      <w:r>
        <w:t>“</w:t>
      </w:r>
    </w:p>
    <w:p w14:paraId="67884179" w14:textId="77777777" w:rsidR="005645A2" w:rsidRDefault="00F85FBB" w:rsidP="002B2343">
      <w:pPr>
        <w:pStyle w:val="Text"/>
      </w:pPr>
      <w:r>
        <w:t>„</w:t>
      </w:r>
      <w:r w:rsidR="008E4653" w:rsidRPr="008E4653">
        <w:t>Beznadějně,</w:t>
      </w:r>
      <w:r>
        <w:t>“</w:t>
      </w:r>
      <w:r w:rsidR="008E4653" w:rsidRPr="008E4653">
        <w:t xml:space="preserve"> doplnil Mistr.</w:t>
      </w:r>
    </w:p>
    <w:p w14:paraId="1722FD4E" w14:textId="77777777" w:rsidR="005645A2" w:rsidRDefault="00F85FBB" w:rsidP="002B2343">
      <w:pPr>
        <w:pStyle w:val="Text"/>
      </w:pPr>
      <w:r>
        <w:t>„</w:t>
      </w:r>
      <w:r w:rsidR="008E4653" w:rsidRPr="008E4653">
        <w:t>Může za to Miphrynes?</w:t>
      </w:r>
      <w:r>
        <w:t>“</w:t>
      </w:r>
      <w:r w:rsidR="008E4653" w:rsidRPr="008E4653">
        <w:t xml:space="preserve"> zeptal se Tewkmannon.</w:t>
      </w:r>
    </w:p>
    <w:p w14:paraId="37A57EE4" w14:textId="77777777" w:rsidR="005645A2" w:rsidRDefault="00F85FBB" w:rsidP="002B2343">
      <w:pPr>
        <w:pStyle w:val="Text"/>
      </w:pPr>
      <w:r>
        <w:t>„</w:t>
      </w:r>
      <w:r w:rsidR="008E4653" w:rsidRPr="008E4653">
        <w:t>To jméno zde nevyslovujeme,</w:t>
      </w:r>
      <w:r>
        <w:t>“</w:t>
      </w:r>
      <w:r w:rsidR="008E4653" w:rsidRPr="008E4653">
        <w:t xml:space="preserve"> prohlásil Vilém hlasem, o kterém doufal, že je mocný a hrozivý.</w:t>
      </w:r>
    </w:p>
    <w:p w14:paraId="605B1C50" w14:textId="77777777" w:rsidR="005645A2" w:rsidRDefault="00F85FBB" w:rsidP="002B2343">
      <w:pPr>
        <w:pStyle w:val="Text"/>
        <w:ind w:firstLine="0"/>
      </w:pPr>
      <w:r>
        <w:t>„</w:t>
      </w:r>
      <w:r w:rsidR="008E4653" w:rsidRPr="008E4653">
        <w:t>Miphrynes,</w:t>
      </w:r>
      <w:r>
        <w:t>“</w:t>
      </w:r>
      <w:r w:rsidR="008E4653" w:rsidRPr="008E4653">
        <w:t xml:space="preserve"> poznamenal Tewkmannon znovu. </w:t>
      </w:r>
      <w:r>
        <w:t>„</w:t>
      </w:r>
      <w:r w:rsidR="008E4653" w:rsidRPr="008E4653">
        <w:t>Ten krkavec.</w:t>
      </w:r>
      <w:r>
        <w:t>“</w:t>
      </w:r>
    </w:p>
    <w:p w14:paraId="13D19A94" w14:textId="77777777" w:rsidR="005645A2" w:rsidRPr="000E6680" w:rsidRDefault="00F85FBB" w:rsidP="002B2343">
      <w:pPr>
        <w:pStyle w:val="Text"/>
        <w:ind w:firstLine="0"/>
      </w:pPr>
      <w:r>
        <w:t>„</w:t>
      </w:r>
      <w:r w:rsidR="008E4653" w:rsidRPr="008E4653">
        <w:t>Sup by bylo příhodnější,</w:t>
      </w:r>
      <w:r>
        <w:t>“</w:t>
      </w:r>
      <w:r w:rsidR="008E4653" w:rsidRPr="008E4653">
        <w:t xml:space="preserve"> řekl tlumeně Mistr. </w:t>
      </w:r>
      <w:r>
        <w:t>„</w:t>
      </w:r>
      <w:r w:rsidR="008E4653" w:rsidRPr="008E4653">
        <w:t xml:space="preserve">Nemůžu ho zadržet. Sem ale nepřijde. Ví, že jsem tady. Jsem si jist, že ví, že jsem tady. Nestojím mu za to. Ví, že nic nezmůžu. A já </w:t>
      </w:r>
      <w:r w:rsidR="008E4653" w:rsidRPr="000E6680">
        <w:rPr>
          <w:i/>
        </w:rPr>
        <w:t>nezmůžu.</w:t>
      </w:r>
      <w:r w:rsidR="008E4653" w:rsidRPr="000E6680">
        <w:t xml:space="preserve"> Patří mu celé horní město.</w:t>
      </w:r>
      <w:r w:rsidRPr="000E6680">
        <w:t>“</w:t>
      </w:r>
    </w:p>
    <w:p w14:paraId="777EF3CF" w14:textId="77777777" w:rsidR="005645A2" w:rsidRPr="000E6680" w:rsidRDefault="008E4653" w:rsidP="002B2343">
      <w:pPr>
        <w:pStyle w:val="Text"/>
      </w:pPr>
      <w:r w:rsidRPr="000E6680">
        <w:t xml:space="preserve">Nikdy ještě neslyšeli Mistra mluvit takovýmto způsobem. O vévodově čaroději nikdy nehovořil. Nehovořil ani o věcech, které dělal, když žil ve středu města. Ale drželi se jako nepsaného pravidla víry, že by Mistr Miphryna na předměstí nevpustil. Že se Miphrynes Mistra </w:t>
      </w:r>
      <w:r w:rsidRPr="000E6680">
        <w:rPr>
          <w:i/>
        </w:rPr>
        <w:t>bál.</w:t>
      </w:r>
      <w:r w:rsidRPr="000E6680">
        <w:t xml:space="preserve"> Nechával ho na pokoji.</w:t>
      </w:r>
    </w:p>
    <w:p w14:paraId="5A06B223" w14:textId="77777777" w:rsidR="005645A2" w:rsidRPr="000E6680" w:rsidRDefault="008E4653" w:rsidP="002B2343">
      <w:pPr>
        <w:pStyle w:val="Text"/>
      </w:pPr>
      <w:r w:rsidRPr="000E6680">
        <w:t>Zatímco Mistr byl každým rokem o něco starší a nemocnější.</w:t>
      </w:r>
    </w:p>
    <w:p w14:paraId="462D2EB2" w14:textId="77777777" w:rsidR="005645A2" w:rsidRPr="000E6680" w:rsidRDefault="00F85FBB" w:rsidP="002B2343">
      <w:pPr>
        <w:pStyle w:val="Text"/>
      </w:pPr>
      <w:r w:rsidRPr="000E6680">
        <w:t>„</w:t>
      </w:r>
      <w:r w:rsidR="008E4653" w:rsidRPr="000E6680">
        <w:t>Už je moc pozdě. Přišel jsi moc pozdě</w:t>
      </w:r>
      <w:r w:rsidRPr="000E6680">
        <w:t>…</w:t>
      </w:r>
      <w:r w:rsidR="008E4653" w:rsidRPr="000E6680">
        <w:t xml:space="preserve"> jak že se to jmenuješ?</w:t>
      </w:r>
      <w:r w:rsidRPr="000E6680">
        <w:t>“</w:t>
      </w:r>
    </w:p>
    <w:p w14:paraId="3DF89F85" w14:textId="77777777" w:rsidR="005645A2" w:rsidRPr="000E6680" w:rsidRDefault="00F85FBB" w:rsidP="002B2343">
      <w:pPr>
        <w:pStyle w:val="Text"/>
      </w:pPr>
      <w:r w:rsidRPr="000E6680">
        <w:t>„</w:t>
      </w:r>
      <w:r w:rsidR="008E4653" w:rsidRPr="000E6680">
        <w:t>Tewk.</w:t>
      </w:r>
      <w:r w:rsidRPr="000E6680">
        <w:t>“</w:t>
      </w:r>
      <w:r w:rsidR="008E4653" w:rsidRPr="000E6680">
        <w:t xml:space="preserve"> Tewkmannon klesl na lavici v protějším rohu a jednou rukou spočinul na poškrábané desce stolu. </w:t>
      </w:r>
      <w:r w:rsidRPr="000E6680">
        <w:t>„</w:t>
      </w:r>
      <w:r w:rsidR="008E4653" w:rsidRPr="000E6680">
        <w:t>Tewk to zařídí. Fylliin syn.</w:t>
      </w:r>
      <w:r w:rsidRPr="000E6680">
        <w:t>“</w:t>
      </w:r>
      <w:r w:rsidR="008E4653" w:rsidRPr="000E6680">
        <w:t xml:space="preserve"> Nyní se podle hlasu zdálo, jako by Tewkmannonovi došel dech po příliš dlouhém výstupu. </w:t>
      </w:r>
      <w:r w:rsidRPr="000E6680">
        <w:t>„</w:t>
      </w:r>
      <w:r w:rsidR="008E4653" w:rsidRPr="000E6680">
        <w:t>Je to opravdu tak zlé, jak to vypadá?</w:t>
      </w:r>
      <w:r w:rsidRPr="000E6680">
        <w:t>“</w:t>
      </w:r>
    </w:p>
    <w:p w14:paraId="734AE4D6" w14:textId="77777777" w:rsidR="005645A2" w:rsidRPr="000E6680" w:rsidRDefault="00F85FBB" w:rsidP="002B2343">
      <w:pPr>
        <w:pStyle w:val="Text"/>
      </w:pPr>
      <w:r w:rsidRPr="000E6680">
        <w:t>„</w:t>
      </w:r>
      <w:r w:rsidR="008E4653" w:rsidRPr="000E6680">
        <w:t>Můj rival,</w:t>
      </w:r>
      <w:r w:rsidRPr="000E6680">
        <w:t>“</w:t>
      </w:r>
      <w:r w:rsidR="008E4653" w:rsidRPr="000E6680">
        <w:t xml:space="preserve"> odvětil Mistr, </w:t>
      </w:r>
      <w:r w:rsidRPr="000E6680">
        <w:t>„</w:t>
      </w:r>
      <w:r w:rsidR="008E4653" w:rsidRPr="000E6680">
        <w:t>pravděpodobně tuší, že toto místo existuje.</w:t>
      </w:r>
      <w:r w:rsidRPr="000E6680">
        <w:t>…</w:t>
      </w:r>
      <w:r w:rsidR="008E4653" w:rsidRPr="000E6680">
        <w:t xml:space="preserve"> jistým způsobem. Ale moji studenti odešli, všichni až na tyto tři. To je vše, co tu zůstalo.</w:t>
      </w:r>
      <w:r w:rsidRPr="000E6680">
        <w:t>“</w:t>
      </w:r>
    </w:p>
    <w:p w14:paraId="15036401" w14:textId="77777777" w:rsidR="005645A2" w:rsidRPr="000E6680" w:rsidRDefault="008E4653" w:rsidP="002B2343">
      <w:pPr>
        <w:pStyle w:val="Text"/>
      </w:pPr>
      <w:r w:rsidRPr="000E6680">
        <w:t>Poprvé za celou dobu se Tewkmannon podíval přímo na Viléma, potom na Almoreho a na Jezzyho, a Vilémovi v tu chvíli došlo, jakým zklamáním byl z jistého úhlu pohledu, aniž by o něm kdy předtím přemýšlel, pro Mistra i pro kohokoliv jiného.</w:t>
      </w:r>
    </w:p>
    <w:p w14:paraId="14D761C3" w14:textId="77777777" w:rsidR="005645A2" w:rsidRPr="000E6680" w:rsidRDefault="008E4653" w:rsidP="002B2343">
      <w:pPr>
        <w:pStyle w:val="Text"/>
      </w:pPr>
      <w:r w:rsidRPr="000E6680">
        <w:t>Bolelo to. Nevěděl, proč se právě kvůli Tewkmannonovi cítí tak, jak se cítil. Ale přál si, aby dokázal udělat věci, které si dříve netroufl ani pojmenovat. A také věděl, že to nedokáže.</w:t>
      </w:r>
    </w:p>
    <w:p w14:paraId="54DF1F2D" w14:textId="77777777" w:rsidR="005645A2" w:rsidRPr="000E6680" w:rsidRDefault="00F85FBB" w:rsidP="002B2343">
      <w:pPr>
        <w:pStyle w:val="Text"/>
      </w:pPr>
      <w:r w:rsidRPr="000E6680">
        <w:lastRenderedPageBreak/>
        <w:t>„</w:t>
      </w:r>
      <w:r w:rsidR="008E4653" w:rsidRPr="000E6680">
        <w:t>Ten kluk umí dělat iluze,</w:t>
      </w:r>
      <w:r w:rsidRPr="000E6680">
        <w:t>“</w:t>
      </w:r>
      <w:r w:rsidR="008E4653" w:rsidRPr="000E6680">
        <w:t xml:space="preserve"> prohlásil Tewkmannon. </w:t>
      </w:r>
      <w:r w:rsidRPr="000E6680">
        <w:t>„</w:t>
      </w:r>
      <w:r w:rsidR="008E4653" w:rsidRPr="000E6680">
        <w:t>Docela mu to jde.</w:t>
      </w:r>
      <w:r w:rsidRPr="000E6680">
        <w:t>“</w:t>
      </w:r>
    </w:p>
    <w:p w14:paraId="21DB280E" w14:textId="3F06C9E3" w:rsidR="005645A2" w:rsidRPr="000E6680" w:rsidRDefault="00F85FBB" w:rsidP="002B2343">
      <w:pPr>
        <w:pStyle w:val="Text"/>
      </w:pPr>
      <w:r w:rsidRPr="000E6680">
        <w:t>„</w:t>
      </w:r>
      <w:r w:rsidR="008E4653" w:rsidRPr="000E6680">
        <w:t>Jde,</w:t>
      </w:r>
      <w:r w:rsidRPr="000E6680">
        <w:t>“</w:t>
      </w:r>
      <w:r w:rsidR="008E4653" w:rsidRPr="000E6680">
        <w:t xml:space="preserve"> přitakal Mistr. </w:t>
      </w:r>
      <w:r w:rsidRPr="000E6680">
        <w:t>„</w:t>
      </w:r>
      <w:r w:rsidR="008E4653" w:rsidRPr="000E6680">
        <w:t xml:space="preserve">Almore je pyromant a z Jezzyho bude zvěromluv </w:t>
      </w:r>
      <w:r w:rsidRPr="000E6680">
        <w:t>–</w:t>
      </w:r>
      <w:r w:rsidR="008E4653" w:rsidRPr="000E6680">
        <w:t xml:space="preserve"> pokud se toho tedy dožije. A pokud můžeš tak dlouho čekat. Kdo tě poslal?</w:t>
      </w:r>
      <w:r w:rsidRPr="000E6680">
        <w:t>“</w:t>
      </w:r>
    </w:p>
    <w:p w14:paraId="40DBCB4C" w14:textId="77777777" w:rsidR="005645A2" w:rsidRPr="000E6680" w:rsidRDefault="008E4653" w:rsidP="002B2343">
      <w:pPr>
        <w:pStyle w:val="Text"/>
      </w:pPr>
      <w:r w:rsidRPr="000E6680">
        <w:t xml:space="preserve">Následovala chvíle mlčení. Potom Tewk odpověděl: </w:t>
      </w:r>
      <w:r w:rsidR="00F85FBB" w:rsidRPr="000E6680">
        <w:t>„</w:t>
      </w:r>
      <w:r w:rsidRPr="000E6680">
        <w:t>Korianth.</w:t>
      </w:r>
      <w:r w:rsidR="00F85FBB" w:rsidRPr="000E6680">
        <w:t>“</w:t>
      </w:r>
      <w:r w:rsidRPr="000E6680">
        <w:t xml:space="preserve"> Kývl přitom hlavou za sebe, jako by mluvil o hrnčíři ve vedlejším bloku. </w:t>
      </w:r>
      <w:r w:rsidR="00F85FBB" w:rsidRPr="000E6680">
        <w:t>„</w:t>
      </w:r>
      <w:r w:rsidRPr="000E6680">
        <w:t>Král Osrik teď posílil. Má armádu připravenou zasáhnout.</w:t>
      </w:r>
      <w:r w:rsidR="00F85FBB" w:rsidRPr="000E6680">
        <w:t>“</w:t>
      </w:r>
    </w:p>
    <w:p w14:paraId="1823595F" w14:textId="77777777" w:rsidR="005645A2" w:rsidRPr="000E6680" w:rsidRDefault="00F85FBB" w:rsidP="002B2343">
      <w:pPr>
        <w:pStyle w:val="Text"/>
      </w:pPr>
      <w:r w:rsidRPr="000E6680">
        <w:t>„</w:t>
      </w:r>
      <w:r w:rsidR="008E4653" w:rsidRPr="000E6680">
        <w:t xml:space="preserve">Bláznovství </w:t>
      </w:r>
      <w:r w:rsidRPr="000E6680">
        <w:t>–</w:t>
      </w:r>
      <w:r w:rsidR="008E4653" w:rsidRPr="000E6680">
        <w:t xml:space="preserve"> v tuhle chvíli,</w:t>
      </w:r>
      <w:r w:rsidRPr="000E6680">
        <w:t>“</w:t>
      </w:r>
      <w:r w:rsidR="008E4653" w:rsidRPr="000E6680">
        <w:t xml:space="preserve"> podotkl Mistr. </w:t>
      </w:r>
      <w:r w:rsidRPr="000E6680">
        <w:t>„</w:t>
      </w:r>
      <w:r w:rsidR="008E4653" w:rsidRPr="000E6680">
        <w:t>Jindus nic neznamená. Jeho žoldáci</w:t>
      </w:r>
      <w:r w:rsidRPr="000E6680">
        <w:t>…</w:t>
      </w:r>
      <w:r w:rsidR="008E4653" w:rsidRPr="000E6680">
        <w:t xml:space="preserve"> tyjí ze zlata, které výběrčí daní vydře z města</w:t>
      </w:r>
      <w:r w:rsidRPr="000E6680">
        <w:t>…</w:t>
      </w:r>
      <w:r w:rsidR="008E4653" w:rsidRPr="000E6680">
        <w:t xml:space="preserve"> a až bude město sedřené z kůže, z Jinduse tak, jak je, nezbude taky nic. On není to zlo.</w:t>
      </w:r>
      <w:r w:rsidRPr="000E6680">
        <w:t>“</w:t>
      </w:r>
    </w:p>
    <w:p w14:paraId="0600BAEC" w14:textId="77777777" w:rsidR="005645A2" w:rsidRPr="000E6680" w:rsidRDefault="00F85FBB" w:rsidP="002B2343">
      <w:pPr>
        <w:pStyle w:val="Text"/>
      </w:pPr>
      <w:r w:rsidRPr="000E6680">
        <w:t>„</w:t>
      </w:r>
      <w:r w:rsidR="008E4653" w:rsidRPr="000E6680">
        <w:t>Ten jeho čaroděj?</w:t>
      </w:r>
      <w:r w:rsidRPr="000E6680">
        <w:t>“</w:t>
      </w:r>
    </w:p>
    <w:p w14:paraId="008A81C7" w14:textId="77777777" w:rsidR="005645A2" w:rsidRPr="000E6680" w:rsidRDefault="00F85FBB" w:rsidP="002B2343">
      <w:pPr>
        <w:pStyle w:val="Text"/>
      </w:pPr>
      <w:r w:rsidRPr="000E6680">
        <w:t>„</w:t>
      </w:r>
      <w:r w:rsidR="008E4653" w:rsidRPr="000E6680">
        <w:t>Ano, to je to zlo. Jindus je jen pohodlná zástěrka, zatímco náš nepřítel shromažďuje skutečnou moc.</w:t>
      </w:r>
      <w:r w:rsidRPr="000E6680">
        <w:t>“</w:t>
      </w:r>
      <w:r w:rsidR="008E4653" w:rsidRPr="000E6680">
        <w:t xml:space="preserve"> Mistr si odkašlal a chvíli v kašlání pokračoval. Jezzy rychle vstal a podal mu pohárek s vodou. Mistr ho vypil.</w:t>
      </w:r>
    </w:p>
    <w:p w14:paraId="59D10497" w14:textId="77777777" w:rsidR="005645A2" w:rsidRPr="000E6680" w:rsidRDefault="00F85FBB" w:rsidP="002B2343">
      <w:pPr>
        <w:pStyle w:val="Text"/>
      </w:pPr>
      <w:r w:rsidRPr="000E6680">
        <w:t>„</w:t>
      </w:r>
      <w:r w:rsidR="008E4653" w:rsidRPr="000E6680">
        <w:t>Jakou skutečnou moc?</w:t>
      </w:r>
      <w:r w:rsidRPr="000E6680">
        <w:t>“</w:t>
      </w:r>
      <w:r w:rsidR="008E4653" w:rsidRPr="000E6680">
        <w:t xml:space="preserve"> zeptal se Tewk.</w:t>
      </w:r>
    </w:p>
    <w:p w14:paraId="445410B1" w14:textId="428B2F11" w:rsidR="005645A2" w:rsidRPr="000E6680" w:rsidRDefault="00F85FBB" w:rsidP="002B2343">
      <w:pPr>
        <w:pStyle w:val="Text"/>
      </w:pPr>
      <w:r w:rsidRPr="000E6680">
        <w:t>„</w:t>
      </w:r>
      <w:r w:rsidR="008E4653" w:rsidRPr="000E6680">
        <w:t>Démona,</w:t>
      </w:r>
      <w:r w:rsidRPr="000E6680">
        <w:t>“</w:t>
      </w:r>
      <w:r w:rsidR="008E4653" w:rsidRPr="000E6680">
        <w:t xml:space="preserve"> odpověděl Mistr hned, jak se mohl zase nadechnout. Zdálo se, že se po pronesení onoho slova v místnosti trochu ochladilo. Tewk se zase posadil. Mistr jen unaveně potřásl hlavou. </w:t>
      </w:r>
      <w:r w:rsidRPr="000E6680">
        <w:t>„</w:t>
      </w:r>
      <w:r w:rsidR="008E4653" w:rsidRPr="000E6680">
        <w:t xml:space="preserve">Nebude trvat dlouho a nebude to jen zlato, co budou vysávat z města. Je tady. Už teď je </w:t>
      </w:r>
      <w:r w:rsidR="00B81CF3" w:rsidRPr="000E6680">
        <w:rPr>
          <w:i/>
        </w:rPr>
        <w:t>tady.“</w:t>
      </w:r>
    </w:p>
    <w:p w14:paraId="518A4779" w14:textId="77777777" w:rsidR="005645A2" w:rsidRDefault="008E4653" w:rsidP="002B2343">
      <w:pPr>
        <w:pStyle w:val="Text"/>
      </w:pPr>
      <w:r w:rsidRPr="008E4653">
        <w:t>Tewk se opřel dozadu a narovnal se.</w:t>
      </w:r>
    </w:p>
    <w:p w14:paraId="33FC73ED" w14:textId="77777777" w:rsidR="005645A2" w:rsidRDefault="00F85FBB" w:rsidP="002B2343">
      <w:pPr>
        <w:pStyle w:val="Text"/>
      </w:pPr>
      <w:r>
        <w:t>„</w:t>
      </w:r>
      <w:r w:rsidR="008E4653" w:rsidRPr="008E4653">
        <w:t>Takže máme problém.</w:t>
      </w:r>
      <w:r>
        <w:t>“</w:t>
      </w:r>
    </w:p>
    <w:p w14:paraId="6C7C3745" w14:textId="27CE2EEC" w:rsidR="005645A2" w:rsidRDefault="00F85FBB" w:rsidP="002B2343">
      <w:pPr>
        <w:pStyle w:val="Text"/>
      </w:pPr>
      <w:r>
        <w:t>„</w:t>
      </w:r>
      <w:r w:rsidR="008E4653" w:rsidRPr="008E4653">
        <w:t>A velký,</w:t>
      </w:r>
      <w:r>
        <w:t>“</w:t>
      </w:r>
      <w:r w:rsidR="008E4653" w:rsidRPr="008E4653">
        <w:t xml:space="preserve"> doplnil Mistr a zaťukal na zjizvený stůl dlouhým zkrouceným prstem. Z hrdla se mu vydraly tlumené zvuky, jak se pokoušel nekašlat. </w:t>
      </w:r>
      <w:r>
        <w:t>„</w:t>
      </w:r>
      <w:r w:rsidR="008E4653" w:rsidRPr="008E4653">
        <w:t>Jsi tu, abys zabil Jinduse. Tak hodně štěstí. To ale tvůj problém nevyřeší. Tihle mladíci</w:t>
      </w:r>
      <w:r>
        <w:t>…</w:t>
      </w:r>
      <w:r w:rsidR="008E4653" w:rsidRPr="008E4653">
        <w:t xml:space="preserve"> nedají se použít. Nevím ani, jestli se dám já použít. Ale jedno vím. Ještě se neprojevil. Je </w:t>
      </w:r>
      <w:r w:rsidR="008E4653" w:rsidRPr="000E6680">
        <w:rPr>
          <w:i/>
        </w:rPr>
        <w:t>zde,</w:t>
      </w:r>
      <w:r w:rsidR="008E4653" w:rsidRPr="008E4653">
        <w:t xml:space="preserve"> nahoře v pevnosti, ale není tady, dole ve městě, jestli mi rozumíš. Myslím, že nás nemůže slyšet. Vsadil bych se, že ne. Drží se většinou uvnitř, ale natahuje ven prsty a někdy i mnohem víc. Myslím </w:t>
      </w:r>
      <w:r>
        <w:t>–</w:t>
      </w:r>
      <w:r w:rsidR="008E4653" w:rsidRPr="008E4653">
        <w:t xml:space="preserve"> nejsem si jist</w:t>
      </w:r>
      <w:r w:rsidR="00B81CF3">
        <w:t>“</w:t>
      </w:r>
      <w:r w:rsidR="008E4653" w:rsidRPr="008E4653">
        <w:t xml:space="preserve"> následoval další záchvat kašle a doušek vody. </w:t>
      </w:r>
      <w:r>
        <w:t>„</w:t>
      </w:r>
      <w:r w:rsidR="008E4653" w:rsidRPr="008E4653">
        <w:t>Vsadím se, že Miphrynes ho připravuje přímo pro Jinduse</w:t>
      </w:r>
      <w:r>
        <w:t>…</w:t>
      </w:r>
      <w:r w:rsidR="008E4653" w:rsidRPr="008E4653">
        <w:t xml:space="preserve"> až se konečně projeví. Bude z něj mocný muž. Silný. Přitažlivý. </w:t>
      </w:r>
      <w:r w:rsidR="008E4653" w:rsidRPr="008E4653">
        <w:lastRenderedPageBreak/>
        <w:t xml:space="preserve">Mužný, a na rovinu řečeno </w:t>
      </w:r>
      <w:r>
        <w:t>–</w:t>
      </w:r>
      <w:r w:rsidR="008E4653" w:rsidRPr="008E4653">
        <w:t xml:space="preserve"> schopný zplodit potomky</w:t>
      </w:r>
      <w:r>
        <w:t>…</w:t>
      </w:r>
      <w:r w:rsidR="008E4653" w:rsidRPr="008E4653">
        <w:t xml:space="preserve"> a že je tenhle démon tedy plodný mizera.</w:t>
      </w:r>
      <w:r>
        <w:t>“</w:t>
      </w:r>
    </w:p>
    <w:p w14:paraId="47C1E370" w14:textId="4390DCE3" w:rsidR="005645A2" w:rsidRDefault="00F85FBB" w:rsidP="002B2343">
      <w:pPr>
        <w:pStyle w:val="Text"/>
      </w:pPr>
      <w:r>
        <w:t>„</w:t>
      </w:r>
      <w:r w:rsidR="008E4653" w:rsidRPr="008E4653">
        <w:t>Pokud ho dostaneme</w:t>
      </w:r>
      <w:r w:rsidR="00B81CF3">
        <w:t>“</w:t>
      </w:r>
    </w:p>
    <w:p w14:paraId="41B86ADE" w14:textId="77777777" w:rsidR="005645A2" w:rsidRDefault="00F85FBB" w:rsidP="002B2343">
      <w:pPr>
        <w:pStyle w:val="Text"/>
      </w:pPr>
      <w:r>
        <w:t>„</w:t>
      </w:r>
      <w:r w:rsidR="008E4653" w:rsidRPr="008E4653">
        <w:t>Ohledně démonů platí jedna věc. Když jim ublížíš, přestanou přemýšlet. Vůbec nepřemýšlejí. Budou hledat jakýkoliv přístav v bouři a to bude nebezpečné až běda.</w:t>
      </w:r>
      <w:r>
        <w:t>“</w:t>
      </w:r>
    </w:p>
    <w:p w14:paraId="14D76F5F" w14:textId="77777777" w:rsidR="005645A2" w:rsidRDefault="008E4653" w:rsidP="002B2343">
      <w:pPr>
        <w:pStyle w:val="Text"/>
      </w:pPr>
      <w:r w:rsidRPr="008E4653">
        <w:t xml:space="preserve">Tewk se zapřel o stůl. </w:t>
      </w:r>
      <w:r w:rsidR="00F85FBB">
        <w:t>„</w:t>
      </w:r>
      <w:r w:rsidRPr="008E4653">
        <w:t>Něco ti povím. Korianth je připravený sem vpadnout. Král Osrik má armádu přichystanou</w:t>
      </w:r>
      <w:r w:rsidR="00F85FBB">
        <w:t>…</w:t>
      </w:r>
      <w:r w:rsidRPr="008E4653">
        <w:t xml:space="preserve"> a čeká. Hranice zapálená na věži. To bude signál. Já jsem tu od toho, abych se postaral o Jinduse. Zapálit oheň. To je snadné. V tu chvíli budete mít u bran armádu.</w:t>
      </w:r>
      <w:r w:rsidR="00F85FBB">
        <w:t>“</w:t>
      </w:r>
    </w:p>
    <w:p w14:paraId="5F759D87" w14:textId="6E58C007" w:rsidR="005645A2" w:rsidRDefault="00F85FBB" w:rsidP="002B2343">
      <w:pPr>
        <w:pStyle w:val="Text"/>
      </w:pPr>
      <w:r>
        <w:t>„</w:t>
      </w:r>
      <w:r w:rsidR="008E4653" w:rsidRPr="008E4653">
        <w:t>Potrava pro démona, pokud se nepostaráš spolu s Jindusem i o Miphryna.</w:t>
      </w:r>
      <w:r>
        <w:t>“</w:t>
      </w:r>
    </w:p>
    <w:p w14:paraId="07D4F2DD" w14:textId="77777777" w:rsidR="005645A2" w:rsidRDefault="008E4653" w:rsidP="002B2343">
      <w:pPr>
        <w:pStyle w:val="Text"/>
      </w:pPr>
      <w:r w:rsidRPr="008E4653">
        <w:t>Tewk na chvíli sklonil hlavu.</w:t>
      </w:r>
    </w:p>
    <w:p w14:paraId="13EBD02E" w14:textId="77777777" w:rsidR="005645A2" w:rsidRDefault="008E4653" w:rsidP="002B2343">
      <w:pPr>
        <w:pStyle w:val="Text"/>
      </w:pPr>
      <w:r w:rsidRPr="008E4653">
        <w:t xml:space="preserve">Potom vzhlédl, rozhlédl se a zadíval se přímo na Viléma. </w:t>
      </w:r>
      <w:r w:rsidR="00F85FBB">
        <w:t>„</w:t>
      </w:r>
      <w:r w:rsidRPr="008E4653">
        <w:t>Jak jsi na tom s odvahou, kluku?</w:t>
      </w:r>
      <w:r w:rsidR="00F85FBB">
        <w:t>“</w:t>
      </w:r>
    </w:p>
    <w:p w14:paraId="3613BEEF" w14:textId="77777777" w:rsidR="005645A2" w:rsidRDefault="00F85FBB" w:rsidP="002B2343">
      <w:pPr>
        <w:pStyle w:val="Text"/>
      </w:pPr>
      <w:r>
        <w:t>„</w:t>
      </w:r>
      <w:r w:rsidR="008E4653" w:rsidRPr="008E4653">
        <w:t>Mistře!</w:t>
      </w:r>
      <w:r>
        <w:t>“</w:t>
      </w:r>
      <w:r w:rsidR="008E4653" w:rsidRPr="008E4653">
        <w:t xml:space="preserve"> vyrazil ze sebe Vilém, ale Mistr ho sledoval se souhlasným výrazem.</w:t>
      </w:r>
    </w:p>
    <w:p w14:paraId="26F2D333" w14:textId="40CFD624" w:rsidR="005645A2" w:rsidRPr="000E6680" w:rsidRDefault="00F85FBB" w:rsidP="002B2343">
      <w:pPr>
        <w:pStyle w:val="Text"/>
      </w:pPr>
      <w:r>
        <w:t>„</w:t>
      </w:r>
      <w:r w:rsidR="008E4653" w:rsidRPr="008E4653">
        <w:t>Studenti,</w:t>
      </w:r>
      <w:r>
        <w:t>“</w:t>
      </w:r>
      <w:r w:rsidR="008E4653" w:rsidRPr="008E4653">
        <w:t xml:space="preserve"> řekl Mistr, </w:t>
      </w:r>
      <w:r w:rsidR="00B81CF3">
        <w:t>„</w:t>
      </w:r>
      <w:r w:rsidR="008E4653" w:rsidRPr="008E4653">
        <w:t xml:space="preserve">Jsou všechno, co mám. Všechno, co město má, co stojí mezi ním </w:t>
      </w:r>
      <w:r w:rsidR="008E4653" w:rsidRPr="000E6680">
        <w:t xml:space="preserve">a </w:t>
      </w:r>
      <w:r w:rsidR="008E4653" w:rsidRPr="000E6680">
        <w:rPr>
          <w:i/>
        </w:rPr>
        <w:t>tamtím.</w:t>
      </w:r>
      <w:r w:rsidR="008E4653" w:rsidRPr="000E6680">
        <w:t xml:space="preserve"> Vilém tu věc zmátl. Neví o tom. Ale udělal to.</w:t>
      </w:r>
      <w:r w:rsidRPr="000E6680">
        <w:t>“</w:t>
      </w:r>
    </w:p>
    <w:p w14:paraId="2F5AECE4" w14:textId="77777777" w:rsidR="005645A2" w:rsidRPr="000E6680" w:rsidRDefault="00F85FBB" w:rsidP="002B2343">
      <w:pPr>
        <w:pStyle w:val="Text"/>
        <w:rPr>
          <w:i/>
        </w:rPr>
      </w:pPr>
      <w:r w:rsidRPr="000E6680">
        <w:rPr>
          <w:i/>
        </w:rPr>
        <w:t>„</w:t>
      </w:r>
      <w:r w:rsidR="008E4653" w:rsidRPr="000E6680">
        <w:rPr>
          <w:i/>
        </w:rPr>
        <w:t>Já?</w:t>
      </w:r>
      <w:r w:rsidRPr="000E6680">
        <w:rPr>
          <w:i/>
        </w:rPr>
        <w:t>“</w:t>
      </w:r>
    </w:p>
    <w:p w14:paraId="733DC435" w14:textId="77777777" w:rsidR="005645A2" w:rsidRPr="000E6680" w:rsidRDefault="008E4653" w:rsidP="002B2343">
      <w:pPr>
        <w:pStyle w:val="Text"/>
      </w:pPr>
      <w:r w:rsidRPr="000E6680">
        <w:t>To slovo z něj prostě vyletělo. Měl sotva čas nabrat dech, když vtom vystřelila Tewkova ruka a popadla ho za zápěstí.</w:t>
      </w:r>
    </w:p>
    <w:p w14:paraId="285591B3" w14:textId="77777777" w:rsidR="005645A2" w:rsidRPr="000E6680" w:rsidRDefault="00F85FBB" w:rsidP="002B2343">
      <w:pPr>
        <w:pStyle w:val="Text"/>
      </w:pPr>
      <w:r w:rsidRPr="000E6680">
        <w:t>„</w:t>
      </w:r>
      <w:r w:rsidR="008E4653" w:rsidRPr="000E6680">
        <w:t>Mistře!</w:t>
      </w:r>
      <w:r w:rsidRPr="000E6680">
        <w:t>“</w:t>
      </w:r>
    </w:p>
    <w:p w14:paraId="527C1EA7" w14:textId="77777777" w:rsidR="005645A2" w:rsidRPr="000E6680" w:rsidRDefault="00F85FBB" w:rsidP="002B2343">
      <w:pPr>
        <w:pStyle w:val="Text"/>
      </w:pPr>
      <w:r w:rsidRPr="000E6680">
        <w:t>„</w:t>
      </w:r>
      <w:r w:rsidR="008E4653" w:rsidRPr="000E6680">
        <w:t>Půjčím si ho,</w:t>
      </w:r>
      <w:r w:rsidRPr="000E6680">
        <w:t>“</w:t>
      </w:r>
      <w:r w:rsidR="008E4653" w:rsidRPr="000E6680">
        <w:t xml:space="preserve"> prohlásil Tewk. </w:t>
      </w:r>
      <w:r w:rsidRPr="000E6680">
        <w:t>„</w:t>
      </w:r>
      <w:r w:rsidR="008E4653" w:rsidRPr="000E6680">
        <w:t>Mám armádu na pochodu a bratrance, o kterém jsem si myslel, že je zpropadený blázen, ale možná mu to přece jen trochu pálí. Pokud to, co popisuješ, dostane Jinduse</w:t>
      </w:r>
      <w:r w:rsidRPr="000E6680">
        <w:t>…</w:t>
      </w:r>
      <w:r w:rsidR="008E4653" w:rsidRPr="000E6680">
        <w:t xml:space="preserve"> Korianth tak či tak nebude v bezpečí.</w:t>
      </w:r>
      <w:r w:rsidRPr="000E6680">
        <w:t>“</w:t>
      </w:r>
    </w:p>
    <w:p w14:paraId="61D8AFEF" w14:textId="5A3FC665" w:rsidR="005645A2" w:rsidRPr="000E6680" w:rsidRDefault="00F85FBB" w:rsidP="002B2343">
      <w:pPr>
        <w:pStyle w:val="Text"/>
      </w:pPr>
      <w:r w:rsidRPr="000E6680">
        <w:t>„</w:t>
      </w:r>
      <w:r w:rsidR="008E4653" w:rsidRPr="000E6680">
        <w:t>To nebude,</w:t>
      </w:r>
      <w:r w:rsidRPr="000E6680">
        <w:t>“</w:t>
      </w:r>
      <w:r w:rsidR="008E4653" w:rsidRPr="000E6680">
        <w:t xml:space="preserve"> přitakal Mistr, aniž by se jakkoliv vyjádřil k Tewkovu prohlášení o půjčování či bratrancích. Vilém se pokusil vyprostit z Tewkových prstů</w:t>
      </w:r>
      <w:r w:rsidRPr="000E6680">
        <w:t>…</w:t>
      </w:r>
      <w:r w:rsidR="008E4653" w:rsidRPr="000E6680">
        <w:t xml:space="preserve"> bezúspěšně.</w:t>
      </w:r>
    </w:p>
    <w:p w14:paraId="4CB89C58" w14:textId="77777777" w:rsidR="005645A2" w:rsidRPr="000E6680" w:rsidRDefault="00F85FBB" w:rsidP="002B2343">
      <w:pPr>
        <w:pStyle w:val="Text"/>
      </w:pPr>
      <w:r w:rsidRPr="000E6680">
        <w:t>„</w:t>
      </w:r>
      <w:r w:rsidR="008E4653" w:rsidRPr="000E6680">
        <w:t>Promiň,</w:t>
      </w:r>
      <w:r w:rsidRPr="000E6680">
        <w:t>“</w:t>
      </w:r>
      <w:r w:rsidR="008E4653" w:rsidRPr="000E6680">
        <w:t xml:space="preserve"> omluvil se Tewk a pustil ho. Pak zvedl ruku a poklepal Viléma po rameni. </w:t>
      </w:r>
      <w:r w:rsidRPr="000E6680">
        <w:t>„</w:t>
      </w:r>
      <w:r w:rsidR="008E4653" w:rsidRPr="000E6680">
        <w:t>Jsi chytrý a jsi rychlý. Vysledoval jsem tě podle otisků bot. Ty tě nenapadlo zakrýt, co?</w:t>
      </w:r>
      <w:r w:rsidRPr="000E6680">
        <w:t>“</w:t>
      </w:r>
    </w:p>
    <w:p w14:paraId="3CC5FD70" w14:textId="77777777" w:rsidR="005645A2" w:rsidRPr="000E6680" w:rsidRDefault="00F85FBB" w:rsidP="002B2343">
      <w:pPr>
        <w:pStyle w:val="Text"/>
      </w:pPr>
      <w:r w:rsidRPr="000E6680">
        <w:lastRenderedPageBreak/>
        <w:t>„</w:t>
      </w:r>
      <w:r w:rsidR="008E4653" w:rsidRPr="000E6680">
        <w:t>Ne,</w:t>
      </w:r>
      <w:r w:rsidRPr="000E6680">
        <w:t>“</w:t>
      </w:r>
      <w:r w:rsidR="008E4653" w:rsidRPr="000E6680">
        <w:t xml:space="preserve"> připustil Vilém tiše. Neměl čas. Byl vyděšený. Vlezl do dveří a ani nepomyslel na to, že by někdo, kdo dokázal rozpoznat jeho kouzla, mohl také najít cestu Uličkou a přitom nenaletěl na trik, že má hledat dveře. Tewk dveře </w:t>
      </w:r>
      <w:r w:rsidR="008E4653" w:rsidRPr="000E6680">
        <w:rPr>
          <w:i/>
        </w:rPr>
        <w:t>nehledal</w:t>
      </w:r>
      <w:r w:rsidR="008E4653" w:rsidRPr="000E6680">
        <w:t xml:space="preserve"> a tak žádné neviděl, a pokud ano, nevěnoval jim pozornost. To, co Tewk hledal, byl kouzelník, po něm pátral</w:t>
      </w:r>
      <w:r w:rsidRPr="000E6680">
        <w:t>…</w:t>
      </w:r>
      <w:r w:rsidR="008E4653" w:rsidRPr="000E6680">
        <w:t xml:space="preserve"> až sem. Přímo k Mistrovi a k nim všem.</w:t>
      </w:r>
    </w:p>
    <w:p w14:paraId="0D05E38C" w14:textId="77777777" w:rsidR="005645A2" w:rsidRPr="000E6680" w:rsidRDefault="008E4653" w:rsidP="002B2343">
      <w:pPr>
        <w:pStyle w:val="Text"/>
      </w:pPr>
      <w:r w:rsidRPr="000E6680">
        <w:t>A teď, podle všeho, Mistr s tímto mužem souhlasil.</w:t>
      </w:r>
    </w:p>
    <w:p w14:paraId="7605F9B0" w14:textId="77777777" w:rsidR="005645A2" w:rsidRPr="000E6680" w:rsidRDefault="008E4653" w:rsidP="002B2343">
      <w:pPr>
        <w:pStyle w:val="Text"/>
      </w:pPr>
      <w:r w:rsidRPr="000E6680">
        <w:t>Žaludek měl jako na vodě. A to se jednalo o velmi prázdný žaludek. A tohle byl bohatý člověk. Na poměry Uličky to byl bohatý člověk a navíc mluvil o armádách a o králi.</w:t>
      </w:r>
    </w:p>
    <w:p w14:paraId="16AC4366" w14:textId="77777777" w:rsidR="005645A2" w:rsidRPr="000E6680" w:rsidRDefault="00F85FBB" w:rsidP="002B2343">
      <w:pPr>
        <w:pStyle w:val="Text"/>
      </w:pPr>
      <w:r w:rsidRPr="000E6680">
        <w:t>„</w:t>
      </w:r>
      <w:r w:rsidR="008E4653" w:rsidRPr="000E6680">
        <w:t>Rádi bychom se nasnídali,</w:t>
      </w:r>
      <w:r w:rsidRPr="000E6680">
        <w:t>“</w:t>
      </w:r>
      <w:r w:rsidR="008E4653" w:rsidRPr="000E6680">
        <w:t xml:space="preserve"> prohlásil Vilém. </w:t>
      </w:r>
      <w:r w:rsidRPr="000E6680">
        <w:t>„</w:t>
      </w:r>
      <w:r w:rsidR="008E4653" w:rsidRPr="000E6680">
        <w:t>Rádi bychom dobrou snídani. A vy mi můžete říct, jaký druh zaklínadla byste potřeboval, a já ho zapíšu. Udělal bych nějaké opravdu dobré.</w:t>
      </w:r>
      <w:r w:rsidRPr="000E6680">
        <w:t>“</w:t>
      </w:r>
    </w:p>
    <w:p w14:paraId="0B8A9E20" w14:textId="77777777" w:rsidR="005645A2" w:rsidRPr="000E6680" w:rsidRDefault="008E4653" w:rsidP="002B2343">
      <w:pPr>
        <w:pStyle w:val="Text"/>
      </w:pPr>
      <w:r w:rsidRPr="000E6680">
        <w:t xml:space="preserve">Tewk potřásl hlavou. </w:t>
      </w:r>
      <w:r w:rsidR="00F85FBB" w:rsidRPr="000E6680">
        <w:t>„</w:t>
      </w:r>
      <w:r w:rsidRPr="000E6680">
        <w:t>Snídani, to ano. Ale psaní mi nepomůže. Budeš muset dělat úpravy podle toho, co se zrovna bude dít.</w:t>
      </w:r>
      <w:r w:rsidR="00F85FBB" w:rsidRPr="000E6680">
        <w:t>“</w:t>
      </w:r>
    </w:p>
    <w:p w14:paraId="51C9CA07" w14:textId="77777777" w:rsidR="005645A2" w:rsidRPr="000E6680" w:rsidRDefault="00F85FBB" w:rsidP="002B2343">
      <w:pPr>
        <w:pStyle w:val="Text"/>
      </w:pPr>
      <w:r w:rsidRPr="000E6680">
        <w:t>„</w:t>
      </w:r>
      <w:r w:rsidR="008E4653" w:rsidRPr="000E6680">
        <w:t>To nejde.</w:t>
      </w:r>
      <w:r w:rsidRPr="000E6680">
        <w:t>“</w:t>
      </w:r>
    </w:p>
    <w:p w14:paraId="5C114B78" w14:textId="77777777" w:rsidR="005645A2" w:rsidRPr="000E6680" w:rsidRDefault="00F85FBB" w:rsidP="002B2343">
      <w:pPr>
        <w:pStyle w:val="Text"/>
      </w:pPr>
      <w:r w:rsidRPr="000E6680">
        <w:t>„</w:t>
      </w:r>
      <w:r w:rsidR="008E4653" w:rsidRPr="000E6680">
        <w:t>Už to děláš, říká tady kouzelník.</w:t>
      </w:r>
      <w:r w:rsidRPr="000E6680">
        <w:t>“</w:t>
      </w:r>
    </w:p>
    <w:p w14:paraId="56F0B61E" w14:textId="77777777" w:rsidR="005645A2" w:rsidRPr="000E6680" w:rsidRDefault="00F85FBB" w:rsidP="002B2343">
      <w:pPr>
        <w:pStyle w:val="Text"/>
      </w:pPr>
      <w:r w:rsidRPr="000E6680">
        <w:t>„</w:t>
      </w:r>
      <w:r w:rsidR="008E4653" w:rsidRPr="000E6680">
        <w:t>Ne</w:t>
      </w:r>
      <w:r w:rsidRPr="000E6680">
        <w:t>…</w:t>
      </w:r>
      <w:r w:rsidR="008E4653" w:rsidRPr="000E6680">
        <w:t xml:space="preserve"> nic takového vlastně nedělám. Vždyť jste to </w:t>
      </w:r>
      <w:r w:rsidR="008E4653" w:rsidRPr="000E6680">
        <w:rPr>
          <w:i/>
        </w:rPr>
        <w:t>sám</w:t>
      </w:r>
      <w:r w:rsidR="008E4653" w:rsidRPr="000E6680">
        <w:t xml:space="preserve"> prokoukl. Vysledoval jste mě.</w:t>
      </w:r>
      <w:r w:rsidRPr="000E6680">
        <w:t>“</w:t>
      </w:r>
    </w:p>
    <w:p w14:paraId="5FE2F2E5" w14:textId="77777777" w:rsidR="005645A2" w:rsidRDefault="00F85FBB" w:rsidP="002B2343">
      <w:pPr>
        <w:pStyle w:val="Text"/>
      </w:pPr>
      <w:r>
        <w:t>„</w:t>
      </w:r>
      <w:r w:rsidR="008E4653" w:rsidRPr="008E4653">
        <w:t>Trocha Nadání. Úplně maličko. Někdy je možná užitečné. Pak z něj jsou ale šlamastyky jako tahle. Svou snídani dostaneš.</w:t>
      </w:r>
      <w:r>
        <w:t>“</w:t>
      </w:r>
      <w:r w:rsidR="008E4653" w:rsidRPr="008E4653">
        <w:t xml:space="preserve"> Vylovil z kapsy váček a obrátil ho na stůl. Mezi mincemi zazářilo zlato. Ne zrovna málo zlata. Za jeden takový peníz by se daly koupit všechny obchody v Uličce. Bledým jasným světlem pomrkávalo stříbro. A k tomu všechny možné druhy měďáků, ražené i neražené.</w:t>
      </w:r>
    </w:p>
    <w:p w14:paraId="72BA7D16" w14:textId="77777777" w:rsidR="005645A2" w:rsidRDefault="008E4653" w:rsidP="002B2343">
      <w:pPr>
        <w:pStyle w:val="Text"/>
      </w:pPr>
      <w:r w:rsidRPr="008E4653">
        <w:t xml:space="preserve">Tewk prsty vyhrabal z hromádky většinu měďáků a posunul je po stolní desce k Mistrovi. Přidal k nim i několik stříbrných a jeden z vyleštěných zlaťáků. </w:t>
      </w:r>
      <w:r w:rsidR="00F85FBB">
        <w:t>„</w:t>
      </w:r>
      <w:r w:rsidRPr="008E4653">
        <w:t>Za chlapcovy služby,</w:t>
      </w:r>
      <w:r w:rsidR="00F85FBB">
        <w:t>“</w:t>
      </w:r>
      <w:r w:rsidRPr="008E4653">
        <w:t xml:space="preserve"> vysvětlil. </w:t>
      </w:r>
      <w:r w:rsidR="00F85FBB">
        <w:t>„</w:t>
      </w:r>
      <w:r w:rsidRPr="008E4653">
        <w:t>A vaše mlčení. Můžete vzít kluky a zmizet z Wiscezanu. Dostat se na pobřeží, zařídit se trochu stylově</w:t>
      </w:r>
      <w:r w:rsidR="00F85FBB">
        <w:t>…</w:t>
      </w:r>
      <w:r w:rsidRPr="008E4653">
        <w:t xml:space="preserve"> pokud tedy chlapec a já dokážeme Jinduse zpomalit.</w:t>
      </w:r>
      <w:r w:rsidR="00F85FBB">
        <w:t>“</w:t>
      </w:r>
      <w:r w:rsidRPr="008E4653">
        <w:t xml:space="preserve"> Podíval se přímo na Viléma. </w:t>
      </w:r>
      <w:r w:rsidR="00F85FBB">
        <w:t>„</w:t>
      </w:r>
      <w:r w:rsidRPr="008E4653">
        <w:t xml:space="preserve">Postaráme se o Jinduse. Jediné, co musíš udělat, je tohle. Zaprvé, dostat mě k němu. Zadruhé, zajistit mi krytí, abych zapálil signální hranici. A potom nás udržet v tajnosti, dokud sem můj lenivý bratranec z druhého kolena nepřesune svou armádu a neotevře brány. Doporučuji, abyste s kluky zůstal tady, Mistře kouzelníku. Vyznáte </w:t>
      </w:r>
      <w:r w:rsidRPr="008E4653">
        <w:lastRenderedPageBreak/>
        <w:t>se v magii, ale já se vyznám ve válčení. Pár dnů nebude radno vylézat ven.</w:t>
      </w:r>
      <w:r w:rsidR="00F85FBB">
        <w:t>“</w:t>
      </w:r>
    </w:p>
    <w:p w14:paraId="78A2B798" w14:textId="77777777" w:rsidR="005645A2" w:rsidRDefault="00F85FBB" w:rsidP="002B2343">
      <w:pPr>
        <w:pStyle w:val="Text"/>
      </w:pPr>
      <w:r>
        <w:t>„</w:t>
      </w:r>
      <w:r w:rsidR="008E4653" w:rsidRPr="008E4653">
        <w:t>Dohodnuto,</w:t>
      </w:r>
      <w:r>
        <w:t>“</w:t>
      </w:r>
      <w:r w:rsidR="008E4653" w:rsidRPr="008E4653">
        <w:t xml:space="preserve"> přitakal Mistr a shrnul peníze ze stolu. Jednu minci podal Jezzymu. </w:t>
      </w:r>
      <w:r>
        <w:t>„</w:t>
      </w:r>
      <w:r w:rsidR="008E4653" w:rsidRPr="008E4653">
        <w:t>Zajdi k Volovi a sežeň nám něco k snídani. Tenhle pán nemůže ale čekat moc dlouho. Horký chléb. Čerstvý chléb. Máslo. Rybu. Pro něj taky. Běž.</w:t>
      </w:r>
      <w:r>
        <w:t>“</w:t>
      </w:r>
    </w:p>
    <w:p w14:paraId="6AE420EF" w14:textId="77777777" w:rsidR="005645A2" w:rsidRDefault="008E4653" w:rsidP="002B2343">
      <w:pPr>
        <w:pStyle w:val="Text"/>
      </w:pPr>
      <w:r w:rsidRPr="008E4653">
        <w:t>Snídaně. V jejich životech velmi vzácná událost. Jezzy se s mincí vrhl ke dveřím a Vilém se prostě jen zhroutil k zemi na místě, kde stál, protože tam vlastně vůbec nebyl. Nechtěl tam být. Přesvědčoval o tom svět.</w:t>
      </w:r>
    </w:p>
    <w:p w14:paraId="04899707" w14:textId="77777777" w:rsidR="005645A2" w:rsidRDefault="00F85FBB" w:rsidP="002B2343">
      <w:pPr>
        <w:pStyle w:val="Text"/>
      </w:pPr>
      <w:r>
        <w:t>„</w:t>
      </w:r>
      <w:r w:rsidR="008E4653" w:rsidRPr="008E4653">
        <w:t>To bylo setsakramentsky dobré,</w:t>
      </w:r>
      <w:r>
        <w:t>“</w:t>
      </w:r>
      <w:r w:rsidR="008E4653" w:rsidRPr="008E4653">
        <w:t xml:space="preserve"> podotkl Tewk a dloubl do něj špičkou boty. </w:t>
      </w:r>
      <w:r>
        <w:t>„</w:t>
      </w:r>
      <w:r w:rsidR="008E4653" w:rsidRPr="008E4653">
        <w:t>Já vím, že tam jsi. Dokážeš nás oba protáhnout palácovou bránou?</w:t>
      </w:r>
      <w:r>
        <w:t>“</w:t>
      </w:r>
    </w:p>
    <w:p w14:paraId="32727C90" w14:textId="77777777" w:rsidR="005645A2" w:rsidRDefault="00F85FBB" w:rsidP="002B2343">
      <w:pPr>
        <w:pStyle w:val="Text"/>
      </w:pPr>
      <w:r>
        <w:t>„</w:t>
      </w:r>
      <w:r w:rsidR="008E4653" w:rsidRPr="008E4653">
        <w:t>Možná,</w:t>
      </w:r>
      <w:r>
        <w:t>“</w:t>
      </w:r>
      <w:r w:rsidR="008E4653" w:rsidRPr="008E4653">
        <w:t xml:space="preserve"> připustil. </w:t>
      </w:r>
      <w:r>
        <w:t>„</w:t>
      </w:r>
      <w:r w:rsidR="008E4653" w:rsidRPr="008E4653">
        <w:t>Možná to dovedu.</w:t>
      </w:r>
      <w:r>
        <w:t>“</w:t>
      </w:r>
    </w:p>
    <w:p w14:paraId="07FF1DD9" w14:textId="77777777" w:rsidR="005645A2" w:rsidRDefault="00F85FBB" w:rsidP="002B2343">
      <w:pPr>
        <w:pStyle w:val="Text"/>
      </w:pPr>
      <w:r>
        <w:t>„</w:t>
      </w:r>
      <w:r w:rsidR="008E4653" w:rsidRPr="008E4653">
        <w:t>Viléme,</w:t>
      </w:r>
      <w:r>
        <w:t>“</w:t>
      </w:r>
      <w:r w:rsidR="008E4653" w:rsidRPr="008E4653">
        <w:t xml:space="preserve"> oslovil ho Mistr. Vilém vstal, ale stále se necítil dobře. </w:t>
      </w:r>
      <w:r>
        <w:t>„</w:t>
      </w:r>
      <w:r w:rsidR="008E4653" w:rsidRPr="008E4653">
        <w:t>Podej mi nějaký kus papíru</w:t>
      </w:r>
      <w:r>
        <w:t>…</w:t>
      </w:r>
      <w:r w:rsidR="008E4653" w:rsidRPr="008E4653">
        <w:t xml:space="preserve"> a pero,</w:t>
      </w:r>
      <w:r>
        <w:t>“</w:t>
      </w:r>
      <w:r w:rsidR="008E4653" w:rsidRPr="008E4653">
        <w:t xml:space="preserve"> vyzval ho Mistr. Vilém poslechl a nabídl mu jeden z útržků, které používali na kouzla.</w:t>
      </w:r>
    </w:p>
    <w:p w14:paraId="106B590B" w14:textId="77777777" w:rsidR="005645A2" w:rsidRDefault="00F85FBB" w:rsidP="002B2343">
      <w:pPr>
        <w:pStyle w:val="Text"/>
      </w:pPr>
      <w:r>
        <w:t>„</w:t>
      </w:r>
      <w:r w:rsidR="008E4653" w:rsidRPr="008E4653">
        <w:t>Něco většího,</w:t>
      </w:r>
      <w:r>
        <w:t>“</w:t>
      </w:r>
      <w:r w:rsidR="008E4653" w:rsidRPr="008E4653">
        <w:t xml:space="preserve"> dodal Mistr. Vilém opět poslechl a Mistr sňal víčko z kalamáře, ponořil do něj brk a na podaný cár papíru zapsal několik symbolů. </w:t>
      </w:r>
      <w:r>
        <w:t>„</w:t>
      </w:r>
      <w:r w:rsidR="008E4653" w:rsidRPr="008E4653">
        <w:t>Toto je odemykadlo,</w:t>
      </w:r>
      <w:r>
        <w:t>“</w:t>
      </w:r>
      <w:r w:rsidR="008E4653" w:rsidRPr="008E4653">
        <w:t xml:space="preserve"> vysvětlil.</w:t>
      </w:r>
    </w:p>
    <w:p w14:paraId="4FAB4945" w14:textId="77777777" w:rsidR="005645A2" w:rsidRDefault="00F85FBB" w:rsidP="002B2343">
      <w:pPr>
        <w:pStyle w:val="Text"/>
      </w:pPr>
      <w:r>
        <w:t>„</w:t>
      </w:r>
      <w:r w:rsidR="008E4653" w:rsidRPr="008E4653">
        <w:t>Děkuji, pane,</w:t>
      </w:r>
      <w:r>
        <w:t>“</w:t>
      </w:r>
      <w:r w:rsidR="008E4653" w:rsidRPr="008E4653">
        <w:t xml:space="preserve"> odpověděl zdvořile Vilém. Dokázal si představit, k čemu se bude hodit.</w:t>
      </w:r>
    </w:p>
    <w:p w14:paraId="1F25A38B" w14:textId="77777777" w:rsidR="005645A2" w:rsidRDefault="008E4653" w:rsidP="002B2343">
      <w:pPr>
        <w:pStyle w:val="Text"/>
      </w:pPr>
      <w:r w:rsidRPr="008E4653">
        <w:t>Na větší kus papíru zapsal Mistr něco dlouhého a složitého, kudrlinkovým písmem, které se Vilémovi zatím nepodařilo ovládnout. Když byl Mistr hotov, natáhl ruku s papírem, ale nepodal mu ho tak docela.</w:t>
      </w:r>
    </w:p>
    <w:p w14:paraId="0B7E20E6" w14:textId="77777777" w:rsidR="005645A2" w:rsidRDefault="00F85FBB" w:rsidP="002B2343">
      <w:pPr>
        <w:pStyle w:val="Text"/>
      </w:pPr>
      <w:r>
        <w:t>„</w:t>
      </w:r>
      <w:r w:rsidR="008E4653" w:rsidRPr="008E4653">
        <w:t>Toto,</w:t>
      </w:r>
      <w:r>
        <w:t>“</w:t>
      </w:r>
      <w:r w:rsidR="008E4653" w:rsidRPr="008E4653">
        <w:t xml:space="preserve"> začal Mistr, </w:t>
      </w:r>
      <w:r>
        <w:t>„</w:t>
      </w:r>
      <w:r w:rsidR="008E4653" w:rsidRPr="008E4653">
        <w:t>je mistrovská listina. Pokud ji přijmeš, skončí tvoje tovaryšská omezení. Pokud si ji vezmeš, budeš moci sesílat mistrovská kouzla. Ale pokud si ji vezmeš, poneseš také mou značku, a až vyjdeš z Uličky, budeš zářit jako pochodeň</w:t>
      </w:r>
      <w:r>
        <w:t>…</w:t>
      </w:r>
      <w:r w:rsidR="008E4653" w:rsidRPr="008E4653">
        <w:t xml:space="preserve"> pokud si tedy Uličku nevezmeš s sebou.</w:t>
      </w:r>
      <w:r>
        <w:t>“</w:t>
      </w:r>
    </w:p>
    <w:p w14:paraId="71AB4912" w14:textId="77777777" w:rsidR="005645A2" w:rsidRDefault="00F85FBB" w:rsidP="002B2343">
      <w:pPr>
        <w:pStyle w:val="Text"/>
      </w:pPr>
      <w:r>
        <w:t>„</w:t>
      </w:r>
      <w:r w:rsidR="008E4653" w:rsidRPr="008E4653">
        <w:t>Možná bude stačit, když nezpůsobím rozruch, Mistře.</w:t>
      </w:r>
      <w:r>
        <w:t>“</w:t>
      </w:r>
    </w:p>
    <w:p w14:paraId="77218A49" w14:textId="77777777" w:rsidR="005645A2" w:rsidRDefault="00F85FBB" w:rsidP="002B2343">
      <w:pPr>
        <w:pStyle w:val="Text"/>
      </w:pPr>
      <w:r>
        <w:t>„</w:t>
      </w:r>
      <w:r w:rsidR="008E4653" w:rsidRPr="008E4653">
        <w:t>A co potom, až se dostaneš dovnitř? Co uděláš?</w:t>
      </w:r>
      <w:r>
        <w:t>“</w:t>
      </w:r>
    </w:p>
    <w:p w14:paraId="3D4D2996" w14:textId="77777777" w:rsidR="005645A2" w:rsidRDefault="00F85FBB" w:rsidP="002B2343">
      <w:pPr>
        <w:pStyle w:val="Text"/>
      </w:pPr>
      <w:r>
        <w:t>„</w:t>
      </w:r>
      <w:r w:rsidR="008E4653" w:rsidRPr="008E4653">
        <w:t>Doufal jsem, že to mi řeknete vy, Mistře.</w:t>
      </w:r>
      <w:r>
        <w:t>“</w:t>
      </w:r>
    </w:p>
    <w:p w14:paraId="3370636C" w14:textId="77777777" w:rsidR="005645A2" w:rsidRDefault="008E4653" w:rsidP="002B2343">
      <w:pPr>
        <w:pStyle w:val="Text"/>
      </w:pPr>
      <w:r w:rsidRPr="008E4653">
        <w:t xml:space="preserve">Mistr potřásl hlavou. </w:t>
      </w:r>
      <w:r w:rsidR="00F85FBB">
        <w:t>„</w:t>
      </w:r>
      <w:r w:rsidRPr="008E4653">
        <w:t>Nedokážu si představit, co budeš dělat. Budeš cítit jako já. Ale nebudeš já. Rozumíš, co tím myslím?</w:t>
      </w:r>
      <w:r w:rsidR="00F85FBB">
        <w:t>“</w:t>
      </w:r>
    </w:p>
    <w:p w14:paraId="7058F316" w14:textId="77777777" w:rsidR="005645A2" w:rsidRPr="000E6680" w:rsidRDefault="008E4653" w:rsidP="002B2343">
      <w:pPr>
        <w:pStyle w:val="Text"/>
      </w:pPr>
      <w:r w:rsidRPr="008E4653">
        <w:lastRenderedPageBreak/>
        <w:t xml:space="preserve">Byl tovaryšem Iluzí. Okamžitě pochopil, k čemu to je dobré. </w:t>
      </w:r>
      <w:r w:rsidR="00F85FBB">
        <w:t>„</w:t>
      </w:r>
      <w:r w:rsidRPr="008E4653">
        <w:t>A ten</w:t>
      </w:r>
      <w:r w:rsidR="00F85FBB">
        <w:t>…</w:t>
      </w:r>
      <w:r w:rsidRPr="008E4653">
        <w:t xml:space="preserve"> ten </w:t>
      </w:r>
      <w:r w:rsidRPr="000E6680">
        <w:rPr>
          <w:i/>
        </w:rPr>
        <w:t>problém,</w:t>
      </w:r>
      <w:r w:rsidRPr="000E6680">
        <w:t xml:space="preserve"> o kterém nemluvíme</w:t>
      </w:r>
      <w:r w:rsidR="00F85FBB" w:rsidRPr="000E6680">
        <w:t>…</w:t>
      </w:r>
      <w:r w:rsidRPr="000E6680">
        <w:t xml:space="preserve"> pozná to?</w:t>
      </w:r>
      <w:r w:rsidR="00F85FBB" w:rsidRPr="000E6680">
        <w:t>“</w:t>
      </w:r>
    </w:p>
    <w:p w14:paraId="0B53E968" w14:textId="77777777" w:rsidR="005645A2" w:rsidRPr="000E6680" w:rsidRDefault="00F85FBB" w:rsidP="002B2343">
      <w:pPr>
        <w:pStyle w:val="Text"/>
      </w:pPr>
      <w:r w:rsidRPr="000E6680">
        <w:t>„</w:t>
      </w:r>
      <w:r w:rsidR="008E4653" w:rsidRPr="000E6680">
        <w:t>Hmmm</w:t>
      </w:r>
      <w:r w:rsidRPr="000E6680">
        <w:t>…</w:t>
      </w:r>
      <w:r w:rsidR="008E4653" w:rsidRPr="000E6680">
        <w:t xml:space="preserve"> možná. Možná pozná, kdo ve skutečnosti udržoval Uličku tak, jak byla. Pozná, kdo ji přivedl přes celé město. Ale není </w:t>
      </w:r>
      <w:r w:rsidR="008E4653" w:rsidRPr="000E6680">
        <w:rPr>
          <w:i/>
        </w:rPr>
        <w:t xml:space="preserve">tady </w:t>
      </w:r>
      <w:r w:rsidR="008E4653" w:rsidRPr="000E6680">
        <w:t>tak úplně, se vším, co to znamená. I on má své hranice.</w:t>
      </w:r>
      <w:r w:rsidRPr="000E6680">
        <w:t>“</w:t>
      </w:r>
    </w:p>
    <w:p w14:paraId="32CC2459" w14:textId="77777777" w:rsidR="005645A2" w:rsidRPr="000E6680" w:rsidRDefault="008E4653" w:rsidP="002B2343">
      <w:pPr>
        <w:pStyle w:val="Text"/>
      </w:pPr>
      <w:r w:rsidRPr="000E6680">
        <w:t>Iluzionista chápal i tohle.</w:t>
      </w:r>
    </w:p>
    <w:p w14:paraId="4F558B22" w14:textId="77777777" w:rsidR="005645A2" w:rsidRPr="000E6680" w:rsidRDefault="00F85FBB" w:rsidP="002B2343">
      <w:pPr>
        <w:pStyle w:val="Text"/>
      </w:pPr>
      <w:r w:rsidRPr="000E6680">
        <w:t>„</w:t>
      </w:r>
      <w:r w:rsidR="008E4653" w:rsidRPr="000E6680">
        <w:t>Nezabíjej,</w:t>
      </w:r>
      <w:r w:rsidRPr="000E6680">
        <w:t>“</w:t>
      </w:r>
      <w:r w:rsidR="008E4653" w:rsidRPr="000E6680">
        <w:t xml:space="preserve"> doplnil Mistr. </w:t>
      </w:r>
      <w:r w:rsidRPr="000E6680">
        <w:t>„</w:t>
      </w:r>
      <w:r w:rsidR="008E4653" w:rsidRPr="000E6680">
        <w:t xml:space="preserve">Podívej se na mě. Neměj </w:t>
      </w:r>
      <w:r w:rsidR="008E4653" w:rsidRPr="000E6680">
        <w:rPr>
          <w:i/>
        </w:rPr>
        <w:t>záměr</w:t>
      </w:r>
      <w:r w:rsidR="008E4653" w:rsidRPr="000E6680">
        <w:t xml:space="preserve"> zabíjet. Obzvlášť ne pomocí magie. Dostal by ses na stezku, na kterou nechceš vstoupit ani náhodou. Rozumíš tomu?</w:t>
      </w:r>
      <w:r w:rsidRPr="000E6680">
        <w:t>“</w:t>
      </w:r>
    </w:p>
    <w:p w14:paraId="619BB23D" w14:textId="77777777" w:rsidR="005645A2" w:rsidRPr="000E6680" w:rsidRDefault="008E4653" w:rsidP="002B2343">
      <w:pPr>
        <w:pStyle w:val="Text"/>
      </w:pPr>
      <w:r w:rsidRPr="000E6680">
        <w:t xml:space="preserve">Rozuměl. Pokynul k Tewkovi. </w:t>
      </w:r>
      <w:r w:rsidR="00F85FBB" w:rsidRPr="000E6680">
        <w:t>„</w:t>
      </w:r>
      <w:r w:rsidRPr="000E6680">
        <w:t>Od toho je tu on.</w:t>
      </w:r>
      <w:r w:rsidR="00F85FBB" w:rsidRPr="000E6680">
        <w:t>“</w:t>
      </w:r>
    </w:p>
    <w:p w14:paraId="3AAFE745" w14:textId="77777777" w:rsidR="005645A2" w:rsidRPr="000E6680" w:rsidRDefault="00F85FBB" w:rsidP="002B2343">
      <w:pPr>
        <w:pStyle w:val="Text"/>
      </w:pPr>
      <w:r w:rsidRPr="000E6680">
        <w:t>„</w:t>
      </w:r>
      <w:r w:rsidR="008E4653" w:rsidRPr="000E6680">
        <w:t>Hodný kluk. Prostě dělej to, co umíš. Tohle si vezmi. Radím ti, aby sis to vzal. Zasloužil sis to. Když ti budou bohové přát, ještě si to zasloužíš.</w:t>
      </w:r>
      <w:r w:rsidRPr="000E6680">
        <w:t>“</w:t>
      </w:r>
    </w:p>
    <w:p w14:paraId="702B7AF2" w14:textId="77777777" w:rsidR="005645A2" w:rsidRPr="000E6680" w:rsidRDefault="008E4653" w:rsidP="002B2343">
      <w:pPr>
        <w:pStyle w:val="Text"/>
      </w:pPr>
      <w:r w:rsidRPr="000E6680">
        <w:t xml:space="preserve">Natáhl se a vzal si list z Mistrových rukou. Zabrněla ho dlaň, potom paže a nakonec se mu zachvělo i srdce. Na okamžik se nemohl nadechnout. Nebyl vystrašený. Nebyl nic. </w:t>
      </w:r>
      <w:r w:rsidRPr="000E6680">
        <w:rPr>
          <w:i/>
        </w:rPr>
        <w:t>Skutečně</w:t>
      </w:r>
      <w:r w:rsidRPr="000E6680">
        <w:t xml:space="preserve"> nebyl nic. Podíval se na </w:t>
      </w:r>
      <w:r w:rsidRPr="000E6680">
        <w:rPr>
          <w:i/>
        </w:rPr>
        <w:t>vlastní</w:t>
      </w:r>
      <w:r w:rsidRPr="000E6680">
        <w:t xml:space="preserve"> ruku a neviděl ji.</w:t>
      </w:r>
    </w:p>
    <w:p w14:paraId="37F42B47" w14:textId="77777777" w:rsidR="005645A2" w:rsidRPr="000E6680" w:rsidRDefault="008E4653" w:rsidP="002B2343">
      <w:pPr>
        <w:pStyle w:val="Text"/>
      </w:pPr>
      <w:r w:rsidRPr="000E6680">
        <w:rPr>
          <w:i/>
        </w:rPr>
        <w:t>Chci se zpátky!</w:t>
      </w:r>
      <w:r w:rsidRPr="000E6680">
        <w:t xml:space="preserve"> pomyslel si a byl tady.</w:t>
      </w:r>
    </w:p>
    <w:p w14:paraId="277E5B85" w14:textId="1A65696D" w:rsidR="005645A2" w:rsidRPr="000E6680" w:rsidRDefault="00F85FBB" w:rsidP="002B2343">
      <w:pPr>
        <w:pStyle w:val="Text"/>
      </w:pPr>
      <w:r w:rsidRPr="000E6680">
        <w:t>„</w:t>
      </w:r>
      <w:r w:rsidR="008E4653" w:rsidRPr="000E6680">
        <w:t xml:space="preserve">Tak tohle bylo opravdu </w:t>
      </w:r>
      <w:r w:rsidR="008E4653" w:rsidRPr="000E6680">
        <w:rPr>
          <w:i/>
        </w:rPr>
        <w:t>hodně dobré,</w:t>
      </w:r>
      <w:r w:rsidR="00F37BA2" w:rsidRPr="000E6680">
        <w:rPr>
          <w:i/>
        </w:rPr>
        <w:t xml:space="preserve">“ </w:t>
      </w:r>
      <w:r w:rsidR="008E4653" w:rsidRPr="000E6680">
        <w:t>podotkl Tewk.</w:t>
      </w:r>
    </w:p>
    <w:p w14:paraId="6C35219C" w14:textId="77777777" w:rsidR="005645A2" w:rsidRPr="000E6680" w:rsidRDefault="00F85FBB" w:rsidP="002B2343">
      <w:pPr>
        <w:pStyle w:val="Text"/>
      </w:pPr>
      <w:r w:rsidRPr="000E6680">
        <w:t>„</w:t>
      </w:r>
      <w:r w:rsidR="008E4653" w:rsidRPr="000E6680">
        <w:t>Potřebuje si to promyslet,</w:t>
      </w:r>
      <w:r w:rsidRPr="000E6680">
        <w:t>“</w:t>
      </w:r>
      <w:r w:rsidR="008E4653" w:rsidRPr="000E6680">
        <w:t xml:space="preserve"> prohlásil Mistr. </w:t>
      </w:r>
      <w:r w:rsidRPr="000E6680">
        <w:t>„</w:t>
      </w:r>
      <w:r w:rsidR="008E4653" w:rsidRPr="000E6680">
        <w:t>Posaď se do kouta, Viléme, a chvíli přemýšlej.</w:t>
      </w:r>
      <w:r w:rsidRPr="000E6680">
        <w:t>“</w:t>
      </w:r>
    </w:p>
    <w:p w14:paraId="59DD6D9F" w14:textId="77777777" w:rsidR="005645A2" w:rsidRPr="000E6680" w:rsidRDefault="008E4653" w:rsidP="002B2343">
      <w:pPr>
        <w:pStyle w:val="Text"/>
      </w:pPr>
      <w:r w:rsidRPr="000E6680">
        <w:t xml:space="preserve">Stejně jako o důležitých lekcích. Jdi přemýšlet. Udělal, co mu bylo řečeno. A pokusil se přitom nepřemýšlet o démonech. Právě takhle se vám mohli dostat pod kůži </w:t>
      </w:r>
      <w:r w:rsidR="00F85FBB" w:rsidRPr="000E6680">
        <w:t>–</w:t>
      </w:r>
      <w:r w:rsidRPr="000E6680">
        <w:t xml:space="preserve"> když jste o nich začali uvažovat. Přemýšlel o tom, že tu není celá Ulička, ale to nebylo právě chytré: kdyby Wiggy nebo Hersey vylezli ven a nenašli schody, nepotěšilo by je to. Ani trochu.</w:t>
      </w:r>
    </w:p>
    <w:p w14:paraId="576B22EE" w14:textId="77777777" w:rsidR="005645A2" w:rsidRPr="000E6680" w:rsidRDefault="008E4653" w:rsidP="002B2343">
      <w:pPr>
        <w:pStyle w:val="Text"/>
      </w:pPr>
      <w:r w:rsidRPr="000E6680">
        <w:t>Zkrotil myšlenky a přivedl je k tomu, co bylo nutné udělat. Mistr ho naučil, jak toho dosáhnout. A všechno bylo tak, jak mělo být. Pokud k sobě nenechá proklouznout strach, bude se cítit silnější než kdykoliv předtím.</w:t>
      </w:r>
    </w:p>
    <w:p w14:paraId="04512882" w14:textId="77777777" w:rsidR="005645A2" w:rsidRPr="000E6680" w:rsidRDefault="008E4653" w:rsidP="002B2343">
      <w:pPr>
        <w:pStyle w:val="Text"/>
      </w:pPr>
      <w:r w:rsidRPr="000E6680">
        <w:t>Možná, že je blázen.</w:t>
      </w:r>
    </w:p>
    <w:p w14:paraId="3E301E93" w14:textId="77777777" w:rsidR="005645A2" w:rsidRPr="000E6680" w:rsidRDefault="008E4653" w:rsidP="002B2343">
      <w:pPr>
        <w:pStyle w:val="Text"/>
      </w:pPr>
      <w:r w:rsidRPr="000E6680">
        <w:t xml:space="preserve">Ale kouzelník nesmí mít pochybnosti. Pokud o sobě člověk začal pochybovat, veškerá iluze by se rozpadla. Seděl a soustřeďoval se na víru, že dokáže udělat téměř cokoliv, aniž by byl příliš konkrétní ohledně toho, co to vlastně je, dokud Jezzy nezaklepal na dveře a </w:t>
      </w:r>
      <w:r w:rsidRPr="000E6680">
        <w:lastRenderedPageBreak/>
        <w:t>nepřinesl největší snídani, kterou kdo kdy viděl: jen z toho, jak ji nesl, se celý zpotil.</w:t>
      </w:r>
    </w:p>
    <w:p w14:paraId="29E22A7C" w14:textId="77777777" w:rsidR="005645A2" w:rsidRPr="000E6680" w:rsidRDefault="008E4653" w:rsidP="002B2343">
      <w:pPr>
        <w:pStyle w:val="Text"/>
      </w:pPr>
      <w:r w:rsidRPr="000E6680">
        <w:t>Jedli. Dali si dobrou snídani, vodu</w:t>
      </w:r>
      <w:r w:rsidR="00F85FBB" w:rsidRPr="000E6680">
        <w:t>…</w:t>
      </w:r>
      <w:r w:rsidRPr="000E6680">
        <w:t xml:space="preserve"> měli i pivo, ale Mistr řekl, že by si ho měli nechat na později, a Tewk přitakal, že je to dobrý nápad.</w:t>
      </w:r>
    </w:p>
    <w:p w14:paraId="6AC700B7" w14:textId="77777777" w:rsidR="005645A2" w:rsidRPr="000E6680" w:rsidRDefault="008E4653" w:rsidP="002B2343">
      <w:pPr>
        <w:pStyle w:val="Text"/>
      </w:pPr>
      <w:r w:rsidRPr="000E6680">
        <w:t>Možná už Wiggyho pivo předtím okusil.</w:t>
      </w:r>
    </w:p>
    <w:p w14:paraId="1FE0EEBE" w14:textId="77777777" w:rsidR="005645A2" w:rsidRPr="000E6680" w:rsidRDefault="008E4653" w:rsidP="002B2343">
      <w:pPr>
        <w:pStyle w:val="Text"/>
      </w:pPr>
      <w:r w:rsidRPr="000E6680">
        <w:t xml:space="preserve">Když stál ve dveřích, poklepal mu Mistr krátce na rameno a Vilém vrhl poslední vystrašený pohled za sebe </w:t>
      </w:r>
      <w:r w:rsidR="00F85FBB" w:rsidRPr="000E6680">
        <w:t>–</w:t>
      </w:r>
      <w:r w:rsidRPr="000E6680">
        <w:t xml:space="preserve"> bál se, že i tohle by mu mohlo narušit soustředění. Podíval se na Almoreho a na Jezzyho, rozhlédl se po malé místnosti se všemi policemi, knihovnami a papíry na stolek, lavice a slamníky, na vybledlý červený závěs </w:t>
      </w:r>
      <w:r w:rsidR="00F85FBB" w:rsidRPr="000E6680">
        <w:t>–</w:t>
      </w:r>
      <w:r w:rsidRPr="000E6680">
        <w:t xml:space="preserve"> za ním měl Mistr v malém výklenku postel.</w:t>
      </w:r>
    </w:p>
    <w:p w14:paraId="156F0895" w14:textId="77777777" w:rsidR="005645A2" w:rsidRPr="000E6680" w:rsidRDefault="008E4653" w:rsidP="002B2343">
      <w:pPr>
        <w:pStyle w:val="Text"/>
      </w:pPr>
      <w:r w:rsidRPr="000E6680">
        <w:t>Byl to domov.</w:t>
      </w:r>
    </w:p>
    <w:p w14:paraId="59CACF87" w14:textId="77777777" w:rsidR="005645A2" w:rsidRPr="000E6680" w:rsidRDefault="008E4653" w:rsidP="002B2343">
      <w:pPr>
        <w:pStyle w:val="Text"/>
      </w:pPr>
      <w:r w:rsidRPr="000E6680">
        <w:t xml:space="preserve">Nakonec se zahleděl Mistrovi do očí. Byly šedé, vodnaté, ale stále dost bystré aby viděly všechno, co se v něm odehrává </w:t>
      </w:r>
      <w:r w:rsidR="00F85FBB" w:rsidRPr="000E6680">
        <w:t>–</w:t>
      </w:r>
      <w:r w:rsidRPr="000E6680">
        <w:t xml:space="preserve"> tím si byl jistý.</w:t>
      </w:r>
    </w:p>
    <w:p w14:paraId="3FB42A1D" w14:textId="77777777" w:rsidR="005645A2" w:rsidRPr="000E6680" w:rsidRDefault="00F85FBB" w:rsidP="002B2343">
      <w:pPr>
        <w:pStyle w:val="Text"/>
      </w:pPr>
      <w:r w:rsidRPr="000E6680">
        <w:t>„</w:t>
      </w:r>
      <w:r w:rsidR="008E4653" w:rsidRPr="000E6680">
        <w:t>Ano, pane,</w:t>
      </w:r>
      <w:r w:rsidRPr="000E6680">
        <w:t>“</w:t>
      </w:r>
      <w:r w:rsidR="008E4653" w:rsidRPr="000E6680">
        <w:t xml:space="preserve"> řekl a vyšel ven do Uličky. Své Uličky. S Tewkem kráčejícím vedle.</w:t>
      </w:r>
    </w:p>
    <w:p w14:paraId="40C38533" w14:textId="77777777" w:rsidR="005645A2" w:rsidRPr="000E6680" w:rsidRDefault="00F85FBB" w:rsidP="002B2343">
      <w:pPr>
        <w:pStyle w:val="Text"/>
      </w:pPr>
      <w:r w:rsidRPr="000E6680">
        <w:t>„</w:t>
      </w:r>
      <w:r w:rsidR="008E4653" w:rsidRPr="000E6680">
        <w:t>Veď mě,</w:t>
      </w:r>
      <w:r w:rsidRPr="000E6680">
        <w:t>“</w:t>
      </w:r>
      <w:r w:rsidR="008E4653" w:rsidRPr="000E6680">
        <w:t xml:space="preserve"> vyzval ho Tewk a ještě tak přispěl k tomu, že se necítil zrovna dvakrát dobře.</w:t>
      </w:r>
    </w:p>
    <w:p w14:paraId="654FEDDA" w14:textId="77777777" w:rsidR="005645A2" w:rsidRPr="000E6680" w:rsidRDefault="00F85FBB" w:rsidP="002B2343">
      <w:pPr>
        <w:pStyle w:val="Text"/>
      </w:pPr>
      <w:r w:rsidRPr="000E6680">
        <w:t>„</w:t>
      </w:r>
      <w:r w:rsidR="008E4653" w:rsidRPr="000E6680">
        <w:t>Mmm,</w:t>
      </w:r>
      <w:r w:rsidRPr="000E6680">
        <w:t>“</w:t>
      </w:r>
      <w:r w:rsidR="008E4653" w:rsidRPr="000E6680">
        <w:t xml:space="preserve"> zamumlal </w:t>
      </w:r>
      <w:r w:rsidRPr="000E6680">
        <w:t>–</w:t>
      </w:r>
      <w:r w:rsidR="008E4653" w:rsidRPr="000E6680">
        <w:t xml:space="preserve"> snažil se nemluvit. Intenzivně přemýšlel </w:t>
      </w:r>
      <w:r w:rsidRPr="000E6680">
        <w:t>–</w:t>
      </w:r>
      <w:r w:rsidR="008E4653" w:rsidRPr="000E6680">
        <w:t xml:space="preserve"> o tom, jak přesně Ulička vypadá, že na ní jsou pouze jedny dveře </w:t>
      </w:r>
      <w:r w:rsidRPr="000E6680">
        <w:t>–</w:t>
      </w:r>
      <w:r w:rsidR="008E4653" w:rsidRPr="000E6680">
        <w:t xml:space="preserve"> ty k Volovi </w:t>
      </w:r>
      <w:r w:rsidRPr="000E6680">
        <w:t>–</w:t>
      </w:r>
      <w:r w:rsidR="008E4653" w:rsidRPr="000E6680">
        <w:t xml:space="preserve"> a že se jedná jen o slepou odbočku z Uličky, na které není vůbec nic zajímavého. Ani on nebyl zajímavý. Byl jen kluk v oděvu z nebarveného lnu a vlny, převážně šedém či nevýrazně hnědém, kluk s hnědými vlasy a těžko popsatelným obličejem, možná měl i nějaké uhry </w:t>
      </w:r>
      <w:r w:rsidRPr="000E6680">
        <w:t>–</w:t>
      </w:r>
      <w:r w:rsidR="008E4653" w:rsidRPr="000E6680">
        <w:t xml:space="preserve"> nikdo, na koho byste se podívali podruhé. Tewk byl jen námezdní dělník v klobouku, takové hučce, potřeboval oholit, ve vaku si nesl oběd a jakési kladivo, což nebylo vůbec nic proti ničemu. U Vola byli hned a zadními dveřmi vstoupili dovnitř.</w:t>
      </w:r>
    </w:p>
    <w:p w14:paraId="7FF05843" w14:textId="77777777" w:rsidR="005645A2" w:rsidRPr="000E6680" w:rsidRDefault="00F85FBB" w:rsidP="002B2343">
      <w:pPr>
        <w:pStyle w:val="Text"/>
      </w:pPr>
      <w:r w:rsidRPr="000E6680">
        <w:t>„</w:t>
      </w:r>
      <w:r w:rsidR="008E4653" w:rsidRPr="000E6680">
        <w:t>Hej, vy tam!</w:t>
      </w:r>
      <w:r w:rsidRPr="000E6680">
        <w:t>“</w:t>
      </w:r>
      <w:r w:rsidR="008E4653" w:rsidRPr="000E6680">
        <w:t xml:space="preserve"> obořila se na ně Hersey. </w:t>
      </w:r>
      <w:r w:rsidRPr="000E6680">
        <w:t>„</w:t>
      </w:r>
      <w:r w:rsidR="008E4653" w:rsidRPr="000E6680">
        <w:t>To si jako myslíte, že se tu můžete jen tak procházet v těch svejch špinavejch botách? My nejsme žádnej průchoďák! Zrovna jsem zametla podlahu!</w:t>
      </w:r>
      <w:r w:rsidRPr="000E6680">
        <w:t>“</w:t>
      </w:r>
    </w:p>
    <w:p w14:paraId="33451B34" w14:textId="77777777" w:rsidR="005645A2" w:rsidRPr="000E6680" w:rsidRDefault="008E4653" w:rsidP="002B2343">
      <w:pPr>
        <w:pStyle w:val="Text"/>
      </w:pPr>
      <w:r w:rsidRPr="000E6680">
        <w:t>Hersey netušila, kdo jsou. Ani za mák.</w:t>
      </w:r>
    </w:p>
    <w:p w14:paraId="588BEB86" w14:textId="77777777" w:rsidR="005645A2" w:rsidRPr="000E6680" w:rsidRDefault="00F85FBB" w:rsidP="002B2343">
      <w:pPr>
        <w:pStyle w:val="Text"/>
      </w:pPr>
      <w:r w:rsidRPr="000E6680">
        <w:lastRenderedPageBreak/>
        <w:t>„</w:t>
      </w:r>
      <w:r w:rsidR="008E4653" w:rsidRPr="000E6680">
        <w:t>Promiňte,</w:t>
      </w:r>
      <w:r w:rsidRPr="000E6680">
        <w:t>“</w:t>
      </w:r>
      <w:r w:rsidR="008E4653" w:rsidRPr="000E6680">
        <w:t xml:space="preserve"> omluvil se Vilém cizím hlasem a rychle s Tewkem vyšel předními dveřmi. Šli po ulici, po které předtím nikdy nešel, a nezastavovali se.</w:t>
      </w:r>
    </w:p>
    <w:p w14:paraId="3DE96CE0" w14:textId="77777777" w:rsidR="005645A2" w:rsidRPr="000E6680" w:rsidRDefault="008E4653" w:rsidP="002B2343">
      <w:pPr>
        <w:pStyle w:val="Text"/>
      </w:pPr>
      <w:r w:rsidRPr="000E6680">
        <w:t>Ale takto si nedovolil přemýšlet. Tudy chodíval poměrně často. Stejně jako Tewk. Byli otec se synem, no, možná nějaký mladší strýc</w:t>
      </w:r>
      <w:r w:rsidR="00F85FBB" w:rsidRPr="000E6680">
        <w:t>…</w:t>
      </w:r>
      <w:r w:rsidRPr="000E6680">
        <w:t xml:space="preserve"> on se u něj učil na kameníka, a nahoře na kopci bylo něco </w:t>
      </w:r>
      <w:r w:rsidR="00F85FBB" w:rsidRPr="000E6680">
        <w:t>–</w:t>
      </w:r>
      <w:r w:rsidRPr="000E6680">
        <w:t xml:space="preserve"> třeba puklý kámen </w:t>
      </w:r>
      <w:r w:rsidR="00F85FBB" w:rsidRPr="000E6680">
        <w:t>–</w:t>
      </w:r>
      <w:r w:rsidRPr="000E6680">
        <w:t xml:space="preserve"> co bylo potřeba spravit.</w:t>
      </w:r>
    </w:p>
    <w:p w14:paraId="6C586D2F" w14:textId="77777777" w:rsidR="005645A2" w:rsidRPr="000E6680" w:rsidRDefault="008E4653" w:rsidP="002B2343">
      <w:pPr>
        <w:pStyle w:val="Text"/>
      </w:pPr>
      <w:r w:rsidRPr="000E6680">
        <w:t xml:space="preserve">Možná stojí v palácové bráně, ten puklý kámen. V letním horku kameny praskaly, čas od času, hlavně kolem starých puklin, a mohlo by být potřeba dát to do pořádku. To byla jejich práce. Potřebují to poměřit a nasbírat úlomky kvůli barvě: o kamenictví něco věděl. Otec býval kameníkem </w:t>
      </w:r>
      <w:r w:rsidR="00F85FBB" w:rsidRPr="000E6680">
        <w:t>–</w:t>
      </w:r>
    </w:p>
    <w:p w14:paraId="7F95D4B0" w14:textId="77777777" w:rsidR="005645A2" w:rsidRPr="000E6680" w:rsidRDefault="008E4653" w:rsidP="002B2343">
      <w:pPr>
        <w:pStyle w:val="Text"/>
      </w:pPr>
      <w:r w:rsidRPr="000E6680">
        <w:rPr>
          <w:i/>
        </w:rPr>
        <w:t>Strýc</w:t>
      </w:r>
      <w:r w:rsidRPr="000E6680">
        <w:t xml:space="preserve"> jím je. Strýček Tewk. Patřili k cechu a byli svým způsobem důležití. Stráže u brány si na ně vzpomenou, až je uvidí, protože tou bránou procházeli dnes a denně.</w:t>
      </w:r>
    </w:p>
    <w:p w14:paraId="6D2EA6FE" w14:textId="77777777" w:rsidR="005645A2" w:rsidRDefault="008E4653" w:rsidP="002B2343">
      <w:pPr>
        <w:pStyle w:val="Text"/>
      </w:pPr>
      <w:r w:rsidRPr="008E4653">
        <w:t>Nemohl se potit. Byl horký den, ale nesměl se potit. Šli to provést za denního světla, Vilém a Tewk, a on nepřemýšlel, co bude pak, jenom jak je a jejich práci dostat přes tu bránu.</w:t>
      </w:r>
    </w:p>
    <w:p w14:paraId="19F5CAD3" w14:textId="77777777" w:rsidR="005645A2" w:rsidRDefault="008E4653" w:rsidP="002B2343">
      <w:pPr>
        <w:pStyle w:val="Text"/>
      </w:pPr>
      <w:r w:rsidRPr="008E4653">
        <w:t>Nikdy dosud v paláci nebyl, ani předtím, než vévodkyně umřela. Brána se nad nimi tyčila, na kožených praporcích kolem byla vyvedená v červené a hnědé barvě dvojice lvů. Stráže na ně vrhly totálně znuděný pohled. Měli tady být. Dokonce měli trochu zpoždění. Stráže jim otevřely brány a oni vešli dovnitř, pod druhou bránu, kterou bylo možné v případě nouze rychle zabouchnout.</w:t>
      </w:r>
    </w:p>
    <w:p w14:paraId="552E7406" w14:textId="77777777" w:rsidR="005645A2" w:rsidRDefault="00F85FBB" w:rsidP="002B2343">
      <w:pPr>
        <w:pStyle w:val="Text"/>
      </w:pPr>
      <w:r>
        <w:t>„</w:t>
      </w:r>
      <w:r w:rsidR="008E4653" w:rsidRPr="008E4653">
        <w:t>Signální věž je napravo,</w:t>
      </w:r>
      <w:r>
        <w:t>“</w:t>
      </w:r>
      <w:r w:rsidR="008E4653" w:rsidRPr="008E4653">
        <w:t xml:space="preserve"> zamumlal si pro sebe Tewk. Vilémovým soustředěním to nebezpečně otřáslo.</w:t>
      </w:r>
    </w:p>
    <w:p w14:paraId="36D58D73" w14:textId="77777777" w:rsidR="005645A2" w:rsidRDefault="00F85FBB" w:rsidP="002B2343">
      <w:pPr>
        <w:pStyle w:val="Text"/>
      </w:pPr>
      <w:r>
        <w:t>„</w:t>
      </w:r>
      <w:r w:rsidR="008E4653" w:rsidRPr="008E4653">
        <w:t>Psst,</w:t>
      </w:r>
      <w:r>
        <w:t>“</w:t>
      </w:r>
      <w:r w:rsidR="008E4653" w:rsidRPr="008E4653">
        <w:t xml:space="preserve"> vyrazil ze sebe prudce a Tewk si zakryl ústa.</w:t>
      </w:r>
    </w:p>
    <w:p w14:paraId="0116467F" w14:textId="77777777" w:rsidR="005645A2" w:rsidRDefault="008E4653" w:rsidP="002B2343">
      <w:pPr>
        <w:pStyle w:val="Text"/>
      </w:pPr>
      <w:r w:rsidRPr="008E4653">
        <w:t xml:space="preserve">Ale slova o signální věži ho přivedla na myšlenky o signálu a armádě a </w:t>
      </w:r>
      <w:r w:rsidR="00F85FBB">
        <w:t>–</w:t>
      </w:r>
    </w:p>
    <w:p w14:paraId="24C7E5F7" w14:textId="77777777" w:rsidR="005645A2" w:rsidRDefault="008E4653" w:rsidP="002B2343">
      <w:pPr>
        <w:pStyle w:val="Text"/>
      </w:pPr>
      <w:r w:rsidRPr="008E4653">
        <w:t>Musel toho nechat. Strýček Tewk. Měli sesbírat úlomky kamene na porovnání. Museli opravit věž, o to šlo. Puklý kámen. Budou ho muset vylomit a dát místo něj nový, otesaný tak, aby přesně seděl.</w:t>
      </w:r>
    </w:p>
    <w:p w14:paraId="32F64AAA" w14:textId="77777777" w:rsidR="005645A2" w:rsidRDefault="00F85FBB" w:rsidP="002B2343">
      <w:pPr>
        <w:pStyle w:val="Text"/>
      </w:pPr>
      <w:r>
        <w:t>„</w:t>
      </w:r>
      <w:r w:rsidR="008E4653" w:rsidRPr="008E4653">
        <w:t>Puklý kámen,</w:t>
      </w:r>
      <w:r>
        <w:t>“</w:t>
      </w:r>
      <w:r w:rsidR="008E4653" w:rsidRPr="008E4653">
        <w:t xml:space="preserve"> řekl nahlas. </w:t>
      </w:r>
      <w:r>
        <w:t>„</w:t>
      </w:r>
      <w:r w:rsidR="008E4653" w:rsidRPr="008E4653">
        <w:t>Kvůli tomu jsme tady.</w:t>
      </w:r>
      <w:r>
        <w:t>“</w:t>
      </w:r>
    </w:p>
    <w:p w14:paraId="7AE2EA4B" w14:textId="77777777" w:rsidR="005645A2" w:rsidRDefault="00F85FBB" w:rsidP="002B2343">
      <w:pPr>
        <w:pStyle w:val="Text"/>
      </w:pPr>
      <w:r>
        <w:t>„</w:t>
      </w:r>
      <w:r w:rsidR="008E4653" w:rsidRPr="008E4653">
        <w:t>Už jsem si říkal,</w:t>
      </w:r>
      <w:r>
        <w:t>“</w:t>
      </w:r>
      <w:r w:rsidR="008E4653" w:rsidRPr="008E4653">
        <w:t xml:space="preserve"> podotkl Tewk.</w:t>
      </w:r>
    </w:p>
    <w:p w14:paraId="72DD76FE" w14:textId="77777777" w:rsidR="005645A2" w:rsidRDefault="008E4653" w:rsidP="002B2343">
      <w:pPr>
        <w:pStyle w:val="Text"/>
      </w:pPr>
      <w:r w:rsidRPr="008E4653">
        <w:t>Dostali se tak přinejmenším na vydlážděné vnitřní nádvoří a přes něj k věži. Z tohoto místa po straně hradeb stoupalo schodiště.</w:t>
      </w:r>
    </w:p>
    <w:p w14:paraId="0F757D6F" w14:textId="54E1923F" w:rsidR="005645A2" w:rsidRDefault="00572445" w:rsidP="002B2343">
      <w:pPr>
        <w:pStyle w:val="Text"/>
      </w:pPr>
      <w:r>
        <w:lastRenderedPageBreak/>
        <w:t>„</w:t>
      </w:r>
      <w:r w:rsidR="008E4653" w:rsidRPr="008E4653">
        <w:t xml:space="preserve">Ale </w:t>
      </w:r>
      <w:r w:rsidR="00F85FBB">
        <w:t>–</w:t>
      </w:r>
      <w:r>
        <w:t xml:space="preserve"> “</w:t>
      </w:r>
    </w:p>
    <w:p w14:paraId="4E561005" w14:textId="77777777" w:rsidR="005645A2" w:rsidRDefault="00F85FBB" w:rsidP="002B2343">
      <w:pPr>
        <w:pStyle w:val="Text"/>
      </w:pPr>
      <w:r>
        <w:t>„</w:t>
      </w:r>
      <w:r w:rsidR="008E4653" w:rsidRPr="008E4653">
        <w:t>Hej, vy tam!</w:t>
      </w:r>
      <w:r>
        <w:t>“</w:t>
      </w:r>
      <w:r w:rsidR="008E4653" w:rsidRPr="008E4653">
        <w:t xml:space="preserve"> vykřikl někdo.</w:t>
      </w:r>
    </w:p>
    <w:p w14:paraId="4648EDF7" w14:textId="77777777" w:rsidR="005645A2" w:rsidRPr="000E6680" w:rsidRDefault="008E4653" w:rsidP="002B2343">
      <w:pPr>
        <w:pStyle w:val="Text"/>
      </w:pPr>
      <w:r w:rsidRPr="000E6680">
        <w:rPr>
          <w:i/>
        </w:rPr>
        <w:t>To nejde,</w:t>
      </w:r>
      <w:r w:rsidRPr="000E6680">
        <w:t xml:space="preserve"> pomyslel si Vilém a prudce se otočil. Byl to jeden z vojáků s černou kápí a s vytaseným mečem. Tvářil se velmi rozčileně. </w:t>
      </w:r>
      <w:r w:rsidRPr="000E6680">
        <w:rPr>
          <w:i/>
        </w:rPr>
        <w:t>To nejde, to nejde, to nejde</w:t>
      </w:r>
      <w:r w:rsidR="00F85FBB" w:rsidRPr="000E6680">
        <w:rPr>
          <w:i/>
        </w:rPr>
        <w:t>…</w:t>
      </w:r>
    </w:p>
    <w:p w14:paraId="5E3B6810" w14:textId="77777777" w:rsidR="005645A2" w:rsidRPr="000E6680" w:rsidRDefault="008E4653" w:rsidP="002B2343">
      <w:pPr>
        <w:pStyle w:val="Text"/>
      </w:pPr>
      <w:r w:rsidRPr="000E6680">
        <w:t xml:space="preserve">Vedle něho zaskřípala ocel. Tewk vytáhl z pochvy dýku. </w:t>
      </w:r>
      <w:r w:rsidRPr="000E6680">
        <w:rPr>
          <w:i/>
        </w:rPr>
        <w:t>Dýku,</w:t>
      </w:r>
      <w:r w:rsidRPr="000E6680">
        <w:t xml:space="preserve"> pro bohy</w:t>
      </w:r>
      <w:r w:rsidR="00F85FBB" w:rsidRPr="000E6680">
        <w:t>…</w:t>
      </w:r>
      <w:r w:rsidRPr="000E6680">
        <w:t xml:space="preserve"> to nestačilo.</w:t>
      </w:r>
    </w:p>
    <w:p w14:paraId="645988E7" w14:textId="77777777" w:rsidR="005645A2" w:rsidRPr="000E6680" w:rsidRDefault="008E4653" w:rsidP="002B2343">
      <w:pPr>
        <w:pStyle w:val="Text"/>
      </w:pPr>
      <w:r w:rsidRPr="000E6680">
        <w:t xml:space="preserve">Měl </w:t>
      </w:r>
      <w:r w:rsidRPr="000E6680">
        <w:rPr>
          <w:i/>
        </w:rPr>
        <w:t>velký</w:t>
      </w:r>
      <w:r w:rsidRPr="000E6680">
        <w:t xml:space="preserve"> meč. Tewk</w:t>
      </w:r>
      <w:r w:rsidR="00F85FBB" w:rsidRPr="000E6680">
        <w:t>…</w:t>
      </w:r>
    </w:p>
    <w:p w14:paraId="6AA60D43" w14:textId="77777777" w:rsidR="005645A2" w:rsidRPr="000E6680" w:rsidRDefault="008E4653" w:rsidP="002B2343">
      <w:pPr>
        <w:pStyle w:val="Text"/>
      </w:pPr>
      <w:r w:rsidRPr="000E6680">
        <w:t>Tewk byl důstojníkem černých kápí.</w:t>
      </w:r>
    </w:p>
    <w:p w14:paraId="0B6654D7" w14:textId="77777777" w:rsidR="005645A2" w:rsidRPr="000E6680" w:rsidRDefault="008E4653" w:rsidP="002B2343">
      <w:pPr>
        <w:pStyle w:val="Text"/>
      </w:pPr>
      <w:r w:rsidRPr="000E6680">
        <w:t>Muž se na místě zastavil a chvíli vypadal zmateně. Potom ale zasalutoval.</w:t>
      </w:r>
    </w:p>
    <w:p w14:paraId="05E198C7" w14:textId="77777777" w:rsidR="005645A2" w:rsidRPr="000E6680" w:rsidRDefault="008E4653" w:rsidP="002B2343">
      <w:pPr>
        <w:pStyle w:val="Text"/>
      </w:pPr>
      <w:r w:rsidRPr="000E6680">
        <w:t>Tewk se ani nepohnul.</w:t>
      </w:r>
    </w:p>
    <w:p w14:paraId="0994E703" w14:textId="77777777" w:rsidR="005645A2" w:rsidRPr="000E6680" w:rsidRDefault="00F85FBB" w:rsidP="002B2343">
      <w:pPr>
        <w:pStyle w:val="Text"/>
      </w:pPr>
      <w:r w:rsidRPr="000E6680">
        <w:t>„</w:t>
      </w:r>
      <w:r w:rsidR="008E4653" w:rsidRPr="000E6680">
        <w:t>Omlouvám se, pane,</w:t>
      </w:r>
      <w:r w:rsidRPr="000E6680">
        <w:t>“</w:t>
      </w:r>
      <w:r w:rsidR="008E4653" w:rsidRPr="000E6680">
        <w:t xml:space="preserve"> řekl muž. </w:t>
      </w:r>
      <w:r w:rsidRPr="000E6680">
        <w:t>„</w:t>
      </w:r>
      <w:r w:rsidR="008E4653" w:rsidRPr="000E6680">
        <w:t>Promiňte.</w:t>
      </w:r>
      <w:r w:rsidRPr="000E6680">
        <w:t>“</w:t>
      </w:r>
    </w:p>
    <w:p w14:paraId="4F11722E" w14:textId="77777777" w:rsidR="005645A2" w:rsidRPr="000E6680" w:rsidRDefault="00F85FBB" w:rsidP="002B2343">
      <w:pPr>
        <w:pStyle w:val="Text"/>
      </w:pPr>
      <w:r w:rsidRPr="000E6680">
        <w:t>„</w:t>
      </w:r>
      <w:r w:rsidR="008E4653" w:rsidRPr="000E6680">
        <w:t>Nic se nestalo,</w:t>
      </w:r>
      <w:r w:rsidRPr="000E6680">
        <w:t>“</w:t>
      </w:r>
      <w:r w:rsidR="008E4653" w:rsidRPr="000E6680">
        <w:t xml:space="preserve"> přistoupil na hru Tewk. </w:t>
      </w:r>
      <w:r w:rsidRPr="000E6680">
        <w:t>„</w:t>
      </w:r>
      <w:r w:rsidR="008E4653" w:rsidRPr="000E6680">
        <w:t>Vylez nahoru a připrav oheň. Velkou hranici.</w:t>
      </w:r>
      <w:r w:rsidRPr="000E6680">
        <w:t>“</w:t>
      </w:r>
      <w:r w:rsidR="008E4653" w:rsidRPr="000E6680">
        <w:t xml:space="preserve"> To všechno s významným pokývnutím k tyčící se věži. </w:t>
      </w:r>
      <w:r w:rsidRPr="000E6680">
        <w:t>„</w:t>
      </w:r>
      <w:r w:rsidR="008E4653" w:rsidRPr="000E6680">
        <w:t>Buďte s celou četou připravení.</w:t>
      </w:r>
      <w:r w:rsidRPr="000E6680">
        <w:t>“</w:t>
      </w:r>
    </w:p>
    <w:p w14:paraId="4580BE8A" w14:textId="77777777" w:rsidR="005645A2" w:rsidRPr="000E6680" w:rsidRDefault="00F85FBB" w:rsidP="002B2343">
      <w:pPr>
        <w:pStyle w:val="Text"/>
      </w:pPr>
      <w:r w:rsidRPr="000E6680">
        <w:t>„</w:t>
      </w:r>
      <w:r w:rsidR="008E4653" w:rsidRPr="000E6680">
        <w:t>Ano, pane.</w:t>
      </w:r>
      <w:r w:rsidRPr="000E6680">
        <w:t>“</w:t>
      </w:r>
    </w:p>
    <w:p w14:paraId="3B3E53F9" w14:textId="77777777" w:rsidR="005645A2" w:rsidRPr="000E6680" w:rsidRDefault="008E4653" w:rsidP="002B2343">
      <w:pPr>
        <w:pStyle w:val="Text"/>
      </w:pPr>
      <w:r w:rsidRPr="000E6680">
        <w:t>Muž vrátil meč do pochvy a rozběhl se.</w:t>
      </w:r>
    </w:p>
    <w:p w14:paraId="19F00FFC" w14:textId="77777777" w:rsidR="005645A2" w:rsidRPr="000E6680" w:rsidRDefault="008E4653" w:rsidP="002B2343">
      <w:pPr>
        <w:pStyle w:val="Text"/>
      </w:pPr>
      <w:r w:rsidRPr="000E6680">
        <w:t>Tewk nebyl hloupý. Vilém si tím byl teď docela jist. Stál a třásla se mu kolena, kdežto Tewk byl pevný jako samotná kamenná věž.</w:t>
      </w:r>
    </w:p>
    <w:p w14:paraId="7F5F17B4" w14:textId="77777777" w:rsidR="005645A2" w:rsidRPr="000E6680" w:rsidRDefault="00F85FBB" w:rsidP="002B2343">
      <w:pPr>
        <w:pStyle w:val="Text"/>
      </w:pPr>
      <w:r w:rsidRPr="000E6680">
        <w:t>„</w:t>
      </w:r>
      <w:r w:rsidR="008E4653" w:rsidRPr="000E6680">
        <w:t>Dost dobré,</w:t>
      </w:r>
      <w:r w:rsidRPr="000E6680">
        <w:t>“</w:t>
      </w:r>
      <w:r w:rsidR="008E4653" w:rsidRPr="000E6680">
        <w:t xml:space="preserve"> podotkl Tewk. </w:t>
      </w:r>
      <w:r w:rsidRPr="000E6680">
        <w:rPr>
          <w:i/>
        </w:rPr>
        <w:t>„</w:t>
      </w:r>
      <w:r w:rsidR="008E4653" w:rsidRPr="000E6680">
        <w:rPr>
          <w:i/>
        </w:rPr>
        <w:t>Zatraceně</w:t>
      </w:r>
      <w:r w:rsidR="008E4653" w:rsidRPr="000E6680">
        <w:t xml:space="preserve"> dobré. Dokonce to ani nemusíš zapisovat. Nic takového jsem jakživ neviděl.</w:t>
      </w:r>
      <w:r w:rsidRPr="000E6680">
        <w:t>“</w:t>
      </w:r>
    </w:p>
    <w:p w14:paraId="1EEE6DDE" w14:textId="374D2F83" w:rsidR="005645A2" w:rsidRPr="000E6680" w:rsidRDefault="00F85FBB" w:rsidP="002B2343">
      <w:pPr>
        <w:pStyle w:val="Text"/>
      </w:pPr>
      <w:r w:rsidRPr="000E6680">
        <w:t>„</w:t>
      </w:r>
      <w:r w:rsidR="008E4653" w:rsidRPr="000E6680">
        <w:t>Kdo jsem byl?</w:t>
      </w:r>
      <w:r w:rsidRPr="000E6680">
        <w:t>“</w:t>
      </w:r>
      <w:r w:rsidR="008E4653" w:rsidRPr="000E6680">
        <w:t xml:space="preserve"> Vilém si vzpomněl, že do maskování zahrnul i sebe</w:t>
      </w:r>
      <w:r w:rsidR="005645A2" w:rsidRPr="000E6680">
        <w:t xml:space="preserve"> </w:t>
      </w:r>
      <w:r w:rsidRPr="000E6680">
        <w:t>–</w:t>
      </w:r>
      <w:r w:rsidR="008E4653" w:rsidRPr="000E6680">
        <w:t xml:space="preserve"> začínalo se to rozplétat.</w:t>
      </w:r>
    </w:p>
    <w:p w14:paraId="5EB0DD77" w14:textId="77777777" w:rsidR="005645A2" w:rsidRPr="000E6680" w:rsidRDefault="00F85FBB" w:rsidP="002B2343">
      <w:pPr>
        <w:pStyle w:val="Text"/>
      </w:pPr>
      <w:r w:rsidRPr="000E6680">
        <w:t>„</w:t>
      </w:r>
      <w:r w:rsidR="008E4653" w:rsidRPr="000E6680">
        <w:t>Stařec. Docela hrozivý stařec, když už na to přijde.</w:t>
      </w:r>
      <w:r w:rsidRPr="000E6680">
        <w:t>“</w:t>
      </w:r>
    </w:p>
    <w:p w14:paraId="1ACBA3FE" w14:textId="77777777" w:rsidR="005645A2" w:rsidRPr="000E6680" w:rsidRDefault="00F85FBB" w:rsidP="002B2343">
      <w:pPr>
        <w:pStyle w:val="Text"/>
      </w:pPr>
      <w:r w:rsidRPr="000E6680">
        <w:t>„</w:t>
      </w:r>
      <w:r w:rsidR="008E4653" w:rsidRPr="000E6680">
        <w:t>To je dobře.</w:t>
      </w:r>
      <w:r w:rsidRPr="000E6680">
        <w:t>“</w:t>
      </w:r>
      <w:r w:rsidR="008E4653" w:rsidRPr="000E6680">
        <w:t xml:space="preserve"> Na těle mu vyrazil pot. Museli se odsud dostat. Mezi nimi a svobodou stály brány a hradby a Mistr říkal, aby Uličku přinesl s sebou, nikde ji teď ale neviděl. Byl tu jen palác, obrovské kamenné nádvoří, tyčící se kamenné stěny, střílny a masivní vrata. Byli tady a uvnitř bylo cosi temného. Nedalo se odejít, dokud neudělají něco, o čem ani nechtěl přemýšlet</w:t>
      </w:r>
      <w:r w:rsidRPr="000E6680">
        <w:t>…</w:t>
      </w:r>
    </w:p>
    <w:p w14:paraId="6D736F23" w14:textId="77777777" w:rsidR="005645A2" w:rsidRPr="000E6680" w:rsidRDefault="008E4653" w:rsidP="002B2343">
      <w:pPr>
        <w:pStyle w:val="Text"/>
      </w:pPr>
      <w:r w:rsidRPr="000E6680">
        <w:t>To nebylo dobré, protože o tom přemýšlet musel, aby je dostal ještě hlouběji dovnitř, než se budou moci dostat zase ven.</w:t>
      </w:r>
    </w:p>
    <w:p w14:paraId="148C6352" w14:textId="77777777" w:rsidR="005645A2" w:rsidRPr="000E6680" w:rsidRDefault="008E4653" w:rsidP="002B2343">
      <w:pPr>
        <w:pStyle w:val="Text"/>
        <w:rPr>
          <w:i/>
        </w:rPr>
      </w:pPr>
      <w:r w:rsidRPr="000E6680">
        <w:rPr>
          <w:i/>
        </w:rPr>
        <w:t>Koho pustí k vévodovi? Komu by se dalo věřit natolik, aby ho těmito vraty nechali vstoupit?</w:t>
      </w:r>
    </w:p>
    <w:p w14:paraId="373E4C30" w14:textId="77777777" w:rsidR="005645A2" w:rsidRPr="000E6680" w:rsidRDefault="008E4653" w:rsidP="002B2343">
      <w:pPr>
        <w:pStyle w:val="Text"/>
        <w:rPr>
          <w:i/>
        </w:rPr>
      </w:pPr>
      <w:r w:rsidRPr="000E6680">
        <w:rPr>
          <w:i/>
        </w:rPr>
        <w:t>Vojáci.</w:t>
      </w:r>
    </w:p>
    <w:p w14:paraId="7D47AAD3" w14:textId="77777777" w:rsidR="005645A2" w:rsidRPr="000E6680" w:rsidRDefault="008E4653" w:rsidP="002B2343">
      <w:pPr>
        <w:pStyle w:val="Text"/>
        <w:rPr>
          <w:i/>
        </w:rPr>
      </w:pPr>
      <w:r w:rsidRPr="000E6680">
        <w:rPr>
          <w:i/>
        </w:rPr>
        <w:lastRenderedPageBreak/>
        <w:t>Možná.</w:t>
      </w:r>
    </w:p>
    <w:p w14:paraId="2EECC51E" w14:textId="77777777" w:rsidR="005645A2" w:rsidRDefault="008E4653" w:rsidP="002B2343">
      <w:pPr>
        <w:pStyle w:val="Text"/>
        <w:rPr>
          <w:i/>
        </w:rPr>
      </w:pPr>
      <w:r w:rsidRPr="000E6680">
        <w:rPr>
          <w:i/>
        </w:rPr>
        <w:t>Všichni to jsou žoldáci. Nikdo nemá rád, když se kolem potulují černé kápě, dokonce ani Wiggy.</w:t>
      </w:r>
    </w:p>
    <w:p w14:paraId="4C51805D" w14:textId="77777777" w:rsidR="005645A2" w:rsidRDefault="008E4653" w:rsidP="002B2343">
      <w:pPr>
        <w:pStyle w:val="Text"/>
      </w:pPr>
      <w:r w:rsidRPr="000E6680">
        <w:rPr>
          <w:i/>
        </w:rPr>
        <w:t>Sluhové.</w:t>
      </w:r>
      <w:r w:rsidRPr="008E4653">
        <w:t xml:space="preserve"> Viděl dva muže v livrejích, jak přecházejí dvůr. Ale neviděl je dost jasně. Potřeboval to vidět, aby to mohl seslat.</w:t>
      </w:r>
    </w:p>
    <w:p w14:paraId="1CDE438B" w14:textId="77777777" w:rsidR="005645A2" w:rsidRDefault="00F85FBB" w:rsidP="002B2343">
      <w:pPr>
        <w:pStyle w:val="Text"/>
      </w:pPr>
      <w:r>
        <w:t>„</w:t>
      </w:r>
      <w:r w:rsidR="008E4653" w:rsidRPr="008E4653">
        <w:t>Pojďme,</w:t>
      </w:r>
      <w:r>
        <w:t>“</w:t>
      </w:r>
      <w:r w:rsidR="008E4653" w:rsidRPr="008E4653">
        <w:t xml:space="preserve"> vyhrkl. Najednou to všechno chtěl mít co nejdřív za sebou, dostat Tewka tam, kam chtěl</w:t>
      </w:r>
      <w:r>
        <w:t>…</w:t>
      </w:r>
      <w:r w:rsidR="008E4653" w:rsidRPr="008E4653">
        <w:t xml:space="preserve"> a dál nepřemýšlet. Nepřemýšlet o té temné věci. Věděl, co to je. Nechtěl to ale vědět. Nepřemýšlet o ní. Přemýšlel jen o těch dvou služebnících</w:t>
      </w:r>
      <w:r>
        <w:t>…</w:t>
      </w:r>
      <w:r w:rsidR="008E4653" w:rsidRPr="008E4653">
        <w:t xml:space="preserve"> a čím blíž byli, tím lépe věděl, co musí sesílat. Něco líbivého. Líbivé oděvy vydávají příkazy. Obyčejné je plní.</w:t>
      </w:r>
    </w:p>
    <w:p w14:paraId="1CAB8CB2" w14:textId="77777777" w:rsidR="005645A2" w:rsidRDefault="008E4653" w:rsidP="002B2343">
      <w:pPr>
        <w:pStyle w:val="Text"/>
      </w:pPr>
      <w:r w:rsidRPr="008E4653">
        <w:t>Dva služebníci směřovali přímo ke dveřím. Najatí strážní je otevřeli a pustili je dovnitř.</w:t>
      </w:r>
    </w:p>
    <w:p w14:paraId="1F72111E" w14:textId="77777777" w:rsidR="005645A2" w:rsidRDefault="008E4653" w:rsidP="002B2343">
      <w:pPr>
        <w:pStyle w:val="Text"/>
      </w:pPr>
      <w:r w:rsidRPr="008E4653">
        <w:t xml:space="preserve">Pusťte nás taky dovnitř, pomyslel si Vilém. Za dveřmi byla tma. Temno. Netušil, jestli to Tewk taky vidí, ale on ho </w:t>
      </w:r>
      <w:r w:rsidRPr="008E4653">
        <w:rPr>
          <w:b/>
          <w:i/>
        </w:rPr>
        <w:t>cítil</w:t>
      </w:r>
      <w:r w:rsidRPr="008E4653">
        <w:t xml:space="preserve"> plížit se chodbami, jako by celá pevnost byla jedna velká nestvůra.</w:t>
      </w:r>
    </w:p>
    <w:p w14:paraId="2854A1BB" w14:textId="77777777" w:rsidR="005645A2" w:rsidRDefault="008E4653" w:rsidP="002B2343">
      <w:pPr>
        <w:pStyle w:val="Text"/>
      </w:pPr>
      <w:r w:rsidRPr="008E4653">
        <w:t>Dveře se s bouchnutím zavřely. Vnitřek byl spoře osvětlen několika lucernami. Temnota byla skutečná. Obklopovala je.</w:t>
      </w:r>
    </w:p>
    <w:p w14:paraId="21B40C6D" w14:textId="66D63AED" w:rsidR="005645A2" w:rsidRDefault="008E4653" w:rsidP="002B2343">
      <w:pPr>
        <w:pStyle w:val="Text"/>
      </w:pPr>
      <w:r w:rsidRPr="008E4653">
        <w:t>Kamenné schody před nimi vedly nahoru. Nebyl to hlavní vchod. Kamenné schody napravo vedly dolů, odkud vzlínal kuchyňský pach</w:t>
      </w:r>
      <w:r w:rsidR="004164C6">
        <w:t xml:space="preserve"> </w:t>
      </w:r>
      <w:r w:rsidR="00F85FBB">
        <w:t>–</w:t>
      </w:r>
      <w:r w:rsidRPr="008E4653">
        <w:t xml:space="preserve"> Pečínka. Pekoucí se chleba. Tam se připravovalo jídlo.</w:t>
      </w:r>
    </w:p>
    <w:p w14:paraId="02352D7E" w14:textId="77777777" w:rsidR="005645A2" w:rsidRDefault="008E4653" w:rsidP="002B2343">
      <w:pPr>
        <w:pStyle w:val="Text"/>
      </w:pPr>
      <w:r w:rsidRPr="008E4653">
        <w:t>Kde vlastně žijí vévodové.</w:t>
      </w:r>
    </w:p>
    <w:p w14:paraId="7A9254A8" w14:textId="77777777" w:rsidR="005645A2" w:rsidRDefault="008E4653" w:rsidP="002B2343">
      <w:pPr>
        <w:pStyle w:val="Text"/>
      </w:pPr>
      <w:r w:rsidRPr="008E4653">
        <w:t xml:space="preserve">Tentokrát to byl Tewk, kdo promluvil: </w:t>
      </w:r>
      <w:r w:rsidR="00F85FBB">
        <w:t>„</w:t>
      </w:r>
      <w:r w:rsidRPr="008E4653">
        <w:t>Pojďme. Tudy.</w:t>
      </w:r>
      <w:r w:rsidR="00F85FBB">
        <w:t>“</w:t>
      </w:r>
    </w:p>
    <w:p w14:paraId="7B3ED17C" w14:textId="77777777" w:rsidR="005645A2" w:rsidRDefault="008E4653" w:rsidP="002B2343">
      <w:pPr>
        <w:pStyle w:val="Text"/>
      </w:pPr>
      <w:r w:rsidRPr="008E4653">
        <w:t>Vystoupal nahoru Tewkovi v patách. Byli dva služebníci v líbivém oblečení s nějakým úkolem.</w:t>
      </w:r>
    </w:p>
    <w:p w14:paraId="55467B7A" w14:textId="77777777" w:rsidR="005645A2" w:rsidRDefault="008E4653" w:rsidP="002B2343">
      <w:pPr>
        <w:pStyle w:val="Text"/>
      </w:pPr>
      <w:r w:rsidRPr="008E4653">
        <w:t>Byli dva líbivě oblečení služebníci. Tewk byl ten hlavní. Všechno bylo v pořádku. Naprosto všechno bylo v pořádku.</w:t>
      </w:r>
    </w:p>
    <w:p w14:paraId="492B6C09" w14:textId="0D76BF9B" w:rsidR="005645A2" w:rsidRDefault="008E4653" w:rsidP="002B2343">
      <w:pPr>
        <w:pStyle w:val="Text"/>
      </w:pPr>
      <w:r w:rsidRPr="008E4653">
        <w:t>Dorazili do horního sálu. Byl úžasný. Tapiserie. Olejové lucerny. Úzká okna, která dovnitř vpouštěla bílé denní světlo. Koberec na dřevěné podlaze, a tam, za rohem po levé straně, ještě větší místnost a kamenná podlaha kolem spousty otevřených dveří, obrovské draperie a velká skupina lidí, stojících kolem kohosi, kdo na malém stolku něco zapisoval.</w:t>
      </w:r>
    </w:p>
    <w:p w14:paraId="006FC4C6" w14:textId="77777777" w:rsidR="005645A2" w:rsidRDefault="008E4653" w:rsidP="002B2343">
      <w:pPr>
        <w:pStyle w:val="Text"/>
      </w:pPr>
      <w:r w:rsidRPr="008E4653">
        <w:t xml:space="preserve">Muž, který psal, ale nebyl ten nejlépe oblečený. Nejlépe oblečený byl tmavovlasý zamračený muž uprostřed hloučku. Měl na sobě brokát, samet a kroužkovou zbroj, u pasu se mu houpal meč. Byl </w:t>
      </w:r>
      <w:r w:rsidRPr="008E4653">
        <w:lastRenderedPageBreak/>
        <w:t>velký jako Tewk a když se na ně zaměřil, bylo to, jako by se na ně podíval největší a nejzákeřnější pes ve městě.</w:t>
      </w:r>
    </w:p>
    <w:p w14:paraId="2BCDB69E" w14:textId="77777777" w:rsidR="005645A2" w:rsidRDefault="008E4653" w:rsidP="002B2343">
      <w:pPr>
        <w:pStyle w:val="Text"/>
      </w:pPr>
      <w:r w:rsidRPr="008E4653">
        <w:t>Děsivý člověk. Děsivý. Vilém se zastavil. Tewk ale ne. Tewk pokračoval přímo k němu.</w:t>
      </w:r>
    </w:p>
    <w:p w14:paraId="46F6EB8B" w14:textId="77777777" w:rsidR="005645A2" w:rsidRPr="000E6680" w:rsidRDefault="008E4653" w:rsidP="002B2343">
      <w:pPr>
        <w:pStyle w:val="Text"/>
      </w:pPr>
      <w:r w:rsidRPr="000E6680">
        <w:rPr>
          <w:i/>
        </w:rPr>
        <w:t>Je to sluha,</w:t>
      </w:r>
      <w:r w:rsidRPr="000E6680">
        <w:t xml:space="preserve"> pomyslel si Vilém o Tewkovi. </w:t>
      </w:r>
      <w:r w:rsidRPr="000E6680">
        <w:rPr>
          <w:i/>
        </w:rPr>
        <w:t>Dá se čekat, že tu bude.</w:t>
      </w:r>
    </w:p>
    <w:p w14:paraId="1CDF2700" w14:textId="77777777" w:rsidR="005645A2" w:rsidRPr="000E6680" w:rsidRDefault="008E4653" w:rsidP="002B2343">
      <w:pPr>
        <w:pStyle w:val="Text"/>
      </w:pPr>
      <w:r w:rsidRPr="000E6680">
        <w:t>Kolem něj se cosi proplazilo po podlaze. Bylo to černé, vypadalo to jako nějaká mlha, a nebylo to jen na podlaze. Bylo to na úrovni očí a bylo to velmi rychlé. Když muž v brokátu tasil meč, obalilo ho to kolem dokola.</w:t>
      </w:r>
    </w:p>
    <w:p w14:paraId="2FB3DB28" w14:textId="77777777" w:rsidR="005645A2" w:rsidRPr="000E6680" w:rsidRDefault="008E4653" w:rsidP="002B2343">
      <w:pPr>
        <w:pStyle w:val="Text"/>
      </w:pPr>
      <w:r w:rsidRPr="000E6680">
        <w:rPr>
          <w:i/>
        </w:rPr>
        <w:t>Tewk vypadá právě tak,</w:t>
      </w:r>
      <w:r w:rsidRPr="000E6680">
        <w:t xml:space="preserve"> pomyslel si Vilém a okamžitě tu myšlenku vybrousil jako nůž: </w:t>
      </w:r>
      <w:r w:rsidRPr="000E6680">
        <w:rPr>
          <w:i/>
        </w:rPr>
        <w:t>Tewk vypadá</w:t>
      </w:r>
      <w:r w:rsidRPr="000E6680">
        <w:t xml:space="preserve"> přesně </w:t>
      </w:r>
      <w:r w:rsidRPr="000E6680">
        <w:rPr>
          <w:i/>
        </w:rPr>
        <w:t>takhle!</w:t>
      </w:r>
    </w:p>
    <w:p w14:paraId="32677BA0" w14:textId="77777777" w:rsidR="005645A2" w:rsidRPr="000E6680" w:rsidRDefault="008E4653" w:rsidP="002B2343">
      <w:pPr>
        <w:pStyle w:val="Text"/>
      </w:pPr>
      <w:r w:rsidRPr="000E6680">
        <w:t>A Tewk tak vypadal. Byli tam dva stejní muži. Chlapík u stolu popadl papíry a vyškrábal se na nohy. Muži kolem vévody vytáhli meče jako předtím Jindus a Tewk</w:t>
      </w:r>
      <w:r w:rsidR="00F85FBB" w:rsidRPr="000E6680">
        <w:t>…</w:t>
      </w:r>
      <w:r w:rsidRPr="000E6680">
        <w:t xml:space="preserve"> a to černé cosi se míhalo kolem obou jako kouř v komíně. Dva šermíři se pohybovali jako ta mlha, kroužili jeden kolem druhého jako cáry dýmu, zbraně do sebe narážely a řinčely.</w:t>
      </w:r>
      <w:r w:rsidR="00F85FBB" w:rsidRPr="000E6680">
        <w:t>..</w:t>
      </w:r>
      <w:r w:rsidRPr="000E6680">
        <w:t xml:space="preserve"> všichni okolo ale jen stáli s tasenými meči, nikdo se nehýbal, protože všichni viděli jen Jinduse, zato dvakrát.</w:t>
      </w:r>
    </w:p>
    <w:p w14:paraId="37475445" w14:textId="77777777" w:rsidR="005645A2" w:rsidRPr="000E6680" w:rsidRDefault="008E4653" w:rsidP="002B2343">
      <w:pPr>
        <w:pStyle w:val="Text"/>
      </w:pPr>
      <w:r w:rsidRPr="000E6680">
        <w:rPr>
          <w:i/>
        </w:rPr>
        <w:t>Jenomže Tewk je lepší,</w:t>
      </w:r>
      <w:r w:rsidRPr="000E6680">
        <w:t xml:space="preserve"> pomyslel si Vilém. </w:t>
      </w:r>
      <w:r w:rsidRPr="000E6680">
        <w:rPr>
          <w:i/>
        </w:rPr>
        <w:t>Tewk je silnější. Děsivější.</w:t>
      </w:r>
    </w:p>
    <w:p w14:paraId="0F1E95E7" w14:textId="77777777" w:rsidR="005645A2" w:rsidRPr="000E6680" w:rsidRDefault="008E4653" w:rsidP="002B2343">
      <w:pPr>
        <w:pStyle w:val="Text"/>
      </w:pPr>
      <w:r w:rsidRPr="000E6680">
        <w:t>Zasvištěl meč a jeden z těch dvou padl k zemi. Vystříkla krev, potřísnila kolemstojící muže, sloupy, všechno. Stát zůstal jen jeden Jindus, také zakrvácený, se zvednutým mečem</w:t>
      </w:r>
      <w:r w:rsidR="00F85FBB" w:rsidRPr="000E6680">
        <w:t>…</w:t>
      </w:r>
    </w:p>
    <w:p w14:paraId="23B499F9" w14:textId="45DCC42D" w:rsidR="005645A2" w:rsidRPr="000E6680" w:rsidRDefault="008E4653" w:rsidP="002B2343">
      <w:pPr>
        <w:pStyle w:val="Text"/>
      </w:pPr>
      <w:r w:rsidRPr="000E6680">
        <w:t xml:space="preserve">A ten kouř zavířil dokola a </w:t>
      </w:r>
      <w:r w:rsidRPr="000E6680">
        <w:rPr>
          <w:i/>
        </w:rPr>
        <w:t>magie</w:t>
      </w:r>
      <w:r w:rsidRPr="000E6680">
        <w:t xml:space="preserve"> udeřila jako kladivo, magie zaměřená proti magii. Vilém se zapotácel na místě, ani neviděl, co do </w:t>
      </w:r>
      <w:r w:rsidR="000E6680" w:rsidRPr="000E6680">
        <w:t>něj</w:t>
      </w:r>
      <w:r w:rsidRPr="000E6680">
        <w:t xml:space="preserve"> narazilo, jen to cítil, a zatlačil </w:t>
      </w:r>
      <w:r w:rsidRPr="000E6680">
        <w:rPr>
          <w:i/>
        </w:rPr>
        <w:t>proti</w:t>
      </w:r>
      <w:r w:rsidRPr="000E6680">
        <w:t xml:space="preserve"> tomu. Ulička byla tam, kde byl on. Ulička byla tady a všichni muži křičeli a kleli a jejich hlasy se odrážely od stěn, které tu vůbec nebyly.</w:t>
      </w:r>
    </w:p>
    <w:p w14:paraId="1D06449F" w14:textId="77777777" w:rsidR="005645A2" w:rsidRPr="000E6680" w:rsidRDefault="008E4653" w:rsidP="002B2343">
      <w:pPr>
        <w:pStyle w:val="Text"/>
      </w:pPr>
      <w:r w:rsidRPr="000E6680">
        <w:t>Magie ho švihla jako bič. Byla temná, rozzlobená a taky vyděšená, a vycházela z jakéhosi starce, starce, který stál stranou ve stínech, někde za Tewkem, který právě ustupoval před třemi Jindusovými muži.</w:t>
      </w:r>
    </w:p>
    <w:p w14:paraId="222DDDB1" w14:textId="77777777" w:rsidR="005645A2" w:rsidRPr="000E6680" w:rsidRDefault="008E4653" w:rsidP="002B2343">
      <w:pPr>
        <w:pStyle w:val="Text"/>
        <w:ind w:firstLine="0"/>
      </w:pPr>
      <w:r w:rsidRPr="000E6680">
        <w:rPr>
          <w:i/>
        </w:rPr>
        <w:t>Hadi,</w:t>
      </w:r>
      <w:r w:rsidRPr="000E6680">
        <w:t xml:space="preserve"> pomyslel si Vilém, a najednou byli po celé podlaze hadi.</w:t>
      </w:r>
    </w:p>
    <w:p w14:paraId="3662646B" w14:textId="77777777" w:rsidR="005645A2" w:rsidRPr="000E6680" w:rsidRDefault="008E4653" w:rsidP="002B2343">
      <w:pPr>
        <w:pStyle w:val="Text"/>
      </w:pPr>
      <w:r w:rsidRPr="000E6680">
        <w:t xml:space="preserve">Tím se ale otevřel, a z magie, která ho zasáhla, mu poskočilo srdce. Padl na všechny čtyři, pokusil se vstát, pokusil se bránit před </w:t>
      </w:r>
      <w:r w:rsidRPr="000E6680">
        <w:lastRenderedPageBreak/>
        <w:t xml:space="preserve">tím starcem, před tou </w:t>
      </w:r>
      <w:r w:rsidRPr="000E6680">
        <w:rPr>
          <w:i/>
        </w:rPr>
        <w:t>věcí,</w:t>
      </w:r>
      <w:r w:rsidRPr="000E6680">
        <w:t xml:space="preserve"> která tu nebyla, ale už skoro ano. Žíznila po krvi. Živila se jí. Byla silnější a silnější.</w:t>
      </w:r>
    </w:p>
    <w:p w14:paraId="6723E67B" w14:textId="77777777" w:rsidR="005645A2" w:rsidRPr="000E6680" w:rsidRDefault="008E4653" w:rsidP="002B2343">
      <w:pPr>
        <w:pStyle w:val="Text"/>
      </w:pPr>
      <w:r w:rsidRPr="000E6680">
        <w:t>Byla ale také šílená. Šílená, zlovolná a zuřivá.</w:t>
      </w:r>
    </w:p>
    <w:p w14:paraId="7756E6CC" w14:textId="77777777" w:rsidR="005645A2" w:rsidRPr="000E6680" w:rsidRDefault="008E4653" w:rsidP="002B2343">
      <w:pPr>
        <w:pStyle w:val="Text"/>
      </w:pPr>
      <w:r w:rsidRPr="000E6680">
        <w:rPr>
          <w:i/>
        </w:rPr>
        <w:t>Nejsem tady,</w:t>
      </w:r>
      <w:r w:rsidRPr="000E6680">
        <w:t xml:space="preserve"> pomyslel si Vilém. Zůstal jen stařec. </w:t>
      </w:r>
      <w:r w:rsidRPr="000E6680">
        <w:rPr>
          <w:i/>
        </w:rPr>
        <w:t>Miphrynes tu je. On je ten pravý</w:t>
      </w:r>
      <w:r w:rsidRPr="000E6680">
        <w:t xml:space="preserve"> </w:t>
      </w:r>
      <w:r w:rsidR="00F85FBB" w:rsidRPr="000E6680">
        <w:t>–</w:t>
      </w:r>
    </w:p>
    <w:p w14:paraId="12A86425" w14:textId="77777777" w:rsidR="005645A2" w:rsidRPr="000E6680" w:rsidRDefault="008E4653" w:rsidP="002B2343">
      <w:pPr>
        <w:pStyle w:val="Text"/>
        <w:ind w:firstLine="0"/>
      </w:pPr>
      <w:r w:rsidRPr="000E6680">
        <w:t>Sevřela ho ruka pevná jako železo, zvedla ho jedním rázem na nohy a mezi Vilémem a starcem se zjevila dlouhá čepel Tewkova meče.</w:t>
      </w:r>
    </w:p>
    <w:p w14:paraId="0D405B81" w14:textId="77777777" w:rsidR="005645A2" w:rsidRPr="000E6680" w:rsidRDefault="008E4653" w:rsidP="002B2343">
      <w:pPr>
        <w:pStyle w:val="Text"/>
      </w:pPr>
      <w:r w:rsidRPr="000E6680">
        <w:rPr>
          <w:i/>
        </w:rPr>
        <w:t>Nejsme tady,</w:t>
      </w:r>
      <w:r w:rsidRPr="000E6680">
        <w:t xml:space="preserve"> pomyslel si rychle.</w:t>
      </w:r>
    </w:p>
    <w:p w14:paraId="339E5518" w14:textId="77777777" w:rsidR="005645A2" w:rsidRPr="000E6680" w:rsidRDefault="008E4653" w:rsidP="002B2343">
      <w:pPr>
        <w:pStyle w:val="Text"/>
      </w:pPr>
      <w:r w:rsidRPr="000E6680">
        <w:t>Temnota se vzepjala nad celou místností jako vzteklý kůň. Pak dopadla na podlahu a rozletěla se na všechny strany současně. Jako vlna narazila na stěny, vzedmula se a přelila zase zpět, všechny vlny zpět do sebe, s výkřikem, který otřásl i morkem Vilémových kostí. Muži padali k zemi. Jen ten stařec, Miphrynes, se udržel na nohou a zvedl hůl, která zářila světlem barvy, která nikdy neexistovala, nikde na celém světě. Oči se na ni nechtěly dívat. Srdce si přálo, aby si na nic z toho víckrát nevzpomnělo. Uši toužily neslyšet zvuk, který otřásal místností, palácem a stěnami.</w:t>
      </w:r>
    </w:p>
    <w:p w14:paraId="64B357C0" w14:textId="77777777" w:rsidR="005645A2" w:rsidRPr="000E6680" w:rsidRDefault="008E4653" w:rsidP="002B2343">
      <w:pPr>
        <w:pStyle w:val="Text"/>
      </w:pPr>
      <w:r w:rsidRPr="000E6680">
        <w:t>Tewkova paže svírala Viléma kolem hrudníku, až mu z plic vytlačila všechen vzduch.</w:t>
      </w:r>
    </w:p>
    <w:p w14:paraId="4CD1D083" w14:textId="77777777" w:rsidR="005645A2" w:rsidRDefault="00F85FBB" w:rsidP="002B2343">
      <w:pPr>
        <w:pStyle w:val="Text"/>
      </w:pPr>
      <w:r>
        <w:t>„</w:t>
      </w:r>
      <w:r w:rsidR="008E4653" w:rsidRPr="008E4653">
        <w:t>Démon,</w:t>
      </w:r>
      <w:r>
        <w:t>“</w:t>
      </w:r>
      <w:r w:rsidR="008E4653" w:rsidRPr="008E4653">
        <w:t xml:space="preserve"> ječel mu Tewk do ucha.</w:t>
      </w:r>
    </w:p>
    <w:p w14:paraId="39320392" w14:textId="77777777" w:rsidR="005645A2" w:rsidRDefault="008E4653" w:rsidP="002B2343">
      <w:pPr>
        <w:pStyle w:val="Text"/>
      </w:pPr>
      <w:r w:rsidRPr="008E4653">
        <w:t xml:space="preserve">Bylo to tak. A uprostřed převalujícího se dýmu stál jediný muž </w:t>
      </w:r>
      <w:r w:rsidR="00F85FBB">
        <w:t>–</w:t>
      </w:r>
      <w:r w:rsidRPr="008E4653">
        <w:t xml:space="preserve"> Miphrynes se dal do křiku a křičel a křičel a křičel.</w:t>
      </w:r>
    </w:p>
    <w:p w14:paraId="2773BBBE" w14:textId="77777777" w:rsidR="005645A2" w:rsidRPr="000E6680" w:rsidRDefault="008E4653" w:rsidP="002B2343">
      <w:pPr>
        <w:pStyle w:val="Text"/>
      </w:pPr>
      <w:r w:rsidRPr="000E6680">
        <w:rPr>
          <w:i/>
        </w:rPr>
        <w:t>Neslyším to,</w:t>
      </w:r>
      <w:r w:rsidRPr="000E6680">
        <w:t xml:space="preserve"> řekl si Vilém pro sebe. Zvuk se mu ale nepodařilo umlčet. </w:t>
      </w:r>
      <w:r w:rsidRPr="000E6680">
        <w:rPr>
          <w:i/>
        </w:rPr>
        <w:t>Tewk to neslyší. Nejsme tady.</w:t>
      </w:r>
    </w:p>
    <w:p w14:paraId="64E60C79" w14:textId="77777777" w:rsidR="005645A2" w:rsidRDefault="008E4653" w:rsidP="002B2343">
      <w:pPr>
        <w:pStyle w:val="Text"/>
      </w:pPr>
      <w:r w:rsidRPr="008E4653">
        <w:t>Konečně to přestalo. Dým zmizel. A na zemi zůstaly jen kosti, černý plášť a kolem něj vypálená skvrna. Po podlaze se váleli mrtví ozbrojenci. Ležel tam i Jindus, zírající toporně na strop a bledý jako pergamen.</w:t>
      </w:r>
    </w:p>
    <w:p w14:paraId="372AB3D7" w14:textId="77777777" w:rsidR="005645A2" w:rsidRDefault="008E4653" w:rsidP="002B2343">
      <w:pPr>
        <w:pStyle w:val="Text"/>
      </w:pPr>
      <w:r w:rsidRPr="008E4653">
        <w:t>Nastalo dlouhé a hluboké ticho</w:t>
      </w:r>
      <w:r w:rsidR="00F85FBB">
        <w:t>…</w:t>
      </w:r>
      <w:r w:rsidRPr="008E4653">
        <w:t xml:space="preserve"> v této místnosti.</w:t>
      </w:r>
    </w:p>
    <w:p w14:paraId="060CDC46" w14:textId="77777777" w:rsidR="005645A2" w:rsidRDefault="008E4653" w:rsidP="002B2343">
      <w:pPr>
        <w:pStyle w:val="Text"/>
      </w:pPr>
      <w:r w:rsidRPr="008E4653">
        <w:t>Venku, někde daleko, asi na nádvoří, křičeli lidé. Lidé venku byli stále naživu.</w:t>
      </w:r>
    </w:p>
    <w:p w14:paraId="6E3A2615" w14:textId="77777777" w:rsidR="005645A2" w:rsidRDefault="00F85FBB" w:rsidP="002B2343">
      <w:pPr>
        <w:pStyle w:val="Text"/>
      </w:pPr>
      <w:r>
        <w:t>„</w:t>
      </w:r>
      <w:r w:rsidR="008E4653" w:rsidRPr="008E4653">
        <w:t>Nemýlí</w:t>
      </w:r>
      <w:r w:rsidRPr="008E4653">
        <w:t>m</w:t>
      </w:r>
      <w:r>
        <w:t>-</w:t>
      </w:r>
      <w:r w:rsidRPr="008E4653">
        <w:t>l</w:t>
      </w:r>
      <w:r w:rsidR="008E4653" w:rsidRPr="008E4653">
        <w:t>i se, tak tohle byl čaroděj,</w:t>
      </w:r>
      <w:r>
        <w:t>“</w:t>
      </w:r>
      <w:r w:rsidR="008E4653" w:rsidRPr="008E4653">
        <w:t xml:space="preserve"> poznamenal Tewk a uvolnil sevření. </w:t>
      </w:r>
      <w:r>
        <w:t>„</w:t>
      </w:r>
      <w:r w:rsidR="008E4653" w:rsidRPr="008E4653">
        <w:t>Ty jsi v pořádku, chlapče?</w:t>
      </w:r>
      <w:r>
        <w:t>“</w:t>
      </w:r>
    </w:p>
    <w:p w14:paraId="3757FE84" w14:textId="77777777" w:rsidR="005645A2" w:rsidRDefault="008E4653" w:rsidP="002B2343">
      <w:pPr>
        <w:pStyle w:val="Text"/>
      </w:pPr>
      <w:r w:rsidRPr="008E4653">
        <w:t>Odpovědět, že ano, se mu podařilo až na třetí pokus.</w:t>
      </w:r>
    </w:p>
    <w:p w14:paraId="5C6B8F3A" w14:textId="77777777" w:rsidR="005645A2" w:rsidRDefault="00F85FBB" w:rsidP="002B2343">
      <w:pPr>
        <w:pStyle w:val="Text"/>
      </w:pPr>
      <w:r>
        <w:lastRenderedPageBreak/>
        <w:t>„</w:t>
      </w:r>
      <w:r w:rsidR="008E4653" w:rsidRPr="008E4653">
        <w:t>S Jindusem to bylo jednodušší, než jsem čekal,</w:t>
      </w:r>
      <w:r>
        <w:t>“</w:t>
      </w:r>
      <w:r w:rsidR="008E4653" w:rsidRPr="008E4653">
        <w:t xml:space="preserve"> podotkl Tewk a pokynul hlavou k hromadě čerstvých kostí: </w:t>
      </w:r>
      <w:r>
        <w:t>„</w:t>
      </w:r>
      <w:r w:rsidR="008E4653" w:rsidRPr="008E4653">
        <w:t>Tady ten</w:t>
      </w:r>
      <w:r>
        <w:t>…</w:t>
      </w:r>
      <w:r w:rsidR="008E4653" w:rsidRPr="008E4653">
        <w:t xml:space="preserve"> s tím to bylo pořádné peklo.</w:t>
      </w:r>
      <w:r>
        <w:t>“</w:t>
      </w:r>
    </w:p>
    <w:p w14:paraId="2A66AF7E" w14:textId="77777777" w:rsidR="005645A2" w:rsidRDefault="00F85FBB" w:rsidP="002B2343">
      <w:pPr>
        <w:pStyle w:val="Text"/>
      </w:pPr>
      <w:r>
        <w:t>„</w:t>
      </w:r>
      <w:r w:rsidR="008E4653" w:rsidRPr="008E4653">
        <w:t>To bylo,</w:t>
      </w:r>
      <w:r>
        <w:t>“</w:t>
      </w:r>
      <w:r w:rsidR="008E4653" w:rsidRPr="008E4653">
        <w:t xml:space="preserve"> přitakal Vilém.</w:t>
      </w:r>
    </w:p>
    <w:p w14:paraId="29C86FEA" w14:textId="77777777" w:rsidR="005645A2" w:rsidRDefault="008E4653" w:rsidP="002B2343">
      <w:pPr>
        <w:pStyle w:val="Text"/>
      </w:pPr>
      <w:r w:rsidRPr="008E4653">
        <w:t xml:space="preserve">Konečně stál zase na vlastních nohách. V té hromadě kostí něco bylo, něco nebezpečného </w:t>
      </w:r>
      <w:r w:rsidR="00F85FBB">
        <w:t>–</w:t>
      </w:r>
      <w:r w:rsidRPr="008E4653">
        <w:t xml:space="preserve"> jako by z toho něco sálalo, když na to pomyslel. Zhluboka se nadechl, došel k hromadě a vytáhl to </w:t>
      </w:r>
      <w:r w:rsidR="00F85FBB">
        <w:t>–</w:t>
      </w:r>
      <w:r w:rsidRPr="008E4653">
        <w:t xml:space="preserve"> malou knížku na poutku, které se uvolnilo od jedné z kostí, když za něj zatáhl. Ani se na ni nechtěl podívat. Měl lepší nápad. Přešel ke krbu a hodil ji tam.</w:t>
      </w:r>
    </w:p>
    <w:p w14:paraId="2826E20E" w14:textId="77777777" w:rsidR="005645A2" w:rsidRDefault="00F85FBB" w:rsidP="002B2343">
      <w:pPr>
        <w:pStyle w:val="Text"/>
      </w:pPr>
      <w:r>
        <w:t>„</w:t>
      </w:r>
      <w:r w:rsidR="008E4653" w:rsidRPr="008E4653">
        <w:t>Brr,</w:t>
      </w:r>
      <w:r>
        <w:t>“</w:t>
      </w:r>
      <w:r w:rsidR="008E4653" w:rsidRPr="008E4653">
        <w:t xml:space="preserve"> prohlásil jen a díval se, jak hoří.</w:t>
      </w:r>
    </w:p>
    <w:p w14:paraId="095DDBDD" w14:textId="77777777" w:rsidR="005645A2" w:rsidRDefault="00F85FBB" w:rsidP="002B2343">
      <w:pPr>
        <w:pStyle w:val="Text"/>
      </w:pPr>
      <w:r>
        <w:t>„</w:t>
      </w:r>
      <w:r w:rsidR="008E4653" w:rsidRPr="008E4653">
        <w:t>Ještě něco by mělo hořet,</w:t>
      </w:r>
      <w:r>
        <w:t>“</w:t>
      </w:r>
      <w:r w:rsidR="008E4653" w:rsidRPr="008E4653">
        <w:t xml:space="preserve"> připomenul se Tewk. </w:t>
      </w:r>
      <w:r>
        <w:t>„</w:t>
      </w:r>
      <w:r w:rsidR="008E4653" w:rsidRPr="008E4653">
        <w:t>Chlapče. Podívej se na mě.</w:t>
      </w:r>
      <w:r>
        <w:t>“</w:t>
      </w:r>
    </w:p>
    <w:p w14:paraId="6FAC6DC1" w14:textId="40FFFD8E" w:rsidR="005645A2" w:rsidRDefault="008E4653" w:rsidP="002B2343">
      <w:pPr>
        <w:pStyle w:val="Text"/>
      </w:pPr>
      <w:r w:rsidRPr="008E4653">
        <w:t>Nebyl chlapec. Už ne. Přál si jím být, ale ani magie tohle nedokázala zařídit. Tewk se na něj podíval a v jeho výrazu se něco změnilo</w:t>
      </w:r>
      <w:r w:rsidR="005645A2">
        <w:t xml:space="preserve"> </w:t>
      </w:r>
      <w:r w:rsidR="00F85FBB">
        <w:t>–</w:t>
      </w:r>
      <w:r w:rsidRPr="008E4653">
        <w:t xml:space="preserve"> zvážnělo a vystřízlivělo.</w:t>
      </w:r>
    </w:p>
    <w:p w14:paraId="0ED4AD46" w14:textId="77777777" w:rsidR="005645A2" w:rsidRDefault="00F85FBB" w:rsidP="002B2343">
      <w:pPr>
        <w:pStyle w:val="Text"/>
      </w:pPr>
      <w:r>
        <w:t>„</w:t>
      </w:r>
      <w:r w:rsidR="008E4653" w:rsidRPr="008E4653">
        <w:t>Musíme odsud vypadnout,</w:t>
      </w:r>
      <w:r>
        <w:t>“</w:t>
      </w:r>
      <w:r w:rsidR="008E4653" w:rsidRPr="008E4653">
        <w:t xml:space="preserve"> řekl. </w:t>
      </w:r>
      <w:r>
        <w:t>„</w:t>
      </w:r>
      <w:r w:rsidR="008E4653" w:rsidRPr="008E4653">
        <w:t>Máš v sobě ještě jeden trik, synku? Dokážeš nás dostat na tu signální věž?</w:t>
      </w:r>
      <w:r>
        <w:t>“</w:t>
      </w:r>
    </w:p>
    <w:p w14:paraId="3588F881" w14:textId="77777777" w:rsidR="005645A2" w:rsidRPr="000E6680" w:rsidRDefault="008E4653" w:rsidP="002B2343">
      <w:pPr>
        <w:pStyle w:val="Text"/>
      </w:pPr>
      <w:r w:rsidRPr="008E4653">
        <w:t xml:space="preserve">Vilém nad tím zapřemýšlel. Připadalo mu, že se mu v mozku usadila hustá mlha. V tuto chvíli byli v bezpečí, protože všichni ostatní byli po smrti. Démoni byli takoví. Toto mu o nich pověděl Mistr: člověk je může ovládat, když jim dá to, co chtějí, ale to vlastně žádné ovládání není </w:t>
      </w:r>
      <w:r w:rsidR="00F85FBB">
        <w:t>–</w:t>
      </w:r>
      <w:r w:rsidRPr="008E4653">
        <w:t xml:space="preserve"> je to přece jen stále to, co chtějí, protože jsou ve </w:t>
      </w:r>
      <w:r w:rsidRPr="000E6680">
        <w:rPr>
          <w:i/>
        </w:rPr>
        <w:t xml:space="preserve">svém </w:t>
      </w:r>
      <w:r w:rsidRPr="000E6680">
        <w:t xml:space="preserve">Místě. A pokud chtěl člověk přivést démona na svoje Místo, aby ho mohl ovládat, tak to nebylo snadné, protože mu musel dát formu, ve které by mohl žít, a pokud člověk chtěl, aby pro něj démon něco dělal, musel najít něco jiného, co chtěl on. To znamenalo, že člověk musel být silnější než to tělo </w:t>
      </w:r>
      <w:r w:rsidR="00F85FBB" w:rsidRPr="000E6680">
        <w:t>–</w:t>
      </w:r>
      <w:r w:rsidRPr="000E6680">
        <w:t xml:space="preserve"> a Miphrynes nebyl silnější než Jindus </w:t>
      </w:r>
      <w:r w:rsidR="00F85FBB" w:rsidRPr="000E6680">
        <w:t>–</w:t>
      </w:r>
      <w:r w:rsidRPr="000E6680">
        <w:t xml:space="preserve"> nebo dost chytrý na to, aby přechytračil démona.</w:t>
      </w:r>
    </w:p>
    <w:p w14:paraId="5A381655" w14:textId="77777777" w:rsidR="005645A2" w:rsidRPr="000E6680" w:rsidRDefault="008E4653" w:rsidP="002B2343">
      <w:pPr>
        <w:pStyle w:val="Text"/>
      </w:pPr>
      <w:r w:rsidRPr="000E6680">
        <w:t>A Miphrynes nakonec patrně nebyl chytřejší než tento konkrétní démon. Démon dostal jeho krev. Spoustu. A pár duší. A teď byl zase zpět ve svém bezpečném Místě. Ať už to bylo kdekoliv. Člověk doufal, že už je zpátky ve svém Místě.</w:t>
      </w:r>
    </w:p>
    <w:p w14:paraId="069A2002" w14:textId="77777777" w:rsidR="005645A2" w:rsidRPr="000E6680" w:rsidRDefault="008E4653" w:rsidP="002B2343">
      <w:pPr>
        <w:pStyle w:val="Text"/>
      </w:pPr>
      <w:r w:rsidRPr="000E6680">
        <w:t>Chtěl už odsud pryč. Nejlépe hned. Ale jen přání nestačilo. K tomu sloužily nohy.</w:t>
      </w:r>
    </w:p>
    <w:p w14:paraId="5236C0B5" w14:textId="77777777" w:rsidR="005645A2" w:rsidRPr="000E6680" w:rsidRDefault="00F85FBB" w:rsidP="002B2343">
      <w:pPr>
        <w:pStyle w:val="Text"/>
      </w:pPr>
      <w:r w:rsidRPr="000E6680">
        <w:lastRenderedPageBreak/>
        <w:t>„</w:t>
      </w:r>
      <w:r w:rsidR="008E4653" w:rsidRPr="000E6680">
        <w:t>Viléme!</w:t>
      </w:r>
      <w:r w:rsidRPr="000E6680">
        <w:t>“</w:t>
      </w:r>
      <w:r w:rsidR="008E4653" w:rsidRPr="000E6680">
        <w:t xml:space="preserve"> Tewk vyrazil ke dveřím a popadl ho za paži. </w:t>
      </w:r>
      <w:r w:rsidRPr="000E6680">
        <w:t>„</w:t>
      </w:r>
      <w:r w:rsidR="008E4653" w:rsidRPr="000E6680">
        <w:t xml:space="preserve">Tohle místo se jen hemží žoldáky. Nevědí, že je Jindus mrtvý. Možná něco </w:t>
      </w:r>
      <w:r w:rsidR="008E4653" w:rsidRPr="000E6680">
        <w:rPr>
          <w:i/>
        </w:rPr>
        <w:t>zaslechli.</w:t>
      </w:r>
      <w:r w:rsidR="008E4653" w:rsidRPr="000E6680">
        <w:t xml:space="preserve"> Ale dovedl bys</w:t>
      </w:r>
      <w:r w:rsidRPr="000E6680">
        <w:t>…“</w:t>
      </w:r>
    </w:p>
    <w:p w14:paraId="0C7E3A65" w14:textId="0EA4E9C3" w:rsidR="005645A2" w:rsidRPr="000E6680" w:rsidRDefault="00F85FBB" w:rsidP="002B2343">
      <w:pPr>
        <w:pStyle w:val="Text"/>
      </w:pPr>
      <w:r w:rsidRPr="000E6680">
        <w:rPr>
          <w:i/>
        </w:rPr>
        <w:t>„</w:t>
      </w:r>
      <w:r w:rsidR="008E4653" w:rsidRPr="000E6680">
        <w:rPr>
          <w:i/>
        </w:rPr>
        <w:t>Ty jsi Jindus,</w:t>
      </w:r>
      <w:r w:rsidR="00F37BA2" w:rsidRPr="000E6680">
        <w:rPr>
          <w:i/>
        </w:rPr>
        <w:t xml:space="preserve">“ </w:t>
      </w:r>
      <w:r w:rsidR="008E4653" w:rsidRPr="000E6680">
        <w:t>prohlásil a Tewk jím opravdu byl. Tohle nebyla ani moc obtížná iluze.</w:t>
      </w:r>
    </w:p>
    <w:p w14:paraId="45FAFB30" w14:textId="77777777" w:rsidR="005645A2" w:rsidRPr="000E6680" w:rsidRDefault="008E4653" w:rsidP="002B2343">
      <w:pPr>
        <w:pStyle w:val="Text"/>
      </w:pPr>
      <w:r w:rsidRPr="000E6680">
        <w:t>Tewk se zadíval na své ruce, které teď byly snědší a právě tak zjizvené jako Jindusovy, jehož mrtvé tělo leželo pár kroků odsud na Podlaze.</w:t>
      </w:r>
    </w:p>
    <w:p w14:paraId="1317B69F" w14:textId="77777777" w:rsidR="005645A2" w:rsidRPr="000E6680" w:rsidRDefault="008E4653" w:rsidP="002B2343">
      <w:pPr>
        <w:pStyle w:val="Text"/>
      </w:pPr>
      <w:r w:rsidRPr="000E6680">
        <w:t>Tewk vypadal poněkud znepokojeně.</w:t>
      </w:r>
    </w:p>
    <w:p w14:paraId="6B04A1E6" w14:textId="77777777" w:rsidR="005645A2" w:rsidRPr="000E6680" w:rsidRDefault="00F85FBB" w:rsidP="002B2343">
      <w:pPr>
        <w:pStyle w:val="Text"/>
      </w:pPr>
      <w:r w:rsidRPr="000E6680">
        <w:t>„</w:t>
      </w:r>
      <w:r w:rsidR="008E4653" w:rsidRPr="000E6680">
        <w:t>Dokážeš to,</w:t>
      </w:r>
      <w:r w:rsidRPr="000E6680">
        <w:t>“</w:t>
      </w:r>
      <w:r w:rsidR="008E4653" w:rsidRPr="000E6680">
        <w:t xml:space="preserve"> řekl Vilém. </w:t>
      </w:r>
      <w:r w:rsidRPr="000E6680">
        <w:t>„</w:t>
      </w:r>
      <w:r w:rsidR="008E4653" w:rsidRPr="000E6680">
        <w:t>Sejdeme dolů a ty jim poručíš zapálit oheň.</w:t>
      </w:r>
      <w:r w:rsidRPr="000E6680">
        <w:t>“</w:t>
      </w:r>
    </w:p>
    <w:p w14:paraId="616127A5" w14:textId="77777777" w:rsidR="005645A2" w:rsidRPr="000E6680" w:rsidRDefault="00F85FBB" w:rsidP="002B2343">
      <w:pPr>
        <w:pStyle w:val="Text"/>
      </w:pPr>
      <w:r w:rsidRPr="000E6680">
        <w:t>„</w:t>
      </w:r>
      <w:r w:rsidR="008E4653" w:rsidRPr="000E6680">
        <w:t>To půjde, pokud z téhle místnosti nikdo neutekl,</w:t>
      </w:r>
      <w:r w:rsidRPr="000E6680">
        <w:t>“</w:t>
      </w:r>
      <w:r w:rsidR="008E4653" w:rsidRPr="000E6680">
        <w:t xml:space="preserve"> podotkl Tewk. </w:t>
      </w:r>
      <w:r w:rsidRPr="000E6680">
        <w:t>„</w:t>
      </w:r>
      <w:r w:rsidR="008E4653" w:rsidRPr="000E6680">
        <w:t>Kde je ten staroch? Ten písař?</w:t>
      </w:r>
      <w:r w:rsidRPr="000E6680">
        <w:t>“</w:t>
      </w:r>
    </w:p>
    <w:p w14:paraId="04D44EB6" w14:textId="77777777" w:rsidR="005645A2" w:rsidRPr="000E6680" w:rsidRDefault="008E4653" w:rsidP="002B2343">
      <w:pPr>
        <w:pStyle w:val="Text"/>
      </w:pPr>
      <w:r w:rsidRPr="000E6680">
        <w:t>Ten starý muž u stolku. Stolek byl převržený. Papíry rozházené a inkoust z kalamáře rozlitý po kamenné podlaze.</w:t>
      </w:r>
    </w:p>
    <w:p w14:paraId="6863804C" w14:textId="77777777" w:rsidR="005645A2" w:rsidRPr="000E6680" w:rsidRDefault="008E4653" w:rsidP="002B2343">
      <w:pPr>
        <w:pStyle w:val="Text"/>
      </w:pPr>
      <w:r w:rsidRPr="000E6680">
        <w:t xml:space="preserve">Ale stařec byl </w:t>
      </w:r>
      <w:r w:rsidRPr="000E6680">
        <w:rPr>
          <w:i/>
        </w:rPr>
        <w:t>pryč.</w:t>
      </w:r>
    </w:p>
    <w:p w14:paraId="3610282D" w14:textId="77777777" w:rsidR="005645A2" w:rsidRPr="000E6680" w:rsidRDefault="008E4653" w:rsidP="002B2343">
      <w:pPr>
        <w:pStyle w:val="Text"/>
      </w:pPr>
      <w:r w:rsidRPr="000E6680">
        <w:t>Horní síně byly vylidněné. Přesto stojí za to udržovat iluzi Jinduse, pomyslel si Vilém, protože možná ještě ne všichni vědí, že je vévoda po smrti. Napůl šel a napůl běžel vedle Tewka, v podobě žoldnéře, obyčejné černé kápě. Řítili se po malém postranním schodišti, kterým se předtím dostali nahoru.</w:t>
      </w:r>
    </w:p>
    <w:p w14:paraId="69A2D398" w14:textId="77777777" w:rsidR="005645A2" w:rsidRPr="000E6680" w:rsidRDefault="008E4653" w:rsidP="002B2343">
      <w:pPr>
        <w:pStyle w:val="Text"/>
      </w:pPr>
      <w:r w:rsidRPr="000E6680">
        <w:t xml:space="preserve">Proběhli kolem schodů do kuchyně. Dorazili až k zavřeným venkovním dveřím. Tewk vytasil meč. </w:t>
      </w:r>
      <w:r w:rsidR="00F85FBB" w:rsidRPr="000E6680">
        <w:t>„</w:t>
      </w:r>
      <w:r w:rsidRPr="000E6680">
        <w:t>Otevři je,</w:t>
      </w:r>
      <w:r w:rsidR="00F85FBB" w:rsidRPr="000E6680">
        <w:t>“</w:t>
      </w:r>
      <w:r w:rsidRPr="000E6680">
        <w:t xml:space="preserve"> vyzval Viléma, který vysunul závoru a zatáhl za dveře.</w:t>
      </w:r>
    </w:p>
    <w:p w14:paraId="5FE38BCD" w14:textId="77777777" w:rsidR="005645A2" w:rsidRPr="000E6680" w:rsidRDefault="008E4653" w:rsidP="002B2343">
      <w:pPr>
        <w:pStyle w:val="Text"/>
      </w:pPr>
      <w:r w:rsidRPr="000E6680">
        <w:t>Stráže byly pryč. Po celém nádvoří pobíhali žoldnéři, dobývali se do skladišť a nosili věci sem a tam jako mravenci v rozrytém mraveništi.</w:t>
      </w:r>
    </w:p>
    <w:p w14:paraId="5D75386A" w14:textId="77777777" w:rsidR="005645A2" w:rsidRPr="000E6680" w:rsidRDefault="00F85FBB" w:rsidP="002B2343">
      <w:pPr>
        <w:pStyle w:val="Text"/>
      </w:pPr>
      <w:r w:rsidRPr="000E6680">
        <w:t>„</w:t>
      </w:r>
      <w:r w:rsidR="008E4653" w:rsidRPr="000E6680">
        <w:t>Už to vědí,</w:t>
      </w:r>
      <w:r w:rsidRPr="000E6680">
        <w:t>“</w:t>
      </w:r>
      <w:r w:rsidR="008E4653" w:rsidRPr="000E6680">
        <w:t xml:space="preserve"> poznamenal Tewk. </w:t>
      </w:r>
      <w:r w:rsidRPr="000E6680">
        <w:t>„</w:t>
      </w:r>
      <w:r w:rsidR="008E4653" w:rsidRPr="000E6680">
        <w:t>Vědí, že je mrtvý. Po tomhle přijde na řadu město. Nejspíš začali rabovat už i tam, ale zlato je tady. Musíme přivolat Osrikovu armádu. Musíme honem do signální věže. Rychle.</w:t>
      </w:r>
      <w:r w:rsidRPr="000E6680">
        <w:t>“</w:t>
      </w:r>
    </w:p>
    <w:p w14:paraId="1FFD7846" w14:textId="77777777" w:rsidR="005645A2" w:rsidRDefault="008E4653" w:rsidP="002B2343">
      <w:pPr>
        <w:pStyle w:val="Text"/>
      </w:pPr>
      <w:r w:rsidRPr="008E4653">
        <w:t xml:space="preserve">Zkusili to. Přitom si jich ale všimlo několik rabujících žoldáků. Pustili z rukou všechno, co v nich drželi, a jeden z nich vytáhl meč </w:t>
      </w:r>
      <w:r w:rsidR="00F85FBB">
        <w:t>–</w:t>
      </w:r>
      <w:r w:rsidRPr="008E4653">
        <w:t xml:space="preserve"> ani se nepokoušel vysvětlovat, co dělá. Jindus byl mrtev. Jindus byl naživu, ale jeho autorita byla v troskách. A tento zádrhel se žoldnéři právě rozhodli pomocí mečů vyřešit.</w:t>
      </w:r>
    </w:p>
    <w:p w14:paraId="7BD5F784" w14:textId="77777777" w:rsidR="005645A2" w:rsidRPr="000E6680" w:rsidRDefault="008E4653" w:rsidP="002B2343">
      <w:pPr>
        <w:pStyle w:val="Text"/>
      </w:pPr>
      <w:r w:rsidRPr="008E4653">
        <w:lastRenderedPageBreak/>
        <w:t xml:space="preserve">Opravdu </w:t>
      </w:r>
      <w:r w:rsidRPr="000E6680">
        <w:rPr>
          <w:i/>
        </w:rPr>
        <w:t>potřebovali</w:t>
      </w:r>
      <w:r w:rsidRPr="000E6680">
        <w:t xml:space="preserve"> Osrikovu armádu. Bylo potřeba vidět Osrikovu armádu, jak vchází do bran.</w:t>
      </w:r>
    </w:p>
    <w:p w14:paraId="5982BE28" w14:textId="77777777" w:rsidR="005645A2" w:rsidRPr="000E6680" w:rsidRDefault="008E4653" w:rsidP="002B2343">
      <w:pPr>
        <w:pStyle w:val="Text"/>
      </w:pPr>
      <w:r w:rsidRPr="000E6680">
        <w:t xml:space="preserve">A Vilém to udělal. </w:t>
      </w:r>
      <w:r w:rsidRPr="000E6680">
        <w:rPr>
          <w:i/>
        </w:rPr>
        <w:t>Viděl</w:t>
      </w:r>
      <w:r w:rsidRPr="000E6680">
        <w:t xml:space="preserve"> to. </w:t>
      </w:r>
      <w:r w:rsidRPr="000E6680">
        <w:rPr>
          <w:i/>
        </w:rPr>
        <w:t>Muži na druhé straně nádvoří byli Osrikovi muži, všichni v blyštivé zbroji a s královským drakem na praporcích</w:t>
      </w:r>
      <w:r w:rsidR="00F85FBB" w:rsidRPr="000E6680">
        <w:rPr>
          <w:i/>
        </w:rPr>
        <w:t>…</w:t>
      </w:r>
    </w:p>
    <w:p w14:paraId="42E8030B" w14:textId="77777777" w:rsidR="005645A2" w:rsidRPr="000E6680" w:rsidRDefault="008E4653" w:rsidP="002B2343">
      <w:pPr>
        <w:pStyle w:val="Text"/>
      </w:pPr>
      <w:r w:rsidRPr="000E6680">
        <w:t>Zamířil prstem. Dokonce i Tewk s mečem v ruce zkoprněl, když se podíval. I těch několik žoldnéřů, kteří se k nim blížili, stočilo pohled za vlastní záda a potom se otočilo úplně. Na chvíli ztuhli a jen zmatene zírali.</w:t>
      </w:r>
    </w:p>
    <w:p w14:paraId="3423F2CB" w14:textId="44B94339" w:rsidR="005645A2" w:rsidRPr="000E6680" w:rsidRDefault="008E4653" w:rsidP="002B2343">
      <w:pPr>
        <w:pStyle w:val="Text"/>
      </w:pPr>
      <w:r w:rsidRPr="000E6680">
        <w:t xml:space="preserve">I další se otočili a vrhli se na to, co viděli </w:t>
      </w:r>
      <w:r w:rsidR="00F85FBB" w:rsidRPr="000E6680">
        <w:t>–</w:t>
      </w:r>
      <w:r w:rsidRPr="000E6680">
        <w:t xml:space="preserve"> vyděšené muže, </w:t>
      </w:r>
      <w:r w:rsidR="000E6680" w:rsidRPr="000E6680">
        <w:t>kteří</w:t>
      </w:r>
      <w:r w:rsidRPr="000E6680">
        <w:t xml:space="preserve"> tasili meče. Vypukla bitva, do které se zapojovala jedna tlupa prot</w:t>
      </w:r>
      <w:r w:rsidR="000E6680">
        <w:t xml:space="preserve">i </w:t>
      </w:r>
      <w:r w:rsidRPr="000E6680">
        <w:t>druhé.</w:t>
      </w:r>
    </w:p>
    <w:p w14:paraId="750A6356" w14:textId="77777777" w:rsidR="005645A2" w:rsidRPr="000E6680" w:rsidRDefault="008E4653" w:rsidP="002B2343">
      <w:pPr>
        <w:pStyle w:val="Text"/>
      </w:pPr>
      <w:r w:rsidRPr="000E6680">
        <w:rPr>
          <w:i/>
        </w:rPr>
        <w:t>Jsme žoldáci,</w:t>
      </w:r>
      <w:r w:rsidRPr="000E6680">
        <w:t xml:space="preserve"> uvažoval Vilém. </w:t>
      </w:r>
      <w:r w:rsidRPr="000E6680">
        <w:rPr>
          <w:i/>
        </w:rPr>
        <w:t>Jsme jen žoldáci a jen tady tak stojíme.</w:t>
      </w:r>
    </w:p>
    <w:p w14:paraId="1A52A264" w14:textId="57CE39FA" w:rsidR="005645A2" w:rsidRPr="000E6680" w:rsidRDefault="008E4653" w:rsidP="002B2343">
      <w:pPr>
        <w:pStyle w:val="Text"/>
      </w:pPr>
      <w:r w:rsidRPr="000E6680">
        <w:t xml:space="preserve">Tewk iluzí otřásl, když ho prudce chytil za rameno. Bolelo to a málem přišel o celou iluzi. Na nádvoří ale vbíhalo stále více žoldnéřů. To jsou </w:t>
      </w:r>
      <w:r w:rsidRPr="000E6680">
        <w:rPr>
          <w:i/>
        </w:rPr>
        <w:t>taky</w:t>
      </w:r>
      <w:r w:rsidRPr="000E6680">
        <w:t xml:space="preserve"> Osrikovi vojáci. Vilém neměl ani potuchy, jak Osrikovi muži vypadají, ale tušil, že mají zelenou standartu se zlatým drakem. K tomu jim všem přidal kvalitní zbroj a zrzavé vlasy.</w:t>
      </w:r>
    </w:p>
    <w:p w14:paraId="7DC57AED" w14:textId="7A56E171" w:rsidR="005645A2" w:rsidRPr="000E6680" w:rsidRDefault="005645A2" w:rsidP="002B2343">
      <w:pPr>
        <w:pStyle w:val="Text"/>
      </w:pPr>
      <w:r w:rsidRPr="000E6680">
        <w:t>„</w:t>
      </w:r>
      <w:r w:rsidR="008E4653" w:rsidRPr="000E6680">
        <w:t>Musíme honem do věže!</w:t>
      </w:r>
      <w:r w:rsidR="00F85FBB" w:rsidRPr="000E6680">
        <w:t>“</w:t>
      </w:r>
      <w:r w:rsidR="008E4653" w:rsidRPr="000E6680">
        <w:t xml:space="preserve"> vykřikl na něj Tewk. </w:t>
      </w:r>
      <w:r w:rsidR="00F85FBB" w:rsidRPr="000E6680">
        <w:t>„</w:t>
      </w:r>
      <w:r w:rsidR="008E4653" w:rsidRPr="000E6680">
        <w:t>Pojď!</w:t>
      </w:r>
      <w:r w:rsidR="00F85FBB" w:rsidRPr="000E6680">
        <w:t>“</w:t>
      </w:r>
    </w:p>
    <w:p w14:paraId="7E6909E5" w14:textId="77777777" w:rsidR="005645A2" w:rsidRPr="000E6680" w:rsidRDefault="008E4653" w:rsidP="002B2343">
      <w:pPr>
        <w:pStyle w:val="Text"/>
      </w:pPr>
      <w:r w:rsidRPr="000E6680">
        <w:t xml:space="preserve">Žoldáci a Osrikovi vojáci padali k zemi všude, kde se bojovalo. Mrtví vypadali už jen jako žoldnéři. Stačil sotva udržovat iluzi tak, aby přeskakovala od jedné skupiny k druhé </w:t>
      </w:r>
      <w:r w:rsidR="00F85FBB" w:rsidRPr="000E6680">
        <w:t>–</w:t>
      </w:r>
      <w:r w:rsidRPr="000E6680">
        <w:t xml:space="preserve"> vyhrávali pokaždé ti, kdo patřili k Osrikovi.</w:t>
      </w:r>
    </w:p>
    <w:p w14:paraId="3499C65A" w14:textId="1D93207C" w:rsidR="005645A2" w:rsidRPr="000E6680" w:rsidRDefault="008E4653" w:rsidP="002B2343">
      <w:pPr>
        <w:pStyle w:val="Text"/>
      </w:pPr>
      <w:r w:rsidRPr="000E6680">
        <w:t xml:space="preserve">Nemohl ale dělit skupinky na menší a menší díly věčně, obzvlášť, když ho Tewk neodbytně tahal k věži. Nemohl dělat obojí. Nemohl jít s Tewkem zapalovat hranici a zároveň zdržovat hordu žoldáků na nádvoří, aby nepřestávali prchat před Osrikovými vojáky a nepustili se za nimi. Byla to nejrychlejší a nejproměnlivější iluze, kterou kdy seslal </w:t>
      </w:r>
      <w:r w:rsidR="00F85FBB" w:rsidRPr="000E6680">
        <w:t>–</w:t>
      </w:r>
      <w:r w:rsidRPr="000E6680">
        <w:t xml:space="preserve"> potil se, docházel mu dech, a z toho všeho ho vytrhl Tewk, když mu zakřičel do ucha:</w:t>
      </w:r>
    </w:p>
    <w:p w14:paraId="51B49BDC" w14:textId="77777777" w:rsidR="005645A2" w:rsidRPr="000E6680" w:rsidRDefault="00F85FBB" w:rsidP="002B2343">
      <w:pPr>
        <w:pStyle w:val="Text"/>
      </w:pPr>
      <w:r w:rsidRPr="000E6680">
        <w:t>„</w:t>
      </w:r>
      <w:r w:rsidR="008E4653" w:rsidRPr="000E6680">
        <w:t>Oheň, ksakru! Utíkají ven bránou</w:t>
      </w:r>
      <w:r w:rsidRPr="000E6680">
        <w:t>…</w:t>
      </w:r>
      <w:r w:rsidR="008E4653" w:rsidRPr="000E6680">
        <w:t xml:space="preserve"> za chvíli začnou plenit ve městě!</w:t>
      </w:r>
      <w:r w:rsidRPr="000E6680">
        <w:t>“</w:t>
      </w:r>
    </w:p>
    <w:p w14:paraId="17E3C142" w14:textId="3381582E" w:rsidR="005645A2" w:rsidRPr="000E6680" w:rsidRDefault="008E4653" w:rsidP="002B2343">
      <w:pPr>
        <w:pStyle w:val="Text"/>
      </w:pPr>
      <w:r w:rsidRPr="000E6680">
        <w:t xml:space="preserve">A potom si pomyslel: </w:t>
      </w:r>
      <w:r w:rsidRPr="000E6680">
        <w:rPr>
          <w:i/>
        </w:rPr>
        <w:t>Chci, aby ten oheň h</w:t>
      </w:r>
      <w:r w:rsidR="005645A2" w:rsidRPr="000E6680">
        <w:rPr>
          <w:i/>
        </w:rPr>
        <w:t>ořel. Nahoře na věži hoří oheň.</w:t>
      </w:r>
    </w:p>
    <w:p w14:paraId="6DD55821" w14:textId="77777777" w:rsidR="005645A2" w:rsidRPr="000E6680" w:rsidRDefault="008E4653" w:rsidP="002B2343">
      <w:pPr>
        <w:pStyle w:val="Text"/>
      </w:pPr>
      <w:r w:rsidRPr="000E6680">
        <w:lastRenderedPageBreak/>
        <w:t xml:space="preserve">Zčistajasna ho Tewk přestal tahat za rukáv. Místo toho se zahleděl vzhůru, kde se objevily plameny, vysoké plameny, které mohl vidět každý. Byla to zdaleka </w:t>
      </w:r>
      <w:r w:rsidRPr="000E6680">
        <w:rPr>
          <w:i/>
        </w:rPr>
        <w:t>největší</w:t>
      </w:r>
      <w:r w:rsidRPr="000E6680">
        <w:t xml:space="preserve"> iluze, kterou kdy seslal. Jen tak stál na nádvoří, stejně jako Tewk, oba byli tím, čím byli, a na vrcholku věže hučely plameny a k nebi z nich stoupal hustý kouř.</w:t>
      </w:r>
    </w:p>
    <w:p w14:paraId="7EF1C480" w14:textId="77777777" w:rsidR="005645A2" w:rsidRPr="000E6680" w:rsidRDefault="008E4653" w:rsidP="002B2343">
      <w:pPr>
        <w:pStyle w:val="Text"/>
      </w:pPr>
      <w:r w:rsidRPr="000E6680">
        <w:t>Mohli to vidět i Osrikovi vojáci? To Vilém netušil. Dosáhla iluze až tak daleko?</w:t>
      </w:r>
    </w:p>
    <w:p w14:paraId="00DBBE5E" w14:textId="77777777" w:rsidR="005645A2" w:rsidRPr="000E6680" w:rsidRDefault="008E4653" w:rsidP="002B2343">
      <w:pPr>
        <w:pStyle w:val="Text"/>
      </w:pPr>
      <w:r w:rsidRPr="000E6680">
        <w:t xml:space="preserve">Zazvonila čepel o čepel. Potom se jedna z nich zabořila do masa a k Vilémovým nohám padl mrtvý muž. Tewk ho rukou postrčil </w:t>
      </w:r>
      <w:r w:rsidR="00F85FBB" w:rsidRPr="000E6680">
        <w:t>–</w:t>
      </w:r>
      <w:r w:rsidRPr="000E6680">
        <w:t xml:space="preserve"> utíkej, utíkej </w:t>
      </w:r>
      <w:r w:rsidR="00F85FBB" w:rsidRPr="000E6680">
        <w:t>–</w:t>
      </w:r>
      <w:r w:rsidRPr="000E6680">
        <w:t xml:space="preserve"> vzápětí se otočil a zbavil se dalšího útočníka.</w:t>
      </w:r>
    </w:p>
    <w:p w14:paraId="0FA5A22C" w14:textId="77777777" w:rsidR="005645A2" w:rsidRPr="000E6680" w:rsidRDefault="008E4653" w:rsidP="002B2343">
      <w:pPr>
        <w:pStyle w:val="Text"/>
      </w:pPr>
      <w:r w:rsidRPr="000E6680">
        <w:t>Kdyby tu byl Mistr</w:t>
      </w:r>
      <w:r w:rsidR="00F85FBB" w:rsidRPr="000E6680">
        <w:t>…</w:t>
      </w:r>
      <w:r w:rsidRPr="000E6680">
        <w:t xml:space="preserve"> dokonce i kdyby tu byl jen Almore, tak by měli šanci. On ale nevěděl ani to, kde je nějaká pochodeň. Netušil, co bude dělat. Doběhl ke schodům. Drápal se po nich nahoru, co mu síly stačily, s Tewkem za zády, ale útočníci jim dýchali na krk. Tewk se zastavil, aby je pár údery meče na chvíli zdržel.</w:t>
      </w:r>
    </w:p>
    <w:p w14:paraId="2E379C62" w14:textId="77777777" w:rsidR="005645A2" w:rsidRPr="000E6680" w:rsidRDefault="008E4653" w:rsidP="002B2343">
      <w:pPr>
        <w:pStyle w:val="Text"/>
      </w:pPr>
      <w:r w:rsidRPr="000E6680">
        <w:t>Vilém se po kolenou přeplazil přes poslední schod, dostal se až na samou korunu zdi, odkud mohl vidět do signální věže. Tam byla vybudovaná hranice, kolem ní džbány s olejem, ale nebyla zapálená, a navíc se u ní motal jeden žoldák, ten, kterému řekli, aby oheň připravil. Teď vytasil meč a Vilémův mozek na okamžik vypnul. Žádný oheň. Žádná pochodeň. Žádný způsob, jak oheň zapálit.</w:t>
      </w:r>
    </w:p>
    <w:p w14:paraId="7C50E702" w14:textId="77777777" w:rsidR="005645A2" w:rsidRPr="000E6680" w:rsidRDefault="008E4653" w:rsidP="002B2343">
      <w:pPr>
        <w:pStyle w:val="Text"/>
      </w:pPr>
      <w:r w:rsidRPr="000E6680">
        <w:rPr>
          <w:i/>
        </w:rPr>
        <w:t>Chtěl</w:t>
      </w:r>
      <w:r w:rsidRPr="000E6680">
        <w:t xml:space="preserve"> to. Jinak budou všichni ve městě mrtví, král Osrik bude čekat za hradbami a město zůstane žoldákům vydané napospas, spolu s Mistrem, Almorem a Jezzym</w:t>
      </w:r>
      <w:r w:rsidR="00F85FBB" w:rsidRPr="000E6680">
        <w:t>…</w:t>
      </w:r>
    </w:p>
    <w:p w14:paraId="03BEC6C2" w14:textId="77777777" w:rsidR="005645A2" w:rsidRPr="000E6680" w:rsidRDefault="008E4653" w:rsidP="002B2343">
      <w:pPr>
        <w:pStyle w:val="Text"/>
      </w:pPr>
      <w:r w:rsidRPr="000E6680">
        <w:t>Uhnul ráně mečem. Za hlavní hrozbu ale muž považoval Tewka: mířil k němu, Viléma jen potřeboval odehnat z cesty.</w:t>
      </w:r>
    </w:p>
    <w:p w14:paraId="064E959E" w14:textId="77777777" w:rsidR="005645A2" w:rsidRPr="000E6680" w:rsidRDefault="008E4653" w:rsidP="002B2343">
      <w:pPr>
        <w:pStyle w:val="Text"/>
      </w:pPr>
      <w:r w:rsidRPr="000E6680">
        <w:t>Zůstal sám s hromadou dřeva v kamenné jámě. A s olejem, stále ještě ve džbánech.</w:t>
      </w:r>
    </w:p>
    <w:p w14:paraId="71B77330" w14:textId="77777777" w:rsidR="005645A2" w:rsidRPr="000E6680" w:rsidRDefault="008E4653" w:rsidP="002B2343">
      <w:pPr>
        <w:pStyle w:val="Text"/>
      </w:pPr>
      <w:r w:rsidRPr="000E6680">
        <w:t>Ale oheň magii iluzí neposlouchá. Teplo nevznikne jen tak.</w:t>
      </w:r>
    </w:p>
    <w:p w14:paraId="42DF329D" w14:textId="77777777" w:rsidR="005645A2" w:rsidRPr="000E6680" w:rsidRDefault="008E4653" w:rsidP="002B2343">
      <w:pPr>
        <w:pStyle w:val="Text"/>
      </w:pPr>
      <w:r w:rsidRPr="000E6680">
        <w:t>Slyšel, jak do sebe za jeho zády narazily dva meče. Dvakrát. Rány jako od kovářského kladiva.</w:t>
      </w:r>
    </w:p>
    <w:p w14:paraId="5AB19B48" w14:textId="77777777" w:rsidR="005645A2" w:rsidRPr="000E6680" w:rsidRDefault="008E4653" w:rsidP="002B2343">
      <w:pPr>
        <w:pStyle w:val="Text"/>
      </w:pPr>
      <w:r w:rsidRPr="000E6680">
        <w:t>Odletovaly od nich jiskry. Malinké jiskřičky.</w:t>
      </w:r>
    </w:p>
    <w:p w14:paraId="335A6752" w14:textId="77777777" w:rsidR="005645A2" w:rsidRPr="000E6680" w:rsidRDefault="008E4653" w:rsidP="002B2343">
      <w:pPr>
        <w:pStyle w:val="Text"/>
      </w:pPr>
      <w:r w:rsidRPr="000E6680">
        <w:rPr>
          <w:i/>
        </w:rPr>
        <w:t>Staň se!</w:t>
      </w:r>
      <w:r w:rsidRPr="000E6680">
        <w:t xml:space="preserve"> pomyslel si.</w:t>
      </w:r>
    </w:p>
    <w:p w14:paraId="6238CA41" w14:textId="77777777" w:rsidR="005645A2" w:rsidRPr="000E6680" w:rsidRDefault="008E4653" w:rsidP="002B2343">
      <w:pPr>
        <w:pStyle w:val="Text"/>
      </w:pPr>
      <w:r w:rsidRPr="000E6680">
        <w:t>A vyšlehl oheň.</w:t>
      </w:r>
    </w:p>
    <w:p w14:paraId="4E025DC2" w14:textId="77777777" w:rsidR="005645A2" w:rsidRDefault="008E4653" w:rsidP="002B2343">
      <w:pPr>
        <w:pStyle w:val="Text"/>
      </w:pPr>
      <w:r w:rsidRPr="008E4653">
        <w:lastRenderedPageBreak/>
        <w:t>Zmocnil se dřeva. Dřevo vzplálo. Rozbil džbány, aby se oheň mohl rozšířit až ke stěnám, a plameny se rozhučely, jako by byly živé.</w:t>
      </w:r>
    </w:p>
    <w:p w14:paraId="5F594BD2" w14:textId="77777777" w:rsidR="005645A2" w:rsidRPr="000E6680" w:rsidRDefault="008E4653" w:rsidP="002B2343">
      <w:pPr>
        <w:pStyle w:val="Text"/>
      </w:pPr>
      <w:r w:rsidRPr="008E4653">
        <w:t xml:space="preserve">Ovanul ho žár. Nad tím nepřemýšlel. </w:t>
      </w:r>
      <w:r w:rsidRPr="000E6680">
        <w:rPr>
          <w:i/>
        </w:rPr>
        <w:t>Bylo</w:t>
      </w:r>
      <w:r w:rsidRPr="000E6680">
        <w:t xml:space="preserve"> to.</w:t>
      </w:r>
    </w:p>
    <w:p w14:paraId="2B65246B" w14:textId="77777777" w:rsidR="005645A2" w:rsidRPr="000E6680" w:rsidRDefault="008E4653" w:rsidP="002B2343">
      <w:pPr>
        <w:pStyle w:val="Text"/>
      </w:pPr>
      <w:r w:rsidRPr="000E6680">
        <w:t xml:space="preserve">Mistr kouzelník </w:t>
      </w:r>
      <w:r w:rsidR="00F85FBB" w:rsidRPr="000E6680">
        <w:t>–</w:t>
      </w:r>
      <w:r w:rsidRPr="000E6680">
        <w:t xml:space="preserve"> </w:t>
      </w:r>
      <w:r w:rsidRPr="000E6680">
        <w:rPr>
          <w:i/>
        </w:rPr>
        <w:t>skutečný</w:t>
      </w:r>
      <w:r w:rsidRPr="000E6680">
        <w:t xml:space="preserve"> mistr kouzelník </w:t>
      </w:r>
      <w:r w:rsidR="00F85FBB" w:rsidRPr="000E6680">
        <w:t>–</w:t>
      </w:r>
    </w:p>
    <w:p w14:paraId="2707B1BA" w14:textId="77777777" w:rsidR="005645A2" w:rsidRPr="000E6680" w:rsidRDefault="008E4653" w:rsidP="002B2343">
      <w:pPr>
        <w:pStyle w:val="Text"/>
      </w:pPr>
      <w:r w:rsidRPr="000E6680">
        <w:t xml:space="preserve">Copak Mistr neučil Almoreho? </w:t>
      </w:r>
      <w:r w:rsidRPr="000E6680">
        <w:rPr>
          <w:i/>
        </w:rPr>
        <w:t>A neučil i jeho?</w:t>
      </w:r>
    </w:p>
    <w:p w14:paraId="107F0CB0" w14:textId="77777777" w:rsidR="005645A2" w:rsidRPr="000E6680" w:rsidRDefault="008E4653" w:rsidP="002B2343">
      <w:pPr>
        <w:pStyle w:val="Text"/>
      </w:pPr>
      <w:r w:rsidRPr="000E6680">
        <w:rPr>
          <w:i/>
        </w:rPr>
        <w:t>Ucítil</w:t>
      </w:r>
      <w:r w:rsidRPr="000E6680">
        <w:t xml:space="preserve"> list papíru, který si strčil za košili. Ten, který napsal Mistr a jímž ho jmenoval mistrem.</w:t>
      </w:r>
    </w:p>
    <w:p w14:paraId="771DF984" w14:textId="77777777" w:rsidR="005645A2" w:rsidRPr="000E6680" w:rsidRDefault="008E4653" w:rsidP="002B2343">
      <w:pPr>
        <w:pStyle w:val="Text"/>
      </w:pPr>
      <w:r w:rsidRPr="000E6680">
        <w:t>Stál, zatímco kouř stoupal k obloze. Žár mu opékal přední část těla a vyvolával ještě silnější pocení. Potom mu na rameni přistála čísi ruka a pevně mu ho stiskla.</w:t>
      </w:r>
    </w:p>
    <w:p w14:paraId="4BE8AC18" w14:textId="77777777" w:rsidR="005645A2" w:rsidRPr="000E6680" w:rsidRDefault="00F85FBB" w:rsidP="002B2343">
      <w:pPr>
        <w:pStyle w:val="Text"/>
      </w:pPr>
      <w:r w:rsidRPr="000E6680">
        <w:t>„</w:t>
      </w:r>
      <w:r w:rsidR="008E4653" w:rsidRPr="000E6680">
        <w:t>Dobrá práce,</w:t>
      </w:r>
      <w:r w:rsidRPr="000E6680">
        <w:t>“</w:t>
      </w:r>
      <w:r w:rsidR="008E4653" w:rsidRPr="000E6680">
        <w:t xml:space="preserve"> zasípal Tewk. </w:t>
      </w:r>
      <w:r w:rsidRPr="000E6680">
        <w:t>„</w:t>
      </w:r>
      <w:r w:rsidR="008E4653" w:rsidRPr="000E6680">
        <w:t xml:space="preserve">Moc </w:t>
      </w:r>
      <w:r w:rsidR="008E4653" w:rsidRPr="000E6680">
        <w:rPr>
          <w:i/>
        </w:rPr>
        <w:t>dobrá</w:t>
      </w:r>
      <w:r w:rsidR="008E4653" w:rsidRPr="000E6680">
        <w:t xml:space="preserve"> práce, chlapče.</w:t>
      </w:r>
      <w:r w:rsidRPr="000E6680">
        <w:t>“</w:t>
      </w:r>
    </w:p>
    <w:p w14:paraId="13F826EC" w14:textId="77777777" w:rsidR="005645A2" w:rsidRPr="000E6680" w:rsidRDefault="00F85FBB" w:rsidP="002B2343">
      <w:pPr>
        <w:pStyle w:val="Text"/>
      </w:pPr>
      <w:r w:rsidRPr="000E6680">
        <w:t>„</w:t>
      </w:r>
      <w:r w:rsidR="008E4653" w:rsidRPr="000E6680">
        <w:t>Mistře Viléme,</w:t>
      </w:r>
      <w:r w:rsidRPr="000E6680">
        <w:t>“</w:t>
      </w:r>
      <w:r w:rsidR="008E4653" w:rsidRPr="000E6680">
        <w:t xml:space="preserve"> opravil ho. Nebyla v tom pýcha ani arogance, jen otupělost. Dole pod hradbami viděl prchající žoldáky, některé s kořistí, jiné s holýma rukama. Ze dveří proudili další a další muži, směřovali k otevřené palácové bráně. Nezpomalovali.</w:t>
      </w:r>
    </w:p>
    <w:p w14:paraId="43F0A336" w14:textId="77777777" w:rsidR="005645A2" w:rsidRPr="000E6680" w:rsidRDefault="00F85FBB" w:rsidP="002B2343">
      <w:pPr>
        <w:pStyle w:val="Text"/>
      </w:pPr>
      <w:r w:rsidRPr="000E6680">
        <w:rPr>
          <w:i/>
        </w:rPr>
        <w:t>„</w:t>
      </w:r>
      <w:r w:rsidR="008E4653" w:rsidRPr="000E6680">
        <w:rPr>
          <w:i/>
        </w:rPr>
        <w:t>Mistře</w:t>
      </w:r>
      <w:r w:rsidR="008E4653" w:rsidRPr="000E6680">
        <w:t xml:space="preserve"> Viléme,</w:t>
      </w:r>
      <w:r w:rsidRPr="000E6680">
        <w:t>“</w:t>
      </w:r>
      <w:r w:rsidR="008E4653" w:rsidRPr="000E6680">
        <w:t xml:space="preserve"> zopakoval Tewk a stiskl mu rameno ještě jednou. </w:t>
      </w:r>
      <w:r w:rsidRPr="000E6680">
        <w:t>„</w:t>
      </w:r>
      <w:r w:rsidR="008E4653" w:rsidRPr="000E6680">
        <w:t>Ještě zbývá něco udělat, tobě a mně. S tvým nadáním můžeš ty ničemy hnát až k městským branám. Já se zbavím těch, co zůstanou za námi. Šlo by to? Máš na to ještě dost síly?</w:t>
      </w:r>
      <w:r w:rsidRPr="000E6680">
        <w:t>“</w:t>
      </w:r>
    </w:p>
    <w:p w14:paraId="06CEBE76" w14:textId="77777777" w:rsidR="005645A2" w:rsidRPr="000E6680" w:rsidRDefault="00F85FBB" w:rsidP="002B2343">
      <w:pPr>
        <w:pStyle w:val="Text"/>
      </w:pPr>
      <w:r w:rsidRPr="000E6680">
        <w:t>„</w:t>
      </w:r>
      <w:r w:rsidR="008E4653" w:rsidRPr="000E6680">
        <w:t>Nebudou se zabíjet žádní lidé,</w:t>
      </w:r>
      <w:r w:rsidRPr="000E6680">
        <w:t>“</w:t>
      </w:r>
      <w:r w:rsidR="008E4653" w:rsidRPr="000E6680">
        <w:t xml:space="preserve"> prohlásil a vzpomněl si na Mistrovu radu. Nikoho nezabil. Ani se nepokusil nikoho zabít. Pokud měl někdo z nich tendenci zabíjet jiné lidi</w:t>
      </w:r>
      <w:r w:rsidRPr="000E6680">
        <w:t>…</w:t>
      </w:r>
      <w:r w:rsidR="008E4653" w:rsidRPr="000E6680">
        <w:t xml:space="preserve"> nezabránil tomu, ale také nikoho nenutil dělat něco, co by dotyčný sám dělat nechtěl. Poněkud vratce se otočil a při pohledu dolů z úzkého strmého schodiště se mu zatočila hlava. Tewk ho ale pevně držel. </w:t>
      </w:r>
      <w:r w:rsidRPr="000E6680">
        <w:t>„</w:t>
      </w:r>
      <w:r w:rsidR="008E4653" w:rsidRPr="000E6680">
        <w:t>Zvládnu to.</w:t>
      </w:r>
      <w:r w:rsidRPr="000E6680">
        <w:t>“</w:t>
      </w:r>
    </w:p>
    <w:p w14:paraId="7DF95985" w14:textId="77777777" w:rsidR="005645A2" w:rsidRPr="000E6680" w:rsidRDefault="00F85FBB" w:rsidP="002B2343">
      <w:pPr>
        <w:pStyle w:val="Text"/>
      </w:pPr>
      <w:r w:rsidRPr="000E6680">
        <w:t>„</w:t>
      </w:r>
      <w:r w:rsidR="008E4653" w:rsidRPr="000E6680">
        <w:t>Dokud si magií nepřikouzlíš křídla,</w:t>
      </w:r>
      <w:r w:rsidRPr="000E6680">
        <w:t>“</w:t>
      </w:r>
      <w:r w:rsidR="008E4653" w:rsidRPr="000E6680">
        <w:t xml:space="preserve"> opáčil Tewk, </w:t>
      </w:r>
      <w:r w:rsidRPr="000E6680">
        <w:t>„</w:t>
      </w:r>
      <w:r w:rsidR="008E4653" w:rsidRPr="000E6680">
        <w:t>tak tě raději budu držet. Nechci o tebe přijít, ani náhodou.</w:t>
      </w:r>
      <w:r w:rsidRPr="000E6680">
        <w:t>“</w:t>
      </w:r>
    </w:p>
    <w:p w14:paraId="17296721" w14:textId="77777777" w:rsidR="005645A2" w:rsidRPr="000E6680" w:rsidRDefault="00F85FBB" w:rsidP="002B2343">
      <w:pPr>
        <w:pStyle w:val="Text"/>
      </w:pPr>
      <w:r w:rsidRPr="000E6680">
        <w:t>„</w:t>
      </w:r>
      <w:r w:rsidR="008E4653" w:rsidRPr="000E6680">
        <w:t>Díky,</w:t>
      </w:r>
      <w:r w:rsidRPr="000E6680">
        <w:t>“</w:t>
      </w:r>
      <w:r w:rsidR="008E4653" w:rsidRPr="000E6680">
        <w:t xml:space="preserve"> řekl Vilém a pustil se dolů po schodech. Celou cestu mu límec pevně svíraly Tewkovy prsty.</w:t>
      </w:r>
    </w:p>
    <w:p w14:paraId="68D613B1" w14:textId="77777777" w:rsidR="005645A2" w:rsidRPr="000E6680" w:rsidRDefault="008E4653" w:rsidP="002B2343">
      <w:pPr>
        <w:pStyle w:val="Text"/>
      </w:pPr>
      <w:r w:rsidRPr="000E6680">
        <w:t>Král Osrik umístil dvůr do horního města. Mistr si dole v Uličce balil věci. Vracel se do svého domu poblíž hradu a chystal se pracovat pro Tewkova bratrance, toho z druhého kolena, který se měl stát novým wiscezanským vévodou.</w:t>
      </w:r>
    </w:p>
    <w:p w14:paraId="643AB1E2" w14:textId="77777777" w:rsidR="005645A2" w:rsidRPr="000E6680" w:rsidRDefault="00F85FBB" w:rsidP="002B2343">
      <w:pPr>
        <w:pStyle w:val="Text"/>
      </w:pPr>
      <w:r w:rsidRPr="000E6680">
        <w:lastRenderedPageBreak/>
        <w:t>„</w:t>
      </w:r>
      <w:r w:rsidR="008E4653" w:rsidRPr="000E6680">
        <w:t>Je trochu líný,</w:t>
      </w:r>
      <w:r w:rsidRPr="000E6680">
        <w:t>“</w:t>
      </w:r>
      <w:r w:rsidR="008E4653" w:rsidRPr="000E6680">
        <w:t xml:space="preserve"> poznamenal Tewk o bratranci. </w:t>
      </w:r>
      <w:r w:rsidRPr="000E6680">
        <w:t>„</w:t>
      </w:r>
      <w:r w:rsidR="008E4653" w:rsidRPr="000E6680">
        <w:t>Je poznat, že v Korianthu měl svoje pohodlí. Ale je to učenec, ne válečník. Budete se mu líbit,</w:t>
      </w:r>
      <w:r w:rsidRPr="000E6680">
        <w:t>“</w:t>
      </w:r>
      <w:r w:rsidR="008E4653" w:rsidRPr="000E6680">
        <w:t xml:space="preserve"> vysvětlil Mistrovi a Mistr přikývl.</w:t>
      </w:r>
    </w:p>
    <w:p w14:paraId="7A0B9DF7" w14:textId="2DF452A9" w:rsidR="005645A2" w:rsidRDefault="008E4653" w:rsidP="002B2343">
      <w:pPr>
        <w:pStyle w:val="Text"/>
      </w:pPr>
      <w:r w:rsidRPr="000E6680">
        <w:t>Almore a Jezzy už byli sbalení, protože jim Mistr prozradil, že odteď už budou mít skutečné postele, každý svůj vlast</w:t>
      </w:r>
      <w:r w:rsidRPr="008E4653">
        <w:t>ní pokoj a šesterý šaty na převlečení, o služebnících nemluvě.</w:t>
      </w:r>
    </w:p>
    <w:p w14:paraId="48F843CF" w14:textId="77777777" w:rsidR="005645A2" w:rsidRDefault="008E4653" w:rsidP="002B2343">
      <w:pPr>
        <w:pStyle w:val="Text"/>
      </w:pPr>
      <w:r w:rsidRPr="008E4653">
        <w:t>Počítalo se jaksi s tím, že i Vilém bude mít svůj pokoj. Měl taky nové oblečení</w:t>
      </w:r>
      <w:r w:rsidR="00F85FBB">
        <w:t>…</w:t>
      </w:r>
      <w:r w:rsidRPr="008E4653">
        <w:t xml:space="preserve"> na to staré nechtěl raději ani vzpomínat. Dal si u Vola koupel, převlékl se do kalhot a haleny, které měly stejnou barvu </w:t>
      </w:r>
      <w:r w:rsidR="00F85FBB">
        <w:t>–</w:t>
      </w:r>
      <w:r w:rsidRPr="008E4653">
        <w:t xml:space="preserve"> šedou, u ševče si pořídil nové boty, a k tomu šedý plášť, který ještě stále rád hladil, protože byl hebký a měkký jako srst Jezzyho koček.</w:t>
      </w:r>
    </w:p>
    <w:p w14:paraId="119C85DB" w14:textId="77777777" w:rsidR="005645A2" w:rsidRDefault="008E4653" w:rsidP="002B2343">
      <w:pPr>
        <w:pStyle w:val="Text"/>
      </w:pPr>
      <w:r w:rsidRPr="008E4653">
        <w:t>Nevěděl teď ale, když mu Mistr i všichni říkali Mistře Viléme, kde přesně by měl být. Neměl nic, co by si mohl balit, snad jen starý nůž, který si oblíbil, a pár stránek, které mu dal Mistr a které, až se svážou, budou představovat základ jeho Knihy. Tyto věci měl před sebou rozložené na stole, zatímco si Mistr a Tewk povídali.</w:t>
      </w:r>
    </w:p>
    <w:p w14:paraId="6EF0D971" w14:textId="77777777" w:rsidR="005645A2" w:rsidRDefault="008E4653" w:rsidP="002B2343">
      <w:pPr>
        <w:pStyle w:val="Text"/>
      </w:pPr>
      <w:r w:rsidRPr="008E4653">
        <w:t>Král Osrik vstoupil do města a do pevnosti úplně bez boje: nedošlo ani k moc velkému plenění, jen Wiggyho hospoda přišla o nábytek a bečky</w:t>
      </w:r>
      <w:r w:rsidR="00F85FBB">
        <w:t>…</w:t>
      </w:r>
      <w:r w:rsidRPr="008E4653">
        <w:t xml:space="preserve"> jen aby dostala nové </w:t>
      </w:r>
      <w:r w:rsidR="00F85FBB">
        <w:t>–</w:t>
      </w:r>
      <w:r w:rsidRPr="008E4653">
        <w:t xml:space="preserve"> král Osrik přikázal škody nahradit, takže Wiggy i s dcerou byli dokonale šťastní a připadali si bohatí.</w:t>
      </w:r>
    </w:p>
    <w:p w14:paraId="35CEDE43" w14:textId="77777777" w:rsidR="005645A2" w:rsidRDefault="008E4653" w:rsidP="002B2343">
      <w:pPr>
        <w:pStyle w:val="Text"/>
      </w:pPr>
      <w:r w:rsidRPr="008E4653">
        <w:t>Prakticky všechny škody byly napraveny. Pár jich napravil i samotný Mistr. Cítil se teď mnohem lépe, když byl démon pryč, a bylo zjevné, že trochu omládl, a nebyla to jen iluze. Vilém to velmi dobře poznal.</w:t>
      </w:r>
    </w:p>
    <w:p w14:paraId="7B597FE1" w14:textId="77777777" w:rsidR="005645A2" w:rsidRDefault="008E4653" w:rsidP="002B2343">
      <w:pPr>
        <w:pStyle w:val="Text"/>
      </w:pPr>
      <w:r w:rsidRPr="008E4653">
        <w:t>Všichni měli nadějné vyhlídky a byl si docela jist, že i ty jeho jsou zářivé. Jen nějak nevěděl, jaké vlastně jsou.</w:t>
      </w:r>
    </w:p>
    <w:p w14:paraId="7EA7A229" w14:textId="77777777" w:rsidR="005645A2" w:rsidRDefault="008E4653" w:rsidP="002B2343">
      <w:pPr>
        <w:pStyle w:val="Text"/>
      </w:pPr>
      <w:r w:rsidRPr="008E4653">
        <w:t>Dokud Tewk nevstal a nepřešel k otevřeným dveřím jejich domečku, nevyhlédl z nich a nepoložil mu ruku na rameno.</w:t>
      </w:r>
    </w:p>
    <w:p w14:paraId="4BB2EFBC" w14:textId="77777777" w:rsidR="005645A2" w:rsidRDefault="00F85FBB" w:rsidP="002B2343">
      <w:pPr>
        <w:pStyle w:val="Text"/>
      </w:pPr>
      <w:r>
        <w:t>„</w:t>
      </w:r>
      <w:r w:rsidR="008E4653" w:rsidRPr="008E4653">
        <w:t>Jsi opravdu dobrý,</w:t>
      </w:r>
      <w:r>
        <w:t>“</w:t>
      </w:r>
      <w:r w:rsidR="008E4653" w:rsidRPr="008E4653">
        <w:t xml:space="preserve"> prohlásil. </w:t>
      </w:r>
      <w:r>
        <w:t>„</w:t>
      </w:r>
      <w:r w:rsidR="008E4653" w:rsidRPr="008E4653">
        <w:t xml:space="preserve">A svět není jen Wiscezan </w:t>
      </w:r>
      <w:r>
        <w:t>–</w:t>
      </w:r>
      <w:r w:rsidR="008E4653" w:rsidRPr="008E4653">
        <w:t xml:space="preserve"> to ty ale víš. Mám bratrance nahoře v Peghary, který by potřeboval trochu Pomoci. Jel jsi už někdy na koni?</w:t>
      </w:r>
      <w:r>
        <w:t>“</w:t>
      </w:r>
    </w:p>
    <w:p w14:paraId="5A25D2DE" w14:textId="77777777" w:rsidR="005645A2" w:rsidRDefault="008E4653" w:rsidP="002B2343">
      <w:pPr>
        <w:pStyle w:val="Text"/>
        <w:ind w:firstLine="0"/>
      </w:pPr>
      <w:r w:rsidRPr="008E4653">
        <w:t>Nejel. Kdyby byl Jezzy nebo měl Jezzyho nadání, neměl by s tím potíže, ale jeho koně děsili. Byli moc velcí. Dělali si, co chtěli.</w:t>
      </w:r>
    </w:p>
    <w:p w14:paraId="1AB377D0" w14:textId="77777777" w:rsidR="005645A2" w:rsidRDefault="008E4653" w:rsidP="002B2343">
      <w:pPr>
        <w:pStyle w:val="Text"/>
      </w:pPr>
      <w:r w:rsidRPr="008E4653">
        <w:t>Tewk se ho ptal, jestli s ním chce vyrazit na cestu. A cestovat. Peghary. O takovém místě sotva jen slyšel.</w:t>
      </w:r>
    </w:p>
    <w:p w14:paraId="173778D2" w14:textId="77777777" w:rsidR="005645A2" w:rsidRDefault="00F85FBB" w:rsidP="002B2343">
      <w:pPr>
        <w:pStyle w:val="Text"/>
      </w:pPr>
      <w:r>
        <w:lastRenderedPageBreak/>
        <w:t>„</w:t>
      </w:r>
      <w:r w:rsidR="008E4653" w:rsidRPr="008E4653">
        <w:t>Mistr mě možná potřebuje,</w:t>
      </w:r>
      <w:r>
        <w:t>“</w:t>
      </w:r>
      <w:r w:rsidR="008E4653" w:rsidRPr="008E4653">
        <w:t xml:space="preserve"> namítl. Stále ještě cítil odpovědnost. Mistr se na něj spoléhal dlouhou dobu.</w:t>
      </w:r>
    </w:p>
    <w:p w14:paraId="504B53C6" w14:textId="77777777" w:rsidR="005645A2" w:rsidRDefault="00F85FBB" w:rsidP="002B2343">
      <w:pPr>
        <w:pStyle w:val="Text"/>
      </w:pPr>
      <w:r>
        <w:t>„</w:t>
      </w:r>
      <w:r w:rsidR="008E4653" w:rsidRPr="008E4653">
        <w:t>Zvládám to velmi dobře,</w:t>
      </w:r>
      <w:r>
        <w:t>“</w:t>
      </w:r>
      <w:r w:rsidR="008E4653" w:rsidRPr="008E4653">
        <w:t xml:space="preserve"> zavrtěl hlavou Mistr. </w:t>
      </w:r>
      <w:r>
        <w:t>„</w:t>
      </w:r>
      <w:r w:rsidR="008E4653" w:rsidRPr="008E4653">
        <w:t>Na pár měsíců se bez tebe můžu obejít. Budu mít dost starostí s těmito dvěma. Už začínají mít věk. Postarají se o to, co je nutné.</w:t>
      </w:r>
      <w:r>
        <w:t>“</w:t>
      </w:r>
    </w:p>
    <w:p w14:paraId="6224BC2F" w14:textId="77777777" w:rsidR="005645A2" w:rsidRDefault="008E4653" w:rsidP="002B2343">
      <w:pPr>
        <w:pStyle w:val="Text"/>
      </w:pPr>
      <w:r w:rsidRPr="008E4653">
        <w:t xml:space="preserve">Mistr se ani jednou nezmínil o </w:t>
      </w:r>
      <w:r w:rsidRPr="000E6680">
        <w:rPr>
          <w:i/>
        </w:rPr>
        <w:t>jeho</w:t>
      </w:r>
      <w:r w:rsidRPr="008E4653">
        <w:t xml:space="preserve"> pokoji v novém domě. A s Tewkem</w:t>
      </w:r>
      <w:r w:rsidR="00F85FBB">
        <w:t>…</w:t>
      </w:r>
    </w:p>
    <w:p w14:paraId="51148D2F" w14:textId="77777777" w:rsidR="005645A2" w:rsidRDefault="008E4653" w:rsidP="002B2343">
      <w:pPr>
        <w:pStyle w:val="Text"/>
      </w:pPr>
      <w:r w:rsidRPr="008E4653">
        <w:t>Zvykl si na něj. Tewk byl chytrý jiným způsobem než Mistr. Stále se měl co učit.</w:t>
      </w:r>
    </w:p>
    <w:p w14:paraId="50885B9B" w14:textId="77777777" w:rsidR="005645A2" w:rsidRDefault="008E4653" w:rsidP="002B2343">
      <w:pPr>
        <w:pStyle w:val="Text"/>
      </w:pPr>
      <w:r w:rsidRPr="008E4653">
        <w:t>Cestování.</w:t>
      </w:r>
    </w:p>
    <w:p w14:paraId="26FDCF2E" w14:textId="77777777" w:rsidR="005645A2" w:rsidRDefault="008E4653" w:rsidP="002B2343">
      <w:pPr>
        <w:pStyle w:val="Text"/>
      </w:pPr>
      <w:r w:rsidRPr="008E4653">
        <w:t>Přikývl a vyhlédl ven do prachu Uličky.</w:t>
      </w:r>
    </w:p>
    <w:p w14:paraId="1D0001E1" w14:textId="77777777" w:rsidR="005645A2" w:rsidRDefault="008E4653" w:rsidP="002B2343">
      <w:pPr>
        <w:pStyle w:val="Text"/>
      </w:pPr>
      <w:r w:rsidRPr="008E4653">
        <w:t>Pravdou bylo, že Tewk ho potřeboval. Nebyl jediný, kdo věci zastíral iluzemi. Bratranec v Peghary. Dočerta.</w:t>
      </w:r>
    </w:p>
    <w:p w14:paraId="36FED09F" w14:textId="77777777" w:rsidR="005645A2" w:rsidRDefault="008E4653" w:rsidP="002B2343">
      <w:pPr>
        <w:pStyle w:val="Text"/>
      </w:pPr>
      <w:r w:rsidRPr="008E4653">
        <w:t>Možná dokonce někdo takový i existoval.</w:t>
      </w:r>
    </w:p>
    <w:p w14:paraId="4C873915" w14:textId="77777777" w:rsidR="005645A2" w:rsidRDefault="00F85FBB" w:rsidP="002B2343">
      <w:pPr>
        <w:pStyle w:val="Text"/>
        <w:ind w:firstLine="0"/>
      </w:pPr>
      <w:r>
        <w:t>„</w:t>
      </w:r>
      <w:r w:rsidR="008E4653" w:rsidRPr="008E4653">
        <w:t>Dobře,</w:t>
      </w:r>
      <w:r>
        <w:t>“</w:t>
      </w:r>
      <w:r w:rsidR="008E4653" w:rsidRPr="008E4653">
        <w:t xml:space="preserve"> pokrčil rameny. </w:t>
      </w:r>
      <w:r>
        <w:t>„</w:t>
      </w:r>
      <w:r w:rsidR="008E4653" w:rsidRPr="008E4653">
        <w:t>Nic obtížného. Pojedu na koni.</w:t>
      </w:r>
      <w:r>
        <w:t>“</w:t>
      </w:r>
    </w:p>
    <w:p w14:paraId="35C8DC93" w14:textId="3F1C76FD" w:rsidR="000E6680" w:rsidRDefault="008E4653" w:rsidP="000E6680">
      <w:pPr>
        <w:pStyle w:val="Text"/>
        <w:jc w:val="right"/>
        <w:rPr>
          <w:i/>
        </w:rPr>
      </w:pPr>
      <w:bookmarkStart w:id="9" w:name="bookmark2"/>
      <w:r w:rsidRPr="000E6680">
        <w:rPr>
          <w:i/>
        </w:rPr>
        <w:t>přeložil Karel Makovský</w:t>
      </w:r>
      <w:bookmarkEnd w:id="9"/>
    </w:p>
    <w:p w14:paraId="420DA62C" w14:textId="77777777" w:rsidR="000E6680" w:rsidRDefault="000E6680">
      <w:pPr>
        <w:widowControl/>
        <w:spacing w:after="200" w:line="276" w:lineRule="auto"/>
        <w:rPr>
          <w:rFonts w:ascii="Times New Roman" w:hAnsi="Times New Roman" w:cs="Times New Roman"/>
          <w:i/>
          <w:color w:val="auto"/>
        </w:rPr>
      </w:pPr>
      <w:r>
        <w:rPr>
          <w:i/>
        </w:rPr>
        <w:br w:type="page"/>
      </w:r>
    </w:p>
    <w:p w14:paraId="01875033" w14:textId="5B2A2239" w:rsidR="000E6680" w:rsidRDefault="000E6680">
      <w:pPr>
        <w:widowControl/>
        <w:spacing w:after="200" w:line="276" w:lineRule="auto"/>
        <w:rPr>
          <w:rFonts w:ascii="Times New Roman" w:hAnsi="Times New Roman" w:cs="Times New Roman"/>
          <w:i/>
          <w:color w:val="auto"/>
        </w:rPr>
      </w:pPr>
      <w:r w:rsidRPr="008E4653">
        <w:rPr>
          <w:i/>
          <w:noProof/>
        </w:rPr>
        <w:lastRenderedPageBreak/>
        <w:drawing>
          <wp:anchor distT="0" distB="0" distL="63500" distR="63500" simplePos="0" relativeHeight="251676160" behindDoc="1" locked="0" layoutInCell="1" allowOverlap="1" wp14:anchorId="68766C94" wp14:editId="056DECE1">
            <wp:simplePos x="0" y="0"/>
            <wp:positionH relativeFrom="margin">
              <wp:posOffset>-177801</wp:posOffset>
            </wp:positionH>
            <wp:positionV relativeFrom="paragraph">
              <wp:posOffset>-520700</wp:posOffset>
            </wp:positionV>
            <wp:extent cx="4742231" cy="7534275"/>
            <wp:effectExtent l="0" t="0" r="1270" b="0"/>
            <wp:wrapNone/>
            <wp:docPr id="12" name="Obrázek 12"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47647" cy="7542880"/>
                    </a:xfrm>
                    <a:prstGeom prst="rect">
                      <a:avLst/>
                    </a:prstGeom>
                    <a:noFill/>
                  </pic:spPr>
                </pic:pic>
              </a:graphicData>
            </a:graphic>
            <wp14:sizeRelH relativeFrom="page">
              <wp14:pctWidth>0</wp14:pctWidth>
            </wp14:sizeRelH>
            <wp14:sizeRelV relativeFrom="page">
              <wp14:pctHeight>0</wp14:pctHeight>
            </wp14:sizeRelV>
          </wp:anchor>
        </w:drawing>
      </w:r>
      <w:r>
        <w:rPr>
          <w:i/>
        </w:rPr>
        <w:br w:type="page"/>
      </w:r>
    </w:p>
    <w:p w14:paraId="0AE64663" w14:textId="77777777" w:rsidR="005645A2" w:rsidRDefault="008E4653" w:rsidP="002B2343">
      <w:pPr>
        <w:pStyle w:val="Text"/>
      </w:pPr>
      <w:r w:rsidRPr="008E4653">
        <w:lastRenderedPageBreak/>
        <w:t xml:space="preserve">K. J. Parkerová, která vyrostla ve Vermontu na venkově, je součástí nové generace autorů fantasy a své práce, redefinující žánr meče a magie, publikuje jjž více než deset let. Pracovala v oblasti práva, žurnalistiky a numizmatiky. Její první román, Colors in the Steel, vyšel v roce 1998 a byl následován dvěma dalšími svazky trilogie </w:t>
      </w:r>
      <w:r w:rsidRPr="008E4653">
        <w:rPr>
          <w:i/>
        </w:rPr>
        <w:t>Fencer,</w:t>
      </w:r>
      <w:r w:rsidRPr="008E4653">
        <w:t xml:space="preserve"> trilogií </w:t>
      </w:r>
      <w:r w:rsidRPr="008E4653">
        <w:rPr>
          <w:i/>
        </w:rPr>
        <w:t>Scavenger</w:t>
      </w:r>
      <w:r w:rsidRPr="008E4653">
        <w:t xml:space="preserve"> a velmi úspěšnou trilogií </w:t>
      </w:r>
      <w:r w:rsidRPr="008E4653">
        <w:rPr>
          <w:i/>
        </w:rPr>
        <w:t>Engineer.</w:t>
      </w:r>
      <w:r w:rsidRPr="008E4653">
        <w:t xml:space="preserve"> Mezi její poslední díla patří romány The Company a The Folding Knife a nove|a </w:t>
      </w:r>
      <w:r w:rsidRPr="008E4653">
        <w:rPr>
          <w:i/>
        </w:rPr>
        <w:t>Purple and Black.</w:t>
      </w:r>
      <w:r w:rsidRPr="008E4653">
        <w:t xml:space="preserve"> Její manžel je advokát. Parkerová žije v jižní Anglii, a když právě nepíše, ráda vyrábí věci ze dřeva a kovu.</w:t>
      </w:r>
    </w:p>
    <w:p w14:paraId="20E4417B" w14:textId="77777777" w:rsidR="000E6680" w:rsidRDefault="000E6680" w:rsidP="002B2343">
      <w:pPr>
        <w:pStyle w:val="Text"/>
      </w:pPr>
    </w:p>
    <w:p w14:paraId="6FB0E106" w14:textId="53083131" w:rsidR="000E6680" w:rsidRDefault="000E6680" w:rsidP="000E6680">
      <w:pPr>
        <w:pStyle w:val="Nadpis1"/>
      </w:pPr>
      <w:bookmarkStart w:id="10" w:name="_Toc374528231"/>
      <w:r w:rsidRPr="008E4653">
        <w:t>K. J. Parkerová</w:t>
      </w:r>
      <w:r>
        <w:t xml:space="preserve"> – Perný týden</w:t>
      </w:r>
      <w:bookmarkEnd w:id="10"/>
    </w:p>
    <w:p w14:paraId="6FB59F1C" w14:textId="77777777" w:rsidR="000E6680" w:rsidRDefault="000E6680" w:rsidP="002B2343">
      <w:pPr>
        <w:pStyle w:val="Text"/>
      </w:pPr>
    </w:p>
    <w:p w14:paraId="3BDFEF8E" w14:textId="77777777" w:rsidR="005645A2" w:rsidRDefault="008E4653" w:rsidP="002B2343">
      <w:pPr>
        <w:pStyle w:val="Text"/>
      </w:pPr>
      <w:r w:rsidRPr="008E4653">
        <w:t xml:space="preserve">Podíval se na mě, jak to dělají všichni. </w:t>
      </w:r>
      <w:r w:rsidR="00F85FBB">
        <w:t>„</w:t>
      </w:r>
      <w:r w:rsidRPr="008E4653">
        <w:t>Tak to jste vy.</w:t>
      </w:r>
      <w:r w:rsidR="00F85FBB">
        <w:t>“</w:t>
      </w:r>
    </w:p>
    <w:p w14:paraId="0A86B9EB" w14:textId="77777777" w:rsidR="005645A2" w:rsidRDefault="00F85FBB" w:rsidP="002B2343">
      <w:pPr>
        <w:pStyle w:val="Text"/>
      </w:pPr>
      <w:r>
        <w:t>„</w:t>
      </w:r>
      <w:r w:rsidR="008E4653" w:rsidRPr="008E4653">
        <w:t>Ano,</w:t>
      </w:r>
      <w:r>
        <w:t>“</w:t>
      </w:r>
      <w:r w:rsidR="008E4653" w:rsidRPr="008E4653">
        <w:t xml:space="preserve"> odpověděl jsem.</w:t>
      </w:r>
    </w:p>
    <w:p w14:paraId="19442D59" w14:textId="77777777" w:rsidR="005645A2" w:rsidRDefault="00F85FBB" w:rsidP="002B2343">
      <w:pPr>
        <w:pStyle w:val="Text"/>
      </w:pPr>
      <w:r>
        <w:t>„</w:t>
      </w:r>
      <w:r w:rsidR="008E4653" w:rsidRPr="008E4653">
        <w:t>Tudy.</w:t>
      </w:r>
      <w:r>
        <w:t>“</w:t>
      </w:r>
    </w:p>
    <w:p w14:paraId="132C275C" w14:textId="77777777" w:rsidR="005645A2" w:rsidRDefault="008E4653" w:rsidP="002B2343">
      <w:pPr>
        <w:pStyle w:val="Text"/>
      </w:pPr>
      <w:r w:rsidRPr="008E4653">
        <w:t>Přešli jsme dvůr. U sloupku byl přivázaný vozík s jedním hubeným koníkem. Vozík byl nepříliš dávno použit k vyvezení hnoje. Posadil jsem se vedle vozky, pytel si položil na kolena, vytáhl nohy nahoru a vsadil se sám se sebou, co řekne teď.</w:t>
      </w:r>
    </w:p>
    <w:p w14:paraId="42D5CD15" w14:textId="77777777" w:rsidR="005645A2" w:rsidRDefault="00F85FBB" w:rsidP="002B2343">
      <w:pPr>
        <w:pStyle w:val="Text"/>
      </w:pPr>
      <w:r>
        <w:t>„</w:t>
      </w:r>
      <w:r w:rsidR="008E4653" w:rsidRPr="008E4653">
        <w:t>Nevypadáte jako čaroděj.</w:t>
      </w:r>
      <w:r>
        <w:t>“</w:t>
      </w:r>
    </w:p>
    <w:p w14:paraId="42D71D48" w14:textId="77777777" w:rsidR="005645A2" w:rsidRDefault="008E4653" w:rsidP="002B2343">
      <w:pPr>
        <w:pStyle w:val="Text"/>
      </w:pPr>
      <w:r w:rsidRPr="008E4653">
        <w:t xml:space="preserve">Dlužil jsem si dvě nomismaty. </w:t>
      </w:r>
      <w:r w:rsidR="00F85FBB">
        <w:t>„</w:t>
      </w:r>
      <w:r w:rsidRPr="008E4653">
        <w:t>Nejsem čaroděj,</w:t>
      </w:r>
      <w:r w:rsidR="00F85FBB">
        <w:t>“</w:t>
      </w:r>
      <w:r w:rsidRPr="008E4653">
        <w:t xml:space="preserve"> odpověděl jsem.</w:t>
      </w:r>
    </w:p>
    <w:p w14:paraId="0A652256" w14:textId="77777777" w:rsidR="005645A2" w:rsidRDefault="008E4653" w:rsidP="002B2343">
      <w:pPr>
        <w:pStyle w:val="Text"/>
      </w:pPr>
      <w:r w:rsidRPr="008E4653">
        <w:t>Vždycky to říkám.</w:t>
      </w:r>
    </w:p>
    <w:p w14:paraId="703AC451" w14:textId="77777777" w:rsidR="005645A2" w:rsidRDefault="00F85FBB" w:rsidP="002B2343">
      <w:pPr>
        <w:pStyle w:val="Text"/>
      </w:pPr>
      <w:r>
        <w:t>„</w:t>
      </w:r>
      <w:r w:rsidR="008E4653" w:rsidRPr="008E4653">
        <w:t xml:space="preserve">Ale my jsme k Otcům poslali pro </w:t>
      </w:r>
      <w:r>
        <w:t>–“</w:t>
      </w:r>
    </w:p>
    <w:p w14:paraId="0AB5E5CE" w14:textId="77777777" w:rsidR="005645A2" w:rsidRDefault="00F85FBB" w:rsidP="002B2343">
      <w:pPr>
        <w:pStyle w:val="Text"/>
      </w:pPr>
      <w:r>
        <w:t>„</w:t>
      </w:r>
      <w:r w:rsidR="008E4653" w:rsidRPr="008E4653">
        <w:t>Nejsem čaroděj,</w:t>
      </w:r>
      <w:r>
        <w:t>“</w:t>
      </w:r>
      <w:r w:rsidR="008E4653" w:rsidRPr="008E4653">
        <w:t xml:space="preserve"> zopakoval jsem, </w:t>
      </w:r>
      <w:r>
        <w:t>„</w:t>
      </w:r>
      <w:r w:rsidR="008E4653" w:rsidRPr="008E4653">
        <w:t>jsem filozof. Čarodějové neexistují.</w:t>
      </w:r>
      <w:r>
        <w:t>“</w:t>
      </w:r>
    </w:p>
    <w:p w14:paraId="64D664CA" w14:textId="77777777" w:rsidR="005645A2" w:rsidRDefault="008E4653" w:rsidP="002B2343">
      <w:pPr>
        <w:pStyle w:val="Text"/>
      </w:pPr>
      <w:r w:rsidRPr="008E4653">
        <w:t xml:space="preserve">Zamračil se. </w:t>
      </w:r>
      <w:r w:rsidR="00F85FBB">
        <w:t>„</w:t>
      </w:r>
      <w:r w:rsidRPr="008E4653">
        <w:t>Poslali jsme k Otcům pro čaroděje,</w:t>
      </w:r>
      <w:r w:rsidR="00F85FBB">
        <w:t>“</w:t>
      </w:r>
      <w:r w:rsidRPr="008E4653">
        <w:t xml:space="preserve"> trval na svém.</w:t>
      </w:r>
    </w:p>
    <w:p w14:paraId="7D8019D0" w14:textId="77777777" w:rsidR="005645A2" w:rsidRDefault="008E4653" w:rsidP="002B2343">
      <w:pPr>
        <w:pStyle w:val="Text"/>
      </w:pPr>
      <w:r w:rsidRPr="008E4653">
        <w:t xml:space="preserve">Mám na to takový proslov. Dokážu ho odříkat se zavřenýma očima, nebo při tom myslím na něco jiného. Jde mi to lip, když nepřemýšlím o tom, co říkám. Vykládám jim, že nejsme čarodějové, neprovozujeme magii, nic takového jako magie neexistuje. Jsme spíš studenti přírodní filozofie a specializujeme se na mentální energie, telepatii, telekinezi, nepřímé vidění. Žádná magie; jenom věda, o které jsme zatím přesně nezjistili, jak funguje. Podíval jsem se na něj. Kápi a kabát měl vyrobené podomácku, z kousavé vlny typické </w:t>
      </w:r>
      <w:r w:rsidRPr="008E4653">
        <w:lastRenderedPageBreak/>
        <w:t>pro slatiny. Záplaty měly trochu jinou barvu. Odhadoval jsem, že byly vyrobeny z ještě staršího kabátu, který se dostal do stavu, kdy už na něm nebylo kam přišít další záplatu. Boty mi připadaly jako vojenské. Před třiceti lety, během občanské války, se v těchto končinách bojovalo. Boty vypadaly, že by mohly být ten správný ročník. Kdo šetří má za tři.</w:t>
      </w:r>
    </w:p>
    <w:p w14:paraId="45BFC512" w14:textId="77777777" w:rsidR="005645A2" w:rsidRDefault="00F85FBB" w:rsidP="002B2343">
      <w:pPr>
        <w:pStyle w:val="Text"/>
      </w:pPr>
      <w:r>
        <w:t>„</w:t>
      </w:r>
      <w:r w:rsidR="008E4653" w:rsidRPr="008E4653">
        <w:t>Žertoval jsem,</w:t>
      </w:r>
      <w:r>
        <w:t>“</w:t>
      </w:r>
      <w:r w:rsidR="008E4653" w:rsidRPr="008E4653">
        <w:t xml:space="preserve"> vzdal jsem to. </w:t>
      </w:r>
      <w:r>
        <w:t>„</w:t>
      </w:r>
      <w:r w:rsidR="008E4653" w:rsidRPr="008E4653">
        <w:t>Jsem čaroděj.</w:t>
      </w:r>
      <w:r>
        <w:t>“</w:t>
      </w:r>
    </w:p>
    <w:p w14:paraId="1D1C47F4" w14:textId="77777777" w:rsidR="005645A2" w:rsidRDefault="008E4653" w:rsidP="002B2343">
      <w:pPr>
        <w:pStyle w:val="Text"/>
      </w:pPr>
      <w:r w:rsidRPr="008E4653">
        <w:t>Podíval se na mě, pak zpátky na silnici. Nijak jsem v jeho očích nestoupl, ale ani neklesl, nejspíš proto, že už to víc nešlo. Čekal jsem, až nadhodí nějaké téma.</w:t>
      </w:r>
    </w:p>
    <w:p w14:paraId="21F5F9AD" w14:textId="77777777" w:rsidR="005645A2" w:rsidRDefault="008E4653" w:rsidP="002B2343">
      <w:pPr>
        <w:pStyle w:val="Text"/>
      </w:pPr>
      <w:r w:rsidRPr="008E4653">
        <w:t xml:space="preserve">Dle mého odhadu asi tak tři míle za městem jsem ho vyzval: </w:t>
      </w:r>
      <w:r w:rsidR="00F85FBB">
        <w:t>„</w:t>
      </w:r>
      <w:r w:rsidRPr="008E4653">
        <w:t>Tak mi povězte, co se děje.</w:t>
      </w:r>
      <w:r w:rsidR="00F85FBB">
        <w:t>“</w:t>
      </w:r>
    </w:p>
    <w:p w14:paraId="2F7EA4E9" w14:textId="77777777" w:rsidR="005645A2" w:rsidRDefault="008E4653" w:rsidP="002B2343">
      <w:pPr>
        <w:pStyle w:val="Text"/>
      </w:pPr>
      <w:r w:rsidRPr="008E4653">
        <w:t xml:space="preserve">Měl velké ruce, příliš velké pro svá zápěstí, která vypadala jako kosti pomalované tělovou barvou. </w:t>
      </w:r>
      <w:r w:rsidR="00F85FBB">
        <w:t>„</w:t>
      </w:r>
      <w:r w:rsidRPr="008E4653">
        <w:t>Bratr vám napsal dopis,</w:t>
      </w:r>
      <w:r w:rsidR="00F85FBB">
        <w:t>“</w:t>
      </w:r>
      <w:r w:rsidRPr="008E4653">
        <w:t xml:space="preserve"> odpověděl.</w:t>
      </w:r>
    </w:p>
    <w:p w14:paraId="021C33F6" w14:textId="77777777" w:rsidR="005645A2" w:rsidRDefault="00F85FBB" w:rsidP="002B2343">
      <w:pPr>
        <w:pStyle w:val="Text"/>
      </w:pPr>
      <w:r>
        <w:t>„</w:t>
      </w:r>
      <w:r w:rsidR="008E4653" w:rsidRPr="008E4653">
        <w:t>Ano,</w:t>
      </w:r>
      <w:r>
        <w:t>“</w:t>
      </w:r>
      <w:r w:rsidR="008E4653" w:rsidRPr="008E4653">
        <w:t xml:space="preserve"> opáčil jsem vesele. </w:t>
      </w:r>
      <w:r>
        <w:t>„</w:t>
      </w:r>
      <w:r w:rsidR="008E4653" w:rsidRPr="008E4653">
        <w:t>Ale já chci, abyste mi to pověděl vy.</w:t>
      </w:r>
      <w:r>
        <w:t>“</w:t>
      </w:r>
      <w:r w:rsidR="008E4653" w:rsidRPr="008E4653">
        <w:t xml:space="preserve"> Ticho, které následovalo, bylo způsobené spíš přemýšlením než nezdvořilostí nebo nevrlostí. Nakonec řekl: </w:t>
      </w:r>
      <w:r>
        <w:t>„</w:t>
      </w:r>
      <w:r w:rsidR="008E4653" w:rsidRPr="008E4653">
        <w:t>Mě se nemá cenu ptát. Já o tom nic nevím.</w:t>
      </w:r>
      <w:r>
        <w:t>“</w:t>
      </w:r>
    </w:p>
    <w:p w14:paraId="6AABB0CB" w14:textId="77777777" w:rsidR="005645A2" w:rsidRDefault="008E4653" w:rsidP="002B2343">
      <w:pPr>
        <w:pStyle w:val="Text"/>
      </w:pPr>
      <w:r w:rsidRPr="008E4653">
        <w:t>Nikdy se mnou nechtějí mluvit. Dospěl jsem k závěru, že je to moje chyba. Zkoušel jsem celou řadu různých přístupů. Zkoušel jsem být přátelský, což nikam nevedlo. Zkoušel jsem držet pusu zavřenou, dokud mi někdo informace dobrovolně nesdělí, což mi přineslo ticho a klid. Četl jsem knihy o zemědělství, takže jsem mohl moudře rozmlouvat o stavu úrody, výnosech mléka, cenách na trhu a počasí. Samozřejmě, když jsem to zkusil, skončil jsem u samomluvy. I když, se samomluvou vlastně problémy nemám. Na venkově to byl vždycky jediný způsob, jak si opatřit inteligentní konverzaci.</w:t>
      </w:r>
    </w:p>
    <w:p w14:paraId="46D0F040" w14:textId="77777777" w:rsidR="005645A2" w:rsidRPr="000E6680" w:rsidRDefault="00F85FBB" w:rsidP="002B2343">
      <w:pPr>
        <w:pStyle w:val="Text"/>
      </w:pPr>
      <w:r w:rsidRPr="000E6680">
        <w:t>„</w:t>
      </w:r>
      <w:r w:rsidR="008E4653" w:rsidRPr="000E6680">
        <w:t>Mrtvý muž,</w:t>
      </w:r>
      <w:r w:rsidRPr="000E6680">
        <w:t>“</w:t>
      </w:r>
      <w:r w:rsidR="008E4653" w:rsidRPr="000E6680">
        <w:t xml:space="preserve"> pobídl jsem ho. Nikdy neříkám </w:t>
      </w:r>
      <w:r w:rsidR="008E4653" w:rsidRPr="000E6680">
        <w:rPr>
          <w:i/>
        </w:rPr>
        <w:t>zesnulý.</w:t>
      </w:r>
    </w:p>
    <w:p w14:paraId="7E11E867" w14:textId="77777777" w:rsidR="005645A2" w:rsidRDefault="008E4653" w:rsidP="002B2343">
      <w:pPr>
        <w:pStyle w:val="Text"/>
      </w:pPr>
      <w:r w:rsidRPr="008E4653">
        <w:t xml:space="preserve">Pokrčil rameny. </w:t>
      </w:r>
      <w:r w:rsidR="00F85FBB">
        <w:t>„</w:t>
      </w:r>
      <w:r w:rsidRPr="008E4653">
        <w:t>Zemřel asi před třemi měsíci. Potíže začaly krátce po bahnění ovcí.</w:t>
      </w:r>
      <w:r w:rsidR="00F85FBB">
        <w:t>“</w:t>
      </w:r>
    </w:p>
    <w:p w14:paraId="25C5909B" w14:textId="77777777" w:rsidR="005645A2" w:rsidRDefault="00F85FBB" w:rsidP="002B2343">
      <w:pPr>
        <w:pStyle w:val="Text"/>
      </w:pPr>
      <w:r>
        <w:t>„</w:t>
      </w:r>
      <w:r w:rsidR="008E4653" w:rsidRPr="008E4653">
        <w:t>Chápu. A dál?</w:t>
      </w:r>
      <w:r>
        <w:t>“</w:t>
      </w:r>
    </w:p>
    <w:p w14:paraId="2DA82814" w14:textId="77777777" w:rsidR="005645A2" w:rsidRDefault="00F85FBB" w:rsidP="002B2343">
      <w:pPr>
        <w:pStyle w:val="Text"/>
      </w:pPr>
      <w:r>
        <w:t>„</w:t>
      </w:r>
      <w:r w:rsidR="008E4653" w:rsidRPr="008E4653">
        <w:t>Začalo to ovcemi,</w:t>
      </w:r>
      <w:r>
        <w:t>“</w:t>
      </w:r>
      <w:r w:rsidR="008E4653" w:rsidRPr="008E4653">
        <w:t xml:space="preserve"> pokračoval. </w:t>
      </w:r>
      <w:r>
        <w:t>„</w:t>
      </w:r>
      <w:r w:rsidR="008E4653" w:rsidRPr="008E4653">
        <w:t>Starý beran, měl zlomený krk, a pak čtyři bahnice. Všichni si mysleli, že to byli vlci, ale já jim řekl, že vlci nelámou krky, udělalo to něco s rukama.</w:t>
      </w:r>
      <w:r>
        <w:t>“</w:t>
      </w:r>
    </w:p>
    <w:p w14:paraId="69AA4ADC" w14:textId="77777777" w:rsidR="005645A2" w:rsidRDefault="008E4653" w:rsidP="002B2343">
      <w:pPr>
        <w:pStyle w:val="Text"/>
      </w:pPr>
      <w:r w:rsidRPr="008E4653">
        <w:t xml:space="preserve">Přikývl jsem. Tohle všechno jsem věděl. </w:t>
      </w:r>
      <w:r w:rsidR="00F85FBB">
        <w:t>„</w:t>
      </w:r>
      <w:r w:rsidRPr="008E4653">
        <w:t>A pak?</w:t>
      </w:r>
      <w:r w:rsidR="00F85FBB">
        <w:t>“</w:t>
      </w:r>
    </w:p>
    <w:p w14:paraId="299ABD4E" w14:textId="77777777" w:rsidR="005645A2" w:rsidRDefault="00F85FBB" w:rsidP="002B2343">
      <w:pPr>
        <w:pStyle w:val="Text"/>
      </w:pPr>
      <w:r>
        <w:lastRenderedPageBreak/>
        <w:t>„</w:t>
      </w:r>
      <w:r w:rsidR="008E4653" w:rsidRPr="008E4653">
        <w:t>Další ovce, a pes, a pak stařec, co obcházel farmy a prodával různý věci, knoflíky a jehly a předměty, co vyrobil ze starých kostí. Když jsme ho našli, řekli jsme si, že bude lepší říct o tom pánovi ze statku, a ten poslal dva své muže, aby v noci hlídali, a pak se jim stalo to samý. Říkal jsem jim, že to není vlk. Celou dobu jsem to věděl, víte. Už jsem to kdysi viděl.</w:t>
      </w:r>
      <w:r>
        <w:t>“</w:t>
      </w:r>
    </w:p>
    <w:p w14:paraId="298B10DD" w14:textId="77777777" w:rsidR="005645A2" w:rsidRDefault="008E4653" w:rsidP="002B2343">
      <w:pPr>
        <w:pStyle w:val="Text"/>
      </w:pPr>
      <w:r w:rsidRPr="008E4653">
        <w:t xml:space="preserve">Tohle v dopisu nebylo. </w:t>
      </w:r>
      <w:r w:rsidR="00F85FBB">
        <w:t>„</w:t>
      </w:r>
      <w:r w:rsidRPr="008E4653">
        <w:t>Opravdu?</w:t>
      </w:r>
      <w:r w:rsidR="00F85FBB">
        <w:t>“</w:t>
      </w:r>
      <w:r w:rsidRPr="008E4653">
        <w:t xml:space="preserve"> řekl jsem.</w:t>
      </w:r>
    </w:p>
    <w:p w14:paraId="1C7E8BE5" w14:textId="77777777" w:rsidR="005645A2" w:rsidRDefault="00F85FBB" w:rsidP="002B2343">
      <w:pPr>
        <w:pStyle w:val="Text"/>
      </w:pPr>
      <w:r>
        <w:t>„</w:t>
      </w:r>
      <w:r w:rsidR="008E4653" w:rsidRPr="008E4653">
        <w:t>Když jsem byl dítě,</w:t>
      </w:r>
      <w:r>
        <w:t>“</w:t>
      </w:r>
      <w:r w:rsidR="008E4653" w:rsidRPr="008E4653">
        <w:t xml:space="preserve"> přisvědčil muž (a já věděl, že teď už bude obtížné ho umlčet). </w:t>
      </w:r>
      <w:r>
        <w:t>„</w:t>
      </w:r>
      <w:r w:rsidR="008E4653" w:rsidRPr="008E4653">
        <w:t>Úplně stejná věc. Ovce, pak pocestní, pak tři vévodovi muži. Můj dědeček věděl, co to je, ale oni ho neposlouchali. Dědeček věděl hodně věcí.</w:t>
      </w:r>
      <w:r>
        <w:t>“</w:t>
      </w:r>
    </w:p>
    <w:p w14:paraId="4AE36955" w14:textId="77777777" w:rsidR="005645A2" w:rsidRDefault="00F85FBB" w:rsidP="002B2343">
      <w:pPr>
        <w:pStyle w:val="Text"/>
      </w:pPr>
      <w:r>
        <w:t>„</w:t>
      </w:r>
      <w:r w:rsidR="008E4653" w:rsidRPr="008E4653">
        <w:t>Co se stalo?</w:t>
      </w:r>
      <w:r>
        <w:t>“</w:t>
      </w:r>
      <w:r w:rsidR="008E4653" w:rsidRPr="008E4653">
        <w:t xml:space="preserve"> zeptal jsem se.</w:t>
      </w:r>
    </w:p>
    <w:p w14:paraId="328ED946" w14:textId="77777777" w:rsidR="005645A2" w:rsidRDefault="00F85FBB" w:rsidP="002B2343">
      <w:pPr>
        <w:pStyle w:val="Text"/>
      </w:pPr>
      <w:r>
        <w:t>„</w:t>
      </w:r>
      <w:r w:rsidR="008E4653" w:rsidRPr="008E4653">
        <w:t>On, já a můj bratranec odvedle jsme si vzali pár lopat, krumpáč a sekyru, šli jsme a vykopali toho starýho chlápka, co umřel. Byl celý nafouknutý, jako kdyby měl dnu, a byl fialový jako hrozny. Tak jsme mu usekli hlavu a naházeli lopatama hlínu zpátky a hlavu jsme hodili do starý studny, a tím to skončilo. Žádný další potíže. Neřekli jsme, co jsme udělali. Bratrovi by se to nelíbilo. Byl to takový legrační patron.</w:t>
      </w:r>
      <w:r>
        <w:t>“</w:t>
      </w:r>
      <w:r w:rsidR="008E4653" w:rsidRPr="008E4653">
        <w:t xml:space="preserve"> No teda, pomyslel jsem si. </w:t>
      </w:r>
      <w:r>
        <w:t>„</w:t>
      </w:r>
      <w:r w:rsidR="008E4653" w:rsidRPr="008E4653">
        <w:t>Udělali jste správnou věc,</w:t>
      </w:r>
      <w:r>
        <w:t>“</w:t>
      </w:r>
      <w:r w:rsidR="008E4653" w:rsidRPr="008E4653">
        <w:t xml:space="preserve"> prohlásil jsem. </w:t>
      </w:r>
      <w:r>
        <w:t>„</w:t>
      </w:r>
      <w:r w:rsidR="008E4653" w:rsidRPr="008E4653">
        <w:t>Váš dědeček byl zjevně chytrý muž.</w:t>
      </w:r>
      <w:r>
        <w:t>“</w:t>
      </w:r>
    </w:p>
    <w:p w14:paraId="00C1375A" w14:textId="77777777" w:rsidR="005645A2" w:rsidRDefault="00F85FBB" w:rsidP="002B2343">
      <w:pPr>
        <w:pStyle w:val="Text"/>
      </w:pPr>
      <w:r>
        <w:t>„</w:t>
      </w:r>
      <w:r w:rsidR="008E4653" w:rsidRPr="008E4653">
        <w:t>To teda byl. Věděl hodně věcí.</w:t>
      </w:r>
      <w:r>
        <w:t>“</w:t>
      </w:r>
    </w:p>
    <w:p w14:paraId="0C6B3BB9" w14:textId="77777777" w:rsidR="005645A2" w:rsidRPr="000E6680" w:rsidRDefault="008E4653" w:rsidP="002B2343">
      <w:pPr>
        <w:pStyle w:val="Text"/>
      </w:pPr>
      <w:r w:rsidRPr="008E4653">
        <w:t xml:space="preserve">V duchu jsem prováděl výpočty. </w:t>
      </w:r>
      <w:r w:rsidRPr="000E6680">
        <w:rPr>
          <w:i/>
        </w:rPr>
        <w:t>Když jsem byl dítě,</w:t>
      </w:r>
      <w:r w:rsidRPr="000E6680">
        <w:t xml:space="preserve"> takže něco mezi padesáti pěti a šedesáti lety. Dost dlouhá doba, ale ne úplně neobvyklá. Už už jsem se chtěl zeptat, jestli se něco takového stalo někdy předtím, ale včas jsem si to rozmyslel. Pokud moudrý dědeček přesně věděl, co má dělat, bylo očividné, že se to naučil tím staromódním způsobem, pozorováním nebo pomáháním; docela klidně víc než jednou.</w:t>
      </w:r>
    </w:p>
    <w:p w14:paraId="2E0002DE" w14:textId="77777777" w:rsidR="005645A2" w:rsidRPr="000E6680" w:rsidRDefault="00F85FBB" w:rsidP="002B2343">
      <w:pPr>
        <w:pStyle w:val="Text"/>
      </w:pPr>
      <w:r w:rsidRPr="000E6680">
        <w:t>„</w:t>
      </w:r>
      <w:r w:rsidR="008E4653" w:rsidRPr="000E6680">
        <w:t>Ten muž, který zemřel,</w:t>
      </w:r>
      <w:r w:rsidRPr="000E6680">
        <w:t>“</w:t>
      </w:r>
      <w:r w:rsidR="008E4653" w:rsidRPr="000E6680">
        <w:t xml:space="preserve"> řekl jsem.</w:t>
      </w:r>
    </w:p>
    <w:p w14:paraId="1B715D45" w14:textId="17A29C09" w:rsidR="005645A2" w:rsidRPr="000E6680" w:rsidRDefault="00F85FBB" w:rsidP="002B2343">
      <w:pPr>
        <w:pStyle w:val="Text"/>
      </w:pPr>
      <w:r w:rsidRPr="000E6680">
        <w:t>„</w:t>
      </w:r>
      <w:r w:rsidR="008E4653" w:rsidRPr="000E6680">
        <w:t xml:space="preserve">Jo </w:t>
      </w:r>
      <w:r w:rsidR="008E4653" w:rsidRPr="000E6680">
        <w:rPr>
          <w:i/>
        </w:rPr>
        <w:t>ten.</w:t>
      </w:r>
      <w:r w:rsidR="00F37BA2" w:rsidRPr="000E6680">
        <w:rPr>
          <w:i/>
        </w:rPr>
        <w:t xml:space="preserve">“ </w:t>
      </w:r>
      <w:r w:rsidR="008E4653" w:rsidRPr="000E6680">
        <w:t>Celá hromada významů nacpaná do jednoho slova.</w:t>
      </w:r>
    </w:p>
    <w:p w14:paraId="3C07EC7D" w14:textId="77777777" w:rsidR="005645A2" w:rsidRPr="000E6680" w:rsidRDefault="00F85FBB" w:rsidP="002B2343">
      <w:pPr>
        <w:pStyle w:val="Text"/>
      </w:pPr>
      <w:r w:rsidRPr="000E6680">
        <w:t>„</w:t>
      </w:r>
      <w:r w:rsidR="008E4653" w:rsidRPr="000E6680">
        <w:t>Cizinec,</w:t>
      </w:r>
      <w:r w:rsidRPr="000E6680">
        <w:t>“</w:t>
      </w:r>
      <w:r w:rsidR="008E4653" w:rsidRPr="000E6680">
        <w:t xml:space="preserve"> vysvětlil.</w:t>
      </w:r>
    </w:p>
    <w:p w14:paraId="545AB311" w14:textId="77777777" w:rsidR="005645A2" w:rsidRPr="000E6680" w:rsidRDefault="00F85FBB" w:rsidP="002B2343">
      <w:pPr>
        <w:pStyle w:val="Text"/>
      </w:pPr>
      <w:r w:rsidRPr="000E6680">
        <w:t>„</w:t>
      </w:r>
      <w:r w:rsidR="008E4653" w:rsidRPr="000E6680">
        <w:t>Aha.</w:t>
      </w:r>
      <w:r w:rsidRPr="000E6680">
        <w:t>“</w:t>
      </w:r>
    </w:p>
    <w:p w14:paraId="710FA544" w14:textId="77777777" w:rsidR="005645A2" w:rsidRPr="000E6680" w:rsidRDefault="00F85FBB" w:rsidP="002B2343">
      <w:pPr>
        <w:pStyle w:val="Text"/>
      </w:pPr>
      <w:r w:rsidRPr="000E6680">
        <w:t>„</w:t>
      </w:r>
      <w:r w:rsidR="008E4653" w:rsidRPr="000E6680">
        <w:t>Tvrdil, že je učitel,</w:t>
      </w:r>
      <w:r w:rsidRPr="000E6680">
        <w:t>“</w:t>
      </w:r>
      <w:r w:rsidR="008E4653" w:rsidRPr="000E6680">
        <w:t xml:space="preserve"> pokračoval. </w:t>
      </w:r>
      <w:r w:rsidRPr="000E6680">
        <w:t>„</w:t>
      </w:r>
      <w:r w:rsidR="008E4653" w:rsidRPr="000E6680">
        <w:t xml:space="preserve">Co já vím. On a Bratr se pokoušeli otevřít školu, naučit kluky písmenka a počty a tak, ale já jim řekl, že v tomhle kraji je to ztráta času, v létě jsou chlapci nepostradatelní a v zimě je příliš velká tma a zima na to, aby někdo </w:t>
      </w:r>
      <w:r w:rsidR="008E4653" w:rsidRPr="000E6680">
        <w:lastRenderedPageBreak/>
        <w:t>chodil pět mil tam a zpátky jenom proto, aby se učil věci z knížek. A chtěli za to dostat zaplaceno, dvě pence dvakrát za rok. Lidi tady kolem si nemůžou dovolit takový výdaje za hromadu nesmyslů.</w:t>
      </w:r>
      <w:r w:rsidRPr="000E6680">
        <w:t>“</w:t>
      </w:r>
    </w:p>
    <w:p w14:paraId="7B81730A" w14:textId="77777777" w:rsidR="005645A2" w:rsidRPr="000E6680" w:rsidRDefault="008E4653" w:rsidP="002B2343">
      <w:pPr>
        <w:pStyle w:val="Text"/>
      </w:pPr>
      <w:r w:rsidRPr="000E6680">
        <w:t>Pomyslel jsem na své dětství a zůstal zticha.</w:t>
      </w:r>
    </w:p>
    <w:p w14:paraId="487F6535" w14:textId="77777777" w:rsidR="005645A2" w:rsidRPr="000E6680" w:rsidRDefault="00F85FBB" w:rsidP="002B2343">
      <w:pPr>
        <w:pStyle w:val="Text"/>
      </w:pPr>
      <w:r w:rsidRPr="000E6680">
        <w:t>„</w:t>
      </w:r>
      <w:r w:rsidR="008E4653" w:rsidRPr="000E6680">
        <w:t>Odkud přišel?</w:t>
      </w:r>
      <w:r w:rsidRPr="000E6680">
        <w:t>“</w:t>
      </w:r>
    </w:p>
    <w:p w14:paraId="523BE19E" w14:textId="77777777" w:rsidR="005645A2" w:rsidRPr="000E6680" w:rsidRDefault="00F85FBB" w:rsidP="002B2343">
      <w:pPr>
        <w:pStyle w:val="Text"/>
      </w:pPr>
      <w:r w:rsidRPr="000E6680">
        <w:t>„</w:t>
      </w:r>
      <w:r w:rsidR="008E4653" w:rsidRPr="000E6680">
        <w:t>Z jihu.</w:t>
      </w:r>
      <w:r w:rsidRPr="000E6680">
        <w:t>“</w:t>
      </w:r>
      <w:r w:rsidR="008E4653" w:rsidRPr="000E6680">
        <w:t xml:space="preserve"> No samozřejmě. </w:t>
      </w:r>
      <w:r w:rsidRPr="000E6680">
        <w:t>„</w:t>
      </w:r>
      <w:r w:rsidR="008E4653" w:rsidRPr="000E6680">
        <w:t>Řekl jsem mu, že je daleko od domova. Nepopíral to. Říkal, že uslyšel volání, ať už to mělo znamenat cokoliv.</w:t>
      </w:r>
      <w:r w:rsidRPr="000E6680">
        <w:t>“</w:t>
      </w:r>
    </w:p>
    <w:p w14:paraId="055EDFB1" w14:textId="77777777" w:rsidR="005645A2" w:rsidRPr="000E6680" w:rsidRDefault="008E4653" w:rsidP="002B2343">
      <w:pPr>
        <w:pStyle w:val="Text"/>
      </w:pPr>
      <w:r w:rsidRPr="000E6680">
        <w:t>Než jsme se dostali na farmu, setmělo se. Farma byla přesně taková, jakou jsem čekal: dlouhá a nízká budova s drnovou střechou převislou až stopu nad zem a s drnovými stěnami podepřenými lehkou konstrukcí z trámů. Tady nahoře žádné stromy nerostly, takže se dříví muselo dovážet až do Svaté Trojice podél pobřeží na velkých nákladních lodích s malým ponorem a odtamtud se muselo zbytek cesty převážet po cestách. Prvních patnáct let života jsem strávil spaním pod drny a pořád jsem z toho měl noční můry.</w:t>
      </w:r>
    </w:p>
    <w:p w14:paraId="2BC090DF" w14:textId="77777777" w:rsidR="005645A2" w:rsidRPr="000E6680" w:rsidRDefault="008E4653" w:rsidP="002B2343">
      <w:pPr>
        <w:pStyle w:val="Text"/>
      </w:pPr>
      <w:r w:rsidRPr="000E6680">
        <w:t xml:space="preserve">Naštěstí tam na mě čekal Bratr. Byl mladší, než jsem čekal </w:t>
      </w:r>
      <w:r w:rsidR="00F85FBB" w:rsidRPr="000E6680">
        <w:t>–</w:t>
      </w:r>
      <w:r w:rsidRPr="000E6680">
        <w:t xml:space="preserve"> vesnické Bratry si člověk vždycky představuje jako drsné tlusté staré muže, nebo naopak hubené a křehké, jako vyschlé větvičky s kůrou tenkou jako papír. Bratru Stauraciovi nemohlo být moc přes třicet let. Byl to vysoký muž s širokými rameny a dokonale čtvercovou hlavou, s vlasy ostříhanými nakrátko jako zimní pastvina a s bleděmodrýma očima. Ani bez hábitu si ho nikdo nemohl splést s farmářem.</w:t>
      </w:r>
    </w:p>
    <w:p w14:paraId="21ECDB87" w14:textId="77777777" w:rsidR="005645A2" w:rsidRDefault="00F85FBB" w:rsidP="002B2343">
      <w:pPr>
        <w:pStyle w:val="Text"/>
      </w:pPr>
      <w:r w:rsidRPr="000E6680">
        <w:t>„</w:t>
      </w:r>
      <w:r w:rsidR="008E4653" w:rsidRPr="000E6680">
        <w:t>Jsem tak rád, že jste přišel,</w:t>
      </w:r>
      <w:r w:rsidRPr="000E6680">
        <w:t>“</w:t>
      </w:r>
      <w:r w:rsidR="008E4653" w:rsidRPr="000E6680">
        <w:t xml:space="preserve"> řekl učeným městským hlasem, poněkud vysokým na tak velkého</w:t>
      </w:r>
      <w:r w:rsidR="008E4653" w:rsidRPr="008E4653">
        <w:t xml:space="preserve"> muže. Znělo to upřímně. </w:t>
      </w:r>
      <w:r>
        <w:t>„</w:t>
      </w:r>
      <w:r w:rsidR="008E4653" w:rsidRPr="008E4653">
        <w:t>Taková dlouhá cesta. Doufám, že nebyla příliš nesnesitelná.</w:t>
      </w:r>
      <w:r>
        <w:t>“</w:t>
      </w:r>
    </w:p>
    <w:p w14:paraId="113C9A85" w14:textId="77777777" w:rsidR="005645A2" w:rsidRDefault="008E4653" w:rsidP="002B2343">
      <w:pPr>
        <w:pStyle w:val="Text"/>
      </w:pPr>
      <w:r w:rsidRPr="008E4653">
        <w:t xml:space="preserve">Přemýšlel jsem, co provedl, že skončil tady. </w:t>
      </w:r>
      <w:r w:rsidR="00F85FBB">
        <w:t>„</w:t>
      </w:r>
      <w:r w:rsidRPr="008E4653">
        <w:t>Děkuji za dopis,</w:t>
      </w:r>
      <w:r w:rsidR="00F85FBB">
        <w:t>“</w:t>
      </w:r>
      <w:r w:rsidRPr="008E4653">
        <w:t xml:space="preserve"> řekl jsem.</w:t>
      </w:r>
    </w:p>
    <w:p w14:paraId="76D0C6DC" w14:textId="77777777" w:rsidR="005645A2" w:rsidRDefault="008E4653" w:rsidP="002B2343">
      <w:pPr>
        <w:pStyle w:val="Text"/>
      </w:pPr>
      <w:r w:rsidRPr="008E4653">
        <w:t xml:space="preserve">S upřímným potěšením přikývl. </w:t>
      </w:r>
      <w:r w:rsidR="00F85FBB">
        <w:t>„</w:t>
      </w:r>
      <w:r w:rsidRPr="008E4653">
        <w:t>Dělal jsem si starosti, nevěděl jsem, co tam napsat a co vynechat. Obávám se, že s podobnými záležitostmi nemám žádné zkušenosti, vůbec žádné. Určitě toho potřebujete vědět mnohem víc.</w:t>
      </w:r>
      <w:r w:rsidR="00F85FBB">
        <w:t>“</w:t>
      </w:r>
    </w:p>
    <w:p w14:paraId="7E318D5E" w14:textId="77777777" w:rsidR="005645A2" w:rsidRDefault="008E4653" w:rsidP="002B2343">
      <w:pPr>
        <w:pStyle w:val="Text"/>
      </w:pPr>
      <w:r w:rsidRPr="008E4653">
        <w:t xml:space="preserve">Zavrtěl jsem hlavou. </w:t>
      </w:r>
      <w:r w:rsidR="00F85FBB">
        <w:t>„</w:t>
      </w:r>
      <w:r w:rsidRPr="008E4653">
        <w:t>Vypadá to na učebnicový případ.</w:t>
      </w:r>
      <w:r w:rsidR="00F85FBB">
        <w:t>“</w:t>
      </w:r>
    </w:p>
    <w:p w14:paraId="57BD20BA" w14:textId="77777777" w:rsidR="005645A2" w:rsidRDefault="00F85FBB" w:rsidP="002B2343">
      <w:pPr>
        <w:pStyle w:val="Text"/>
      </w:pPr>
      <w:r>
        <w:t>„</w:t>
      </w:r>
      <w:r w:rsidR="008E4653" w:rsidRPr="008E4653">
        <w:t>Opravdu?</w:t>
      </w:r>
      <w:r>
        <w:t>“</w:t>
      </w:r>
      <w:r w:rsidR="008E4653" w:rsidRPr="008E4653">
        <w:t xml:space="preserve"> Několikrát rychle přikývl. </w:t>
      </w:r>
      <w:r>
        <w:t>„</w:t>
      </w:r>
      <w:r w:rsidR="008E4653" w:rsidRPr="008E4653">
        <w:t xml:space="preserve">Hledal jsem to v </w:t>
      </w:r>
      <w:r w:rsidR="008E4653" w:rsidRPr="000E6680">
        <w:rPr>
          <w:i/>
        </w:rPr>
        <w:t>Zákonech a procedurách,</w:t>
      </w:r>
      <w:r w:rsidR="008E4653" w:rsidRPr="008E4653">
        <w:t xml:space="preserve"> pochopitelně, ale informace jsou velice skrovné, vskutku velice skrovné. No, pochopitelně. Takové věci se </w:t>
      </w:r>
      <w:r w:rsidR="008E4653" w:rsidRPr="008E4653">
        <w:lastRenderedPageBreak/>
        <w:t>samozřejmě musí nechávat na expertech. Příliš mnoho podrobností by jenom povzbudilo neznalé, aby do toho strkali nos.</w:t>
      </w:r>
      <w:r>
        <w:t>“</w:t>
      </w:r>
    </w:p>
    <w:p w14:paraId="44690BC7" w14:textId="77777777" w:rsidR="005645A2" w:rsidRDefault="008E4653" w:rsidP="002B2343">
      <w:pPr>
        <w:pStyle w:val="Text"/>
      </w:pPr>
      <w:r w:rsidRPr="008E4653">
        <w:t xml:space="preserve">Vzpomněl jsem si na dědečka, dvě lopaty a sekyru </w:t>
      </w:r>
      <w:r w:rsidR="00F85FBB">
        <w:t>–</w:t>
      </w:r>
      <w:r w:rsidRPr="008E4653">
        <w:t xml:space="preserve"> záležitost vyřízená. Ale ne tak docela, jinak bych tu nebyl. </w:t>
      </w:r>
      <w:r w:rsidR="00F85FBB">
        <w:t>„</w:t>
      </w:r>
      <w:r w:rsidRPr="008E4653">
        <w:t>Tak nějak,</w:t>
      </w:r>
      <w:r w:rsidR="00F85FBB">
        <w:t>“</w:t>
      </w:r>
      <w:r w:rsidRPr="008E4653">
        <w:t xml:space="preserve"> přisvědčil jsem. </w:t>
      </w:r>
      <w:r w:rsidR="00F85FBB">
        <w:t>„</w:t>
      </w:r>
      <w:r w:rsidRPr="008E4653">
        <w:t>Jste si jistý, že tady po dobu šesti měsíců před prvním útokem nedošlo k žádným jiným úmrtím?</w:t>
      </w:r>
      <w:r w:rsidR="00F85FBB">
        <w:t>“</w:t>
      </w:r>
    </w:p>
    <w:p w14:paraId="00B2B85B" w14:textId="77777777" w:rsidR="005645A2" w:rsidRDefault="00F85FBB" w:rsidP="002B2343">
      <w:pPr>
        <w:pStyle w:val="Text"/>
      </w:pPr>
      <w:r>
        <w:t>„</w:t>
      </w:r>
      <w:r w:rsidR="008E4653" w:rsidRPr="008E4653">
        <w:t>Docela jistý,</w:t>
      </w:r>
      <w:r>
        <w:t>“</w:t>
      </w:r>
      <w:r w:rsidR="008E4653" w:rsidRPr="008E4653">
        <w:t xml:space="preserve"> řekl, jako kdyby na tom záležel jeho život. </w:t>
      </w:r>
      <w:r>
        <w:t>„</w:t>
      </w:r>
      <w:r w:rsidR="008E4653" w:rsidRPr="008E4653">
        <w:t>Nikdo nezemřel, kromě chudáka Anthemia.</w:t>
      </w:r>
      <w:r>
        <w:t>“</w:t>
      </w:r>
    </w:p>
    <w:p w14:paraId="3CFCC169" w14:textId="77777777" w:rsidR="005645A2" w:rsidRDefault="008E4653" w:rsidP="002B2343">
      <w:pPr>
        <w:pStyle w:val="Text"/>
      </w:pPr>
      <w:r w:rsidRPr="008E4653">
        <w:t xml:space="preserve">Nikdo mi nenabídl, abych se posadil, natož abych si zul mokré boty. K čertu s tím. Posadil jsem se na konec lavice. </w:t>
      </w:r>
      <w:r w:rsidR="00F85FBB">
        <w:t>„</w:t>
      </w:r>
      <w:r w:rsidRPr="008E4653">
        <w:t>Neřekl jste mi, na co umřel.</w:t>
      </w:r>
      <w:r w:rsidR="00F85FBB">
        <w:t>“</w:t>
      </w:r>
    </w:p>
    <w:p w14:paraId="48C2FAF2" w14:textId="77777777" w:rsidR="005645A2" w:rsidRDefault="00F85FBB" w:rsidP="002B2343">
      <w:pPr>
        <w:pStyle w:val="Text"/>
      </w:pPr>
      <w:r>
        <w:t>„</w:t>
      </w:r>
      <w:r w:rsidR="008E4653" w:rsidRPr="008E4653">
        <w:t>Na nepřízeň počasí.</w:t>
      </w:r>
      <w:r>
        <w:t>“</w:t>
      </w:r>
      <w:r w:rsidR="008E4653" w:rsidRPr="008E4653">
        <w:t xml:space="preserve"> Bratr Stauracius vypadal velmi smutně. </w:t>
      </w:r>
      <w:r>
        <w:t>„</w:t>
      </w:r>
      <w:r w:rsidR="008E4653" w:rsidRPr="008E4653">
        <w:t>Zastihla ho venku sněhová vánice a umrzl na smrt, chudák.</w:t>
      </w:r>
      <w:r>
        <w:t>“</w:t>
      </w:r>
    </w:p>
    <w:p w14:paraId="365736B8" w14:textId="77777777" w:rsidR="005645A2" w:rsidRDefault="00F85FBB" w:rsidP="002B2343">
      <w:pPr>
        <w:pStyle w:val="Text"/>
      </w:pPr>
      <w:r>
        <w:t>„</w:t>
      </w:r>
      <w:r w:rsidR="008E4653" w:rsidRPr="008E4653">
        <w:t>Nedaleko?</w:t>
      </w:r>
      <w:r>
        <w:t>“</w:t>
      </w:r>
    </w:p>
    <w:p w14:paraId="1BCAE361" w14:textId="77777777" w:rsidR="005645A2" w:rsidRDefault="00F85FBB" w:rsidP="002B2343">
      <w:pPr>
        <w:pStyle w:val="Text"/>
      </w:pPr>
      <w:r>
        <w:t>„</w:t>
      </w:r>
      <w:r w:rsidR="008E4653" w:rsidRPr="008E4653">
        <w:t>Vlastně ne.</w:t>
      </w:r>
      <w:r>
        <w:t>“</w:t>
      </w:r>
      <w:r w:rsidR="008E4653" w:rsidRPr="008E4653">
        <w:t xml:space="preserve"> Drobné zamračení, jako trhlina ve zdi. </w:t>
      </w:r>
      <w:r>
        <w:t>„</w:t>
      </w:r>
      <w:r w:rsidR="008E4653" w:rsidRPr="008E4653">
        <w:t>Našli jsme ho asi dvě míle odsud, na velké pastvině mezi horami a řekou. Je to odtamtud daleko kamkoliv, takže pravděpodobně ztratil cestu ve sněhu a bezcílně bloudil kolem, dokud ho nedostal chlad.</w:t>
      </w:r>
      <w:r>
        <w:t>“</w:t>
      </w:r>
    </w:p>
    <w:p w14:paraId="12A9DED8" w14:textId="77777777" w:rsidR="005645A2" w:rsidRDefault="008E4653" w:rsidP="002B2343">
      <w:pPr>
        <w:pStyle w:val="Text"/>
      </w:pPr>
      <w:r w:rsidRPr="008E4653">
        <w:t xml:space="preserve">Zamyslel jsem se nad tím. </w:t>
      </w:r>
      <w:r w:rsidR="00F85FBB">
        <w:t>„</w:t>
      </w:r>
      <w:r w:rsidRPr="008E4653">
        <w:t>Byl zřejmě na cestě domů.</w:t>
      </w:r>
      <w:r w:rsidR="00F85FBB">
        <w:t>“</w:t>
      </w:r>
    </w:p>
    <w:p w14:paraId="3C625E76" w14:textId="77777777" w:rsidR="005645A2" w:rsidRDefault="00F85FBB" w:rsidP="002B2343">
      <w:pPr>
        <w:pStyle w:val="Text"/>
      </w:pPr>
      <w:r>
        <w:t>„</w:t>
      </w:r>
      <w:r w:rsidR="008E4653" w:rsidRPr="008E4653">
        <w:t>Předpokládám, že ano.</w:t>
      </w:r>
      <w:r>
        <w:t>“</w:t>
      </w:r>
    </w:p>
    <w:p w14:paraId="6CD8BC1A" w14:textId="77777777" w:rsidR="005645A2" w:rsidRDefault="008E4653" w:rsidP="002B2343">
      <w:pPr>
        <w:pStyle w:val="Text"/>
      </w:pPr>
      <w:r w:rsidRPr="008E4653">
        <w:t xml:space="preserve">Potřeboval jsem mapu. Člověk skoro vždycky potřebuje mapu, a nikdy není žádná k mání. Jestli se někdy stanu císařem, nechám prozkoumat a zmapovat celou zemi a kopie mapy každé farnosti bude viset v sakristii. </w:t>
      </w:r>
      <w:r w:rsidR="00F85FBB">
        <w:t>„</w:t>
      </w:r>
      <w:r w:rsidRPr="008E4653">
        <w:t>Nemyslím, že by na tom záleželo,</w:t>
      </w:r>
      <w:r w:rsidR="00F85FBB">
        <w:t>“</w:t>
      </w:r>
      <w:r w:rsidRPr="008E4653">
        <w:t xml:space="preserve"> lhal jsem. </w:t>
      </w:r>
      <w:r w:rsidR="00F85FBB">
        <w:t>„</w:t>
      </w:r>
      <w:r w:rsidRPr="008E4653">
        <w:t>Rád bych obhlédl hrob.</w:t>
      </w:r>
      <w:r w:rsidR="00F85FBB">
        <w:t>“</w:t>
      </w:r>
    </w:p>
    <w:p w14:paraId="4B70099A" w14:textId="77777777" w:rsidR="005645A2" w:rsidRDefault="008E4653" w:rsidP="002B2343">
      <w:pPr>
        <w:pStyle w:val="Text"/>
      </w:pPr>
      <w:r w:rsidRPr="008E4653">
        <w:t xml:space="preserve">Ve vodnatých očích mu slabě zasvítilo poplašné světlo. </w:t>
      </w:r>
      <w:r w:rsidR="00F85FBB">
        <w:t>„</w:t>
      </w:r>
      <w:r w:rsidRPr="008E4653">
        <w:t>Ráno.</w:t>
      </w:r>
      <w:r w:rsidR="00F85FBB">
        <w:t>“</w:t>
      </w:r>
    </w:p>
    <w:p w14:paraId="57A1442A" w14:textId="77777777" w:rsidR="005645A2" w:rsidRDefault="00F85FBB" w:rsidP="002B2343">
      <w:pPr>
        <w:pStyle w:val="Text"/>
      </w:pPr>
      <w:r>
        <w:t>„</w:t>
      </w:r>
      <w:r w:rsidR="008E4653" w:rsidRPr="008E4653">
        <w:t>Pochopitelně, že ráno,</w:t>
      </w:r>
      <w:r>
        <w:t>“</w:t>
      </w:r>
      <w:r w:rsidR="008E4653" w:rsidRPr="008E4653">
        <w:t xml:space="preserve"> souhlasil jsem.</w:t>
      </w:r>
    </w:p>
    <w:p w14:paraId="69523F7C" w14:textId="77777777" w:rsidR="005645A2" w:rsidRDefault="008E4653" w:rsidP="002B2343">
      <w:pPr>
        <w:pStyle w:val="Text"/>
      </w:pPr>
      <w:r w:rsidRPr="008E4653">
        <w:t xml:space="preserve">Trochu se uvolnil. </w:t>
      </w:r>
      <w:r w:rsidR="00F85FBB">
        <w:t>„</w:t>
      </w:r>
      <w:r w:rsidRPr="008E4653">
        <w:t>Dnes v noci zůstanete přirozeně tady. Obávám se, že podmínky jsou poněkud</w:t>
      </w:r>
      <w:r w:rsidR="00F85FBB">
        <w:t>…“</w:t>
      </w:r>
    </w:p>
    <w:p w14:paraId="2B99A900" w14:textId="77777777" w:rsidR="005645A2" w:rsidRDefault="00F85FBB" w:rsidP="002B2343">
      <w:pPr>
        <w:pStyle w:val="Text"/>
      </w:pPr>
      <w:r>
        <w:t>„</w:t>
      </w:r>
      <w:r w:rsidR="008E4653" w:rsidRPr="008E4653">
        <w:t>Vyrostl jsem na farmě,</w:t>
      </w:r>
      <w:r>
        <w:t>“</w:t>
      </w:r>
      <w:r w:rsidR="008E4653" w:rsidRPr="008E4653">
        <w:t xml:space="preserve"> přerušil jsem ho.</w:t>
      </w:r>
    </w:p>
    <w:p w14:paraId="68BACC7D" w14:textId="77777777" w:rsidR="005645A2" w:rsidRDefault="008E4653" w:rsidP="002B2343">
      <w:pPr>
        <w:pStyle w:val="Text"/>
      </w:pPr>
      <w:r w:rsidRPr="008E4653">
        <w:t xml:space="preserve">Na rozdíl od něj. </w:t>
      </w:r>
      <w:r w:rsidR="00F85FBB">
        <w:t>„</w:t>
      </w:r>
      <w:r w:rsidRPr="008E4653">
        <w:t>Pak je to tedy v pořádku,</w:t>
      </w:r>
      <w:r w:rsidR="00F85FBB">
        <w:t>“</w:t>
      </w:r>
      <w:r w:rsidRPr="008E4653">
        <w:t xml:space="preserve"> vydechl. </w:t>
      </w:r>
      <w:r w:rsidR="00F85FBB">
        <w:t>„</w:t>
      </w:r>
      <w:r w:rsidRPr="008E4653">
        <w:t>Teď bychom se nejspíš měli připojit k našim hostitelům. Večerní jídlo se v těchto končinách podává poněkud brzy.</w:t>
      </w:r>
      <w:r w:rsidR="00F85FBB">
        <w:t>“</w:t>
      </w:r>
    </w:p>
    <w:p w14:paraId="2364CFE1" w14:textId="77777777" w:rsidR="005645A2" w:rsidRDefault="00F85FBB" w:rsidP="002B2343">
      <w:pPr>
        <w:pStyle w:val="Text"/>
      </w:pPr>
      <w:r>
        <w:t>„</w:t>
      </w:r>
      <w:r w:rsidR="008E4653" w:rsidRPr="008E4653">
        <w:t>Dobře.</w:t>
      </w:r>
      <w:r>
        <w:t>“</w:t>
      </w:r>
    </w:p>
    <w:p w14:paraId="2A68DD25" w14:textId="77777777" w:rsidR="005645A2" w:rsidRDefault="008E4653" w:rsidP="002B2343">
      <w:pPr>
        <w:pStyle w:val="Text"/>
      </w:pPr>
      <w:r w:rsidRPr="008E4653">
        <w:t xml:space="preserve">Spát pod drnovou střechou je jako ležet ve vlastním hrobě. Samozřejmě, jsou tam trámy. Když ležíte v té tmě, naprosto bdělí, </w:t>
      </w:r>
      <w:r w:rsidRPr="008E4653">
        <w:lastRenderedPageBreak/>
        <w:t>můžete je vidět. Vaše oči je najdou dost rychle, černá se promění v šedivou a pak v celou řadu světlých odstínů šedé. Vidíte trámy, nikoliv spodní stranu drnů. Ty jsou navíc zpevněné dýmem, takže se nedrolí. Na obličej vám nepadají červi. Jenže je to nevyhnutelné, bez ohledu na to, jak dlouho to děláte, bez ohledu na to, jak jste na to zvyklí. Ležíte, a zatímco civíte na kořínky trávy, myslí vám proletí myšlenka: takové to bude?</w:t>
      </w:r>
    </w:p>
    <w:p w14:paraId="4C2B3F5B" w14:textId="77777777" w:rsidR="005645A2" w:rsidRDefault="008E4653" w:rsidP="002B2343">
      <w:pPr>
        <w:pStyle w:val="Text"/>
      </w:pPr>
      <w:r w:rsidRPr="008E4653">
        <w:t xml:space="preserve">Odpověď je, pochopitelně, ne. Zaprvé, strop bude podstatně níž </w:t>
      </w:r>
      <w:r w:rsidR="00F85FBB">
        <w:t>–</w:t>
      </w:r>
      <w:r w:rsidRPr="008E4653">
        <w:t xml:space="preserve"> bude jej tvořit víko rakve, pokud budete mít to štěstí, že vás pochovají v rakvi, nebo tam nebude žádný strop, jenom hlína namačkaná v obličeji. Zadruhé, neuvidíte to, protože budete mrtví.</w:t>
      </w:r>
    </w:p>
    <w:p w14:paraId="200488B3" w14:textId="77777777" w:rsidR="005645A2" w:rsidRDefault="008E4653" w:rsidP="002B2343">
      <w:pPr>
        <w:pStyle w:val="Text"/>
      </w:pPr>
      <w:r w:rsidRPr="008E4653">
        <w:t>Nemůžete si však pomoct, abyste o tom nepřemýšleli. Tak například: teplota. Drny jsou skvělá izolace, v zimě vás ochrání před chladem, v létě před horkem. Před čím vás ale neochrání, je vlhkost. Když tak ležíte na zádech, uvědomíte si, že pokud vás pochovají v tlusté košili, nebudete si muset dělat starosti s chladem ani horkem, ale vlhkost by mohla být problém. Zaleze vám až do kostí. Člověk by z toho mohl mít smrt.</w:t>
      </w:r>
    </w:p>
    <w:p w14:paraId="298B4474" w14:textId="77777777" w:rsidR="005645A2" w:rsidRDefault="008E4653" w:rsidP="002B2343">
      <w:pPr>
        <w:pStyle w:val="Text"/>
      </w:pPr>
      <w:r w:rsidRPr="008E4653">
        <w:t xml:space="preserve">Zatímco tam tak ležíte </w:t>
      </w:r>
      <w:r w:rsidR="00F85FBB">
        <w:t>–</w:t>
      </w:r>
      <w:r w:rsidRPr="008E4653">
        <w:t xml:space="preserve"> všichni ostatní tvrdě spí, nemají žádnou představivost, netrápí je zvědavost nebo celý den pracovali tak tvrdě, že teď prostě spí, děj se co děj </w:t>
      </w:r>
      <w:r w:rsidR="00F85FBB">
        <w:t>–</w:t>
      </w:r>
      <w:r w:rsidRPr="008E4653">
        <w:t xml:space="preserve"> začnete slyšet zvuky. Drny jsou docela tiché. Nevržou jako dřevo, které se sesedá, a nekape z nich prosakující voda. Slyšíte však nad hlavou dunivé údery. Buch, buch, buch, pak přestávka, a zase buch, buch, buch.</w:t>
      </w:r>
    </w:p>
    <w:p w14:paraId="1D229BC3" w14:textId="77777777" w:rsidR="005645A2" w:rsidRDefault="008E4653" w:rsidP="002B2343">
      <w:pPr>
        <w:pStyle w:val="Text"/>
      </w:pPr>
      <w:r w:rsidRPr="008E4653">
        <w:t xml:space="preserve">Když jste ještě děti a zeptáte se, řeknou vám, že ty zvuky dělají mrtví lidé, co jezdí na hřebenu střechy. Řeknou vám, že mrtví vylézají ze země, šplhají na střechy, na vrcholu se obkročmo posadí, kolébají se a patami kopou do drnů, jako když jezdec popohání koně. Uvěříte jim to. Nikdy jsem si nebyl jistý, jestli tomu věří i oni sami. Když trochu povyrostete, odejdete z farmy a dostanete se na nějaké civilizovanější místo, kde se podobná věc nestává, konečně vám to dojde: co jste slýchali byly ovce, které v noci vyskakují na střechu, procházejí se po ní a okusují čerstvou trávu, která tam roste, a divoký pórek, Jejž mají obzvláště v oblibě. Ovce, pro všechno na světě, žádní mrtví lidé. Myslím, že to dospělí ve skutečnosti celou dobu věděli a ty řeči o mrtvých vás mají udržet v noci uvnitř, zabránit vám </w:t>
      </w:r>
      <w:r w:rsidRPr="008E4653">
        <w:lastRenderedPageBreak/>
        <w:t xml:space="preserve">potulovat se venku pod hvězdami (i když proč by měl chtít někdo chodit ven, to si nedokážu ani představit). Anebo si kdysi v dávné minulosti nějaký vtipálek s mimořádně šílenou představivostí vymyslel příběh o mrtvých lidech, aby postrašil svoje děti, a ty mu uvěřily a nikdy si neuvědomily, že jsou to ovce, a vyprávěly to svým dětem </w:t>
      </w:r>
      <w:r w:rsidR="00F85FBB">
        <w:t>–</w:t>
      </w:r>
      <w:r w:rsidRPr="008E4653">
        <w:t xml:space="preserve"> a tak dále, po mnoho generací. Možná, že na to člověk nepřijde, dokud neopustí farmu, což nikdo nikdy neudělal </w:t>
      </w:r>
      <w:r w:rsidR="00F85FBB">
        <w:t>–</w:t>
      </w:r>
      <w:r w:rsidRPr="008E4653">
        <w:t xml:space="preserve"> kromě mě.</w:t>
      </w:r>
    </w:p>
    <w:p w14:paraId="6662ED11" w14:textId="77777777" w:rsidR="005645A2" w:rsidRDefault="008E4653" w:rsidP="002B2343">
      <w:pPr>
        <w:pStyle w:val="Text"/>
      </w:pPr>
      <w:r w:rsidRPr="008E4653">
        <w:t>Zrovna jsem začínal odplouvat vstříc spánku, když to bušení, jako na potvoru, začalo. Buch, buch, buch, pauza, buch, buch, buch. Neměl jsem z toho radost. Byl jsem na smrt unavený a opravdu jsem se chtěl vyspat, a ty zpropadené ovce mi začnou dupat nad hlavou. K čertu s tím, pomyslel jsem si a vstal.</w:t>
      </w:r>
    </w:p>
    <w:p w14:paraId="61F6F142" w14:textId="77777777" w:rsidR="005645A2" w:rsidRDefault="008E4653" w:rsidP="002B2343">
      <w:pPr>
        <w:pStyle w:val="Text"/>
      </w:pPr>
      <w:r w:rsidRPr="008E4653">
        <w:t>Otevřel jsem dveře tak tiše, jak jen to šlo, protože jsem nechtěl vzbudit domácí, a na chvíli jsem se zastavil na prahu, aby moje oči přivykly tmě. Někdo nechal o zárubeň opřenou hůl. Sebral jsem ji v naději, že narazím na nějakou ovci, kterou bych mohl praštit.</w:t>
      </w:r>
    </w:p>
    <w:p w14:paraId="05605BC5" w14:textId="77777777" w:rsidR="005645A2" w:rsidRDefault="008E4653" w:rsidP="002B2343">
      <w:pPr>
        <w:pStyle w:val="Text"/>
      </w:pPr>
      <w:r w:rsidRPr="008E4653">
        <w:t>Něco tam nahoře se znovu pohnulo. Poodešel jsem od domu tak daleko, abych viděl na střechu.</w:t>
      </w:r>
    </w:p>
    <w:p w14:paraId="28F2F7D6" w14:textId="77777777" w:rsidR="005645A2" w:rsidRDefault="008E4653" w:rsidP="002B2343">
      <w:pPr>
        <w:pStyle w:val="Text"/>
      </w:pPr>
      <w:r w:rsidRPr="008E4653">
        <w:t>Nebyly to ovce. Byl to mrtvý muž.</w:t>
      </w:r>
    </w:p>
    <w:p w14:paraId="5F49D05D" w14:textId="77777777" w:rsidR="005645A2" w:rsidRPr="000E6680" w:rsidRDefault="008E4653" w:rsidP="002B2343">
      <w:pPr>
        <w:pStyle w:val="Text"/>
      </w:pPr>
      <w:r w:rsidRPr="008E4653">
        <w:t xml:space="preserve">Seděl obkročmo na střeše, nohy měl spuštěné po stranách, jako farmář na zpáteční cestě z trhu. Ruce měl opřené v bok a díval se do dálky na východ. Byl jenom temným tvarem proti obloze, ale na způsobu, jakým seděl, bylo něco mírumilovného. Měl jsem za to, že si mě nevšiml, a já necítil zvlášť silnou potřebu ohlašovat svou přítomnost. Kdybych řekl, že jsem se nebál, nečekám, že by mi to někdo věřil. Strach však nebyl v mé mysli tím nejdůležitějším. Byl jsem </w:t>
      </w:r>
      <w:r w:rsidRPr="000E6680">
        <w:t xml:space="preserve">především </w:t>
      </w:r>
      <w:r w:rsidRPr="000E6680">
        <w:rPr>
          <w:i/>
        </w:rPr>
        <w:t>zaujatý.</w:t>
      </w:r>
    </w:p>
    <w:p w14:paraId="4A539821" w14:textId="77777777" w:rsidR="005645A2" w:rsidRPr="000E6680" w:rsidRDefault="008E4653" w:rsidP="002B2343">
      <w:pPr>
        <w:pStyle w:val="Text"/>
      </w:pPr>
      <w:r w:rsidRPr="000E6680">
        <w:t>Nemám ponětí, jak dlouho jsem tam stál a on jen seděl. Uvědomil jsem si, že je to jenom můj předpoklad, že je ten muž mrtvý. Logicky vzato, bylo mnohem pravděpodobnější, že je živý a má nějaké důvody, aby uprostřed noci lezl na střechu. No páni, to je ale čas a místo pro logické úvahy.</w:t>
      </w:r>
    </w:p>
    <w:p w14:paraId="02AFD5B2" w14:textId="502F9C97" w:rsidR="005645A2" w:rsidRPr="000E6680" w:rsidRDefault="008E4653" w:rsidP="002B2343">
      <w:pPr>
        <w:pStyle w:val="Text"/>
      </w:pPr>
      <w:r w:rsidRPr="000E6680">
        <w:t>Otočil hlavu, podíval se dolů podél hřebene střechy, zvedl paty a třikrát jimi kopl do drnů: buch, buch, buch. (A v tu chvíli jsem si uvědomil, jakou slabinu mělo moje předchozí rozumné zdůvodněn</w:t>
      </w:r>
      <w:r w:rsidR="000E6680">
        <w:t>í</w:t>
      </w:r>
      <w:r w:rsidR="004164C6" w:rsidRPr="000E6680">
        <w:t xml:space="preserve"> </w:t>
      </w:r>
      <w:r w:rsidR="00F85FBB" w:rsidRPr="000E6680">
        <w:t>–</w:t>
      </w:r>
      <w:r w:rsidRPr="000E6680">
        <w:t xml:space="preserve"> </w:t>
      </w:r>
      <w:r w:rsidRPr="000E6680">
        <w:lastRenderedPageBreak/>
        <w:t>Tři bouchnutí. Vždy byla tři, už když jsem byl ještě dítě. Jak běžné jsou asi třínohé ovce?) V tom okamžiku vyšel zpoza mraků mesic a najednou jsme, on a já, na sebe hleděli.</w:t>
      </w:r>
    </w:p>
    <w:p w14:paraId="06297042" w14:textId="77777777" w:rsidR="005645A2" w:rsidRPr="000E6680" w:rsidRDefault="008E4653" w:rsidP="002B2343">
      <w:pPr>
        <w:pStyle w:val="Text"/>
      </w:pPr>
      <w:r w:rsidRPr="000E6680">
        <w:t>Můj hostitel měl pravdu. Mrtvý muž byl fialový jako hrozny. Nebo jako podlitina. Celé tělo jedna velká podlitina. Říkal také, že je nafouknutý. Buď to, anebo to byl mimořádně velký muž, paže a nohy měl dvakrát tlustší než běžný člověk. Oči měl bílé a bez zřítelnic.</w:t>
      </w:r>
    </w:p>
    <w:p w14:paraId="561DEE3F" w14:textId="77777777" w:rsidR="005645A2" w:rsidRPr="000E6680" w:rsidRDefault="00F85FBB" w:rsidP="002B2343">
      <w:pPr>
        <w:pStyle w:val="Text"/>
      </w:pPr>
      <w:r w:rsidRPr="000E6680">
        <w:t>„</w:t>
      </w:r>
      <w:r w:rsidR="008E4653" w:rsidRPr="000E6680">
        <w:t>Ahoj,</w:t>
      </w:r>
      <w:r w:rsidRPr="000E6680">
        <w:t>“</w:t>
      </w:r>
      <w:r w:rsidR="008E4653" w:rsidRPr="000E6680">
        <w:t xml:space="preserve"> pozdravil jsem.</w:t>
      </w:r>
    </w:p>
    <w:p w14:paraId="7A216AD8" w14:textId="77777777" w:rsidR="005645A2" w:rsidRPr="000E6680" w:rsidRDefault="008E4653" w:rsidP="002B2343">
      <w:pPr>
        <w:pStyle w:val="Text"/>
      </w:pPr>
      <w:r w:rsidRPr="000E6680">
        <w:t xml:space="preserve">Naklonil se lehce dopředu a přiložil si ruku k levému uchu. </w:t>
      </w:r>
      <w:r w:rsidR="00F85FBB" w:rsidRPr="000E6680">
        <w:t>„</w:t>
      </w:r>
      <w:r w:rsidRPr="000E6680">
        <w:t>Budeš muset mluvit hlasitěji.</w:t>
      </w:r>
      <w:r w:rsidR="00F85FBB" w:rsidRPr="000E6680">
        <w:t>“</w:t>
      </w:r>
    </w:p>
    <w:p w14:paraId="64C043D1" w14:textId="77777777" w:rsidR="005645A2" w:rsidRPr="000E6680" w:rsidRDefault="008E4653" w:rsidP="002B2343">
      <w:pPr>
        <w:pStyle w:val="Text"/>
      </w:pPr>
      <w:r w:rsidRPr="000E6680">
        <w:t xml:space="preserve">Povídám si s mrtvým mužem. Fialovým, nafouknutým mužem sedícím obkročmo na střeše. </w:t>
      </w:r>
      <w:r w:rsidR="00F85FBB" w:rsidRPr="000E6680">
        <w:t>„</w:t>
      </w:r>
      <w:r w:rsidRPr="000E6680">
        <w:t>Prozraď mi,</w:t>
      </w:r>
      <w:r w:rsidR="00F85FBB" w:rsidRPr="000E6680">
        <w:t>“</w:t>
      </w:r>
      <w:r w:rsidRPr="000E6680">
        <w:t xml:space="preserve"> pozvedl jsem hlas, </w:t>
      </w:r>
      <w:r w:rsidR="00F85FBB" w:rsidRPr="000E6680">
        <w:t>„</w:t>
      </w:r>
      <w:r w:rsidRPr="000E6680">
        <w:t>proč to děláš?</w:t>
      </w:r>
      <w:r w:rsidR="00F85FBB" w:rsidRPr="000E6680">
        <w:t>“</w:t>
      </w:r>
    </w:p>
    <w:p w14:paraId="37A9C292" w14:textId="77777777" w:rsidR="005645A2" w:rsidRPr="000E6680" w:rsidRDefault="008E4653" w:rsidP="002B2343">
      <w:pPr>
        <w:pStyle w:val="Text"/>
      </w:pPr>
      <w:r w:rsidRPr="000E6680">
        <w:t xml:space="preserve">Podíval se na mě, nebo spíš mírně za mě. Nedokázal jsem poznat, jestli se jeho ústa pohybují, ale ozval se hluboký bublavý zvuk, který mohl být jedině smíchem. </w:t>
      </w:r>
      <w:r w:rsidR="00F85FBB" w:rsidRPr="000E6680">
        <w:t>„</w:t>
      </w:r>
      <w:r w:rsidRPr="000E6680">
        <w:t>Proč dělám co?</w:t>
      </w:r>
      <w:r w:rsidR="00F85FBB" w:rsidRPr="000E6680">
        <w:t>“</w:t>
      </w:r>
    </w:p>
    <w:p w14:paraId="381B25F3" w14:textId="77777777" w:rsidR="005645A2" w:rsidRPr="000E6680" w:rsidRDefault="00F85FBB" w:rsidP="002B2343">
      <w:pPr>
        <w:pStyle w:val="Text"/>
      </w:pPr>
      <w:r w:rsidRPr="000E6680">
        <w:t>„</w:t>
      </w:r>
      <w:r w:rsidR="008E4653" w:rsidRPr="000E6680">
        <w:t>Jezdíš na střeše, jako by to byl kůň,</w:t>
      </w:r>
      <w:r w:rsidRPr="000E6680">
        <w:t>“</w:t>
      </w:r>
      <w:r w:rsidR="008E4653" w:rsidRPr="000E6680">
        <w:t xml:space="preserve"> vysvětlil jsem.</w:t>
      </w:r>
    </w:p>
    <w:p w14:paraId="7C3E6917" w14:textId="77777777" w:rsidR="005645A2" w:rsidRPr="000E6680" w:rsidRDefault="008E4653" w:rsidP="002B2343">
      <w:pPr>
        <w:pStyle w:val="Text"/>
      </w:pPr>
      <w:r w:rsidRPr="000E6680">
        <w:t xml:space="preserve">Pozvedl ramena. Bylo to pomalé, přehnané pokrčení rameny, jako kdyby nevěděl, co to gesto znamená, jenom napodoboval něco, co viděl kdysi před lety. </w:t>
      </w:r>
      <w:r w:rsidR="00F85FBB" w:rsidRPr="000E6680">
        <w:t>„</w:t>
      </w:r>
      <w:r w:rsidRPr="000E6680">
        <w:t>Nejsem si jistý,</w:t>
      </w:r>
      <w:r w:rsidR="00F85FBB" w:rsidRPr="000E6680">
        <w:t>“</w:t>
      </w:r>
      <w:r w:rsidRPr="000E6680">
        <w:t xml:space="preserve"> odpověděl. </w:t>
      </w:r>
      <w:r w:rsidR="00F85FBB" w:rsidRPr="000E6680">
        <w:t>„</w:t>
      </w:r>
      <w:r w:rsidRPr="000E6680">
        <w:t>Cítím nutkání to dělat, tak to dělám.</w:t>
      </w:r>
      <w:r w:rsidR="00F85FBB" w:rsidRPr="000E6680">
        <w:t>“</w:t>
      </w:r>
    </w:p>
    <w:p w14:paraId="13D16069" w14:textId="77777777" w:rsidR="005645A2" w:rsidRPr="000E6680" w:rsidRDefault="008E4653" w:rsidP="002B2343">
      <w:pPr>
        <w:pStyle w:val="Text"/>
      </w:pPr>
      <w:r w:rsidRPr="000E6680">
        <w:t xml:space="preserve">No, pomyslel jsem si. Byla to jedna z velkých přetrvávajících záhad mého dětství, a pořád se příliš nevyjasnila. </w:t>
      </w:r>
      <w:r w:rsidR="00F85FBB" w:rsidRPr="000E6680">
        <w:t>„</w:t>
      </w:r>
      <w:r w:rsidRPr="000E6680">
        <w:t>Ty jsi Anthemius?</w:t>
      </w:r>
      <w:r w:rsidR="00F85FBB" w:rsidRPr="000E6680">
        <w:t>“</w:t>
      </w:r>
      <w:r w:rsidRPr="000E6680">
        <w:t xml:space="preserve"> zeptal jsem se. </w:t>
      </w:r>
      <w:r w:rsidR="00F85FBB" w:rsidRPr="000E6680">
        <w:t>„</w:t>
      </w:r>
      <w:r w:rsidRPr="000E6680">
        <w:t>Učitel?</w:t>
      </w:r>
      <w:r w:rsidR="00F85FBB" w:rsidRPr="000E6680">
        <w:t>“</w:t>
      </w:r>
    </w:p>
    <w:p w14:paraId="3E5B560F" w14:textId="77777777" w:rsidR="005645A2" w:rsidRPr="000E6680" w:rsidRDefault="008E4653" w:rsidP="002B2343">
      <w:pPr>
        <w:pStyle w:val="Text"/>
      </w:pPr>
      <w:r w:rsidRPr="000E6680">
        <w:t xml:space="preserve">Znovu ten smích. </w:t>
      </w:r>
      <w:r w:rsidR="00F85FBB" w:rsidRPr="000E6680">
        <w:t>„</w:t>
      </w:r>
      <w:r w:rsidRPr="000E6680">
        <w:t>To je velmi dobrá otázka,</w:t>
      </w:r>
      <w:r w:rsidR="00F85FBB" w:rsidRPr="000E6680">
        <w:t>“</w:t>
      </w:r>
      <w:r w:rsidRPr="000E6680">
        <w:t xml:space="preserve"> podotkl. </w:t>
      </w:r>
      <w:r w:rsidR="00F85FBB" w:rsidRPr="000E6680">
        <w:t>„</w:t>
      </w:r>
      <w:r w:rsidRPr="000E6680">
        <w:t>Víš co?</w:t>
      </w:r>
      <w:r w:rsidR="00F85FBB" w:rsidRPr="000E6680">
        <w:t>“</w:t>
      </w:r>
      <w:r w:rsidRPr="000E6680">
        <w:t xml:space="preserve"> pokračoval, </w:t>
      </w:r>
      <w:r w:rsidR="00F85FBB" w:rsidRPr="000E6680">
        <w:t>„</w:t>
      </w:r>
      <w:r w:rsidRPr="000E6680">
        <w:t>pojď sem nahoru a posaď se ke mně, abychom si mohli promluvit a nemuseli křičet.</w:t>
      </w:r>
      <w:r w:rsidR="00F85FBB" w:rsidRPr="000E6680">
        <w:t>“</w:t>
      </w:r>
    </w:p>
    <w:p w14:paraId="78A52A20" w14:textId="77777777" w:rsidR="005645A2" w:rsidRDefault="008E4653" w:rsidP="002B2343">
      <w:pPr>
        <w:pStyle w:val="Text"/>
      </w:pPr>
      <w:r w:rsidRPr="000E6680">
        <w:t>V měsíčním svitu</w:t>
      </w:r>
      <w:r w:rsidRPr="008E4653">
        <w:t xml:space="preserve"> jsem rozeznával jeho obrovské ruce s monstrózními přezrálými prsty. Při tak velkém vnitřním tlaku musel mít hodně napnutou kůži. Zlomit někomu krk by pro něj bylo jako utrhnout ze stromu hrušku.</w:t>
      </w:r>
    </w:p>
    <w:p w14:paraId="051E75D3" w14:textId="6F27C417" w:rsidR="005645A2" w:rsidRDefault="00F85FBB" w:rsidP="002B2343">
      <w:pPr>
        <w:pStyle w:val="Text"/>
      </w:pPr>
      <w:r>
        <w:t>„</w:t>
      </w:r>
      <w:r w:rsidR="008E4653" w:rsidRPr="008E4653">
        <w:t>Zeptám se tedy jinak. Byl jsi Anthemius? Když jsi byl.</w:t>
      </w:r>
      <w:r w:rsidR="00B81CF3">
        <w:t>“</w:t>
      </w:r>
    </w:p>
    <w:p w14:paraId="1EDD9872" w14:textId="77777777" w:rsidR="005645A2" w:rsidRDefault="00F85FBB" w:rsidP="002B2343">
      <w:pPr>
        <w:pStyle w:val="Text"/>
      </w:pPr>
      <w:r>
        <w:t>„</w:t>
      </w:r>
      <w:r w:rsidR="008E4653" w:rsidRPr="008E4653">
        <w:t>Ano,</w:t>
      </w:r>
      <w:r>
        <w:t>“</w:t>
      </w:r>
      <w:r w:rsidR="008E4653" w:rsidRPr="008E4653">
        <w:t xml:space="preserve"> odpověděl rychle, aby mě přerušil, než vyslovím slovo, které nechtěl slyšet. </w:t>
      </w:r>
      <w:r>
        <w:t>„</w:t>
      </w:r>
      <w:r w:rsidR="008E4653" w:rsidRPr="008E4653">
        <w:t>Myslím, že jsem byl. Děkuji ti,</w:t>
      </w:r>
      <w:r>
        <w:t>“</w:t>
      </w:r>
      <w:r w:rsidR="008E4653" w:rsidRPr="008E4653">
        <w:t xml:space="preserve"> dodal. </w:t>
      </w:r>
      <w:r>
        <w:t>„</w:t>
      </w:r>
      <w:r w:rsidR="008E4653" w:rsidRPr="008E4653">
        <w:t>Snažil jsem se vzpomenout si. Měl jsem to na jazyku, ale nějak mě nenapadala žádná jména.</w:t>
      </w:r>
      <w:r>
        <w:t>“</w:t>
      </w:r>
    </w:p>
    <w:p w14:paraId="04E813EE" w14:textId="77777777" w:rsidR="005645A2" w:rsidRDefault="008E4653" w:rsidP="002B2343">
      <w:pPr>
        <w:pStyle w:val="Text"/>
      </w:pPr>
      <w:r w:rsidRPr="008E4653">
        <w:lastRenderedPageBreak/>
        <w:t>Schválená metoda pro vypořádání se s neklidným mrtvým je více méně stejná jako ta dědečkova, až na to, že my kolem toho naděláme mnohem víc povyku. Schválená metoda by se ale samozřejmě měla Provádět ve dne; doporučuje se poledne. Pokud se vám stane, že na takového jedince narazíte v noci, můžete udělat dvě věci, z nichž obě jsou spíše doporučené než schválené. První: vytáhnete meč a useknete mu hlavu. Druhá: vyzvete jej k hádankářskému klání a přimějete ho mluvit celou noc, dokud nečekaně nepřijde úsvit a nemilosrdné světlo jej nepolapí jako pobřeží vyplavenou velrybu.</w:t>
      </w:r>
    </w:p>
    <w:p w14:paraId="2FFCCE93" w14:textId="77777777" w:rsidR="005645A2" w:rsidRDefault="008E4653" w:rsidP="002B2343">
      <w:pPr>
        <w:pStyle w:val="Text"/>
      </w:pPr>
      <w:r w:rsidRPr="008E4653">
        <w:t>Dovolil bych si k tomu komentář. Nejsem příliš akčně založený. Neskáču po střechách a nenosím s sebou zbraně. Jeden z důvodů, proč jsem vůbec odešel z farmy byl ten, že jsem nedokázal uzvednout dokonce ani středně těžké náklady. Tolik pokud jde o možnost číslo jedna.</w:t>
      </w:r>
    </w:p>
    <w:p w14:paraId="617D4165" w14:textId="77777777" w:rsidR="005645A2" w:rsidRDefault="008E4653" w:rsidP="002B2343">
      <w:pPr>
        <w:pStyle w:val="Text"/>
      </w:pPr>
      <w:r w:rsidRPr="008E4653">
        <w:t xml:space="preserve">A pokud jde o možnost číslo dva </w:t>
      </w:r>
      <w:r w:rsidR="00F85FBB">
        <w:t>–</w:t>
      </w:r>
    </w:p>
    <w:p w14:paraId="02ED0508" w14:textId="77777777" w:rsidR="005645A2" w:rsidRDefault="008E4653" w:rsidP="002B2343">
      <w:pPr>
        <w:pStyle w:val="Text"/>
      </w:pPr>
      <w:r w:rsidRPr="008E4653">
        <w:t>Kromě toho, byl jsem zvědavý. Zaujalo mě to.</w:t>
      </w:r>
    </w:p>
    <w:p w14:paraId="4A6FFC6D" w14:textId="77777777" w:rsidR="005645A2" w:rsidRDefault="00F85FBB" w:rsidP="002B2343">
      <w:pPr>
        <w:pStyle w:val="Text"/>
      </w:pPr>
      <w:r>
        <w:t>„</w:t>
      </w:r>
      <w:r w:rsidR="008E4653" w:rsidRPr="008E4653">
        <w:t>Co se ti stalo?</w:t>
      </w:r>
      <w:r>
        <w:t>“</w:t>
      </w:r>
      <w:r w:rsidR="008E4653" w:rsidRPr="008E4653">
        <w:t xml:space="preserve"> zeptal jsem se.</w:t>
      </w:r>
    </w:p>
    <w:p w14:paraId="18A303BF" w14:textId="77777777" w:rsidR="005645A2" w:rsidRDefault="00F85FBB" w:rsidP="002B2343">
      <w:pPr>
        <w:pStyle w:val="Text"/>
      </w:pPr>
      <w:r>
        <w:t>„</w:t>
      </w:r>
      <w:r w:rsidR="008E4653" w:rsidRPr="008E4653">
        <w:t>Víš, nejsem si vůbec jistý,</w:t>
      </w:r>
      <w:r>
        <w:t>“</w:t>
      </w:r>
      <w:r w:rsidR="008E4653" w:rsidRPr="008E4653">
        <w:t xml:space="preserve"> odpověděl. Jeho hlas začínal znít jako lidský, moje uši si na něj zvykaly, stejně jako si moje oči zvykly na tmu. </w:t>
      </w:r>
      <w:r>
        <w:t>„</w:t>
      </w:r>
      <w:r w:rsidR="008E4653" w:rsidRPr="008E4653">
        <w:t>Vím, že jsem byl venku ve sněhu a ztratil jsem se. Byla mi hrozná zima, úplně všechno mě bolelo. Pak začala bolest ustupovat a já jsem tak nějak usnul.</w:t>
      </w:r>
      <w:r>
        <w:t>“</w:t>
      </w:r>
    </w:p>
    <w:p w14:paraId="0284DF0A" w14:textId="77777777" w:rsidR="005645A2" w:rsidRDefault="00F85FBB" w:rsidP="002B2343">
      <w:pPr>
        <w:pStyle w:val="Text"/>
      </w:pPr>
      <w:r>
        <w:t>„</w:t>
      </w:r>
      <w:r w:rsidR="008E4653" w:rsidRPr="008E4653">
        <w:t>Zemřel jsi.</w:t>
      </w:r>
      <w:r>
        <w:t>“</w:t>
      </w:r>
    </w:p>
    <w:p w14:paraId="3F1EF110" w14:textId="77777777" w:rsidR="005645A2" w:rsidRDefault="008E4653" w:rsidP="002B2343">
      <w:pPr>
        <w:pStyle w:val="Text"/>
      </w:pPr>
      <w:r w:rsidRPr="008E4653">
        <w:t xml:space="preserve">Nelíbilo se mu, že to říkám, ale myslím, že mi odpustil. </w:t>
      </w:r>
      <w:r w:rsidR="00F85FBB">
        <w:t>„</w:t>
      </w:r>
      <w:r w:rsidRPr="008E4653">
        <w:t>Pamatuju si probuzení,</w:t>
      </w:r>
      <w:r w:rsidR="00F85FBB">
        <w:t>“</w:t>
      </w:r>
      <w:r w:rsidRPr="008E4653">
        <w:t xml:space="preserve"> pokračoval. </w:t>
      </w:r>
      <w:r w:rsidR="00F85FBB">
        <w:t>„</w:t>
      </w:r>
      <w:r w:rsidRPr="008E4653">
        <w:t>Kolem byla naprostá tma a strašlivé ticho a nemohl jsem se pohnout. Hrozně jsem se bál. A pak jsem si uvědomil, že nedýchám. Nemyslím tím, že bych zadržoval dech. Vůbec jsem nedýchal a nevadilo to. Tehdy jsem to pochopil.</w:t>
      </w:r>
      <w:r w:rsidR="00F85FBB">
        <w:t>“</w:t>
      </w:r>
    </w:p>
    <w:p w14:paraId="4B61BC98" w14:textId="77777777" w:rsidR="005645A2" w:rsidRDefault="008E4653" w:rsidP="002B2343">
      <w:pPr>
        <w:pStyle w:val="Text"/>
      </w:pPr>
      <w:r w:rsidRPr="008E4653">
        <w:t xml:space="preserve">Čekal jsem. Neměl jsem však na to celou noc. </w:t>
      </w:r>
      <w:r w:rsidR="00F85FBB">
        <w:t>„</w:t>
      </w:r>
      <w:r w:rsidRPr="008E4653">
        <w:t>A pak?</w:t>
      </w:r>
      <w:r w:rsidR="00F85FBB">
        <w:t>“</w:t>
      </w:r>
    </w:p>
    <w:p w14:paraId="0318AC29" w14:textId="77777777" w:rsidR="005645A2" w:rsidRDefault="008E4653" w:rsidP="002B2343">
      <w:pPr>
        <w:pStyle w:val="Text"/>
      </w:pPr>
      <w:r w:rsidRPr="008E4653">
        <w:t xml:space="preserve">Odvrátil hlavu. Neměl vlasy, jenom boulící se fialovou kůži. Jeho hlava vypadala jako švestka. </w:t>
      </w:r>
      <w:r w:rsidR="00F85FBB">
        <w:t>„</w:t>
      </w:r>
      <w:r w:rsidRPr="008E4653">
        <w:t>Byl jsem vyděšený,</w:t>
      </w:r>
      <w:r w:rsidR="00F85FBB">
        <w:t>“</w:t>
      </w:r>
      <w:r w:rsidRPr="008E4653">
        <w:t xml:space="preserve"> řekl. </w:t>
      </w:r>
      <w:r w:rsidR="00F85FBB">
        <w:t>„</w:t>
      </w:r>
      <w:r w:rsidRPr="008E4653">
        <w:t>Totiž, nevěděl jsem, co se děje.</w:t>
      </w:r>
      <w:r w:rsidR="00F85FBB">
        <w:t>“</w:t>
      </w:r>
      <w:r w:rsidRPr="008E4653">
        <w:t xml:space="preserve"> Zaváhal a já netušil, co se mu honí hlavou. </w:t>
      </w:r>
      <w:r w:rsidR="00F85FBB">
        <w:t>„</w:t>
      </w:r>
      <w:r w:rsidRPr="008E4653">
        <w:t xml:space="preserve">Po dlouhé době jsem přišel na to, že se přece jen můžu hýbat. Zvedl jsem ruce proti víku, zatlačil jsem a cítil, jak dřevo praská. To mě ještě víc vystrašilo, pomyslel jsem na všechnu tu hlínu nad sebou, </w:t>
      </w:r>
      <w:r w:rsidRPr="008E4653">
        <w:lastRenderedPageBreak/>
        <w:t>myslel jsem, že mě zavalí a pochová.</w:t>
      </w:r>
      <w:r w:rsidR="00F85FBB">
        <w:t>“</w:t>
      </w:r>
      <w:r w:rsidRPr="008E4653">
        <w:t xml:space="preserve"> Znovu se odmlčel. </w:t>
      </w:r>
      <w:r w:rsidR="00F85FBB">
        <w:t>„</w:t>
      </w:r>
      <w:r w:rsidRPr="008E4653">
        <w:t>Vždycky jsem měl strach z úzkých prostor, víš.</w:t>
      </w:r>
      <w:r w:rsidR="00F85FBB">
        <w:t>“</w:t>
      </w:r>
    </w:p>
    <w:p w14:paraId="538099D3" w14:textId="77777777" w:rsidR="005645A2" w:rsidRDefault="008E4653" w:rsidP="002B2343">
      <w:pPr>
        <w:pStyle w:val="Text"/>
      </w:pPr>
      <w:r w:rsidRPr="008E4653">
        <w:t>Přikývl jsem. Já shodou okolností taky.</w:t>
      </w:r>
    </w:p>
    <w:p w14:paraId="12CDF18E" w14:textId="77777777" w:rsidR="005645A2" w:rsidRDefault="00F85FBB" w:rsidP="002B2343">
      <w:pPr>
        <w:pStyle w:val="Text"/>
      </w:pPr>
      <w:r>
        <w:t>„</w:t>
      </w:r>
      <w:r w:rsidR="008E4653" w:rsidRPr="008E4653">
        <w:t>Myslím, že jsem zpanikařil,</w:t>
      </w:r>
      <w:r>
        <w:t>“</w:t>
      </w:r>
      <w:r w:rsidR="008E4653" w:rsidRPr="008E4653">
        <w:t xml:space="preserve"> pokračoval, </w:t>
      </w:r>
      <w:r>
        <w:t>„</w:t>
      </w:r>
      <w:r w:rsidR="008E4653" w:rsidRPr="008E4653">
        <w:t>protože jsem pořád tlačil a nějak jsem věděl, že jsem neuvěřitelně silný, mnohem silnější, než jsem byl předtím, takže jsem si myslel, že stačí dost silně tlačit. Nemyslelo mi to jasně, samozřejmě.</w:t>
      </w:r>
      <w:r>
        <w:t>“</w:t>
      </w:r>
    </w:p>
    <w:p w14:paraId="72FC7398" w14:textId="77777777" w:rsidR="005645A2" w:rsidRDefault="00F85FBB" w:rsidP="002B2343">
      <w:pPr>
        <w:pStyle w:val="Text"/>
      </w:pPr>
      <w:r>
        <w:t>„</w:t>
      </w:r>
      <w:r w:rsidR="008E4653" w:rsidRPr="008E4653">
        <w:t>A pak?</w:t>
      </w:r>
      <w:r>
        <w:t>“</w:t>
      </w:r>
    </w:p>
    <w:p w14:paraId="312E48BC" w14:textId="77777777" w:rsidR="005645A2" w:rsidRDefault="00F85FBB" w:rsidP="002B2343">
      <w:pPr>
        <w:pStyle w:val="Text"/>
      </w:pPr>
      <w:r>
        <w:t>„</w:t>
      </w:r>
      <w:r w:rsidR="008E4653" w:rsidRPr="008E4653">
        <w:t xml:space="preserve">Protlačil jsem se hlínou do měsíčního svitu. Úžasný pocit. První věc, kterou jsem chtěl udělat, bylo běžet na nejbližší farmu a říct jim: </w:t>
      </w:r>
      <w:r>
        <w:t>‚</w:t>
      </w:r>
      <w:r w:rsidR="008E4653" w:rsidRPr="008E4653">
        <w:t>Podívejte, přece jenom nejsem mrtvý.</w:t>
      </w:r>
      <w:r>
        <w:t>‘“</w:t>
      </w:r>
      <w:r w:rsidR="008E4653" w:rsidRPr="008E4653">
        <w:t xml:space="preserve"> Zarazil se, protože to slovo bez přemýšlení vyslovil. </w:t>
      </w:r>
      <w:r>
        <w:t>„</w:t>
      </w:r>
      <w:r w:rsidR="008E4653" w:rsidRPr="008E4653">
        <w:t xml:space="preserve">Pak jsem se ale nad tím zamyslel a zjistil jsem, že pořád nedýchám, a ani jsem vlastně nic </w:t>
      </w:r>
      <w:r w:rsidR="008E4653" w:rsidRPr="000E6680">
        <w:rPr>
          <w:i/>
        </w:rPr>
        <w:t>necítil.</w:t>
      </w:r>
      <w:r w:rsidR="008E4653" w:rsidRPr="008E4653">
        <w:t xml:space="preserve"> Mohl jsem pohybovat rukama a nohama, mohl jsem stát vzpřímeně a udržovat rovnováhu, to všechno ano, ale</w:t>
      </w:r>
      <w:r>
        <w:t>…</w:t>
      </w:r>
      <w:r w:rsidR="008E4653" w:rsidRPr="008E4653">
        <w:t xml:space="preserve"> znáš ten pocit, když dlouho sedis a ztuhne ti noha. Takové to bylo, ale po celém těle. Cítil jsem se divn</w:t>
      </w:r>
      <w:r w:rsidRPr="008E4653">
        <w:t>ě</w:t>
      </w:r>
      <w:r>
        <w:t xml:space="preserve"> –“</w:t>
      </w:r>
    </w:p>
    <w:p w14:paraId="5ED2BA43" w14:textId="77777777" w:rsidR="005645A2" w:rsidRDefault="00F85FBB" w:rsidP="002B2343">
      <w:pPr>
        <w:pStyle w:val="Text"/>
      </w:pPr>
      <w:r>
        <w:t>„</w:t>
      </w:r>
      <w:r w:rsidR="008E4653" w:rsidRPr="008E4653">
        <w:t>Pokračuj,</w:t>
      </w:r>
      <w:r>
        <w:t>“</w:t>
      </w:r>
      <w:r w:rsidR="008E4653" w:rsidRPr="008E4653">
        <w:t xml:space="preserve"> nabádal jsem ho.</w:t>
      </w:r>
    </w:p>
    <w:p w14:paraId="42B7665A" w14:textId="77777777" w:rsidR="005645A2" w:rsidRDefault="008E4653" w:rsidP="002B2343">
      <w:pPr>
        <w:pStyle w:val="Text"/>
      </w:pPr>
      <w:r w:rsidRPr="008E4653">
        <w:t xml:space="preserve">On však na hodnou chvíli zmlkl. </w:t>
      </w:r>
      <w:r w:rsidR="00F85FBB">
        <w:t>„</w:t>
      </w:r>
      <w:r w:rsidRPr="008E4653">
        <w:t>Myslím, že jsem se posadil,</w:t>
      </w:r>
      <w:r w:rsidR="00F85FBB">
        <w:t>“</w:t>
      </w:r>
      <w:r w:rsidRPr="008E4653">
        <w:t xml:space="preserve"> navázal konečně. </w:t>
      </w:r>
      <w:r w:rsidR="00F85FBB">
        <w:t>„</w:t>
      </w:r>
      <w:r w:rsidRPr="008E4653">
        <w:t>Nevím, proč jsem to udělal, stání mě neunavovalo. Teď už vůbec necítím únavu. Ale byl jsem tak zmatený, nevěděl jsem, co bych měl dělat. Všechno bylo špatně.</w:t>
      </w:r>
      <w:r w:rsidR="00F85FBB">
        <w:t>“</w:t>
      </w:r>
      <w:r w:rsidRPr="008E4653">
        <w:t xml:space="preserve"> Pomalu zvedl paty a nechal je dopadnout: buch, buch, buch. </w:t>
      </w:r>
      <w:r w:rsidR="00F85FBB">
        <w:t>„</w:t>
      </w:r>
      <w:r w:rsidRPr="008E4653">
        <w:t>A zatímco jsem tam seděl, začalo vycházet slunce a světlo tak jako by mi zaplavilo hlavu a všechno smazalo, takže jsem vůbec nemohl přemýšlet. Myslím, že by se dalo říct, že jsem omdlel. Nicméně když jsem otevřel oči, byl jsem tam, kde jsem začal. Ležel jsem ve tmě.</w:t>
      </w:r>
      <w:r w:rsidR="00F85FBB">
        <w:t>“</w:t>
      </w:r>
    </w:p>
    <w:p w14:paraId="046F0F59" w14:textId="77777777" w:rsidR="005645A2" w:rsidRDefault="008E4653" w:rsidP="002B2343">
      <w:pPr>
        <w:pStyle w:val="Text"/>
      </w:pPr>
      <w:r w:rsidRPr="008E4653">
        <w:t xml:space="preserve">Zamračil jsem se. </w:t>
      </w:r>
      <w:r w:rsidR="00F85FBB">
        <w:t>„</w:t>
      </w:r>
      <w:r w:rsidRPr="008E4653">
        <w:t>Jak ses tam vrátil?</w:t>
      </w:r>
      <w:r w:rsidR="00F85FBB">
        <w:t>“</w:t>
      </w:r>
    </w:p>
    <w:p w14:paraId="673C96DF" w14:textId="77777777" w:rsidR="005645A2" w:rsidRDefault="00F85FBB" w:rsidP="002B2343">
      <w:pPr>
        <w:pStyle w:val="Text"/>
      </w:pPr>
      <w:r>
        <w:t>„</w:t>
      </w:r>
      <w:r w:rsidR="008E4653" w:rsidRPr="008E4653">
        <w:t>Nevím,</w:t>
      </w:r>
      <w:r>
        <w:t>“</w:t>
      </w:r>
      <w:r w:rsidR="008E4653" w:rsidRPr="008E4653">
        <w:t xml:space="preserve"> odpověděl. </w:t>
      </w:r>
      <w:r>
        <w:t>„</w:t>
      </w:r>
      <w:r w:rsidR="008E4653" w:rsidRPr="008E4653">
        <w:t xml:space="preserve">Prostě nevím. Stane se to pokaždé, to je jediné, co vím. Když začne vycházet slunce, odplaví mi to mysl. Pokud jsem odešel příliš daleko, vím, že se musím vrátit. Rozběhnu se. Dokážu utíkat opravdu rychle. Vím, že se musím vrátit </w:t>
      </w:r>
      <w:r>
        <w:t>–</w:t>
      </w:r>
      <w:r w:rsidR="008E4653" w:rsidRPr="008E4653">
        <w:t xml:space="preserve"> domů,</w:t>
      </w:r>
      <w:r>
        <w:t>“</w:t>
      </w:r>
      <w:r w:rsidR="008E4653" w:rsidRPr="008E4653">
        <w:t xml:space="preserve"> zasmál se zlomeně, </w:t>
      </w:r>
      <w:r>
        <w:t>„</w:t>
      </w:r>
      <w:r w:rsidR="008E4653" w:rsidRPr="008E4653">
        <w:t>než vyjde slunce. Naučil jsem se být opatrný a nechat si dost času.</w:t>
      </w:r>
      <w:r>
        <w:t>“</w:t>
      </w:r>
    </w:p>
    <w:p w14:paraId="2A402607" w14:textId="77777777" w:rsidR="005645A2" w:rsidRDefault="008E4653" w:rsidP="002B2343">
      <w:pPr>
        <w:pStyle w:val="Text"/>
      </w:pPr>
      <w:r w:rsidRPr="008E4653">
        <w:t xml:space="preserve">Chvíli seděl mlčky a nehybně. Zeptal jsem se: </w:t>
      </w:r>
      <w:r w:rsidR="00F85FBB">
        <w:t>„</w:t>
      </w:r>
      <w:r w:rsidRPr="008E4653">
        <w:t>Proč zabíjíš?</w:t>
      </w:r>
      <w:r w:rsidR="00F85FBB">
        <w:t>“</w:t>
      </w:r>
    </w:p>
    <w:p w14:paraId="7C57B66A" w14:textId="77777777" w:rsidR="005645A2" w:rsidRPr="000E6680" w:rsidRDefault="00F85FBB" w:rsidP="002B2343">
      <w:pPr>
        <w:pStyle w:val="Text"/>
      </w:pPr>
      <w:r>
        <w:lastRenderedPageBreak/>
        <w:t>„</w:t>
      </w:r>
      <w:r w:rsidR="008E4653" w:rsidRPr="008E4653">
        <w:t>Nemám ponětí.</w:t>
      </w:r>
      <w:r>
        <w:t>“</w:t>
      </w:r>
      <w:r w:rsidR="008E4653" w:rsidRPr="008E4653">
        <w:t xml:space="preserve"> Znělo to nešťastně. </w:t>
      </w:r>
      <w:r>
        <w:t>„</w:t>
      </w:r>
      <w:r w:rsidR="008E4653" w:rsidRPr="008E4653">
        <w:t>Když se ke mně něco příliš přiblíží, popadnu to a kroutím tak dlouho, dokud to není mrtvé. Jako kočka sekající drápkem po provázku. Je to reflex. Prostě vím, že je to něco, co musím udělat.</w:t>
      </w:r>
      <w:r>
        <w:t>“</w:t>
      </w:r>
    </w:p>
    <w:p w14:paraId="51D12A01" w14:textId="77777777" w:rsidR="005645A2" w:rsidRPr="000E6680" w:rsidRDefault="008E4653" w:rsidP="002B2343">
      <w:pPr>
        <w:pStyle w:val="Text"/>
      </w:pPr>
      <w:r w:rsidRPr="000E6680">
        <w:t xml:space="preserve">Přikývl jsem. </w:t>
      </w:r>
      <w:r w:rsidR="00F85FBB" w:rsidRPr="000E6680">
        <w:t>„</w:t>
      </w:r>
      <w:r w:rsidRPr="000E6680">
        <w:t>Chodíš hledat</w:t>
      </w:r>
      <w:r w:rsidR="00F85FBB" w:rsidRPr="000E6680">
        <w:t>…</w:t>
      </w:r>
      <w:r w:rsidRPr="000E6680">
        <w:t>?</w:t>
      </w:r>
      <w:r w:rsidR="00F85FBB" w:rsidRPr="000E6680">
        <w:t>“</w:t>
      </w:r>
    </w:p>
    <w:p w14:paraId="7626B70D" w14:textId="4D971A1B" w:rsidR="005645A2" w:rsidRPr="000E6680" w:rsidRDefault="00F85FBB" w:rsidP="002B2343">
      <w:pPr>
        <w:pStyle w:val="Text"/>
      </w:pPr>
      <w:r w:rsidRPr="000E6680">
        <w:t>„</w:t>
      </w:r>
      <w:r w:rsidR="008E4653" w:rsidRPr="000E6680">
        <w:t>Ano.</w:t>
      </w:r>
      <w:r w:rsidRPr="000E6680">
        <w:t>“</w:t>
      </w:r>
      <w:r w:rsidR="008E4653" w:rsidRPr="000E6680">
        <w:t xml:space="preserve"> Zamumlal to slovo jako dítě přiznávající se, že něco prove</w:t>
      </w:r>
      <w:r w:rsidR="005645A2" w:rsidRPr="000E6680">
        <w:t>dl</w:t>
      </w:r>
      <w:r w:rsidR="008E4653" w:rsidRPr="000E6680">
        <w:t xml:space="preserve">o. </w:t>
      </w:r>
      <w:r w:rsidRPr="000E6680">
        <w:t>„</w:t>
      </w:r>
      <w:r w:rsidR="008E4653" w:rsidRPr="000E6680">
        <w:t>Ano, chodím. Dělám, co můžu, abych se nepřibližoval tam, kde by mohli být lidé. Mně je to jedno: ovce, lišky, lidi. Kdybych mohl, odešel bych někam daleko do hor. Musím ale zůstat poblíž, abych se mohl včas vrátit.</w:t>
      </w:r>
      <w:r w:rsidRPr="000E6680">
        <w:t>“</w:t>
      </w:r>
    </w:p>
    <w:p w14:paraId="3A976808" w14:textId="77777777" w:rsidR="005645A2" w:rsidRPr="000E6680" w:rsidRDefault="008E4653" w:rsidP="002B2343">
      <w:pPr>
        <w:pStyle w:val="Text"/>
      </w:pPr>
      <w:r w:rsidRPr="000E6680">
        <w:t xml:space="preserve">Probíral jsem to sám se sebou a rozhodl se, že se musím zeptat. </w:t>
      </w:r>
      <w:r w:rsidR="00F85FBB" w:rsidRPr="000E6680">
        <w:t>„</w:t>
      </w:r>
      <w:r w:rsidRPr="000E6680">
        <w:t>Čím jsi byl? Cos provedl?</w:t>
      </w:r>
      <w:r w:rsidR="00F85FBB" w:rsidRPr="000E6680">
        <w:t>“</w:t>
      </w:r>
    </w:p>
    <w:p w14:paraId="19DAA43D" w14:textId="77777777" w:rsidR="005645A2" w:rsidRPr="000E6680" w:rsidRDefault="008E4653" w:rsidP="002B2343">
      <w:pPr>
        <w:pStyle w:val="Text"/>
      </w:pPr>
      <w:r w:rsidRPr="000E6680">
        <w:t>Neodpověděl. Zopakoval, jsem otázku.</w:t>
      </w:r>
    </w:p>
    <w:p w14:paraId="5C5CCDA2" w14:textId="77777777" w:rsidR="005645A2" w:rsidRPr="000E6680" w:rsidRDefault="00F85FBB" w:rsidP="002B2343">
      <w:pPr>
        <w:pStyle w:val="Text"/>
      </w:pPr>
      <w:r w:rsidRPr="000E6680">
        <w:t>„</w:t>
      </w:r>
      <w:r w:rsidR="008E4653" w:rsidRPr="000E6680">
        <w:t>Jak jsi řekl. Byl jsem učitelem.</w:t>
      </w:r>
      <w:r w:rsidRPr="000E6680">
        <w:t>“</w:t>
      </w:r>
    </w:p>
    <w:p w14:paraId="1C3734D6" w14:textId="77777777" w:rsidR="005645A2" w:rsidRPr="000E6680" w:rsidRDefault="00F85FBB" w:rsidP="002B2343">
      <w:pPr>
        <w:pStyle w:val="Text"/>
      </w:pPr>
      <w:r w:rsidRPr="000E6680">
        <w:t>„</w:t>
      </w:r>
      <w:r w:rsidR="008E4653" w:rsidRPr="000E6680">
        <w:t>Předtím.</w:t>
      </w:r>
      <w:r w:rsidRPr="000E6680">
        <w:t>“</w:t>
      </w:r>
    </w:p>
    <w:p w14:paraId="1BE716B1" w14:textId="77777777" w:rsidR="005645A2" w:rsidRPr="000E6680" w:rsidRDefault="008E4653" w:rsidP="002B2343">
      <w:pPr>
        <w:pStyle w:val="Text"/>
      </w:pPr>
      <w:r w:rsidRPr="000E6680">
        <w:t xml:space="preserve">Když odpovídal, bylo mu to proti mysli. Slova z něj lezla pomalu a bezvýrazně. Mluvil, protože musel. </w:t>
      </w:r>
      <w:r w:rsidR="00F85FBB" w:rsidRPr="000E6680">
        <w:t>„</w:t>
      </w:r>
      <w:r w:rsidRPr="000E6680">
        <w:t>Býval jsem Bratrem. Když mi bylo třicet, řekli mi, že bych se měl přihlásit k Řádu, mysleli si, že mám dar, chytrou mysl, píli a vnitřní disciplínu. Složil jsem zkoušku a pět let jsem byl na studiích. Jako ty,</w:t>
      </w:r>
      <w:r w:rsidR="00F85FBB" w:rsidRPr="000E6680">
        <w:t>“</w:t>
      </w:r>
      <w:r w:rsidRPr="000E6680">
        <w:t xml:space="preserve"> dodal.</w:t>
      </w:r>
    </w:p>
    <w:p w14:paraId="4DD1EF01" w14:textId="77777777" w:rsidR="005645A2" w:rsidRPr="000E6680" w:rsidRDefault="008E4653" w:rsidP="002B2343">
      <w:pPr>
        <w:pStyle w:val="Text"/>
      </w:pPr>
      <w:r w:rsidRPr="000E6680">
        <w:t xml:space="preserve">Přešel jsem to. </w:t>
      </w:r>
      <w:r w:rsidR="00F85FBB" w:rsidRPr="000E6680">
        <w:t>„</w:t>
      </w:r>
      <w:r w:rsidRPr="000E6680">
        <w:t>Připojil ses k Řádu.</w:t>
      </w:r>
      <w:r w:rsidR="00F85FBB" w:rsidRPr="000E6680">
        <w:t>“</w:t>
      </w:r>
    </w:p>
    <w:p w14:paraId="0F3D1CD1" w14:textId="77777777" w:rsidR="005645A2" w:rsidRPr="000E6680" w:rsidRDefault="00F85FBB" w:rsidP="002B2343">
      <w:pPr>
        <w:pStyle w:val="Text"/>
      </w:pPr>
      <w:r w:rsidRPr="000E6680">
        <w:t>„</w:t>
      </w:r>
      <w:r w:rsidR="008E4653" w:rsidRPr="000E6680">
        <w:t>Ne.</w:t>
      </w:r>
      <w:r w:rsidRPr="000E6680">
        <w:t>“</w:t>
      </w:r>
      <w:r w:rsidR="008E4653" w:rsidRPr="000E6680">
        <w:t xml:space="preserve"> Bezvýrazný hlas zmizel. Zaplál v něm hněv. </w:t>
      </w:r>
      <w:r w:rsidRPr="000E6680">
        <w:t>„</w:t>
      </w:r>
      <w:r w:rsidR="008E4653" w:rsidRPr="000E6680">
        <w:t>Ne, neprošel jsem imatrikulací. Zkusil jsem to znovu další rok, ale znovu jsem neuspěl. Poslali mě zpět na mou farnost, ale tou dobou už tam měli někoho jiného. Tak jsem skončil u potulky, hledal jsem práci jako učitel, písař dopisů, cokoliv, abych si vydělal na živobytí. Není toho ale samozřejmě moc, co by mohl člověk dělat.</w:t>
      </w:r>
      <w:r w:rsidRPr="000E6680">
        <w:t>“</w:t>
      </w:r>
    </w:p>
    <w:p w14:paraId="45483D49" w14:textId="77777777" w:rsidR="005645A2" w:rsidRPr="000E6680" w:rsidRDefault="008E4653" w:rsidP="002B2343">
      <w:pPr>
        <w:pStyle w:val="Text"/>
      </w:pPr>
      <w:r w:rsidRPr="000E6680">
        <w:t xml:space="preserve">Najednou mě prostoupil kousavý chlad. Chvíli mi trvalo, než jsem si uvědomil, že je to strach. </w:t>
      </w:r>
      <w:r w:rsidR="00F85FBB" w:rsidRPr="000E6680">
        <w:t>„</w:t>
      </w:r>
      <w:r w:rsidRPr="000E6680">
        <w:t>Tak jsi přišel sem,</w:t>
      </w:r>
      <w:r w:rsidR="00F85FBB" w:rsidRPr="000E6680">
        <w:t>“</w:t>
      </w:r>
      <w:r w:rsidRPr="000E6680">
        <w:t xml:space="preserve"> řekl jsem, jenom aby nepřestal mluvit.</w:t>
      </w:r>
    </w:p>
    <w:p w14:paraId="7C044619" w14:textId="77777777" w:rsidR="005645A2" w:rsidRPr="000E6680" w:rsidRDefault="00F85FBB" w:rsidP="002B2343">
      <w:pPr>
        <w:pStyle w:val="Text"/>
      </w:pPr>
      <w:r w:rsidRPr="000E6680">
        <w:t>„</w:t>
      </w:r>
      <w:r w:rsidR="008E4653" w:rsidRPr="000E6680">
        <w:t>Nakonec. Byl jsem na mnoha jiných místech, ale nakonec jsem skončil tady.</w:t>
      </w:r>
      <w:r w:rsidRPr="000E6680">
        <w:t>“</w:t>
      </w:r>
      <w:r w:rsidR="008E4653" w:rsidRPr="000E6680">
        <w:t xml:space="preserve"> Prudce zvedl hlavu. </w:t>
      </w:r>
      <w:r w:rsidRPr="000E6680">
        <w:t>„</w:t>
      </w:r>
      <w:r w:rsidR="008E4653" w:rsidRPr="000E6680">
        <w:t>Poslali tě, aby ses se mnou vypořádal, mám pravdu?</w:t>
      </w:r>
      <w:r w:rsidRPr="000E6680">
        <w:t>“</w:t>
      </w:r>
    </w:p>
    <w:p w14:paraId="39FB60EA" w14:textId="77777777" w:rsidR="005645A2" w:rsidRPr="000E6680" w:rsidRDefault="008E4653" w:rsidP="002B2343">
      <w:pPr>
        <w:pStyle w:val="Text"/>
      </w:pPr>
      <w:r w:rsidRPr="000E6680">
        <w:t>Neodpověděl jsem.</w:t>
      </w:r>
    </w:p>
    <w:p w14:paraId="4B270F1C" w14:textId="77777777" w:rsidR="005645A2" w:rsidRPr="000E6680" w:rsidRDefault="00F85FBB" w:rsidP="002B2343">
      <w:pPr>
        <w:pStyle w:val="Text"/>
      </w:pPr>
      <w:r w:rsidRPr="000E6680">
        <w:t>„</w:t>
      </w:r>
      <w:r w:rsidR="008E4653" w:rsidRPr="000E6680">
        <w:t>Samozřejmě, že poslali,</w:t>
      </w:r>
      <w:r w:rsidRPr="000E6680">
        <w:t>“</w:t>
      </w:r>
      <w:r w:rsidR="008E4653" w:rsidRPr="000E6680">
        <w:t xml:space="preserve"> řekl. </w:t>
      </w:r>
      <w:r w:rsidRPr="000E6680">
        <w:t>„</w:t>
      </w:r>
      <w:r w:rsidR="008E4653" w:rsidRPr="000E6680">
        <w:t xml:space="preserve">Samozřejmě. Jsem na obtíž, škůdce, hrozba zemědělství. Přišel jsi mě vykopat a useknout mi </w:t>
      </w:r>
      <w:r w:rsidR="008E4653" w:rsidRPr="000E6680">
        <w:lastRenderedPageBreak/>
        <w:t>hlavu.</w:t>
      </w:r>
      <w:r w:rsidRPr="000E6680">
        <w:t>“</w:t>
      </w:r>
      <w:r w:rsidR="008E4653" w:rsidRPr="000E6680">
        <w:t xml:space="preserve"> Tentokrát jsem to byl já, kdo musel promluvit proti své vůli. </w:t>
      </w:r>
      <w:r w:rsidRPr="000E6680">
        <w:t>„</w:t>
      </w:r>
      <w:r w:rsidR="008E4653" w:rsidRPr="000E6680">
        <w:t>Ano.</w:t>
      </w:r>
      <w:r w:rsidRPr="000E6680">
        <w:t>“</w:t>
      </w:r>
    </w:p>
    <w:p w14:paraId="07A2D457" w14:textId="2B1004AE" w:rsidR="005645A2" w:rsidRDefault="00F85FBB" w:rsidP="002B2343">
      <w:pPr>
        <w:pStyle w:val="Text"/>
      </w:pPr>
      <w:r w:rsidRPr="000E6680">
        <w:t>„</w:t>
      </w:r>
      <w:r w:rsidR="008E4653" w:rsidRPr="000E6680">
        <w:t>Jistě,</w:t>
      </w:r>
      <w:r w:rsidRPr="000E6680">
        <w:t>“</w:t>
      </w:r>
      <w:r w:rsidR="008E4653" w:rsidRPr="000E6680">
        <w:t xml:space="preserve"> kývl. </w:t>
      </w:r>
      <w:r w:rsidRPr="000E6680">
        <w:t>„</w:t>
      </w:r>
      <w:r w:rsidR="008E4653" w:rsidRPr="000E6680">
        <w:t>To ti ale nemůžu dovolit. Jde o můj</w:t>
      </w:r>
      <w:r w:rsidR="00B81CF3" w:rsidRPr="000E6680">
        <w:t>“</w:t>
      </w:r>
      <w:r w:rsidR="008E4653" w:rsidRPr="000E6680">
        <w:t xml:space="preserve"> Málem řekl </w:t>
      </w:r>
      <w:r w:rsidR="008E4653" w:rsidRPr="000E6680">
        <w:rPr>
          <w:i/>
        </w:rPr>
        <w:t>život.</w:t>
      </w:r>
      <w:r w:rsidR="008E4653" w:rsidRPr="000E6680">
        <w:t xml:space="preserve"> Chvíli se pokoušel přijít na jiný výraz, pak to vzdal. Oba jsme věděli, co měl</w:t>
      </w:r>
      <w:r w:rsidR="008E4653" w:rsidRPr="008E4653">
        <w:t xml:space="preserve"> na mysli.</w:t>
      </w:r>
    </w:p>
    <w:p w14:paraId="30BC86A0" w14:textId="77777777" w:rsidR="005645A2" w:rsidRDefault="00F85FBB" w:rsidP="002B2343">
      <w:pPr>
        <w:pStyle w:val="Text"/>
      </w:pPr>
      <w:r>
        <w:t>„</w:t>
      </w:r>
      <w:r w:rsidR="008E4653" w:rsidRPr="008E4653">
        <w:t>Tak tys prošel zkouškami,</w:t>
      </w:r>
      <w:r>
        <w:t>“</w:t>
      </w:r>
      <w:r w:rsidR="008E4653" w:rsidRPr="008E4653">
        <w:t xml:space="preserve"> řekl.</w:t>
      </w:r>
    </w:p>
    <w:p w14:paraId="7407DC6D" w14:textId="77777777" w:rsidR="005645A2" w:rsidRDefault="00F85FBB" w:rsidP="002B2343">
      <w:pPr>
        <w:pStyle w:val="Text"/>
      </w:pPr>
      <w:r>
        <w:t>„</w:t>
      </w:r>
      <w:r w:rsidR="008E4653" w:rsidRPr="008E4653">
        <w:t>Jen taktak,</w:t>
      </w:r>
      <w:r>
        <w:t>“</w:t>
      </w:r>
      <w:r w:rsidR="008E4653" w:rsidRPr="008E4653">
        <w:t xml:space="preserve"> odpověděl jsem. </w:t>
      </w:r>
      <w:r>
        <w:t>„</w:t>
      </w:r>
      <w:r w:rsidR="008E4653" w:rsidRPr="008E4653">
        <w:t>Byl jsem dvě stě sedmý z dvou set dvaceti.</w:t>
      </w:r>
      <w:r>
        <w:t>“</w:t>
      </w:r>
    </w:p>
    <w:p w14:paraId="05688529" w14:textId="77777777" w:rsidR="005645A2" w:rsidRDefault="00F85FBB" w:rsidP="002B2343">
      <w:pPr>
        <w:pStyle w:val="Text"/>
      </w:pPr>
      <w:r>
        <w:t>„</w:t>
      </w:r>
      <w:r w:rsidR="008E4653" w:rsidRPr="008E4653">
        <w:t>Což je důvod, proč jsi tady.</w:t>
      </w:r>
      <w:r>
        <w:t>“</w:t>
      </w:r>
    </w:p>
    <w:p w14:paraId="09D80B62" w14:textId="77777777" w:rsidR="005645A2" w:rsidRDefault="008E4653" w:rsidP="002B2343">
      <w:pPr>
        <w:pStyle w:val="Text"/>
      </w:pPr>
      <w:r w:rsidRPr="008E4653">
        <w:t xml:space="preserve">Upřel na mě bílé oči v popelavě bílém světle měsíce. </w:t>
      </w:r>
      <w:r w:rsidR="00F85FBB">
        <w:t>„</w:t>
      </w:r>
      <w:r w:rsidRPr="008E4653">
        <w:t>Přesně tak,</w:t>
      </w:r>
      <w:r w:rsidR="00F85FBB">
        <w:t>“</w:t>
      </w:r>
      <w:r w:rsidRPr="008E4653">
        <w:t xml:space="preserve"> přisvědčil jsem. </w:t>
      </w:r>
      <w:r w:rsidR="00F85FBB">
        <w:t>„</w:t>
      </w:r>
      <w:r w:rsidRPr="008E4653">
        <w:t>Pokud člověk skončí dvoustý sedmý, nedostane výzkumné místo.</w:t>
      </w:r>
      <w:r w:rsidR="00F85FBB">
        <w:t>“</w:t>
      </w:r>
    </w:p>
    <w:p w14:paraId="04669BE5" w14:textId="77777777" w:rsidR="005645A2" w:rsidRDefault="008E4653" w:rsidP="002B2343">
      <w:pPr>
        <w:pStyle w:val="Text"/>
      </w:pPr>
      <w:r w:rsidRPr="008E4653">
        <w:t xml:space="preserve">Chmurně přikývl. </w:t>
      </w:r>
      <w:r w:rsidR="00F85FBB">
        <w:t>„</w:t>
      </w:r>
      <w:r w:rsidRPr="008E4653">
        <w:t>Komerční práce,</w:t>
      </w:r>
      <w:r w:rsidR="00F85FBB">
        <w:t>“</w:t>
      </w:r>
      <w:r w:rsidRPr="008E4653">
        <w:t xml:space="preserve"> konstatoval.</w:t>
      </w:r>
    </w:p>
    <w:p w14:paraId="1BD09C48" w14:textId="77777777" w:rsidR="005645A2" w:rsidRDefault="00F85FBB" w:rsidP="002B2343">
      <w:pPr>
        <w:pStyle w:val="Text"/>
      </w:pPr>
      <w:r>
        <w:t>„</w:t>
      </w:r>
      <w:r w:rsidR="008E4653" w:rsidRPr="008E4653">
        <w:t>Když se k nějaké dostanu,</w:t>
      </w:r>
      <w:r>
        <w:t>“</w:t>
      </w:r>
      <w:r w:rsidR="008E4653" w:rsidRPr="008E4653">
        <w:t xml:space="preserve"> odvětil jsem. </w:t>
      </w:r>
      <w:r>
        <w:t>„</w:t>
      </w:r>
      <w:r w:rsidR="008E4653" w:rsidRPr="008E4653">
        <w:t>A to nebývá často. Je mnoho kvalifikovanějších než já.</w:t>
      </w:r>
      <w:r>
        <w:t>“</w:t>
      </w:r>
    </w:p>
    <w:p w14:paraId="1129F35D" w14:textId="77777777" w:rsidR="005645A2" w:rsidRDefault="008E4653" w:rsidP="002B2343">
      <w:pPr>
        <w:pStyle w:val="Text"/>
      </w:pPr>
      <w:r w:rsidRPr="008E4653">
        <w:t xml:space="preserve">Zamručel. Mohl to být projev sympatie. </w:t>
      </w:r>
      <w:r w:rsidR="00F85FBB">
        <w:t>„</w:t>
      </w:r>
      <w:r w:rsidRPr="008E4653">
        <w:t>Veřejně prospěšné práce.</w:t>
      </w:r>
      <w:r w:rsidR="00F85FBB">
        <w:t>“</w:t>
      </w:r>
    </w:p>
    <w:p w14:paraId="7DE86479" w14:textId="77777777" w:rsidR="005645A2" w:rsidRDefault="00F85FBB" w:rsidP="002B2343">
      <w:pPr>
        <w:pStyle w:val="Text"/>
      </w:pPr>
      <w:r>
        <w:t>„</w:t>
      </w:r>
      <w:r w:rsidR="008E4653" w:rsidRPr="008E4653">
        <w:t>Obávám se, že ano,</w:t>
      </w:r>
      <w:r>
        <w:t>“</w:t>
      </w:r>
      <w:r w:rsidR="008E4653" w:rsidRPr="008E4653">
        <w:t xml:space="preserve"> přisvědčil jsem.</w:t>
      </w:r>
    </w:p>
    <w:p w14:paraId="3CF560B7" w14:textId="53ABDB00" w:rsidR="005645A2" w:rsidRDefault="00F85FBB" w:rsidP="002B2343">
      <w:pPr>
        <w:pStyle w:val="Text"/>
      </w:pPr>
      <w:r>
        <w:t>„</w:t>
      </w:r>
      <w:r w:rsidR="008E4653" w:rsidRPr="008E4653">
        <w:t>A proto jsi tady.</w:t>
      </w:r>
      <w:r>
        <w:t>“</w:t>
      </w:r>
      <w:r w:rsidR="008E4653" w:rsidRPr="008E4653">
        <w:t xml:space="preserve"> Zvedl hlavu a protáhl si krk jako někdo, kdo usnul v křesle. </w:t>
      </w:r>
      <w:r>
        <w:t>„</w:t>
      </w:r>
      <w:r w:rsidR="008E4653" w:rsidRPr="008E4653">
        <w:t>Protože</w:t>
      </w:r>
      <w:r>
        <w:t>…</w:t>
      </w:r>
      <w:r w:rsidR="008E4653" w:rsidRPr="008E4653">
        <w:t xml:space="preserve"> no, protože nejsi moc dobrý. </w:t>
      </w:r>
      <w:r w:rsidR="000E6680" w:rsidRPr="008E4653">
        <w:t>Že</w:t>
      </w:r>
      <w:r w:rsidR="008E4653" w:rsidRPr="008E4653">
        <w:t>?</w:t>
      </w:r>
      <w:r>
        <w:t>“</w:t>
      </w:r>
    </w:p>
    <w:p w14:paraId="76D06861" w14:textId="77777777" w:rsidR="005645A2" w:rsidRDefault="008E4653" w:rsidP="002B2343">
      <w:pPr>
        <w:pStyle w:val="Text"/>
      </w:pPr>
      <w:r w:rsidRPr="008E4653">
        <w:t xml:space="preserve">Odmítal jsem to, i když to byla pravda. </w:t>
      </w:r>
      <w:r w:rsidR="00F85FBB">
        <w:t>„</w:t>
      </w:r>
      <w:r w:rsidRPr="008E4653">
        <w:t>Není to tak, že bych nebyl dobrý,</w:t>
      </w:r>
      <w:r w:rsidR="00F85FBB">
        <w:t>“</w:t>
      </w:r>
      <w:r w:rsidRPr="008E4653">
        <w:t xml:space="preserve"> bránil jsem se. </w:t>
      </w:r>
      <w:r w:rsidR="00F85FBB">
        <w:t>„</w:t>
      </w:r>
      <w:r w:rsidRPr="008E4653">
        <w:t>Jde o to, že všichni v mém ročníku byli lepší.</w:t>
      </w:r>
      <w:r w:rsidR="00F85FBB">
        <w:t>“</w:t>
      </w:r>
    </w:p>
    <w:p w14:paraId="0CD0423B" w14:textId="77777777" w:rsidR="005645A2" w:rsidRDefault="00F85FBB" w:rsidP="002B2343">
      <w:pPr>
        <w:pStyle w:val="Text"/>
      </w:pPr>
      <w:r>
        <w:t>„</w:t>
      </w:r>
      <w:r w:rsidR="008E4653" w:rsidRPr="008E4653">
        <w:t>Samozřejmě.</w:t>
      </w:r>
      <w:r>
        <w:t>“</w:t>
      </w:r>
      <w:r w:rsidR="008E4653" w:rsidRPr="008E4653">
        <w:t xml:space="preserve"> Naklonil se dopředu a opřel si ruce o kolena. </w:t>
      </w:r>
      <w:r>
        <w:t>„</w:t>
      </w:r>
      <w:r w:rsidR="008E4653" w:rsidRPr="008E4653">
        <w:t>Otázka zní,</w:t>
      </w:r>
      <w:r>
        <w:t>“</w:t>
      </w:r>
      <w:r w:rsidR="008E4653" w:rsidRPr="008E4653">
        <w:t xml:space="preserve"> řekl, </w:t>
      </w:r>
      <w:r>
        <w:t>„</w:t>
      </w:r>
      <w:r w:rsidR="008E4653" w:rsidRPr="008E4653">
        <w:t>jestli mám pořád svůj dar, po tom, co se mi stalo. Pokud ano, budeš mít těžkou práci.</w:t>
      </w:r>
      <w:r>
        <w:t>“</w:t>
      </w:r>
    </w:p>
    <w:p w14:paraId="3F99A5E7" w14:textId="77777777" w:rsidR="005645A2" w:rsidRDefault="00F85FBB" w:rsidP="002B2343">
      <w:pPr>
        <w:pStyle w:val="Text"/>
      </w:pPr>
      <w:r>
        <w:t>„</w:t>
      </w:r>
      <w:r w:rsidR="008E4653" w:rsidRPr="008E4653">
        <w:t>A když ne?</w:t>
      </w:r>
      <w:r>
        <w:t>“</w:t>
      </w:r>
    </w:p>
    <w:p w14:paraId="7382C4C0" w14:textId="77777777" w:rsidR="005645A2" w:rsidRDefault="00F85FBB" w:rsidP="002B2343">
      <w:pPr>
        <w:pStyle w:val="Text"/>
      </w:pPr>
      <w:r>
        <w:t>„</w:t>
      </w:r>
      <w:r w:rsidR="008E4653" w:rsidRPr="008E4653">
        <w:t>No,</w:t>
      </w:r>
      <w:r>
        <w:t>“</w:t>
      </w:r>
      <w:r w:rsidR="008E4653" w:rsidRPr="008E4653">
        <w:t xml:space="preserve"> odpověděl, </w:t>
      </w:r>
      <w:r>
        <w:t>„</w:t>
      </w:r>
      <w:r w:rsidR="008E4653" w:rsidRPr="008E4653">
        <w:t>myslím, že to záhy zjistíme.</w:t>
      </w:r>
      <w:r>
        <w:t>“</w:t>
      </w:r>
    </w:p>
    <w:p w14:paraId="39DEC42B" w14:textId="77777777" w:rsidR="005645A2" w:rsidRDefault="00F85FBB" w:rsidP="002B2343">
      <w:pPr>
        <w:pStyle w:val="Text"/>
      </w:pPr>
      <w:r>
        <w:t>„</w:t>
      </w:r>
      <w:r w:rsidR="008E4653" w:rsidRPr="008E4653">
        <w:t>Jistě. O tomhle by se dal napsat článek do časopisu.</w:t>
      </w:r>
      <w:r>
        <w:t>“</w:t>
      </w:r>
    </w:p>
    <w:p w14:paraId="2F65931F" w14:textId="77777777" w:rsidR="005645A2" w:rsidRDefault="00F85FBB" w:rsidP="002B2343">
      <w:pPr>
        <w:pStyle w:val="Text"/>
      </w:pPr>
      <w:r>
        <w:t>„</w:t>
      </w:r>
      <w:r w:rsidR="008E4653" w:rsidRPr="008E4653">
        <w:t>Je to tvoje šance vymanit se z bezvýznamnosti,</w:t>
      </w:r>
      <w:r>
        <w:t>“</w:t>
      </w:r>
      <w:r w:rsidR="008E4653" w:rsidRPr="008E4653">
        <w:t xml:space="preserve"> usoudil vážně.</w:t>
      </w:r>
    </w:p>
    <w:p w14:paraId="55F8A99C" w14:textId="5B30E879" w:rsidR="005645A2" w:rsidRDefault="00B81CF3" w:rsidP="002B2343">
      <w:pPr>
        <w:pStyle w:val="Text"/>
      </w:pPr>
      <w:r>
        <w:t>„</w:t>
      </w:r>
      <w:r w:rsidR="008E4653" w:rsidRPr="008E4653">
        <w:t xml:space="preserve">Za jiných okolností bych ti popřál hodně zdaru. Bohužel, opravdu nechci, abys mi usekl hlavu. Je to mizerná existence, ale </w:t>
      </w:r>
      <w:r w:rsidR="00F85FBB">
        <w:t>–“</w:t>
      </w:r>
    </w:p>
    <w:p w14:paraId="6632E911" w14:textId="77777777" w:rsidR="005645A2" w:rsidRDefault="008E4653" w:rsidP="002B2343">
      <w:pPr>
        <w:pStyle w:val="Text"/>
      </w:pPr>
      <w:r w:rsidRPr="008E4653">
        <w:t>Rozuměl jsem, kam směřuje. Jeho hlas teď zněl docela lidsky. Kdybych ho byl předtím znal, mohl jsem ho podle něj poznat. Měsíc mu svítil do zad, takže jsem mu neviděl do obličeje.</w:t>
      </w:r>
    </w:p>
    <w:p w14:paraId="0ED50828" w14:textId="77777777" w:rsidR="005645A2" w:rsidRPr="000E6680" w:rsidRDefault="00F85FBB" w:rsidP="002B2343">
      <w:pPr>
        <w:pStyle w:val="Text"/>
      </w:pPr>
      <w:r>
        <w:lastRenderedPageBreak/>
        <w:t>„</w:t>
      </w:r>
      <w:r w:rsidR="008E4653" w:rsidRPr="008E4653">
        <w:t>Snažím se ti říct, že to nemusíš dělat,</w:t>
      </w:r>
      <w:r>
        <w:t>“</w:t>
      </w:r>
      <w:r w:rsidR="008E4653" w:rsidRPr="008E4653">
        <w:t xml:space="preserve"> promluvil. </w:t>
      </w:r>
      <w:r>
        <w:t>„</w:t>
      </w:r>
      <w:r w:rsidR="008E4653" w:rsidRPr="008E4653">
        <w:t>Jdi pryč. Vrať se domů. Nikdo neví, žes byl dnes v noci venku. Slibuji, že se budu držet stranou, dokud neodejdeš. Pokud se neukážu, budeš moct nahlásit, že jsi nezaznamenal žádné přímé důkazy zamoření, a proto jsi nepovažoval za správné znesvěcovat pravděpodobně úplně nevinný hrob.</w:t>
      </w:r>
      <w:r>
        <w:t>“</w:t>
      </w:r>
    </w:p>
    <w:p w14:paraId="1EF28DA9" w14:textId="77777777" w:rsidR="005645A2" w:rsidRPr="000E6680" w:rsidRDefault="00F85FBB" w:rsidP="002B2343">
      <w:pPr>
        <w:pStyle w:val="Text"/>
      </w:pPr>
      <w:r w:rsidRPr="000E6680">
        <w:t>„</w:t>
      </w:r>
      <w:r w:rsidR="008E4653" w:rsidRPr="000E6680">
        <w:t>Jenže ty se vrátíš.</w:t>
      </w:r>
      <w:r w:rsidRPr="000E6680">
        <w:t>“</w:t>
      </w:r>
    </w:p>
    <w:p w14:paraId="2EF7CA7F" w14:textId="77777777" w:rsidR="005645A2" w:rsidRPr="000E6680" w:rsidRDefault="00F85FBB" w:rsidP="002B2343">
      <w:pPr>
        <w:pStyle w:val="Text"/>
      </w:pPr>
      <w:r w:rsidRPr="000E6680">
        <w:t>„</w:t>
      </w:r>
      <w:r w:rsidR="008E4653" w:rsidRPr="000E6680">
        <w:t>Ano, a bezpochyby sem pošlou někoho jiného,</w:t>
      </w:r>
      <w:r w:rsidRPr="000E6680">
        <w:t>“</w:t>
      </w:r>
      <w:r w:rsidR="008E4653" w:rsidRPr="000E6680">
        <w:t xml:space="preserve"> odpověděl. </w:t>
      </w:r>
      <w:r w:rsidRPr="000E6680">
        <w:t>„</w:t>
      </w:r>
      <w:r w:rsidR="008E4653" w:rsidRPr="000E6680">
        <w:t>Ale nebudeš to ty.</w:t>
      </w:r>
      <w:r w:rsidRPr="000E6680">
        <w:t>“</w:t>
      </w:r>
    </w:p>
    <w:p w14:paraId="4623D393" w14:textId="77777777" w:rsidR="005645A2" w:rsidRPr="000E6680" w:rsidRDefault="008E4653" w:rsidP="002B2343">
      <w:pPr>
        <w:pStyle w:val="Text"/>
      </w:pPr>
      <w:r w:rsidRPr="000E6680">
        <w:t>Byl jsem v pokušení. Samozřejmě, že jsem byl v pokušení. Tak zaprvé, byla to rozumná bytost. Se zavřenýma očima, kdybych nevěděl, jak je to doopravdy, mohl bych si myslet, že je to normální člověk, jenom silně nachlazený. A co když jeho dar přežil smrt? Zabil by mě. Musel jsem si přiznat, že mě nenapadlo, že bych mohl při této práci zemřít. Očekával jsem rychlou a ošklivou hodinku práce v plném denním světle, naprosto bez rizika.</w:t>
      </w:r>
    </w:p>
    <w:p w14:paraId="64929F5A" w14:textId="77777777" w:rsidR="005645A2" w:rsidRPr="000E6680" w:rsidRDefault="008E4653" w:rsidP="002B2343">
      <w:pPr>
        <w:pStyle w:val="Text"/>
      </w:pPr>
      <w:r w:rsidRPr="000E6680">
        <w:t>Nejsem zbabělec, ale cením si strachu, stejně jako si cením peněz. Rozhodně nejsem odvážný.</w:t>
      </w:r>
    </w:p>
    <w:p w14:paraId="550D9C7E" w14:textId="77777777" w:rsidR="005645A2" w:rsidRPr="000E6680" w:rsidRDefault="008E4653" w:rsidP="002B2343">
      <w:pPr>
        <w:pStyle w:val="Text"/>
      </w:pPr>
      <w:r w:rsidRPr="000E6680">
        <w:t xml:space="preserve">V měsíčním světle jsem něco spatřil, a tak jsem promluvil (snažil jsem se nemluvit rychle ani nezvyšovat hlas): </w:t>
      </w:r>
      <w:r w:rsidR="00F85FBB" w:rsidRPr="000E6680">
        <w:t>„</w:t>
      </w:r>
      <w:r w:rsidRPr="000E6680">
        <w:t>Mohl bych se vrátit do postele, a pak se vrátit ráno a vykopat tě.</w:t>
      </w:r>
      <w:r w:rsidR="00F85FBB" w:rsidRPr="000E6680">
        <w:t>“</w:t>
      </w:r>
    </w:p>
    <w:p w14:paraId="299CC2D0" w14:textId="77777777" w:rsidR="005645A2" w:rsidRPr="000E6680" w:rsidRDefault="00F85FBB" w:rsidP="002B2343">
      <w:pPr>
        <w:pStyle w:val="Text"/>
      </w:pPr>
      <w:r w:rsidRPr="000E6680">
        <w:t>„</w:t>
      </w:r>
      <w:r w:rsidR="008E4653" w:rsidRPr="000E6680">
        <w:t>To bys mohl,</w:t>
      </w:r>
      <w:r w:rsidRPr="000E6680">
        <w:t>“</w:t>
      </w:r>
      <w:r w:rsidR="008E4653" w:rsidRPr="000E6680">
        <w:t xml:space="preserve"> souhlasil.</w:t>
      </w:r>
    </w:p>
    <w:p w14:paraId="62BCA27D" w14:textId="77777777" w:rsidR="005645A2" w:rsidRPr="000E6680" w:rsidRDefault="00F85FBB" w:rsidP="002B2343">
      <w:pPr>
        <w:pStyle w:val="Text"/>
      </w:pPr>
      <w:r w:rsidRPr="000E6680">
        <w:t>„</w:t>
      </w:r>
      <w:r w:rsidR="008E4653" w:rsidRPr="000E6680">
        <w:t>Nemyslíš si, že bych to udělal.</w:t>
      </w:r>
      <w:r w:rsidRPr="000E6680">
        <w:t>“</w:t>
      </w:r>
    </w:p>
    <w:p w14:paraId="3DE4ED58" w14:textId="77777777" w:rsidR="005645A2" w:rsidRPr="000E6680" w:rsidRDefault="00F85FBB" w:rsidP="002B2343">
      <w:pPr>
        <w:pStyle w:val="Text"/>
      </w:pPr>
      <w:r w:rsidRPr="000E6680">
        <w:t>„</w:t>
      </w:r>
      <w:r w:rsidR="008E4653" w:rsidRPr="000E6680">
        <w:t>Ne, pokud se dohodneme.</w:t>
      </w:r>
      <w:r w:rsidRPr="000E6680">
        <w:t>“</w:t>
      </w:r>
    </w:p>
    <w:p w14:paraId="33C4F104" w14:textId="77777777" w:rsidR="005645A2" w:rsidRPr="000E6680" w:rsidRDefault="00F85FBB" w:rsidP="002B2343">
      <w:pPr>
        <w:pStyle w:val="Text"/>
      </w:pPr>
      <w:r w:rsidRPr="000E6680">
        <w:t>„</w:t>
      </w:r>
      <w:r w:rsidR="008E4653" w:rsidRPr="000E6680">
        <w:t>Mohl bys mít pravdu. Ale co farmáři? Musíš připustit</w:t>
      </w:r>
      <w:r w:rsidRPr="000E6680">
        <w:t>…“</w:t>
      </w:r>
    </w:p>
    <w:p w14:paraId="198585B2" w14:textId="4EFF2E07" w:rsidR="005645A2" w:rsidRPr="000E6680" w:rsidRDefault="008E4653" w:rsidP="002B2343">
      <w:pPr>
        <w:pStyle w:val="Text"/>
      </w:pPr>
      <w:r w:rsidRPr="000E6680">
        <w:t xml:space="preserve">A v tom okamžiku Bratr (který vyšel ven zadními dveřmi, vyškrábal se na střechu za mrtvým mužem a postupoval po hřebeni, dokud se nedostal dost blízko, aby ho mohl zasáhnout do krku sekyrou, kterou si přinesl s sebou) zvedl ruce a rozmáchl se. Udělal to úplně neslyšně, ale mrtvý muž v poslední chvíli naklonil hlavu na stranu, jenom natolik, aby jej ostří sekyry minulo a rozseklo vzduch. Slyšel jsem, jak Bratr šokované a zachvácen panikou zamručel. Viděl jsem, jak mrtvý </w:t>
      </w:r>
      <w:r w:rsidR="000E6680" w:rsidRPr="000E6680">
        <w:t>muž</w:t>
      </w:r>
      <w:r w:rsidRPr="000E6680">
        <w:t xml:space="preserve"> </w:t>
      </w:r>
      <w:r w:rsidR="00F85FBB" w:rsidRPr="000E6680">
        <w:t>–</w:t>
      </w:r>
      <w:r w:rsidRPr="000E6680">
        <w:t xml:space="preserve"> s očima pořád upřenýma na mě </w:t>
      </w:r>
      <w:r w:rsidR="00F85FBB" w:rsidRPr="000E6680">
        <w:t>–</w:t>
      </w:r>
      <w:r w:rsidRPr="000E6680">
        <w:t xml:space="preserve"> sáhl levou rukou za sebe, zachytil letící sekyru těsně za hlavicí a držel ji naprosto nehybnou. Bratr zalapal po dechu, ale sekyru nepustil. Táhl </w:t>
      </w:r>
      <w:r w:rsidRPr="000E6680">
        <w:lastRenderedPageBreak/>
        <w:t>ze všech sil, jako pejsek cloumající vodítkem. Navzdory veškeré snaze nedokázal pohnout paží mrtvého muže ani o šířku nehtu.</w:t>
      </w:r>
    </w:p>
    <w:p w14:paraId="6F57BC40" w14:textId="77777777" w:rsidR="005645A2" w:rsidRPr="000E6680" w:rsidRDefault="00F85FBB" w:rsidP="002B2343">
      <w:pPr>
        <w:pStyle w:val="Text"/>
      </w:pPr>
      <w:r w:rsidRPr="000E6680">
        <w:t>„</w:t>
      </w:r>
      <w:r w:rsidR="008E4653" w:rsidRPr="000E6680">
        <w:t>Tak,</w:t>
      </w:r>
      <w:r w:rsidRPr="000E6680">
        <w:t>“</w:t>
      </w:r>
      <w:r w:rsidR="008E4653" w:rsidRPr="000E6680">
        <w:t xml:space="preserve"> utrousil mrtvý. </w:t>
      </w:r>
      <w:r w:rsidRPr="000E6680">
        <w:t>„</w:t>
      </w:r>
      <w:r w:rsidR="008E4653" w:rsidRPr="000E6680">
        <w:t>Podívejme.</w:t>
      </w:r>
      <w:r w:rsidRPr="000E6680">
        <w:t>“</w:t>
      </w:r>
    </w:p>
    <w:p w14:paraId="469BB519" w14:textId="77777777" w:rsidR="005645A2" w:rsidRPr="000E6680" w:rsidRDefault="008E4653" w:rsidP="002B2343">
      <w:pPr>
        <w:pStyle w:val="Text"/>
      </w:pPr>
      <w:r w:rsidRPr="000E6680">
        <w:t xml:space="preserve">Moje zaváhání bylo neodpustitelné a zcela neprofesionální. Věděl jsem, že musím něco udělat, ale v hlavě jsem měl úplně prázdno. Nedokázal jsem si vzpomenout na žádné procedury, natožpak na nějaká slova. </w:t>
      </w:r>
      <w:r w:rsidRPr="000E6680">
        <w:rPr>
          <w:i/>
        </w:rPr>
        <w:t>Mysli,</w:t>
      </w:r>
      <w:r w:rsidRPr="000E6680">
        <w:t xml:space="preserve"> ječel tenký hlásek uvnitř mé hlavy, ale já nemohl. Slyšel jsem, jak Bratr zakňučel, když s vypětím všech sil zoufale cloumal topůrkem sekyry, až mu málem praskaly šlachy a trhaly se klouby, ale nemělo to naprosto žádný efekt. Mrtvý na mě upřeně hleděl. Jeho rty se začaly pohybovat.</w:t>
      </w:r>
    </w:p>
    <w:p w14:paraId="113F40D8" w14:textId="77777777" w:rsidR="005645A2" w:rsidRPr="000E6680" w:rsidRDefault="008E4653" w:rsidP="002B2343">
      <w:pPr>
        <w:pStyle w:val="Text"/>
      </w:pPr>
      <w:r w:rsidRPr="000E6680">
        <w:rPr>
          <w:i/>
        </w:rPr>
        <w:t>Pro nobis peccatoribus.</w:t>
      </w:r>
      <w:r w:rsidRPr="000E6680">
        <w:t xml:space="preserve"> Byla to nečekaná volba, z úplně jiné strany knihy, než by se nabízelo, ale byla to jediná procedura, na kterou jsem si vzpomněl. Bohužel, vždycky mi dělala velké potíže. Musíte sáhnout rukou, která není rukou, natáhnout prsty, které nejsou prsty</w:t>
      </w:r>
      <w:r w:rsidR="00F85FBB" w:rsidRPr="000E6680">
        <w:t>…</w:t>
      </w:r>
      <w:r w:rsidRPr="000E6680">
        <w:t xml:space="preserve"> až potud mi to jde, pak se mi to obvykle začíná rozpadat.</w:t>
      </w:r>
    </w:p>
    <w:p w14:paraId="49B27DA9" w14:textId="77777777" w:rsidR="005645A2" w:rsidRPr="000E6680" w:rsidRDefault="008E4653" w:rsidP="002B2343">
      <w:pPr>
        <w:pStyle w:val="Text"/>
      </w:pPr>
      <w:r w:rsidRPr="000E6680">
        <w:t>(Hlavou se mi hnalo tohle: on zkouškami neprošel, já ano. Dobře, ale možná, že neprošel jenom proto, že si nepřečetl pozorně otázky, nebo strávil tolik času s první částí, že už mu žádný nezbyl na části 2 a 3. Možná, že je opravdu dobrý, jenom má smůlu u zkoušek.)</w:t>
      </w:r>
    </w:p>
    <w:p w14:paraId="5E4CA307" w14:textId="77777777" w:rsidR="005645A2" w:rsidRPr="000E6680" w:rsidRDefault="008E4653" w:rsidP="002B2343">
      <w:pPr>
        <w:pStyle w:val="Text"/>
      </w:pPr>
      <w:r w:rsidRPr="000E6680">
        <w:t xml:space="preserve">Mumlal jsem: </w:t>
      </w:r>
      <w:r w:rsidRPr="000E6680">
        <w:rPr>
          <w:i/>
        </w:rPr>
        <w:t xml:space="preserve">Sol invicte, ora pro nobis peccatoribus in die periculi. </w:t>
      </w:r>
      <w:r w:rsidRPr="000E6680">
        <w:t>Existuje samozřejmě názorová škola, která tvrdí, že magická slova nemají ve skutečnosti žádný účinek, že se jedná jenom</w:t>
      </w:r>
      <w:r w:rsidRPr="008E4653">
        <w:t xml:space="preserve"> o způsob, jak koncentrovat mysl. Já s tím docela souhlasím. Proč by měla mít jakýkoliv účinek archaická modlitba v mrtvém jazyku pronášená k bohu, ve kterého už šest set let nikdo nevěří? </w:t>
      </w:r>
      <w:r w:rsidRPr="000E6680">
        <w:rPr>
          <w:i/>
        </w:rPr>
        <w:t xml:space="preserve">Ora pro nobis peccatoribus, </w:t>
      </w:r>
      <w:r w:rsidRPr="000E6680">
        <w:t xml:space="preserve">opakoval jsem chvatně, </w:t>
      </w:r>
      <w:r w:rsidRPr="000E6680">
        <w:rPr>
          <w:i/>
        </w:rPr>
        <w:t>nobis peccatoribus in die periculi.</w:t>
      </w:r>
    </w:p>
    <w:p w14:paraId="05BF9F67" w14:textId="77777777" w:rsidR="005645A2" w:rsidRDefault="008E4653" w:rsidP="002B2343">
      <w:pPr>
        <w:pStyle w:val="Text"/>
      </w:pPr>
      <w:r w:rsidRPr="008E4653">
        <w:t>Fungovalo to. Nemohlo to být těmi slovy, samozřejmě, ale budilo to dojem, že to jimi je. Byl jsem uvnitř, prošel jsem. Ocitl jsem se v jeho hlavě.</w:t>
      </w:r>
    </w:p>
    <w:p w14:paraId="357EFBD7" w14:textId="77777777" w:rsidR="005645A2" w:rsidRDefault="008E4653" w:rsidP="002B2343">
      <w:pPr>
        <w:pStyle w:val="Text"/>
      </w:pPr>
      <w:r w:rsidRPr="008E4653">
        <w:t>Nic tam nebylo.</w:t>
      </w:r>
    </w:p>
    <w:p w14:paraId="2843DE0B" w14:textId="77777777" w:rsidR="005645A2" w:rsidRDefault="008E4653" w:rsidP="002B2343">
      <w:pPr>
        <w:pStyle w:val="Text"/>
      </w:pPr>
      <w:r w:rsidRPr="008E4653">
        <w:t xml:space="preserve">Věřte mi, je to pravda. Vůbec nic. Bylo to jako vstoupit do domu, ve kterém někdo zemřel a rodina už ho navštívila a odnesla všechen nábytek. Nic tam nebylo, protože jsem byl v hlavě mrtvého muže i </w:t>
      </w:r>
      <w:r w:rsidRPr="008E4653">
        <w:lastRenderedPageBreak/>
        <w:t>když ten mrtvý muž na mě vyčítavě hleděl svýma prázdnýma bílýma očima a zcela nehybně při tom držel sekyru.</w:t>
      </w:r>
    </w:p>
    <w:p w14:paraId="0CA0AA68" w14:textId="77777777" w:rsidR="005645A2" w:rsidRDefault="008E4653" w:rsidP="002B2343">
      <w:pPr>
        <w:pStyle w:val="Text"/>
      </w:pPr>
      <w:r w:rsidRPr="008E4653">
        <w:t>Tak jo. Když je tu prázdno, aspoň to bude snazší. Rozhlídl jsem se po ovládání. Musíte si ho pochopitelně představit. Já ho vidím jako ovládací kola soustruhu. To proto, že jsem byl ve druhém ročníku na prázdninové brigádě ve slévárně. Nevím, jak se soustruh používá. Většinu doby jsem tam jenom zametal hromady kovových pilin z podlahy.</w:t>
      </w:r>
    </w:p>
    <w:p w14:paraId="3BA36D38" w14:textId="00102195" w:rsidR="005645A2" w:rsidRDefault="008E4653" w:rsidP="002B2343">
      <w:pPr>
        <w:pStyle w:val="Text"/>
      </w:pPr>
      <w:r w:rsidRPr="008E4653">
        <w:t>Tady je ovládací kolo, které řídí paže. Natáhl jsem ruku, která není rukou, popadl ho a pokusil se jím otočit. Zaseknuté. Zabral jsem silněji</w:t>
      </w:r>
      <w:r w:rsidR="004164C6">
        <w:t xml:space="preserve"> </w:t>
      </w:r>
      <w:r w:rsidR="00F85FBB">
        <w:t>–</w:t>
      </w:r>
      <w:r w:rsidRPr="008E4653">
        <w:t xml:space="preserve"> Zaseknuté. Zabral jsem opravdu silně a ta zatracená věc mi zůstala v ruce.</w:t>
      </w:r>
    </w:p>
    <w:p w14:paraId="18298A49" w14:textId="77777777" w:rsidR="005645A2" w:rsidRDefault="008E4653" w:rsidP="002B2343">
      <w:pPr>
        <w:pStyle w:val="Text"/>
      </w:pPr>
      <w:r w:rsidRPr="008E4653">
        <w:t>Tohle by se stát nemělo.</w:t>
      </w:r>
    </w:p>
    <w:p w14:paraId="7DA0567B" w14:textId="77777777" w:rsidR="005645A2" w:rsidRDefault="008E4653" w:rsidP="002B2343">
      <w:pPr>
        <w:pStyle w:val="Text"/>
      </w:pPr>
      <w:r w:rsidRPr="008E4653">
        <w:t>Představil jsem si řízení znovu. Teď jsem ho viděl jako otěže vozu, pod botou, která nebyla botou, jsem měl nožní brzdu. Dupl jsem na ni a silně zatáhl za otěže.</w:t>
      </w:r>
    </w:p>
    <w:p w14:paraId="3F9016A0" w14:textId="77777777" w:rsidR="005645A2" w:rsidRDefault="008E4653" w:rsidP="002B2343">
      <w:pPr>
        <w:pStyle w:val="Text"/>
      </w:pPr>
      <w:r w:rsidRPr="008E4653">
        <w:t>Ten článek do časopisu jsem nikdy nenapsal, takže tady je to poprvé na papíře. Ani dar nepřežije smrt. Nic nepřežije. Místnost byla prázdná. A ovládací kolo se ulomilo jenom proto, že jsem nemotorný a nešikovný. Jsem ten typ člověka, který zakopává o kočky a láme špičky per, protože na ně tlačí příliš silně.</w:t>
      </w:r>
    </w:p>
    <w:p w14:paraId="3082D7F3" w14:textId="77777777" w:rsidR="005645A2" w:rsidRDefault="008E4653" w:rsidP="002B2343">
      <w:pPr>
        <w:pStyle w:val="Text"/>
      </w:pPr>
      <w:r w:rsidRPr="008E4653">
        <w:t>Uslyšel jsem, jak se Bratr zajíkl, když se mu podařilo vyškubnout sekyru ze sevření mrtvého. Mrtvý muž se nepohnul. Jeho oči se pořád upíraly na mě, až do chvíle, kdy mu sekyra prošla krkem, hlava se zakymácela a upadla, odrazila se mu od kolen a skutálela se ze střechy dolů na krátký trávník. Tělo se nepohnulo.</w:t>
      </w:r>
    </w:p>
    <w:p w14:paraId="436562BE" w14:textId="77777777" w:rsidR="005645A2" w:rsidRDefault="008E4653" w:rsidP="002B2343">
      <w:pPr>
        <w:pStyle w:val="Text"/>
      </w:pPr>
      <w:r w:rsidRPr="008E4653">
        <w:t>Věděl jsem proč. Abychom to tělo dostali ze střechy, bylo potřeba deseti lidí a improvizovaného jeřábu vyrobeného ze čtyřmetrových jedlových klád. Muselo vážit alespoň půl tuny. Samotná hlava vážila dva metráky. Dva muži ji nedokázali zvednout. Museli použít sochory, aby ji mohli kutálet po zemi. Nikde nebyla žádná krev, ale z krku začala prosakovat mléčně bílá tekutina, která páchla hůř než cokoliv, co si dokážete představit.</w:t>
      </w:r>
    </w:p>
    <w:p w14:paraId="032EBDA3" w14:textId="77777777" w:rsidR="005645A2" w:rsidRDefault="008E4653" w:rsidP="002B2343">
      <w:pPr>
        <w:pStyle w:val="Text"/>
      </w:pPr>
      <w:r w:rsidRPr="008E4653">
        <w:t xml:space="preserve">Tělo jsme spálili. Polili jsme ho borovicovou smůlou, chytilo docela snadno a shořelo tak, že z něj nic nezbylo, dokonce ani žádné rozpoznatelné kousky kostí. Bílá tekutina hořela jako olej. Hlavu </w:t>
      </w:r>
      <w:r w:rsidRPr="008E4653">
        <w:lastRenderedPageBreak/>
        <w:t>dokutáleli k odkališti a shodili ji do něj. Potopila se se zabubláním a říhnutím.</w:t>
      </w:r>
    </w:p>
    <w:p w14:paraId="541A6EE1" w14:textId="77777777" w:rsidR="005645A2" w:rsidRDefault="00F85FBB" w:rsidP="002B2343">
      <w:pPr>
        <w:pStyle w:val="Text"/>
      </w:pPr>
      <w:r>
        <w:t>„</w:t>
      </w:r>
      <w:r w:rsidR="008E4653" w:rsidRPr="008E4653">
        <w:t>Slyšel jsem, jak jste s tím mluvil,</w:t>
      </w:r>
      <w:r>
        <w:t>“</w:t>
      </w:r>
      <w:r w:rsidR="008E4653" w:rsidRPr="008E4653">
        <w:t xml:space="preserve"> sdělil mi Bratr. Slovo </w:t>
      </w:r>
      <w:r w:rsidR="008E4653" w:rsidRPr="008E4653">
        <w:rPr>
          <w:b/>
          <w:i/>
        </w:rPr>
        <w:t>to</w:t>
      </w:r>
      <w:r w:rsidR="008E4653" w:rsidRPr="008E4653">
        <w:t xml:space="preserve"> mě z jakéhosi důvodu popudilo. </w:t>
      </w:r>
      <w:r>
        <w:t>„</w:t>
      </w:r>
      <w:r w:rsidR="008E4653" w:rsidRPr="008E4653">
        <w:t>Říkal jsem si, že používáte variaci hádankového klání, abyste to zabavil, než vyjde slunce.</w:t>
      </w:r>
      <w:r>
        <w:t>“</w:t>
      </w:r>
    </w:p>
    <w:p w14:paraId="6A9133C6" w14:textId="77777777" w:rsidR="005645A2" w:rsidRDefault="00F85FBB" w:rsidP="002B2343">
      <w:pPr>
        <w:pStyle w:val="Text"/>
      </w:pPr>
      <w:r>
        <w:t>„</w:t>
      </w:r>
      <w:r w:rsidR="008E4653" w:rsidRPr="008E4653">
        <w:t>Něco takového,</w:t>
      </w:r>
      <w:r>
        <w:t>“</w:t>
      </w:r>
      <w:r w:rsidR="008E4653" w:rsidRPr="008E4653">
        <w:t xml:space="preserve"> odpověděl jsem.</w:t>
      </w:r>
    </w:p>
    <w:p w14:paraId="184D7D7B" w14:textId="77777777" w:rsidR="005645A2" w:rsidRDefault="008E4653" w:rsidP="002B2343">
      <w:pPr>
        <w:pStyle w:val="Text"/>
      </w:pPr>
      <w:r w:rsidRPr="008E4653">
        <w:t xml:space="preserve">Přikývl. </w:t>
      </w:r>
      <w:r w:rsidR="00F85FBB">
        <w:t>„</w:t>
      </w:r>
      <w:r w:rsidRPr="008E4653">
        <w:t>Omlouvám se, neměl jsem se do toho plést. Měl jste situaci pod kontrolou, mohl jsem všechno pokazit.</w:t>
      </w:r>
      <w:r w:rsidR="00F85FBB">
        <w:t>“</w:t>
      </w:r>
    </w:p>
    <w:p w14:paraId="15C3AE2B" w14:textId="77777777" w:rsidR="005645A2" w:rsidRDefault="00F85FBB" w:rsidP="002B2343">
      <w:pPr>
        <w:pStyle w:val="Text"/>
      </w:pPr>
      <w:r>
        <w:t>„</w:t>
      </w:r>
      <w:r w:rsidR="008E4653" w:rsidRPr="008E4653">
        <w:t>To je v pořádku.</w:t>
      </w:r>
      <w:r>
        <w:t>“</w:t>
      </w:r>
    </w:p>
    <w:p w14:paraId="409D8981" w14:textId="77777777" w:rsidR="005645A2" w:rsidRDefault="008E4653" w:rsidP="002B2343">
      <w:pPr>
        <w:pStyle w:val="Text"/>
      </w:pPr>
      <w:r w:rsidRPr="008E4653">
        <w:t xml:space="preserve">Usmál se, jako kdyby chtěl říct, že to nebylo v pořádku, ale že mi děkuje za odpuštění. </w:t>
      </w:r>
      <w:r w:rsidR="00F85FBB">
        <w:t>„</w:t>
      </w:r>
      <w:r w:rsidRPr="008E4653">
        <w:t>Myslím, že jsem zpanikařil,</w:t>
      </w:r>
      <w:r w:rsidR="00F85FBB">
        <w:t>“</w:t>
      </w:r>
      <w:r w:rsidRPr="008E4653">
        <w:t xml:space="preserve"> pokračoval. Pak se zamračil. </w:t>
      </w:r>
      <w:r w:rsidR="00F85FBB">
        <w:t>„</w:t>
      </w:r>
      <w:r w:rsidRPr="008E4653">
        <w:t>Ne, nezpanikařil. Spatřil jsem příležitost nějak se do toho vložit. Bylo to hloupé a sobecké. Budete muset napsat prebendáři.</w:t>
      </w:r>
      <w:r w:rsidR="00F85FBB">
        <w:t>“</w:t>
      </w:r>
    </w:p>
    <w:p w14:paraId="4C84AFFF" w14:textId="77777777" w:rsidR="005645A2" w:rsidRDefault="00F85FBB" w:rsidP="002B2343">
      <w:pPr>
        <w:pStyle w:val="Text"/>
      </w:pPr>
      <w:r>
        <w:t>„</w:t>
      </w:r>
      <w:r w:rsidR="008E4653" w:rsidRPr="008E4653">
        <w:t>Nevidím důvod,</w:t>
      </w:r>
      <w:r>
        <w:t>“</w:t>
      </w:r>
      <w:r w:rsidR="008E4653" w:rsidRPr="008E4653">
        <w:t xml:space="preserve"> odvětil jsem mírně. </w:t>
      </w:r>
      <w:r>
        <w:t>„</w:t>
      </w:r>
      <w:r w:rsidR="008E4653" w:rsidRPr="008E4653">
        <w:t>Vidím to tak, že se váš čin dá vykládat několika různými způsoby. Já se rozhodl vykládat ho jako projev odvahy a vynalézavosti. Můžu to napsat do dopisu, pokud chcete.</w:t>
      </w:r>
      <w:r>
        <w:t>“</w:t>
      </w:r>
    </w:p>
    <w:p w14:paraId="600045EC" w14:textId="77777777" w:rsidR="005645A2" w:rsidRDefault="00F85FBB" w:rsidP="002B2343">
      <w:pPr>
        <w:pStyle w:val="Text"/>
      </w:pPr>
      <w:r>
        <w:t>„</w:t>
      </w:r>
      <w:r w:rsidR="008E4653" w:rsidRPr="008E4653">
        <w:t>To byste udělal?</w:t>
      </w:r>
      <w:r>
        <w:t>“</w:t>
      </w:r>
      <w:r w:rsidR="008E4653" w:rsidRPr="008E4653">
        <w:t xml:space="preserve"> V jeho obličeji jsem viděl zoufalství a krutost náhlé nečekané naděje. </w:t>
      </w:r>
      <w:r>
        <w:t>„</w:t>
      </w:r>
      <w:r w:rsidR="008E4653" w:rsidRPr="008E4653">
        <w:t>Teda, vážně?</w:t>
      </w:r>
      <w:r>
        <w:t>“</w:t>
      </w:r>
    </w:p>
    <w:p w14:paraId="1C24A229" w14:textId="77777777" w:rsidR="005645A2" w:rsidRDefault="00F85FBB" w:rsidP="002B2343">
      <w:pPr>
        <w:pStyle w:val="Text"/>
      </w:pPr>
      <w:r>
        <w:t>„</w:t>
      </w:r>
      <w:r w:rsidR="008E4653" w:rsidRPr="008E4653">
        <w:t>Jistě,</w:t>
      </w:r>
      <w:r>
        <w:t>“</w:t>
      </w:r>
      <w:r w:rsidR="008E4653" w:rsidRPr="008E4653">
        <w:t xml:space="preserve"> potvrdil jsem.</w:t>
      </w:r>
    </w:p>
    <w:p w14:paraId="7CB560ED" w14:textId="34900EC4" w:rsidR="005645A2" w:rsidRDefault="00F85FBB" w:rsidP="002B2343">
      <w:pPr>
        <w:pStyle w:val="Text"/>
      </w:pPr>
      <w:r>
        <w:t>„</w:t>
      </w:r>
      <w:r w:rsidR="008E4653" w:rsidRPr="008E4653">
        <w:t>To by bylo</w:t>
      </w:r>
      <w:r w:rsidR="00F37BA2">
        <w:t xml:space="preserve">“ </w:t>
      </w:r>
      <w:r w:rsidR="008E4653" w:rsidRPr="008E4653">
        <w:t xml:space="preserve">zarazil se. Nedokázal přijít na dostatečně silný výraz. </w:t>
      </w:r>
      <w:r>
        <w:t>„</w:t>
      </w:r>
      <w:r w:rsidR="008E4653" w:rsidRPr="008E4653">
        <w:t>Nemáte ponětí, jaké to je,</w:t>
      </w:r>
      <w:r>
        <w:t>“</w:t>
      </w:r>
      <w:r w:rsidR="008E4653" w:rsidRPr="008E4653">
        <w:t xml:space="preserve"> řekl spěšně, jako kdyby měl průjem. </w:t>
      </w:r>
      <w:r>
        <w:t>„</w:t>
      </w:r>
      <w:r w:rsidR="008E4653" w:rsidRPr="008E4653">
        <w:t>Trčet tady, na tomhle mizerném místě, s těmihle otřesnými lidmi. Jestli se nedostanu zpátky do města, přísahám, že se zblázním. A v zimě je tu tak chladno. Nenávidím zimu.</w:t>
      </w:r>
      <w:r>
        <w:t>“</w:t>
      </w:r>
    </w:p>
    <w:p w14:paraId="30B25B54" w14:textId="77777777" w:rsidR="005645A2" w:rsidRDefault="008E4653" w:rsidP="002B2343">
      <w:pPr>
        <w:pStyle w:val="Text"/>
      </w:pPr>
      <w:r w:rsidRPr="008E4653">
        <w:t>Můžete se vyspat ve voze, řekl mi Otec převor, když jsem se snažil stěžovat si na časový plán. Nezeptal jsem se ho, jestli už někdy jel venkovským poštovním vozem, po venkovských silnicích, v tuhle roční dobu. V poštovním voze by neusnul ani mrtvý.</w:t>
      </w:r>
    </w:p>
    <w:p w14:paraId="0ABDF9A7" w14:textId="77777777" w:rsidR="005645A2" w:rsidRDefault="008E4653" w:rsidP="002B2343">
      <w:pPr>
        <w:pStyle w:val="Text"/>
      </w:pPr>
      <w:r w:rsidRPr="008E4653">
        <w:t xml:space="preserve">Prospal jsem skoro celou cestu, nejspíš proto, že jsem se noc předtím moc nevyspal. Probudil jsem se zrovna ve chvíli, kdy jsme přejížděli Fulvenský most. Podíval jsem se z okna a všude jsem viděl jenom vodu, na jejíž hladině se odrážel měsíční svit. Pak už jsem usnout nedokázal. Byla příliš velká tma, než abych si mohl přečíst poznámky o případu, které jsem na farmě zanedbal. Základní fakta </w:t>
      </w:r>
      <w:r w:rsidRPr="008E4653">
        <w:lastRenderedPageBreak/>
        <w:t>jsem si však pamatoval z informační schůzky. Tyhle případy jsou stejně všechny stejné. Úplná hračka.</w:t>
      </w:r>
    </w:p>
    <w:p w14:paraId="6C73B08E" w14:textId="77777777" w:rsidR="005645A2" w:rsidRPr="000E6680" w:rsidRDefault="008E4653" w:rsidP="002B2343">
      <w:pPr>
        <w:pStyle w:val="Text"/>
      </w:pPr>
      <w:r w:rsidRPr="008E4653">
        <w:t xml:space="preserve">Z vozu jsem vystoupil chvíli po úsvitu na křižovatce uprostřed ničeho. Bylo to kdesi nahoře na vřesovištích. Já dávám přednost spíš údolím. Na vřesovištích žili mí bratranci. Nesnášel jsem, když přijeli na návštěvu. Jejich fotr byl hluchý jako pařez a tři chlapci (všem bylo přes třicet, ale vždycky to byli </w:t>
      </w:r>
      <w:r w:rsidRPr="000E6680">
        <w:rPr>
          <w:i/>
        </w:rPr>
        <w:t>chlapci)</w:t>
      </w:r>
      <w:r w:rsidRPr="000E6680">
        <w:t xml:space="preserve"> akorát seděli a neřekli ani slovo. Jejich matka zemřela mladá a ani jsem se jí nedivil.</w:t>
      </w:r>
    </w:p>
    <w:p w14:paraId="40BFE10E" w14:textId="77777777" w:rsidR="005645A2" w:rsidRPr="000E6680" w:rsidRDefault="008E4653" w:rsidP="002B2343">
      <w:pPr>
        <w:pStyle w:val="Text"/>
      </w:pPr>
      <w:r w:rsidRPr="000E6680">
        <w:t>Měli mě vyzvednout u vozu, ale nikdo tam nebyl. Chvíli jsem stál, pak jsem se posadil na svůj vak, pak jsem se posadil na vlhkou zemi. Slyšel jsem sovu a lišku, nebo jsem aspoň doufal, že je to liška. Pokud nebyla, tak to bylo něco, co jsme ve třetím ročníku neprobírali, a ja byl moc rád, že jsem to nespatřil.</w:t>
      </w:r>
    </w:p>
    <w:p w14:paraId="73170167" w14:textId="77777777" w:rsidR="005645A2" w:rsidRPr="000E6680" w:rsidRDefault="008E4653" w:rsidP="002B2343">
      <w:pPr>
        <w:pStyle w:val="Text"/>
      </w:pPr>
      <w:r w:rsidRPr="000E6680">
        <w:t>Nakonec dorazili, na malém dvoukoláku: stařec, který řídil, jeden mladší muž a Bratr. Měli jednoho malého poníka, chlupatého jako medvěd.</w:t>
      </w:r>
    </w:p>
    <w:p w14:paraId="01BA6C10" w14:textId="467C3906" w:rsidR="005645A2" w:rsidRPr="000E6680" w:rsidRDefault="008E4653" w:rsidP="002B2343">
      <w:pPr>
        <w:pStyle w:val="Text"/>
      </w:pPr>
      <w:r w:rsidRPr="000E6680">
        <w:t>O mluvení se postaral Bratr, a já mu za to byl docela vděčný. Byl jedním z těch lepších venkovských Bratrů: malý chlápek, něco mezi padesáti a šedesáti, lehce ráčkoval, ale mluvil jasně a používal správná slova. Chlapec byl synem mladšího muže a vnukem staršího. Tropil hlouposti na velkém dubu, uklouzl a spadl. Zlomil si paži a pořádně se uhodil do hlavy. Stalo se to už před týd</w:t>
      </w:r>
      <w:r w:rsidR="00EE57F9">
        <w:t>nem, ale ještě se neprobral. M</w:t>
      </w:r>
      <w:r w:rsidRPr="000E6680">
        <w:t>useli mu rozevírat ústa lžící, aby do něj dostali jídlo a vodu. Polykal, ale to bylo tak všechno, co dělal. Mohli jste mu do nohy zarazit na půl palce hluboko jehlu a ani se nehnul. Otok na temeni hlavy zmizel</w:t>
      </w:r>
      <w:r w:rsidR="005645A2" w:rsidRPr="000E6680">
        <w:t xml:space="preserve"> </w:t>
      </w:r>
      <w:r w:rsidR="00F85FBB" w:rsidRPr="000E6680">
        <w:t>–</w:t>
      </w:r>
      <w:r w:rsidRPr="000E6680">
        <w:t xml:space="preserve"> Bratr popřel jakékoliv znalosti medicíny, ale byla to lež </w:t>
      </w:r>
      <w:r w:rsidR="00F85FBB" w:rsidRPr="000E6680">
        <w:t>–</w:t>
      </w:r>
      <w:r w:rsidRPr="000E6680">
        <w:t xml:space="preserve"> a paži mu srovnali a dali do dlahy, ať už to bylo k něčemu nebo ne.</w:t>
      </w:r>
    </w:p>
    <w:p w14:paraId="0A5830C3" w14:textId="77777777" w:rsidR="005645A2" w:rsidRPr="000E6680" w:rsidRDefault="008E4653" w:rsidP="002B2343">
      <w:pPr>
        <w:pStyle w:val="Text"/>
      </w:pPr>
      <w:r w:rsidRPr="000E6680">
        <w:t xml:space="preserve">Pomyslel jsem si, že je to lepší než zabíjet neklidné mrtvé. Na studiích to byl jeden z mých nejlepších předmětů, i když všechny praktické zkoušky jsme prováděli na mysli, která byla při vědomí, a jen pár stop od nás seděl Otec, který na nás dohlížel jako jestřáb. Už jsem to jednou dělal, asi před osmnácti měsíci, a proběhlo to v naprostém pořádku: dovnitř, najít ji a zase rovnou ven. Šla za mnou jako pejsek. Ulevilo se mi, když mi to Otec převor říkal. Mohla to být ošklivá piplačka, například zaštítění, nebo něco strašlivého a </w:t>
      </w:r>
      <w:r w:rsidRPr="000E6680">
        <w:lastRenderedPageBreak/>
        <w:t>strašidelného, například posednutí. Pro každý případ jsem si vzal s sebou knihu. Znamenalo to našprtat příslušnou kapitolu, což jsem měl udělat buď na farmě nebo ve voze, ale nedostal jsem se k tomu. Každopádně to muselo být lepší než to prázdné místo.</w:t>
      </w:r>
    </w:p>
    <w:p w14:paraId="54E6BCA5" w14:textId="77777777" w:rsidR="005645A2" w:rsidRPr="000E6680" w:rsidRDefault="008E4653" w:rsidP="002B2343">
      <w:pPr>
        <w:pStyle w:val="Text"/>
      </w:pPr>
      <w:r w:rsidRPr="000E6680">
        <w:t>Měli dost veliký dům, na to, že to byla horská farma. Stál na konci údolí a ze všech čtyř stran ho obklopoval hustý bukový živý plot, který jej chránil před větrem. Bratr mi řekl, že jich v domě žije jenom pět: dědeček, otec, matka, chlapec a najatý pomocník, který přespával v seníku. Chlapci bylo devět. Bratr mi řekl jeho jméno, ale já mám na jména mizernou paměť.</w:t>
      </w:r>
    </w:p>
    <w:p w14:paraId="7E70B88D" w14:textId="77777777" w:rsidR="005645A2" w:rsidRPr="000E6680" w:rsidRDefault="008E4653" w:rsidP="002B2343">
      <w:pPr>
        <w:pStyle w:val="Text"/>
      </w:pPr>
      <w:r w:rsidRPr="000E6680">
        <w:t>Zeptali se mě, jestli si chci po cestě odpočinout; umýt se, osvěžit a něco sníst. Správná odpověď byla samozřejmě ne, takže jsem řekl ne.</w:t>
      </w:r>
    </w:p>
    <w:p w14:paraId="2F5F5D2C" w14:textId="77777777" w:rsidR="005645A2" w:rsidRPr="000E6680" w:rsidRDefault="00F85FBB" w:rsidP="002B2343">
      <w:pPr>
        <w:pStyle w:val="Text"/>
      </w:pPr>
      <w:r w:rsidRPr="000E6680">
        <w:t>„</w:t>
      </w:r>
      <w:r w:rsidR="008E4653" w:rsidRPr="000E6680">
        <w:t>Je tady uvnitř,</w:t>
      </w:r>
      <w:r w:rsidRPr="000E6680">
        <w:t>“</w:t>
      </w:r>
      <w:r w:rsidR="008E4653" w:rsidRPr="000E6680">
        <w:t xml:space="preserve"> řekl Bratr.</w:t>
      </w:r>
    </w:p>
    <w:p w14:paraId="3E74D65E" w14:textId="77777777" w:rsidR="005645A2" w:rsidRPr="000E6680" w:rsidRDefault="008E4653" w:rsidP="002B2343">
      <w:pPr>
        <w:pStyle w:val="Text"/>
      </w:pPr>
      <w:r w:rsidRPr="000E6680">
        <w:t>Na horskou farmu byl dům veliký, ale pořád byl tísnivě malý. Dole byla prostorná kuchyně s velkým stolem, ohništěm a dvěma šunkami houpajícími se jako oběšenci na šibenici. Obývací pokoj byl malý, zaprášený a studený. Dále tu byla spíž na mléko, umývárna, zásobárna a dveře do stáje krav. Nahoře byl jeden velký pokoj a místnost připomínající spíše přerostlou skříň, ve které ležel chlapec. Mohl jsem si sotva tak kleknout vedle postele, pokud by mi nevadilo, že mě bude okenní parapet tlačit do ledvin.</w:t>
      </w:r>
    </w:p>
    <w:p w14:paraId="1EDBEEC7" w14:textId="77777777" w:rsidR="005645A2" w:rsidRDefault="008E4653" w:rsidP="002B2343">
      <w:pPr>
        <w:pStyle w:val="Text"/>
      </w:pPr>
      <w:r w:rsidRPr="008E4653">
        <w:t xml:space="preserve">K čertu s tím, pomyslel jsem si. Jsem kvalifikovaný člověk, profesionál, Otec. Jsem čaroděj. Neměl bych být nucen pracovat v podmínkách, ve kterých byste nedrželi ani prasata. </w:t>
      </w:r>
      <w:r w:rsidR="00F85FBB">
        <w:t>„</w:t>
      </w:r>
      <w:r w:rsidRPr="008E4653">
        <w:t>Vezměte ho dolů,</w:t>
      </w:r>
      <w:r w:rsidR="00F85FBB">
        <w:t>“</w:t>
      </w:r>
      <w:r w:rsidRPr="008E4653">
        <w:t xml:space="preserve"> přikázal jsem. </w:t>
      </w:r>
      <w:r w:rsidR="00F85FBB">
        <w:t>„</w:t>
      </w:r>
      <w:r w:rsidRPr="008E4653">
        <w:t>Položte ho na kuchyňský stůl.</w:t>
      </w:r>
      <w:r w:rsidR="00F85FBB">
        <w:t>“</w:t>
      </w:r>
    </w:p>
    <w:p w14:paraId="74B01C20" w14:textId="77777777" w:rsidR="005645A2" w:rsidRDefault="008E4653" w:rsidP="002B2343">
      <w:pPr>
        <w:pStyle w:val="Text"/>
      </w:pPr>
      <w:r w:rsidRPr="008E4653">
        <w:t>Postaral jsem se jim o práci. Schody v domě byly jako ve zvonici, točité a stísněné. Otec a dědeček se zabývali přenášením, zatímco já přihlížel. To je taková moje podivná vlastnost. Někdy čím víc soucitu situace vyžaduje, tím míň jsem ho schopen cítit. Nemám pro to žádné vysvětlení ani omluvu.</w:t>
      </w:r>
    </w:p>
    <w:p w14:paraId="65D33300" w14:textId="29BB4EC5" w:rsidR="005645A2" w:rsidRDefault="00F85FBB" w:rsidP="002B2343">
      <w:pPr>
        <w:pStyle w:val="Text"/>
      </w:pPr>
      <w:r>
        <w:t>„</w:t>
      </w:r>
      <w:r w:rsidR="008E4653" w:rsidRPr="008E4653">
        <w:t>Neměli jsme s ním hýbat,</w:t>
      </w:r>
      <w:r>
        <w:t>“</w:t>
      </w:r>
      <w:r w:rsidR="008E4653" w:rsidRPr="008E4653">
        <w:t xml:space="preserve"> zasyčel mi Bratr do ucha dostatečně hlasitě, aby to všichni slyšeli. </w:t>
      </w:r>
      <w:r>
        <w:t>„</w:t>
      </w:r>
      <w:r w:rsidR="008E4653" w:rsidRPr="008E4653">
        <w:t>V jeho stavu</w:t>
      </w:r>
      <w:r w:rsidR="00B81CF3">
        <w:t>“</w:t>
      </w:r>
    </w:p>
    <w:p w14:paraId="7ABFCEE9" w14:textId="77777777" w:rsidR="005645A2" w:rsidRDefault="00F85FBB" w:rsidP="002B2343">
      <w:pPr>
        <w:pStyle w:val="Text"/>
      </w:pPr>
      <w:r>
        <w:t>„</w:t>
      </w:r>
      <w:r w:rsidR="008E4653" w:rsidRPr="008E4653">
        <w:t>Ano, děkuji vám,</w:t>
      </w:r>
      <w:r>
        <w:t>“</w:t>
      </w:r>
      <w:r w:rsidR="008E4653" w:rsidRPr="008E4653">
        <w:t xml:space="preserve"> odpověděl jsem svým nejlepším hlasem arogantního městského parchanta. Nedokážu říct, proč jsem se tak </w:t>
      </w:r>
      <w:r w:rsidR="008E4653" w:rsidRPr="008E4653">
        <w:lastRenderedPageBreak/>
        <w:t xml:space="preserve">choval. Někdy to dělám. </w:t>
      </w:r>
      <w:r>
        <w:t>„</w:t>
      </w:r>
      <w:r w:rsidR="008E4653" w:rsidRPr="008E4653">
        <w:t>A teď, kdybyste všichni ustoupili, podívám se, co se dá dělat.</w:t>
      </w:r>
      <w:r>
        <w:t>“</w:t>
      </w:r>
    </w:p>
    <w:p w14:paraId="3D6C8393" w14:textId="32780DBF" w:rsidR="005645A2" w:rsidRDefault="008E4653" w:rsidP="002B2343">
      <w:pPr>
        <w:pStyle w:val="Text"/>
      </w:pPr>
      <w:r w:rsidRPr="008E4653">
        <w:t>Podíval jsem se na chlapce a teorii jsem si vybavoval naprosto perfektně, každičký detail, každou poznámku z lekcí. Oči měl zavřené, obličej hloupý, s tlustými dívčími rty a naducanými tvářemi. Pokud přežije, vyroste z něj vysoký, statný a tupý farmářský synek s dvojitou bradou. Díky vepřovému špeku a doma vařenému pivu bude ve čtyřiceti vypadat jako koule, bude dost silný na to, aby mohl srazit na kolena vola, bude pomalý a neúnavný, k uzoufání klidný, málomluvný, na tržišti respektovaný, mazaný a tlustý, pleš bude schovávat pod kloboukem, který si nikdy nesundá, nejspíš ani v posteli. Solidní, produktivní život, který bylo mou povinností zachránit. Jsem to ale šťastlivec.</w:t>
      </w:r>
    </w:p>
    <w:p w14:paraId="7E0C77CB" w14:textId="77777777" w:rsidR="005645A2" w:rsidRDefault="008E4653" w:rsidP="002B2343">
      <w:pPr>
        <w:pStyle w:val="Text"/>
      </w:pPr>
      <w:r w:rsidRPr="008E4653">
        <w:t>Teorie. Teorie je tvým záchranným lanem, říkávali mi, tvým plovoucím kusem dřeva ze ztroskotané lodi. Připomněl jsem si základní poučky.</w:t>
      </w:r>
    </w:p>
    <w:p w14:paraId="7C5C41DB" w14:textId="77777777" w:rsidR="005645A2" w:rsidRDefault="008E4653" w:rsidP="002B2343">
      <w:pPr>
        <w:pStyle w:val="Text"/>
      </w:pPr>
      <w:r w:rsidRPr="008E4653">
        <w:t xml:space="preserve">Abyste mohli navrátit ztracenou mysl, nejdříve do ní musíte vstoupit. To se obvykle dělá tak, že si představíte sami sebe, jak pronikáte do nějakého objektu </w:t>
      </w:r>
      <w:r w:rsidR="00F85FBB">
        <w:t>–</w:t>
      </w:r>
      <w:r w:rsidRPr="008E4653">
        <w:t xml:space="preserve"> jako korunkový vrták, datlí zobák, červ. Mně nejvíc vyhovuje vrták, i když z nějakého důvodu bývám tesařským nebozezem s držákem. Když pronikám dovnitř, od širokých závitů vrtáku odpadávají hoblinky kostí. Předpokládám, že to vychází z nějaké vzpomínky na dětství, když jsem pozoroval dědečka, jak pracuje ve stodole. Správně bychom neměli používat osobní vzpomínky, ale pro někoho s mojí omezenou představivostí je to tak snadnější.</w:t>
      </w:r>
    </w:p>
    <w:p w14:paraId="5C23E3BF" w14:textId="77777777" w:rsidR="005645A2" w:rsidRDefault="008E4653" w:rsidP="002B2343">
      <w:pPr>
        <w:pStyle w:val="Text"/>
      </w:pPr>
      <w:r w:rsidRPr="008E4653">
        <w:t xml:space="preserve">Jakmile jste uvnitř, okamžitě vztyčíte první obranu, protože nikdy nemůžete vědět, co na vás uvnitř čeká. Vztyčil jsem první obranu hned, jak jsem ucítil, že jsem uvnitř. Používám </w:t>
      </w:r>
      <w:r w:rsidRPr="00EE57F9">
        <w:rPr>
          <w:i/>
        </w:rPr>
        <w:t>scutum fidei,</w:t>
      </w:r>
      <w:r w:rsidRPr="008E4653">
        <w:t xml:space="preserve"> představu štítu. Ten můj je kruhový, nahoře s dírou, abych viděl, co se děje.</w:t>
      </w:r>
    </w:p>
    <w:p w14:paraId="7B4FF3EB" w14:textId="77777777" w:rsidR="005645A2" w:rsidRDefault="008E4653" w:rsidP="002B2343">
      <w:pPr>
        <w:pStyle w:val="Text"/>
      </w:pPr>
      <w:r w:rsidRPr="008E4653">
        <w:t>Vykoukl jsem dírou. Nekrčily se tam žádné ošklivé stvůry s tesáky, které by se na mě chystaly vrhnout, což bylo příjemné. Napočítal jsem do deseti a sklonil štít.</w:t>
      </w:r>
    </w:p>
    <w:p w14:paraId="6F74A6FC" w14:textId="77777777" w:rsidR="005645A2" w:rsidRDefault="008E4653" w:rsidP="002B2343">
      <w:pPr>
        <w:pStyle w:val="Text"/>
      </w:pPr>
      <w:r w:rsidRPr="008E4653">
        <w:t xml:space="preserve">Rozhlédl jsem se. Tohle je kritický okamžik, který se nesmí uspěchat. Jak dlouho potrvá, záleží na síle vašeho daru, takže mně to </w:t>
      </w:r>
      <w:r w:rsidRPr="008E4653">
        <w:lastRenderedPageBreak/>
        <w:t>pochopitelně trvalo celé věky. Světla postupně přibývalo. Jedno po druhém, nejdříve si zajistěte polohu. Zorientujte se a především si dobře zapamatujte, kudy jste přišli. Je to pochopitelné. Pokud ztratíte svůj vstupní bod, zůstanete navěky trčet v hlavě někoho jiného. A to byste opravdu nechtěli.</w:t>
      </w:r>
    </w:p>
    <w:p w14:paraId="2A81E419" w14:textId="77777777" w:rsidR="005645A2" w:rsidRDefault="008E4653" w:rsidP="002B2343">
      <w:pPr>
        <w:pStyle w:val="Text"/>
      </w:pPr>
      <w:r w:rsidRPr="008E4653">
        <w:t>Srovnal jsem se podle rohů stropu, nakreslil jsem si úhlopříčky, zaměřil se na jejich počáteční bod a změřil úhly svým imaginárním úhloměrem (je mosazný, s čísly napsanými gotickou kurzívou). Sto pět, sedmdesát pět. Zopakujte si čísla čtyřikrát nahlas, abyste měli jistotu, že se uložila do paměti. Fajn. Teď už vím, kde jsem a jak se zase dostat ven. Sto pět, sedmdesát pět. A teď se podíváme, co dál.</w:t>
      </w:r>
    </w:p>
    <w:p w14:paraId="5884E7AF" w14:textId="77777777" w:rsidR="005645A2" w:rsidRDefault="008E4653" w:rsidP="002B2343">
      <w:pPr>
        <w:pStyle w:val="Text"/>
      </w:pPr>
      <w:r w:rsidRPr="008E4653">
        <w:t>Byl jsem v pokoji. Skoro vždycky je to nějaký interiér, v případě dětí je skoro zaručené, že to bude jejich pokoj nebo místnost, kde přespávají, podle toho, z jaké jsou společenské vrstvy a jak to mají doma zařízené. Ve všech důležitých bodech to byla místnost v patře, ze které jsem ho nechal přinést dolů. Výborně. Útulná a malá, není tu mnoho míst, kam by se dalo něco schovat. S pacienty s omezenou inteligencí je vždycky mnohem snazší práce.</w:t>
      </w:r>
    </w:p>
    <w:p w14:paraId="6DBF8299" w14:textId="77777777" w:rsidR="005645A2" w:rsidRDefault="008E4653" w:rsidP="002B2343">
      <w:pPr>
        <w:pStyle w:val="Text"/>
      </w:pPr>
      <w:r w:rsidRPr="008E4653">
        <w:t>Představil jsem si pro sebe tělo. Dávám přednost možnosti nebýt sebou. V případě dětí je obvykle nejlepší být hezkou ženou, pokud možno jejich matkou. Nejsem dost dobrý, abych dokázal být konkrétní osobou, a být ženou mi dělá skutečné potíže. Tak jsem byl místo toho milým starcem.</w:t>
      </w:r>
    </w:p>
    <w:p w14:paraId="4273FE1D" w14:textId="77777777" w:rsidR="005645A2" w:rsidRPr="00EE57F9" w:rsidRDefault="008E4653" w:rsidP="002B2343">
      <w:pPr>
        <w:pStyle w:val="Text"/>
      </w:pPr>
      <w:r w:rsidRPr="00EE57F9">
        <w:rPr>
          <w:i/>
        </w:rPr>
        <w:t>Ahoj.</w:t>
      </w:r>
      <w:r w:rsidRPr="00EE57F9">
        <w:t xml:space="preserve"> řekl jsem. </w:t>
      </w:r>
      <w:r w:rsidRPr="00EE57F9">
        <w:rPr>
          <w:i/>
        </w:rPr>
        <w:t>Kde jsi?</w:t>
      </w:r>
    </w:p>
    <w:p w14:paraId="473FCA61" w14:textId="77777777" w:rsidR="005645A2" w:rsidRDefault="008E4653" w:rsidP="002B2343">
      <w:pPr>
        <w:pStyle w:val="Text"/>
      </w:pPr>
      <w:r w:rsidRPr="008E4653">
        <w:t>Nic si z toho nedělejte, když neodpoví. Někdy odpoví, někdy ne. Prošel jsem kolem postele, klekl si a podíval se pod ni. V rohu tam byla zaklíněná skříňka, taková ta trojhranná. Otevřel jsem ji. Z nějakého důvodu byla plná kůží a kostí mrtvých zvířat. Do toho mi nic není. Zavřel jsem ji. Stáhl jsem z postele přehoz a nadzvedl polštář.</w:t>
      </w:r>
    </w:p>
    <w:p w14:paraId="316ED928" w14:textId="77777777" w:rsidR="005645A2" w:rsidRDefault="008E4653" w:rsidP="002B2343">
      <w:pPr>
        <w:pStyle w:val="Text"/>
      </w:pPr>
      <w:r w:rsidRPr="008E4653">
        <w:t>Zvláštní, pomyslel jsem si a vrátil se k teorii. Chlapec musí být pořád naživu, jinak by tu nebyl žádný pokoj. Pokud je naživu, musí tady někde být. Ve své hlavě nemůže být neviditelný. Může ale být čímkoliv chce, pokud to bude něco pohyblivého a živého. Například šváb nebo blecha. Povzdechl jsem si. Vždycky dostanu tu nejhorší Práci.</w:t>
      </w:r>
    </w:p>
    <w:p w14:paraId="50C92C51" w14:textId="77777777" w:rsidR="005645A2" w:rsidRPr="00EE57F9" w:rsidRDefault="008E4653" w:rsidP="002B2343">
      <w:pPr>
        <w:pStyle w:val="Text"/>
      </w:pPr>
      <w:r w:rsidRPr="008E4653">
        <w:lastRenderedPageBreak/>
        <w:t xml:space="preserve">Upravil jsem měřítko a pokoj pětkrát zvětšil. Je potřeba postupovat v pomalých krocích. Pokud je švábem, bude teď velký jako krysa. Pokud je krysou, bude teď velký jako kočka a schopný ošklivě mě pokousat. Pro každý případ jsem použil </w:t>
      </w:r>
      <w:r w:rsidRPr="00EE57F9">
        <w:rPr>
          <w:i/>
        </w:rPr>
        <w:t>loricu.</w:t>
      </w:r>
      <w:r w:rsidRPr="00EE57F9">
        <w:t xml:space="preserve"> Znovu jsem se podíval pod postel.</w:t>
      </w:r>
    </w:p>
    <w:p w14:paraId="2F7FF11F" w14:textId="77777777" w:rsidR="005645A2" w:rsidRPr="00EE57F9" w:rsidRDefault="008E4653" w:rsidP="002B2343">
      <w:pPr>
        <w:pStyle w:val="Text"/>
      </w:pPr>
      <w:r w:rsidRPr="00EE57F9">
        <w:t>Představil jsem si hodiny pověšené uprostřed zdi naproti dveřím. Řekly mi, že jsem uvnitř deset minut. Doporučené maximum je třicet. Opravdu prvotřídní praktici dokázali zůstat uvnitř hodinu a pořád se vrátit více méně v jednom kuse. Z něčeho takového je materiál na hlavní článek v časopise. Ještě jednou jsem pokoj prohledal, a tentokrát jsem věnoval větší pozornost obsahu skříňky. Vysušené zvířecí kůže. Veverky, králíci, krysy. Žádné blechy, roztoči ani klíšťata. Tak to bychom měli.</w:t>
      </w:r>
    </w:p>
    <w:p w14:paraId="1DB1C4CB" w14:textId="77777777" w:rsidR="005645A2" w:rsidRPr="00EE57F9" w:rsidRDefault="008E4653" w:rsidP="002B2343">
      <w:pPr>
        <w:pStyle w:val="Text"/>
      </w:pPr>
      <w:r w:rsidRPr="00EE57F9">
        <w:t>Představil jsem si skleněný džbánek, který reprezentoval úroveň mé energie. Člověk se tady dokáže překvapivě rychle vyčerpat a ani si toho nevšimnout. Přesně jako teď já. Můj džbánek byl z jedné třetiny prázdný. Abyste se dostali znovu ven, musíte si ušetřit alespoň pětinu. Pro každý případ jsem si na džbánku představil měrku.</w:t>
      </w:r>
    </w:p>
    <w:p w14:paraId="7312EF11" w14:textId="77777777" w:rsidR="005645A2" w:rsidRPr="00EE57F9" w:rsidRDefault="008E4653" w:rsidP="002B2343">
      <w:pPr>
        <w:pStyle w:val="Text"/>
      </w:pPr>
      <w:r w:rsidRPr="00EE57F9">
        <w:t xml:space="preserve">Rychle jsem přemýšlel. Doporučeným postupem by bylo představit si stopovacího agenta (kokršpaněla, teriéra, fretku), jenomže to spotřebuje poměrně značnou část energetické rezervy. Kromě toho, agent spaluje energii po celou dobu, kdy je používán, a zbavit se ho vyžaduje další energii. Nakreslil jsem si na svém měřicím džbánku zřetelnou červenou čáru a kousek nad ní modrou. Alternativou k stopovacímu agentovi je další zvětšování měřítka, například na dvacetinásobek, v kterémžto případě bude ze švába monstrum velikosti vlka, které na vás může zaútočit ze zálohy a ukousnout vám hlavu. Pořád jsem měl zapnutou </w:t>
      </w:r>
      <w:r w:rsidRPr="00EE57F9">
        <w:rPr>
          <w:i/>
        </w:rPr>
        <w:t>loricu,</w:t>
      </w:r>
      <w:r w:rsidRPr="00EE57F9">
        <w:t xml:space="preserve"> ale každá účinná obrana spaluje energii. Pokud bych se ocitl v situaci, kdy bych musel bojovat, mohl bych se pod tu životně důležitou červenou čáru dostat ve zlomku vteřiny. Ne, k čertu s tím.</w:t>
      </w:r>
    </w:p>
    <w:p w14:paraId="487CD5AA" w14:textId="77777777" w:rsidR="005645A2" w:rsidRPr="00EE57F9" w:rsidRDefault="008E4653" w:rsidP="002B2343">
      <w:pPr>
        <w:pStyle w:val="Text"/>
      </w:pPr>
      <w:r w:rsidRPr="00EE57F9">
        <w:t xml:space="preserve">Představil jsem si teriéra. Nejsem milovníkem psů, takže vypadal poněkud podivně. Byl moc malý, měl podsadité tlapy a hranatou hlavu. Přesto se pustil do díla s velkým nadšením, vrtěl imaginárním </w:t>
      </w:r>
      <w:r w:rsidRPr="00EE57F9">
        <w:lastRenderedPageBreak/>
        <w:t>ocasem a tence poštěkával. Oběhl celý pokoj, nos strčil úplně všude. Pak se posadil na podlahu a podíval se na mě, jako by chtěl říct: No?</w:t>
      </w:r>
    </w:p>
    <w:p w14:paraId="46C4EF62" w14:textId="77777777" w:rsidR="005645A2" w:rsidRPr="00EE57F9" w:rsidRDefault="008E4653" w:rsidP="002B2343">
      <w:pPr>
        <w:pStyle w:val="Text"/>
      </w:pPr>
      <w:r w:rsidRPr="00EE57F9">
        <w:t>To nevypadalo dobře. Můj džbánek byl z poloviny prázdný, vyčerpal jsem celý repertoár schválených technik a nic jsem nenašel. Takový jsem já šťastlivec, dostat speciální případ, hotový sběratelský kousek. Seniorští výzkumníci by se o takovouhle šanci poprali. Já chtěl akorat udělat svou práci a vypadnout. Perly sviním, dalo by se říct.</w:t>
      </w:r>
    </w:p>
    <w:p w14:paraId="7BFCC4CA" w14:textId="77777777" w:rsidR="005645A2" w:rsidRPr="00EE57F9" w:rsidRDefault="008E4653" w:rsidP="002B2343">
      <w:pPr>
        <w:pStyle w:val="Text"/>
      </w:pPr>
      <w:r w:rsidRPr="00EE57F9">
        <w:t xml:space="preserve">Nechal jsem psa zmizet. Rychle jsem se zamyslel. Muselo existovat něco, co bych mohl zkusit, ale nic mě nenapadalo. Nedávalo to smysl. Musí tady někde být, jinak by tu nebyl pokoj. Nemůže být neviditelný, Mohl se proměnit jenom v něco, co si dokáže představit </w:t>
      </w:r>
      <w:r w:rsidR="00F85FBB" w:rsidRPr="00EE57F9">
        <w:t>–</w:t>
      </w:r>
      <w:r w:rsidRPr="00EE57F9">
        <w:t xml:space="preserve"> a musí to být něco skutečného, žádné fantastické bytosti o velikosti špendlíkové hlavičky. Při pětinásobném zvětšení by byl i roztoč dobře viditelný, a také pes by ho byl našel. Stopovací agenti, dokonce i ti nepovedení, jaké si představuji já, cítí jakýkoliv život. Pokud by tu byl, pes by ho našel.</w:t>
      </w:r>
    </w:p>
    <w:p w14:paraId="7D4D16A2" w14:textId="77777777" w:rsidR="005645A2" w:rsidRPr="00EE57F9" w:rsidRDefault="008E4653" w:rsidP="002B2343">
      <w:pPr>
        <w:pStyle w:val="Text"/>
      </w:pPr>
      <w:r w:rsidRPr="00EE57F9">
        <w:t xml:space="preserve">Takže </w:t>
      </w:r>
      <w:r w:rsidR="00F85FBB" w:rsidRPr="00EE57F9">
        <w:t>–</w:t>
      </w:r>
    </w:p>
    <w:p w14:paraId="5252F87F" w14:textId="77777777" w:rsidR="005645A2" w:rsidRDefault="008E4653" w:rsidP="002B2343">
      <w:pPr>
        <w:pStyle w:val="Text"/>
      </w:pPr>
      <w:r w:rsidRPr="008E4653">
        <w:t xml:space="preserve">Jak vyžadovala procedura, zvážil jsem ukončení pokusu a odchod. To by ovšem znamenalo, že by chlapec zemřel. Nemůžete jít dovnitř dvakrát, to je vyloučené. Měl jsem právo to udělat, vzhledem k tomu, že jsem čelil tak velké záhadě. Selhání by se pochopitelně objevilo v mých záznamech, ale s poznámkou </w:t>
      </w:r>
      <w:r w:rsidRPr="00EE57F9">
        <w:rPr>
          <w:i/>
        </w:rPr>
        <w:t>bez viny.</w:t>
      </w:r>
      <w:r w:rsidRPr="008E4653">
        <w:t xml:space="preserve"> Nebylo by to ani zdaleka poprvé. Kluk by zemřel, to není můj problém. Udělal jsem, co se dalo, a to je všechno, co je mým úkolem.</w:t>
      </w:r>
    </w:p>
    <w:p w14:paraId="6948A638" w14:textId="77777777" w:rsidR="005645A2" w:rsidRDefault="008E4653" w:rsidP="002B2343">
      <w:pPr>
        <w:pStyle w:val="Text"/>
      </w:pPr>
      <w:r w:rsidRPr="008E4653">
        <w:t>Nebo bych mohl na něco přijít. Například na co?</w:t>
      </w:r>
    </w:p>
    <w:p w14:paraId="36303D88" w14:textId="77777777" w:rsidR="005645A2" w:rsidRDefault="008E4653" w:rsidP="002B2343">
      <w:pPr>
        <w:pStyle w:val="Text"/>
      </w:pPr>
      <w:r w:rsidRPr="008E4653">
        <w:t xml:space="preserve">Říkali nám: buďte rozumní, neimprovizujte. Pokud máte pochybnosti, běžte odtamtud. Vymýšlet si postup za chodu se velice důrazně nedoporučuje, podobně jako se například nedoporučuje smažit si vajíčka v továrně na ohňostroje. Nemůžete vědět, co byste mohli vynalézt, a protože se to neděje v kontrolovaných podmínkách, váš objev by mohl vést k tomu, že by musel kartografický ústav překreslit mapy celého hrabství. Nebo byste mohli udělat díru do zdi, což je to nejhorší, co může kdo udělat. Přinejmenším bych zcela bezpochyby skončil před komisí a čelil obvinění z neautorizované </w:t>
      </w:r>
      <w:r w:rsidRPr="008E4653">
        <w:lastRenderedPageBreak/>
        <w:t>inovace a odklonu od postupu. Fakt, že jsem zachránil život nějakému farmářskému klukovi, by byl omluvou, ale ne moc dobrou.</w:t>
      </w:r>
    </w:p>
    <w:p w14:paraId="0FB72332" w14:textId="77777777" w:rsidR="005645A2" w:rsidRDefault="008E4653" w:rsidP="002B2343">
      <w:pPr>
        <w:pStyle w:val="Text"/>
      </w:pPr>
      <w:r w:rsidRPr="008E4653">
        <w:t xml:space="preserve">Mohl bych na něco přijít. Například </w:t>
      </w:r>
      <w:r w:rsidR="00F85FBB">
        <w:t>–</w:t>
      </w:r>
    </w:p>
    <w:p w14:paraId="2636A794" w14:textId="77777777" w:rsidR="005645A2" w:rsidRPr="00EE57F9" w:rsidRDefault="008E4653" w:rsidP="002B2343">
      <w:pPr>
        <w:pStyle w:val="Text"/>
      </w:pPr>
      <w:r w:rsidRPr="008E4653">
        <w:t xml:space="preserve">Nic takového jako magie neexistuje. Místo toho máme vědu, které tak docela nerozumíme, alespoň zatím. Určité věci fungují a my nemáme ponětí proč. Jednou z nich je </w:t>
      </w:r>
      <w:r w:rsidRPr="00EE57F9">
        <w:rPr>
          <w:i/>
        </w:rPr>
        <w:t>spes aetemitatis,</w:t>
      </w:r>
      <w:r w:rsidRPr="00EE57F9">
        <w:t xml:space="preserve"> nesmírně nestálý a naprosto nevysvětlitelný kouzelnický trik, k jehož použití by se žádný Otec s trochou sebeúcty nesnížil. To proto, že jej nedokážou Přimět spolehlivě fungovat.</w:t>
      </w:r>
    </w:p>
    <w:p w14:paraId="4F30D8B3" w14:textId="77777777" w:rsidR="005645A2" w:rsidRPr="00EE57F9" w:rsidRDefault="008E4653" w:rsidP="002B2343">
      <w:pPr>
        <w:pStyle w:val="Text"/>
      </w:pPr>
      <w:r w:rsidRPr="00EE57F9">
        <w:t>Já to dokážu.</w:t>
      </w:r>
    </w:p>
    <w:p w14:paraId="254E949A" w14:textId="77777777" w:rsidR="005645A2" w:rsidRPr="00EE57F9" w:rsidRDefault="008E4653" w:rsidP="002B2343">
      <w:pPr>
        <w:pStyle w:val="Text"/>
      </w:pPr>
      <w:r w:rsidRPr="00EE57F9">
        <w:rPr>
          <w:i/>
        </w:rPr>
        <w:t>Spes aetemitatis</w:t>
      </w:r>
      <w:r w:rsidRPr="00EE57F9">
        <w:t xml:space="preserve"> slouží k úpravě vzezření. Můžete ho použít k hledání skrytých předmětů, nebo k prohlédnutí lží, nebo k tomu, abyste zjistili, jestli kousek koláče nebo sklenice vína neobsahuje jed. Já to dělám tak, že si všechno, co není v pořádku, představím světle modře. Je to maličký kousek talentu, který mám a který prakticky nikdo jiný nemá. Je to něco jako mít gumové klouby nebo umět hýbat nozdrami jako králík.</w:t>
      </w:r>
    </w:p>
    <w:p w14:paraId="4F9426AC" w14:textId="77777777" w:rsidR="005645A2" w:rsidRPr="00EE57F9" w:rsidRDefault="008E4653" w:rsidP="002B2343">
      <w:pPr>
        <w:pStyle w:val="Text"/>
      </w:pPr>
      <w:r w:rsidRPr="00EE57F9">
        <w:t>Zavřel jsem oči, znovu je otevřel a spatřil světle modrou místnost. Všechno bylo světle modré. Všechno bylo falešné.</w:t>
      </w:r>
    </w:p>
    <w:p w14:paraId="122A58B8" w14:textId="77777777" w:rsidR="005645A2" w:rsidRPr="00EE57F9" w:rsidRDefault="008E4653" w:rsidP="002B2343">
      <w:pPr>
        <w:pStyle w:val="Text"/>
      </w:pPr>
      <w:r w:rsidRPr="00EE57F9">
        <w:t>Uch, pomyslel jsem si, a pak: sto pět, sedmdesát pět a začal jsem se srovnávat podle úhlopříček, abych mohl uniknout. K tomu ale bohužel nemělo dojít. Místnost se rozmazala a pak se znovu objevila, ale byla úplně jiná. Byl to můj pokoj, ve kterém jsem spával až do svých patnácti let.</w:t>
      </w:r>
    </w:p>
    <w:p w14:paraId="5E0FB8B2" w14:textId="77777777" w:rsidR="005645A2" w:rsidRPr="00EE57F9" w:rsidRDefault="008E4653" w:rsidP="002B2343">
      <w:pPr>
        <w:pStyle w:val="Text"/>
      </w:pPr>
      <w:r w:rsidRPr="00EE57F9">
        <w:t>Seděl na konci postele. Drobný muž, skoro úplně plešatý, s malým nosem a měkkou bradou, drobnýma rukama a krátkýma tenkýma nohama. Odhadoval jsem ho tak na padesát let. Kůži měl fialovou jako hrozny.</w:t>
      </w:r>
    </w:p>
    <w:p w14:paraId="205031FC" w14:textId="77777777" w:rsidR="005645A2" w:rsidRPr="00EE57F9" w:rsidRDefault="00F85FBB" w:rsidP="002B2343">
      <w:pPr>
        <w:pStyle w:val="Text"/>
      </w:pPr>
      <w:r w:rsidRPr="00EE57F9">
        <w:t>„</w:t>
      </w:r>
      <w:r w:rsidR="008E4653" w:rsidRPr="00EE57F9">
        <w:t>Mýlil ses,</w:t>
      </w:r>
      <w:r w:rsidRPr="00EE57F9">
        <w:t>“</w:t>
      </w:r>
      <w:r w:rsidR="008E4653" w:rsidRPr="00EE57F9">
        <w:t xml:space="preserve"> podíval se na mě. </w:t>
      </w:r>
      <w:r w:rsidRPr="00EE57F9">
        <w:t>„</w:t>
      </w:r>
      <w:r w:rsidR="008E4653" w:rsidRPr="00EE57F9">
        <w:t>Talent přežije smrt.</w:t>
      </w:r>
      <w:r w:rsidRPr="00EE57F9">
        <w:t>“</w:t>
      </w:r>
    </w:p>
    <w:p w14:paraId="70DB973C" w14:textId="77777777" w:rsidR="005645A2" w:rsidRPr="00EE57F9" w:rsidRDefault="00F85FBB" w:rsidP="002B2343">
      <w:pPr>
        <w:pStyle w:val="Text"/>
      </w:pPr>
      <w:r w:rsidRPr="00EE57F9">
        <w:t>„</w:t>
      </w:r>
      <w:r w:rsidR="008E4653" w:rsidRPr="00EE57F9">
        <w:t>To je zajímavé,</w:t>
      </w:r>
      <w:r w:rsidRPr="00EE57F9">
        <w:t>“</w:t>
      </w:r>
      <w:r w:rsidR="008E4653" w:rsidRPr="00EE57F9">
        <w:t xml:space="preserve"> řekl jsem. </w:t>
      </w:r>
      <w:r w:rsidRPr="00EE57F9">
        <w:t>„</w:t>
      </w:r>
      <w:r w:rsidR="008E4653" w:rsidRPr="00EE57F9">
        <w:t>Jak ses sem dostal?</w:t>
      </w:r>
      <w:r w:rsidRPr="00EE57F9">
        <w:t>“</w:t>
      </w:r>
    </w:p>
    <w:p w14:paraId="6D521407" w14:textId="77777777" w:rsidR="005645A2" w:rsidRPr="00EE57F9" w:rsidRDefault="008E4653" w:rsidP="002B2343">
      <w:pPr>
        <w:pStyle w:val="Text"/>
      </w:pPr>
      <w:r w:rsidRPr="00EE57F9">
        <w:t xml:space="preserve">Usmál se. </w:t>
      </w:r>
      <w:r w:rsidR="00F85FBB" w:rsidRPr="00EE57F9">
        <w:t>„</w:t>
      </w:r>
      <w:r w:rsidRPr="00EE57F9">
        <w:t>Prakticky jsi mě pozval,</w:t>
      </w:r>
      <w:r w:rsidR="00F85FBB" w:rsidRPr="00EE57F9">
        <w:t>“</w:t>
      </w:r>
      <w:r w:rsidRPr="00EE57F9">
        <w:t xml:space="preserve"> odpověděl. </w:t>
      </w:r>
      <w:r w:rsidR="00F85FBB" w:rsidRPr="00EE57F9">
        <w:t>„</w:t>
      </w:r>
      <w:r w:rsidRPr="00EE57F9">
        <w:t>Když jsem za sebou zaslechl toho hlupáka se sekyrou, podíval jsem se na tebe. Bylo ti mě líto. Myslel sis: Není to snad člověk a Bratr? Nebo něco v tom smyslu. Použil jsem Stilichův přenos a jsem tady.</w:t>
      </w:r>
      <w:r w:rsidR="00F85FBB" w:rsidRPr="00EE57F9">
        <w:t>“</w:t>
      </w:r>
    </w:p>
    <w:p w14:paraId="2641CA36" w14:textId="77777777" w:rsidR="005645A2" w:rsidRPr="00EE57F9" w:rsidRDefault="008E4653" w:rsidP="002B2343">
      <w:pPr>
        <w:pStyle w:val="Text"/>
      </w:pPr>
      <w:r w:rsidRPr="00EE57F9">
        <w:t xml:space="preserve">Přikývl jsem. </w:t>
      </w:r>
      <w:r w:rsidR="00F85FBB" w:rsidRPr="00EE57F9">
        <w:t>„</w:t>
      </w:r>
      <w:r w:rsidRPr="00EE57F9">
        <w:t>Měl jsem si postavit obranu.</w:t>
      </w:r>
      <w:r w:rsidR="00F85FBB" w:rsidRPr="00EE57F9">
        <w:t>“</w:t>
      </w:r>
    </w:p>
    <w:p w14:paraId="5D92C187" w14:textId="77777777" w:rsidR="005645A2" w:rsidRPr="00EE57F9" w:rsidRDefault="00F85FBB" w:rsidP="002B2343">
      <w:pPr>
        <w:pStyle w:val="Text"/>
      </w:pPr>
      <w:r w:rsidRPr="00EE57F9">
        <w:lastRenderedPageBreak/>
        <w:t>„</w:t>
      </w:r>
      <w:r w:rsidR="008E4653" w:rsidRPr="00EE57F9">
        <w:t>Tos měl. Bylo to nedbalé. Pozornost k detailům není tvou nejsilnější stránkou.</w:t>
      </w:r>
      <w:r w:rsidRPr="00EE57F9">
        <w:t>“</w:t>
      </w:r>
    </w:p>
    <w:p w14:paraId="207A24AF" w14:textId="77777777" w:rsidR="005645A2" w:rsidRPr="00EE57F9" w:rsidRDefault="00F85FBB" w:rsidP="002B2343">
      <w:pPr>
        <w:pStyle w:val="Text"/>
      </w:pPr>
      <w:r w:rsidRPr="00EE57F9">
        <w:t>„</w:t>
      </w:r>
      <w:r w:rsidR="008E4653" w:rsidRPr="00EE57F9">
        <w:t>Chlapec?</w:t>
      </w:r>
      <w:r w:rsidRPr="00EE57F9">
        <w:t>“</w:t>
      </w:r>
      <w:r w:rsidR="008E4653" w:rsidRPr="00EE57F9">
        <w:t xml:space="preserve"> zeptal jsem se.</w:t>
      </w:r>
    </w:p>
    <w:p w14:paraId="42761CCD" w14:textId="77777777" w:rsidR="005645A2" w:rsidRPr="00EE57F9" w:rsidRDefault="008E4653" w:rsidP="002B2343">
      <w:pPr>
        <w:pStyle w:val="Text"/>
      </w:pPr>
      <w:r w:rsidRPr="00EE57F9">
        <w:t xml:space="preserve">Pokrčil rameny. </w:t>
      </w:r>
      <w:r w:rsidR="00F85FBB" w:rsidRPr="00EE57F9">
        <w:t>„</w:t>
      </w:r>
      <w:r w:rsidRPr="00EE57F9">
        <w:t>Někde tam uvnitř, troufl bych si tvrdit. Ale my nejsme v jeho hlavě, jsme v té tvojí. Docela jsem se tu zabydlel, jak můžeš vidět.</w:t>
      </w:r>
      <w:r w:rsidR="00F85FBB" w:rsidRPr="00EE57F9">
        <w:t>“</w:t>
      </w:r>
    </w:p>
    <w:p w14:paraId="1552ECA4" w14:textId="77777777" w:rsidR="005645A2" w:rsidRPr="00EE57F9" w:rsidRDefault="008E4653" w:rsidP="002B2343">
      <w:pPr>
        <w:pStyle w:val="Text"/>
      </w:pPr>
      <w:r w:rsidRPr="00EE57F9">
        <w:t>Rychle jsem se rozhlédl. Bedna na jablka s uraženým dnem, ve které jsem míval knihy, byla na svém místě, ale knihy byly jiné. Byly nové, nádherně vázané ve vydělané telecí kůži a abecedu, kterou byly napsané jejich názvy, jsem neznal.</w:t>
      </w:r>
    </w:p>
    <w:p w14:paraId="78EF2293" w14:textId="77777777" w:rsidR="005645A2" w:rsidRPr="00EE57F9" w:rsidRDefault="00F85FBB" w:rsidP="002B2343">
      <w:pPr>
        <w:pStyle w:val="Text"/>
      </w:pPr>
      <w:r w:rsidRPr="00EE57F9">
        <w:t>„</w:t>
      </w:r>
      <w:r w:rsidR="008E4653" w:rsidRPr="00EE57F9">
        <w:t>Moje vzpomínky,</w:t>
      </w:r>
      <w:r w:rsidRPr="00EE57F9">
        <w:t>“</w:t>
      </w:r>
      <w:r w:rsidR="008E4653" w:rsidRPr="00EE57F9">
        <w:t xml:space="preserve"> řekl jsem.</w:t>
      </w:r>
    </w:p>
    <w:p w14:paraId="58CCD486" w14:textId="22FF6FCF" w:rsidR="005645A2" w:rsidRPr="00EE57F9" w:rsidRDefault="008E4653" w:rsidP="002B2343">
      <w:pPr>
        <w:pStyle w:val="Text"/>
      </w:pPr>
      <w:r w:rsidRPr="00EE57F9">
        <w:t xml:space="preserve">Mávl rukou. </w:t>
      </w:r>
      <w:r w:rsidR="00F85FBB" w:rsidRPr="00EE57F9">
        <w:t>„</w:t>
      </w:r>
      <w:r w:rsidRPr="00EE57F9">
        <w:t>Zbavil jsem se jich,</w:t>
      </w:r>
      <w:r w:rsidR="00F85FBB" w:rsidRPr="00EE57F9">
        <w:t>“</w:t>
      </w:r>
      <w:r w:rsidRPr="00EE57F9">
        <w:t xml:space="preserve"> odpověděl. </w:t>
      </w:r>
      <w:r w:rsidR="00F85FBB" w:rsidRPr="00EE57F9">
        <w:t>„</w:t>
      </w:r>
      <w:r w:rsidRPr="00EE57F9">
        <w:t>Mizérie a selháni, promarněný život, zpustlý talent. Bude ti bez nich lip.</w:t>
      </w:r>
      <w:r w:rsidR="00B81CF3" w:rsidRPr="00EE57F9">
        <w:t>“</w:t>
      </w:r>
    </w:p>
    <w:p w14:paraId="5659C095" w14:textId="77777777" w:rsidR="005645A2" w:rsidRPr="00EE57F9" w:rsidRDefault="008E4653" w:rsidP="002B2343">
      <w:pPr>
        <w:pStyle w:val="Text"/>
      </w:pPr>
      <w:r w:rsidRPr="00EE57F9">
        <w:t xml:space="preserve">Přikývl jsem. </w:t>
      </w:r>
      <w:r w:rsidR="00F85FBB" w:rsidRPr="00EE57F9">
        <w:t>„</w:t>
      </w:r>
      <w:r w:rsidRPr="00EE57F9">
        <w:t>S těmi tvými.</w:t>
      </w:r>
      <w:r w:rsidR="00F85FBB" w:rsidRPr="00EE57F9">
        <w:t>“</w:t>
      </w:r>
    </w:p>
    <w:p w14:paraId="22F3E865" w14:textId="526AF12B" w:rsidR="005645A2" w:rsidRDefault="00F85FBB" w:rsidP="002B2343">
      <w:pPr>
        <w:pStyle w:val="Text"/>
      </w:pPr>
      <w:r>
        <w:t>„</w:t>
      </w:r>
      <w:r w:rsidR="008E4653" w:rsidRPr="008E4653">
        <w:t>Ano. Ale není to příjemné čtení,</w:t>
      </w:r>
      <w:r>
        <w:t>“</w:t>
      </w:r>
      <w:r w:rsidR="008E4653" w:rsidRPr="008E4653">
        <w:t xml:space="preserve"> vrčel zamračeně. </w:t>
      </w:r>
      <w:r>
        <w:t>„</w:t>
      </w:r>
      <w:r w:rsidR="008E4653" w:rsidRPr="008E4653">
        <w:t>Jsou horké a zlostné, jsou to vzpomínky na pánbíčkářství a zášť, neúprosnou smůlu, život plný neustálých porážek a neúspěchů, nepochopený talent. Zjistíš, že podruhé jsem u zkoušek neuspěl proto, že když jsem tam v té Velké škole seděl, nečekaně jsem přišel na lepší způsob, ja</w:t>
      </w:r>
      <w:r w:rsidR="00B81CF3">
        <w:t>k</w:t>
      </w:r>
      <w:r w:rsidR="008E4653" w:rsidRPr="008E4653">
        <w:t xml:space="preserve"> dosáhnout </w:t>
      </w:r>
      <w:r w:rsidR="008E4653" w:rsidRPr="00EE57F9">
        <w:t>i</w:t>
      </w:r>
      <w:r w:rsidR="008E4653" w:rsidRPr="00EE57F9">
        <w:rPr>
          <w:i/>
        </w:rPr>
        <w:t>mam sanctam.</w:t>
      </w:r>
      <w:r w:rsidR="008E4653" w:rsidRPr="008E4653">
        <w:t xml:space="preserve"> Byl rychlejší, bezpečnější a nemilosrdní účinnější. Vyzkoušel jsem ho, hned</w:t>
      </w:r>
      <w:r w:rsidR="00B81CF3">
        <w:t xml:space="preserve"> jak zkoušky skončily, a </w:t>
      </w:r>
      <w:r w:rsidR="00EE57F9">
        <w:t>fungova</w:t>
      </w:r>
      <w:r w:rsidR="00EE57F9" w:rsidRPr="008E4653">
        <w:t>lo</w:t>
      </w:r>
      <w:r w:rsidR="008E4653" w:rsidRPr="008E4653">
        <w:t>. Nedostal jsem za to ale žádné body, takže jsem neprospěl. Kde je v tom jaký smysl, ptám se tě?</w:t>
      </w:r>
      <w:r>
        <w:t>“</w:t>
      </w:r>
    </w:p>
    <w:p w14:paraId="432B5F7D" w14:textId="77777777" w:rsidR="005645A2" w:rsidRDefault="00F85FBB" w:rsidP="002B2343">
      <w:pPr>
        <w:pStyle w:val="Text"/>
      </w:pPr>
      <w:r>
        <w:t>„</w:t>
      </w:r>
      <w:r w:rsidR="008E4653" w:rsidRPr="008E4653">
        <w:t>Neprošel jsi opravným pokusem,</w:t>
      </w:r>
      <w:r>
        <w:t>“</w:t>
      </w:r>
      <w:r w:rsidR="008E4653" w:rsidRPr="008E4653">
        <w:t xml:space="preserve"> řekl jsem. </w:t>
      </w:r>
      <w:r>
        <w:t>„</w:t>
      </w:r>
      <w:r w:rsidR="008E4653" w:rsidRPr="008E4653">
        <w:t>Co se stalo poprvé?</w:t>
      </w:r>
      <w:r>
        <w:t>“</w:t>
      </w:r>
      <w:r w:rsidR="008E4653" w:rsidRPr="008E4653">
        <w:t xml:space="preserve"> Zasmál se. </w:t>
      </w:r>
      <w:r>
        <w:t>„</w:t>
      </w:r>
      <w:r w:rsidR="008E4653" w:rsidRPr="008E4653">
        <w:t>Měl jsem chřipku,</w:t>
      </w:r>
      <w:r>
        <w:t>“</w:t>
      </w:r>
      <w:r w:rsidR="008E4653" w:rsidRPr="008E4653">
        <w:t xml:space="preserve"> odpověděl. </w:t>
      </w:r>
      <w:r>
        <w:t>„</w:t>
      </w:r>
      <w:r w:rsidR="008E4653" w:rsidRPr="008E4653">
        <w:t>Byl jsem prakticky v deliriu, sotva jsem si pamatoval vlastní jméno. Vyslechli mě snad? Ne. Pravidla. Chápeš, co mám na mysli. Smůla a nepřízeň na každém kroku.</w:t>
      </w:r>
      <w:r>
        <w:t>“</w:t>
      </w:r>
    </w:p>
    <w:p w14:paraId="3D96C48E" w14:textId="77777777" w:rsidR="005645A2" w:rsidRDefault="008E4653" w:rsidP="002B2343">
      <w:pPr>
        <w:pStyle w:val="Text"/>
      </w:pPr>
      <w:r w:rsidRPr="008E4653">
        <w:t xml:space="preserve">Přikývl jsem. </w:t>
      </w:r>
      <w:r w:rsidR="00F85FBB">
        <w:t>„</w:t>
      </w:r>
      <w:r w:rsidRPr="008E4653">
        <w:t>Co se stane se mnou?</w:t>
      </w:r>
      <w:r w:rsidR="00F85FBB">
        <w:t>“</w:t>
      </w:r>
    </w:p>
    <w:p w14:paraId="61083A90" w14:textId="77777777" w:rsidR="005645A2" w:rsidRDefault="008E4653" w:rsidP="002B2343">
      <w:pPr>
        <w:pStyle w:val="Text"/>
      </w:pPr>
      <w:r w:rsidRPr="008E4653">
        <w:t xml:space="preserve">Podíval se na mě. </w:t>
      </w:r>
      <w:r w:rsidR="00F85FBB">
        <w:t>„</w:t>
      </w:r>
      <w:r w:rsidRPr="008E4653">
        <w:t>Bude ti lip,</w:t>
      </w:r>
      <w:r w:rsidR="00F85FBB">
        <w:t>“</w:t>
      </w:r>
      <w:r w:rsidRPr="008E4653">
        <w:t xml:space="preserve"> zopakoval.</w:t>
      </w:r>
    </w:p>
    <w:p w14:paraId="68392775" w14:textId="77777777" w:rsidR="005645A2" w:rsidRDefault="00F85FBB" w:rsidP="002B2343">
      <w:pPr>
        <w:pStyle w:val="Text"/>
      </w:pPr>
      <w:r>
        <w:t>„</w:t>
      </w:r>
      <w:r w:rsidR="008E4653" w:rsidRPr="008E4653">
        <w:t>Přestanu existovat. Budu mrtvý.</w:t>
      </w:r>
      <w:r>
        <w:t>“</w:t>
      </w:r>
    </w:p>
    <w:p w14:paraId="0AD1B1F9" w14:textId="0B53261E" w:rsidR="005645A2" w:rsidRDefault="00F85FBB" w:rsidP="002B2343">
      <w:pPr>
        <w:pStyle w:val="Text"/>
      </w:pPr>
      <w:r>
        <w:t>„</w:t>
      </w:r>
      <w:r w:rsidR="008E4653" w:rsidRPr="008E4653">
        <w:t>Fyzicky ne,</w:t>
      </w:r>
      <w:r>
        <w:t>“</w:t>
      </w:r>
      <w:r w:rsidR="008E4653" w:rsidRPr="008E4653">
        <w:t xml:space="preserve"> opravil mě mírně. </w:t>
      </w:r>
      <w:r>
        <w:t>„</w:t>
      </w:r>
      <w:r w:rsidR="008E4653" w:rsidRPr="008E4653">
        <w:t xml:space="preserve">Bude to tvoje tělo a moje mysl. Tvoje plně kvalifikované tělo praktika s licencí a mysl, která v záblesku intuice přišla na způsob, jak vylepšit </w:t>
      </w:r>
      <w:r w:rsidR="00B81CF3" w:rsidRPr="00EE57F9">
        <w:rPr>
          <w:i/>
        </w:rPr>
        <w:t>unam sanctam.“</w:t>
      </w:r>
    </w:p>
    <w:p w14:paraId="2C1A5FC1" w14:textId="77777777" w:rsidR="005645A2" w:rsidRDefault="008E4653" w:rsidP="002B2343">
      <w:pPr>
        <w:pStyle w:val="Text"/>
      </w:pPr>
      <w:r w:rsidRPr="008E4653">
        <w:lastRenderedPageBreak/>
        <w:t xml:space="preserve">Nejspíš to vypovídá něco o mé sebeúctě, že jsem se nad tou možnosti skutečně zamyslel, ale jenom na chvíli. Možná tak na půl vteřiny. </w:t>
      </w:r>
      <w:r w:rsidR="00F85FBB">
        <w:t>„</w:t>
      </w:r>
      <w:r w:rsidRPr="008E4653">
        <w:t>Co bude teď?</w:t>
      </w:r>
      <w:r w:rsidR="00F85FBB">
        <w:t>“</w:t>
      </w:r>
      <w:r w:rsidRPr="008E4653">
        <w:t xml:space="preserve"> zeptal jsem se. </w:t>
      </w:r>
      <w:r w:rsidR="00F85FBB">
        <w:t>„</w:t>
      </w:r>
      <w:r w:rsidRPr="008E4653">
        <w:t>Budeme bojovat, nebo</w:t>
      </w:r>
      <w:r w:rsidR="00F85FBB">
        <w:t>…</w:t>
      </w:r>
      <w:r w:rsidRPr="008E4653">
        <w:t>?</w:t>
      </w:r>
      <w:r w:rsidR="00F85FBB">
        <w:t>“</w:t>
      </w:r>
    </w:p>
    <w:p w14:paraId="3667333E" w14:textId="77777777" w:rsidR="005645A2" w:rsidRDefault="008E4653" w:rsidP="002B2343">
      <w:pPr>
        <w:pStyle w:val="Text"/>
      </w:pPr>
      <w:r w:rsidRPr="008E4653">
        <w:t xml:space="preserve">Pokrčil rameny. </w:t>
      </w:r>
      <w:r w:rsidR="00F85FBB">
        <w:t>„</w:t>
      </w:r>
      <w:r w:rsidRPr="008E4653">
        <w:t>Jestli chceš,</w:t>
      </w:r>
      <w:r w:rsidR="00F85FBB">
        <w:t>“</w:t>
      </w:r>
      <w:r w:rsidRPr="008E4653">
        <w:t xml:space="preserve"> řekl a natáhl paže. Byly deset stop dlouhé a tenké jako závory. Popadl mě za krk, jako by svíral myš, a začal ho drtit.</w:t>
      </w:r>
    </w:p>
    <w:p w14:paraId="38267B92" w14:textId="77777777" w:rsidR="005645A2" w:rsidRDefault="008E4653" w:rsidP="002B2343">
      <w:pPr>
        <w:pStyle w:val="Text"/>
      </w:pPr>
      <w:r w:rsidRPr="008E4653">
        <w:t>Myslím, že jsem byl tak ze sedmdesáti procent mrtvý, když jsem si vzpomněl, že vím, co mám dělat. Zvedl jsem svou poněkud roztřesenou druhou obranu. Sevřel prsty kolem prázdného vzduchu a najednou jsem stál za ním.</w:t>
      </w:r>
    </w:p>
    <w:p w14:paraId="007D817F" w14:textId="77777777" w:rsidR="005645A2" w:rsidRDefault="008E4653" w:rsidP="002B2343">
      <w:pPr>
        <w:pStyle w:val="Text"/>
      </w:pPr>
      <w:r w:rsidRPr="008E4653">
        <w:t>Otočil se s řevem jako býk. Z čela mu trčely býčí rohy. Zkusil jsem znovu druhou obranu, ale dostal se tam dřív než já, popadl mě za hlavu a udeřil mým obličejem do zdi.</w:t>
      </w:r>
    </w:p>
    <w:p w14:paraId="581A859B" w14:textId="77777777" w:rsidR="005645A2" w:rsidRPr="00EE57F9" w:rsidRDefault="008E4653" w:rsidP="002B2343">
      <w:pPr>
        <w:pStyle w:val="Text"/>
      </w:pPr>
      <w:r w:rsidRPr="008E4653">
        <w:t xml:space="preserve">Právě včas jsem si vzpomněl: není žádná bolest. Použil jsem Drobné laskavosti, změkčil zeď jako plst a proklouzl mu mezi prsty. Stal jsem se dýmem. Visel jsem nad ním jako mrak. Zasmál se a stáhl mě zpátky pomocí </w:t>
      </w:r>
      <w:r w:rsidRPr="00EE57F9">
        <w:rPr>
          <w:i/>
        </w:rPr>
        <w:t>vis mentis.</w:t>
      </w:r>
      <w:r w:rsidRPr="00EE57F9">
        <w:t xml:space="preserve"> Udeřil jsem temenem do podlahy, která Pružila jako matrace. Stal jsem se kopím a pohroužil se mu do hrudi. Použil druhou obranu a ocitl se na opačné straně místnosti.</w:t>
      </w:r>
    </w:p>
    <w:p w14:paraId="043C91F9" w14:textId="77777777" w:rsidR="005645A2" w:rsidRPr="00EE57F9" w:rsidRDefault="00F85FBB" w:rsidP="002B2343">
      <w:pPr>
        <w:pStyle w:val="Text"/>
      </w:pPr>
      <w:r w:rsidRPr="00EE57F9">
        <w:t>„</w:t>
      </w:r>
      <w:r w:rsidR="008E4653" w:rsidRPr="00EE57F9">
        <w:t>Bojuješ jako prvák,</w:t>
      </w:r>
      <w:r w:rsidRPr="00EE57F9">
        <w:t>“</w:t>
      </w:r>
      <w:r w:rsidR="008E4653" w:rsidRPr="00EE57F9">
        <w:t xml:space="preserve"> řekl.</w:t>
      </w:r>
    </w:p>
    <w:p w14:paraId="10522B89" w14:textId="77777777" w:rsidR="005645A2" w:rsidRPr="00EE57F9" w:rsidRDefault="008E4653" w:rsidP="002B2343">
      <w:pPr>
        <w:pStyle w:val="Text"/>
      </w:pPr>
      <w:r w:rsidRPr="00EE57F9">
        <w:t>To byla pravda. Sevřel jsem mysl jako pěst. Zdi se kolem něj stáhly a rozmačkaly ho jako bota pavouka. Cítil jsem ho jako hřebík v chodidle. Vrátil jsem se k první obraně. Stáli jsme v protilehlých koutech místnosti a mračili se na sebe.</w:t>
      </w:r>
    </w:p>
    <w:p w14:paraId="4B019DB5" w14:textId="4AD5CE1F" w:rsidR="005645A2" w:rsidRPr="00EE57F9" w:rsidRDefault="00F85FBB" w:rsidP="002B2343">
      <w:pPr>
        <w:pStyle w:val="Text"/>
      </w:pPr>
      <w:r w:rsidRPr="00EE57F9">
        <w:t>„</w:t>
      </w:r>
      <w:r w:rsidR="008E4653" w:rsidRPr="00EE57F9">
        <w:t>Nemůžeš mě porazit,</w:t>
      </w:r>
      <w:r w:rsidRPr="00EE57F9">
        <w:t>“</w:t>
      </w:r>
      <w:r w:rsidR="008E4653" w:rsidRPr="00EE57F9">
        <w:t xml:space="preserve"> řekl. </w:t>
      </w:r>
      <w:r w:rsidRPr="00EE57F9">
        <w:t>„</w:t>
      </w:r>
      <w:r w:rsidR="008E4653" w:rsidRPr="00EE57F9">
        <w:t xml:space="preserve">Unavím tě tak, že jednoduše </w:t>
      </w:r>
      <w:r w:rsidR="00EE57F9" w:rsidRPr="00EE57F9">
        <w:t>vybledneš</w:t>
      </w:r>
      <w:r w:rsidR="008E4653" w:rsidRPr="00EE57F9">
        <w:t xml:space="preserve"> a zmizíš. Přiznej si to, pro co bys chtěl k čertu žít?</w:t>
      </w:r>
      <w:r w:rsidRPr="00EE57F9">
        <w:t>“</w:t>
      </w:r>
    </w:p>
    <w:p w14:paraId="64A62008" w14:textId="77777777" w:rsidR="005645A2" w:rsidRPr="00EE57F9" w:rsidRDefault="008E4653" w:rsidP="002B2343">
      <w:pPr>
        <w:pStyle w:val="Text"/>
      </w:pPr>
      <w:r w:rsidRPr="00EE57F9">
        <w:t xml:space="preserve">Dobrá otázka. </w:t>
      </w:r>
      <w:r w:rsidR="00F85FBB" w:rsidRPr="00EE57F9">
        <w:t>„</w:t>
      </w:r>
      <w:r w:rsidRPr="00EE57F9">
        <w:t>Tak jo.</w:t>
      </w:r>
      <w:r w:rsidR="00F85FBB" w:rsidRPr="00EE57F9">
        <w:t>“</w:t>
      </w:r>
    </w:p>
    <w:p w14:paraId="3150902E" w14:textId="77777777" w:rsidR="005645A2" w:rsidRPr="00EE57F9" w:rsidRDefault="008E4653" w:rsidP="002B2343">
      <w:pPr>
        <w:pStyle w:val="Text"/>
      </w:pPr>
      <w:r w:rsidRPr="00EE57F9">
        <w:t xml:space="preserve">Vytřeštil oči. </w:t>
      </w:r>
      <w:r w:rsidR="00F85FBB" w:rsidRPr="00EE57F9">
        <w:t>„</w:t>
      </w:r>
      <w:r w:rsidRPr="00EE57F9">
        <w:t>Vyhrál jsem?</w:t>
      </w:r>
      <w:r w:rsidR="00F85FBB" w:rsidRPr="00EE57F9">
        <w:t>“</w:t>
      </w:r>
    </w:p>
    <w:p w14:paraId="16382BCE" w14:textId="77777777" w:rsidR="005645A2" w:rsidRPr="00EE57F9" w:rsidRDefault="00F85FBB" w:rsidP="002B2343">
      <w:pPr>
        <w:pStyle w:val="Text"/>
      </w:pPr>
      <w:r w:rsidRPr="00EE57F9">
        <w:t>„</w:t>
      </w:r>
      <w:r w:rsidR="008E4653" w:rsidRPr="00EE57F9">
        <w:t>Vyhrál jsi,</w:t>
      </w:r>
      <w:r w:rsidRPr="00EE57F9">
        <w:t>“</w:t>
      </w:r>
      <w:r w:rsidR="008E4653" w:rsidRPr="00EE57F9">
        <w:t xml:space="preserve"> potvrdil jsem.</w:t>
      </w:r>
    </w:p>
    <w:p w14:paraId="14135D49" w14:textId="77777777" w:rsidR="005645A2" w:rsidRPr="00EE57F9" w:rsidRDefault="008E4653" w:rsidP="002B2343">
      <w:pPr>
        <w:pStyle w:val="Text"/>
      </w:pPr>
      <w:r w:rsidRPr="00EE57F9">
        <w:t>Potěšilo ho to. Velice ho to potěšilo. Zazubil se na mě, zvedl ruku a právě v tom okamžiku jsem sevřel prsty kolem kliky dveří a zmáčkl ji tak silně, jak jsem jen dokázal.</w:t>
      </w:r>
    </w:p>
    <w:p w14:paraId="5BAB6E7A" w14:textId="77777777" w:rsidR="005645A2" w:rsidRPr="00EE57F9" w:rsidRDefault="008E4653" w:rsidP="002B2343">
      <w:pPr>
        <w:pStyle w:val="Text"/>
      </w:pPr>
      <w:r w:rsidRPr="00EE57F9">
        <w:t>Uviděl to a otevřel ústa k výkřiku. Ale dveře se rozletěly a srazily mě zpátky. Zavřel jsem oči. Ty dveře byly samozřejmě průsečíkem dvou čar, které jsem nakreslil úhlopříčně přes místnost, přesně pod úhlem sto pět a sedmdesát pět stupňů.</w:t>
      </w:r>
    </w:p>
    <w:p w14:paraId="0AF52EB6" w14:textId="77777777" w:rsidR="005645A2" w:rsidRPr="00EE57F9" w:rsidRDefault="008E4653" w:rsidP="002B2343">
      <w:pPr>
        <w:pStyle w:val="Text"/>
      </w:pPr>
      <w:r w:rsidRPr="00EE57F9">
        <w:lastRenderedPageBreak/>
        <w:t>Otevřel jsem oči. Byl pryč. Stál jsem v chlapcově pokoji, v tom mrňavém, v patře. Chlapec seděl na podlaze se zkříženýma nohama a bradou podepřenou rukama. Vzhlédl ke mně.</w:t>
      </w:r>
    </w:p>
    <w:p w14:paraId="3F31917F" w14:textId="77777777" w:rsidR="005645A2" w:rsidRPr="00EE57F9" w:rsidRDefault="00F85FBB" w:rsidP="002B2343">
      <w:pPr>
        <w:pStyle w:val="Text"/>
      </w:pPr>
      <w:r w:rsidRPr="00EE57F9">
        <w:t>„</w:t>
      </w:r>
      <w:r w:rsidR="008E4653" w:rsidRPr="00EE57F9">
        <w:t>No tak pojď,</w:t>
      </w:r>
      <w:r w:rsidRPr="00EE57F9">
        <w:t>“</w:t>
      </w:r>
      <w:r w:rsidR="008E4653" w:rsidRPr="00EE57F9">
        <w:t xml:space="preserve"> štěkl jsem na něj. </w:t>
      </w:r>
      <w:r w:rsidRPr="00EE57F9">
        <w:t>„</w:t>
      </w:r>
      <w:r w:rsidR="008E4653" w:rsidRPr="00EE57F9">
        <w:t>Nemám na to celý den.</w:t>
      </w:r>
      <w:r w:rsidRPr="00EE57F9">
        <w:t>“</w:t>
      </w:r>
    </w:p>
    <w:p w14:paraId="549B6DAC" w14:textId="77777777" w:rsidR="005645A2" w:rsidRPr="00EE57F9" w:rsidRDefault="008E4653" w:rsidP="002B2343">
      <w:pPr>
        <w:pStyle w:val="Text"/>
      </w:pPr>
      <w:r w:rsidRPr="00EE57F9">
        <w:t>Byli mi až žalostně vděční. Matku zaplavily slzy, otec mi visel na ruce: jak vám jen můžeme poděkovat, je to zázrak, děláte zázraky. Neměl jsem na to náladu. Chlapec, který ležel na kuchyňském stole pod hromadou přikrývek, se na mě podíval a zamračil se, jako kdyby se mnou něco nebylo v pořádku. Byl to tichý, analytický pohled. Pekelně mě vyděsil. Odmítl jsem jídlo a pití a přiměl jsem otce, aby vytáhl poníka a vozík a odvezl mě na křižovatku. Ale pošťák přijede až za šest hodin, namítal. Je zima a tma, budete z toho mít smrt.</w:t>
      </w:r>
    </w:p>
    <w:p w14:paraId="5DF41B83" w14:textId="77777777" w:rsidR="005645A2" w:rsidRPr="00EE57F9" w:rsidRDefault="008E4653" w:rsidP="002B2343">
      <w:pPr>
        <w:pStyle w:val="Text"/>
      </w:pPr>
      <w:r w:rsidRPr="00EE57F9">
        <w:t>Necítil jsem chlad.</w:t>
      </w:r>
    </w:p>
    <w:p w14:paraId="5BF69691" w14:textId="77777777" w:rsidR="005645A2" w:rsidRDefault="008E4653" w:rsidP="002B2343">
      <w:pPr>
        <w:pStyle w:val="Text"/>
      </w:pPr>
      <w:r w:rsidRPr="00EE57F9">
        <w:t xml:space="preserve">Na křižovatce, skrčený pod starým smradlavým kloboukem </w:t>
      </w:r>
      <w:r w:rsidR="00F85FBB" w:rsidRPr="00EE57F9">
        <w:t>–</w:t>
      </w:r>
      <w:r w:rsidRPr="00EE57F9">
        <w:t xml:space="preserve"> otec trval na tom, že mi ho musí dát </w:t>
      </w:r>
      <w:r w:rsidR="00F85FBB" w:rsidRPr="00EE57F9">
        <w:t>–</w:t>
      </w:r>
      <w:r w:rsidRPr="00EE57F9">
        <w:t xml:space="preserve"> jsem se pokusil prohledat svou mysl, abych se přesvědčil, že je opravdu pryč. Nemohl to samozřejmě nijak přežít. Otevřel jsem dveře (pravidlo číslo jedna: nikdy neotevírejte dveře) a on byl z mé hlavy vysát ven, kde nebyla žádná talentovaná</w:t>
      </w:r>
      <w:r w:rsidRPr="008E4653">
        <w:t xml:space="preserve"> mysl, která by jej mohla přijmout. I kdyby byl tak silný, jak tvrdil, nemohl vydržet více než tři vteřiny, než se zlomil a rozplynul ve vzduchu. Nemohl udělat vůbec nic, nemohl nijak přežít.</w:t>
      </w:r>
    </w:p>
    <w:p w14:paraId="091907A1" w14:textId="77777777" w:rsidR="005645A2" w:rsidRDefault="008E4653" w:rsidP="002B2343">
      <w:pPr>
        <w:pStyle w:val="Text"/>
      </w:pPr>
      <w:r w:rsidRPr="008E4653">
        <w:t>Přijel vůz. Nastoupil jsem a prospal celou cestu. V hostinci jsem si vzal lampu a zrcadlo a celý se důkladně prozkoumal. Když už jsem si začínal myslet, že je všechno v pořádku, našel jsem skvrnu fialové kůže velikosti planého jablka na lýtku levé nohy. Řekl jsem si, že je to jenom podlitina.</w:t>
      </w:r>
    </w:p>
    <w:p w14:paraId="532C1EA5" w14:textId="77777777" w:rsidR="005645A2" w:rsidRDefault="008E4653" w:rsidP="002B2343">
      <w:pPr>
        <w:pStyle w:val="Text"/>
      </w:pPr>
      <w:r w:rsidRPr="008E4653">
        <w:t>(To bylo před rokem. Pořád ji tam mám.)</w:t>
      </w:r>
    </w:p>
    <w:p w14:paraId="73BEDB6E" w14:textId="757B45E9" w:rsidR="005645A2" w:rsidRPr="00EE57F9" w:rsidRDefault="008E4653" w:rsidP="002B2343">
      <w:pPr>
        <w:pStyle w:val="Text"/>
      </w:pPr>
      <w:r w:rsidRPr="008E4653">
        <w:t>Zbytek obchůzky tvořily samé přímočaré záležitosti: posednuti, malá trhlina, několik invazí, které jsem uzavřel silnou pečetí a p° návratu řádně nahlásil. Od té doby jsem se dobrovolně přihlásil k prověrce</w:t>
      </w:r>
      <w:r w:rsidR="005645A2" w:rsidRPr="008E4653">
        <w:t>,</w:t>
      </w:r>
      <w:r w:rsidR="005645A2">
        <w:t xml:space="preserve"> </w:t>
      </w:r>
      <w:r w:rsidR="005645A2" w:rsidRPr="008E4653">
        <w:t>n</w:t>
      </w:r>
      <w:r w:rsidRPr="008E4653">
        <w:t xml:space="preserve">avštívil několik poradců, koupil si dvě velká zrcadla. Byl jsem povýšen na polního důstojníka vyšší třídy. Mají ze mě docela radost a není divu. Vypadá to, že se ve své práci neustále zlepšuji. A píšu článek, tomu byste nevěřili: </w:t>
      </w:r>
      <w:r w:rsidRPr="00EE57F9">
        <w:t xml:space="preserve">Modifikace </w:t>
      </w:r>
      <w:r w:rsidRPr="00EE57F9">
        <w:rPr>
          <w:i/>
        </w:rPr>
        <w:t>unam sanctam.</w:t>
      </w:r>
      <w:r w:rsidRPr="00EE57F9">
        <w:t xml:space="preserve"> Rychlejší, bezpečnější a mnohem účinnější. Je to tak oslnivě zřejmé, až mě překvapuje, že to dosud nikoho nenapadlo.</w:t>
      </w:r>
    </w:p>
    <w:p w14:paraId="098B120D" w14:textId="77777777" w:rsidR="005645A2" w:rsidRDefault="008E4653" w:rsidP="002B2343">
      <w:pPr>
        <w:pStyle w:val="Text"/>
      </w:pPr>
      <w:r w:rsidRPr="008E4653">
        <w:lastRenderedPageBreak/>
        <w:t>Otec převor je překvapený, ale potěšený. Nevím, co to do tebe vjelo, řekl mi.</w:t>
      </w:r>
    </w:p>
    <w:p w14:paraId="2202FAF1" w14:textId="412DA7DF" w:rsidR="00EE57F9" w:rsidRDefault="008E4653" w:rsidP="00EE57F9">
      <w:pPr>
        <w:pStyle w:val="Text"/>
        <w:jc w:val="right"/>
        <w:rPr>
          <w:i/>
        </w:rPr>
      </w:pPr>
      <w:r w:rsidRPr="00EE57F9">
        <w:rPr>
          <w:i/>
        </w:rPr>
        <w:t>přeložil Ludovít Plata</w:t>
      </w:r>
    </w:p>
    <w:p w14:paraId="0F8DF45A" w14:textId="77777777" w:rsidR="00EE57F9" w:rsidRDefault="00EE57F9">
      <w:pPr>
        <w:widowControl/>
        <w:spacing w:after="200" w:line="276" w:lineRule="auto"/>
        <w:rPr>
          <w:rFonts w:ascii="Times New Roman" w:hAnsi="Times New Roman" w:cs="Times New Roman"/>
          <w:i/>
          <w:color w:val="auto"/>
        </w:rPr>
      </w:pPr>
      <w:r>
        <w:rPr>
          <w:i/>
        </w:rPr>
        <w:br w:type="page"/>
      </w:r>
    </w:p>
    <w:p w14:paraId="6CA6418D" w14:textId="4B70ED8A" w:rsidR="00EE57F9" w:rsidRDefault="00EE57F9">
      <w:pPr>
        <w:widowControl/>
        <w:spacing w:after="200" w:line="276" w:lineRule="auto"/>
        <w:rPr>
          <w:rFonts w:ascii="Times New Roman" w:hAnsi="Times New Roman" w:cs="Times New Roman"/>
          <w:i/>
          <w:color w:val="auto"/>
        </w:rPr>
      </w:pPr>
      <w:r w:rsidRPr="008E4653">
        <w:rPr>
          <w:i/>
          <w:noProof/>
        </w:rPr>
        <w:lastRenderedPageBreak/>
        <w:drawing>
          <wp:anchor distT="0" distB="0" distL="63500" distR="63500" simplePos="0" relativeHeight="251680256" behindDoc="1" locked="0" layoutInCell="1" allowOverlap="1" wp14:anchorId="33A3A031" wp14:editId="65253320">
            <wp:simplePos x="0" y="0"/>
            <wp:positionH relativeFrom="margin">
              <wp:posOffset>-130175</wp:posOffset>
            </wp:positionH>
            <wp:positionV relativeFrom="paragraph">
              <wp:posOffset>-549276</wp:posOffset>
            </wp:positionV>
            <wp:extent cx="4701658" cy="7553325"/>
            <wp:effectExtent l="0" t="0" r="3810" b="0"/>
            <wp:wrapNone/>
            <wp:docPr id="11" name="Obrázek 11"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23915" cy="7589081"/>
                    </a:xfrm>
                    <a:prstGeom prst="rect">
                      <a:avLst/>
                    </a:prstGeom>
                    <a:noFill/>
                  </pic:spPr>
                </pic:pic>
              </a:graphicData>
            </a:graphic>
            <wp14:sizeRelH relativeFrom="page">
              <wp14:pctWidth>0</wp14:pctWidth>
            </wp14:sizeRelH>
            <wp14:sizeRelV relativeFrom="page">
              <wp14:pctHeight>0</wp14:pctHeight>
            </wp14:sizeRelV>
          </wp:anchor>
        </w:drawing>
      </w:r>
      <w:r>
        <w:rPr>
          <w:i/>
        </w:rPr>
        <w:br w:type="page"/>
      </w:r>
    </w:p>
    <w:p w14:paraId="6B0FB226" w14:textId="7C683532" w:rsidR="005645A2" w:rsidRDefault="00EE57F9" w:rsidP="002B2343">
      <w:pPr>
        <w:pStyle w:val="Text"/>
      </w:pPr>
      <w:r w:rsidRPr="008E4653">
        <w:lastRenderedPageBreak/>
        <w:t xml:space="preserve">Garth Nix </w:t>
      </w:r>
      <w:r w:rsidR="008E4653" w:rsidRPr="008E4653">
        <w:t xml:space="preserve">vyrostl v australské Canbeře. V devatenácti se vydal na cestu Po Velké Británii v omláceném austinu s kufrem plným knih a psacím strojem mu uletělo kolo, přežil, vrátil se do Austrálie a začal studovat na University </w:t>
      </w:r>
      <w:r w:rsidR="00201202">
        <w:t>O</w:t>
      </w:r>
      <w:r w:rsidR="008E4653" w:rsidRPr="008E4653">
        <w:t>f Canberra. Od té doby pracoval v knihkupectví, jako knižní publicista, obchodní zástupce nakladatelství, editor, literární agent a konzultant pro styk s veřejností a marketing. První povídka mu vyšla v roce 1984 a po ní následovaly romány The Ragwitch, Sabriel (česky Sabriel/Triton 2004), Shade</w:t>
      </w:r>
      <w:r w:rsidR="00F85FBB">
        <w:t>’</w:t>
      </w:r>
      <w:r w:rsidR="008E4653" w:rsidRPr="008E4653">
        <w:t xml:space="preserve">s Children, Lirael (česky Lirael/Triton 2005), Abhorsen (česky Abhorsenka/Triton 2006), šestidílná fantasy série pro mladší čtenáře </w:t>
      </w:r>
      <w:r w:rsidR="008E4653" w:rsidRPr="008E4653">
        <w:rPr>
          <w:i/>
        </w:rPr>
        <w:t>Seventh Tower</w:t>
      </w:r>
      <w:r w:rsidR="008E4653" w:rsidRPr="008E4653">
        <w:t xml:space="preserve"> (česky Sedmá věž) a nedávno sedmidílná série </w:t>
      </w:r>
      <w:r w:rsidR="008E4653" w:rsidRPr="008E4653">
        <w:rPr>
          <w:i/>
        </w:rPr>
        <w:t>Keys to the Kingdom</w:t>
      </w:r>
      <w:r w:rsidR="008E4653" w:rsidRPr="008E4653">
        <w:t xml:space="preserve"> (česky Klíče od Království). Žije v Sydney s manželkou a dvěma dětmi.</w:t>
      </w:r>
    </w:p>
    <w:p w14:paraId="6F7812EF" w14:textId="77777777" w:rsidR="00EE57F9" w:rsidRDefault="00EE57F9" w:rsidP="002B2343">
      <w:pPr>
        <w:pStyle w:val="Text"/>
      </w:pPr>
    </w:p>
    <w:p w14:paraId="6C7B4299" w14:textId="58761C06" w:rsidR="00EE57F9" w:rsidRDefault="00EE57F9" w:rsidP="00EE57F9">
      <w:pPr>
        <w:pStyle w:val="Nadpis1"/>
      </w:pPr>
      <w:bookmarkStart w:id="11" w:name="_Toc374528232"/>
      <w:r w:rsidRPr="008E4653">
        <w:t>Garth Nix</w:t>
      </w:r>
      <w:r>
        <w:t xml:space="preserve"> – Příhodný dárek pro čarodějnou loutku</w:t>
      </w:r>
      <w:bookmarkEnd w:id="11"/>
    </w:p>
    <w:p w14:paraId="4FB6D773" w14:textId="77777777" w:rsidR="00EE57F9" w:rsidRDefault="00EE57F9" w:rsidP="002B2343">
      <w:pPr>
        <w:pStyle w:val="Text"/>
      </w:pPr>
    </w:p>
    <w:p w14:paraId="7D0DB9F6" w14:textId="77777777" w:rsidR="005645A2" w:rsidRPr="00201202" w:rsidRDefault="008E4653" w:rsidP="002B2343">
      <w:pPr>
        <w:pStyle w:val="Text"/>
      </w:pPr>
      <w:r w:rsidRPr="008E4653">
        <w:t xml:space="preserve">Sir Hereward si olízl prst a otočil stránku obrovského svazku, který nejistě balancoval na kovovém držáku vedle jeho lůžka. Nebyla to kniha, jakou by si sám vybral ke čtení </w:t>
      </w:r>
      <w:r w:rsidR="00F85FBB">
        <w:t>–</w:t>
      </w:r>
      <w:r w:rsidRPr="008E4653">
        <w:t xml:space="preserve"> nebo v jaké by se přehraboval jako havran pátrající po semínkách v čerstvě osetém poli </w:t>
      </w:r>
      <w:r w:rsidR="00F85FBB">
        <w:t>–</w:t>
      </w:r>
      <w:r w:rsidRPr="008E4653">
        <w:t xml:space="preserve">, ale jelikož to byla jediná kniha v celé osamělé věži u moře, neměl na vybranou. Poté, co si v levém chodidle zlomil dvě malé, ale důležité kůstky, nemohl se vydat mimo věž za jinou zábavou, takže se musel spokojit se čtením. Tato konkrétní kniha nesla název </w:t>
      </w:r>
      <w:r w:rsidRPr="00201202">
        <w:rPr>
          <w:i/>
        </w:rPr>
        <w:t>Kompendium všeobecných znalostí</w:t>
      </w:r>
      <w:r w:rsidRPr="00201202">
        <w:t xml:space="preserve"> a prezentovala se jako sbírka vědomostí, jimiž by měl disponovat každý přiměřeně vzdělaný pán v Jerreke, zemi, která přestala existovat asi před tisíci lety, krátce po vytištění této knihy.</w:t>
      </w:r>
    </w:p>
    <w:p w14:paraId="34856391" w14:textId="77777777" w:rsidR="005645A2" w:rsidRPr="00201202" w:rsidRDefault="008E4653" w:rsidP="002B2343">
      <w:pPr>
        <w:pStyle w:val="Text"/>
      </w:pPr>
      <w:r w:rsidRPr="00201202">
        <w:t>Zánik Jerreke a vydání knihy spolu nebyly pravděpodobně nijak spjaty, ačkoliv si sir Hereward všiml, že stránky jsou leckdy svázané v nesprávném pořadí nebo si neodpovídají, a z číslování obecně čišela jakási obecná neuspořádanost. Ve svém úhrnu mohly být tedy tyto věci symptomem poněkud neobvyklého konce Jerreke, městského státu, který tak zoufale nedokázal platit své dluhy, až muselo být veškeré jeho obyvatelstvo prodáno do otroctví.</w:t>
      </w:r>
    </w:p>
    <w:p w14:paraId="7E1E7E81" w14:textId="1EBCC8D2" w:rsidR="005645A2" w:rsidRPr="00201202" w:rsidRDefault="008E4653" w:rsidP="002B2343">
      <w:pPr>
        <w:pStyle w:val="Text"/>
      </w:pPr>
      <w:r w:rsidRPr="00201202">
        <w:lastRenderedPageBreak/>
        <w:t>Po dlouhém a temném zimním spánku uvnitř truhly v podkroví věže bylo k listování knihou zapotřebí nasliněného prstu. Pouze náležitě navlhčeným prstem bylo možné oddělit bohužel všelijak slepené stránky.</w:t>
      </w:r>
    </w:p>
    <w:p w14:paraId="0F20B776" w14:textId="77777777" w:rsidR="005645A2" w:rsidRPr="00201202" w:rsidRDefault="008E4653" w:rsidP="002B2343">
      <w:pPr>
        <w:pStyle w:val="Text"/>
      </w:pPr>
      <w:r w:rsidRPr="00201202">
        <w:t>Sir Hereward otočil další list a povzdechl si. Jeho nadšení pro četbu při otáčení několika stovek stránek, jež doprovázelo několik stovek olíznutí prstu, značně uvadlo, neboť nalezl pouze dva zápisky, které stály za přečtení: jeden pojednával o tom, jak podvádět při jedné stolní hře, která sice změnila název, ale pořád se ve známém světě hojně hrála; druhý o četných způsobech využití kořenového koření kabizendu, z nichž překvapivé množství spadalo do sféry odbornosti sira Herewarda jakožto dělostřelce a výrobce zápalných zařízení.</w:t>
      </w:r>
    </w:p>
    <w:p w14:paraId="5FD768D3" w14:textId="77777777" w:rsidR="005645A2" w:rsidRPr="00201202" w:rsidRDefault="008E4653" w:rsidP="002B2343">
      <w:pPr>
        <w:pStyle w:val="Text"/>
      </w:pPr>
      <w:r w:rsidRPr="00201202">
        <w:t xml:space="preserve">Sir Hereward už chtěl knihu odložit a zahulákat na správkyni, která se o věž starala, aby mu přinesla trochu piva, když ho zaujal titulek další kapitolky. Ta se jmenovala: </w:t>
      </w:r>
      <w:r w:rsidR="00F85FBB" w:rsidRPr="00201202">
        <w:t>„</w:t>
      </w:r>
      <w:r w:rsidRPr="00201202">
        <w:t>O usmiřování čarodějných loutek</w:t>
      </w:r>
      <w:r w:rsidR="00F85FBB" w:rsidRPr="00201202">
        <w:t>“</w:t>
      </w:r>
      <w:r w:rsidRPr="00201202">
        <w:t>.</w:t>
      </w:r>
    </w:p>
    <w:p w14:paraId="39A42D5D" w14:textId="77777777" w:rsidR="005645A2" w:rsidRPr="00201202" w:rsidRDefault="008E4653" w:rsidP="002B2343">
      <w:pPr>
        <w:pStyle w:val="Text"/>
      </w:pPr>
      <w:r w:rsidRPr="00201202">
        <w:t xml:space="preserve">Poněvadž věrným společníkem, druhem ve zbrani a někdejší chůvou sira Herewarda byla čarodějná loutka známá pod jménem pan Fitz, vzbudila kapitola ve zraněném rytíři značný zájem. Dychtivě pokračoval ve čtení, a ačkoliv byl zápisek krátký a týkal se pouze toho obvyklejšího druhu čarodějné loutky </w:t>
      </w:r>
      <w:r w:rsidR="00F85FBB" w:rsidRPr="00201202">
        <w:t>–</w:t>
      </w:r>
      <w:r w:rsidRPr="00201202">
        <w:t xml:space="preserve"> která byla vytvořena, aby zpívala, tančila a bavila </w:t>
      </w:r>
      <w:r w:rsidR="00F85FBB" w:rsidRPr="00201202">
        <w:t>–</w:t>
      </w:r>
      <w:r w:rsidRPr="00201202">
        <w:t>, něčemu se přiučil.</w:t>
      </w:r>
    </w:p>
    <w:p w14:paraId="170C3746" w14:textId="77777777" w:rsidR="005645A2" w:rsidRDefault="008E4653" w:rsidP="002B2343">
      <w:pPr>
        <w:pStyle w:val="Text"/>
      </w:pPr>
      <w:r w:rsidRPr="00201202">
        <w:t>Podle doktora profesora Laxelendera</w:t>
      </w:r>
      <w:r w:rsidRPr="008E4653">
        <w:t xml:space="preserve"> Prouzina, autora této poznámky, která měla tak daleko k všeobecným znalostem, měly všechny čarodějné loutky jediný den narození, podobně jako tomu bylo u kněží celé řady obzvláště žárlivých bůžků, jež u svých vyvolených sloužících nepřipouštěli žádnou individualitu (někteří dokonce zacházeli tak daleko jako xarwašianský bůh účetnictví a skladů, který nejenže upíral svým sloužícím individuální narozeniny, ale také jim všem říkal jedním jménem.)</w:t>
      </w:r>
    </w:p>
    <w:p w14:paraId="5178F038" w14:textId="202397D6" w:rsidR="005645A2" w:rsidRDefault="008E4653" w:rsidP="002B2343">
      <w:pPr>
        <w:pStyle w:val="Text"/>
      </w:pPr>
      <w:r w:rsidRPr="008E4653">
        <w:t xml:space="preserve">Sir Hereward tento společný den narození loutek rychle vypočítal, přičemž transponoval tramontický kalendář, který se používal v Jerreke, v novější Upravený nebeský kalendář, a zjistil, že narozeniny budou mít v průběhu několika dní, podle toho, zdaje </w:t>
      </w:r>
      <w:r w:rsidRPr="008E4653">
        <w:lastRenderedPageBreak/>
        <w:t xml:space="preserve">právě první nebo druhý den toho, co Upravený nebeský kalendář prozaicky nazýval </w:t>
      </w:r>
      <w:r w:rsidR="00F85FBB">
        <w:t>‚</w:t>
      </w:r>
      <w:r w:rsidRPr="008E4653">
        <w:t>druhým měsícem</w:t>
      </w:r>
      <w:r w:rsidR="00F85FBB">
        <w:t>‘</w:t>
      </w:r>
      <w:r w:rsidRPr="008E4653">
        <w:t xml:space="preserve"> a Tramontikové </w:t>
      </w:r>
      <w:r w:rsidR="00F85FBB">
        <w:t>‚</w:t>
      </w:r>
      <w:r w:rsidRPr="008E4653">
        <w:t>expialomon</w:t>
      </w:r>
      <w:r w:rsidR="00F85FBB">
        <w:t>‘</w:t>
      </w:r>
      <w:r w:rsidRPr="008E4653">
        <w:t>.</w:t>
      </w:r>
    </w:p>
    <w:p w14:paraId="211A0B21" w14:textId="77777777" w:rsidR="005645A2" w:rsidRDefault="008E4653" w:rsidP="002B2343">
      <w:pPr>
        <w:pStyle w:val="Text"/>
      </w:pPr>
      <w:r w:rsidRPr="008E4653">
        <w:t>Poněvadž byl sir Hereward upoután na lůžko už týden a nemusel se věnovat žádným neodkladným záležitostem, o přesném datu ztratil přehled.</w:t>
      </w:r>
    </w:p>
    <w:p w14:paraId="581F9EFA" w14:textId="77777777" w:rsidR="005645A2" w:rsidRDefault="00F85FBB" w:rsidP="002B2343">
      <w:pPr>
        <w:pStyle w:val="Text"/>
      </w:pPr>
      <w:r>
        <w:t>„</w:t>
      </w:r>
      <w:r w:rsidR="008E4653" w:rsidRPr="008E4653">
        <w:t>Sestro Gobbe!</w:t>
      </w:r>
      <w:r>
        <w:t>“</w:t>
      </w:r>
      <w:r w:rsidR="008E4653" w:rsidRPr="008E4653">
        <w:t xml:space="preserve"> zavolal sir Hereward. </w:t>
      </w:r>
      <w:r>
        <w:t>„</w:t>
      </w:r>
      <w:r w:rsidR="008E4653" w:rsidRPr="008E4653">
        <w:t>Sestro Gobbe!</w:t>
      </w:r>
      <w:r>
        <w:t>“</w:t>
      </w:r>
    </w:p>
    <w:p w14:paraId="63D71B5E" w14:textId="1712BF8F" w:rsidR="005645A2" w:rsidRDefault="008E4653" w:rsidP="002B2343">
      <w:pPr>
        <w:pStyle w:val="Text"/>
      </w:pPr>
      <w:r w:rsidRPr="008E4653">
        <w:t>Sestra Gobbe byla kněžk</w:t>
      </w:r>
      <w:r w:rsidR="00F85FBB" w:rsidRPr="008E4653">
        <w:t>a</w:t>
      </w:r>
      <w:r w:rsidR="00F85FBB">
        <w:t>-</w:t>
      </w:r>
      <w:r w:rsidR="00F85FBB" w:rsidRPr="008E4653">
        <w:t>s</w:t>
      </w:r>
      <w:r w:rsidRPr="008E4653">
        <w:t>právkyně, která se starala o věž a její hosty jako zástupkyně kláštera Narhalet</w:t>
      </w:r>
      <w:r w:rsidR="00F85FBB" w:rsidRPr="008E4653">
        <w:t>a</w:t>
      </w:r>
      <w:r w:rsidR="00F85FBB">
        <w:t>-</w:t>
      </w:r>
      <w:r w:rsidR="00F85FBB" w:rsidRPr="008E4653">
        <w:t>N</w:t>
      </w:r>
      <w:r w:rsidRPr="008E4653">
        <w:t>arhalita. Na</w:t>
      </w:r>
      <w:r w:rsidR="00F85FBB" w:rsidRPr="008E4653">
        <w:t>r</w:t>
      </w:r>
      <w:r w:rsidR="00F85FBB">
        <w:t>-</w:t>
      </w:r>
      <w:r w:rsidR="00F85FBB" w:rsidRPr="008E4653">
        <w:t>N</w:t>
      </w:r>
      <w:r w:rsidRPr="008E4653">
        <w:t>ar, jak se mu důvěrně říkalo, bylo vlídné a laskavé božstvo, jehož pomalé, leč mocné léčebné schopnosti pomohly v průběhu několika minulých tisíciletí desítkám tisíc prosebníků. Právě tato věž byla jednou z odlehlejších bašt Na</w:t>
      </w:r>
      <w:r w:rsidR="00F85FBB" w:rsidRPr="008E4653">
        <w:t>r</w:t>
      </w:r>
      <w:r w:rsidR="00F85FBB">
        <w:t>-</w:t>
      </w:r>
      <w:r w:rsidR="00F85FBB" w:rsidRPr="008E4653">
        <w:t>N</w:t>
      </w:r>
      <w:r w:rsidRPr="008E4653">
        <w:t xml:space="preserve">arovy přítomnosti na zemi a bylo pravděpodobné, že v nepříliš vzdálené budoucnosti zůstane opuštěna. Proto její osazenstvo tvořila pouze sestra Gobbe a zatím nespatřená novicka, o níž se sir Hereward domníval, že by se mohla jmenovat </w:t>
      </w:r>
      <w:r w:rsidR="00F85FBB">
        <w:t>‚</w:t>
      </w:r>
      <w:r w:rsidR="00572445">
        <w:t>sestřička Lallit</w:t>
      </w:r>
      <w:r w:rsidR="00572445">
        <w:rPr>
          <w:lang w:val="en-US"/>
        </w:rPr>
        <w:t>’</w:t>
      </w:r>
      <w:r w:rsidRPr="008E4653">
        <w:t>, s odkazem na to, co zaslechl předešlého večera šeptat sestru Gobbe za jeho dveřmi. Ve věži měli i strážce, malého, leč širokoplecího chlapíka s nesmírně velkou sekerou, který zcela určitě uměl čerpat spíše z</w:t>
      </w:r>
      <w:r w:rsidR="004164C6">
        <w:t> </w:t>
      </w:r>
      <w:r w:rsidRPr="008E4653">
        <w:t>Nar</w:t>
      </w:r>
      <w:r w:rsidR="004164C6">
        <w:t>-</w:t>
      </w:r>
      <w:r w:rsidRPr="008E4653">
        <w:t>Narových poněkud méně známých schopností rány otevírat, než hojit ty už otevřené.</w:t>
      </w:r>
    </w:p>
    <w:p w14:paraId="40C690E2" w14:textId="77777777" w:rsidR="005645A2" w:rsidRDefault="008E4653" w:rsidP="002B2343">
      <w:pPr>
        <w:pStyle w:val="Text"/>
      </w:pPr>
      <w:r w:rsidRPr="008E4653">
        <w:t>Naštěstí pro všechny zúčastněné byl Narhale</w:t>
      </w:r>
      <w:r w:rsidR="00F85FBB" w:rsidRPr="008E4653">
        <w:t>t</w:t>
      </w:r>
      <w:r w:rsidR="00F85FBB">
        <w:t>-</w:t>
      </w:r>
      <w:r w:rsidR="00F85FBB" w:rsidRPr="008E4653">
        <w:t>N</w:t>
      </w:r>
      <w:r w:rsidRPr="008E4653">
        <w:t>arhalit spíše vítaným výronem do světa vezdejšího než zakázaným božstvem, takže sir Hereward a pan Fitz si s bohem a jeho stoupenci nemuseli nijak lámat hlavu.</w:t>
      </w:r>
    </w:p>
    <w:p w14:paraId="477786DD" w14:textId="77777777" w:rsidR="005645A2" w:rsidRDefault="008E4653" w:rsidP="002B2343">
      <w:pPr>
        <w:pStyle w:val="Text"/>
      </w:pPr>
      <w:r w:rsidRPr="008E4653">
        <w:t>Když tedy cestou z Konce dehtu do Bazynghamu tuto věž objevili, chromý a kulhající rytíř ji bez okolků uvítal jako výtečnou příležitost, aby si odpočinul a dopřál nožním kůstkám rychlejší zacelení, než by jim bylo umožněno kdekoliv jinde.</w:t>
      </w:r>
    </w:p>
    <w:p w14:paraId="1DE6B3CB" w14:textId="40C16900" w:rsidR="005645A2" w:rsidRDefault="005645A2" w:rsidP="002B2343">
      <w:pPr>
        <w:pStyle w:val="Text"/>
      </w:pPr>
      <w:r>
        <w:t>P</w:t>
      </w:r>
      <w:r w:rsidR="008E4653" w:rsidRPr="008E4653">
        <w:t xml:space="preserve">an Fitz nuceného odpočinku také využil jako příležitosti věnovat se určité činnosti, kterou prý nemohl vykonávat během cestování, ačkoliv sir Hereward si nebyl úplně jistý, co tím myslí. Čarodějná loutka měla něco za lubem. S oblibou prozkoumávala pobřežní jeskyně, které rozhlodávaly útesy nedaleko věže, a každý večer se vracela pokrytá vrstvou čehosi, co vypadalo jako sůl a co napovídalo, že se potápěla do oceánu a poté usychala. U bytosti, která se celkovému ponoření těla obvykle vyhýbala, protože byla stvořena z </w:t>
      </w:r>
      <w:r w:rsidR="008E4653" w:rsidRPr="008E4653">
        <w:lastRenderedPageBreak/>
        <w:t xml:space="preserve">papírové drti a vyřezávaného dřeva, byť magicky upravených, to bylo zvláštní, ale sir Hereward se pana Fitze na nic neptal. Věděl, že pokud bude nutné, aby se o jeho aktivitách dozvěděl, pan Fitz mu o nich v patřičný čas řekne. </w:t>
      </w:r>
      <w:r w:rsidR="00F85FBB">
        <w:t>„</w:t>
      </w:r>
      <w:r w:rsidR="008E4653" w:rsidRPr="008E4653">
        <w:t>Pane?</w:t>
      </w:r>
      <w:r w:rsidR="00F85FBB">
        <w:t>“</w:t>
      </w:r>
    </w:p>
    <w:p w14:paraId="71102744" w14:textId="77777777" w:rsidR="005645A2" w:rsidRDefault="008E4653" w:rsidP="002B2343">
      <w:pPr>
        <w:pStyle w:val="Text"/>
      </w:pPr>
      <w:r w:rsidRPr="008E4653">
        <w:t>Ve dveřích se neobjevila sestra Gobbe, vždy brunátná a zadýchaná po výstupu po stísněném točitém schodišti, nýbrž její mladší a mnohem přitažlivější pomocnice, která se snad na vrchol věže snesla na slunečním paprsku, protože po zadýchanosti u ní nebylo ani stopy a ani roucho či klobouk se širokou krempou neměla nijak v nepořádku.</w:t>
      </w:r>
    </w:p>
    <w:p w14:paraId="15439405" w14:textId="77777777" w:rsidR="005645A2" w:rsidRDefault="00F85FBB" w:rsidP="002B2343">
      <w:pPr>
        <w:pStyle w:val="Text"/>
      </w:pPr>
      <w:r>
        <w:t>„</w:t>
      </w:r>
      <w:r w:rsidR="008E4653" w:rsidRPr="008E4653">
        <w:t>Jsem sestřička Lallit,</w:t>
      </w:r>
      <w:r>
        <w:t>“</w:t>
      </w:r>
      <w:r w:rsidR="008E4653" w:rsidRPr="008E4653">
        <w:t xml:space="preserve"> proneslo zjevení. </w:t>
      </w:r>
      <w:r>
        <w:t>„</w:t>
      </w:r>
      <w:r w:rsidR="008E4653" w:rsidRPr="008E4653">
        <w:t>Sestra Gobbe musela do vesnice, aby u Bolla zamluvila telecí, které chce připravit s račí omáčkou jako večeři na vaši počest. Potřebujete ještě něco?</w:t>
      </w:r>
      <w:r>
        <w:t>“</w:t>
      </w:r>
    </w:p>
    <w:p w14:paraId="14BABA0B" w14:textId="77777777" w:rsidR="005645A2" w:rsidRDefault="008E4653" w:rsidP="002B2343">
      <w:pPr>
        <w:pStyle w:val="Text"/>
      </w:pPr>
      <w:r w:rsidRPr="008E4653">
        <w:t>Sir Hereward z ní nespouštěl oči a neodpovídal. S krásnou ženou neprohodil slůvko už několik měsíců a nyní si uvědomoval, že strnul překvapením a bohužel také vyšel ze cviku. Ale poněvadž dál stála ve dveřích, s hlavou sklopenou a tváří skrytou pod kloboukem, postupně se vzpamatoval.</w:t>
      </w:r>
    </w:p>
    <w:p w14:paraId="6A4D9E9A" w14:textId="77777777" w:rsidR="005645A2" w:rsidRDefault="00F85FBB" w:rsidP="002B2343">
      <w:pPr>
        <w:pStyle w:val="Text"/>
      </w:pPr>
      <w:r>
        <w:t>„</w:t>
      </w:r>
      <w:r w:rsidR="008E4653" w:rsidRPr="008E4653">
        <w:t>Můj společník, pan Fitz,</w:t>
      </w:r>
      <w:r>
        <w:t>“</w:t>
      </w:r>
      <w:r w:rsidR="008E4653" w:rsidRPr="008E4653">
        <w:t xml:space="preserve"> začal. </w:t>
      </w:r>
      <w:r>
        <w:t>„</w:t>
      </w:r>
      <w:r w:rsidR="008E4653" w:rsidRPr="008E4653">
        <w:t>Ta loutka, víte</w:t>
      </w:r>
      <w:r>
        <w:t>…“</w:t>
      </w:r>
    </w:p>
    <w:p w14:paraId="5FEC99A4" w14:textId="77777777" w:rsidR="005645A2" w:rsidRDefault="00F85FBB" w:rsidP="002B2343">
      <w:pPr>
        <w:pStyle w:val="Text"/>
      </w:pPr>
      <w:r>
        <w:t>„</w:t>
      </w:r>
      <w:r w:rsidR="008E4653" w:rsidRPr="008E4653">
        <w:t>Ano, ano,</w:t>
      </w:r>
      <w:r>
        <w:t>“</w:t>
      </w:r>
      <w:r w:rsidR="008E4653" w:rsidRPr="008E4653">
        <w:t xml:space="preserve"> řekla sestřička Lallit. </w:t>
      </w:r>
      <w:r>
        <w:t>„</w:t>
      </w:r>
      <w:r w:rsidR="008E4653" w:rsidRPr="008E4653">
        <w:t>Přímo úžasná, a jak rozumná.</w:t>
      </w:r>
      <w:r>
        <w:t>“</w:t>
      </w:r>
    </w:p>
    <w:p w14:paraId="1328A972" w14:textId="77777777" w:rsidR="005645A2" w:rsidRDefault="00F85FBB" w:rsidP="002B2343">
      <w:pPr>
        <w:pStyle w:val="Text"/>
      </w:pPr>
      <w:r>
        <w:t>„</w:t>
      </w:r>
      <w:r w:rsidR="008E4653" w:rsidRPr="008E4653">
        <w:t>Ano</w:t>
      </w:r>
      <w:r>
        <w:t>…</w:t>
      </w:r>
      <w:r w:rsidR="008E4653" w:rsidRPr="008E4653">
        <w:t xml:space="preserve"> zcela správně,</w:t>
      </w:r>
      <w:r>
        <w:t>“</w:t>
      </w:r>
      <w:r w:rsidR="008E4653" w:rsidRPr="008E4653">
        <w:t xml:space="preserve"> přisvědčil sir Hereward. Napadlo ho, o čem si pan Fitz se sestřičkou Lallit asi tak povídal, ale pokračoval: </w:t>
      </w:r>
      <w:r>
        <w:t>„</w:t>
      </w:r>
      <w:r w:rsidR="008E4653" w:rsidRPr="008E4653">
        <w:t xml:space="preserve">Čtvrtého druhého měsíce má narozeniny </w:t>
      </w:r>
      <w:r>
        <w:t>–“</w:t>
      </w:r>
    </w:p>
    <w:p w14:paraId="5BF12E6A" w14:textId="4360A3A0" w:rsidR="005645A2" w:rsidRDefault="00F85FBB" w:rsidP="002B2343">
      <w:pPr>
        <w:pStyle w:val="Text"/>
      </w:pPr>
      <w:r>
        <w:t>„</w:t>
      </w:r>
      <w:r w:rsidR="008E4653" w:rsidRPr="008E4653">
        <w:t>To je zítra!</w:t>
      </w:r>
      <w:r>
        <w:t>“</w:t>
      </w:r>
      <w:r w:rsidR="008E4653" w:rsidRPr="008E4653">
        <w:t xml:space="preserve"> vyhrkla Lallit, čímž dosvědčila, že sir Hereward sledoval plynutí času ledabyleji, než si myslel. Zvedla ruce a bezděčně vzhlédla, aby siru Herewardovi umožnila zahlédnout tvář prodchnutou velkým půvabem a živostí, byť ji bohužel hyzdila nepřítomnost starých a vybledlých obličejových jizev, které ho jeho vychovatelé naučili pokládat za nezbytný prvek opravdové krásy. </w:t>
      </w:r>
      <w:r>
        <w:t>„</w:t>
      </w:r>
      <w:r w:rsidR="008E4653" w:rsidRPr="008E4653">
        <w:t>To jste měl říct! budeme mít co dělat, abychom stihli připravit hostinu</w:t>
      </w:r>
      <w:r w:rsidR="00F37BA2">
        <w:t>“</w:t>
      </w:r>
    </w:p>
    <w:p w14:paraId="06BE851D" w14:textId="4E173830" w:rsidR="005645A2" w:rsidRDefault="00F85FBB" w:rsidP="002B2343">
      <w:pPr>
        <w:pStyle w:val="Text"/>
      </w:pPr>
      <w:r>
        <w:t>„</w:t>
      </w:r>
      <w:r w:rsidR="008E4653" w:rsidRPr="008E4653">
        <w:t>Pan Fitz nejí, takže hostina by byla zbytečná,</w:t>
      </w:r>
      <w:r>
        <w:t>“</w:t>
      </w:r>
      <w:r w:rsidR="008E4653" w:rsidRPr="008E4653">
        <w:t xml:space="preserve"> odvětil sir Hereward s odmítavým máchnutím ruky. </w:t>
      </w:r>
      <w:r>
        <w:t>„</w:t>
      </w:r>
      <w:r w:rsidR="008E4653" w:rsidRPr="008E4653">
        <w:t>Nicméně se mu chystám dát dárek. Vzhledem k tomu, že jsme na míle daleko od jakéhokoliv krámku nebo kupce a stejně v této chvíli nemohu opustit lůžko</w:t>
      </w:r>
      <w:r>
        <w:t>…</w:t>
      </w:r>
      <w:r w:rsidR="008E4653" w:rsidRPr="008E4653">
        <w:t xml:space="preserve"> </w:t>
      </w:r>
      <w:r w:rsidR="008E4653" w:rsidRPr="008E4653">
        <w:lastRenderedPageBreak/>
        <w:t>napadlo mě, jestli ve věži nemáte něco příhodného, něco, co bych pro pana Fitze případně zakoupil.</w:t>
      </w:r>
      <w:r>
        <w:t>“</w:t>
      </w:r>
    </w:p>
    <w:p w14:paraId="389C1062" w14:textId="77777777" w:rsidR="005645A2" w:rsidRDefault="00F85FBB" w:rsidP="002B2343">
      <w:pPr>
        <w:pStyle w:val="Text"/>
      </w:pPr>
      <w:r>
        <w:t>„</w:t>
      </w:r>
      <w:r w:rsidR="008E4653" w:rsidRPr="008E4653">
        <w:t>Něco příhodného?</w:t>
      </w:r>
      <w:r>
        <w:t>“</w:t>
      </w:r>
      <w:r w:rsidR="008E4653" w:rsidRPr="008E4653">
        <w:t xml:space="preserve"> zopakovala Lallit. Zatahala se za lalůček a svraštila čelo. Siru Herewardovi její výraz připadl neodolatelný. </w:t>
      </w:r>
      <w:r>
        <w:t>„</w:t>
      </w:r>
      <w:r w:rsidR="008E4653" w:rsidRPr="008E4653">
        <w:t>Já nevím</w:t>
      </w:r>
      <w:r>
        <w:t>…“</w:t>
      </w:r>
    </w:p>
    <w:p w14:paraId="3A752F58" w14:textId="77777777" w:rsidR="005645A2" w:rsidRDefault="00F85FBB" w:rsidP="002B2343">
      <w:pPr>
        <w:pStyle w:val="Text"/>
      </w:pPr>
      <w:r>
        <w:t>„</w:t>
      </w:r>
      <w:r w:rsidR="008E4653" w:rsidRPr="008E4653">
        <w:t>Pojďte se ke mně posadit,</w:t>
      </w:r>
      <w:r>
        <w:t>“</w:t>
      </w:r>
      <w:r w:rsidR="008E4653" w:rsidRPr="008E4653">
        <w:t xml:space="preserve"> pobídl ji sir Hereward. Poposedl si a poplácal matraci vedle sebe. </w:t>
      </w:r>
      <w:r>
        <w:t>„</w:t>
      </w:r>
      <w:r w:rsidR="008E4653" w:rsidRPr="008E4653">
        <w:t>Pro začátek mi můžete říct, co je tam nahoře v podkroví. Mimořádně příhodný by byl nějaký hudební nástroj.</w:t>
      </w:r>
      <w:r>
        <w:t>“</w:t>
      </w:r>
    </w:p>
    <w:p w14:paraId="15E18A0F" w14:textId="77777777" w:rsidR="005645A2" w:rsidRDefault="008E4653" w:rsidP="002B2343">
      <w:pPr>
        <w:pStyle w:val="Text"/>
      </w:pPr>
      <w:r w:rsidRPr="008E4653">
        <w:t>Doktor profesor Laxelender Prouzin napsal, že obvyklým dárkem pro loutky skýtající pobavení jsou právě hudební nástroje, a sir Hereward se domníval, že nějaký hudební nástroj by mohl zajímat i pana Fitze, který byl ve vytváření dojmu bavičské loutky mimořádně zdatný. Uměl přelíbezně zpívat a podle všeho uměl hrát na všechny nástroje, a rovněž uhrančivě tančil. Avšak pan Fitz bavič z podstaty nebyl a své nadání zpravidla předváděl jen jako úskok nebo trik, těsně předtím, než se vytasil se svými ještě vytříbenějšími dovednostmi, spadajícími do hájemství ezoterických nauk, které doménou loutek obvykle nebývaly. A lidí ostatně také ne.</w:t>
      </w:r>
    </w:p>
    <w:p w14:paraId="5F909539" w14:textId="62080193" w:rsidR="005645A2" w:rsidRDefault="00F85FBB" w:rsidP="002B2343">
      <w:pPr>
        <w:pStyle w:val="Text"/>
      </w:pPr>
      <w:r>
        <w:t>„</w:t>
      </w:r>
      <w:r w:rsidR="008E4653" w:rsidRPr="008E4653">
        <w:t>Ach, já do vašeho pokoje nesmím, pane,</w:t>
      </w:r>
      <w:r>
        <w:t>“</w:t>
      </w:r>
      <w:r w:rsidR="008E4653" w:rsidRPr="008E4653">
        <w:t xml:space="preserve"> zvolala Lallit. </w:t>
      </w:r>
      <w:r>
        <w:t>„</w:t>
      </w:r>
      <w:r w:rsidR="008E4653" w:rsidRPr="008E4653">
        <w:t>Sestra Gobbe je v otázce, kdo smí pečovat o pacienty, nanejvýš nesmlouvavá a pan Fitz mi řekl o vašem slibu, a nechtěla bych, abyste náhodou</w:t>
      </w:r>
      <w:r w:rsidR="00B81CF3">
        <w:t>“</w:t>
      </w:r>
    </w:p>
    <w:p w14:paraId="31F4342A" w14:textId="77777777" w:rsidR="005645A2" w:rsidRDefault="00F85FBB" w:rsidP="002B2343">
      <w:pPr>
        <w:pStyle w:val="Text"/>
      </w:pPr>
      <w:r>
        <w:t>„</w:t>
      </w:r>
      <w:r w:rsidR="008E4653" w:rsidRPr="008E4653">
        <w:t>O mém slibu?</w:t>
      </w:r>
      <w:r>
        <w:t>“</w:t>
      </w:r>
      <w:r w:rsidR="008E4653" w:rsidRPr="008E4653">
        <w:t xml:space="preserve"> zeptal se sir Hereward podezíravě. Chvilku uvažoval a potom se zeptal: </w:t>
      </w:r>
      <w:r>
        <w:t>„</w:t>
      </w:r>
      <w:r w:rsidR="008E4653" w:rsidRPr="008E4653">
        <w:t>A o kterémpak? Učinil jsem jich</w:t>
      </w:r>
      <w:r>
        <w:t>…</w:t>
      </w:r>
      <w:r w:rsidR="008E4653" w:rsidRPr="008E4653">
        <w:t xml:space="preserve"> několik.</w:t>
      </w:r>
      <w:r>
        <w:t>“</w:t>
      </w:r>
    </w:p>
    <w:p w14:paraId="58F5848A" w14:textId="77777777" w:rsidR="005645A2" w:rsidRDefault="00F85FBB" w:rsidP="002B2343">
      <w:pPr>
        <w:pStyle w:val="Text"/>
      </w:pPr>
      <w:r>
        <w:t>„</w:t>
      </w:r>
      <w:r w:rsidR="008E4653" w:rsidRPr="008E4653">
        <w:t xml:space="preserve">Nesdílet dech se ženou, vědomě či náhodou </w:t>
      </w:r>
      <w:r>
        <w:t>–</w:t>
      </w:r>
      <w:r w:rsidR="008E4653" w:rsidRPr="008E4653">
        <w:t xml:space="preserve"> samozřejmě s výjimkou vysvěcené kněžky </w:t>
      </w:r>
      <w:r>
        <w:t>–</w:t>
      </w:r>
      <w:r w:rsidR="008E4653" w:rsidRPr="008E4653">
        <w:t>, dokud nedokončíte pouť k Bazynghamskému kříži,</w:t>
      </w:r>
      <w:r>
        <w:t>“</w:t>
      </w:r>
      <w:r w:rsidR="008E4653" w:rsidRPr="008E4653">
        <w:t xml:space="preserve"> řekla Lallit nevinně. </w:t>
      </w:r>
      <w:r>
        <w:t>„</w:t>
      </w:r>
      <w:r w:rsidR="008E4653" w:rsidRPr="008E4653">
        <w:t>Nemějte strach, dýchat budu velmi zlehka, a zůstanu ve dveřích.</w:t>
      </w:r>
      <w:r>
        <w:t>“</w:t>
      </w:r>
    </w:p>
    <w:p w14:paraId="6C3C6A9D" w14:textId="77777777" w:rsidR="005645A2" w:rsidRDefault="00F85FBB" w:rsidP="002B2343">
      <w:pPr>
        <w:pStyle w:val="Text"/>
      </w:pPr>
      <w:r>
        <w:t>„</w:t>
      </w:r>
      <w:r w:rsidR="008E4653" w:rsidRPr="008E4653">
        <w:t>To jsem vám vděčný,</w:t>
      </w:r>
      <w:r>
        <w:t>“</w:t>
      </w:r>
      <w:r w:rsidR="008E4653" w:rsidRPr="008E4653">
        <w:t xml:space="preserve"> odpověděl sir Hereward, ačkoliv cítil přesný opak.</w:t>
      </w:r>
    </w:p>
    <w:p w14:paraId="44D92A62" w14:textId="77777777" w:rsidR="005645A2" w:rsidRDefault="00F85FBB" w:rsidP="002B2343">
      <w:pPr>
        <w:pStyle w:val="Text"/>
      </w:pPr>
      <w:r>
        <w:t>„</w:t>
      </w:r>
      <w:r w:rsidR="008E4653" w:rsidRPr="008E4653">
        <w:t>Ohledně toho daru pro pane Fitze</w:t>
      </w:r>
      <w:r>
        <w:t>…“</w:t>
      </w:r>
    </w:p>
    <w:p w14:paraId="24B8621A" w14:textId="77777777" w:rsidR="005645A2" w:rsidRDefault="00F85FBB" w:rsidP="002B2343">
      <w:pPr>
        <w:pStyle w:val="Text"/>
      </w:pPr>
      <w:r>
        <w:t>„</w:t>
      </w:r>
      <w:r w:rsidR="008E4653" w:rsidRPr="008E4653">
        <w:t>Možná je to příliš obtížné,</w:t>
      </w:r>
      <w:r>
        <w:t>“</w:t>
      </w:r>
      <w:r w:rsidR="008E4653" w:rsidRPr="008E4653">
        <w:t xml:space="preserve"> přerušil ji sir Hereward, jehož náklonnost k loutce prošla náhlou proměnou. Odvrátil hlavu a ztěžka </w:t>
      </w:r>
      <w:r w:rsidR="008E4653" w:rsidRPr="008E4653">
        <w:lastRenderedPageBreak/>
        <w:t xml:space="preserve">si povzdechl. </w:t>
      </w:r>
      <w:r>
        <w:t>„</w:t>
      </w:r>
      <w:r w:rsidR="008E4653" w:rsidRPr="008E4653">
        <w:t>Prostě mu popřeji všechno nejlepší k narozeninám a to bude stačit.</w:t>
      </w:r>
      <w:r>
        <w:t>“</w:t>
      </w:r>
    </w:p>
    <w:p w14:paraId="4F8DA9C0" w14:textId="77777777" w:rsidR="005645A2" w:rsidRDefault="00F85FBB" w:rsidP="002B2343">
      <w:pPr>
        <w:pStyle w:val="Text"/>
      </w:pPr>
      <w:r>
        <w:t>„</w:t>
      </w:r>
      <w:r w:rsidR="008E4653" w:rsidRPr="008E4653">
        <w:t>Jenže v podkroví by se jeden nástroj doopravdy našel,</w:t>
      </w:r>
      <w:r>
        <w:t>“</w:t>
      </w:r>
      <w:r w:rsidR="008E4653" w:rsidRPr="008E4653">
        <w:t xml:space="preserve"> podotkla Lallit. </w:t>
      </w:r>
      <w:r>
        <w:t>„</w:t>
      </w:r>
      <w:r w:rsidR="008E4653" w:rsidRPr="008E4653">
        <w:t>Ve stejné truhle, odkud je ta vaše kniha, leží pětistrunna mandora</w:t>
      </w:r>
      <w:r>
        <w:t>…</w:t>
      </w:r>
      <w:r w:rsidR="008E4653" w:rsidRPr="008E4653">
        <w:t xml:space="preserve"> neboli gallichon</w:t>
      </w:r>
      <w:r>
        <w:t>…</w:t>
      </w:r>
      <w:r w:rsidR="008E4653" w:rsidRPr="008E4653">
        <w:t>, na jakou hraje můj strýc. I když na pana Fitze je možná příliš velká.</w:t>
      </w:r>
      <w:r>
        <w:t>“</w:t>
      </w:r>
    </w:p>
    <w:p w14:paraId="5C35D6BC" w14:textId="77777777" w:rsidR="005645A2" w:rsidRDefault="008E4653" w:rsidP="002B2343">
      <w:pPr>
        <w:pStyle w:val="Text"/>
      </w:pPr>
      <w:r w:rsidRPr="008E4653">
        <w:t>Sir Hereward pomyslel na několik případů, kdy pan Fitz prokázal svou skutečnou sílu. Vzpomněl si na tenoučké dřevěné ruce uvnitř tenkého kabátu pana Fitze a jak se mu shrnuly manžety, když nad svou baňatou hlavu pozvedl arcikněze z Larru</w:t>
      </w:r>
      <w:r w:rsidR="00F85FBB" w:rsidRPr="008E4653">
        <w:t>k</w:t>
      </w:r>
      <w:r w:rsidR="00F85FBB">
        <w:t>-</w:t>
      </w:r>
      <w:r w:rsidR="00F85FBB" w:rsidRPr="008E4653">
        <w:t>A</w:t>
      </w:r>
      <w:r w:rsidRPr="008E4653">
        <w:t>gre a shodil ho do jícnu sopky; nebo jak Fitz kdysi usekl hlavu otročímu gladiátorovi pod jarkenskými arénami. Výraz ve tváři toho muže se tehdy nelišil od výrazu sira Herewarda, protože pan Fitz stál gladiátorovi na hlavě a zároveň odtahoval hrot jeho meče</w:t>
      </w:r>
      <w:r w:rsidR="00F85FBB">
        <w:t>…</w:t>
      </w:r>
    </w:p>
    <w:p w14:paraId="784C0B1A" w14:textId="77777777" w:rsidR="005645A2" w:rsidRDefault="00F85FBB" w:rsidP="002B2343">
      <w:pPr>
        <w:pStyle w:val="Text"/>
      </w:pPr>
      <w:r>
        <w:t>„</w:t>
      </w:r>
      <w:r w:rsidR="008E4653" w:rsidRPr="008E4653">
        <w:t>Můžu ji sem donést,</w:t>
      </w:r>
      <w:r>
        <w:t>“</w:t>
      </w:r>
      <w:r w:rsidR="008E4653" w:rsidRPr="008E4653">
        <w:t xml:space="preserve"> přerušila ho Lallit ve vzpomínkách. </w:t>
      </w:r>
      <w:r>
        <w:t>„</w:t>
      </w:r>
      <w:r w:rsidR="008E4653" w:rsidRPr="008E4653">
        <w:t>Nepochybuji, že sestra Gobbe stanoví poctivou cenu.</w:t>
      </w:r>
      <w:r>
        <w:t>“</w:t>
      </w:r>
    </w:p>
    <w:p w14:paraId="1CB5E35F" w14:textId="77777777" w:rsidR="005645A2" w:rsidRDefault="00F85FBB" w:rsidP="002B2343">
      <w:pPr>
        <w:pStyle w:val="Text"/>
      </w:pPr>
      <w:r>
        <w:t>„</w:t>
      </w:r>
      <w:r w:rsidR="008E4653" w:rsidRPr="008E4653">
        <w:t>Výborně,</w:t>
      </w:r>
      <w:r>
        <w:t>“</w:t>
      </w:r>
      <w:r w:rsidR="008E4653" w:rsidRPr="008E4653">
        <w:t xml:space="preserve"> řekl Hereward. </w:t>
      </w:r>
      <w:r>
        <w:t>„</w:t>
      </w:r>
      <w:r w:rsidR="008E4653" w:rsidRPr="008E4653">
        <w:t>Hezká mandora by mohla být tím pravým ořechovým. Pokud vás to nebude příliš obtěžovat, rád bych se na ni podíval. Kdy se vrací sestra Gobbe?</w:t>
      </w:r>
      <w:r>
        <w:t>“</w:t>
      </w:r>
    </w:p>
    <w:p w14:paraId="00E31CDE" w14:textId="77777777" w:rsidR="005645A2" w:rsidRDefault="00F85FBB" w:rsidP="002B2343">
      <w:pPr>
        <w:pStyle w:val="Text"/>
      </w:pPr>
      <w:r>
        <w:t>„</w:t>
      </w:r>
      <w:r w:rsidR="008E4653" w:rsidRPr="008E4653">
        <w:t>Ale já vám ji beze všeho přinesu,</w:t>
      </w:r>
      <w:r>
        <w:t>“</w:t>
      </w:r>
      <w:r w:rsidR="008E4653" w:rsidRPr="008E4653">
        <w:t xml:space="preserve"> řekla hned Lallit. </w:t>
      </w:r>
      <w:r>
        <w:t>„</w:t>
      </w:r>
      <w:r w:rsidR="008E4653" w:rsidRPr="008E4653">
        <w:t>Sestra Gobbe bude pryč ještě několik hodin.</w:t>
      </w:r>
      <w:r>
        <w:t>“</w:t>
      </w:r>
    </w:p>
    <w:p w14:paraId="43EC99C6" w14:textId="77777777" w:rsidR="005645A2" w:rsidRDefault="00F85FBB" w:rsidP="002B2343">
      <w:pPr>
        <w:pStyle w:val="Text"/>
      </w:pPr>
      <w:r>
        <w:t>„</w:t>
      </w:r>
      <w:r w:rsidR="008E4653" w:rsidRPr="008E4653">
        <w:t>Velice vám děkuji,</w:t>
      </w:r>
      <w:r>
        <w:t>“</w:t>
      </w:r>
      <w:r w:rsidR="008E4653" w:rsidRPr="008E4653">
        <w:t xml:space="preserve"> řekl sir Hereward. </w:t>
      </w:r>
      <w:r>
        <w:t>„</w:t>
      </w:r>
      <w:r w:rsidR="008E4653" w:rsidRPr="008E4653">
        <w:t>Ale jak mi ji předáte, když spolu nesmíme sdílet dech?</w:t>
      </w:r>
      <w:r>
        <w:t>“</w:t>
      </w:r>
    </w:p>
    <w:p w14:paraId="0D943C20" w14:textId="77777777" w:rsidR="005645A2" w:rsidRDefault="00F85FBB" w:rsidP="002B2343">
      <w:pPr>
        <w:pStyle w:val="Text"/>
      </w:pPr>
      <w:r>
        <w:t>„</w:t>
      </w:r>
      <w:r w:rsidR="008E4653" w:rsidRPr="008E4653">
        <w:t>Já umím dech zadržet na celou věčnost,</w:t>
      </w:r>
      <w:r>
        <w:t>“</w:t>
      </w:r>
      <w:r w:rsidR="008E4653" w:rsidRPr="008E4653">
        <w:t xml:space="preserve"> ujistila ho Lallit nevinně. Předvedla mu to: zhluboka se nadechla, až se jí nadmula hruď. Sir Hereward ji sledoval s obdivem, který kalil jen vztek na pana Fitze. Pro loutku nebylo typické, aby se mu takto předem vměšovala do milostných záležitostí, a jeho roztrpčení nemírnil ani fakt, že tak skoro jistě učinila z dobrého důvodu.</w:t>
      </w:r>
    </w:p>
    <w:p w14:paraId="5091AC6A" w14:textId="77777777" w:rsidR="005645A2" w:rsidRDefault="008E4653" w:rsidP="002B2343">
      <w:pPr>
        <w:pStyle w:val="Text"/>
      </w:pPr>
      <w:r w:rsidRPr="008E4653">
        <w:t>Lallit zadržovala dech pěkně dlouho, až nakonec znenadání vydechla, přičemž natočila hlavu, aby proud vzduchu nasměrovala do schodiště. Usmála se a vydala se za svým dechem do podkroví. Za chvilku sir Hereward uslyšel její kroky a jak se rozhlíží, neboť dubová podlaha podkroví tvořila strop jeho pokoje.</w:t>
      </w:r>
    </w:p>
    <w:p w14:paraId="7B6FF1F2" w14:textId="77777777" w:rsidR="005645A2" w:rsidRDefault="008E4653" w:rsidP="002B2343">
      <w:pPr>
        <w:pStyle w:val="Text"/>
      </w:pPr>
      <w:r w:rsidRPr="008E4653">
        <w:t xml:space="preserve">Novicka se za několik minut vrátila se strunným nástrojem, který siru Herewardovi připomněl nezvykle velkou loutnu. Na loutnu uměl </w:t>
      </w:r>
      <w:r w:rsidRPr="008E4653">
        <w:lastRenderedPageBreak/>
        <w:t>trochu hrát, a uměl i snesitelně zpívat, jak jeho hlas ocenil pan Fitz, ale rytíř jedno ani druhé už několik let nezkoušel.</w:t>
      </w:r>
    </w:p>
    <w:p w14:paraId="5C16ED6F" w14:textId="77777777" w:rsidR="005645A2" w:rsidRDefault="008E4653" w:rsidP="002B2343">
      <w:pPr>
        <w:pStyle w:val="Text"/>
      </w:pPr>
      <w:r w:rsidRPr="008E4653">
        <w:t>Lallit se zastavila, aby natáhla do plic vzduch, což mělo opět za následek, že se jí u dveří nadmulo roucho, potom křepče přešla místnost, uložila mandoru na konec lůžka sira Herewarda a stejně rychle se stáhla ke schodům.</w:t>
      </w:r>
    </w:p>
    <w:p w14:paraId="5C38DE44" w14:textId="345FEDC6" w:rsidR="005645A2" w:rsidRDefault="008E4653" w:rsidP="002B2343">
      <w:pPr>
        <w:pStyle w:val="Text"/>
      </w:pPr>
      <w:r w:rsidRPr="008E4653">
        <w:t xml:space="preserve">Sir Hereward se předklonil a uchopil nástroj do prstů. Mandora byla vyrobena z jasanového dřeva a kolem otvoru v ozvučnici rozkvétala </w:t>
      </w:r>
      <w:r w:rsidR="00201202">
        <w:t>m</w:t>
      </w:r>
      <w:r w:rsidRPr="008E4653">
        <w:t>arzovaná ebenová růže. Měla stále napnuté struny, což ho překvapí</w:t>
      </w:r>
      <w:r w:rsidR="00201202">
        <w:t>,</w:t>
      </w:r>
      <w:r w:rsidRPr="008E4653">
        <w:t xml:space="preserve"> neboť v truhle podle všeho ležela velmi dlouho a struny nebyly Ze střev, ale z nějakého jiného materiálu, který okamžitě nerozpoznal.</w:t>
      </w:r>
    </w:p>
    <w:p w14:paraId="5643128E" w14:textId="77777777" w:rsidR="005645A2" w:rsidRDefault="008E4653" w:rsidP="002B2343">
      <w:pPr>
        <w:pStyle w:val="Text"/>
      </w:pPr>
      <w:r w:rsidRPr="008E4653">
        <w:t>Už se chystal, že z ní vyloudí tón, když si všiml, že otvor v nástroji je něčím ucpaný a že se uvnitř mandory něco skrývá. Při bližším ohledání zjistil, že jde o pergamen složený do trojúhelníku, v každém rohu zalitý voskem. Pergamen by bylo možno vyjmout, jen pokud by se z nástroje sňaly struny, což znamenalo, že původně byl do mandory vložen úmyslně a teprve poté byl nástroj zkompletován.</w:t>
      </w:r>
    </w:p>
    <w:p w14:paraId="1FAE88E6" w14:textId="77777777" w:rsidR="005645A2" w:rsidRDefault="00F85FBB" w:rsidP="002B2343">
      <w:pPr>
        <w:pStyle w:val="Text"/>
      </w:pPr>
      <w:r>
        <w:t>„</w:t>
      </w:r>
      <w:r w:rsidR="008E4653" w:rsidRPr="008E4653">
        <w:t>Podívejme,</w:t>
      </w:r>
      <w:r>
        <w:t>“</w:t>
      </w:r>
      <w:r w:rsidR="008E4653" w:rsidRPr="008E4653">
        <w:t xml:space="preserve"> řekl sir Hereward. </w:t>
      </w:r>
      <w:r>
        <w:t>„</w:t>
      </w:r>
      <w:r w:rsidR="008E4653" w:rsidRPr="008E4653">
        <w:t>Tajemství uvnitř mandory.</w:t>
      </w:r>
      <w:r>
        <w:t>“</w:t>
      </w:r>
    </w:p>
    <w:p w14:paraId="789867BB" w14:textId="77777777" w:rsidR="005645A2" w:rsidRDefault="00F85FBB" w:rsidP="002B2343">
      <w:pPr>
        <w:pStyle w:val="Text"/>
      </w:pPr>
      <w:r>
        <w:t>„</w:t>
      </w:r>
      <w:r w:rsidR="008E4653" w:rsidRPr="008E4653">
        <w:t>Co to je?</w:t>
      </w:r>
      <w:r>
        <w:t>“</w:t>
      </w:r>
      <w:r w:rsidR="008E4653" w:rsidRPr="008E4653">
        <w:t xml:space="preserve"> zeptala se Lallit. Postavila se na špičky, elegantně natáhla krk a udělala několik kroků do pokoje.</w:t>
      </w:r>
    </w:p>
    <w:p w14:paraId="18CB5A09" w14:textId="47D1372C" w:rsidR="005645A2" w:rsidRDefault="00F85FBB" w:rsidP="002B2343">
      <w:pPr>
        <w:pStyle w:val="Text"/>
      </w:pPr>
      <w:r>
        <w:t>„</w:t>
      </w:r>
      <w:r w:rsidR="008E4653" w:rsidRPr="008E4653">
        <w:t>Pergamen,</w:t>
      </w:r>
      <w:r>
        <w:t>“</w:t>
      </w:r>
      <w:r w:rsidR="008E4653" w:rsidRPr="008E4653">
        <w:t xml:space="preserve"> odpověděl sir Hereward. Přidržel nástroj u bližšího okna, aby do otvoru lépe dopadalo světlo. </w:t>
      </w:r>
      <w:r>
        <w:t>„</w:t>
      </w:r>
      <w:r w:rsidR="008E4653" w:rsidRPr="008E4653">
        <w:t>Natřikrát zapečetěný a přilepený k tělu červenou páskou a třemi dalšími pečetěmi</w:t>
      </w:r>
      <w:r>
        <w:t>…</w:t>
      </w:r>
      <w:r w:rsidR="008E4653" w:rsidRPr="008E4653">
        <w:t xml:space="preserve"> Myslím, že tohle je možná spíš záležitost pro</w:t>
      </w:r>
      <w:r w:rsidR="00F37BA2">
        <w:t>“</w:t>
      </w:r>
    </w:p>
    <w:p w14:paraId="46F03FF7" w14:textId="77777777" w:rsidR="005645A2" w:rsidRDefault="008E4653" w:rsidP="002B2343">
      <w:pPr>
        <w:pStyle w:val="Text"/>
      </w:pPr>
      <w:r w:rsidRPr="008E4653">
        <w:t xml:space="preserve">Chystal se říct </w:t>
      </w:r>
      <w:r w:rsidR="00F85FBB">
        <w:t>„</w:t>
      </w:r>
      <w:r w:rsidRPr="008E4653">
        <w:t>pana Fitze</w:t>
      </w:r>
      <w:r w:rsidR="00F85FBB">
        <w:t>“</w:t>
      </w:r>
      <w:r w:rsidRPr="008E4653">
        <w:t>, protože zapečetěný pergamen mu zaváněl magií, ale jelikož bylo záhodno, aby se o skutečné povaze loutky nezmiňoval ani sloužícím přátelsky nakloněných bohů, odmlčel se.</w:t>
      </w:r>
    </w:p>
    <w:p w14:paraId="24258C3A" w14:textId="77777777" w:rsidR="005645A2" w:rsidRDefault="00F85FBB" w:rsidP="002B2343">
      <w:pPr>
        <w:pStyle w:val="Text"/>
      </w:pPr>
      <w:r>
        <w:t>„</w:t>
      </w:r>
      <w:r w:rsidR="008E4653" w:rsidRPr="008E4653">
        <w:t>To je tak vzrušující!</w:t>
      </w:r>
      <w:r>
        <w:t>“</w:t>
      </w:r>
      <w:r w:rsidR="008E4653" w:rsidRPr="008E4653">
        <w:t xml:space="preserve"> zvolala Lallit. Spráskla ruce a udělala k němu další krok. </w:t>
      </w:r>
      <w:r>
        <w:t>„</w:t>
      </w:r>
      <w:r w:rsidR="008E4653" w:rsidRPr="008E4653">
        <w:t>Co je napsané na tom pergamenu?</w:t>
      </w:r>
      <w:r>
        <w:t>“</w:t>
      </w:r>
    </w:p>
    <w:p w14:paraId="62AFB1D1" w14:textId="77777777" w:rsidR="005645A2" w:rsidRDefault="008E4653" w:rsidP="002B2343">
      <w:pPr>
        <w:pStyle w:val="Text"/>
      </w:pPr>
      <w:r w:rsidRPr="008E4653">
        <w:t>Sir Hereward si mandoru opatrně položil na kolena a zamyslel se. Na Lallitině nadšení, na pergamenu a mandoře mu něco nesedělo. Všiml si, že struny jemně drnčí, ačkoliv do nich nehrábl. Jako by napodobovaly Lallitino nadšení, a to se siru Herewardovi pranic nelíbilo.</w:t>
      </w:r>
    </w:p>
    <w:p w14:paraId="477932A3" w14:textId="77777777" w:rsidR="005645A2" w:rsidRDefault="008E4653" w:rsidP="002B2343">
      <w:pPr>
        <w:pStyle w:val="Text"/>
      </w:pPr>
      <w:r w:rsidRPr="008E4653">
        <w:lastRenderedPageBreak/>
        <w:t>Při bližším pohledu si nebyl jistý, zda se z podkroví vrátila úplně stejná Lallit, jaká do něj odešla. Připadala mu trochu vyšší a hubenější a teď, když si ji prohlížel, viděl, že oči má příliš daleko od sebe a klobouk naopak.</w:t>
      </w:r>
    </w:p>
    <w:p w14:paraId="70C8CF07" w14:textId="77777777" w:rsidR="005645A2" w:rsidRDefault="00F85FBB" w:rsidP="002B2343">
      <w:pPr>
        <w:pStyle w:val="Text"/>
      </w:pPr>
      <w:r>
        <w:t>„</w:t>
      </w:r>
      <w:r w:rsidR="008E4653" w:rsidRPr="008E4653">
        <w:t>Budu muset ty struny stáhnout,</w:t>
      </w:r>
      <w:r>
        <w:t>“</w:t>
      </w:r>
      <w:r w:rsidR="008E4653" w:rsidRPr="008E4653">
        <w:t xml:space="preserve"> pravil sir Hereward, </w:t>
      </w:r>
      <w:r>
        <w:t>„</w:t>
      </w:r>
      <w:r w:rsidR="008E4653" w:rsidRPr="008E4653">
        <w:t>abych ten pergamen dostal ven. Myslím, že v sedlové brašně mám klíč</w:t>
      </w:r>
      <w:r>
        <w:t>…</w:t>
      </w:r>
      <w:r w:rsidR="008E4653" w:rsidRPr="008E4653">
        <w:t xml:space="preserve"> Jenom si ho přinesu.</w:t>
      </w:r>
      <w:r>
        <w:t>“</w:t>
      </w:r>
    </w:p>
    <w:p w14:paraId="1237BE37" w14:textId="77777777" w:rsidR="005645A2" w:rsidRDefault="008E4653" w:rsidP="002B2343">
      <w:pPr>
        <w:pStyle w:val="Text"/>
      </w:pPr>
      <w:r w:rsidRPr="008E4653">
        <w:t>Brašny měl opřené o protější stěnu, pod oknem se zavřenou okenicí, a kromě nich tam ležela i jeho šavle a v pouzdrech dvě křesadlové pistole, ačkoliv ty bohužel nebyly ani natažené, ani nabité.</w:t>
      </w:r>
    </w:p>
    <w:p w14:paraId="55F9808A" w14:textId="77777777" w:rsidR="005645A2" w:rsidRDefault="00F85FBB" w:rsidP="002B2343">
      <w:pPr>
        <w:pStyle w:val="Text"/>
      </w:pPr>
      <w:r>
        <w:t>„</w:t>
      </w:r>
      <w:r w:rsidR="008E4653" w:rsidRPr="008E4653">
        <w:t>Dovolte,</w:t>
      </w:r>
      <w:r>
        <w:t>“</w:t>
      </w:r>
      <w:r w:rsidR="008E4653" w:rsidRPr="008E4653">
        <w:t xml:space="preserve"> nabídla se Lallit.</w:t>
      </w:r>
    </w:p>
    <w:p w14:paraId="5007B137" w14:textId="77777777" w:rsidR="005645A2" w:rsidRDefault="008E4653" w:rsidP="002B2343">
      <w:pPr>
        <w:pStyle w:val="Text"/>
      </w:pPr>
      <w:r w:rsidRPr="008E4653">
        <w:t xml:space="preserve">Sir Hereward spustil nohy na zem a pozvedl ruku. </w:t>
      </w:r>
      <w:r w:rsidR="00F85FBB">
        <w:t>„</w:t>
      </w:r>
      <w:r w:rsidRPr="008E4653">
        <w:t>Ne, kdepak, nezapomeňte na můj slib.</w:t>
      </w:r>
      <w:r w:rsidR="00F85FBB">
        <w:t>“</w:t>
      </w:r>
    </w:p>
    <w:p w14:paraId="3D200961" w14:textId="77777777" w:rsidR="005645A2" w:rsidRDefault="008E4653" w:rsidP="002B2343">
      <w:pPr>
        <w:pStyle w:val="Text"/>
      </w:pPr>
      <w:r w:rsidRPr="008E4653">
        <w:t>Přeskákal místnost na pravé noze a chytil se zástrčky okenice.</w:t>
      </w:r>
    </w:p>
    <w:p w14:paraId="30EA2A7B" w14:textId="77777777" w:rsidR="005645A2" w:rsidRDefault="00F85FBB" w:rsidP="002B2343">
      <w:pPr>
        <w:pStyle w:val="Text"/>
      </w:pPr>
      <w:r>
        <w:t>„</w:t>
      </w:r>
      <w:r w:rsidR="008E4653" w:rsidRPr="008E4653">
        <w:t>Taky bychom si mohli dopřát trochu slunečního světla, dokud se nám nepokazí počasí,</w:t>
      </w:r>
      <w:r>
        <w:t>“</w:t>
      </w:r>
      <w:r w:rsidR="008E4653" w:rsidRPr="008E4653">
        <w:t xml:space="preserve"> podotkl. Sice si nemyslel, že tvora, který nabyl podoby sestřičky Lallit, odradí slunce, i s ohledem na to, že druhé okno už bylo otevřené, ale více paprsků nemuselo být na škodu. Otevřel okenici, poklekl vedle sedlové brašny a vrhl přes rameno usměvavý pohled na novicku.</w:t>
      </w:r>
    </w:p>
    <w:p w14:paraId="4075C096" w14:textId="77777777" w:rsidR="005645A2" w:rsidRDefault="008E4653" w:rsidP="002B2343">
      <w:pPr>
        <w:pStyle w:val="Text"/>
      </w:pPr>
      <w:r w:rsidRPr="008E4653">
        <w:t>Světlo linoucí se z druhého okna nemělo na návštěvnici žádný viditelný účinek, ale sir Hereward v něm zřetelně spatřil, že dotyčná není Lallit a vlastně ani žena. Byla to jakási bytost z jiné sféry, která získala Lallitinu podobu a ukradla jí šaty. Sir Hereward doufal, že Lallit je v podkroví pořád naživu, stejně jako doufal, že ve zdraví přežije to, k čemu se právě schylovalo.</w:t>
      </w:r>
    </w:p>
    <w:p w14:paraId="27098FE5" w14:textId="7E324F1C" w:rsidR="005645A2" w:rsidRDefault="00F85FBB" w:rsidP="002B2343">
      <w:pPr>
        <w:pStyle w:val="Text"/>
      </w:pPr>
      <w:r>
        <w:t>„</w:t>
      </w:r>
      <w:r w:rsidR="008E4653" w:rsidRPr="008E4653">
        <w:t>Od vašeho boha Narhalet</w:t>
      </w:r>
      <w:r w:rsidRPr="008E4653">
        <w:t>a</w:t>
      </w:r>
      <w:r>
        <w:t>-</w:t>
      </w:r>
      <w:r w:rsidRPr="008E4653">
        <w:t>N</w:t>
      </w:r>
      <w:r w:rsidR="008E4653" w:rsidRPr="008E4653">
        <w:t>arhalita bylo velice hezké, že se o mě tak dobře postaral,</w:t>
      </w:r>
      <w:r>
        <w:t>“</w:t>
      </w:r>
      <w:r w:rsidR="00572445">
        <w:t xml:space="preserve"> </w:t>
      </w:r>
      <w:r w:rsidR="008E4653" w:rsidRPr="008E4653">
        <w:t xml:space="preserve">dodal sir Hereward. Vyklonil se z okenního výklenku a rozhlédl se, jako by netečně zkoumal zem pod věží. Vyslovením božího jména by mohl připoutat pozornost jeho nositele k vetřelci v jeho chrámu. </w:t>
      </w:r>
      <w:r>
        <w:t>„</w:t>
      </w:r>
      <w:r w:rsidR="008E4653" w:rsidRPr="008E4653">
        <w:t>Od Narhalet</w:t>
      </w:r>
      <w:r w:rsidRPr="008E4653">
        <w:t>a</w:t>
      </w:r>
      <w:r>
        <w:t>-</w:t>
      </w:r>
      <w:r w:rsidRPr="008E4653">
        <w:t>N</w:t>
      </w:r>
      <w:r w:rsidR="008E4653" w:rsidRPr="008E4653">
        <w:t>arhalita je milé, že se stará i o mého společníka pana Fitze.</w:t>
      </w:r>
      <w:r>
        <w:t>“</w:t>
      </w:r>
    </w:p>
    <w:p w14:paraId="24253220" w14:textId="77777777" w:rsidR="005645A2" w:rsidRDefault="008E4653" w:rsidP="002B2343">
      <w:pPr>
        <w:pStyle w:val="Text"/>
      </w:pPr>
      <w:r w:rsidRPr="008E4653">
        <w:t xml:space="preserve">Slova </w:t>
      </w:r>
      <w:r w:rsidR="00F85FBB">
        <w:t>„</w:t>
      </w:r>
      <w:r w:rsidRPr="008E4653">
        <w:t>pana Fitze</w:t>
      </w:r>
      <w:r w:rsidR="00F85FBB">
        <w:t>“</w:t>
      </w:r>
      <w:r w:rsidRPr="008E4653">
        <w:t xml:space="preserve"> pronesl dosti nahlas, protože loutka měla mimořádně citlivé smysly. Pokud byla někde poblíž, mělo se jí dostat </w:t>
      </w:r>
      <w:r w:rsidRPr="008E4653">
        <w:lastRenderedPageBreak/>
        <w:t>varování. Ale teď nejspíš prodlévala v mořské jeskyni, což znamenalo, že si sir Hereward bude muset poradit sám.</w:t>
      </w:r>
    </w:p>
    <w:p w14:paraId="0633BC10" w14:textId="77777777" w:rsidR="005645A2" w:rsidRDefault="00F85FBB" w:rsidP="002B2343">
      <w:pPr>
        <w:pStyle w:val="Text"/>
      </w:pPr>
      <w:r>
        <w:t>„</w:t>
      </w:r>
      <w:r w:rsidR="008E4653" w:rsidRPr="008E4653">
        <w:t>Ten klíč,</w:t>
      </w:r>
      <w:r>
        <w:t>“</w:t>
      </w:r>
      <w:r w:rsidR="008E4653" w:rsidRPr="008E4653">
        <w:t xml:space="preserve"> ozvala se Lallit. Bytost měla co dělat, aby udržela hlas na lidské úrovni. </w:t>
      </w:r>
      <w:r>
        <w:t>„</w:t>
      </w:r>
      <w:r w:rsidR="008E4653" w:rsidRPr="008E4653">
        <w:t>Ty struny. Ten pergamen.</w:t>
      </w:r>
      <w:r>
        <w:t>“</w:t>
      </w:r>
    </w:p>
    <w:p w14:paraId="450EB504" w14:textId="77777777" w:rsidR="005645A2" w:rsidRDefault="00F85FBB" w:rsidP="002B2343">
      <w:pPr>
        <w:pStyle w:val="Text"/>
      </w:pPr>
      <w:r>
        <w:t>„</w:t>
      </w:r>
      <w:r w:rsidR="008E4653" w:rsidRPr="008E4653">
        <w:t>Ach ano.</w:t>
      </w:r>
      <w:r>
        <w:t>“</w:t>
      </w:r>
      <w:r w:rsidR="008E4653" w:rsidRPr="008E4653">
        <w:t xml:space="preserve"> Sir Hereward se sklonil ke své brašně a začal se v ní přehrabovat, přičemž vytahoval různé věci, jako by si tím chtěl usnadnit práci.</w:t>
      </w:r>
    </w:p>
    <w:p w14:paraId="7A9B83F5" w14:textId="7203ECA6" w:rsidR="005645A2" w:rsidRDefault="00F85FBB" w:rsidP="002B2343">
      <w:pPr>
        <w:pStyle w:val="Text"/>
      </w:pPr>
      <w:r>
        <w:t>„</w:t>
      </w:r>
      <w:r w:rsidR="008E4653" w:rsidRPr="008E4653">
        <w:t>Podívejme. Dýka, potřebuje přebrousit</w:t>
      </w:r>
      <w:r>
        <w:t>…</w:t>
      </w:r>
      <w:r w:rsidR="008E4653" w:rsidRPr="008E4653">
        <w:t xml:space="preserve"> další dýka, tahle není vůbec špatná, kde je ten</w:t>
      </w:r>
      <w:r w:rsidR="005645A2">
        <w:t>“</w:t>
      </w:r>
    </w:p>
    <w:p w14:paraId="0E916222" w14:textId="12B2B8BC" w:rsidR="005645A2" w:rsidRDefault="008E4653" w:rsidP="002B2343">
      <w:pPr>
        <w:pStyle w:val="Text"/>
      </w:pPr>
      <w:r w:rsidRPr="008E4653">
        <w:t>Najednou za sebou ucítil pohyb. Rychle se na zdravé noze otočil</w:t>
      </w:r>
      <w:r w:rsidR="005645A2">
        <w:t xml:space="preserve"> </w:t>
      </w:r>
      <w:r w:rsidR="00F85FBB">
        <w:t>–</w:t>
      </w:r>
      <w:r w:rsidRPr="008E4653">
        <w:t xml:space="preserve"> už s napřaženými dýkami. Bytost stála přímo před ním, v pohybu ztrácela svou lidskou podobu a po siru Herewardovi místo rukou už napřahovala pařáty. Sir Hereward ji odrazil dýkami, ale náraz jím otřásl, takže odletěl k oknu, z něhož málem vypadl.</w:t>
      </w:r>
    </w:p>
    <w:p w14:paraId="615B70A1" w14:textId="77777777" w:rsidR="005645A2" w:rsidRDefault="00F85FBB" w:rsidP="002B2343">
      <w:pPr>
        <w:pStyle w:val="Text"/>
      </w:pPr>
      <w:r>
        <w:t>„</w:t>
      </w:r>
      <w:r w:rsidR="008E4653" w:rsidRPr="008E4653">
        <w:t>Ten pergamen pro mě vytáhneš!</w:t>
      </w:r>
      <w:r>
        <w:t>“</w:t>
      </w:r>
      <w:r w:rsidR="008E4653" w:rsidRPr="008E4653">
        <w:t xml:space="preserve"> zavřeštěla bytost. Roztávala na ní kůže, pod níž se obnažoval šupinatý kostnatý netvor, zrůda, která nepocházela z tohoto světa, protože ač jí Herewardovy dýky i navzdory magické úpravě pomalu pronikaly zápěstími, za mizející ocelí se ihned obnovovaly šupiny.</w:t>
      </w:r>
    </w:p>
    <w:p w14:paraId="69CE7033" w14:textId="77777777" w:rsidR="005645A2" w:rsidRDefault="00F85FBB" w:rsidP="002B2343">
      <w:pPr>
        <w:pStyle w:val="Text"/>
      </w:pPr>
      <w:r>
        <w:t>„</w:t>
      </w:r>
      <w:r w:rsidR="008E4653" w:rsidRPr="008E4653">
        <w:t>Nikdy!</w:t>
      </w:r>
      <w:r>
        <w:t>“</w:t>
      </w:r>
      <w:r w:rsidR="008E4653" w:rsidRPr="008E4653">
        <w:t xml:space="preserve"> vykřikl sir Hereward a okamžitě dodal: </w:t>
      </w:r>
      <w:r>
        <w:t>„</w:t>
      </w:r>
      <w:r w:rsidR="008E4653" w:rsidRPr="008E4653">
        <w:t>Pane Fitzi! Ke mně! Narhalet</w:t>
      </w:r>
      <w:r w:rsidRPr="008E4653">
        <w:t>e</w:t>
      </w:r>
      <w:r>
        <w:t>-</w:t>
      </w:r>
      <w:r w:rsidRPr="008E4653">
        <w:t>N</w:t>
      </w:r>
      <w:r w:rsidR="008E4653" w:rsidRPr="008E4653">
        <w:t>arhalite, pomoz mi!</w:t>
      </w:r>
      <w:r>
        <w:t>“</w:t>
      </w:r>
    </w:p>
    <w:p w14:paraId="4673110F" w14:textId="77777777" w:rsidR="005645A2" w:rsidRDefault="00F85FBB" w:rsidP="002B2343">
      <w:pPr>
        <w:pStyle w:val="Text"/>
      </w:pPr>
      <w:r>
        <w:t>„</w:t>
      </w:r>
      <w:r w:rsidR="008E4653" w:rsidRPr="008E4653">
        <w:t>Budeš poslouchat!</w:t>
      </w:r>
      <w:r>
        <w:t>“</w:t>
      </w:r>
      <w:r w:rsidR="008E4653" w:rsidRPr="008E4653">
        <w:t xml:space="preserve"> zaječel netvor a zakousl se siru Herewardovi do ramene. Rytíř ucukl, ale zuby mu projely noční košilí a vytrhly kus masa. Zároveň se uvolnily dýky a prosmekly se kolem netvorových zápěstí. Zrůda na něj okamžitě znovu zaútočila, ale rafnutí se mu podařilo vyhnout, když se náhle spustil po stěně a proklouzl jí mezi nohama. Právě se pokoušel odvalit, když ho drapla za záda, vytáhla ho do vzduchu a hodila na postel.</w:t>
      </w:r>
    </w:p>
    <w:p w14:paraId="48054905" w14:textId="77777777" w:rsidR="005645A2" w:rsidRDefault="00F85FBB" w:rsidP="002B2343">
      <w:pPr>
        <w:pStyle w:val="Text"/>
      </w:pPr>
      <w:r>
        <w:t>„</w:t>
      </w:r>
      <w:r w:rsidR="008E4653" w:rsidRPr="008E4653">
        <w:t>Odstraň ty struny a otevři ten pergamen,</w:t>
      </w:r>
      <w:r>
        <w:t>“</w:t>
      </w:r>
      <w:r w:rsidR="008E4653" w:rsidRPr="008E4653">
        <w:t xml:space="preserve"> poručila mu. </w:t>
      </w:r>
      <w:r>
        <w:t>„</w:t>
      </w:r>
      <w:r w:rsidR="008E4653" w:rsidRPr="008E4653">
        <w:t>Nebo ti ublížím a budu ti ubližovat, dokud mě neposlechneš!</w:t>
      </w:r>
      <w:r>
        <w:t>“</w:t>
      </w:r>
    </w:p>
    <w:p w14:paraId="1914063F" w14:textId="77777777" w:rsidR="005645A2" w:rsidRDefault="008E4653" w:rsidP="002B2343">
      <w:pPr>
        <w:pStyle w:val="Text"/>
      </w:pPr>
      <w:r w:rsidRPr="008E4653">
        <w:t>Sir Hereward zůstal hledět s otevřenými ústy, nikoliv však v reakci na netvorův rozkaz, ale v bezděčné reakci na příchod úplně nahé, ale doslova a do písmene zářící Lallit. Obklopena gloriolou fialové barvy, kterou měl v oblibě její bůh, vtrhla do pokoje a mávla rukou, jako by chtěla plácnout komára.</w:t>
      </w:r>
    </w:p>
    <w:p w14:paraId="324E2CE0" w14:textId="77777777" w:rsidR="005645A2" w:rsidRDefault="008E4653" w:rsidP="002B2343">
      <w:pPr>
        <w:pStyle w:val="Text"/>
      </w:pPr>
      <w:r w:rsidRPr="008E4653">
        <w:lastRenderedPageBreak/>
        <w:t>Netvorovi se v hrudi objevila díra, po níž následoval gejzír nazelenalé jíchy, který dostříkl až na konec lůžka sira Herewarda. Z potřísněného ložního prádla se okamžitě začaly linout pramínky obludně páchnoucího kouře.</w:t>
      </w:r>
    </w:p>
    <w:p w14:paraId="3D85AAA9" w14:textId="77777777" w:rsidR="005645A2" w:rsidRDefault="008E4653" w:rsidP="002B2343">
      <w:pPr>
        <w:pStyle w:val="Text"/>
      </w:pPr>
      <w:r w:rsidRPr="008E4653">
        <w:t>Nicméně zranění, jež by člověku přivodilo smrt, nevyvedlo netvora z míry. Odvrátil se od sira Herewarda a strnul, aby se vrhl na Lallit.</w:t>
      </w:r>
    </w:p>
    <w:p w14:paraId="1F06A911" w14:textId="77777777" w:rsidR="005645A2" w:rsidRDefault="008E4653" w:rsidP="002B2343">
      <w:pPr>
        <w:pStyle w:val="Text"/>
      </w:pPr>
      <w:r w:rsidRPr="008E4653">
        <w:t xml:space="preserve">Než tak stačil učinit, Hereward k němu skočil a udeřil ho po hlavě </w:t>
      </w:r>
      <w:r w:rsidRPr="00201202">
        <w:rPr>
          <w:i/>
        </w:rPr>
        <w:t>Kompendiem všeobecných znalostí</w:t>
      </w:r>
      <w:r w:rsidRPr="008E4653">
        <w:t xml:space="preserve"> jakožto jedinou provizorní zbraní, kterou měl po ruce. Obrovská mosazí a kůží svázaná kniha při zásahu netvora vydala zvuk jako gong a z větší části se proměnila v prach, takže siru Herewardovi zůstal v prstech odraný foliant volně vázaných stran bez desek či mosazných ozdob.</w:t>
      </w:r>
    </w:p>
    <w:p w14:paraId="7186363C" w14:textId="77777777" w:rsidR="005645A2" w:rsidRDefault="008E4653" w:rsidP="002B2343">
      <w:pPr>
        <w:pStyle w:val="Text"/>
      </w:pPr>
      <w:r w:rsidRPr="008E4653">
        <w:t>Sir Hereward znenadání tenký svazek upustil na zem a skočil po šavli. Tasil ji a otočil se, připraven prudce zaútočit, ale neměl co zasáhnout. Bytost se také obrátila v prach, jehož se zmocnil bezpochyby božský vítr a vynesl ho nejbližším oknem ven, aby ho rozprášil do všech světových stran.</w:t>
      </w:r>
    </w:p>
    <w:p w14:paraId="2DEE3C82" w14:textId="77777777" w:rsidR="005645A2" w:rsidRDefault="008E4653" w:rsidP="002B2343">
      <w:pPr>
        <w:pStyle w:val="Text"/>
      </w:pPr>
      <w:r w:rsidRPr="008E4653">
        <w:t>Gloriola kolem Lallit pohasla, dívce se podlomila kolena a Hereward jen tak tak stihl přiskočit a v pádu ji zachytit. Na zraněné noze však nedokázal unést její váhu, takže se oba skáceli zpátky na lůžko, právě když pan Fitz opatrně nahlédl do dveří. V sevřené ruce držel čarodějnou jehlici, jejíž nepřirozená zář rychle pohasla, když se obeznámil se situací.</w:t>
      </w:r>
    </w:p>
    <w:p w14:paraId="2C6FB6C7" w14:textId="77777777" w:rsidR="005645A2" w:rsidRDefault="008E4653" w:rsidP="002B2343">
      <w:pPr>
        <w:pStyle w:val="Text"/>
      </w:pPr>
      <w:r w:rsidRPr="008E4653">
        <w:t>Jakmile si loutka vrátila jehlici do špičatého klobouku, na poslední schod vyběhl malý strážce s mohutnou sekerou, kterou byl podle úchopu připraven použít na každého, kdo by zneuctil čistotu chrámových novicek.</w:t>
      </w:r>
    </w:p>
    <w:p w14:paraId="3D06EFAF" w14:textId="77777777" w:rsidR="005645A2" w:rsidRDefault="00F85FBB" w:rsidP="002B2343">
      <w:pPr>
        <w:pStyle w:val="Text"/>
      </w:pPr>
      <w:r>
        <w:t>„</w:t>
      </w:r>
      <w:r w:rsidR="008E4653" w:rsidRPr="008E4653">
        <w:t>Ale já jsem</w:t>
      </w:r>
      <w:r>
        <w:t>…“</w:t>
      </w:r>
      <w:r w:rsidR="008E4653" w:rsidRPr="008E4653">
        <w:t xml:space="preserve"> namítal sir Hereward. Neochotně uvolnil Lallit ze sevření a začal uplácávat zárodek požáru na konci postele. </w:t>
      </w:r>
      <w:r>
        <w:t>„</w:t>
      </w:r>
      <w:r w:rsidR="008E4653" w:rsidRPr="008E4653">
        <w:t>My jsme nic</w:t>
      </w:r>
      <w:r>
        <w:t>…“</w:t>
      </w:r>
    </w:p>
    <w:p w14:paraId="4D1A4ADC" w14:textId="46B8259D" w:rsidR="005645A2" w:rsidRDefault="00F85FBB" w:rsidP="002B2343">
      <w:pPr>
        <w:pStyle w:val="Text"/>
      </w:pPr>
      <w:r>
        <w:t>„</w:t>
      </w:r>
      <w:r w:rsidR="008E4653" w:rsidRPr="008E4653">
        <w:t>Co tady dělám?</w:t>
      </w:r>
      <w:r>
        <w:t>“</w:t>
      </w:r>
      <w:r w:rsidR="008E4653" w:rsidRPr="008E4653">
        <w:t xml:space="preserve"> zeptala se Lallit užasle. Ve tváři se jí zračil výraz člověka, který se ještě zcela neprobudil ze snu. </w:t>
      </w:r>
      <w:r>
        <w:t>„</w:t>
      </w:r>
      <w:r w:rsidR="008E4653" w:rsidRPr="008E4653">
        <w:t>Cítila jsem boha</w:t>
      </w:r>
      <w:r w:rsidR="00F37BA2">
        <w:t>“</w:t>
      </w:r>
    </w:p>
    <w:p w14:paraId="77E8167B" w14:textId="39AD8B2D" w:rsidR="005645A2" w:rsidRDefault="00F85FBB" w:rsidP="002B2343">
      <w:pPr>
        <w:pStyle w:val="Text"/>
      </w:pPr>
      <w:r>
        <w:t>„</w:t>
      </w:r>
      <w:r w:rsidR="008E4653" w:rsidRPr="008E4653">
        <w:t>Narhale</w:t>
      </w:r>
      <w:r w:rsidRPr="008E4653">
        <w:t>t</w:t>
      </w:r>
      <w:r>
        <w:t>-</w:t>
      </w:r>
      <w:r w:rsidRPr="008E4653">
        <w:t>N</w:t>
      </w:r>
      <w:r w:rsidR="008E4653" w:rsidRPr="008E4653">
        <w:t>arhalit zde byl přítomen,</w:t>
      </w:r>
      <w:r>
        <w:t>“</w:t>
      </w:r>
      <w:r w:rsidR="008E4653" w:rsidRPr="008E4653">
        <w:t xml:space="preserve"> potvrdil pan Fitz. Drobnými, modře namalovanými očky na hlavě z papírové drti se </w:t>
      </w:r>
      <w:r w:rsidR="008E4653" w:rsidRPr="008E4653">
        <w:lastRenderedPageBreak/>
        <w:t xml:space="preserve">ostře podíval na strážce. </w:t>
      </w:r>
      <w:r>
        <w:t>„</w:t>
      </w:r>
      <w:r w:rsidR="008E4653" w:rsidRPr="008E4653">
        <w:t>Tady se činil bůh, Jabku, ač to tak nevypadá.</w:t>
      </w:r>
      <w:r>
        <w:t>“</w:t>
      </w:r>
    </w:p>
    <w:p w14:paraId="4186F0C5" w14:textId="77777777" w:rsidR="005645A2" w:rsidRDefault="00F85FBB" w:rsidP="002B2343">
      <w:pPr>
        <w:pStyle w:val="Text"/>
      </w:pPr>
      <w:r>
        <w:t>„</w:t>
      </w:r>
      <w:r w:rsidR="008E4653" w:rsidRPr="008E4653">
        <w:t>Ano, také to tak cítím,</w:t>
      </w:r>
      <w:r>
        <w:t>“</w:t>
      </w:r>
      <w:r w:rsidR="008E4653" w:rsidRPr="008E4653">
        <w:t xml:space="preserve"> přisvědčil Jabek. Usmál se a dodal: </w:t>
      </w:r>
      <w:r>
        <w:t>„</w:t>
      </w:r>
      <w:r w:rsidR="008E4653" w:rsidRPr="008E4653">
        <w:t>Ale požádám vás, abyste to vysvětlili sestře Gobbe.</w:t>
      </w:r>
      <w:r>
        <w:t>“</w:t>
      </w:r>
    </w:p>
    <w:p w14:paraId="19F3DD35" w14:textId="77777777" w:rsidR="005645A2" w:rsidRDefault="00F85FBB" w:rsidP="002B2343">
      <w:pPr>
        <w:pStyle w:val="Text"/>
      </w:pPr>
      <w:r>
        <w:t>„</w:t>
      </w:r>
      <w:r w:rsidR="008E4653" w:rsidRPr="008E4653">
        <w:t>Ach, rozbila se mandora!</w:t>
      </w:r>
      <w:r>
        <w:t>“</w:t>
      </w:r>
      <w:r w:rsidR="008E4653" w:rsidRPr="008E4653">
        <w:t xml:space="preserve"> zvolala Lallit. Uchopila nástroj se zlomeným krkem a přivinula si ho k tělu. </w:t>
      </w:r>
      <w:r>
        <w:t>„</w:t>
      </w:r>
      <w:r w:rsidR="008E4653" w:rsidRPr="008E4653">
        <w:t>Sir Hereward vám ji chtěl dát k narozeninám, pane Fitzi.</w:t>
      </w:r>
      <w:r>
        <w:t>“</w:t>
      </w:r>
    </w:p>
    <w:p w14:paraId="5EB38EEC" w14:textId="77777777" w:rsidR="005645A2" w:rsidRDefault="00F85FBB" w:rsidP="002B2343">
      <w:pPr>
        <w:pStyle w:val="Text"/>
      </w:pPr>
      <w:r>
        <w:t>„</w:t>
      </w:r>
      <w:r w:rsidR="008E4653" w:rsidRPr="008E4653">
        <w:t>Jako dárek k narozeninám?</w:t>
      </w:r>
      <w:r>
        <w:t>“</w:t>
      </w:r>
      <w:r w:rsidR="008E4653" w:rsidRPr="008E4653">
        <w:t xml:space="preserve"> zeptal se pan Fitz. </w:t>
      </w:r>
      <w:r>
        <w:t>„</w:t>
      </w:r>
      <w:r w:rsidR="008E4653" w:rsidRPr="008E4653">
        <w:t>Pro mě?</w:t>
      </w:r>
      <w:r>
        <w:t>“</w:t>
      </w:r>
    </w:p>
    <w:p w14:paraId="2EFC5049" w14:textId="77777777" w:rsidR="005645A2" w:rsidRDefault="00F85FBB" w:rsidP="002B2343">
      <w:pPr>
        <w:pStyle w:val="Text"/>
      </w:pPr>
      <w:r>
        <w:t>„</w:t>
      </w:r>
      <w:r w:rsidR="008E4653" w:rsidRPr="008E4653">
        <w:t>Podle té knihy, co jsem četl, mají čarodějné loutky společný den narození,</w:t>
      </w:r>
      <w:r>
        <w:t>“</w:t>
      </w:r>
      <w:r w:rsidR="008E4653" w:rsidRPr="008E4653">
        <w:t xml:space="preserve"> vysvětloval sir Hereward. </w:t>
      </w:r>
      <w:r>
        <w:t>„</w:t>
      </w:r>
      <w:r w:rsidR="008E4653" w:rsidRPr="008E4653">
        <w:t>Čtvrtý den druhého měsíce.</w:t>
      </w:r>
      <w:r>
        <w:t>“</w:t>
      </w:r>
    </w:p>
    <w:p w14:paraId="2AB1E431" w14:textId="77777777" w:rsidR="005645A2" w:rsidRDefault="00F85FBB" w:rsidP="002B2343">
      <w:pPr>
        <w:pStyle w:val="Text"/>
      </w:pPr>
      <w:r>
        <w:t>„</w:t>
      </w:r>
      <w:r w:rsidR="008E4653" w:rsidRPr="008E4653">
        <w:t>Ale já nejsem žádná běžná loutka,</w:t>
      </w:r>
      <w:r>
        <w:t>“</w:t>
      </w:r>
      <w:r w:rsidR="008E4653" w:rsidRPr="008E4653">
        <w:t xml:space="preserve"> namítl pan Fitz. </w:t>
      </w:r>
      <w:r>
        <w:t>„</w:t>
      </w:r>
      <w:r w:rsidR="008E4653" w:rsidRPr="008E4653">
        <w:t>Stejně tak se nedá říct, že jsem se narodil v konkrétní den, uvážím</w:t>
      </w:r>
      <w:r w:rsidRPr="008E4653">
        <w:t>e</w:t>
      </w:r>
      <w:r>
        <w:t>-</w:t>
      </w:r>
      <w:r w:rsidRPr="008E4653">
        <w:t>l</w:t>
      </w:r>
      <w:r w:rsidR="008E4653" w:rsidRPr="008E4653">
        <w:t>i, jak jsem se zvolna probíral k plnému vědomí v průběhu svého vytváření. Kromě toho ostatní loutky mají narozeniny pátého dne druhého měsíce.</w:t>
      </w:r>
      <w:r>
        <w:t>“</w:t>
      </w:r>
    </w:p>
    <w:p w14:paraId="76A33D67" w14:textId="77777777" w:rsidR="005645A2" w:rsidRDefault="008E4653" w:rsidP="002B2343">
      <w:pPr>
        <w:pStyle w:val="Text"/>
      </w:pPr>
      <w:r w:rsidRPr="008E4653">
        <w:t>Sir Hereward pokrčil rameny a zašklebil se, když ucítil prudkou bolest v ráně na rameni a obnovené pulzování v chodidle.</w:t>
      </w:r>
    </w:p>
    <w:p w14:paraId="16D0FFC5" w14:textId="77777777" w:rsidR="005645A2" w:rsidRDefault="00F85FBB" w:rsidP="002B2343">
      <w:pPr>
        <w:pStyle w:val="Text"/>
      </w:pPr>
      <w:r>
        <w:t>„</w:t>
      </w:r>
      <w:r w:rsidR="008E4653" w:rsidRPr="008E4653">
        <w:t>Vážím si toho, že jste na mě myslel,</w:t>
      </w:r>
      <w:r>
        <w:t>“</w:t>
      </w:r>
      <w:r w:rsidR="008E4653" w:rsidRPr="008E4653">
        <w:t xml:space="preserve"> řekl pan Fitz. </w:t>
      </w:r>
      <w:r>
        <w:t>„</w:t>
      </w:r>
      <w:r w:rsidR="008E4653" w:rsidRPr="008E4653">
        <w:t>A teď mi něco povězte. Ta rozbitá mandora zcela určitě souvisí s podivuhodnými událostmi, které se tu právě seběhly, je to tak?</w:t>
      </w:r>
      <w:r>
        <w:t>“</w:t>
      </w:r>
    </w:p>
    <w:p w14:paraId="7F0817BD" w14:textId="77777777" w:rsidR="005645A2" w:rsidRDefault="00F85FBB" w:rsidP="002B2343">
      <w:pPr>
        <w:pStyle w:val="Text"/>
      </w:pPr>
      <w:r>
        <w:t>„</w:t>
      </w:r>
      <w:r w:rsidR="008E4653" w:rsidRPr="008E4653">
        <w:t>Uvnitř je list složený do trojúhelníku, opatřenými třemi pečetěmi,</w:t>
      </w:r>
      <w:r>
        <w:t>“</w:t>
      </w:r>
      <w:r w:rsidR="008E4653" w:rsidRPr="008E4653">
        <w:t xml:space="preserve"> vysvětloval sir Hereward. </w:t>
      </w:r>
      <w:r>
        <w:t>„</w:t>
      </w:r>
      <w:r w:rsidR="008E4653" w:rsidRPr="008E4653">
        <w:t>To je dosti zvláštní a je to ještě zvláštnější, vezmet</w:t>
      </w:r>
      <w:r w:rsidRPr="008E4653">
        <w:t>e</w:t>
      </w:r>
      <w:r>
        <w:t>-</w:t>
      </w:r>
      <w:r w:rsidRPr="008E4653">
        <w:t>l</w:t>
      </w:r>
      <w:r w:rsidR="008E4653" w:rsidRPr="008E4653">
        <w:t>i v potaz támhletu knihu, která byla mnohem objemnější do okamžiku, než jsem s ní praštil toho stínochoda nebo co to bylo.</w:t>
      </w:r>
      <w:r>
        <w:t>“</w:t>
      </w:r>
    </w:p>
    <w:p w14:paraId="439C9E12" w14:textId="70DB2C5E" w:rsidR="005645A2" w:rsidRDefault="00F85FBB" w:rsidP="002B2343">
      <w:pPr>
        <w:pStyle w:val="Text"/>
      </w:pPr>
      <w:r>
        <w:t>„</w:t>
      </w:r>
      <w:r w:rsidR="008E4653" w:rsidRPr="008E4653">
        <w:t>Já si pamatuji, jak jsem otevřela tu truhlu, abych vyňala mandoru, a pak už nic,</w:t>
      </w:r>
      <w:r>
        <w:t>“</w:t>
      </w:r>
      <w:r w:rsidR="008E4653" w:rsidRPr="008E4653">
        <w:t xml:space="preserve"> řekla Lallit. </w:t>
      </w:r>
      <w:r>
        <w:t>„</w:t>
      </w:r>
      <w:r w:rsidR="008E4653" w:rsidRPr="008E4653">
        <w:t>Mohla bych se zahalit do vaší druhé pokrývky, sire Herewarde?</w:t>
      </w:r>
      <w:r>
        <w:t>“</w:t>
      </w:r>
    </w:p>
    <w:p w14:paraId="40C197CF" w14:textId="77777777" w:rsidR="005645A2" w:rsidRDefault="00F85FBB" w:rsidP="002B2343">
      <w:pPr>
        <w:pStyle w:val="Text"/>
      </w:pPr>
      <w:r>
        <w:t>„</w:t>
      </w:r>
      <w:r w:rsidR="008E4653" w:rsidRPr="008E4653">
        <w:t>Kvůli mně svou krásu prosím nehalte</w:t>
      </w:r>
      <w:r>
        <w:t>…“</w:t>
      </w:r>
      <w:r w:rsidR="008E4653" w:rsidRPr="008E4653">
        <w:t xml:space="preserve"> začal sir Hereward, ale když za ním hlasitě přešlápl Jabek se sekerou, chvatně dodal: </w:t>
      </w:r>
      <w:r>
        <w:t>„</w:t>
      </w:r>
      <w:r w:rsidR="008E4653" w:rsidRPr="008E4653">
        <w:t>Ale ovšem, zahalte se.</w:t>
      </w:r>
      <w:r>
        <w:t>“</w:t>
      </w:r>
    </w:p>
    <w:p w14:paraId="365AB036" w14:textId="77777777" w:rsidR="005645A2" w:rsidRDefault="008E4653" w:rsidP="002B2343">
      <w:pPr>
        <w:pStyle w:val="Text"/>
      </w:pPr>
      <w:r w:rsidRPr="008E4653">
        <w:t>Pan Fitz dřepěl nad pozůstatky knihy, jednou z dýk sira Herewarda obracel stránky, načež si prohlédl mandoru.</w:t>
      </w:r>
    </w:p>
    <w:p w14:paraId="286B4488" w14:textId="77777777" w:rsidR="005645A2" w:rsidRDefault="00F85FBB" w:rsidP="002B2343">
      <w:pPr>
        <w:pStyle w:val="Text"/>
      </w:pPr>
      <w:r>
        <w:t>„</w:t>
      </w:r>
      <w:r w:rsidR="008E4653" w:rsidRPr="008E4653">
        <w:t>Je do poměrně prosté,</w:t>
      </w:r>
      <w:r>
        <w:t>“</w:t>
      </w:r>
      <w:r w:rsidR="008E4653" w:rsidRPr="008E4653">
        <w:t xml:space="preserve"> pravil nakonec. </w:t>
      </w:r>
      <w:r>
        <w:t>„</w:t>
      </w:r>
      <w:r w:rsidR="008E4653" w:rsidRPr="008E4653">
        <w:t xml:space="preserve">Ta kniha </w:t>
      </w:r>
      <w:r>
        <w:t>–</w:t>
      </w:r>
      <w:r w:rsidR="008E4653" w:rsidRPr="008E4653">
        <w:t xml:space="preserve"> a překvapuje mě, že jste si nepovšiml, že je vysázená písmem zvaným </w:t>
      </w:r>
      <w:r>
        <w:t>‚</w:t>
      </w:r>
      <w:r w:rsidR="008E4653" w:rsidRPr="008E4653">
        <w:t>Magik</w:t>
      </w:r>
      <w:r>
        <w:t>‘</w:t>
      </w:r>
      <w:r w:rsidR="008E4653" w:rsidRPr="008E4653">
        <w:t xml:space="preserve"> a tudíž mimořádně podezřelá </w:t>
      </w:r>
      <w:r>
        <w:t>–</w:t>
      </w:r>
      <w:r w:rsidR="008E4653" w:rsidRPr="008E4653">
        <w:t xml:space="preserve"> je součástí pomsty namířené proti </w:t>
      </w:r>
      <w:r w:rsidR="008E4653" w:rsidRPr="008E4653">
        <w:lastRenderedPageBreak/>
        <w:t>věřitelům, kterou zosnovali kupc</w:t>
      </w:r>
      <w:r w:rsidRPr="008E4653">
        <w:t>i</w:t>
      </w:r>
      <w:r>
        <w:t>-</w:t>
      </w:r>
      <w:r w:rsidRPr="008E4653">
        <w:t>k</w:t>
      </w:r>
      <w:r w:rsidR="008E4653" w:rsidRPr="008E4653">
        <w:t>ouzelníci z Jerreke. Když je jich vlastní hospodářská neschopnost dohnala do otroctví, podařilo se jim zavázat si k službě dvojici nadpřirozených bytostí. Jedna měla být uzavřena do knihy nebo podobné domácí potřeby, druhá měla přebývat v hudebním nástroji nebo možná stolní hře. Předměty měly být odděleně poslány vybranému subjektu s nadějí, že proklouznou veškerými kouzelnými pojistkami. Jakmile se měly obě věci ocitnout nablízku, pouta měla obě bytosti propustit a ty pak měly zabít každého na dosah.</w:t>
      </w:r>
      <w:r>
        <w:t>“</w:t>
      </w:r>
    </w:p>
    <w:p w14:paraId="65A97B46" w14:textId="77777777" w:rsidR="005645A2" w:rsidRDefault="00F85FBB" w:rsidP="002B2343">
      <w:pPr>
        <w:pStyle w:val="Text"/>
      </w:pPr>
      <w:r>
        <w:t>„</w:t>
      </w:r>
      <w:r w:rsidR="008E4653" w:rsidRPr="008E4653">
        <w:t>Ale tady se projevila pouze jedna bytost,</w:t>
      </w:r>
      <w:r>
        <w:t>“</w:t>
      </w:r>
      <w:r w:rsidR="008E4653" w:rsidRPr="008E4653">
        <w:t xml:space="preserve"> odporoval sir Hereward. </w:t>
      </w:r>
      <w:r>
        <w:t>„</w:t>
      </w:r>
      <w:r w:rsidR="008E4653" w:rsidRPr="008E4653">
        <w:t>A ta se mě nepokusila zabít, alespoň ne zpočátku. Chtěla po mně, abych nejprve otevřel ten pergamen uvnitř mandory.</w:t>
      </w:r>
      <w:r>
        <w:t>“</w:t>
      </w:r>
    </w:p>
    <w:p w14:paraId="57BF91A3" w14:textId="77777777" w:rsidR="005645A2" w:rsidRDefault="00F85FBB" w:rsidP="002B2343">
      <w:pPr>
        <w:pStyle w:val="Text"/>
      </w:pPr>
      <w:r>
        <w:t>„</w:t>
      </w:r>
      <w:r w:rsidR="008E4653" w:rsidRPr="008E4653">
        <w:t>Jerrekští kupc</w:t>
      </w:r>
      <w:r w:rsidRPr="008E4653">
        <w:t>i</w:t>
      </w:r>
      <w:r>
        <w:t>-</w:t>
      </w:r>
      <w:r w:rsidRPr="008E4653">
        <w:t>k</w:t>
      </w:r>
      <w:r w:rsidR="008E4653" w:rsidRPr="008E4653">
        <w:t>ouzelníci byli proslulí jako neschopní kupci a nešikovní kouzelníci,</w:t>
      </w:r>
      <w:r>
        <w:t>“</w:t>
      </w:r>
      <w:r w:rsidR="008E4653" w:rsidRPr="008E4653">
        <w:t xml:space="preserve"> odfrkl si pan Fitz. </w:t>
      </w:r>
      <w:r>
        <w:t>„</w:t>
      </w:r>
      <w:r w:rsidR="008E4653" w:rsidRPr="008E4653">
        <w:t xml:space="preserve">V tomto případě se kouzlo aktivovalo před dávnou dobou, ale vzhledem ke zpackanému provedení byla vysvobozena pouze jedna bytost. Když si uvědomila, že její dvojče je stále uvězněno v mandoře, musela čekat uvnitř truhly, dokud se jí nenaskytne příležitost přinutit někoho jiného vysvobodit i její družku. Ani sestra Gobbe, která vám původně přinesla tu knihu, ani Lallit, obě pod dozorem své boha, nebyly pro vysvobození nadpřirozeného dvojčete vhodnými adeptkami, takže úkol připadl vám. Nicméně tím, že jste rozbil předmět, který bytost kdysi poutal </w:t>
      </w:r>
      <w:r>
        <w:t>–</w:t>
      </w:r>
      <w:r w:rsidR="008E4653" w:rsidRPr="008E4653">
        <w:t xml:space="preserve"> tedy knihu, či spíše vnější stránky obklopující tyto pozůstatky </w:t>
      </w:r>
      <w:r>
        <w:t>–</w:t>
      </w:r>
      <w:r w:rsidR="008E4653" w:rsidRPr="008E4653">
        <w:t>, jste ji okamžitě zapudil.</w:t>
      </w:r>
      <w:r>
        <w:t>“</w:t>
      </w:r>
    </w:p>
    <w:p w14:paraId="16424F07" w14:textId="77777777" w:rsidR="005645A2" w:rsidRDefault="00F85FBB" w:rsidP="002B2343">
      <w:pPr>
        <w:pStyle w:val="Text"/>
      </w:pPr>
      <w:r>
        <w:t>„</w:t>
      </w:r>
      <w:r w:rsidR="008E4653" w:rsidRPr="008E4653">
        <w:t>Ale v mandoře je pořád uvězněné to dvojče, že?</w:t>
      </w:r>
      <w:r>
        <w:t>“</w:t>
      </w:r>
      <w:r w:rsidR="008E4653" w:rsidRPr="008E4653">
        <w:t xml:space="preserve"> zeptal se sir Hereward.</w:t>
      </w:r>
    </w:p>
    <w:p w14:paraId="0215E466" w14:textId="72801596" w:rsidR="005645A2" w:rsidRDefault="00F85FBB" w:rsidP="002B2343">
      <w:pPr>
        <w:pStyle w:val="Text"/>
      </w:pPr>
      <w:r>
        <w:t>„</w:t>
      </w:r>
      <w:r w:rsidR="008E4653" w:rsidRPr="008E4653">
        <w:t>Věru tak,</w:t>
      </w:r>
      <w:r>
        <w:t>“</w:t>
      </w:r>
      <w:r w:rsidR="008E4653" w:rsidRPr="008E4653">
        <w:t xml:space="preserve"> přitakal pan Fitz. </w:t>
      </w:r>
      <w:r>
        <w:t>„</w:t>
      </w:r>
      <w:r w:rsidR="008E4653" w:rsidRPr="008E4653">
        <w:t>A jelikož je to samozřejmě bytost na indexu, byť méně významná</w:t>
      </w:r>
      <w:r w:rsidR="00F37BA2">
        <w:t>“</w:t>
      </w:r>
    </w:p>
    <w:p w14:paraId="40910EBE" w14:textId="77777777" w:rsidR="005645A2" w:rsidRDefault="00F85FBB" w:rsidP="002B2343">
      <w:pPr>
        <w:pStyle w:val="Text"/>
      </w:pPr>
      <w:r>
        <w:t>„</w:t>
      </w:r>
      <w:r w:rsidR="008E4653" w:rsidRPr="008E4653">
        <w:t>Ano,</w:t>
      </w:r>
      <w:r>
        <w:t>“</w:t>
      </w:r>
      <w:r w:rsidR="008E4653" w:rsidRPr="008E4653">
        <w:t xml:space="preserve"> přitakal sir Hereward. </w:t>
      </w:r>
      <w:r>
        <w:t>„</w:t>
      </w:r>
      <w:r w:rsidR="008E4653" w:rsidRPr="008E4653">
        <w:t>Lallit, Jabku, mohli byste nás na několik minut omluvit?</w:t>
      </w:r>
      <w:r>
        <w:t>“</w:t>
      </w:r>
    </w:p>
    <w:p w14:paraId="577E63BB" w14:textId="77777777" w:rsidR="005645A2" w:rsidRDefault="00F85FBB" w:rsidP="002B2343">
      <w:pPr>
        <w:pStyle w:val="Text"/>
      </w:pPr>
      <w:r>
        <w:t>„</w:t>
      </w:r>
      <w:r w:rsidR="008E4653" w:rsidRPr="008E4653">
        <w:t>Jistě, sire Herewarde,</w:t>
      </w:r>
      <w:r>
        <w:t>“</w:t>
      </w:r>
      <w:r w:rsidR="008E4653" w:rsidRPr="008E4653">
        <w:t xml:space="preserve"> řekl Jabek. Otočil se a okamžitě odešel. Hereward pomohl Lallit na nohy a přidržel ji možná trochu déle, než bylo nutné. Když vstala, podívala se mu do očí a usmála se.</w:t>
      </w:r>
    </w:p>
    <w:p w14:paraId="43ED1639" w14:textId="58FC81DB" w:rsidR="005645A2" w:rsidRDefault="00F85FBB" w:rsidP="002B2343">
      <w:pPr>
        <w:pStyle w:val="Text"/>
      </w:pPr>
      <w:r>
        <w:t>„</w:t>
      </w:r>
      <w:r w:rsidR="008E4653" w:rsidRPr="008E4653">
        <w:t>Mrzí mě ten váš slib, sire Herewarde,</w:t>
      </w:r>
      <w:r>
        <w:t>“</w:t>
      </w:r>
      <w:r w:rsidR="008E4653" w:rsidRPr="008E4653">
        <w:t xml:space="preserve"> řekla. Měla velice líbezný dech a přikrývka jí na těle visela jen velmi volně. </w:t>
      </w:r>
      <w:r>
        <w:t>„</w:t>
      </w:r>
      <w:r w:rsidR="008E4653" w:rsidRPr="008E4653">
        <w:t xml:space="preserve">I já jsem </w:t>
      </w:r>
      <w:r w:rsidR="008E4653" w:rsidRPr="008E4653">
        <w:lastRenderedPageBreak/>
        <w:t>složila slib, tak jako to dělají všechny novicky Narhalet</w:t>
      </w:r>
      <w:r w:rsidRPr="008E4653">
        <w:t>a</w:t>
      </w:r>
      <w:r>
        <w:t>-</w:t>
      </w:r>
      <w:r w:rsidRPr="008E4653">
        <w:t>N</w:t>
      </w:r>
      <w:r w:rsidR="008E4653" w:rsidRPr="008E4653">
        <w:t>arhalita</w:t>
      </w:r>
      <w:r>
        <w:t>…</w:t>
      </w:r>
      <w:r w:rsidR="008E4653" w:rsidRPr="008E4653">
        <w:t xml:space="preserve"> to znamená, že dokud nejsme vysvěceny, nesmíme</w:t>
      </w:r>
      <w:r w:rsidR="00F37BA2">
        <w:t>“</w:t>
      </w:r>
    </w:p>
    <w:p w14:paraId="4EAE8B10" w14:textId="77777777" w:rsidR="005645A2" w:rsidRDefault="00F85FBB" w:rsidP="002B2343">
      <w:pPr>
        <w:pStyle w:val="Text"/>
      </w:pPr>
      <w:r>
        <w:t>„</w:t>
      </w:r>
      <w:r w:rsidR="008E4653" w:rsidRPr="008E4653">
        <w:t>Já vím,</w:t>
      </w:r>
      <w:r>
        <w:t>“</w:t>
      </w:r>
      <w:r w:rsidR="008E4653" w:rsidRPr="008E4653">
        <w:t xml:space="preserve"> přerušil ji sir Hereward s pohledem na pana Fitze. </w:t>
      </w:r>
      <w:r>
        <w:t>„</w:t>
      </w:r>
      <w:r w:rsidR="008E4653" w:rsidRPr="008E4653">
        <w:t>Chci říct, že teď už to vím. Nejlepší bude když půjdete, Lallit.</w:t>
      </w:r>
      <w:r>
        <w:t>“</w:t>
      </w:r>
    </w:p>
    <w:p w14:paraId="547B8BA5" w14:textId="77777777" w:rsidR="005645A2" w:rsidRDefault="00F85FBB" w:rsidP="002B2343">
      <w:pPr>
        <w:pStyle w:val="Text"/>
      </w:pPr>
      <w:r>
        <w:t>„</w:t>
      </w:r>
      <w:r w:rsidR="008E4653" w:rsidRPr="008E4653">
        <w:t>Kdyby nebylo boží přítomnosti, jež mi připomíná, čím se stanu, možná bych na ten slib zapomněla,</w:t>
      </w:r>
      <w:r>
        <w:t>“</w:t>
      </w:r>
      <w:r w:rsidR="008E4653" w:rsidRPr="008E4653">
        <w:t xml:space="preserve"> zašeptala Lallit. Potom odešla, jen kolem něho provanula.</w:t>
      </w:r>
    </w:p>
    <w:p w14:paraId="319CECF9" w14:textId="77777777" w:rsidR="005645A2" w:rsidRDefault="008E4653" w:rsidP="002B2343">
      <w:pPr>
        <w:pStyle w:val="Text"/>
      </w:pPr>
      <w:r w:rsidRPr="008E4653">
        <w:t>Sir Hereward si povzdechl, přihopsal ke své sedlové brašně a vytáhl z ní hedvábnou pásku na rukáv, vyšívanou čarodějnými symboly zářícími vlastním světlem, ačkoliv to se ztrácelo v jasných slunečních paprscích, které do pokoje dopadaly severním oknem.</w:t>
      </w:r>
    </w:p>
    <w:p w14:paraId="7081082B" w14:textId="77777777" w:rsidR="005645A2" w:rsidRDefault="00F85FBB" w:rsidP="002B2343">
      <w:pPr>
        <w:pStyle w:val="Text"/>
      </w:pPr>
      <w:r>
        <w:t>„</w:t>
      </w:r>
      <w:r w:rsidR="008E4653" w:rsidRPr="008E4653">
        <w:t>Nemám vám dát napřed do pořádku rameno?</w:t>
      </w:r>
      <w:r>
        <w:t>“</w:t>
      </w:r>
      <w:r w:rsidR="008E4653" w:rsidRPr="008E4653">
        <w:t xml:space="preserve"> zeptal se pan Fitz, když si zpod klobouku vytáhl vlastní pásku a navlékl si ji na ruku.</w:t>
      </w:r>
    </w:p>
    <w:p w14:paraId="0E5C506C" w14:textId="3427A70A" w:rsidR="005645A2" w:rsidRDefault="00F85FBB" w:rsidP="002B2343">
      <w:pPr>
        <w:pStyle w:val="Text"/>
      </w:pPr>
      <w:r>
        <w:t>„</w:t>
      </w:r>
      <w:r w:rsidR="008E4653" w:rsidRPr="008E4653">
        <w:t>To nestojí za řeč. Myslím, že Na</w:t>
      </w:r>
      <w:r w:rsidRPr="008E4653">
        <w:t>r</w:t>
      </w:r>
      <w:r>
        <w:t>-</w:t>
      </w:r>
      <w:r w:rsidRPr="008E4653">
        <w:t>N</w:t>
      </w:r>
      <w:r w:rsidR="008E4653" w:rsidRPr="008E4653">
        <w:t>ar už krvácení zastavil,</w:t>
      </w:r>
      <w:r>
        <w:t>“</w:t>
      </w:r>
      <w:r w:rsidR="008E4653" w:rsidRPr="008E4653">
        <w:t xml:space="preserve"> pronesl sir Hereward. Ze rtů se mu vydralo bolestivé zachrčení, které jeho tvrzení zpochybnilo, a škubl ramenem, když si natáhl pásku nad loket. </w:t>
      </w:r>
      <w:r>
        <w:t>„</w:t>
      </w:r>
      <w:r w:rsidR="008E4653" w:rsidRPr="008E4653">
        <w:t>Možná, že v průběhu několika následujících minut utrpím další zranění, abyste měl přece jen co dělat. Budete tak hodný a otevřete ten pergamen, abych ji mohl bacit do hlavy mandorou?</w:t>
      </w:r>
      <w:r>
        <w:t>“</w:t>
      </w:r>
    </w:p>
    <w:p w14:paraId="27267075" w14:textId="77777777" w:rsidR="005645A2" w:rsidRDefault="00F85FBB" w:rsidP="002B2343">
      <w:pPr>
        <w:pStyle w:val="Text"/>
      </w:pPr>
      <w:r>
        <w:t>„</w:t>
      </w:r>
      <w:r w:rsidR="008E4653" w:rsidRPr="008E4653">
        <w:t>Ano,</w:t>
      </w:r>
      <w:r>
        <w:t>“</w:t>
      </w:r>
      <w:r w:rsidR="008E4653" w:rsidRPr="008E4653">
        <w:t xml:space="preserve"> odpověděl pan Fitz a tenkými loutkovými prsty sáhl mezi již ochablé struny, aby vytáhl zapečetěný trojúhelník. Podržel ho a podíval se na sira Herewarda. </w:t>
      </w:r>
      <w:r>
        <w:t>„</w:t>
      </w:r>
      <w:r w:rsidR="008E4653" w:rsidRPr="008E4653">
        <w:t>Ale nejdříve</w:t>
      </w:r>
      <w:r>
        <w:t>…“</w:t>
      </w:r>
    </w:p>
    <w:p w14:paraId="48079191" w14:textId="77777777" w:rsidR="005645A2" w:rsidRDefault="00F85FBB" w:rsidP="002B2343">
      <w:pPr>
        <w:pStyle w:val="Text"/>
      </w:pPr>
      <w:r>
        <w:t>„</w:t>
      </w:r>
      <w:r w:rsidR="008E4653" w:rsidRPr="008E4653">
        <w:t>Já vím, já vím,</w:t>
      </w:r>
      <w:r>
        <w:t>“</w:t>
      </w:r>
      <w:r w:rsidR="008E4653" w:rsidRPr="008E4653">
        <w:t xml:space="preserve"> zamručel sir Hereward. </w:t>
      </w:r>
      <w:r>
        <w:t>„</w:t>
      </w:r>
      <w:r w:rsidR="008E4653" w:rsidRPr="008E4653">
        <w:t xml:space="preserve">Jak se ta stvůra jmenuje? Nebo mám říct jen </w:t>
      </w:r>
      <w:r>
        <w:t>‚</w:t>
      </w:r>
      <w:r w:rsidR="008E4653" w:rsidRPr="008E4653">
        <w:t>Přivolaný nepříteli</w:t>
      </w:r>
      <w:r>
        <w:t>‘</w:t>
      </w:r>
      <w:r w:rsidR="008E4653" w:rsidRPr="008E4653">
        <w:t>?</w:t>
      </w:r>
      <w:r>
        <w:t>“</w:t>
      </w:r>
    </w:p>
    <w:p w14:paraId="58637927" w14:textId="77777777" w:rsidR="005645A2" w:rsidRDefault="008E4653" w:rsidP="002B2343">
      <w:pPr>
        <w:pStyle w:val="Text"/>
      </w:pPr>
      <w:r w:rsidRPr="008E4653">
        <w:t>Pan Fitz upřel na pergamen dlouhý pohled. Svýma malovanýma očima viděl mnohem víc věcí, než kolik jich zprostředkovával lidský zrak, jak na tomto světě, tak mimo něj.</w:t>
      </w:r>
    </w:p>
    <w:p w14:paraId="6EF5F42B" w14:textId="77777777" w:rsidR="005645A2" w:rsidRDefault="00F85FBB" w:rsidP="002B2343">
      <w:pPr>
        <w:pStyle w:val="Text"/>
      </w:pPr>
      <w:r>
        <w:t>„</w:t>
      </w:r>
      <w:r w:rsidR="008E4653" w:rsidRPr="008E4653">
        <w:t>Hypgrix Druhý.</w:t>
      </w:r>
      <w:r>
        <w:t>“</w:t>
      </w:r>
    </w:p>
    <w:p w14:paraId="09373892" w14:textId="77777777" w:rsidR="005645A2" w:rsidRDefault="00F85FBB" w:rsidP="002B2343">
      <w:pPr>
        <w:pStyle w:val="Text"/>
      </w:pPr>
      <w:r>
        <w:t>„</w:t>
      </w:r>
      <w:r w:rsidR="008E4653" w:rsidRPr="008E4653">
        <w:t>Dobře.</w:t>
      </w:r>
      <w:r>
        <w:t>“</w:t>
      </w:r>
    </w:p>
    <w:p w14:paraId="387532D8" w14:textId="77777777" w:rsidR="005645A2" w:rsidRDefault="008E4653" w:rsidP="002B2343">
      <w:pPr>
        <w:pStyle w:val="Text"/>
      </w:pPr>
      <w:r w:rsidRPr="008E4653">
        <w:t>Než sir Hereward podržel mandoru vysoko nad pergamenem, uchopil šavli a položil ji pro všechny případy na postel. Potom promluvil, a slova se nesla jako vždy, důvěrně známá a silná, a jemu i panu Fitzovi každým slovem jasněly symboly na páskách.</w:t>
      </w:r>
    </w:p>
    <w:p w14:paraId="254CFC90" w14:textId="77777777" w:rsidR="005645A2" w:rsidRDefault="00F85FBB" w:rsidP="002B2343">
      <w:pPr>
        <w:pStyle w:val="Text"/>
      </w:pPr>
      <w:r>
        <w:t>„</w:t>
      </w:r>
      <w:r w:rsidR="008E4653" w:rsidRPr="008E4653">
        <w:t xml:space="preserve">Ve jménu Rady Úmluvy pro bezpečnější svět, na základě zmocnění uděleného Třemi říšemi, Sedmi královstvími, Palatínskou vládou, Jessarskou republikou a Čtyřiceti menšími dominii se </w:t>
      </w:r>
      <w:r w:rsidR="008E4653" w:rsidRPr="008E4653">
        <w:lastRenderedPageBreak/>
        <w:t>prohlašujeme za pověřence Rady. V bůžkovi, projevujícím se v tomto jerreckém pergamenu, poznáváme Hypgrixe Druhého, bytost podle Úmluvy na indexu. V důsledku toho uvedeného bůžka a všechny, kdož mu pomáhají, považujeme za nepřátele Světa a Rada nás zplnomocňuje, abychom vykonali veškeré nutné úkony k zapuzení, zahnání či zničení uvedeného bůžka.</w:t>
      </w:r>
      <w:r>
        <w:t>“</w:t>
      </w:r>
    </w:p>
    <w:p w14:paraId="4AE90F02" w14:textId="77777777" w:rsidR="005645A2" w:rsidRDefault="008E4653" w:rsidP="002B2343">
      <w:pPr>
        <w:pStyle w:val="Text"/>
      </w:pPr>
      <w:r w:rsidRPr="008E4653">
        <w:t xml:space="preserve">Pan Fitz při slově </w:t>
      </w:r>
      <w:r w:rsidR="00F85FBB">
        <w:t>„</w:t>
      </w:r>
      <w:r w:rsidRPr="008E4653">
        <w:t>bůžka</w:t>
      </w:r>
      <w:r w:rsidR="00F85FBB">
        <w:t>“</w:t>
      </w:r>
      <w:r w:rsidRPr="008E4653">
        <w:t xml:space="preserve"> rozlomil pečetě, a zatímco se bytost uvnitř vzedmula jako dým a začala se slévat do něčeho, co připomínalo maso, sir Hereward ji udeřil mandorou. Netvor i nástroj se okamžitě proměnili v prach, pan Fitz pokynul rukou, prach vyvanul z okna a zmizel.</w:t>
      </w:r>
    </w:p>
    <w:p w14:paraId="03E0A3E1" w14:textId="77777777" w:rsidR="005645A2" w:rsidRDefault="008E4653" w:rsidP="002B2343">
      <w:pPr>
        <w:pStyle w:val="Text"/>
      </w:pPr>
      <w:r w:rsidRPr="008E4653">
        <w:t>Sir Hereward sykl, když usedl zpátky na postel, a pohlédl na pana Fitze.</w:t>
      </w:r>
    </w:p>
    <w:p w14:paraId="63B8FCAA" w14:textId="77777777" w:rsidR="005645A2" w:rsidRDefault="00F85FBB" w:rsidP="002B2343">
      <w:pPr>
        <w:pStyle w:val="Text"/>
      </w:pPr>
      <w:r>
        <w:t>„</w:t>
      </w:r>
      <w:r w:rsidR="008E4653" w:rsidRPr="008E4653">
        <w:t>A teď mi povězte,</w:t>
      </w:r>
      <w:r>
        <w:t>“</w:t>
      </w:r>
      <w:r w:rsidR="008E4653" w:rsidRPr="008E4653">
        <w:t xml:space="preserve"> řekl, </w:t>
      </w:r>
      <w:r>
        <w:t>„</w:t>
      </w:r>
      <w:r w:rsidR="008E4653" w:rsidRPr="008E4653">
        <w:t>proč jste celý od soli?</w:t>
      </w:r>
      <w:r>
        <w:t>“</w:t>
      </w:r>
    </w:p>
    <w:p w14:paraId="325D109D" w14:textId="77777777" w:rsidR="005645A2" w:rsidRDefault="00F85FBB" w:rsidP="002B2343">
      <w:pPr>
        <w:pStyle w:val="Text"/>
      </w:pPr>
      <w:r>
        <w:t>„</w:t>
      </w:r>
      <w:r w:rsidR="008E4653" w:rsidRPr="008E4653">
        <w:t>Od soli?</w:t>
      </w:r>
      <w:r>
        <w:t>“</w:t>
      </w:r>
      <w:r w:rsidR="008E4653" w:rsidRPr="008E4653">
        <w:t xml:space="preserve"> podivil se pan Fitz. </w:t>
      </w:r>
      <w:r>
        <w:t>„</w:t>
      </w:r>
      <w:r w:rsidR="008E4653" w:rsidRPr="008E4653">
        <w:t>To není sůl, to je kostní moučka a křída. Provádím výkop v hrobě jistých starobylých, nezměrných bytostí. Je to nadmíru zajímavé. I když samozřejmě ne tak vzrušující jako vaše četba.</w:t>
      </w:r>
      <w:r>
        <w:t>“</w:t>
      </w:r>
    </w:p>
    <w:p w14:paraId="79B61530" w14:textId="77777777" w:rsidR="005645A2" w:rsidRDefault="00F85FBB" w:rsidP="002B2343">
      <w:pPr>
        <w:pStyle w:val="Text"/>
      </w:pPr>
      <w:r>
        <w:t>„</w:t>
      </w:r>
      <w:r w:rsidR="008E4653" w:rsidRPr="008E4653">
        <w:t>Možná ne,</w:t>
      </w:r>
      <w:r>
        <w:t>“</w:t>
      </w:r>
      <w:r w:rsidR="008E4653" w:rsidRPr="008E4653">
        <w:t xml:space="preserve"> odpověděl sir Hereward. Natáhl se na posteli a ukázal na podlouhlou dřevěnou bedýnku, která ležela na zemi vedle sedlové brašny. </w:t>
      </w:r>
      <w:r>
        <w:t>„</w:t>
      </w:r>
      <w:r w:rsidR="008E4653" w:rsidRPr="008E4653">
        <w:t>Kdybyste si při kopání mohl vyhradit chvilku, co byste řekl na partičku Králů a šašků?</w:t>
      </w:r>
      <w:r>
        <w:t>“</w:t>
      </w:r>
    </w:p>
    <w:p w14:paraId="01ECC903" w14:textId="77777777" w:rsidR="005645A2" w:rsidRDefault="008E4653" w:rsidP="002B2343">
      <w:pPr>
        <w:pStyle w:val="Text"/>
      </w:pPr>
      <w:r w:rsidRPr="008E4653">
        <w:t>Dýňovitá hlava pana Fitze se pomalu otočila na směšně tenkém krku a modrýma očima se zadívala do tváře sira Herewarda.</w:t>
      </w:r>
    </w:p>
    <w:p w14:paraId="2CA73615" w14:textId="63B3DAF5" w:rsidR="005645A2" w:rsidRDefault="00F85FBB" w:rsidP="002B2343">
      <w:pPr>
        <w:pStyle w:val="Text"/>
      </w:pPr>
      <w:r>
        <w:t>„</w:t>
      </w:r>
      <w:r w:rsidR="008E4653" w:rsidRPr="008E4653">
        <w:t>Tak brzy po vaší poslední prohře? Jste průhledný, sire Herewarde, a pochybuji, že byste přišel na nějakou skutečně účelnou taktiku. Vždycky vyhraje ten lepší hráč.</w:t>
      </w:r>
      <w:r>
        <w:t>“</w:t>
      </w:r>
    </w:p>
    <w:p w14:paraId="6E2BFEA5" w14:textId="77777777" w:rsidR="005645A2" w:rsidRDefault="00F85FBB" w:rsidP="002B2343">
      <w:pPr>
        <w:pStyle w:val="Text"/>
      </w:pPr>
      <w:r>
        <w:t>„</w:t>
      </w:r>
      <w:r w:rsidR="008E4653" w:rsidRPr="008E4653">
        <w:t>Uvidíme,</w:t>
      </w:r>
      <w:r>
        <w:t>“</w:t>
      </w:r>
      <w:r w:rsidR="008E4653" w:rsidRPr="008E4653">
        <w:t xml:space="preserve"> opáčil sir Hereward. </w:t>
      </w:r>
      <w:r>
        <w:t>„</w:t>
      </w:r>
      <w:r w:rsidR="008E4653" w:rsidRPr="008E4653">
        <w:t>Přichystejte prosím hrací plochu, a budet</w:t>
      </w:r>
      <w:r w:rsidRPr="008E4653">
        <w:t>e</w:t>
      </w:r>
      <w:r>
        <w:t>-</w:t>
      </w:r>
      <w:r w:rsidRPr="008E4653">
        <w:t>l</w:t>
      </w:r>
      <w:r w:rsidR="008E4653" w:rsidRPr="008E4653">
        <w:t>i tak hodný, požádejte dole o nějaké pivo.</w:t>
      </w:r>
    </w:p>
    <w:p w14:paraId="38D60C98" w14:textId="77777777" w:rsidR="005645A2" w:rsidRDefault="008E4653" w:rsidP="002B2343">
      <w:pPr>
        <w:pStyle w:val="Text"/>
      </w:pPr>
      <w:r w:rsidRPr="008E4653">
        <w:t>A tohle taky uložte na místo,</w:t>
      </w:r>
      <w:r w:rsidR="00F85FBB">
        <w:t>“</w:t>
      </w:r>
      <w:r w:rsidRPr="008E4653">
        <w:t xml:space="preserve"> dodal a stáhl si z ruky pásku. </w:t>
      </w:r>
      <w:r w:rsidR="00F85FBB">
        <w:t>„</w:t>
      </w:r>
      <w:r w:rsidRPr="008E4653">
        <w:t>Věřím, že ji už nebudeme potřebovat, přinejmenším než dorazíme do Bazynghamu, co myslíte?</w:t>
      </w:r>
      <w:r w:rsidR="00F85FBB">
        <w:t>“</w:t>
      </w:r>
    </w:p>
    <w:p w14:paraId="108BF437" w14:textId="77777777" w:rsidR="005645A2" w:rsidRDefault="00F85FBB" w:rsidP="002B2343">
      <w:pPr>
        <w:pStyle w:val="Text"/>
      </w:pPr>
      <w:r>
        <w:t>„</w:t>
      </w:r>
      <w:r w:rsidR="008E4653" w:rsidRPr="008E4653">
        <w:t>Bylo by dobré je mít po ruce,</w:t>
      </w:r>
      <w:r>
        <w:t>“</w:t>
      </w:r>
      <w:r w:rsidR="008E4653" w:rsidRPr="008E4653">
        <w:t xml:space="preserve"> prohodil pan Fitz, když uchopil hrací sadu. </w:t>
      </w:r>
      <w:r>
        <w:t>„</w:t>
      </w:r>
      <w:r w:rsidR="008E4653" w:rsidRPr="008E4653">
        <w:t xml:space="preserve">Měl bych se mimochodem ještě zmínit o tom, po čem jsem se pídil </w:t>
      </w:r>
      <w:r>
        <w:t>–</w:t>
      </w:r>
      <w:r w:rsidR="008E4653" w:rsidRPr="008E4653">
        <w:t xml:space="preserve"> a co jsem vykopal</w:t>
      </w:r>
      <w:r>
        <w:t>…“</w:t>
      </w:r>
    </w:p>
    <w:p w14:paraId="7D45162A" w14:textId="1484B801" w:rsidR="005645A2" w:rsidRPr="00201202" w:rsidRDefault="008E4653" w:rsidP="00201202">
      <w:pPr>
        <w:pStyle w:val="Text"/>
        <w:jc w:val="right"/>
        <w:rPr>
          <w:i/>
        </w:rPr>
      </w:pPr>
      <w:r w:rsidRPr="00201202">
        <w:rPr>
          <w:i/>
        </w:rPr>
        <w:t>přeložil Milan Žáček</w:t>
      </w:r>
    </w:p>
    <w:p w14:paraId="62216A07" w14:textId="66405DB1" w:rsidR="005645A2" w:rsidRDefault="00201202" w:rsidP="002B2343">
      <w:pPr>
        <w:pStyle w:val="Text"/>
      </w:pPr>
      <w:r w:rsidRPr="008E4653">
        <w:rPr>
          <w:i/>
          <w:noProof/>
        </w:rPr>
        <w:lastRenderedPageBreak/>
        <w:drawing>
          <wp:anchor distT="0" distB="0" distL="63500" distR="63500" simplePos="0" relativeHeight="251640320" behindDoc="1" locked="0" layoutInCell="1" allowOverlap="1" wp14:anchorId="29E0EC2C" wp14:editId="5F274617">
            <wp:simplePos x="0" y="0"/>
            <wp:positionH relativeFrom="margin">
              <wp:posOffset>-196698</wp:posOffset>
            </wp:positionH>
            <wp:positionV relativeFrom="paragraph">
              <wp:posOffset>-530225</wp:posOffset>
            </wp:positionV>
            <wp:extent cx="4533900" cy="7516747"/>
            <wp:effectExtent l="0" t="0" r="0" b="8255"/>
            <wp:wrapNone/>
            <wp:docPr id="10" name="Obrázek 10"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33900" cy="7516747"/>
                    </a:xfrm>
                    <a:prstGeom prst="rect">
                      <a:avLst/>
                    </a:prstGeom>
                    <a:noFill/>
                  </pic:spPr>
                </pic:pic>
              </a:graphicData>
            </a:graphic>
            <wp14:sizeRelH relativeFrom="page">
              <wp14:pctWidth>0</wp14:pctWidth>
            </wp14:sizeRelH>
            <wp14:sizeRelV relativeFrom="page">
              <wp14:pctHeight>0</wp14:pctHeight>
            </wp14:sizeRelV>
          </wp:anchor>
        </w:drawing>
      </w:r>
    </w:p>
    <w:p w14:paraId="4E83BC1A" w14:textId="3F1A1264" w:rsidR="00201202" w:rsidRDefault="00201202">
      <w:pPr>
        <w:widowControl/>
        <w:spacing w:after="200" w:line="276" w:lineRule="auto"/>
        <w:rPr>
          <w:rFonts w:ascii="Times New Roman" w:hAnsi="Times New Roman" w:cs="Times New Roman"/>
          <w:color w:val="auto"/>
        </w:rPr>
      </w:pPr>
      <w:r>
        <w:br w:type="page"/>
      </w:r>
    </w:p>
    <w:p w14:paraId="18D9DAAD" w14:textId="51F81134" w:rsidR="005645A2" w:rsidRDefault="008E4653" w:rsidP="002B2343">
      <w:pPr>
        <w:pStyle w:val="Text"/>
        <w:tabs>
          <w:tab w:val="left" w:pos="6237"/>
        </w:tabs>
      </w:pPr>
      <w:r w:rsidRPr="008E4653">
        <w:lastRenderedPageBreak/>
        <w:t xml:space="preserve">Michael Moorcock se narodil v Londýně, v Anglii. V šestnácti letech se stal redaktorem </w:t>
      </w:r>
      <w:r w:rsidRPr="008E4653">
        <w:rPr>
          <w:i/>
        </w:rPr>
        <w:t>Tarzan Adventures</w:t>
      </w:r>
      <w:r w:rsidRPr="008E4653">
        <w:t xml:space="preserve"> a později </w:t>
      </w:r>
      <w:r w:rsidRPr="008E4653">
        <w:rPr>
          <w:i/>
        </w:rPr>
        <w:t>Sexton Black L</w:t>
      </w:r>
      <w:r w:rsidR="00201202">
        <w:rPr>
          <w:i/>
        </w:rPr>
        <w:t>i</w:t>
      </w:r>
      <w:r w:rsidRPr="008E4653">
        <w:rPr>
          <w:i/>
        </w:rPr>
        <w:t>brary.</w:t>
      </w:r>
      <w:r w:rsidRPr="008E4653">
        <w:t xml:space="preserve"> Avšak až při </w:t>
      </w:r>
      <w:r w:rsidR="00201202">
        <w:t>re</w:t>
      </w:r>
      <w:r w:rsidRPr="008E4653">
        <w:t xml:space="preserve">dakční práci pro časopis </w:t>
      </w:r>
      <w:r w:rsidRPr="008E4653">
        <w:rPr>
          <w:i/>
        </w:rPr>
        <w:t>New Worlds</w:t>
      </w:r>
      <w:r w:rsidRPr="008E4653">
        <w:t xml:space="preserve"> pečoval od května roku 1964 do března </w:t>
      </w:r>
      <w:r w:rsidRPr="00201202">
        <w:t>197</w:t>
      </w:r>
      <w:r w:rsidR="00201202" w:rsidRPr="00201202">
        <w:t>1</w:t>
      </w:r>
      <w:r w:rsidR="005645A2">
        <w:t xml:space="preserve"> </w:t>
      </w:r>
      <w:r w:rsidR="005645A2" w:rsidRPr="008E4653">
        <w:t>o</w:t>
      </w:r>
      <w:r w:rsidRPr="008E4653">
        <w:t xml:space="preserve"> </w:t>
      </w:r>
      <w:r w:rsidR="00F85FBB">
        <w:t>‚</w:t>
      </w:r>
      <w:r w:rsidRPr="008E4653">
        <w:t>Novou vlnu</w:t>
      </w:r>
      <w:r w:rsidR="00F85FBB">
        <w:t>‘</w:t>
      </w:r>
      <w:r w:rsidRPr="008E4653">
        <w:t>, patrně nejvýznamnější hnutí v dějinách science fiction. Nejvíce se nicméně proslavil vytvořením mnohovesmíru a s</w:t>
      </w:r>
      <w:r w:rsidR="00201202">
        <w:t>vým vlivem na meč a magii (sub</w:t>
      </w:r>
      <w:r w:rsidRPr="008E4653">
        <w:t>žánr, který spolu s Fritzem Leiberem pomohl pojmenovat). Moorcockova postava Elrik z Melniboné se řadí k nejvlivnějším antihrdinům, jací kdy z tohoto žánru vzešli. Nejen, že se jeho romány nepřetržitě tisknou už od sedmdesátých let, Elrik se přesunul také do komiksů, her na hrdiny i rokenrolu. Moorcock měl obrovský vliv na literaturu meče a magie a žádná taková kniha by bez něj nemohla doufat v úplnost. V současné době spolu s manželkou Lindou rozděluje svůj čas mezi Texas, Francii a Kalifornii.</w:t>
      </w:r>
      <w:r w:rsidR="005645A2">
        <w:t xml:space="preserve"> </w:t>
      </w:r>
    </w:p>
    <w:p w14:paraId="313A4FD6" w14:textId="77777777" w:rsidR="00201202" w:rsidRDefault="00201202" w:rsidP="002B2343">
      <w:pPr>
        <w:pStyle w:val="Text"/>
        <w:tabs>
          <w:tab w:val="left" w:pos="6237"/>
        </w:tabs>
        <w:rPr>
          <w:b/>
        </w:rPr>
      </w:pPr>
    </w:p>
    <w:p w14:paraId="25158B2D" w14:textId="7A950D2E" w:rsidR="00201202" w:rsidRDefault="00201202" w:rsidP="00201202">
      <w:pPr>
        <w:pStyle w:val="Nadpis1"/>
      </w:pPr>
      <w:bookmarkStart w:id="12" w:name="_Toc374528233"/>
      <w:r w:rsidRPr="008E4653">
        <w:t>Michael Moorcock</w:t>
      </w:r>
      <w:r>
        <w:t xml:space="preserve"> – Rudé perly (Elrikův příběh)</w:t>
      </w:r>
      <w:bookmarkEnd w:id="12"/>
    </w:p>
    <w:p w14:paraId="46890D4C" w14:textId="77777777" w:rsidR="00201202" w:rsidRDefault="00201202" w:rsidP="002B2343">
      <w:pPr>
        <w:pStyle w:val="Text"/>
        <w:tabs>
          <w:tab w:val="left" w:pos="6237"/>
        </w:tabs>
        <w:rPr>
          <w:b/>
        </w:rPr>
      </w:pPr>
    </w:p>
    <w:p w14:paraId="34B8EAD5" w14:textId="2C6700C9" w:rsidR="00201202" w:rsidRPr="00201202" w:rsidRDefault="00201202" w:rsidP="00201202">
      <w:pPr>
        <w:pStyle w:val="Text"/>
        <w:tabs>
          <w:tab w:val="left" w:pos="6237"/>
        </w:tabs>
        <w:jc w:val="center"/>
        <w:rPr>
          <w:i/>
        </w:rPr>
      </w:pPr>
      <w:r w:rsidRPr="00201202">
        <w:rPr>
          <w:i/>
        </w:rPr>
        <w:t>Pro George Manna a G. H . Teeda</w:t>
      </w:r>
    </w:p>
    <w:p w14:paraId="3515B948" w14:textId="77777777" w:rsidR="00201202" w:rsidRDefault="00201202" w:rsidP="002B2343">
      <w:pPr>
        <w:pStyle w:val="Text"/>
        <w:tabs>
          <w:tab w:val="left" w:pos="6237"/>
        </w:tabs>
        <w:rPr>
          <w:b/>
        </w:rPr>
      </w:pPr>
    </w:p>
    <w:p w14:paraId="0E70E5E9" w14:textId="78A6DE4F" w:rsidR="005645A2" w:rsidRDefault="008E4653" w:rsidP="002B2343">
      <w:pPr>
        <w:pStyle w:val="Text"/>
        <w:tabs>
          <w:tab w:val="left" w:pos="6237"/>
        </w:tabs>
        <w:rPr>
          <w:b/>
        </w:rPr>
      </w:pPr>
      <w:r w:rsidRPr="008E4653">
        <w:rPr>
          <w:b/>
        </w:rPr>
        <w:t>Přes okraj</w:t>
      </w:r>
    </w:p>
    <w:p w14:paraId="531DFA19" w14:textId="4B0D53BF" w:rsidR="005645A2" w:rsidRPr="00201202" w:rsidRDefault="008E4653" w:rsidP="002B2343">
      <w:pPr>
        <w:pStyle w:val="Text"/>
        <w:tabs>
          <w:tab w:val="left" w:pos="6237"/>
        </w:tabs>
      </w:pPr>
      <w:r w:rsidRPr="008E4653">
        <w:t xml:space="preserve">Slunce, nyní lemované mědí a jakoby nadmuté krví, sestoupilo za obzor; vrhalo dlouhé černé stíny na prapodivně stavěnou loď jménem </w:t>
      </w:r>
      <w:r w:rsidRPr="00201202">
        <w:rPr>
          <w:i/>
        </w:rPr>
        <w:t>Silela Li.</w:t>
      </w:r>
      <w:r w:rsidRPr="008E4653">
        <w:t xml:space="preserve"> Na palubě stály u zábradlí dvě ženy, kněžky královny Xiombarg, oděné ve složitých prošívaných hávech a s lesklými bronzovými korunami, rozhlížely se do dáli a naslouchaly vzdálenému hladovému burácení, jež vítalo příchod temnoty s božskou škodolibou radostí. Daly se do zpěvu, prováděly své večerní modlitby a zdálo se jim, že na nebi nad jejich hlavami se objevil ohromný stín ve tvaru ženy, v podobě, jíž jejich bohyně dávala přednost. Jen co dokončily obřad, z prostoru pro cestující k nim vystoupali dva muži. Jeden byl malý a měl kštici podivuhodně ryšavých vlasů, zdravě červenou pleť, velké modré oči a široká usměvavá ústa. Byl oblečený do tlustého vycpávaného kabátce a jelenicových kalhot, zastrčených do měkkých bot. Jeho vysoký společník byl celý oděn v černém hedvábí a kůži, vlasy měl mléčně bílé a kůži bledou jako to nejtenčí vybělené lněné plátno. Dlouhá </w:t>
      </w:r>
      <w:r w:rsidRPr="008E4653">
        <w:lastRenderedPageBreak/>
        <w:t xml:space="preserve">hlava se zašpičatělýma ušima a mírně zešikmeným obočím byla stejně pozoruhodná jako pronikavé blyštivé oči v barvě rubínů. Stejně jako jeho druh byl neozbrojen. Ženy zakončily ceremonii, spustily ruce a když se obrátily, pohled na muže je překvapil; oba se jim však zdvořile uklonili. Kněžky jim daly najevo, že je berou na vědomí, sešly po lodním schodišti a vrátily se do svých kajut v podpalubí. Muži je vystřídali u zábradlí </w:t>
      </w:r>
      <w:r w:rsidRPr="00201202">
        <w:rPr>
          <w:i/>
        </w:rPr>
        <w:t>Silela Li.</w:t>
      </w:r>
      <w:r w:rsidRPr="00201202">
        <w:t xml:space="preserve"> Sluneční kotouč už byl zpola pod vodou a jeho světlo vykrajovalo do moře rudou cestu.</w:t>
      </w:r>
    </w:p>
    <w:p w14:paraId="6987FE69" w14:textId="54823FFD" w:rsidR="005645A2" w:rsidRPr="00201202" w:rsidRDefault="008E4653" w:rsidP="002B2343">
      <w:pPr>
        <w:pStyle w:val="Text"/>
      </w:pPr>
      <w:r w:rsidRPr="00201202">
        <w:t>Vysokého muže dobře znali jak na Severu, tak Západě. Byl to Elrik, občas přezdívaný Rodovrah, někdejší panovník Melniboné, mocnosti až donedávna vládnoucí celému světu; malý muž byl Moonglum z Elwheru, z takzvaného nezmapovaného Východu. Nějakou dobu už doprovázeli jeden druhého na cestách a zažili spolu několik dobrodružství. Před nedávnem vypluli z Nasse</w:t>
      </w:r>
      <w:r w:rsidR="00F85FBB" w:rsidRPr="00201202">
        <w:t>a-T</w:t>
      </w:r>
      <w:r w:rsidRPr="00201202">
        <w:t>ikri, kde narazili na další dva lidi, kteří měli vlastní složité důvody pro to, aby se k nim přidali, ale pro tento večer se rozhodli zůstat v podpalubí.</w:t>
      </w:r>
      <w:r w:rsidR="00B81CF3" w:rsidRPr="00201202">
        <w:t xml:space="preserve"> </w:t>
      </w:r>
      <w:r w:rsidRPr="00201202">
        <w:t xml:space="preserve">Sotva kněžky zmizely, Moonglum se zazubil. </w:t>
      </w:r>
      <w:r w:rsidR="00F85FBB" w:rsidRPr="00201202">
        <w:t>„</w:t>
      </w:r>
      <w:r w:rsidRPr="00201202">
        <w:t>Zdá se, že v tomhle koutě světa jsou uctívačky Xiombarg o něco hezčí. Začínám litovat rozhodnutí, k němuž jsem dospěl v krčmě.</w:t>
      </w:r>
      <w:r w:rsidR="00F85FBB" w:rsidRPr="00201202">
        <w:t>“</w:t>
      </w:r>
    </w:p>
    <w:p w14:paraId="59A10813" w14:textId="77777777" w:rsidR="005645A2" w:rsidRPr="00201202" w:rsidRDefault="008E4653" w:rsidP="002B2343">
      <w:pPr>
        <w:pStyle w:val="Text"/>
      </w:pPr>
      <w:r w:rsidRPr="00201202">
        <w:t xml:space="preserve">Přítel se mdle pousmál. </w:t>
      </w:r>
      <w:r w:rsidR="00F85FBB" w:rsidRPr="00201202">
        <w:t>„</w:t>
      </w:r>
      <w:r w:rsidRPr="00201202">
        <w:t>Já jsem příliš pevně spjat s jejím druhem Pánem Chaosu, než abych si přál zaplétat se ještě s dalšími vévody a vévodkyněmi Entropie. A jso</w:t>
      </w:r>
      <w:r w:rsidR="00F85FBB" w:rsidRPr="00201202">
        <w:t>u-l</w:t>
      </w:r>
      <w:r w:rsidRPr="00201202">
        <w:t>i mé vědomosti o jejich víře správné, přijdeš myslím na to, že ty dvě nemají zájem se o sebe dělit s nikým jiným než s jejich ochránkyní a mezi sebou navzájem.</w:t>
      </w:r>
      <w:r w:rsidR="00F85FBB" w:rsidRPr="00201202">
        <w:t>“</w:t>
      </w:r>
    </w:p>
    <w:p w14:paraId="6E81A1FE" w14:textId="77777777" w:rsidR="005645A2" w:rsidRPr="00201202" w:rsidRDefault="00F85FBB" w:rsidP="002B2343">
      <w:pPr>
        <w:pStyle w:val="Text"/>
      </w:pPr>
      <w:r w:rsidRPr="00201202">
        <w:t>„</w:t>
      </w:r>
      <w:r w:rsidR="008E4653" w:rsidRPr="00201202">
        <w:t>Ach.</w:t>
      </w:r>
      <w:r w:rsidRPr="00201202">
        <w:t>“</w:t>
      </w:r>
      <w:r w:rsidR="008E4653" w:rsidRPr="00201202">
        <w:t xml:space="preserve"> Moonglum vrhl zklamaný pohled na prázdné kajutní schůdky. </w:t>
      </w:r>
      <w:r w:rsidRPr="00201202">
        <w:t>„</w:t>
      </w:r>
      <w:r w:rsidR="008E4653" w:rsidRPr="00201202">
        <w:t>Elriku, příteli, občas bych si přál, aby ses se mnou tak otevřeně nedělil o své znalosti.</w:t>
      </w:r>
      <w:r w:rsidRPr="00201202">
        <w:t>“</w:t>
      </w:r>
    </w:p>
    <w:p w14:paraId="27BE7379" w14:textId="77777777" w:rsidR="005645A2" w:rsidRPr="00201202" w:rsidRDefault="00F85FBB" w:rsidP="002B2343">
      <w:pPr>
        <w:pStyle w:val="Text"/>
      </w:pPr>
      <w:r w:rsidRPr="00201202">
        <w:t>„</w:t>
      </w:r>
      <w:r w:rsidR="008E4653" w:rsidRPr="00201202">
        <w:t>Ujišťuji tě, že se dělím o velice málo.</w:t>
      </w:r>
      <w:r w:rsidRPr="00201202">
        <w:t>“</w:t>
      </w:r>
      <w:r w:rsidR="008E4653" w:rsidRPr="00201202">
        <w:t xml:space="preserve"> Albín sklonil zrak a prohlížel si pleskající vlny pod kýlem.</w:t>
      </w:r>
    </w:p>
    <w:p w14:paraId="1A77E17A" w14:textId="32549132" w:rsidR="005645A2" w:rsidRPr="00201202" w:rsidRDefault="008E4653" w:rsidP="002B2343">
      <w:pPr>
        <w:pStyle w:val="Text"/>
      </w:pPr>
      <w:r w:rsidRPr="00201202">
        <w:t>Slunce již téměř zmizelo, avšak vzdálené burácení znělo jaksi hlasitěji, jakoby vítězně. A potom slunce zapadlo úplně a loď pohltilo zlatošedé příšeří. Znenadání zadul silný vítr, naplnil obrovitánské modré plachty a veslaři si odpočinuli. Mimořádně zatáhli celá dlouhá vesla do nitra lodi. Dvojice mužů zaslechla rány dřevem o dřevo a skřípání kovu o kov, jak námořníci pevně zavírali havlenky.</w:t>
      </w:r>
    </w:p>
    <w:p w14:paraId="258A1738" w14:textId="77777777" w:rsidR="005645A2" w:rsidRPr="00201202" w:rsidRDefault="008E4653" w:rsidP="002B2343">
      <w:pPr>
        <w:pStyle w:val="Text"/>
      </w:pPr>
      <w:r w:rsidRPr="00201202">
        <w:lastRenderedPageBreak/>
        <w:t xml:space="preserve">Pak oba neochotně opustili palubu a sestoupili po lodním schodišti do prostor, kde se nalézaly jejich kajuty. V chodbičce se potkali s kapitánovým prvním důstojníkem Ghatanem. Slušně je pozdravil a upozornil: </w:t>
      </w:r>
      <w:r w:rsidR="00F85FBB" w:rsidRPr="00201202">
        <w:t>„</w:t>
      </w:r>
      <w:r w:rsidRPr="00201202">
        <w:t>Ujistěte se, zda máte všechno v kajutě vodotěsně uzavřené, pánové. Přejedeme to pár hodin po východu měsíce. Ráno, až bude bezpečné odstranit latě, rozezníme zvon.</w:t>
      </w:r>
      <w:r w:rsidR="00F85FBB" w:rsidRPr="00201202">
        <w:t>“</w:t>
      </w:r>
    </w:p>
    <w:p w14:paraId="76F8AA24" w14:textId="77777777" w:rsidR="005645A2" w:rsidRPr="00201202" w:rsidRDefault="00F85FBB" w:rsidP="002B2343">
      <w:pPr>
        <w:pStyle w:val="Text"/>
      </w:pPr>
      <w:r w:rsidRPr="00201202">
        <w:t>„</w:t>
      </w:r>
      <w:r w:rsidR="008E4653" w:rsidRPr="00201202">
        <w:t>Pokud se toho dožijeme,</w:t>
      </w:r>
      <w:r w:rsidRPr="00201202">
        <w:t>“</w:t>
      </w:r>
      <w:r w:rsidR="008E4653" w:rsidRPr="00201202">
        <w:t xml:space="preserve"> zabručel Moonglum vesele.</w:t>
      </w:r>
    </w:p>
    <w:p w14:paraId="1657E439" w14:textId="77777777" w:rsidR="005645A2" w:rsidRPr="00201202" w:rsidRDefault="008E4653" w:rsidP="002B2343">
      <w:pPr>
        <w:pStyle w:val="Text"/>
      </w:pPr>
      <w:r w:rsidRPr="00201202">
        <w:t xml:space="preserve">Důstojník mu oplatil široký úsměv. </w:t>
      </w:r>
      <w:r w:rsidR="00F85FBB" w:rsidRPr="00201202">
        <w:t>„</w:t>
      </w:r>
      <w:r w:rsidRPr="00201202">
        <w:t>To rozhodně! Dobrou noc, pánové. S trochou štěstí se probudíte v Horním světě.</w:t>
      </w:r>
      <w:r w:rsidR="00F85FBB" w:rsidRPr="00201202">
        <w:t>“</w:t>
      </w:r>
    </w:p>
    <w:p w14:paraId="66209B8C" w14:textId="77777777" w:rsidR="005645A2" w:rsidRPr="00201202" w:rsidRDefault="008E4653" w:rsidP="002B2343">
      <w:pPr>
        <w:pStyle w:val="Text"/>
      </w:pPr>
      <w:r w:rsidRPr="00201202">
        <w:t>Elrik oběma popřál dobrou noc a vešel do své místnosti. Námořníci utěsňovali loď, a tak se shora ozývalo těžké bouchání a řinčení řetězů.</w:t>
      </w:r>
    </w:p>
    <w:p w14:paraId="7A737E1D" w14:textId="39262C0E" w:rsidR="005645A2" w:rsidRPr="00201202" w:rsidRDefault="008E4653" w:rsidP="002B2343">
      <w:pPr>
        <w:pStyle w:val="Text"/>
      </w:pPr>
      <w:r w:rsidRPr="00201202">
        <w:t>Kajutu zalévalo syté oranžové světlo lucerny, jež visela z prostředku nízkého stropu. Odhalovalo sedící ženu, která se mračila nad malým svitkem. Jakmile albín vešel, zvedla zrak a usmála se. Byla nesmí</w:t>
      </w:r>
      <w:r w:rsidR="00201202">
        <w:t>rně</w:t>
      </w:r>
      <w:r w:rsidRPr="00201202">
        <w:t xml:space="preserve"> krásná, tato černovlasá princezna Nauhaduar z Uytu, která si nyní říkala jednoduše Nauha. Ve velkých tmavých očích se</w:t>
      </w:r>
      <w:r w:rsidR="00201202">
        <w:t xml:space="preserve"> </w:t>
      </w:r>
      <w:r w:rsidRPr="00201202">
        <w:t xml:space="preserve">jí odráželo světlo. Mírně pootevřela rty v moudrém úsměvu. </w:t>
      </w:r>
      <w:r w:rsidR="00F85FBB" w:rsidRPr="00201202">
        <w:t>„</w:t>
      </w:r>
      <w:r w:rsidRPr="00201202">
        <w:t>Tak jsme již překročili bod, odkud není návratu, můj pane.</w:t>
      </w:r>
      <w:r w:rsidR="00F85FBB" w:rsidRPr="00201202">
        <w:t>“</w:t>
      </w:r>
    </w:p>
    <w:p w14:paraId="4044441E" w14:textId="7152F62A" w:rsidR="005645A2" w:rsidRDefault="00F85FBB" w:rsidP="002B2343">
      <w:pPr>
        <w:pStyle w:val="Text"/>
      </w:pPr>
      <w:r>
        <w:t>„</w:t>
      </w:r>
      <w:r w:rsidR="008E4653" w:rsidRPr="008E4653">
        <w:t>Už to tak vypadá.</w:t>
      </w:r>
      <w:r>
        <w:t>“</w:t>
      </w:r>
      <w:r w:rsidR="008E4653" w:rsidRPr="008E4653">
        <w:t xml:space="preserve"> Elrik si začal svlékat košili a zamířil k jejich širokému kavalci, vystlanému prošívanými pokrývkami a kožešinami</w:t>
      </w:r>
      <w:r w:rsidR="004164C6">
        <w:t xml:space="preserve"> </w:t>
      </w:r>
      <w:r>
        <w:t>–</w:t>
      </w:r>
      <w:r w:rsidR="008E4653" w:rsidRPr="008E4653">
        <w:t xml:space="preserve"> </w:t>
      </w:r>
      <w:r>
        <w:t>„</w:t>
      </w:r>
      <w:r w:rsidR="008E4653" w:rsidRPr="008E4653">
        <w:t>Snad uděláme nejlíp, když se teď vyspíme, než začne ten pravý rachot. Na myšlenky na návrat do Uytu už je pozdě.</w:t>
      </w:r>
      <w:r>
        <w:t>“</w:t>
      </w:r>
    </w:p>
    <w:p w14:paraId="0E06274B" w14:textId="77777777" w:rsidR="005645A2" w:rsidRDefault="008E4653" w:rsidP="002B2343">
      <w:pPr>
        <w:pStyle w:val="Text"/>
      </w:pPr>
      <w:r w:rsidRPr="008E4653">
        <w:t xml:space="preserve">Pokrčila rameny a zasunula svitek do trubicovitého pouzdra. </w:t>
      </w:r>
      <w:r w:rsidR="00F85FBB">
        <w:t>„</w:t>
      </w:r>
      <w:r w:rsidRPr="008E4653">
        <w:t>Tuto zkušenost bych si nikdy nechtěla nechat ujít, můj pane. Konec konců, dokud jsi mě nepřesvědčil o opaku, sdílela jsem obecný názor, že náš svět má tvar misky. Domnívala jsem se, že všechny ostatní popisy jsou pouze bláznivými povídačkami.</w:t>
      </w:r>
      <w:r w:rsidR="00F85FBB">
        <w:t>“</w:t>
      </w:r>
    </w:p>
    <w:p w14:paraId="1B9047CD" w14:textId="77777777" w:rsidR="005645A2" w:rsidRDefault="00F85FBB" w:rsidP="002B2343">
      <w:pPr>
        <w:pStyle w:val="Text"/>
      </w:pPr>
      <w:r>
        <w:t>„</w:t>
      </w:r>
      <w:r w:rsidR="008E4653" w:rsidRPr="008E4653">
        <w:t>Jistě. Jde také o to, že pravdě věří tak malá hrstka lidí, že je skutečnost musí bezesporu mást.</w:t>
      </w:r>
      <w:r>
        <w:t>“</w:t>
      </w:r>
      <w:r w:rsidR="008E4653" w:rsidRPr="008E4653">
        <w:t xml:space="preserve"> Vyjadřoval se trochu abstraktně, protože se v duchu věnoval jiným záležitostem.</w:t>
      </w:r>
    </w:p>
    <w:p w14:paraId="4ADA60BE" w14:textId="77777777" w:rsidR="005645A2" w:rsidRDefault="00F85FBB" w:rsidP="002B2343">
      <w:pPr>
        <w:pStyle w:val="Text"/>
      </w:pPr>
      <w:r>
        <w:t>„</w:t>
      </w:r>
      <w:r w:rsidR="008E4653" w:rsidRPr="008E4653">
        <w:t>Mě tedy,</w:t>
      </w:r>
      <w:r>
        <w:t>“</w:t>
      </w:r>
      <w:r w:rsidR="008E4653" w:rsidRPr="008E4653">
        <w:t xml:space="preserve"> prohlásila, </w:t>
      </w:r>
      <w:r>
        <w:t>„</w:t>
      </w:r>
      <w:r w:rsidR="008E4653" w:rsidRPr="008E4653">
        <w:t>mate stále.</w:t>
      </w:r>
      <w:r>
        <w:t>“</w:t>
      </w:r>
    </w:p>
    <w:p w14:paraId="11973632" w14:textId="77777777" w:rsidR="005645A2" w:rsidRDefault="00F85FBB" w:rsidP="002B2343">
      <w:pPr>
        <w:pStyle w:val="Text"/>
      </w:pPr>
      <w:r>
        <w:t>„</w:t>
      </w:r>
      <w:r w:rsidR="008E4653" w:rsidRPr="008E4653">
        <w:t>Realita vyjde brzy najevo.</w:t>
      </w:r>
      <w:r>
        <w:t>“</w:t>
      </w:r>
      <w:r w:rsidR="008E4653" w:rsidRPr="008E4653">
        <w:t xml:space="preserve"> Nyní už byl nahý, štíhlý a svalnatý v celé své prapodivné sinalé kráse. Uchopil džbán, nalil vodu do mísy a malátně se omýval.</w:t>
      </w:r>
    </w:p>
    <w:p w14:paraId="2EE1D896" w14:textId="6477B6C2" w:rsidR="005645A2" w:rsidRDefault="008E4653" w:rsidP="002B2343">
      <w:pPr>
        <w:pStyle w:val="Text"/>
      </w:pPr>
      <w:r w:rsidRPr="008E4653">
        <w:lastRenderedPageBreak/>
        <w:t>I ona se začala chystat do postele. Co spojila svůj osud s Elrikovým, nuda, s níž se již smířila, zmizela. Cítila, že teď už se možná nikdy nevrátí. Sny jen zřídkakdy dovolily albínovi vyspat se poklidně celou noc, ale i kdyby ji opustil, nikdy by nezalitovala, že ho poznala nebo že se do něj, jak věřila, zamilovala. Mohl to být rodovrah a zrádce, alejí nikdy nezáleželo na tom, co je Elrik zač nebo co jí s ním hrozí. V tom zvláštním pololidském stvoření, jehož předkové vládli světu ještě dříve, než se její plémě vydrápalo z bahna stvoření, se nerozdělitelně mísila temnota se světlem a zdálo se, že jeho strašlivý meč, který byl nyní zavinut do hrubého sukna a kůže a ležel dole v zamčené skříni, oplývá vlastním temným rozumem. Věděla, že by z něj měla mít strach, stejně jako z Elrika, a jednou částí své bytosti znovu zakusila hrůzu, jíž byla už jednou svědkem kdesi v pralesích tajuplného Soomu, avšak zvědavost nutila zbytek, aby se dozvěděl něco dalšího o vlastnostech meče i o trudnomyslném princi, který ho nosil. Elrik ji upozornil, co je za stvůru, ale princezna i přesto trvala na tom, že půjde s ním, odešla z Nasse</w:t>
      </w:r>
      <w:r w:rsidR="00F85FBB" w:rsidRPr="008E4653">
        <w:t>a</w:t>
      </w:r>
      <w:r w:rsidR="00F85FBB">
        <w:t>-</w:t>
      </w:r>
      <w:r w:rsidR="00F85FBB" w:rsidRPr="008E4653">
        <w:t>T</w:t>
      </w:r>
      <w:r w:rsidRPr="008E4653">
        <w:t>ikri od vlastního otce a sestr</w:t>
      </w:r>
      <w:r w:rsidR="00F85FBB" w:rsidRPr="008E4653">
        <w:t>y</w:t>
      </w:r>
      <w:r w:rsidR="00F85FBB">
        <w:t>-</w:t>
      </w:r>
      <w:r w:rsidR="00F85FBB" w:rsidRPr="008E4653">
        <w:t>d</w:t>
      </w:r>
      <w:r w:rsidRPr="008E4653">
        <w:t>vojčete a přidala se k němu, i když musela opustit všechno, co jí bylo známé a drahé. Ležela vedle tvrdého, úžasného, bledého a rozechvělého těla, které již spalo, a napjatě naslouchala zvukům lodi a moře. Žebroví vrzalo a hromy nad obzorem stále sílily. Cítila, že galeona nabírá na rychlosti, jelikož ji očividně nesl nějaký dravý proud. Měla jistou představu, co je čeká, ale přesto dychtila probudit albína a klást mu otázky. On však nadále spal, trochu si mumlal, na pohled byl ovšem klidný a ona ho prostě nemohla vzbudit. Ale zajímalo ji, jestli ten nezájem jen nepředstírá.</w:t>
      </w:r>
    </w:p>
    <w:p w14:paraId="66940DD4" w14:textId="77777777" w:rsidR="005645A2" w:rsidRDefault="008E4653" w:rsidP="002B2343">
      <w:pPr>
        <w:pStyle w:val="Text"/>
      </w:pPr>
      <w:r w:rsidRPr="008E4653">
        <w:t xml:space="preserve">Shora k nim slabě dolehl hluboký hlas zvonu. Albín se jakoby v odpověď zachvěl, ale spal dál. Loď se naklonila, překulila princeznino tělo k Elrikovu, pak se vrátila do původní polohy a rázně Nauhou otřásla. </w:t>
      </w:r>
      <w:r w:rsidRPr="009F2882">
        <w:rPr>
          <w:i/>
        </w:rPr>
        <w:t>Sílela Li</w:t>
      </w:r>
      <w:r w:rsidRPr="008E4653">
        <w:t xml:space="preserve"> se houpala a chvěla, žebra sténala a vrzala, trup se zmítal zleva doprava a tak divoce skákal po hladině, až Nauha musela ovinout paže kolem svého milence, aby nespadla z lože. Elrik se pohnul, jako by se jí chtěl vzepřít, pak se na chvíli probral. </w:t>
      </w:r>
      <w:r w:rsidR="00F85FBB">
        <w:t>„</w:t>
      </w:r>
      <w:r w:rsidRPr="008E4653">
        <w:t>Už jsme tam?</w:t>
      </w:r>
      <w:r w:rsidR="00F85FBB">
        <w:t>“</w:t>
      </w:r>
    </w:p>
    <w:p w14:paraId="12710C9D" w14:textId="77777777" w:rsidR="005645A2" w:rsidRDefault="00F85FBB" w:rsidP="002B2343">
      <w:pPr>
        <w:pStyle w:val="Text"/>
      </w:pPr>
      <w:r>
        <w:t>„</w:t>
      </w:r>
      <w:r w:rsidR="008E4653" w:rsidRPr="008E4653">
        <w:t>Ještě ne.</w:t>
      </w:r>
      <w:r>
        <w:t>“</w:t>
      </w:r>
    </w:p>
    <w:p w14:paraId="274F2CB7" w14:textId="77777777" w:rsidR="005645A2" w:rsidRDefault="008E4653" w:rsidP="002B2343">
      <w:pPr>
        <w:pStyle w:val="Text"/>
      </w:pPr>
      <w:r w:rsidRPr="008E4653">
        <w:lastRenderedPageBreak/>
        <w:t>Zase zavřel karmínové oči. Chvíli spali. Možná, že několik hodin, nepoznala to.</w:t>
      </w:r>
    </w:p>
    <w:p w14:paraId="49EF0BC6" w14:textId="77777777" w:rsidR="005645A2" w:rsidRDefault="008E4653" w:rsidP="002B2343">
      <w:pPr>
        <w:pStyle w:val="Text"/>
      </w:pPr>
      <w:r w:rsidRPr="008E4653">
        <w:t xml:space="preserve">Probudila se s pocitem, že loď zrychluje. </w:t>
      </w:r>
      <w:r w:rsidR="00F85FBB">
        <w:t>„</w:t>
      </w:r>
      <w:r w:rsidRPr="008E4653">
        <w:t>Elriku?</w:t>
      </w:r>
      <w:r w:rsidR="00F85FBB">
        <w:t>“</w:t>
      </w:r>
    </w:p>
    <w:p w14:paraId="0C1A647C" w14:textId="77777777" w:rsidR="005645A2" w:rsidRDefault="008E4653" w:rsidP="002B2343">
      <w:pPr>
        <w:pStyle w:val="Text"/>
      </w:pPr>
      <w:r w:rsidRPr="008E4653">
        <w:t xml:space="preserve">Zalapala po dechu, neboť to s nimi krůtě házelo, jako by vpluli do nesmírného maelstromu. </w:t>
      </w:r>
      <w:r w:rsidR="00F85FBB">
        <w:t>„</w:t>
      </w:r>
      <w:r w:rsidRPr="008E4653">
        <w:t>Elriku!</w:t>
      </w:r>
      <w:r w:rsidR="00F85FBB">
        <w:t>“</w:t>
      </w:r>
    </w:p>
    <w:p w14:paraId="60C3BAFD" w14:textId="77777777" w:rsidR="005645A2" w:rsidRDefault="008E4653" w:rsidP="002B2343">
      <w:pPr>
        <w:pStyle w:val="Text"/>
      </w:pPr>
      <w:r w:rsidRPr="008E4653">
        <w:t>Pořád nereagoval. Uvažovala, jestli nezemřel nebo není očarován, a tu se ze skříně dole ozvala hluboká stížnost jeho vnímavé zbraně. Hřmot vody zesílil v ohlušující ryk, přeřval bručení černého meče a loď cosi unášelo pod stále příkřejším a příkřejším úhlem:</w:t>
      </w:r>
    </w:p>
    <w:p w14:paraId="716D583D" w14:textId="77777777" w:rsidR="005645A2" w:rsidRDefault="008E4653" w:rsidP="002B2343">
      <w:pPr>
        <w:pStyle w:val="Text"/>
      </w:pPr>
      <w:r w:rsidRPr="008E4653">
        <w:t>K okraji světa.</w:t>
      </w:r>
    </w:p>
    <w:p w14:paraId="34AB7722" w14:textId="77777777" w:rsidR="005645A2" w:rsidRDefault="005645A2" w:rsidP="002B2343">
      <w:pPr>
        <w:pStyle w:val="Text"/>
      </w:pPr>
    </w:p>
    <w:p w14:paraId="7DF103BF" w14:textId="77777777" w:rsidR="005645A2" w:rsidRDefault="008E4653" w:rsidP="002B2343">
      <w:pPr>
        <w:pStyle w:val="Text"/>
        <w:rPr>
          <w:b/>
        </w:rPr>
      </w:pPr>
      <w:r w:rsidRPr="008E4653">
        <w:rPr>
          <w:b/>
        </w:rPr>
        <w:t>Cizinci na moři</w:t>
      </w:r>
    </w:p>
    <w:p w14:paraId="2C58B30B" w14:textId="77777777" w:rsidR="005645A2" w:rsidRDefault="008E4653" w:rsidP="002B2343">
      <w:pPr>
        <w:pStyle w:val="Text"/>
      </w:pPr>
      <w:r w:rsidRPr="008E4653">
        <w:t xml:space="preserve">Když jí Elrik předtím pověděl, kam má namířeno, a ujišťoval ji, že ji vysadí v přístavu, odkud se bude moci vrátit domů, Nauha se ho vyrovnaně zeptala, jestli už se mu omrzela. </w:t>
      </w:r>
      <w:r w:rsidR="00F85FBB">
        <w:t>„</w:t>
      </w:r>
      <w:r w:rsidRPr="008E4653">
        <w:t>Ne,</w:t>
      </w:r>
      <w:r w:rsidR="00F85FBB">
        <w:t>“</w:t>
      </w:r>
      <w:r w:rsidRPr="008E4653">
        <w:t xml:space="preserve"> odpověděl. </w:t>
      </w:r>
      <w:r w:rsidR="00F85FBB">
        <w:t>„</w:t>
      </w:r>
      <w:r w:rsidRPr="008E4653">
        <w:t>Ale nerad bych tě vystavoval nebezpečí.</w:t>
      </w:r>
      <w:r w:rsidR="00F85FBB">
        <w:t>“</w:t>
      </w:r>
    </w:p>
    <w:p w14:paraId="2DF05454" w14:textId="77777777" w:rsidR="005645A2" w:rsidRDefault="008E4653" w:rsidP="002B2343">
      <w:pPr>
        <w:pStyle w:val="Text"/>
      </w:pPr>
      <w:r w:rsidRPr="008E4653">
        <w:t>Neměla v úmyslu se s ním rozloučit. Vždycky ji zajímaly pověry týkající se prokletého prince rozvalin. Teď dostala příležitost odhalit alespoň trošku pravdy. Poháněna jak zvědavostí, tak mužovou přitažlivostí se vydala na dobrodružnou cestu se stejnou ochotou, s jakou se oddala i jeho zvláštnímu dychtivému tělu. Nyní se chystala dát v sázku svůj život i duševní zdraví, což, jak ji upozornil, musí udělat, pokud chce zjistit, co leží za okrajem světa. Albínský čaroděj jí vyprávěl o nebezpečenstvích, ze kterých se vrátila jen hrstka námořníků. Tiše promlouval o všem, čemu možná budou čelit. A Nauha mu odpověděla.</w:t>
      </w:r>
    </w:p>
    <w:p w14:paraId="5DE4BC5F" w14:textId="77777777" w:rsidR="005645A2" w:rsidRDefault="00F85FBB" w:rsidP="002B2343">
      <w:pPr>
        <w:pStyle w:val="Text"/>
      </w:pPr>
      <w:r>
        <w:t>„</w:t>
      </w:r>
      <w:r w:rsidR="008E4653" w:rsidRPr="008E4653">
        <w:t>I když mám ráda život, můj pane, nemám ráda život bez rizika či vzrušení.</w:t>
      </w:r>
      <w:r>
        <w:t>“</w:t>
      </w:r>
      <w:r w:rsidR="008E4653" w:rsidRPr="008E4653">
        <w:t xml:space="preserve"> Zasmála se jeho vážnému výrazu. Nelitovala teď svého rozhodnutí?</w:t>
      </w:r>
    </w:p>
    <w:p w14:paraId="49463D1C" w14:textId="32EAFF4C" w:rsidR="005645A2" w:rsidRDefault="008E4653" w:rsidP="002B2343">
      <w:pPr>
        <w:pStyle w:val="Text"/>
      </w:pPr>
      <w:r w:rsidRPr="008E4653">
        <w:t xml:space="preserve">Loď uháněla čím dál tím rychleji a neodbytně se zmítala. Všechny desky vznášely námitky, loď se skláněla pod stále strmějším úhlem, strašně se kymácela a hrozila, že shodí princeznu z kavalce. Znovu se přivinula k albínovi. Ten zamumlal: </w:t>
      </w:r>
      <w:r w:rsidR="00F85FBB">
        <w:t>„</w:t>
      </w:r>
      <w:r w:rsidRPr="008E4653">
        <w:t>Cymoril,</w:t>
      </w:r>
      <w:r w:rsidR="00F85FBB">
        <w:t>“</w:t>
      </w:r>
      <w:r w:rsidRPr="008E4653">
        <w:t xml:space="preserve"> a s něžnou silou ji držel v bílém náručí. Jak může někdo napohled tak churavý oplývat takovou silou? Chtěla se od něj odtáhnout. Nebylo </w:t>
      </w:r>
      <w:r w:rsidRPr="008E4653">
        <w:lastRenderedPageBreak/>
        <w:t>to poprvé, co ze spánku vykřikl jméno své snoubenky, kterou zabil, leč neúmyslně, vlastní rukou. Ze spánku si princeznu přidržel.</w:t>
      </w:r>
    </w:p>
    <w:p w14:paraId="4A996256" w14:textId="77777777" w:rsidR="005645A2" w:rsidRPr="009F2882" w:rsidRDefault="008E4653" w:rsidP="002B2343">
      <w:pPr>
        <w:pStyle w:val="Text"/>
      </w:pPr>
      <w:r w:rsidRPr="008E4653">
        <w:t xml:space="preserve">Loď se znovu naklonila. Náhle se dostavil pocit pádu, pádu, v němž se plavidlo vrhlo přes okraj, pádu, který se zdál trvat celou věčnost, než </w:t>
      </w:r>
      <w:r w:rsidRPr="009F2882">
        <w:rPr>
          <w:i/>
        </w:rPr>
        <w:t>Sílela Li</w:t>
      </w:r>
      <w:r w:rsidRPr="009F2882">
        <w:t xml:space="preserve"> s mohutným třeskem, kvůli němuž Nauha nabyla dojmu, že má roztříštěné všechny kosti v těle, udeřila do nějaké nepoddajné hmoty.</w:t>
      </w:r>
    </w:p>
    <w:p w14:paraId="14EC1D3E" w14:textId="77777777" w:rsidR="005645A2" w:rsidRPr="009F2882" w:rsidRDefault="008E4653" w:rsidP="002B2343">
      <w:pPr>
        <w:pStyle w:val="Text"/>
      </w:pPr>
      <w:r w:rsidRPr="009F2882">
        <w:t xml:space="preserve">Princezna se kousla do rtu. Najeli na útes. Jinak se to vysvětlit nedalo. Loď se rozpadala. </w:t>
      </w:r>
      <w:r w:rsidRPr="009F2882">
        <w:rPr>
          <w:i/>
        </w:rPr>
        <w:t>Silela Li</w:t>
      </w:r>
      <w:r w:rsidRPr="009F2882">
        <w:t xml:space="preserve"> se rytmicky zvedala a zase klesala, jako kdyby ji svírala nějaká příšera. Nauha už nedokázala déle zadržovat dlouhé zařvání z plna hrdla, které se jí dralo z těla. Byla si jistá, že jsou zničeni a rychle se potápějí, a tak se smířila se smrtí, Elrikovy paže ji však stiskly ještě o něco pevněji a když otevřela oči, všimla si v šeru, že albín vypadá pobaveně. Tímto způsobem přijal jejich osud? Proč byla klidná?</w:t>
      </w:r>
    </w:p>
    <w:p w14:paraId="4C6790E3" w14:textId="77777777" w:rsidR="005645A2" w:rsidRPr="009F2882" w:rsidRDefault="008E4653" w:rsidP="002B2343">
      <w:pPr>
        <w:pStyle w:val="Text"/>
      </w:pPr>
      <w:r w:rsidRPr="009F2882">
        <w:t>Potom voda prapodivně ztichla. Potápěli se? Loď povlovně přešla do plynulého pohybu vpřed. Elrik zavřel oči. Na rtech se mu mihl slabý úsměv, jako by princezně četl myšlenky. Z paluby bylo slyšet, jak naléhavé mužské hlasy plné úlevy volají rozkazy a odpovědi. Elrik se najednou vymrštil z lůžka, odšrouboval okenice z jediného kajutního okénka a vpustil dovnitř stříbrné světlo, v němž pro ni bylo jeho tělo takřka neviditelné. Do lodi vnikl chladný čerstvý vzduch. Nezaslechla snad křik mořského ptáka?</w:t>
      </w:r>
    </w:p>
    <w:p w14:paraId="0945C557" w14:textId="77777777" w:rsidR="005645A2" w:rsidRPr="009F2882" w:rsidRDefault="00F85FBB" w:rsidP="002B2343">
      <w:pPr>
        <w:pStyle w:val="Text"/>
      </w:pPr>
      <w:r w:rsidRPr="009F2882">
        <w:t>„</w:t>
      </w:r>
      <w:r w:rsidR="008E4653" w:rsidRPr="009F2882">
        <w:t>Kde to jsme?</w:t>
      </w:r>
      <w:r w:rsidRPr="009F2882">
        <w:t>“</w:t>
      </w:r>
      <w:r w:rsidR="008E4653" w:rsidRPr="009F2882">
        <w:t xml:space="preserve"> Tajně v duchu proklela svoji bláhovost. Elrik neodpověděl, poodstoupil od okénka a proměnil se ve stín. Nakonec promluvil. Měl jemný hlas a hovořil bezmála formálním zdvořilým tónem.</w:t>
      </w:r>
    </w:p>
    <w:p w14:paraId="3EDA1D09" w14:textId="77777777" w:rsidR="005645A2" w:rsidRPr="009F2882" w:rsidRDefault="00F85FBB" w:rsidP="002B2343">
      <w:pPr>
        <w:pStyle w:val="Text"/>
      </w:pPr>
      <w:r w:rsidRPr="009F2882">
        <w:t>„</w:t>
      </w:r>
      <w:r w:rsidR="008E4653" w:rsidRPr="009F2882">
        <w:t>Jsme tam, kde bys nás nečekala. Na spodní straně světa. Lidé, kteří tu žijí, mu říkají Horní svět. Nemám s tím moc velké zkušenosti, ale myslím, že náš přechod proběhl hladce. Stále ještě zbývá pár hodin do úsvitu. Nejlíp uděláme, když se ještě trochu prospíme.</w:t>
      </w:r>
      <w:r w:rsidRPr="009F2882">
        <w:t>“</w:t>
      </w:r>
      <w:r w:rsidR="008E4653" w:rsidRPr="009F2882">
        <w:t xml:space="preserve"> Dotkl se její tváře, možná, že ji trochu očaroval, a princezna poslechla.</w:t>
      </w:r>
    </w:p>
    <w:p w14:paraId="5813D50C" w14:textId="77777777" w:rsidR="005645A2" w:rsidRPr="009F2882" w:rsidRDefault="008E4653" w:rsidP="002B2343">
      <w:pPr>
        <w:pStyle w:val="Text"/>
      </w:pPr>
      <w:r w:rsidRPr="009F2882">
        <w:t xml:space="preserve">Později v dřímotách zaslechla klepání na dveře kajuty a z druhé strany se ozval Moonglum. Elrik se zvedl a odpověděl, nechal princeznu, aby se přikryla, a poté otevřel dveře ryšavému </w:t>
      </w:r>
      <w:r w:rsidRPr="009F2882">
        <w:lastRenderedPageBreak/>
        <w:t>Elwheřanovi, který stál před kajutou, křenil se a jednou rukou objímal Citu Tine. Byla krásná, měla smělý, vyrovnaný pohled a pevná ústa. Moonglum jí potkal v Ocelovém lůně noc před tím, než se nalodili. Byla malá a statná, pyšnila se postavou a svaly tanečnice. Měla černé vlasy i oči, tmavou pleť příznačnou pro její lid. Vypadalo to, že se jí ulevilo nejvíce ze všech. Bezpochyby také počítala s tím, že při pádu zemřou. Nyní vdechovala čerstvý chladivý vzduch, který profukoval lodí, a radostně natočila hlavu, když zaslechla, jak námořníci vytahují vesla a vrážejí je do zčeřené vody. Ozvalo se plesknutí, jak se do plachet opřel vítr. Odněkud přivanula vůně smaženého masa. Nahoře zajásal tucet hlasů najednou. Všichni na palubě působili udiveně a jako by nechtěli věřit tomu, že přežili. Dokonce i Naužin mrzutý milenec, který se teď omlouval a žádal o teplou vodu, byl napohled bezstarostnější než obvykle.</w:t>
      </w:r>
    </w:p>
    <w:p w14:paraId="3F160715" w14:textId="77777777" w:rsidR="005645A2" w:rsidRDefault="008E4653" w:rsidP="002B2343">
      <w:pPr>
        <w:pStyle w:val="Text"/>
      </w:pPr>
      <w:r w:rsidRPr="008E4653">
        <w:t>Jakmile se Elrik a Nauha umyli a oblékli, přidali se k ostatním ve velké veřejné galerii, kde se stravovali cestující i lodní důstojníci. Krom dvou kněžek a Elrikovy skupinky se tam nacházelo šest pasažérů z kupeckého stavu, kteří byli více než mírně otřeseni nedávným zážitkem a vyměňovali si vzrušená líčení, jak proběhla jejich noc. Pouze jeden další cestující k těmto obchodníkům zřejmě nepatřil, neboť seděl trochu stranou a halil se do tmavě rudého námořnického pláště, jako by se bránil chladu, který cítil pouze on. Byl zádumčivý, nesdílný a o ostatní pasažéry projevoval toliko přechodný zájem. Stejně jako většina cestujících měl namířeno do bájného Hizssu. Předešlé noci rychle zhltal jídlo a pak se vytratil. Moonglum se po něm jednou dvakrát ohlédl, avšak Elrikovi byli smrtelníci i se svými záležitostmi přinejlepším lhostejní. Vůbec si ho nevšímal, stejně jako si nevšímal ani ostatních, a pozornost věnoval pouze Moonglumovi, který si ho získal svou zábavností, a princezně Nauze, jíž si neobyčejně vážil.</w:t>
      </w:r>
    </w:p>
    <w:p w14:paraId="791F4B71" w14:textId="77777777" w:rsidR="005645A2" w:rsidRDefault="00F85FBB" w:rsidP="002B2343">
      <w:pPr>
        <w:pStyle w:val="Text"/>
      </w:pPr>
      <w:r>
        <w:t>„</w:t>
      </w:r>
      <w:r w:rsidR="008E4653" w:rsidRPr="008E4653">
        <w:t>A jsme tu!</w:t>
      </w:r>
      <w:r>
        <w:t>“</w:t>
      </w:r>
      <w:r w:rsidR="008E4653" w:rsidRPr="008E4653">
        <w:t xml:space="preserve"> Moonglum přežvykoval chleba a vyhlížel nejbližším okénkem na klidné moře. </w:t>
      </w:r>
      <w:r>
        <w:t>„</w:t>
      </w:r>
      <w:r w:rsidR="008E4653" w:rsidRPr="008E4653">
        <w:t xml:space="preserve">Dlužím ti omluvu, princi Elriku, za to, že jsem vůbec nevěřil tvým tvrzením o dalším světě pod tím naším. Ale teď už se to vysvětlilo! Naše sféra není plochá, má tvar vejce. A my jsme naživu a můžeme to dokázat! Třebaže nechápu, jakou </w:t>
      </w:r>
      <w:r w:rsidR="008E4653" w:rsidRPr="008E4653">
        <w:lastRenderedPageBreak/>
        <w:t>nadpřirozenou silou oceán drží na povrchu tohoto vejce, musím uznat, že už je to prostě tak</w:t>
      </w:r>
      <w:r>
        <w:t>…“</w:t>
      </w:r>
    </w:p>
    <w:p w14:paraId="4F1964FB" w14:textId="5DD70209" w:rsidR="005645A2" w:rsidRDefault="008E4653" w:rsidP="002B2343">
      <w:pPr>
        <w:pStyle w:val="Text"/>
      </w:pPr>
      <w:r w:rsidRPr="008E4653">
        <w:t xml:space="preserve">Jeden z kupců se hrdelně zasmál. </w:t>
      </w:r>
      <w:r w:rsidR="00F85FBB">
        <w:t>„</w:t>
      </w:r>
      <w:r w:rsidRPr="008E4653">
        <w:t xml:space="preserve">A věří tvůj lid, stejně jako část našeho, že jsou v éteru roztroušena další vejce všech možných velikostí a některá se podobají tomu našemu, pane Melniboňane? </w:t>
      </w:r>
      <w:r w:rsidR="009F2882" w:rsidRPr="008E4653">
        <w:t>Že</w:t>
      </w:r>
      <w:r w:rsidRPr="008E4653">
        <w:t xml:space="preserve"> na nich žijí lidé odpovídajících rozměrů a že se možná nacházejí v dalších vejcích, která jsou zase obsažena v jiných vejcích a tak dále?</w:t>
      </w:r>
      <w:r w:rsidR="00F85FBB">
        <w:t>“</w:t>
      </w:r>
    </w:p>
    <w:p w14:paraId="70AAD1E3" w14:textId="77777777" w:rsidR="005645A2" w:rsidRPr="009F2882" w:rsidRDefault="00F85FBB" w:rsidP="002B2343">
      <w:pPr>
        <w:pStyle w:val="Text"/>
      </w:pPr>
      <w:r>
        <w:t>„</w:t>
      </w:r>
      <w:r w:rsidR="008E4653" w:rsidRPr="008E4653">
        <w:t>Nebo snad,</w:t>
      </w:r>
      <w:r>
        <w:t>“</w:t>
      </w:r>
      <w:r w:rsidR="008E4653" w:rsidRPr="008E4653">
        <w:t xml:space="preserve"> zasmál se další, </w:t>
      </w:r>
      <w:r>
        <w:t>„</w:t>
      </w:r>
      <w:r w:rsidR="008E4653" w:rsidRPr="008E4653">
        <w:t xml:space="preserve">věříš tomu, že všechny naše světy nejsou vejcovité, nýbrž kulaté jako ořechy ze stromu </w:t>
      </w:r>
      <w:r w:rsidR="008E4653" w:rsidRPr="009F2882">
        <w:rPr>
          <w:i/>
        </w:rPr>
        <w:t>omerhav?</w:t>
      </w:r>
      <w:r w:rsidRPr="009F2882">
        <w:rPr>
          <w:i/>
        </w:rPr>
        <w:t>“</w:t>
      </w:r>
    </w:p>
    <w:p w14:paraId="56538ACD" w14:textId="77777777" w:rsidR="005645A2" w:rsidRDefault="008E4653" w:rsidP="002B2343">
      <w:pPr>
        <w:pStyle w:val="Text"/>
      </w:pPr>
      <w:r w:rsidRPr="008E4653">
        <w:t xml:space="preserve">Elrik pokrčil rameny, usrkl vlastního žlutého vína, které snídal, a nenechal se zatáhnout do rozhovoru. Moonglum byl jako obvykle družnější a zvídavější. </w:t>
      </w:r>
      <w:r w:rsidR="00F85FBB">
        <w:t>„</w:t>
      </w:r>
      <w:r w:rsidRPr="008E4653">
        <w:t>Jak já tomu rozumím, někteří myslitelé z řad vzdělanců v mojí zemi jsou o tom přesvědčeni. Žádný nám dosud nicméně neobjasnil, proč voda zůstává rozprostřena po površích těchto světů, ani to, jak se po ní mohou plavit lodě nebo proč stojíme na palubě a neplujeme jako zrnka pylu vzduchem.</w:t>
      </w:r>
      <w:r w:rsidR="00F85FBB">
        <w:t>“</w:t>
      </w:r>
    </w:p>
    <w:p w14:paraId="23651168" w14:textId="77777777" w:rsidR="005645A2" w:rsidRDefault="008E4653" w:rsidP="002B2343">
      <w:pPr>
        <w:pStyle w:val="Text"/>
      </w:pPr>
      <w:r w:rsidRPr="008E4653">
        <w:t>Zádumčivý muž zvedl hlavu, najednou zpozorněl, ale jelikož se ani Moonglum, ani Elrik nerozpovídali, obrátil pozornost zpět k jídlu.</w:t>
      </w:r>
    </w:p>
    <w:p w14:paraId="5E62EE9C" w14:textId="77777777" w:rsidR="005645A2" w:rsidRDefault="008E4653" w:rsidP="002B2343">
      <w:pPr>
        <w:pStyle w:val="Text"/>
      </w:pPr>
      <w:r w:rsidRPr="008E4653">
        <w:t xml:space="preserve">Cita Tine, dívka z krčmy, se zahihňala. </w:t>
      </w:r>
      <w:r w:rsidR="00F85FBB">
        <w:t>„</w:t>
      </w:r>
      <w:r w:rsidRPr="008E4653">
        <w:t>Můj lid umí proplouvat po mořích mezi dvěma světy už po celá staletí. Naši mladí muži se sem vypravovali hledat poklady. Díky této znalosti jsme zbohatli a naučili se stavět lodě, jako je tato, lodě schopné odolat silnému tlaku na trup, a proto jsme také zvládli průchod.</w:t>
      </w:r>
      <w:r w:rsidR="00F85FBB">
        <w:t>“</w:t>
      </w:r>
    </w:p>
    <w:p w14:paraId="4D555744" w14:textId="77777777" w:rsidR="005645A2" w:rsidRDefault="008E4653" w:rsidP="002B2343">
      <w:pPr>
        <w:pStyle w:val="Text"/>
      </w:pPr>
      <w:r w:rsidRPr="008E4653">
        <w:t>Kapitán, usazený u protějšího konce stolu, si výstražně přiložil prst ke rtům.</w:t>
      </w:r>
    </w:p>
    <w:p w14:paraId="59FD4678" w14:textId="77777777" w:rsidR="005645A2" w:rsidRDefault="00F85FBB" w:rsidP="002B2343">
      <w:pPr>
        <w:pStyle w:val="Text"/>
      </w:pPr>
      <w:r>
        <w:t>„</w:t>
      </w:r>
      <w:r w:rsidR="008E4653" w:rsidRPr="008E4653">
        <w:t>Raději už mlč, děvče, nebo se z toho stane veřejné tajemství. Bohatí jsme jen díky tomu, že většina lidí považuje tuto stranu světa za pouhou pověst.</w:t>
      </w:r>
      <w:r>
        <w:t>“</w:t>
      </w:r>
    </w:p>
    <w:p w14:paraId="3A97C590" w14:textId="77777777" w:rsidR="005645A2" w:rsidRDefault="00F85FBB" w:rsidP="002B2343">
      <w:pPr>
        <w:pStyle w:val="Text"/>
      </w:pPr>
      <w:r>
        <w:t>„</w:t>
      </w:r>
      <w:r w:rsidR="008E4653" w:rsidRPr="008E4653">
        <w:t>Ale tady můj společník už tudy plul,</w:t>
      </w:r>
      <w:r>
        <w:t>“</w:t>
      </w:r>
      <w:r w:rsidR="008E4653" w:rsidRPr="008E4653">
        <w:t xml:space="preserve"> prohlásil Moonglum. </w:t>
      </w:r>
      <w:r>
        <w:t>„</w:t>
      </w:r>
      <w:r w:rsidR="008E4653" w:rsidRPr="008E4653">
        <w:t>To proto jsem se odhodlal podstoupit to riziko. A složit před vyplutím slib mlčení, jak jinak.</w:t>
      </w:r>
      <w:r>
        <w:t>“</w:t>
      </w:r>
    </w:p>
    <w:p w14:paraId="39992D26" w14:textId="77777777" w:rsidR="005645A2" w:rsidRDefault="00F85FBB" w:rsidP="002B2343">
      <w:pPr>
        <w:pStyle w:val="Text"/>
      </w:pPr>
      <w:r>
        <w:t>„</w:t>
      </w:r>
      <w:r w:rsidR="008E4653" w:rsidRPr="008E4653">
        <w:t>To jsem nevěděl, pane</w:t>
      </w:r>
      <w:r>
        <w:t>…“</w:t>
      </w:r>
      <w:r w:rsidR="008E4653" w:rsidRPr="008E4653">
        <w:t xml:space="preserve"> Kapitán při pohledu na Elrika tázavě nadzdvihl obočí. Albín však neodpověděl, pouze sklonil hlavu a zahleděl se na bledou ruku, jíž svíral číši vína. </w:t>
      </w:r>
      <w:r>
        <w:t>„</w:t>
      </w:r>
      <w:r w:rsidR="008E4653" w:rsidRPr="008E4653">
        <w:t xml:space="preserve">Co stálo za vaší první </w:t>
      </w:r>
      <w:r w:rsidR="008E4653" w:rsidRPr="008E4653">
        <w:lastRenderedPageBreak/>
        <w:t>návštěvou, pane, smí</w:t>
      </w:r>
      <w:r w:rsidRPr="008E4653">
        <w:t>m</w:t>
      </w:r>
      <w:r>
        <w:t>-</w:t>
      </w:r>
      <w:r w:rsidRPr="008E4653">
        <w:t>l</w:t>
      </w:r>
      <w:r w:rsidR="008E4653" w:rsidRPr="008E4653">
        <w:t>i se ptát?</w:t>
      </w:r>
      <w:r>
        <w:t>“</w:t>
      </w:r>
      <w:r w:rsidR="008E4653" w:rsidRPr="008E4653">
        <w:t xml:space="preserve"> Mluvil k němu přívětivě, nenuceně. </w:t>
      </w:r>
      <w:r>
        <w:t>„</w:t>
      </w:r>
      <w:r w:rsidR="008E4653" w:rsidRPr="008E4653">
        <w:t>Obchod? Zvědavost?</w:t>
      </w:r>
      <w:r>
        <w:t>“</w:t>
      </w:r>
    </w:p>
    <w:p w14:paraId="47328F81" w14:textId="77777777" w:rsidR="005645A2" w:rsidRDefault="008E4653" w:rsidP="002B2343">
      <w:pPr>
        <w:pStyle w:val="Text"/>
      </w:pPr>
      <w:r w:rsidRPr="008E4653">
        <w:t xml:space="preserve">Elrik kvůli svým společníkům vyvinul jistou snahu. </w:t>
      </w:r>
      <w:r w:rsidR="00F85FBB">
        <w:t>„</w:t>
      </w:r>
      <w:r w:rsidRPr="008E4653">
        <w:t>Mám tu příbuzné.</w:t>
      </w:r>
      <w:r w:rsidR="00F85FBB">
        <w:t>“</w:t>
      </w:r>
    </w:p>
    <w:p w14:paraId="0F99C01A" w14:textId="77777777" w:rsidR="005645A2" w:rsidRDefault="008E4653" w:rsidP="002B2343">
      <w:pPr>
        <w:pStyle w:val="Text"/>
      </w:pPr>
      <w:r w:rsidRPr="008E4653">
        <w:t>Pomyslel si, že je nezvykle hovorný a rovnostářský. Kapitán už se tímto tématem dále nezabýval.</w:t>
      </w:r>
    </w:p>
    <w:p w14:paraId="537D54F7" w14:textId="77777777" w:rsidR="005645A2" w:rsidRDefault="008E4653" w:rsidP="002B2343">
      <w:pPr>
        <w:pStyle w:val="Text"/>
      </w:pPr>
      <w:r w:rsidRPr="008E4653">
        <w:t xml:space="preserve">Když si později na palubě užívali příjemného vzduchu a hleděli na to, co vypadalo jako nekonečná hladina vzdouvající se modři s bílými hřebeny, princezna Nauha pravila: </w:t>
      </w:r>
      <w:r w:rsidR="00F85FBB">
        <w:t>„</w:t>
      </w:r>
      <w:r w:rsidRPr="008E4653">
        <w:t>Ráda bych se s těmi příbuznými setkala. Netušila jsem, že Melniboňané žili i někde jinde než na Dračím ostrově.</w:t>
      </w:r>
      <w:r w:rsidR="00F85FBB">
        <w:t>“</w:t>
      </w:r>
    </w:p>
    <w:p w14:paraId="0C347E00" w14:textId="77777777" w:rsidR="005645A2" w:rsidRDefault="00F85FBB" w:rsidP="002B2343">
      <w:pPr>
        <w:pStyle w:val="Text"/>
      </w:pPr>
      <w:r>
        <w:t>„</w:t>
      </w:r>
      <w:r w:rsidR="008E4653" w:rsidRPr="008E4653">
        <w:t>Jsou to sice příbuzní,</w:t>
      </w:r>
      <w:r>
        <w:t>“</w:t>
      </w:r>
      <w:r w:rsidR="008E4653" w:rsidRPr="008E4653">
        <w:t xml:space="preserve"> odtušil, </w:t>
      </w:r>
      <w:r>
        <w:t>„</w:t>
      </w:r>
      <w:r w:rsidR="008E4653" w:rsidRPr="008E4653">
        <w:t>ale z Melniboné nejsou a nikdy nebyli. A ani si to nepřáli.</w:t>
      </w:r>
      <w:r>
        <w:t>“</w:t>
      </w:r>
    </w:p>
    <w:p w14:paraId="57485C62" w14:textId="77777777" w:rsidR="005645A2" w:rsidRDefault="008E4653" w:rsidP="002B2343">
      <w:pPr>
        <w:pStyle w:val="Text"/>
      </w:pPr>
      <w:r w:rsidRPr="008E4653">
        <w:t>Loď plula hladce dál, za neměnného počasí, po klidném oceánu, Pod prazvláštními hvězdami, a Elrik byl s každým uplynulým dnem zamlklejší. Dokonce i jeho přátelé, vyjma Nauhy, se ho začali stranit.</w:t>
      </w:r>
    </w:p>
    <w:p w14:paraId="6D4827F3" w14:textId="77777777" w:rsidR="005645A2" w:rsidRDefault="008E4653" w:rsidP="002B2343">
      <w:pPr>
        <w:pStyle w:val="Text"/>
      </w:pPr>
      <w:r w:rsidRPr="008E4653">
        <w:t xml:space="preserve">Pátého dne na širém moři se z pozorovatelny na příďové nástavbě ozvalo rázné zvolání: </w:t>
      </w:r>
      <w:r w:rsidR="00F85FBB">
        <w:t>„</w:t>
      </w:r>
      <w:r w:rsidRPr="008E4653">
        <w:t>Země! Země na obzoru!</w:t>
      </w:r>
      <w:r w:rsidR="00F85FBB">
        <w:t>“</w:t>
      </w:r>
      <w:r w:rsidRPr="008E4653">
        <w:t xml:space="preserve"> a všichni cestující, až na zádumčivého kupce, vylezli na palubu, zahleděli se podle namířeného prstu na místo, kde z mlhy vystupovalo dlouhé pobřeží, a zakrátko Se dočkali jasnějšího výhledu na řadu širokých písčitých pláží, o něž se tříštily bílé vlny. Za plážemi se rýsovalo tmavě zelené listoví, hustý prales, ale nebylo vidět žádné známky osídlení.</w:t>
      </w:r>
    </w:p>
    <w:p w14:paraId="1C1C5B2F" w14:textId="77777777" w:rsidR="005645A2" w:rsidRDefault="008E4653" w:rsidP="002B2343">
      <w:pPr>
        <w:pStyle w:val="Text"/>
      </w:pPr>
      <w:r w:rsidRPr="008E4653">
        <w:t>Moonglum rozvíjel myšlenku, že se možná jedná o pokračování džungle, od níž se před nedávnem vzdálili a která se táhne po celém světě, ale nikoho to nezajímalo, a tak umlkl, sotva loď změnila kurz a dala se podél tohoto nového pobřeží, stejně jako dříve plula podél jiného.</w:t>
      </w:r>
    </w:p>
    <w:p w14:paraId="607571EA" w14:textId="77777777" w:rsidR="005645A2" w:rsidRDefault="00F85FBB" w:rsidP="002B2343">
      <w:pPr>
        <w:pStyle w:val="Text"/>
      </w:pPr>
      <w:r>
        <w:t>„</w:t>
      </w:r>
      <w:r w:rsidR="008E4653" w:rsidRPr="008E4653">
        <w:t>Shug Banatt,</w:t>
      </w:r>
      <w:r>
        <w:t>“</w:t>
      </w:r>
      <w:r w:rsidR="008E4653" w:rsidRPr="008E4653">
        <w:t xml:space="preserve"> opáčil jeden z kupců, když se Moonglum zeptal, jak se jmenuje první přístav, ve kterém zakotví. </w:t>
      </w:r>
      <w:r>
        <w:t>„</w:t>
      </w:r>
      <w:r w:rsidR="008E4653" w:rsidRPr="008E4653">
        <w:t>Je to pochmurné město, ale kapitán tam má nějaké zařizování. Měli bychom tam dorazit během jednoho dne. Jestli nás tedy ušetří pirátští otrokáři.</w:t>
      </w:r>
      <w:r>
        <w:t>“</w:t>
      </w:r>
    </w:p>
    <w:p w14:paraId="2C7F09E6" w14:textId="77777777" w:rsidR="005645A2" w:rsidRDefault="008E4653" w:rsidP="002B2343">
      <w:pPr>
        <w:pStyle w:val="Text"/>
      </w:pPr>
      <w:r w:rsidRPr="008E4653">
        <w:t xml:space="preserve">Moonglum předtím neslyšel, že by se mluvilo o pirátech či otrokářích. </w:t>
      </w:r>
      <w:r w:rsidR="00F85FBB">
        <w:t>„</w:t>
      </w:r>
      <w:r w:rsidRPr="008E4653">
        <w:t>Cože?</w:t>
      </w:r>
      <w:r w:rsidR="00F85FBB">
        <w:t>“</w:t>
      </w:r>
    </w:p>
    <w:p w14:paraId="46168C4B" w14:textId="77777777" w:rsidR="005645A2" w:rsidRDefault="008E4653" w:rsidP="002B2343">
      <w:pPr>
        <w:pStyle w:val="Text"/>
      </w:pPr>
      <w:r w:rsidRPr="008E4653">
        <w:t xml:space="preserve">Kupce potěšilo, jaký vzbudil zájem. </w:t>
      </w:r>
      <w:r w:rsidR="00F85FBB">
        <w:t>„</w:t>
      </w:r>
      <w:r w:rsidRPr="008E4653">
        <w:t xml:space="preserve">Číhají tu na lodě, které připlouvají od okraje, a pak je přepadávají. Některé lodě se sem </w:t>
      </w:r>
      <w:r w:rsidRPr="008E4653">
        <w:lastRenderedPageBreak/>
        <w:t>dostanou náhodou a poslouží jako dokonalá kořist. My útok předvídáme, a tak na nás nejspíš nezaútočí.</w:t>
      </w:r>
      <w:r w:rsidR="00F85FBB">
        <w:t>“</w:t>
      </w:r>
    </w:p>
    <w:p w14:paraId="768EBA62" w14:textId="03517409" w:rsidR="005645A2" w:rsidRDefault="00F85FBB" w:rsidP="002B2343">
      <w:pPr>
        <w:pStyle w:val="Text"/>
      </w:pPr>
      <w:r>
        <w:t>„</w:t>
      </w:r>
      <w:r w:rsidR="008E4653" w:rsidRPr="008E4653">
        <w:t>Proč mi o tom lidé ve vašem domovském přístavu vůbec nic neřekli?</w:t>
      </w:r>
      <w:r>
        <w:t>“</w:t>
      </w:r>
    </w:p>
    <w:p w14:paraId="0108FB60" w14:textId="77777777" w:rsidR="005645A2" w:rsidRDefault="008E4653" w:rsidP="002B2343">
      <w:pPr>
        <w:pStyle w:val="Text"/>
      </w:pPr>
      <w:r w:rsidRPr="008E4653">
        <w:t xml:space="preserve">Kupec pokrčil rameny a zakřenil se. </w:t>
      </w:r>
      <w:r w:rsidR="00F85FBB">
        <w:t>„</w:t>
      </w:r>
      <w:r w:rsidRPr="008E4653">
        <w:t>Nemůžeme si přece odhánět obchod, že ne, pane Moonglume? Kapitánův podíl se zaplatí z poplatků, které jsme naúčtovali cestujícím, jako jste vy. Ale ničeho se nebojte. Dáváme si pozor a jsme připraveni. Vezeme poměrně malý náklad, hlavně zboží, pro něž otrokáři nemají využití, a naše peníze přijdou vhod pouze obchodníkům, jako jsme my. Ražené stříbrňáky nemají pro piráty žádnou hodnotu. Někteří tvrdí, že prý nosí smůlu.</w:t>
      </w:r>
      <w:r w:rsidR="00F85FBB">
        <w:t>“</w:t>
      </w:r>
    </w:p>
    <w:p w14:paraId="609C1FF8" w14:textId="77777777" w:rsidR="005645A2" w:rsidRDefault="008E4653" w:rsidP="002B2343">
      <w:pPr>
        <w:pStyle w:val="Text"/>
      </w:pPr>
      <w:r w:rsidRPr="008E4653">
        <w:t>Loď po zbytek dne udržovala stálý kurz a plula dál podél pobřeží. Trošku foukalo, moře však bylo klidné, a tak řádně uplatnili vesla a veslaři, což byli sami svobodní lidé, mohli udržovat svižné tempo. Moonglum a jeho přítelkyně jako obvykle zalezli do kajuty, zatímco Elrik s princeznou zůstali na palubě. Nauha byla vděčná za čerstvý vzduch a zeptala se Elrika, jestli v něm cítí les.</w:t>
      </w:r>
    </w:p>
    <w:p w14:paraId="531432BB" w14:textId="60CCA7AE" w:rsidR="005645A2" w:rsidRDefault="008E4653" w:rsidP="002B2343">
      <w:pPr>
        <w:pStyle w:val="Text"/>
      </w:pPr>
      <w:r w:rsidRPr="008E4653">
        <w:t xml:space="preserve">Tomu se pousmál. </w:t>
      </w:r>
      <w:r w:rsidR="00F85FBB">
        <w:t>„</w:t>
      </w:r>
      <w:r w:rsidRPr="008E4653">
        <w:t>Mám na to vlastní teorii. Tento druhý svět má méně obyvatel. Proto vylučují méně páchnoucího vzduchu</w:t>
      </w:r>
      <w:r w:rsidR="00F37BA2">
        <w:t xml:space="preserve">.“ </w:t>
      </w:r>
      <w:r w:rsidRPr="008E4653">
        <w:t>Nemyslel to úplně vážně. Poodešla od něj, stoupla si na příďovou palubu, nastavila tvář větru a nechala si jím čechrat a rozevlávat tmavé vlasy.</w:t>
      </w:r>
    </w:p>
    <w:p w14:paraId="3A04C506" w14:textId="63452C08" w:rsidR="005645A2" w:rsidRDefault="008E4653" w:rsidP="002B2343">
      <w:pPr>
        <w:pStyle w:val="Text"/>
      </w:pPr>
      <w:r w:rsidRPr="008E4653">
        <w:t xml:space="preserve">Albín upíral pohled na pevninu a myšlenkami bloumal v minulosti, kdy během snové výpravy poprvé objevil tento svět a město a lidi, kteří ho uvítali. Uvítají ho i tentokrát? přemýšlel. Nemohl si vzpomenout, jestli do tohoto světa prvně zavítal v minulosti, nebo v budoucnosti. Zahleděl se na svou kostlivě bílou ruku. Avšak </w:t>
      </w:r>
      <w:r w:rsidR="009F2882" w:rsidRPr="008E4653">
        <w:t>kůže</w:t>
      </w:r>
      <w:r w:rsidRPr="008E4653">
        <w:t xml:space="preserve"> nijak nevypovídala o jeho věku, ani tehdy, ani teď. Povzdychl si a byl rád, že je sám.</w:t>
      </w:r>
    </w:p>
    <w:p w14:paraId="79C290EF" w14:textId="77777777" w:rsidR="005645A2" w:rsidRDefault="008E4653" w:rsidP="002B2343">
      <w:pPr>
        <w:pStyle w:val="Text"/>
      </w:pPr>
      <w:r w:rsidRPr="008E4653">
        <w:t xml:space="preserve">Z výšky se ozvalo zahulákání. Princezna Nauha, která ještě stála na příďové palubě, zopakovala volání košové hlídky. Nad obzor rychle vykoukla velká šedá čtvercová plachta. A dvě další. A ještě čtvrtá. Elrikovu pozornost ovšem přitáhl nižší a tmavší trup, který ostatní lodě v neuspořádané formaci následovaly. Neměl plachty ani vesla, přesto však klouzal mezi vlnami jako dravá kosatka a z úzké </w:t>
      </w:r>
      <w:r w:rsidRPr="008E4653">
        <w:lastRenderedPageBreak/>
        <w:t>paluby mu trčel trojúhelník podobný hřbetní ploutvi. Dlouhá, ostrá, krvavě rudá příď rozrážela slabé vlny, loď se blížila a v předklonu na ní stálo několik mužů. Elrik ještě neviděl, aby nějaká loď plula tak rychle a hbitě jako ryba.</w:t>
      </w:r>
    </w:p>
    <w:p w14:paraId="7E339BF6" w14:textId="77777777" w:rsidR="005645A2" w:rsidRDefault="00F85FBB" w:rsidP="002B2343">
      <w:pPr>
        <w:pStyle w:val="Text"/>
      </w:pPr>
      <w:r>
        <w:t>„</w:t>
      </w:r>
      <w:r w:rsidR="008E4653" w:rsidRPr="008E4653">
        <w:t>Co je to za loď, kapitáne? Hýbe se jako něco živého.</w:t>
      </w:r>
      <w:r>
        <w:t>“</w:t>
      </w:r>
    </w:p>
    <w:p w14:paraId="1BF37DD4" w14:textId="77777777" w:rsidR="005645A2" w:rsidRDefault="008E4653" w:rsidP="002B2343">
      <w:pPr>
        <w:pStyle w:val="Text"/>
      </w:pPr>
      <w:r w:rsidRPr="008E4653">
        <w:t xml:space="preserve">Kapitán upíral zrak na lodě a odpověděl jen koutkem úst. Byl celý napjatý, neboť se chystal vydat rozkazy. </w:t>
      </w:r>
      <w:r w:rsidR="00F85FBB">
        <w:t>„</w:t>
      </w:r>
      <w:r w:rsidRPr="008E4653">
        <w:t>Kdysi, před dvěma stoletími nebo ještě dřív, měli draky, brali je s sebou do útoku a byli díky nim neporazitelní. Potom draci pomaličku vymizeli a nahradila je tato podivná, nadpřirozená plavidla. Teď už zůstalo jenom jedno, ale jejich moc je tak velká a jejich Bílá tvrz hluboko v pralese tak nedobytná, že nemůžeme ani doufat, že bychom se jim mohli postavit. Můžeme pouze vyjednávat a modlit se, aby usoudili, že bojem s námi by pouze mařili životy.</w:t>
      </w:r>
      <w:r w:rsidR="00F85FBB">
        <w:t>“</w:t>
      </w:r>
    </w:p>
    <w:p w14:paraId="4454EB60" w14:textId="77777777" w:rsidR="005645A2" w:rsidRDefault="008E4653" w:rsidP="002B2343">
      <w:pPr>
        <w:pStyle w:val="Text"/>
      </w:pPr>
      <w:r w:rsidRPr="008E4653">
        <w:t>Lučištníci se již kolem Elrika hnali na svá místa. Další lidé stahovali plachty z naolejovaného dřeva katapultů. Zapálili pánve na žhavé uhlí a do Elrikova chřípí vnikl pach Zkázného ohně. Vyvalil se černý kouř. Zdola vyběhl po kajutních schůdcích Moonglum a u boků mu v pochvách visely dva meče. V rukou nesl něco velkého a důkladně zabaleného a hodil to Elrikovi. Ulevilo se mu, že už se toho zbavil. Elrik to bez obtíží chytil, rozmotal látkový a kožený obal a odhalil těžkou pochvu a jílec, do něhož byl zasazen temný tepající drahokam. Připjal si dlouhý meč k opasku. Zbraň chvíli úpěla, snad očekávala krveprolití, ale pak utichla.</w:t>
      </w:r>
    </w:p>
    <w:p w14:paraId="3AE14097" w14:textId="77777777" w:rsidR="005645A2" w:rsidRDefault="00F85FBB" w:rsidP="002B2343">
      <w:pPr>
        <w:pStyle w:val="Text"/>
      </w:pPr>
      <w:r>
        <w:t>„</w:t>
      </w:r>
      <w:r w:rsidR="008E4653" w:rsidRPr="008E4653">
        <w:t>Piráti s nadpřirozenou lodí?</w:t>
      </w:r>
      <w:r>
        <w:t>“</w:t>
      </w:r>
      <w:r w:rsidR="008E4653" w:rsidRPr="008E4653">
        <w:t xml:space="preserve"> zabručel Moonglum. </w:t>
      </w:r>
      <w:r>
        <w:t>„</w:t>
      </w:r>
      <w:r w:rsidR="008E4653" w:rsidRPr="008E4653">
        <w:t>Zaútočí, můj pane?</w:t>
      </w:r>
      <w:r>
        <w:t>“</w:t>
      </w:r>
    </w:p>
    <w:p w14:paraId="53010A71" w14:textId="77777777" w:rsidR="005645A2" w:rsidRDefault="00F85FBB" w:rsidP="002B2343">
      <w:pPr>
        <w:pStyle w:val="Text"/>
      </w:pPr>
      <w:r>
        <w:t>„</w:t>
      </w:r>
      <w:r w:rsidR="008E4653" w:rsidRPr="008E4653">
        <w:t>Možná.</w:t>
      </w:r>
      <w:r>
        <w:t>“</w:t>
      </w:r>
      <w:r w:rsidR="008E4653" w:rsidRPr="008E4653">
        <w:t xml:space="preserve"> Elrik se ohlédl a spatřil, že se blíží princezna. Právě si stahovala vlasy. </w:t>
      </w:r>
      <w:r>
        <w:t>„</w:t>
      </w:r>
      <w:r w:rsidR="008E4653" w:rsidRPr="008E4653">
        <w:t>Má paní. Měla by ses ozbrojit.</w:t>
      </w:r>
      <w:r>
        <w:t>“</w:t>
      </w:r>
      <w:r w:rsidR="008E4653" w:rsidRPr="008E4653">
        <w:t xml:space="preserve"> Všiml si, že meče nechala v podpalubí.</w:t>
      </w:r>
    </w:p>
    <w:p w14:paraId="6FE1F3AC" w14:textId="77777777" w:rsidR="005645A2" w:rsidRDefault="00F85FBB" w:rsidP="002B2343">
      <w:pPr>
        <w:pStyle w:val="Text"/>
      </w:pPr>
      <w:r>
        <w:t>„</w:t>
      </w:r>
      <w:r w:rsidR="008E4653" w:rsidRPr="008E4653">
        <w:t>Nastane boj?</w:t>
      </w:r>
      <w:r>
        <w:t>“</w:t>
      </w:r>
      <w:r w:rsidR="008E4653" w:rsidRPr="008E4653">
        <w:t xml:space="preserve"> zeptala se, načež se obrátila a odcházela, aby poslechla jeho radu.</w:t>
      </w:r>
    </w:p>
    <w:p w14:paraId="0F3B1F63" w14:textId="77777777" w:rsidR="005645A2" w:rsidRDefault="00F85FBB" w:rsidP="002B2343">
      <w:pPr>
        <w:pStyle w:val="Text"/>
      </w:pPr>
      <w:r>
        <w:t>„</w:t>
      </w:r>
      <w:r w:rsidR="008E4653" w:rsidRPr="008E4653">
        <w:t>Radši se připrav na nejhorší.</w:t>
      </w:r>
      <w:r>
        <w:t>“</w:t>
      </w:r>
      <w:r w:rsidR="008E4653" w:rsidRPr="008E4653">
        <w:t xml:space="preserve"> Pokynul k posádce. </w:t>
      </w:r>
      <w:r>
        <w:t>„</w:t>
      </w:r>
      <w:r w:rsidR="008E4653" w:rsidRPr="008E4653">
        <w:t>Stejně jako oni.</w:t>
      </w:r>
      <w:r>
        <w:t>“</w:t>
      </w:r>
    </w:p>
    <w:p w14:paraId="4C763CFF" w14:textId="77777777" w:rsidR="005645A2" w:rsidRDefault="008E4653" w:rsidP="002B2343">
      <w:pPr>
        <w:pStyle w:val="Text"/>
      </w:pPr>
      <w:r w:rsidRPr="008E4653">
        <w:t>Princezna odkráčela do podpalubí a vrátila se s tenkým mečem a dýkou.</w:t>
      </w:r>
    </w:p>
    <w:p w14:paraId="18CA0280" w14:textId="77777777" w:rsidR="005645A2" w:rsidRDefault="008E4653" w:rsidP="002B2343">
      <w:pPr>
        <w:pStyle w:val="Text"/>
      </w:pPr>
      <w:r w:rsidRPr="008E4653">
        <w:t>Zvláštní loď v čele jakoby lapla po dechu.</w:t>
      </w:r>
    </w:p>
    <w:p w14:paraId="2A5CE897" w14:textId="77777777" w:rsidR="005645A2" w:rsidRDefault="008E4653" w:rsidP="002B2343">
      <w:pPr>
        <w:pStyle w:val="Text"/>
      </w:pPr>
      <w:r w:rsidRPr="008E4653">
        <w:lastRenderedPageBreak/>
        <w:t>A pak hlasitě zasyčela.</w:t>
      </w:r>
    </w:p>
    <w:p w14:paraId="74835027" w14:textId="77777777" w:rsidR="005645A2" w:rsidRDefault="008E4653" w:rsidP="002B2343">
      <w:pPr>
        <w:pStyle w:val="Text"/>
      </w:pPr>
      <w:r w:rsidRPr="008E4653">
        <w:t>Zprostřed našedlého hřbetu jí vytryskl jakýsi oblak. Pirátští námořníci, navlečení do zbrojí v barvě jantaru, se nahrnuli na příď. Z přilbic vykukovaly dlouhé tváře s mírně zešikmenýma očima. Moonglum překvapeně zavrčel.</w:t>
      </w:r>
    </w:p>
    <w:p w14:paraId="197BA528" w14:textId="77777777" w:rsidR="005645A2" w:rsidRDefault="00F85FBB" w:rsidP="002B2343">
      <w:pPr>
        <w:pStyle w:val="Text"/>
      </w:pPr>
      <w:r>
        <w:t>„</w:t>
      </w:r>
      <w:r w:rsidR="008E4653" w:rsidRPr="008E4653">
        <w:t>Melniboňané!</w:t>
      </w:r>
      <w:r>
        <w:t>“</w:t>
      </w:r>
    </w:p>
    <w:p w14:paraId="2D08162E" w14:textId="404E7F34" w:rsidR="005645A2" w:rsidRDefault="008E4653" w:rsidP="002B2343">
      <w:pPr>
        <w:pStyle w:val="Text"/>
      </w:pPr>
      <w:r w:rsidRPr="008E4653">
        <w:t>Elrik na to nic neřekl, levou rukou však pevněji stiskl jílec Bouřenoše.</w:t>
      </w:r>
    </w:p>
    <w:p w14:paraId="6E094E42" w14:textId="77777777" w:rsidR="005645A2" w:rsidRDefault="008E4653" w:rsidP="002B2343">
      <w:pPr>
        <w:pStyle w:val="Text"/>
      </w:pPr>
      <w:r w:rsidRPr="008E4653">
        <w:t>Loď se k nim bez jakéhokoli zřejmého pohonu stále blížila a už ji bylo jasně vidět. Měla vysokou trojitou příď, dlouhé úzké paluby a spletitě vyřezávaná zábradlí a menší než okolní lodě se zdála jen proto, že seděla tak nízko na hladině. Na mohutné horní palubě stál vysoký muž ve složitější zbroji než ostatní. Jeho rysy jasně vypovídaly, k jaké patří rase, ale loď i brnění, dokonce i vzhled jeho zbraní měly pramálo společného se známými melnibonskými artefakty.</w:t>
      </w:r>
    </w:p>
    <w:p w14:paraId="0DE5356D" w14:textId="77777777" w:rsidR="005645A2" w:rsidRDefault="008E4653" w:rsidP="002B2343">
      <w:pPr>
        <w:pStyle w:val="Text"/>
      </w:pPr>
      <w:r w:rsidRPr="008E4653">
        <w:t xml:space="preserve">Loď s rudým trupem zpomalila, ale nechávala se setrvačností unášet blíž. Ze záďové nástavby na ně zavolal vysoký kapitán: </w:t>
      </w:r>
      <w:r w:rsidR="00F85FBB">
        <w:t>„</w:t>
      </w:r>
      <w:r w:rsidRPr="008E4653">
        <w:t>Kdo jste a kam máte namířeno?</w:t>
      </w:r>
      <w:r w:rsidR="00F85FBB">
        <w:t>“</w:t>
      </w:r>
      <w:r w:rsidRPr="008E4653">
        <w:t xml:space="preserve"> Ozval se další mocný syčivý povzdech z prapodivně tvarovaného, žebrovaného hřbetu u střední paluby; měla slabý narůžovělý nádech odraženého světla. </w:t>
      </w:r>
      <w:r w:rsidR="00F85FBB">
        <w:t>„</w:t>
      </w:r>
      <w:r w:rsidRPr="008E4653">
        <w:t>Ale rychle!</w:t>
      </w:r>
      <w:r w:rsidR="00F85FBB">
        <w:t>“</w:t>
      </w:r>
    </w:p>
    <w:p w14:paraId="6C84B364" w14:textId="77777777" w:rsidR="005645A2" w:rsidRDefault="00F85FBB" w:rsidP="002B2343">
      <w:pPr>
        <w:pStyle w:val="Text"/>
      </w:pPr>
      <w:r>
        <w:t>„</w:t>
      </w:r>
      <w:r w:rsidR="008E4653" w:rsidRPr="008E4653">
        <w:t xml:space="preserve">Toto je </w:t>
      </w:r>
      <w:r w:rsidR="008E4653" w:rsidRPr="008E4653">
        <w:rPr>
          <w:i/>
        </w:rPr>
        <w:t>Silela Li</w:t>
      </w:r>
      <w:r w:rsidR="008E4653" w:rsidRPr="008E4653">
        <w:t xml:space="preserve"> a míříme do Hizsszu, Selwing Aftry a dalších přístavů,</w:t>
      </w:r>
      <w:r>
        <w:t>“</w:t>
      </w:r>
      <w:r w:rsidR="008E4653" w:rsidRPr="008E4653">
        <w:t xml:space="preserve"> odvětil kapitán. </w:t>
      </w:r>
      <w:r>
        <w:t>„</w:t>
      </w:r>
      <w:r w:rsidR="008E4653" w:rsidRPr="008E4653">
        <w:t>Vezeme zboží k obchodování a cestující z Dolního světa.</w:t>
      </w:r>
      <w:r>
        <w:t>“</w:t>
      </w:r>
    </w:p>
    <w:p w14:paraId="397BD069" w14:textId="77777777" w:rsidR="005645A2" w:rsidRDefault="008E4653" w:rsidP="002B2343">
      <w:pPr>
        <w:pStyle w:val="Text"/>
      </w:pPr>
      <w:r w:rsidRPr="008E4653">
        <w:t>Kapitán podivného plavidla ho však sotva bral na vědomí, zíral totiž přímo na Elrika a mračil se. Elrik na něj upíral pohled plný stejné povýšenosti.</w:t>
      </w:r>
    </w:p>
    <w:p w14:paraId="16BDBDE9" w14:textId="77777777" w:rsidR="005645A2" w:rsidRDefault="008E4653" w:rsidP="002B2343">
      <w:pPr>
        <w:pStyle w:val="Text"/>
      </w:pPr>
      <w:r w:rsidRPr="008E4653">
        <w:t>Potom, k Moonglumově údivu, pirátský kapitán oslovil albína vznešenou melnibonštinou. Moonglum jí rozuměl dost na to, aby si všiml nezvyklého přízvuku.</w:t>
      </w:r>
    </w:p>
    <w:p w14:paraId="79EE77AF" w14:textId="77777777" w:rsidR="005645A2" w:rsidRDefault="00F85FBB" w:rsidP="002B2343">
      <w:pPr>
        <w:pStyle w:val="Text"/>
      </w:pPr>
      <w:r>
        <w:t>„</w:t>
      </w:r>
      <w:r w:rsidR="008E4653" w:rsidRPr="008E4653">
        <w:t>Přišel jsi Zespoda? Kam máš namířeno?</w:t>
      </w:r>
      <w:r>
        <w:t>“</w:t>
      </w:r>
    </w:p>
    <w:p w14:paraId="18EC8FBF" w14:textId="77777777" w:rsidR="005645A2" w:rsidRDefault="008E4653" w:rsidP="002B2343">
      <w:pPr>
        <w:pStyle w:val="Text"/>
      </w:pPr>
      <w:r w:rsidRPr="008E4653">
        <w:t xml:space="preserve">Elrik mu neodpověděl přímo. </w:t>
      </w:r>
      <w:r w:rsidR="00F85FBB">
        <w:t>„</w:t>
      </w:r>
      <w:r w:rsidRPr="008E4653">
        <w:t>Nejprve mi musíš odpovědět ty. Chceš napadnout naši loď?</w:t>
      </w:r>
      <w:r w:rsidR="00F85FBB">
        <w:t>“</w:t>
      </w:r>
    </w:p>
    <w:p w14:paraId="5F72AA51" w14:textId="7812636C" w:rsidR="005645A2" w:rsidRDefault="008E4653" w:rsidP="002B2343">
      <w:pPr>
        <w:pStyle w:val="Text"/>
      </w:pPr>
      <w:r w:rsidRPr="008E4653">
        <w:t xml:space="preserve">Kapitán v jantarové zbroji pomaličku zavrtěl hlavou. </w:t>
      </w:r>
      <w:r w:rsidR="00F85FBB">
        <w:t>„</w:t>
      </w:r>
      <w:r w:rsidRPr="008E4653">
        <w:t>Ne, mát</w:t>
      </w:r>
      <w:r w:rsidR="00F85FBB" w:rsidRPr="008E4653">
        <w:t>e</w:t>
      </w:r>
      <w:r w:rsidR="00F85FBB">
        <w:t>-</w:t>
      </w:r>
      <w:r w:rsidR="00F85FBB" w:rsidRPr="008E4653">
        <w:t>l</w:t>
      </w:r>
      <w:r w:rsidRPr="008E4653">
        <w:t>i v úmyslu plout dál.</w:t>
      </w:r>
      <w:r w:rsidR="00F85FBB">
        <w:t>“</w:t>
      </w:r>
      <w:r w:rsidRPr="008E4653">
        <w:t xml:space="preserve"> Ale neopouštěla ho zvědavost. Přešel do </w:t>
      </w:r>
      <w:r w:rsidR="009F2882" w:rsidRPr="008E4653">
        <w:t>obecné</w:t>
      </w:r>
      <w:r w:rsidRPr="008E4653">
        <w:t xml:space="preserve"> </w:t>
      </w:r>
      <w:r w:rsidRPr="008E4653">
        <w:lastRenderedPageBreak/>
        <w:t xml:space="preserve">řeči a oslovil kapitána </w:t>
      </w:r>
      <w:r w:rsidRPr="008E4653">
        <w:rPr>
          <w:i/>
        </w:rPr>
        <w:t>Silela Li.</w:t>
      </w:r>
      <w:r w:rsidRPr="008E4653">
        <w:t xml:space="preserve"> </w:t>
      </w:r>
      <w:r w:rsidR="00F85FBB">
        <w:t>„</w:t>
      </w:r>
      <w:r w:rsidRPr="008E4653">
        <w:t>Nepředstavujeme žádnou hrozbu pro vás ani pro vaši loď. Plujete do Apho a Selwing Aftry?</w:t>
      </w:r>
      <w:r w:rsidR="00F85FBB">
        <w:t>“</w:t>
      </w:r>
    </w:p>
    <w:p w14:paraId="48FEA1B3" w14:textId="77777777" w:rsidR="005645A2" w:rsidRDefault="00F85FBB" w:rsidP="002B2343">
      <w:pPr>
        <w:pStyle w:val="Text"/>
      </w:pPr>
      <w:r>
        <w:t>„</w:t>
      </w:r>
      <w:r w:rsidR="008E4653" w:rsidRPr="008E4653">
        <w:t>Ano, můj pane. A předtím ještě do Shug Banattu. Potom do Hizssu, kde nabereme zásoby, provedeme opravy a dopřejeme našim lidem trochu oddechu, než se vydáme ke Sněžným ostrovům, okusíme teplou vodu Stříbrného pobřeží, a pak zase poplujeme domů, daj</w:t>
      </w:r>
      <w:r w:rsidRPr="008E4653">
        <w:t>í</w:t>
      </w:r>
      <w:r>
        <w:t>-</w:t>
      </w:r>
      <w:r w:rsidRPr="008E4653">
        <w:t>l</w:t>
      </w:r>
      <w:r w:rsidR="008E4653" w:rsidRPr="008E4653">
        <w:t>i naši bohové.</w:t>
      </w:r>
      <w:r>
        <w:t>“</w:t>
      </w:r>
    </w:p>
    <w:p w14:paraId="164F0025" w14:textId="77777777" w:rsidR="005645A2" w:rsidRDefault="00F85FBB" w:rsidP="002B2343">
      <w:pPr>
        <w:pStyle w:val="Text"/>
      </w:pPr>
      <w:r>
        <w:t>„</w:t>
      </w:r>
      <w:r w:rsidR="008E4653" w:rsidRPr="008E4653">
        <w:t>A stavíte v nějakém přístavu mezi Shug Banattem a Hizssem?</w:t>
      </w:r>
      <w:r>
        <w:t>“</w:t>
      </w:r>
    </w:p>
    <w:p w14:paraId="65D33389" w14:textId="77777777" w:rsidR="005645A2" w:rsidRDefault="00F85FBB" w:rsidP="002B2343">
      <w:pPr>
        <w:pStyle w:val="Text"/>
      </w:pPr>
      <w:r>
        <w:t>„</w:t>
      </w:r>
      <w:r w:rsidR="008E4653" w:rsidRPr="008E4653">
        <w:t>Ne.</w:t>
      </w:r>
      <w:r>
        <w:t>“</w:t>
      </w:r>
    </w:p>
    <w:p w14:paraId="345F2B75" w14:textId="77777777" w:rsidR="005645A2" w:rsidRDefault="00F85FBB" w:rsidP="002B2343">
      <w:pPr>
        <w:pStyle w:val="Text"/>
      </w:pPr>
      <w:r>
        <w:t>„</w:t>
      </w:r>
      <w:r w:rsidR="008E4653" w:rsidRPr="008E4653">
        <w:t>Pak můžete v klidu plout dál.</w:t>
      </w:r>
      <w:r>
        <w:t>“</w:t>
      </w:r>
      <w:r w:rsidR="008E4653" w:rsidRPr="008E4653">
        <w:t xml:space="preserve"> Pirát se zachmuřil a opřel se štíhlýma rukama o zábradlí. Zdálo se, že ho vlastní rozhodnutí jaksi zvláštně rozrušilo.</w:t>
      </w:r>
    </w:p>
    <w:p w14:paraId="67905E98" w14:textId="77777777" w:rsidR="005645A2" w:rsidRDefault="008E4653" w:rsidP="002B2343">
      <w:pPr>
        <w:pStyle w:val="Text"/>
      </w:pPr>
      <w:r w:rsidRPr="008E4653">
        <w:t xml:space="preserve">Moonglum civěl na vysoký bledý trojúhelník uprostřed lodi. Polohlasem zamumlal: </w:t>
      </w:r>
      <w:r w:rsidR="00F85FBB">
        <w:t>„</w:t>
      </w:r>
      <w:r w:rsidRPr="008E4653">
        <w:t>Přísahal bych, že je to živé</w:t>
      </w:r>
      <w:r w:rsidR="00F85FBB">
        <w:t>…</w:t>
      </w:r>
      <w:r w:rsidRPr="008E4653">
        <w:t xml:space="preserve"> Vždyť jsou to šupiny. Bude to nějaký plaz. Osedlaná stvůra.</w:t>
      </w:r>
      <w:r w:rsidR="00F85FBB">
        <w:t>“</w:t>
      </w:r>
      <w:r w:rsidRPr="008E4653">
        <w:t xml:space="preserve"> Nato loď začala couvat a přitom z ní stále se sykotem stoupal oblak vzduchu, který jí zastřel hřbet a ne zcela nepříjemně voněl.</w:t>
      </w:r>
    </w:p>
    <w:p w14:paraId="7875D54E" w14:textId="77777777" w:rsidR="005645A2" w:rsidRDefault="008E4653" w:rsidP="002B2343">
      <w:pPr>
        <w:pStyle w:val="Text"/>
      </w:pPr>
      <w:r w:rsidRPr="008E4653">
        <w:t>Ve vzduchu visel strašný tíživý klid, jako by ještě mohlo dojít k útoku. Nebylo slyšet nic jiného než vrzání žebroví, těžké pleskání plachet ve vzduchu, šplouchání vody o vesla. Moonglum si pomyslel, že snad slyší i dýchání.</w:t>
      </w:r>
    </w:p>
    <w:p w14:paraId="09A0DEFF" w14:textId="77777777" w:rsidR="005645A2" w:rsidRDefault="00F85FBB" w:rsidP="002B2343">
      <w:pPr>
        <w:pStyle w:val="Text"/>
      </w:pPr>
      <w:r>
        <w:t>„</w:t>
      </w:r>
      <w:r w:rsidR="008E4653" w:rsidRPr="008E4653">
        <w:t>Myslí si, že naše strana je ta spodní,</w:t>
      </w:r>
      <w:r>
        <w:t>“</w:t>
      </w:r>
      <w:r w:rsidR="008E4653" w:rsidRPr="008E4653">
        <w:t xml:space="preserve"> pronesl první důstojník, ale dával si pozor, aby moc nepohyboval rty. </w:t>
      </w:r>
      <w:r>
        <w:t>„</w:t>
      </w:r>
      <w:r w:rsidR="008E4653" w:rsidRPr="008E4653">
        <w:t>Ale já si myslím, že tohle je Peklo a my právě narazili na jednoho z pekelných šlechticů.</w:t>
      </w:r>
      <w:r>
        <w:t>“</w:t>
      </w:r>
    </w:p>
    <w:p w14:paraId="40128B23" w14:textId="77777777" w:rsidR="005645A2" w:rsidRDefault="008E4653" w:rsidP="002B2343">
      <w:pPr>
        <w:pStyle w:val="Text"/>
      </w:pPr>
      <w:r w:rsidRPr="008E4653">
        <w:t>Elrik a pirátský kapitán na sebe dál uhranuté a upřeně hleděli, dokud se lodě nevzdálily daleko od sebe. Potom se Elrik bez jakýchkoli poznámek vrátil do kajuty a společníky nechal na horní palubě.</w:t>
      </w:r>
    </w:p>
    <w:p w14:paraId="7DCB1939" w14:textId="77777777" w:rsidR="005645A2" w:rsidRDefault="00F85FBB" w:rsidP="002B2343">
      <w:pPr>
        <w:pStyle w:val="Text"/>
      </w:pPr>
      <w:r>
        <w:t>„</w:t>
      </w:r>
      <w:r w:rsidR="008E4653" w:rsidRPr="008E4653">
        <w:t>Můj pán tu má víc příbuzných, než původně tvrdil,</w:t>
      </w:r>
      <w:r>
        <w:t>“</w:t>
      </w:r>
      <w:r w:rsidR="008E4653" w:rsidRPr="008E4653">
        <w:t xml:space="preserve"> poznamenala princezna suše. </w:t>
      </w:r>
      <w:r>
        <w:t>„</w:t>
      </w:r>
      <w:r w:rsidR="008E4653" w:rsidRPr="008E4653">
        <w:t>Nezmínil se ti o tom, pane Moonglume?</w:t>
      </w:r>
      <w:r>
        <w:t>“</w:t>
      </w:r>
    </w:p>
    <w:p w14:paraId="511AF90B" w14:textId="77777777" w:rsidR="005645A2" w:rsidRDefault="008E4653" w:rsidP="002B2343">
      <w:pPr>
        <w:pStyle w:val="Text"/>
      </w:pPr>
      <w:r w:rsidRPr="008E4653">
        <w:t>Moonglum zvolna zavrtěl hlavou.</w:t>
      </w:r>
    </w:p>
    <w:p w14:paraId="299C2A20" w14:textId="77777777" w:rsidR="005645A2" w:rsidRDefault="00F85FBB" w:rsidP="002B2343">
      <w:pPr>
        <w:pStyle w:val="Text"/>
      </w:pPr>
      <w:r>
        <w:t>„</w:t>
      </w:r>
      <w:r w:rsidR="008E4653" w:rsidRPr="008E4653">
        <w:t>Tak proto sem plul?</w:t>
      </w:r>
      <w:r>
        <w:t>“</w:t>
      </w:r>
      <w:r w:rsidR="008E4653" w:rsidRPr="008E4653">
        <w:t xml:space="preserve"> zajímala se.</w:t>
      </w:r>
    </w:p>
    <w:p w14:paraId="0552B806" w14:textId="77777777" w:rsidR="005645A2" w:rsidRDefault="00F85FBB" w:rsidP="002B2343">
      <w:pPr>
        <w:pStyle w:val="Text"/>
      </w:pPr>
      <w:r>
        <w:t>„</w:t>
      </w:r>
      <w:r w:rsidR="008E4653" w:rsidRPr="008E4653">
        <w:t>Myslím, že ne.</w:t>
      </w:r>
      <w:r>
        <w:t>“</w:t>
      </w:r>
      <w:r w:rsidR="008E4653" w:rsidRPr="008E4653">
        <w:t xml:space="preserve"> Moonglum se díval, jak lučištníci snímají tětivy a ukládají luky spolu s dlouhými toulci šípů do namořených dřevěných beden.</w:t>
      </w:r>
    </w:p>
    <w:p w14:paraId="5D76AF20" w14:textId="77777777" w:rsidR="005645A2" w:rsidRDefault="008E4653" w:rsidP="002B2343">
      <w:pPr>
        <w:pStyle w:val="Text"/>
      </w:pPr>
      <w:r w:rsidRPr="008E4653">
        <w:lastRenderedPageBreak/>
        <w:t>Pak si odepnul meče a vydal se za přítelem do podpalubí.</w:t>
      </w:r>
    </w:p>
    <w:p w14:paraId="310625B3" w14:textId="77777777" w:rsidR="005645A2" w:rsidRDefault="005645A2" w:rsidP="002B2343">
      <w:pPr>
        <w:pStyle w:val="Text"/>
        <w:rPr>
          <w:b/>
        </w:rPr>
      </w:pPr>
      <w:bookmarkStart w:id="13" w:name="bookmark3"/>
    </w:p>
    <w:p w14:paraId="29E36330" w14:textId="77777777" w:rsidR="005645A2" w:rsidRDefault="008E4653" w:rsidP="002B2343">
      <w:pPr>
        <w:pStyle w:val="Text"/>
        <w:rPr>
          <w:b/>
        </w:rPr>
      </w:pPr>
      <w:r w:rsidRPr="008E4653">
        <w:rPr>
          <w:b/>
        </w:rPr>
        <w:t>Rodové vzpomínky</w:t>
      </w:r>
      <w:bookmarkEnd w:id="13"/>
    </w:p>
    <w:p w14:paraId="0692243E" w14:textId="77777777" w:rsidR="005645A2" w:rsidRDefault="008E4653" w:rsidP="002B2343">
      <w:pPr>
        <w:pStyle w:val="Text"/>
      </w:pPr>
      <w:r w:rsidRPr="008E4653">
        <w:t xml:space="preserve">Moonglum nepředpokládal, že v přístavu Hizss narazí na tak </w:t>
      </w:r>
      <w:r w:rsidRPr="009F2882">
        <w:t>jemnou krásu. Až dosud všechny přístavy na této straně světa představovala jaksi skličující mohutná opevnění, jako kdyby obyvatelé mezi sebou kdysi sváděli dlouhé bitvy. Nikoli však Hizss. Jeho pastelové terasy tvořily štíhlé zikkuraty, po nichž se valily záplavy všemožných květin. Na terasách si hověli lehce odění obyvatelé s hnědou pletí. Lenošili v teplém, příjemném vzduchu, přikládali si dlaně k ústům a volali dolů do ulic na prodavače a posly a kupce, kteří se vydali prozkoumat náklad podsadité galeony a uvítat její obchodníky. Artefakty, jež byly běžnou věcí</w:t>
      </w:r>
      <w:r w:rsidRPr="008E4653">
        <w:t xml:space="preserve"> na jedné straně světa, upozornil je kapitán, mohou mít značnou cenu pro lidi na té druhé, a kdyby mu tedy někdo nabídl něco, řekněme, za sponu od opasku, měl by být připraven věnovat chvilku času smlouvání. Dívka z krčmy, Cita Tine, si přinesla celý pytel věcí, které měla v úmyslu s někým vyměnit. Moonglum ke svému zklamání pochopil, že se ho nerozhodla doprovodit do Dolního (případně Horního, jak raději říkali místní) světa jen ze slepé vášně. Věru, skoro v tutéž chvíli, kdy přistáli, Cita seběhla po lávce na nábřeží a řekla mu, že se s ním uvidí na lodi někdy kolem večeře.</w:t>
      </w:r>
    </w:p>
    <w:p w14:paraId="5C26C982" w14:textId="77777777" w:rsidR="005645A2" w:rsidRDefault="008E4653" w:rsidP="002B2343">
      <w:pPr>
        <w:pStyle w:val="Text"/>
      </w:pPr>
      <w:r w:rsidRPr="008E4653">
        <w:t>Poslední co zahlédl bylo, jak si s pytlem přes rameno razí cestu davem mužů a žen a vchází do úzké postranní uličky mezi dvěma skladišti. Očividně přesně věděla, kam se vydat. Moongluma poněkud popudila skutečnost, že ji nenapadlo svěřit se mu se svým záměrem. Už zase začínali mít hluboko do kapsy. Elrik takovými úvahami opovrhoval, ale potřebovali spíše peníze než blízká setkání s piráty. Moonglum sledoval, jak se skupinka obchodníků pustila k několika přístavním hostincům, viděl, že dvojice kněžek se setkala se dvěma dalšími v kočáře potaženém plátnem a zádumčivý kupec si zavolal rikšu a zamířil s ní na kopec ve středu města. Potom Moonglum mrkl na Elrika a stejně jako on upřel pohled na přístavní hráz.</w:t>
      </w:r>
    </w:p>
    <w:p w14:paraId="601593B8" w14:textId="77777777" w:rsidR="005645A2" w:rsidRDefault="008E4653" w:rsidP="002B2343">
      <w:pPr>
        <w:pStyle w:val="Text"/>
      </w:pPr>
      <w:r w:rsidRPr="008E4653">
        <w:t xml:space="preserve">Stranou od ostatních stála vysoká žena a do jisté míry se držela ve stínech. Měla na sobě hedvábné šaty v několika odstínech zelené a </w:t>
      </w:r>
      <w:r w:rsidRPr="008E4653">
        <w:lastRenderedPageBreak/>
        <w:t>zelený klobouk s širokou krempou, která jí zakrývala horní část obličeje. Mladičký otrok třímal slunečník s dlouhou ručkou, chránil ji před poledním žárem, a ona mu na rameno položila štíhlou ruku. Ta ruka přitáhla Východňanovu pozornost ze všeho nejvíce. Byla povědomě sinalá. Stejně jako jeho přítel ihned poznal, že patří albínce; a když se žena obrátila a uhnula kupci, jenž se horlivě hrnul, aby se dostal k lodi dříve než ostatní, Východňanův postřeh se potvrdil. Tvář měla stejně bílou jako Elrik a oči si chránila maskou z jemného flóru, přes kterou bezpochyby viděla, ale jíž nepronikaly všechny sluneční paprsky. Nosila se s toutéž malátnou lhostejností. Mohla to klidně být albínova sestra. Byla právě ona důvodem, proč sem Elrik přijel? Copak byl Moonglum jediný, kdo riskoval celou tu cestu z prosté zvědavosti? Povzdychl si a začal dumat nad jakostí místního vína.</w:t>
      </w:r>
    </w:p>
    <w:p w14:paraId="4E7DBE92" w14:textId="77777777" w:rsidR="005645A2" w:rsidRDefault="008E4653" w:rsidP="002B2343">
      <w:pPr>
        <w:pStyle w:val="Text"/>
      </w:pPr>
      <w:r w:rsidRPr="008E4653">
        <w:t>Když však Elrik doprovázel princeznu k lodní lávce, naznačil mu, že by uvítal jeho společnost, a malý Elwheřan si připjal k pasu dvojici mečů, přidal se k nim a za chvíli už byl rád, že pod nohama cítí pevnou zem, přestože mu činilo menší potíže stát rovně.</w:t>
      </w:r>
    </w:p>
    <w:p w14:paraId="4D23A462" w14:textId="77777777" w:rsidR="005645A2" w:rsidRDefault="00F85FBB" w:rsidP="002B2343">
      <w:pPr>
        <w:pStyle w:val="Text"/>
      </w:pPr>
      <w:r>
        <w:t>„</w:t>
      </w:r>
      <w:r w:rsidR="008E4653" w:rsidRPr="008E4653">
        <w:t>Další z tvých melnibonských příbuzných,</w:t>
      </w:r>
      <w:r>
        <w:t>“</w:t>
      </w:r>
      <w:r w:rsidR="008E4653" w:rsidRPr="008E4653">
        <w:t xml:space="preserve"> zamumlala Nauha, zatímco se blížili k ženě v zeleném. </w:t>
      </w:r>
      <w:r>
        <w:t>„</w:t>
      </w:r>
      <w:r w:rsidR="008E4653" w:rsidRPr="008E4653">
        <w:t>Není slepá?</w:t>
      </w:r>
      <w:r>
        <w:t>“</w:t>
      </w:r>
    </w:p>
    <w:p w14:paraId="54F1BFD6" w14:textId="77777777" w:rsidR="005645A2" w:rsidRDefault="00F85FBB" w:rsidP="002B2343">
      <w:pPr>
        <w:pStyle w:val="Text"/>
      </w:pPr>
      <w:r>
        <w:t>„</w:t>
      </w:r>
      <w:r w:rsidR="008E4653" w:rsidRPr="008E4653">
        <w:t>To bych neřekl. A není to Melniboňanka.</w:t>
      </w:r>
      <w:r>
        <w:t>“</w:t>
      </w:r>
    </w:p>
    <w:p w14:paraId="3E6FF582" w14:textId="77777777" w:rsidR="005645A2" w:rsidRDefault="008E4653" w:rsidP="002B2343">
      <w:pPr>
        <w:pStyle w:val="Text"/>
      </w:pPr>
      <w:r w:rsidRPr="008E4653">
        <w:t xml:space="preserve">Princezna se zamračila a v naději, že vyčte něco víc z jeho výrazu, se mu zahleděla do tváře. </w:t>
      </w:r>
      <w:r w:rsidR="00F85FBB">
        <w:t>„</w:t>
      </w:r>
      <w:r w:rsidRPr="008E4653">
        <w:t>A co tedy je?</w:t>
      </w:r>
      <w:r w:rsidR="00F85FBB">
        <w:t>“</w:t>
      </w:r>
    </w:p>
    <w:p w14:paraId="730EC6F1" w14:textId="77777777" w:rsidR="005645A2" w:rsidRDefault="008E4653" w:rsidP="002B2343">
      <w:pPr>
        <w:pStyle w:val="Text"/>
      </w:pPr>
      <w:r w:rsidRPr="008E4653">
        <w:t xml:space="preserve">Elrik možná pokrčil rameny, možná se dokonce i pousmál, a odpověděl: </w:t>
      </w:r>
      <w:r w:rsidR="00F85FBB">
        <w:t>„</w:t>
      </w:r>
      <w:r w:rsidRPr="008E4653">
        <w:t>Je to Phoornka.</w:t>
      </w:r>
      <w:r w:rsidR="00F85FBB">
        <w:t>“</w:t>
      </w:r>
    </w:p>
    <w:p w14:paraId="7CC3B1FD" w14:textId="77777777" w:rsidR="005645A2" w:rsidRDefault="00F85FBB" w:rsidP="002B2343">
      <w:pPr>
        <w:pStyle w:val="Text"/>
      </w:pPr>
      <w:r>
        <w:t>„</w:t>
      </w:r>
      <w:r w:rsidR="008E4653" w:rsidRPr="008E4653">
        <w:t>Phoornka?</w:t>
      </w:r>
      <w:r>
        <w:t>“</w:t>
      </w:r>
    </w:p>
    <w:p w14:paraId="3E08BF93" w14:textId="77777777" w:rsidR="005645A2" w:rsidRDefault="00F85FBB" w:rsidP="002B2343">
      <w:pPr>
        <w:pStyle w:val="Text"/>
      </w:pPr>
      <w:r>
        <w:t>„</w:t>
      </w:r>
      <w:r w:rsidR="008E4653" w:rsidRPr="008E4653">
        <w:t>V každém případě je víc phoornská než já.</w:t>
      </w:r>
      <w:r>
        <w:t>“</w:t>
      </w:r>
    </w:p>
    <w:p w14:paraId="5F15A463" w14:textId="77777777" w:rsidR="005645A2" w:rsidRDefault="00F85FBB" w:rsidP="002B2343">
      <w:pPr>
        <w:pStyle w:val="Text"/>
      </w:pPr>
      <w:r>
        <w:t>„</w:t>
      </w:r>
      <w:r w:rsidR="008E4653" w:rsidRPr="008E4653">
        <w:t>Ale co je to Phoorn?</w:t>
      </w:r>
      <w:r>
        <w:t>“</w:t>
      </w:r>
    </w:p>
    <w:p w14:paraId="4FB79D68" w14:textId="6EB56472" w:rsidR="005645A2" w:rsidRDefault="008E4653" w:rsidP="002B2343">
      <w:pPr>
        <w:pStyle w:val="Text"/>
      </w:pPr>
      <w:r w:rsidRPr="008E4653">
        <w:t xml:space="preserve">Albín poprvé od chvíle, kdy jej poznala, působil neklidně. </w:t>
      </w:r>
      <w:r w:rsidR="00F85FBB">
        <w:t>„</w:t>
      </w:r>
      <w:r w:rsidRPr="008E4653">
        <w:t>No, jsme blízcí příbuzní. Ale nejsem si tím jistý. Já si ne</w:t>
      </w:r>
      <w:r w:rsidR="00F37BA2">
        <w:t xml:space="preserve">“ </w:t>
      </w:r>
      <w:r w:rsidRPr="008E4653">
        <w:t>Najednou mu došlo, že o takových záležitostech jeho lid moc často nehovořil a nikdy je zřejmě neprobíral s lidmi.</w:t>
      </w:r>
    </w:p>
    <w:p w14:paraId="541441D7" w14:textId="463645CE" w:rsidR="005645A2" w:rsidRDefault="00F85FBB" w:rsidP="002B2343">
      <w:pPr>
        <w:pStyle w:val="Text"/>
      </w:pPr>
      <w:r>
        <w:t>„</w:t>
      </w:r>
      <w:r w:rsidR="00F37BA2">
        <w:t xml:space="preserve">Nevzpomínáš si“ </w:t>
      </w:r>
      <w:r w:rsidR="008E4653" w:rsidRPr="008E4653">
        <w:t>Moc tomu nevěřila.</w:t>
      </w:r>
    </w:p>
    <w:p w14:paraId="5A8B7997" w14:textId="77777777" w:rsidR="005645A2" w:rsidRDefault="00F85FBB" w:rsidP="002B2343">
      <w:pPr>
        <w:pStyle w:val="Text"/>
      </w:pPr>
      <w:r>
        <w:t>„</w:t>
      </w:r>
      <w:r w:rsidR="008E4653" w:rsidRPr="008E4653">
        <w:t>Vzpomínám si na ni. Možná, že mě nezná.</w:t>
      </w:r>
      <w:r>
        <w:t>“</w:t>
      </w:r>
    </w:p>
    <w:p w14:paraId="239260F4" w14:textId="154CA395" w:rsidR="005645A2" w:rsidRDefault="008E4653" w:rsidP="002B2343">
      <w:pPr>
        <w:pStyle w:val="Text"/>
      </w:pPr>
      <w:r w:rsidRPr="008E4653">
        <w:t xml:space="preserve">Pověděl jí o povaze svých snových výprav dost, aby pochopila alespoň jádro toho, co jí říkal. Mohl se s touto ženou klidně setkat, v </w:t>
      </w:r>
      <w:r w:rsidRPr="008E4653">
        <w:lastRenderedPageBreak/>
        <w:t>minulosti i v budoucnosti. Možná, že to ani nebyla ta, na niž se pamatoval. Snové výpravy se většinou odehrávaly buď v minulosti jeho sféry, nebo v naprosto odlišných časových údobích; avšak v jiných světech, do nichž na těchto výpravách zavítal zamlada ze snových lůžek v Melniboné, býval čas ještě pružnější, ještě zmatenější. Nicméně než k ženě došli, bylo zřejmé, že Elrika poznává. Jak se blížil, zvedla k němu pohled plný očekávání. A začala se usmívat.</w:t>
      </w:r>
    </w:p>
    <w:p w14:paraId="64102FBE" w14:textId="7C27D73F" w:rsidR="005645A2" w:rsidRDefault="00F85FBB" w:rsidP="002B2343">
      <w:pPr>
        <w:pStyle w:val="Text"/>
      </w:pPr>
      <w:r>
        <w:t>„</w:t>
      </w:r>
      <w:r w:rsidR="008E4653" w:rsidRPr="008E4653">
        <w:t xml:space="preserve">Paní </w:t>
      </w:r>
      <w:r>
        <w:t>–</w:t>
      </w:r>
      <w:r w:rsidR="008E4653" w:rsidRPr="008E4653">
        <w:t xml:space="preserve"> Fernrata?</w:t>
      </w:r>
      <w:r>
        <w:t>“</w:t>
      </w:r>
      <w:r w:rsidR="008E4653" w:rsidRPr="008E4653">
        <w:t xml:space="preserve"> Nauhu překvapilo, že Elrik opět působí trochu váhavě. </w:t>
      </w:r>
      <w:r w:rsidR="009F2882">
        <w:t>Ž</w:t>
      </w:r>
      <w:r w:rsidR="008E4653" w:rsidRPr="008E4653">
        <w:t xml:space="preserve">ena se však usmála a natáhla ruku, aby se jí mohl dotknout oním podivným způsobem, jakým se Melniboňané vítali. </w:t>
      </w:r>
      <w:r>
        <w:t>„</w:t>
      </w:r>
      <w:r w:rsidR="008E4653" w:rsidRPr="008E4653">
        <w:t>Princi Elriku.</w:t>
      </w:r>
      <w:r>
        <w:t>“</w:t>
      </w:r>
      <w:r w:rsidR="008E4653" w:rsidRPr="008E4653">
        <w:t xml:space="preserve"> Hlas měla jiný, o něco sykavější a se zvláštním přízvukem, jako by mluvila jazykem, který jí nebyl vlastní.</w:t>
      </w:r>
    </w:p>
    <w:p w14:paraId="5FFC574B" w14:textId="77777777" w:rsidR="005645A2" w:rsidRDefault="008E4653" w:rsidP="002B2343">
      <w:pPr>
        <w:pStyle w:val="Text"/>
      </w:pPr>
      <w:r w:rsidRPr="008E4653">
        <w:t xml:space="preserve">Elrik si poodhrnul dlouhé bílé vlasy z tváře a věnoval jí krátkou úklonu. </w:t>
      </w:r>
      <w:r w:rsidR="00F85FBB">
        <w:t>„</w:t>
      </w:r>
      <w:r w:rsidRPr="008E4653">
        <w:t>K vašim službám, má paní.</w:t>
      </w:r>
      <w:r w:rsidR="00F85FBB">
        <w:t>“</w:t>
      </w:r>
      <w:r w:rsidRPr="008E4653">
        <w:t xml:space="preserve"> Představil jí ostatní. Princezna Nauha odpověděla s mírně přehnaným nadšením, zatímco Moonglum se uklonil chvástavě a hluboce.</w:t>
      </w:r>
    </w:p>
    <w:p w14:paraId="7D517CC6" w14:textId="77777777" w:rsidR="005645A2" w:rsidRDefault="00F85FBB" w:rsidP="002B2343">
      <w:pPr>
        <w:pStyle w:val="Text"/>
      </w:pPr>
      <w:r>
        <w:t>„</w:t>
      </w:r>
      <w:r w:rsidR="008E4653" w:rsidRPr="008E4653">
        <w:t>Vy jste věděla, že přijedeme?</w:t>
      </w:r>
      <w:r>
        <w:t>“</w:t>
      </w:r>
      <w:r w:rsidR="008E4653" w:rsidRPr="008E4653">
        <w:t xml:space="preserve"> otázal se albín a Fernratin otrok zatím složil slunečník a oháněl se jím k blížícímu se davu. Albínka zavedla malou skupinku na konec nábřeží, kde na ně čekal kočár se dvěma křepkými, leč nešťastně pruhovanými koňmi.</w:t>
      </w:r>
    </w:p>
    <w:p w14:paraId="31F35E57" w14:textId="77777777" w:rsidR="005645A2" w:rsidRDefault="008E4653" w:rsidP="002B2343">
      <w:pPr>
        <w:pStyle w:val="Text"/>
      </w:pPr>
      <w:r w:rsidRPr="008E4653">
        <w:t xml:space="preserve">Odpověděla: </w:t>
      </w:r>
      <w:r w:rsidR="00F85FBB">
        <w:t>„</w:t>
      </w:r>
      <w:r w:rsidRPr="008E4653">
        <w:t>Jak jsem to mohla vědět? Chodím se dívat na všechny podobné lodě.</w:t>
      </w:r>
      <w:r w:rsidR="00F85FBB">
        <w:t>“</w:t>
      </w:r>
    </w:p>
    <w:p w14:paraId="0F08268E" w14:textId="6664188F" w:rsidR="005645A2" w:rsidRDefault="008E4653" w:rsidP="002B2343">
      <w:pPr>
        <w:pStyle w:val="Text"/>
      </w:pPr>
      <w:r w:rsidRPr="008E4653">
        <w:t>Elrik pomohl nejprve Fernratě a pak i Nauze do kočáru. Moonglum porovnal svůj cestovní plášť s jemným lnem a hedvábím kočáru a rozhodl se, že se raději usadí k vozkovi na kozlík. Očividně ho tím zrovna dvakrát nepotěšil.</w:t>
      </w:r>
    </w:p>
    <w:p w14:paraId="287E9573" w14:textId="77777777" w:rsidR="005645A2" w:rsidRDefault="00F85FBB" w:rsidP="002B2343">
      <w:pPr>
        <w:pStyle w:val="Text"/>
      </w:pPr>
      <w:r>
        <w:t>„</w:t>
      </w:r>
      <w:r w:rsidR="008E4653" w:rsidRPr="008E4653">
        <w:t>Že byste tedy čarovala?</w:t>
      </w:r>
      <w:r>
        <w:t>“</w:t>
      </w:r>
      <w:r w:rsidR="008E4653" w:rsidRPr="008E4653">
        <w:t xml:space="preserve"> zeptal se paní Fernraty a zpochybnil tak její zdánlivou nevinnost. Usmála se na něj, ale odpověď na tuto otázku mu zůstala dlužna. </w:t>
      </w:r>
      <w:r>
        <w:t>„</w:t>
      </w:r>
      <w:r w:rsidR="008E4653" w:rsidRPr="008E4653">
        <w:t>Jaký to nával dneska. Lodě z vašeho světa jsou tu tak ojedinělé.</w:t>
      </w:r>
      <w:r>
        <w:t>“</w:t>
      </w:r>
      <w:r w:rsidR="008E4653" w:rsidRPr="008E4653">
        <w:t xml:space="preserve"> Uchopila elegantní hůlku a poklepala vozkovi na rameno.</w:t>
      </w:r>
    </w:p>
    <w:p w14:paraId="0C82C31B" w14:textId="77777777" w:rsidR="005645A2" w:rsidRDefault="008E4653" w:rsidP="002B2343">
      <w:pPr>
        <w:pStyle w:val="Text"/>
      </w:pPr>
      <w:r w:rsidRPr="008E4653">
        <w:t>Úzké uličky přecpané tržními Stánky vedly k méně rušným třídám a proměňovaly se v cesty, které je nakonec zavedly pod útlé sosny a cypřiše, odkud se dalo letmo shlížet na přístav i na třpytné moře za ním.</w:t>
      </w:r>
    </w:p>
    <w:p w14:paraId="46039435" w14:textId="77777777" w:rsidR="005645A2" w:rsidRDefault="00F85FBB" w:rsidP="002B2343">
      <w:pPr>
        <w:pStyle w:val="Text"/>
      </w:pPr>
      <w:r>
        <w:lastRenderedPageBreak/>
        <w:t>„</w:t>
      </w:r>
      <w:r w:rsidR="008E4653" w:rsidRPr="008E4653">
        <w:t>Vaše město je překrásné,</w:t>
      </w:r>
      <w:r>
        <w:t>“</w:t>
      </w:r>
      <w:r w:rsidR="008E4653" w:rsidRPr="008E4653">
        <w:t xml:space="preserve"> prohodila princezna Nauha, aby rozproudila nezávaznou konverzaci.</w:t>
      </w:r>
    </w:p>
    <w:p w14:paraId="7F4D5C14" w14:textId="2D1CCE86" w:rsidR="005645A2" w:rsidRDefault="00F85FBB" w:rsidP="002B2343">
      <w:pPr>
        <w:pStyle w:val="Text"/>
      </w:pPr>
      <w:r>
        <w:t>„</w:t>
      </w:r>
      <w:r w:rsidR="009F2882">
        <w:t>To</w:t>
      </w:r>
      <w:r w:rsidR="008E4653" w:rsidRPr="008E4653">
        <w:t xml:space="preserve">, ale není </w:t>
      </w:r>
      <w:r w:rsidR="008E4653" w:rsidRPr="008E4653">
        <w:rPr>
          <w:i/>
        </w:rPr>
        <w:t>moje!</w:t>
      </w:r>
      <w:r>
        <w:rPr>
          <w:i/>
        </w:rPr>
        <w:t>“</w:t>
      </w:r>
      <w:r w:rsidR="008E4653" w:rsidRPr="008E4653">
        <w:t xml:space="preserve"> zasmála se paní Fernrata. </w:t>
      </w:r>
      <w:r>
        <w:t>„</w:t>
      </w:r>
      <w:r w:rsidR="008E4653" w:rsidRPr="008E4653">
        <w:t>Popravdě do něj téměř nezavítám. Ale řekla bych, že je hezčí než většina okolních měst.</w:t>
      </w:r>
      <w:r>
        <w:t>“</w:t>
      </w:r>
    </w:p>
    <w:p w14:paraId="27BC8892" w14:textId="77777777" w:rsidR="005645A2" w:rsidRDefault="008E4653" w:rsidP="002B2343">
      <w:pPr>
        <w:pStyle w:val="Text"/>
      </w:pPr>
      <w:r w:rsidRPr="008E4653">
        <w:t>Pak už jeli skoro celou dobu mlčky, návštěvníci jen občas poznamenali něco o výhledu na město či přístav, na což paní Fernrata, jako by si uvědomila své zádumčivé chování, s dostatečnou zdvořilostí přitakávala. Nakonec dojeli podél bílé zdi ke dvěma vysokým sloupům. Mezi těmi stála velká mosazná vrata popsaná jazykem, jemuž nerozuměli, ale který připomínal melnibonštinu. Vozka křikl, brána se otevřela a kočár vjel na dlouhou cestu, která je zavedla až ke schodům před nízkým, poměrně prostým domem postaveným z mramoru a třpytivého křemene.</w:t>
      </w:r>
    </w:p>
    <w:p w14:paraId="556232DD" w14:textId="77777777" w:rsidR="005645A2" w:rsidRDefault="008E4653" w:rsidP="002B2343">
      <w:pPr>
        <w:pStyle w:val="Text"/>
      </w:pPr>
      <w:r w:rsidRPr="008E4653">
        <w:t>Sluha jim ukázal vybavení a paní Fernrata je provedla vysokými chladnými komnatami s řídce rozmístěným nábytkem a strohou výzdobou na druhou stranu domu do pěkně upravené zahrady, ze tří stran obehnané vysokou zdí. Čtvrtá strana nabízela ničím nerušený výhled. Sladce to tam vonělo květinami a nádhernými keři. Z jednoho květu na druhý přelétal letní hmyz. Na trávě stál nízký stůl s pohovkami a vše bylo připraveno k pohoštění. Naskýtal se jim vynikající pohled přes celé míle svažitých zalesněných kopců až k indigovému moři.</w:t>
      </w:r>
    </w:p>
    <w:p w14:paraId="05970AAC" w14:textId="77777777" w:rsidR="005645A2" w:rsidRDefault="008E4653" w:rsidP="002B2343">
      <w:pPr>
        <w:pStyle w:val="Text"/>
      </w:pPr>
      <w:r w:rsidRPr="008E4653">
        <w:t>Architekturou a stylem se tu všechno zásadně lišilo od toho, co si Moonglum pamatoval z Elrikova Imrryru, Snícího města. Hlavni město Melniboné bylo během deseti tisíců let vývoje upraveno tak, aby vyvolávalo dojem estetické vznešenosti, ohromující moci. Naproti tomu tento dům a zahrada byly stvořeny k uvolnění a přijetí a poskytování soukromí.</w:t>
      </w:r>
    </w:p>
    <w:p w14:paraId="2CBB596A" w14:textId="77777777" w:rsidR="005645A2" w:rsidRDefault="008E4653" w:rsidP="002B2343">
      <w:pPr>
        <w:pStyle w:val="Text"/>
      </w:pPr>
      <w:r w:rsidRPr="008E4653">
        <w:t>Takřka okamžitě se objevili Fernratini sluhové. Všichni vypadali jako obyčejní lidé a začali hostům odnášet svrchní oděvy, zavedli je do pokojů, byli jim k ruce v lázni a pomáhali jim s oblékáním nových, chladivých, jemně navoněných hávů. Každému z hostů Fernrata přidělila alespoň jednoho služebníka. Jediný Moonglum na to nebyl zvyklý a užíval si tento přepych se značnou radostí.</w:t>
      </w:r>
    </w:p>
    <w:p w14:paraId="0B3B1719" w14:textId="77777777" w:rsidR="005645A2" w:rsidRDefault="008E4653" w:rsidP="002B2343">
      <w:pPr>
        <w:pStyle w:val="Text"/>
      </w:pPr>
      <w:r w:rsidRPr="008E4653">
        <w:lastRenderedPageBreak/>
        <w:t xml:space="preserve">Nauha podotkla, že ačkoli neví jistě proč, kašny a zdi jí připadají jako práce pouštních lidí. </w:t>
      </w:r>
      <w:r w:rsidR="00F85FBB">
        <w:t>„</w:t>
      </w:r>
      <w:r w:rsidRPr="008E4653">
        <w:t>Musíte mě mít za prostoduchou!</w:t>
      </w:r>
      <w:r w:rsidR="00F85FBB">
        <w:t>“</w:t>
      </w:r>
    </w:p>
    <w:p w14:paraId="53E101C1" w14:textId="77777777" w:rsidR="005645A2" w:rsidRDefault="008E4653" w:rsidP="002B2343">
      <w:pPr>
        <w:pStyle w:val="Text"/>
      </w:pPr>
      <w:r w:rsidRPr="008E4653">
        <w:t xml:space="preserve">Paní Fernrata sklonila hlavu a toto tvrzení vyvrátila. </w:t>
      </w:r>
      <w:r w:rsidR="00F85FBB">
        <w:t>„</w:t>
      </w:r>
      <w:r w:rsidRPr="008E4653">
        <w:t>Domnívám se, že skutečně pocházeli odněkud z pouště, ano.</w:t>
      </w:r>
      <w:r w:rsidR="00F85FBB">
        <w:t>“</w:t>
      </w:r>
      <w:r w:rsidRPr="008E4653">
        <w:t xml:space="preserve"> Mluvila nejasně.</w:t>
      </w:r>
    </w:p>
    <w:p w14:paraId="68E7F1BB" w14:textId="77777777" w:rsidR="005645A2" w:rsidRDefault="008E4653" w:rsidP="002B2343">
      <w:pPr>
        <w:pStyle w:val="Text"/>
      </w:pPr>
      <w:r w:rsidRPr="008E4653">
        <w:t xml:space="preserve">Před večeří si dali víno, netrvalo dlouho a Moonglum zavedl řeč na piráty a především na jejich krále. Potřásl hlavou. </w:t>
      </w:r>
      <w:r w:rsidR="00F85FBB">
        <w:t>„</w:t>
      </w:r>
      <w:r w:rsidRPr="008E4653">
        <w:t>Nedal své úmysly jasně najevo, ale zprvu jsme měli za to, že nás napadne, a připravovali jsme se na nejhorší.</w:t>
      </w:r>
      <w:r w:rsidR="00F85FBB">
        <w:t>“</w:t>
      </w:r>
    </w:p>
    <w:p w14:paraId="0ADCD14C" w14:textId="514C2E08" w:rsidR="005645A2" w:rsidRDefault="00F85FBB" w:rsidP="002B2343">
      <w:pPr>
        <w:pStyle w:val="Text"/>
      </w:pPr>
      <w:r>
        <w:t>„</w:t>
      </w:r>
      <w:r w:rsidR="008E4653" w:rsidRPr="008E4653">
        <w:t>To jste se zachovali rozumně, pane Moonglume. Instinkty vás nezradily. No, domnívám se, že je zcela jasné, čím se Addrik Heed živí.</w:t>
      </w:r>
      <w:r>
        <w:t>“</w:t>
      </w:r>
      <w:r w:rsidR="008E4653" w:rsidRPr="008E4653">
        <w:t xml:space="preserve"> Zasmála se, snad trpce. </w:t>
      </w:r>
      <w:r>
        <w:t>„</w:t>
      </w:r>
      <w:r w:rsidR="008E4653" w:rsidRPr="008E4653">
        <w:t>Je to pirát a otrokář. Obcho</w:t>
      </w:r>
      <w:r w:rsidR="009F2882">
        <w:t>dník! Stvoření zrozené z té nej</w:t>
      </w:r>
      <w:r w:rsidR="008E4653" w:rsidRPr="008E4653">
        <w:t xml:space="preserve">vznešenější krve ze všech </w:t>
      </w:r>
      <w:r>
        <w:t>–</w:t>
      </w:r>
      <w:r w:rsidR="008E4653" w:rsidRPr="008E4653">
        <w:t xml:space="preserve"> </w:t>
      </w:r>
      <w:r w:rsidR="008E4653" w:rsidRPr="008E4653">
        <w:rPr>
          <w:i/>
        </w:rPr>
        <w:t>ze všech</w:t>
      </w:r>
      <w:r w:rsidR="008E4653" w:rsidRPr="008E4653">
        <w:t xml:space="preserve"> </w:t>
      </w:r>
      <w:r>
        <w:t>–</w:t>
      </w:r>
      <w:r w:rsidR="008E4653" w:rsidRPr="008E4653">
        <w:t xml:space="preserve"> a snižuje se k tak odporné práci!</w:t>
      </w:r>
      <w:r>
        <w:t>“</w:t>
      </w:r>
      <w:r w:rsidR="008E4653" w:rsidRPr="008E4653">
        <w:t xml:space="preserve"> Zahleděla se někam do dáli a nálada se jí změnila.</w:t>
      </w:r>
    </w:p>
    <w:p w14:paraId="24406891" w14:textId="5D206833" w:rsidR="005645A2" w:rsidRDefault="008E4653" w:rsidP="002B2343">
      <w:pPr>
        <w:pStyle w:val="Text"/>
      </w:pPr>
      <w:r w:rsidRPr="008E4653">
        <w:t xml:space="preserve">V hloubi světlých očí jí zablikaly zlatozelené hvězdičky. </w:t>
      </w:r>
      <w:r w:rsidR="00F85FBB">
        <w:t>„</w:t>
      </w:r>
      <w:r w:rsidRPr="008E4653">
        <w:t xml:space="preserve">Je to zloděj; stejně zkažený jako všichni lidé, na které tu narazíte. Zrádce a ničitel vlastního rodu! </w:t>
      </w:r>
      <w:r w:rsidRPr="008E4653">
        <w:rPr>
          <w:i/>
        </w:rPr>
        <w:t>Otrokář! Obchodník!</w:t>
      </w:r>
      <w:r w:rsidR="00F85FBB">
        <w:rPr>
          <w:i/>
        </w:rPr>
        <w:t>“</w:t>
      </w:r>
      <w:r w:rsidRPr="008E4653">
        <w:t xml:space="preserve"> Mluvila jako posedlá. </w:t>
      </w:r>
      <w:r w:rsidR="00F85FBB">
        <w:t>„</w:t>
      </w:r>
      <w:r w:rsidRPr="008E4653">
        <w:t>A ta jeho posádka je ještě horší. Dokonce i ta zbylá loď je krutá zrada</w:t>
      </w:r>
      <w:r w:rsidR="00F37BA2">
        <w:t>“</w:t>
      </w:r>
    </w:p>
    <w:p w14:paraId="5BAA08E8" w14:textId="4925936F" w:rsidR="005645A2" w:rsidRDefault="008E4653" w:rsidP="002B2343">
      <w:pPr>
        <w:pStyle w:val="Text"/>
      </w:pPr>
      <w:r w:rsidRPr="008E4653">
        <w:t xml:space="preserve">Pozvedla protáhlou hlavu jako rozlícená šelma. I její roucho nezávisle na ní působilo pobouřeným dojmem. Vzpamatovala se a zmlkla. </w:t>
      </w:r>
      <w:r w:rsidR="00F85FBB">
        <w:t>„</w:t>
      </w:r>
      <w:r w:rsidRPr="008E4653">
        <w:t xml:space="preserve">On je </w:t>
      </w:r>
      <w:r w:rsidR="00F85FBB">
        <w:t>–</w:t>
      </w:r>
      <w:r w:rsidRPr="008E4653">
        <w:t xml:space="preserve"> on má</w:t>
      </w:r>
      <w:r w:rsidR="00B81CF3">
        <w:t>“</w:t>
      </w:r>
      <w:r w:rsidRPr="008E4653">
        <w:t xml:space="preserve"> Dlouze a pomalu se nadechla. </w:t>
      </w:r>
      <w:r w:rsidR="00F85FBB">
        <w:t>„</w:t>
      </w:r>
      <w:r w:rsidRPr="008E4653">
        <w:t>Říká se, že uzavřel dohodu s Pány Rovnováhy. Ačkoli nemám nejmenší ponětí, proč by mu měli věřit nebo co by od něj měli chtít!</w:t>
      </w:r>
      <w:r w:rsidR="00F85FBB">
        <w:t>“</w:t>
      </w:r>
      <w:r w:rsidRPr="008E4653">
        <w:t xml:space="preserve"> Do hlasu se jí vkradl lehce odmítavý tón. Tleskla a nechala donést další karafu s vínem. </w:t>
      </w:r>
      <w:r w:rsidR="00F85FBB">
        <w:t>„</w:t>
      </w:r>
      <w:r w:rsidRPr="008E4653">
        <w:t>Tohle je z našich vlastních vinic, doufám, že vám bude chutnat.</w:t>
      </w:r>
      <w:r w:rsidR="00F85FBB">
        <w:t>“</w:t>
      </w:r>
    </w:p>
    <w:p w14:paraId="31FB5BEC" w14:textId="77777777" w:rsidR="005645A2" w:rsidRDefault="008E4653" w:rsidP="002B2343">
      <w:pPr>
        <w:pStyle w:val="Text"/>
      </w:pPr>
      <w:r w:rsidRPr="008E4653">
        <w:t xml:space="preserve">Kdyby Moonglum mohl, zeptal by se ještě na Addrika Heeda, ale už k tomu nedostal příležitost. O něco později si hostitelka všimla, že si taktně zívl do dlaně. </w:t>
      </w:r>
      <w:r w:rsidR="00F85FBB">
        <w:t>„</w:t>
      </w:r>
      <w:r w:rsidRPr="008E4653">
        <w:t>Doufám, že dokud zůstanete v Hizssu, budete mými hosty. Měla jsem se už dříve zmínit, že jste v mém domě srdečně vítáni.</w:t>
      </w:r>
      <w:r w:rsidR="00F85FBB">
        <w:t>“</w:t>
      </w:r>
    </w:p>
    <w:p w14:paraId="1AECCE56" w14:textId="77777777" w:rsidR="005645A2" w:rsidRDefault="00F85FBB" w:rsidP="002B2343">
      <w:pPr>
        <w:pStyle w:val="Text"/>
      </w:pPr>
      <w:r>
        <w:t>„</w:t>
      </w:r>
      <w:r w:rsidR="008E4653" w:rsidRPr="008E4653">
        <w:t>To je od vás milé, paní.</w:t>
      </w:r>
      <w:r>
        <w:t>“</w:t>
      </w:r>
      <w:r w:rsidR="008E4653" w:rsidRPr="008E4653">
        <w:t xml:space="preserve"> Než stačil někdo něco říct, Elrik přijal nabídku za všechny.</w:t>
      </w:r>
    </w:p>
    <w:p w14:paraId="2B5A4A33" w14:textId="77777777" w:rsidR="005645A2" w:rsidRDefault="00F85FBB" w:rsidP="002B2343">
      <w:pPr>
        <w:pStyle w:val="Text"/>
      </w:pPr>
      <w:r>
        <w:t>„</w:t>
      </w:r>
      <w:r w:rsidR="008E4653" w:rsidRPr="008E4653">
        <w:t>Ještě je tu moje slečna,</w:t>
      </w:r>
      <w:r>
        <w:t>“</w:t>
      </w:r>
      <w:r w:rsidR="008E4653" w:rsidRPr="008E4653">
        <w:t xml:space="preserve"> zabručel Moonglum mírně v rozpacích. </w:t>
      </w:r>
      <w:r>
        <w:t>„</w:t>
      </w:r>
      <w:r w:rsidR="008E4653" w:rsidRPr="008E4653">
        <w:t xml:space="preserve">No tak to pro ni musíme poslat. Dokonce i v těch nejlepších časech </w:t>
      </w:r>
      <w:r w:rsidR="008E4653" w:rsidRPr="008E4653">
        <w:lastRenderedPageBreak/>
        <w:t>mám hosty velice zřídka. A ke všemu tak vzácné hosty! Tak z daleka. Z exotického Dolního světa!</w:t>
      </w:r>
      <w:r>
        <w:t>“</w:t>
      </w:r>
      <w:r w:rsidR="008E4653" w:rsidRPr="008E4653">
        <w:t xml:space="preserve"> Rozdala sluhům odpovídající příkazy.</w:t>
      </w:r>
    </w:p>
    <w:p w14:paraId="59D1DCCF" w14:textId="77777777" w:rsidR="005645A2" w:rsidRPr="009F2882" w:rsidRDefault="008E4653" w:rsidP="002B2343">
      <w:pPr>
        <w:pStyle w:val="Text"/>
      </w:pPr>
      <w:r w:rsidRPr="009F2882">
        <w:t>Měli s vozkou zajet k lodi a dovézt všechny jejich věci i Moonglumovu slečnu.</w:t>
      </w:r>
    </w:p>
    <w:p w14:paraId="43D0B36C" w14:textId="77777777" w:rsidR="005645A2" w:rsidRDefault="008E4653" w:rsidP="002B2343">
      <w:pPr>
        <w:pStyle w:val="Text"/>
      </w:pPr>
      <w:r w:rsidRPr="008E4653">
        <w:t xml:space="preserve">Když se však vrátili se zavazadly a Elrikovou lehkou zbrojí, vyřídili, že dívka na Moongluma opravdu na lodi čekala, ale rozhodla </w:t>
      </w:r>
      <w:r w:rsidRPr="008E4653">
        <w:rPr>
          <w:b/>
        </w:rPr>
        <w:t xml:space="preserve">se </w:t>
      </w:r>
      <w:r w:rsidRPr="008E4653">
        <w:t>setrvat na palubě. Poslala mu vzkaz, že se tam má lépe a pravděpodobně u toho zůstane.</w:t>
      </w:r>
    </w:p>
    <w:p w14:paraId="52FE4EEB" w14:textId="77777777" w:rsidR="005645A2" w:rsidRDefault="008E4653" w:rsidP="002B2343">
      <w:pPr>
        <w:pStyle w:val="Text"/>
      </w:pPr>
      <w:r w:rsidRPr="008E4653">
        <w:t>Když si Moonglum vzkaz vyslechl, zarděl se a na chvíli se odvrátil. Potom se uklonil paní Fernratě a řekl, že i když si váží jejího pozvání, cítí, že by se měl vrátit na loď a postarat se o přítelkyni.</w:t>
      </w:r>
    </w:p>
    <w:p w14:paraId="6B35E146" w14:textId="77777777" w:rsidR="005645A2" w:rsidRDefault="00F85FBB" w:rsidP="002B2343">
      <w:pPr>
        <w:pStyle w:val="Text"/>
      </w:pPr>
      <w:r>
        <w:t>„</w:t>
      </w:r>
      <w:r w:rsidR="008E4653" w:rsidRPr="008E4653">
        <w:t>Rozumím,</w:t>
      </w:r>
      <w:r>
        <w:t>“</w:t>
      </w:r>
      <w:r w:rsidR="008E4653" w:rsidRPr="008E4653">
        <w:t xml:space="preserve"> odtušila paní Fernrata. </w:t>
      </w:r>
      <w:r>
        <w:t>„</w:t>
      </w:r>
      <w:r w:rsidR="008E4653" w:rsidRPr="008E4653">
        <w:t>Doufám, že ráno už jí náš vzduch přijde příjemnější.</w:t>
      </w:r>
      <w:r>
        <w:t>“</w:t>
      </w:r>
    </w:p>
    <w:p w14:paraId="52CD9177" w14:textId="77777777" w:rsidR="005645A2" w:rsidRPr="009F2882" w:rsidRDefault="008E4653" w:rsidP="002B2343">
      <w:pPr>
        <w:pStyle w:val="Text"/>
      </w:pPr>
      <w:r w:rsidRPr="008E4653">
        <w:t xml:space="preserve">Slunce už zapadalo a Moonglum měl dojem, jako by pod </w:t>
      </w:r>
      <w:r w:rsidRPr="009F2882">
        <w:t>jejím krkem zahlédl odlesk bledých šupinek, jistě se však nejednalo o nic jiného než o hru světla. Byl poněkud zmožený, ale ze všech sil skrýval své pocity. Vlezl do kočáru a znovu zamířil k lodi, kterou původně nechtěl přinejmenším pár dnů ani vidět. Nemohl svému děvčeti odpustit, že se právě teď rozhodlo trucovat. Umiňoval si, že ji vyplísní. A nemohl si ani být zcela jistý, zda mu z brašny neukradne něco, co má pro místní nějakou cenu. Byl v tak bídném rozpoložení, že si skoro zapomněl vzít i meče, které nechal nahoře v pokoji.</w:t>
      </w:r>
    </w:p>
    <w:p w14:paraId="713AEF95" w14:textId="77777777" w:rsidR="005645A2" w:rsidRDefault="008E4653" w:rsidP="002B2343">
      <w:pPr>
        <w:pStyle w:val="Text"/>
      </w:pPr>
      <w:r w:rsidRPr="009F2882">
        <w:t>Princezna z Uytu si kvůli Moonglumově nepřítomnosti připadala mírně odstrčená, třebaže paní Fernrata dělala všechno, co se dalo</w:t>
      </w:r>
      <w:r w:rsidRPr="008E4653">
        <w:rPr>
          <w:b/>
        </w:rPr>
        <w:t xml:space="preserve"> </w:t>
      </w:r>
      <w:r w:rsidRPr="008E4653">
        <w:t>čekat, aby ji uklidnila.</w:t>
      </w:r>
    </w:p>
    <w:p w14:paraId="6F3D7B73" w14:textId="3A727BC0" w:rsidR="005645A2" w:rsidRPr="009F2882" w:rsidRDefault="00F85FBB" w:rsidP="002B2343">
      <w:pPr>
        <w:pStyle w:val="Text"/>
      </w:pPr>
      <w:r>
        <w:t>„</w:t>
      </w:r>
      <w:r w:rsidR="008E4653" w:rsidRPr="008E4653">
        <w:t xml:space="preserve">A jak </w:t>
      </w:r>
      <w:r w:rsidR="009F2882">
        <w:t>s</w:t>
      </w:r>
      <w:r w:rsidR="008E4653" w:rsidRPr="008E4653">
        <w:t>e daří mému bratru Sadrikovi?</w:t>
      </w:r>
      <w:r>
        <w:t>“</w:t>
      </w:r>
      <w:r w:rsidR="008E4653" w:rsidRPr="008E4653">
        <w:t xml:space="preserve"> optala se hostitelka, jakmile se znovu usadili na pohovky. </w:t>
      </w:r>
      <w:r>
        <w:t>„</w:t>
      </w:r>
      <w:r w:rsidR="008E4653" w:rsidRPr="008E4653">
        <w:t xml:space="preserve">Zlepšila se nějak jeho povaha </w:t>
      </w:r>
      <w:r w:rsidR="008E4653" w:rsidRPr="009F2882">
        <w:t>nebo jeho postoj k vám, můj pane?</w:t>
      </w:r>
      <w:r w:rsidRPr="009F2882">
        <w:t>“</w:t>
      </w:r>
    </w:p>
    <w:p w14:paraId="737B10AD" w14:textId="77777777" w:rsidR="005645A2" w:rsidRPr="009F2882" w:rsidRDefault="008E4653" w:rsidP="002B2343">
      <w:pPr>
        <w:pStyle w:val="Text"/>
      </w:pPr>
      <w:r w:rsidRPr="009F2882">
        <w:t xml:space="preserve">Elrik krátce zavrtěl hlavou. </w:t>
      </w:r>
      <w:r w:rsidR="00F85FBB" w:rsidRPr="009F2882">
        <w:t>„</w:t>
      </w:r>
      <w:r w:rsidRPr="009F2882">
        <w:t>Vládce i na smrtelném loži prohlašoval, že je zklamán mými nedostatky v oblasti mravní odvahy.</w:t>
      </w:r>
      <w:r w:rsidR="00F85FBB" w:rsidRPr="009F2882">
        <w:t>“</w:t>
      </w:r>
      <w:r w:rsidRPr="009F2882">
        <w:t xml:space="preserve"> V hlase mu zazníval nádech jízlivosti, ale jinak byl bez emocí. </w:t>
      </w:r>
      <w:r w:rsidR="00F85FBB" w:rsidRPr="009F2882">
        <w:t>„</w:t>
      </w:r>
      <w:r w:rsidRPr="009F2882">
        <w:t>V otázce následnictví se rozhodovalo mezi mnou a mým bratrancem, jistě si vzpomínáte. To, jak jsme si každý počínali na snových výpravách, rozhodlo</w:t>
      </w:r>
      <w:r w:rsidRPr="008E4653">
        <w:t xml:space="preserve">, kdo by měl vystoupat na trůn Dračí </w:t>
      </w:r>
      <w:r w:rsidRPr="008E4653">
        <w:lastRenderedPageBreak/>
        <w:t xml:space="preserve">říše. </w:t>
      </w:r>
      <w:r w:rsidRPr="009F2882">
        <w:t xml:space="preserve">Domnívám se, že jsem však nebyl vybrán proto, že bych se na to snad hodil, ale proto, že jsem se dopustil méně chyb </w:t>
      </w:r>
      <w:r w:rsidR="00F85FBB" w:rsidRPr="009F2882">
        <w:t>–</w:t>
      </w:r>
      <w:r w:rsidRPr="009F2882">
        <w:t xml:space="preserve"> alespoň tedy v Sadrikových očích!</w:t>
      </w:r>
      <w:r w:rsidR="00F85FBB" w:rsidRPr="009F2882">
        <w:t>“</w:t>
      </w:r>
      <w:r w:rsidRPr="009F2882">
        <w:t xml:space="preserve"> Další mdlý, zatrpklý úsměv.</w:t>
      </w:r>
    </w:p>
    <w:p w14:paraId="6901986E" w14:textId="77777777" w:rsidR="005645A2" w:rsidRPr="009F2882" w:rsidRDefault="008E4653" w:rsidP="002B2343">
      <w:pPr>
        <w:pStyle w:val="Text"/>
      </w:pPr>
      <w:r w:rsidRPr="009F2882">
        <w:t>Slunce sestoupilo k obzoru, žena si sňala závojovou masku a odhalila zlatozelené oči, ale když jí zpod šátku vyklouzly mléčně bíle vlasy, bylo jasné, že je také albínka. Všimla si Naužina překvapeného pohledu a zasmála se.</w:t>
      </w:r>
    </w:p>
    <w:p w14:paraId="63CA65BA" w14:textId="77777777" w:rsidR="005645A2" w:rsidRPr="009F2882" w:rsidRDefault="008E4653" w:rsidP="002B2343">
      <w:pPr>
        <w:pStyle w:val="Text"/>
      </w:pPr>
      <w:r w:rsidRPr="009F2882">
        <w:t xml:space="preserve">Nauha vyhrkla: </w:t>
      </w:r>
      <w:r w:rsidR="00F85FBB" w:rsidRPr="009F2882">
        <w:t>„</w:t>
      </w:r>
      <w:r w:rsidRPr="009F2882">
        <w:t>Odpusťte, má paní, neuvědomila jsem si, že jste spříznění. Vy jste sestrou císaře Sadrika?</w:t>
      </w:r>
      <w:r w:rsidR="00F85FBB" w:rsidRPr="009F2882">
        <w:t>“</w:t>
      </w:r>
    </w:p>
    <w:p w14:paraId="1BE6513D" w14:textId="77777777" w:rsidR="005645A2" w:rsidRPr="009F2882" w:rsidRDefault="00F85FBB" w:rsidP="002B2343">
      <w:pPr>
        <w:pStyle w:val="Text"/>
      </w:pPr>
      <w:r w:rsidRPr="009F2882">
        <w:t>„</w:t>
      </w:r>
      <w:r w:rsidR="008E4653" w:rsidRPr="009F2882">
        <w:t>Oženil se s mojí sestrou,</w:t>
      </w:r>
      <w:r w:rsidRPr="009F2882">
        <w:t>“</w:t>
      </w:r>
      <w:r w:rsidR="008E4653" w:rsidRPr="009F2882">
        <w:t xml:space="preserve"> odvětila tiše, zatímco Elrik se zamračil, že je jeho milá tak znenadání vyrušuje.</w:t>
      </w:r>
    </w:p>
    <w:p w14:paraId="14E9E4ED" w14:textId="7C18D847" w:rsidR="005645A2" w:rsidRPr="009F2882" w:rsidRDefault="005645A2" w:rsidP="002B2343">
      <w:pPr>
        <w:pStyle w:val="Text"/>
      </w:pPr>
      <w:r w:rsidRPr="009F2882">
        <w:t>P</w:t>
      </w:r>
      <w:r w:rsidR="008E4653" w:rsidRPr="009F2882">
        <w:t xml:space="preserve">aní Fernrata mávnutím zahnala domněnku, že by princezna byla nevychovaná, ale pak se nahnula k albínovi. </w:t>
      </w:r>
      <w:r w:rsidR="00F85FBB" w:rsidRPr="009F2882">
        <w:t>„</w:t>
      </w:r>
      <w:r w:rsidR="008E4653" w:rsidRPr="009F2882">
        <w:t>Nyní, Elriku, vládne tedy Yyrkoon?</w:t>
      </w:r>
      <w:r w:rsidR="00F85FBB" w:rsidRPr="009F2882">
        <w:t>“</w:t>
      </w:r>
    </w:p>
    <w:p w14:paraId="48662B72" w14:textId="77777777" w:rsidR="005645A2" w:rsidRPr="009F2882" w:rsidRDefault="00F85FBB" w:rsidP="002B2343">
      <w:pPr>
        <w:pStyle w:val="Text"/>
      </w:pPr>
      <w:r w:rsidRPr="009F2882">
        <w:t>„</w:t>
      </w:r>
      <w:r w:rsidR="008E4653" w:rsidRPr="009F2882">
        <w:t>Toho jsem zabil. Otec mě sice jmenoval svým následníkem, jenomže Yyrkoonovi se toto rozhodnutí nezamlouvalo. A stavěl se proti mým zásnubám.</w:t>
      </w:r>
      <w:r w:rsidRPr="009F2882">
        <w:t>“</w:t>
      </w:r>
    </w:p>
    <w:p w14:paraId="1F66BC3C" w14:textId="77777777" w:rsidR="005645A2" w:rsidRPr="009F2882" w:rsidRDefault="00F85FBB" w:rsidP="002B2343">
      <w:pPr>
        <w:pStyle w:val="Text"/>
      </w:pPr>
      <w:r w:rsidRPr="009F2882">
        <w:t>„</w:t>
      </w:r>
      <w:r w:rsidR="008E4653" w:rsidRPr="009F2882">
        <w:t>Vaše snoubenka nebyla urozená?</w:t>
      </w:r>
      <w:r w:rsidRPr="009F2882">
        <w:t>“</w:t>
      </w:r>
    </w:p>
    <w:p w14:paraId="192D8B80" w14:textId="77777777" w:rsidR="005645A2" w:rsidRPr="009F2882" w:rsidRDefault="00F85FBB" w:rsidP="002B2343">
      <w:pPr>
        <w:pStyle w:val="Text"/>
      </w:pPr>
      <w:r w:rsidRPr="009F2882">
        <w:t>„</w:t>
      </w:r>
      <w:r w:rsidR="008E4653" w:rsidRPr="009F2882">
        <w:t>Byla to jeho sestra. I ji jsem zabil.</w:t>
      </w:r>
      <w:r w:rsidRPr="009F2882">
        <w:t>“</w:t>
      </w:r>
    </w:p>
    <w:p w14:paraId="6FAD8525" w14:textId="77777777" w:rsidR="005645A2" w:rsidRPr="009F2882" w:rsidRDefault="00F85FBB" w:rsidP="002B2343">
      <w:pPr>
        <w:pStyle w:val="Text"/>
      </w:pPr>
      <w:r w:rsidRPr="009F2882">
        <w:t>„</w:t>
      </w:r>
      <w:r w:rsidR="008E4653" w:rsidRPr="009F2882">
        <w:t>Miloval jste ji?</w:t>
      </w:r>
      <w:r w:rsidRPr="009F2882">
        <w:t>“</w:t>
      </w:r>
    </w:p>
    <w:p w14:paraId="34D58D82" w14:textId="77777777" w:rsidR="005645A2" w:rsidRPr="009F2882" w:rsidRDefault="00F85FBB" w:rsidP="002B2343">
      <w:pPr>
        <w:pStyle w:val="Text"/>
      </w:pPr>
      <w:r w:rsidRPr="009F2882">
        <w:t>„</w:t>
      </w:r>
      <w:r w:rsidR="008E4653" w:rsidRPr="009F2882">
        <w:t>Svým způsobem.</w:t>
      </w:r>
      <w:r w:rsidRPr="009F2882">
        <w:t>“</w:t>
      </w:r>
      <w:r w:rsidR="008E4653" w:rsidRPr="009F2882">
        <w:t xml:space="preserve"> Nasadil nerozluštitelný výraz. </w:t>
      </w:r>
      <w:r w:rsidRPr="009F2882">
        <w:t>„</w:t>
      </w:r>
      <w:r w:rsidR="008E4653" w:rsidRPr="009F2882">
        <w:t>Divím se, že jste o tom ještě neslyšela. Většina světa ten příběh dobře zná</w:t>
      </w:r>
      <w:r w:rsidRPr="009F2882">
        <w:t>…“</w:t>
      </w:r>
    </w:p>
    <w:p w14:paraId="560584BB" w14:textId="77777777" w:rsidR="005645A2" w:rsidRPr="009F2882" w:rsidRDefault="00F85FBB" w:rsidP="002B2343">
      <w:pPr>
        <w:pStyle w:val="Text"/>
      </w:pPr>
      <w:r w:rsidRPr="009F2882">
        <w:t>„</w:t>
      </w:r>
      <w:r w:rsidR="008E4653" w:rsidRPr="009F2882">
        <w:t>Nedošlo mi, že jste tak blízcí příbuzní.</w:t>
      </w:r>
      <w:r w:rsidRPr="009F2882">
        <w:t>“</w:t>
      </w:r>
      <w:r w:rsidR="008E4653" w:rsidRPr="009F2882">
        <w:t xml:space="preserve"> Z Naužina hlasu zaznívala jistá úleva.</w:t>
      </w:r>
    </w:p>
    <w:p w14:paraId="2430902A" w14:textId="77777777" w:rsidR="005645A2" w:rsidRPr="009F2882" w:rsidRDefault="00F85FBB" w:rsidP="002B2343">
      <w:pPr>
        <w:pStyle w:val="Text"/>
      </w:pPr>
      <w:r w:rsidRPr="009F2882">
        <w:t>„</w:t>
      </w:r>
      <w:r w:rsidR="008E4653" w:rsidRPr="009F2882">
        <w:t>Jistě,</w:t>
      </w:r>
      <w:r w:rsidRPr="009F2882">
        <w:t>“</w:t>
      </w:r>
      <w:r w:rsidR="008E4653" w:rsidRPr="009F2882">
        <w:t xml:space="preserve"> opáčila paní Fernrata a upila ze sklenky výtečného šedozeleného vína. </w:t>
      </w:r>
      <w:r w:rsidRPr="009F2882">
        <w:t>„</w:t>
      </w:r>
      <w:r w:rsidR="008E4653" w:rsidRPr="009F2882">
        <w:t>Nic bližšího již není. Pokrevní příbuzní.</w:t>
      </w:r>
      <w:r w:rsidRPr="009F2882">
        <w:t>“</w:t>
      </w:r>
    </w:p>
    <w:p w14:paraId="2D7B5E1D" w14:textId="77777777" w:rsidR="005645A2" w:rsidRPr="009F2882" w:rsidRDefault="008E4653" w:rsidP="002B2343">
      <w:pPr>
        <w:pStyle w:val="Text"/>
      </w:pPr>
      <w:r w:rsidRPr="009F2882">
        <w:t>Při těchto slovech se tváří princezny Nauhy mihl jakýsi tajemný výraz, rychle se však ovládla. Elrik si toho všiml a chvíli působil pobaveně.</w:t>
      </w:r>
    </w:p>
    <w:p w14:paraId="51FE1554" w14:textId="77777777" w:rsidR="005645A2" w:rsidRPr="009F2882" w:rsidRDefault="008E4653" w:rsidP="002B2343">
      <w:pPr>
        <w:pStyle w:val="Text"/>
      </w:pPr>
      <w:r w:rsidRPr="009F2882">
        <w:t>Potom už si princezna připadala, jako by se před ní najednou zabouchla brána. Jakmile vyšel měsíc, vydala se s nimi do zahrady. Mramor a alabastr získaly nazelenalý odstín se zlatým nádechem a slaboučký odlesk barvy se skvěl i na tváři paní Fernraty, nikoli však na tváři Elrikově, všimla si princezna Nauha.</w:t>
      </w:r>
    </w:p>
    <w:p w14:paraId="75F393AA" w14:textId="77777777" w:rsidR="005645A2" w:rsidRPr="009F2882" w:rsidRDefault="008E4653" w:rsidP="002B2343">
      <w:pPr>
        <w:pStyle w:val="Text"/>
      </w:pPr>
      <w:r w:rsidRPr="009F2882">
        <w:t xml:space="preserve">Pokud toho byla schopná, přisoudila změnu prostředí vlastní únavě. Potom se taktně omluvila a prohlásila, že už by byla špatnou </w:t>
      </w:r>
      <w:r w:rsidRPr="009F2882">
        <w:lastRenderedPageBreak/>
        <w:t>společnicí a vidí, že si mají ještě hodně co říct o rodinných záležitostech. Nezmínila se, že tento dojem v ní dozajista pomohla vyvolat skutečnost, že čím pokročilejší byla noc, tím častěji přecházeli do vznešené melnibonštiny.</w:t>
      </w:r>
    </w:p>
    <w:p w14:paraId="04207161" w14:textId="6AA0E1BF" w:rsidR="005645A2" w:rsidRPr="009F2882" w:rsidRDefault="008E4653" w:rsidP="002B2343">
      <w:pPr>
        <w:pStyle w:val="Text"/>
      </w:pPr>
      <w:r w:rsidRPr="009F2882">
        <w:t xml:space="preserve">Všechno probíhalo v souladu s nejlepším protokolem, ale později Si uytská princezna v pokoji před odchodem služebné dopřála drobné zlostné zavrčení a pak se dala do pláče, zoufale vylezla na postel a ležela, civěla do prapodivně zdobeného stropu a snažila se ovládnout </w:t>
      </w:r>
      <w:r w:rsidR="009F2882" w:rsidRPr="009F2882">
        <w:t>své</w:t>
      </w:r>
      <w:r w:rsidRPr="009F2882">
        <w:t xml:space="preserve"> raněné city. Už když se k ní přidal, věděla, že ho ani nenapadne, aby jí cokoli vysvětloval. Pomyslela si, že bude mít štěstí, jestli ho ještě vůbec někdy uvidí. To odvedlo její myšlenky od vlastního vzteku a Připomnělo jí skutečnost, že se o něj vlastně i bála.</w:t>
      </w:r>
    </w:p>
    <w:p w14:paraId="36587312" w14:textId="00058FAD" w:rsidR="005645A2" w:rsidRDefault="008E4653" w:rsidP="002B2343">
      <w:pPr>
        <w:pStyle w:val="Text"/>
      </w:pPr>
      <w:r w:rsidRPr="009F2882">
        <w:t xml:space="preserve">Princezna Nauha se učila okultním uměním u nejmoudřejších </w:t>
      </w:r>
      <w:r w:rsidR="009F2882" w:rsidRPr="009F2882">
        <w:t>učenců</w:t>
      </w:r>
      <w:r w:rsidRPr="009F2882">
        <w:t xml:space="preserve"> z Uytu a čarodějnici poznala po čichu. Byla velice ráda, že si s sebou vzala meče </w:t>
      </w:r>
      <w:r w:rsidRPr="008E4653">
        <w:t xml:space="preserve">a nechala si je v brašně i se zbrojí. Napadlo ji, že teď může zachránit život přinejmenším sobě, ale nebyla si jistá, jestli vůbec bude muset zasahovat, aby zachránila i albína. Věděl vůbec, že je v nebezpečí, pošetilec jeden? Nebo že by </w:t>
      </w:r>
      <w:r w:rsidR="00F85FBB">
        <w:t>–</w:t>
      </w:r>
      <w:r w:rsidRPr="008E4653">
        <w:t xml:space="preserve"> pomyslela si náhle </w:t>
      </w:r>
      <w:r w:rsidR="00F85FBB">
        <w:t>–</w:t>
      </w:r>
      <w:r w:rsidRPr="008E4653">
        <w:t xml:space="preserve"> jediným návštěvníkem v ohrožení byla ona?</w:t>
      </w:r>
    </w:p>
    <w:p w14:paraId="24B82C58" w14:textId="6259C9CD" w:rsidR="005645A2" w:rsidRDefault="008E4653" w:rsidP="002B2343">
      <w:pPr>
        <w:pStyle w:val="Text"/>
      </w:pPr>
      <w:r w:rsidRPr="008E4653">
        <w:t>Jednalo se o shodu okolností, že ji Elrik přivedl sem do Hizssu?</w:t>
      </w:r>
      <w:r w:rsidR="005645A2">
        <w:t xml:space="preserve"> </w:t>
      </w:r>
      <w:r w:rsidRPr="008E4653">
        <w:t xml:space="preserve">o téhle příbuzné </w:t>
      </w:r>
      <w:r w:rsidR="00F85FBB">
        <w:t>–</w:t>
      </w:r>
      <w:r w:rsidRPr="008E4653">
        <w:t xml:space="preserve"> pokud to tedy byla jen příbuzná </w:t>
      </w:r>
      <w:r w:rsidR="00F85FBB">
        <w:t>–</w:t>
      </w:r>
      <w:r w:rsidRPr="008E4653">
        <w:t xml:space="preserve"> se jí ani nezmínil, nezmiňoval se ani o úmyslech někoho navštívit. Očividně věděl, že tady bude. Něco naznačoval až chvíli předtím, než vpluli do přístavu. Neměl s nimi třemi nějaké ohavné plány? Nebo je kouzelnice chtěla očarovat oba? Nebo už byl Elrik očarovaný ve chvíli, kdy se rozhodl, že se vydá s lodí přes okraj světa?</w:t>
      </w:r>
    </w:p>
    <w:p w14:paraId="720AEEB0" w14:textId="77777777" w:rsidR="005645A2" w:rsidRPr="009F2882" w:rsidRDefault="008E4653" w:rsidP="002B2343">
      <w:pPr>
        <w:pStyle w:val="Text"/>
      </w:pPr>
      <w:r w:rsidRPr="008E4653">
        <w:t xml:space="preserve">Nauha si bedlivě prohlížela místnost i zahradu na druhé straně a zjišťovala, kudy by se dalo prchnout z Fernratiny usedlosti. Potom vybalila zbroj a rozložila ji po podlaze. Pak si vyleštila meč </w:t>
      </w:r>
      <w:r w:rsidRPr="009F2882">
        <w:t>a dýku a ujistila se, že snadno vyklouznou z pochev.</w:t>
      </w:r>
    </w:p>
    <w:p w14:paraId="681E7274" w14:textId="77777777" w:rsidR="005645A2" w:rsidRDefault="008E4653" w:rsidP="002B2343">
      <w:pPr>
        <w:pStyle w:val="Text"/>
      </w:pPr>
      <w:r w:rsidRPr="008E4653">
        <w:t>Poté si znovu lehla. Hlídala si dech a nutila se k co možná nejchladnějšímu uvažování. Trochu se uklidnila a začala přemýšlet, jestli na ni víno prostě jen nebylo příliš silné. Na celé noci konec konců nebylo nic zlověstného. Fernrata je vskutku krásná, stejně jako město i tento dům. Proč ale všechny ostatní přístavy, které tu viděli, mají tak těžké opevnění? A proč ho tento nemá?</w:t>
      </w:r>
    </w:p>
    <w:p w14:paraId="18905ED0" w14:textId="77777777" w:rsidR="005645A2" w:rsidRDefault="008E4653" w:rsidP="002B2343">
      <w:pPr>
        <w:pStyle w:val="Text"/>
      </w:pPr>
      <w:r w:rsidRPr="008E4653">
        <w:lastRenderedPageBreak/>
        <w:t>Dlouze a zhluboka se nadechla. Bylo hloupé o tom všem přemítat, obzvláště teď, když jí meče ležely po ruce. Byla dokonale připravena čelit jakémukoli nebezpečí, které by se mohlo ukázat. Byla si jistá</w:t>
      </w:r>
      <w:r w:rsidRPr="009F2882">
        <w:t>, že</w:t>
      </w:r>
      <w:r w:rsidRPr="008E4653">
        <w:rPr>
          <w:b/>
        </w:rPr>
        <w:t xml:space="preserve"> </w:t>
      </w:r>
      <w:r w:rsidRPr="008E4653">
        <w:t>čistá ocel si poradí se všemi obvyklými cizími kouzly.</w:t>
      </w:r>
    </w:p>
    <w:p w14:paraId="70658BFA" w14:textId="77777777" w:rsidR="009F2882" w:rsidRDefault="009F2882" w:rsidP="002B2343">
      <w:pPr>
        <w:pStyle w:val="Text"/>
      </w:pPr>
    </w:p>
    <w:p w14:paraId="05BCEE5A" w14:textId="77777777" w:rsidR="005645A2" w:rsidRDefault="008E4653" w:rsidP="002B2343">
      <w:pPr>
        <w:pStyle w:val="Text"/>
        <w:rPr>
          <w:b/>
        </w:rPr>
      </w:pPr>
      <w:r w:rsidRPr="008E4653">
        <w:rPr>
          <w:b/>
        </w:rPr>
        <w:t>Phoornská dohoda</w:t>
      </w:r>
    </w:p>
    <w:p w14:paraId="6D13414C" w14:textId="1CC20799" w:rsidR="005645A2" w:rsidRDefault="00F85FBB" w:rsidP="002B2343">
      <w:pPr>
        <w:pStyle w:val="Text"/>
      </w:pPr>
      <w:r>
        <w:t>„</w:t>
      </w:r>
      <w:r w:rsidR="008E4653" w:rsidRPr="008E4653">
        <w:t>Doslechl jsem se, že jste nalezla Bílý meč,</w:t>
      </w:r>
      <w:r>
        <w:t>“</w:t>
      </w:r>
      <w:r w:rsidR="008E4653" w:rsidRPr="008E4653">
        <w:t xml:space="preserve"> řekl Elrik paní Fernratě, jakmile spolu osaměli.</w:t>
      </w:r>
    </w:p>
    <w:p w14:paraId="072743A1" w14:textId="77777777" w:rsidR="005645A2" w:rsidRDefault="008E4653" w:rsidP="002B2343">
      <w:pPr>
        <w:pStyle w:val="Text"/>
      </w:pPr>
      <w:r w:rsidRPr="008E4653">
        <w:t xml:space="preserve">Upřímně ji to pobavilo, a tak se vesele zasmála. </w:t>
      </w:r>
      <w:r w:rsidR="00F85FBB">
        <w:t>„</w:t>
      </w:r>
      <w:r w:rsidRPr="008E4653">
        <w:t>A proto jste tu?</w:t>
      </w:r>
      <w:r w:rsidR="00F85FBB">
        <w:t>“</w:t>
      </w:r>
    </w:p>
    <w:p w14:paraId="4EBB204E" w14:textId="77777777" w:rsidR="005645A2" w:rsidRDefault="008E4653" w:rsidP="002B2343">
      <w:pPr>
        <w:pStyle w:val="Text"/>
      </w:pPr>
      <w:r w:rsidRPr="008E4653">
        <w:t>Připadalo mu nesmyslné lhát.</w:t>
      </w:r>
    </w:p>
    <w:p w14:paraId="67E16362" w14:textId="77777777" w:rsidR="005645A2" w:rsidRPr="009F2882" w:rsidRDefault="00F85FBB" w:rsidP="002B2343">
      <w:pPr>
        <w:pStyle w:val="Text"/>
      </w:pPr>
      <w:r>
        <w:t>„</w:t>
      </w:r>
      <w:r w:rsidR="008E4653" w:rsidRPr="008E4653">
        <w:t>Máte ho? Och, máte, vidím vám to na očích. Nebo alespoň víte, kde je.</w:t>
      </w:r>
      <w:r>
        <w:t>“</w:t>
      </w:r>
      <w:r w:rsidR="008E4653" w:rsidRPr="008E4653">
        <w:t xml:space="preserve"> Mluvil s umírněnou rozverností. Už však vnímal náznaky </w:t>
      </w:r>
      <w:r w:rsidR="008E4653" w:rsidRPr="009F2882">
        <w:t>toho, čeho se obával, cítil, že mu pozvolna ubývá sil, a kromě Bouřenoše mu jen máloco mohlo dodat nové.</w:t>
      </w:r>
    </w:p>
    <w:p w14:paraId="60E27E86" w14:textId="77777777" w:rsidR="005645A2" w:rsidRPr="009F2882" w:rsidRDefault="008E4653" w:rsidP="002B2343">
      <w:pPr>
        <w:pStyle w:val="Text"/>
      </w:pPr>
      <w:r w:rsidRPr="009F2882">
        <w:t>Tentokrát se vyhnula odpovědi. Lehla si na pohovku a zahleděla se na hvězdy. Po nějaké době se optala:</w:t>
      </w:r>
    </w:p>
    <w:p w14:paraId="6E57B14F" w14:textId="77777777" w:rsidR="005645A2" w:rsidRPr="009F2882" w:rsidRDefault="00F85FBB" w:rsidP="002B2343">
      <w:pPr>
        <w:pStyle w:val="Text"/>
      </w:pPr>
      <w:r w:rsidRPr="009F2882">
        <w:t>„</w:t>
      </w:r>
      <w:r w:rsidR="008E4653" w:rsidRPr="009F2882">
        <w:t xml:space="preserve">Slyšel jste někdy o Očích Hemrikových, známých též jako </w:t>
      </w:r>
      <w:r w:rsidR="008E4653" w:rsidRPr="009F2882">
        <w:rPr>
          <w:i/>
        </w:rPr>
        <w:t xml:space="preserve">0či </w:t>
      </w:r>
      <w:r w:rsidR="008E4653" w:rsidRPr="009F2882">
        <w:t>Skaradinovy?</w:t>
      </w:r>
      <w:r w:rsidRPr="009F2882">
        <w:t>“</w:t>
      </w:r>
    </w:p>
    <w:p w14:paraId="5820BBF3" w14:textId="77777777" w:rsidR="005645A2" w:rsidRPr="009F2882" w:rsidRDefault="00F85FBB" w:rsidP="002B2343">
      <w:pPr>
        <w:pStyle w:val="Text"/>
      </w:pPr>
      <w:r w:rsidRPr="009F2882">
        <w:t>„</w:t>
      </w:r>
      <w:r w:rsidR="008E4653" w:rsidRPr="009F2882">
        <w:t>Jedná se o ještě mlhavější pověst, než je ta o Bílém meči. Hemrik? Skaradin? To je nějaký had ze zázemí vašeho světa?</w:t>
      </w:r>
      <w:r w:rsidRPr="009F2882">
        <w:t>“</w:t>
      </w:r>
    </w:p>
    <w:p w14:paraId="6BAF823A" w14:textId="77777777" w:rsidR="005645A2" w:rsidRPr="009F2882" w:rsidRDefault="00F85FBB" w:rsidP="002B2343">
      <w:pPr>
        <w:pStyle w:val="Text"/>
      </w:pPr>
      <w:r w:rsidRPr="009F2882">
        <w:t>„</w:t>
      </w:r>
      <w:r w:rsidR="008E4653" w:rsidRPr="009F2882">
        <w:t>Vím, kde je hledat. Nemusím po nich pátrat, mladý princi. Nicméně představují cenu za Meč.</w:t>
      </w:r>
      <w:r w:rsidRPr="009F2882">
        <w:t>“</w:t>
      </w:r>
      <w:r w:rsidR="008E4653" w:rsidRPr="009F2882">
        <w:t xml:space="preserve"> Obrátila se v měsíčních paprscích, upřela na Elrika pohled a náhle po něčem zatoužila. Zeleň jejích očí byla hlubší, sytější, změnila se jí dokonce i barva hlasu a mluvila se zvláštním přízvukem. </w:t>
      </w:r>
      <w:r w:rsidRPr="009F2882">
        <w:t>„</w:t>
      </w:r>
      <w:r w:rsidR="008E4653" w:rsidRPr="009F2882">
        <w:t>Rudé perly. Ale nemusíte mi je vybojovávat, můj pane. Nicméně představují cenu za Meč.</w:t>
      </w:r>
      <w:r w:rsidRPr="009F2882">
        <w:t>“</w:t>
      </w:r>
      <w:r w:rsidR="008E4653" w:rsidRPr="009F2882">
        <w:t xml:space="preserve"> Neklidně se na pohovce zavrtěla. </w:t>
      </w:r>
      <w:r w:rsidRPr="009F2882">
        <w:t>„</w:t>
      </w:r>
      <w:r w:rsidR="008E4653" w:rsidRPr="009F2882">
        <w:t>Říká se jim Krvavé perly</w:t>
      </w:r>
      <w:r w:rsidRPr="009F2882">
        <w:t>…</w:t>
      </w:r>
      <w:r w:rsidR="008E4653" w:rsidRPr="009F2882">
        <w:t xml:space="preserve"> Jsou dvě. Dychtím po nich</w:t>
      </w:r>
      <w:r w:rsidRPr="009F2882">
        <w:t>…</w:t>
      </w:r>
      <w:r w:rsidR="008E4653" w:rsidRPr="009F2882">
        <w:t xml:space="preserve"> Dychtím</w:t>
      </w:r>
      <w:r w:rsidRPr="009F2882">
        <w:t>…</w:t>
      </w:r>
      <w:r w:rsidR="008E4653" w:rsidRPr="009F2882">
        <w:t xml:space="preserve"> Pamatujete se na naše první setkání, princi Elriku?</w:t>
      </w:r>
      <w:r w:rsidRPr="009F2882">
        <w:t>“</w:t>
      </w:r>
    </w:p>
    <w:p w14:paraId="548865AC" w14:textId="10B1EEC1" w:rsidR="005645A2" w:rsidRPr="009F2882" w:rsidRDefault="00F85FBB" w:rsidP="002B2343">
      <w:pPr>
        <w:pStyle w:val="Text"/>
      </w:pPr>
      <w:r w:rsidRPr="009F2882">
        <w:t>„</w:t>
      </w:r>
      <w:r w:rsidR="008E4653" w:rsidRPr="009F2882">
        <w:t>Pamatuji se na tu snovou výpravu. Byl jsem stěží něco víc než chlapec. Otec mě vyslal, abych vás našel a přinesl zpět matčinu nefritovou dýku.</w:t>
      </w:r>
      <w:r w:rsidRPr="009F2882">
        <w:t>“</w:t>
      </w:r>
    </w:p>
    <w:p w14:paraId="37C55BAE" w14:textId="3248C7E4" w:rsidR="005645A2" w:rsidRPr="009F2882" w:rsidRDefault="00F85FBB" w:rsidP="002B2343">
      <w:pPr>
        <w:pStyle w:val="Text"/>
      </w:pPr>
      <w:r w:rsidRPr="009F2882">
        <w:t>„</w:t>
      </w:r>
      <w:r w:rsidR="004164C6" w:rsidRPr="009F2882">
        <w:t>Ó</w:t>
      </w:r>
      <w:r w:rsidR="008E4653" w:rsidRPr="009F2882">
        <w:t xml:space="preserve">, Elriku, když jsem vás viděla obstoupeného trojicí zlatých válečníků, kteří přišli ze zcela jiné sféry, ale kdysi žili v těchto krajích, byl jste ještě sličným mladíčkem. Čerpáme z těch cizích míst </w:t>
      </w:r>
      <w:r w:rsidR="008E4653" w:rsidRPr="009F2882">
        <w:lastRenderedPageBreak/>
        <w:t xml:space="preserve">o tolik více síly. Tolik </w:t>
      </w:r>
      <w:r w:rsidR="008E4653" w:rsidRPr="009F2882">
        <w:rPr>
          <w:i/>
        </w:rPr>
        <w:t>hmoty</w:t>
      </w:r>
      <w:r w:rsidRPr="009F2882">
        <w:rPr>
          <w:i/>
        </w:rPr>
        <w:t>…</w:t>
      </w:r>
      <w:r w:rsidR="008E4653" w:rsidRPr="009F2882">
        <w:t xml:space="preserve"> Tehdy jste ještě nenosil žádný slavný meč. Dala jsem vám tu nefritovou dýku</w:t>
      </w:r>
      <w:r w:rsidRPr="009F2882">
        <w:t>…“</w:t>
      </w:r>
    </w:p>
    <w:p w14:paraId="347B3ABB" w14:textId="77777777" w:rsidR="005645A2" w:rsidRPr="009F2882" w:rsidRDefault="00F85FBB" w:rsidP="002B2343">
      <w:pPr>
        <w:pStyle w:val="Text"/>
      </w:pPr>
      <w:r w:rsidRPr="009F2882">
        <w:t>„</w:t>
      </w:r>
      <w:r w:rsidR="008E4653" w:rsidRPr="009F2882">
        <w:t>A nechtěla jste po mně, abych vám ji zaplatil.</w:t>
      </w:r>
      <w:r w:rsidRPr="009F2882">
        <w:t>“</w:t>
      </w:r>
    </w:p>
    <w:p w14:paraId="224243D8" w14:textId="77777777" w:rsidR="005645A2" w:rsidRPr="009F2882" w:rsidRDefault="008E4653" w:rsidP="002B2343">
      <w:pPr>
        <w:pStyle w:val="Text"/>
      </w:pPr>
      <w:r w:rsidRPr="009F2882">
        <w:t xml:space="preserve">Pohroužila se do vzpomínek a usmála se. </w:t>
      </w:r>
      <w:r w:rsidR="00F85FBB" w:rsidRPr="009F2882">
        <w:t>„</w:t>
      </w:r>
      <w:r w:rsidRPr="009F2882">
        <w:t>Ale zaplatil jste mi za ni. Prozradil vám někdy otec, proč ji chtěl?</w:t>
      </w:r>
      <w:r w:rsidR="00F85FBB" w:rsidRPr="009F2882">
        <w:t>“</w:t>
      </w:r>
    </w:p>
    <w:p w14:paraId="1C696623" w14:textId="77777777" w:rsidR="005645A2" w:rsidRPr="009F2882" w:rsidRDefault="00F85FBB" w:rsidP="002B2343">
      <w:pPr>
        <w:pStyle w:val="Text"/>
      </w:pPr>
      <w:r w:rsidRPr="009F2882">
        <w:t>„</w:t>
      </w:r>
      <w:r w:rsidR="008E4653" w:rsidRPr="009F2882">
        <w:t>Nikdy. Myslím, že se po ní sháněl jednoduše proto, že patřívala matce. Ale zachránila jste mi život.</w:t>
      </w:r>
      <w:r w:rsidRPr="009F2882">
        <w:t>“</w:t>
      </w:r>
    </w:p>
    <w:p w14:paraId="1160C2F5" w14:textId="77777777" w:rsidR="005645A2" w:rsidRPr="009F2882" w:rsidRDefault="00F85FBB" w:rsidP="002B2343">
      <w:pPr>
        <w:pStyle w:val="Text"/>
      </w:pPr>
      <w:r w:rsidRPr="009F2882">
        <w:t>„</w:t>
      </w:r>
      <w:r w:rsidR="008E4653" w:rsidRPr="009F2882">
        <w:t>Vždycky jste se mi zamlouval.</w:t>
      </w:r>
      <w:r w:rsidRPr="009F2882">
        <w:t>“</w:t>
      </w:r>
      <w:r w:rsidR="008E4653" w:rsidRPr="009F2882">
        <w:t xml:space="preserve"> Vypadalo to, jako by se teď její ústa rozšířila a odhalovala příliš mnoho zubů. Navíc byly i ostřejší, zatímco jazyk </w:t>
      </w:r>
      <w:r w:rsidRPr="009F2882">
        <w:t>–</w:t>
      </w:r>
      <w:r w:rsidR="008E4653" w:rsidRPr="009F2882">
        <w:t xml:space="preserve"> ten jazyk</w:t>
      </w:r>
      <w:r w:rsidRPr="009F2882">
        <w:t>…</w:t>
      </w:r>
    </w:p>
    <w:p w14:paraId="215845F8" w14:textId="3E4197EC" w:rsidR="005645A2" w:rsidRPr="009F2882" w:rsidRDefault="008E4653" w:rsidP="002B2343">
      <w:pPr>
        <w:pStyle w:val="Text"/>
      </w:pPr>
      <w:r w:rsidRPr="009F2882">
        <w:t xml:space="preserve">Probral se. </w:t>
      </w:r>
      <w:r w:rsidR="00F85FBB" w:rsidRPr="009F2882">
        <w:t>„</w:t>
      </w:r>
      <w:r w:rsidRPr="009F2882">
        <w:t xml:space="preserve">Vyměníte se mnou Bílý meč za Rudé perly? Za nic jiného? Víte, co pro mě znamená. Mohl by mě vysvobodit ze </w:t>
      </w:r>
      <w:r w:rsidR="00F37BA2" w:rsidRPr="009F2882">
        <w:t>závislosti…“</w:t>
      </w:r>
    </w:p>
    <w:p w14:paraId="1580BAF6" w14:textId="77777777" w:rsidR="005645A2" w:rsidRPr="009F2882" w:rsidRDefault="00F85FBB" w:rsidP="002B2343">
      <w:pPr>
        <w:pStyle w:val="Text"/>
      </w:pPr>
      <w:r w:rsidRPr="009F2882">
        <w:t>„</w:t>
      </w:r>
      <w:r w:rsidR="008E4653" w:rsidRPr="009F2882">
        <w:t>Přesně tak. Za nic jiného. Vlastním Meč Zákona. A vím, kde hledat Perly.</w:t>
      </w:r>
      <w:r w:rsidRPr="009F2882">
        <w:t>“</w:t>
      </w:r>
    </w:p>
    <w:p w14:paraId="223B180D" w14:textId="77777777" w:rsidR="005645A2" w:rsidRPr="009F2882" w:rsidRDefault="00F85FBB" w:rsidP="002B2343">
      <w:pPr>
        <w:pStyle w:val="Text"/>
      </w:pPr>
      <w:r w:rsidRPr="009F2882">
        <w:t>„</w:t>
      </w:r>
      <w:r w:rsidR="008E4653" w:rsidRPr="009F2882">
        <w:t>Paní Fernrato, nevydával jsem se tak daleko kvůli smlouvání. Za co mě máte? Stejně jako vy opovrhuji obchodníky. Krom toho nevím nic o tomto světě. Jak bych mohl začít s pátráním po tom, co chcete?</w:t>
      </w:r>
      <w:r w:rsidRPr="009F2882">
        <w:t>“</w:t>
      </w:r>
      <w:r w:rsidR="008E4653" w:rsidRPr="009F2882">
        <w:t xml:space="preserve"> Uvažoval, zda by se nějakým způsobem nedostal k Bouřenoši. Až sem dorazil proto, že se vydal za pověstí, vzpomínkou, čímsi, co slyšel dávno předtím, než vůbec získal Černý meč. Vzpomněl si na jednu ze Svých prvních snových výprav a na ženu, s níž se na této straně světa setkal a kterou si zapamatoval jako přítelkyni. Avšak od té doby se Paní Fernrata změnila, nebo byl tehdy ještě bláhový, příliš nezkušený, a neviděl ji v pravém světle. Možná, že jeho úsudek nyní zastírala i touha po nezávislosti na Bouřenoši. Zbrani, jíž zabil jedinou bytost kterou kdy opravdu miloval. Přelila se přes něj vlna hluboké lítosti. Vzdychl a odvrátil se od Fernraty. </w:t>
      </w:r>
      <w:r w:rsidRPr="009F2882">
        <w:t>„</w:t>
      </w:r>
      <w:r w:rsidR="008E4653" w:rsidRPr="009F2882">
        <w:t>Má paní</w:t>
      </w:r>
      <w:r w:rsidRPr="009F2882">
        <w:t>…“</w:t>
      </w:r>
    </w:p>
    <w:p w14:paraId="256890A6" w14:textId="6C7F3295" w:rsidR="005645A2" w:rsidRPr="009F2882" w:rsidRDefault="008E4653" w:rsidP="002B2343">
      <w:pPr>
        <w:pStyle w:val="Text"/>
      </w:pPr>
      <w:r w:rsidRPr="009F2882">
        <w:t xml:space="preserve">Zvedla se z pohovky a jako by se přitom zvětšila, jako by její roucho nabylo na objemu. Sálalo z ní horko </w:t>
      </w:r>
      <w:r w:rsidR="00F85FBB" w:rsidRPr="009F2882">
        <w:t>–</w:t>
      </w:r>
      <w:r w:rsidRPr="009F2882">
        <w:t xml:space="preserve"> nebo snad prudký mráz</w:t>
      </w:r>
      <w:r w:rsidR="005645A2" w:rsidRPr="009F2882">
        <w:t xml:space="preserve"> </w:t>
      </w:r>
      <w:r w:rsidR="00F85FBB" w:rsidRPr="009F2882">
        <w:t>–</w:t>
      </w:r>
      <w:r w:rsidRPr="009F2882">
        <w:t xml:space="preserve"> o takové síle, že kdyby se albínky dotkl, spálil by se. Vzpomínal si na ony noci. Na ony hrůzostrašné, uhrančivé noci, kdy mu svěřovala všechna tajemství jeho předků </w:t>
      </w:r>
      <w:r w:rsidR="00F85FBB" w:rsidRPr="009F2882">
        <w:t>–</w:t>
      </w:r>
      <w:r w:rsidRPr="009F2882">
        <w:t xml:space="preserve"> což byl, jak se domníval, skutečný důvod, proč ho otec vyslal na snovou výpravu právě sem. Nebo mu to alespoň tvrdila. Nyní tvrdila něco jiného.</w:t>
      </w:r>
      <w:r w:rsidRPr="008E4653">
        <w:t xml:space="preserve"> Zamračil se. Proč </w:t>
      </w:r>
      <w:r w:rsidRPr="008E4653">
        <w:rPr>
          <w:b/>
        </w:rPr>
        <w:t xml:space="preserve">mu </w:t>
      </w:r>
      <w:r w:rsidRPr="009F2882">
        <w:lastRenderedPageBreak/>
        <w:t xml:space="preserve">teď lhala? Anebo mu lhala už tehdy? </w:t>
      </w:r>
      <w:r w:rsidR="00F85FBB" w:rsidRPr="009F2882">
        <w:t>„</w:t>
      </w:r>
      <w:r w:rsidRPr="009F2882">
        <w:t>Paní. Musím už jít. Nemohu splnit, co po mně žádáte.</w:t>
      </w:r>
      <w:r w:rsidR="00F85FBB" w:rsidRPr="009F2882">
        <w:t>“</w:t>
      </w:r>
    </w:p>
    <w:p w14:paraId="4FA7E9C0" w14:textId="77777777" w:rsidR="005645A2" w:rsidRPr="009F2882" w:rsidRDefault="008E4653" w:rsidP="002B2343">
      <w:pPr>
        <w:pStyle w:val="Text"/>
      </w:pPr>
      <w:r w:rsidRPr="009F2882">
        <w:t xml:space="preserve">Upřeně na něj hleděla ohromná plazí tvář. </w:t>
      </w:r>
      <w:r w:rsidR="00F85FBB" w:rsidRPr="009F2882">
        <w:t>„</w:t>
      </w:r>
      <w:r w:rsidRPr="009F2882">
        <w:t>Jste synem mé sestry. Vlastní krev vás žádá o pomoc! Přišel jste sem hledat Bílý meč, i když už máte Černý. A nevěděl jste, že za něj budete muset zaplatit? Zapomněl jste na všechnu věrnost svému rodu, princi Elriku?</w:t>
      </w:r>
      <w:r w:rsidR="00F85FBB" w:rsidRPr="009F2882">
        <w:t>“</w:t>
      </w:r>
    </w:p>
    <w:p w14:paraId="18E46884" w14:textId="77777777" w:rsidR="005645A2" w:rsidRPr="009F2882" w:rsidRDefault="00F85FBB" w:rsidP="002B2343">
      <w:pPr>
        <w:pStyle w:val="Text"/>
      </w:pPr>
      <w:r w:rsidRPr="009F2882">
        <w:t>„</w:t>
      </w:r>
      <w:r w:rsidR="008E4653" w:rsidRPr="009F2882">
        <w:t>Nevěděl jsem, co po mně budete chtít.</w:t>
      </w:r>
      <w:r w:rsidRPr="009F2882">
        <w:t>“</w:t>
      </w:r>
      <w:r w:rsidR="008E4653" w:rsidRPr="009F2882">
        <w:t xml:space="preserve"> I jemu samému to znělo slabě.</w:t>
      </w:r>
    </w:p>
    <w:p w14:paraId="345A2960" w14:textId="77777777" w:rsidR="005645A2" w:rsidRPr="009F2882" w:rsidRDefault="008E4653" w:rsidP="002B2343">
      <w:pPr>
        <w:pStyle w:val="Text"/>
      </w:pPr>
      <w:r w:rsidRPr="009F2882">
        <w:t>Mocně se nadechla a zdálo se, že se ještě zvětšila.</w:t>
      </w:r>
    </w:p>
    <w:p w14:paraId="2165B671" w14:textId="77777777" w:rsidR="005645A2" w:rsidRPr="009F2882" w:rsidRDefault="008E4653" w:rsidP="002B2343">
      <w:pPr>
        <w:pStyle w:val="Text"/>
      </w:pPr>
      <w:r w:rsidRPr="009F2882">
        <w:t>Elrik se neklidně pohnul na pohovce a zalitoval, že u sebe nemá svůj meč. Začínal mít obavy. Potřeboval načerpat síly. Zbývalo mu tak málo zdrojů. Kůže paní Fernraty již nebyla bílá, získala zlatozelený lesk, a vlasy se jí samy od sebe svíjely. Bál se jí jinak, než když byl v Hizssu poprvé a existoval ve dvou světech současně, domnívaje se, že je na zdvořilostní návštěvě u sestry své matky, kterou Sadrik miloval k zbláznění. Elrik se dozvěděl víc, než si přál. O svých předcích.</w:t>
      </w:r>
    </w:p>
    <w:p w14:paraId="3367DC78" w14:textId="77777777" w:rsidR="005645A2" w:rsidRPr="009F2882" w:rsidRDefault="008E4653" w:rsidP="002B2343">
      <w:pPr>
        <w:pStyle w:val="Text"/>
      </w:pPr>
      <w:r w:rsidRPr="009F2882">
        <w:t>O lidech zvaných Phoornové, kteří ještě dnes žili v Melniboné a kteří nebyli rozehnáni tak, jako byli rozehnáni jiní, nebo zabiti tak, jako byli zabiti skoro všichni jeho bratranci, sestřenice a další příbuzní, po tom, co přivolal mořské plenitele, kteří zničili Imrryr.</w:t>
      </w:r>
    </w:p>
    <w:p w14:paraId="2D5E303F" w14:textId="2A13FEDB" w:rsidR="005645A2" w:rsidRPr="009F2882" w:rsidRDefault="008E4653" w:rsidP="002B2343">
      <w:pPr>
        <w:pStyle w:val="Text"/>
      </w:pPr>
      <w:r w:rsidRPr="009F2882">
        <w:t xml:space="preserve">Pak si Phoorny zamiloval, a miloval je stále. Když poprvé objevili tento svět, uzavírali spojenectví, přicházeli jako vyhnanci a zakládali civilizaci, jež stála na myšlenkách spravedlnosti, kterou až do </w:t>
      </w:r>
      <w:r w:rsidR="009F2882" w:rsidRPr="009F2882">
        <w:t>té</w:t>
      </w:r>
      <w:r w:rsidRPr="009F2882">
        <w:t xml:space="preserve"> doby nepoznala většina bohů ani smrtelníků. Pomocí pokročilé nadpřirozené alchymie se zkřížili, ačkoli jejich potomci získávali buď jednu podobu, nebo druhou, nikdy však obě. Nedalo se pokaždé předpovědět, co se vyklube z phoornského vejce či, ano, z lidského lůna. </w:t>
      </w:r>
      <w:r w:rsidR="009F2882" w:rsidRPr="009F2882">
        <w:t>Paní</w:t>
      </w:r>
      <w:r w:rsidRPr="009F2882">
        <w:t xml:space="preserve"> Fernrata mu ovšem pověděla i o tvaroměncích, o hrstce těch, </w:t>
      </w:r>
      <w:r w:rsidR="009F2882" w:rsidRPr="009F2882">
        <w:t>kteří</w:t>
      </w:r>
      <w:r w:rsidRPr="009F2882">
        <w:t xml:space="preserve"> mohli být tím, čím si sami přáli být, a kteří po celá staletí udržovali vlastní plémě. Vděčil jí za hodně. Byla chyba, že se jí teď začal </w:t>
      </w:r>
      <w:r w:rsidR="009F2882" w:rsidRPr="009F2882">
        <w:t>bát</w:t>
      </w:r>
      <w:r w:rsidRPr="009F2882">
        <w:t xml:space="preserve">. </w:t>
      </w:r>
      <w:r w:rsidR="00F85FBB" w:rsidRPr="009F2882">
        <w:t>„</w:t>
      </w:r>
      <w:r w:rsidRPr="009F2882">
        <w:t>Má paní, kdyby to šlo, pomohl bych vám, ne proto, že se mnou můžete uzavřít obchod, ale už kvůli našim starým spojenectvím. Konec konců jsem přijel, abych vás požádal o laskavost. A s radostí vám ji oplatím jinou laskavostí.</w:t>
      </w:r>
      <w:r w:rsidR="00F85FBB" w:rsidRPr="009F2882">
        <w:t>“</w:t>
      </w:r>
    </w:p>
    <w:p w14:paraId="726D896F" w14:textId="02D7968B" w:rsidR="005645A2" w:rsidRPr="009F2882" w:rsidRDefault="008E4653" w:rsidP="002B2343">
      <w:pPr>
        <w:pStyle w:val="Text"/>
      </w:pPr>
      <w:r w:rsidRPr="009F2882">
        <w:lastRenderedPageBreak/>
        <w:t xml:space="preserve">Veliké phoornské oči teď působily jemněji. Změnila se i její řeč. Znovu zněla laskavě. </w:t>
      </w:r>
      <w:r w:rsidR="00F85FBB" w:rsidRPr="009F2882">
        <w:t>„</w:t>
      </w:r>
      <w:r w:rsidRPr="009F2882">
        <w:t>Neměla jsem se s vámi snažit smlouvat, Elriku. Avšak od našeho posledního shledání se tu život do značné míry změnil. Ačkoli jste je nikdy nepoznal, měla jsem bratra, otce, další příbuzné. Náš svět se v průběhu mnoha staletí zkazil. Rozhořely se v něm války</w:t>
      </w:r>
      <w:r w:rsidR="004164C6" w:rsidRPr="009F2882">
        <w:t xml:space="preserve"> </w:t>
      </w:r>
      <w:r w:rsidR="00F85FBB" w:rsidRPr="009F2882">
        <w:t>–</w:t>
      </w:r>
      <w:r w:rsidRPr="009F2882">
        <w:t xml:space="preserve"> Viděl jste ty opevněné přístavy. Došlo tu k obludným zradám. K tak strašlivé proradnosti</w:t>
      </w:r>
      <w:r w:rsidR="00F85FBB" w:rsidRPr="009F2882">
        <w:t>…“</w:t>
      </w:r>
      <w:r w:rsidRPr="009F2882">
        <w:t xml:space="preserve"> Při těchto vzpomínkách jí hlas zesmutněl. </w:t>
      </w:r>
      <w:r w:rsidR="00F85FBB" w:rsidRPr="009F2882">
        <w:t>„</w:t>
      </w:r>
      <w:r w:rsidRPr="009F2882">
        <w:t>Potřebuji vaši pomoc, Elriku. Musím něco udělat. Splnit před smrtí jeden úkol. Povinnost</w:t>
      </w:r>
      <w:r w:rsidR="00F85FBB" w:rsidRPr="009F2882">
        <w:t>…“</w:t>
      </w:r>
      <w:r w:rsidRPr="009F2882">
        <w:t xml:space="preserve"> Možná, že na něj seslala zaklínadlo, ale uvědomil si, že s ní soucítí.</w:t>
      </w:r>
    </w:p>
    <w:p w14:paraId="47A202ED" w14:textId="77777777" w:rsidR="005645A2" w:rsidRPr="009F2882" w:rsidRDefault="008E4653" w:rsidP="002B2343">
      <w:pPr>
        <w:pStyle w:val="Text"/>
      </w:pPr>
      <w:r w:rsidRPr="009F2882">
        <w:t xml:space="preserve">Stále se však měl na pozoru, stále si nebyl jistý. </w:t>
      </w:r>
      <w:r w:rsidR="00F85FBB" w:rsidRPr="009F2882">
        <w:t>„</w:t>
      </w:r>
      <w:r w:rsidRPr="009F2882">
        <w:t>Nemusíte se mnou vyjednávat, má paní. Pojí nás prastaré pokrevní pouto. Bud</w:t>
      </w:r>
      <w:r w:rsidR="00F85FBB" w:rsidRPr="009F2882">
        <w:t>u-l</w:t>
      </w:r>
      <w:r w:rsidRPr="009F2882">
        <w:t>i moci, pomohu vám i bez odměny. Ale copak jste tu nenašla válečníka, který by vám pomohl?</w:t>
      </w:r>
      <w:r w:rsidR="00F85FBB" w:rsidRPr="009F2882">
        <w:t>“</w:t>
      </w:r>
    </w:p>
    <w:p w14:paraId="7913E06C" w14:textId="77777777" w:rsidR="005645A2" w:rsidRPr="009F2882" w:rsidRDefault="00F85FBB" w:rsidP="002B2343">
      <w:pPr>
        <w:pStyle w:val="Text"/>
      </w:pPr>
      <w:r w:rsidRPr="009F2882">
        <w:t>„</w:t>
      </w:r>
      <w:r w:rsidR="008E4653" w:rsidRPr="009F2882">
        <w:t>Ne. Žádný totiž nemá to, co vy.</w:t>
      </w:r>
      <w:r w:rsidRPr="009F2882">
        <w:t>“</w:t>
      </w:r>
    </w:p>
    <w:p w14:paraId="56DAFC56" w14:textId="092C1B69" w:rsidR="005645A2" w:rsidRPr="009F2882" w:rsidRDefault="00F85FBB" w:rsidP="002B2343">
      <w:pPr>
        <w:pStyle w:val="Text"/>
      </w:pPr>
      <w:r w:rsidRPr="009F2882">
        <w:t>„</w:t>
      </w:r>
      <w:r w:rsidR="008E4653" w:rsidRPr="009F2882">
        <w:t>Myslíte Bouřenoše? Přinesu si ho z lodi. I se zbrojí. Povím jen princezně Nuaze, kam se vydám</w:t>
      </w:r>
      <w:r w:rsidR="00B81CF3" w:rsidRPr="009F2882">
        <w:t>“</w:t>
      </w:r>
    </w:p>
    <w:p w14:paraId="6E243A5B" w14:textId="77777777" w:rsidR="005645A2" w:rsidRPr="009F2882" w:rsidRDefault="00F85FBB" w:rsidP="002B2343">
      <w:pPr>
        <w:pStyle w:val="Text"/>
      </w:pPr>
      <w:r w:rsidRPr="009F2882">
        <w:t>„</w:t>
      </w:r>
      <w:r w:rsidR="008E4653" w:rsidRPr="009F2882">
        <w:t>Můj sluha již donesl meč i brnění. Není třeba princeznu z Uytu jakkoli vyrušovat.</w:t>
      </w:r>
      <w:r w:rsidRPr="009F2882">
        <w:t>“</w:t>
      </w:r>
    </w:p>
    <w:p w14:paraId="047BB07C" w14:textId="77777777" w:rsidR="005645A2" w:rsidRPr="009F2882" w:rsidRDefault="008E4653" w:rsidP="002B2343">
      <w:pPr>
        <w:pStyle w:val="Text"/>
      </w:pPr>
      <w:r w:rsidRPr="009F2882">
        <w:t>Od jihu se valila hustá mračna a oblohu zaplavovala temnota. Ochladilo se, albín se zachvěl a pocítil ještě větší strach o Nauhu.</w:t>
      </w:r>
    </w:p>
    <w:p w14:paraId="56E04707" w14:textId="77777777" w:rsidR="005645A2" w:rsidRPr="009F2882" w:rsidRDefault="00F85FBB" w:rsidP="002B2343">
      <w:pPr>
        <w:pStyle w:val="Text"/>
      </w:pPr>
      <w:r w:rsidRPr="009F2882">
        <w:t>„</w:t>
      </w:r>
      <w:r w:rsidR="008E4653" w:rsidRPr="009F2882">
        <w:t>Nikdo jí tu neublíží,</w:t>
      </w:r>
      <w:r w:rsidRPr="009F2882">
        <w:t>“</w:t>
      </w:r>
      <w:r w:rsidR="008E4653" w:rsidRPr="009F2882">
        <w:t xml:space="preserve"> pravila Phoornka. </w:t>
      </w:r>
      <w:r w:rsidRPr="009F2882">
        <w:t>„</w:t>
      </w:r>
      <w:r w:rsidR="008E4653" w:rsidRPr="009F2882">
        <w:t xml:space="preserve">Nyní se však musím odvážit </w:t>
      </w:r>
      <w:r w:rsidRPr="009F2882">
        <w:t>–</w:t>
      </w:r>
      <w:r w:rsidR="008E4653" w:rsidRPr="009F2882">
        <w:t xml:space="preserve"> načerpat další hmotu </w:t>
      </w:r>
      <w:r w:rsidRPr="009F2882">
        <w:t>–</w:t>
      </w:r>
      <w:r w:rsidR="008E4653" w:rsidRPr="009F2882">
        <w:t xml:space="preserve"> z </w:t>
      </w:r>
      <w:r w:rsidRPr="009F2882">
        <w:t>–</w:t>
      </w:r>
      <w:r w:rsidR="008E4653" w:rsidRPr="009F2882">
        <w:t xml:space="preserve"> podsvětí</w:t>
      </w:r>
      <w:r w:rsidRPr="009F2882">
        <w:t>…“</w:t>
      </w:r>
      <w:r w:rsidR="008E4653" w:rsidRPr="009F2882">
        <w:t xml:space="preserve"> Ozval se šum, jako by se po širém moři proháněl vodní vír.</w:t>
      </w:r>
    </w:p>
    <w:p w14:paraId="7E709DD4" w14:textId="77777777" w:rsidR="005645A2" w:rsidRPr="009F2882" w:rsidRDefault="008E4653" w:rsidP="002B2343">
      <w:pPr>
        <w:pStyle w:val="Text"/>
      </w:pPr>
      <w:r w:rsidRPr="009F2882">
        <w:t>Sledoval ji teď jen s obtížemi. Už mu to nemyslelo tak jasně jako předtím. Přišlo mu, že stůl zmizel. Ze setmělého domu se stal černý stín.</w:t>
      </w:r>
    </w:p>
    <w:p w14:paraId="2C87C5B1" w14:textId="77777777" w:rsidR="005645A2" w:rsidRPr="009F2882" w:rsidRDefault="008E4653" w:rsidP="002B2343">
      <w:pPr>
        <w:pStyle w:val="Text"/>
      </w:pPr>
      <w:r w:rsidRPr="009F2882">
        <w:t>Jakmile se znovu ozval její hlas, zvuky noci odezněly. Otočil se a zíral do prázdnoty. Zářily nad ním dvě zlatozelené hvězdy: nezaujaté, chladné. Pořád jí bylo rozumět, slova však zurčela jako vlny na oblázcích:</w:t>
      </w:r>
    </w:p>
    <w:p w14:paraId="1AC608B7" w14:textId="77777777" w:rsidR="005645A2" w:rsidRDefault="00F85FBB" w:rsidP="002B2343">
      <w:pPr>
        <w:pStyle w:val="Text"/>
      </w:pPr>
      <w:r>
        <w:t>„</w:t>
      </w:r>
      <w:r w:rsidR="008E4653" w:rsidRPr="008E4653">
        <w:t>Jste připraven jít se mnou, Elriku?</w:t>
      </w:r>
      <w:r>
        <w:t>“</w:t>
      </w:r>
    </w:p>
    <w:p w14:paraId="720F6FF0" w14:textId="77777777" w:rsidR="005645A2" w:rsidRDefault="00F85FBB" w:rsidP="002B2343">
      <w:pPr>
        <w:pStyle w:val="Text"/>
      </w:pPr>
      <w:r>
        <w:t>„</w:t>
      </w:r>
      <w:r w:rsidR="008E4653" w:rsidRPr="008E4653">
        <w:t>Máte mé slovo.</w:t>
      </w:r>
      <w:r>
        <w:t>“</w:t>
      </w:r>
    </w:p>
    <w:p w14:paraId="276B1C71" w14:textId="622A3508" w:rsidR="005645A2" w:rsidRPr="009F2882" w:rsidRDefault="008E4653" w:rsidP="002B2343">
      <w:pPr>
        <w:pStyle w:val="Text"/>
      </w:pPr>
      <w:r w:rsidRPr="008E4653">
        <w:t>Potom mu něco spadlo k nohám. Věděl, co to je, sklonil se a zvedl to</w:t>
      </w:r>
      <w:r w:rsidR="004164C6">
        <w:t xml:space="preserve"> - </w:t>
      </w:r>
      <w:r w:rsidRPr="008E4653">
        <w:t xml:space="preserve">Připjal si náprsní krunýř a stehenní pláty, nasadil si přilbu na hlavu, pověsil si pochvu za opasek. Když se napřímil, z nebe se </w:t>
      </w:r>
      <w:r w:rsidRPr="008E4653">
        <w:lastRenderedPageBreak/>
        <w:t xml:space="preserve">natáhlo dlouhé a vlnité šupinaté tělo a Elrik se zahleděl hlouběji do oněch zlatozelených očí; věděl, co jsou zač a komu patří. U kořene dlouhého plazího krku měla od přírody důlek, do kterého se mohl posadit. </w:t>
      </w:r>
      <w:r w:rsidRPr="009F2882">
        <w:t xml:space="preserve">Nebylo to zas tak dávno, co si v obrovských Dračích slujích svého lidu vzal vyřezávané vilmirské sedlo a umístil ho do právě takového důlku. Paní Fernrata, tvaroměnka velice zvláštního ražení, se ho vroucně dotkla dlouhým spárem. Přestože se Elrik seznámil s jejími prapodivnými silami už dříve a znovu prožil první setkání jejich spřízněných ras, jaktěživ neviděl, že by se proměnila s takovou rychlostí. Ani během žádného ze svých dobrodružství a snů neviděl, že by se nějaký tvaroměnec tak rychle změnil ze savce v plaza, ačkoli Phoorni nebyli pravými plazy o nic víc než Melniboňané pravými lidmi. Obě plémě se zrodila v odlišných světech s různými bohy a filozofiemi. Obě se naučila přednostem těch druhých. A pak se konečně spojila, přestože si v řadě ohledů byla stále ještě cizí. A toto byl lid, který Dračí králové z Melniboné označovali za své předky. Nebylo to poprvé, co Elrikovi došlo, proč se v jeho světě říká drakům </w:t>
      </w:r>
      <w:r w:rsidR="00F85FBB" w:rsidRPr="009F2882">
        <w:t>‚</w:t>
      </w:r>
      <w:r w:rsidRPr="009F2882">
        <w:t>bratře</w:t>
      </w:r>
      <w:r w:rsidR="00F85FBB" w:rsidRPr="009F2882">
        <w:t>‘</w:t>
      </w:r>
      <w:r w:rsidRPr="009F2882">
        <w:t xml:space="preserve"> či </w:t>
      </w:r>
      <w:r w:rsidR="00F85FBB" w:rsidRPr="009F2882">
        <w:t>‚</w:t>
      </w:r>
      <w:r w:rsidRPr="009F2882">
        <w:t>sestro</w:t>
      </w:r>
      <w:r w:rsidR="00F85FBB" w:rsidRPr="009F2882">
        <w:t>‘</w:t>
      </w:r>
      <w:r w:rsidRPr="009F2882">
        <w:t>, zachází se s nimi s neskonalou úctou a hovoří se s nimi, i když žijí v odlišném čase a Melniboňanům se zdá, jako by jejich draci prospali celé roky či desetiletí.</w:t>
      </w:r>
    </w:p>
    <w:p w14:paraId="6CA8151F" w14:textId="77777777" w:rsidR="005645A2" w:rsidRPr="009F2882" w:rsidRDefault="008E4653" w:rsidP="002B2343">
      <w:pPr>
        <w:pStyle w:val="Text"/>
      </w:pPr>
      <w:r w:rsidRPr="009F2882">
        <w:t>Na paní Fernratě nezůstaly žádné známky lidskosti. Byla zcela phoornská a mluvila prastarým jazykem, jímž se spolu dorozumívali Phoorni a Melniboňané.</w:t>
      </w:r>
    </w:p>
    <w:p w14:paraId="7C3BE707" w14:textId="77777777" w:rsidR="005645A2" w:rsidRPr="009F2882" w:rsidRDefault="008E4653" w:rsidP="002B2343">
      <w:pPr>
        <w:pStyle w:val="Text"/>
      </w:pPr>
      <w:r w:rsidRPr="009F2882">
        <w:t>Sklonila překrásný zoubkovaný krk, nechala Elrika nasednout a odvrátila hlavu tak, aby přebytky ohnivého jedu z jejích ústních váčků sežehly dlážděnou terasu a neublížily mu.</w:t>
      </w:r>
    </w:p>
    <w:p w14:paraId="403F533C" w14:textId="77777777" w:rsidR="005645A2" w:rsidRPr="009F2882" w:rsidRDefault="008E4653" w:rsidP="002B2343">
      <w:pPr>
        <w:pStyle w:val="Text"/>
      </w:pPr>
      <w:r w:rsidRPr="009F2882">
        <w:t xml:space="preserve">Jako by se obávala pronásledování, nahlížela ohnivá dračice do tmy, klapala ohromnými spáry po terakotě, široce, přeširoce roztahovala křídla a připravovala se vzlétnout do noční temnoty a přidat slova ke krásné divoké hudbě pradávné phoornské </w:t>
      </w:r>
      <w:r w:rsidRPr="009F2882">
        <w:rPr>
          <w:i/>
        </w:rPr>
        <w:t>Písně o létání.</w:t>
      </w:r>
      <w:r w:rsidRPr="009F2882">
        <w:t xml:space="preserve"> Odrazila se od terasy, tryskem se rozběhla po trávě a bystré smysly ji cestou k obsidiánovému moři upozorňovaly na všechny překážky.</w:t>
      </w:r>
    </w:p>
    <w:p w14:paraId="16F5CCC5" w14:textId="77777777" w:rsidR="005645A2" w:rsidRPr="009F2882" w:rsidRDefault="008E4653" w:rsidP="002B2343">
      <w:pPr>
        <w:pStyle w:val="Text"/>
      </w:pPr>
      <w:r w:rsidRPr="009F2882">
        <w:t>A pak se vznesla.</w:t>
      </w:r>
    </w:p>
    <w:p w14:paraId="43CDE0CC" w14:textId="77777777" w:rsidR="005645A2" w:rsidRPr="009F2882" w:rsidRDefault="008E4653" w:rsidP="002B2343">
      <w:pPr>
        <w:pStyle w:val="Text"/>
      </w:pPr>
      <w:r w:rsidRPr="009F2882">
        <w:t xml:space="preserve">A Elrik, usazený obkročmo na jejím nádherném obrovitém těle, zvrátil hlavu, nechal si dlouhými bílými vlasy proudit chladivý </w:t>
      </w:r>
      <w:r w:rsidRPr="009F2882">
        <w:lastRenderedPageBreak/>
        <w:t>vzduch, rozezněl hlas a připojil se k souzvuku oné složité melodie, jež byla pro něj a pro jeho rod stále stejně přirozená jako v době, kdy Phoornové s jeho lidem poprvé navštívili tento skvostný přívětivý svět a rozhodli se, že ho budou spravovat ve jménu svých ideálů.</w:t>
      </w:r>
    </w:p>
    <w:p w14:paraId="27A0CC1F" w14:textId="669E5C03" w:rsidR="005645A2" w:rsidRPr="009F2882" w:rsidRDefault="008E4653" w:rsidP="002B2343">
      <w:pPr>
        <w:pStyle w:val="Text"/>
      </w:pPr>
      <w:r w:rsidRPr="009F2882">
        <w:t>Co se pokazilo od doby, kdy si s ní užíval dlouhé selanky a novým způsobem se zamiloval? Tehdy měli</w:t>
      </w:r>
      <w:r w:rsidR="009F2882" w:rsidRPr="009F2882">
        <w:t xml:space="preserve"> víru ve Velkou rovnováhu, přetavenou</w:t>
      </w:r>
      <w:r w:rsidRPr="009F2882">
        <w:t xml:space="preserve"> do celé řady účelných pojmů řádu a spravedlnosti. A teď? Te</w:t>
      </w:r>
      <w:r w:rsidR="009F2882" w:rsidRPr="009F2882">
        <w:t>ď</w:t>
      </w:r>
      <w:r w:rsidRPr="009F2882">
        <w:t xml:space="preserve"> už přivykl lžím, tajnostem, politickému i jinému handrkování. Cel</w:t>
      </w:r>
      <w:r w:rsidR="009F2882" w:rsidRPr="009F2882">
        <w:t>ý</w:t>
      </w:r>
      <w:r w:rsidRPr="009F2882">
        <w:t xml:space="preserve"> svět byl temnější, hrozivější. Kdyby jen tušil, jak se změny Dolního světa odrazily na tom Horním, nebral by s sebou přátele.</w:t>
      </w:r>
    </w:p>
    <w:p w14:paraId="14F1C3B3" w14:textId="77777777" w:rsidR="005645A2" w:rsidRPr="009F2882" w:rsidRDefault="008E4653" w:rsidP="002B2343">
      <w:pPr>
        <w:pStyle w:val="Text"/>
      </w:pPr>
      <w:r w:rsidRPr="009F2882">
        <w:t>Avšak všechny tyto úvahy už se rozplývaly, neboť znovu letěl na drakovi a napojoval se, jak si to jeho geny pamatovaly, na ono zrůdné bušící srdce, hluboký pozvolný tep, tlukot ohromných křídel a pohupování dlouhého svalnatého chvostu, šlehajícího ze strany na stranu. Zamlouvalo se mu pohodlí těžké černé zbroje, scházelo mu však velké dračí kopí, jehož prostřednictvím si mohl s dračicí vyměňovat myšlenk</w:t>
      </w:r>
      <w:r w:rsidR="00F85FBB" w:rsidRPr="009F2882">
        <w:t>y –</w:t>
      </w:r>
    </w:p>
    <w:p w14:paraId="6B319661" w14:textId="77777777" w:rsidR="005645A2" w:rsidRPr="009F2882" w:rsidRDefault="008E4653" w:rsidP="002B2343">
      <w:pPr>
        <w:pStyle w:val="Text"/>
      </w:pPr>
      <w:r w:rsidRPr="009F2882">
        <w:t>Nyní věděl jen, že míří na západ a do vnitrozemí. Když slunce potáhlo modročerný obzor pruhy jitřního světla, přeletěli nad lesem velikých, k nebi se pnoucích borovic ke tvrzi ze zlatě žíhaného bílého mramoru, osázené vížkami a navržené takovým způsobem, aby vyvolávala dojem jak umělecké ladnosti, tak mohutné účelnosti, ale i jakési slabé tušení hrozivosti.</w:t>
      </w:r>
    </w:p>
    <w:p w14:paraId="0D24D1E4" w14:textId="77777777" w:rsidR="005645A2" w:rsidRPr="009F2882" w:rsidRDefault="008E4653" w:rsidP="002B2343">
      <w:pPr>
        <w:pStyle w:val="Text"/>
      </w:pPr>
      <w:r w:rsidRPr="009F2882">
        <w:t xml:space="preserve">Fernrata se vrhla střemhlav do hlubin lesa, přimkla křídla těsně k tělu, natáhla pařáty a sehnula krk. Bezchybně přistála na mýtině, na niž ještě neproniklo světlo. Umožnila Elrikovi slézt a pak na něj phoornsky promluvila. </w:t>
      </w:r>
      <w:r w:rsidR="00F85FBB" w:rsidRPr="009F2882">
        <w:t>„</w:t>
      </w:r>
      <w:r w:rsidRPr="009F2882">
        <w:t>Teď si tu musíme odpočinout, až do odpoledne, než zahájí turnaj. Na hradě musí ještě v hlavním rychtářství vybrat a připravit terče.</w:t>
      </w:r>
      <w:r w:rsidR="00F85FBB" w:rsidRPr="009F2882">
        <w:t>“</w:t>
      </w:r>
      <w:r w:rsidRPr="009F2882">
        <w:t xml:space="preserve"> A pak ho zavinula do složených křídel, uvelebila se na mohutné nižší větvi jednoho z nejvyšších stromů a uložila se ke spánku.</w:t>
      </w:r>
    </w:p>
    <w:p w14:paraId="66C4751D" w14:textId="77777777" w:rsidR="005645A2" w:rsidRDefault="005645A2" w:rsidP="002B2343">
      <w:pPr>
        <w:pStyle w:val="Text"/>
        <w:rPr>
          <w:b/>
        </w:rPr>
      </w:pPr>
      <w:bookmarkStart w:id="14" w:name="bookmark4"/>
    </w:p>
    <w:p w14:paraId="569A0037" w14:textId="77777777" w:rsidR="005645A2" w:rsidRDefault="008E4653" w:rsidP="002B2343">
      <w:pPr>
        <w:pStyle w:val="Text"/>
        <w:rPr>
          <w:b/>
        </w:rPr>
      </w:pPr>
      <w:r w:rsidRPr="008E4653">
        <w:rPr>
          <w:b/>
        </w:rPr>
        <w:t>Otázka původu</w:t>
      </w:r>
      <w:bookmarkEnd w:id="14"/>
    </w:p>
    <w:p w14:paraId="17803B38" w14:textId="77777777" w:rsidR="005645A2" w:rsidRDefault="008E4653" w:rsidP="002B2343">
      <w:pPr>
        <w:pStyle w:val="Text"/>
      </w:pPr>
      <w:r w:rsidRPr="008E4653">
        <w:t xml:space="preserve">Toho večera, když slunce ještě viselo vysoko na obloze, žhnulo jasně oranžovým žárem a paní Fernrata pověděla Elrikovi o svých </w:t>
      </w:r>
      <w:r w:rsidRPr="008E4653">
        <w:lastRenderedPageBreak/>
        <w:t>úmyslech, zamířili princ s albínkou po velice rozbrázděné rudé hliněné cestě k netušené nádheře Bílé tvrze, jež jako pitvorný mrak kouře s jasnými obrysy vystupovala z ostré zeleně takřka neprostupného lesa.</w:t>
      </w:r>
    </w:p>
    <w:p w14:paraId="30D097EA" w14:textId="77777777" w:rsidR="005645A2" w:rsidRDefault="008E4653" w:rsidP="002B2343">
      <w:pPr>
        <w:pStyle w:val="Text"/>
      </w:pPr>
      <w:r w:rsidRPr="008E4653">
        <w:t>Jakmile dorazili k bíle natřené bráně z šest stop širokých klád pobitých železem, křikla s takovou autoritou, že se vrata rázem otevřela dokořán a vyvažovači zařízení zvedlo obrovské železné mříže. Jejich Plémě Elrika s Fernratou poznalo, a tak je pustili bez otázek.</w:t>
      </w:r>
    </w:p>
    <w:p w14:paraId="7373E4E4" w14:textId="77777777" w:rsidR="005645A2" w:rsidRDefault="008E4653" w:rsidP="002B2343">
      <w:pPr>
        <w:pStyle w:val="Text"/>
      </w:pPr>
      <w:r w:rsidRPr="008E4653">
        <w:t>Pevnost tvořila řada velkých věží, které stály jedna ve druhé a měly být bráněny i za cenu smrti. Ke každé věži patřila půda, na níž se dalo v případě nutnosti pěstovat vlastní jídlo. Elrik si uvědomil, že tvrz stojí na stejných principech jako Imrryr, že se v ní současně sváří snaha udělat dojem a zaručovat nedobytnost. Jeho lidé si k tomu vybrali ostrov a oceán. Addrik Heed využíval hvozdu, jímž nevedly cesty.</w:t>
      </w:r>
    </w:p>
    <w:p w14:paraId="3DBDB691" w14:textId="77777777" w:rsidR="005645A2" w:rsidRDefault="008E4653" w:rsidP="002B2343">
      <w:pPr>
        <w:pStyle w:val="Text"/>
      </w:pPr>
      <w:r w:rsidRPr="008E4653">
        <w:t>Ubírala se s ním jedním obezděným prostranstvím za druhým, věžemi a síněmi a nakonec po schodišti na krátkou galerii a z ní do vyšších řad nějakého amfiteátru, ke kamenným lavicím postaveným tak, aby shlížely na dlouhý oválný trávník, na němž stály cíle přichystané ke střeleckému klání. Elrik v tom poznal něco, co kdysi dělávali jeho předkové. Fernrata mu dala znamení, a tak si spolu sedli vysoko nad obsazené řady. Začala mu opakovat, co má v úmyslu a co pro ni musí udělat. Ze střeleckého trávníku, ovívaného lehkým, pozdně jitřním vánkem, se ozvaly vzdálené výkřiky cílů, těžké ducání šípů zarážených do masa a potlesk, když se lučištníkovi podařil pěkný zásah do některé z označených částí otrokova těla od pasu nahoru.</w:t>
      </w:r>
    </w:p>
    <w:p w14:paraId="639F2F04" w14:textId="77777777" w:rsidR="005645A2" w:rsidRDefault="008E4653" w:rsidP="002B2343">
      <w:pPr>
        <w:pStyle w:val="Text"/>
      </w:pPr>
      <w:r w:rsidRPr="008E4653">
        <w:t xml:space="preserve">Ve vysokém vyřezávaném křesle seděla štíhlá postava pirátského otrokáře Addrika Heeda, oděného do lehkého žlutého hávu a oranžového šátku, který mu zahaloval hlavu i ramena. Obklopovali ho jeho kapitáni, jak z vlastní rasy, tak ti lidští, a stáli kolem něj ještě další lidé. Ozbrojen byl pouze lehce nebo snad vůbec, a bylo nad slunce jasnější, že patří k Elrikovu a Fernratině rodu. Elrik v jednom z mužů poznal zádumčivého obchodníka z lodi. Zašeptal to Fernratě a ta přikývla. </w:t>
      </w:r>
      <w:r w:rsidR="00F85FBB">
        <w:t>„</w:t>
      </w:r>
      <w:r w:rsidRPr="008E4653">
        <w:t xml:space="preserve">Plení po celém pobřeží, jak to činí již po dvě století. </w:t>
      </w:r>
      <w:r w:rsidRPr="008E4653">
        <w:lastRenderedPageBreak/>
        <w:t>Otroky prodává v Hizssu, pro který je obchod otázkou přežití. Obchodníci si tu prohlížejí zboží, aby věděli, jaká zhruba bude nabídka, až se vrátí. Drží si v přístavu i vlastní vojenské jednotky. Poznáte to místo, o kterém jsem vám říkala?</w:t>
      </w:r>
      <w:r w:rsidR="00F85FBB">
        <w:t>“</w:t>
      </w:r>
    </w:p>
    <w:p w14:paraId="0BC4674F" w14:textId="77777777" w:rsidR="005645A2" w:rsidRDefault="00F85FBB" w:rsidP="002B2343">
      <w:pPr>
        <w:pStyle w:val="Text"/>
      </w:pPr>
      <w:r>
        <w:t>„</w:t>
      </w:r>
      <w:r w:rsidR="008E4653" w:rsidRPr="008E4653">
        <w:t>Jistě. Na druhé straně a v nejzazší věži.</w:t>
      </w:r>
      <w:r>
        <w:t>“</w:t>
      </w:r>
    </w:p>
    <w:p w14:paraId="1A98F667" w14:textId="77777777" w:rsidR="005645A2" w:rsidRDefault="00F85FBB" w:rsidP="002B2343">
      <w:pPr>
        <w:pStyle w:val="Text"/>
      </w:pPr>
      <w:r>
        <w:t>„</w:t>
      </w:r>
      <w:r w:rsidR="008E4653" w:rsidRPr="008E4653">
        <w:t>Když použiji svá phoornská kouzla, nebude útok očekávat, ale musíte si pospíšit, synovce, bude pro mě těžké zaměstnat jich najednou tolik.</w:t>
      </w:r>
      <w:r>
        <w:t>“</w:t>
      </w:r>
    </w:p>
    <w:p w14:paraId="443BA588" w14:textId="77777777" w:rsidR="005645A2" w:rsidRDefault="008E4653" w:rsidP="002B2343">
      <w:pPr>
        <w:pStyle w:val="Text"/>
      </w:pPr>
      <w:r w:rsidRPr="008E4653">
        <w:t xml:space="preserve">Jakmile v turnaji nastala přestávka, paní Fernrata vstala z lavice a zvolala: </w:t>
      </w:r>
      <w:r w:rsidR="00F85FBB">
        <w:t>„</w:t>
      </w:r>
      <w:r w:rsidRPr="008E4653">
        <w:t>Jak se vám hraje, bratře?</w:t>
      </w:r>
      <w:r w:rsidR="00F85FBB">
        <w:t>“</w:t>
      </w:r>
    </w:p>
    <w:p w14:paraId="6B5120FE" w14:textId="77777777" w:rsidR="005645A2" w:rsidRDefault="008E4653" w:rsidP="002B2343">
      <w:pPr>
        <w:pStyle w:val="Text"/>
      </w:pPr>
      <w:r w:rsidRPr="008E4653">
        <w:t xml:space="preserve">A sledovala, jak Addrik Heed udiveně zvedl hlavu a zarazil se v půli vtipu, který vyprávěl lidským hostům. Ovládl svůj výraz, třebaže v očích se mu ještě vznášela otázka. </w:t>
      </w:r>
      <w:r w:rsidR="00F85FBB">
        <w:t>„</w:t>
      </w:r>
      <w:r w:rsidRPr="008E4653">
        <w:t>Sestro! Měla jsi mi dát vědět. Nechám pro tebe připravit pokoje! Doprovod jsi nechala dole?</w:t>
      </w:r>
      <w:r w:rsidR="00F85FBB">
        <w:t>“</w:t>
      </w:r>
    </w:p>
    <w:p w14:paraId="791D066D" w14:textId="0DAB394B" w:rsidR="005645A2" w:rsidRDefault="00F85FBB" w:rsidP="002B2343">
      <w:pPr>
        <w:pStyle w:val="Text"/>
      </w:pPr>
      <w:r>
        <w:t>„</w:t>
      </w:r>
      <w:r w:rsidR="008E4653" w:rsidRPr="008E4653">
        <w:t>Za branami,</w:t>
      </w:r>
      <w:r>
        <w:t>“</w:t>
      </w:r>
      <w:r w:rsidR="008E4653" w:rsidRPr="008E4653">
        <w:t xml:space="preserve"> odtušila, </w:t>
      </w:r>
      <w:r>
        <w:t>„</w:t>
      </w:r>
      <w:r w:rsidR="008E4653" w:rsidRPr="008E4653">
        <w:t>nevěděla jsem, zda tu budu vítána.</w:t>
      </w:r>
      <w:r>
        <w:t>“</w:t>
      </w:r>
      <w:r w:rsidR="008E4653" w:rsidRPr="008E4653">
        <w:t xml:space="preserve"> Mírně se zakolébala a obrys její lidské podoby se zamihotal jako přelud právě na tak dlouhou dobu, aby přihlížející přimhouřili oči a zamysleli se nad svými nevěrohodnými smysly. Vypadalo to, jako by jí </w:t>
      </w:r>
      <w:r w:rsidR="009F2882" w:rsidRPr="008E4653">
        <w:t>ústy</w:t>
      </w:r>
      <w:r w:rsidR="008E4653" w:rsidRPr="008E4653">
        <w:t xml:space="preserve"> a chřípím unikala lehoučká mlha.</w:t>
      </w:r>
    </w:p>
    <w:p w14:paraId="63CD56F4" w14:textId="77777777" w:rsidR="005645A2" w:rsidRDefault="008E4653" w:rsidP="002B2343">
      <w:pPr>
        <w:pStyle w:val="Text"/>
      </w:pPr>
      <w:r w:rsidRPr="008E4653">
        <w:t xml:space="preserve">Addrik Heed se zachmuřil. </w:t>
      </w:r>
      <w:r w:rsidR="00F85FBB">
        <w:t>„</w:t>
      </w:r>
      <w:r w:rsidRPr="008E4653">
        <w:t>Jsi v pořádku, sestro?</w:t>
      </w:r>
      <w:r w:rsidR="00F85FBB">
        <w:t>“</w:t>
      </w:r>
    </w:p>
    <w:p w14:paraId="333F8372" w14:textId="77777777" w:rsidR="005645A2" w:rsidRDefault="00F85FBB" w:rsidP="002B2343">
      <w:pPr>
        <w:pStyle w:val="Text"/>
      </w:pPr>
      <w:r>
        <w:t>„</w:t>
      </w:r>
      <w:r w:rsidR="008E4653" w:rsidRPr="008E4653">
        <w:t>Á, v naprostém pořádku, bratře. V naprostém pořádku.</w:t>
      </w:r>
      <w:r>
        <w:t>“</w:t>
      </w:r>
      <w:r w:rsidR="008E4653" w:rsidRPr="008E4653">
        <w:t xml:space="preserve"> Vzduchem se nesla zvláštní vůně. </w:t>
      </w:r>
      <w:r>
        <w:t>„</w:t>
      </w:r>
      <w:r w:rsidR="008E4653" w:rsidRPr="008E4653">
        <w:t>Byla jsem s princem Elrikem na cestě celou noc a den, abychom tě našli. Přišel se přidat k tvým pomocníkům, jestli ho dobře chápu. Souhlasila jsem, že ho vezmu s sebou.</w:t>
      </w:r>
      <w:r>
        <w:t>“</w:t>
      </w:r>
    </w:p>
    <w:p w14:paraId="0A08E05E" w14:textId="77777777" w:rsidR="005645A2" w:rsidRDefault="008E4653" w:rsidP="002B2343">
      <w:pPr>
        <w:pStyle w:val="Text"/>
      </w:pPr>
      <w:r w:rsidRPr="008E4653">
        <w:t>Podala mu vysvětlení, kterému mohl uvěřit, a tak se trochu uvolnil. Udělala pár gest rukama. Ti, kdo ji sledovali, zjistili, že od ní mohou jen těžko odtrhnout pozornost.</w:t>
      </w:r>
    </w:p>
    <w:p w14:paraId="0A1DB10A" w14:textId="77777777" w:rsidR="005645A2" w:rsidRDefault="00F85FBB" w:rsidP="002B2343">
      <w:pPr>
        <w:pStyle w:val="Text"/>
      </w:pPr>
      <w:r>
        <w:t>„</w:t>
      </w:r>
      <w:r w:rsidR="008E4653" w:rsidRPr="008E4653">
        <w:t>Nemohl bys mi pomoci, bratře? Nemohl bys pomoci našemu bratranci?</w:t>
      </w:r>
      <w:r>
        <w:t>“</w:t>
      </w:r>
    </w:p>
    <w:p w14:paraId="467BA533" w14:textId="77777777" w:rsidR="005645A2" w:rsidRDefault="00F85FBB" w:rsidP="002B2343">
      <w:pPr>
        <w:pStyle w:val="Text"/>
      </w:pPr>
      <w:r>
        <w:t>„</w:t>
      </w:r>
      <w:r w:rsidR="008E4653" w:rsidRPr="008E4653">
        <w:t>S radostí, drahá sestro.</w:t>
      </w:r>
      <w:r>
        <w:t>“</w:t>
      </w:r>
      <w:r w:rsidR="008E4653" w:rsidRPr="008E4653">
        <w:t xml:space="preserve"> Jeho slova byla stejně formální a nikterak vřelá, ale nezaznívalo z nich nepřátelství. Elrika napadlo, že si oba zvykli udržovat tajemství dokonce i před sebou. Addrik Heed očividně neměl nejmenší ponětí, jak nechutný připadá sestře jeho obchod, ani proč by ho měla z nějakých jiných důvodů nenávidět, když se jí i jejímu osvojenému městu tak daří díky bohatství, které do </w:t>
      </w:r>
      <w:r w:rsidR="008E4653" w:rsidRPr="008E4653">
        <w:lastRenderedPageBreak/>
        <w:t xml:space="preserve">něj přináší. A stejně tak </w:t>
      </w:r>
      <w:r>
        <w:t>–</w:t>
      </w:r>
      <w:r w:rsidR="008E4653" w:rsidRPr="008E4653">
        <w:t xml:space="preserve"> kdo ví, jakou zášť a lakotu pěstuje ve své duši zase on?</w:t>
      </w:r>
    </w:p>
    <w:p w14:paraId="3E4DAE56" w14:textId="77777777" w:rsidR="005645A2" w:rsidRDefault="008E4653" w:rsidP="002B2343">
      <w:pPr>
        <w:pStyle w:val="Text"/>
      </w:pPr>
      <w:r w:rsidRPr="008E4653">
        <w:t>Elrik se držel v pozadí, jakoby taktně či z rozpaků, že Addrik Heed zapomněl na dobré způsoby a věnoval pozornost výhradně sestře. Elrik pokývl nejbližším příbuzným a příznačně si nevšímal lidí, dokonce ani muže, kterého znal z lodi. Popošel a udělal si pohodlí na lavici kousek opodál, jako by si chtěl vlastním způsobem užít setkání bratra a sestry. Nikdo se jím nezabýval.</w:t>
      </w:r>
    </w:p>
    <w:p w14:paraId="07172FB0" w14:textId="75D18D7D" w:rsidR="005645A2" w:rsidRDefault="008E4653" w:rsidP="002B2343">
      <w:pPr>
        <w:pStyle w:val="Text"/>
      </w:pPr>
      <w:r w:rsidRPr="008E4653">
        <w:t>Všechny pohledy, až na ten Elrikův, se nyní upíraly na drakodlačici. Ta pokračovala, očarovávala je stále víc a takřka nepostřehnutelně pohupovala tělem. Po několika minutách vstal a vytratil se. Nikdo si nevšiml, že už nesedí na lavici. Přešel mramorové prostranství, zvedl železnou závoru a vkročil do dveří, které mu popsala.</w:t>
      </w:r>
    </w:p>
    <w:p w14:paraId="7D8B5D83" w14:textId="77777777" w:rsidR="005645A2" w:rsidRDefault="008E4653" w:rsidP="002B2343">
      <w:pPr>
        <w:pStyle w:val="Text"/>
      </w:pPr>
      <w:r w:rsidRPr="008E4653">
        <w:t>Jediné světlo v prostoru věže vycházelo z čehosi, co stálo na malém stolu. Zářilo to rudě jako růže; okamžitě to přitáhlo Elrikovu pozornost. Zamrkal a podržel si ruku před očima.</w:t>
      </w:r>
    </w:p>
    <w:p w14:paraId="6A08E539" w14:textId="77777777" w:rsidR="005645A2" w:rsidRDefault="008E4653" w:rsidP="002B2343">
      <w:pPr>
        <w:pStyle w:val="Text"/>
      </w:pPr>
      <w:r w:rsidRPr="008E4653">
        <w:t>Zprvu se zdálo, že komnatu ani poklad nikdo nehlídá. K čemu stráže, když je celá tvrz plná jeho lidí, pomyslel si albín a vykročil k nádherně vyřezávanému podstavci. Slyšitelně vydechl úžasem, jak zareagoval na jejich krásu. Vypadaly přesně tak, jak mu je cestou k pevnosti popisovala. Jednalo se vskutku o Addrikův nejcennější poklad. Díky nim ovládal svoji jedinečnou loď a díky ní zase vládl na moři. Elrik již v životě a během snových výprav spatřil celou řadu Pozoruhodných klenotů, přesto však byl u vytržení. Krvavé světlo tepalo ve dvojici dokonalých karmínových perel ohromujících rozměrů, sytosti a lesku; obě byly veliké jako jeho pěsti. To si byl Addrik Heed tak jistý svou mocí, že klidně nechával tak mimořádné skvosty ležet na místě, kde si pro ně mohl kdokoli přijít? Albín se po nich natáhl. Pochopil, že Rudé perly chrání něco víc než lidé.</w:t>
      </w:r>
    </w:p>
    <w:p w14:paraId="0F4A329E" w14:textId="77777777" w:rsidR="005645A2" w:rsidRDefault="008E4653" w:rsidP="002B2343">
      <w:pPr>
        <w:pStyle w:val="Text"/>
      </w:pPr>
      <w:r w:rsidRPr="008E4653">
        <w:t xml:space="preserve">Sotva se pohnul, aby je sebral z podstavce, v koutě místnosti se něco pohnulo. Ozval se jakýsi zvuk. Cosi se zachechtalo. Pak promluvil hlas suchý jako kukuřičné šustí: </w:t>
      </w:r>
      <w:r w:rsidR="00F85FBB">
        <w:t>„</w:t>
      </w:r>
      <w:r w:rsidRPr="008E4653">
        <w:t xml:space="preserve">Dobré odpoledne, cizince. Vidím, že jsi optimista. Vzhledem k tvému vzezření nemám pochyb, že jsi další rádoby zloděj, který se domnívá, že zatímco můj pán přihlíží soutěži, přestal dávat pozor. Inu, možná že lord Addrik </w:t>
      </w:r>
      <w:r w:rsidRPr="008E4653">
        <w:lastRenderedPageBreak/>
        <w:t>Heed nevěnuje svému pokladu takovou pozornost, jakou by si zasloužil, ale i kdyby nic jiného, já si jej cením až příliš.</w:t>
      </w:r>
      <w:r w:rsidR="00F85FBB">
        <w:t>“</w:t>
      </w:r>
      <w:r w:rsidRPr="008E4653">
        <w:t xml:space="preserve"> Neviděný strážce vydal tichý pištivý zvuk jako myš. </w:t>
      </w:r>
      <w:r w:rsidR="00F85FBB">
        <w:t>„</w:t>
      </w:r>
      <w:r w:rsidRPr="008E4653">
        <w:t>No ano, cením. Cením. A o to je pro mě snazší je hlídat, ne?</w:t>
      </w:r>
      <w:r w:rsidR="00F85FBB">
        <w:t>“</w:t>
      </w:r>
      <w:r w:rsidRPr="008E4653">
        <w:t xml:space="preserve"> Pisk, pisk. </w:t>
      </w:r>
      <w:r w:rsidR="00F85FBB">
        <w:t>„</w:t>
      </w:r>
      <w:r w:rsidRPr="008E4653">
        <w:t>Konec konců musím plnit jen jeden jediný úkol. A nacházím v jeho plnění značné uspokojení.</w:t>
      </w:r>
      <w:r w:rsidR="00F85FBB">
        <w:t>“</w:t>
      </w:r>
      <w:r w:rsidRPr="008E4653">
        <w:t xml:space="preserve"> Pisk. </w:t>
      </w:r>
      <w:r w:rsidR="00F85FBB">
        <w:t>„</w:t>
      </w:r>
      <w:r w:rsidRPr="008E4653">
        <w:t>Zatímco Addriku Heedovi se hlavou honí spousta věcí. Ještě se mě nebojíš, smrtelnice?</w:t>
      </w:r>
      <w:r w:rsidR="00F85FBB">
        <w:t>“</w:t>
      </w:r>
    </w:p>
    <w:p w14:paraId="5DDFD357" w14:textId="77777777" w:rsidR="005645A2" w:rsidRDefault="008E4653" w:rsidP="002B2343">
      <w:pPr>
        <w:pStyle w:val="Text"/>
      </w:pPr>
      <w:r w:rsidRPr="008E4653">
        <w:t>Při této otázce se Elrik rozesmál, ruka mu totiž slétla k levému boku a náhle se cítil povzneseně. Sevřel jílec svého meče a začal zbraň pomaličku vytahovat z pochvy.</w:t>
      </w:r>
    </w:p>
    <w:p w14:paraId="2805EA43" w14:textId="77777777" w:rsidR="005645A2" w:rsidRDefault="008E4653" w:rsidP="002B2343">
      <w:pPr>
        <w:pStyle w:val="Text"/>
      </w:pPr>
      <w:r w:rsidRPr="008E4653">
        <w:t xml:space="preserve">Ze tmy mu odpovědělo takřka veselé a lenivé zachechtání. </w:t>
      </w:r>
      <w:r w:rsidR="00F85FBB">
        <w:t>„</w:t>
      </w:r>
      <w:r w:rsidRPr="008E4653">
        <w:t>Můj drahý smrtelnice, měl by sis poslechnout, kdo já jsem, než začneš mrhat čas tasením zbraně. Pořád bys ještě stihl otevřít dveře a odejít. Kdo ví? Možná, že si lord Addrik Heed ani nevšimne, žes ho zašel navštívit, a odejdeš odsud živý. Chápeš? Dávám ti čas, aby ses stačil obrátit a třeba i dojít ke dveřím, než tě dohoním.</w:t>
      </w:r>
      <w:r w:rsidR="00F85FBB">
        <w:t>“</w:t>
      </w:r>
      <w:r w:rsidRPr="008E4653">
        <w:t xml:space="preserve"> Po dalším zapištění následovala řada vlhkých tichých tikavých zvuků, které jako by vyluzovala drobná hlodavci tlamka.</w:t>
      </w:r>
    </w:p>
    <w:p w14:paraId="7B777696" w14:textId="77777777" w:rsidR="005645A2" w:rsidRDefault="008E4653" w:rsidP="002B2343">
      <w:pPr>
        <w:pStyle w:val="Text"/>
      </w:pPr>
      <w:r w:rsidRPr="008E4653">
        <w:t xml:space="preserve">Elrik si povzdychl. Pokračoval ve vytahování obrovského černého bitevního meče, stál pevně na místě, hleděl do narůžovělé tmy a doufal, že v ní zahlédne protivníka. </w:t>
      </w:r>
      <w:r w:rsidR="00F85FBB">
        <w:t>„</w:t>
      </w:r>
      <w:r w:rsidRPr="008E4653">
        <w:t>Jsi velice sebejistý strážce,</w:t>
      </w:r>
      <w:r w:rsidR="00F85FBB">
        <w:t>“</w:t>
      </w:r>
      <w:r w:rsidRPr="008E4653">
        <w:t xml:space="preserve"> poznamenal.</w:t>
      </w:r>
    </w:p>
    <w:p w14:paraId="79FCBEC1" w14:textId="77777777" w:rsidR="005645A2" w:rsidRDefault="00F85FBB" w:rsidP="002B2343">
      <w:pPr>
        <w:pStyle w:val="Text"/>
      </w:pPr>
      <w:r>
        <w:t>„</w:t>
      </w:r>
      <w:r w:rsidR="008E4653" w:rsidRPr="008E4653">
        <w:t>Snad bych byl skromnější, kdybych nepolapil a nepotrestal všechny zloděje, kteří kdy chtěli uloupit tyto krásné perly. Jsou živé, víš, jsou to Oči Hemrikovy. Střežím je už sto padesát let, od té doby, co mě můj pán, lord Addrik Heed, za tímto účelem přivedl z Pekla a svěřil mi je do úschovy.</w:t>
      </w:r>
      <w:r>
        <w:t>“</w:t>
      </w:r>
    </w:p>
    <w:p w14:paraId="44A8F0CE" w14:textId="77777777" w:rsidR="005645A2" w:rsidRDefault="008E4653" w:rsidP="002B2343">
      <w:pPr>
        <w:pStyle w:val="Text"/>
      </w:pPr>
      <w:r w:rsidRPr="008E4653">
        <w:t>Potom se z dlážděné podlahy začalo zvedat cosi velkého a vznášelo se to nad karmínovými perlami. Klenoty se třpytily a pomrkávaly vlastním svitem a Elrik získal zlověstný pocit, že jej sledují. Přinejmenším v tomto ohledu se podobaly očím. Albín dál tasil meč, ale dovolil si jedno zachvění. Co tak spolehlivě chránilo Oči Hemrikovy?</w:t>
      </w:r>
    </w:p>
    <w:p w14:paraId="70AAF090" w14:textId="77777777" w:rsidR="005645A2" w:rsidRDefault="008E4653" w:rsidP="002B2343">
      <w:pPr>
        <w:pStyle w:val="Text"/>
      </w:pPr>
      <w:r w:rsidRPr="008E4653">
        <w:t xml:space="preserve">Potom už Bouřenoš konečně vyklouzl z pochvy a svíjel se svému pánu v obou rukách jako živý tvor a kvílel nenasytným a příšerným </w:t>
      </w:r>
      <w:r w:rsidRPr="008E4653">
        <w:lastRenderedPageBreak/>
        <w:t>hladem. A pak Elrika vyplnila stará touha po smrti a z hrdla se mu vydral burácivý smích.</w:t>
      </w:r>
    </w:p>
    <w:p w14:paraId="39D9BE06" w14:textId="77777777" w:rsidR="005645A2" w:rsidRDefault="008E4653" w:rsidP="002B2343">
      <w:pPr>
        <w:pStyle w:val="Text"/>
      </w:pPr>
      <w:r w:rsidRPr="008E4653">
        <w:t>Nad hlavou se mu s pronikavým šeplavým zvukem rozpřáhla dvě černá křídla a odtřepotala ke stropu. Pisk. Jakási výzva.</w:t>
      </w:r>
    </w:p>
    <w:p w14:paraId="535C1926" w14:textId="536C2AB4" w:rsidR="005645A2" w:rsidRDefault="00F85FBB" w:rsidP="002B2343">
      <w:pPr>
        <w:pStyle w:val="Text"/>
      </w:pPr>
      <w:r>
        <w:t>„</w:t>
      </w:r>
      <w:r w:rsidR="008E4653" w:rsidRPr="008E4653">
        <w:t>Zbabělce,</w:t>
      </w:r>
      <w:r>
        <w:t>“</w:t>
      </w:r>
      <w:r w:rsidR="008E4653" w:rsidRPr="008E4653">
        <w:t xml:space="preserve"> zvolal Elrik. </w:t>
      </w:r>
      <w:r>
        <w:t>„</w:t>
      </w:r>
      <w:r w:rsidR="008E4653" w:rsidRPr="008E4653">
        <w:t>Teď už víš, kdo jsem? Bojíš se o život?</w:t>
      </w:r>
      <w:r w:rsidR="005645A2">
        <w:t xml:space="preserve"> O</w:t>
      </w:r>
      <w:r w:rsidR="008E4653" w:rsidRPr="008E4653">
        <w:t xml:space="preserve"> duši, jestli nějakou máš? Jestli se odvážíš, poleť dolů a utkej se se mnou; udělal bys mi tím radost. Těším se na novoty. Ještě jsem nebojoval s nikým tvého plémě.</w:t>
      </w:r>
      <w:r>
        <w:t>“</w:t>
      </w:r>
    </w:p>
    <w:p w14:paraId="0EE8493E" w14:textId="77777777" w:rsidR="005645A2" w:rsidRDefault="008E4653" w:rsidP="002B2343">
      <w:pPr>
        <w:pStyle w:val="Text"/>
      </w:pPr>
      <w:r w:rsidRPr="008E4653">
        <w:t xml:space="preserve">Shora se ozval sled dalšího kvikotu a plácání. </w:t>
      </w:r>
      <w:r w:rsidR="00F85FBB">
        <w:t>„</w:t>
      </w:r>
      <w:r w:rsidRPr="008E4653">
        <w:t>Žádnému ze smrtelníků se ještě nepodařilo porazit v boji asquinuxe.</w:t>
      </w:r>
      <w:r w:rsidR="00F85FBB">
        <w:t>“</w:t>
      </w:r>
      <w:r w:rsidRPr="008E4653">
        <w:t xml:space="preserve"> Létající stvoření otevřelo obrovské modré oči a upřelo pohled na Elrikovu tvář. </w:t>
      </w:r>
      <w:r w:rsidR="00F85FBB">
        <w:t>„</w:t>
      </w:r>
      <w:r w:rsidRPr="008E4653">
        <w:t>Jsi mrtvý,</w:t>
      </w:r>
      <w:r w:rsidR="00F85FBB">
        <w:t>“</w:t>
      </w:r>
      <w:r w:rsidRPr="008E4653">
        <w:t xml:space="preserve"> prohlásilo. </w:t>
      </w:r>
      <w:r w:rsidR="00F85FBB">
        <w:t>„</w:t>
      </w:r>
      <w:r w:rsidRPr="008E4653">
        <w:t>Teď už mám tvůj život, neboť znám tvé tajemství. Nepodařilo se ti obnovit Zákon ve tvém zpustlém světě.</w:t>
      </w:r>
      <w:r w:rsidR="00F85FBB">
        <w:t>“</w:t>
      </w:r>
    </w:p>
    <w:p w14:paraId="38F7127B" w14:textId="77777777" w:rsidR="005645A2" w:rsidRDefault="00F85FBB" w:rsidP="002B2343">
      <w:pPr>
        <w:pStyle w:val="Text"/>
      </w:pPr>
      <w:r>
        <w:t>„</w:t>
      </w:r>
      <w:r w:rsidR="008E4653" w:rsidRPr="008E4653">
        <w:t>Bezpochyby si mě s někým pletete, pane Stvůro, protože až já zemřu, nebude to kvůli záležitostem Rádu, ale kvůli mým vlastním, nebo kvůli záležitostem Chaosu.</w:t>
      </w:r>
      <w:r>
        <w:t>“</w:t>
      </w:r>
      <w:r w:rsidR="008E4653" w:rsidRPr="008E4653">
        <w:t xml:space="preserve"> S ledabylou nenuceností mával vyjícím mečem ve vzduchu. Černá zář zbraně se střetla s rudým svitem, vtekla do něj a roztepala se. </w:t>
      </w:r>
      <w:r>
        <w:t>„</w:t>
      </w:r>
      <w:r w:rsidR="008E4653" w:rsidRPr="008E4653">
        <w:t>Ale všechno to bude záviset na mém štěstí a na pekelném vévodovi, jemuž sloužím. Mým ochráncem je totiž Arioch z Chaosu, jeden z největších generálů Entropie.</w:t>
      </w:r>
      <w:r>
        <w:t>“</w:t>
      </w:r>
    </w:p>
    <w:p w14:paraId="0AEFC8FF" w14:textId="77777777" w:rsidR="005645A2" w:rsidRDefault="00F85FBB" w:rsidP="002B2343">
      <w:pPr>
        <w:pStyle w:val="Text"/>
      </w:pPr>
      <w:r>
        <w:t>„</w:t>
      </w:r>
      <w:r w:rsidR="008E4653" w:rsidRPr="008E4653">
        <w:t>Tento hrdina zemřel v jiném světě. Nemá zde žádnou moc.</w:t>
      </w:r>
      <w:r>
        <w:t>“</w:t>
      </w:r>
    </w:p>
    <w:p w14:paraId="5906C63D" w14:textId="38C7B3AC" w:rsidR="005645A2" w:rsidRDefault="008E4653" w:rsidP="002B2343">
      <w:pPr>
        <w:pStyle w:val="Text"/>
      </w:pPr>
      <w:r w:rsidRPr="008E4653">
        <w:t>V modrých očích zpola viděného tvora se zračil zmatek. Zacukal plochým černým čumákem. Pak otevřel šarlatovou tlamu, která se blyštěla svítícími zuby ostrými jako dýka. Malátně si dlouhým modrým jazykem olízl prazvláštně tvarované rty.</w:t>
      </w:r>
    </w:p>
    <w:p w14:paraId="1F2F67DC" w14:textId="77777777" w:rsidR="005645A2" w:rsidRDefault="00F85FBB" w:rsidP="002B2343">
      <w:pPr>
        <w:pStyle w:val="Text"/>
      </w:pPr>
      <w:r>
        <w:t>„</w:t>
      </w:r>
      <w:r w:rsidR="008E4653" w:rsidRPr="008E4653">
        <w:t>Nevím, jakými hrubými kouzly tě tvůj pán přivolal ze Vzdáleného pekla ani jak tě tu drží, ale doporučuji ti, nicotný démone, aby ses mi vyhnul, má</w:t>
      </w:r>
      <w:r w:rsidRPr="008E4653">
        <w:t>š</w:t>
      </w:r>
      <w:r>
        <w:t>-</w:t>
      </w:r>
      <w:r w:rsidRPr="008E4653">
        <w:t>l</w:t>
      </w:r>
      <w:r w:rsidR="008E4653" w:rsidRPr="008E4653">
        <w:t>i na vybranou. Jsem Elrik a meč, který třímám, byl ukut v plamenech hořících odsouzenců, aby sloužil Chaosu, stejně jako já sloužím vévodovi Ariochovi. Tato zbraň se jmenuje Bouřenoš a je stejně hladová jako ty. I já mám hrozný hlad.</w:t>
      </w:r>
      <w:r>
        <w:t>“</w:t>
      </w:r>
    </w:p>
    <w:p w14:paraId="2F054D1B" w14:textId="77777777" w:rsidR="005645A2" w:rsidRDefault="008E4653" w:rsidP="002B2343">
      <w:pPr>
        <w:pStyle w:val="Text"/>
      </w:pPr>
      <w:r w:rsidRPr="008E4653">
        <w:t xml:space="preserve">Démon znovu zapištěl. Tyto zvuky bylo pokaždé slyšet o něco hůře, zato však nabývaly na hrozivosti. Stvůra znovu vzlétla ke stropu, chvíli se tam vznášela a zamračeným, tmavě modrým zrakem </w:t>
      </w:r>
      <w:r w:rsidRPr="008E4653">
        <w:lastRenderedPageBreak/>
        <w:t>hleděla Elrikovi do lesklých rudých očí. Pak přesunula pohled na Rudé perly, jež střežila, a vydala tichý bezradný zvuk. Znovu otevřela tlamu a olizovala si modrým jazykem jeden zub za druhým, jako by je počítala. Nato vysoko zapískala, klapla dlouhými bílými tesáky a vrhla se s planoucím zrakem na Elrika. Ten se točil a snažil se s asquinuxem bojovat tváří v tvář, ale tvor mu to nedovolil. Zabořil albínovi tenké drápy do obrněných zad a znemožnil mu tak přesné výpady.</w:t>
      </w:r>
    </w:p>
    <w:p w14:paraId="05876903" w14:textId="77777777" w:rsidR="005645A2" w:rsidRDefault="008E4653" w:rsidP="002B2343">
      <w:pPr>
        <w:pStyle w:val="Text"/>
      </w:pPr>
      <w:r w:rsidRPr="008E4653">
        <w:t>Elrikovy oči vzplály hladem po boji. Zvedl hlavu a zavyl.</w:t>
      </w:r>
    </w:p>
    <w:p w14:paraId="32F7534C" w14:textId="77777777" w:rsidR="005645A2" w:rsidRDefault="00F85FBB" w:rsidP="002B2343">
      <w:pPr>
        <w:pStyle w:val="Text"/>
      </w:pPr>
      <w:r>
        <w:t>„</w:t>
      </w:r>
      <w:r w:rsidR="008E4653" w:rsidRPr="008E4653">
        <w:t>Ariochu! Ariochu! Pomoz mi!</w:t>
      </w:r>
      <w:r>
        <w:t>“</w:t>
      </w:r>
    </w:p>
    <w:p w14:paraId="351C5925" w14:textId="77777777" w:rsidR="005645A2" w:rsidRDefault="008E4653" w:rsidP="002B2343">
      <w:pPr>
        <w:pStyle w:val="Text"/>
      </w:pPr>
      <w:r w:rsidRPr="008E4653">
        <w:t>Sotva zaryčel jméno svého ochránce, švihl mečem přes levé rameno a ozvalo se prasknutí, jak se čepel střetla s démonovými kostmi.</w:t>
      </w:r>
    </w:p>
    <w:p w14:paraId="16981072" w14:textId="77777777" w:rsidR="005645A2" w:rsidRDefault="008E4653" w:rsidP="002B2343">
      <w:pPr>
        <w:pStyle w:val="Text"/>
      </w:pPr>
      <w:r w:rsidRPr="008E4653">
        <w:t>Asquinux náhle roztáhl rudou tlamu, příšerně zařval a jeho křik se rozlehl věží. Jeden spár povolil. Elrik se znovu ohnal přes hlavu a zabořil meč do netvorova zauzleného svalstva. Démon s hrozným skřípotem vyprostil pařáty ze železa, chránícího Elrikovo rameno. Znovu vzlétl do stínů. Ztěžka teď oddychoval bílou tlamou, otáčel hlavu a chlemtal z vlastních klokotajících ran, z nichž kanul krvavý déšť.</w:t>
      </w:r>
    </w:p>
    <w:p w14:paraId="65E3C4B2" w14:textId="671BBCA5" w:rsidR="005645A2" w:rsidRDefault="00F85FBB" w:rsidP="002B2343">
      <w:pPr>
        <w:pStyle w:val="Text"/>
      </w:pPr>
      <w:r>
        <w:t>„</w:t>
      </w:r>
      <w:r w:rsidR="008E4653" w:rsidRPr="008E4653">
        <w:t>Jsi mocnější než já, pravda,</w:t>
      </w:r>
      <w:r>
        <w:t>“</w:t>
      </w:r>
      <w:r w:rsidR="008E4653" w:rsidRPr="008E4653">
        <w:t xml:space="preserve"> pronesl tichým vražedným hlasem. </w:t>
      </w:r>
      <w:r>
        <w:t>„</w:t>
      </w:r>
      <w:r w:rsidR="008E4653" w:rsidRPr="008E4653">
        <w:t>Ale buď se tě musím pokusit zabít, nebo poruším smlouvu s Addrikem Heedem a v tom případě zahynu v ještě větších bolestech. Brzy přijde jeho vojsko a ty skonáš na hrotech tisíce mečů.</w:t>
      </w:r>
      <w:r>
        <w:t>“</w:t>
      </w:r>
    </w:p>
    <w:p w14:paraId="22A7690B" w14:textId="77777777" w:rsidR="005645A2" w:rsidRDefault="008E4653" w:rsidP="002B2343">
      <w:pPr>
        <w:pStyle w:val="Text"/>
      </w:pPr>
      <w:r w:rsidRPr="008E4653">
        <w:t>Démon se zjevnou zdráhavostí slétl dolů a pokusil se znovu získat výhodu tím, že zatne pařáty do Elrikova těla. Avšak tentokrát Elrik jeho záměr vystihl, přikrčil se a švihl Bouřenošem tak, že se démon stáhl a zaječel kletbu ve vlastním jazyce. Nato Elrik skočil do útoku, bodl, ale tvor se vznesl výše do věže a snažil se ji obletět tak, aby mohl podniknout další výpad na albínova záda, což byl zřejmě jeho jediný útočný manévr. A tak mu Elrik schválně nastavil záda a sotva zaslechl, že démon začal sestupovat, obrátil se, se vší divokou setrvačností máchl obrovským mečem, zasáhl stvůru do kyčle, ta praskla, asquinux se rozeřval a řvát už nepřestal. Motal se, tloukl křídly do karmínového vzduchu a z rány se mu proudem valila jícha.</w:t>
      </w:r>
    </w:p>
    <w:p w14:paraId="3D132A3B" w14:textId="2F2B9520" w:rsidR="005645A2" w:rsidRDefault="008E4653" w:rsidP="002B2343">
      <w:pPr>
        <w:pStyle w:val="Text"/>
      </w:pPr>
      <w:r w:rsidRPr="008E4653">
        <w:lastRenderedPageBreak/>
        <w:t>Elrik si opět přidřepl, vrhl se stranou a unikl dalšímu útoku.</w:t>
      </w:r>
      <w:r w:rsidR="00F37BA2">
        <w:t xml:space="preserve"> </w:t>
      </w:r>
      <w:r w:rsidR="00F85FBB" w:rsidRPr="008E4653">
        <w:t>P</w:t>
      </w:r>
      <w:r w:rsidRPr="008E4653">
        <w:t>odlahu skrápěly tvorovy vnitřní tekutiny a minuly albína jen o vlásek. Tentokrát vyskočil a bodl. Čepel projela masem a narazila na kost. Věž se začala plnit ohavným zápachem, černá krev vřela. Démon se najednou zaměřil na obě velké perly a zoufale po nich natáhl pařáty.</w:t>
      </w:r>
    </w:p>
    <w:p w14:paraId="57BDA0A6" w14:textId="77777777" w:rsidR="005645A2" w:rsidRDefault="00F85FBB" w:rsidP="002B2343">
      <w:pPr>
        <w:pStyle w:val="Text"/>
      </w:pPr>
      <w:r>
        <w:t>„</w:t>
      </w:r>
      <w:r w:rsidR="008E4653" w:rsidRPr="008E4653">
        <w:t>Přede mnou je neuchráníš, ty malá zrůdo!</w:t>
      </w:r>
      <w:r>
        <w:t>“</w:t>
      </w:r>
    </w:p>
    <w:p w14:paraId="3AC142B6" w14:textId="77777777" w:rsidR="005645A2" w:rsidRDefault="008E4653" w:rsidP="002B2343">
      <w:pPr>
        <w:pStyle w:val="Text"/>
      </w:pPr>
      <w:r w:rsidRPr="008E4653">
        <w:t>Elrik se znovu rozmáchl Bouřenošem. Meč zaskučel radostí, že se jeho hlad začíná tišit. Elrik cítil příval temné, nadpřirozené síly. Otřásl se, protože se mu kvůli ní napjaly všechny šlachy a všechny svaly mu hrozily křečí. Zběsile sekl po jednom ze sápajících se pařátů a uťal ho.</w:t>
      </w:r>
    </w:p>
    <w:p w14:paraId="11CE0EC1" w14:textId="77777777" w:rsidR="005645A2" w:rsidRDefault="008E4653" w:rsidP="002B2343">
      <w:pPr>
        <w:pStyle w:val="Text"/>
      </w:pPr>
      <w:r w:rsidRPr="008E4653">
        <w:t>Pazour se začal o vlastní vůli škrábat k tepajícím Rudým perlám. Démon zařval a zuřivě sklapl zuby. Elrik se zašklebil a smetl pařát do kouta. Pak znovu bodl.</w:t>
      </w:r>
    </w:p>
    <w:p w14:paraId="5297197C" w14:textId="77777777" w:rsidR="005645A2" w:rsidRDefault="008E4653" w:rsidP="002B2343">
      <w:pPr>
        <w:pStyle w:val="Text"/>
      </w:pPr>
      <w:r w:rsidRPr="008E4653">
        <w:t>Asquinux zakňoural a když Bouřenoš sám pro sebe zapředl jako spokojená hodující kočka, démon pochopil, že je poražen. Albín se zhluboka a rozechvěle nadechl. Raněný asquinux se plácal ve vzduchu kousek nad perlami a stále se snažil plnit povinnosti obsažené v dohodě, neboť věděl, že trest za selhání by byl horší než smrt. Veliké modré oči vyplnilo cosi jako prosba o slitování. Jenomže Elrik nikdy nepodlehl soucitu. Myšlenka milosrdnosti byla jemu i jeho rase cizí.</w:t>
      </w:r>
    </w:p>
    <w:p w14:paraId="3180C507" w14:textId="0360A6AD" w:rsidR="005645A2" w:rsidRDefault="008E4653" w:rsidP="002B2343">
      <w:pPr>
        <w:pStyle w:val="Text"/>
      </w:pPr>
      <w:r w:rsidRPr="008E4653">
        <w:t>Usekl tvorovi další chňapající pařát. Démon zuřil, točil se ve vzduchu, klapal zuby a rozstřikoval kolem sebe jíchu</w:t>
      </w:r>
      <w:r w:rsidR="00F85FBB">
        <w:t>…</w:t>
      </w:r>
      <w:r w:rsidRPr="008E4653">
        <w:t xml:space="preserve"> </w:t>
      </w:r>
      <w:r w:rsidR="00F85FBB">
        <w:t>„</w:t>
      </w:r>
      <w:r w:rsidRPr="008E4653">
        <w:t>Jsi pěkně bídný strážce,</w:t>
      </w:r>
      <w:r w:rsidR="00F85FBB">
        <w:t>“</w:t>
      </w:r>
      <w:r w:rsidRPr="008E4653">
        <w:t xml:space="preserve"> poznamenal Elrik, </w:t>
      </w:r>
      <w:r w:rsidR="00F85FBB">
        <w:t>„</w:t>
      </w:r>
      <w:r w:rsidRPr="008E4653">
        <w:t>ale bezpochyby jsi to nejlepší, co si Addrik Heed mohl dovolit.</w:t>
      </w:r>
      <w:r w:rsidR="00F85FBB">
        <w:t>“</w:t>
      </w:r>
    </w:p>
    <w:p w14:paraId="70E0F7EC" w14:textId="77777777" w:rsidR="005645A2" w:rsidRDefault="008E4653" w:rsidP="002B2343">
      <w:pPr>
        <w:pStyle w:val="Text"/>
      </w:pPr>
      <w:r w:rsidRPr="008E4653">
        <w:t xml:space="preserve">A potom k němu to stvoření obrátilo zoufalé modré oči, v tlamě se mu zakývaly a zaklapaly zuby, šlehlo modrým jazykem shora dolů a pravilo: </w:t>
      </w:r>
      <w:r w:rsidR="00F85FBB">
        <w:t>„</w:t>
      </w:r>
      <w:r w:rsidRPr="008E4653">
        <w:t>Má sudba říkala, že nemohu být zabit živým smrtelníkem. Nevěděl jsem však, že mě může skolit někdo mrtvý, ani když bude tak mocný jako bytost, jež přebývá ve tvém meči.</w:t>
      </w:r>
      <w:r w:rsidR="00F85FBB">
        <w:t>“</w:t>
      </w:r>
      <w:r w:rsidRPr="008E4653">
        <w:t xml:space="preserve"> Poslední zbytky jeho sil roztepaly meč, ten si vzal svůj díl a zbytek odporné látky předal svému nositeli. </w:t>
      </w:r>
      <w:r w:rsidR="00F85FBB">
        <w:t>„</w:t>
      </w:r>
      <w:r w:rsidRPr="008E4653">
        <w:t>Kdo je tu pánem? Ty, nebo ta zbraň?</w:t>
      </w:r>
      <w:r w:rsidR="00F85FBB">
        <w:t>“</w:t>
      </w:r>
    </w:p>
    <w:p w14:paraId="7ABAD95D" w14:textId="77777777" w:rsidR="005645A2" w:rsidRDefault="008E4653" w:rsidP="002B2343">
      <w:pPr>
        <w:pStyle w:val="Text"/>
      </w:pPr>
      <w:r w:rsidRPr="008E4653">
        <w:t xml:space="preserve">Elrika pálily rány po démonových drápech a třebaže teď získal novou energii, ztrácel krev. Doklopýtal ke stolu a sebral nejprve </w:t>
      </w:r>
      <w:r w:rsidRPr="008E4653">
        <w:lastRenderedPageBreak/>
        <w:t>jednu těžkou perlu a pak i druhou, strčil si je pod náprsní krunýř do košile a jednou rukou utáhl šněrování.</w:t>
      </w:r>
    </w:p>
    <w:p w14:paraId="1CA7FB0C" w14:textId="77777777" w:rsidR="005645A2" w:rsidRDefault="008E4653" w:rsidP="002B2343">
      <w:pPr>
        <w:pStyle w:val="Text"/>
      </w:pPr>
      <w:r w:rsidRPr="008E4653">
        <w:t>Udělal dobře, že nechal Bouřenoše taseného. V tom okamžiku se dveře rozletěly dokořán a stanul v nich zádumčivý muž z lodi a kolem něj zhruba tucet dalších obchodníků s otroky. Všichni byli po zuby ozbrojení pestrou sbírkou zbraní. Nečekali, že uvidí Elrika na nohou, nemluvě o tom, že budou přihlížet, jak zasadí smrtící úder stále se svíjejícímu tělu strážce asquinuxe.</w:t>
      </w:r>
    </w:p>
    <w:p w14:paraId="1E989024" w14:textId="77777777" w:rsidR="005645A2" w:rsidRDefault="008E4653" w:rsidP="002B2343">
      <w:pPr>
        <w:pStyle w:val="Text"/>
      </w:pPr>
      <w:r w:rsidRPr="008E4653">
        <w:t>Kdyby vchod nebyl tak úzký, vycouvali by, ale to teď nebylo úplně nejsnazší. Obezřetně se blížili k albínovi, začínali kolem něj utvářet půlkruh a stahovali se kolem něj. Elrik se usmíval, jako by je vítal, a Bouřenoše držel takřka lenivě. Ztěžka oddychoval, protože byl po boji, ještě ho však povzbuzovala démonova zkažená síla. Matně si uvědomoval, že mu pod zbrojí teče krev ze zraněných zad.</w:t>
      </w:r>
    </w:p>
    <w:p w14:paraId="5EF65EF6" w14:textId="77777777" w:rsidR="005645A2" w:rsidRDefault="00F85FBB" w:rsidP="002B2343">
      <w:pPr>
        <w:pStyle w:val="Text"/>
      </w:pPr>
      <w:r>
        <w:t>„</w:t>
      </w:r>
      <w:r w:rsidR="008E4653" w:rsidRPr="008E4653">
        <w:t>Rád vás vidím, pánové.</w:t>
      </w:r>
      <w:r>
        <w:t>“</w:t>
      </w:r>
      <w:r w:rsidR="008E4653" w:rsidRPr="008E4653">
        <w:t xml:space="preserve"> Krátce se jim uklonil. </w:t>
      </w:r>
      <w:r>
        <w:t>„</w:t>
      </w:r>
      <w:r w:rsidR="008E4653" w:rsidRPr="008E4653">
        <w:t>Ani nevíte, jak už mi vyhládlo.</w:t>
      </w:r>
      <w:r>
        <w:t>“</w:t>
      </w:r>
    </w:p>
    <w:p w14:paraId="2C5E659A" w14:textId="77777777" w:rsidR="005645A2" w:rsidRDefault="008E4653" w:rsidP="002B2343">
      <w:pPr>
        <w:pStyle w:val="Text"/>
      </w:pPr>
      <w:r w:rsidRPr="008E4653">
        <w:t>Blížili se s mnohem menší smělostí, než jakou projevili, když vešli do věže, a boty jim klouzaly na démonově temné páchnoucí krvi.</w:t>
      </w:r>
    </w:p>
    <w:p w14:paraId="570FA8D3" w14:textId="77777777" w:rsidR="005645A2" w:rsidRDefault="008E4653" w:rsidP="002B2343">
      <w:pPr>
        <w:pStyle w:val="Text"/>
      </w:pPr>
      <w:r w:rsidRPr="008E4653">
        <w:t>Elrik se bezstarostně smál a užíval si jejich zděšení. Vysmíval se jim a předváděl klamné výpady dosud nenasyceným a stále vrčícím mečem. Obkličovali ho, ale bázlivě mhouřili oči. Pak se albín téměř ladně rozmáchl a srazil hlavu nejbližšímu vojákovi. Ostatní se stáhli a začali se zmateně odstrkovat. Chtěli jen utéct, Elrik se však pohyboval tak rychle, že rázem byl mezi nimi a umírajícím démonem.</w:t>
      </w:r>
    </w:p>
    <w:p w14:paraId="5743F7D0" w14:textId="77777777" w:rsidR="005645A2" w:rsidRDefault="008E4653" w:rsidP="002B2343">
      <w:pPr>
        <w:pStyle w:val="Text"/>
      </w:pPr>
      <w:r w:rsidRPr="008E4653">
        <w:t>Hmátl za sebe a nakolik to jen šlo, zavřel dveře. K veřejím se totiž dokutálela uťatá hlava a nemohl zavřít úplně. Zvenku vnikal do věže pouze jediný pruh světla. Znovu na nepřátele hrál výpady a chodil kolem nich jako pastýř nahánějící stádo. Jakmile se shlukli ve světle, švihl tím obrovským úpějícím mečem a jednomu z nich zasekl čepel tak hluboko do trupu, že se jedna půlka těla skácela dopředu a druhá dozadu.</w:t>
      </w:r>
    </w:p>
    <w:p w14:paraId="5970B341" w14:textId="77777777" w:rsidR="005645A2" w:rsidRDefault="008E4653" w:rsidP="002B2343">
      <w:pPr>
        <w:pStyle w:val="Text"/>
      </w:pPr>
      <w:r w:rsidRPr="008E4653">
        <w:t xml:space="preserve">Prostoupila jej otrokářova síla; zařval potěšením z boje. Opět udeřil a do tratoliště po dodělávajícím démonovi pleskly dvě paže. Bodl, přetáhl cizí životní sílu hluboko do sebe a potom, když zůstal </w:t>
      </w:r>
      <w:r w:rsidRPr="008E4653">
        <w:lastRenderedPageBreak/>
        <w:t xml:space="preserve">už jen zádumčivý obchodník s otroky, zvedl meč a jemně mu ho zanořil do prsou, aby tlukoucí srdce okamžitě vyslalo energii do meče a z Bouřenoše pak dál do Elrikova žhnoucího těla. Bílá kůže se blyštěla jako stříbro a rudé oči vítězně plály. Zvedl hlavu, obklopenou aureolou mléčně bílých vlasů, a rozesmál se </w:t>
      </w:r>
      <w:r w:rsidR="00F85FBB">
        <w:t>–</w:t>
      </w:r>
      <w:r w:rsidRPr="008E4653">
        <w:t xml:space="preserve"> smíchem, který vyplnil celou věž zmučenou vítězoslávou a který naříkal a rozléhal se všemi nespočetnými světy mnohovesmíru.</w:t>
      </w:r>
    </w:p>
    <w:p w14:paraId="7B0ECB59" w14:textId="77777777" w:rsidR="005645A2" w:rsidRDefault="008E4653" w:rsidP="002B2343">
      <w:pPr>
        <w:pStyle w:val="Text"/>
      </w:pPr>
      <w:r w:rsidRPr="008E4653">
        <w:t xml:space="preserve">Krátce se nadechl, prošel dveřmi a uzřel amfiteátr plný vylekaných tváří. Addrik Heed a jeho otrokáři na něj zmateně a udiveně civěli ve zmateném údivu a paní Fernrata se k němu rozběhla jako o závod a zařvala: </w:t>
      </w:r>
      <w:r w:rsidR="00F85FBB">
        <w:t>„</w:t>
      </w:r>
      <w:r w:rsidRPr="008E4653">
        <w:t>Do ubikací pro otroky! Za mnou!</w:t>
      </w:r>
      <w:r w:rsidR="00F85FBB">
        <w:t>“</w:t>
      </w:r>
    </w:p>
    <w:p w14:paraId="09240F82" w14:textId="77777777" w:rsidR="005645A2" w:rsidRDefault="00F85FBB" w:rsidP="002B2343">
      <w:pPr>
        <w:pStyle w:val="Text"/>
      </w:pPr>
      <w:r>
        <w:t>„</w:t>
      </w:r>
      <w:r w:rsidR="008E4653" w:rsidRPr="008E4653">
        <w:t>Do ubikací pro otroky? Chcete je osvobodit</w:t>
      </w:r>
      <w:r>
        <w:t>?“</w:t>
      </w:r>
    </w:p>
    <w:p w14:paraId="7B0DB666" w14:textId="77777777" w:rsidR="005645A2" w:rsidRDefault="00F85FBB" w:rsidP="002B2343">
      <w:pPr>
        <w:pStyle w:val="Text"/>
      </w:pPr>
      <w:r>
        <w:t>„</w:t>
      </w:r>
      <w:r w:rsidR="008E4653" w:rsidRPr="008E4653">
        <w:t>To taky, když to půjde. Možná, že si tím koupíme čas.</w:t>
      </w:r>
      <w:r>
        <w:t>“</w:t>
      </w:r>
    </w:p>
    <w:p w14:paraId="38C8EBFE" w14:textId="77777777" w:rsidR="005645A2" w:rsidRDefault="008E4653" w:rsidP="002B2343">
      <w:pPr>
        <w:pStyle w:val="Text"/>
      </w:pPr>
      <w:r w:rsidRPr="008E4653">
        <w:t>Zatímco Addrik Heed začal se svými popletenými válečníky pomalu chápat, co se vlastně stalo, oba albíni seběhli po vnějších schodech kolem věže. Zadýchaná Fernrata vedla Elrika do nitra Bílé tvrze. Ozbrojila se mohutnou, překrásně vyváženou bitevní sekyrou, jíž vládla se značnou zručností. Společně skosili každého, kdo se je pokusil zastavit, a Bouřenoš pěl svoji krvežíznivou píseň.</w:t>
      </w:r>
    </w:p>
    <w:p w14:paraId="46F7D534" w14:textId="77777777" w:rsidR="005645A2" w:rsidRDefault="008E4653" w:rsidP="002B2343">
      <w:pPr>
        <w:pStyle w:val="Text"/>
      </w:pPr>
      <w:r w:rsidRPr="008E4653">
        <w:t>Nakonec stanuli v dlouhých chodbách s páchnoucím lidským odpadem a tlejícím masem. Na každičkém kousku místa, kde to jen šlo, byl přikován někdo z výkvětu mužů, žen a dětí, jichž se Addrik Heed zmocnil na všemožných lodích či v pobřežních městech a které chtěl v následujících dnech prodat v Hizssu na trzích s otroky. Tohle byli ti nejzdravější. Jiní nepřežili. Některá těla ještě visela z okovů vedle živých. Někteří otroci v beznadějné zvědavosti zvedali hlavy. Se svou budoucností se již smířili.</w:t>
      </w:r>
    </w:p>
    <w:p w14:paraId="21E34553" w14:textId="77777777" w:rsidR="005645A2" w:rsidRDefault="008E4653" w:rsidP="002B2343">
      <w:pPr>
        <w:pStyle w:val="Text"/>
      </w:pPr>
      <w:r w:rsidRPr="008E4653">
        <w:t>Paní Fernrata neposlouchala jejich otázky ani se jim nesnažila dát naději. Měla namířeno na druhý konec chodby, k veliké mramorové ohradě, jejíž mříže stály dál od sebe a byly čtyřikrát tlustší než všechny ostatní. Sklonila sekyru a upřeně tu obrovskou klec sledovala. Hnala se dál, naproti tomu Elrik si našel čas sekat do řetězů, kde se dalo, a osvobodit co nejvíce otroků, obzvláště mužů. Počítal s tím, že je Addrik Heed a jeho otrokáři budou pronásledovat, a chtěl, aby se do boje ve vlastním zájmu zapojilo co možná nejvíce lidí.</w:t>
      </w:r>
    </w:p>
    <w:p w14:paraId="61143DD2" w14:textId="77777777" w:rsidR="005645A2" w:rsidRDefault="008E4653" w:rsidP="002B2343">
      <w:pPr>
        <w:pStyle w:val="Text"/>
      </w:pPr>
      <w:r w:rsidRPr="008E4653">
        <w:lastRenderedPageBreak/>
        <w:t>Než ji dohnal, Fernrata už odsunula těžké západky obrovité klece. V ní seděl starý, křehký Phoorn zdánlivě na pokraji smrti, křídla měl zmačkaná a neohrabaně složená, drápy odřezané, pařáty spoutané mosazí, a prázdnými očními důlky zíral do prostoru.</w:t>
      </w:r>
    </w:p>
    <w:p w14:paraId="75AE05BE" w14:textId="77777777" w:rsidR="005645A2" w:rsidRDefault="008E4653" w:rsidP="002B2343">
      <w:pPr>
        <w:pStyle w:val="Text"/>
      </w:pPr>
      <w:r w:rsidRPr="008E4653">
        <w:t>Paní Fernrata k němu došla a položila na něj něžné ruce, pohladila ho po šedobílých kožnatých šupinách a tiše mu zazpívala v prastarém jazyce jejich lidu.</w:t>
      </w:r>
    </w:p>
    <w:p w14:paraId="5C595ED1" w14:textId="77777777" w:rsidR="005645A2" w:rsidRDefault="00F85FBB" w:rsidP="002B2343">
      <w:pPr>
        <w:pStyle w:val="Text"/>
      </w:pPr>
      <w:r>
        <w:t>„</w:t>
      </w:r>
      <w:r w:rsidR="008E4653" w:rsidRPr="008E4653">
        <w:t>Otče, to jsem já, tvá dcera Fernrata. Přišla jsem tě osvobodit.</w:t>
      </w:r>
      <w:r>
        <w:t>“</w:t>
      </w:r>
    </w:p>
    <w:p w14:paraId="1F805A83" w14:textId="77777777" w:rsidR="005645A2" w:rsidRDefault="00F85FBB" w:rsidP="002B2343">
      <w:pPr>
        <w:pStyle w:val="Text"/>
      </w:pPr>
      <w:r>
        <w:t>„</w:t>
      </w:r>
      <w:r w:rsidR="008E4653" w:rsidRPr="008E4653">
        <w:t>Ó, dítě, vždyť víš, že nemohu být osvobozen. Nedočkám se toho, abych odsud odešel. Nemohu létat. Tvůj bratr mě tu bude navěky věznit. Nemáme nejmenší naději, dcero. Neměla bys riskovat, že se Addrik dozví pravdu a přijde na to, co víme jen my dva.</w:t>
      </w:r>
      <w:r>
        <w:t>“</w:t>
      </w:r>
    </w:p>
    <w:p w14:paraId="716BA240" w14:textId="77777777" w:rsidR="005645A2" w:rsidRDefault="00F85FBB" w:rsidP="002B2343">
      <w:pPr>
        <w:pStyle w:val="Text"/>
      </w:pPr>
      <w:r>
        <w:t>„</w:t>
      </w:r>
      <w:r w:rsidR="008E4653" w:rsidRPr="008E4653">
        <w:t>Všechno se změnilo, otče.</w:t>
      </w:r>
      <w:r>
        <w:t>“</w:t>
      </w:r>
    </w:p>
    <w:p w14:paraId="09BBA35A" w14:textId="77777777" w:rsidR="005645A2" w:rsidRDefault="008E4653" w:rsidP="002B2343">
      <w:pPr>
        <w:pStyle w:val="Text"/>
      </w:pPr>
      <w:r w:rsidRPr="008E4653">
        <w:t>Z druhé strany ubikací pro otroky se ozvaly výkřiky a zvuky boje. Osvobození otroci se teď očividně nechtěli jen tak vzdát volnosti. Pochopili, že dostali poslední příležitost. Toto vědomí jim dodalo sílu k boji, byla mezi nimi ovšem i hrstka vojáků z povolání. Kovové řinčení Elrikovi prozradilo, že někteří se již chopili zbraní. Uvědomoval si však, že jedině zázrak by jim pomohl udržet delší převahu nad vycvičenými válečníky Addrika Heeda.</w:t>
      </w:r>
    </w:p>
    <w:p w14:paraId="1896C28F" w14:textId="77777777" w:rsidR="005645A2" w:rsidRDefault="008E4653" w:rsidP="002B2343">
      <w:pPr>
        <w:pStyle w:val="Text"/>
      </w:pPr>
      <w:r w:rsidRPr="008E4653">
        <w:t>Zhluboka, nikoli však nevesele si oddychl a připravil se k boji proti celému vojsku.</w:t>
      </w:r>
    </w:p>
    <w:p w14:paraId="77AF3033" w14:textId="77777777" w:rsidR="005645A2" w:rsidRDefault="005645A2" w:rsidP="002B2343">
      <w:pPr>
        <w:pStyle w:val="Text"/>
        <w:rPr>
          <w:b/>
        </w:rPr>
      </w:pPr>
      <w:bookmarkStart w:id="15" w:name="bookmark5"/>
    </w:p>
    <w:p w14:paraId="3DC7EA17" w14:textId="77777777" w:rsidR="005645A2" w:rsidRDefault="008E4653" w:rsidP="002B2343">
      <w:pPr>
        <w:pStyle w:val="Text"/>
        <w:rPr>
          <w:b/>
        </w:rPr>
      </w:pPr>
      <w:r w:rsidRPr="008E4653">
        <w:rPr>
          <w:b/>
        </w:rPr>
        <w:t>Výhody nadpřirozených dohod</w:t>
      </w:r>
      <w:bookmarkEnd w:id="15"/>
    </w:p>
    <w:p w14:paraId="6EE0D429" w14:textId="77777777" w:rsidR="005645A2" w:rsidRDefault="008E4653" w:rsidP="002B2343">
      <w:pPr>
        <w:pStyle w:val="Text"/>
      </w:pPr>
      <w:r w:rsidRPr="008E4653">
        <w:t xml:space="preserve">Starý Phoorn se jmenoval Hemrik a byl to samozřejmě otec paní Fernraty. </w:t>
      </w:r>
      <w:r w:rsidR="00F85FBB">
        <w:t>„</w:t>
      </w:r>
      <w:r w:rsidRPr="008E4653">
        <w:t>Strávil zde přes dvě století,</w:t>
      </w:r>
      <w:r w:rsidR="00F85FBB">
        <w:t>“</w:t>
      </w:r>
      <w:r w:rsidRPr="008E4653">
        <w:t xml:space="preserve"> řekla albínovi, </w:t>
      </w:r>
      <w:r w:rsidR="00F85FBB">
        <w:t>„</w:t>
      </w:r>
      <w:r w:rsidRPr="008E4653">
        <w:t>a umíral tu, aby posloužil mému bratrovi při uskutečnění toho jeho zavrženíhodného obchodu.</w:t>
      </w:r>
      <w:r w:rsidR="00F85FBB">
        <w:t>“</w:t>
      </w:r>
    </w:p>
    <w:p w14:paraId="0A0B1CF0" w14:textId="77777777" w:rsidR="005645A2" w:rsidRDefault="00F85FBB" w:rsidP="002B2343">
      <w:pPr>
        <w:pStyle w:val="Text"/>
      </w:pPr>
      <w:r>
        <w:t>„</w:t>
      </w:r>
      <w:r w:rsidR="008E4653" w:rsidRPr="008E4653">
        <w:t>Váš bratr je bídnou ukázkou našeho plémě,</w:t>
      </w:r>
      <w:r>
        <w:t>“</w:t>
      </w:r>
      <w:r w:rsidR="008E4653" w:rsidRPr="008E4653">
        <w:t xml:space="preserve"> poznamenal Elrik znechuceně. </w:t>
      </w:r>
      <w:r>
        <w:t>„</w:t>
      </w:r>
      <w:r w:rsidR="008E4653" w:rsidRPr="008E4653">
        <w:t>A vlastního otce držel u lidských otroků?</w:t>
      </w:r>
      <w:r>
        <w:t>“</w:t>
      </w:r>
      <w:r w:rsidR="008E4653" w:rsidRPr="008E4653">
        <w:t xml:space="preserve"> Zamračil se. </w:t>
      </w:r>
      <w:r>
        <w:t>„</w:t>
      </w:r>
      <w:r w:rsidR="008E4653" w:rsidRPr="008E4653">
        <w:t>To jsou přinejmenším špatné způsoby, má paní. Když už někdo oslepí a uvězní příbuzného, měl by ho držet mezi vlastními.</w:t>
      </w:r>
      <w:r>
        <w:t>“</w:t>
      </w:r>
    </w:p>
    <w:p w14:paraId="6D125124" w14:textId="77777777" w:rsidR="005645A2" w:rsidRDefault="008E4653" w:rsidP="002B2343">
      <w:pPr>
        <w:pStyle w:val="Text"/>
      </w:pPr>
      <w:r w:rsidRPr="008E4653">
        <w:t xml:space="preserve">Měla příliš naspěch, než aby mu odpověděla. </w:t>
      </w:r>
      <w:r w:rsidR="00F85FBB">
        <w:t>„</w:t>
      </w:r>
      <w:r w:rsidRPr="008E4653">
        <w:t>Honem, ty perly. Dejte mi ty perly!</w:t>
      </w:r>
      <w:r w:rsidR="00F85FBB">
        <w:t>“</w:t>
      </w:r>
    </w:p>
    <w:p w14:paraId="4661688A" w14:textId="2CA35482" w:rsidR="005645A2" w:rsidRDefault="008E4653" w:rsidP="002B2343">
      <w:pPr>
        <w:pStyle w:val="Text"/>
      </w:pPr>
      <w:r w:rsidRPr="008E4653">
        <w:lastRenderedPageBreak/>
        <w:t>Vyňal je z košile a už zpola tušil, co má v úmyslu. Pohladila otce Po dlouhém čumáku a přesvědčila ho, aby sklonil hlavu, pak vzala zářící karmínové perly z Elrikovych rukou a jednu po druhé opatrné a šetrně zasadila do dávno zahojených jamek, kde míval oči. Celou dobu pobrukovala dlouhé, melodicke kouzlo. Elrik uhranuté přihlížel, jak se kolem bul</w:t>
      </w:r>
      <w:r w:rsidR="009F2882">
        <w:t>v</w:t>
      </w:r>
      <w:r w:rsidRPr="008E4653">
        <w:t xml:space="preserve"> začínají utvářet tkáně, a pak Phoorn znenadání zamrkal. A ještě jednou. Viděl.</w:t>
      </w:r>
    </w:p>
    <w:p w14:paraId="2053D6AC" w14:textId="77777777" w:rsidR="005645A2" w:rsidRDefault="008E4653" w:rsidP="002B2343">
      <w:pPr>
        <w:pStyle w:val="Text"/>
      </w:pPr>
      <w:r w:rsidRPr="008E4653">
        <w:t>A pak, když se zepředu ozval řev a bojující otroci, bránící své děti, začali ustupovat před dobře vyzbrojenými válečníky Addrika Heeda, pár karmínových perel se rozzářil a zapulzoval. Vplul do nich rozum a s rozumem přišel hněv. Jed už starému Phoornovi dávno vyschl, naplnila ho však zuřivost a teď zaškubal krásným dlouhým čumákem.</w:t>
      </w:r>
    </w:p>
    <w:p w14:paraId="4276A8C0" w14:textId="33BD0067" w:rsidR="005645A2" w:rsidRDefault="008E4653" w:rsidP="002B2343">
      <w:pPr>
        <w:pStyle w:val="Text"/>
      </w:pPr>
      <w:r w:rsidRPr="008E4653">
        <w:t xml:space="preserve">Odkudsi z jeho ohromné hrudi se nesl vzdálený hluboký hukot. Starý Phoorn pozvedl hlavu, na prsou mu zachřestily ostny dlouhé jako vysocí muži a po celé délce mozaikového ocasu se mu napjaly a hrdě napřímily obrovité hřebeny. Dokonce i Elrikovi ta proměna připadala úchvatná. Hučení sílilo a znělo stále hlouběji. Hemrik se zvedl na svalnaté nohy a zamrkal. Z obou očí mu </w:t>
      </w:r>
      <w:r w:rsidR="009F2882" w:rsidRPr="008E4653">
        <w:t>teď</w:t>
      </w:r>
      <w:r w:rsidRPr="008E4653">
        <w:t xml:space="preserve"> skanula krvavá krůpěj. Tvář, kterou popatřil nejprve na dceru a pak na Elrika, byla vlídná a hluboce smutná, prostoupená trpkou moudrostí. </w:t>
      </w:r>
      <w:r w:rsidR="00F85FBB">
        <w:t>„</w:t>
      </w:r>
      <w:r w:rsidRPr="008E4653">
        <w:t>Se zrakem přichází moc,</w:t>
      </w:r>
      <w:r w:rsidR="00F85FBB">
        <w:t>“</w:t>
      </w:r>
      <w:r w:rsidRPr="008E4653">
        <w:t xml:space="preserve"> pravil Phoorn. A opět zamrkal. Tentokrát ukápla obrovská slaná slza.</w:t>
      </w:r>
    </w:p>
    <w:p w14:paraId="12F5B24A" w14:textId="500295DD" w:rsidR="005645A2" w:rsidRDefault="008E4653" w:rsidP="002B2343">
      <w:pPr>
        <w:pStyle w:val="Text"/>
      </w:pPr>
      <w:r w:rsidRPr="008E4653">
        <w:t>Elrik si uvědomil, že se otroci stahuj</w:t>
      </w:r>
      <w:r w:rsidR="009F2882">
        <w:t>í</w:t>
      </w:r>
      <w:r w:rsidRPr="008E4653">
        <w:t xml:space="preserve">, utíkají kolem něj a ženou se za svobodou do lesa. Addrik Heed jel na mohutném obrněném plavém bitevním oři. Za ním se shromáždila další jízda a čerství pěšáci. Otroci z větší části odhodili zbraně, popadli děti a rozběhli se ke světlu, jen aby se zapotáceli, sotva je Addrikovi připravení lučištníci prošpikovali šípy. </w:t>
      </w:r>
      <w:r w:rsidR="00F85FBB">
        <w:t>„</w:t>
      </w:r>
      <w:r w:rsidRPr="008E4653">
        <w:t>Stejně jako všechna ostatní města, kromě Hizssu, bylo i tohle stvořeno k válčení,</w:t>
      </w:r>
      <w:r w:rsidR="00F85FBB">
        <w:t>“</w:t>
      </w:r>
      <w:r w:rsidRPr="008E4653">
        <w:t xml:space="preserve"> prohodila Fernrata, </w:t>
      </w:r>
      <w:r w:rsidR="00F85FBB">
        <w:t>„</w:t>
      </w:r>
      <w:r w:rsidRPr="008E4653">
        <w:t>nehledě na to při jaké příležitosti.</w:t>
      </w:r>
      <w:r w:rsidR="00F85FBB">
        <w:t>“</w:t>
      </w:r>
      <w:r w:rsidRPr="008E4653">
        <w:t xml:space="preserve"> Dívala se, jak si otec protahuje dlouho nepoužívaná křídla.</w:t>
      </w:r>
    </w:p>
    <w:p w14:paraId="05904E90" w14:textId="77777777" w:rsidR="005645A2" w:rsidRDefault="008E4653" w:rsidP="002B2343">
      <w:pPr>
        <w:pStyle w:val="Text"/>
      </w:pPr>
      <w:r w:rsidRPr="008E4653">
        <w:t>Přímo shora k nim dolehlo jakési burácení, jekot, vyděšené hlasy, kovové řinčení.</w:t>
      </w:r>
    </w:p>
    <w:p w14:paraId="362791F2" w14:textId="24BF277D" w:rsidR="005645A2" w:rsidRDefault="00F85FBB" w:rsidP="002B2343">
      <w:pPr>
        <w:pStyle w:val="Text"/>
      </w:pPr>
      <w:r>
        <w:lastRenderedPageBreak/>
        <w:t>„</w:t>
      </w:r>
      <w:r w:rsidR="008E4653" w:rsidRPr="008E4653">
        <w:t>Bezpochyby nějaké nové Addrikovy čáry,</w:t>
      </w:r>
      <w:r>
        <w:t>“</w:t>
      </w:r>
      <w:r w:rsidR="008E4653" w:rsidRPr="008E4653">
        <w:t xml:space="preserve"> usoudila. </w:t>
      </w:r>
      <w:r>
        <w:t>„</w:t>
      </w:r>
      <w:r w:rsidR="008E4653" w:rsidRPr="008E4653">
        <w:t>Právě pomocí kouzel poprvé zotročil předky a začal je využívat k</w:t>
      </w:r>
      <w:r w:rsidR="009F2882">
        <w:t> </w:t>
      </w:r>
      <w:r w:rsidR="008E4653" w:rsidRPr="008E4653">
        <w:t>budován</w:t>
      </w:r>
      <w:r w:rsidR="009F2882">
        <w:t xml:space="preserve">í </w:t>
      </w:r>
      <w:r w:rsidR="008E4653" w:rsidRPr="008E4653">
        <w:t>vlastní moci.</w:t>
      </w:r>
      <w:r>
        <w:t>“</w:t>
      </w:r>
    </w:p>
    <w:p w14:paraId="2A0FD284" w14:textId="4B5DC833" w:rsidR="005645A2" w:rsidRDefault="00F85FBB" w:rsidP="002B2343">
      <w:pPr>
        <w:pStyle w:val="Text"/>
      </w:pPr>
      <w:r>
        <w:t>„</w:t>
      </w:r>
      <w:r w:rsidR="008E4653" w:rsidRPr="008E4653">
        <w:t>Baže,</w:t>
      </w:r>
      <w:r>
        <w:t>“</w:t>
      </w:r>
      <w:r w:rsidR="008E4653" w:rsidRPr="008E4653">
        <w:t xml:space="preserve"> přisvědčil Hemrik, našel ji zrakem, jemuž ještě nepřivykl, a pohlédl na ni s laskavým výrazem, jaký už se na tvářích melnibonského plémě neobjevoval</w:t>
      </w:r>
      <w:r>
        <w:t>…</w:t>
      </w:r>
      <w:r w:rsidR="008E4653" w:rsidRPr="008E4653">
        <w:t xml:space="preserve"> </w:t>
      </w:r>
      <w:r>
        <w:t>„</w:t>
      </w:r>
      <w:r w:rsidR="008E4653" w:rsidRPr="008E4653">
        <w:t>Nic jsme netušili. Ale když nás nedokázal přimět, abychom pro něj létali, vydloubl nám oči a přinutil nás plavat. Kdyby to šlo, rád bych svého syna zabil.</w:t>
      </w:r>
      <w:r>
        <w:t>“</w:t>
      </w:r>
    </w:p>
    <w:p w14:paraId="3C7820B4" w14:textId="77777777" w:rsidR="005645A2" w:rsidRDefault="00F85FBB" w:rsidP="002B2343">
      <w:pPr>
        <w:pStyle w:val="Text"/>
      </w:pPr>
      <w:r>
        <w:t>„</w:t>
      </w:r>
      <w:r w:rsidR="008E4653" w:rsidRPr="008E4653">
        <w:t>Až ho najdeme, otče, tak to půjde,</w:t>
      </w:r>
      <w:r>
        <w:t>“</w:t>
      </w:r>
      <w:r w:rsidR="008E4653" w:rsidRPr="008E4653">
        <w:t xml:space="preserve"> slíbila. Tento slib však nemohla dodržet.</w:t>
      </w:r>
    </w:p>
    <w:p w14:paraId="45AAC7A9" w14:textId="77777777" w:rsidR="005645A2" w:rsidRDefault="008E4653" w:rsidP="002B2343">
      <w:pPr>
        <w:pStyle w:val="Text"/>
      </w:pPr>
      <w:r w:rsidRPr="008E4653">
        <w:t>Další zahřmění. Ozvalo se snad z nebe? Addrik Heed překvapeně zvedl pohlednou domýšlivou hlavu. Přitáhl otěže plavému hřebci, vzhlédl a rozhlížel se kolem dokola. Zbylí otroci neměli žádný další plán, a tak se vraceli a shlukovali se kolem Elrika. Náhle byli v bezvýchodné situaci. Albín věděl, že ani s Černým mečem nemohou zvítězit proti takové přesile.</w:t>
      </w:r>
    </w:p>
    <w:p w14:paraId="6064263A" w14:textId="77777777" w:rsidR="005645A2" w:rsidRDefault="008E4653" w:rsidP="002B2343">
      <w:pPr>
        <w:pStyle w:val="Text"/>
      </w:pPr>
      <w:r w:rsidRPr="008E4653">
        <w:t>Elrik uvažoval, zda by se s Addrikem Heedem nedalo vyjednávat, jenomže síla, která vyplňovala jeho mysl, tělo i duši, nebyla silou zvyklou na ústupky; neomlouvala se za sebe, jelikož neznala svědomí. Nepřirozená schopnost vcítit se do lidí Elrika zavedla do Mladých království a ještě dál, protože se chtěl naučit něco o jejich mravnosti a pokoře, o jejich zvědavosti, o všem, o co jeho rasa přišla, jelikož si instinktivně uvědomil, že jeho národ přežije, jedině pokud znovu získá tyto vlastnosti.</w:t>
      </w:r>
    </w:p>
    <w:p w14:paraId="0E73E284" w14:textId="77777777" w:rsidR="005645A2" w:rsidRDefault="008E4653" w:rsidP="002B2343">
      <w:pPr>
        <w:pStyle w:val="Text"/>
      </w:pPr>
      <w:r w:rsidRPr="008E4653">
        <w:t>Potom krutá melnibonská hrdost zavedla Elrika zase domů a tam provedl všechno, čemu chtěl zabránit. Zpečetil zkázu svého lidu, nechal shořet jeho věže a připravil ho o moc, kterou jeho rasa považovala za samozřejmost. Sám teď oplýval pouze mocí z Melniboné; kouzly a dějinami své rodiny, smlouvami, jež byla v dobách krize nucena uzavřít s Chaosem, i když se dávno, pradávno klonila k Zákonu. O tomhle všem se dozvěděl díky svým snovým výpravám, včetně těch do minulosti a přítomnosti vlastního rodu; jen zčásti se však naučil, jak tuto moc poutat a ovládat, jak obnovovat své síly pomocí životních látek živých, vnímajících tvorů.</w:t>
      </w:r>
    </w:p>
    <w:p w14:paraId="1DC3D448" w14:textId="77777777" w:rsidR="005645A2" w:rsidRDefault="008E4653" w:rsidP="002B2343">
      <w:pPr>
        <w:pStyle w:val="Text"/>
      </w:pPr>
      <w:r w:rsidRPr="008E4653">
        <w:t xml:space="preserve">Addrikovo vojsko se rozezvučenými chodbami blížilo k Elrikovi, onomu supícímu a nemyslícímu stvoření, jež třímalo zkázonosný </w:t>
      </w:r>
      <w:r w:rsidRPr="008E4653">
        <w:lastRenderedPageBreak/>
        <w:t>živý meč, na němž se kroutily rudé runy, jež bylo posledním vládcem umírající rasy, a k otrhanému houfu otroků, kteří stáli za jeho zády spolu s albínkou a jejím zesláblým otcem. Vůdce pirátů vydal rozkaz a začali se před ním shromažďovat lučištníci. Ale vtom znovu zaburácel hrom. Tentokrát Elrik zahlédl, jak seřazenými šiky projíždí posel a míří k Addriku Heedovi. Fernratin bratr zvedl ruku, aby zastavil vojáky, otočil se v sedle a promluvil k nim, ale zdaleka ne všichni ho slyšeli a někteří pokračovali v postupu. Elrik sledoval, jak pirátský otrokář odvádí muže zpět do žaláře a vzhůru do hlavní tvrze. Schodiště byla tak široká, že jezdci mohli v několika horních chodbách klidně zůstat v sedlech.</w:t>
      </w:r>
    </w:p>
    <w:p w14:paraId="05D98C81" w14:textId="77777777" w:rsidR="005645A2" w:rsidRDefault="008E4653" w:rsidP="002B2343">
      <w:pPr>
        <w:pStyle w:val="Text"/>
      </w:pPr>
      <w:r w:rsidRPr="008E4653">
        <w:t>Postupujícím vojákům začalo docházet, že zůstali sami. Někteří se obrátili a vydali se za nimi. Jiní zase vykřikovali a upozorňovali na to, že čím méně jich bude, tím horší budou mít vyhlídky.</w:t>
      </w:r>
    </w:p>
    <w:p w14:paraId="02233651" w14:textId="77777777" w:rsidR="005645A2" w:rsidRDefault="008E4653" w:rsidP="002B2343">
      <w:pPr>
        <w:pStyle w:val="Text"/>
      </w:pPr>
      <w:r w:rsidRPr="008E4653">
        <w:t>Otroci se znaveně shýbali a zvedali upuštěné zbraně.</w:t>
      </w:r>
    </w:p>
    <w:p w14:paraId="139F2EC6" w14:textId="77777777" w:rsidR="005645A2" w:rsidRDefault="008E4653" w:rsidP="002B2343">
      <w:pPr>
        <w:pStyle w:val="Text"/>
      </w:pPr>
      <w:r w:rsidRPr="008E4653">
        <w:t>S takovou příležitostí Elrik nepočítal, ale projevil se v něm vycvičený stratég, a tak hned zařval na nuzné vojsko, ať jde za ním, rozběhl se v čele zteče, takřka okamžitě prolomil Addrikovy síly a vzápětí už je zahnal za jejich pánem, protože již byly přesvědčeny o své porážce.</w:t>
      </w:r>
    </w:p>
    <w:p w14:paraId="741819A2" w14:textId="77777777" w:rsidR="005645A2" w:rsidRDefault="008E4653" w:rsidP="002B2343">
      <w:pPr>
        <w:pStyle w:val="Text"/>
      </w:pPr>
      <w:r w:rsidRPr="008E4653">
        <w:t xml:space="preserve">Byli to udatní a zkušení válečníci, ale byli naprosto zmatení od první chvíle, kdy se do nich pustil </w:t>
      </w:r>
      <w:r w:rsidR="00F85FBB">
        <w:t>–</w:t>
      </w:r>
      <w:r w:rsidRPr="008E4653">
        <w:t xml:space="preserve"> přízrak z jejich minulosti </w:t>
      </w:r>
      <w:r w:rsidR="00F85FBB">
        <w:t>–</w:t>
      </w:r>
      <w:r w:rsidRPr="008E4653">
        <w:t xml:space="preserve"> vír černé, upírské smrti s vyjícím runovým mečem, bájnou zbraní z jejich pověstí, a s planoucíma karmínovýma očima, které je strašily ve všech zlých snech. A protože jim scházel vůdce a jistým způsobem byl přítomen i princ Chaosu, pán démonů Arioch, který patřil do jejich společného panteonu, nenašli odvahu bojovat proti někomu z vlastního plémě. Paní Fernrata musela na Elrika promluvit vznešenou řečí Phoornů, připomenout mu, kdo je a kde je, a naléhat na něj, dokud nesklonil meč a užasle se nerozhlédl po mrtvolách navršených kolem sebe, po tělech těch, kteří zemřeli, aby nakrmili jeho a Bouřenoše. Tolik prokletých duší! A pak albín pocítil jakýsi žal. Ten se však netýkal mrtvých otrokářů, které pobil.</w:t>
      </w:r>
    </w:p>
    <w:p w14:paraId="20E7C7D9" w14:textId="77777777" w:rsidR="005645A2" w:rsidRDefault="008E4653" w:rsidP="002B2343">
      <w:pPr>
        <w:pStyle w:val="Text"/>
      </w:pPr>
      <w:r w:rsidRPr="008E4653">
        <w:t xml:space="preserve">Elrik plakal a mezitím dorazila další vlna vojáků v jantarových zbrojích. Zprvu to vypadalo, jako by se znovu šikovali, ale očividně mezi nimi vládl zmatek. Řada z nich ztratila zbraně a když viděli, že </w:t>
      </w:r>
      <w:r w:rsidRPr="008E4653">
        <w:lastRenderedPageBreak/>
        <w:t>jejich druhové padají do zajetí, vydávali se na milost své někdejší kořisti a taje hbitě odzbrojovala a poutala řetězy. Vzduchem už chvilku nelétaly šípy. Addrik Heed zřejmě poslal lučištníky, aby posílili vojsko v jiné části pevnosti. Ale kdo na ni asi zaútočil?</w:t>
      </w:r>
    </w:p>
    <w:p w14:paraId="2A19F046" w14:textId="77777777" w:rsidR="005645A2" w:rsidRDefault="008E4653" w:rsidP="002B2343">
      <w:pPr>
        <w:pStyle w:val="Text"/>
      </w:pPr>
      <w:r w:rsidRPr="008E4653">
        <w:t>Elrik náhle vzhlédl, protože uslyšel neustálé burácení hromů, které se nejprve blížilo a pak zase vzdalovalo, a alabastrové zdi se chvěly a otřásaly a ze stropů i ze stěn padaly malé spršky kamení a omítky.</w:t>
      </w:r>
    </w:p>
    <w:p w14:paraId="7974EECD" w14:textId="19D8924C" w:rsidR="005645A2" w:rsidRDefault="008E4653" w:rsidP="002B2343">
      <w:pPr>
        <w:pStyle w:val="Text"/>
      </w:pPr>
      <w:r w:rsidRPr="008E4653">
        <w:t>Elrik a paní Fernrata nechali ostatní, aby hlídali prastarého Phoorna a uspořádali sebe i zajatce, a sami se opatrně přikradli k nejbližšímu schodišti a vydali se nahoru. Vystoupali do chodeb, z jejichž oken bylo vidět na jiné chodby s okny, a spatřili, že až po vrchol velké tvrze zuří příšerná bitva a všude se válejí mrtvoly vojáků v jantarových zbrojích. Hřmění začínalo ustupovat. Obloha se rozjasňovala a slunce dodávalo mrakům bledě zlatý nádech. Elrik zaslechl, že ho někdo odkudsi shora volá jménem.</w:t>
      </w:r>
    </w:p>
    <w:p w14:paraId="55C7387E" w14:textId="77777777" w:rsidR="005645A2" w:rsidRDefault="00F85FBB" w:rsidP="002B2343">
      <w:pPr>
        <w:pStyle w:val="Text"/>
      </w:pPr>
      <w:r>
        <w:t>„</w:t>
      </w:r>
      <w:r w:rsidR="008E4653" w:rsidRPr="008E4653">
        <w:t>Elriku! Můj pane! Mysleli jsme si, žes umřel!</w:t>
      </w:r>
      <w:r>
        <w:t>“</w:t>
      </w:r>
    </w:p>
    <w:p w14:paraId="3E3BDC57" w14:textId="77777777" w:rsidR="005645A2" w:rsidRDefault="008E4653" w:rsidP="002B2343">
      <w:pPr>
        <w:pStyle w:val="Text"/>
      </w:pPr>
      <w:r w:rsidRPr="008E4653">
        <w:t>Albín se zastavil a vzhlédl. V dáli, ve vymláceném okně horní galerie, zahlédl širokou ryšavou tvář, která se na něj šklebila. Patřila Moonglumovi.</w:t>
      </w:r>
    </w:p>
    <w:p w14:paraId="56A929E5" w14:textId="77777777" w:rsidR="005645A2" w:rsidRDefault="008E4653" w:rsidP="002B2343">
      <w:pPr>
        <w:pStyle w:val="Text"/>
      </w:pPr>
      <w:r w:rsidRPr="008E4653">
        <w:t>Šílenství už Elrika pozvolna opouštělo. S čímsi, co mělo blízko k radosti, uháněl chodbami, dokud přítele nenašel. U Moongluma stála i princezna Nauha a také Cita Tine, dívka z krčmy. Všichni třímali zkrvavené meče a v obličejích se jim zračil známý výraz válečných vlků, kteří vybojovali dlouhou, vyčerpávající bitvu. A potom, jako by bezcitný osud nedokázal udržet shody náhod na této úrovni a nechal je vybuchnout a rozpínat se mnohovesmírem, zahlédl i Xiombaržiny řeholnice. Byly samolibé, jak už řeholnice bývají, neboť si udělaly radost nějakým ctnostným skutkem a přišly oznámit, že všechno bylo urovnáno, jak si spravedlnost žádala.</w:t>
      </w:r>
    </w:p>
    <w:p w14:paraId="009E3AD2" w14:textId="77777777" w:rsidR="005645A2" w:rsidRDefault="00F85FBB" w:rsidP="002B2343">
      <w:pPr>
        <w:pStyle w:val="Text"/>
      </w:pPr>
      <w:r>
        <w:t>„</w:t>
      </w:r>
      <w:r w:rsidR="008E4653" w:rsidRPr="008E4653">
        <w:t>Naše paní nám odpověděla a dospěly jsme k dohodě,</w:t>
      </w:r>
      <w:r>
        <w:t>“</w:t>
      </w:r>
      <w:r w:rsidR="008E4653" w:rsidRPr="008E4653">
        <w:t xml:space="preserve"> prohlásila jedna a narovnala si těžkopádnou korunu.</w:t>
      </w:r>
    </w:p>
    <w:p w14:paraId="1CD3D55D" w14:textId="77777777" w:rsidR="005645A2" w:rsidRDefault="00F85FBB" w:rsidP="002B2343">
      <w:pPr>
        <w:pStyle w:val="Text"/>
      </w:pPr>
      <w:r>
        <w:t>„</w:t>
      </w:r>
      <w:r w:rsidR="008E4653" w:rsidRPr="008E4653">
        <w:t>K dohodě?</w:t>
      </w:r>
      <w:r>
        <w:t>“</w:t>
      </w:r>
      <w:r w:rsidR="008E4653" w:rsidRPr="008E4653">
        <w:t xml:space="preserve"> Elrik věděl, že bohové Rovnováhy jen zřídkakdy uzavírají dohody, které pro ně nejsou něčím výhodné.</w:t>
      </w:r>
    </w:p>
    <w:p w14:paraId="6B43C2DC" w14:textId="77777777" w:rsidR="005645A2" w:rsidRDefault="008E4653" w:rsidP="002B2343">
      <w:pPr>
        <w:pStyle w:val="Text"/>
      </w:pPr>
      <w:r w:rsidRPr="008E4653">
        <w:t xml:space="preserve">Potom spustila Cita Tine. </w:t>
      </w:r>
      <w:r w:rsidR="00F85FBB">
        <w:t>„</w:t>
      </w:r>
      <w:r w:rsidRPr="008E4653">
        <w:t>Otroci? Kde jsou? Ještě v kotcích?</w:t>
      </w:r>
      <w:r w:rsidR="00F85FBB">
        <w:t>“</w:t>
      </w:r>
    </w:p>
    <w:p w14:paraId="080F13F4" w14:textId="77777777" w:rsidR="005645A2" w:rsidRDefault="008E4653" w:rsidP="002B2343">
      <w:pPr>
        <w:pStyle w:val="Text"/>
      </w:pPr>
      <w:r w:rsidRPr="008E4653">
        <w:lastRenderedPageBreak/>
        <w:t xml:space="preserve">Elrik pokrčil rameny. </w:t>
      </w:r>
      <w:r w:rsidR="00F85FBB">
        <w:t>„</w:t>
      </w:r>
      <w:r w:rsidRPr="008E4653">
        <w:t>Někteří. Další se vydali do lesa.</w:t>
      </w:r>
      <w:r w:rsidR="00F85FBB">
        <w:t>“</w:t>
      </w:r>
      <w:r w:rsidRPr="008E4653">
        <w:t xml:space="preserve"> Udivoval ho její zájem.</w:t>
      </w:r>
    </w:p>
    <w:p w14:paraId="6E48F313" w14:textId="77777777" w:rsidR="005645A2" w:rsidRDefault="008E4653" w:rsidP="002B2343">
      <w:pPr>
        <w:pStyle w:val="Text"/>
      </w:pPr>
      <w:r w:rsidRPr="008E4653">
        <w:t>Zastrčila zbraně do pouzder a shlédla dolů. Vzápětí zamířila tam, odkud albín s paní Fernratou přišel.</w:t>
      </w:r>
    </w:p>
    <w:p w14:paraId="4C7A33E4" w14:textId="77777777" w:rsidR="005645A2" w:rsidRDefault="008E4653" w:rsidP="002B2343">
      <w:pPr>
        <w:pStyle w:val="Text"/>
      </w:pPr>
      <w:r w:rsidRPr="008E4653">
        <w:t xml:space="preserve">Elrik tázavě pohlédl na přítele. Moonglum si povzdychl a poškrábal se na hlavě. </w:t>
      </w:r>
      <w:r w:rsidR="00F85FBB">
        <w:t>„</w:t>
      </w:r>
      <w:r w:rsidRPr="008E4653">
        <w:t>Proto sem s námi jela. Celou dobu měla v plánu prodat cennosti a vykoupit z otroctví svého manžela. Zajali ho při předposlední plavbě.</w:t>
      </w:r>
      <w:r w:rsidR="00F85FBB">
        <w:t>“</w:t>
      </w:r>
    </w:p>
    <w:p w14:paraId="19F6F8DB" w14:textId="77777777" w:rsidR="005645A2" w:rsidRDefault="008E4653" w:rsidP="002B2343">
      <w:pPr>
        <w:pStyle w:val="Text"/>
      </w:pPr>
      <w:r w:rsidRPr="008E4653">
        <w:t xml:space="preserve">Elrik se zamračil. </w:t>
      </w:r>
      <w:r w:rsidR="00F85FBB">
        <w:t>„</w:t>
      </w:r>
      <w:r w:rsidRPr="008E4653">
        <w:t>Nuže</w:t>
      </w:r>
      <w:r w:rsidR="00F85FBB">
        <w:t>…</w:t>
      </w:r>
      <w:r w:rsidRPr="008E4653">
        <w:t>?</w:t>
      </w:r>
      <w:r w:rsidR="00F85FBB">
        <w:t>“</w:t>
      </w:r>
    </w:p>
    <w:p w14:paraId="40402781" w14:textId="77777777" w:rsidR="005645A2" w:rsidRDefault="00F85FBB" w:rsidP="002B2343">
      <w:pPr>
        <w:pStyle w:val="Text"/>
      </w:pPr>
      <w:r>
        <w:t>„</w:t>
      </w:r>
      <w:r w:rsidR="008E4653" w:rsidRPr="008E4653">
        <w:t>Ano. Využila mě a teď se šla podívat, jestli to její muž přežil.</w:t>
      </w:r>
      <w:r>
        <w:t>“</w:t>
      </w:r>
      <w:r w:rsidR="008E4653" w:rsidRPr="008E4653">
        <w:t xml:space="preserve"> Moonglum vzdychl. </w:t>
      </w:r>
      <w:r>
        <w:t>„</w:t>
      </w:r>
      <w:r w:rsidR="008E4653" w:rsidRPr="008E4653">
        <w:t>Stejně ale musím říct, že pár týdnů mohla být ráda, že si jako náhradníka vybrala zrovna mě.</w:t>
      </w:r>
      <w:r>
        <w:t>“</w:t>
      </w:r>
      <w:r w:rsidR="008E4653" w:rsidRPr="008E4653">
        <w:t xml:space="preserve"> Vrhl pohled plný nadějí na jednu z akolytek a ta se stáhla blíže ke své společnici. Moonglum si opět povzdychl.</w:t>
      </w:r>
    </w:p>
    <w:p w14:paraId="0411B250" w14:textId="77777777" w:rsidR="005645A2" w:rsidRDefault="00F85FBB" w:rsidP="002B2343">
      <w:pPr>
        <w:pStyle w:val="Text"/>
      </w:pPr>
      <w:r>
        <w:t>„</w:t>
      </w:r>
      <w:r w:rsidR="008E4653" w:rsidRPr="008E4653">
        <w:t>Příčinou celé téhle zkázy je Xiombarg?</w:t>
      </w:r>
      <w:r>
        <w:t>“</w:t>
      </w:r>
      <w:r w:rsidR="008E4653" w:rsidRPr="008E4653">
        <w:t xml:space="preserve"> Elrik si z tváře otřel čísi životní látky.</w:t>
      </w:r>
    </w:p>
    <w:p w14:paraId="7B37028B" w14:textId="77777777" w:rsidR="005645A2" w:rsidRDefault="00F85FBB" w:rsidP="002B2343">
      <w:pPr>
        <w:pStyle w:val="Text"/>
      </w:pPr>
      <w:r>
        <w:t>„</w:t>
      </w:r>
      <w:r w:rsidR="008E4653" w:rsidRPr="008E4653">
        <w:t>Bojovali jsme dobře a tvrdě, ale bez její strašlivé pomoci bychom neuspěli.</w:t>
      </w:r>
      <w:r>
        <w:t>“</w:t>
      </w:r>
      <w:r w:rsidR="008E4653" w:rsidRPr="008E4653">
        <w:t xml:space="preserve"> Nauha k němu přistoupila. </w:t>
      </w:r>
      <w:r>
        <w:t>„</w:t>
      </w:r>
      <w:r w:rsidR="008E4653" w:rsidRPr="008E4653">
        <w:t>Rozhodně jsme si taky užili svoji trochu šermu.</w:t>
      </w:r>
      <w:r>
        <w:t>“</w:t>
      </w:r>
      <w:r w:rsidR="008E4653" w:rsidRPr="008E4653">
        <w:t xml:space="preserve"> Všimla si, že jí na obou zbraních zasychají krvavé škraloupy, rozhlédla se a našla příhodný plášť. Sehnula se, vytrhla ho někdejšímu majiteli a začala čistit nejprve jeden meč a pak i druhý.</w:t>
      </w:r>
    </w:p>
    <w:p w14:paraId="418B65B2" w14:textId="77777777" w:rsidR="005645A2" w:rsidRDefault="00F85FBB" w:rsidP="002B2343">
      <w:pPr>
        <w:pStyle w:val="Text"/>
      </w:pPr>
      <w:r>
        <w:t>„</w:t>
      </w:r>
      <w:r w:rsidR="008E4653" w:rsidRPr="008E4653">
        <w:t>A co Addric Heed?</w:t>
      </w:r>
      <w:r>
        <w:t>“</w:t>
      </w:r>
      <w:r w:rsidR="008E4653" w:rsidRPr="008E4653">
        <w:t xml:space="preserve"> otázala se Fernrata a rozhlížela se po okolní spoušti. </w:t>
      </w:r>
      <w:r>
        <w:t>„</w:t>
      </w:r>
      <w:r w:rsidR="008E4653" w:rsidRPr="008E4653">
        <w:t>Žije?</w:t>
      </w:r>
      <w:r>
        <w:t>“</w:t>
      </w:r>
    </w:p>
    <w:p w14:paraId="337F5E01" w14:textId="77777777" w:rsidR="005645A2" w:rsidRDefault="00F85FBB" w:rsidP="002B2343">
      <w:pPr>
        <w:pStyle w:val="Text"/>
      </w:pPr>
      <w:r>
        <w:t>„</w:t>
      </w:r>
      <w:r w:rsidR="008E4653" w:rsidRPr="008E4653">
        <w:t>Jak se to vezme,</w:t>
      </w:r>
      <w:r>
        <w:t>“</w:t>
      </w:r>
      <w:r w:rsidR="008E4653" w:rsidRPr="008E4653">
        <w:t xml:space="preserve"> odtušila princezna z Uytu. </w:t>
      </w:r>
      <w:r>
        <w:t>„</w:t>
      </w:r>
      <w:r w:rsidR="008E4653" w:rsidRPr="008E4653">
        <w:t xml:space="preserve">Protože jsem věděla, že jste příbuzní, prosila jsem, aby ho ušetřila. Ale bylo už téměř Pozdě. Xiombarg </w:t>
      </w:r>
      <w:r>
        <w:t>–“</w:t>
      </w:r>
    </w:p>
    <w:p w14:paraId="759B0B37" w14:textId="4CE854B4" w:rsidR="005645A2" w:rsidRDefault="00F85FBB" w:rsidP="002B2343">
      <w:pPr>
        <w:pStyle w:val="Text"/>
      </w:pPr>
      <w:r>
        <w:t>„</w:t>
      </w:r>
      <w:r w:rsidR="008E4653" w:rsidRPr="008E4653">
        <w:t>Kde je?</w:t>
      </w:r>
      <w:r w:rsidR="00B81CF3">
        <w:t>“</w:t>
      </w:r>
    </w:p>
    <w:p w14:paraId="07BF009F" w14:textId="77777777" w:rsidR="005645A2" w:rsidRDefault="008E4653" w:rsidP="002B2343">
      <w:pPr>
        <w:pStyle w:val="Text"/>
      </w:pPr>
      <w:r w:rsidRPr="008E4653">
        <w:t xml:space="preserve">Nauha se zamyslela a nasadila zachmuřený výraz. </w:t>
      </w:r>
      <w:r w:rsidR="00F85FBB">
        <w:t>„</w:t>
      </w:r>
      <w:r w:rsidRPr="008E4653">
        <w:t>O dvě poschodí níž a</w:t>
      </w:r>
      <w:r w:rsidR="00F85FBB">
        <w:t>…“</w:t>
      </w:r>
      <w:r w:rsidRPr="008E4653">
        <w:t xml:space="preserve"> Zavrtěla hlavou. </w:t>
      </w:r>
      <w:r w:rsidR="00F85FBB">
        <w:t>„</w:t>
      </w:r>
      <w:r w:rsidRPr="008E4653">
        <w:t>Dvakrát doleva. Jsou tam i jeho vlajky a kůň. Už ale sotva dýchá. Xiombarg ho chtěla sežrat.</w:t>
      </w:r>
      <w:r w:rsidR="00F85FBB">
        <w:t>“</w:t>
      </w:r>
    </w:p>
    <w:p w14:paraId="085CE1E1" w14:textId="77777777" w:rsidR="005645A2" w:rsidRDefault="008E4653" w:rsidP="002B2343">
      <w:pPr>
        <w:pStyle w:val="Text"/>
      </w:pPr>
      <w:r w:rsidRPr="008E4653">
        <w:t>Paní Fernrata již běžela chodbou, pátrala po schodišti, po němž by se dostala dolů, a volala jména otce a bratra.</w:t>
      </w:r>
    </w:p>
    <w:p w14:paraId="2F8EC040" w14:textId="77777777" w:rsidR="005645A2" w:rsidRDefault="00F85FBB" w:rsidP="002B2343">
      <w:pPr>
        <w:pStyle w:val="Text"/>
      </w:pPr>
      <w:r>
        <w:t>„</w:t>
      </w:r>
      <w:r w:rsidR="008E4653" w:rsidRPr="008E4653">
        <w:t>Dnes tu je hotová hostina.</w:t>
      </w:r>
      <w:r>
        <w:t>“</w:t>
      </w:r>
      <w:r w:rsidR="008E4653" w:rsidRPr="008E4653">
        <w:t xml:space="preserve"> Elrik ze zvědavosti zamířil za ní a ostatní se mu drželi v patách. </w:t>
      </w:r>
      <w:r>
        <w:t>„</w:t>
      </w:r>
      <w:r w:rsidR="008E4653" w:rsidRPr="008E4653">
        <w:t>Xiombarg stačilo zaplatit jen tímhle?</w:t>
      </w:r>
      <w:r>
        <w:t>“</w:t>
      </w:r>
      <w:r w:rsidR="008E4653" w:rsidRPr="008E4653">
        <w:t xml:space="preserve"> Ukázal na navršené mrtvoly.</w:t>
      </w:r>
    </w:p>
    <w:p w14:paraId="3899F537" w14:textId="77777777" w:rsidR="005645A2" w:rsidRDefault="008E4653" w:rsidP="002B2343">
      <w:pPr>
        <w:pStyle w:val="Text"/>
      </w:pPr>
      <w:r w:rsidRPr="008E4653">
        <w:lastRenderedPageBreak/>
        <w:t>Nauha se zasmála.</w:t>
      </w:r>
    </w:p>
    <w:p w14:paraId="6CA0D4C0" w14:textId="77777777" w:rsidR="005645A2" w:rsidRDefault="00F85FBB" w:rsidP="002B2343">
      <w:pPr>
        <w:pStyle w:val="Text"/>
      </w:pPr>
      <w:r>
        <w:t>„</w:t>
      </w:r>
      <w:r w:rsidR="008E4653" w:rsidRPr="008E4653">
        <w:t xml:space="preserve">Myslím, že ne. Když začalo být jasné, že je za tím něco nadpřirozeného, vzala jsem s sebou kněžky. Moonglum a ta dívka se vrátili z města a byli připraveni tě bránit, jenomže Fernrata už </w:t>
      </w:r>
      <w:r>
        <w:t>–</w:t>
      </w:r>
      <w:r w:rsidR="008E4653" w:rsidRPr="008E4653">
        <w:t xml:space="preserve"> už se proměnila. A odletěla s tebou.</w:t>
      </w:r>
      <w:r>
        <w:t>“</w:t>
      </w:r>
    </w:p>
    <w:p w14:paraId="08B1B10C" w14:textId="77777777" w:rsidR="005645A2" w:rsidRDefault="00F85FBB" w:rsidP="002B2343">
      <w:pPr>
        <w:pStyle w:val="Text"/>
      </w:pPr>
      <w:r>
        <w:t>„</w:t>
      </w:r>
      <w:r w:rsidR="008E4653" w:rsidRPr="008E4653">
        <w:t>Vy jste věděli, kam jsme se vydali?</w:t>
      </w:r>
      <w:r>
        <w:t>“</w:t>
      </w:r>
      <w:r w:rsidR="008E4653" w:rsidRPr="008E4653">
        <w:t xml:space="preserve"> Sestupoval po schodišti posetém mrtvými. </w:t>
      </w:r>
      <w:r>
        <w:t>„</w:t>
      </w:r>
      <w:r w:rsidR="008E4653" w:rsidRPr="008E4653">
        <w:t>Jak to?</w:t>
      </w:r>
      <w:r>
        <w:t>“</w:t>
      </w:r>
    </w:p>
    <w:p w14:paraId="361DC9CA" w14:textId="77777777" w:rsidR="005645A2" w:rsidRDefault="00F85FBB" w:rsidP="002B2343">
      <w:pPr>
        <w:pStyle w:val="Text"/>
      </w:pPr>
      <w:r>
        <w:t>„</w:t>
      </w:r>
      <w:r w:rsidR="008E4653" w:rsidRPr="008E4653">
        <w:t>Přišli jsme včas a viděli jsme, jak odlétáš. Cita Tine znala Bílou tvrz a věděla, jak se k ní dostat.</w:t>
      </w:r>
      <w:r>
        <w:t>“</w:t>
      </w:r>
    </w:p>
    <w:p w14:paraId="0FBBFD95" w14:textId="77777777" w:rsidR="005645A2" w:rsidRDefault="00F85FBB" w:rsidP="002B2343">
      <w:pPr>
        <w:pStyle w:val="Text"/>
      </w:pPr>
      <w:r>
        <w:t>„</w:t>
      </w:r>
      <w:r w:rsidR="008E4653" w:rsidRPr="008E4653">
        <w:t>Ale byli jste tu tak rychle!</w:t>
      </w:r>
      <w:r>
        <w:t>“</w:t>
      </w:r>
    </w:p>
    <w:p w14:paraId="4243D38B" w14:textId="77777777" w:rsidR="005645A2" w:rsidRDefault="00F85FBB" w:rsidP="002B2343">
      <w:pPr>
        <w:pStyle w:val="Text"/>
      </w:pPr>
      <w:r>
        <w:t>„</w:t>
      </w:r>
      <w:r w:rsidR="008E4653" w:rsidRPr="008E4653">
        <w:t>S tím nám také pomohla Xiombarg. Kněžky ji přivolaly a bohyně nás sem přenesla.</w:t>
      </w:r>
      <w:r>
        <w:t>“</w:t>
      </w:r>
    </w:p>
    <w:p w14:paraId="001A744B" w14:textId="77777777" w:rsidR="005645A2" w:rsidRDefault="00F85FBB" w:rsidP="002B2343">
      <w:pPr>
        <w:pStyle w:val="Text"/>
      </w:pPr>
      <w:r>
        <w:t>„</w:t>
      </w:r>
      <w:r w:rsidR="008E4653" w:rsidRPr="008E4653">
        <w:t>A to jste nemuseli složit žádnou oběť?</w:t>
      </w:r>
      <w:r>
        <w:t>“</w:t>
      </w:r>
    </w:p>
    <w:p w14:paraId="71AE42F7" w14:textId="77777777" w:rsidR="005645A2" w:rsidRDefault="00F85FBB" w:rsidP="002B2343">
      <w:pPr>
        <w:pStyle w:val="Text"/>
      </w:pPr>
      <w:r>
        <w:t>„</w:t>
      </w:r>
      <w:r w:rsidR="008E4653" w:rsidRPr="008E4653">
        <w:t>No, dočkala se pořádné hostiny. A ve Fernratině domě byla ještě nějaká cetka, které Xiombarg přikládala velkou hodnotu. Všechno to dělala kvůli ní.</w:t>
      </w:r>
      <w:r>
        <w:t>“</w:t>
      </w:r>
    </w:p>
    <w:p w14:paraId="4F22F052" w14:textId="77777777" w:rsidR="005645A2" w:rsidRDefault="008E4653" w:rsidP="002B2343">
      <w:pPr>
        <w:pStyle w:val="Text"/>
      </w:pPr>
      <w:r w:rsidRPr="008E4653">
        <w:t>To už dohnali Fernratu mezi všemi těmi zkrvavenými a rozsekanými těly, u jantarově zbarveného brnění, jež se válelo na zemi jako ostatky po korýšovi, kterého někdo dočista vysál z krunýře. Dřepěla na mramorové podlaze a ramena se jí otřásala zármutkem. V rukou držela cosi orvaného a rudého. Elrik viděl, že je to všechno, co zbylo z Addrika Heeda. Pyšný pirátský princ a obchodník s otroky ležel, ztěžka lapal po dechu a na hrudi mu klokotala krev. Z obličeje mu toho moc nezůstalo. Přišel o obě nohy a jednu ruku. Vypadalo to, jako by se do něj z jedné strany někdo zahryzl. Nauha vyrušila Xiombarg u jídla. Addrik se pokusil promluvit, ale nepodařilo se mu to.</w:t>
      </w:r>
    </w:p>
    <w:p w14:paraId="1E8E5E73" w14:textId="32B3B143" w:rsidR="005645A2" w:rsidRDefault="008E4653" w:rsidP="002B2343">
      <w:pPr>
        <w:pStyle w:val="Text"/>
      </w:pPr>
      <w:r w:rsidRPr="008E4653">
        <w:t xml:space="preserve">Najednou se v nejbližším okně objevilo rozměrné tělo. Nejistě se drželo parapetu a pak neohrabaně slétlo do chodby, pleskalo a tlouklo ohromnými křídly ve slunečních paprscích. Když se pootočilo, odhalilo obrovský bílý trup, mávalo mohutným chvostem a natahovalo dlouhý sinalý krk zakončený velkolepou plazí hlavou, v níž planuly </w:t>
      </w:r>
      <w:r w:rsidR="009F2882" w:rsidRPr="008E4653">
        <w:t>dvě</w:t>
      </w:r>
      <w:r w:rsidRPr="008E4653">
        <w:t xml:space="preserve"> oči stejně oslnivé a karmínové jako ty Elrikovy. Takzvané Rudé perly, které nyní vzkřísila nová životní síla, se upíraly k bledě zlatým mrakům, plujícím vysoko nahoře. Oči Hemrikovy se vrátily k tomu, komu je Addrik Heed uloupil.</w:t>
      </w:r>
    </w:p>
    <w:p w14:paraId="0FC36762" w14:textId="77777777" w:rsidR="005645A2" w:rsidRDefault="008E4653" w:rsidP="002B2343">
      <w:pPr>
        <w:pStyle w:val="Text"/>
      </w:pPr>
      <w:r w:rsidRPr="008E4653">
        <w:lastRenderedPageBreak/>
        <w:t>Na chvilku zazářily a starý Phoorn se zatím blížil za pomoci ztuhlých nohou a frkal dlouhým seschlým čenichem. Konečně stanul nad tělem syna, který jej zotročil, a náhle ho opustil všechen hněv. Složil veliká bledá křídla kolem zbytků Addrikova těla, zvedl to umírající stvoření do předních tlap a odněkud z hloubi dračí hrudi se mu ozvalo zvláštní tiché kvílení.</w:t>
      </w:r>
    </w:p>
    <w:p w14:paraId="7C9D5D32" w14:textId="43CD8504" w:rsidR="005645A2" w:rsidRDefault="00F85FBB" w:rsidP="002B2343">
      <w:pPr>
        <w:pStyle w:val="Text"/>
      </w:pPr>
      <w:r>
        <w:t>„</w:t>
      </w:r>
      <w:r w:rsidR="008E4653" w:rsidRPr="008E4653">
        <w:t>Nemohu,</w:t>
      </w:r>
      <w:r>
        <w:t>“</w:t>
      </w:r>
      <w:r w:rsidR="008E4653" w:rsidRPr="008E4653">
        <w:t xml:space="preserve"> zamručel Hemrik. </w:t>
      </w:r>
      <w:r>
        <w:t>„</w:t>
      </w:r>
      <w:r w:rsidR="008E4653" w:rsidRPr="008E4653">
        <w:t>Nemohu.</w:t>
      </w:r>
      <w:r>
        <w:t>“</w:t>
      </w:r>
      <w:r w:rsidR="008E4653" w:rsidRPr="008E4653">
        <w:t xml:space="preserve"> Poté s tím, co zbylo z Addrika Heeda, zamířil k oknu. Se značnými obtížemi vyskočil zpět na parapet, načež se vznesl do vzduchu, stále silněji pěl táhlou naříkavou píseň, prolétal nízko nad vzdáleným pralesem a usmiřoval se se svým potomkem. Přihlížející vzdávali čest, ač celému dění jen stěží rozuměli.</w:t>
      </w:r>
    </w:p>
    <w:p w14:paraId="68B5E87B" w14:textId="77777777" w:rsidR="005645A2" w:rsidRDefault="008E4653" w:rsidP="002B2343">
      <w:pPr>
        <w:pStyle w:val="Text"/>
      </w:pPr>
      <w:r w:rsidRPr="008E4653">
        <w:t>Když se pak Elrik podíval na Fernratu, všiml si, že tiše pláče, sleduje otce a naklání hlavu, aby lépe slyšela onu trudnomyslnou hudbu. Potom se obrátila a napřímila. Postřehla Elrika, ale poodešla od něj, stoupla si k jednomu z vysokých rozbitých oken a hleděla za odlétajícím otcem a zbytky nešťastného bratra.</w:t>
      </w:r>
    </w:p>
    <w:p w14:paraId="4E0AA93E" w14:textId="77777777" w:rsidR="005645A2" w:rsidRDefault="008E4653" w:rsidP="002B2343">
      <w:pPr>
        <w:pStyle w:val="Text"/>
      </w:pPr>
      <w:r w:rsidRPr="008E4653">
        <w:t xml:space="preserve">Když po nějaké době obrátila pohled zpět k albínovi, oči jí zeleně planuly a jazyk, který jí kmital mezi zuby, nevypadal lidsky. </w:t>
      </w:r>
      <w:r w:rsidR="00F85FBB">
        <w:t>„</w:t>
      </w:r>
      <w:r w:rsidRPr="008E4653">
        <w:t>Za to, co provedl, zaplatil spravedlivou cenu. Jeho krev a krev jeho stoupenců nakrmí les a Bílou tvrz již brzy nikdo nespatří. Nic jiného si nezasloužil. Jenomže já jsem teď poslední svého druhu, alespoň tedy na této straně světa.</w:t>
      </w:r>
      <w:r w:rsidR="00F85FBB">
        <w:t>“</w:t>
      </w:r>
      <w:r w:rsidRPr="008E4653">
        <w:t xml:space="preserve"> Zhluboka syčivě vydechla.</w:t>
      </w:r>
    </w:p>
    <w:p w14:paraId="6EB15005" w14:textId="77777777" w:rsidR="005645A2" w:rsidRDefault="00F85FBB" w:rsidP="002B2343">
      <w:pPr>
        <w:pStyle w:val="Text"/>
      </w:pPr>
      <w:r>
        <w:t>„</w:t>
      </w:r>
      <w:r w:rsidR="008E4653" w:rsidRPr="008E4653">
        <w:t>Všude,</w:t>
      </w:r>
      <w:r>
        <w:t>“</w:t>
      </w:r>
      <w:r w:rsidR="008E4653" w:rsidRPr="008E4653">
        <w:t xml:space="preserve"> opáčil Elrik. </w:t>
      </w:r>
      <w:r>
        <w:t>„</w:t>
      </w:r>
      <w:r w:rsidR="008E4653" w:rsidRPr="008E4653">
        <w:t>Nikdo z nás není současně zcela phoornský i nephoornský. Nikdo nepřeklenul dějiny obou ras. Nikdo, až na tvého otce.</w:t>
      </w:r>
      <w:r>
        <w:t>“</w:t>
      </w:r>
    </w:p>
    <w:p w14:paraId="5A8AFB68" w14:textId="77777777" w:rsidR="005645A2" w:rsidRDefault="008E4653" w:rsidP="002B2343">
      <w:pPr>
        <w:pStyle w:val="Text"/>
      </w:pPr>
      <w:r w:rsidRPr="008E4653">
        <w:t xml:space="preserve">Vzdychla. Všechen vztek už z ní vyprchal. </w:t>
      </w:r>
      <w:r w:rsidR="00F85FBB">
        <w:t>„</w:t>
      </w:r>
      <w:r w:rsidRPr="008E4653">
        <w:t>A teď jsme oba pomstěni.</w:t>
      </w:r>
      <w:r w:rsidR="00F85FBB">
        <w:t>“</w:t>
      </w:r>
    </w:p>
    <w:p w14:paraId="171159B4" w14:textId="77777777" w:rsidR="005645A2" w:rsidRDefault="008E4653" w:rsidP="002B2343">
      <w:pPr>
        <w:pStyle w:val="Text"/>
      </w:pPr>
      <w:r w:rsidRPr="008E4653">
        <w:t>Hemrik, nejstarší z plémě Phoornů, otec paní Fernraty i odrodilce Addrika Heeda, který jej oslepil a nahnal pod vodu, aby tahal poslední z otrokářských lodí, letěl vstříc zlatému obzoru, stále naříkal z hloubi hrdla a jeho hlas byl prostoupen radostí z letu i trýzní ze smrti.</w:t>
      </w:r>
    </w:p>
    <w:p w14:paraId="5666C9B3" w14:textId="32A43620" w:rsidR="005645A2" w:rsidRDefault="00F85FBB" w:rsidP="002B2343">
      <w:pPr>
        <w:pStyle w:val="Text"/>
      </w:pPr>
      <w:r>
        <w:t>„</w:t>
      </w:r>
      <w:r w:rsidR="008E4653" w:rsidRPr="008E4653">
        <w:t>Addrik Heed otci vždycky záviděl,</w:t>
      </w:r>
      <w:r>
        <w:t>“</w:t>
      </w:r>
      <w:r w:rsidR="008E4653" w:rsidRPr="008E4653">
        <w:t xml:space="preserve"> zamumlala paní Fernrata. </w:t>
      </w:r>
      <w:r>
        <w:t>„</w:t>
      </w:r>
      <w:r w:rsidR="008E4653" w:rsidRPr="008E4653">
        <w:t xml:space="preserve">Celé roky spolu s dalšími Krvavými vévody kul pikle, jak zotročit pravé Phoorny, kteří nepatřili k půlčíkům, jako jsem já. A když ten </w:t>
      </w:r>
      <w:r w:rsidR="008E4653" w:rsidRPr="008E4653">
        <w:lastRenderedPageBreak/>
        <w:t>čas nadešel a ukradli jim oči, nenašla jsem v sobě dost odvahy či charakteru, abych se jim vzepřela. Viděla jsem, jak vrhají mocné runy a sesílají mocná kouzla a potom už byli Phoornové oloupeni o oči a porobeni. Nejprve je zapřáhli za lodě, nutili je létat kousek nad hladinou a ovládali je pomocí ostrých bodců. Jakmile příliš zestárli a zeslábli Addrik Heed vymyslel, jak kolem nich postavit lodě, kterým pak jejich křídla dodávala ohromnou rychlost a kterými děsil a mátl všechny vyhlédnuté kořisti. Nemohla jsem s tím nic dělat, musela jsem bratr</w:t>
      </w:r>
      <w:r w:rsidR="005645A2" w:rsidRPr="008E4653">
        <w:t>ov</w:t>
      </w:r>
      <w:r w:rsidR="008E4653" w:rsidRPr="008E4653">
        <w:t>i pomáhat. Řekl, že kdybych to neudělala, umučil by otce k smrti. A tak jsem pracovala mezi ním a obchodníky s otroky v Hizssu.</w:t>
      </w:r>
      <w:r>
        <w:t>“</w:t>
      </w:r>
    </w:p>
    <w:p w14:paraId="78BDB79B" w14:textId="77777777" w:rsidR="005645A2" w:rsidRDefault="00F85FBB" w:rsidP="002B2343">
      <w:pPr>
        <w:pStyle w:val="Text"/>
      </w:pPr>
      <w:r>
        <w:t>„</w:t>
      </w:r>
      <w:r w:rsidR="008E4653" w:rsidRPr="008E4653">
        <w:t>Tak proto je Hizss jediným neopevněným městem na tomto pobřeží,</w:t>
      </w:r>
      <w:r>
        <w:t>“</w:t>
      </w:r>
      <w:r w:rsidR="008E4653" w:rsidRPr="008E4653">
        <w:t xml:space="preserve"> zamumlal Elrik a jasně tomu porozuměl. </w:t>
      </w:r>
      <w:r>
        <w:t>„</w:t>
      </w:r>
      <w:r w:rsidR="008E4653" w:rsidRPr="008E4653">
        <w:t>Hizss se nemusel bránit, protože ho Addrik Heed nikdy nenapadal. No ovšem, raději útočil pouze na lodě a jak jeho dračí spojenci jeden po druhém umírali, začal města a dobře vyzbrojené přístavy nechávat na pokoji. Ale zotročit vlastního otce!</w:t>
      </w:r>
      <w:r>
        <w:t>“</w:t>
      </w:r>
      <w:r w:rsidR="008E4653" w:rsidRPr="008E4653">
        <w:t xml:space="preserve"> Mluvil takřka s obdivem. </w:t>
      </w:r>
      <w:r>
        <w:t>„</w:t>
      </w:r>
      <w:r w:rsidR="008E4653" w:rsidRPr="008E4653">
        <w:t>Takovou zradu nepředčím ani já</w:t>
      </w:r>
      <w:r>
        <w:t>…“</w:t>
      </w:r>
    </w:p>
    <w:p w14:paraId="40CB9C40" w14:textId="77777777" w:rsidR="005645A2" w:rsidRDefault="008E4653" w:rsidP="002B2343">
      <w:pPr>
        <w:pStyle w:val="Text"/>
      </w:pPr>
      <w:r w:rsidRPr="008E4653">
        <w:t xml:space="preserve">Její úsměv byl truchlivý a tón zatrpklý. </w:t>
      </w:r>
      <w:r w:rsidR="00F85FBB">
        <w:t>„</w:t>
      </w:r>
      <w:r w:rsidRPr="008E4653">
        <w:t>To jen nemnozí,</w:t>
      </w:r>
      <w:r w:rsidR="00F85FBB">
        <w:t>“</w:t>
      </w:r>
      <w:r w:rsidRPr="008E4653">
        <w:t xml:space="preserve"> podotkla.</w:t>
      </w:r>
    </w:p>
    <w:p w14:paraId="6853B3FF" w14:textId="77777777" w:rsidR="005645A2" w:rsidRDefault="008E4653" w:rsidP="002B2343">
      <w:pPr>
        <w:pStyle w:val="Text"/>
      </w:pPr>
      <w:r w:rsidRPr="008E4653">
        <w:t>Všiml si, že albínský drak se vrací, ale už nenese synovy ostatky. Díval se, jak Hemrik zavířil a zakroužil vysoko nad nimi, načež se střemhlav vrhl nad vrcholky stromů, a chvilku mu záviděl, onomu tvoru, vlastnímu předkovi, který byl na světě stejně dlouho jako slavná melnibonská říše, který stál u jejího zrodu a žil tak dlouho, že se doslechne i o jejím zániku.</w:t>
      </w:r>
    </w:p>
    <w:p w14:paraId="36E26EB3" w14:textId="77777777" w:rsidR="005645A2" w:rsidRDefault="008E4653" w:rsidP="002B2343">
      <w:pPr>
        <w:pStyle w:val="Text"/>
      </w:pPr>
      <w:r w:rsidRPr="008E4653">
        <w:t>Elrik se rozhlédl.</w:t>
      </w:r>
    </w:p>
    <w:p w14:paraId="4AF508DE" w14:textId="77777777" w:rsidR="005645A2" w:rsidRDefault="008E4653" w:rsidP="002B2343">
      <w:pPr>
        <w:pStyle w:val="Text"/>
      </w:pPr>
      <w:r w:rsidRPr="008E4653">
        <w:t>Obě kněžky stály pár kroků za ním a za ostatními. V nevěřícném úžasu sledovaly starého letícího Phoorna.</w:t>
      </w:r>
    </w:p>
    <w:p w14:paraId="29EF943A" w14:textId="77777777" w:rsidR="005645A2" w:rsidRDefault="00F85FBB" w:rsidP="002B2343">
      <w:pPr>
        <w:pStyle w:val="Text"/>
      </w:pPr>
      <w:r>
        <w:t>„</w:t>
      </w:r>
      <w:r w:rsidR="008E4653" w:rsidRPr="008E4653">
        <w:t>Musíme vám, dámy, poděkovat za to, jak jste zakročily,</w:t>
      </w:r>
      <w:r>
        <w:t>“</w:t>
      </w:r>
      <w:r w:rsidR="008E4653" w:rsidRPr="008E4653">
        <w:t xml:space="preserve"> pronesl Elrik. </w:t>
      </w:r>
      <w:r>
        <w:t>„</w:t>
      </w:r>
      <w:r w:rsidR="008E4653" w:rsidRPr="008E4653">
        <w:t>Mohu se však zeptat, co vaše ochránkyně žádala za pomoc?</w:t>
      </w:r>
      <w:r>
        <w:t>“</w:t>
      </w:r>
      <w:r w:rsidR="008E4653" w:rsidRPr="008E4653">
        <w:t xml:space="preserve"> Xiombaržiny akolytky si vyměnily letmé pohledy. </w:t>
      </w:r>
      <w:r>
        <w:t>„</w:t>
      </w:r>
      <w:r w:rsidR="008E4653" w:rsidRPr="008E4653">
        <w:t>Něco, co jsme tak docela neměly právo nabízet,</w:t>
      </w:r>
      <w:r>
        <w:t>“</w:t>
      </w:r>
      <w:r w:rsidR="008E4653" w:rsidRPr="008E4653">
        <w:t xml:space="preserve"> odvětila jedna.</w:t>
      </w:r>
    </w:p>
    <w:p w14:paraId="5FB498A8" w14:textId="77777777" w:rsidR="005645A2" w:rsidRDefault="00F85FBB" w:rsidP="002B2343">
      <w:pPr>
        <w:pStyle w:val="Text"/>
      </w:pPr>
      <w:r>
        <w:t>„</w:t>
      </w:r>
      <w:r w:rsidR="008E4653" w:rsidRPr="008E4653">
        <w:t>Ale v tu chvíli se zdálo, že nám nouze přikazuje přistoupit na její podmínky.</w:t>
      </w:r>
      <w:r>
        <w:t>“</w:t>
      </w:r>
      <w:r w:rsidR="008E4653" w:rsidRPr="008E4653">
        <w:t xml:space="preserve"> Nauha o kousek popošla, aby lépe viděla na </w:t>
      </w:r>
      <w:r w:rsidR="008E4653" w:rsidRPr="008E4653">
        <w:lastRenderedPageBreak/>
        <w:t xml:space="preserve">kroužícího draka. </w:t>
      </w:r>
      <w:r>
        <w:t>„</w:t>
      </w:r>
      <w:r w:rsidR="008E4653" w:rsidRPr="008E4653">
        <w:t>Věděla, že to bude ve vašem domě, paní Fernrato. Věděla, že vám to patří</w:t>
      </w:r>
      <w:r>
        <w:t>…“</w:t>
      </w:r>
    </w:p>
    <w:p w14:paraId="2091F041" w14:textId="460424F4" w:rsidR="005645A2" w:rsidRDefault="00F85FBB" w:rsidP="002B2343">
      <w:pPr>
        <w:pStyle w:val="Text"/>
      </w:pPr>
      <w:r>
        <w:t>„</w:t>
      </w:r>
      <w:r w:rsidR="008E4653" w:rsidRPr="008E4653">
        <w:t>Nic jiného by na oplátku nepřijala.</w:t>
      </w:r>
      <w:r>
        <w:t>“</w:t>
      </w:r>
      <w:r w:rsidR="008E4653" w:rsidRPr="008E4653">
        <w:t xml:space="preserve"> Vypadalo to, že druhá kněžka je mírně v rozpacích. </w:t>
      </w:r>
      <w:r>
        <w:t>„</w:t>
      </w:r>
      <w:r w:rsidR="008E4653" w:rsidRPr="008E4653">
        <w:t>Když jsme na to přistoupily, Rovnováha byla obnovena a Chaos přesunut na své právoplatné místo ve vznešené kosmologii této sféry! Taková byla vůle Xiombarg. Neboť stejně jako vy sloužíte vévodu Ariochovi, můj pane Elriku, my sloužíme jeho sestřenici, soupeřce i spojenkyni.</w:t>
      </w:r>
      <w:r>
        <w:t>“</w:t>
      </w:r>
    </w:p>
    <w:p w14:paraId="1008E88E" w14:textId="77777777" w:rsidR="005645A2" w:rsidRDefault="00F85FBB" w:rsidP="002B2343">
      <w:pPr>
        <w:pStyle w:val="Text"/>
      </w:pPr>
      <w:r>
        <w:t>„</w:t>
      </w:r>
      <w:r w:rsidR="008E4653" w:rsidRPr="008E4653">
        <w:t>Ach.</w:t>
      </w:r>
      <w:r>
        <w:t>“</w:t>
      </w:r>
      <w:r w:rsidR="008E4653" w:rsidRPr="008E4653">
        <w:t xml:space="preserve"> Paní Fernrata to rychle pochopila. </w:t>
      </w:r>
      <w:r>
        <w:t>„</w:t>
      </w:r>
      <w:r w:rsidR="008E4653" w:rsidRPr="008E4653">
        <w:t>Jenomže ta věc už myslím byla přislíbena někomu jinému. Mnou.</w:t>
      </w:r>
      <w:r>
        <w:t>“</w:t>
      </w:r>
    </w:p>
    <w:p w14:paraId="624CA413" w14:textId="77777777" w:rsidR="005645A2" w:rsidRDefault="00F85FBB" w:rsidP="002B2343">
      <w:pPr>
        <w:pStyle w:val="Text"/>
      </w:pPr>
      <w:r>
        <w:t>„</w:t>
      </w:r>
      <w:r w:rsidR="008E4653" w:rsidRPr="008E4653">
        <w:t>Neměly jsme jinou možnost.</w:t>
      </w:r>
      <w:r>
        <w:t>“</w:t>
      </w:r>
    </w:p>
    <w:p w14:paraId="6EFBBD1B" w14:textId="77777777" w:rsidR="005645A2" w:rsidRDefault="00F85FBB" w:rsidP="002B2343">
      <w:pPr>
        <w:pStyle w:val="Text"/>
      </w:pPr>
      <w:r>
        <w:t>„</w:t>
      </w:r>
      <w:r w:rsidR="008E4653" w:rsidRPr="008E4653">
        <w:t>Řekla bych, že se jedná o Bílý meč.</w:t>
      </w:r>
      <w:r>
        <w:t>“</w:t>
      </w:r>
      <w:r w:rsidR="008E4653" w:rsidRPr="008E4653">
        <w:t xml:space="preserve"> Albínka se pod tíhou náhlé únavy rozhlédla po vší té zkáze.</w:t>
      </w:r>
    </w:p>
    <w:p w14:paraId="4972C400" w14:textId="77777777" w:rsidR="005645A2" w:rsidRDefault="00F85FBB" w:rsidP="002B2343">
      <w:pPr>
        <w:pStyle w:val="Text"/>
      </w:pPr>
      <w:r>
        <w:t>„</w:t>
      </w:r>
      <w:r w:rsidR="008E4653" w:rsidRPr="008E4653">
        <w:t>Ano.</w:t>
      </w:r>
      <w:r>
        <w:t>“</w:t>
      </w:r>
      <w:r w:rsidR="008E4653" w:rsidRPr="008E4653">
        <w:t xml:space="preserve"> Moongluma překvapilo, jak snadno to uhodla. </w:t>
      </w:r>
      <w:r>
        <w:t>„</w:t>
      </w:r>
      <w:r w:rsidR="008E4653" w:rsidRPr="008E4653">
        <w:t>Xiombarg by nic jiného nepřijala a čas nás tlačil.</w:t>
      </w:r>
      <w:r>
        <w:t>“</w:t>
      </w:r>
    </w:p>
    <w:p w14:paraId="661DE48A" w14:textId="77777777" w:rsidR="005645A2" w:rsidRDefault="008E4653" w:rsidP="002B2343">
      <w:pPr>
        <w:pStyle w:val="Text"/>
      </w:pPr>
      <w:r w:rsidRPr="008E4653">
        <w:t>Zdálo se, že následující zvuk všechny zaskočil.</w:t>
      </w:r>
    </w:p>
    <w:p w14:paraId="65FB79A8" w14:textId="51ACA17D" w:rsidR="005645A2" w:rsidRDefault="008E4653" w:rsidP="002B2343">
      <w:pPr>
        <w:pStyle w:val="Text"/>
      </w:pPr>
      <w:r w:rsidRPr="008E4653">
        <w:t>Elrik dosud neslyšel, že by se Bouřenoš zasmál právě takovým způsobem, ani ve chvílích, kdy byl tasen a zaměstnán radostnou prací na zkáze.</w:t>
      </w:r>
    </w:p>
    <w:p w14:paraId="25E84CA3" w14:textId="3B88C4A8" w:rsidR="009F2882" w:rsidRDefault="008E4653" w:rsidP="002B2343">
      <w:pPr>
        <w:pStyle w:val="Text"/>
        <w:rPr>
          <w:i/>
        </w:rPr>
      </w:pPr>
      <w:r w:rsidRPr="008E4653">
        <w:rPr>
          <w:i/>
        </w:rPr>
        <w:t>přeložil Roman Tilcer</w:t>
      </w:r>
    </w:p>
    <w:p w14:paraId="6F5E2536" w14:textId="77777777" w:rsidR="009F2882" w:rsidRDefault="009F2882">
      <w:pPr>
        <w:widowControl/>
        <w:spacing w:after="200" w:line="276" w:lineRule="auto"/>
        <w:rPr>
          <w:rFonts w:ascii="Times New Roman" w:hAnsi="Times New Roman" w:cs="Times New Roman"/>
          <w:i/>
          <w:color w:val="auto"/>
        </w:rPr>
      </w:pPr>
      <w:r>
        <w:rPr>
          <w:i/>
        </w:rPr>
        <w:br w:type="page"/>
      </w:r>
    </w:p>
    <w:p w14:paraId="2F5D48C1" w14:textId="66BC2222" w:rsidR="009F2882" w:rsidRDefault="009F2882">
      <w:pPr>
        <w:widowControl/>
        <w:spacing w:after="200" w:line="276" w:lineRule="auto"/>
        <w:rPr>
          <w:rFonts w:ascii="Times New Roman" w:hAnsi="Times New Roman" w:cs="Times New Roman"/>
          <w:i/>
          <w:color w:val="auto"/>
        </w:rPr>
      </w:pPr>
      <w:r w:rsidRPr="008E4653">
        <w:rPr>
          <w:i/>
          <w:noProof/>
        </w:rPr>
        <w:lastRenderedPageBreak/>
        <w:drawing>
          <wp:anchor distT="0" distB="0" distL="63500" distR="63500" simplePos="0" relativeHeight="251644416" behindDoc="1" locked="0" layoutInCell="1" allowOverlap="1" wp14:anchorId="577EAD55" wp14:editId="00B8B6AD">
            <wp:simplePos x="0" y="0"/>
            <wp:positionH relativeFrom="margin">
              <wp:posOffset>-177800</wp:posOffset>
            </wp:positionH>
            <wp:positionV relativeFrom="paragraph">
              <wp:posOffset>-539750</wp:posOffset>
            </wp:positionV>
            <wp:extent cx="4676775" cy="7529984"/>
            <wp:effectExtent l="0" t="0" r="0" b="0"/>
            <wp:wrapNone/>
            <wp:docPr id="9" name="Obrázek 9"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79226" cy="7533930"/>
                    </a:xfrm>
                    <a:prstGeom prst="rect">
                      <a:avLst/>
                    </a:prstGeom>
                    <a:noFill/>
                  </pic:spPr>
                </pic:pic>
              </a:graphicData>
            </a:graphic>
            <wp14:sizeRelH relativeFrom="page">
              <wp14:pctWidth>0</wp14:pctWidth>
            </wp14:sizeRelH>
            <wp14:sizeRelV relativeFrom="page">
              <wp14:pctHeight>0</wp14:pctHeight>
            </wp14:sizeRelV>
          </wp:anchor>
        </w:drawing>
      </w:r>
      <w:r>
        <w:rPr>
          <w:i/>
        </w:rPr>
        <w:br w:type="page"/>
      </w:r>
    </w:p>
    <w:p w14:paraId="73B1134B" w14:textId="567257CB" w:rsidR="005645A2" w:rsidRPr="009F2882" w:rsidRDefault="008E4653" w:rsidP="002B2343">
      <w:pPr>
        <w:pStyle w:val="Text"/>
      </w:pPr>
      <w:r w:rsidRPr="008E4653">
        <w:lastRenderedPageBreak/>
        <w:t xml:space="preserve">Tim Lebbon se narodil v Londýně a do osmi let žil v hrabství Devon. Dalších dvacet let prožil ve waleském </w:t>
      </w:r>
      <w:r w:rsidR="009F2882">
        <w:t>N</w:t>
      </w:r>
      <w:r w:rsidRPr="008E4653">
        <w:t xml:space="preserve">ewportu. První povídku vydal v roce 1994 v malonákladovém časopise </w:t>
      </w:r>
      <w:r w:rsidRPr="008E4653">
        <w:rPr>
          <w:i/>
        </w:rPr>
        <w:t>Psychotrope,</w:t>
      </w:r>
      <w:r w:rsidRPr="008E4653">
        <w:t xml:space="preserve"> jeho první román </w:t>
      </w:r>
      <w:r w:rsidRPr="009F2882">
        <w:t xml:space="preserve">Mesmer se objevil o tři roky později. Od té doby má na kontě takřka třicet knih, mezi něž patří i The Island z roku 2009. Jeho dark fantasy román Dusk, který vyšel v roce 2007, získal Cenu Augusta Derletha, kterou uděluje Britská fantasy společnost. Jeho románový přepis filmu </w:t>
      </w:r>
      <w:r w:rsidRPr="009F2882">
        <w:rPr>
          <w:i/>
        </w:rPr>
        <w:t>30 dní dlouhá noc</w:t>
      </w:r>
      <w:r w:rsidRPr="009F2882">
        <w:t xml:space="preserve"> se umístil na seznamu nejprodávanějších knih uveřejňovaném deníkem </w:t>
      </w:r>
      <w:r w:rsidRPr="009F2882">
        <w:rPr>
          <w:i/>
        </w:rPr>
        <w:t>New York Times.</w:t>
      </w:r>
      <w:r w:rsidRPr="009F2882">
        <w:t xml:space="preserve"> Spisovatelem na plný úvazek je od roku 2006 a v současné době žije s manželkou a dvěma dětmi ve vesničce Goytre v jižním Walesu.</w:t>
      </w:r>
    </w:p>
    <w:p w14:paraId="75D709D6" w14:textId="77777777" w:rsidR="009F2882" w:rsidRDefault="009F2882" w:rsidP="002B2343">
      <w:pPr>
        <w:pStyle w:val="Text"/>
      </w:pPr>
    </w:p>
    <w:p w14:paraId="55A15598" w14:textId="42D854FB" w:rsidR="009F2882" w:rsidRDefault="009F2882" w:rsidP="009F2882">
      <w:pPr>
        <w:pStyle w:val="Nadpis1"/>
      </w:pPr>
      <w:bookmarkStart w:id="16" w:name="_Toc374528234"/>
      <w:r w:rsidRPr="008E4653">
        <w:t>Tim Lebbon</w:t>
      </w:r>
      <w:r>
        <w:t xml:space="preserve"> – Zboštění Dala Bamora: Příběh z města ozvěn</w:t>
      </w:r>
      <w:bookmarkEnd w:id="16"/>
    </w:p>
    <w:p w14:paraId="295D95FE" w14:textId="77777777" w:rsidR="009F2882" w:rsidRDefault="009F2882" w:rsidP="002B2343">
      <w:pPr>
        <w:pStyle w:val="Text"/>
      </w:pPr>
    </w:p>
    <w:p w14:paraId="2F1BE15C" w14:textId="77777777" w:rsidR="005645A2" w:rsidRDefault="008E4653" w:rsidP="002B2343">
      <w:pPr>
        <w:pStyle w:val="Text"/>
      </w:pPr>
      <w:r w:rsidRPr="008E4653">
        <w:t>Jan Ray z rodu Marcellanů si přála, aby toho bídáka mohli jednoduše přitlouct k hradbám. Jen velice nerada se vydávala za hranice Marcellanského kantonu do Dráhy, kde byli lidé hrubší, nevzdělanější, chudší, surovější a kde se dalo očekávat, že Hanharanovu kněžku budou zahrnovat urážkami. Platila tam jiná pravidla, a ani celý oddíl třiceti Šarlatových šermířů v ní nedokázal vyvolat pocit naprostého bezpečí. Měla dojem, že za hranicí jejího kantonu je i vzduch jinak cítit, ačkoliv něco podobného bylo samozřejmě absurdní. Takovou daň si na ní pouze vybíral neklid a úzkost.</w:t>
      </w:r>
    </w:p>
    <w:p w14:paraId="57C0DFD2" w14:textId="77777777" w:rsidR="005645A2" w:rsidRDefault="008E4653" w:rsidP="002B2343">
      <w:pPr>
        <w:pStyle w:val="Text"/>
      </w:pPr>
      <w:r w:rsidRPr="008E4653">
        <w:t>Dala Bamora však bylo třeba před soudním procesem dopravit do Desátého žaláře, i když bylo předem jasné, že ho v žádném případě nemine ortel smrti. A ona se rozhodla, že ho doprovodí.</w:t>
      </w:r>
    </w:p>
    <w:p w14:paraId="09037FE7" w14:textId="77777777" w:rsidR="005645A2" w:rsidRDefault="008E4653" w:rsidP="002B2343">
      <w:pPr>
        <w:pStyle w:val="Text"/>
      </w:pPr>
      <w:r w:rsidRPr="008E4653">
        <w:t xml:space="preserve">Rozhrnula závěs v přední části kočáru, odkud se jí naskytl pohled mezi nohy kočího a pohupující se hlavy čtyř kanců s rypáky zakončenými mohutnými kly, a uviděla nahého Dala Bamora připoutaného na skřipec. Skřipec táhlo šest Šarlatových šermířů. Bamorovi poskakovaly na dlažebních kostkách paty a zanechávaly za sebou krvavé šmouhy. Za hradbami se lidé nezdráhali házet ovocem a kamením. Šermíři si sice nadzvedávali kápě a krčili se, mnoho předmětů je však nezasáhlo. Marcellanští vojáci naháněli lidem </w:t>
      </w:r>
      <w:r w:rsidRPr="008E4653">
        <w:lastRenderedPageBreak/>
        <w:t>notný strach. Ovoce se rozprskávalo kolem odsouzencova těla, kamení ho zasypávalo s měkkým pleskáním nebo do něj ostře naráželo, ale Dal sotva pohnul hlavou.</w:t>
      </w:r>
    </w:p>
    <w:p w14:paraId="08817D1E" w14:textId="77777777" w:rsidR="005645A2" w:rsidRDefault="008E4653" w:rsidP="002B2343">
      <w:pPr>
        <w:pStyle w:val="Text"/>
      </w:pPr>
      <w:r w:rsidRPr="008E4653">
        <w:t>Jan Ray se slabě pousmála. Po všem, čemu Bamora vystavili, aby z něj vypáčili přiznání, by ji překvapilo, kdyby ho úder prvního hřebu vůbec přiměl otevřít oči. Závěs zase spustila, uvelebila se na polštářích, potáhla z dýmky se sekaninou a povzdechla si.</w:t>
      </w:r>
    </w:p>
    <w:p w14:paraId="004C94AF" w14:textId="77777777" w:rsidR="005645A2" w:rsidRDefault="008E4653" w:rsidP="002B2343">
      <w:pPr>
        <w:pStyle w:val="Text"/>
      </w:pPr>
      <w:r w:rsidRPr="008E4653">
        <w:t>Zvenku se ozval výkřik a vzápětí žuchnutí, jak něco dopadlo na zem. Ztuhla, prsty se opět dotkla závěsu, ale už ho nerozhrnula.</w:t>
      </w:r>
    </w:p>
    <w:p w14:paraId="4E036880" w14:textId="77777777" w:rsidR="005645A2" w:rsidRDefault="008E4653" w:rsidP="002B2343">
      <w:pPr>
        <w:pStyle w:val="Text"/>
      </w:pPr>
      <w:r w:rsidRPr="008E4653">
        <w:rPr>
          <w:i/>
        </w:rPr>
        <w:t>Dav, krvežíznivý, nepříčetný, nervózní Šermíři, a tam venku Bamore,</w:t>
      </w:r>
      <w:r w:rsidRPr="008E4653">
        <w:t xml:space="preserve"> Bamore, </w:t>
      </w:r>
      <w:r w:rsidRPr="008E4653">
        <w:rPr>
          <w:i/>
        </w:rPr>
        <w:t xml:space="preserve">jeden z nejnebezpečnějších </w:t>
      </w:r>
      <w:r w:rsidR="00F85FBB">
        <w:rPr>
          <w:i/>
        </w:rPr>
        <w:t>–</w:t>
      </w:r>
    </w:p>
    <w:p w14:paraId="4F5283EF" w14:textId="77777777" w:rsidR="005645A2" w:rsidRDefault="008E4653" w:rsidP="002B2343">
      <w:pPr>
        <w:pStyle w:val="Text"/>
      </w:pPr>
      <w:r w:rsidRPr="008E4653">
        <w:t>Někdo prudce trhl závěsem a v okně se objevila tvář Java, jejího nejspolehlivějšího kapitána, s kápí čerstvě potřísněnou krví.</w:t>
      </w:r>
    </w:p>
    <w:p w14:paraId="04B9F5FD" w14:textId="77777777" w:rsidR="005645A2" w:rsidRDefault="00F85FBB" w:rsidP="002B2343">
      <w:pPr>
        <w:pStyle w:val="Text"/>
      </w:pPr>
      <w:r>
        <w:t>„</w:t>
      </w:r>
      <w:r w:rsidR="008E4653" w:rsidRPr="008E4653">
        <w:t>Zhoubci. Zůstaňte tady.</w:t>
      </w:r>
      <w:r>
        <w:t>“</w:t>
      </w:r>
    </w:p>
    <w:p w14:paraId="7754412C" w14:textId="4296A833" w:rsidR="005645A2" w:rsidRDefault="008E4653" w:rsidP="002B2343">
      <w:pPr>
        <w:pStyle w:val="Text"/>
      </w:pPr>
      <w:r w:rsidRPr="008E4653">
        <w:t>Když Jave zase zmizel a ozval se další vřískot, Jan Ray se opřela do polštářů a zalitovala, že Bamora nevyřídili už v kobkách.</w:t>
      </w:r>
      <w:r w:rsidR="00B81CF3">
        <w:t xml:space="preserve"> </w:t>
      </w:r>
      <w:r w:rsidRPr="008E4653">
        <w:t>Podzemní kobky navštěvuje jen v nejnaléhavějších případech. A hned od začátku tušila, že nikoho tak významného jako Dala Bamora nikdy nemučili.</w:t>
      </w:r>
    </w:p>
    <w:p w14:paraId="76867BCB" w14:textId="77777777" w:rsidR="005645A2" w:rsidRDefault="008E4653" w:rsidP="002B2343">
      <w:pPr>
        <w:pStyle w:val="Text"/>
      </w:pPr>
      <w:r w:rsidRPr="008E4653">
        <w:t xml:space="preserve">V době, kdy ho schází vyslechnout, strávil v cele už tři dny. Hlavní mučitel dostal pokyn, aby mu rozvázal jazyk, ale zároveň ho neohrozil na životě. Všechno, co řekne, je třeba zapsat </w:t>
      </w:r>
      <w:r w:rsidR="00F85FBB">
        <w:t>–</w:t>
      </w:r>
      <w:r w:rsidRPr="008E4653">
        <w:t xml:space="preserve"> u vězně ve dne v noci číhá písař </w:t>
      </w:r>
      <w:r w:rsidR="00F85FBB">
        <w:t>–</w:t>
      </w:r>
      <w:r w:rsidRPr="008E4653">
        <w:t>, musí však zůstat při smyslech a při vědomí pro případ, že by se ho rozhodli vyslechnout sami Marcellanští.</w:t>
      </w:r>
    </w:p>
    <w:p w14:paraId="5A8B34D3" w14:textId="1388D39E" w:rsidR="005645A2" w:rsidRDefault="008E4653" w:rsidP="002B2343">
      <w:pPr>
        <w:pStyle w:val="Text"/>
      </w:pPr>
      <w:r w:rsidRPr="008E4653">
        <w:t>Jan Ray se na tuto povinnost vždycky těší. Odvádí ji od každodenní rutiny spjaté s řízením města, v jehož radě zasedá; jakožto Hanharanova kněžka má většinu doby, kdy nespí, nalinkovanou letitými tradicemi a protokoly. Chápe jejich důležitost, ale někdy jsou úmorné.</w:t>
      </w:r>
    </w:p>
    <w:p w14:paraId="5718CA56" w14:textId="77777777" w:rsidR="005645A2" w:rsidRDefault="008E4653" w:rsidP="002B2343">
      <w:pPr>
        <w:pStyle w:val="Text"/>
      </w:pPr>
      <w:r w:rsidRPr="008E4653">
        <w:t>V podzemních kobkách může být alespoň chvíli sama sebou.</w:t>
      </w:r>
    </w:p>
    <w:p w14:paraId="269CA63D" w14:textId="77777777" w:rsidR="005645A2" w:rsidRDefault="008E4653" w:rsidP="002B2343">
      <w:pPr>
        <w:pStyle w:val="Text"/>
      </w:pPr>
      <w:r w:rsidRPr="008E4653">
        <w:t>Zatímco se blíží, neslyší žádný křik. Ani povzdechy nebo hekání, ani prosby o slitování. Málem ji to znepokojí, ale jakmile dojde ke dveřím a Šarlatový šermíř na stráži je před ní otevře, její obavy se rázem rozplynou.</w:t>
      </w:r>
    </w:p>
    <w:p w14:paraId="2B0AE00B" w14:textId="77777777" w:rsidR="005645A2" w:rsidRDefault="008E4653" w:rsidP="002B2343">
      <w:pPr>
        <w:pStyle w:val="Text"/>
      </w:pPr>
      <w:r w:rsidRPr="008E4653">
        <w:t xml:space="preserve">Bamore visí ze stropu, hlavou dolů. Je zalitý krví a výkaly. Má pod sebou mísu, do níž stékají všechny tekutiny řinoucí se z jeho </w:t>
      </w:r>
      <w:r w:rsidRPr="008E4653">
        <w:lastRenderedPageBreak/>
        <w:t>těla. Jan Ray pozná, že ji na Bamora někdo už nejednou vyprázdnil. Na židli opodál sedí hubený šedivý muž, na kolenou rozevřenou knihu, v ruce brk. Stránky se zdají být úplně prázdné.</w:t>
      </w:r>
    </w:p>
    <w:p w14:paraId="2FED547A" w14:textId="06583A00" w:rsidR="005645A2" w:rsidRDefault="00F85FBB" w:rsidP="002B2343">
      <w:pPr>
        <w:pStyle w:val="Text"/>
      </w:pPr>
      <w:r>
        <w:t>„</w:t>
      </w:r>
      <w:r w:rsidR="008E4653" w:rsidRPr="008E4653">
        <w:t>Trivnere,</w:t>
      </w:r>
      <w:r>
        <w:t>“</w:t>
      </w:r>
      <w:r w:rsidR="008E4653" w:rsidRPr="008E4653">
        <w:t xml:space="preserve"> pronese kněžka a v koutě se vztyčí tlusťoch. Pod splývavým rouchem se mu zatřesou faldy.</w:t>
      </w:r>
    </w:p>
    <w:p w14:paraId="2146E6D4" w14:textId="77777777" w:rsidR="005645A2" w:rsidRDefault="00F85FBB" w:rsidP="002B2343">
      <w:pPr>
        <w:pStyle w:val="Text"/>
      </w:pPr>
      <w:r>
        <w:t>„</w:t>
      </w:r>
      <w:r w:rsidR="008E4653" w:rsidRPr="008E4653">
        <w:t>Paní!</w:t>
      </w:r>
      <w:r>
        <w:t>“</w:t>
      </w:r>
      <w:r w:rsidR="008E4653" w:rsidRPr="008E4653">
        <w:t xml:space="preserve"> odpoví s hlubokou úklonou. </w:t>
      </w:r>
      <w:r>
        <w:t>„</w:t>
      </w:r>
      <w:r w:rsidR="008E4653" w:rsidRPr="008E4653">
        <w:t>Je mi ctí přivítat vás tady mezi spodinou.</w:t>
      </w:r>
      <w:r>
        <w:t>“</w:t>
      </w:r>
      <w:r w:rsidR="008E4653" w:rsidRPr="008E4653">
        <w:t xml:space="preserve"> V jeho hlase slyší smích, ale ten mu odpustí. Trivner je jejich vrchní mučitel a k náležitému výkonu takové práce je zapotřebí člověka specifických dovedností a sklonů. V podzemí je zaměstnán déle, než je ona kněžkou, víc než čtyřicet let. Podle některých nikdy nespatřil oblohu.</w:t>
      </w:r>
    </w:p>
    <w:p w14:paraId="0B56983B" w14:textId="77777777" w:rsidR="005645A2" w:rsidRDefault="00F85FBB" w:rsidP="002B2343">
      <w:pPr>
        <w:pStyle w:val="Text"/>
      </w:pPr>
      <w:r>
        <w:t>„</w:t>
      </w:r>
      <w:r w:rsidR="008E4653" w:rsidRPr="008E4653">
        <w:t>Řekněte mi, oč se s vámi podělil.</w:t>
      </w:r>
      <w:r>
        <w:t>“</w:t>
      </w:r>
    </w:p>
    <w:p w14:paraId="08181F22" w14:textId="77777777" w:rsidR="005645A2" w:rsidRDefault="00F85FBB" w:rsidP="002B2343">
      <w:pPr>
        <w:pStyle w:val="Text"/>
      </w:pPr>
      <w:r>
        <w:t>„</w:t>
      </w:r>
      <w:r w:rsidR="008E4653" w:rsidRPr="008E4653">
        <w:t>O nic, paní,</w:t>
      </w:r>
      <w:r>
        <w:t>“</w:t>
      </w:r>
      <w:r w:rsidR="008E4653" w:rsidRPr="008E4653">
        <w:t xml:space="preserve"> odpoví Trivner.</w:t>
      </w:r>
    </w:p>
    <w:p w14:paraId="4BB34C99" w14:textId="77777777" w:rsidR="005645A2" w:rsidRDefault="008E4653" w:rsidP="002B2343">
      <w:pPr>
        <w:pStyle w:val="Text"/>
      </w:pPr>
      <w:r w:rsidRPr="008E4653">
        <w:t>Jan Ray udiveně nadzvedne obočí. Připadá jí, že se na ni Bamore dívá, ale není si jista. Světlo v kobce je chabé a Bamore má opuchlé, skoro zavřené oči.</w:t>
      </w:r>
    </w:p>
    <w:p w14:paraId="4B080E55" w14:textId="77777777" w:rsidR="005645A2" w:rsidRDefault="00F85FBB" w:rsidP="002B2343">
      <w:pPr>
        <w:pStyle w:val="Text"/>
      </w:pPr>
      <w:r>
        <w:t>„</w:t>
      </w:r>
      <w:r w:rsidR="008E4653" w:rsidRPr="008E4653">
        <w:t>Nic?</w:t>
      </w:r>
      <w:r>
        <w:t>“</w:t>
      </w:r>
      <w:r w:rsidR="008E4653" w:rsidRPr="008E4653">
        <w:t xml:space="preserve"> zeptá se a pohlédne na hubeného písaře. Ten zavrtí hlavou.</w:t>
      </w:r>
    </w:p>
    <w:p w14:paraId="48CA10A6" w14:textId="77777777" w:rsidR="005645A2" w:rsidRDefault="00F85FBB" w:rsidP="002B2343">
      <w:pPr>
        <w:pStyle w:val="Text"/>
      </w:pPr>
      <w:r>
        <w:t>„</w:t>
      </w:r>
      <w:r w:rsidR="008E4653" w:rsidRPr="008E4653">
        <w:t>Začal jsem vzduchovými střepy,</w:t>
      </w:r>
      <w:r>
        <w:t>“</w:t>
      </w:r>
      <w:r w:rsidR="008E4653" w:rsidRPr="008E4653">
        <w:t xml:space="preserve"> spustí Trivner a ona ví, co bude následovat. Kolikrát už slyšela jeho nadšený popis mučení, jemuž vystavuje své oběti. Má pocit, jako by poslouchala básníkovo vyznání lásky k jediné věci, jíž se v životě nemůže nikdy vzdát. </w:t>
      </w:r>
      <w:r>
        <w:t>„</w:t>
      </w:r>
      <w:r w:rsidR="008E4653" w:rsidRPr="008E4653">
        <w:t>Zavedl jsem mu je do kolen a loktů, potom do obou holení. Ty první šly pouze do masa, ale poslední dávku už jsem mu vtlačoval do kostí. Nikdy se nedostanou ven. Každý pohyb je pro něj utrpením.</w:t>
      </w:r>
      <w:r>
        <w:t>“</w:t>
      </w:r>
    </w:p>
    <w:p w14:paraId="673E007F" w14:textId="77777777" w:rsidR="005645A2" w:rsidRDefault="00F85FBB" w:rsidP="002B2343">
      <w:pPr>
        <w:pStyle w:val="Text"/>
      </w:pPr>
      <w:r>
        <w:t>„</w:t>
      </w:r>
      <w:r w:rsidR="008E4653" w:rsidRPr="008E4653">
        <w:t>Rozkošné,</w:t>
      </w:r>
      <w:r>
        <w:t>“</w:t>
      </w:r>
      <w:r w:rsidR="008E4653" w:rsidRPr="008E4653">
        <w:t xml:space="preserve"> odvětí Jan Ray. </w:t>
      </w:r>
      <w:r>
        <w:t>„</w:t>
      </w:r>
      <w:r w:rsidR="008E4653" w:rsidRPr="008E4653">
        <w:t>Tak ven s tím, Trivnere, honem, pokud se ti u něj nezadařilo, možná z něj nějaké odpovědi vypáčím já.</w:t>
      </w:r>
      <w:r>
        <w:t>“</w:t>
      </w:r>
    </w:p>
    <w:p w14:paraId="094A6D73" w14:textId="77777777" w:rsidR="005645A2" w:rsidRDefault="008E4653" w:rsidP="002B2343">
      <w:pPr>
        <w:pStyle w:val="Text"/>
      </w:pPr>
      <w:r w:rsidRPr="008E4653">
        <w:t xml:space="preserve">Mučitel se chvíli čili, ale potom se zhluboka nadechne a uklidní se. </w:t>
      </w:r>
      <w:r w:rsidRPr="008E4653">
        <w:rPr>
          <w:i/>
        </w:rPr>
        <w:t>Nezapomeň, s kým mluvíš,</w:t>
      </w:r>
      <w:r w:rsidRPr="008E4653">
        <w:t xml:space="preserve"> pomyslí si Jan Ray. Trivner pokračuje věcnějším tónem:</w:t>
      </w:r>
    </w:p>
    <w:p w14:paraId="1C2E4BC5" w14:textId="77777777" w:rsidR="005645A2" w:rsidRDefault="00F85FBB" w:rsidP="002B2343">
      <w:pPr>
        <w:pStyle w:val="Text"/>
      </w:pPr>
      <w:r>
        <w:t>„</w:t>
      </w:r>
      <w:r w:rsidR="008E4653" w:rsidRPr="008E4653">
        <w:t>Po vzduchových střepech přišly na řadu klasičtější přesvědčovací metody. Trhání nehtů. Šrámy vysypané práškem z prasečích klů. Rezaví mravenci do všech tělesných otvorů.</w:t>
      </w:r>
      <w:r>
        <w:t>“</w:t>
      </w:r>
      <w:r w:rsidR="008E4653" w:rsidRPr="008E4653">
        <w:t xml:space="preserve"> Trivnera jako by opouštěla sebejistota a z hlasu mu vyprchává melodičnost. </w:t>
      </w:r>
      <w:r>
        <w:t>„</w:t>
      </w:r>
      <w:r w:rsidR="008E4653" w:rsidRPr="008E4653">
        <w:t>Rezavým mravencům nikdy nikdo neodolá.</w:t>
      </w:r>
      <w:r>
        <w:t>“</w:t>
      </w:r>
    </w:p>
    <w:p w14:paraId="7A6FED91" w14:textId="77777777" w:rsidR="005645A2" w:rsidRDefault="00F85FBB" w:rsidP="002B2343">
      <w:pPr>
        <w:pStyle w:val="Text"/>
      </w:pPr>
      <w:r>
        <w:lastRenderedPageBreak/>
        <w:t>„</w:t>
      </w:r>
      <w:r w:rsidR="008E4653" w:rsidRPr="008E4653">
        <w:t>Ale stále nic,</w:t>
      </w:r>
      <w:r>
        <w:t>“</w:t>
      </w:r>
      <w:r w:rsidR="008E4653" w:rsidRPr="008E4653">
        <w:t xml:space="preserve"> pronese Jan Ray zadumaně. Bamore zlehka zatahá za provaz a ten, celý od jeho krve, zaskřípe. Zakašle a vyzvrací něco černého.</w:t>
      </w:r>
    </w:p>
    <w:p w14:paraId="585BF849" w14:textId="77777777" w:rsidR="005645A2" w:rsidRDefault="00F85FBB" w:rsidP="002B2343">
      <w:pPr>
        <w:pStyle w:val="Text"/>
      </w:pPr>
      <w:r>
        <w:t>„</w:t>
      </w:r>
      <w:r w:rsidR="008E4653" w:rsidRPr="008E4653">
        <w:t>Nechte mě s ním o samotě, tím myslím vás oba.</w:t>
      </w:r>
      <w:r>
        <w:t>“</w:t>
      </w:r>
      <w:r w:rsidR="008E4653" w:rsidRPr="008E4653">
        <w:t xml:space="preserve"> Trivner se chystá něco namítnout, ale Jan Ray zavře oči a pozvedne ruku, a Trivner ví, že s kněžkou se není radno přít.</w:t>
      </w:r>
    </w:p>
    <w:p w14:paraId="0E3B4C53" w14:textId="77777777" w:rsidR="005645A2" w:rsidRDefault="00F85FBB" w:rsidP="002B2343">
      <w:pPr>
        <w:pStyle w:val="Text"/>
      </w:pPr>
      <w:r>
        <w:t>„</w:t>
      </w:r>
      <w:r w:rsidR="008E4653" w:rsidRPr="008E4653">
        <w:t>Budu čekat vedle,</w:t>
      </w:r>
      <w:r>
        <w:t>“</w:t>
      </w:r>
      <w:r w:rsidR="008E4653" w:rsidRPr="008E4653">
        <w:t xml:space="preserve"> řekne, jako by to měla být nějaká útěcha.</w:t>
      </w:r>
    </w:p>
    <w:p w14:paraId="3E686FE2" w14:textId="77777777" w:rsidR="005645A2" w:rsidRDefault="00F85FBB" w:rsidP="002B2343">
      <w:pPr>
        <w:pStyle w:val="Text"/>
      </w:pPr>
      <w:r>
        <w:t>„</w:t>
      </w:r>
      <w:r w:rsidR="008E4653" w:rsidRPr="008E4653">
        <w:t>D</w:t>
      </w:r>
      <w:r w:rsidRPr="008E4653">
        <w:t>á</w:t>
      </w:r>
      <w:r>
        <w:t>-</w:t>
      </w:r>
      <w:r w:rsidRPr="008E4653">
        <w:t>l</w:t>
      </w:r>
      <w:r w:rsidR="008E4653" w:rsidRPr="008E4653">
        <w:t>i Hanharan, vyjeví mi všechno, co potřebuji vědět,</w:t>
      </w:r>
      <w:r>
        <w:t>“</w:t>
      </w:r>
      <w:r w:rsidR="008E4653" w:rsidRPr="008E4653">
        <w:t xml:space="preserve"> řekne Jan Ray. Ale když vypasený mučitel a vyzáblý písař opustí smrdutou kobku, zlehka ji rozechvěje něco, čemu tak úplně nerozumí.</w:t>
      </w:r>
    </w:p>
    <w:p w14:paraId="5EAFC674" w14:textId="77777777" w:rsidR="005645A2" w:rsidRDefault="008E4653" w:rsidP="002B2343">
      <w:pPr>
        <w:pStyle w:val="Text"/>
      </w:pPr>
      <w:r w:rsidRPr="008E4653">
        <w:t>Brzy pozná, že je to strach.</w:t>
      </w:r>
    </w:p>
    <w:p w14:paraId="73349CA2" w14:textId="77777777" w:rsidR="005645A2" w:rsidRDefault="008E4653" w:rsidP="002B2343">
      <w:pPr>
        <w:pStyle w:val="Text"/>
      </w:pPr>
      <w:r w:rsidRPr="008E4653">
        <w:rPr>
          <w:i/>
        </w:rPr>
        <w:t>Zůstaňte tady,</w:t>
      </w:r>
      <w:r w:rsidRPr="008E4653">
        <w:t xml:space="preserve"> řekl jí Jave. Jako by mluvil s dítětem. Jejím nejspolehlivějším kapitánem byl už několik let. Za tu dobu se mezi nimi vyvinul vztah hraničící s přátelstvím, ač jakékoliv náznaky důvěrnosti mezi kněžkou a vojákem nebyly ani v nejmenším žádoucí. Přesto v ní jeho strohost probudila závan zlosti.</w:t>
      </w:r>
    </w:p>
    <w:p w14:paraId="60DA7227" w14:textId="77777777" w:rsidR="005645A2" w:rsidRDefault="00F85FBB" w:rsidP="002B2343">
      <w:pPr>
        <w:pStyle w:val="Text"/>
      </w:pPr>
      <w:r>
        <w:t>„</w:t>
      </w:r>
      <w:r w:rsidR="008E4653" w:rsidRPr="008E4653">
        <w:t>Má strach, ty huso,</w:t>
      </w:r>
      <w:r>
        <w:t>“</w:t>
      </w:r>
      <w:r w:rsidR="008E4653" w:rsidRPr="008E4653">
        <w:t xml:space="preserve"> zamumlala a stále víc žasla nad zvuky, které se k ní linuly zvenčí. Štěkané rozkazy a výkřiky bolesti; panický řev lidí lemujících ulice; svistot šípů, nárazy krutých kovových hrotů do kamene, dřeva a těl. </w:t>
      </w:r>
      <w:r w:rsidR="008E4653" w:rsidRPr="008E4653">
        <w:rPr>
          <w:i/>
        </w:rPr>
        <w:t>Přišli si pro něho.</w:t>
      </w:r>
      <w:r w:rsidR="008E4653" w:rsidRPr="008E4653">
        <w:t xml:space="preserve"> Zachvěla se a předklonila, znovu roztáhla závěs.</w:t>
      </w:r>
    </w:p>
    <w:p w14:paraId="520063DC" w14:textId="509EACFD" w:rsidR="005645A2" w:rsidRDefault="008E4653" w:rsidP="002B2343">
      <w:pPr>
        <w:pStyle w:val="Text"/>
      </w:pPr>
      <w:r w:rsidRPr="008E4653">
        <w:t>V podobně vypjaté situaci už se ocitla několikrát. Před osmnácti lety, když odštěpená sekta Strážců zavraždila Willema Marcellana, jela po Willemově boku v kočáru, když se k nim prosmekl vrah a ubodal ho. Vrah se natahoval i k ní, jenže vtom ho připíchla k podlaze vozu čepel jednoho Šermíře, který ho pak přímo před jejíma očima vykuchal. O něco později zůstala společně s několika Hanharanovými kněžími uvězněna při výtržnostech doprovázejících vendetu dvou mocných rodů z minomontského kantonu, v šarvátce, po níž marcellanské hradby tři měsíce zalévala krev ze čtrnácti poprav. Bylo to surové, úděsné, ale nutné. Krveprolití a násilí pro ni nebylo ničím novým, a hrůzu v ní tlumila víra. Kdyby zde dnes zemřela, duch Hanharana, původce Města ozvěn, by ji uvedl do Jediné ozvěny.</w:t>
      </w:r>
    </w:p>
    <w:p w14:paraId="1B2B959B" w14:textId="77777777" w:rsidR="005645A2" w:rsidRDefault="008E4653" w:rsidP="002B2343">
      <w:pPr>
        <w:pStyle w:val="Text"/>
      </w:pPr>
      <w:r w:rsidRPr="008E4653">
        <w:t>Ale o sebe obavy neměla.</w:t>
      </w:r>
    </w:p>
    <w:p w14:paraId="58ACBFD9" w14:textId="77777777" w:rsidR="005645A2" w:rsidRDefault="008E4653" w:rsidP="002B2343">
      <w:pPr>
        <w:pStyle w:val="Text"/>
        <w:rPr>
          <w:i/>
        </w:rPr>
      </w:pPr>
      <w:r w:rsidRPr="008E4653">
        <w:rPr>
          <w:i/>
        </w:rPr>
        <w:t>Jestli se Bamora zmocní a ukryjí ho</w:t>
      </w:r>
      <w:r w:rsidR="00F85FBB">
        <w:rPr>
          <w:i/>
        </w:rPr>
        <w:t>…</w:t>
      </w:r>
    </w:p>
    <w:p w14:paraId="266690A9" w14:textId="2202AFFD" w:rsidR="005645A2" w:rsidRDefault="008E4653" w:rsidP="002B2343">
      <w:pPr>
        <w:pStyle w:val="Text"/>
      </w:pPr>
      <w:r w:rsidRPr="008E4653">
        <w:lastRenderedPageBreak/>
        <w:t xml:space="preserve">K tomu nesmělo dojít. Věděl příliš mnoho </w:t>
      </w:r>
      <w:r w:rsidR="00F85FBB">
        <w:t>–</w:t>
      </w:r>
      <w:r w:rsidRPr="008E4653">
        <w:t xml:space="preserve"> </w:t>
      </w:r>
      <w:r w:rsidRPr="008E4653">
        <w:rPr>
          <w:i/>
        </w:rPr>
        <w:t>znamenal</w:t>
      </w:r>
      <w:r w:rsidRPr="008E4653">
        <w:t xml:space="preserve"> příliš mnoho</w:t>
      </w:r>
      <w:r w:rsidR="005645A2">
        <w:t xml:space="preserve"> </w:t>
      </w:r>
      <w:r w:rsidR="00F85FBB">
        <w:t>–</w:t>
      </w:r>
      <w:r w:rsidRPr="008E4653">
        <w:t xml:space="preserve"> a město na něj a na další jako on nebylo ani zdaleka připravené. Kdyby se Hanharan dnes rozhodl, že ji poctí svým úsměvem, nikdy by se připravovat nemuselo.</w:t>
      </w:r>
    </w:p>
    <w:p w14:paraId="70A7468B" w14:textId="77777777" w:rsidR="005645A2" w:rsidRDefault="008E4653" w:rsidP="002B2343">
      <w:pPr>
        <w:pStyle w:val="Text"/>
      </w:pPr>
      <w:r w:rsidRPr="008E4653">
        <w:t xml:space="preserve">Trvalo jí jen chvilku, než přesně vyhodnotila, co se děje. Zhoubci museli čekat mezi lidmi a v některých domech, které míjeli, protože jí připadlo, že kočár i eskorta se najednou octli v obklíčení. Z několika směrů se k nim snášely šípy a slyšela odporné svištění střílejících kuší. Tři Šermíři už dostali zásah, svíjeli se na zemi a zběsile šátrali po šípech či šipkách, které jim trčely z těla. Jeden z ozbrojenců ječel. </w:t>
      </w:r>
      <w:r w:rsidRPr="008E4653">
        <w:rPr>
          <w:i/>
        </w:rPr>
        <w:t>To se vůbec nesluší,</w:t>
      </w:r>
      <w:r w:rsidRPr="008E4653">
        <w:t xml:space="preserve"> pomyslela si Jan Ray. Zdálo se, že ani výcvik Šarlatových šermířů není dokonalý.</w:t>
      </w:r>
    </w:p>
    <w:p w14:paraId="4E747D77" w14:textId="77777777" w:rsidR="005645A2" w:rsidRDefault="008E4653" w:rsidP="002B2343">
      <w:pPr>
        <w:pStyle w:val="Text"/>
      </w:pPr>
      <w:r w:rsidRPr="008E4653">
        <w:t>Padli i čtyři kanci. Drsné kůže se jim ježily spoustou šípů. Dva se ještě hýbali, odevzdaně kopali nohama ve spleti zauzlovaných provazů a polámaných ojek, kterými byli uvázáni ke kočáru. Útočníci se ze všeho nejdříve postarali o to, aby ochromili zvířata.</w:t>
      </w:r>
    </w:p>
    <w:p w14:paraId="3DD91766" w14:textId="77777777" w:rsidR="005645A2" w:rsidRDefault="008E4653" w:rsidP="002B2343">
      <w:pPr>
        <w:pStyle w:val="Text"/>
      </w:pPr>
      <w:r w:rsidRPr="008E4653">
        <w:t>Lidé okolo propadali panice a snažili se místo opustit, zezadu na ně však tlačili další, aby se podívali, co se děje. Výsledná tlačenice hatila jakoukoliv naději na únik a Jan Ray velice rychle pochopila, že s přepadením se musí vyrovnat přímo tady. Do žaláře to byly dvě míle cesty, ale teď byl tak daleko, jako by je od něj dělilo ještě dvacet mil.</w:t>
      </w:r>
    </w:p>
    <w:p w14:paraId="08403094" w14:textId="77777777" w:rsidR="005645A2" w:rsidRDefault="008E4653" w:rsidP="002B2343">
      <w:pPr>
        <w:pStyle w:val="Text"/>
      </w:pPr>
      <w:r w:rsidRPr="008E4653">
        <w:t xml:space="preserve">Po obou stranách ulice se táhly domy </w:t>
      </w:r>
      <w:r w:rsidR="00F85FBB">
        <w:t>–</w:t>
      </w:r>
      <w:r w:rsidRPr="008E4653">
        <w:t xml:space="preserve"> hostince, krámek s čokoládou, kavárna, kde se mezi převrženými stoly a židlemi v pestrobarevné hrůze krčilo několik kejklířů. Nad hlavami se jim v horních patrech otevíralo několik oken a Jan Ray si tu a tam uvnitř všimla Zhoubců, kteří mířili a stříleli po Šermířích, obklíčených dole na ulici. Nad střechami po kněžčině pravé ruce se mohutně rýsovaly marcellanské hradby. Jak si jenom přála, aby byla zpátky v jejich bezpečí.</w:t>
      </w:r>
    </w:p>
    <w:p w14:paraId="4AB72A58" w14:textId="77777777" w:rsidR="005645A2" w:rsidRDefault="008E4653" w:rsidP="002B2343">
      <w:pPr>
        <w:pStyle w:val="Text"/>
      </w:pPr>
      <w:r w:rsidRPr="008E4653">
        <w:t xml:space="preserve">Jave však reagoval rychle a jejich situace nebyla ani zdaleka zoufalá. Dala Bamora krvácejícího na skřipci obestoupil tucet Šermířů s dráty propletenými kápěmi, které si stáhli před oči, aby se ubránili přilétajícím šípům. Marcellanští lučištníci začali opětovat palbu, a Jan Ray věděla, že to jsou ti nejlepší v celém městě. Když se tak rozhlížela kolem sebe, z horního okna jedné krčmy uslyšela </w:t>
      </w:r>
      <w:r w:rsidRPr="008E4653">
        <w:lastRenderedPageBreak/>
        <w:t>výkřik a od okna se do místnosti skácel stín. Několik Šermířů stahovalo dřevěné rolety kolem kočáru, snažili se ji uzavřít a uchránit před nebezpečím. Byl mezi nimi i Jave, který jí věnoval zlostný pohled, když si všiml, jak vykukuje z okénka.</w:t>
      </w:r>
    </w:p>
    <w:p w14:paraId="6798950E" w14:textId="77777777" w:rsidR="005645A2" w:rsidRDefault="00F85FBB" w:rsidP="002B2343">
      <w:pPr>
        <w:pStyle w:val="Text"/>
      </w:pPr>
      <w:r>
        <w:t>„</w:t>
      </w:r>
      <w:r w:rsidR="008E4653" w:rsidRPr="008E4653">
        <w:t>Dovnitř!</w:t>
      </w:r>
      <w:r>
        <w:t>“</w:t>
      </w:r>
      <w:r w:rsidR="008E4653" w:rsidRPr="008E4653">
        <w:t xml:space="preserve"> křikl.</w:t>
      </w:r>
    </w:p>
    <w:p w14:paraId="751A3D9B" w14:textId="70E4477B" w:rsidR="005645A2" w:rsidRDefault="00F85FBB" w:rsidP="002B2343">
      <w:pPr>
        <w:pStyle w:val="Text"/>
      </w:pPr>
      <w:r>
        <w:t>„</w:t>
      </w:r>
      <w:r w:rsidR="008E4653" w:rsidRPr="008E4653">
        <w:t>Poslali jste</w:t>
      </w:r>
      <w:r w:rsidR="00B81CF3">
        <w:t>“</w:t>
      </w:r>
    </w:p>
    <w:p w14:paraId="22AB1DFB" w14:textId="77777777" w:rsidR="005645A2" w:rsidRDefault="00F85FBB" w:rsidP="002B2343">
      <w:pPr>
        <w:pStyle w:val="Text"/>
      </w:pPr>
      <w:r>
        <w:t>„</w:t>
      </w:r>
      <w:r w:rsidR="008E4653" w:rsidRPr="008E4653">
        <w:t>Jistě!</w:t>
      </w:r>
      <w:r>
        <w:t>“</w:t>
      </w:r>
      <w:r w:rsidR="008E4653" w:rsidRPr="008E4653">
        <w:t xml:space="preserve"> Okolní budovy už muselo obsazovat několik oddílů Šarlatových šermířů, už se museli prodírat k ukrytým útočníkům. Navíc se na ulici odehrávalo několik potyček, Zhoubci udatně křížili meče se Šermíři, ač stěží mohli doufat, že by nepřátele porazili v boji muže proti muži, což Jan Ray nesmírně udivovalo. Zhoubci měli daleko k sebevrahům. Pokud se k takové strategii uchýlili tak brzy po zahájení útoku, znamenalo to, že jsou zoufalí, anebo</w:t>
      </w:r>
      <w:r>
        <w:t>…</w:t>
      </w:r>
    </w:p>
    <w:p w14:paraId="05FF5D1F" w14:textId="77777777" w:rsidR="005645A2" w:rsidRDefault="00F85FBB" w:rsidP="002B2343">
      <w:pPr>
        <w:pStyle w:val="Text"/>
      </w:pPr>
      <w:r>
        <w:t>„</w:t>
      </w:r>
      <w:r w:rsidR="008E4653" w:rsidRPr="008E4653">
        <w:t>Jave, takhle brzo udeřit neměli,</w:t>
      </w:r>
      <w:r>
        <w:t>“</w:t>
      </w:r>
      <w:r w:rsidR="008E4653" w:rsidRPr="008E4653">
        <w:t xml:space="preserve"> řekla.</w:t>
      </w:r>
    </w:p>
    <w:p w14:paraId="477B656F" w14:textId="77777777" w:rsidR="005645A2" w:rsidRDefault="008E4653" w:rsidP="002B2343">
      <w:pPr>
        <w:pStyle w:val="Text"/>
      </w:pPr>
      <w:r w:rsidRPr="008E4653">
        <w:t xml:space="preserve">Spouštěl poslední roletu a ještě ji stačil rukou zachytit těsně předtím, než dopadla kněžce na hlavu. </w:t>
      </w:r>
      <w:r w:rsidR="00F85FBB">
        <w:t>„</w:t>
      </w:r>
      <w:r w:rsidRPr="008E4653">
        <w:t>Já vím,</w:t>
      </w:r>
      <w:r w:rsidR="00F85FBB">
        <w:t>“</w:t>
      </w:r>
      <w:r w:rsidRPr="008E4653">
        <w:t xml:space="preserve"> odpověděl netrpělivě. </w:t>
      </w:r>
      <w:r w:rsidR="00F85FBB">
        <w:t>„</w:t>
      </w:r>
      <w:r w:rsidRPr="008E4653">
        <w:t>Kvůli něčemu nás zdržují. Ale my budeme připravení.</w:t>
      </w:r>
      <w:r w:rsidR="00F85FBB">
        <w:t>“</w:t>
      </w:r>
    </w:p>
    <w:p w14:paraId="7CE80772" w14:textId="77777777" w:rsidR="005645A2" w:rsidRDefault="00F85FBB" w:rsidP="002B2343">
      <w:pPr>
        <w:pStyle w:val="Text"/>
      </w:pPr>
      <w:r>
        <w:t>„</w:t>
      </w:r>
      <w:r w:rsidR="008E4653" w:rsidRPr="008E4653">
        <w:t>Jave, postarejte se, aby ho nedostali,</w:t>
      </w:r>
      <w:r>
        <w:t>“</w:t>
      </w:r>
      <w:r w:rsidR="008E4653" w:rsidRPr="008E4653">
        <w:t xml:space="preserve"> dodala ještě Jan Ray a ji samotnou překvapilo rozechvění, které zaslechla ve vlastním hlase.</w:t>
      </w:r>
    </w:p>
    <w:p w14:paraId="38F90540" w14:textId="77777777" w:rsidR="005645A2" w:rsidRDefault="008E4653" w:rsidP="002B2343">
      <w:pPr>
        <w:pStyle w:val="Text"/>
      </w:pPr>
      <w:r w:rsidRPr="008E4653">
        <w:t xml:space="preserve">Navzdory halasu, křiku a puchu boje se zarazil a vrhl na ni tázavý pohled. </w:t>
      </w:r>
      <w:r w:rsidR="00F85FBB">
        <w:t>„</w:t>
      </w:r>
      <w:r w:rsidRPr="008E4653">
        <w:t>Kdo je to?</w:t>
      </w:r>
      <w:r w:rsidR="00F85FBB">
        <w:t>“</w:t>
      </w:r>
      <w:r w:rsidRPr="008E4653">
        <w:t xml:space="preserve"> zeptal se.</w:t>
      </w:r>
    </w:p>
    <w:p w14:paraId="3153A9BD" w14:textId="77777777" w:rsidR="005645A2" w:rsidRDefault="00F85FBB" w:rsidP="002B2343">
      <w:pPr>
        <w:pStyle w:val="Text"/>
      </w:pPr>
      <w:r>
        <w:t>„</w:t>
      </w:r>
      <w:r w:rsidR="008E4653" w:rsidRPr="008E4653">
        <w:t>Někdo, koho musí lidé vidět umírat na hradbách.</w:t>
      </w:r>
      <w:r>
        <w:t>“</w:t>
      </w:r>
      <w:r w:rsidR="008E4653" w:rsidRPr="008E4653">
        <w:t xml:space="preserve"> Stáhla se do nitra kočáru a dovolila mu, aby ji v něm uzavřel. Náhlá tma jí nahnala hrůzu. Jan Ray zavřela oči a pronesla modlitbu k duchu Hanharana, nikoliv však kvůli sobě. Požádala, aby byl Dal Bamore ušetřen, aby mohl být ukřižován.</w:t>
      </w:r>
    </w:p>
    <w:p w14:paraId="42356C22" w14:textId="77777777" w:rsidR="005645A2" w:rsidRDefault="00F85FBB" w:rsidP="002B2343">
      <w:pPr>
        <w:pStyle w:val="Text"/>
      </w:pPr>
      <w:r>
        <w:t>„</w:t>
      </w:r>
      <w:r w:rsidR="008E4653" w:rsidRPr="008E4653">
        <w:t>Takhle člověk nemá umírat,</w:t>
      </w:r>
      <w:r>
        <w:t>“</w:t>
      </w:r>
      <w:r w:rsidR="008E4653" w:rsidRPr="008E4653">
        <w:t xml:space="preserve"> říká Jan Ray, </w:t>
      </w:r>
      <w:r>
        <w:t>„</w:t>
      </w:r>
      <w:r w:rsidR="008E4653" w:rsidRPr="008E4653">
        <w:t>pod vrstvou svých výkalů a moči.</w:t>
      </w:r>
      <w:r>
        <w:t>“</w:t>
      </w:r>
      <w:r w:rsidR="008E4653" w:rsidRPr="008E4653">
        <w:t xml:space="preserve"> Vytáhne si z rukávu zahnutý nožík a přikročí k visícímu muži.</w:t>
      </w:r>
    </w:p>
    <w:p w14:paraId="46D331D2" w14:textId="77777777" w:rsidR="005645A2" w:rsidRDefault="00F85FBB" w:rsidP="002B2343">
      <w:pPr>
        <w:pStyle w:val="Text"/>
      </w:pPr>
      <w:r>
        <w:t>„</w:t>
      </w:r>
      <w:r w:rsidR="008E4653" w:rsidRPr="008E4653">
        <w:t>Nemějte se mnou soucit,</w:t>
      </w:r>
      <w:r>
        <w:t>“</w:t>
      </w:r>
      <w:r w:rsidR="008E4653" w:rsidRPr="008E4653">
        <w:t xml:space="preserve"> řekne Dal Bamore. Změnil se mu hlas. Naposledy, když stál před čtyřmi dny před radou, v jeho tónu zaznívalo pobavení a slova pronášel až s jakousi nestoudností. Nyní zní poraženě. Ji však neošálí.</w:t>
      </w:r>
    </w:p>
    <w:p w14:paraId="117F4E37" w14:textId="77777777" w:rsidR="005645A2" w:rsidRDefault="008E4653" w:rsidP="002B2343">
      <w:pPr>
        <w:pStyle w:val="Text"/>
      </w:pPr>
      <w:r w:rsidRPr="008E4653">
        <w:t xml:space="preserve">Jan Ray přeřeže provaz několik tahy nožíkem. Když se napnou a prasknou poslední vlákna, rychle ustoupí. Dal Bamore spadne do </w:t>
      </w:r>
      <w:r w:rsidRPr="008E4653">
        <w:lastRenderedPageBreak/>
        <w:t>mísy a převrátí ji. Na kamennou podlahu se vylije odporný obsah. Jan Ray hnusem svraští nos.</w:t>
      </w:r>
    </w:p>
    <w:p w14:paraId="3F702CA6" w14:textId="77777777" w:rsidR="005645A2" w:rsidRDefault="00F85FBB" w:rsidP="002B2343">
      <w:pPr>
        <w:pStyle w:val="Text"/>
      </w:pPr>
      <w:r>
        <w:t>„</w:t>
      </w:r>
      <w:r w:rsidR="008E4653" w:rsidRPr="008E4653">
        <w:t>Podívej se na sebe,</w:t>
      </w:r>
      <w:r>
        <w:t>“</w:t>
      </w:r>
      <w:r w:rsidR="008E4653" w:rsidRPr="008E4653">
        <w:t xml:space="preserve"> řekne. </w:t>
      </w:r>
      <w:r>
        <w:t>„</w:t>
      </w:r>
      <w:r w:rsidR="008E4653" w:rsidRPr="008E4653">
        <w:t>Velký revolucionář, idealista, pohan.</w:t>
      </w:r>
      <w:r>
        <w:t>“</w:t>
      </w:r>
    </w:p>
    <w:p w14:paraId="2AF2DED8" w14:textId="77777777" w:rsidR="005645A2" w:rsidRDefault="00F85FBB" w:rsidP="002B2343">
      <w:pPr>
        <w:pStyle w:val="Text"/>
      </w:pPr>
      <w:r>
        <w:t>„</w:t>
      </w:r>
      <w:r w:rsidR="008E4653" w:rsidRPr="008E4653">
        <w:t>Já nejsem žádný pohan,</w:t>
      </w:r>
      <w:r>
        <w:t>“</w:t>
      </w:r>
      <w:r w:rsidR="008E4653" w:rsidRPr="008E4653">
        <w:t xml:space="preserve"> odpoví. Ačkoliv má pořád svázané ruce, podaří se mu zvednout se do sedu a Jan Ray sleduje, jak bojuje se závratí. Přemýšlí, jak dlouho ho Trivner nechal viset vzhůru nohama. Pod šmouhami v obličeji je celý brunátný. Celé tělo má zalité krví, zaschlou i stále se řinoucí. Zdá se, že se nestydí za svou nahotu, a Jan Ray v rozpacích odvrátí zrak. Koutkem oka vidí, jak odsunuje jednu nohu.</w:t>
      </w:r>
    </w:p>
    <w:p w14:paraId="33728226" w14:textId="77777777" w:rsidR="005645A2" w:rsidRDefault="00F85FBB" w:rsidP="002B2343">
      <w:pPr>
        <w:pStyle w:val="Text"/>
      </w:pPr>
      <w:r>
        <w:t>„</w:t>
      </w:r>
      <w:r w:rsidR="008E4653" w:rsidRPr="008E4653">
        <w:t>Řeknu písaři, ať ho usekne,</w:t>
      </w:r>
      <w:r>
        <w:t>“</w:t>
      </w:r>
      <w:r w:rsidR="008E4653" w:rsidRPr="008E4653">
        <w:t xml:space="preserve"> prohodí. </w:t>
      </w:r>
      <w:r>
        <w:t>„</w:t>
      </w:r>
      <w:r w:rsidR="008E4653" w:rsidRPr="008E4653">
        <w:t>Udělal to i ostatním, už mnohokrát.</w:t>
      </w:r>
      <w:r>
        <w:t>“</w:t>
      </w:r>
    </w:p>
    <w:p w14:paraId="65889E91" w14:textId="77777777" w:rsidR="005645A2" w:rsidRDefault="008E4653" w:rsidP="002B2343">
      <w:pPr>
        <w:pStyle w:val="Text"/>
      </w:pPr>
      <w:r w:rsidRPr="008E4653">
        <w:t>Bamore se přidušeně zasměje a přitáhne si kolena pod bradu. Zaúpí, ale když upře pohled za ni do stínu, vypadá takřka, jako by rozjímal.</w:t>
      </w:r>
    </w:p>
    <w:p w14:paraId="1FB6878E" w14:textId="77777777" w:rsidR="005645A2" w:rsidRDefault="00F85FBB" w:rsidP="002B2343">
      <w:pPr>
        <w:pStyle w:val="Text"/>
      </w:pPr>
      <w:r>
        <w:t>„</w:t>
      </w:r>
      <w:r w:rsidR="008E4653" w:rsidRPr="008E4653">
        <w:t>Odevzdej se Hanharanovi,</w:t>
      </w:r>
      <w:r>
        <w:t>“</w:t>
      </w:r>
      <w:r w:rsidR="008E4653" w:rsidRPr="008E4653">
        <w:t xml:space="preserve"> řekne Jan Ray. </w:t>
      </w:r>
      <w:r>
        <w:t>„</w:t>
      </w:r>
      <w:r w:rsidR="008E4653" w:rsidRPr="008E4653">
        <w:t>Všechno pro tebe bude snadnější.</w:t>
      </w:r>
      <w:r>
        <w:t>“</w:t>
      </w:r>
    </w:p>
    <w:p w14:paraId="69643B2A" w14:textId="77777777" w:rsidR="005645A2" w:rsidRDefault="00F85FBB" w:rsidP="002B2343">
      <w:pPr>
        <w:pStyle w:val="Text"/>
      </w:pPr>
      <w:r>
        <w:t>„</w:t>
      </w:r>
      <w:r w:rsidR="008E4653" w:rsidRPr="008E4653">
        <w:t>V tom tkví naše potíž,</w:t>
      </w:r>
      <w:r>
        <w:t>“</w:t>
      </w:r>
      <w:r w:rsidR="008E4653" w:rsidRPr="008E4653">
        <w:t xml:space="preserve"> namítne. Vyplivne krev, zavírá oči, ztěžka dýchá. </w:t>
      </w:r>
      <w:r w:rsidR="008E4653" w:rsidRPr="008E4653">
        <w:rPr>
          <w:i/>
        </w:rPr>
        <w:t>Skoro upadá do mdlob,</w:t>
      </w:r>
      <w:r w:rsidR="008E4653" w:rsidRPr="008E4653">
        <w:t xml:space="preserve"> pomyslí si Jan Ray. </w:t>
      </w:r>
      <w:r w:rsidR="008E4653" w:rsidRPr="008E4653">
        <w:rPr>
          <w:i/>
        </w:rPr>
        <w:t xml:space="preserve">Skoro jsme ho zlomili a </w:t>
      </w:r>
      <w:r>
        <w:rPr>
          <w:i/>
        </w:rPr>
        <w:t>–</w:t>
      </w:r>
    </w:p>
    <w:p w14:paraId="20F1641C" w14:textId="77777777" w:rsidR="005645A2" w:rsidRDefault="008E4653" w:rsidP="002B2343">
      <w:pPr>
        <w:pStyle w:val="Text"/>
      </w:pPr>
      <w:r w:rsidRPr="008E4653">
        <w:t>Ale není zlomený. Ani zdaleka. A když se rozpovídá, Jan Ray si uvědomí, že za poslední tři dny zesílil.</w:t>
      </w:r>
    </w:p>
    <w:p w14:paraId="2F65FBB2" w14:textId="77777777" w:rsidR="005645A2" w:rsidRDefault="00F85FBB" w:rsidP="002B2343">
      <w:pPr>
        <w:pStyle w:val="Text"/>
      </w:pPr>
      <w:r>
        <w:t>„</w:t>
      </w:r>
      <w:r w:rsidR="008E4653" w:rsidRPr="008E4653">
        <w:t>A tou potíží je potřeba. Vy chcete, abych se odevzdal Hanharanovi, protože se tím ukojí ta vaše zvláštní marcellanská potřeba zahrnovat všechny do svého stádečka. Potřebujete z mých úst slyšet, že ho přijímám, protože představa, že Hanharana nepotřebuji pro to, aby měl můj život smysl, vám nahání hrůzu.</w:t>
      </w:r>
      <w:r>
        <w:t>“</w:t>
      </w:r>
    </w:p>
    <w:p w14:paraId="0CDA4B9F" w14:textId="77777777" w:rsidR="005645A2" w:rsidRDefault="00F85FBB" w:rsidP="002B2343">
      <w:pPr>
        <w:pStyle w:val="Text"/>
      </w:pPr>
      <w:r>
        <w:t>„</w:t>
      </w:r>
      <w:r w:rsidR="008E4653" w:rsidRPr="008E4653">
        <w:t>Ne,</w:t>
      </w:r>
      <w:r>
        <w:t>“</w:t>
      </w:r>
      <w:r w:rsidR="008E4653" w:rsidRPr="008E4653">
        <w:t xml:space="preserve"> odpoví Jan Ray.</w:t>
      </w:r>
    </w:p>
    <w:p w14:paraId="2DEC9708" w14:textId="77777777" w:rsidR="005645A2" w:rsidRDefault="00F85FBB" w:rsidP="002B2343">
      <w:pPr>
        <w:pStyle w:val="Text"/>
      </w:pPr>
      <w:r>
        <w:rPr>
          <w:i/>
        </w:rPr>
        <w:t>„</w:t>
      </w:r>
      <w:r w:rsidR="008E4653" w:rsidRPr="008E4653">
        <w:rPr>
          <w:i/>
        </w:rPr>
        <w:t>Děsí</w:t>
      </w:r>
      <w:r w:rsidR="008E4653" w:rsidRPr="008E4653">
        <w:t xml:space="preserve"> vás to. A já nic takového ani trochu nepotřebuji.</w:t>
      </w:r>
      <w:r>
        <w:t>“</w:t>
      </w:r>
    </w:p>
    <w:p w14:paraId="3920D060" w14:textId="77777777" w:rsidR="00B81CF3" w:rsidRDefault="00F85FBB" w:rsidP="002B2343">
      <w:pPr>
        <w:pStyle w:val="Text"/>
      </w:pPr>
      <w:r>
        <w:t>„</w:t>
      </w:r>
      <w:r w:rsidR="008E4653" w:rsidRPr="008E4653">
        <w:t>Jestli to pro tebe znamená tak málo, přijmi Ho a máš to za sebou.</w:t>
      </w:r>
      <w:r w:rsidR="00B81CF3">
        <w:t>“</w:t>
      </w:r>
    </w:p>
    <w:p w14:paraId="132F15DF" w14:textId="41FAE928" w:rsidR="005645A2" w:rsidRDefault="00F85FBB" w:rsidP="002B2343">
      <w:pPr>
        <w:pStyle w:val="Text"/>
      </w:pPr>
      <w:r>
        <w:t>„</w:t>
      </w:r>
      <w:r w:rsidR="008E4653" w:rsidRPr="008E4653">
        <w:t>A pak vyhrajete.</w:t>
      </w:r>
      <w:r>
        <w:t>“</w:t>
      </w:r>
    </w:p>
    <w:p w14:paraId="6B6044C3" w14:textId="0F711657" w:rsidR="005645A2" w:rsidRDefault="00F85FBB" w:rsidP="002B2343">
      <w:pPr>
        <w:pStyle w:val="Text"/>
      </w:pPr>
      <w:r>
        <w:t>„</w:t>
      </w:r>
      <w:r w:rsidR="008E4653" w:rsidRPr="008E4653">
        <w:t>My vyhrajeme v každém případě. Zítra tě odvezeme do žaláře.</w:t>
      </w:r>
    </w:p>
    <w:p w14:paraId="07AF7BDF" w14:textId="77777777" w:rsidR="005645A2" w:rsidRDefault="008E4653" w:rsidP="002B2343">
      <w:pPr>
        <w:pStyle w:val="Text"/>
      </w:pPr>
      <w:r w:rsidRPr="008E4653">
        <w:t xml:space="preserve">O tři dny později staneš před soudem obviněn z kacířství, kvůli němuž budeš odsouzen k smrti. Postaví tě k hradbám a do zápěstí a </w:t>
      </w:r>
      <w:r w:rsidRPr="008E4653">
        <w:lastRenderedPageBreak/>
        <w:t xml:space="preserve">kotníků ti zatlučou hřeby. Probodneme tě třinácti jakorovými výhonky, abychom přilákali ještěrky, a necháme tě umřít. A až umřeš, shniješ, na očích všem, kdo se budou chtít podívat. Slyšela jsem o lidech, kteří vydrželi třicet dní, než shnili dostatečně na to, aby se utrhli z hřebů a odpadli. </w:t>
      </w:r>
      <w:r w:rsidR="00F85FBB">
        <w:t>„</w:t>
      </w:r>
      <w:r w:rsidRPr="008E4653">
        <w:t>To už budu mrtvý. Na tom nezáleží.</w:t>
      </w:r>
      <w:r w:rsidR="00F85FBB">
        <w:t>“</w:t>
      </w:r>
    </w:p>
    <w:p w14:paraId="2CF75F7C" w14:textId="77777777" w:rsidR="005645A2" w:rsidRDefault="00F85FBB" w:rsidP="002B2343">
      <w:pPr>
        <w:pStyle w:val="Text"/>
      </w:pPr>
      <w:r>
        <w:t>„</w:t>
      </w:r>
      <w:r w:rsidR="008E4653" w:rsidRPr="008E4653">
        <w:t>Jestli Ho přijmeš, domluvím u kata, aby tě proklál otráveným nožem. Budeš mrtvý, než sleze ze žebříku.</w:t>
      </w:r>
      <w:r>
        <w:t>“</w:t>
      </w:r>
    </w:p>
    <w:p w14:paraId="3E5DD051" w14:textId="77777777" w:rsidR="005645A2" w:rsidRDefault="00F85FBB" w:rsidP="002B2343">
      <w:pPr>
        <w:pStyle w:val="Text"/>
      </w:pPr>
      <w:r>
        <w:t>„</w:t>
      </w:r>
      <w:r w:rsidR="008E4653" w:rsidRPr="008E4653">
        <w:t>A to bude ještě nějaká zábava?</w:t>
      </w:r>
      <w:r>
        <w:t>“</w:t>
      </w:r>
      <w:r w:rsidR="008E4653" w:rsidRPr="008E4653">
        <w:t xml:space="preserve"> Zazubí se na ni. Je to groteskní výraz, překvapivě bílé zuby září z masky zalité krví a exkrementy. Jan Ray se otočí a přejde na druhý konec mučírny. Trivner tam má rozprostřené náčiní, kolekci kovových, kamenných, kožených, papírových, dřevěných, kostěných propriet a sklenic s živými organizmy, která sama o sobě může někoho strašit ve snech do konce života. Nástroje jsou nádherně čisté, o hmyz je skvěle postaráno, a z představy, Že se někdo s takovou láskou stará o podobné věci, jí tuhne krev v žilách. Napadne ji, jestli má Trivner ženu a děti, a doufá, že ne.</w:t>
      </w:r>
    </w:p>
    <w:p w14:paraId="7DE5FE50" w14:textId="77777777" w:rsidR="005645A2" w:rsidRDefault="00F85FBB" w:rsidP="002B2343">
      <w:pPr>
        <w:pStyle w:val="Text"/>
      </w:pPr>
      <w:r>
        <w:t>„</w:t>
      </w:r>
      <w:r w:rsidR="008E4653" w:rsidRPr="008E4653">
        <w:t>A proč ty?</w:t>
      </w:r>
      <w:r>
        <w:t>“</w:t>
      </w:r>
      <w:r w:rsidR="008E4653" w:rsidRPr="008E4653">
        <w:t xml:space="preserve"> zeptá se a uchopí dlouhou zašpičatělou kost. Je dutá a desítky dírek na ní tvoří zpětné háčky.</w:t>
      </w:r>
    </w:p>
    <w:p w14:paraId="78F6451B" w14:textId="77777777" w:rsidR="005645A2" w:rsidRDefault="00F85FBB" w:rsidP="002B2343">
      <w:pPr>
        <w:pStyle w:val="Text"/>
      </w:pPr>
      <w:r>
        <w:t>„</w:t>
      </w:r>
      <w:r w:rsidR="008E4653" w:rsidRPr="008E4653">
        <w:t>Co proč já?</w:t>
      </w:r>
      <w:r>
        <w:t>“</w:t>
      </w:r>
    </w:p>
    <w:p w14:paraId="76E636D5" w14:textId="77777777" w:rsidR="005645A2" w:rsidRDefault="00F85FBB" w:rsidP="002B2343">
      <w:pPr>
        <w:pStyle w:val="Text"/>
      </w:pPr>
      <w:r>
        <w:t>„</w:t>
      </w:r>
      <w:r w:rsidR="008E4653" w:rsidRPr="008E4653">
        <w:t>Proč se pod tebou tak semkli Zhoubci?</w:t>
      </w:r>
      <w:r>
        <w:t>“</w:t>
      </w:r>
    </w:p>
    <w:p w14:paraId="7329D15E" w14:textId="77777777" w:rsidR="005645A2" w:rsidRDefault="00F85FBB" w:rsidP="002B2343">
      <w:pPr>
        <w:pStyle w:val="Text"/>
      </w:pPr>
      <w:r>
        <w:t>„</w:t>
      </w:r>
      <w:r w:rsidR="008E4653" w:rsidRPr="008E4653">
        <w:t>Oni se semkli?</w:t>
      </w:r>
      <w:r>
        <w:t>“</w:t>
      </w:r>
      <w:r w:rsidR="008E4653" w:rsidRPr="008E4653">
        <w:t xml:space="preserve"> podiví se a Jan Ray v jeho hlase poprvé zaslechne pochyby. Stále k němu stojí zády, odkládá provrtanou kost a vybírá si raději drápatou rukavici. Na konci každého zplihlého prstu se skví háček ostrý jako břitva. Jen stěží si umí představit, jakou újmu s ní lze způsobit lidskému tělu.</w:t>
      </w:r>
    </w:p>
    <w:p w14:paraId="5BA95A86" w14:textId="05809936" w:rsidR="005645A2" w:rsidRDefault="008E4653" w:rsidP="002B2343">
      <w:pPr>
        <w:pStyle w:val="Text"/>
      </w:pPr>
      <w:r w:rsidRPr="008E4653">
        <w:t>Vsune dovnitř ruku a ušklíbne se, když ucítí, jak je hladká, naolejovaná.</w:t>
      </w:r>
    </w:p>
    <w:p w14:paraId="31E78641" w14:textId="04D875F6" w:rsidR="005645A2" w:rsidRDefault="00F85FBB" w:rsidP="002B2343">
      <w:pPr>
        <w:pStyle w:val="Text"/>
      </w:pPr>
      <w:r>
        <w:t>„</w:t>
      </w:r>
      <w:r w:rsidR="008E4653" w:rsidRPr="008E4653">
        <w:t>Ovšemže se semkli. A jsou to prakticky jen gangsteři, co se označují za teroristy. Jméno, které si pro sebe vybrali, mluví za vše. Chtějí anarchii, ale pro své vlastní cíle. Mají spoustu řečí o tom, jak potlačí roli náboženství, ale jen pokud by to znamenalo, že si napakují kapsy a budou mít k dispozici spousty sekaniny. Tvrdí, že se vyhýbají falešným bohům</w:t>
      </w:r>
      <w:r w:rsidR="00B81CF3">
        <w:t>“</w:t>
      </w:r>
    </w:p>
    <w:p w14:paraId="164F691E" w14:textId="1B68C0F6" w:rsidR="005645A2" w:rsidRDefault="00F85FBB" w:rsidP="002B2343">
      <w:pPr>
        <w:pStyle w:val="Text"/>
      </w:pPr>
      <w:r>
        <w:t>„</w:t>
      </w:r>
      <w:r w:rsidR="008E4653" w:rsidRPr="008E4653">
        <w:t>Všichni bohové jsou falešní,</w:t>
      </w:r>
      <w:r>
        <w:t>“</w:t>
      </w:r>
      <w:r w:rsidR="008E4653" w:rsidRPr="008E4653">
        <w:t xml:space="preserve"> namítne Bamore, </w:t>
      </w:r>
      <w:r>
        <w:t>„</w:t>
      </w:r>
      <w:r w:rsidR="008E4653" w:rsidRPr="008E4653">
        <w:t>a Zhoubci</w:t>
      </w:r>
      <w:r w:rsidR="00B81CF3">
        <w:t>“</w:t>
      </w:r>
    </w:p>
    <w:p w14:paraId="0EB57714" w14:textId="77777777" w:rsidR="005645A2" w:rsidRDefault="00F85FBB" w:rsidP="002B2343">
      <w:pPr>
        <w:pStyle w:val="Text"/>
      </w:pPr>
      <w:r>
        <w:lastRenderedPageBreak/>
        <w:t>„</w:t>
      </w:r>
      <w:r w:rsidR="008E4653" w:rsidRPr="008E4653">
        <w:t>Ne!</w:t>
      </w:r>
      <w:r>
        <w:t>“</w:t>
      </w:r>
      <w:r w:rsidR="008E4653" w:rsidRPr="008E4653">
        <w:t xml:space="preserve"> vykřikne Jan Ray. Otočí se a vykročí k zakrvácenému muži, a když mávne rukou v rukavici, spatří v jeho očích něco, co ji zmate. Háčky se zaklesnou a ona se zapře, aby mu protrhla kůži. Dal Bamore řve </w:t>
      </w:r>
      <w:r>
        <w:t>–</w:t>
      </w:r>
    </w:p>
    <w:p w14:paraId="36B1270A" w14:textId="77777777" w:rsidR="005645A2" w:rsidRDefault="008E4653" w:rsidP="002B2343">
      <w:pPr>
        <w:pStyle w:val="Text"/>
        <w:rPr>
          <w:i/>
        </w:rPr>
      </w:pPr>
      <w:r w:rsidRPr="008E4653">
        <w:rPr>
          <w:i/>
        </w:rPr>
        <w:t>Rve, ale směje se mi.</w:t>
      </w:r>
    </w:p>
    <w:p w14:paraId="739C544D" w14:textId="77777777" w:rsidR="005645A2" w:rsidRDefault="00F85FBB" w:rsidP="002B2343">
      <w:pPr>
        <w:pStyle w:val="Text"/>
      </w:pPr>
      <w:r>
        <w:t>–</w:t>
      </w:r>
      <w:r w:rsidR="008E4653" w:rsidRPr="008E4653">
        <w:t xml:space="preserve"> a háčky mu rozdírají hruď. Teče krev. Dal Bamore padá na bok a Jan Ray couvá a hází rukavici na zem. K něčemu takovému se snížila ze vzteku a zuřivosti, ale také proto, že se tohoto muže bojí od chvíle, kdy stanul před městskou radou a řekl: </w:t>
      </w:r>
      <w:r w:rsidR="008E4653" w:rsidRPr="008E4653">
        <w:rPr>
          <w:i/>
        </w:rPr>
        <w:t>Pokud je Hanharan kapka, já jsem bouřka; pokud je Hanharan moucha, já jsem pavouk. Teď mě odveďte a učiňte ze mě Boha.</w:t>
      </w:r>
    </w:p>
    <w:p w14:paraId="5B37A957" w14:textId="77777777" w:rsidR="005645A2" w:rsidRDefault="00F85FBB" w:rsidP="002B2343">
      <w:pPr>
        <w:pStyle w:val="Text"/>
      </w:pPr>
      <w:r>
        <w:t>„</w:t>
      </w:r>
      <w:r w:rsidR="008E4653" w:rsidRPr="008E4653">
        <w:t>Jak můžeš být bohem, když budeš viset z hradeb?</w:t>
      </w:r>
      <w:r>
        <w:t>“</w:t>
      </w:r>
      <w:r w:rsidR="008E4653" w:rsidRPr="008E4653">
        <w:t xml:space="preserve"> zakřičí na něho Jan Ray, a jeho řev dozní v tlumeném smíchu.</w:t>
      </w:r>
    </w:p>
    <w:p w14:paraId="702B9191" w14:textId="77777777" w:rsidR="005645A2" w:rsidRDefault="008E4653" w:rsidP="002B2343">
      <w:pPr>
        <w:pStyle w:val="Text"/>
      </w:pPr>
      <w:r w:rsidRPr="008E4653">
        <w:t>Když se posadí, zranění na jeho hrudi přestávají krvácet.</w:t>
      </w:r>
    </w:p>
    <w:p w14:paraId="702A0B9D" w14:textId="04396932" w:rsidR="005645A2" w:rsidRDefault="00F85FBB" w:rsidP="002B2343">
      <w:pPr>
        <w:pStyle w:val="Text"/>
      </w:pPr>
      <w:r>
        <w:t>„</w:t>
      </w:r>
      <w:r w:rsidR="008E4653" w:rsidRPr="008E4653">
        <w:t>Ne,</w:t>
      </w:r>
      <w:r w:rsidR="00B81CF3">
        <w:t>“</w:t>
      </w:r>
      <w:r w:rsidR="008E4653" w:rsidRPr="008E4653">
        <w:t xml:space="preserve"> hlesne Jan Ray a dal couvá. Začne bušit do dveří, křičí na Irivnera, cítí, jak se jí staré srdce tetelí v hrudi jako pták v sevřené Pěsti. </w:t>
      </w:r>
      <w:r>
        <w:t>„</w:t>
      </w:r>
      <w:r w:rsidR="008E4653" w:rsidRPr="008E4653">
        <w:t>Ne!</w:t>
      </w:r>
      <w:r>
        <w:t>“</w:t>
      </w:r>
    </w:p>
    <w:p w14:paraId="3E860D51" w14:textId="77777777" w:rsidR="005645A2" w:rsidRDefault="008E4653" w:rsidP="002B2343">
      <w:pPr>
        <w:pStyle w:val="Text"/>
      </w:pPr>
      <w:r w:rsidRPr="008E4653">
        <w:t>Bamore se přestává smát, zavírá oči a šklebí se; a rány se hojí, pod zaschlou krví na jeho těle zanechávají jen bledé šmouhy.</w:t>
      </w:r>
    </w:p>
    <w:p w14:paraId="293CC6A3" w14:textId="77777777" w:rsidR="005645A2" w:rsidRDefault="00F85FBB" w:rsidP="002B2343">
      <w:pPr>
        <w:pStyle w:val="Text"/>
      </w:pPr>
      <w:r>
        <w:t>„</w:t>
      </w:r>
      <w:r w:rsidR="008E4653" w:rsidRPr="008E4653">
        <w:t>Ať uděláte cokoliv, budou si mě pamatovat,</w:t>
      </w:r>
      <w:r>
        <w:t>“</w:t>
      </w:r>
      <w:r w:rsidR="008E4653" w:rsidRPr="008E4653">
        <w:t xml:space="preserve"> říká. Jakmile se za Jan Ray otevřou dveře a ona vypadne do neosvětlené chodby, pomyslí si: </w:t>
      </w:r>
      <w:r w:rsidR="008E4653" w:rsidRPr="008E4653">
        <w:rPr>
          <w:i/>
        </w:rPr>
        <w:t>Něco takového je naprosto vyloučené.</w:t>
      </w:r>
    </w:p>
    <w:p w14:paraId="052A4C58" w14:textId="77777777" w:rsidR="005645A2" w:rsidRDefault="008E4653" w:rsidP="002B2343">
      <w:pPr>
        <w:pStyle w:val="Text"/>
      </w:pPr>
      <w:r w:rsidRPr="008E4653">
        <w:t>Čaroděj byl ve Městě ozvěn naposledy před čtyřmi sty lety.</w:t>
      </w:r>
    </w:p>
    <w:p w14:paraId="6BCC1DDB" w14:textId="77777777" w:rsidR="005645A2" w:rsidRDefault="008E4653" w:rsidP="002B2343">
      <w:pPr>
        <w:pStyle w:val="Text"/>
      </w:pPr>
      <w:r w:rsidRPr="008E4653">
        <w:t>Další povyk, další řev, slepota ji přiváděla k nepříčetnosti. Jan Ray obřadním nožíkem píchala do suků v dřevěných roletách, až se jí podařilo vydloubnout jeden suk, dostatečně velký, aby otvorem po něm vyhlédla ven.</w:t>
      </w:r>
    </w:p>
    <w:p w14:paraId="4461CCC4" w14:textId="77777777" w:rsidR="005645A2" w:rsidRDefault="008E4653" w:rsidP="002B2343">
      <w:pPr>
        <w:pStyle w:val="Text"/>
      </w:pPr>
      <w:r w:rsidRPr="008E4653">
        <w:t>Naskytl se jí pohled na ulici před kočárem, na mrtvé kance, na Šermíře shromážděné kolem Bamorovy konstrukce a na fasády jedné řady domů. Oči měla však pouze pro Bamora.</w:t>
      </w:r>
    </w:p>
    <w:p w14:paraId="23FA75D0" w14:textId="77777777" w:rsidR="005645A2" w:rsidRDefault="008E4653" w:rsidP="002B2343">
      <w:pPr>
        <w:pStyle w:val="Text"/>
      </w:pPr>
      <w:r w:rsidRPr="008E4653">
        <w:rPr>
          <w:i/>
        </w:rPr>
        <w:t>Nedopusťte, aby se probudil,</w:t>
      </w:r>
      <w:r w:rsidRPr="008E4653">
        <w:t xml:space="preserve"> pomyslela si. </w:t>
      </w:r>
      <w:r w:rsidRPr="008E4653">
        <w:rPr>
          <w:i/>
        </w:rPr>
        <w:t>Nevěděla jsem, jak moc mu toho mám dát, nebo jak málo; neměla jsem tušení, jak to bude účinkovat. Už před tímhle vším jsem tápala ve tmě a teď</w:t>
      </w:r>
      <w:r w:rsidR="00F85FBB">
        <w:rPr>
          <w:i/>
        </w:rPr>
        <w:t>…</w:t>
      </w:r>
    </w:p>
    <w:p w14:paraId="504A34D4" w14:textId="77777777" w:rsidR="005645A2" w:rsidRDefault="008E4653" w:rsidP="002B2343">
      <w:pPr>
        <w:pStyle w:val="Text"/>
      </w:pPr>
      <w:r w:rsidRPr="008E4653">
        <w:t xml:space="preserve">Kdyby se Zhoubcům podařilo nemyslitelné a dokázali ho osvobodit, nikdo nevěděl, co Bamore udělá. Přišel k nim, povýšený a odtažitý, uvítal mučení, protože mu mělo umožnit zázračné zotavení. </w:t>
      </w:r>
      <w:r w:rsidRPr="008E4653">
        <w:lastRenderedPageBreak/>
        <w:t xml:space="preserve">Neočekával však to, co následovalo </w:t>
      </w:r>
      <w:r w:rsidRPr="008E4653">
        <w:rPr>
          <w:i/>
        </w:rPr>
        <w:t>po</w:t>
      </w:r>
      <w:r w:rsidRPr="008E4653">
        <w:t xml:space="preserve"> mučení. Kdyby získal čas, aby to, co mu dala, nechal vyprchat, možná by se potom jeho povýšenost proměnila v potřebu pomsty. A ať byl rod Marcellanů sebemocnější, čarodějnictví bylo jeho klatbou, zlou a neznámou.</w:t>
      </w:r>
    </w:p>
    <w:p w14:paraId="21E4BE44" w14:textId="77777777" w:rsidR="005645A2" w:rsidRDefault="008E4653" w:rsidP="002B2343">
      <w:pPr>
        <w:pStyle w:val="Text"/>
      </w:pPr>
      <w:r w:rsidRPr="008E4653">
        <w:t>Jeden z domů po levé straně stravovaly plameny. Linul se z něj řev, oknem se prohnala hořící postava a dopadla na ulici. Dva Šermíři si proklestili cestu změtí kavárenských stolků a přistoupili k ní. Když se však ujistili, že mají co do činění se Zhoubcem, že to není nikdo z jejich řad, vzdálili se a nechali nebožáka shořet. Křik se zanedlouho rozplynul v přidušeném chropotu, i když sebou umírající ještě nějakou dobu házel.</w:t>
      </w:r>
    </w:p>
    <w:p w14:paraId="153C0F9C" w14:textId="795A88B3" w:rsidR="005645A2" w:rsidRDefault="008E4653" w:rsidP="002B2343">
      <w:pPr>
        <w:pStyle w:val="Text"/>
      </w:pPr>
      <w:r w:rsidRPr="008E4653">
        <w:t>Zdálo se, že se kněžčini vojáci začínají chápat otěží. Ač v obklíčen</w:t>
      </w:r>
      <w:r w:rsidR="007F178D">
        <w:t>í</w:t>
      </w:r>
      <w:r w:rsidRPr="008E4653">
        <w:t>, bili se s klidným odhodláním, lučištníci si vybírali cíle, muži s meči nechávali Zhoubce, aby se k nim přiblížili, a vybírali si místa, kde se s nimi pouštěli do souboje. Jan Ray spatřila dva mrtvé Šermíře nedaleko kočáru a o něco dál šest mrtvých Zhoubců.</w:t>
      </w:r>
    </w:p>
    <w:p w14:paraId="3FE4C66C" w14:textId="77777777" w:rsidR="005645A2" w:rsidRDefault="008E4653" w:rsidP="002B2343">
      <w:pPr>
        <w:pStyle w:val="Text"/>
      </w:pPr>
      <w:r w:rsidRPr="008E4653">
        <w:t>Kočár zasáhlo několik šípů. Uvnitř byla příliš velká tma, aby dobře viděla, ale když se odtahovala od otvoru ve dřevě, zahlédla odlesk šípu vyčnívajícího z rolety. Pravděpodobně používali otrávené hroty; musela si dávat pozor.</w:t>
      </w:r>
    </w:p>
    <w:p w14:paraId="36D944E8" w14:textId="7570B9CD" w:rsidR="005645A2" w:rsidRDefault="008E4653" w:rsidP="002B2343">
      <w:pPr>
        <w:pStyle w:val="Text"/>
      </w:pPr>
      <w:r w:rsidRPr="008E4653">
        <w:t xml:space="preserve">Nožíkem dál zvětšovala díru, odlupovala třísky, aby měla lepší </w:t>
      </w:r>
      <w:r w:rsidR="007F178D" w:rsidRPr="008E4653">
        <w:t>výhled</w:t>
      </w:r>
      <w:r w:rsidRPr="008E4653">
        <w:t>. Když se opět podívala, zrovna zahlédla, jak se z opačného směru přiřítilo dvanáct dalších Zhoubců.</w:t>
      </w:r>
    </w:p>
    <w:p w14:paraId="4F5B1D27" w14:textId="77777777" w:rsidR="005645A2" w:rsidRDefault="008E4653" w:rsidP="002B2343">
      <w:pPr>
        <w:pStyle w:val="Text"/>
      </w:pPr>
      <w:r w:rsidRPr="008E4653">
        <w:rPr>
          <w:i/>
        </w:rPr>
        <w:t>Odkud se tu vzali</w:t>
      </w:r>
      <w:r w:rsidRPr="008E4653">
        <w:t xml:space="preserve"> tihle? pomyslela si. Málem varovně vykřikla, ale vtom se z místa, kde střežil kočár, vynořil Jave a vyrazil přes ulici vstříc nepříteli. Spolu s ním vyběhli i čtyři Šermíři s tasenými meči a kousek od Bamora chráněného štíty se střetli se Zhoubci.</w:t>
      </w:r>
    </w:p>
    <w:p w14:paraId="06481C61" w14:textId="77777777" w:rsidR="005645A2" w:rsidRDefault="008E4653" w:rsidP="002B2343">
      <w:pPr>
        <w:pStyle w:val="Text"/>
      </w:pPr>
      <w:r w:rsidRPr="008E4653">
        <w:t xml:space="preserve">Jave první ranou proťal hrdlo ječící ženě a vzduch zamžila jemná sprška krve. </w:t>
      </w:r>
      <w:r w:rsidRPr="008E4653">
        <w:rPr>
          <w:i/>
        </w:rPr>
        <w:t>To nebude trvat dlouho,</w:t>
      </w:r>
      <w:r w:rsidRPr="008E4653">
        <w:t xml:space="preserve"> pomyslela si Jan Ray. Posily už musely být na cestě </w:t>
      </w:r>
      <w:r w:rsidR="00F85FBB">
        <w:t>–</w:t>
      </w:r>
      <w:r w:rsidRPr="008E4653">
        <w:t xml:space="preserve"> jen co padli do léčky, z brány, kterou projeli, musel někdo poslat netopýra se vzkazem do kasáren </w:t>
      </w:r>
      <w:r w:rsidR="00F85FBB">
        <w:t>–</w:t>
      </w:r>
      <w:r w:rsidRPr="008E4653">
        <w:t xml:space="preserve"> a navíc viděla, jak zvolna získávají převahu. Šermíři sice byli obklíčeni, ale byli daleko lepší bojovníci.</w:t>
      </w:r>
    </w:p>
    <w:p w14:paraId="67A73FED" w14:textId="77777777" w:rsidR="005645A2" w:rsidRDefault="008E4653" w:rsidP="002B2343">
      <w:pPr>
        <w:pStyle w:val="Text"/>
      </w:pPr>
      <w:r w:rsidRPr="008E4653">
        <w:t xml:space="preserve">Potom se však začalo něco měnit. Zhoubci potýkající se s Javem a ostatními zlehka ustoupili. Drželi meče před sebou a najednou se jim ve tváři zračily jiné výrazy. Jan Ray záhy zjistila, co se děje. </w:t>
      </w:r>
      <w:r w:rsidRPr="008E4653">
        <w:lastRenderedPageBreak/>
        <w:t>Zamžourala dírou po suku a napadlo ji, jestli při nedostatečném výhledu vůbec vidí dobře. Ale viděla. Jeden Zhoubce se rozkřičel, když se mu roztřásla hlava, a než se stačil nadechnout před dalším výkřikem, začal třeštit. Skočil na napřažený meč, svým vlastním se ohnal do vzduchu, druhou rukou sekl po Šermířce, k níž se přiblížil</w:t>
      </w:r>
      <w:r w:rsidR="00F85FBB">
        <w:t>…</w:t>
      </w:r>
      <w:r w:rsidRPr="008E4653">
        <w:t xml:space="preserve"> a potom popadl meč, jenž mu proklál břicho, a ještě víc se na něj nabodl.</w:t>
      </w:r>
    </w:p>
    <w:p w14:paraId="5B1DDA55" w14:textId="77777777" w:rsidR="005645A2" w:rsidRDefault="008E4653" w:rsidP="002B2343">
      <w:pPr>
        <w:pStyle w:val="Text"/>
      </w:pPr>
      <w:r w:rsidRPr="008E4653">
        <w:t>Šermířka ustoupila a na okamžik zapomněla, že s sebou táhne nabodnutého muže. V nastalém zmatkuji krvácející a ječící muž udeřil pěstí do tváře. Ženě cukla hlava dozadu, nepřítel se ohnal druhou rukou a zabořil jí meč do lebky.</w:t>
      </w:r>
    </w:p>
    <w:p w14:paraId="7741D7E0" w14:textId="77777777" w:rsidR="005645A2" w:rsidRDefault="008E4653" w:rsidP="002B2343">
      <w:pPr>
        <w:pStyle w:val="Text"/>
      </w:pPr>
      <w:r w:rsidRPr="008E4653">
        <w:t>Změnou prošli i další Zhoubci, přecházeli od vzteku k nepříčetnosti a vrhali se na Šarlatové šermíře. Cákala z nich krev, ale nezdálo se, že by jim to nějak překáželo. Šermíři odráželi výpady a horlivě se bili, ale nebyli zvyklí, aby se na ně vrhali protivníci s proříznutými hrdly, v nichž sice utichl řev, ale muži neztenčenou měrou cloumal vztek.</w:t>
      </w:r>
    </w:p>
    <w:p w14:paraId="7957BABF" w14:textId="77777777" w:rsidR="005645A2" w:rsidRDefault="00F85FBB" w:rsidP="002B2343">
      <w:pPr>
        <w:pStyle w:val="Text"/>
      </w:pPr>
      <w:r>
        <w:t>„</w:t>
      </w:r>
      <w:r w:rsidR="008E4653" w:rsidRPr="008E4653">
        <w:t>Jave,</w:t>
      </w:r>
      <w:r>
        <w:t>“</w:t>
      </w:r>
      <w:r w:rsidR="008E4653" w:rsidRPr="008E4653">
        <w:t xml:space="preserve"> pronesla Jan Ray, částečně ze strachu o svého kapitána, částečně hrůzou z toho, co se děje. Rouhavé čáry, které doposud provozoval Dal Bamore, ho teď měly zachránit před jistou smrtí.</w:t>
      </w:r>
    </w:p>
    <w:p w14:paraId="1144929D" w14:textId="77777777" w:rsidR="005645A2" w:rsidRDefault="008E4653" w:rsidP="002B2343">
      <w:pPr>
        <w:pStyle w:val="Text"/>
      </w:pPr>
      <w:r w:rsidRPr="008E4653">
        <w:t xml:space="preserve">Jave se stáhl a sekl po muži, který se mu oháněl po rukou a tváři. Odkopl ho, vstal a začal do něj opakovaně bodat, dokud neměl pocit, že konečně zemřel. Bleskl pohledem po kočáru, štěkl nějaký rozkaz, který Jan Ray nezaslechla, a potom na ni ukázal. </w:t>
      </w:r>
      <w:r w:rsidRPr="008E4653">
        <w:rPr>
          <w:i/>
        </w:rPr>
        <w:t>Posílá je sem, aby mě ochránili!</w:t>
      </w:r>
      <w:r w:rsidRPr="008E4653">
        <w:t xml:space="preserve"> uvědomila si kněžka a šestice vojáků, která dosud hlídala kolem Bamora, proběhla kolem mrtvých kanců, aby se rozestavila kolem kočáru.</w:t>
      </w:r>
    </w:p>
    <w:p w14:paraId="1562DAD8" w14:textId="77777777" w:rsidR="005645A2" w:rsidRDefault="00F85FBB" w:rsidP="002B2343">
      <w:pPr>
        <w:pStyle w:val="Text"/>
      </w:pPr>
      <w:r>
        <w:t>„</w:t>
      </w:r>
      <w:r w:rsidR="008E4653" w:rsidRPr="008E4653">
        <w:t>Ne!</w:t>
      </w:r>
      <w:r>
        <w:t>“</w:t>
      </w:r>
      <w:r w:rsidR="008E4653" w:rsidRPr="008E4653">
        <w:t xml:space="preserve"> vykřikla, protože něco takového nemohla připustit. </w:t>
      </w:r>
      <w:r>
        <w:t>„</w:t>
      </w:r>
      <w:r w:rsidR="008E4653" w:rsidRPr="008E4653">
        <w:t>Ne! Hlídejte Bamora, zachraňte vězně! Nesmějí ho unést!</w:t>
      </w:r>
      <w:r>
        <w:t>“</w:t>
      </w:r>
      <w:r w:rsidR="008E4653" w:rsidRPr="008E4653">
        <w:t xml:space="preserve"> Ale vojáci ji snad neslyšeli, nebo se rozhodli, že raději splní příkaz svého kapitána než kněžky, v každém případě zůstali u ní a ochranu Bamora nechali na bedrech čtyř zbývajících Šermířů.</w:t>
      </w:r>
    </w:p>
    <w:p w14:paraId="004FB3A0" w14:textId="77777777" w:rsidR="005645A2" w:rsidRDefault="008E4653" w:rsidP="002B2343">
      <w:pPr>
        <w:pStyle w:val="Text"/>
      </w:pPr>
      <w:r w:rsidRPr="008E4653">
        <w:t xml:space="preserve">K zemi se kácela další těla a ležela roztroušena po celé ulici. A Jan Ray uviděla něco strašlivého. Šermíři, kteří byli posekáni nebo rozdrásáni, leželi takřka do jednoho mrtví, naopak někteří Zhoubci se na zemi pořád pohybovali, vlekli se k vojákům i přesto, že jim </w:t>
      </w:r>
      <w:r w:rsidRPr="008E4653">
        <w:lastRenderedPageBreak/>
        <w:t>chyběly končetiny a vyhřezávaly vnitřnosti</w:t>
      </w:r>
      <w:r w:rsidR="00F85FBB">
        <w:t>…</w:t>
      </w:r>
      <w:r w:rsidRPr="008E4653">
        <w:t xml:space="preserve"> a jeden z nich měl odťatou hlavu.</w:t>
      </w:r>
    </w:p>
    <w:p w14:paraId="5EB132E1" w14:textId="77777777" w:rsidR="005645A2" w:rsidRDefault="008E4653" w:rsidP="002B2343">
      <w:pPr>
        <w:pStyle w:val="Text"/>
      </w:pPr>
      <w:r w:rsidRPr="008E4653">
        <w:rPr>
          <w:i/>
        </w:rPr>
        <w:t>Kouzla a čáry,</w:t>
      </w:r>
      <w:r w:rsidRPr="008E4653">
        <w:t xml:space="preserve"> pomyslela si Jan Ray. </w:t>
      </w:r>
      <w:r w:rsidRPr="008E4653">
        <w:rPr>
          <w:i/>
        </w:rPr>
        <w:t>Kouzla a čáry na ulicích Města ozvěn!</w:t>
      </w:r>
    </w:p>
    <w:p w14:paraId="7B19B3BD" w14:textId="77777777" w:rsidR="005645A2" w:rsidRDefault="008E4653" w:rsidP="002B2343">
      <w:pPr>
        <w:pStyle w:val="Text"/>
      </w:pPr>
      <w:r w:rsidRPr="008E4653">
        <w:t>Natáhla ruku, otevřela dveře kočáru a odtáhla dřevěnou roletu. Musela mluvit s Javem. Nejdůležitější ze všeho teď byl jejich vězeň, a jestli měla přijít o život při pokusu zabránit Zhoubcům, aby ho zachránili, co naplat.</w:t>
      </w:r>
    </w:p>
    <w:p w14:paraId="43A86FB8" w14:textId="77777777" w:rsidR="005645A2" w:rsidRDefault="008E4653" w:rsidP="002B2343">
      <w:pPr>
        <w:pStyle w:val="Text"/>
      </w:pPr>
      <w:r w:rsidRPr="008E4653">
        <w:t>Jeden z Šermířů se ohlédl, uviděl ji a vytřeštil oči.</w:t>
      </w:r>
    </w:p>
    <w:p w14:paraId="0F8C7074" w14:textId="77777777" w:rsidR="005645A2" w:rsidRDefault="008E4653" w:rsidP="002B2343">
      <w:pPr>
        <w:pStyle w:val="Text"/>
      </w:pPr>
      <w:r w:rsidRPr="008E4653">
        <w:t>Něco ji zasáhlo do ramene, něco jiného na ni dopadlo a přimáčklo ji k zemi.</w:t>
      </w:r>
    </w:p>
    <w:p w14:paraId="52E69727" w14:textId="77777777" w:rsidR="005645A2" w:rsidRDefault="008E4653" w:rsidP="002B2343">
      <w:pPr>
        <w:pStyle w:val="Text"/>
      </w:pPr>
      <w:r w:rsidRPr="008E4653">
        <w:t>Viděla rudě.</w:t>
      </w:r>
    </w:p>
    <w:p w14:paraId="7513722A" w14:textId="736D19D2" w:rsidR="005645A2" w:rsidRDefault="008E4653" w:rsidP="002B2343">
      <w:pPr>
        <w:pStyle w:val="Text"/>
      </w:pPr>
      <w:r w:rsidRPr="008E4653">
        <w:t>Jan Ray se musí vydat hluboko dolů. S rukama stále potřísněnýma krví mučeného opouští podzemní kobky a po zvolna se stáčejícím schodišti s více než stovkou stupňů nakonec vychází na bujně zarostlé nádvoří v hloubi Hanharanových kopců. Míjí mohutné keře oxomanlií, odhání krotké rudé vrabce, kteří se jí roztřepotají kolem hlavy, aby byli nablízku, kdyby pro ně náhodou měla semínka, a všechno je tu nádherné, před bezpočtem let stvořené Hanharanovou rukou, neposkvrněné kouzly. To ji znepokojuje ze všeho nejvíc; nikoliv strach z toho, co by mohl Bamore zamýšlet, nýbrž smutek, co by jeho nadání mohlo přivodit. Město ozvěn je dostatečně zázračné a úžasné, aniž by taková stvůra začala s použitím kouzel znásilňovat jeho četné významy.</w:t>
      </w:r>
    </w:p>
    <w:p w14:paraId="24FA36B2" w14:textId="77777777" w:rsidR="005645A2" w:rsidRDefault="008E4653" w:rsidP="002B2343">
      <w:pPr>
        <w:pStyle w:val="Text"/>
      </w:pPr>
      <w:r w:rsidRPr="008E4653">
        <w:t xml:space="preserve">Přistoupí k ní jakýsi pomocník; mávnutím ruky mu sdělí, aby ji nechal být, ani se mu nepodívá do očí. </w:t>
      </w:r>
      <w:r w:rsidRPr="008E4653">
        <w:rPr>
          <w:i/>
        </w:rPr>
        <w:t xml:space="preserve">A teď ví, že je něco v nepořádku, </w:t>
      </w:r>
      <w:r w:rsidRPr="008E4653">
        <w:t xml:space="preserve">pomyslí si, ale na tom nezáleží. Měla by s tím předstoupit před radu, ale ani na tom nezáleží </w:t>
      </w:r>
      <w:r w:rsidR="00F85FBB">
        <w:t>–</w:t>
      </w:r>
      <w:r w:rsidRPr="008E4653">
        <w:t xml:space="preserve"> její členové by dumali a přemítali, rozebírali možnosti a zvažovali jednotlivé varianty, a on by byl celou dobu ve sklepení a rozhodoval se, kdy uprchne.</w:t>
      </w:r>
    </w:p>
    <w:p w14:paraId="78EB2DEF" w14:textId="6D017112" w:rsidR="005645A2" w:rsidRDefault="008E4653" w:rsidP="002B2343">
      <w:pPr>
        <w:pStyle w:val="Text"/>
      </w:pPr>
      <w:r w:rsidRPr="008E4653">
        <w:rPr>
          <w:i/>
        </w:rPr>
        <w:t>Máme pouze jednu šanci,</w:t>
      </w:r>
      <w:r w:rsidRPr="008E4653">
        <w:t xml:space="preserve"> uvažuje. </w:t>
      </w:r>
      <w:r w:rsidRPr="008E4653">
        <w:rPr>
          <w:i/>
        </w:rPr>
        <w:t xml:space="preserve">Jednu jedinou a všechno </w:t>
      </w:r>
      <w:r w:rsidR="007F178D" w:rsidRPr="008E4653">
        <w:rPr>
          <w:i/>
        </w:rPr>
        <w:t>závisí</w:t>
      </w:r>
      <w:r w:rsidRPr="008E4653">
        <w:rPr>
          <w:i/>
        </w:rPr>
        <w:t xml:space="preserve"> na tom, jestli o ní ví nebo ne.</w:t>
      </w:r>
      <w:r w:rsidRPr="008E4653">
        <w:t xml:space="preserve"> Dal Bamore má nadání, ale vypadá mla</w:t>
      </w:r>
      <w:r w:rsidRPr="008E4653">
        <w:rPr>
          <w:i/>
        </w:rPr>
        <w:t>dě.</w:t>
      </w:r>
      <w:r w:rsidRPr="008E4653">
        <w:t xml:space="preserve"> Jan Ray neumí určit, kde k němu přišel, a je si jista, že svůj zdroj jí nikdy nevyzradí. Musí proti němu tedy použít jeho ego. S povděkem přijal uvěznění i mučení a teď plánuje zázračný útěk a </w:t>
      </w:r>
      <w:r w:rsidRPr="008E4653">
        <w:lastRenderedPageBreak/>
        <w:t>uzdravení, nad nimiž budou žasnout davy. Ona se musí postarat, aby se únik nezdařil, a aby Dal Bamore zemřel na hradbách.</w:t>
      </w:r>
    </w:p>
    <w:p w14:paraId="139BF68D" w14:textId="77777777" w:rsidR="005645A2" w:rsidRDefault="008E4653" w:rsidP="002B2343">
      <w:pPr>
        <w:pStyle w:val="Text"/>
      </w:pPr>
      <w:r w:rsidRPr="008E4653">
        <w:t>V rohu nádvoří odemkne těžké dřevěné dveře klíčem, který jí visí kolem krku. Takový klíč nosí každý kněz i kněžka, nikdo z nich však zatím nenašel důvod ho použít. Když si uvědomí, že je první, zardí se pýchou.</w:t>
      </w:r>
    </w:p>
    <w:p w14:paraId="7F2CF8CC" w14:textId="77777777" w:rsidR="005645A2" w:rsidRDefault="00F85FBB" w:rsidP="002B2343">
      <w:pPr>
        <w:pStyle w:val="Text"/>
      </w:pPr>
      <w:r>
        <w:t>„</w:t>
      </w:r>
      <w:r w:rsidR="008E4653" w:rsidRPr="008E4653">
        <w:t>V Hanharanovi nacházím sílu,</w:t>
      </w:r>
      <w:r>
        <w:t>“</w:t>
      </w:r>
      <w:r w:rsidR="008E4653" w:rsidRPr="008E4653">
        <w:t xml:space="preserve"> řekne, když za sebou zavře dveře. Na stěně visí police s petrolejkami, jednu zažehne a dívá se, jak se stíny dávají na útěk. Pavouci a ghurtky. Nechají ji na pokoji, pokud nedá najevo strach. Zhluboka se nadechne a vydá se dolů. </w:t>
      </w:r>
      <w:r>
        <w:t>„</w:t>
      </w:r>
      <w:r w:rsidR="008E4653" w:rsidRPr="008E4653">
        <w:t>V tobě hledám pravdu, a tobě slibuji to nejlepší, co ve mně je. Ve tvých slovech slyším dějiny Města ozvěn, a přísahám, že budu poslouchat, a do dějin, jež skýtáš, přidám svůj vlastní život.</w:t>
      </w:r>
      <w:r>
        <w:t>“</w:t>
      </w:r>
    </w:p>
    <w:p w14:paraId="0E1C87EF" w14:textId="77777777" w:rsidR="005645A2" w:rsidRDefault="008E4653" w:rsidP="002B2343">
      <w:pPr>
        <w:pStyle w:val="Text"/>
      </w:pPr>
      <w:r w:rsidRPr="008E4653">
        <w:t>Schodiště se stáčí k odpočívadlům, vábí ji k sobě dveře, tunely pohlcuje tma. Nakonec přejde Ulici nejnovější Ozvěny, zastavěnou před několika stovkami let, uchovávanou zde jako malba dávnějších časů. To, co vidí z fasád domů, připomíná fasády na povrchu, jsou jen opuštěné. Vidí stíny, jež se stáčejí špatným směrem, slyší šepot, ale trasu si přeříkává nahlas, rozpomíná se, kudy má jít, cítí, jak na ni těžce doléhá důležitost jejího konání, jako tíha samotného města. Nepřeje si vidět ani slyšet přízraky.</w:t>
      </w:r>
    </w:p>
    <w:p w14:paraId="193A9515" w14:textId="77777777" w:rsidR="005645A2" w:rsidRDefault="008E4653" w:rsidP="002B2343">
      <w:pPr>
        <w:pStyle w:val="Text"/>
      </w:pPr>
      <w:r w:rsidRPr="008E4653">
        <w:t>Několikrát jí málem zhasne lampa, když ze tmy znenadání zahvízdá průvan, a snaží se nevěnovat pozornost tomu, co cítí.</w:t>
      </w:r>
    </w:p>
    <w:p w14:paraId="46CF0DAF" w14:textId="77777777" w:rsidR="005645A2" w:rsidRDefault="008E4653" w:rsidP="002B2343">
      <w:pPr>
        <w:pStyle w:val="Text"/>
      </w:pPr>
      <w:r w:rsidRPr="008E4653">
        <w:t>Když dospěje na skryté místo, opět sáhne po klíči a odemkne další těžké dřevěné dveře.</w:t>
      </w:r>
    </w:p>
    <w:p w14:paraId="46131BA0" w14:textId="77777777" w:rsidR="005645A2" w:rsidRDefault="008E4653" w:rsidP="002B2343">
      <w:pPr>
        <w:pStyle w:val="Text"/>
      </w:pPr>
      <w:r w:rsidRPr="008E4653">
        <w:t>Místnost za nimi je malá a strohá. Kouty a spáry zastírají prach a výtvory písečných pavouků. U jedné stěny stojí stůl s několika knihami a na třech policích na levé stěně trůní vždy dvě velké skleněné nádoby. Na zemi se táhne silná vrstva nedotčeného prachu, knihy působí dojmem, jako by tu zapustily kořeny. Už velice dlouho tu nikdo nebyl.</w:t>
      </w:r>
    </w:p>
    <w:p w14:paraId="3A02AA8E" w14:textId="77777777" w:rsidR="005645A2" w:rsidRDefault="008E4653" w:rsidP="002B2343">
      <w:pPr>
        <w:pStyle w:val="Text"/>
      </w:pPr>
      <w:r w:rsidRPr="008E4653">
        <w:t>Pod stolem se choulí mumifikovaná mrtvola, omotaná těžkými řetězy.</w:t>
      </w:r>
    </w:p>
    <w:p w14:paraId="73F42684" w14:textId="77777777" w:rsidR="005645A2" w:rsidRDefault="008E4653" w:rsidP="002B2343">
      <w:pPr>
        <w:pStyle w:val="Text"/>
      </w:pPr>
      <w:r w:rsidRPr="008E4653">
        <w:t>Jan Ray zalije hrůza a na chvíli není schopna v ono místo uvěřit. To, co skrývá, popírá vše, v co ona sama věří: poslední čaroděj, uvězněn s věcmi, které mu přivodily zkázu</w:t>
      </w:r>
      <w:r w:rsidR="00F85FBB">
        <w:t>…</w:t>
      </w:r>
    </w:p>
    <w:p w14:paraId="33635AB4" w14:textId="64A62C3A" w:rsidR="005645A2" w:rsidRDefault="00F85FBB" w:rsidP="002B2343">
      <w:pPr>
        <w:pStyle w:val="Text"/>
      </w:pPr>
      <w:r>
        <w:lastRenderedPageBreak/>
        <w:t>„</w:t>
      </w:r>
      <w:r w:rsidR="008E4653" w:rsidRPr="008E4653">
        <w:t>Jenom doufám, že to tady ještě bude,</w:t>
      </w:r>
      <w:r>
        <w:t>“</w:t>
      </w:r>
      <w:r w:rsidR="008E4653" w:rsidRPr="008E4653">
        <w:t xml:space="preserve"> hlesne a sáhne po skleněn</w:t>
      </w:r>
      <w:r w:rsidR="005645A2" w:rsidRPr="008E4653">
        <w:t>é</w:t>
      </w:r>
      <w:r w:rsidR="005645A2">
        <w:t xml:space="preserve"> </w:t>
      </w:r>
      <w:bookmarkStart w:id="17" w:name="bookmark6"/>
      <w:r w:rsidR="005645A2" w:rsidRPr="008E4653">
        <w:t>n</w:t>
      </w:r>
      <w:r w:rsidR="008E4653" w:rsidRPr="008E4653">
        <w:t>ádobě.</w:t>
      </w:r>
      <w:bookmarkEnd w:id="17"/>
      <w:r w:rsidR="00F37BA2">
        <w:t xml:space="preserve"> </w:t>
      </w:r>
      <w:r w:rsidR="00B81CF3">
        <w:t>„</w:t>
      </w:r>
      <w:r w:rsidR="008E4653" w:rsidRPr="008E4653">
        <w:t>Mučení skončilo,</w:t>
      </w:r>
      <w:r>
        <w:t>“</w:t>
      </w:r>
      <w:r w:rsidR="008E4653" w:rsidRPr="008E4653">
        <w:t xml:space="preserve"> pronese později, když Bamorovi přidrží hlavu a nabídne mu hrnek. </w:t>
      </w:r>
      <w:r>
        <w:t>„</w:t>
      </w:r>
      <w:r w:rsidR="008E4653" w:rsidRPr="008E4653">
        <w:t>Probrala jsem to s radou. Tvoje mlčení znamená, že budeš postaven před soud, a za tři dny budeš ukřižován.</w:t>
      </w:r>
      <w:r>
        <w:t>“</w:t>
      </w:r>
    </w:p>
    <w:p w14:paraId="65E974F5" w14:textId="77777777" w:rsidR="005645A2" w:rsidRDefault="00F85FBB" w:rsidP="002B2343">
      <w:pPr>
        <w:pStyle w:val="Text"/>
      </w:pPr>
      <w:r>
        <w:t>„</w:t>
      </w:r>
      <w:r w:rsidR="008E4653" w:rsidRPr="008E4653">
        <w:t>Nebude to snad záviset na rozsudku?</w:t>
      </w:r>
      <w:r>
        <w:t>“</w:t>
      </w:r>
    </w:p>
    <w:p w14:paraId="1EA0210F" w14:textId="77777777" w:rsidR="005645A2" w:rsidRDefault="00F85FBB" w:rsidP="002B2343">
      <w:pPr>
        <w:pStyle w:val="Text"/>
      </w:pPr>
      <w:r>
        <w:t>„</w:t>
      </w:r>
      <w:r w:rsidR="008E4653" w:rsidRPr="008E4653">
        <w:t>Rozsudek je pouhá formalita.</w:t>
      </w:r>
      <w:r>
        <w:t>“</w:t>
      </w:r>
    </w:p>
    <w:p w14:paraId="56E3B847" w14:textId="77777777" w:rsidR="005645A2" w:rsidRDefault="00F85FBB" w:rsidP="002B2343">
      <w:pPr>
        <w:pStyle w:val="Text"/>
      </w:pPr>
      <w:r>
        <w:t>„</w:t>
      </w:r>
      <w:r w:rsidR="008E4653" w:rsidRPr="008E4653">
        <w:t>Jak předvídatelné,</w:t>
      </w:r>
      <w:r>
        <w:t>“</w:t>
      </w:r>
      <w:r w:rsidR="008E4653" w:rsidRPr="008E4653">
        <w:t xml:space="preserve"> opáčí a s rozbitou tváří se pokusí zazubit. </w:t>
      </w:r>
      <w:r>
        <w:t>„</w:t>
      </w:r>
      <w:r w:rsidR="008E4653" w:rsidRPr="008E4653">
        <w:t>Ale já tam neumřu.</w:t>
      </w:r>
      <w:r>
        <w:t>“</w:t>
      </w:r>
      <w:r w:rsidR="008E4653" w:rsidRPr="008E4653">
        <w:t xml:space="preserve"> Jan Ray neví, proč si nezacelil rány stejně, jako si zhojil šrámy. Možná je to z jeho strany nějaká zvrácená marnivost. Nebo spíš chce, aby lidé viděli, čemu byl vystaven.</w:t>
      </w:r>
    </w:p>
    <w:p w14:paraId="26766D22" w14:textId="77777777" w:rsidR="005645A2" w:rsidRDefault="00F85FBB" w:rsidP="002B2343">
      <w:pPr>
        <w:pStyle w:val="Text"/>
      </w:pPr>
      <w:r>
        <w:t>„</w:t>
      </w:r>
      <w:r w:rsidR="008E4653" w:rsidRPr="008E4653">
        <w:t>Napij se, ve jménu Hanharana. Ten dohlédne na tvé poslední dny.</w:t>
      </w:r>
      <w:r>
        <w:t>“</w:t>
      </w:r>
    </w:p>
    <w:p w14:paraId="674C02D1" w14:textId="77777777" w:rsidR="005645A2" w:rsidRDefault="00F85FBB" w:rsidP="002B2343">
      <w:pPr>
        <w:pStyle w:val="Text"/>
      </w:pPr>
      <w:r>
        <w:t>„</w:t>
      </w:r>
      <w:r w:rsidR="008E4653" w:rsidRPr="008E4653">
        <w:t>Váš bůh?</w:t>
      </w:r>
      <w:r>
        <w:t>“</w:t>
      </w:r>
      <w:r w:rsidR="008E4653" w:rsidRPr="008E4653">
        <w:t xml:space="preserve"> Bamore usrkne, polkne, usrkne. Napít nedostal několik dní. </w:t>
      </w:r>
      <w:r>
        <w:t>„</w:t>
      </w:r>
      <w:r w:rsidR="008E4653" w:rsidRPr="008E4653">
        <w:t>Hanharan mi ho může vykouřit.</w:t>
      </w:r>
      <w:r>
        <w:t>“</w:t>
      </w:r>
      <w:r w:rsidR="008E4653" w:rsidRPr="008E4653">
        <w:t xml:space="preserve"> Zadívá se na ni a ve zdravém oku se mu zableskne očekáváním, jak kněžka zareaguje na jeho rouhání.</w:t>
      </w:r>
    </w:p>
    <w:p w14:paraId="49A04ECE" w14:textId="6C798E76" w:rsidR="005645A2" w:rsidRDefault="008E4653" w:rsidP="002B2343">
      <w:pPr>
        <w:pStyle w:val="Text"/>
      </w:pPr>
      <w:r w:rsidRPr="008E4653">
        <w:t>Ale Jan Ray se jen usměje a Bamorova samolibost se pod pomlácenou maskou obličeje mění ve zmatek.</w:t>
      </w:r>
    </w:p>
    <w:p w14:paraId="2EA443BA" w14:textId="77777777" w:rsidR="005645A2" w:rsidRDefault="008E4653" w:rsidP="002B2343">
      <w:pPr>
        <w:pStyle w:val="Text"/>
      </w:pPr>
      <w:r w:rsidRPr="008E4653">
        <w:t>Jan Ray se snažila nekřičet. Měla pocit, jako by jí někdo celé rameno a paži ponořil do roztaveného kovu, který potom nechal ztuhnout, čímž uvěznil veškerou bolest. Měla otevřené oči, protože potřebovala vidět, a když pozvedla nožík, který dosud třímala v ruce, někdo jí na ránu ještě zatlačil.</w:t>
      </w:r>
    </w:p>
    <w:p w14:paraId="762D25D5" w14:textId="77777777" w:rsidR="005645A2" w:rsidRDefault="00F85FBB" w:rsidP="002B2343">
      <w:pPr>
        <w:pStyle w:val="Text"/>
      </w:pPr>
      <w:r>
        <w:t>„</w:t>
      </w:r>
      <w:r w:rsidR="008E4653" w:rsidRPr="008E4653">
        <w:t>Kněžko!</w:t>
      </w:r>
      <w:r>
        <w:t>“</w:t>
      </w:r>
      <w:r w:rsidR="008E4653" w:rsidRPr="008E4653">
        <w:t xml:space="preserve"> sykl jakýsi hlas. Byl to Šarlatový šermíř, který na ní ležel jak široký tak dlouhý, aby ji uchránil před případnými dalšími zraněními. Ale ten blázen byl zároveň mladý a vyděšený a každým pohybem dloubal do šipky, která jí vyčnívala z ramene.</w:t>
      </w:r>
    </w:p>
    <w:p w14:paraId="79ED474F" w14:textId="77777777" w:rsidR="005645A2" w:rsidRDefault="00F85FBB" w:rsidP="002B2343">
      <w:pPr>
        <w:pStyle w:val="Text"/>
      </w:pPr>
      <w:r>
        <w:t>„</w:t>
      </w:r>
      <w:r w:rsidR="008E4653" w:rsidRPr="008E4653">
        <w:t>Slez</w:t>
      </w:r>
      <w:r>
        <w:t>…</w:t>
      </w:r>
      <w:r w:rsidR="008E4653" w:rsidRPr="008E4653">
        <w:t xml:space="preserve"> ze mě</w:t>
      </w:r>
      <w:r>
        <w:t>…“</w:t>
      </w:r>
      <w:r w:rsidR="008E4653" w:rsidRPr="008E4653">
        <w:t xml:space="preserve"> vysoukala ze sebe. A potom ho z ní někdo zvedl. Přiblížila se k ní Javova tvář, dokonce se usmála.</w:t>
      </w:r>
    </w:p>
    <w:p w14:paraId="5C2540C7" w14:textId="77777777" w:rsidR="005645A2" w:rsidRDefault="00F85FBB" w:rsidP="002B2343">
      <w:pPr>
        <w:pStyle w:val="Text"/>
      </w:pPr>
      <w:r>
        <w:t>„</w:t>
      </w:r>
      <w:r w:rsidR="008E4653" w:rsidRPr="008E4653">
        <w:t>Jan Ray, jestli tak dychtíte bojovat, dám vám meč.</w:t>
      </w:r>
      <w:r>
        <w:t>“</w:t>
      </w:r>
      <w:r w:rsidR="008E4653" w:rsidRPr="008E4653">
        <w:t xml:space="preserve"> Pomohl jí do sedu, zatímco se celou dobu rozhlížel a sledoval, jestli se neblíží nebezpečí.</w:t>
      </w:r>
    </w:p>
    <w:p w14:paraId="31DD440C" w14:textId="3C00BA4D" w:rsidR="005645A2" w:rsidRDefault="008E4653" w:rsidP="002B2343">
      <w:pPr>
        <w:pStyle w:val="Text"/>
      </w:pPr>
      <w:r w:rsidRPr="008E4653">
        <w:t>Bolestí se</w:t>
      </w:r>
      <w:r w:rsidR="00F37BA2">
        <w:t xml:space="preserve"> </w:t>
      </w:r>
      <w:r w:rsidRPr="008E4653">
        <w:t xml:space="preserve">jí zkřivil obličej, potom se taky rozhlédla. Běsnící Zhoubci skončili na zemi a tři Šermíři ještě sekali do jejich stále se zmítajících těl. Vypadali otřeseně a vystrašeně, ale i tímhle prosvítala </w:t>
      </w:r>
      <w:r w:rsidRPr="008E4653">
        <w:lastRenderedPageBreak/>
        <w:t>jejich profesionalita. Dnes v noci budou mít v kasárnách co vyprávět, na to mohla vzít jed.</w:t>
      </w:r>
    </w:p>
    <w:p w14:paraId="4F14AD40" w14:textId="77777777" w:rsidR="005645A2" w:rsidRDefault="00F85FBB" w:rsidP="002B2343">
      <w:pPr>
        <w:pStyle w:val="Text"/>
      </w:pPr>
      <w:r>
        <w:t>„</w:t>
      </w:r>
      <w:r w:rsidR="008E4653" w:rsidRPr="008E4653">
        <w:t>Co děláte venku?</w:t>
      </w:r>
      <w:r>
        <w:t>“</w:t>
      </w:r>
      <w:r w:rsidR="008E4653" w:rsidRPr="008E4653">
        <w:t xml:space="preserve"> zeptal se Jave.</w:t>
      </w:r>
    </w:p>
    <w:p w14:paraId="6A1A3167" w14:textId="77777777" w:rsidR="005645A2" w:rsidRDefault="00F85FBB" w:rsidP="002B2343">
      <w:pPr>
        <w:pStyle w:val="Text"/>
      </w:pPr>
      <w:r>
        <w:t>„</w:t>
      </w:r>
      <w:r w:rsidR="008E4653" w:rsidRPr="008E4653">
        <w:t>Jdu po Bamorovi. Jave, oni se ho nesmějí zmocnit.</w:t>
      </w:r>
      <w:r>
        <w:t>“</w:t>
      </w:r>
    </w:p>
    <w:p w14:paraId="78942DFC" w14:textId="30AF8D10" w:rsidR="005645A2" w:rsidRDefault="00F85FBB" w:rsidP="002B2343">
      <w:pPr>
        <w:pStyle w:val="Text"/>
      </w:pPr>
      <w:r>
        <w:t>„</w:t>
      </w:r>
      <w:r w:rsidR="008E4653" w:rsidRPr="008E4653">
        <w:t>Sám se mu chystám podřezat krk,</w:t>
      </w:r>
      <w:r>
        <w:t>“</w:t>
      </w:r>
      <w:r w:rsidR="008E4653" w:rsidRPr="008E4653">
        <w:t xml:space="preserve"> řekl vysoký kapitán.</w:t>
      </w:r>
      <w:r w:rsidR="00F37BA2">
        <w:t xml:space="preserve"> „</w:t>
      </w:r>
      <w:r w:rsidR="008E4653" w:rsidRPr="008E4653">
        <w:t>Ne!</w:t>
      </w:r>
      <w:r>
        <w:t>“</w:t>
      </w:r>
      <w:r w:rsidR="008E4653" w:rsidRPr="008E4653">
        <w:t xml:space="preserve"> Vstala, přidržela se jeho paže a zamrkala, aby se jí tolik netočila hlava. Zamihotaly se další šípy, jejichž energie pohasla v hávech Šermířů. Ulice byla zalitá krví, jež vyplňovala spáry mezi dlažebními kostkami. Dav se už stačil stáhnout, i když o něco dál na ulici, poblíž jedné fontány, pořád viděla několik zvídavých přihlížejících. Věděla, co si někteří lidé myslí o Šermířích, a úsměvy, kterých si všimla, se jí hnusily.</w:t>
      </w:r>
    </w:p>
    <w:p w14:paraId="2F630155" w14:textId="77777777" w:rsidR="005645A2" w:rsidRDefault="00F85FBB" w:rsidP="002B2343">
      <w:pPr>
        <w:pStyle w:val="Text"/>
      </w:pPr>
      <w:r>
        <w:t>„</w:t>
      </w:r>
      <w:r w:rsidR="008E4653" w:rsidRPr="008E4653">
        <w:t>Je ještě naživu?</w:t>
      </w:r>
      <w:r>
        <w:t>“</w:t>
      </w:r>
      <w:r w:rsidR="008E4653" w:rsidRPr="008E4653">
        <w:t xml:space="preserve"> zeptala se s rozechvěním v hlase.</w:t>
      </w:r>
    </w:p>
    <w:p w14:paraId="4B129CFF" w14:textId="77777777" w:rsidR="005645A2" w:rsidRDefault="00F85FBB" w:rsidP="002B2343">
      <w:pPr>
        <w:pStyle w:val="Text"/>
      </w:pPr>
      <w:r>
        <w:t>„</w:t>
      </w:r>
      <w:r w:rsidR="008E4653" w:rsidRPr="008E4653">
        <w:t>Mí Šermíři ho obklopili,</w:t>
      </w:r>
      <w:r>
        <w:t>“</w:t>
      </w:r>
      <w:r w:rsidR="008E4653" w:rsidRPr="008E4653">
        <w:t xml:space="preserve"> odpověděl Jave a kývl k nim. </w:t>
      </w:r>
      <w:r>
        <w:t>„</w:t>
      </w:r>
      <w:r w:rsidR="008E4653" w:rsidRPr="008E4653">
        <w:t>Myslím, že ho ještě nezabil žádný zbloudilý šíp.</w:t>
      </w:r>
      <w:r>
        <w:t>“</w:t>
      </w:r>
    </w:p>
    <w:p w14:paraId="632042E2" w14:textId="77777777" w:rsidR="005645A2" w:rsidRDefault="00F85FBB" w:rsidP="002B2343">
      <w:pPr>
        <w:pStyle w:val="Text"/>
      </w:pPr>
      <w:r>
        <w:t>„</w:t>
      </w:r>
      <w:r w:rsidR="008E4653" w:rsidRPr="008E4653">
        <w:t>A taky nesmí. A vaše zbraně taky ne. Jave, mám jedno tajemství, a jestli vám ho povím, budete teprve druhý člověk, kdo ho bude znát.</w:t>
      </w:r>
      <w:r>
        <w:t>“</w:t>
      </w:r>
      <w:r w:rsidR="008E4653" w:rsidRPr="008E4653">
        <w:t xml:space="preserve"> Pustila mu ruku a opřela se o kočár.</w:t>
      </w:r>
    </w:p>
    <w:p w14:paraId="0165A51C" w14:textId="77777777" w:rsidR="005645A2" w:rsidRDefault="00F85FBB" w:rsidP="002B2343">
      <w:pPr>
        <w:pStyle w:val="Text"/>
      </w:pPr>
      <w:r>
        <w:t>„</w:t>
      </w:r>
      <w:r w:rsidR="008E4653" w:rsidRPr="008E4653">
        <w:t>Hej, vy!</w:t>
      </w:r>
      <w:r>
        <w:t>“</w:t>
      </w:r>
      <w:r w:rsidR="008E4653" w:rsidRPr="008E4653">
        <w:t xml:space="preserve"> křikl Jave na dva Šermíře, kteří doposud střežili kněžku. </w:t>
      </w:r>
      <w:r>
        <w:t>„</w:t>
      </w:r>
      <w:r w:rsidR="008E4653" w:rsidRPr="008E4653">
        <w:t>Pomozte jim ochránit toho vězně.</w:t>
      </w:r>
      <w:r>
        <w:t>“</w:t>
      </w:r>
      <w:r w:rsidR="008E4653" w:rsidRPr="008E4653">
        <w:t xml:space="preserve"> Muži nechali Java a Jan Ray o samotě.</w:t>
      </w:r>
    </w:p>
    <w:p w14:paraId="093EDD08" w14:textId="77777777" w:rsidR="005645A2" w:rsidRDefault="00F85FBB" w:rsidP="002B2343">
      <w:pPr>
        <w:pStyle w:val="Text"/>
      </w:pPr>
      <w:r>
        <w:t>„</w:t>
      </w:r>
      <w:r w:rsidR="008E4653" w:rsidRPr="008E4653">
        <w:t>Bamore je čaroděj,</w:t>
      </w:r>
      <w:r>
        <w:t>“</w:t>
      </w:r>
      <w:r w:rsidR="008E4653" w:rsidRPr="008E4653">
        <w:t xml:space="preserve"> řekla Jan Ray. Jave se usmál.</w:t>
      </w:r>
    </w:p>
    <w:p w14:paraId="500BB6A2" w14:textId="77777777" w:rsidR="005645A2" w:rsidRDefault="00F85FBB" w:rsidP="002B2343">
      <w:pPr>
        <w:pStyle w:val="Text"/>
      </w:pPr>
      <w:r>
        <w:t>„</w:t>
      </w:r>
      <w:r w:rsidR="008E4653" w:rsidRPr="008E4653">
        <w:t>Čaroděj? To jako že umí kouzlit?</w:t>
      </w:r>
      <w:r>
        <w:t>“</w:t>
      </w:r>
    </w:p>
    <w:p w14:paraId="44C169EC" w14:textId="77777777" w:rsidR="005645A2" w:rsidRDefault="00F85FBB" w:rsidP="002B2343">
      <w:pPr>
        <w:pStyle w:val="Text"/>
      </w:pPr>
      <w:r>
        <w:t>„</w:t>
      </w:r>
      <w:r w:rsidR="008E4653" w:rsidRPr="008E4653">
        <w:t>Umí kouzlit,</w:t>
      </w:r>
      <w:r>
        <w:t>“</w:t>
      </w:r>
      <w:r w:rsidR="008E4653" w:rsidRPr="008E4653">
        <w:t xml:space="preserve"> přisvědčila. Kývla na chvějící se části těl, jimiž byla poseta ulice, všechno, co zbylo z těch zvláštních třeštících Zhoubců. Jedna odťatá hlava se jakoby kývala z jedné strany na druhou, a Jan Ray dokonce zahlédla, jak si olízla rty vlhkým pohybem růžového jazyka. </w:t>
      </w:r>
      <w:r>
        <w:t>„</w:t>
      </w:r>
      <w:r w:rsidR="008E4653" w:rsidRPr="008E4653">
        <w:t>Tohle je jeho dílo.</w:t>
      </w:r>
      <w:r>
        <w:t>“</w:t>
      </w:r>
    </w:p>
    <w:p w14:paraId="6FA7CBD5" w14:textId="77777777" w:rsidR="005645A2" w:rsidRDefault="00F85FBB" w:rsidP="002B2343">
      <w:pPr>
        <w:pStyle w:val="Text"/>
      </w:pPr>
      <w:r>
        <w:t>„</w:t>
      </w:r>
      <w:r w:rsidR="008E4653" w:rsidRPr="008E4653">
        <w:t>Na špatné sekanině jsem viděl ještě horší,</w:t>
      </w:r>
      <w:r>
        <w:t>“</w:t>
      </w:r>
      <w:r w:rsidR="008E4653" w:rsidRPr="008E4653">
        <w:t xml:space="preserve"> řekl.</w:t>
      </w:r>
    </w:p>
    <w:p w14:paraId="788A58AA" w14:textId="77777777" w:rsidR="005645A2" w:rsidRDefault="00F85FBB" w:rsidP="002B2343">
      <w:pPr>
        <w:pStyle w:val="Text"/>
      </w:pPr>
      <w:r>
        <w:t>„</w:t>
      </w:r>
      <w:r w:rsidR="008E4653" w:rsidRPr="008E4653">
        <w:t>Vážně?</w:t>
      </w:r>
      <w:r>
        <w:t>“</w:t>
      </w:r>
    </w:p>
    <w:p w14:paraId="515B1470" w14:textId="77777777" w:rsidR="005645A2" w:rsidRDefault="008E4653" w:rsidP="002B2343">
      <w:pPr>
        <w:pStyle w:val="Text"/>
      </w:pPr>
      <w:r w:rsidRPr="008E4653">
        <w:t xml:space="preserve">Jave se mračil, a Jan Ray poznala, že jí věří. </w:t>
      </w:r>
      <w:r w:rsidRPr="008E4653">
        <w:rPr>
          <w:i/>
        </w:rPr>
        <w:t>Každý jiný voják by si myslel, že jsem se pomátla,</w:t>
      </w:r>
      <w:r w:rsidRPr="008E4653">
        <w:t xml:space="preserve"> pomyslela si.</w:t>
      </w:r>
    </w:p>
    <w:p w14:paraId="590F03A5" w14:textId="77777777" w:rsidR="005645A2" w:rsidRDefault="00F85FBB" w:rsidP="002B2343">
      <w:pPr>
        <w:pStyle w:val="Text"/>
      </w:pPr>
      <w:r>
        <w:t>„</w:t>
      </w:r>
      <w:r w:rsidR="008E4653" w:rsidRPr="008E4653">
        <w:t>Dovolte mi, abych ho zabil.</w:t>
      </w:r>
      <w:r>
        <w:t>“</w:t>
      </w:r>
    </w:p>
    <w:p w14:paraId="5AD515A2" w14:textId="77777777" w:rsidR="005645A2" w:rsidRDefault="00F85FBB" w:rsidP="002B2343">
      <w:pPr>
        <w:pStyle w:val="Text"/>
      </w:pPr>
      <w:r>
        <w:t>„</w:t>
      </w:r>
      <w:r w:rsidR="008E4653" w:rsidRPr="008E4653">
        <w:t>Musí zemřít na hradbách!</w:t>
      </w:r>
      <w:r>
        <w:t>“</w:t>
      </w:r>
      <w:r w:rsidR="008E4653" w:rsidRPr="008E4653">
        <w:t xml:space="preserve"> zvolala. </w:t>
      </w:r>
      <w:r>
        <w:t>„</w:t>
      </w:r>
      <w:r w:rsidR="008E4653" w:rsidRPr="008E4653">
        <w:t xml:space="preserve">Kdyby tomu bylo jinak </w:t>
      </w:r>
      <w:r>
        <w:t>–</w:t>
      </w:r>
      <w:r w:rsidR="008E4653" w:rsidRPr="008E4653">
        <w:t xml:space="preserve"> kdyby ho nikdo neviděl </w:t>
      </w:r>
      <w:r>
        <w:t>–</w:t>
      </w:r>
      <w:r w:rsidR="008E4653" w:rsidRPr="008E4653">
        <w:t xml:space="preserve">, stal by se mučedníkem a lidi by ho </w:t>
      </w:r>
      <w:r w:rsidR="008E4653" w:rsidRPr="008E4653">
        <w:lastRenderedPageBreak/>
        <w:t>následovali jako boha. Existuje jen jedna možnost, jak se ho zbavit, a já se pro ni rozhodla.</w:t>
      </w:r>
      <w:r>
        <w:t>“</w:t>
      </w:r>
    </w:p>
    <w:p w14:paraId="552BDDF9" w14:textId="77777777" w:rsidR="005645A2" w:rsidRDefault="008E4653" w:rsidP="002B2343">
      <w:pPr>
        <w:pStyle w:val="Text"/>
      </w:pPr>
      <w:r w:rsidRPr="008E4653">
        <w:t xml:space="preserve">Někdo zařval, ze stínů pod stříškou jednoho krámku vyběhl muž a střetl se mečem se zbraní jednoho z Šermířů. Byl to Zhoubce. Tetování a těžké kovové přívěsky na kůži mu dodávaly hrozivého vzezření, ale vypadal vyděšeně. Při boji působil dojmem, jako by se díval někam </w:t>
      </w:r>
      <w:r w:rsidRPr="008E4653">
        <w:rPr>
          <w:i/>
        </w:rPr>
        <w:t>za</w:t>
      </w:r>
      <w:r w:rsidRPr="008E4653">
        <w:t xml:space="preserve"> Šermíře, snažil se pohlédnout na svého pána. Šermíř mu na ulici proklál břicho a ustoupil, aby mu na botách neulpěla další krev.</w:t>
      </w:r>
    </w:p>
    <w:p w14:paraId="660994DB" w14:textId="77777777" w:rsidR="005645A2" w:rsidRDefault="00F85FBB" w:rsidP="002B2343">
      <w:pPr>
        <w:pStyle w:val="Text"/>
      </w:pPr>
      <w:r>
        <w:t>„</w:t>
      </w:r>
      <w:r w:rsidR="008E4653" w:rsidRPr="008E4653">
        <w:t>Pořád na nás dotírají,</w:t>
      </w:r>
      <w:r>
        <w:t>“</w:t>
      </w:r>
      <w:r w:rsidR="008E4653" w:rsidRPr="008E4653">
        <w:t xml:space="preserve"> řekl Jave váhavě.</w:t>
      </w:r>
    </w:p>
    <w:p w14:paraId="634E391B" w14:textId="77777777" w:rsidR="005645A2" w:rsidRDefault="00F85FBB" w:rsidP="002B2343">
      <w:pPr>
        <w:pStyle w:val="Text"/>
      </w:pPr>
      <w:r>
        <w:t>„</w:t>
      </w:r>
      <w:r w:rsidR="008E4653" w:rsidRPr="008E4653">
        <w:t>Naložte ho ke mně do kočáru.</w:t>
      </w:r>
      <w:r>
        <w:t>“</w:t>
      </w:r>
    </w:p>
    <w:p w14:paraId="7B9F522B" w14:textId="77777777" w:rsidR="005645A2" w:rsidRDefault="00F85FBB" w:rsidP="002B2343">
      <w:pPr>
        <w:pStyle w:val="Text"/>
      </w:pPr>
      <w:r>
        <w:t>„</w:t>
      </w:r>
      <w:r w:rsidR="008E4653" w:rsidRPr="008E4653">
        <w:t>Zbláznila jste se?</w:t>
      </w:r>
      <w:r>
        <w:t>“</w:t>
      </w:r>
    </w:p>
    <w:p w14:paraId="2325BC01" w14:textId="77777777" w:rsidR="005645A2" w:rsidRDefault="00F85FBB" w:rsidP="002B2343">
      <w:pPr>
        <w:pStyle w:val="Text"/>
      </w:pPr>
      <w:r>
        <w:t>„</w:t>
      </w:r>
      <w:r w:rsidR="008E4653" w:rsidRPr="008E4653">
        <w:t>Jak se opovažuješ takhle mluvit s Hanharanovou kněžkou, vojáku?</w:t>
      </w:r>
      <w:r>
        <w:t>“</w:t>
      </w:r>
      <w:r w:rsidR="008E4653" w:rsidRPr="008E4653">
        <w:t xml:space="preserve"> zeptala se potichu. Jave pomalu přikývl a jako by se mu zlehka změnil výraz tváře. </w:t>
      </w:r>
      <w:r w:rsidR="008E4653" w:rsidRPr="008E4653">
        <w:rPr>
          <w:i/>
        </w:rPr>
        <w:t>Narazila jsem na něco důvěrného?</w:t>
      </w:r>
      <w:r w:rsidR="008E4653" w:rsidRPr="008E4653">
        <w:t xml:space="preserve"> pomyslela si. Nemohla se tím zabývat.</w:t>
      </w:r>
    </w:p>
    <w:p w14:paraId="6F2A37A7" w14:textId="77777777" w:rsidR="005645A2" w:rsidRDefault="00F85FBB" w:rsidP="002B2343">
      <w:pPr>
        <w:pStyle w:val="Text"/>
      </w:pPr>
      <w:r>
        <w:t>„</w:t>
      </w:r>
      <w:r w:rsidR="008E4653" w:rsidRPr="008E4653">
        <w:t>Přineste vězně!</w:t>
      </w:r>
      <w:r>
        <w:t>“</w:t>
      </w:r>
      <w:r w:rsidR="008E4653" w:rsidRPr="008E4653">
        <w:t xml:space="preserve"> vykřikl Jave. Šermíři poponášeli Bamorovův skřipec o dvanáct kroků, které je dělily od kočáru, zatímco se vyhýbali tělům a snažili se ukrývat za mrtvým kancem. Celou dobu jim pět lučištníků krylo záda střelbou. Poté, co odezněly potyčky muže proti muži, přetrvávající střet se odehrával skoro pokojně. Vzduchem svištěly šípy, v prachu promíseném s krví šoupaly nohy a občas někdo hekl, když některý z šípů našel cíl. Po stranách ulice se začal ozývat jásot, ale jeden Šermíř poslal mezi lidi svištivé varování. Siluety se odtáhly a skryly.</w:t>
      </w:r>
    </w:p>
    <w:p w14:paraId="310415DA" w14:textId="77777777" w:rsidR="005645A2" w:rsidRDefault="00F85FBB" w:rsidP="002B2343">
      <w:pPr>
        <w:pStyle w:val="Text"/>
      </w:pPr>
      <w:r>
        <w:t>„</w:t>
      </w:r>
      <w:r w:rsidR="008E4653" w:rsidRPr="008E4653">
        <w:t>Já to myslím vážně, Jave,</w:t>
      </w:r>
      <w:r>
        <w:t>“</w:t>
      </w:r>
      <w:r w:rsidR="008E4653" w:rsidRPr="008E4653">
        <w:t xml:space="preserve"> zašeptala, když nastoupila po schůdcích do kočáru. </w:t>
      </w:r>
      <w:r>
        <w:t>„</w:t>
      </w:r>
      <w:r w:rsidR="008E4653" w:rsidRPr="008E4653">
        <w:t>Jeho život je důležitější než váš nebo můj. Jestli ho tu zabijeme, upřou mu smrt. Jestli se ho zmocní, sám si zhojí rány a stane se bohem. Máme jedinou naději, jak se ho zbavit: veřejný proces a ukřižování.</w:t>
      </w:r>
      <w:r>
        <w:t>“</w:t>
      </w:r>
      <w:r w:rsidR="008E4653" w:rsidRPr="008E4653">
        <w:t xml:space="preserve"> V kočáru bylo dusno a z několika míst, kde kočár zasáhly šípy, dopadaly dovnitř šikmé paprsky světla.</w:t>
      </w:r>
    </w:p>
    <w:p w14:paraId="4B3EE22A" w14:textId="77777777" w:rsidR="005645A2" w:rsidRDefault="00F85FBB" w:rsidP="002B2343">
      <w:pPr>
        <w:pStyle w:val="Text"/>
      </w:pPr>
      <w:r>
        <w:t>„</w:t>
      </w:r>
      <w:r w:rsidR="008E4653" w:rsidRPr="008E4653">
        <w:t>Naložte ho,</w:t>
      </w:r>
      <w:r>
        <w:t>“</w:t>
      </w:r>
      <w:r w:rsidR="008E4653" w:rsidRPr="008E4653">
        <w:t xml:space="preserve"> pokynula Jan Ray Šermířům. Jeden z nich přeťal Bamorovi pouta a ve dvojici pak hodili odpoutané tělo do kočáru.</w:t>
      </w:r>
    </w:p>
    <w:p w14:paraId="18186045" w14:textId="77777777" w:rsidR="005645A2" w:rsidRDefault="008E4653" w:rsidP="002B2343">
      <w:pPr>
        <w:pStyle w:val="Text"/>
      </w:pPr>
      <w:r w:rsidRPr="008E4653">
        <w:t>Jan Ray se vmáčkla do kouta. Všimla si, jak Jave přihlíží, a věděla, že jí věří.</w:t>
      </w:r>
    </w:p>
    <w:p w14:paraId="6A6824F5" w14:textId="77777777" w:rsidR="005645A2" w:rsidRDefault="008E4653" w:rsidP="002B2343">
      <w:pPr>
        <w:pStyle w:val="Text"/>
      </w:pPr>
      <w:r w:rsidRPr="008E4653">
        <w:lastRenderedPageBreak/>
        <w:t xml:space="preserve">Potom se dvířka zavřela a čaroděje spolu s ní uvěznila ve stísněném prostoru. Zmučený muž promluvil: </w:t>
      </w:r>
      <w:r w:rsidR="00F85FBB">
        <w:t>„</w:t>
      </w:r>
      <w:r w:rsidRPr="008E4653">
        <w:t>Cos se mnou udělala, čubko?</w:t>
      </w:r>
      <w:r w:rsidR="00F85FBB">
        <w:t>“</w:t>
      </w:r>
    </w:p>
    <w:p w14:paraId="5DB551EB" w14:textId="73728D25" w:rsidR="005645A2" w:rsidRDefault="008E4653" w:rsidP="002B2343">
      <w:pPr>
        <w:pStyle w:val="Text"/>
      </w:pPr>
      <w:r w:rsidRPr="008E4653">
        <w:t>Dal Bamore křičí a zuří, když se Jan Ray otáčí, aby opustila mučírnu. Kněžka vidí, jak vzpíná ruce, tvaruje vzduch, šeptá záhadná slova, vykašlává věty, kterým nerozumí, sesílá na podlahu znaky, které zazáří a zhasnou. Tvary, které hněte prsty, zůstávají chvíli vypálené ve zdi, ale i ony vzápětí blednou, uvadají, ač očekával, že se rozrostou.</w:t>
      </w:r>
    </w:p>
    <w:p w14:paraId="68D2245F" w14:textId="77777777" w:rsidR="005645A2" w:rsidRDefault="00F85FBB" w:rsidP="002B2343">
      <w:pPr>
        <w:pStyle w:val="Text"/>
      </w:pPr>
      <w:r>
        <w:t>„</w:t>
      </w:r>
      <w:r w:rsidR="008E4653" w:rsidRPr="008E4653">
        <w:t>Cos se mnou provedla, čubko?</w:t>
      </w:r>
      <w:r>
        <w:t>“</w:t>
      </w:r>
      <w:r w:rsidR="008E4653" w:rsidRPr="008E4653">
        <w:t xml:space="preserve"> ryčí. Překvapí ji, že je vůbec schopný mluvit takhle nahlas; jednou z Trivnerových oblíbených mučících metod je nasypání rezavých mravenců do krku.</w:t>
      </w:r>
    </w:p>
    <w:p w14:paraId="5DC29818" w14:textId="77777777" w:rsidR="005645A2" w:rsidRDefault="008E4653" w:rsidP="002B2343">
      <w:pPr>
        <w:pStyle w:val="Text"/>
      </w:pPr>
      <w:r w:rsidRPr="008E4653">
        <w:t>Zabouchne za sebou dveře cely a Bamorův křik zeslábne. Za tři dny bude mrtvý. A pokud půjde všechno podle plánu, nikomu o tom nebude muset vykládat.</w:t>
      </w:r>
    </w:p>
    <w:p w14:paraId="10A875D1" w14:textId="77777777" w:rsidR="005645A2" w:rsidRDefault="008E4653" w:rsidP="002B2343">
      <w:pPr>
        <w:pStyle w:val="Text"/>
      </w:pPr>
      <w:r w:rsidRPr="008E4653">
        <w:t>Teď se soustředili na kočár. Šíp za šípem narážel do dřevěných rolet, jimiž byl uzavřen, a čím více se tříštilo dřevo, tím více světla pronikalo dovnitř. Jan Ray se choulila v koutě co nejdál od běsnícího čaroděje, v ruce třímala nožík, ačkoliv by ho určitě nedokázala použít, a začínala se bát, jak to všechno skončí.</w:t>
      </w:r>
    </w:p>
    <w:p w14:paraId="017C9AEA" w14:textId="77777777" w:rsidR="005645A2" w:rsidRDefault="008E4653" w:rsidP="002B2343">
      <w:pPr>
        <w:pStyle w:val="Text"/>
      </w:pPr>
      <w:r w:rsidRPr="008E4653">
        <w:rPr>
          <w:i/>
        </w:rPr>
        <w:t>Oni se nebojí, že mu ublíží,</w:t>
      </w:r>
      <w:r w:rsidRPr="008E4653">
        <w:t xml:space="preserve"> uvažovala. </w:t>
      </w:r>
      <w:r w:rsidRPr="008E4653">
        <w:rPr>
          <w:i/>
        </w:rPr>
        <w:t>Vědí, co dokáže</w:t>
      </w:r>
      <w:r w:rsidRPr="008E4653">
        <w:t xml:space="preserve"> </w:t>
      </w:r>
      <w:r w:rsidR="00F85FBB">
        <w:t>–</w:t>
      </w:r>
      <w:r w:rsidRPr="008E4653">
        <w:t xml:space="preserve"> </w:t>
      </w:r>
      <w:r w:rsidRPr="008E4653">
        <w:rPr>
          <w:i/>
        </w:rPr>
        <w:t>sjednotil přece Zhoubce. Vědí, že když ho zasáhne šíp, rána se zacelí, a že ho jeho moc ochrání</w:t>
      </w:r>
      <w:r w:rsidR="00F85FBB">
        <w:rPr>
          <w:i/>
        </w:rPr>
        <w:t>…</w:t>
      </w:r>
    </w:p>
    <w:p w14:paraId="364E8A3C" w14:textId="77777777" w:rsidR="005645A2" w:rsidRDefault="008E4653" w:rsidP="002B2343">
      <w:pPr>
        <w:pStyle w:val="Text"/>
        <w:rPr>
          <w:i/>
        </w:rPr>
      </w:pPr>
      <w:r w:rsidRPr="008E4653">
        <w:rPr>
          <w:i/>
        </w:rPr>
        <w:t>Ale nevědí, co jsem mu udělala.</w:t>
      </w:r>
    </w:p>
    <w:p w14:paraId="6A8DF77B" w14:textId="77777777" w:rsidR="005645A2" w:rsidRDefault="008E4653" w:rsidP="002B2343">
      <w:pPr>
        <w:pStyle w:val="Text"/>
      </w:pPr>
      <w:r w:rsidRPr="008E4653">
        <w:t>Kdyby Bamore umřel teď a tady, Zhoubci by ze svého čaroděje udělali boha a vyčkávali by jeho triumfálního návratu. Do všech světových stran by se roznesly zprávy o jeho schopnostech, městem by se rozšířily zvěsti o kouzlech, a pokud by Bamore nabízel tak romantické představy, Hanharan by už možná nevypadal tak přitažlivě. Jediné, co kdy dokázalo udržovat ve městě klid, byl Hanharanův řád, jeho kazatelé a ti, kdo ho střežili.</w:t>
      </w:r>
    </w:p>
    <w:p w14:paraId="78650570" w14:textId="77777777" w:rsidR="005645A2" w:rsidRDefault="00F85FBB" w:rsidP="002B2343">
      <w:pPr>
        <w:pStyle w:val="Text"/>
      </w:pPr>
      <w:r>
        <w:t>„</w:t>
      </w:r>
      <w:r w:rsidR="008E4653" w:rsidRPr="008E4653">
        <w:t>Teď jsi mým přičiněním zase normální,</w:t>
      </w:r>
      <w:r>
        <w:t>“</w:t>
      </w:r>
      <w:r w:rsidR="008E4653" w:rsidRPr="008E4653">
        <w:t xml:space="preserve"> řekla. </w:t>
      </w:r>
      <w:r>
        <w:t>„</w:t>
      </w:r>
      <w:r w:rsidR="008E4653" w:rsidRPr="008E4653">
        <w:t>Přinejmenším na tak dlouho, abys mohl skončit na hradbách. Bamore, ty pitomý blázne. Ty pitomý, zatracený blázne, ty si myslíš, že načerpáš pár vědomostí z nějaké ušmudlané postranní uličky a uděláš ze sebe boha?</w:t>
      </w:r>
      <w:r>
        <w:t>“</w:t>
      </w:r>
    </w:p>
    <w:p w14:paraId="48EB0E2B" w14:textId="77777777" w:rsidR="005645A2" w:rsidRDefault="00F85FBB" w:rsidP="002B2343">
      <w:pPr>
        <w:pStyle w:val="Text"/>
      </w:pPr>
      <w:r>
        <w:lastRenderedPageBreak/>
        <w:t>„</w:t>
      </w:r>
      <w:r w:rsidR="008E4653" w:rsidRPr="008E4653">
        <w:t>Bohové sami sebe nedělají.</w:t>
      </w:r>
      <w:r>
        <w:t>“</w:t>
      </w:r>
      <w:r w:rsidR="008E4653" w:rsidRPr="008E4653">
        <w:t xml:space="preserve"> Odplivl si a zaúpěl, když se převalil na bok. </w:t>
      </w:r>
      <w:r>
        <w:t>„</w:t>
      </w:r>
      <w:r w:rsidR="008E4653" w:rsidRPr="008E4653">
        <w:t>To za něj dělají jejich přívrženci.</w:t>
      </w:r>
      <w:r>
        <w:t>“</w:t>
      </w:r>
    </w:p>
    <w:p w14:paraId="4D12A6AA" w14:textId="77777777" w:rsidR="005645A2" w:rsidRDefault="00F85FBB" w:rsidP="002B2343">
      <w:pPr>
        <w:pStyle w:val="Text"/>
      </w:pPr>
      <w:r>
        <w:t>„</w:t>
      </w:r>
      <w:r w:rsidR="008E4653" w:rsidRPr="008E4653">
        <w:t>Jak k tomu došlo? Ta kouzla, to čarování</w:t>
      </w:r>
      <w:r>
        <w:t>…</w:t>
      </w:r>
      <w:r w:rsidR="008E4653" w:rsidRPr="008E4653">
        <w:t xml:space="preserve"> kdes k nim </w:t>
      </w:r>
      <w:r w:rsidR="008E4653" w:rsidRPr="008E4653">
        <w:rPr>
          <w:i/>
        </w:rPr>
        <w:t>přišel?</w:t>
      </w:r>
      <w:r>
        <w:rPr>
          <w:i/>
        </w:rPr>
        <w:t>“</w:t>
      </w:r>
    </w:p>
    <w:p w14:paraId="63AF6861" w14:textId="77777777" w:rsidR="005645A2" w:rsidRDefault="00F85FBB" w:rsidP="002B2343">
      <w:pPr>
        <w:pStyle w:val="Text"/>
      </w:pPr>
      <w:r>
        <w:t>„</w:t>
      </w:r>
      <w:r w:rsidR="008E4653" w:rsidRPr="008E4653">
        <w:t>Proč bych ti to měl říkat?</w:t>
      </w:r>
      <w:r>
        <w:t>“</w:t>
      </w:r>
    </w:p>
    <w:p w14:paraId="42DD910A" w14:textId="77777777" w:rsidR="005645A2" w:rsidRDefault="00F85FBB" w:rsidP="002B2343">
      <w:pPr>
        <w:pStyle w:val="Text"/>
      </w:pPr>
      <w:r>
        <w:t>„</w:t>
      </w:r>
      <w:r w:rsidR="008E4653" w:rsidRPr="008E4653">
        <w:t>Protože tví lidé se mě chystají zabít,</w:t>
      </w:r>
      <w:r>
        <w:t>“</w:t>
      </w:r>
      <w:r w:rsidR="008E4653" w:rsidRPr="008E4653">
        <w:t xml:space="preserve"> odpověděla.</w:t>
      </w:r>
    </w:p>
    <w:p w14:paraId="568F9484" w14:textId="77777777" w:rsidR="005645A2" w:rsidRDefault="008E4653" w:rsidP="002B2343">
      <w:pPr>
        <w:pStyle w:val="Text"/>
      </w:pPr>
      <w:r w:rsidRPr="008E4653">
        <w:t>Sledoval ji zdravým okem, zlehka se usmíval, pak odvrátil zrak a zaposlouchal se do zvuků venkovní bitky. Střet byl zase hlučnější a blíž, a Jan Ray si představovala, jak její vojáci obstoupili kočár a odrážejí trvalý, neutuchající útok. Kdyby bylo víc Zhoubců, jako jsou tihle blouznivci</w:t>
      </w:r>
      <w:r w:rsidR="00F85FBB">
        <w:t>…</w:t>
      </w:r>
      <w:r w:rsidRPr="008E4653">
        <w:t xml:space="preserve"> kdyby skrývali ještě něco</w:t>
      </w:r>
      <w:r w:rsidR="00F85FBB">
        <w:t>…</w:t>
      </w:r>
    </w:p>
    <w:p w14:paraId="6995FC53" w14:textId="77777777" w:rsidR="005645A2" w:rsidRDefault="008E4653" w:rsidP="002B2343">
      <w:pPr>
        <w:pStyle w:val="Text"/>
      </w:pPr>
      <w:r w:rsidRPr="008E4653">
        <w:t>Ale každou chvíli měly dorazit posily.</w:t>
      </w:r>
    </w:p>
    <w:p w14:paraId="2553ED00" w14:textId="77777777" w:rsidR="005645A2" w:rsidRDefault="00F85FBB" w:rsidP="002B2343">
      <w:pPr>
        <w:pStyle w:val="Text"/>
      </w:pPr>
      <w:r>
        <w:t>„</w:t>
      </w:r>
      <w:r w:rsidR="008E4653" w:rsidRPr="008E4653">
        <w:t>Výborně,</w:t>
      </w:r>
      <w:r>
        <w:t>“</w:t>
      </w:r>
      <w:r w:rsidR="008E4653" w:rsidRPr="008E4653">
        <w:t xml:space="preserve"> řekl.</w:t>
      </w:r>
    </w:p>
    <w:p w14:paraId="3B9D4FCF" w14:textId="77777777" w:rsidR="005645A2" w:rsidRDefault="008E4653" w:rsidP="002B2343">
      <w:pPr>
        <w:pStyle w:val="Text"/>
      </w:pPr>
      <w:r w:rsidRPr="008E4653">
        <w:t xml:space="preserve">A Jan Ray si pomyslela: </w:t>
      </w:r>
      <w:r w:rsidRPr="008E4653">
        <w:rPr>
          <w:i/>
        </w:rPr>
        <w:t>Blázni mají tuhle škodolibou radost v povaze.</w:t>
      </w:r>
    </w:p>
    <w:p w14:paraId="56CECE54" w14:textId="77777777" w:rsidR="005645A2" w:rsidRDefault="00F85FBB" w:rsidP="002B2343">
      <w:pPr>
        <w:pStyle w:val="Text"/>
      </w:pPr>
      <w:r>
        <w:t>„</w:t>
      </w:r>
      <w:r w:rsidR="008E4653" w:rsidRPr="008E4653">
        <w:t>Je to Dotek smrti, žádná kouzla. Je silnější než starší čáry. Jednostranněji zaměřený. Smrt rozdávám, nebo ji odebírám. Viděla jsi venku ty třeštící zakrvácené stvůry? Jsou moje. Pokud jde o to, kde jsem k němu přišel</w:t>
      </w:r>
      <w:r>
        <w:t>…“</w:t>
      </w:r>
      <w:r w:rsidR="008E4653" w:rsidRPr="008E4653">
        <w:t xml:space="preserve"> Rozesmál se. Byl to příšerný zvuk. Stoupal z hrudi napůl zaplavené krví, hrdlem poničeným Trivnerovým úděsným mučením. Ale Jan Ray si pomyslela, že Bamorův smích by byl obludný, i kdyby mu nic nebylo. Nepodařilo se jim zjistit, čím býval Předtím, než přijal jméno Bamore; teď tomu byla ráda.</w:t>
      </w:r>
    </w:p>
    <w:p w14:paraId="6AA94A1F" w14:textId="77777777" w:rsidR="005645A2" w:rsidRDefault="00F85FBB" w:rsidP="002B2343">
      <w:pPr>
        <w:pStyle w:val="Text"/>
      </w:pPr>
      <w:r>
        <w:t>„</w:t>
      </w:r>
      <w:r w:rsidR="008E4653" w:rsidRPr="008E4653">
        <w:t>No?</w:t>
      </w:r>
      <w:r>
        <w:t>“</w:t>
      </w:r>
      <w:r w:rsidR="008E4653" w:rsidRPr="008E4653">
        <w:t xml:space="preserve"> zeptala se. </w:t>
      </w:r>
      <w:r>
        <w:t>„</w:t>
      </w:r>
      <w:r w:rsidR="008E4653" w:rsidRPr="008E4653">
        <w:t>Tak kde?</w:t>
      </w:r>
      <w:r>
        <w:t>“</w:t>
      </w:r>
    </w:p>
    <w:p w14:paraId="0B9A6930" w14:textId="17FB4AF4" w:rsidR="005645A2" w:rsidRDefault="00F85FBB" w:rsidP="002B2343">
      <w:pPr>
        <w:pStyle w:val="Text"/>
      </w:pPr>
      <w:r>
        <w:t>„</w:t>
      </w:r>
      <w:r w:rsidR="008E4653" w:rsidRPr="008E4653">
        <w:t>Měli jste ho přímo pod nosem,</w:t>
      </w:r>
      <w:r>
        <w:t>“</w:t>
      </w:r>
      <w:r w:rsidR="008E4653" w:rsidRPr="008E4653">
        <w:t xml:space="preserve"> odpověděl. </w:t>
      </w:r>
      <w:r>
        <w:t>„</w:t>
      </w:r>
      <w:r w:rsidR="008E4653" w:rsidRPr="008E4653">
        <w:t>Ne všichni Marcellanští jsou tak čistí, jak se toužíš domnívat.</w:t>
      </w:r>
      <w:r>
        <w:t>“</w:t>
      </w:r>
      <w:r w:rsidR="008E4653" w:rsidRPr="008E4653">
        <w:t xml:space="preserve"> Stiskl ruce a zamručel, pokusil se o další zaklínadlo, ale neuspěl.</w:t>
      </w:r>
    </w:p>
    <w:p w14:paraId="1BB42A89" w14:textId="77777777" w:rsidR="005645A2" w:rsidRDefault="00F85FBB" w:rsidP="002B2343">
      <w:pPr>
        <w:pStyle w:val="Text"/>
      </w:pPr>
      <w:r>
        <w:t>„</w:t>
      </w:r>
      <w:r w:rsidR="008E4653" w:rsidRPr="008E4653">
        <w:t>A bez něj jsi jen prasečí hovno na mé botě,</w:t>
      </w:r>
      <w:r>
        <w:t>“</w:t>
      </w:r>
      <w:r w:rsidR="008E4653" w:rsidRPr="008E4653">
        <w:t xml:space="preserve"> řekla.</w:t>
      </w:r>
    </w:p>
    <w:p w14:paraId="6E6ABBCE" w14:textId="77777777" w:rsidR="005645A2" w:rsidRDefault="008E4653" w:rsidP="002B2343">
      <w:pPr>
        <w:pStyle w:val="Text"/>
      </w:pPr>
      <w:r w:rsidRPr="008E4653">
        <w:t>Něco narazilo do kočáru. Zakýval se na nápravách, zavrzalo a zaskřípělo dřevo a levou stranu zasypala další sprška šípů. Rány ještě nějakou dobu pokračovaly, jako by střelci pořád dokola dobíjeli.</w:t>
      </w:r>
    </w:p>
    <w:p w14:paraId="38384E27" w14:textId="77777777" w:rsidR="005645A2" w:rsidRDefault="00F85FBB" w:rsidP="002B2343">
      <w:pPr>
        <w:pStyle w:val="Text"/>
      </w:pPr>
      <w:r>
        <w:t>„</w:t>
      </w:r>
      <w:r w:rsidR="008E4653" w:rsidRPr="008E4653">
        <w:t>Brzy mě dostanou,</w:t>
      </w:r>
      <w:r>
        <w:t>“</w:t>
      </w:r>
      <w:r w:rsidR="008E4653" w:rsidRPr="008E4653">
        <w:t xml:space="preserve"> pronesl Bamore. </w:t>
      </w:r>
      <w:r>
        <w:t>„</w:t>
      </w:r>
      <w:r w:rsidR="008E4653" w:rsidRPr="008E4653">
        <w:t>Po tvém mučení samozřejmě upadnu do bezvědomí. A jakmile pomine to, cos mi provedla, probudím se a zahojím. Až se zase objevím jako oběť tvých krutostí, počet mých stoupenců se přes noc zdesateronásobí.</w:t>
      </w:r>
      <w:r>
        <w:t>“</w:t>
      </w:r>
    </w:p>
    <w:p w14:paraId="4212E76B" w14:textId="77777777" w:rsidR="005645A2" w:rsidRDefault="00F85FBB" w:rsidP="002B2343">
      <w:pPr>
        <w:pStyle w:val="Text"/>
      </w:pPr>
      <w:r>
        <w:t>„</w:t>
      </w:r>
      <w:r w:rsidR="008E4653" w:rsidRPr="008E4653">
        <w:t>Zemřeš na hradbách.</w:t>
      </w:r>
      <w:r>
        <w:t>“</w:t>
      </w:r>
    </w:p>
    <w:p w14:paraId="1070D569" w14:textId="77777777" w:rsidR="005645A2" w:rsidRDefault="008E4653" w:rsidP="002B2343">
      <w:pPr>
        <w:pStyle w:val="Text"/>
      </w:pPr>
      <w:r w:rsidRPr="008E4653">
        <w:lastRenderedPageBreak/>
        <w:t xml:space="preserve">Zaúpěl a posadil se, a Jan Ray se vtlačila do kouta. </w:t>
      </w:r>
      <w:r w:rsidRPr="008E4653">
        <w:rPr>
          <w:i/>
        </w:rPr>
        <w:t>Je zesláblý, ale kdyby se na mě teď vrhl</w:t>
      </w:r>
      <w:r w:rsidR="00F85FBB">
        <w:rPr>
          <w:i/>
        </w:rPr>
        <w:t>…</w:t>
      </w:r>
      <w:r w:rsidRPr="008E4653">
        <w:rPr>
          <w:i/>
        </w:rPr>
        <w:t xml:space="preserve"> Jsem jen stará žena.</w:t>
      </w:r>
      <w:r w:rsidRPr="008E4653">
        <w:t xml:space="preserve"> A byla raněná. Šipka, kterou cítila v rameni, se přehřívala, a Jan Ray se obávala, jestli nebyla otrávená. Infikovaná nějakým zákeřným jedem, který ji zabije v průběhu několika dnů, ne okamžiků. Věřila, že takovou krutou smrt by jí byl Dal Bamore bez okolků schopný přivodit.</w:t>
      </w:r>
    </w:p>
    <w:p w14:paraId="43D16A69" w14:textId="77777777" w:rsidR="005645A2" w:rsidRDefault="008E4653" w:rsidP="002B2343">
      <w:pPr>
        <w:pStyle w:val="Text"/>
      </w:pPr>
      <w:r w:rsidRPr="008E4653">
        <w:t>Zvenku k nim dolehl další křik a potom příšerný řev, hlasitý a táhlý, který se linul jakoby z mnoha hrdel.</w:t>
      </w:r>
    </w:p>
    <w:p w14:paraId="7C829AD6" w14:textId="77777777" w:rsidR="005645A2" w:rsidRDefault="00F85FBB" w:rsidP="002B2343">
      <w:pPr>
        <w:pStyle w:val="Text"/>
      </w:pPr>
      <w:r>
        <w:t>„</w:t>
      </w:r>
      <w:r w:rsidR="008E4653" w:rsidRPr="008E4653">
        <w:t>Ach,</w:t>
      </w:r>
      <w:r>
        <w:t>“</w:t>
      </w:r>
      <w:r w:rsidR="008E4653" w:rsidRPr="008E4653">
        <w:t xml:space="preserve"> hlesl Bamore, </w:t>
      </w:r>
      <w:r>
        <w:t>„</w:t>
      </w:r>
      <w:r w:rsidR="008E4653" w:rsidRPr="008E4653">
        <w:t>další moje děti.</w:t>
      </w:r>
      <w:r>
        <w:t>“</w:t>
      </w:r>
    </w:p>
    <w:p w14:paraId="064C6B05" w14:textId="77777777" w:rsidR="005645A2" w:rsidRDefault="008E4653" w:rsidP="002B2343">
      <w:pPr>
        <w:pStyle w:val="Text"/>
      </w:pPr>
      <w:r w:rsidRPr="008E4653">
        <w:t>Jan Ray slyšela, jak Jave křičí na své zbylé ozbrojence, a potom jeho hlas znenadání utichl, a vše přehlušilo běsnění chaosu. Vřískot a jekot, záseky kovu do masa, a poté někdo prudce otevřel dveře kočáru.</w:t>
      </w:r>
    </w:p>
    <w:p w14:paraId="27CC0692" w14:textId="77777777" w:rsidR="005645A2" w:rsidRDefault="008E4653" w:rsidP="002B2343">
      <w:pPr>
        <w:pStyle w:val="Text"/>
      </w:pPr>
      <w:r w:rsidRPr="008E4653">
        <w:t>Objevila se Javova tvář a Jan Ray se k němu v první chvíli málem vrhla s otevřenými ústy, aby se zeptala, jestli je po všem. Ale potom si všimla, že pod tváří nic není, jen roztřepený konec uťatého krku, z nějž prýští krev.</w:t>
      </w:r>
    </w:p>
    <w:p w14:paraId="610660FD" w14:textId="77777777" w:rsidR="005645A2" w:rsidRDefault="00F85FBB" w:rsidP="002B2343">
      <w:pPr>
        <w:pStyle w:val="Text"/>
      </w:pPr>
      <w:r>
        <w:t>„</w:t>
      </w:r>
      <w:r w:rsidR="008E4653" w:rsidRPr="008E4653">
        <w:t>Myslím, že je načase, abych tě opustil,</w:t>
      </w:r>
      <w:r>
        <w:t>“</w:t>
      </w:r>
      <w:r w:rsidR="008E4653" w:rsidRPr="008E4653">
        <w:t xml:space="preserve"> řekl Bamore. </w:t>
      </w:r>
      <w:r>
        <w:t>„</w:t>
      </w:r>
      <w:r w:rsidR="008E4653" w:rsidRPr="008E4653">
        <w:t xml:space="preserve">Ale napřed tě nechám pořádně obskočit jedním ze svých tvorů </w:t>
      </w:r>
      <w:r>
        <w:t>–“</w:t>
      </w:r>
    </w:p>
    <w:p w14:paraId="34141E39" w14:textId="77777777" w:rsidR="005645A2" w:rsidRDefault="008E4653" w:rsidP="002B2343">
      <w:pPr>
        <w:pStyle w:val="Text"/>
      </w:pPr>
      <w:r w:rsidRPr="008E4653">
        <w:t>Do pravé líce ho zasáhl šíp. Pravé oko se mu zalilo krví, otevřela se mu ústa, pozvedl ruku a ukázal na Jan Ray.</w:t>
      </w:r>
    </w:p>
    <w:p w14:paraId="01CEB9F1" w14:textId="77777777" w:rsidR="005645A2" w:rsidRDefault="008E4653" w:rsidP="002B2343">
      <w:pPr>
        <w:pStyle w:val="Text"/>
      </w:pPr>
      <w:r w:rsidRPr="008E4653">
        <w:t>Do kočáru vlezl Zhoubce a upřel na kněžku vzteklý pohled. Měl protržené hrdlo, servanou polovinu kůže na temeni hlavy, a přesto nekrvácel.</w:t>
      </w:r>
    </w:p>
    <w:p w14:paraId="79262B7D" w14:textId="77777777" w:rsidR="005645A2" w:rsidRDefault="008E4653" w:rsidP="002B2343">
      <w:pPr>
        <w:pStyle w:val="Text"/>
      </w:pPr>
      <w:r w:rsidRPr="008E4653">
        <w:rPr>
          <w:i/>
        </w:rPr>
        <w:t>Je mrtvý,</w:t>
      </w:r>
      <w:r w:rsidRPr="008E4653">
        <w:t xml:space="preserve"> pomyslela si Jan Ray. Pozvedla nožík a přitiskla si ho k vlastnímu krku.</w:t>
      </w:r>
    </w:p>
    <w:p w14:paraId="362C6B97" w14:textId="77777777" w:rsidR="005645A2" w:rsidRDefault="008E4653" w:rsidP="002B2343">
      <w:pPr>
        <w:pStyle w:val="Text"/>
      </w:pPr>
      <w:r w:rsidRPr="008E4653">
        <w:t xml:space="preserve">Té noci nespí. Aby porazila čaroděje, sama využila kouzel, pozůstatku po jednom starodávném střetu, který Hanharanovi stoupenci přechovávali ve vlastnictví jednoduše proto, že se ho nemohli vzdát. Kouzlo </w:t>
      </w:r>
      <w:r w:rsidRPr="008E4653">
        <w:rPr>
          <w:i/>
        </w:rPr>
        <w:t>neseslala,</w:t>
      </w:r>
      <w:r w:rsidRPr="008E4653">
        <w:t xml:space="preserve"> ale </w:t>
      </w:r>
      <w:r w:rsidRPr="008E4653">
        <w:rPr>
          <w:i/>
        </w:rPr>
        <w:t>vykonala,</w:t>
      </w:r>
      <w:r w:rsidRPr="008E4653">
        <w:t xml:space="preserve"> a přesto</w:t>
      </w:r>
      <w:r w:rsidR="00F85FBB">
        <w:t>…</w:t>
      </w:r>
    </w:p>
    <w:p w14:paraId="092BB48F" w14:textId="77777777" w:rsidR="005645A2" w:rsidRDefault="008E4653" w:rsidP="002B2343">
      <w:pPr>
        <w:pStyle w:val="Text"/>
      </w:pPr>
      <w:r w:rsidRPr="008E4653">
        <w:t>Zradila Hanharana, který řekl, že jediná kouzla jsou v něm. Popřela jeho postavení jakožto jediného opravdového boha. Jan Ray, zmatená, rozezlená, vyděšená, zmermomocněná, pláče a usmívá se cestou nocí.</w:t>
      </w:r>
    </w:p>
    <w:p w14:paraId="1DD8DBAC" w14:textId="77777777" w:rsidR="005645A2" w:rsidRDefault="008E4653" w:rsidP="002B2343">
      <w:pPr>
        <w:pStyle w:val="Text"/>
      </w:pPr>
      <w:r w:rsidRPr="008E4653">
        <w:t xml:space="preserve">Zabili Bamora. Mrtvý muž vpadl dovnitř, zhroutil se na zmučeného čaroděje a oháněl se krátkým mečem. Jan Ray se </w:t>
      </w:r>
      <w:r w:rsidRPr="008E4653">
        <w:lastRenderedPageBreak/>
        <w:t>zatajeným dechem přihlížela, snažila se všemu přijít na kloub, přemýšlela, jestli si Zhoubci doopravdy myslí, že by se jejich bůh mohl po tomhle všem vrátit, občerstvený a obnovený. Potom se mrtvý muž skácel a do kočáru vlezl někdo jiný.</w:t>
      </w:r>
    </w:p>
    <w:p w14:paraId="49878D16" w14:textId="77777777" w:rsidR="005645A2" w:rsidRDefault="008E4653" w:rsidP="002B2343">
      <w:pPr>
        <w:pStyle w:val="Text"/>
      </w:pPr>
      <w:r w:rsidRPr="008E4653">
        <w:t>Byl to vysoký muž s těžkými kovovými ozdobami na kůži a s tetováním, které demonstrovalo jeho vysoké postavení v hierarchii gangu Zhoubců. Rychle pohlédl na Jan Ray, zadíval se na svůj zakrvácený meč a potom taky začal sekat do Bamorova těla.</w:t>
      </w:r>
    </w:p>
    <w:p w14:paraId="1E23B9BF" w14:textId="77777777" w:rsidR="005645A2" w:rsidRDefault="008E4653" w:rsidP="002B2343">
      <w:pPr>
        <w:pStyle w:val="Text"/>
      </w:pPr>
      <w:r w:rsidRPr="008E4653">
        <w:t>Z čaroděje byl kus masa. Muž popadl jeho hlavu a vyhodil ji z kočáru.</w:t>
      </w:r>
    </w:p>
    <w:p w14:paraId="2E1AE745" w14:textId="77777777" w:rsidR="005645A2" w:rsidRDefault="00F85FBB" w:rsidP="002B2343">
      <w:pPr>
        <w:pStyle w:val="Text"/>
      </w:pPr>
      <w:r>
        <w:t>„</w:t>
      </w:r>
      <w:r w:rsidR="008E4653" w:rsidRPr="008E4653">
        <w:t>Rozdupejte ji!</w:t>
      </w:r>
      <w:r>
        <w:t>“</w:t>
      </w:r>
      <w:r w:rsidR="008E4653" w:rsidRPr="008E4653">
        <w:t xml:space="preserve"> zařval. </w:t>
      </w:r>
      <w:r>
        <w:t>„</w:t>
      </w:r>
      <w:r w:rsidR="008E4653" w:rsidRPr="008E4653">
        <w:t>Rozdrťte ji a zašlapte mu mozek do prachu. Nic nesmí zbýt.</w:t>
      </w:r>
      <w:r>
        <w:t>“</w:t>
      </w:r>
    </w:p>
    <w:p w14:paraId="4ADB5CEB" w14:textId="6B5BBADF" w:rsidR="005645A2" w:rsidRDefault="008E4653" w:rsidP="002B2343">
      <w:pPr>
        <w:pStyle w:val="Text"/>
      </w:pPr>
      <w:r w:rsidRPr="008E4653">
        <w:t>Jan Ray spustila ruku s</w:t>
      </w:r>
      <w:r w:rsidR="007F178D">
        <w:t xml:space="preserve"> </w:t>
      </w:r>
      <w:r w:rsidRPr="008E4653">
        <w:t>nožíkem a čekala, až se muž otočí a zabije ji. Ale když se nakonec otočil, jen se díval a v očích se mu mísila fascinace a znechucení.</w:t>
      </w:r>
    </w:p>
    <w:p w14:paraId="0758D5A9" w14:textId="77777777" w:rsidR="005645A2" w:rsidRDefault="00F85FBB" w:rsidP="002B2343">
      <w:pPr>
        <w:pStyle w:val="Text"/>
      </w:pPr>
      <w:r>
        <w:t>„</w:t>
      </w:r>
      <w:r w:rsidR="008E4653" w:rsidRPr="008E4653">
        <w:t>Tak ty jsi Hanharanova kněžka,</w:t>
      </w:r>
      <w:r>
        <w:t>“</w:t>
      </w:r>
      <w:r w:rsidR="008E4653" w:rsidRPr="008E4653">
        <w:t xml:space="preserve"> řekl. </w:t>
      </w:r>
      <w:r>
        <w:t>„</w:t>
      </w:r>
      <w:r w:rsidR="008E4653" w:rsidRPr="008E4653">
        <w:t>Hm</w:t>
      </w:r>
      <w:r>
        <w:t>…</w:t>
      </w:r>
      <w:r w:rsidR="008E4653" w:rsidRPr="008E4653">
        <w:t xml:space="preserve"> K světu zrovna dvakrát nevypadáš. A myslel jsem, že podle Hanharanových slov je sebevražda zakázaná.</w:t>
      </w:r>
      <w:r>
        <w:t>“</w:t>
      </w:r>
      <w:r w:rsidR="008E4653" w:rsidRPr="008E4653">
        <w:t xml:space="preserve"> Muž měl prázdný hlas, jako by mu vůbec na ničem nezáleželo.</w:t>
      </w:r>
    </w:p>
    <w:p w14:paraId="70A38900" w14:textId="77777777" w:rsidR="005645A2" w:rsidRDefault="00F85FBB" w:rsidP="002B2343">
      <w:pPr>
        <w:pStyle w:val="Text"/>
      </w:pPr>
      <w:r>
        <w:t>„</w:t>
      </w:r>
      <w:r w:rsidR="008E4653" w:rsidRPr="008E4653">
        <w:t>Právě jsi zabil</w:t>
      </w:r>
      <w:r>
        <w:t>…“</w:t>
      </w:r>
    </w:p>
    <w:p w14:paraId="29631C31" w14:textId="77777777" w:rsidR="005645A2" w:rsidRDefault="00F85FBB" w:rsidP="002B2343">
      <w:pPr>
        <w:pStyle w:val="Text"/>
      </w:pPr>
      <w:r>
        <w:t>„</w:t>
      </w:r>
      <w:r w:rsidR="008E4653" w:rsidRPr="008E4653">
        <w:t>Muže, který chtěl být bohem.</w:t>
      </w:r>
      <w:r>
        <w:t>“</w:t>
      </w:r>
      <w:r w:rsidR="008E4653" w:rsidRPr="008E4653">
        <w:t xml:space="preserve"> Protáhl nohu Bamorovými odpornými ostatky. </w:t>
      </w:r>
      <w:r>
        <w:t>„</w:t>
      </w:r>
      <w:r w:rsidR="008E4653" w:rsidRPr="008E4653">
        <w:t>Byla to zrůda. Co udělal mému bratrovi</w:t>
      </w:r>
      <w:r>
        <w:t>…</w:t>
      </w:r>
      <w:r w:rsidR="008E4653" w:rsidRPr="008E4653">
        <w:t xml:space="preserve"> čemu vystavil naše lidi, ve jménu toho svého zatraceného Doteku</w:t>
      </w:r>
      <w:r>
        <w:t>…“</w:t>
      </w:r>
      <w:r w:rsidR="008E4653" w:rsidRPr="008E4653">
        <w:t xml:space="preserve"> Muž zavrtěl hlavou a Jan Ray napadlo, jestli druhé tělo v kočáru </w:t>
      </w:r>
      <w:r>
        <w:t>–</w:t>
      </w:r>
      <w:r w:rsidR="008E4653" w:rsidRPr="008E4653">
        <w:t xml:space="preserve"> už nehybné, konečně odevzdané smrti </w:t>
      </w:r>
      <w:r>
        <w:t>–</w:t>
      </w:r>
      <w:r w:rsidR="008E4653" w:rsidRPr="008E4653">
        <w:t xml:space="preserve"> patřilo někomu, koho znal.</w:t>
      </w:r>
    </w:p>
    <w:p w14:paraId="1942E482" w14:textId="77777777" w:rsidR="005645A2" w:rsidRDefault="008E4653" w:rsidP="002B2343">
      <w:pPr>
        <w:pStyle w:val="Text"/>
      </w:pPr>
      <w:r w:rsidRPr="008E4653">
        <w:t>Naklonila se a vyhlédla na ulici. Žádný Šarlatový šermíř nestál na nohou. Skupinka mužů a žen dřepěla uprostřed ulice, na bradách měli krev, malovala jim strnulé úsměvy, a v jejich prázdných očích viděla odraz mrtvého muže na podlaze.</w:t>
      </w:r>
    </w:p>
    <w:p w14:paraId="17828248" w14:textId="77777777" w:rsidR="005645A2" w:rsidRDefault="00F85FBB" w:rsidP="002B2343">
      <w:pPr>
        <w:pStyle w:val="Text"/>
      </w:pPr>
      <w:r>
        <w:t>„</w:t>
      </w:r>
      <w:r w:rsidR="008E4653" w:rsidRPr="008E4653">
        <w:t>Teď mě zabiješ?</w:t>
      </w:r>
      <w:r>
        <w:t>“</w:t>
      </w:r>
      <w:r w:rsidR="008E4653" w:rsidRPr="008E4653">
        <w:t xml:space="preserve"> zeptala se přidušeným hlasem.</w:t>
      </w:r>
    </w:p>
    <w:p w14:paraId="4CDD1190" w14:textId="77777777" w:rsidR="005645A2" w:rsidRDefault="00F85FBB" w:rsidP="002B2343">
      <w:pPr>
        <w:pStyle w:val="Text"/>
      </w:pPr>
      <w:r>
        <w:rPr>
          <w:i/>
        </w:rPr>
        <w:t>„</w:t>
      </w:r>
      <w:r w:rsidR="008E4653" w:rsidRPr="008E4653">
        <w:rPr>
          <w:i/>
        </w:rPr>
        <w:t>On</w:t>
      </w:r>
      <w:r w:rsidR="008E4653" w:rsidRPr="008E4653">
        <w:t xml:space="preserve"> je mrtvý. Na ničem jiném nezáleží. Nemohli jsme riskovat, že bys ho nechala naživu. A já</w:t>
      </w:r>
      <w:r>
        <w:t>…</w:t>
      </w:r>
      <w:r w:rsidR="008E4653" w:rsidRPr="008E4653">
        <w:t xml:space="preserve"> pro mě to byla jenom pomsta.</w:t>
      </w:r>
      <w:r>
        <w:t>“</w:t>
      </w:r>
      <w:r w:rsidR="008E4653" w:rsidRPr="008E4653">
        <w:t xml:space="preserve"> Muž Plakal. Po tetovaných lících se mu řinuly slzy a nijak se je nesnažil skrývat. Choval se, jako by tam Jan Ray ani nebyla. </w:t>
      </w:r>
      <w:r>
        <w:t>„</w:t>
      </w:r>
      <w:r w:rsidR="008E4653" w:rsidRPr="008E4653">
        <w:t xml:space="preserve">Všechny </w:t>
      </w:r>
      <w:r w:rsidR="008E4653" w:rsidRPr="007F178D">
        <w:t>nás</w:t>
      </w:r>
      <w:r w:rsidR="008E4653" w:rsidRPr="008E4653">
        <w:rPr>
          <w:b/>
        </w:rPr>
        <w:t xml:space="preserve"> </w:t>
      </w:r>
      <w:r w:rsidR="008E4653" w:rsidRPr="008E4653">
        <w:t>zničil,</w:t>
      </w:r>
      <w:r>
        <w:t>“</w:t>
      </w:r>
      <w:r w:rsidR="008E4653" w:rsidRPr="008E4653">
        <w:t xml:space="preserve"> řekl. Upustil meč a vystoupil z kočáru, uklouzl na krvi a natáhl se na zem. Nikdo mu nepřišel na pomoc. Viděla, jak </w:t>
      </w:r>
      <w:r w:rsidR="008E4653" w:rsidRPr="008E4653">
        <w:lastRenderedPageBreak/>
        <w:t>se rozcházejí, přeživší Zhoubci a nepříčetní lidé, kteří ukončili svůj boj a kteří teď možná měli najít klid ve smrti.</w:t>
      </w:r>
    </w:p>
    <w:p w14:paraId="66A2DEF9" w14:textId="77777777" w:rsidR="005645A2" w:rsidRDefault="008E4653" w:rsidP="002B2343">
      <w:pPr>
        <w:pStyle w:val="Text"/>
      </w:pPr>
      <w:r w:rsidRPr="008E4653">
        <w:t xml:space="preserve">Kočár páchl, takže z něj pomalu vystoupila, a sykla bolestí v rameni. </w:t>
      </w:r>
      <w:r w:rsidRPr="008E4653">
        <w:rPr>
          <w:i/>
        </w:rPr>
        <w:t>Měli jste ho přímo pod nosem,</w:t>
      </w:r>
      <w:r w:rsidRPr="008E4653">
        <w:t xml:space="preserve"> odpověděl Bamore, když se ho zeptala, odkud se vzal Dotek smrti. Přemýšlela, jestli bude moci ještě někdy uvěřit jinému hanharanovci.</w:t>
      </w:r>
    </w:p>
    <w:p w14:paraId="400E5F5F" w14:textId="77777777" w:rsidR="005645A2" w:rsidRDefault="008E4653" w:rsidP="002B2343">
      <w:pPr>
        <w:pStyle w:val="Text"/>
      </w:pPr>
      <w:r w:rsidRPr="008E4653">
        <w:t>Ulice byla rudá a zrudla ještě více, když se přihnala vlna dalších Šarlatových šermířů, aby se pustila do už prohrané bitvy. Nebo vyhrané. Jan Ray si nebyla úplně jista.</w:t>
      </w:r>
    </w:p>
    <w:p w14:paraId="3F085393" w14:textId="77777777" w:rsidR="005645A2" w:rsidRDefault="008E4653" w:rsidP="002B2343">
      <w:pPr>
        <w:pStyle w:val="Text"/>
      </w:pPr>
      <w:r w:rsidRPr="008E4653">
        <w:t>Jasno si v tom měla udělat až za nějakou dobu.</w:t>
      </w:r>
    </w:p>
    <w:p w14:paraId="78F8DF4C" w14:textId="37F15124" w:rsidR="007F178D" w:rsidRDefault="008E4653" w:rsidP="007F178D">
      <w:pPr>
        <w:pStyle w:val="Text"/>
        <w:jc w:val="right"/>
        <w:rPr>
          <w:i/>
        </w:rPr>
      </w:pPr>
      <w:r w:rsidRPr="008E4653">
        <w:rPr>
          <w:i/>
        </w:rPr>
        <w:t>přeložil Milan Žáček</w:t>
      </w:r>
    </w:p>
    <w:p w14:paraId="3FC29CEF" w14:textId="47727BDD" w:rsidR="007F178D" w:rsidRDefault="007F178D">
      <w:pPr>
        <w:widowControl/>
        <w:spacing w:after="200" w:line="276" w:lineRule="auto"/>
        <w:rPr>
          <w:rFonts w:ascii="Times New Roman" w:hAnsi="Times New Roman" w:cs="Times New Roman"/>
          <w:i/>
          <w:color w:val="auto"/>
        </w:rPr>
      </w:pPr>
      <w:r>
        <w:rPr>
          <w:i/>
        </w:rPr>
        <w:br w:type="page"/>
      </w:r>
    </w:p>
    <w:p w14:paraId="336800BE" w14:textId="0E069778" w:rsidR="007F178D" w:rsidRDefault="007F178D">
      <w:pPr>
        <w:widowControl/>
        <w:spacing w:after="200" w:line="276" w:lineRule="auto"/>
        <w:rPr>
          <w:rFonts w:ascii="Times New Roman" w:hAnsi="Times New Roman" w:cs="Times New Roman"/>
          <w:i/>
          <w:color w:val="auto"/>
        </w:rPr>
      </w:pPr>
      <w:r w:rsidRPr="008E4653">
        <w:rPr>
          <w:i/>
          <w:noProof/>
        </w:rPr>
        <w:lastRenderedPageBreak/>
        <w:drawing>
          <wp:anchor distT="0" distB="0" distL="63500" distR="63500" simplePos="0" relativeHeight="251642368" behindDoc="1" locked="0" layoutInCell="1" allowOverlap="1" wp14:anchorId="0CBB4270" wp14:editId="4944C7EA">
            <wp:simplePos x="0" y="0"/>
            <wp:positionH relativeFrom="margin">
              <wp:posOffset>-273050</wp:posOffset>
            </wp:positionH>
            <wp:positionV relativeFrom="paragraph">
              <wp:posOffset>-568325</wp:posOffset>
            </wp:positionV>
            <wp:extent cx="4733925" cy="7613200"/>
            <wp:effectExtent l="0" t="0" r="0" b="6985"/>
            <wp:wrapNone/>
            <wp:docPr id="8" name="Obrázek 8"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36766" cy="7617769"/>
                    </a:xfrm>
                    <a:prstGeom prst="rect">
                      <a:avLst/>
                    </a:prstGeom>
                    <a:noFill/>
                  </pic:spPr>
                </pic:pic>
              </a:graphicData>
            </a:graphic>
            <wp14:sizeRelH relativeFrom="page">
              <wp14:pctWidth>0</wp14:pctWidth>
            </wp14:sizeRelH>
            <wp14:sizeRelV relativeFrom="page">
              <wp14:pctHeight>0</wp14:pctHeight>
            </wp14:sizeRelV>
          </wp:anchor>
        </w:drawing>
      </w:r>
      <w:r>
        <w:rPr>
          <w:i/>
        </w:rPr>
        <w:br w:type="page"/>
      </w:r>
    </w:p>
    <w:p w14:paraId="7FA02719" w14:textId="77777777" w:rsidR="005645A2" w:rsidRPr="007F178D" w:rsidRDefault="008E4653" w:rsidP="002B2343">
      <w:pPr>
        <w:pStyle w:val="Text"/>
      </w:pPr>
      <w:r w:rsidRPr="008E4653">
        <w:lastRenderedPageBreak/>
        <w:t xml:space="preserve">Robert Silverberg, narozen v newyorském Brooklynu, je velmistr science fiction a několikanásobný vítěz cen Hugo a Nebula. V roce 1955 vydal svůj první román </w:t>
      </w:r>
      <w:r w:rsidR="00F85FBB">
        <w:t>–</w:t>
      </w:r>
      <w:r w:rsidRPr="008E4653">
        <w:t xml:space="preserve"> mládeži určený </w:t>
      </w:r>
      <w:r w:rsidRPr="007F178D">
        <w:t xml:space="preserve">Revolt on Alpha C. Svou první cenu Hugo vyhrál následující rok jako </w:t>
      </w:r>
      <w:r w:rsidR="00F85FBB" w:rsidRPr="007F178D">
        <w:t>‚</w:t>
      </w:r>
      <w:r w:rsidRPr="007F178D">
        <w:t>nejlepší nový spisovatel</w:t>
      </w:r>
      <w:r w:rsidR="00F85FBB" w:rsidRPr="007F178D">
        <w:t>‘</w:t>
      </w:r>
      <w:r w:rsidRPr="007F178D">
        <w:t xml:space="preserve"> a ve stejný rok ukončil studium anglické literatury na Kolumbijské univerzitě. Jako plodný autor přispěl žánru takovými klasikami jako Dying Inside (česky Umírat v nitru/Laser 1994 a Lase</w:t>
      </w:r>
      <w:r w:rsidR="00F85FBB" w:rsidRPr="007F178D">
        <w:t>r-b</w:t>
      </w:r>
      <w:r w:rsidRPr="007F178D">
        <w:t>ooks 2009) Nightwings (česky Křídla noci/Polaris 1996) či Downward to the Earth (český Dolů k Zemi/Polaris 1995). První odchod do ústraní ohlásil v roce 1975, ale už v roce 1980 se vrátil se svou první knihou na pomezí science fiction a fantasy Lord Valenine</w:t>
      </w:r>
      <w:r w:rsidR="00F85FBB" w:rsidRPr="007F178D">
        <w:t>’</w:t>
      </w:r>
      <w:r w:rsidRPr="007F178D">
        <w:t>s Castle (Hrad lorda Valentina/Classic 1995) z gigantické planety Majipoor. Momentálně sídlí v Sanfranciském zálivu se svou ženou, autorkou a editorkou Karen Haberovou.</w:t>
      </w:r>
    </w:p>
    <w:p w14:paraId="50126514" w14:textId="77777777" w:rsidR="007F178D" w:rsidRDefault="007F178D" w:rsidP="002B2343">
      <w:pPr>
        <w:pStyle w:val="Text"/>
      </w:pPr>
    </w:p>
    <w:p w14:paraId="6CBC90EC" w14:textId="4B7E919B" w:rsidR="007F178D" w:rsidRDefault="007F178D" w:rsidP="007F178D">
      <w:pPr>
        <w:pStyle w:val="Nadpis1"/>
      </w:pPr>
      <w:bookmarkStart w:id="18" w:name="_Toc374528235"/>
      <w:r w:rsidRPr="008E4653">
        <w:t>Robert Silverberg</w:t>
      </w:r>
      <w:r>
        <w:t xml:space="preserve"> – Temné časy na půlnočním trhu</w:t>
      </w:r>
      <w:bookmarkEnd w:id="18"/>
    </w:p>
    <w:p w14:paraId="191093B7" w14:textId="77777777" w:rsidR="007F178D" w:rsidRDefault="007F178D" w:rsidP="002B2343">
      <w:pPr>
        <w:pStyle w:val="Text"/>
      </w:pPr>
    </w:p>
    <w:p w14:paraId="59853755" w14:textId="77777777" w:rsidR="005645A2" w:rsidRDefault="008E4653" w:rsidP="002B2343">
      <w:pPr>
        <w:pStyle w:val="Text"/>
      </w:pPr>
      <w:r w:rsidRPr="008E4653">
        <w:t>Obchod šel v tento čas obchodníkům s kouzly na známém Půlnočním trhu v Bombifalu pomalu a neustále se to zhoršovalo. Nikdo toho nelitoval více než Ghambivol Zwoll, licencovaný prodejce lektvarů a kouzel; zástupce vroonské rasy, drobná bytost s množstvím chapadel, vyčnívajícím zobákem a planoucíma žlutýma očima. Představoval čtvrtou generaci svého rodu a vlastnil pátý krámek v levé krajní řadě zadního sálu Půlnočního trhu v Bombifalu.</w:t>
      </w:r>
    </w:p>
    <w:p w14:paraId="7BDDEEF9" w14:textId="77777777" w:rsidR="005645A2" w:rsidRDefault="008E4653" w:rsidP="002B2343">
      <w:pPr>
        <w:pStyle w:val="Text"/>
      </w:pPr>
      <w:r w:rsidRPr="008E4653">
        <w:t>Och, ty krásné časy, jež si ještě dobře pamatoval! Davy dychtivých kupců se zájmem o čarodějné umění, které měl na prodej! Ty výzvy, jež triumfálně plnil, ony divy zaříkávání, jež vykonal! V těch úžasných, dávno ztracených dnech se beze strachu přesouval do nejpodivnějších sfér, cestoval mezi bazilišky a gorgonami, salamandry plivajícími oheň a okřídlenými hady, vesmír za vesmírem, jen aby se navracel obdařen tajemstvími, která potřeboval k splnění žádostí nenasytných klientů.</w:t>
      </w:r>
    </w:p>
    <w:p w14:paraId="5934440E" w14:textId="77777777" w:rsidR="005645A2" w:rsidRDefault="008E4653" w:rsidP="002B2343">
      <w:pPr>
        <w:pStyle w:val="Text"/>
      </w:pPr>
      <w:r w:rsidRPr="008E4653">
        <w:t xml:space="preserve">Ale teď </w:t>
      </w:r>
      <w:r w:rsidR="00F85FBB">
        <w:t>–</w:t>
      </w:r>
      <w:r w:rsidRPr="008E4653">
        <w:t xml:space="preserve"> ale teď </w:t>
      </w:r>
      <w:r w:rsidR="00F85FBB">
        <w:t>–</w:t>
      </w:r>
      <w:r w:rsidRPr="008E4653">
        <w:t>!</w:t>
      </w:r>
    </w:p>
    <w:p w14:paraId="7591A166" w14:textId="7912C35D" w:rsidR="005645A2" w:rsidRDefault="008E4653" w:rsidP="002B2343">
      <w:pPr>
        <w:pStyle w:val="Text"/>
      </w:pPr>
      <w:r w:rsidRPr="008E4653">
        <w:t xml:space="preserve">Všeobecný zájem o rozmanitá thaumaturgická umění, jenž na Majipooru vyklíčil za vlády Coronala lorda Prankipina a přerostl v celosvětové šílenství za dnů jeho skvělého nástupce, lorda </w:t>
      </w:r>
      <w:r w:rsidRPr="008E4653">
        <w:lastRenderedPageBreak/>
        <w:t>Confaluma, pominul. Královy vlastní pokusy o čarodějnictví kdysi tuto módu výrazně pobídly. Avšak během vlády následujících, k tomuto oboru skeptičtějších panovníků lorda Prestimiona a lorda Dekkereta zájem obyvatel postupně upadal, a nyní, více než století po Dekkeretově době, se čarodějnictví stalo pouhým vedlejším artiklem, ani více ani méně žádaným než pepř, víno, voda na nádobí nebo jiné, denně používané zboží. Když někdo potřeboval, poradil se s příslušným kouzelníkem; ale éra, kdy byli čarodějové obléháni neodbytnými stálými zákazníky po celý den, dávno minula.</w:t>
      </w:r>
    </w:p>
    <w:p w14:paraId="2A5DCF4E" w14:textId="77777777" w:rsidR="005645A2" w:rsidRDefault="008E4653" w:rsidP="002B2343">
      <w:pPr>
        <w:pStyle w:val="Text"/>
      </w:pPr>
      <w:r w:rsidRPr="008E4653">
        <w:t>V ty slavné dny bylo čarodějnické oddělení otevíráno jen v první a třetí moředny v měsíci, což vytvářelo zvýšenou poptávku, která pomáhala v navození pocitu nutnosti mezi nakupujícími. Ale v posledním desetiletí museli kouzelníci pro svou obživu otevírat obchody každou noc, aby jejich služby zůstaly vždy dostupné oné hrstce zákazníků, jež se vůbec objevila, ale i tak se zdálo, že čarodějnické řemeslo každým rokem víc a víc upadá.</w:t>
      </w:r>
    </w:p>
    <w:p w14:paraId="46DB8DEC" w14:textId="370E91F0" w:rsidR="005645A2" w:rsidRDefault="008E4653" w:rsidP="002B2343">
      <w:pPr>
        <w:pStyle w:val="Text"/>
      </w:pPr>
      <w:r w:rsidRPr="008E4653">
        <w:t>Dokonce ještě před dvanácti lety měl Ghambivol Zwoll víc práce, než kolik dokázal zvládnout. Před dvěma lety byl z finančních důvodů nucen přijmout partnera, Shostik</w:t>
      </w:r>
      <w:r w:rsidR="00F85FBB" w:rsidRPr="008E4653">
        <w:t>a</w:t>
      </w:r>
      <w:r w:rsidR="00F85FBB">
        <w:t>-</w:t>
      </w:r>
      <w:r w:rsidR="00F85FBB" w:rsidRPr="008E4653">
        <w:t>W</w:t>
      </w:r>
      <w:r w:rsidRPr="008E4653">
        <w:t>illerona ze s</w:t>
      </w:r>
      <w:r w:rsidR="00F85FBB" w:rsidRPr="008E4653">
        <w:t>u</w:t>
      </w:r>
      <w:r w:rsidR="00F85FBB">
        <w:t>-</w:t>
      </w:r>
      <w:r w:rsidR="00F85FBB" w:rsidRPr="008E4653">
        <w:t>s</w:t>
      </w:r>
      <w:r w:rsidRPr="008E4653">
        <w:t>uheriské rasy, a společně se jim vcelku dařilo protlouci se dobou snižujícího se zájmu o všechny druhy kouzelnického řemesla. Jejich pokladna se ale i tak vyprazdňovala, dluhy rostly do nepříjemných výšin a blížily se k bodu, kdy by oběma majitelům nezbylo než propustit jediného zaměstnance, tupou, robustní skandarskou ženu, která jim každý večer před otevřením obchodu vytřela podlahu a uklidila. Takže vzbudilo pořádný rozruch, když jedné noci, tři hodiny po půlnoci, vešel rozmáchlým krokem do jejich obchodu vysoký, nafoukaný mladík, oblečený v okázalý oděv aristokracie: výborně padnoucí modrý kabát s nabíranými rukávy prošívanými zlat</w:t>
      </w:r>
      <w:r w:rsidR="007F178D">
        <w:t>e</w:t>
      </w:r>
      <w:r w:rsidRPr="008E4653">
        <w:t>m a rozšiřujícími se šosy, a v klobouk se širokou střechou, zdobený nějakým druhem vzácné kůže.</w:t>
      </w:r>
    </w:p>
    <w:p w14:paraId="3CF529D3" w14:textId="77777777" w:rsidR="005645A2" w:rsidRDefault="008E4653" w:rsidP="002B2343">
      <w:pPr>
        <w:pStyle w:val="Text"/>
      </w:pPr>
      <w:r w:rsidRPr="008E4653">
        <w:t xml:space="preserve">Byl zrzavý, modrooký, pohledný a energický. Vyhlížel zámožně. Ale bylo na něm ještě něco, alespoň se to tak zdálo Ghambivolu Zwollovi. Ta uculená ústa, ten až příliš světácky našikmo nasazený klobouk, to všechno křičelo </w:t>
      </w:r>
      <w:r w:rsidRPr="008E4653">
        <w:rPr>
          <w:i/>
        </w:rPr>
        <w:t>bídák, rozmařilec, povaleč.</w:t>
      </w:r>
    </w:p>
    <w:p w14:paraId="29695B73" w14:textId="77777777" w:rsidR="005645A2" w:rsidRDefault="008E4653" w:rsidP="002B2343">
      <w:pPr>
        <w:pStyle w:val="Text"/>
      </w:pPr>
      <w:r w:rsidRPr="008E4653">
        <w:lastRenderedPageBreak/>
        <w:t>Na tom nezáleží. Ghambivol Zwoll se ve své době vypořádal se spoustou podobných. Dokud platili své účty včas, Ghambivol se nezajímal o mravní úpadky svých klientů.</w:t>
      </w:r>
    </w:p>
    <w:p w14:paraId="391E4BFA" w14:textId="77777777" w:rsidR="005645A2" w:rsidRDefault="008E4653" w:rsidP="002B2343">
      <w:pPr>
        <w:pStyle w:val="Text"/>
      </w:pPr>
      <w:r w:rsidRPr="008E4653">
        <w:t xml:space="preserve">Pyšný hejsek zaujal arogantní postoj, s rukou spočívající na zářícím jílci meče, který mu visel ze širokého opentlovaného bandalíru po boku, a zahřímal: </w:t>
      </w:r>
      <w:r w:rsidR="00F85FBB">
        <w:t>„</w:t>
      </w:r>
      <w:r w:rsidRPr="008E4653">
        <w:t>Jeden nápoj lásky, prosím. Na uloupení srdce dámy z nejvyšších kruhů! A nehodlám na tom šetřit.</w:t>
      </w:r>
      <w:r w:rsidR="00F85FBB">
        <w:t>“</w:t>
      </w:r>
    </w:p>
    <w:p w14:paraId="354248FB" w14:textId="77777777" w:rsidR="005645A2" w:rsidRDefault="008E4653" w:rsidP="002B2343">
      <w:pPr>
        <w:pStyle w:val="Text"/>
      </w:pPr>
      <w:r w:rsidRPr="008E4653">
        <w:t xml:space="preserve">Ghambivol Zwoll zamaskoval svou radost klidným obchodnickým chováním. Podíval se vzhůru </w:t>
      </w:r>
      <w:r w:rsidR="00F85FBB">
        <w:t>–</w:t>
      </w:r>
      <w:r w:rsidRPr="008E4653">
        <w:t xml:space="preserve"> a vzhůru a vzhůru a vzhůru, protože jeho nový zákazník byl opravdu vysoký a vrooni jsou maličká stvoření, lidem přinejlepším po kolena </w:t>
      </w:r>
      <w:r w:rsidR="00F85FBB">
        <w:t>–</w:t>
      </w:r>
      <w:r w:rsidRPr="008E4653">
        <w:t xml:space="preserve"> a rozvážně řekl: </w:t>
      </w:r>
      <w:r w:rsidR="00F85FBB">
        <w:t>„</w:t>
      </w:r>
      <w:r w:rsidRPr="008E4653">
        <w:t>Ano, ano, jistě. Nabízíme takové směsi na všech úrovních účinnosti a síly.</w:t>
      </w:r>
      <w:r w:rsidR="00F85FBB">
        <w:t>“</w:t>
      </w:r>
      <w:r w:rsidRPr="008E4653">
        <w:t xml:space="preserve"> Natáhl se pro poznámkový sešitek. </w:t>
      </w:r>
      <w:r w:rsidR="00F85FBB">
        <w:t>„</w:t>
      </w:r>
      <w:r w:rsidRPr="008E4653">
        <w:t>Vaše jméno, prosím?</w:t>
      </w:r>
      <w:r w:rsidR="00F85FBB">
        <w:t>“</w:t>
      </w:r>
    </w:p>
    <w:p w14:paraId="291864BB" w14:textId="77777777" w:rsidR="005645A2" w:rsidRDefault="008E4653" w:rsidP="002B2343">
      <w:pPr>
        <w:pStyle w:val="Text"/>
      </w:pPr>
      <w:r w:rsidRPr="008E4653">
        <w:t xml:space="preserve">Očekával nějaký fantaskní pseudonym. Místo toho návštěvník zahlásil impozantně: </w:t>
      </w:r>
      <w:r w:rsidR="00F85FBB">
        <w:t>„</w:t>
      </w:r>
      <w:r w:rsidRPr="008E4653">
        <w:t>Jsem markýz Mirl Meldelleran, čtvrtý syn třetího syna hraběte z Canzilaine.</w:t>
      </w:r>
      <w:r w:rsidR="00F85FBB">
        <w:t>“</w:t>
      </w:r>
    </w:p>
    <w:p w14:paraId="58956F2F" w14:textId="5B32807B" w:rsidR="005645A2" w:rsidRDefault="00F85FBB" w:rsidP="002B2343">
      <w:pPr>
        <w:pStyle w:val="Text"/>
      </w:pPr>
      <w:r>
        <w:t>„</w:t>
      </w:r>
      <w:r w:rsidR="008E4653" w:rsidRPr="008E4653">
        <w:t>Ovšem,</w:t>
      </w:r>
      <w:r>
        <w:t>“</w:t>
      </w:r>
      <w:r w:rsidR="008E4653" w:rsidRPr="008E4653">
        <w:t xml:space="preserve"> odpověděl Ghambivol Zwoll, mírně omráčen, protože hrabě z Canzilaine byl jeden z nejbohatších a nejvlivnějších lidí </w:t>
      </w:r>
      <w:r w:rsidR="008E4653" w:rsidRPr="007F178D">
        <w:t>na Hradní Hoře. Podíval se přes místnost na tyčící se postavu Shostika</w:t>
      </w:r>
      <w:r w:rsidR="004164C6" w:rsidRPr="007F178D">
        <w:t>-</w:t>
      </w:r>
      <w:r w:rsidR="008E4653" w:rsidRPr="007F178D">
        <w:t>Willerona, který stál u protější stěny. S</w:t>
      </w:r>
      <w:r w:rsidRPr="007F178D">
        <w:t>u-s</w:t>
      </w:r>
      <w:r w:rsidR="008E4653" w:rsidRPr="007F178D">
        <w:t xml:space="preserve">uheris vyzařoval smíšené emoce </w:t>
      </w:r>
      <w:r w:rsidRPr="007F178D">
        <w:t>–</w:t>
      </w:r>
      <w:r w:rsidR="008E4653" w:rsidRPr="007F178D">
        <w:t xml:space="preserve"> jeho optimistická hlava u pravé ruky zářila potěšením nad</w:t>
      </w:r>
      <w:r w:rsidR="008E4653" w:rsidRPr="008E4653">
        <w:rPr>
          <w:b/>
        </w:rPr>
        <w:t xml:space="preserve"> </w:t>
      </w:r>
      <w:r w:rsidR="008E4653" w:rsidRPr="008E4653">
        <w:t xml:space="preserve">vyhlídkou velkého zisku, ale hlava u levé ruky, která nesnášela takové urozené floutky, se mračila odporem. Vroon po něm střelil rychlým jasným pohledem, aby mu dal najevo, že tohoto klienta zvládne bez zasahování. </w:t>
      </w:r>
      <w:r>
        <w:t>„</w:t>
      </w:r>
      <w:r w:rsidR="008E4653" w:rsidRPr="008E4653">
        <w:t>Budu samozřejmě potřebovat detaily vaší žádosti.</w:t>
      </w:r>
      <w:r>
        <w:t>“</w:t>
      </w:r>
    </w:p>
    <w:p w14:paraId="149525E4" w14:textId="77777777" w:rsidR="005645A2" w:rsidRDefault="00F85FBB" w:rsidP="002B2343">
      <w:pPr>
        <w:pStyle w:val="Text"/>
      </w:pPr>
      <w:r>
        <w:t>„</w:t>
      </w:r>
      <w:r w:rsidR="008E4653" w:rsidRPr="008E4653">
        <w:t>Detaily?</w:t>
      </w:r>
      <w:r>
        <w:t>“</w:t>
      </w:r>
    </w:p>
    <w:p w14:paraId="1899438E" w14:textId="77777777" w:rsidR="005645A2" w:rsidRDefault="00F85FBB" w:rsidP="002B2343">
      <w:pPr>
        <w:pStyle w:val="Text"/>
      </w:pPr>
      <w:r>
        <w:t>„</w:t>
      </w:r>
      <w:r w:rsidR="008E4653" w:rsidRPr="008E4653">
        <w:t xml:space="preserve">Cíl, kterého hodláte dosáhnout </w:t>
      </w:r>
      <w:r>
        <w:t>–</w:t>
      </w:r>
      <w:r w:rsidR="008E4653" w:rsidRPr="008E4653">
        <w:t xml:space="preserve"> jestli to má být jen svedení, lehká romance nebo něco hlubšího, vedoucího třeba i ke sňatku. A také informace ohledně slečnina věku a vzhledu, její přibližnou výšku a váhu, chápejte, abychom mohli vypočítat správnou dávku.</w:t>
      </w:r>
      <w:r>
        <w:t>“</w:t>
      </w:r>
      <w:r w:rsidR="008E4653" w:rsidRPr="008E4653">
        <w:t xml:space="preserve"> Riskoval a nechal intenzivní zář svých žlutých očí, aby se střetla s jemným pohledem markýze. </w:t>
      </w:r>
      <w:r>
        <w:t>„</w:t>
      </w:r>
      <w:r w:rsidR="008E4653" w:rsidRPr="008E4653">
        <w:t>Doufám, že budete v těchto věcech sdílný, jinak bude velmi těžké splnit váš požadavek. Pokud to dobře chápu, je mladá?</w:t>
      </w:r>
      <w:r>
        <w:t>“</w:t>
      </w:r>
    </w:p>
    <w:p w14:paraId="692E0845" w14:textId="77777777" w:rsidR="005645A2" w:rsidRDefault="00F85FBB" w:rsidP="002B2343">
      <w:pPr>
        <w:pStyle w:val="Text"/>
      </w:pPr>
      <w:r>
        <w:lastRenderedPageBreak/>
        <w:t>„</w:t>
      </w:r>
      <w:r w:rsidR="008E4653" w:rsidRPr="008E4653">
        <w:t>Zajisté. Je jí osmnáct.</w:t>
      </w:r>
      <w:r>
        <w:t>“</w:t>
      </w:r>
    </w:p>
    <w:p w14:paraId="79EF352A" w14:textId="77777777" w:rsidR="005645A2" w:rsidRDefault="00F85FBB" w:rsidP="002B2343">
      <w:pPr>
        <w:pStyle w:val="Text"/>
      </w:pPr>
      <w:r>
        <w:t>„</w:t>
      </w:r>
      <w:r w:rsidR="008E4653" w:rsidRPr="008E4653">
        <w:t>Ach, osmnáct.</w:t>
      </w:r>
      <w:r>
        <w:t>“</w:t>
      </w:r>
      <w:r w:rsidR="008E4653" w:rsidRPr="008E4653">
        <w:t xml:space="preserve"> Vroon taktně sklopil zrak. </w:t>
      </w:r>
      <w:r>
        <w:t>„</w:t>
      </w:r>
      <w:r w:rsidR="008E4653" w:rsidRPr="008E4653">
        <w:t xml:space="preserve">A nejspíš s malou sexuální zkušeností? </w:t>
      </w:r>
      <w:r>
        <w:t>–</w:t>
      </w:r>
      <w:r w:rsidR="008E4653" w:rsidRPr="008E4653">
        <w:t xml:space="preserve"> nemám v úmyslu vyzvídat, chápejte, ale pokud máme určit správnou </w:t>
      </w:r>
      <w:r>
        <w:t>–“</w:t>
      </w:r>
    </w:p>
    <w:p w14:paraId="79520EA9" w14:textId="77777777" w:rsidR="005645A2" w:rsidRDefault="00F85FBB" w:rsidP="002B2343">
      <w:pPr>
        <w:pStyle w:val="Text"/>
      </w:pPr>
      <w:r>
        <w:t>„</w:t>
      </w:r>
      <w:r w:rsidR="008E4653" w:rsidRPr="008E4653">
        <w:t>Ano,</w:t>
      </w:r>
      <w:r>
        <w:t>“</w:t>
      </w:r>
      <w:r w:rsidR="008E4653" w:rsidRPr="008E4653">
        <w:t xml:space="preserve"> odvětil markýz Mirl Meldelleran. </w:t>
      </w:r>
      <w:r>
        <w:t>„</w:t>
      </w:r>
      <w:r w:rsidR="008E4653" w:rsidRPr="008E4653">
        <w:t>Nic před vámi netajím. Je to panna nejryzejší nevinnosti.</w:t>
      </w:r>
      <w:r>
        <w:t>“</w:t>
      </w:r>
    </w:p>
    <w:p w14:paraId="2454FE41" w14:textId="77777777" w:rsidR="005645A2" w:rsidRDefault="00F85FBB" w:rsidP="002B2343">
      <w:pPr>
        <w:pStyle w:val="Text"/>
      </w:pPr>
      <w:r>
        <w:t>„</w:t>
      </w:r>
      <w:r w:rsidR="008E4653" w:rsidRPr="008E4653">
        <w:t>Ach,</w:t>
      </w:r>
      <w:r>
        <w:t>“</w:t>
      </w:r>
      <w:r w:rsidR="008E4653" w:rsidRPr="008E4653">
        <w:t xml:space="preserve"> vzdychl Ghambivol Zwoll.</w:t>
      </w:r>
    </w:p>
    <w:p w14:paraId="72C4D7E5" w14:textId="77777777" w:rsidR="005645A2" w:rsidRDefault="00F85FBB" w:rsidP="002B2343">
      <w:pPr>
        <w:pStyle w:val="Text"/>
      </w:pPr>
      <w:r>
        <w:t>„</w:t>
      </w:r>
      <w:r w:rsidR="008E4653" w:rsidRPr="008E4653">
        <w:t>A pohybuje se v nejvyšších kruzích u dvora. Popravdě je to lady Alesarda z Muldemaru, o jejíž kráse a vtipu jste již nepochybně slyšel.</w:t>
      </w:r>
      <w:r>
        <w:t>“</w:t>
      </w:r>
    </w:p>
    <w:p w14:paraId="5F826C3C" w14:textId="77777777" w:rsidR="005645A2" w:rsidRDefault="008E4653" w:rsidP="002B2343">
      <w:pPr>
        <w:pStyle w:val="Text"/>
      </w:pPr>
      <w:r w:rsidRPr="008E4653">
        <w:t xml:space="preserve">To byla šokující novinka. Ghambivol Zwoll bojoval, aby skryl veškeré znepokojení, které v něm jméno oné lady vzbudilo, ale nebyl schopen porazit spletité, úzkostné svíjení svých nespočetných chapadel. </w:t>
      </w:r>
      <w:r w:rsidR="00F85FBB">
        <w:t>„</w:t>
      </w:r>
      <w:r w:rsidRPr="008E4653">
        <w:t xml:space="preserve">Lady </w:t>
      </w:r>
      <w:r w:rsidR="00F85FBB">
        <w:t>–</w:t>
      </w:r>
      <w:r w:rsidRPr="008E4653">
        <w:t xml:space="preserve"> Alesarda </w:t>
      </w:r>
      <w:r w:rsidR="00F85FBB">
        <w:t>–</w:t>
      </w:r>
      <w:r w:rsidRPr="008E4653">
        <w:t xml:space="preserve"> z Muldemaru,</w:t>
      </w:r>
      <w:r w:rsidR="00F85FBB">
        <w:t>“</w:t>
      </w:r>
      <w:r w:rsidRPr="008E4653">
        <w:t xml:space="preserve"> zopakoval Vroon pomalu. </w:t>
      </w:r>
      <w:r w:rsidR="00F85FBB">
        <w:t>„</w:t>
      </w:r>
      <w:r w:rsidRPr="008E4653">
        <w:t>Ach. Ach.</w:t>
      </w:r>
      <w:r w:rsidR="00F85FBB">
        <w:t>“</w:t>
      </w:r>
      <w:r w:rsidRPr="008E4653">
        <w:t xml:space="preserve"> Jeho partner na něj teď vztekle zíral ze svého místa ve stínech v rohu místnosti, opatrná levá hlava mračící se vztekem i obvykle radostná pravá, obě vykazovaly znepokojení. </w:t>
      </w:r>
      <w:r w:rsidR="00F85FBB">
        <w:t>„</w:t>
      </w:r>
      <w:r w:rsidRPr="008E4653">
        <w:t>To jméno jsem už slyšel. Je královského rodu, že?</w:t>
      </w:r>
      <w:r w:rsidR="00F85FBB">
        <w:t>“</w:t>
      </w:r>
    </w:p>
    <w:p w14:paraId="6449F6B0" w14:textId="77777777" w:rsidR="005645A2" w:rsidRDefault="00F85FBB" w:rsidP="002B2343">
      <w:pPr>
        <w:pStyle w:val="Text"/>
      </w:pPr>
      <w:r>
        <w:t>„</w:t>
      </w:r>
      <w:r w:rsidR="008E4653" w:rsidRPr="008E4653">
        <w:t>Z šesté generace samotného Pontifika Prestimiona.</w:t>
      </w:r>
      <w:r>
        <w:t>“</w:t>
      </w:r>
    </w:p>
    <w:p w14:paraId="65A6EB4C" w14:textId="77777777" w:rsidR="005645A2" w:rsidRDefault="00F85FBB" w:rsidP="002B2343">
      <w:pPr>
        <w:pStyle w:val="Text"/>
      </w:pPr>
      <w:r>
        <w:t>„</w:t>
      </w:r>
      <w:r w:rsidR="008E4653" w:rsidRPr="008E4653">
        <w:t>Ach. Hmm. Ach.</w:t>
      </w:r>
      <w:r>
        <w:t>“</w:t>
      </w:r>
      <w:r w:rsidR="008E4653" w:rsidRPr="008E4653">
        <w:t xml:space="preserve"> Ghambivol Zwoll pochopil, že se dostávají do mimořádně hlubokých vod. Přál si, aby si markýz ponechal identitu své lady pro sebe. Ale obchod je obchod, a pokladna byla nebezpečně prázdná. Aby zamaskoval nejistotu, zapisoval si po nějaký čas poznámky; a pak, když konečně vzhlédl, řekl s radostí, kterou rozhodně necítil: </w:t>
      </w:r>
      <w:r>
        <w:t>„</w:t>
      </w:r>
      <w:r w:rsidR="008E4653" w:rsidRPr="008E4653">
        <w:t>Do týdne budeme mít, co potřebujete. A poplatek bude</w:t>
      </w:r>
      <w:r>
        <w:t>…</w:t>
      </w:r>
      <w:r w:rsidR="008E4653" w:rsidRPr="008E4653">
        <w:t xml:space="preserve"> hmm</w:t>
      </w:r>
      <w:r>
        <w:t>…“</w:t>
      </w:r>
    </w:p>
    <w:p w14:paraId="1DCEBD80" w14:textId="77777777" w:rsidR="005645A2" w:rsidRDefault="008E4653" w:rsidP="002B2343">
      <w:pPr>
        <w:pStyle w:val="Text"/>
      </w:pPr>
      <w:r w:rsidRPr="008E4653">
        <w:t xml:space="preserve">Rychle, skoro zoufale vypočítal nejvyšší cenu, kterou by takový obchod snesl, a pak ji zdvojnásobil </w:t>
      </w:r>
      <w:r w:rsidR="00F85FBB">
        <w:t>–</w:t>
      </w:r>
      <w:r w:rsidRPr="008E4653">
        <w:t xml:space="preserve"> v očekávání, že bude usmlouván. </w:t>
      </w:r>
      <w:r w:rsidR="00F85FBB">
        <w:t>„</w:t>
      </w:r>
      <w:r w:rsidRPr="008E4653">
        <w:t>Dvacet královských.</w:t>
      </w:r>
      <w:r w:rsidR="00F85FBB">
        <w:t>“</w:t>
      </w:r>
    </w:p>
    <w:p w14:paraId="109A34C1" w14:textId="77777777" w:rsidR="005645A2" w:rsidRDefault="00F85FBB" w:rsidP="002B2343">
      <w:pPr>
        <w:pStyle w:val="Text"/>
      </w:pPr>
      <w:r>
        <w:t>„</w:t>
      </w:r>
      <w:r w:rsidR="008E4653" w:rsidRPr="008E4653">
        <w:t>Dvacet,</w:t>
      </w:r>
      <w:r>
        <w:t>“</w:t>
      </w:r>
      <w:r w:rsidR="008E4653" w:rsidRPr="008E4653">
        <w:t xml:space="preserve"> zopakoval markýz apaticky. </w:t>
      </w:r>
      <w:r>
        <w:t>„</w:t>
      </w:r>
      <w:r w:rsidR="008E4653" w:rsidRPr="008E4653">
        <w:t>Tak dobrá.</w:t>
      </w:r>
      <w:r>
        <w:t>“</w:t>
      </w:r>
    </w:p>
    <w:p w14:paraId="621FE1EB" w14:textId="77777777" w:rsidR="005645A2" w:rsidRDefault="008E4653" w:rsidP="002B2343">
      <w:pPr>
        <w:pStyle w:val="Text"/>
      </w:pPr>
      <w:r w:rsidRPr="008E4653">
        <w:t>Ghambivola zajímalo, jak by reagoval, kdyby řekl třicet. Nebo padesát. Bylo to tak dávno, kdy měl naposled zákazníka markýzova postavení, že zapomněl, jak jsou takoví lidé lhostejní k ceně. No, teď už bylo pozdě.</w:t>
      </w:r>
    </w:p>
    <w:p w14:paraId="6AB3A5F8" w14:textId="77777777" w:rsidR="005645A2" w:rsidRDefault="00F85FBB" w:rsidP="002B2343">
      <w:pPr>
        <w:pStyle w:val="Text"/>
      </w:pPr>
      <w:r>
        <w:t>„</w:t>
      </w:r>
      <w:r w:rsidR="008E4653" w:rsidRPr="008E4653">
        <w:t>Činila by vám problém záloha pěti, co říkáte?</w:t>
      </w:r>
      <w:r>
        <w:t>“</w:t>
      </w:r>
    </w:p>
    <w:p w14:paraId="44868082" w14:textId="77777777" w:rsidR="005645A2" w:rsidRDefault="00F85FBB" w:rsidP="002B2343">
      <w:pPr>
        <w:pStyle w:val="Text"/>
      </w:pPr>
      <w:r>
        <w:lastRenderedPageBreak/>
        <w:t>„</w:t>
      </w:r>
      <w:r w:rsidR="008E4653" w:rsidRPr="008E4653">
        <w:t>Stěží.</w:t>
      </w:r>
      <w:r>
        <w:t>“</w:t>
      </w:r>
      <w:r w:rsidR="008E4653" w:rsidRPr="008E4653">
        <w:t xml:space="preserve"> Mirl Meldelleran vytáhl z měšce tlustý lesklý peníz a položil ho na Ghambivolův stůl. Vroon si minci rychle přitáhl roztřeseným chapadlem. </w:t>
      </w:r>
      <w:r>
        <w:t>„</w:t>
      </w:r>
      <w:r w:rsidR="008E4653" w:rsidRPr="008E4653">
        <w:t>Jeden týden,</w:t>
      </w:r>
      <w:r>
        <w:t>“</w:t>
      </w:r>
      <w:r w:rsidR="008E4653" w:rsidRPr="008E4653">
        <w:t xml:space="preserve"> řekl markýz Mirl Meldelleran. </w:t>
      </w:r>
      <w:r>
        <w:t>„</w:t>
      </w:r>
      <w:r w:rsidR="008E4653" w:rsidRPr="008E4653">
        <w:t>Výsledky jsou, doufám, zaručeny?</w:t>
      </w:r>
      <w:r>
        <w:t>“</w:t>
      </w:r>
    </w:p>
    <w:p w14:paraId="30269D57" w14:textId="77777777" w:rsidR="005645A2" w:rsidRDefault="00F85FBB" w:rsidP="002B2343">
      <w:pPr>
        <w:pStyle w:val="Text"/>
      </w:pPr>
      <w:r>
        <w:t>„</w:t>
      </w:r>
      <w:r w:rsidR="008E4653" w:rsidRPr="008E4653">
        <w:t>Ale zajisté,</w:t>
      </w:r>
      <w:r>
        <w:t>“</w:t>
      </w:r>
      <w:r w:rsidR="008E4653" w:rsidRPr="008E4653">
        <w:t xml:space="preserve"> odpověděl Ghambivol Zwoll.</w:t>
      </w:r>
    </w:p>
    <w:p w14:paraId="536C8A28" w14:textId="77777777" w:rsidR="005645A2" w:rsidRPr="007F178D" w:rsidRDefault="00F85FBB" w:rsidP="002B2343">
      <w:pPr>
        <w:pStyle w:val="Text"/>
      </w:pPr>
      <w:r>
        <w:t>„</w:t>
      </w:r>
      <w:r w:rsidR="008E4653" w:rsidRPr="008E4653">
        <w:t>To je šílenství,</w:t>
      </w:r>
      <w:r>
        <w:t>“</w:t>
      </w:r>
      <w:r w:rsidR="008E4653" w:rsidRPr="008E4653">
        <w:t xml:space="preserve"> namítl Shosti</w:t>
      </w:r>
      <w:r w:rsidRPr="008E4653">
        <w:t>k</w:t>
      </w:r>
      <w:r>
        <w:t>-</w:t>
      </w:r>
      <w:r w:rsidRPr="008E4653">
        <w:t>W</w:t>
      </w:r>
      <w:r w:rsidR="008E4653" w:rsidRPr="008E4653">
        <w:t xml:space="preserve">illeron v ten moment, kdy </w:t>
      </w:r>
      <w:r w:rsidR="008E4653" w:rsidRPr="007F178D">
        <w:t xml:space="preserve">se dveře za markýzem Mirlem Meldelleranem zavřely a oni byli opět sami. </w:t>
      </w:r>
      <w:r w:rsidRPr="007F178D">
        <w:t>„</w:t>
      </w:r>
      <w:r w:rsidR="008E4653" w:rsidRPr="007F178D">
        <w:t>To nás zničí! Princezna panna z Prestimionova rodu, která se pohybuje v nejvyšších kruzích dvora, a ty ji hodláš hodit do postele čtvrtému synu třetího syna?</w:t>
      </w:r>
      <w:r w:rsidRPr="007F178D">
        <w:t>“</w:t>
      </w:r>
    </w:p>
    <w:p w14:paraId="6BC6A6E7" w14:textId="625E65F8" w:rsidR="005645A2" w:rsidRPr="007F178D" w:rsidRDefault="00F85FBB" w:rsidP="002B2343">
      <w:pPr>
        <w:pStyle w:val="Text"/>
      </w:pPr>
      <w:r w:rsidRPr="007F178D">
        <w:t>„</w:t>
      </w:r>
      <w:r w:rsidR="008E4653" w:rsidRPr="007F178D">
        <w:t>Dvacet královských,</w:t>
      </w:r>
      <w:r w:rsidRPr="007F178D">
        <w:t>“</w:t>
      </w:r>
      <w:r w:rsidR="008E4653" w:rsidRPr="007F178D">
        <w:t xml:space="preserve"> odpověděl Ghambivol Zwoll. </w:t>
      </w:r>
      <w:r w:rsidRPr="007F178D">
        <w:t>„</w:t>
      </w:r>
      <w:r w:rsidR="008E4653" w:rsidRPr="007F178D">
        <w:t xml:space="preserve">Víš, jaký byl náš hrubý příjem za poslední tři měsíce? Stěží jedna třetina. </w:t>
      </w:r>
      <w:r w:rsidR="007F178D">
        <w:t>Č</w:t>
      </w:r>
      <w:r w:rsidR="008E4653" w:rsidRPr="007F178D">
        <w:t>ekal jsem, že se mnou bude smlouvat, a spokojil bych se s deseti, nebo i s pěti. Nebo se třemi, nebo s dvěma. Ale dvacet</w:t>
      </w:r>
      <w:r w:rsidRPr="007F178D">
        <w:t>…</w:t>
      </w:r>
      <w:r w:rsidR="008E4653" w:rsidRPr="007F178D">
        <w:t xml:space="preserve"> </w:t>
      </w:r>
      <w:r w:rsidR="008E4653" w:rsidRPr="007F178D">
        <w:rPr>
          <w:i/>
        </w:rPr>
        <w:t>dvacet!</w:t>
      </w:r>
      <w:r w:rsidRPr="007F178D">
        <w:rPr>
          <w:i/>
        </w:rPr>
        <w:t>“</w:t>
      </w:r>
    </w:p>
    <w:p w14:paraId="5A0E8218" w14:textId="77777777" w:rsidR="005645A2" w:rsidRDefault="00F85FBB" w:rsidP="002B2343">
      <w:pPr>
        <w:pStyle w:val="Text"/>
      </w:pPr>
      <w:r>
        <w:t>„</w:t>
      </w:r>
      <w:r w:rsidR="008E4653" w:rsidRPr="008E4653">
        <w:t>Je to strašný risk. Prodejci toho nápoje budou vysledováni.</w:t>
      </w:r>
      <w:r>
        <w:t>“</w:t>
      </w:r>
    </w:p>
    <w:p w14:paraId="21A69459" w14:textId="77777777" w:rsidR="005645A2" w:rsidRDefault="00F85FBB" w:rsidP="002B2343">
      <w:pPr>
        <w:pStyle w:val="Text"/>
      </w:pPr>
      <w:r>
        <w:t>„</w:t>
      </w:r>
      <w:r w:rsidR="008E4653" w:rsidRPr="008E4653">
        <w:t>A co s tím? My nebudeme ti, kteří svedou mladou princeznu.</w:t>
      </w:r>
      <w:r>
        <w:t>“</w:t>
      </w:r>
    </w:p>
    <w:p w14:paraId="1B79910D" w14:textId="77777777" w:rsidR="005645A2" w:rsidRDefault="00F85FBB" w:rsidP="002B2343">
      <w:pPr>
        <w:pStyle w:val="Text"/>
      </w:pPr>
      <w:r>
        <w:t>„</w:t>
      </w:r>
      <w:r w:rsidR="008E4653" w:rsidRPr="008E4653">
        <w:t>Ale Ghambivole, je to ohavnost!</w:t>
      </w:r>
      <w:r>
        <w:t>“</w:t>
      </w:r>
      <w:r w:rsidR="008E4653" w:rsidRPr="008E4653">
        <w:t xml:space="preserve"> Slova pocházela od pravé hlavy, což donutilo Ghambivola se zamyslet, protože pravá hlava byla tou, co pořád přetékala nadšením a nevázaností, zatímco ta druhá, dominantní levá, vždy nabádala k opatrnosti. </w:t>
      </w:r>
      <w:r>
        <w:t>„</w:t>
      </w:r>
      <w:r w:rsidR="008E4653" w:rsidRPr="008E4653">
        <w:t>Zbičují nás! Stáhnou nás z kůže!</w:t>
      </w:r>
      <w:r>
        <w:t>“</w:t>
      </w:r>
    </w:p>
    <w:p w14:paraId="2BEF72DC" w14:textId="77777777" w:rsidR="005645A2" w:rsidRDefault="00F85FBB" w:rsidP="002B2343">
      <w:pPr>
        <w:pStyle w:val="Text"/>
      </w:pPr>
      <w:r>
        <w:t>„</w:t>
      </w:r>
      <w:r w:rsidR="008E4653" w:rsidRPr="008E4653">
        <w:t>Jsme jen dodavatelé, nic víc. Jsme chráněni obchodním zákonem. Co prodáváme, je legální, a co on plánuje, je taky legální, i když politováníhodné. Dívka už má věk.</w:t>
      </w:r>
      <w:r>
        <w:t>“</w:t>
      </w:r>
    </w:p>
    <w:p w14:paraId="19D47D9A" w14:textId="77777777" w:rsidR="005645A2" w:rsidRDefault="00F85FBB" w:rsidP="002B2343">
      <w:pPr>
        <w:pStyle w:val="Text"/>
      </w:pPr>
      <w:r>
        <w:t>„</w:t>
      </w:r>
      <w:r w:rsidR="008E4653" w:rsidRPr="008E4653">
        <w:t>To tvrdí on.</w:t>
      </w:r>
      <w:r>
        <w:t>“</w:t>
      </w:r>
    </w:p>
    <w:p w14:paraId="74758DB5" w14:textId="77777777" w:rsidR="005645A2" w:rsidRDefault="00F85FBB" w:rsidP="002B2343">
      <w:pPr>
        <w:pStyle w:val="Text"/>
      </w:pPr>
      <w:r>
        <w:t>„</w:t>
      </w:r>
      <w:r w:rsidR="008E4653" w:rsidRPr="008E4653">
        <w:t>Pokud mi o tom lhal, je to jeho prohřešek. Myslíš, že bych se odvážil žádat vnuka hraběte z Canzilaine o čestné prohlášení?</w:t>
      </w:r>
      <w:r>
        <w:t>“</w:t>
      </w:r>
    </w:p>
    <w:p w14:paraId="0BCAE429" w14:textId="77777777" w:rsidR="005645A2" w:rsidRDefault="00F85FBB" w:rsidP="002B2343">
      <w:pPr>
        <w:pStyle w:val="Text"/>
      </w:pPr>
      <w:r>
        <w:t>„</w:t>
      </w:r>
      <w:r w:rsidR="008E4653" w:rsidRPr="008E4653">
        <w:t xml:space="preserve">Ale i tak, Ghambivole </w:t>
      </w:r>
      <w:r>
        <w:t>–“</w:t>
      </w:r>
    </w:p>
    <w:p w14:paraId="7B0EE293" w14:textId="77777777" w:rsidR="005645A2" w:rsidRDefault="00F85FBB" w:rsidP="002B2343">
      <w:pPr>
        <w:pStyle w:val="Text"/>
      </w:pPr>
      <w:r>
        <w:t>„</w:t>
      </w:r>
      <w:r w:rsidR="008E4653" w:rsidRPr="008E4653">
        <w:t>Dvacet královských, Shostik</w:t>
      </w:r>
      <w:r w:rsidRPr="008E4653">
        <w:t>u</w:t>
      </w:r>
      <w:r>
        <w:t>-</w:t>
      </w:r>
      <w:r w:rsidRPr="008E4653">
        <w:t>W</w:t>
      </w:r>
      <w:r w:rsidR="008E4653" w:rsidRPr="008E4653">
        <w:t>illerone.</w:t>
      </w:r>
      <w:r>
        <w:t>“</w:t>
      </w:r>
    </w:p>
    <w:p w14:paraId="1F9AF0E0" w14:textId="77777777" w:rsidR="005645A2" w:rsidRDefault="008E4653" w:rsidP="002B2343">
      <w:pPr>
        <w:pStyle w:val="Text"/>
      </w:pPr>
      <w:r w:rsidRPr="008E4653">
        <w:t>Hádali se o tom ještě dalších patnáct minut. Nakonec ale Vroon vyhrál; ostatně předem věděl, že se tak stane. Byl starší partner; tohle byl jeho obchod a patřil rodině už po čtyři generace; a z nich dvou to byl on, kdo měl opravdové dovednosti jako čaroděj. Shostiků</w:t>
      </w:r>
      <w:r w:rsidR="00F85FBB" w:rsidRPr="008E4653">
        <w:t>v</w:t>
      </w:r>
      <w:r w:rsidR="00F85FBB">
        <w:t>-</w:t>
      </w:r>
      <w:r w:rsidR="00F85FBB" w:rsidRPr="008E4653">
        <w:t>W</w:t>
      </w:r>
      <w:r w:rsidRPr="008E4653">
        <w:t>illeronův jediný příspěvek do podniku byly peníze, nikoli velké znalosti v čarodějnictví; a pokud by obchod padl, S</w:t>
      </w:r>
      <w:r w:rsidR="00F85FBB" w:rsidRPr="008E4653">
        <w:t>u</w:t>
      </w:r>
      <w:r w:rsidR="00F85FBB">
        <w:t>-</w:t>
      </w:r>
      <w:r w:rsidR="00F85FBB" w:rsidRPr="008E4653">
        <w:t>s</w:t>
      </w:r>
      <w:r w:rsidRPr="008E4653">
        <w:t xml:space="preserve">uheris by o své </w:t>
      </w:r>
      <w:r w:rsidRPr="008E4653">
        <w:lastRenderedPageBreak/>
        <w:t>peníze přišel. Nebyli v pozici, aby mohli odmítnout tak výnosný obchod, ať byl jakkoli riskantní.</w:t>
      </w:r>
    </w:p>
    <w:p w14:paraId="6F3757F7" w14:textId="77777777" w:rsidR="005645A2" w:rsidRDefault="008E4653" w:rsidP="002B2343">
      <w:pPr>
        <w:pStyle w:val="Text"/>
      </w:pPr>
      <w:r w:rsidRPr="008E4653">
        <w:t>Společníci tvořili vážně krajně rozdílný pár. Jako všichni z rasy S</w:t>
      </w:r>
      <w:r w:rsidR="00F85FBB" w:rsidRPr="008E4653">
        <w:t>u</w:t>
      </w:r>
      <w:r w:rsidR="00F85FBB">
        <w:t>-</w:t>
      </w:r>
      <w:r w:rsidR="00F85FBB" w:rsidRPr="008E4653">
        <w:t>s</w:t>
      </w:r>
      <w:r w:rsidRPr="008E4653">
        <w:t>uherisů, Shosti</w:t>
      </w:r>
      <w:r w:rsidR="00F85FBB" w:rsidRPr="008E4653">
        <w:t>k</w:t>
      </w:r>
      <w:r w:rsidR="00F85FBB">
        <w:t>-</w:t>
      </w:r>
      <w:r w:rsidR="00F85FBB" w:rsidRPr="008E4653">
        <w:t>W</w:t>
      </w:r>
      <w:r w:rsidRPr="008E4653">
        <w:t>illeron byl vysoký a štíhlý, s bledým tělem zužujícím se do rozeklaného krku, který měl asi stopu na délku, na jehož konci rašily dvě bezvlasé, nesmírně podlouhlé hlavy, každá s vlastní myslí a osobností. Ghambivol Zwoll mohl stěží vypadat odlišněji: malá postava, sotva dosahující partnerovi ke stehnům, křehkého a neskutečného těla, se spoustou gumových končetin a malou hlavou s vyčnívajícím ostrým zahnutým zobákem, nad kterým byly dvě obrovské žluté oči s vodorovnými černými proužky sloužícími jako panenky. Přišly i okamžiky, kdy Vroon jen tak tak stihl uhnout, aby nebyl ušlapán Shostike</w:t>
      </w:r>
      <w:r w:rsidR="00F85FBB" w:rsidRPr="008E4653">
        <w:t>m</w:t>
      </w:r>
      <w:r w:rsidR="00F85FBB">
        <w:t>-</w:t>
      </w:r>
      <w:r w:rsidR="00F85FBB" w:rsidRPr="008E4653">
        <w:t>W</w:t>
      </w:r>
      <w:r w:rsidRPr="008E4653">
        <w:t>illeronem, když se tak pohybovali ve svém přeplněném malém obchůdku.</w:t>
      </w:r>
    </w:p>
    <w:p w14:paraId="18A8A2AE" w14:textId="77777777" w:rsidR="005645A2" w:rsidRDefault="008E4653" w:rsidP="002B2343">
      <w:pPr>
        <w:pStyle w:val="Text"/>
      </w:pPr>
      <w:r w:rsidRPr="008E4653">
        <w:t>Ale Ghambivol Zwoll byl zvyklý pohybovat se ve světě přerostlých tvorů. Vrooni byli dominantními bytostmi na své domovské planetě, ale Ghambivolův domovský svět byl obrovský Majipoor, jeho předkové sem přišli v mohutné vlně vroonských imigrací za vlády lorda Prankipina, a jako všichni jeho druhu se s mrštností a lehkostí dokázal proplést zástupy nepozorných tvorů mnohem větších než on, třikrát, čtyřikrát a někdy i pětkrát tak velkých, nejen mezi lidmi, ale i ještěroidními Ghayrogy a vysokými S</w:t>
      </w:r>
      <w:r w:rsidR="00F85FBB" w:rsidRPr="008E4653">
        <w:t>u</w:t>
      </w:r>
      <w:r w:rsidR="00F85FBB">
        <w:t>-</w:t>
      </w:r>
      <w:r w:rsidR="00F85FBB" w:rsidRPr="008E4653">
        <w:t>s</w:t>
      </w:r>
      <w:r w:rsidRPr="008E4653">
        <w:t>uherisy a i rozličnými druhy majipoorského lidu, až k chlupatým čtyřrukým Skandarům, kteří měli na výšku i přes osm stop. Ani přítomnost těžkopádné nechápavé skandarské uklízečky, Hendaji Zanzan, která se pomalu a nemotorně pohybovala po obchodu, když oprašovala a pobíhala okolo vystavovaného zboží, ho nezastrašila, ačkoli ho Hendaja mohla ohrožovat svou nebezpečnou velikostí.</w:t>
      </w:r>
    </w:p>
    <w:p w14:paraId="5A81D622" w14:textId="7D8AA759" w:rsidR="005645A2" w:rsidRDefault="00F85FBB" w:rsidP="002B2343">
      <w:pPr>
        <w:pStyle w:val="Text"/>
      </w:pPr>
      <w:r>
        <w:t>„</w:t>
      </w:r>
      <w:r w:rsidR="008E4653" w:rsidRPr="008E4653">
        <w:t>Nápoj lásky,</w:t>
      </w:r>
      <w:r>
        <w:t>“</w:t>
      </w:r>
      <w:r w:rsidR="008E4653" w:rsidRPr="008E4653">
        <w:t xml:space="preserve"> řekl Ghambivol Zwoll, když uvažoval nad svým úkolem. </w:t>
      </w:r>
      <w:r>
        <w:t>„</w:t>
      </w:r>
      <w:r w:rsidR="008E4653" w:rsidRPr="008E4653">
        <w:t>Takový, který je vhodný k získání srdce urozené panny, křehké, jemné</w:t>
      </w:r>
      <w:r w:rsidR="005645A2">
        <w:t>“</w:t>
      </w:r>
    </w:p>
    <w:p w14:paraId="73515026" w14:textId="77777777" w:rsidR="005645A2" w:rsidRDefault="008E4653" w:rsidP="002B2343">
      <w:pPr>
        <w:pStyle w:val="Text"/>
      </w:pPr>
      <w:r w:rsidRPr="008E4653">
        <w:t>Ta práce volala po důkladné přípravě. Na Ghambivolovu žádost mu začal S</w:t>
      </w:r>
      <w:r w:rsidR="00F85FBB" w:rsidRPr="008E4653">
        <w:t>u</w:t>
      </w:r>
      <w:r w:rsidR="00F85FBB">
        <w:t>-</w:t>
      </w:r>
      <w:r w:rsidR="00F85FBB" w:rsidRPr="008E4653">
        <w:t>s</w:t>
      </w:r>
      <w:r w:rsidRPr="008E4653">
        <w:t xml:space="preserve">uheris podávat z polic příručky, spolehlivé staré zaříkávači knihy, které si Ghambivol ponechal ze svých studentských let v čarodějském městě Triggoin, a vždy užitečný </w:t>
      </w:r>
      <w:r w:rsidRPr="007F178D">
        <w:rPr>
          <w:i/>
        </w:rPr>
        <w:t>Velký Grimoár Hadina Vakkimorina,</w:t>
      </w:r>
      <w:r w:rsidRPr="007F178D">
        <w:t xml:space="preserve"> a </w:t>
      </w:r>
      <w:r w:rsidRPr="007F178D">
        <w:rPr>
          <w:i/>
        </w:rPr>
        <w:t>Knihu upřesnění Thalimioda Gura,</w:t>
      </w:r>
      <w:r w:rsidRPr="008E4653">
        <w:t xml:space="preserve"> a mnoho </w:t>
      </w:r>
      <w:r w:rsidRPr="008E4653">
        <w:lastRenderedPageBreak/>
        <w:t xml:space="preserve">dalších svazků </w:t>
      </w:r>
      <w:r w:rsidR="00F85FBB">
        <w:t>–</w:t>
      </w:r>
      <w:r w:rsidRPr="008E4653">
        <w:t xml:space="preserve"> víc, než bylo ve skutečnosti třeba. Ghambivol Zwoll věřil, že by dokázal vyrobit nápoj, který si markýz objednal, díky své zásobě získaných dovedností i bez pomoci knih. Nechtěl však zbytečně riskovat; měl celý týden na splnění úkolu, který mohl nejspíše stihnout za jediné ráno; ale každá chyba způsobená přílišnou sebedůvěrou by měla nepříjemné následky, a omamná odměna dvaceti královských byla více než dostatečná náhrada za všechen nadbytečný čas, který nad touto zakázkou stráví. Stejně neměl tento týden na práci nic závažnějšího.</w:t>
      </w:r>
    </w:p>
    <w:p w14:paraId="153717B2" w14:textId="6231D273" w:rsidR="005645A2" w:rsidRPr="007F178D" w:rsidRDefault="008E4653" w:rsidP="002B2343">
      <w:pPr>
        <w:pStyle w:val="Text"/>
      </w:pPr>
      <w:r w:rsidRPr="008E4653">
        <w:t xml:space="preserve">A navíc, miloval, když se mohl zahrabat do všech těch rozličných kouzelnických materiálů, kterými jeho předkové nacpali tenhle malý obchůdek. Dvě století profesionálního kouzelnictví proměnila toto místo ve skutečné muzeum čarodějnického řemesla. Nebylo lehké obchod najít, když byl tak zastrčený až v zadním rohu obrovského tržiště, ovšem v mnohem příznivějších dnech se vyhříval v přílivu obrovského uznání. Davy netrpělivých klientů se strkaly, loket na loket, ve venkovní hale, nakukovaly na police s čarodějnými prášky a olejíčky </w:t>
      </w:r>
      <w:r w:rsidR="00F85FBB">
        <w:t>–</w:t>
      </w:r>
      <w:r w:rsidRPr="008E4653">
        <w:t xml:space="preserve"> s tak úžasnými názvy jako </w:t>
      </w:r>
      <w:r w:rsidRPr="007F178D">
        <w:rPr>
          <w:i/>
        </w:rPr>
        <w:t>Scamion</w:t>
      </w:r>
      <w:r w:rsidRPr="007F178D">
        <w:t xml:space="preserve"> a </w:t>
      </w:r>
      <w:r w:rsidRPr="007F178D">
        <w:rPr>
          <w:i/>
        </w:rPr>
        <w:t>Thekka Ammonica</w:t>
      </w:r>
      <w:r w:rsidRPr="007F178D">
        <w:t xml:space="preserve"> a </w:t>
      </w:r>
      <w:r w:rsidRPr="007F178D">
        <w:rPr>
          <w:i/>
        </w:rPr>
        <w:t>Elecamp</w:t>
      </w:r>
      <w:r w:rsidRPr="007F178D">
        <w:t xml:space="preserve"> a </w:t>
      </w:r>
      <w:r w:rsidRPr="007F178D">
        <w:rPr>
          <w:i/>
        </w:rPr>
        <w:t>Zlatá lítost</w:t>
      </w:r>
      <w:r w:rsidRPr="007F178D">
        <w:t xml:space="preserve"> </w:t>
      </w:r>
      <w:r w:rsidR="00F85FBB" w:rsidRPr="007F178D">
        <w:t>–</w:t>
      </w:r>
      <w:r w:rsidRPr="007F178D">
        <w:t xml:space="preserve"> s řadami nebývale starobylých knih vázaných v kůži a se záhadnými zařízeními, která čarodějové užívali, ammatepily a rohillasy, ambiviály a verilistiasy a množstvím další aparatury toho druhu, jenž byl pro laiky úžasný a pro praktiky užitečný. A i teď, v této bezútěšné materialistické éře, si návštěvníci Půlnočního trhu, kteří přišli koupit tak obyčejné věci jako košťata a koše, přívěsky a korále, koření, sušené maso, sýr, víno a med, často prodloužili cestu tak hluboko do budovy</w:t>
      </w:r>
      <w:r w:rsidR="005645A2" w:rsidRPr="007F178D">
        <w:t xml:space="preserve"> </w:t>
      </w:r>
      <w:r w:rsidR="00F85FBB" w:rsidRPr="007F178D">
        <w:t>–</w:t>
      </w:r>
      <w:r w:rsidRPr="007F178D">
        <w:t xml:space="preserve"> protože Půlnoční trh byl obří podzemní sklepení, dlouhé a nízké, rozdělené do nespočtu úzkých chodeb, se Stánky čarodějů zastrčenými až v nejzadnějších prostorách </w:t>
      </w:r>
      <w:r w:rsidR="00F85FBB" w:rsidRPr="007F178D">
        <w:t>–</w:t>
      </w:r>
      <w:r w:rsidRPr="007F178D">
        <w:t xml:space="preserve"> aby se podívali zaprášeným oknem Ghambivolova obchodu. Avšak právě u toho většina z nich i zůstala: koukali. Markýz Mirl Meldelleran byl první zákazník, jenž prošel dveřmi za spoustu dní.</w:t>
      </w:r>
    </w:p>
    <w:p w14:paraId="73712B4D" w14:textId="15425CD2" w:rsidR="005645A2" w:rsidRPr="007F178D" w:rsidRDefault="008E4653" w:rsidP="002B2343">
      <w:pPr>
        <w:pStyle w:val="Text"/>
      </w:pPr>
      <w:r w:rsidRPr="007F178D">
        <w:t xml:space="preserve">Práce mu nakonec zabrala celý týden. Zahrabaný v malé stísněné vroonské laboratoři za hlavní ukázkovou místností si zapisoval recepty; vypočítával množství, měřil, vážil, míchal: skvělou gimkandalskou brandy jako základ, a pak trochu sušeného kořene </w:t>
      </w:r>
      <w:r w:rsidRPr="007F178D">
        <w:lastRenderedPageBreak/>
        <w:t>ghumba, a špetku zkvašeného hingamortu, pár kapek výtažku z vejloo, a jenom kousek rozemleté kůže z mořského draka, což není přímo nezbytné, ale vždy užitečné pro urychlení efektu podobných nápojů. Nechat tomu chvíli na usazení; pak to trochu zahřát, zchladit, pročistit, provést titraci, spektrální analýzu. Mezitím Shosti</w:t>
      </w:r>
      <w:r w:rsidR="00F85FBB" w:rsidRPr="007F178D">
        <w:t>k-W</w:t>
      </w:r>
      <w:r w:rsidRPr="007F178D">
        <w:t>illeron zůstal vpředu, kde se vypořádával s překvapivým množstvím nečekaných obchodů: Ghayrog, který si přišel pro pár amuletů, dva turisti z N</w:t>
      </w:r>
      <w:r w:rsidR="00F85FBB" w:rsidRPr="007F178D">
        <w:t>i-m</w:t>
      </w:r>
      <w:r w:rsidRPr="007F178D">
        <w:t>oye, kteří přišli jen ze zvědavosti a zůstali tak dlouho, aby si koupili tucet černých věšteckých svíček, a obchodník s obilím z jednoho ze svahových měst, který hledal kouzlo, které by zničilo pole jednoho z dodavatelů, jenž se mu zhnusil. Tři obchody za týden a k tomu ten nápoj pro markýze!</w:t>
      </w:r>
    </w:p>
    <w:p w14:paraId="7DD9B200" w14:textId="77777777" w:rsidR="005645A2" w:rsidRPr="007F178D" w:rsidRDefault="008E4653" w:rsidP="002B2343">
      <w:pPr>
        <w:pStyle w:val="Text"/>
      </w:pPr>
      <w:r w:rsidRPr="007F178D">
        <w:t>Ghambivol Zwoll si dovolil uvažovat o tom, že je to možná návrat starých dobrých časů prosperity.</w:t>
      </w:r>
    </w:p>
    <w:p w14:paraId="16B51F09" w14:textId="77777777" w:rsidR="005645A2" w:rsidRPr="007F178D" w:rsidRDefault="008E4653" w:rsidP="007F178D">
      <w:pPr>
        <w:pStyle w:val="Text"/>
        <w:ind w:firstLine="0"/>
        <w:jc w:val="center"/>
      </w:pPr>
      <w:r w:rsidRPr="007F178D">
        <w:t>* * *</w:t>
      </w:r>
    </w:p>
    <w:p w14:paraId="6D2D976A" w14:textId="26E82929" w:rsidR="005645A2" w:rsidRPr="007F178D" w:rsidRDefault="008E4653" w:rsidP="002B2343">
      <w:pPr>
        <w:pStyle w:val="Text"/>
      </w:pPr>
      <w:r w:rsidRPr="007F178D">
        <w:t>Koncem týdne byla práce hotová. Sice nastal jeden okamžik blízký katastrofě, ten večer, kdy Ghambivol Zwoll přišel, aby začal svou večerní práci, a našel svou obrovskou skandarskou uklízečku, Hendaju Zanzan, jak kolem sebe mává mopem v jeho zadní pracovně, kde nechal všechny lahvičky a ingredience, jež měly přijít do markýzova nápoje, opatrně naskládané do řady na stolku. V nevěřícné hrůze sledoval gigantickou ženu, která byla vlastně příliš velká, aby mohla do místnůstky vstoupit, jak stojí na prahu a mává mopem, ohrožujíc tím všechno uvnitř.</w:t>
      </w:r>
    </w:p>
    <w:p w14:paraId="2C3B52F8" w14:textId="77777777" w:rsidR="005645A2" w:rsidRPr="007F178D" w:rsidRDefault="00F85FBB" w:rsidP="002B2343">
      <w:pPr>
        <w:pStyle w:val="Text"/>
      </w:pPr>
      <w:r w:rsidRPr="007F178D">
        <w:t>„</w:t>
      </w:r>
      <w:r w:rsidR="008E4653" w:rsidRPr="007F178D">
        <w:t>Ne!</w:t>
      </w:r>
      <w:r w:rsidRPr="007F178D">
        <w:t>“</w:t>
      </w:r>
      <w:r w:rsidR="008E4653" w:rsidRPr="007F178D">
        <w:t xml:space="preserve"> zakřičel. </w:t>
      </w:r>
      <w:r w:rsidRPr="007F178D">
        <w:t>„</w:t>
      </w:r>
      <w:r w:rsidR="008E4653" w:rsidRPr="007F178D">
        <w:t>Co to děláš, ty blbko? Kolikrát už jsem ti řekl</w:t>
      </w:r>
      <w:r w:rsidRPr="007F178D">
        <w:t>…</w:t>
      </w:r>
      <w:r w:rsidR="008E4653" w:rsidRPr="007F178D">
        <w:t xml:space="preserve"> Nech toho! Nech toho!</w:t>
      </w:r>
      <w:r w:rsidRPr="007F178D">
        <w:t>“</w:t>
      </w:r>
    </w:p>
    <w:p w14:paraId="00223FFB" w14:textId="72CA22DD" w:rsidR="005645A2" w:rsidRPr="007F178D" w:rsidRDefault="008E4653" w:rsidP="002B2343">
      <w:pPr>
        <w:pStyle w:val="Text"/>
      </w:pPr>
      <w:r w:rsidRPr="007F178D">
        <w:t xml:space="preserve">Nejistě přestala vytírat a tyčila se nad ním jako hora, když si přehazovala násadu mopu z jedné do druhé ze svých čtyř rukou. </w:t>
      </w:r>
      <w:r w:rsidR="00F85FBB" w:rsidRPr="007F178D">
        <w:t>„</w:t>
      </w:r>
      <w:r w:rsidRPr="007F178D">
        <w:t>Ale už to bylo tolik týdnů, pane, kdy jsem naposledy uklízela tu místnost</w:t>
      </w:r>
      <w:r w:rsidR="00B81CF3" w:rsidRPr="007F178D">
        <w:t>“</w:t>
      </w:r>
    </w:p>
    <w:p w14:paraId="685FDDB2" w14:textId="77777777" w:rsidR="005645A2" w:rsidRPr="007F178D" w:rsidRDefault="00F85FBB" w:rsidP="002B2343">
      <w:pPr>
        <w:pStyle w:val="Text"/>
      </w:pPr>
      <w:r w:rsidRPr="007F178D">
        <w:t>„</w:t>
      </w:r>
      <w:r w:rsidR="008E4653" w:rsidRPr="007F178D">
        <w:t xml:space="preserve">Říkal jsem ti, že tam nemáš uklízet </w:t>
      </w:r>
      <w:r w:rsidR="008E4653" w:rsidRPr="007F178D">
        <w:rPr>
          <w:i/>
        </w:rPr>
        <w:t>nikdy.</w:t>
      </w:r>
      <w:r w:rsidR="008E4653" w:rsidRPr="007F178D">
        <w:t xml:space="preserve"> Nikdy! Nikdy! A hlavně ne teď, když tu mám načatou práci.</w:t>
      </w:r>
      <w:r w:rsidRPr="007F178D">
        <w:t>“</w:t>
      </w:r>
    </w:p>
    <w:p w14:paraId="3ADE2313" w14:textId="77777777" w:rsidR="005645A2" w:rsidRDefault="00F85FBB" w:rsidP="002B2343">
      <w:pPr>
        <w:pStyle w:val="Text"/>
      </w:pPr>
      <w:r>
        <w:t>„</w:t>
      </w:r>
      <w:r w:rsidR="008E4653" w:rsidRPr="008E4653">
        <w:t>Nikdy, pane?</w:t>
      </w:r>
      <w:r>
        <w:t>“</w:t>
      </w:r>
    </w:p>
    <w:p w14:paraId="33A5E450" w14:textId="77777777" w:rsidR="005645A2" w:rsidRDefault="00F85FBB" w:rsidP="002B2343">
      <w:pPr>
        <w:pStyle w:val="Text"/>
      </w:pPr>
      <w:r>
        <w:t>„</w:t>
      </w:r>
      <w:r w:rsidR="008E4653" w:rsidRPr="008E4653">
        <w:t>Och, ty jsi ale velká hloupá věc. Nikdy: to znamená vůbec. Za žádných okolností. Drž ten velký stupidní mop odsud co nejdál! Rozumíš mi, Hendajo Zanzan?</w:t>
      </w:r>
      <w:r>
        <w:t>“</w:t>
      </w:r>
    </w:p>
    <w:p w14:paraId="0253E07E" w14:textId="77777777" w:rsidR="005645A2" w:rsidRDefault="008E4653" w:rsidP="002B2343">
      <w:pPr>
        <w:pStyle w:val="Text"/>
      </w:pPr>
      <w:r w:rsidRPr="008E4653">
        <w:lastRenderedPageBreak/>
        <w:t>Zdálo se, že jí to chvíli trvalo, než instrukce zpracovala.</w:t>
      </w:r>
    </w:p>
    <w:p w14:paraId="31D94D8F" w14:textId="77777777" w:rsidR="005645A2" w:rsidRDefault="008E4653" w:rsidP="002B2343">
      <w:pPr>
        <w:pStyle w:val="Text"/>
      </w:pPr>
      <w:r w:rsidRPr="008E4653">
        <w:t xml:space="preserve">Stála se všema čtyřma rukama svěšenýma, pomalá práce její mysli se mezitím projevovala sérií podivných škubnutí a sevření rtu. Ghambivol Zwoll čekal a bojoval s hněvem. Věděl, že je k ničemu rozzlobit se na Hendaju Zanzan. Ta ženská byla úplně bez inteligence, velká chlupatá hrouda debility, přitroublá huňatá masa bytosti s osmi stopami na výšku a skoro stejně i na šířku, stěží víc než zvíře. Nejen hloupá, ale i ošklivá, a to i na skandarské poměry, s plochým obličejem, prázdným pohledem, povislou čelistí, oděná od hlavy až k patě do hrubé zvířecí kožešiny, která měla zatuchlý zápach nějaké mrtvé stvůry, zanechané hnít na slunci příliš dlouho. Neměl ani potuchy, proč ji tehdy najal </w:t>
      </w:r>
      <w:r w:rsidR="00F85FBB">
        <w:t>–</w:t>
      </w:r>
      <w:r w:rsidRPr="008E4653">
        <w:t xml:space="preserve"> asi z lítosti </w:t>
      </w:r>
      <w:r w:rsidR="00F85FBB">
        <w:t>–</w:t>
      </w:r>
      <w:r w:rsidRPr="008E4653">
        <w:t xml:space="preserve"> ani proč si ji držel tak dlouho. Předpokládal, že obchod potřebuje jednou za čas poklidit, ale bylo šílenství najímat si někoho tak mohutného, jako je Skandar, aby vytíral v tak malém, přeplněném místě, a kdyby toho náhodou měl Shosti</w:t>
      </w:r>
      <w:r w:rsidR="00F85FBB" w:rsidRPr="008E4653">
        <w:t>k</w:t>
      </w:r>
      <w:r w:rsidR="00F85FBB">
        <w:t>-</w:t>
      </w:r>
      <w:r w:rsidR="00F85FBB" w:rsidRPr="008E4653">
        <w:t>W</w:t>
      </w:r>
      <w:r w:rsidRPr="008E4653">
        <w:t xml:space="preserve">illeron příliš málo na práci, mohl zvládnout i tuhle příležitostnou prácičku. Ale bez laskavosti markýze Mirl Meldellerana a jeho dvaceti královských by ji Ghambivol Zwoll musel stejně nechat za týden nebo dva jít. Teď se zdálo, že si ji může ponechat o něco déle, a taky ponechá, protože její propuštění by byla nepříjemná záležitost a on měl tendence takové nepříjemné záležitosti odkládat; ale pokud začne zase obchod ochabovat </w:t>
      </w:r>
      <w:r w:rsidR="00F85FBB">
        <w:t>–</w:t>
      </w:r>
    </w:p>
    <w:p w14:paraId="6CF1AE08" w14:textId="77777777" w:rsidR="005645A2" w:rsidRDefault="00F85FBB" w:rsidP="002B2343">
      <w:pPr>
        <w:pStyle w:val="Text"/>
      </w:pPr>
      <w:r>
        <w:t>„</w:t>
      </w:r>
      <w:r w:rsidR="008E4653" w:rsidRPr="008E4653">
        <w:t>Už nikdy nemám jít do té malé místnosti,</w:t>
      </w:r>
      <w:r>
        <w:t>“</w:t>
      </w:r>
      <w:r w:rsidR="008E4653" w:rsidRPr="008E4653">
        <w:t xml:space="preserve"> pronesla nakonec. </w:t>
      </w:r>
      <w:r>
        <w:t>„</w:t>
      </w:r>
      <w:r w:rsidR="008E4653" w:rsidRPr="008E4653">
        <w:t>Je to tak, pane?</w:t>
      </w:r>
      <w:r>
        <w:t>“</w:t>
      </w:r>
    </w:p>
    <w:p w14:paraId="4790FC4A" w14:textId="77777777" w:rsidR="005645A2" w:rsidRDefault="00F85FBB" w:rsidP="002B2343">
      <w:pPr>
        <w:pStyle w:val="Text"/>
      </w:pPr>
      <w:r>
        <w:t>„</w:t>
      </w:r>
      <w:r w:rsidR="008E4653" w:rsidRPr="008E4653">
        <w:t>Velmi dobře, Hendajo Zanzan! Velmi dobře. Zopakuj to ještě jednou. Nikdy. Nikdy.</w:t>
      </w:r>
      <w:r>
        <w:t>“</w:t>
      </w:r>
    </w:p>
    <w:p w14:paraId="3B3ACF9F" w14:textId="77777777" w:rsidR="005645A2" w:rsidRDefault="00F85FBB" w:rsidP="002B2343">
      <w:pPr>
        <w:pStyle w:val="Text"/>
      </w:pPr>
      <w:r>
        <w:t>„</w:t>
      </w:r>
      <w:r w:rsidR="008E4653" w:rsidRPr="008E4653">
        <w:t>Nikdy nejít dovnitř. Do malé místnosti. Nikdy.</w:t>
      </w:r>
      <w:r>
        <w:t>“</w:t>
      </w:r>
    </w:p>
    <w:p w14:paraId="1CE76DBE" w14:textId="77777777" w:rsidR="005645A2" w:rsidRDefault="00F85FBB" w:rsidP="002B2343">
      <w:pPr>
        <w:pStyle w:val="Text"/>
      </w:pPr>
      <w:r>
        <w:t>„</w:t>
      </w:r>
      <w:r w:rsidR="008E4653" w:rsidRPr="008E4653">
        <w:t>A nikdy znamená</w:t>
      </w:r>
      <w:r>
        <w:t>…</w:t>
      </w:r>
      <w:r w:rsidR="008E4653" w:rsidRPr="008E4653">
        <w:t>?</w:t>
      </w:r>
      <w:r>
        <w:t>“</w:t>
      </w:r>
    </w:p>
    <w:p w14:paraId="086A3585" w14:textId="77777777" w:rsidR="005645A2" w:rsidRDefault="00F85FBB" w:rsidP="002B2343">
      <w:pPr>
        <w:pStyle w:val="Text"/>
      </w:pPr>
      <w:r>
        <w:t>„</w:t>
      </w:r>
      <w:r w:rsidR="008E4653" w:rsidRPr="008E4653">
        <w:t>Vůbec?</w:t>
      </w:r>
      <w:r>
        <w:t>“</w:t>
      </w:r>
    </w:p>
    <w:p w14:paraId="274C444B" w14:textId="77777777" w:rsidR="005645A2" w:rsidRDefault="008E4653" w:rsidP="002B2343">
      <w:pPr>
        <w:pStyle w:val="Text"/>
      </w:pPr>
      <w:r w:rsidRPr="008E4653">
        <w:t>Nevšímal si tázavého tónu její odpovědi, ale viděl, že tohle je to nejlepší, co se mu z té chudinky podaří dostat, a když ji poslal pryč, vešel do své pracovny a zavřel za sebou dveře. Nezabralo mu ani hodinu, aby provedl poslední titraci markýzova nápoje. Jak pracoval, slyšel, jak se S</w:t>
      </w:r>
      <w:r w:rsidR="00F85FBB" w:rsidRPr="008E4653">
        <w:t>u</w:t>
      </w:r>
      <w:r w:rsidR="00F85FBB">
        <w:t>-</w:t>
      </w:r>
      <w:r w:rsidR="00F85FBB" w:rsidRPr="008E4653">
        <w:t>s</w:t>
      </w:r>
      <w:r w:rsidRPr="008E4653">
        <w:t xml:space="preserve">uheris pohybuje v přední místnosti, k někomu mluví a pak bezúčelně posunuje nábytkem, načež si začal pískat tím šíleným dvojhlasým způsobem, který jeho druh choval v takové </w:t>
      </w:r>
      <w:r w:rsidRPr="008E4653">
        <w:lastRenderedPageBreak/>
        <w:t>lásce. Jaký zbytečný a neužitečný blázen ten chlap byl! Ne hlupák jako ta skandarská žena, to jistě ne, ale chyběla mu ta bystrozraká moudrost a prohnanost, kterou se svou výhodou dvou mozků S</w:t>
      </w:r>
      <w:r w:rsidR="00F85FBB" w:rsidRPr="008E4653">
        <w:t>u</w:t>
      </w:r>
      <w:r w:rsidR="00F85FBB">
        <w:t>-</w:t>
      </w:r>
      <w:r w:rsidR="00F85FBB" w:rsidRPr="008E4653">
        <w:t>s</w:t>
      </w:r>
      <w:r w:rsidRPr="008E4653">
        <w:t>uherisové měli údajně vlastnit. Ghambivol Zwoll opravdu zoufale potřeboval peněžní injekci, aby se udržel při pokračujících výdajích za obchod, jinak by ho nikdy nevzal jako partnera, čin, který na něj nepochybně přivolal vášnivé odsouzení ze strany předků. Kdyby se obchody trochu zlepšily, jistě by Shostik</w:t>
      </w:r>
      <w:r w:rsidR="00F85FBB" w:rsidRPr="008E4653">
        <w:t>a</w:t>
      </w:r>
      <w:r w:rsidR="00F85FBB">
        <w:t>-</w:t>
      </w:r>
      <w:r w:rsidR="00F85FBB" w:rsidRPr="008E4653">
        <w:t>W</w:t>
      </w:r>
      <w:r w:rsidRPr="008E4653">
        <w:t>illerona vykoupil a vrátil by se k vedení celého místa jako jediný vlastník. Ale věděl, jak marná je tahle fantazie.</w:t>
      </w:r>
    </w:p>
    <w:p w14:paraId="78162273" w14:textId="77777777" w:rsidR="005645A2" w:rsidRDefault="008E4653" w:rsidP="002B2343">
      <w:pPr>
        <w:pStyle w:val="Text"/>
      </w:pPr>
      <w:r w:rsidRPr="008E4653">
        <w:t xml:space="preserve">Zachmuřený vztekem, Ghambivol Zwoll přelil nápoj do elegantní lahvičky hodné dvaceti královských, a na list pergamenu připsal doprovodné kouzlo. V určený den se vrátil markýz Mirl Meldelleran, oděn ještě honosněji než předtím, v oranžovém sametovém dubletu s vysokým pasem, s tenkým ozdobným mečem, připevněným k široké hedvábné šerpě velkou mašlí. </w:t>
      </w:r>
      <w:r w:rsidR="00F85FBB">
        <w:t>„</w:t>
      </w:r>
      <w:r w:rsidRPr="008E4653">
        <w:t>To je ono?</w:t>
      </w:r>
      <w:r w:rsidR="00F85FBB">
        <w:t>“</w:t>
      </w:r>
      <w:r w:rsidRPr="008E4653">
        <w:t xml:space="preserve"> zeptal se, když držel lahvičku naproti svítikouli nad svou hlavou a pozorně ji studoval.</w:t>
      </w:r>
    </w:p>
    <w:p w14:paraId="2673097B" w14:textId="77777777" w:rsidR="005645A2" w:rsidRDefault="00F85FBB" w:rsidP="002B2343">
      <w:pPr>
        <w:pStyle w:val="Text"/>
      </w:pPr>
      <w:r>
        <w:t>„</w:t>
      </w:r>
      <w:r w:rsidR="008E4653" w:rsidRPr="008E4653">
        <w:t>Ujistěte se, že budete první, na koho se podívá, až to vypije,</w:t>
      </w:r>
      <w:r>
        <w:t>“</w:t>
      </w:r>
      <w:r w:rsidR="008E4653" w:rsidRPr="008E4653">
        <w:t xml:space="preserve"> odvětil Vroon. </w:t>
      </w:r>
      <w:r>
        <w:t>„</w:t>
      </w:r>
      <w:r w:rsidR="008E4653" w:rsidRPr="008E4653">
        <w:t>A tady,</w:t>
      </w:r>
      <w:r>
        <w:t>“</w:t>
      </w:r>
      <w:r w:rsidR="008E4653" w:rsidRPr="008E4653">
        <w:t xml:space="preserve"> řekl a podal mu svitek pergamenu, </w:t>
      </w:r>
      <w:r>
        <w:t>„</w:t>
      </w:r>
      <w:r w:rsidR="008E4653" w:rsidRPr="008E4653">
        <w:t>jsou slova, která musíte vyslovit, když bude ten nápoj polykat.</w:t>
      </w:r>
      <w:r>
        <w:t>“</w:t>
      </w:r>
    </w:p>
    <w:p w14:paraId="6315E3CE" w14:textId="77777777" w:rsidR="005645A2" w:rsidRPr="007F178D" w:rsidRDefault="008E4653" w:rsidP="002B2343">
      <w:pPr>
        <w:pStyle w:val="Text"/>
      </w:pPr>
      <w:r w:rsidRPr="008E4653">
        <w:t xml:space="preserve">Markýz svraštil obočí. </w:t>
      </w:r>
      <w:r w:rsidR="00F85FBB" w:rsidRPr="007F178D">
        <w:rPr>
          <w:i/>
        </w:rPr>
        <w:t>„</w:t>
      </w:r>
      <w:r w:rsidRPr="007F178D">
        <w:rPr>
          <w:i/>
        </w:rPr>
        <w:t>Sathis pephoouth mouraph anour?</w:t>
      </w:r>
      <w:r w:rsidRPr="007F178D">
        <w:t xml:space="preserve"> Co je to za nesmysl?</w:t>
      </w:r>
      <w:r w:rsidR="00F85FBB" w:rsidRPr="007F178D">
        <w:t>“</w:t>
      </w:r>
    </w:p>
    <w:p w14:paraId="69E238ED" w14:textId="77777777" w:rsidR="005645A2" w:rsidRPr="007F178D" w:rsidRDefault="00F85FBB" w:rsidP="002B2343">
      <w:pPr>
        <w:pStyle w:val="Text"/>
        <w:rPr>
          <w:i/>
        </w:rPr>
      </w:pPr>
      <w:r w:rsidRPr="007F178D">
        <w:t>„</w:t>
      </w:r>
      <w:r w:rsidR="008E4653" w:rsidRPr="007F178D">
        <w:t xml:space="preserve">Žádný nesmysl. Je to mocné kouzlo. Znamená </w:t>
      </w:r>
      <w:r w:rsidRPr="007F178D">
        <w:t>‚</w:t>
      </w:r>
      <w:r w:rsidR="008E4653" w:rsidRPr="007F178D">
        <w:t>Ať je na mě dobře naladěna, ať se do mě zamiluje, ať se mi vzdá.</w:t>
      </w:r>
      <w:r w:rsidRPr="007F178D">
        <w:t>‘</w:t>
      </w:r>
      <w:r w:rsidR="008E4653" w:rsidRPr="007F178D">
        <w:t xml:space="preserve"> A to třetí slovo se vyslovuje </w:t>
      </w:r>
      <w:r w:rsidR="008E4653" w:rsidRPr="007F178D">
        <w:rPr>
          <w:i/>
        </w:rPr>
        <w:t>mouroph;</w:t>
      </w:r>
      <w:r w:rsidR="008E4653" w:rsidRPr="007F178D">
        <w:t xml:space="preserve"> dejte si pozor, abyste ho vyslovil správně, jinak se může účinek vytratit. Nebo i hůře, mohl byste dosáhnout opaku toho, co jste zamýšlel. Ještě jednou: </w:t>
      </w:r>
      <w:r w:rsidR="008E4653" w:rsidRPr="007F178D">
        <w:rPr>
          <w:i/>
        </w:rPr>
        <w:t>Sathis pephoouth mouroph anour.</w:t>
      </w:r>
      <w:r w:rsidRPr="007F178D">
        <w:rPr>
          <w:i/>
        </w:rPr>
        <w:t>“</w:t>
      </w:r>
    </w:p>
    <w:p w14:paraId="4A33D7F6" w14:textId="77777777" w:rsidR="005645A2" w:rsidRPr="007F178D" w:rsidRDefault="00F85FBB" w:rsidP="002B2343">
      <w:pPr>
        <w:pStyle w:val="Text"/>
        <w:rPr>
          <w:i/>
        </w:rPr>
      </w:pPr>
      <w:r w:rsidRPr="007F178D">
        <w:rPr>
          <w:i/>
        </w:rPr>
        <w:t>„</w:t>
      </w:r>
      <w:r w:rsidR="008E4653" w:rsidRPr="007F178D">
        <w:rPr>
          <w:i/>
        </w:rPr>
        <w:t>Sathis pephoouth mouroph anour.</w:t>
      </w:r>
      <w:r w:rsidRPr="007F178D">
        <w:rPr>
          <w:i/>
        </w:rPr>
        <w:t>“</w:t>
      </w:r>
    </w:p>
    <w:p w14:paraId="1C2C4043" w14:textId="77777777" w:rsidR="005645A2" w:rsidRPr="007F178D" w:rsidRDefault="00F85FBB" w:rsidP="002B2343">
      <w:pPr>
        <w:pStyle w:val="Text"/>
      </w:pPr>
      <w:r w:rsidRPr="007F178D">
        <w:t>„</w:t>
      </w:r>
      <w:r w:rsidR="008E4653" w:rsidRPr="007F178D">
        <w:t>Výborně! Ještě si to zkoušejte, než za ní půjdete. Bezmocně vám padne do náruče. To vám zaručuji, milosti.</w:t>
      </w:r>
      <w:r w:rsidRPr="007F178D">
        <w:t>“</w:t>
      </w:r>
    </w:p>
    <w:p w14:paraId="038D2E24" w14:textId="30A164D1" w:rsidR="005645A2" w:rsidRPr="007F178D" w:rsidRDefault="00F85FBB" w:rsidP="002B2343">
      <w:pPr>
        <w:pStyle w:val="Text"/>
      </w:pPr>
      <w:r w:rsidRPr="007F178D">
        <w:t>„</w:t>
      </w:r>
      <w:r w:rsidR="008E4653" w:rsidRPr="007F178D">
        <w:t xml:space="preserve">Dobrá tedy. </w:t>
      </w:r>
      <w:r w:rsidR="008E4653" w:rsidRPr="007F178D">
        <w:rPr>
          <w:i/>
        </w:rPr>
        <w:t>Sathis pephoouth mour</w:t>
      </w:r>
      <w:r w:rsidR="007F178D">
        <w:rPr>
          <w:i/>
        </w:rPr>
        <w:t>o</w:t>
      </w:r>
      <w:r w:rsidR="008E4653" w:rsidRPr="007F178D">
        <w:rPr>
          <w:i/>
        </w:rPr>
        <w:t>ph anour.</w:t>
      </w:r>
      <w:r w:rsidRPr="007F178D">
        <w:rPr>
          <w:i/>
        </w:rPr>
        <w:t>“</w:t>
      </w:r>
    </w:p>
    <w:p w14:paraId="07865EA1" w14:textId="77777777" w:rsidR="005645A2" w:rsidRPr="007F178D" w:rsidRDefault="00F85FBB" w:rsidP="002B2343">
      <w:pPr>
        <w:pStyle w:val="Text"/>
      </w:pPr>
      <w:r w:rsidRPr="007F178D">
        <w:rPr>
          <w:i/>
        </w:rPr>
        <w:t>„</w:t>
      </w:r>
      <w:r w:rsidR="008E4653" w:rsidRPr="007F178D">
        <w:rPr>
          <w:i/>
        </w:rPr>
        <w:t>Mouroph</w:t>
      </w:r>
      <w:r w:rsidR="008E4653" w:rsidRPr="007F178D">
        <w:t>, milosti.</w:t>
      </w:r>
      <w:r w:rsidRPr="007F178D">
        <w:t>“</w:t>
      </w:r>
    </w:p>
    <w:p w14:paraId="0C4398A3" w14:textId="77777777" w:rsidR="005645A2" w:rsidRPr="007F178D" w:rsidRDefault="00F85FBB" w:rsidP="002B2343">
      <w:pPr>
        <w:pStyle w:val="Text"/>
      </w:pPr>
      <w:r w:rsidRPr="007F178D">
        <w:t>„</w:t>
      </w:r>
      <w:r w:rsidR="008E4653" w:rsidRPr="007F178D">
        <w:rPr>
          <w:i/>
        </w:rPr>
        <w:t>Mouroph. Sathis pephoouth mouroph anour.</w:t>
      </w:r>
      <w:r w:rsidRPr="007F178D">
        <w:rPr>
          <w:i/>
        </w:rPr>
        <w:t>“</w:t>
      </w:r>
    </w:p>
    <w:p w14:paraId="21FDFC97" w14:textId="77777777" w:rsidR="005645A2" w:rsidRPr="007F178D" w:rsidRDefault="00F85FBB" w:rsidP="002B2343">
      <w:pPr>
        <w:pStyle w:val="Text"/>
      </w:pPr>
      <w:r w:rsidRPr="007F178D">
        <w:t>„</w:t>
      </w:r>
      <w:r w:rsidR="008E4653" w:rsidRPr="007F178D">
        <w:t>Je vaše, milosti.</w:t>
      </w:r>
      <w:r w:rsidRPr="007F178D">
        <w:t>“</w:t>
      </w:r>
    </w:p>
    <w:p w14:paraId="1824BC54" w14:textId="64AE42FF" w:rsidR="005645A2" w:rsidRPr="007F178D" w:rsidRDefault="00F85FBB" w:rsidP="002B2343">
      <w:pPr>
        <w:pStyle w:val="Text"/>
      </w:pPr>
      <w:r w:rsidRPr="007F178D">
        <w:lastRenderedPageBreak/>
        <w:t>„</w:t>
      </w:r>
      <w:r w:rsidR="008E4653" w:rsidRPr="007F178D">
        <w:t>V to doufejme. A tohle je vaše.</w:t>
      </w:r>
      <w:r w:rsidRPr="007F178D">
        <w:t>“</w:t>
      </w:r>
      <w:r w:rsidR="008E4653" w:rsidRPr="007F178D">
        <w:t xml:space="preserve"> Markýz předvedl naditý měšec a nedbale hodil dvě mince, ryzí tlustou desetikrálovku a lesklý pěťák, na Ghambivolův stůl. </w:t>
      </w:r>
      <w:r w:rsidRPr="007F178D">
        <w:t>„</w:t>
      </w:r>
      <w:r w:rsidR="008E4653" w:rsidRPr="007F178D">
        <w:t xml:space="preserve">Přeji pěkný den. A nechť vás bohové chrání, pokud jste mě podvedl. </w:t>
      </w:r>
      <w:r w:rsidR="008E4653" w:rsidRPr="007F178D">
        <w:rPr>
          <w:i/>
        </w:rPr>
        <w:t>Sathis pephoouth m</w:t>
      </w:r>
      <w:r w:rsidR="00B81CF3" w:rsidRPr="007F178D">
        <w:rPr>
          <w:i/>
        </w:rPr>
        <w:t>ouraph anour. Mouroph. Mouroph.“</w:t>
      </w:r>
    </w:p>
    <w:p w14:paraId="2812B2C3" w14:textId="77777777" w:rsidR="005645A2" w:rsidRPr="007F178D" w:rsidRDefault="008E4653" w:rsidP="002B2343">
      <w:pPr>
        <w:pStyle w:val="Text"/>
      </w:pPr>
      <w:r w:rsidRPr="007F178D">
        <w:t>Elegantně se otočil na patě a byl pryč.</w:t>
      </w:r>
    </w:p>
    <w:p w14:paraId="70B0965A" w14:textId="77777777" w:rsidR="005645A2" w:rsidRDefault="008E4653" w:rsidP="002B2343">
      <w:pPr>
        <w:pStyle w:val="Text"/>
      </w:pPr>
      <w:r w:rsidRPr="008E4653">
        <w:t>V poklidu uběhly tři dny. Ghambivol Zwoll udělal dva menší obchody, jeden za jednu korunu a padesát vah, jeden za trochu méně. Jinak v obchodu nebylo co na práci. Věřitelé téměř okamžitě zhltli markýzových dvacet královských. Vroon se vrátil do stavu beznaděje, která jím cloumala před příchodem šlechtického zákazníka.</w:t>
      </w:r>
    </w:p>
    <w:p w14:paraId="66EA1364" w14:textId="3EE85A24" w:rsidR="005645A2" w:rsidRDefault="008E4653" w:rsidP="002B2343">
      <w:pPr>
        <w:pStyle w:val="Text"/>
      </w:pPr>
      <w:r w:rsidRPr="008E4653">
        <w:t>Druhý z těch tří večerů přišel Shosti</w:t>
      </w:r>
      <w:r w:rsidR="00F85FBB" w:rsidRPr="008E4653">
        <w:t>k</w:t>
      </w:r>
      <w:r w:rsidR="00F85FBB">
        <w:t>-</w:t>
      </w:r>
      <w:r w:rsidR="00F85FBB" w:rsidRPr="008E4653">
        <w:t>W</w:t>
      </w:r>
      <w:r w:rsidRPr="008E4653">
        <w:t>illeron pozdě do obchodu; a když vešel, obě bledé dlouhé tváře měl pevně stažené do su</w:t>
      </w:r>
      <w:r w:rsidR="00F37BA2">
        <w:t>-</w:t>
      </w:r>
      <w:r w:rsidRPr="008E4653">
        <w:t>suheriského výrazu znepokojení na pokraji zoufalství.</w:t>
      </w:r>
    </w:p>
    <w:p w14:paraId="12BAFA2A" w14:textId="77777777" w:rsidR="005645A2" w:rsidRDefault="00F85FBB" w:rsidP="002B2343">
      <w:pPr>
        <w:pStyle w:val="Text"/>
      </w:pPr>
      <w:r>
        <w:t>„</w:t>
      </w:r>
      <w:r w:rsidR="008E4653" w:rsidRPr="008E4653">
        <w:t>Říkal jsem ti, že jsi udělal velkou chybu,</w:t>
      </w:r>
      <w:r>
        <w:t>“</w:t>
      </w:r>
      <w:r w:rsidR="008E4653" w:rsidRPr="008E4653">
        <w:t xml:space="preserve"> řekl náhle. </w:t>
      </w:r>
      <w:r>
        <w:t>„</w:t>
      </w:r>
      <w:r w:rsidR="008E4653" w:rsidRPr="008E4653">
        <w:t>A teď jsem si tím úplně jistý!</w:t>
      </w:r>
      <w:r>
        <w:t>“</w:t>
      </w:r>
      <w:r w:rsidR="008E4653" w:rsidRPr="008E4653">
        <w:t xml:space="preserve"> vyhrkla pravá hlava: ta, co obvykle bývala radostná a optimistická.</w:t>
      </w:r>
    </w:p>
    <w:p w14:paraId="32F996F1" w14:textId="77777777" w:rsidR="005645A2" w:rsidRDefault="008E4653" w:rsidP="002B2343">
      <w:pPr>
        <w:pStyle w:val="Text"/>
      </w:pPr>
      <w:r w:rsidRPr="008E4653">
        <w:t xml:space="preserve">Ghambivol Zwoll si povzdechl. </w:t>
      </w:r>
      <w:r w:rsidR="00F85FBB">
        <w:t>„</w:t>
      </w:r>
      <w:r w:rsidRPr="008E4653">
        <w:t>Co je to tentokrát, Shostik</w:t>
      </w:r>
      <w:r w:rsidR="00F85FBB" w:rsidRPr="008E4653">
        <w:t>u</w:t>
      </w:r>
      <w:r w:rsidR="00F85FBB">
        <w:t>-</w:t>
      </w:r>
      <w:r w:rsidR="00F85FBB" w:rsidRPr="008E4653">
        <w:t>W</w:t>
      </w:r>
      <w:r w:rsidRPr="008E4653">
        <w:t>illerone?</w:t>
      </w:r>
      <w:r w:rsidR="00F85FBB">
        <w:t>“</w:t>
      </w:r>
    </w:p>
    <w:p w14:paraId="2E494222" w14:textId="11C3F408" w:rsidR="005645A2" w:rsidRDefault="00F85FBB" w:rsidP="002B2343">
      <w:pPr>
        <w:pStyle w:val="Text"/>
      </w:pPr>
      <w:r>
        <w:t>„</w:t>
      </w:r>
      <w:r w:rsidR="008E4653" w:rsidRPr="008E4653">
        <w:t>Mluvil jsem se svým příbuzným, Sagamorne</w:t>
      </w:r>
      <w:r w:rsidRPr="008E4653">
        <w:t>m</w:t>
      </w:r>
      <w:r>
        <w:t>-</w:t>
      </w:r>
      <w:r w:rsidRPr="008E4653">
        <w:t>E</w:t>
      </w:r>
      <w:r w:rsidR="008E4653" w:rsidRPr="008E4653">
        <w:t xml:space="preserve">ndikem, který pracuje na hradě. Věděl jsi, že o lady Alesardře z Muldemaru, té, kterou jsi díky své droze tak lehkovážně hodil do spárů toho absurdního hejska, se u dvora všeobecně říká, že je zaslíbenou nevěstou Coronalova syna? </w:t>
      </w:r>
      <w:r w:rsidR="00B81CF3" w:rsidRPr="008E4653">
        <w:t>Že</w:t>
      </w:r>
      <w:r w:rsidR="008E4653" w:rsidRPr="008E4653">
        <w:t xml:space="preserve"> zásahem do svatebních příprav, zneuctěním drahocenné princezny, se tvůj markýz dostal nebezpečně blízko k velezradě? A ty a já, jako spoluúčastníci na tomhle zločinu</w:t>
      </w:r>
      <w:r w:rsidR="00B81CF3">
        <w:t>“</w:t>
      </w:r>
    </w:p>
    <w:p w14:paraId="75BB3C05" w14:textId="77777777" w:rsidR="005645A2" w:rsidRDefault="00F85FBB" w:rsidP="002B2343">
      <w:pPr>
        <w:pStyle w:val="Text"/>
      </w:pPr>
      <w:r>
        <w:t>„</w:t>
      </w:r>
      <w:r w:rsidR="008E4653" w:rsidRPr="008E4653">
        <w:t>Není to žádný zločin.</w:t>
      </w:r>
      <w:r>
        <w:t>“</w:t>
      </w:r>
    </w:p>
    <w:p w14:paraId="459566B6" w14:textId="77777777" w:rsidR="005645A2" w:rsidRDefault="00F85FBB" w:rsidP="002B2343">
      <w:pPr>
        <w:pStyle w:val="Text"/>
      </w:pPr>
      <w:r>
        <w:t>„</w:t>
      </w:r>
      <w:r w:rsidR="008E4653" w:rsidRPr="008E4653">
        <w:t xml:space="preserve">Vyspat se s nějakou prostou umývačkou nádobí nebo nevzdělanou žonglérkou, to ne. Ale když čtvrtý syn třetího syna nějakého venkovského hraběte svede šlechtičnu určenou pro královský sňatek, když zasáhne svým upoceným chtíčem do takových vysokých a delikátních vyjednávání, provede něco děsného. A my už jen tím, že mu dopomůžeme, aby takové věci učinil, tím, že jsme spolupachatelé, kteří dopustili, aby bylo po jeho </w:t>
      </w:r>
      <w:r>
        <w:t>–</w:t>
      </w:r>
      <w:r w:rsidR="008E4653" w:rsidRPr="008E4653">
        <w:t xml:space="preserve"> </w:t>
      </w:r>
      <w:r w:rsidR="008E4653" w:rsidRPr="008E4653">
        <w:lastRenderedPageBreak/>
        <w:t>och, Ghambivole, Ghambivole, doufejme, že ten tvůj nápoj byl jen bezcenný výtažek! Jinak je ten tvůj markýz zničen, a my s ním.</w:t>
      </w:r>
      <w:r>
        <w:t>“</w:t>
      </w:r>
    </w:p>
    <w:p w14:paraId="0DBFC65A" w14:textId="77777777" w:rsidR="005645A2" w:rsidRDefault="00F85FBB" w:rsidP="002B2343">
      <w:pPr>
        <w:pStyle w:val="Text"/>
      </w:pPr>
      <w:r>
        <w:t>„</w:t>
      </w:r>
      <w:r w:rsidR="008E4653" w:rsidRPr="008E4653">
        <w:t>Pokud ten nápoj zapůsobil,</w:t>
      </w:r>
      <w:r>
        <w:t>“</w:t>
      </w:r>
      <w:r w:rsidR="008E4653" w:rsidRPr="008E4653">
        <w:t xml:space="preserve"> řekl Vroon tak klidně, jak jen dokázal, </w:t>
      </w:r>
      <w:r>
        <w:t>„</w:t>
      </w:r>
      <w:r w:rsidR="008E4653" w:rsidRPr="008E4653">
        <w:t xml:space="preserve">je téměř jisté, že o tom, co se stalo mezi markýzem a princeznou, se nikdo jiný nedoví. A pokud ano, pak se bude muset markýz vypořádat s následky svého činu sám. Jsme obchodníci, chránění zákonem. Ale pokud nápoj selhal </w:t>
      </w:r>
      <w:r>
        <w:t>–</w:t>
      </w:r>
      <w:r w:rsidR="008E4653" w:rsidRPr="008E4653">
        <w:t xml:space="preserve"> a jak by mohl, pokud markýz nepopletl to zaříkadlo? </w:t>
      </w:r>
      <w:r>
        <w:t>–</w:t>
      </w:r>
      <w:r w:rsidR="008E4653" w:rsidRPr="008E4653">
        <w:t xml:space="preserve"> dlužíme mu dvacet královských, abychom dodrželi své záruky. A kde seženeme dvacet královských, Shostik</w:t>
      </w:r>
      <w:r w:rsidRPr="008E4653">
        <w:t>u</w:t>
      </w:r>
      <w:r>
        <w:t>-</w:t>
      </w:r>
      <w:r w:rsidRPr="008E4653">
        <w:t>W</w:t>
      </w:r>
      <w:r w:rsidR="008E4653" w:rsidRPr="008E4653">
        <w:t>illerone? Vyčarujeme je ze vzduchu? Podívej se.</w:t>
      </w:r>
      <w:r>
        <w:t>“</w:t>
      </w:r>
      <w:r w:rsidR="008E4653" w:rsidRPr="008E4653">
        <w:t xml:space="preserve"> Vysunul ze stolu šuplík, který sloužil jako pokladna. </w:t>
      </w:r>
      <w:r>
        <w:t>„</w:t>
      </w:r>
      <w:r w:rsidR="008E4653" w:rsidRPr="008E4653">
        <w:t xml:space="preserve">To je všechno, co nám zbylo. Tři královské, dvě koruny, a šedesát </w:t>
      </w:r>
      <w:r>
        <w:t>–</w:t>
      </w:r>
      <w:r w:rsidR="008E4653" w:rsidRPr="008E4653">
        <w:t xml:space="preserve"> ne, sedmdesát vah. Zbytek je pryč. Modleme se, aby ten nápoj udělal, co má, už jen pro naše vlastní dobro, když už pro nic jiného.</w:t>
      </w:r>
      <w:r>
        <w:t>“</w:t>
      </w:r>
    </w:p>
    <w:p w14:paraId="4E66843F" w14:textId="377E9281" w:rsidR="005645A2" w:rsidRDefault="00F85FBB" w:rsidP="002B2343">
      <w:pPr>
        <w:pStyle w:val="Text"/>
      </w:pPr>
      <w:r>
        <w:t>„</w:t>
      </w:r>
      <w:r w:rsidR="008E4653" w:rsidRPr="008E4653">
        <w:t xml:space="preserve">Princezna z Muldemaru </w:t>
      </w:r>
      <w:r>
        <w:t>–</w:t>
      </w:r>
      <w:r w:rsidR="008E4653" w:rsidRPr="008E4653">
        <w:t xml:space="preserve"> potomek velkého Prestimiona </w:t>
      </w:r>
      <w:r>
        <w:t>–</w:t>
      </w:r>
      <w:r w:rsidR="008E4653" w:rsidRPr="008E4653">
        <w:t xml:space="preserve"> krásné děvče, nevinné, čisté, zasnoubené se synem Coronalovým</w:t>
      </w:r>
      <w:r w:rsidR="00B81CF3">
        <w:t>“</w:t>
      </w:r>
    </w:p>
    <w:p w14:paraId="647F9579" w14:textId="77777777" w:rsidR="005645A2" w:rsidRDefault="00F85FBB" w:rsidP="002B2343">
      <w:pPr>
        <w:pStyle w:val="Text"/>
      </w:pPr>
      <w:r>
        <w:t>„</w:t>
      </w:r>
      <w:r w:rsidR="008E4653" w:rsidRPr="008E4653">
        <w:t>Nech toho, Shostik</w:t>
      </w:r>
      <w:r w:rsidRPr="008E4653">
        <w:t>u</w:t>
      </w:r>
      <w:r>
        <w:t>-</w:t>
      </w:r>
      <w:r w:rsidRPr="008E4653">
        <w:t>W</w:t>
      </w:r>
      <w:r w:rsidR="008E4653" w:rsidRPr="008E4653">
        <w:t xml:space="preserve">illerone. Co víme, není o nic víc nevinná a čistá než ta skandarská kravka, co pro nás pracuje, a všichni na hradě, od Coronalů dolů, o tom vědí a nezajímá je to. A i pokud je ta povídačka o královských zásnubách pravda </w:t>
      </w:r>
      <w:r>
        <w:t>–</w:t>
      </w:r>
      <w:r w:rsidR="008E4653" w:rsidRPr="008E4653">
        <w:t xml:space="preserve"> a jak víme, že je to pravda? Jenom tvůj příbuzný to říká </w:t>
      </w:r>
      <w:r>
        <w:t>–</w:t>
      </w:r>
      <w:r w:rsidR="008E4653" w:rsidRPr="008E4653">
        <w:t xml:space="preserve"> nejsme v žádném nebezpečí. Jsme tu od toho, abychom veřejnosti nabízeli své dovednosti, a to jsme udělali. Neneseme žádnou odpovědnost za klientovo narušení záležitostí jiných lidí. Každopádně, tenhle tvůj brekot ničeho nedosáhne. Co se stalo, stalo se.</w:t>
      </w:r>
      <w:r>
        <w:t>“</w:t>
      </w:r>
      <w:r w:rsidR="008E4653" w:rsidRPr="008E4653">
        <w:t xml:space="preserve"> Ghambivol mu naznačil, ať odejde, svými krajními chapadly. </w:t>
      </w:r>
      <w:r>
        <w:t>„</w:t>
      </w:r>
      <w:r w:rsidR="008E4653" w:rsidRPr="008E4653">
        <w:t>Jdi. Jdi. Pokud v tom budeš pokračovat, budeš mi pro nic za nic dnes večer drásat nervy.</w:t>
      </w:r>
      <w:r>
        <w:t>“</w:t>
      </w:r>
    </w:p>
    <w:p w14:paraId="6B691F6F" w14:textId="3AA5701B" w:rsidR="005645A2" w:rsidRDefault="008E4653" w:rsidP="002B2343">
      <w:pPr>
        <w:pStyle w:val="Text"/>
      </w:pPr>
      <w:r w:rsidRPr="008E4653">
        <w:t>Vroonovy nervy byly opravdu už řádně rozdrásané, jakkoli se snažil dodat té věci na počestnosti</w:t>
      </w:r>
      <w:r w:rsidR="007F178D">
        <w:t>.</w:t>
      </w:r>
      <w:r w:rsidRPr="008E4653">
        <w:t xml:space="preserve"> Z celého srdce si přál, aby si markýz Mirl Meldelleran nechal totožnost své milenky pro sebe. Stačilo vědět její věk, přibližnou výšku a váhu, a možná pár náznaků o její zkušenosti ve věcech lásky. Ale ne, ne, chvastoun Mirl Meldelleran se musel vytasit se jménem, a kromě toho; pokud bylo na té povídačce o královské svatbě něco pravdy a markýzovo svedení princezny tu svatbu zhatilo, a pokud příběh, jak markýz takového vítězství dosáhl, vyjde na povrch, Shosti</w:t>
      </w:r>
      <w:r w:rsidR="00F85FBB" w:rsidRPr="008E4653">
        <w:t>k</w:t>
      </w:r>
      <w:r w:rsidR="00F85FBB">
        <w:t>-</w:t>
      </w:r>
      <w:r w:rsidR="00F85FBB" w:rsidRPr="008E4653">
        <w:t>W</w:t>
      </w:r>
      <w:r w:rsidRPr="008E4653">
        <w:t xml:space="preserve">illeron měl nejspíš </w:t>
      </w:r>
      <w:r w:rsidRPr="008E4653">
        <w:lastRenderedPageBreak/>
        <w:t>pravdu: mág, který namíchal ten podlý nápoj, se určitě stane obětním beránkem v poprasku, jenž bude následovat. Ghambivol Zwoll věřil, že zákony budou na jeho straně v jakékoli situaci, ale poplatek za právníka při obraně proti rozzuřenému princi z Muldemaru, nebo, ještě hůř, proti Coronalovu synu, by bylo o něco víc než jen bezvýznamné kapesné, a už takhle byl na pokraji bankrotu.</w:t>
      </w:r>
    </w:p>
    <w:p w14:paraId="5FE00DEC" w14:textId="77777777" w:rsidR="005645A2" w:rsidRDefault="008E4653" w:rsidP="002B2343">
      <w:pPr>
        <w:pStyle w:val="Text"/>
      </w:pPr>
      <w:r w:rsidRPr="008E4653">
        <w:t>Každopádně s tím už teď nemohl nic udělat. Nápoj byl umíchán a dodán, a s největší pravděpodobností i použit, a jak už řekl, ať se stalo cokoli, mohl jen čekat a vyhlížet důsledky, které ho postihnou. Namíchal sám sobě uklidňující elixír, a když za nějakou tu dobu začal působit, vrátil se k práci, aniž by nad celou věcí znovu uvažoval.</w:t>
      </w:r>
    </w:p>
    <w:p w14:paraId="3E3345AE" w14:textId="77777777" w:rsidR="005645A2" w:rsidRDefault="008E4653" w:rsidP="002B2343">
      <w:pPr>
        <w:pStyle w:val="Text"/>
      </w:pPr>
      <w:r w:rsidRPr="008E4653">
        <w:t>Další večer, asi hodinu a půl před oficiálním otevíracím časem Půlnočního trhu, si Ghambivol Zwoll rozmrzele procházel účetnictví, když venku v hale zaslechl rozruch, křik, řinčení a pak zabušení na dveře jeho obchodu; když vzhlédl, uzřel nafintěnou postavu markýze Mirla Meldellerana, jak na něj gestikuluje přes zašlé sklo.</w:t>
      </w:r>
    </w:p>
    <w:p w14:paraId="2402EFB3" w14:textId="77777777" w:rsidR="005645A2" w:rsidRDefault="008E4653" w:rsidP="002B2343">
      <w:pPr>
        <w:pStyle w:val="Text"/>
      </w:pPr>
      <w:r w:rsidRPr="008E4653">
        <w:t xml:space="preserve">Markýz vypadal zuřivě, pravicí se oháněl obnaženým mečem, mával s ním vztekle sem a tam. Ghambivol Zwoll nikdy neviděl nikoho máchat taseným mečem, natož aby mu pak výhrůžně šermoval před jeho vlastním zobákem. Byl to obřadní meč, vyumělkovaný a absurdní, určený pouze jako příležitostný doplněk </w:t>
      </w:r>
      <w:r w:rsidR="00F85FBB">
        <w:t>–</w:t>
      </w:r>
      <w:r w:rsidRPr="008E4653">
        <w:t xml:space="preserve"> móda šermu ve všedním životě na Majipooru už dávno skončila </w:t>
      </w:r>
      <w:r w:rsidR="00F85FBB">
        <w:t>–</w:t>
      </w:r>
      <w:r w:rsidRPr="008E4653">
        <w:t xml:space="preserve"> ale i tak vypadalo ostří slušně nabroušené a Ghambivol Zwoll neměl žádné pochyby o tom, že by dokázalo poškodit křehké tkáně jeho malého těla.</w:t>
      </w:r>
    </w:p>
    <w:p w14:paraId="3D58E464" w14:textId="77777777" w:rsidR="005645A2" w:rsidRDefault="008E4653" w:rsidP="002B2343">
      <w:pPr>
        <w:pStyle w:val="Text"/>
      </w:pPr>
      <w:r w:rsidRPr="008E4653">
        <w:t>Byl v obchodě sám. Skandarská žena už dávno skončila s nočním úklidem a odešla, a Shosti</w:t>
      </w:r>
      <w:r w:rsidR="00F85FBB" w:rsidRPr="008E4653">
        <w:t>k</w:t>
      </w:r>
      <w:r w:rsidR="00F85FBB">
        <w:t>-</w:t>
      </w:r>
      <w:r w:rsidR="00F85FBB" w:rsidRPr="008E4653">
        <w:t>W</w:t>
      </w:r>
      <w:r w:rsidRPr="008E4653">
        <w:t>illeron ještě nepřišel. Co teď? Zatemnit místnost a schovat se pod stůl? Ne. Markýz už ho viděl. Jen by si cestu dovnitř prosekal. A to by znamenalo ještě více škody.</w:t>
      </w:r>
    </w:p>
    <w:p w14:paraId="2691784E" w14:textId="77777777" w:rsidR="005645A2" w:rsidRDefault="00F85FBB" w:rsidP="002B2343">
      <w:pPr>
        <w:pStyle w:val="Text"/>
      </w:pPr>
      <w:r>
        <w:t>„</w:t>
      </w:r>
      <w:r w:rsidR="008E4653" w:rsidRPr="008E4653">
        <w:t>Máme ještě zavřeno, milosti,</w:t>
      </w:r>
      <w:r>
        <w:t>“</w:t>
      </w:r>
      <w:r w:rsidR="008E4653" w:rsidRPr="008E4653">
        <w:t xml:space="preserve"> zavolal přes zavřené dveře.</w:t>
      </w:r>
    </w:p>
    <w:p w14:paraId="73513617" w14:textId="77777777" w:rsidR="005645A2" w:rsidRDefault="00F85FBB" w:rsidP="002B2343">
      <w:pPr>
        <w:pStyle w:val="Text"/>
      </w:pPr>
      <w:r>
        <w:t>„</w:t>
      </w:r>
      <w:r w:rsidR="008E4653" w:rsidRPr="008E4653">
        <w:t>Já vím. Nemám čas čekat! Pusť mě dovnitř.</w:t>
      </w:r>
      <w:r>
        <w:t>“</w:t>
      </w:r>
    </w:p>
    <w:p w14:paraId="57848C54" w14:textId="77777777" w:rsidR="005645A2" w:rsidRDefault="008E4653" w:rsidP="002B2343">
      <w:pPr>
        <w:pStyle w:val="Text"/>
      </w:pPr>
      <w:r w:rsidRPr="008E4653">
        <w:t xml:space="preserve">Ghambivol smutně odpověděl: </w:t>
      </w:r>
      <w:r w:rsidR="00F85FBB">
        <w:t>„</w:t>
      </w:r>
      <w:r w:rsidRPr="008E4653">
        <w:t>Jak si přejete, sire.</w:t>
      </w:r>
      <w:r w:rsidR="00F85FBB">
        <w:t>“</w:t>
      </w:r>
    </w:p>
    <w:p w14:paraId="2E4324E6" w14:textId="77777777" w:rsidR="005645A2" w:rsidRDefault="008E4653" w:rsidP="002B2343">
      <w:pPr>
        <w:pStyle w:val="Text"/>
      </w:pPr>
      <w:r w:rsidRPr="008E4653">
        <w:t xml:space="preserve">Markýz Mirl Meldelleran dlouhými kroky vešel do obchodu a zaujal ve dveřích výhrůžný postoj. Celou bytostí vyzařoval vztek, vztek, vztek. Vroon vzhlédl na postavu, která se tyčila vysoko nad </w:t>
      </w:r>
      <w:r w:rsidRPr="008E4653">
        <w:lastRenderedPageBreak/>
        <w:t>ním, a udělal mírný posunek, aby naznačil, že tasený meč jej poněkud znepokojuje.</w:t>
      </w:r>
    </w:p>
    <w:p w14:paraId="5D127543" w14:textId="77777777" w:rsidR="005645A2" w:rsidRDefault="00F85FBB" w:rsidP="002B2343">
      <w:pPr>
        <w:pStyle w:val="Text"/>
      </w:pPr>
      <w:r>
        <w:t>„</w:t>
      </w:r>
      <w:r w:rsidR="008E4653" w:rsidRPr="008E4653">
        <w:t>Ten nápoj,</w:t>
      </w:r>
      <w:r>
        <w:t>“</w:t>
      </w:r>
      <w:r w:rsidR="008E4653" w:rsidRPr="008E4653">
        <w:t xml:space="preserve"> řekl jemně. </w:t>
      </w:r>
      <w:r>
        <w:t>„</w:t>
      </w:r>
      <w:r w:rsidR="008E4653" w:rsidRPr="008E4653">
        <w:t>Byl, věřím, účinný?</w:t>
      </w:r>
      <w:r>
        <w:t>“</w:t>
      </w:r>
    </w:p>
    <w:p w14:paraId="7E0EF426" w14:textId="77777777" w:rsidR="005645A2" w:rsidRDefault="00F85FBB" w:rsidP="002B2343">
      <w:pPr>
        <w:pStyle w:val="Text"/>
      </w:pPr>
      <w:r>
        <w:t>„</w:t>
      </w:r>
      <w:r w:rsidR="008E4653" w:rsidRPr="008E4653">
        <w:t>Do jisté míry ano. Ale jen do jisté míry.</w:t>
      </w:r>
      <w:r>
        <w:t>“</w:t>
      </w:r>
    </w:p>
    <w:p w14:paraId="6C0D1F82" w14:textId="77777777" w:rsidR="005645A2" w:rsidRDefault="008E4653" w:rsidP="002B2343">
      <w:pPr>
        <w:pStyle w:val="Text"/>
      </w:pPr>
      <w:r w:rsidRPr="008E4653">
        <w:t>Příběh vyplul na povrch celkem rychle. Lady v dobré víře usrkla nápoje, který jí markýz přinesl, a markýz dokonce dokázal správně odrecitovat zaříkadlo. Nápoj vykonal svou práci navýsost dobře: lady Alesarda okamžitě podlehla prudké vášni, markýz Mirl Meldelleran jí mrštil na postel, a strávili spolu noc, o jaké se markýzovi nezdálo ani v nejžhavějších snech.</w:t>
      </w:r>
    </w:p>
    <w:p w14:paraId="46C98B5B" w14:textId="597A7A47" w:rsidR="005645A2" w:rsidRDefault="008E4653" w:rsidP="002B2343">
      <w:pPr>
        <w:pStyle w:val="Text"/>
      </w:pPr>
      <w:r w:rsidRPr="008E4653">
        <w:t>Ghambivol Zwoll cítil, že tu muselo jít o něco víc než jen o tohle, a taky že ano; markýz se další noc vrátil do domu Muldemarů v očekávání obnovení erotických slastí, ve které byl tak slavnostně uveden minulou noc, ovšem byl neočekávaně a chladně vykázán. Lady Alesarda ho tu noc nechtěla vidět, ani další noc, a ani žádnou další noc od nynějška až do konce světa. Lady Alesarda požádala, pomocí prostředníka, aby se markýz Mirl Meldelleran na ni ani nedíval, pokud by se náhodou potkali na stejné společenské události, což bylo, naneštěstí pro ni, více než pravděpodobné, jelikož se oba pohybovali ve stejných vysokých kruzích mladší šlechty Hradní Hory.</w:t>
      </w:r>
    </w:p>
    <w:p w14:paraId="3FB4123F" w14:textId="77777777" w:rsidR="005645A2" w:rsidRDefault="00F85FBB" w:rsidP="002B2343">
      <w:pPr>
        <w:pStyle w:val="Text"/>
      </w:pPr>
      <w:r>
        <w:t>„</w:t>
      </w:r>
      <w:r w:rsidR="008E4653" w:rsidRPr="008E4653">
        <w:t>Byla to,</w:t>
      </w:r>
      <w:r>
        <w:t>“</w:t>
      </w:r>
      <w:r w:rsidR="008E4653" w:rsidRPr="008E4653">
        <w:t xml:space="preserve"> začal markýz, který doutnal stěží potlačovaným vztekem, </w:t>
      </w:r>
      <w:r>
        <w:t>„</w:t>
      </w:r>
      <w:r w:rsidR="008E4653" w:rsidRPr="008E4653">
        <w:t>nejpotupnější zkušenost mého života!</w:t>
      </w:r>
      <w:r>
        <w:t>“</w:t>
      </w:r>
    </w:p>
    <w:p w14:paraId="116007FE" w14:textId="77777777" w:rsidR="005645A2" w:rsidRDefault="008E4653" w:rsidP="002B2343">
      <w:pPr>
        <w:pStyle w:val="Text"/>
      </w:pPr>
      <w:r w:rsidRPr="008E4653">
        <w:t xml:space="preserve">Ghambivol Zwoll jemně odpověděl: </w:t>
      </w:r>
      <w:r w:rsidR="00F85FBB">
        <w:t>„</w:t>
      </w:r>
      <w:r w:rsidRPr="008E4653">
        <w:t>Přišel jste ke mně hledat, jak jste sám řekl, noc plnou vášní se ženou, po které toužíte nejvíce na celém světě. A podle toho, co jste mi pověděl, vám přesně to mé dovednosti dopřály.</w:t>
      </w:r>
      <w:r w:rsidR="00F85FBB">
        <w:t>“</w:t>
      </w:r>
    </w:p>
    <w:p w14:paraId="441458C7" w14:textId="77777777" w:rsidR="005645A2" w:rsidRDefault="00F85FBB" w:rsidP="002B2343">
      <w:pPr>
        <w:pStyle w:val="Text"/>
      </w:pPr>
      <w:r>
        <w:t>„</w:t>
      </w:r>
      <w:r w:rsidR="008E4653" w:rsidRPr="008E4653">
        <w:t>Hledal jsem trvalý vztah. Rozhodně jsem nehodlal být odvržen po jediné noci. Co si o tom mám myslet: že když se ohlédne na naši společnou noc, začne přemýšlet o mém objetí jako o něčem odporném, něčem ohavném, o něčem, co zanechalo jen temné vzpomínky, které si touží vymazat z hlavy?</w:t>
      </w:r>
      <w:r>
        <w:t>“</w:t>
      </w:r>
    </w:p>
    <w:p w14:paraId="14030200" w14:textId="77777777" w:rsidR="005645A2" w:rsidRDefault="00F85FBB" w:rsidP="002B2343">
      <w:pPr>
        <w:pStyle w:val="Text"/>
      </w:pPr>
      <w:r>
        <w:t>„</w:t>
      </w:r>
      <w:r w:rsidR="008E4653" w:rsidRPr="008E4653">
        <w:t>Zaslechl jsem, že lady je zasnoubená s velkým princem Hradní Hory,</w:t>
      </w:r>
      <w:r>
        <w:t>“</w:t>
      </w:r>
      <w:r w:rsidR="008E4653" w:rsidRPr="008E4653">
        <w:t xml:space="preserve"> odvážil se poznamenat Vroon. </w:t>
      </w:r>
      <w:r>
        <w:t>„</w:t>
      </w:r>
      <w:r w:rsidR="008E4653" w:rsidRPr="008E4653">
        <w:t>Může tomu být tak, že když se navrátila ke svým normálním smyslům, zasáhl ji pocit odpovědnosti vůči princi? Vina, hanba, strašlivé výčitky?</w:t>
      </w:r>
      <w:r>
        <w:t>“</w:t>
      </w:r>
    </w:p>
    <w:p w14:paraId="08651ACE" w14:textId="77777777" w:rsidR="005645A2" w:rsidRDefault="00F85FBB" w:rsidP="002B2343">
      <w:pPr>
        <w:pStyle w:val="Text"/>
      </w:pPr>
      <w:r>
        <w:lastRenderedPageBreak/>
        <w:t>„</w:t>
      </w:r>
      <w:r w:rsidR="008E4653" w:rsidRPr="008E4653">
        <w:t>Doufal jsem, že noc se mnou ji zůstaví bez dalšího zájmu o tuto osobu.</w:t>
      </w:r>
      <w:r>
        <w:t>“</w:t>
      </w:r>
    </w:p>
    <w:p w14:paraId="150212BB" w14:textId="77777777" w:rsidR="005645A2" w:rsidRDefault="00F85FBB" w:rsidP="002B2343">
      <w:pPr>
        <w:pStyle w:val="Text"/>
      </w:pPr>
      <w:r>
        <w:t>„</w:t>
      </w:r>
      <w:r w:rsidR="008E4653" w:rsidRPr="008E4653">
        <w:t>To jste mohl doufat, milosti. Jenže nápoj byl připraven přesně tak, abyste ji získal na ten jeden připravený okamžik, a to také splnil. Nemusel mít žádné doznívající účinky, jakmile opustil její tělo.</w:t>
      </w:r>
      <w:r>
        <w:t>“</w:t>
      </w:r>
    </w:p>
    <w:p w14:paraId="7C75D8DA" w14:textId="2609DF4E" w:rsidR="005645A2" w:rsidRDefault="008E4653" w:rsidP="002B2343">
      <w:pPr>
        <w:pStyle w:val="Text"/>
      </w:pPr>
      <w:r w:rsidRPr="008E4653">
        <w:t>Jak mluvil, dveře za markýzovými zády se otevřely, a Shostik</w:t>
      </w:r>
      <w:r w:rsidR="004164C6">
        <w:t>-</w:t>
      </w:r>
      <w:r w:rsidRPr="008E4653">
        <w:t>Willeron, který přicházel na noc, vešel do obchodu. S</w:t>
      </w:r>
      <w:r w:rsidR="00F85FBB" w:rsidRPr="008E4653">
        <w:t>u</w:t>
      </w:r>
      <w:r w:rsidR="00F85FBB">
        <w:t>-</w:t>
      </w:r>
      <w:r w:rsidR="00F85FBB" w:rsidRPr="008E4653">
        <w:t>s</w:t>
      </w:r>
      <w:r w:rsidRPr="008E4653">
        <w:t>uherisovy oči těkaly z Ghambivola na markýze Mirla Meldellerana a na rnarkýzův tasený meč, a přes obličeje mu přelétl výraz naprostého zděšení. Vroon mu dal znamení, aby zůstal v klidu.</w:t>
      </w:r>
    </w:p>
    <w:p w14:paraId="6DAFE98C" w14:textId="122E6A71" w:rsidR="005645A2" w:rsidRDefault="00F85FBB" w:rsidP="002B2343">
      <w:pPr>
        <w:pStyle w:val="Text"/>
      </w:pPr>
      <w:r>
        <w:t>„</w:t>
      </w:r>
      <w:r w:rsidR="008E4653" w:rsidRPr="008E4653">
        <w:t>Literatura je plná podobných případů,</w:t>
      </w:r>
      <w:r>
        <w:t>“</w:t>
      </w:r>
      <w:r w:rsidR="008E4653" w:rsidRPr="008E4653">
        <w:t xml:space="preserve"> pokračoval Ghambivol. </w:t>
      </w:r>
      <w:r>
        <w:t>„</w:t>
      </w:r>
      <w:r w:rsidR="008E4653" w:rsidRPr="008E4653">
        <w:t>Například příběh Lisinamondy a prince Ghorna, ve kterém princ po vyvrcholení své dlouholeté velké touhy zjistí, že</w:t>
      </w:r>
      <w:r w:rsidR="00B81CF3">
        <w:t>“</w:t>
      </w:r>
    </w:p>
    <w:p w14:paraId="1C056CEE" w14:textId="77777777" w:rsidR="005645A2" w:rsidRDefault="00F85FBB" w:rsidP="002B2343">
      <w:pPr>
        <w:pStyle w:val="Text"/>
      </w:pPr>
      <w:r>
        <w:t>„</w:t>
      </w:r>
      <w:r w:rsidR="008E4653" w:rsidRPr="008E4653">
        <w:t>Ušetřete mě poetických citací,</w:t>
      </w:r>
      <w:r>
        <w:t>“</w:t>
      </w:r>
      <w:r w:rsidR="008E4653" w:rsidRPr="008E4653">
        <w:t xml:space="preserve"> odvětil markýz. </w:t>
      </w:r>
      <w:r>
        <w:t>„</w:t>
      </w:r>
      <w:r w:rsidR="008E4653" w:rsidRPr="008E4653">
        <w:t>Neshledávám úspěch jedné noci následovaný další den ledovým odvržením jako splnění vaší záruky. Žádám plné zadostiučinění.</w:t>
      </w:r>
      <w:r>
        <w:t>“</w:t>
      </w:r>
    </w:p>
    <w:p w14:paraId="08BB9F56" w14:textId="40DD470C" w:rsidR="005645A2" w:rsidRDefault="008E4653" w:rsidP="002B2343">
      <w:pPr>
        <w:pStyle w:val="Text"/>
      </w:pPr>
      <w:r w:rsidRPr="008E4653">
        <w:t>Zadostiučinění? Co tím myslí? Možná duel? Ghambivol Zwoll, který byl vyděšený, hned neodpověděl. V momentu ticha začal jednat Shosti</w:t>
      </w:r>
      <w:r w:rsidR="00F85FBB" w:rsidRPr="008E4653">
        <w:t>k</w:t>
      </w:r>
      <w:r w:rsidR="00F85FBB">
        <w:t>-</w:t>
      </w:r>
      <w:r w:rsidR="00F85FBB" w:rsidRPr="008E4653">
        <w:t>W</w:t>
      </w:r>
      <w:r w:rsidRPr="008E4653">
        <w:t xml:space="preserve">illeron. </w:t>
      </w:r>
      <w:r w:rsidR="00F85FBB">
        <w:t>„</w:t>
      </w:r>
      <w:r w:rsidRPr="008E4653">
        <w:t>Pokud dovolíte, milosti,</w:t>
      </w:r>
      <w:r w:rsidR="00F85FBB">
        <w:t>“</w:t>
      </w:r>
      <w:r w:rsidRPr="008E4653">
        <w:t xml:space="preserve"> začal S</w:t>
      </w:r>
      <w:r w:rsidR="00F85FBB" w:rsidRPr="008E4653">
        <w:t>u</w:t>
      </w:r>
      <w:r w:rsidR="00F85FBB">
        <w:t>-</w:t>
      </w:r>
      <w:r w:rsidR="00F85FBB" w:rsidRPr="008E4653">
        <w:t>s</w:t>
      </w:r>
      <w:r w:rsidRPr="008E4653">
        <w:t xml:space="preserve">uheris, </w:t>
      </w:r>
      <w:r w:rsidR="00F85FBB">
        <w:t>„</w:t>
      </w:r>
      <w:r w:rsidRPr="008E4653">
        <w:t>tak musím podotknout, že můj společník nezaručil, že nápoj vám získá její náklonnost, a zdá se, že toto</w:t>
      </w:r>
      <w:r w:rsidR="005645A2">
        <w:t>“</w:t>
      </w:r>
    </w:p>
    <w:p w14:paraId="40E0FC40" w14:textId="77777777" w:rsidR="005645A2" w:rsidRDefault="008E4653" w:rsidP="002B2343">
      <w:pPr>
        <w:pStyle w:val="Text"/>
      </w:pPr>
      <w:r w:rsidRPr="008E4653">
        <w:t xml:space="preserve">Markýz Mirl Meldelleran se otočil, aby mu mohl čelit, a divošsky před ním zamával mečem ve vzduchu. </w:t>
      </w:r>
      <w:r w:rsidR="00F85FBB">
        <w:t>„</w:t>
      </w:r>
      <w:r w:rsidRPr="008E4653">
        <w:t xml:space="preserve">Buď zticha, zrůdo, nebo ti useknu hlavu. Jen </w:t>
      </w:r>
      <w:r w:rsidRPr="007F178D">
        <w:rPr>
          <w:i/>
        </w:rPr>
        <w:t>jednu</w:t>
      </w:r>
      <w:r w:rsidRPr="008E4653">
        <w:t xml:space="preserve"> z nich, abys rozuměl. A jako speciální laskavost ti dovolím, aby sis vybral kterou.</w:t>
      </w:r>
      <w:r w:rsidR="00F85FBB">
        <w:t>“</w:t>
      </w:r>
    </w:p>
    <w:p w14:paraId="6082B87A" w14:textId="77777777" w:rsidR="005645A2" w:rsidRDefault="008E4653" w:rsidP="002B2343">
      <w:pPr>
        <w:pStyle w:val="Text"/>
      </w:pPr>
      <w:r w:rsidRPr="008E4653">
        <w:t>Shosti</w:t>
      </w:r>
      <w:r w:rsidR="00F85FBB" w:rsidRPr="008E4653">
        <w:t>k</w:t>
      </w:r>
      <w:r w:rsidR="00F85FBB">
        <w:t>-</w:t>
      </w:r>
      <w:r w:rsidR="00F85FBB" w:rsidRPr="008E4653">
        <w:t>W</w:t>
      </w:r>
      <w:r w:rsidRPr="008E4653">
        <w:t>illeron se vrátil do stínu a už nic neřekl.</w:t>
      </w:r>
    </w:p>
    <w:p w14:paraId="4A80280F" w14:textId="77777777" w:rsidR="005645A2" w:rsidRDefault="008E4653" w:rsidP="002B2343">
      <w:pPr>
        <w:pStyle w:val="Text"/>
      </w:pPr>
      <w:r w:rsidRPr="008E4653">
        <w:t xml:space="preserve">Markýz navázal. </w:t>
      </w:r>
      <w:r w:rsidR="00F85FBB">
        <w:t>„</w:t>
      </w:r>
      <w:r w:rsidRPr="008E4653">
        <w:t>Abych pokračoval: shledávám podmínky naší dohody jako nedodržené.</w:t>
      </w:r>
      <w:r w:rsidR="00F85FBB">
        <w:t>“</w:t>
      </w:r>
    </w:p>
    <w:p w14:paraId="76287B00" w14:textId="48C0C933" w:rsidR="005645A2" w:rsidRDefault="00F85FBB" w:rsidP="002B2343">
      <w:pPr>
        <w:pStyle w:val="Text"/>
      </w:pPr>
      <w:r>
        <w:t>„</w:t>
      </w:r>
      <w:r w:rsidR="008E4653" w:rsidRPr="008E4653">
        <w:t>Milosti, vrácení peněz by pro nás bylo velmi</w:t>
      </w:r>
      <w:r w:rsidR="00B81CF3">
        <w:t>“</w:t>
      </w:r>
      <w:r w:rsidR="008E4653" w:rsidRPr="008E4653">
        <w:t xml:space="preserve"> </w:t>
      </w:r>
      <w:r>
        <w:t>„</w:t>
      </w:r>
      <w:r w:rsidR="008E4653" w:rsidRPr="008E4653">
        <w:t>Nemám zájem o vrácení peněz. Chci další nápoj. Silnější, mnohem silnější, takový, který smaže všechny ostatní city a připoutá ji ke mně navždy. Ty ho vyrobíš a já už najdu cestu, jak ho do ní dostat a všechno bude v pořádku, a my si budeme kvit. Co říkáš, čaroději? Svedeš to?</w:t>
      </w:r>
      <w:r>
        <w:t>“</w:t>
      </w:r>
    </w:p>
    <w:p w14:paraId="46F91AD5" w14:textId="77777777" w:rsidR="005645A2" w:rsidRDefault="008E4653" w:rsidP="002B2343">
      <w:pPr>
        <w:pStyle w:val="Text"/>
      </w:pPr>
      <w:r w:rsidRPr="008E4653">
        <w:t>Vroon nad tou otázkou chvíli uvažoval. Shosti</w:t>
      </w:r>
      <w:r w:rsidR="00F85FBB" w:rsidRPr="008E4653">
        <w:t>k</w:t>
      </w:r>
      <w:r w:rsidR="00F85FBB">
        <w:t>-</w:t>
      </w:r>
      <w:r w:rsidR="00F85FBB" w:rsidRPr="008E4653">
        <w:t>W</w:t>
      </w:r>
      <w:r w:rsidRPr="008E4653">
        <w:t>illeron měl pravdu, to věděl: Shosti</w:t>
      </w:r>
      <w:r w:rsidR="00F85FBB" w:rsidRPr="008E4653">
        <w:t>k</w:t>
      </w:r>
      <w:r w:rsidR="00F85FBB">
        <w:t>-</w:t>
      </w:r>
      <w:r w:rsidR="00F85FBB" w:rsidRPr="008E4653">
        <w:t>W</w:t>
      </w:r>
      <w:r w:rsidRPr="008E4653">
        <w:t xml:space="preserve">illeron měl vždycky pravdu. Nikdy si neměli nic začínat s tak špinavým obchodem. A teď měli odmítnout </w:t>
      </w:r>
      <w:r w:rsidRPr="008E4653">
        <w:lastRenderedPageBreak/>
        <w:t>další spolupráci. Jako všichni jeho druhu měl slabé věštecké schopnosti, a obrazy, které mu tento druhý zrak ukázal, nebyly zrovna povzbudivé. Ať už byl zákon na jejich straně nebo ne, lordové Hradní Hory rozhodně nebudou, a pokud bude slizký markýz pokračovat v pronásledování lady Alesardy, dříve nebo později přivolá odplatu těch mocných nejen na sebe, ale i na všechny, kteří ho podporovali nebo mu v jeho činu napomáhali.</w:t>
      </w:r>
    </w:p>
    <w:p w14:paraId="3880BB7E" w14:textId="77777777" w:rsidR="005645A2" w:rsidRDefault="008E4653" w:rsidP="002B2343">
      <w:pPr>
        <w:pStyle w:val="Text"/>
      </w:pPr>
      <w:r w:rsidRPr="008E4653">
        <w:t>Na druhou stranu ovšem byly tyto úvahy celkem abstraktní, alespoň pokud se porovnaly s ostrou zářící realitou meče v rukou markýze Mirla Meldellerana. Velcí lordové Hradní Hory byli daleko; markýzův meč byl přímo tady a navíc velmi blízko. To samo o sobě bylo natolik podnětné, aby se Vroon ponořil do nového úkolu, který mu markýz zadal, bez ohledu na zřejmá rizika.</w:t>
      </w:r>
    </w:p>
    <w:p w14:paraId="294BE464" w14:textId="77777777" w:rsidR="005645A2" w:rsidRDefault="008E4653" w:rsidP="002B2343">
      <w:pPr>
        <w:pStyle w:val="Text"/>
      </w:pPr>
      <w:r w:rsidRPr="008E4653">
        <w:t xml:space="preserve">Tvrdé modré oči vyzařovaly hrozbu. </w:t>
      </w:r>
      <w:r w:rsidR="00F85FBB">
        <w:t>„</w:t>
      </w:r>
      <w:r w:rsidRPr="008E4653">
        <w:t>Tak jak, kouzelníčku? Uděláš to, nebo ne?</w:t>
      </w:r>
      <w:r w:rsidR="00F85FBB">
        <w:t>“</w:t>
      </w:r>
    </w:p>
    <w:p w14:paraId="298E12FA" w14:textId="77777777" w:rsidR="005645A2" w:rsidRDefault="008E4653" w:rsidP="002B2343">
      <w:pPr>
        <w:pStyle w:val="Text"/>
      </w:pPr>
      <w:r w:rsidRPr="008E4653">
        <w:t xml:space="preserve">Vroon odpověděl tichým, slabým hlasem, </w:t>
      </w:r>
      <w:r w:rsidR="00F85FBB">
        <w:t>„</w:t>
      </w:r>
      <w:r w:rsidRPr="008E4653">
        <w:t>Myslím, že ano, milosti.</w:t>
      </w:r>
      <w:r w:rsidR="00F85FBB">
        <w:t>“</w:t>
      </w:r>
    </w:p>
    <w:p w14:paraId="42098F51" w14:textId="77777777" w:rsidR="005645A2" w:rsidRDefault="00F85FBB" w:rsidP="002B2343">
      <w:pPr>
        <w:pStyle w:val="Text"/>
      </w:pPr>
      <w:r>
        <w:t>„</w:t>
      </w:r>
      <w:r w:rsidR="008E4653" w:rsidRPr="008E4653">
        <w:t>Dobře. Za jak dlouho?</w:t>
      </w:r>
      <w:r>
        <w:t>“</w:t>
      </w:r>
    </w:p>
    <w:p w14:paraId="7F9A6E1B" w14:textId="77777777" w:rsidR="005645A2" w:rsidRDefault="008E4653" w:rsidP="002B2343">
      <w:pPr>
        <w:pStyle w:val="Text"/>
      </w:pPr>
      <w:r w:rsidRPr="008E4653">
        <w:t xml:space="preserve">Ghambivol Zwoll znovu zaváhal. </w:t>
      </w:r>
      <w:r w:rsidR="00F85FBB">
        <w:t>„</w:t>
      </w:r>
      <w:r w:rsidRPr="008E4653">
        <w:t>Osm dní? Možná devět? Není to lehký úkol a uvědomuji si, že nepřijmete nic jiného než naprostý úspěch. Budu se muset poradit s mnoha zdroji. A bezpochyby budu muset získat velmi vzácné přísady, což bude chvíli trvat.</w:t>
      </w:r>
      <w:r w:rsidR="00F85FBB">
        <w:t>“</w:t>
      </w:r>
    </w:p>
    <w:p w14:paraId="7BC79C8F" w14:textId="77777777" w:rsidR="005645A2" w:rsidRDefault="00F85FBB" w:rsidP="002B2343">
      <w:pPr>
        <w:pStyle w:val="Text"/>
      </w:pPr>
      <w:r>
        <w:t>„</w:t>
      </w:r>
      <w:r w:rsidR="008E4653" w:rsidRPr="008E4653">
        <w:t>Osm dní,</w:t>
      </w:r>
      <w:r>
        <w:t>“</w:t>
      </w:r>
      <w:r w:rsidR="008E4653" w:rsidRPr="008E4653">
        <w:t xml:space="preserve"> určil markýz Mirl Meldelleran. </w:t>
      </w:r>
      <w:r>
        <w:t>„</w:t>
      </w:r>
      <w:r w:rsidR="008E4653" w:rsidRPr="008E4653">
        <w:t>A ani o hodinu víc.</w:t>
      </w:r>
      <w:r>
        <w:t>“</w:t>
      </w:r>
    </w:p>
    <w:p w14:paraId="6E93D11B" w14:textId="77777777" w:rsidR="005645A2" w:rsidRDefault="008E4653" w:rsidP="002B2343">
      <w:pPr>
        <w:pStyle w:val="Text"/>
      </w:pPr>
      <w:r w:rsidRPr="008E4653">
        <w:t>Umíchat tak silný nápoj, jak markýz požaduje, mnohem účinnější než ten původní, je zajisté dokonale proveditelné. Uplynuly už roky od doby, kdy to dělal naposledy, ale nezapomněl to umění. Ghambivol věděl, že to vyžaduje ty nejzazší technické dovednosti, a také, jak tvrdil, některé vzácné přísady: to znamenalo, že si budou muset znovu zajít půjčit peníze, aby pokryli náklady.</w:t>
      </w:r>
    </w:p>
    <w:p w14:paraId="10A92888" w14:textId="77777777" w:rsidR="005645A2" w:rsidRDefault="008E4653" w:rsidP="002B2343">
      <w:pPr>
        <w:pStyle w:val="Text"/>
      </w:pPr>
      <w:r w:rsidRPr="008E4653">
        <w:t>Ale neměl na vybranou. Shosti</w:t>
      </w:r>
      <w:r w:rsidR="00F85FBB" w:rsidRPr="008E4653">
        <w:t>k</w:t>
      </w:r>
      <w:r w:rsidR="00F85FBB">
        <w:t>-</w:t>
      </w:r>
      <w:r w:rsidR="00F85FBB" w:rsidRPr="008E4653">
        <w:t>W</w:t>
      </w:r>
      <w:r w:rsidRPr="008E4653">
        <w:t xml:space="preserve">illeron měl nepochybně pravdu, když tvrdil, že při zasahování do romantických afér šlechty vzniká velké riziko; sňatek Coronalova syna s princeznou z Muldemaru jistě není jen věcí romantické lásky, ale i zájmu vysokých politických intrik, a běda každému, kdo by mu chtěl zabránit kvůli svým nízkým choutkám. I tak chtěl Ghambivol stále věřit, že jakékoli následky za toto vměšování ponese markýz Mirl </w:t>
      </w:r>
      <w:r w:rsidRPr="008E4653">
        <w:lastRenderedPageBreak/>
        <w:t>Meldelleran a ne pokorní majitelé nějakého nedůležitého kouzelnického stánku na Půlnočním trhu. Opravdová hrozba, které on i Shosti</w:t>
      </w:r>
      <w:r w:rsidR="00F85FBB" w:rsidRPr="008E4653">
        <w:t>k</w:t>
      </w:r>
      <w:r w:rsidR="00F85FBB">
        <w:t>-</w:t>
      </w:r>
      <w:r w:rsidR="00F85FBB" w:rsidRPr="008E4653">
        <w:t>W</w:t>
      </w:r>
      <w:r w:rsidRPr="008E4653">
        <w:t>illeron čelili, jak si znovu a znovu opakoval, není ani tak vzdálená záležitost, jako je nemilost velkých lordů z Hradní Hory, ale spíš nekontrolovaný vztek unáhleného, nezodpovědného a frustrovaného markýze.</w:t>
      </w:r>
    </w:p>
    <w:p w14:paraId="599025CD" w14:textId="77777777" w:rsidR="005645A2" w:rsidRDefault="008E4653" w:rsidP="002B2343">
      <w:pPr>
        <w:pStyle w:val="Text"/>
      </w:pPr>
      <w:r w:rsidRPr="008E4653">
        <w:t>Shosti</w:t>
      </w:r>
      <w:r w:rsidR="00F85FBB" w:rsidRPr="008E4653">
        <w:t>k</w:t>
      </w:r>
      <w:r w:rsidR="00F85FBB">
        <w:t>-</w:t>
      </w:r>
      <w:r w:rsidR="00F85FBB" w:rsidRPr="008E4653">
        <w:t>W</w:t>
      </w:r>
      <w:r w:rsidRPr="008E4653">
        <w:t>illeron s jeho úsudkem sklíčeně souhlasil. A tak se znovu upsali k půjčce, která je uvrhla do skoro stejně velkého dluhu, v jakém byli, než jim začal život otravovat markýz se svou zakázkou za dvacet královských. Ghambivol Zwoll rozeslal objednávky široko daleko dodavatelům vzácných koření, elixírů a prášků; požadoval kost téhle bytosti, krev tamté, mízu z toho stromu, semena z jiného, dvanáct různých dryáků, hořečník a havraní bylinu, pavouci salát a krvolist, vlčí petržel, zmijomor a černý fenykl a čekal, neklidně, než byly doručeny, aby začal, když už měl vhodné přísady pro vytvoření základu elixíru v rukou, míchat a měřit a vážit a zkoušet. Velmi silně pochyboval, že bude mít nápoj za osm dní nachystaný, a popravdě to nepovažoval za proveditelný úkol; ale markýz na tom trval. Vroon doufal, že když se markýz osmého dne vrátí a uvidí, že nápoj sice není hotov, ale že mág pracuje v dobré víře a vskutku doufá, že bude mít práci hotovou za den, dva nebo tři, bude do té doby trpělivý.</w:t>
      </w:r>
    </w:p>
    <w:p w14:paraId="18AE4D08" w14:textId="77777777" w:rsidR="005645A2" w:rsidRDefault="008E4653" w:rsidP="002B2343">
      <w:pPr>
        <w:pStyle w:val="Text"/>
      </w:pPr>
      <w:r w:rsidRPr="008E4653">
        <w:t>Přišel osmý den a odbila půlnoc, trh se otevřel. Jak Ghambivol Zwoll čekal, droga ještě nebyla úplně dokončená. Ale, k jeho překvapení, se markýz Mirl Meldelleran neukázal, aby si ji vyzvedl. Jen stěží mohl zapomenout; musela nastat nějaká tíživá situace, která mu zabránila v krátké cestě dolů na Bombifal, aby si dnes večer vyzvedl svou zakázku. Jenom dobře, pomyslel si Vroon.</w:t>
      </w:r>
    </w:p>
    <w:p w14:paraId="784DCD4E" w14:textId="77777777" w:rsidR="005645A2" w:rsidRDefault="008E4653" w:rsidP="002B2343">
      <w:pPr>
        <w:pStyle w:val="Text"/>
      </w:pPr>
      <w:r w:rsidRPr="008E4653">
        <w:t xml:space="preserve">Ale markýz se neukázal ani devátý večer, i když tou dobou už byl Ghambivol Zwoll na prahu dokončení nápoje. Následujícího odpoledne, díky tomu, že pracoval celou bezesnou noc, Vroon dolil do lahvičky pár kapek poslední přísady a viděl, jak se směs za odměnu zabarvila do fialová s odlesky červené a zelené, a věděl, že práce je hotová. Pokud by markýz přišel dnes v noci, aby si vyzvedl svůj nápoj, Ghambivol Zwoll by byl připraven jej předat. A markýz by si tentokrát neměl na co stěžovat. Nový nápoj ani nevyžadoval recitaci kouzla, tak silný byl jeho účinek. Ten vysoce postavený </w:t>
      </w:r>
      <w:r w:rsidRPr="008E4653">
        <w:lastRenderedPageBreak/>
        <w:t>hlupák by byl ušetřen té námahy pamatovat si pět či šest podivných slov. Ghambivol Zwoll doufal, že mu za to bude vděčný.</w:t>
      </w:r>
    </w:p>
    <w:p w14:paraId="586AB82C" w14:textId="77777777" w:rsidR="005645A2" w:rsidRDefault="008E4653" w:rsidP="002B2343">
      <w:pPr>
        <w:pStyle w:val="Text"/>
      </w:pPr>
      <w:r w:rsidRPr="008E4653">
        <w:t>Do půlnoci zbývalo ještě pár hodin, trh nebyl dosud ani otevřený. Ghambivol Zwoll čekal sám ve svém obchodě, napjatý, dychtivý konečně se zprostit téhle nebezpečné transakce.</w:t>
      </w:r>
    </w:p>
    <w:p w14:paraId="06D3F6F5" w14:textId="77777777" w:rsidR="005645A2" w:rsidRDefault="008E4653" w:rsidP="002B2343">
      <w:pPr>
        <w:pStyle w:val="Text"/>
      </w:pPr>
      <w:r w:rsidRPr="008E4653">
        <w:t>O chvíli později zaslechl v hale zvuky pohybu: protest strážců, něčí vzteklou odpověď, a další protest jednoho ze strážců. Markýz Mirl Meldelleran s největší pravděpodobností konečně přišel, pomyslel si Vroon, a věren svému obvyklému bouřlivému přístupu se snažil vynutit si cestu na trh před obvyklými otevíracími hodinami.</w:t>
      </w:r>
    </w:p>
    <w:p w14:paraId="227F1713" w14:textId="77777777" w:rsidR="005645A2" w:rsidRDefault="008E4653" w:rsidP="002B2343">
      <w:pPr>
        <w:pStyle w:val="Text"/>
      </w:pPr>
      <w:r w:rsidRPr="008E4653">
        <w:t>Ale rozruch venku tentokrát nevznikl markýzovým přičiněním. Znenadání se dveře Ghambivolova obchodu rozletěly a dva tvrdě vyhlížející muži ve skvělých sametových livrejích, jasně ozdobených na levém rameni obrazem Muldemarského rubínu, velkého červeného kamene, všeobecně známým znakem velkého královského domu, vešli hřmotně dovnitř. Byli ozbrojeni impozantními meči: ne žádnými ukázkovými ceremoniálními mečíky, ale nebezpečně vypadajícími vojenskými zbraněmi.</w:t>
      </w:r>
    </w:p>
    <w:p w14:paraId="2275EEBA" w14:textId="77777777" w:rsidR="005645A2" w:rsidRDefault="008E4653" w:rsidP="002B2343">
      <w:pPr>
        <w:pStyle w:val="Text"/>
      </w:pPr>
      <w:r w:rsidRPr="008E4653">
        <w:t>Ghambivol Zwoll ihned pochopil, co se muselo stát. Nějaká služka v Muldemarském domě se vyzpovídala, nebo byla přinucena se vyzpovídat, že její paní měla nedovolenou noční návštěvu. Jedna otázka vedla k další, celý příběh vyplul na povrch, totožnost hledaného čaroděje se nějak prozradila, a teď přišli tihle hrdlořezové na příkaz jejich královského pána, aby uskutečnili pomstu.</w:t>
      </w:r>
    </w:p>
    <w:p w14:paraId="31E048DF" w14:textId="77777777" w:rsidR="005645A2" w:rsidRDefault="008E4653" w:rsidP="002B2343">
      <w:pPr>
        <w:pStyle w:val="Text"/>
      </w:pPr>
      <w:r w:rsidRPr="008E4653">
        <w:t>Dle způsobu, jakým se na něj dívali, o tom nebylo pochyb. Ale dle toho, jaké zaujali postavení, nejen výhrůžné, ale zároveň ostražité a rozpačité, to vypadalo, jako by se báli, že proti nim použije nějaké temné prorocké síly. Jako kdyby mohl! Proklínal je za jejich hloupost, za jejich ohromnou neužitečnou výšku a obrovitost, za jejich pouhou přítomnost v jeho obchodě. Jaké šílenství to bylo, pomyslel si Ghambivol Zwoll, které donutilo předky usadit se v tomto světě přerostlých tupých hlupáků!</w:t>
      </w:r>
    </w:p>
    <w:p w14:paraId="4A4C593E" w14:textId="77777777" w:rsidR="005645A2" w:rsidRDefault="00F85FBB" w:rsidP="002B2343">
      <w:pPr>
        <w:pStyle w:val="Text"/>
      </w:pPr>
      <w:r>
        <w:t>„</w:t>
      </w:r>
      <w:r w:rsidR="008E4653" w:rsidRPr="008E4653">
        <w:t>Ty jsi ten mág Ghambivol Zwoll?</w:t>
      </w:r>
      <w:r>
        <w:t>“</w:t>
      </w:r>
      <w:r w:rsidR="008E4653" w:rsidRPr="008E4653">
        <w:t xml:space="preserve"> požadoval informaci hlasem připomínajícím valící se kámen ten větší z nich. A sklouzl svým velkým mečem přímo do Ghambivolova zorného pole.</w:t>
      </w:r>
    </w:p>
    <w:p w14:paraId="3671565C" w14:textId="77777777" w:rsidR="005645A2" w:rsidRDefault="008E4653" w:rsidP="002B2343">
      <w:pPr>
        <w:pStyle w:val="Text"/>
      </w:pPr>
      <w:r w:rsidRPr="008E4653">
        <w:lastRenderedPageBreak/>
        <w:t>Zwoll, který se třásl hrůzou větší, než jakou za svůj život kdy poznal, se přikrčil za stolem. Kdyby jen mohl použít magickou sílu, aby je vyhodil ze dveří, už by to udělal. Kdyby. Ale jeho síly byly v této chvíli neškodné, a tihle dva byli rozměrní surovci. A tak se neodvážil ani nejmenšího pohybu.</w:t>
      </w:r>
    </w:p>
    <w:p w14:paraId="4D287388" w14:textId="77777777" w:rsidR="005645A2" w:rsidRDefault="00F85FBB" w:rsidP="002B2343">
      <w:pPr>
        <w:pStyle w:val="Text"/>
      </w:pPr>
      <w:r>
        <w:t>„</w:t>
      </w:r>
      <w:r w:rsidR="008E4653" w:rsidRPr="008E4653">
        <w:t>Jsem,</w:t>
      </w:r>
      <w:r>
        <w:t>“</w:t>
      </w:r>
      <w:r w:rsidR="008E4653" w:rsidRPr="008E4653">
        <w:t xml:space="preserve"> zamumlal a dělal, co mohl, aby se připravil na smrt.</w:t>
      </w:r>
    </w:p>
    <w:p w14:paraId="64304894" w14:textId="77777777" w:rsidR="005645A2" w:rsidRDefault="00F85FBB" w:rsidP="002B2343">
      <w:pPr>
        <w:pStyle w:val="Text"/>
      </w:pPr>
      <w:r>
        <w:t>„</w:t>
      </w:r>
      <w:r w:rsidR="008E4653" w:rsidRPr="008E4653">
        <w:t>Princ z Muldemaru si s tebou přeje mluvit,</w:t>
      </w:r>
      <w:r>
        <w:t>“</w:t>
      </w:r>
      <w:r w:rsidR="008E4653" w:rsidRPr="008E4653">
        <w:t xml:space="preserve"> ohlásil zlověstně obr.</w:t>
      </w:r>
    </w:p>
    <w:p w14:paraId="6AB196CE" w14:textId="77777777" w:rsidR="005645A2" w:rsidRDefault="008E4653" w:rsidP="002B2343">
      <w:pPr>
        <w:pStyle w:val="Text"/>
      </w:pPr>
      <w:r w:rsidRPr="008E4653">
        <w:t>Princ z Muldemaru? Tady na tržišti, v Ghambivolově vlastním obchodě? Pátý nebo šestý nejvyšší šlechtic celé říše?</w:t>
      </w:r>
    </w:p>
    <w:p w14:paraId="1A53FAC0" w14:textId="3D8C7332" w:rsidR="005645A2" w:rsidRPr="007F178D" w:rsidRDefault="008E4653" w:rsidP="002B2343">
      <w:pPr>
        <w:pStyle w:val="Text"/>
      </w:pPr>
      <w:r w:rsidRPr="008E4653">
        <w:t xml:space="preserve">Neskutečné. Nemyslitelné. Ten muž mohl stejně tak říct </w:t>
      </w:r>
      <w:r w:rsidRPr="007F178D">
        <w:rPr>
          <w:i/>
        </w:rPr>
        <w:t>Je tu Coronal, aby vás navštívil. Nebo Pontifex. Nebo lady z Ostrova.</w:t>
      </w:r>
    </w:p>
    <w:p w14:paraId="3B29C712" w14:textId="77777777" w:rsidR="005645A2" w:rsidRDefault="008E4653" w:rsidP="002B2343">
      <w:pPr>
        <w:pStyle w:val="Text"/>
      </w:pPr>
      <w:r w:rsidRPr="008E4653">
        <w:t>Dva obrovští služebníci ustoupili stranou. Do obchodu vstoupil zlatovlasý muž okolo padesátky, malé štíhlé postavy, ale s širokými rameny a královským postojem. Rty měl tenké a pevně stisknuté, obličej úzký. Mohl to skoro být obličej, který odedávna Ghambivol vídával na mincích, obličej princova královského předka zpřed pěti generací, velkého krále Prestimiona.</w:t>
      </w:r>
    </w:p>
    <w:p w14:paraId="1DAADE90" w14:textId="77777777" w:rsidR="005645A2" w:rsidRDefault="008E4653" w:rsidP="002B2343">
      <w:pPr>
        <w:pStyle w:val="Text"/>
      </w:pPr>
      <w:r w:rsidRPr="008E4653">
        <w:t>Spalující hněv v princových hlubokých zelenomodrých očích byl nepřehlédnutelný.</w:t>
      </w:r>
    </w:p>
    <w:p w14:paraId="52BADC61" w14:textId="77777777" w:rsidR="005645A2" w:rsidRDefault="00F85FBB" w:rsidP="002B2343">
      <w:pPr>
        <w:pStyle w:val="Text"/>
      </w:pPr>
      <w:r>
        <w:t>„</w:t>
      </w:r>
      <w:r w:rsidR="008E4653" w:rsidRPr="008E4653">
        <w:t>Ty jsi dodal nápoj jednomu nedůležitému hejskovi z Hradní Hory,</w:t>
      </w:r>
      <w:r>
        <w:t>“</w:t>
      </w:r>
      <w:r w:rsidR="008E4653" w:rsidRPr="008E4653">
        <w:t xml:space="preserve"> řekl princ.</w:t>
      </w:r>
    </w:p>
    <w:p w14:paraId="1193A638" w14:textId="77777777" w:rsidR="005645A2" w:rsidRDefault="008E4653" w:rsidP="002B2343">
      <w:pPr>
        <w:pStyle w:val="Text"/>
      </w:pPr>
      <w:r w:rsidRPr="008E4653">
        <w:t>Žádná otázka. Jen oznámení faktu.</w:t>
      </w:r>
    </w:p>
    <w:p w14:paraId="1954DC35" w14:textId="77777777" w:rsidR="005645A2" w:rsidRDefault="008E4653" w:rsidP="002B2343">
      <w:pPr>
        <w:pStyle w:val="Text"/>
      </w:pPr>
      <w:r w:rsidRPr="008E4653">
        <w:t>Ghambivolův pohled se zavlnil. Chapadla se mu rozechvěla.</w:t>
      </w:r>
    </w:p>
    <w:p w14:paraId="78168881" w14:textId="77777777" w:rsidR="005645A2" w:rsidRDefault="00F85FBB" w:rsidP="002B2343">
      <w:pPr>
        <w:pStyle w:val="Text"/>
      </w:pPr>
      <w:r>
        <w:t>„</w:t>
      </w:r>
      <w:r w:rsidR="008E4653" w:rsidRPr="008E4653">
        <w:t>Mám licenci, sire, abych mohl poskytovat své dovednosti veřejnosti tak, jak je žádáno.</w:t>
      </w:r>
      <w:r>
        <w:t>“</w:t>
      </w:r>
    </w:p>
    <w:p w14:paraId="4A46F306" w14:textId="77777777" w:rsidR="005645A2" w:rsidRDefault="00F85FBB" w:rsidP="002B2343">
      <w:pPr>
        <w:pStyle w:val="Text"/>
      </w:pPr>
      <w:r>
        <w:t>„</w:t>
      </w:r>
      <w:r w:rsidR="008E4653" w:rsidRPr="008E4653">
        <w:t>S rozvahou. Uvědomuješ si, že jsi přešel daleko za hranice rozvahy?</w:t>
      </w:r>
      <w:r>
        <w:t>“</w:t>
      </w:r>
    </w:p>
    <w:p w14:paraId="461DC7B7" w14:textId="0F6F5EEE" w:rsidR="005645A2" w:rsidRDefault="00F85FBB" w:rsidP="002B2343">
      <w:pPr>
        <w:pStyle w:val="Text"/>
      </w:pPr>
      <w:r>
        <w:t>„</w:t>
      </w:r>
      <w:r w:rsidR="008E4653" w:rsidRPr="008E4653">
        <w:t>Byl jsem požádán, abych ukojil potřebu. Markýz Mirl Meldelleran žádal</w:t>
      </w:r>
      <w:r w:rsidR="00B81CF3">
        <w:t>“</w:t>
      </w:r>
    </w:p>
    <w:p w14:paraId="657FA4F7" w14:textId="77777777" w:rsidR="005645A2" w:rsidRDefault="00F85FBB" w:rsidP="002B2343">
      <w:pPr>
        <w:pStyle w:val="Text"/>
      </w:pPr>
      <w:r>
        <w:t>„</w:t>
      </w:r>
      <w:r w:rsidR="008E4653" w:rsidRPr="008E4653">
        <w:t>Nebudeš ho jmenovat. Mluv o něm pouze jako o svém klientovi. Měl bys vědět, že tvůj klient, který spáchal s pomocí tvých dovedností hanebný akt, se sám na naši žádost uvrhl do exilu v Suvraelu.</w:t>
      </w:r>
      <w:r>
        <w:t>“</w:t>
      </w:r>
    </w:p>
    <w:p w14:paraId="74A27946" w14:textId="77777777" w:rsidR="005645A2" w:rsidRDefault="008E4653" w:rsidP="002B2343">
      <w:pPr>
        <w:pStyle w:val="Text"/>
      </w:pPr>
      <w:r w:rsidRPr="008E4653">
        <w:t xml:space="preserve">Ghambivol Zwoll se otřásl. Suvrael? To hrozné místo, ten sluncem bombardovaný, démony sužovaný kontinent daleko na jihu? </w:t>
      </w:r>
      <w:r w:rsidRPr="008E4653">
        <w:lastRenderedPageBreak/>
        <w:t>Smrt by byla mnohem žádoucnějším trestem než vyhnání do Suvraelu.</w:t>
      </w:r>
    </w:p>
    <w:p w14:paraId="0DDA43A7" w14:textId="26A5489C" w:rsidR="005645A2" w:rsidRDefault="008E4653" w:rsidP="002B2343">
      <w:pPr>
        <w:pStyle w:val="Text"/>
      </w:pPr>
      <w:r w:rsidRPr="008E4653">
        <w:t xml:space="preserve">S ochraptělým skřehotáním Ghambivol řekl: </w:t>
      </w:r>
      <w:r w:rsidR="00F85FBB">
        <w:t>„</w:t>
      </w:r>
      <w:r w:rsidRPr="008E4653">
        <w:t>Můj klient mě požádal, abych ukojil jeho potřebu, vaše milosti. Nemyslel jsem, že bych byl zodpovědný za</w:t>
      </w:r>
      <w:r w:rsidR="00B81CF3">
        <w:t>“</w:t>
      </w:r>
    </w:p>
    <w:p w14:paraId="5F75568A" w14:textId="77777777" w:rsidR="005645A2" w:rsidRDefault="00F85FBB" w:rsidP="002B2343">
      <w:pPr>
        <w:pStyle w:val="Text"/>
      </w:pPr>
      <w:r>
        <w:t>„</w:t>
      </w:r>
      <w:r w:rsidR="008E4653" w:rsidRPr="008E4653">
        <w:t>Nemyslel jsi. Nemyslel jsi.</w:t>
      </w:r>
      <w:r>
        <w:t>“</w:t>
      </w:r>
    </w:p>
    <w:p w14:paraId="446DA24B" w14:textId="663EBE79" w:rsidR="005645A2" w:rsidRDefault="00B81CF3" w:rsidP="002B2343">
      <w:pPr>
        <w:pStyle w:val="Text"/>
      </w:pPr>
      <w:r>
        <w:t>„</w:t>
      </w:r>
      <w:r w:rsidR="008E4653" w:rsidRPr="008E4653">
        <w:t>Ne, vaše milosti. Nemyslel jsem.</w:t>
      </w:r>
      <w:r w:rsidR="00F85FBB">
        <w:t>“</w:t>
      </w:r>
    </w:p>
    <w:p w14:paraId="0F965274" w14:textId="77777777" w:rsidR="005645A2" w:rsidRDefault="008E4653" w:rsidP="002B2343">
      <w:pPr>
        <w:pStyle w:val="Text"/>
      </w:pPr>
      <w:r w:rsidRPr="008E4653">
        <w:t>Neexistovala možnost vyhrát rozepři s princem z Muldemaru. Ghambivol Zwoll sklonil hlavu a čekal na rozsudek.</w:t>
      </w:r>
    </w:p>
    <w:p w14:paraId="7C1A78AB" w14:textId="77777777" w:rsidR="005645A2" w:rsidRDefault="008E4653" w:rsidP="002B2343">
      <w:pPr>
        <w:pStyle w:val="Text"/>
      </w:pPr>
      <w:r w:rsidRPr="008E4653">
        <w:t xml:space="preserve">Princ řekl přísně: </w:t>
      </w:r>
      <w:r w:rsidR="00F85FBB">
        <w:t>„</w:t>
      </w:r>
      <w:r w:rsidRPr="008E4653">
        <w:t>Zapomeneš, že jsi kdy měl nějaké jednání s tím klientem. Zapomeneš jeho jméno. Zapomeneš úmysl, se kterým za tebou přišel. Zapomeneš všechno, co se ho týká, i úkon, který jsi na jeho příkaz vykonal. Tvůj klient přestal na Hradní Hoře existovat. Pokud vedeš záznamy, Vroone, vymažeš z nich jakýkoli náznak té takzvané služby, kterou jsi pro něj provedl. Rozumíš tomu?</w:t>
      </w:r>
      <w:r w:rsidR="00F85FBB">
        <w:t>“</w:t>
      </w:r>
    </w:p>
    <w:p w14:paraId="030BBA89" w14:textId="77777777" w:rsidR="005645A2" w:rsidRDefault="008E4653" w:rsidP="002B2343">
      <w:pPr>
        <w:pStyle w:val="Text"/>
      </w:pPr>
      <w:r w:rsidRPr="008E4653">
        <w:t xml:space="preserve">Když pochopil, že mu podle všeho bude dovoleno žít, Ghambivol Zwoll sklonil hlavu a chraplavě zašeptal </w:t>
      </w:r>
      <w:r w:rsidR="00F85FBB">
        <w:t>„</w:t>
      </w:r>
      <w:r w:rsidRPr="008E4653">
        <w:t>Slyším a poslouchám, milosti.</w:t>
      </w:r>
      <w:r w:rsidR="00F85FBB">
        <w:t>“</w:t>
      </w:r>
    </w:p>
    <w:p w14:paraId="4F772135" w14:textId="77777777" w:rsidR="005645A2" w:rsidRDefault="00F85FBB" w:rsidP="002B2343">
      <w:pPr>
        <w:pStyle w:val="Text"/>
      </w:pPr>
      <w:r>
        <w:t>„</w:t>
      </w:r>
      <w:r w:rsidR="008E4653" w:rsidRPr="008E4653">
        <w:t>Dobře.</w:t>
      </w:r>
      <w:r>
        <w:t>“</w:t>
      </w:r>
    </w:p>
    <w:p w14:paraId="10FC8CA0" w14:textId="0145202C" w:rsidR="005645A2" w:rsidRDefault="008E4653" w:rsidP="002B2343">
      <w:pPr>
        <w:pStyle w:val="Text"/>
      </w:pPr>
      <w:r w:rsidRPr="008E4653">
        <w:t>To bylo všechno? Vypadalo to tak. Vroon vzdal vnitřní díky polozapomenutým bohům z původního domova svých předků.</w:t>
      </w:r>
    </w:p>
    <w:p w14:paraId="5B9B7BAA" w14:textId="677BC762" w:rsidR="005645A2" w:rsidRDefault="008E4653" w:rsidP="002B2343">
      <w:pPr>
        <w:pStyle w:val="Text"/>
      </w:pPr>
      <w:r w:rsidRPr="008E4653">
        <w:t>Ale pak se princ, který se otočil, dlouze rozhlédl po přecpaném obchodě. Jeho pohled se zastavil na pohledném flakónku na Ghambivolově stolu, na flakónku obsahujícím nový, silný elixír, který Vroon nachystal pro markýze Mirla Meldellerana.</w:t>
      </w:r>
    </w:p>
    <w:p w14:paraId="4AFEF3AF" w14:textId="77777777" w:rsidR="005645A2" w:rsidRDefault="00F85FBB" w:rsidP="002B2343">
      <w:pPr>
        <w:pStyle w:val="Text"/>
      </w:pPr>
      <w:r>
        <w:t>„</w:t>
      </w:r>
      <w:r w:rsidR="008E4653" w:rsidRPr="008E4653">
        <w:t>Co je to?</w:t>
      </w:r>
      <w:r>
        <w:t>“</w:t>
      </w:r>
    </w:p>
    <w:p w14:paraId="147C4FB6" w14:textId="77777777" w:rsidR="005645A2" w:rsidRDefault="00F85FBB" w:rsidP="002B2343">
      <w:pPr>
        <w:pStyle w:val="Text"/>
      </w:pPr>
      <w:r>
        <w:t>„</w:t>
      </w:r>
      <w:r w:rsidR="008E4653" w:rsidRPr="008E4653">
        <w:t>Nápoj, milosti.</w:t>
      </w:r>
      <w:r>
        <w:t>“</w:t>
      </w:r>
    </w:p>
    <w:p w14:paraId="682E1596" w14:textId="77777777" w:rsidR="005645A2" w:rsidRDefault="00F85FBB" w:rsidP="002B2343">
      <w:pPr>
        <w:pStyle w:val="Text"/>
      </w:pPr>
      <w:r>
        <w:t>„</w:t>
      </w:r>
      <w:r w:rsidR="008E4653" w:rsidRPr="008E4653">
        <w:t>Je to další nápoj lásky?</w:t>
      </w:r>
      <w:r>
        <w:t>“</w:t>
      </w:r>
    </w:p>
    <w:p w14:paraId="5A76EFF5" w14:textId="77777777" w:rsidR="005645A2" w:rsidRDefault="00F85FBB" w:rsidP="002B2343">
      <w:pPr>
        <w:pStyle w:val="Text"/>
      </w:pPr>
      <w:r>
        <w:t>„</w:t>
      </w:r>
      <w:r w:rsidR="008E4653" w:rsidRPr="008E4653">
        <w:t>Jen nápoj, sire.</w:t>
      </w:r>
      <w:r>
        <w:t>“</w:t>
      </w:r>
      <w:r w:rsidR="008E4653" w:rsidRPr="008E4653">
        <w:t xml:space="preserve"> Pak, v mukách, když na něj princ hrozivě pohlédl, dodal: </w:t>
      </w:r>
      <w:r>
        <w:t>„</w:t>
      </w:r>
      <w:r w:rsidR="008E4653" w:rsidRPr="008E4653">
        <w:t>Ano. Dalo by se to nazvat nápojem lásky.</w:t>
      </w:r>
      <w:r>
        <w:t>“</w:t>
      </w:r>
    </w:p>
    <w:p w14:paraId="75E66389" w14:textId="77777777" w:rsidR="005645A2" w:rsidRDefault="00F85FBB" w:rsidP="002B2343">
      <w:pPr>
        <w:pStyle w:val="Text"/>
      </w:pPr>
      <w:r>
        <w:t>„</w:t>
      </w:r>
      <w:r w:rsidR="008E4653" w:rsidRPr="008E4653">
        <w:t>Pro stejného klienta jako předtím? Aby mohl napravit škodu, kterou již způsobil?</w:t>
      </w:r>
      <w:r>
        <w:t>“</w:t>
      </w:r>
    </w:p>
    <w:p w14:paraId="555B09F3" w14:textId="77777777" w:rsidR="005645A2" w:rsidRDefault="00F85FBB" w:rsidP="002B2343">
      <w:pPr>
        <w:pStyle w:val="Text"/>
      </w:pPr>
      <w:r>
        <w:t>„</w:t>
      </w:r>
      <w:r w:rsidR="008E4653" w:rsidRPr="008E4653">
        <w:t xml:space="preserve">Musím vám odpovědět, že jsem vázán zákony diskrétnosti, sire, nesmím odhalit </w:t>
      </w:r>
      <w:r>
        <w:t>–“</w:t>
      </w:r>
    </w:p>
    <w:p w14:paraId="0D6B9457" w14:textId="77777777" w:rsidR="005645A2" w:rsidRDefault="008E4653" w:rsidP="002B2343">
      <w:pPr>
        <w:pStyle w:val="Text"/>
      </w:pPr>
      <w:r w:rsidRPr="008E4653">
        <w:lastRenderedPageBreak/>
        <w:t xml:space="preserve">Princ z Muldemaru odpověděl temným smíchem. </w:t>
      </w:r>
      <w:r w:rsidR="00F85FBB">
        <w:t>„</w:t>
      </w:r>
      <w:r w:rsidRPr="008E4653">
        <w:t>Ano. Ano! Zajisté. Jak poslušný zákonů jsi kouzelník! Dobrá tedy</w:t>
      </w:r>
      <w:r w:rsidR="00F85FBB">
        <w:t>…</w:t>
      </w:r>
      <w:r w:rsidRPr="008E4653">
        <w:t xml:space="preserve"> Vezmi tu lahvičku a sám ten nápoj vypij.</w:t>
      </w:r>
      <w:r w:rsidR="00F85FBB">
        <w:t>“</w:t>
      </w:r>
    </w:p>
    <w:p w14:paraId="6539B582" w14:textId="77777777" w:rsidR="005645A2" w:rsidRDefault="00F85FBB" w:rsidP="002B2343">
      <w:pPr>
        <w:pStyle w:val="Text"/>
      </w:pPr>
      <w:r>
        <w:t>„</w:t>
      </w:r>
      <w:r w:rsidR="008E4653" w:rsidRPr="008E4653">
        <w:t>Sire?</w:t>
      </w:r>
      <w:r>
        <w:t>“</w:t>
      </w:r>
    </w:p>
    <w:p w14:paraId="092939CA" w14:textId="77777777" w:rsidR="005645A2" w:rsidRDefault="00F85FBB" w:rsidP="002B2343">
      <w:pPr>
        <w:pStyle w:val="Text"/>
      </w:pPr>
      <w:r>
        <w:t>„</w:t>
      </w:r>
      <w:r w:rsidR="008E4653" w:rsidRPr="008E4653">
        <w:t>Vypij to!</w:t>
      </w:r>
      <w:r>
        <w:t>“</w:t>
      </w:r>
    </w:p>
    <w:p w14:paraId="7F78167D" w14:textId="77777777" w:rsidR="005645A2" w:rsidRDefault="008E4653" w:rsidP="002B2343">
      <w:pPr>
        <w:pStyle w:val="Text"/>
      </w:pPr>
      <w:r w:rsidRPr="008E4653">
        <w:t xml:space="preserve">Zděšen, Ghambivol Zwoll vykřikl: </w:t>
      </w:r>
      <w:r w:rsidR="00F85FBB">
        <w:t>„</w:t>
      </w:r>
      <w:r w:rsidRPr="008E4653">
        <w:t>Sire, musím protestovat!</w:t>
      </w:r>
      <w:r w:rsidR="00F85FBB">
        <w:t>“</w:t>
      </w:r>
      <w:r w:rsidRPr="008E4653">
        <w:t xml:space="preserve"> Princ kývl na jednoho ze služebníků. Koutkem oka zahlédl Ghambivol Zwoll ten nebezpečný záblesk ostří, které se mu znovu blížilo do výhledu.</w:t>
      </w:r>
    </w:p>
    <w:p w14:paraId="0C5380B1" w14:textId="77777777" w:rsidR="005645A2" w:rsidRDefault="00F85FBB" w:rsidP="002B2343">
      <w:pPr>
        <w:pStyle w:val="Text"/>
      </w:pPr>
      <w:r>
        <w:t>„</w:t>
      </w:r>
      <w:r w:rsidR="008E4653" w:rsidRPr="008E4653">
        <w:t>Sire?</w:t>
      </w:r>
      <w:r>
        <w:t>“</w:t>
      </w:r>
      <w:r w:rsidR="008E4653" w:rsidRPr="008E4653">
        <w:t xml:space="preserve"> zamumlal. </w:t>
      </w:r>
      <w:r>
        <w:t>„</w:t>
      </w:r>
      <w:r w:rsidR="008E4653" w:rsidRPr="008E4653">
        <w:t>Sire?</w:t>
      </w:r>
      <w:r>
        <w:t>“</w:t>
      </w:r>
    </w:p>
    <w:p w14:paraId="120BF2CB" w14:textId="77777777" w:rsidR="005645A2" w:rsidRDefault="00F85FBB" w:rsidP="002B2343">
      <w:pPr>
        <w:pStyle w:val="Text"/>
      </w:pPr>
      <w:r>
        <w:t>„</w:t>
      </w:r>
      <w:r w:rsidR="008E4653" w:rsidRPr="008E4653">
        <w:t>Vypij to, nebo se připojíš ke svému klientovi v Suvraelu, a můžeš se považovat za šťastného, že tvůj osud není horší.</w:t>
      </w:r>
      <w:r>
        <w:t>“</w:t>
      </w:r>
    </w:p>
    <w:p w14:paraId="136BC61B" w14:textId="77777777" w:rsidR="005645A2" w:rsidRDefault="00F85FBB" w:rsidP="002B2343">
      <w:pPr>
        <w:pStyle w:val="Text"/>
      </w:pPr>
      <w:r>
        <w:t>„</w:t>
      </w:r>
      <w:r w:rsidR="008E4653" w:rsidRPr="008E4653">
        <w:t>Ano. Ano. Slyším a poslouchám.</w:t>
      </w:r>
      <w:r>
        <w:t>“</w:t>
      </w:r>
    </w:p>
    <w:p w14:paraId="5CBCA39C" w14:textId="77777777" w:rsidR="005645A2" w:rsidRDefault="008E4653" w:rsidP="002B2343">
      <w:pPr>
        <w:pStyle w:val="Text"/>
      </w:pPr>
      <w:r w:rsidRPr="008E4653">
        <w:t>Princovu příkazu nemohl odporovat. Ghambivol Zwoll se natáhl po flakónku a otřásaje se zvedl si ho k zobáku.</w:t>
      </w:r>
    </w:p>
    <w:p w14:paraId="33C92D3E" w14:textId="28C91C2E" w:rsidR="005645A2" w:rsidRDefault="008E4653" w:rsidP="002B2343">
      <w:pPr>
        <w:pStyle w:val="Text"/>
      </w:pPr>
      <w:r w:rsidRPr="008E4653">
        <w:t>Vroon matně sledoval, jak princ z Muldemaru a jeho dva služebníci opouštějí obchod a o chvíli později za sebou zabouchnou dveře. To bylo vše, co mohl dělat, aby se udržel při vědomí. Hlava se mu točila. Ovíjel se kolem něj světlý rudý opar. Byl stěží schopný logicky přemýšlet.</w:t>
      </w:r>
    </w:p>
    <w:p w14:paraId="11C1C229" w14:textId="77777777" w:rsidR="005645A2" w:rsidRDefault="008E4653" w:rsidP="002B2343">
      <w:pPr>
        <w:pStyle w:val="Text"/>
      </w:pPr>
      <w:r w:rsidRPr="008E4653">
        <w:t>Pak mlhou, která mu zachvátila mozek, zahlédl, jak se dveře obchodu znovu otevírají a obrovská skandarská žena Hendaja Zanzan vstupuje, aby se pustila do své každonoční úklidové a zametači práce. Ghambivol Zwoll na ni hleděl v úžasu a bázni. Ihned ho přemohla náhlá a spalující vášeň. Byla oslnivá; byla úžasná; zářila před ním jako oslepující plamen. Nikdy neviděl nic krásnějšího.</w:t>
      </w:r>
    </w:p>
    <w:p w14:paraId="47ADF9A6" w14:textId="77777777" w:rsidR="005645A2" w:rsidRDefault="008E4653" w:rsidP="002B2343">
      <w:pPr>
        <w:pStyle w:val="Text"/>
      </w:pPr>
      <w:r w:rsidRPr="008E4653">
        <w:t>Rozběhl se k ní, natahoval se po ní, pevně jí sevřel chapadly ohromný kotník. Srdce mu bilo velkými vlnami zoufalé lásky. Zrak se mu rozmlžil, jak mu žluté oči zalily slzy štěstí.</w:t>
      </w:r>
    </w:p>
    <w:p w14:paraId="08E1FD01" w14:textId="77777777" w:rsidR="005645A2" w:rsidRDefault="00F85FBB" w:rsidP="002B2343">
      <w:pPr>
        <w:pStyle w:val="Text"/>
      </w:pPr>
      <w:r>
        <w:t>„</w:t>
      </w:r>
      <w:r w:rsidR="008E4653" w:rsidRPr="008E4653">
        <w:t>Och, má lásko</w:t>
      </w:r>
      <w:r>
        <w:t>…</w:t>
      </w:r>
      <w:r w:rsidR="008E4653" w:rsidRPr="008E4653">
        <w:t xml:space="preserve"> má lásko!</w:t>
      </w:r>
      <w:r>
        <w:t>“</w:t>
      </w:r>
    </w:p>
    <w:p w14:paraId="09E2051F" w14:textId="6AE97FAF" w:rsidR="007F178D" w:rsidRPr="007F178D" w:rsidRDefault="008E4653" w:rsidP="007F178D">
      <w:pPr>
        <w:pStyle w:val="Text"/>
        <w:jc w:val="right"/>
        <w:rPr>
          <w:i/>
        </w:rPr>
      </w:pPr>
      <w:r w:rsidRPr="007F178D">
        <w:rPr>
          <w:i/>
        </w:rPr>
        <w:t>přeložil Martin Tilcer</w:t>
      </w:r>
    </w:p>
    <w:p w14:paraId="62FDC55A" w14:textId="77777777" w:rsidR="007F178D" w:rsidRDefault="007F178D">
      <w:pPr>
        <w:widowControl/>
        <w:spacing w:after="200" w:line="276" w:lineRule="auto"/>
        <w:rPr>
          <w:rFonts w:ascii="Times New Roman" w:hAnsi="Times New Roman" w:cs="Times New Roman"/>
          <w:b/>
          <w:i/>
          <w:color w:val="auto"/>
        </w:rPr>
      </w:pPr>
      <w:r>
        <w:rPr>
          <w:b/>
          <w:i/>
        </w:rPr>
        <w:br w:type="page"/>
      </w:r>
    </w:p>
    <w:p w14:paraId="7D0C1A2D" w14:textId="1AD45416" w:rsidR="007F178D" w:rsidRDefault="007F178D">
      <w:pPr>
        <w:widowControl/>
        <w:spacing w:after="200" w:line="276" w:lineRule="auto"/>
        <w:rPr>
          <w:rFonts w:ascii="Times New Roman" w:hAnsi="Times New Roman" w:cs="Times New Roman"/>
          <w:i/>
          <w:color w:val="auto"/>
        </w:rPr>
      </w:pPr>
      <w:r w:rsidRPr="007F178D">
        <w:rPr>
          <w:i/>
          <w:noProof/>
        </w:rPr>
        <w:lastRenderedPageBreak/>
        <w:drawing>
          <wp:anchor distT="0" distB="0" distL="63500" distR="63500" simplePos="0" relativeHeight="251648512" behindDoc="1" locked="0" layoutInCell="1" allowOverlap="1" wp14:anchorId="54B23B3E" wp14:editId="6EB63745">
            <wp:simplePos x="0" y="0"/>
            <wp:positionH relativeFrom="margin">
              <wp:posOffset>-177800</wp:posOffset>
            </wp:positionH>
            <wp:positionV relativeFrom="paragraph">
              <wp:posOffset>-520700</wp:posOffset>
            </wp:positionV>
            <wp:extent cx="4638675" cy="7539998"/>
            <wp:effectExtent l="0" t="0" r="0" b="3810"/>
            <wp:wrapNone/>
            <wp:docPr id="7" name="Obrázek 7"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41848" cy="7545156"/>
                    </a:xfrm>
                    <a:prstGeom prst="rect">
                      <a:avLst/>
                    </a:prstGeom>
                    <a:noFill/>
                  </pic:spPr>
                </pic:pic>
              </a:graphicData>
            </a:graphic>
            <wp14:sizeRelH relativeFrom="page">
              <wp14:pctWidth>0</wp14:pctWidth>
            </wp14:sizeRelH>
            <wp14:sizeRelV relativeFrom="page">
              <wp14:pctHeight>0</wp14:pctHeight>
            </wp14:sizeRelV>
          </wp:anchor>
        </w:drawing>
      </w:r>
      <w:r>
        <w:rPr>
          <w:i/>
        </w:rPr>
        <w:br w:type="page"/>
      </w:r>
    </w:p>
    <w:p w14:paraId="27DF92E2" w14:textId="19757877" w:rsidR="005645A2" w:rsidRDefault="008E4653" w:rsidP="002B2343">
      <w:pPr>
        <w:pStyle w:val="Text"/>
      </w:pPr>
      <w:r w:rsidRPr="008E4653">
        <w:lastRenderedPageBreak/>
        <w:t xml:space="preserve">Greg Keyes, který píše také pod jmény Gregory Keyes a J. Gregory Keyes, se narodil v Meridianu ve státě Mississippi do velké, různorodé rodiny s vypravěčskou tradicí. Než se stal spisovatelem na plný úvazek, vystudoval antropologii na Mississippské státní univerzitě a Georgijské univerzitě. Je autorem románové dvojice </w:t>
      </w:r>
      <w:r w:rsidRPr="007F178D">
        <w:t>The Waterborn (česky Vodní rod/Triton 2004) a The Blackgod, tetralogie The Age of Unreason (česky Věk nerozumu/česky Triton 200</w:t>
      </w:r>
      <w:r w:rsidR="00F85FBB" w:rsidRPr="007F178D">
        <w:t>3-2</w:t>
      </w:r>
      <w:r w:rsidRPr="007F178D">
        <w:t xml:space="preserve">004, 2 svazky) a románů Edge of Victory I: Conquest (česky Hranice vítězství I: Zábor/Egmont ČR 2009) a Edge of Victory II: Rebirth (česky Hranice vítězství II: Přerod/Egmont ČR 2009) z knižního cyklu </w:t>
      </w:r>
      <w:r w:rsidRPr="007F178D">
        <w:rPr>
          <w:i/>
        </w:rPr>
        <w:t>Star Wars: New Jedi Order,</w:t>
      </w:r>
      <w:r w:rsidRPr="007F178D">
        <w:t xml:space="preserve"> kam o něco později přispěl ještě románem The Final Prophecy. V letech 200</w:t>
      </w:r>
      <w:r w:rsidR="00F85FBB" w:rsidRPr="007F178D">
        <w:t>3-2</w:t>
      </w:r>
      <w:r w:rsidRPr="007F178D">
        <w:t xml:space="preserve">008 publikoval fantasy tetralogii </w:t>
      </w:r>
      <w:r w:rsidRPr="007F178D">
        <w:rPr>
          <w:i/>
        </w:rPr>
        <w:t>The Kingdoms of Thorn and Bone,</w:t>
      </w:r>
      <w:r w:rsidRPr="007F178D">
        <w:t xml:space="preserve"> do níž spadají svazky The Briar King, The Charnel Prince, The Blood Knight a The Born Queen. V současnosti pracuje na zcela nové fantasy sérii </w:t>
      </w:r>
      <w:r w:rsidRPr="007F178D">
        <w:rPr>
          <w:i/>
        </w:rPr>
        <w:t>Elder Scrolls.</w:t>
      </w:r>
      <w:r w:rsidRPr="007F178D">
        <w:t xml:space="preserve"> Žije se svou rodinou v Savannahu v</w:t>
      </w:r>
      <w:r w:rsidRPr="008E4653">
        <w:t xml:space="preserve"> Georgii, kde je také hlavním instruktorem klubu šermu v Savannažské akademii výtvarného umění a designu.</w:t>
      </w:r>
    </w:p>
    <w:p w14:paraId="2F970101" w14:textId="77777777" w:rsidR="007F178D" w:rsidRDefault="007F178D" w:rsidP="002B2343">
      <w:pPr>
        <w:pStyle w:val="Text"/>
      </w:pPr>
    </w:p>
    <w:p w14:paraId="4F0E40A7" w14:textId="35ADCAA4" w:rsidR="007F178D" w:rsidRDefault="007F178D" w:rsidP="007F178D">
      <w:pPr>
        <w:pStyle w:val="Nadpis1"/>
      </w:pPr>
      <w:bookmarkStart w:id="19" w:name="_Toc374528236"/>
      <w:r w:rsidRPr="008E4653">
        <w:t>Greg Keyes</w:t>
      </w:r>
      <w:r>
        <w:t xml:space="preserve"> - Neposkvrnění</w:t>
      </w:r>
      <w:bookmarkEnd w:id="19"/>
    </w:p>
    <w:p w14:paraId="70D336D5" w14:textId="77777777" w:rsidR="007F178D" w:rsidRDefault="007F178D" w:rsidP="002B2343">
      <w:pPr>
        <w:pStyle w:val="Text"/>
      </w:pPr>
    </w:p>
    <w:p w14:paraId="6BDACC70" w14:textId="77777777" w:rsidR="005645A2" w:rsidRDefault="008E4653" w:rsidP="002B2343">
      <w:pPr>
        <w:pStyle w:val="Text"/>
      </w:pPr>
      <w:r w:rsidRPr="008E4653">
        <w:t>Bláznivý vlk se probudil celý umazaný od krve a obklopený mrtvolami.</w:t>
      </w:r>
    </w:p>
    <w:p w14:paraId="3C9E7E7D" w14:textId="77777777" w:rsidR="005645A2" w:rsidRDefault="008E4653" w:rsidP="002B2343">
      <w:pPr>
        <w:pStyle w:val="Text"/>
      </w:pPr>
      <w:r w:rsidRPr="008E4653">
        <w:t>Zase.</w:t>
      </w:r>
    </w:p>
    <w:p w14:paraId="669C6107" w14:textId="77777777" w:rsidR="005645A2" w:rsidRDefault="008E4653" w:rsidP="002B2343">
      <w:pPr>
        <w:pStyle w:val="Text"/>
      </w:pPr>
      <w:r w:rsidRPr="008E4653">
        <w:t xml:space="preserve">Když se to stalo poprvé, bylo mu teprve šestnáct a oběť byla jen jedna </w:t>
      </w:r>
      <w:r w:rsidR="00F85FBB">
        <w:t>–</w:t>
      </w:r>
      <w:r w:rsidRPr="008E4653">
        <w:t xml:space="preserve"> žena, se kterou se líbal, hladil, miloval a chtěl s ní mít děti. Díval se, jak ji tytéž ruce, rty a tělo, které jí kdysi přinášely rozkoš, vynesly do výšin nekonečného utrpení s takovým mistrovstvím, že zůstala naživu a cítila je ještě dlouho poté, co se její srdce mělo zastavit. Když se jí do očí konečně vkradla prázdnota, uslyšel svůj hlas zklamaně zanaříkat.</w:t>
      </w:r>
    </w:p>
    <w:p w14:paraId="698E51A8" w14:textId="77777777" w:rsidR="005645A2" w:rsidRDefault="008E4653" w:rsidP="002B2343">
      <w:pPr>
        <w:pStyle w:val="Text"/>
      </w:pPr>
      <w:r w:rsidRPr="008E4653">
        <w:t>Tentokrát bylo těl mnohem, mnohem víc, všechna stejně znetvořená jako tenkrát to její. Vypadala malá, jako by byl vysoko nad nimi a díval se dolů.</w:t>
      </w:r>
    </w:p>
    <w:p w14:paraId="6E3EA939" w14:textId="77777777" w:rsidR="005645A2" w:rsidRDefault="008E4653" w:rsidP="002B2343">
      <w:pPr>
        <w:pStyle w:val="Text"/>
      </w:pPr>
      <w:r w:rsidRPr="008E4653">
        <w:t>Ona se v něm zkroutila, ještě ne zcela klidná, a on ucítil, jak ho hladí zevnitř. Větřil hadí pach a dým blesku.</w:t>
      </w:r>
    </w:p>
    <w:p w14:paraId="030597B0" w14:textId="77777777" w:rsidR="005645A2" w:rsidRPr="007F178D" w:rsidRDefault="008E4653" w:rsidP="002B2343">
      <w:pPr>
        <w:pStyle w:val="Text"/>
      </w:pPr>
      <w:r w:rsidRPr="007F178D">
        <w:rPr>
          <w:i/>
        </w:rPr>
        <w:lastRenderedPageBreak/>
        <w:t>Nádhera,</w:t>
      </w:r>
      <w:r w:rsidRPr="007F178D">
        <w:t xml:space="preserve"> zavrněla.</w:t>
      </w:r>
    </w:p>
    <w:p w14:paraId="2F82B2FC" w14:textId="77777777" w:rsidR="005645A2" w:rsidRPr="007F178D" w:rsidRDefault="008E4653" w:rsidP="002B2343">
      <w:pPr>
        <w:pStyle w:val="Text"/>
      </w:pPr>
      <w:r w:rsidRPr="007F178D">
        <w:t>Těžce se postavil na nohy, které se mu třásly únavou, a snažil se nepozvracet.</w:t>
      </w:r>
    </w:p>
    <w:p w14:paraId="71F172C3" w14:textId="2C5FB13D" w:rsidR="005645A2" w:rsidRPr="007F178D" w:rsidRDefault="007F178D" w:rsidP="002B2343">
      <w:pPr>
        <w:pStyle w:val="Text"/>
      </w:pPr>
      <w:r>
        <w:t>Č</w:t>
      </w:r>
      <w:r w:rsidR="008E4653" w:rsidRPr="007F178D">
        <w:t>ugačik si dala záležet, aby si tu první smrt zapamatoval do všech detailů, ale od té doby se mu párkrát poštěstilo, že si nevybavoval podrobnosti toho, co dělal pod jejím vlivem.</w:t>
      </w:r>
    </w:p>
    <w:p w14:paraId="34369526" w14:textId="77777777" w:rsidR="005645A2" w:rsidRPr="007F178D" w:rsidRDefault="008E4653" w:rsidP="002B2343">
      <w:pPr>
        <w:pStyle w:val="Text"/>
      </w:pPr>
      <w:r w:rsidRPr="007F178D">
        <w:rPr>
          <w:i/>
        </w:rPr>
        <w:t>Tentokrát to štěstí mít nebudeš,</w:t>
      </w:r>
      <w:r w:rsidRPr="007F178D">
        <w:t xml:space="preserve"> zašeptala posměvačně Čugačik.</w:t>
      </w:r>
    </w:p>
    <w:p w14:paraId="04738C8F" w14:textId="77777777" w:rsidR="005645A2" w:rsidRPr="007F178D" w:rsidRDefault="00F85FBB" w:rsidP="002B2343">
      <w:pPr>
        <w:pStyle w:val="Text"/>
      </w:pPr>
      <w:r w:rsidRPr="007F178D">
        <w:t>„</w:t>
      </w:r>
      <w:r w:rsidR="008E4653" w:rsidRPr="007F178D">
        <w:t>Měl jsi jí dát volnost,</w:t>
      </w:r>
      <w:r w:rsidRPr="007F178D">
        <w:t>“</w:t>
      </w:r>
      <w:r w:rsidR="008E4653" w:rsidRPr="007F178D">
        <w:t xml:space="preserve"> řekla s našpulenými ústy Inah z protější cely. Její oči, obvykle jadeitové, připomínaly v záři pochodně spíš obsidián, z ohebných křivek těla jí nezbylo víc než stín.</w:t>
      </w:r>
    </w:p>
    <w:p w14:paraId="4F09AE40" w14:textId="77777777" w:rsidR="005645A2" w:rsidRPr="007F178D" w:rsidRDefault="008E4653" w:rsidP="002B2343">
      <w:pPr>
        <w:pStyle w:val="Text"/>
      </w:pPr>
      <w:r w:rsidRPr="007F178D">
        <w:t>Opřel se čelem o silné mříže.</w:t>
      </w:r>
    </w:p>
    <w:p w14:paraId="4172F56D" w14:textId="77777777" w:rsidR="005645A2" w:rsidRPr="007F178D" w:rsidRDefault="00F85FBB" w:rsidP="002B2343">
      <w:pPr>
        <w:pStyle w:val="Text"/>
      </w:pPr>
      <w:r w:rsidRPr="007F178D">
        <w:t>„</w:t>
      </w:r>
      <w:r w:rsidR="008E4653" w:rsidRPr="007F178D">
        <w:t>Ty víš, že tak to není.</w:t>
      </w:r>
      <w:r w:rsidRPr="007F178D">
        <w:t>“</w:t>
      </w:r>
    </w:p>
    <w:p w14:paraId="3F9C53A6" w14:textId="77777777" w:rsidR="005645A2" w:rsidRPr="007F178D" w:rsidRDefault="00F85FBB" w:rsidP="002B2343">
      <w:pPr>
        <w:pStyle w:val="Text"/>
      </w:pPr>
      <w:r w:rsidRPr="007F178D">
        <w:t>„</w:t>
      </w:r>
      <w:r w:rsidR="008E4653" w:rsidRPr="007F178D">
        <w:t>Opravdu? V minulosti nás přece zachránila.</w:t>
      </w:r>
      <w:r w:rsidRPr="007F178D">
        <w:t>“</w:t>
      </w:r>
    </w:p>
    <w:p w14:paraId="424C39F3" w14:textId="77777777" w:rsidR="005645A2" w:rsidRPr="007F178D" w:rsidRDefault="00F85FBB" w:rsidP="002B2343">
      <w:pPr>
        <w:pStyle w:val="Text"/>
      </w:pPr>
      <w:r w:rsidRPr="007F178D">
        <w:t>„</w:t>
      </w:r>
      <w:r w:rsidR="008E4653" w:rsidRPr="007F178D">
        <w:t xml:space="preserve">Zachránila </w:t>
      </w:r>
      <w:r w:rsidR="008E4653" w:rsidRPr="007F178D">
        <w:rPr>
          <w:i/>
        </w:rPr>
        <w:t>mě.</w:t>
      </w:r>
      <w:r w:rsidR="008E4653" w:rsidRPr="007F178D">
        <w:t xml:space="preserve"> Pokud by dosáhla toho, abych tě dostal pod ruce, znásilnila by tě a vykuchala </w:t>
      </w:r>
      <w:r w:rsidRPr="007F178D">
        <w:t>–</w:t>
      </w:r>
      <w:r w:rsidR="008E4653" w:rsidRPr="007F178D">
        <w:t xml:space="preserve"> nikoli v tomhle pořadí.</w:t>
      </w:r>
      <w:r w:rsidRPr="007F178D">
        <w:t>“</w:t>
      </w:r>
    </w:p>
    <w:p w14:paraId="05577FA4" w14:textId="77777777" w:rsidR="005645A2" w:rsidRPr="007F178D" w:rsidRDefault="008E4653" w:rsidP="002B2343">
      <w:pPr>
        <w:pStyle w:val="Text"/>
      </w:pPr>
      <w:r w:rsidRPr="007F178D">
        <w:rPr>
          <w:i/>
        </w:rPr>
        <w:t>Ona má v sobě božskou krev,</w:t>
      </w:r>
      <w:r w:rsidRPr="007F178D">
        <w:t xml:space="preserve"> zašeptal duch uvězněný v jeho kostech. </w:t>
      </w:r>
      <w:r w:rsidRPr="007F178D">
        <w:rPr>
          <w:i/>
        </w:rPr>
        <w:t>Dokázala by naše hry vydržet dlouho, drahoušku. Možná by se jí dokonce líbily. Nezapomínej, že je pro mě něco jako sestra.</w:t>
      </w:r>
    </w:p>
    <w:p w14:paraId="47C77BDB" w14:textId="77777777" w:rsidR="005645A2" w:rsidRPr="007F178D" w:rsidRDefault="008E4653" w:rsidP="002B2343">
      <w:pPr>
        <w:pStyle w:val="Text"/>
      </w:pPr>
      <w:r w:rsidRPr="007F178D">
        <w:t>Inah ji samozřejmě neslyšela.</w:t>
      </w:r>
    </w:p>
    <w:p w14:paraId="54C377AF" w14:textId="77777777" w:rsidR="005645A2" w:rsidRPr="007F178D" w:rsidRDefault="00F85FBB" w:rsidP="002B2343">
      <w:pPr>
        <w:pStyle w:val="Text"/>
      </w:pPr>
      <w:r w:rsidRPr="007F178D">
        <w:t>„</w:t>
      </w:r>
      <w:r w:rsidR="008E4653" w:rsidRPr="007F178D">
        <w:t>Já se o sebe dokážu postarat,</w:t>
      </w:r>
      <w:r w:rsidRPr="007F178D">
        <w:t>“</w:t>
      </w:r>
      <w:r w:rsidR="008E4653" w:rsidRPr="007F178D">
        <w:t xml:space="preserve"> řekla.</w:t>
      </w:r>
    </w:p>
    <w:p w14:paraId="7D6CB9EB" w14:textId="77777777" w:rsidR="005645A2" w:rsidRPr="007F178D" w:rsidRDefault="008E4653" w:rsidP="002B2343">
      <w:pPr>
        <w:pStyle w:val="Text"/>
      </w:pPr>
      <w:r w:rsidRPr="007F178D">
        <w:t xml:space="preserve">Bláznivý vlk se řezavě zasmál. </w:t>
      </w:r>
      <w:r w:rsidR="00F85FBB" w:rsidRPr="007F178D">
        <w:t>„</w:t>
      </w:r>
      <w:r w:rsidRPr="007F178D">
        <w:t xml:space="preserve">Ty to pořád ještě nechápeš? Kdybych ji někdy znovu pustil z řetězu, můžeš udělat jediné </w:t>
      </w:r>
      <w:r w:rsidR="00F85FBB" w:rsidRPr="007F178D">
        <w:t>–</w:t>
      </w:r>
      <w:r w:rsidRPr="007F178D">
        <w:t xml:space="preserve"> vzít nohy na ramena.</w:t>
      </w:r>
      <w:r w:rsidR="00F85FBB" w:rsidRPr="007F178D">
        <w:t>“</w:t>
      </w:r>
    </w:p>
    <w:p w14:paraId="60F95B8D" w14:textId="77777777" w:rsidR="005645A2" w:rsidRPr="007F178D" w:rsidRDefault="008E4653" w:rsidP="002B2343">
      <w:pPr>
        <w:pStyle w:val="Text"/>
        <w:rPr>
          <w:i/>
        </w:rPr>
      </w:pPr>
      <w:r w:rsidRPr="007F178D">
        <w:rPr>
          <w:i/>
        </w:rPr>
        <w:t>Ano, proč ne? Štvanice je vždycky zábava.</w:t>
      </w:r>
    </w:p>
    <w:p w14:paraId="07D97EEE" w14:textId="77777777" w:rsidR="005645A2" w:rsidRPr="007F178D" w:rsidRDefault="00F85FBB" w:rsidP="002B2343">
      <w:pPr>
        <w:pStyle w:val="Text"/>
      </w:pPr>
      <w:r w:rsidRPr="007F178D">
        <w:t>„</w:t>
      </w:r>
      <w:r w:rsidR="008E4653" w:rsidRPr="007F178D">
        <w:t>Já to přece chápu,</w:t>
      </w:r>
      <w:r w:rsidRPr="007F178D">
        <w:t>“</w:t>
      </w:r>
      <w:r w:rsidR="008E4653" w:rsidRPr="007F178D">
        <w:t xml:space="preserve"> odpověděla. </w:t>
      </w:r>
      <w:r w:rsidRPr="007F178D">
        <w:t>„</w:t>
      </w:r>
      <w:r w:rsidR="008E4653" w:rsidRPr="007F178D">
        <w:t xml:space="preserve">Unikla bych jí </w:t>
      </w:r>
      <w:r w:rsidRPr="007F178D">
        <w:t>–</w:t>
      </w:r>
      <w:r w:rsidR="008E4653" w:rsidRPr="007F178D">
        <w:t xml:space="preserve"> byla tam řeka.</w:t>
      </w:r>
    </w:p>
    <w:p w14:paraId="241C5156" w14:textId="77777777" w:rsidR="005645A2" w:rsidRPr="007F178D" w:rsidRDefault="008E4653" w:rsidP="002B2343">
      <w:pPr>
        <w:pStyle w:val="Text"/>
      </w:pPr>
      <w:r w:rsidRPr="007F178D">
        <w:t xml:space="preserve">V řece by mi nemohla ublížit ani ona. S </w:t>
      </w:r>
      <w:r w:rsidRPr="007F178D">
        <w:rPr>
          <w:i/>
        </w:rPr>
        <w:t>tvým</w:t>
      </w:r>
      <w:r w:rsidRPr="007F178D">
        <w:t xml:space="preserve"> tělem ne.</w:t>
      </w:r>
      <w:r w:rsidR="00F85FBB" w:rsidRPr="007F178D">
        <w:t>“</w:t>
      </w:r>
    </w:p>
    <w:p w14:paraId="45BC9E87" w14:textId="77777777" w:rsidR="005645A2" w:rsidRPr="007F178D" w:rsidRDefault="00F85FBB" w:rsidP="002B2343">
      <w:pPr>
        <w:pStyle w:val="Text"/>
      </w:pPr>
      <w:r w:rsidRPr="007F178D">
        <w:t>„</w:t>
      </w:r>
      <w:r w:rsidR="008E4653" w:rsidRPr="007F178D">
        <w:t>Možná by to vyšlo,</w:t>
      </w:r>
      <w:r w:rsidRPr="007F178D">
        <w:t>“</w:t>
      </w:r>
      <w:r w:rsidR="008E4653" w:rsidRPr="007F178D">
        <w:t xml:space="preserve"> připustil. </w:t>
      </w:r>
      <w:r w:rsidRPr="007F178D">
        <w:t>„</w:t>
      </w:r>
      <w:r w:rsidR="008E4653" w:rsidRPr="007F178D">
        <w:t>Ale dopadlo by to tak, že by se pak vrhla na nahodilé oběti.</w:t>
      </w:r>
      <w:r w:rsidRPr="007F178D">
        <w:t>“</w:t>
      </w:r>
    </w:p>
    <w:p w14:paraId="5EE9BE70" w14:textId="77777777" w:rsidR="005645A2" w:rsidRPr="007F178D" w:rsidRDefault="008E4653" w:rsidP="002B2343">
      <w:pPr>
        <w:pStyle w:val="Text"/>
        <w:rPr>
          <w:i/>
        </w:rPr>
      </w:pPr>
      <w:r w:rsidRPr="007F178D">
        <w:rPr>
          <w:i/>
        </w:rPr>
        <w:t>Nahodilé nikdy. Jak dobře víš, mám svoje chutě.</w:t>
      </w:r>
    </w:p>
    <w:p w14:paraId="2763C729" w14:textId="77777777" w:rsidR="005645A2" w:rsidRPr="007F178D" w:rsidRDefault="00F85FBB" w:rsidP="002B2343">
      <w:pPr>
        <w:pStyle w:val="Text"/>
      </w:pPr>
      <w:r w:rsidRPr="007F178D">
        <w:t>„</w:t>
      </w:r>
      <w:r w:rsidR="008E4653" w:rsidRPr="007F178D">
        <w:t>Tak co?</w:t>
      </w:r>
      <w:r w:rsidRPr="007F178D">
        <w:t>“</w:t>
      </w:r>
      <w:r w:rsidR="008E4653" w:rsidRPr="007F178D">
        <w:t xml:space="preserve"> řekla Inah.</w:t>
      </w:r>
    </w:p>
    <w:p w14:paraId="79086218" w14:textId="77777777" w:rsidR="005645A2" w:rsidRPr="007F178D" w:rsidRDefault="008E4653" w:rsidP="002B2343">
      <w:pPr>
        <w:pStyle w:val="Text"/>
        <w:rPr>
          <w:i/>
        </w:rPr>
      </w:pPr>
      <w:r w:rsidRPr="007F178D">
        <w:rPr>
          <w:i/>
        </w:rPr>
        <w:t>Hodná holka.</w:t>
      </w:r>
    </w:p>
    <w:p w14:paraId="7F4D27B6" w14:textId="3F7668BA" w:rsidR="005645A2" w:rsidRDefault="00F85FBB" w:rsidP="002B2343">
      <w:pPr>
        <w:pStyle w:val="Text"/>
      </w:pPr>
      <w:r>
        <w:t>„</w:t>
      </w:r>
      <w:r w:rsidR="008E4653" w:rsidRPr="008E4653">
        <w:t>Pak tomu vážně nerozumíš,</w:t>
      </w:r>
      <w:r>
        <w:t>“</w:t>
      </w:r>
      <w:r w:rsidR="008E4653" w:rsidRPr="008E4653">
        <w:t xml:space="preserve"> prohlásil. Zkusil v sobě sebrat sílu, aby </w:t>
      </w:r>
      <w:r w:rsidR="007F178D">
        <w:t>Č</w:t>
      </w:r>
      <w:r w:rsidR="008E4653" w:rsidRPr="008E4653">
        <w:t>ugačik zmáčkl, vystrnadil, aspoň na chviličku ji umlčel.</w:t>
      </w:r>
    </w:p>
    <w:p w14:paraId="168817C8" w14:textId="77777777" w:rsidR="005645A2" w:rsidRDefault="008E4653" w:rsidP="002B2343">
      <w:pPr>
        <w:pStyle w:val="Text"/>
      </w:pPr>
      <w:r w:rsidRPr="008E4653">
        <w:t>Podařilo se mu to, ale uvědomil si, že při tom přeslechl něco, co řekla Inah.</w:t>
      </w:r>
    </w:p>
    <w:p w14:paraId="59AA20FF" w14:textId="77777777" w:rsidR="005645A2" w:rsidRDefault="00F85FBB" w:rsidP="002B2343">
      <w:pPr>
        <w:pStyle w:val="Text"/>
      </w:pPr>
      <w:r>
        <w:t>„</w:t>
      </w:r>
      <w:r w:rsidR="008E4653" w:rsidRPr="008E4653">
        <w:t>Cože?</w:t>
      </w:r>
      <w:r>
        <w:t>“</w:t>
      </w:r>
      <w:r w:rsidR="008E4653" w:rsidRPr="008E4653">
        <w:t xml:space="preserve"> zeptal se.</w:t>
      </w:r>
    </w:p>
    <w:p w14:paraId="00331215" w14:textId="77777777" w:rsidR="005645A2" w:rsidRDefault="00F85FBB" w:rsidP="002B2343">
      <w:pPr>
        <w:pStyle w:val="Text"/>
      </w:pPr>
      <w:r>
        <w:lastRenderedPageBreak/>
        <w:t>„</w:t>
      </w:r>
      <w:r w:rsidR="008E4653" w:rsidRPr="008E4653">
        <w:t>Ptala jsem se, jestli to budeš cítit stejně, až nás povedou k popravě.</w:t>
      </w:r>
      <w:r>
        <w:t>“</w:t>
      </w:r>
    </w:p>
    <w:p w14:paraId="18E91E14" w14:textId="77777777" w:rsidR="005645A2" w:rsidRDefault="00F85FBB" w:rsidP="002B2343">
      <w:pPr>
        <w:pStyle w:val="Text"/>
      </w:pPr>
      <w:r>
        <w:t>„</w:t>
      </w:r>
      <w:r w:rsidR="008E4653" w:rsidRPr="008E4653">
        <w:t>Uvidíme,</w:t>
      </w:r>
      <w:r>
        <w:t>“</w:t>
      </w:r>
      <w:r w:rsidR="008E4653" w:rsidRPr="008E4653">
        <w:t xml:space="preserve"> odpověděl Bláznivý vlk. </w:t>
      </w:r>
      <w:r>
        <w:t>„</w:t>
      </w:r>
      <w:r w:rsidR="008E4653" w:rsidRPr="008E4653">
        <w:t>Uvidíme, jak mi potom bude.</w:t>
      </w:r>
      <w:r>
        <w:t>“</w:t>
      </w:r>
    </w:p>
    <w:p w14:paraId="078D3380" w14:textId="77777777" w:rsidR="005645A2" w:rsidRDefault="008E4653" w:rsidP="002B2343">
      <w:pPr>
        <w:pStyle w:val="Text"/>
      </w:pPr>
      <w:r w:rsidRPr="008E4653">
        <w:t>Inah chvíli mlčela a pak se slabě zasmála.</w:t>
      </w:r>
    </w:p>
    <w:p w14:paraId="461D8B81" w14:textId="77777777" w:rsidR="005645A2" w:rsidRDefault="00F85FBB" w:rsidP="002B2343">
      <w:pPr>
        <w:pStyle w:val="Text"/>
      </w:pPr>
      <w:r>
        <w:t>„</w:t>
      </w:r>
      <w:r w:rsidR="008E4653" w:rsidRPr="008E4653">
        <w:t>Ty mě miluješ, že? Proto ji v sobě necháváš.</w:t>
      </w:r>
      <w:r>
        <w:t>“</w:t>
      </w:r>
    </w:p>
    <w:p w14:paraId="4B397493" w14:textId="77777777" w:rsidR="005645A2" w:rsidRDefault="00F85FBB" w:rsidP="002B2343">
      <w:pPr>
        <w:pStyle w:val="Text"/>
      </w:pPr>
      <w:r>
        <w:t>„</w:t>
      </w:r>
      <w:r w:rsidR="008E4653" w:rsidRPr="008E4653">
        <w:t>Nech ve svých ústech tmu,</w:t>
      </w:r>
      <w:r>
        <w:t>“</w:t>
      </w:r>
      <w:r w:rsidR="008E4653" w:rsidRPr="008E4653">
        <w:t xml:space="preserve"> řekl. </w:t>
      </w:r>
      <w:r>
        <w:t>„</w:t>
      </w:r>
      <w:r w:rsidR="008E4653" w:rsidRPr="008E4653">
        <w:t>Vždyť ani nevíš, co to znamená.</w:t>
      </w:r>
      <w:r>
        <w:t>“</w:t>
      </w:r>
    </w:p>
    <w:p w14:paraId="55921EFD" w14:textId="77777777" w:rsidR="005645A2" w:rsidRDefault="008E4653" w:rsidP="002B2343">
      <w:pPr>
        <w:pStyle w:val="Text"/>
      </w:pPr>
      <w:r w:rsidRPr="008E4653">
        <w:t>Někdy později pro ně přišli muži, mladí muži s bledou, skoro až modrou pletí, oblečení do hnědých sarongů, na nichž byli batikou vyvedení hadi, želvy a štíři.</w:t>
      </w:r>
    </w:p>
    <w:p w14:paraId="309539E2" w14:textId="77777777" w:rsidR="005645A2" w:rsidRDefault="00F85FBB" w:rsidP="002B2343">
      <w:pPr>
        <w:pStyle w:val="Text"/>
      </w:pPr>
      <w:r>
        <w:t>„</w:t>
      </w:r>
      <w:r w:rsidR="008E4653" w:rsidRPr="008E4653">
        <w:t>To bude pohoda,</w:t>
      </w:r>
      <w:r>
        <w:t>“</w:t>
      </w:r>
      <w:r w:rsidR="008E4653" w:rsidRPr="008E4653">
        <w:t xml:space="preserve"> poukázala Inah svým rodným jazykem. </w:t>
      </w:r>
      <w:r>
        <w:t>„</w:t>
      </w:r>
      <w:r w:rsidR="008E4653" w:rsidRPr="008E4653">
        <w:t>Jejich jenom osm.</w:t>
      </w:r>
      <w:r>
        <w:t>“</w:t>
      </w:r>
    </w:p>
    <w:p w14:paraId="6FBC3A26" w14:textId="77777777" w:rsidR="005645A2" w:rsidRDefault="008E4653" w:rsidP="002B2343">
      <w:pPr>
        <w:pStyle w:val="Text"/>
      </w:pPr>
      <w:r w:rsidRPr="008E4653">
        <w:t>Bláznivý vlk neodpověděl.</w:t>
      </w:r>
    </w:p>
    <w:p w14:paraId="61A02CE0" w14:textId="77777777" w:rsidR="005645A2" w:rsidRDefault="008E4653" w:rsidP="002B2343">
      <w:pPr>
        <w:pStyle w:val="Text"/>
      </w:pPr>
      <w:r w:rsidRPr="008E4653">
        <w:t xml:space="preserve">Nedlouho nato je vyvedli na světlo a dostrkali do obrovského cedrového domu se střechou z nazelenalé břidlice. Úzkou předsíní se dostali do velké místnosti, ve které se ze tří stran zvedaly řady vysokých lavic. Na lavicích seděli muži. Nestihl je spočítat, ale bylo jich víc než dvacet. Byli stejně neblaze bledí jako strážní, kteří je sem dovedli, a všichni poměrně mladí </w:t>
      </w:r>
      <w:r w:rsidR="00F85FBB">
        <w:t>–</w:t>
      </w:r>
      <w:r w:rsidRPr="008E4653">
        <w:t xml:space="preserve"> někteří nevypadali na víc než šestnáct. Na sobě měli prošívané kabáty, které jim ponechávaly volné ruce, a všichni byli vyzbrojení, meči nebo oštěpy. Někteří měli o kolena opřené štíty.</w:t>
      </w:r>
    </w:p>
    <w:p w14:paraId="0168AB91" w14:textId="77777777" w:rsidR="005645A2" w:rsidRDefault="008E4653" w:rsidP="002B2343">
      <w:pPr>
        <w:pStyle w:val="Text"/>
      </w:pPr>
      <w:r w:rsidRPr="008E4653">
        <w:t>Jeden muž seděl osamoceně přímo před nimi, v křesle s pažními opěrkami. Na rozdíl od ostatních, kteří nosili vlasy spletené do dlouhých copů, měl hlavu oholenou.</w:t>
      </w:r>
    </w:p>
    <w:p w14:paraId="10C06975" w14:textId="77777777" w:rsidR="005645A2" w:rsidRDefault="008E4653" w:rsidP="002B2343">
      <w:pPr>
        <w:pStyle w:val="Text"/>
      </w:pPr>
      <w:r w:rsidRPr="008E4653">
        <w:t>Chvíli se na ně dolů díval a pak promluvil jazykem, který byl dostatečně podobný jazyku Nahů, aby mu Bláznivý vlk rozuměl.</w:t>
      </w:r>
    </w:p>
    <w:p w14:paraId="58BF6A88" w14:textId="0EAFA22F" w:rsidR="005645A2" w:rsidRDefault="00B81CF3" w:rsidP="002B2343">
      <w:pPr>
        <w:pStyle w:val="Text"/>
      </w:pPr>
      <w:r>
        <w:t>„</w:t>
      </w:r>
      <w:r w:rsidR="008E4653" w:rsidRPr="008E4653">
        <w:t>Jsem Hesqel, Hlas. Co pohledáváte v QašQulu, kromě drobných krádeží?</w:t>
      </w:r>
      <w:r w:rsidR="00F85FBB">
        <w:t>“</w:t>
      </w:r>
    </w:p>
    <w:p w14:paraId="6364A12C" w14:textId="2D029C03" w:rsidR="005645A2" w:rsidRDefault="00F85FBB" w:rsidP="002B2343">
      <w:pPr>
        <w:pStyle w:val="Text"/>
      </w:pPr>
      <w:r>
        <w:t>„</w:t>
      </w:r>
      <w:r w:rsidR="008E4653" w:rsidRPr="008E4653">
        <w:t>Nic jiného tady neděláme,</w:t>
      </w:r>
      <w:r>
        <w:t>“</w:t>
      </w:r>
      <w:r w:rsidR="008E4653" w:rsidRPr="008E4653">
        <w:t xml:space="preserve"> odpověděl Bláznivý vlk. </w:t>
      </w:r>
      <w:r>
        <w:t>„</w:t>
      </w:r>
      <w:r w:rsidR="008E4653" w:rsidRPr="008E4653">
        <w:t>Jen jsme se snažili zajistit si dostatek jídla, abychom mohli pokračovat v cestě. Za to, co jsme si vzali, bychom rádi nějak posloužili</w:t>
      </w:r>
      <w:r w:rsidR="00B81CF3">
        <w:t>“</w:t>
      </w:r>
    </w:p>
    <w:p w14:paraId="20557741" w14:textId="77777777" w:rsidR="005645A2" w:rsidRDefault="00F85FBB" w:rsidP="002B2343">
      <w:pPr>
        <w:pStyle w:val="Text"/>
      </w:pPr>
      <w:r>
        <w:t>„</w:t>
      </w:r>
      <w:r w:rsidR="008E4653" w:rsidRPr="008E4653">
        <w:t>Vaším zločinem nejsou krádeže,</w:t>
      </w:r>
      <w:r>
        <w:t>“</w:t>
      </w:r>
      <w:r w:rsidR="008E4653" w:rsidRPr="008E4653">
        <w:t xml:space="preserve"> odpověděl Hesqel. </w:t>
      </w:r>
      <w:r>
        <w:t>„</w:t>
      </w:r>
      <w:r w:rsidR="008E4653" w:rsidRPr="008E4653">
        <w:t>Vaším zločinem je to, že jste sem přišli. Urledské kmeny vám neřekly, že toto údolí je zakázané?</w:t>
      </w:r>
      <w:r>
        <w:t>“</w:t>
      </w:r>
    </w:p>
    <w:p w14:paraId="7576F14D" w14:textId="77777777" w:rsidR="005645A2" w:rsidRDefault="008E4653" w:rsidP="002B2343">
      <w:pPr>
        <w:pStyle w:val="Text"/>
      </w:pPr>
      <w:r w:rsidRPr="008E4653">
        <w:lastRenderedPageBreak/>
        <w:t>Bláznivý vlk usoudil, že bude asi nejlepší nezmiňovat se, že urledské kmeny Inah a jeho po jiném sporu o vlastnictví do údolí nahnaly.</w:t>
      </w:r>
    </w:p>
    <w:p w14:paraId="0FA97585" w14:textId="77777777" w:rsidR="005645A2" w:rsidRDefault="00F85FBB" w:rsidP="002B2343">
      <w:pPr>
        <w:pStyle w:val="Text"/>
      </w:pPr>
      <w:r>
        <w:t>„</w:t>
      </w:r>
      <w:r w:rsidR="008E4653" w:rsidRPr="008E4653">
        <w:t>Opomněly nám to říct,</w:t>
      </w:r>
      <w:r>
        <w:t>“</w:t>
      </w:r>
      <w:r w:rsidR="008E4653" w:rsidRPr="008E4653">
        <w:t xml:space="preserve"> odvětil.</w:t>
      </w:r>
    </w:p>
    <w:p w14:paraId="288FE692" w14:textId="77777777" w:rsidR="005645A2" w:rsidRDefault="00F85FBB" w:rsidP="002B2343">
      <w:pPr>
        <w:pStyle w:val="Text"/>
      </w:pPr>
      <w:r>
        <w:t>„</w:t>
      </w:r>
      <w:r w:rsidR="008E4653" w:rsidRPr="008E4653">
        <w:t>Tak. Za běžných okolností by to byl jasný případ a vy byste byli popraveni, ale momentálně potřebujeme nějakého cizáka, někoho nespoutaného kletbou. Vaše nabídka služby se proto přijímá.</w:t>
      </w:r>
      <w:r>
        <w:t>“</w:t>
      </w:r>
    </w:p>
    <w:p w14:paraId="774D9205" w14:textId="77777777" w:rsidR="005645A2" w:rsidRPr="007F178D" w:rsidRDefault="008E4653" w:rsidP="002B2343">
      <w:pPr>
        <w:pStyle w:val="Text"/>
      </w:pPr>
      <w:r w:rsidRPr="007F178D">
        <w:rPr>
          <w:i/>
        </w:rPr>
        <w:t>To nevypadá dobře,</w:t>
      </w:r>
      <w:r w:rsidRPr="007F178D">
        <w:t xml:space="preserve"> pomyslel si Bláznivý vlk.</w:t>
      </w:r>
    </w:p>
    <w:p w14:paraId="046AA1DC" w14:textId="77777777" w:rsidR="005645A2" w:rsidRPr="007F178D" w:rsidRDefault="00F85FBB" w:rsidP="002B2343">
      <w:pPr>
        <w:pStyle w:val="Text"/>
      </w:pPr>
      <w:r w:rsidRPr="007F178D">
        <w:t>„</w:t>
      </w:r>
      <w:r w:rsidR="008E4653" w:rsidRPr="007F178D">
        <w:t>Kletbou?</w:t>
      </w:r>
      <w:r w:rsidRPr="007F178D">
        <w:t>“</w:t>
      </w:r>
      <w:r w:rsidR="008E4653" w:rsidRPr="007F178D">
        <w:t xml:space="preserve"> zeptal se.</w:t>
      </w:r>
    </w:p>
    <w:p w14:paraId="5155AF1A" w14:textId="77777777" w:rsidR="005645A2" w:rsidRPr="007F178D" w:rsidRDefault="008E4653" w:rsidP="002B2343">
      <w:pPr>
        <w:pStyle w:val="Text"/>
      </w:pPr>
      <w:r w:rsidRPr="007F178D">
        <w:t>Hesqelův hlas se změnil. Začal připomínat spíš zpěv.</w:t>
      </w:r>
    </w:p>
    <w:p w14:paraId="0B855A3D" w14:textId="77777777" w:rsidR="005645A2" w:rsidRPr="007F178D" w:rsidRDefault="00F85FBB" w:rsidP="002B2343">
      <w:pPr>
        <w:pStyle w:val="Text"/>
      </w:pPr>
      <w:r w:rsidRPr="007F178D">
        <w:t>„</w:t>
      </w:r>
      <w:r w:rsidR="008E4653" w:rsidRPr="007F178D">
        <w:t xml:space="preserve">V dávných dobách se naši lidé v těchto horách ztratili. Hladověli a mrzli. Potom jsme přišli do tohoto údolí a zjistili jsme, že je úrodné. Jenže zdejší bohové byli divocí, protože lidi nikdy předtím nepoznali. Přinesli jsme mnoho obětí, ale všechny zůstaly bez povšimnutí. Qul, bohyně hor, a Qaš, bůh řeky a jejího území, byli zavilí nepřátelé a ani jeden z nich nechtěl dovolit nižším bohům, aby s našimi předky jednali. Ale nakonec se podařilo najít oběť, která Qaše usmířila a dodala mu sílu, aby si Qul podrobil, načež se stali jedním </w:t>
      </w:r>
      <w:r w:rsidRPr="007F178D">
        <w:t>–</w:t>
      </w:r>
      <w:r w:rsidR="008E4653" w:rsidRPr="007F178D">
        <w:t xml:space="preserve"> QašQulem. My, kteří jsme v této síni, pocházíme z něho, a proto potřebujeme k životu stejnou oběť, která ho získala.</w:t>
      </w:r>
      <w:r w:rsidRPr="007F178D">
        <w:t>“</w:t>
      </w:r>
    </w:p>
    <w:p w14:paraId="7A43B1F0" w14:textId="77777777" w:rsidR="005645A2" w:rsidRDefault="008E4653" w:rsidP="002B2343">
      <w:pPr>
        <w:pStyle w:val="Text"/>
      </w:pPr>
      <w:r w:rsidRPr="007F178D">
        <w:rPr>
          <w:i/>
        </w:rPr>
        <w:t>To může být hodně, hodně ošklivé,</w:t>
      </w:r>
      <w:r w:rsidRPr="008E4653">
        <w:t xml:space="preserve"> pomyslel si Bláznivý vlk.</w:t>
      </w:r>
    </w:p>
    <w:p w14:paraId="6A76BD6F" w14:textId="77777777" w:rsidR="005645A2" w:rsidRDefault="00F85FBB" w:rsidP="002B2343">
      <w:pPr>
        <w:pStyle w:val="Text"/>
      </w:pPr>
      <w:r>
        <w:t>„</w:t>
      </w:r>
      <w:r w:rsidR="008E4653" w:rsidRPr="008E4653">
        <w:t>Vaší kletbou je potřeba téhle</w:t>
      </w:r>
      <w:r>
        <w:t>…</w:t>
      </w:r>
      <w:r w:rsidR="008E4653" w:rsidRPr="008E4653">
        <w:t xml:space="preserve"> oběti?</w:t>
      </w:r>
      <w:r>
        <w:t>“</w:t>
      </w:r>
    </w:p>
    <w:p w14:paraId="083B6D26" w14:textId="77777777" w:rsidR="005645A2" w:rsidRDefault="008E4653" w:rsidP="002B2343">
      <w:pPr>
        <w:pStyle w:val="Text"/>
      </w:pPr>
      <w:r w:rsidRPr="008E4653">
        <w:t>Hesqel zamrkal a zatvářil se, jako by ta otázka nedávala smysl. Lavicemi se rozlehl tichý smích.</w:t>
      </w:r>
    </w:p>
    <w:p w14:paraId="22FE17BA" w14:textId="77777777" w:rsidR="005645A2" w:rsidRDefault="00F85FBB" w:rsidP="002B2343">
      <w:pPr>
        <w:pStyle w:val="Text"/>
      </w:pPr>
      <w:r>
        <w:t>„</w:t>
      </w:r>
      <w:r w:rsidR="008E4653" w:rsidRPr="008E4653">
        <w:t>Ne,</w:t>
      </w:r>
      <w:r>
        <w:t>“</w:t>
      </w:r>
      <w:r w:rsidR="008E4653" w:rsidRPr="008E4653">
        <w:t xml:space="preserve"> řekl Hesqel, jako by teď mluvil s dítětem. </w:t>
      </w:r>
      <w:r>
        <w:t>„</w:t>
      </w:r>
      <w:r w:rsidR="008E4653" w:rsidRPr="008E4653">
        <w:t>My jsme Synové Qaše, Neposkvrnění. Oběť je součást naší přirozenosti a přinášet ji je pro nás čest. Pokud rituál nedodržíme, časem zchřadneme a samotný Qaš bude mít hlad. Ta kletba spočívá v rozkolu. QašQul byl s pomocí čarodějnice Ruwhery znovu rozdělen. Qul znovu ovládla své dávné panství a nikdo z Qašových potomků tam nesmí vstoupit.</w:t>
      </w:r>
      <w:r>
        <w:t>“</w:t>
      </w:r>
      <w:r w:rsidR="008E4653" w:rsidRPr="008E4653">
        <w:t xml:space="preserve"> Naklonil se dopředu. </w:t>
      </w:r>
      <w:r>
        <w:t>„</w:t>
      </w:r>
      <w:r w:rsidR="008E4653" w:rsidRPr="008E4653">
        <w:t>Naše kletba spočívá v tom, že na panství Qul se nachází náš posvátný meč. A do její říše také Ruwhera odvedla naše právoplatné oběti.</w:t>
      </w:r>
      <w:r>
        <w:t>“</w:t>
      </w:r>
    </w:p>
    <w:p w14:paraId="4A135D73" w14:textId="00063D11" w:rsidR="005645A2" w:rsidRDefault="00F85FBB" w:rsidP="002B2343">
      <w:pPr>
        <w:pStyle w:val="Text"/>
      </w:pPr>
      <w:r>
        <w:t>„</w:t>
      </w:r>
      <w:r w:rsidR="008E4653" w:rsidRPr="008E4653">
        <w:t>Ach tak,</w:t>
      </w:r>
      <w:r>
        <w:t>“</w:t>
      </w:r>
      <w:r w:rsidR="008E4653" w:rsidRPr="008E4653">
        <w:t xml:space="preserve"> pochopil s úlevou Bláznivý vlk. </w:t>
      </w:r>
      <w:r>
        <w:t>„</w:t>
      </w:r>
      <w:r w:rsidR="008E4653" w:rsidRPr="008E4653">
        <w:t>A vy chcete, abych</w:t>
      </w:r>
      <w:r w:rsidR="00B81CF3">
        <w:t>“</w:t>
      </w:r>
    </w:p>
    <w:p w14:paraId="23D9FFC9" w14:textId="77777777" w:rsidR="005645A2" w:rsidRDefault="00F85FBB" w:rsidP="002B2343">
      <w:pPr>
        <w:pStyle w:val="Text"/>
      </w:pPr>
      <w:r>
        <w:t>„</w:t>
      </w:r>
      <w:r w:rsidR="008E4653" w:rsidRPr="008E4653">
        <w:t>Přineseš náš meč zpět,</w:t>
      </w:r>
      <w:r>
        <w:t>“</w:t>
      </w:r>
      <w:r w:rsidR="008E4653" w:rsidRPr="008E4653">
        <w:t xml:space="preserve"> uzavřel Hesqel.</w:t>
      </w:r>
    </w:p>
    <w:p w14:paraId="5D94425C" w14:textId="77777777" w:rsidR="005645A2" w:rsidRDefault="008E4653" w:rsidP="002B2343">
      <w:pPr>
        <w:pStyle w:val="Text"/>
      </w:pPr>
      <w:r w:rsidRPr="008E4653">
        <w:t>Znělo to jako celkem jasná záležitost.</w:t>
      </w:r>
    </w:p>
    <w:p w14:paraId="0F6A2ADA" w14:textId="77777777" w:rsidR="005645A2" w:rsidRDefault="008E4653" w:rsidP="002B2343">
      <w:pPr>
        <w:pStyle w:val="Text"/>
      </w:pPr>
      <w:r w:rsidRPr="008E4653">
        <w:lastRenderedPageBreak/>
        <w:t>Ale Bláznivý vlk tomu nevěřil.</w:t>
      </w:r>
    </w:p>
    <w:p w14:paraId="3CC62A80" w14:textId="77777777" w:rsidR="005645A2" w:rsidRDefault="00F85FBB" w:rsidP="002B2343">
      <w:pPr>
        <w:pStyle w:val="Text"/>
      </w:pPr>
      <w:r>
        <w:t>„</w:t>
      </w:r>
      <w:r w:rsidR="008E4653" w:rsidRPr="008E4653">
        <w:t>Rád pomůžu,</w:t>
      </w:r>
      <w:r>
        <w:t>“</w:t>
      </w:r>
      <w:r w:rsidR="008E4653" w:rsidRPr="008E4653">
        <w:t xml:space="preserve"> odpověděl.</w:t>
      </w:r>
    </w:p>
    <w:p w14:paraId="03D845B2" w14:textId="31C832EA" w:rsidR="005645A2" w:rsidRDefault="008E4653" w:rsidP="002B2343">
      <w:pPr>
        <w:pStyle w:val="Text"/>
      </w:pPr>
      <w:r w:rsidRPr="008E4653">
        <w:t xml:space="preserve">A skutečně. Pustili ho, oblékli mu prošívanou zbroj a vyzbrojili ho krátkým dvousečným mečem. Usmíval se, když nechal hradby QašQulu za zády. Krok mu připadal lehký, budoucnost nabízela hojnost variant. Inah si samozřejmě nechali, aby si pojistili, že se vrátí, což jenom dokazovalo, že ho neznají moc dobře. Jistě, bylo možné, že se pro ni tak či onak vrátí </w:t>
      </w:r>
      <w:r w:rsidR="00F85FBB">
        <w:t>–</w:t>
      </w:r>
      <w:r w:rsidRPr="008E4653">
        <w:t xml:space="preserve"> měl ji koneckonců rád. Ale vzhledem k jejím vlastním schopnostem </w:t>
      </w:r>
      <w:r w:rsidR="00F85FBB">
        <w:t>–</w:t>
      </w:r>
      <w:r w:rsidRPr="008E4653">
        <w:t xml:space="preserve"> jež si qašqulští podle všeho blaženě neuvědomovali</w:t>
      </w:r>
      <w:r w:rsidR="005645A2">
        <w:t xml:space="preserve"> </w:t>
      </w:r>
      <w:r w:rsidR="00F85FBB">
        <w:t>–</w:t>
      </w:r>
      <w:r w:rsidRPr="008E4653">
        <w:t xml:space="preserve"> bylo pravděpodobné, že si cestu k úniku najde sama. Hlavní bylo, že měl možnosti.</w:t>
      </w:r>
    </w:p>
    <w:p w14:paraId="61FE625F" w14:textId="77777777" w:rsidR="005645A2" w:rsidRDefault="008E4653" w:rsidP="002B2343">
      <w:pPr>
        <w:pStyle w:val="Text"/>
      </w:pPr>
      <w:r w:rsidRPr="008E4653">
        <w:t xml:space="preserve">Stezka procházela kolem průzračné tůně, kde se vykoupal a chvíli lelkoval. Pozoroval vážky, jak tančí v hřejivém slunci. Krátce po poledni se oblékl a </w:t>
      </w:r>
      <w:r w:rsidR="00F85FBB">
        <w:t>–</w:t>
      </w:r>
      <w:r w:rsidRPr="008E4653">
        <w:t xml:space="preserve"> po jistém váhání </w:t>
      </w:r>
      <w:r w:rsidR="00F85FBB">
        <w:t>–</w:t>
      </w:r>
      <w:r w:rsidRPr="008E4653">
        <w:t xml:space="preserve"> pokračoval podle pokynů, které dostal. Mohl koneckonců zjistit, jaká je situace. Třeba se s čarodějkou půjde dohodnout, jestli bude vypadat nebezpečně. Samozřejmě neměl moc co nabídnout</w:t>
      </w:r>
      <w:r w:rsidR="00F85FBB">
        <w:t>…</w:t>
      </w:r>
    </w:p>
    <w:p w14:paraId="472D4C4A" w14:textId="5AEF6CE2" w:rsidR="005645A2" w:rsidRPr="007F178D" w:rsidRDefault="008E4653" w:rsidP="002B2343">
      <w:pPr>
        <w:pStyle w:val="Text"/>
      </w:pPr>
      <w:r w:rsidRPr="007F178D">
        <w:rPr>
          <w:i/>
        </w:rPr>
        <w:t>Takhle je to nejlepší, jen ty a já,</w:t>
      </w:r>
      <w:r w:rsidRPr="007F178D">
        <w:t xml:space="preserve"> ozvala se </w:t>
      </w:r>
      <w:r w:rsidR="007F178D">
        <w:t>Č</w:t>
      </w:r>
      <w:r w:rsidRPr="007F178D">
        <w:t>ugačik.</w:t>
      </w:r>
    </w:p>
    <w:p w14:paraId="542BC0C8" w14:textId="77777777" w:rsidR="005645A2" w:rsidRPr="007F178D" w:rsidRDefault="00F85FBB" w:rsidP="002B2343">
      <w:pPr>
        <w:pStyle w:val="Text"/>
      </w:pPr>
      <w:r w:rsidRPr="007F178D">
        <w:t>„</w:t>
      </w:r>
      <w:r w:rsidR="008E4653" w:rsidRPr="007F178D">
        <w:t>Nejlepší je, když jsem sám,</w:t>
      </w:r>
      <w:r w:rsidRPr="007F178D">
        <w:t>“</w:t>
      </w:r>
      <w:r w:rsidR="008E4653" w:rsidRPr="007F178D">
        <w:t xml:space="preserve"> řekl.</w:t>
      </w:r>
    </w:p>
    <w:p w14:paraId="5690B494" w14:textId="77777777" w:rsidR="005645A2" w:rsidRPr="007F178D" w:rsidRDefault="008E4653" w:rsidP="002B2343">
      <w:pPr>
        <w:pStyle w:val="Text"/>
        <w:rPr>
          <w:i/>
        </w:rPr>
      </w:pPr>
      <w:r w:rsidRPr="007F178D">
        <w:rPr>
          <w:i/>
        </w:rPr>
        <w:t>No tak, miláčku, ty přece víš, že to není pravda. Nebo ne?</w:t>
      </w:r>
    </w:p>
    <w:p w14:paraId="21B95CA7" w14:textId="77777777" w:rsidR="005645A2" w:rsidRPr="007F178D" w:rsidRDefault="008E4653" w:rsidP="002B2343">
      <w:pPr>
        <w:pStyle w:val="Text"/>
      </w:pPr>
      <w:r w:rsidRPr="007F178D">
        <w:t>Bláznivý vlk zvolnil krok. Ano, s čarodějnicí, která byla dost mocná, aby rozdělila boha vejpůl, stálo za to si promluvit.</w:t>
      </w:r>
    </w:p>
    <w:p w14:paraId="7CE82F5A" w14:textId="77777777" w:rsidR="005645A2" w:rsidRPr="007F178D" w:rsidRDefault="00F85FBB" w:rsidP="002B2343">
      <w:pPr>
        <w:pStyle w:val="Text"/>
      </w:pPr>
      <w:r w:rsidRPr="007F178D">
        <w:t>„</w:t>
      </w:r>
      <w:r w:rsidR="008E4653" w:rsidRPr="007F178D">
        <w:t>Ten bůh, o kterém mluví,</w:t>
      </w:r>
      <w:r w:rsidRPr="007F178D">
        <w:t>“</w:t>
      </w:r>
      <w:r w:rsidR="008E4653" w:rsidRPr="007F178D">
        <w:t xml:space="preserve"> zamyslel se. </w:t>
      </w:r>
      <w:r w:rsidRPr="007F178D">
        <w:t>„</w:t>
      </w:r>
      <w:r w:rsidR="008E4653" w:rsidRPr="007F178D">
        <w:t>Zajímá mě. Podívejme se, jak vypadá, pod tím jezerem.</w:t>
      </w:r>
      <w:r w:rsidRPr="007F178D">
        <w:t>“</w:t>
      </w:r>
    </w:p>
    <w:p w14:paraId="109DEB3E" w14:textId="77777777" w:rsidR="005645A2" w:rsidRPr="007F178D" w:rsidRDefault="008E4653" w:rsidP="002B2343">
      <w:pPr>
        <w:pStyle w:val="Text"/>
      </w:pPr>
      <w:r w:rsidRPr="007F178D">
        <w:t>Pohnula se, hluboko ve svém sídle z kostí. Vlastní kůže mu připadala jako pazourek, zuby jako nože. Všude kolem sebe cítil krev, prakticky měl její chuť na jazyku.</w:t>
      </w:r>
    </w:p>
    <w:p w14:paraId="6F6BBC78" w14:textId="77777777" w:rsidR="005645A2" w:rsidRPr="007F178D" w:rsidRDefault="008E4653" w:rsidP="002B2343">
      <w:pPr>
        <w:pStyle w:val="Text"/>
      </w:pPr>
      <w:r w:rsidRPr="007F178D">
        <w:t>Potom se ponořil pod jezero, pod to, čemu jeho lidé říkali svrchní kůže světa, kam většina lidí nikdy nedokázala nahlédnout. Objevili se bohové.</w:t>
      </w:r>
    </w:p>
    <w:p w14:paraId="0E954F48" w14:textId="77777777" w:rsidR="005645A2" w:rsidRPr="007F178D" w:rsidRDefault="008E4653" w:rsidP="002B2343">
      <w:pPr>
        <w:pStyle w:val="Text"/>
      </w:pPr>
      <w:r w:rsidRPr="007F178D">
        <w:t xml:space="preserve">Svého prvního boha spatřil ve třinácti letech. Byl to bůh bílého jalovce, nepříliš významný duch, přesto mu pohled na něj způsobil šílenství a horečku, která ho málem zabila, neboť lidem není souzeno dívat se na bohy přímo. Jen hrstka těch, kteří se narodili, aby se stali šamany, byla schopná vidět neprojevené duchy </w:t>
      </w:r>
      <w:r w:rsidR="00F85FBB" w:rsidRPr="007F178D">
        <w:t>–</w:t>
      </w:r>
      <w:r w:rsidRPr="007F178D">
        <w:t xml:space="preserve"> a pokud ze sebe neudělali šamana tím, že do sebe přijali pomocného ducha, zešíleli.</w:t>
      </w:r>
    </w:p>
    <w:p w14:paraId="4CD3805E" w14:textId="77777777" w:rsidR="005645A2" w:rsidRPr="007F178D" w:rsidRDefault="008E4653" w:rsidP="002B2343">
      <w:pPr>
        <w:pStyle w:val="Text"/>
      </w:pPr>
      <w:r w:rsidRPr="007F178D">
        <w:lastRenderedPageBreak/>
        <w:t>Jeho otec mu našel takového ducha. Myslel si, že je to lví bohyně.</w:t>
      </w:r>
    </w:p>
    <w:p w14:paraId="61D8334D" w14:textId="77777777" w:rsidR="005645A2" w:rsidRPr="007F178D" w:rsidRDefault="008E4653" w:rsidP="002B2343">
      <w:pPr>
        <w:pStyle w:val="Text"/>
      </w:pPr>
      <w:r w:rsidRPr="007F178D">
        <w:t>Mýlil se.</w:t>
      </w:r>
    </w:p>
    <w:p w14:paraId="4CB121FA" w14:textId="2B1BC769" w:rsidR="005645A2" w:rsidRPr="007F178D" w:rsidRDefault="008E4653" w:rsidP="002B2343">
      <w:pPr>
        <w:pStyle w:val="Text"/>
      </w:pPr>
      <w:r w:rsidRPr="007F178D">
        <w:t xml:space="preserve">Avšak teď, když měl </w:t>
      </w:r>
      <w:r w:rsidR="007F178D">
        <w:t>Č</w:t>
      </w:r>
      <w:r w:rsidRPr="007F178D">
        <w:t>ugačik, aby mu otevřela oči, dokázal nahlédnout pod jezero a nezbláznit se.</w:t>
      </w:r>
    </w:p>
    <w:p w14:paraId="46D37AF1" w14:textId="77777777" w:rsidR="005645A2" w:rsidRPr="007F178D" w:rsidRDefault="008E4653" w:rsidP="002B2343">
      <w:pPr>
        <w:pStyle w:val="Text"/>
      </w:pPr>
      <w:r w:rsidRPr="007F178D">
        <w:t>Obvykle.</w:t>
      </w:r>
    </w:p>
    <w:p w14:paraId="0F9DD51E" w14:textId="77777777" w:rsidR="005645A2" w:rsidRPr="007F178D" w:rsidRDefault="008E4653" w:rsidP="002B2343">
      <w:pPr>
        <w:pStyle w:val="Text"/>
      </w:pPr>
      <w:r w:rsidRPr="007F178D">
        <w:t xml:space="preserve">Nejdřív rozeznal bůžky, ty, kteří patřili k věcem </w:t>
      </w:r>
      <w:r w:rsidR="00F85FBB" w:rsidRPr="007F178D">
        <w:t>–</w:t>
      </w:r>
      <w:r w:rsidRPr="007F178D">
        <w:t xml:space="preserve"> stromům, kamenům, tůni, v níž se vykoupal. Jako u většiny bohů neměli pevnou formu; hráli mnoha tvary. Podivil se, jak je jich málo; měly jich být stovky, ale místo toho jich viděl jen desítky a všichni vypadali jako nemocní.</w:t>
      </w:r>
    </w:p>
    <w:p w14:paraId="378DDBBD" w14:textId="77777777" w:rsidR="005645A2" w:rsidRPr="007F178D" w:rsidRDefault="008E4653" w:rsidP="002B2343">
      <w:pPr>
        <w:pStyle w:val="Text"/>
      </w:pPr>
      <w:r w:rsidRPr="007F178D">
        <w:t>Qaš byl všude; byl to bůh země, místa. Takoví obvykle neměli formu ani pod jezerem.</w:t>
      </w:r>
    </w:p>
    <w:p w14:paraId="76FAA449" w14:textId="77777777" w:rsidR="005645A2" w:rsidRPr="007F178D" w:rsidRDefault="008E4653" w:rsidP="002B2343">
      <w:pPr>
        <w:pStyle w:val="Text"/>
      </w:pPr>
      <w:r w:rsidRPr="007F178D">
        <w:t xml:space="preserve">Ale Qaš ano. Vypadal jako odporná, starší verze mužů s bílou pletí, kteří zadržovali Inah, seděl skrčeně na zemi a rukama bezcílně přejížděl sem a tam, jako by něco hledal. Jeho oči byly zrcadla šílenství a sliny mu kanuly vzhůru do potoků a tůní jeho země. Žíly, které vybíhaly z jeho těla, ho spojovaly s bůžky, s muži z města </w:t>
      </w:r>
      <w:r w:rsidR="00F85FBB" w:rsidRPr="007F178D">
        <w:t>–</w:t>
      </w:r>
      <w:r w:rsidRPr="007F178D">
        <w:t xml:space="preserve"> a jedno odporně žluté, chvějící se vlákno vybíhalo dopředu, směrem, kterým měl putovat Bláznivý vlk. Neviděl, kam až vede; něco ho tam stínilo.</w:t>
      </w:r>
    </w:p>
    <w:p w14:paraId="0F12C51B" w14:textId="77777777" w:rsidR="005645A2" w:rsidRPr="007F178D" w:rsidRDefault="008E4653" w:rsidP="002B2343">
      <w:pPr>
        <w:pStyle w:val="Text"/>
      </w:pPr>
      <w:r w:rsidRPr="007F178D">
        <w:rPr>
          <w:i/>
        </w:rPr>
        <w:t>Něco, s čím jdu jednat,</w:t>
      </w:r>
      <w:r w:rsidRPr="007F178D">
        <w:t xml:space="preserve"> pomyslel si.</w:t>
      </w:r>
    </w:p>
    <w:p w14:paraId="40C5E7BD" w14:textId="77777777" w:rsidR="005645A2" w:rsidRDefault="008E4653" w:rsidP="002B2343">
      <w:pPr>
        <w:pStyle w:val="Text"/>
      </w:pPr>
      <w:r w:rsidRPr="008E4653">
        <w:t>Natáhl se a s mocí danou Čugačik škubl zajeden z pletenců, vytáhl z něj nové vlákno a přivázal je k nedaleké vinné révě.</w:t>
      </w:r>
    </w:p>
    <w:p w14:paraId="58028618" w14:textId="77777777" w:rsidR="005645A2" w:rsidRDefault="008E4653" w:rsidP="002B2343">
      <w:pPr>
        <w:pStyle w:val="Text"/>
      </w:pPr>
      <w:r w:rsidRPr="008E4653">
        <w:t>Potom se přes hladinu jezera vrátil nahoru. Posadil se, protože se mu točila hlava a cítil se slabý, ale po několika okamžicích to přešlo. Vstal, uřezal révu a upletl z ní kolo o průměru asi délky svého předloktí. Pak šel dál.</w:t>
      </w:r>
    </w:p>
    <w:p w14:paraId="3C9BEA27" w14:textId="5AA541B8" w:rsidR="005645A2" w:rsidRDefault="008E4653" w:rsidP="002B2343">
      <w:pPr>
        <w:pStyle w:val="Text"/>
      </w:pPr>
      <w:r w:rsidRPr="008E4653">
        <w:t>Zem prudce stoupala do lesa podivných, zkroucených dubů, blahočetů a jalovců. Pryskyřičná vůně těch posledních prostupovala vlhký vzduch a Bláznivého vlka se na okamžik zmocnil pocit, jako by byl daleko odtud, na větrem bičovaných manžských stepích, kde se narodil a kde jeho lidé stále vyráželi na každoroční okružní jízdy, lovili travní medvědy a bizony a podnikali nájezdy na Dobytkáře a Kamenné kamaše.</w:t>
      </w:r>
    </w:p>
    <w:p w14:paraId="1306CC70" w14:textId="77777777" w:rsidR="005645A2" w:rsidRDefault="008E4653" w:rsidP="002B2343">
      <w:pPr>
        <w:pStyle w:val="Text"/>
      </w:pPr>
      <w:r w:rsidRPr="008E4653">
        <w:lastRenderedPageBreak/>
        <w:t>Jak daleko byl od těch míst? Pokud by se mu podařilo dostat se na sever od těchto hor, měl by být někde poblíž Lhe, a odtamtud by to mohl vzít jednou ze starých zaniklých cest, jež se táhly přes šerirutská klanová území, dál na sever. Pokud by měl koně, možná by to za rok zvládl, nebo ještě dřív. Bylo by příjemné znovu si dát guláš z draba, uvidět Č</w:t>
      </w:r>
      <w:r w:rsidR="00F85FBB">
        <w:t>’</w:t>
      </w:r>
      <w:r w:rsidRPr="008E4653">
        <w:t>ebagau, horu Bílé jedle. Znovu se cítit jako Mang, jako někdo, kdo má místo, kam patří. Co matka, je ještě naživu? A co sestry, bratranci a sestřenice?</w:t>
      </w:r>
    </w:p>
    <w:p w14:paraId="4B3369AC" w14:textId="77777777" w:rsidR="005645A2" w:rsidRDefault="008E4653" w:rsidP="002B2343">
      <w:pPr>
        <w:pStyle w:val="Text"/>
      </w:pPr>
      <w:r w:rsidRPr="008E4653">
        <w:t>Zkusil si představit matčin obličej, ale vybavil si jen neostrou mazanici.</w:t>
      </w:r>
    </w:p>
    <w:p w14:paraId="10D3D1EE" w14:textId="733B633F" w:rsidR="005645A2" w:rsidRDefault="008E4653" w:rsidP="002B2343">
      <w:pPr>
        <w:pStyle w:val="Text"/>
      </w:pPr>
      <w:r w:rsidRPr="008E4653">
        <w:t xml:space="preserve">Propátral svět od Obřích hvozdů na severu po prastará, rozpadající se města a horečnaté ostrovy na jihu, aby našel způsob, jak se zbavit </w:t>
      </w:r>
      <w:r w:rsidR="007F178D">
        <w:t>Č</w:t>
      </w:r>
      <w:r w:rsidRPr="008E4653">
        <w:t xml:space="preserve">ugačik, jak znovu získat svůj život. Žádné odpovědi nenašel. Možná ležely tam, kde to všechno začalo, tam, kde ho otec s </w:t>
      </w:r>
      <w:r w:rsidR="007F178D">
        <w:t>Č</w:t>
      </w:r>
      <w:r w:rsidRPr="008E4653">
        <w:t>ugačik seznámil. Jenže teď tam nepatřil. Vlastně tam nepatřil nikdy.</w:t>
      </w:r>
    </w:p>
    <w:p w14:paraId="68EB89CE" w14:textId="77777777" w:rsidR="005645A2" w:rsidRDefault="008E4653" w:rsidP="002B2343">
      <w:pPr>
        <w:pStyle w:val="Text"/>
      </w:pPr>
      <w:r w:rsidRPr="008E4653">
        <w:t>Proto pokračoval v cestě a zanedlouho našel svatyni, kterou mu popsali, budovu, jejíž zdi byly postavené z přírodního kamene poskládaného bez malty, se střechou z cedrových šindelů, která potřebovala opravit. Dveře byly otevřené.</w:t>
      </w:r>
    </w:p>
    <w:p w14:paraId="638DBE3F" w14:textId="77777777" w:rsidR="005645A2" w:rsidRDefault="008E4653" w:rsidP="002B2343">
      <w:pPr>
        <w:pStyle w:val="Text"/>
      </w:pPr>
      <w:r w:rsidRPr="008E4653">
        <w:t>Na schodech, které do svatyně stoupaly, seděla žena.</w:t>
      </w:r>
    </w:p>
    <w:p w14:paraId="443A2836" w14:textId="77777777" w:rsidR="005645A2" w:rsidRDefault="008E4653" w:rsidP="002B2343">
      <w:pPr>
        <w:pStyle w:val="Text"/>
      </w:pPr>
      <w:r w:rsidRPr="008E4653">
        <w:t>Vlasy měla bílé, spletené do dlouhého copu. Obličej pod nimi byl zjizvený roky smíchu, smutku a bolesti. Pohled jejích modrých očí se na něm zastavil, trochu zvědavý, trochu vyčítavý.</w:t>
      </w:r>
    </w:p>
    <w:p w14:paraId="417D020E" w14:textId="77777777" w:rsidR="005645A2" w:rsidRDefault="00F85FBB" w:rsidP="002B2343">
      <w:pPr>
        <w:pStyle w:val="Text"/>
      </w:pPr>
      <w:r>
        <w:t>„</w:t>
      </w:r>
      <w:r w:rsidR="008E4653" w:rsidRPr="008E4653">
        <w:t>Nebyla jsem si jistá, co si mám představit,</w:t>
      </w:r>
      <w:r>
        <w:t>“</w:t>
      </w:r>
      <w:r w:rsidR="008E4653" w:rsidRPr="008E4653">
        <w:t xml:space="preserve"> řekla. </w:t>
      </w:r>
      <w:r>
        <w:t>„</w:t>
      </w:r>
      <w:r w:rsidR="008E4653" w:rsidRPr="008E4653">
        <w:t>Vidím poušť a červený kámen,</w:t>
      </w:r>
      <w:r>
        <w:t>“</w:t>
      </w:r>
      <w:r w:rsidR="008E4653" w:rsidRPr="008E4653">
        <w:t xml:space="preserve"> pokračovala. </w:t>
      </w:r>
      <w:r>
        <w:t>„</w:t>
      </w:r>
      <w:r w:rsidR="008E4653" w:rsidRPr="008E4653">
        <w:t>Zakrslé stromy v písku a vysoké bílé v horách. Odkud jsi?</w:t>
      </w:r>
      <w:r>
        <w:t>“</w:t>
      </w:r>
    </w:p>
    <w:p w14:paraId="50A5511A" w14:textId="77777777" w:rsidR="005645A2" w:rsidRDefault="00F85FBB" w:rsidP="002B2343">
      <w:pPr>
        <w:pStyle w:val="Text"/>
      </w:pPr>
      <w:r>
        <w:t>„</w:t>
      </w:r>
      <w:r w:rsidR="008E4653" w:rsidRPr="008E4653">
        <w:t>Z Manganganu.</w:t>
      </w:r>
      <w:r>
        <w:t>“</w:t>
      </w:r>
    </w:p>
    <w:p w14:paraId="24EC729D" w14:textId="77777777" w:rsidR="005645A2" w:rsidRDefault="00F85FBB" w:rsidP="002B2343">
      <w:pPr>
        <w:pStyle w:val="Text"/>
      </w:pPr>
      <w:r>
        <w:t>„</w:t>
      </w:r>
      <w:r w:rsidR="008E4653" w:rsidRPr="008E4653">
        <w:t>Nikdy jsem o něm neslyšela, ale visí na tobě. Myslel jsi na něj.</w:t>
      </w:r>
      <w:r>
        <w:t>“</w:t>
      </w:r>
    </w:p>
    <w:p w14:paraId="54EFEDEB" w14:textId="77777777" w:rsidR="005645A2" w:rsidRDefault="00F85FBB" w:rsidP="002B2343">
      <w:pPr>
        <w:pStyle w:val="Text"/>
      </w:pPr>
      <w:r>
        <w:t>„</w:t>
      </w:r>
      <w:r w:rsidR="008E4653" w:rsidRPr="008E4653">
        <w:t>Je to na severu, daleko,</w:t>
      </w:r>
      <w:r>
        <w:t>“</w:t>
      </w:r>
      <w:r w:rsidR="008E4653" w:rsidRPr="008E4653">
        <w:t xml:space="preserve"> řekl s nepříjemným pocitem. </w:t>
      </w:r>
      <w:r>
        <w:t>„</w:t>
      </w:r>
      <w:r w:rsidR="008E4653" w:rsidRPr="008E4653">
        <w:t>Kdybych myslel na sex, tak by ses mě teď zeptala na mé ženy?</w:t>
      </w:r>
      <w:r>
        <w:t>“</w:t>
      </w:r>
    </w:p>
    <w:p w14:paraId="7AC2D2FC" w14:textId="77777777" w:rsidR="005645A2" w:rsidRDefault="008E4653" w:rsidP="002B2343">
      <w:pPr>
        <w:pStyle w:val="Text"/>
      </w:pPr>
      <w:r w:rsidRPr="008E4653">
        <w:t xml:space="preserve">Usmála se. </w:t>
      </w:r>
      <w:r w:rsidR="00F85FBB">
        <w:t>„</w:t>
      </w:r>
      <w:r w:rsidRPr="008E4653">
        <w:t xml:space="preserve">Ji vidím taky. Z velké dálky, obklopenou vodou </w:t>
      </w:r>
      <w:r w:rsidR="00F85FBB">
        <w:t>–</w:t>
      </w:r>
      <w:r w:rsidRPr="008E4653">
        <w:t xml:space="preserve"> ve tvé domovině to není.</w:t>
      </w:r>
      <w:r w:rsidR="00F85FBB">
        <w:t>“</w:t>
      </w:r>
    </w:p>
    <w:p w14:paraId="3AAFF0EC" w14:textId="77777777" w:rsidR="005645A2" w:rsidRDefault="00F85FBB" w:rsidP="002B2343">
      <w:pPr>
        <w:pStyle w:val="Text"/>
      </w:pPr>
      <w:r>
        <w:t>„</w:t>
      </w:r>
      <w:r w:rsidR="008E4653" w:rsidRPr="008E4653">
        <w:t>Ne.</w:t>
      </w:r>
      <w:r>
        <w:t>“</w:t>
      </w:r>
    </w:p>
    <w:p w14:paraId="04BADB14" w14:textId="77777777" w:rsidR="005645A2" w:rsidRDefault="00F85FBB" w:rsidP="002B2343">
      <w:pPr>
        <w:pStyle w:val="Text"/>
      </w:pPr>
      <w:r>
        <w:lastRenderedPageBreak/>
        <w:t>„</w:t>
      </w:r>
      <w:r w:rsidR="008E4653" w:rsidRPr="008E4653">
        <w:t>Proto jsi sem přišel, abys to udělal? Oni ji drží v zajetí?</w:t>
      </w:r>
      <w:r>
        <w:t>“</w:t>
      </w:r>
      <w:r w:rsidR="008E4653" w:rsidRPr="008E4653">
        <w:t xml:space="preserve"> Bláznivý vlk pokrčil rameny. </w:t>
      </w:r>
      <w:r>
        <w:t>„</w:t>
      </w:r>
      <w:r w:rsidR="008E4653" w:rsidRPr="008E4653">
        <w:t>Ano, drží ji. Ale ještě jsem se nerozhodl, co udělám.</w:t>
      </w:r>
      <w:r>
        <w:t>“</w:t>
      </w:r>
    </w:p>
    <w:p w14:paraId="47A46420" w14:textId="77777777" w:rsidR="005645A2" w:rsidRDefault="00F85FBB" w:rsidP="002B2343">
      <w:pPr>
        <w:pStyle w:val="Text"/>
      </w:pPr>
      <w:r>
        <w:t>„</w:t>
      </w:r>
      <w:r w:rsidR="008E4653" w:rsidRPr="008E4653">
        <w:t>Aha,</w:t>
      </w:r>
      <w:r>
        <w:t>“</w:t>
      </w:r>
      <w:r w:rsidR="008E4653" w:rsidRPr="008E4653">
        <w:t xml:space="preserve"> odpověděla. </w:t>
      </w:r>
      <w:r>
        <w:t>„</w:t>
      </w:r>
      <w:r w:rsidR="008E4653" w:rsidRPr="008E4653">
        <w:t>To je dobré, uvažovat nezaujatě.</w:t>
      </w:r>
      <w:r>
        <w:t>“</w:t>
      </w:r>
    </w:p>
    <w:p w14:paraId="620D8466" w14:textId="77777777" w:rsidR="005645A2" w:rsidRDefault="00F85FBB" w:rsidP="002B2343">
      <w:pPr>
        <w:pStyle w:val="Text"/>
      </w:pPr>
      <w:r>
        <w:t>„</w:t>
      </w:r>
      <w:r w:rsidR="008E4653" w:rsidRPr="008E4653">
        <w:t>Ty jsi Ruwhera?</w:t>
      </w:r>
      <w:r>
        <w:t>“</w:t>
      </w:r>
    </w:p>
    <w:p w14:paraId="60A62E67" w14:textId="77777777" w:rsidR="005645A2" w:rsidRDefault="00F85FBB" w:rsidP="002B2343">
      <w:pPr>
        <w:pStyle w:val="Text"/>
      </w:pPr>
      <w:r>
        <w:t>„</w:t>
      </w:r>
      <w:r w:rsidR="008E4653" w:rsidRPr="008E4653">
        <w:t>Tak ti o mně pověděli. O osvobození Qul taky?</w:t>
      </w:r>
      <w:r>
        <w:t>“</w:t>
      </w:r>
    </w:p>
    <w:p w14:paraId="06BCC7F8" w14:textId="77777777" w:rsidR="005645A2" w:rsidRDefault="00F85FBB" w:rsidP="002B2343">
      <w:pPr>
        <w:pStyle w:val="Text"/>
      </w:pPr>
      <w:r>
        <w:t>„</w:t>
      </w:r>
      <w:r w:rsidR="008E4653" w:rsidRPr="008E4653">
        <w:t>Ano, i když to tak nenazvali. Poslali mě pro meč.</w:t>
      </w:r>
      <w:r>
        <w:t>“</w:t>
      </w:r>
    </w:p>
    <w:p w14:paraId="2589EF86" w14:textId="77777777" w:rsidR="005645A2" w:rsidRDefault="00F85FBB" w:rsidP="002B2343">
      <w:pPr>
        <w:pStyle w:val="Text"/>
      </w:pPr>
      <w:r>
        <w:t>„</w:t>
      </w:r>
      <w:r w:rsidR="008E4653" w:rsidRPr="008E4653">
        <w:t>Proč myslíš, že jsem tady?</w:t>
      </w:r>
      <w:r>
        <w:t>“</w:t>
      </w:r>
      <w:r w:rsidR="008E4653" w:rsidRPr="008E4653">
        <w:t xml:space="preserve"> zeptala se Ruwhera.</w:t>
      </w:r>
    </w:p>
    <w:p w14:paraId="7FCB0C64" w14:textId="77777777" w:rsidR="005645A2" w:rsidRDefault="00F85FBB" w:rsidP="002B2343">
      <w:pPr>
        <w:pStyle w:val="Text"/>
      </w:pPr>
      <w:r>
        <w:t>„</w:t>
      </w:r>
      <w:r w:rsidR="008E4653" w:rsidRPr="008E4653">
        <w:t>Abys mě k tomu meči nepustila.</w:t>
      </w:r>
      <w:r>
        <w:t>“</w:t>
      </w:r>
    </w:p>
    <w:p w14:paraId="563A9CB6" w14:textId="77777777" w:rsidR="005645A2" w:rsidRDefault="008E4653" w:rsidP="002B2343">
      <w:pPr>
        <w:pStyle w:val="Text"/>
      </w:pPr>
      <w:r w:rsidRPr="008E4653">
        <w:t xml:space="preserve">Přikývla. </w:t>
      </w:r>
      <w:r w:rsidR="00F85FBB">
        <w:t>„</w:t>
      </w:r>
      <w:r w:rsidRPr="008E4653">
        <w:t>Ve skutečnosti ho nechceš, věř mi. Řekli ti, proč ho chtějí dostat zpátky?</w:t>
      </w:r>
      <w:r w:rsidR="00F85FBB">
        <w:t>“</w:t>
      </w:r>
    </w:p>
    <w:p w14:paraId="389E6AB9" w14:textId="77777777" w:rsidR="005645A2" w:rsidRDefault="00F85FBB" w:rsidP="002B2343">
      <w:pPr>
        <w:pStyle w:val="Text"/>
      </w:pPr>
      <w:r>
        <w:t>„</w:t>
      </w:r>
      <w:r w:rsidR="008E4653" w:rsidRPr="008E4653">
        <w:t>Ne. Povídali něco o kletbě a obětech.</w:t>
      </w:r>
      <w:r>
        <w:t>“</w:t>
      </w:r>
    </w:p>
    <w:p w14:paraId="59AAFA6C" w14:textId="77777777" w:rsidR="005645A2" w:rsidRDefault="00F85FBB" w:rsidP="002B2343">
      <w:pPr>
        <w:pStyle w:val="Text"/>
      </w:pPr>
      <w:r>
        <w:t>„</w:t>
      </w:r>
      <w:r w:rsidR="008E4653" w:rsidRPr="008E4653">
        <w:t>A ty jsi nebyl zvědavý?</w:t>
      </w:r>
      <w:r>
        <w:t>“</w:t>
      </w:r>
    </w:p>
    <w:p w14:paraId="4EF1CD33" w14:textId="77777777" w:rsidR="005645A2" w:rsidRDefault="00F85FBB" w:rsidP="002B2343">
      <w:pPr>
        <w:pStyle w:val="Text"/>
      </w:pPr>
      <w:r>
        <w:t>„</w:t>
      </w:r>
      <w:r w:rsidR="008E4653" w:rsidRPr="008E4653">
        <w:t>I kdyby mi napovídali nevímco, musel bych ztrácet čas tím, že se budu snažit rozlišit, co je a co není pravda. Bylo jednodušší sem prostě přijít a zjistit to.</w:t>
      </w:r>
      <w:r>
        <w:t>“</w:t>
      </w:r>
    </w:p>
    <w:p w14:paraId="68C2711E" w14:textId="77777777" w:rsidR="005645A2" w:rsidRDefault="00F85FBB" w:rsidP="002B2343">
      <w:pPr>
        <w:pStyle w:val="Text"/>
      </w:pPr>
      <w:r>
        <w:t>„</w:t>
      </w:r>
      <w:r w:rsidR="008E4653" w:rsidRPr="008E4653">
        <w:t>Mohla jsem se rozhodnout, že tě zabiju, aniž bych si s tebou promluvila,</w:t>
      </w:r>
      <w:r>
        <w:t>“</w:t>
      </w:r>
      <w:r w:rsidR="008E4653" w:rsidRPr="008E4653">
        <w:t xml:space="preserve"> poukázala.</w:t>
      </w:r>
    </w:p>
    <w:p w14:paraId="1B2FF497" w14:textId="77777777" w:rsidR="005645A2" w:rsidRDefault="00F85FBB" w:rsidP="002B2343">
      <w:pPr>
        <w:pStyle w:val="Text"/>
      </w:pPr>
      <w:r>
        <w:t>„</w:t>
      </w:r>
      <w:r w:rsidR="008E4653" w:rsidRPr="008E4653">
        <w:t>To jsi mohla. A oni se přesto tvářili, že mi dost věří, když mě sem posílali.</w:t>
      </w:r>
      <w:r>
        <w:t>“</w:t>
      </w:r>
    </w:p>
    <w:p w14:paraId="4A22125A" w14:textId="77777777" w:rsidR="005645A2" w:rsidRDefault="00F85FBB" w:rsidP="002B2343">
      <w:pPr>
        <w:pStyle w:val="Text"/>
      </w:pPr>
      <w:r>
        <w:t>„</w:t>
      </w:r>
      <w:r w:rsidR="008E4653" w:rsidRPr="008E4653">
        <w:t>Totéž si mysleli poslední tři, které poslali,</w:t>
      </w:r>
      <w:r>
        <w:t>“</w:t>
      </w:r>
      <w:r w:rsidR="008E4653" w:rsidRPr="008E4653">
        <w:t xml:space="preserve"> odpověděla. </w:t>
      </w:r>
      <w:r>
        <w:t>„</w:t>
      </w:r>
      <w:r w:rsidR="008E4653" w:rsidRPr="008E4653">
        <w:t xml:space="preserve">To není důvěra </w:t>
      </w:r>
      <w:r>
        <w:t>–</w:t>
      </w:r>
      <w:r w:rsidR="008E4653" w:rsidRPr="008E4653">
        <w:t xml:space="preserve"> jednoduše nejsou moc chytří. A bez toho, co je drží při životě, jsou každým dnem hloupější a slabší. Když si počkáš dost dlouho, zemřou a ty dostaneš svou ženu zpátky.</w:t>
      </w:r>
      <w:r>
        <w:t>“</w:t>
      </w:r>
    </w:p>
    <w:p w14:paraId="184735A2" w14:textId="77777777" w:rsidR="005645A2" w:rsidRDefault="00F85FBB" w:rsidP="002B2343">
      <w:pPr>
        <w:pStyle w:val="Text"/>
      </w:pPr>
      <w:r>
        <w:t>„</w:t>
      </w:r>
      <w:r w:rsidR="008E4653" w:rsidRPr="008E4653">
        <w:t>Jak dlouho?</w:t>
      </w:r>
      <w:r>
        <w:t>“</w:t>
      </w:r>
    </w:p>
    <w:p w14:paraId="5511FEE5" w14:textId="77777777" w:rsidR="005645A2" w:rsidRDefault="00F85FBB" w:rsidP="002B2343">
      <w:pPr>
        <w:pStyle w:val="Text"/>
      </w:pPr>
      <w:r>
        <w:t>„</w:t>
      </w:r>
      <w:r w:rsidR="008E4653" w:rsidRPr="008E4653">
        <w:t>Bez toho jejich rituálu zestárnou jako lidé. Nanejvýš několik desítek let.</w:t>
      </w:r>
      <w:r>
        <w:t>“</w:t>
      </w:r>
    </w:p>
    <w:p w14:paraId="080AC0FB" w14:textId="77777777" w:rsidR="005645A2" w:rsidRDefault="00F85FBB" w:rsidP="002B2343">
      <w:pPr>
        <w:pStyle w:val="Text"/>
      </w:pPr>
      <w:r>
        <w:t>„</w:t>
      </w:r>
      <w:r w:rsidR="008E4653" w:rsidRPr="008E4653">
        <w:t>Tolik času po ruce opravdu nemám.</w:t>
      </w:r>
      <w:r>
        <w:t>“</w:t>
      </w:r>
    </w:p>
    <w:p w14:paraId="609CF4FC" w14:textId="77777777" w:rsidR="005645A2" w:rsidRDefault="00F85FBB" w:rsidP="002B2343">
      <w:pPr>
        <w:pStyle w:val="Text"/>
      </w:pPr>
      <w:r>
        <w:t>„</w:t>
      </w:r>
      <w:r w:rsidR="008E4653" w:rsidRPr="008E4653">
        <w:t>Asi ne,</w:t>
      </w:r>
      <w:r>
        <w:t>“</w:t>
      </w:r>
      <w:r w:rsidR="008E4653" w:rsidRPr="008E4653">
        <w:t xml:space="preserve"> odpověděla.</w:t>
      </w:r>
    </w:p>
    <w:p w14:paraId="4DE88DB9" w14:textId="77777777" w:rsidR="005645A2" w:rsidRDefault="00F85FBB" w:rsidP="002B2343">
      <w:pPr>
        <w:pStyle w:val="Text"/>
      </w:pPr>
      <w:r>
        <w:t>„</w:t>
      </w:r>
      <w:r w:rsidR="008E4653" w:rsidRPr="008E4653">
        <w:t>Co se stane, když jim dám ten jejich meč?</w:t>
      </w:r>
      <w:r>
        <w:t>“</w:t>
      </w:r>
    </w:p>
    <w:p w14:paraId="0FA73723" w14:textId="77777777" w:rsidR="005645A2" w:rsidRDefault="008E4653" w:rsidP="002B2343">
      <w:pPr>
        <w:pStyle w:val="Text"/>
      </w:pPr>
      <w:r w:rsidRPr="008E4653">
        <w:t xml:space="preserve">Zavrtěla hlavou. </w:t>
      </w:r>
      <w:r w:rsidR="00F85FBB">
        <w:t>„</w:t>
      </w:r>
      <w:r w:rsidRPr="008E4653">
        <w:t xml:space="preserve">Tu myšlenku bys měl pustit z hlavy. Především ti vůbec nedovolím se ho dotknout. Ale i kdybys to udělal </w:t>
      </w:r>
      <w:r w:rsidR="00F85FBB">
        <w:t>–</w:t>
      </w:r>
      <w:r w:rsidRPr="008E4653">
        <w:t xml:space="preserve"> oni ten meč ve skutečnosti nechtějí. Žádný z nich ho nedokáže uchopit, aniž by to z něj nevysálo život zpět do Qaše. Proto shánějí nějakého hlupáka, kterého nenapadne nic lepšího než ho vzít do ruky.</w:t>
      </w:r>
      <w:r w:rsidR="00F85FBB">
        <w:t>“</w:t>
      </w:r>
    </w:p>
    <w:p w14:paraId="6DDE1081" w14:textId="77777777" w:rsidR="005645A2" w:rsidRDefault="00F85FBB" w:rsidP="002B2343">
      <w:pPr>
        <w:pStyle w:val="Text"/>
      </w:pPr>
      <w:r>
        <w:t>„</w:t>
      </w:r>
      <w:r w:rsidR="008E4653" w:rsidRPr="008E4653">
        <w:t>Proč?</w:t>
      </w:r>
      <w:r>
        <w:t>“</w:t>
      </w:r>
    </w:p>
    <w:p w14:paraId="5ECF8508" w14:textId="77777777" w:rsidR="005645A2" w:rsidRDefault="00F85FBB" w:rsidP="002B2343">
      <w:pPr>
        <w:pStyle w:val="Text"/>
      </w:pPr>
      <w:r>
        <w:lastRenderedPageBreak/>
        <w:t>„</w:t>
      </w:r>
      <w:r w:rsidR="008E4653" w:rsidRPr="008E4653">
        <w:t>Protože aby ses k němu dostal, musel bys zabít mě, a o to jim jde. A jakmile bys ten meč držel, Qaš by tě ovládl a poslal by tě za pannami.</w:t>
      </w:r>
      <w:r>
        <w:t>“</w:t>
      </w:r>
    </w:p>
    <w:p w14:paraId="6CD058A0" w14:textId="77777777" w:rsidR="005645A2" w:rsidRDefault="008E4653" w:rsidP="002B2343">
      <w:pPr>
        <w:pStyle w:val="Text"/>
      </w:pPr>
      <w:r w:rsidRPr="008E4653">
        <w:t>Bláznivý vlk měl najednou pocit, jako by nerozuměl vůbec ničemu.</w:t>
      </w:r>
    </w:p>
    <w:p w14:paraId="5EC6B683" w14:textId="77777777" w:rsidR="005645A2" w:rsidRPr="007D4F53" w:rsidRDefault="008E4653" w:rsidP="002B2343">
      <w:pPr>
        <w:pStyle w:val="Text"/>
      </w:pPr>
      <w:r w:rsidRPr="007D4F53">
        <w:rPr>
          <w:i/>
        </w:rPr>
        <w:t>Panny?</w:t>
      </w:r>
      <w:r w:rsidRPr="007D4F53">
        <w:t xml:space="preserve"> zašeptala Čugačik. </w:t>
      </w:r>
      <w:r w:rsidRPr="007D4F53">
        <w:rPr>
          <w:i/>
        </w:rPr>
        <w:t>To je čím dál lepší.</w:t>
      </w:r>
    </w:p>
    <w:p w14:paraId="010C26C1" w14:textId="77777777" w:rsidR="005645A2" w:rsidRPr="007D4F53" w:rsidRDefault="008E4653" w:rsidP="002B2343">
      <w:pPr>
        <w:pStyle w:val="Text"/>
      </w:pPr>
      <w:r w:rsidRPr="007D4F53">
        <w:t>Bláznivý vlk dělal, co mohl, aby si jí nevšímal, ale Čugačik byla vzrušená a on cítil za ušima horko, jako by ho tam někdo líbal.</w:t>
      </w:r>
    </w:p>
    <w:p w14:paraId="1E876629" w14:textId="77777777" w:rsidR="005645A2" w:rsidRPr="007D4F53" w:rsidRDefault="00F85FBB" w:rsidP="002B2343">
      <w:pPr>
        <w:pStyle w:val="Text"/>
      </w:pPr>
      <w:r w:rsidRPr="007D4F53">
        <w:t>„</w:t>
      </w:r>
      <w:r w:rsidR="008E4653" w:rsidRPr="007D4F53">
        <w:t>Nechápu,</w:t>
      </w:r>
      <w:r w:rsidRPr="007D4F53">
        <w:t>“</w:t>
      </w:r>
      <w:r w:rsidR="008E4653" w:rsidRPr="007D4F53">
        <w:t xml:space="preserve"> řekl Ruwheře.</w:t>
      </w:r>
    </w:p>
    <w:p w14:paraId="7BFB21B4" w14:textId="77777777" w:rsidR="005645A2" w:rsidRPr="007D4F53" w:rsidRDefault="00F85FBB" w:rsidP="002B2343">
      <w:pPr>
        <w:pStyle w:val="Text"/>
      </w:pPr>
      <w:r w:rsidRPr="007D4F53">
        <w:t>„</w:t>
      </w:r>
      <w:r w:rsidR="008E4653" w:rsidRPr="007D4F53">
        <w:t>Ten meč je součástí Qaše,</w:t>
      </w:r>
      <w:r w:rsidRPr="007D4F53">
        <w:t>“</w:t>
      </w:r>
      <w:r w:rsidR="008E4653" w:rsidRPr="007D4F53">
        <w:t xml:space="preserve"> odpověděla. </w:t>
      </w:r>
      <w:r w:rsidRPr="007D4F53">
        <w:t>„</w:t>
      </w:r>
      <w:r w:rsidR="008E4653" w:rsidRPr="007D4F53">
        <w:t>A Qaš je dost šílený. Naši lidé ho před tisíci lety dohnali k šílenství, když mu obětovali pannu.</w:t>
      </w:r>
      <w:r w:rsidRPr="007D4F53">
        <w:t>“</w:t>
      </w:r>
    </w:p>
    <w:p w14:paraId="265A5D8F" w14:textId="77777777" w:rsidR="005645A2" w:rsidRPr="007D4F53" w:rsidRDefault="00F85FBB" w:rsidP="002B2343">
      <w:pPr>
        <w:pStyle w:val="Text"/>
      </w:pPr>
      <w:r w:rsidRPr="007D4F53">
        <w:t>„</w:t>
      </w:r>
      <w:r w:rsidR="008E4653" w:rsidRPr="007D4F53">
        <w:t>Aha,</w:t>
      </w:r>
      <w:r w:rsidRPr="007D4F53">
        <w:t>“</w:t>
      </w:r>
      <w:r w:rsidR="008E4653" w:rsidRPr="007D4F53">
        <w:t xml:space="preserve"> řekl Bláznivý vlk, </w:t>
      </w:r>
      <w:r w:rsidRPr="007D4F53">
        <w:t>„</w:t>
      </w:r>
      <w:r w:rsidR="008E4653" w:rsidRPr="007D4F53">
        <w:t>a jelikož oni jsou jeho potomci, taky vyžadují panenské oběti.</w:t>
      </w:r>
      <w:r w:rsidRPr="007D4F53">
        <w:t>“</w:t>
      </w:r>
    </w:p>
    <w:p w14:paraId="0E5B3078" w14:textId="77777777" w:rsidR="005645A2" w:rsidRPr="007D4F53" w:rsidRDefault="00F85FBB" w:rsidP="002B2343">
      <w:pPr>
        <w:pStyle w:val="Text"/>
      </w:pPr>
      <w:r w:rsidRPr="007D4F53">
        <w:t>„</w:t>
      </w:r>
      <w:r w:rsidR="008E4653" w:rsidRPr="007D4F53">
        <w:t xml:space="preserve">Ano, tomu rozumíš, ne? Jejich spojení však bylo nepřirozené. Qul se po celou dobu snažila osvobodit a nakonec </w:t>
      </w:r>
      <w:r w:rsidRPr="007D4F53">
        <w:t>–</w:t>
      </w:r>
      <w:r w:rsidR="008E4653" w:rsidRPr="007D4F53">
        <w:t xml:space="preserve"> po staletích a s mou pomocí </w:t>
      </w:r>
      <w:r w:rsidRPr="007D4F53">
        <w:t>–</w:t>
      </w:r>
      <w:r w:rsidR="008E4653" w:rsidRPr="007D4F53">
        <w:t xml:space="preserve"> se jí podařilo se odtrhnout a své dcery vzít s sebou.</w:t>
      </w:r>
      <w:r w:rsidRPr="007D4F53">
        <w:t>“</w:t>
      </w:r>
    </w:p>
    <w:p w14:paraId="45EB1472" w14:textId="77777777" w:rsidR="005645A2" w:rsidRPr="007D4F53" w:rsidRDefault="00F85FBB" w:rsidP="002B2343">
      <w:pPr>
        <w:pStyle w:val="Text"/>
      </w:pPr>
      <w:r w:rsidRPr="007D4F53">
        <w:t>„</w:t>
      </w:r>
      <w:r w:rsidR="008E4653" w:rsidRPr="007D4F53">
        <w:t>Ty panny jsou dcery Qul?</w:t>
      </w:r>
      <w:r w:rsidRPr="007D4F53">
        <w:t>“</w:t>
      </w:r>
    </w:p>
    <w:p w14:paraId="52AC6E07" w14:textId="77777777" w:rsidR="005645A2" w:rsidRPr="007D4F53" w:rsidRDefault="00F85FBB" w:rsidP="002B2343">
      <w:pPr>
        <w:pStyle w:val="Text"/>
      </w:pPr>
      <w:r w:rsidRPr="007D4F53">
        <w:t>„</w:t>
      </w:r>
      <w:r w:rsidR="008E4653" w:rsidRPr="007D4F53">
        <w:t>Muži, kteří tě sem poslali, jsou synové Qaše. Své oběti musejí mít z dcer Qul. Přivedla jsem ty dcery sem, ty, které jsou ještě panny abych je ochránila.</w:t>
      </w:r>
      <w:r w:rsidRPr="007D4F53">
        <w:t>“</w:t>
      </w:r>
    </w:p>
    <w:p w14:paraId="725793D1" w14:textId="77777777" w:rsidR="005645A2" w:rsidRPr="007D4F53" w:rsidRDefault="00F85FBB" w:rsidP="002B2343">
      <w:pPr>
        <w:pStyle w:val="Text"/>
      </w:pPr>
      <w:r w:rsidRPr="007D4F53">
        <w:t>„</w:t>
      </w:r>
      <w:r w:rsidR="008E4653" w:rsidRPr="007D4F53">
        <w:t>Znám lepší způsob, jak ochránit pannu,</w:t>
      </w:r>
      <w:r w:rsidRPr="007D4F53">
        <w:t>“</w:t>
      </w:r>
      <w:r w:rsidR="008E4653" w:rsidRPr="007D4F53">
        <w:t xml:space="preserve"> prohlásil Bláznivý vlk </w:t>
      </w:r>
      <w:r w:rsidRPr="007D4F53">
        <w:t>„</w:t>
      </w:r>
      <w:r w:rsidR="008E4653" w:rsidRPr="007D4F53">
        <w:t xml:space="preserve">Problém je v tom panenství, ne? Jestli jsou pro oběť vhodné jenom panny </w:t>
      </w:r>
      <w:r w:rsidRPr="007D4F53">
        <w:t>–“</w:t>
      </w:r>
    </w:p>
    <w:p w14:paraId="18E038AD" w14:textId="77777777" w:rsidR="005645A2" w:rsidRPr="007D4F53" w:rsidRDefault="008E4653" w:rsidP="002B2343">
      <w:pPr>
        <w:pStyle w:val="Text"/>
      </w:pPr>
      <w:r w:rsidRPr="007D4F53">
        <w:t>Vzduchem náhle projel mohutný praskot. Bláznivému vlkovi se otevřel zrak a byl stržen pod jezero. Ruwhera byla hořící pochodeň, uzel na struně života bohyně, a ta bohyně byla všude kolem nich, napůl zformovaná žena, nahá a zohavená. V pohledu neměla nic než šílený vztek.</w:t>
      </w:r>
    </w:p>
    <w:p w14:paraId="38BD66C5" w14:textId="77777777" w:rsidR="005645A2" w:rsidRPr="007D4F53" w:rsidRDefault="008E4653" w:rsidP="002B2343">
      <w:pPr>
        <w:pStyle w:val="Text"/>
      </w:pPr>
      <w:r w:rsidRPr="007D4F53">
        <w:t>Ruwheřin klidný zevnějšek vzal zasvé a ten hněv se do ní vlil.</w:t>
      </w:r>
    </w:p>
    <w:p w14:paraId="38A7E5EF" w14:textId="3D00530F" w:rsidR="005645A2" w:rsidRPr="007D4F53" w:rsidRDefault="00F85FBB" w:rsidP="002B2343">
      <w:pPr>
        <w:pStyle w:val="Text"/>
      </w:pPr>
      <w:r w:rsidRPr="007D4F53">
        <w:t>„</w:t>
      </w:r>
      <w:r w:rsidR="008E4653" w:rsidRPr="007D4F53">
        <w:t>Počkej</w:t>
      </w:r>
      <w:r w:rsidR="00B81CF3" w:rsidRPr="007D4F53">
        <w:t>“</w:t>
      </w:r>
    </w:p>
    <w:p w14:paraId="053C903F" w14:textId="77777777" w:rsidR="005645A2" w:rsidRPr="007D4F53" w:rsidRDefault="00F85FBB" w:rsidP="002B2343">
      <w:pPr>
        <w:pStyle w:val="Text"/>
      </w:pPr>
      <w:r w:rsidRPr="007D4F53">
        <w:t>„</w:t>
      </w:r>
      <w:r w:rsidR="008E4653" w:rsidRPr="007D4F53">
        <w:t>Jsi stejný jako oni,</w:t>
      </w:r>
      <w:r w:rsidRPr="007D4F53">
        <w:t>“</w:t>
      </w:r>
      <w:r w:rsidR="008E4653" w:rsidRPr="007D4F53">
        <w:t xml:space="preserve"> obvinila ho Ruwhera tichým, monotónním hlasem. Po rozumné stařeně v tom hlase nebyla ani památka. </w:t>
      </w:r>
      <w:r w:rsidRPr="007D4F53">
        <w:t>„</w:t>
      </w:r>
      <w:r w:rsidR="008E4653" w:rsidRPr="007D4F53">
        <w:t xml:space="preserve">Oni je </w:t>
      </w:r>
      <w:r w:rsidR="008E4653" w:rsidRPr="007D4F53">
        <w:rPr>
          <w:i/>
        </w:rPr>
        <w:t>nezabíjejí. Znásilňují</w:t>
      </w:r>
      <w:r w:rsidR="008E4653" w:rsidRPr="007D4F53">
        <w:t xml:space="preserve"> je, tak jako naučili Qaše znásilňovat Qul, tak jako teď potřebují znásilňovat, aby si uchovali mládí.</w:t>
      </w:r>
      <w:r w:rsidRPr="007D4F53">
        <w:t>“</w:t>
      </w:r>
    </w:p>
    <w:p w14:paraId="39FB020C" w14:textId="4D21EAC9" w:rsidR="005645A2" w:rsidRPr="007D4F53" w:rsidRDefault="008E4653" w:rsidP="002B2343">
      <w:pPr>
        <w:pStyle w:val="Text"/>
      </w:pPr>
      <w:r w:rsidRPr="007D4F53">
        <w:lastRenderedPageBreak/>
        <w:t xml:space="preserve">Bláznivý vlk couvl. </w:t>
      </w:r>
      <w:r w:rsidR="00F85FBB" w:rsidRPr="007D4F53">
        <w:t>„</w:t>
      </w:r>
      <w:r w:rsidRPr="007D4F53">
        <w:t>Nechápal jsem to,</w:t>
      </w:r>
      <w:r w:rsidR="00F85FBB" w:rsidRPr="007D4F53">
        <w:t>“</w:t>
      </w:r>
      <w:r w:rsidRPr="007D4F53">
        <w:t xml:space="preserve"> řekl. </w:t>
      </w:r>
      <w:r w:rsidR="00F85FBB" w:rsidRPr="007D4F53">
        <w:t>„</w:t>
      </w:r>
      <w:r w:rsidRPr="007D4F53">
        <w:t>To měl být jenom žert. Nikdy bych</w:t>
      </w:r>
      <w:r w:rsidR="005645A2" w:rsidRPr="007D4F53">
        <w:t>“</w:t>
      </w:r>
    </w:p>
    <w:p w14:paraId="192AC0A2" w14:textId="33B300EE" w:rsidR="005645A2" w:rsidRPr="007D4F53" w:rsidRDefault="008E4653" w:rsidP="002B2343">
      <w:pPr>
        <w:pStyle w:val="Text"/>
      </w:pPr>
      <w:r w:rsidRPr="007D4F53">
        <w:rPr>
          <w:i/>
        </w:rPr>
        <w:t>Už je pozdě,</w:t>
      </w:r>
      <w:r w:rsidRPr="007D4F53">
        <w:t xml:space="preserve"> zavrčela </w:t>
      </w:r>
      <w:r w:rsidR="007D4F53">
        <w:t>Č</w:t>
      </w:r>
      <w:r w:rsidRPr="007D4F53">
        <w:t xml:space="preserve">ugačik. </w:t>
      </w:r>
      <w:r w:rsidRPr="007D4F53">
        <w:rPr>
          <w:i/>
        </w:rPr>
        <w:t>Má ji Qul.</w:t>
      </w:r>
    </w:p>
    <w:p w14:paraId="5985082E" w14:textId="77777777" w:rsidR="005645A2" w:rsidRDefault="00F85FBB" w:rsidP="002B2343">
      <w:pPr>
        <w:pStyle w:val="Text"/>
      </w:pPr>
      <w:r>
        <w:t>„</w:t>
      </w:r>
      <w:r w:rsidR="008E4653" w:rsidRPr="008E4653">
        <w:t>Už se stalo!</w:t>
      </w:r>
      <w:r>
        <w:t>“</w:t>
      </w:r>
      <w:r w:rsidR="008E4653" w:rsidRPr="008E4653">
        <w:t xml:space="preserve"> zavřískla Ruwhera. </w:t>
      </w:r>
      <w:r>
        <w:t>„</w:t>
      </w:r>
      <w:r w:rsidR="008E4653" w:rsidRPr="008E4653">
        <w:t>Už vidím, co jsi udělal, jak jsi</w:t>
      </w:r>
      <w:r>
        <w:t>…“</w:t>
      </w:r>
      <w:r w:rsidR="008E4653" w:rsidRPr="008E4653">
        <w:t xml:space="preserve"> Zakuckala se a oči jí vyběhly navrch hlavy.</w:t>
      </w:r>
    </w:p>
    <w:p w14:paraId="54EFC80A" w14:textId="77777777" w:rsidR="005645A2" w:rsidRDefault="008E4653" w:rsidP="002B2343">
      <w:pPr>
        <w:pStyle w:val="Text"/>
      </w:pPr>
      <w:r w:rsidRPr="008E4653">
        <w:t>Udělal jediné, co udělat mohl. Hodil révový kruh tak, že Ruwheře přistál kolem krku. Ohromením vytřeštila oči, když do ní jeho žilou vnikl Qaš hledající způsob, jak se dostat ke Qul. Ať byla šílená či nikoli, Qul nebezpečí pochopila a pouto v mžiku přerušila. Ale v tu chvíli se již Bláznivý vlk vrhl kolem čarodějnice k meči a zmocnil se ho.</w:t>
      </w:r>
    </w:p>
    <w:p w14:paraId="740D3C70" w14:textId="6EF7E2D7" w:rsidR="005645A2" w:rsidRDefault="008E4653" w:rsidP="002B2343">
      <w:pPr>
        <w:pStyle w:val="Text"/>
      </w:pPr>
      <w:r w:rsidRPr="008E4653">
        <w:t xml:space="preserve">Otočil se a uviděl Ruwheru, jak plane božskou silou. Věděl, že kdyby nebylo </w:t>
      </w:r>
      <w:r w:rsidR="007D4F53">
        <w:t>Č</w:t>
      </w:r>
      <w:r w:rsidRPr="008E4653">
        <w:t>ugačik, byl by už mrtvý. Zalapal po dechu, jak mu začaly hořet kosti, přiskočil k ní a zarazil jí zbraň hluboko těsně pod hrudní kost. Ruwhera zůstala viset na čepeli a oči se jí pozvolna uklidnily.</w:t>
      </w:r>
    </w:p>
    <w:p w14:paraId="3CC8769A" w14:textId="77777777" w:rsidR="005645A2" w:rsidRDefault="00F85FBB" w:rsidP="002B2343">
      <w:pPr>
        <w:pStyle w:val="Text"/>
      </w:pPr>
      <w:r>
        <w:t>„</w:t>
      </w:r>
      <w:r w:rsidR="008E4653" w:rsidRPr="008E4653">
        <w:t>Tys to udělal,</w:t>
      </w:r>
      <w:r>
        <w:t>“</w:t>
      </w:r>
      <w:r w:rsidR="008E4653" w:rsidRPr="008E4653">
        <w:t xml:space="preserve"> vypravila ze sebe zajíkavě. </w:t>
      </w:r>
      <w:r>
        <w:t>„</w:t>
      </w:r>
      <w:r w:rsidR="008E4653" w:rsidRPr="008E4653">
        <w:t>Jsi zrůda. Vůbec nechápeš, co</w:t>
      </w:r>
      <w:r>
        <w:t>…“</w:t>
      </w:r>
    </w:p>
    <w:p w14:paraId="474AB5D3" w14:textId="77777777" w:rsidR="005645A2" w:rsidRDefault="008E4653" w:rsidP="002B2343">
      <w:pPr>
        <w:pStyle w:val="Text"/>
      </w:pPr>
      <w:r w:rsidRPr="008E4653">
        <w:t>Sesula se však k zemi a duchovní síla Qul zeslábla, až z meče prchla úplně.</w:t>
      </w:r>
    </w:p>
    <w:p w14:paraId="1DB6B942" w14:textId="77777777" w:rsidR="005645A2" w:rsidRDefault="00F85FBB" w:rsidP="002B2343">
      <w:pPr>
        <w:pStyle w:val="Text"/>
      </w:pPr>
      <w:r>
        <w:t>„</w:t>
      </w:r>
      <w:r w:rsidR="008E4653" w:rsidRPr="008E4653">
        <w:t>Byl to jen žert,</w:t>
      </w:r>
      <w:r>
        <w:t>“</w:t>
      </w:r>
      <w:r w:rsidR="008E4653" w:rsidRPr="008E4653">
        <w:t xml:space="preserve"> řekl s povzdechem Bláznivý vlk.</w:t>
      </w:r>
    </w:p>
    <w:p w14:paraId="135AAFC5" w14:textId="77777777" w:rsidR="005645A2" w:rsidRDefault="008E4653" w:rsidP="002B2343">
      <w:pPr>
        <w:pStyle w:val="Text"/>
      </w:pPr>
      <w:r w:rsidRPr="008E4653">
        <w:t>Pokusil se meč upustit, ale hlava jako by se mu naplnila cvrčky a jeho nohy sebou začaly bez povolení cukat.</w:t>
      </w:r>
    </w:p>
    <w:p w14:paraId="3126B2B1" w14:textId="77777777" w:rsidR="005645A2" w:rsidRDefault="008E4653" w:rsidP="002B2343">
      <w:pPr>
        <w:pStyle w:val="Text"/>
      </w:pPr>
      <w:r w:rsidRPr="008E4653">
        <w:t>Pochopil, že Ruwhera měla pravdu a on má v sobě Qaše.</w:t>
      </w:r>
    </w:p>
    <w:p w14:paraId="3900E1C0" w14:textId="77777777" w:rsidR="005645A2" w:rsidRPr="007D4F53" w:rsidRDefault="008E4653" w:rsidP="002B2343">
      <w:pPr>
        <w:pStyle w:val="Text"/>
      </w:pPr>
      <w:r w:rsidRPr="008E4653">
        <w:rPr>
          <w:i/>
        </w:rPr>
        <w:t xml:space="preserve">Snaží </w:t>
      </w:r>
      <w:r w:rsidRPr="007D4F53">
        <w:rPr>
          <w:i/>
        </w:rPr>
        <w:t>se tě přinutit k chůzi,</w:t>
      </w:r>
      <w:r w:rsidRPr="007D4F53">
        <w:t xml:space="preserve"> řekla Čugačik. Zdála se být slabá, vzdálená.</w:t>
      </w:r>
    </w:p>
    <w:p w14:paraId="7E6979FE" w14:textId="77777777" w:rsidR="005645A2" w:rsidRPr="007D4F53" w:rsidRDefault="00F85FBB" w:rsidP="002B2343">
      <w:pPr>
        <w:pStyle w:val="Text"/>
      </w:pPr>
      <w:r w:rsidRPr="007D4F53">
        <w:t>„</w:t>
      </w:r>
      <w:r w:rsidR="008E4653" w:rsidRPr="007D4F53">
        <w:t>Nikam nejdu,</w:t>
      </w:r>
      <w:r w:rsidRPr="007D4F53">
        <w:t>“</w:t>
      </w:r>
      <w:r w:rsidR="008E4653" w:rsidRPr="007D4F53">
        <w:t xml:space="preserve"> povšiml si.</w:t>
      </w:r>
    </w:p>
    <w:p w14:paraId="3C574B28" w14:textId="77777777" w:rsidR="005645A2" w:rsidRPr="007D4F53" w:rsidRDefault="008E4653" w:rsidP="002B2343">
      <w:pPr>
        <w:pStyle w:val="Text"/>
        <w:rPr>
          <w:i/>
        </w:rPr>
      </w:pPr>
      <w:r w:rsidRPr="007D4F53">
        <w:rPr>
          <w:i/>
        </w:rPr>
        <w:t>Protože s ním bojuji. Snaží se mě vypudit.</w:t>
      </w:r>
    </w:p>
    <w:p w14:paraId="4FCDBC1B" w14:textId="77777777" w:rsidR="005645A2" w:rsidRPr="007D4F53" w:rsidRDefault="008E4653" w:rsidP="002B2343">
      <w:pPr>
        <w:pStyle w:val="Text"/>
      </w:pPr>
      <w:r w:rsidRPr="007D4F53">
        <w:t xml:space="preserve">Bláznivý vlk se nad tím krátce zamyslel. </w:t>
      </w:r>
      <w:r w:rsidR="00F85FBB" w:rsidRPr="007D4F53">
        <w:t>„</w:t>
      </w:r>
      <w:r w:rsidRPr="007D4F53">
        <w:t>Dokáže to?</w:t>
      </w:r>
      <w:r w:rsidR="00F85FBB" w:rsidRPr="007D4F53">
        <w:t>“</w:t>
      </w:r>
    </w:p>
    <w:p w14:paraId="1B8B5A04" w14:textId="77777777" w:rsidR="005645A2" w:rsidRPr="007D4F53" w:rsidRDefault="008E4653" w:rsidP="002B2343">
      <w:pPr>
        <w:pStyle w:val="Text"/>
        <w:rPr>
          <w:i/>
        </w:rPr>
      </w:pPr>
      <w:r w:rsidRPr="007D4F53">
        <w:rPr>
          <w:i/>
        </w:rPr>
        <w:t>Ne. Ale je to náročné a já ti v takovém stavu nemůžu pomáhat.</w:t>
      </w:r>
    </w:p>
    <w:p w14:paraId="2A08161A" w14:textId="77777777" w:rsidR="005645A2" w:rsidRPr="007D4F53" w:rsidRDefault="00F85FBB" w:rsidP="002B2343">
      <w:pPr>
        <w:pStyle w:val="Text"/>
      </w:pPr>
      <w:r w:rsidRPr="007D4F53">
        <w:t>„</w:t>
      </w:r>
      <w:r w:rsidR="008E4653" w:rsidRPr="007D4F53">
        <w:t>To je zajímavé,</w:t>
      </w:r>
      <w:r w:rsidRPr="007D4F53">
        <w:t>“</w:t>
      </w:r>
      <w:r w:rsidR="008E4653" w:rsidRPr="007D4F53">
        <w:t xml:space="preserve"> poznamenal. </w:t>
      </w:r>
      <w:r w:rsidRPr="007D4F53">
        <w:t>„</w:t>
      </w:r>
      <w:r w:rsidR="008E4653" w:rsidRPr="007D4F53">
        <w:t>Zajímalo by mě, jestli nelžeš. Jestli by mě tě časem nezbavil.</w:t>
      </w:r>
      <w:r w:rsidRPr="007D4F53">
        <w:t>“</w:t>
      </w:r>
    </w:p>
    <w:p w14:paraId="24CBF2C9" w14:textId="77777777" w:rsidR="005645A2" w:rsidRPr="007D4F53" w:rsidRDefault="008E4653" w:rsidP="002B2343">
      <w:pPr>
        <w:pStyle w:val="Text"/>
        <w:rPr>
          <w:i/>
        </w:rPr>
      </w:pPr>
      <w:r w:rsidRPr="007D4F53">
        <w:rPr>
          <w:i/>
        </w:rPr>
        <w:t>Pak by tě ovládl on, navždycky. To chceš?</w:t>
      </w:r>
    </w:p>
    <w:p w14:paraId="49826CA0" w14:textId="77777777" w:rsidR="005645A2" w:rsidRPr="007D4F53" w:rsidRDefault="00F85FBB" w:rsidP="002B2343">
      <w:pPr>
        <w:pStyle w:val="Text"/>
      </w:pPr>
      <w:r w:rsidRPr="007D4F53">
        <w:t>„</w:t>
      </w:r>
      <w:r w:rsidR="008E4653" w:rsidRPr="007D4F53">
        <w:t>Mohl bych meč upustit.</w:t>
      </w:r>
      <w:r w:rsidRPr="007D4F53">
        <w:t>“</w:t>
      </w:r>
    </w:p>
    <w:p w14:paraId="7B8AF4D3" w14:textId="6D9BDD1F" w:rsidR="005645A2" w:rsidRDefault="008E4653" w:rsidP="002B2343">
      <w:pPr>
        <w:pStyle w:val="Text"/>
      </w:pPr>
      <w:r w:rsidRPr="007D4F53">
        <w:rPr>
          <w:i/>
        </w:rPr>
        <w:t>Když budu pryč, tak ne. Ale můžeš ho upustit teď.</w:t>
      </w:r>
      <w:r w:rsidRPr="007D4F53">
        <w:t xml:space="preserve"> Měl bys </w:t>
      </w:r>
      <w:r w:rsidRPr="007D4F53">
        <w:rPr>
          <w:i/>
        </w:rPr>
        <w:t>ho</w:t>
      </w:r>
      <w:r w:rsidRPr="008E4653">
        <w:rPr>
          <w:b/>
          <w:i/>
        </w:rPr>
        <w:t xml:space="preserve"> </w:t>
      </w:r>
      <w:r w:rsidRPr="007D4F53">
        <w:rPr>
          <w:i/>
        </w:rPr>
        <w:t xml:space="preserve">upustit </w:t>
      </w:r>
      <w:r w:rsidR="007D4F53" w:rsidRPr="007D4F53">
        <w:rPr>
          <w:i/>
        </w:rPr>
        <w:t>teď</w:t>
      </w:r>
      <w:r w:rsidRPr="007D4F53">
        <w:rPr>
          <w:i/>
        </w:rPr>
        <w:t>.</w:t>
      </w:r>
    </w:p>
    <w:p w14:paraId="02AD153D" w14:textId="77777777" w:rsidR="005645A2" w:rsidRDefault="008E4653" w:rsidP="002B2343">
      <w:pPr>
        <w:pStyle w:val="Text"/>
      </w:pPr>
      <w:r w:rsidRPr="008E4653">
        <w:lastRenderedPageBreak/>
        <w:t xml:space="preserve">Bláznivý vlk se na zbraň podíval, zamyslel se a spatřil možnosti. Pokud by ji Qaš vyhnal a jemu se podařilo odejít z údolí, nebyl by volný? Qaš byl bůh místa </w:t>
      </w:r>
      <w:r w:rsidR="00F85FBB">
        <w:t>–</w:t>
      </w:r>
      <w:r w:rsidRPr="008E4653">
        <w:t xml:space="preserve"> zůstal by. Mohla to být šance, kterou stálo za to zkusit.</w:t>
      </w:r>
    </w:p>
    <w:p w14:paraId="58088034" w14:textId="77777777" w:rsidR="005645A2" w:rsidRDefault="008E4653" w:rsidP="002B2343">
      <w:pPr>
        <w:pStyle w:val="Text"/>
      </w:pPr>
      <w:r w:rsidRPr="008E4653">
        <w:t>Ale zatím nevěděl dost.</w:t>
      </w:r>
    </w:p>
    <w:p w14:paraId="46BC0198" w14:textId="77777777" w:rsidR="005645A2" w:rsidRDefault="00F85FBB" w:rsidP="002B2343">
      <w:pPr>
        <w:pStyle w:val="Text"/>
      </w:pPr>
      <w:r>
        <w:t>„</w:t>
      </w:r>
      <w:r w:rsidR="008E4653" w:rsidRPr="008E4653">
        <w:t>Nepospíchejme s tím,</w:t>
      </w:r>
      <w:r>
        <w:t>“</w:t>
      </w:r>
      <w:r w:rsidR="008E4653" w:rsidRPr="008E4653">
        <w:t xml:space="preserve"> prohlásil Bláznivý vlk. </w:t>
      </w:r>
      <w:r>
        <w:t>„</w:t>
      </w:r>
      <w:r w:rsidR="008E4653" w:rsidRPr="008E4653">
        <w:t>Myslím, že se nejdřív půjdu podívat na ty panny.</w:t>
      </w:r>
      <w:r>
        <w:t>“</w:t>
      </w:r>
    </w:p>
    <w:p w14:paraId="5FB8ED23" w14:textId="77777777" w:rsidR="005645A2" w:rsidRDefault="008E4653" w:rsidP="002B2343">
      <w:pPr>
        <w:pStyle w:val="Text"/>
      </w:pPr>
      <w:r w:rsidRPr="008E4653">
        <w:t>Ruwhera se nijak nepokusila svou stopu zamaskovat a Bláznivý vlk byl dobrý stopař i bez nutnosti, aby mu smysly zbystřila Čugačik. Její pěšina ho dovedla po čím dál strmější stěně údolí výš, mezi chřestícími bambusy a elegantními stromovými kapradinami až k několika širokým terasám, na nichž se pěstovaly rostliny, jež Bláznivý vlk neznal. Několik mužů a žen, kteří pracovali na polích, mu věnovalo zvláštní pohled, ale nikdo na něho nepromluvil.</w:t>
      </w:r>
    </w:p>
    <w:p w14:paraId="281F7468" w14:textId="77777777" w:rsidR="005645A2" w:rsidRDefault="008E4653" w:rsidP="002B2343">
      <w:pPr>
        <w:pStyle w:val="Text"/>
      </w:pPr>
      <w:r w:rsidRPr="008E4653">
        <w:t xml:space="preserve">Nad poli přišel do vesnice, pokud se to tak dalo nazvat. Stany, boudy a několik jednoduchých domků </w:t>
      </w:r>
      <w:r w:rsidR="00F85FBB">
        <w:t>–</w:t>
      </w:r>
      <w:r w:rsidRPr="008E4653">
        <w:t xml:space="preserve"> všechny viditelně postavené nedávno </w:t>
      </w:r>
      <w:r w:rsidR="00F85FBB">
        <w:t>–</w:t>
      </w:r>
      <w:r w:rsidRPr="008E4653">
        <w:t xml:space="preserve"> se nahusto mačkaly kolem starší, mnohem robustnější budovy, obrovského vigvamu z cedrového dřeva, zvednutého na dva silné kamenné podstavce. Pozorovalo ho teď mnoho lidí, ale neviděl žádné, kteří by měli zbraně. Zamířil k jednomu dlouhému žebříku, který stoupal nahoru do domu, jako by tam patřil. Málem se mu to podařilo, než mu cestu zastoupila mladá žena. Byla hezká, nejspíš ne starší než šestnáct let. Měla kulatý obličej a růžové tváře.</w:t>
      </w:r>
    </w:p>
    <w:p w14:paraId="6E69CDAB" w14:textId="77777777" w:rsidR="005645A2" w:rsidRDefault="00F85FBB" w:rsidP="002B2343">
      <w:pPr>
        <w:pStyle w:val="Text"/>
      </w:pPr>
      <w:r>
        <w:t>„</w:t>
      </w:r>
      <w:r w:rsidR="008E4653" w:rsidRPr="008E4653">
        <w:t>Kdo jsi?</w:t>
      </w:r>
      <w:r>
        <w:t>“</w:t>
      </w:r>
      <w:r w:rsidR="008E4653" w:rsidRPr="008E4653">
        <w:t xml:space="preserve"> zeptala se ho. Vypadala polekaně, ale odhodlaně.</w:t>
      </w:r>
    </w:p>
    <w:p w14:paraId="06100CD8" w14:textId="77777777" w:rsidR="005645A2" w:rsidRDefault="00F85FBB" w:rsidP="002B2343">
      <w:pPr>
        <w:pStyle w:val="Text"/>
      </w:pPr>
      <w:r>
        <w:t>„</w:t>
      </w:r>
      <w:r w:rsidR="008E4653" w:rsidRPr="008E4653">
        <w:t>Jmenuji se Bláznivý vlk,</w:t>
      </w:r>
      <w:r>
        <w:t>“</w:t>
      </w:r>
      <w:r w:rsidR="008E4653" w:rsidRPr="008E4653">
        <w:t xml:space="preserve"> odpověděl. </w:t>
      </w:r>
      <w:r>
        <w:t>„</w:t>
      </w:r>
      <w:r w:rsidR="008E4653" w:rsidRPr="008E4653">
        <w:t>Ruwhera mě poslala, abych se přesvědčil, že panny jsou v bezpečí.</w:t>
      </w:r>
      <w:r>
        <w:t>“</w:t>
      </w:r>
    </w:p>
    <w:p w14:paraId="208351B7" w14:textId="77777777" w:rsidR="005645A2" w:rsidRDefault="00F85FBB" w:rsidP="002B2343">
      <w:pPr>
        <w:pStyle w:val="Text"/>
      </w:pPr>
      <w:r>
        <w:t>„</w:t>
      </w:r>
      <w:r w:rsidR="008E4653" w:rsidRPr="008E4653">
        <w:t>Jsou.</w:t>
      </w:r>
      <w:r>
        <w:t>“</w:t>
      </w:r>
    </w:p>
    <w:p w14:paraId="2DF92D62" w14:textId="77777777" w:rsidR="005645A2" w:rsidRDefault="008E4653" w:rsidP="002B2343">
      <w:pPr>
        <w:pStyle w:val="Text"/>
      </w:pPr>
      <w:r w:rsidRPr="008E4653">
        <w:t xml:space="preserve">Nasadil svůj nejkouzelnější úsměv. </w:t>
      </w:r>
      <w:r w:rsidR="00F85FBB">
        <w:t>„</w:t>
      </w:r>
      <w:r w:rsidRPr="008E4653">
        <w:t>Nejsi náhodou jedna z nich?</w:t>
      </w:r>
      <w:r w:rsidR="00F85FBB">
        <w:t>“</w:t>
      </w:r>
    </w:p>
    <w:p w14:paraId="239084D3" w14:textId="77777777" w:rsidR="005645A2" w:rsidRDefault="008E4653" w:rsidP="002B2343">
      <w:pPr>
        <w:pStyle w:val="Text"/>
      </w:pPr>
      <w:r w:rsidRPr="008E4653">
        <w:t xml:space="preserve">Trpce se zasmála. </w:t>
      </w:r>
      <w:r w:rsidR="00F85FBB">
        <w:t>„</w:t>
      </w:r>
      <w:r w:rsidRPr="008E4653">
        <w:t>Ani náhodou. Ty jsi odjinud, že? Moc toho o tomto místě nevíš.</w:t>
      </w:r>
      <w:r w:rsidR="00F85FBB">
        <w:t>“</w:t>
      </w:r>
      <w:r w:rsidRPr="008E4653">
        <w:t xml:space="preserve"> Prohlédla si ho od hlavy k patě. </w:t>
      </w:r>
      <w:r w:rsidR="00F85FBB">
        <w:t>„</w:t>
      </w:r>
      <w:r w:rsidRPr="008E4653">
        <w:t>Ale máš na sobě jejich zbroj,</w:t>
      </w:r>
      <w:r w:rsidR="00F85FBB">
        <w:t>“</w:t>
      </w:r>
      <w:r w:rsidRPr="008E4653">
        <w:t xml:space="preserve"> prohlásila.</w:t>
      </w:r>
    </w:p>
    <w:p w14:paraId="07D42BB9" w14:textId="77777777" w:rsidR="005645A2" w:rsidRDefault="00F85FBB" w:rsidP="002B2343">
      <w:pPr>
        <w:pStyle w:val="Text"/>
      </w:pPr>
      <w:r>
        <w:t>„</w:t>
      </w:r>
      <w:r w:rsidR="008E4653" w:rsidRPr="008E4653">
        <w:t>Vzal jsem ji jednomu z nich,</w:t>
      </w:r>
      <w:r>
        <w:t>“</w:t>
      </w:r>
      <w:r w:rsidR="008E4653" w:rsidRPr="008E4653">
        <w:t xml:space="preserve"> zalhal. </w:t>
      </w:r>
      <w:r>
        <w:t>„</w:t>
      </w:r>
      <w:r w:rsidR="008E4653" w:rsidRPr="008E4653">
        <w:t>Když jsem ho zabil.</w:t>
      </w:r>
      <w:r>
        <w:t>“</w:t>
      </w:r>
    </w:p>
    <w:p w14:paraId="706B0F3B" w14:textId="77777777" w:rsidR="005645A2" w:rsidRDefault="00F85FBB" w:rsidP="002B2343">
      <w:pPr>
        <w:pStyle w:val="Text"/>
      </w:pPr>
      <w:r>
        <w:t>„</w:t>
      </w:r>
      <w:r w:rsidR="008E4653" w:rsidRPr="008E4653">
        <w:t>Možná to tak bylo,</w:t>
      </w:r>
      <w:r>
        <w:t>“</w:t>
      </w:r>
      <w:r w:rsidR="008E4653" w:rsidRPr="008E4653">
        <w:t xml:space="preserve"> kývla. </w:t>
      </w:r>
      <w:r>
        <w:t>„</w:t>
      </w:r>
      <w:r w:rsidR="008E4653" w:rsidRPr="008E4653">
        <w:t>Jestli ano, díky. Ale jestli jim sloužíš, najdu způsob, jak tě zabít.</w:t>
      </w:r>
      <w:r>
        <w:t>“</w:t>
      </w:r>
    </w:p>
    <w:p w14:paraId="073F3B9A" w14:textId="77777777" w:rsidR="005645A2" w:rsidRDefault="00F85FBB" w:rsidP="002B2343">
      <w:pPr>
        <w:pStyle w:val="Text"/>
      </w:pPr>
      <w:r>
        <w:t>„</w:t>
      </w:r>
      <w:r w:rsidR="008E4653" w:rsidRPr="008E4653">
        <w:t>Jestli tomu rozumím</w:t>
      </w:r>
      <w:r>
        <w:t>…“</w:t>
      </w:r>
      <w:r w:rsidR="008E4653" w:rsidRPr="008E4653">
        <w:t xml:space="preserve"> Větu nedokončil.</w:t>
      </w:r>
    </w:p>
    <w:p w14:paraId="60D562C0" w14:textId="77777777" w:rsidR="005645A2" w:rsidRDefault="00F85FBB" w:rsidP="002B2343">
      <w:pPr>
        <w:pStyle w:val="Text"/>
      </w:pPr>
      <w:r>
        <w:lastRenderedPageBreak/>
        <w:t>„</w:t>
      </w:r>
      <w:r w:rsidR="008E4653" w:rsidRPr="008E4653">
        <w:t>Všechny jsme byly,</w:t>
      </w:r>
      <w:r>
        <w:t>“</w:t>
      </w:r>
      <w:r w:rsidR="008E4653" w:rsidRPr="008E4653">
        <w:t xml:space="preserve"> řekla úsečně.</w:t>
      </w:r>
    </w:p>
    <w:p w14:paraId="519785CC" w14:textId="77777777" w:rsidR="005645A2" w:rsidRDefault="008E4653" w:rsidP="002B2343">
      <w:pPr>
        <w:pStyle w:val="Text"/>
      </w:pPr>
      <w:r w:rsidRPr="008E4653">
        <w:t>Všiml si, že se mezitím shromáždil dav, ve kterém byly většinou ženy.</w:t>
      </w:r>
    </w:p>
    <w:p w14:paraId="4D7F4ADF" w14:textId="77777777" w:rsidR="005645A2" w:rsidRDefault="00F85FBB" w:rsidP="002B2343">
      <w:pPr>
        <w:pStyle w:val="Text"/>
      </w:pPr>
      <w:r>
        <w:t>„</w:t>
      </w:r>
      <w:r w:rsidR="008E4653" w:rsidRPr="008E4653">
        <w:t>Nikdy nebudu mít děti,</w:t>
      </w:r>
      <w:r>
        <w:t>“</w:t>
      </w:r>
      <w:r w:rsidR="008E4653" w:rsidRPr="008E4653">
        <w:t xml:space="preserve"> řekla. </w:t>
      </w:r>
      <w:r>
        <w:t>„</w:t>
      </w:r>
      <w:r w:rsidR="008E4653" w:rsidRPr="008E4653">
        <w:t xml:space="preserve">Tolik mě zřídili </w:t>
      </w:r>
      <w:r>
        <w:t>–</w:t>
      </w:r>
      <w:r w:rsidR="008E4653" w:rsidRPr="008E4653">
        <w:t xml:space="preserve"> a to jsem měla štěstí. Dřív jsem si myslela, že je to tak lepší, protože mi dceru nikdy neodvedou k tomu rituálu. Pak ale Ruwhera osvobodila Qul a všechno se změnilo.</w:t>
      </w:r>
      <w:r>
        <w:t>“</w:t>
      </w:r>
      <w:r w:rsidR="008E4653" w:rsidRPr="008E4653">
        <w:t xml:space="preserve"> Vyzývavě zvedla bradu. </w:t>
      </w:r>
      <w:r>
        <w:t>„</w:t>
      </w:r>
      <w:r w:rsidR="008E4653" w:rsidRPr="008E4653">
        <w:t>Budeš mě muset zabít, jestli je chceš.</w:t>
      </w:r>
      <w:r>
        <w:t>“</w:t>
      </w:r>
    </w:p>
    <w:p w14:paraId="010DA224" w14:textId="77777777" w:rsidR="005645A2" w:rsidRDefault="00F85FBB" w:rsidP="002B2343">
      <w:pPr>
        <w:pStyle w:val="Text"/>
      </w:pPr>
      <w:r>
        <w:t>„</w:t>
      </w:r>
      <w:r w:rsidR="008E4653" w:rsidRPr="008E4653">
        <w:t>Já nechci</w:t>
      </w:r>
      <w:r>
        <w:t>…“</w:t>
      </w:r>
      <w:r w:rsidR="008E4653" w:rsidRPr="008E4653">
        <w:t xml:space="preserve"> zarazil se. </w:t>
      </w:r>
      <w:r>
        <w:t>„</w:t>
      </w:r>
      <w:r w:rsidR="008E4653" w:rsidRPr="008E4653">
        <w:t>Kolik ti bylo let?</w:t>
      </w:r>
      <w:r>
        <w:t>“</w:t>
      </w:r>
    </w:p>
    <w:p w14:paraId="645154C8" w14:textId="77777777" w:rsidR="005645A2" w:rsidRDefault="00F85FBB" w:rsidP="002B2343">
      <w:pPr>
        <w:pStyle w:val="Text"/>
      </w:pPr>
      <w:r>
        <w:t>„</w:t>
      </w:r>
      <w:r w:rsidR="008E4653" w:rsidRPr="008E4653">
        <w:t>Byla jsem starší než většina. Čím jsme mladší, tím víc života jim to dá. Nebo si to alespoň myslí.</w:t>
      </w:r>
      <w:r>
        <w:t>“</w:t>
      </w:r>
    </w:p>
    <w:p w14:paraId="09DD0621" w14:textId="77777777" w:rsidR="005645A2" w:rsidRDefault="008E4653" w:rsidP="002B2343">
      <w:pPr>
        <w:pStyle w:val="Text"/>
      </w:pPr>
      <w:r w:rsidRPr="008E4653">
        <w:t>Bláznivý vlk zvedl oči k žebříku. Zaslechl dlouhý, pronikavý nářek. Odstrčil dívku a vyběhl po bambusových příčkách nahoru. Uslyšel, jak křičí, a ucítil na žebříku její váhu.</w:t>
      </w:r>
    </w:p>
    <w:p w14:paraId="646474EC" w14:textId="77777777" w:rsidR="005645A2" w:rsidRDefault="008E4653" w:rsidP="002B2343">
      <w:pPr>
        <w:pStyle w:val="Text"/>
      </w:pPr>
      <w:r w:rsidRPr="008E4653">
        <w:t>Vigvam byl jedna obrovská prázdná místnost. Několik starších lidí vzhlédlo, když vešel dovnitř, ale kromě nich se nezdálo, že by někdo z více než stovky obyvatel domu byl starší čtyř let. Většinou to byla nemluvňata.</w:t>
      </w:r>
    </w:p>
    <w:p w14:paraId="62905016" w14:textId="77777777" w:rsidR="005645A2" w:rsidRDefault="008E4653" w:rsidP="002B2343">
      <w:pPr>
        <w:pStyle w:val="Text"/>
      </w:pPr>
      <w:r w:rsidRPr="008E4653">
        <w:t>Dívka ho udeřila do zad. Nevšímal si jí, neboť meč v jeho ruce hladově zabzučel a Čugačik zavyla chtíčem. Domem zavanul vítr a Bláznivý vlk ucítil vůni jalovce.</w:t>
      </w:r>
    </w:p>
    <w:p w14:paraId="16D04600" w14:textId="77777777" w:rsidR="005645A2" w:rsidRDefault="008E4653" w:rsidP="002B2343">
      <w:pPr>
        <w:pStyle w:val="Text"/>
      </w:pPr>
      <w:r w:rsidRPr="008E4653">
        <w:t>Hesqel na Bláznivého vlka shlédl ze svého vysokého křesla a usmál se.</w:t>
      </w:r>
    </w:p>
    <w:p w14:paraId="55572E27" w14:textId="77777777" w:rsidR="005645A2" w:rsidRDefault="00F85FBB" w:rsidP="002B2343">
      <w:pPr>
        <w:pStyle w:val="Text"/>
      </w:pPr>
      <w:r>
        <w:t>„</w:t>
      </w:r>
      <w:r w:rsidR="008E4653" w:rsidRPr="008E4653">
        <w:t>Dokázal jsi to,</w:t>
      </w:r>
      <w:r>
        <w:t>“</w:t>
      </w:r>
      <w:r w:rsidR="008E4653" w:rsidRPr="008E4653">
        <w:t xml:space="preserve"> řekl. </w:t>
      </w:r>
      <w:r>
        <w:t>„</w:t>
      </w:r>
      <w:r w:rsidR="008E4653" w:rsidRPr="008E4653">
        <w:t>Máš ten meč.</w:t>
      </w:r>
      <w:r>
        <w:t>“</w:t>
      </w:r>
    </w:p>
    <w:p w14:paraId="789E161B" w14:textId="77777777" w:rsidR="005645A2" w:rsidRDefault="00F85FBB" w:rsidP="002B2343">
      <w:pPr>
        <w:pStyle w:val="Text"/>
      </w:pPr>
      <w:r>
        <w:t>„</w:t>
      </w:r>
      <w:r w:rsidR="008E4653" w:rsidRPr="008E4653">
        <w:t>Mám,</w:t>
      </w:r>
      <w:r>
        <w:t>“</w:t>
      </w:r>
      <w:r w:rsidR="008E4653" w:rsidRPr="008E4653">
        <w:t xml:space="preserve"> odpověděl. </w:t>
      </w:r>
      <w:r>
        <w:t>„</w:t>
      </w:r>
      <w:r w:rsidR="008E4653" w:rsidRPr="008E4653">
        <w:t>A kde je tedy moje společnice?</w:t>
      </w:r>
      <w:r>
        <w:t>“</w:t>
      </w:r>
    </w:p>
    <w:p w14:paraId="29BA9264" w14:textId="77777777" w:rsidR="005645A2" w:rsidRDefault="00F85FBB" w:rsidP="002B2343">
      <w:pPr>
        <w:pStyle w:val="Text"/>
      </w:pPr>
      <w:r>
        <w:t>„</w:t>
      </w:r>
      <w:r w:rsidR="008E4653" w:rsidRPr="008E4653">
        <w:t>Je bezpečně zavřená ve vězení. Splnil jsi však jen polovinu svého úkolu.</w:t>
      </w:r>
      <w:r>
        <w:t>“</w:t>
      </w:r>
    </w:p>
    <w:p w14:paraId="4B7A019A" w14:textId="77777777" w:rsidR="005645A2" w:rsidRDefault="00F85FBB" w:rsidP="002B2343">
      <w:pPr>
        <w:pStyle w:val="Text"/>
      </w:pPr>
      <w:r>
        <w:t>„</w:t>
      </w:r>
      <w:r w:rsidR="008E4653" w:rsidRPr="008E4653">
        <w:t>Poslali jste mě, abych přinesl meč, nic víc.</w:t>
      </w:r>
      <w:r>
        <w:t>“</w:t>
      </w:r>
    </w:p>
    <w:p w14:paraId="5B7F1C5D" w14:textId="77777777" w:rsidR="005645A2" w:rsidRDefault="00F85FBB" w:rsidP="002B2343">
      <w:pPr>
        <w:pStyle w:val="Text"/>
      </w:pPr>
      <w:r>
        <w:t>„</w:t>
      </w:r>
      <w:r w:rsidR="008E4653" w:rsidRPr="008E4653">
        <w:t>Někde se stala chyba,</w:t>
      </w:r>
      <w:r>
        <w:t>“</w:t>
      </w:r>
      <w:r w:rsidR="008E4653" w:rsidRPr="008E4653">
        <w:t xml:space="preserve"> ozval se jeden z ostatních. </w:t>
      </w:r>
      <w:r>
        <w:t>„</w:t>
      </w:r>
      <w:r w:rsidR="008E4653" w:rsidRPr="008E4653">
        <w:t xml:space="preserve">Měl by </w:t>
      </w:r>
      <w:r>
        <w:t>–“</w:t>
      </w:r>
    </w:p>
    <w:p w14:paraId="1C31CBD3" w14:textId="77777777" w:rsidR="005645A2" w:rsidRDefault="00F85FBB" w:rsidP="002B2343">
      <w:pPr>
        <w:pStyle w:val="Text"/>
      </w:pPr>
      <w:r>
        <w:t>„</w:t>
      </w:r>
      <w:r w:rsidR="008E4653" w:rsidRPr="008E4653">
        <w:t>Ano, to by měl,</w:t>
      </w:r>
      <w:r>
        <w:t>“</w:t>
      </w:r>
      <w:r w:rsidR="008E4653" w:rsidRPr="008E4653">
        <w:t xml:space="preserve"> souhlasil Hesqel. </w:t>
      </w:r>
      <w:r>
        <w:t>„</w:t>
      </w:r>
      <w:r w:rsidR="008E4653" w:rsidRPr="008E4653">
        <w:t>Ten, kdo nosí meč, by měl hostit Qaše.</w:t>
      </w:r>
      <w:r>
        <w:t>“</w:t>
      </w:r>
    </w:p>
    <w:p w14:paraId="73561E17" w14:textId="77777777" w:rsidR="005645A2" w:rsidRDefault="00F85FBB" w:rsidP="002B2343">
      <w:pPr>
        <w:pStyle w:val="Text"/>
      </w:pPr>
      <w:r>
        <w:t>„</w:t>
      </w:r>
      <w:r w:rsidR="008E4653" w:rsidRPr="008E4653">
        <w:t>Ach, ten je tady,</w:t>
      </w:r>
      <w:r>
        <w:t>“</w:t>
      </w:r>
      <w:r w:rsidR="008E4653" w:rsidRPr="008E4653">
        <w:t xml:space="preserve"> řekl Bláznivý vlk a zvedl meč.</w:t>
      </w:r>
    </w:p>
    <w:p w14:paraId="4CA59D57" w14:textId="77777777" w:rsidR="005645A2" w:rsidRDefault="008E4653" w:rsidP="002B2343">
      <w:pPr>
        <w:pStyle w:val="Text"/>
      </w:pPr>
      <w:r w:rsidRPr="008E4653">
        <w:t xml:space="preserve">Hesqel se ušklíbl. </w:t>
      </w:r>
      <w:r w:rsidR="00F85FBB">
        <w:t>„</w:t>
      </w:r>
      <w:r w:rsidRPr="008E4653">
        <w:t>Nevím, jaké čáry brání tomu, aby byl přičleněn, ale nikomu z nás ta zbraň nemůže ublížit.</w:t>
      </w:r>
      <w:r w:rsidR="00F85FBB">
        <w:t>“</w:t>
      </w:r>
    </w:p>
    <w:p w14:paraId="29A177AC" w14:textId="25358923" w:rsidR="005645A2" w:rsidRDefault="00B81CF3" w:rsidP="002B2343">
      <w:pPr>
        <w:pStyle w:val="Text"/>
      </w:pPr>
      <w:r>
        <w:t>„</w:t>
      </w:r>
      <w:r w:rsidR="008E4653" w:rsidRPr="008E4653">
        <w:t>Věřím ti to,</w:t>
      </w:r>
      <w:r w:rsidR="00F85FBB">
        <w:t>“</w:t>
      </w:r>
      <w:r w:rsidR="008E4653" w:rsidRPr="008E4653">
        <w:t xml:space="preserve"> souhlasil Bláznivý vlk.</w:t>
      </w:r>
    </w:p>
    <w:p w14:paraId="7E8CC64D" w14:textId="77777777" w:rsidR="005645A2" w:rsidRDefault="008E4653" w:rsidP="002B2343">
      <w:pPr>
        <w:pStyle w:val="Text"/>
      </w:pPr>
      <w:r w:rsidRPr="008E4653">
        <w:t>Nechal meč spadnout na zem.</w:t>
      </w:r>
    </w:p>
    <w:p w14:paraId="69985776" w14:textId="77777777" w:rsidR="005645A2" w:rsidRPr="007D4F53" w:rsidRDefault="008E4653" w:rsidP="002B2343">
      <w:pPr>
        <w:pStyle w:val="Text"/>
      </w:pPr>
      <w:r w:rsidRPr="007D4F53">
        <w:rPr>
          <w:i/>
        </w:rPr>
        <w:lastRenderedPageBreak/>
        <w:t>Božská krev,</w:t>
      </w:r>
      <w:r w:rsidRPr="007D4F53">
        <w:t xml:space="preserve"> povzdechla si Čugačik, když překračoval mrtvé. </w:t>
      </w:r>
      <w:r w:rsidRPr="007D4F53">
        <w:rPr>
          <w:i/>
        </w:rPr>
        <w:t>Skoro stejně dobrá jako malé děti. Pusť mě znovu</w:t>
      </w:r>
      <w:r w:rsidRPr="007D4F53">
        <w:t xml:space="preserve"> </w:t>
      </w:r>
      <w:r w:rsidR="00F85FBB" w:rsidRPr="007D4F53">
        <w:t>–</w:t>
      </w:r>
      <w:r w:rsidRPr="007D4F53">
        <w:t xml:space="preserve"> </w:t>
      </w:r>
      <w:r w:rsidRPr="007D4F53">
        <w:rPr>
          <w:i/>
        </w:rPr>
        <w:t>vrátíme se tam nahoru a zjistíme, co vidí Qaš na těch pannách.</w:t>
      </w:r>
    </w:p>
    <w:p w14:paraId="40603C54" w14:textId="77777777" w:rsidR="005645A2" w:rsidRPr="007D4F53" w:rsidRDefault="008E4653" w:rsidP="002B2343">
      <w:pPr>
        <w:pStyle w:val="Text"/>
      </w:pPr>
      <w:r w:rsidRPr="007D4F53">
        <w:t>Ani se nenamáhal jí odpovědět, jenom unaveně zavrtěl hlavou.</w:t>
      </w:r>
    </w:p>
    <w:p w14:paraId="4F34677F" w14:textId="77777777" w:rsidR="005645A2" w:rsidRPr="007D4F53" w:rsidRDefault="008E4653" w:rsidP="002B2343">
      <w:pPr>
        <w:pStyle w:val="Text"/>
        <w:rPr>
          <w:i/>
        </w:rPr>
      </w:pPr>
      <w:r w:rsidRPr="007D4F53">
        <w:rPr>
          <w:i/>
        </w:rPr>
        <w:t>Takový jsi nikdy dřív nebyl, miláčku. Byl jsi to víc ty než já.</w:t>
      </w:r>
    </w:p>
    <w:p w14:paraId="57DB337D" w14:textId="77777777" w:rsidR="005645A2" w:rsidRPr="007D4F53" w:rsidRDefault="00F85FBB" w:rsidP="002B2343">
      <w:pPr>
        <w:pStyle w:val="Text"/>
      </w:pPr>
      <w:r w:rsidRPr="007D4F53">
        <w:t>„</w:t>
      </w:r>
      <w:r w:rsidR="008E4653" w:rsidRPr="007D4F53">
        <w:t>Já vím.</w:t>
      </w:r>
      <w:r w:rsidRPr="007D4F53">
        <w:t>“</w:t>
      </w:r>
    </w:p>
    <w:p w14:paraId="19892C85" w14:textId="77777777" w:rsidR="005645A2" w:rsidRPr="007D4F53" w:rsidRDefault="008E4653" w:rsidP="002B2343">
      <w:pPr>
        <w:pStyle w:val="Text"/>
        <w:rPr>
          <w:i/>
        </w:rPr>
      </w:pPr>
      <w:r w:rsidRPr="007D4F53">
        <w:rPr>
          <w:i/>
        </w:rPr>
        <w:t>Proč?</w:t>
      </w:r>
    </w:p>
    <w:p w14:paraId="1269C45A" w14:textId="77777777" w:rsidR="005645A2" w:rsidRPr="007D4F53" w:rsidRDefault="00F85FBB" w:rsidP="002B2343">
      <w:pPr>
        <w:pStyle w:val="Text"/>
      </w:pPr>
      <w:r w:rsidRPr="007D4F53">
        <w:t>„</w:t>
      </w:r>
      <w:r w:rsidR="008E4653" w:rsidRPr="007D4F53">
        <w:t>To bys nepochopila.</w:t>
      </w:r>
      <w:r w:rsidRPr="007D4F53">
        <w:t>“</w:t>
      </w:r>
    </w:p>
    <w:p w14:paraId="4FF9638C" w14:textId="77777777" w:rsidR="005645A2" w:rsidRPr="007D4F53" w:rsidRDefault="008E4653" w:rsidP="002B2343">
      <w:pPr>
        <w:pStyle w:val="Text"/>
        <w:rPr>
          <w:i/>
        </w:rPr>
      </w:pPr>
      <w:r w:rsidRPr="007D4F53">
        <w:rPr>
          <w:i/>
        </w:rPr>
        <w:t>Děti jsme už přece zabíjeli. Dělali jsme věci, o kterých by se těmhle ubohým polomužům ani nesnilo.</w:t>
      </w:r>
    </w:p>
    <w:p w14:paraId="39AB9974" w14:textId="77777777" w:rsidR="005645A2" w:rsidRPr="007D4F53" w:rsidRDefault="00F85FBB" w:rsidP="002B2343">
      <w:pPr>
        <w:pStyle w:val="Text"/>
      </w:pPr>
      <w:r w:rsidRPr="007D4F53">
        <w:t>„</w:t>
      </w:r>
      <w:r w:rsidR="008E4653" w:rsidRPr="007D4F53">
        <w:t>To je pravda,</w:t>
      </w:r>
      <w:r w:rsidRPr="007D4F53">
        <w:t>“</w:t>
      </w:r>
      <w:r w:rsidR="008E4653" w:rsidRPr="007D4F53">
        <w:t xml:space="preserve"> odpověděl Bláznivý vlk. </w:t>
      </w:r>
      <w:r w:rsidRPr="007D4F53">
        <w:t>„</w:t>
      </w:r>
      <w:r w:rsidR="008E4653" w:rsidRPr="007D4F53">
        <w:t>A teď spi.</w:t>
      </w:r>
      <w:r w:rsidRPr="007D4F53">
        <w:t>“</w:t>
      </w:r>
    </w:p>
    <w:p w14:paraId="7784774C" w14:textId="77777777" w:rsidR="005645A2" w:rsidRPr="007D4F53" w:rsidRDefault="008E4653" w:rsidP="002B2343">
      <w:pPr>
        <w:pStyle w:val="Text"/>
      </w:pPr>
      <w:r w:rsidRPr="007D4F53">
        <w:t>Šlo to snadno, protože byla nasycená. Zatímco se kradla pryč, stále cítil její nefalšovaný zmatek.</w:t>
      </w:r>
    </w:p>
    <w:p w14:paraId="087F2730" w14:textId="77777777" w:rsidR="005645A2" w:rsidRPr="007D4F53" w:rsidRDefault="008E4653" w:rsidP="002B2343">
      <w:pPr>
        <w:pStyle w:val="Text"/>
      </w:pPr>
      <w:r w:rsidRPr="007D4F53">
        <w:t>Musel zabít stráž, aby osvobodil Inah. Zadívala se na nažloutlou krev, kterou měl nasáklé šaty a pokrytý obličej, a zavrtěla hlavou.</w:t>
      </w:r>
    </w:p>
    <w:p w14:paraId="17835C01" w14:textId="77777777" w:rsidR="005645A2" w:rsidRPr="007D4F53" w:rsidRDefault="00F85FBB" w:rsidP="002B2343">
      <w:pPr>
        <w:pStyle w:val="Text"/>
      </w:pPr>
      <w:r w:rsidRPr="007D4F53">
        <w:t>„</w:t>
      </w:r>
      <w:r w:rsidR="008E4653" w:rsidRPr="007D4F53">
        <w:t>Pustil jsi ji ven,</w:t>
      </w:r>
      <w:r w:rsidRPr="007D4F53">
        <w:t>“</w:t>
      </w:r>
      <w:r w:rsidR="008E4653" w:rsidRPr="007D4F53">
        <w:t xml:space="preserve"> řekla. </w:t>
      </w:r>
      <w:r w:rsidRPr="007D4F53">
        <w:t>„</w:t>
      </w:r>
      <w:r w:rsidR="008E4653" w:rsidRPr="007D4F53">
        <w:t>Po všech těch řečech.</w:t>
      </w:r>
      <w:r w:rsidRPr="007D4F53">
        <w:t>“</w:t>
      </w:r>
    </w:p>
    <w:p w14:paraId="2B2AC238" w14:textId="77777777" w:rsidR="005645A2" w:rsidRPr="007D4F53" w:rsidRDefault="00F85FBB" w:rsidP="002B2343">
      <w:pPr>
        <w:pStyle w:val="Text"/>
      </w:pPr>
      <w:r w:rsidRPr="007D4F53">
        <w:t>„</w:t>
      </w:r>
      <w:r w:rsidR="008E4653" w:rsidRPr="007D4F53">
        <w:t>Samozřejmě jsem to udělal proto, abych tě zachránil,</w:t>
      </w:r>
      <w:r w:rsidRPr="007D4F53">
        <w:t>“</w:t>
      </w:r>
      <w:r w:rsidR="008E4653" w:rsidRPr="007D4F53">
        <w:t xml:space="preserve"> odvětil.</w:t>
      </w:r>
    </w:p>
    <w:p w14:paraId="0C61FB82" w14:textId="77777777" w:rsidR="005645A2" w:rsidRPr="007D4F53" w:rsidRDefault="00F85FBB" w:rsidP="002B2343">
      <w:pPr>
        <w:pStyle w:val="Text"/>
      </w:pPr>
      <w:r w:rsidRPr="007D4F53">
        <w:t>„</w:t>
      </w:r>
      <w:r w:rsidR="008E4653" w:rsidRPr="007D4F53">
        <w:t>To je lež,</w:t>
      </w:r>
      <w:r w:rsidRPr="007D4F53">
        <w:t>“</w:t>
      </w:r>
      <w:r w:rsidR="008E4653" w:rsidRPr="007D4F53">
        <w:t xml:space="preserve"> řekla. </w:t>
      </w:r>
      <w:r w:rsidRPr="007D4F53">
        <w:t>„</w:t>
      </w:r>
      <w:r w:rsidR="008E4653" w:rsidRPr="007D4F53">
        <w:t>Ale líbí se mi.</w:t>
      </w:r>
      <w:r w:rsidRPr="007D4F53">
        <w:t>“</w:t>
      </w:r>
      <w:r w:rsidR="008E4653" w:rsidRPr="007D4F53">
        <w:t xml:space="preserve"> Natáhla se k němu a políbila ho.</w:t>
      </w:r>
    </w:p>
    <w:p w14:paraId="73A469A5" w14:textId="77777777" w:rsidR="005645A2" w:rsidRPr="007D4F53" w:rsidRDefault="008E4653" w:rsidP="002B2343">
      <w:pPr>
        <w:pStyle w:val="Text"/>
      </w:pPr>
      <w:r w:rsidRPr="007D4F53">
        <w:t>Vykoupal se ve stejné tůni jako předtím, a pak si oblékl šaty, které vzali ze šňůry na okraji města. Za soumraku byli na konci údolí. Neznámé doliny a pohoří se táhly na sever, východ a západ.</w:t>
      </w:r>
    </w:p>
    <w:p w14:paraId="0CD1FC58" w14:textId="77777777" w:rsidR="005645A2" w:rsidRPr="007D4F53" w:rsidRDefault="00F85FBB" w:rsidP="002B2343">
      <w:pPr>
        <w:pStyle w:val="Text"/>
      </w:pPr>
      <w:r w:rsidRPr="007D4F53">
        <w:t>„</w:t>
      </w:r>
      <w:r w:rsidR="008E4653" w:rsidRPr="007D4F53">
        <w:t>Kudy?</w:t>
      </w:r>
      <w:r w:rsidRPr="007D4F53">
        <w:t>“</w:t>
      </w:r>
      <w:r w:rsidR="008E4653" w:rsidRPr="007D4F53">
        <w:t xml:space="preserve"> zeptala se Inah.</w:t>
      </w:r>
    </w:p>
    <w:p w14:paraId="4DC58875" w14:textId="77777777" w:rsidR="005645A2" w:rsidRPr="007D4F53" w:rsidRDefault="008E4653" w:rsidP="002B2343">
      <w:pPr>
        <w:pStyle w:val="Text"/>
      </w:pPr>
      <w:r w:rsidRPr="007D4F53">
        <w:t xml:space="preserve">Bláznivý vlk rozeznal na tmavnoucí obloze souhvězdí, kterému jeho lidé říkali dvojčata, a s jeho pomocí našel hvězdu zvanou </w:t>
      </w:r>
      <w:r w:rsidRPr="007D4F53">
        <w:rPr>
          <w:i/>
        </w:rPr>
        <w:t xml:space="preserve">Jekt Kben, </w:t>
      </w:r>
      <w:r w:rsidRPr="007D4F53">
        <w:t>Srdce, tu, která se nikdy nehýbala. Pak ukázal kousek napravo od ní.</w:t>
      </w:r>
    </w:p>
    <w:p w14:paraId="0D995BE5" w14:textId="77777777" w:rsidR="005645A2" w:rsidRPr="007D4F53" w:rsidRDefault="00F85FBB" w:rsidP="002B2343">
      <w:pPr>
        <w:pStyle w:val="Text"/>
      </w:pPr>
      <w:r w:rsidRPr="007D4F53">
        <w:t>„</w:t>
      </w:r>
      <w:r w:rsidR="008E4653" w:rsidRPr="007D4F53">
        <w:t>Co tam je?</w:t>
      </w:r>
      <w:r w:rsidRPr="007D4F53">
        <w:t>“</w:t>
      </w:r>
      <w:r w:rsidR="008E4653" w:rsidRPr="007D4F53">
        <w:t xml:space="preserve"> zeptala se.</w:t>
      </w:r>
    </w:p>
    <w:p w14:paraId="418DCFDB" w14:textId="77777777" w:rsidR="005645A2" w:rsidRPr="007D4F53" w:rsidRDefault="00F85FBB" w:rsidP="002B2343">
      <w:pPr>
        <w:pStyle w:val="Text"/>
      </w:pPr>
      <w:r w:rsidRPr="007D4F53">
        <w:t>„</w:t>
      </w:r>
      <w:r w:rsidR="008E4653" w:rsidRPr="007D4F53">
        <w:t>Domov,</w:t>
      </w:r>
      <w:r w:rsidRPr="007D4F53">
        <w:t>“</w:t>
      </w:r>
      <w:r w:rsidR="008E4653" w:rsidRPr="007D4F53">
        <w:t xml:space="preserve"> odpověděl.</w:t>
      </w:r>
    </w:p>
    <w:p w14:paraId="7EC2D1F8" w14:textId="77777777" w:rsidR="007D4F53" w:rsidRDefault="008E4653" w:rsidP="007D4F53">
      <w:pPr>
        <w:pStyle w:val="Text"/>
        <w:jc w:val="right"/>
        <w:rPr>
          <w:i/>
        </w:rPr>
      </w:pPr>
      <w:r w:rsidRPr="007D4F53">
        <w:rPr>
          <w:i/>
        </w:rPr>
        <w:t>přeložil Petr Kotrle</w:t>
      </w:r>
    </w:p>
    <w:p w14:paraId="3646ED96" w14:textId="5A045810" w:rsidR="007D4F53" w:rsidRDefault="007D4F53">
      <w:pPr>
        <w:widowControl/>
        <w:spacing w:after="200" w:line="276" w:lineRule="auto"/>
        <w:rPr>
          <w:rFonts w:ascii="Times New Roman" w:hAnsi="Times New Roman" w:cs="Times New Roman"/>
          <w:i/>
          <w:color w:val="auto"/>
        </w:rPr>
      </w:pPr>
      <w:r>
        <w:rPr>
          <w:i/>
        </w:rPr>
        <w:br w:type="page"/>
      </w:r>
    </w:p>
    <w:p w14:paraId="7FE2AC25" w14:textId="73B35013" w:rsidR="007D4F53" w:rsidRDefault="007D4F53">
      <w:pPr>
        <w:widowControl/>
        <w:spacing w:after="200" w:line="276" w:lineRule="auto"/>
        <w:rPr>
          <w:rFonts w:ascii="Times New Roman" w:hAnsi="Times New Roman" w:cs="Times New Roman"/>
          <w:i/>
          <w:color w:val="auto"/>
        </w:rPr>
      </w:pPr>
      <w:r w:rsidRPr="007D4F53">
        <w:rPr>
          <w:i/>
          <w:noProof/>
        </w:rPr>
        <w:lastRenderedPageBreak/>
        <w:drawing>
          <wp:anchor distT="0" distB="0" distL="63500" distR="63500" simplePos="0" relativeHeight="251662848" behindDoc="1" locked="0" layoutInCell="1" allowOverlap="1" wp14:anchorId="59D71C19" wp14:editId="5F734082">
            <wp:simplePos x="0" y="0"/>
            <wp:positionH relativeFrom="margin">
              <wp:posOffset>-130176</wp:posOffset>
            </wp:positionH>
            <wp:positionV relativeFrom="paragraph">
              <wp:posOffset>-539751</wp:posOffset>
            </wp:positionV>
            <wp:extent cx="4638675" cy="7529463"/>
            <wp:effectExtent l="0" t="0" r="0" b="0"/>
            <wp:wrapNone/>
            <wp:docPr id="6" name="Obrázek 6"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41510" cy="7534064"/>
                    </a:xfrm>
                    <a:prstGeom prst="rect">
                      <a:avLst/>
                    </a:prstGeom>
                    <a:noFill/>
                  </pic:spPr>
                </pic:pic>
              </a:graphicData>
            </a:graphic>
            <wp14:sizeRelH relativeFrom="page">
              <wp14:pctWidth>0</wp14:pctWidth>
            </wp14:sizeRelH>
            <wp14:sizeRelV relativeFrom="page">
              <wp14:pctHeight>0</wp14:pctHeight>
            </wp14:sizeRelV>
          </wp:anchor>
        </w:drawing>
      </w:r>
      <w:r>
        <w:rPr>
          <w:i/>
        </w:rPr>
        <w:br w:type="page"/>
      </w:r>
    </w:p>
    <w:p w14:paraId="71837929" w14:textId="29CA5744" w:rsidR="005645A2" w:rsidRDefault="008E4653" w:rsidP="002B2343">
      <w:pPr>
        <w:pStyle w:val="Text"/>
      </w:pPr>
      <w:r w:rsidRPr="007D4F53">
        <w:lastRenderedPageBreak/>
        <w:t>Michael A. Shea se narodil irským rodičům v Los Angeles, kde pravidelně navštěvoval Venice Beach a Baldwin Hills jakožto oázy divoké přírody. Po studiu na UCLA, kam na základě speciálního stipendia docházel jako žák desáté třídy, zamířil v době irských nepokojů na univerzitu v Berkeley s možností zůstat v kontaktu s přírodním živlem. Dvakrát projel stopem Spojené státy a Kanadu. V aljašském Juneau narazil v hotelové knihovničce na ohmatanou knihu Cugel the Clever od Jacka Vanceho. Ta ho rovnou dovedla k jeho prvnímu románu, A Quest f</w:t>
      </w:r>
      <w:r w:rsidR="007D4F53">
        <w:t>o</w:t>
      </w:r>
      <w:r w:rsidRPr="007D4F53">
        <w:t xml:space="preserve">r Simbilis, autorizovanému dílu z Vanceova cyklu </w:t>
      </w:r>
      <w:r w:rsidRPr="007D4F53">
        <w:rPr>
          <w:i/>
        </w:rPr>
        <w:t>Umírající Země,</w:t>
      </w:r>
      <w:r w:rsidRPr="007D4F53">
        <w:t xml:space="preserve"> který vyšel v roce 1974, a posléze i k následující povídce. Shea poté napsal hrstku hororových povídek do </w:t>
      </w:r>
      <w:r w:rsidRPr="007D4F53">
        <w:rPr>
          <w:i/>
        </w:rPr>
        <w:t>Magaz</w:t>
      </w:r>
      <w:r w:rsidR="007D4F53">
        <w:rPr>
          <w:i/>
        </w:rPr>
        <w:t>i</w:t>
      </w:r>
      <w:r w:rsidRPr="007D4F53">
        <w:rPr>
          <w:i/>
        </w:rPr>
        <w:t>ne of Fantasy and Science fiction,</w:t>
      </w:r>
      <w:r w:rsidRPr="007D4F53">
        <w:t xml:space="preserve"> po nichž v roce 1982 následovalo jeho klíčové dílo v žánru meč a magie, Nifft the Lean. Román získal Světovou cenu fantasy a stal se klasikou žánru. Po něm vyšly ještě The Mine</w:t>
      </w:r>
      <w:r w:rsidR="007D4F53">
        <w:t>s</w:t>
      </w:r>
      <w:r w:rsidRPr="007D4F53">
        <w:t xml:space="preserve"> of Behemoth a The A</w:t>
      </w:r>
      <w:r w:rsidR="00F85FBB" w:rsidRPr="007D4F53">
        <w:t>’</w:t>
      </w:r>
      <w:r w:rsidRPr="007D4F53">
        <w:t>rak. Mimoto je Michael Shea rovněž autorem románů The Colour Out of Time, In Yana, The Touch of Undying a povídkových sbírek Polyphemus a The Autopsy and Other Stories.</w:t>
      </w:r>
    </w:p>
    <w:p w14:paraId="0F7EDFDB" w14:textId="77777777" w:rsidR="007D4F53" w:rsidRDefault="007D4F53" w:rsidP="002B2343">
      <w:pPr>
        <w:pStyle w:val="Text"/>
      </w:pPr>
    </w:p>
    <w:p w14:paraId="115E9620" w14:textId="30B16D45" w:rsidR="007D4F53" w:rsidRDefault="007D4F53" w:rsidP="007D4F53">
      <w:pPr>
        <w:pStyle w:val="Nadpis1"/>
      </w:pPr>
      <w:bookmarkStart w:id="20" w:name="_Toc374528237"/>
      <w:r w:rsidRPr="007D4F53">
        <w:t>Michael A. Shea</w:t>
      </w:r>
      <w:r>
        <w:t xml:space="preserve"> – Barvmistr Grošák Tes</w:t>
      </w:r>
      <w:bookmarkEnd w:id="20"/>
    </w:p>
    <w:p w14:paraId="74B1FAA0" w14:textId="77777777" w:rsidR="007D4F53" w:rsidRPr="007D4F53" w:rsidRDefault="007D4F53" w:rsidP="002B2343">
      <w:pPr>
        <w:pStyle w:val="Text"/>
      </w:pPr>
    </w:p>
    <w:p w14:paraId="3A72F8DD" w14:textId="77777777" w:rsidR="005645A2" w:rsidRDefault="008E4653" w:rsidP="002B2343">
      <w:pPr>
        <w:pStyle w:val="Text"/>
      </w:pPr>
      <w:r w:rsidRPr="008E4653">
        <w:t xml:space="preserve">Ó, barevný Helix! Je to duhový vír, zářivý propletenec hemžících se ulic a malovaných domů, jež se spirálovitě táhnou po úbočí stejnojmenné nízké hory </w:t>
      </w:r>
      <w:r w:rsidR="00F85FBB">
        <w:t>–</w:t>
      </w:r>
      <w:r w:rsidRPr="008E4653">
        <w:t xml:space="preserve"> či vysokého kopce. Leží ve vnitrozemí několik mil od Karkmahn</w:t>
      </w:r>
      <w:r w:rsidR="00F85FBB" w:rsidRPr="008E4653">
        <w:t>u</w:t>
      </w:r>
      <w:r w:rsidR="00F85FBB">
        <w:t>-</w:t>
      </w:r>
      <w:r w:rsidR="00F85FBB" w:rsidRPr="008E4653">
        <w:t>R</w:t>
      </w:r>
      <w:r w:rsidRPr="008E4653">
        <w:t>a, nejrušnějšího přístavu Země a obchodního uzlu pro celé Agonské moře.</w:t>
      </w:r>
    </w:p>
    <w:p w14:paraId="7CA21794" w14:textId="77777777" w:rsidR="005645A2" w:rsidRDefault="008E4653" w:rsidP="002B2343">
      <w:pPr>
        <w:pStyle w:val="Text"/>
      </w:pPr>
      <w:r w:rsidRPr="008E4653">
        <w:t xml:space="preserve">Každý hřbet na svazích Helixu je poset hrdými síněmi a sídly, jejichž lesklé střešní tašky a křiklavé zdi se blyští jako zpřeházené fasety skvostného drahokamu, vydolovaného z planin. Protože v Helixu je barva vším. Řetězec Efesionských ostrovů sice staví na odiv kulturu založenou na stylu a smělé okázalosti </w:t>
      </w:r>
      <w:r w:rsidR="00F85FBB">
        <w:t>–</w:t>
      </w:r>
      <w:r w:rsidRPr="008E4653">
        <w:t xml:space="preserve"> říká se mu také Bazar Jižní polokoule ale v Helixu práce s barvami hraničí s posedlostí, s deliriem. Ve městě, zbudovaném na nerovném kuželu svého vrchu, se předvádí každá budova, vítězí étos sebevědomého sebevyjádření. Je to jedinečný chromatický karneval.</w:t>
      </w:r>
    </w:p>
    <w:p w14:paraId="498C7D7C" w14:textId="77777777" w:rsidR="005645A2" w:rsidRDefault="008E4653" w:rsidP="002B2343">
      <w:pPr>
        <w:pStyle w:val="Text"/>
      </w:pPr>
      <w:r w:rsidRPr="008E4653">
        <w:lastRenderedPageBreak/>
        <w:t>Toto město zřel jednoho podzimního rána Bront Neúprosný, když se ubíral jeho točitými ulicemi a proplétal se mezi potahy a valníky, povozy a rikšami. V Brontovi z Jarkeladdských tunder, muži vychovaném k loupení a válčení, vyvolával Helix nepříjemný pocit výstřednosti. Kamkoliv se podíval, neviděl jedinou římsu, již by nezdobily vlysy, neviděl jediné okno bez marnivých vnitřních sloupků, neviděl dveře, jež by nedoplňovaly sokly a pilastry</w:t>
      </w:r>
      <w:r w:rsidR="00F85FBB">
        <w:t>…</w:t>
      </w:r>
      <w:r w:rsidRPr="008E4653">
        <w:t xml:space="preserve"> a všechny tyto dekorace se úzkostlivě skvěly vlastními specifickými odstíny.</w:t>
      </w:r>
    </w:p>
    <w:p w14:paraId="4EEA54CE" w14:textId="77777777" w:rsidR="005645A2" w:rsidRDefault="008E4653" w:rsidP="002B2343">
      <w:pPr>
        <w:pStyle w:val="Text"/>
      </w:pPr>
      <w:r w:rsidRPr="008E4653">
        <w:t>A barvy mu bez ustání také šuměly v uších; splývaly z každých vůkolních rtů. Z tlačenice k němu doléhaly útržky jako:</w:t>
      </w:r>
    </w:p>
    <w:p w14:paraId="4044B698" w14:textId="77777777" w:rsidR="005645A2" w:rsidRPr="007D4F53" w:rsidRDefault="00F85FBB" w:rsidP="002B2343">
      <w:pPr>
        <w:pStyle w:val="Text"/>
      </w:pPr>
      <w:r>
        <w:t>„…</w:t>
      </w:r>
      <w:r w:rsidR="008E4653" w:rsidRPr="008E4653">
        <w:t xml:space="preserve"> překlady </w:t>
      </w:r>
      <w:r w:rsidR="008E4653" w:rsidRPr="007D4F53">
        <w:rPr>
          <w:i/>
        </w:rPr>
        <w:t>purpurové,</w:t>
      </w:r>
      <w:r w:rsidR="008E4653" w:rsidRPr="007D4F53">
        <w:t xml:space="preserve"> chápeš, sokly </w:t>
      </w:r>
      <w:r w:rsidR="008E4653" w:rsidRPr="007D4F53">
        <w:rPr>
          <w:i/>
        </w:rPr>
        <w:t>meruňkové</w:t>
      </w:r>
      <w:r w:rsidR="008E4653" w:rsidRPr="007D4F53">
        <w:t xml:space="preserve"> a všechny tabulky </w:t>
      </w:r>
      <w:r w:rsidR="008E4653" w:rsidRPr="007D4F53">
        <w:rPr>
          <w:i/>
        </w:rPr>
        <w:t>slézové!</w:t>
      </w:r>
      <w:r w:rsidRPr="007D4F53">
        <w:rPr>
          <w:i/>
        </w:rPr>
        <w:t>“</w:t>
      </w:r>
    </w:p>
    <w:p w14:paraId="1DAFF95D" w14:textId="77777777" w:rsidR="005645A2" w:rsidRPr="007D4F53" w:rsidRDefault="00F85FBB" w:rsidP="002B2343">
      <w:pPr>
        <w:pStyle w:val="Text"/>
      </w:pPr>
      <w:r w:rsidRPr="007D4F53">
        <w:rPr>
          <w:i/>
        </w:rPr>
        <w:t>„</w:t>
      </w:r>
      <w:r w:rsidR="008E4653" w:rsidRPr="007D4F53">
        <w:rPr>
          <w:i/>
        </w:rPr>
        <w:t>Slézové?</w:t>
      </w:r>
      <w:r w:rsidR="008E4653" w:rsidRPr="007D4F53">
        <w:t xml:space="preserve"> To si ze mě utahuješ?</w:t>
      </w:r>
      <w:r w:rsidRPr="007D4F53">
        <w:t>“</w:t>
      </w:r>
    </w:p>
    <w:p w14:paraId="43AC3DF1" w14:textId="77777777" w:rsidR="005645A2" w:rsidRPr="007D4F53" w:rsidRDefault="00F85FBB" w:rsidP="002B2343">
      <w:pPr>
        <w:pStyle w:val="Text"/>
      </w:pPr>
      <w:r w:rsidRPr="007D4F53">
        <w:t>„</w:t>
      </w:r>
      <w:r w:rsidR="008E4653" w:rsidRPr="007D4F53">
        <w:t>Je to pravda pravdoucí, namouduši!</w:t>
      </w:r>
      <w:r w:rsidRPr="007D4F53">
        <w:t>“</w:t>
      </w:r>
    </w:p>
    <w:p w14:paraId="04235840" w14:textId="77777777" w:rsidR="005645A2" w:rsidRDefault="00F85FBB" w:rsidP="002B2343">
      <w:pPr>
        <w:pStyle w:val="Text"/>
      </w:pPr>
      <w:r w:rsidRPr="007D4F53">
        <w:rPr>
          <w:i/>
        </w:rPr>
        <w:t>„</w:t>
      </w:r>
      <w:r w:rsidR="008E4653" w:rsidRPr="007D4F53">
        <w:rPr>
          <w:i/>
        </w:rPr>
        <w:t>Slézové</w:t>
      </w:r>
      <w:r w:rsidRPr="007D4F53">
        <w:rPr>
          <w:i/>
        </w:rPr>
        <w:t>…</w:t>
      </w:r>
      <w:r w:rsidR="008E4653" w:rsidRPr="007D4F53">
        <w:rPr>
          <w:i/>
        </w:rPr>
        <w:t>!</w:t>
      </w:r>
      <w:r w:rsidR="008E4653" w:rsidRPr="007D4F53">
        <w:t xml:space="preserve"> Zkoušíš</w:t>
      </w:r>
      <w:r w:rsidR="008E4653" w:rsidRPr="008E4653">
        <w:t>, čemu ještě uvěřím!</w:t>
      </w:r>
      <w:r>
        <w:t>“</w:t>
      </w:r>
    </w:p>
    <w:p w14:paraId="0BD267C3" w14:textId="27B570FA" w:rsidR="005645A2" w:rsidRDefault="008E4653" w:rsidP="002B2343">
      <w:pPr>
        <w:pStyle w:val="Text"/>
      </w:pPr>
      <w:r w:rsidRPr="008E4653">
        <w:t>Brontovy plece se dmuly svalstvem jako stehno titanoploda. Za hlavou mu čněl jílec meče s jednosečnou čepelí, a pokud šlo o ozdoby, byl zastáncem asketizmu. Na jeho bronzovém kyrysu, zjizveném a promačkaném pamětníku mnoha subarktických bitek, byl patrný pouze jediný strohý náznak dekorace: mezi prsními svaly se mu skvěl reliéf odťaté hlavy. Bylo to dosti neumělé dílko, jež na kovadlině upevněné na zadní desce svého vozíku vytvořil jakýsi tundrový dráteník. Nebylo divu, že na letmo zaslechnuté námitky vůči jeho estetické hodnotě válečník reagoval sílícím roztrpčením.</w:t>
      </w:r>
    </w:p>
    <w:p w14:paraId="145D3B6E" w14:textId="6F559D05" w:rsidR="005645A2" w:rsidRDefault="008E4653" w:rsidP="002B2343">
      <w:pPr>
        <w:pStyle w:val="Text"/>
      </w:pPr>
      <w:r w:rsidRPr="008E4653">
        <w:t xml:space="preserve">Je třeba říci, že Bront nebyl žádný hlupák ani nebyl zcela zaslepený vůči estetickým potěšením. Lidské smysly jsou okny otevírajícími se božskému, a </w:t>
      </w:r>
      <w:r w:rsidR="007D4F53" w:rsidRPr="008E4653">
        <w:t>úchvatnost</w:t>
      </w:r>
      <w:r w:rsidRPr="008E4653">
        <w:t xml:space="preserve"> je třeba hledat otvory všech smyslů. Který muž s duší v těle by se nerozechvěl při tklivém pajánu po skončení krvavého masakru? Při pohledu na klenuté boky hurisky nebo ochutnání tělnatého, sněhem chlazeného vína? Při potěžkání mincí v měšci? Nebo při spatření jejich máslově nazlátlých odlesků?</w:t>
      </w:r>
    </w:p>
    <w:p w14:paraId="1C0324D3" w14:textId="77777777" w:rsidR="005645A2" w:rsidRDefault="008E4653" w:rsidP="002B2343">
      <w:pPr>
        <w:pStyle w:val="Text"/>
      </w:pPr>
      <w:r w:rsidRPr="008E4653">
        <w:t xml:space="preserve">Ale kolik barev je zapotřebí příčetnému muži? Jaká barva, u Černé škvíry, je slézová? Jaká barva je </w:t>
      </w:r>
      <w:r w:rsidRPr="007D4F53">
        <w:rPr>
          <w:i/>
        </w:rPr>
        <w:t>purpurová?</w:t>
      </w:r>
    </w:p>
    <w:p w14:paraId="2951B844" w14:textId="09924062" w:rsidR="005645A2" w:rsidRDefault="008E4653" w:rsidP="002B2343">
      <w:pPr>
        <w:pStyle w:val="Text"/>
      </w:pPr>
      <w:r w:rsidRPr="008E4653">
        <w:t>Dopaloval ho úkol, který mu byl svěřen; právě z něj pramenila polovina jeho rozhořčení. Měl svému chlebodárci přivést barvmistra</w:t>
      </w:r>
      <w:r w:rsidR="005645A2">
        <w:t xml:space="preserve"> </w:t>
      </w:r>
      <w:r w:rsidR="00F85FBB">
        <w:lastRenderedPageBreak/>
        <w:t>–</w:t>
      </w:r>
      <w:r w:rsidRPr="008E4653">
        <w:t xml:space="preserve"> slovy méně vzletnými jinak též natěrače. V Brontových rodných tundrách lidé nic nenatírali, on však už několik let působil jako žoldnéř ve Velkých mělčinách, podél jejichž zalesněných břehů stála města z roubenek a hrázděných domů, jež byly všechny do jednoho chráněny vápennými roztoky, praktickými lakovými nátěry a vrstvami střízlivých odstínů.</w:t>
      </w:r>
    </w:p>
    <w:p w14:paraId="58F81BCC" w14:textId="77777777" w:rsidR="005645A2" w:rsidRPr="007D4F53" w:rsidRDefault="008E4653" w:rsidP="002B2343">
      <w:pPr>
        <w:pStyle w:val="Text"/>
      </w:pPr>
      <w:r w:rsidRPr="008E4653">
        <w:t xml:space="preserve">Bront věděl, že v Mělčinách stojí patlal zdí na úrovni mlynářského pomocníka </w:t>
      </w:r>
      <w:r w:rsidR="00F85FBB">
        <w:t>–</w:t>
      </w:r>
      <w:r w:rsidRPr="008E4653">
        <w:t xml:space="preserve"> díky mírným výškám, které musí zdolávat, lehce nad podkoním, a o dost níže pod prořezávačem stromů, který se pouští do opravdových výšek. </w:t>
      </w:r>
      <w:r w:rsidRPr="007D4F53">
        <w:rPr>
          <w:i/>
        </w:rPr>
        <w:t>Tady</w:t>
      </w:r>
      <w:r w:rsidRPr="007D4F53">
        <w:t xml:space="preserve"> se však natěrači měli těšit jiné pověsti a nepochyboval, že každá cvičená opice, kterou tu najme, se bude pěkně naparovat.</w:t>
      </w:r>
    </w:p>
    <w:p w14:paraId="31AA04EE" w14:textId="4275BDC8" w:rsidR="005645A2" w:rsidRPr="007D4F53" w:rsidRDefault="008E4653" w:rsidP="002B2343">
      <w:pPr>
        <w:pStyle w:val="Text"/>
      </w:pPr>
      <w:r w:rsidRPr="007D4F53">
        <w:t>Souhlas s tímto nedůstojným úkolem na Brontovi vymámila jen</w:t>
      </w:r>
      <w:r w:rsidR="007D4F53">
        <w:t xml:space="preserve"> </w:t>
      </w:r>
      <w:r w:rsidRPr="007D4F53">
        <w:t>tučná záloha vyplacená jeho chlebodárcem a kromě ní i nekromantská aura, obestírající jeho jméno. Nejstarší Kadaster se s válečníkem setkal v přístavišti Karkmahn</w:t>
      </w:r>
      <w:r w:rsidR="00F85FBB" w:rsidRPr="007D4F53">
        <w:t>u-R</w:t>
      </w:r>
      <w:r w:rsidRPr="007D4F53">
        <w:t xml:space="preserve">a, a ukázalo se, že je to vyzáblý bělovlasý stařec s kosmatým a zacuchaným obočím, s řídkým zvadlým vousem, jenž se mu pod bradou sbíhal do jemné špičky. Měl na sobě černé kožené roucho, na několika místech odřené a propálené </w:t>
      </w:r>
      <w:r w:rsidR="00F85FBB" w:rsidRPr="007D4F53">
        <w:t>–</w:t>
      </w:r>
      <w:r w:rsidRPr="007D4F53">
        <w:t xml:space="preserve"> na první pohled šat upomínající na kupce, dokud Bront nepohlédl do odtažitého klidu jeho očí a nepřipomněl si, s kým má tu čest. Jméno Nejstaršího Kadastera se po celých Efesionských ostrovech pronášelo šeptem, a Bront si při setkání ťukl do čela ohnutými prsty, v severském gestu prokazované úcty.</w:t>
      </w:r>
    </w:p>
    <w:p w14:paraId="1FFCDA32" w14:textId="77777777" w:rsidR="005645A2" w:rsidRPr="007D4F53" w:rsidRDefault="008E4653" w:rsidP="002B2343">
      <w:pPr>
        <w:pStyle w:val="Text"/>
      </w:pPr>
      <w:r w:rsidRPr="007D4F53">
        <w:t>Mág ho zavedl do krčmy, usadil se s ním do kouta, zeptal se ho, co má nejradši, a zdvořile mu objednal. Ač Bronta čarodějova vlídnost potěšila, při vysvětlování, v čem spočívá jeho první úkol, upadl do rozpaků.</w:t>
      </w:r>
    </w:p>
    <w:p w14:paraId="5A566619" w14:textId="77777777" w:rsidR="005645A2" w:rsidRPr="007D4F53" w:rsidRDefault="00F85FBB" w:rsidP="002B2343">
      <w:pPr>
        <w:pStyle w:val="Text"/>
      </w:pPr>
      <w:r w:rsidRPr="007D4F53">
        <w:t>„</w:t>
      </w:r>
      <w:r w:rsidR="008E4653" w:rsidRPr="007D4F53">
        <w:t>Jenže víte, pane,</w:t>
      </w:r>
      <w:r w:rsidRPr="007D4F53">
        <w:t>“</w:t>
      </w:r>
      <w:r w:rsidR="008E4653" w:rsidRPr="007D4F53">
        <w:t xml:space="preserve"> namítal, </w:t>
      </w:r>
      <w:r w:rsidRPr="007D4F53">
        <w:t>„</w:t>
      </w:r>
      <w:r w:rsidR="008E4653" w:rsidRPr="007D4F53">
        <w:t>já o natěračích nevím zhola nic</w:t>
      </w:r>
      <w:r w:rsidRPr="007D4F53">
        <w:t>…</w:t>
      </w:r>
      <w:r w:rsidR="008E4653" w:rsidRPr="007D4F53">
        <w:t xml:space="preserve"> Jak mám nějakého vybrat?</w:t>
      </w:r>
      <w:r w:rsidRPr="007D4F53">
        <w:t>“</w:t>
      </w:r>
    </w:p>
    <w:p w14:paraId="7F8B4AC7" w14:textId="77777777" w:rsidR="005645A2" w:rsidRPr="007D4F53" w:rsidRDefault="00F85FBB" w:rsidP="002B2343">
      <w:pPr>
        <w:pStyle w:val="Text"/>
      </w:pPr>
      <w:r w:rsidRPr="007D4F53">
        <w:t>„</w:t>
      </w:r>
      <w:r w:rsidR="008E4653" w:rsidRPr="007D4F53">
        <w:t>Na tom nezáleží. Důležitá je sama nahodilost tvého výběru. Je nutné, aby mezi vámi dvěma došlo k přirozené konjunkci. Tak běž hledat, a až dojde k onomu sblížení, nemusíš se po mně shánět. Budu u tebe.</w:t>
      </w:r>
      <w:r w:rsidRPr="007D4F53">
        <w:t>“</w:t>
      </w:r>
    </w:p>
    <w:p w14:paraId="3BF5FDE4" w14:textId="77777777" w:rsidR="005645A2" w:rsidRPr="007D4F53" w:rsidRDefault="008E4653" w:rsidP="002B2343">
      <w:pPr>
        <w:pStyle w:val="Text"/>
      </w:pPr>
      <w:r w:rsidRPr="007D4F53">
        <w:t>Při tomto posledním příslibu Bronta trošku zamrazilo.</w:t>
      </w:r>
    </w:p>
    <w:p w14:paraId="0830A94A" w14:textId="77777777" w:rsidR="005645A2" w:rsidRPr="007D4F53" w:rsidRDefault="008E4653" w:rsidP="002B2343">
      <w:pPr>
        <w:pStyle w:val="Text"/>
      </w:pPr>
      <w:r w:rsidRPr="007D4F53">
        <w:lastRenderedPageBreak/>
        <w:t xml:space="preserve">Tak tedy došlo k tomu, že se nyní proplétal ulicemi k vrcholu Helixu </w:t>
      </w:r>
      <w:r w:rsidR="00F85FBB" w:rsidRPr="007D4F53">
        <w:t>–</w:t>
      </w:r>
      <w:r w:rsidRPr="007D4F53">
        <w:t xml:space="preserve"> a vystaven přehršlím možností, stal se poučeným hledačem natěračů. Už jich minul víc než dvacítku, za otevřenými dveřmi je zahlédl při práci, malíře pokojů či venkovní natěrače na lešeních ukotvených u fasád. Vědomí, že jeho volba musí být náhodná, Brontovi však nijak nepomáhalo. Právě naopak. Jak mohl vědět, že v tak důležité záležitosti učiní to </w:t>
      </w:r>
      <w:r w:rsidRPr="007D4F53">
        <w:rPr>
          <w:i/>
        </w:rPr>
        <w:t>správné</w:t>
      </w:r>
      <w:r w:rsidRPr="007D4F53">
        <w:t xml:space="preserve"> rozhodnutí7</w:t>
      </w:r>
    </w:p>
    <w:p w14:paraId="71490878" w14:textId="77777777" w:rsidR="005645A2" w:rsidRPr="007D4F53" w:rsidRDefault="008E4653" w:rsidP="002B2343">
      <w:pPr>
        <w:pStyle w:val="Text"/>
      </w:pPr>
      <w:r w:rsidRPr="007D4F53">
        <w:t xml:space="preserve">Základem Brontovy živnosti bylo dělat to, čeho je zjevně zapotřebí. Na jedné straně vykrýt, potom zaútočit </w:t>
      </w:r>
      <w:r w:rsidR="00F85FBB" w:rsidRPr="007D4F53">
        <w:t>–</w:t>
      </w:r>
      <w:r w:rsidRPr="007D4F53">
        <w:t xml:space="preserve"> při boji na život a na smrt, uváži</w:t>
      </w:r>
      <w:r w:rsidR="00F85FBB" w:rsidRPr="007D4F53">
        <w:t>l-l</w:t>
      </w:r>
      <w:r w:rsidRPr="007D4F53">
        <w:t xml:space="preserve">i jeho jednotlivé fáze, neexistoval příliš velký prostor pro nejednoznačnost. Jak, na základě </w:t>
      </w:r>
      <w:r w:rsidRPr="007D4F53">
        <w:rPr>
          <w:i/>
        </w:rPr>
        <w:t>čeho,</w:t>
      </w:r>
      <w:r w:rsidRPr="007D4F53">
        <w:t xml:space="preserve"> měl tedy vybrat konkrétního patlala? Všichni byli stejně opovrženíhodní, všichni do jednoho směšně pocákaní barvami své profese</w:t>
      </w:r>
      <w:r w:rsidR="00F85FBB" w:rsidRPr="007D4F53">
        <w:t>…</w:t>
      </w:r>
    </w:p>
    <w:p w14:paraId="51294B52" w14:textId="77777777" w:rsidR="005645A2" w:rsidRPr="007D4F53" w:rsidRDefault="008E4653" w:rsidP="002B2343">
      <w:pPr>
        <w:pStyle w:val="Text"/>
      </w:pPr>
      <w:r w:rsidRPr="007D4F53">
        <w:t xml:space="preserve">Po levé ruce se mu právě zvedala široká železná a dřevěná změť, která dosahovala do výšky plných osmi pater. Za kostrou lešení vykukovalo sedm pater pestře pomalovaných oken, přičemž na osmém se ještě pracovalo. Prohlížel si muže, jenž se tam lopotil </w:t>
      </w:r>
      <w:r w:rsidR="00F85FBB" w:rsidRPr="007D4F53">
        <w:t>–</w:t>
      </w:r>
      <w:r w:rsidRPr="007D4F53">
        <w:t xml:space="preserve"> ne, za </w:t>
      </w:r>
      <w:r w:rsidRPr="007D4F53">
        <w:rPr>
          <w:i/>
        </w:rPr>
        <w:t xml:space="preserve">tímhle </w:t>
      </w:r>
      <w:r w:rsidRPr="007D4F53">
        <w:t>patlalem by musel příliš dlouho nedůstojně lézt</w:t>
      </w:r>
      <w:r w:rsidR="00F85FBB" w:rsidRPr="007D4F53">
        <w:t>…</w:t>
      </w:r>
    </w:p>
    <w:p w14:paraId="000BA573" w14:textId="77777777" w:rsidR="005645A2" w:rsidRDefault="008E4653" w:rsidP="002B2343">
      <w:pPr>
        <w:pStyle w:val="Text"/>
      </w:pPr>
      <w:r w:rsidRPr="007D4F53">
        <w:t>Jak se tak rozhlížel po výškách, zahlédl na obloze záblesk pohybu. Ne</w:t>
      </w:r>
      <w:r w:rsidR="00F85FBB" w:rsidRPr="007D4F53">
        <w:t>…</w:t>
      </w:r>
      <w:r w:rsidRPr="007D4F53">
        <w:t xml:space="preserve"> záblesk z oblohy </w:t>
      </w:r>
      <w:r w:rsidRPr="007D4F53">
        <w:rPr>
          <w:i/>
        </w:rPr>
        <w:t>padal,</w:t>
      </w:r>
      <w:r w:rsidRPr="007D4F53">
        <w:t xml:space="preserve"> něc</w:t>
      </w:r>
      <w:r w:rsidRPr="008E4653">
        <w:t>o se řítilo přímo proti němu. Rychle ustoupil, bohužel však příliš pozdě, a vzápětí na rameni ucítil mohutný náraz a něco mu ošplíchlo celou levou stranu hlavy.</w:t>
      </w:r>
    </w:p>
    <w:p w14:paraId="77DF5F27" w14:textId="467E89CA" w:rsidR="005645A2" w:rsidRDefault="008E4653" w:rsidP="002B2343">
      <w:pPr>
        <w:pStyle w:val="Text"/>
      </w:pPr>
      <w:r w:rsidRPr="008E4653">
        <w:t>Ač by ho Bront nebyl schopen pojmenovat, předmět, který ho zasáhl, byl půlkruhový natěračský mop; velký chuchvalec ovčí vlny připevněný na krátké tyčce, rouno nasáklé dobrým půlgalonem světlemodré barvy.</w:t>
      </w:r>
    </w:p>
    <w:p w14:paraId="1F18011D" w14:textId="77777777" w:rsidR="005645A2" w:rsidRPr="007D4F53" w:rsidRDefault="008E4653" w:rsidP="002B2343">
      <w:pPr>
        <w:pStyle w:val="Text"/>
      </w:pPr>
      <w:r w:rsidRPr="008E4653">
        <w:t xml:space="preserve">Okolní ulici neprostoupil ani tak </w:t>
      </w:r>
      <w:r w:rsidRPr="007D4F53">
        <w:rPr>
          <w:i/>
        </w:rPr>
        <w:t>smích</w:t>
      </w:r>
      <w:r w:rsidRPr="007D4F53">
        <w:t xml:space="preserve"> jako spíše otřesené a soucitné výkřiky, </w:t>
      </w:r>
      <w:r w:rsidRPr="007D4F53">
        <w:rPr>
          <w:i/>
        </w:rPr>
        <w:t>protkané</w:t>
      </w:r>
      <w:r w:rsidRPr="007D4F53">
        <w:t xml:space="preserve"> smíchem z hrdel polekaných svědků, kteří si nemohli pomoci.</w:t>
      </w:r>
    </w:p>
    <w:p w14:paraId="5B90C712" w14:textId="77777777" w:rsidR="005645A2" w:rsidRDefault="008E4653" w:rsidP="002B2343">
      <w:pPr>
        <w:pStyle w:val="Text"/>
      </w:pPr>
      <w:r w:rsidRPr="008E4653">
        <w:t xml:space="preserve">Z vrcholu lešení se k němu donesl hlas, skřehotavý vzdáleností a obavami. </w:t>
      </w:r>
      <w:r w:rsidR="00F85FBB">
        <w:t>„</w:t>
      </w:r>
      <w:r w:rsidRPr="008E4653">
        <w:t>Strašně, strašně se vám omlouvám, pane! Vyklouzl mi z ruky! Byla to ode mě neodpustitelná nešikovnost! Prosím, přijměte ode mě odškodnění. Smím vám shodit dvacet zlatých liktorů?</w:t>
      </w:r>
      <w:r w:rsidR="00F85FBB">
        <w:t>“</w:t>
      </w:r>
    </w:p>
    <w:p w14:paraId="215AAEE0" w14:textId="77777777" w:rsidR="005645A2" w:rsidRDefault="008E4653" w:rsidP="002B2343">
      <w:pPr>
        <w:pStyle w:val="Text"/>
      </w:pPr>
      <w:r w:rsidRPr="008E4653">
        <w:t xml:space="preserve">Když Bront zamžoural vzhůru k vzdálené postavě, jež ho takto oslovila, modrá barva mu stékala po čele z promáčených vlasů jako </w:t>
      </w:r>
      <w:r w:rsidRPr="008E4653">
        <w:lastRenderedPageBreak/>
        <w:t>déšť z okraje střechy. Rukou si křiklavou špínu prudce smetl tváře a zahlédl postavičku s ježatými ryšavými vlasy, která se starostlivě vykláněla přes nejvyšší zábradlí lešení. I na vzdálenost více než osmdesáti stop bylo vidět, jak má líce a bradu ušmudlané od barvy</w:t>
      </w:r>
      <w:r w:rsidR="00F85FBB">
        <w:t>…</w:t>
      </w:r>
    </w:p>
    <w:p w14:paraId="6D13889A" w14:textId="77777777" w:rsidR="005645A2" w:rsidRPr="007D4F53" w:rsidRDefault="008E4653" w:rsidP="002B2343">
      <w:pPr>
        <w:pStyle w:val="Text"/>
      </w:pPr>
      <w:r w:rsidRPr="008E4653">
        <w:t xml:space="preserve">Dvacet liktorů byla velkorysá suma. Zdálo se, že tihle patlalové jsou nehorázně dobře placení </w:t>
      </w:r>
      <w:r w:rsidR="00F85FBB">
        <w:t>–</w:t>
      </w:r>
      <w:r w:rsidRPr="008E4653">
        <w:t xml:space="preserve"> myšlenky pronikající k Brontovi jakoby z velké dálky, neboť v hloubi duše kypěl zlostí. Patlalův návrh, který, jak se zdálo, přednesl polovině místních obyvatel, válečníkovu zlost jenom rozdmýchával. Být z půlky natřený na modro, jako harlekýn, všem na očích! A potom by měl dostat </w:t>
      </w:r>
      <w:r w:rsidRPr="007D4F53">
        <w:rPr>
          <w:i/>
        </w:rPr>
        <w:t>úplatek</w:t>
      </w:r>
      <w:r w:rsidRPr="007D4F53">
        <w:t xml:space="preserve"> a táhnout po svých, stále z půlky na modro!</w:t>
      </w:r>
    </w:p>
    <w:p w14:paraId="46A1526B" w14:textId="77777777" w:rsidR="005645A2" w:rsidRPr="007D4F53" w:rsidRDefault="008E4653" w:rsidP="002B2343">
      <w:pPr>
        <w:pStyle w:val="Text"/>
      </w:pPr>
      <w:r w:rsidRPr="007D4F53">
        <w:t xml:space="preserve">Bront zaryčel, až mu na hrdle vystoupily žíly: </w:t>
      </w:r>
      <w:r w:rsidR="00F85FBB" w:rsidRPr="007D4F53">
        <w:t>„</w:t>
      </w:r>
      <w:r w:rsidRPr="007D4F53">
        <w:t xml:space="preserve">Slez </w:t>
      </w:r>
      <w:r w:rsidRPr="007D4F53">
        <w:rPr>
          <w:i/>
        </w:rPr>
        <w:t>dolů,</w:t>
      </w:r>
      <w:r w:rsidRPr="007D4F53">
        <w:t xml:space="preserve"> očisti mě, a pak tě </w:t>
      </w:r>
      <w:r w:rsidRPr="007D4F53">
        <w:rPr>
          <w:i/>
        </w:rPr>
        <w:t>zabiju!</w:t>
      </w:r>
      <w:r w:rsidR="00F85FBB" w:rsidRPr="007D4F53">
        <w:rPr>
          <w:i/>
        </w:rPr>
        <w:t>“</w:t>
      </w:r>
    </w:p>
    <w:p w14:paraId="5AC076F4" w14:textId="77777777" w:rsidR="005645A2" w:rsidRPr="007D4F53" w:rsidRDefault="008E4653" w:rsidP="002B2343">
      <w:pPr>
        <w:pStyle w:val="Text"/>
      </w:pPr>
      <w:r w:rsidRPr="007D4F53">
        <w:t>Postava na lešení se chvíli nehýbala ani se neměla k odpovědi. Celá ulice jako jeden člověk uhranuté čekala, jak se vyjádří.</w:t>
      </w:r>
    </w:p>
    <w:p w14:paraId="3D6ACD65" w14:textId="77777777" w:rsidR="005645A2" w:rsidRPr="007D4F53" w:rsidRDefault="00F85FBB" w:rsidP="002B2343">
      <w:pPr>
        <w:pStyle w:val="Text"/>
      </w:pPr>
      <w:r w:rsidRPr="007D4F53">
        <w:t>„</w:t>
      </w:r>
      <w:r w:rsidR="008E4653" w:rsidRPr="007D4F53">
        <w:t xml:space="preserve">Ctěný pane! Tak nespravedlivě a nezaslouženě potřísněný pane! Co nejupřímněji, nejpokorněji a nejvroucněji se vám omlouvám, ač raději bych vám chtěl shodit několik ručníků a možná dvacet </w:t>
      </w:r>
      <w:r w:rsidR="008E4653" w:rsidRPr="007D4F53">
        <w:rPr>
          <w:i/>
        </w:rPr>
        <w:t>pět</w:t>
      </w:r>
      <w:r w:rsidR="008E4653" w:rsidRPr="007D4F53">
        <w:t xml:space="preserve"> liktorů!</w:t>
      </w:r>
      <w:r w:rsidRPr="007D4F53">
        <w:t>“</w:t>
      </w:r>
    </w:p>
    <w:p w14:paraId="60C50DBA" w14:textId="6DBD91BD" w:rsidR="005645A2" w:rsidRPr="007D4F53" w:rsidRDefault="00F85FBB" w:rsidP="002B2343">
      <w:pPr>
        <w:pStyle w:val="Text"/>
      </w:pPr>
      <w:r w:rsidRPr="007D4F53">
        <w:t>„</w:t>
      </w:r>
      <w:r w:rsidR="008E4653" w:rsidRPr="007D4F53">
        <w:t xml:space="preserve">Tak ty mě chceš </w:t>
      </w:r>
      <w:r w:rsidR="008E4653" w:rsidRPr="007D4F53">
        <w:rPr>
          <w:i/>
        </w:rPr>
        <w:t>uplatit!</w:t>
      </w:r>
      <w:r w:rsidR="008E4653" w:rsidRPr="007D4F53">
        <w:t xml:space="preserve"> Já tebe spíš </w:t>
      </w:r>
      <w:r w:rsidR="008E4653" w:rsidRPr="007D4F53">
        <w:rPr>
          <w:i/>
        </w:rPr>
        <w:t>utratit!</w:t>
      </w:r>
      <w:r w:rsidRPr="007D4F53">
        <w:rPr>
          <w:i/>
        </w:rPr>
        <w:t>“</w:t>
      </w:r>
      <w:r w:rsidR="008E4653" w:rsidRPr="007D4F53">
        <w:t xml:space="preserve"> Vztek, kterému ryčně dával průchod, mu drásal hrdlo. Vyskočil na jeden z obrovských plechových sudů od barvy, jež stály seřazené pod pohupujícím se kladkostrojem, a chopil se lešení. A začal po vnější konstrukci chvatně šplhat, neboť v žáru bitvy zlezl už nejedn</w:t>
      </w:r>
      <w:r w:rsidR="00F37BA2" w:rsidRPr="007D4F53">
        <w:t>u závratně vysokou hradbu.</w:t>
      </w:r>
    </w:p>
    <w:p w14:paraId="7C6C212D" w14:textId="77777777" w:rsidR="005645A2" w:rsidRPr="007D4F53" w:rsidRDefault="00F85FBB" w:rsidP="002B2343">
      <w:pPr>
        <w:pStyle w:val="Text"/>
      </w:pPr>
      <w:r w:rsidRPr="007D4F53">
        <w:t>„</w:t>
      </w:r>
      <w:r w:rsidR="008E4653" w:rsidRPr="007D4F53">
        <w:t>Musím vás s lítostí, s hlubokou lítostí požádat, abyste mi nelezl po lešení, pane!</w:t>
      </w:r>
      <w:r w:rsidRPr="007D4F53">
        <w:t>“</w:t>
      </w:r>
      <w:r w:rsidR="008E4653" w:rsidRPr="007D4F53">
        <w:t xml:space="preserve"> Když ona slova natěrač zakřičel, zmizel z dohledu. Bront konstrukcí, již zdolával, ucítil mužův vzdálený a spěšný dusot </w:t>
      </w:r>
      <w:r w:rsidRPr="007D4F53">
        <w:t>–</w:t>
      </w:r>
      <w:r w:rsidR="008E4653" w:rsidRPr="007D4F53">
        <w:t xml:space="preserve"> běžel po horních fošnách, aby mu zkřížil cestu. Jeho ušmudlaná tvář pak zcela nahoře vykoukla Brontovi přímo nad hlavou. Válečník, jenž už stačil zlézt tři patra a hbitě se pohyboval stále výše, spatřil v mnohem větším detailu natěračův obličej </w:t>
      </w:r>
      <w:r w:rsidRPr="007D4F53">
        <w:t>–</w:t>
      </w:r>
      <w:r w:rsidR="008E4653" w:rsidRPr="007D4F53">
        <w:t xml:space="preserve"> fretčí lícní kosti, poměrně malý nos a čelist.</w:t>
      </w:r>
    </w:p>
    <w:p w14:paraId="45656A45" w14:textId="77777777" w:rsidR="005645A2" w:rsidRPr="007D4F53" w:rsidRDefault="00F85FBB" w:rsidP="002B2343">
      <w:pPr>
        <w:pStyle w:val="Text"/>
      </w:pPr>
      <w:r w:rsidRPr="007D4F53">
        <w:t>„</w:t>
      </w:r>
      <w:r w:rsidR="008E4653" w:rsidRPr="007D4F53">
        <w:t>Říkáš, že ti nemám lézt po lešení?</w:t>
      </w:r>
      <w:r w:rsidRPr="007D4F53">
        <w:t>“</w:t>
      </w:r>
      <w:r w:rsidR="008E4653" w:rsidRPr="007D4F53">
        <w:t xml:space="preserve"> zahulákal a ještě přidal. Patlal ucukl z dohledu a potom se vynořil s těžkou fošnou, kterou </w:t>
      </w:r>
      <w:r w:rsidR="008E4653" w:rsidRPr="007D4F53">
        <w:lastRenderedPageBreak/>
        <w:t xml:space="preserve">svíral v polovině její značné délky </w:t>
      </w:r>
      <w:r w:rsidRPr="007D4F53">
        <w:t>–</w:t>
      </w:r>
      <w:r w:rsidR="008E4653" w:rsidRPr="007D4F53">
        <w:t xml:space="preserve"> poté se i s ní opět vyklonil. Ta ohavná fretka byla silnější, než vypadala.</w:t>
      </w:r>
    </w:p>
    <w:p w14:paraId="2662C64D" w14:textId="77777777" w:rsidR="005645A2" w:rsidRDefault="00F85FBB" w:rsidP="002B2343">
      <w:pPr>
        <w:pStyle w:val="Text"/>
      </w:pPr>
      <w:r w:rsidRPr="007D4F53">
        <w:rPr>
          <w:i/>
        </w:rPr>
        <w:t>„</w:t>
      </w:r>
      <w:r w:rsidR="008E4653" w:rsidRPr="007D4F53">
        <w:rPr>
          <w:i/>
        </w:rPr>
        <w:t>Prosím,</w:t>
      </w:r>
      <w:r w:rsidR="008E4653" w:rsidRPr="007D4F53">
        <w:t xml:space="preserve"> přestaňte se mi sem hnát! Zapřísahám vás! Nevýslovně se vám omlouvám</w:t>
      </w:r>
      <w:r w:rsidR="008E4653" w:rsidRPr="008E4653">
        <w:t>!</w:t>
      </w:r>
      <w:r>
        <w:t>“</w:t>
      </w:r>
    </w:p>
    <w:p w14:paraId="7ED2F9D2" w14:textId="77777777" w:rsidR="005645A2" w:rsidRDefault="008E4653" w:rsidP="002B2343">
      <w:pPr>
        <w:pStyle w:val="Text"/>
      </w:pPr>
      <w:r w:rsidRPr="008E4653">
        <w:t>Bronta dělila od ryšavého bídáka pouhá dvě patra a dál se bezhlavě dral vzhůru. Ještě třikrát se natáhne a sevře patlalův krk mezi prsty.</w:t>
      </w:r>
    </w:p>
    <w:p w14:paraId="35C6BFAE" w14:textId="77777777" w:rsidR="005645A2" w:rsidRDefault="008E4653" w:rsidP="002B2343">
      <w:pPr>
        <w:pStyle w:val="Text"/>
      </w:pPr>
      <w:r w:rsidRPr="008E4653">
        <w:t>Avšak znenadání se mu fošna zešikma zřítila na ruce. Jako boční beranidlo mu srazila prsty zaklesnuté za dřevo; začal po zádech padat k zemi.</w:t>
      </w:r>
    </w:p>
    <w:p w14:paraId="7F076BBD" w14:textId="77777777" w:rsidR="005645A2" w:rsidRDefault="008E4653" w:rsidP="002B2343">
      <w:pPr>
        <w:pStyle w:val="Text"/>
      </w:pPr>
      <w:r w:rsidRPr="008E4653">
        <w:t xml:space="preserve">Po celou dobu střetu se zdálo, jako by Bront vždy reagoval o chlup později, než by měl </w:t>
      </w:r>
      <w:r w:rsidR="00F85FBB">
        <w:t>–</w:t>
      </w:r>
      <w:r w:rsidRPr="008E4653">
        <w:t xml:space="preserve"> a pozdě zareagoval i nyní, neboť uletěl třicet stop, než se pustil do přemetu vzad, aby při nárazu dopadl nohama napřed.</w:t>
      </w:r>
    </w:p>
    <w:p w14:paraId="3D46E7F9" w14:textId="41926A65" w:rsidR="005645A2" w:rsidRDefault="008E4653" w:rsidP="002B2343">
      <w:pPr>
        <w:pStyle w:val="Text"/>
      </w:pPr>
      <w:r w:rsidRPr="008E4653">
        <w:t>Doskok by se mu byl zdařil, kdyby dole na koze nestál další obrovský sud. Sud mu znemožnil přemet dokončit a Bront na něm týlem a rameny prorazil víko. Hlavou dolů se až po kolena zanořil do gejzíru barvy a rozptýlil tak kolem sebe korónu, před níž dav jako jeden muž</w:t>
      </w:r>
      <w:r w:rsidR="005645A2">
        <w:t xml:space="preserve"> </w:t>
      </w:r>
      <w:r w:rsidR="00F85FBB">
        <w:t>–</w:t>
      </w:r>
      <w:r w:rsidRPr="008E4653">
        <w:t xml:space="preserve"> avšak ne vždy s dokonalým úspěchem </w:t>
      </w:r>
      <w:r w:rsidR="00F85FBB">
        <w:t>–</w:t>
      </w:r>
      <w:r w:rsidRPr="008E4653">
        <w:t xml:space="preserve"> ucukl.</w:t>
      </w:r>
    </w:p>
    <w:p w14:paraId="21475A4A" w14:textId="7033E711" w:rsidR="005645A2" w:rsidRDefault="008E4653" w:rsidP="002B2343">
      <w:pPr>
        <w:pStyle w:val="Text"/>
      </w:pPr>
      <w:r w:rsidRPr="008E4653">
        <w:t>Ač na okolostojících spočinula barva, při pohledu na krátkou působivou kolizi mezi šermířem a natěr</w:t>
      </w:r>
      <w:r w:rsidR="007D4F53">
        <w:t>ačem takřka oněměli úžasem. Nej</w:t>
      </w:r>
      <w:r w:rsidRPr="008E4653">
        <w:t>hlasitějším zvukem na celé ulici pak byl dupot natěrače chvatně sbíhajícího po lešení.</w:t>
      </w:r>
    </w:p>
    <w:p w14:paraId="38607953" w14:textId="77777777" w:rsidR="005645A2" w:rsidRDefault="00F85FBB" w:rsidP="002B2343">
      <w:pPr>
        <w:pStyle w:val="Text"/>
      </w:pPr>
      <w:r>
        <w:t>„</w:t>
      </w:r>
      <w:r w:rsidR="008E4653" w:rsidRPr="008E4653">
        <w:t>Přátelé! Sousedé! Pomozte, prosím! Vždyť se může utopit!</w:t>
      </w:r>
      <w:r>
        <w:t>“</w:t>
      </w:r>
      <w:r w:rsidR="008E4653" w:rsidRPr="008E4653">
        <w:t xml:space="preserve"> zavolal z bidýlka těsně nad proraženým sudem.</w:t>
      </w:r>
    </w:p>
    <w:p w14:paraId="793A0652" w14:textId="77777777" w:rsidR="005645A2" w:rsidRDefault="00F85FBB" w:rsidP="002B2343">
      <w:pPr>
        <w:pStyle w:val="Text"/>
      </w:pPr>
      <w:r>
        <w:t>„</w:t>
      </w:r>
      <w:r w:rsidR="008E4653" w:rsidRPr="008E4653">
        <w:t>Už se utopil!</w:t>
      </w:r>
      <w:r>
        <w:t>“</w:t>
      </w:r>
      <w:r w:rsidR="008E4653" w:rsidRPr="008E4653">
        <w:t xml:space="preserve"> vykřikl někdo. </w:t>
      </w:r>
      <w:r>
        <w:t>„</w:t>
      </w:r>
      <w:r w:rsidR="008E4653" w:rsidRPr="008E4653">
        <w:t>Podívejte!</w:t>
      </w:r>
      <w:r>
        <w:t>“</w:t>
      </w:r>
    </w:p>
    <w:p w14:paraId="77223FD6" w14:textId="77777777" w:rsidR="005645A2" w:rsidRDefault="008E4653" w:rsidP="002B2343">
      <w:pPr>
        <w:pStyle w:val="Text"/>
      </w:pPr>
      <w:r w:rsidRPr="008E4653">
        <w:t>Přímo pod natěračem chvíli trhaně šlapaly vzduch Brontovy nohy v opáncích a lýtka v holenicích, jež však vzápětí strnuly jako dva groteskní květy vyčnívající z nachového rybníku.</w:t>
      </w:r>
    </w:p>
    <w:p w14:paraId="734EC957" w14:textId="77777777" w:rsidR="005645A2" w:rsidRDefault="00F85FBB" w:rsidP="002B2343">
      <w:pPr>
        <w:pStyle w:val="Text"/>
      </w:pPr>
      <w:r>
        <w:t>„</w:t>
      </w:r>
      <w:r w:rsidR="008E4653" w:rsidRPr="008E4653">
        <w:t>Přátelé!</w:t>
      </w:r>
      <w:r>
        <w:t>“</w:t>
      </w:r>
      <w:r w:rsidR="008E4653" w:rsidRPr="008E4653">
        <w:t xml:space="preserve"> zvolal natěrač. </w:t>
      </w:r>
      <w:r>
        <w:t>„</w:t>
      </w:r>
      <w:r w:rsidR="008E4653" w:rsidRPr="008E4653">
        <w:t>Všechno jste to viděli! Mohu se spolehnout, že mi to nebudete klást za vinu?</w:t>
      </w:r>
      <w:r>
        <w:t>“</w:t>
      </w:r>
    </w:p>
    <w:p w14:paraId="70F9C48A" w14:textId="77777777" w:rsidR="005645A2" w:rsidRDefault="00F85FBB" w:rsidP="002B2343">
      <w:pPr>
        <w:pStyle w:val="Text"/>
      </w:pPr>
      <w:r>
        <w:t>„</w:t>
      </w:r>
      <w:r w:rsidR="008E4653" w:rsidRPr="008E4653">
        <w:t>Nikdo vám nic za vinu neklade, pane.</w:t>
      </w:r>
      <w:r>
        <w:t>“</w:t>
      </w:r>
      <w:r w:rsidR="008E4653" w:rsidRPr="008E4653">
        <w:t xml:space="preserve"> Hlas všechny překvapil. Muže, jemuž patřil, si v jejich středu nikdo nevšiml </w:t>
      </w:r>
      <w:r>
        <w:t>–</w:t>
      </w:r>
      <w:r w:rsidR="008E4653" w:rsidRPr="008E4653">
        <w:t xml:space="preserve"> hubeného bělovousého starce v odřeném koženém rouchu. </w:t>
      </w:r>
      <w:r>
        <w:t>„</w:t>
      </w:r>
      <w:r w:rsidR="008E4653" w:rsidRPr="008E4653">
        <w:t xml:space="preserve">Drazí občané! Od začátku do konce jsme byli svědky dokonale nešťastné události! O nic méně nešťastné, než je znečištění vaší ulice, vašich svršků! </w:t>
      </w:r>
      <w:r w:rsidR="008E4653" w:rsidRPr="008E4653">
        <w:lastRenderedPageBreak/>
        <w:t>Občanský smysl pro patřičnost mě nutí, abych vám odčinil způsobenou škodu.</w:t>
      </w:r>
      <w:r>
        <w:t>“</w:t>
      </w:r>
    </w:p>
    <w:p w14:paraId="787288E6" w14:textId="77777777" w:rsidR="005645A2" w:rsidRDefault="008E4653" w:rsidP="002B2343">
      <w:pPr>
        <w:pStyle w:val="Text"/>
      </w:pPr>
      <w:r w:rsidRPr="008E4653">
        <w:t>Na okamžik se zdálo, jako by denní světlo pohaslo. Sluneční světlo přešlo od zlatavého odstínu k barvě tmavého medu a ulici prostoupil podivný podvečerní pocit, jako kdyby se měly rozsvítit pouliční lampy. Natěrač, jenž se stále přidržoval lešení nad plechovým sudem, zamrkal a zavrtěl hlavou.</w:t>
      </w:r>
    </w:p>
    <w:p w14:paraId="376308BC" w14:textId="028C8DB6" w:rsidR="005645A2" w:rsidRDefault="008E4653" w:rsidP="002B2343">
      <w:pPr>
        <w:pStyle w:val="Text"/>
      </w:pPr>
      <w:r w:rsidRPr="008E4653">
        <w:t xml:space="preserve">A potom bylo opět jasné poledne, lidé se rozcházeli a vzduchem se neslo slabé hučení jejich všemožných rozprav, jako by je nic nevyrušilo. Natěrač na oděvu žádného člověka na ulici nezahlédl jedinou slézovou skvrnu </w:t>
      </w:r>
      <w:r w:rsidR="00F85FBB">
        <w:t>–</w:t>
      </w:r>
      <w:r w:rsidRPr="008E4653">
        <w:t xml:space="preserve"> k nalezení nebyla ani nikde na dlažbě. Cizinec se na něj usmál. </w:t>
      </w:r>
      <w:r w:rsidR="00F85FBB">
        <w:t>„</w:t>
      </w:r>
      <w:r w:rsidRPr="008E4653">
        <w:t xml:space="preserve">Ráčíte, prosím, slézt? Mohu se zeptat, jak se </w:t>
      </w:r>
      <w:r w:rsidR="007D4F53" w:rsidRPr="008E4653">
        <w:t>jmenujete</w:t>
      </w:r>
      <w:r w:rsidRPr="008E4653">
        <w:t>? Já jsem Nejstarší Kadaster, z Karkmahn</w:t>
      </w:r>
      <w:r w:rsidR="00F85FBB" w:rsidRPr="008E4653">
        <w:t>u</w:t>
      </w:r>
      <w:r w:rsidR="00F85FBB">
        <w:t>-</w:t>
      </w:r>
      <w:r w:rsidR="00F85FBB" w:rsidRPr="008E4653">
        <w:t>R</w:t>
      </w:r>
      <w:r w:rsidRPr="008E4653">
        <w:t>a, a jsem vám plně k službám.</w:t>
      </w:r>
      <w:r w:rsidR="00F85FBB">
        <w:t>“</w:t>
      </w:r>
    </w:p>
    <w:p w14:paraId="37C3436D" w14:textId="77777777" w:rsidR="005645A2" w:rsidRDefault="00F85FBB" w:rsidP="002B2343">
      <w:pPr>
        <w:pStyle w:val="Text"/>
      </w:pPr>
      <w:r>
        <w:t>„</w:t>
      </w:r>
      <w:r w:rsidR="008E4653" w:rsidRPr="008E4653">
        <w:t xml:space="preserve">Já jsem Grošák Tes, barvmistr z Helixu, k </w:t>
      </w:r>
      <w:r w:rsidR="008E4653" w:rsidRPr="007D4F53">
        <w:rPr>
          <w:i/>
        </w:rPr>
        <w:t>vašim</w:t>
      </w:r>
      <w:r w:rsidR="008E4653" w:rsidRPr="008E4653">
        <w:t xml:space="preserve"> službám. Prosím, říkejte mi Tes.</w:t>
      </w:r>
      <w:r>
        <w:t>“</w:t>
      </w:r>
      <w:r w:rsidR="008E4653" w:rsidRPr="008E4653">
        <w:t xml:space="preserve"> Muž seskočil na ulici. Ač nebyl velký, působil dojmem, že je hutně a mrštně stavěný. Měl přívětivý, zdvořilý výraz. Důlky modrých očí měl vrásčité a opálené </w:t>
      </w:r>
      <w:r>
        <w:t>–</w:t>
      </w:r>
      <w:r w:rsidR="008E4653" w:rsidRPr="008E4653">
        <w:t xml:space="preserve"> a jeho oči se zdály být zlehka rozklížené do stran, neboť si častokrát dlouze prohlížely fasády a představovaly si na nich nové barvy</w:t>
      </w:r>
      <w:r>
        <w:t>…</w:t>
      </w:r>
    </w:p>
    <w:p w14:paraId="64076246" w14:textId="77777777" w:rsidR="005645A2" w:rsidRDefault="00F85FBB" w:rsidP="002B2343">
      <w:pPr>
        <w:pStyle w:val="Text"/>
      </w:pPr>
      <w:r>
        <w:t>„</w:t>
      </w:r>
      <w:r w:rsidR="008E4653" w:rsidRPr="008E4653">
        <w:t>Tesi, kdybyste mi laskavě pomohl, rád bych uložil k věčnému odpočinku tohoto nebohého pána. Víte, znal jsem ho, a nikdo jiný ho na tomto místě nezná. Byl to svým způsobem slušný člověk, byť s tragickým sklonem k afektovanosti.</w:t>
      </w:r>
      <w:r>
        <w:t>“</w:t>
      </w:r>
    </w:p>
    <w:p w14:paraId="3C436222" w14:textId="26758741" w:rsidR="005645A2" w:rsidRDefault="00F85FBB" w:rsidP="002B2343">
      <w:pPr>
        <w:pStyle w:val="Text"/>
      </w:pPr>
      <w:r>
        <w:t>„</w:t>
      </w:r>
      <w:r w:rsidR="008E4653" w:rsidRPr="008E4653">
        <w:t>Jste pozoruhodný, velkorysý muž! Velic</w:t>
      </w:r>
      <w:r w:rsidR="00F37BA2">
        <w:t>e se omlouvám, že jsem mimoděk“</w:t>
      </w:r>
    </w:p>
    <w:p w14:paraId="0D69C955" w14:textId="77777777" w:rsidR="005645A2" w:rsidRDefault="008E4653" w:rsidP="002B2343">
      <w:pPr>
        <w:pStyle w:val="Text"/>
      </w:pPr>
      <w:r w:rsidRPr="008E4653">
        <w:t>Tesův nový přítel se odvrátil a elegantně zastavil okolojedoucí povoz, jenž byl prázdný a rachotil na ocelí okovaných kolech. Kočímu, statnému ňoumovi s rozcuchanými vlasy, něco naléhavě zašeptal. Chlapův obličej zvolna opanoval úžas. Jen co od mága přijal těžký měšec, slezl z kozlíku, odhákl drobného ploda a odvedl zvíře pryč. Kadaster pokynul natěrači.</w:t>
      </w:r>
    </w:p>
    <w:p w14:paraId="0D97B36E" w14:textId="77777777" w:rsidR="005645A2" w:rsidRDefault="00F85FBB" w:rsidP="002B2343">
      <w:pPr>
        <w:pStyle w:val="Text"/>
      </w:pPr>
      <w:r>
        <w:t>„</w:t>
      </w:r>
      <w:r w:rsidR="008E4653" w:rsidRPr="008E4653">
        <w:t>Poslyšte, Tesi, mohli bychom použít váš kladkostroj a přenést s jeho pomocí sud, a ubohého Bronta, na povoz?</w:t>
      </w:r>
      <w:r>
        <w:t>“</w:t>
      </w:r>
    </w:p>
    <w:p w14:paraId="6A036905" w14:textId="77777777" w:rsidR="005645A2" w:rsidRDefault="008E4653" w:rsidP="002B2343">
      <w:pPr>
        <w:pStyle w:val="Text"/>
      </w:pPr>
      <w:r w:rsidRPr="008E4653">
        <w:t xml:space="preserve">Jakmile přesun dokončili, Kadaster natáhl ruku, láskyplně poplácal Brontova vyčnívající lýtka a elegicky pronesl: </w:t>
      </w:r>
      <w:r w:rsidR="00F85FBB">
        <w:t>„</w:t>
      </w:r>
      <w:r w:rsidRPr="008E4653">
        <w:t xml:space="preserve">V rámci </w:t>
      </w:r>
      <w:r w:rsidRPr="008E4653">
        <w:lastRenderedPageBreak/>
        <w:t>svých možností to byl slušný člověk. Koneckonců kdo z nás je naprosto dokonalý? Mohli bychom ho nyní zavézt do mého příbytku?</w:t>
      </w:r>
      <w:r w:rsidR="00F85FBB">
        <w:t>“</w:t>
      </w:r>
      <w:r w:rsidRPr="008E4653">
        <w:t xml:space="preserve"> A mág ukázal na vchod do domu, jehož horní patro ještě před chvílí Tes natíral.</w:t>
      </w:r>
    </w:p>
    <w:p w14:paraId="0FE63360" w14:textId="77777777" w:rsidR="005645A2" w:rsidRDefault="008E4653" w:rsidP="002B2343">
      <w:pPr>
        <w:pStyle w:val="Text"/>
      </w:pPr>
      <w:r w:rsidRPr="008E4653">
        <w:t xml:space="preserve">Barvmistr zůstal ohromeně stát. Věděl </w:t>
      </w:r>
      <w:r w:rsidR="00F85FBB">
        <w:t>–</w:t>
      </w:r>
      <w:r w:rsidRPr="008E4653">
        <w:t xml:space="preserve"> stejně jako celý Helix </w:t>
      </w:r>
      <w:r w:rsidR="00F85FBB">
        <w:t>–</w:t>
      </w:r>
      <w:r w:rsidRPr="008E4653">
        <w:t>, že onou budovou je Panský dům, přepychový rezidenční klub, druhý domov starobylých rentiérů a hodnostářů na odpočinku. A věděl, že dveře, na něž Kadaster ukázal, se otevírají do haly opatřené stylovým kobercem, v níž sice byl dostatek místa, ale která nemohla přijmout objemný povoz, neboť do ní vedly příliš úzké dveře.</w:t>
      </w:r>
    </w:p>
    <w:p w14:paraId="30BE6F6E" w14:textId="77777777" w:rsidR="005645A2" w:rsidRDefault="00F85FBB" w:rsidP="002B2343">
      <w:pPr>
        <w:pStyle w:val="Text"/>
      </w:pPr>
      <w:r>
        <w:t>„</w:t>
      </w:r>
      <w:r w:rsidR="008E4653" w:rsidRPr="008E4653">
        <w:t xml:space="preserve">To chcete vtáhnout povoz </w:t>
      </w:r>
      <w:r w:rsidR="008E4653" w:rsidRPr="007D4F53">
        <w:rPr>
          <w:i/>
        </w:rPr>
        <w:t>dovnitř,</w:t>
      </w:r>
      <w:r w:rsidR="008E4653" w:rsidRPr="008E4653">
        <w:t xml:space="preserve"> pane?</w:t>
      </w:r>
      <w:r>
        <w:t>“</w:t>
      </w:r>
    </w:p>
    <w:p w14:paraId="4FF5B6D9" w14:textId="77777777" w:rsidR="005645A2" w:rsidRDefault="00F85FBB" w:rsidP="002B2343">
      <w:pPr>
        <w:pStyle w:val="Text"/>
      </w:pPr>
      <w:r>
        <w:t>„</w:t>
      </w:r>
      <w:r w:rsidR="008E4653" w:rsidRPr="008E4653">
        <w:t>Nu, pro začátek tam vtáhněme jenom postraňky, a uvidíme, kam se dostaneme. Co říkáte?</w:t>
      </w:r>
      <w:r>
        <w:t>“</w:t>
      </w:r>
    </w:p>
    <w:p w14:paraId="5CBBD3E1" w14:textId="77777777" w:rsidR="005645A2" w:rsidRDefault="008E4653" w:rsidP="002B2343">
      <w:pPr>
        <w:pStyle w:val="Text"/>
      </w:pPr>
      <w:r w:rsidRPr="008E4653">
        <w:t xml:space="preserve">Protáhli postraňky přes práh </w:t>
      </w:r>
      <w:r w:rsidR="00F85FBB">
        <w:t>–</w:t>
      </w:r>
      <w:r w:rsidRPr="008E4653">
        <w:t xml:space="preserve"> tahat vlastně ani nemuseli, protože se zdálo, že kola se valí sama od sebe </w:t>
      </w:r>
      <w:r w:rsidR="00F85FBB">
        <w:t>–</w:t>
      </w:r>
      <w:r w:rsidRPr="008E4653">
        <w:t xml:space="preserve"> a ocitli se nikoliv v dobře známé hale Panského klubu, nýbrž ve vysoké chodbě z tesaného kamene, nahoře tonoucí ve tmě, dole však osvětlené zažloutlou září, jakoby se linoucí z dlaždic, po nichž kráčeli. Povoz se tiše valil za nimi a nohy nebohého Bronta se na něm kývaly ve slézové tůni jako dvě pohřební lilie.</w:t>
      </w:r>
    </w:p>
    <w:p w14:paraId="3EA93422" w14:textId="51BB02E0" w:rsidR="005645A2" w:rsidRDefault="00B81CF3" w:rsidP="002B2343">
      <w:pPr>
        <w:pStyle w:val="Text"/>
      </w:pPr>
      <w:r>
        <w:t>„</w:t>
      </w:r>
      <w:r w:rsidR="008E4653" w:rsidRPr="008E4653">
        <w:t>Přiznám se, Tesi,</w:t>
      </w:r>
      <w:r w:rsidR="00F85FBB">
        <w:t>“</w:t>
      </w:r>
      <w:r w:rsidR="008E4653" w:rsidRPr="008E4653">
        <w:t xml:space="preserve"> pronesl Kadaster za chůze, </w:t>
      </w:r>
      <w:r w:rsidR="00F85FBB">
        <w:t>„</w:t>
      </w:r>
      <w:r w:rsidR="008E4653" w:rsidRPr="008E4653">
        <w:t>že Bronta jsem k vám do města poslal já, aby vyhledal člověka vašeho řemesla. Způsob vašeho setkání jsem musel ponechat náhodě. Mrzí mne, že vás oba vystavila takovému</w:t>
      </w:r>
      <w:r w:rsidR="00F85FBB">
        <w:t>…</w:t>
      </w:r>
      <w:r w:rsidR="008E4653" w:rsidRPr="008E4653">
        <w:t xml:space="preserve"> vypětí. A teď, když jsme tu tak všichni pohromadě, bych si vás chtěl najmout na práci, vás i tady Bronta, s příslibem toho, co vám, jak doufám, připadne jako štědrá odměna, neboť ji budou tvořit mince z toho nejčistšího zlata: pro každého z vás mám padesát tisíc liktorů.</w:t>
      </w:r>
      <w:r w:rsidR="00F85FBB">
        <w:t>“</w:t>
      </w:r>
    </w:p>
    <w:p w14:paraId="3B7995EA" w14:textId="77777777" w:rsidR="005645A2" w:rsidRDefault="008E4653" w:rsidP="002B2343">
      <w:pPr>
        <w:pStyle w:val="Text"/>
      </w:pPr>
      <w:r w:rsidRPr="008E4653">
        <w:t xml:space="preserve">Tes otevřel ústa, z nichž se mu zprvu nevydral jediný zvuk. Nakonec řekl: </w:t>
      </w:r>
      <w:r w:rsidR="00F85FBB">
        <w:t>„</w:t>
      </w:r>
      <w:r w:rsidRPr="008E4653">
        <w:t>Je mi nesmírnou ctí, že mé služby oceňujete takovou částkou, a samozřejmě si velice rád vyslechnu, co zamýšlíte. Přesto, ač bych raději zemřel, než se vás dotkl,</w:t>
      </w:r>
      <w:r w:rsidR="00F85FBB">
        <w:t>“</w:t>
      </w:r>
      <w:r w:rsidRPr="008E4653">
        <w:t xml:space="preserve"> dodal, </w:t>
      </w:r>
      <w:r w:rsidR="00F85FBB">
        <w:t>„</w:t>
      </w:r>
      <w:r w:rsidRPr="008E4653">
        <w:t>se vás musím zeptat, zda vaše plány nehatí, abych tak řekl, neživost pana Bronta.</w:t>
      </w:r>
      <w:r w:rsidR="00F85FBB">
        <w:t>“</w:t>
      </w:r>
    </w:p>
    <w:p w14:paraId="49FA5175" w14:textId="46161723" w:rsidR="005645A2" w:rsidRDefault="00F85FBB" w:rsidP="002B2343">
      <w:pPr>
        <w:pStyle w:val="Text"/>
      </w:pPr>
      <w:r>
        <w:t>„</w:t>
      </w:r>
      <w:r w:rsidR="008E4653" w:rsidRPr="008E4653">
        <w:t>Ach!</w:t>
      </w:r>
      <w:r>
        <w:t>“</w:t>
      </w:r>
      <w:r w:rsidR="008E4653" w:rsidRPr="008E4653">
        <w:t xml:space="preserve"> zvolal Kadaster. </w:t>
      </w:r>
      <w:r>
        <w:t>„</w:t>
      </w:r>
      <w:r w:rsidR="008E4653" w:rsidRPr="008E4653">
        <w:t xml:space="preserve">Blížíme se k terase </w:t>
      </w:r>
      <w:r>
        <w:t>–</w:t>
      </w:r>
      <w:r w:rsidR="008E4653" w:rsidRPr="008E4653">
        <w:t xml:space="preserve"> všem naliji něco k občerstvení.</w:t>
      </w:r>
      <w:r>
        <w:t>“</w:t>
      </w:r>
    </w:p>
    <w:p w14:paraId="7BFB8847" w14:textId="77777777" w:rsidR="005645A2" w:rsidRDefault="008E4653" w:rsidP="002B2343">
      <w:pPr>
        <w:pStyle w:val="Text"/>
      </w:pPr>
      <w:r w:rsidRPr="008E4653">
        <w:lastRenderedPageBreak/>
        <w:t xml:space="preserve">A vskutku, nedaleko před nimi tunel končil v záři slunce. Vykročili na úchvatnou terasu rezidence těsně přiléhající ke svahu velké šedé hory. Tes zůstal stát s pohledem upřeným do dechberoucích dálav namodralého vzduchu. Když si uvědomil, jak daleko se ocitl od míst, kde prodléval ještě před několika minutami, došlo mu, že už byl najat. </w:t>
      </w:r>
      <w:r w:rsidR="00F85FBB">
        <w:t>„</w:t>
      </w:r>
      <w:r w:rsidRPr="008E4653">
        <w:t>To jsme se dostali tak daleko? To, co lze stěží rozeznat tamhle na pláni, je Helix? Jsme v nahoře v Siderionech?</w:t>
      </w:r>
      <w:r w:rsidR="00F85FBB">
        <w:t>“</w:t>
      </w:r>
    </w:p>
    <w:p w14:paraId="3628E79D" w14:textId="77777777" w:rsidR="005645A2" w:rsidRDefault="00F85FBB" w:rsidP="002B2343">
      <w:pPr>
        <w:pStyle w:val="Text"/>
      </w:pPr>
      <w:r>
        <w:t>„</w:t>
      </w:r>
      <w:r w:rsidR="008E4653" w:rsidRPr="008E4653">
        <w:t>Ano, ano a ano.</w:t>
      </w:r>
      <w:r>
        <w:t>“</w:t>
      </w:r>
    </w:p>
    <w:p w14:paraId="0151FD86" w14:textId="77777777" w:rsidR="005645A2" w:rsidRDefault="008E4653" w:rsidP="002B2343">
      <w:pPr>
        <w:pStyle w:val="Text"/>
      </w:pPr>
      <w:r w:rsidRPr="008E4653">
        <w:t xml:space="preserve">Tes hleděl na Helix, kužílek jasu na vzdálené planině rozprostírající se do dáli od úpatí pohoří. </w:t>
      </w:r>
      <w:r w:rsidR="00F85FBB">
        <w:t>„</w:t>
      </w:r>
      <w:r w:rsidRPr="008E4653">
        <w:t>Jářku, velký Kadastere, vskutku mne udivuje, že se mi dostalo takové</w:t>
      </w:r>
      <w:r w:rsidR="00F85FBB">
        <w:t>…</w:t>
      </w:r>
      <w:r w:rsidRPr="008E4653">
        <w:t xml:space="preserve"> cti.</w:t>
      </w:r>
      <w:r w:rsidR="00F85FBB">
        <w:t>“</w:t>
      </w:r>
    </w:p>
    <w:p w14:paraId="1F31CEA6" w14:textId="77777777" w:rsidR="005645A2" w:rsidRDefault="00F85FBB" w:rsidP="002B2343">
      <w:pPr>
        <w:pStyle w:val="Text"/>
      </w:pPr>
      <w:r>
        <w:t>„</w:t>
      </w:r>
      <w:r w:rsidR="008E4653" w:rsidRPr="008E4653">
        <w:t>Poctěný jsem já. Ale pomozte mi s Brontem.</w:t>
      </w:r>
      <w:r>
        <w:t>“</w:t>
      </w:r>
    </w:p>
    <w:p w14:paraId="348624D7" w14:textId="77777777" w:rsidR="005645A2" w:rsidRDefault="008E4653" w:rsidP="002B2343">
      <w:pPr>
        <w:pStyle w:val="Text"/>
      </w:pPr>
      <w:r w:rsidRPr="008E4653">
        <w:t>Otevřel zadní čelo povozu. Stáhli postranice, sud s barvou se převrátil a uvolnil mrtvého slézového Bronta. Tělo, až na lýtka a chodidla, měl hladké jako vydra.</w:t>
      </w:r>
    </w:p>
    <w:p w14:paraId="7E9FCFD5" w14:textId="77777777" w:rsidR="005645A2" w:rsidRDefault="008E4653" w:rsidP="002B2343">
      <w:pPr>
        <w:pStyle w:val="Text"/>
      </w:pPr>
      <w:r w:rsidRPr="008E4653">
        <w:t>Kadaster zakomíhal prsty a povoz se vymrštil z terasy a skutálel se do horských rozsedlin. Odněkud popadl kbelík a nad nafialovělou záplavou jím vykreslil gesto vyprázdnění. Z terasy i mrtvého těla se sloupala veškerá barva a slila se do kbelíku, který Kadaster vzápětí rovněž zahodil do propasti.</w:t>
      </w:r>
    </w:p>
    <w:p w14:paraId="5B41C6A7" w14:textId="77777777" w:rsidR="005645A2" w:rsidRDefault="008E4653" w:rsidP="002B2343">
      <w:pPr>
        <w:pStyle w:val="Text"/>
      </w:pPr>
      <w:r w:rsidRPr="008E4653">
        <w:t xml:space="preserve">Poté přitáhl druhý kbelík, uchopil naprosto čistého Bronta za týl a přitáhl mu kbelík pod obličej. </w:t>
      </w:r>
      <w:r w:rsidR="00F85FBB">
        <w:t>„</w:t>
      </w:r>
      <w:r w:rsidRPr="008E4653">
        <w:t>Bronte,</w:t>
      </w:r>
      <w:r w:rsidR="00F85FBB">
        <w:t>“</w:t>
      </w:r>
      <w:r w:rsidRPr="008E4653">
        <w:t xml:space="preserve"> oslovil ho. </w:t>
      </w:r>
      <w:r w:rsidR="00F85FBB">
        <w:t>„</w:t>
      </w:r>
      <w:r w:rsidRPr="008E4653">
        <w:t>Vrať se.</w:t>
      </w:r>
      <w:r w:rsidR="00F85FBB">
        <w:t>“</w:t>
      </w:r>
    </w:p>
    <w:p w14:paraId="7BF35696" w14:textId="77777777" w:rsidR="005645A2" w:rsidRDefault="008E4653" w:rsidP="002B2343">
      <w:pPr>
        <w:pStyle w:val="Text"/>
      </w:pPr>
      <w:r w:rsidRPr="008E4653">
        <w:t>Mohutným tělem prochvěl silný otřes. Hlava se mu zvedla a Bront začal divoce zvracet. Zdálo se, že dávení nebere konce, ale když přece jen utichlo, kbelík byl úhledně naplněn barvou a nikde nebyla patrná jediná vyšplíchnutá kapka. Tes mezitím uchopil jednu z hostitelových láhví vína a nyní ji laskavě nabídl válečníkovi, jemuž se zvolna pročišťoval zrak.</w:t>
      </w:r>
    </w:p>
    <w:p w14:paraId="1BE087DB" w14:textId="77777777" w:rsidR="005645A2" w:rsidRDefault="00F85FBB" w:rsidP="002B2343">
      <w:pPr>
        <w:pStyle w:val="Text"/>
      </w:pPr>
      <w:r>
        <w:t>„</w:t>
      </w:r>
      <w:r w:rsidR="008E4653" w:rsidRPr="008E4653">
        <w:t>Nechtěl byste se napít a pročistit si hrdlo?</w:t>
      </w:r>
      <w:r>
        <w:t>“</w:t>
      </w:r>
      <w:r w:rsidR="008E4653" w:rsidRPr="008E4653">
        <w:t xml:space="preserve"> zeptal se.</w:t>
      </w:r>
    </w:p>
    <w:p w14:paraId="5ECF7975" w14:textId="21C2A74D" w:rsidR="005645A2" w:rsidRDefault="008E4653" w:rsidP="002B2343">
      <w:pPr>
        <w:pStyle w:val="Text"/>
      </w:pPr>
      <w:r w:rsidRPr="008E4653">
        <w:t>Do Brontových nezaostřených očí vstoupil nevěřícný a vzápětí rozezlený výraz, když si uvědomil, komu patří ty úslužné tváře, které na něho tak upřeně shlížejí. Nabízená láhev byla něco, co svedl sevřít</w:t>
      </w:r>
      <w:r w:rsidR="005645A2">
        <w:t xml:space="preserve"> </w:t>
      </w:r>
      <w:r w:rsidR="00F85FBB">
        <w:t>–</w:t>
      </w:r>
      <w:r w:rsidRPr="008E4653">
        <w:t xml:space="preserve"> učinil tak a vyprázdnil ji. Vrávoravě vstal a na nejistých nohou se omráčeně rozhlížel po horských vrcholech, táhnoucích se všemi směry od pevnosti, v níž se ocitl.</w:t>
      </w:r>
    </w:p>
    <w:p w14:paraId="5A50BB44" w14:textId="77777777" w:rsidR="005645A2" w:rsidRDefault="00F85FBB" w:rsidP="002B2343">
      <w:pPr>
        <w:pStyle w:val="Text"/>
      </w:pPr>
      <w:r>
        <w:lastRenderedPageBreak/>
        <w:t>„</w:t>
      </w:r>
      <w:r w:rsidR="008E4653" w:rsidRPr="008E4653">
        <w:t>Budeš tak hodný a shodíš ho přes zábradlí, Bronte?</w:t>
      </w:r>
      <w:r>
        <w:t>“</w:t>
      </w:r>
      <w:r w:rsidR="008E4653" w:rsidRPr="008E4653">
        <w:t xml:space="preserve"> pobídl ho přívětivě čaroděj a ukázal na kbelík, do něhož se válečník vyzvracel až po okraj. Šermíř nádobu toporně zvedl a odnesl ji k okraji balkonu, jako by byla kdovíjak těžká. Tam ji postavil, sevřel balustrádu a vytřeštěnýma očima pohlédl do zející propasti.</w:t>
      </w:r>
    </w:p>
    <w:p w14:paraId="5CC1D56A" w14:textId="77777777" w:rsidR="005645A2" w:rsidRPr="007D4F53" w:rsidRDefault="00F85FBB" w:rsidP="002B2343">
      <w:pPr>
        <w:pStyle w:val="Text"/>
      </w:pPr>
      <w:r>
        <w:t>„</w:t>
      </w:r>
      <w:r w:rsidR="008E4653" w:rsidRPr="008E4653">
        <w:t xml:space="preserve">Já jsem byl </w:t>
      </w:r>
      <w:r w:rsidR="008E4653" w:rsidRPr="007D4F53">
        <w:rPr>
          <w:i/>
        </w:rPr>
        <w:t>mrtvý!</w:t>
      </w:r>
      <w:r w:rsidRPr="007D4F53">
        <w:rPr>
          <w:i/>
        </w:rPr>
        <w:t>“</w:t>
      </w:r>
      <w:r w:rsidR="008E4653" w:rsidRPr="007D4F53">
        <w:t xml:space="preserve"> Byl to chraplavý výkřik námitek určený všehomíru. Tes k němu opatrně přistoupil.</w:t>
      </w:r>
    </w:p>
    <w:p w14:paraId="3B18BFBE" w14:textId="77777777" w:rsidR="005645A2" w:rsidRPr="007D4F53" w:rsidRDefault="00F85FBB" w:rsidP="002B2343">
      <w:pPr>
        <w:pStyle w:val="Text"/>
      </w:pPr>
      <w:r w:rsidRPr="007D4F53">
        <w:t>„</w:t>
      </w:r>
      <w:r w:rsidR="008E4653" w:rsidRPr="007D4F53">
        <w:t>Ani vám neumím říct, jakou mám z vašeho</w:t>
      </w:r>
      <w:r w:rsidRPr="007D4F53">
        <w:t>…</w:t>
      </w:r>
      <w:r w:rsidR="008E4653" w:rsidRPr="007D4F53">
        <w:t xml:space="preserve"> zotavení radost.</w:t>
      </w:r>
      <w:r w:rsidRPr="007D4F53">
        <w:t>“</w:t>
      </w:r>
    </w:p>
    <w:p w14:paraId="71B492DE" w14:textId="77777777" w:rsidR="005645A2" w:rsidRPr="007D4F53" w:rsidRDefault="00F85FBB" w:rsidP="002B2343">
      <w:pPr>
        <w:pStyle w:val="Text"/>
      </w:pPr>
      <w:r w:rsidRPr="007D4F53">
        <w:t>„</w:t>
      </w:r>
      <w:r w:rsidR="008E4653" w:rsidRPr="007D4F53">
        <w:t xml:space="preserve">Vy jste mě </w:t>
      </w:r>
      <w:r w:rsidR="008E4653" w:rsidRPr="007D4F53">
        <w:rPr>
          <w:i/>
        </w:rPr>
        <w:t>zabil!</w:t>
      </w:r>
      <w:r w:rsidRPr="007D4F53">
        <w:rPr>
          <w:i/>
        </w:rPr>
        <w:t>“</w:t>
      </w:r>
    </w:p>
    <w:p w14:paraId="50A802F5" w14:textId="77777777" w:rsidR="005645A2" w:rsidRPr="007D4F53" w:rsidRDefault="00F85FBB" w:rsidP="002B2343">
      <w:pPr>
        <w:pStyle w:val="Text"/>
      </w:pPr>
      <w:r w:rsidRPr="007D4F53">
        <w:t>„</w:t>
      </w:r>
      <w:r w:rsidR="008E4653" w:rsidRPr="007D4F53">
        <w:t xml:space="preserve">Ne! Zabránil jsem vám, abyste zabil </w:t>
      </w:r>
      <w:r w:rsidR="008E4653" w:rsidRPr="007D4F53">
        <w:rPr>
          <w:i/>
        </w:rPr>
        <w:t>mě,</w:t>
      </w:r>
      <w:r w:rsidR="008E4653" w:rsidRPr="007D4F53">
        <w:t xml:space="preserve"> což mělo za následek vaši smrt! Uznáte, že je v tom zásadní rozdíl.</w:t>
      </w:r>
      <w:r w:rsidRPr="007D4F53">
        <w:t>“</w:t>
      </w:r>
    </w:p>
    <w:p w14:paraId="2E6A1091" w14:textId="77777777" w:rsidR="005645A2" w:rsidRPr="007D4F53" w:rsidRDefault="008E4653" w:rsidP="002B2343">
      <w:pPr>
        <w:pStyle w:val="Text"/>
      </w:pPr>
      <w:r w:rsidRPr="007D4F53">
        <w:t xml:space="preserve">Avšak Brontovu pozornost odváděla propast. Bylo zřejmé, že handrkováním o příčinách a důsledcích se nezabývá. Rozlehlému, průzračnému horskému vzduchu opět oznámil: </w:t>
      </w:r>
      <w:r w:rsidR="00F85FBB" w:rsidRPr="007D4F53">
        <w:t>„</w:t>
      </w:r>
      <w:r w:rsidRPr="007D4F53">
        <w:t xml:space="preserve">Já jsem byl </w:t>
      </w:r>
      <w:r w:rsidRPr="007D4F53">
        <w:rPr>
          <w:i/>
        </w:rPr>
        <w:t>mrtvý!</w:t>
      </w:r>
      <w:r w:rsidR="00F85FBB" w:rsidRPr="007D4F53">
        <w:rPr>
          <w:i/>
        </w:rPr>
        <w:t>“</w:t>
      </w:r>
      <w:r w:rsidRPr="007D4F53">
        <w:rPr>
          <w:i/>
        </w:rPr>
        <w:t xml:space="preserve"> </w:t>
      </w:r>
      <w:r w:rsidR="00F85FBB" w:rsidRPr="007D4F53">
        <w:rPr>
          <w:i/>
        </w:rPr>
        <w:t>–</w:t>
      </w:r>
      <w:r w:rsidRPr="007D4F53">
        <w:rPr>
          <w:i/>
        </w:rPr>
        <w:t xml:space="preserve"> </w:t>
      </w:r>
      <w:r w:rsidRPr="007D4F53">
        <w:t>a námitkám v jeho hlase se již vyrovnal úžas.</w:t>
      </w:r>
    </w:p>
    <w:p w14:paraId="7C0231BB" w14:textId="77777777" w:rsidR="005645A2" w:rsidRPr="007D4F53" w:rsidRDefault="00F85FBB" w:rsidP="002B2343">
      <w:pPr>
        <w:pStyle w:val="Text"/>
      </w:pPr>
      <w:r w:rsidRPr="007D4F53">
        <w:t>„</w:t>
      </w:r>
      <w:r w:rsidR="008E4653" w:rsidRPr="007D4F53">
        <w:t>No tak, můj milý, úctyhodný Bronte,</w:t>
      </w:r>
      <w:r w:rsidRPr="007D4F53">
        <w:t>“</w:t>
      </w:r>
      <w:r w:rsidR="008E4653" w:rsidRPr="007D4F53">
        <w:t xml:space="preserve"> pobídl ho Kadaster, </w:t>
      </w:r>
      <w:r w:rsidRPr="007D4F53">
        <w:t>„</w:t>
      </w:r>
      <w:r w:rsidR="008E4653" w:rsidRPr="007D4F53">
        <w:t>odhoď ten kbelík z balkonu a napijme se ještě vína.</w:t>
      </w:r>
      <w:r w:rsidRPr="007D4F53">
        <w:t>“</w:t>
      </w:r>
    </w:p>
    <w:p w14:paraId="684C5E4C" w14:textId="77777777" w:rsidR="005645A2" w:rsidRPr="007D4F53" w:rsidRDefault="008E4653" w:rsidP="002B2343">
      <w:pPr>
        <w:pStyle w:val="Text"/>
      </w:pPr>
      <w:r w:rsidRPr="007D4F53">
        <w:t xml:space="preserve">Zatímco válečník držel kbelík nad propastí, úkosem se obrátil na barvmistra s otázkou: </w:t>
      </w:r>
      <w:r w:rsidR="00F85FBB" w:rsidRPr="007D4F53">
        <w:t>„</w:t>
      </w:r>
      <w:r w:rsidRPr="007D4F53">
        <w:t>Jakou barvu byste řekl, že mělo to, v čem jsem se utopil?</w:t>
      </w:r>
      <w:r w:rsidR="00F85FBB" w:rsidRPr="007D4F53">
        <w:t>“</w:t>
      </w:r>
    </w:p>
    <w:p w14:paraId="22F116CE" w14:textId="77777777" w:rsidR="005645A2" w:rsidRPr="007D4F53" w:rsidRDefault="00F85FBB" w:rsidP="002B2343">
      <w:pPr>
        <w:pStyle w:val="Text"/>
      </w:pPr>
      <w:r w:rsidRPr="007D4F53">
        <w:t>„</w:t>
      </w:r>
      <w:r w:rsidR="008E4653" w:rsidRPr="007D4F53">
        <w:t>Slézovou.</w:t>
      </w:r>
      <w:r w:rsidRPr="007D4F53">
        <w:t>“</w:t>
      </w:r>
    </w:p>
    <w:p w14:paraId="0F6BD54C" w14:textId="77777777" w:rsidR="005645A2" w:rsidRPr="007D4F53" w:rsidRDefault="008E4653" w:rsidP="002B2343">
      <w:pPr>
        <w:pStyle w:val="Text"/>
      </w:pPr>
      <w:r w:rsidRPr="007D4F53">
        <w:t xml:space="preserve">Bront nádobu upustil, jako by upouštěl útočícího hada, a při pohledu, jak padá do hlubin, se mocně zachvěl </w:t>
      </w:r>
      <w:r w:rsidR="00F85FBB" w:rsidRPr="007D4F53">
        <w:t>–</w:t>
      </w:r>
      <w:r w:rsidRPr="007D4F53">
        <w:t xml:space="preserve"> jeho Smrt se řítila do prázdna, zmenšovala se</w:t>
      </w:r>
      <w:r w:rsidR="00F85FBB" w:rsidRPr="007D4F53">
        <w:t>…</w:t>
      </w:r>
    </w:p>
    <w:p w14:paraId="706E6605" w14:textId="282BBF7C" w:rsidR="005645A2" w:rsidRPr="007D4F53" w:rsidRDefault="008E4653" w:rsidP="002B2343">
      <w:pPr>
        <w:pStyle w:val="Text"/>
      </w:pPr>
      <w:r w:rsidRPr="007D4F53">
        <w:t xml:space="preserve">V lenoškách, s pohledy upřenými do propasti, za chvíli všichni </w:t>
      </w:r>
      <w:r w:rsidR="007D4F53" w:rsidRPr="007D4F53">
        <w:t>tři</w:t>
      </w:r>
      <w:r w:rsidRPr="007D4F53">
        <w:t xml:space="preserve"> popíjeli víno. Bront se mezi loky několikrát zatvářil, jako by žasl nad láhví, nad svou rukou, jež ji držela, ale zakrátko víno vypil a </w:t>
      </w:r>
      <w:r w:rsidR="007D4F53" w:rsidRPr="007D4F53">
        <w:t>ještě</w:t>
      </w:r>
      <w:r w:rsidRPr="007D4F53">
        <w:t xml:space="preserve"> si dolil.</w:t>
      </w:r>
    </w:p>
    <w:p w14:paraId="57C9427B" w14:textId="27E75268" w:rsidR="005645A2" w:rsidRDefault="00F85FBB" w:rsidP="002B2343">
      <w:pPr>
        <w:pStyle w:val="Text"/>
      </w:pPr>
      <w:r w:rsidRPr="007D4F53">
        <w:t>„</w:t>
      </w:r>
      <w:r w:rsidR="008E4653" w:rsidRPr="007D4F53">
        <w:t>Pánové,</w:t>
      </w:r>
      <w:r w:rsidRPr="007D4F53">
        <w:t>“</w:t>
      </w:r>
      <w:r w:rsidR="008E4653" w:rsidRPr="007D4F53">
        <w:t xml:space="preserve"> pravil Kadaster, </w:t>
      </w:r>
      <w:r w:rsidRPr="007D4F53">
        <w:t>„</w:t>
      </w:r>
      <w:r w:rsidR="008E4653" w:rsidRPr="007D4F53">
        <w:t xml:space="preserve">práce, kterou máte provést, je mimořádně důležitá. Abyste pochopili, kam vás hodlám poslat, musíte vzít napřed v potaz, že žádné světlo se nikdy neztrácí a ani se nikdy </w:t>
      </w:r>
      <w:r w:rsidR="008E4653" w:rsidRPr="007D4F53">
        <w:rPr>
          <w:i/>
        </w:rPr>
        <w:t>neztratí</w:t>
      </w:r>
      <w:r w:rsidR="004164C6" w:rsidRPr="007D4F53">
        <w:rPr>
          <w:i/>
        </w:rPr>
        <w:t xml:space="preserve"> </w:t>
      </w:r>
      <w:r w:rsidRPr="007D4F53">
        <w:rPr>
          <w:i/>
        </w:rPr>
        <w:t>–</w:t>
      </w:r>
      <w:r w:rsidR="008E4653" w:rsidRPr="007D4F53">
        <w:t xml:space="preserve"> Za druhé musíte pochopit, že čas je světlo. Žádné světlo se nikdy neztrácí a zář každého věku, každý jemný detail, se stále žene všehomírem, sálá z okamž</w:t>
      </w:r>
      <w:r w:rsidR="008E4653" w:rsidRPr="008E4653">
        <w:t>iku svého zrodu. Cíl vaší cesty bude ležet uvnitř takové rozpínající se koule světla.</w:t>
      </w:r>
      <w:r>
        <w:t>“</w:t>
      </w:r>
    </w:p>
    <w:p w14:paraId="23E72DBB" w14:textId="77777777" w:rsidR="005645A2" w:rsidRDefault="00F85FBB" w:rsidP="002B2343">
      <w:pPr>
        <w:pStyle w:val="Text"/>
      </w:pPr>
      <w:r>
        <w:t>„</w:t>
      </w:r>
      <w:r w:rsidR="008E4653" w:rsidRPr="008E4653">
        <w:t>Bude ležet,</w:t>
      </w:r>
      <w:r>
        <w:t>“</w:t>
      </w:r>
      <w:r w:rsidR="008E4653" w:rsidRPr="008E4653">
        <w:t xml:space="preserve"> dodal Tes opatrně, </w:t>
      </w:r>
      <w:r>
        <w:t>„</w:t>
      </w:r>
      <w:r w:rsidR="008E4653" w:rsidRPr="008E4653">
        <w:t>v takové kouli Času.</w:t>
      </w:r>
      <w:r>
        <w:t>“</w:t>
      </w:r>
    </w:p>
    <w:p w14:paraId="2CC54374" w14:textId="77777777" w:rsidR="005645A2" w:rsidRPr="007D4F53" w:rsidRDefault="00F85FBB" w:rsidP="002B2343">
      <w:pPr>
        <w:pStyle w:val="Text"/>
      </w:pPr>
      <w:r>
        <w:lastRenderedPageBreak/>
        <w:t>„</w:t>
      </w:r>
      <w:r w:rsidR="008E4653" w:rsidRPr="008E4653">
        <w:t>Správně. A to, co máte za úkol doručit, je právě trocha světla. Vy, vážený Tesi, budete mít zakrátko možnost obeznámit se s podrobnostmi této dodávky, jejíž zajištění padá především na vaše bedra.</w:t>
      </w:r>
      <w:r>
        <w:t>“</w:t>
      </w:r>
      <w:r w:rsidR="008E4653" w:rsidRPr="008E4653">
        <w:t xml:space="preserve"> Čaroděj se odmlčel a jako by se zamyslel. Bront si odkašlal. </w:t>
      </w:r>
      <w:r>
        <w:t>„</w:t>
      </w:r>
      <w:r w:rsidR="008E4653" w:rsidRPr="008E4653">
        <w:t xml:space="preserve">To, co potřebujete vykonat, zvládne tento panák, tato zavrženíhodná natěračská opice. Přesto jste si neodpustil namočit mě před očima celého města do slézové barvy, dokonce mě v ní </w:t>
      </w:r>
      <w:r w:rsidR="008E4653" w:rsidRPr="007D4F53">
        <w:rPr>
          <w:i/>
        </w:rPr>
        <w:t>utopit,</w:t>
      </w:r>
      <w:r w:rsidR="008E4653" w:rsidRPr="007D4F53">
        <w:t xml:space="preserve"> a potom mě zde vzkřísit, a to vše proto, že v této patlalské misi mám sehrát nějakou roli i já?</w:t>
      </w:r>
      <w:r w:rsidRPr="007D4F53">
        <w:t>“</w:t>
      </w:r>
    </w:p>
    <w:p w14:paraId="2B914B07" w14:textId="77777777" w:rsidR="005645A2" w:rsidRPr="007D4F53" w:rsidRDefault="00F85FBB" w:rsidP="002B2343">
      <w:pPr>
        <w:pStyle w:val="Text"/>
      </w:pPr>
      <w:r w:rsidRPr="007D4F53">
        <w:t>„</w:t>
      </w:r>
      <w:r w:rsidR="008E4653" w:rsidRPr="007D4F53">
        <w:t>Tvá domněnka je naprosto správná, dobrý Bronte, a upřímně mne rmoutí pochopitelná dotčenost, jež čiší z tvých slov. Museli jsme se spoléhat na náhodu a náhoda k tobě byla zoufale nepřívětivá.</w:t>
      </w:r>
    </w:p>
    <w:p w14:paraId="5271A221" w14:textId="77777777" w:rsidR="005645A2" w:rsidRPr="007D4F53" w:rsidRDefault="008E4653" w:rsidP="002B2343">
      <w:pPr>
        <w:pStyle w:val="Text"/>
      </w:pPr>
      <w:r w:rsidRPr="007D4F53">
        <w:t>A obávám se, že stejný prvek náhody bude řídit i vykonání práce, za níž vás záhy vyšlu. Můžete se přinejmenším radovat z toho, že cíl vaší výpravy leží nedaleko.</w:t>
      </w:r>
      <w:r w:rsidR="00F85FBB" w:rsidRPr="007D4F53">
        <w:t>“</w:t>
      </w:r>
      <w:r w:rsidRPr="007D4F53">
        <w:t xml:space="preserve"> Vstal a pozval je nazpět k parapetu. </w:t>
      </w:r>
      <w:r w:rsidR="00F85FBB" w:rsidRPr="007D4F53">
        <w:t>„</w:t>
      </w:r>
      <w:r w:rsidRPr="007D4F53">
        <w:t>Od tohoto místa leží necelých třicet mil jižním směrem. Dopochodujete tam za pouhé tři dny.</w:t>
      </w:r>
      <w:r w:rsidR="00F85FBB" w:rsidRPr="007D4F53">
        <w:t>“</w:t>
      </w:r>
    </w:p>
    <w:p w14:paraId="631F5760" w14:textId="77777777" w:rsidR="005645A2" w:rsidRPr="007D4F53" w:rsidRDefault="008E4653" w:rsidP="002B2343">
      <w:pPr>
        <w:pStyle w:val="Text"/>
      </w:pPr>
      <w:r w:rsidRPr="007D4F53">
        <w:t>Tes a Bront se rozhlíželi po Siderionském pohoří, na jehož hřebenu se ocitli. Byl to úchvatný masív ostrých, zasněžených vrcholů, o němž věděli, že se táhne dalších sto mil jižně.</w:t>
      </w:r>
    </w:p>
    <w:p w14:paraId="56A50C3D" w14:textId="77777777" w:rsidR="005645A2" w:rsidRPr="007D4F53" w:rsidRDefault="00F85FBB" w:rsidP="002B2343">
      <w:pPr>
        <w:pStyle w:val="Text"/>
      </w:pPr>
      <w:r w:rsidRPr="007D4F53">
        <w:t>„</w:t>
      </w:r>
      <w:r w:rsidR="008E4653" w:rsidRPr="007D4F53">
        <w:t>Třicet mil vzdušnou čarou?</w:t>
      </w:r>
      <w:r w:rsidRPr="007D4F53">
        <w:t>“</w:t>
      </w:r>
      <w:r w:rsidR="008E4653" w:rsidRPr="007D4F53">
        <w:t xml:space="preserve"> Tes žasl. </w:t>
      </w:r>
      <w:r w:rsidRPr="007D4F53">
        <w:t>„</w:t>
      </w:r>
      <w:r w:rsidR="008E4653" w:rsidRPr="007D4F53">
        <w:t>Pouhé tři dny? Určitě chcete říct, že nám cesta zabere celý měsíc.</w:t>
      </w:r>
      <w:r w:rsidRPr="007D4F53">
        <w:t>“</w:t>
      </w:r>
    </w:p>
    <w:p w14:paraId="60EFECFD" w14:textId="7A1DD836" w:rsidR="005645A2" w:rsidRPr="007D4F53" w:rsidRDefault="008E4653" w:rsidP="002B2343">
      <w:pPr>
        <w:pStyle w:val="Text"/>
      </w:pPr>
      <w:r w:rsidRPr="007D4F53">
        <w:t xml:space="preserve">Brontovy myšlenky se zjevně někam zatoulaly. </w:t>
      </w:r>
      <w:r w:rsidR="00F85FBB" w:rsidRPr="007D4F53">
        <w:t>„</w:t>
      </w:r>
      <w:r w:rsidRPr="007D4F53">
        <w:t>Vzkříšení</w:t>
      </w:r>
      <w:r w:rsidR="00F85FBB" w:rsidRPr="007D4F53">
        <w:t>…“</w:t>
      </w:r>
      <w:r w:rsidRPr="007D4F53">
        <w:t xml:space="preserve"> mumlal si. </w:t>
      </w:r>
      <w:r w:rsidR="00F85FBB" w:rsidRPr="007D4F53">
        <w:t>„</w:t>
      </w:r>
      <w:r w:rsidRPr="007D4F53">
        <w:t>Jak zvláštní je to pocit</w:t>
      </w:r>
      <w:r w:rsidR="00F85FBB" w:rsidRPr="007D4F53">
        <w:t>…</w:t>
      </w:r>
      <w:r w:rsidRPr="007D4F53">
        <w:t xml:space="preserve"> takhle se znovu obeznamovat se světem</w:t>
      </w:r>
      <w:r w:rsidR="005645A2" w:rsidRPr="007D4F53">
        <w:t xml:space="preserve">“ </w:t>
      </w:r>
      <w:r w:rsidRPr="007D4F53">
        <w:t xml:space="preserve">čaroděj se soucitně pousmál. Na Tesovu otázku odpověděl: </w:t>
      </w:r>
      <w:r w:rsidR="00F85FBB" w:rsidRPr="007D4F53">
        <w:t>„</w:t>
      </w:r>
      <w:r w:rsidRPr="007D4F53">
        <w:t xml:space="preserve">Misi si špatně vykládáte. Až se na ni, během hodiny dvou, vydáte, tyto hory budou zcela obroušené. Budete se pohybovat po mírně zvlněné náhorní plošině </w:t>
      </w:r>
      <w:r w:rsidR="00F85FBB" w:rsidRPr="007D4F53">
        <w:t>–</w:t>
      </w:r>
      <w:r w:rsidRPr="007D4F53">
        <w:t xml:space="preserve"> nic jiného z nich nezbude. Ale teď už pojďte, oba, do mých skladišť, abych vás náležitě vyzbrojil a ošatil.</w:t>
      </w:r>
      <w:r w:rsidR="00F85FBB" w:rsidRPr="007D4F53">
        <w:t>“</w:t>
      </w:r>
    </w:p>
    <w:p w14:paraId="38A5C3A4" w14:textId="1E1D5AD3" w:rsidR="005645A2" w:rsidRPr="007D4F53" w:rsidRDefault="008E4653" w:rsidP="002B2343">
      <w:pPr>
        <w:pStyle w:val="Text"/>
      </w:pPr>
      <w:r w:rsidRPr="007D4F53">
        <w:t xml:space="preserve">Když se Bront vrátil sám na balkon, nepohrdl vínem </w:t>
      </w:r>
      <w:r w:rsidR="00F85FBB" w:rsidRPr="007D4F53">
        <w:t>–</w:t>
      </w:r>
      <w:r w:rsidRPr="007D4F53">
        <w:t xml:space="preserve"> ani z Kadasterových zásob neodmítl kožený plášť a nové bytelné kožené šněrovací boty.</w:t>
      </w:r>
    </w:p>
    <w:p w14:paraId="67ED0E26" w14:textId="7A4D40AE" w:rsidR="005645A2" w:rsidRPr="007D4F53" w:rsidRDefault="008E4653" w:rsidP="002B2343">
      <w:pPr>
        <w:pStyle w:val="Text"/>
      </w:pPr>
      <w:r w:rsidRPr="007D4F53">
        <w:t>Ač čarodějova zlatá záloha zcela nerozptýlila jeho rozhořčení z utr</w:t>
      </w:r>
      <w:r w:rsidR="004164C6" w:rsidRPr="007D4F53">
        <w:t>p</w:t>
      </w:r>
      <w:r w:rsidRPr="007D4F53">
        <w:t>ení v sudu s barvou, bezpochyby mu otupila hrany.</w:t>
      </w:r>
    </w:p>
    <w:p w14:paraId="3466AB7E" w14:textId="77777777" w:rsidR="005645A2" w:rsidRPr="007D4F53" w:rsidRDefault="008E4653" w:rsidP="002B2343">
      <w:pPr>
        <w:pStyle w:val="Text"/>
      </w:pPr>
      <w:r w:rsidRPr="007D4F53">
        <w:lastRenderedPageBreak/>
        <w:t>Nyní ho dopalovalo, že se patlal ještě zavřel s mágem k rozhovoru mezi čtyřma očima</w:t>
      </w:r>
      <w:r w:rsidR="00F85FBB" w:rsidRPr="007D4F53">
        <w:t>…</w:t>
      </w:r>
      <w:r w:rsidRPr="007D4F53">
        <w:t xml:space="preserve"> Čaroději se nicméně podařilo podráždit jeho zvědavost: cílem jejich cesty měla být vzdálená budoucnost.</w:t>
      </w:r>
    </w:p>
    <w:p w14:paraId="5A2D74CB" w14:textId="77777777" w:rsidR="005645A2" w:rsidRPr="007D4F53" w:rsidRDefault="008E4653" w:rsidP="002B2343">
      <w:pPr>
        <w:pStyle w:val="Text"/>
      </w:pPr>
      <w:r w:rsidRPr="007D4F53">
        <w:t>Když se čaroděj s Tesem vrátili, barvmistr měl na sobě kožený postroj, v němž měl kolem hrudi naskládanou řadu válců. V každém z těchto zavíčkovaných válců se skrývala skleněná nádobka s barvou a z každé nádobky rašila rukojeť čehosi, co vypadalo jako pozoruhodně malý štětec.</w:t>
      </w:r>
    </w:p>
    <w:p w14:paraId="1DC95CD3" w14:textId="77777777" w:rsidR="005645A2" w:rsidRPr="007D4F53" w:rsidRDefault="00F85FBB" w:rsidP="002B2343">
      <w:pPr>
        <w:pStyle w:val="Text"/>
      </w:pPr>
      <w:r w:rsidRPr="007D4F53">
        <w:t>„</w:t>
      </w:r>
      <w:r w:rsidR="008E4653" w:rsidRPr="007D4F53">
        <w:t>Přátelé moji</w:t>
      </w:r>
      <w:r w:rsidRPr="007D4F53">
        <w:t>…“</w:t>
      </w:r>
      <w:r w:rsidR="008E4653" w:rsidRPr="007D4F53">
        <w:t xml:space="preserve"> Mág jim opět rozléval víno do číší. </w:t>
      </w:r>
      <w:r w:rsidRPr="007D4F53">
        <w:t>„</w:t>
      </w:r>
      <w:r w:rsidR="008E4653" w:rsidRPr="007D4F53">
        <w:t xml:space="preserve">Odpusťte mi, pokud se vám mé pokyny na rozloučenou budou zdát příliš strohé. V tom spočívá mágův nejtěžší úkol </w:t>
      </w:r>
      <w:r w:rsidRPr="007D4F53">
        <w:t>–</w:t>
      </w:r>
      <w:r w:rsidR="008E4653" w:rsidRPr="007D4F53">
        <w:t xml:space="preserve"> být skoupý na pokyny, pokud je klíčovou složkou kouzla náhoda. Proto nemohu jinak než vám úkol popsat jen v náznacích.</w:t>
      </w:r>
    </w:p>
    <w:p w14:paraId="0E23A1F4" w14:textId="77777777" w:rsidR="005645A2" w:rsidRPr="007D4F53" w:rsidRDefault="008E4653" w:rsidP="002B2343">
      <w:pPr>
        <w:pStyle w:val="Text"/>
      </w:pPr>
      <w:r w:rsidRPr="007D4F53">
        <w:t xml:space="preserve">Na jih odsud, ve vzdálenosti, o níž jsem se již zmínil, leží Minion. Je to chaotické místo, karnevalový úl plný hazardních hráčů, v němž se nikdy nechodí spát. Vaše mise vás zavede do Krystalových hřebenů, několik mil východně, ale s přípravami musíte započít v Minionu. Tam si obstaráte materiál, jak stanovil náš dobrý Tes. Zajistěte si služby vlekouna </w:t>
      </w:r>
      <w:r w:rsidR="00F85FBB" w:rsidRPr="007D4F53">
        <w:t>–</w:t>
      </w:r>
      <w:r w:rsidRPr="007D4F53">
        <w:t xml:space="preserve"> nějakého čiperného, který se umí rychle pohybovat a zároveň se bít, a taky umí nosit </w:t>
      </w:r>
      <w:r w:rsidR="00F85FBB" w:rsidRPr="007D4F53">
        <w:t>–</w:t>
      </w:r>
      <w:r w:rsidRPr="007D4F53">
        <w:t xml:space="preserve"> a sestavte mu náklad ze všeho, co budete potřebovat v Hřebenech.</w:t>
      </w:r>
    </w:p>
    <w:p w14:paraId="5D01A030" w14:textId="77777777" w:rsidR="005645A2" w:rsidRPr="007D4F53" w:rsidRDefault="008E4653" w:rsidP="002B2343">
      <w:pPr>
        <w:pStyle w:val="Text"/>
      </w:pPr>
      <w:r w:rsidRPr="007D4F53">
        <w:t xml:space="preserve">V jisté fázi před odjezdem z Minionu se setkáte se svým třetím společníkem, byť vám nemohu říci, jak k tomu dojde. Poznáte, že k vám patří, protože i on bude mít namířeno do Hřebenů. Do těch se lze dostat prostřednictvím tunelů, které se pod nimi táhnou </w:t>
      </w:r>
      <w:r w:rsidR="00F85FBB" w:rsidRPr="007D4F53">
        <w:t>–</w:t>
      </w:r>
      <w:r w:rsidRPr="007D4F53">
        <w:t xml:space="preserve"> a v nich se zcela jistě střetnete s muži, kteří zdola kutají a odštěpují krystaly. Váš třetí druh bude cestu do tunelů znát.</w:t>
      </w:r>
    </w:p>
    <w:p w14:paraId="45C8432D" w14:textId="77777777" w:rsidR="005645A2" w:rsidRPr="007D4F53" w:rsidRDefault="008E4653" w:rsidP="002B2343">
      <w:pPr>
        <w:pStyle w:val="Text"/>
      </w:pPr>
      <w:r w:rsidRPr="007D4F53">
        <w:t>Tam, Bronte, se dostanou k slovu bitevní dovednosti, jimiž se vyznačuješ. Prosím však, abys nezapomněl, že vaše mise je ve své podstatě misí ušlechtilou. Pokud bude stačit pořádná rána, není nutné, abys zbytečně proléval krev. Až se ocitnete přímo v Hřebenech, musíte si dát obzvláštní pozor, abyste neublížili tamějších obyvatelům, Pokoutníkům, ačkoliv se obávám, že jsou kromobyčejně nebezpeční a mohou jednat s krajní agresivitou.</w:t>
      </w:r>
    </w:p>
    <w:p w14:paraId="55EA183D" w14:textId="761ED095" w:rsidR="005645A2" w:rsidRDefault="008E4653" w:rsidP="002B2343">
      <w:pPr>
        <w:pStyle w:val="Text"/>
      </w:pPr>
      <w:r w:rsidRPr="008E4653">
        <w:lastRenderedPageBreak/>
        <w:t xml:space="preserve">Až se dostanete do primitivního pokoutnického Archivu </w:t>
      </w:r>
      <w:r w:rsidR="00F85FBB">
        <w:t>–</w:t>
      </w:r>
      <w:r w:rsidRPr="008E4653">
        <w:t xml:space="preserve"> jejich runové jeskyně </w:t>
      </w:r>
      <w:r w:rsidR="00F85FBB">
        <w:t>–</w:t>
      </w:r>
      <w:r w:rsidR="007D4F53">
        <w:t>, bude vás čekat poslední a nej</w:t>
      </w:r>
      <w:r w:rsidRPr="008E4653">
        <w:t>důležitější úkol. Tes bude potřebovat pomoci se stavbou lešení, po němž bude muset zlézt stěny tamějších gigantických kobek, aby vykonal onen poslední, nejdůležitější čin.</w:t>
      </w:r>
      <w:r w:rsidR="00F85FBB">
        <w:t>“</w:t>
      </w:r>
    </w:p>
    <w:p w14:paraId="1EA2D769" w14:textId="77777777" w:rsidR="005645A2" w:rsidRPr="007D4F53" w:rsidRDefault="00F85FBB" w:rsidP="002B2343">
      <w:pPr>
        <w:pStyle w:val="Text"/>
      </w:pPr>
      <w:r>
        <w:t>„…</w:t>
      </w:r>
      <w:r w:rsidR="008E4653" w:rsidRPr="008E4653">
        <w:t xml:space="preserve"> já mu mám pomoci stavět</w:t>
      </w:r>
      <w:r>
        <w:t>…</w:t>
      </w:r>
      <w:r w:rsidR="008E4653" w:rsidRPr="008E4653">
        <w:t xml:space="preserve"> </w:t>
      </w:r>
      <w:r w:rsidR="008E4653" w:rsidRPr="007D4F53">
        <w:rPr>
          <w:i/>
        </w:rPr>
        <w:t>lešení?</w:t>
      </w:r>
      <w:r w:rsidRPr="007D4F53">
        <w:rPr>
          <w:i/>
        </w:rPr>
        <w:t>“</w:t>
      </w:r>
    </w:p>
    <w:p w14:paraId="5A99671A" w14:textId="77777777" w:rsidR="005645A2" w:rsidRPr="007D4F53" w:rsidRDefault="00F85FBB" w:rsidP="002B2343">
      <w:pPr>
        <w:pStyle w:val="Text"/>
      </w:pPr>
      <w:r w:rsidRPr="007D4F53">
        <w:t>„</w:t>
      </w:r>
      <w:r w:rsidR="008E4653" w:rsidRPr="007D4F53">
        <w:t>Ano.</w:t>
      </w:r>
      <w:r w:rsidRPr="007D4F53">
        <w:t>“</w:t>
      </w:r>
    </w:p>
    <w:p w14:paraId="5A6192FD" w14:textId="77777777" w:rsidR="005645A2" w:rsidRPr="007D4F53" w:rsidRDefault="008E4653" w:rsidP="002B2343">
      <w:pPr>
        <w:pStyle w:val="Text"/>
      </w:pPr>
      <w:r w:rsidRPr="007D4F53">
        <w:t xml:space="preserve">Bront se prudce otřásl. Zdálo se, že si celé jeho tělo připomnělo nedávný zážitek na natěračském lešení. Pod kyrysem se dotkl měšce se zlatými liktory </w:t>
      </w:r>
      <w:r w:rsidR="00F85FBB" w:rsidRPr="007D4F53">
        <w:t>–</w:t>
      </w:r>
      <w:r w:rsidRPr="007D4F53">
        <w:t xml:space="preserve"> Kadasterovou zálohou. Jen co z doteku načerpal jistou útěchu, zachvěl se ještě jednou, ač už ne tak prudce.</w:t>
      </w:r>
    </w:p>
    <w:p w14:paraId="17D8E6CE" w14:textId="7B952A6C" w:rsidR="005645A2" w:rsidRPr="007D4F53" w:rsidRDefault="001374A6" w:rsidP="002B2343">
      <w:pPr>
        <w:pStyle w:val="Text"/>
      </w:pPr>
      <w:r w:rsidRPr="007D4F53">
        <w:t>„</w:t>
      </w:r>
      <w:r w:rsidR="008E4653" w:rsidRPr="007D4F53">
        <w:t>A teď, pánové,</w:t>
      </w:r>
      <w:r w:rsidR="00F85FBB" w:rsidRPr="007D4F53">
        <w:t>“</w:t>
      </w:r>
      <w:r w:rsidR="008E4653" w:rsidRPr="007D4F53">
        <w:t xml:space="preserve"> usmál se mág, </w:t>
      </w:r>
      <w:r w:rsidR="00F85FBB" w:rsidRPr="007D4F53">
        <w:t>„</w:t>
      </w:r>
      <w:r w:rsidR="008E4653" w:rsidRPr="007D4F53">
        <w:t>se prosím postavte tak, abyste se špičkami prstů na nohou dotýkali parapetu. Přeji vám hodně štěstí a žádám vás, abyste učinili krok kupředu.</w:t>
      </w:r>
      <w:r w:rsidR="00F85FBB" w:rsidRPr="007D4F53">
        <w:t>“</w:t>
      </w:r>
    </w:p>
    <w:p w14:paraId="26E542C5" w14:textId="77777777" w:rsidR="005645A2" w:rsidRPr="007D4F53" w:rsidRDefault="00F85FBB" w:rsidP="002B2343">
      <w:pPr>
        <w:pStyle w:val="Text"/>
      </w:pPr>
      <w:r w:rsidRPr="007D4F53">
        <w:t>„</w:t>
      </w:r>
      <w:r w:rsidR="008E4653" w:rsidRPr="007D4F53">
        <w:t>Jenže parapet nám v pohybu vpřed jaksi brání,</w:t>
      </w:r>
      <w:r w:rsidRPr="007D4F53">
        <w:t>“</w:t>
      </w:r>
      <w:r w:rsidR="008E4653" w:rsidRPr="007D4F53">
        <w:t xml:space="preserve"> namítl Bront, ale když reflexivně zatlačil pravou nohou proti zídce, ucítil, jak jí chodidlem hladce pronikl a spočinul na rovném kameni. Uvědomil si, že stojí na rozlehlé zvlněné pláni v růžovém světle mnohem rudějšího slunce, v pravé poledne</w:t>
      </w:r>
      <w:r w:rsidRPr="007D4F53">
        <w:t>…</w:t>
      </w:r>
    </w:p>
    <w:p w14:paraId="71C2C77F" w14:textId="77777777" w:rsidR="005645A2" w:rsidRPr="007D4F53" w:rsidRDefault="008E4653" w:rsidP="002B2343">
      <w:pPr>
        <w:pStyle w:val="Text"/>
      </w:pPr>
      <w:r w:rsidRPr="007D4F53">
        <w:t xml:space="preserve">Počátkem třetího dne pochodu zůstal znavený Bront trochu pozadu a sledoval, jak se Tes dál ubírá za jejich cílem. Patlal, ač poměrně malý a ramenatý, měl velmi kompaktní a čiperné tělo. Aby se vypořádal s terénem, vyvinul si stabilní, jaksi taneční způsob chůze, a třebaže se Bront zpočátku posmíval jeho nedůstojnosti, časem byl nucen tentýž polotaneční krok napodobit </w:t>
      </w:r>
      <w:r w:rsidR="00F85FBB" w:rsidRPr="007D4F53">
        <w:t>–</w:t>
      </w:r>
      <w:r w:rsidRPr="007D4F53">
        <w:t xml:space="preserve"> jistěže poněkud těžkopádněji.</w:t>
      </w:r>
    </w:p>
    <w:p w14:paraId="12E5125C" w14:textId="77777777" w:rsidR="005645A2" w:rsidRPr="007D4F53" w:rsidRDefault="008E4653" w:rsidP="002B2343">
      <w:pPr>
        <w:pStyle w:val="Text"/>
      </w:pPr>
      <w:r w:rsidRPr="007D4F53">
        <w:t xml:space="preserve">Na nekonečnou planinu </w:t>
      </w:r>
      <w:r w:rsidR="00F85FBB" w:rsidRPr="007D4F53">
        <w:t>–</w:t>
      </w:r>
      <w:r w:rsidRPr="007D4F53">
        <w:t xml:space="preserve"> jak rychle zjistili </w:t>
      </w:r>
      <w:r w:rsidR="00F85FBB" w:rsidRPr="007D4F53">
        <w:t>–</w:t>
      </w:r>
      <w:r w:rsidRPr="007D4F53">
        <w:t xml:space="preserve"> se opakovaně snášely deště a poměrně chabé světlo rudého slunce mělo stále sílu živit na popraskané žule bujně rostoucí lišejníky a chaluhy. Odolná zelenavě fialová vegetace se rozvíjela v hebce lepivém koberci, který na jedné straně tlumil kročeje jejich bot, a na straně druhé je nutil neustále škobrtat, když šli co noha nohu mine.</w:t>
      </w:r>
    </w:p>
    <w:p w14:paraId="33A9F7E4" w14:textId="77777777" w:rsidR="005645A2" w:rsidRPr="007D4F53" w:rsidRDefault="008E4653" w:rsidP="002B2343">
      <w:pPr>
        <w:pStyle w:val="Text"/>
      </w:pPr>
      <w:r w:rsidRPr="007D4F53">
        <w:t xml:space="preserve">Brontovi se tento svět, s jeho zardělým přítmím, jež bylo maximem denního světla, pranic nezamlouval. Co se stalo se sluncem? Kam se poděla jeho zlatavá plápolavost a prudkost? Krajina ani zdaleka nepůsobila přelidněným dojmem. Zahlédli </w:t>
      </w:r>
      <w:r w:rsidRPr="007D4F53">
        <w:lastRenderedPageBreak/>
        <w:t xml:space="preserve">vzdálené karavany </w:t>
      </w:r>
      <w:r w:rsidR="00F85FBB" w:rsidRPr="007D4F53">
        <w:t>–</w:t>
      </w:r>
      <w:r w:rsidRPr="007D4F53">
        <w:t xml:space="preserve"> co se jevilo jako lidé na vysokých zvířatech s protáhlýma nohama </w:t>
      </w:r>
      <w:r w:rsidR="00F85FBB" w:rsidRPr="007D4F53">
        <w:t>–</w:t>
      </w:r>
      <w:r w:rsidRPr="007D4F53">
        <w:t xml:space="preserve">, zahlédli další osamělé poutníky, i ve dvojicích a trojicích. Vypadali jako lidé a dobrá polovina z nich byli pasanti. Občas se přes měkký pažit pohybovala vzdálená stáda skalních ropuch, žabí živočichové velcí jako koně, kteří spásali lišejníky a poté se trhanými, vrtivými pohyby zvolna přemisťovali na odlehlejší pastvinu. Žádný z těchto dalších tvorů neprojevoval přání stavět se jim do cesty. Zdálo se, že všichni se na této pozdější Zemi zajímají sami o sebe, a Bronta rozčilovalo, že si nedokáže představit, co onen zájem obnáší. Co tady všichni </w:t>
      </w:r>
      <w:r w:rsidRPr="007D4F53">
        <w:rPr>
          <w:i/>
        </w:rPr>
        <w:t>dělali?</w:t>
      </w:r>
    </w:p>
    <w:p w14:paraId="44970019" w14:textId="77777777" w:rsidR="005645A2" w:rsidRPr="007D4F53" w:rsidRDefault="008E4653" w:rsidP="002B2343">
      <w:pPr>
        <w:pStyle w:val="Text"/>
      </w:pPr>
      <w:r w:rsidRPr="007D4F53">
        <w:t xml:space="preserve">Na nervy mu šlo i Tesovo nekonečné mlčení. Samozřejmě že Tesovi na začátku cesty řekl, že si s ním nepřeje hovořit. Ale taky se společník mohl jednou či dvakrát pokusit změnit jeho názor! Místo toho tedy už více než dva dny pochodovali v naprosté tichosti </w:t>
      </w:r>
      <w:r w:rsidR="00F85FBB" w:rsidRPr="007D4F53">
        <w:t>–</w:t>
      </w:r>
      <w:r w:rsidRPr="007D4F53">
        <w:t xml:space="preserve"> s výjimkou výměny několika zdvořilých slabik, když večer rozbíjeli tábor.</w:t>
      </w:r>
    </w:p>
    <w:p w14:paraId="47AAF9F1" w14:textId="77777777" w:rsidR="005645A2" w:rsidRPr="007D4F53" w:rsidRDefault="00F85FBB" w:rsidP="002B2343">
      <w:pPr>
        <w:pStyle w:val="Text"/>
      </w:pPr>
      <w:r w:rsidRPr="007D4F53">
        <w:t>„</w:t>
      </w:r>
      <w:r w:rsidR="008E4653" w:rsidRPr="007D4F53">
        <w:t>Tak dobře!</w:t>
      </w:r>
      <w:r w:rsidRPr="007D4F53">
        <w:t>“</w:t>
      </w:r>
      <w:r w:rsidR="008E4653" w:rsidRPr="007D4F53">
        <w:t xml:space="preserve"> vybuchl nakonec Bront. Tes se k němu otočil. Slunce vstupovalo do poslední čtvrti svého přechodu nad nekonečnou krajinou a jeho rudá zář nabývala nafialovělého odstínu, přičemž na východě přecházela do sytě vínové. Člověk pohybující se tak hutně zbarveným ovzduším získával pocit, že je pod vodou. </w:t>
      </w:r>
      <w:r w:rsidRPr="007D4F53">
        <w:t>„</w:t>
      </w:r>
      <w:r w:rsidR="008E4653" w:rsidRPr="007D4F53">
        <w:t>Rád bych věděl,</w:t>
      </w:r>
      <w:r w:rsidRPr="007D4F53">
        <w:t>“</w:t>
      </w:r>
      <w:r w:rsidR="008E4653" w:rsidRPr="007D4F53">
        <w:t xml:space="preserve"> pronesl k Tesovi upjatě, </w:t>
      </w:r>
      <w:r w:rsidRPr="007D4F53">
        <w:t>„</w:t>
      </w:r>
      <w:r w:rsidR="008E4653" w:rsidRPr="007D4F53">
        <w:t xml:space="preserve">co všechno </w:t>
      </w:r>
      <w:r w:rsidR="008E4653" w:rsidRPr="007D4F53">
        <w:rPr>
          <w:i/>
        </w:rPr>
        <w:t>víte</w:t>
      </w:r>
      <w:r w:rsidR="008E4653" w:rsidRPr="007D4F53">
        <w:t xml:space="preserve"> o úkolu, který nám byl svěřen. Byl bych si myslel, že k vyjevení této pravdy vás už dávno mohla ponouknout obyčejná zdvořilost!</w:t>
      </w:r>
      <w:r w:rsidRPr="007D4F53">
        <w:t>“</w:t>
      </w:r>
    </w:p>
    <w:p w14:paraId="2A3119F6" w14:textId="77777777" w:rsidR="005645A2" w:rsidRPr="007D4F53" w:rsidRDefault="00F85FBB" w:rsidP="002B2343">
      <w:pPr>
        <w:pStyle w:val="Text"/>
      </w:pPr>
      <w:r w:rsidRPr="007D4F53">
        <w:t>„</w:t>
      </w:r>
      <w:r w:rsidR="008E4653" w:rsidRPr="007D4F53">
        <w:t>Promiňte, že se ptám,</w:t>
      </w:r>
      <w:r w:rsidRPr="007D4F53">
        <w:t>“</w:t>
      </w:r>
      <w:r w:rsidR="008E4653" w:rsidRPr="007D4F53">
        <w:t xml:space="preserve"> odpověděl Tes, </w:t>
      </w:r>
      <w:r w:rsidRPr="007D4F53">
        <w:t>„</w:t>
      </w:r>
      <w:r w:rsidR="008E4653" w:rsidRPr="007D4F53">
        <w:t>ale už si přejete, abychom spolu hovořili?</w:t>
      </w:r>
      <w:r w:rsidRPr="007D4F53">
        <w:t>“</w:t>
      </w:r>
    </w:p>
    <w:p w14:paraId="69A2E7DC" w14:textId="77777777" w:rsidR="005645A2" w:rsidRPr="007D4F53" w:rsidRDefault="00F85FBB" w:rsidP="002B2343">
      <w:pPr>
        <w:pStyle w:val="Text"/>
      </w:pPr>
      <w:r w:rsidRPr="007D4F53">
        <w:t>„</w:t>
      </w:r>
      <w:r w:rsidR="008E4653" w:rsidRPr="007D4F53">
        <w:t>Neřekl jsem to snad právě?</w:t>
      </w:r>
      <w:r w:rsidRPr="007D4F53">
        <w:t>“</w:t>
      </w:r>
    </w:p>
    <w:p w14:paraId="11E1264A" w14:textId="77777777" w:rsidR="005645A2" w:rsidRPr="007D4F53" w:rsidRDefault="00F85FBB" w:rsidP="002B2343">
      <w:pPr>
        <w:pStyle w:val="Text"/>
      </w:pPr>
      <w:r w:rsidRPr="007D4F53">
        <w:t>„</w:t>
      </w:r>
      <w:r w:rsidR="008E4653" w:rsidRPr="007D4F53">
        <w:t>A abychom spolu hovořili i nadále?</w:t>
      </w:r>
      <w:r w:rsidRPr="007D4F53">
        <w:t>“</w:t>
      </w:r>
    </w:p>
    <w:p w14:paraId="74D1052C" w14:textId="77777777" w:rsidR="005645A2" w:rsidRPr="007D4F53" w:rsidRDefault="00F85FBB" w:rsidP="002B2343">
      <w:pPr>
        <w:pStyle w:val="Text"/>
      </w:pPr>
      <w:r w:rsidRPr="007D4F53">
        <w:t>„</w:t>
      </w:r>
      <w:r w:rsidR="008E4653" w:rsidRPr="007D4F53">
        <w:t>Ano.</w:t>
      </w:r>
      <w:r w:rsidRPr="007D4F53">
        <w:t>“</w:t>
      </w:r>
    </w:p>
    <w:p w14:paraId="3A5F70FF" w14:textId="77777777" w:rsidR="005645A2" w:rsidRPr="007D4F53" w:rsidRDefault="00F85FBB" w:rsidP="002B2343">
      <w:pPr>
        <w:pStyle w:val="Text"/>
      </w:pPr>
      <w:r w:rsidRPr="007D4F53">
        <w:t>„</w:t>
      </w:r>
      <w:r w:rsidR="008E4653" w:rsidRPr="007D4F53">
        <w:t>To mě těší. Povím vám tedy co nejsrozumitelněji, co nám bylo nakázáno udělat. Mnohé mi není známo a mnoho jiného mi zůstává nejasné, takže</w:t>
      </w:r>
      <w:r w:rsidRPr="007D4F53">
        <w:t>…</w:t>
      </w:r>
      <w:r w:rsidR="008E4653" w:rsidRPr="007D4F53">
        <w:t xml:space="preserve"> musíme být trpěliví.</w:t>
      </w:r>
      <w:r w:rsidRPr="007D4F53">
        <w:t>“</w:t>
      </w:r>
    </w:p>
    <w:p w14:paraId="6D8A234A" w14:textId="77777777" w:rsidR="005645A2" w:rsidRPr="007D4F53" w:rsidRDefault="00F85FBB" w:rsidP="002B2343">
      <w:pPr>
        <w:pStyle w:val="Text"/>
      </w:pPr>
      <w:r w:rsidRPr="007D4F53">
        <w:t>„</w:t>
      </w:r>
      <w:r w:rsidR="008E4653" w:rsidRPr="007D4F53">
        <w:t>Jistěže musíme! Máte mě snad za hulváta?</w:t>
      </w:r>
      <w:r w:rsidRPr="007D4F53">
        <w:t>“</w:t>
      </w:r>
    </w:p>
    <w:p w14:paraId="1862CD49" w14:textId="77777777" w:rsidR="005645A2" w:rsidRPr="007D4F53" w:rsidRDefault="00F85FBB" w:rsidP="002B2343">
      <w:pPr>
        <w:pStyle w:val="Text"/>
      </w:pPr>
      <w:r w:rsidRPr="007D4F53">
        <w:t>„</w:t>
      </w:r>
      <w:r w:rsidR="008E4653" w:rsidRPr="007D4F53">
        <w:t>To ani náhodou! Ale mohl jste se přetrhnout, abyste mě zabil za malichernou nešikovnost! Je tedy na místě, že se ptám.</w:t>
      </w:r>
      <w:r w:rsidRPr="007D4F53">
        <w:t>“</w:t>
      </w:r>
    </w:p>
    <w:p w14:paraId="3A71430E" w14:textId="77777777" w:rsidR="005645A2" w:rsidRPr="007D4F53" w:rsidRDefault="00F85FBB" w:rsidP="002B2343">
      <w:pPr>
        <w:pStyle w:val="Text"/>
      </w:pPr>
      <w:r w:rsidRPr="007D4F53">
        <w:t>„</w:t>
      </w:r>
      <w:r w:rsidR="008E4653" w:rsidRPr="007D4F53">
        <w:t>Dobrá.</w:t>
      </w:r>
      <w:r w:rsidRPr="007D4F53">
        <w:t>“</w:t>
      </w:r>
    </w:p>
    <w:p w14:paraId="1A4DD6D1" w14:textId="77777777" w:rsidR="005645A2" w:rsidRDefault="00F85FBB" w:rsidP="002B2343">
      <w:pPr>
        <w:pStyle w:val="Text"/>
      </w:pPr>
      <w:r>
        <w:lastRenderedPageBreak/>
        <w:t>„</w:t>
      </w:r>
      <w:r w:rsidR="008E4653" w:rsidRPr="008E4653">
        <w:t>Dobrá. Naším úkolem je, abych něco doručil Pokoutníkům. Abych jim přinesl světlo. To nabude podoby jistých barev, které nanesu do výklenku vysoko v jejich obydlí v Krystalových hřebenech. Za tímto účelem si nesu bandalír s barvami.</w:t>
      </w:r>
      <w:r>
        <w:t>“</w:t>
      </w:r>
    </w:p>
    <w:p w14:paraId="3C350E62" w14:textId="77777777" w:rsidR="005645A2" w:rsidRDefault="008E4653" w:rsidP="002B2343">
      <w:pPr>
        <w:pStyle w:val="Text"/>
      </w:pPr>
      <w:r w:rsidRPr="008E4653">
        <w:t>Ukázal na svůj postroj, který si, jak si Bront povšiml, odkládal pouze krátce před ulehnutím, kdy ho svědomitě halil do pláště.</w:t>
      </w:r>
    </w:p>
    <w:p w14:paraId="60D82416" w14:textId="77777777" w:rsidR="005645A2" w:rsidRDefault="00F85FBB" w:rsidP="002B2343">
      <w:pPr>
        <w:pStyle w:val="Text"/>
      </w:pPr>
      <w:r>
        <w:t>„</w:t>
      </w:r>
      <w:r w:rsidR="008E4653" w:rsidRPr="008E4653">
        <w:t>A jaké barvy tam máte nanést?</w:t>
      </w:r>
      <w:r>
        <w:t>“</w:t>
      </w:r>
    </w:p>
    <w:p w14:paraId="47390CF7" w14:textId="77777777" w:rsidR="005645A2" w:rsidRDefault="00F85FBB" w:rsidP="002B2343">
      <w:pPr>
        <w:pStyle w:val="Text"/>
      </w:pPr>
      <w:r>
        <w:t>„</w:t>
      </w:r>
      <w:r w:rsidR="008E4653" w:rsidRPr="008E4653">
        <w:t>Barvy, které použiji, ještě neznám. To budu vědět, až spatřím místo, kde spočinou. Místo mi vždycky sdělí, jakou barvu vyžaduje.</w:t>
      </w:r>
      <w:r>
        <w:t>“</w:t>
      </w:r>
    </w:p>
    <w:p w14:paraId="6B645C4C" w14:textId="77777777" w:rsidR="005645A2" w:rsidRDefault="00F85FBB" w:rsidP="002B2343">
      <w:pPr>
        <w:pStyle w:val="Text"/>
      </w:pPr>
      <w:r>
        <w:t>„</w:t>
      </w:r>
      <w:r w:rsidR="008E4653" w:rsidRPr="008E4653">
        <w:t>Takže my máme na nějakém podzemním, a pokud to dobře chápu, nesmírně strmém místě postavit lešení, zatímco budeme čelit mohutnému útoku, a to proto, abyste nanesl několik barev, o nichž nemáte ještě ani ponětí.</w:t>
      </w:r>
      <w:r>
        <w:t>“</w:t>
      </w:r>
    </w:p>
    <w:p w14:paraId="16B647F3" w14:textId="77777777" w:rsidR="005645A2" w:rsidRDefault="00F85FBB" w:rsidP="002B2343">
      <w:pPr>
        <w:pStyle w:val="Text"/>
      </w:pPr>
      <w:r>
        <w:t>„</w:t>
      </w:r>
      <w:r w:rsidR="008E4653" w:rsidRPr="008E4653">
        <w:t>Přesně tak.</w:t>
      </w:r>
      <w:r>
        <w:t>“</w:t>
      </w:r>
    </w:p>
    <w:p w14:paraId="7F178E89" w14:textId="2F2CE944" w:rsidR="005645A2" w:rsidRDefault="00F85FBB" w:rsidP="002B2343">
      <w:pPr>
        <w:pStyle w:val="Text"/>
      </w:pPr>
      <w:r>
        <w:t>„</w:t>
      </w:r>
      <w:r w:rsidR="008E4653" w:rsidRPr="008E4653">
        <w:t xml:space="preserve">Mohu se zeptat Bront se usilovně snažil svou otázku formulovat </w:t>
      </w:r>
      <w:r w:rsidR="007D4F53" w:rsidRPr="008E4653">
        <w:t>zdvořile, zda</w:t>
      </w:r>
      <w:r w:rsidR="008E4653" w:rsidRPr="008E4653">
        <w:t xml:space="preserve"> má tento prapodivný a obtížný kousek nějaký účel s výjimkou toho, že nás dožene ke krajně grotesknímu úsilí?</w:t>
      </w:r>
      <w:r>
        <w:t>“</w:t>
      </w:r>
    </w:p>
    <w:p w14:paraId="741BC39E" w14:textId="77777777" w:rsidR="005645A2" w:rsidRPr="007D4F53" w:rsidRDefault="00F85FBB" w:rsidP="002B2343">
      <w:pPr>
        <w:pStyle w:val="Text"/>
      </w:pPr>
      <w:r>
        <w:t>„</w:t>
      </w:r>
      <w:r w:rsidR="008E4653" w:rsidRPr="008E4653">
        <w:t>Kadaster říkal, pro mě nepříliš srozumitelně, že účelem této práce je, smí</w:t>
      </w:r>
      <w:r w:rsidRPr="008E4653">
        <w:t>m</w:t>
      </w:r>
      <w:r>
        <w:t>-</w:t>
      </w:r>
      <w:r w:rsidRPr="008E4653">
        <w:t>l</w:t>
      </w:r>
      <w:r w:rsidR="008E4653" w:rsidRPr="008E4653">
        <w:t xml:space="preserve">i použít jeho slov, </w:t>
      </w:r>
      <w:r w:rsidR="008E4653" w:rsidRPr="007D4F53">
        <w:rPr>
          <w:i/>
        </w:rPr>
        <w:t>zachránit</w:t>
      </w:r>
      <w:r w:rsidR="008E4653" w:rsidRPr="007D4F53">
        <w:t xml:space="preserve"> svět vezdejší.</w:t>
      </w:r>
      <w:r w:rsidRPr="007D4F53">
        <w:t>“</w:t>
      </w:r>
    </w:p>
    <w:p w14:paraId="48AC9CE9" w14:textId="513FCAA5" w:rsidR="005645A2" w:rsidRPr="007D4F53" w:rsidRDefault="001374A6" w:rsidP="002B2343">
      <w:pPr>
        <w:pStyle w:val="Text"/>
      </w:pPr>
      <w:r w:rsidRPr="007D4F53">
        <w:t>„</w:t>
      </w:r>
      <w:r w:rsidR="008E4653" w:rsidRPr="007D4F53">
        <w:t xml:space="preserve">Zachránit svět vezdejší. Zachránit budoucnost </w:t>
      </w:r>
      <w:r w:rsidR="008E4653" w:rsidRPr="007D4F53">
        <w:rPr>
          <w:i/>
        </w:rPr>
        <w:t>našeho</w:t>
      </w:r>
      <w:r w:rsidR="008E4653" w:rsidRPr="007D4F53">
        <w:t xml:space="preserve"> světa.</w:t>
      </w:r>
      <w:r w:rsidR="00F85FBB" w:rsidRPr="007D4F53">
        <w:t>“</w:t>
      </w:r>
      <w:r w:rsidR="008E4653" w:rsidRPr="007D4F53">
        <w:t xml:space="preserve"> </w:t>
      </w:r>
      <w:r w:rsidRPr="007D4F53">
        <w:t>„</w:t>
      </w:r>
      <w:r w:rsidR="008E4653" w:rsidRPr="007D4F53">
        <w:t>Ach ano, myslím, že ano.</w:t>
      </w:r>
      <w:r w:rsidR="00F85FBB" w:rsidRPr="007D4F53">
        <w:t>“</w:t>
      </w:r>
    </w:p>
    <w:p w14:paraId="39F54D6B" w14:textId="71EA5F84" w:rsidR="005645A2" w:rsidRPr="007D4F53" w:rsidRDefault="008E4653" w:rsidP="002B2343">
      <w:pPr>
        <w:pStyle w:val="Text"/>
      </w:pPr>
      <w:r w:rsidRPr="007D4F53">
        <w:t xml:space="preserve">Bront si znovu usadil kyrys a přetáhl plášť přes ramena. Připadlo </w:t>
      </w:r>
      <w:r w:rsidR="007D4F53" w:rsidRPr="007D4F53">
        <w:t>mu, že</w:t>
      </w:r>
      <w:r w:rsidRPr="007D4F53">
        <w:t xml:space="preserve"> takový úkol je muže jeho postavení hoden již o něco více.</w:t>
      </w:r>
    </w:p>
    <w:p w14:paraId="5F31BD66" w14:textId="47391799" w:rsidR="005645A2" w:rsidRPr="007D4F53" w:rsidRDefault="001374A6" w:rsidP="002B2343">
      <w:pPr>
        <w:pStyle w:val="Text"/>
      </w:pPr>
      <w:r w:rsidRPr="007D4F53">
        <w:t>„</w:t>
      </w:r>
      <w:r w:rsidR="008E4653" w:rsidRPr="007D4F53">
        <w:t>Co mi ještě můžete říct o tom, s čím se tam setkáme?</w:t>
      </w:r>
      <w:r w:rsidR="00F85FBB" w:rsidRPr="007D4F53">
        <w:t>“</w:t>
      </w:r>
    </w:p>
    <w:p w14:paraId="403397CB" w14:textId="77777777" w:rsidR="005645A2" w:rsidRPr="007D4F53" w:rsidRDefault="008E4653" w:rsidP="002B2343">
      <w:pPr>
        <w:pStyle w:val="Text"/>
      </w:pPr>
      <w:r w:rsidRPr="007D4F53">
        <w:t>Vím o tom stejně málo jako vy. Podívejte se na jihovýchod. Vidíte tam určitý přísvit?</w:t>
      </w:r>
      <w:r w:rsidR="00F85FBB" w:rsidRPr="007D4F53">
        <w:t>“</w:t>
      </w:r>
    </w:p>
    <w:p w14:paraId="0B31EE17" w14:textId="77777777" w:rsidR="005645A2" w:rsidRPr="007D4F53" w:rsidRDefault="008E4653" w:rsidP="002B2343">
      <w:pPr>
        <w:pStyle w:val="Text"/>
      </w:pPr>
      <w:r w:rsidRPr="007D4F53">
        <w:t xml:space="preserve">Na jihovýchodním obzoru se usadilo švestkově zbarvené šero. Na jeho pozadí se ze vzdálené prolákliny v pláni rozvíjel křehký květ zlatavého světla </w:t>
      </w:r>
      <w:r w:rsidR="00F85FBB" w:rsidRPr="007D4F53">
        <w:t>–</w:t>
      </w:r>
      <w:r w:rsidRPr="007D4F53">
        <w:t xml:space="preserve"> pouhá skvrnka jemná jako pyl na špičce prstu.</w:t>
      </w:r>
    </w:p>
    <w:p w14:paraId="3D041004" w14:textId="27E9884D" w:rsidR="005645A2" w:rsidRPr="007D4F53" w:rsidRDefault="00F85FBB" w:rsidP="002B2343">
      <w:pPr>
        <w:pStyle w:val="Text"/>
      </w:pPr>
      <w:r w:rsidRPr="007D4F53">
        <w:t>„</w:t>
      </w:r>
      <w:r w:rsidR="008E4653" w:rsidRPr="007D4F53">
        <w:t>To musí být Minion,</w:t>
      </w:r>
      <w:r w:rsidRPr="007D4F53">
        <w:t>“</w:t>
      </w:r>
      <w:r w:rsidR="008E4653" w:rsidRPr="007D4F53">
        <w:t xml:space="preserve"> usoudil Bront. </w:t>
      </w:r>
      <w:r w:rsidRPr="007D4F53">
        <w:t>„</w:t>
      </w:r>
      <w:r w:rsidR="008E4653" w:rsidRPr="007D4F53">
        <w:t>Pokračujme v cestě. Než půjdeme spát, mohli bychom postavit kus</w:t>
      </w:r>
      <w:r w:rsidRPr="007D4F53">
        <w:t>…</w:t>
      </w:r>
      <w:r w:rsidR="008E4653" w:rsidRPr="007D4F53">
        <w:t xml:space="preserve"> </w:t>
      </w:r>
      <w:r w:rsidR="001374A6" w:rsidRPr="007D4F53">
        <w:rPr>
          <w:i/>
        </w:rPr>
        <w:t>lešení.“</w:t>
      </w:r>
    </w:p>
    <w:p w14:paraId="14B17845" w14:textId="77777777" w:rsidR="005645A2" w:rsidRPr="007D4F53" w:rsidRDefault="008E4653" w:rsidP="002B2343">
      <w:pPr>
        <w:pStyle w:val="Text"/>
      </w:pPr>
      <w:r w:rsidRPr="007D4F53">
        <w:t xml:space="preserve">Když došli k rozlehlé prohlubni, kde Minion trůnil jako shluk drahokamů, na zem se snesla černá tma. Už nějakou dobu slyšeli přes pláň zvuky města, slabý výdech, který se právě začínal štěpit na změť hudby, smíchu, výkřiků a rachocení bezpočtu kol na dlaždicích a dlažebních kostkách. Před nimi se rozlévalo vnitrozemské moře </w:t>
      </w:r>
      <w:r w:rsidRPr="007D4F53">
        <w:lastRenderedPageBreak/>
        <w:t xml:space="preserve">lamp a luceren, voskovic, pochodní, vater, světelných košů a svícnů </w:t>
      </w:r>
      <w:r w:rsidR="00F85FBB" w:rsidRPr="007D4F53">
        <w:t>–</w:t>
      </w:r>
      <w:r w:rsidRPr="007D4F53">
        <w:t xml:space="preserve"> jezero světla a ryku.</w:t>
      </w:r>
    </w:p>
    <w:p w14:paraId="68F8AFE8" w14:textId="77777777" w:rsidR="005645A2" w:rsidRPr="007D4F53" w:rsidRDefault="008E4653" w:rsidP="002B2343">
      <w:pPr>
        <w:pStyle w:val="Text"/>
      </w:pPr>
      <w:r w:rsidRPr="007D4F53">
        <w:t>Když sešli do okrajových částí města, vnikli do nitra čilého obchodování, které se odehrávalo i v těchto řídce zastavěných průmyslových čtvrtích. Míjeli stáje pro tažná zvířata, koláře, kupce z karavan, cihelny a zednické dílny, a také osamocené, ale hlučné krčmy, oživující všechny podobné dělnické oblasti.</w:t>
      </w:r>
    </w:p>
    <w:p w14:paraId="73B15778" w14:textId="77777777" w:rsidR="005645A2" w:rsidRPr="007D4F53" w:rsidRDefault="008E4653" w:rsidP="002B2343">
      <w:pPr>
        <w:pStyle w:val="Text"/>
      </w:pPr>
      <w:r w:rsidRPr="007D4F53">
        <w:t xml:space="preserve">Obchod očividně kvetl ve dne i v noci, a k tomu se v obchodní vřavě mezi davy lidí svižně prohánělo nemálo bryček </w:t>
      </w:r>
      <w:r w:rsidR="00F85FBB" w:rsidRPr="007D4F53">
        <w:t>–</w:t>
      </w:r>
      <w:r w:rsidRPr="007D4F53">
        <w:t xml:space="preserve"> žhnoucích lucernami a pohupujících se písněmi v nichž mimo své obvyklé sféry rejdili zámožnější hýřilové a hazardní hráči.</w:t>
      </w:r>
    </w:p>
    <w:p w14:paraId="181DCC08" w14:textId="77777777" w:rsidR="005645A2" w:rsidRPr="007D4F53" w:rsidRDefault="008E4653" w:rsidP="002B2343">
      <w:pPr>
        <w:pStyle w:val="Text"/>
      </w:pPr>
      <w:r w:rsidRPr="007D4F53">
        <w:t>Tese napadlo, že nějaký kolář by mohl mít příčle, které by mohly vyhovovat jejich potřebám.</w:t>
      </w:r>
    </w:p>
    <w:p w14:paraId="03D8695D" w14:textId="77777777" w:rsidR="005645A2" w:rsidRPr="007D4F53" w:rsidRDefault="00F85FBB" w:rsidP="002B2343">
      <w:pPr>
        <w:pStyle w:val="Text"/>
      </w:pPr>
      <w:r w:rsidRPr="007D4F53">
        <w:t>„</w:t>
      </w:r>
      <w:r w:rsidR="008E4653" w:rsidRPr="007D4F53">
        <w:t>Chceme bytelné, nepříliš silné tyčky a taky pletený provaz, s nímž by šly spojit do žebříku.</w:t>
      </w:r>
      <w:r w:rsidRPr="007D4F53">
        <w:t>“</w:t>
      </w:r>
    </w:p>
    <w:p w14:paraId="476D0EAE" w14:textId="77777777" w:rsidR="005645A2" w:rsidRPr="007D4F53" w:rsidRDefault="00F85FBB" w:rsidP="002B2343">
      <w:pPr>
        <w:pStyle w:val="Text"/>
      </w:pPr>
      <w:r w:rsidRPr="007D4F53">
        <w:t>„</w:t>
      </w:r>
      <w:r w:rsidR="008E4653" w:rsidRPr="007D4F53">
        <w:t>Provaz by se možná dal obstarat u dodavatelů, co cílí na honáky,</w:t>
      </w:r>
      <w:r w:rsidRPr="007D4F53">
        <w:t>“</w:t>
      </w:r>
      <w:r w:rsidR="008E4653" w:rsidRPr="007D4F53">
        <w:t xml:space="preserve"> nadhodil Bront.</w:t>
      </w:r>
    </w:p>
    <w:p w14:paraId="52BD456F" w14:textId="77777777" w:rsidR="005645A2" w:rsidRPr="007D4F53" w:rsidRDefault="00F85FBB" w:rsidP="002B2343">
      <w:pPr>
        <w:pStyle w:val="Text"/>
      </w:pPr>
      <w:r w:rsidRPr="007D4F53">
        <w:t>„</w:t>
      </w:r>
      <w:r w:rsidR="008E4653" w:rsidRPr="007D4F53">
        <w:t xml:space="preserve">To není vůbec marný nápad! Podívejte </w:t>
      </w:r>
      <w:r w:rsidRPr="007D4F53">
        <w:t>–</w:t>
      </w:r>
      <w:r w:rsidR="008E4653" w:rsidRPr="007D4F53">
        <w:t xml:space="preserve"> není tohle kolář?</w:t>
      </w:r>
      <w:r w:rsidRPr="007D4F53">
        <w:t>“</w:t>
      </w:r>
      <w:r w:rsidR="008E4653" w:rsidRPr="007D4F53">
        <w:t xml:space="preserve"> Uvedený řemeslník, s vlasy sepnutými vysokým stříbrným hřebenem, se v povznesené náladě bavil v kůlničce se dvěma urostlými druhy.</w:t>
      </w:r>
    </w:p>
    <w:p w14:paraId="527721B2" w14:textId="77777777" w:rsidR="005645A2" w:rsidRPr="007D4F53" w:rsidRDefault="00F85FBB" w:rsidP="002B2343">
      <w:pPr>
        <w:pStyle w:val="Text"/>
      </w:pPr>
      <w:r w:rsidRPr="007D4F53">
        <w:t>„</w:t>
      </w:r>
      <w:r w:rsidR="008E4653" w:rsidRPr="007D4F53">
        <w:t>Nu ano,</w:t>
      </w:r>
      <w:r w:rsidRPr="007D4F53">
        <w:t>“</w:t>
      </w:r>
      <w:r w:rsidR="008E4653" w:rsidRPr="007D4F53">
        <w:t xml:space="preserve"> odpověděl. </w:t>
      </w:r>
      <w:r w:rsidRPr="007D4F53">
        <w:t>„</w:t>
      </w:r>
      <w:r w:rsidR="008E4653" w:rsidRPr="007D4F53">
        <w:t>Mám skladem dřevo dlouhé tři čtvrtě lokte, které bych mohl prodat pohromadě. Jakou délku potřebujete?</w:t>
      </w:r>
      <w:r w:rsidRPr="007D4F53">
        <w:t>“</w:t>
      </w:r>
    </w:p>
    <w:p w14:paraId="060C442A" w14:textId="7DFB60E9" w:rsidR="005645A2" w:rsidRPr="007D4F53" w:rsidRDefault="00F85FBB" w:rsidP="002B2343">
      <w:pPr>
        <w:pStyle w:val="Text"/>
      </w:pPr>
      <w:r w:rsidRPr="007D4F53">
        <w:t>„</w:t>
      </w:r>
      <w:r w:rsidR="008E4653" w:rsidRPr="007D4F53">
        <w:t>Počkejte,</w:t>
      </w:r>
      <w:r w:rsidRPr="007D4F53">
        <w:t>“</w:t>
      </w:r>
      <w:r w:rsidR="008E4653" w:rsidRPr="007D4F53">
        <w:t xml:space="preserve"> řekl Tes a v okamžiku výběru upadl do zamyšlení, </w:t>
      </w:r>
      <w:r w:rsidR="001374A6" w:rsidRPr="007D4F53">
        <w:t>„</w:t>
      </w:r>
      <w:r w:rsidR="008E4653" w:rsidRPr="007D4F53">
        <w:t>potřebuji nejméně pět set loktů tyček do žebříku. Osm set příčlí by mi mělo stačit.</w:t>
      </w:r>
      <w:r w:rsidRPr="007D4F53">
        <w:t>“</w:t>
      </w:r>
    </w:p>
    <w:p w14:paraId="10287C27" w14:textId="77777777" w:rsidR="005645A2" w:rsidRPr="007D4F53" w:rsidRDefault="00F85FBB" w:rsidP="002B2343">
      <w:pPr>
        <w:pStyle w:val="Text"/>
      </w:pPr>
      <w:r w:rsidRPr="007D4F53">
        <w:t>„</w:t>
      </w:r>
      <w:r w:rsidR="008E4653" w:rsidRPr="007D4F53">
        <w:t>U díry,</w:t>
      </w:r>
      <w:r w:rsidRPr="007D4F53">
        <w:t>“</w:t>
      </w:r>
      <w:r w:rsidR="008E4653" w:rsidRPr="007D4F53">
        <w:t xml:space="preserve"> zamumlal Bront. </w:t>
      </w:r>
      <w:r w:rsidRPr="007D4F53">
        <w:t>„</w:t>
      </w:r>
      <w:r w:rsidR="008E4653" w:rsidRPr="007D4F53">
        <w:t>To poneseme takový náklad?</w:t>
      </w:r>
      <w:r w:rsidRPr="007D4F53">
        <w:t>“</w:t>
      </w:r>
    </w:p>
    <w:p w14:paraId="22BFC958" w14:textId="77777777" w:rsidR="005645A2" w:rsidRPr="007D4F53" w:rsidRDefault="00F85FBB" w:rsidP="002B2343">
      <w:pPr>
        <w:pStyle w:val="Text"/>
      </w:pPr>
      <w:r w:rsidRPr="007D4F53">
        <w:t>„</w:t>
      </w:r>
      <w:r w:rsidR="008E4653" w:rsidRPr="007D4F53">
        <w:t>Bez toho nákladu,</w:t>
      </w:r>
      <w:r w:rsidRPr="007D4F53">
        <w:t>“</w:t>
      </w:r>
      <w:r w:rsidR="008E4653" w:rsidRPr="007D4F53">
        <w:t xml:space="preserve"> opáčil Tes s lítostí, </w:t>
      </w:r>
      <w:r w:rsidRPr="007D4F53">
        <w:t>„</w:t>
      </w:r>
      <w:r w:rsidR="008E4653" w:rsidRPr="007D4F53">
        <w:t>by to nešlo. A lešení bude i tak na vzdálenost, již musí překonat, a na mou váhu, již musí unést, tenké jako pavučinka.</w:t>
      </w:r>
      <w:r w:rsidRPr="007D4F53">
        <w:t>“</w:t>
      </w:r>
    </w:p>
    <w:p w14:paraId="150A04E9" w14:textId="77777777" w:rsidR="005645A2" w:rsidRDefault="00F85FBB" w:rsidP="002B2343">
      <w:pPr>
        <w:pStyle w:val="Text"/>
      </w:pPr>
      <w:r>
        <w:t>„</w:t>
      </w:r>
      <w:r w:rsidR="008E4653" w:rsidRPr="008E4653">
        <w:t>Tak to abych hned najal vlekouna. Na přípravu takového nákladu bude potřebovat nějaký čas.</w:t>
      </w:r>
      <w:r>
        <w:t>“</w:t>
      </w:r>
    </w:p>
    <w:p w14:paraId="7256DCD7" w14:textId="77777777" w:rsidR="005645A2" w:rsidRDefault="008E4653" w:rsidP="002B2343">
      <w:pPr>
        <w:pStyle w:val="Text"/>
      </w:pPr>
      <w:r w:rsidRPr="008E4653">
        <w:t xml:space="preserve">Bront, který se stoicky vyhýbal zběsile se ženoucím kočárům jódlujících hýřilů, našel stáj hned opodál. Sousedila s velmi čilou krčmou a na dvoře musel nějakou dobu halekat, než našel vhodného vlekouna, který mu mohl posloužit. Tvor ležel na břiše v čerstvé </w:t>
      </w:r>
      <w:r w:rsidRPr="008E4653">
        <w:lastRenderedPageBreak/>
        <w:t xml:space="preserve">slámě, s bradou opřenou o mohutné zkřížené ruce. </w:t>
      </w:r>
      <w:r w:rsidR="00F85FBB">
        <w:t>„</w:t>
      </w:r>
      <w:r w:rsidRPr="008E4653">
        <w:t>Co pro vás mohu udělat?</w:t>
      </w:r>
      <w:r w:rsidR="00F85FBB">
        <w:t>“</w:t>
      </w:r>
      <w:r w:rsidRPr="008E4653">
        <w:t xml:space="preserve"> zamručel.</w:t>
      </w:r>
    </w:p>
    <w:p w14:paraId="0BB9CEB7" w14:textId="77777777" w:rsidR="005645A2" w:rsidRDefault="00F85FBB" w:rsidP="002B2343">
      <w:pPr>
        <w:pStyle w:val="Text"/>
      </w:pPr>
      <w:r>
        <w:t>„</w:t>
      </w:r>
      <w:r w:rsidR="008E4653" w:rsidRPr="008E4653">
        <w:t>Potřebuji si najmout člena vašeho bratrstva na náročnou přepravu nákladu přes tunely a stoupání do Krystalových hřebenů, s kteroužto přepravou bude souviset i sebeobrana před zběsilým ozbrojeným útokem.</w:t>
      </w:r>
      <w:r>
        <w:t>“</w:t>
      </w:r>
    </w:p>
    <w:p w14:paraId="4BD34387" w14:textId="77777777" w:rsidR="005645A2" w:rsidRDefault="00F85FBB" w:rsidP="002B2343">
      <w:pPr>
        <w:pStyle w:val="Text"/>
      </w:pPr>
      <w:r>
        <w:t>„</w:t>
      </w:r>
      <w:r w:rsidR="008E4653" w:rsidRPr="008E4653">
        <w:t>Krom přepravy, zdá se, žádáte i o nemálo služeb navíc.</w:t>
      </w:r>
      <w:r>
        <w:t>“</w:t>
      </w:r>
    </w:p>
    <w:p w14:paraId="3B85A5AB" w14:textId="77777777" w:rsidR="005645A2" w:rsidRDefault="00F85FBB" w:rsidP="002B2343">
      <w:pPr>
        <w:pStyle w:val="Text"/>
      </w:pPr>
      <w:r>
        <w:t>„</w:t>
      </w:r>
      <w:r w:rsidR="008E4653" w:rsidRPr="008E4653">
        <w:t>Tak jest. Velice tudíž stojím o vlekouna, který se umí bít.</w:t>
      </w:r>
      <w:r>
        <w:t>“</w:t>
      </w:r>
    </w:p>
    <w:p w14:paraId="41309F87" w14:textId="215ED16F" w:rsidR="005645A2" w:rsidRDefault="00F85FBB" w:rsidP="002B2343">
      <w:pPr>
        <w:pStyle w:val="Text"/>
      </w:pPr>
      <w:r>
        <w:t>„</w:t>
      </w:r>
      <w:r w:rsidR="008E4653" w:rsidRPr="008E4653">
        <w:t>No, to tady v případě útoku umíme všichni.</w:t>
      </w:r>
      <w:r>
        <w:t>“</w:t>
      </w:r>
      <w:r w:rsidR="008E4653" w:rsidRPr="008E4653">
        <w:t xml:space="preserve"> Představa útoku na vlekouna připadla Brontovi zvláštní a riskantní. Tento exemplář měl nohy kratší než paže, avšak stejně mohutné, a klouby se v nich vychylovaly, aby dokázal co nejvíce zabrat. Pěsti měl široké jako ruční štítky. </w:t>
      </w:r>
      <w:r>
        <w:t>„</w:t>
      </w:r>
      <w:r w:rsidR="008E4653" w:rsidRPr="008E4653">
        <w:t xml:space="preserve">Musím však konstatovat, že práce, kterou mi nabízíte, přesahuje mou chuť pouštět se s někým do potyček. Ke vstupu </w:t>
      </w:r>
      <w:r w:rsidR="008E4653" w:rsidRPr="008E4653">
        <w:rPr>
          <w:b/>
          <w:i/>
        </w:rPr>
        <w:t xml:space="preserve">pouze </w:t>
      </w:r>
      <w:r w:rsidR="008E4653" w:rsidRPr="008E4653">
        <w:t>do drtičských tunelů bych se najmout ještě nechal, za odpovídající odměny</w:t>
      </w:r>
      <w:r w:rsidR="001374A6">
        <w:t>“</w:t>
      </w:r>
    </w:p>
    <w:p w14:paraId="7577BA4F" w14:textId="77777777" w:rsidR="005645A2" w:rsidRDefault="00F85FBB" w:rsidP="002B2343">
      <w:pPr>
        <w:pStyle w:val="Text"/>
      </w:pPr>
      <w:r>
        <w:t>„</w:t>
      </w:r>
      <w:r w:rsidR="008E4653" w:rsidRPr="008E4653">
        <w:t>Podle našich pokynů si máte určit cenu.</w:t>
      </w:r>
      <w:r>
        <w:t>“</w:t>
      </w:r>
    </w:p>
    <w:p w14:paraId="22665728" w14:textId="5A969A63" w:rsidR="005645A2" w:rsidRDefault="008E4653" w:rsidP="002B2343">
      <w:pPr>
        <w:pStyle w:val="Text"/>
      </w:pPr>
      <w:r w:rsidRPr="008E4653">
        <w:t xml:space="preserve">Vlekoun po tomto prohlášení dlouhou dobu přemýšlel, jak by činil </w:t>
      </w:r>
      <w:r w:rsidR="00F37BA2" w:rsidRPr="008E4653">
        <w:t>každý…</w:t>
      </w:r>
      <w:r w:rsidRPr="008E4653">
        <w:t xml:space="preserve"> </w:t>
      </w:r>
      <w:r w:rsidR="001374A6">
        <w:t>„</w:t>
      </w:r>
      <w:r w:rsidRPr="008E4653">
        <w:t>Ale i tak. Tunely beru. Ale šplhat do Hřebenů! To nevím. Mám však kolegu, jehož za současných okolností zlato dokáže notně zviklat.</w:t>
      </w:r>
      <w:r w:rsidR="00F85FBB">
        <w:t>“</w:t>
      </w:r>
    </w:p>
    <w:p w14:paraId="1001BD5D" w14:textId="77777777" w:rsidR="005645A2" w:rsidRDefault="008E4653" w:rsidP="002B2343">
      <w:pPr>
        <w:pStyle w:val="Text"/>
      </w:pPr>
      <w:r w:rsidRPr="008E4653">
        <w:t>Tohoto druhého vlekouna Bront našel schouleného na boku v slámě, kde klidně chrápal.</w:t>
      </w:r>
    </w:p>
    <w:p w14:paraId="416150E4" w14:textId="77777777" w:rsidR="005645A2" w:rsidRDefault="008E4653" w:rsidP="002B2343">
      <w:pPr>
        <w:pStyle w:val="Text"/>
      </w:pPr>
      <w:r w:rsidRPr="008E4653">
        <w:t xml:space="preserve">Válečníka překvapil. Bront předpokládal, že najde vlekouna mladšího, bojechtivějšího. Nicméně jeho srst již zakusila podzim </w:t>
      </w:r>
      <w:r w:rsidR="00F85FBB">
        <w:t>–</w:t>
      </w:r>
      <w:r w:rsidRPr="008E4653">
        <w:t xml:space="preserve"> byl z něj takřka stříbrňák.</w:t>
      </w:r>
    </w:p>
    <w:p w14:paraId="3BBABEFA" w14:textId="77777777" w:rsidR="005645A2" w:rsidRDefault="008E4653" w:rsidP="002B2343">
      <w:pPr>
        <w:pStyle w:val="Text"/>
      </w:pPr>
      <w:r w:rsidRPr="008E4653">
        <w:t>Jelikož pozdravy nepřipadaly v úvahu, Bront do něj musel opatrně dloubnout. Vlekoun ihned procitl a po Brontově představení klidným hlasem navrhl, aby se prošli po dvorech a on se mohl náležitě probudit.</w:t>
      </w:r>
    </w:p>
    <w:p w14:paraId="0CD2CA20" w14:textId="77777777" w:rsidR="005645A2" w:rsidRDefault="008E4653" w:rsidP="002B2343">
      <w:pPr>
        <w:pStyle w:val="Text"/>
      </w:pPr>
      <w:r w:rsidRPr="008E4653">
        <w:t>Míjeli kotce jeho spících druhů, minuli seník, a Bront mezitím líčil, čeho je mu zapotřebí.</w:t>
      </w:r>
    </w:p>
    <w:p w14:paraId="12000216" w14:textId="77777777" w:rsidR="005645A2" w:rsidRDefault="008E4653" w:rsidP="002B2343">
      <w:pPr>
        <w:pStyle w:val="Text"/>
      </w:pPr>
      <w:r w:rsidRPr="008E4653">
        <w:t>Vlekoun se zastavil a uložil se zadní částí těla na žok sena. Promnul si vousy. I na pozadí mohutné čelisti vypadaly konečky jeho prstů úděsně velké.</w:t>
      </w:r>
    </w:p>
    <w:p w14:paraId="783B514D" w14:textId="77777777" w:rsidR="005645A2" w:rsidRDefault="00F85FBB" w:rsidP="002B2343">
      <w:pPr>
        <w:pStyle w:val="Text"/>
      </w:pPr>
      <w:r>
        <w:lastRenderedPageBreak/>
        <w:t>„</w:t>
      </w:r>
      <w:r w:rsidR="008E4653" w:rsidRPr="008E4653">
        <w:t>Nu, jak bychom mohli projít tunely mě napadá. Musím jen vymyslet pomůcku, kterou bych tam nesl. Ale uvnitř Hřebenů</w:t>
      </w:r>
      <w:r>
        <w:t>…</w:t>
      </w:r>
      <w:r w:rsidR="008E4653" w:rsidRPr="008E4653">
        <w:t xml:space="preserve"> na to má představivost nestačí. Šplhat umím, ale ne tak, jak budete muset šplhat v horní části Hřebene</w:t>
      </w:r>
      <w:r>
        <w:t>…</w:t>
      </w:r>
      <w:r w:rsidR="008E4653" w:rsidRPr="008E4653">
        <w:t xml:space="preserve"> neuneslo by mě ani vaše lešení. Budu se bít do posledního dechu, abych před Pokoutníky uchránil naše životy, ale ještě mi není jasné, jak by se to dalo udělat.</w:t>
      </w:r>
      <w:r>
        <w:t>“</w:t>
      </w:r>
    </w:p>
    <w:p w14:paraId="1693A45A" w14:textId="77777777" w:rsidR="005645A2" w:rsidRDefault="00F85FBB" w:rsidP="002B2343">
      <w:pPr>
        <w:pStyle w:val="Text"/>
      </w:pPr>
      <w:r>
        <w:t>„</w:t>
      </w:r>
      <w:r w:rsidR="008E4653" w:rsidRPr="008E4653">
        <w:t>To mně také ne. A navíc se obávám, že žádného Pokoutníka nesmíme zabít.</w:t>
      </w:r>
      <w:r>
        <w:t>“</w:t>
      </w:r>
    </w:p>
    <w:p w14:paraId="1B47D360" w14:textId="77777777" w:rsidR="005645A2" w:rsidRDefault="00F85FBB" w:rsidP="002B2343">
      <w:pPr>
        <w:pStyle w:val="Text"/>
      </w:pPr>
      <w:r>
        <w:t>„</w:t>
      </w:r>
      <w:r w:rsidR="008E4653" w:rsidRPr="008E4653">
        <w:t>To by tak scházelo! V případě, že bych cestu zvládl, žádného bych stejně nikdy nezabil!</w:t>
      </w:r>
      <w:r>
        <w:t>“</w:t>
      </w:r>
    </w:p>
    <w:p w14:paraId="34AA254F" w14:textId="77777777" w:rsidR="005645A2" w:rsidRDefault="00F85FBB" w:rsidP="002B2343">
      <w:pPr>
        <w:pStyle w:val="Text"/>
      </w:pPr>
      <w:r>
        <w:t>„</w:t>
      </w:r>
      <w:r w:rsidR="008E4653" w:rsidRPr="008E4653">
        <w:t>Proč ne?</w:t>
      </w:r>
      <w:r>
        <w:t>“</w:t>
      </w:r>
    </w:p>
    <w:p w14:paraId="18DD69D3" w14:textId="77777777" w:rsidR="005645A2" w:rsidRDefault="008E4653" w:rsidP="002B2343">
      <w:pPr>
        <w:pStyle w:val="Text"/>
      </w:pPr>
      <w:r w:rsidRPr="008E4653">
        <w:t xml:space="preserve">Vlekoun se chabě pousmál. </w:t>
      </w:r>
      <w:r w:rsidR="00F85FBB">
        <w:t>„</w:t>
      </w:r>
      <w:r w:rsidRPr="008E4653">
        <w:t>Nazvěme to</w:t>
      </w:r>
      <w:r w:rsidR="00F85FBB">
        <w:t>…</w:t>
      </w:r>
      <w:r w:rsidRPr="008E4653">
        <w:t xml:space="preserve"> mým neotřesitelným stanoviskem, ale všichni by měli zůstat naživu. A teď mi, prosím, odpusťte, že se vrátím ke smluvním úvahám. Mohu si tedy naprosto svobodně a bezvýhradně stanovit cenu?</w:t>
      </w:r>
      <w:r w:rsidR="00F85FBB">
        <w:t>“</w:t>
      </w:r>
    </w:p>
    <w:p w14:paraId="3D6962B6" w14:textId="77777777" w:rsidR="005645A2" w:rsidRDefault="00F85FBB" w:rsidP="002B2343">
      <w:pPr>
        <w:pStyle w:val="Text"/>
      </w:pPr>
      <w:r>
        <w:t>„</w:t>
      </w:r>
      <w:r w:rsidR="008E4653" w:rsidRPr="008E4653">
        <w:t>Můžete.</w:t>
      </w:r>
      <w:r>
        <w:t>“</w:t>
      </w:r>
    </w:p>
    <w:p w14:paraId="0662D993" w14:textId="77777777" w:rsidR="005645A2" w:rsidRDefault="008E4653" w:rsidP="002B2343">
      <w:pPr>
        <w:pStyle w:val="Text"/>
      </w:pPr>
      <w:r w:rsidRPr="008E4653">
        <w:t>Vlekoun hbitě udal částku, která Brontovi vyrazila dech. Válečník začal pohybovat ústy, ale nevycházel z nich žádný zvuk. Přitom však ucítil, jak se mu něco rozrůstá, ba přímo vzdouvá na žebrech. Byl to měšec, který mu dal Kadaster a který si měl vsunout za pancíř. Teď si jej musel odepnout, aby znenáhla nabobtnalý váček vylovil a předal vlekounovi.</w:t>
      </w:r>
    </w:p>
    <w:p w14:paraId="4A7DC530" w14:textId="77777777" w:rsidR="005645A2" w:rsidRDefault="00F85FBB" w:rsidP="002B2343">
      <w:pPr>
        <w:pStyle w:val="Text"/>
      </w:pPr>
      <w:r>
        <w:t>„</w:t>
      </w:r>
      <w:r w:rsidR="008E4653" w:rsidRPr="008E4653">
        <w:t>Dobrá tedy. Já jsem Bront a můj společník se jmenuje Tes.</w:t>
      </w:r>
      <w:r>
        <w:t>“</w:t>
      </w:r>
    </w:p>
    <w:p w14:paraId="066BAD99" w14:textId="77777777" w:rsidR="005645A2" w:rsidRDefault="00F85FBB" w:rsidP="002B2343">
      <w:pPr>
        <w:pStyle w:val="Text"/>
      </w:pPr>
      <w:r>
        <w:t>„</w:t>
      </w:r>
      <w:r w:rsidR="008E4653" w:rsidRPr="008E4653">
        <w:t>Já jsem Jacques.</w:t>
      </w:r>
      <w:r>
        <w:t>“</w:t>
      </w:r>
    </w:p>
    <w:p w14:paraId="3A5F430E" w14:textId="52E2D740" w:rsidR="005645A2" w:rsidRDefault="008E4653" w:rsidP="002B2343">
      <w:pPr>
        <w:pStyle w:val="Text"/>
      </w:pPr>
      <w:r w:rsidRPr="008E4653">
        <w:t>Jacques si na hřbet vybíhající do velkého klínu uložil přepravní sedlo, ruce a nohy provlekl mohutným postrojem s neméně mohutnou přezkou. Tese a ostatní pak zastihli u koláře, pohrouženého do práce. Obstarali si provaz a nyní z něj a dřevěných tyček vyráběli padesátiloktové kusy žebříku, jež poté svazovali do balíků. Jacques si stáhl přepravní sedlo a všichni k němu počali přivazovat žebříkové role.</w:t>
      </w:r>
    </w:p>
    <w:p w14:paraId="4843A639" w14:textId="77777777" w:rsidR="005645A2" w:rsidRDefault="008E4653" w:rsidP="002B2343">
      <w:pPr>
        <w:pStyle w:val="Text"/>
      </w:pPr>
      <w:r w:rsidRPr="008E4653">
        <w:t>Na dvůr vzápětí vtrhl halas a dusot těžkých bot. Kolem Bronta se prohnala vysoká, hubená postava pronásledovaná zbytkem davu, ale zakopla o Tese a jak široká tak dlouhá se natáhla na zem, přičemž srocení pronásledovatelů, které jí bylo těsně v patách, se čelně srazilo s členy chystané výpravy.</w:t>
      </w:r>
    </w:p>
    <w:p w14:paraId="498A648A" w14:textId="77777777" w:rsidR="005645A2" w:rsidRPr="001A1C6E" w:rsidRDefault="008E4653" w:rsidP="002B2343">
      <w:pPr>
        <w:pStyle w:val="Text"/>
      </w:pPr>
      <w:r w:rsidRPr="001A1C6E">
        <w:lastRenderedPageBreak/>
        <w:t>Banda asi tuctu mužů, notně posilněných kořalkou a celých bez sebe vzteky, okamžitě začala holemi a knutami bušit do vlekouna kolářů i jejich chlebodárců. V baretech a elegantních šatech, které svědčily o tom, že do dvora vtrhli přímo z heren, zámožní hýřilové pokračovali se zběsilou houževnatostí i v boji proti probuzenému hněvu Jacquesa a Bronta a statečnému protiútoku Tese, kolářů i neznámého vyčouhlého muže, jehož k nim zahnali.</w:t>
      </w:r>
    </w:p>
    <w:p w14:paraId="06AD4835" w14:textId="77777777" w:rsidR="005645A2" w:rsidRPr="001A1C6E" w:rsidRDefault="008E4653" w:rsidP="002B2343">
      <w:pPr>
        <w:pStyle w:val="Text"/>
      </w:pPr>
      <w:r w:rsidRPr="001A1C6E">
        <w:t>Potyčka byla prudká, leč krátká, neboť urostlejší a zkušenější bijci zanedlouho posráželi hlouček hazardních hráčů na zem. Cíl jejich štvanice jim vyjádřil díky a zároveň dal průchod nelíčenému údivu nad motivy pronásledovatelů. Při poklonách projevil šlachovitou sílu kterou prokázal už při boji. Ve světle loučí se pak zaskvěla mužova ostrá čelist a profil s orlím nosem; zároveň se v jeho tváři ukázalo něco šaškovského a rázem i nedůvěryhodného.</w:t>
      </w:r>
    </w:p>
    <w:p w14:paraId="374EDC1F" w14:textId="77777777" w:rsidR="005645A2" w:rsidRPr="001A1C6E" w:rsidRDefault="008E4653" w:rsidP="002B2343">
      <w:pPr>
        <w:pStyle w:val="Text"/>
      </w:pPr>
      <w:r w:rsidRPr="001A1C6E">
        <w:t>Bront se jal potlučené hráče vytahovat do veřejného prostoru sousedící uličky, zatímco zbytek jeho brigády pokračoval v nakládání a spoutávání Jacquesova přepravního sedla.</w:t>
      </w:r>
    </w:p>
    <w:p w14:paraId="1AE04F97" w14:textId="77777777" w:rsidR="005645A2" w:rsidRPr="001A1C6E" w:rsidRDefault="008E4653" w:rsidP="002B2343">
      <w:pPr>
        <w:pStyle w:val="Text"/>
      </w:pPr>
      <w:r w:rsidRPr="001A1C6E">
        <w:t>Zachráněný čahoun pomáhal Brontovi. Společně hodili dvojici omráčených pronásledovatelů na dlažbu a poté válečníkovi vysekl elegantní poklonu.</w:t>
      </w:r>
    </w:p>
    <w:p w14:paraId="5A6D0D25" w14:textId="1A8F733B" w:rsidR="005645A2" w:rsidRPr="001A1C6E" w:rsidRDefault="00F85FBB" w:rsidP="002B2343">
      <w:pPr>
        <w:pStyle w:val="Text"/>
      </w:pPr>
      <w:r w:rsidRPr="001A1C6E">
        <w:t>„</w:t>
      </w:r>
      <w:r w:rsidR="008E4653" w:rsidRPr="001A1C6E">
        <w:t>Pane. Vběhl jsem k vám pouze proto, že jsem hledal skrýš, kde bych se mohl ztratit těmto útočníkům. Jmenuji se Cugel a mé jméno zdobí i přídomek, jenž zní</w:t>
      </w:r>
      <w:r w:rsidRPr="001A1C6E">
        <w:t>…</w:t>
      </w:r>
      <w:r w:rsidR="008E4653" w:rsidRPr="001A1C6E">
        <w:t xml:space="preserve"> ehm</w:t>
      </w:r>
      <w:r w:rsidR="00F37BA2" w:rsidRPr="001A1C6E">
        <w:t>…</w:t>
      </w:r>
      <w:r w:rsidR="008E4653" w:rsidRPr="001A1C6E">
        <w:t xml:space="preserve"> Šikovný. Jsem potulný podnikavec, a jsem vám neskonale vděčný za prokázanou pomoc.</w:t>
      </w:r>
      <w:r w:rsidRPr="001A1C6E">
        <w:t>“</w:t>
      </w:r>
    </w:p>
    <w:p w14:paraId="16649576" w14:textId="77777777" w:rsidR="005645A2" w:rsidRPr="001A1C6E" w:rsidRDefault="00F85FBB" w:rsidP="002B2343">
      <w:pPr>
        <w:pStyle w:val="Text"/>
      </w:pPr>
      <w:r w:rsidRPr="001A1C6E">
        <w:t>„</w:t>
      </w:r>
      <w:r w:rsidR="008E4653" w:rsidRPr="001A1C6E">
        <w:t>To nestojí za řeč. Já jsem Bront, v tomto městě cizinec.</w:t>
      </w:r>
      <w:r w:rsidRPr="001A1C6E">
        <w:t>“</w:t>
      </w:r>
    </w:p>
    <w:p w14:paraId="00D35952" w14:textId="77777777" w:rsidR="005645A2" w:rsidRPr="001A1C6E" w:rsidRDefault="00F85FBB" w:rsidP="002B2343">
      <w:pPr>
        <w:pStyle w:val="Text"/>
      </w:pPr>
      <w:r w:rsidRPr="001A1C6E">
        <w:t>„</w:t>
      </w:r>
      <w:r w:rsidR="008E4653" w:rsidRPr="001A1C6E">
        <w:t xml:space="preserve">Povězte mi, dobrý Bronte </w:t>
      </w:r>
      <w:r w:rsidRPr="001A1C6E">
        <w:t>–“</w:t>
      </w:r>
    </w:p>
    <w:p w14:paraId="673A7FD7" w14:textId="77777777" w:rsidR="005645A2" w:rsidRPr="001A1C6E" w:rsidRDefault="00F85FBB" w:rsidP="002B2343">
      <w:pPr>
        <w:pStyle w:val="Text"/>
      </w:pPr>
      <w:r w:rsidRPr="001A1C6E">
        <w:t>„</w:t>
      </w:r>
      <w:r w:rsidR="008E4653" w:rsidRPr="001A1C6E">
        <w:t>Bront Neúprosný.</w:t>
      </w:r>
      <w:r w:rsidRPr="001A1C6E">
        <w:t>“</w:t>
      </w:r>
    </w:p>
    <w:p w14:paraId="2EC80020" w14:textId="77777777" w:rsidR="005645A2" w:rsidRPr="001A1C6E" w:rsidRDefault="00F85FBB" w:rsidP="002B2343">
      <w:pPr>
        <w:pStyle w:val="Text"/>
      </w:pPr>
      <w:r w:rsidRPr="001A1C6E">
        <w:t>„</w:t>
      </w:r>
      <w:r w:rsidR="008E4653" w:rsidRPr="001A1C6E">
        <w:t>Povězte mi, vážený Bronte. Přišel jste sem ve snaze osobně se obohatit?</w:t>
      </w:r>
      <w:r w:rsidRPr="001A1C6E">
        <w:t>“</w:t>
      </w:r>
    </w:p>
    <w:p w14:paraId="7B581AB8" w14:textId="5FB1562A" w:rsidR="005645A2" w:rsidRPr="001A1C6E" w:rsidRDefault="00F85FBB" w:rsidP="002B2343">
      <w:pPr>
        <w:pStyle w:val="Text"/>
      </w:pPr>
      <w:r w:rsidRPr="001A1C6E">
        <w:t>„</w:t>
      </w:r>
      <w:r w:rsidR="00E77E26">
        <w:t>Ž</w:t>
      </w:r>
      <w:r w:rsidR="008E4653" w:rsidRPr="001A1C6E">
        <w:t>elbohu.</w:t>
      </w:r>
      <w:r w:rsidRPr="001A1C6E">
        <w:t>“</w:t>
      </w:r>
      <w:r w:rsidR="008E4653" w:rsidRPr="001A1C6E">
        <w:t xml:space="preserve"> Vlekli za vrata druhou dvojici zdecimovaných hráčů v zablácené parádě. </w:t>
      </w:r>
      <w:r w:rsidRPr="001A1C6E">
        <w:t>„</w:t>
      </w:r>
      <w:r w:rsidR="008E4653" w:rsidRPr="001A1C6E">
        <w:t>Chystáme se splnit jistý úkol.</w:t>
      </w:r>
      <w:r w:rsidRPr="001A1C6E">
        <w:t>“</w:t>
      </w:r>
    </w:p>
    <w:p w14:paraId="20D15E31" w14:textId="77777777" w:rsidR="005645A2" w:rsidRPr="001A1C6E" w:rsidRDefault="00F85FBB" w:rsidP="002B2343">
      <w:pPr>
        <w:pStyle w:val="Text"/>
      </w:pPr>
      <w:r w:rsidRPr="001A1C6E">
        <w:t>„</w:t>
      </w:r>
      <w:r w:rsidR="008E4653" w:rsidRPr="001A1C6E">
        <w:t>Mohl bych vám vdechnout inspiraci? Jedinou myšlenku? Drtičské tunely, pod Krystalovými hřebeny. A spousta drahokamů a čoček.</w:t>
      </w:r>
      <w:r w:rsidRPr="001A1C6E">
        <w:t>“</w:t>
      </w:r>
    </w:p>
    <w:p w14:paraId="2B58F49B" w14:textId="77777777" w:rsidR="005645A2" w:rsidRPr="001A1C6E" w:rsidRDefault="00F85FBB" w:rsidP="002B2343">
      <w:pPr>
        <w:pStyle w:val="Text"/>
      </w:pPr>
      <w:r w:rsidRPr="001A1C6E">
        <w:t>„</w:t>
      </w:r>
      <w:r w:rsidR="008E4653" w:rsidRPr="001A1C6E">
        <w:t>Dokázal byste ty tunely najít? Víte, kudy se do nich vchází?</w:t>
      </w:r>
      <w:r w:rsidRPr="001A1C6E">
        <w:t>“</w:t>
      </w:r>
    </w:p>
    <w:p w14:paraId="2414B4EF" w14:textId="23B3E9E8" w:rsidR="005645A2" w:rsidRPr="001A1C6E" w:rsidRDefault="00F85FBB" w:rsidP="002B2343">
      <w:pPr>
        <w:pStyle w:val="Text"/>
      </w:pPr>
      <w:r w:rsidRPr="001A1C6E">
        <w:lastRenderedPageBreak/>
        <w:t>„</w:t>
      </w:r>
      <w:r w:rsidR="008E4653" w:rsidRPr="001A1C6E">
        <w:t xml:space="preserve">Nic není jednoduššího! Tedy nic není jednoduššího </w:t>
      </w:r>
      <w:r w:rsidR="008E4653" w:rsidRPr="001A1C6E">
        <w:rPr>
          <w:i/>
        </w:rPr>
        <w:t>pro mě,</w:t>
      </w:r>
      <w:r w:rsidR="00F37BA2" w:rsidRPr="001A1C6E">
        <w:rPr>
          <w:i/>
        </w:rPr>
        <w:t xml:space="preserve">“ </w:t>
      </w:r>
      <w:r w:rsidR="008E4653" w:rsidRPr="001A1C6E">
        <w:t xml:space="preserve">dodal vznešeně. Bront v něm v tom okamžiku poznal třetího člena výpravy, s nímž ho svedla náhoda a podobný cíl, ale zároveň se zhrozil volné ruky, kterou mu měl podle pokynů nabídnout. Dotyčný byl od pohledu ničema a zdatný padouch, který mohl po vyplacení zálohy vzít okamžitě do zaječích. </w:t>
      </w:r>
      <w:r w:rsidRPr="001A1C6E">
        <w:t>„</w:t>
      </w:r>
      <w:r w:rsidR="008E4653" w:rsidRPr="001A1C6E">
        <w:t>Cítím, dobrý Cugele, že hledáte spojence pr</w:t>
      </w:r>
      <w:r w:rsidR="008C1127">
        <w:t xml:space="preserve">o </w:t>
      </w:r>
      <w:r w:rsidR="008E4653" w:rsidRPr="001A1C6E">
        <w:t>cestu dovnitř Hřebenů.</w:t>
      </w:r>
      <w:r w:rsidRPr="001A1C6E">
        <w:t>“</w:t>
      </w:r>
    </w:p>
    <w:p w14:paraId="29DA9444" w14:textId="77777777" w:rsidR="005645A2" w:rsidRPr="001A1C6E" w:rsidRDefault="00F85FBB" w:rsidP="002B2343">
      <w:pPr>
        <w:pStyle w:val="Text"/>
      </w:pPr>
      <w:r w:rsidRPr="001A1C6E">
        <w:t>„</w:t>
      </w:r>
      <w:r w:rsidR="008E4653" w:rsidRPr="001A1C6E">
        <w:t>To ne! Jen do tunelů pod nimi.</w:t>
      </w:r>
      <w:r w:rsidRPr="001A1C6E">
        <w:t>“</w:t>
      </w:r>
      <w:r w:rsidR="005645A2" w:rsidRPr="001A1C6E">
        <w:t xml:space="preserve"> </w:t>
      </w:r>
    </w:p>
    <w:p w14:paraId="413EBEBB" w14:textId="19896D00" w:rsidR="005645A2" w:rsidRPr="001A1C6E" w:rsidRDefault="005645A2" w:rsidP="002B2343">
      <w:pPr>
        <w:pStyle w:val="Text"/>
      </w:pPr>
      <w:r w:rsidRPr="001A1C6E">
        <w:t>„J</w:t>
      </w:r>
      <w:r w:rsidR="008E4653" w:rsidRPr="001A1C6E">
        <w:t>istě, jistě.</w:t>
      </w:r>
      <w:r w:rsidR="00F85FBB" w:rsidRPr="001A1C6E">
        <w:t>“</w:t>
      </w:r>
      <w:r w:rsidR="008E4653" w:rsidRPr="001A1C6E">
        <w:t xml:space="preserve"> Bront se v duchu vyplísnil, že málem vyzradil účel</w:t>
      </w:r>
      <w:r w:rsidR="00B81CF3" w:rsidRPr="001A1C6E">
        <w:t xml:space="preserve"> je</w:t>
      </w:r>
      <w:r w:rsidR="00F85FBB" w:rsidRPr="001A1C6E">
        <w:t>j</w:t>
      </w:r>
      <w:r w:rsidR="008E4653" w:rsidRPr="001A1C6E">
        <w:t xml:space="preserve">ich výpravy, a přešel k tónu nevinného nadšení. </w:t>
      </w:r>
      <w:r w:rsidR="00F85FBB" w:rsidRPr="001A1C6E">
        <w:t>„</w:t>
      </w:r>
      <w:r w:rsidR="008E4653" w:rsidRPr="001A1C6E">
        <w:t>Tak to nás svedla přímo zázračná náhoda, neboť do drtičských tunelů hodláme proniknout přesně jako vy! Čím větším počtem rukou se tam budeme moci bránit, tím lépe.</w:t>
      </w:r>
      <w:r w:rsidR="00F85FBB" w:rsidRPr="001A1C6E">
        <w:t>“</w:t>
      </w:r>
    </w:p>
    <w:p w14:paraId="47A96878" w14:textId="77777777" w:rsidR="005645A2" w:rsidRPr="001A1C6E" w:rsidRDefault="00F85FBB" w:rsidP="002B2343">
      <w:pPr>
        <w:pStyle w:val="Text"/>
      </w:pPr>
      <w:r w:rsidRPr="001A1C6E">
        <w:t>„</w:t>
      </w:r>
      <w:r w:rsidR="008E4653" w:rsidRPr="001A1C6E">
        <w:t>Moje řeč! Právě Krystalové hřebeny mne sem také přivedly. Zrovna jsem prodléval v hazardním doupěti, abych finančně zajistil svou expedici, když mne napadli tihle násilníci.</w:t>
      </w:r>
      <w:r w:rsidRPr="001A1C6E">
        <w:t>“</w:t>
      </w:r>
    </w:p>
    <w:p w14:paraId="511E20B9" w14:textId="77777777" w:rsidR="005645A2" w:rsidRPr="001A1C6E" w:rsidRDefault="008E4653" w:rsidP="002B2343">
      <w:pPr>
        <w:pStyle w:val="Text"/>
      </w:pPr>
      <w:r w:rsidRPr="001A1C6E">
        <w:t xml:space="preserve">To už z vrat vlekli poslední dvojici pomlácených hráčů. </w:t>
      </w:r>
      <w:r w:rsidR="00F85FBB" w:rsidRPr="001A1C6E">
        <w:t>„</w:t>
      </w:r>
      <w:r w:rsidRPr="001A1C6E">
        <w:t>To mi povídejte!</w:t>
      </w:r>
      <w:r w:rsidR="00F85FBB" w:rsidRPr="001A1C6E">
        <w:t>“</w:t>
      </w:r>
      <w:r w:rsidRPr="001A1C6E">
        <w:t xml:space="preserve"> soucítil s ním Bront, potlačuje sardonický úsměv. </w:t>
      </w:r>
      <w:r w:rsidR="00F85FBB" w:rsidRPr="001A1C6E">
        <w:t>„</w:t>
      </w:r>
      <w:r w:rsidRPr="001A1C6E">
        <w:t>Chcete říci, že do vaší zotavovny vtrhli jen tak zničehonic?</w:t>
      </w:r>
      <w:r w:rsidR="00F85FBB" w:rsidRPr="001A1C6E">
        <w:t>“</w:t>
      </w:r>
    </w:p>
    <w:p w14:paraId="263D3257" w14:textId="77777777" w:rsidR="005645A2" w:rsidRPr="001A1C6E" w:rsidRDefault="00F85FBB" w:rsidP="002B2343">
      <w:pPr>
        <w:pStyle w:val="Text"/>
      </w:pPr>
      <w:r w:rsidRPr="001A1C6E">
        <w:t>„</w:t>
      </w:r>
      <w:r w:rsidR="008E4653" w:rsidRPr="001A1C6E">
        <w:t>Ne! Seděli u mého stolu. Koho by něco takového napadlo?</w:t>
      </w:r>
      <w:r w:rsidRPr="001A1C6E">
        <w:t>“</w:t>
      </w:r>
    </w:p>
    <w:p w14:paraId="6B31EFF5" w14:textId="77777777" w:rsidR="005645A2" w:rsidRPr="001A1C6E" w:rsidRDefault="00F85FBB" w:rsidP="002B2343">
      <w:pPr>
        <w:pStyle w:val="Text"/>
      </w:pPr>
      <w:r w:rsidRPr="001A1C6E">
        <w:t>„</w:t>
      </w:r>
      <w:r w:rsidR="008E4653" w:rsidRPr="001A1C6E">
        <w:t>Hotový skandál!</w:t>
      </w:r>
      <w:r w:rsidRPr="001A1C6E">
        <w:t>“</w:t>
      </w:r>
    </w:p>
    <w:p w14:paraId="693A8363" w14:textId="77777777" w:rsidR="005645A2" w:rsidRPr="001A1C6E" w:rsidRDefault="008E4653" w:rsidP="002B2343">
      <w:pPr>
        <w:pStyle w:val="Text"/>
      </w:pPr>
      <w:r w:rsidRPr="001A1C6E">
        <w:t xml:space="preserve">Když Jacquesovo sedlo naplnili rolemi žebříku a k jeho spokojenosti je vyrovnali a připoutali, zavedl je k tesaři a poté k truhláři, kde dohlédl na výrobu velkého dřevěného pístu s rukojetí, jež měla přesně padnout do jeho mohutných rukou </w:t>
      </w:r>
      <w:r w:rsidR="00F85FBB" w:rsidRPr="001A1C6E">
        <w:t>–</w:t>
      </w:r>
      <w:r w:rsidRPr="001A1C6E">
        <w:t xml:space="preserve"> jak řekl </w:t>
      </w:r>
      <w:r w:rsidR="00F85FBB" w:rsidRPr="001A1C6E">
        <w:t>„</w:t>
      </w:r>
      <w:r w:rsidRPr="001A1C6E">
        <w:t>k uvolnění tunelu</w:t>
      </w:r>
      <w:r w:rsidR="00F85FBB" w:rsidRPr="001A1C6E">
        <w:t>“</w:t>
      </w:r>
      <w:r w:rsidRPr="001A1C6E">
        <w:t>. Cugel své přípravy zakončil jednoduše tím, že zakoupil bytelný, prostorný tlumok. Nakonec se odebrali do Jacquesovy stáje s půlamforou trpkého skaldišského vína. Tam se naše trojice usadila na žoky sena a obouruč pozvedávala vlekounovy obrovské číše.</w:t>
      </w:r>
    </w:p>
    <w:p w14:paraId="623E8C1C" w14:textId="77777777" w:rsidR="005645A2" w:rsidRPr="001A1C6E" w:rsidRDefault="008E4653" w:rsidP="002B2343">
      <w:pPr>
        <w:pStyle w:val="Text"/>
      </w:pPr>
      <w:r w:rsidRPr="001A1C6E">
        <w:t xml:space="preserve">Nad šťastnou shodou cíle Cugelovy cesty s cílem jejich výpravy Tes kývl na Bronta, jako by chtěl říct, že v něm našli svého předurčeného společníka. </w:t>
      </w:r>
      <w:r w:rsidR="00F85FBB" w:rsidRPr="001A1C6E">
        <w:t>„</w:t>
      </w:r>
      <w:r w:rsidRPr="001A1C6E">
        <w:t>Mrzí mne,</w:t>
      </w:r>
      <w:r w:rsidR="00F85FBB" w:rsidRPr="001A1C6E">
        <w:t>“</w:t>
      </w:r>
      <w:r w:rsidRPr="001A1C6E">
        <w:t xml:space="preserve"> řekl poté Cugelovi, </w:t>
      </w:r>
      <w:r w:rsidR="00F85FBB" w:rsidRPr="001A1C6E">
        <w:t>„</w:t>
      </w:r>
      <w:r w:rsidRPr="001A1C6E">
        <w:t>že jsme vázáni přísahou nikomu nevyjevit úkol, jejž máme v dolech splnit, zároveň však, odpustít</w:t>
      </w:r>
      <w:r w:rsidR="00F85FBB" w:rsidRPr="001A1C6E">
        <w:t>e-l</w:t>
      </w:r>
      <w:r w:rsidRPr="001A1C6E">
        <w:t>i, musíme zvědět, s jakým úmyslem se tam vydáváte vy a jestli nebude v rozporu s našimi cíli.</w:t>
      </w:r>
      <w:r w:rsidR="00F85FBB" w:rsidRPr="001A1C6E">
        <w:t>“</w:t>
      </w:r>
    </w:p>
    <w:p w14:paraId="3D535479" w14:textId="77777777" w:rsidR="005645A2" w:rsidRPr="001A1C6E" w:rsidRDefault="008E4653" w:rsidP="002B2343">
      <w:pPr>
        <w:pStyle w:val="Text"/>
      </w:pPr>
      <w:r w:rsidRPr="001A1C6E">
        <w:lastRenderedPageBreak/>
        <w:t xml:space="preserve">Cugel s očividným požitkem vyprázdnil svůj pohár. </w:t>
      </w:r>
      <w:r w:rsidR="00F85FBB" w:rsidRPr="001A1C6E">
        <w:t>„</w:t>
      </w:r>
      <w:r w:rsidRPr="001A1C6E">
        <w:t>Můj podnik souvisí s vynikajícím obchodním ujednáním, jímž se vám bez uzardění pochlubím. Našel jsem si mezi Drtiči společníka, který pro mě obstavil dávku prvotřídních dodek! S ohledem na tak drahocenný kontraband je tedy zcela přirozené, že mé dostaveníčko v dolech musí proběhnout zcela nenápadně.</w:t>
      </w:r>
      <w:r w:rsidR="00F85FBB" w:rsidRPr="001A1C6E">
        <w:t>“</w:t>
      </w:r>
    </w:p>
    <w:p w14:paraId="79D2FEF8" w14:textId="77777777" w:rsidR="005645A2" w:rsidRPr="001A1C6E" w:rsidRDefault="00F85FBB" w:rsidP="002B2343">
      <w:pPr>
        <w:pStyle w:val="Text"/>
      </w:pPr>
      <w:r w:rsidRPr="001A1C6E">
        <w:t>„</w:t>
      </w:r>
      <w:r w:rsidR="008E4653" w:rsidRPr="001A1C6E">
        <w:t>Je docela dobře možné,</w:t>
      </w:r>
      <w:r w:rsidRPr="001A1C6E">
        <w:t>“</w:t>
      </w:r>
      <w:r w:rsidR="008E4653" w:rsidRPr="001A1C6E">
        <w:t xml:space="preserve"> zamručel Jacques zamyšleně, </w:t>
      </w:r>
      <w:r w:rsidRPr="001A1C6E">
        <w:t>„</w:t>
      </w:r>
      <w:r w:rsidR="008E4653" w:rsidRPr="001A1C6E">
        <w:t>že naše cíle budou s těmi vašimi v rozporu, neboť předpokládáme, že vstupem do zmíněné oblasti vyvoláme nemalý rozruch.</w:t>
      </w:r>
      <w:r w:rsidRPr="001A1C6E">
        <w:t>“</w:t>
      </w:r>
    </w:p>
    <w:p w14:paraId="03BC6FA4" w14:textId="77777777" w:rsidR="005645A2" w:rsidRPr="001A1C6E" w:rsidRDefault="00F85FBB" w:rsidP="002B2343">
      <w:pPr>
        <w:pStyle w:val="Text"/>
      </w:pPr>
      <w:r w:rsidRPr="001A1C6E">
        <w:t>„</w:t>
      </w:r>
      <w:r w:rsidR="008E4653" w:rsidRPr="001A1C6E">
        <w:t>Což je věru nemilé,</w:t>
      </w:r>
      <w:r w:rsidRPr="001A1C6E">
        <w:t>“</w:t>
      </w:r>
      <w:r w:rsidR="008E4653" w:rsidRPr="001A1C6E">
        <w:t xml:space="preserve"> připustil Cugel. </w:t>
      </w:r>
      <w:r w:rsidRPr="001A1C6E">
        <w:t>„</w:t>
      </w:r>
      <w:r w:rsidR="008E4653" w:rsidRPr="001A1C6E">
        <w:t xml:space="preserve">Doufám, že vám budu s to </w:t>
      </w:r>
      <w:bookmarkStart w:id="21" w:name="bookmark7"/>
      <w:r w:rsidR="008E4653" w:rsidRPr="001A1C6E">
        <w:t>bý</w:t>
      </w:r>
      <w:bookmarkEnd w:id="21"/>
      <w:r w:rsidR="008E4653" w:rsidRPr="001A1C6E">
        <w:t>t nápomocen alespoň do fáze, kdy budu moci</w:t>
      </w:r>
      <w:r w:rsidRPr="001A1C6E">
        <w:t>…</w:t>
      </w:r>
      <w:r w:rsidR="008E4653" w:rsidRPr="001A1C6E">
        <w:t xml:space="preserve"> odbočit vykonat svou diskrétnější práci. Ve štolách panuje značný ruch a tunely, z nichž se do Hřebenů táhnou svislé konstrukce, jsou rušná místa, kde se lze občas vytratit.</w:t>
      </w:r>
      <w:r w:rsidRPr="001A1C6E">
        <w:t>“</w:t>
      </w:r>
    </w:p>
    <w:p w14:paraId="6D536C95" w14:textId="77777777" w:rsidR="005645A2" w:rsidRPr="001A1C6E" w:rsidRDefault="008E4653" w:rsidP="002B2343">
      <w:pPr>
        <w:pStyle w:val="Text"/>
      </w:pPr>
      <w:r w:rsidRPr="001A1C6E">
        <w:t xml:space="preserve">Vlekoun upřel na Tese a Bronta černé oči. </w:t>
      </w:r>
      <w:r w:rsidR="00F85FBB" w:rsidRPr="001A1C6E">
        <w:t>„</w:t>
      </w:r>
      <w:r w:rsidRPr="001A1C6E">
        <w:t>Máte výhrady proti tomu, že nám bude pomáhat jen do doby, než nás opustí?</w:t>
      </w:r>
      <w:r w:rsidR="00F85FBB" w:rsidRPr="001A1C6E">
        <w:t>“</w:t>
      </w:r>
    </w:p>
    <w:p w14:paraId="39E7D897" w14:textId="77777777" w:rsidR="005645A2" w:rsidRPr="001A1C6E" w:rsidRDefault="008E4653" w:rsidP="002B2343">
      <w:pPr>
        <w:pStyle w:val="Text"/>
      </w:pPr>
      <w:r w:rsidRPr="001A1C6E">
        <w:t xml:space="preserve">Bront odvětil: </w:t>
      </w:r>
      <w:r w:rsidR="00F85FBB" w:rsidRPr="001A1C6E">
        <w:t>„</w:t>
      </w:r>
      <w:r w:rsidRPr="001A1C6E">
        <w:t>Těší nás, že náš podnik, jak se zdá, poskytne ochranu tomu vašemu. Mohl byste nás s ním obeznámit trochu důkladněji? Co jsou například ony dodeky?</w:t>
      </w:r>
      <w:r w:rsidR="00F85FBB" w:rsidRPr="001A1C6E">
        <w:t>“</w:t>
      </w:r>
    </w:p>
    <w:p w14:paraId="64B8EE4B" w14:textId="5119E686" w:rsidR="005645A2" w:rsidRPr="001A1C6E" w:rsidRDefault="00F85FBB" w:rsidP="002B2343">
      <w:pPr>
        <w:pStyle w:val="Text"/>
      </w:pPr>
      <w:r w:rsidRPr="001A1C6E">
        <w:t>„</w:t>
      </w:r>
      <w:r w:rsidR="008E4653" w:rsidRPr="001A1C6E">
        <w:t>Na to mohu odpovědět zcela otevřeně. Jsou to dvanáctifazetové krystaly, jež lze štěpit na čočky do termoděl, zesilovačů slunečního světla. Mohu vás rovněž seznámit s předpokládanými kupci mých dodek, jimiž jsou Biblionité, jež v současné době obléhají Muzeum člověka, hodlají oloupit kurátora Guyala a rozvézt nevyčíslitelné množství muzeálních gnomenů do širého světa. Pouze s použitím těchto slunečních děl se obléhatelům podařilo poškodit tamější mohutné zdi, byť prozatím minimálně.</w:t>
      </w:r>
      <w:r w:rsidRPr="001A1C6E">
        <w:t>“</w:t>
      </w:r>
    </w:p>
    <w:p w14:paraId="195DAB7C" w14:textId="77777777" w:rsidR="005645A2" w:rsidRPr="001A1C6E" w:rsidRDefault="008E4653" w:rsidP="002B2343">
      <w:pPr>
        <w:pStyle w:val="Text"/>
      </w:pPr>
      <w:r w:rsidRPr="001A1C6E">
        <w:t xml:space="preserve">Vlekoun přikyvoval mohutnou hlavou a zadumaně se napil. </w:t>
      </w:r>
      <w:r w:rsidR="00F85FBB" w:rsidRPr="001A1C6E">
        <w:t>„</w:t>
      </w:r>
      <w:r w:rsidRPr="001A1C6E">
        <w:t>Já osobně jsem kupříkladu o upřímnosti Biblionitů vždy pochyboval. To opravdu hodlají svými nakradenými texty filantropicky zaplavit celou zemi? Nicméně</w:t>
      </w:r>
      <w:r w:rsidR="00F85FBB" w:rsidRPr="001A1C6E">
        <w:t>…</w:t>
      </w:r>
      <w:r w:rsidRPr="001A1C6E">
        <w:t xml:space="preserve"> před cestou k našim rozdílným cílům se kloním k tomu, abychom vaši knutu a vaši čepel přivítali. Pánové?</w:t>
      </w:r>
      <w:r w:rsidR="00F85FBB" w:rsidRPr="001A1C6E">
        <w:t>“</w:t>
      </w:r>
      <w:r w:rsidRPr="001A1C6E">
        <w:t xml:space="preserve"> Poslední slovo adresoval svým chlebodárcům.</w:t>
      </w:r>
    </w:p>
    <w:p w14:paraId="5810746E" w14:textId="044EDDA7" w:rsidR="005645A2" w:rsidRPr="001A1C6E" w:rsidRDefault="008E4653" w:rsidP="002B2343">
      <w:pPr>
        <w:pStyle w:val="Text"/>
      </w:pPr>
      <w:r w:rsidRPr="001A1C6E">
        <w:t xml:space="preserve">Dvorem zavanul vítr, ledový a důvěrný, a prošacoval je prsty hodnými obratného kapsáře. Jeho vůně a přízračný šepot byly nezemské </w:t>
      </w:r>
      <w:r w:rsidR="00F85FBB" w:rsidRPr="001A1C6E">
        <w:t>–</w:t>
      </w:r>
      <w:r w:rsidRPr="001A1C6E">
        <w:t xml:space="preserve"> či spíše se v nich jakoby snoubil dech celé země: byla v </w:t>
      </w:r>
      <w:r w:rsidRPr="001A1C6E">
        <w:lastRenderedPageBreak/>
        <w:t>něm patrná štiplavost půlnočního oceánu, pronikavost arktické tundry, zelená vlhkost nekonečných džunglí a každý tón neklidné atmosféry i náznak chladu, upomínající na svrchovaný chlad mezihvězdných prostor</w:t>
      </w:r>
      <w:r w:rsidR="00F85FBB" w:rsidRPr="001A1C6E">
        <w:t>…</w:t>
      </w:r>
      <w:r w:rsidRPr="001A1C6E">
        <w:t xml:space="preserve"> Ulicí</w:t>
      </w:r>
      <w:r w:rsidR="005645A2" w:rsidRPr="001A1C6E">
        <w:t xml:space="preserve"> </w:t>
      </w:r>
      <w:r w:rsidR="00F85FBB" w:rsidRPr="001A1C6E">
        <w:t>–</w:t>
      </w:r>
      <w:r w:rsidRPr="001A1C6E">
        <w:t xml:space="preserve"> už dlouhou dobu prázdnou </w:t>
      </w:r>
      <w:r w:rsidR="00F85FBB" w:rsidRPr="001A1C6E">
        <w:t>–</w:t>
      </w:r>
      <w:r w:rsidRPr="001A1C6E">
        <w:t xml:space="preserve"> připlula jakási postava a u vrat k nim zabočila.</w:t>
      </w:r>
    </w:p>
    <w:p w14:paraId="019411A4" w14:textId="77777777" w:rsidR="005645A2" w:rsidRPr="001A1C6E" w:rsidRDefault="008E4653" w:rsidP="002B2343">
      <w:pPr>
        <w:pStyle w:val="Text"/>
      </w:pPr>
      <w:r w:rsidRPr="001A1C6E">
        <w:t>Byla to postava v plášti a kápi, vysoká a zároveň rozložitá, a počala se k nim blížit. V jejím pohybu nebyl patrný žádný krok, našlapování nohou, jen plynulé linutí, které ani na okamžik neustalo a působilo dojmem nekonečného postupu, věčného, ač nikdy neuskutečnitelného příchodu. A všichni čtyři jako u vytržení sledovali, jak se blíží, a znenadání cítili, že sedí ve zcela jiném světě.</w:t>
      </w:r>
    </w:p>
    <w:p w14:paraId="37B2FC30" w14:textId="4BF9B255" w:rsidR="005645A2" w:rsidRPr="001A1C6E" w:rsidRDefault="008E4653" w:rsidP="002B2343">
      <w:pPr>
        <w:pStyle w:val="Text"/>
      </w:pPr>
      <w:r w:rsidRPr="001A1C6E">
        <w:t xml:space="preserve">Návštěvník se nad nimi zlověstně vztyčil. Pozvedl roztřepené ruce z dýmu, odtáhl si kápi. Byla to bytost ženského pohlaví a odhalila </w:t>
      </w:r>
      <w:r w:rsidR="00F85FBB" w:rsidRPr="001A1C6E">
        <w:t>–</w:t>
      </w:r>
      <w:r w:rsidRPr="001A1C6E">
        <w:t xml:space="preserve"> ve vlnící se hřívě úponků černého kouře </w:t>
      </w:r>
      <w:r w:rsidR="00F85FBB" w:rsidRPr="001A1C6E">
        <w:t>–</w:t>
      </w:r>
      <w:r w:rsidRPr="001A1C6E">
        <w:t xml:space="preserve"> kouli očí, nespočetných </w:t>
      </w:r>
      <w:r w:rsidR="00E77E26" w:rsidRPr="001A1C6E">
        <w:t>očí</w:t>
      </w:r>
      <w:r w:rsidRPr="001A1C6E">
        <w:t>, neboť každé oko se při soustředěném pohledu rozdělovalo na kulovitý shluk dalších myriád oček, z nichž každé zřetelně přetékalo vzpomínkami a významem</w:t>
      </w:r>
      <w:r w:rsidR="00F85FBB" w:rsidRPr="001A1C6E">
        <w:t>…</w:t>
      </w:r>
    </w:p>
    <w:p w14:paraId="0F86FCD9" w14:textId="651DE834" w:rsidR="005645A2" w:rsidRPr="001A1C6E" w:rsidRDefault="008E4653" w:rsidP="002B2343">
      <w:pPr>
        <w:pStyle w:val="Text"/>
      </w:pPr>
      <w:r w:rsidRPr="001A1C6E">
        <w:t xml:space="preserve">A čtyři zkoprnělí podnikavci tyto vzpomínky okamžitě </w:t>
      </w:r>
      <w:r w:rsidRPr="001A1C6E">
        <w:rPr>
          <w:i/>
        </w:rPr>
        <w:t>poznali</w:t>
      </w:r>
      <w:r w:rsidR="004164C6" w:rsidRPr="001A1C6E">
        <w:rPr>
          <w:i/>
        </w:rPr>
        <w:t xml:space="preserve"> </w:t>
      </w:r>
      <w:r w:rsidR="00F85FBB" w:rsidRPr="001A1C6E">
        <w:rPr>
          <w:i/>
        </w:rPr>
        <w:t>–</w:t>
      </w:r>
      <w:r w:rsidRPr="001A1C6E">
        <w:rPr>
          <w:i/>
        </w:rPr>
        <w:t xml:space="preserve"> </w:t>
      </w:r>
      <w:r w:rsidRPr="001A1C6E">
        <w:t>Smýkly jimi, bouře krás shromážděná v oněch očích, do závratného</w:t>
      </w:r>
      <w:r w:rsidR="005645A2" w:rsidRPr="001A1C6E">
        <w:t xml:space="preserve"> </w:t>
      </w:r>
      <w:r w:rsidRPr="001A1C6E">
        <w:t xml:space="preserve">Šílenství. Jejich mysli se rozlétávaly pod nebesy dlážděnými ohněm hvězd nebo se sdružovaly s úžehem stiženými plujícími kumuly, hnaly se podél pobřeží, údolími a horami, svištěly prérijními vichřicemi ubíjejícími dlouhou zlatavou srst země, křižovaly rudé a blankytně modré pouště, kde se armády kaktusů nadouvaly zeleným ohněm, viděly dřevěné vesnice pohupující se na vlnách zalesněných předhůří </w:t>
      </w:r>
      <w:r w:rsidR="00F85FBB" w:rsidRPr="001A1C6E">
        <w:t>–</w:t>
      </w:r>
      <w:r w:rsidRPr="001A1C6E">
        <w:t xml:space="preserve"> a při tom všem jejich srdce spatřovala věci bližší, spatřovala, z matčiny blízkosti zářící nemluvňata uložená v kolébkách </w:t>
      </w:r>
      <w:r w:rsidR="00F85FBB" w:rsidRPr="001A1C6E">
        <w:t>–</w:t>
      </w:r>
      <w:r w:rsidRPr="001A1C6E">
        <w:t xml:space="preserve"> či v hrobech </w:t>
      </w:r>
      <w:r w:rsidR="00F85FBB" w:rsidRPr="001A1C6E">
        <w:t>–</w:t>
      </w:r>
      <w:r w:rsidRPr="001A1C6E">
        <w:t xml:space="preserve"> spatřovala milovaný, bělovlasý polibek na rozloučenou, spatřovala zmírající oči nepřítele probodnutého uprostřed vřavy a zoufalé tísně, spatřovala oddané oči, jež navádějí ruce při položení závěrného klenáku chrámu modliteb</w:t>
      </w:r>
      <w:r w:rsidR="00F85FBB" w:rsidRPr="001A1C6E">
        <w:t>…</w:t>
      </w:r>
    </w:p>
    <w:p w14:paraId="5DAB02A2" w14:textId="77777777" w:rsidR="005645A2" w:rsidRPr="001A1C6E" w:rsidRDefault="008E4653" w:rsidP="002B2343">
      <w:pPr>
        <w:pStyle w:val="Text"/>
      </w:pPr>
      <w:r w:rsidRPr="001A1C6E">
        <w:t>Vytrženi touto bouří mnohomyslnosti se skáceli ze sedátek a plazili se v slámě, ve víru světů a revoluci srdcí tápali po příčetnosti, a zatímco se choulili v této bouři, v nitrech k nim promluvila jejich návštěvnice.</w:t>
      </w:r>
    </w:p>
    <w:p w14:paraId="103EAE6D" w14:textId="77777777" w:rsidR="005645A2" w:rsidRPr="001A1C6E" w:rsidRDefault="00F85FBB" w:rsidP="002B2343">
      <w:pPr>
        <w:pStyle w:val="Text"/>
      </w:pPr>
      <w:r w:rsidRPr="001A1C6E">
        <w:lastRenderedPageBreak/>
        <w:t>„</w:t>
      </w:r>
      <w:r w:rsidR="008E4653" w:rsidRPr="001A1C6E">
        <w:t>Ustaňte ve své zlotřilé práci. Jsem budoucnost tohoto světa a jeho předurčeným koncem. Jsem svědkem zmírání tohoto světa a nesu v sobě staletí, jejichž jsem závěrem. Obtěžkaná jejich zapamatovanou historií obejmu věčnost. Jsem budoucnost tohoto světa, a vy mě nebudete měnit.</w:t>
      </w:r>
      <w:r w:rsidRPr="001A1C6E">
        <w:t>“</w:t>
      </w:r>
    </w:p>
    <w:p w14:paraId="0F961D8E" w14:textId="77777777" w:rsidR="005645A2" w:rsidRPr="001A1C6E" w:rsidRDefault="008E4653" w:rsidP="002B2343">
      <w:pPr>
        <w:pStyle w:val="Text"/>
      </w:pPr>
      <w:r w:rsidRPr="001A1C6E">
        <w:t>Po dlouhé, ohromené době jim došlo, že jsou sami. Zvedli se a vstali a opět stáli na pevné zemi. Navzájem pátrali ve svých pohledech a všichni zjišťovali, že nesnili. Jacques vyňal ze svého dubletu měšec naditý Kadasterovým zlatém a podal ho Brontovi.</w:t>
      </w:r>
    </w:p>
    <w:p w14:paraId="286C7C81" w14:textId="77777777" w:rsidR="005645A2" w:rsidRPr="001A1C6E" w:rsidRDefault="00F85FBB" w:rsidP="002B2343">
      <w:pPr>
        <w:pStyle w:val="Text"/>
      </w:pPr>
      <w:r w:rsidRPr="001A1C6E">
        <w:t>„</w:t>
      </w:r>
      <w:r w:rsidR="008E4653" w:rsidRPr="001A1C6E">
        <w:t xml:space="preserve">Nesmírně se omlouvám. Ale nemám sílu </w:t>
      </w:r>
      <w:r w:rsidR="008E4653" w:rsidRPr="001A1C6E">
        <w:rPr>
          <w:i/>
        </w:rPr>
        <w:t>jít</w:t>
      </w:r>
      <w:r w:rsidR="008E4653" w:rsidRPr="001A1C6E">
        <w:t xml:space="preserve"> proti takovéto síle.</w:t>
      </w:r>
      <w:r w:rsidRPr="001A1C6E">
        <w:t>“</w:t>
      </w:r>
    </w:p>
    <w:p w14:paraId="0AB630E1" w14:textId="77777777" w:rsidR="005645A2" w:rsidRPr="001A1C6E" w:rsidRDefault="00F85FBB" w:rsidP="002B2343">
      <w:pPr>
        <w:pStyle w:val="Text"/>
      </w:pPr>
      <w:r w:rsidRPr="001A1C6E">
        <w:t>„</w:t>
      </w:r>
      <w:r w:rsidR="008E4653" w:rsidRPr="001A1C6E">
        <w:t>Neomlouvejte se,</w:t>
      </w:r>
      <w:r w:rsidRPr="001A1C6E">
        <w:t>“</w:t>
      </w:r>
      <w:r w:rsidR="008E4653" w:rsidRPr="001A1C6E">
        <w:t xml:space="preserve"> řekl Tes a odkašlal si. </w:t>
      </w:r>
      <w:r w:rsidRPr="001A1C6E">
        <w:t>„</w:t>
      </w:r>
      <w:r w:rsidR="008E4653" w:rsidRPr="001A1C6E">
        <w:t>Své prebendy se pevně držte. Byl nám sdělen způsob</w:t>
      </w:r>
      <w:r w:rsidRPr="001A1C6E">
        <w:t>…</w:t>
      </w:r>
      <w:r w:rsidR="008E4653" w:rsidRPr="001A1C6E">
        <w:t xml:space="preserve"> jak si před Ní zaštítit mysl a vůli. Odpusťte mi, zaskočila mne nepřipraveného. Při dalším setkání už budeme vědět, jak na Ni.</w:t>
      </w:r>
      <w:r w:rsidRPr="001A1C6E">
        <w:t>“</w:t>
      </w:r>
    </w:p>
    <w:p w14:paraId="52C3529B" w14:textId="77777777" w:rsidR="005645A2" w:rsidRPr="001A1C6E" w:rsidRDefault="008E4653" w:rsidP="002B2343">
      <w:pPr>
        <w:pStyle w:val="Text"/>
      </w:pPr>
      <w:r w:rsidRPr="001A1C6E">
        <w:t xml:space="preserve">Pili a hloubali. </w:t>
      </w:r>
      <w:r w:rsidR="00F85FBB" w:rsidRPr="001A1C6E">
        <w:t>„</w:t>
      </w:r>
      <w:r w:rsidRPr="001A1C6E">
        <w:t>Duch toho, co má teprve nastat,</w:t>
      </w:r>
      <w:r w:rsidR="00F85FBB" w:rsidRPr="001A1C6E">
        <w:t>“</w:t>
      </w:r>
      <w:r w:rsidRPr="001A1C6E">
        <w:t xml:space="preserve"> mumlal Bront. </w:t>
      </w:r>
      <w:r w:rsidR="00F85FBB" w:rsidRPr="001A1C6E">
        <w:t>„</w:t>
      </w:r>
      <w:r w:rsidRPr="001A1C6E">
        <w:t>To jsme vrazi celé budoucnosti?</w:t>
      </w:r>
      <w:r w:rsidR="00F85FBB" w:rsidRPr="001A1C6E">
        <w:t>“</w:t>
      </w:r>
    </w:p>
    <w:p w14:paraId="70E71C3D" w14:textId="77777777" w:rsidR="005645A2" w:rsidRPr="001A1C6E" w:rsidRDefault="00F85FBB" w:rsidP="002B2343">
      <w:pPr>
        <w:pStyle w:val="Text"/>
      </w:pPr>
      <w:r w:rsidRPr="001A1C6E">
        <w:t>„</w:t>
      </w:r>
      <w:r w:rsidR="008E4653" w:rsidRPr="001A1C6E">
        <w:t>To věru jsme,</w:t>
      </w:r>
      <w:r w:rsidRPr="001A1C6E">
        <w:t>“</w:t>
      </w:r>
      <w:r w:rsidR="008E4653" w:rsidRPr="001A1C6E">
        <w:t xml:space="preserve"> odpověděl Tes se vší vážností, </w:t>
      </w:r>
      <w:r w:rsidRPr="001A1C6E">
        <w:t>„</w:t>
      </w:r>
      <w:r w:rsidR="008E4653" w:rsidRPr="001A1C6E">
        <w:t>zachráním</w:t>
      </w:r>
      <w:r w:rsidRPr="001A1C6E">
        <w:t>e-l</w:t>
      </w:r>
      <w:r w:rsidR="008E4653" w:rsidRPr="001A1C6E">
        <w:t>i tento svět před jeho předurčeným koncem.</w:t>
      </w:r>
      <w:r w:rsidRPr="001A1C6E">
        <w:t>“</w:t>
      </w:r>
    </w:p>
    <w:p w14:paraId="2207338F" w14:textId="77777777" w:rsidR="005645A2" w:rsidRPr="001A1C6E" w:rsidRDefault="008E4653" w:rsidP="002B2343">
      <w:pPr>
        <w:pStyle w:val="Text"/>
      </w:pPr>
      <w:r w:rsidRPr="001A1C6E">
        <w:t>Všichni se ještě napili vína a v tichosti se obírali svými myšlenkami. Cugel, který strávil celé tři dny a noci v hráčských doupatech, si ustlal na slámě a usnul. Trojice jeho druhů se už tišším hlasem pokoušela dobrat jasnější představy o práci, jež na ně čekala, a o Pokoutnících, obyvatelích Hřebenů.</w:t>
      </w:r>
    </w:p>
    <w:p w14:paraId="38AE447A" w14:textId="5158155B" w:rsidR="005645A2" w:rsidRPr="001A1C6E" w:rsidRDefault="008E4653" w:rsidP="002B2343">
      <w:pPr>
        <w:pStyle w:val="Text"/>
      </w:pPr>
      <w:r w:rsidRPr="001A1C6E">
        <w:t xml:space="preserve">Nakonec Bront shrnul všechny jejich skrovné jistoty. </w:t>
      </w:r>
      <w:r w:rsidR="00F85FBB" w:rsidRPr="001A1C6E">
        <w:t>„</w:t>
      </w:r>
      <w:r w:rsidRPr="001A1C6E">
        <w:t>Nuže</w:t>
      </w:r>
      <w:r w:rsidR="00F85FBB" w:rsidRPr="001A1C6E">
        <w:t>…</w:t>
      </w:r>
      <w:r w:rsidRPr="001A1C6E">
        <w:t xml:space="preserve"> Drtiči udělají všechno pro to, aby se nás na každém kroku naší cesty pokusili zabít. Kutají v krystalových žílách, jež ubíhají pod Hřebeny ale ať tyto žíly sledují sebevýše, nikdy se neodváží vstoupit do Hřebenů samotných, neboť mají posvátnou hrůzu z Pokoutníků. Pokud jde o povahu těchto úděsných tvorů, naše představy se liší tak zásadně, že se, zřejmě, shodujeme pouze v jednom bodu: je přinejmenším nejisté zda požírají těla lidských vetřelců, které zabijí.</w:t>
      </w:r>
      <w:r w:rsidR="00F85FBB" w:rsidRPr="001A1C6E">
        <w:t>“</w:t>
      </w:r>
    </w:p>
    <w:p w14:paraId="26A502A9" w14:textId="77777777" w:rsidR="005645A2" w:rsidRPr="001A1C6E" w:rsidRDefault="00F85FBB" w:rsidP="002B2343">
      <w:pPr>
        <w:pStyle w:val="Text"/>
      </w:pPr>
      <w:r w:rsidRPr="001A1C6E">
        <w:t>„</w:t>
      </w:r>
      <w:r w:rsidR="008E4653" w:rsidRPr="001A1C6E">
        <w:t>A to jen proto,</w:t>
      </w:r>
      <w:r w:rsidRPr="001A1C6E">
        <w:t>“</w:t>
      </w:r>
      <w:r w:rsidR="008E4653" w:rsidRPr="001A1C6E">
        <w:t xml:space="preserve"> zavrčel Jacques, </w:t>
      </w:r>
      <w:r w:rsidRPr="001A1C6E">
        <w:t>„</w:t>
      </w:r>
      <w:r w:rsidR="008E4653" w:rsidRPr="001A1C6E">
        <w:t>že netušíme, co jedí. Ani toho nejchamtivějšího Drtiče nikdy nenapadlo, aby se pokoušel proniknout do Hřebenů</w:t>
      </w:r>
      <w:r w:rsidRPr="001A1C6E">
        <w:t>…</w:t>
      </w:r>
      <w:r w:rsidR="008E4653" w:rsidRPr="001A1C6E">
        <w:t xml:space="preserve"> Tak to vypadá, že bude nejlepší, když se všichni trochu prospíme, nemyslíte, pánové?</w:t>
      </w:r>
      <w:r w:rsidRPr="001A1C6E">
        <w:t>“</w:t>
      </w:r>
    </w:p>
    <w:p w14:paraId="0F9D9711" w14:textId="29CBE9AD" w:rsidR="005645A2" w:rsidRPr="001A1C6E" w:rsidRDefault="008E4653" w:rsidP="002B2343">
      <w:pPr>
        <w:pStyle w:val="Text"/>
      </w:pPr>
      <w:r w:rsidRPr="001A1C6E">
        <w:lastRenderedPageBreak/>
        <w:t>Za červenorudého rozbřesku si naložili na bedra postroje a vykroč</w:t>
      </w:r>
      <w:r w:rsidR="005645A2" w:rsidRPr="001A1C6E">
        <w:t>il</w:t>
      </w:r>
      <w:r w:rsidRPr="001A1C6E">
        <w:t>i do prudkého lijáku. Vyšplhali z minionské prohlubně na promáčenou náhorní planinu a poté kráčeli dvě míle nepolevujícím přívalovým deštěm natolik hlučným, že znemožňoval jakoukoliv komunikaci. Zatímco se blížili k neskonale starým Krystalovým hřebenům, Tes cítil, jak je</w:t>
      </w:r>
      <w:r w:rsidR="005645A2" w:rsidRPr="001A1C6E">
        <w:t xml:space="preserve"> </w:t>
      </w:r>
      <w:r w:rsidR="00F85FBB" w:rsidRPr="001A1C6E">
        <w:t>–</w:t>
      </w:r>
      <w:r w:rsidRPr="001A1C6E">
        <w:t xml:space="preserve"> jak jsou </w:t>
      </w:r>
      <w:r w:rsidRPr="001A1C6E">
        <w:rPr>
          <w:i/>
        </w:rPr>
        <w:t>všichni čtyři</w:t>
      </w:r>
      <w:r w:rsidRPr="001A1C6E">
        <w:t xml:space="preserve"> </w:t>
      </w:r>
      <w:r w:rsidR="00F85FBB" w:rsidRPr="001A1C6E">
        <w:t>–</w:t>
      </w:r>
      <w:r w:rsidRPr="001A1C6E">
        <w:t xml:space="preserve"> pouhou efemérou, prchavou a nevýznamnou jako padlé listí. Dešťové přívaly je měly odplavit dávno předtím, než dorazí k oněm starodávným vyvýšeninám</w:t>
      </w:r>
      <w:r w:rsidR="00F85FBB" w:rsidRPr="001A1C6E">
        <w:t>…</w:t>
      </w:r>
    </w:p>
    <w:p w14:paraId="2C40A9A9" w14:textId="77777777" w:rsidR="005645A2" w:rsidRPr="001A1C6E" w:rsidRDefault="008E4653" w:rsidP="002B2343">
      <w:pPr>
        <w:pStyle w:val="Text"/>
      </w:pPr>
      <w:r w:rsidRPr="001A1C6E">
        <w:t>Avšak se stoupajícím terénem bouřková oblačnost řídla, liják se rozdrolil do přechodných přepršek a konečně se nad vyvýšenou krajinu začalo prodírat kalně jantarové ráno. Skalnatá návrší a terénní záhyby před nimi vytvářely jakousi korunu obklopující mnohem vyšší tvary: tyčící se zborcené kupole a rozeklané kozí hřbety z hladšího, černějšího kamene. Tyto tmavé megality převyšovaly neuspořádané předhoří přibližně o tři sta loktů. Byli u Hřebenů, i s jejich krystaly uvězněnými v gigantických ulitách černého čediče.</w:t>
      </w:r>
    </w:p>
    <w:p w14:paraId="63F65576" w14:textId="77777777" w:rsidR="005645A2" w:rsidRPr="001A1C6E" w:rsidRDefault="008E4653" w:rsidP="002B2343">
      <w:pPr>
        <w:pStyle w:val="Text"/>
      </w:pPr>
      <w:r w:rsidRPr="001A1C6E">
        <w:t xml:space="preserve">Přes planinu, tu a tam, se ke stejnému místu scházeli i další lidé. </w:t>
      </w:r>
      <w:r w:rsidR="00F85FBB" w:rsidRPr="001A1C6E">
        <w:t>„</w:t>
      </w:r>
      <w:r w:rsidRPr="001A1C6E">
        <w:t>Osoby, jež vidíte,</w:t>
      </w:r>
      <w:r w:rsidR="00F85FBB" w:rsidRPr="001A1C6E">
        <w:t>“</w:t>
      </w:r>
      <w:r w:rsidRPr="001A1C6E">
        <w:t xml:space="preserve"> pravil Cugel, </w:t>
      </w:r>
      <w:r w:rsidR="00F85FBB" w:rsidRPr="001A1C6E">
        <w:t>„</w:t>
      </w:r>
      <w:r w:rsidRPr="001A1C6E">
        <w:t xml:space="preserve">důlní zástupci, prubíři, účetní, zplnomocněnci </w:t>
      </w:r>
      <w:r w:rsidR="00F85FBB" w:rsidRPr="001A1C6E">
        <w:t>–</w:t>
      </w:r>
      <w:r w:rsidRPr="001A1C6E">
        <w:t xml:space="preserve"> ti všichni používají hlavní vchody. Ty jsou na nás příliš silně střežené. Nicméně všechny velké doly mají značný počet vedlejších vchodů. Ty se v chaotickém terénu nehledají snadno </w:t>
      </w:r>
      <w:r w:rsidR="00F85FBB" w:rsidRPr="001A1C6E">
        <w:t>–</w:t>
      </w:r>
      <w:r w:rsidRPr="001A1C6E">
        <w:t xml:space="preserve"> vtip je v tom najít u nich hlídky. Ty, byť se také ukrývají, lze občas zahlédnout.</w:t>
      </w:r>
      <w:r w:rsidR="00F85FBB" w:rsidRPr="001A1C6E">
        <w:t>“</w:t>
      </w:r>
    </w:p>
    <w:p w14:paraId="26BEB209" w14:textId="77777777" w:rsidR="005645A2" w:rsidRPr="001A1C6E" w:rsidRDefault="008E4653" w:rsidP="002B2343">
      <w:pPr>
        <w:pStyle w:val="Text"/>
      </w:pPr>
      <w:r w:rsidRPr="001A1C6E">
        <w:t>A ukázalo se, že tomu tak doopravdy je. Ještě jednu přeháňku strávili pátráním mezi pahorky a roklemi předhoří, když Bront těsně za jedním balvanem zahlédl pohyb ruky upravující pláštěnku na letmo obnažené hlavě.</w:t>
      </w:r>
    </w:p>
    <w:p w14:paraId="71170C71" w14:textId="72D6DAA9" w:rsidR="005645A2" w:rsidRPr="001A1C6E" w:rsidRDefault="008E4653" w:rsidP="002B2343">
      <w:pPr>
        <w:pStyle w:val="Text"/>
      </w:pPr>
      <w:r w:rsidRPr="001A1C6E">
        <w:t>Oblohu stále dláždila bouřková mračna, rudě ozářená sluncem zase o kus blíže nadhlavníku, a obklopovaly je mlžné přízraky. Přesto členové výpravy najednou ztratili pocit, že jsou chráněni objetím p</w:t>
      </w:r>
      <w:r w:rsidR="00F85FBB" w:rsidRPr="001A1C6E">
        <w:t>oč</w:t>
      </w:r>
      <w:r w:rsidRPr="001A1C6E">
        <w:t>así V týlech se jim zježily chlupy děsem ze všezahrnujícího prostoru, z propasti nad hlavami. Všichni vzhlédli.</w:t>
      </w:r>
    </w:p>
    <w:p w14:paraId="3944D0B6" w14:textId="77777777" w:rsidR="005645A2" w:rsidRPr="001A1C6E" w:rsidRDefault="008E4653" w:rsidP="002B2343">
      <w:pPr>
        <w:pStyle w:val="Text"/>
      </w:pPr>
      <w:r w:rsidRPr="001A1C6E">
        <w:t>Viselo nad nimi zjevení budoucnosti, samo nyní jako potrhaná mračna, čtyři sta loktů dlouhé, vířící v koroně černého dýmu, jenž se zdál stoupat z galaxie očí jakoby ze žhnoucích bílých uhlíků.</w:t>
      </w:r>
    </w:p>
    <w:p w14:paraId="67BBA2BD" w14:textId="537C82C0" w:rsidR="005645A2" w:rsidRPr="001A1C6E" w:rsidRDefault="008E4653" w:rsidP="002B2343">
      <w:pPr>
        <w:pStyle w:val="Text"/>
      </w:pPr>
      <w:r w:rsidRPr="001A1C6E">
        <w:lastRenderedPageBreak/>
        <w:t>Ale ačkoliv je zastřešovalo hrůzou, nedokázalo jim rozklížit mysli. Neboť všichni čtyři dobrodruzi, poté, co vstali ze slamníků na dvoře, si nakapali do očí několik kapek z lahvičky, kterou Tes vylovil ze svého bandalíru. Po celou dobu ranního pochodu jim roztok nijak nepozměnil zrak.</w:t>
      </w:r>
    </w:p>
    <w:p w14:paraId="5C8276E2" w14:textId="77777777" w:rsidR="005645A2" w:rsidRPr="001A1C6E" w:rsidRDefault="008E4653" w:rsidP="002B2343">
      <w:pPr>
        <w:pStyle w:val="Text"/>
      </w:pPr>
      <w:r w:rsidRPr="001A1C6E">
        <w:t>Účinek se dostavil až nyní, když mocné zjevení rozpoutalo plískanici šílenství. Teď už je běsnění paměti nesvedlo pohltit, bylo průsvitným fluidem, jež je zahalilo jako cyklon, ale uvnitř jejich magického pouzdra na ně nemohlo.</w:t>
      </w:r>
    </w:p>
    <w:p w14:paraId="46A8BCAE" w14:textId="77777777" w:rsidR="005645A2" w:rsidRPr="001A1C6E" w:rsidRDefault="008E4653" w:rsidP="002B2343">
      <w:pPr>
        <w:pStyle w:val="Text"/>
      </w:pPr>
      <w:r w:rsidRPr="001A1C6E">
        <w:t xml:space="preserve">A tak se po velkoleposti a majestátu povaha výjevů proměnila, stala se vražednou tapiserií války a vraždění </w:t>
      </w:r>
      <w:r w:rsidR="00F85FBB" w:rsidRPr="001A1C6E">
        <w:t>–</w:t>
      </w:r>
      <w:r w:rsidRPr="001A1C6E">
        <w:t xml:space="preserve"> jako tornádo kolem nich vířily všechny způsoby umírání, k nimž kdy došlo. Zbídačené obyvatelstvo stižené morem umíralo, zatímco shazovalo mrtvé do masových hrobů, a padalo za nimi. Požáry polykaly města v kaskádách doruda rozžhavených uhlíků, v nichž se celé houfy lidí scvrkávaly na zčernalé hůlky. Kataklyzmatické povodně vsouvaly přílivové jazyky do hustě zalidněných údolí a odnášely lid v proudech nad zatopenými městy, a boj s vodou připomínal jakýsi zvláštní křečovitý úprk, dokud tento boj neochabl a lidé se nehroutili se zasněnýma očima.</w:t>
      </w:r>
    </w:p>
    <w:p w14:paraId="6DE909CB" w14:textId="77777777" w:rsidR="005645A2" w:rsidRPr="001A1C6E" w:rsidRDefault="008E4653" w:rsidP="002B2343">
      <w:pPr>
        <w:pStyle w:val="Text"/>
      </w:pPr>
      <w:r w:rsidRPr="001A1C6E">
        <w:t>Když vidina zjistila, že na čtveřici nezapůsobila, opět k nim promluvila.</w:t>
      </w:r>
    </w:p>
    <w:p w14:paraId="4A9BC7F2" w14:textId="77777777" w:rsidR="005645A2" w:rsidRPr="001A1C6E" w:rsidRDefault="00F85FBB" w:rsidP="002B2343">
      <w:pPr>
        <w:pStyle w:val="Text"/>
      </w:pPr>
      <w:r w:rsidRPr="001A1C6E">
        <w:t>„</w:t>
      </w:r>
      <w:r w:rsidR="008E4653" w:rsidRPr="001A1C6E">
        <w:t>Vaše zdejší světovražedná práce nebude nikdy dokončena. Váš temný čin vyrušíme dřív, než s ním započnete.</w:t>
      </w:r>
      <w:r w:rsidRPr="001A1C6E">
        <w:t>“</w:t>
      </w:r>
    </w:p>
    <w:p w14:paraId="768B8A80" w14:textId="77777777" w:rsidR="005645A2" w:rsidRPr="001A1C6E" w:rsidRDefault="008E4653" w:rsidP="002B2343">
      <w:pPr>
        <w:pStyle w:val="Text"/>
      </w:pPr>
      <w:r w:rsidRPr="001A1C6E">
        <w:t>A odřinula se, uprostřed vražedného bouření, k rozeklaným horám, jejichž hlídek si už členové výpravy povšimli. Její vlnitý, vševidoucí dým se řinul do úžlabin mezi svahy a sléval se tam jako přízemní bouře, a během té doby vyrazil ze skrýší tucet mužů v šedohnědých pláštěnkách a ověšených zbraněmi. Ohlašovali se chraplavým rykem a nepříčetným ječením, a začali klopýtavě prchat přes strohé útesy.</w:t>
      </w:r>
    </w:p>
    <w:p w14:paraId="765487F9" w14:textId="77777777" w:rsidR="005645A2" w:rsidRPr="001A1C6E" w:rsidRDefault="008E4653" w:rsidP="002B2343">
      <w:pPr>
        <w:pStyle w:val="Text"/>
      </w:pPr>
      <w:r w:rsidRPr="001A1C6E">
        <w:t xml:space="preserve">Potom však její třpytivý dým zaplápolal, celý mrak se vlil do jedné hluboké úžlabiny a zmizel. V následném tichu si Tes odkašlal. </w:t>
      </w:r>
      <w:r w:rsidR="00F85FBB" w:rsidRPr="001A1C6E">
        <w:t>„</w:t>
      </w:r>
      <w:r w:rsidRPr="001A1C6E">
        <w:t>Nezbývá nám než doufat. Nezbývá nám než se vydat za Ní.</w:t>
      </w:r>
      <w:r w:rsidR="00F85FBB" w:rsidRPr="001A1C6E">
        <w:t>“</w:t>
      </w:r>
    </w:p>
    <w:p w14:paraId="4E1F5AEF" w14:textId="77777777" w:rsidR="005645A2" w:rsidRPr="001A1C6E" w:rsidRDefault="008E4653" w:rsidP="002B2343">
      <w:pPr>
        <w:pStyle w:val="Text"/>
      </w:pPr>
      <w:r w:rsidRPr="001A1C6E">
        <w:t xml:space="preserve">Pracně slézali do propletence roklí a kličkovali k útesu, který si Vryli do paměti. Dlouho předtím, než se k němu dostali, se patrně z </w:t>
      </w:r>
      <w:r w:rsidRPr="001A1C6E">
        <w:lastRenderedPageBreak/>
        <w:t>nějaké štoly ozvaly chraptivé ozvěny a vyrazili k nim horníci se zběsilými pohledy. Vráželi do sebe, klopýtali a hnali se kolem nich pryč.</w:t>
      </w:r>
    </w:p>
    <w:p w14:paraId="2D82F276" w14:textId="77777777" w:rsidR="005645A2" w:rsidRPr="001A1C6E" w:rsidRDefault="008E4653" w:rsidP="002B2343">
      <w:pPr>
        <w:pStyle w:val="Text"/>
      </w:pPr>
      <w:r w:rsidRPr="001A1C6E">
        <w:t xml:space="preserve">Když došli k ústí tunelu, Jacques už dřevěným pístem odrážel prudký příval nepříčetných prchajících horníků, vyplašených duchem Družina se zastavila před kamenným portálem. Havíři se nadále řinuli z útrob země, prchajíce před rezonujícím, jakoby se větvícím halasem. </w:t>
      </w:r>
      <w:r w:rsidR="00F85FBB" w:rsidRPr="001A1C6E">
        <w:t>„</w:t>
      </w:r>
      <w:r w:rsidRPr="001A1C6E">
        <w:t>Uvnitř,</w:t>
      </w:r>
      <w:r w:rsidR="00F85FBB" w:rsidRPr="001A1C6E">
        <w:t>“</w:t>
      </w:r>
      <w:r w:rsidRPr="001A1C6E">
        <w:t xml:space="preserve"> řekl jim Tes, </w:t>
      </w:r>
      <w:r w:rsidR="00F85FBB" w:rsidRPr="001A1C6E">
        <w:t>„</w:t>
      </w:r>
      <w:r w:rsidRPr="001A1C6E">
        <w:t>musíme najít svislou šachtu dostatečně vysokou, aby se jí dalo proniknout do Hřebenů. Podle velikosti důlního mechanizmu poznáme, jak daleko v ní dokutali. Některé štoly vedou přírodními puklinami do ložisek krystalů, a některou z nich se budeme moci vydat vzhůru.</w:t>
      </w:r>
      <w:r w:rsidR="00F85FBB" w:rsidRPr="001A1C6E">
        <w:t>“</w:t>
      </w:r>
    </w:p>
    <w:p w14:paraId="387D45A3" w14:textId="77777777" w:rsidR="005645A2" w:rsidRPr="001A1C6E" w:rsidRDefault="008E4653" w:rsidP="002B2343">
      <w:pPr>
        <w:pStyle w:val="Text"/>
      </w:pPr>
      <w:r w:rsidRPr="001A1C6E">
        <w:t xml:space="preserve">Vběhli do dlouhého, lucernami narušovaného pološera tunelu, do chaosu, hlouček tří mužů v těsném závěsu za Jacquesem, ohánějícím se na všechny strany tyčkami. Přeskakovali spoustu mrtvých a raněných, horníků, jež se při tom běsnění utloukli navzájem. Ukázalo se, že Jacquesův píst je skvělá obranná zbraň </w:t>
      </w:r>
      <w:r w:rsidR="00F85FBB" w:rsidRPr="001A1C6E">
        <w:t>–</w:t>
      </w:r>
      <w:r w:rsidRPr="001A1C6E">
        <w:t xml:space="preserve"> šílenci, které odrazila, se okamžitě pouštěli do křížku s těmi, v jejichž náručích přistáli.</w:t>
      </w:r>
    </w:p>
    <w:p w14:paraId="3AF86B15" w14:textId="77777777" w:rsidR="005645A2" w:rsidRPr="001A1C6E" w:rsidRDefault="008E4653" w:rsidP="002B2343">
      <w:pPr>
        <w:pStyle w:val="Text"/>
      </w:pPr>
      <w:r w:rsidRPr="001A1C6E">
        <w:t>Chodba se rozšiřovala; a vpředu zahlédli štolu, z níž vzhůru do fundamentu Hřebenů vybíhal široce rozkročený dřevěný stožárový jeřáb. Ocitli se v jasně osvětleném, přeplněném prostoru, v němž bylo místo pro pracovní stoly prubířů, skladovací zásobníky i drtiče rudy. Zde se sevřeni nakažlivým šílenstvím pachtili horníci, a tady se nyní mlátili a bili se stejnou přičinlivostí, s níž měli ve zvyku kutat krystaly. Lucernami ověšený jeřáb vykresloval osmdesát stop svislé štoly, a ačkoliv se její výše položené partie blyštěly žílami nerostů, končila zátkou matečné horniny.</w:t>
      </w:r>
    </w:p>
    <w:p w14:paraId="4CF13929" w14:textId="77777777" w:rsidR="005645A2" w:rsidRPr="001A1C6E" w:rsidRDefault="008E4653" w:rsidP="002B2343">
      <w:pPr>
        <w:pStyle w:val="Text"/>
      </w:pPr>
      <w:r w:rsidRPr="001A1C6E">
        <w:t xml:space="preserve">A tak se probíjeli dál, razili si cestu rameny, pažemi, holemi. Běželi a bili se, běželi a zápolili s vyčerpáním, a v tomto třeštění narazili na tři další tunely </w:t>
      </w:r>
      <w:r w:rsidR="00F85FBB" w:rsidRPr="001A1C6E">
        <w:t>–</w:t>
      </w:r>
      <w:r w:rsidRPr="001A1C6E">
        <w:t xml:space="preserve"> všechny příliš mělké. Šum na chodbách mezitím prořídl, neboť horníci, jež neskončili na zemi, prchli.</w:t>
      </w:r>
    </w:p>
    <w:p w14:paraId="7BADEE79" w14:textId="77777777" w:rsidR="005645A2" w:rsidRPr="001A1C6E" w:rsidRDefault="008E4653" w:rsidP="002B2343">
      <w:pPr>
        <w:pStyle w:val="Text"/>
      </w:pPr>
      <w:r w:rsidRPr="001A1C6E">
        <w:t>Pátá chodba byla zatím nejširší. Ačkoliv všichni přítomní horníci leželi omráčení či mrtví, vytí vzdálených ozvěn z hlubin dolu napovídalo, že v odlehlejších končinách běsnění neustává a šílenství ducha budoucnosti si vybírá další a další oběti.</w:t>
      </w:r>
    </w:p>
    <w:p w14:paraId="70F79CC0" w14:textId="77777777" w:rsidR="005645A2" w:rsidRPr="001A1C6E" w:rsidRDefault="008E4653" w:rsidP="002B2343">
      <w:pPr>
        <w:pStyle w:val="Text"/>
      </w:pPr>
      <w:r w:rsidRPr="001A1C6E">
        <w:lastRenderedPageBreak/>
        <w:t>Narazili na mnohem mohutnější jeřáb, a třebaže byl po celé výšce rovněž ověšen lucernami, řinulo se po něm velice odlišné světlo. Šafránovou září svítilen se proplétal stříbřitý, pavučinový přísvit odrážejících se vláken, labyrint protínajících se trámů.</w:t>
      </w:r>
    </w:p>
    <w:p w14:paraId="345792D7" w14:textId="77777777" w:rsidR="005645A2" w:rsidRPr="001A1C6E" w:rsidRDefault="008E4653" w:rsidP="002B2343">
      <w:pPr>
        <w:pStyle w:val="Text"/>
      </w:pPr>
      <w:r w:rsidRPr="001A1C6E">
        <w:t xml:space="preserve">Jacques, Bront a Tes přistoupili ke konstrukci a přejeli po ní očima. </w:t>
      </w:r>
      <w:r w:rsidR="00F85FBB" w:rsidRPr="001A1C6E">
        <w:t>„</w:t>
      </w:r>
      <w:r w:rsidRPr="001A1C6E">
        <w:t>Nechává sebou černý plášť Hřebenu pronikat třeba jen skrovný zbytek slunečního světla?</w:t>
      </w:r>
      <w:r w:rsidR="00F85FBB" w:rsidRPr="001A1C6E">
        <w:t>“</w:t>
      </w:r>
      <w:r w:rsidRPr="001A1C6E">
        <w:t xml:space="preserve"> uvažoval nahlas Jacques. </w:t>
      </w:r>
      <w:r w:rsidR="00F85FBB" w:rsidRPr="001A1C6E">
        <w:t>„</w:t>
      </w:r>
      <w:r w:rsidRPr="001A1C6E">
        <w:t xml:space="preserve">Nebo krystaly v Hřebenu </w:t>
      </w:r>
      <w:r w:rsidRPr="001A1C6E">
        <w:rPr>
          <w:i/>
        </w:rPr>
        <w:t>rodí</w:t>
      </w:r>
      <w:r w:rsidRPr="001A1C6E">
        <w:t xml:space="preserve"> světlo ze tmy?</w:t>
      </w:r>
      <w:r w:rsidR="00F85FBB" w:rsidRPr="001A1C6E">
        <w:t>“</w:t>
      </w:r>
    </w:p>
    <w:p w14:paraId="63E0E6B7" w14:textId="77777777" w:rsidR="005645A2" w:rsidRPr="001A1C6E" w:rsidRDefault="008E4653" w:rsidP="002B2343">
      <w:pPr>
        <w:pStyle w:val="Text"/>
      </w:pPr>
      <w:r w:rsidRPr="001A1C6E">
        <w:t>Cugela, jenž tomuto druhu spekulací nepopřával sluchu, to táhlo jinam: k prubířskému stolu přetékajícímu nahrubo zbroušenými krystaly, k záplavě čoček. Shodil tornu, začal ji plnit a potom se ohlédl na trojici svých druhů. Sledoval vytržení, s nímž hleděli vzhůru podél jeřábu. Zaváhal, úzkostlivě se zaposlouchal do ďábelských ozvěn větvících se tunelů</w:t>
      </w:r>
      <w:r w:rsidR="00F85FBB" w:rsidRPr="001A1C6E">
        <w:t>…</w:t>
      </w:r>
      <w:r w:rsidRPr="001A1C6E">
        <w:t xml:space="preserve"> a opět se k nim připojil. Konstrukce mířila sto dvacet loktů vysoko, nikoliv ke kamennému stropu, ale k fazetovému otvoru, nepravidelnému komínu z krystalů, z něhož se řinula pavučina ledového světla.</w:t>
      </w:r>
    </w:p>
    <w:p w14:paraId="67401F7C" w14:textId="77777777" w:rsidR="005645A2" w:rsidRPr="001A1C6E" w:rsidRDefault="00F85FBB" w:rsidP="002B2343">
      <w:pPr>
        <w:pStyle w:val="Text"/>
      </w:pPr>
      <w:r w:rsidRPr="001A1C6E">
        <w:t>„</w:t>
      </w:r>
      <w:r w:rsidR="008E4653" w:rsidRPr="001A1C6E">
        <w:t>Tam leží cíl vaší cesty?</w:t>
      </w:r>
      <w:r w:rsidRPr="001A1C6E">
        <w:t>“</w:t>
      </w:r>
      <w:r w:rsidR="008E4653" w:rsidRPr="001A1C6E">
        <w:t xml:space="preserve"> zeptal se Cugel. </w:t>
      </w:r>
      <w:r w:rsidRPr="001A1C6E">
        <w:t>„</w:t>
      </w:r>
      <w:r w:rsidR="008E4653" w:rsidRPr="001A1C6E">
        <w:t>Vskutku vede až do Hřebenů?</w:t>
      </w:r>
      <w:r w:rsidRPr="001A1C6E">
        <w:t>“</w:t>
      </w:r>
    </w:p>
    <w:p w14:paraId="30374F94" w14:textId="77777777" w:rsidR="005645A2" w:rsidRPr="001A1C6E" w:rsidRDefault="008E4653" w:rsidP="002B2343">
      <w:pPr>
        <w:pStyle w:val="Text"/>
      </w:pPr>
      <w:r w:rsidRPr="001A1C6E">
        <w:t>Odpověděli mu tím, že se jali šplhat po konstrukci, a Cugel po chvilce začal šplhat za nimi; zpočátku nemohl uvěřit, co vlastně dělá, dokud ho při výstupu nepohltila velikost a dokonalost krystalů, k nimž se blížili.</w:t>
      </w:r>
    </w:p>
    <w:p w14:paraId="637A1AA7" w14:textId="77777777" w:rsidR="005645A2" w:rsidRPr="001A1C6E" w:rsidRDefault="008E4653" w:rsidP="002B2343">
      <w:pPr>
        <w:pStyle w:val="Text"/>
      </w:pPr>
      <w:r w:rsidRPr="001A1C6E">
        <w:t>Nejdříve vnikl do otvoru Jacques, aby vyzkoušel, zda krystaly unesou jeho značnou váhu. Vlekounovo mohutné tělo se postupně ztrácelo ve vysoko položené, démantově bílé záři linoucí se z Hřebene. Už mimo dohled minul odbočku. A po nějaké době</w:t>
      </w:r>
      <w:r w:rsidR="00F85FBB" w:rsidRPr="001A1C6E">
        <w:t>…</w:t>
      </w:r>
      <w:r w:rsidRPr="001A1C6E">
        <w:t xml:space="preserve"> </w:t>
      </w:r>
      <w:r w:rsidR="00F85FBB" w:rsidRPr="001A1C6E">
        <w:t>„</w:t>
      </w:r>
      <w:r w:rsidRPr="001A1C6E">
        <w:t>U všech bohů!</w:t>
      </w:r>
      <w:r w:rsidR="00F85FBB" w:rsidRPr="001A1C6E">
        <w:t>“</w:t>
      </w:r>
      <w:r w:rsidRPr="001A1C6E">
        <w:t xml:space="preserve"> zavrčel. </w:t>
      </w:r>
      <w:r w:rsidR="00F85FBB" w:rsidRPr="001A1C6E">
        <w:t>„</w:t>
      </w:r>
      <w:r w:rsidRPr="001A1C6E">
        <w:t>Honem nahoru! Honem nahoru!</w:t>
      </w:r>
      <w:r w:rsidR="00F85FBB" w:rsidRPr="001A1C6E">
        <w:t>“</w:t>
      </w:r>
    </w:p>
    <w:p w14:paraId="66B6125A" w14:textId="77777777" w:rsidR="005645A2" w:rsidRPr="001A1C6E" w:rsidRDefault="008E4653" w:rsidP="002B2343">
      <w:pPr>
        <w:pStyle w:val="Text"/>
      </w:pPr>
      <w:r w:rsidRPr="001A1C6E">
        <w:t>Prolezli fazetovým jícnem, který se zužoval a zužoval</w:t>
      </w:r>
      <w:r w:rsidR="00F85FBB" w:rsidRPr="001A1C6E">
        <w:t>…</w:t>
      </w:r>
      <w:r w:rsidRPr="001A1C6E">
        <w:t xml:space="preserve"> a potom se rozšířil, a ocitli se v Hřebenech</w:t>
      </w:r>
      <w:r w:rsidR="00F85FBB" w:rsidRPr="001A1C6E">
        <w:t>…</w:t>
      </w:r>
      <w:r w:rsidRPr="001A1C6E">
        <w:t xml:space="preserve"> a zůstali užasle hledět.</w:t>
      </w:r>
    </w:p>
    <w:p w14:paraId="477749ED" w14:textId="77777777" w:rsidR="005645A2" w:rsidRPr="001A1C6E" w:rsidRDefault="008E4653" w:rsidP="002B2343">
      <w:pPr>
        <w:pStyle w:val="Text"/>
      </w:pPr>
      <w:r w:rsidRPr="001A1C6E">
        <w:t xml:space="preserve">Ve tmě se do daleka táhly kolosální sluje: válcové klenby, žebrovité kupole, vinuté vížky, krokvové transepty </w:t>
      </w:r>
      <w:r w:rsidR="00F85FBB" w:rsidRPr="001A1C6E">
        <w:t>–</w:t>
      </w:r>
      <w:r w:rsidRPr="001A1C6E">
        <w:t xml:space="preserve"> shluky mnohostěnů halily každou plochu, jejich protínající se trámy byly natolik soudržné, že veškeré světlo vycházelo z hluboké noci. Omráčené pohledy návštěvníků šplhaly po paprscích této sítě jako pavouci. A konečně se ve vysokých klenbách něco pohnulo. Bylo to </w:t>
      </w:r>
      <w:r w:rsidRPr="001A1C6E">
        <w:lastRenderedPageBreak/>
        <w:t>hebké, ale ohromné, jako šepot vánku na rozlehlé stepi. Pokoutníci? Ale ti ještě nebyli ani trochu vidět.</w:t>
      </w:r>
    </w:p>
    <w:p w14:paraId="2A190843" w14:textId="77777777" w:rsidR="005645A2" w:rsidRPr="001A1C6E" w:rsidRDefault="00F85FBB" w:rsidP="002B2343">
      <w:pPr>
        <w:pStyle w:val="Text"/>
      </w:pPr>
      <w:r w:rsidRPr="001A1C6E">
        <w:t>„</w:t>
      </w:r>
      <w:r w:rsidR="008E4653" w:rsidRPr="001A1C6E">
        <w:t>Musím si pospíšit,</w:t>
      </w:r>
      <w:r w:rsidRPr="001A1C6E">
        <w:t>“</w:t>
      </w:r>
      <w:r w:rsidR="008E4653" w:rsidRPr="001A1C6E">
        <w:t xml:space="preserve"> řekl Tes. Vytáhl z bandalíru drobnou vyhlazenou kostěnou tabulku, na níž si ostatní povšimli černého vyrytého obrazce; sestával z pospojovaných písmen, úhlopříček a mnohoúhelníků, které dohromady vytvářely podivný malý labyrint prázdných míst. Z jedné nádobky s barvou vytáhl štětec, v cizorodém světle si prohlédl jeho barvu a začal prázdná místa obrazce vybarvovat, vytahuje s pohotovou intuicí jeden štětec za druhým. Poté na dokončený obraz upřel soustředěný pohled.</w:t>
      </w:r>
    </w:p>
    <w:p w14:paraId="73E519DC" w14:textId="77777777" w:rsidR="005645A2" w:rsidRPr="001A1C6E" w:rsidRDefault="00F85FBB" w:rsidP="002B2343">
      <w:pPr>
        <w:pStyle w:val="Text"/>
      </w:pPr>
      <w:r w:rsidRPr="001A1C6E">
        <w:t>„</w:t>
      </w:r>
      <w:r w:rsidR="008E4653" w:rsidRPr="001A1C6E">
        <w:t>Co to je?</w:t>
      </w:r>
      <w:r w:rsidRPr="001A1C6E">
        <w:t>“</w:t>
      </w:r>
      <w:r w:rsidR="008E4653" w:rsidRPr="001A1C6E">
        <w:t xml:space="preserve"> zeptal se Bront.</w:t>
      </w:r>
    </w:p>
    <w:p w14:paraId="76EA2CC1" w14:textId="77777777" w:rsidR="005645A2" w:rsidRPr="001A1C6E" w:rsidRDefault="00F85FBB" w:rsidP="002B2343">
      <w:pPr>
        <w:pStyle w:val="Text"/>
      </w:pPr>
      <w:r w:rsidRPr="001A1C6E">
        <w:t>„</w:t>
      </w:r>
      <w:r w:rsidR="008E4653" w:rsidRPr="001A1C6E">
        <w:t>To je naše propustka.</w:t>
      </w:r>
      <w:r w:rsidRPr="001A1C6E">
        <w:t>“</w:t>
      </w:r>
    </w:p>
    <w:p w14:paraId="0F1FE4F7" w14:textId="77777777" w:rsidR="005645A2" w:rsidRPr="001A1C6E" w:rsidRDefault="00F85FBB" w:rsidP="002B2343">
      <w:pPr>
        <w:pStyle w:val="Text"/>
      </w:pPr>
      <w:r w:rsidRPr="001A1C6E">
        <w:t>„</w:t>
      </w:r>
      <w:r w:rsidR="008E4653" w:rsidRPr="001A1C6E">
        <w:t>Co znamená?</w:t>
      </w:r>
      <w:r w:rsidRPr="001A1C6E">
        <w:t>“</w:t>
      </w:r>
    </w:p>
    <w:p w14:paraId="2613270C" w14:textId="77777777" w:rsidR="005645A2" w:rsidRPr="001A1C6E" w:rsidRDefault="00F85FBB" w:rsidP="002B2343">
      <w:pPr>
        <w:pStyle w:val="Text"/>
      </w:pPr>
      <w:r w:rsidRPr="001A1C6E">
        <w:t>„</w:t>
      </w:r>
      <w:r w:rsidR="008E4653" w:rsidRPr="001A1C6E">
        <w:t>Nevím.</w:t>
      </w:r>
      <w:r w:rsidRPr="001A1C6E">
        <w:t>“</w:t>
      </w:r>
    </w:p>
    <w:p w14:paraId="1FB92E6E" w14:textId="77777777" w:rsidR="005645A2" w:rsidRPr="001A1C6E" w:rsidRDefault="00F85FBB" w:rsidP="002B2343">
      <w:pPr>
        <w:pStyle w:val="Text"/>
      </w:pPr>
      <w:r w:rsidRPr="001A1C6E">
        <w:t>„</w:t>
      </w:r>
      <w:r w:rsidR="008E4653" w:rsidRPr="001A1C6E">
        <w:t>Podívejte!</w:t>
      </w:r>
      <w:r w:rsidRPr="001A1C6E">
        <w:t>“</w:t>
      </w:r>
      <w:r w:rsidR="008E4653" w:rsidRPr="001A1C6E">
        <w:t xml:space="preserve"> zvolal Bront. </w:t>
      </w:r>
      <w:r w:rsidRPr="001A1C6E">
        <w:t>„</w:t>
      </w:r>
      <w:r w:rsidR="008E4653" w:rsidRPr="001A1C6E">
        <w:t>Co se to dere z támhleté šachty?</w:t>
      </w:r>
      <w:r w:rsidRPr="001A1C6E">
        <w:t>“</w:t>
      </w:r>
    </w:p>
    <w:p w14:paraId="3BAC8FE5" w14:textId="77777777" w:rsidR="005645A2" w:rsidRPr="001A1C6E" w:rsidRDefault="008E4653" w:rsidP="002B2343">
      <w:pPr>
        <w:pStyle w:val="Text"/>
      </w:pPr>
      <w:r w:rsidRPr="001A1C6E">
        <w:t>Do Hřebene se hadovitě vysunulo oční tykadlo obestřené kouřem.</w:t>
      </w:r>
    </w:p>
    <w:p w14:paraId="75299848" w14:textId="77777777" w:rsidR="005645A2" w:rsidRPr="001A1C6E" w:rsidRDefault="008E4653" w:rsidP="002B2343">
      <w:pPr>
        <w:pStyle w:val="Text"/>
      </w:pPr>
      <w:r w:rsidRPr="001A1C6E">
        <w:t>V krystalické tmě se zdálo, jako by se zasvíjelo. Tes pozvedl nad hlavu propustku, ale zjevení budoucnosti se před ní neodtáhlo. Jako by si naopak prohlíželo něco, co se nacházelo ještě výše ve strmé propasti. Dlouho to sledovalo v mnohočetné hrůze a vzápětí se zcela rozplynulo v kouři a zmenšilo se na černý obláček, jenž odtekl nazpět do krystalické dutiny</w:t>
      </w:r>
      <w:r w:rsidR="00F85FBB" w:rsidRPr="001A1C6E">
        <w:t>…</w:t>
      </w:r>
      <w:r w:rsidRPr="001A1C6E">
        <w:t xml:space="preserve"> a zmizel.</w:t>
      </w:r>
    </w:p>
    <w:p w14:paraId="37BAAAE7" w14:textId="77777777" w:rsidR="005645A2" w:rsidRPr="001A1C6E" w:rsidRDefault="00F85FBB" w:rsidP="002B2343">
      <w:pPr>
        <w:pStyle w:val="Text"/>
      </w:pPr>
      <w:r w:rsidRPr="001A1C6E">
        <w:t>„</w:t>
      </w:r>
      <w:r w:rsidR="008E4653" w:rsidRPr="001A1C6E">
        <w:t>O Pokoutnících nevěděla,</w:t>
      </w:r>
      <w:r w:rsidRPr="001A1C6E">
        <w:t>“</w:t>
      </w:r>
      <w:r w:rsidR="008E4653" w:rsidRPr="001A1C6E">
        <w:t xml:space="preserve"> řekl Tes. </w:t>
      </w:r>
      <w:r w:rsidRPr="001A1C6E">
        <w:t>„</w:t>
      </w:r>
      <w:r w:rsidR="008E4653" w:rsidRPr="001A1C6E">
        <w:t>Do této chvíle totiž neměli nic do činění s chodem našeho světa. Od nynějška má náš svět jinou budoucnost</w:t>
      </w:r>
      <w:r w:rsidRPr="001A1C6E">
        <w:t>…</w:t>
      </w:r>
      <w:r w:rsidR="008E4653" w:rsidRPr="001A1C6E">
        <w:t xml:space="preserve"> Ona přestala existovat. Má jinou budoucnost</w:t>
      </w:r>
      <w:r w:rsidRPr="001A1C6E">
        <w:t>…</w:t>
      </w:r>
      <w:r w:rsidR="008E4653" w:rsidRPr="001A1C6E">
        <w:t xml:space="preserve"> která teď nastává.</w:t>
      </w:r>
      <w:r w:rsidRPr="001A1C6E">
        <w:t>“</w:t>
      </w:r>
    </w:p>
    <w:p w14:paraId="7ACB72EA" w14:textId="77777777" w:rsidR="005645A2" w:rsidRPr="001A1C6E" w:rsidRDefault="008E4653" w:rsidP="002B2343">
      <w:pPr>
        <w:pStyle w:val="Text"/>
      </w:pPr>
      <w:r w:rsidRPr="001A1C6E">
        <w:t>Z démantového návrší čtveřice vetřelců viděla, jak drahokamy vysoko na nejbližší stěně zakrývají slévající se stíny. Byly to velké, rychlé stíny, slévaly se do jednoho toku a směrem k nim se větvily. Cugel pozvedl hůl, ale Tes se dotkl jeho ruky a postavil se před něj.</w:t>
      </w:r>
    </w:p>
    <w:p w14:paraId="45155729" w14:textId="77777777" w:rsidR="005645A2" w:rsidRPr="001A1C6E" w:rsidRDefault="008E4653" w:rsidP="002B2343">
      <w:pPr>
        <w:pStyle w:val="Text"/>
      </w:pPr>
      <w:r w:rsidRPr="001A1C6E">
        <w:t>Spouštěly se stále níže, dvakrát větší než vzrostlý muž, se šlachovitými končetinami, se zadníma nohama vystupujícíma nad tělo, jak tomu bývá u ropuch, a na všech čtyřech tlapách měly roztažené prsty, opatřené mohutnými klouby a přísavkami. Dokonalá vláčnost, hrozivá chápavá síla, s níž slézaly ze strmých fazetových výšin, naháněly děs</w:t>
      </w:r>
      <w:r w:rsidR="00F85FBB" w:rsidRPr="001A1C6E">
        <w:t>…</w:t>
      </w:r>
    </w:p>
    <w:p w14:paraId="33145286" w14:textId="5E827061" w:rsidR="005645A2" w:rsidRPr="001A1C6E" w:rsidRDefault="008E4653" w:rsidP="002B2343">
      <w:pPr>
        <w:pStyle w:val="Text"/>
      </w:pPr>
      <w:r w:rsidRPr="001A1C6E">
        <w:lastRenderedPageBreak/>
        <w:t>Z mnohem větší blízkosti bylo patrné, že mají vpředu zploštělé dlouhé lebky, v jejichž širokých výdutích se třpytila pětice opalizujících očí v pětiúhelníkovém uspořádání.</w:t>
      </w:r>
    </w:p>
    <w:p w14:paraId="5F280498" w14:textId="77777777" w:rsidR="005645A2" w:rsidRPr="001A1C6E" w:rsidRDefault="00F85FBB" w:rsidP="002B2343">
      <w:pPr>
        <w:pStyle w:val="Text"/>
      </w:pPr>
      <w:r w:rsidRPr="001A1C6E">
        <w:t>„</w:t>
      </w:r>
      <w:r w:rsidR="008E4653" w:rsidRPr="001A1C6E">
        <w:t>Čím se mohou živit?</w:t>
      </w:r>
      <w:r w:rsidRPr="001A1C6E">
        <w:t>“</w:t>
      </w:r>
      <w:r w:rsidR="008E4653" w:rsidRPr="001A1C6E">
        <w:t xml:space="preserve"> zavrčel Bront, </w:t>
      </w:r>
      <w:r w:rsidRPr="001A1C6E">
        <w:t>„</w:t>
      </w:r>
      <w:r w:rsidR="008E4653" w:rsidRPr="001A1C6E">
        <w:t>maj</w:t>
      </w:r>
      <w:r w:rsidRPr="001A1C6E">
        <w:t>í-l</w:t>
      </w:r>
      <w:r w:rsidR="008E4653" w:rsidRPr="001A1C6E">
        <w:t>i tak maličká ústa?</w:t>
      </w:r>
      <w:r w:rsidRPr="001A1C6E">
        <w:t>“</w:t>
      </w:r>
    </w:p>
    <w:p w14:paraId="247C2862" w14:textId="77777777" w:rsidR="005645A2" w:rsidRPr="001A1C6E" w:rsidRDefault="008E4653" w:rsidP="002B2343">
      <w:pPr>
        <w:pStyle w:val="Text"/>
      </w:pPr>
      <w:r w:rsidRPr="001A1C6E">
        <w:t>Zřetelněji se už rýsovaly i jejich svalnaté končetiny a trupy a zdálo se, že je pokrývá hustá srst nebo spíše peří, lístkovité opeření, čeřící se za pohybu, neklidně, jako když vítr čechrá listí.</w:t>
      </w:r>
    </w:p>
    <w:p w14:paraId="4F73AE24" w14:textId="77777777" w:rsidR="005645A2" w:rsidRPr="001A1C6E" w:rsidRDefault="00F85FBB" w:rsidP="002B2343">
      <w:pPr>
        <w:pStyle w:val="Text"/>
      </w:pPr>
      <w:r w:rsidRPr="001A1C6E">
        <w:t>„</w:t>
      </w:r>
      <w:r w:rsidR="008E4653" w:rsidRPr="001A1C6E">
        <w:t>Podívejte!</w:t>
      </w:r>
      <w:r w:rsidRPr="001A1C6E">
        <w:t>“</w:t>
      </w:r>
      <w:r w:rsidR="008E4653" w:rsidRPr="001A1C6E">
        <w:t xml:space="preserve"> hlesl Tes užasle. </w:t>
      </w:r>
      <w:r w:rsidRPr="001A1C6E">
        <w:t>„</w:t>
      </w:r>
      <w:r w:rsidR="008E4653" w:rsidRPr="001A1C6E">
        <w:t>Podívejte, jak to peří jakoby</w:t>
      </w:r>
      <w:r w:rsidRPr="001A1C6E">
        <w:t>…</w:t>
      </w:r>
      <w:r w:rsidR="008E4653" w:rsidRPr="001A1C6E">
        <w:t xml:space="preserve"> olizuje každý paprsek světla, kterým prochází. Možná se světlem krmí, jako rostliny</w:t>
      </w:r>
      <w:r w:rsidRPr="001A1C6E">
        <w:t>…“</w:t>
      </w:r>
      <w:r w:rsidR="008E4653" w:rsidRPr="001A1C6E">
        <w:t xml:space="preserve"> Pozvedl namalovanou cedulku, neboť od němého hostitele je dělilo jen něco před dvacet loktů.</w:t>
      </w:r>
    </w:p>
    <w:p w14:paraId="00F5C8D2" w14:textId="77777777" w:rsidR="005645A2" w:rsidRPr="001A1C6E" w:rsidRDefault="008E4653" w:rsidP="002B2343">
      <w:pPr>
        <w:pStyle w:val="Text"/>
      </w:pPr>
      <w:r w:rsidRPr="001A1C6E">
        <w:t>Pokoutníci strnuli. Jejich vláčný soulad působil zlověstně, jako by je ovládala jediná mysl. Z drobných úst jim vyrazil šepot a rozlehle tlumené ševelení se začalo šířit celým shlukem. Po dlouhé odmlce se šik rozdělil a dopředu se vyplížil zástupce z jejich řad, větší než ostatní, v jehož váhavosti bylo patrné cosi jako úžas. Nakonec se těsně u Tese přikrčil, takže Tes spatřil jeho tenké duhovky, bílé jako jinovatka, obklopující každou z obrovských černých zornic.</w:t>
      </w:r>
    </w:p>
    <w:p w14:paraId="09F6CDB9" w14:textId="4D1E16AC" w:rsidR="005645A2" w:rsidRPr="001A1C6E" w:rsidRDefault="008E4653" w:rsidP="002B2343">
      <w:pPr>
        <w:pStyle w:val="Text"/>
      </w:pPr>
      <w:r w:rsidRPr="001A1C6E">
        <w:t>Tvor pomalu natáhl mohutnou ruku. Každý prst s detailně vykreslenými klouby připomínal svalnatý úponek. Zlehoučka se dotkl barvmistrovy namalované runy a z drobných rtů mu splynulo zašeptání</w:t>
      </w:r>
      <w:r w:rsidR="004164C6" w:rsidRPr="001A1C6E">
        <w:t xml:space="preserve"> </w:t>
      </w:r>
      <w:r w:rsidR="00F85FBB" w:rsidRPr="001A1C6E">
        <w:t>–</w:t>
      </w:r>
      <w:r w:rsidRPr="001A1C6E">
        <w:t xml:space="preserve"> Tes ukázal na cedulku a pak i vzhůru k nejvyšší klenbě Hřebene, pokoutník se podíval, potom přikývl a přičinlivě, souhlasně pozvedl dlaně.</w:t>
      </w:r>
    </w:p>
    <w:p w14:paraId="36C08E0C" w14:textId="108B2C9E" w:rsidR="005645A2" w:rsidRPr="001A1C6E" w:rsidRDefault="008E4653" w:rsidP="002B2343">
      <w:pPr>
        <w:pStyle w:val="Text"/>
      </w:pPr>
      <w:r w:rsidRPr="001A1C6E">
        <w:t>Jacques spustil na zem sedlo a odvázal první svinutou část žebříku. Nadpřirozeným shlukem se začal šířit šepot, až se zdálo, jako by se mezi mohutnými zdmi odrážela ozvěna příboje jakéhosi přízračného moře. Tes pantomimicky předvedl, jak se do výšin odvíjí žebřík, a Cugel s Brontem ukázali palice a skoby a jak jich lze použít k upevnění žebříku.</w:t>
      </w:r>
    </w:p>
    <w:p w14:paraId="41605B4E" w14:textId="77777777" w:rsidR="005645A2" w:rsidRPr="001A1C6E" w:rsidRDefault="008E4653" w:rsidP="002B2343">
      <w:pPr>
        <w:pStyle w:val="Text"/>
      </w:pPr>
      <w:r w:rsidRPr="001A1C6E">
        <w:t>Stařešina přikývl a jeho druhové se přirojili přiložit ruku k dílu. Vytahovali žebřík na závratný útes a přibíjeli ho ke skále, zatímco další Pokoutníci si zasouvali zbytek svazků do podpaží a stoupali s nimi ještě o notný kus výše</w:t>
      </w:r>
      <w:r w:rsidR="00F85FBB" w:rsidRPr="001A1C6E">
        <w:t>…</w:t>
      </w:r>
    </w:p>
    <w:p w14:paraId="5768EDAA" w14:textId="77777777" w:rsidR="005645A2" w:rsidRPr="001A1C6E" w:rsidRDefault="00F85FBB" w:rsidP="002B2343">
      <w:pPr>
        <w:pStyle w:val="Text"/>
      </w:pPr>
      <w:r w:rsidRPr="001A1C6E">
        <w:t>„</w:t>
      </w:r>
      <w:r w:rsidR="008E4653" w:rsidRPr="001A1C6E">
        <w:t>U všech mocností!</w:t>
      </w:r>
      <w:r w:rsidRPr="001A1C6E">
        <w:t>“</w:t>
      </w:r>
      <w:r w:rsidR="008E4653" w:rsidRPr="001A1C6E">
        <w:t xml:space="preserve"> zavrčel Jacques. </w:t>
      </w:r>
      <w:r w:rsidRPr="001A1C6E">
        <w:t>„</w:t>
      </w:r>
      <w:r w:rsidR="008E4653" w:rsidRPr="001A1C6E">
        <w:t>To naše trmácení skončí takto snadno?</w:t>
      </w:r>
      <w:r w:rsidRPr="001A1C6E">
        <w:t>“</w:t>
      </w:r>
    </w:p>
    <w:p w14:paraId="3FFE6548" w14:textId="77777777" w:rsidR="005645A2" w:rsidRPr="001A1C6E" w:rsidRDefault="00F85FBB" w:rsidP="002B2343">
      <w:pPr>
        <w:pStyle w:val="Text"/>
      </w:pPr>
      <w:r w:rsidRPr="001A1C6E">
        <w:lastRenderedPageBreak/>
        <w:t>„</w:t>
      </w:r>
      <w:r w:rsidR="008E4653" w:rsidRPr="001A1C6E">
        <w:t>Myslím, že o mé práci to platit nebude,</w:t>
      </w:r>
      <w:r w:rsidRPr="001A1C6E">
        <w:t>“</w:t>
      </w:r>
      <w:r w:rsidR="008E4653" w:rsidRPr="001A1C6E">
        <w:t xml:space="preserve"> odpověděl Tes s pohledem upřeným do omračujících třpytivých výšin.</w:t>
      </w:r>
    </w:p>
    <w:p w14:paraId="54C1A7DC" w14:textId="77777777" w:rsidR="005645A2" w:rsidRPr="001A1C6E" w:rsidRDefault="00F85FBB" w:rsidP="002B2343">
      <w:pPr>
        <w:pStyle w:val="Text"/>
      </w:pPr>
      <w:r w:rsidRPr="001A1C6E">
        <w:t>„</w:t>
      </w:r>
      <w:r w:rsidR="008E4653" w:rsidRPr="001A1C6E">
        <w:t>Jak si myslíte, že si v takové výšce budete počínat?</w:t>
      </w:r>
      <w:r w:rsidRPr="001A1C6E">
        <w:t>“</w:t>
      </w:r>
      <w:r w:rsidR="008E4653" w:rsidRPr="001A1C6E">
        <w:t xml:space="preserve"> zeptal se potichu Bront.</w:t>
      </w:r>
    </w:p>
    <w:p w14:paraId="7A463750" w14:textId="77777777" w:rsidR="005645A2" w:rsidRPr="001A1C6E" w:rsidRDefault="00F85FBB" w:rsidP="002B2343">
      <w:pPr>
        <w:pStyle w:val="Text"/>
      </w:pPr>
      <w:r w:rsidRPr="001A1C6E">
        <w:t>„</w:t>
      </w:r>
      <w:r w:rsidR="008E4653" w:rsidRPr="001A1C6E">
        <w:t>Dobrý Bronte,</w:t>
      </w:r>
      <w:r w:rsidRPr="001A1C6E">
        <w:t>“</w:t>
      </w:r>
      <w:r w:rsidR="008E4653" w:rsidRPr="001A1C6E">
        <w:t xml:space="preserve"> usmál se Tes. </w:t>
      </w:r>
      <w:r w:rsidRPr="001A1C6E">
        <w:t>„</w:t>
      </w:r>
      <w:r w:rsidR="008E4653" w:rsidRPr="001A1C6E">
        <w:t>Právě nad touto stránkou mého úkolu se snažím nepřemýšlet.</w:t>
      </w:r>
      <w:r w:rsidRPr="001A1C6E">
        <w:t>“</w:t>
      </w:r>
      <w:r w:rsidR="008E4653" w:rsidRPr="001A1C6E">
        <w:t xml:space="preserve"> Utáhl si postroj a vydal se po stěně vzhůru.</w:t>
      </w:r>
    </w:p>
    <w:p w14:paraId="1495CC7B" w14:textId="77777777" w:rsidR="005645A2" w:rsidRPr="001A1C6E" w:rsidRDefault="008E4653" w:rsidP="002B2343">
      <w:pPr>
        <w:pStyle w:val="Text"/>
      </w:pPr>
      <w:r w:rsidRPr="001A1C6E">
        <w:t xml:space="preserve">Cik a cak, Pokoutníci napínali cestu čím dál výše, a on, cik a cak, šplhal. Jeho kuráž odolávat výškám byla dostatečně velká, ale viset čtyři sta loktů nad pevnou zemí bylo mnohem horší, než co kdy zažil. Ač zakoušel nesmírný strach, kupodivu ho tlumila zář, jíž se ubíral. Krystaly, kterých se dotýkal, mu skrze kůži probouzely v hlavě podivné představy. Spatřoval </w:t>
      </w:r>
      <w:r w:rsidR="00F85FBB" w:rsidRPr="001A1C6E">
        <w:t>–</w:t>
      </w:r>
      <w:r w:rsidRPr="001A1C6E">
        <w:t xml:space="preserve"> až měl pocit, že se mu noří z paměti </w:t>
      </w:r>
      <w:r w:rsidR="00F85FBB" w:rsidRPr="001A1C6E">
        <w:t>–</w:t>
      </w:r>
      <w:r w:rsidRPr="001A1C6E">
        <w:t xml:space="preserve"> krajiny, o nichž nikdy ani nesnil, rozlehlé planetární scenerie barbarské krásy, slunce zalévající zlatou září moře na světech, o nichž neměl ani tušení, v odstínech, na něž nepohlédlo žádné lidské oko</w:t>
      </w:r>
      <w:r w:rsidR="00F85FBB" w:rsidRPr="001A1C6E">
        <w:t>…</w:t>
      </w:r>
    </w:p>
    <w:p w14:paraId="465A78D1" w14:textId="77777777" w:rsidR="005645A2" w:rsidRPr="001A1C6E" w:rsidRDefault="008E4653" w:rsidP="002B2343">
      <w:pPr>
        <w:pStyle w:val="Text"/>
      </w:pPr>
      <w:r w:rsidRPr="001A1C6E">
        <w:t>A vlastně dříve, než si to uvědomil, dospěl do vrcholu Hřebene, kde se na kusu obnažené skály táhla sestava abstraktních vzorů. Připoutal se k žebříku, na okamžik popatřil na první runu</w:t>
      </w:r>
      <w:r w:rsidR="00F85FBB" w:rsidRPr="001A1C6E">
        <w:t>…</w:t>
      </w:r>
      <w:r w:rsidRPr="001A1C6E">
        <w:t xml:space="preserve"> a vytáhl štětec.</w:t>
      </w:r>
    </w:p>
    <w:p w14:paraId="120D403D" w14:textId="77777777" w:rsidR="005645A2" w:rsidRPr="001A1C6E" w:rsidRDefault="008E4653" w:rsidP="002B2343">
      <w:pPr>
        <w:pStyle w:val="Text"/>
      </w:pPr>
      <w:r w:rsidRPr="001A1C6E">
        <w:t xml:space="preserve">Na čí popud si vybral barvu a nanesl ji a pak si vybral další </w:t>
      </w:r>
      <w:r w:rsidR="00F85FBB" w:rsidRPr="001A1C6E">
        <w:t>–</w:t>
      </w:r>
      <w:r w:rsidRPr="001A1C6E">
        <w:t xml:space="preserve"> na čí naléhání pracoval </w:t>
      </w:r>
      <w:r w:rsidR="00F85FBB" w:rsidRPr="001A1C6E">
        <w:t>–</w:t>
      </w:r>
      <w:r w:rsidRPr="001A1C6E">
        <w:t>, to mu zůstávalo záhadou. Práci vykonávalo jeho nervstvo, páteř, jež jiskřila zvláštním strachem, zvláštní radostí.</w:t>
      </w:r>
    </w:p>
    <w:p w14:paraId="41ED6FDE" w14:textId="77777777" w:rsidR="005645A2" w:rsidRPr="001A1C6E" w:rsidRDefault="008E4653" w:rsidP="002B2343">
      <w:pPr>
        <w:pStyle w:val="Text"/>
      </w:pPr>
      <w:r w:rsidRPr="001A1C6E">
        <w:t xml:space="preserve">V jednom okamžiku, skoro aniž si to uvědomil, zamumlal: </w:t>
      </w:r>
      <w:r w:rsidR="00F85FBB" w:rsidRPr="001A1C6E">
        <w:t>„</w:t>
      </w:r>
      <w:r w:rsidRPr="001A1C6E">
        <w:t>Spočívám v náruči času, maluji budoucnost</w:t>
      </w:r>
      <w:r w:rsidR="00F85FBB" w:rsidRPr="001A1C6E">
        <w:t>…“</w:t>
      </w:r>
    </w:p>
    <w:p w14:paraId="50F1AE78" w14:textId="77777777" w:rsidR="005645A2" w:rsidRPr="001A1C6E" w:rsidRDefault="008E4653" w:rsidP="002B2343">
      <w:pPr>
        <w:pStyle w:val="Text"/>
      </w:pPr>
      <w:r w:rsidRPr="001A1C6E">
        <w:t>Po nezměřitelné době Tes vrátil poslední štětec na místo a s podivnou zdráhavostí se vydal po strmě se klikatícím žebříku na cestu dolů. Byl vyčerpán do morku kostí, ale srdcem mu prochvívalo slastné vytržení. A zatímco se zvolna šinul dolů, vzhůru se kolem něho prohnala vlna Pokoutníků, hořících nedočkavostí prohlédnout si jeho dílo.</w:t>
      </w:r>
    </w:p>
    <w:p w14:paraId="4F68CED5" w14:textId="34F89E74" w:rsidR="005645A2" w:rsidRPr="001A1C6E" w:rsidRDefault="008E4653" w:rsidP="002B2343">
      <w:pPr>
        <w:pStyle w:val="Text"/>
      </w:pPr>
      <w:r w:rsidRPr="001A1C6E">
        <w:t xml:space="preserve">Po celou dobu jeho cesty se nepřestávali řinout k runové sluji rojili se, aby se podívali, a potom si ten pohled dopřáli ještě jednou přičemž celým Hřebenem běsnil mohutný šepot, neklidný vítr plný zvěstí a zkazek. Všude to syčelo odmítáním a pochybnostmi, </w:t>
      </w:r>
      <w:r w:rsidRPr="001A1C6E">
        <w:lastRenderedPageBreak/>
        <w:t>obavami a nevěřícností, a neodbytné boční větry smýkaly hemžícími se stíny užaslé protichůdné argumenty vydechovaly možnostmi</w:t>
      </w:r>
      <w:r w:rsidR="00F85FBB" w:rsidRPr="001A1C6E">
        <w:t>…</w:t>
      </w:r>
      <w:r w:rsidRPr="001A1C6E">
        <w:t xml:space="preserve"> </w:t>
      </w:r>
      <w:r w:rsidR="00F37BA2" w:rsidRPr="001A1C6E">
        <w:t>úžasem… zjevením</w:t>
      </w:r>
      <w:r w:rsidRPr="001A1C6E">
        <w:t>.</w:t>
      </w:r>
    </w:p>
    <w:p w14:paraId="28ECF097" w14:textId="77777777" w:rsidR="005645A2" w:rsidRPr="001A1C6E" w:rsidRDefault="008E4653" w:rsidP="002B2343">
      <w:pPr>
        <w:pStyle w:val="Text"/>
      </w:pPr>
      <w:r w:rsidRPr="001A1C6E">
        <w:t xml:space="preserve">Tes našel své druhy připravené k návratu, a Jacquesa nepřipraveného. </w:t>
      </w:r>
      <w:r w:rsidR="00F85FBB" w:rsidRPr="001A1C6E">
        <w:t>„</w:t>
      </w:r>
      <w:r w:rsidRPr="001A1C6E">
        <w:t>Necháte své sedlo tady, Jacquesi?</w:t>
      </w:r>
      <w:r w:rsidR="00F85FBB" w:rsidRPr="001A1C6E">
        <w:t>“</w:t>
      </w:r>
      <w:r w:rsidRPr="001A1C6E">
        <w:t xml:space="preserve"> zeptal se.</w:t>
      </w:r>
    </w:p>
    <w:p w14:paraId="0346DA1F" w14:textId="77777777" w:rsidR="005645A2" w:rsidRPr="001A1C6E" w:rsidRDefault="00F85FBB" w:rsidP="002B2343">
      <w:pPr>
        <w:pStyle w:val="Text"/>
      </w:pPr>
      <w:r w:rsidRPr="001A1C6E">
        <w:t>„</w:t>
      </w:r>
      <w:r w:rsidR="008E4653" w:rsidRPr="001A1C6E">
        <w:t xml:space="preserve">Jistě! Tímto slavnostně oznamuji, že zanechávám své živnosti </w:t>
      </w:r>
      <w:r w:rsidRPr="001A1C6E">
        <w:t>–</w:t>
      </w:r>
      <w:r w:rsidR="008E4653" w:rsidRPr="001A1C6E">
        <w:t xml:space="preserve"> díky vaší odměně, dobrý Bronte. Nadto se dole probouzejí Drtiči</w:t>
      </w:r>
      <w:r w:rsidRPr="001A1C6E">
        <w:t>“</w:t>
      </w:r>
      <w:r w:rsidR="008E4653" w:rsidRPr="001A1C6E">
        <w:t xml:space="preserve"> </w:t>
      </w:r>
      <w:r w:rsidRPr="001A1C6E">
        <w:t>–</w:t>
      </w:r>
      <w:r w:rsidR="008E4653" w:rsidRPr="001A1C6E">
        <w:t xml:space="preserve"> a vskutku k nim doléhal rachot a povyk, zvuky navracejících se mužů, kteří zaplňovali daleko položenou šachtu </w:t>
      </w:r>
      <w:r w:rsidRPr="001A1C6E">
        <w:t>–</w:t>
      </w:r>
      <w:r w:rsidR="008E4653" w:rsidRPr="001A1C6E">
        <w:t xml:space="preserve"> </w:t>
      </w:r>
      <w:r w:rsidRPr="001A1C6E">
        <w:t>„</w:t>
      </w:r>
      <w:r w:rsidR="008E4653" w:rsidRPr="001A1C6E">
        <w:t>a bez zátěže se mi bude lépe bojovat</w:t>
      </w:r>
      <w:r w:rsidRPr="001A1C6E">
        <w:t>…</w:t>
      </w:r>
      <w:r w:rsidR="008E4653" w:rsidRPr="001A1C6E">
        <w:t xml:space="preserve"> Kam se poděl náš přítel Cugel?</w:t>
      </w:r>
      <w:r w:rsidRPr="001A1C6E">
        <w:t>“</w:t>
      </w:r>
    </w:p>
    <w:p w14:paraId="61CC0983" w14:textId="77777777" w:rsidR="005645A2" w:rsidRPr="001A1C6E" w:rsidRDefault="00F85FBB" w:rsidP="002B2343">
      <w:pPr>
        <w:pStyle w:val="Text"/>
      </w:pPr>
      <w:r w:rsidRPr="001A1C6E">
        <w:t>„</w:t>
      </w:r>
      <w:r w:rsidR="008E4653" w:rsidRPr="001A1C6E">
        <w:t>Věru,</w:t>
      </w:r>
      <w:r w:rsidRPr="001A1C6E">
        <w:t>“</w:t>
      </w:r>
      <w:r w:rsidR="008E4653" w:rsidRPr="001A1C6E">
        <w:t xml:space="preserve"> užasl Bront, </w:t>
      </w:r>
      <w:r w:rsidRPr="001A1C6E">
        <w:t>„</w:t>
      </w:r>
      <w:r w:rsidR="008E4653" w:rsidRPr="001A1C6E">
        <w:t>ještě před chviličkou tady byl!</w:t>
      </w:r>
      <w:r w:rsidRPr="001A1C6E">
        <w:t>“</w:t>
      </w:r>
    </w:p>
    <w:p w14:paraId="1D9CB310" w14:textId="77777777" w:rsidR="005645A2" w:rsidRPr="001A1C6E" w:rsidRDefault="008E4653" w:rsidP="002B2343">
      <w:pPr>
        <w:pStyle w:val="Text"/>
      </w:pPr>
      <w:r w:rsidRPr="001A1C6E">
        <w:t>Nad hlavou se jim něco zavlnilo, i upřeli zraky vzhůru. Stékal k nim vlnitý příval Pokoutníků. Vedl je jejich stříbrem prokvetlý stařešina. Shromáždili se kolem umělce a jeho družiny. Ale jen co na ně stařešina upřel shluk svých očí, dolehl k nim znepokojený šepot a dopředu se prosmýkla dvojice Pokoutníků nesoucí pevně spoutaného Cugela, jenž v prstech třímal kamenické kladivo a tornu napůl naloženou krystaly, které ho neotřesitelně usvědčovaly z nekalostí.</w:t>
      </w:r>
    </w:p>
    <w:p w14:paraId="7BB5B388" w14:textId="77777777" w:rsidR="005645A2" w:rsidRPr="001A1C6E" w:rsidRDefault="008E4653" w:rsidP="002B2343">
      <w:pPr>
        <w:pStyle w:val="Text"/>
      </w:pPr>
      <w:r w:rsidRPr="001A1C6E">
        <w:t>Když byl předveden před stařešinu, Cugel byl s ohledem na své nespravedlivé zatčení hotov dát průchod výčitkám a výtkám, ale hlas mu uvízl v hrdle, když spatřil spletité odlesky stařešinova pohledu. Viděl v nich</w:t>
      </w:r>
      <w:r w:rsidR="00F85FBB" w:rsidRPr="001A1C6E">
        <w:t>…</w:t>
      </w:r>
      <w:r w:rsidRPr="001A1C6E">
        <w:t xml:space="preserve"> </w:t>
      </w:r>
      <w:r w:rsidRPr="001A1C6E">
        <w:rPr>
          <w:i/>
        </w:rPr>
        <w:t>zbožnou úctu.</w:t>
      </w:r>
      <w:r w:rsidRPr="001A1C6E">
        <w:t xml:space="preserve"> Jinak se tomu říci nedalo.</w:t>
      </w:r>
    </w:p>
    <w:p w14:paraId="1BCBB0E9" w14:textId="77777777" w:rsidR="005645A2" w:rsidRPr="001A1C6E" w:rsidRDefault="008E4653" w:rsidP="002B2343">
      <w:pPr>
        <w:pStyle w:val="Text"/>
      </w:pPr>
      <w:r w:rsidRPr="001A1C6E">
        <w:t>Cugel nevěřícně zíral, když ho opatrně postavili na zem, stařešina se nad ním vztyčil a roztáhl své úchvatné dlouhé vláčné prsty k vůkolnímu chladnému ohni Krystalových hřebenů, a druhým nepopsatelným gestem jej všechen položil Cugelovi k nohám.</w:t>
      </w:r>
    </w:p>
    <w:p w14:paraId="3FA42639" w14:textId="77777777" w:rsidR="005645A2" w:rsidRPr="001A1C6E" w:rsidRDefault="008E4653" w:rsidP="002B2343">
      <w:pPr>
        <w:pStyle w:val="Text"/>
      </w:pPr>
      <w:r w:rsidRPr="001A1C6E">
        <w:t>Cugel se zmatkem v očích sledoval, jak stařešina hbitými prsty zatančil nad krystaly ve stěně, na různých místech začal odlamovat obrovské dokonalé dodeky a začal Cugelovi plnit tornu poklady.</w:t>
      </w:r>
    </w:p>
    <w:p w14:paraId="119274BA" w14:textId="1C0F46EF" w:rsidR="005645A2" w:rsidRPr="001A1C6E" w:rsidRDefault="008E4653" w:rsidP="002B2343">
      <w:pPr>
        <w:pStyle w:val="Text"/>
      </w:pPr>
      <w:r w:rsidRPr="001A1C6E">
        <w:t>Když se Cugel stařešinovi na výraz díků uklonil, jeskynní tvor shromáždil všechny čtyři vetřelce před svým zrakem. Dlouhou dobu jim cosi šeptal. Čtveřice obdržela jeho složité sdělení v takřka pochopitelné formě. Když viděli, jak se kolem nich hostitel chvěje, jak mu pableskuje bezpočet očí, které teď připomínaly živé drahokamy, a cítili v tomto nelidském množství roztouženost, měli za to, že mu rozumějí</w:t>
      </w:r>
      <w:r w:rsidR="004164C6" w:rsidRPr="001A1C6E">
        <w:t xml:space="preserve"> </w:t>
      </w:r>
      <w:r w:rsidR="00F85FBB" w:rsidRPr="001A1C6E">
        <w:t>–</w:t>
      </w:r>
      <w:r w:rsidR="004164C6" w:rsidRPr="001A1C6E">
        <w:t xml:space="preserve"> </w:t>
      </w:r>
      <w:r w:rsidRPr="001A1C6E">
        <w:t xml:space="preserve">Jeho rasa se nikdy nepodívala mimo </w:t>
      </w:r>
      <w:r w:rsidRPr="001A1C6E">
        <w:lastRenderedPageBreak/>
        <w:t>Hřebeny. Teď, když se přesvědčili, že Venku něco existuje a že to musí vidět, měli v úmyslu vyjít</w:t>
      </w:r>
      <w:r w:rsidR="00F85FBB" w:rsidRPr="001A1C6E">
        <w:t>…</w:t>
      </w:r>
    </w:p>
    <w:p w14:paraId="27971834" w14:textId="77777777" w:rsidR="005645A2" w:rsidRPr="001A1C6E" w:rsidRDefault="008E4653" w:rsidP="002B2343">
      <w:pPr>
        <w:pStyle w:val="Text"/>
      </w:pPr>
      <w:r w:rsidRPr="001A1C6E">
        <w:t>Tři muži a vlekoun se zdvořilými gesty ustoupili. Stařešina odváděl mrštné Pokoutníky dolů, krystalovou dutinou, únikovým otvorem, který do jejich Hřebene prorazila lidská výprava, a zaplavili dřevěnou konstrukci jeřábu.</w:t>
      </w:r>
    </w:p>
    <w:p w14:paraId="2E65155F" w14:textId="77777777" w:rsidR="005645A2" w:rsidRPr="001A1C6E" w:rsidRDefault="00F85FBB" w:rsidP="002B2343">
      <w:pPr>
        <w:pStyle w:val="Text"/>
      </w:pPr>
      <w:r w:rsidRPr="001A1C6E">
        <w:t>„</w:t>
      </w:r>
      <w:r w:rsidR="008E4653" w:rsidRPr="001A1C6E">
        <w:t>Skončili jsme, přátelé,</w:t>
      </w:r>
      <w:r w:rsidRPr="001A1C6E">
        <w:t>“</w:t>
      </w:r>
      <w:r w:rsidR="008E4653" w:rsidRPr="001A1C6E">
        <w:t xml:space="preserve"> řekl Bront. </w:t>
      </w:r>
      <w:r w:rsidRPr="001A1C6E">
        <w:t>„</w:t>
      </w:r>
      <w:r w:rsidR="008E4653" w:rsidRPr="001A1C6E">
        <w:t>Vydejme se za nimi.</w:t>
      </w:r>
      <w:r w:rsidRPr="001A1C6E">
        <w:t>“</w:t>
      </w:r>
    </w:p>
    <w:p w14:paraId="3AE69E38" w14:textId="77777777" w:rsidR="005645A2" w:rsidRPr="001A1C6E" w:rsidRDefault="008E4653" w:rsidP="002B2343">
      <w:pPr>
        <w:pStyle w:val="Text"/>
      </w:pPr>
      <w:r w:rsidRPr="001A1C6E">
        <w:t xml:space="preserve">Dole ve štole objevili o něco více neživých těl, než kolik jich tam zanechali, neboť bylo slyšet, jak vzkříšení havíři </w:t>
      </w:r>
      <w:r w:rsidR="00F85FBB" w:rsidRPr="001A1C6E">
        <w:t>–</w:t>
      </w:r>
      <w:r w:rsidRPr="001A1C6E">
        <w:t xml:space="preserve"> jejichž obroda započala smrtí Zjevení budoucnosti </w:t>
      </w:r>
      <w:r w:rsidR="00F85FBB" w:rsidRPr="001A1C6E">
        <w:t>–</w:t>
      </w:r>
      <w:r w:rsidRPr="001A1C6E">
        <w:t xml:space="preserve"> prchají před přívalem Pokoutníků. Jacques se hnal jako předvoj, muži utíkali za ním.</w:t>
      </w:r>
    </w:p>
    <w:p w14:paraId="54917CDE" w14:textId="77777777" w:rsidR="005645A2" w:rsidRPr="001A1C6E" w:rsidRDefault="008E4653" w:rsidP="002B2343">
      <w:pPr>
        <w:pStyle w:val="Text"/>
      </w:pPr>
      <w:r w:rsidRPr="001A1C6E">
        <w:t>Nakonec se před nimi otevřelo ústí tunelu a za ním i obloha, na jejímž purpurovém pozadí klouzaly potrhané, rudě ozářené mraky. Hordy Pokoutníků se jako tekutina vyřinuly ven, proudily stržemi, hnaly se do svahů, aby svým kapalným shlukem zaplnily širokou pláň rozkládající se na dohled od Hřebenů.</w:t>
      </w:r>
    </w:p>
    <w:p w14:paraId="267B69D0" w14:textId="77777777" w:rsidR="005645A2" w:rsidRPr="001A1C6E" w:rsidRDefault="008E4653" w:rsidP="002B2343">
      <w:pPr>
        <w:pStyle w:val="Text"/>
      </w:pPr>
      <w:r w:rsidRPr="001A1C6E">
        <w:t>Pokoutníci se v dechberoucím množství krčili na pláni, jejich nádherné oči vpíjely nikdy nepoznanou oblohu a nikdy nepoznané odulé slunce, jež právě klesalo k západnímu obzoru!</w:t>
      </w:r>
    </w:p>
    <w:p w14:paraId="39A5A7FB" w14:textId="77777777" w:rsidR="005645A2" w:rsidRPr="001A1C6E" w:rsidRDefault="00F85FBB" w:rsidP="002B2343">
      <w:pPr>
        <w:pStyle w:val="Text"/>
      </w:pPr>
      <w:r w:rsidRPr="001A1C6E">
        <w:t>„</w:t>
      </w:r>
      <w:r w:rsidR="008E4653" w:rsidRPr="001A1C6E">
        <w:t>Jim se o něm</w:t>
      </w:r>
      <w:r w:rsidRPr="001A1C6E">
        <w:t>…</w:t>
      </w:r>
      <w:r w:rsidR="008E4653" w:rsidRPr="001A1C6E">
        <w:t xml:space="preserve"> o slunci</w:t>
      </w:r>
      <w:r w:rsidRPr="001A1C6E">
        <w:t>…</w:t>
      </w:r>
      <w:r w:rsidR="008E4653" w:rsidRPr="001A1C6E">
        <w:t xml:space="preserve"> nikdy ani nesnilo,</w:t>
      </w:r>
      <w:r w:rsidRPr="001A1C6E">
        <w:t>“</w:t>
      </w:r>
      <w:r w:rsidR="008E4653" w:rsidRPr="001A1C6E">
        <w:t xml:space="preserve"> zamumlal Tes. </w:t>
      </w:r>
      <w:r w:rsidRPr="001A1C6E">
        <w:t>„</w:t>
      </w:r>
      <w:r w:rsidR="008E4653" w:rsidRPr="001A1C6E">
        <w:t>Myslím, že v jejich runách o něm byla jen jakási neurčitá zmínka. Mám pocit, že když jsme jim runy vylepšili, probudili jsme jim</w:t>
      </w:r>
      <w:r w:rsidRPr="001A1C6E">
        <w:t>…</w:t>
      </w:r>
      <w:r w:rsidR="008E4653" w:rsidRPr="001A1C6E">
        <w:t xml:space="preserve"> mysl.</w:t>
      </w:r>
      <w:r w:rsidRPr="001A1C6E">
        <w:t>“</w:t>
      </w:r>
    </w:p>
    <w:p w14:paraId="745F10D9" w14:textId="77777777" w:rsidR="005645A2" w:rsidRPr="001A1C6E" w:rsidRDefault="00F85FBB" w:rsidP="002B2343">
      <w:pPr>
        <w:pStyle w:val="Text"/>
      </w:pPr>
      <w:r w:rsidRPr="001A1C6E">
        <w:t>„</w:t>
      </w:r>
      <w:r w:rsidR="008E4653" w:rsidRPr="001A1C6E">
        <w:t>A jak to všechno</w:t>
      </w:r>
      <w:r w:rsidRPr="001A1C6E">
        <w:t>…“</w:t>
      </w:r>
      <w:r w:rsidR="008E4653" w:rsidRPr="001A1C6E">
        <w:t xml:space="preserve"> Bront se odmlčel, tak bylo zvláštní vytržení toho obludného davu, do něhož se v neutuchajícím proudu, řinoucím se ze země, vlévali další a další Pokoutníci, a všichni upadali do téhož němého úžasu z pohledu na zmírající slunce.</w:t>
      </w:r>
    </w:p>
    <w:p w14:paraId="1AB5E582" w14:textId="77777777" w:rsidR="005645A2" w:rsidRPr="001A1C6E" w:rsidRDefault="00F85FBB" w:rsidP="002B2343">
      <w:pPr>
        <w:pStyle w:val="Text"/>
      </w:pPr>
      <w:r w:rsidRPr="001A1C6E">
        <w:t>„…</w:t>
      </w:r>
      <w:r w:rsidR="008E4653" w:rsidRPr="001A1C6E">
        <w:t xml:space="preserve"> jak to zachrání náš svět?</w:t>
      </w:r>
      <w:r w:rsidRPr="001A1C6E">
        <w:t>“</w:t>
      </w:r>
      <w:r w:rsidR="008E4653" w:rsidRPr="001A1C6E">
        <w:t xml:space="preserve"> dodal Bront Tesovi do ucha.</w:t>
      </w:r>
    </w:p>
    <w:p w14:paraId="697180C4" w14:textId="77777777" w:rsidR="005645A2" w:rsidRPr="001A1C6E" w:rsidRDefault="00F85FBB" w:rsidP="002B2343">
      <w:pPr>
        <w:pStyle w:val="Text"/>
      </w:pPr>
      <w:r w:rsidRPr="001A1C6E">
        <w:t>„</w:t>
      </w:r>
      <w:r w:rsidR="008E4653" w:rsidRPr="001A1C6E">
        <w:t>Nemám ponětí,</w:t>
      </w:r>
      <w:r w:rsidRPr="001A1C6E">
        <w:t>“</w:t>
      </w:r>
      <w:r w:rsidR="008E4653" w:rsidRPr="001A1C6E">
        <w:t xml:space="preserve"> odpověděl Tes.</w:t>
      </w:r>
    </w:p>
    <w:p w14:paraId="7E2D8D41" w14:textId="77777777" w:rsidR="005645A2" w:rsidRPr="001A1C6E" w:rsidRDefault="008E4653" w:rsidP="002B2343">
      <w:pPr>
        <w:pStyle w:val="Text"/>
      </w:pPr>
      <w:r w:rsidRPr="001A1C6E">
        <w:t>Pokoutníci seděli pod temnějícím vínem oblohy, vnímali nikdy nepoznaný vítr, dívali se, jak se karmínové oko slunce pomalu zavírá černým obzorem. Jejich oči byly nezemskými drahokamy, uchvácené nespoutanou zvědavostí. Ježilo se jim lístkovité peří a nenasytně se čeřilo.</w:t>
      </w:r>
    </w:p>
    <w:p w14:paraId="02F86852" w14:textId="6BEBAD98" w:rsidR="005645A2" w:rsidRPr="001A1C6E" w:rsidRDefault="005645A2" w:rsidP="002B2343">
      <w:pPr>
        <w:pStyle w:val="Text"/>
      </w:pPr>
      <w:r w:rsidRPr="001A1C6E">
        <w:t>Č</w:t>
      </w:r>
      <w:r w:rsidR="008E4653" w:rsidRPr="001A1C6E">
        <w:t xml:space="preserve">tveřice dobrodruhů se od zbožného shromáždění vzdálila se zdvořilou, rozpačitou kradmostí, jíž připomínala lidi, kteří opouštějí </w:t>
      </w:r>
      <w:r w:rsidR="008E4653" w:rsidRPr="001A1C6E">
        <w:lastRenderedPageBreak/>
        <w:t>kostel před skončením bohoslužby. V houst</w:t>
      </w:r>
      <w:r w:rsidR="00E77E26">
        <w:t>noucím soumraku se ubírali zpát</w:t>
      </w:r>
      <w:r w:rsidR="008E4653" w:rsidRPr="001A1C6E">
        <w:t>ky na lišejníkem zarostlou pláň.</w:t>
      </w:r>
    </w:p>
    <w:p w14:paraId="1E097C34" w14:textId="77777777" w:rsidR="005645A2" w:rsidRPr="001A1C6E" w:rsidRDefault="00F85FBB" w:rsidP="002B2343">
      <w:pPr>
        <w:pStyle w:val="Text"/>
      </w:pPr>
      <w:r w:rsidRPr="001A1C6E">
        <w:t>„</w:t>
      </w:r>
      <w:r w:rsidR="008E4653" w:rsidRPr="001A1C6E">
        <w:t>Pánové,</w:t>
      </w:r>
      <w:r w:rsidRPr="001A1C6E">
        <w:t>“</w:t>
      </w:r>
      <w:r w:rsidR="008E4653" w:rsidRPr="001A1C6E">
        <w:t xml:space="preserve"> pravil Tes, </w:t>
      </w:r>
      <w:r w:rsidRPr="001A1C6E">
        <w:t>„</w:t>
      </w:r>
      <w:r w:rsidR="008E4653" w:rsidRPr="001A1C6E">
        <w:t>musíme zamířit na sever. Nejsem schopen vyjádřit, jak jsem vám vděčný za prokázanou chrabrost a za poskytnutou pomoc.</w:t>
      </w:r>
      <w:r w:rsidRPr="001A1C6E">
        <w:t>“</w:t>
      </w:r>
    </w:p>
    <w:p w14:paraId="10DBCB7F" w14:textId="77777777" w:rsidR="005645A2" w:rsidRPr="001A1C6E" w:rsidRDefault="008E4653" w:rsidP="002B2343">
      <w:pPr>
        <w:pStyle w:val="Text"/>
      </w:pPr>
      <w:r w:rsidRPr="001A1C6E">
        <w:t xml:space="preserve">Cugel si urovnal tornu s krystaly. </w:t>
      </w:r>
      <w:r w:rsidR="00F85FBB" w:rsidRPr="001A1C6E">
        <w:t>„</w:t>
      </w:r>
      <w:r w:rsidRPr="001A1C6E">
        <w:t xml:space="preserve">Přátelé. Nevzpomínám si, že bych se účastnil úžasnějšího či výnosnějšího podniku, než byl ten který jsme spolu právě zažili. Musím se vás však zeptat </w:t>
      </w:r>
      <w:r w:rsidR="00F85FBB" w:rsidRPr="001A1C6E">
        <w:t>–</w:t>
      </w:r>
      <w:r w:rsidRPr="001A1C6E">
        <w:t xml:space="preserve"> doufám, že se vám to nebude zdát příliš dotěrné </w:t>
      </w:r>
      <w:r w:rsidR="00F85FBB" w:rsidRPr="001A1C6E">
        <w:t>–</w:t>
      </w:r>
      <w:r w:rsidRPr="001A1C6E">
        <w:t>, nač si splněním tohoto úkolu přijdete vy? Nevzali jste si žádné krystaly.</w:t>
      </w:r>
      <w:r w:rsidR="00F85FBB" w:rsidRPr="001A1C6E">
        <w:t>“</w:t>
      </w:r>
    </w:p>
    <w:p w14:paraId="2D1DB056" w14:textId="77777777" w:rsidR="005645A2" w:rsidRPr="001A1C6E" w:rsidRDefault="00F85FBB" w:rsidP="002B2343">
      <w:pPr>
        <w:pStyle w:val="Text"/>
      </w:pPr>
      <w:r w:rsidRPr="001A1C6E">
        <w:t>„</w:t>
      </w:r>
      <w:r w:rsidR="008E4653" w:rsidRPr="001A1C6E">
        <w:t>Náš cíl byl, abych tak řekl, ryze altruistické povahy,</w:t>
      </w:r>
      <w:r w:rsidRPr="001A1C6E">
        <w:t>“</w:t>
      </w:r>
      <w:r w:rsidR="008E4653" w:rsidRPr="001A1C6E">
        <w:t xml:space="preserve"> odpověděl Tes. </w:t>
      </w:r>
      <w:r w:rsidRPr="001A1C6E">
        <w:t>„</w:t>
      </w:r>
      <w:r w:rsidR="008E4653" w:rsidRPr="001A1C6E">
        <w:t>Způsobem, který nám není jasný, jsme napomohli záchraně světa.</w:t>
      </w:r>
      <w:r w:rsidRPr="001A1C6E">
        <w:t>“</w:t>
      </w:r>
    </w:p>
    <w:p w14:paraId="4319A083" w14:textId="64098942" w:rsidR="005645A2" w:rsidRPr="001A1C6E" w:rsidRDefault="00F85FBB" w:rsidP="002B2343">
      <w:pPr>
        <w:pStyle w:val="Text"/>
      </w:pPr>
      <w:r w:rsidRPr="001A1C6E">
        <w:t>„</w:t>
      </w:r>
      <w:r w:rsidR="008E4653" w:rsidRPr="001A1C6E">
        <w:t>Vy mne překvapujete!</w:t>
      </w:r>
      <w:r w:rsidRPr="001A1C6E">
        <w:t>“</w:t>
      </w:r>
      <w:r w:rsidR="008E4653" w:rsidRPr="001A1C6E">
        <w:t xml:space="preserve"> zvolal Cugel. </w:t>
      </w:r>
      <w:r w:rsidRPr="001A1C6E">
        <w:t>„</w:t>
      </w:r>
      <w:r w:rsidR="008E4653" w:rsidRPr="001A1C6E">
        <w:t>A přesto možná nežasnu příliš, neboť copak jsem sám nezískal kořist, jež ve své podstatě napomáhá k dokonání velkého filantropického díla? Dodám více síly biblionitským slunečním dělům a uspíším pád sobeckého Guyala, čímž Biblionité, až do všech stran rozšíří muzeální gnomeny, prokáží nesmírnou službu celému světu.</w:t>
      </w:r>
      <w:r w:rsidRPr="001A1C6E">
        <w:t>“</w:t>
      </w:r>
    </w:p>
    <w:p w14:paraId="410C44F8" w14:textId="77777777" w:rsidR="005645A2" w:rsidRPr="001A1C6E" w:rsidRDefault="00F85FBB" w:rsidP="002B2343">
      <w:pPr>
        <w:pStyle w:val="Text"/>
      </w:pPr>
      <w:r w:rsidRPr="001A1C6E">
        <w:t>„</w:t>
      </w:r>
      <w:r w:rsidR="008E4653" w:rsidRPr="001A1C6E">
        <w:t>Pokud se vskutku ukáže, že jsou tak zbožnými altruisty, za něž se vydávají,</w:t>
      </w:r>
      <w:r w:rsidRPr="001A1C6E">
        <w:t>“</w:t>
      </w:r>
      <w:r w:rsidR="008E4653" w:rsidRPr="001A1C6E">
        <w:t xml:space="preserve"> zamručel Jacques.</w:t>
      </w:r>
    </w:p>
    <w:p w14:paraId="55B4E947" w14:textId="3E1C4401" w:rsidR="005645A2" w:rsidRPr="001A1C6E" w:rsidRDefault="00F85FBB" w:rsidP="002B2343">
      <w:pPr>
        <w:pStyle w:val="Text"/>
      </w:pPr>
      <w:r w:rsidRPr="001A1C6E">
        <w:t>„</w:t>
      </w:r>
      <w:r w:rsidR="008E4653" w:rsidRPr="001A1C6E">
        <w:t>To samozřejmě!</w:t>
      </w:r>
      <w:r w:rsidRPr="001A1C6E">
        <w:t>“</w:t>
      </w:r>
      <w:r w:rsidR="008E4653" w:rsidRPr="001A1C6E">
        <w:t xml:space="preserve"> usmál se Cugel. </w:t>
      </w:r>
      <w:r w:rsidRPr="001A1C6E">
        <w:t>„</w:t>
      </w:r>
      <w:r w:rsidR="008E4653" w:rsidRPr="001A1C6E">
        <w:t>Kdo dokáže zřít budoucnost?</w:t>
      </w:r>
      <w:r w:rsidRPr="001A1C6E">
        <w:t>“</w:t>
      </w:r>
      <w:r w:rsidR="008E4653" w:rsidRPr="001A1C6E">
        <w:t xml:space="preserve"> (Bront s Tesem si vyměnili významné pohledy). </w:t>
      </w:r>
      <w:r w:rsidRPr="001A1C6E">
        <w:t>„</w:t>
      </w:r>
      <w:r w:rsidR="008E4653" w:rsidRPr="001A1C6E">
        <w:t>Rád bych vás v Minionu pozval na vybrané občerstvení a možná na povzbuzující partičku u herního stolu</w:t>
      </w:r>
      <w:r w:rsidRPr="001A1C6E">
        <w:t>…</w:t>
      </w:r>
      <w:r w:rsidR="008E4653" w:rsidRPr="001A1C6E">
        <w:t xml:space="preserve"> leč pod tíhou bohatství mne nyní noc a spěšný krok musí skrýt před zraky lidí. Pánové, bylo mi výsadou, ctí a potěšením vyskytovat se ve vaší společnosti!</w:t>
      </w:r>
      <w:r w:rsidRPr="001A1C6E">
        <w:t>“</w:t>
      </w:r>
    </w:p>
    <w:p w14:paraId="0DE7FDA2" w14:textId="1A54A655" w:rsidR="005645A2" w:rsidRPr="001A1C6E" w:rsidRDefault="008E4653" w:rsidP="002B2343">
      <w:pPr>
        <w:pStyle w:val="Text"/>
      </w:pPr>
      <w:r w:rsidRPr="001A1C6E">
        <w:t>Cugel, obtěžkán jejich vřelými projevy díků, se stáhl do tmy a křepkým krokem zamířil k Minionu.</w:t>
      </w:r>
    </w:p>
    <w:p w14:paraId="2B7938ED" w14:textId="77777777" w:rsidR="005645A2" w:rsidRPr="001A1C6E" w:rsidRDefault="008E4653" w:rsidP="002B2343">
      <w:pPr>
        <w:pStyle w:val="Text"/>
      </w:pPr>
      <w:r w:rsidRPr="001A1C6E">
        <w:t xml:space="preserve">Bront se obrátil na Jacquesa. </w:t>
      </w:r>
      <w:r w:rsidR="00F85FBB" w:rsidRPr="001A1C6E">
        <w:t>„</w:t>
      </w:r>
      <w:r w:rsidRPr="001A1C6E">
        <w:t>Dovolte, abych vám řekl, dobrý pane</w:t>
      </w:r>
      <w:r w:rsidR="00F85FBB" w:rsidRPr="001A1C6E">
        <w:t>…</w:t>
      </w:r>
      <w:r w:rsidRPr="001A1C6E">
        <w:t xml:space="preserve"> že si zasloužíte každý liktor své odměny.</w:t>
      </w:r>
      <w:r w:rsidR="00F85FBB" w:rsidRPr="001A1C6E">
        <w:t>“</w:t>
      </w:r>
    </w:p>
    <w:p w14:paraId="14B031C0" w14:textId="199BA55F" w:rsidR="005645A2" w:rsidRPr="001A1C6E" w:rsidRDefault="008E4653" w:rsidP="002B2343">
      <w:pPr>
        <w:pStyle w:val="Text"/>
      </w:pPr>
      <w:r w:rsidRPr="001A1C6E">
        <w:t xml:space="preserve">Vlekoun se rozesmál. </w:t>
      </w:r>
      <w:r w:rsidR="00F85FBB" w:rsidRPr="001A1C6E">
        <w:t>„</w:t>
      </w:r>
      <w:r w:rsidRPr="001A1C6E">
        <w:t xml:space="preserve">Milý Bronte </w:t>
      </w:r>
      <w:r w:rsidR="00F85FBB" w:rsidRPr="001A1C6E">
        <w:t>–</w:t>
      </w:r>
      <w:r w:rsidRPr="001A1C6E">
        <w:t xml:space="preserve"> i vy se mi zamlouváte a považuji vás za přímo výtečného druha. Buďte sbohem.</w:t>
      </w:r>
      <w:r w:rsidR="00F85FBB" w:rsidRPr="001A1C6E">
        <w:t>“</w:t>
      </w:r>
      <w:r w:rsidRPr="001A1C6E">
        <w:t xml:space="preserve"> Tma skryla Brontův ruměnec, ale vlekounovo prohlášení mu zcela jistě nebylo protivné. Jakmile je Jacques opustil, Bront si v jistých rozpacích odkašlal. </w:t>
      </w:r>
      <w:r w:rsidR="00F85FBB" w:rsidRPr="001A1C6E">
        <w:t>„</w:t>
      </w:r>
      <w:r w:rsidRPr="001A1C6E">
        <w:t>Ctěný Tesi</w:t>
      </w:r>
      <w:r w:rsidR="00F85FBB" w:rsidRPr="001A1C6E">
        <w:t>…“</w:t>
      </w:r>
    </w:p>
    <w:p w14:paraId="53707216" w14:textId="77777777" w:rsidR="005645A2" w:rsidRPr="001A1C6E" w:rsidRDefault="00F85FBB" w:rsidP="002B2343">
      <w:pPr>
        <w:pStyle w:val="Text"/>
      </w:pPr>
      <w:r w:rsidRPr="001A1C6E">
        <w:lastRenderedPageBreak/>
        <w:t>„</w:t>
      </w:r>
      <w:r w:rsidR="008E4653" w:rsidRPr="001A1C6E">
        <w:t>Prosím, velevážený Bronte. Jste mi přítelem, a já vám. A je mi nesmírným potěšením, a vždycky bude, že našemu přátelství bylo dopřáno vzniknout.</w:t>
      </w:r>
      <w:r w:rsidRPr="001A1C6E">
        <w:t>“</w:t>
      </w:r>
    </w:p>
    <w:p w14:paraId="089E3E53" w14:textId="77777777" w:rsidR="005645A2" w:rsidRPr="001A1C6E" w:rsidRDefault="008E4653" w:rsidP="002B2343">
      <w:pPr>
        <w:pStyle w:val="Text"/>
      </w:pPr>
      <w:r w:rsidRPr="001A1C6E">
        <w:t xml:space="preserve">Bront se vděčně usmál. </w:t>
      </w:r>
      <w:r w:rsidR="00F85FBB" w:rsidRPr="001A1C6E">
        <w:t>„</w:t>
      </w:r>
      <w:r w:rsidRPr="001A1C6E">
        <w:t>Tak jest.</w:t>
      </w:r>
      <w:r w:rsidR="00F85FBB" w:rsidRPr="001A1C6E">
        <w:t>“</w:t>
      </w:r>
    </w:p>
    <w:p w14:paraId="078A4E17" w14:textId="77777777" w:rsidR="005645A2" w:rsidRPr="001A1C6E" w:rsidRDefault="00F85FBB" w:rsidP="002B2343">
      <w:pPr>
        <w:pStyle w:val="Text"/>
      </w:pPr>
      <w:r w:rsidRPr="001A1C6E">
        <w:t>„</w:t>
      </w:r>
      <w:r w:rsidR="008E4653" w:rsidRPr="001A1C6E">
        <w:t>Tak jest.</w:t>
      </w:r>
      <w:r w:rsidRPr="001A1C6E">
        <w:t>“</w:t>
      </w:r>
    </w:p>
    <w:p w14:paraId="607339B1" w14:textId="77777777" w:rsidR="005645A2" w:rsidRPr="001A1C6E" w:rsidRDefault="008E4653" w:rsidP="002B2343">
      <w:pPr>
        <w:pStyle w:val="Text"/>
      </w:pPr>
      <w:r w:rsidRPr="001A1C6E">
        <w:t>Zamířili na sever a po druhém kroku se ocitli na Kadasterově terase, pod velkolepými ostrými vrcholky Siderionů, ubíhajícími pod sněžným příkrovem mimo jejich zorná pole, tonoucími v nádheře zlatavého slunce.</w:t>
      </w:r>
    </w:p>
    <w:p w14:paraId="4EB32DCD" w14:textId="72DE95EE" w:rsidR="005645A2" w:rsidRPr="001A1C6E" w:rsidRDefault="008E4653" w:rsidP="002B2343">
      <w:pPr>
        <w:pStyle w:val="Text"/>
      </w:pPr>
      <w:r w:rsidRPr="001A1C6E">
        <w:t>Kadaster je s širokým úsměvem pozval ke stolu, kde stály tři číše a džbán vína, vedle nichž trůnily dva vypasené měšce zla</w:t>
      </w:r>
      <w:r w:rsidR="00E77E26">
        <w:t>ťá</w:t>
      </w:r>
      <w:r w:rsidRPr="001A1C6E">
        <w:t>ků.</w:t>
      </w:r>
    </w:p>
    <w:p w14:paraId="69210734" w14:textId="77777777" w:rsidR="005645A2" w:rsidRPr="001A1C6E" w:rsidRDefault="00F85FBB" w:rsidP="002B2343">
      <w:pPr>
        <w:pStyle w:val="Text"/>
      </w:pPr>
      <w:r w:rsidRPr="001A1C6E">
        <w:t>„</w:t>
      </w:r>
      <w:r w:rsidR="008E4653" w:rsidRPr="001A1C6E">
        <w:t>Tesi! Bronte! Odvedli jste skvělou práci! Dalece jste překonali mé nejsmělejší naděje. Posaďte se a přijměte mé občerstvení!</w:t>
      </w:r>
      <w:r w:rsidRPr="001A1C6E">
        <w:t>“</w:t>
      </w:r>
    </w:p>
    <w:p w14:paraId="363C4CD1" w14:textId="77777777" w:rsidR="005645A2" w:rsidRPr="001A1C6E" w:rsidRDefault="00F85FBB" w:rsidP="002B2343">
      <w:pPr>
        <w:pStyle w:val="Text"/>
      </w:pPr>
      <w:r w:rsidRPr="001A1C6E">
        <w:t>„</w:t>
      </w:r>
      <w:r w:rsidR="008E4653" w:rsidRPr="001A1C6E">
        <w:t>Splnili jsme určený cíl?</w:t>
      </w:r>
      <w:r w:rsidRPr="001A1C6E">
        <w:t>“</w:t>
      </w:r>
      <w:r w:rsidR="008E4653" w:rsidRPr="001A1C6E">
        <w:t xml:space="preserve"> zeptal se Tes.</w:t>
      </w:r>
    </w:p>
    <w:p w14:paraId="18F699E1" w14:textId="77777777" w:rsidR="005645A2" w:rsidRPr="001A1C6E" w:rsidRDefault="00F85FBB" w:rsidP="002B2343">
      <w:pPr>
        <w:pStyle w:val="Text"/>
      </w:pPr>
      <w:r w:rsidRPr="001A1C6E">
        <w:t>„</w:t>
      </w:r>
      <w:r w:rsidR="008E4653" w:rsidRPr="001A1C6E">
        <w:t>Ach ano, ovšem. Nebo tomu tak formálně bude.</w:t>
      </w:r>
      <w:r w:rsidRPr="001A1C6E">
        <w:t>“</w:t>
      </w:r>
    </w:p>
    <w:p w14:paraId="3FDDF3DD" w14:textId="77777777" w:rsidR="005645A2" w:rsidRPr="001A1C6E" w:rsidRDefault="008E4653" w:rsidP="002B2343">
      <w:pPr>
        <w:pStyle w:val="Text"/>
      </w:pPr>
      <w:r w:rsidRPr="001A1C6E">
        <w:t xml:space="preserve">Pili a dlouhou dobu odpočívali, ačkoliv dobrodruzi občas upřeli na mága tázavý pohled. Bront se nakonec neudržel a otázal se: </w:t>
      </w:r>
      <w:r w:rsidR="00F85FBB" w:rsidRPr="001A1C6E">
        <w:t>„</w:t>
      </w:r>
      <w:r w:rsidRPr="001A1C6E">
        <w:t>Smíme vědět, Kadastere, jak přesně jsme napomohli</w:t>
      </w:r>
      <w:r w:rsidR="00F85FBB" w:rsidRPr="001A1C6E">
        <w:t>…“</w:t>
      </w:r>
    </w:p>
    <w:p w14:paraId="1B44773A" w14:textId="77777777" w:rsidR="005645A2" w:rsidRPr="001A1C6E" w:rsidRDefault="00F85FBB" w:rsidP="002B2343">
      <w:pPr>
        <w:pStyle w:val="Text"/>
      </w:pPr>
      <w:r w:rsidRPr="001A1C6E">
        <w:t>„</w:t>
      </w:r>
      <w:r w:rsidR="008E4653" w:rsidRPr="001A1C6E">
        <w:t>Jak jste napomohli k záchraně světa? Ale jistěže to smíte vědět! Bylo ode mne hloupé, že jsem vám to okamžitě nevysvětlil, když už je zajištěn výsledek! Teď, když jste jej svým přičiněním zajistili!</w:t>
      </w:r>
    </w:p>
    <w:p w14:paraId="5EE53B07" w14:textId="3A0226E2" w:rsidR="005645A2" w:rsidRPr="001A1C6E" w:rsidRDefault="008E4653" w:rsidP="002B2343">
      <w:pPr>
        <w:pStyle w:val="Text"/>
      </w:pPr>
      <w:r w:rsidRPr="001A1C6E">
        <w:t xml:space="preserve">Pokoutníci nedlouho po vaší návštěvě začnou budovat soustavu obrovských odrazných zrcadel ze zesilovacích krystalů. Pomocí nich budou vracet slunci jeho vlastní nesmírně zesílené světlo. Musím vás ušetřit poněkud složitých technických paradoxů </w:t>
      </w:r>
      <w:r w:rsidR="00F85FBB" w:rsidRPr="001A1C6E">
        <w:t>–</w:t>
      </w:r>
      <w:r w:rsidRPr="001A1C6E">
        <w:t xml:space="preserve"> vzájemně protikladných </w:t>
      </w:r>
      <w:r w:rsidR="00F85FBB" w:rsidRPr="001A1C6E">
        <w:t>–</w:t>
      </w:r>
      <w:r w:rsidRPr="001A1C6E">
        <w:t xml:space="preserve"> spjatých s touto činností, ale tím, že tak učiní, je opět zažehnou.</w:t>
      </w:r>
      <w:r w:rsidR="00F85FBB" w:rsidRPr="001A1C6E">
        <w:t>“</w:t>
      </w:r>
    </w:p>
    <w:p w14:paraId="280652FA" w14:textId="77777777" w:rsidR="005645A2" w:rsidRPr="001A1C6E" w:rsidRDefault="008E4653" w:rsidP="002B2343">
      <w:pPr>
        <w:pStyle w:val="Text"/>
      </w:pPr>
      <w:r w:rsidRPr="001A1C6E">
        <w:t xml:space="preserve">Tes zamrkal. </w:t>
      </w:r>
      <w:r w:rsidR="00F85FBB" w:rsidRPr="001A1C6E">
        <w:t>„</w:t>
      </w:r>
      <w:r w:rsidRPr="001A1C6E">
        <w:t>Oni opět zažehnou</w:t>
      </w:r>
      <w:r w:rsidR="00F85FBB" w:rsidRPr="001A1C6E">
        <w:t>…</w:t>
      </w:r>
      <w:r w:rsidRPr="001A1C6E">
        <w:t xml:space="preserve"> slunce?</w:t>
      </w:r>
      <w:r w:rsidR="00F85FBB" w:rsidRPr="001A1C6E">
        <w:t>“</w:t>
      </w:r>
    </w:p>
    <w:p w14:paraId="01842931" w14:textId="1CD11472" w:rsidR="005645A2" w:rsidRPr="001A1C6E" w:rsidRDefault="00F85FBB" w:rsidP="002B2343">
      <w:pPr>
        <w:pStyle w:val="Text"/>
      </w:pPr>
      <w:r w:rsidRPr="001A1C6E">
        <w:t>„</w:t>
      </w:r>
      <w:r w:rsidR="008E4653" w:rsidRPr="001A1C6E">
        <w:t>Opět zažehnou slunce. Tak jest! Ještě jeden džbánek, moji mil</w:t>
      </w:r>
      <w:r w:rsidR="005645A2" w:rsidRPr="001A1C6E">
        <w:t>í p</w:t>
      </w:r>
      <w:r w:rsidR="008E4653" w:rsidRPr="001A1C6E">
        <w:t>řátelé?</w:t>
      </w:r>
      <w:r w:rsidRPr="001A1C6E">
        <w:t>“</w:t>
      </w:r>
    </w:p>
    <w:p w14:paraId="7351954E" w14:textId="3BD38BD3" w:rsidR="00E77E26" w:rsidRDefault="008E4653" w:rsidP="002B2343">
      <w:pPr>
        <w:pStyle w:val="Text"/>
        <w:rPr>
          <w:i/>
        </w:rPr>
      </w:pPr>
      <w:r w:rsidRPr="001A1C6E">
        <w:rPr>
          <w:i/>
        </w:rPr>
        <w:t>přeložil Milan Žáček</w:t>
      </w:r>
    </w:p>
    <w:p w14:paraId="0D3FF8C8" w14:textId="26B7AE82" w:rsidR="00E77E26" w:rsidRDefault="00E77E26">
      <w:pPr>
        <w:widowControl/>
        <w:spacing w:after="200" w:line="276" w:lineRule="auto"/>
        <w:rPr>
          <w:rFonts w:ascii="Times New Roman" w:hAnsi="Times New Roman" w:cs="Times New Roman"/>
          <w:i/>
          <w:color w:val="auto"/>
        </w:rPr>
      </w:pPr>
      <w:r>
        <w:rPr>
          <w:i/>
        </w:rPr>
        <w:br w:type="page"/>
      </w:r>
    </w:p>
    <w:p w14:paraId="78B9BA87" w14:textId="6FAE7A0E" w:rsidR="00E77E26" w:rsidRDefault="00E77E26">
      <w:pPr>
        <w:widowControl/>
        <w:spacing w:after="200" w:line="276" w:lineRule="auto"/>
        <w:rPr>
          <w:rFonts w:ascii="Times New Roman" w:hAnsi="Times New Roman" w:cs="Times New Roman"/>
          <w:i/>
          <w:color w:val="auto"/>
        </w:rPr>
      </w:pPr>
      <w:r w:rsidRPr="001A1C6E">
        <w:rPr>
          <w:i/>
          <w:noProof/>
        </w:rPr>
        <w:lastRenderedPageBreak/>
        <w:drawing>
          <wp:anchor distT="0" distB="0" distL="63500" distR="63500" simplePos="0" relativeHeight="251646464" behindDoc="1" locked="0" layoutInCell="1" allowOverlap="1" wp14:anchorId="252A39F8" wp14:editId="1A5E8896">
            <wp:simplePos x="0" y="0"/>
            <wp:positionH relativeFrom="margin">
              <wp:posOffset>-158750</wp:posOffset>
            </wp:positionH>
            <wp:positionV relativeFrom="paragraph">
              <wp:posOffset>-530225</wp:posOffset>
            </wp:positionV>
            <wp:extent cx="4581525" cy="7518207"/>
            <wp:effectExtent l="0" t="0" r="0" b="6985"/>
            <wp:wrapNone/>
            <wp:docPr id="5" name="Obrázek 5"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81525" cy="7518207"/>
                    </a:xfrm>
                    <a:prstGeom prst="rect">
                      <a:avLst/>
                    </a:prstGeom>
                    <a:noFill/>
                  </pic:spPr>
                </pic:pic>
              </a:graphicData>
            </a:graphic>
            <wp14:sizeRelH relativeFrom="page">
              <wp14:pctWidth>0</wp14:pctWidth>
            </wp14:sizeRelH>
            <wp14:sizeRelV relativeFrom="page">
              <wp14:pctHeight>0</wp14:pctHeight>
            </wp14:sizeRelV>
          </wp:anchor>
        </w:drawing>
      </w:r>
      <w:r>
        <w:rPr>
          <w:i/>
        </w:rPr>
        <w:br w:type="page"/>
      </w:r>
    </w:p>
    <w:p w14:paraId="765C4019" w14:textId="54747B26" w:rsidR="005645A2" w:rsidRPr="001A1C6E" w:rsidRDefault="008E4653" w:rsidP="002B2343">
      <w:pPr>
        <w:pStyle w:val="Text"/>
      </w:pPr>
      <w:r w:rsidRPr="001A1C6E">
        <w:lastRenderedPageBreak/>
        <w:t>Scott Lynch se narodil v Saint Paulu, ve státě Minnesota. Před vydáním svého prvního románu The Lies of Locke Lam</w:t>
      </w:r>
      <w:r w:rsidR="004164C6" w:rsidRPr="001A1C6E">
        <w:t>ora (česky Lži Lockeho Lamory/L</w:t>
      </w:r>
      <w:r w:rsidRPr="001A1C6E">
        <w:t>aserbooks 2009) v roce 2006 si vyzkoušel celou řadu povolání a dělal mimo jiné umývač</w:t>
      </w:r>
      <w:r w:rsidR="005645A2" w:rsidRPr="001A1C6E">
        <w:t>e n</w:t>
      </w:r>
      <w:r w:rsidRPr="001A1C6E">
        <w:t xml:space="preserve">ádobí, číšníka, webového návrháře, spisovatele na volné noze i vedoucího kanceláře. První díl série o dobrodružstvích </w:t>
      </w:r>
      <w:r w:rsidRPr="001A1C6E">
        <w:rPr>
          <w:i/>
        </w:rPr>
        <w:t>Pánů parchantů</w:t>
      </w:r>
      <w:r w:rsidRPr="001A1C6E">
        <w:t xml:space="preserve"> se věnuje životu zloděje a podvodníka Lockeho Lamory a je zasazen do světa rozvráceného Therinského císařství, přičemž celá série by měla vydat na sedm knih. Krom toho, že se v roce 2007 stal finalistou Ceny Johna W. Campbella, Williama L. Crawforda a ceny Locus, je Scott také dobrovolným hasičem s osvědč</w:t>
      </w:r>
      <w:r w:rsidR="00F37BA2" w:rsidRPr="001A1C6E">
        <w:t>ením pro Minnesotu a Wisconsin.</w:t>
      </w:r>
    </w:p>
    <w:p w14:paraId="1EFDB068" w14:textId="77777777" w:rsidR="005645A2" w:rsidRDefault="008E4653" w:rsidP="002B2343">
      <w:pPr>
        <w:pStyle w:val="Text"/>
      </w:pPr>
      <w:r w:rsidRPr="001A1C6E">
        <w:t>Žije ve městě New Richmond ve Wisconsinu.</w:t>
      </w:r>
    </w:p>
    <w:p w14:paraId="06BA6922" w14:textId="36FCF249" w:rsidR="00E77E26" w:rsidRDefault="00E77E26" w:rsidP="002B2343">
      <w:pPr>
        <w:pStyle w:val="Text"/>
      </w:pPr>
    </w:p>
    <w:p w14:paraId="4E1C83E6" w14:textId="6718B1AA" w:rsidR="00E77E26" w:rsidRDefault="00E77E26" w:rsidP="00E77E26">
      <w:pPr>
        <w:pStyle w:val="Nadpis1"/>
      </w:pPr>
      <w:bookmarkStart w:id="22" w:name="_Toc374528238"/>
      <w:r w:rsidRPr="001A1C6E">
        <w:t>Scott Lynch</w:t>
      </w:r>
      <w:r>
        <w:t xml:space="preserve"> – Mezi policemi</w:t>
      </w:r>
      <w:bookmarkEnd w:id="22"/>
    </w:p>
    <w:p w14:paraId="6E89C63B" w14:textId="77777777" w:rsidR="00E77E26" w:rsidRPr="001A1C6E" w:rsidRDefault="00E77E26" w:rsidP="002B2343">
      <w:pPr>
        <w:pStyle w:val="Text"/>
      </w:pPr>
    </w:p>
    <w:p w14:paraId="3456FF86" w14:textId="77777777" w:rsidR="005645A2" w:rsidRPr="001A1C6E" w:rsidRDefault="008E4653" w:rsidP="002B2343">
      <w:pPr>
        <w:pStyle w:val="Text"/>
      </w:pPr>
      <w:r w:rsidRPr="001A1C6E">
        <w:t>László Jazera, čarodějský učeň na Vznešené univerzitě v Hazaru, strávil ráno v den své závěrečné zkoušky pátého ročníku celou dlouhou hodinu tím, že se soukal do nepohodlné kožené zbroje. Onoho jara Lászla přepadl pozdní vzmach růstu, a tak se mu kyrys, kdysi těsně přiléhající k tělu, nyní přes ramena napínal navzdory všem úpravám přezek a řemenů. Co se týkalo ochrany rozkroku</w:t>
      </w:r>
      <w:r w:rsidR="00F85FBB" w:rsidRPr="001A1C6E">
        <w:t>…</w:t>
      </w:r>
      <w:r w:rsidRPr="001A1C6E">
        <w:t xml:space="preserve"> škoda mluvit. Sakra, byl hloupý, že odkládal odzkoušení staré osobní výbavy až do chvíle, kdy už bylo příliš pozdě na výpravu do zbrojnice.</w:t>
      </w:r>
    </w:p>
    <w:p w14:paraId="2DE6867B" w14:textId="77777777" w:rsidR="005645A2" w:rsidRPr="001A1C6E" w:rsidRDefault="00F85FBB" w:rsidP="002B2343">
      <w:pPr>
        <w:pStyle w:val="Text"/>
      </w:pPr>
      <w:r w:rsidRPr="001A1C6E">
        <w:t>„</w:t>
      </w:r>
      <w:r w:rsidR="008E4653" w:rsidRPr="001A1C6E">
        <w:t>Pořád se do toho snažíš nacpat?</w:t>
      </w:r>
      <w:r w:rsidRPr="001A1C6E">
        <w:t>“</w:t>
      </w:r>
      <w:r w:rsidR="008E4653" w:rsidRPr="001A1C6E">
        <w:t xml:space="preserve"> To vešel Kazimír Vrána, jeho spolubydlící, který již byl plně vyzbrojen, a to nejen hmotnou výbavou, ale i svým obvyklým výrazem naprosté uvolněnosti. Popravdě, za těch pět let, kdy spolu byli na škole, strávil v kožené zbroji ještě méně času než László. Jednoduše vládl zvláštní silou bezvadného a svérázného vystupování. Byl to každým coulem nadřazený a pohledný šlechtic a dovedl by předstírat, že je klidný, i kdyby stál až po rozkrok v ohni. </w:t>
      </w:r>
      <w:r w:rsidRPr="001A1C6E">
        <w:t>„</w:t>
      </w:r>
      <w:r w:rsidR="008E4653" w:rsidRPr="001A1C6E">
        <w:t>Děláš mi ostudu, László. A sobě taky, kvůli všem těm mašličkám z šermířské společnosti.</w:t>
      </w:r>
      <w:r w:rsidRPr="001A1C6E">
        <w:t>“</w:t>
      </w:r>
    </w:p>
    <w:p w14:paraId="09B7480E" w14:textId="21817C37" w:rsidR="005645A2" w:rsidRPr="001A1C6E" w:rsidRDefault="00F85FBB" w:rsidP="002B2343">
      <w:pPr>
        <w:pStyle w:val="Text"/>
      </w:pPr>
      <w:r w:rsidRPr="001A1C6E">
        <w:t>„</w:t>
      </w:r>
      <w:r w:rsidR="008E4653" w:rsidRPr="001A1C6E">
        <w:t>Nosíme hedvábné šaty,</w:t>
      </w:r>
      <w:r w:rsidRPr="001A1C6E">
        <w:t>“</w:t>
      </w:r>
      <w:r w:rsidR="008E4653" w:rsidRPr="001A1C6E">
        <w:t xml:space="preserve"> obořil se na něj László a zapnul si kolem krku tuhý kožený límec. </w:t>
      </w:r>
      <w:r w:rsidRPr="001A1C6E">
        <w:t>„</w:t>
      </w:r>
      <w:r w:rsidR="008E4653" w:rsidRPr="001A1C6E">
        <w:t xml:space="preserve">Abychom se mohli sakra rychle </w:t>
      </w:r>
      <w:r w:rsidR="008E4653" w:rsidRPr="001A1C6E">
        <w:lastRenderedPageBreak/>
        <w:t>hýbat, když je to potřeba. Tuhle vrzavou hromadu vařené vepřovice jsem na sebe sotva vzal od Starobylé teorie vraždy</w:t>
      </w:r>
      <w:r w:rsidR="001374A6" w:rsidRPr="001A1C6E">
        <w:t>“</w:t>
      </w:r>
    </w:p>
    <w:p w14:paraId="6A0C59E5" w14:textId="77777777" w:rsidR="005645A2" w:rsidRPr="001A1C6E" w:rsidRDefault="00F85FBB" w:rsidP="002B2343">
      <w:pPr>
        <w:pStyle w:val="Text"/>
      </w:pPr>
      <w:r w:rsidRPr="001A1C6E">
        <w:t>„</w:t>
      </w:r>
      <w:r w:rsidR="008E4653" w:rsidRPr="001A1C6E">
        <w:t>Zapomněl sis zajít do zbrojnice pro novou, co?</w:t>
      </w:r>
      <w:r w:rsidRPr="001A1C6E">
        <w:t>“</w:t>
      </w:r>
    </w:p>
    <w:p w14:paraId="73B94E72" w14:textId="77777777" w:rsidR="005645A2" w:rsidRPr="001A1C6E" w:rsidRDefault="00F85FBB" w:rsidP="002B2343">
      <w:pPr>
        <w:pStyle w:val="Text"/>
      </w:pPr>
      <w:r w:rsidRPr="001A1C6E">
        <w:t>„</w:t>
      </w:r>
      <w:r w:rsidR="008E4653" w:rsidRPr="001A1C6E">
        <w:t xml:space="preserve">No, měl jsem pekelně napilno, skoro jsem nespal </w:t>
      </w:r>
      <w:r w:rsidRPr="001A1C6E">
        <w:t>–“</w:t>
      </w:r>
    </w:p>
    <w:p w14:paraId="38876EBB" w14:textId="77777777" w:rsidR="005645A2" w:rsidRPr="001A1C6E" w:rsidRDefault="00F85FBB" w:rsidP="002B2343">
      <w:pPr>
        <w:pStyle w:val="Text"/>
      </w:pPr>
      <w:r w:rsidRPr="001A1C6E">
        <w:t>„</w:t>
      </w:r>
      <w:r w:rsidR="008E4653" w:rsidRPr="001A1C6E">
        <w:t>Pět let v učení a u závěrečných zkoušek máš napilno a jsi popletený? Jaká to neslýchaná smůla. Jedinečný příběh plný strasti.</w:t>
      </w:r>
      <w:r w:rsidRPr="001A1C6E">
        <w:t>“</w:t>
      </w:r>
      <w:r w:rsidR="008E4653" w:rsidRPr="001A1C6E">
        <w:t xml:space="preserve"> Kazimír chodil kolem Lászla a začal na něm upravovat, co se dalo. </w:t>
      </w:r>
      <w:r w:rsidRPr="001A1C6E">
        <w:t>„</w:t>
      </w:r>
      <w:r w:rsidR="008E4653" w:rsidRPr="001A1C6E">
        <w:t>Přeskočme zkoušky. Potřebuješ teplé mléko a objetí.</w:t>
      </w:r>
      <w:r w:rsidRPr="001A1C6E">
        <w:t>“</w:t>
      </w:r>
    </w:p>
    <w:p w14:paraId="339715FB" w14:textId="77777777" w:rsidR="005645A2" w:rsidRPr="001A1C6E" w:rsidRDefault="00F85FBB" w:rsidP="002B2343">
      <w:pPr>
        <w:pStyle w:val="Text"/>
      </w:pPr>
      <w:r w:rsidRPr="001A1C6E">
        <w:t>„</w:t>
      </w:r>
      <w:r w:rsidR="008E4653" w:rsidRPr="001A1C6E">
        <w:t>Kazi, přísahám na svou matku, že ti spálím tu závěrečnou práci o kryptomancii.</w:t>
      </w:r>
      <w:r w:rsidRPr="001A1C6E">
        <w:t>“</w:t>
      </w:r>
    </w:p>
    <w:p w14:paraId="5B61EEFF" w14:textId="77777777" w:rsidR="005645A2" w:rsidRPr="001A1C6E" w:rsidRDefault="00F85FBB" w:rsidP="002B2343">
      <w:pPr>
        <w:pStyle w:val="Text"/>
      </w:pPr>
      <w:r w:rsidRPr="001A1C6E">
        <w:t>„</w:t>
      </w:r>
      <w:r w:rsidR="008E4653" w:rsidRPr="001A1C6E">
        <w:t>To těžko. Před dvěma hodinami jsem ji odevzdal. A proč se tu vůbec ještě pářeš s čistě fyzickými prostředky?</w:t>
      </w:r>
      <w:r w:rsidRPr="001A1C6E">
        <w:t>“</w:t>
      </w:r>
      <w:r w:rsidR="008E4653" w:rsidRPr="001A1C6E">
        <w:t xml:space="preserve"> Kazimír cosi zamumlal a László překvapeně vyjekl, protože mu po zádech odshora dolů Přejelo teplo spontánní magie </w:t>
      </w:r>
      <w:r w:rsidRPr="001A1C6E">
        <w:t>–</w:t>
      </w:r>
      <w:r w:rsidR="008E4653" w:rsidRPr="001A1C6E">
        <w:t xml:space="preserve"> avšak o chvilku později zbroj povolila. Pořád mu ještě nepasovala moc dobře, alespoň už ale nebyla tak stažená, aby ho omezovala při každém pohybu. </w:t>
      </w:r>
      <w:r w:rsidRPr="001A1C6E">
        <w:t>„</w:t>
      </w:r>
      <w:r w:rsidR="008E4653" w:rsidRPr="001A1C6E">
        <w:t>Lepší?</w:t>
      </w:r>
      <w:r w:rsidRPr="001A1C6E">
        <w:t>“</w:t>
      </w:r>
    </w:p>
    <w:p w14:paraId="1D9F5FE5" w14:textId="77777777" w:rsidR="005645A2" w:rsidRPr="001A1C6E" w:rsidRDefault="00F85FBB" w:rsidP="002B2343">
      <w:pPr>
        <w:pStyle w:val="Text"/>
      </w:pPr>
      <w:r w:rsidRPr="001A1C6E">
        <w:t>„</w:t>
      </w:r>
      <w:r w:rsidR="008E4653" w:rsidRPr="001A1C6E">
        <w:t>O něco.</w:t>
      </w:r>
      <w:r w:rsidRPr="001A1C6E">
        <w:t>“</w:t>
      </w:r>
    </w:p>
    <w:p w14:paraId="0549C7BB" w14:textId="4A286747" w:rsidR="005645A2" w:rsidRPr="001A1C6E" w:rsidRDefault="00F85FBB" w:rsidP="002B2343">
      <w:pPr>
        <w:pStyle w:val="Text"/>
      </w:pPr>
      <w:r w:rsidRPr="001A1C6E">
        <w:t>„</w:t>
      </w:r>
      <w:r w:rsidR="008E4653" w:rsidRPr="001A1C6E">
        <w:t xml:space="preserve">Nechci tě poučovat, </w:t>
      </w:r>
      <w:r w:rsidR="008E4653" w:rsidRPr="001A1C6E">
        <w:rPr>
          <w:i/>
        </w:rPr>
        <w:t>kouzelníku,</w:t>
      </w:r>
      <w:r w:rsidR="008E4653" w:rsidRPr="001A1C6E">
        <w:t xml:space="preserve"> ale dřív nebo později bys měl nejspíš začít používat ke zmírnění svých drobných potíží </w:t>
      </w:r>
      <w:r w:rsidR="008E4653" w:rsidRPr="001A1C6E">
        <w:rPr>
          <w:i/>
        </w:rPr>
        <w:t>kouzla,</w:t>
      </w:r>
      <w:r w:rsidR="008E4653" w:rsidRPr="001A1C6E">
        <w:t xml:space="preserve"> víš</w:t>
      </w:r>
      <w:r w:rsidR="00F37BA2" w:rsidRPr="001A1C6E">
        <w:t>“</w:t>
      </w:r>
      <w:r w:rsidR="008E4653" w:rsidRPr="001A1C6E">
        <w:t xml:space="preserve"> </w:t>
      </w:r>
      <w:r w:rsidRPr="001A1C6E">
        <w:t>„</w:t>
      </w:r>
      <w:r w:rsidR="008E4653" w:rsidRPr="001A1C6E">
        <w:t>Ty jsi při jejich využívání v praxi mnohem jistější než já.</w:t>
      </w:r>
      <w:r w:rsidRPr="001A1C6E">
        <w:t>“</w:t>
      </w:r>
    </w:p>
    <w:p w14:paraId="604EC1F2" w14:textId="77777777" w:rsidR="005645A2" w:rsidRPr="001A1C6E" w:rsidRDefault="00F85FBB" w:rsidP="002B2343">
      <w:pPr>
        <w:pStyle w:val="Text"/>
      </w:pPr>
      <w:r w:rsidRPr="001A1C6E">
        <w:t>„</w:t>
      </w:r>
      <w:r w:rsidR="008E4653" w:rsidRPr="001A1C6E">
        <w:t>Teorie je brouzdaliště, Lazi. Dřív nebo později budeš muset vlízt i do hlubší vody.</w:t>
      </w:r>
      <w:r w:rsidRPr="001A1C6E">
        <w:t>“</w:t>
      </w:r>
      <w:r w:rsidR="008E4653" w:rsidRPr="001A1C6E">
        <w:t xml:space="preserve"> Kazimír se zakřenil a poplácal ho po zádech. </w:t>
      </w:r>
      <w:r w:rsidRPr="001A1C6E">
        <w:t>„</w:t>
      </w:r>
      <w:r w:rsidR="008E4653" w:rsidRPr="001A1C6E">
        <w:t>Však dnes uvidíš, to ti slibuju. Pojď dát dohromady tu tvoji soupravu, ať nezačnou bez nás.</w:t>
      </w:r>
      <w:r w:rsidRPr="001A1C6E">
        <w:t>“</w:t>
      </w:r>
    </w:p>
    <w:p w14:paraId="22588F74" w14:textId="688B100C" w:rsidR="005645A2" w:rsidRPr="001A1C6E" w:rsidRDefault="008E4653" w:rsidP="002B2343">
      <w:pPr>
        <w:pStyle w:val="Text"/>
      </w:pPr>
      <w:r w:rsidRPr="001A1C6E">
        <w:t xml:space="preserve">László si natáhl </w:t>
      </w:r>
      <w:r w:rsidR="00E77E26" w:rsidRPr="001A1C6E">
        <w:t>bezprsté</w:t>
      </w:r>
      <w:r w:rsidRPr="001A1C6E">
        <w:t xml:space="preserve"> kožené rukavice, což bylo pro čaroděje kteří měli v úmyslu podstoupit nějaké riziko, cosi příznačného. Pod Kazimírovým dohledem si nacpal do pochev na opasku i na botách půl tuctu stilet, načež na sebe uvázal a připjal nejméně čtrnáct ochranných talismanů a amuletů pro štěstí. Některé si vyrobil sám; zbytek někde vyškemral nebo dočasně ukradl přátelům. Nakonec přes tu vrzající a cinkající hroudu, ve kterou se proměnil, přehodil sobolí plášť s pelerínou, obšitý učňovskou šedí.</w:t>
      </w:r>
    </w:p>
    <w:p w14:paraId="6FDBD201" w14:textId="77777777" w:rsidR="005645A2" w:rsidRPr="001A1C6E" w:rsidRDefault="00F85FBB" w:rsidP="002B2343">
      <w:pPr>
        <w:pStyle w:val="Text"/>
      </w:pPr>
      <w:r w:rsidRPr="001A1C6E">
        <w:t>„</w:t>
      </w:r>
      <w:r w:rsidR="008E4653" w:rsidRPr="001A1C6E">
        <w:t>A sakra,</w:t>
      </w:r>
      <w:r w:rsidRPr="001A1C6E">
        <w:t>“</w:t>
      </w:r>
      <w:r w:rsidR="008E4653" w:rsidRPr="001A1C6E">
        <w:t xml:space="preserve"> zabručel László, sotva plášť uhladil, </w:t>
      </w:r>
      <w:r w:rsidRPr="001A1C6E">
        <w:t>„</w:t>
      </w:r>
      <w:r w:rsidR="008E4653" w:rsidRPr="001A1C6E">
        <w:t xml:space="preserve">kam jsem dal </w:t>
      </w:r>
      <w:r w:rsidRPr="001A1C6E">
        <w:t>–“</w:t>
      </w:r>
    </w:p>
    <w:p w14:paraId="572946EA" w14:textId="77777777" w:rsidR="005645A2" w:rsidRPr="001A1C6E" w:rsidRDefault="00F85FBB" w:rsidP="002B2343">
      <w:pPr>
        <w:pStyle w:val="Text"/>
      </w:pPr>
      <w:r w:rsidRPr="001A1C6E">
        <w:t>„</w:t>
      </w:r>
      <w:r w:rsidR="008E4653" w:rsidRPr="001A1C6E">
        <w:t>Meč,</w:t>
      </w:r>
      <w:r w:rsidRPr="001A1C6E">
        <w:t>“</w:t>
      </w:r>
      <w:r w:rsidR="008E4653" w:rsidRPr="001A1C6E">
        <w:t xml:space="preserve"> dořekl Kazimír a oběma rukama ho zvedl. Byl to rapír s drátěným košem, Lászlova chlouba a radost, ladná stará věcička, jež díky kouzelným kovářům držela pohromadě již tři století a plnila </w:t>
      </w:r>
      <w:r w:rsidR="008E4653" w:rsidRPr="001A1C6E">
        <w:lastRenderedPageBreak/>
        <w:t xml:space="preserve">povinnosti, které nebyly vždy jen obřadní povahy. Zdědil ho po své zmenšující se rodině a jednalo se o jedinou cennost, již mu mohli rodiče odkázat, když si díky svým slabým kouzelnickým vlohám vysloužil právo na běžné devítileté vzdělání na univerzitě. </w:t>
      </w:r>
      <w:r w:rsidRPr="001A1C6E">
        <w:t>„</w:t>
      </w:r>
      <w:r w:rsidR="008E4653" w:rsidRPr="001A1C6E">
        <w:t>Já se ti o něj postaral.</w:t>
      </w:r>
      <w:r w:rsidRPr="001A1C6E">
        <w:t>“</w:t>
      </w:r>
    </w:p>
    <w:p w14:paraId="3E85C311" w14:textId="77777777" w:rsidR="005645A2" w:rsidRPr="001A1C6E" w:rsidRDefault="008E4653" w:rsidP="002B2343">
      <w:pPr>
        <w:pStyle w:val="Text"/>
      </w:pPr>
      <w:r w:rsidRPr="001A1C6E">
        <w:t>László připjal pochvu k opasku a schoval ji pod pláštěm. V brnění si pořád připadal jaksi neurčitě směšný, alespoň však důvěřoval oceli. S touto ochranou a pokryt od hlavy až k patě vrstvami kůže, zaklínadel a zbraní byl konečně připraven na poslední úkol, s nímž se musel vypořádat každý žák pátého ročníku, který chtěl ještě nastoupit do šestého.</w:t>
      </w:r>
    </w:p>
    <w:p w14:paraId="0D00E00E" w14:textId="77777777" w:rsidR="005645A2" w:rsidRPr="001A1C6E" w:rsidRDefault="008E4653" w:rsidP="002B2343">
      <w:pPr>
        <w:pStyle w:val="Text"/>
      </w:pPr>
      <w:r w:rsidRPr="001A1C6E">
        <w:t>Dnes půjde László Jazera vrátit knihu do knihovny.</w:t>
      </w:r>
    </w:p>
    <w:p w14:paraId="470A5299" w14:textId="77777777" w:rsidR="005645A2" w:rsidRPr="001A1C6E" w:rsidRDefault="008E4653" w:rsidP="002B2343">
      <w:pPr>
        <w:pStyle w:val="Text"/>
      </w:pPr>
      <w:r w:rsidRPr="001A1C6E">
        <w:t>Hazarskou Živoucí knihovnu bylo z města vidět odkudkoli, měla totiž podobu obrovské onyxové kostky a visela jako hranatý měsíc na obloze přímo nad věžemi západní části školní půdy. László a Kazimír si pospíšili ze svého pokoje a vešli do stínu knihovny, do příšeří, které půlilo Hazar, zatímco slunce stoupalo k poledni a mizelo za krychlí.</w:t>
      </w:r>
    </w:p>
    <w:p w14:paraId="13BD39FA" w14:textId="77777777" w:rsidR="005645A2" w:rsidRPr="001A1C6E" w:rsidRDefault="008E4653" w:rsidP="002B2343">
      <w:pPr>
        <w:pStyle w:val="Text"/>
      </w:pPr>
      <w:r w:rsidRPr="001A1C6E">
        <w:t>Žáci se na školní půdě nemohli teleportovat. Jen hrstka bytostí ve vesmíru byla lenivější než kouzelníci, kteří se zaměstnávali studiem ve vnitřních prostorách, a tak se vedení univerzity postaralo, aby si učni alespoň do jisté míry udrželi nějaké tělesné síly, tím způsobem, že je nutili pelášit sem a tam jako obyčejné lidi. Pelášeni bylo přesně to, do čeho se museli László a Kazimír v nedůstojném spěchu pustit, aby se dostali ke knihovně včas na polední sraz. Chvátali srdcem Hazaru.</w:t>
      </w:r>
    </w:p>
    <w:p w14:paraId="4637A70D" w14:textId="77777777" w:rsidR="005645A2" w:rsidRPr="001A1C6E" w:rsidRDefault="008E4653" w:rsidP="002B2343">
      <w:pPr>
        <w:pStyle w:val="Text"/>
      </w:pPr>
      <w:r w:rsidRPr="001A1C6E">
        <w:t>Hazar! Město kratochvílí, vůbec nej dokonalejší soustrojí, jaké kdy bylo vyvinuto, aby uchvátilo pozornost mladých lidí, jakými byli dva učni v pláštích! Vznešená univerzita, mocnost nadřazená vládám, seděla na uzlu bran padesáti známých světů a přijímala studenty osmi myslících ras. Hazar nevznikl, jen aby sloužil praktickým potřebám univerzity, ale také proto, aby ukájel méně praktické touhy a obíral tak studenstvo o značné množství cenností.</w:t>
      </w:r>
    </w:p>
    <w:p w14:paraId="240F352D" w14:textId="77777777" w:rsidR="005645A2" w:rsidRPr="001A1C6E" w:rsidRDefault="008E4653" w:rsidP="002B2343">
      <w:pPr>
        <w:pStyle w:val="Text"/>
      </w:pPr>
      <w:r w:rsidRPr="001A1C6E">
        <w:t xml:space="preserve">László a Kazimír míjeli nevěstince, hráčská doupata, arény v jámách, přehlídky podivností, krámy s domácími mazlíčky, koncertní síně a soukromé kluby. Restaurace, v nichž se podávala stovka </w:t>
      </w:r>
      <w:r w:rsidRPr="001A1C6E">
        <w:lastRenderedPageBreak/>
        <w:t xml:space="preserve">různých kuchyní, a bary, v nichž se prodávalo tisíc druhů alkoholu, čajů, prášků, kuřiva a kouzel. Bary nade vše </w:t>
      </w:r>
      <w:r w:rsidR="00F85FBB" w:rsidRPr="001A1C6E">
        <w:t>–</w:t>
      </w:r>
      <w:r w:rsidRPr="001A1C6E">
        <w:t xml:space="preserve"> bary nad bary, bary vedle barů, bary v barech. Bar pro každého studenta, jeden bar na každý den po oněch devět let, které většina z nich v Hazaru strávila, Lászlovi a Kazimírovi se však i přesto nějak podařilo všechny přehlížet. Kdykoli jindy by k tomu bylo zapotřebí hrdinského úsilí, jenomže teď byl týden zkoušek a ve vzduchu byla cítit děsivá magie posledních chvil.</w:t>
      </w:r>
    </w:p>
    <w:p w14:paraId="499A0600" w14:textId="46B8B5B5" w:rsidR="005645A2" w:rsidRPr="001A1C6E" w:rsidRDefault="008E4653" w:rsidP="002B2343">
      <w:pPr>
        <w:pStyle w:val="Text"/>
      </w:pPr>
      <w:r w:rsidRPr="001A1C6E">
        <w:t xml:space="preserve">Uprostřed východní části školní půdy, pět set stop pod temnou krychlí, se rozkládal malinký trávník ohraničený vodopády. Do Živoucí knihovny nebyl z několika důvodů umožněn fyzický přístup. Místo toho stál ve středu trávníku jediný vysoký stříbrný sloup. László se po příchodu ani nezastavil, aby popadl dech, rychle přiložil holé prsty pravé ruky ke sloupu a zahuhlal: </w:t>
      </w:r>
      <w:r w:rsidR="00F85FBB" w:rsidRPr="001A1C6E">
        <w:t>„</w:t>
      </w:r>
      <w:r w:rsidRPr="001A1C6E">
        <w:t>László Jazera, pátý ročník, hlásím se panu Molnárovi z</w:t>
      </w:r>
      <w:r w:rsidR="005645A2" w:rsidRPr="001A1C6E">
        <w:t>“</w:t>
      </w:r>
    </w:p>
    <w:p w14:paraId="58670347" w14:textId="77777777" w:rsidR="005645A2" w:rsidRPr="001A1C6E" w:rsidRDefault="008E4653" w:rsidP="002B2343">
      <w:pPr>
        <w:pStyle w:val="Text"/>
      </w:pPr>
      <w:r w:rsidRPr="001A1C6E">
        <w:t>Stalo se to během několika okamžiků. Tráva pod jeho botami se proměnila ve tvrdou dlaždici, z vodopádů se stalo tmavé dřevěné obložení na vysokých stěnách a stropech. Ocitl se v předsíni o velikosti celého zámečku a chladný suchý vzduch prostupoval zatuchlý pach knižních polic. Shora prosvítaly sluneční paprsky, tlumilo je však čarovné sklo, a tak zalévaly halu jemným jantarovým svitem barvy chutného piva. László zavrtěl hlavou, rozehnal chvilkový dojem závrati a vzápětí se hned vedle něj objevil Kazimír.</w:t>
      </w:r>
    </w:p>
    <w:p w14:paraId="358AE6F7" w14:textId="77777777" w:rsidR="005645A2" w:rsidRPr="001A1C6E" w:rsidRDefault="00F85FBB" w:rsidP="002B2343">
      <w:pPr>
        <w:pStyle w:val="Text"/>
      </w:pPr>
      <w:r w:rsidRPr="001A1C6E">
        <w:t>„</w:t>
      </w:r>
      <w:r w:rsidR="008E4653" w:rsidRPr="001A1C6E">
        <w:t>Ha! Ještě není pozdě,</w:t>
      </w:r>
      <w:r w:rsidRPr="001A1C6E">
        <w:t>“</w:t>
      </w:r>
      <w:r w:rsidR="008E4653" w:rsidRPr="001A1C6E">
        <w:t xml:space="preserve"> a Kazimír ukázal na vkusné nástěnné hodiny s malinkými koulemi modrého světla, jež se vznášely nad symboly, které prozrazovaly, že zbývá sedm minut do poledne. </w:t>
      </w:r>
      <w:r w:rsidRPr="001A1C6E">
        <w:t>„</w:t>
      </w:r>
      <w:r w:rsidR="008E4653" w:rsidRPr="001A1C6E">
        <w:t>Nedorazíme tam tak brzo, abychom starému Molnárovi stihli lízt do zadku jako ti dychtiví malí otroci, ale technicky vzato nepřijdeme pozdě. Tak pojď. Která je to brána?</w:t>
      </w:r>
      <w:r w:rsidRPr="001A1C6E">
        <w:t>“</w:t>
      </w:r>
    </w:p>
    <w:p w14:paraId="4FA6E7E7" w14:textId="77777777" w:rsidR="005645A2" w:rsidRPr="001A1C6E" w:rsidRDefault="00F85FBB" w:rsidP="002B2343">
      <w:pPr>
        <w:pStyle w:val="Text"/>
      </w:pPr>
      <w:r w:rsidRPr="001A1C6E">
        <w:t>„</w:t>
      </w:r>
      <w:r w:rsidR="008E4653" w:rsidRPr="001A1C6E">
        <w:t>Nóóó, Mantikora.</w:t>
      </w:r>
      <w:r w:rsidRPr="001A1C6E">
        <w:t>“</w:t>
      </w:r>
    </w:p>
    <w:p w14:paraId="29B0D697" w14:textId="1F43374B" w:rsidR="005645A2" w:rsidRPr="001A1C6E" w:rsidRDefault="008E4653" w:rsidP="002B2343">
      <w:pPr>
        <w:pStyle w:val="Text"/>
      </w:pPr>
      <w:r w:rsidRPr="001A1C6E">
        <w:t xml:space="preserve">Kazimír bezmála táhl Lászla doprava, dlouhou kruhovou chodbou která obtáčela útroby knihovny. Uháněli kolem Brány viverny, Brány chiméry, čítáren a stálého proudu dalších učňů, z nichž mnozí byli ozbrojeni a opásáni kvůli témuž úkolu jako oni. László okamžitě nasál všeobecnou atmosféru neklidného napětí, které vnímal stejně citelně jako kořist uprostřed vyplašeného stáda. </w:t>
      </w:r>
      <w:r w:rsidRPr="001A1C6E">
        <w:lastRenderedPageBreak/>
        <w:t>Čekaly je závěrečné zkoušky</w:t>
      </w:r>
      <w:r w:rsidR="00B47D3E">
        <w:t>,</w:t>
      </w:r>
      <w:r w:rsidRPr="001A1C6E">
        <w:t xml:space="preserve"> číhaly na ně a chystaly se z jejich řad vytrhnout slabé a neduživé.</w:t>
      </w:r>
    </w:p>
    <w:p w14:paraId="207A78A3" w14:textId="77777777" w:rsidR="005645A2" w:rsidRPr="001A1C6E" w:rsidRDefault="008E4653" w:rsidP="002B2343">
      <w:pPr>
        <w:pStyle w:val="Text"/>
      </w:pPr>
      <w:r w:rsidRPr="001A1C6E">
        <w:t>László s Kazimírem doběhli k osamoceně stojícímu vysokému člověku zrovna ve chvíli, kdy malý modrý plamínek na hodinách před branou mantikořího křídla knihovny proplul nad značkou pravého poledne.</w:t>
      </w:r>
    </w:p>
    <w:p w14:paraId="36BFA400" w14:textId="77777777" w:rsidR="005645A2" w:rsidRPr="001A1C6E" w:rsidRDefault="00F85FBB" w:rsidP="002B2343">
      <w:pPr>
        <w:pStyle w:val="Text"/>
      </w:pPr>
      <w:r w:rsidRPr="001A1C6E">
        <w:t>„</w:t>
      </w:r>
      <w:r w:rsidR="008E4653" w:rsidRPr="001A1C6E">
        <w:t>Vidím, učňové, že jste se rozhodli nás potěšit dramatickým příchodem na poslední chvíli,</w:t>
      </w:r>
      <w:r w:rsidRPr="001A1C6E">
        <w:t>“</w:t>
      </w:r>
      <w:r w:rsidR="008E4653" w:rsidRPr="001A1C6E">
        <w:t xml:space="preserve"> spustil muž. </w:t>
      </w:r>
      <w:r w:rsidRPr="001A1C6E">
        <w:t>„</w:t>
      </w:r>
      <w:r w:rsidR="008E4653" w:rsidRPr="001A1C6E">
        <w:t>Netušil jsem, že půjde o zkoušku z dramatu.</w:t>
      </w:r>
      <w:r w:rsidRPr="001A1C6E">
        <w:t>“</w:t>
      </w:r>
    </w:p>
    <w:p w14:paraId="483D50A7" w14:textId="77777777" w:rsidR="005645A2" w:rsidRPr="001A1C6E" w:rsidRDefault="00F85FBB" w:rsidP="002B2343">
      <w:pPr>
        <w:pStyle w:val="Text"/>
      </w:pPr>
      <w:r w:rsidRPr="001A1C6E">
        <w:t>„</w:t>
      </w:r>
      <w:r w:rsidR="008E4653" w:rsidRPr="001A1C6E">
        <w:t>Ano, pane Molnáre. Omlouvám se, pane Molnáre,</w:t>
      </w:r>
      <w:r w:rsidRPr="001A1C6E">
        <w:t>“</w:t>
      </w:r>
      <w:r w:rsidR="008E4653" w:rsidRPr="001A1C6E">
        <w:t xml:space="preserve"> odvětili László a Kazimír jednohlasně.</w:t>
      </w:r>
    </w:p>
    <w:p w14:paraId="011C2A6B" w14:textId="3161DB07" w:rsidR="005645A2" w:rsidRPr="001A1C6E" w:rsidRDefault="008E4653" w:rsidP="002B2343">
      <w:pPr>
        <w:pStyle w:val="Text"/>
      </w:pPr>
      <w:r w:rsidRPr="001A1C6E">
        <w:t>Hargus Molnár, mistr Knihovník, se pyšnil tváří, jež by si připadala jako doma v galerii vojenských soch, mezi zemřelými dobyvateli, kteří bez ustání vrhají zamračené pohledy napříč staletími. Byl hubený a šlachovitý, měl nakrátko střižené šedivé vlasy, táhly se po něm tucty jizev a byl oděn do obnošené černé kůže</w:t>
      </w:r>
      <w:r w:rsidR="00B47D3E">
        <w:t xml:space="preserve"> </w:t>
      </w:r>
      <w:r w:rsidRPr="001A1C6E">
        <w:t xml:space="preserve">a stříbřité zbroje. Na kyrysu se mu skvěl vyrytý stylizovaný svitek, znak Živoucí knihovny, korunovaný heslem </w:t>
      </w:r>
      <w:r w:rsidRPr="001A1C6E">
        <w:rPr>
          <w:i/>
        </w:rPr>
        <w:t>Auvidestes. Gerani. Molokare.</w:t>
      </w:r>
      <w:r w:rsidRPr="001A1C6E">
        <w:t xml:space="preserve"> Slova byla v alaurštině, oficiálním jazyku vzdělanců, a představovala moto Knihovníků:</w:t>
      </w:r>
    </w:p>
    <w:p w14:paraId="3E07EF74" w14:textId="77777777" w:rsidR="005645A2" w:rsidRPr="001A1C6E" w:rsidRDefault="008E4653" w:rsidP="002B2343">
      <w:pPr>
        <w:pStyle w:val="Text"/>
      </w:pPr>
      <w:r w:rsidRPr="001A1C6E">
        <w:t>ZÍSKAT. VRÁTIT. PŘEŽÍT.</w:t>
      </w:r>
    </w:p>
    <w:p w14:paraId="74ECC074" w14:textId="77777777" w:rsidR="005645A2" w:rsidRPr="001A1C6E" w:rsidRDefault="00F85FBB" w:rsidP="002B2343">
      <w:pPr>
        <w:pStyle w:val="Text"/>
      </w:pPr>
      <w:r w:rsidRPr="001A1C6E">
        <w:t>„</w:t>
      </w:r>
      <w:r w:rsidR="008E4653" w:rsidRPr="001A1C6E">
        <w:t>Mohu tedy usuzovat,</w:t>
      </w:r>
      <w:r w:rsidRPr="001A1C6E">
        <w:t>“</w:t>
      </w:r>
      <w:r w:rsidR="008E4653" w:rsidRPr="001A1C6E">
        <w:t xml:space="preserve"> pronesl Molnár a ušetřil oba učně velmi znamenitého přezíravého pohledu, který zušlechtil během desítek let praxe, </w:t>
      </w:r>
      <w:r w:rsidRPr="001A1C6E">
        <w:t>„</w:t>
      </w:r>
      <w:r w:rsidR="008E4653" w:rsidRPr="001A1C6E">
        <w:t>že jste se seznámili s úvodními materiály, které jste dostali minulý měsíc?</w:t>
      </w:r>
      <w:r w:rsidRPr="001A1C6E">
        <w:t>“</w:t>
      </w:r>
    </w:p>
    <w:p w14:paraId="199C946B" w14:textId="77777777" w:rsidR="005645A2" w:rsidRPr="001A1C6E" w:rsidRDefault="00F85FBB" w:rsidP="002B2343">
      <w:pPr>
        <w:pStyle w:val="Text"/>
      </w:pPr>
      <w:r w:rsidRPr="001A1C6E">
        <w:t>„</w:t>
      </w:r>
      <w:r w:rsidR="008E4653" w:rsidRPr="001A1C6E">
        <w:t>Ano, pane Molnáre. Oba,</w:t>
      </w:r>
      <w:r w:rsidRPr="001A1C6E">
        <w:t>“</w:t>
      </w:r>
      <w:r w:rsidR="008E4653" w:rsidRPr="001A1C6E">
        <w:t xml:space="preserve"> odpověděl Kazimír. Lászla potěšilo, že se z Kazimíra na chvíli vypařilo to jeho holedbání.</w:t>
      </w:r>
    </w:p>
    <w:p w14:paraId="1E5B4BE7" w14:textId="6749D195" w:rsidR="005645A2" w:rsidRPr="001A1C6E" w:rsidRDefault="00F85FBB" w:rsidP="002B2343">
      <w:pPr>
        <w:pStyle w:val="Text"/>
      </w:pPr>
      <w:r w:rsidRPr="001A1C6E">
        <w:t>„</w:t>
      </w:r>
      <w:r w:rsidR="008E4653" w:rsidRPr="001A1C6E">
        <w:t>Dobře.</w:t>
      </w:r>
      <w:r w:rsidRPr="001A1C6E">
        <w:t>“</w:t>
      </w:r>
      <w:r w:rsidR="008E4653" w:rsidRPr="001A1C6E">
        <w:t xml:space="preserve"> Molnár roztáhl prsty a objevila se před ním slova z bílých plamínků, úhledně uspořádané odstavce, které svisle pluly v prostoru mezi Lászlovým čelem a pupkem. </w:t>
      </w:r>
      <w:r w:rsidRPr="001A1C6E">
        <w:t>„</w:t>
      </w:r>
      <w:r w:rsidR="008E4653" w:rsidRPr="001A1C6E">
        <w:t xml:space="preserve">Tohle je vaše Prohlášení o záměru; a sice, že si kvůli plnění studijních povinností přejete vstoupit do Živoucí knihovny. Budu potřebovat vaše kouzelnické značky, </w:t>
      </w:r>
      <w:r w:rsidR="001374A6" w:rsidRPr="001A1C6E">
        <w:rPr>
          <w:i/>
        </w:rPr>
        <w:t>tady.“</w:t>
      </w:r>
    </w:p>
    <w:p w14:paraId="14933CF3" w14:textId="3A0B69AF" w:rsidR="005645A2" w:rsidRPr="001A1C6E" w:rsidRDefault="008E4653" w:rsidP="002B2343">
      <w:pPr>
        <w:pStyle w:val="Text"/>
      </w:pPr>
      <w:r w:rsidRPr="001A1C6E">
        <w:t xml:space="preserve">László se natáhl, dotkl se písmen tam, kde mu Molnár ukázal, a ucítil v konečcích prstů teplé zašimrání. Zavřel oči a představil si své První tajné jméno, součást soukromé totožnosti čaroděje, slovní </w:t>
      </w:r>
      <w:r w:rsidRPr="001A1C6E">
        <w:lastRenderedPageBreak/>
        <w:t>symbol, s jehož pomocí mohl vytvářet nesmazatelné otisky vlastní os</w:t>
      </w:r>
      <w:r w:rsidR="001374A6" w:rsidRPr="001A1C6E">
        <w:t>o</w:t>
      </w:r>
      <w:r w:rsidRPr="001A1C6E">
        <w:t>bnosti, aniž by se přitom odhalil komukoli jinému. Možná, že to vypadá jako chytrý trik, ale když se to vezme kolem a kolem, povětšinou ho používali jen příležitostně při té troše kouzelnického papírování nebo na dlužní úpisy v barech.</w:t>
      </w:r>
    </w:p>
    <w:p w14:paraId="75B5B55D" w14:textId="77777777" w:rsidR="005645A2" w:rsidRPr="001A1C6E" w:rsidRDefault="00F85FBB" w:rsidP="002B2343">
      <w:pPr>
        <w:pStyle w:val="Text"/>
      </w:pPr>
      <w:r w:rsidRPr="001A1C6E">
        <w:t>„</w:t>
      </w:r>
      <w:r w:rsidR="008E4653" w:rsidRPr="001A1C6E">
        <w:t>A zde,</w:t>
      </w:r>
      <w:r w:rsidRPr="001A1C6E">
        <w:t>“</w:t>
      </w:r>
      <w:r w:rsidR="008E4653" w:rsidRPr="001A1C6E">
        <w:t xml:space="preserve"> dodal Molnár a posunul prst. </w:t>
      </w:r>
      <w:r w:rsidRPr="001A1C6E">
        <w:t>„</w:t>
      </w:r>
      <w:r w:rsidR="008E4653" w:rsidRPr="001A1C6E">
        <w:t>To je prohlášení, že jste byli informováni a přijímáte nebezpečí</w:t>
      </w:r>
      <w:r w:rsidRPr="001A1C6E">
        <w:t>…</w:t>
      </w:r>
      <w:r w:rsidR="008E4653" w:rsidRPr="001A1C6E">
        <w:t xml:space="preserve"> a tady, tím popíráte jakoukoli zodpovědnost ochranného personálu v případě, že se nějak zraníte kvůli vlastní nenapravitelné hlouposti</w:t>
      </w:r>
      <w:r w:rsidRPr="001A1C6E">
        <w:t>…</w:t>
      </w:r>
      <w:r w:rsidR="008E4653" w:rsidRPr="001A1C6E">
        <w:t xml:space="preserve"> a ještě tohle, tím potvrzujete, že jste ozbrojeni a vybaveni podle vlastního uvážení.</w:t>
      </w:r>
      <w:r w:rsidRPr="001A1C6E">
        <w:t>“</w:t>
      </w:r>
    </w:p>
    <w:p w14:paraId="299540BD" w14:textId="77777777" w:rsidR="005645A2" w:rsidRPr="001A1C6E" w:rsidRDefault="008E4653" w:rsidP="002B2343">
      <w:pPr>
        <w:pStyle w:val="Text"/>
      </w:pPr>
      <w:r w:rsidRPr="001A1C6E">
        <w:t xml:space="preserve">László na vteřinku zaváhal, kousl se do levé tváře a pak to svým podpisem odsouhlasil. Jakmile totéž udělal i Kazimír, Molnár luskl prsty a plamenné písmo zmizelo. V téže chvíli se vyleštěná dřevěná Mantikoří brána hřmotně otevřela. László se zadíval na vnitřní strany veřejí a všiml si, že pod dřevěnou dýhou se ukrývá základ z nějakého tmavého kovu o tloušťce jedné stopy. Takovou ani podobnou branou doposud neprošel </w:t>
      </w:r>
      <w:r w:rsidR="00F85FBB" w:rsidRPr="001A1C6E">
        <w:t>–</w:t>
      </w:r>
      <w:r w:rsidRPr="001A1C6E">
        <w:t xml:space="preserve"> učně obvykle zavírali do čítáren a jejich žádosti o materiály řešili Knihovníci.</w:t>
      </w:r>
    </w:p>
    <w:p w14:paraId="26F1AA3B" w14:textId="77777777" w:rsidR="005645A2" w:rsidRPr="001A1C6E" w:rsidRDefault="00F85FBB" w:rsidP="002B2343">
      <w:pPr>
        <w:pStyle w:val="Text"/>
      </w:pPr>
      <w:r w:rsidRPr="001A1C6E">
        <w:t>„</w:t>
      </w:r>
      <w:r w:rsidR="008E4653" w:rsidRPr="001A1C6E">
        <w:t>Tak tedy pojďte,</w:t>
      </w:r>
      <w:r w:rsidRPr="001A1C6E">
        <w:t>“</w:t>
      </w:r>
      <w:r w:rsidR="008E4653" w:rsidRPr="001A1C6E">
        <w:t xml:space="preserve"> pravil Molnár a prošel branou. </w:t>
      </w:r>
      <w:r w:rsidRPr="001A1C6E">
        <w:t>„</w:t>
      </w:r>
      <w:r w:rsidR="008E4653" w:rsidRPr="001A1C6E">
        <w:t>Půjdou s vámi ještě dva další studenti, už čekají uvnitř. Můžete to chápat tak, že dokud vás zase neprovedu touto Branou, zkouška nekončí.</w:t>
      </w:r>
      <w:r w:rsidRPr="001A1C6E">
        <w:t>“</w:t>
      </w:r>
    </w:p>
    <w:p w14:paraId="019FCD48" w14:textId="77777777" w:rsidR="005645A2" w:rsidRPr="001A1C6E" w:rsidRDefault="008E4653" w:rsidP="002B2343">
      <w:pPr>
        <w:pStyle w:val="Text"/>
      </w:pPr>
      <w:r w:rsidRPr="001A1C6E">
        <w:t>Za Mantikoří branou se rozkládala dlouhá komnata s klenutým stropem, v níž se mezi tisíci svitků a lístkovnic lopotili Rejstříkáři. Na rozdíl od ostatních Knihovníků dávali před brněním přednost pohodlným modrým hávům, ale bylo vidět, že jsou do jednoho ozbrojeni dýkami a sekyrkami. Krom toho ještě László ve výklencích ve zdech zahlédl kopí, obušky, kroužkové vesty a přilby ve snadno přístupných regálech.</w:t>
      </w:r>
    </w:p>
    <w:p w14:paraId="73F8FE10" w14:textId="77777777" w:rsidR="005645A2" w:rsidRPr="001A1C6E" w:rsidRDefault="00F85FBB" w:rsidP="002B2343">
      <w:pPr>
        <w:pStyle w:val="Text"/>
      </w:pPr>
      <w:r w:rsidRPr="001A1C6E">
        <w:t>„</w:t>
      </w:r>
      <w:r w:rsidR="008E4653" w:rsidRPr="001A1C6E">
        <w:t>László, závidím ti tu přesnost, příteli.</w:t>
      </w:r>
      <w:r w:rsidRPr="001A1C6E">
        <w:t>“</w:t>
      </w:r>
    </w:p>
    <w:p w14:paraId="6A295D79" w14:textId="77777777" w:rsidR="005645A2" w:rsidRPr="001A1C6E" w:rsidRDefault="008E4653" w:rsidP="002B2343">
      <w:pPr>
        <w:pStyle w:val="Text"/>
      </w:pPr>
      <w:r w:rsidRPr="001A1C6E">
        <w:t xml:space="preserve">Hrobový hlas, který vyřkl tato slova, László dobře znal, a tak se otočil a najednou hleděl do zlatě tečkovaných očí přibližně sedm stop vysokého ještěra. Hruď měl širokou jako dveře, k tomu odpovídající ramena a leskly se na něm šupiny rudé jako západ slunce na poušti. Byl navlečený do jakési tenké prošívané zbroje, jež zakrývala celé tělo, až na svalnaté nohy a chodidla zakončená srpovitými drápy o velikosti Lászlových stilet. Přes to vše ještěrovi visel na míru ušitý </w:t>
      </w:r>
      <w:r w:rsidRPr="001A1C6E">
        <w:lastRenderedPageBreak/>
        <w:t>plášť, který se nad vlnitým ocasem rozděloval a důstojně splýval k zemi.</w:t>
      </w:r>
    </w:p>
    <w:p w14:paraId="16C50994" w14:textId="77777777" w:rsidR="005645A2" w:rsidRPr="001A1C6E" w:rsidRDefault="00F85FBB" w:rsidP="002B2343">
      <w:pPr>
        <w:pStyle w:val="Text"/>
      </w:pPr>
      <w:r w:rsidRPr="001A1C6E">
        <w:t>„</w:t>
      </w:r>
      <w:r w:rsidR="008E4653" w:rsidRPr="001A1C6E">
        <w:t>Nepe,</w:t>
      </w:r>
      <w:r w:rsidRPr="001A1C6E">
        <w:t>“</w:t>
      </w:r>
      <w:r w:rsidR="008E4653" w:rsidRPr="001A1C6E">
        <w:t xml:space="preserve"> řekl László. </w:t>
      </w:r>
      <w:r w:rsidRPr="001A1C6E">
        <w:t>„</w:t>
      </w:r>
      <w:r w:rsidR="008E4653" w:rsidRPr="001A1C6E">
        <w:t>Nazdar! Jakou přesnost?</w:t>
      </w:r>
      <w:r w:rsidRPr="001A1C6E">
        <w:t>“</w:t>
      </w:r>
    </w:p>
    <w:p w14:paraId="30770A76" w14:textId="77777777" w:rsidR="005645A2" w:rsidRPr="001A1C6E" w:rsidRDefault="00F85FBB" w:rsidP="002B2343">
      <w:pPr>
        <w:pStyle w:val="Text"/>
      </w:pPr>
      <w:r w:rsidRPr="001A1C6E">
        <w:t>„</w:t>
      </w:r>
      <w:r w:rsidR="008E4653" w:rsidRPr="001A1C6E">
        <w:t>Tu tvoji schopnost pořádně se vyspat a stejně to o vlásek stihnout tak, že se ti nezačnou načítat tresty za nedochvilnost. Ta tvoje lenost Je</w:t>
      </w:r>
      <w:r w:rsidRPr="001A1C6E">
        <w:t>…</w:t>
      </w:r>
      <w:r w:rsidR="008E4653" w:rsidRPr="001A1C6E">
        <w:t xml:space="preserve"> umění.</w:t>
      </w:r>
      <w:r w:rsidRPr="001A1C6E">
        <w:t>“</w:t>
      </w:r>
    </w:p>
    <w:p w14:paraId="7E352F6B" w14:textId="77777777" w:rsidR="005645A2" w:rsidRPr="001A1C6E" w:rsidRDefault="00F85FBB" w:rsidP="002B2343">
      <w:pPr>
        <w:pStyle w:val="Text"/>
      </w:pPr>
      <w:r w:rsidRPr="001A1C6E">
        <w:t>„</w:t>
      </w:r>
      <w:r w:rsidR="008E4653" w:rsidRPr="001A1C6E">
        <w:t>S tím vedení souhlasí jen zřídka.</w:t>
      </w:r>
      <w:r w:rsidRPr="001A1C6E">
        <w:t>“</w:t>
      </w:r>
      <w:r w:rsidR="008E4653" w:rsidRPr="001A1C6E">
        <w:t xml:space="preserve"> Lászla hluboce potěšilo, že potkává Nepatřičně Lehkovážného Bronzodrápa, jemuž všichni na univerzitě říkali </w:t>
      </w:r>
      <w:r w:rsidRPr="001A1C6E">
        <w:t>‚</w:t>
      </w:r>
      <w:r w:rsidR="008E4653" w:rsidRPr="001A1C6E">
        <w:t>Nep</w:t>
      </w:r>
      <w:r w:rsidRPr="001A1C6E">
        <w:t>‘</w:t>
      </w:r>
      <w:r w:rsidR="008E4653" w:rsidRPr="001A1C6E">
        <w:t>. Nepův zarputilý a oddaný lid dával mláďatům jména založená na jejich vypozorovaných charakterových vadách a předpokládalo se, že svéhlaví jedinci budou usilovat o změnu, dokud si nevyslouží uctivější dospělácké jméno. Nep byl průměrný kouzelník dosti podobného ražení jako László, ale jeho přirozená výzbroj představovala značnou výhodu ve chvílích, kdy se vám nějaká hladová příšernost snažila ukousnout hlavu.</w:t>
      </w:r>
    </w:p>
    <w:p w14:paraId="2FE14DA7" w14:textId="3DE6C493" w:rsidR="005645A2" w:rsidRPr="001A1C6E" w:rsidRDefault="00F85FBB" w:rsidP="002B2343">
      <w:pPr>
        <w:pStyle w:val="Text"/>
      </w:pPr>
      <w:r w:rsidRPr="001A1C6E">
        <w:t>„</w:t>
      </w:r>
      <w:r w:rsidR="008E4653" w:rsidRPr="001A1C6E">
        <w:t xml:space="preserve">No, pochybuji o tom, že </w:t>
      </w:r>
      <w:r w:rsidR="008E4653" w:rsidRPr="001A1C6E">
        <w:rPr>
          <w:i/>
        </w:rPr>
        <w:t>spali.</w:t>
      </w:r>
      <w:r w:rsidR="00F37BA2" w:rsidRPr="001A1C6E">
        <w:rPr>
          <w:i/>
        </w:rPr>
        <w:t xml:space="preserve">“ </w:t>
      </w:r>
      <w:r w:rsidR="008E4653" w:rsidRPr="001A1C6E">
        <w:t xml:space="preserve">Další nový hlas, ženský, jemný a líbezný. Patřil Yvette ďCourin, která se Lászlovi ukrývala za Nepem a klidně by se schovala i za stvořením o poloviční velikosti. Její pleť byla tmavší než brnění, do kterého se oblékla, což byla zmenšená verze zbroje Lászlovy a Kazimírovy, a stuhami propletené vlasy měla stejně černé jako svůj učňovský plášť. </w:t>
      </w:r>
      <w:r w:rsidRPr="001A1C6E">
        <w:t>„</w:t>
      </w:r>
      <w:r w:rsidR="008E4653" w:rsidRPr="001A1C6E">
        <w:t xml:space="preserve">Laz a Kaz, kdepak. Hoši tak </w:t>
      </w:r>
      <w:r w:rsidR="008E4653" w:rsidRPr="001A1C6E">
        <w:rPr>
          <w:i/>
        </w:rPr>
        <w:t xml:space="preserve">citlivé </w:t>
      </w:r>
      <w:r w:rsidR="008E4653" w:rsidRPr="001A1C6E">
        <w:t>povahy, no, všichni víme, že se nejspíš věnovali jistým</w:t>
      </w:r>
      <w:r w:rsidRPr="001A1C6E">
        <w:t>…</w:t>
      </w:r>
      <w:r w:rsidR="008E4653" w:rsidRPr="001A1C6E">
        <w:t xml:space="preserve"> mimoškolním činnostem.</w:t>
      </w:r>
      <w:r w:rsidRPr="001A1C6E">
        <w:t>“</w:t>
      </w:r>
      <w:r w:rsidR="008E4653" w:rsidRPr="001A1C6E">
        <w:t xml:space="preserve"> Vydala sled několika podivně stydlivých cucavých zvuků a provedla rukama několik posunků, které nebyly ani za mák stydlivé.</w:t>
      </w:r>
    </w:p>
    <w:p w14:paraId="6908829B" w14:textId="77777777" w:rsidR="005645A2" w:rsidRPr="001A1C6E" w:rsidRDefault="00F85FBB" w:rsidP="002B2343">
      <w:pPr>
        <w:pStyle w:val="Text"/>
      </w:pPr>
      <w:r w:rsidRPr="001A1C6E">
        <w:t>„</w:t>
      </w:r>
      <w:r w:rsidR="008E4653" w:rsidRPr="001A1C6E">
        <w:t>Yvette, ty úchvatná malinká hrozbo mé akademické hodnosti,</w:t>
      </w:r>
      <w:r w:rsidRPr="001A1C6E">
        <w:t>“</w:t>
      </w:r>
      <w:r w:rsidR="008E4653" w:rsidRPr="001A1C6E">
        <w:t xml:space="preserve"> odvětil Kazimír, </w:t>
      </w:r>
      <w:r w:rsidRPr="001A1C6E">
        <w:t>„</w:t>
      </w:r>
      <w:r w:rsidR="008E4653" w:rsidRPr="001A1C6E">
        <w:t>to bez nejmenších pochyb není pravda. Nicméně mám pocit, že i kdyby byla, tak bychom László a já byli jedinými přítomnými lidmi, kteří kdy viděli dospělého člověka bez kalhot.</w:t>
      </w:r>
      <w:r w:rsidRPr="001A1C6E">
        <w:t>“</w:t>
      </w:r>
    </w:p>
    <w:p w14:paraId="20DD2576" w14:textId="77777777" w:rsidR="005645A2" w:rsidRPr="001A1C6E" w:rsidRDefault="008E4653" w:rsidP="002B2343">
      <w:pPr>
        <w:pStyle w:val="Text"/>
      </w:pPr>
      <w:r w:rsidRPr="001A1C6E">
        <w:t xml:space="preserve">László ucítil v břiše nečekaný vřelý pocit. Byl z něj zmatený a chvíli mu trvalo, než ho poznal. Dobří bohové, nebyla to úleva? Nebo dokonce naděje? Yvette ďCourin byla nadaná učnice a přinejmenším se vyrovnala Kazimírovi. Ať už na ně v Živoucí knihovně číhalo cokoli, nějakou šťastnou úřední náhodou se László dostal do skupinky spolu se dvěma rozenými kouzelníky a ještěrem, který dokázal nohou udělat díru do cihlové zdi. Aby si zasloužil </w:t>
      </w:r>
      <w:r w:rsidRPr="001A1C6E">
        <w:lastRenderedPageBreak/>
        <w:t>postup do šestého ročníku, stačilo jen, aby se jim držel z cesty a tvářil se, že něco dělá!</w:t>
      </w:r>
    </w:p>
    <w:p w14:paraId="5DB83646" w14:textId="77777777" w:rsidR="005645A2" w:rsidRPr="001A1C6E" w:rsidRDefault="008E4653" w:rsidP="002B2343">
      <w:pPr>
        <w:pStyle w:val="Text"/>
      </w:pPr>
      <w:r w:rsidRPr="001A1C6E">
        <w:t>Yvette se Kazimírovi mstila sledem dalších gest, z nichž některá možná patřila k začátku nějakého slabšího zaklínadla, ale vtom si pan Molnár hlasitě odkašlal a ona vyskočila do pozoru.</w:t>
      </w:r>
    </w:p>
    <w:p w14:paraId="5EEFE186" w14:textId="4D9E958F" w:rsidR="005645A2" w:rsidRPr="001A1C6E" w:rsidRDefault="00F85FBB" w:rsidP="002B2343">
      <w:pPr>
        <w:pStyle w:val="Text"/>
      </w:pPr>
      <w:r w:rsidRPr="001A1C6E">
        <w:t>„</w:t>
      </w:r>
      <w:r w:rsidR="008E4653" w:rsidRPr="001A1C6E">
        <w:t xml:space="preserve">Až budete všichni </w:t>
      </w:r>
      <w:r w:rsidR="008E4653" w:rsidRPr="001A1C6E">
        <w:rPr>
          <w:i/>
        </w:rPr>
        <w:t>připravení,</w:t>
      </w:r>
      <w:r w:rsidR="008E4653" w:rsidRPr="001A1C6E">
        <w:t xml:space="preserve"> jak jinak,</w:t>
      </w:r>
      <w:r w:rsidRPr="001A1C6E">
        <w:t>“</w:t>
      </w:r>
      <w:r w:rsidR="008E4653" w:rsidRPr="001A1C6E">
        <w:t xml:space="preserve"> pronesl táhle. </w:t>
      </w:r>
      <w:r w:rsidRPr="001A1C6E">
        <w:t>„</w:t>
      </w:r>
      <w:r w:rsidR="008E4653" w:rsidRPr="001A1C6E">
        <w:t>Nerad vás zatěžuji něčím tak nezáživným, jako je vaše budoucí thaumaturgická kariéra</w:t>
      </w:r>
      <w:r w:rsidR="001374A6" w:rsidRPr="001A1C6E">
        <w:t>“</w:t>
      </w:r>
    </w:p>
    <w:p w14:paraId="13D2957F" w14:textId="77777777" w:rsidR="005645A2" w:rsidRPr="001A1C6E" w:rsidRDefault="00F85FBB" w:rsidP="002B2343">
      <w:pPr>
        <w:pStyle w:val="Text"/>
      </w:pPr>
      <w:r w:rsidRPr="001A1C6E">
        <w:t>„</w:t>
      </w:r>
      <w:r w:rsidR="008E4653" w:rsidRPr="001A1C6E">
        <w:t>Ano, pane Molnáre. Promiňte, pane Molnáre,</w:t>
      </w:r>
      <w:r w:rsidRPr="001A1C6E">
        <w:t>“</w:t>
      </w:r>
      <w:r w:rsidR="008E4653" w:rsidRPr="001A1C6E">
        <w:t xml:space="preserve"> pronesli studenti v dokonale sladěném omluvném kvartetu.</w:t>
      </w:r>
    </w:p>
    <w:p w14:paraId="7C1F9F3C" w14:textId="77777777" w:rsidR="005645A2" w:rsidRPr="001A1C6E" w:rsidRDefault="00F85FBB" w:rsidP="002B2343">
      <w:pPr>
        <w:pStyle w:val="Text"/>
      </w:pPr>
      <w:r w:rsidRPr="001A1C6E">
        <w:t>„</w:t>
      </w:r>
      <w:r w:rsidR="008E4653" w:rsidRPr="001A1C6E">
        <w:t>Tohle je Mantikoří rejstřík,</w:t>
      </w:r>
      <w:r w:rsidRPr="001A1C6E">
        <w:t>“</w:t>
      </w:r>
      <w:r w:rsidR="008E4653" w:rsidRPr="001A1C6E">
        <w:t xml:space="preserve"> řekl Molnár a rozpřáhl ruce. </w:t>
      </w:r>
      <w:r w:rsidRPr="001A1C6E">
        <w:t>„</w:t>
      </w:r>
      <w:r w:rsidR="008E4653" w:rsidRPr="001A1C6E">
        <w:t>Jeden z jedenácti podobných rejstříků, které slouží ke katalogizaci obsahu Živoucí knihovny, byť ne v celém jejím rozsahu. Dobře se rozhlédněte.</w:t>
      </w:r>
    </w:p>
    <w:p w14:paraId="602A0468" w14:textId="558E5EAD" w:rsidR="005645A2" w:rsidRPr="001A1C6E" w:rsidRDefault="005645A2" w:rsidP="002B2343">
      <w:pPr>
        <w:pStyle w:val="Text"/>
      </w:pPr>
      <w:r w:rsidRPr="001A1C6E">
        <w:t>P</w:t>
      </w:r>
      <w:r w:rsidR="008E4653" w:rsidRPr="001A1C6E">
        <w:t>akliže se po tom, co přežijete devět ročníků, nerozhodnete přidat se k řadám Knihovníků, už vás sem nikdo nikdy nepustí. Nuže, učni Jazero, řekneš mi, kolik katalogizovaných položek Živoucí knihovna údajně obsahuje?</w:t>
      </w:r>
      <w:r w:rsidR="00F85FBB" w:rsidRPr="001A1C6E">
        <w:t>“</w:t>
      </w:r>
    </w:p>
    <w:p w14:paraId="10697EDF" w14:textId="77777777" w:rsidR="005645A2" w:rsidRPr="001A1C6E" w:rsidRDefault="00F85FBB" w:rsidP="002B2343">
      <w:pPr>
        <w:pStyle w:val="Text"/>
      </w:pPr>
      <w:r w:rsidRPr="001A1C6E">
        <w:t>„</w:t>
      </w:r>
      <w:r w:rsidR="008E4653" w:rsidRPr="001A1C6E">
        <w:t>Ehm,</w:t>
      </w:r>
      <w:r w:rsidRPr="001A1C6E">
        <w:t>“</w:t>
      </w:r>
      <w:r w:rsidR="008E4653" w:rsidRPr="001A1C6E">
        <w:t xml:space="preserve"> opáčil László, který si včera v noci uvážlivě osvěžil své omezené znalosti o útrobách knihovny. </w:t>
      </w:r>
      <w:r w:rsidRPr="001A1C6E">
        <w:t>„</w:t>
      </w:r>
      <w:r w:rsidR="008E4653" w:rsidRPr="001A1C6E">
        <w:t>Myslím, že kolem deseti milionů.</w:t>
      </w:r>
      <w:r w:rsidRPr="001A1C6E">
        <w:t>“</w:t>
      </w:r>
    </w:p>
    <w:p w14:paraId="7ABE5A0A" w14:textId="77777777" w:rsidR="005645A2" w:rsidRPr="001A1C6E" w:rsidRDefault="00F85FBB" w:rsidP="002B2343">
      <w:pPr>
        <w:pStyle w:val="Text"/>
      </w:pPr>
      <w:r w:rsidRPr="001A1C6E">
        <w:t>„</w:t>
      </w:r>
      <w:r w:rsidR="008E4653" w:rsidRPr="001A1C6E">
        <w:t>Myslíš?</w:t>
      </w:r>
      <w:r w:rsidRPr="001A1C6E">
        <w:t>“</w:t>
      </w:r>
      <w:r w:rsidR="008E4653" w:rsidRPr="001A1C6E">
        <w:t xml:space="preserve"> odvětil Molnár. </w:t>
      </w:r>
      <w:r w:rsidRPr="001A1C6E">
        <w:t>„</w:t>
      </w:r>
      <w:r w:rsidR="008E4653" w:rsidRPr="001A1C6E">
        <w:t>Tomu uvěřím, až mi předložíš další důkazy, ale skoro ses trefil. Tato sbírka čítá přinejmenším deset milionů svitků a vázaných knih. Z nichž většinu, učni Bronzodrápe, tvoří co?</w:t>
      </w:r>
      <w:r w:rsidRPr="001A1C6E">
        <w:t>“</w:t>
      </w:r>
    </w:p>
    <w:p w14:paraId="5962336D" w14:textId="77777777" w:rsidR="005645A2" w:rsidRPr="001A1C6E" w:rsidRDefault="00F85FBB" w:rsidP="002B2343">
      <w:pPr>
        <w:pStyle w:val="Text"/>
      </w:pPr>
      <w:r w:rsidRPr="001A1C6E">
        <w:t>„</w:t>
      </w:r>
      <w:r w:rsidR="008E4653" w:rsidRPr="001A1C6E">
        <w:t>Grimoáry,</w:t>
      </w:r>
      <w:r w:rsidRPr="001A1C6E">
        <w:t>“</w:t>
      </w:r>
      <w:r w:rsidR="008E4653" w:rsidRPr="001A1C6E">
        <w:t xml:space="preserve"> zasyčel ještěr.</w:t>
      </w:r>
    </w:p>
    <w:p w14:paraId="47C27122" w14:textId="77777777" w:rsidR="005645A2" w:rsidRPr="001A1C6E" w:rsidRDefault="00F85FBB" w:rsidP="002B2343">
      <w:pPr>
        <w:pStyle w:val="Text"/>
      </w:pPr>
      <w:r w:rsidRPr="001A1C6E">
        <w:t>„</w:t>
      </w:r>
      <w:r w:rsidR="008E4653" w:rsidRPr="001A1C6E">
        <w:t>Správně. Grimoáry, osobní poznámky a zápisky čarodějů ze všech známých světů. Některé jsou staré více než čtyři tisíce let. Některé jsou opravdu slavné</w:t>
      </w:r>
      <w:r w:rsidRPr="001A1C6E">
        <w:t>…</w:t>
      </w:r>
      <w:r w:rsidR="008E4653" w:rsidRPr="001A1C6E">
        <w:t xml:space="preserve"> či nechvalně proslulé. Při založení Vznešené hazarské univerzity se rozjel plán na vytvoření sbírky grimoárů. Snaha postavit největší existující kouzelnickou knihovnu, vynést na světlo doslova každičký kousíček čarovných znalostí, které se daly najít na místech, kde byly opuštěny, zapomenuty nebo záměrně skryty. Trvalo to celá staletí. Do značné míry se to podařilo.</w:t>
      </w:r>
      <w:r w:rsidRPr="001A1C6E">
        <w:t>“</w:t>
      </w:r>
    </w:p>
    <w:p w14:paraId="50B3B84B" w14:textId="77777777" w:rsidR="005645A2" w:rsidRPr="001A1C6E" w:rsidRDefault="008E4653" w:rsidP="002B2343">
      <w:pPr>
        <w:pStyle w:val="Text"/>
      </w:pPr>
      <w:r w:rsidRPr="001A1C6E">
        <w:lastRenderedPageBreak/>
        <w:t>Molnár se otočil a vydal se ústřední chodbou mezi stoly a policemi, u nichž pracovali Rejstříkáři, kteří si ho z uctivosti nevšímali. Nebylo pochyb, že tentýž proslov už si tu vyslechli mnohokrát.</w:t>
      </w:r>
    </w:p>
    <w:p w14:paraId="53584473" w14:textId="77777777" w:rsidR="005645A2" w:rsidRPr="001A1C6E" w:rsidRDefault="00F85FBB" w:rsidP="002B2343">
      <w:pPr>
        <w:pStyle w:val="Text"/>
      </w:pPr>
      <w:r w:rsidRPr="001A1C6E">
        <w:t>„</w:t>
      </w:r>
      <w:r w:rsidR="008E4653" w:rsidRPr="001A1C6E">
        <w:t>Do značné míry,</w:t>
      </w:r>
      <w:r w:rsidRPr="001A1C6E">
        <w:t>“</w:t>
      </w:r>
      <w:r w:rsidR="008E4653" w:rsidRPr="001A1C6E">
        <w:t xml:space="preserve"> pokračoval Molnár, </w:t>
      </w:r>
      <w:r w:rsidRPr="001A1C6E">
        <w:t>„</w:t>
      </w:r>
      <w:r w:rsidR="008E4653" w:rsidRPr="001A1C6E">
        <w:t>se podařilo vytvořit pořádný bordel! Učnice ďCourin, co je to grimoár?</w:t>
      </w:r>
      <w:r w:rsidRPr="001A1C6E">
        <w:t>“</w:t>
      </w:r>
    </w:p>
    <w:p w14:paraId="1D0DA2BB" w14:textId="60DB00B6" w:rsidR="005645A2" w:rsidRPr="001A1C6E" w:rsidRDefault="00F85FBB" w:rsidP="002B2343">
      <w:pPr>
        <w:pStyle w:val="Text"/>
      </w:pPr>
      <w:r w:rsidRPr="001A1C6E">
        <w:t>„</w:t>
      </w:r>
      <w:r w:rsidR="008E4653" w:rsidRPr="001A1C6E">
        <w:t>No,</w:t>
      </w:r>
      <w:r w:rsidRPr="001A1C6E">
        <w:t>“</w:t>
      </w:r>
      <w:r w:rsidR="008E4653" w:rsidRPr="001A1C6E">
        <w:t xml:space="preserve"> začala Yvette, jelikož ji jednoduchost této otázky zdánlivě zaskočila. </w:t>
      </w:r>
      <w:r w:rsidRPr="001A1C6E">
        <w:t>„</w:t>
      </w:r>
      <w:r w:rsidR="008E4653" w:rsidRPr="001A1C6E">
        <w:t>Jak už jste řekl, čarodějovy osobní zápisky. Podrobnosti týkající se kouzel a pokusů</w:t>
      </w:r>
      <w:r w:rsidR="001374A6" w:rsidRPr="001A1C6E">
        <w:t>“</w:t>
      </w:r>
    </w:p>
    <w:p w14:paraId="1FF7506A" w14:textId="66E0044A" w:rsidR="005645A2" w:rsidRPr="001A1C6E" w:rsidRDefault="00F85FBB" w:rsidP="002B2343">
      <w:pPr>
        <w:pStyle w:val="Text"/>
      </w:pPr>
      <w:r w:rsidRPr="001A1C6E">
        <w:t>„</w:t>
      </w:r>
      <w:r w:rsidR="008E4653" w:rsidRPr="001A1C6E">
        <w:t xml:space="preserve">Soupis čarodějových soukromých </w:t>
      </w:r>
      <w:r w:rsidR="008E4653" w:rsidRPr="001A1C6E">
        <w:rPr>
          <w:i/>
        </w:rPr>
        <w:t>posedlosti,</w:t>
      </w:r>
      <w:r w:rsidR="00F37BA2" w:rsidRPr="001A1C6E">
        <w:rPr>
          <w:i/>
        </w:rPr>
        <w:t xml:space="preserve">“ </w:t>
      </w:r>
      <w:r w:rsidR="008E4653" w:rsidRPr="001A1C6E">
        <w:t xml:space="preserve">prohlásil Molnár. </w:t>
      </w:r>
      <w:r w:rsidRPr="001A1C6E">
        <w:t>„</w:t>
      </w:r>
      <w:r w:rsidR="008E4653" w:rsidRPr="001A1C6E">
        <w:t>Taky myslím, pane.</w:t>
      </w:r>
      <w:r w:rsidRPr="001A1C6E">
        <w:t>“</w:t>
      </w:r>
    </w:p>
    <w:p w14:paraId="44CED98F" w14:textId="77777777" w:rsidR="005645A2" w:rsidRPr="001A1C6E" w:rsidRDefault="00F85FBB" w:rsidP="002B2343">
      <w:pPr>
        <w:pStyle w:val="Text"/>
      </w:pPr>
      <w:r w:rsidRPr="001A1C6E">
        <w:t>„</w:t>
      </w:r>
      <w:r w:rsidR="008E4653" w:rsidRPr="001A1C6E">
        <w:t xml:space="preserve">Je mnohem tajnější než jakýkoli deník, každá stránka je namořena skrytou povahou kouzelníka, jeho soukromými démony a nejdivočejšími tužbami. Někteří čarodějové vytvářejí celé sbírky, kdežto jiní píší jednu jedinou knihu, avšak téměř všichni dají před smrtí vzniknout alespoň </w:t>
      </w:r>
      <w:r w:rsidR="008E4653" w:rsidRPr="001A1C6E">
        <w:rPr>
          <w:i/>
        </w:rPr>
        <w:t>něčemu.</w:t>
      </w:r>
      <w:r w:rsidR="008E4653" w:rsidRPr="001A1C6E">
        <w:t xml:space="preserve"> Je pravděpodobné, že až nadejde váš čas, vytvoříte </w:t>
      </w:r>
      <w:r w:rsidR="008E4653" w:rsidRPr="001A1C6E">
        <w:rPr>
          <w:i/>
        </w:rPr>
        <w:t>něco</w:t>
      </w:r>
      <w:r w:rsidR="008E4653" w:rsidRPr="001A1C6E">
        <w:t xml:space="preserve"> i vy čtyři. Někteří z vás už s tím jistě začali.</w:t>
      </w:r>
      <w:r w:rsidRPr="001A1C6E">
        <w:t>“</w:t>
      </w:r>
    </w:p>
    <w:p w14:paraId="294748EE" w14:textId="77777777" w:rsidR="005645A2" w:rsidRPr="001A1C6E" w:rsidRDefault="008E4653" w:rsidP="002B2343">
      <w:pPr>
        <w:pStyle w:val="Text"/>
      </w:pPr>
      <w:r w:rsidRPr="001A1C6E">
        <w:t>László se zamyšleně rozhlédl po ostatních. Měl pár zápisů ze základních cvičení, poznámky o jednoduchých zaklínadlech, která se mu Podařilo zvládnout. Nic takového, kvůli čemu by ho mohli obvinit z vykazování nějaké ctižádosti. Ale Kazimír nebo Yvette? Kdo ví?</w:t>
      </w:r>
    </w:p>
    <w:p w14:paraId="7F2074F9" w14:textId="03478FC6" w:rsidR="005645A2" w:rsidRPr="001A1C6E" w:rsidRDefault="00F85FBB" w:rsidP="002B2343">
      <w:pPr>
        <w:pStyle w:val="Text"/>
      </w:pPr>
      <w:r w:rsidRPr="001A1C6E">
        <w:t>„</w:t>
      </w:r>
      <w:r w:rsidR="008E4653" w:rsidRPr="001A1C6E">
        <w:t>Grimoáry,</w:t>
      </w:r>
      <w:r w:rsidRPr="001A1C6E">
        <w:t>“</w:t>
      </w:r>
      <w:r w:rsidR="008E4653" w:rsidRPr="001A1C6E">
        <w:t xml:space="preserve"> navázal Molnár, </w:t>
      </w:r>
      <w:r w:rsidR="001374A6" w:rsidRPr="001A1C6E">
        <w:t>„</w:t>
      </w:r>
      <w:r w:rsidR="008E4653" w:rsidRPr="001A1C6E">
        <w:t>Jsou přímými svědky veškerých výher a všech zklamání svých tvůrců. Celé roky se povalují v laboratořích a bývají nahodile uloženy v blízkosti nevýslovných sil a vystaveny magickým materiálům a energiím. Jejich stránky jsou prosáklé čarovným prachem a rezidui i záměrně seslanými zaklínadly. Jsou to kouzelné artefakty, které jsou jedinečným způsobem napuštěny tím, co se dá označit jedině za božské šílenství stejných jedinců, jako jste vy. Stejně jako u řady jiných kouzelných artefaktů se u nich vyvinula slabá rádoby inteligence. Svébytný druh omezené prohnanosti, jakou například vaše obyčejná křesla či kameny nebo vypůjčené knihy neoplývají.</w:t>
      </w:r>
    </w:p>
    <w:p w14:paraId="23A77CA3" w14:textId="77777777" w:rsidR="005645A2" w:rsidRPr="001A1C6E" w:rsidRDefault="008E4653" w:rsidP="002B2343">
      <w:pPr>
        <w:pStyle w:val="Text"/>
        <w:rPr>
          <w:i/>
        </w:rPr>
      </w:pPr>
      <w:r w:rsidRPr="001A1C6E">
        <w:t>V jednotlivých případech bývají tyto znaky neškodné. Když však vezmete grimoáry</w:t>
      </w:r>
      <w:r w:rsidR="00F85FBB" w:rsidRPr="001A1C6E">
        <w:t>…</w:t>
      </w:r>
      <w:r w:rsidRPr="001A1C6E">
        <w:t xml:space="preserve"> mocné grimoáry z rukou a myslí mocných </w:t>
      </w:r>
      <w:r w:rsidRPr="001A1C6E">
        <w:lastRenderedPageBreak/>
        <w:t xml:space="preserve">kouzelníků a začnete je skládat k sobě, po stovkách, po tisících, po deseti tisících, po </w:t>
      </w:r>
      <w:r w:rsidRPr="001A1C6E">
        <w:rPr>
          <w:i/>
        </w:rPr>
        <w:t>milionech</w:t>
      </w:r>
      <w:r w:rsidR="00F85FBB" w:rsidRPr="001A1C6E">
        <w:rPr>
          <w:i/>
        </w:rPr>
        <w:t>…“</w:t>
      </w:r>
    </w:p>
    <w:p w14:paraId="0BC098A1" w14:textId="77777777" w:rsidR="005645A2" w:rsidRPr="001A1C6E" w:rsidRDefault="008E4653" w:rsidP="002B2343">
      <w:pPr>
        <w:pStyle w:val="Text"/>
      </w:pPr>
      <w:r w:rsidRPr="001A1C6E">
        <w:t>Molnár kvůli dramatickému účinku opět zvedl ruce ke stropu a poslední slovo už bezmála zařval. Jeho přednáška upustila od suchých káravých tónů a nabyla temné vášně divadelního proslovu. Ať už si pan Molnár myslel o učních, kteří mu byli svěřeni do péče, cokoli, očividně byl zapálený pro svou práci.</w:t>
      </w:r>
    </w:p>
    <w:p w14:paraId="55FCE49F" w14:textId="77777777" w:rsidR="005645A2" w:rsidRPr="001A1C6E" w:rsidRDefault="00F85FBB" w:rsidP="002B2343">
      <w:pPr>
        <w:pStyle w:val="Text"/>
      </w:pPr>
      <w:r w:rsidRPr="001A1C6E">
        <w:t>„</w:t>
      </w:r>
      <w:r w:rsidR="008E4653" w:rsidRPr="001A1C6E">
        <w:t>Potřebujete tlusté zdi,</w:t>
      </w:r>
      <w:r w:rsidRPr="001A1C6E">
        <w:t>“</w:t>
      </w:r>
      <w:r w:rsidR="008E4653" w:rsidRPr="001A1C6E">
        <w:t xml:space="preserve"> pronesl pomalu s nepatrným úsměvem na rtech. </w:t>
      </w:r>
      <w:r w:rsidRPr="001A1C6E">
        <w:t>„</w:t>
      </w:r>
      <w:r w:rsidR="008E4653" w:rsidRPr="001A1C6E">
        <w:t>Tlusté zdi a drsné Knihovníky na jejich obranu. Zavřít na jednom místě miliony grimoárů. Každý z nich představuje zrnko rádoby inteligence, maličkou možnost, kouzelnou částici. Nanoste je k sobě, nacpěte je do knihovny, do polic, a hned máte</w:t>
      </w:r>
      <w:r w:rsidRPr="001A1C6E">
        <w:t>…“</w:t>
      </w:r>
    </w:p>
    <w:p w14:paraId="09DBC77C" w14:textId="77777777" w:rsidR="005645A2" w:rsidRPr="001A1C6E" w:rsidRDefault="00F85FBB" w:rsidP="002B2343">
      <w:pPr>
        <w:pStyle w:val="Text"/>
      </w:pPr>
      <w:r w:rsidRPr="001A1C6E">
        <w:t>„</w:t>
      </w:r>
      <w:r w:rsidR="008E4653" w:rsidRPr="001A1C6E">
        <w:t>Co?</w:t>
      </w:r>
      <w:r w:rsidRPr="001A1C6E">
        <w:t>“</w:t>
      </w:r>
      <w:r w:rsidR="008E4653" w:rsidRPr="001A1C6E">
        <w:t xml:space="preserve"> vyhrkl László, kterého to drama proti jeho vůli zcela pohltilo.</w:t>
      </w:r>
    </w:p>
    <w:p w14:paraId="50F08781" w14:textId="77777777" w:rsidR="005645A2" w:rsidRPr="001A1C6E" w:rsidRDefault="00F85FBB" w:rsidP="002B2343">
      <w:pPr>
        <w:pStyle w:val="Text"/>
      </w:pPr>
      <w:r w:rsidRPr="001A1C6E">
        <w:t>„</w:t>
      </w:r>
      <w:r w:rsidR="008E4653" w:rsidRPr="001A1C6E">
        <w:t>Nikoli mysl,</w:t>
      </w:r>
      <w:r w:rsidRPr="001A1C6E">
        <w:t>“</w:t>
      </w:r>
      <w:r w:rsidR="008E4653" w:rsidRPr="001A1C6E">
        <w:t xml:space="preserve"> dopověděl Molnár a zahleděl se mu do očí jako karnevalový věštec, který se ho k sobě snaží nalákat. </w:t>
      </w:r>
      <w:r w:rsidRPr="001A1C6E">
        <w:t>„</w:t>
      </w:r>
      <w:r w:rsidR="008E4653" w:rsidRPr="001A1C6E">
        <w:t xml:space="preserve">Ne přímo mysl, žádnou soustředěnou inteligenci. Máte džungli! Džungli, jež </w:t>
      </w:r>
      <w:r w:rsidR="008E4653" w:rsidRPr="001A1C6E">
        <w:rPr>
          <w:i/>
        </w:rPr>
        <w:t>sní</w:t>
      </w:r>
      <w:r w:rsidR="008E4653" w:rsidRPr="001A1C6E">
        <w:t xml:space="preserve"> a jejíž sny vytvářejí proudy smrtících podivností. Živoucí knihovnu</w:t>
      </w:r>
      <w:r w:rsidRPr="001A1C6E">
        <w:t>…</w:t>
      </w:r>
      <w:r w:rsidR="008E4653" w:rsidRPr="001A1C6E">
        <w:t xml:space="preserve"> kterou si dovedeme udržet, ale nedokážeme ji ovládnout.</w:t>
      </w:r>
      <w:r w:rsidRPr="001A1C6E">
        <w:t>“</w:t>
      </w:r>
    </w:p>
    <w:p w14:paraId="3C9EFDB4" w14:textId="77777777" w:rsidR="005645A2" w:rsidRPr="001A1C6E" w:rsidRDefault="008E4653" w:rsidP="002B2343">
      <w:pPr>
        <w:pStyle w:val="Text"/>
      </w:pPr>
      <w:r w:rsidRPr="001A1C6E">
        <w:t>Zastavil se vedle nízkého stolku, na němž ležely čtyři vyztužené kožené brašny; v každé z nich byla jedna velká kniha. Ke všem brašnám byly připíchnuty malé stohy ručně psaných poznámek.</w:t>
      </w:r>
    </w:p>
    <w:p w14:paraId="2E820900" w14:textId="77777777" w:rsidR="005645A2" w:rsidRPr="001A1C6E" w:rsidRDefault="00F85FBB" w:rsidP="002B2343">
      <w:pPr>
        <w:pStyle w:val="Text"/>
      </w:pPr>
      <w:r w:rsidRPr="001A1C6E">
        <w:t>„</w:t>
      </w:r>
      <w:r w:rsidR="008E4653" w:rsidRPr="001A1C6E">
        <w:t>Takto rozlehlá a obsáhlá sbírka thaumaturgických znalostí,</w:t>
      </w:r>
      <w:r w:rsidRPr="001A1C6E">
        <w:t>“</w:t>
      </w:r>
      <w:r w:rsidR="008E4653" w:rsidRPr="001A1C6E">
        <w:t xml:space="preserve"> prohlásil Molnár, </w:t>
      </w:r>
      <w:r w:rsidRPr="001A1C6E">
        <w:t>„</w:t>
      </w:r>
      <w:r w:rsidR="008E4653" w:rsidRPr="001A1C6E">
        <w:t xml:space="preserve">je příliš, přespříliš užitečná věc na to, abychom se jí vzdali jen kvůli tomu, že se z ní stala kouzelná </w:t>
      </w:r>
      <w:r w:rsidR="008E4653" w:rsidRPr="001A1C6E">
        <w:rPr>
          <w:i/>
        </w:rPr>
        <w:t>oblast ohrožení,</w:t>
      </w:r>
      <w:r w:rsidR="008E4653" w:rsidRPr="001A1C6E">
        <w:t xml:space="preserve"> zcela schopná zabít každého, kdo do ní vstoupí nepřipraven!</w:t>
      </w:r>
      <w:r w:rsidRPr="001A1C6E">
        <w:t>“</w:t>
      </w:r>
    </w:p>
    <w:p w14:paraId="5CBBB56E" w14:textId="2425B906" w:rsidR="005645A2" w:rsidRPr="001A1C6E" w:rsidRDefault="008E4653" w:rsidP="002B2343">
      <w:pPr>
        <w:pStyle w:val="Text"/>
      </w:pPr>
      <w:r w:rsidRPr="001A1C6E">
        <w:t>László ucítil, jak se z něj náhlý nával veselí zase odplížil. Tohle všechno, i když v ne tak jasné podobě, bylo mezi učni Vznešené univerzity všeobecně známo. Živoucí knihovna byla místo spojené s nadpřirozeném a mírnými hrozbami, ovšem, ale když tak slyšel, jak o ní mlu</w:t>
      </w:r>
      <w:r w:rsidR="00B47D3E">
        <w:t>ví</w:t>
      </w:r>
      <w:r w:rsidRPr="001A1C6E">
        <w:t xml:space="preserve"> Molnár</w:t>
      </w:r>
      <w:r w:rsidR="00F85FBB" w:rsidRPr="001A1C6E">
        <w:t>…</w:t>
      </w:r>
    </w:p>
    <w:p w14:paraId="7FA9E5D2" w14:textId="75FBB222" w:rsidR="005645A2" w:rsidRPr="001A1C6E" w:rsidRDefault="001374A6" w:rsidP="002B2343">
      <w:pPr>
        <w:pStyle w:val="Text"/>
      </w:pPr>
      <w:r w:rsidRPr="001A1C6E">
        <w:t>„</w:t>
      </w:r>
      <w:r w:rsidR="00F85FBB" w:rsidRPr="001A1C6E">
        <w:t>J</w:t>
      </w:r>
      <w:r w:rsidR="008E4653" w:rsidRPr="001A1C6E">
        <w:t>akožto učňové už jste po několik let těžili z výhod knihovny.</w:t>
      </w:r>
      <w:r w:rsidR="00F85FBB" w:rsidRPr="001A1C6E">
        <w:t>“</w:t>
      </w:r>
      <w:r w:rsidR="008E4653" w:rsidRPr="001A1C6E">
        <w:t xml:space="preserve"> Molnár se usmál a oprášil z kyrysu svého knihovnického brnění imaginární špetku prachu. </w:t>
      </w:r>
      <w:r w:rsidR="00F85FBB" w:rsidRPr="001A1C6E">
        <w:t>„</w:t>
      </w:r>
      <w:r w:rsidR="008E4653" w:rsidRPr="001A1C6E">
        <w:t xml:space="preserve">Podávali jste žádosti o určité svazky a čekali jste dny nebo týdny, než se je pracovníkům knihovny podařilo </w:t>
      </w:r>
      <w:r w:rsidR="008E4653" w:rsidRPr="001A1C6E">
        <w:lastRenderedPageBreak/>
        <w:t>vynést. A zkoumali jste je v naprostém pohodlí čítáren, protože jakmile se podaří dostat grimoár z nitra Živoucí knihovny, stane se z něj prostě jen další obyčejná kniha.</w:t>
      </w:r>
    </w:p>
    <w:p w14:paraId="5F43C2F6" w14:textId="77777777" w:rsidR="005645A2" w:rsidRPr="001A1C6E" w:rsidRDefault="008E4653" w:rsidP="002B2343">
      <w:pPr>
        <w:pStyle w:val="Text"/>
      </w:pPr>
      <w:r w:rsidRPr="001A1C6E">
        <w:t xml:space="preserve">Vedení univerzity v rámci svých chvályhodných zásad vydalo výnos, že všichni kouzelničtí učni se musí naučit </w:t>
      </w:r>
      <w:r w:rsidRPr="001A1C6E">
        <w:rPr>
          <w:i/>
        </w:rPr>
        <w:t>vážit si</w:t>
      </w:r>
      <w:r w:rsidRPr="001A1C6E">
        <w:t xml:space="preserve"> obětí, které pracovníci knihovny přinášejí, aby nám zpřístupnili její pozoruhodné zdroje. Než budete moci přejít k pokročilejšímu učivu posledních ročníků, musíte alespoň jednou vstoupit do Živoucí knihovny a pomoci s navrácením některého svazku na jeho pravé místo ve sbírce. To je celé. Takový je rozsah vaší zkoušky na konci pátého ročníku. Na stole vedle mě vidíte čtyři knihy v ochranných brašnách. Každý si jednu vezměte a dávejte na ni pozor. Dokud ty brašny nebudou prázdné, vaše kariéra na Vznešené univerzitě bude viset na vlásku.</w:t>
      </w:r>
      <w:r w:rsidR="00F85FBB" w:rsidRPr="001A1C6E">
        <w:t>“</w:t>
      </w:r>
    </w:p>
    <w:p w14:paraId="5AFAAFAA" w14:textId="77777777" w:rsidR="005645A2" w:rsidRPr="001A1C6E" w:rsidRDefault="008E4653" w:rsidP="002B2343">
      <w:pPr>
        <w:pStyle w:val="Text"/>
      </w:pPr>
      <w:r w:rsidRPr="001A1C6E">
        <w:t>Nep jim rozdal po brašně. Jakmile ji dostal i László, prohlédl si malinký stoh lístečků, jenž k ní byl připíchnutý. Byly popsány několika různýma rukama a stálo na nich, že naposledy si knihu vypůjčil nějaký učeň ze třetího ročníku, kterého neznal, a následoval popis jejího lovu prokládaný odkazy na jednotlivá oddělení knihovny, zašifrovanými větami a řadou sdělení, jimž László ani nerozuměl.</w:t>
      </w:r>
    </w:p>
    <w:p w14:paraId="1962D744" w14:textId="77777777" w:rsidR="005645A2" w:rsidRPr="001A1C6E" w:rsidRDefault="00F85FBB" w:rsidP="002B2343">
      <w:pPr>
        <w:pStyle w:val="Text"/>
      </w:pPr>
      <w:r w:rsidRPr="001A1C6E">
        <w:t>„</w:t>
      </w:r>
      <w:r w:rsidR="008E4653" w:rsidRPr="001A1C6E">
        <w:t>Tato knihovna je tak složitá,</w:t>
      </w:r>
      <w:r w:rsidRPr="001A1C6E">
        <w:t>“</w:t>
      </w:r>
      <w:r w:rsidR="008E4653" w:rsidRPr="001A1C6E">
        <w:t xml:space="preserve"> pronesl Molnár, </w:t>
      </w:r>
      <w:r w:rsidRPr="001A1C6E">
        <w:t>„</w:t>
      </w:r>
      <w:r w:rsidR="008E4653" w:rsidRPr="001A1C6E">
        <w:t>a stala se svým způsobem tak prapodivnou, že stálý dohled nad knihami se v průběhu staletí ukázal jako neúčelný. Spoléháme na to, že nám rejstříková zaklínadla, mocné postupy našich nanejvýš propracovaných kouzel, sdělují informace, o které se pak starají Rejstříkáři. Na základě těchto informací plánujeme výpravy a mapujeme nejlepší cesty pro vyzvednutí daného díla z police i pro jeho navrácení.</w:t>
      </w:r>
      <w:r w:rsidRPr="001A1C6E">
        <w:t>“</w:t>
      </w:r>
    </w:p>
    <w:p w14:paraId="6B2CB0AD" w14:textId="77777777" w:rsidR="005645A2" w:rsidRPr="001A1C6E" w:rsidRDefault="00F85FBB" w:rsidP="002B2343">
      <w:pPr>
        <w:pStyle w:val="Text"/>
      </w:pPr>
      <w:r w:rsidRPr="001A1C6E">
        <w:t>„</w:t>
      </w:r>
      <w:r w:rsidR="008E4653" w:rsidRPr="001A1C6E">
        <w:t>Mistře Molnáre, promiňte, pane,</w:t>
      </w:r>
      <w:r w:rsidRPr="001A1C6E">
        <w:t>“</w:t>
      </w:r>
      <w:r w:rsidR="008E4653" w:rsidRPr="001A1C6E">
        <w:t xml:space="preserve"> ozval se Kazimír. </w:t>
      </w:r>
      <w:r w:rsidRPr="001A1C6E">
        <w:t>„</w:t>
      </w:r>
      <w:r w:rsidR="008E4653" w:rsidRPr="001A1C6E">
        <w:t>Támhleto je ohnisko pro rejstříková kouzla?</w:t>
      </w:r>
      <w:r w:rsidRPr="001A1C6E">
        <w:t>“</w:t>
      </w:r>
    </w:p>
    <w:p w14:paraId="3D73B084" w14:textId="77777777" w:rsidR="005645A2" w:rsidRPr="001A1C6E" w:rsidRDefault="008E4653" w:rsidP="002B2343">
      <w:pPr>
        <w:pStyle w:val="Text"/>
      </w:pPr>
      <w:r w:rsidRPr="001A1C6E">
        <w:t>László se zadíval podle Kazimírovy namířené ruky a zahlédl v hlubším výklenku za jednou ze zbrojnic u stěn zapuštěný sloup z černého skla, za nímž sílilo a sláblo jemně tepající modré světlo.</w:t>
      </w:r>
    </w:p>
    <w:p w14:paraId="1F821029" w14:textId="77777777" w:rsidR="005645A2" w:rsidRPr="001A1C6E" w:rsidRDefault="00F85FBB" w:rsidP="002B2343">
      <w:pPr>
        <w:pStyle w:val="Text"/>
      </w:pPr>
      <w:r w:rsidRPr="001A1C6E">
        <w:t>„</w:t>
      </w:r>
      <w:r w:rsidR="008E4653" w:rsidRPr="001A1C6E">
        <w:t>Přesně tak,</w:t>
      </w:r>
      <w:r w:rsidRPr="001A1C6E">
        <w:t>“</w:t>
      </w:r>
      <w:r w:rsidR="008E4653" w:rsidRPr="001A1C6E">
        <w:t xml:space="preserve"> přisvědčil Molnár. </w:t>
      </w:r>
      <w:r w:rsidRPr="001A1C6E">
        <w:t>„</w:t>
      </w:r>
      <w:r w:rsidR="008E4653" w:rsidRPr="001A1C6E">
        <w:t>Buď jsi potěšitelným způsobem využil přípravných materiálů, nebo jsi to úspěšně uhodl.</w:t>
      </w:r>
      <w:r w:rsidRPr="001A1C6E">
        <w:t>“</w:t>
      </w:r>
    </w:p>
    <w:p w14:paraId="49E3DA0C" w14:textId="6D58CA13" w:rsidR="005645A2" w:rsidRPr="001A1C6E" w:rsidRDefault="00F85FBB" w:rsidP="002B2343">
      <w:pPr>
        <w:pStyle w:val="Text"/>
      </w:pPr>
      <w:r w:rsidRPr="001A1C6E">
        <w:lastRenderedPageBreak/>
        <w:t>„</w:t>
      </w:r>
      <w:r w:rsidR="008E4653" w:rsidRPr="001A1C6E">
        <w:t>Jde, no, o něco jako můj osobní zájem.</w:t>
      </w:r>
      <w:r w:rsidRPr="001A1C6E">
        <w:t>“</w:t>
      </w:r>
      <w:r w:rsidR="008E4653" w:rsidRPr="001A1C6E">
        <w:t xml:space="preserve"> Kazimír si hmátl do váčku u opasku a vyňal z něj tlustý trojhranný křišťál, vyhlížející jako hranol s mléčně bílým středem. </w:t>
      </w:r>
      <w:r w:rsidRPr="001A1C6E">
        <w:t>„</w:t>
      </w:r>
      <w:r w:rsidR="008E4653" w:rsidRPr="001A1C6E">
        <w:t>Nemohl bych to nechat u ohniska, zatímco budeme mezi policemi? Je to jen dojmové zařízení. Poskytne mi aspoň základní představu, jak fungují rejstříková zaklínadla. Moje rodina vlastní obrovskou knihovnu, samozřejmě ne čarovnou, ale kdyby se mi podařilo vytvořit kouzla k jejímu utřídění</w:t>
      </w:r>
      <w:r w:rsidR="001374A6" w:rsidRPr="001A1C6E">
        <w:t>“</w:t>
      </w:r>
    </w:p>
    <w:p w14:paraId="7F64A4F2" w14:textId="77777777" w:rsidR="005645A2" w:rsidRPr="001A1C6E" w:rsidRDefault="00F85FBB" w:rsidP="002B2343">
      <w:pPr>
        <w:pStyle w:val="Text"/>
      </w:pPr>
      <w:r w:rsidRPr="001A1C6E">
        <w:t>„</w:t>
      </w:r>
      <w:r w:rsidR="008E4653" w:rsidRPr="001A1C6E">
        <w:t>Ctižádost spjatá s leností,</w:t>
      </w:r>
      <w:r w:rsidRPr="001A1C6E">
        <w:t>“</w:t>
      </w:r>
      <w:r w:rsidR="008E4653" w:rsidRPr="001A1C6E">
        <w:t xml:space="preserve"> uťal ho Molnár. </w:t>
      </w:r>
      <w:r w:rsidRPr="001A1C6E">
        <w:t>„</w:t>
      </w:r>
      <w:r w:rsidR="008E4653" w:rsidRPr="001A1C6E">
        <w:t>Ať mi nikdo netvrdí že nepřemýšlíš jako pravý kouzelník, učni Vráno.</w:t>
      </w:r>
      <w:r w:rsidRPr="001A1C6E">
        <w:t>“</w:t>
      </w:r>
    </w:p>
    <w:p w14:paraId="0D220D27" w14:textId="77777777" w:rsidR="005645A2" w:rsidRPr="001A1C6E" w:rsidRDefault="00F85FBB" w:rsidP="002B2343">
      <w:pPr>
        <w:pStyle w:val="Text"/>
      </w:pPr>
      <w:r w:rsidRPr="001A1C6E">
        <w:t>„</w:t>
      </w:r>
      <w:r w:rsidR="008E4653" w:rsidRPr="001A1C6E">
        <w:t>Ani se tím nebudu muset zabývat, když budeme uvnitř, pane. Postará se to o sebe samo a cestou ven si to zase vyzvednu.</w:t>
      </w:r>
      <w:r w:rsidRPr="001A1C6E">
        <w:t>“</w:t>
      </w:r>
      <w:r w:rsidR="008E4653" w:rsidRPr="001A1C6E">
        <w:t xml:space="preserve"> Kazimír to podával, jak László viděl, s veškerou podlézavostí, kterou ze sebe vymáčkl.</w:t>
      </w:r>
    </w:p>
    <w:p w14:paraId="3A439216" w14:textId="77777777" w:rsidR="005645A2" w:rsidRPr="001A1C6E" w:rsidRDefault="008E4653" w:rsidP="002B2343">
      <w:pPr>
        <w:pStyle w:val="Text"/>
      </w:pPr>
      <w:r w:rsidRPr="001A1C6E">
        <w:t>O čem to ale mluví? Vlastní projekt? Rodinná knihovna? S něčím takovým se mu Kaz v životě nesvěřil. Přestože byli původem z velice odlišných světů, jako spolubydlící spolu vždycky vycházeli skvěle a László měl za to, že před sebou nemají tajemství. Kde k tomu přišel?</w:t>
      </w:r>
    </w:p>
    <w:p w14:paraId="21569AD6" w14:textId="77777777" w:rsidR="005645A2" w:rsidRPr="001A1C6E" w:rsidRDefault="00F85FBB" w:rsidP="002B2343">
      <w:pPr>
        <w:pStyle w:val="Text"/>
      </w:pPr>
      <w:r w:rsidRPr="001A1C6E">
        <w:t>„</w:t>
      </w:r>
      <w:r w:rsidR="008E4653" w:rsidRPr="001A1C6E">
        <w:t>Jistě, Vráno,</w:t>
      </w:r>
      <w:r w:rsidRPr="001A1C6E">
        <w:t>“</w:t>
      </w:r>
      <w:r w:rsidR="008E4653" w:rsidRPr="001A1C6E">
        <w:t xml:space="preserve"> přitakal pan Molnár. </w:t>
      </w:r>
      <w:r w:rsidRPr="001A1C6E">
        <w:t>„</w:t>
      </w:r>
      <w:r w:rsidR="008E4653" w:rsidRPr="001A1C6E">
        <w:t xml:space="preserve">Konec konců musíme vyvíjet určité snahy, abychom ta zaklínadla udrželi, a celý dnešní den je </w:t>
      </w:r>
      <w:r w:rsidR="008E4653" w:rsidRPr="001A1C6E">
        <w:rPr>
          <w:i/>
        </w:rPr>
        <w:t>zaměřen</w:t>
      </w:r>
      <w:r w:rsidR="008E4653" w:rsidRPr="001A1C6E">
        <w:t xml:space="preserve"> na to, abyste ocenili naši práci.</w:t>
      </w:r>
      <w:r w:rsidRPr="001A1C6E">
        <w:t>“</w:t>
      </w:r>
    </w:p>
    <w:p w14:paraId="65E51FF3" w14:textId="477FEF68" w:rsidR="005645A2" w:rsidRPr="001A1C6E" w:rsidRDefault="008E4653" w:rsidP="002B2343">
      <w:pPr>
        <w:pStyle w:val="Text"/>
      </w:pPr>
      <w:r w:rsidRPr="001A1C6E">
        <w:t xml:space="preserve">Zatímco Kazimír odběhl položit drobné zařízení kousek od skleněného sloupu, Molnár pokynul ostatním k bráně do vnitřní části mantikořího rejstříku. Byla stejně vysoká a široká jako brána, jíž vešli, ale byla i pochmurněji praktická </w:t>
      </w:r>
      <w:r w:rsidR="00F85FBB" w:rsidRPr="001A1C6E">
        <w:t>–</w:t>
      </w:r>
      <w:r w:rsidRPr="001A1C6E">
        <w:t xml:space="preserve"> tvořil ji starý tmavý kov, pokrytý geometrickými vzory a ochrannými runami.</w:t>
      </w:r>
    </w:p>
    <w:p w14:paraId="557240B2" w14:textId="77777777" w:rsidR="005645A2" w:rsidRPr="001A1C6E" w:rsidRDefault="00F85FBB" w:rsidP="002B2343">
      <w:pPr>
        <w:pStyle w:val="Text"/>
      </w:pPr>
      <w:r w:rsidRPr="001A1C6E">
        <w:t>„</w:t>
      </w:r>
      <w:r w:rsidR="008E4653" w:rsidRPr="001A1C6E">
        <w:t>Bránu k policím,</w:t>
      </w:r>
      <w:r w:rsidRPr="001A1C6E">
        <w:t>“</w:t>
      </w:r>
      <w:r w:rsidR="008E4653" w:rsidRPr="001A1C6E">
        <w:t xml:space="preserve"> prohlásil Molnár, </w:t>
      </w:r>
      <w:r w:rsidRPr="001A1C6E">
        <w:t>„</w:t>
      </w:r>
      <w:r w:rsidR="008E4653" w:rsidRPr="001A1C6E">
        <w:t>lze otevřít pouze pomocí osobních klíčů dvou Knihovníků. Pro dnešek budu jedním z vašich průvodců já a ten druhý</w:t>
      </w:r>
      <w:r w:rsidRPr="001A1C6E">
        <w:t>…</w:t>
      </w:r>
      <w:r w:rsidR="008E4653" w:rsidRPr="001A1C6E">
        <w:t xml:space="preserve"> ten druhý by tu měl být co </w:t>
      </w:r>
      <w:r w:rsidRPr="001A1C6E">
        <w:t>–“</w:t>
      </w:r>
    </w:p>
    <w:p w14:paraId="32DE0FF5" w14:textId="77777777" w:rsidR="005645A2" w:rsidRPr="001A1C6E" w:rsidRDefault="00F85FBB" w:rsidP="002B2343">
      <w:pPr>
        <w:pStyle w:val="Text"/>
      </w:pPr>
      <w:r w:rsidRPr="001A1C6E">
        <w:t>„</w:t>
      </w:r>
      <w:r w:rsidR="008E4653" w:rsidRPr="001A1C6E">
        <w:t>Jsem tu, mistře Knihovníku.</w:t>
      </w:r>
      <w:r w:rsidRPr="001A1C6E">
        <w:t>“</w:t>
      </w:r>
    </w:p>
    <w:p w14:paraId="428986A2" w14:textId="095B3499" w:rsidR="005645A2" w:rsidRPr="001A1C6E" w:rsidRDefault="008E4653" w:rsidP="002B2343">
      <w:pPr>
        <w:pStyle w:val="Text"/>
      </w:pPr>
      <w:r w:rsidRPr="001A1C6E">
        <w:t xml:space="preserve">V oblíbených představách (které se až do této chvíle týkaly i Lászla) vypadaly Knihovnice jako mrštné a pohledné válečnické panny z nějaké barbarské legendy. Žena, jež se k nim nyní hnala prostorami mantikořího rejstříku, byla malá, sotva o něco vyšší než Yvette, hřmotná jako betonový čajník a oplývala širokými boky a prackami jako kovář. Medově zbarvené vlasy měla spletené do krátkého copu a přes černou knihovnickou zbroj se jí táhl neobvyklý </w:t>
      </w:r>
      <w:r w:rsidRPr="001A1C6E">
        <w:lastRenderedPageBreak/>
        <w:t>postroj, ze kterého jí na zádech visely dva zkřížené meče. Buclatou tvář, stejně jako tu Molnárovu, brázdila spousta jizev a László už se díky své zálibě v soubojích dozvěděl dost na to, aby poznal, že někoho takového by si jaktěživ nepřál naštvat.</w:t>
      </w:r>
    </w:p>
    <w:p w14:paraId="1436AD81" w14:textId="77777777" w:rsidR="005645A2" w:rsidRPr="001A1C6E" w:rsidRDefault="00F85FBB" w:rsidP="002B2343">
      <w:pPr>
        <w:pStyle w:val="Text"/>
      </w:pPr>
      <w:r w:rsidRPr="001A1C6E">
        <w:t>„</w:t>
      </w:r>
      <w:r w:rsidR="008E4653" w:rsidRPr="001A1C6E">
        <w:t>Učňové,</w:t>
      </w:r>
      <w:r w:rsidRPr="001A1C6E">
        <w:t>“</w:t>
      </w:r>
      <w:r w:rsidR="008E4653" w:rsidRPr="001A1C6E">
        <w:t xml:space="preserve"> řekl Molnár, </w:t>
      </w:r>
      <w:r w:rsidRPr="001A1C6E">
        <w:t>„</w:t>
      </w:r>
      <w:r w:rsidR="008E4653" w:rsidRPr="001A1C6E">
        <w:t>dovolte, abych vám představil Mečovou Knihovnici Astrizu Mezaros.</w:t>
      </w:r>
      <w:r w:rsidRPr="001A1C6E">
        <w:t>“</w:t>
      </w:r>
    </w:p>
    <w:p w14:paraId="1BEBD4A0" w14:textId="77777777" w:rsidR="005645A2" w:rsidRPr="001A1C6E" w:rsidRDefault="008E4653" w:rsidP="002B2343">
      <w:pPr>
        <w:pStyle w:val="Text"/>
      </w:pPr>
      <w:r w:rsidRPr="001A1C6E">
        <w:t>Když kolem něj prošla, všiml si László hned dvou věcí. Zaprvé, ten její zvláštní postroj nedržel pouze meče, ale i velkou knihu, již měla bezpečně připnutou na bedrech pod pochvami. Zadruhé, železnou rukavicí na levačce jí prosakovalo velké množství čerstvé krve.</w:t>
      </w:r>
    </w:p>
    <w:p w14:paraId="584798B2" w14:textId="58F55709" w:rsidR="005645A2" w:rsidRPr="001A1C6E" w:rsidRDefault="005645A2" w:rsidP="002B2343">
      <w:pPr>
        <w:pStyle w:val="Text"/>
      </w:pPr>
      <w:r w:rsidRPr="001A1C6E">
        <w:t>„</w:t>
      </w:r>
      <w:r w:rsidR="008E4653" w:rsidRPr="001A1C6E">
        <w:t>Omlouvám se za to zpoždění,</w:t>
      </w:r>
      <w:r w:rsidR="00F85FBB" w:rsidRPr="001A1C6E">
        <w:t>“</w:t>
      </w:r>
      <w:r w:rsidR="008E4653" w:rsidRPr="001A1C6E">
        <w:t xml:space="preserve"> prohodila Mezaros. </w:t>
      </w:r>
      <w:r w:rsidR="00F85FBB" w:rsidRPr="001A1C6E">
        <w:t>„</w:t>
      </w:r>
      <w:r w:rsidR="008E4653" w:rsidRPr="001A1C6E">
        <w:t>Jdu z ošetřovn</w:t>
      </w:r>
      <w:r w:rsidR="00F85FBB" w:rsidRPr="001A1C6E">
        <w:t>y –“</w:t>
      </w:r>
    </w:p>
    <w:p w14:paraId="1913850B" w14:textId="3ECBB2A1" w:rsidR="005645A2" w:rsidRPr="001A1C6E" w:rsidRDefault="00F85FBB" w:rsidP="002B2343">
      <w:pPr>
        <w:pStyle w:val="Text"/>
      </w:pPr>
      <w:r w:rsidRPr="001A1C6E">
        <w:t>„</w:t>
      </w:r>
      <w:r w:rsidR="008E4653" w:rsidRPr="001A1C6E">
        <w:t>Vidím,</w:t>
      </w:r>
      <w:r w:rsidRPr="001A1C6E">
        <w:t>“</w:t>
      </w:r>
      <w:r w:rsidR="008E4653" w:rsidRPr="001A1C6E">
        <w:t xml:space="preserve"> opáčil Molnár, </w:t>
      </w:r>
      <w:r w:rsidRPr="001A1C6E">
        <w:t>„</w:t>
      </w:r>
      <w:r w:rsidR="008E4653" w:rsidRPr="001A1C6E">
        <w:t>a jste</w:t>
      </w:r>
      <w:r w:rsidR="001374A6" w:rsidRPr="001A1C6E">
        <w:t>“</w:t>
      </w:r>
    </w:p>
    <w:p w14:paraId="5C28559A" w14:textId="77777777" w:rsidR="005645A2" w:rsidRPr="001A1C6E" w:rsidRDefault="00F85FBB" w:rsidP="002B2343">
      <w:pPr>
        <w:pStyle w:val="Text"/>
      </w:pPr>
      <w:r w:rsidRPr="001A1C6E">
        <w:t>„</w:t>
      </w:r>
      <w:r w:rsidR="008E4653" w:rsidRPr="001A1C6E">
        <w:t>Jo, jsem v pořádku. Já tu ránu neschytala. To ten malej Selucas z ranní skupiny.</w:t>
      </w:r>
      <w:r w:rsidRPr="001A1C6E">
        <w:t>“</w:t>
      </w:r>
    </w:p>
    <w:p w14:paraId="3A55D8F5" w14:textId="77777777" w:rsidR="005645A2" w:rsidRPr="001A1C6E" w:rsidRDefault="00F85FBB" w:rsidP="002B2343">
      <w:pPr>
        <w:pStyle w:val="Text"/>
      </w:pPr>
      <w:r w:rsidRPr="001A1C6E">
        <w:t>„</w:t>
      </w:r>
      <w:r w:rsidR="008E4653" w:rsidRPr="001A1C6E">
        <w:t>Áááách. A uzdraví se?</w:t>
      </w:r>
      <w:r w:rsidRPr="001A1C6E">
        <w:t>“</w:t>
      </w:r>
    </w:p>
    <w:p w14:paraId="5CA0724A" w14:textId="77777777" w:rsidR="005645A2" w:rsidRPr="001A1C6E" w:rsidRDefault="00F85FBB" w:rsidP="002B2343">
      <w:pPr>
        <w:pStyle w:val="Text"/>
      </w:pPr>
      <w:r w:rsidRPr="001A1C6E">
        <w:t>„</w:t>
      </w:r>
      <w:r w:rsidR="008E4653" w:rsidRPr="001A1C6E">
        <w:t>Za pár týdnů.</w:t>
      </w:r>
      <w:r w:rsidRPr="001A1C6E">
        <w:t>“</w:t>
      </w:r>
      <w:r w:rsidR="008E4653" w:rsidRPr="001A1C6E">
        <w:t xml:space="preserve"> Mezaros přejela očima po čtveřici učňů a zašklebila Se. </w:t>
      </w:r>
      <w:r w:rsidRPr="001A1C6E">
        <w:t>„</w:t>
      </w:r>
      <w:r w:rsidR="008E4653" w:rsidRPr="001A1C6E">
        <w:t>Zasloužil si postup do vyššího ročníku pěkně drsným způsobem, to vám teda řeknu.</w:t>
      </w:r>
      <w:r w:rsidRPr="001A1C6E">
        <w:t>“</w:t>
      </w:r>
    </w:p>
    <w:p w14:paraId="32C63B6D" w14:textId="77777777" w:rsidR="005645A2" w:rsidRPr="001A1C6E" w:rsidRDefault="00F85FBB" w:rsidP="002B2343">
      <w:pPr>
        <w:pStyle w:val="Text"/>
      </w:pPr>
      <w:r w:rsidRPr="001A1C6E">
        <w:t>„</w:t>
      </w:r>
      <w:r w:rsidR="008E4653" w:rsidRPr="001A1C6E">
        <w:t>Inu, už jsem je poučil,</w:t>
      </w:r>
      <w:r w:rsidRPr="001A1C6E">
        <w:t>“</w:t>
      </w:r>
      <w:r w:rsidR="008E4653" w:rsidRPr="001A1C6E">
        <w:t xml:space="preserve"> prohlásil Molnár. </w:t>
      </w:r>
      <w:r w:rsidRPr="001A1C6E">
        <w:t>„</w:t>
      </w:r>
      <w:r w:rsidR="008E4653" w:rsidRPr="001A1C6E">
        <w:t>Pokračujme.</w:t>
      </w:r>
      <w:r w:rsidRPr="001A1C6E">
        <w:t>“</w:t>
      </w:r>
    </w:p>
    <w:p w14:paraId="46A3868D" w14:textId="77777777" w:rsidR="005645A2" w:rsidRPr="001A1C6E" w:rsidRDefault="00F85FBB" w:rsidP="002B2343">
      <w:pPr>
        <w:pStyle w:val="Text"/>
      </w:pPr>
      <w:r w:rsidRPr="001A1C6E">
        <w:t>„</w:t>
      </w:r>
      <w:r w:rsidR="008E4653" w:rsidRPr="001A1C6E">
        <w:t>Jdeme na to.</w:t>
      </w:r>
      <w:r w:rsidRPr="001A1C6E">
        <w:t>“</w:t>
      </w:r>
      <w:r w:rsidR="008E4653" w:rsidRPr="001A1C6E">
        <w:t xml:space="preserve"> Mezaros si zašátrala pod kyrysem a vytáhla řetízek s klíčem. Molnár učinil totéž a pak se oba Knihovníci postavili vedle vnitřní brány. Zdi se před nimi jaksi zčeřily a tam, kde byly ještě před chvílí holé kameny, se objevily malé klíčové dírky.</w:t>
      </w:r>
    </w:p>
    <w:p w14:paraId="3D4D0754" w14:textId="77777777" w:rsidR="005645A2" w:rsidRPr="001A1C6E" w:rsidRDefault="00F85FBB" w:rsidP="002B2343">
      <w:pPr>
        <w:pStyle w:val="Text"/>
      </w:pPr>
      <w:r w:rsidRPr="001A1C6E">
        <w:t>„</w:t>
      </w:r>
      <w:r w:rsidR="008E4653" w:rsidRPr="001A1C6E">
        <w:t>Otevírám,</w:t>
      </w:r>
      <w:r w:rsidRPr="001A1C6E">
        <w:t>“</w:t>
      </w:r>
      <w:r w:rsidR="008E4653" w:rsidRPr="001A1C6E">
        <w:t xml:space="preserve"> zařval mistr Molnár.</w:t>
      </w:r>
    </w:p>
    <w:p w14:paraId="1F4A4E43" w14:textId="77777777" w:rsidR="005645A2" w:rsidRPr="001A1C6E" w:rsidRDefault="00F85FBB" w:rsidP="002B2343">
      <w:pPr>
        <w:pStyle w:val="Text"/>
      </w:pPr>
      <w:r w:rsidRPr="001A1C6E">
        <w:t>„</w:t>
      </w:r>
      <w:r w:rsidR="008E4653" w:rsidRPr="001A1C6E">
        <w:t>Otevírá,</w:t>
      </w:r>
      <w:r w:rsidRPr="001A1C6E">
        <w:t>“</w:t>
      </w:r>
      <w:r w:rsidR="008E4653" w:rsidRPr="001A1C6E">
        <w:t xml:space="preserve"> ozval se sbor Rejstříkářů. Všichni upustili od toho, co zrovna dělali, a obrátili se k vnitřní bráně. Jedna žena v modrém hávu odkvapila ke dveřím na chodbu, zkontrolovala je a zahulákala: </w:t>
      </w:r>
      <w:r w:rsidRPr="001A1C6E">
        <w:t>„</w:t>
      </w:r>
      <w:r w:rsidR="008E4653" w:rsidRPr="001A1C6E">
        <w:t>Mantikoří brána je zajištěná!</w:t>
      </w:r>
      <w:r w:rsidRPr="001A1C6E">
        <w:t>“</w:t>
      </w:r>
    </w:p>
    <w:p w14:paraId="2B2FCB71" w14:textId="77777777" w:rsidR="005645A2" w:rsidRPr="001A1C6E" w:rsidRDefault="00F85FBB" w:rsidP="002B2343">
      <w:pPr>
        <w:pStyle w:val="Text"/>
      </w:pPr>
      <w:r w:rsidRPr="001A1C6E">
        <w:t>„</w:t>
      </w:r>
      <w:r w:rsidR="008E4653" w:rsidRPr="001A1C6E">
        <w:t>Otevírám,</w:t>
      </w:r>
      <w:r w:rsidRPr="001A1C6E">
        <w:t>“</w:t>
      </w:r>
      <w:r w:rsidR="008E4653" w:rsidRPr="001A1C6E">
        <w:t xml:space="preserve"> zopakoval Molnár. </w:t>
      </w:r>
      <w:r w:rsidRPr="001A1C6E">
        <w:t>„</w:t>
      </w:r>
      <w:r w:rsidR="008E4653" w:rsidRPr="001A1C6E">
        <w:t xml:space="preserve">Na tři. Raz, dva </w:t>
      </w:r>
      <w:r w:rsidRPr="001A1C6E">
        <w:t>–“</w:t>
      </w:r>
    </w:p>
    <w:p w14:paraId="58B2C569" w14:textId="77777777" w:rsidR="005645A2" w:rsidRPr="001A1C6E" w:rsidRDefault="008E4653" w:rsidP="002B2343">
      <w:pPr>
        <w:pStyle w:val="Text"/>
      </w:pPr>
      <w:r w:rsidRPr="001A1C6E">
        <w:t>Knihovníci zasunuli klíče a současně jimi pootočili. Vnitřní brána se otevřela stejně jako ta vnější a odhalila jim prázdnou místnost s kovovými stěnami, osvětlenou jantarovými lucernami zasazenými do těžkých železných klecí.</w:t>
      </w:r>
    </w:p>
    <w:p w14:paraId="2719567D" w14:textId="77777777" w:rsidR="005645A2" w:rsidRPr="001A1C6E" w:rsidRDefault="008E4653" w:rsidP="002B2343">
      <w:pPr>
        <w:pStyle w:val="Text"/>
      </w:pPr>
      <w:r w:rsidRPr="001A1C6E">
        <w:lastRenderedPageBreak/>
        <w:t>Mezaros vklouzla do místnosti jako první a zvedla ruku, aby učni ještě nechodili dál. Rychle se rozhlédla, prozkoumala každý coul stěn, podlahy i stropu a pak přikývla.</w:t>
      </w:r>
    </w:p>
    <w:p w14:paraId="481D92DB" w14:textId="77777777" w:rsidR="005645A2" w:rsidRPr="001A1C6E" w:rsidRDefault="00F85FBB" w:rsidP="002B2343">
      <w:pPr>
        <w:pStyle w:val="Text"/>
      </w:pPr>
      <w:r w:rsidRPr="001A1C6E">
        <w:t>„</w:t>
      </w:r>
      <w:r w:rsidR="008E4653" w:rsidRPr="001A1C6E">
        <w:t>Jděte,</w:t>
      </w:r>
      <w:r w:rsidRPr="001A1C6E">
        <w:t>“</w:t>
      </w:r>
      <w:r w:rsidR="008E4653" w:rsidRPr="001A1C6E">
        <w:t xml:space="preserve"> rozkázal Molnár a popohnal učně dovnitř. Luskl prsty, zablýsklo se a v ruce se mu zhmotnila dlouhá vycházková hůl z tmavého leštěného dřeva. Zdobilo ji několik ornamentů, ale na obou koncích byla okovaná železem, a to železo se Lászlovi zdálo pořádně otlučené.</w:t>
      </w:r>
    </w:p>
    <w:p w14:paraId="020A1558" w14:textId="200F285B" w:rsidR="005645A2" w:rsidRPr="001A1C6E" w:rsidRDefault="008E4653" w:rsidP="002B2343">
      <w:pPr>
        <w:pStyle w:val="Text"/>
      </w:pPr>
      <w:r w:rsidRPr="001A1C6E">
        <w:t>Sotva byli všichni v komnatě se železnými stěnami, Molnár mávl rukou nad nikterak zajímavým kusem zd</w:t>
      </w:r>
      <w:r w:rsidR="00B75951" w:rsidRPr="001A1C6E">
        <w:t>i a veřeje se za nimi zabouchly,</w:t>
      </w:r>
      <w:r w:rsidRPr="001A1C6E">
        <w:t xml:space="preserve"> až to zadunělo. Ve zlověstném sledu klapotu a ozvěn se spustily zamykací přístroje.</w:t>
      </w:r>
    </w:p>
    <w:p w14:paraId="32C439AF" w14:textId="062B44D8" w:rsidR="005645A2" w:rsidRPr="001A1C6E" w:rsidRDefault="00F85FBB" w:rsidP="002B2343">
      <w:pPr>
        <w:pStyle w:val="Text"/>
      </w:pPr>
      <w:r w:rsidRPr="001A1C6E">
        <w:t>„</w:t>
      </w:r>
      <w:r w:rsidR="008E4653" w:rsidRPr="001A1C6E">
        <w:t>Promiňte, mistře Molnáre,</w:t>
      </w:r>
      <w:r w:rsidRPr="001A1C6E">
        <w:t>“</w:t>
      </w:r>
      <w:r w:rsidR="008E4653" w:rsidRPr="001A1C6E">
        <w:t xml:space="preserve"> spustil Nep, </w:t>
      </w:r>
      <w:r w:rsidRPr="001A1C6E">
        <w:t>„</w:t>
      </w:r>
      <w:r w:rsidR="008E4653" w:rsidRPr="001A1C6E">
        <w:t>nechci působit váhavě, Protože jsem pevně přesvědčen o své ochotě provést cokoli, co mi dovolí, abych se nemusel vrátit k rodovému řemeslu svého klanu a čistit šupiny, ale chtěl bych se čistě z důvodů vlastní zvědavosti zeptat, jak Velkému nebezpečí tu podle vás budeme přesně vystaveni.</w:t>
      </w:r>
      <w:r w:rsidRPr="001A1C6E">
        <w:t>“</w:t>
      </w:r>
    </w:p>
    <w:p w14:paraId="0E71B18C" w14:textId="37A381D3" w:rsidR="005645A2" w:rsidRPr="001A1C6E" w:rsidRDefault="00F85FBB" w:rsidP="002B2343">
      <w:pPr>
        <w:pStyle w:val="Text"/>
      </w:pPr>
      <w:r w:rsidRPr="001A1C6E">
        <w:t>„</w:t>
      </w:r>
      <w:r w:rsidR="008E4653" w:rsidRPr="001A1C6E">
        <w:t>Dobrá otázka,</w:t>
      </w:r>
      <w:r w:rsidRPr="001A1C6E">
        <w:t>“</w:t>
      </w:r>
      <w:r w:rsidR="008E4653" w:rsidRPr="001A1C6E">
        <w:t xml:space="preserve"> odtušil Molnár vyhýbavě. </w:t>
      </w:r>
      <w:r w:rsidRPr="001A1C6E">
        <w:t>„</w:t>
      </w:r>
      <w:r w:rsidR="008E4653" w:rsidRPr="001A1C6E">
        <w:t>My Knihovníci si j</w:t>
      </w:r>
      <w:r w:rsidR="00B47D3E">
        <w:t>i</w:t>
      </w:r>
      <w:r w:rsidR="008E4653" w:rsidRPr="001A1C6E">
        <w:t xml:space="preserve"> pokládáme den co den více než tisíc let. Astrizo, co byste řekla tomuto dobrému učňovi?</w:t>
      </w:r>
      <w:r w:rsidRPr="001A1C6E">
        <w:t>“</w:t>
      </w:r>
    </w:p>
    <w:p w14:paraId="10938C31" w14:textId="77777777" w:rsidR="005645A2" w:rsidRPr="001A1C6E" w:rsidRDefault="00F85FBB" w:rsidP="002B2343">
      <w:pPr>
        <w:pStyle w:val="Text"/>
      </w:pPr>
      <w:r w:rsidRPr="001A1C6E">
        <w:t>„</w:t>
      </w:r>
      <w:r w:rsidR="008E4653" w:rsidRPr="001A1C6E">
        <w:t>Hlídám učně zhruba tucetkrát do roka,</w:t>
      </w:r>
      <w:r w:rsidRPr="001A1C6E">
        <w:t>“</w:t>
      </w:r>
      <w:r w:rsidR="008E4653" w:rsidRPr="001A1C6E">
        <w:t xml:space="preserve"> odvětila. </w:t>
      </w:r>
      <w:r w:rsidRPr="001A1C6E">
        <w:t>„</w:t>
      </w:r>
      <w:r w:rsidR="008E4653" w:rsidRPr="001A1C6E">
        <w:t>Nejrychlejší výprava, na kterou si vzpomínám, trvala přibližně dvě hodiny. Ta nejdelší jeden a půl dne. Máte jasnou nevýhodu, že nejste vycvičení Knihovníci, a výhodu jednoduše v počtu. Většinu knih vracejí dvojice zkušenejch odborníků.</w:t>
      </w:r>
      <w:r w:rsidRPr="001A1C6E">
        <w:t>“</w:t>
      </w:r>
    </w:p>
    <w:p w14:paraId="64BBAD76" w14:textId="77777777" w:rsidR="005645A2" w:rsidRPr="001A1C6E" w:rsidRDefault="00F85FBB" w:rsidP="002B2343">
      <w:pPr>
        <w:pStyle w:val="Text"/>
      </w:pPr>
      <w:r w:rsidRPr="001A1C6E">
        <w:t>„</w:t>
      </w:r>
      <w:r w:rsidR="008E4653" w:rsidRPr="001A1C6E">
        <w:t>Knihovnice Mezaros,</w:t>
      </w:r>
      <w:r w:rsidRPr="001A1C6E">
        <w:t>“</w:t>
      </w:r>
      <w:r w:rsidR="008E4653" w:rsidRPr="001A1C6E">
        <w:t xml:space="preserve"> prohlásil Nep, </w:t>
      </w:r>
      <w:r w:rsidRPr="001A1C6E">
        <w:t>„</w:t>
      </w:r>
      <w:r w:rsidR="008E4653" w:rsidRPr="001A1C6E">
        <w:t>jsem zcela připraven strávit tu celý týden, když to bude nutné, ale zajímala mě spíše, no, pravděpodobnost, že zkoušku zakončíme v ošetřovně.</w:t>
      </w:r>
      <w:r w:rsidRPr="001A1C6E">
        <w:t>“</w:t>
      </w:r>
    </w:p>
    <w:p w14:paraId="46224C27" w14:textId="77777777" w:rsidR="005645A2" w:rsidRPr="001A1C6E" w:rsidRDefault="00F85FBB" w:rsidP="002B2343">
      <w:pPr>
        <w:pStyle w:val="Text"/>
      </w:pPr>
      <w:r w:rsidRPr="001A1C6E">
        <w:t>„</w:t>
      </w:r>
      <w:r w:rsidR="008E4653" w:rsidRPr="001A1C6E">
        <w:t>Učni Nepřiměřeně Lehkovážný Bronzodrápe,</w:t>
      </w:r>
      <w:r w:rsidRPr="001A1C6E">
        <w:t>“</w:t>
      </w:r>
      <w:r w:rsidR="008E4653" w:rsidRPr="001A1C6E">
        <w:t xml:space="preserve"> odvětila Mezaros, </w:t>
      </w:r>
      <w:r w:rsidRPr="001A1C6E">
        <w:t>„</w:t>
      </w:r>
      <w:r w:rsidR="008E4653" w:rsidRPr="001A1C6E">
        <w:t>budu radši, když mi tady budeš říkat Astrizo. Prokaž mi tu laskavost a já na tebe nebudu volat celým jménem pokaždé, když ti budu muset říct, abys něčemu uskočil.</w:t>
      </w:r>
      <w:r w:rsidRPr="001A1C6E">
        <w:t>“</w:t>
      </w:r>
    </w:p>
    <w:p w14:paraId="59F7692D" w14:textId="77777777" w:rsidR="005645A2" w:rsidRPr="001A1C6E" w:rsidRDefault="00F85FBB" w:rsidP="002B2343">
      <w:pPr>
        <w:pStyle w:val="Text"/>
      </w:pPr>
      <w:r w:rsidRPr="001A1C6E">
        <w:t>„</w:t>
      </w:r>
      <w:r w:rsidR="008E4653" w:rsidRPr="001A1C6E">
        <w:t>Ach, no ovšem. Astrizo.</w:t>
      </w:r>
      <w:r w:rsidRPr="001A1C6E">
        <w:t>“</w:t>
      </w:r>
    </w:p>
    <w:p w14:paraId="4F09E993" w14:textId="77777777" w:rsidR="005645A2" w:rsidRPr="001A1C6E" w:rsidRDefault="00F85FBB" w:rsidP="002B2343">
      <w:pPr>
        <w:pStyle w:val="Text"/>
      </w:pPr>
      <w:r w:rsidRPr="001A1C6E">
        <w:t>„</w:t>
      </w:r>
      <w:r w:rsidR="008E4653" w:rsidRPr="001A1C6E">
        <w:t xml:space="preserve">A pokud jde o to, co se tu stane, no, možná se nestane nic. Možná to bude pěkně drsný. Nikdo pod mým dohledem ještě </w:t>
      </w:r>
      <w:r w:rsidR="008E4653" w:rsidRPr="001A1C6E">
        <w:lastRenderedPageBreak/>
        <w:t>neumřel, ale jednou už to bylo těsný. Hele, sama jsem strávila pár měsíců na ošetřovně. Měla jsem dvakrát zlomenou pravou nohu, dvakrát pravou rukou, jednou levou ruku a už bych se ani nedopočítala, kolikrát jsem přišla s přeraženým nosem.</w:t>
      </w:r>
      <w:r w:rsidRPr="001A1C6E">
        <w:t>“</w:t>
      </w:r>
    </w:p>
    <w:p w14:paraId="33C8B2B0" w14:textId="018257B8" w:rsidR="005645A2" w:rsidRPr="001A1C6E" w:rsidRDefault="00F85FBB" w:rsidP="002B2343">
      <w:pPr>
        <w:pStyle w:val="Text"/>
      </w:pPr>
      <w:r w:rsidRPr="001A1C6E">
        <w:t>„</w:t>
      </w:r>
      <w:r w:rsidR="008E4653" w:rsidRPr="001A1C6E">
        <w:t>Pro nás je to rutina,</w:t>
      </w:r>
      <w:r w:rsidRPr="001A1C6E">
        <w:t>“</w:t>
      </w:r>
      <w:r w:rsidR="008E4653" w:rsidRPr="001A1C6E">
        <w:t xml:space="preserve"> poznamenal Molnár s ponurou hrdostí. </w:t>
      </w:r>
      <w:r w:rsidRPr="001A1C6E">
        <w:t>„</w:t>
      </w:r>
      <w:r w:rsidR="008E4653" w:rsidRPr="001A1C6E">
        <w:t>Já byl dvakrát v kómatu. Měl jsem zlomené obě nohy. Na čtyři měsíce jsem oslepl</w:t>
      </w:r>
      <w:r w:rsidR="001374A6" w:rsidRPr="001A1C6E">
        <w:t>“</w:t>
      </w:r>
    </w:p>
    <w:p w14:paraId="5B0B68F5" w14:textId="77777777" w:rsidR="005645A2" w:rsidRPr="001A1C6E" w:rsidRDefault="00F85FBB" w:rsidP="002B2343">
      <w:pPr>
        <w:pStyle w:val="Text"/>
      </w:pPr>
      <w:r w:rsidRPr="001A1C6E">
        <w:t>„</w:t>
      </w:r>
      <w:r w:rsidR="008E4653" w:rsidRPr="001A1C6E">
        <w:t>U toho jsem byla taky,</w:t>
      </w:r>
      <w:r w:rsidRPr="001A1C6E">
        <w:t>“</w:t>
      </w:r>
      <w:r w:rsidR="008E4653" w:rsidRPr="001A1C6E">
        <w:t xml:space="preserve"> přikývla Astriza.</w:t>
      </w:r>
    </w:p>
    <w:p w14:paraId="72947E53" w14:textId="23AE0C04" w:rsidR="005645A2" w:rsidRPr="001A1C6E" w:rsidRDefault="00F85FBB" w:rsidP="002B2343">
      <w:pPr>
        <w:pStyle w:val="Text"/>
      </w:pPr>
      <w:r w:rsidRPr="001A1C6E">
        <w:t>„</w:t>
      </w:r>
      <w:r w:rsidR="008E4653" w:rsidRPr="001A1C6E">
        <w:t>Vynesla mě ven na ramenou.</w:t>
      </w:r>
      <w:r w:rsidRPr="001A1C6E">
        <w:t>“</w:t>
      </w:r>
      <w:r w:rsidR="008E4653" w:rsidRPr="001A1C6E">
        <w:t xml:space="preserve"> Molnár se rozzářil. </w:t>
      </w:r>
      <w:r w:rsidRPr="001A1C6E">
        <w:t>„</w:t>
      </w:r>
      <w:r w:rsidR="008E4653" w:rsidRPr="001A1C6E">
        <w:t xml:space="preserve">Byla Knihovnicí teprve druhým rokem. Ano, tohle místo se nás ze všech sil pokoušelo zabít. </w:t>
      </w:r>
      <w:r w:rsidR="008E4653" w:rsidRPr="001A1C6E">
        <w:rPr>
          <w:i/>
        </w:rPr>
        <w:t>A</w:t>
      </w:r>
      <w:r w:rsidR="001374A6" w:rsidRPr="001A1C6E">
        <w:rPr>
          <w:i/>
        </w:rPr>
        <w:t>le vrátili jsme knihy do polic.“</w:t>
      </w:r>
    </w:p>
    <w:p w14:paraId="56F8ED5F" w14:textId="77777777" w:rsidR="005645A2" w:rsidRPr="001A1C6E" w:rsidRDefault="00F85FBB" w:rsidP="002B2343">
      <w:pPr>
        <w:pStyle w:val="Text"/>
      </w:pPr>
      <w:r w:rsidRPr="001A1C6E">
        <w:t>„</w:t>
      </w:r>
      <w:r w:rsidR="008E4653" w:rsidRPr="001A1C6E">
        <w:t>Pěkně k věci,</w:t>
      </w:r>
      <w:r w:rsidRPr="001A1C6E">
        <w:t>“</w:t>
      </w:r>
      <w:r w:rsidR="008E4653" w:rsidRPr="001A1C6E">
        <w:t xml:space="preserve"> řekla Astriza. </w:t>
      </w:r>
      <w:r w:rsidRPr="001A1C6E">
        <w:t>„</w:t>
      </w:r>
      <w:r w:rsidR="008E4653" w:rsidRPr="001A1C6E">
        <w:t xml:space="preserve">Knihovníci vždycky vrátí knihy do polic. </w:t>
      </w:r>
      <w:r w:rsidR="008E4653" w:rsidRPr="001A1C6E">
        <w:rPr>
          <w:i/>
        </w:rPr>
        <w:t>Vždycky.</w:t>
      </w:r>
      <w:r w:rsidR="008E4653" w:rsidRPr="001A1C6E">
        <w:t xml:space="preserve"> A vy </w:t>
      </w:r>
      <w:r w:rsidR="008E4653" w:rsidRPr="001A1C6E">
        <w:rPr>
          <w:i/>
        </w:rPr>
        <w:t>výletníci</w:t>
      </w:r>
      <w:r w:rsidR="008E4653" w:rsidRPr="001A1C6E">
        <w:t xml:space="preserve"> jste tu proto, abyste si to vyzkoušeli na vlastní kůži. Když budete mě a mistra Knihovníka celou dobu poslouchat, vaše naděje na šťastnej návrat se pořádně zvednou. Nic jinýho vám neslíbím.</w:t>
      </w:r>
      <w:r w:rsidRPr="001A1C6E">
        <w:t>“</w:t>
      </w:r>
    </w:p>
    <w:p w14:paraId="3A9BB519" w14:textId="77777777" w:rsidR="005645A2" w:rsidRPr="001A1C6E" w:rsidRDefault="00F85FBB" w:rsidP="002B2343">
      <w:pPr>
        <w:pStyle w:val="Text"/>
      </w:pPr>
      <w:r w:rsidRPr="001A1C6E">
        <w:t>„</w:t>
      </w:r>
      <w:r w:rsidR="008E4653" w:rsidRPr="001A1C6E">
        <w:t>Za vnitřní branou,</w:t>
      </w:r>
      <w:r w:rsidRPr="001A1C6E">
        <w:t>“</w:t>
      </w:r>
      <w:r w:rsidR="008E4653" w:rsidRPr="001A1C6E">
        <w:t xml:space="preserve"> pravil Molnár, </w:t>
      </w:r>
      <w:r w:rsidRPr="001A1C6E">
        <w:t>„</w:t>
      </w:r>
      <w:r w:rsidR="008E4653" w:rsidRPr="001A1C6E">
        <w:t>se vám přetíží vnímání času a prostoru. Nevěřte mu. Poslouchejte nás a pro lásku všech možných bohů, držte se u sebe.</w:t>
      </w:r>
      <w:r w:rsidRPr="001A1C6E">
        <w:t>“</w:t>
      </w:r>
    </w:p>
    <w:p w14:paraId="4AC2C119" w14:textId="134BCEE1" w:rsidR="005645A2" w:rsidRPr="001A1C6E" w:rsidRDefault="008E4653" w:rsidP="002B2343">
      <w:pPr>
        <w:pStyle w:val="Text"/>
      </w:pPr>
      <w:r w:rsidRPr="001A1C6E">
        <w:t xml:space="preserve">László si uvědomil, že i když strávil několik let na univerzitě pohodlně obklopen knihami všeho druhu, nyní civí na grimoár ve </w:t>
      </w:r>
      <w:r w:rsidR="00B47D3E" w:rsidRPr="001A1C6E">
        <w:t>své</w:t>
      </w:r>
      <w:r w:rsidRPr="001A1C6E">
        <w:t xml:space="preserve"> brašně s pocitem ryzího neklidu. Z přemítání se vytrhl, až když mu Astriza položila ruku na brašnu a jemně mu ji sklonila.</w:t>
      </w:r>
    </w:p>
    <w:p w14:paraId="02C01281" w14:textId="77777777" w:rsidR="005645A2" w:rsidRPr="001A1C6E" w:rsidRDefault="00F85FBB" w:rsidP="002B2343">
      <w:pPr>
        <w:pStyle w:val="Text"/>
      </w:pPr>
      <w:r w:rsidRPr="001A1C6E">
        <w:t>„</w:t>
      </w:r>
      <w:r w:rsidR="008E4653" w:rsidRPr="001A1C6E">
        <w:t>Je to jenom jeden grimoár, László. Na kapce vody se není čeho bát, no ne?</w:t>
      </w:r>
      <w:r w:rsidRPr="001A1C6E">
        <w:t>“</w:t>
      </w:r>
      <w:r w:rsidR="008E4653" w:rsidRPr="001A1C6E">
        <w:t xml:space="preserve"> Opět se zakřenila. </w:t>
      </w:r>
      <w:r w:rsidRPr="001A1C6E">
        <w:t>„</w:t>
      </w:r>
      <w:r w:rsidR="008E4653" w:rsidRPr="001A1C6E">
        <w:t>Utopíš se až v oceánu.</w:t>
      </w:r>
      <w:r w:rsidRPr="001A1C6E">
        <w:t>“</w:t>
      </w:r>
    </w:p>
    <w:p w14:paraId="1067BEAE" w14:textId="77777777" w:rsidR="005645A2" w:rsidRPr="001A1C6E" w:rsidRDefault="008E4653" w:rsidP="002B2343">
      <w:pPr>
        <w:pStyle w:val="Text"/>
      </w:pPr>
      <w:r w:rsidRPr="001A1C6E">
        <w:t>Komnatou se rozlehlo další klapání a s hučivým sykotem se před nimi otevřela poslední brána. Zavedla je mezi police s knihami.</w:t>
      </w:r>
    </w:p>
    <w:p w14:paraId="08926B27" w14:textId="77777777" w:rsidR="005645A2" w:rsidRPr="001A1C6E" w:rsidRDefault="00F85FBB" w:rsidP="002B2343">
      <w:pPr>
        <w:pStyle w:val="Text"/>
      </w:pPr>
      <w:r w:rsidRPr="001A1C6E">
        <w:t>„</w:t>
      </w:r>
      <w:r w:rsidR="008E4653" w:rsidRPr="001A1C6E">
        <w:t>To se mi nějak nezdá,</w:t>
      </w:r>
      <w:r w:rsidRPr="001A1C6E">
        <w:t>“</w:t>
      </w:r>
      <w:r w:rsidR="008E4653" w:rsidRPr="001A1C6E">
        <w:t xml:space="preserve"> prohodila Yvette a sebrala Lászlovi slova přímo z úst.</w:t>
      </w:r>
    </w:p>
    <w:p w14:paraId="416A3510" w14:textId="77777777" w:rsidR="005645A2" w:rsidRPr="001A1C6E" w:rsidRDefault="008E4653" w:rsidP="002B2343">
      <w:pPr>
        <w:pStyle w:val="Text"/>
      </w:pPr>
      <w:r w:rsidRPr="001A1C6E">
        <w:t>Do dáli se táhly řady a řady vysokých regálů, ale čím víc László napínal zrak a hleděl do uliček mezi policemi, tím víc se mu zdálo, že se kroutí, vinou kolem sebe, mění v zamotané bludiště mířící kamsi do temnoty. A, bohové, bylo to tam ohromné, strop byl stovky stop nad nimi, vnější stěny tak daleko, že se ztrácely v mlze</w:t>
      </w:r>
      <w:r w:rsidR="00F85FBB" w:rsidRPr="001A1C6E">
        <w:t>…</w:t>
      </w:r>
    </w:p>
    <w:p w14:paraId="578D4F28" w14:textId="77777777" w:rsidR="005645A2" w:rsidRPr="001A1C6E" w:rsidRDefault="00F85FBB" w:rsidP="002B2343">
      <w:pPr>
        <w:pStyle w:val="Text"/>
      </w:pPr>
      <w:r w:rsidRPr="001A1C6E">
        <w:t>„</w:t>
      </w:r>
      <w:r w:rsidR="008E4653" w:rsidRPr="001A1C6E">
        <w:t>Vždyť tady je i počasí!</w:t>
      </w:r>
      <w:r w:rsidRPr="001A1C6E">
        <w:t>“</w:t>
      </w:r>
      <w:r w:rsidR="008E4653" w:rsidRPr="001A1C6E">
        <w:t xml:space="preserve"> zvolal László.</w:t>
      </w:r>
    </w:p>
    <w:p w14:paraId="5708C746" w14:textId="77777777" w:rsidR="005645A2" w:rsidRPr="001A1C6E" w:rsidRDefault="00F85FBB" w:rsidP="002B2343">
      <w:pPr>
        <w:pStyle w:val="Text"/>
      </w:pPr>
      <w:r w:rsidRPr="001A1C6E">
        <w:lastRenderedPageBreak/>
        <w:t>„</w:t>
      </w:r>
      <w:r w:rsidR="008E4653" w:rsidRPr="001A1C6E">
        <w:t>Všeho druhu,</w:t>
      </w:r>
      <w:r w:rsidRPr="001A1C6E">
        <w:t>“</w:t>
      </w:r>
      <w:r w:rsidR="008E4653" w:rsidRPr="001A1C6E">
        <w:t xml:space="preserve"> dodala Astriza a rozhlédla se. Jakmile celá šestice prošla branou, vzala klíč a zamkla za nimi.</w:t>
      </w:r>
    </w:p>
    <w:p w14:paraId="402C7E07" w14:textId="6028F01D" w:rsidR="005645A2" w:rsidRPr="001A1C6E" w:rsidRDefault="00F85FBB" w:rsidP="002B2343">
      <w:pPr>
        <w:pStyle w:val="Text"/>
      </w:pPr>
      <w:r w:rsidRPr="001A1C6E">
        <w:t>„</w:t>
      </w:r>
      <w:r w:rsidR="008E4653" w:rsidRPr="001A1C6E">
        <w:t>A nepasuje to,</w:t>
      </w:r>
      <w:r w:rsidRPr="001A1C6E">
        <w:t>“</w:t>
      </w:r>
      <w:r w:rsidR="008E4653" w:rsidRPr="001A1C6E">
        <w:t xml:space="preserve"> podotkla Yvette. </w:t>
      </w:r>
      <w:r w:rsidRPr="001A1C6E">
        <w:t>„</w:t>
      </w:r>
      <w:r w:rsidR="008E4653" w:rsidRPr="001A1C6E">
        <w:t>Chci říct, že tohle by se do té krychle nevešlo. Je to tu moc velké. Nebo je to jenom</w:t>
      </w:r>
      <w:r w:rsidR="001374A6" w:rsidRPr="001A1C6E">
        <w:t>“</w:t>
      </w:r>
    </w:p>
    <w:p w14:paraId="23973814" w14:textId="77777777" w:rsidR="005645A2" w:rsidRPr="001A1C6E" w:rsidRDefault="00F85FBB" w:rsidP="002B2343">
      <w:pPr>
        <w:pStyle w:val="Text"/>
      </w:pPr>
      <w:r w:rsidRPr="001A1C6E">
        <w:t>„</w:t>
      </w:r>
      <w:r w:rsidR="008E4653" w:rsidRPr="001A1C6E">
        <w:t>Ne, není to jenom přelud. Alespoň ne v tom slova smyslu, jak ten pojem chápeme,</w:t>
      </w:r>
      <w:r w:rsidRPr="001A1C6E">
        <w:t>“</w:t>
      </w:r>
      <w:r w:rsidR="008E4653" w:rsidRPr="001A1C6E">
        <w:t xml:space="preserve"> přerušil ji Molnár. </w:t>
      </w:r>
      <w:r w:rsidRPr="001A1C6E">
        <w:t>„</w:t>
      </w:r>
      <w:r w:rsidR="008E4653" w:rsidRPr="001A1C6E">
        <w:t>Kdysi tu vládl pořádek. Ryzí, zdravá geometrie. Ale když se sem nanosily knihy, začaly se dít věci</w:t>
      </w:r>
      <w:r w:rsidRPr="001A1C6E">
        <w:t>…</w:t>
      </w:r>
      <w:r w:rsidR="008E4653" w:rsidRPr="001A1C6E">
        <w:t xml:space="preserve"> Než se s tím tehdejší Knihovníci pokusili něco udělat, bylo už pozdě. Jednotlivé knihy se klidně nechají odnést a zase vrátit, ale když se jich snažili odnést větší množství, knihovna se rozčílila.</w:t>
      </w:r>
      <w:r w:rsidRPr="001A1C6E">
        <w:t>“</w:t>
      </w:r>
    </w:p>
    <w:p w14:paraId="42D1D834" w14:textId="77777777" w:rsidR="005645A2" w:rsidRPr="001A1C6E" w:rsidRDefault="00F85FBB" w:rsidP="002B2343">
      <w:pPr>
        <w:pStyle w:val="Text"/>
      </w:pPr>
      <w:r w:rsidRPr="001A1C6E">
        <w:t>„</w:t>
      </w:r>
      <w:r w:rsidR="008E4653" w:rsidRPr="001A1C6E">
        <w:t>Co se stalo?</w:t>
      </w:r>
      <w:r w:rsidRPr="001A1C6E">
        <w:t>“</w:t>
      </w:r>
      <w:r w:rsidR="008E4653" w:rsidRPr="001A1C6E">
        <w:t xml:space="preserve"> zajímal se Kazimír.</w:t>
      </w:r>
    </w:p>
    <w:p w14:paraId="7A30F1E3" w14:textId="77777777" w:rsidR="005645A2" w:rsidRPr="001A1C6E" w:rsidRDefault="00F85FBB" w:rsidP="002B2343">
      <w:pPr>
        <w:pStyle w:val="Text"/>
      </w:pPr>
      <w:r w:rsidRPr="001A1C6E">
        <w:t>„</w:t>
      </w:r>
      <w:r w:rsidR="008E4653" w:rsidRPr="001A1C6E">
        <w:t xml:space="preserve">Postačí, když řeknu, že od té doby </w:t>
      </w:r>
      <w:r w:rsidRPr="001A1C6E">
        <w:t>–</w:t>
      </w:r>
      <w:r w:rsidR="008E4653" w:rsidRPr="001A1C6E">
        <w:t xml:space="preserve"> po tisíc let </w:t>
      </w:r>
      <w:r w:rsidRPr="001A1C6E">
        <w:t>–</w:t>
      </w:r>
      <w:r w:rsidR="008E4653" w:rsidRPr="001A1C6E">
        <w:t xml:space="preserve"> naše nejpřísnější zásada zní, že už bychom knihovnu neměli </w:t>
      </w:r>
      <w:r w:rsidR="008E4653" w:rsidRPr="001A1C6E">
        <w:rPr>
          <w:i/>
        </w:rPr>
        <w:t>nikdy</w:t>
      </w:r>
      <w:r w:rsidR="008E4653" w:rsidRPr="001A1C6E">
        <w:t xml:space="preserve"> naštvat.</w:t>
      </w:r>
      <w:r w:rsidRPr="001A1C6E">
        <w:t>“</w:t>
      </w:r>
    </w:p>
    <w:p w14:paraId="4C8C03F3" w14:textId="77777777" w:rsidR="005645A2" w:rsidRPr="001A1C6E" w:rsidRDefault="008E4653" w:rsidP="002B2343">
      <w:pPr>
        <w:pStyle w:val="Text"/>
      </w:pPr>
      <w:r w:rsidRPr="001A1C6E">
        <w:t>Lászlovi se začínaly přizpůsobovat smysly, a tak na něj vyskakovaly další a další podrobnosti.</w:t>
      </w:r>
    </w:p>
    <w:p w14:paraId="7EF5C3C6" w14:textId="77777777" w:rsidR="005645A2" w:rsidRPr="001A1C6E" w:rsidRDefault="008E4653" w:rsidP="002B2343">
      <w:pPr>
        <w:pStyle w:val="Text"/>
      </w:pPr>
      <w:r w:rsidRPr="001A1C6E">
        <w:t xml:space="preserve">Byla to vážně džungle, spletitý prales regálů a polic a sloupků a balkonů obehnaných zábradlím, jako by Živoucí knihovna nějakým způsobem překlenula čas a prostor, vyplenila jiné budovy a vzala si z nich ty části, které vyhovovaly jejím rozmarům. Temné galerie se rozvětvovaly jako jeskyně, z mlh a stínů vyrůstaly barokní stavby, jakási nádorová architektura, jež neměla zájem stát rovně. Přesto však stála, a to pod šedivými mraky, jež tu a tam zatepaly mdlým tajuplným světlem. Chladivý vzduch byl prosycen tisícem pachů starých knih a ochranných prostředků a řady dalších věcí </w:t>
      </w:r>
      <w:r w:rsidR="00F85FBB" w:rsidRPr="001A1C6E">
        <w:t>–</w:t>
      </w:r>
      <w:r w:rsidRPr="001A1C6E">
        <w:t xml:space="preserve"> žhavého kovu, tlející země, mokré kožešiny, staré krve. Pachů velice slabých a velice znepokojivých.</w:t>
      </w:r>
    </w:p>
    <w:p w14:paraId="101870D7" w14:textId="2234CFAB" w:rsidR="005645A2" w:rsidRPr="001A1C6E" w:rsidRDefault="008E4653" w:rsidP="002B2343">
      <w:pPr>
        <w:pStyle w:val="Text"/>
      </w:pPr>
      <w:r w:rsidRPr="001A1C6E">
        <w:t>Dvojice Knihovníků vytáhla ze skříňky za branou dvě malé svítilny, zabručela krátká zaklínadla a vyhodila lucerny do vzduchu. Žhnuly jemně rudým světlem a vznášely se kousíček nad nimi, aby ne</w:t>
      </w:r>
      <w:r w:rsidR="00B47D3E">
        <w:t>překá</w:t>
      </w:r>
      <w:r w:rsidRPr="001A1C6E">
        <w:t>žely.</w:t>
      </w:r>
    </w:p>
    <w:p w14:paraId="4BB1B0C1" w14:textId="77777777" w:rsidR="005645A2" w:rsidRPr="001A1C6E" w:rsidRDefault="00F85FBB" w:rsidP="002B2343">
      <w:pPr>
        <w:pStyle w:val="Text"/>
      </w:pPr>
      <w:r w:rsidRPr="001A1C6E">
        <w:t>„</w:t>
      </w:r>
      <w:r w:rsidR="008E4653" w:rsidRPr="001A1C6E">
        <w:t>Základní pravidla,</w:t>
      </w:r>
      <w:r w:rsidRPr="001A1C6E">
        <w:t>“</w:t>
      </w:r>
      <w:r w:rsidR="008E4653" w:rsidRPr="001A1C6E">
        <w:t xml:space="preserve"> řekla Astriza. </w:t>
      </w:r>
      <w:r w:rsidRPr="001A1C6E">
        <w:t>„</w:t>
      </w:r>
      <w:r w:rsidR="008E4653" w:rsidRPr="001A1C6E">
        <w:t xml:space="preserve">Všechno je tu zlý. Jestli se nějaký </w:t>
      </w:r>
      <w:r w:rsidR="008E4653" w:rsidRPr="001A1C6E">
        <w:rPr>
          <w:i/>
        </w:rPr>
        <w:t>něco</w:t>
      </w:r>
      <w:r w:rsidR="008E4653" w:rsidRPr="001A1C6E">
        <w:t xml:space="preserve"> pokusí o jakýkoli </w:t>
      </w:r>
      <w:r w:rsidR="008E4653" w:rsidRPr="001A1C6E">
        <w:rPr>
          <w:i/>
        </w:rPr>
        <w:t>cokoli,</w:t>
      </w:r>
      <w:r w:rsidR="008E4653" w:rsidRPr="001A1C6E">
        <w:t xml:space="preserve"> braňte sebe i svý spolužáky </w:t>
      </w:r>
      <w:r w:rsidR="008E4653" w:rsidRPr="001A1C6E">
        <w:rPr>
          <w:i/>
        </w:rPr>
        <w:t>Nesmíte</w:t>
      </w:r>
      <w:r w:rsidR="008E4653" w:rsidRPr="001A1C6E">
        <w:t xml:space="preserve"> ale poškodit knihy.</w:t>
      </w:r>
      <w:r w:rsidRPr="001A1C6E">
        <w:t>“</w:t>
      </w:r>
    </w:p>
    <w:p w14:paraId="77B17A23" w14:textId="77777777" w:rsidR="005645A2" w:rsidRPr="001A1C6E" w:rsidRDefault="00F85FBB" w:rsidP="002B2343">
      <w:pPr>
        <w:pStyle w:val="Text"/>
      </w:pPr>
      <w:r w:rsidRPr="001A1C6E">
        <w:lastRenderedPageBreak/>
        <w:t>„</w:t>
      </w:r>
      <w:r w:rsidR="008E4653" w:rsidRPr="001A1C6E">
        <w:t>Jenom by mě zajímalo,</w:t>
      </w:r>
      <w:r w:rsidRPr="001A1C6E">
        <w:t>“</w:t>
      </w:r>
      <w:r w:rsidR="008E4653" w:rsidRPr="001A1C6E">
        <w:t xml:space="preserve"> pronesl Nep, </w:t>
      </w:r>
      <w:r w:rsidRPr="001A1C6E">
        <w:t>„</w:t>
      </w:r>
      <w:r w:rsidR="008E4653" w:rsidRPr="001A1C6E">
        <w:t>jestli si ta knihovna neuvědomuje, že vracíme knihy na správná místa. Nemělo by nám to zaručovat jistou míru bezpečí?</w:t>
      </w:r>
      <w:r w:rsidRPr="001A1C6E">
        <w:t>“</w:t>
      </w:r>
    </w:p>
    <w:p w14:paraId="3449A6B3" w14:textId="13D12083" w:rsidR="005645A2" w:rsidRPr="001A1C6E" w:rsidRDefault="00F85FBB" w:rsidP="002B2343">
      <w:pPr>
        <w:pStyle w:val="Text"/>
      </w:pPr>
      <w:r w:rsidRPr="001A1C6E">
        <w:t>„</w:t>
      </w:r>
      <w:r w:rsidR="008E4653" w:rsidRPr="001A1C6E">
        <w:t>Domníváme se, že na jisté úrovni si uvědomuje, co tu děláme</w:t>
      </w:r>
      <w:r w:rsidR="00F37BA2" w:rsidRPr="001A1C6E">
        <w:t xml:space="preserve">“ </w:t>
      </w:r>
      <w:r w:rsidR="008E4653" w:rsidRPr="001A1C6E">
        <w:t xml:space="preserve">odvětil Molnár. </w:t>
      </w:r>
      <w:r w:rsidRPr="001A1C6E">
        <w:t>„</w:t>
      </w:r>
      <w:r w:rsidR="008E4653" w:rsidRPr="001A1C6E">
        <w:t>A jsme si docela jistí, že si navzdory tomu, co chápe, jednoduše nemůže pomoct. Inu, začneme s tvojí knihou, učnice ďCourin. Podej mi ty poznámky.</w:t>
      </w:r>
      <w:r w:rsidRPr="001A1C6E">
        <w:t>“</w:t>
      </w:r>
    </w:p>
    <w:p w14:paraId="0EAEDE11" w14:textId="78CD2F54" w:rsidR="005645A2" w:rsidRPr="001A1C6E" w:rsidRDefault="008E4653" w:rsidP="002B2343">
      <w:pPr>
        <w:pStyle w:val="Text"/>
      </w:pPr>
      <w:r w:rsidRPr="001A1C6E">
        <w:t xml:space="preserve">Molnár a Astriza </w:t>
      </w:r>
      <w:r w:rsidR="00B47D3E">
        <w:t>s</w:t>
      </w:r>
      <w:r w:rsidRPr="001A1C6E">
        <w:t>i</w:t>
      </w:r>
      <w:r w:rsidR="00B47D3E">
        <w:t xml:space="preserve"> </w:t>
      </w:r>
      <w:r w:rsidRPr="001A1C6E">
        <w:t>je četli a společně si cosi mumlali, zatímco učni se dál neklidně rozhlíželi. Za chvilku Molnár zvedl ruku a rudým světlem načrtl do vzduchu nějaký ideogram. Svítícími čarami se míhaly zvláštní jiskřičky a dvojice Knihovníků je upřeně pozorovala.</w:t>
      </w:r>
    </w:p>
    <w:p w14:paraId="5683B1A2" w14:textId="77777777" w:rsidR="005645A2" w:rsidRPr="001A1C6E" w:rsidRDefault="00F85FBB" w:rsidP="002B2343">
      <w:pPr>
        <w:pStyle w:val="Text"/>
      </w:pPr>
      <w:r w:rsidRPr="001A1C6E">
        <w:t>„</w:t>
      </w:r>
      <w:r w:rsidR="008E4653" w:rsidRPr="001A1C6E">
        <w:t>Dávejte pozor, učňové,</w:t>
      </w:r>
      <w:r w:rsidRPr="001A1C6E">
        <w:t>“</w:t>
      </w:r>
      <w:r w:rsidR="008E4653" w:rsidRPr="001A1C6E">
        <w:t xml:space="preserve"> zabručel Molnár, zabraný do práce. </w:t>
      </w:r>
      <w:r w:rsidRPr="001A1C6E">
        <w:t>„</w:t>
      </w:r>
      <w:r w:rsidR="008E4653" w:rsidRPr="001A1C6E">
        <w:t>Tato cesta nebyla naplánována moc jasně, avšak pouze v knihovně mohou rejstříková zaklínadla nabídnout přesnější a spolehlivější</w:t>
      </w:r>
      <w:r w:rsidRPr="001A1C6E">
        <w:t>…</w:t>
      </w:r>
      <w:r w:rsidR="008E4653" w:rsidRPr="001A1C6E">
        <w:t xml:space="preserve"> ach. Daná police. Ta kniha se sama přesunula.</w:t>
      </w:r>
      <w:r w:rsidRPr="001A1C6E">
        <w:t>“</w:t>
      </w:r>
    </w:p>
    <w:p w14:paraId="55163F8F" w14:textId="77777777" w:rsidR="005645A2" w:rsidRPr="001A1C6E" w:rsidRDefault="00F85FBB" w:rsidP="002B2343">
      <w:pPr>
        <w:pStyle w:val="Text"/>
      </w:pPr>
      <w:r w:rsidRPr="001A1C6E">
        <w:t>„</w:t>
      </w:r>
      <w:r w:rsidR="008E4653" w:rsidRPr="001A1C6E">
        <w:t>Osmadvacet, východní Mantikora,</w:t>
      </w:r>
      <w:r w:rsidRPr="001A1C6E">
        <w:t>“</w:t>
      </w:r>
      <w:r w:rsidR="008E4653" w:rsidRPr="001A1C6E">
        <w:t xml:space="preserve"> oznámila Astriza. </w:t>
      </w:r>
      <w:r w:rsidRPr="001A1C6E">
        <w:t>„</w:t>
      </w:r>
      <w:r w:rsidR="008E4653" w:rsidRPr="001A1C6E">
        <w:t>Hranice s regálama Chiméry, kousek od Nožovýho stromu.</w:t>
      </w:r>
      <w:r w:rsidRPr="001A1C6E">
        <w:t>“</w:t>
      </w:r>
    </w:p>
    <w:p w14:paraId="2300CA15" w14:textId="77777777" w:rsidR="005645A2" w:rsidRPr="001A1C6E" w:rsidRDefault="00F85FBB" w:rsidP="002B2343">
      <w:pPr>
        <w:pStyle w:val="Text"/>
      </w:pPr>
      <w:r w:rsidRPr="001A1C6E">
        <w:t>„</w:t>
      </w:r>
      <w:r w:rsidR="008E4653" w:rsidRPr="001A1C6E">
        <w:t>Strom už je pryč,</w:t>
      </w:r>
      <w:r w:rsidRPr="001A1C6E">
        <w:t>“</w:t>
      </w:r>
      <w:r w:rsidR="008E4653" w:rsidRPr="001A1C6E">
        <w:t xml:space="preserve"> podotkl Molnár. </w:t>
      </w:r>
      <w:r w:rsidRPr="001A1C6E">
        <w:t>„</w:t>
      </w:r>
      <w:r w:rsidR="008E4653" w:rsidRPr="001A1C6E">
        <w:t>Zmizel včera, může být kdekoli.</w:t>
      </w:r>
      <w:r w:rsidRPr="001A1C6E">
        <w:t>“</w:t>
      </w:r>
    </w:p>
    <w:p w14:paraId="1078A18C" w14:textId="0D34515E" w:rsidR="005645A2" w:rsidRPr="001A1C6E" w:rsidRDefault="00F85FBB" w:rsidP="002B2343">
      <w:pPr>
        <w:pStyle w:val="Text"/>
      </w:pPr>
      <w:r w:rsidRPr="001A1C6E">
        <w:t>„</w:t>
      </w:r>
      <w:r w:rsidR="008E4653" w:rsidRPr="001A1C6E">
        <w:t xml:space="preserve">A </w:t>
      </w:r>
      <w:r w:rsidR="008E4653" w:rsidRPr="001A1C6E">
        <w:rPr>
          <w:i/>
        </w:rPr>
        <w:t>sakra,</w:t>
      </w:r>
      <w:r w:rsidR="00F37BA2" w:rsidRPr="001A1C6E">
        <w:rPr>
          <w:i/>
        </w:rPr>
        <w:t xml:space="preserve">“ </w:t>
      </w:r>
      <w:r w:rsidR="008E4653" w:rsidRPr="001A1C6E">
        <w:t xml:space="preserve">zaklela Astriza. </w:t>
      </w:r>
      <w:r w:rsidRPr="001A1C6E">
        <w:t>„</w:t>
      </w:r>
      <w:r w:rsidR="008E4653" w:rsidRPr="001A1C6E">
        <w:t>Hrozně nerada ho naháním.</w:t>
      </w:r>
      <w:r w:rsidRPr="001A1C6E">
        <w:t>“</w:t>
      </w:r>
    </w:p>
    <w:p w14:paraId="6D28B2FD" w14:textId="404321F4" w:rsidR="005645A2" w:rsidRPr="001A1C6E" w:rsidRDefault="00F85FBB" w:rsidP="002B2343">
      <w:pPr>
        <w:pStyle w:val="Text"/>
      </w:pPr>
      <w:r w:rsidRPr="001A1C6E">
        <w:t>„</w:t>
      </w:r>
      <w:r w:rsidR="008E4653" w:rsidRPr="001A1C6E">
        <w:t>Mapu,</w:t>
      </w:r>
      <w:r w:rsidRPr="001A1C6E">
        <w:t>“</w:t>
      </w:r>
      <w:r w:rsidR="008E4653" w:rsidRPr="001A1C6E">
        <w:t xml:space="preserve"> rozkázal Molnár. Astriza padla na</w:t>
      </w:r>
      <w:r w:rsidR="00B47D3E">
        <w:t xml:space="preserve"> </w:t>
      </w:r>
      <w:r w:rsidR="008E4653" w:rsidRPr="001A1C6E">
        <w:t>jedno koleno a obrátila se k Molnárovi zády. Mistr Knihovník poklekl, odepnul těžký svazek, který nesla v jakémsi batohu, v rudém světle vznášejících se luceren prolétal stránkami a pokyvoval hlavou. Po nějaké době knihu zase připjal a napřímil se.</w:t>
      </w:r>
    </w:p>
    <w:p w14:paraId="6423779F" w14:textId="77777777" w:rsidR="005645A2" w:rsidRPr="001A1C6E" w:rsidRDefault="00F85FBB" w:rsidP="002B2343">
      <w:pPr>
        <w:pStyle w:val="Text"/>
      </w:pPr>
      <w:r w:rsidRPr="001A1C6E">
        <w:t>„</w:t>
      </w:r>
      <w:r w:rsidR="008E4653" w:rsidRPr="001A1C6E">
        <w:t>Yvettina kniha,</w:t>
      </w:r>
      <w:r w:rsidRPr="001A1C6E">
        <w:t>“</w:t>
      </w:r>
      <w:r w:rsidR="008E4653" w:rsidRPr="001A1C6E">
        <w:t xml:space="preserve"> pravil, </w:t>
      </w:r>
      <w:r w:rsidRPr="001A1C6E">
        <w:t>„</w:t>
      </w:r>
      <w:r w:rsidR="008E4653" w:rsidRPr="001A1C6E">
        <w:t xml:space="preserve">není pravý grimoár, jedná se spíše o filozofický spis. Adrilančino </w:t>
      </w:r>
      <w:r w:rsidR="008E4653" w:rsidRPr="001A1C6E">
        <w:rPr>
          <w:i/>
        </w:rPr>
        <w:t>Pojednání o nezbytných thaumaturgických nezodpovědnostech.</w:t>
      </w:r>
      <w:r w:rsidR="008E4653" w:rsidRPr="001A1C6E">
        <w:t xml:space="preserve"> Nicméně se stýká se zvláštní společností, takže nás čeká dlouhý výšlap. Buďte ve střehu.</w:t>
      </w:r>
      <w:r w:rsidRPr="001A1C6E">
        <w:t>“</w:t>
      </w:r>
    </w:p>
    <w:p w14:paraId="1369C33D" w14:textId="77777777" w:rsidR="005645A2" w:rsidRPr="001A1C6E" w:rsidRDefault="008E4653" w:rsidP="002B2343">
      <w:pPr>
        <w:pStyle w:val="Text"/>
      </w:pPr>
      <w:r w:rsidRPr="001A1C6E">
        <w:t>V řadě za sebou zamířili mezi regály, Astriza je vedla a Molnár je kryl zezadu. Rudé lucerny pluly kousíček nad nimi. Sotva ušli prvních pár kroků v samotném stínu polic, László musel potlačit nutkání tasit meč a přichystat si ho na to, co by je tam mohlo čekat.</w:t>
      </w:r>
    </w:p>
    <w:p w14:paraId="4D89C00C" w14:textId="77777777" w:rsidR="005645A2" w:rsidRPr="001A1C6E" w:rsidRDefault="00F85FBB" w:rsidP="002B2343">
      <w:pPr>
        <w:pStyle w:val="Text"/>
      </w:pPr>
      <w:r w:rsidRPr="001A1C6E">
        <w:t>„</w:t>
      </w:r>
      <w:r w:rsidR="008E4653" w:rsidRPr="001A1C6E">
        <w:t>Co si o té knihovně myslíte?</w:t>
      </w:r>
      <w:r w:rsidRPr="001A1C6E">
        <w:t>“</w:t>
      </w:r>
      <w:r w:rsidR="008E4653" w:rsidRPr="001A1C6E">
        <w:t xml:space="preserve"> Kazimír mluvil potichu, šel hned před Lászlem a hleděl kolem sebe jako v příjemném snu.</w:t>
      </w:r>
    </w:p>
    <w:p w14:paraId="53D788F9" w14:textId="77777777" w:rsidR="005645A2" w:rsidRPr="001A1C6E" w:rsidRDefault="00F85FBB" w:rsidP="002B2343">
      <w:pPr>
        <w:pStyle w:val="Text"/>
      </w:pPr>
      <w:r w:rsidRPr="001A1C6E">
        <w:lastRenderedPageBreak/>
        <w:t>„</w:t>
      </w:r>
      <w:r w:rsidR="008E4653" w:rsidRPr="001A1C6E">
        <w:t>Hned, jak odsud vypadneme, políbím zemi. A ty?</w:t>
      </w:r>
      <w:r w:rsidRPr="001A1C6E">
        <w:t>“</w:t>
      </w:r>
    </w:p>
    <w:p w14:paraId="60EC7180" w14:textId="77777777" w:rsidR="005645A2" w:rsidRPr="001A1C6E" w:rsidRDefault="00F85FBB" w:rsidP="002B2343">
      <w:pPr>
        <w:pStyle w:val="Text"/>
      </w:pPr>
      <w:r w:rsidRPr="001A1C6E">
        <w:t>„</w:t>
      </w:r>
      <w:r w:rsidR="008E4653" w:rsidRPr="001A1C6E">
        <w:t>Je to tu úžasné. Splňuje to všechna moje očekávání.</w:t>
      </w:r>
      <w:r w:rsidRPr="001A1C6E">
        <w:t>“</w:t>
      </w:r>
    </w:p>
    <w:p w14:paraId="5E2CD89F" w14:textId="35C8FF40" w:rsidR="005645A2" w:rsidRPr="001A1C6E" w:rsidRDefault="001374A6" w:rsidP="002B2343">
      <w:pPr>
        <w:pStyle w:val="Text"/>
      </w:pPr>
      <w:r w:rsidRPr="001A1C6E">
        <w:t>„</w:t>
      </w:r>
      <w:r w:rsidR="008E4653" w:rsidRPr="001A1C6E">
        <w:t>Chtěl bys ses stát Knihovníkem?</w:t>
      </w:r>
      <w:r w:rsidR="00F85FBB" w:rsidRPr="001A1C6E">
        <w:t>“</w:t>
      </w:r>
      <w:r w:rsidR="008E4653" w:rsidRPr="001A1C6E">
        <w:t xml:space="preserve"> zeptala se Yvette.</w:t>
      </w:r>
    </w:p>
    <w:p w14:paraId="3466CAA5" w14:textId="3D7097F7" w:rsidR="005645A2" w:rsidRPr="001A1C6E" w:rsidRDefault="001374A6" w:rsidP="002B2343">
      <w:pPr>
        <w:pStyle w:val="Text"/>
      </w:pPr>
      <w:r w:rsidRPr="001A1C6E">
        <w:t>„</w:t>
      </w:r>
      <w:r w:rsidR="008E4653" w:rsidRPr="001A1C6E">
        <w:t>To ne,</w:t>
      </w:r>
      <w:r w:rsidR="00F85FBB" w:rsidRPr="001A1C6E">
        <w:t>“</w:t>
      </w:r>
      <w:r w:rsidR="008E4653" w:rsidRPr="001A1C6E">
        <w:t xml:space="preserve"> opáčil Kazimír. </w:t>
      </w:r>
      <w:r w:rsidR="00F85FBB" w:rsidRPr="001A1C6E">
        <w:t>„</w:t>
      </w:r>
      <w:r w:rsidR="008E4653" w:rsidRPr="001A1C6E">
        <w:t>Kdepak. Ale všechna ta moc</w:t>
      </w:r>
      <w:r w:rsidR="00F85FBB" w:rsidRPr="001A1C6E">
        <w:t>…</w:t>
      </w:r>
      <w:r w:rsidR="008E4653" w:rsidRPr="001A1C6E">
        <w:t xml:space="preserve"> která napůl bdí, jak říkal mistr Molnár, vytváří proudy a nemá nad sebou žádnou vědomou sílu. To je úchvatné. Copak to necítíte?</w:t>
      </w:r>
      <w:r w:rsidR="00F85FBB" w:rsidRPr="001A1C6E">
        <w:t>“</w:t>
      </w:r>
      <w:r w:rsidR="005645A2" w:rsidRPr="001A1C6E">
        <w:t xml:space="preserve"> </w:t>
      </w:r>
    </w:p>
    <w:p w14:paraId="1AC1EF01" w14:textId="6678F195" w:rsidR="005645A2" w:rsidRPr="001A1C6E" w:rsidRDefault="005645A2" w:rsidP="002B2343">
      <w:pPr>
        <w:pStyle w:val="Text"/>
      </w:pPr>
      <w:r w:rsidRPr="001A1C6E">
        <w:t>„</w:t>
      </w:r>
      <w:r w:rsidR="008E4653" w:rsidRPr="001A1C6E">
        <w:t>Já teda jo,</w:t>
      </w:r>
      <w:r w:rsidR="00F85FBB" w:rsidRPr="001A1C6E">
        <w:t>“</w:t>
      </w:r>
      <w:r w:rsidR="008E4653" w:rsidRPr="001A1C6E">
        <w:t xml:space="preserve"> přiznala Yvette. </w:t>
      </w:r>
      <w:r w:rsidR="00F85FBB" w:rsidRPr="001A1C6E">
        <w:t>„</w:t>
      </w:r>
      <w:r w:rsidR="008E4653" w:rsidRPr="001A1C6E">
        <w:t>Mám z toho pěkně nahnáno.</w:t>
      </w:r>
      <w:r w:rsidR="00F85FBB" w:rsidRPr="001A1C6E">
        <w:t>“</w:t>
      </w:r>
      <w:r w:rsidR="008E4653" w:rsidRPr="001A1C6E">
        <w:t xml:space="preserve"> László tu moc, o níž se bavili, cítil také, ovšem pouze slabě, jako ledové šimrání na týle. Věděl, že není ani zdaleka tak vnímavý jako Yvette či Kazimír, a dumal nad tím, zda by pro něj ve chvíli, kdy by toto místo zažil při stejně zostřené intuici, jako byla ta jejich, bylo snazší ovládnout svůj strach, nebo si nadělat do kalhot.</w:t>
      </w:r>
    </w:p>
    <w:p w14:paraId="74778EA5" w14:textId="77777777" w:rsidR="005645A2" w:rsidRPr="001A1C6E" w:rsidRDefault="008E4653" w:rsidP="002B2343">
      <w:pPr>
        <w:pStyle w:val="Text"/>
      </w:pPr>
      <w:r w:rsidRPr="001A1C6E">
        <w:t xml:space="preserve">Ubírali se temnými uličkami a propátrávali rozšířenýma očima vysoké stěny knižních hřbetů. Kolem nohou se Lászlovi ovíjely úponky mlhy a čas od času zaslechl v dálce nějaké zvuky </w:t>
      </w:r>
      <w:r w:rsidR="00F85FBB" w:rsidRPr="001A1C6E">
        <w:t>–</w:t>
      </w:r>
      <w:r w:rsidRPr="001A1C6E">
        <w:t xml:space="preserve"> slaboučké ozvěny pohybu, šustění stránek, tichá vzdychavá zavanutí. Astriza zahnula doprava, pak zase doprava a nový směr na každé křižovatce vždy vyčetla z neznatelných kouzel, která již dříve seslala spolu s Molnárem.</w:t>
      </w:r>
    </w:p>
    <w:p w14:paraId="76FB3004" w14:textId="77777777" w:rsidR="005645A2" w:rsidRPr="001A1C6E" w:rsidRDefault="008E4653" w:rsidP="002B2343">
      <w:pPr>
        <w:pStyle w:val="Text"/>
      </w:pPr>
      <w:r w:rsidRPr="001A1C6E">
        <w:t>V tomto neklidu uplynulo půl hodiny a Lászlovi připadlo, že se snad několikrát vraceli ve vlastních stopách, nepopiratelně se však blížili k hlubší a podivnější oblasti.</w:t>
      </w:r>
    </w:p>
    <w:p w14:paraId="065276C3" w14:textId="77777777" w:rsidR="005645A2" w:rsidRPr="001A1C6E" w:rsidRDefault="00F85FBB" w:rsidP="002B2343">
      <w:pPr>
        <w:pStyle w:val="Text"/>
      </w:pPr>
      <w:r w:rsidRPr="001A1C6E">
        <w:t>„</w:t>
      </w:r>
      <w:r w:rsidR="008E4653" w:rsidRPr="001A1C6E">
        <w:t>László,</w:t>
      </w:r>
      <w:r w:rsidRPr="001A1C6E">
        <w:t>“</w:t>
      </w:r>
      <w:r w:rsidR="008E4653" w:rsidRPr="001A1C6E">
        <w:t xml:space="preserve"> zabručel Kazimír.</w:t>
      </w:r>
    </w:p>
    <w:p w14:paraId="2E3FF4CE" w14:textId="77777777" w:rsidR="005645A2" w:rsidRPr="001A1C6E" w:rsidRDefault="00F85FBB" w:rsidP="002B2343">
      <w:pPr>
        <w:pStyle w:val="Text"/>
      </w:pPr>
      <w:r w:rsidRPr="001A1C6E">
        <w:t>„</w:t>
      </w:r>
      <w:r w:rsidR="008E4653" w:rsidRPr="001A1C6E">
        <w:t>Co je?</w:t>
      </w:r>
      <w:r w:rsidRPr="001A1C6E">
        <w:t>“</w:t>
      </w:r>
    </w:p>
    <w:p w14:paraId="3200C0C0" w14:textId="77777777" w:rsidR="005645A2" w:rsidRPr="001A1C6E" w:rsidRDefault="00F85FBB" w:rsidP="002B2343">
      <w:pPr>
        <w:pStyle w:val="Text"/>
      </w:pPr>
      <w:r w:rsidRPr="001A1C6E">
        <w:t>„</w:t>
      </w:r>
      <w:r w:rsidR="008E4653" w:rsidRPr="001A1C6E">
        <w:t>Prostě mi řekni, co po mně chceš, a přestaň do mě strkat.</w:t>
      </w:r>
      <w:r w:rsidRPr="001A1C6E">
        <w:t>“</w:t>
      </w:r>
    </w:p>
    <w:p w14:paraId="446FBC71" w14:textId="77777777" w:rsidR="005645A2" w:rsidRPr="001A1C6E" w:rsidRDefault="00F85FBB" w:rsidP="002B2343">
      <w:pPr>
        <w:pStyle w:val="Text"/>
      </w:pPr>
      <w:r w:rsidRPr="001A1C6E">
        <w:t>„</w:t>
      </w:r>
      <w:r w:rsidR="008E4653" w:rsidRPr="001A1C6E">
        <w:t>Ani jsem se tě nedotkl.</w:t>
      </w:r>
      <w:r w:rsidRPr="001A1C6E">
        <w:t>“</w:t>
      </w:r>
    </w:p>
    <w:p w14:paraId="135E00DE" w14:textId="77777777" w:rsidR="005645A2" w:rsidRPr="001A1C6E" w:rsidRDefault="008E4653" w:rsidP="002B2343">
      <w:pPr>
        <w:pStyle w:val="Text"/>
      </w:pPr>
      <w:r w:rsidRPr="001A1C6E">
        <w:t xml:space="preserve">Astriza zvedla ruku a celý průvod se na místě zastavil. Kazimír se prudce obrátil k Lászlovi a promnul si týl. </w:t>
      </w:r>
      <w:r w:rsidR="00F85FBB" w:rsidRPr="001A1C6E">
        <w:t>„</w:t>
      </w:r>
      <w:r w:rsidRPr="001A1C6E">
        <w:t>Tos nebyl ty?</w:t>
      </w:r>
      <w:r w:rsidR="00F85FBB" w:rsidRPr="001A1C6E">
        <w:t>“</w:t>
      </w:r>
    </w:p>
    <w:p w14:paraId="33CD881E" w14:textId="77777777" w:rsidR="005645A2" w:rsidRPr="001A1C6E" w:rsidRDefault="00F85FBB" w:rsidP="002B2343">
      <w:pPr>
        <w:pStyle w:val="Text"/>
      </w:pPr>
      <w:r w:rsidRPr="001A1C6E">
        <w:t>„</w:t>
      </w:r>
      <w:r w:rsidR="008E4653" w:rsidRPr="001A1C6E">
        <w:t>Ne, sakra!</w:t>
      </w:r>
      <w:r w:rsidRPr="001A1C6E">
        <w:t>“</w:t>
      </w:r>
    </w:p>
    <w:p w14:paraId="5B88479F" w14:textId="77777777" w:rsidR="005645A2" w:rsidRPr="001A1C6E" w:rsidRDefault="008E4653" w:rsidP="002B2343">
      <w:pPr>
        <w:pStyle w:val="Text"/>
      </w:pPr>
      <w:r w:rsidRPr="001A1C6E">
        <w:t xml:space="preserve">Pak došlo k prvnímu útoku. Ze stinných stěn knižního kaňonu se začal sypat hustý déšť nějakých tmavých předmětů. László vyjekl a zvedl ruce, aby si kryl oči. Za stejnou dobu, jako mu trvalo uskočit, Astriza tasila meče a Yvette, která se nehýbala o moc pomaleji, vyčarovala ve vzduchu nad nimi jakousi zčeřenou zábranu. László k ní zvedl zrak a došlo mu, že tý věci, jež se od ní odrážejí, jsou téměř neškodné </w:t>
      </w:r>
      <w:r w:rsidR="00F85FBB" w:rsidRPr="001A1C6E">
        <w:t>–</w:t>
      </w:r>
      <w:r w:rsidRPr="001A1C6E">
        <w:t xml:space="preserve"> zmačkaný papír, úlomky dřeva, kousíčky odpadlé </w:t>
      </w:r>
      <w:r w:rsidRPr="001A1C6E">
        <w:lastRenderedPageBreak/>
        <w:t>omítky, cosi suchého a tmavého, co vypadalo jako</w:t>
      </w:r>
      <w:r w:rsidR="00F85FBB" w:rsidRPr="001A1C6E">
        <w:t>…</w:t>
      </w:r>
      <w:r w:rsidRPr="001A1C6E">
        <w:t xml:space="preserve"> bohové, malé zvířecí bobky! Chvála Yvette a jejímu štítu.</w:t>
      </w:r>
    </w:p>
    <w:p w14:paraId="4607360E" w14:textId="77777777" w:rsidR="005645A2" w:rsidRPr="001A1C6E" w:rsidRDefault="008E4653" w:rsidP="002B2343">
      <w:pPr>
        <w:pStyle w:val="Text"/>
      </w:pPr>
      <w:r w:rsidRPr="001A1C6E">
        <w:t xml:space="preserve">V mlžné červené záři vznášejících se svítilen zahlédl i tvory zodpovědné za tuto urážlivou smršť </w:t>
      </w:r>
      <w:r w:rsidR="00F85FBB" w:rsidRPr="001A1C6E">
        <w:t>–</w:t>
      </w:r>
      <w:r w:rsidRPr="001A1C6E">
        <w:t xml:space="preserve"> tucty schlíplých šedivých příšerek s vytáhlými končetinami, jež se velikostí i tvarem podobaly mrtvě narozeným dětem. Místo očí měly temné duté jamky a místo úst tenké škvírky, jako by jim někdo jedním rychlým tahem prořízl kůži. Vylézaly zpoza knih a hřadovaly na policích a metaly odtamtud déšť smetí.</w:t>
      </w:r>
    </w:p>
    <w:p w14:paraId="3475A80C" w14:textId="77777777" w:rsidR="005645A2" w:rsidRPr="001A1C6E" w:rsidRDefault="008E4653" w:rsidP="002B2343">
      <w:pPr>
        <w:pStyle w:val="Text"/>
      </w:pPr>
      <w:r w:rsidRPr="001A1C6E">
        <w:t>Kazimír se zasmál, pokynul a vyřkl tichý ostrý příkaz, který Lászla bodl do uší. Jedna z potvor pustila to, co se zrovna chystala hodit zaúpěla a změnila se v mráček mastného řeřavého prachu, který §e rozplynul jako pára. Druhové kousek od ní zapištěli a rozprchli se.</w:t>
      </w:r>
    </w:p>
    <w:p w14:paraId="5F80E3EC" w14:textId="77777777" w:rsidR="005645A2" w:rsidRPr="001A1C6E" w:rsidRDefault="00F85FBB" w:rsidP="002B2343">
      <w:pPr>
        <w:pStyle w:val="Text"/>
      </w:pPr>
      <w:r w:rsidRPr="001A1C6E">
        <w:t>„</w:t>
      </w:r>
      <w:r w:rsidR="008E4653" w:rsidRPr="001A1C6E">
        <w:t>Nikdo mi nenamluví, že nám od nich hrozí nějaké skutečné nebezpečí,</w:t>
      </w:r>
      <w:r w:rsidRPr="001A1C6E">
        <w:t>“</w:t>
      </w:r>
      <w:r w:rsidR="008E4653" w:rsidRPr="001A1C6E">
        <w:t xml:space="preserve"> prohlásil Kazimír.</w:t>
      </w:r>
    </w:p>
    <w:p w14:paraId="6716BAAA" w14:textId="77777777" w:rsidR="005645A2" w:rsidRPr="001A1C6E" w:rsidRDefault="00F85FBB" w:rsidP="002B2343">
      <w:pPr>
        <w:pStyle w:val="Text"/>
      </w:pPr>
      <w:r w:rsidRPr="001A1C6E">
        <w:rPr>
          <w:i/>
        </w:rPr>
        <w:t>„</w:t>
      </w:r>
      <w:r w:rsidR="008E4653" w:rsidRPr="001A1C6E">
        <w:rPr>
          <w:i/>
        </w:rPr>
        <w:t>Nám nenamluví, že mi,</w:t>
      </w:r>
      <w:r w:rsidRPr="001A1C6E">
        <w:rPr>
          <w:i/>
        </w:rPr>
        <w:t>“</w:t>
      </w:r>
      <w:r w:rsidR="008E4653" w:rsidRPr="001A1C6E">
        <w:t xml:space="preserve"> zašeptal hrubý hlas odkudsi z polic </w:t>
      </w:r>
      <w:r w:rsidRPr="001A1C6E">
        <w:t>„</w:t>
      </w:r>
      <w:r w:rsidR="008E4653" w:rsidRPr="001A1C6E">
        <w:t>známe, známe!</w:t>
      </w:r>
      <w:r w:rsidRPr="001A1C6E">
        <w:t>“</w:t>
      </w:r>
    </w:p>
    <w:p w14:paraId="6B68CEBD" w14:textId="77777777" w:rsidR="005645A2" w:rsidRPr="001A1C6E" w:rsidRDefault="00F85FBB" w:rsidP="002B2343">
      <w:pPr>
        <w:pStyle w:val="Text"/>
      </w:pPr>
      <w:r w:rsidRPr="001A1C6E">
        <w:rPr>
          <w:i/>
        </w:rPr>
        <w:t>„</w:t>
      </w:r>
      <w:r w:rsidR="008E4653" w:rsidRPr="001A1C6E">
        <w:rPr>
          <w:i/>
        </w:rPr>
        <w:t>Nikdo od nich hrozí,</w:t>
      </w:r>
      <w:r w:rsidR="008E4653" w:rsidRPr="001A1C6E">
        <w:t xml:space="preserve"> známe, </w:t>
      </w:r>
      <w:r w:rsidR="008E4653" w:rsidRPr="001A1C6E">
        <w:rPr>
          <w:i/>
        </w:rPr>
        <w:t>skutečné nebezpečí nějaké,</w:t>
      </w:r>
      <w:r w:rsidRPr="001A1C6E">
        <w:rPr>
          <w:i/>
        </w:rPr>
        <w:t>“</w:t>
      </w:r>
      <w:r w:rsidR="008E4653" w:rsidRPr="001A1C6E">
        <w:t xml:space="preserve"> zazněla pištivá odpověď. </w:t>
      </w:r>
      <w:r w:rsidRPr="001A1C6E">
        <w:t>„</w:t>
      </w:r>
      <w:r w:rsidR="008E4653" w:rsidRPr="001A1C6E">
        <w:t>Známe, známe, známe!</w:t>
      </w:r>
      <w:r w:rsidRPr="001A1C6E">
        <w:t>“</w:t>
      </w:r>
    </w:p>
    <w:p w14:paraId="29567FD1" w14:textId="77777777" w:rsidR="005645A2" w:rsidRPr="001A1C6E" w:rsidRDefault="00F85FBB" w:rsidP="002B2343">
      <w:pPr>
        <w:pStyle w:val="Text"/>
      </w:pPr>
      <w:r w:rsidRPr="001A1C6E">
        <w:t>„</w:t>
      </w:r>
      <w:r w:rsidR="008E4653" w:rsidRPr="001A1C6E">
        <w:t>K čertu,</w:t>
      </w:r>
      <w:r w:rsidRPr="001A1C6E">
        <w:t>“</w:t>
      </w:r>
      <w:r w:rsidR="008E4653" w:rsidRPr="001A1C6E">
        <w:t xml:space="preserve"> zařvala Astriza. </w:t>
      </w:r>
      <w:r w:rsidRPr="001A1C6E">
        <w:t>„</w:t>
      </w:r>
      <w:r w:rsidR="008E4653" w:rsidRPr="001A1C6E">
        <w:t>Sklapněte, všichni sklapněte! Mlčte!</w:t>
      </w:r>
      <w:r w:rsidRPr="001A1C6E">
        <w:t>“</w:t>
      </w:r>
    </w:p>
    <w:p w14:paraId="60B42A8D" w14:textId="77777777" w:rsidR="005645A2" w:rsidRPr="001A1C6E" w:rsidRDefault="00F85FBB" w:rsidP="002B2343">
      <w:pPr>
        <w:pStyle w:val="Text"/>
      </w:pPr>
      <w:r w:rsidRPr="001A1C6E">
        <w:t>„</w:t>
      </w:r>
      <w:r w:rsidR="008E4653" w:rsidRPr="001A1C6E">
        <w:t>Známe, známe, známe,</w:t>
      </w:r>
      <w:r w:rsidRPr="001A1C6E">
        <w:t>“</w:t>
      </w:r>
      <w:r w:rsidR="008E4653" w:rsidRPr="001A1C6E">
        <w:t xml:space="preserve"> ozvalo se další sborové zašeptání a pak tucet hlasů zopakoval její slova v tuctu nesmyslných obměn. </w:t>
      </w:r>
      <w:r w:rsidRPr="001A1C6E">
        <w:t>„</w:t>
      </w:r>
      <w:r w:rsidR="008E4653" w:rsidRPr="001A1C6E">
        <w:t>Známe, známe, známe!</w:t>
      </w:r>
      <w:r w:rsidRPr="001A1C6E">
        <w:t>“</w:t>
      </w:r>
    </w:p>
    <w:p w14:paraId="5BCC5535" w14:textId="77777777" w:rsidR="005645A2" w:rsidRPr="001A1C6E" w:rsidRDefault="00F85FBB" w:rsidP="002B2343">
      <w:pPr>
        <w:pStyle w:val="Text"/>
      </w:pPr>
      <w:r w:rsidRPr="001A1C6E">
        <w:t>„</w:t>
      </w:r>
      <w:r w:rsidR="008E4653" w:rsidRPr="001A1C6E">
        <w:t>To jsou slovožrouti,</w:t>
      </w:r>
      <w:r w:rsidRPr="001A1C6E">
        <w:t>“</w:t>
      </w:r>
      <w:r w:rsidR="008E4653" w:rsidRPr="001A1C6E">
        <w:t xml:space="preserve"> špitl mistr Molnár. </w:t>
      </w:r>
      <w:r w:rsidRPr="001A1C6E">
        <w:t>„</w:t>
      </w:r>
      <w:r w:rsidR="008E4653" w:rsidRPr="001A1C6E">
        <w:t>Prostě jen odejdeme z jejich území. Nic neříkejte.</w:t>
      </w:r>
      <w:r w:rsidRPr="001A1C6E">
        <w:t>“</w:t>
      </w:r>
    </w:p>
    <w:p w14:paraId="4BFDBE27" w14:textId="77777777" w:rsidR="005645A2" w:rsidRPr="001A1C6E" w:rsidRDefault="00F85FBB" w:rsidP="002B2343">
      <w:pPr>
        <w:pStyle w:val="Text"/>
      </w:pPr>
      <w:r w:rsidRPr="001A1C6E">
        <w:t>„</w:t>
      </w:r>
      <w:r w:rsidR="008E4653" w:rsidRPr="001A1C6E">
        <w:t>Známe,</w:t>
      </w:r>
      <w:r w:rsidRPr="001A1C6E">
        <w:t>“</w:t>
      </w:r>
      <w:r w:rsidR="008E4653" w:rsidRPr="001A1C6E">
        <w:t xml:space="preserve"> sykla odkudsi jedna z příšer. </w:t>
      </w:r>
      <w:r w:rsidRPr="001A1C6E">
        <w:t>„</w:t>
      </w:r>
      <w:r w:rsidR="008E4653" w:rsidRPr="001A1C6E">
        <w:t>Všechno známe! Nová slova. DEJTE NOVÁ SLOVA!</w:t>
      </w:r>
      <w:r w:rsidRPr="001A1C6E">
        <w:t>“</w:t>
      </w:r>
    </w:p>
    <w:p w14:paraId="5D60F724" w14:textId="77777777" w:rsidR="005645A2" w:rsidRPr="001A1C6E" w:rsidRDefault="008E4653" w:rsidP="002B2343">
      <w:pPr>
        <w:pStyle w:val="Text"/>
      </w:pPr>
      <w:r w:rsidRPr="001A1C6E">
        <w:t xml:space="preserve">Molnár koncem hole popostrčil Nepa, který zaujímal předposlední místo v řadě. Nep šťouchl do Lászla a ten to poslal zase dál. Učni i se svým doprovodem klopýtali a klouzali, jelikož otravná sprška neustávala a Yvettin štít měl jen omezený rozsah. Kousíček před Lászla spadlo cosi měkkého a vlhkého a on do toho v nepříznačném okamžiku ryzí neohrabanosti šlápl, uklouzl a natáhl se. Praštil čelistí do studených tvrdých dlaždic na podlaze a bezmyšlenkovitě zařval: </w:t>
      </w:r>
      <w:r w:rsidR="00F85FBB" w:rsidRPr="001A1C6E">
        <w:t>„</w:t>
      </w:r>
      <w:r w:rsidRPr="001A1C6E">
        <w:t>Do prdele, hovno!</w:t>
      </w:r>
      <w:r w:rsidR="00F85FBB" w:rsidRPr="001A1C6E">
        <w:t>“</w:t>
      </w:r>
    </w:p>
    <w:p w14:paraId="7423B993" w14:textId="77777777" w:rsidR="005645A2" w:rsidRPr="001A1C6E" w:rsidRDefault="00F85FBB" w:rsidP="002B2343">
      <w:pPr>
        <w:pStyle w:val="Text"/>
      </w:pPr>
      <w:r w:rsidRPr="001A1C6E">
        <w:t>„</w:t>
      </w:r>
      <w:r w:rsidR="008E4653" w:rsidRPr="001A1C6E">
        <w:t>Známe!</w:t>
      </w:r>
      <w:r w:rsidRPr="001A1C6E">
        <w:t>“</w:t>
      </w:r>
      <w:r w:rsidR="008E4653" w:rsidRPr="001A1C6E">
        <w:t xml:space="preserve"> zavřískal sbor malých příšer.</w:t>
      </w:r>
    </w:p>
    <w:p w14:paraId="5D45D290" w14:textId="77777777" w:rsidR="005645A2" w:rsidRPr="001A1C6E" w:rsidRDefault="00F85FBB" w:rsidP="002B2343">
      <w:pPr>
        <w:pStyle w:val="Text"/>
      </w:pPr>
      <w:r w:rsidRPr="001A1C6E">
        <w:lastRenderedPageBreak/>
        <w:t>„</w:t>
      </w:r>
      <w:r w:rsidR="008E4653" w:rsidRPr="001A1C6E">
        <w:t>NOVÉ!</w:t>
      </w:r>
      <w:r w:rsidRPr="001A1C6E">
        <w:t>“</w:t>
      </w:r>
      <w:r w:rsidR="008E4653" w:rsidRPr="001A1C6E">
        <w:t xml:space="preserve"> zvolal vítězoslavný hlas přímo nad nimi. </w:t>
      </w:r>
      <w:r w:rsidRPr="001A1C6E">
        <w:t>„</w:t>
      </w:r>
      <w:r w:rsidR="008E4653" w:rsidRPr="001A1C6E">
        <w:t>Nové! NOVÉ!</w:t>
      </w:r>
      <w:r w:rsidRPr="001A1C6E">
        <w:t>“</w:t>
      </w:r>
      <w:r w:rsidR="008E4653" w:rsidRPr="001A1C6E">
        <w:t xml:space="preserve"> Ozval se další zvuk, jakési odporné křupání. László vyjeveně hleděl, jak se jedna z tmavých postaviček na polici vysoko nad ním během několika vteřin dvakrát zvětšila; pitvorné tělo jí bublalo a kynulo jako nějaké bezbožné těsto. Malé spáry a končetiny, které byly původně menší než kočičí, nabyly hrozivější váhy.</w:t>
      </w:r>
    </w:p>
    <w:p w14:paraId="7676451D" w14:textId="77777777" w:rsidR="005645A2" w:rsidRPr="001A1C6E" w:rsidRDefault="00F85FBB" w:rsidP="002B2343">
      <w:pPr>
        <w:pStyle w:val="Text"/>
      </w:pPr>
      <w:r w:rsidRPr="001A1C6E">
        <w:t>„</w:t>
      </w:r>
      <w:r w:rsidR="008E4653" w:rsidRPr="001A1C6E">
        <w:t>Ještě,</w:t>
      </w:r>
      <w:r w:rsidRPr="001A1C6E">
        <w:t>“</w:t>
      </w:r>
      <w:r w:rsidR="008E4653" w:rsidRPr="001A1C6E">
        <w:t xml:space="preserve"> zaskřehotalo to už hlubším hlasem. </w:t>
      </w:r>
      <w:r w:rsidRPr="001A1C6E">
        <w:t>„</w:t>
      </w:r>
      <w:r w:rsidR="008E4653" w:rsidRPr="001A1C6E">
        <w:t>Dejte další nová slova!</w:t>
      </w:r>
      <w:r w:rsidRPr="001A1C6E">
        <w:t>“</w:t>
      </w:r>
      <w:r w:rsidR="008E4653" w:rsidRPr="001A1C6E">
        <w:t xml:space="preserve"> A pak to otevřelo širší tlamu, odhalilo nový ostrý chrup a vrhlo se to na něj.</w:t>
      </w:r>
    </w:p>
    <w:p w14:paraId="09A91727" w14:textId="77777777" w:rsidR="005645A2" w:rsidRPr="001A1C6E" w:rsidRDefault="008E4653" w:rsidP="002B2343">
      <w:pPr>
        <w:pStyle w:val="Text"/>
      </w:pPr>
      <w:r w:rsidRPr="001A1C6E">
        <w:t>Astriza to zasáhla mečem, ještě než se z Lászla stačil vydrat výkřik, rozsekla to, jako když skalpel rozkrojí vřed, a do značné vzdálenosti se rozstříkla horká jícha páchnoucí po zvratcích. Lászlovi se zvedl žaludek, vydrápal se na nohy a honem si tu ohavnost vytřel z očí. Astriza mu věnovala zuřivý pohled a pak si ho přitáhla za pelerínu, kterou měl přes plást.</w:t>
      </w:r>
    </w:p>
    <w:p w14:paraId="23416EB0" w14:textId="2E5BCA7D" w:rsidR="005645A2" w:rsidRPr="001A1C6E" w:rsidRDefault="008E4653" w:rsidP="002B2343">
      <w:pPr>
        <w:pStyle w:val="Text"/>
      </w:pPr>
      <w:r w:rsidRPr="001A1C6E">
        <w:t>Mlčky vzdorovali dešti svinstva i vřeštivým prosbám o nová slova a vrávorali uličkami a po křižovatkách, dokud neztratili posledního tvora z hulákajícího, regály přelézajícího a střely metajícího davu v mlžné tmě za sebou.</w:t>
      </w:r>
    </w:p>
    <w:p w14:paraId="0937BE08" w14:textId="77777777" w:rsidR="005645A2" w:rsidRPr="001A1C6E" w:rsidRDefault="00F85FBB" w:rsidP="002B2343">
      <w:pPr>
        <w:pStyle w:val="Text"/>
      </w:pPr>
      <w:r w:rsidRPr="001A1C6E">
        <w:t>„</w:t>
      </w:r>
      <w:r w:rsidR="008E4653" w:rsidRPr="001A1C6E">
        <w:t>Slovožrouti,</w:t>
      </w:r>
      <w:r w:rsidRPr="001A1C6E">
        <w:t>“</w:t>
      </w:r>
      <w:r w:rsidR="008E4653" w:rsidRPr="001A1C6E">
        <w:t xml:space="preserve"> řekl mistr Molnár, jakmile se zastavili na místě, kde už zřejmě byli v bezpečí, </w:t>
      </w:r>
      <w:r w:rsidRPr="001A1C6E">
        <w:t>„</w:t>
      </w:r>
      <w:r w:rsidR="008E4653" w:rsidRPr="001A1C6E">
        <w:t>skřetovitá stvoření, která se živí novými slovy, jež se učí z lidské řeči. Jejich metabolizmus proměňuje slovní zásobu v tělesnou hmotu. Po narození se podobají hmyzu, ale stačí pár neuvážených vět a klidně přerostou i člověka.</w:t>
      </w:r>
      <w:r w:rsidRPr="001A1C6E">
        <w:t>“</w:t>
      </w:r>
    </w:p>
    <w:p w14:paraId="1D19A56D" w14:textId="77777777" w:rsidR="005645A2" w:rsidRPr="001A1C6E" w:rsidRDefault="00F85FBB" w:rsidP="002B2343">
      <w:pPr>
        <w:pStyle w:val="Text"/>
      </w:pPr>
      <w:r w:rsidRPr="001A1C6E">
        <w:t>„</w:t>
      </w:r>
      <w:r w:rsidR="008E4653" w:rsidRPr="001A1C6E">
        <w:t>A jedí taky lidi?</w:t>
      </w:r>
      <w:r w:rsidRPr="001A1C6E">
        <w:t>“</w:t>
      </w:r>
      <w:r w:rsidR="008E4653" w:rsidRPr="001A1C6E">
        <w:t xml:space="preserve"> zeptal se László a zachvěl se.</w:t>
      </w:r>
    </w:p>
    <w:p w14:paraId="70A49321" w14:textId="77777777" w:rsidR="005645A2" w:rsidRPr="001A1C6E" w:rsidRDefault="00F85FBB" w:rsidP="002B2343">
      <w:pPr>
        <w:pStyle w:val="Text"/>
      </w:pPr>
      <w:r w:rsidRPr="001A1C6E">
        <w:t>„</w:t>
      </w:r>
      <w:r w:rsidR="008E4653" w:rsidRPr="001A1C6E">
        <w:t>Zmrzačili by nás,</w:t>
      </w:r>
      <w:r w:rsidRPr="001A1C6E">
        <w:t>“</w:t>
      </w:r>
      <w:r w:rsidR="008E4653" w:rsidRPr="001A1C6E">
        <w:t xml:space="preserve"> odvětila Astriza a otřela si z meče špínu po slovožroutovi. </w:t>
      </w:r>
      <w:r w:rsidRPr="001A1C6E">
        <w:t>„</w:t>
      </w:r>
      <w:r w:rsidR="008E4653" w:rsidRPr="001A1C6E">
        <w:t>A mučili by nás tak dlouho, jak by jen mohli, dokud bysme jim nevyřvali všechny slova, který známe.</w:t>
      </w:r>
      <w:r w:rsidRPr="001A1C6E">
        <w:t>“</w:t>
      </w:r>
    </w:p>
    <w:p w14:paraId="3E6562CE" w14:textId="77777777" w:rsidR="005645A2" w:rsidRPr="001A1C6E" w:rsidRDefault="00F85FBB" w:rsidP="002B2343">
      <w:pPr>
        <w:pStyle w:val="Text"/>
      </w:pPr>
      <w:r w:rsidRPr="001A1C6E">
        <w:t>„</w:t>
      </w:r>
      <w:r w:rsidR="008E4653" w:rsidRPr="001A1C6E">
        <w:t>Dnes nemáme čas, abychom tu kolonii vybíjeli,</w:t>
      </w:r>
      <w:r w:rsidRPr="001A1C6E">
        <w:t>“</w:t>
      </w:r>
      <w:r w:rsidR="008E4653" w:rsidRPr="001A1C6E">
        <w:t xml:space="preserve"> prohlásil Molnár. </w:t>
      </w:r>
      <w:r w:rsidRPr="001A1C6E">
        <w:t>„</w:t>
      </w:r>
      <w:r w:rsidR="008E4653" w:rsidRPr="001A1C6E">
        <w:t>Slovožrouti naštěstí mají nesmírně silné teritoriální pudy. A jsou naprosto negramotní. Jejich hnízda obklopuje tolik knih, že by si mohli ty své malé mozky nacpávat navěky, ale nepřečtou si ani ň.</w:t>
      </w:r>
      <w:r w:rsidRPr="001A1C6E">
        <w:t>“</w:t>
      </w:r>
    </w:p>
    <w:p w14:paraId="4F1741B7" w14:textId="77777777" w:rsidR="005645A2" w:rsidRPr="001A1C6E" w:rsidRDefault="00F85FBB" w:rsidP="002B2343">
      <w:pPr>
        <w:pStyle w:val="Text"/>
      </w:pPr>
      <w:r w:rsidRPr="001A1C6E">
        <w:t>„</w:t>
      </w:r>
      <w:r w:rsidR="008E4653" w:rsidRPr="001A1C6E">
        <w:t>Jak se mohlo něco takového proplížit dovnitř přes vaše brány a kouzla?</w:t>
      </w:r>
      <w:r w:rsidRPr="001A1C6E">
        <w:t>“</w:t>
      </w:r>
      <w:r w:rsidR="008E4653" w:rsidRPr="001A1C6E">
        <w:t xml:space="preserve"> podivil se Nep.</w:t>
      </w:r>
    </w:p>
    <w:p w14:paraId="7D5B9896" w14:textId="77777777" w:rsidR="005645A2" w:rsidRPr="001A1C6E" w:rsidRDefault="00F85FBB" w:rsidP="002B2343">
      <w:pPr>
        <w:pStyle w:val="Text"/>
      </w:pPr>
      <w:r w:rsidRPr="001A1C6E">
        <w:t>„</w:t>
      </w:r>
      <w:r w:rsidR="008E4653" w:rsidRPr="001A1C6E">
        <w:t>Za to mohou zase knihy,</w:t>
      </w:r>
      <w:r w:rsidRPr="001A1C6E">
        <w:t>“</w:t>
      </w:r>
      <w:r w:rsidR="008E4653" w:rsidRPr="001A1C6E">
        <w:t xml:space="preserve"> odpověděl Molnár. </w:t>
      </w:r>
      <w:r w:rsidRPr="001A1C6E">
        <w:t>„</w:t>
      </w:r>
      <w:r w:rsidR="008E4653" w:rsidRPr="001A1C6E">
        <w:t xml:space="preserve">Jejich síla občas přitáhne z některého vzdáleného světa ty nejzpropadenější věci. </w:t>
      </w:r>
      <w:r w:rsidR="008E4653" w:rsidRPr="001A1C6E">
        <w:lastRenderedPageBreak/>
        <w:t>Police jsou tu plné živých i rádoby živých obyvatel, které dělíme na dva obecné druhy.</w:t>
      </w:r>
      <w:r w:rsidRPr="001A1C6E">
        <w:t>“</w:t>
      </w:r>
    </w:p>
    <w:p w14:paraId="3D421C42" w14:textId="77777777" w:rsidR="005645A2" w:rsidRPr="001A1C6E" w:rsidRDefault="00F85FBB" w:rsidP="002B2343">
      <w:pPr>
        <w:pStyle w:val="Text"/>
      </w:pPr>
      <w:r w:rsidRPr="001A1C6E">
        <w:t>„</w:t>
      </w:r>
      <w:r w:rsidR="008E4653" w:rsidRPr="001A1C6E">
        <w:t xml:space="preserve">Těm prvním říkáme </w:t>
      </w:r>
      <w:r w:rsidR="008E4653" w:rsidRPr="001A1C6E">
        <w:rPr>
          <w:i/>
        </w:rPr>
        <w:t>externálové,</w:t>
      </w:r>
      <w:r w:rsidRPr="001A1C6E">
        <w:rPr>
          <w:i/>
        </w:rPr>
        <w:t>“</w:t>
      </w:r>
      <w:r w:rsidR="008E4653" w:rsidRPr="001A1C6E">
        <w:t xml:space="preserve"> pravila Astriza. </w:t>
      </w:r>
      <w:r w:rsidRPr="001A1C6E">
        <w:t>„</w:t>
      </w:r>
      <w:r w:rsidR="008E4653" w:rsidRPr="001A1C6E">
        <w:t>Jde o všechno, co to sem nedávno vyplivlo, nebo co sem bylo přivolaný. O zvířata, duchy, občas i nějakou tu vnímavou bytost. Většinou si tu moc dlouho nepobudou. Buď se o ně postaráme my, nebo padnou za oběti tomu druhýmu typu obyvatel.</w:t>
      </w:r>
      <w:r w:rsidRPr="001A1C6E">
        <w:t>“</w:t>
      </w:r>
    </w:p>
    <w:p w14:paraId="7CC9DCC5" w14:textId="77777777" w:rsidR="005645A2" w:rsidRPr="001A1C6E" w:rsidRDefault="00F85FBB" w:rsidP="002B2343">
      <w:pPr>
        <w:pStyle w:val="Text"/>
      </w:pPr>
      <w:r w:rsidRPr="001A1C6E">
        <w:t>„</w:t>
      </w:r>
      <w:r w:rsidR="008E4653" w:rsidRPr="001A1C6E">
        <w:t>Bibliofauně,</w:t>
      </w:r>
      <w:r w:rsidRPr="001A1C6E">
        <w:t>“</w:t>
      </w:r>
      <w:r w:rsidR="008E4653" w:rsidRPr="001A1C6E">
        <w:t xml:space="preserve"> navázal Molnár. </w:t>
      </w:r>
      <w:r w:rsidRPr="001A1C6E">
        <w:t>„</w:t>
      </w:r>
      <w:r w:rsidR="008E4653" w:rsidRPr="001A1C6E">
        <w:t>Bytostem, které buď stvořily samy knihy, nebo které jsou na nich nějakým způsobem závislé. Prapodivnějším tvorům, kteří jsou poznamenáni místním prostředím a jsou lépe vybaveni pro to, aby v něm přežili. Slovožrouti se rozhodně nikde jinde nerodí.</w:t>
      </w:r>
      <w:r w:rsidRPr="001A1C6E">
        <w:t>“</w:t>
      </w:r>
    </w:p>
    <w:p w14:paraId="13B182B4" w14:textId="77777777" w:rsidR="005645A2" w:rsidRPr="001A1C6E" w:rsidRDefault="00F85FBB" w:rsidP="002B2343">
      <w:pPr>
        <w:pStyle w:val="Text"/>
      </w:pPr>
      <w:r w:rsidRPr="001A1C6E">
        <w:t>„</w:t>
      </w:r>
      <w:r w:rsidR="008E4653" w:rsidRPr="001A1C6E">
        <w:t>No,</w:t>
      </w:r>
      <w:r w:rsidRPr="001A1C6E">
        <w:t>“</w:t>
      </w:r>
      <w:r w:rsidR="008E4653" w:rsidRPr="001A1C6E">
        <w:t xml:space="preserve"> řekla Astriza, </w:t>
      </w:r>
      <w:r w:rsidRPr="001A1C6E">
        <w:t>„</w:t>
      </w:r>
      <w:r w:rsidR="008E4653" w:rsidRPr="001A1C6E">
        <w:t>sice o něco víc smrdíme, ale vypadá to, že jsme všichni celí. Už nejsme moc daleko od osmadvacítky ve východní Mantikoře. Půjdeme dál a až ti příště řeknu, ať seš zticha, László, tak buď, prosím tě, zticha.</w:t>
      </w:r>
      <w:r w:rsidRPr="001A1C6E">
        <w:t>“</w:t>
      </w:r>
    </w:p>
    <w:p w14:paraId="6EB69CEB" w14:textId="7E89B06A" w:rsidR="005645A2" w:rsidRPr="001A1C6E" w:rsidRDefault="00F85FBB" w:rsidP="002B2343">
      <w:pPr>
        <w:pStyle w:val="Text"/>
      </w:pPr>
      <w:r w:rsidRPr="001A1C6E">
        <w:t>„</w:t>
      </w:r>
      <w:r w:rsidR="008E4653" w:rsidRPr="001A1C6E">
        <w:t>Omlouvám se, Knihovnice Mezar</w:t>
      </w:r>
      <w:r w:rsidR="001374A6" w:rsidRPr="001A1C6E">
        <w:t>“</w:t>
      </w:r>
    </w:p>
    <w:p w14:paraId="0F1DF2A8" w14:textId="77777777" w:rsidR="005645A2" w:rsidRPr="001A1C6E" w:rsidRDefault="00F85FBB" w:rsidP="002B2343">
      <w:pPr>
        <w:pStyle w:val="Text"/>
      </w:pPr>
      <w:r w:rsidRPr="001A1C6E">
        <w:t>„</w:t>
      </w:r>
      <w:r w:rsidR="008E4653" w:rsidRPr="001A1C6E">
        <w:t>Tituly platí mimo knihovnu,</w:t>
      </w:r>
      <w:r w:rsidRPr="001A1C6E">
        <w:t>“</w:t>
      </w:r>
      <w:r w:rsidR="008E4653" w:rsidRPr="001A1C6E">
        <w:t xml:space="preserve"> zavrčela. </w:t>
      </w:r>
      <w:r w:rsidRPr="001A1C6E">
        <w:t>„</w:t>
      </w:r>
      <w:r w:rsidR="008E4653" w:rsidRPr="001A1C6E">
        <w:t>Tady se mi nejlíp omluvíš tím, že se nenecháš zabít.</w:t>
      </w:r>
      <w:r w:rsidRPr="001A1C6E">
        <w:t>“</w:t>
      </w:r>
    </w:p>
    <w:p w14:paraId="4173B811" w14:textId="3EB20337" w:rsidR="005645A2" w:rsidRPr="001A1C6E" w:rsidRDefault="00F85FBB" w:rsidP="002B2343">
      <w:pPr>
        <w:pStyle w:val="Text"/>
      </w:pPr>
      <w:r w:rsidRPr="001A1C6E">
        <w:t>„</w:t>
      </w:r>
      <w:r w:rsidR="008E4653" w:rsidRPr="001A1C6E">
        <w:t>Tááák,</w:t>
      </w:r>
      <w:r w:rsidRPr="001A1C6E">
        <w:t>“</w:t>
      </w:r>
      <w:r w:rsidR="008E4653" w:rsidRPr="001A1C6E">
        <w:t xml:space="preserve"> řekl Molnár poté, co shlédl na svůj naváděcí znak. Světýlka v rudých linkách zezelenala. </w:t>
      </w:r>
      <w:r w:rsidRPr="001A1C6E">
        <w:t>„</w:t>
      </w:r>
      <w:r w:rsidR="008E4653" w:rsidRPr="001A1C6E">
        <w:t>Trefa do černého. Bude to stačit kamkoli na třetí polici. Učnice ďCou</w:t>
      </w:r>
      <w:r w:rsidR="00B47D3E">
        <w:t>rin, nech Astrizu, aby se posta</w:t>
      </w:r>
      <w:r w:rsidR="008E4653" w:rsidRPr="001A1C6E">
        <w:t>rala o vrácení knihy.</w:t>
      </w:r>
      <w:r w:rsidRPr="001A1C6E">
        <w:t>“</w:t>
      </w:r>
    </w:p>
    <w:p w14:paraId="58929CFF" w14:textId="77777777" w:rsidR="005645A2" w:rsidRPr="001A1C6E" w:rsidRDefault="008E4653" w:rsidP="002B2343">
      <w:pPr>
        <w:pStyle w:val="Text"/>
      </w:pPr>
      <w:r w:rsidRPr="001A1C6E">
        <w:t>Yvette se značnou radostí předala brašnu statné Knihovnici.</w:t>
      </w:r>
    </w:p>
    <w:p w14:paraId="55769994" w14:textId="77777777" w:rsidR="005645A2" w:rsidRPr="001A1C6E" w:rsidRDefault="00F85FBB" w:rsidP="002B2343">
      <w:pPr>
        <w:pStyle w:val="Text"/>
      </w:pPr>
      <w:r w:rsidRPr="001A1C6E">
        <w:t>„</w:t>
      </w:r>
      <w:r w:rsidR="008E4653" w:rsidRPr="001A1C6E">
        <w:t>Kryjte mě,</w:t>
      </w:r>
      <w:r w:rsidRPr="001A1C6E">
        <w:t>“</w:t>
      </w:r>
      <w:r w:rsidR="008E4653" w:rsidRPr="001A1C6E">
        <w:t xml:space="preserve"> rozkázala Astriza a obezřetně zamířila k regálu, na který ukazovala Molnárova kouzla. Byl zhruba dvanáct stop vysoký a přestože jeho vnitřek z tmavého dřeva působil zprohýbaně a zašle svazky, jež v něm byly nastrkané, vypadaly netknuté. Astriza zasunula Yvettinu knihu na volné místo, ale hned odskočila a vyškubla meče. László jaktěživ neviděl, že by někdo tak rychle tasil přes rameno.</w:t>
      </w:r>
    </w:p>
    <w:p w14:paraId="2BEAEFA5" w14:textId="77777777" w:rsidR="005645A2" w:rsidRPr="001A1C6E" w:rsidRDefault="00F85FBB" w:rsidP="002B2343">
      <w:pPr>
        <w:pStyle w:val="Text"/>
      </w:pPr>
      <w:r w:rsidRPr="001A1C6E">
        <w:t>„</w:t>
      </w:r>
      <w:r w:rsidR="008E4653" w:rsidRPr="001A1C6E">
        <w:t>Co se děje?</w:t>
      </w:r>
      <w:r w:rsidRPr="001A1C6E">
        <w:t>“</w:t>
      </w:r>
      <w:r w:rsidR="008E4653" w:rsidRPr="001A1C6E">
        <w:t xml:space="preserve"> vyhrkl Molnár a pospíšil si mezi regál a čtveřici učňů.</w:t>
      </w:r>
    </w:p>
    <w:p w14:paraId="7C391396" w14:textId="77777777" w:rsidR="005645A2" w:rsidRPr="001A1C6E" w:rsidRDefault="00F85FBB" w:rsidP="002B2343">
      <w:pPr>
        <w:pStyle w:val="Text"/>
      </w:pPr>
      <w:r w:rsidRPr="001A1C6E">
        <w:t>„</w:t>
      </w:r>
      <w:r w:rsidR="008E4653" w:rsidRPr="001A1C6E">
        <w:t>Pátá přihrádka,</w:t>
      </w:r>
      <w:r w:rsidRPr="001A1C6E">
        <w:t>“</w:t>
      </w:r>
      <w:r w:rsidR="008E4653" w:rsidRPr="001A1C6E">
        <w:t xml:space="preserve"> řekla Astriza. Pokynula rukou, jedna z létajících luceren připlula blíž a vrhla šarlatové světlo do temných zákoutí </w:t>
      </w:r>
      <w:r w:rsidR="008E4653" w:rsidRPr="001A1C6E">
        <w:lastRenderedPageBreak/>
        <w:t>police. Přes knihy leželo cosi dlouhého, tmavého a válcovitého a když se svítilna pohnula, László letmo zahlédl šupiny.</w:t>
      </w:r>
    </w:p>
    <w:p w14:paraId="2E417D87" w14:textId="77777777" w:rsidR="005645A2" w:rsidRPr="001A1C6E" w:rsidRDefault="00F85FBB" w:rsidP="002B2343">
      <w:pPr>
        <w:pStyle w:val="Text"/>
      </w:pPr>
      <w:r w:rsidRPr="001A1C6E">
        <w:t>„</w:t>
      </w:r>
      <w:r w:rsidR="008E4653" w:rsidRPr="001A1C6E">
        <w:t xml:space="preserve">Myslím </w:t>
      </w:r>
      <w:r w:rsidRPr="001A1C6E">
        <w:t>–“</w:t>
      </w:r>
      <w:r w:rsidR="008E4653" w:rsidRPr="001A1C6E">
        <w:t xml:space="preserve"> pravila Astriza a sklonila jeden z mečů, </w:t>
      </w:r>
      <w:r w:rsidRPr="001A1C6E">
        <w:t>„</w:t>
      </w:r>
      <w:r w:rsidR="008E4653" w:rsidRPr="001A1C6E">
        <w:t>myslím, že je to mrtvý.</w:t>
      </w:r>
      <w:r w:rsidRPr="001A1C6E">
        <w:t>“</w:t>
      </w:r>
      <w:r w:rsidR="008E4653" w:rsidRPr="001A1C6E">
        <w:t xml:space="preserve"> Několikrát do toho opatrně dloubla druhou zbraní a pak přikývla. Obezřetně to s Molnárem uchopili a shodili dolů. S těžkým plesknutím to přistálo na podlaze.</w:t>
      </w:r>
    </w:p>
    <w:p w14:paraId="55EBCB77" w14:textId="77777777" w:rsidR="005645A2" w:rsidRPr="001A1C6E" w:rsidRDefault="008E4653" w:rsidP="002B2343">
      <w:pPr>
        <w:pStyle w:val="Text"/>
      </w:pPr>
      <w:r w:rsidRPr="001A1C6E">
        <w:t>Byl to nějaký had a jeho zelené tělo bylo stejně tlusté jako Lászlova paže. Na délku měřil deset stop a měl hned tři ploché trojúhelníkovité hlavy s korálkovýma očima, které již zeskelnatěly smrtí. Téměř po celé délce na něm byly patrné srpkovité stopy po zubech, jako kdyby po něm něco odshora dolů přejíždělo a v klidu se to do něj zakusovalo.</w:t>
      </w:r>
    </w:p>
    <w:p w14:paraId="27BF8E52" w14:textId="77777777" w:rsidR="005645A2" w:rsidRPr="001A1C6E" w:rsidRDefault="00F85FBB" w:rsidP="002B2343">
      <w:pPr>
        <w:pStyle w:val="Text"/>
      </w:pPr>
      <w:r w:rsidRPr="001A1C6E">
        <w:t>„</w:t>
      </w:r>
      <w:r w:rsidR="008E4653" w:rsidRPr="001A1C6E">
        <w:t>Externál,</w:t>
      </w:r>
      <w:r w:rsidRPr="001A1C6E">
        <w:t>“</w:t>
      </w:r>
      <w:r w:rsidR="008E4653" w:rsidRPr="001A1C6E">
        <w:t xml:space="preserve"> řekla Astriza.</w:t>
      </w:r>
    </w:p>
    <w:p w14:paraId="68CCD70F" w14:textId="77777777" w:rsidR="005645A2" w:rsidRPr="001A1C6E" w:rsidRDefault="00F85FBB" w:rsidP="002B2343">
      <w:pPr>
        <w:pStyle w:val="Text"/>
      </w:pPr>
      <w:r w:rsidRPr="001A1C6E">
        <w:t>„</w:t>
      </w:r>
      <w:r w:rsidR="008E4653" w:rsidRPr="001A1C6E">
        <w:t>Bažinná hydra,</w:t>
      </w:r>
      <w:r w:rsidRPr="001A1C6E">
        <w:t>“</w:t>
      </w:r>
      <w:r w:rsidR="008E4653" w:rsidRPr="001A1C6E">
        <w:t xml:space="preserve"> upřesnil Nep a dloubl do těla drápatou nohou. </w:t>
      </w:r>
      <w:r w:rsidRPr="001A1C6E">
        <w:t>„</w:t>
      </w:r>
      <w:r w:rsidR="008E4653" w:rsidRPr="001A1C6E">
        <w:t>Z mého domovského světa</w:t>
      </w:r>
      <w:r w:rsidRPr="001A1C6E">
        <w:t>…</w:t>
      </w:r>
      <w:r w:rsidR="008E4653" w:rsidRPr="001A1C6E">
        <w:t xml:space="preserve"> velice nebezpečné. Když jsem se čerstvě vylíhl, míval jsem z nich v noci hrůzu. Co ji zabilo?</w:t>
      </w:r>
      <w:r w:rsidRPr="001A1C6E">
        <w:t>“</w:t>
      </w:r>
    </w:p>
    <w:p w14:paraId="3037D537" w14:textId="77777777" w:rsidR="005645A2" w:rsidRPr="001A1C6E" w:rsidRDefault="00F85FBB" w:rsidP="002B2343">
      <w:pPr>
        <w:pStyle w:val="Text"/>
      </w:pPr>
      <w:r w:rsidRPr="001A1C6E">
        <w:t>„</w:t>
      </w:r>
      <w:r w:rsidR="008E4653" w:rsidRPr="001A1C6E">
        <w:t>Možností je tolik, že je ani nemá cenu vyjmenovávat,</w:t>
      </w:r>
      <w:r w:rsidRPr="001A1C6E">
        <w:t>“</w:t>
      </w:r>
      <w:r w:rsidR="008E4653" w:rsidRPr="001A1C6E">
        <w:t xml:space="preserve"> odvětil Molnár. Dotkl se hadova těla koncem hole a pronesl kouzlo. Mrtvola se zazmítala, začalo se z ní kouřit a pak se rozpadla a zešedla jim před očima. Během několika vteřin se začala scvrkávat, až na podlaze nezbylo nic než šmouha uhlově zbarveného popela. </w:t>
      </w:r>
      <w:r w:rsidRPr="001A1C6E">
        <w:t>„</w:t>
      </w:r>
      <w:r w:rsidR="008E4653" w:rsidRPr="001A1C6E">
        <w:t>Nožový strom odsud odháněl dravce, jenomže už se vykořenil. Mohlo sem přitáhnout cokoli. Učni Bronzodrápe, podej mi poznámky ke své knize.</w:t>
      </w:r>
      <w:r w:rsidRPr="001A1C6E">
        <w:t>“</w:t>
      </w:r>
    </w:p>
    <w:p w14:paraId="0F75FD7E" w14:textId="366EC634" w:rsidR="005645A2" w:rsidRPr="001A1C6E" w:rsidRDefault="00F85FBB" w:rsidP="002B2343">
      <w:pPr>
        <w:pStyle w:val="Text"/>
      </w:pPr>
      <w:r w:rsidRPr="001A1C6E">
        <w:rPr>
          <w:i/>
        </w:rPr>
        <w:t>„</w:t>
      </w:r>
      <w:r w:rsidR="008E4653" w:rsidRPr="001A1C6E">
        <w:rPr>
          <w:i/>
        </w:rPr>
        <w:t>Soukromé úvahy velikého nekrosofisty Jaklura Nesnesitelného,</w:t>
      </w:r>
      <w:r w:rsidR="001374A6" w:rsidRPr="001A1C6E">
        <w:rPr>
          <w:i/>
        </w:rPr>
        <w:t>“</w:t>
      </w:r>
      <w:r w:rsidR="008E4653" w:rsidRPr="001A1C6E">
        <w:rPr>
          <w:i/>
        </w:rPr>
        <w:t xml:space="preserve"> </w:t>
      </w:r>
      <w:r w:rsidR="008E4653" w:rsidRPr="001A1C6E">
        <w:t xml:space="preserve">pronesla Astriza, když si svazek s Molnárem prohlédli. </w:t>
      </w:r>
      <w:r w:rsidRPr="001A1C6E">
        <w:t>„</w:t>
      </w:r>
      <w:r w:rsidR="008E4653" w:rsidRPr="001A1C6E">
        <w:t>Rozkošn</w:t>
      </w:r>
      <w:r w:rsidRPr="001A1C6E">
        <w:t>ý –</w:t>
      </w:r>
    </w:p>
    <w:p w14:paraId="6AA7B90E" w14:textId="77777777" w:rsidR="005645A2" w:rsidRPr="001A1C6E" w:rsidRDefault="008E4653" w:rsidP="002B2343">
      <w:pPr>
        <w:pStyle w:val="Text"/>
      </w:pPr>
      <w:r w:rsidRPr="001A1C6E">
        <w:t>Oba Knihovníci opět provedli věštbu, ale tentokrát měli víc naspěch, po chvilce Astriza vzhlédla, ukázala kamsi nalevo od Lászla a řekla: pětapadesátka, severozápadní Mantikora. Další hroznej výšlap. Tak sebou hodíme.</w:t>
      </w:r>
      <w:r w:rsidR="00F85FBB" w:rsidRPr="001A1C6E">
        <w:t>“</w:t>
      </w:r>
    </w:p>
    <w:p w14:paraId="303A13D7" w14:textId="77777777" w:rsidR="005645A2" w:rsidRPr="001A1C6E" w:rsidRDefault="008E4653" w:rsidP="002B2343">
      <w:pPr>
        <w:pStyle w:val="Text"/>
      </w:pPr>
      <w:r w:rsidRPr="001A1C6E">
        <w:t xml:space="preserve">Druhý úsek cesty byl ještě delší než ten první. Učňové vypadali úzkostlivě, tedy až na Kazimíra, který si tam, kde se ostatní opatrně plížili, klidně vykračoval. Zdálo se, že ho to místo bezmezné okouzluje. A pokud jde o Lászla, inu, než uplynula další hodina, poslední zbytky páchnoucí slovožroutské krve mu z obličeje a krku spláchly proudy potu, pramenícího z jeho neklidu. Procházeli </w:t>
      </w:r>
      <w:r w:rsidRPr="001A1C6E">
        <w:lastRenderedPageBreak/>
        <w:t>temnými kaňony a jeskyněmi regálů a on si byl moc dobře vědom, že všude kolem nich cupitají, vrčí a syčí nespatření tvorové.</w:t>
      </w:r>
    </w:p>
    <w:p w14:paraId="24F6C63F" w14:textId="77777777" w:rsidR="005645A2" w:rsidRPr="001A1C6E" w:rsidRDefault="008E4653" w:rsidP="002B2343">
      <w:pPr>
        <w:pStyle w:val="Text"/>
      </w:pPr>
      <w:r w:rsidRPr="001A1C6E">
        <w:t>V jednu chvíli zaslechl ze tmy vysoko posazené hihňání, a tak se zastavil, aby si ho lépe poslechl. Mistr Molnár ani nezpomalil, pevně Lászla popadl za ramena, otočil ho a popohnal ho kupředu.</w:t>
      </w:r>
    </w:p>
    <w:p w14:paraId="3B9A6F40" w14:textId="77777777" w:rsidR="005645A2" w:rsidRPr="001A1C6E" w:rsidRDefault="008E4653" w:rsidP="002B2343">
      <w:pPr>
        <w:pStyle w:val="Text"/>
      </w:pPr>
      <w:r w:rsidRPr="001A1C6E">
        <w:t>Nakonec došli k jedné z vnějších zdí knihovny, kde byl vzduch vlhký díky zvířené mlze, jež tam byla hustější než jinde. Rýsovaly se nad nimi zcela setmělé galerie se zábradlími a Astriza vedla skupinku velkým obloukem kolem točitých schodišť a žebříků, které směřovaly nahoru do ztichlých prostor.</w:t>
      </w:r>
    </w:p>
    <w:p w14:paraId="50596EF6" w14:textId="77777777" w:rsidR="005645A2" w:rsidRPr="001A1C6E" w:rsidRDefault="00F85FBB" w:rsidP="002B2343">
      <w:pPr>
        <w:pStyle w:val="Text"/>
      </w:pPr>
      <w:r w:rsidRPr="001A1C6E">
        <w:t>„</w:t>
      </w:r>
      <w:r w:rsidR="008E4653" w:rsidRPr="001A1C6E">
        <w:t>Už to není moc daleko,</w:t>
      </w:r>
      <w:r w:rsidRPr="001A1C6E">
        <w:t>“</w:t>
      </w:r>
      <w:r w:rsidR="008E4653" w:rsidRPr="001A1C6E">
        <w:t xml:space="preserve"> oznámila. </w:t>
      </w:r>
      <w:r w:rsidRPr="001A1C6E">
        <w:t>„</w:t>
      </w:r>
      <w:r w:rsidR="008E4653" w:rsidRPr="001A1C6E">
        <w:t xml:space="preserve">A Kazimírova kniha patří jen kousíček odsud. S trochou štěstí bysme mohli </w:t>
      </w:r>
      <w:r w:rsidRPr="001A1C6E">
        <w:t>–“</w:t>
      </w:r>
    </w:p>
    <w:p w14:paraId="402D00CE" w14:textId="77777777" w:rsidR="005645A2" w:rsidRPr="001A1C6E" w:rsidRDefault="00F85FBB" w:rsidP="002B2343">
      <w:pPr>
        <w:pStyle w:val="Text"/>
      </w:pPr>
      <w:r w:rsidRPr="001A1C6E">
        <w:t>„</w:t>
      </w:r>
      <w:r w:rsidR="008E4653" w:rsidRPr="001A1C6E">
        <w:t>K zemi,</w:t>
      </w:r>
      <w:r w:rsidRPr="001A1C6E">
        <w:t>“</w:t>
      </w:r>
      <w:r w:rsidR="008E4653" w:rsidRPr="001A1C6E">
        <w:t xml:space="preserve"> sykl Molnár.</w:t>
      </w:r>
    </w:p>
    <w:p w14:paraId="0FE8E1DC" w14:textId="77777777" w:rsidR="005645A2" w:rsidRPr="001A1C6E" w:rsidRDefault="008E4653" w:rsidP="002B2343">
      <w:pPr>
        <w:pStyle w:val="Text"/>
      </w:pPr>
      <w:r w:rsidRPr="001A1C6E">
        <w:t>Astriza byla v mžiku na jednom koleni, tasila meče a učňové si z ní vzali příklad. László poklekl a tasil také. Pouze Molnár zůstal stát.</w:t>
      </w:r>
    </w:p>
    <w:p w14:paraId="60DEA51C" w14:textId="77777777" w:rsidR="005645A2" w:rsidRPr="001A1C6E" w:rsidRDefault="008E4653" w:rsidP="002B2343">
      <w:pPr>
        <w:pStyle w:val="Text"/>
      </w:pPr>
      <w:r w:rsidRPr="001A1C6E">
        <w:t>Vlastnosti mlhy se změnily. László viděl, že s ní hýbe vánek, který stále sílí a sílí. Z dlouhé temné uličky před nimi zadul mrazivý závan a ozvalo se třepotání a šelestění, jako když se plácá prádlo na šňůře. Objevil se jakýsi rozvířený nejasný tvar, před nímž se dmula a rozhrnovala mlha. Blížil se a László poznal, že se jedná o sloupec z hromady papírů, stránek z knih, ze stovek knih, a točí se kolem své malé osy jako tornádo.</w:t>
      </w:r>
    </w:p>
    <w:p w14:paraId="10605425" w14:textId="11B4BD28" w:rsidR="005645A2" w:rsidRPr="001A1C6E" w:rsidRDefault="00F85FBB" w:rsidP="002B2343">
      <w:pPr>
        <w:pStyle w:val="Text"/>
      </w:pPr>
      <w:r w:rsidRPr="001A1C6E">
        <w:t>„</w:t>
      </w:r>
      <w:r w:rsidR="008E4653" w:rsidRPr="001A1C6E">
        <w:t>Ne,</w:t>
      </w:r>
      <w:r w:rsidRPr="001A1C6E">
        <w:t>“</w:t>
      </w:r>
      <w:r w:rsidR="008E4653" w:rsidRPr="001A1C6E">
        <w:t xml:space="preserve"> zařval Molnár, sotva Kazimír zvedl ruce, aby začal sesílat kouzlo. </w:t>
      </w:r>
      <w:r w:rsidRPr="001A1C6E">
        <w:t>„</w:t>
      </w:r>
      <w:r w:rsidR="008E4653" w:rsidRPr="001A1C6E">
        <w:t>Neubližuj tomu! Můžete se bránit, ale nesmíte tu jen tak útočit, jinak by knihovna</w:t>
      </w:r>
      <w:r w:rsidR="005645A2" w:rsidRPr="001A1C6E">
        <w:t>“</w:t>
      </w:r>
    </w:p>
    <w:p w14:paraId="65C9A582" w14:textId="77777777" w:rsidR="005645A2" w:rsidRPr="001A1C6E" w:rsidRDefault="008E4653" w:rsidP="002B2343">
      <w:pPr>
        <w:pStyle w:val="Text"/>
      </w:pPr>
      <w:r w:rsidRPr="001A1C6E">
        <w:t xml:space="preserve">Další slova zanikla, protože už se přes ně hnala divoká smršť stránek a dělala teď desetinásobně větší hluk. Vzdušné proudy do Lászla bušily jako tucet neviditelných pěstí </w:t>
      </w:r>
      <w:r w:rsidR="00F85FBB" w:rsidRPr="001A1C6E">
        <w:t>–</w:t>
      </w:r>
      <w:r w:rsidRPr="001A1C6E">
        <w:t xml:space="preserve"> plášť za ním povlával jako při volném pádu a vzduch vyplnilo bodavé miasma z oblaků prachu a špíny, smetených z okolních povrchů. László pátral, kde je vůbec podlaha, a taktak se mu podařilo zastrčit meč zpátky do pochvy, aby nikomu neublížil. Rudé lucerny to přímo nad ním přirazilo ke kamennému balkonu a rozbilo na kousíčky.</w:t>
      </w:r>
    </w:p>
    <w:p w14:paraId="6C22F227" w14:textId="77777777" w:rsidR="005645A2" w:rsidRPr="001A1C6E" w:rsidRDefault="008E4653" w:rsidP="002B2343">
      <w:pPr>
        <w:pStyle w:val="Text"/>
      </w:pPr>
      <w:r w:rsidRPr="001A1C6E">
        <w:t xml:space="preserve">Z kvílícího větru zazněl skřípot, jako kdyby někdo přejížděl noži po břidlici. László přimhouřenýma očima viděl, že Nep ztrácí rovnováhu a klouže. Došlo mu, že ještěrův trup je širší než kterýkoli </w:t>
      </w:r>
      <w:r w:rsidRPr="001A1C6E">
        <w:lastRenderedPageBreak/>
        <w:t>lidský a navzdory Nepovým snahám zabořit drápy do dlážděné podlahy do něj vítr duje jako do plachty.</w:t>
      </w:r>
    </w:p>
    <w:p w14:paraId="368C9FB1" w14:textId="77777777" w:rsidR="005645A2" w:rsidRPr="001A1C6E" w:rsidRDefault="008E4653" w:rsidP="002B2343">
      <w:pPr>
        <w:pStyle w:val="Text"/>
      </w:pPr>
      <w:r w:rsidRPr="001A1C6E">
        <w:t>László se vrhl k ještěrovi, opřel se mu do zad a několik vteřin zoufale přetlačoval převažující se tělo i jeho setrvačnost. Ve chvíli kdy mu došlo, že už se skácí, vylezl ze zvířeného zmatku Kazimír a přidal na pomoc i svoji váhu. Zabrali ze všech sil a nakonec se jim to podařilo, pomohli Nepovi natáhnout se na zem a sami si lehli přes něj.</w:t>
      </w:r>
    </w:p>
    <w:p w14:paraId="37F7FF15" w14:textId="77777777" w:rsidR="005645A2" w:rsidRPr="001A1C6E" w:rsidRDefault="008E4653" w:rsidP="002B2343">
      <w:pPr>
        <w:pStyle w:val="Text"/>
      </w:pPr>
      <w:r w:rsidRPr="001A1C6E">
        <w:t>Rozsvítilo se aktiniové světlo. Molnár a Astriza se společně vzpírali příšernému vichru, drželi ruce na Molnárově holi a sesílali jakési kouzlo. Ukrutná vichřice se před nimi rozestoupila jako vlny před rychlou lodí a oslněné učně za nimi to vysvobodilo z dusivého sevření papírové bouře. A ne že by to nepřišlo vhod, bouře totiž zvedla zubaté měděné úlomky a skleněné střepy z rozbitých luceren a získala tak ostřejší drápy než kdykoli předtím. Jednou, dvakrát, třikrát na ně těmito novými zbraněmi udeřila a zachřestila o neviditelnou zábranu, ale knihovnická kouzla vydržela. Lászlovi připadlo, jako by skučení bytosti kolem nich nabylo zklamaného tónu.</w:t>
      </w:r>
    </w:p>
    <w:p w14:paraId="373E8D33" w14:textId="77777777" w:rsidR="005645A2" w:rsidRPr="001A1C6E" w:rsidRDefault="008E4653" w:rsidP="002B2343">
      <w:pPr>
        <w:pStyle w:val="Text"/>
      </w:pPr>
      <w:r w:rsidRPr="001A1C6E">
        <w:t>Nějakou dobu panovalo napětí. Dál nad nimi šlehaly a létaly papíry a vítr stále šíleně kvílel, ale už po chvilce to vypadalo, že nejhorší již přešlo. Kousíčky skla a kovu kolem nich pršely jako odhozené hračky, celá ta vřeštící spoušť odplouvala uličkou a nechávala za sebou jen pomaličku dosedající mračna zvířeného prachu. László a jeho společníci se roztřeseně zvedali, kašlali a kýchali a hlučný chaos větrného víru mezi zdmi knihovny se rozplýval v dáli, v mlze a tmě.</w:t>
      </w:r>
    </w:p>
    <w:p w14:paraId="04F99C33" w14:textId="77777777" w:rsidR="005645A2" w:rsidRPr="001A1C6E" w:rsidRDefault="00F85FBB" w:rsidP="002B2343">
      <w:pPr>
        <w:pStyle w:val="Text"/>
      </w:pPr>
      <w:r w:rsidRPr="001A1C6E">
        <w:t>„</w:t>
      </w:r>
      <w:r w:rsidR="008E4653" w:rsidRPr="001A1C6E">
        <w:t>Máte mé díky, lidé,</w:t>
      </w:r>
      <w:r w:rsidRPr="001A1C6E">
        <w:t>“</w:t>
      </w:r>
      <w:r w:rsidR="008E4653" w:rsidRPr="001A1C6E">
        <w:t xml:space="preserve"> prohlásil Nep ochraptěle. </w:t>
      </w:r>
      <w:r w:rsidRPr="001A1C6E">
        <w:t>„</w:t>
      </w:r>
      <w:r w:rsidR="008E4653" w:rsidRPr="001A1C6E">
        <w:t>Rodové řemeslo mého klanu začíná v mých myšlenkách získávat jistý nádech nostalgie.</w:t>
      </w:r>
      <w:r w:rsidRPr="001A1C6E">
        <w:t>“</w:t>
      </w:r>
    </w:p>
    <w:p w14:paraId="1A9BA388" w14:textId="77777777" w:rsidR="005645A2" w:rsidRPr="001A1C6E" w:rsidRDefault="00F85FBB" w:rsidP="002B2343">
      <w:pPr>
        <w:pStyle w:val="Text"/>
      </w:pPr>
      <w:r w:rsidRPr="001A1C6E">
        <w:t>„</w:t>
      </w:r>
      <w:r w:rsidR="008E4653" w:rsidRPr="001A1C6E">
        <w:t>Rádo se stalo,</w:t>
      </w:r>
      <w:r w:rsidRPr="001A1C6E">
        <w:t>“</w:t>
      </w:r>
      <w:r w:rsidR="008E4653" w:rsidRPr="001A1C6E">
        <w:t xml:space="preserve"> zakašlal László. </w:t>
      </w:r>
      <w:r w:rsidRPr="001A1C6E">
        <w:t>„</w:t>
      </w:r>
      <w:r w:rsidR="008E4653" w:rsidRPr="001A1C6E">
        <w:t>Co to k čertu bylo?</w:t>
      </w:r>
      <w:r w:rsidRPr="001A1C6E">
        <w:t>“</w:t>
      </w:r>
    </w:p>
    <w:p w14:paraId="2457DDB0" w14:textId="77777777" w:rsidR="005645A2" w:rsidRPr="001A1C6E" w:rsidRDefault="00F85FBB" w:rsidP="002B2343">
      <w:pPr>
        <w:pStyle w:val="Text"/>
      </w:pPr>
      <w:r w:rsidRPr="001A1C6E">
        <w:t>„</w:t>
      </w:r>
      <w:r w:rsidR="008E4653" w:rsidRPr="001A1C6E">
        <w:t>Věřte tomu nebo ne, ale byla to kniha,</w:t>
      </w:r>
      <w:r w:rsidRPr="001A1C6E">
        <w:t>“</w:t>
      </w:r>
      <w:r w:rsidR="008E4653" w:rsidRPr="001A1C6E">
        <w:t xml:space="preserve"> odvětila Astriza.</w:t>
      </w:r>
    </w:p>
    <w:p w14:paraId="27B1127C" w14:textId="54F2DA67" w:rsidR="005645A2" w:rsidRPr="001A1C6E" w:rsidRDefault="00F85FBB" w:rsidP="002B2343">
      <w:pPr>
        <w:pStyle w:val="Text"/>
      </w:pPr>
      <w:r w:rsidRPr="001A1C6E">
        <w:t>„</w:t>
      </w:r>
      <w:r w:rsidR="008E4653" w:rsidRPr="001A1C6E">
        <w:t>Násilím rozvázaný grimoár,</w:t>
      </w:r>
      <w:r w:rsidRPr="001A1C6E">
        <w:t>“</w:t>
      </w:r>
      <w:r w:rsidR="008E4653" w:rsidRPr="001A1C6E">
        <w:t xml:space="preserve"> dodal Molnár a oprášil si zbroj. </w:t>
      </w:r>
      <w:r w:rsidRPr="001A1C6E">
        <w:t>„</w:t>
      </w:r>
      <w:r w:rsidR="008E4653" w:rsidRPr="001A1C6E">
        <w:t xml:space="preserve">Místní stvoření či síly tu a tam náhodou zničí nějakou knihu. A občas se stane, že roztrhají opravdu prastarý grimoár, svázaný obzvláště mocnými kouzly, a ten pak nechce </w:t>
      </w:r>
      <w:r w:rsidR="008E4653" w:rsidRPr="001A1C6E">
        <w:rPr>
          <w:i/>
        </w:rPr>
        <w:t>přestat</w:t>
      </w:r>
      <w:r w:rsidR="008E4653" w:rsidRPr="001A1C6E">
        <w:t xml:space="preserve"> být knihou. </w:t>
      </w:r>
      <w:r w:rsidR="008E4653" w:rsidRPr="001A1C6E">
        <w:lastRenderedPageBreak/>
        <w:t xml:space="preserve">Stane se z </w:t>
      </w:r>
      <w:r w:rsidR="00DF00E6" w:rsidRPr="001A1C6E">
        <w:t>něj</w:t>
      </w:r>
      <w:r w:rsidR="008E4653" w:rsidRPr="001A1C6E">
        <w:t xml:space="preserve"> ohnisko nevědomého vzteku celé knihovny. Kniha bez hřbetu či desek je jako nepokojný duch bez smrtelného těla. Ať už z ní zbylo cokoli, pohromadě drží jen díky ryzí zlosti, bezcílně se tu potuluje a rozdává rány všemu, co jí zkříží cestu.</w:t>
      </w:r>
      <w:r w:rsidRPr="001A1C6E">
        <w:t>“</w:t>
      </w:r>
    </w:p>
    <w:p w14:paraId="11AE5480" w14:textId="79BE5AC1" w:rsidR="005645A2" w:rsidRPr="001A1C6E" w:rsidRDefault="001374A6" w:rsidP="002B2343">
      <w:pPr>
        <w:pStyle w:val="Text"/>
      </w:pPr>
      <w:r w:rsidRPr="001A1C6E">
        <w:t>„</w:t>
      </w:r>
      <w:r w:rsidR="008E4653" w:rsidRPr="001A1C6E">
        <w:t>Například mé tváři,</w:t>
      </w:r>
      <w:r w:rsidR="00F85FBB" w:rsidRPr="001A1C6E">
        <w:t>“</w:t>
      </w:r>
      <w:r w:rsidR="008E4653" w:rsidRPr="001A1C6E">
        <w:t xml:space="preserve"> utrousil László, protože si najednou začal uvědomovat horkou, pálivou bolest na lících a na čele. </w:t>
      </w:r>
      <w:r w:rsidR="00F85FBB" w:rsidRPr="001A1C6E">
        <w:t>„</w:t>
      </w:r>
      <w:r w:rsidR="008E4653" w:rsidRPr="001A1C6E">
        <w:t>Au, bohové.</w:t>
      </w:r>
      <w:r w:rsidR="00F85FBB" w:rsidRPr="001A1C6E">
        <w:t>“</w:t>
      </w:r>
      <w:r w:rsidR="008E4653" w:rsidRPr="001A1C6E">
        <w:t xml:space="preserve"> </w:t>
      </w:r>
      <w:r w:rsidRPr="001A1C6E">
        <w:t>„</w:t>
      </w:r>
      <w:r w:rsidR="008E4653" w:rsidRPr="001A1C6E">
        <w:t>Pořezal tě papír,</w:t>
      </w:r>
      <w:r w:rsidR="00F85FBB" w:rsidRPr="001A1C6E">
        <w:t>“</w:t>
      </w:r>
      <w:r w:rsidR="008E4653" w:rsidRPr="001A1C6E">
        <w:t xml:space="preserve"> řekl Kazimír a zakřenil se. </w:t>
      </w:r>
      <w:r w:rsidR="00F85FBB" w:rsidRPr="001A1C6E">
        <w:t>„</w:t>
      </w:r>
      <w:r w:rsidR="008E4653" w:rsidRPr="001A1C6E">
        <w:t>Obávám se, že s těmihle jizvami neuděláš na žádnou krasavici moc velký dojem.</w:t>
      </w:r>
      <w:r w:rsidR="00F85FBB" w:rsidRPr="001A1C6E">
        <w:t>“</w:t>
      </w:r>
    </w:p>
    <w:p w14:paraId="0568E502" w14:textId="77777777" w:rsidR="005645A2" w:rsidRPr="001A1C6E" w:rsidRDefault="00F85FBB" w:rsidP="002B2343">
      <w:pPr>
        <w:pStyle w:val="Text"/>
      </w:pPr>
      <w:r w:rsidRPr="001A1C6E">
        <w:t>„</w:t>
      </w:r>
      <w:r w:rsidR="008E4653" w:rsidRPr="001A1C6E">
        <w:t>Ale, na mě to teda dojem udělalo,</w:t>
      </w:r>
      <w:r w:rsidRPr="001A1C6E">
        <w:t>“</w:t>
      </w:r>
      <w:r w:rsidR="008E4653" w:rsidRPr="001A1C6E">
        <w:t xml:space="preserve"> zabručela Yvette a bázlivě se špičkami prstů dotkla vlastního obličeje. </w:t>
      </w:r>
      <w:r w:rsidRPr="001A1C6E">
        <w:t>„</w:t>
      </w:r>
      <w:r w:rsidR="008E4653" w:rsidRPr="001A1C6E">
        <w:t>Vy jim dovolíte, aby si tu jen tak lítaly, jak se jim zlíbí, mistře Molnáre?</w:t>
      </w:r>
      <w:r w:rsidRPr="001A1C6E">
        <w:t>“</w:t>
      </w:r>
    </w:p>
    <w:p w14:paraId="40E9C7E2" w14:textId="77777777" w:rsidR="005645A2" w:rsidRPr="001A1C6E" w:rsidRDefault="00F85FBB" w:rsidP="002B2343">
      <w:pPr>
        <w:pStyle w:val="Text"/>
      </w:pPr>
      <w:r w:rsidRPr="001A1C6E">
        <w:t>„</w:t>
      </w:r>
      <w:r w:rsidR="008E4653" w:rsidRPr="001A1C6E">
        <w:t xml:space="preserve">Nikdy nenapadají jiné knihy. A vytrhávají z kořenů nebo jinak hubí řadu menších místních škůdců. Mohli bychom si je přirovnat k lesním požárům ve vnějším světě </w:t>
      </w:r>
      <w:r w:rsidRPr="001A1C6E">
        <w:t>–</w:t>
      </w:r>
      <w:r w:rsidR="008E4653" w:rsidRPr="001A1C6E">
        <w:t xml:space="preserve"> jsou ošklivé, ale možná také nesmírně prospěšné pro koloběh života.</w:t>
      </w:r>
      <w:r w:rsidRPr="001A1C6E">
        <w:t>“</w:t>
      </w:r>
    </w:p>
    <w:p w14:paraId="7550D66F" w14:textId="77777777" w:rsidR="005645A2" w:rsidRPr="001A1C6E" w:rsidRDefault="00F85FBB" w:rsidP="002B2343">
      <w:pPr>
        <w:pStyle w:val="Text"/>
      </w:pPr>
      <w:r w:rsidRPr="001A1C6E">
        <w:t>„</w:t>
      </w:r>
      <w:r w:rsidR="008E4653" w:rsidRPr="001A1C6E">
        <w:t>Stejně je ale škoda těch svítilen,</w:t>
      </w:r>
      <w:r w:rsidRPr="001A1C6E">
        <w:t>“</w:t>
      </w:r>
      <w:r w:rsidR="008E4653" w:rsidRPr="001A1C6E">
        <w:t xml:space="preserve"> podotkla Yvette.</w:t>
      </w:r>
    </w:p>
    <w:p w14:paraId="36D12402" w14:textId="77777777" w:rsidR="005645A2" w:rsidRPr="001A1C6E" w:rsidRDefault="00F85FBB" w:rsidP="002B2343">
      <w:pPr>
        <w:pStyle w:val="Text"/>
      </w:pPr>
      <w:r w:rsidRPr="001A1C6E">
        <w:t>„</w:t>
      </w:r>
      <w:r w:rsidR="008E4653" w:rsidRPr="001A1C6E">
        <w:t>Ach. To ano,</w:t>
      </w:r>
      <w:r w:rsidRPr="001A1C6E">
        <w:t>“</w:t>
      </w:r>
      <w:r w:rsidR="008E4653" w:rsidRPr="001A1C6E">
        <w:t xml:space="preserve"> připustil Molnár a poklepal hlavici své hole. Vyletěla z ní koule blikavého rudého světla, které sice bylo slabší než zničené lucerny, ale i tak stačilo na rozehnání šera. </w:t>
      </w:r>
      <w:r w:rsidRPr="001A1C6E">
        <w:t>„</w:t>
      </w:r>
      <w:r w:rsidR="008E4653" w:rsidRPr="001A1C6E">
        <w:t>Učňové, vezměte si tu prázdnou brašnu na knihy. Posbírejte všechny kousky luceren, které se vám podaří najít. V knihovně je nepořádku ažaž, nemusíme sem ještě vnášet další.</w:t>
      </w:r>
      <w:r w:rsidRPr="001A1C6E">
        <w:t>“</w:t>
      </w:r>
    </w:p>
    <w:p w14:paraId="470CA387" w14:textId="77777777" w:rsidR="005645A2" w:rsidRPr="001A1C6E" w:rsidRDefault="008E4653" w:rsidP="002B2343">
      <w:pPr>
        <w:pStyle w:val="Text"/>
      </w:pPr>
      <w:r w:rsidRPr="001A1C6E">
        <w:t>Zatímco si učni ošetřovali řezné rány a hledali po okolí kusy luceren, Astriza se rozhlédla kolem dokola, podívala se na jakýsi amulet, který měla na řetízku kolem zápěstí, a uznale hvízdla.</w:t>
      </w:r>
    </w:p>
    <w:p w14:paraId="392DCA4C" w14:textId="77777777" w:rsidR="005645A2" w:rsidRPr="001A1C6E" w:rsidRDefault="00F85FBB" w:rsidP="002B2343">
      <w:pPr>
        <w:pStyle w:val="Text"/>
      </w:pPr>
      <w:r w:rsidRPr="001A1C6E">
        <w:t>„</w:t>
      </w:r>
      <w:r w:rsidR="008E4653" w:rsidRPr="001A1C6E">
        <w:t>Hej, to je mi náhodička.</w:t>
      </w:r>
      <w:r w:rsidRPr="001A1C6E">
        <w:t>“</w:t>
      </w:r>
      <w:r w:rsidR="008E4653" w:rsidRPr="001A1C6E">
        <w:t xml:space="preserve"> Popošla k regálu opřenému o vnější stěnu knihovny, zasunula na volné místo Nepův grimoár a opatrně poodstoupila. </w:t>
      </w:r>
      <w:r w:rsidRPr="001A1C6E">
        <w:t>„</w:t>
      </w:r>
      <w:r w:rsidR="008E4653" w:rsidRPr="001A1C6E">
        <w:t>Tak dvě bysme měli. Vy čtyři už jste na půli cesty do šestýho ročníku.</w:t>
      </w:r>
      <w:r w:rsidRPr="001A1C6E">
        <w:t>“</w:t>
      </w:r>
    </w:p>
    <w:p w14:paraId="743AADA3" w14:textId="039D0F06" w:rsidR="005645A2" w:rsidRPr="001A1C6E" w:rsidRDefault="00F85FBB" w:rsidP="002B2343">
      <w:pPr>
        <w:pStyle w:val="Text"/>
      </w:pPr>
      <w:r w:rsidRPr="001A1C6E">
        <w:t>„</w:t>
      </w:r>
      <w:r w:rsidR="008E4653" w:rsidRPr="001A1C6E">
        <w:t>Učni Vráno,</w:t>
      </w:r>
      <w:r w:rsidRPr="001A1C6E">
        <w:t>“</w:t>
      </w:r>
      <w:r w:rsidR="008E4653" w:rsidRPr="001A1C6E">
        <w:t xml:space="preserve"> řekl Molnár, </w:t>
      </w:r>
      <w:r w:rsidRPr="001A1C6E">
        <w:t>„</w:t>
      </w:r>
      <w:r w:rsidR="008E4653" w:rsidRPr="001A1C6E">
        <w:t>domnívám se, že tvoje kniha také patří k vnější zdi, bude to, jen co bys kamenem dohodil, v jednašedesátce v severozápadní Mantikoře. A pak už nám bude zbývat jen jedna a potom s vámi čtyřmi odkvapíme zpět do bezstarostného světa, kde se žádosti o knihy podávají z pohodlí čítáren.</w:t>
      </w:r>
      <w:r w:rsidRPr="001A1C6E">
        <w:t>“</w:t>
      </w:r>
    </w:p>
    <w:p w14:paraId="6325E15E" w14:textId="77777777" w:rsidR="005645A2" w:rsidRPr="001A1C6E" w:rsidRDefault="00F85FBB" w:rsidP="002B2343">
      <w:pPr>
        <w:pStyle w:val="Text"/>
      </w:pPr>
      <w:r w:rsidRPr="001A1C6E">
        <w:lastRenderedPageBreak/>
        <w:t>„</w:t>
      </w:r>
      <w:r w:rsidR="008E4653" w:rsidRPr="001A1C6E">
        <w:t>Kvůli mně se nemusíte honit,</w:t>
      </w:r>
      <w:r w:rsidRPr="001A1C6E">
        <w:t>“</w:t>
      </w:r>
      <w:r w:rsidR="008E4653" w:rsidRPr="001A1C6E">
        <w:t xml:space="preserve"> prohlásil Kazimír a lenivě se protáhl. Plášť i zbroj měl opět téměř dokonale čisté. </w:t>
      </w:r>
      <w:r w:rsidRPr="001A1C6E">
        <w:t>„</w:t>
      </w:r>
      <w:r w:rsidR="008E4653" w:rsidRPr="001A1C6E">
        <w:t>Já si to tu náramně užívám. A jsem si jistý, že to nejlepší nás teprve čeká.</w:t>
      </w:r>
      <w:r w:rsidRPr="001A1C6E">
        <w:t>“</w:t>
      </w:r>
    </w:p>
    <w:p w14:paraId="39A1D8E0" w14:textId="30AB2530" w:rsidR="005645A2" w:rsidRPr="001A1C6E" w:rsidRDefault="008E4653" w:rsidP="002B2343">
      <w:pPr>
        <w:pStyle w:val="Text"/>
      </w:pPr>
      <w:r w:rsidRPr="001A1C6E">
        <w:t>Bylo to o kousek dál, než co byste kamenem dohodili, pomyslel si László, pokud jste si to tedy vztáhli k lidské paži a ne k něčemu jako třeba trebuchet. Ubírali se uličkou, kolem oddělení a dalších oddělení knih, které, přesně jak prohlašoval mistr Molnár, nikterak nepoškodil Prolétající rozvázaný grimoár. Znovu se kolem nich stáhla mlha, dvojice Knihovníků se cestou věnovala naváděcím kouzlům a něco si u toho brumlala. Nakonec dorazili k tomu, co Molnár označoval za jednašedesátku v severozápadní Mantikoře, ke skupině polic pod obzvláště těžkým přečnívajícím kamenným balkonem.</w:t>
      </w:r>
    </w:p>
    <w:p w14:paraId="4002143F" w14:textId="77777777" w:rsidR="005645A2" w:rsidRPr="001A1C6E" w:rsidRDefault="00F85FBB" w:rsidP="002B2343">
      <w:pPr>
        <w:pStyle w:val="Text"/>
      </w:pPr>
      <w:r w:rsidRPr="001A1C6E">
        <w:t>„</w:t>
      </w:r>
      <w:r w:rsidR="008E4653" w:rsidRPr="001A1C6E">
        <w:t>T</w:t>
      </w:r>
      <w:r w:rsidRPr="001A1C6E">
        <w:t>a-d</w:t>
      </w:r>
      <w:r w:rsidR="008E4653" w:rsidRPr="001A1C6E">
        <w:t>áááááá,</w:t>
      </w:r>
      <w:r w:rsidRPr="001A1C6E">
        <w:t>“</w:t>
      </w:r>
      <w:r w:rsidR="008E4653" w:rsidRPr="001A1C6E">
        <w:t xml:space="preserve"> zvolala Astriza a ustoupila od regálu, do něhož úspěšně vrátila Kazimírovu knihu. </w:t>
      </w:r>
      <w:r w:rsidRPr="001A1C6E">
        <w:t>„</w:t>
      </w:r>
      <w:r w:rsidR="008E4653" w:rsidRPr="001A1C6E">
        <w:t>Vidíte, děti, občas je to vracení docela nuda. A tady nuda znamená něco krásnýho.</w:t>
      </w:r>
      <w:r w:rsidRPr="001A1C6E">
        <w:t>“</w:t>
      </w:r>
    </w:p>
    <w:p w14:paraId="44E016FD" w14:textId="77777777" w:rsidR="005645A2" w:rsidRPr="001A1C6E" w:rsidRDefault="00F85FBB" w:rsidP="002B2343">
      <w:pPr>
        <w:pStyle w:val="Text"/>
      </w:pPr>
      <w:r w:rsidRPr="001A1C6E">
        <w:t>„</w:t>
      </w:r>
      <w:r w:rsidR="008E4653" w:rsidRPr="001A1C6E">
        <w:t>Pomozte mi!</w:t>
      </w:r>
      <w:r w:rsidRPr="001A1C6E">
        <w:t>“</w:t>
      </w:r>
      <w:r w:rsidR="008E4653" w:rsidRPr="001A1C6E">
        <w:t xml:space="preserve"> ozval se nějaký slaboučký hlas kdesi po Lászlově pravici, v temném hvozdu knižních polic mířících do neviděného srdce knihovny.</w:t>
      </w:r>
    </w:p>
    <w:p w14:paraId="4CEB01DC" w14:textId="77777777" w:rsidR="005645A2" w:rsidRPr="001A1C6E" w:rsidRDefault="00F85FBB" w:rsidP="002B2343">
      <w:pPr>
        <w:pStyle w:val="Text"/>
      </w:pPr>
      <w:r w:rsidRPr="001A1C6E">
        <w:t>„</w:t>
      </w:r>
      <w:r w:rsidR="008E4653" w:rsidRPr="001A1C6E">
        <w:t>Nemluvě o tom, že je zatraceně vzácná.</w:t>
      </w:r>
      <w:r w:rsidRPr="001A1C6E">
        <w:t>“</w:t>
      </w:r>
      <w:r w:rsidR="008E4653" w:rsidRPr="001A1C6E">
        <w:t xml:space="preserve"> Astriza s Molnárem popošla uličkou a rozhlížela se po regálech a stínech obklopujících jejich skupinku. </w:t>
      </w:r>
      <w:r w:rsidRPr="001A1C6E">
        <w:t>„</w:t>
      </w:r>
      <w:r w:rsidR="008E4653" w:rsidRPr="001A1C6E">
        <w:t>Kdo je tam?</w:t>
      </w:r>
      <w:r w:rsidRPr="001A1C6E">
        <w:t>“</w:t>
      </w:r>
    </w:p>
    <w:p w14:paraId="66C4003F" w14:textId="77777777" w:rsidR="005645A2" w:rsidRPr="001A1C6E" w:rsidRDefault="00F85FBB" w:rsidP="002B2343">
      <w:pPr>
        <w:pStyle w:val="Text"/>
      </w:pPr>
      <w:r w:rsidRPr="001A1C6E">
        <w:t>„</w:t>
      </w:r>
      <w:r w:rsidR="008E4653" w:rsidRPr="001A1C6E">
        <w:t>Pomozte mi!</w:t>
      </w:r>
      <w:r w:rsidRPr="001A1C6E">
        <w:t>“</w:t>
      </w:r>
      <w:r w:rsidR="008E4653" w:rsidRPr="001A1C6E">
        <w:t xml:space="preserve"> Byl to tichý a sípavý hlas. Nedalo se určit, jestli vychází nebo nevychází z hrdla nějakého myslícího stvoření.</w:t>
      </w:r>
    </w:p>
    <w:p w14:paraId="3DF6D660" w14:textId="77777777" w:rsidR="005645A2" w:rsidRPr="001A1C6E" w:rsidRDefault="00F85FBB" w:rsidP="002B2343">
      <w:pPr>
        <w:pStyle w:val="Text"/>
      </w:pPr>
      <w:r w:rsidRPr="001A1C6E">
        <w:t>„</w:t>
      </w:r>
      <w:r w:rsidR="008E4653" w:rsidRPr="001A1C6E">
        <w:t>Někdo z jiné skupinky vracející knihy?</w:t>
      </w:r>
      <w:r w:rsidRPr="001A1C6E">
        <w:t>“</w:t>
      </w:r>
      <w:r w:rsidR="008E4653" w:rsidRPr="001A1C6E">
        <w:t xml:space="preserve"> zeptala se Yvette.</w:t>
      </w:r>
    </w:p>
    <w:p w14:paraId="1B455BA6" w14:textId="77777777" w:rsidR="005645A2" w:rsidRPr="001A1C6E" w:rsidRDefault="00F85FBB" w:rsidP="002B2343">
      <w:pPr>
        <w:pStyle w:val="Text"/>
      </w:pPr>
      <w:r w:rsidRPr="001A1C6E">
        <w:t>„</w:t>
      </w:r>
      <w:r w:rsidR="008E4653" w:rsidRPr="001A1C6E">
        <w:t>O tom bych věděl,</w:t>
      </w:r>
      <w:r w:rsidRPr="001A1C6E">
        <w:t>“</w:t>
      </w:r>
      <w:r w:rsidR="008E4653" w:rsidRPr="001A1C6E">
        <w:t xml:space="preserve"> opáčil Molnár. </w:t>
      </w:r>
      <w:r w:rsidRPr="001A1C6E">
        <w:t>„</w:t>
      </w:r>
      <w:r w:rsidR="008E4653" w:rsidRPr="001A1C6E">
        <w:t>Spíš to bude nějaká lest. Prověříme to, ale budeme velice, velice opatrní.</w:t>
      </w:r>
      <w:r w:rsidRPr="001A1C6E">
        <w:t>“</w:t>
      </w:r>
    </w:p>
    <w:p w14:paraId="209E0C59" w14:textId="77777777" w:rsidR="005645A2" w:rsidRPr="001A1C6E" w:rsidRDefault="008E4653" w:rsidP="002B2343">
      <w:pPr>
        <w:pStyle w:val="Text"/>
      </w:pPr>
      <w:r w:rsidRPr="001A1C6E">
        <w:t>Jakoby v odpověď na slova mistra Knihovníka vyletěla z potemnělých polic kniha. Oba Knihovníci se přikrčili, kniha se jednou odrazila od podlahy a skončila Yvette u nohou. Učnice do ní dloubla špičkou boty a když se ujistila, že je to jen obyčejný svazek, zvedla ho a prohlédla si desky.</w:t>
      </w:r>
    </w:p>
    <w:p w14:paraId="01E1B4BD" w14:textId="77777777" w:rsidR="005645A2" w:rsidRPr="001A1C6E" w:rsidRDefault="00F85FBB" w:rsidP="002B2343">
      <w:pPr>
        <w:pStyle w:val="Text"/>
      </w:pPr>
      <w:r w:rsidRPr="001A1C6E">
        <w:t>„</w:t>
      </w:r>
      <w:r w:rsidR="008E4653" w:rsidRPr="001A1C6E">
        <w:t>Co je to?</w:t>
      </w:r>
      <w:r w:rsidRPr="001A1C6E">
        <w:t>“</w:t>
      </w:r>
      <w:r w:rsidR="008E4653" w:rsidRPr="001A1C6E">
        <w:t xml:space="preserve"> zeptal se Molnár.</w:t>
      </w:r>
    </w:p>
    <w:p w14:paraId="68781D25" w14:textId="2A6E7BBF" w:rsidR="005645A2" w:rsidRPr="001A1C6E" w:rsidRDefault="00F85FBB" w:rsidP="002B2343">
      <w:pPr>
        <w:pStyle w:val="Text"/>
      </w:pPr>
      <w:r w:rsidRPr="001A1C6E">
        <w:rPr>
          <w:i/>
        </w:rPr>
        <w:t>„</w:t>
      </w:r>
      <w:r w:rsidR="008E4653" w:rsidRPr="001A1C6E">
        <w:rPr>
          <w:i/>
        </w:rPr>
        <w:t>Poznámkami opatřený výklad červových mystérií,</w:t>
      </w:r>
      <w:r w:rsidRPr="001A1C6E">
        <w:rPr>
          <w:i/>
        </w:rPr>
        <w:t>“</w:t>
      </w:r>
      <w:r w:rsidR="008E4653" w:rsidRPr="001A1C6E">
        <w:t xml:space="preserve"> přečetla Yvette. </w:t>
      </w:r>
      <w:r w:rsidRPr="001A1C6E">
        <w:t>„</w:t>
      </w:r>
      <w:r w:rsidR="008E4653" w:rsidRPr="001A1C6E">
        <w:t>Nevím, jestli to znamená něco zvláštního</w:t>
      </w:r>
      <w:r w:rsidR="001374A6" w:rsidRPr="001A1C6E">
        <w:t>“</w:t>
      </w:r>
    </w:p>
    <w:p w14:paraId="7797ECC1" w14:textId="77777777" w:rsidR="005645A2" w:rsidRPr="001A1C6E" w:rsidRDefault="00F85FBB" w:rsidP="002B2343">
      <w:pPr>
        <w:pStyle w:val="Text"/>
      </w:pPr>
      <w:r w:rsidRPr="001A1C6E">
        <w:lastRenderedPageBreak/>
        <w:t>„</w:t>
      </w:r>
      <w:r w:rsidR="008E4653" w:rsidRPr="001A1C6E">
        <w:t>Po</w:t>
      </w:r>
      <w:r w:rsidRPr="001A1C6E">
        <w:t>z-n</w:t>
      </w:r>
      <w:r w:rsidR="008E4653" w:rsidRPr="001A1C6E">
        <w:t>á</w:t>
      </w:r>
      <w:r w:rsidRPr="001A1C6E">
        <w:t>m-k</w:t>
      </w:r>
      <w:r w:rsidR="008E4653" w:rsidRPr="001A1C6E">
        <w:t>ami,</w:t>
      </w:r>
      <w:r w:rsidRPr="001A1C6E">
        <w:t>“</w:t>
      </w:r>
      <w:r w:rsidR="008E4653" w:rsidRPr="001A1C6E">
        <w:t xml:space="preserve"> sykl hlas ze tmy. Ozvalo se podivné spokojené odfrknutí. </w:t>
      </w:r>
      <w:r w:rsidRPr="001A1C6E">
        <w:t>„</w:t>
      </w:r>
      <w:r w:rsidR="008E4653" w:rsidRPr="001A1C6E">
        <w:t>Nové!</w:t>
      </w:r>
      <w:r w:rsidRPr="001A1C6E">
        <w:t>“</w:t>
      </w:r>
    </w:p>
    <w:p w14:paraId="26098E54" w14:textId="77777777" w:rsidR="005645A2" w:rsidRPr="001A1C6E" w:rsidRDefault="00F85FBB" w:rsidP="002B2343">
      <w:pPr>
        <w:pStyle w:val="Text"/>
      </w:pPr>
      <w:r w:rsidRPr="001A1C6E">
        <w:t>„</w:t>
      </w:r>
      <w:r w:rsidR="008E4653" w:rsidRPr="001A1C6E">
        <w:t>Výklad,</w:t>
      </w:r>
      <w:r w:rsidRPr="001A1C6E">
        <w:t>“</w:t>
      </w:r>
      <w:r w:rsidR="008E4653" w:rsidRPr="001A1C6E">
        <w:t xml:space="preserve"> zasyčel další hlas. </w:t>
      </w:r>
      <w:r w:rsidRPr="001A1C6E">
        <w:t>„</w:t>
      </w:r>
      <w:r w:rsidR="008E4653" w:rsidRPr="001A1C6E">
        <w:t>Nový, nový!</w:t>
      </w:r>
      <w:r w:rsidRPr="001A1C6E">
        <w:t>“</w:t>
      </w:r>
    </w:p>
    <w:p w14:paraId="41230390" w14:textId="77777777" w:rsidR="005645A2" w:rsidRPr="001A1C6E" w:rsidRDefault="00F85FBB" w:rsidP="002B2343">
      <w:pPr>
        <w:pStyle w:val="Text"/>
      </w:pPr>
      <w:r w:rsidRPr="001A1C6E">
        <w:t>„</w:t>
      </w:r>
      <w:r w:rsidR="008E4653" w:rsidRPr="001A1C6E">
        <w:t>Ksakru!</w:t>
      </w:r>
      <w:r w:rsidRPr="001A1C6E">
        <w:t>“</w:t>
      </w:r>
      <w:r w:rsidR="008E4653" w:rsidRPr="001A1C6E">
        <w:t xml:space="preserve"> Molnár se obrátil k učňům a přešel do šepotu. </w:t>
      </w:r>
      <w:r w:rsidRPr="001A1C6E">
        <w:t>„</w:t>
      </w:r>
      <w:r w:rsidR="008E4653" w:rsidRPr="001A1C6E">
        <w:t>Byla to lest! Další slovožrouti. Mluvte potichu, používejte jednoduchá slova. Zrovna jsme je nakrmili. Může to klidně být stejně velká tlupa jako prve.</w:t>
      </w:r>
      <w:r w:rsidRPr="001A1C6E">
        <w:t>“</w:t>
      </w:r>
    </w:p>
    <w:p w14:paraId="283E17DF" w14:textId="77777777" w:rsidR="005645A2" w:rsidRPr="001A1C6E" w:rsidRDefault="00F85FBB" w:rsidP="002B2343">
      <w:pPr>
        <w:pStyle w:val="Text"/>
      </w:pPr>
      <w:r w:rsidRPr="001A1C6E">
        <w:t>„</w:t>
      </w:r>
      <w:r w:rsidR="008E4653" w:rsidRPr="001A1C6E">
        <w:t>Mystérií,</w:t>
      </w:r>
      <w:r w:rsidRPr="001A1C6E">
        <w:t>“</w:t>
      </w:r>
      <w:r w:rsidR="008E4653" w:rsidRPr="001A1C6E">
        <w:t xml:space="preserve"> vzdychla jedna z příšer. </w:t>
      </w:r>
      <w:r w:rsidRPr="001A1C6E">
        <w:t>„</w:t>
      </w:r>
      <w:r w:rsidR="008E4653" w:rsidRPr="001A1C6E">
        <w:t>Nové!</w:t>
      </w:r>
      <w:r w:rsidRPr="001A1C6E">
        <w:t>“</w:t>
      </w:r>
      <w:r w:rsidR="008E4653" w:rsidRPr="001A1C6E">
        <w:t xml:space="preserve"> Následoval sled křupání a bublání. László si vzpomněl, jak rychle vyrostla ta mrcha, která po něm předtím skočila, otřásl se a než bys řekl švec, měl v ruce meč.</w:t>
      </w:r>
    </w:p>
    <w:p w14:paraId="04EEE8FB" w14:textId="77777777" w:rsidR="005645A2" w:rsidRPr="001A1C6E" w:rsidRDefault="00F85FBB" w:rsidP="002B2343">
      <w:pPr>
        <w:pStyle w:val="Text"/>
      </w:pPr>
      <w:r w:rsidRPr="001A1C6E">
        <w:t>„</w:t>
      </w:r>
      <w:r w:rsidR="008E4653" w:rsidRPr="001A1C6E">
        <w:t>Nová slova,</w:t>
      </w:r>
      <w:r w:rsidRPr="001A1C6E">
        <w:t>“</w:t>
      </w:r>
      <w:r w:rsidR="008E4653" w:rsidRPr="001A1C6E">
        <w:t xml:space="preserve"> zapěl sbor hlasů, které již během řeči nabývaly hlubšího tónu. </w:t>
      </w:r>
      <w:r w:rsidRPr="001A1C6E">
        <w:t>„</w:t>
      </w:r>
      <w:r w:rsidR="008E4653" w:rsidRPr="001A1C6E">
        <w:t>Nová slova, nová slova!</w:t>
      </w:r>
      <w:r w:rsidRPr="001A1C6E">
        <w:t>“</w:t>
      </w:r>
      <w:r w:rsidR="008E4653" w:rsidRPr="001A1C6E">
        <w:t xml:space="preserve"> Znělo to, jako by jich tam byl přinejmenším tucet, a pod hlasy bylo slyšet praskání a klokotání, jako kdyby se tam vařily celé kotle sádla</w:t>
      </w:r>
      <w:r w:rsidRPr="001A1C6E">
        <w:t>…</w:t>
      </w:r>
      <w:r w:rsidR="008E4653" w:rsidRPr="001A1C6E">
        <w:t xml:space="preserve"> spousta kotlů.</w:t>
      </w:r>
    </w:p>
    <w:p w14:paraId="7C061262" w14:textId="30BE8232" w:rsidR="005645A2" w:rsidRPr="001A1C6E" w:rsidRDefault="00F85FBB" w:rsidP="002B2343">
      <w:pPr>
        <w:pStyle w:val="Text"/>
      </w:pPr>
      <w:r w:rsidRPr="001A1C6E">
        <w:t>„</w:t>
      </w:r>
      <w:r w:rsidR="008E4653" w:rsidRPr="001A1C6E">
        <w:t>Vy všichni, dejte nová slova.</w:t>
      </w:r>
      <w:r w:rsidRPr="001A1C6E">
        <w:t>“</w:t>
      </w:r>
      <w:r w:rsidR="008E4653" w:rsidRPr="001A1C6E">
        <w:t xml:space="preserve"> Hlubší, hrubší a ještě důraznější hlas než ostatní. </w:t>
      </w:r>
      <w:r w:rsidRPr="001A1C6E">
        <w:t>„</w:t>
      </w:r>
      <w:r w:rsidR="008E4653" w:rsidRPr="001A1C6E">
        <w:t>Vy všichni, až na KLUKA. Kluka, který ZABÍJÍ kouzlem</w:t>
      </w:r>
      <w:r w:rsidR="004164C6" w:rsidRPr="001A1C6E">
        <w:t xml:space="preserve"> </w:t>
      </w:r>
      <w:r w:rsidRPr="001A1C6E">
        <w:t>–</w:t>
      </w:r>
      <w:r w:rsidR="008E4653" w:rsidRPr="001A1C6E">
        <w:t xml:space="preserve"> Toho zabijeme! Vy ostatní, dejte nová slova!</w:t>
      </w:r>
      <w:r w:rsidRPr="001A1C6E">
        <w:t>“</w:t>
      </w:r>
    </w:p>
    <w:p w14:paraId="03B8E399" w14:textId="78E66A84" w:rsidR="005645A2" w:rsidRPr="001A1C6E" w:rsidRDefault="001374A6" w:rsidP="002B2343">
      <w:pPr>
        <w:pStyle w:val="Text"/>
      </w:pPr>
      <w:r w:rsidRPr="001A1C6E">
        <w:t>„</w:t>
      </w:r>
      <w:r w:rsidR="008E4653" w:rsidRPr="001A1C6E">
        <w:t>Toho zabijeme,</w:t>
      </w:r>
      <w:r w:rsidR="00F85FBB" w:rsidRPr="001A1C6E">
        <w:t>“</w:t>
      </w:r>
      <w:r w:rsidR="008E4653" w:rsidRPr="001A1C6E">
        <w:t xml:space="preserve"> zapěl sbor. </w:t>
      </w:r>
      <w:r w:rsidR="00F85FBB" w:rsidRPr="001A1C6E">
        <w:t>„</w:t>
      </w:r>
      <w:r w:rsidR="008E4653" w:rsidRPr="001A1C6E">
        <w:t>Vy ostatní, dejte nová slova!</w:t>
      </w:r>
      <w:r w:rsidR="00F85FBB" w:rsidRPr="001A1C6E">
        <w:t>“</w:t>
      </w:r>
    </w:p>
    <w:p w14:paraId="0E18B59C" w14:textId="77777777" w:rsidR="005645A2" w:rsidRPr="001A1C6E" w:rsidRDefault="00F85FBB" w:rsidP="002B2343">
      <w:pPr>
        <w:pStyle w:val="Text"/>
      </w:pPr>
      <w:r w:rsidRPr="001A1C6E">
        <w:t>„</w:t>
      </w:r>
      <w:r w:rsidR="008E4653" w:rsidRPr="001A1C6E">
        <w:t>Tak to v žádným případě,</w:t>
      </w:r>
      <w:r w:rsidRPr="001A1C6E">
        <w:t>“</w:t>
      </w:r>
      <w:r w:rsidR="008E4653" w:rsidRPr="001A1C6E">
        <w:t xml:space="preserve"> zašeptala Astriza. </w:t>
      </w:r>
      <w:r w:rsidRPr="001A1C6E">
        <w:t>„</w:t>
      </w:r>
      <w:r w:rsidR="008E4653" w:rsidRPr="001A1C6E">
        <w:t>Tak to sakra v žádným případě!</w:t>
      </w:r>
      <w:r w:rsidRPr="001A1C6E">
        <w:t>“</w:t>
      </w:r>
    </w:p>
    <w:p w14:paraId="585FE1AF" w14:textId="204FFF54" w:rsidR="005645A2" w:rsidRPr="001A1C6E" w:rsidRDefault="001374A6" w:rsidP="002B2343">
      <w:pPr>
        <w:pStyle w:val="Text"/>
      </w:pPr>
      <w:r w:rsidRPr="001A1C6E">
        <w:t>„</w:t>
      </w:r>
      <w:r w:rsidR="008E4653" w:rsidRPr="001A1C6E">
        <w:t>Jde o stejnou bandu slovožroutů,</w:t>
      </w:r>
      <w:r w:rsidR="00F85FBB" w:rsidRPr="001A1C6E">
        <w:t>“</w:t>
      </w:r>
      <w:r w:rsidR="008E4653" w:rsidRPr="001A1C6E">
        <w:t xml:space="preserve"> špitl Molnár. </w:t>
      </w:r>
      <w:r w:rsidR="00F85FBB" w:rsidRPr="001A1C6E">
        <w:t>„</w:t>
      </w:r>
      <w:r w:rsidR="008E4653" w:rsidRPr="001A1C6E">
        <w:t xml:space="preserve">Sledovali nás. Milosrdní bohové, už se učí překonávat své instinkty. </w:t>
      </w:r>
      <w:r w:rsidR="008E4653" w:rsidRPr="001A1C6E">
        <w:rPr>
          <w:i/>
        </w:rPr>
        <w:t>Musíme</w:t>
      </w:r>
      <w:r w:rsidR="008E4653" w:rsidRPr="001A1C6E">
        <w:t xml:space="preserve"> je zničit!</w:t>
      </w:r>
      <w:r w:rsidR="00F85FBB" w:rsidRPr="001A1C6E">
        <w:t>“</w:t>
      </w:r>
      <w:r w:rsidR="008E4653" w:rsidRPr="001A1C6E">
        <w:t xml:space="preserve"> </w:t>
      </w:r>
      <w:r w:rsidRPr="001A1C6E">
        <w:t>„</w:t>
      </w:r>
      <w:r w:rsidR="008E4653" w:rsidRPr="001A1C6E">
        <w:t>Rozhodně nemůžeme dopustit, aby se to od nich naučili i ostatní,</w:t>
      </w:r>
      <w:r w:rsidR="00F85FBB" w:rsidRPr="001A1C6E">
        <w:t>“</w:t>
      </w:r>
      <w:r w:rsidR="008E4653" w:rsidRPr="001A1C6E">
        <w:t xml:space="preserve"> zašeptala Astriza a zachmuřeně přikývla. </w:t>
      </w:r>
      <w:r w:rsidR="00F85FBB" w:rsidRPr="001A1C6E">
        <w:t>„</w:t>
      </w:r>
      <w:r w:rsidR="008E4653" w:rsidRPr="001A1C6E">
        <w:t>Jak řekl mistr Molnár, držte jazyk za zuby. Ať za vás mluví meče a kouzla. Kdyby</w:t>
      </w:r>
      <w:r w:rsidRPr="001A1C6E">
        <w:t>“</w:t>
      </w:r>
      <w:r w:rsidR="005645A2" w:rsidRPr="001A1C6E">
        <w:t xml:space="preserve"> </w:t>
      </w:r>
      <w:r w:rsidR="008E4653" w:rsidRPr="001A1C6E">
        <w:t xml:space="preserve">László už se nikdy nedozvěděl, co chtěla říct. Ze tmy, přes regály a uličkami se do kruhu slabého rudého světla z Molnárovy hole vyřítili vrčící, supící, blekotající a skřehotající slovožrouti. A už to nebyly ony zakrslé potvůrky jako při předchozím útoku </w:t>
      </w:r>
      <w:r w:rsidR="00F85FBB" w:rsidRPr="001A1C6E">
        <w:t>–</w:t>
      </w:r>
      <w:r w:rsidR="008E4653" w:rsidRPr="001A1C6E">
        <w:t xml:space="preserve"> většina z nich dorostla do velikosti vlků. Prodloužila se jim těla, končetiny pokryly pletence tlustých provazovitých svalů a drápy se proměnily v jateční náčiní. Někteří získali pláty chitinového krunýře a z jiných zase visely rozhoupané měkké vaky podobné nádorům. Přibíhali po tuctech a utvářeli oblouk, který se kolem Lászla a jeho společníků zavíral jako čelisti.</w:t>
      </w:r>
    </w:p>
    <w:p w14:paraId="472476C7" w14:textId="77777777" w:rsidR="005645A2" w:rsidRPr="001A1C6E" w:rsidRDefault="008E4653" w:rsidP="002B2343">
      <w:pPr>
        <w:pStyle w:val="Text"/>
      </w:pPr>
      <w:r w:rsidRPr="001A1C6E">
        <w:lastRenderedPageBreak/>
        <w:t>Jako první ze všech zaútočil Kazimír. Vyřkl tak pronikavou slabiku, že László zavrávoral, jen ji zaslechl. Začalo mu pískat v uších a ústa mu vyplnila hořká kovová pachuť. Bylo to tkaní smrti, pravé hrůzostrašné kouzlo. László si v životě ani nepředstavil, že by se něco takového odvážil učit, a nejbližší slovožrout zaplatil za své nadšení tím, že okusil plnou sílu zaklínadla. Kůže se mu doslova odloupla od kostí a svalů jako vlhká orvaná kožnatá květina, trhavě se rozvinula a zvadla. Vzápětí následovaly svaly, pak kosti a lesklé vnitřní orgány; vybuchovala vrstva za vrstvou. Po této zrůdě se však přiřítily mnohé další a když začal pravý boj, László si uvědomil, že se v duchu modlí, aby tyto příšery nevyživovaly také kouzelné povely, které obyčejným lidem připadaly jako strašné bláboly.</w:t>
      </w:r>
    </w:p>
    <w:p w14:paraId="13CAA520" w14:textId="77777777" w:rsidR="005645A2" w:rsidRPr="001A1C6E" w:rsidRDefault="008E4653" w:rsidP="002B2343">
      <w:pPr>
        <w:pStyle w:val="Text"/>
      </w:pPr>
      <w:r w:rsidRPr="001A1C6E">
        <w:t>Stvůry, jejichž oči připomínaly černé dutiny a tlamy zející jámy, zavrčely, zaútočily a Lászlovo vnímání bitvy se v tu ránu smrsklo na drápy, které mu chtěly roztrhat zbroj, na spáry, které se mu chtěly zabořit do masa. Bodal a uskakoval, bojoval nejdivočejší bitvu svého života a vrážel ocel starou celá staletí do rozechvělých slovožroutských těl. Nepřátel dozajista ubývalo, ale mrtvé nahrazovala spousta dalších, zrůdy se v řadě za řadou hrnuly do útoku a chňapaly a oháněly se po něm prackami.</w:t>
      </w:r>
    </w:p>
    <w:p w14:paraId="6E753DBA" w14:textId="77777777" w:rsidR="005645A2" w:rsidRPr="001A1C6E" w:rsidRDefault="00F85FBB" w:rsidP="002B2343">
      <w:pPr>
        <w:pStyle w:val="Text"/>
      </w:pPr>
      <w:r w:rsidRPr="001A1C6E">
        <w:t>„</w:t>
      </w:r>
      <w:r w:rsidR="008E4653" w:rsidRPr="001A1C6E">
        <w:t>Nová slova,</w:t>
      </w:r>
      <w:r w:rsidRPr="001A1C6E">
        <w:t>“</w:t>
      </w:r>
      <w:r w:rsidR="008E4653" w:rsidRPr="001A1C6E">
        <w:t xml:space="preserve"> krákaly, zatímco sekal po vyboulených hrdlech a bušil těžkým jílcem do zrůdných lebek. Příšery ve smrtelných křečích dávily fontány páchnoucí krve a zmáčely mu plášť i kalhoty, ale László si toho sotva všímal, protože musel krok za krokem ustupovat a couvat pod náporem padajících těl, na jejichž místo se stále cpali noví protivníci.</w:t>
      </w:r>
    </w:p>
    <w:p w14:paraId="410636D0" w14:textId="77777777" w:rsidR="005645A2" w:rsidRPr="001A1C6E" w:rsidRDefault="008E4653" w:rsidP="002B2343">
      <w:pPr>
        <w:pStyle w:val="Text"/>
      </w:pPr>
      <w:r w:rsidRPr="001A1C6E">
        <w:t xml:space="preserve">Bil se pořád dál a dál a občas se mu podařilo letmo zahlédnout co se děje kolem. Molnár a Astriza stáli zády k sobě a před mistrem Knihovníkem se v mocných obloucích míhala hůl. Astriziny zakřivené meče byly širší a těžší než ten Lászlův </w:t>
      </w:r>
      <w:r w:rsidR="00F85FBB" w:rsidRPr="001A1C6E">
        <w:t>–</w:t>
      </w:r>
      <w:r w:rsidRPr="001A1C6E">
        <w:t xml:space="preserve"> u ní nešlo o žádné bodání a tancování. Když se rozmáchla, vzduchem létaly údy a slovožrouti se otevírali od břicha až po slabiny. Obdivoval její sílu, a tento obdiv ho málem stál život.</w:t>
      </w:r>
    </w:p>
    <w:p w14:paraId="1E719FF4" w14:textId="77777777" w:rsidR="005645A2" w:rsidRPr="001A1C6E" w:rsidRDefault="00F85FBB" w:rsidP="002B2343">
      <w:pPr>
        <w:pStyle w:val="Text"/>
      </w:pPr>
      <w:r w:rsidRPr="001A1C6E">
        <w:t>„</w:t>
      </w:r>
      <w:r w:rsidR="008E4653" w:rsidRPr="001A1C6E">
        <w:t>NOVÉ SLOVO!</w:t>
      </w:r>
      <w:r w:rsidRPr="001A1C6E">
        <w:t>“</w:t>
      </w:r>
      <w:r w:rsidR="008E4653" w:rsidRPr="001A1C6E">
        <w:t xml:space="preserve"> zaskřehotal jeden ze slovožroutů, popadl ho za pelerínu a stáhl ho na kolena. Škubal Lászlovi za kožený límec, drápal se na něj a z tlamy mu tekly sliny. Z huby mu vycházel </w:t>
      </w:r>
      <w:r w:rsidR="008E4653" w:rsidRPr="001A1C6E">
        <w:lastRenderedPageBreak/>
        <w:t xml:space="preserve">neuvěřitelně páchnoucí dech, jenž byl cítit jako mrtvé zvíře vymáchané ve splašcích a česnekovém víně. Takhle to tedy smrdělo, když se trávila slova? </w:t>
      </w:r>
      <w:r w:rsidRPr="001A1C6E">
        <w:t>„</w:t>
      </w:r>
      <w:r w:rsidR="008E4653" w:rsidRPr="001A1C6E">
        <w:t>NOVÉ SLOVO!</w:t>
      </w:r>
      <w:r w:rsidRPr="001A1C6E">
        <w:t>“</w:t>
      </w:r>
    </w:p>
    <w:p w14:paraId="467BED37" w14:textId="77777777" w:rsidR="005645A2" w:rsidRPr="001A1C6E" w:rsidRDefault="00F85FBB" w:rsidP="002B2343">
      <w:pPr>
        <w:pStyle w:val="Text"/>
      </w:pPr>
      <w:r w:rsidRPr="001A1C6E">
        <w:t>„</w:t>
      </w:r>
      <w:r w:rsidR="008E4653" w:rsidRPr="001A1C6E">
        <w:t>Chcípni,</w:t>
      </w:r>
      <w:r w:rsidRPr="001A1C6E">
        <w:t>“</w:t>
      </w:r>
      <w:r w:rsidR="008E4653" w:rsidRPr="001A1C6E">
        <w:t xml:space="preserve"> zabručel László a odrazil pracky stvůry na dost dlouho, aby stačil zvednout meč a zapíchnout jí ho do prázdné jamky levého oka. Tvor dal najevo, že slovu okamžitě porozuměl, tím, že Lászlovi sklouzl po zbroji a v marné poslední křeči po ní přejel drápy. László se vyškrábal do stoje, odkopl mrtvolu, vyprostil z ní meč a obrátil se proti dalšímu</w:t>
      </w:r>
      <w:r w:rsidRPr="001A1C6E">
        <w:t>…</w:t>
      </w:r>
      <w:r w:rsidR="008E4653" w:rsidRPr="001A1C6E">
        <w:t xml:space="preserve"> a dalšímu</w:t>
      </w:r>
      <w:r w:rsidRPr="001A1C6E">
        <w:t>…</w:t>
      </w:r>
    </w:p>
    <w:p w14:paraId="7F835A68" w14:textId="77777777" w:rsidR="005645A2" w:rsidRPr="001A1C6E" w:rsidRDefault="008E4653" w:rsidP="002B2343">
      <w:pPr>
        <w:pStyle w:val="Text"/>
      </w:pPr>
      <w:r w:rsidRPr="001A1C6E">
        <w:t>Podobným způsobem se bil i Nep Bronzodráp. Vykašlal se na svá průměrná kouzla, raději skákal sem a tam a jen pár stop po Lászlově levici uplatňoval svoji přirozenou výbavu. Některé nepřátele přetáhl těžkým ocasem a hodil na zem. Jiné popadl horními končetinami, držel je pevně ve vzduchu a zatraceně rychlými kopanci jim vrážel drápy do břicha. Byl zuřivý, neúprosný, trhal slovožrouty vejpůl a sypal po zemi jejich kouřící střeva, jako by to ani nebyly živé bytosti, ale ovoce v sevření nějakého dábelského loupacího stroje.</w:t>
      </w:r>
    </w:p>
    <w:p w14:paraId="7C0EC36E" w14:textId="77777777" w:rsidR="005645A2" w:rsidRPr="001A1C6E" w:rsidRDefault="008E4653" w:rsidP="002B2343">
      <w:pPr>
        <w:pStyle w:val="Text"/>
      </w:pPr>
      <w:r w:rsidRPr="001A1C6E">
        <w:t>Kazimír a Yvette mezitím přitiskli záda k policím a proti zmatenému bušícímu náporu útočníků bojovali kouzly. Yvette vyvolala další neviditelnou zábranu a hýbala s ní sem a tam jako pavézou, zastavovala slovožroutské výpady a pak s ní nepřátele ještě tloukla. Kazimír se divoce zubil, soustavně vypouštěl vražedná zaklínadla na příšery, které Yvette vyvedla z rovnováhy, a nechával je stravovat zářícími sloupci modrých plamenů. Z těch se přes bitvu přeléval mastný černý kouř, z něhož se Lászlovi chtělo zvracet.</w:t>
      </w:r>
    </w:p>
    <w:p w14:paraId="725D2BC1" w14:textId="77777777" w:rsidR="005645A2" w:rsidRPr="001A1C6E" w:rsidRDefault="008E4653" w:rsidP="002B2343">
      <w:pPr>
        <w:pStyle w:val="Text"/>
      </w:pPr>
      <w:r w:rsidRPr="001A1C6E">
        <w:t xml:space="preserve">Zdálo se, že se jim daří </w:t>
      </w:r>
      <w:r w:rsidR="00F85FBB" w:rsidRPr="001A1C6E">
        <w:t>–</w:t>
      </w:r>
      <w:r w:rsidRPr="001A1C6E">
        <w:t xml:space="preserve"> slovožroutů mohl být jen omezený počet a jak se řady surových nepřátel ztenčovaly, László začínal pociťovat zvláštní vytržení. Ještě pár jich skosí on, pár Knihovníci, pár Nep, a boj bude téměř </w:t>
      </w:r>
      <w:r w:rsidR="00F85FBB" w:rsidRPr="001A1C6E">
        <w:t>–</w:t>
      </w:r>
    </w:p>
    <w:p w14:paraId="3A9EDA57" w14:textId="53B12775" w:rsidR="005645A2" w:rsidRPr="001A1C6E" w:rsidRDefault="00F85FBB" w:rsidP="002B2343">
      <w:pPr>
        <w:pStyle w:val="Text"/>
      </w:pPr>
      <w:r w:rsidRPr="001A1C6E">
        <w:t>„</w:t>
      </w:r>
      <w:r w:rsidR="008E4653" w:rsidRPr="001A1C6E">
        <w:t>ZABIJTE KLUKA,</w:t>
      </w:r>
      <w:r w:rsidRPr="001A1C6E">
        <w:t>“</w:t>
      </w:r>
      <w:r w:rsidR="008E4653" w:rsidRPr="001A1C6E">
        <w:t xml:space="preserve"> zahřímal velící slovožrout s hlubokým hlasem, který před nějakou dobou zahájil útok. Nakonec seskočil z regálu a také zamířil do boje. Byl dvakrát větší než všichni jeho bratři a ze všeho nejvíc připomínal sinavého šedého medvěda. </w:t>
      </w:r>
      <w:r w:rsidRPr="001A1C6E">
        <w:rPr>
          <w:i/>
        </w:rPr>
        <w:t>„</w:t>
      </w:r>
      <w:r w:rsidR="008E4653" w:rsidRPr="001A1C6E">
        <w:rPr>
          <w:i/>
        </w:rPr>
        <w:t>Zabijte kluka s kouzly! Zabijte holku!</w:t>
      </w:r>
      <w:r w:rsidRPr="001A1C6E">
        <w:rPr>
          <w:i/>
        </w:rPr>
        <w:t>“</w:t>
      </w:r>
    </w:p>
    <w:p w14:paraId="4066A4F2" w14:textId="77777777" w:rsidR="005645A2" w:rsidRPr="001A1C6E" w:rsidRDefault="008E4653" w:rsidP="002B2343">
      <w:pPr>
        <w:pStyle w:val="Text"/>
      </w:pPr>
      <w:r w:rsidRPr="001A1C6E">
        <w:t xml:space="preserve">Přeživší slovožrouti poslechli rozkaz, odběhli od všech ostatních protivníků, sesypali se na Kazimíra a Yvette a tato nová vlna </w:t>
      </w:r>
      <w:r w:rsidRPr="001A1C6E">
        <w:lastRenderedPageBreak/>
        <w:t>zoufalého náporu zatlačila dvojici učňů k regálům. Lászla a Nepa okamžitý ústup zbylých nepřátel tak zaskočil, že do sebe nemotorně vrazili.</w:t>
      </w:r>
    </w:p>
    <w:p w14:paraId="1A06F2C0" w14:textId="77777777" w:rsidR="005645A2" w:rsidRPr="001A1C6E" w:rsidRDefault="008E4653" w:rsidP="002B2343">
      <w:pPr>
        <w:pStyle w:val="Text"/>
      </w:pPr>
      <w:r w:rsidRPr="001A1C6E">
        <w:t>Obrovský slovožrout se řítil uličkou a Astriza s Molnárem se mu postavili do cesty. László nevěřícně sledoval, jak se obluda ztuha rozmáchla mohutnými předními končetinami a jednoduše Knihovníky odstrčila. Dokonce odnesla i jeden z Astriziných mečů, který jí bez jakéhokoli viditelného účinku zůstal vězet v jakémsi mokvajícím chrupavčitém vaku na pravém boku. Vrhla se mezi police, před nimiž stáli Kazimír a Yvette, a na chvíli jim zmizela z očí.</w:t>
      </w:r>
    </w:p>
    <w:p w14:paraId="6CF07625" w14:textId="77777777" w:rsidR="005645A2" w:rsidRPr="001A1C6E" w:rsidRDefault="008E4653" w:rsidP="002B2343">
      <w:pPr>
        <w:pStyle w:val="Text"/>
      </w:pPr>
      <w:r w:rsidRPr="001A1C6E">
        <w:t>Zbylí menší tvorové přirazili Yvette pomocí štítu k polici; skončila jako hmyz pod sklem a drtila ji vlastní kouzla. Jakmile takto zneškodnili její ochranu, konečně sevřeli Kazimírovi paže a zabránili mu v sesílání kouzel. Zběsile se hrnuli kolem doutnajících schrán padlých druhů a zdálo se, že se již vzdali veškeré naděje na nová slova výměnou za poslední čin pomsty na Kazimírovi.</w:t>
      </w:r>
    </w:p>
    <w:p w14:paraId="1C53F1BA" w14:textId="77777777" w:rsidR="005645A2" w:rsidRPr="001A1C6E" w:rsidRDefault="008E4653" w:rsidP="002B2343">
      <w:pPr>
        <w:pStyle w:val="Text"/>
      </w:pPr>
      <w:r w:rsidRPr="001A1C6E">
        <w:t>Ale už jich zbýval pouze rovný tucet a László i Nep opět získali rovnováhu. Oba současně proběhli kouřem a krví a vyřítili se zezadu na smečku přeživších slovožroutů. Kosili je bez odporu, a kéž by je tak dokázali kosit dost rychle</w:t>
      </w:r>
      <w:r w:rsidR="00F85FBB" w:rsidRPr="001A1C6E">
        <w:t>…</w:t>
      </w:r>
      <w:r w:rsidRPr="001A1C6E">
        <w:t xml:space="preserve"> Drápy a meč pěly společnou píseň, </w:t>
      </w:r>
      <w:r w:rsidRPr="001A1C6E">
        <w:rPr>
          <w:i/>
        </w:rPr>
        <w:t>deset.</w:t>
      </w:r>
      <w:r w:rsidRPr="001A1C6E">
        <w:t xml:space="preserve"> A znovu, </w:t>
      </w:r>
      <w:r w:rsidRPr="001A1C6E">
        <w:rPr>
          <w:i/>
        </w:rPr>
        <w:t>osm,</w:t>
      </w:r>
      <w:r w:rsidRPr="001A1C6E">
        <w:t xml:space="preserve"> a znovu, </w:t>
      </w:r>
      <w:r w:rsidRPr="001A1C6E">
        <w:rPr>
          <w:i/>
        </w:rPr>
        <w:t>šest</w:t>
      </w:r>
      <w:r w:rsidR="00F85FBB" w:rsidRPr="001A1C6E">
        <w:rPr>
          <w:i/>
        </w:rPr>
        <w:t>…</w:t>
      </w:r>
    </w:p>
    <w:p w14:paraId="7086FCAE" w14:textId="77777777" w:rsidR="005645A2" w:rsidRPr="001A1C6E" w:rsidRDefault="008E4653" w:rsidP="002B2343">
      <w:pPr>
        <w:pStyle w:val="Text"/>
      </w:pPr>
      <w:r w:rsidRPr="001A1C6E">
        <w:t>Yvettin štít se nakonec rozpadl, ona i Kazimír sklouzli stranou, ale hned měli na hrdlech slovožroutské spáry. Zrůd už však zbývalo pouze půl tuctu, a potom byly čtyři, pak dvě. Vzápětí zadýchaný László vítězoslavně chňapl poslední stvůru za kožnatý zátylek a odtáhl ji od svého spolubydlícího. Zabořil jí meč do zad, proklál to, co v ní mělo připomínat srdce, a shodil ji na zbytek mrtvých druhů.</w:t>
      </w:r>
    </w:p>
    <w:p w14:paraId="66F959D2" w14:textId="77777777" w:rsidR="005645A2" w:rsidRPr="001A1C6E" w:rsidRDefault="00F85FBB" w:rsidP="002B2343">
      <w:pPr>
        <w:pStyle w:val="Text"/>
      </w:pPr>
      <w:r w:rsidRPr="001A1C6E">
        <w:t>„</w:t>
      </w:r>
      <w:r w:rsidR="008E4653" w:rsidRPr="001A1C6E">
        <w:t>Dík,</w:t>
      </w:r>
      <w:r w:rsidRPr="001A1C6E">
        <w:t>“</w:t>
      </w:r>
      <w:r w:rsidR="008E4653" w:rsidRPr="001A1C6E">
        <w:t xml:space="preserve"> zakašlal Kazimír, natáhl se a pomohl Yvette do sedu. Až na to, že byli skoro až na kost zmáčení nechutným obsahem pobitých slovožroutů, oba unikli těm nejhorším možným následkům.</w:t>
      </w:r>
    </w:p>
    <w:p w14:paraId="4D434EA3" w14:textId="7E6FE77D" w:rsidR="005645A2" w:rsidRPr="001A1C6E" w:rsidRDefault="00F85FBB" w:rsidP="002B2343">
      <w:pPr>
        <w:pStyle w:val="Text"/>
      </w:pPr>
      <w:r w:rsidRPr="001A1C6E">
        <w:t>„</w:t>
      </w:r>
      <w:r w:rsidR="008E4653" w:rsidRPr="001A1C6E">
        <w:t>Ten velkej,</w:t>
      </w:r>
      <w:r w:rsidRPr="001A1C6E">
        <w:t>“</w:t>
      </w:r>
      <w:r w:rsidR="008E4653" w:rsidRPr="001A1C6E">
        <w:t xml:space="preserve"> vydechla Yvette. </w:t>
      </w:r>
      <w:r w:rsidRPr="001A1C6E">
        <w:t>„</w:t>
      </w:r>
      <w:r w:rsidR="008E4653" w:rsidRPr="001A1C6E">
        <w:t>Najděte toho velkýho, rychle ho zabijte</w:t>
      </w:r>
      <w:r w:rsidR="005645A2" w:rsidRPr="001A1C6E">
        <w:t>“</w:t>
      </w:r>
    </w:p>
    <w:p w14:paraId="11B833F9" w14:textId="77777777" w:rsidR="005645A2" w:rsidRPr="001A1C6E" w:rsidRDefault="008E4653" w:rsidP="002B2343">
      <w:pPr>
        <w:pStyle w:val="Text"/>
      </w:pPr>
      <w:r w:rsidRPr="001A1C6E">
        <w:t xml:space="preserve">Přesně v tu ránu ten velkej zezadu strčil do regálu, převrátil ho a Kazimír s Yvette náhle zmizeli pod deštěm knih, následovaným těžkou tmavou šmouhou. László polekaně klopýtl, obrovský </w:t>
      </w:r>
      <w:r w:rsidRPr="001A1C6E">
        <w:lastRenderedPageBreak/>
        <w:t>slovožrout vylezl na shozený regál a dupal po něm jako nějaká šelma z pralesa která se škodolibě raduje nad čerstvou kořistí.</w:t>
      </w:r>
    </w:p>
    <w:p w14:paraId="1C3505DE" w14:textId="77777777" w:rsidR="005645A2" w:rsidRPr="001A1C6E" w:rsidRDefault="00F85FBB" w:rsidP="002B2343">
      <w:pPr>
        <w:pStyle w:val="Text"/>
      </w:pPr>
      <w:r w:rsidRPr="001A1C6E">
        <w:t>„</w:t>
      </w:r>
      <w:r w:rsidR="008E4653" w:rsidRPr="001A1C6E">
        <w:t>Kazimíre,</w:t>
      </w:r>
      <w:r w:rsidRPr="001A1C6E">
        <w:t>“</w:t>
      </w:r>
      <w:r w:rsidR="008E4653" w:rsidRPr="001A1C6E">
        <w:t xml:space="preserve"> zaječel László. </w:t>
      </w:r>
      <w:r w:rsidRPr="001A1C6E">
        <w:t>„</w:t>
      </w:r>
      <w:r w:rsidR="008E4653" w:rsidRPr="001A1C6E">
        <w:t>Yvette!</w:t>
      </w:r>
      <w:r w:rsidRPr="001A1C6E">
        <w:t>“</w:t>
      </w:r>
    </w:p>
    <w:p w14:paraId="17CB8E7B" w14:textId="77777777" w:rsidR="005645A2" w:rsidRPr="001A1C6E" w:rsidRDefault="00F85FBB" w:rsidP="002B2343">
      <w:pPr>
        <w:pStyle w:val="Text"/>
      </w:pPr>
      <w:r w:rsidRPr="001A1C6E">
        <w:t>„</w:t>
      </w:r>
      <w:r w:rsidR="008E4653" w:rsidRPr="001A1C6E">
        <w:t>Ne,</w:t>
      </w:r>
      <w:r w:rsidRPr="001A1C6E">
        <w:t>“</w:t>
      </w:r>
      <w:r w:rsidR="008E4653" w:rsidRPr="001A1C6E">
        <w:t xml:space="preserve"> vykřikl mistr Molnár a vydrápal se na nohy. </w:t>
      </w:r>
      <w:r w:rsidRPr="001A1C6E">
        <w:t>„</w:t>
      </w:r>
      <w:r w:rsidR="008E4653" w:rsidRPr="001A1C6E">
        <w:t>Ne! Vlastní jména jsou ta nejmocnější slova ze všech!</w:t>
      </w:r>
      <w:r w:rsidRPr="001A1C6E">
        <w:t>“</w:t>
      </w:r>
    </w:p>
    <w:p w14:paraId="209BA00E" w14:textId="63FC04B1" w:rsidR="005645A2" w:rsidRPr="001A1C6E" w:rsidRDefault="008E4653" w:rsidP="002B2343">
      <w:pPr>
        <w:pStyle w:val="Text"/>
      </w:pPr>
      <w:r w:rsidRPr="001A1C6E">
        <w:t>Běda, co bylo řečeno, to už nelz</w:t>
      </w:r>
      <w:r w:rsidR="004164C6" w:rsidRPr="001A1C6E">
        <w:t>e vzít zpět. Kůže posledního slo</w:t>
      </w:r>
      <w:r w:rsidRPr="001A1C6E">
        <w:t>vožrouta se zavlnila, jako by se ji chystala protrhnout stovka tvorů zavrtaných pod ní, ale výraz v jeho zlověstné tváři vypovídal o naprosté extázi. Dmuly se na něm hroudy nového masa, zničehonic se na něm svíjely provazce nových svalů a šlach, z černé jámy úst se mu draly řady nových blyštivých žralocích zubů. V okamžení vyrostl o několik stop na výšku i na šířku a temenem teď dosahoval skoro až ke kamenům tvořícím galerii nad nimi.</w:t>
      </w:r>
    </w:p>
    <w:p w14:paraId="7D01496F" w14:textId="7117D4A7" w:rsidR="005645A2" w:rsidRPr="001A1C6E" w:rsidRDefault="008E4653" w:rsidP="002B2343">
      <w:pPr>
        <w:pStyle w:val="Text"/>
      </w:pPr>
      <w:r w:rsidRPr="001A1C6E">
        <w:t>Ještě těžší nohou než předtím začal znovu dupat po regále a lámat prastaré dřevo na třísky. Nep se proti stvůře bez váhání vrhl celým tělem pokrytým šarlatovými šupinami, ale co do síly ho už předčila. Chytila ho v letu, otočila ho a po hlavě jím mrštila na Molnára a Astrizu. Oba Knihovníci byli ještě omámení předchozími ranami, a tak se jim nepodařilo uhnout a čtyři sta liber těžký roztočený ještěří učeň je prudce srazil k zemi.</w:t>
      </w:r>
    </w:p>
    <w:p w14:paraId="2B4FF6BF" w14:textId="77777777" w:rsidR="005645A2" w:rsidRPr="001A1C6E" w:rsidRDefault="008E4653" w:rsidP="002B2343">
      <w:pPr>
        <w:pStyle w:val="Text"/>
      </w:pPr>
      <w:r w:rsidRPr="001A1C6E">
        <w:t>A tak László zůstal proti netvorovi úplně sám, v ruce se mu třásl meč kluzký krví a i kdyby byl v nejlepší formě, jeho čarodějné schopnosti by stačily asi tak na ohřátí šálku čaje.</w:t>
      </w:r>
    </w:p>
    <w:p w14:paraId="5DA45BFD" w14:textId="77777777" w:rsidR="005645A2" w:rsidRPr="001A1C6E" w:rsidRDefault="00F85FBB" w:rsidP="002B2343">
      <w:pPr>
        <w:pStyle w:val="Text"/>
      </w:pPr>
      <w:r w:rsidRPr="001A1C6E">
        <w:t>„</w:t>
      </w:r>
      <w:r w:rsidR="008E4653" w:rsidRPr="001A1C6E">
        <w:t xml:space="preserve">A </w:t>
      </w:r>
      <w:r w:rsidR="008E4653" w:rsidRPr="001A1C6E">
        <w:rPr>
          <w:i/>
        </w:rPr>
        <w:t>do prdele,</w:t>
      </w:r>
      <w:r w:rsidRPr="001A1C6E">
        <w:rPr>
          <w:i/>
        </w:rPr>
        <w:t>“</w:t>
      </w:r>
      <w:r w:rsidR="008E4653" w:rsidRPr="001A1C6E">
        <w:t xml:space="preserve"> zamumlal.</w:t>
      </w:r>
    </w:p>
    <w:p w14:paraId="6A4FC1EB" w14:textId="77777777" w:rsidR="005645A2" w:rsidRPr="001A1C6E" w:rsidRDefault="00F85FBB" w:rsidP="002B2343">
      <w:pPr>
        <w:pStyle w:val="Text"/>
      </w:pPr>
      <w:r w:rsidRPr="001A1C6E">
        <w:t>„</w:t>
      </w:r>
      <w:r w:rsidR="008E4653" w:rsidRPr="001A1C6E">
        <w:t>Znám,</w:t>
      </w:r>
      <w:r w:rsidRPr="001A1C6E">
        <w:t>“</w:t>
      </w:r>
      <w:r w:rsidR="008E4653" w:rsidRPr="001A1C6E">
        <w:t xml:space="preserve"> zachechtala se zrůda. Její hlas teď basově burácel, zněl hluboce, jako když se blíží hromy. </w:t>
      </w:r>
      <w:r w:rsidRPr="001A1C6E">
        <w:t>„</w:t>
      </w:r>
      <w:r w:rsidR="008E4653" w:rsidRPr="001A1C6E">
        <w:t>Teď zabiju kluka. Teď SNADNÝ.</w:t>
      </w:r>
      <w:r w:rsidRPr="001A1C6E">
        <w:t>“</w:t>
      </w:r>
    </w:p>
    <w:p w14:paraId="61BD2CB3" w14:textId="77777777" w:rsidR="005645A2" w:rsidRPr="001A1C6E" w:rsidRDefault="00F85FBB" w:rsidP="002B2343">
      <w:pPr>
        <w:pStyle w:val="Text"/>
      </w:pPr>
      <w:r w:rsidRPr="001A1C6E">
        <w:t>„</w:t>
      </w:r>
      <w:r w:rsidR="008E4653" w:rsidRPr="001A1C6E">
        <w:t>Uf,</w:t>
      </w:r>
      <w:r w:rsidRPr="001A1C6E">
        <w:t>“</w:t>
      </w:r>
      <w:r w:rsidR="008E4653" w:rsidRPr="001A1C6E">
        <w:t xml:space="preserve"> hlesl László a rozhlížel se zakouřeným okolím po nějakém překvapení, výhodě, nevyužité zbrani. I když mu lichotila představa, jak se sám vrhá na obludu a popravuje ji mečem, to, jak zatočila s Nepem, ho v tomto ohledu ani zdaleka nepovzbudilo. Kmital zrakem od polic ke stropu </w:t>
      </w:r>
      <w:r w:rsidRPr="001A1C6E">
        <w:t>–</w:t>
      </w:r>
      <w:r w:rsidR="008E4653" w:rsidRPr="001A1C6E">
        <w:t xml:space="preserve"> a pak to přišlo, pocit, který znali všichni učni, kteří kdy vychodili Vznešenou univerzitu. Neodmyslitelná magie všech studentů </w:t>
      </w:r>
      <w:r w:rsidRPr="001A1C6E">
        <w:t>–</w:t>
      </w:r>
      <w:r w:rsidR="008E4653" w:rsidRPr="001A1C6E">
        <w:t xml:space="preserve"> magie posledního okamžiku. Schopnost chopit se jakéhokoli řešení bez ohledu na to, jak je šílené či beznadějné.</w:t>
      </w:r>
    </w:p>
    <w:p w14:paraId="4437E89E" w14:textId="77777777" w:rsidR="005645A2" w:rsidRPr="001A1C6E" w:rsidRDefault="00F85FBB" w:rsidP="002B2343">
      <w:pPr>
        <w:pStyle w:val="Text"/>
      </w:pPr>
      <w:r w:rsidRPr="001A1C6E">
        <w:t>„</w:t>
      </w:r>
      <w:r w:rsidR="008E4653" w:rsidRPr="001A1C6E">
        <w:t>Ne,</w:t>
      </w:r>
      <w:r w:rsidRPr="001A1C6E">
        <w:t>“</w:t>
      </w:r>
      <w:r w:rsidR="008E4653" w:rsidRPr="001A1C6E">
        <w:t xml:space="preserve"> zaječel. </w:t>
      </w:r>
      <w:r w:rsidRPr="001A1C6E">
        <w:t>„</w:t>
      </w:r>
      <w:r w:rsidR="008E4653" w:rsidRPr="001A1C6E">
        <w:t>Ne! Ušetři kluka!</w:t>
      </w:r>
      <w:r w:rsidRPr="001A1C6E">
        <w:t>“</w:t>
      </w:r>
    </w:p>
    <w:p w14:paraId="392B0416" w14:textId="77777777" w:rsidR="005645A2" w:rsidRPr="001A1C6E" w:rsidRDefault="00F85FBB" w:rsidP="002B2343">
      <w:pPr>
        <w:pStyle w:val="Text"/>
      </w:pPr>
      <w:r w:rsidRPr="001A1C6E">
        <w:rPr>
          <w:i/>
        </w:rPr>
        <w:lastRenderedPageBreak/>
        <w:t>„</w:t>
      </w:r>
      <w:r w:rsidR="008E4653" w:rsidRPr="001A1C6E">
        <w:rPr>
          <w:i/>
        </w:rPr>
        <w:t>Zabiju kluka,</w:t>
      </w:r>
      <w:r w:rsidRPr="001A1C6E">
        <w:rPr>
          <w:i/>
        </w:rPr>
        <w:t>“</w:t>
      </w:r>
      <w:r w:rsidR="008E4653" w:rsidRPr="001A1C6E">
        <w:t xml:space="preserve"> zahřímal netvor, ze kterého se navzdory všem tělesným změnám nestal o nic výřečnější společník.</w:t>
      </w:r>
    </w:p>
    <w:p w14:paraId="7409E9A4" w14:textId="77777777" w:rsidR="005645A2" w:rsidRPr="001A1C6E" w:rsidRDefault="00F85FBB" w:rsidP="002B2343">
      <w:pPr>
        <w:pStyle w:val="Text"/>
      </w:pPr>
      <w:r w:rsidRPr="001A1C6E">
        <w:t>„</w:t>
      </w:r>
      <w:r w:rsidR="008E4653" w:rsidRPr="001A1C6E">
        <w:t>Ne.</w:t>
      </w:r>
      <w:r w:rsidRPr="001A1C6E">
        <w:t>“</w:t>
      </w:r>
      <w:r w:rsidR="008E4653" w:rsidRPr="001A1C6E">
        <w:t xml:space="preserve"> László odhodil meč a pokynul mu. </w:t>
      </w:r>
      <w:r w:rsidRPr="001A1C6E">
        <w:t>„</w:t>
      </w:r>
      <w:r w:rsidR="008E4653" w:rsidRPr="001A1C6E">
        <w:t>Ušetři ho. Dám nový slova!</w:t>
      </w:r>
      <w:r w:rsidRPr="001A1C6E">
        <w:t>“</w:t>
      </w:r>
    </w:p>
    <w:p w14:paraId="48B8EDBD" w14:textId="33F9AADA" w:rsidR="005645A2" w:rsidRPr="001A1C6E" w:rsidRDefault="001374A6" w:rsidP="002B2343">
      <w:pPr>
        <w:pStyle w:val="Text"/>
      </w:pPr>
      <w:r w:rsidRPr="001A1C6E">
        <w:t>„</w:t>
      </w:r>
      <w:r w:rsidR="008E4653" w:rsidRPr="001A1C6E">
        <w:t xml:space="preserve">Zabiju kluka, </w:t>
      </w:r>
      <w:r w:rsidR="008E4653" w:rsidRPr="001A1C6E">
        <w:rPr>
          <w:i/>
        </w:rPr>
        <w:t>pak</w:t>
      </w:r>
      <w:r w:rsidR="008E4653" w:rsidRPr="001A1C6E">
        <w:t xml:space="preserve"> dáš nový slova!</w:t>
      </w:r>
      <w:r w:rsidR="00F85FBB" w:rsidRPr="001A1C6E">
        <w:t>“</w:t>
      </w:r>
    </w:p>
    <w:p w14:paraId="299D8CAB" w14:textId="3A637F53" w:rsidR="005645A2" w:rsidRPr="001A1C6E" w:rsidRDefault="00F85FBB" w:rsidP="002B2343">
      <w:pPr>
        <w:pStyle w:val="Text"/>
      </w:pPr>
      <w:r w:rsidRPr="001A1C6E">
        <w:t>„</w:t>
      </w:r>
      <w:r w:rsidR="008E4653" w:rsidRPr="001A1C6E">
        <w:t xml:space="preserve">Ne Ušetři kluka. Dám spoustu novejch slov. Dám </w:t>
      </w:r>
      <w:r w:rsidR="008E4653" w:rsidRPr="001A1C6E">
        <w:rPr>
          <w:i/>
        </w:rPr>
        <w:t>všechny</w:t>
      </w:r>
      <w:r w:rsidR="001374A6" w:rsidRPr="001A1C6E">
        <w:t xml:space="preserve"> svý slova.“</w:t>
      </w:r>
    </w:p>
    <w:p w14:paraId="6186436E" w14:textId="1463E770" w:rsidR="005645A2" w:rsidRPr="001A1C6E" w:rsidRDefault="001374A6" w:rsidP="002B2343">
      <w:pPr>
        <w:pStyle w:val="Text"/>
      </w:pPr>
      <w:r w:rsidRPr="001A1C6E">
        <w:t>„</w:t>
      </w:r>
      <w:r w:rsidR="008E4653" w:rsidRPr="001A1C6E">
        <w:t>Ne,</w:t>
      </w:r>
      <w:r w:rsidR="00F85FBB" w:rsidRPr="001A1C6E">
        <w:t>“</w:t>
      </w:r>
      <w:r w:rsidR="008E4653" w:rsidRPr="001A1C6E">
        <w:t xml:space="preserve"> zavyl Nep. </w:t>
      </w:r>
      <w:r w:rsidR="00F85FBB" w:rsidRPr="001A1C6E">
        <w:t>„</w:t>
      </w:r>
      <w:r w:rsidR="008E4653" w:rsidRPr="001A1C6E">
        <w:t>Ne, nemůžeš</w:t>
      </w:r>
      <w:r w:rsidR="005645A2" w:rsidRPr="001A1C6E">
        <w:t>“</w:t>
      </w:r>
    </w:p>
    <w:p w14:paraId="3111E656" w14:textId="1FA1EFCB" w:rsidR="005645A2" w:rsidRPr="001A1C6E" w:rsidRDefault="005645A2" w:rsidP="002B2343">
      <w:pPr>
        <w:pStyle w:val="Text"/>
      </w:pPr>
      <w:r w:rsidRPr="001A1C6E">
        <w:t>„</w:t>
      </w:r>
      <w:r w:rsidR="008E4653" w:rsidRPr="001A1C6E">
        <w:t>Věř mi,</w:t>
      </w:r>
      <w:r w:rsidR="00F85FBB" w:rsidRPr="001A1C6E">
        <w:t>“</w:t>
      </w:r>
      <w:r w:rsidR="008E4653" w:rsidRPr="001A1C6E">
        <w:t xml:space="preserve"> řekl László. Vytáhl z té hromady u svých nohou knihu a zamával jí na slovožrouta. </w:t>
      </w:r>
      <w:r w:rsidR="00F85FBB" w:rsidRPr="001A1C6E">
        <w:t>„</w:t>
      </w:r>
      <w:r w:rsidR="008E4653" w:rsidRPr="001A1C6E">
        <w:t xml:space="preserve">Pojď sem. Budu ti </w:t>
      </w:r>
      <w:r w:rsidR="008E4653" w:rsidRPr="001A1C6E">
        <w:rPr>
          <w:i/>
        </w:rPr>
        <w:t>číst!</w:t>
      </w:r>
      <w:r w:rsidR="00F85FBB" w:rsidRPr="001A1C6E">
        <w:rPr>
          <w:i/>
        </w:rPr>
        <w:t>“</w:t>
      </w:r>
    </w:p>
    <w:p w14:paraId="1CBDA50D" w14:textId="40ED1D87" w:rsidR="005645A2" w:rsidRPr="001A1C6E" w:rsidRDefault="001374A6" w:rsidP="002B2343">
      <w:pPr>
        <w:pStyle w:val="Text"/>
      </w:pPr>
      <w:r w:rsidRPr="001A1C6E">
        <w:t>„</w:t>
      </w:r>
      <w:r w:rsidR="008E4653" w:rsidRPr="001A1C6E">
        <w:t>Kniha slov</w:t>
      </w:r>
      <w:r w:rsidR="00F85FBB" w:rsidRPr="001A1C6E">
        <w:t>…“</w:t>
      </w:r>
      <w:r w:rsidR="008E4653" w:rsidRPr="001A1C6E">
        <w:t xml:space="preserve"> sykl netvor. Popošel o krok blíž.</w:t>
      </w:r>
    </w:p>
    <w:p w14:paraId="1CD2C04D" w14:textId="5E1C86AC" w:rsidR="005645A2" w:rsidRPr="001A1C6E" w:rsidRDefault="001374A6" w:rsidP="002B2343">
      <w:pPr>
        <w:pStyle w:val="Text"/>
      </w:pPr>
      <w:r w:rsidRPr="001A1C6E">
        <w:t>„</w:t>
      </w:r>
      <w:r w:rsidR="008E4653" w:rsidRPr="001A1C6E">
        <w:t>Jo. Spousta knih, nový slova. Pojď ke mně, a jsou tvoje.</w:t>
      </w:r>
      <w:r w:rsidR="00F85FBB" w:rsidRPr="001A1C6E">
        <w:t>“</w:t>
      </w:r>
    </w:p>
    <w:p w14:paraId="4136005C" w14:textId="4F1B2C0F" w:rsidR="005645A2" w:rsidRPr="001A1C6E" w:rsidRDefault="001374A6" w:rsidP="002B2343">
      <w:pPr>
        <w:pStyle w:val="Text"/>
      </w:pPr>
      <w:r w:rsidRPr="001A1C6E">
        <w:t>„</w:t>
      </w:r>
      <w:r w:rsidR="008E4653" w:rsidRPr="001A1C6E">
        <w:t>Nový slova!</w:t>
      </w:r>
      <w:r w:rsidR="00F85FBB" w:rsidRPr="001A1C6E">
        <w:t>“</w:t>
      </w:r>
      <w:r w:rsidR="008E4653" w:rsidRPr="001A1C6E">
        <w:t xml:space="preserve"> Další krok. Už slezl z police a tyčil se nad ním. Z tlamy mu po stranách kanuly provazcovité proudy horkých slin</w:t>
      </w:r>
      <w:r w:rsidR="00F85FBB" w:rsidRPr="001A1C6E">
        <w:t>…</w:t>
      </w:r>
      <w:r w:rsidR="008E4653" w:rsidRPr="001A1C6E">
        <w:t xml:space="preserve"> dobří bohové, pomyslel si László, vážně mu to navodilo hlad. </w:t>
      </w:r>
      <w:r w:rsidR="00F85FBB" w:rsidRPr="001A1C6E">
        <w:t>„</w:t>
      </w:r>
      <w:r w:rsidR="008E4653" w:rsidRPr="001A1C6E">
        <w:t>Zákryt!</w:t>
      </w:r>
      <w:r w:rsidR="00F85FBB" w:rsidRPr="001A1C6E">
        <w:t>“</w:t>
      </w:r>
      <w:r w:rsidR="008E4653" w:rsidRPr="001A1C6E">
        <w:t xml:space="preserve"> řekl na zkoušku.</w:t>
      </w:r>
    </w:p>
    <w:p w14:paraId="02F8D761" w14:textId="77777777" w:rsidR="005645A2" w:rsidRPr="001A1C6E" w:rsidRDefault="008E4653" w:rsidP="002B2343">
      <w:pPr>
        <w:pStyle w:val="Text"/>
      </w:pPr>
      <w:r w:rsidRPr="001A1C6E">
        <w:t>Netvor zavrčel blahem, otřásl se a z pitvorného těla mu vypučela další hmota. Nejednalo se o tak hroznou změnu, jakou způsobila vlastní jména, ale i tak byla zjevná. Slovožroutova hlava se přiblížila o další píď ke stropu. László se zhluboka nadechl a pak začal tak rychle, jak jen to šlo, řvát:</w:t>
      </w:r>
    </w:p>
    <w:p w14:paraId="4391F38F" w14:textId="77777777" w:rsidR="005645A2" w:rsidRPr="001A1C6E" w:rsidRDefault="00F85FBB" w:rsidP="002B2343">
      <w:pPr>
        <w:pStyle w:val="Text"/>
      </w:pPr>
      <w:r w:rsidRPr="001A1C6E">
        <w:t>„</w:t>
      </w:r>
      <w:r w:rsidR="008E4653" w:rsidRPr="001A1C6E">
        <w:t>Ukoptěný! Okluzní! Ehm, chvalozpěv! Portmonka! Dečka!</w:t>
      </w:r>
      <w:r w:rsidRPr="001A1C6E">
        <w:t>“</w:t>
      </w:r>
      <w:r w:rsidR="008E4653" w:rsidRPr="001A1C6E">
        <w:t xml:space="preserve"> Cílevědomě týral svou mysl. Potřeboval slova nesrozumitelná, slova složitá, slova, která by nejspíš nikdy nevyřkli opatrní Knihovníci, plížící se mezi policemi. </w:t>
      </w:r>
      <w:r w:rsidRPr="001A1C6E">
        <w:t>„</w:t>
      </w:r>
      <w:r w:rsidR="008E4653" w:rsidRPr="001A1C6E">
        <w:t xml:space="preserve">Nevymezený! Prolhaný! Dvorana! Kozy, varlata, hliník, otočník, </w:t>
      </w:r>
      <w:r w:rsidR="008E4653" w:rsidRPr="001A1C6E">
        <w:rPr>
          <w:i/>
        </w:rPr>
        <w:t>narkolepsie!</w:t>
      </w:r>
      <w:r w:rsidRPr="001A1C6E">
        <w:rPr>
          <w:i/>
        </w:rPr>
        <w:t>“</w:t>
      </w:r>
    </w:p>
    <w:p w14:paraId="0C2D9CE3" w14:textId="77777777" w:rsidR="005645A2" w:rsidRPr="001A1C6E" w:rsidRDefault="008E4653" w:rsidP="002B2343">
      <w:pPr>
        <w:pStyle w:val="Text"/>
      </w:pPr>
      <w:r w:rsidRPr="001A1C6E">
        <w:t>Slovožrout potěšeně vzdychal a cpal se přívalem čerstvých slov. Jeho břicho se zdvojnásobilo, ztrojnásobilo, proměnilo se v tukový vak, ve kterém bylo sádla, že by vystačilo na deset tisíc svíček. Obluda se coul po coulu rozpínala do stran i do výšky. Narazila hlavou do kamenného stropu a vzhlédla, jako by si až teď uvědomila, jak je její sídlo stěsnané.</w:t>
      </w:r>
    </w:p>
    <w:p w14:paraId="679A450E" w14:textId="77777777" w:rsidR="005645A2" w:rsidRPr="001A1C6E" w:rsidRDefault="00F85FBB" w:rsidP="002B2343">
      <w:pPr>
        <w:pStyle w:val="Text"/>
      </w:pPr>
      <w:r w:rsidRPr="001A1C6E">
        <w:t>„</w:t>
      </w:r>
      <w:r w:rsidR="008E4653" w:rsidRPr="001A1C6E">
        <w:t>Neoblomný,</w:t>
      </w:r>
      <w:r w:rsidRPr="001A1C6E">
        <w:t>“</w:t>
      </w:r>
      <w:r w:rsidR="008E4653" w:rsidRPr="001A1C6E">
        <w:t xml:space="preserve"> křičel László a couval od nestvůrných údů, které už byly tlusté jako kmeny stromů. </w:t>
      </w:r>
      <w:r w:rsidRPr="001A1C6E">
        <w:t>„</w:t>
      </w:r>
      <w:r w:rsidR="008E4653" w:rsidRPr="001A1C6E">
        <w:t>Rozhodný, zarputilý, neochvějný, nedbalý, nezodpovědný, zbrklý!</w:t>
      </w:r>
      <w:r w:rsidRPr="001A1C6E">
        <w:t>“</w:t>
      </w:r>
    </w:p>
    <w:p w14:paraId="0DD4F419" w14:textId="77F34743" w:rsidR="005645A2" w:rsidRPr="001A1C6E" w:rsidRDefault="00F85FBB" w:rsidP="002B2343">
      <w:pPr>
        <w:pStyle w:val="Text"/>
      </w:pPr>
      <w:r w:rsidRPr="001A1C6E">
        <w:lastRenderedPageBreak/>
        <w:t>„</w:t>
      </w:r>
      <w:r w:rsidR="008E4653" w:rsidRPr="001A1C6E">
        <w:t>Néééé,</w:t>
      </w:r>
      <w:r w:rsidRPr="001A1C6E">
        <w:t>“</w:t>
      </w:r>
      <w:r w:rsidR="008E4653" w:rsidRPr="001A1C6E">
        <w:t xml:space="preserve"> zaúpěl netvor, neboť si očividně uvědomil, v jak prekérní je situaci, a snažil se přemáhat extatická muka z této neslýchané hostiny. Nová, rozpínavá tělesná hmota ho stále pevněji a pevněji vkliňovala mezi podlahu a těžké kameny galerie nahoře, kameny protkané magií, které tu vydržely stát více než tisíc let. </w:t>
      </w:r>
      <w:r w:rsidRPr="001A1C6E">
        <w:t>„</w:t>
      </w:r>
      <w:r w:rsidR="008E4653" w:rsidRPr="001A1C6E">
        <w:t>Dost, dost, dost!</w:t>
      </w:r>
      <w:r w:rsidRPr="001A1C6E">
        <w:t>“</w:t>
      </w:r>
    </w:p>
    <w:p w14:paraId="33EA01A1" w14:textId="77777777" w:rsidR="005645A2" w:rsidRPr="001A1C6E" w:rsidRDefault="00F85FBB" w:rsidP="002B2343">
      <w:pPr>
        <w:pStyle w:val="Text"/>
      </w:pPr>
      <w:r w:rsidRPr="001A1C6E">
        <w:t>„</w:t>
      </w:r>
      <w:r w:rsidR="008E4653" w:rsidRPr="001A1C6E">
        <w:t>Hltání,</w:t>
      </w:r>
      <w:r w:rsidRPr="001A1C6E">
        <w:t>“</w:t>
      </w:r>
      <w:r w:rsidR="008E4653" w:rsidRPr="001A1C6E">
        <w:t xml:space="preserve"> řval László a téměř u toho tančil nadšením. </w:t>
      </w:r>
      <w:r w:rsidRPr="001A1C6E">
        <w:t>„</w:t>
      </w:r>
      <w:r w:rsidR="008E4653" w:rsidRPr="001A1C6E">
        <w:t xml:space="preserve">Hrabivost! Lakota! Otylost! Přemíra! </w:t>
      </w:r>
      <w:r w:rsidR="008E4653" w:rsidRPr="001A1C6E">
        <w:rPr>
          <w:i/>
        </w:rPr>
        <w:t>Odplata!</w:t>
      </w:r>
      <w:r w:rsidRPr="001A1C6E">
        <w:rPr>
          <w:i/>
        </w:rPr>
        <w:t>“</w:t>
      </w:r>
    </w:p>
    <w:p w14:paraId="156F26EB" w14:textId="77777777" w:rsidR="005645A2" w:rsidRPr="001A1C6E" w:rsidRDefault="00F85FBB" w:rsidP="002B2343">
      <w:pPr>
        <w:pStyle w:val="Text"/>
      </w:pPr>
      <w:r w:rsidRPr="001A1C6E">
        <w:t>„</w:t>
      </w:r>
      <w:r w:rsidR="008E4653" w:rsidRPr="001A1C6E">
        <w:t>Nggggggh,</w:t>
      </w:r>
      <w:r w:rsidRPr="001A1C6E">
        <w:t>“</w:t>
      </w:r>
      <w:r w:rsidR="008E4653" w:rsidRPr="001A1C6E">
        <w:t xml:space="preserve"> zakvílel ohlušujícím hlasem slovožrout, nyní již o velikosti slona. Opřel se do plochy nad sebou rukama rozepjatýma na šest sedm stop. Ale bylo to marné </w:t>
      </w:r>
      <w:r w:rsidRPr="001A1C6E">
        <w:t>–</w:t>
      </w:r>
      <w:r w:rsidR="008E4653" w:rsidRPr="001A1C6E">
        <w:t xml:space="preserve"> nakláněl hlavu pod nepřirozeným úhlem tak dlouho, dokud mu kvůli příšernému tlaku podlahy a stropu konečně nerupla stále rostoucí páteř. Obrovité ruce spadly na zem zadunělo to, až Lászlovi cvakly zuby, a z koutku ochablé tlamy začal netvorovi proudit opravdový vodopád tmavé krve.</w:t>
      </w:r>
    </w:p>
    <w:p w14:paraId="0E6A30D6" w14:textId="77777777" w:rsidR="005645A2" w:rsidRPr="001A1C6E" w:rsidRDefault="008E4653" w:rsidP="002B2343">
      <w:pPr>
        <w:pStyle w:val="Text"/>
      </w:pPr>
      <w:r w:rsidRPr="001A1C6E">
        <w:t>László se ani nezastavil, aby se pokochal svým nabobtnalým výtvorem, který se ještě cukal, oběhl ho a stejně jako Nep strčil ruce pod zřícený regál. Společně se jim ho podařilo zvednout, čímž z něj vysypali záplavu knih, jež jim následně sklouzla kolem kotníků. Kazimír a Yvette se roztřeseně zvedli na všechny čtyři a László se začal neovladatelně zubit. Nep pomohl ze země Yvette a ona se mu svalila do náruče; Kazimíra zvedl László.</w:t>
      </w:r>
    </w:p>
    <w:p w14:paraId="524651E5" w14:textId="77777777" w:rsidR="005645A2" w:rsidRPr="001A1C6E" w:rsidRDefault="00F85FBB" w:rsidP="002B2343">
      <w:pPr>
        <w:pStyle w:val="Text"/>
      </w:pPr>
      <w:r w:rsidRPr="001A1C6E">
        <w:t>„</w:t>
      </w:r>
      <w:r w:rsidR="008E4653" w:rsidRPr="001A1C6E">
        <w:t>Omlouvám se,</w:t>
      </w:r>
      <w:r w:rsidRPr="001A1C6E">
        <w:t>“</w:t>
      </w:r>
      <w:r w:rsidR="008E4653" w:rsidRPr="001A1C6E">
        <w:t xml:space="preserve"> řekl Kaz, </w:t>
      </w:r>
      <w:r w:rsidRPr="001A1C6E">
        <w:t>„</w:t>
      </w:r>
      <w:r w:rsidR="008E4653" w:rsidRPr="001A1C6E">
        <w:t>za všechna slova, která jsem kritizoval ve všech pracích, co jsi kdy napsal.</w:t>
      </w:r>
      <w:r w:rsidRPr="001A1C6E">
        <w:t>“</w:t>
      </w:r>
    </w:p>
    <w:p w14:paraId="3E1A1450" w14:textId="77777777" w:rsidR="005645A2" w:rsidRPr="001A1C6E" w:rsidRDefault="00F85FBB" w:rsidP="002B2343">
      <w:pPr>
        <w:pStyle w:val="Text"/>
      </w:pPr>
      <w:r w:rsidRPr="001A1C6E">
        <w:t>„</w:t>
      </w:r>
      <w:r w:rsidR="008E4653" w:rsidRPr="001A1C6E">
        <w:t>Dnes večer se ožereme,</w:t>
      </w:r>
      <w:r w:rsidRPr="001A1C6E">
        <w:t>“</w:t>
      </w:r>
      <w:r w:rsidR="008E4653" w:rsidRPr="001A1C6E">
        <w:t xml:space="preserve"> zařval Nep. Přátelsky poplácal Lászla mezi rameny a málem ho srazil na místo, které ještě před chvílí zaujímala Yvette. </w:t>
      </w:r>
      <w:r w:rsidRPr="001A1C6E">
        <w:t>„</w:t>
      </w:r>
      <w:r w:rsidR="008E4653" w:rsidRPr="001A1C6E">
        <w:t xml:space="preserve">Tím vaším lidským způsobem, aniž bychom mysleli dopředu, v nějakých podivných čtvrtích, kde budou padat vtipy o budoucím ponížení </w:t>
      </w:r>
      <w:r w:rsidRPr="001A1C6E">
        <w:t>–“</w:t>
      </w:r>
    </w:p>
    <w:p w14:paraId="6EC0C2FA" w14:textId="77777777" w:rsidR="005645A2" w:rsidRPr="001A1C6E" w:rsidRDefault="00F85FBB" w:rsidP="002B2343">
      <w:pPr>
        <w:pStyle w:val="Text"/>
      </w:pPr>
      <w:r w:rsidRPr="001A1C6E">
        <w:t>„</w:t>
      </w:r>
      <w:r w:rsidR="008E4653" w:rsidRPr="001A1C6E">
        <w:t>Mistře Molnáre!</w:t>
      </w:r>
      <w:r w:rsidRPr="001A1C6E">
        <w:t>“</w:t>
      </w:r>
      <w:r w:rsidR="008E4653" w:rsidRPr="001A1C6E">
        <w:t xml:space="preserve"> zvolala Yvette. Čtveřice učňů se okamžitě otočila a postavila do pozoru jako neklidní vojenští kadeti.</w:t>
      </w:r>
    </w:p>
    <w:p w14:paraId="78D000EB" w14:textId="05CDC725" w:rsidR="005645A2" w:rsidRPr="001A1C6E" w:rsidRDefault="008E4653" w:rsidP="002B2343">
      <w:pPr>
        <w:pStyle w:val="Text"/>
      </w:pPr>
      <w:r w:rsidRPr="001A1C6E">
        <w:t xml:space="preserve">Molnár a Astriza se opatrně opírali jeden o druhého, drželi se Molnárovy hole a využívali ji jako jakousi pátou nohu. Oba to odnesli pořádně zkrvavenými nosy a Molnár měl zavřené levé oko, </w:t>
      </w:r>
      <w:r w:rsidRPr="001A1C6E">
        <w:lastRenderedPageBreak/>
        <w:t>protože mu natékalo a naskakovaly kolem něj sytě vybarvené modřiny.</w:t>
      </w:r>
    </w:p>
    <w:p w14:paraId="5C124BDE" w14:textId="77777777" w:rsidR="005645A2" w:rsidRPr="001A1C6E" w:rsidRDefault="00F85FBB" w:rsidP="002B2343">
      <w:pPr>
        <w:pStyle w:val="Text"/>
      </w:pPr>
      <w:r w:rsidRPr="001A1C6E">
        <w:t>„</w:t>
      </w:r>
      <w:r w:rsidR="008E4653" w:rsidRPr="001A1C6E">
        <w:t>Máte moji nejhlubší omluvu,</w:t>
      </w:r>
      <w:r w:rsidRPr="001A1C6E">
        <w:t>“</w:t>
      </w:r>
      <w:r w:rsidR="008E4653" w:rsidRPr="001A1C6E">
        <w:t xml:space="preserve"> zasyčel Nep. </w:t>
      </w:r>
      <w:r w:rsidRPr="001A1C6E">
        <w:t>„</w:t>
      </w:r>
      <w:r w:rsidR="008E4653" w:rsidRPr="001A1C6E">
        <w:t xml:space="preserve">Obavám se, že jsem vám způsobil nějaká poranění </w:t>
      </w:r>
      <w:r w:rsidRPr="001A1C6E">
        <w:t>–“</w:t>
      </w:r>
    </w:p>
    <w:p w14:paraId="01C3992B" w14:textId="77777777" w:rsidR="005645A2" w:rsidRPr="001A1C6E" w:rsidRDefault="00F85FBB" w:rsidP="002B2343">
      <w:pPr>
        <w:pStyle w:val="Text"/>
      </w:pPr>
      <w:r w:rsidRPr="001A1C6E">
        <w:t>„</w:t>
      </w:r>
      <w:r w:rsidR="008E4653" w:rsidRPr="001A1C6E">
        <w:t>To vůbec nebyla tvoje chyba, učni Bronzodrápe,</w:t>
      </w:r>
      <w:r w:rsidRPr="001A1C6E">
        <w:t>“</w:t>
      </w:r>
      <w:r w:rsidR="008E4653" w:rsidRPr="001A1C6E">
        <w:t xml:space="preserve"> přerušil ho Molnár. </w:t>
      </w:r>
      <w:r w:rsidRPr="001A1C6E">
        <w:t>„</w:t>
      </w:r>
      <w:r w:rsidR="008E4653" w:rsidRPr="001A1C6E">
        <w:t>Pouze jsi proti své vůli posloužil jako střela.</w:t>
      </w:r>
      <w:r w:rsidRPr="001A1C6E">
        <w:t>“</w:t>
      </w:r>
    </w:p>
    <w:p w14:paraId="40A975D0" w14:textId="77777777" w:rsidR="005645A2" w:rsidRPr="001A1C6E" w:rsidRDefault="008E4653" w:rsidP="002B2343">
      <w:pPr>
        <w:pStyle w:val="Text"/>
      </w:pPr>
      <w:r w:rsidRPr="001A1C6E">
        <w:t xml:space="preserve">László cítil, že z něj vyprchává bojová euforie a její místo zaujímá známý pocit unavených končetin a čerstvých modřin. Zdálo se, že se všichni dokáží udržet na nohou, ale vypadali příšerně. Měli roztrhané pláště, posekané zbroje, ohnuté pochvy, nespočet sečných ran a šrámů </w:t>
      </w:r>
      <w:r w:rsidR="00F85FBB" w:rsidRPr="001A1C6E">
        <w:t>–</w:t>
      </w:r>
      <w:r w:rsidRPr="001A1C6E">
        <w:t xml:space="preserve"> a přes to všechno silný nános černé, stále ještě teplé a nezaschlé slovožroutské krve. Dokonce i Kazimír </w:t>
      </w:r>
      <w:r w:rsidR="00F85FBB" w:rsidRPr="001A1C6E">
        <w:t>–</w:t>
      </w:r>
      <w:r w:rsidRPr="001A1C6E">
        <w:t xml:space="preserve"> ne, pomyslel si László, tomu parchantovi už se to zase povedlo. Vypadal stejně odpudivě jako ostatní, ale než stačili zamrkat, znovu se oděl do výrazu prohnané spokojenosti.</w:t>
      </w:r>
    </w:p>
    <w:p w14:paraId="631CEF30" w14:textId="77777777" w:rsidR="005645A2" w:rsidRPr="001A1C6E" w:rsidRDefault="00F85FBB" w:rsidP="002B2343">
      <w:pPr>
        <w:pStyle w:val="Text"/>
      </w:pPr>
      <w:r w:rsidRPr="001A1C6E">
        <w:t>„</w:t>
      </w:r>
      <w:r w:rsidR="008E4653" w:rsidRPr="001A1C6E">
        <w:t>Dobrá práce, László,</w:t>
      </w:r>
      <w:r w:rsidRPr="001A1C6E">
        <w:t>“</w:t>
      </w:r>
      <w:r w:rsidR="008E4653" w:rsidRPr="001A1C6E">
        <w:t xml:space="preserve"> prohodila Astriza. </w:t>
      </w:r>
      <w:r w:rsidRPr="001A1C6E">
        <w:t>„</w:t>
      </w:r>
      <w:r w:rsidR="008E4653" w:rsidRPr="001A1C6E">
        <w:t>Já osobně jsem ráda, že mě Nep porazil. Kdybych stála na nohou, když jsi té stvůře nabídl, že ji nakrmíš novejma slovama, pokusila bych se ti dát takovou ránu, že by se ti zatmělo. Chválím tvůj rychlej úsudek.</w:t>
      </w:r>
      <w:r w:rsidRPr="001A1C6E">
        <w:t>“</w:t>
      </w:r>
    </w:p>
    <w:p w14:paraId="0F55DA7A" w14:textId="77777777" w:rsidR="005645A2" w:rsidRPr="001A1C6E" w:rsidRDefault="00F85FBB" w:rsidP="002B2343">
      <w:pPr>
        <w:pStyle w:val="Text"/>
      </w:pPr>
      <w:r w:rsidRPr="001A1C6E">
        <w:t>„</w:t>
      </w:r>
      <w:r w:rsidR="008E4653" w:rsidRPr="001A1C6E">
        <w:t>Souhlasím,</w:t>
      </w:r>
      <w:r w:rsidRPr="001A1C6E">
        <w:t>“</w:t>
      </w:r>
      <w:r w:rsidR="008E4653" w:rsidRPr="001A1C6E">
        <w:t xml:space="preserve"> přidal se Molnár. </w:t>
      </w:r>
      <w:r w:rsidRPr="001A1C6E">
        <w:t>„</w:t>
      </w:r>
      <w:r w:rsidR="008E4653" w:rsidRPr="001A1C6E">
        <w:t>Tohle byla nejpozoruhodnější lest, jakou jsem kdy viděl za všechny ty roky, co dohlížím na výpravy studentů, kteří chodí vracet knihy. Všichni jste odvedli dobrou práci, dobrou práci při odvracení skutečné hrozby.</w:t>
      </w:r>
      <w:r w:rsidRPr="001A1C6E">
        <w:t>“</w:t>
      </w:r>
    </w:p>
    <w:p w14:paraId="6CFECFF5" w14:textId="77777777" w:rsidR="005645A2" w:rsidRPr="001A1C6E" w:rsidRDefault="00F85FBB" w:rsidP="002B2343">
      <w:pPr>
        <w:pStyle w:val="Text"/>
      </w:pPr>
      <w:r w:rsidRPr="001A1C6E">
        <w:t>„</w:t>
      </w:r>
      <w:r w:rsidR="008E4653" w:rsidRPr="001A1C6E">
        <w:t>A při vnášení notné dávky nového zmatku do regálů,</w:t>
      </w:r>
      <w:r w:rsidRPr="001A1C6E">
        <w:t>“</w:t>
      </w:r>
      <w:r w:rsidR="008E4653" w:rsidRPr="001A1C6E">
        <w:t xml:space="preserve"> poznamenala Yvette. László se stejně jako ona rozhlédl po bojišti. Kvůli rozvaleným tělům pobitého kmene slovožroutů, potokům krve, oparu thaumaturgického kouře a rozbitému regálu vypadala jednašedesátka v severozápadní Mantikoře ještě hůř než oni všichni dohromady.</w:t>
      </w:r>
    </w:p>
    <w:p w14:paraId="775DE955" w14:textId="77777777" w:rsidR="005645A2" w:rsidRPr="001A1C6E" w:rsidRDefault="00F85FBB" w:rsidP="002B2343">
      <w:pPr>
        <w:pStyle w:val="Text"/>
      </w:pPr>
      <w:r w:rsidRPr="001A1C6E">
        <w:t>„</w:t>
      </w:r>
      <w:r w:rsidR="008E4653" w:rsidRPr="001A1C6E">
        <w:t xml:space="preserve">Ve svém hlášení vylíčím toto krveprolití jako </w:t>
      </w:r>
      <w:r w:rsidRPr="001A1C6E">
        <w:t>‚</w:t>
      </w:r>
      <w:r w:rsidR="008E4653" w:rsidRPr="001A1C6E">
        <w:t>naneštěstí nevyhnutelné</w:t>
      </w:r>
      <w:r w:rsidRPr="001A1C6E">
        <w:t>‘</w:t>
      </w:r>
      <w:r w:rsidR="008E4653" w:rsidRPr="001A1C6E">
        <w:t>,</w:t>
      </w:r>
      <w:r w:rsidRPr="001A1C6E">
        <w:t>“</w:t>
      </w:r>
      <w:r w:rsidR="008E4653" w:rsidRPr="001A1C6E">
        <w:t xml:space="preserve"> pronesl mistr Molnár s úsměvem. </w:t>
      </w:r>
      <w:r w:rsidRPr="001A1C6E">
        <w:t>„</w:t>
      </w:r>
      <w:r w:rsidR="008E4653" w:rsidRPr="001A1C6E">
        <w:t>Navíc to není poprvé, co se tu bude muset něco uklidit. Než dnešní den skončí, všechno bude zase na svém místě.</w:t>
      </w:r>
      <w:r w:rsidRPr="001A1C6E">
        <w:t>“</w:t>
      </w:r>
    </w:p>
    <w:p w14:paraId="4942DDC1" w14:textId="77777777" w:rsidR="005645A2" w:rsidRPr="001A1C6E" w:rsidRDefault="008E4653" w:rsidP="002B2343">
      <w:pPr>
        <w:pStyle w:val="Text"/>
      </w:pPr>
      <w:r w:rsidRPr="001A1C6E">
        <w:t>László měl dojem, že úplně cítí, jak se mu zhoršuje nálada. Strávit tu celý den úklidem?</w:t>
      </w:r>
    </w:p>
    <w:p w14:paraId="7E540F0C" w14:textId="77777777" w:rsidR="005645A2" w:rsidRPr="001A1C6E" w:rsidRDefault="008E4653" w:rsidP="002B2343">
      <w:pPr>
        <w:pStyle w:val="Text"/>
      </w:pPr>
      <w:r w:rsidRPr="001A1C6E">
        <w:lastRenderedPageBreak/>
        <w:t>Dokonce i s pomocí kouzel by to zabralo hodiny, a jen bohové věděli, co by se na ně ještě mohlo při práci vrhnout. Očividně nasadil výraz, který prozradil jeho pocity, protože Molnár i Astriza se současně rozesmáli.</w:t>
      </w:r>
    </w:p>
    <w:p w14:paraId="3D32D182" w14:textId="77777777" w:rsidR="005645A2" w:rsidRPr="001A1C6E" w:rsidRDefault="00F85FBB" w:rsidP="002B2343">
      <w:pPr>
        <w:pStyle w:val="Text"/>
      </w:pPr>
      <w:r w:rsidRPr="001A1C6E">
        <w:t>„</w:t>
      </w:r>
      <w:r w:rsidR="008E4653" w:rsidRPr="001A1C6E">
        <w:t xml:space="preserve">Ale nestane se tak díky přičinění </w:t>
      </w:r>
      <w:r w:rsidR="008E4653" w:rsidRPr="001A1C6E">
        <w:rPr>
          <w:i/>
        </w:rPr>
        <w:t>vás</w:t>
      </w:r>
      <w:r w:rsidR="008E4653" w:rsidRPr="001A1C6E">
        <w:t xml:space="preserve"> čtyř,</w:t>
      </w:r>
      <w:r w:rsidRPr="001A1C6E">
        <w:t>“</w:t>
      </w:r>
      <w:r w:rsidR="008E4653" w:rsidRPr="001A1C6E">
        <w:t xml:space="preserve"> uklidnil je Molnár. </w:t>
      </w:r>
      <w:r w:rsidRPr="001A1C6E">
        <w:t>„</w:t>
      </w:r>
      <w:r w:rsidR="008E4653" w:rsidRPr="001A1C6E">
        <w:t>Zprovoznit oddělení po závažnějších příhodách, to je práce pro Knihovníky. Vy čtyři už jste tu skončili. Mám za to, že jste pochopili, oč tu běží, a nechám vás všechny projít.</w:t>
      </w:r>
      <w:r w:rsidRPr="001A1C6E">
        <w:t>“</w:t>
      </w:r>
    </w:p>
    <w:p w14:paraId="19DF16D2" w14:textId="4AA3E488" w:rsidR="005645A2" w:rsidRPr="001A1C6E" w:rsidRDefault="00F85FBB" w:rsidP="002B2343">
      <w:pPr>
        <w:pStyle w:val="Text"/>
      </w:pPr>
      <w:r w:rsidRPr="001A1C6E">
        <w:t>„</w:t>
      </w:r>
      <w:r w:rsidR="008E4653" w:rsidRPr="001A1C6E">
        <w:t>A co moje kniha?</w:t>
      </w:r>
      <w:r w:rsidRPr="001A1C6E">
        <w:t>“</w:t>
      </w:r>
      <w:r w:rsidR="008E4653" w:rsidRPr="001A1C6E">
        <w:t xml:space="preserve"> zeptal se László. </w:t>
      </w:r>
      <w:r w:rsidRPr="001A1C6E">
        <w:t>„</w:t>
      </w:r>
      <w:r w:rsidR="008E4653" w:rsidRPr="001A1C6E">
        <w:t>Co</w:t>
      </w:r>
      <w:r w:rsidR="001374A6" w:rsidRPr="001A1C6E">
        <w:t>“</w:t>
      </w:r>
    </w:p>
    <w:p w14:paraId="68A9D6A4" w14:textId="77777777" w:rsidR="005645A2" w:rsidRPr="001A1C6E" w:rsidRDefault="00F85FBB" w:rsidP="002B2343">
      <w:pPr>
        <w:pStyle w:val="Text"/>
      </w:pPr>
      <w:r w:rsidRPr="001A1C6E">
        <w:t>„</w:t>
      </w:r>
      <w:r w:rsidR="008E4653" w:rsidRPr="001A1C6E">
        <w:t>Zítra, pozítří i popozítří přijdou další učňové. Vy už jste svoji část úkolu splnili,</w:t>
      </w:r>
      <w:r w:rsidRPr="001A1C6E">
        <w:t>“</w:t>
      </w:r>
      <w:r w:rsidR="008E4653" w:rsidRPr="001A1C6E">
        <w:t xml:space="preserve"> prohlásil Molnár. </w:t>
      </w:r>
      <w:r w:rsidRPr="001A1C6E">
        <w:t>„</w:t>
      </w:r>
      <w:r w:rsidR="008E4653" w:rsidRPr="001A1C6E">
        <w:t>Návrh učně Bronzodrápa patří k těm rozumným a já se domnívám, že si zaslouží co možná nejrychlejší uskutečnění. Poberte si osobní věci a vrátíme se na denní světlo.</w:t>
      </w:r>
      <w:r w:rsidRPr="001A1C6E">
        <w:t>“</w:t>
      </w:r>
    </w:p>
    <w:p w14:paraId="519EB402" w14:textId="5347DBE1" w:rsidR="005645A2" w:rsidRPr="001A1C6E" w:rsidRDefault="008E4653" w:rsidP="002B2343">
      <w:pPr>
        <w:pStyle w:val="Text"/>
      </w:pPr>
      <w:r w:rsidRPr="001A1C6E">
        <w:t>Pokud činovníky v modrých hávech, kteří pracovali v Mantikořím rejstříku, vylekal pohled na vracející se šestici zbrocenou krví, rozhodně to nedali najevo. Učni odhodili brašny na knihy a úlomky luceren a začali si odvazovat či stahovat rukavice, krční chrániče, pláště a amulety. László si povolil pár přezek na kyrysu a radostně vydechl.</w:t>
      </w:r>
    </w:p>
    <w:p w14:paraId="36B07057" w14:textId="77777777" w:rsidR="005645A2" w:rsidRPr="001A1C6E" w:rsidRDefault="00F85FBB" w:rsidP="002B2343">
      <w:pPr>
        <w:pStyle w:val="Text"/>
      </w:pPr>
      <w:r w:rsidRPr="001A1C6E">
        <w:t>„</w:t>
      </w:r>
      <w:r w:rsidR="008E4653" w:rsidRPr="001A1C6E">
        <w:t>Nesejdeme se hned za hodinu?</w:t>
      </w:r>
      <w:r w:rsidRPr="001A1C6E">
        <w:t>“</w:t>
      </w:r>
      <w:r w:rsidR="008E4653" w:rsidRPr="001A1C6E">
        <w:t xml:space="preserve"> zeptal se Nep. </w:t>
      </w:r>
      <w:r w:rsidRPr="001A1C6E">
        <w:t>„</w:t>
      </w:r>
      <w:r w:rsidR="008E4653" w:rsidRPr="001A1C6E">
        <w:t>Ve východní jídelně, až se stačíme, no, důkladně umýt?</w:t>
      </w:r>
      <w:r w:rsidRPr="001A1C6E">
        <w:t>“</w:t>
      </w:r>
    </w:p>
    <w:p w14:paraId="627DA24D" w14:textId="77777777" w:rsidR="005645A2" w:rsidRPr="001A1C6E" w:rsidRDefault="00F85FBB" w:rsidP="002B2343">
      <w:pPr>
        <w:pStyle w:val="Text"/>
      </w:pPr>
      <w:r w:rsidRPr="001A1C6E">
        <w:t>„</w:t>
      </w:r>
      <w:r w:rsidR="008E4653" w:rsidRPr="001A1C6E">
        <w:t>Radši za dvě,</w:t>
      </w:r>
      <w:r w:rsidRPr="001A1C6E">
        <w:t>“</w:t>
      </w:r>
      <w:r w:rsidR="008E4653" w:rsidRPr="001A1C6E">
        <w:t xml:space="preserve"> opáčila Yvette. </w:t>
      </w:r>
      <w:r w:rsidRPr="001A1C6E">
        <w:t>„</w:t>
      </w:r>
      <w:r w:rsidR="008E4653" w:rsidRPr="001A1C6E">
        <w:t>Tvůj lid nemusí řešit žádné vlasy.</w:t>
      </w:r>
      <w:r w:rsidRPr="001A1C6E">
        <w:t>“</w:t>
      </w:r>
    </w:p>
    <w:p w14:paraId="1172F9F5" w14:textId="77777777" w:rsidR="005645A2" w:rsidRPr="001A1C6E" w:rsidRDefault="00F85FBB" w:rsidP="002B2343">
      <w:pPr>
        <w:pStyle w:val="Text"/>
      </w:pPr>
      <w:r w:rsidRPr="001A1C6E">
        <w:t>„</w:t>
      </w:r>
      <w:r w:rsidR="008E4653" w:rsidRPr="001A1C6E">
        <w:t>Strávili jsme tam čtyři hodiny,</w:t>
      </w:r>
      <w:r w:rsidRPr="001A1C6E">
        <w:t>“</w:t>
      </w:r>
      <w:r w:rsidR="008E4653" w:rsidRPr="001A1C6E">
        <w:t xml:space="preserve"> prohodil Kazimír při pohledu na nástěnné hodiny. </w:t>
      </w:r>
      <w:r w:rsidRPr="001A1C6E">
        <w:t>„</w:t>
      </w:r>
      <w:r w:rsidR="008E4653" w:rsidRPr="001A1C6E">
        <w:t>To se mi ani nechce věřit.</w:t>
      </w:r>
      <w:r w:rsidRPr="001A1C6E">
        <w:t>“</w:t>
      </w:r>
    </w:p>
    <w:p w14:paraId="4EADBB07" w14:textId="6EB14D25" w:rsidR="005645A2" w:rsidRPr="001A1C6E" w:rsidRDefault="00F85FBB" w:rsidP="002B2343">
      <w:pPr>
        <w:pStyle w:val="Text"/>
      </w:pPr>
      <w:r w:rsidRPr="001A1C6E">
        <w:t>„</w:t>
      </w:r>
      <w:r w:rsidR="008E4653" w:rsidRPr="001A1C6E">
        <w:t>No, když se vás všechno kolem snaží zabít, čas vám plyne pomalejš,</w:t>
      </w:r>
      <w:r w:rsidRPr="001A1C6E">
        <w:t>“</w:t>
      </w:r>
      <w:r w:rsidR="008E4653" w:rsidRPr="001A1C6E">
        <w:t xml:space="preserve"> vysvětlila Astriza. </w:t>
      </w:r>
      <w:r w:rsidRPr="001A1C6E">
        <w:t>„</w:t>
      </w:r>
      <w:r w:rsidR="008E4653" w:rsidRPr="001A1C6E">
        <w:t>Mistře Molnáre, mám sestavit četu na úklid toho svinstva v severozápadní Mantikoře?</w:t>
      </w:r>
      <w:r w:rsidRPr="001A1C6E">
        <w:t>“</w:t>
      </w:r>
    </w:p>
    <w:p w14:paraId="00BA6293" w14:textId="77777777" w:rsidR="005645A2" w:rsidRPr="001A1C6E" w:rsidRDefault="00F85FBB" w:rsidP="002B2343">
      <w:pPr>
        <w:pStyle w:val="Text"/>
      </w:pPr>
      <w:r w:rsidRPr="001A1C6E">
        <w:t>„</w:t>
      </w:r>
      <w:r w:rsidR="008E4653" w:rsidRPr="001A1C6E">
        <w:t>Ano, uvědomte celou noční směnu. Vrátím se a osobně ji povedu Budu potřebovat jenom pár hodin.</w:t>
      </w:r>
      <w:r w:rsidRPr="001A1C6E">
        <w:t>“</w:t>
      </w:r>
      <w:r w:rsidR="008E4653" w:rsidRPr="001A1C6E">
        <w:t xml:space="preserve"> Ukázal na své levé oko, které pře otoky už ani neotevřel. </w:t>
      </w:r>
      <w:r w:rsidRPr="001A1C6E">
        <w:t>„</w:t>
      </w:r>
      <w:r w:rsidR="008E4653" w:rsidRPr="001A1C6E">
        <w:t>Budu na ošetřovně.</w:t>
      </w:r>
      <w:r w:rsidRPr="001A1C6E">
        <w:t>“</w:t>
      </w:r>
    </w:p>
    <w:p w14:paraId="5ED94FD9" w14:textId="77777777" w:rsidR="005645A2" w:rsidRPr="001A1C6E" w:rsidRDefault="00F85FBB" w:rsidP="002B2343">
      <w:pPr>
        <w:pStyle w:val="Text"/>
      </w:pPr>
      <w:r w:rsidRPr="001A1C6E">
        <w:t>„</w:t>
      </w:r>
      <w:r w:rsidR="008E4653" w:rsidRPr="001A1C6E">
        <w:t>Samozřejmě. A, no</w:t>
      </w:r>
      <w:r w:rsidRPr="001A1C6E">
        <w:t>…“</w:t>
      </w:r>
    </w:p>
    <w:p w14:paraId="4C250DEA" w14:textId="76A46F74" w:rsidR="005645A2" w:rsidRPr="001A1C6E" w:rsidRDefault="00F85FBB" w:rsidP="002B2343">
      <w:pPr>
        <w:pStyle w:val="Text"/>
      </w:pPr>
      <w:r w:rsidRPr="001A1C6E">
        <w:t>„</w:t>
      </w:r>
      <w:r w:rsidR="008E4653" w:rsidRPr="001A1C6E">
        <w:t>No ovšem.</w:t>
      </w:r>
      <w:r w:rsidRPr="001A1C6E">
        <w:t>“</w:t>
      </w:r>
      <w:r w:rsidR="008E4653" w:rsidRPr="001A1C6E">
        <w:t xml:space="preserve"> Molnár si povzdychl. </w:t>
      </w:r>
      <w:r w:rsidRPr="001A1C6E">
        <w:t>„</w:t>
      </w:r>
      <w:r w:rsidR="008E4653" w:rsidRPr="001A1C6E">
        <w:t>Nemohla byste se o to postarat pokud</w:t>
      </w:r>
      <w:r w:rsidR="001374A6" w:rsidRPr="001A1C6E">
        <w:t>“</w:t>
      </w:r>
    </w:p>
    <w:p w14:paraId="77092ABF" w14:textId="77777777" w:rsidR="005645A2" w:rsidRPr="001A1C6E" w:rsidRDefault="00F85FBB" w:rsidP="002B2343">
      <w:pPr>
        <w:pStyle w:val="Text"/>
      </w:pPr>
      <w:r w:rsidRPr="001A1C6E">
        <w:lastRenderedPageBreak/>
        <w:t>„</w:t>
      </w:r>
      <w:r w:rsidR="008E4653" w:rsidRPr="001A1C6E">
        <w:t>Jo, pokud,</w:t>
      </w:r>
      <w:r w:rsidRPr="001A1C6E">
        <w:t>“</w:t>
      </w:r>
      <w:r w:rsidR="008E4653" w:rsidRPr="001A1C6E">
        <w:t xml:space="preserve"> přikývla Astriza. </w:t>
      </w:r>
      <w:r w:rsidRPr="001A1C6E">
        <w:t>„</w:t>
      </w:r>
      <w:r w:rsidR="008E4653" w:rsidRPr="001A1C6E">
        <w:t>Postarám se o všechny ty maličkosti. Nechte si prohlídnout to oko, pane.</w:t>
      </w:r>
      <w:r w:rsidRPr="001A1C6E">
        <w:t>“</w:t>
      </w:r>
    </w:p>
    <w:p w14:paraId="2610E531" w14:textId="77777777" w:rsidR="005645A2" w:rsidRPr="001A1C6E" w:rsidRDefault="00F85FBB" w:rsidP="002B2343">
      <w:pPr>
        <w:pStyle w:val="Text"/>
      </w:pPr>
      <w:r w:rsidRPr="001A1C6E">
        <w:t>„</w:t>
      </w:r>
      <w:r w:rsidR="008E4653" w:rsidRPr="001A1C6E">
        <w:t>Nepůjdeme odsud všichni společně?</w:t>
      </w:r>
      <w:r w:rsidRPr="001A1C6E">
        <w:t>“</w:t>
      </w:r>
      <w:r w:rsidR="008E4653" w:rsidRPr="001A1C6E">
        <w:t xml:space="preserve"> navrhla Yvette.</w:t>
      </w:r>
    </w:p>
    <w:p w14:paraId="5B10C358" w14:textId="77777777" w:rsidR="005645A2" w:rsidRPr="001A1C6E" w:rsidRDefault="00F85FBB" w:rsidP="002B2343">
      <w:pPr>
        <w:pStyle w:val="Text"/>
      </w:pPr>
      <w:r w:rsidRPr="001A1C6E">
        <w:t>„</w:t>
      </w:r>
      <w:r w:rsidR="008E4653" w:rsidRPr="001A1C6E">
        <w:t>Musím si ještě vyzvednout dojmové zařízení,</w:t>
      </w:r>
      <w:r w:rsidRPr="001A1C6E">
        <w:t>“</w:t>
      </w:r>
      <w:r w:rsidR="008E4653" w:rsidRPr="001A1C6E">
        <w:t xml:space="preserve"> připomněl Kazimír a ukázal na výklenek, v němž se ukrývalo ohnisko rejstříkových kouzel. </w:t>
      </w:r>
      <w:r w:rsidRPr="001A1C6E">
        <w:t>„</w:t>
      </w:r>
      <w:r w:rsidR="008E4653" w:rsidRPr="001A1C6E">
        <w:t>A, no, chvilku se mu budu věnovat. Nemusíte na mě čekat. Však se pak sejdeme.</w:t>
      </w:r>
      <w:r w:rsidRPr="001A1C6E">
        <w:t>“</w:t>
      </w:r>
    </w:p>
    <w:p w14:paraId="5E0D7CFD" w14:textId="2125F8E2" w:rsidR="005645A2" w:rsidRPr="001A1C6E" w:rsidRDefault="00F85FBB" w:rsidP="002B2343">
      <w:pPr>
        <w:pStyle w:val="Text"/>
      </w:pPr>
      <w:r w:rsidRPr="001A1C6E">
        <w:t>„</w:t>
      </w:r>
      <w:r w:rsidR="008E4653" w:rsidRPr="001A1C6E">
        <w:t>Tak zatím,</w:t>
      </w:r>
      <w:r w:rsidRPr="001A1C6E">
        <w:t>“</w:t>
      </w:r>
      <w:r w:rsidR="008E4653" w:rsidRPr="001A1C6E">
        <w:t xml:space="preserve"> rozloučil se Nep. Potom spolu s Yvette odešel z Mantikořího rejstříku.</w:t>
      </w:r>
    </w:p>
    <w:p w14:paraId="269D8317" w14:textId="77777777" w:rsidR="005645A2" w:rsidRPr="001A1C6E" w:rsidRDefault="00F85FBB" w:rsidP="002B2343">
      <w:pPr>
        <w:pStyle w:val="Text"/>
      </w:pPr>
      <w:r w:rsidRPr="001A1C6E">
        <w:t>„</w:t>
      </w:r>
      <w:r w:rsidR="008E4653" w:rsidRPr="001A1C6E">
        <w:t>Nuže, hoši, prokázali jste dnes odvahu,</w:t>
      </w:r>
      <w:r w:rsidRPr="001A1C6E">
        <w:t>“</w:t>
      </w:r>
      <w:r w:rsidR="008E4653" w:rsidRPr="001A1C6E">
        <w:t xml:space="preserve"> prohlásil Molnár a zahleděl se zdravým okem na Lászla a Kazimíra. Lászlovi najednou připadal o hodně starší, starý a znavený. </w:t>
      </w:r>
      <w:r w:rsidRPr="001A1C6E">
        <w:t>„</w:t>
      </w:r>
      <w:r w:rsidR="008E4653" w:rsidRPr="001A1C6E">
        <w:t>Doufám</w:t>
      </w:r>
      <w:r w:rsidRPr="001A1C6E">
        <w:t>…</w:t>
      </w:r>
      <w:r w:rsidR="008E4653" w:rsidRPr="001A1C6E">
        <w:t xml:space="preserve"> že u vás dvou smělost vždycky půjde ruku v ruce s moudrostí.</w:t>
      </w:r>
      <w:r w:rsidRPr="001A1C6E">
        <w:t>“</w:t>
      </w:r>
    </w:p>
    <w:p w14:paraId="4815E0C6" w14:textId="77777777" w:rsidR="005645A2" w:rsidRPr="001A1C6E" w:rsidRDefault="00F85FBB" w:rsidP="002B2343">
      <w:pPr>
        <w:pStyle w:val="Text"/>
      </w:pPr>
      <w:r w:rsidRPr="001A1C6E">
        <w:t>„</w:t>
      </w:r>
      <w:r w:rsidR="008E4653" w:rsidRPr="001A1C6E">
        <w:t>Děkujeme vám, mistře Molnáre,</w:t>
      </w:r>
      <w:r w:rsidRPr="001A1C6E">
        <w:t>“</w:t>
      </w:r>
      <w:r w:rsidR="008E4653" w:rsidRPr="001A1C6E">
        <w:t xml:space="preserve"> odvětil Kazimír. </w:t>
      </w:r>
      <w:r w:rsidRPr="001A1C6E">
        <w:t>„</w:t>
      </w:r>
      <w:r w:rsidR="008E4653" w:rsidRPr="001A1C6E">
        <w:t>Jste velice laskavý.</w:t>
      </w:r>
      <w:r w:rsidRPr="001A1C6E">
        <w:t>“</w:t>
      </w:r>
    </w:p>
    <w:p w14:paraId="679F5ACE" w14:textId="77777777" w:rsidR="005645A2" w:rsidRPr="001A1C6E" w:rsidRDefault="008E4653" w:rsidP="002B2343">
      <w:pPr>
        <w:pStyle w:val="Text"/>
      </w:pPr>
      <w:r w:rsidRPr="001A1C6E">
        <w:t>Zdálo se, že Molnár s přitakáním neobvykle dlouho otálí, ale nakonec kývl a potom odkráčel z místnosti stejnou cestou jako Nep a Yvette.</w:t>
      </w:r>
    </w:p>
    <w:p w14:paraId="6BECA191" w14:textId="77777777" w:rsidR="005645A2" w:rsidRPr="001A1C6E" w:rsidRDefault="00F85FBB" w:rsidP="002B2343">
      <w:pPr>
        <w:pStyle w:val="Text"/>
      </w:pPr>
      <w:r w:rsidRPr="001A1C6E">
        <w:t>„</w:t>
      </w:r>
      <w:r w:rsidR="008E4653" w:rsidRPr="001A1C6E">
        <w:t>Ty tu taky zůstaneš, Lazi?</w:t>
      </w:r>
      <w:r w:rsidRPr="001A1C6E">
        <w:t>“</w:t>
      </w:r>
      <w:r w:rsidR="008E4653" w:rsidRPr="001A1C6E">
        <w:t xml:space="preserve"> Kazimír stáhl zkrvavené rukavice a utřel si ruce. </w:t>
      </w:r>
      <w:r w:rsidRPr="001A1C6E">
        <w:t>„</w:t>
      </w:r>
      <w:r w:rsidR="008E4653" w:rsidRPr="001A1C6E">
        <w:t>To nemusíš, vážně.</w:t>
      </w:r>
      <w:r w:rsidRPr="001A1C6E">
        <w:t>“</w:t>
      </w:r>
    </w:p>
    <w:p w14:paraId="6D606CD4" w14:textId="77777777" w:rsidR="005645A2" w:rsidRPr="001A1C6E" w:rsidRDefault="00F85FBB" w:rsidP="002B2343">
      <w:pPr>
        <w:pStyle w:val="Text"/>
      </w:pPr>
      <w:r w:rsidRPr="001A1C6E">
        <w:t>„</w:t>
      </w:r>
      <w:r w:rsidR="008E4653" w:rsidRPr="001A1C6E">
        <w:t>To je v pohodě,</w:t>
      </w:r>
      <w:r w:rsidRPr="001A1C6E">
        <w:t>“</w:t>
      </w:r>
      <w:r w:rsidR="008E4653" w:rsidRPr="001A1C6E">
        <w:t xml:space="preserve"> opáčil László, protože si vzpomněl na Kazimírův osobní projekt a znovu ho popadla zvědavost. </w:t>
      </w:r>
      <w:r w:rsidRPr="001A1C6E">
        <w:t>„</w:t>
      </w:r>
      <w:r w:rsidR="008E4653" w:rsidRPr="001A1C6E">
        <w:t>Pár minut navíc v téhle smradlavé hrůze ještě snesu.</w:t>
      </w:r>
      <w:r w:rsidRPr="001A1C6E">
        <w:t>“</w:t>
      </w:r>
    </w:p>
    <w:p w14:paraId="5E25E9E3" w14:textId="77777777" w:rsidR="005645A2" w:rsidRPr="001A1C6E" w:rsidRDefault="00F85FBB" w:rsidP="002B2343">
      <w:pPr>
        <w:pStyle w:val="Text"/>
      </w:pPr>
      <w:r w:rsidRPr="001A1C6E">
        <w:t>„</w:t>
      </w:r>
      <w:r w:rsidR="008E4653" w:rsidRPr="001A1C6E">
        <w:t>Jak je libo.</w:t>
      </w:r>
      <w:r w:rsidRPr="001A1C6E">
        <w:t>“</w:t>
      </w:r>
    </w:p>
    <w:p w14:paraId="257D53F1" w14:textId="77777777" w:rsidR="005645A2" w:rsidRPr="001A1C6E" w:rsidRDefault="008E4653" w:rsidP="002B2343">
      <w:pPr>
        <w:pStyle w:val="Text"/>
      </w:pPr>
      <w:r w:rsidRPr="001A1C6E">
        <w:t xml:space="preserve">Zatímco si Kazimír začal pohrávat s bílým křišťálem, Astriza vyčarovala z písmen, která plula ve vzduchu před ní, hrstku dokumentů. </w:t>
      </w:r>
      <w:r w:rsidR="00F85FBB" w:rsidRPr="001A1C6E">
        <w:t>„</w:t>
      </w:r>
      <w:r w:rsidRPr="001A1C6E">
        <w:t>Klidně tu zůstaňte, jak dlouho bude potřeba,</w:t>
      </w:r>
      <w:r w:rsidR="00F85FBB" w:rsidRPr="001A1C6E">
        <w:t>“</w:t>
      </w:r>
      <w:r w:rsidRPr="001A1C6E">
        <w:t xml:space="preserve"> utrousila roztržitě. </w:t>
      </w:r>
      <w:r w:rsidR="00F85FBB" w:rsidRPr="001A1C6E">
        <w:t>„</w:t>
      </w:r>
      <w:r w:rsidRPr="001A1C6E">
        <w:t>Musím sesmolit kopu pracovních příkazů.</w:t>
      </w:r>
      <w:r w:rsidR="00F85FBB" w:rsidRPr="001A1C6E">
        <w:t>“</w:t>
      </w:r>
    </w:p>
    <w:p w14:paraId="6F48598F" w14:textId="6E29F00A" w:rsidR="005645A2" w:rsidRPr="001A1C6E" w:rsidRDefault="008E4653" w:rsidP="002B2343">
      <w:pPr>
        <w:pStyle w:val="Text"/>
      </w:pPr>
      <w:r w:rsidRPr="001A1C6E">
        <w:t xml:space="preserve">Kazimír hmátl do kapsičky na opasku, vytáhl malou nádobku s mazlavou bílou barvou a začal na podlahu před tepajícím skleněným sloupem rychle malovat nějaké vzory. László si ty znaky prohlédl a zamračil se </w:t>
      </w:r>
      <w:r w:rsidR="00F85FBB" w:rsidRPr="001A1C6E">
        <w:t>–</w:t>
      </w:r>
      <w:r w:rsidRPr="001A1C6E">
        <w:t xml:space="preserve"> některé poznával, byly to obměny ochranných a zaostřovacích pečetí, jaké by kterýkoli z učňů v prvním ročníku využil </w:t>
      </w:r>
      <w:r w:rsidR="00DF00E6" w:rsidRPr="001A1C6E">
        <w:t>ovládnutí</w:t>
      </w:r>
      <w:r w:rsidRPr="001A1C6E">
        <w:t xml:space="preserve"> či přesměrování kouzelných sil. Tyhle však byly o hodně složitější, jako spojení not, které by sice všichni žáci </w:t>
      </w:r>
      <w:r w:rsidRPr="001A1C6E">
        <w:lastRenderedPageBreak/>
        <w:t>přelouskali, ale zahrát by je ve skutečnosti dokázal jen virtuóz. Kazimír, v porovnání s Lászlem, takovým virtuózem byl.</w:t>
      </w:r>
    </w:p>
    <w:p w14:paraId="34F40FC6" w14:textId="17164BC5" w:rsidR="005645A2" w:rsidRPr="001A1C6E" w:rsidRDefault="001374A6" w:rsidP="002B2343">
      <w:pPr>
        <w:pStyle w:val="Text"/>
      </w:pPr>
      <w:r w:rsidRPr="001A1C6E">
        <w:t>„</w:t>
      </w:r>
      <w:r w:rsidR="008E4653" w:rsidRPr="001A1C6E">
        <w:t>Kazi,</w:t>
      </w:r>
      <w:r w:rsidR="00F85FBB" w:rsidRPr="001A1C6E">
        <w:t>“</w:t>
      </w:r>
      <w:r w:rsidR="008E4653" w:rsidRPr="001A1C6E">
        <w:t xml:space="preserve"> zeptal se László, </w:t>
      </w:r>
      <w:r w:rsidR="00F85FBB" w:rsidRPr="001A1C6E">
        <w:t>„</w:t>
      </w:r>
      <w:r w:rsidR="008E4653" w:rsidRPr="001A1C6E">
        <w:t>co že to vlastně děláš?</w:t>
      </w:r>
      <w:r w:rsidR="00F85FBB" w:rsidRPr="001A1C6E">
        <w:t>“</w:t>
      </w:r>
    </w:p>
    <w:p w14:paraId="7860CB37" w14:textId="17317283" w:rsidR="005645A2" w:rsidRPr="001A1C6E" w:rsidRDefault="005645A2" w:rsidP="002B2343">
      <w:pPr>
        <w:pStyle w:val="Text"/>
      </w:pPr>
      <w:r w:rsidRPr="001A1C6E">
        <w:t>„</w:t>
      </w:r>
      <w:r w:rsidR="008E4653" w:rsidRPr="001A1C6E">
        <w:t>Předčasně promuju.</w:t>
      </w:r>
      <w:r w:rsidR="00F85FBB" w:rsidRPr="001A1C6E">
        <w:t>“</w:t>
      </w:r>
      <w:r w:rsidR="008E4653" w:rsidRPr="001A1C6E">
        <w:t xml:space="preserve"> Kazimír konečně dokončil obrazec, síť tajemných symbolů, které byly tak spletité a pevně protkané, až László zašilhal, když se je pokusil rozluštit. Posledním krokem bylo, že Kazimír kolem sebe namaloval prostý bílý kruh </w:t>
      </w:r>
      <w:r w:rsidR="00F85FBB" w:rsidRPr="001A1C6E">
        <w:t>–</w:t>
      </w:r>
      <w:r w:rsidR="008E4653" w:rsidRPr="001A1C6E">
        <w:t xml:space="preserve"> obvyklý základ pro všechna ochranná kouzla.</w:t>
      </w:r>
    </w:p>
    <w:p w14:paraId="3BB1A3B0" w14:textId="77777777" w:rsidR="005645A2" w:rsidRPr="001A1C6E" w:rsidRDefault="00F85FBB" w:rsidP="002B2343">
      <w:pPr>
        <w:pStyle w:val="Text"/>
      </w:pPr>
      <w:r w:rsidRPr="001A1C6E">
        <w:t>„</w:t>
      </w:r>
      <w:r w:rsidR="008E4653" w:rsidRPr="001A1C6E">
        <w:t>Co to sakra meleš?</w:t>
      </w:r>
      <w:r w:rsidRPr="001A1C6E">
        <w:t>“</w:t>
      </w:r>
    </w:p>
    <w:p w14:paraId="03070FEF" w14:textId="77777777" w:rsidR="005645A2" w:rsidRPr="001A1C6E" w:rsidRDefault="00F85FBB" w:rsidP="002B2343">
      <w:pPr>
        <w:pStyle w:val="Text"/>
      </w:pPr>
      <w:r w:rsidRPr="001A1C6E">
        <w:t>„</w:t>
      </w:r>
      <w:r w:rsidR="008E4653" w:rsidRPr="001A1C6E">
        <w:t>Promiň, László. Byl jsi dobrý spolubydlící. Kéž bys odešel s ostatními.</w:t>
      </w:r>
      <w:r w:rsidRPr="001A1C6E">
        <w:t>“</w:t>
      </w:r>
      <w:r w:rsidR="008E4653" w:rsidRPr="001A1C6E">
        <w:t xml:space="preserve"> Smutně se na něj pousmál a z jeho chování teď bylo cítit něco nového a cizího </w:t>
      </w:r>
      <w:r w:rsidRPr="001A1C6E">
        <w:t>–</w:t>
      </w:r>
      <w:r w:rsidR="008E4653" w:rsidRPr="001A1C6E">
        <w:t xml:space="preserve"> blahosklonnost. Povýšenost. Vždycky vystupoval okázale a sebejistě, ale, bohové, nikdy se na Lászla nepodíval zrovna </w:t>
      </w:r>
      <w:r w:rsidR="008E4653" w:rsidRPr="001A1C6E">
        <w:rPr>
          <w:i/>
        </w:rPr>
        <w:t>takhle.</w:t>
      </w:r>
      <w:r w:rsidR="008E4653" w:rsidRPr="001A1C6E">
        <w:t xml:space="preserve"> S lítostí, jako by László představoval oblíbené zvířátko, které co nevidět vykopne z domu.</w:t>
      </w:r>
    </w:p>
    <w:p w14:paraId="35673A3F" w14:textId="77777777" w:rsidR="005645A2" w:rsidRPr="001A1C6E" w:rsidRDefault="00F85FBB" w:rsidP="002B2343">
      <w:pPr>
        <w:pStyle w:val="Text"/>
      </w:pPr>
      <w:r w:rsidRPr="001A1C6E">
        <w:t>„</w:t>
      </w:r>
      <w:r w:rsidR="008E4653" w:rsidRPr="001A1C6E">
        <w:t>Kazi, to není sranda.</w:t>
      </w:r>
      <w:r w:rsidRPr="001A1C6E">
        <w:t>“</w:t>
      </w:r>
    </w:p>
    <w:p w14:paraId="3B7ED732" w14:textId="77777777" w:rsidR="005645A2" w:rsidRPr="001A1C6E" w:rsidRDefault="00F85FBB" w:rsidP="002B2343">
      <w:pPr>
        <w:pStyle w:val="Text"/>
      </w:pPr>
      <w:r w:rsidRPr="001A1C6E">
        <w:t>„</w:t>
      </w:r>
      <w:r w:rsidR="008E4653" w:rsidRPr="001A1C6E">
        <w:t xml:space="preserve">Myslím, že kdybys byl vnímavější, už bys to pochopil. Ale vím, že to necítíš jako já. </w:t>
      </w:r>
      <w:r w:rsidR="008E4653" w:rsidRPr="001A1C6E">
        <w:rPr>
          <w:i/>
        </w:rPr>
        <w:t>Yvette</w:t>
      </w:r>
      <w:r w:rsidR="008E4653" w:rsidRPr="001A1C6E">
        <w:t xml:space="preserve"> to cítila. Jenomže je jako vy ostatní, nechala se spoutat všemi těmi drobnými pravidly, která jste si vymysleli, abyste si bázlivost vykreslili jako přednost.</w:t>
      </w:r>
      <w:r w:rsidRPr="001A1C6E">
        <w:t>“</w:t>
      </w:r>
    </w:p>
    <w:p w14:paraId="404C0921" w14:textId="77777777" w:rsidR="005645A2" w:rsidRPr="001A1C6E" w:rsidRDefault="00F85FBB" w:rsidP="002B2343">
      <w:pPr>
        <w:pStyle w:val="Text"/>
      </w:pPr>
      <w:r w:rsidRPr="001A1C6E">
        <w:t>„</w:t>
      </w:r>
      <w:r w:rsidR="008E4653" w:rsidRPr="001A1C6E">
        <w:t xml:space="preserve"> </w:t>
      </w:r>
      <w:r w:rsidR="008E4653" w:rsidRPr="001A1C6E">
        <w:rPr>
          <w:i/>
        </w:rPr>
        <w:t>Co</w:t>
      </w:r>
      <w:r w:rsidR="008E4653" w:rsidRPr="001A1C6E">
        <w:t xml:space="preserve"> cítila </w:t>
      </w:r>
      <w:r w:rsidRPr="001A1C6E">
        <w:t>–“</w:t>
      </w:r>
    </w:p>
    <w:p w14:paraId="3E3CE5F4" w14:textId="77777777" w:rsidR="005645A2" w:rsidRPr="001A1C6E" w:rsidRDefault="00F85FBB" w:rsidP="002B2343">
      <w:pPr>
        <w:pStyle w:val="Text"/>
      </w:pPr>
      <w:r w:rsidRPr="001A1C6E">
        <w:t>„</w:t>
      </w:r>
      <w:r w:rsidR="008E4653" w:rsidRPr="001A1C6E">
        <w:t xml:space="preserve">Magii tohohle místa. Proudění. Ksakru, oceán síly, který tu tisíc let kvasí a nahodile kolem sebe mlátí jako zvíře bez hlavy. A oni nesvedou nic víc než ho držet na uzdě a doufat, že je moc nepokouše. Potřebuje </w:t>
      </w:r>
      <w:r w:rsidR="008E4653" w:rsidRPr="001A1C6E">
        <w:rPr>
          <w:i/>
        </w:rPr>
        <w:t>vůli,</w:t>
      </w:r>
      <w:r w:rsidR="008E4653" w:rsidRPr="001A1C6E">
        <w:t xml:space="preserve"> László! Potřebuje mysl, která by ho vedla, přemohla a nějakým tvůrčím způsobem využila.</w:t>
      </w:r>
      <w:r w:rsidRPr="001A1C6E">
        <w:t>“</w:t>
      </w:r>
    </w:p>
    <w:p w14:paraId="164277B7" w14:textId="77777777" w:rsidR="005645A2" w:rsidRPr="001A1C6E" w:rsidRDefault="00F85FBB" w:rsidP="002B2343">
      <w:pPr>
        <w:pStyle w:val="Text"/>
      </w:pPr>
      <w:r w:rsidRPr="001A1C6E">
        <w:t>„</w:t>
      </w:r>
      <w:r w:rsidR="008E4653" w:rsidRPr="001A1C6E">
        <w:t>Děláš si srandu.</w:t>
      </w:r>
      <w:r w:rsidRPr="001A1C6E">
        <w:t>“</w:t>
      </w:r>
      <w:r w:rsidR="008E4653" w:rsidRPr="001A1C6E">
        <w:t xml:space="preserve"> Lászlovi najednou vyschlo v krku. </w:t>
      </w:r>
      <w:r w:rsidRPr="001A1C6E">
        <w:t>„</w:t>
      </w:r>
      <w:r w:rsidR="008E4653" w:rsidRPr="001A1C6E">
        <w:t>Je týden závěrečných zkoušek a ty vtipkuješ, Kazi. Děláš si srandu.</w:t>
      </w:r>
      <w:r w:rsidRPr="001A1C6E">
        <w:t>“</w:t>
      </w:r>
    </w:p>
    <w:p w14:paraId="1E6FF692" w14:textId="77777777" w:rsidR="005645A2" w:rsidRPr="001A1C6E" w:rsidRDefault="00F85FBB" w:rsidP="002B2343">
      <w:pPr>
        <w:pStyle w:val="Text"/>
      </w:pPr>
      <w:r w:rsidRPr="001A1C6E">
        <w:t>„</w:t>
      </w:r>
      <w:r w:rsidR="008E4653" w:rsidRPr="001A1C6E">
        <w:t>Ne.</w:t>
      </w:r>
      <w:r w:rsidRPr="001A1C6E">
        <w:t>“</w:t>
      </w:r>
      <w:r w:rsidR="008E4653" w:rsidRPr="001A1C6E">
        <w:t xml:space="preserve"> Kazimír pokynul ke skleněnému ohnisku. </w:t>
      </w:r>
      <w:r w:rsidRPr="001A1C6E">
        <w:t>„</w:t>
      </w:r>
      <w:r w:rsidR="008E4653" w:rsidRPr="001A1C6E">
        <w:t>Všechno už tam je, všechno, co bude potřeba. Kdybys měl aspoň trochu ctižádosti, všiml by sis náznaků v přípravných materiálech. Rejstříková zaklínadla jsou jako nervová soustava, dotýkají se všeho, a dají se využít k tomu, aby ses taky se vším dorozuměl. Já tohle místo pokořím, Lazi. Omotám si ho kolem prstu a udělám z něj něco nového.</w:t>
      </w:r>
      <w:r w:rsidRPr="001A1C6E">
        <w:t>“</w:t>
      </w:r>
    </w:p>
    <w:p w14:paraId="624F22D0" w14:textId="77777777" w:rsidR="005645A2" w:rsidRPr="001A1C6E" w:rsidRDefault="00F85FBB" w:rsidP="002B2343">
      <w:pPr>
        <w:pStyle w:val="Text"/>
      </w:pPr>
      <w:r w:rsidRPr="001A1C6E">
        <w:t>„</w:t>
      </w:r>
      <w:r w:rsidR="008E4653" w:rsidRPr="001A1C6E">
        <w:t>Vždyť tě to zabije!</w:t>
      </w:r>
      <w:r w:rsidRPr="001A1C6E">
        <w:t>“</w:t>
      </w:r>
    </w:p>
    <w:p w14:paraId="5B400F10" w14:textId="77777777" w:rsidR="005645A2" w:rsidRPr="001A1C6E" w:rsidRDefault="00F85FBB" w:rsidP="002B2343">
      <w:pPr>
        <w:pStyle w:val="Text"/>
      </w:pPr>
      <w:r w:rsidRPr="001A1C6E">
        <w:lastRenderedPageBreak/>
        <w:t>„</w:t>
      </w:r>
      <w:r w:rsidR="008E4653" w:rsidRPr="001A1C6E">
        <w:t>Možná, že vyhraje.</w:t>
      </w:r>
      <w:r w:rsidRPr="001A1C6E">
        <w:t>“</w:t>
      </w:r>
      <w:r w:rsidR="008E4653" w:rsidRPr="001A1C6E">
        <w:t xml:space="preserve"> Kazimír blýskl zuby v úšklebku, jenž byl stejně dravčí jako kterýkoli z těch, jež nasadili slovožrouti, kteří se ho ještě před necelou hodinou snažili zabít. </w:t>
      </w:r>
      <w:r w:rsidRPr="001A1C6E">
        <w:t>„</w:t>
      </w:r>
      <w:r w:rsidR="008E4653" w:rsidRPr="001A1C6E">
        <w:t xml:space="preserve">No a co? Odpromuju s vyznamenáním, vrátím se ke svému lidu a pak co? Budu bojovat s démony, psát knihy, radit ministrům? K čertu s tím. Ve větším měřítku by ze mě stejně byla jen poznámka pod čarou. Jestli se mi podaří </w:t>
      </w:r>
      <w:r w:rsidR="008E4653" w:rsidRPr="001A1C6E">
        <w:rPr>
          <w:i/>
        </w:rPr>
        <w:t>tohle</w:t>
      </w:r>
      <w:r w:rsidR="008E4653" w:rsidRPr="001A1C6E">
        <w:t xml:space="preserve"> zkrotit, jestli se mi podaří </w:t>
      </w:r>
      <w:r w:rsidR="008E4653" w:rsidRPr="001A1C6E">
        <w:rPr>
          <w:i/>
        </w:rPr>
        <w:t>tohle</w:t>
      </w:r>
      <w:r w:rsidR="008E4653" w:rsidRPr="001A1C6E">
        <w:t xml:space="preserve"> ovládnout, získám víc moci než za tisíc životů poslušnosti a otroctví.</w:t>
      </w:r>
      <w:r w:rsidRPr="001A1C6E">
        <w:t>“</w:t>
      </w:r>
    </w:p>
    <w:p w14:paraId="076D223F" w14:textId="77777777" w:rsidR="005645A2" w:rsidRPr="001A1C6E" w:rsidRDefault="00F85FBB" w:rsidP="002B2343">
      <w:pPr>
        <w:pStyle w:val="Text"/>
      </w:pPr>
      <w:r w:rsidRPr="001A1C6E">
        <w:t>„</w:t>
      </w:r>
      <w:r w:rsidR="008E4653" w:rsidRPr="001A1C6E">
        <w:t>Učni Vráno,</w:t>
      </w:r>
      <w:r w:rsidRPr="001A1C6E">
        <w:t>“</w:t>
      </w:r>
      <w:r w:rsidR="008E4653" w:rsidRPr="001A1C6E">
        <w:t xml:space="preserve"> ozvala se Astriza. Dostala se za Lászla tak tiše, že ji ani neslyšel přicházet. </w:t>
      </w:r>
      <w:r w:rsidRPr="001A1C6E">
        <w:t>„</w:t>
      </w:r>
      <w:r w:rsidR="008E4653" w:rsidRPr="001A1C6E">
        <w:t>Kazimíre. Děje se něco?</w:t>
      </w:r>
      <w:r w:rsidRPr="001A1C6E">
        <w:t>“</w:t>
      </w:r>
    </w:p>
    <w:p w14:paraId="72FB4357" w14:textId="77777777" w:rsidR="005645A2" w:rsidRPr="001A1C6E" w:rsidRDefault="00F85FBB" w:rsidP="002B2343">
      <w:pPr>
        <w:pStyle w:val="Text"/>
      </w:pPr>
      <w:r w:rsidRPr="001A1C6E">
        <w:t>„</w:t>
      </w:r>
      <w:r w:rsidR="008E4653" w:rsidRPr="001A1C6E">
        <w:t>Kdepak, Knihovnice Mezaros. Všechno je ještě lepší než obvykle.</w:t>
      </w:r>
      <w:r w:rsidRPr="001A1C6E">
        <w:t>“</w:t>
      </w:r>
    </w:p>
    <w:p w14:paraId="231F2817" w14:textId="0672A87D" w:rsidR="005645A2" w:rsidRPr="001A1C6E" w:rsidRDefault="00F85FBB" w:rsidP="002B2343">
      <w:pPr>
        <w:pStyle w:val="Text"/>
      </w:pPr>
      <w:r w:rsidRPr="001A1C6E">
        <w:t>„</w:t>
      </w:r>
      <w:r w:rsidR="008E4653" w:rsidRPr="001A1C6E">
        <w:t>Kazimíre,</w:t>
      </w:r>
      <w:r w:rsidRPr="001A1C6E">
        <w:t>“</w:t>
      </w:r>
      <w:r w:rsidR="008E4653" w:rsidRPr="001A1C6E">
        <w:t xml:space="preserve"> odtušila, </w:t>
      </w:r>
      <w:r w:rsidRPr="001A1C6E">
        <w:t>„</w:t>
      </w:r>
      <w:r w:rsidR="008E4653" w:rsidRPr="001A1C6E">
        <w:t>poslouchala jsem tě. Důrazně ti radím, abys ten svůj úmysl ještě zvážil, než</w:t>
      </w:r>
      <w:r w:rsidR="001374A6" w:rsidRPr="001A1C6E">
        <w:t>“</w:t>
      </w:r>
    </w:p>
    <w:p w14:paraId="5DA9A822" w14:textId="77777777" w:rsidR="005645A2" w:rsidRPr="001A1C6E" w:rsidRDefault="00F85FBB" w:rsidP="002B2343">
      <w:pPr>
        <w:pStyle w:val="Text"/>
      </w:pPr>
      <w:r w:rsidRPr="001A1C6E">
        <w:t>„</w:t>
      </w:r>
      <w:r w:rsidR="008E4653" w:rsidRPr="001A1C6E">
        <w:t xml:space="preserve">Než </w:t>
      </w:r>
      <w:r w:rsidR="008E4653" w:rsidRPr="001A1C6E">
        <w:rPr>
          <w:i/>
        </w:rPr>
        <w:t>co?</w:t>
      </w:r>
      <w:r w:rsidR="008E4653" w:rsidRPr="001A1C6E">
        <w:t xml:space="preserve"> Než udělám to, co vaši lidé měli udělat už před tisíci lety, když se tohle místo začalo vzpínat v otěžích? Držte se ode mě dál, Knihovnice, nebo vám utkám smrt, ještě než se mě vaše kouzla vůbec stačí dotknout. Podívejte se na to z té lepší stránky</w:t>
      </w:r>
      <w:r w:rsidRPr="001A1C6E">
        <w:t>…</w:t>
      </w:r>
      <w:r w:rsidR="008E4653" w:rsidRPr="001A1C6E">
        <w:t xml:space="preserve"> jakmile to provedu, bude možné úplně všechno. Univerzita se se mnou bude muset</w:t>
      </w:r>
      <w:r w:rsidRPr="001A1C6E">
        <w:t>…</w:t>
      </w:r>
      <w:r w:rsidR="008E4653" w:rsidRPr="001A1C6E">
        <w:t xml:space="preserve"> dohodnout.</w:t>
      </w:r>
      <w:r w:rsidRPr="001A1C6E">
        <w:t>“</w:t>
      </w:r>
    </w:p>
    <w:p w14:paraId="2C2210B2" w14:textId="77777777" w:rsidR="005645A2" w:rsidRPr="001A1C6E" w:rsidRDefault="00F85FBB" w:rsidP="002B2343">
      <w:pPr>
        <w:pStyle w:val="Text"/>
      </w:pPr>
      <w:r w:rsidRPr="001A1C6E">
        <w:t>„</w:t>
      </w:r>
      <w:r w:rsidR="008E4653" w:rsidRPr="001A1C6E">
        <w:t>A co já, Kazi?</w:t>
      </w:r>
      <w:r w:rsidRPr="001A1C6E">
        <w:t>“</w:t>
      </w:r>
      <w:r w:rsidR="008E4653" w:rsidRPr="001A1C6E">
        <w:t xml:space="preserve"> László odhodil orvaný plášť a položil ruku na jílec meče. </w:t>
      </w:r>
      <w:r w:rsidRPr="001A1C6E">
        <w:t>„</w:t>
      </w:r>
      <w:r w:rsidR="008E4653" w:rsidRPr="001A1C6E">
        <w:t>Mě bys taky odkrouhl?</w:t>
      </w:r>
      <w:r w:rsidRPr="001A1C6E">
        <w:t>“</w:t>
      </w:r>
    </w:p>
    <w:p w14:paraId="2C289895" w14:textId="77777777" w:rsidR="005645A2" w:rsidRPr="001A1C6E" w:rsidRDefault="00F85FBB" w:rsidP="002B2343">
      <w:pPr>
        <w:pStyle w:val="Text"/>
      </w:pPr>
      <w:r w:rsidRPr="001A1C6E">
        <w:t>„</w:t>
      </w:r>
      <w:r w:rsidR="008E4653" w:rsidRPr="001A1C6E">
        <w:t>Zajímavá otázka, László. Vážně bys na mě tu věc vytáhl?</w:t>
      </w:r>
      <w:r w:rsidRPr="001A1C6E">
        <w:t>“</w:t>
      </w:r>
    </w:p>
    <w:p w14:paraId="3274F14C" w14:textId="77777777" w:rsidR="005645A2" w:rsidRPr="001A1C6E" w:rsidRDefault="00F85FBB" w:rsidP="002B2343">
      <w:pPr>
        <w:pStyle w:val="Text"/>
      </w:pPr>
      <w:r w:rsidRPr="001A1C6E">
        <w:t>„</w:t>
      </w:r>
      <w:r w:rsidR="008E4653" w:rsidRPr="001A1C6E">
        <w:t>Pět let! Myslel jsem, že jsme kámoši!</w:t>
      </w:r>
      <w:r w:rsidRPr="001A1C6E">
        <w:t>“</w:t>
      </w:r>
      <w:r w:rsidR="008E4653" w:rsidRPr="001A1C6E">
        <w:t xml:space="preserve"> Meč se stříbrně zaleskl a László se rozklepal vztekem.</w:t>
      </w:r>
    </w:p>
    <w:p w14:paraId="72AA53F9" w14:textId="77777777" w:rsidR="005645A2" w:rsidRPr="001A1C6E" w:rsidRDefault="00F85FBB" w:rsidP="002B2343">
      <w:pPr>
        <w:pStyle w:val="Text"/>
      </w:pPr>
      <w:r w:rsidRPr="001A1C6E">
        <w:t>„</w:t>
      </w:r>
      <w:r w:rsidR="008E4653" w:rsidRPr="001A1C6E">
        <w:t>Klidně sis to mohl myslet dál, kdybys mě tu nechal pár minut o samotě. Už jsem ti říkal, že mě to mrzí.</w:t>
      </w:r>
      <w:r w:rsidRPr="001A1C6E">
        <w:t>“</w:t>
      </w:r>
    </w:p>
    <w:p w14:paraId="148D7D45" w14:textId="77777777" w:rsidR="005645A2" w:rsidRPr="001A1C6E" w:rsidRDefault="00F85FBB" w:rsidP="002B2343">
      <w:pPr>
        <w:pStyle w:val="Text"/>
      </w:pPr>
      <w:r w:rsidRPr="001A1C6E">
        <w:t>„</w:t>
      </w:r>
      <w:r w:rsidR="008E4653" w:rsidRPr="001A1C6E">
        <w:t>Vylez z toho kruhu, Kazimíre. Vylez, nebo si vyber, koho z nás stihneš zabít, než se k tobě dostaneme.</w:t>
      </w:r>
      <w:r w:rsidRPr="001A1C6E">
        <w:t>“</w:t>
      </w:r>
    </w:p>
    <w:p w14:paraId="750D8E08" w14:textId="77777777" w:rsidR="005645A2" w:rsidRPr="001A1C6E" w:rsidRDefault="00F85FBB" w:rsidP="002B2343">
      <w:pPr>
        <w:pStyle w:val="Text"/>
      </w:pPr>
      <w:r w:rsidRPr="001A1C6E">
        <w:t>„</w:t>
      </w:r>
      <w:r w:rsidR="008E4653" w:rsidRPr="001A1C6E">
        <w:t xml:space="preserve">László, zklamal jsi mě </w:t>
      </w:r>
      <w:r w:rsidRPr="001A1C6E">
        <w:t>–</w:t>
      </w:r>
      <w:r w:rsidR="008E4653" w:rsidRPr="001A1C6E">
        <w:t xml:space="preserve"> i na to, jak slabý máš vztah ke kouzlům. Už jsem ti přece říkal, že jsem se o ten meč ráno postaral, ne?</w:t>
      </w:r>
      <w:r w:rsidRPr="001A1C6E">
        <w:t>“</w:t>
      </w:r>
    </w:p>
    <w:p w14:paraId="73376C48" w14:textId="77777777" w:rsidR="005645A2" w:rsidRPr="001A1C6E" w:rsidRDefault="008E4653" w:rsidP="002B2343">
      <w:pPr>
        <w:pStyle w:val="Text"/>
      </w:pPr>
      <w:r w:rsidRPr="001A1C6E">
        <w:t xml:space="preserve">Luskl prsty a zbraň se Lászlovi vykroutila z ruky tak rychle, až mu odřela kůži z většiny kloubů na prstech. Ožila čarovnou silou, zatočila se ve vzduchu a prudce mu vystřelila po hrdle. László zalapal po dechu </w:t>
      </w:r>
      <w:r w:rsidR="00F85FBB" w:rsidRPr="001A1C6E">
        <w:t>–</w:t>
      </w:r>
      <w:r w:rsidRPr="001A1C6E">
        <w:t xml:space="preserve"> ostří, které se prokrajovalo slovožroutskými těly </w:t>
      </w:r>
      <w:r w:rsidRPr="001A1C6E">
        <w:lastRenderedPageBreak/>
        <w:t>jako mokrým pergamenem, se mu pevně přitisklo k průdušnici a stačilo jen trošičku přitlačit, aby ji prořízlo.</w:t>
      </w:r>
    </w:p>
    <w:p w14:paraId="2A84108B" w14:textId="77777777" w:rsidR="005645A2" w:rsidRPr="001A1C6E" w:rsidRDefault="00F85FBB" w:rsidP="002B2343">
      <w:pPr>
        <w:pStyle w:val="Text"/>
      </w:pPr>
      <w:r w:rsidRPr="001A1C6E">
        <w:t>„</w:t>
      </w:r>
      <w:r w:rsidR="008E4653" w:rsidRPr="001A1C6E">
        <w:t>No tak,</w:t>
      </w:r>
      <w:r w:rsidRPr="001A1C6E">
        <w:t>“</w:t>
      </w:r>
      <w:r w:rsidR="008E4653" w:rsidRPr="001A1C6E">
        <w:t xml:space="preserve"> zařval Kazimír. </w:t>
      </w:r>
      <w:r w:rsidRPr="001A1C6E">
        <w:t>„</w:t>
      </w:r>
      <w:r w:rsidR="008E4653" w:rsidRPr="001A1C6E">
        <w:t xml:space="preserve">Rejstříkáři, </w:t>
      </w:r>
      <w:r w:rsidR="008E4653" w:rsidRPr="001A1C6E">
        <w:rPr>
          <w:i/>
        </w:rPr>
        <w:t>ven!</w:t>
      </w:r>
      <w:r w:rsidR="008E4653" w:rsidRPr="001A1C6E">
        <w:t xml:space="preserve"> Jestli sem ještě někdo přijde, jestli mě vyrušíte, srazíte do bezvědomí nebo nějakým jiným způsobem budete </w:t>
      </w:r>
      <w:r w:rsidR="008E4653" w:rsidRPr="001A1C6E">
        <w:rPr>
          <w:i/>
        </w:rPr>
        <w:t>otravovat,</w:t>
      </w:r>
      <w:r w:rsidR="008E4653" w:rsidRPr="001A1C6E">
        <w:t xml:space="preserve"> kouzlo v tom meči uřízne tomuhle učňovi hlavu.</w:t>
      </w:r>
      <w:r w:rsidRPr="001A1C6E">
        <w:t>“</w:t>
      </w:r>
    </w:p>
    <w:p w14:paraId="53C13511" w14:textId="77777777" w:rsidR="005645A2" w:rsidRPr="001A1C6E" w:rsidRDefault="008E4653" w:rsidP="002B2343">
      <w:pPr>
        <w:pStyle w:val="Text"/>
      </w:pPr>
      <w:r w:rsidRPr="001A1C6E">
        <w:t>Rejstříkáři v modrých hávech se chvatně stáhli a zabouchli za sebou těžké dveře.</w:t>
      </w:r>
    </w:p>
    <w:p w14:paraId="73EE6EEA" w14:textId="77777777" w:rsidR="005645A2" w:rsidRPr="001A1C6E" w:rsidRDefault="00F85FBB" w:rsidP="002B2343">
      <w:pPr>
        <w:pStyle w:val="Text"/>
      </w:pPr>
      <w:r w:rsidRPr="001A1C6E">
        <w:t>„</w:t>
      </w:r>
      <w:r w:rsidR="008E4653" w:rsidRPr="001A1C6E">
        <w:t>Astrizo,</w:t>
      </w:r>
      <w:r w:rsidRPr="001A1C6E">
        <w:t>“</w:t>
      </w:r>
      <w:r w:rsidR="008E4653" w:rsidRPr="001A1C6E">
        <w:t xml:space="preserve"> nařizoval Kazimír, </w:t>
      </w:r>
      <w:r w:rsidRPr="001A1C6E">
        <w:t>„</w:t>
      </w:r>
      <w:r w:rsidR="008E4653" w:rsidRPr="001A1C6E">
        <w:t>někde v téhle místnosti je hlavní rejstříková kniha, ta, která se aktualizuje pomocí zaklínadel. Hned mi ji přines.</w:t>
      </w:r>
      <w:r w:rsidRPr="001A1C6E">
        <w:t>“</w:t>
      </w:r>
    </w:p>
    <w:p w14:paraId="1232574B" w14:textId="3A50B469" w:rsidR="005645A2" w:rsidRPr="001A1C6E" w:rsidRDefault="00F85FBB" w:rsidP="002B2343">
      <w:pPr>
        <w:pStyle w:val="Text"/>
      </w:pPr>
      <w:r w:rsidRPr="001A1C6E">
        <w:t>„</w:t>
      </w:r>
      <w:r w:rsidR="008E4653" w:rsidRPr="001A1C6E">
        <w:t>Kazimíre,</w:t>
      </w:r>
      <w:r w:rsidRPr="001A1C6E">
        <w:t>“</w:t>
      </w:r>
      <w:r w:rsidR="008E4653" w:rsidRPr="001A1C6E">
        <w:t xml:space="preserve"> odpověděla Knihovnice, </w:t>
      </w:r>
      <w:r w:rsidRPr="001A1C6E">
        <w:t>„</w:t>
      </w:r>
      <w:r w:rsidR="008E4653" w:rsidRPr="001A1C6E">
        <w:t>ještě není pozdě, abys</w:t>
      </w:r>
      <w:r w:rsidR="001374A6" w:rsidRPr="001A1C6E">
        <w:t>“</w:t>
      </w:r>
    </w:p>
    <w:p w14:paraId="0A9414E4" w14:textId="77777777" w:rsidR="005645A2" w:rsidRPr="001A1C6E" w:rsidRDefault="00F85FBB" w:rsidP="002B2343">
      <w:pPr>
        <w:pStyle w:val="Text"/>
      </w:pPr>
      <w:r w:rsidRPr="001A1C6E">
        <w:t>„</w:t>
      </w:r>
      <w:r w:rsidR="008E4653" w:rsidRPr="001A1C6E">
        <w:t xml:space="preserve">Jak zapíšeš Lászlovu smrt do hlášení? Jako </w:t>
      </w:r>
      <w:r w:rsidRPr="001A1C6E">
        <w:t>‚</w:t>
      </w:r>
      <w:r w:rsidR="008E4653" w:rsidRPr="001A1C6E">
        <w:t>naneštěstí nevyhnutelnou</w:t>
      </w:r>
      <w:r w:rsidRPr="001A1C6E">
        <w:t>‘</w:t>
      </w:r>
      <w:r w:rsidR="008E4653" w:rsidRPr="001A1C6E">
        <w:t>? Přines mi tu zatracenou knihu.</w:t>
      </w:r>
      <w:r w:rsidRPr="001A1C6E">
        <w:t>“</w:t>
      </w:r>
    </w:p>
    <w:p w14:paraId="20EFA832" w14:textId="77777777" w:rsidR="005645A2" w:rsidRPr="001A1C6E" w:rsidRDefault="00F85FBB" w:rsidP="002B2343">
      <w:pPr>
        <w:pStyle w:val="Text"/>
      </w:pPr>
      <w:r w:rsidRPr="001A1C6E">
        <w:t>„</w:t>
      </w:r>
      <w:r w:rsidR="008E4653" w:rsidRPr="001A1C6E">
        <w:t>Jak chceš,</w:t>
      </w:r>
      <w:r w:rsidRPr="001A1C6E">
        <w:t>“</w:t>
      </w:r>
      <w:r w:rsidR="008E4653" w:rsidRPr="001A1C6E">
        <w:t xml:space="preserve"> opáčila chladně. Došla k nedalekému stolu a vrátila se s tlustým svazkem, který měřil dvě stopy na výšku a skoro stejně na šířku.</w:t>
      </w:r>
    </w:p>
    <w:p w14:paraId="107BEADE" w14:textId="77777777" w:rsidR="005645A2" w:rsidRPr="001A1C6E" w:rsidRDefault="00F85FBB" w:rsidP="002B2343">
      <w:pPr>
        <w:pStyle w:val="Text"/>
      </w:pPr>
      <w:r w:rsidRPr="001A1C6E">
        <w:t>„</w:t>
      </w:r>
      <w:r w:rsidR="008E4653" w:rsidRPr="001A1C6E">
        <w:t>Prostě mi ji podej,</w:t>
      </w:r>
      <w:r w:rsidRPr="001A1C6E">
        <w:t>“</w:t>
      </w:r>
      <w:r w:rsidR="008E4653" w:rsidRPr="001A1C6E">
        <w:t xml:space="preserve"> rozkázal Kazimír. </w:t>
      </w:r>
      <w:r w:rsidRPr="001A1C6E">
        <w:t>„</w:t>
      </w:r>
      <w:r w:rsidR="008E4653" w:rsidRPr="001A1C6E">
        <w:t>Nedotýkej se té ochranné malby.</w:t>
      </w:r>
      <w:r w:rsidRPr="001A1C6E">
        <w:t>“</w:t>
      </w:r>
    </w:p>
    <w:p w14:paraId="687076D0" w14:textId="77777777" w:rsidR="005645A2" w:rsidRPr="001A1C6E" w:rsidRDefault="008E4653" w:rsidP="002B2343">
      <w:pPr>
        <w:pStyle w:val="Text"/>
      </w:pPr>
      <w:r w:rsidRPr="001A1C6E">
        <w:t>Poslechla ho. Kazimír přejel pravou rukou po deskách nepříhodně velikého svazku a levou rukou si ho zapřel o hruď.</w:t>
      </w:r>
    </w:p>
    <w:p w14:paraId="1DADE0A2" w14:textId="77777777" w:rsidR="005645A2" w:rsidRPr="001A1C6E" w:rsidRDefault="00F85FBB" w:rsidP="002B2343">
      <w:pPr>
        <w:pStyle w:val="Text"/>
      </w:pPr>
      <w:r w:rsidRPr="001A1C6E">
        <w:t>„</w:t>
      </w:r>
      <w:r w:rsidR="008E4653" w:rsidRPr="001A1C6E">
        <w:t>Nuže, László,</w:t>
      </w:r>
      <w:r w:rsidRPr="001A1C6E">
        <w:t>“</w:t>
      </w:r>
      <w:r w:rsidR="008E4653" w:rsidRPr="001A1C6E">
        <w:t xml:space="preserve"> pronesl, </w:t>
      </w:r>
      <w:r w:rsidRPr="001A1C6E">
        <w:t>„</w:t>
      </w:r>
      <w:r w:rsidR="008E4653" w:rsidRPr="001A1C6E">
        <w:t>tady to je. Všechny informace sesbírané pomocí rejstříkových kouzel se třídí v hlavních knihách, jako je tato. Moje malé úpravy tenhle proces obrátí, udělají mi z ní ohnisko a já pak přetvořím celý tenhle zmatek podle vlastního uvážení.</w:t>
      </w:r>
      <w:r w:rsidRPr="001A1C6E">
        <w:t>“</w:t>
      </w:r>
    </w:p>
    <w:p w14:paraId="3F218F18" w14:textId="77777777" w:rsidR="005645A2" w:rsidRPr="001A1C6E" w:rsidRDefault="00F85FBB" w:rsidP="002B2343">
      <w:pPr>
        <w:pStyle w:val="Text"/>
      </w:pPr>
      <w:r w:rsidRPr="001A1C6E">
        <w:t>„</w:t>
      </w:r>
      <w:r w:rsidR="008E4653" w:rsidRPr="001A1C6E">
        <w:t>Kazimíre,</w:t>
      </w:r>
      <w:r w:rsidRPr="001A1C6E">
        <w:t>“</w:t>
      </w:r>
      <w:r w:rsidR="008E4653" w:rsidRPr="001A1C6E">
        <w:t xml:space="preserve"> ozval se László, </w:t>
      </w:r>
      <w:r w:rsidRPr="001A1C6E">
        <w:t>„</w:t>
      </w:r>
      <w:r w:rsidR="008E4653" w:rsidRPr="001A1C6E">
        <w:t xml:space="preserve">prosím tě </w:t>
      </w:r>
      <w:r w:rsidRPr="001A1C6E">
        <w:t>–“</w:t>
      </w:r>
    </w:p>
    <w:p w14:paraId="0D05EC27" w14:textId="77777777" w:rsidR="005645A2" w:rsidRPr="001A1C6E" w:rsidRDefault="00F85FBB" w:rsidP="002B2343">
      <w:pPr>
        <w:pStyle w:val="Text"/>
      </w:pPr>
      <w:r w:rsidRPr="001A1C6E">
        <w:t>„</w:t>
      </w:r>
      <w:r w:rsidR="008E4653" w:rsidRPr="001A1C6E">
        <w:t>Jestli to, co se teď stane, přežiješ, tak si na mě večer párkrát připij. Já už jdu po větších věcech.</w:t>
      </w:r>
      <w:r w:rsidRPr="001A1C6E">
        <w:t>“</w:t>
      </w:r>
    </w:p>
    <w:p w14:paraId="5EEBD45D" w14:textId="77777777" w:rsidR="005645A2" w:rsidRPr="001A1C6E" w:rsidRDefault="008E4653" w:rsidP="002B2343">
      <w:pPr>
        <w:pStyle w:val="Text"/>
      </w:pPr>
      <w:r w:rsidRPr="001A1C6E">
        <w:t>Otevřel knihu a nad stránkami, které si nalistoval, se zavlnila bledá stříbřitá záře. Kazimír se zhluboka nadechl, zvedl pravou ruku a začal přednášet slova kouzla.</w:t>
      </w:r>
    </w:p>
    <w:p w14:paraId="061618F2" w14:textId="77777777" w:rsidR="005645A2" w:rsidRPr="001A1C6E" w:rsidRDefault="008E4653" w:rsidP="002B2343">
      <w:pPr>
        <w:pStyle w:val="Text"/>
      </w:pPr>
      <w:r w:rsidRPr="001A1C6E">
        <w:t xml:space="preserve">Potom se všechno událo hrozně rychle. Astriza se pohnula, ale ne ke Kazimírovi </w:t>
      </w:r>
      <w:r w:rsidR="00F85FBB" w:rsidRPr="001A1C6E">
        <w:t>–</w:t>
      </w:r>
      <w:r w:rsidRPr="001A1C6E">
        <w:t xml:space="preserve"> vrhla se k Lászlovi. Naprosto ho tím zaskočila a navíc ho loktem udeřila do prsou. Sotva se zapotácel, švihla mu pravou paží v kožené zbroji před obličejem a zastavila meč, než se </w:t>
      </w:r>
      <w:r w:rsidRPr="001A1C6E">
        <w:lastRenderedPageBreak/>
        <w:t>stačil pohnout a vydat se za ním. Zbraň se zuřivě vzpírala, Astriza ji však druhou rukou popadla za jílec a vší silou ji vetkla do regálu s encyklopediemi, kde zůstala vězet a zběsile se chvěla.</w:t>
      </w:r>
    </w:p>
    <w:p w14:paraId="2B7CA1B3" w14:textId="77777777" w:rsidR="005645A2" w:rsidRPr="001A1C6E" w:rsidRDefault="008E4653" w:rsidP="002B2343">
      <w:pPr>
        <w:pStyle w:val="Text"/>
      </w:pPr>
      <w:r w:rsidRPr="001A1C6E">
        <w:t>Ve stejný okamžik Kazimír zaječel.</w:t>
      </w:r>
    </w:p>
    <w:p w14:paraId="13092F14" w14:textId="77777777" w:rsidR="005645A2" w:rsidRPr="001A1C6E" w:rsidRDefault="008E4653" w:rsidP="002B2343">
      <w:pPr>
        <w:pStyle w:val="Text"/>
      </w:pPr>
      <w:r w:rsidRPr="001A1C6E">
        <w:t xml:space="preserve">László se posadil, promnul si hruď, udivilo ho, že nemá pořezaný krk, a ještě stačil zahlédnout </w:t>
      </w:r>
      <w:r w:rsidRPr="001A1C6E">
        <w:rPr>
          <w:i/>
        </w:rPr>
        <w:t>cosi,</w:t>
      </w:r>
      <w:r w:rsidRPr="001A1C6E">
        <w:t xml:space="preserve"> co vystřelilo z hlavní rejstříkové knihy; jeho mysli ovšem chvilku trvalo, než si náležitě složila všechny podrobnosti. Stříbřitá záře stránek zesílila a zablikala, jako kdyby se otevíral kouzelný portál, a přesně o to také šlo </w:t>
      </w:r>
      <w:r w:rsidR="00F85FBB" w:rsidRPr="001A1C6E">
        <w:t>–</w:t>
      </w:r>
      <w:r w:rsidRPr="001A1C6E">
        <w:t xml:space="preserve"> o portál, který se otevíral vodorovně jako poklop, nikoli svisle jako dveře.</w:t>
      </w:r>
    </w:p>
    <w:p w14:paraId="323FBC25" w14:textId="77777777" w:rsidR="005645A2" w:rsidRPr="001A1C6E" w:rsidRDefault="008E4653" w:rsidP="002B2343">
      <w:pPr>
        <w:pStyle w:val="Text"/>
      </w:pPr>
      <w:r w:rsidRPr="001A1C6E">
        <w:t xml:space="preserve">Vyrazila z něj černá, lesklá, zlověstně rychlá členitá stvůra, skoro stejně široká jako samotná kniha, něco jako stonožka v lidské velikosti. Okamžitě Kazimírovi zabořila půl tuctu hákovitých předních nohou do krku a lící a pak se ozvalo řvaní, nejstrašnější řvaní, jaké kdy László slyšel. Kazimír upustil knihu, ale nijak na tom nesešlo </w:t>
      </w:r>
      <w:r w:rsidR="00F85FBB" w:rsidRPr="001A1C6E">
        <w:t>–</w:t>
      </w:r>
      <w:r w:rsidRPr="001A1C6E">
        <w:t xml:space="preserve"> mohutný svazek si o vlastní vůli plul vzduchem a nově příchozí se dal do své ohavné práce.</w:t>
      </w:r>
    </w:p>
    <w:p w14:paraId="2F2480AF" w14:textId="77777777" w:rsidR="005645A2" w:rsidRPr="001A1C6E" w:rsidRDefault="008E4653" w:rsidP="002B2343">
      <w:pPr>
        <w:pStyle w:val="Text"/>
      </w:pPr>
      <w:r w:rsidRPr="001A1C6E">
        <w:t>Pevně sevřel Kazimírovu hlavu většíma nohama a zpod břicha vy strčil tucty tenčích růžových končetin, svíjející se koberec živoucích dutých jehel. Zabodl mu je do očí, do tváří, do úst i do krku a z děr které takto prorazil, vytekly jen malinké čůrky krve, neboť stvůra začala s rytmickým tepáním a bzučením vysávat z těla ještě nedávno docela pohledného učně tekutiny a měkké tkáně. Vřeštění přešlo v chropot a konečně ustalo, protože Kazimír už neměl čím křičet.</w:t>
      </w:r>
    </w:p>
    <w:p w14:paraId="4B726A25" w14:textId="77777777" w:rsidR="005645A2" w:rsidRPr="001A1C6E" w:rsidRDefault="008E4653" w:rsidP="002B2343">
      <w:pPr>
        <w:pStyle w:val="Text"/>
      </w:pPr>
      <w:r w:rsidRPr="001A1C6E">
        <w:t>László se odvrátil a vydávil to, co mu zbylo z dávno minulé snídaně. Ve chvíli, kdy se mu konečně podařilo otřít si ústa a vrávoravě vstát, už byla celá záležitost u konce. Obluda z knihy pustila Kazimíra a jeho vyschlá mrtvola s naprosto zničenou tváří, ta příšerně propadlá a prázdná schrána, která visela na kostech jako bezmála dutá, se poskládala na podlahu. Článkovaná zrůda se zase stáhla do portálu a kniha se zabouchla se zvukem, jako když zahřmí.</w:t>
      </w:r>
    </w:p>
    <w:p w14:paraId="6E2DEF57" w14:textId="77777777" w:rsidR="005645A2" w:rsidRPr="001A1C6E" w:rsidRDefault="00F85FBB" w:rsidP="002B2343">
      <w:pPr>
        <w:pStyle w:val="Text"/>
      </w:pPr>
      <w:r w:rsidRPr="001A1C6E">
        <w:t>„</w:t>
      </w:r>
      <w:r w:rsidR="008E4653" w:rsidRPr="001A1C6E">
        <w:t>Kazi,</w:t>
      </w:r>
      <w:r w:rsidRPr="001A1C6E">
        <w:t>“</w:t>
      </w:r>
      <w:r w:rsidR="008E4653" w:rsidRPr="001A1C6E">
        <w:t xml:space="preserve"> zašeptal László a samotného ho udivilo, že mu vlhnou oči. </w:t>
      </w:r>
      <w:r w:rsidRPr="001A1C6E">
        <w:t>„</w:t>
      </w:r>
      <w:r w:rsidR="008E4653" w:rsidRPr="001A1C6E">
        <w:t>Bohové, Kazi, proč?</w:t>
      </w:r>
      <w:r w:rsidRPr="001A1C6E">
        <w:t>“</w:t>
      </w:r>
    </w:p>
    <w:p w14:paraId="0C802579" w14:textId="77777777" w:rsidR="005645A2" w:rsidRPr="001A1C6E" w:rsidRDefault="00F85FBB" w:rsidP="002B2343">
      <w:pPr>
        <w:pStyle w:val="Text"/>
      </w:pPr>
      <w:r w:rsidRPr="001A1C6E">
        <w:t>„</w:t>
      </w:r>
      <w:r w:rsidR="008E4653" w:rsidRPr="001A1C6E">
        <w:t>Mistr Molnár doufal, že se o to nepokusí,</w:t>
      </w:r>
      <w:r w:rsidRPr="001A1C6E">
        <w:t>“</w:t>
      </w:r>
      <w:r w:rsidR="008E4653" w:rsidRPr="001A1C6E">
        <w:t xml:space="preserve"> pronesla Astriza. Špičkou boty umazala kus bílého kruhu a sáhla po hlavní rejstříkové knize, která se dosud vznášela ve vzduchu. </w:t>
      </w:r>
      <w:r w:rsidRPr="001A1C6E">
        <w:t>„</w:t>
      </w:r>
      <w:r w:rsidR="008E4653" w:rsidRPr="001A1C6E">
        <w:t xml:space="preserve">Říkala jsem, že </w:t>
      </w:r>
      <w:r w:rsidR="008E4653" w:rsidRPr="001A1C6E">
        <w:lastRenderedPageBreak/>
        <w:t>projevuje všechny typický známky. Není vždycky příjemný, když má člověk pravdu.</w:t>
      </w:r>
      <w:r w:rsidRPr="001A1C6E">
        <w:t>“</w:t>
      </w:r>
    </w:p>
    <w:p w14:paraId="6927DA4B" w14:textId="77777777" w:rsidR="005645A2" w:rsidRPr="001A1C6E" w:rsidRDefault="00F85FBB" w:rsidP="002B2343">
      <w:pPr>
        <w:pStyle w:val="Text"/>
      </w:pPr>
      <w:r w:rsidRPr="001A1C6E">
        <w:t>„</w:t>
      </w:r>
      <w:r w:rsidR="008E4653" w:rsidRPr="001A1C6E">
        <w:t>Ta kniha byla past,</w:t>
      </w:r>
      <w:r w:rsidRPr="001A1C6E">
        <w:t>“</w:t>
      </w:r>
      <w:r w:rsidR="008E4653" w:rsidRPr="001A1C6E">
        <w:t xml:space="preserve"> pochopil László.</w:t>
      </w:r>
    </w:p>
    <w:p w14:paraId="0A55D501" w14:textId="77777777" w:rsidR="005645A2" w:rsidRPr="001A1C6E" w:rsidRDefault="00F85FBB" w:rsidP="002B2343">
      <w:pPr>
        <w:pStyle w:val="Text"/>
      </w:pPr>
      <w:r w:rsidRPr="001A1C6E">
        <w:t>„</w:t>
      </w:r>
      <w:r w:rsidR="008E4653" w:rsidRPr="001A1C6E">
        <w:t>No, celý to byla past, László. My moc dobře víme, jaký náznaky trousíme v přípravnejch materiálech a o co všechno by se mocnej kouzelník mohl teoreticky pokusit s rejstříkovejma zaklínadlama.</w:t>
      </w:r>
      <w:r w:rsidRPr="001A1C6E">
        <w:t>“</w:t>
      </w:r>
    </w:p>
    <w:p w14:paraId="5BCAC4C9" w14:textId="77777777" w:rsidR="005645A2" w:rsidRPr="001A1C6E" w:rsidRDefault="00F85FBB" w:rsidP="002B2343">
      <w:pPr>
        <w:pStyle w:val="Text"/>
      </w:pPr>
      <w:r w:rsidRPr="001A1C6E">
        <w:t>„</w:t>
      </w:r>
      <w:r w:rsidR="008E4653" w:rsidRPr="001A1C6E">
        <w:t>Já jsem se na ně ani nepodíval,</w:t>
      </w:r>
      <w:r w:rsidRPr="001A1C6E">
        <w:t>“</w:t>
      </w:r>
      <w:r w:rsidR="008E4653" w:rsidRPr="001A1C6E">
        <w:t xml:space="preserve"> zahuhlal László.</w:t>
      </w:r>
    </w:p>
    <w:p w14:paraId="05658DBF" w14:textId="77777777" w:rsidR="005645A2" w:rsidRPr="001A1C6E" w:rsidRDefault="00F85FBB" w:rsidP="002B2343">
      <w:pPr>
        <w:pStyle w:val="Text"/>
      </w:pPr>
      <w:r w:rsidRPr="001A1C6E">
        <w:t>„</w:t>
      </w:r>
      <w:r w:rsidR="008E4653" w:rsidRPr="001A1C6E">
        <w:t>A myslíš, žes proto nějak selhal? No tak už dospěj, László. Prostě ses jen dobře přizpůsobil. Aspoň nebudeš celý týdny svýho života přemýšlet, jak spoutat víc síly, než kolik dokáže člověk při zdravým rozumu zvládnout. Hele, jednou za čas musí na místo, jako je Vznešená univerzita, zákonitě přijít žák s výjimečnejma schopnostma a bez zábran, ne?</w:t>
      </w:r>
      <w:r w:rsidRPr="001A1C6E">
        <w:t>“</w:t>
      </w:r>
    </w:p>
    <w:p w14:paraId="428B30B0" w14:textId="77777777" w:rsidR="005645A2" w:rsidRPr="001A1C6E" w:rsidRDefault="00F85FBB" w:rsidP="002B2343">
      <w:pPr>
        <w:pStyle w:val="Text"/>
      </w:pPr>
      <w:r w:rsidRPr="001A1C6E">
        <w:t>„</w:t>
      </w:r>
      <w:r w:rsidR="008E4653" w:rsidRPr="001A1C6E">
        <w:t>Řekl bych, že asi jo,</w:t>
      </w:r>
      <w:r w:rsidRPr="001A1C6E">
        <w:t>“</w:t>
      </w:r>
      <w:r w:rsidR="008E4653" w:rsidRPr="001A1C6E">
        <w:t xml:space="preserve"> připustil László. </w:t>
      </w:r>
      <w:r w:rsidRPr="001A1C6E">
        <w:t>„</w:t>
      </w:r>
      <w:r w:rsidR="008E4653" w:rsidRPr="001A1C6E">
        <w:t>Já jen</w:t>
      </w:r>
      <w:r w:rsidRPr="001A1C6E">
        <w:t>…</w:t>
      </w:r>
      <w:r w:rsidR="008E4653" w:rsidRPr="001A1C6E">
        <w:t xml:space="preserve"> nikdy bych netipoval zrovna svého spolubydlícího</w:t>
      </w:r>
      <w:r w:rsidRPr="001A1C6E">
        <w:t>…“</w:t>
      </w:r>
    </w:p>
    <w:p w14:paraId="5FE4A5F6" w14:textId="77777777" w:rsidR="005645A2" w:rsidRPr="001A1C6E" w:rsidRDefault="00F85FBB" w:rsidP="002B2343">
      <w:pPr>
        <w:pStyle w:val="Text"/>
      </w:pPr>
      <w:r w:rsidRPr="001A1C6E">
        <w:t>„</w:t>
      </w:r>
      <w:r w:rsidR="008E4653" w:rsidRPr="001A1C6E">
        <w:t>Patřil k těm nejnebezpečnějším. S těma, co to dávají najevo, si poradíme skoro s přehledem. To ti, co zakrývají svoji pravou povahu, dobře vycházejí s ostatníma, předstírají přátelství</w:t>
      </w:r>
      <w:r w:rsidRPr="001A1C6E">
        <w:t>…</w:t>
      </w:r>
      <w:r w:rsidR="008E4653" w:rsidRPr="001A1C6E">
        <w:t xml:space="preserve"> ti jsou mnohem, mnohem horší. Ti se dají chytit jedině tak, že necháš na zemi ležet provaz a počkáš, až si z něj sami upletou oprátku.</w:t>
      </w:r>
      <w:r w:rsidRPr="001A1C6E">
        <w:t>“</w:t>
      </w:r>
    </w:p>
    <w:p w14:paraId="6292D118" w14:textId="77777777" w:rsidR="005645A2" w:rsidRPr="001A1C6E" w:rsidRDefault="00F85FBB" w:rsidP="002B2343">
      <w:pPr>
        <w:pStyle w:val="Text"/>
      </w:pPr>
      <w:r w:rsidRPr="001A1C6E">
        <w:t>„</w:t>
      </w:r>
      <w:r w:rsidR="008E4653" w:rsidRPr="001A1C6E">
        <w:t>Milosrdní bohové.</w:t>
      </w:r>
      <w:r w:rsidRPr="001A1C6E">
        <w:t>“</w:t>
      </w:r>
      <w:r w:rsidR="008E4653" w:rsidRPr="001A1C6E">
        <w:t xml:space="preserve"> László zvedl svůj meč, zasunul ho do pochvy a zadoufal při tom, že to pro dnešek dělá naposledy. </w:t>
      </w:r>
      <w:r w:rsidRPr="001A1C6E">
        <w:t>„</w:t>
      </w:r>
      <w:r w:rsidR="008E4653" w:rsidRPr="001A1C6E">
        <w:t>Co bude s tělem?</w:t>
      </w:r>
      <w:r w:rsidRPr="001A1C6E">
        <w:t>“</w:t>
      </w:r>
    </w:p>
    <w:p w14:paraId="116043DF" w14:textId="5F1ED1A8" w:rsidR="005645A2" w:rsidRPr="001A1C6E" w:rsidRDefault="001374A6" w:rsidP="002B2343">
      <w:pPr>
        <w:pStyle w:val="Text"/>
      </w:pPr>
      <w:r w:rsidRPr="001A1C6E">
        <w:t>„</w:t>
      </w:r>
      <w:r w:rsidR="008E4653" w:rsidRPr="001A1C6E">
        <w:t>Patří Knihovně. Některý grimoáry jsou vázaný v lidský kůži a občas potřebujou poopravit.</w:t>
      </w:r>
      <w:r w:rsidR="00F85FBB" w:rsidRPr="001A1C6E">
        <w:t>“</w:t>
      </w:r>
    </w:p>
    <w:p w14:paraId="1C03F4CC" w14:textId="2C53D3CD" w:rsidR="005645A2" w:rsidRPr="001A1C6E" w:rsidRDefault="001374A6" w:rsidP="002B2343">
      <w:pPr>
        <w:pStyle w:val="Text"/>
      </w:pPr>
      <w:r w:rsidRPr="001A1C6E">
        <w:t>„</w:t>
      </w:r>
      <w:r w:rsidR="008E4653" w:rsidRPr="001A1C6E">
        <w:t xml:space="preserve">Děláte si ze mě </w:t>
      </w:r>
      <w:r w:rsidR="008E4653" w:rsidRPr="001A1C6E">
        <w:rPr>
          <w:i/>
        </w:rPr>
        <w:t>srandu?</w:t>
      </w:r>
      <w:r w:rsidR="00F85FBB" w:rsidRPr="001A1C6E">
        <w:rPr>
          <w:i/>
        </w:rPr>
        <w:t>“</w:t>
      </w:r>
    </w:p>
    <w:p w14:paraId="61C3C135" w14:textId="77777777" w:rsidR="005645A2" w:rsidRPr="001A1C6E" w:rsidRDefault="00F85FBB" w:rsidP="002B2343">
      <w:pPr>
        <w:pStyle w:val="Text"/>
      </w:pPr>
      <w:r w:rsidRPr="001A1C6E">
        <w:t>„</w:t>
      </w:r>
      <w:r w:rsidR="008E4653" w:rsidRPr="001A1C6E">
        <w:t>Kdo šetří, má za tři.</w:t>
      </w:r>
      <w:r w:rsidRPr="001A1C6E">
        <w:t>“</w:t>
      </w:r>
    </w:p>
    <w:p w14:paraId="3E098A8F" w14:textId="3547F201" w:rsidR="005645A2" w:rsidRPr="001A1C6E" w:rsidRDefault="00F85FBB" w:rsidP="002B2343">
      <w:pPr>
        <w:pStyle w:val="Text"/>
      </w:pPr>
      <w:r w:rsidRPr="001A1C6E">
        <w:t>„</w:t>
      </w:r>
      <w:r w:rsidR="008E4653" w:rsidRPr="001A1C6E">
        <w:t>Ale jeho rodina</w:t>
      </w:r>
      <w:r w:rsidR="005645A2" w:rsidRPr="001A1C6E">
        <w:t>“</w:t>
      </w:r>
    </w:p>
    <w:p w14:paraId="033B3CEB" w14:textId="1691D98F" w:rsidR="005645A2" w:rsidRPr="001A1C6E" w:rsidRDefault="005645A2" w:rsidP="002B2343">
      <w:pPr>
        <w:pStyle w:val="Text"/>
      </w:pPr>
      <w:r w:rsidRPr="001A1C6E">
        <w:t>„</w:t>
      </w:r>
      <w:r w:rsidR="008E4653" w:rsidRPr="001A1C6E">
        <w:t>Se to nedozví. Protože zmizel při nějaké nešťastné kouzelné nehodě chviličku potom, co ses obrátil a nechal ho tu samotnýho, ne?</w:t>
      </w:r>
      <w:r w:rsidR="00F85FBB" w:rsidRPr="001A1C6E">
        <w:t>“</w:t>
      </w:r>
    </w:p>
    <w:p w14:paraId="373C4945" w14:textId="4EDE9091" w:rsidR="005645A2" w:rsidRPr="001A1C6E" w:rsidRDefault="00F85FBB" w:rsidP="002B2343">
      <w:pPr>
        <w:pStyle w:val="Text"/>
      </w:pPr>
      <w:r w:rsidRPr="001A1C6E">
        <w:t>„</w:t>
      </w:r>
      <w:r w:rsidR="008E4653" w:rsidRPr="001A1C6E">
        <w:t>Já</w:t>
      </w:r>
      <w:r w:rsidRPr="001A1C6E">
        <w:t>…</w:t>
      </w:r>
      <w:r w:rsidR="008E4653" w:rsidRPr="001A1C6E">
        <w:t xml:space="preserve"> sakra. Nevím, jestli bych</w:t>
      </w:r>
      <w:r w:rsidR="001374A6" w:rsidRPr="001A1C6E">
        <w:t>“</w:t>
      </w:r>
    </w:p>
    <w:p w14:paraId="372E7A88" w14:textId="77777777" w:rsidR="005645A2" w:rsidRPr="001A1C6E" w:rsidRDefault="00F85FBB" w:rsidP="002B2343">
      <w:pPr>
        <w:pStyle w:val="Text"/>
      </w:pPr>
      <w:r w:rsidRPr="001A1C6E">
        <w:t>„</w:t>
      </w:r>
      <w:r w:rsidR="008E4653" w:rsidRPr="001A1C6E">
        <w:t>Ta druhá možnost by zostudila Kazimíra i jeho rodinu a dost by potrápila všechny, kdo ho znali, obzvlášť toho, kdo s ním posledních pět let bydlel na pokoji.</w:t>
      </w:r>
      <w:r w:rsidRPr="001A1C6E">
        <w:t>“</w:t>
      </w:r>
    </w:p>
    <w:p w14:paraId="36080EF9" w14:textId="77777777" w:rsidR="005645A2" w:rsidRPr="001A1C6E" w:rsidRDefault="00F85FBB" w:rsidP="002B2343">
      <w:pPr>
        <w:pStyle w:val="Text"/>
      </w:pPr>
      <w:r w:rsidRPr="001A1C6E">
        <w:t>„</w:t>
      </w:r>
      <w:r w:rsidR="008E4653" w:rsidRPr="001A1C6E">
        <w:t>Rejstříkáři to sehrajou s vámi?</w:t>
      </w:r>
      <w:r w:rsidRPr="001A1C6E">
        <w:t>“</w:t>
      </w:r>
    </w:p>
    <w:p w14:paraId="3C3AB6C8" w14:textId="77777777" w:rsidR="005645A2" w:rsidRPr="001A1C6E" w:rsidRDefault="00F85FBB" w:rsidP="002B2343">
      <w:pPr>
        <w:pStyle w:val="Text"/>
      </w:pPr>
      <w:r w:rsidRPr="001A1C6E">
        <w:lastRenderedPageBreak/>
        <w:t>„</w:t>
      </w:r>
      <w:r w:rsidR="008E4653" w:rsidRPr="001A1C6E">
        <w:t>Rejstříkáři vidí, co se jim řekne. Podepisuju jim výplatní stvrzenk</w:t>
      </w:r>
      <w:r w:rsidRPr="001A1C6E">
        <w:t>y –“</w:t>
      </w:r>
      <w:r w:rsidR="008E4653" w:rsidRPr="001A1C6E">
        <w:t xml:space="preserve"> </w:t>
      </w:r>
      <w:r w:rsidRPr="001A1C6E">
        <w:t>–</w:t>
      </w:r>
    </w:p>
    <w:p w14:paraId="1F9EE39D" w14:textId="7C97F5B7" w:rsidR="005645A2" w:rsidRPr="001A1C6E" w:rsidRDefault="00F85FBB" w:rsidP="002B2343">
      <w:pPr>
        <w:pStyle w:val="Text"/>
      </w:pPr>
      <w:r w:rsidRPr="001A1C6E">
        <w:t>„</w:t>
      </w:r>
      <w:r w:rsidR="008E4653" w:rsidRPr="001A1C6E">
        <w:t>Stejně se mi to zdá neuvěřitelné,</w:t>
      </w:r>
      <w:r w:rsidRPr="001A1C6E">
        <w:t>“</w:t>
      </w:r>
      <w:r w:rsidR="008E4653" w:rsidRPr="001A1C6E">
        <w:t xml:space="preserve"> prohlásil László. </w:t>
      </w:r>
      <w:r w:rsidRPr="001A1C6E">
        <w:t>„</w:t>
      </w:r>
      <w:r w:rsidR="001374A6" w:rsidRPr="001A1C6E">
        <w:t>Že</w:t>
      </w:r>
      <w:r w:rsidR="008E4653" w:rsidRPr="001A1C6E">
        <w:t xml:space="preserve"> tu stojíte a zatajujete všechno o jeho skutečném osudu se stejným klidem, jako kdybyste zasouvali knihu do police.</w:t>
      </w:r>
      <w:r w:rsidRPr="001A1C6E">
        <w:t>“</w:t>
      </w:r>
    </w:p>
    <w:p w14:paraId="39FC43E6" w14:textId="77777777" w:rsidR="005645A2" w:rsidRPr="001A1C6E" w:rsidRDefault="00F85FBB" w:rsidP="002B2343">
      <w:pPr>
        <w:pStyle w:val="Text"/>
      </w:pPr>
      <w:r w:rsidRPr="001A1C6E">
        <w:t>„</w:t>
      </w:r>
      <w:r w:rsidR="008E4653" w:rsidRPr="001A1C6E">
        <w:t xml:space="preserve">Kdo tady </w:t>
      </w:r>
      <w:r w:rsidR="008E4653" w:rsidRPr="001A1C6E">
        <w:rPr>
          <w:i/>
        </w:rPr>
        <w:t>s klidem</w:t>
      </w:r>
      <w:r w:rsidR="008E4653" w:rsidRPr="001A1C6E">
        <w:t xml:space="preserve"> zasouvá knihy do polic?</w:t>
      </w:r>
      <w:r w:rsidRPr="001A1C6E">
        <w:t>“</w:t>
      </w:r>
    </w:p>
    <w:p w14:paraId="0979DC0C" w14:textId="77777777" w:rsidR="005645A2" w:rsidRPr="001A1C6E" w:rsidRDefault="00F85FBB" w:rsidP="002B2343">
      <w:pPr>
        <w:pStyle w:val="Text"/>
      </w:pPr>
      <w:r w:rsidRPr="001A1C6E">
        <w:t>„</w:t>
      </w:r>
      <w:r w:rsidR="008E4653" w:rsidRPr="001A1C6E">
        <w:t>Dobrý postřeh.</w:t>
      </w:r>
      <w:r w:rsidRPr="001A1C6E">
        <w:t>“</w:t>
      </w:r>
      <w:r w:rsidR="008E4653" w:rsidRPr="001A1C6E">
        <w:t xml:space="preserve"> László si povzdychl a natáhl ruku k Astrize. </w:t>
      </w:r>
      <w:r w:rsidRPr="001A1C6E">
        <w:t>„</w:t>
      </w:r>
      <w:r w:rsidR="008E4653" w:rsidRPr="001A1C6E">
        <w:t>Řekl bych, že Kazimír teda zmizel při kouzelné nehodě chviličku potom, co jsem se obrátil a nechal ho tu o samotě.</w:t>
      </w:r>
      <w:r w:rsidRPr="001A1C6E">
        <w:t>“</w:t>
      </w:r>
    </w:p>
    <w:p w14:paraId="31431CA0" w14:textId="77777777" w:rsidR="005645A2" w:rsidRPr="001A1C6E" w:rsidRDefault="00F85FBB" w:rsidP="002B2343">
      <w:pPr>
        <w:pStyle w:val="Text"/>
      </w:pPr>
      <w:r w:rsidRPr="001A1C6E">
        <w:t>„</w:t>
      </w:r>
      <w:r w:rsidR="008E4653" w:rsidRPr="001A1C6E">
        <w:t>Můžeš se spolehnout, že o podrobnosti už se postaráme, László.</w:t>
      </w:r>
      <w:r w:rsidRPr="001A1C6E">
        <w:t>“</w:t>
      </w:r>
      <w:r w:rsidR="008E4653" w:rsidRPr="001A1C6E">
        <w:t xml:space="preserve"> Pevně a přátelsky si s ním potřásla rukou. </w:t>
      </w:r>
      <w:r w:rsidRPr="001A1C6E">
        <w:t>„</w:t>
      </w:r>
      <w:r w:rsidR="008E4653" w:rsidRPr="001A1C6E">
        <w:t>Konec konců, kde jinde než v knihovně by se mělo mlčet?</w:t>
      </w:r>
      <w:r w:rsidRPr="001A1C6E">
        <w:t>“</w:t>
      </w:r>
    </w:p>
    <w:p w14:paraId="0D78F625" w14:textId="77777777" w:rsidR="00DF00E6" w:rsidRDefault="008E4653" w:rsidP="00DF00E6">
      <w:pPr>
        <w:pStyle w:val="Text"/>
        <w:jc w:val="right"/>
        <w:rPr>
          <w:i/>
        </w:rPr>
      </w:pPr>
      <w:r w:rsidRPr="001A1C6E">
        <w:rPr>
          <w:i/>
        </w:rPr>
        <w:t>přeložil Roman Tilcer</w:t>
      </w:r>
    </w:p>
    <w:p w14:paraId="12C98778" w14:textId="77777777" w:rsidR="00DF00E6" w:rsidRDefault="00DF00E6">
      <w:pPr>
        <w:widowControl/>
        <w:spacing w:after="200" w:line="276" w:lineRule="auto"/>
        <w:rPr>
          <w:rFonts w:ascii="Times New Roman" w:hAnsi="Times New Roman" w:cs="Times New Roman"/>
          <w:i/>
          <w:color w:val="auto"/>
        </w:rPr>
      </w:pPr>
      <w:r>
        <w:rPr>
          <w:i/>
        </w:rPr>
        <w:br w:type="page"/>
      </w:r>
    </w:p>
    <w:p w14:paraId="436BA95A" w14:textId="3559473C" w:rsidR="00DF00E6" w:rsidRDefault="00DF00E6">
      <w:pPr>
        <w:widowControl/>
        <w:spacing w:after="200" w:line="276" w:lineRule="auto"/>
        <w:rPr>
          <w:rFonts w:ascii="Times New Roman" w:hAnsi="Times New Roman" w:cs="Times New Roman"/>
          <w:i/>
          <w:color w:val="auto"/>
        </w:rPr>
      </w:pPr>
      <w:r w:rsidRPr="001A1C6E">
        <w:rPr>
          <w:i/>
          <w:noProof/>
        </w:rPr>
        <w:lastRenderedPageBreak/>
        <w:drawing>
          <wp:anchor distT="0" distB="0" distL="63500" distR="63500" simplePos="0" relativeHeight="251650560" behindDoc="1" locked="0" layoutInCell="1" allowOverlap="1" wp14:anchorId="45215303" wp14:editId="04952590">
            <wp:simplePos x="0" y="0"/>
            <wp:positionH relativeFrom="margin">
              <wp:posOffset>-168276</wp:posOffset>
            </wp:positionH>
            <wp:positionV relativeFrom="paragraph">
              <wp:posOffset>-539750</wp:posOffset>
            </wp:positionV>
            <wp:extent cx="4524375" cy="7561994"/>
            <wp:effectExtent l="0" t="0" r="0" b="1270"/>
            <wp:wrapNone/>
            <wp:docPr id="4" name="Obrázek 4" descr="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26834" cy="7566104"/>
                    </a:xfrm>
                    <a:prstGeom prst="rect">
                      <a:avLst/>
                    </a:prstGeom>
                    <a:noFill/>
                  </pic:spPr>
                </pic:pic>
              </a:graphicData>
            </a:graphic>
            <wp14:sizeRelH relativeFrom="page">
              <wp14:pctWidth>0</wp14:pctWidth>
            </wp14:sizeRelH>
            <wp14:sizeRelV relativeFrom="page">
              <wp14:pctHeight>0</wp14:pctHeight>
            </wp14:sizeRelV>
          </wp:anchor>
        </w:drawing>
      </w:r>
      <w:r>
        <w:rPr>
          <w:i/>
        </w:rPr>
        <w:br w:type="page"/>
      </w:r>
    </w:p>
    <w:p w14:paraId="5E9F78AF" w14:textId="1FAA378A" w:rsidR="005645A2" w:rsidRDefault="008E4653" w:rsidP="002B2343">
      <w:pPr>
        <w:pStyle w:val="Text"/>
      </w:pPr>
      <w:r w:rsidRPr="001A1C6E">
        <w:lastRenderedPageBreak/>
        <w:t xml:space="preserve">Tanith Leeová se stala spisovatelkou na volné noze v roce 1975 a od té doby jí je až doposud. Mezi její první vydané knihy patří dětské fantasy The Dragon Hoard a Animal Castle. První fantasy román pro dospělé </w:t>
      </w:r>
      <w:r w:rsidR="00F85FBB" w:rsidRPr="001A1C6E">
        <w:t>–</w:t>
      </w:r>
      <w:r w:rsidRPr="001A1C6E">
        <w:t xml:space="preserve"> The Birthgrave </w:t>
      </w:r>
      <w:r w:rsidR="00F85FBB" w:rsidRPr="001A1C6E">
        <w:t>–</w:t>
      </w:r>
      <w:r w:rsidRPr="001A1C6E">
        <w:t xml:space="preserve"> představoval začátek dlouhého spojení s nakladatelstvím DAW, které vydalo v sedmdesátých a osmdesátých letech více než dvacet jejích děl z žánrů fantasy, sf a hororu. V roce 1980 obdržela Cenu Augusta Derletha udělovanou Britskou společností fantasy za knihu Death</w:t>
      </w:r>
      <w:r w:rsidR="00F85FBB" w:rsidRPr="001A1C6E">
        <w:t>’</w:t>
      </w:r>
      <w:r w:rsidRPr="001A1C6E">
        <w:t xml:space="preserve">s Master a dále Světovou cenu fantasy za nejlepší povídku v letech 1983 (za </w:t>
      </w:r>
      <w:r w:rsidRPr="001A1C6E">
        <w:rPr>
          <w:i/>
        </w:rPr>
        <w:t>The Gorgon)</w:t>
      </w:r>
      <w:r w:rsidRPr="001A1C6E">
        <w:t xml:space="preserve"> a 1984 (za </w:t>
      </w:r>
      <w:r w:rsidRPr="001A1C6E">
        <w:rPr>
          <w:i/>
        </w:rPr>
        <w:t>Elle est Trois (La Mort</w:t>
      </w:r>
      <w:r w:rsidR="00B75951" w:rsidRPr="001A1C6E">
        <w:rPr>
          <w:i/>
        </w:rPr>
        <w:t>)</w:t>
      </w:r>
      <w:r w:rsidR="00F85FBB" w:rsidRPr="001A1C6E">
        <w:rPr>
          <w:i/>
        </w:rPr>
        <w:t>)</w:t>
      </w:r>
      <w:r w:rsidRPr="001A1C6E">
        <w:rPr>
          <w:i/>
        </w:rPr>
        <w:t>.</w:t>
      </w:r>
      <w:r w:rsidRPr="001A1C6E">
        <w:t xml:space="preserve"> Ne</w:t>
      </w:r>
      <w:r w:rsidR="00F85FBB" w:rsidRPr="001A1C6E">
        <w:t>o</w:t>
      </w:r>
      <w:r w:rsidRPr="001A1C6E">
        <w:t>byčejně plodná Tanith Leeová nedávno publikoval</w:t>
      </w:r>
      <w:r w:rsidR="00DF00E6">
        <w:t>a trilogii pirátských románů pr</w:t>
      </w:r>
      <w:r w:rsidRPr="001A1C6E">
        <w:t>o</w:t>
      </w:r>
      <w:r w:rsidR="00DF00E6">
        <w:t xml:space="preserve"> </w:t>
      </w:r>
      <w:r w:rsidRPr="001A1C6E">
        <w:t>mládež</w:t>
      </w:r>
      <w:r w:rsidR="00DF00E6">
        <w:t xml:space="preserve"> </w:t>
      </w:r>
      <w:r w:rsidRPr="001A1C6E">
        <w:t xml:space="preserve">(Piratica a pokračování), vědeckofantastický román pro dospělé (Mortal Suns), fantasy pro dospělé (Lionwolf), fantasy trilogii pro mládež (Claidi a pokračování) a první ze dvou retrospektivních sbírek povídek (Tempting the Gods). Žije se svým manželem </w:t>
      </w:r>
      <w:r w:rsidR="00F85FBB" w:rsidRPr="001A1C6E">
        <w:t>–</w:t>
      </w:r>
      <w:r w:rsidRPr="001A1C6E">
        <w:t xml:space="preserve"> spisovatelem a výtvarníkem Johnem Kaiinem </w:t>
      </w:r>
      <w:r w:rsidR="00F85FBB" w:rsidRPr="001A1C6E">
        <w:t>–</w:t>
      </w:r>
      <w:r w:rsidRPr="001A1C6E">
        <w:t xml:space="preserve"> na jihovýchodním pobřeží Anglie.</w:t>
      </w:r>
    </w:p>
    <w:p w14:paraId="13177F3A" w14:textId="77777777" w:rsidR="00DF00E6" w:rsidRDefault="00DF00E6" w:rsidP="002B2343">
      <w:pPr>
        <w:pStyle w:val="Text"/>
      </w:pPr>
    </w:p>
    <w:p w14:paraId="7330EA87" w14:textId="4F523438" w:rsidR="00DF00E6" w:rsidRDefault="00DF00E6" w:rsidP="00DF00E6">
      <w:pPr>
        <w:pStyle w:val="Nadpis1"/>
      </w:pPr>
      <w:bookmarkStart w:id="23" w:name="_Toc374528239"/>
      <w:r w:rsidRPr="001A1C6E">
        <w:t>Tanith Leeová</w:t>
      </w:r>
      <w:r>
        <w:t xml:space="preserve"> – Dva lvi, čarodějnice a plášť</w:t>
      </w:r>
      <w:bookmarkEnd w:id="23"/>
    </w:p>
    <w:p w14:paraId="193AE587" w14:textId="77777777" w:rsidR="00DF00E6" w:rsidRPr="001A1C6E" w:rsidRDefault="00DF00E6" w:rsidP="002B2343">
      <w:pPr>
        <w:pStyle w:val="Text"/>
      </w:pPr>
    </w:p>
    <w:p w14:paraId="7A2086C5" w14:textId="77777777" w:rsidR="005645A2" w:rsidRPr="001A1C6E" w:rsidRDefault="008E4653" w:rsidP="002B2343">
      <w:pPr>
        <w:pStyle w:val="Text"/>
      </w:pPr>
      <w:r w:rsidRPr="001A1C6E">
        <w:t>Narazit na zdánlivě nechráněné lesní město Cashloria bylo často velmi nečekanou záležitostí, protože, jak je zřejmé z výše uvedeného, leželo přímo uprostřed jednoho z ohromných starobylých pralesů Trospu. Po stovky čtverečních mil tu k nebi čněly obrovské borovice, cedry, smrky, duby, topoly a jiné stromy. Jediná široká cesta v jinak hustém podrostu dělila oblast na dvě nestejné poloviny. Po setmění působilo město strhujícím dojmem. V průzorech mezi kmeny zářilo tisíc lampami ozářených oken, z nichž mnohá měla místo bílého barevné sklo. Před očima defilovala obrovská stará kamenná sídla, rozsáhlé síně a rozmanité pevnůstky, vše ale zůstávalo překryté lesem, se stromy rostoucími všude dokola a v některých případech čnícími i přímo z kamenných staveb. Úzkým ústředním údolím, do kterého cesta nakonec vyústila a které představovalo hlavní tepnu města, protékala hřmící řeka Ca, již si troufali sjet pouze ti nejodvážnější lodníci a i ti jen v létě, kdy byla klidnější.</w:t>
      </w:r>
    </w:p>
    <w:p w14:paraId="1DE991ED" w14:textId="7FC8DEDD" w:rsidR="005645A2" w:rsidRPr="001A1C6E" w:rsidRDefault="008E4653" w:rsidP="002B2343">
      <w:pPr>
        <w:pStyle w:val="Text"/>
      </w:pPr>
      <w:r w:rsidRPr="001A1C6E">
        <w:lastRenderedPageBreak/>
        <w:t>Nyní byl podzim. Les se oděl do šarlatu, bronzu, nachu, černi a zlata. Ca, v létě rozbouřenou rozpuštěným sněhem ze vzdálených hor, bylo slyšet už den jízdy daleko. Slunce vyslalo poslední křiklavé paprsky přes horizont a zapadlo. Svá křídla rozprostřela neprostupná tma.</w:t>
      </w:r>
    </w:p>
    <w:p w14:paraId="789EA540" w14:textId="77777777" w:rsidR="005645A2" w:rsidRPr="001A1C6E" w:rsidRDefault="008E4653" w:rsidP="002B2343">
      <w:pPr>
        <w:pStyle w:val="Text"/>
      </w:pPr>
      <w:r w:rsidRPr="001A1C6E">
        <w:t>Zire Učenec cestoval už řádnou dobu. Byl unavený a utrápený. Včera na něj loupežníci v lese nastražili léčku a ukradli mu koně.</w:t>
      </w:r>
    </w:p>
    <w:p w14:paraId="504284E4" w14:textId="77777777" w:rsidR="005645A2" w:rsidRPr="001A1C6E" w:rsidRDefault="008E4653" w:rsidP="002B2343">
      <w:pPr>
        <w:pStyle w:val="Text"/>
      </w:pPr>
      <w:r w:rsidRPr="001A1C6E">
        <w:t>I když je vcelku bez potíží vystopoval, ošálil a koně si ukradl zpět, oř přitom ztratil podkovu a tak se teď oba po cestě svorně trmáceli.</w:t>
      </w:r>
    </w:p>
    <w:p w14:paraId="47F1BF29" w14:textId="77777777" w:rsidR="005645A2" w:rsidRPr="001A1C6E" w:rsidRDefault="008E4653" w:rsidP="002B2343">
      <w:pPr>
        <w:pStyle w:val="Text"/>
      </w:pPr>
      <w:r w:rsidRPr="001A1C6E">
        <w:t>Když padla noc a Zire konečně spatřil světla Cashlorie, ulevilo se mu. Četl o tomto městě někdy před rokem a vydal se na cestu, aby ho spolu s jinými městy navštívil. Poslední hodinu ale začínal pochybovat, jestli se mu ho vůbec podaří najít. Na aglomeraci měli dohlížet vlídní nadlidští ochránci a strážena měla být spíše kouzly než městskými hradbami. Ten večer si Zire už skoro myslel, že krom jiného ono místo učinili také neviditelným. Ale světla zářila. Byl na místě.</w:t>
      </w:r>
    </w:p>
    <w:p w14:paraId="29ECAB8E" w14:textId="77777777" w:rsidR="005645A2" w:rsidRPr="001A1C6E" w:rsidRDefault="008E4653" w:rsidP="002B2343">
      <w:pPr>
        <w:pStyle w:val="Text"/>
      </w:pPr>
      <w:r w:rsidRPr="001A1C6E">
        <w:t>Zire byl mladý, vysoký a dobře stavěný. Vlasy měl, alespoň co chabé světlo umožňovalo spatřit, melancholicky rudé jako listí bříz v listopadu. Oči pak byly chladně šedivé jako nízká zimní obloha.</w:t>
      </w:r>
    </w:p>
    <w:p w14:paraId="7CC5E5F2" w14:textId="612DA723" w:rsidR="005645A2" w:rsidRPr="001A1C6E" w:rsidRDefault="008E4653" w:rsidP="002B2343">
      <w:pPr>
        <w:pStyle w:val="Text"/>
      </w:pPr>
      <w:r w:rsidRPr="001A1C6E">
        <w:t>V tomto vzezření se obrážel i jeho duch: oheň se snoubil se zádumčivostí a bujnost s uzavřeností.</w:t>
      </w:r>
    </w:p>
    <w:p w14:paraId="17F60938" w14:textId="77777777" w:rsidR="005645A2" w:rsidRPr="001A1C6E" w:rsidRDefault="008E4653" w:rsidP="002B2343">
      <w:pPr>
        <w:pStyle w:val="Text"/>
      </w:pPr>
      <w:r w:rsidRPr="001A1C6E">
        <w:t xml:space="preserve">Mladý muž zanedlouho dorazil na ostroh zarostlý stromy a se sloupořadími, podpírajícími vysoké budovy. V jejich stínu krajina prudce klesala k úžlabině divoké řeky, i zde ale zůstávala oděná potemnělým listím, střechami a poblikávajícími rubíny a smaragdy oken. Pár světel ozařovalo i tok řeky, ten se ale ohlašoval především ohlušujícím hřměním. V Cashlorii se prý říkávalo </w:t>
      </w:r>
      <w:r w:rsidR="00F85FBB" w:rsidRPr="001A1C6E">
        <w:t>–</w:t>
      </w:r>
      <w:r w:rsidRPr="001A1C6E">
        <w:t xml:space="preserve"> nebo to aspoň Zire četl </w:t>
      </w:r>
      <w:r w:rsidR="00F85FBB" w:rsidRPr="001A1C6E">
        <w:t>–</w:t>
      </w:r>
      <w:r w:rsidRPr="001A1C6E">
        <w:t xml:space="preserve"> že </w:t>
      </w:r>
      <w:r w:rsidR="00F85FBB" w:rsidRPr="001A1C6E">
        <w:t>„</w:t>
      </w:r>
      <w:r w:rsidRPr="001A1C6E">
        <w:t>Ca je prostořeká a stále jenom křičí</w:t>
      </w:r>
      <w:r w:rsidR="00F85FBB" w:rsidRPr="001A1C6E">
        <w:t>“</w:t>
      </w:r>
      <w:r w:rsidRPr="001A1C6E">
        <w:t>.</w:t>
      </w:r>
    </w:p>
    <w:p w14:paraId="58D1912D" w14:textId="77777777" w:rsidR="005645A2" w:rsidRPr="001A1C6E" w:rsidRDefault="008E4653" w:rsidP="002B2343">
      <w:pPr>
        <w:pStyle w:val="Text"/>
      </w:pPr>
      <w:r w:rsidRPr="001A1C6E">
        <w:t xml:space="preserve">Tak či onak, byl tu hostinec, a to jménem </w:t>
      </w:r>
      <w:r w:rsidR="00F85FBB" w:rsidRPr="001A1C6E">
        <w:t>‚</w:t>
      </w:r>
      <w:r w:rsidRPr="001A1C6E">
        <w:t>U Odvážného draka</w:t>
      </w:r>
      <w:r w:rsidR="00F85FBB" w:rsidRPr="001A1C6E">
        <w:t>‘</w:t>
      </w:r>
      <w:r w:rsidRPr="001A1C6E">
        <w:t>.</w:t>
      </w:r>
    </w:p>
    <w:p w14:paraId="5502B580" w14:textId="77777777" w:rsidR="005645A2" w:rsidRPr="001A1C6E" w:rsidRDefault="008E4653" w:rsidP="002B2343">
      <w:pPr>
        <w:pStyle w:val="Text"/>
      </w:pPr>
      <w:r w:rsidRPr="001A1C6E">
        <w:t>Lucerny žhnuly a Zire, jenž nejprve venku uvázal koně a poté prokličkoval živým plotem z okrasných vrbiček, vstoupil do dveří.</w:t>
      </w:r>
    </w:p>
    <w:p w14:paraId="7684218B" w14:textId="77777777" w:rsidR="005645A2" w:rsidRPr="001A1C6E" w:rsidRDefault="008E4653" w:rsidP="002B2343">
      <w:pPr>
        <w:pStyle w:val="Text"/>
      </w:pPr>
      <w:r w:rsidRPr="001A1C6E">
        <w:t xml:space="preserve">Okamžitě se ozval hlasitý výkřik, po kterém se místnost ozářená kouřově žlutým světlem, do které vešel, ponořila do naprostého ticha. Ne že by snad těch několik zákazníků takto ohromeně </w:t>
      </w:r>
      <w:r w:rsidRPr="001A1C6E">
        <w:lastRenderedPageBreak/>
        <w:t xml:space="preserve">reagovalo na nově příchozího </w:t>
      </w:r>
      <w:r w:rsidR="00F85FBB" w:rsidRPr="001A1C6E">
        <w:t>–</w:t>
      </w:r>
      <w:r w:rsidRPr="001A1C6E">
        <w:t xml:space="preserve"> na návštěvníky byli v Cashlorii přiměřeně zvyklí. Šlo prostě jen o to, že přesně v tu chvíli, kdy Zire vešel do hostince, rozmáchl se muž stojící u dlouhého pultu tesákem a zarazil ho mezi žebra jiného muže. Všichni, Zira nevyjímaje, zírali v nevyhnutelném údivu na to, jak se nešťastník na špatné straně nože mrtev hroutí k zemi.</w:t>
      </w:r>
    </w:p>
    <w:p w14:paraId="775A9407" w14:textId="77777777" w:rsidR="005645A2" w:rsidRPr="001A1C6E" w:rsidRDefault="008E4653" w:rsidP="002B2343">
      <w:pPr>
        <w:pStyle w:val="Text"/>
      </w:pPr>
      <w:r w:rsidRPr="001A1C6E">
        <w:t xml:space="preserve">Vrah si ale jen otřel čepel o rukáv, vrátil zbraň do pochvy a obrátil se k hostinskému. </w:t>
      </w:r>
      <w:r w:rsidR="00F85FBB" w:rsidRPr="001A1C6E">
        <w:t>„</w:t>
      </w:r>
      <w:r w:rsidRPr="001A1C6E">
        <w:t>Nalej mi další korbel, ty prase jedno. A pak to ukliď,</w:t>
      </w:r>
      <w:r w:rsidR="00F85FBB" w:rsidRPr="001A1C6E">
        <w:t>“</w:t>
      </w:r>
      <w:r w:rsidRPr="001A1C6E">
        <w:t xml:space="preserve"> píchl palcem přes rameno, aby dal najevo, že mluví o mrtvole.</w:t>
      </w:r>
    </w:p>
    <w:p w14:paraId="256F96B9" w14:textId="77777777" w:rsidR="005645A2" w:rsidRPr="001A1C6E" w:rsidRDefault="008E4653" w:rsidP="002B2343">
      <w:pPr>
        <w:pStyle w:val="Text"/>
      </w:pPr>
      <w:r w:rsidRPr="001A1C6E">
        <w:t xml:space="preserve">Vrahem byl statný chlapík s tmavými kudrnatými vlasy, které mu padaly přes nízké ploché čelo. Měl na sobě koženou pobíjenou uniformu stráže s okázalým odznakem, představujícím dva zkřížené meče korunované diadémem. Bylo zřejmé, že si mu nikdo netroufne odporovat. Naopak, jeden z číšníků přispěchal s plným džbánem a samotný hostinský s dalším pomocníkem s heknutím zvedli z podlahy mrtvé tělo a odtáhli ho kamsi dozadu. Dokonce ani další muž, o jehož rukáv si vrah otřel nůž </w:t>
      </w:r>
      <w:r w:rsidR="00F85FBB" w:rsidRPr="001A1C6E">
        <w:t>–</w:t>
      </w:r>
      <w:r w:rsidRPr="001A1C6E">
        <w:t xml:space="preserve"> poněvadž si patrně nechtěl zašpinit vlastní </w:t>
      </w:r>
      <w:r w:rsidR="00F85FBB" w:rsidRPr="001A1C6E">
        <w:t>–</w:t>
      </w:r>
      <w:r w:rsidRPr="001A1C6E">
        <w:t xml:space="preserve"> neprojevil pražádnou nelibost.</w:t>
      </w:r>
    </w:p>
    <w:p w14:paraId="717A8781" w14:textId="77777777" w:rsidR="005645A2" w:rsidRPr="001A1C6E" w:rsidRDefault="00F85FBB" w:rsidP="002B2343">
      <w:pPr>
        <w:pStyle w:val="Text"/>
      </w:pPr>
      <w:r w:rsidRPr="001A1C6E">
        <w:t>„</w:t>
      </w:r>
      <w:r w:rsidR="008E4653" w:rsidRPr="001A1C6E">
        <w:t>Na zdraví a dobrý život!</w:t>
      </w:r>
      <w:r w:rsidRPr="001A1C6E">
        <w:t>“</w:t>
      </w:r>
      <w:r w:rsidR="008E4653" w:rsidRPr="001A1C6E">
        <w:t xml:space="preserve"> vykřikl zabiják a vyprázdnil velký pohár na jeden doušek.</w:t>
      </w:r>
    </w:p>
    <w:p w14:paraId="54D79ED1" w14:textId="77777777" w:rsidR="005645A2" w:rsidRPr="001A1C6E" w:rsidRDefault="008E4653" w:rsidP="002B2343">
      <w:pPr>
        <w:pStyle w:val="Text"/>
      </w:pPr>
      <w:r w:rsidRPr="001A1C6E">
        <w:t xml:space="preserve">Všichni přítomní s výjimkou Zira se k přípitku rychle a jásavě přidali. A někteří z nich navíc úlisně dodali: </w:t>
      </w:r>
      <w:r w:rsidR="00F85FBB" w:rsidRPr="001A1C6E">
        <w:t>„</w:t>
      </w:r>
      <w:r w:rsidRPr="001A1C6E">
        <w:t>A hlavně tobě dobrý život, Razibonde!</w:t>
      </w:r>
      <w:r w:rsidR="00F85FBB" w:rsidRPr="001A1C6E">
        <w:t>“</w:t>
      </w:r>
    </w:p>
    <w:p w14:paraId="46DDF184" w14:textId="77777777" w:rsidR="005645A2" w:rsidRPr="001A1C6E" w:rsidRDefault="00F85FBB" w:rsidP="002B2343">
      <w:pPr>
        <w:pStyle w:val="Text"/>
      </w:pPr>
      <w:r w:rsidRPr="001A1C6E">
        <w:t>„</w:t>
      </w:r>
      <w:r w:rsidR="008E4653" w:rsidRPr="001A1C6E">
        <w:t>Ano, a dlouhý. Ten trouba si o to vyloženě koledoval.</w:t>
      </w:r>
      <w:r w:rsidRPr="001A1C6E">
        <w:t>“</w:t>
      </w:r>
    </w:p>
    <w:p w14:paraId="5E09833E" w14:textId="77777777" w:rsidR="005645A2" w:rsidRPr="001A1C6E" w:rsidRDefault="008E4653" w:rsidP="002B2343">
      <w:pPr>
        <w:pStyle w:val="Text"/>
      </w:pPr>
      <w:r w:rsidRPr="001A1C6E">
        <w:t>Razibond si spokojeně říhl. Potom zabodl přimhouřené oči přímo do Zira, který ještě stále všechno pozoroval ze dveří. Místo těch mrňavých oček si mohl právě tak dobře představit další dvě naolejované čepele. Pokud by pohledy mohly zabíjet, tak tento by mezi ně patřil.</w:t>
      </w:r>
    </w:p>
    <w:p w14:paraId="61AE92E7" w14:textId="1A5EFDB1" w:rsidR="005645A2" w:rsidRPr="001A1C6E" w:rsidRDefault="00F85FBB" w:rsidP="002B2343">
      <w:pPr>
        <w:pStyle w:val="Text"/>
      </w:pPr>
      <w:r w:rsidRPr="001A1C6E">
        <w:t>„</w:t>
      </w:r>
      <w:r w:rsidR="008E4653" w:rsidRPr="001A1C6E">
        <w:t xml:space="preserve">A co </w:t>
      </w:r>
      <w:r w:rsidR="008E4653" w:rsidRPr="001A1C6E">
        <w:rPr>
          <w:i/>
        </w:rPr>
        <w:t>ty,</w:t>
      </w:r>
      <w:r w:rsidR="00F37BA2" w:rsidRPr="001A1C6E">
        <w:rPr>
          <w:i/>
        </w:rPr>
        <w:t xml:space="preserve">“ </w:t>
      </w:r>
      <w:r w:rsidR="008E4653" w:rsidRPr="001A1C6E">
        <w:t xml:space="preserve">pronesl Razibond. </w:t>
      </w:r>
      <w:r w:rsidRPr="001A1C6E">
        <w:t>„</w:t>
      </w:r>
      <w:r w:rsidR="008E4653" w:rsidRPr="001A1C6E">
        <w:t xml:space="preserve">Co na to říkáš </w:t>
      </w:r>
      <w:r w:rsidR="008E4653" w:rsidRPr="001A1C6E">
        <w:rPr>
          <w:i/>
        </w:rPr>
        <w:t>ty,</w:t>
      </w:r>
      <w:r w:rsidR="008E4653" w:rsidRPr="001A1C6E">
        <w:t xml:space="preserve"> truhlíku?</w:t>
      </w:r>
      <w:r w:rsidRPr="001A1C6E">
        <w:t>“</w:t>
      </w:r>
    </w:p>
    <w:p w14:paraId="12F2E814" w14:textId="77777777" w:rsidR="005645A2" w:rsidRPr="001A1C6E" w:rsidRDefault="00F85FBB" w:rsidP="002B2343">
      <w:pPr>
        <w:pStyle w:val="Text"/>
      </w:pPr>
      <w:r w:rsidRPr="001A1C6E">
        <w:t>„</w:t>
      </w:r>
      <w:r w:rsidR="008E4653" w:rsidRPr="001A1C6E">
        <w:t>Já?</w:t>
      </w:r>
      <w:r w:rsidRPr="001A1C6E">
        <w:t>“</w:t>
      </w:r>
      <w:r w:rsidR="008E4653" w:rsidRPr="001A1C6E">
        <w:t xml:space="preserve"> usmál se Zire a pokrčil rameny. </w:t>
      </w:r>
      <w:r w:rsidRPr="001A1C6E">
        <w:t>„</w:t>
      </w:r>
      <w:r w:rsidR="008E4653" w:rsidRPr="001A1C6E">
        <w:t>A na co?</w:t>
      </w:r>
      <w:r w:rsidRPr="001A1C6E">
        <w:t>“</w:t>
      </w:r>
    </w:p>
    <w:p w14:paraId="435B23FC" w14:textId="77777777" w:rsidR="005645A2" w:rsidRPr="001A1C6E" w:rsidRDefault="00F85FBB" w:rsidP="002B2343">
      <w:pPr>
        <w:pStyle w:val="Text"/>
      </w:pPr>
      <w:r w:rsidRPr="001A1C6E">
        <w:t>„</w:t>
      </w:r>
      <w:r w:rsidR="008E4653" w:rsidRPr="001A1C6E">
        <w:t>Ach tak</w:t>
      </w:r>
      <w:r w:rsidRPr="001A1C6E">
        <w:t>…</w:t>
      </w:r>
      <w:r w:rsidR="008E4653" w:rsidRPr="001A1C6E">
        <w:t xml:space="preserve"> takže jsi tupec a ještě navíc slepý. Ne, ne</w:t>
      </w:r>
      <w:r w:rsidRPr="001A1C6E">
        <w:t>…</w:t>
      </w:r>
      <w:r w:rsidR="008E4653" w:rsidRPr="001A1C6E">
        <w:t xml:space="preserve"> chci slyšet tvůj názor. Viděl jsi, jak jsem ho zabil.</w:t>
      </w:r>
      <w:r w:rsidRPr="001A1C6E">
        <w:t>“</w:t>
      </w:r>
    </w:p>
    <w:p w14:paraId="615EE2D7" w14:textId="77777777" w:rsidR="005645A2" w:rsidRPr="001A1C6E" w:rsidRDefault="00F85FBB" w:rsidP="002B2343">
      <w:pPr>
        <w:pStyle w:val="Text"/>
      </w:pPr>
      <w:r w:rsidRPr="001A1C6E">
        <w:t>„</w:t>
      </w:r>
      <w:r w:rsidR="008E4653" w:rsidRPr="001A1C6E">
        <w:t>Tohle myslíš? To ano, to jsem viděl.</w:t>
      </w:r>
      <w:r w:rsidRPr="001A1C6E">
        <w:t>“</w:t>
      </w:r>
    </w:p>
    <w:p w14:paraId="7FFC5C10" w14:textId="515F250E" w:rsidR="005645A2" w:rsidRPr="001A1C6E" w:rsidRDefault="00F85FBB" w:rsidP="002B2343">
      <w:pPr>
        <w:pStyle w:val="Text"/>
      </w:pPr>
      <w:r w:rsidRPr="001A1C6E">
        <w:lastRenderedPageBreak/>
        <w:t>„</w:t>
      </w:r>
      <w:r w:rsidR="008E4653" w:rsidRPr="001A1C6E">
        <w:t>Vypadáš dotčeně,</w:t>
      </w:r>
      <w:r w:rsidRPr="001A1C6E">
        <w:t>“</w:t>
      </w:r>
      <w:r w:rsidR="008E4653" w:rsidRPr="001A1C6E">
        <w:t xml:space="preserve"> pokračoval Razibond a škaredý hlas mu přešel do ještě škaredějšího vrčení. </w:t>
      </w:r>
      <w:r w:rsidRPr="001A1C6E">
        <w:t>„</w:t>
      </w:r>
      <w:r w:rsidR="008E4653" w:rsidRPr="001A1C6E">
        <w:t>Nechystáš s</w:t>
      </w:r>
      <w:r w:rsidR="001374A6" w:rsidRPr="001A1C6E">
        <w:t>e s tím náhodou něco udělat, co“</w:t>
      </w:r>
    </w:p>
    <w:p w14:paraId="57D746F8" w14:textId="77777777" w:rsidR="005645A2" w:rsidRPr="001A1C6E" w:rsidRDefault="008E4653" w:rsidP="002B2343">
      <w:pPr>
        <w:pStyle w:val="Text"/>
      </w:pPr>
      <w:r w:rsidRPr="001A1C6E">
        <w:t xml:space="preserve">Pokud by Zire měl snad jakékoliv pochybnosti o tom, co Razibond plánuje, okamžitě se mu dostalo dalších náznaků </w:t>
      </w:r>
      <w:r w:rsidR="00F85FBB" w:rsidRPr="001A1C6E">
        <w:t>–</w:t>
      </w:r>
      <w:r w:rsidRPr="001A1C6E">
        <w:t xml:space="preserve"> všichni ostatní pijáci se spěšně odtáhli, přitiskli se ke stěnám, někteří z nich dokonce vlezli pod dlouhé stoly. Dokonce i oheň ve velkém krbu se trochu přidusil, když dívka, která se starala o pečínku, zbrkle prchla po hospodských schodech, jen se jí bosé šlapky míhaly.</w:t>
      </w:r>
    </w:p>
    <w:p w14:paraId="53F1D20F" w14:textId="77777777" w:rsidR="005645A2" w:rsidRPr="001A1C6E" w:rsidRDefault="00F85FBB" w:rsidP="002B2343">
      <w:pPr>
        <w:pStyle w:val="Text"/>
      </w:pPr>
      <w:r w:rsidRPr="001A1C6E">
        <w:rPr>
          <w:i/>
        </w:rPr>
        <w:t>„</w:t>
      </w:r>
      <w:r w:rsidR="008E4653" w:rsidRPr="001A1C6E">
        <w:rPr>
          <w:i/>
        </w:rPr>
        <w:t>Takže?</w:t>
      </w:r>
      <w:r w:rsidRPr="001A1C6E">
        <w:rPr>
          <w:i/>
        </w:rPr>
        <w:t>“</w:t>
      </w:r>
      <w:r w:rsidR="008E4653" w:rsidRPr="001A1C6E">
        <w:t xml:space="preserve"> zahulákal opět škaredě Razibond, ještě víc vybuzený Žirovým mlčením.</w:t>
      </w:r>
    </w:p>
    <w:p w14:paraId="4995D6D9" w14:textId="77777777" w:rsidR="005645A2" w:rsidRPr="001A1C6E" w:rsidRDefault="00F85FBB" w:rsidP="002B2343">
      <w:pPr>
        <w:pStyle w:val="Text"/>
      </w:pPr>
      <w:r w:rsidRPr="001A1C6E">
        <w:t>„</w:t>
      </w:r>
      <w:r w:rsidR="008E4653" w:rsidRPr="001A1C6E">
        <w:t>Vlastně,</w:t>
      </w:r>
      <w:r w:rsidRPr="001A1C6E">
        <w:t>“</w:t>
      </w:r>
      <w:r w:rsidR="008E4653" w:rsidRPr="001A1C6E">
        <w:t xml:space="preserve"> připustil Zire, </w:t>
      </w:r>
      <w:r w:rsidRPr="001A1C6E">
        <w:t>„</w:t>
      </w:r>
      <w:r w:rsidR="008E4653" w:rsidRPr="001A1C6E">
        <w:t>je to tvoje věc, co děláš. Koneckonců, možná ti ten chlápek, co jsi ho propíchl, nějak ublížil.</w:t>
      </w:r>
      <w:r w:rsidRPr="001A1C6E">
        <w:t>“</w:t>
      </w:r>
    </w:p>
    <w:p w14:paraId="18020C2E" w14:textId="77777777" w:rsidR="005645A2" w:rsidRPr="001A1C6E" w:rsidRDefault="00F85FBB" w:rsidP="002B2343">
      <w:pPr>
        <w:pStyle w:val="Text"/>
      </w:pPr>
      <w:r w:rsidRPr="001A1C6E">
        <w:t>„</w:t>
      </w:r>
      <w:r w:rsidR="008E4653" w:rsidRPr="001A1C6E">
        <w:t>To tedy,</w:t>
      </w:r>
      <w:r w:rsidRPr="001A1C6E">
        <w:t>“</w:t>
      </w:r>
      <w:r w:rsidR="008E4653" w:rsidRPr="001A1C6E">
        <w:t xml:space="preserve"> zadeklamoval Razibond. </w:t>
      </w:r>
      <w:r w:rsidRPr="001A1C6E">
        <w:t>„</w:t>
      </w:r>
      <w:r w:rsidR="008E4653" w:rsidRPr="001A1C6E">
        <w:t>Odmítl mi dát k dispozici svou ženu a dceru.</w:t>
      </w:r>
      <w:r w:rsidRPr="001A1C6E">
        <w:t>“</w:t>
      </w:r>
    </w:p>
    <w:p w14:paraId="5309A90E" w14:textId="77777777" w:rsidR="005645A2" w:rsidRPr="001A1C6E" w:rsidRDefault="00F85FBB" w:rsidP="002B2343">
      <w:pPr>
        <w:pStyle w:val="Text"/>
      </w:pPr>
      <w:r w:rsidRPr="001A1C6E">
        <w:t>„</w:t>
      </w:r>
      <w:r w:rsidR="008E4653" w:rsidRPr="001A1C6E">
        <w:t>Anebo, na druhé straně,</w:t>
      </w:r>
      <w:r w:rsidRPr="001A1C6E">
        <w:t>“</w:t>
      </w:r>
      <w:r w:rsidR="008E4653" w:rsidRPr="001A1C6E">
        <w:t xml:space="preserve"> pokračoval Zire bez pauzy, </w:t>
      </w:r>
      <w:r w:rsidRPr="001A1C6E">
        <w:t>„</w:t>
      </w:r>
      <w:r w:rsidR="008E4653" w:rsidRPr="001A1C6E">
        <w:t>jsi, jak předpokládám, jen přiopilý rváč, který se cpe všude, kam může, a to je co říct, protože jsi docela při těle, a vraždí, jak se mu zachce. Jednoho dne za to budeš v posmrtném životě pykat, k pobavení všech pomstychtivých démonů. Nemysli si, že jen tak žertuji, příteli Razi. Existuje i jiný život než ten, který známe, a až do něj vstoupíme, budeme muset splatit všechny naše dluhy. Dovedu si představit, že tvé pokání bude dlouhé a úmorné, o bolestivosti ani nemluvě.</w:t>
      </w:r>
      <w:r w:rsidRPr="001A1C6E">
        <w:t>“</w:t>
      </w:r>
    </w:p>
    <w:p w14:paraId="367E641D" w14:textId="77777777" w:rsidR="005645A2" w:rsidRPr="001A1C6E" w:rsidRDefault="008E4653" w:rsidP="002B2343">
      <w:pPr>
        <w:pStyle w:val="Text"/>
      </w:pPr>
      <w:r w:rsidRPr="001A1C6E">
        <w:t xml:space="preserve">Razibondův obličej nyní představoval skvělou studii pro případného badatele lidských nálad. Prošel zrůžovělou zkoprnělostí šoku k brunátné červeni hněvu, na sekundu se ponořil do pověrčivě zneklidněné žluti a nakonec se barva vystupňovala k zářivě temně fialové </w:t>
      </w:r>
      <w:r w:rsidR="00F85FBB" w:rsidRPr="001A1C6E">
        <w:t>–</w:t>
      </w:r>
      <w:r w:rsidRPr="001A1C6E">
        <w:t xml:space="preserve"> kdyby tuto barvu dokázal napodobit barvíř plátna, vynesla by mu jmění. Krom toho se také Razibond nafoukl jako ropucha. Pohárem vína, který držel, mrštil o podlahu, až se rozletěl na střepy </w:t>
      </w:r>
      <w:r w:rsidR="00F85FBB" w:rsidRPr="001A1C6E">
        <w:t>–</w:t>
      </w:r>
      <w:r w:rsidRPr="001A1C6E">
        <w:t xml:space="preserve"> poněkud nemoudře byl vyrobený z pálené hlíny. Tentokrát pohrdl nožem a vytáhl jakýsi čtyři stopy dlouhý sekáč.</w:t>
      </w:r>
    </w:p>
    <w:p w14:paraId="4E51859D" w14:textId="113584B4" w:rsidR="005645A2" w:rsidRPr="001A1C6E" w:rsidRDefault="008E4653" w:rsidP="002B2343">
      <w:pPr>
        <w:pStyle w:val="Text"/>
      </w:pPr>
      <w:r w:rsidRPr="001A1C6E">
        <w:t xml:space="preserve">Zire obrátil oči k nebi, případně ke stropu. Následně vytasil meč, tenký skoro jako vycházková hůl, který se jmenoval </w:t>
      </w:r>
      <w:r w:rsidRPr="001A1C6E">
        <w:rPr>
          <w:i/>
        </w:rPr>
        <w:t>Písař.</w:t>
      </w:r>
      <w:r w:rsidRPr="001A1C6E">
        <w:t xml:space="preserve"> Razibondovi řítícímu se na něj uhnul z cesty lehce jako dým a nechal </w:t>
      </w:r>
      <w:r w:rsidRPr="001A1C6E">
        <w:lastRenderedPageBreak/>
        <w:t>za sebou jen nastavenou nohu. Tato drobná překážka poslala strážného i s myšlenkami na vraždu s rachotem k zemi. Zire mu skočil na záda zcela záměrně tak, aby na nich přistál co možná tvrdě, a vyrazil mu z plic všechen dech. Potom s nenuceností</w:t>
      </w:r>
      <w:r w:rsidR="00523704">
        <w:t>, kterou bylo až nepříjemné sle</w:t>
      </w:r>
      <w:r w:rsidR="00523704" w:rsidRPr="001A1C6E">
        <w:t>dovat</w:t>
      </w:r>
      <w:r w:rsidRPr="001A1C6E">
        <w:t>, prohnal vlastní lesklý meč Razibondov</w:t>
      </w:r>
      <w:r w:rsidR="00523704">
        <w:t>o</w:t>
      </w:r>
      <w:r w:rsidRPr="001A1C6E">
        <w:t>u zbrojí, kůží, maséra plícemi a nakonec i srdcem. Krev vytryskla jako fontána a postříkala zčernalé trámy stropu.</w:t>
      </w:r>
    </w:p>
    <w:p w14:paraId="064295E0" w14:textId="77777777" w:rsidR="005645A2" w:rsidRPr="001A1C6E" w:rsidRDefault="008E4653" w:rsidP="002B2343">
      <w:pPr>
        <w:pStyle w:val="Text"/>
      </w:pPr>
      <w:r w:rsidRPr="001A1C6E">
        <w:t>V hostinci se opět rozhostilo ticho. Zire si meč neotřel, ale ponechal si ho připravený v ruce. Zkroušeně se rozhlédl po přepadlých tvářích</w:t>
      </w:r>
    </w:p>
    <w:p w14:paraId="74D580B5" w14:textId="77777777" w:rsidR="005645A2" w:rsidRPr="001A1C6E" w:rsidRDefault="00F85FBB" w:rsidP="002B2343">
      <w:pPr>
        <w:pStyle w:val="Text"/>
      </w:pPr>
      <w:r w:rsidRPr="001A1C6E">
        <w:t>„</w:t>
      </w:r>
      <w:r w:rsidR="008E4653" w:rsidRPr="001A1C6E">
        <w:t>Velice se omlouvám,</w:t>
      </w:r>
      <w:r w:rsidRPr="001A1C6E">
        <w:t>“</w:t>
      </w:r>
      <w:r w:rsidR="008E4653" w:rsidRPr="001A1C6E">
        <w:t xml:space="preserve"> řekl. </w:t>
      </w:r>
      <w:r w:rsidRPr="001A1C6E">
        <w:t>„</w:t>
      </w:r>
      <w:r w:rsidR="008E4653" w:rsidRPr="001A1C6E">
        <w:t>Ale mám jisté výhrady k umírání takto pozdě večer. Dal bych přednost večeři. A krom toho můj kůň potřebuje novou podkovu. Ale pokud byste na tom trvali, můžeme pokračovat v násilí.</w:t>
      </w:r>
      <w:r w:rsidRPr="001A1C6E">
        <w:t>“</w:t>
      </w:r>
    </w:p>
    <w:p w14:paraId="7DB97967" w14:textId="77777777" w:rsidR="005645A2" w:rsidRPr="001A1C6E" w:rsidRDefault="008E4653" w:rsidP="002B2343">
      <w:pPr>
        <w:pStyle w:val="Text"/>
      </w:pPr>
      <w:r w:rsidRPr="001A1C6E">
        <w:t>Nikdo neodpověděl. Nikdo se nepohnul. I samotný hostinský, který zalezl pod pult a následně se zpod něj zase vynořil, aby byl svědkem vyvrcholení krátkého souboje, zíral s ústy doširoka otevřenými.</w:t>
      </w:r>
    </w:p>
    <w:p w14:paraId="677E48F9" w14:textId="77777777" w:rsidR="005645A2" w:rsidRPr="001A1C6E" w:rsidRDefault="008E4653" w:rsidP="002B2343">
      <w:pPr>
        <w:pStyle w:val="Text"/>
      </w:pPr>
      <w:r w:rsidRPr="001A1C6E">
        <w:t>Potom se odkudsi ozval zvuk bosých nohou a na schodech se objevila děvečka. Zdálo se, že se jako jediná dokáže pohnout, a krom toho se ukázalo, že je schopná i řeči, i když slova z ní vyšla jen jako přidušený skřek.</w:t>
      </w:r>
    </w:p>
    <w:p w14:paraId="78CCE8DA" w14:textId="77777777" w:rsidR="005645A2" w:rsidRPr="001A1C6E" w:rsidRDefault="00F85FBB" w:rsidP="002B2343">
      <w:pPr>
        <w:pStyle w:val="Text"/>
      </w:pPr>
      <w:r w:rsidRPr="001A1C6E">
        <w:t>„</w:t>
      </w:r>
      <w:r w:rsidR="008E4653" w:rsidRPr="001A1C6E">
        <w:t>Zbrklý pane, víte vy, co jste provedl?!</w:t>
      </w:r>
      <w:r w:rsidRPr="001A1C6E">
        <w:t>“</w:t>
      </w:r>
    </w:p>
    <w:p w14:paraId="0ED99673" w14:textId="77777777" w:rsidR="005645A2" w:rsidRPr="001A1C6E" w:rsidRDefault="00F85FBB" w:rsidP="002B2343">
      <w:pPr>
        <w:pStyle w:val="Text"/>
      </w:pPr>
      <w:r w:rsidRPr="001A1C6E">
        <w:t>„</w:t>
      </w:r>
      <w:r w:rsidR="008E4653" w:rsidRPr="001A1C6E">
        <w:t>Ano, to vím,</w:t>
      </w:r>
      <w:r w:rsidRPr="001A1C6E">
        <w:t>“</w:t>
      </w:r>
      <w:r w:rsidR="008E4653" w:rsidRPr="001A1C6E">
        <w:t xml:space="preserve"> přitakal Zire. </w:t>
      </w:r>
      <w:r w:rsidRPr="001A1C6E">
        <w:t>„</w:t>
      </w:r>
      <w:r w:rsidR="008E4653" w:rsidRPr="001A1C6E">
        <w:t xml:space="preserve">Věcně řečeno </w:t>
      </w:r>
      <w:r w:rsidRPr="001A1C6E">
        <w:t>–</w:t>
      </w:r>
      <w:r w:rsidR="008E4653" w:rsidRPr="001A1C6E">
        <w:t xml:space="preserve"> zabil jsem vraha. Možná jste ho tu všichni milovali a teď si přejete mě zničit. Pokud ano, tak do toho. Jak už jsem říkal </w:t>
      </w:r>
      <w:r w:rsidRPr="001A1C6E">
        <w:t>–</w:t>
      </w:r>
      <w:r w:rsidR="008E4653" w:rsidRPr="001A1C6E">
        <w:t xml:space="preserve"> mám hlad.</w:t>
      </w:r>
      <w:r w:rsidRPr="001A1C6E">
        <w:t>“</w:t>
      </w:r>
    </w:p>
    <w:p w14:paraId="6199A513" w14:textId="77777777" w:rsidR="005645A2" w:rsidRPr="001A1C6E" w:rsidRDefault="00F85FBB" w:rsidP="002B2343">
      <w:pPr>
        <w:pStyle w:val="Text"/>
      </w:pPr>
      <w:r w:rsidRPr="001A1C6E">
        <w:rPr>
          <w:i/>
        </w:rPr>
        <w:t>„</w:t>
      </w:r>
      <w:r w:rsidR="008E4653" w:rsidRPr="001A1C6E">
        <w:rPr>
          <w:i/>
        </w:rPr>
        <w:t>Milovali?</w:t>
      </w:r>
      <w:r w:rsidRPr="001A1C6E">
        <w:rPr>
          <w:i/>
        </w:rPr>
        <w:t>“</w:t>
      </w:r>
      <w:r w:rsidR="008E4653" w:rsidRPr="001A1C6E">
        <w:t xml:space="preserve"> zaskučelo děvče. </w:t>
      </w:r>
      <w:r w:rsidRPr="001A1C6E">
        <w:rPr>
          <w:i/>
        </w:rPr>
        <w:t>„</w:t>
      </w:r>
      <w:r w:rsidR="008E4653" w:rsidRPr="001A1C6E">
        <w:rPr>
          <w:i/>
        </w:rPr>
        <w:t>Razibonda?</w:t>
      </w:r>
      <w:r w:rsidR="008E4653" w:rsidRPr="001A1C6E">
        <w:t xml:space="preserve"> Byl to ďábel.</w:t>
      </w:r>
      <w:r w:rsidRPr="001A1C6E">
        <w:t>“</w:t>
      </w:r>
    </w:p>
    <w:p w14:paraId="6AB8DBF8" w14:textId="77777777" w:rsidR="005645A2" w:rsidRPr="001A1C6E" w:rsidRDefault="008E4653" w:rsidP="002B2343">
      <w:pPr>
        <w:pStyle w:val="Text"/>
      </w:pPr>
      <w:r w:rsidRPr="001A1C6E">
        <w:t xml:space="preserve">V tu chvíli se podivná strnulost doposud ovládající místnost rozpadla na cucky. Ze všech stran se šeptem i nahlas začaly ozývat hlasy: </w:t>
      </w:r>
      <w:r w:rsidR="00F85FBB" w:rsidRPr="001A1C6E">
        <w:t>„</w:t>
      </w:r>
      <w:r w:rsidRPr="001A1C6E">
        <w:t>Bylo to monstrum</w:t>
      </w:r>
      <w:r w:rsidR="00F85FBB" w:rsidRPr="001A1C6E">
        <w:t>…“</w:t>
      </w:r>
      <w:r w:rsidRPr="001A1C6E">
        <w:t xml:space="preserve">, </w:t>
      </w:r>
      <w:r w:rsidR="00F85FBB" w:rsidRPr="001A1C6E">
        <w:t>„</w:t>
      </w:r>
      <w:r w:rsidRPr="001A1C6E">
        <w:t xml:space="preserve">Surovec </w:t>
      </w:r>
      <w:r w:rsidR="00F85FBB" w:rsidRPr="001A1C6E">
        <w:t>–</w:t>
      </w:r>
      <w:r w:rsidRPr="001A1C6E">
        <w:t xml:space="preserve"> nenechal žádnou ženskou na pokoji, žádný čestný muž před ním nebyl v bezpečí</w:t>
      </w:r>
      <w:r w:rsidR="00F85FBB" w:rsidRPr="001A1C6E">
        <w:t>…“</w:t>
      </w:r>
      <w:r w:rsidRPr="001A1C6E">
        <w:t xml:space="preserve">, </w:t>
      </w:r>
      <w:r w:rsidR="00F85FBB" w:rsidRPr="001A1C6E">
        <w:t>„</w:t>
      </w:r>
      <w:r w:rsidRPr="001A1C6E">
        <w:t>Ať shnije v té nejsmradlavější kobce toho nejhoršího možného pekla</w:t>
      </w:r>
      <w:r w:rsidR="00F85FBB" w:rsidRPr="001A1C6E">
        <w:t>…“</w:t>
      </w:r>
    </w:p>
    <w:p w14:paraId="65AEF38A" w14:textId="77777777" w:rsidR="005645A2" w:rsidRPr="001A1C6E" w:rsidRDefault="00F85FBB" w:rsidP="002B2343">
      <w:pPr>
        <w:pStyle w:val="Text"/>
      </w:pPr>
      <w:r w:rsidRPr="001A1C6E">
        <w:t>„</w:t>
      </w:r>
      <w:r w:rsidR="008E4653" w:rsidRPr="001A1C6E">
        <w:t>Ale,</w:t>
      </w:r>
      <w:r w:rsidRPr="001A1C6E">
        <w:t>“</w:t>
      </w:r>
      <w:r w:rsidR="008E4653" w:rsidRPr="001A1C6E">
        <w:t xml:space="preserve"> vykřikla dívka na schodech, </w:t>
      </w:r>
      <w:r w:rsidRPr="001A1C6E">
        <w:t>„</w:t>
      </w:r>
      <w:r w:rsidR="008E4653" w:rsidRPr="001A1C6E">
        <w:t>taky byl jedním z vojáků Falešného prince. Nikdo jim nesmí ublížit, ať už páchají cokoliv, jinak se Falešný princ škaredě pomstí. A je taky ve spolku s temnými silami a brzy se dozví, že jsi napadl jeho vojáka.</w:t>
      </w:r>
      <w:r w:rsidRPr="001A1C6E">
        <w:t>“</w:t>
      </w:r>
    </w:p>
    <w:p w14:paraId="3CAC2053" w14:textId="1D5065F7" w:rsidR="005645A2" w:rsidRPr="001A1C6E" w:rsidRDefault="00F85FBB" w:rsidP="002B2343">
      <w:pPr>
        <w:pStyle w:val="Text"/>
      </w:pPr>
      <w:r w:rsidRPr="001A1C6E">
        <w:lastRenderedPageBreak/>
        <w:t>„</w:t>
      </w:r>
      <w:r w:rsidR="008E4653" w:rsidRPr="001A1C6E">
        <w:t>Tento hostinec,</w:t>
      </w:r>
      <w:r w:rsidRPr="001A1C6E">
        <w:t>“</w:t>
      </w:r>
      <w:r w:rsidR="008E4653" w:rsidRPr="001A1C6E">
        <w:t xml:space="preserve"> vpadl jí do řeči hospodský a křečovitě svíral pult, </w:t>
      </w:r>
      <w:r w:rsidRPr="001A1C6E">
        <w:t>„</w:t>
      </w:r>
      <w:r w:rsidR="008E4653" w:rsidRPr="001A1C6E">
        <w:t>mohou vypálit až do základů a všechny nás nechat zbičovat. A co se vás týká, pane, mohou vás pověsit za nohy nad jámu plnou hadů, jejichž jed zabíjí pomalu a v hrozivých mukách</w:t>
      </w:r>
      <w:r w:rsidR="001374A6" w:rsidRPr="001A1C6E">
        <w:t>“</w:t>
      </w:r>
    </w:p>
    <w:p w14:paraId="4C6ECCFD" w14:textId="37713429" w:rsidR="005645A2" w:rsidRPr="001A1C6E" w:rsidRDefault="00F85FBB" w:rsidP="002B2343">
      <w:pPr>
        <w:pStyle w:val="Text"/>
      </w:pPr>
      <w:r w:rsidRPr="001A1C6E">
        <w:t>„</w:t>
      </w:r>
      <w:r w:rsidR="008E4653" w:rsidRPr="001A1C6E">
        <w:t>Anebo</w:t>
      </w:r>
      <w:r w:rsidR="001374A6" w:rsidRPr="001A1C6E">
        <w:t>“</w:t>
      </w:r>
      <w:r w:rsidR="008E4653" w:rsidRPr="001A1C6E">
        <w:t xml:space="preserve"> přidal se další, </w:t>
      </w:r>
      <w:r w:rsidRPr="001A1C6E">
        <w:t>„</w:t>
      </w:r>
      <w:r w:rsidR="008E4653" w:rsidRPr="001A1C6E">
        <w:t xml:space="preserve">vás odsoudí k smrti žihadly dvou set sršňů, z nichž každý je velký jako krysa </w:t>
      </w:r>
      <w:r w:rsidRPr="001A1C6E">
        <w:t>–“</w:t>
      </w:r>
    </w:p>
    <w:p w14:paraId="03967454" w14:textId="77777777" w:rsidR="005645A2" w:rsidRPr="001A1C6E" w:rsidRDefault="00F85FBB" w:rsidP="002B2343">
      <w:pPr>
        <w:pStyle w:val="Text"/>
      </w:pPr>
      <w:r w:rsidRPr="001A1C6E">
        <w:t>„</w:t>
      </w:r>
      <w:r w:rsidR="008E4653" w:rsidRPr="001A1C6E">
        <w:t xml:space="preserve">Nebo vás upálí zaživa mezi rozzuřenými škorpiony </w:t>
      </w:r>
      <w:r w:rsidRPr="001A1C6E">
        <w:t>–“</w:t>
      </w:r>
    </w:p>
    <w:p w14:paraId="0AFD9B3E" w14:textId="2F02F8C2" w:rsidR="005645A2" w:rsidRPr="001A1C6E" w:rsidRDefault="00F85FBB" w:rsidP="002B2343">
      <w:pPr>
        <w:pStyle w:val="Text"/>
      </w:pPr>
      <w:r w:rsidRPr="001A1C6E">
        <w:t>„</w:t>
      </w:r>
      <w:r w:rsidR="008E4653" w:rsidRPr="001A1C6E">
        <w:t>Anebo</w:t>
      </w:r>
      <w:r w:rsidR="001374A6" w:rsidRPr="001A1C6E">
        <w:t>“</w:t>
      </w:r>
    </w:p>
    <w:p w14:paraId="2AC4EAC7" w14:textId="77777777" w:rsidR="005645A2" w:rsidRPr="001A1C6E" w:rsidRDefault="00F85FBB" w:rsidP="002B2343">
      <w:pPr>
        <w:pStyle w:val="Text"/>
      </w:pPr>
      <w:r w:rsidRPr="001A1C6E">
        <w:t>„</w:t>
      </w:r>
      <w:r w:rsidR="008E4653" w:rsidRPr="001A1C6E">
        <w:t>Nuže dobrá,</w:t>
      </w:r>
      <w:r w:rsidRPr="001A1C6E">
        <w:t>“</w:t>
      </w:r>
      <w:r w:rsidR="008E4653" w:rsidRPr="001A1C6E">
        <w:t xml:space="preserve"> přerušil je zjevně unavený Zire. </w:t>
      </w:r>
      <w:r w:rsidRPr="001A1C6E">
        <w:t>„</w:t>
      </w:r>
      <w:r w:rsidR="008E4653" w:rsidRPr="001A1C6E">
        <w:t>Už jsem si o svém předpokládaném nepříznivém osudu udělal představu.</w:t>
      </w:r>
      <w:r w:rsidRPr="001A1C6E">
        <w:t>“</w:t>
      </w:r>
    </w:p>
    <w:p w14:paraId="7FD96A18" w14:textId="77777777" w:rsidR="005645A2" w:rsidRPr="001A1C6E" w:rsidRDefault="00F85FBB" w:rsidP="002B2343">
      <w:pPr>
        <w:pStyle w:val="Text"/>
      </w:pPr>
      <w:r w:rsidRPr="001A1C6E">
        <w:t>„</w:t>
      </w:r>
      <w:r w:rsidR="008E4653" w:rsidRPr="001A1C6E">
        <w:t xml:space="preserve">Utíkejte </w:t>
      </w:r>
      <w:r w:rsidRPr="001A1C6E">
        <w:t>–“</w:t>
      </w:r>
      <w:r w:rsidR="008E4653" w:rsidRPr="001A1C6E">
        <w:t xml:space="preserve"> zapištělo bledé děvče ze schodů. </w:t>
      </w:r>
      <w:r w:rsidRPr="001A1C6E">
        <w:t>„</w:t>
      </w:r>
      <w:r w:rsidR="008E4653" w:rsidRPr="001A1C6E">
        <w:t>Je to vaše jediná naděje! Netroufneme si vás chránit.</w:t>
      </w:r>
      <w:r w:rsidRPr="001A1C6E">
        <w:t>“</w:t>
      </w:r>
    </w:p>
    <w:p w14:paraId="61729296" w14:textId="77777777" w:rsidR="005645A2" w:rsidRPr="001A1C6E" w:rsidRDefault="008E4653" w:rsidP="002B2343">
      <w:pPr>
        <w:pStyle w:val="Text"/>
      </w:pPr>
      <w:r w:rsidRPr="001A1C6E">
        <w:t xml:space="preserve">Zire se ušklíbl a posadil se na lavici. </w:t>
      </w:r>
      <w:r w:rsidR="00F85FBB" w:rsidRPr="001A1C6E">
        <w:t>„</w:t>
      </w:r>
      <w:r w:rsidRPr="001A1C6E">
        <w:t>Nejdřív mi přineste nějakou večeři,</w:t>
      </w:r>
      <w:r w:rsidR="00F85FBB" w:rsidRPr="001A1C6E">
        <w:t>“</w:t>
      </w:r>
      <w:r w:rsidRPr="001A1C6E">
        <w:t xml:space="preserve"> prohlásil. </w:t>
      </w:r>
      <w:r w:rsidR="00F85FBB" w:rsidRPr="001A1C6E">
        <w:t>„</w:t>
      </w:r>
      <w:r w:rsidRPr="001A1C6E">
        <w:t>A můj hladový kůň by měl také dostat najíst. On i já odmítáme prchat s prázdným žaludkem.</w:t>
      </w:r>
      <w:r w:rsidR="00F85FBB" w:rsidRPr="001A1C6E">
        <w:t>“</w:t>
      </w:r>
    </w:p>
    <w:p w14:paraId="03B39477" w14:textId="77777777" w:rsidR="005645A2" w:rsidRPr="001A1C6E" w:rsidRDefault="008E4653" w:rsidP="002B2343">
      <w:pPr>
        <w:pStyle w:val="Text"/>
      </w:pPr>
      <w:r w:rsidRPr="001A1C6E">
        <w:t>V místnosti se znovu rozhostilo ticho. Naplnil ji tak opět hluk řeky, po východu měsíce vždy ještě o něco hlasitější.</w:t>
      </w:r>
    </w:p>
    <w:p w14:paraId="51B4FE9E" w14:textId="796A424D" w:rsidR="005645A2" w:rsidRPr="001A1C6E" w:rsidRDefault="008E4653" w:rsidP="002B2343">
      <w:pPr>
        <w:pStyle w:val="Text"/>
      </w:pPr>
      <w:r w:rsidRPr="001A1C6E">
        <w:t>Zhruba o půl míle níž po proudu, v dalším hostinci, jehož jméno bylo pro změnu Klidná noc a který bezprostředně přiléhal k řece Ca, seděl nad zbytkem své večeře Bretilf Umělec a zamyšleně odkrajoval od kosti poslední zbytky pečeně. Vedle něho spočíval džbán cashlorského černého piva. Korbel zůstával netknutý. Bretilf se beze zbytku soustředil na kost a na tvar, který v ní vysledoval. Kdyby nedošlo k vyrušení, tak z ní hned, jak by byl hotový s masem, měl v úmyslu vyřezat postavu.</w:t>
      </w:r>
    </w:p>
    <w:p w14:paraId="3661B060" w14:textId="77777777" w:rsidR="005645A2" w:rsidRPr="001A1C6E" w:rsidRDefault="008E4653" w:rsidP="002B2343">
      <w:pPr>
        <w:pStyle w:val="Text"/>
      </w:pPr>
      <w:r w:rsidRPr="001A1C6E">
        <w:t xml:space="preserve">Vtom se začali hádat dva opilí rváči, náležející </w:t>
      </w:r>
      <w:r w:rsidR="00F85FBB" w:rsidRPr="001A1C6E">
        <w:t>–</w:t>
      </w:r>
      <w:r w:rsidRPr="001A1C6E">
        <w:t xml:space="preserve"> soudě dle jejich pobíjených zbrojí a odznaků se zkříženými meči a diadémem </w:t>
      </w:r>
      <w:r w:rsidR="00F85FBB" w:rsidRPr="001A1C6E">
        <w:t>–</w:t>
      </w:r>
      <w:r w:rsidRPr="001A1C6E">
        <w:t xml:space="preserve"> k nějaké místní milici.</w:t>
      </w:r>
    </w:p>
    <w:p w14:paraId="372AB043" w14:textId="77777777" w:rsidR="005645A2" w:rsidRPr="001A1C6E" w:rsidRDefault="008E4653" w:rsidP="002B2343">
      <w:pPr>
        <w:pStyle w:val="Text"/>
      </w:pPr>
      <w:r w:rsidRPr="001A1C6E">
        <w:t>Bretilf je sledoval koutky přivřených zlatohnědých očí barvy jantaru. Mužovy vlasy měly podobný odstín, rezavožlutohnědý, a ten ještě pozlacovalo a zvýrazňovalo světlo zavěšené lampy. Jinak se jednalo o mladého, vysokého a dobře stavěného muže, který byl, aniž by o tom měl sebemenší potuchy, nadmíru podobný jinému muži, který před pár minutami a půl míle nad tímto výběžkem prohnal meč srdcem nadutého Razibonda.</w:t>
      </w:r>
    </w:p>
    <w:p w14:paraId="332368DF" w14:textId="77777777" w:rsidR="005645A2" w:rsidRPr="001A1C6E" w:rsidRDefault="00F85FBB" w:rsidP="002B2343">
      <w:pPr>
        <w:pStyle w:val="Text"/>
        <w:rPr>
          <w:i/>
        </w:rPr>
      </w:pPr>
      <w:r w:rsidRPr="001A1C6E">
        <w:lastRenderedPageBreak/>
        <w:t>„</w:t>
      </w:r>
      <w:r w:rsidR="008E4653" w:rsidRPr="001A1C6E">
        <w:t>Sper to ďas, Kange,</w:t>
      </w:r>
      <w:r w:rsidRPr="001A1C6E">
        <w:t>“</w:t>
      </w:r>
      <w:r w:rsidR="008E4653" w:rsidRPr="001A1C6E">
        <w:t xml:space="preserve"> rozkřikoval se mohutnější z hádajících se mužů, </w:t>
      </w:r>
      <w:r w:rsidRPr="001A1C6E">
        <w:t>„</w:t>
      </w:r>
      <w:r w:rsidR="008E4653" w:rsidRPr="001A1C6E">
        <w:t xml:space="preserve">říkám ti, že to </w:t>
      </w:r>
      <w:r w:rsidR="008E4653" w:rsidRPr="001A1C6E">
        <w:rPr>
          <w:i/>
        </w:rPr>
        <w:t>uděláme.</w:t>
      </w:r>
      <w:r w:rsidRPr="001A1C6E">
        <w:rPr>
          <w:i/>
        </w:rPr>
        <w:t>“</w:t>
      </w:r>
    </w:p>
    <w:p w14:paraId="60E3D357" w14:textId="77777777" w:rsidR="005645A2" w:rsidRPr="001A1C6E" w:rsidRDefault="00F85FBB" w:rsidP="002B2343">
      <w:pPr>
        <w:pStyle w:val="Text"/>
      </w:pPr>
      <w:r w:rsidRPr="001A1C6E">
        <w:t>„</w:t>
      </w:r>
      <w:r w:rsidR="008E4653" w:rsidRPr="001A1C6E">
        <w:t xml:space="preserve">Nepopírám nijak, že na to máme </w:t>
      </w:r>
      <w:r w:rsidR="008E4653" w:rsidRPr="001A1C6E">
        <w:rPr>
          <w:i/>
        </w:rPr>
        <w:t>právo.</w:t>
      </w:r>
      <w:r w:rsidR="008E4653" w:rsidRPr="001A1C6E">
        <w:t xml:space="preserve"> Ale zdi domu jsou vysoké a chrání ji věrní služebníci a psi, a ti dokážou člověku ukousnout nohu dřív, než si ji dokáže pochcat.</w:t>
      </w:r>
      <w:r w:rsidRPr="001A1C6E">
        <w:t>“</w:t>
      </w:r>
    </w:p>
    <w:p w14:paraId="7F899EB8" w14:textId="7D419CA9" w:rsidR="005645A2" w:rsidRPr="001A1C6E" w:rsidRDefault="008E4653" w:rsidP="002B2343">
      <w:pPr>
        <w:pStyle w:val="Text"/>
      </w:pPr>
      <w:r w:rsidRPr="001A1C6E">
        <w:t>Toto odseknutí patřilo menšímu, ale o nic méně odpudivému Kangemu.</w:t>
      </w:r>
    </w:p>
    <w:p w14:paraId="277F3A71" w14:textId="77777777" w:rsidR="005645A2" w:rsidRPr="001A1C6E" w:rsidRDefault="008E4653" w:rsidP="002B2343">
      <w:pPr>
        <w:pStyle w:val="Text"/>
      </w:pPr>
      <w:r w:rsidRPr="001A1C6E">
        <w:t>Bretilf je mohl slyšet vcelku jasně i přes okolní rámus. Podezříval ostatní v místnosti, že rozhovor slyší právě tak dobře jako on, ale tváří se, že jsou hluší.</w:t>
      </w:r>
    </w:p>
    <w:p w14:paraId="7B2859D9" w14:textId="77777777" w:rsidR="005645A2" w:rsidRPr="001A1C6E" w:rsidRDefault="00F85FBB" w:rsidP="002B2343">
      <w:pPr>
        <w:pStyle w:val="Text"/>
      </w:pPr>
      <w:r w:rsidRPr="001A1C6E">
        <w:t>„</w:t>
      </w:r>
      <w:r w:rsidR="008E4653" w:rsidRPr="001A1C6E">
        <w:t>Pah!</w:t>
      </w:r>
      <w:r w:rsidRPr="001A1C6E">
        <w:t>“</w:t>
      </w:r>
      <w:r w:rsidR="008E4653" w:rsidRPr="001A1C6E">
        <w:t xml:space="preserve"> namítl na to první voják. </w:t>
      </w:r>
      <w:r w:rsidRPr="001A1C6E">
        <w:t>„</w:t>
      </w:r>
      <w:r w:rsidR="008E4653" w:rsidRPr="001A1C6E">
        <w:t>To není potřeba. Prostě zaklepeme na bránu a připomeneme tý holce, že nám Falešný princ dal právo povalit každou cmundu, která se nám líbí. A krom toho, když uvidí, jací jsme krásní, jak by nám mohla odolat? A když to nepochopí, tak otrávíme sluhy i psy a dům podpálíme, aby bylo jasno.</w:t>
      </w:r>
      <w:r w:rsidRPr="001A1C6E">
        <w:t>“</w:t>
      </w:r>
    </w:p>
    <w:p w14:paraId="08B0A890" w14:textId="13707C59" w:rsidR="005645A2" w:rsidRPr="001A1C6E" w:rsidRDefault="00F85FBB" w:rsidP="002B2343">
      <w:pPr>
        <w:pStyle w:val="Text"/>
      </w:pPr>
      <w:r w:rsidRPr="001A1C6E">
        <w:t>„</w:t>
      </w:r>
      <w:r w:rsidR="008E4653" w:rsidRPr="001A1C6E">
        <w:t>Máš pravdu, Ovrisde. Tobě to myslí,</w:t>
      </w:r>
      <w:r w:rsidRPr="001A1C6E">
        <w:t>“</w:t>
      </w:r>
      <w:r w:rsidR="008E4653" w:rsidRPr="001A1C6E">
        <w:t xml:space="preserve"> přistoupil na návrh Kange. </w:t>
      </w:r>
      <w:r w:rsidRPr="001A1C6E">
        <w:t>„</w:t>
      </w:r>
      <w:r w:rsidR="008E4653" w:rsidRPr="001A1C6E">
        <w:t xml:space="preserve">Ale než se tam vydáme, měli bychom zkusit vymáčknout nějaký prachy tamhle z toho cizince s tím </w:t>
      </w:r>
      <w:r w:rsidR="001374A6" w:rsidRPr="001A1C6E">
        <w:t>pomerančovým houštím na hlavě.“</w:t>
      </w:r>
    </w:p>
    <w:p w14:paraId="2756857F" w14:textId="77777777" w:rsidR="005645A2" w:rsidRPr="001A1C6E" w:rsidRDefault="008E4653" w:rsidP="002B2343">
      <w:pPr>
        <w:pStyle w:val="Text"/>
      </w:pPr>
      <w:r w:rsidRPr="001A1C6E">
        <w:t>Bretilf odložil kost.</w:t>
      </w:r>
    </w:p>
    <w:p w14:paraId="290F88D3" w14:textId="77777777" w:rsidR="005645A2" w:rsidRPr="001A1C6E" w:rsidRDefault="008E4653" w:rsidP="002B2343">
      <w:pPr>
        <w:pStyle w:val="Text"/>
      </w:pPr>
      <w:r w:rsidRPr="001A1C6E">
        <w:t xml:space="preserve">Vojáci se k němu blížili s vítěznými úsměvy na rtech </w:t>
      </w:r>
      <w:r w:rsidR="00F85FBB" w:rsidRPr="001A1C6E">
        <w:t>–</w:t>
      </w:r>
      <w:r w:rsidRPr="001A1C6E">
        <w:t xml:space="preserve"> zbytek hostince je velmi pečlivě ignoroval.</w:t>
      </w:r>
    </w:p>
    <w:p w14:paraId="3FC160AE" w14:textId="77777777" w:rsidR="005645A2" w:rsidRPr="001A1C6E" w:rsidRDefault="00F85FBB" w:rsidP="002B2343">
      <w:pPr>
        <w:pStyle w:val="Text"/>
      </w:pPr>
      <w:r w:rsidRPr="001A1C6E">
        <w:t>„</w:t>
      </w:r>
      <w:r w:rsidR="008E4653" w:rsidRPr="001A1C6E">
        <w:t>Zdravíčko, cizince,</w:t>
      </w:r>
      <w:r w:rsidRPr="001A1C6E">
        <w:t>“</w:t>
      </w:r>
      <w:r w:rsidR="008E4653" w:rsidRPr="001A1C6E">
        <w:t xml:space="preserve"> oslovil ho odpudivý Kange.</w:t>
      </w:r>
    </w:p>
    <w:p w14:paraId="1CDD44F7" w14:textId="77777777" w:rsidR="005645A2" w:rsidRPr="001A1C6E" w:rsidRDefault="00F85FBB" w:rsidP="002B2343">
      <w:pPr>
        <w:pStyle w:val="Text"/>
      </w:pPr>
      <w:r w:rsidRPr="001A1C6E">
        <w:t>„</w:t>
      </w:r>
      <w:r w:rsidR="008E4653" w:rsidRPr="001A1C6E">
        <w:t>Vítej, cizince,</w:t>
      </w:r>
      <w:r w:rsidRPr="001A1C6E">
        <w:t>“</w:t>
      </w:r>
      <w:r w:rsidR="008E4653" w:rsidRPr="001A1C6E">
        <w:t xml:space="preserve"> přidal nechutný Ovrisd.</w:t>
      </w:r>
    </w:p>
    <w:p w14:paraId="27A52848" w14:textId="77777777" w:rsidR="005645A2" w:rsidRPr="001A1C6E" w:rsidRDefault="00F85FBB" w:rsidP="002B2343">
      <w:pPr>
        <w:pStyle w:val="Text"/>
      </w:pPr>
      <w:r w:rsidRPr="001A1C6E">
        <w:t>„</w:t>
      </w:r>
      <w:r w:rsidR="008E4653" w:rsidRPr="001A1C6E">
        <w:t>I vás zdravím,</w:t>
      </w:r>
      <w:r w:rsidRPr="001A1C6E">
        <w:t>“</w:t>
      </w:r>
      <w:r w:rsidR="008E4653" w:rsidRPr="001A1C6E">
        <w:t xml:space="preserve"> odvětil Bretilf a vstal. </w:t>
      </w:r>
      <w:r w:rsidRPr="001A1C6E">
        <w:t>„</w:t>
      </w:r>
      <w:r w:rsidR="008E4653" w:rsidRPr="001A1C6E">
        <w:t>Mám dojem, že byste rádi, abych se ve váš prospěch něčeho vzdal,</w:t>
      </w:r>
      <w:r w:rsidRPr="001A1C6E">
        <w:t>“</w:t>
      </w:r>
      <w:r w:rsidR="008E4653" w:rsidRPr="001A1C6E">
        <w:t xml:space="preserve"> podotkl.</w:t>
      </w:r>
    </w:p>
    <w:p w14:paraId="5C534917" w14:textId="77777777" w:rsidR="005645A2" w:rsidRPr="001A1C6E" w:rsidRDefault="00F85FBB" w:rsidP="002B2343">
      <w:pPr>
        <w:pStyle w:val="Text"/>
      </w:pPr>
      <w:r w:rsidRPr="001A1C6E">
        <w:t>„</w:t>
      </w:r>
      <w:r w:rsidR="008E4653" w:rsidRPr="001A1C6E">
        <w:t>Ale ale! Jak jsi vnímavý! Rádi bychom všechno!</w:t>
      </w:r>
      <w:r w:rsidRPr="001A1C6E">
        <w:t>“</w:t>
      </w:r>
    </w:p>
    <w:p w14:paraId="03A4F3CB" w14:textId="77777777" w:rsidR="005645A2" w:rsidRPr="001A1C6E" w:rsidRDefault="00F85FBB" w:rsidP="002B2343">
      <w:pPr>
        <w:pStyle w:val="Text"/>
      </w:pPr>
      <w:r w:rsidRPr="001A1C6E">
        <w:t>„</w:t>
      </w:r>
      <w:r w:rsidR="008E4653" w:rsidRPr="001A1C6E">
        <w:t>A pěkně rychle.</w:t>
      </w:r>
      <w:r w:rsidRPr="001A1C6E">
        <w:t>“</w:t>
      </w:r>
    </w:p>
    <w:p w14:paraId="7C864855" w14:textId="77777777" w:rsidR="005645A2" w:rsidRPr="001A1C6E" w:rsidRDefault="00F85FBB" w:rsidP="002B2343">
      <w:pPr>
        <w:pStyle w:val="Text"/>
      </w:pPr>
      <w:r w:rsidRPr="001A1C6E">
        <w:t>„</w:t>
      </w:r>
      <w:r w:rsidR="008E4653" w:rsidRPr="001A1C6E">
        <w:t>Možná ne všechno, ale určitě velký kus. Všechno, co si zasloužíte,</w:t>
      </w:r>
      <w:r w:rsidRPr="001A1C6E">
        <w:t>“</w:t>
      </w:r>
      <w:r w:rsidR="008E4653" w:rsidRPr="001A1C6E">
        <w:t xml:space="preserve"> pronesl Bretilf. A mírným hlasem doplnil: </w:t>
      </w:r>
      <w:r w:rsidRPr="001A1C6E">
        <w:t>„</w:t>
      </w:r>
      <w:r w:rsidR="008E4653" w:rsidRPr="001A1C6E">
        <w:t>Tak či tak, jednou to stačí. Pokud si přijdete pro přídavek, nebude se vám líbit.</w:t>
      </w:r>
      <w:r w:rsidRPr="001A1C6E">
        <w:t>“</w:t>
      </w:r>
      <w:r w:rsidR="008E4653" w:rsidRPr="001A1C6E">
        <w:t xml:space="preserve"> A s tím se naklonil dopředu, popadl oba za nehezké krky a jedním rychlým a elegantním pohybem jim srazil hlavy dohromady. Oba vojáci padli jako poloviny rozříznuté hrušky a o podlahu zaduněla jejich bezvědomá těla.</w:t>
      </w:r>
    </w:p>
    <w:p w14:paraId="2821CDF0" w14:textId="77777777" w:rsidR="005645A2" w:rsidRPr="001A1C6E" w:rsidRDefault="008E4653" w:rsidP="002B2343">
      <w:pPr>
        <w:pStyle w:val="Text"/>
      </w:pPr>
      <w:r w:rsidRPr="001A1C6E">
        <w:lastRenderedPageBreak/>
        <w:t>V tu ránu dočista všichni ve výčepu včetně hostinského, jeho hubené ženy a obrovské kočky někam utekli.</w:t>
      </w:r>
    </w:p>
    <w:p w14:paraId="42912197" w14:textId="77777777" w:rsidR="005645A2" w:rsidRPr="001A1C6E" w:rsidRDefault="008E4653" w:rsidP="002B2343">
      <w:pPr>
        <w:pStyle w:val="Text"/>
      </w:pPr>
      <w:r w:rsidRPr="001A1C6E">
        <w:t>Bretilf nechal na pultu velkorysou hromádku mincí, do jedné ruky popadl korbel, do druhé kost, která slibovala zajímavý tvar, a vykročil do řekou provoněné noci.</w:t>
      </w:r>
    </w:p>
    <w:p w14:paraId="20C315E5" w14:textId="77777777" w:rsidR="005645A2" w:rsidRPr="001A1C6E" w:rsidRDefault="008E4653" w:rsidP="002B2343">
      <w:pPr>
        <w:pStyle w:val="Text"/>
      </w:pPr>
      <w:r w:rsidRPr="001A1C6E">
        <w:t>Zlatý měsíc rozehrával na obloze svou září divoký orchestr. Sílená řeka mu přizvukovala. Bretilf se posadil na břeh a dal se do vyřezávání kosti. Ale ve vlastních kostech cítil, že potíže tu noc ještě neskončily.</w:t>
      </w:r>
    </w:p>
    <w:p w14:paraId="6A53E890" w14:textId="77777777" w:rsidR="005645A2" w:rsidRPr="001A1C6E" w:rsidRDefault="008E4653" w:rsidP="002B2343">
      <w:pPr>
        <w:pStyle w:val="Text"/>
      </w:pPr>
      <w:r w:rsidRPr="001A1C6E">
        <w:t xml:space="preserve">A taky ne </w:t>
      </w:r>
      <w:r w:rsidR="00F85FBB" w:rsidRPr="001A1C6E">
        <w:t>–</w:t>
      </w:r>
      <w:r w:rsidRPr="001A1C6E">
        <w:t xml:space="preserve"> asi o hodinu později přiklopýtali na břeh dva vojáci s rozbitými hlavami, kalnýma očima, vytasenými meči a asociálními motivy.</w:t>
      </w:r>
    </w:p>
    <w:p w14:paraId="08D991E3" w14:textId="77777777" w:rsidR="005645A2" w:rsidRPr="001A1C6E" w:rsidRDefault="00F85FBB" w:rsidP="002B2343">
      <w:pPr>
        <w:pStyle w:val="Text"/>
      </w:pPr>
      <w:r w:rsidRPr="001A1C6E">
        <w:t>„</w:t>
      </w:r>
      <w:r w:rsidR="008E4653" w:rsidRPr="001A1C6E">
        <w:t>Říkal jsem vám,</w:t>
      </w:r>
      <w:r w:rsidRPr="001A1C6E">
        <w:t>“</w:t>
      </w:r>
      <w:r w:rsidR="008E4653" w:rsidRPr="001A1C6E">
        <w:t xml:space="preserve"> připomenul mírně Bretilf, který opět vstal, </w:t>
      </w:r>
      <w:r w:rsidRPr="001A1C6E">
        <w:t>„</w:t>
      </w:r>
      <w:r w:rsidR="008E4653" w:rsidRPr="001A1C6E">
        <w:t>že žádat o přídavek nebude dvakrát rozumné.</w:t>
      </w:r>
      <w:r w:rsidRPr="001A1C6E">
        <w:t>“</w:t>
      </w:r>
    </w:p>
    <w:p w14:paraId="1C73AB50" w14:textId="77777777" w:rsidR="005645A2" w:rsidRPr="001A1C6E" w:rsidRDefault="008E4653" w:rsidP="002B2343">
      <w:pPr>
        <w:pStyle w:val="Text"/>
      </w:pPr>
      <w:r w:rsidRPr="001A1C6E">
        <w:t xml:space="preserve">Zuřivostí bublající Kange a Ovrisd se na něj neohrabaně vrhli. Bretilf odhodil plášť. Měsíční světlo se rozlilo jako žhavá láva na náhle pozvednuté čepeli; patřila meči s názvem </w:t>
      </w:r>
      <w:r w:rsidRPr="001A1C6E">
        <w:rPr>
          <w:i/>
        </w:rPr>
        <w:t>Postranní myšlenky.</w:t>
      </w:r>
      <w:r w:rsidRPr="001A1C6E">
        <w:t xml:space="preserve"> Dvojí zasvištění vedlo k nevyhnutelnému odseknutí Kangeho a Ovrisdovy hlavy; obě se přes nábřeží skutálely do hladové řeky. Bezhlavá těla se skácela, tentokrát již definitivně, k zemi.</w:t>
      </w:r>
    </w:p>
    <w:p w14:paraId="4FBCD08F" w14:textId="77777777" w:rsidR="005645A2" w:rsidRPr="001A1C6E" w:rsidRDefault="008E4653" w:rsidP="002B2343">
      <w:pPr>
        <w:pStyle w:val="Text"/>
      </w:pPr>
      <w:r w:rsidRPr="001A1C6E">
        <w:t>Bretilf zmizel do uliček Cashlorie. Jeho krédem bylo, pokud to jen trochu šlo, nikdy nezabíjet při prvním setkání. Ale našlo se mnoho lidí, kteří byli pevně rozhodnutí zkoušet jeho trpělivost. Zdrženlivost i krajnost v něm vždy žily bok po boku. Zanedlouho našel mnohem špinavější, ale také mnohem odlehlejší hostinec, kde by mohl strávit noc pokojným spánkem nebo vyřezáváním figurky jelena v říji.</w:t>
      </w:r>
    </w:p>
    <w:p w14:paraId="1B6D1608" w14:textId="77777777" w:rsidR="005645A2" w:rsidRPr="001A1C6E" w:rsidRDefault="008E4653" w:rsidP="002B2343">
      <w:pPr>
        <w:pStyle w:val="Text"/>
      </w:pPr>
      <w:r w:rsidRPr="001A1C6E">
        <w:t>Bretilf se probudil a ke svému údivu zjistil, že hledí sám na sebe do zrcadla. Zire po probuzení zjistil přesně totéž.</w:t>
      </w:r>
    </w:p>
    <w:p w14:paraId="7BDD6C84" w14:textId="77777777" w:rsidR="005645A2" w:rsidRPr="001A1C6E" w:rsidRDefault="008E4653" w:rsidP="002B2343">
      <w:pPr>
        <w:pStyle w:val="Text"/>
      </w:pPr>
      <w:r w:rsidRPr="001A1C6E">
        <w:t xml:space="preserve">Ani jeden z nich si nevybavoval, že by před nimi nějaké zrcadlo bylo, v žádném z hostinců, ve kterých se nakonec den předtím ubytovali. Zire vlastně usnul na stole u Odvážného draka po prvním poháru vína. Bretilf dopadl víceméně stejně ve svém hostinci U zamilované štěnice. Krom toho ta zrcadla nebyla právě spolehlivá. Bretilf si okamžitě povšiml, že si jeho odraz promnul oči, což sám neudělal ani náhodou. Zire pro změnu postřehl, že i když si promnul </w:t>
      </w:r>
      <w:r w:rsidRPr="001A1C6E">
        <w:lastRenderedPageBreak/>
        <w:t>oči, jeho odraz ho odmítl napodobit. V každém případě měly oči jejich odrazů pokaždé špatnou barvu.</w:t>
      </w:r>
    </w:p>
    <w:p w14:paraId="5EB86BB8" w14:textId="77777777" w:rsidR="005645A2" w:rsidRPr="001A1C6E" w:rsidRDefault="00F85FBB" w:rsidP="002B2343">
      <w:pPr>
        <w:pStyle w:val="Text"/>
      </w:pPr>
      <w:r w:rsidRPr="001A1C6E">
        <w:t>„</w:t>
      </w:r>
      <w:r w:rsidR="008E4653" w:rsidRPr="001A1C6E">
        <w:t>Ech,</w:t>
      </w:r>
      <w:r w:rsidRPr="001A1C6E">
        <w:t>“</w:t>
      </w:r>
      <w:r w:rsidR="008E4653" w:rsidRPr="001A1C6E">
        <w:t xml:space="preserve"> prohlásil následně znuděně Zire, </w:t>
      </w:r>
      <w:r w:rsidRPr="001A1C6E">
        <w:t>„</w:t>
      </w:r>
      <w:r w:rsidR="008E4653" w:rsidRPr="001A1C6E">
        <w:t>ty jsi nějaká magická bytost, která mě má strašit?</w:t>
      </w:r>
      <w:r w:rsidRPr="001A1C6E">
        <w:t>“</w:t>
      </w:r>
    </w:p>
    <w:p w14:paraId="2BD2EE0F" w14:textId="77777777" w:rsidR="005645A2" w:rsidRPr="001A1C6E" w:rsidRDefault="00F85FBB" w:rsidP="002B2343">
      <w:pPr>
        <w:pStyle w:val="Text"/>
      </w:pPr>
      <w:r w:rsidRPr="001A1C6E">
        <w:t>„</w:t>
      </w:r>
      <w:r w:rsidR="008E4653" w:rsidRPr="001A1C6E">
        <w:t>Nikoliv,</w:t>
      </w:r>
      <w:r w:rsidRPr="001A1C6E">
        <w:t>“</w:t>
      </w:r>
      <w:r w:rsidR="008E4653" w:rsidRPr="001A1C6E">
        <w:t xml:space="preserve"> odvětil Bretilf. </w:t>
      </w:r>
      <w:r w:rsidRPr="001A1C6E">
        <w:t>„</w:t>
      </w:r>
      <w:r w:rsidR="008E4653" w:rsidRPr="001A1C6E">
        <w:t xml:space="preserve">Napadlo mě, že si ale tvůj </w:t>
      </w:r>
      <w:r w:rsidRPr="001A1C6E">
        <w:t>–</w:t>
      </w:r>
      <w:r w:rsidR="008E4653" w:rsidRPr="001A1C6E">
        <w:t xml:space="preserve"> nebo možná i můj </w:t>
      </w:r>
      <w:r w:rsidRPr="001A1C6E">
        <w:t>–</w:t>
      </w:r>
      <w:r w:rsidR="008E4653" w:rsidRPr="001A1C6E">
        <w:t xml:space="preserve"> otec zahrál na píšťalku i někde jinde než doma. A tak jsme, ty a já, nevlastní bratři.</w:t>
      </w:r>
      <w:r w:rsidRPr="001A1C6E">
        <w:t>“</w:t>
      </w:r>
    </w:p>
    <w:p w14:paraId="1F3B1D9D" w14:textId="77777777" w:rsidR="005645A2" w:rsidRPr="001A1C6E" w:rsidRDefault="00F85FBB" w:rsidP="002B2343">
      <w:pPr>
        <w:pStyle w:val="Text"/>
      </w:pPr>
      <w:r w:rsidRPr="001A1C6E">
        <w:t>„</w:t>
      </w:r>
      <w:r w:rsidR="008E4653" w:rsidRPr="001A1C6E">
        <w:t>Hmmm,</w:t>
      </w:r>
      <w:r w:rsidRPr="001A1C6E">
        <w:t>“</w:t>
      </w:r>
      <w:r w:rsidR="008E4653" w:rsidRPr="001A1C6E">
        <w:t xml:space="preserve"> zamručel Zire. </w:t>
      </w:r>
      <w:r w:rsidRPr="001A1C6E">
        <w:t>„</w:t>
      </w:r>
      <w:r w:rsidR="008E4653" w:rsidRPr="001A1C6E">
        <w:t>Možná máš pravdu. Určitě jsme skoro dvojníci.</w:t>
      </w:r>
      <w:r w:rsidRPr="001A1C6E">
        <w:t>“</w:t>
      </w:r>
    </w:p>
    <w:p w14:paraId="3B2380C6" w14:textId="77777777" w:rsidR="005645A2" w:rsidRPr="001A1C6E" w:rsidRDefault="008E4653" w:rsidP="002B2343">
      <w:pPr>
        <w:pStyle w:val="Text"/>
      </w:pPr>
      <w:r w:rsidRPr="001A1C6E">
        <w:t>Oba vstali a přitom si uvědomili tři další věci. Za prvé, že jsou téměř totožní i co se výšky a stavby těla týče. Za druhé, že jim v hlavě hučí, jako by tam měli roj včel a v ústech mají pachuť jako po staré přízi, což byl patrně důsledek toho, že byli omámeni nějakým narkotikem. Třetí odhalení je přivedlo k vědomí, že nejsou ani tak v žádném z hostinců, ať už slušném nebo zanedbaném, ale v těsné kamenné cele s železnou mříží na okně.</w:t>
      </w:r>
    </w:p>
    <w:p w14:paraId="52B5DC06" w14:textId="77777777" w:rsidR="005645A2" w:rsidRPr="001A1C6E" w:rsidRDefault="008E4653" w:rsidP="002B2343">
      <w:pPr>
        <w:pStyle w:val="Text"/>
      </w:pPr>
      <w:r w:rsidRPr="001A1C6E">
        <w:t xml:space="preserve">Podívali se jeden na druhého a pak oba současně zkonstatovali: </w:t>
      </w:r>
      <w:r w:rsidR="00F85FBB" w:rsidRPr="001A1C6E">
        <w:t>„</w:t>
      </w:r>
      <w:r w:rsidRPr="001A1C6E">
        <w:t>Mrtvé stráže. Královský hněv. Falešný princ.</w:t>
      </w:r>
      <w:r w:rsidR="00F85FBB" w:rsidRPr="001A1C6E">
        <w:t>“</w:t>
      </w:r>
    </w:p>
    <w:p w14:paraId="0823B2C8" w14:textId="77777777" w:rsidR="005645A2" w:rsidRPr="001A1C6E" w:rsidRDefault="008E4653" w:rsidP="002B2343">
      <w:pPr>
        <w:pStyle w:val="Text"/>
      </w:pPr>
      <w:r w:rsidRPr="001A1C6E">
        <w:t>O chvíli později se otevřely dveře a dovnitř se vmáčklo několik dalších strážců, se kterými se Zire a Bretilf zatím neseznámili. Popadli oba vězně a odtáhli je, doprovázejíce to širokým výběrem šťouchanců a kopanců, po několika schodištích do jiné cely, která byla sice také prostá, ale už ne tak na první pohled podobná vězení.</w:t>
      </w:r>
    </w:p>
    <w:p w14:paraId="4B69B083" w14:textId="77777777" w:rsidR="005645A2" w:rsidRPr="001A1C6E" w:rsidRDefault="00F85FBB" w:rsidP="002B2343">
      <w:pPr>
        <w:pStyle w:val="Text"/>
      </w:pPr>
      <w:r w:rsidRPr="001A1C6E">
        <w:t>„</w:t>
      </w:r>
      <w:r w:rsidR="008E4653" w:rsidRPr="001A1C6E">
        <w:t>Ležte a ani se nehněte, chátro,</w:t>
      </w:r>
      <w:r w:rsidRPr="001A1C6E">
        <w:t>“</w:t>
      </w:r>
      <w:r w:rsidR="008E4653" w:rsidRPr="001A1C6E">
        <w:t xml:space="preserve"> instruovali je strážní. </w:t>
      </w:r>
      <w:r w:rsidRPr="001A1C6E">
        <w:t>„</w:t>
      </w:r>
      <w:r w:rsidR="008E4653" w:rsidRPr="001A1C6E">
        <w:t>A připravte se na ty nejstrašnější hrůzy. Zanedlouho přijde Princ a vynese nad vámi rozsudek.</w:t>
      </w:r>
      <w:r w:rsidRPr="001A1C6E">
        <w:t>“</w:t>
      </w:r>
      <w:r w:rsidR="008E4653" w:rsidRPr="001A1C6E">
        <w:t xml:space="preserve"> S tím za sebou zabouchli dveře a zmizeli.</w:t>
      </w:r>
    </w:p>
    <w:p w14:paraId="246AF2F6" w14:textId="77777777" w:rsidR="005645A2" w:rsidRPr="001A1C6E" w:rsidRDefault="00F85FBB" w:rsidP="002B2343">
      <w:pPr>
        <w:pStyle w:val="Text"/>
      </w:pPr>
      <w:r w:rsidRPr="001A1C6E">
        <w:t>„</w:t>
      </w:r>
      <w:r w:rsidR="008E4653" w:rsidRPr="001A1C6E">
        <w:t>Máš nůž nebo meč?</w:t>
      </w:r>
      <w:r w:rsidRPr="001A1C6E">
        <w:t>“</w:t>
      </w:r>
      <w:r w:rsidR="008E4653" w:rsidRPr="001A1C6E">
        <w:t xml:space="preserve"> informoval se Bretilf.</w:t>
      </w:r>
    </w:p>
    <w:p w14:paraId="68C8951F" w14:textId="77777777" w:rsidR="005645A2" w:rsidRPr="001A1C6E" w:rsidRDefault="00F85FBB" w:rsidP="002B2343">
      <w:pPr>
        <w:pStyle w:val="Text"/>
      </w:pPr>
      <w:r w:rsidRPr="001A1C6E">
        <w:t>„</w:t>
      </w:r>
      <w:r w:rsidR="008E4653" w:rsidRPr="001A1C6E">
        <w:t xml:space="preserve">Ano </w:t>
      </w:r>
      <w:r w:rsidRPr="001A1C6E">
        <w:t>–</w:t>
      </w:r>
      <w:r w:rsidR="008E4653" w:rsidRPr="001A1C6E">
        <w:t xml:space="preserve"> svůj nůž. A Písaře mám u sebe taky.</w:t>
      </w:r>
      <w:r w:rsidRPr="001A1C6E">
        <w:t>“</w:t>
      </w:r>
    </w:p>
    <w:p w14:paraId="1BAAF735" w14:textId="77777777" w:rsidR="005645A2" w:rsidRPr="001A1C6E" w:rsidRDefault="00F85FBB" w:rsidP="002B2343">
      <w:pPr>
        <w:pStyle w:val="Text"/>
      </w:pPr>
      <w:r w:rsidRPr="001A1C6E">
        <w:t>„</w:t>
      </w:r>
      <w:r w:rsidR="008E4653" w:rsidRPr="001A1C6E">
        <w:t>A já zase své Postranní myšlenky,</w:t>
      </w:r>
      <w:r w:rsidRPr="001A1C6E">
        <w:t>“</w:t>
      </w:r>
      <w:r w:rsidR="008E4653" w:rsidRPr="001A1C6E">
        <w:t xml:space="preserve"> doplnil Bretilf. </w:t>
      </w:r>
      <w:r w:rsidRPr="001A1C6E">
        <w:t>„</w:t>
      </w:r>
      <w:r w:rsidR="008E4653" w:rsidRPr="001A1C6E">
        <w:t>A kromě nože i sošku, kterou jsem s ním vyřezával.</w:t>
      </w:r>
      <w:r w:rsidRPr="001A1C6E">
        <w:t>“</w:t>
      </w:r>
    </w:p>
    <w:p w14:paraId="4CC28660" w14:textId="77777777" w:rsidR="005645A2" w:rsidRPr="001A1C6E" w:rsidRDefault="00F85FBB" w:rsidP="002B2343">
      <w:pPr>
        <w:pStyle w:val="Text"/>
      </w:pPr>
      <w:r w:rsidRPr="001A1C6E">
        <w:t>„</w:t>
      </w:r>
      <w:r w:rsidR="008E4653" w:rsidRPr="001A1C6E">
        <w:t>Neodzbrojili nás.</w:t>
      </w:r>
      <w:r w:rsidRPr="001A1C6E">
        <w:t>“</w:t>
      </w:r>
    </w:p>
    <w:p w14:paraId="14EE5B05" w14:textId="77777777" w:rsidR="005645A2" w:rsidRPr="001A1C6E" w:rsidRDefault="00F85FBB" w:rsidP="002B2343">
      <w:pPr>
        <w:pStyle w:val="Text"/>
      </w:pPr>
      <w:r w:rsidRPr="001A1C6E">
        <w:t>„</w:t>
      </w:r>
      <w:r w:rsidR="008E4653" w:rsidRPr="001A1C6E">
        <w:t>Ani nesvázali.</w:t>
      </w:r>
      <w:r w:rsidRPr="001A1C6E">
        <w:t>“</w:t>
      </w:r>
    </w:p>
    <w:p w14:paraId="703258A6" w14:textId="77777777" w:rsidR="005645A2" w:rsidRPr="001A1C6E" w:rsidRDefault="00F85FBB" w:rsidP="002B2343">
      <w:pPr>
        <w:pStyle w:val="Text"/>
      </w:pPr>
      <w:r w:rsidRPr="001A1C6E">
        <w:t>„</w:t>
      </w:r>
      <w:r w:rsidR="008E4653" w:rsidRPr="001A1C6E">
        <w:t>Zdálo by se,</w:t>
      </w:r>
      <w:r w:rsidRPr="001A1C6E">
        <w:t>“</w:t>
      </w:r>
      <w:r w:rsidR="008E4653" w:rsidRPr="001A1C6E">
        <w:t xml:space="preserve"> nadhodil Zire, </w:t>
      </w:r>
      <w:r w:rsidRPr="001A1C6E">
        <w:t>„</w:t>
      </w:r>
      <w:r w:rsidR="008E4653" w:rsidRPr="001A1C6E">
        <w:t xml:space="preserve">že Princ má dost magické moci na to, aby si s námi poradil, ať už bychom se pokusili o cokoliv. A to je </w:t>
      </w:r>
      <w:r w:rsidR="008E4653" w:rsidRPr="001A1C6E">
        <w:lastRenderedPageBreak/>
        <w:t>škoda,</w:t>
      </w:r>
      <w:r w:rsidRPr="001A1C6E">
        <w:t>“</w:t>
      </w:r>
      <w:r w:rsidR="008E4653" w:rsidRPr="001A1C6E">
        <w:t xml:space="preserve"> přidal ještě. </w:t>
      </w:r>
      <w:r w:rsidRPr="001A1C6E">
        <w:t>„</w:t>
      </w:r>
      <w:r w:rsidR="008E4653" w:rsidRPr="001A1C6E">
        <w:t>Chtěl jsem se teď podívat do Traze na druhé straně řeky. A pak zajet do Rudé pouště.</w:t>
      </w:r>
      <w:r w:rsidRPr="001A1C6E">
        <w:t>“</w:t>
      </w:r>
    </w:p>
    <w:p w14:paraId="7E7842C2" w14:textId="77777777" w:rsidR="005645A2" w:rsidRPr="001A1C6E" w:rsidRDefault="00F85FBB" w:rsidP="002B2343">
      <w:pPr>
        <w:pStyle w:val="Text"/>
      </w:pPr>
      <w:r w:rsidRPr="001A1C6E">
        <w:t>„</w:t>
      </w:r>
      <w:r w:rsidR="008E4653" w:rsidRPr="001A1C6E">
        <w:t>A já dokončit svou řezbu.</w:t>
      </w:r>
      <w:r w:rsidRPr="001A1C6E">
        <w:t>“</w:t>
      </w:r>
    </w:p>
    <w:p w14:paraId="306901F8" w14:textId="77777777" w:rsidR="005645A2" w:rsidRPr="001A1C6E" w:rsidRDefault="008E4653" w:rsidP="002B2343">
      <w:pPr>
        <w:pStyle w:val="Text"/>
      </w:pPr>
      <w:r w:rsidRPr="001A1C6E">
        <w:t>V jedné ze stěn cely se začal tvořit vír. Oba muži pozorně sledovali, jak jev postupně zčernal, potom přešel do elektrické modři a nakonec se odvalil stranou, aby za sebou zanechal otvor do rozlehlé komnaty z bílého mramoru se stropem výšky vzrostlého dubu. To se dalo snadno změřit, protože sloupořadí v místnosti představovaly živé duby. Jejich kmeny a koruny ale vypadaly jako zkroucený eben a měly modré listy, které se samy od sebe rozechvívaly a plnily vzduch šupinatým šelestěním.</w:t>
      </w:r>
    </w:p>
    <w:p w14:paraId="621A21FB" w14:textId="77777777" w:rsidR="005645A2" w:rsidRPr="001A1C6E" w:rsidRDefault="008E4653" w:rsidP="002B2343">
      <w:pPr>
        <w:pStyle w:val="Text"/>
      </w:pPr>
      <w:r w:rsidRPr="001A1C6E">
        <w:t>Na vzdálenějším konci místnosti čněl vysoký černý trůn potažený fialovým sametem. Po obou stranách dřepěly hrůzostrašné nestvůry, připomínající vlka kříženého s mývalem. Na trůně samotném seděl štíhlý nahrbený muž. Byl mladý, ale měl tvář starce, a ve světlých vlasech mu prosvítaly bílé a šedé prameny. Oči měl jako střepy z čehosi modrého a dlouho mrtvého. Na sobě měl ale pěkné šaty a na hlavě stříbrný diadém. Ukázal na ně dlouhým hubeným prstem.</w:t>
      </w:r>
    </w:p>
    <w:p w14:paraId="0FBCF18C" w14:textId="5C5644CE" w:rsidR="005645A2" w:rsidRPr="001A1C6E" w:rsidRDefault="00F85FBB" w:rsidP="002B2343">
      <w:pPr>
        <w:pStyle w:val="Text"/>
      </w:pPr>
      <w:r w:rsidRPr="001A1C6E">
        <w:t>„</w:t>
      </w:r>
      <w:r w:rsidR="008E4653" w:rsidRPr="001A1C6E">
        <w:t xml:space="preserve">Jste tu, abych vás potrestal. Zabili jste mé muže, vojáky, které jsem si sám vybral. Za to si zasloužíte jedině tu nejstrašnější smrt. Co na to </w:t>
      </w:r>
      <w:r w:rsidR="00523704" w:rsidRPr="001A1C6E">
        <w:t>řeknete</w:t>
      </w:r>
      <w:r w:rsidR="008E4653" w:rsidRPr="001A1C6E">
        <w:t>?</w:t>
      </w:r>
      <w:r w:rsidRPr="001A1C6E">
        <w:t>“</w:t>
      </w:r>
    </w:p>
    <w:p w14:paraId="3EA40900" w14:textId="77777777" w:rsidR="005645A2" w:rsidRPr="001A1C6E" w:rsidRDefault="00F85FBB" w:rsidP="002B2343">
      <w:pPr>
        <w:pStyle w:val="Text"/>
      </w:pPr>
      <w:r w:rsidRPr="001A1C6E">
        <w:t>„</w:t>
      </w:r>
      <w:r w:rsidR="008E4653" w:rsidRPr="001A1C6E">
        <w:t>Ale božínku,</w:t>
      </w:r>
      <w:r w:rsidRPr="001A1C6E">
        <w:t>“</w:t>
      </w:r>
      <w:r w:rsidR="008E4653" w:rsidRPr="001A1C6E">
        <w:t xml:space="preserve"> poznamenal Zire.</w:t>
      </w:r>
    </w:p>
    <w:p w14:paraId="3F973578" w14:textId="77777777" w:rsidR="005645A2" w:rsidRPr="001A1C6E" w:rsidRDefault="008E4653" w:rsidP="002B2343">
      <w:pPr>
        <w:pStyle w:val="Text"/>
      </w:pPr>
      <w:r w:rsidRPr="001A1C6E">
        <w:t>Bretilf dodal:</w:t>
      </w:r>
    </w:p>
    <w:p w14:paraId="221FFF46" w14:textId="77777777" w:rsidR="005645A2" w:rsidRPr="001A1C6E" w:rsidRDefault="00F85FBB" w:rsidP="002B2343">
      <w:pPr>
        <w:pStyle w:val="Text"/>
      </w:pPr>
      <w:r w:rsidRPr="001A1C6E">
        <w:t>„</w:t>
      </w:r>
      <w:r w:rsidR="008E4653" w:rsidRPr="001A1C6E">
        <w:t>Jelikož se Vaše Výsost již rozhodla, k čemu by nám bylo něco k tomu říkat?</w:t>
      </w:r>
      <w:r w:rsidRPr="001A1C6E">
        <w:t>“</w:t>
      </w:r>
    </w:p>
    <w:p w14:paraId="4E9FAF5A" w14:textId="77777777" w:rsidR="005645A2" w:rsidRPr="001A1C6E" w:rsidRDefault="00F85FBB" w:rsidP="002B2343">
      <w:pPr>
        <w:pStyle w:val="Text"/>
      </w:pPr>
      <w:r w:rsidRPr="001A1C6E">
        <w:t>„</w:t>
      </w:r>
      <w:r w:rsidR="008E4653" w:rsidRPr="001A1C6E">
        <w:t>Přinutím vás mluvit.</w:t>
      </w:r>
      <w:r w:rsidRPr="001A1C6E">
        <w:t>“</w:t>
      </w:r>
    </w:p>
    <w:p w14:paraId="681C3149" w14:textId="77777777" w:rsidR="005645A2" w:rsidRPr="001A1C6E" w:rsidRDefault="008E4653" w:rsidP="002B2343">
      <w:pPr>
        <w:pStyle w:val="Text"/>
      </w:pPr>
      <w:r w:rsidRPr="001A1C6E">
        <w:t xml:space="preserve">Zire namítl: </w:t>
      </w:r>
      <w:r w:rsidR="00F85FBB" w:rsidRPr="001A1C6E">
        <w:t>„</w:t>
      </w:r>
      <w:r w:rsidRPr="001A1C6E">
        <w:t>Bylo by přece zbytečné pokoušet se vás usmířit, potěšit nebo poslouchat. Stejně jsme už mrtví. Můžeme být drzí, jak chceme.</w:t>
      </w:r>
      <w:r w:rsidR="00F85FBB" w:rsidRPr="001A1C6E">
        <w:t>“</w:t>
      </w:r>
    </w:p>
    <w:p w14:paraId="53729543" w14:textId="51B2E362" w:rsidR="005645A2" w:rsidRPr="001A1C6E" w:rsidRDefault="00F85FBB" w:rsidP="002B2343">
      <w:pPr>
        <w:pStyle w:val="Text"/>
      </w:pPr>
      <w:r w:rsidRPr="001A1C6E">
        <w:t>„</w:t>
      </w:r>
      <w:r w:rsidR="008E4653" w:rsidRPr="001A1C6E">
        <w:t>Ale stejně,</w:t>
      </w:r>
      <w:r w:rsidRPr="001A1C6E">
        <w:t>“</w:t>
      </w:r>
      <w:r w:rsidR="008E4653" w:rsidRPr="001A1C6E">
        <w:t xml:space="preserve"> podotkl přece jen Bretilf, </w:t>
      </w:r>
      <w:r w:rsidRPr="001A1C6E">
        <w:t>„</w:t>
      </w:r>
      <w:r w:rsidR="008E4653" w:rsidRPr="001A1C6E">
        <w:t xml:space="preserve">proč vám říkají </w:t>
      </w:r>
      <w:r w:rsidR="008E4653" w:rsidRPr="001A1C6E">
        <w:rPr>
          <w:i/>
        </w:rPr>
        <w:t xml:space="preserve">Falešný </w:t>
      </w:r>
      <w:r w:rsidR="008E4653" w:rsidRPr="001A1C6E">
        <w:t>princ? Nebo je to jen kvůli tomu, že vás prostě všichni Cashloriáni nenávidí? Stejně jako nenávidí vaše vojáky, kteří, jak se zdá, jsou jeden vedle druhého banda zbabělců, násilníků, zlodějů a hrdlořezů.</w:t>
      </w:r>
      <w:r w:rsidR="001374A6" w:rsidRPr="001A1C6E">
        <w:t>“</w:t>
      </w:r>
    </w:p>
    <w:p w14:paraId="29E6F1DA" w14:textId="77777777" w:rsidR="005645A2" w:rsidRPr="001A1C6E" w:rsidRDefault="008E4653" w:rsidP="002B2343">
      <w:pPr>
        <w:pStyle w:val="Text"/>
      </w:pPr>
      <w:r w:rsidRPr="001A1C6E">
        <w:t>Postarší mladík zaklel. Sáhl si na hlavu, stáhl z ní stříbrnou čelenku a mrštil jí do dálky, dokud nepřistála v jakémsi hadru. Dvě příšery kolem trůnu zavrčely.</w:t>
      </w:r>
    </w:p>
    <w:p w14:paraId="2047ED27" w14:textId="77777777" w:rsidR="005645A2" w:rsidRPr="001A1C6E" w:rsidRDefault="00F85FBB" w:rsidP="002B2343">
      <w:pPr>
        <w:pStyle w:val="Text"/>
      </w:pPr>
      <w:r w:rsidRPr="001A1C6E">
        <w:lastRenderedPageBreak/>
        <w:t>„</w:t>
      </w:r>
      <w:r w:rsidR="008E4653" w:rsidRPr="001A1C6E">
        <w:t>Ticho,</w:t>
      </w:r>
      <w:r w:rsidRPr="001A1C6E">
        <w:t>“</w:t>
      </w:r>
      <w:r w:rsidR="008E4653" w:rsidRPr="001A1C6E">
        <w:t xml:space="preserve"> obořil se na ně Princ. </w:t>
      </w:r>
      <w:r w:rsidRPr="001A1C6E">
        <w:t>„</w:t>
      </w:r>
      <w:r w:rsidR="008E4653" w:rsidRPr="001A1C6E">
        <w:t xml:space="preserve">Říkají mi </w:t>
      </w:r>
      <w:r w:rsidR="008E4653" w:rsidRPr="001A1C6E">
        <w:rPr>
          <w:i/>
        </w:rPr>
        <w:t>Falešný,</w:t>
      </w:r>
      <w:r w:rsidR="008E4653" w:rsidRPr="001A1C6E">
        <w:t xml:space="preserve"> protože ačkoliv zde vládnu podle práva přímého nástupnictví, nikdy jsem nezdědil onen artefakt, který by obhájil můj nárok a zajistil mou moc. Byl ukraden v posledním roce vlády mého otce, Starého prince </w:t>
      </w:r>
      <w:r w:rsidRPr="001A1C6E">
        <w:t>–</w:t>
      </w:r>
      <w:r w:rsidR="008E4653" w:rsidRPr="001A1C6E">
        <w:t xml:space="preserve"> kvůli jakémusi jeho hloupému nápadu. V tu chvíli nás Vlídní ochránci, jež mají město chránit, opustili. Snahy o znovuzískání posvátného předmětu selhaly. Vždycky selhaly </w:t>
      </w:r>
      <w:r w:rsidRPr="001A1C6E">
        <w:t>–</w:t>
      </w:r>
      <w:r w:rsidR="008E4653" w:rsidRPr="001A1C6E">
        <w:t xml:space="preserve"> a to už bylo podniknuto mnoho pokusů ho pro mě vydobýt. Všichni vědí, kde je ukryt. Ale je to k ničemu. Nikdo nedokáže ovládnout rezidentní magii, která ho stráží. A ti, kdo se o to pokusí, zaručeně zemřou. Zemřou </w:t>
      </w:r>
      <w:r w:rsidR="008E4653" w:rsidRPr="001A1C6E">
        <w:rPr>
          <w:i/>
        </w:rPr>
        <w:t>strašlivou</w:t>
      </w:r>
      <w:r w:rsidR="008E4653" w:rsidRPr="001A1C6E">
        <w:t xml:space="preserve"> smrtí, jak jsem přesvědčen a jak jsem byl i svědkem.</w:t>
      </w:r>
    </w:p>
    <w:p w14:paraId="69118632" w14:textId="3961123E" w:rsidR="005645A2" w:rsidRPr="001A1C6E" w:rsidRDefault="008E4653" w:rsidP="002B2343">
      <w:pPr>
        <w:pStyle w:val="Text"/>
      </w:pPr>
      <w:r w:rsidRPr="001A1C6E">
        <w:t>Kupříkladu,</w:t>
      </w:r>
      <w:r w:rsidR="00F85FBB" w:rsidRPr="001A1C6E">
        <w:t>“</w:t>
      </w:r>
      <w:r w:rsidRPr="001A1C6E">
        <w:t xml:space="preserve"> dal se do vyprávění Princ a nasadil zkormoucené mimikry zasmušilého vypravěče, </w:t>
      </w:r>
      <w:r w:rsidR="00F85FBB" w:rsidRPr="001A1C6E">
        <w:t>„</w:t>
      </w:r>
      <w:r w:rsidRPr="001A1C6E">
        <w:t>tu byl proslulý hrdina Drod Laphel. Bylo dobře známo, že zcela sám při dvou či třech příležitostech přemohl pět až šest mužů při šermířském souboji</w:t>
      </w:r>
      <w:r w:rsidR="001374A6" w:rsidRPr="001A1C6E">
        <w:t>“</w:t>
      </w:r>
      <w:r w:rsidRPr="001A1C6E">
        <w:t xml:space="preserve"> </w:t>
      </w:r>
      <w:r w:rsidR="00F85FBB" w:rsidRPr="001A1C6E">
        <w:t>„</w:t>
      </w:r>
      <w:r w:rsidRPr="001A1C6E">
        <w:t>Jen pět až šest?</w:t>
      </w:r>
      <w:r w:rsidR="00F85FBB" w:rsidRPr="001A1C6E">
        <w:t>“</w:t>
      </w:r>
      <w:r w:rsidRPr="001A1C6E">
        <w:t xml:space="preserve"> odfrkl si polohlasně Bretilf.</w:t>
      </w:r>
    </w:p>
    <w:p w14:paraId="6606F107" w14:textId="79F6A9EE" w:rsidR="005645A2" w:rsidRPr="001A1C6E" w:rsidRDefault="00F85FBB" w:rsidP="002B2343">
      <w:pPr>
        <w:pStyle w:val="Text"/>
      </w:pPr>
      <w:r w:rsidRPr="001A1C6E">
        <w:t>„</w:t>
      </w:r>
      <w:r w:rsidR="008E4653" w:rsidRPr="001A1C6E">
        <w:t>Moje ctěná bába,</w:t>
      </w:r>
      <w:r w:rsidRPr="001A1C6E">
        <w:t>“</w:t>
      </w:r>
      <w:r w:rsidR="008E4653" w:rsidRPr="001A1C6E">
        <w:t xml:space="preserve"> zasyčel Zire, </w:t>
      </w:r>
      <w:r w:rsidRPr="001A1C6E">
        <w:t>„</w:t>
      </w:r>
      <w:r w:rsidR="008E4653" w:rsidRPr="001A1C6E">
        <w:t>zvládla levou rukou klidně i osm. Ovšem se speciální sponou na plášť, kterou vlastnila, a pokud</w:t>
      </w:r>
      <w:r w:rsidR="001374A6" w:rsidRPr="001A1C6E">
        <w:t>“</w:t>
      </w:r>
    </w:p>
    <w:p w14:paraId="3F0050A5" w14:textId="77777777" w:rsidR="005645A2" w:rsidRPr="001A1C6E" w:rsidRDefault="00F85FBB" w:rsidP="002B2343">
      <w:pPr>
        <w:pStyle w:val="Text"/>
      </w:pPr>
      <w:r w:rsidRPr="001A1C6E">
        <w:t>„</w:t>
      </w:r>
      <w:r w:rsidR="008E4653" w:rsidRPr="001A1C6E">
        <w:t>Měli byste raději dávat pozor,</w:t>
      </w:r>
      <w:r w:rsidRPr="001A1C6E">
        <w:t>“</w:t>
      </w:r>
      <w:r w:rsidR="008E4653" w:rsidRPr="001A1C6E">
        <w:t xml:space="preserve"> přerušil je mrazivě Princ. </w:t>
      </w:r>
      <w:r w:rsidRPr="001A1C6E">
        <w:t>„</w:t>
      </w:r>
      <w:r w:rsidR="008E4653" w:rsidRPr="001A1C6E">
        <w:t xml:space="preserve">Stále ještě je možnost nechat vás před popravou trochu pomučit. Může na to dojít </w:t>
      </w:r>
      <w:r w:rsidRPr="001A1C6E">
        <w:t>–</w:t>
      </w:r>
      <w:r w:rsidR="008E4653" w:rsidRPr="001A1C6E">
        <w:t xml:space="preserve"> nebo nemusí, to záleží na vás.</w:t>
      </w:r>
      <w:r w:rsidRPr="001A1C6E">
        <w:t>“</w:t>
      </w:r>
    </w:p>
    <w:p w14:paraId="1274D8B0" w14:textId="77777777" w:rsidR="005645A2" w:rsidRPr="001A1C6E" w:rsidRDefault="008E4653" w:rsidP="002B2343">
      <w:pPr>
        <w:pStyle w:val="Text"/>
      </w:pPr>
      <w:r w:rsidRPr="001A1C6E">
        <w:t>Zire a Bretilf se pokorně utišili.</w:t>
      </w:r>
    </w:p>
    <w:p w14:paraId="2AA288B1" w14:textId="77777777" w:rsidR="005645A2" w:rsidRPr="001A1C6E" w:rsidRDefault="00F85FBB" w:rsidP="002B2343">
      <w:pPr>
        <w:pStyle w:val="Text"/>
      </w:pPr>
      <w:r w:rsidRPr="001A1C6E">
        <w:t>„</w:t>
      </w:r>
      <w:r w:rsidR="008E4653" w:rsidRPr="001A1C6E">
        <w:t>Drod Laphel,</w:t>
      </w:r>
      <w:r w:rsidRPr="001A1C6E">
        <w:t>“</w:t>
      </w:r>
      <w:r w:rsidR="008E4653" w:rsidRPr="001A1C6E">
        <w:t xml:space="preserve"> pokračoval Princ, </w:t>
      </w:r>
      <w:r w:rsidRPr="001A1C6E">
        <w:t>„</w:t>
      </w:r>
      <w:r w:rsidR="008E4653" w:rsidRPr="001A1C6E">
        <w:t xml:space="preserve">byl také velmi zručný s oštěpem a vrhací sekerou, a krom toho se naučil i jistá zaklínadla, která mu dovolovala očarovat plazy. Při zastávce v tomto městě se brzy dostal do křížku s mými vojáky. Vrhlo se jich na něj deset, a podle všeho je skutečně pozabíjel všechny naráz, ačkoliv existují i náznaky, že to bylo nadvakrát po pěti. Po této epizodě jsem ho vypravil, aby uzmul zpět onen zásadní předmět, který postrádám. Dokonce jsem ve vší své tuposti choval jistou víru, že by snad </w:t>
      </w:r>
      <w:r w:rsidR="008E4653" w:rsidRPr="001A1C6E">
        <w:rPr>
          <w:i/>
        </w:rPr>
        <w:t>on,</w:t>
      </w:r>
      <w:r w:rsidR="008E4653" w:rsidRPr="001A1C6E">
        <w:t xml:space="preserve"> jako jediný ze všech, mohl uspět tam, kde všichni ostatní selhali. Avšak nestalo se tak. Drod Laphel, zaříkávač hadů, atlet a kouzelník s mečem, se vrátil s prázdnýma rukama. Řečeno obrazně, protože žádné neměl. Tuhý byl jako hřebík do rakve, pomin</w:t>
      </w:r>
      <w:r w:rsidRPr="001A1C6E">
        <w:t>u-l</w:t>
      </w:r>
      <w:r w:rsidR="008E4653" w:rsidRPr="001A1C6E">
        <w:t>i hrozivý odstín jeho kůže, blížící se barvě shnilých švestek.</w:t>
      </w:r>
      <w:r w:rsidRPr="001A1C6E">
        <w:t>“</w:t>
      </w:r>
    </w:p>
    <w:p w14:paraId="256B1BB7" w14:textId="77777777" w:rsidR="005645A2" w:rsidRPr="001A1C6E" w:rsidRDefault="008E4653" w:rsidP="002B2343">
      <w:pPr>
        <w:pStyle w:val="Text"/>
      </w:pPr>
      <w:r w:rsidRPr="001A1C6E">
        <w:lastRenderedPageBreak/>
        <w:t>Zire si odkašlal. Bretilf pozorně sledoval své boty, jako by počítal praskliny v kůži.</w:t>
      </w:r>
    </w:p>
    <w:p w14:paraId="53E1E1E3" w14:textId="77777777" w:rsidR="005645A2" w:rsidRPr="001A1C6E" w:rsidRDefault="00F85FBB" w:rsidP="002B2343">
      <w:pPr>
        <w:pStyle w:val="Text"/>
      </w:pPr>
      <w:r w:rsidRPr="001A1C6E">
        <w:t>„</w:t>
      </w:r>
      <w:r w:rsidR="008E4653" w:rsidRPr="001A1C6E">
        <w:t>Máme z toho tedy vyvodit,</w:t>
      </w:r>
      <w:r w:rsidRPr="001A1C6E">
        <w:t>“</w:t>
      </w:r>
      <w:r w:rsidR="008E4653" w:rsidRPr="001A1C6E">
        <w:t xml:space="preserve"> optal se Zire, </w:t>
      </w:r>
      <w:r w:rsidRPr="001A1C6E">
        <w:t>„</w:t>
      </w:r>
      <w:r w:rsidR="008E4653" w:rsidRPr="001A1C6E">
        <w:t>že naším trestem za utracení těch vašich degenerovaných tlučhubů je pokusit se pod hrozbou přinucení splnit tentýž úkol?</w:t>
      </w:r>
      <w:r w:rsidRPr="001A1C6E">
        <w:t>“</w:t>
      </w:r>
    </w:p>
    <w:p w14:paraId="77E19573" w14:textId="2A22BC9D" w:rsidR="005645A2" w:rsidRPr="001A1C6E" w:rsidRDefault="00F85FBB" w:rsidP="002B2343">
      <w:pPr>
        <w:pStyle w:val="Text"/>
      </w:pPr>
      <w:r w:rsidRPr="001A1C6E">
        <w:t>„</w:t>
      </w:r>
      <w:r w:rsidR="008E4653" w:rsidRPr="001A1C6E">
        <w:t>Jste odvážní muži,</w:t>
      </w:r>
      <w:r w:rsidRPr="001A1C6E">
        <w:t>“</w:t>
      </w:r>
      <w:r w:rsidR="008E4653" w:rsidRPr="001A1C6E">
        <w:t xml:space="preserve"> prohlásil Falešný princ s kousavou žárlivostí </w:t>
      </w:r>
      <w:r w:rsidRPr="001A1C6E">
        <w:t>„</w:t>
      </w:r>
      <w:r w:rsidR="008E4653" w:rsidRPr="001A1C6E">
        <w:t>Stateční a udatní jak lvi. Ano, přinutím vás, abyste se tohoto úkolu zhostili. Tolik magie stále ještě ovládám. Pochopte ještě jednu věc</w:t>
      </w:r>
      <w:r w:rsidR="00523704">
        <w:t>.</w:t>
      </w:r>
      <w:r w:rsidR="008E4653" w:rsidRPr="001A1C6E">
        <w:t xml:space="preserve"> Kdybych dokázal onen potřebný objekt získat vlastní silou a s ním i právoplatnou moc, která mi náleží, nepotřeboval bych jediného lidského strážce. Vyhnal bych ty ohavy s takovou vervou, že by je ani nenapadlo se vracet. Krom toho, i když je víceméně zbytečné o tom mluvit, protože na této výpravě beztak nemáte šanci na úspěch, mohu říct, že ten, kdo úspěchu dosáhne, bude patřičně a přiměřeně odměněn. Místo smrti by se vám tak dostalo bohatství mimo veškerou vaši představivost.</w:t>
      </w:r>
      <w:r w:rsidRPr="001A1C6E">
        <w:t>“</w:t>
      </w:r>
      <w:r w:rsidR="008E4653" w:rsidRPr="001A1C6E">
        <w:t xml:space="preserve"> Kysele dodal: </w:t>
      </w:r>
      <w:r w:rsidRPr="001A1C6E">
        <w:t>„</w:t>
      </w:r>
      <w:r w:rsidR="008E4653" w:rsidRPr="001A1C6E">
        <w:t>Lepší ale bude, když se nebudete oddávat jalovému snění. Ani nemá cenu příliš vás litovat. Proč bych měl litovat jiné, když je můj vlastní úděl tak krutý? Nadpřirozené bytosti, které by měly chránit Cashlorii, jsou pryč nebo se někde skrývají. Samotné srdce města mě odmítá přijmout a na oplátku mi činí příkoří. Pouze vojáci a tyto dvě stvůry stojí mezi mnou a pomstou vzpurného obyvatelstva. Kdyby se vědělo o mé slabosti, neobstál bych ani minutu. Ale dnů mi ani tak příliš nezbývá. Zvrácené energie Cashlorie mě ničí už teď. Vidíte to? Kolik byste řekli, že mi je let?</w:t>
      </w:r>
      <w:r w:rsidRPr="001A1C6E">
        <w:t>“</w:t>
      </w:r>
    </w:p>
    <w:p w14:paraId="5CF49B90" w14:textId="77777777" w:rsidR="005645A2" w:rsidRPr="001A1C6E" w:rsidRDefault="008E4653" w:rsidP="002B2343">
      <w:pPr>
        <w:pStyle w:val="Text"/>
      </w:pPr>
      <w:r w:rsidRPr="001A1C6E">
        <w:t>Bretilf ani Zire neodpověděli.</w:t>
      </w:r>
    </w:p>
    <w:p w14:paraId="779176B9" w14:textId="77777777" w:rsidR="005645A2" w:rsidRPr="001A1C6E" w:rsidRDefault="00F85FBB" w:rsidP="002B2343">
      <w:pPr>
        <w:pStyle w:val="Text"/>
      </w:pPr>
      <w:r w:rsidRPr="001A1C6E">
        <w:t>„</w:t>
      </w:r>
      <w:r w:rsidR="008E4653" w:rsidRPr="001A1C6E">
        <w:t>Patnáct,</w:t>
      </w:r>
      <w:r w:rsidRPr="001A1C6E">
        <w:t>“</w:t>
      </w:r>
      <w:r w:rsidR="008E4653" w:rsidRPr="001A1C6E">
        <w:t xml:space="preserve"> zadeklamoval Falešný princ a sklopil mrtvé modré oči. </w:t>
      </w:r>
      <w:r w:rsidRPr="001A1C6E">
        <w:t>„</w:t>
      </w:r>
      <w:r w:rsidR="008E4653" w:rsidRPr="001A1C6E">
        <w:t xml:space="preserve">Je mi patnáct. A pokud opustím Cashlorii, její kamenné atomy mě roztrhají na kousky. Když setrvám, odčerpají mi poslední zbytky života někdy během následujícího roku. Ano </w:t>
      </w:r>
      <w:r w:rsidRPr="001A1C6E">
        <w:t>–</w:t>
      </w:r>
      <w:r w:rsidR="008E4653" w:rsidRPr="001A1C6E">
        <w:t xml:space="preserve"> půjdete a pokusíte se pro mě získat posvátný artefakt, zvaný Pelerína vítězství. Proč bych vás měl ušetřit? Kdo kdy, při božím jméně, ušetřil </w:t>
      </w:r>
      <w:r w:rsidR="008E4653" w:rsidRPr="001A1C6E">
        <w:rPr>
          <w:i/>
        </w:rPr>
        <w:t>mě?</w:t>
      </w:r>
      <w:r w:rsidRPr="001A1C6E">
        <w:rPr>
          <w:i/>
        </w:rPr>
        <w:t>“</w:t>
      </w:r>
    </w:p>
    <w:p w14:paraId="5028A420" w14:textId="77777777" w:rsidR="005645A2" w:rsidRPr="001A1C6E" w:rsidRDefault="00F85FBB" w:rsidP="002B2343">
      <w:pPr>
        <w:pStyle w:val="Text"/>
      </w:pPr>
      <w:r w:rsidRPr="001A1C6E">
        <w:t>„</w:t>
      </w:r>
      <w:r w:rsidR="008E4653" w:rsidRPr="001A1C6E">
        <w:t xml:space="preserve">Nuže </w:t>
      </w:r>
      <w:r w:rsidRPr="001A1C6E">
        <w:t>–</w:t>
      </w:r>
      <w:r w:rsidR="008E4653" w:rsidRPr="001A1C6E">
        <w:t xml:space="preserve"> pověz mi něco o svém otci,</w:t>
      </w:r>
      <w:r w:rsidRPr="001A1C6E">
        <w:t>“</w:t>
      </w:r>
      <w:r w:rsidR="008E4653" w:rsidRPr="001A1C6E">
        <w:t xml:space="preserve"> vyzval Zire Bretilfa, když přejížděli dlouhý kamenný most nad Ca.</w:t>
      </w:r>
    </w:p>
    <w:p w14:paraId="1EEF6DB6" w14:textId="77777777" w:rsidR="005645A2" w:rsidRPr="001A1C6E" w:rsidRDefault="00F85FBB" w:rsidP="002B2343">
      <w:pPr>
        <w:pStyle w:val="Text"/>
      </w:pPr>
      <w:r w:rsidRPr="001A1C6E">
        <w:lastRenderedPageBreak/>
        <w:t>„</w:t>
      </w:r>
      <w:r w:rsidR="008E4653" w:rsidRPr="001A1C6E">
        <w:t>Nevýznamný zeman, zavražděný ještě dřív, než jsem se narodil. Vychovávali mě matka a děd v pochmurném stínu jeho úmrtí. Utekl jsem, když mi bylo jedenáct.</w:t>
      </w:r>
      <w:r w:rsidRPr="001A1C6E">
        <w:t>“</w:t>
      </w:r>
    </w:p>
    <w:p w14:paraId="64CD23F1" w14:textId="77777777" w:rsidR="005645A2" w:rsidRPr="001A1C6E" w:rsidRDefault="00F85FBB" w:rsidP="002B2343">
      <w:pPr>
        <w:pStyle w:val="Text"/>
        <w:rPr>
          <w:i/>
        </w:rPr>
      </w:pPr>
      <w:r w:rsidRPr="001A1C6E">
        <w:t>„</w:t>
      </w:r>
      <w:r w:rsidR="008E4653" w:rsidRPr="001A1C6E">
        <w:t xml:space="preserve">Pak to vypadá, že tvůj otec zemřel příliš mladý na to, aby měl na svědomí </w:t>
      </w:r>
      <w:r w:rsidR="008E4653" w:rsidRPr="001A1C6E">
        <w:rPr>
          <w:i/>
        </w:rPr>
        <w:t>mě.</w:t>
      </w:r>
      <w:r w:rsidRPr="001A1C6E">
        <w:rPr>
          <w:i/>
        </w:rPr>
        <w:t>“</w:t>
      </w:r>
    </w:p>
    <w:p w14:paraId="3F7E4901" w14:textId="77777777" w:rsidR="005645A2" w:rsidRPr="001A1C6E" w:rsidRDefault="00F85FBB" w:rsidP="002B2343">
      <w:pPr>
        <w:pStyle w:val="Text"/>
      </w:pPr>
      <w:r w:rsidRPr="001A1C6E">
        <w:t>„</w:t>
      </w:r>
      <w:r w:rsidR="008E4653" w:rsidRPr="001A1C6E">
        <w:t>A co byl zač ten tvůj?</w:t>
      </w:r>
      <w:r w:rsidRPr="001A1C6E">
        <w:t>“</w:t>
      </w:r>
    </w:p>
    <w:p w14:paraId="412F0424" w14:textId="27E4B6B0" w:rsidR="005645A2" w:rsidRPr="001A1C6E" w:rsidRDefault="00F85FBB" w:rsidP="002B2343">
      <w:pPr>
        <w:pStyle w:val="Text"/>
      </w:pPr>
      <w:r w:rsidRPr="001A1C6E">
        <w:t>„</w:t>
      </w:r>
      <w:r w:rsidR="008E4653" w:rsidRPr="001A1C6E">
        <w:t xml:space="preserve">Obchodník s křídou. Byl jsem celé mládí bílý jako ovce, dokud mě v sedmnácti jakýsi lump neshodil do studny. Když jsem z ní vylezl, nikdo toho vzteky rudého mladíka nepoznal, a tak jsem ukradl </w:t>
      </w:r>
      <w:r w:rsidR="00523704" w:rsidRPr="001A1C6E">
        <w:t>koně</w:t>
      </w:r>
      <w:r w:rsidR="008E4653" w:rsidRPr="001A1C6E">
        <w:t xml:space="preserve"> místnímu grandovi a vyrazil na svobodu. Ale skutečně bych pochyboval, že by tě zplodil právě můj otec. Ještě víc než bílý byl neotesaný a nepůvabný. Žádná elegantní dáma, která by byla manželkou zemana či vdovou po něm, by mu nedovolila dotknout se své služebné, natožpak sebe.</w:t>
      </w:r>
      <w:r w:rsidRPr="001A1C6E">
        <w:t>“</w:t>
      </w:r>
    </w:p>
    <w:p w14:paraId="5524556F" w14:textId="77777777" w:rsidR="005645A2" w:rsidRPr="001A1C6E" w:rsidRDefault="008E4653" w:rsidP="002B2343">
      <w:pPr>
        <w:pStyle w:val="Text"/>
      </w:pPr>
      <w:r w:rsidRPr="001A1C6E">
        <w:t>Chvíli jeli beze slova. Reka pod nimi se zeleně vařila a z protějšího břehu se jim jako červenohnědý bouřkový mrak blížil vstříc podzimní les.</w:t>
      </w:r>
    </w:p>
    <w:p w14:paraId="0B4BEE46" w14:textId="77777777" w:rsidR="005645A2" w:rsidRPr="001A1C6E" w:rsidRDefault="008E4653" w:rsidP="002B2343">
      <w:pPr>
        <w:pStyle w:val="Text"/>
      </w:pPr>
      <w:r w:rsidRPr="001A1C6E">
        <w:t xml:space="preserve">Neměli jinou možnost než ujmout se smrtelně nebezpečného úkolu </w:t>
      </w:r>
      <w:r w:rsidR="00F85FBB" w:rsidRPr="001A1C6E">
        <w:t>–</w:t>
      </w:r>
      <w:r w:rsidRPr="001A1C6E">
        <w:t xml:space="preserve"> aspoň tak jim to osvětlil zástupce princových čarodějů, nepřívětivý muž ve středním věku. </w:t>
      </w:r>
      <w:r w:rsidR="00F85FBB" w:rsidRPr="001A1C6E">
        <w:t>„</w:t>
      </w:r>
      <w:r w:rsidRPr="001A1C6E">
        <w:t xml:space="preserve">Už teď jste pod Cashlorijskou </w:t>
      </w:r>
      <w:r w:rsidRPr="001A1C6E">
        <w:rPr>
          <w:i/>
        </w:rPr>
        <w:t>kletbou,</w:t>
      </w:r>
      <w:r w:rsidR="00F85FBB" w:rsidRPr="001A1C6E">
        <w:rPr>
          <w:i/>
        </w:rPr>
        <w:t>“</w:t>
      </w:r>
      <w:r w:rsidRPr="001A1C6E">
        <w:t xml:space="preserve"> sdělil jim. </w:t>
      </w:r>
      <w:r w:rsidR="00F85FBB" w:rsidRPr="001A1C6E">
        <w:t>„</w:t>
      </w:r>
      <w:r w:rsidRPr="001A1C6E">
        <w:t xml:space="preserve">Nedovolí vám učinit nic, co by mohlo vést k útěku. Nezbývá vám než odjet na ono děsivé místo, vstoupit dovnitř a tam učinit vše, co dokážete, abyste získali Pelerínu princů </w:t>
      </w:r>
      <w:r w:rsidR="00F85FBB" w:rsidRPr="001A1C6E">
        <w:t>–</w:t>
      </w:r>
      <w:r w:rsidRPr="001A1C6E">
        <w:t xml:space="preserve"> jinak zvanou též </w:t>
      </w:r>
      <w:r w:rsidRPr="001A1C6E">
        <w:rPr>
          <w:i/>
        </w:rPr>
        <w:t>Plášť, jenž vyhraje všechny války.</w:t>
      </w:r>
      <w:r w:rsidR="00F85FBB" w:rsidRPr="001A1C6E">
        <w:rPr>
          <w:i/>
        </w:rPr>
        <w:t>“</w:t>
      </w:r>
    </w:p>
    <w:p w14:paraId="74D2C271" w14:textId="77777777" w:rsidR="005645A2" w:rsidRPr="001A1C6E" w:rsidRDefault="008E4653" w:rsidP="002B2343">
      <w:pPr>
        <w:pStyle w:val="Text"/>
      </w:pPr>
      <w:r w:rsidRPr="001A1C6E">
        <w:t xml:space="preserve">Při této zprávě Zire křečovitě zívl a Bretilfovi zaškrundal hladový žaludek. Od samého začátku si byli dobře vědomi skutečnosti, že na nich leží nějaké nátlakové kouzlo. Měli zůstat v jeho moci, dokud nezískají vyžádanou trofej </w:t>
      </w:r>
      <w:r w:rsidR="00F85FBB" w:rsidRPr="001A1C6E">
        <w:t>–</w:t>
      </w:r>
      <w:r w:rsidRPr="001A1C6E">
        <w:t xml:space="preserve"> nebo dokud při tomto pokusu nezemřou </w:t>
      </w:r>
      <w:r w:rsidR="00F85FBB" w:rsidRPr="001A1C6E">
        <w:t>‚</w:t>
      </w:r>
      <w:r w:rsidRPr="001A1C6E">
        <w:t>děsivou</w:t>
      </w:r>
      <w:r w:rsidR="00F85FBB" w:rsidRPr="001A1C6E">
        <w:t>‘</w:t>
      </w:r>
      <w:r w:rsidRPr="001A1C6E">
        <w:t xml:space="preserve"> smrtí.</w:t>
      </w:r>
    </w:p>
    <w:p w14:paraId="40AEA2C4" w14:textId="77777777" w:rsidR="005645A2" w:rsidRPr="001A1C6E" w:rsidRDefault="008E4653" w:rsidP="002B2343">
      <w:pPr>
        <w:pStyle w:val="Text"/>
      </w:pPr>
      <w:r w:rsidRPr="001A1C6E">
        <w:t xml:space="preserve">Při snídani, kterou jim konečně donesli a která by snad byla i docela příjemná </w:t>
      </w:r>
      <w:r w:rsidR="00F85FBB" w:rsidRPr="001A1C6E">
        <w:t>–</w:t>
      </w:r>
      <w:r w:rsidRPr="001A1C6E">
        <w:t xml:space="preserve"> včetně misek s čerstvě opečenými krevetami, garnáty a mušlemi, dobré šunky a vajec míchaných s bílým vínem </w:t>
      </w:r>
      <w:r w:rsidR="00F85FBB" w:rsidRPr="001A1C6E">
        <w:t>–</w:t>
      </w:r>
      <w:r w:rsidRPr="001A1C6E">
        <w:t xml:space="preserve"> je neúnavný čaroděj dále informoval o všech okolnostech jejich neplánované a neodkladné výpravy.</w:t>
      </w:r>
    </w:p>
    <w:p w14:paraId="4800DB5E" w14:textId="26298386" w:rsidR="005645A2" w:rsidRPr="001A1C6E" w:rsidRDefault="008E4653" w:rsidP="002B2343">
      <w:pPr>
        <w:pStyle w:val="Text"/>
      </w:pPr>
      <w:r w:rsidRPr="001A1C6E">
        <w:t xml:space="preserve">Původním zlodějem Vítězného pláště byl údajně zlomyslný a záštiplný lesní elementál. Ten následně vytvořil bizarní hrad, ve </w:t>
      </w:r>
      <w:r w:rsidRPr="001A1C6E">
        <w:lastRenderedPageBreak/>
        <w:t xml:space="preserve">kterém Plášť ukryl a který prozíravě obkroužil bludištěm s neznámými, leč odstrašujícími bezpečnostními opatřeními, a to vše vybavil magickou silou tak pronikavou, že její působení ještě nikdo nepřežil. Více než padesát mužů </w:t>
      </w:r>
      <w:r w:rsidR="00F85FBB" w:rsidRPr="001A1C6E">
        <w:t>–</w:t>
      </w:r>
      <w:r w:rsidRPr="001A1C6E">
        <w:t xml:space="preserve"> jeden vedle druhého to byli muži inteligentní, lstiví, stateční a dobře vycvičení v používání zbraní či jiných technik </w:t>
      </w:r>
      <w:r w:rsidR="00F85FBB" w:rsidRPr="001A1C6E">
        <w:t>–</w:t>
      </w:r>
      <w:r w:rsidRPr="001A1C6E">
        <w:t xml:space="preserve"> bylo vysláno do onoho hradu. A všichni se vrátili, avšak všichni ve znepokojivě mrtvolném stavu: bez hlav, bez nohou, bez srdcí; sinalí působením jedu, ztuhlí po bodnutí prapodivných žihadel, stažení z kůže, skalpovaní, případně kompletně vyvržení. Ona rozsáhlá řada hrůzu budících úmrtí byla náležitě přiřčena samotnému Princi, aby se ho občané mohli patřičně bát a moc si nevyskakovat. </w:t>
      </w:r>
      <w:r w:rsidR="00F85FBB" w:rsidRPr="001A1C6E">
        <w:t>„</w:t>
      </w:r>
      <w:r w:rsidRPr="001A1C6E">
        <w:t>Tak odtud pocházejí ty příběhy o škorpionech a hadech,</w:t>
      </w:r>
      <w:r w:rsidR="00F85FBB" w:rsidRPr="001A1C6E">
        <w:t>“</w:t>
      </w:r>
      <w:r w:rsidRPr="001A1C6E">
        <w:t xml:space="preserve"> zamumlal Zire.</w:t>
      </w:r>
    </w:p>
    <w:p w14:paraId="61443AED" w14:textId="77777777" w:rsidR="005645A2" w:rsidRPr="001A1C6E" w:rsidRDefault="00F85FBB" w:rsidP="002B2343">
      <w:pPr>
        <w:pStyle w:val="Text"/>
      </w:pPr>
      <w:r w:rsidRPr="001A1C6E">
        <w:t>„</w:t>
      </w:r>
      <w:r w:rsidR="008E4653" w:rsidRPr="001A1C6E">
        <w:t>Zdá se, že se zde vyžaduje přítomnost skutečného génia,</w:t>
      </w:r>
      <w:r w:rsidRPr="001A1C6E">
        <w:t>“</w:t>
      </w:r>
      <w:r w:rsidR="008E4653" w:rsidRPr="001A1C6E">
        <w:t xml:space="preserve"> řekl Bretilf, </w:t>
      </w:r>
      <w:r w:rsidRPr="001A1C6E">
        <w:t>„</w:t>
      </w:r>
      <w:r w:rsidR="008E4653" w:rsidRPr="001A1C6E">
        <w:t>pokud nejsou pouhá chytrost, lstivost i všechny ostatní dovednosti k ničemu.</w:t>
      </w:r>
      <w:r w:rsidRPr="001A1C6E">
        <w:t>“</w:t>
      </w:r>
    </w:p>
    <w:p w14:paraId="17993C66" w14:textId="77777777" w:rsidR="005645A2" w:rsidRPr="001A1C6E" w:rsidRDefault="00F85FBB" w:rsidP="002B2343">
      <w:pPr>
        <w:pStyle w:val="Text"/>
      </w:pPr>
      <w:r w:rsidRPr="001A1C6E">
        <w:t>„</w:t>
      </w:r>
      <w:r w:rsidR="008E4653" w:rsidRPr="001A1C6E">
        <w:t>Nuže, ať už si k dobru můžeme přičíst cokoliv, tak na to budeme dva, takže máme od všeho dvojnásobek,</w:t>
      </w:r>
      <w:r w:rsidRPr="001A1C6E">
        <w:t>“</w:t>
      </w:r>
      <w:r w:rsidR="008E4653" w:rsidRPr="001A1C6E">
        <w:t xml:space="preserve"> namítl Zire.</w:t>
      </w:r>
    </w:p>
    <w:p w14:paraId="19415D14" w14:textId="77777777" w:rsidR="005645A2" w:rsidRPr="001A1C6E" w:rsidRDefault="008E4653" w:rsidP="002B2343">
      <w:pPr>
        <w:pStyle w:val="Text"/>
      </w:pPr>
      <w:r w:rsidRPr="001A1C6E">
        <w:t>Obdrželi dva koně, pro Bretilfa se našel hnědý valach a Zire dostal zpět svého vlastního grošáka, pečlivě nově okovaného. Obě zvířata byla dobře nakrmená, vyhřebelcovaná a osedlaná.</w:t>
      </w:r>
    </w:p>
    <w:p w14:paraId="6A4365C2" w14:textId="77777777" w:rsidR="005645A2" w:rsidRPr="001A1C6E" w:rsidRDefault="008E4653" w:rsidP="002B2343">
      <w:pPr>
        <w:pStyle w:val="Text"/>
      </w:pPr>
      <w:r w:rsidRPr="001A1C6E">
        <w:t xml:space="preserve">A nyní, na mostě přes Ca, když se ze vzdálenějšího konce stal ten bližší, Zire zničehonic přitáhl otěže. Bretilf učinil totéž. </w:t>
      </w:r>
      <w:r w:rsidR="00F85FBB" w:rsidRPr="001A1C6E">
        <w:t>„</w:t>
      </w:r>
      <w:r w:rsidRPr="001A1C6E">
        <w:t>Copak?</w:t>
      </w:r>
      <w:r w:rsidR="00F85FBB" w:rsidRPr="001A1C6E">
        <w:t>“</w:t>
      </w:r>
    </w:p>
    <w:p w14:paraId="314A0600" w14:textId="77777777" w:rsidR="005645A2" w:rsidRPr="001A1C6E" w:rsidRDefault="00F85FBB" w:rsidP="002B2343">
      <w:pPr>
        <w:pStyle w:val="Text"/>
      </w:pPr>
      <w:r w:rsidRPr="001A1C6E">
        <w:t>„</w:t>
      </w:r>
      <w:r w:rsidR="008E4653" w:rsidRPr="001A1C6E">
        <w:t>Pojďme zjistit,</w:t>
      </w:r>
      <w:r w:rsidRPr="001A1C6E">
        <w:t>“</w:t>
      </w:r>
      <w:r w:rsidR="008E4653" w:rsidRPr="001A1C6E">
        <w:t xml:space="preserve"> navrhl Zire, </w:t>
      </w:r>
      <w:r w:rsidRPr="001A1C6E">
        <w:t>„</w:t>
      </w:r>
      <w:r w:rsidR="008E4653" w:rsidRPr="001A1C6E">
        <w:t>jestli se přece jen nemůžeme otočit a vydat se jinam.</w:t>
      </w:r>
      <w:r w:rsidRPr="001A1C6E">
        <w:t>“</w:t>
      </w:r>
      <w:r w:rsidR="008E4653" w:rsidRPr="001A1C6E">
        <w:t xml:space="preserve"> Bretilf se krátce ohlédl. </w:t>
      </w:r>
      <w:r w:rsidRPr="001A1C6E">
        <w:t>„</w:t>
      </w:r>
      <w:r w:rsidR="008E4653" w:rsidRPr="001A1C6E">
        <w:t>Oba dobře víme, že nikoliv. Kletba nám v tom brání. A i kdyby, tak by nás eskortovali. Můžeme jet pouze k hradu. Bylo nám řečeno, že ani nepotřebujeme mapu, nutkání v nás bude tak silné, že nám dovolí pokračovat pouze přímo k našemu cíli.</w:t>
      </w:r>
      <w:r w:rsidRPr="001A1C6E">
        <w:t>“</w:t>
      </w:r>
    </w:p>
    <w:p w14:paraId="532EC40D" w14:textId="1972BCD8" w:rsidR="005645A2" w:rsidRPr="001A1C6E" w:rsidRDefault="00F85FBB" w:rsidP="002B2343">
      <w:pPr>
        <w:pStyle w:val="Text"/>
      </w:pPr>
      <w:r w:rsidRPr="001A1C6E">
        <w:t>„</w:t>
      </w:r>
      <w:r w:rsidR="008E4653" w:rsidRPr="001A1C6E">
        <w:t>Možná však,</w:t>
      </w:r>
      <w:r w:rsidRPr="001A1C6E">
        <w:t>“</w:t>
      </w:r>
      <w:r w:rsidR="008E4653" w:rsidRPr="001A1C6E">
        <w:t xml:space="preserve"> namítl Zire, </w:t>
      </w:r>
      <w:r w:rsidRPr="001A1C6E">
        <w:t>„</w:t>
      </w:r>
      <w:r w:rsidR="008E4653" w:rsidRPr="001A1C6E">
        <w:t xml:space="preserve">by nás odtud mohli odnést naši </w:t>
      </w:r>
      <w:r w:rsidR="008E4653" w:rsidRPr="001A1C6E">
        <w:rPr>
          <w:i/>
        </w:rPr>
        <w:t xml:space="preserve">koně, </w:t>
      </w:r>
      <w:r w:rsidR="008E4653" w:rsidRPr="001A1C6E">
        <w:t xml:space="preserve">bez ohledu na to, jaké zaklínadlo ovlivňuje </w:t>
      </w:r>
      <w:r w:rsidR="001374A6" w:rsidRPr="001A1C6E">
        <w:rPr>
          <w:i/>
        </w:rPr>
        <w:t>nás.“</w:t>
      </w:r>
    </w:p>
    <w:p w14:paraId="43CCC9CE" w14:textId="77777777" w:rsidR="005645A2" w:rsidRPr="001A1C6E" w:rsidRDefault="008E4653" w:rsidP="002B2343">
      <w:pPr>
        <w:pStyle w:val="Text"/>
      </w:pPr>
      <w:r w:rsidRPr="001A1C6E">
        <w:t>Otočili koně. Zire i Bretilf se zachmuřeně zahleděli přes most k městu, popadli pevně otěže a současně mírným kopnutím do slabin pobídli obě zvířata.</w:t>
      </w:r>
    </w:p>
    <w:p w14:paraId="242B36C4" w14:textId="77777777" w:rsidR="005645A2" w:rsidRPr="001A1C6E" w:rsidRDefault="008E4653" w:rsidP="002B2343">
      <w:pPr>
        <w:pStyle w:val="Text"/>
      </w:pPr>
      <w:r w:rsidRPr="001A1C6E">
        <w:t xml:space="preserve">Koně se okamžitě vzepjali, jako by se proti nim postavila smečka démonů či šlehající plameny. Když s hlasitým kovovým zazvoněním </w:t>
      </w:r>
      <w:r w:rsidRPr="001A1C6E">
        <w:lastRenderedPageBreak/>
        <w:t>dopadli kopyty zpět na kamennou dlažbu, otočili se s takovou vervou, že své jezdce málem shodili ze sedel. Oba oři se pak úprkem přehnali poslední čtvrtí míle mostu, bohužel v nežádoucím směru, a vhroužili se do lesa na protějším konci.</w:t>
      </w:r>
    </w:p>
    <w:p w14:paraId="68790E7D" w14:textId="77777777" w:rsidR="005645A2" w:rsidRPr="001A1C6E" w:rsidRDefault="008E4653" w:rsidP="002B2343">
      <w:pPr>
        <w:pStyle w:val="Text"/>
      </w:pPr>
      <w:r w:rsidRPr="001A1C6E">
        <w:t xml:space="preserve">Jen obtížně a s velkým hlukem se je podařilo přesvědčit, aby se uklidnili a zastavili. Byli teď hluboko mezi stromy </w:t>
      </w:r>
      <w:r w:rsidR="00F85FBB" w:rsidRPr="001A1C6E">
        <w:t>–</w:t>
      </w:r>
      <w:r w:rsidRPr="001A1C6E">
        <w:t xml:space="preserve"> most, řeka i město byly z dohledu. Bretilf a Zire zakaboněně hleděli do přítmí tvořeného rudými listy, do kterého oba tak dobře zapadali.</w:t>
      </w:r>
    </w:p>
    <w:p w14:paraId="69884BDE" w14:textId="77777777" w:rsidR="005645A2" w:rsidRPr="001A1C6E" w:rsidRDefault="00F85FBB" w:rsidP="002B2343">
      <w:pPr>
        <w:pStyle w:val="Text"/>
      </w:pPr>
      <w:r w:rsidRPr="001A1C6E">
        <w:t>„</w:t>
      </w:r>
      <w:r w:rsidR="008E4653" w:rsidRPr="001A1C6E">
        <w:t>Tak to bychom měli.</w:t>
      </w:r>
      <w:r w:rsidRPr="001A1C6E">
        <w:t>“</w:t>
      </w:r>
    </w:p>
    <w:p w14:paraId="52F17F35" w14:textId="77777777" w:rsidR="005645A2" w:rsidRPr="001A1C6E" w:rsidRDefault="008E4653" w:rsidP="002B2343">
      <w:pPr>
        <w:pStyle w:val="Text"/>
      </w:pPr>
      <w:r w:rsidRPr="001A1C6E">
        <w:t>Ráno přešlo měděným baldachýnem lesa k poledni. Zire a Bretilf zasmušile klusali po stezce, kterou jim kletba zvolila. Ptáci zpívali a jednou jim přes cestu přeběhl jelen. Z vysoké černé borovice se jim posmíval párek veverek.</w:t>
      </w:r>
    </w:p>
    <w:p w14:paraId="3C96875C" w14:textId="77777777" w:rsidR="005645A2" w:rsidRPr="001A1C6E" w:rsidRDefault="008E4653" w:rsidP="002B2343">
      <w:pPr>
        <w:pStyle w:val="Text"/>
      </w:pPr>
      <w:r w:rsidRPr="001A1C6E">
        <w:t xml:space="preserve">Zanedlouho se před nimi na kraji cesty cosi objevilo. Nejprve to oba muži považovali za nějaký ukazatel. Stálo to zcela nehybně. Po chvíli ale Zire upozornil: </w:t>
      </w:r>
      <w:r w:rsidR="00F85FBB" w:rsidRPr="001A1C6E">
        <w:t>„</w:t>
      </w:r>
      <w:r w:rsidRPr="001A1C6E">
        <w:t>Jen se podívej. Je to mladá žena. A co víc, je to ta děvečka od Odvážného draka, která mě zásobila hromadou výstrah a varování.</w:t>
      </w:r>
      <w:r w:rsidR="00F85FBB" w:rsidRPr="001A1C6E">
        <w:t>“</w:t>
      </w:r>
    </w:p>
    <w:p w14:paraId="3ECAEA2C" w14:textId="77777777" w:rsidR="005645A2" w:rsidRPr="001A1C6E" w:rsidRDefault="008E4653" w:rsidP="002B2343">
      <w:pPr>
        <w:pStyle w:val="Text"/>
      </w:pPr>
      <w:r w:rsidRPr="001A1C6E">
        <w:t xml:space="preserve">Bretilf dodal: </w:t>
      </w:r>
      <w:r w:rsidR="00F85FBB" w:rsidRPr="001A1C6E">
        <w:t>„</w:t>
      </w:r>
      <w:r w:rsidRPr="001A1C6E">
        <w:t>Taky mám pocit, že ji znám. Buď mě obsluhovala v tom prvním hostinci, nebo v tom druhém.</w:t>
      </w:r>
      <w:r w:rsidR="00F85FBB" w:rsidRPr="001A1C6E">
        <w:t>“</w:t>
      </w:r>
    </w:p>
    <w:p w14:paraId="1ACB620B" w14:textId="77777777" w:rsidR="005645A2" w:rsidRPr="001A1C6E" w:rsidRDefault="008E4653" w:rsidP="002B2343">
      <w:pPr>
        <w:pStyle w:val="Text"/>
      </w:pPr>
      <w:r w:rsidRPr="001A1C6E">
        <w:t xml:space="preserve">Dívka </w:t>
      </w:r>
      <w:r w:rsidR="00F85FBB" w:rsidRPr="001A1C6E">
        <w:t>–</w:t>
      </w:r>
      <w:r w:rsidRPr="001A1C6E">
        <w:t xml:space="preserve"> prostě oděná a s roztrhaným bílým šátkem přehozeným přes vlasy, celým mastným z neustálé blízkosti pečeného masa </w:t>
      </w:r>
      <w:r w:rsidR="00F85FBB" w:rsidRPr="001A1C6E">
        <w:t>–</w:t>
      </w:r>
      <w:r w:rsidRPr="001A1C6E">
        <w:t xml:space="preserve"> teprve nyní zvedla ruku. Nikoliv však k pozdravu, ale aby je zastavila. </w:t>
      </w:r>
      <w:r w:rsidR="00F85FBB" w:rsidRPr="001A1C6E">
        <w:t>„</w:t>
      </w:r>
      <w:r w:rsidRPr="001A1C6E">
        <w:t>Možná ji kvůli nám vyhodili z práce,</w:t>
      </w:r>
      <w:r w:rsidR="00F85FBB" w:rsidRPr="001A1C6E">
        <w:t>“</w:t>
      </w:r>
      <w:r w:rsidRPr="001A1C6E">
        <w:t xml:space="preserve"> hádal Zire.</w:t>
      </w:r>
    </w:p>
    <w:p w14:paraId="6BF6E48E" w14:textId="77777777" w:rsidR="005645A2" w:rsidRPr="001A1C6E" w:rsidRDefault="00F85FBB" w:rsidP="002B2343">
      <w:pPr>
        <w:pStyle w:val="Text"/>
      </w:pPr>
      <w:r w:rsidRPr="001A1C6E">
        <w:t>„</w:t>
      </w:r>
      <w:r w:rsidR="008E4653" w:rsidRPr="001A1C6E">
        <w:t>Možná najdu nějakou minci,</w:t>
      </w:r>
      <w:r w:rsidRPr="001A1C6E">
        <w:t>“</w:t>
      </w:r>
      <w:r w:rsidR="008E4653" w:rsidRPr="001A1C6E">
        <w:t xml:space="preserve"> řekl Bretilf.</w:t>
      </w:r>
    </w:p>
    <w:p w14:paraId="7BFC6D3E" w14:textId="77777777" w:rsidR="005645A2" w:rsidRPr="001A1C6E" w:rsidRDefault="008E4653" w:rsidP="002B2343">
      <w:pPr>
        <w:pStyle w:val="Text"/>
      </w:pPr>
      <w:r w:rsidRPr="001A1C6E">
        <w:t>Oba jezdci dojeli k dívčině a zastavili koně. Prázdnýma očima jim hleděla do tváří. Potom promluvila:</w:t>
      </w:r>
    </w:p>
    <w:p w14:paraId="038CB929" w14:textId="77777777" w:rsidR="005645A2" w:rsidRPr="001A1C6E" w:rsidRDefault="00F85FBB" w:rsidP="002B2343">
      <w:pPr>
        <w:pStyle w:val="Text"/>
      </w:pPr>
      <w:r w:rsidRPr="001A1C6E">
        <w:t>„</w:t>
      </w:r>
      <w:r w:rsidR="008E4653" w:rsidRPr="001A1C6E">
        <w:t>Hle! Falešný princ vás uhranul a poslal na smrt. Bude po vás stejně jako po všech před vámi. Plášť, který vítězí, není možné odnést. Ubohé duše! Ubohé ztracené duše!</w:t>
      </w:r>
      <w:r w:rsidRPr="001A1C6E">
        <w:t>“</w:t>
      </w:r>
    </w:p>
    <w:p w14:paraId="11C5BF83" w14:textId="77777777" w:rsidR="005645A2" w:rsidRPr="001A1C6E" w:rsidRDefault="00F85FBB" w:rsidP="002B2343">
      <w:pPr>
        <w:pStyle w:val="Text"/>
      </w:pPr>
      <w:r w:rsidRPr="001A1C6E">
        <w:t>„</w:t>
      </w:r>
      <w:r w:rsidR="008E4653" w:rsidRPr="001A1C6E">
        <w:t>Ano, přesně tak to je,</w:t>
      </w:r>
      <w:r w:rsidRPr="001A1C6E">
        <w:t>“</w:t>
      </w:r>
      <w:r w:rsidR="008E4653" w:rsidRPr="001A1C6E">
        <w:t xml:space="preserve"> připustil Zire.</w:t>
      </w:r>
    </w:p>
    <w:p w14:paraId="5C76A1A0" w14:textId="77777777" w:rsidR="005645A2" w:rsidRPr="001A1C6E" w:rsidRDefault="008E4653" w:rsidP="002B2343">
      <w:pPr>
        <w:pStyle w:val="Text"/>
      </w:pPr>
      <w:r w:rsidRPr="001A1C6E">
        <w:t xml:space="preserve">Bretilf poznamenal: </w:t>
      </w:r>
      <w:r w:rsidR="00F85FBB" w:rsidRPr="001A1C6E">
        <w:t>„</w:t>
      </w:r>
      <w:r w:rsidRPr="001A1C6E">
        <w:t>Ale je od vás milé, že nám přejete štěstí takto povzbudivým způsobem.</w:t>
      </w:r>
      <w:r w:rsidR="00F85FBB" w:rsidRPr="001A1C6E">
        <w:t>“</w:t>
      </w:r>
    </w:p>
    <w:p w14:paraId="1C69CC93" w14:textId="77777777" w:rsidR="005645A2" w:rsidRPr="001A1C6E" w:rsidRDefault="008E4653" w:rsidP="002B2343">
      <w:pPr>
        <w:pStyle w:val="Text"/>
      </w:pPr>
      <w:r w:rsidRPr="001A1C6E">
        <w:t xml:space="preserve">Dívka si nepovšimla ani cynizmu, ani sarkazmu. Slavnostně vzkřikla vysokým sebevědomým hlasem: </w:t>
      </w:r>
      <w:r w:rsidR="00F85FBB" w:rsidRPr="001A1C6E">
        <w:t>„</w:t>
      </w:r>
      <w:r w:rsidRPr="001A1C6E">
        <w:t xml:space="preserve">Jmenuji se Loě a na mně </w:t>
      </w:r>
      <w:r w:rsidRPr="001A1C6E">
        <w:lastRenderedPageBreak/>
        <w:t>nezáleží. Vyhledejte ale dům Ysmarel Hvězdy, který se nachází právě u této cesty. Pouze tam můžete nalézt pomoc.</w:t>
      </w:r>
      <w:r w:rsidR="00F85FBB" w:rsidRPr="001A1C6E">
        <w:t>“</w:t>
      </w:r>
    </w:p>
    <w:p w14:paraId="61BB5DC1" w14:textId="77777777" w:rsidR="005645A2" w:rsidRPr="001A1C6E" w:rsidRDefault="00F85FBB" w:rsidP="002B2343">
      <w:pPr>
        <w:pStyle w:val="Text"/>
      </w:pPr>
      <w:r w:rsidRPr="001A1C6E">
        <w:t>„</w:t>
      </w:r>
      <w:r w:rsidR="008E4653" w:rsidRPr="001A1C6E">
        <w:t>Kdo je Ysmarel Hvězda?</w:t>
      </w:r>
      <w:r w:rsidRPr="001A1C6E">
        <w:t>“</w:t>
      </w:r>
    </w:p>
    <w:p w14:paraId="7577DE96" w14:textId="4C347ABC" w:rsidR="005645A2" w:rsidRPr="001A1C6E" w:rsidRDefault="00F85FBB" w:rsidP="002B2343">
      <w:pPr>
        <w:pStyle w:val="Text"/>
      </w:pPr>
      <w:r w:rsidRPr="001A1C6E">
        <w:t>„</w:t>
      </w:r>
      <w:r w:rsidR="008E4653" w:rsidRPr="001A1C6E">
        <w:t>Vyhledejte dům a dozvíte se sami!</w:t>
      </w:r>
      <w:r w:rsidRPr="001A1C6E">
        <w:t>“</w:t>
      </w:r>
      <w:r w:rsidR="008E4653" w:rsidRPr="001A1C6E">
        <w:t xml:space="preserve"> melodramaticky a poněkud únavně zadeklamovala Lo</w:t>
      </w:r>
      <w:r w:rsidR="00523704" w:rsidRPr="001A1C6E">
        <w:t>ë</w:t>
      </w:r>
      <w:r w:rsidR="008E4653" w:rsidRPr="001A1C6E">
        <w:t xml:space="preserve">. </w:t>
      </w:r>
      <w:r w:rsidRPr="001A1C6E">
        <w:t>„</w:t>
      </w:r>
      <w:r w:rsidR="008E4653" w:rsidRPr="001A1C6E">
        <w:t>To sídlo jen těžko můžete přehlédnout. Zdi jsou porostlé bílými růžemi, kolem poletují bílé sovy a přímo nad domem visí obrovská diamantová hvězda.</w:t>
      </w:r>
      <w:r w:rsidRPr="001A1C6E">
        <w:t>“</w:t>
      </w:r>
    </w:p>
    <w:p w14:paraId="789D4BEA" w14:textId="77777777" w:rsidR="005645A2" w:rsidRPr="001A1C6E" w:rsidRDefault="00F85FBB" w:rsidP="002B2343">
      <w:pPr>
        <w:pStyle w:val="Text"/>
      </w:pPr>
      <w:r w:rsidRPr="001A1C6E">
        <w:t>„</w:t>
      </w:r>
      <w:r w:rsidR="008E4653" w:rsidRPr="001A1C6E">
        <w:t>Takže nic tak skromně nenápadného jako ty,</w:t>
      </w:r>
      <w:r w:rsidRPr="001A1C6E">
        <w:t>“</w:t>
      </w:r>
      <w:r w:rsidR="008E4653" w:rsidRPr="001A1C6E">
        <w:t xml:space="preserve"> dodal Zire.</w:t>
      </w:r>
    </w:p>
    <w:p w14:paraId="2338DB62" w14:textId="4F5FBDC7" w:rsidR="005645A2" w:rsidRPr="001A1C6E" w:rsidRDefault="00F85FBB" w:rsidP="002B2343">
      <w:pPr>
        <w:pStyle w:val="Text"/>
      </w:pPr>
      <w:r w:rsidRPr="001A1C6E">
        <w:t>„</w:t>
      </w:r>
      <w:r w:rsidR="008E4653" w:rsidRPr="001A1C6E">
        <w:t xml:space="preserve">Já nejsem nic. Jsem jen </w:t>
      </w:r>
      <w:r w:rsidR="008E4653" w:rsidRPr="001A1C6E">
        <w:rPr>
          <w:i/>
        </w:rPr>
        <w:t>Lo</w:t>
      </w:r>
      <w:r w:rsidR="00523704" w:rsidRPr="001A1C6E">
        <w:t>ë</w:t>
      </w:r>
      <w:r w:rsidR="008E4653" w:rsidRPr="001A1C6E">
        <w:rPr>
          <w:i/>
        </w:rPr>
        <w:t>.</w:t>
      </w:r>
      <w:r w:rsidRPr="001A1C6E">
        <w:rPr>
          <w:i/>
        </w:rPr>
        <w:t>“</w:t>
      </w:r>
    </w:p>
    <w:p w14:paraId="13D097BA" w14:textId="77777777" w:rsidR="005645A2" w:rsidRPr="001A1C6E" w:rsidRDefault="008E4653" w:rsidP="002B2343">
      <w:pPr>
        <w:pStyle w:val="Text"/>
      </w:pPr>
      <w:r w:rsidRPr="001A1C6E">
        <w:t>A s tím se dívka rozběhla od stezky mezi zlatoměděnou mozaiku stromů. Bretilf a Zire za ní zamyšleně hleděli.</w:t>
      </w:r>
    </w:p>
    <w:p w14:paraId="5ACFC9FB" w14:textId="77777777" w:rsidR="005645A2" w:rsidRPr="001A1C6E" w:rsidRDefault="00F85FBB" w:rsidP="002B2343">
      <w:pPr>
        <w:pStyle w:val="Text"/>
      </w:pPr>
      <w:r w:rsidRPr="001A1C6E">
        <w:t>„</w:t>
      </w:r>
      <w:r w:rsidR="008E4653" w:rsidRPr="001A1C6E">
        <w:t>Připadalo mi</w:t>
      </w:r>
      <w:r w:rsidRPr="001A1C6E">
        <w:t>…“</w:t>
      </w:r>
      <w:r w:rsidR="008E4653" w:rsidRPr="001A1C6E">
        <w:t xml:space="preserve"> zamumlal Bretilf po vteřině či dvou.</w:t>
      </w:r>
    </w:p>
    <w:p w14:paraId="0E5BA72B" w14:textId="77777777" w:rsidR="005645A2" w:rsidRPr="001A1C6E" w:rsidRDefault="00F85FBB" w:rsidP="002B2343">
      <w:pPr>
        <w:pStyle w:val="Text"/>
      </w:pPr>
      <w:r w:rsidRPr="001A1C6E">
        <w:t>„…</w:t>
      </w:r>
      <w:r w:rsidR="008E4653" w:rsidRPr="001A1C6E">
        <w:t xml:space="preserve"> mně také,</w:t>
      </w:r>
      <w:r w:rsidRPr="001A1C6E">
        <w:t>“</w:t>
      </w:r>
      <w:r w:rsidR="008E4653" w:rsidRPr="001A1C6E">
        <w:t xml:space="preserve"> přitakal Zire.</w:t>
      </w:r>
    </w:p>
    <w:p w14:paraId="1306A40E" w14:textId="77777777" w:rsidR="005645A2" w:rsidRPr="001A1C6E" w:rsidRDefault="00F85FBB" w:rsidP="002B2343">
      <w:pPr>
        <w:pStyle w:val="Text"/>
      </w:pPr>
      <w:r w:rsidRPr="001A1C6E">
        <w:t>„…</w:t>
      </w:r>
      <w:r w:rsidR="008E4653" w:rsidRPr="001A1C6E">
        <w:t xml:space="preserve"> že tam, kde dopadá stín toho cedru</w:t>
      </w:r>
      <w:r w:rsidRPr="001A1C6E">
        <w:t>…“</w:t>
      </w:r>
    </w:p>
    <w:p w14:paraId="79B39194" w14:textId="77777777" w:rsidR="005645A2" w:rsidRPr="001A1C6E" w:rsidRDefault="00F85FBB" w:rsidP="002B2343">
      <w:pPr>
        <w:pStyle w:val="Text"/>
      </w:pPr>
      <w:r w:rsidRPr="001A1C6E">
        <w:t>„…</w:t>
      </w:r>
      <w:r w:rsidR="008E4653" w:rsidRPr="001A1C6E">
        <w:t xml:space="preserve"> dívka přestala být dívkou</w:t>
      </w:r>
      <w:r w:rsidRPr="001A1C6E">
        <w:t>…“</w:t>
      </w:r>
    </w:p>
    <w:p w14:paraId="07D89F7C" w14:textId="77777777" w:rsidR="005645A2" w:rsidRPr="001A1C6E" w:rsidRDefault="00F85FBB" w:rsidP="002B2343">
      <w:pPr>
        <w:pStyle w:val="Text"/>
      </w:pPr>
      <w:r w:rsidRPr="001A1C6E">
        <w:t>„…</w:t>
      </w:r>
      <w:r w:rsidR="008E4653" w:rsidRPr="001A1C6E">
        <w:t xml:space="preserve"> a místo toho se z ní stala</w:t>
      </w:r>
      <w:r w:rsidRPr="001A1C6E">
        <w:t>…</w:t>
      </w:r>
      <w:r w:rsidR="008E4653" w:rsidRPr="001A1C6E">
        <w:t>?</w:t>
      </w:r>
      <w:r w:rsidRPr="001A1C6E">
        <w:t>“</w:t>
      </w:r>
    </w:p>
    <w:p w14:paraId="3073FBDF" w14:textId="77777777" w:rsidR="005645A2" w:rsidRPr="001A1C6E" w:rsidRDefault="00F85FBB" w:rsidP="002B2343">
      <w:pPr>
        <w:pStyle w:val="Text"/>
      </w:pPr>
      <w:r w:rsidRPr="001A1C6E">
        <w:t>„…</w:t>
      </w:r>
      <w:r w:rsidR="008E4653" w:rsidRPr="001A1C6E">
        <w:t xml:space="preserve"> lasička,</w:t>
      </w:r>
      <w:r w:rsidRPr="001A1C6E">
        <w:t>“</w:t>
      </w:r>
      <w:r w:rsidR="008E4653" w:rsidRPr="001A1C6E">
        <w:t xml:space="preserve"> završil Zire. </w:t>
      </w:r>
      <w:r w:rsidRPr="001A1C6E">
        <w:t>„</w:t>
      </w:r>
      <w:r w:rsidR="008E4653" w:rsidRPr="001A1C6E">
        <w:t>Možná,</w:t>
      </w:r>
      <w:r w:rsidRPr="001A1C6E">
        <w:t>“</w:t>
      </w:r>
      <w:r w:rsidR="008E4653" w:rsidRPr="001A1C6E">
        <w:t xml:space="preserve"> doplnil ještě, </w:t>
      </w:r>
      <w:r w:rsidRPr="001A1C6E">
        <w:t>„</w:t>
      </w:r>
      <w:r w:rsidR="008E4653" w:rsidRPr="001A1C6E">
        <w:t>máme halucinace z hladu. Dejme si krátkou pauzičku a spořádejme něco ze zásob, co máme v tornách.</w:t>
      </w:r>
      <w:r w:rsidRPr="001A1C6E">
        <w:t>“</w:t>
      </w:r>
    </w:p>
    <w:p w14:paraId="49A1E9E1" w14:textId="77777777" w:rsidR="005645A2" w:rsidRPr="001A1C6E" w:rsidRDefault="008E4653" w:rsidP="002B2343">
      <w:pPr>
        <w:pStyle w:val="Text"/>
      </w:pPr>
      <w:r w:rsidRPr="001A1C6E">
        <w:t>Během odpoledne přešly barvy podzimního lesa od kovů k vínům a přitom se přidaly odstíny fialové. Ten večer je stezka, nyní velmi zarostlá a přerušovaná silnými pařáty kořenů okolních stromů, zavedla na skupinu navzájem propojených mýtin. Nad hlavou měli soumračnou oblohu, rušenou jen maličkými netopýry.</w:t>
      </w:r>
    </w:p>
    <w:p w14:paraId="33785DF8" w14:textId="77777777" w:rsidR="005645A2" w:rsidRPr="001A1C6E" w:rsidRDefault="008E4653" w:rsidP="002B2343">
      <w:pPr>
        <w:pStyle w:val="Text"/>
      </w:pPr>
      <w:r w:rsidRPr="001A1C6E">
        <w:t>Po levici se krajina zvedala a měnila v holou pláň, po které byly jen řídce rozházené jednotlivé stromy. Za nimi bylo vidět návrší, jasně se rýsující proti fialové obloze. Svítila na ní jedna hvězda nezvyklé velikosti a jasu a pod ní spočívala tmavá nesourodá budova, místy přizdobená světly lamp.</w:t>
      </w:r>
    </w:p>
    <w:p w14:paraId="690B24C8" w14:textId="77777777" w:rsidR="005645A2" w:rsidRPr="001A1C6E" w:rsidRDefault="00F85FBB" w:rsidP="002B2343">
      <w:pPr>
        <w:pStyle w:val="Text"/>
      </w:pPr>
      <w:r w:rsidRPr="001A1C6E">
        <w:t>„</w:t>
      </w:r>
      <w:r w:rsidR="008E4653" w:rsidRPr="001A1C6E">
        <w:t>Sídlo Ysmarel?</w:t>
      </w:r>
      <w:r w:rsidRPr="001A1C6E">
        <w:t>“</w:t>
      </w:r>
    </w:p>
    <w:p w14:paraId="14F0B3E6" w14:textId="77777777" w:rsidR="005645A2" w:rsidRPr="001A1C6E" w:rsidRDefault="00F85FBB" w:rsidP="002B2343">
      <w:pPr>
        <w:pStyle w:val="Text"/>
      </w:pPr>
      <w:r w:rsidRPr="001A1C6E">
        <w:t>„</w:t>
      </w:r>
      <w:r w:rsidR="008E4653" w:rsidRPr="001A1C6E">
        <w:t>Vypadá to tak,</w:t>
      </w:r>
      <w:r w:rsidRPr="001A1C6E">
        <w:t>“</w:t>
      </w:r>
      <w:r w:rsidR="008E4653" w:rsidRPr="001A1C6E">
        <w:t xml:space="preserve"> potvrdil Zire.</w:t>
      </w:r>
    </w:p>
    <w:p w14:paraId="14704057" w14:textId="77777777" w:rsidR="005645A2" w:rsidRPr="001A1C6E" w:rsidRDefault="00F85FBB" w:rsidP="002B2343">
      <w:pPr>
        <w:pStyle w:val="Text"/>
      </w:pPr>
      <w:r w:rsidRPr="001A1C6E">
        <w:t>„</w:t>
      </w:r>
      <w:r w:rsidR="008E4653" w:rsidRPr="001A1C6E">
        <w:t>Stavíme se na návštěvu?</w:t>
      </w:r>
      <w:r w:rsidRPr="001A1C6E">
        <w:t>“</w:t>
      </w:r>
    </w:p>
    <w:p w14:paraId="7F5A99FC" w14:textId="77777777" w:rsidR="005645A2" w:rsidRPr="001A1C6E" w:rsidRDefault="00F85FBB" w:rsidP="002B2343">
      <w:pPr>
        <w:pStyle w:val="Text"/>
      </w:pPr>
      <w:r w:rsidRPr="001A1C6E">
        <w:t>„</w:t>
      </w:r>
      <w:r w:rsidR="008E4653" w:rsidRPr="001A1C6E">
        <w:t>Proč ne? Cesta tam míří a kletba povoluje přestávky.</w:t>
      </w:r>
      <w:r w:rsidRPr="001A1C6E">
        <w:t>“</w:t>
      </w:r>
    </w:p>
    <w:p w14:paraId="7CD10648" w14:textId="394DB8D0" w:rsidR="005645A2" w:rsidRPr="001A1C6E" w:rsidRDefault="00F85FBB" w:rsidP="002B2343">
      <w:pPr>
        <w:pStyle w:val="Text"/>
      </w:pPr>
      <w:r w:rsidRPr="001A1C6E">
        <w:t>„</w:t>
      </w:r>
      <w:r w:rsidR="008E4653" w:rsidRPr="001A1C6E">
        <w:t>A odsouzeným k záhubě,</w:t>
      </w:r>
      <w:r w:rsidRPr="001A1C6E">
        <w:t>“</w:t>
      </w:r>
      <w:r w:rsidR="008E4653" w:rsidRPr="001A1C6E">
        <w:t xml:space="preserve"> doplnil Bretilf, </w:t>
      </w:r>
      <w:r w:rsidRPr="001A1C6E">
        <w:t>„</w:t>
      </w:r>
      <w:r w:rsidR="008E4653" w:rsidRPr="001A1C6E">
        <w:t xml:space="preserve">je každý odklad </w:t>
      </w:r>
      <w:r w:rsidR="001374A6" w:rsidRPr="001A1C6E">
        <w:rPr>
          <w:i/>
        </w:rPr>
        <w:t>vítaný.“</w:t>
      </w:r>
    </w:p>
    <w:p w14:paraId="301F3C1B" w14:textId="77777777" w:rsidR="005645A2" w:rsidRPr="001A1C6E" w:rsidRDefault="008E4653" w:rsidP="002B2343">
      <w:pPr>
        <w:pStyle w:val="Text"/>
      </w:pPr>
      <w:r w:rsidRPr="001A1C6E">
        <w:t>Grošák a hnědák vystoupali na kopec.</w:t>
      </w:r>
    </w:p>
    <w:p w14:paraId="09D31479" w14:textId="77777777" w:rsidR="005645A2" w:rsidRPr="001A1C6E" w:rsidRDefault="008E4653" w:rsidP="002B2343">
      <w:pPr>
        <w:pStyle w:val="Text"/>
      </w:pPr>
      <w:r w:rsidRPr="001A1C6E">
        <w:lastRenderedPageBreak/>
        <w:t>Před nimi vyrostly vysoké kamenné valy, překryté světlými květy, jejichž vůni tma jako by ještě dále rozvíjela. Nad hlavami jim poletovalo šest či sedm gigantických netopýrů. Když jim ale nízko zavěšená hvězda ozářila křídla, byla bílá. Byly to sovy.</w:t>
      </w:r>
    </w:p>
    <w:p w14:paraId="377B74B7" w14:textId="77777777" w:rsidR="005645A2" w:rsidRPr="001A1C6E" w:rsidRDefault="008E4653" w:rsidP="002B2343">
      <w:pPr>
        <w:pStyle w:val="Text"/>
      </w:pPr>
      <w:r w:rsidRPr="001A1C6E">
        <w:t>V osvětlených oknech plála purpurová a šafránová skla. Nad branou visel zvon.</w:t>
      </w:r>
    </w:p>
    <w:p w14:paraId="2F9CE825" w14:textId="77777777" w:rsidR="005645A2" w:rsidRPr="001A1C6E" w:rsidRDefault="008E4653" w:rsidP="002B2343">
      <w:pPr>
        <w:pStyle w:val="Text"/>
      </w:pPr>
      <w:r w:rsidRPr="001A1C6E">
        <w:t>Oba muži se na zvon podívali, ale dřív, než dostali šanci sami se rozhodnout, či na něj zazvonit, cinkavě se sám od sebe rozezvučel. V tu chvíli se sovy slétly dohromady a usadily se na koruně zdi, přičemž Zira a Bretilfa upřeně pozorovaly barevnými skly svých očí.</w:t>
      </w:r>
    </w:p>
    <w:p w14:paraId="3FFD49AD" w14:textId="77777777" w:rsidR="005645A2" w:rsidRPr="001A1C6E" w:rsidRDefault="008E4653" w:rsidP="002B2343">
      <w:pPr>
        <w:pStyle w:val="Text"/>
      </w:pPr>
      <w:r w:rsidRPr="001A1C6E">
        <w:t>O několik okamžiků později se brána otevřela a odhalila, že se za ní skrývá tmavá zahrada plná bílých růží, které přízračné zářily odraženým hvězdným třpytem. Asi o dvacet kroků dál byly otevřené široké dveře a zatímco na ně hleděli, rozkvetlo za nimi měkké světlo luceren. Bylo to všechno velmi lákavé. Natolik, že žádného z nich ani nenapadlo vkročit dovnitř. Seděli na koních, sovy seděly na zdech a nebylo slyšet sebemenší zvuk, jako by i čas začal být opatrný a přestal se posouvat kupředu.</w:t>
      </w:r>
    </w:p>
    <w:p w14:paraId="1981D92D" w14:textId="77777777" w:rsidR="005645A2" w:rsidRPr="001A1C6E" w:rsidRDefault="008E4653" w:rsidP="002B2343">
      <w:pPr>
        <w:pStyle w:val="Text"/>
      </w:pPr>
      <w:r w:rsidRPr="001A1C6E">
        <w:t xml:space="preserve">Po chvíli se Bretilf zavrtěl. </w:t>
      </w:r>
      <w:r w:rsidR="00F85FBB" w:rsidRPr="001A1C6E">
        <w:t>„</w:t>
      </w:r>
      <w:r w:rsidRPr="001A1C6E">
        <w:t>Půjdeme dovnitř? Nebo utečeme?</w:t>
      </w:r>
      <w:r w:rsidR="00F85FBB" w:rsidRPr="001A1C6E">
        <w:t>“</w:t>
      </w:r>
    </w:p>
    <w:p w14:paraId="6AD0851C" w14:textId="77777777" w:rsidR="005645A2" w:rsidRPr="001A1C6E" w:rsidRDefault="00F85FBB" w:rsidP="002B2343">
      <w:pPr>
        <w:pStyle w:val="Text"/>
      </w:pPr>
      <w:r w:rsidRPr="001A1C6E">
        <w:t>„</w:t>
      </w:r>
      <w:r w:rsidR="008E4653" w:rsidRPr="001A1C6E">
        <w:t>Všechno je ztraceno, jak se zdá, ať učiníme cokoliv.</w:t>
      </w:r>
      <w:r w:rsidRPr="001A1C6E">
        <w:t>“</w:t>
      </w:r>
      <w:r w:rsidR="008E4653" w:rsidRPr="001A1C6E">
        <w:t xml:space="preserve"> Sesedli tedy, uvázali koně k růžím a vstoupili přímo do osvětlených dveří.</w:t>
      </w:r>
    </w:p>
    <w:p w14:paraId="624DCD09" w14:textId="77777777" w:rsidR="005645A2" w:rsidRPr="001A1C6E" w:rsidRDefault="008E4653" w:rsidP="002B2343">
      <w:pPr>
        <w:pStyle w:val="Text"/>
      </w:pPr>
      <w:r w:rsidRPr="001A1C6E">
        <w:t>Okamžitě se ocitli v elegantně neformální síni, osvětlené zavěšenými lucernami s bronzovými mřížkami a sklem levandulové barvy. Pastelové dlaždice byly pokryté luxusními koberci.</w:t>
      </w:r>
    </w:p>
    <w:p w14:paraId="498441F9" w14:textId="77777777" w:rsidR="005645A2" w:rsidRPr="001A1C6E" w:rsidRDefault="008E4653" w:rsidP="002B2343">
      <w:pPr>
        <w:pStyle w:val="Text"/>
      </w:pPr>
      <w:r w:rsidRPr="001A1C6E">
        <w:t>Dlouhý stůl se prohýbal pod vysokými pozlacenými karafami naplněnými postupně černým pivem, červeným vínem, modrou lihovinou a nazlátlou medovinou. Na talířích ze zlata a na stříbrných mísách zdobených perlami a zirkony je očekával široký výběr nejrůznějšího pečivá, ještě horkého masa, sýrů, orosených salátů, ovoce a zákusků.</w:t>
      </w:r>
    </w:p>
    <w:p w14:paraId="1EE90C83" w14:textId="77777777" w:rsidR="005645A2" w:rsidRPr="001A1C6E" w:rsidRDefault="00F85FBB" w:rsidP="002B2343">
      <w:pPr>
        <w:pStyle w:val="Text"/>
      </w:pPr>
      <w:r w:rsidRPr="001A1C6E">
        <w:t>„</w:t>
      </w:r>
      <w:r w:rsidR="008E4653" w:rsidRPr="001A1C6E">
        <w:t>Důvěřoval bys takové hostině?</w:t>
      </w:r>
      <w:r w:rsidRPr="001A1C6E">
        <w:t>“</w:t>
      </w:r>
      <w:r w:rsidR="008E4653" w:rsidRPr="001A1C6E">
        <w:t xml:space="preserve"> optal se Zire.</w:t>
      </w:r>
    </w:p>
    <w:p w14:paraId="1A818199" w14:textId="77777777" w:rsidR="005645A2" w:rsidRPr="001A1C6E" w:rsidRDefault="00F85FBB" w:rsidP="002B2343">
      <w:pPr>
        <w:pStyle w:val="Text"/>
      </w:pPr>
      <w:r w:rsidRPr="001A1C6E">
        <w:t>„</w:t>
      </w:r>
      <w:r w:rsidR="008E4653" w:rsidRPr="001A1C6E">
        <w:t>Méně, než bych věřil hladovému zloději, který by ke mně vlezl oknem.</w:t>
      </w:r>
      <w:r w:rsidRPr="001A1C6E">
        <w:t>“</w:t>
      </w:r>
    </w:p>
    <w:p w14:paraId="0586314F" w14:textId="77777777" w:rsidR="005645A2" w:rsidRPr="001A1C6E" w:rsidRDefault="00F85FBB" w:rsidP="002B2343">
      <w:pPr>
        <w:pStyle w:val="Text"/>
      </w:pPr>
      <w:r w:rsidRPr="001A1C6E">
        <w:t>„</w:t>
      </w:r>
      <w:r w:rsidR="008E4653" w:rsidRPr="001A1C6E">
        <w:t>Přesně to si myslím i já. Povečeříme?</w:t>
      </w:r>
      <w:r w:rsidRPr="001A1C6E">
        <w:t>“</w:t>
      </w:r>
    </w:p>
    <w:p w14:paraId="3628584B" w14:textId="77777777" w:rsidR="005645A2" w:rsidRPr="001A1C6E" w:rsidRDefault="00F85FBB" w:rsidP="002B2343">
      <w:pPr>
        <w:pStyle w:val="Text"/>
      </w:pPr>
      <w:r w:rsidRPr="001A1C6E">
        <w:t>„</w:t>
      </w:r>
      <w:r w:rsidR="008E4653" w:rsidRPr="001A1C6E">
        <w:t>Dejme se do toho.</w:t>
      </w:r>
      <w:r w:rsidRPr="001A1C6E">
        <w:t>“</w:t>
      </w:r>
    </w:p>
    <w:p w14:paraId="5912EADD" w14:textId="77777777" w:rsidR="005645A2" w:rsidRPr="001A1C6E" w:rsidRDefault="008E4653" w:rsidP="002B2343">
      <w:pPr>
        <w:pStyle w:val="Text"/>
      </w:pPr>
      <w:r w:rsidRPr="001A1C6E">
        <w:lastRenderedPageBreak/>
        <w:t>Přesně v tu chvíli, kdy se chystali odsunout zdobené židle a usadit se se ale roztáhl závěs, který zakrýval polovinu místnosti, a zpoza něj vystoupilo zjevení, které je opět zadrželo od toho, co se chystali učinit.</w:t>
      </w:r>
    </w:p>
    <w:p w14:paraId="0C44107F" w14:textId="77777777" w:rsidR="005645A2" w:rsidRPr="001A1C6E" w:rsidRDefault="008E4653" w:rsidP="002B2343">
      <w:pPr>
        <w:pStyle w:val="Text"/>
      </w:pPr>
      <w:r w:rsidRPr="001A1C6E">
        <w:t>Opět se jednalo o mladou ženu, tentokrát však mimořádně přitažlivou. Nepopiratelná krása obličeje byla ještě podpořena okouzlujícíma, velkýma, sametově temnýma očima. Z překrásné hlavy jí v rozpuštěných pramenech splývaly tmavé zářící vlasy a každá jejich kadeř odrážela jiný odstín hnědé. Štíhlá, leč sošná postava byla oděná v přiléhavých šatech z ametystového hedvábí, stažených opaskem z drátků bílého zlata, jež se kroutily jako hádci.</w:t>
      </w:r>
    </w:p>
    <w:p w14:paraId="55F5BA2F" w14:textId="77777777" w:rsidR="005645A2" w:rsidRPr="001A1C6E" w:rsidRDefault="00F85FBB" w:rsidP="002B2343">
      <w:pPr>
        <w:pStyle w:val="Text"/>
      </w:pPr>
      <w:r w:rsidRPr="001A1C6E">
        <w:t>„</w:t>
      </w:r>
      <w:r w:rsidR="008E4653" w:rsidRPr="001A1C6E">
        <w:t>Jsem velmi vděčná, že jste mě poctili svou návštěvou,</w:t>
      </w:r>
      <w:r w:rsidRPr="001A1C6E">
        <w:t>“</w:t>
      </w:r>
      <w:r w:rsidR="008E4653" w:rsidRPr="001A1C6E">
        <w:t xml:space="preserve"> prohlásilo ono stvoření melodickým hlasem, který připomínal barvu dozrávajících broskví smíšenou s platinou. </w:t>
      </w:r>
      <w:r w:rsidRPr="001A1C6E">
        <w:t>„</w:t>
      </w:r>
      <w:r w:rsidR="008E4653" w:rsidRPr="001A1C6E">
        <w:t>Posaďte se, prosím,</w:t>
      </w:r>
      <w:r w:rsidRPr="001A1C6E">
        <w:t>“</w:t>
      </w:r>
    </w:p>
    <w:p w14:paraId="79884788" w14:textId="77777777" w:rsidR="005645A2" w:rsidRPr="001A1C6E" w:rsidRDefault="008E4653" w:rsidP="002B2343">
      <w:pPr>
        <w:pStyle w:val="Text"/>
      </w:pPr>
      <w:r w:rsidRPr="001A1C6E">
        <w:t xml:space="preserve">Bretilf Umělec a Zire Učenec </w:t>
      </w:r>
      <w:r w:rsidR="00F85FBB" w:rsidRPr="001A1C6E">
        <w:t>–</w:t>
      </w:r>
      <w:r w:rsidRPr="001A1C6E">
        <w:t xml:space="preserve"> se posadili.</w:t>
      </w:r>
    </w:p>
    <w:p w14:paraId="72773ABF" w14:textId="77777777" w:rsidR="005645A2" w:rsidRPr="001A1C6E" w:rsidRDefault="008E4653" w:rsidP="002B2343">
      <w:pPr>
        <w:pStyle w:val="Text"/>
      </w:pPr>
      <w:r w:rsidRPr="001A1C6E">
        <w:t xml:space="preserve">Okamžitě jim byly přineseny misky s parfémovanou vodou, a to párem bílých králíků. Bez jakéhokoliv komentáře si oba muži opláchli ruce, aby se vzápětí objevili dva černí králíci a nabídli jim ručníky. Všichni čtyři králíci vystoupili zpod splývajícího ubrusu, kam se následně opět stáhli. Zire a hned po něm i Bretilf se zcela nezdvořile naklonili až k podlaze a nakoukli pod ubrus </w:t>
      </w:r>
      <w:r w:rsidR="00F85FBB" w:rsidRPr="001A1C6E">
        <w:t>–</w:t>
      </w:r>
      <w:r w:rsidRPr="001A1C6E">
        <w:t xml:space="preserve"> aby zde nenašli ani známku po králících, miskách, ručnících a ani po žádných dvířkách, kterými by se dalo vcházet či odcházet.</w:t>
      </w:r>
    </w:p>
    <w:p w14:paraId="58213C1B" w14:textId="77777777" w:rsidR="005645A2" w:rsidRPr="001A1C6E" w:rsidRDefault="008E4653" w:rsidP="002B2343">
      <w:pPr>
        <w:pStyle w:val="Text"/>
      </w:pPr>
      <w:r w:rsidRPr="001A1C6E">
        <w:t>Když se zpod plátna opět vynořili, zjistili, že jejich nádherná hostitelka se už sama posadila do čela stolu. Její vyrovnanost a klid byly nedostižné.</w:t>
      </w:r>
    </w:p>
    <w:p w14:paraId="160A6669" w14:textId="14634E8E" w:rsidR="005645A2" w:rsidRPr="001A1C6E" w:rsidRDefault="00F85FBB" w:rsidP="002B2343">
      <w:pPr>
        <w:pStyle w:val="Text"/>
      </w:pPr>
      <w:r w:rsidRPr="001A1C6E">
        <w:t>„</w:t>
      </w:r>
      <w:r w:rsidR="008E4653" w:rsidRPr="001A1C6E">
        <w:t>Vážení pánové, vyberte si podle chuti, čeho si žádáte. Mour a Barique vás budou obsluhovat.</w:t>
      </w:r>
      <w:r w:rsidRPr="001A1C6E">
        <w:t>“</w:t>
      </w:r>
    </w:p>
    <w:p w14:paraId="712BB71D" w14:textId="77777777" w:rsidR="005645A2" w:rsidRPr="001A1C6E" w:rsidRDefault="008E4653" w:rsidP="002B2343">
      <w:pPr>
        <w:pStyle w:val="Text"/>
      </w:pPr>
      <w:r w:rsidRPr="001A1C6E">
        <w:t xml:space="preserve">Očekávajíce další králíky, Bretilf a Zire se poněkud lekli, když přímo z buketu bledých květů na jižním konci stolu vykráčel pohledný dlouhosrstý kocour. Při dalším úderu srdce se na severním konci stolu zjevil větší, ale také pohledný krátkosrstý černý pes. Ten se postavil vedle Zirovy židle. I pes kráčel vzpřímeně, což znamenalo, že měl hlavu na úrovni Zirovy </w:t>
      </w:r>
      <w:r w:rsidR="00F85FBB" w:rsidRPr="001A1C6E">
        <w:t>–</w:t>
      </w:r>
      <w:r w:rsidRPr="001A1C6E">
        <w:t xml:space="preserve"> byla to vskutku mohutná šelma.</w:t>
      </w:r>
    </w:p>
    <w:p w14:paraId="6FBF4C7E" w14:textId="0177C9C6" w:rsidR="005645A2" w:rsidRPr="001A1C6E" w:rsidRDefault="008E4653" w:rsidP="002B2343">
      <w:pPr>
        <w:pStyle w:val="Text"/>
      </w:pPr>
      <w:r w:rsidRPr="001A1C6E">
        <w:lastRenderedPageBreak/>
        <w:t xml:space="preserve">Zirovi dalo trochu práce se s tím vypořádat. </w:t>
      </w:r>
      <w:r w:rsidR="00F85FBB" w:rsidRPr="001A1C6E">
        <w:t>„</w:t>
      </w:r>
      <w:r w:rsidRPr="001A1C6E">
        <w:t>Dobrý večer, Barique,</w:t>
      </w:r>
      <w:r w:rsidR="00F85FBB" w:rsidRPr="001A1C6E">
        <w:t>“</w:t>
      </w:r>
      <w:r w:rsidRPr="001A1C6E">
        <w:t xml:space="preserve"> pozdravil. </w:t>
      </w:r>
      <w:r w:rsidR="00F85FBB" w:rsidRPr="001A1C6E">
        <w:t>„</w:t>
      </w:r>
      <w:r w:rsidRPr="001A1C6E">
        <w:t>Kdybys byl tak laskav, dal bych</w:t>
      </w:r>
      <w:r w:rsidR="001374A6" w:rsidRPr="001A1C6E">
        <w:t>“</w:t>
      </w:r>
    </w:p>
    <w:p w14:paraId="1E72BC9A" w14:textId="77777777" w:rsidR="005645A2" w:rsidRPr="001A1C6E" w:rsidRDefault="00F85FBB" w:rsidP="002B2343">
      <w:pPr>
        <w:pStyle w:val="Text"/>
      </w:pPr>
      <w:r w:rsidRPr="001A1C6E">
        <w:t>„</w:t>
      </w:r>
      <w:r w:rsidR="008E4653" w:rsidRPr="001A1C6E">
        <w:t>Nelámejte si s tím hlavu, pane,</w:t>
      </w:r>
      <w:r w:rsidRPr="001A1C6E">
        <w:t>“</w:t>
      </w:r>
      <w:r w:rsidR="008E4653" w:rsidRPr="001A1C6E">
        <w:t xml:space="preserve"> odvětil pes dokonale artikulovaně. </w:t>
      </w:r>
      <w:r w:rsidRPr="001A1C6E">
        <w:t>„</w:t>
      </w:r>
      <w:r w:rsidR="008E4653" w:rsidRPr="001A1C6E">
        <w:t>Čteme vaše myšlenky.</w:t>
      </w:r>
      <w:r w:rsidRPr="001A1C6E">
        <w:t>“</w:t>
      </w:r>
      <w:r w:rsidR="008E4653" w:rsidRPr="001A1C6E">
        <w:t xml:space="preserve"> Následně vzal ze stolu příslušné náčiní a zručně začal krájet na plátky právě onu křepelku, na kterou měl Zire zálusk. Když s tím byl hotov, přešel k Bretilfovi, bez ptaní natáhl šikovné přední packy, odkrojil kus paštiky a podal mu ho spolu se slaným koláčem. Kocour Mour mezitím nalil Bretilfovi do křišťálové sklenice pálenku a poté se přemístil k Zirovi, kterému naplnil stříbrný korbel pivem.</w:t>
      </w:r>
    </w:p>
    <w:p w14:paraId="596A15D5" w14:textId="77777777" w:rsidR="005645A2" w:rsidRPr="001A1C6E" w:rsidRDefault="008E4653" w:rsidP="002B2343">
      <w:pPr>
        <w:pStyle w:val="Text"/>
      </w:pPr>
      <w:r w:rsidRPr="001A1C6E">
        <w:t>Zcela nepovšimnuty během všech těchto úkonů vletěly dovnitř vysokým oknem tři bílé sovy. Usadily se na zlatých bidýlkách a začaly tiše, ale melodicky zpívat jako sladěné trio, doprovázeny trojicí černých ptáků podobných vranám, kteří se patrně dostali dovnitř otevřenými dveřmi budovy. Jeden tloukl pařáty na buben a druhý hrál na malou harfu, jejíž struny zručně přejížděl jedním ze svých křídel. Třetí pohvizdoval zobákem.</w:t>
      </w:r>
    </w:p>
    <w:p w14:paraId="22F37ECF" w14:textId="77777777" w:rsidR="005645A2" w:rsidRPr="001A1C6E" w:rsidRDefault="008E4653" w:rsidP="002B2343">
      <w:pPr>
        <w:pStyle w:val="Text"/>
      </w:pPr>
      <w:r w:rsidRPr="001A1C6E">
        <w:t>Zire a Bretilf chvíli jedli a pili beze slova.</w:t>
      </w:r>
    </w:p>
    <w:p w14:paraId="5EA7511B" w14:textId="77777777" w:rsidR="005645A2" w:rsidRPr="001A1C6E" w:rsidRDefault="008E4653" w:rsidP="002B2343">
      <w:pPr>
        <w:pStyle w:val="Text"/>
      </w:pPr>
      <w:r w:rsidRPr="001A1C6E">
        <w:t xml:space="preserve">Nakonec se Bretilf zeptal Zira na rovinu: </w:t>
      </w:r>
      <w:r w:rsidR="00F85FBB" w:rsidRPr="001A1C6E">
        <w:t>„</w:t>
      </w:r>
      <w:r w:rsidRPr="001A1C6E">
        <w:t>Zbláznili jsme se?</w:t>
      </w:r>
      <w:r w:rsidR="00F85FBB" w:rsidRPr="001A1C6E">
        <w:t>“</w:t>
      </w:r>
    </w:p>
    <w:p w14:paraId="50BE074B" w14:textId="77777777" w:rsidR="005645A2" w:rsidRPr="001A1C6E" w:rsidRDefault="00F85FBB" w:rsidP="002B2343">
      <w:pPr>
        <w:pStyle w:val="Text"/>
      </w:pPr>
      <w:r w:rsidRPr="001A1C6E">
        <w:t>„</w:t>
      </w:r>
      <w:r w:rsidR="008E4653" w:rsidRPr="001A1C6E">
        <w:t>Předpokládám,</w:t>
      </w:r>
      <w:r w:rsidRPr="001A1C6E">
        <w:t>“</w:t>
      </w:r>
      <w:r w:rsidR="008E4653" w:rsidRPr="001A1C6E">
        <w:t xml:space="preserve"> odtušil Zire jako by nic. </w:t>
      </w:r>
      <w:r w:rsidRPr="001A1C6E">
        <w:t>„</w:t>
      </w:r>
      <w:r w:rsidR="008E4653" w:rsidRPr="001A1C6E">
        <w:t>Asi je to nějaký vedlejší účinek kletby nebo na nás ve městě použili až moc silné drogy.</w:t>
      </w:r>
      <w:r w:rsidRPr="001A1C6E">
        <w:t>“</w:t>
      </w:r>
    </w:p>
    <w:p w14:paraId="61EC3A57" w14:textId="77777777" w:rsidR="005645A2" w:rsidRPr="001A1C6E" w:rsidRDefault="00F85FBB" w:rsidP="002B2343">
      <w:pPr>
        <w:pStyle w:val="Text"/>
      </w:pPr>
      <w:r w:rsidRPr="001A1C6E">
        <w:t>„</w:t>
      </w:r>
      <w:r w:rsidR="008E4653" w:rsidRPr="001A1C6E">
        <w:t>Anebo je to možná jen sen.</w:t>
      </w:r>
      <w:r w:rsidRPr="001A1C6E">
        <w:t>“</w:t>
      </w:r>
      <w:r w:rsidR="008E4653" w:rsidRPr="001A1C6E">
        <w:t xml:space="preserve"> Bretilf se obrátil k jejich rozkošné společnici, která tiše seděla a upíjela z poháru sorbetu nastaveného vínem. </w:t>
      </w:r>
      <w:r w:rsidRPr="001A1C6E">
        <w:t>„</w:t>
      </w:r>
      <w:r w:rsidR="008E4653" w:rsidRPr="001A1C6E">
        <w:t>Co byste řekla vy, madam?</w:t>
      </w:r>
      <w:r w:rsidRPr="001A1C6E">
        <w:t>“</w:t>
      </w:r>
    </w:p>
    <w:p w14:paraId="48184FA3" w14:textId="77777777" w:rsidR="005645A2" w:rsidRPr="001A1C6E" w:rsidRDefault="00F85FBB" w:rsidP="002B2343">
      <w:pPr>
        <w:pStyle w:val="Text"/>
      </w:pPr>
      <w:r w:rsidRPr="001A1C6E">
        <w:t>„</w:t>
      </w:r>
      <w:r w:rsidR="008E4653" w:rsidRPr="001A1C6E">
        <w:t>Celý život je sen,</w:t>
      </w:r>
      <w:r w:rsidRPr="001A1C6E">
        <w:t>“</w:t>
      </w:r>
      <w:r w:rsidR="008E4653" w:rsidRPr="001A1C6E">
        <w:t xml:space="preserve"> odvětila s úsměvem. </w:t>
      </w:r>
      <w:r w:rsidRPr="001A1C6E">
        <w:t>„</w:t>
      </w:r>
      <w:r w:rsidR="008E4653" w:rsidRPr="001A1C6E">
        <w:t>Nebo se to aspoň říká.</w:t>
      </w:r>
      <w:r w:rsidRPr="001A1C6E">
        <w:t>“</w:t>
      </w:r>
    </w:p>
    <w:p w14:paraId="08925A15" w14:textId="77777777" w:rsidR="005645A2" w:rsidRPr="001A1C6E" w:rsidRDefault="00F85FBB" w:rsidP="002B2343">
      <w:pPr>
        <w:pStyle w:val="Text"/>
      </w:pPr>
      <w:r w:rsidRPr="001A1C6E">
        <w:t>„</w:t>
      </w:r>
      <w:r w:rsidR="008E4653" w:rsidRPr="001A1C6E">
        <w:t>Vy jste učiněný filozof, lady,</w:t>
      </w:r>
      <w:r w:rsidRPr="001A1C6E">
        <w:t>“</w:t>
      </w:r>
      <w:r w:rsidR="008E4653" w:rsidRPr="001A1C6E">
        <w:t xml:space="preserve"> přidal se Zire.</w:t>
      </w:r>
    </w:p>
    <w:p w14:paraId="0ED612B0" w14:textId="77777777" w:rsidR="005645A2" w:rsidRPr="001A1C6E" w:rsidRDefault="00F85FBB" w:rsidP="002B2343">
      <w:pPr>
        <w:pStyle w:val="Text"/>
      </w:pPr>
      <w:r w:rsidRPr="001A1C6E">
        <w:t>„</w:t>
      </w:r>
      <w:r w:rsidR="008E4653" w:rsidRPr="001A1C6E">
        <w:t>Nikoliv. Jsem čarodějnice. Moje jméno je Ysmarel Hvězda.</w:t>
      </w:r>
      <w:r w:rsidRPr="001A1C6E">
        <w:t>“</w:t>
      </w:r>
    </w:p>
    <w:p w14:paraId="439A7CAE" w14:textId="77777777" w:rsidR="005645A2" w:rsidRPr="001A1C6E" w:rsidRDefault="008E4653" w:rsidP="002B2343">
      <w:pPr>
        <w:pStyle w:val="Text"/>
      </w:pPr>
      <w:r w:rsidRPr="001A1C6E">
        <w:t xml:space="preserve">Zire a Bretilf odložili stříbrné nože a číše. Oba se vstali. </w:t>
      </w:r>
      <w:r w:rsidR="00F85FBB" w:rsidRPr="001A1C6E">
        <w:t>„</w:t>
      </w:r>
      <w:r w:rsidRPr="001A1C6E">
        <w:t>Čarodějnice. A co dál? Obávám se,</w:t>
      </w:r>
      <w:r w:rsidR="00F85FBB" w:rsidRPr="001A1C6E">
        <w:t>“</w:t>
      </w:r>
      <w:r w:rsidRPr="001A1C6E">
        <w:t xml:space="preserve"> prohlásil Zire, </w:t>
      </w:r>
      <w:r w:rsidR="00F85FBB" w:rsidRPr="001A1C6E">
        <w:t>„</w:t>
      </w:r>
      <w:r w:rsidRPr="001A1C6E">
        <w:t>že už budeme muset jít.</w:t>
      </w:r>
      <w:r w:rsidR="00F85FBB" w:rsidRPr="001A1C6E">
        <w:t>“</w:t>
      </w:r>
    </w:p>
    <w:p w14:paraId="6D03C5B8" w14:textId="77777777" w:rsidR="005645A2" w:rsidRPr="001A1C6E" w:rsidRDefault="00F85FBB" w:rsidP="002B2343">
      <w:pPr>
        <w:pStyle w:val="Text"/>
      </w:pPr>
      <w:r w:rsidRPr="001A1C6E">
        <w:t>„</w:t>
      </w:r>
      <w:r w:rsidR="008E4653" w:rsidRPr="001A1C6E">
        <w:t>Máme naléhavou práci na jakémsi hradě,</w:t>
      </w:r>
      <w:r w:rsidRPr="001A1C6E">
        <w:t>“</w:t>
      </w:r>
      <w:r w:rsidR="008E4653" w:rsidRPr="001A1C6E">
        <w:t xml:space="preserve"> doplnil ho Bretilf, </w:t>
      </w:r>
      <w:r w:rsidRPr="001A1C6E">
        <w:t>„</w:t>
      </w:r>
      <w:r w:rsidR="008E4653" w:rsidRPr="001A1C6E">
        <w:t>něco ohledně zkázy a děsivé smrti.</w:t>
      </w:r>
      <w:r w:rsidRPr="001A1C6E">
        <w:t>“</w:t>
      </w:r>
    </w:p>
    <w:p w14:paraId="234F3E85" w14:textId="77777777" w:rsidR="005645A2" w:rsidRPr="001A1C6E" w:rsidRDefault="008E4653" w:rsidP="002B2343">
      <w:pPr>
        <w:pStyle w:val="Text"/>
      </w:pPr>
      <w:r w:rsidRPr="001A1C6E">
        <w:t xml:space="preserve">Ysmarel Hvězda přikývla. </w:t>
      </w:r>
      <w:r w:rsidR="00F85FBB" w:rsidRPr="001A1C6E">
        <w:t>„</w:t>
      </w:r>
      <w:r w:rsidRPr="001A1C6E">
        <w:t xml:space="preserve">Tolik jich prošlo kolem, zatímco směřovali k tomuto osudu. Jen pár jich naslouchalo mému poslovi </w:t>
      </w:r>
      <w:r w:rsidR="00F85FBB" w:rsidRPr="001A1C6E">
        <w:t>–</w:t>
      </w:r>
      <w:r w:rsidRPr="001A1C6E">
        <w:t xml:space="preserve"> Loë.</w:t>
      </w:r>
      <w:r w:rsidR="00F85FBB" w:rsidRPr="001A1C6E">
        <w:t>“</w:t>
      </w:r>
    </w:p>
    <w:p w14:paraId="236F5900" w14:textId="77777777" w:rsidR="005645A2" w:rsidRPr="001A1C6E" w:rsidRDefault="00F85FBB" w:rsidP="002B2343">
      <w:pPr>
        <w:pStyle w:val="Text"/>
      </w:pPr>
      <w:r w:rsidRPr="001A1C6E">
        <w:lastRenderedPageBreak/>
        <w:t>„</w:t>
      </w:r>
      <w:r w:rsidR="008E4653" w:rsidRPr="001A1C6E">
        <w:t xml:space="preserve">Možná na rozdíl od nás znali vaše skutečné povolání </w:t>
      </w:r>
      <w:r w:rsidRPr="001A1C6E">
        <w:t>–</w:t>
      </w:r>
      <w:r w:rsidR="008E4653" w:rsidRPr="001A1C6E">
        <w:t xml:space="preserve"> čarodějnictví </w:t>
      </w:r>
      <w:r w:rsidRPr="001A1C6E">
        <w:t>–</w:t>
      </w:r>
      <w:r w:rsidR="008E4653" w:rsidRPr="001A1C6E">
        <w:t xml:space="preserve"> a byli příliš</w:t>
      </w:r>
      <w:r w:rsidRPr="001A1C6E">
        <w:t>…</w:t>
      </w:r>
      <w:r w:rsidR="008E4653" w:rsidRPr="001A1C6E">
        <w:t xml:space="preserve"> uctiví, než aby se zastavili. Stačí bohatě, kolik kouzel je ve městě a v lese. Dokonce i zoufalí lidé </w:t>
      </w:r>
      <w:r w:rsidRPr="001A1C6E">
        <w:t>–</w:t>
      </w:r>
      <w:r w:rsidR="008E4653" w:rsidRPr="001A1C6E">
        <w:t xml:space="preserve"> mezi které se rozhodně můžeme počítat </w:t>
      </w:r>
      <w:r w:rsidRPr="001A1C6E">
        <w:t>–</w:t>
      </w:r>
      <w:r w:rsidR="008E4653" w:rsidRPr="001A1C6E">
        <w:t xml:space="preserve"> pak mají tendenci trochu se zdráhat,</w:t>
      </w:r>
      <w:r w:rsidRPr="001A1C6E">
        <w:t>“</w:t>
      </w:r>
      <w:r w:rsidR="008E4653" w:rsidRPr="001A1C6E">
        <w:t xml:space="preserve"> snažil se o vysvětlení Zire.</w:t>
      </w:r>
    </w:p>
    <w:p w14:paraId="5236DC73" w14:textId="77777777" w:rsidR="005645A2" w:rsidRPr="001A1C6E" w:rsidRDefault="00F85FBB" w:rsidP="002B2343">
      <w:pPr>
        <w:pStyle w:val="Text"/>
      </w:pPr>
      <w:r w:rsidRPr="001A1C6E">
        <w:t>„</w:t>
      </w:r>
      <w:r w:rsidR="008E4653" w:rsidRPr="001A1C6E">
        <w:t>Doufáme, že vás naše upřímnost neuráží,</w:t>
      </w:r>
      <w:r w:rsidRPr="001A1C6E">
        <w:t>“</w:t>
      </w:r>
      <w:r w:rsidR="008E4653" w:rsidRPr="001A1C6E">
        <w:t xml:space="preserve"> zakončil Bretilf.</w:t>
      </w:r>
    </w:p>
    <w:p w14:paraId="2A8938A1" w14:textId="77777777" w:rsidR="005645A2" w:rsidRPr="001A1C6E" w:rsidRDefault="008E4653" w:rsidP="002B2343">
      <w:pPr>
        <w:pStyle w:val="Text"/>
      </w:pPr>
      <w:r w:rsidRPr="001A1C6E">
        <w:t>Ale Ysmarel jim nevěnovala pozornost. Pokračovala, jako by hosté nepromluvili ani slovo.</w:t>
      </w:r>
    </w:p>
    <w:p w14:paraId="240B7B0A" w14:textId="02A69D16" w:rsidR="005645A2" w:rsidRPr="001A1C6E" w:rsidRDefault="00F85FBB" w:rsidP="002B2343">
      <w:pPr>
        <w:pStyle w:val="Text"/>
      </w:pPr>
      <w:r w:rsidRPr="001A1C6E">
        <w:t>„</w:t>
      </w:r>
      <w:r w:rsidR="008E4653" w:rsidRPr="001A1C6E">
        <w:t>Z těch několika, kteří poslechli Lo</w:t>
      </w:r>
      <w:r w:rsidR="00523704" w:rsidRPr="001A1C6E">
        <w:t>ë</w:t>
      </w:r>
      <w:r w:rsidR="008E4653" w:rsidRPr="001A1C6E">
        <w:t>, žádný, v očekávání léčky, netroufl si vstoupit do mého domu. Pak byli tací, kteří, spatřivše Loë, přehlédli mou bránu, a našli si i jiné příčiny, proč mě nepoctili svou přítomností. Všimnout si takovýchto věcí, pánové, vyžaduje jistý typ vnímavosti a jiskry. Dokonce i králík, kočka či pes by je u stolu obsloužili</w:t>
      </w:r>
      <w:r w:rsidR="004164C6" w:rsidRPr="001A1C6E">
        <w:t xml:space="preserve"> </w:t>
      </w:r>
      <w:r w:rsidRPr="001A1C6E">
        <w:t>–</w:t>
      </w:r>
      <w:r w:rsidR="008E4653" w:rsidRPr="001A1C6E">
        <w:t xml:space="preserve"> Sovy by se postaraly o hudbu. I pokud pomineme mou skromnou osobu.</w:t>
      </w:r>
      <w:r w:rsidRPr="001A1C6E">
        <w:t>“</w:t>
      </w:r>
    </w:p>
    <w:p w14:paraId="6812463D" w14:textId="77777777" w:rsidR="005645A2" w:rsidRPr="001A1C6E" w:rsidRDefault="00F85FBB" w:rsidP="002B2343">
      <w:pPr>
        <w:pStyle w:val="Text"/>
      </w:pPr>
      <w:r w:rsidRPr="001A1C6E">
        <w:t>„</w:t>
      </w:r>
      <w:r w:rsidR="008E4653" w:rsidRPr="001A1C6E">
        <w:t xml:space="preserve">Kterýkoliv muž, jenž by přehlédl </w:t>
      </w:r>
      <w:r w:rsidR="008E4653" w:rsidRPr="001A1C6E">
        <w:rPr>
          <w:i/>
        </w:rPr>
        <w:t>vás,</w:t>
      </w:r>
      <w:r w:rsidR="008E4653" w:rsidRPr="001A1C6E">
        <w:t xml:space="preserve"> má drahá paní,</w:t>
      </w:r>
      <w:r w:rsidRPr="001A1C6E">
        <w:t>“</w:t>
      </w:r>
      <w:r w:rsidR="008E4653" w:rsidRPr="001A1C6E">
        <w:t xml:space="preserve"> mírně se poklonil Zire, </w:t>
      </w:r>
      <w:r w:rsidRPr="001A1C6E">
        <w:t>„</w:t>
      </w:r>
      <w:r w:rsidR="008E4653" w:rsidRPr="001A1C6E">
        <w:t>by musel být slepý, a to nemluvím o tom, že by byl asi také poněkud nešťastný, co se jeho spodních partií týče.</w:t>
      </w:r>
      <w:r w:rsidRPr="001A1C6E">
        <w:t>“</w:t>
      </w:r>
    </w:p>
    <w:p w14:paraId="705C7E87" w14:textId="77777777" w:rsidR="005645A2" w:rsidRPr="001A1C6E" w:rsidRDefault="008E4653" w:rsidP="002B2343">
      <w:pPr>
        <w:pStyle w:val="Text"/>
      </w:pPr>
      <w:r w:rsidRPr="001A1C6E">
        <w:t xml:space="preserve">Bretilf dodal: </w:t>
      </w:r>
      <w:r w:rsidR="00F85FBB" w:rsidRPr="001A1C6E">
        <w:t>„</w:t>
      </w:r>
      <w:r w:rsidRPr="001A1C6E">
        <w:t xml:space="preserve">Kterýkoliv muž, jenž by si vás dovolil přehlédnout, Ysmarel, by musel být </w:t>
      </w:r>
      <w:r w:rsidRPr="001A1C6E">
        <w:rPr>
          <w:i/>
        </w:rPr>
        <w:t>mrtvý.</w:t>
      </w:r>
      <w:r w:rsidR="00F85FBB" w:rsidRPr="001A1C6E">
        <w:rPr>
          <w:i/>
        </w:rPr>
        <w:t>“</w:t>
      </w:r>
    </w:p>
    <w:p w14:paraId="4AB62488" w14:textId="77777777" w:rsidR="005645A2" w:rsidRPr="001A1C6E" w:rsidRDefault="00F85FBB" w:rsidP="002B2343">
      <w:pPr>
        <w:pStyle w:val="Text"/>
      </w:pPr>
      <w:r w:rsidRPr="001A1C6E">
        <w:t>„</w:t>
      </w:r>
      <w:r w:rsidR="008E4653" w:rsidRPr="001A1C6E">
        <w:t>Tak či tak,</w:t>
      </w:r>
      <w:r w:rsidRPr="001A1C6E">
        <w:t>“</w:t>
      </w:r>
      <w:r w:rsidR="008E4653" w:rsidRPr="001A1C6E">
        <w:t xml:space="preserve"> navázal Zire, </w:t>
      </w:r>
      <w:r w:rsidRPr="001A1C6E">
        <w:t>„</w:t>
      </w:r>
      <w:r w:rsidR="008E4653" w:rsidRPr="001A1C6E">
        <w:t>my musíme jet dál.</w:t>
      </w:r>
      <w:r w:rsidRPr="001A1C6E">
        <w:t>“</w:t>
      </w:r>
    </w:p>
    <w:p w14:paraId="35412C6C" w14:textId="77777777" w:rsidR="005645A2" w:rsidRPr="001A1C6E" w:rsidRDefault="00F85FBB" w:rsidP="002B2343">
      <w:pPr>
        <w:pStyle w:val="Text"/>
      </w:pPr>
      <w:r w:rsidRPr="001A1C6E">
        <w:t>„</w:t>
      </w:r>
      <w:r w:rsidR="008E4653" w:rsidRPr="001A1C6E">
        <w:t>Přijít pozdě na schůzku s vlastní zkázou by bylo vážným porušením etikety,</w:t>
      </w:r>
      <w:r w:rsidRPr="001A1C6E">
        <w:t>“</w:t>
      </w:r>
      <w:r w:rsidR="008E4653" w:rsidRPr="001A1C6E">
        <w:t xml:space="preserve"> rozvinul to Bretilf.</w:t>
      </w:r>
    </w:p>
    <w:p w14:paraId="12015CBC" w14:textId="77777777" w:rsidR="005645A2" w:rsidRPr="001A1C6E" w:rsidRDefault="008E4653" w:rsidP="002B2343">
      <w:pPr>
        <w:pStyle w:val="Text"/>
      </w:pPr>
      <w:r w:rsidRPr="001A1C6E">
        <w:t>Ysmarel na ně ani nadále nedbala.</w:t>
      </w:r>
    </w:p>
    <w:p w14:paraId="494B5E65" w14:textId="77777777" w:rsidR="005645A2" w:rsidRPr="001A1C6E" w:rsidRDefault="00F85FBB" w:rsidP="002B2343">
      <w:pPr>
        <w:pStyle w:val="Text"/>
      </w:pPr>
      <w:r w:rsidRPr="001A1C6E">
        <w:t>„</w:t>
      </w:r>
      <w:r w:rsidR="008E4653" w:rsidRPr="001A1C6E">
        <w:t xml:space="preserve">Již po dlouhé měsíce vím o trestu, který Falešný princ z Cashlorie uvaluje na všechny narušitele </w:t>
      </w:r>
      <w:r w:rsidRPr="001A1C6E">
        <w:t>–</w:t>
      </w:r>
      <w:r w:rsidR="008E4653" w:rsidRPr="001A1C6E">
        <w:t xml:space="preserve"> donutí je pokusit se ukrást Plášť válečného vítězství. Je to beznadějná snaha. Muži nebývalé statečnosti a neskonalé moudrosti zamířili do zhouby, na kterou poukazujete. Dokonce i třináct žen, bystrých a s neobyčejnými bojovými dovednostmi. Všichni ale zahynuli, ať už byli mužského či ženského pohlaví. A všichni do jednoho, pravda, zahynuli strašlivou smrtí.</w:t>
      </w:r>
    </w:p>
    <w:p w14:paraId="580D33A6" w14:textId="77777777" w:rsidR="005645A2" w:rsidRPr="001A1C6E" w:rsidRDefault="008E4653" w:rsidP="002B2343">
      <w:pPr>
        <w:pStyle w:val="Text"/>
      </w:pPr>
      <w:r w:rsidRPr="001A1C6E">
        <w:t>Kupříkladu,</w:t>
      </w:r>
      <w:r w:rsidR="00F85FBB" w:rsidRPr="001A1C6E">
        <w:t>“</w:t>
      </w:r>
      <w:r w:rsidRPr="001A1C6E">
        <w:t xml:space="preserve"> pokračovala Ysmarel Hvězda, jen změnila postoj tak, aby připomínala jisté ženské vypravěčky, </w:t>
      </w:r>
      <w:r w:rsidR="00F85FBB" w:rsidRPr="001A1C6E">
        <w:t>„</w:t>
      </w:r>
      <w:r w:rsidRPr="001A1C6E">
        <w:t xml:space="preserve">byla k získání Pláště odsouzena fascinující a nadaná šermířská mistryně, Šaiy z Rudé </w:t>
      </w:r>
      <w:r w:rsidRPr="001A1C6E">
        <w:lastRenderedPageBreak/>
        <w:t>pouště, která zabila dvě stráže, jež jí projevovaly nežádoucí náklonnost.</w:t>
      </w:r>
    </w:p>
    <w:p w14:paraId="3E41EBC7" w14:textId="77777777" w:rsidR="005645A2" w:rsidRPr="001A1C6E" w:rsidRDefault="008E4653" w:rsidP="002B2343">
      <w:pPr>
        <w:pStyle w:val="Text"/>
      </w:pPr>
      <w:r w:rsidRPr="001A1C6E">
        <w:t xml:space="preserve">Šaiy si byla dobře vědomá svých válečnických schopností, nemluvě o její vzdělanosti a bystrém úsudku. Říkalo se o ní, že dokázala složit ódu hodnou největších básníků za pouhých dvakráte deset minut. Nebo pijáckou píseň během tří pomalejších úderů srdce. Na hádanky uměla odpovídat i ze spánku. Byla proslulou vykradačkou mágských pokladů, říkalo se o ní, že ukradla i Velký smaragd z Gulla. Potom ho prý laskavě věnovala zavrženému milenci. Ale dokonce i Šaiy se vrátila ze zlomocného hradu mrtvá a rozemletá jako </w:t>
      </w:r>
      <w:r w:rsidRPr="001A1C6E">
        <w:rPr>
          <w:i/>
        </w:rPr>
        <w:t xml:space="preserve">maso na sekanou. </w:t>
      </w:r>
      <w:r w:rsidRPr="001A1C6E">
        <w:t xml:space="preserve">Vrátila se celá v malé krabičce </w:t>
      </w:r>
      <w:r w:rsidR="00F85FBB" w:rsidRPr="001A1C6E">
        <w:t>–</w:t>
      </w:r>
      <w:r w:rsidRPr="001A1C6E">
        <w:t xml:space="preserve"> výjimkou byla jen její něžná bílá ouška </w:t>
      </w:r>
      <w:r w:rsidR="00F85FBB" w:rsidRPr="001A1C6E">
        <w:t>–</w:t>
      </w:r>
      <w:r w:rsidRPr="001A1C6E">
        <w:t xml:space="preserve"> připnutá na víko v připodobnění motýla.</w:t>
      </w:r>
      <w:r w:rsidR="00F85FBB" w:rsidRPr="001A1C6E">
        <w:t>“</w:t>
      </w:r>
    </w:p>
    <w:p w14:paraId="1D7D6E79" w14:textId="77777777" w:rsidR="005645A2" w:rsidRPr="001A1C6E" w:rsidRDefault="008E4653" w:rsidP="002B2343">
      <w:pPr>
        <w:pStyle w:val="Text"/>
      </w:pPr>
      <w:r w:rsidRPr="001A1C6E">
        <w:t>Zire pozorně sledoval špičky svých bot. Bretilf hlasitě polkl. Ysmarel jen tleskla elegantníma rukama. Na ten signál všechna světla v domě zhasla a stejně tak zmizely i všechny vůně parfémů, chutě večeře a zvuky hudby. Jednou zaštěkal pes, zakvičel králík a zasyčela kočka. V místech, odkud se plnou rychlostí z oken a dveří rozletěly vrány a sovy, se ozval tlukot křídel a rachocení upuštěných nástrojů. V místnosti se rozhostila tma jako v ranci. Jen venku na zahradě zářila jediná hvězda.</w:t>
      </w:r>
    </w:p>
    <w:p w14:paraId="58F6D3F5" w14:textId="77777777" w:rsidR="005645A2" w:rsidRPr="001A1C6E" w:rsidRDefault="008E4653" w:rsidP="002B2343">
      <w:pPr>
        <w:pStyle w:val="Text"/>
      </w:pPr>
      <w:r w:rsidRPr="001A1C6E">
        <w:t>Ozvaly se mužské hlasy.</w:t>
      </w:r>
    </w:p>
    <w:p w14:paraId="34F80F93" w14:textId="77777777" w:rsidR="005645A2" w:rsidRPr="001A1C6E" w:rsidRDefault="00F85FBB" w:rsidP="002B2343">
      <w:pPr>
        <w:pStyle w:val="Text"/>
      </w:pPr>
      <w:r w:rsidRPr="001A1C6E">
        <w:t>„</w:t>
      </w:r>
      <w:r w:rsidR="008E4653" w:rsidRPr="001A1C6E">
        <w:t>Můžeš se, pohnout, Bretilfe?</w:t>
      </w:r>
      <w:r w:rsidRPr="001A1C6E">
        <w:t>“</w:t>
      </w:r>
    </w:p>
    <w:p w14:paraId="43FB9B5B" w14:textId="77777777" w:rsidR="005645A2" w:rsidRPr="001A1C6E" w:rsidRDefault="00F85FBB" w:rsidP="002B2343">
      <w:pPr>
        <w:pStyle w:val="Text"/>
      </w:pPr>
      <w:r w:rsidRPr="001A1C6E">
        <w:t>„</w:t>
      </w:r>
      <w:r w:rsidR="008E4653" w:rsidRPr="001A1C6E">
        <w:t>Ani trochu. A ty, Zire?</w:t>
      </w:r>
      <w:r w:rsidRPr="001A1C6E">
        <w:t>“</w:t>
      </w:r>
    </w:p>
    <w:p w14:paraId="7727587D" w14:textId="77777777" w:rsidR="005645A2" w:rsidRPr="001A1C6E" w:rsidRDefault="00F85FBB" w:rsidP="002B2343">
      <w:pPr>
        <w:pStyle w:val="Text"/>
      </w:pPr>
      <w:r w:rsidRPr="001A1C6E">
        <w:t>„</w:t>
      </w:r>
      <w:r w:rsidR="008E4653" w:rsidRPr="001A1C6E">
        <w:t>Ani já ne.</w:t>
      </w:r>
      <w:r w:rsidRPr="001A1C6E">
        <w:t>“</w:t>
      </w:r>
    </w:p>
    <w:p w14:paraId="4989A8DA" w14:textId="77777777" w:rsidR="005645A2" w:rsidRPr="001A1C6E" w:rsidRDefault="00F85FBB" w:rsidP="002B2343">
      <w:pPr>
        <w:pStyle w:val="Text"/>
      </w:pPr>
      <w:r w:rsidRPr="001A1C6E">
        <w:t>„</w:t>
      </w:r>
      <w:r w:rsidR="008E4653" w:rsidRPr="001A1C6E">
        <w:t>Odpočívejte, přátelé,</w:t>
      </w:r>
      <w:r w:rsidRPr="001A1C6E">
        <w:t>“</w:t>
      </w:r>
      <w:r w:rsidR="008E4653" w:rsidRPr="001A1C6E">
        <w:t xml:space="preserve"> ozvaly se svůdné tóny čarodějčina hlasu. </w:t>
      </w:r>
      <w:r w:rsidRPr="001A1C6E">
        <w:t>„</w:t>
      </w:r>
      <w:r w:rsidR="008E4653" w:rsidRPr="001A1C6E">
        <w:t>Za vaši inteligenci a bezstarostnou povahu jsem pro vás upředla jiný osud, než který předvídáte.</w:t>
      </w:r>
      <w:r w:rsidRPr="001A1C6E">
        <w:t>“</w:t>
      </w:r>
    </w:p>
    <w:p w14:paraId="6FDC8DA4" w14:textId="77777777" w:rsidR="005645A2" w:rsidRPr="001A1C6E" w:rsidRDefault="00F85FBB" w:rsidP="002B2343">
      <w:pPr>
        <w:pStyle w:val="Text"/>
      </w:pPr>
      <w:r w:rsidRPr="001A1C6E">
        <w:t>„</w:t>
      </w:r>
      <w:r w:rsidR="008E4653" w:rsidRPr="001A1C6E">
        <w:t xml:space="preserve">Čarodějnice </w:t>
      </w:r>
      <w:r w:rsidRPr="001A1C6E">
        <w:t>–</w:t>
      </w:r>
      <w:r w:rsidR="008E4653" w:rsidRPr="001A1C6E">
        <w:t xml:space="preserve"> co se dalo taky čekat? To jídlo,</w:t>
      </w:r>
      <w:r w:rsidRPr="001A1C6E">
        <w:t>“</w:t>
      </w:r>
      <w:r w:rsidR="008E4653" w:rsidRPr="001A1C6E">
        <w:t xml:space="preserve"> řekl Bretilf, avšak jen velmi nesrozumitelně a nejistě.</w:t>
      </w:r>
    </w:p>
    <w:p w14:paraId="294ADBA4" w14:textId="77777777" w:rsidR="005645A2" w:rsidRPr="001A1C6E" w:rsidRDefault="00F85FBB" w:rsidP="002B2343">
      <w:pPr>
        <w:pStyle w:val="Text"/>
      </w:pPr>
      <w:r w:rsidRPr="001A1C6E">
        <w:t>„</w:t>
      </w:r>
      <w:r w:rsidR="008E4653" w:rsidRPr="001A1C6E">
        <w:t>Nebo to zatracené očarované pivo,</w:t>
      </w:r>
      <w:r w:rsidRPr="001A1C6E">
        <w:t>“</w:t>
      </w:r>
      <w:r w:rsidR="008E4653" w:rsidRPr="001A1C6E">
        <w:t xml:space="preserve"> zamumlal Zire. </w:t>
      </w:r>
      <w:r w:rsidRPr="001A1C6E">
        <w:t>„</w:t>
      </w:r>
      <w:r w:rsidR="008E4653" w:rsidRPr="001A1C6E">
        <w:t>Do nejrohatějšího čerta s tím, zase nás</w:t>
      </w:r>
      <w:r w:rsidRPr="001A1C6E">
        <w:t>…“</w:t>
      </w:r>
    </w:p>
    <w:p w14:paraId="297885A3" w14:textId="0D1D1C45" w:rsidR="005645A2" w:rsidRPr="001A1C6E" w:rsidRDefault="005645A2" w:rsidP="002B2343">
      <w:pPr>
        <w:pStyle w:val="Text"/>
      </w:pPr>
      <w:r w:rsidRPr="001A1C6E">
        <w:t>„</w:t>
      </w:r>
      <w:r w:rsidR="00F37BA2" w:rsidRPr="001A1C6E">
        <w:t>…</w:t>
      </w:r>
      <w:r w:rsidR="008E4653" w:rsidRPr="001A1C6E">
        <w:t>omámili a zakleli,</w:t>
      </w:r>
      <w:r w:rsidR="00F85FBB" w:rsidRPr="001A1C6E">
        <w:t>“</w:t>
      </w:r>
      <w:r w:rsidR="008E4653" w:rsidRPr="001A1C6E">
        <w:t xml:space="preserve"> doplnil Bretilf.</w:t>
      </w:r>
    </w:p>
    <w:p w14:paraId="1F553C19" w14:textId="77777777" w:rsidR="005645A2" w:rsidRPr="001A1C6E" w:rsidRDefault="008E4653" w:rsidP="002B2343">
      <w:pPr>
        <w:pStyle w:val="Text"/>
      </w:pPr>
      <w:r w:rsidRPr="001A1C6E">
        <w:t xml:space="preserve">Ve tmě se ozvaly dva téměř současné tlumené údery, způsobené dopadem páru mladých svalnatých mužů, oblečených, obutých, s </w:t>
      </w:r>
      <w:r w:rsidRPr="001A1C6E">
        <w:lastRenderedPageBreak/>
        <w:t>nedokončenou plastikou jelena, meči a dalším příslušenstvím, na dlážděnou podlahu.</w:t>
      </w:r>
    </w:p>
    <w:p w14:paraId="1042D9C7" w14:textId="77777777" w:rsidR="005645A2" w:rsidRPr="001A1C6E" w:rsidRDefault="008E4653" w:rsidP="002B2343">
      <w:pPr>
        <w:pStyle w:val="Text"/>
      </w:pPr>
      <w:r w:rsidRPr="001A1C6E">
        <w:t>Na ně navázal provokativní ženský smích. Když se obrovská hvězda ponořila do mraků, překryla noc scénu uvnitř i venku tmou.</w:t>
      </w:r>
    </w:p>
    <w:p w14:paraId="29690510" w14:textId="77777777" w:rsidR="005645A2" w:rsidRPr="001A1C6E" w:rsidRDefault="008E4653" w:rsidP="002B2343">
      <w:pPr>
        <w:pStyle w:val="Text"/>
      </w:pPr>
      <w:r w:rsidRPr="001A1C6E">
        <w:t>Ve spánku je ale nečekala úleva. Oba muži měli sny naplněné epizodami týkajícími se oněch nešťastných hrdinů (a hrdinek), kteří vstoupili do nechvalně proslulé pevnosti.</w:t>
      </w:r>
    </w:p>
    <w:p w14:paraId="69580208" w14:textId="77777777" w:rsidR="005645A2" w:rsidRPr="001A1C6E" w:rsidRDefault="008E4653" w:rsidP="002B2343">
      <w:pPr>
        <w:pStyle w:val="Text"/>
      </w:pPr>
      <w:r w:rsidRPr="001A1C6E">
        <w:t>Bretilf mohl sledovat vysokého a silného Droda Laphela se zlatými kudrlinami, jak kráčí obrovskou pochmurnou stavbou s taseným mečem, zatímco se k němu plazí obrovitý had. Měl šupiny jako aligátor, jen modročerné jako půlnoční obloha. Otevřel šarlatové čelisti a vydal zvuk, jako když z gejzíru uniká horká pára. Drod odrecitoval v tu chvíli zaklínadlo tak hypnotické, že při něm ještě víc zmalátněl i tak dost očarovaný a omámený Bretilf zcela neplazí povahy. Překvapivě ovšem plaz nikoliv. Vyrazil jako šupinatá vlna z půlnočního oceánu a plavý šermíř zmizel v záhybech jeho těla.</w:t>
      </w:r>
    </w:p>
    <w:p w14:paraId="6717DB56" w14:textId="77777777" w:rsidR="005645A2" w:rsidRPr="001A1C6E" w:rsidRDefault="008E4653" w:rsidP="002B2343">
      <w:pPr>
        <w:pStyle w:val="Text"/>
      </w:pPr>
      <w:r w:rsidRPr="001A1C6E">
        <w:t>Zire měl také sen, ale jeho surreálno se týkalo překrásné Saiy. Spatřil ji jako poněkud statnou mladou ženu s krémovou pokožkou a očima jako žhavé zelené uhlíky. Stála uprostřed obrovské klenuté síně proti jakémusi zvířeti podobnému pumě, jen se sokolí hlavou a křídly. Pumosokol ji vyzval, jak se zdálo, aby vyřešila jakýsi rébus a řešení vyzpívala. To Šaiy také učinila, leč v tom okamžiku, kdy její skvostný mezzosoprán naplnil prostor, stala se z ozvěny jejího hlasu živá bytost, která se vzepjala a zavyla jako vichřice. Kolem začaly padat kusy zdivá. A Šaiy i kočkoptákosfinga se ztratily z dohledu.</w:t>
      </w:r>
    </w:p>
    <w:p w14:paraId="244F0973" w14:textId="67FA16B1" w:rsidR="005645A2" w:rsidRPr="001A1C6E" w:rsidRDefault="008E4653" w:rsidP="002B2343">
      <w:pPr>
        <w:pStyle w:val="Text"/>
      </w:pPr>
      <w:r w:rsidRPr="001A1C6E">
        <w:t>Následovalo nekonečné procesí obdobných snů. Zhruba padesát či ještě více hrdinů odsouzených k pátrání po Plášti defilovalo před Bretilfem a Zirem. Všichni padli. Ve všech případech však byly dány jasné náznaky, co se týče zlovolných metod jejich záhuby.</w:t>
      </w:r>
    </w:p>
    <w:p w14:paraId="7D862637" w14:textId="77777777" w:rsidR="005645A2" w:rsidRPr="001A1C6E" w:rsidRDefault="008E4653" w:rsidP="002B2343">
      <w:pPr>
        <w:pStyle w:val="Text"/>
      </w:pPr>
      <w:r w:rsidRPr="001A1C6E">
        <w:t xml:space="preserve">Pak na závěr Bretilf a s ním i Zire snili o tom, jak oni sami </w:t>
      </w:r>
      <w:r w:rsidR="00F85FBB" w:rsidRPr="001A1C6E">
        <w:t>–</w:t>
      </w:r>
      <w:r w:rsidRPr="001A1C6E">
        <w:t xml:space="preserve"> každý zvlášť </w:t>
      </w:r>
      <w:r w:rsidR="00F85FBB" w:rsidRPr="001A1C6E">
        <w:t>–</w:t>
      </w:r>
      <w:r w:rsidRPr="001A1C6E">
        <w:t xml:space="preserve"> vstoupili do téže kamenné budovy. Jejich jména se z nějakého důvodu změnila. Zire byl nyní Izer a Bretilf byl Ibfrelt. Toto vědomí jim ale nebylo nijak ku prospěchu.</w:t>
      </w:r>
    </w:p>
    <w:p w14:paraId="66D215BB" w14:textId="77777777" w:rsidR="005645A2" w:rsidRPr="001A1C6E" w:rsidRDefault="008E4653" w:rsidP="002B2343">
      <w:pPr>
        <w:pStyle w:val="Text"/>
      </w:pPr>
      <w:r w:rsidRPr="001A1C6E">
        <w:t xml:space="preserve">Nad Zirem se ve ztemnělé architektuře třepetali tvorové nejvíc podobní obřím knihám. Točil se a skákal, mával Písařem, sekal a </w:t>
      </w:r>
      <w:r w:rsidRPr="001A1C6E">
        <w:lastRenderedPageBreak/>
        <w:t>bodal a odrážel útoky, píchal a krájel, ale všechna jeho snaha byla marná. Obklíčili ho a utloukli vazbami.</w:t>
      </w:r>
    </w:p>
    <w:p w14:paraId="38E1277D" w14:textId="77777777" w:rsidR="005645A2" w:rsidRPr="001A1C6E" w:rsidRDefault="008E4653" w:rsidP="002B2343">
      <w:pPr>
        <w:pStyle w:val="Text"/>
      </w:pPr>
      <w:r w:rsidRPr="001A1C6E">
        <w:t>Bretilf se pro změnu ocitl v situaci, kdy se pokoušel vytesat či vyrýt do zdí talismany příznivých božstev. Ty ale začaly bublat jako černé mléko a vytrhly mu ze sevření obě zbraně. Poté se z podlahy zhmotnil obří jelen, vrhl se na něj a parohy a kopyty se mu zabořil do vnitřností.</w:t>
      </w:r>
    </w:p>
    <w:p w14:paraId="6D995D33" w14:textId="77777777" w:rsidR="005645A2" w:rsidRPr="001A1C6E" w:rsidRDefault="008E4653" w:rsidP="002B2343">
      <w:pPr>
        <w:pStyle w:val="Text"/>
      </w:pPr>
      <w:r w:rsidRPr="001A1C6E">
        <w:t>Znovu a znovu byli Ize</w:t>
      </w:r>
      <w:r w:rsidR="00F85FBB" w:rsidRPr="001A1C6E">
        <w:t>r-Z</w:t>
      </w:r>
      <w:r w:rsidRPr="001A1C6E">
        <w:t>ire a Ibfrel</w:t>
      </w:r>
      <w:r w:rsidR="00F85FBB" w:rsidRPr="001A1C6E">
        <w:t>t-B</w:t>
      </w:r>
      <w:r w:rsidRPr="001A1C6E">
        <w:t xml:space="preserve">retilf ve svých snech individuálně masakrováni a toužili po dni a probuzení, ať už v pekle, nebi či </w:t>
      </w:r>
      <w:r w:rsidR="00F85FBB" w:rsidRPr="001A1C6E">
        <w:t>–</w:t>
      </w:r>
      <w:r w:rsidRPr="001A1C6E">
        <w:t xml:space="preserve"> což byla nejvítanější volba </w:t>
      </w:r>
      <w:r w:rsidR="00F85FBB" w:rsidRPr="001A1C6E">
        <w:t>–</w:t>
      </w:r>
      <w:r w:rsidRPr="001A1C6E">
        <w:t xml:space="preserve"> na tomto světě.</w:t>
      </w:r>
    </w:p>
    <w:p w14:paraId="0A46AFD3" w14:textId="77777777" w:rsidR="005645A2" w:rsidRPr="001A1C6E" w:rsidRDefault="008E4653" w:rsidP="002B2343">
      <w:pPr>
        <w:pStyle w:val="Text"/>
      </w:pPr>
      <w:r w:rsidRPr="001A1C6E">
        <w:t>Úsvit si ale, jak již je jeho zvykem, dával načas.</w:t>
      </w:r>
    </w:p>
    <w:p w14:paraId="5B1B641E" w14:textId="77777777" w:rsidR="005645A2" w:rsidRPr="001A1C6E" w:rsidRDefault="008E4653" w:rsidP="002B2343">
      <w:pPr>
        <w:pStyle w:val="Text"/>
      </w:pPr>
      <w:r w:rsidRPr="001A1C6E">
        <w:t>Možná o století později les s kovovým listovím zrůžověl, jako by se zastyděl. Vyšlo slunce. A stvůry temnoty</w:t>
      </w:r>
      <w:r w:rsidR="00F85FBB" w:rsidRPr="001A1C6E">
        <w:t>…</w:t>
      </w:r>
      <w:r w:rsidRPr="001A1C6E">
        <w:t xml:space="preserve"> snad prchly?</w:t>
      </w:r>
    </w:p>
    <w:p w14:paraId="5AC5C292" w14:textId="77777777" w:rsidR="005645A2" w:rsidRPr="001A1C6E" w:rsidRDefault="008E4653" w:rsidP="002B2343">
      <w:pPr>
        <w:pStyle w:val="Text"/>
      </w:pPr>
      <w:r w:rsidRPr="001A1C6E">
        <w:t>Sídlo čarodějky bylo tiché a v ranním světle působilo opuštěně. Patrné nebyly ani žádné známky po sovách či jiných ptácích. Bílé růže se složily do pevných poupat, jako by se otevíraly až za soumraku.</w:t>
      </w:r>
    </w:p>
    <w:p w14:paraId="61CCA8B6" w14:textId="77777777" w:rsidR="005645A2" w:rsidRPr="001A1C6E" w:rsidRDefault="008E4653" w:rsidP="002B2343">
      <w:pPr>
        <w:pStyle w:val="Text"/>
      </w:pPr>
      <w:r w:rsidRPr="001A1C6E">
        <w:t>I přesto zůstaly dveře domu otevřeny dokořán. Stejně jako vnější brána.</w:t>
      </w:r>
    </w:p>
    <w:p w14:paraId="119F37A1" w14:textId="77777777" w:rsidR="005645A2" w:rsidRPr="001A1C6E" w:rsidRDefault="008E4653" w:rsidP="002B2343">
      <w:pPr>
        <w:pStyle w:val="Text"/>
      </w:pPr>
      <w:r w:rsidRPr="001A1C6E">
        <w:t>Za chvíli bylo vidět, jak se cosi pohybuje zahradou.</w:t>
      </w:r>
    </w:p>
    <w:p w14:paraId="04130A98" w14:textId="77777777" w:rsidR="005645A2" w:rsidRPr="001A1C6E" w:rsidRDefault="008E4653" w:rsidP="002B2343">
      <w:pPr>
        <w:pStyle w:val="Text"/>
      </w:pPr>
      <w:r w:rsidRPr="001A1C6E">
        <w:t xml:space="preserve">Pokud by slunce hledalo Zira a Bretilfa, čekalo by ho velké zklamání, protože místo nich prošel branou na úbočí sice také pár, leč dvou mladých lvů. Venku se pak oba zastavili, aby očichali veřeje a nasáli vzduch. Jeden zavrčel a druhý mávl ocasem. Byli zhruba stejného věku, měli zhruba stejný obvod pasu a zřetelně samčí vzezření, pružné zlatohnědé tělo, bílé tesáky, střapatý ocas a bohatou hřívu </w:t>
      </w:r>
      <w:r w:rsidR="00F85FBB" w:rsidRPr="001A1C6E">
        <w:t>–</w:t>
      </w:r>
      <w:r w:rsidRPr="001A1C6E">
        <w:t xml:space="preserve"> jeden tmavě rudou, druhý s pomerančovějším odstínem. Mohlo se dost dobře jednat o sourozence z jednoho vrhu.</w:t>
      </w:r>
    </w:p>
    <w:p w14:paraId="1E14E822" w14:textId="77777777" w:rsidR="005645A2" w:rsidRPr="001A1C6E" w:rsidRDefault="008E4653" w:rsidP="002B2343">
      <w:pPr>
        <w:pStyle w:val="Text"/>
      </w:pPr>
      <w:r w:rsidRPr="001A1C6E">
        <w:t xml:space="preserve">Dojem určité nejistoty zahnali velmi rychle, jak už to u zvířat bývá. Otočili se k sobě a chvíli se šťouchali tlapami, potom se ve hře zaklesli do sebe a začali se převalovat </w:t>
      </w:r>
      <w:r w:rsidR="00F85FBB" w:rsidRPr="001A1C6E">
        <w:t>–</w:t>
      </w:r>
      <w:r w:rsidRPr="001A1C6E">
        <w:t xml:space="preserve"> dokud se válením najednou nedostali až na stezku. Zde se opět postavili, otřepali se, otřeli se čumáky a rozhlédli se dokola, jeden topasovýma očima, druhý pak očima barvy leštěného stříbra.</w:t>
      </w:r>
    </w:p>
    <w:p w14:paraId="46AB8874" w14:textId="77777777" w:rsidR="005645A2" w:rsidRPr="001A1C6E" w:rsidRDefault="008E4653" w:rsidP="002B2343">
      <w:pPr>
        <w:pStyle w:val="Text"/>
      </w:pPr>
      <w:r w:rsidRPr="001A1C6E">
        <w:lastRenderedPageBreak/>
        <w:t>Každý, kdo by úplně nezatracoval veškerou magii, by je považoval za Bretilfa Umělce a Zira Učence proměněné v kočkovité šelmy.</w:t>
      </w:r>
    </w:p>
    <w:p w14:paraId="0E4C492F" w14:textId="77777777" w:rsidR="005645A2" w:rsidRPr="001A1C6E" w:rsidRDefault="008E4653" w:rsidP="002B2343">
      <w:pPr>
        <w:pStyle w:val="Text"/>
      </w:pPr>
      <w:r w:rsidRPr="001A1C6E">
        <w:t>Oba lvi se rozběhli po pěšině</w:t>
      </w:r>
      <w:r w:rsidR="00F85FBB" w:rsidRPr="001A1C6E">
        <w:t>…</w:t>
      </w:r>
      <w:r w:rsidRPr="001A1C6E">
        <w:t xml:space="preserve"> možná jen shodou okolností právě ve směru, který předepisovala kletba.</w:t>
      </w:r>
    </w:p>
    <w:p w14:paraId="630E9427" w14:textId="77777777" w:rsidR="005645A2" w:rsidRPr="001A1C6E" w:rsidRDefault="008E4653" w:rsidP="002B2343">
      <w:pPr>
        <w:pStyle w:val="Text"/>
      </w:pPr>
      <w:r w:rsidRPr="001A1C6E">
        <w:t xml:space="preserve">Lev ví, že je lev, i když nemá příležitost to sám sobě povědět. Kdyby tu příležitost dostal, učinil by tak pomocí libovolných slov, která tvoří jazyk lvů. Pochopitelně všechna zvířata používají jazyk. Lidská ignorance v tomto ohledu vychází ze skutečnosti, že většina lidí většině zvířecích řečí nikdy neporozuměla. Důvodem možná, krom těch zcela zřejmých, bude, že zvířecí jazyk je určen k vyjadřování stavů, idejí a principů chování, které jsou zcela mimo rámec lidského chápání. Jisté myšlenkové školy dokonce tvrdí, že to, co člověk v sobě vnímá jako </w:t>
      </w:r>
      <w:r w:rsidR="00F85FBB" w:rsidRPr="001A1C6E">
        <w:t>‚</w:t>
      </w:r>
      <w:r w:rsidRPr="001A1C6E">
        <w:t>zvířecí chování</w:t>
      </w:r>
      <w:r w:rsidR="00F85FBB" w:rsidRPr="001A1C6E">
        <w:t>‘</w:t>
      </w:r>
      <w:r w:rsidRPr="001A1C6E">
        <w:t>, je spíše než známkou degenerace smutně nedostatečnou snahou lidstva kopírovat filozofick</w:t>
      </w:r>
      <w:r w:rsidR="00F85FBB" w:rsidRPr="001A1C6E">
        <w:t>o-i</w:t>
      </w:r>
      <w:r w:rsidRPr="001A1C6E">
        <w:t>ntelektuální zvířecí techniku a umění života, lásky i smrti.</w:t>
      </w:r>
    </w:p>
    <w:p w14:paraId="29E68A5C" w14:textId="77777777" w:rsidR="005645A2" w:rsidRPr="001A1C6E" w:rsidRDefault="008E4653" w:rsidP="002B2343">
      <w:pPr>
        <w:pStyle w:val="Text"/>
      </w:pPr>
      <w:r w:rsidRPr="001A1C6E">
        <w:t xml:space="preserve">Zire o sobě uvažoval jako o lvovi. I Bretilf o sobě uvažoval jako o lvovi. To, že byli bratři, bylo nepopiratelné, zásadní a z větší části bezvýznamné. Co se týká zvláštní myšlenkové změti, kterou mlhavě vnímali jako jméno a </w:t>
      </w:r>
      <w:r w:rsidRPr="001A1C6E">
        <w:rPr>
          <w:i/>
        </w:rPr>
        <w:t>zkomolené</w:t>
      </w:r>
      <w:r w:rsidRPr="001A1C6E">
        <w:t xml:space="preserve"> jméno, ani jeden se tím příliš nezaobíral.</w:t>
      </w:r>
    </w:p>
    <w:p w14:paraId="13A7AE0B" w14:textId="77777777" w:rsidR="005645A2" w:rsidRPr="001A1C6E" w:rsidRDefault="008E4653" w:rsidP="002B2343">
      <w:pPr>
        <w:pStyle w:val="Text"/>
      </w:pPr>
      <w:r w:rsidRPr="001A1C6E">
        <w:t>Tak či tak si byli oba lvi matně vědomi bizarních konceptů, které jim občas vířily pod vznešenými hřívami. I těm věnovali jen pramálo pozornosti. Věděli ale toto: den je teplý, země a stromy voní dobře a všude kolem poletují pachy, lákající k zážitkům i k jídlu. Něco vzrušujícího je táhlo jedním konkrétním směrem. Nebylo k tomu co říct, snad jen, že ten směr byl vábný a mnohoslibný. Odolávat tomu tahu vůbec nepřicházelo v úvahu.</w:t>
      </w:r>
    </w:p>
    <w:p w14:paraId="63D95AB7" w14:textId="77777777" w:rsidR="005645A2" w:rsidRPr="001A1C6E" w:rsidRDefault="008E4653" w:rsidP="002B2343">
      <w:pPr>
        <w:pStyle w:val="Text"/>
      </w:pPr>
      <w:r w:rsidRPr="001A1C6E">
        <w:t>Lvi cválali lesem celé hodiny. Nyní byl podrost hustý a stezku představovala sotva znatelná pěšina mezi kořeny stromů a šlahouny kapradin. Sem tam se zastavili, aby prozkoumali nějaký obzvlášť zajímavý odér, pohled či zvuk, aby si odpočinuli pod sluncem ozářenými korunami nebo se napili z bystřiny, tmavozelené jako malachit. Všechno bylo tak, jak mělo být.</w:t>
      </w:r>
    </w:p>
    <w:p w14:paraId="2F451291" w14:textId="77777777" w:rsidR="005645A2" w:rsidRPr="001A1C6E" w:rsidRDefault="008E4653" w:rsidP="002B2343">
      <w:pPr>
        <w:pStyle w:val="Text"/>
      </w:pPr>
      <w:r w:rsidRPr="001A1C6E">
        <w:lastRenderedPageBreak/>
        <w:t>Oblohu i les ovládlo poledne. Z bezpečných úkrytů na stromech lvy uctivě sledovali mývalové, veverky, vačice a lesní holubi.</w:t>
      </w:r>
    </w:p>
    <w:p w14:paraId="76C71221" w14:textId="77777777" w:rsidR="005645A2" w:rsidRPr="001A1C6E" w:rsidRDefault="008E4653" w:rsidP="002B2343">
      <w:pPr>
        <w:pStyle w:val="Text"/>
      </w:pPr>
      <w:r w:rsidRPr="001A1C6E">
        <w:t xml:space="preserve">Pro člověka by krajina, která se nyní objevila mezi stromy, představovala obrovskou mýtinu. Téměř na míli do všech stran byla vegetace pokosená či vytrhaná a místo ní byla položená dlažba z nepravidelných trojúhelníků, vytvořených nejspíš z leštěné žuly. V jejich povrchu se odráželo volné nebe, takže se leskly jako černé jezero. Ve středu dlažby se tyčila budova. Člověku by bylo opět okamžitě zcela zjevné, že se jedná o strukturu tvořenou kmeny a těžkými letními korunami mnoha Živých stromů. Byly ale také jistým způsobem deformované. Některé se šikmo nakláněly, jiné byly zkroucené do nervózních smyček a další byly přinuceny sklonit se k sobě a větvemi, haluzemi a listy vytvořit jakousi střechu. Když tak učinily, zasáhla magie a přeměnila je v kámen </w:t>
      </w:r>
      <w:r w:rsidR="00F85FBB" w:rsidRPr="001A1C6E">
        <w:t>–</w:t>
      </w:r>
      <w:r w:rsidRPr="001A1C6E">
        <w:t xml:space="preserve"> nikoliv v hladkou žulu dláždění, ale ve zkamenělé uhlí, tvrdé a antracitově černé.</w:t>
      </w:r>
    </w:p>
    <w:p w14:paraId="425B062C" w14:textId="77777777" w:rsidR="005645A2" w:rsidRPr="001A1C6E" w:rsidRDefault="008E4653" w:rsidP="002B2343">
      <w:pPr>
        <w:pStyle w:val="Text"/>
      </w:pPr>
      <w:r w:rsidRPr="001A1C6E">
        <w:t xml:space="preserve">Jelikož ale na mýtině nebyl žádný člověk, jenom dva lvi, k tomuto rozboru nedošlo. Lvi spatřili prostě něco jako jeskyni, ve které mohl být příjemný chládek, a k tomu ucítili jemný závan lidského masa a krve. Jinými slovy </w:t>
      </w:r>
      <w:r w:rsidR="00F85FBB" w:rsidRPr="001A1C6E">
        <w:t>–</w:t>
      </w:r>
      <w:r w:rsidRPr="001A1C6E">
        <w:t xml:space="preserve"> čerstvé mrtvoly.</w:t>
      </w:r>
    </w:p>
    <w:p w14:paraId="22FDB046" w14:textId="77777777" w:rsidR="005645A2" w:rsidRPr="001A1C6E" w:rsidRDefault="008E4653" w:rsidP="002B2343">
      <w:pPr>
        <w:pStyle w:val="Text"/>
      </w:pPr>
      <w:r w:rsidRPr="001A1C6E">
        <w:t>Zdrželi se jen na malou chvíli, kdy tlapami opatrně vyzkoušeli jezero, které jeskyni obklopovalo, a zjistili, že má pevnou hladinu. S takovou se okamžitě rozběhli a zmizeli ve vchodu.</w:t>
      </w:r>
    </w:p>
    <w:p w14:paraId="36E7CEA9" w14:textId="77777777" w:rsidR="005645A2" w:rsidRPr="001A1C6E" w:rsidRDefault="008E4653" w:rsidP="002B2343">
      <w:pPr>
        <w:pStyle w:val="Text"/>
      </w:pPr>
      <w:r w:rsidRPr="001A1C6E">
        <w:t>Izer, lev, který býval Zirem, vyrazil řadou zejících černočerných portálů. Prostor ústil do prostoru, některé byly stísněnější, jiné rozlehlejší nebo klikatější. Izer bezstarostně cválal, ať to kolem vypadalo jakkoliv. Nesmírná velikost a výstřední stromová výzdoba ho nijak nezatěžovaly. Necítil se tu malý a zranitelný, jak by si asi připadal člověk. Místo toho zvědavě jako nedospělá kočka lezl po zkroucených kmenech kamenných stromů, kam se až dalo, a strkal velký čumák do všech možných děr a puklin. Zvedl packu a zaškrábal drápem na zkamenělý materiál. Vyskočilo pár modrých jiskřiček a on odběhl.</w:t>
      </w:r>
    </w:p>
    <w:p w14:paraId="5696B81F" w14:textId="77777777" w:rsidR="005645A2" w:rsidRPr="001A1C6E" w:rsidRDefault="008E4653" w:rsidP="002B2343">
      <w:pPr>
        <w:pStyle w:val="Text"/>
      </w:pPr>
      <w:r w:rsidRPr="001A1C6E">
        <w:t xml:space="preserve">Z nitra tohoto netečného, leč útroby silně připomínajícího bludiště se ozval hrůzu nahánějící, třepotavě bzučivý zvuk. Byl to zvuk naprosté </w:t>
      </w:r>
      <w:r w:rsidRPr="001A1C6E">
        <w:rPr>
          <w:i/>
        </w:rPr>
        <w:t>nehlučnosti,</w:t>
      </w:r>
      <w:r w:rsidRPr="001A1C6E">
        <w:t xml:space="preserve"> až v uchu naslouchajícího narušovaný </w:t>
      </w:r>
      <w:r w:rsidRPr="001A1C6E">
        <w:lastRenderedPageBreak/>
        <w:t xml:space="preserve">pulzem a šuměním krve. Izer mu nevěnoval skoro žádnou pozornost. </w:t>
      </w:r>
      <w:r w:rsidRPr="001A1C6E">
        <w:rPr>
          <w:i/>
        </w:rPr>
        <w:t xml:space="preserve">Jeho </w:t>
      </w:r>
      <w:r w:rsidRPr="001A1C6E">
        <w:t>sluch byl nastavený na informativnější zvuky.</w:t>
      </w:r>
    </w:p>
    <w:p w14:paraId="76A80894" w14:textId="77777777" w:rsidR="005645A2" w:rsidRPr="001A1C6E" w:rsidRDefault="008E4653" w:rsidP="002B2343">
      <w:pPr>
        <w:pStyle w:val="Text"/>
      </w:pPr>
      <w:r w:rsidRPr="001A1C6E">
        <w:t>A takové se neozývaly.</w:t>
      </w:r>
    </w:p>
    <w:p w14:paraId="59A5B48D" w14:textId="77777777" w:rsidR="005645A2" w:rsidRPr="001A1C6E" w:rsidRDefault="008E4653" w:rsidP="002B2343">
      <w:pPr>
        <w:pStyle w:val="Text"/>
      </w:pPr>
      <w:r w:rsidRPr="001A1C6E">
        <w:t>Potom cosi bez varování prosvištělo vzduchem asi tři lví délky nad ním. Izer zvedl hlavu.</w:t>
      </w:r>
    </w:p>
    <w:p w14:paraId="0EE25072" w14:textId="77777777" w:rsidR="005645A2" w:rsidRPr="001A1C6E" w:rsidRDefault="008E4653" w:rsidP="002B2343">
      <w:pPr>
        <w:pStyle w:val="Text"/>
      </w:pPr>
      <w:r w:rsidRPr="001A1C6E">
        <w:t>Byl to pták. Ale takový pták, kterého Izer nikdy neviděl ani nebyl připravený ho očekávat. Neměl žádný zobák, dokonce ani hlavu ne. Roztažená mávající křídla byla tmavá a na spodní straně měla poskládané světlejší opeření, nedržela ale žádné ptačí tělo.</w:t>
      </w:r>
    </w:p>
    <w:p w14:paraId="352AA91B" w14:textId="281AE0A1" w:rsidR="005645A2" w:rsidRPr="001A1C6E" w:rsidRDefault="008E4653" w:rsidP="002B2343">
      <w:pPr>
        <w:pStyle w:val="Text"/>
      </w:pPr>
      <w:r w:rsidRPr="001A1C6E">
        <w:t>Izer nerozpoznal letící předmět jako knihu, jak by se jevil lidské bytosti. Pro něj bylo jediným logickým úsudkem klasifikovat ho jako ptáka. A protože lvi si s většinou ptáků vědí rady docela dobře, s výjimkou těch nadpřirozeně velkých, jako jsou nohové, skočil přímo po něm, strhl ho k zemi a začal ho drásat. Hřbet knihy se zlomil. Izer trhal opeřené stránky, žvýkal je a zase plival. Pták neměl dobrou chuť</w:t>
      </w:r>
      <w:r w:rsidR="00523704">
        <w:t>,</w:t>
      </w:r>
      <w:r w:rsidRPr="001A1C6E">
        <w:t xml:space="preserve"> nebyl k ničemu dobrý, snad jen trochu k pocvičení se v obratnosti. A tak když se nad ním zatřepotal další, pojal to Izer ve sportovním duchu, vymrštil se po něm a chvíli do něj tlapou ve vzduchu jen tak strkal, než ho nakonec strhl na zem a rozsápal. Další knihy následovaly, ale nebylo jich příliš mnoho. Izer kolem nich tancoval a dobře se bavil. Když dopadla na zem poslední, všiml si malých článkovitých věcí, které od mršin uháněly. Skákal po nich, rozšlapával je a drtil tlapami. Byla to psaná slova, to ale Izer netušil. Pro něj neznamenala vůbec nic, snad pouze další chvíli skotačení. Stejně chutnala jen po inkoustu. S prskáním tedy vyplivl rozdrcená tělíčka, převalil se přes záda, potřásl svou hennově zbarvenou hřívou a odkvačil hlouběji do zkamenělého labyrintu.</w:t>
      </w:r>
    </w:p>
    <w:p w14:paraId="252F6E94" w14:textId="77777777" w:rsidR="005645A2" w:rsidRPr="001A1C6E" w:rsidRDefault="008E4653" w:rsidP="002B2343">
      <w:pPr>
        <w:pStyle w:val="Text"/>
      </w:pPr>
      <w:r w:rsidRPr="001A1C6E">
        <w:t xml:space="preserve">Někde jinde Ibfrelt, lev, který býval Bretilfem, čenichal kolem jakýchsi uzlíčků na podlaze, které snad kdysi mohly být jedlými houbami. Vytrvalý jekot ticha ani jeho nijak nezaujal. Místo toho právě teď zaslechl zvláštní škrábavý zvuk a když se rozhlédl, všiml si, jak se ze zdi rojí jakási ostrá udělátka. Hned jak vyhřezla ven, začala se plazit po podlaze a přitom vydávala nepříjemné vrzání. Ibfrelt se je jal prozkoumávat a šťouchal do nich packou stejně jako Izer do knih. Jejich ocelová ostří neudělala na ztvrdlé lví tlapy žádný velký dojem. Nakonec ho ty věci přestaly bavit a odskákal. Ani si </w:t>
      </w:r>
      <w:r w:rsidRPr="001A1C6E">
        <w:lastRenderedPageBreak/>
        <w:t>neuvědomil, že ho pronásledují, a to velmi zlověstným způsobem. Pro Ibfrelta na nich ale nebylo pranic zlověstného. Ani si nevšiml, že když se jim v určitém okamžiku vzdálil už příliš, ztratily sílu, začaly rezavět, oprýskávat a nakonec se rozpadly.</w:t>
      </w:r>
    </w:p>
    <w:p w14:paraId="737CDD45" w14:textId="77777777" w:rsidR="005645A2" w:rsidRPr="001A1C6E" w:rsidRDefault="008E4653" w:rsidP="002B2343">
      <w:pPr>
        <w:pStyle w:val="Text"/>
      </w:pPr>
      <w:r w:rsidRPr="001A1C6E">
        <w:t xml:space="preserve">Ibfrelt zabloudil do další místnosti a na okamžik se zastavil, když vtom se z podlahy zvedl jakýsi tvar. Člověk by onu postavu okamžitě identifikoval jako svůj lidský protějšek </w:t>
      </w:r>
      <w:r w:rsidR="00F85FBB" w:rsidRPr="001A1C6E">
        <w:t>–</w:t>
      </w:r>
      <w:r w:rsidRPr="001A1C6E">
        <w:t xml:space="preserve"> šermíř jako jiného bojovníka s mečem, a to nebezpečného. Byl vysoký, svaly mu jen hrály, oděn byl v kroužkové košili a vyzbrojen širokým mečem povážlivé velikosti a dýkou mimořádné délky. Na Ibfrelta se zadíval krví podlitýma šílenýma očima a ze šklebící se tlamy mu vyšla mručivá výzva: </w:t>
      </w:r>
      <w:r w:rsidR="00F85FBB" w:rsidRPr="001A1C6E">
        <w:t>„</w:t>
      </w:r>
      <w:r w:rsidRPr="001A1C6E">
        <w:t>Tak se mi postav, ty zatracený ztracenče!</w:t>
      </w:r>
      <w:r w:rsidR="00F85FBB" w:rsidRPr="001A1C6E">
        <w:t>“</w:t>
      </w:r>
    </w:p>
    <w:p w14:paraId="57CC441E" w14:textId="3D5AEB4C" w:rsidR="005645A2" w:rsidRPr="001A1C6E" w:rsidRDefault="008E4653" w:rsidP="002B2343">
      <w:pPr>
        <w:pStyle w:val="Text"/>
      </w:pPr>
      <w:r w:rsidRPr="001A1C6E">
        <w:t xml:space="preserve">Ale Ibfrelt člověka evidentně znal </w:t>
      </w:r>
      <w:r w:rsidR="00F85FBB" w:rsidRPr="001A1C6E">
        <w:t>–</w:t>
      </w:r>
      <w:r w:rsidRPr="001A1C6E">
        <w:t xml:space="preserve"> pokud vůbec něco takového znal </w:t>
      </w:r>
      <w:r w:rsidR="00F85FBB" w:rsidRPr="001A1C6E">
        <w:t>–</w:t>
      </w:r>
      <w:r w:rsidRPr="001A1C6E">
        <w:t xml:space="preserve"> jen jako příhodné zpestření jídelníčku. Předvádění zbraní a agresivity, vychloubání se </w:t>
      </w:r>
      <w:r w:rsidR="00F85FBB" w:rsidRPr="001A1C6E">
        <w:t>–</w:t>
      </w:r>
      <w:r w:rsidRPr="001A1C6E">
        <w:t xml:space="preserve"> nic z toho pro něj jako pro lva nic </w:t>
      </w:r>
      <w:r w:rsidR="00523704" w:rsidRPr="001A1C6E">
        <w:t>neznamenalo</w:t>
      </w:r>
      <w:r w:rsidRPr="001A1C6E">
        <w:t>. Ibfrelt ucítil živé maso, odfrkl si, jak se mu sběhly sliny, a vzápětí se na hromotluka vrhl jako mohutný zrzavý ohňostroj.</w:t>
      </w:r>
    </w:p>
    <w:p w14:paraId="2601F89C" w14:textId="77777777" w:rsidR="005645A2" w:rsidRPr="001A1C6E" w:rsidRDefault="008E4653" w:rsidP="002B2343">
      <w:pPr>
        <w:pStyle w:val="Text"/>
      </w:pPr>
      <w:r w:rsidRPr="001A1C6E">
        <w:t>Hromotluk za mohutného řinčení a rámusu upadl, meč odletěl do kouta a veškeré škody napáchané dýkou představovaly čtyři oholené Ibfreltovy impozantní vousy. Vzápětí se čelisti, vybavené neméně impozantními zuby, stiskly v místě bojovníkovy jícnové trubice.</w:t>
      </w:r>
    </w:p>
    <w:p w14:paraId="74CD7B62" w14:textId="77777777" w:rsidR="005645A2" w:rsidRPr="001A1C6E" w:rsidRDefault="008E4653" w:rsidP="002B2343">
      <w:pPr>
        <w:pStyle w:val="Text"/>
      </w:pPr>
      <w:r w:rsidRPr="001A1C6E">
        <w:t>Ibfrelt se právě chystal k zasloužené hostině, když se k jeho znechucení kořist změnila v mlhu a rozplynula se ve vzduchu.</w:t>
      </w:r>
    </w:p>
    <w:p w14:paraId="6A127C26" w14:textId="77777777" w:rsidR="005645A2" w:rsidRPr="001A1C6E" w:rsidRDefault="008E4653" w:rsidP="002B2343">
      <w:pPr>
        <w:pStyle w:val="Text"/>
      </w:pPr>
      <w:r w:rsidRPr="001A1C6E">
        <w:t xml:space="preserve">O několik zákrutů labyrintu dál procházel Izer právě podobnou deziluzí. </w:t>
      </w:r>
      <w:r w:rsidRPr="001A1C6E">
        <w:rPr>
          <w:i/>
        </w:rPr>
        <w:t>Jeho</w:t>
      </w:r>
      <w:r w:rsidRPr="001A1C6E">
        <w:t xml:space="preserve"> soupeřem byl šermíř, třímající rapír a dvojitou sekeru. Izer na chlapíka ale prostě jen uprostřed jeho chvástání skočil a tesáky se postaraly o zbytek. Když se i tato nádherně vonící a teplá pochoutka rozplynula, vydrala se Izerovi z hrdla stížnost tak hlasitá, že ji zaslechl i Ibfrelt a zařval teskně v odpověď.</w:t>
      </w:r>
    </w:p>
    <w:p w14:paraId="5B4DAAE9" w14:textId="77777777" w:rsidR="005645A2" w:rsidRPr="001A1C6E" w:rsidRDefault="008E4653" w:rsidP="002B2343">
      <w:pPr>
        <w:pStyle w:val="Text"/>
      </w:pPr>
      <w:r w:rsidRPr="001A1C6E">
        <w:t>Izer se zvedl od zlomyslně zmizelé mršiny a vyrazil do bludiště, kde za necelé dvě minuty díky směsi lvího instinktu, čichu, zraku, sluchu a podvědomí našel Ibfrelta.</w:t>
      </w:r>
    </w:p>
    <w:p w14:paraId="13F55D69" w14:textId="77777777" w:rsidR="005645A2" w:rsidRPr="001A1C6E" w:rsidRDefault="008E4653" w:rsidP="002B2343">
      <w:pPr>
        <w:pStyle w:val="Text"/>
      </w:pPr>
      <w:r w:rsidRPr="001A1C6E">
        <w:t>Lvi si navzájem vyjádřili soucit. Nakonec tohle místo nestojí za nic. Nejlepší bude co nejrychleji zmizet.</w:t>
      </w:r>
    </w:p>
    <w:p w14:paraId="733B92C7" w14:textId="77777777" w:rsidR="005645A2" w:rsidRPr="001A1C6E" w:rsidRDefault="008E4653" w:rsidP="002B2343">
      <w:pPr>
        <w:pStyle w:val="Text"/>
      </w:pPr>
      <w:r w:rsidRPr="001A1C6E">
        <w:lastRenderedPageBreak/>
        <w:t xml:space="preserve">Právě v tom okamžiku ve vedlejší místnosti či jeskyni zaplálo jasné světlo. Jako lvi měli za to, že se tam objevil východ do odpoledního lesa. Plec vedle plece se k němu rozběhli </w:t>
      </w:r>
      <w:r w:rsidR="00F85FBB" w:rsidRPr="001A1C6E">
        <w:t>–</w:t>
      </w:r>
    </w:p>
    <w:p w14:paraId="6C9B969D" w14:textId="77777777" w:rsidR="005645A2" w:rsidRPr="001A1C6E" w:rsidRDefault="008E4653" w:rsidP="002B2343">
      <w:pPr>
        <w:pStyle w:val="Text"/>
      </w:pPr>
      <w:r w:rsidRPr="001A1C6E">
        <w:t>Objevili se oproti očekávání uvnitř gargantuovské síně v samém prostředku celého komplexu. U většiny lidí by prostor evokoval dojem kolosálního chrámu. Pro lvy se jednalo prostě jen o mimořádně předimenzovanou jeskyni. Přesto ji celou naplňovalo světlo z nějakého neviditelného zdroje.</w:t>
      </w:r>
    </w:p>
    <w:p w14:paraId="04749234" w14:textId="77777777" w:rsidR="005645A2" w:rsidRPr="001A1C6E" w:rsidRDefault="008E4653" w:rsidP="002B2343">
      <w:pPr>
        <w:pStyle w:val="Text"/>
      </w:pPr>
      <w:r w:rsidRPr="001A1C6E">
        <w:t xml:space="preserve">Uprostřed síně stál osamělý </w:t>
      </w:r>
      <w:r w:rsidRPr="001A1C6E">
        <w:rPr>
          <w:i/>
        </w:rPr>
        <w:t>živý</w:t>
      </w:r>
      <w:r w:rsidRPr="001A1C6E">
        <w:t xml:space="preserve"> strom nebo něco, co se tak navenek jevilo. Jednalo se o nějaký druh javoru, ovšem zcela absurdních rozměrů, obsypaného podzimním listím v barvě malin, pomerančů a zralých švestek. Z větví visel ošumělý prapor </w:t>
      </w:r>
      <w:r w:rsidR="00F85FBB" w:rsidRPr="001A1C6E">
        <w:t>–</w:t>
      </w:r>
      <w:r w:rsidRPr="001A1C6E">
        <w:t xml:space="preserve"> nebo možná kus oděvu? Zdálo se, že se to tam zachytilo nějakým omylem, a ať už to bylo cokoliv, bylo to ošoupané, špinavé, podřadné kvality a odstínu připálené kaše.</w:t>
      </w:r>
    </w:p>
    <w:p w14:paraId="2D1F4C89" w14:textId="77777777" w:rsidR="005645A2" w:rsidRPr="001A1C6E" w:rsidRDefault="008E4653" w:rsidP="002B2343">
      <w:pPr>
        <w:pStyle w:val="Text"/>
      </w:pPr>
      <w:r w:rsidRPr="001A1C6E">
        <w:t>Ani jeden ze lvů nevěnoval oné věci jediný pohled. Odehrávalo se před nimi totiž jiné fascinující představení. Živoucí kmen se pomalu rozštěpoval podél pukliny, ze které vycházelo slabé prchavé světlo. Když byla mezera dost široká, vyrazil z ní jakýsi tvar. Doklusal do středu jeskyně a nabídl pohled, při kterém by každý válečník ztuhl hrůzou.</w:t>
      </w:r>
    </w:p>
    <w:p w14:paraId="5042036D" w14:textId="77777777" w:rsidR="005645A2" w:rsidRPr="001A1C6E" w:rsidRDefault="008E4653" w:rsidP="002B2343">
      <w:pPr>
        <w:pStyle w:val="Text"/>
      </w:pPr>
      <w:r w:rsidRPr="001A1C6E">
        <w:t>Přímo před lvy majestátně kráčel jelen neobyčejných rozměrů. Byl skoro úplně bílý, paroží měl jako větvoví vzrostlého stromu a v očích mu šlehaly plameny. Zafrkal a z nozder se zvedly obláčky černého kouře.</w:t>
      </w:r>
    </w:p>
    <w:p w14:paraId="4A6B810A" w14:textId="77777777" w:rsidR="005645A2" w:rsidRPr="001A1C6E" w:rsidRDefault="008E4653" w:rsidP="002B2343">
      <w:pPr>
        <w:pStyle w:val="Text"/>
      </w:pPr>
      <w:r w:rsidRPr="001A1C6E">
        <w:t>Lvi si nepotřásají rukama ani neplácají tlapami o sebe, aby potvrdili své bratrství. Kdyby to dělali, provedli by to ti dva právě teď.</w:t>
      </w:r>
    </w:p>
    <w:p w14:paraId="69C5B7AB" w14:textId="77777777" w:rsidR="005645A2" w:rsidRPr="001A1C6E" w:rsidRDefault="008E4653" w:rsidP="002B2343">
      <w:pPr>
        <w:pStyle w:val="Text"/>
      </w:pPr>
      <w:r w:rsidRPr="001A1C6E">
        <w:t xml:space="preserve">Bez varování se oba střemhlav vrhli na jelena. Dopadli přímo na něj, každý na jednu stranu hrudi. Vzduch naplnilo strašlivé praskání pukání, lámání a dunění. Jelen, vytvořený nejspíš z jediné kosti velké jako dům, se roztříštil na tisíc kousků. Obrovský javor se při tom výbuchu celý roztřásl. Listí začalo pršet jako </w:t>
      </w:r>
      <w:r w:rsidR="00F85FBB" w:rsidRPr="001A1C6E">
        <w:t>–</w:t>
      </w:r>
      <w:r w:rsidRPr="001A1C6E">
        <w:t xml:space="preserve"> </w:t>
      </w:r>
      <w:r w:rsidRPr="001A1C6E">
        <w:rPr>
          <w:i/>
        </w:rPr>
        <w:t>déšť.</w:t>
      </w:r>
      <w:r w:rsidRPr="001A1C6E">
        <w:t xml:space="preserve"> Kromě toho se na něm uvolnil ještě jeden předmět a snášel se dolů směšně jako špinavé prádlo. Izer i Ibfrelt, Zire i Bretilf ho zcela ignorovali. Měli jinou práci. Kost, ze které byl nestvůrný jelen vyroben, kdysi patřila </w:t>
      </w:r>
      <w:r w:rsidRPr="001A1C6E">
        <w:lastRenderedPageBreak/>
        <w:t>jakési nepravděpodobně ohromné pečeni. Byli zcela pohlceni vysáváním morku, ohlodáváním zbytků masa, vychutnáváním příchutí a dohledáváním všech kousků po podlaze.</w:t>
      </w:r>
    </w:p>
    <w:p w14:paraId="3D4B3BB9" w14:textId="77777777" w:rsidR="005645A2" w:rsidRPr="001A1C6E" w:rsidRDefault="008E4653" w:rsidP="002B2343">
      <w:pPr>
        <w:pStyle w:val="Text"/>
      </w:pPr>
      <w:r w:rsidRPr="001A1C6E">
        <w:t>Díky tomu přeslechli tlumeně přízračné vytí čehosi, co zjistilo, že všechny jeho triky, i ty zatím nevyzkoušené, už nikdy nebudou fungovat, a bědovalo nad touto nespravedlností v kamenném zdivu. Nevnímali ani rozklad budovy, jejíž stěny, síně, brány a portály se rozpadly a vyprchaly do nicoty. Nevšimli si dokonce ani posledních metrů pádu nezajímavého, kašovité zbarveného oděvu, dokud jim nepřistál na hlavách.</w:t>
      </w:r>
    </w:p>
    <w:p w14:paraId="0385DDBF" w14:textId="77777777" w:rsidR="005645A2" w:rsidRPr="001A1C6E" w:rsidRDefault="00F85FBB" w:rsidP="002B2343">
      <w:pPr>
        <w:pStyle w:val="Text"/>
      </w:pPr>
      <w:r w:rsidRPr="001A1C6E">
        <w:t>„</w:t>
      </w:r>
      <w:r w:rsidR="008E4653" w:rsidRPr="001A1C6E">
        <w:t xml:space="preserve">Tak </w:t>
      </w:r>
      <w:r w:rsidRPr="001A1C6E">
        <w:t>–</w:t>
      </w:r>
      <w:r w:rsidR="008E4653" w:rsidRPr="001A1C6E">
        <w:t xml:space="preserve"> co si o tom všem myslíš?</w:t>
      </w:r>
      <w:r w:rsidRPr="001A1C6E">
        <w:t>“</w:t>
      </w:r>
    </w:p>
    <w:p w14:paraId="076CB499" w14:textId="77777777" w:rsidR="005645A2" w:rsidRPr="001A1C6E" w:rsidRDefault="008E4653" w:rsidP="002B2343">
      <w:pPr>
        <w:pStyle w:val="Text"/>
      </w:pPr>
      <w:r w:rsidRPr="001A1C6E">
        <w:t>Tuto otázku položil zcela nahý Bretilf, plahočící se lesem a nepříjemně vnímající mrazivý podtón podzimního klimatu, obdobně neoděnému a promrzlému Zirovi.</w:t>
      </w:r>
    </w:p>
    <w:p w14:paraId="5CCAD31F" w14:textId="77777777" w:rsidR="005645A2" w:rsidRPr="001A1C6E" w:rsidRDefault="008E4653" w:rsidP="002B2343">
      <w:pPr>
        <w:pStyle w:val="Text"/>
      </w:pPr>
      <w:r w:rsidRPr="001A1C6E">
        <w:t xml:space="preserve">Zire odvětil: </w:t>
      </w:r>
      <w:r w:rsidR="00F85FBB" w:rsidRPr="001A1C6E">
        <w:t>„</w:t>
      </w:r>
      <w:r w:rsidRPr="001A1C6E">
        <w:t>Nyní do sebe zjevně vše dokonale zapadá.</w:t>
      </w:r>
      <w:r w:rsidR="00F85FBB" w:rsidRPr="001A1C6E">
        <w:t>“</w:t>
      </w:r>
    </w:p>
    <w:p w14:paraId="6B0F5BFC" w14:textId="77777777" w:rsidR="005645A2" w:rsidRPr="001A1C6E" w:rsidRDefault="00F85FBB" w:rsidP="002B2343">
      <w:pPr>
        <w:pStyle w:val="Text"/>
      </w:pPr>
      <w:r w:rsidRPr="001A1C6E">
        <w:t>„</w:t>
      </w:r>
      <w:r w:rsidR="008E4653" w:rsidRPr="001A1C6E">
        <w:t>I mně to tak připadá. Ale možná jsme dospěli ke dvěma odlišným závěrům.</w:t>
      </w:r>
      <w:r w:rsidRPr="001A1C6E">
        <w:t>“</w:t>
      </w:r>
    </w:p>
    <w:p w14:paraId="1E1E88EC" w14:textId="77777777" w:rsidR="005645A2" w:rsidRPr="001A1C6E" w:rsidRDefault="008E4653" w:rsidP="002B2343">
      <w:pPr>
        <w:pStyle w:val="Text"/>
      </w:pPr>
      <w:r w:rsidRPr="001A1C6E">
        <w:t>Bretilf vynesl z labyrintu onen předmět, trávou svázaný do pevného balíku.</w:t>
      </w:r>
    </w:p>
    <w:p w14:paraId="7CBE6127" w14:textId="77777777" w:rsidR="005645A2" w:rsidRPr="001A1C6E" w:rsidRDefault="008E4653" w:rsidP="002B2343">
      <w:pPr>
        <w:pStyle w:val="Text"/>
      </w:pPr>
      <w:r w:rsidRPr="001A1C6E">
        <w:t>Ze stromů, které se přes noc samy částečně odstrojily, odhalily tak studené neúprosné nebe a vpustily do lesa vítr, na ně ptáci a veverky házeli skořápky ořechů. V patřičné vzdálenosti kolem nich pobíhaly lišky a divoká prasata, chrochtající, jako by se posměšně smála. Hady, jak se zdálo, hloupost lidí přiváděla do rozpaků a tak se stydlivě schovávali do děr v zemi.</w:t>
      </w:r>
    </w:p>
    <w:p w14:paraId="0068C6FF" w14:textId="77777777" w:rsidR="005645A2" w:rsidRPr="001A1C6E" w:rsidRDefault="008E4653" w:rsidP="002B2343">
      <w:pPr>
        <w:pStyle w:val="Text"/>
      </w:pPr>
      <w:r w:rsidRPr="001A1C6E">
        <w:t xml:space="preserve">Bez ohledu na tento rozhovor nebyli Bretilf a Zire ještě zcela rozhodnutí, co si o tom všem myslet. A několik hodin poté, když dorazili k sídlu čarodějnice Ysmarel Hvězdy a našli pouze holý kopec </w:t>
      </w:r>
      <w:r w:rsidR="00F85FBB" w:rsidRPr="001A1C6E">
        <w:t>–</w:t>
      </w:r>
      <w:r w:rsidRPr="001A1C6E">
        <w:t xml:space="preserve"> ani o tom si toho moc nepomysleli. Grošák a hnědák se však pásli uvázaní poblíž a vedle nich byly úhledně poskládané jejich šaty, meče a ostatní věci. Bretilf prozkoumal částečně dokončenou sošku jelena.</w:t>
      </w:r>
    </w:p>
    <w:p w14:paraId="14E4E237" w14:textId="77777777" w:rsidR="005645A2" w:rsidRPr="001A1C6E" w:rsidRDefault="00F85FBB" w:rsidP="002B2343">
      <w:pPr>
        <w:pStyle w:val="Text"/>
      </w:pPr>
      <w:r w:rsidRPr="001A1C6E">
        <w:t>„</w:t>
      </w:r>
      <w:r w:rsidR="008E4653" w:rsidRPr="001A1C6E">
        <w:t>Přesně, jak jsem si myslel,</w:t>
      </w:r>
      <w:r w:rsidRPr="001A1C6E">
        <w:t>“</w:t>
      </w:r>
      <w:r w:rsidR="008E4653" w:rsidRPr="001A1C6E">
        <w:t xml:space="preserve"> podotkl.</w:t>
      </w:r>
    </w:p>
    <w:p w14:paraId="17E3933F" w14:textId="77777777" w:rsidR="005645A2" w:rsidRPr="001A1C6E" w:rsidRDefault="00F85FBB" w:rsidP="002B2343">
      <w:pPr>
        <w:pStyle w:val="Text"/>
      </w:pPr>
      <w:r w:rsidRPr="001A1C6E">
        <w:t>„</w:t>
      </w:r>
      <w:r w:rsidR="008E4653" w:rsidRPr="001A1C6E">
        <w:t>Tak tak, vskutku,</w:t>
      </w:r>
      <w:r w:rsidRPr="001A1C6E">
        <w:t>“</w:t>
      </w:r>
      <w:r w:rsidR="008E4653" w:rsidRPr="001A1C6E">
        <w:t xml:space="preserve"> připustil Zire.</w:t>
      </w:r>
    </w:p>
    <w:p w14:paraId="16D8ED87" w14:textId="77777777" w:rsidR="005645A2" w:rsidRPr="001A1C6E" w:rsidRDefault="008E4653" w:rsidP="002B2343">
      <w:pPr>
        <w:pStyle w:val="Text"/>
      </w:pPr>
      <w:r w:rsidRPr="001A1C6E">
        <w:t xml:space="preserve">Následovala krátká konverzace o tom, jestli je horší žrát lidi nebo slova, aniž by padla zmínka o morkových kostech. Závěrečná shoda </w:t>
      </w:r>
      <w:r w:rsidRPr="001A1C6E">
        <w:lastRenderedPageBreak/>
        <w:t>byla o tom, že žádná z oněch položek nebyla tak docela reálná, ale spíše elementární a potenciálně navíc smrtící, takže žádné morální dilema se vlastně ani nekonalo.</w:t>
      </w:r>
    </w:p>
    <w:p w14:paraId="691F8046" w14:textId="77777777" w:rsidR="005645A2" w:rsidRPr="001A1C6E" w:rsidRDefault="008E4653" w:rsidP="002B2343">
      <w:pPr>
        <w:pStyle w:val="Text"/>
      </w:pPr>
      <w:r w:rsidRPr="001A1C6E">
        <w:t xml:space="preserve">Vydali se na zbytek cesty do města Cashlorie. Dopravy zabaleného pomačkaného hadru z javoru se pro změnu ujal Zire. Ani jeden z mužů nijak netoužil si ho vyzkoušet, a to ani tehdy, když se ocitli v lese nazí. Stačilo, že je krátce pohladil po hlavách, aby se změnili zpět v lidi </w:t>
      </w:r>
      <w:r w:rsidR="00F85FBB" w:rsidRPr="001A1C6E">
        <w:t>–</w:t>
      </w:r>
      <w:r w:rsidRPr="001A1C6E">
        <w:t xml:space="preserve"> nic víc nebylo třeba.</w:t>
      </w:r>
    </w:p>
    <w:p w14:paraId="3177DD71" w14:textId="77777777" w:rsidR="005645A2" w:rsidRPr="001A1C6E" w:rsidRDefault="008E4653" w:rsidP="002B2343">
      <w:pPr>
        <w:pStyle w:val="Text"/>
      </w:pPr>
      <w:r w:rsidRPr="001A1C6E">
        <w:t>I přesto, když opět dorazili k zuřivé řece Ca, přitáhli koním uzdy a zahleděli se do prázdna.</w:t>
      </w:r>
    </w:p>
    <w:p w14:paraId="14F5046E" w14:textId="492024B1" w:rsidR="005645A2" w:rsidRPr="001A1C6E" w:rsidRDefault="00F85FBB" w:rsidP="002B2343">
      <w:pPr>
        <w:pStyle w:val="Text"/>
      </w:pPr>
      <w:r w:rsidRPr="001A1C6E">
        <w:t>„</w:t>
      </w:r>
      <w:r w:rsidR="008E4653" w:rsidRPr="001A1C6E">
        <w:t>Připadá mi,</w:t>
      </w:r>
      <w:r w:rsidRPr="001A1C6E">
        <w:t>“</w:t>
      </w:r>
      <w:r w:rsidR="008E4653" w:rsidRPr="001A1C6E">
        <w:t xml:space="preserve"> začal Bretilf, </w:t>
      </w:r>
      <w:r w:rsidRPr="001A1C6E">
        <w:t>„</w:t>
      </w:r>
      <w:r w:rsidR="008E4653" w:rsidRPr="001A1C6E">
        <w:t>že ta čarodějka Ysmarel</w:t>
      </w:r>
      <w:r w:rsidR="001374A6" w:rsidRPr="001A1C6E">
        <w:t>“</w:t>
      </w:r>
    </w:p>
    <w:p w14:paraId="43349D6A" w14:textId="77777777" w:rsidR="005645A2" w:rsidRPr="001A1C6E" w:rsidRDefault="00F85FBB" w:rsidP="002B2343">
      <w:pPr>
        <w:pStyle w:val="Text"/>
      </w:pPr>
      <w:r w:rsidRPr="001A1C6E">
        <w:t>„</w:t>
      </w:r>
      <w:r w:rsidR="008E4653" w:rsidRPr="001A1C6E">
        <w:t>Ano?</w:t>
      </w:r>
      <w:r w:rsidRPr="001A1C6E">
        <w:t>“</w:t>
      </w:r>
    </w:p>
    <w:p w14:paraId="1575895E" w14:textId="77777777" w:rsidR="005645A2" w:rsidRPr="001A1C6E" w:rsidRDefault="00F85FBB" w:rsidP="002B2343">
      <w:pPr>
        <w:pStyle w:val="Text"/>
      </w:pPr>
      <w:r w:rsidRPr="001A1C6E">
        <w:t>„</w:t>
      </w:r>
      <w:r w:rsidR="008E4653" w:rsidRPr="001A1C6E">
        <w:t>Nás začarovala do zvířecích těl ani ne tak kvůli tomu, aby nám způsobila potíže ve stylu pradávných pověstí</w:t>
      </w:r>
      <w:r w:rsidRPr="001A1C6E">
        <w:t>…“</w:t>
      </w:r>
    </w:p>
    <w:p w14:paraId="786925EC" w14:textId="77777777" w:rsidR="005645A2" w:rsidRPr="001A1C6E" w:rsidRDefault="00F85FBB" w:rsidP="002B2343">
      <w:pPr>
        <w:pStyle w:val="Text"/>
      </w:pPr>
      <w:r w:rsidRPr="001A1C6E">
        <w:t>„…</w:t>
      </w:r>
      <w:r w:rsidR="008E4653" w:rsidRPr="001A1C6E">
        <w:t xml:space="preserve"> ale spíše, aby nám pomohla přežít v bludišti a získat Plášť. Každý inteligentní či nadaný muž anebo žena, kteří pronikli na ono místo,</w:t>
      </w:r>
      <w:r w:rsidRPr="001A1C6E">
        <w:t>“</w:t>
      </w:r>
      <w:r w:rsidR="008E4653" w:rsidRPr="001A1C6E">
        <w:t xml:space="preserve"> navázal Zire, </w:t>
      </w:r>
      <w:r w:rsidRPr="001A1C6E">
        <w:t>„</w:t>
      </w:r>
      <w:r w:rsidR="008E4653" w:rsidRPr="001A1C6E">
        <w:t>byli patrně zničeni démony, vyvolanými jejich vlastními schopnostmi.</w:t>
      </w:r>
      <w:r w:rsidRPr="001A1C6E">
        <w:t>“</w:t>
      </w:r>
    </w:p>
    <w:p w14:paraId="07F5A4E0" w14:textId="77777777" w:rsidR="005645A2" w:rsidRPr="001A1C6E" w:rsidRDefault="00F85FBB" w:rsidP="002B2343">
      <w:pPr>
        <w:pStyle w:val="Text"/>
      </w:pPr>
      <w:r w:rsidRPr="001A1C6E">
        <w:t>„</w:t>
      </w:r>
      <w:r w:rsidR="008E4653" w:rsidRPr="001A1C6E">
        <w:t>Proti zpěvačce se tím nejděsivějším způsobem postavila vlastní píseň a odtrhla jí uši od překrásné hlavy.</w:t>
      </w:r>
      <w:r w:rsidRPr="001A1C6E">
        <w:t>“</w:t>
      </w:r>
    </w:p>
    <w:p w14:paraId="018F5AC6" w14:textId="77777777" w:rsidR="005645A2" w:rsidRPr="001A1C6E" w:rsidRDefault="00F85FBB" w:rsidP="002B2343">
      <w:pPr>
        <w:pStyle w:val="Text"/>
      </w:pPr>
      <w:r w:rsidRPr="001A1C6E">
        <w:t>„</w:t>
      </w:r>
      <w:r w:rsidR="008E4653" w:rsidRPr="001A1C6E">
        <w:t>A zaklínač hadů narazil na hada, kterého nemohl zaklít a který ho otrávil.</w:t>
      </w:r>
      <w:r w:rsidRPr="001A1C6E">
        <w:t>“</w:t>
      </w:r>
    </w:p>
    <w:p w14:paraId="2AE34E34" w14:textId="77777777" w:rsidR="005645A2" w:rsidRPr="001A1C6E" w:rsidRDefault="008E4653" w:rsidP="002B2343">
      <w:pPr>
        <w:pStyle w:val="Text"/>
      </w:pPr>
      <w:r w:rsidRPr="001A1C6E">
        <w:t>Koně se popásali na trávě. Oba muži vstřebávali účinek kouzla krásné čarodějky. Tím, že z nich udělala zvířata, uvolnila je od všech pout a každodenních názorů. Duchové jejich lidských předsudků sice byli přístupní magii labyrintu, když se jim ale jako prvky nočních můr postavili do cesty, nemělo to na lvy žádný účinek, případně s nimi udělali krátký proces a jali se obědvat.</w:t>
      </w:r>
    </w:p>
    <w:p w14:paraId="19C1FFED" w14:textId="77777777" w:rsidR="005645A2" w:rsidRPr="001A1C6E" w:rsidRDefault="008E4653" w:rsidP="002B2343">
      <w:pPr>
        <w:pStyle w:val="Text"/>
      </w:pPr>
      <w:r w:rsidRPr="001A1C6E">
        <w:t xml:space="preserve">Lidská nadřazenost se na onom místě vypařila. Jako lvi ale měli jiný program a tedy </w:t>
      </w:r>
      <w:r w:rsidRPr="001A1C6E">
        <w:rPr>
          <w:i/>
        </w:rPr>
        <w:t>jinou</w:t>
      </w:r>
      <w:r w:rsidRPr="001A1C6E">
        <w:t xml:space="preserve"> nadřazenost. Díky tomu se jim také podařilo získat Vítězný válečný plášť. Nic pro ně neznamenal, jen rozzlobeně vrčeli, když utíkali ven a plášť měli zamotaný do hřív </w:t>
      </w:r>
      <w:r w:rsidR="00F85FBB" w:rsidRPr="001A1C6E">
        <w:t>–</w:t>
      </w:r>
      <w:r w:rsidRPr="001A1C6E">
        <w:t xml:space="preserve"> nyní vlasů.</w:t>
      </w:r>
    </w:p>
    <w:p w14:paraId="1206DD6A" w14:textId="77777777" w:rsidR="005645A2" w:rsidRPr="001A1C6E" w:rsidRDefault="008E4653" w:rsidP="002B2343">
      <w:pPr>
        <w:pStyle w:val="Text"/>
      </w:pPr>
      <w:r w:rsidRPr="001A1C6E">
        <w:t>Zire a Bretilf skromně vjeli do města. Přesto se na ulicích začali shromažďovat lidé a provolávat jim slávu. Do zámku Falešného prince je vpustili po sotva hodinovém čekání.</w:t>
      </w:r>
    </w:p>
    <w:p w14:paraId="04862253" w14:textId="77777777" w:rsidR="005645A2" w:rsidRPr="001A1C6E" w:rsidRDefault="008E4653" w:rsidP="002B2343">
      <w:pPr>
        <w:pStyle w:val="Text"/>
      </w:pPr>
      <w:r w:rsidRPr="001A1C6E">
        <w:lastRenderedPageBreak/>
        <w:t xml:space="preserve">Princ ležel na pohovce a vypadal skoro jako mrtvola. Vzhlédl k nim s unavenou nechutí. </w:t>
      </w:r>
      <w:r w:rsidR="00F85FBB" w:rsidRPr="001A1C6E">
        <w:t>„</w:t>
      </w:r>
      <w:r w:rsidRPr="001A1C6E">
        <w:t>Co jsou zač ti ničemové?</w:t>
      </w:r>
      <w:r w:rsidR="00F85FBB" w:rsidRPr="001A1C6E">
        <w:t>“</w:t>
      </w:r>
    </w:p>
    <w:p w14:paraId="0A942379" w14:textId="77777777" w:rsidR="005645A2" w:rsidRPr="001A1C6E" w:rsidRDefault="00F85FBB" w:rsidP="002B2343">
      <w:pPr>
        <w:pStyle w:val="Text"/>
      </w:pPr>
      <w:r w:rsidRPr="001A1C6E">
        <w:t>„</w:t>
      </w:r>
      <w:r w:rsidR="008E4653" w:rsidRPr="001A1C6E">
        <w:t>Výsosti,</w:t>
      </w:r>
      <w:r w:rsidRPr="001A1C6E">
        <w:t>“</w:t>
      </w:r>
      <w:r w:rsidR="008E4653" w:rsidRPr="001A1C6E">
        <w:t xml:space="preserve"> ohlásil znejistělý sluha, </w:t>
      </w:r>
      <w:r w:rsidRPr="001A1C6E">
        <w:t>„</w:t>
      </w:r>
      <w:r w:rsidR="008E4653" w:rsidRPr="001A1C6E">
        <w:t xml:space="preserve">copak neslyšíte ten radostný jásot venku? Tito </w:t>
      </w:r>
      <w:r w:rsidRPr="001A1C6E">
        <w:t>–</w:t>
      </w:r>
      <w:r w:rsidR="008E4653" w:rsidRPr="001A1C6E">
        <w:t xml:space="preserve"> </w:t>
      </w:r>
      <w:r w:rsidR="008E4653" w:rsidRPr="001A1C6E">
        <w:rPr>
          <w:i/>
        </w:rPr>
        <w:t>ničemové</w:t>
      </w:r>
      <w:r w:rsidR="008E4653" w:rsidRPr="001A1C6E">
        <w:t xml:space="preserve"> </w:t>
      </w:r>
      <w:r w:rsidRPr="001A1C6E">
        <w:t>–</w:t>
      </w:r>
      <w:r w:rsidR="008E4653" w:rsidRPr="001A1C6E">
        <w:t xml:space="preserve"> přinesli Plášť</w:t>
      </w:r>
      <w:r w:rsidRPr="001A1C6E">
        <w:t>…</w:t>
      </w:r>
      <w:r w:rsidR="008E4653" w:rsidRPr="001A1C6E">
        <w:t xml:space="preserve"> Plášť vítězství ve válce se sebou samým.</w:t>
      </w:r>
      <w:r w:rsidRPr="001A1C6E">
        <w:t>“</w:t>
      </w:r>
    </w:p>
    <w:p w14:paraId="707D7E00" w14:textId="77777777" w:rsidR="005645A2" w:rsidRPr="001A1C6E" w:rsidRDefault="00F85FBB" w:rsidP="002B2343">
      <w:pPr>
        <w:pStyle w:val="Text"/>
      </w:pPr>
      <w:r w:rsidRPr="001A1C6E">
        <w:t>„</w:t>
      </w:r>
      <w:r w:rsidR="008E4653" w:rsidRPr="001A1C6E">
        <w:t>Kecy,</w:t>
      </w:r>
      <w:r w:rsidRPr="001A1C6E">
        <w:t>“</w:t>
      </w:r>
      <w:r w:rsidR="008E4653" w:rsidRPr="001A1C6E">
        <w:t xml:space="preserve"> prohlásil Princ a převalil se na druhý bok.</w:t>
      </w:r>
    </w:p>
    <w:p w14:paraId="3D3D3B69" w14:textId="77777777" w:rsidR="005645A2" w:rsidRPr="001A1C6E" w:rsidRDefault="008E4653" w:rsidP="002B2343">
      <w:pPr>
        <w:pStyle w:val="Text"/>
      </w:pPr>
      <w:r w:rsidRPr="001A1C6E">
        <w:t>Za další hodinu, když ho poskoci poněkud hrubším způsobem konečně přesvědčili, dostalo se Ziremu a Bretilfovi pochybného potěšení sledovat rozsáhlou přeměnu. S jistým odporem se dívali, jak se Válečný plášť, když si ho Princ oblékl, změnil z nevzhledného úboru v okázalou zářící pelerínu, hrající barvami a drahokamy. Princ se také změnil. Během několika sekund omládl a zesílil, zkrásněl a zmocněl, a stal se z něj přímo vzor čistoty a majestátu. Následně bylo s potěšitelnou nestřídmostí z pokladnic města vyneseno a na muly naloženo nebývalé bohatství, určené pro Bretilfa a Zira.</w:t>
      </w:r>
    </w:p>
    <w:p w14:paraId="74B8B262" w14:textId="355A3176" w:rsidR="005645A2" w:rsidRPr="001A1C6E" w:rsidRDefault="008E4653" w:rsidP="002B2343">
      <w:pPr>
        <w:pStyle w:val="Text"/>
      </w:pPr>
      <w:r w:rsidRPr="001A1C6E">
        <w:t xml:space="preserve">Tou dobou už byli oba zcela nezadržitelně opilí. Vyzkoušeli nemálo vzorků z královských sklepů a potom vyrazili do města, kde byli všichni dychtiví objednat jim další pohár. Občas je někdo zatáhl do kouta a potichu hovořil o oné anomálii, kdy se z takového muže, jakým byl Princ </w:t>
      </w:r>
      <w:r w:rsidR="00F85FBB" w:rsidRPr="001A1C6E">
        <w:t>–</w:t>
      </w:r>
      <w:r w:rsidRPr="001A1C6E">
        <w:t xml:space="preserve"> prosáklého krutostí a zločinem </w:t>
      </w:r>
      <w:r w:rsidR="00F85FBB" w:rsidRPr="001A1C6E">
        <w:t>–</w:t>
      </w:r>
      <w:r w:rsidRPr="001A1C6E">
        <w:t xml:space="preserve"> jako mávnutím proutku stal vzor všech ctností, hodný loajality a chvály. Zaslechli ale také zvěsti o kuchyňské děvečce jménem Loě, která tentýž den odjela v kočáře, který se blyštěl jako diamant, a s ní odešlo i mnoho zvířat </w:t>
      </w:r>
      <w:r w:rsidR="00F85FBB" w:rsidRPr="001A1C6E">
        <w:t>–</w:t>
      </w:r>
      <w:r w:rsidRPr="001A1C6E">
        <w:t xml:space="preserve"> sov a vran ze zanedbaných kapliček, králíků chovaných na pečínku a koček a psů, které si drželi v různých hostincích. Loě </w:t>
      </w:r>
      <w:r w:rsidR="00F85FBB" w:rsidRPr="001A1C6E">
        <w:t>–</w:t>
      </w:r>
      <w:r w:rsidRPr="001A1C6E">
        <w:t xml:space="preserve"> neboli Lasička, jak jí někdy říkali, případně Ermine </w:t>
      </w:r>
      <w:r w:rsidR="00F85FBB" w:rsidRPr="001A1C6E">
        <w:t>–</w:t>
      </w:r>
      <w:r w:rsidRPr="001A1C6E">
        <w:t xml:space="preserve"> byla prý jedním z Vlídných ochránců Cashlorie, kteří setrvali na místě v přestrojení i ve zlých časech města. Návrat Pláště ji vysvobodil, jak se zdálo, a umožnil jí vrátit se k tajemnému životu na jakési vzdálené hvězdě.</w:t>
      </w:r>
    </w:p>
    <w:p w14:paraId="2F525000" w14:textId="77777777" w:rsidR="005645A2" w:rsidRPr="001A1C6E" w:rsidRDefault="00F85FBB" w:rsidP="002B2343">
      <w:pPr>
        <w:pStyle w:val="Text"/>
      </w:pPr>
      <w:r w:rsidRPr="001A1C6E">
        <w:t>„</w:t>
      </w:r>
      <w:r w:rsidR="008E4653" w:rsidRPr="001A1C6E">
        <w:t>Půjdu teď asi na milion let spát,</w:t>
      </w:r>
      <w:r w:rsidRPr="001A1C6E">
        <w:t>“</w:t>
      </w:r>
      <w:r w:rsidR="008E4653" w:rsidRPr="001A1C6E">
        <w:t xml:space="preserve"> prohlásil Zire. </w:t>
      </w:r>
      <w:r w:rsidRPr="001A1C6E">
        <w:t>„</w:t>
      </w:r>
      <w:r w:rsidR="008E4653" w:rsidRPr="001A1C6E">
        <w:t>Nuže! Je čas se rozloučit.</w:t>
      </w:r>
      <w:r w:rsidRPr="001A1C6E">
        <w:t>“</w:t>
      </w:r>
    </w:p>
    <w:p w14:paraId="768D6060" w14:textId="77777777" w:rsidR="005645A2" w:rsidRPr="001A1C6E" w:rsidRDefault="00F85FBB" w:rsidP="002B2343">
      <w:pPr>
        <w:pStyle w:val="Text"/>
      </w:pPr>
      <w:r w:rsidRPr="001A1C6E">
        <w:t>„</w:t>
      </w:r>
      <w:r w:rsidR="008E4653" w:rsidRPr="001A1C6E">
        <w:t>Možná ještě ne,</w:t>
      </w:r>
      <w:r w:rsidRPr="001A1C6E">
        <w:t>“</w:t>
      </w:r>
      <w:r w:rsidR="008E4653" w:rsidRPr="001A1C6E">
        <w:t xml:space="preserve"> namítl Bretilf. </w:t>
      </w:r>
      <w:r w:rsidRPr="001A1C6E">
        <w:t>„</w:t>
      </w:r>
      <w:r w:rsidR="008E4653" w:rsidRPr="001A1C6E">
        <w:t xml:space="preserve">Zaslechl jsem i jiné zvěsti </w:t>
      </w:r>
      <w:r w:rsidRPr="001A1C6E">
        <w:t>–</w:t>
      </w:r>
      <w:r w:rsidR="008E4653" w:rsidRPr="001A1C6E">
        <w:t xml:space="preserve"> že ti zpropadení vojáci, které se Princ chystá vyhnat, mají v plánu pomstít se nám s meči v rukou. Bude pro nás lepší cestovat osamoceně, nebo v tandemu?</w:t>
      </w:r>
      <w:r w:rsidRPr="001A1C6E">
        <w:t>“</w:t>
      </w:r>
    </w:p>
    <w:p w14:paraId="1B29B059" w14:textId="77777777" w:rsidR="005645A2" w:rsidRPr="001A1C6E" w:rsidRDefault="00F85FBB" w:rsidP="002B2343">
      <w:pPr>
        <w:pStyle w:val="Text"/>
      </w:pPr>
      <w:r w:rsidRPr="001A1C6E">
        <w:lastRenderedPageBreak/>
        <w:t>„</w:t>
      </w:r>
      <w:r w:rsidR="008E4653" w:rsidRPr="001A1C6E">
        <w:t>Kde jsou ty koně a muly?</w:t>
      </w:r>
      <w:r w:rsidRPr="001A1C6E">
        <w:t>“</w:t>
      </w:r>
      <w:r w:rsidR="008E4653" w:rsidRPr="001A1C6E">
        <w:t xml:space="preserve"> ujistil se s příkladným pragmatizmem Zire.</w:t>
      </w:r>
    </w:p>
    <w:p w14:paraId="605A9A65" w14:textId="77777777" w:rsidR="005645A2" w:rsidRPr="001A1C6E" w:rsidRDefault="00F85FBB" w:rsidP="002B2343">
      <w:pPr>
        <w:pStyle w:val="Text"/>
      </w:pPr>
      <w:r w:rsidRPr="001A1C6E">
        <w:t>„</w:t>
      </w:r>
      <w:r w:rsidR="008E4653" w:rsidRPr="001A1C6E">
        <w:t>Dole pod oknem,</w:t>
      </w:r>
      <w:r w:rsidRPr="001A1C6E">
        <w:t>“</w:t>
      </w:r>
      <w:r w:rsidR="008E4653" w:rsidRPr="001A1C6E">
        <w:t xml:space="preserve"> odvětil obdobně prakticky Bretilf.</w:t>
      </w:r>
    </w:p>
    <w:p w14:paraId="516DBD76" w14:textId="7ED7F7F3" w:rsidR="005645A2" w:rsidRPr="001A1C6E" w:rsidRDefault="008E4653" w:rsidP="002B2343">
      <w:pPr>
        <w:pStyle w:val="Text"/>
      </w:pPr>
      <w:r w:rsidRPr="001A1C6E">
        <w:t>Když vyskočili z okna na hřbety hnědáka a grošáka, ještě chvíli je ohlušoval hlomoz veselí, běsnění a řeky. Za nějakou dobu ho ale vystřídalo šťastné klapání kopyt, rozkošné cinkání mincí a šperků, funění vytrvalých mul a rachocení vozů. A proto slyš! Čím hlasitěji a hrozivěji halasí proud pod tvýma nohama, tím hlasitější nechť je tv</w:t>
      </w:r>
      <w:r w:rsidR="005645A2" w:rsidRPr="001A1C6E">
        <w:t>á p</w:t>
      </w:r>
      <w:r w:rsidRPr="001A1C6E">
        <w:t>íseň.</w:t>
      </w:r>
    </w:p>
    <w:p w14:paraId="0955D1E1" w14:textId="782C7595" w:rsidR="00523704" w:rsidRDefault="008E4653" w:rsidP="00523704">
      <w:pPr>
        <w:pStyle w:val="Text"/>
        <w:jc w:val="right"/>
        <w:rPr>
          <w:i/>
        </w:rPr>
      </w:pPr>
      <w:r w:rsidRPr="001A1C6E">
        <w:rPr>
          <w:i/>
        </w:rPr>
        <w:t>přeložil Karel Makovský</w:t>
      </w:r>
    </w:p>
    <w:p w14:paraId="7DDB23A4" w14:textId="64B001CA" w:rsidR="00523704" w:rsidRDefault="00523704">
      <w:pPr>
        <w:widowControl/>
        <w:spacing w:after="200" w:line="276" w:lineRule="auto"/>
        <w:rPr>
          <w:rFonts w:ascii="Times New Roman" w:hAnsi="Times New Roman" w:cs="Times New Roman"/>
          <w:i/>
          <w:color w:val="auto"/>
        </w:rPr>
      </w:pPr>
      <w:r>
        <w:rPr>
          <w:i/>
        </w:rPr>
        <w:br w:type="page"/>
      </w:r>
    </w:p>
    <w:p w14:paraId="4091A2F6" w14:textId="60285DF2" w:rsidR="00523704" w:rsidRDefault="00523704">
      <w:pPr>
        <w:widowControl/>
        <w:spacing w:after="200" w:line="276" w:lineRule="auto"/>
        <w:rPr>
          <w:rFonts w:ascii="Times New Roman" w:hAnsi="Times New Roman" w:cs="Times New Roman"/>
          <w:i/>
          <w:color w:val="auto"/>
        </w:rPr>
      </w:pPr>
      <w:r w:rsidRPr="001A1C6E">
        <w:rPr>
          <w:i/>
          <w:noProof/>
        </w:rPr>
        <w:lastRenderedPageBreak/>
        <w:drawing>
          <wp:anchor distT="0" distB="0" distL="63500" distR="63500" simplePos="0" relativeHeight="251652608" behindDoc="1" locked="0" layoutInCell="1" allowOverlap="1" wp14:anchorId="3659A7A9" wp14:editId="1215E7F0">
            <wp:simplePos x="0" y="0"/>
            <wp:positionH relativeFrom="margin">
              <wp:posOffset>-168275</wp:posOffset>
            </wp:positionH>
            <wp:positionV relativeFrom="paragraph">
              <wp:posOffset>-520700</wp:posOffset>
            </wp:positionV>
            <wp:extent cx="4514850" cy="7524750"/>
            <wp:effectExtent l="0" t="0" r="0" b="0"/>
            <wp:wrapNone/>
            <wp:docPr id="3" name="Obrázek 3" descr="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14850" cy="7524750"/>
                    </a:xfrm>
                    <a:prstGeom prst="rect">
                      <a:avLst/>
                    </a:prstGeom>
                    <a:noFill/>
                  </pic:spPr>
                </pic:pic>
              </a:graphicData>
            </a:graphic>
            <wp14:sizeRelH relativeFrom="page">
              <wp14:pctWidth>0</wp14:pctWidth>
            </wp14:sizeRelH>
            <wp14:sizeRelV relativeFrom="page">
              <wp14:pctHeight>0</wp14:pctHeight>
            </wp14:sizeRelV>
          </wp:anchor>
        </w:drawing>
      </w:r>
      <w:r>
        <w:rPr>
          <w:i/>
        </w:rPr>
        <w:br w:type="page"/>
      </w:r>
    </w:p>
    <w:p w14:paraId="164E8E95" w14:textId="2C751B14" w:rsidR="005645A2" w:rsidRDefault="008E4653" w:rsidP="002B2343">
      <w:pPr>
        <w:pStyle w:val="Text"/>
      </w:pPr>
      <w:r w:rsidRPr="001A1C6E">
        <w:lastRenderedPageBreak/>
        <w:t>Caitlín R. Kiernanová se narodila ve městě Skerries v irském hrabství Dublin ale vyrostla v Leedsu v Alabamě. Jako teenager dělala dobrovolnici v alabamském Red Mountain Museum v Birminghamu a pozděj</w:t>
      </w:r>
      <w:r w:rsidR="00D515B4">
        <w:t>i studovala geologii a paleonto</w:t>
      </w:r>
      <w:r w:rsidRPr="001A1C6E">
        <w:t>logii obratlovců na Alabamské univerzitě v Birminghamu a Coloradské univerzitě v Boulderu. Počínaje rokem 1988 se jako spoluautorka podílela na několika vědeckých publikacích, přičemž ta poslední vyšla v časopise Paleontologie obratlovců v roce 2002. Svým prvním vydaným románem Silk debutovala v roce 1998 a prozatím má na kontě osm románů, z nichž ten poslední je The Red Tree. Jak0 několikanásobný držitel Ceny mezinárodního hororového sdružení byla také nominována na Světovou cenu fantasy, Britskou cenu fantasy a Cenu Brama Stokera Kiernanová psala také pro DC Comics. Dnes žije se svou družkou v Providence ve státě Rhode Island.</w:t>
      </w:r>
    </w:p>
    <w:p w14:paraId="6D6F8F11" w14:textId="1C53B62C" w:rsidR="00523704" w:rsidRDefault="00523704" w:rsidP="002B2343">
      <w:pPr>
        <w:pStyle w:val="Text"/>
      </w:pPr>
    </w:p>
    <w:p w14:paraId="0010B746" w14:textId="1F34B880" w:rsidR="00523704" w:rsidRDefault="00523704" w:rsidP="00523704">
      <w:pPr>
        <w:pStyle w:val="Nadpis1"/>
      </w:pPr>
      <w:bookmarkStart w:id="24" w:name="_Toc374528240"/>
      <w:r w:rsidRPr="001A1C6E">
        <w:t>Caitlín R. Kiernanová</w:t>
      </w:r>
      <w:r>
        <w:t xml:space="preserve"> – Dcera mořského trolla</w:t>
      </w:r>
      <w:bookmarkEnd w:id="24"/>
    </w:p>
    <w:p w14:paraId="0DF088C3" w14:textId="77777777" w:rsidR="00523704" w:rsidRPr="001A1C6E" w:rsidRDefault="00523704" w:rsidP="002B2343">
      <w:pPr>
        <w:pStyle w:val="Text"/>
      </w:pPr>
    </w:p>
    <w:p w14:paraId="4B220673" w14:textId="77777777" w:rsidR="005645A2" w:rsidRPr="001A1C6E" w:rsidRDefault="008E4653" w:rsidP="002B2343">
      <w:pPr>
        <w:pStyle w:val="Text"/>
      </w:pPr>
      <w:r w:rsidRPr="001A1C6E">
        <w:t>Byly to tři dny, co se cizinka vrátila do Invergó, na bahnité břehy mléčně modrozelené zátoky, kde se ledovec setkával s mořem. Byla potlučená a krvácela, když vyšla z mrazivé vody. Většina její zbroje a oblečení byla potrhaná nebo úplně chyběla, ale stále měla svoje kopí a dýku a tvrdila, že zabila zlého trolla, který obyvatele vesnice tak dlouho sužoval.</w:t>
      </w:r>
    </w:p>
    <w:p w14:paraId="42345C2D" w14:textId="77777777" w:rsidR="005645A2" w:rsidRPr="001A1C6E" w:rsidRDefault="008E4653" w:rsidP="002B2343">
      <w:pPr>
        <w:pStyle w:val="Text"/>
      </w:pPr>
      <w:r w:rsidRPr="001A1C6E">
        <w:t>Přesto jim nepřinesla žádný jiný důkaz svého velkého činu, než své slovo a svá zranění.</w:t>
      </w:r>
    </w:p>
    <w:p w14:paraId="77EA08AE" w14:textId="77777777" w:rsidR="005645A2" w:rsidRPr="001A1C6E" w:rsidRDefault="008E4653" w:rsidP="002B2343">
      <w:pPr>
        <w:pStyle w:val="Text"/>
      </w:pPr>
      <w:r w:rsidRPr="001A1C6E">
        <w:t>Mnozí rychle přišli s tím, že to první mohou být lži a k tomu druhému mohla přijít celou řadou způsobů, které ve skutečnosti nezahrnovaly zabití trolla a vlastně ani ničeho jiného.</w:t>
      </w:r>
    </w:p>
    <w:p w14:paraId="567D00AB" w14:textId="3360B3A4" w:rsidR="005645A2" w:rsidRPr="001A1C6E" w:rsidRDefault="008E4653" w:rsidP="002B2343">
      <w:pPr>
        <w:pStyle w:val="Text"/>
      </w:pPr>
      <w:r w:rsidRPr="001A1C6E">
        <w:t>Mohla být lehkomyslná a zatoulat se nahoru na širokou plochu ledovce a potom na ledu ošklivě upadnout. Klidně se to tak mo</w:t>
      </w:r>
      <w:r w:rsidR="00D515B4">
        <w:t>h</w:t>
      </w:r>
      <w:r w:rsidR="005645A2" w:rsidRPr="001A1C6E">
        <w:t>l</w:t>
      </w:r>
      <w:r w:rsidRPr="001A1C6E">
        <w:t xml:space="preserve">o stát. Nebo mohla zabít jenom medvěda, divokého kance, pratura nebo mrože, kdyby si některé z těchto zvířat s démonem spletla. Někteří dokonce říkali, že to může být upřímný omyl, protože z medvědů a mrožů, dokonce i z kanců a praturů může jít dost strach, </w:t>
      </w:r>
      <w:r w:rsidRPr="001A1C6E">
        <w:lastRenderedPageBreak/>
        <w:t>když se rozzuří, a pokud na ně člověk narazí nečekaně v noci, může si je s trollem snadno splést.</w:t>
      </w:r>
    </w:p>
    <w:p w14:paraId="79BB36BB" w14:textId="77777777" w:rsidR="005645A2" w:rsidRPr="001A1C6E" w:rsidRDefault="008E4653" w:rsidP="002B2343">
      <w:pPr>
        <w:pStyle w:val="Text"/>
      </w:pPr>
      <w:r w:rsidRPr="001A1C6E">
        <w:t>Jiní vesničané zdaleka tak vlídní nebyli, jako například kovář a jeho jednooká manželka, kteří se dokonce uchýlili až k naznačování, že cizinka si svoje zranění mohla způsobit sama. Tvrdili, že se potloukla a zmlátila sama, aby mohla vznést nárok na odměnu, načež chtěla z vesnice uprchnout, než se tvor znovu objeví a odhalí tak její podvod. Říkali, že tahle cizinka z jihu je má všechny za prosťáčky. Chce jim vzít jejich zlato a opustit je ve stavu, kdy budou chudší o její odměnu, ale troll je bude sužovat dál.</w:t>
      </w:r>
    </w:p>
    <w:p w14:paraId="1C6F94F1" w14:textId="77777777" w:rsidR="005645A2" w:rsidRPr="001A1C6E" w:rsidRDefault="008E4653" w:rsidP="002B2343">
      <w:pPr>
        <w:pStyle w:val="Text"/>
      </w:pPr>
      <w:r w:rsidRPr="001A1C6E">
        <w:t>Starší z Invergó si s cizinkou promluvili, právě když si nechávala čistit a obvazovat rány, a tyto obavy jí přetlumočili. Dospěli k řešení, kterým by se záležitost dala vyřešit. Alespoň podle nich. A vypadalo spravedlivě, alespoň z jejich strany.</w:t>
      </w:r>
    </w:p>
    <w:p w14:paraId="22991287" w14:textId="77777777" w:rsidR="005645A2" w:rsidRPr="001A1C6E" w:rsidRDefault="00F85FBB" w:rsidP="002B2343">
      <w:pPr>
        <w:pStyle w:val="Text"/>
      </w:pPr>
      <w:r w:rsidRPr="001A1C6E">
        <w:t>„</w:t>
      </w:r>
      <w:r w:rsidR="008E4653" w:rsidRPr="001A1C6E">
        <w:t>Stačí, když nám dodáš to tělo,</w:t>
      </w:r>
      <w:r w:rsidRPr="001A1C6E">
        <w:t>“</w:t>
      </w:r>
      <w:r w:rsidR="008E4653" w:rsidRPr="001A1C6E">
        <w:t xml:space="preserve"> řekli cizince. </w:t>
      </w:r>
      <w:r w:rsidRPr="001A1C6E">
        <w:t>„</w:t>
      </w:r>
      <w:r w:rsidR="008E4653" w:rsidRPr="001A1C6E">
        <w:t>Ukaž nám tento nezvratný důkaz svého činu a my s potěšením dohlédneme, abys byla odškodněna vším, co bylo slíbeno tomu, kdo trolla zabije. Všemi penězi, koňmi a mamutími kůžemi, protože naše nabídka nebyla planá. Nechtěli bychom, aby si svět myslel, že jsme lháři, ale stejně tak bychom nechtěli, aby si myslel, že se necháme napálit předstíraným hrdinstvím.</w:t>
      </w:r>
      <w:r w:rsidRPr="001A1C6E">
        <w:t>“</w:t>
      </w:r>
    </w:p>
    <w:p w14:paraId="5FD82395" w14:textId="77777777" w:rsidR="005645A2" w:rsidRPr="001A1C6E" w:rsidRDefault="008E4653" w:rsidP="002B2343">
      <w:pPr>
        <w:pStyle w:val="Text"/>
      </w:pPr>
      <w:r w:rsidRPr="001A1C6E">
        <w:t>Jenže mrtvé tělo jí prý sebral zrádný proud, odpověděla. Propátrala kalné hlubiny, ale k ničemu to nevedlo a tak se musela do vesnice vrátit s prázdnýma rukama, pouze s jizvami po dlouhém a strašlivém boji jako tím jediným, čím mohla své vítězství nad netvorem dosvědčit.</w:t>
      </w:r>
    </w:p>
    <w:p w14:paraId="72185389" w14:textId="77777777" w:rsidR="005645A2" w:rsidRPr="001A1C6E" w:rsidRDefault="008E4653" w:rsidP="002B2343">
      <w:pPr>
        <w:pStyle w:val="Text"/>
      </w:pPr>
      <w:r w:rsidRPr="001A1C6E">
        <w:t>Členové rady starších zůstali nepřesvědčení, svůj požadavek zopakovali a nechali cizinku dumat nad jejím dilematem.</w:t>
      </w:r>
    </w:p>
    <w:p w14:paraId="643DD5EB" w14:textId="77777777" w:rsidR="005645A2" w:rsidRPr="001A1C6E" w:rsidRDefault="008E4653" w:rsidP="002B2343">
      <w:pPr>
        <w:pStyle w:val="Text"/>
      </w:pPr>
      <w:r w:rsidRPr="001A1C6E">
        <w:t>Obvázaná, bez peněz, považovaná buď za blázna nebo za šarlatána, seděla v trouchnivějící, zchátralé barabizně, která v Invergó plnila funkci jediné hospody, a nešťastně hleděla do rašelinového ohně, plného dýmu. Zůstávala opilá medovinou či ječným vínem, které jí zvědaví vesničané tu a tam nabídli k rozvázání jazyka, aby jim zopakovala, jak údajně démona zdolala. Přicházeli, poslouchali a kupovali jí pití, skoro jako by její historce věřili, i když bylo jasné, že jí nevěří žádný z nich.</w:t>
      </w:r>
    </w:p>
    <w:p w14:paraId="62D303E8" w14:textId="77777777" w:rsidR="005645A2" w:rsidRPr="001A1C6E" w:rsidRDefault="00F85FBB" w:rsidP="002B2343">
      <w:pPr>
        <w:pStyle w:val="Text"/>
      </w:pPr>
      <w:r w:rsidRPr="001A1C6E">
        <w:lastRenderedPageBreak/>
        <w:t>„</w:t>
      </w:r>
      <w:r w:rsidR="008E4653" w:rsidRPr="001A1C6E">
        <w:t>Nebylo těžké tu zrůdu najít,</w:t>
      </w:r>
      <w:r w:rsidRPr="001A1C6E">
        <w:t>“</w:t>
      </w:r>
      <w:r w:rsidR="008E4653" w:rsidRPr="001A1C6E">
        <w:t xml:space="preserve"> mumlala cizinka, hluboce sklíčená. Očima přejížděla mezi ohněm, poloprázdným pohárem a pochybovačnými obličeji svých posluchačů. </w:t>
      </w:r>
      <w:r w:rsidRPr="001A1C6E">
        <w:t>„</w:t>
      </w:r>
      <w:r w:rsidR="008E4653" w:rsidRPr="001A1C6E">
        <w:t>Hluboko dole, až u dna zátoky, je něco jako útes. Tam si troll zařídil domov, ve stavbě zbudované z kostí obrovských velryb a jiných podobných oblud. Jak jsem se to dozvěděla?</w:t>
      </w:r>
      <w:r w:rsidRPr="001A1C6E">
        <w:t>“</w:t>
      </w:r>
      <w:r w:rsidR="008E4653" w:rsidRPr="001A1C6E">
        <w:t xml:space="preserve"> zeptala se, a když to nikdo nezkusil uhodnout, pokračovala, ještě sklíčenější než předtím.</w:t>
      </w:r>
    </w:p>
    <w:p w14:paraId="63918DF8" w14:textId="2FAB0DB6" w:rsidR="005645A2" w:rsidRPr="001A1C6E" w:rsidRDefault="00F85FBB" w:rsidP="002B2343">
      <w:pPr>
        <w:pStyle w:val="Text"/>
      </w:pPr>
      <w:r w:rsidRPr="001A1C6E">
        <w:t>„</w:t>
      </w:r>
      <w:r w:rsidR="008E4653" w:rsidRPr="001A1C6E">
        <w:t>To bylo tak. Když se setmělo, číhala jsem na břehu a zahlédla jsem toho vašeho netvora, jak spěšně odchází a pod jednou paží má ovci a pod druhou jehně. Sledovala jsem ho tedy do vody. Byl smělý a vůbec si mě nevšímal, a tak jsem plavala dolů, hlouběji a hlouběji, propletenci mořských řas, zbytky potopených stromů a stěžni ztroskotaných lodí</w:t>
      </w:r>
      <w:r w:rsidR="002B2343" w:rsidRPr="001A1C6E">
        <w:t>.</w:t>
      </w:r>
      <w:r w:rsidR="001374A6" w:rsidRPr="001A1C6E">
        <w:t>“</w:t>
      </w:r>
    </w:p>
    <w:p w14:paraId="72E5AC73" w14:textId="77777777" w:rsidR="005645A2" w:rsidRPr="001A1C6E" w:rsidRDefault="008E4653" w:rsidP="002B2343">
      <w:pPr>
        <w:pStyle w:val="Text"/>
      </w:pPr>
      <w:r w:rsidRPr="001A1C6E">
        <w:t xml:space="preserve">Jeden z mužů skepticky povytáhl obočí a zeptal se: </w:t>
      </w:r>
      <w:r w:rsidR="00F85FBB" w:rsidRPr="001A1C6E">
        <w:t>„</w:t>
      </w:r>
      <w:r w:rsidRPr="001A1C6E">
        <w:t>Jak jsi to dokázala, že ti na tak dlouho vydržel dech?</w:t>
      </w:r>
      <w:r w:rsidR="00F85FBB" w:rsidRPr="001A1C6E">
        <w:t>“</w:t>
      </w:r>
    </w:p>
    <w:p w14:paraId="0558B067" w14:textId="77777777" w:rsidR="005645A2" w:rsidRPr="001A1C6E" w:rsidRDefault="00F85FBB" w:rsidP="002B2343">
      <w:pPr>
        <w:pStyle w:val="Text"/>
      </w:pPr>
      <w:r w:rsidRPr="001A1C6E">
        <w:t>„</w:t>
      </w:r>
      <w:r w:rsidR="008E4653" w:rsidRPr="001A1C6E">
        <w:t>A jak to, že jsi nepodlehla chladu?</w:t>
      </w:r>
      <w:r w:rsidRPr="001A1C6E">
        <w:t>“</w:t>
      </w:r>
      <w:r w:rsidR="008E4653" w:rsidRPr="001A1C6E">
        <w:t xml:space="preserve"> zeptala se žena s vykrmenou husou na klíně. </w:t>
      </w:r>
      <w:r w:rsidRPr="001A1C6E">
        <w:t>„</w:t>
      </w:r>
      <w:r w:rsidR="008E4653" w:rsidRPr="001A1C6E">
        <w:t xml:space="preserve">Voda je strašně studená, a obzvlášť </w:t>
      </w:r>
      <w:r w:rsidRPr="001A1C6E">
        <w:t>–“</w:t>
      </w:r>
    </w:p>
    <w:p w14:paraId="2A0186E7" w14:textId="2AC7AB89" w:rsidR="005645A2" w:rsidRPr="001A1C6E" w:rsidRDefault="00F85FBB" w:rsidP="002B2343">
      <w:pPr>
        <w:pStyle w:val="Text"/>
      </w:pPr>
      <w:r w:rsidRPr="001A1C6E">
        <w:t>„</w:t>
      </w:r>
      <w:r w:rsidR="00D515B4" w:rsidRPr="001A1C6E">
        <w:t>Že</w:t>
      </w:r>
      <w:r w:rsidR="008E4653" w:rsidRPr="001A1C6E">
        <w:t xml:space="preserve"> by tady ten příběh někdo znal </w:t>
      </w:r>
      <w:r w:rsidR="008E4653" w:rsidRPr="001A1C6E">
        <w:rPr>
          <w:i/>
        </w:rPr>
        <w:t>lip</w:t>
      </w:r>
      <w:r w:rsidR="008E4653" w:rsidRPr="001A1C6E">
        <w:t xml:space="preserve"> než já?</w:t>
      </w:r>
      <w:r w:rsidRPr="001A1C6E">
        <w:t>“</w:t>
      </w:r>
      <w:r w:rsidR="008E4653" w:rsidRPr="001A1C6E">
        <w:t xml:space="preserve"> zabručela cizinka, a když se nikdo nepřihlásil, pokračovala. </w:t>
      </w:r>
      <w:r w:rsidRPr="001A1C6E">
        <w:t>„</w:t>
      </w:r>
      <w:r w:rsidR="008E4653" w:rsidRPr="001A1C6E">
        <w:t xml:space="preserve">Jak jsem říkala, ten troll se držel u dna zátoky, v síni postavené ze samých kostí, a právě tam se </w:t>
      </w:r>
      <w:r w:rsidRPr="001A1C6E">
        <w:t>–</w:t>
      </w:r>
      <w:r w:rsidR="008E4653" w:rsidRPr="001A1C6E">
        <w:t xml:space="preserve"> uchýlil s ovcí a jehnětem, které zabil a odtáhl do vody. Vytasila jsem zbraň,</w:t>
      </w:r>
      <w:r w:rsidRPr="001A1C6E">
        <w:t>“</w:t>
      </w:r>
      <w:r w:rsidR="008E4653" w:rsidRPr="001A1C6E">
        <w:t xml:space="preserve"> a v tomto okamžiku pro efekt vytáhla z pouzdra svou dýku. Železná čepel se v záři ohně matně zaleskla. Překvapená husa začala kejhat a plácat křídly.</w:t>
      </w:r>
    </w:p>
    <w:p w14:paraId="6E0096D3" w14:textId="78147A51" w:rsidR="005645A2" w:rsidRPr="001A1C6E" w:rsidRDefault="00F85FBB" w:rsidP="002B2343">
      <w:pPr>
        <w:pStyle w:val="Text"/>
      </w:pPr>
      <w:r w:rsidRPr="001A1C6E">
        <w:rPr>
          <w:i/>
        </w:rPr>
        <w:t>„</w:t>
      </w:r>
      <w:r w:rsidR="008E4653" w:rsidRPr="001A1C6E">
        <w:rPr>
          <w:i/>
        </w:rPr>
        <w:t>Pořád</w:t>
      </w:r>
      <w:r w:rsidR="008E4653" w:rsidRPr="001A1C6E">
        <w:t xml:space="preserve"> nechápu, jak jsi mohla zadržet dech na tak dlouhou dobu,</w:t>
      </w:r>
      <w:r w:rsidRPr="001A1C6E">
        <w:t>“</w:t>
      </w:r>
      <w:r w:rsidR="002B2343" w:rsidRPr="001A1C6E">
        <w:t xml:space="preserve"> </w:t>
      </w:r>
      <w:r w:rsidR="008E4653" w:rsidRPr="001A1C6E">
        <w:t xml:space="preserve">řekl ten muž zvýšeným hlasem, aby ho bylo přes polekanou husu slyšet. </w:t>
      </w:r>
      <w:r w:rsidRPr="001A1C6E">
        <w:t>„</w:t>
      </w:r>
      <w:r w:rsidR="008E4653" w:rsidRPr="001A1C6E">
        <w:t>Nemluvě o tmě, která tam byla. Jak jsi tam dole mohla vůbec něco vidět, když byla noc a zátoka je tak bahnitá?</w:t>
      </w:r>
      <w:r w:rsidRPr="001A1C6E">
        <w:t>“</w:t>
      </w:r>
    </w:p>
    <w:p w14:paraId="5C4ED589" w14:textId="77777777" w:rsidR="005645A2" w:rsidRPr="001A1C6E" w:rsidRDefault="008E4653" w:rsidP="002B2343">
      <w:pPr>
        <w:pStyle w:val="Text"/>
      </w:pPr>
      <w:r w:rsidRPr="001A1C6E">
        <w:t>Cizinka zavrtěla hlavou a znechuceně si povzdechla. Obličej měla napůl schovaný ve zcuchaných černých kadeřích, které jí splývaly skoro až ke hliněné podlaze hostince. Vrátila dýku do pouzdra a oznámila přítomným, že od ní neuslyší už ani slovo, jestli nedají pokoj se všemi těmi otázkami a přerušováním. Zároveň zvedla svůj pohár. Žena s husou kývla na výčepní, aby jí znovu nalila.</w:t>
      </w:r>
    </w:p>
    <w:p w14:paraId="636A0ED2" w14:textId="77777777" w:rsidR="005645A2" w:rsidRPr="001A1C6E" w:rsidRDefault="00F85FBB" w:rsidP="002B2343">
      <w:pPr>
        <w:pStyle w:val="Text"/>
      </w:pPr>
      <w:r w:rsidRPr="001A1C6E">
        <w:t>„</w:t>
      </w:r>
      <w:r w:rsidR="008E4653" w:rsidRPr="001A1C6E">
        <w:t xml:space="preserve">Toho trolla jsem </w:t>
      </w:r>
      <w:r w:rsidR="008E4653" w:rsidRPr="001A1C6E">
        <w:rPr>
          <w:i/>
        </w:rPr>
        <w:t>našla</w:t>
      </w:r>
      <w:r w:rsidR="008E4653" w:rsidRPr="001A1C6E">
        <w:t xml:space="preserve"> v jeho doupěti,</w:t>
      </w:r>
      <w:r w:rsidRPr="001A1C6E">
        <w:t>“</w:t>
      </w:r>
      <w:r w:rsidR="008E4653" w:rsidRPr="001A1C6E">
        <w:t xml:space="preserve"> pokračovala cizinka, </w:t>
      </w:r>
      <w:r w:rsidRPr="001A1C6E">
        <w:t>„</w:t>
      </w:r>
      <w:r w:rsidR="008E4653" w:rsidRPr="001A1C6E">
        <w:t xml:space="preserve">jak hoduje na střevech a vnitřnostech té zabité ovce. Uvnitř jeho </w:t>
      </w:r>
      <w:r w:rsidR="008E4653" w:rsidRPr="001A1C6E">
        <w:lastRenderedPageBreak/>
        <w:t xml:space="preserve">brlohu stěny </w:t>
      </w:r>
      <w:r w:rsidR="008E4653" w:rsidRPr="001A1C6E">
        <w:rPr>
          <w:i/>
        </w:rPr>
        <w:t>svítily,</w:t>
      </w:r>
      <w:r w:rsidR="008E4653" w:rsidRPr="001A1C6E">
        <w:t xml:space="preserve"> a to docela jasně, mohla bych dodat, že vrhaly přízračné stíny po celém dně zátoky.</w:t>
      </w:r>
      <w:r w:rsidRPr="001A1C6E">
        <w:t>“</w:t>
      </w:r>
    </w:p>
    <w:p w14:paraId="66213C64" w14:textId="77777777" w:rsidR="005645A2" w:rsidRPr="001A1C6E" w:rsidRDefault="00F85FBB" w:rsidP="002B2343">
      <w:pPr>
        <w:pStyle w:val="Text"/>
      </w:pPr>
      <w:r w:rsidRPr="001A1C6E">
        <w:t>„</w:t>
      </w:r>
      <w:r w:rsidR="008E4653" w:rsidRPr="001A1C6E">
        <w:t>To se zatraceně hodilo,</w:t>
      </w:r>
      <w:r w:rsidRPr="001A1C6E">
        <w:t>“</w:t>
      </w:r>
      <w:r w:rsidR="008E4653" w:rsidRPr="001A1C6E">
        <w:t xml:space="preserve"> zachmuřila se žena s husou, když výčepní cizince dolila pohár.</w:t>
      </w:r>
    </w:p>
    <w:p w14:paraId="35BD4AA5" w14:textId="77777777" w:rsidR="005645A2" w:rsidRPr="001A1C6E" w:rsidRDefault="00F85FBB" w:rsidP="002B2343">
      <w:pPr>
        <w:pStyle w:val="Text"/>
      </w:pPr>
      <w:r w:rsidRPr="001A1C6E">
        <w:rPr>
          <w:i/>
        </w:rPr>
        <w:t>„</w:t>
      </w:r>
      <w:r w:rsidR="008E4653" w:rsidRPr="001A1C6E">
        <w:rPr>
          <w:i/>
        </w:rPr>
        <w:t>Někdy</w:t>
      </w:r>
      <w:r w:rsidR="008E4653" w:rsidRPr="001A1C6E">
        <w:t xml:space="preserve"> nám Sudičky dopřejí obrat k lepšímu,</w:t>
      </w:r>
      <w:r w:rsidRPr="001A1C6E">
        <w:t>“</w:t>
      </w:r>
      <w:r w:rsidR="008E4653" w:rsidRPr="001A1C6E">
        <w:t xml:space="preserve"> řekla cizinka a obzvlášť dlouze si lokla ječného vína. Říhla a pokračovala. </w:t>
      </w:r>
      <w:r w:rsidRPr="001A1C6E">
        <w:t>„</w:t>
      </w:r>
      <w:r w:rsidR="008E4653" w:rsidRPr="001A1C6E">
        <w:t>Chvíli jsem toho trolla pozorovala a doufala, že odhalím nějaká slabá místa, která by se mohla na jeho šupinaté, boulovaté kůži nacházet. V tom okamžiku mě spatřil. Ten démon okamžitě pustil svou večeři a vrhl se ke mně. Ukázal při tom tlamu plnou tesáků, které byly ještě delší než kly mrožího samce.</w:t>
      </w:r>
      <w:r w:rsidRPr="001A1C6E">
        <w:t>“</w:t>
      </w:r>
    </w:p>
    <w:p w14:paraId="2FB0012C" w14:textId="77777777" w:rsidR="005645A2" w:rsidRPr="001A1C6E" w:rsidRDefault="00F85FBB" w:rsidP="002B2343">
      <w:pPr>
        <w:pStyle w:val="Text"/>
      </w:pPr>
      <w:r w:rsidRPr="001A1C6E">
        <w:t>„</w:t>
      </w:r>
      <w:r w:rsidR="008E4653" w:rsidRPr="001A1C6E">
        <w:t>Tak dlouhé?</w:t>
      </w:r>
      <w:r w:rsidRPr="001A1C6E">
        <w:t>“</w:t>
      </w:r>
      <w:r w:rsidR="008E4653" w:rsidRPr="001A1C6E">
        <w:t xml:space="preserve"> zeptala se žena s husou. Hladila ptáka po hlavě. </w:t>
      </w:r>
      <w:r w:rsidRPr="001A1C6E">
        <w:t>„</w:t>
      </w:r>
      <w:r w:rsidR="008E4653" w:rsidRPr="001A1C6E">
        <w:t>Možná ještě delší,</w:t>
      </w:r>
      <w:r w:rsidRPr="001A1C6E">
        <w:t>“</w:t>
      </w:r>
      <w:r w:rsidR="008E4653" w:rsidRPr="001A1C6E">
        <w:t xml:space="preserve"> odpověděla jí cizinka. </w:t>
      </w:r>
      <w:r w:rsidRPr="001A1C6E">
        <w:t>„</w:t>
      </w:r>
      <w:r w:rsidR="008E4653" w:rsidRPr="001A1C6E">
        <w:t xml:space="preserve">Najednou byl u mě, samé ploutve a pařáty, a sotva byl čas vyrýt si do paměti každou podrobnost. Jak jsem řekla, </w:t>
      </w:r>
      <w:r w:rsidR="008E4653" w:rsidRPr="001A1C6E">
        <w:rPr>
          <w:i/>
        </w:rPr>
        <w:t>vrhl</w:t>
      </w:r>
      <w:r w:rsidR="008E4653" w:rsidRPr="001A1C6E">
        <w:t xml:space="preserve"> se na mě a celou svou tíhou mě srazil na bahnité břicho té prokleté tůně. Myslela jsem si, že mě rozdrtí, promáčkne mi lebku a hruď, a zanedlouho se i moje kostra přidá ke změti těch vybělených, jimiž byla podlaha posetá. Lidských kostí tam bylo dost, na </w:t>
      </w:r>
      <w:r w:rsidR="008E4653" w:rsidRPr="001A1C6E">
        <w:rPr>
          <w:i/>
        </w:rPr>
        <w:t>to</w:t>
      </w:r>
      <w:r w:rsidR="008E4653" w:rsidRPr="001A1C6E">
        <w:t xml:space="preserve"> si vzpomínám. Drápy mi rozpáraly brnění a zařízly se mi do masa, a tak se moje krev zanedlouho mísila s krví ukradené ovce a jehněte. V tu chvíli jsem téměř propadla zoufalství, klidně to přiznám a vůbec se za to nestydím.</w:t>
      </w:r>
      <w:r w:rsidRPr="001A1C6E">
        <w:t>“</w:t>
      </w:r>
    </w:p>
    <w:p w14:paraId="733A83CD" w14:textId="77777777" w:rsidR="005645A2" w:rsidRPr="001A1C6E" w:rsidRDefault="008E4653" w:rsidP="002B2343">
      <w:pPr>
        <w:pStyle w:val="Text"/>
      </w:pPr>
      <w:r w:rsidRPr="001A1C6E">
        <w:t xml:space="preserve">Žena s husou se ale nevzdávala. </w:t>
      </w:r>
      <w:r w:rsidR="00F85FBB" w:rsidRPr="001A1C6E">
        <w:t>„</w:t>
      </w:r>
      <w:r w:rsidRPr="001A1C6E">
        <w:t>Stejně to nějak zatraceně hrálo do karet, všechno to světlo.</w:t>
      </w:r>
      <w:r w:rsidR="00F85FBB" w:rsidRPr="001A1C6E">
        <w:t>“</w:t>
      </w:r>
    </w:p>
    <w:p w14:paraId="265BBCDC" w14:textId="77777777" w:rsidR="005645A2" w:rsidRPr="001A1C6E" w:rsidRDefault="008E4653" w:rsidP="002B2343">
      <w:pPr>
        <w:pStyle w:val="Text"/>
      </w:pPr>
      <w:r w:rsidRPr="001A1C6E">
        <w:t>Cizinka si povzdechla a rozmrzele se zadívala do ohně.</w:t>
      </w:r>
    </w:p>
    <w:p w14:paraId="38A63E37" w14:textId="77777777" w:rsidR="005645A2" w:rsidRPr="001A1C6E" w:rsidRDefault="008E4653" w:rsidP="002B2343">
      <w:pPr>
        <w:pStyle w:val="Text"/>
      </w:pPr>
      <w:r w:rsidRPr="001A1C6E">
        <w:t>Takovým způsobem uběhly ty tři dny a tři noci lidem z Invergó a také cizince, jež tvrdila, že jim prokázala tuto službu.</w:t>
      </w:r>
    </w:p>
    <w:p w14:paraId="10ABEE79" w14:textId="77777777" w:rsidR="005645A2" w:rsidRPr="001A1C6E" w:rsidRDefault="008E4653" w:rsidP="002B2343">
      <w:pPr>
        <w:pStyle w:val="Text"/>
      </w:pPr>
      <w:r w:rsidRPr="001A1C6E">
        <w:t>Zvědavci chodili do hospody, aby si historku vyslechli, a většina z nich odcházela se stejnou nedůvěrou, s jakou přišla. Cizinka spala jen tehdy, když ji zmohl alkohol, to se pak natáhla na špinavou rohož vedle krbu; aspoň že nikdo neuznal za vhodné jí ten malý luxus upřít.</w:t>
      </w:r>
    </w:p>
    <w:p w14:paraId="59357F7A" w14:textId="77777777" w:rsidR="005645A2" w:rsidRPr="001A1C6E" w:rsidRDefault="008E4653" w:rsidP="002B2343">
      <w:pPr>
        <w:pStyle w:val="Text"/>
      </w:pPr>
      <w:r w:rsidRPr="001A1C6E">
        <w:t xml:space="preserve">Ale v dopoledních hodinách čtvrtého dne vyplavil příboj nedaleko vesnice trollovu znetvořenou mrtvolu. Sběrač škeblí a jeho tři synové pracovali v mělčinách zaplavovaných přílivem, kde úzká modrozelená zátoka ústí do moře, a byli to právě oni, kdo tvorovy pozůstatky objevil. Před polednem vyslal strážník z vesnice skupinu, </w:t>
      </w:r>
      <w:r w:rsidRPr="001A1C6E">
        <w:lastRenderedPageBreak/>
        <w:t>aby tělo zachránila a odtáhla přes mokřiny až do Invergó, kde si budou všichni moci pozůstatky prohlédnout a sami se přesvědčit. Bylo třeba sedmi silných mužů, aby mrtvolu zvedli na nosítka (obvykle vyhrazená pro přepravu pruhů velrybího tuku a podobných věcí), která pak spřežení šesti volů odtáhlo přes bahno a rákosí. Na překonání vzdálenosti, jež činila stěží tři míle, potřebovali větší část odpoledne. Bahno bylo hluboké a postup pomalý a zvířata zabírala za postroje, až jim pěna stříkala z tlamy a nozder. Jeden kus dobytka zahynul vyčerpáním nedlouho poté, co byl zapáchající náklad konečně protažen branami vesnice a nedůstojně vyklopen na dláždění návsi.</w:t>
      </w:r>
    </w:p>
    <w:p w14:paraId="57EDBA15" w14:textId="77777777" w:rsidR="005645A2" w:rsidRPr="001A1C6E" w:rsidRDefault="008E4653" w:rsidP="002B2343">
      <w:pPr>
        <w:pStyle w:val="Text"/>
      </w:pPr>
      <w:r w:rsidRPr="001A1C6E">
        <w:t>Do tohoto dne nebyl žádnému z obyvatel dopřán ani kratičký, letmý pohled na mořského démona. Proto teď všichni muži, ženy a děti, kteří se o vytažené mrtvole dozvěděli, nahrnuli kolem, kde mohli na mrtvého tvora zírat a valit oči a podle libosti do něj píchat. Dav vřel bázní a morbidní zvědavostí, obavami a nevěřícností. Pro jeho potěchu obrovskou hlavu zvedli, pod rozbitou čelist zasunuli kovadlinu a do mokré tlamy strčili rybářský hák, aby si všichni mohli prohlédnout ty trčící tesáky, které skutečně zahanbovaly kly mnohých mrožích samců.</w:t>
      </w:r>
    </w:p>
    <w:p w14:paraId="4E440BAE" w14:textId="77777777" w:rsidR="005645A2" w:rsidRPr="001A1C6E" w:rsidRDefault="008E4653" w:rsidP="002B2343">
      <w:pPr>
        <w:pStyle w:val="Text"/>
      </w:pPr>
      <w:r w:rsidRPr="001A1C6E">
        <w:t>Už se skoro smrákalo, když někoho napadlo vzbudit cizinku, která dál bezvládně ležela na rohoži v hostinci a vyspávala se z toho, co jí předchozího večera vyprávění vyneslo. Zdálo se jí o domově, který byl velice daleko na jihu, za nehostinnými černými horami, ledovci, fjordy a sněhem. V tom snu seděla na kraji širokého zeleného jezírka, vrbovými větvemi chráněného před horkem poledního slunce, a pozorovala hezké ženy, které se tam chodily koupat. Bylo třeba vědra vlažné mýdlové mořské vody, aby cizinka ze zasnění procitla, načež začala plivat, prskat a proklínat muže, který ji probudil (vytáhl si nejkratší slámku). Chystala se sáhnout po kopí, když jí někdo narychlo vysvětlil, že sběrač škeblí narazil na mělčinách na trollovo mrtvé tělo, a tak teď jsou obyvatelé Invergó trochu náchylnější uvěřit její historce, než byli předtím.</w:t>
      </w:r>
    </w:p>
    <w:p w14:paraId="47008CDE" w14:textId="77777777" w:rsidR="005645A2" w:rsidRPr="001A1C6E" w:rsidRDefault="00F85FBB" w:rsidP="002B2343">
      <w:pPr>
        <w:pStyle w:val="Text"/>
      </w:pPr>
      <w:r w:rsidRPr="001A1C6E">
        <w:t>„</w:t>
      </w:r>
      <w:r w:rsidR="008E4653" w:rsidRPr="001A1C6E">
        <w:t>To znamená, že dostanu odměnu a budu moci z téhle mizerné, posrané díry vypadnout?</w:t>
      </w:r>
      <w:r w:rsidRPr="001A1C6E">
        <w:t>“</w:t>
      </w:r>
      <w:r w:rsidR="008E4653" w:rsidRPr="001A1C6E">
        <w:t xml:space="preserve"> zeptala se. Výčepní jí vysvětlila, že o tom </w:t>
      </w:r>
      <w:r w:rsidR="008E4653" w:rsidRPr="001A1C6E">
        <w:lastRenderedPageBreak/>
        <w:t>musejí teprve rozhodnout starší, nicméně se zdá, že misky vah se skutečně naklonily v její prospěch.</w:t>
      </w:r>
    </w:p>
    <w:p w14:paraId="3F73827A" w14:textId="77777777" w:rsidR="005645A2" w:rsidRPr="001A1C6E" w:rsidRDefault="008E4653" w:rsidP="002B2343">
      <w:pPr>
        <w:pStyle w:val="Text"/>
      </w:pPr>
      <w:r w:rsidRPr="001A1C6E">
        <w:t xml:space="preserve">A tak byla ještě napůl opilá cizinka s pomocí výčepní a kuchaře vyvedena ze stínů do toho, co na šerých ulicích Invergó platilo za jasné denní světlo. Zanedlouho se už neurvale prodírala mumlajícím davem těl, který se kolem zabitého mořského trolla shromáždil, a když uviděla ovoce svého boje </w:t>
      </w:r>
      <w:r w:rsidR="00F85FBB" w:rsidRPr="001A1C6E">
        <w:t>–</w:t>
      </w:r>
      <w:r w:rsidRPr="001A1C6E">
        <w:t xml:space="preserve"> když zjistila, že je vidí všichni </w:t>
      </w:r>
      <w:r w:rsidRPr="001A1C6E">
        <w:rPr>
          <w:i/>
        </w:rPr>
        <w:t>ostatní</w:t>
      </w:r>
      <w:r w:rsidRPr="001A1C6E">
        <w:t xml:space="preserve"> </w:t>
      </w:r>
      <w:r w:rsidR="00F85FBB" w:rsidRPr="001A1C6E">
        <w:t>–</w:t>
      </w:r>
      <w:r w:rsidRPr="001A1C6E">
        <w:t xml:space="preserve"> široce se usmála a plivla netvorovi přímo do obličeje.</w:t>
      </w:r>
    </w:p>
    <w:p w14:paraId="01AFF409" w14:textId="77777777" w:rsidR="005645A2" w:rsidRPr="001A1C6E" w:rsidRDefault="00F85FBB" w:rsidP="002B2343">
      <w:pPr>
        <w:pStyle w:val="Text"/>
      </w:pPr>
      <w:r w:rsidRPr="001A1C6E">
        <w:t>„</w:t>
      </w:r>
      <w:r w:rsidR="008E4653" w:rsidRPr="001A1C6E">
        <w:t xml:space="preserve">Ještě </w:t>
      </w:r>
      <w:r w:rsidR="008E4653" w:rsidRPr="001A1C6E">
        <w:rPr>
          <w:i/>
        </w:rPr>
        <w:t>pořád</w:t>
      </w:r>
      <w:r w:rsidR="008E4653" w:rsidRPr="001A1C6E">
        <w:t xml:space="preserve"> o mně pochybujete?</w:t>
      </w:r>
      <w:r w:rsidRPr="001A1C6E">
        <w:t>“</w:t>
      </w:r>
      <w:r w:rsidR="008E4653" w:rsidRPr="001A1C6E">
        <w:t xml:space="preserve"> zvolala a s menšími obtížemi vylezla na tvorův hřbet </w:t>
      </w:r>
      <w:r w:rsidRPr="001A1C6E">
        <w:t>–</w:t>
      </w:r>
      <w:r w:rsidR="008E4653" w:rsidRPr="001A1C6E">
        <w:t xml:space="preserve"> uklouzla pouze jednou, než našla na ramenou místo, kde se mohla pevně postavit. </w:t>
      </w:r>
      <w:r w:rsidRPr="001A1C6E">
        <w:t>„</w:t>
      </w:r>
      <w:r w:rsidR="008E4653" w:rsidRPr="001A1C6E">
        <w:t>Budete se mi dál vysmívat, že jsem lhářka, když máte důkaz přímo tady před očima?</w:t>
      </w:r>
      <w:r w:rsidRPr="001A1C6E">
        <w:t>“</w:t>
      </w:r>
    </w:p>
    <w:p w14:paraId="0493A7C3" w14:textId="77777777" w:rsidR="005645A2" w:rsidRPr="001A1C6E" w:rsidRDefault="00F85FBB" w:rsidP="002B2343">
      <w:pPr>
        <w:pStyle w:val="Text"/>
      </w:pPr>
      <w:r w:rsidRPr="001A1C6E">
        <w:t>„</w:t>
      </w:r>
      <w:r w:rsidR="008E4653" w:rsidRPr="001A1C6E">
        <w:t xml:space="preserve">No, </w:t>
      </w:r>
      <w:r w:rsidR="008E4653" w:rsidRPr="001A1C6E">
        <w:rPr>
          <w:i/>
        </w:rPr>
        <w:t>mohlo</w:t>
      </w:r>
      <w:r w:rsidR="008E4653" w:rsidRPr="001A1C6E">
        <w:t xml:space="preserve"> se taky stát, že chcípl jinak,</w:t>
      </w:r>
      <w:r w:rsidRPr="001A1C6E">
        <w:t>“</w:t>
      </w:r>
      <w:r w:rsidR="008E4653" w:rsidRPr="001A1C6E">
        <w:t xml:space="preserve"> ozval se těžař rašeliny, aniž se na cizinku podíval.</w:t>
      </w:r>
    </w:p>
    <w:p w14:paraId="6EFA3C33" w14:textId="77777777" w:rsidR="005645A2" w:rsidRPr="001A1C6E" w:rsidRDefault="00F85FBB" w:rsidP="002B2343">
      <w:pPr>
        <w:pStyle w:val="Text"/>
      </w:pPr>
      <w:r w:rsidRPr="001A1C6E">
        <w:t>„</w:t>
      </w:r>
      <w:r w:rsidR="008E4653" w:rsidRPr="001A1C6E">
        <w:t>Třeba připlaval moc blízko k ledovci a spadl na něj kus tajícího ledu,</w:t>
      </w:r>
      <w:r w:rsidRPr="001A1C6E">
        <w:t>“</w:t>
      </w:r>
      <w:r w:rsidR="008E4653" w:rsidRPr="001A1C6E">
        <w:t xml:space="preserve"> nadhodil bednář.</w:t>
      </w:r>
    </w:p>
    <w:p w14:paraId="2264C88E" w14:textId="77777777" w:rsidR="005645A2" w:rsidRPr="001A1C6E" w:rsidRDefault="008E4653" w:rsidP="002B2343">
      <w:pPr>
        <w:pStyle w:val="Text"/>
      </w:pPr>
      <w:r w:rsidRPr="001A1C6E">
        <w:t xml:space="preserve">Cizinka se vztekle podívala a otočila se ke starším, kteří se shromáždili u trollových nohou s plovacími blánami. </w:t>
      </w:r>
      <w:r w:rsidR="00F85FBB" w:rsidRPr="001A1C6E">
        <w:t>„</w:t>
      </w:r>
      <w:r w:rsidRPr="001A1C6E">
        <w:t xml:space="preserve">Opravdu mě chcete </w:t>
      </w:r>
      <w:r w:rsidRPr="001A1C6E">
        <w:rPr>
          <w:i/>
        </w:rPr>
        <w:t>ošidit</w:t>
      </w:r>
      <w:r w:rsidRPr="001A1C6E">
        <w:t xml:space="preserve"> o mou odměnu?</w:t>
      </w:r>
      <w:r w:rsidR="00F85FBB" w:rsidRPr="001A1C6E">
        <w:t>“</w:t>
      </w:r>
      <w:r w:rsidRPr="001A1C6E">
        <w:t xml:space="preserve"> zeptala se. </w:t>
      </w:r>
      <w:r w:rsidR="00F85FBB" w:rsidRPr="001A1C6E">
        <w:t>„</w:t>
      </w:r>
      <w:r w:rsidRPr="001A1C6E">
        <w:t>Řekněte mi proč, vy nevděční, licoměrní ovcomrdi?</w:t>
      </w:r>
      <w:r w:rsidR="00F85FBB" w:rsidRPr="001A1C6E">
        <w:t>“</w:t>
      </w:r>
      <w:r w:rsidRPr="001A1C6E">
        <w:t xml:space="preserve"> spustila a vzápětí z mrtvoly málem sklouzla.</w:t>
      </w:r>
    </w:p>
    <w:p w14:paraId="0F200F6F" w14:textId="77777777" w:rsidR="005645A2" w:rsidRPr="001A1C6E" w:rsidRDefault="00F85FBB" w:rsidP="002B2343">
      <w:pPr>
        <w:pStyle w:val="Text"/>
      </w:pPr>
      <w:r w:rsidRPr="001A1C6E">
        <w:t>„</w:t>
      </w:r>
      <w:r w:rsidR="008E4653" w:rsidRPr="001A1C6E">
        <w:t>No tak, no tak,</w:t>
      </w:r>
      <w:r w:rsidRPr="001A1C6E">
        <w:t>“</w:t>
      </w:r>
      <w:r w:rsidR="008E4653" w:rsidRPr="001A1C6E">
        <w:t xml:space="preserve"> řekl jeden ze starších a zvedl ruku v gestu, které mělo cizinku upokojit. </w:t>
      </w:r>
      <w:r w:rsidRPr="001A1C6E">
        <w:t>„</w:t>
      </w:r>
      <w:r w:rsidR="008E4653" w:rsidRPr="001A1C6E">
        <w:t xml:space="preserve">Samozřejmě bude podniknuto šetření. To je jistá věc. Ale můžeš si být jistá, dobrá ženo, že je to jen formální záležitost. Jsem přesvědčen, že se zde mezi námi nenajde nikdo, kdo by třeba jen na okamžik zapochyboval, že to byla </w:t>
      </w:r>
      <w:r w:rsidR="008E4653" w:rsidRPr="001A1C6E">
        <w:rPr>
          <w:i/>
        </w:rPr>
        <w:t>tvoje</w:t>
      </w:r>
      <w:r w:rsidR="008E4653" w:rsidRPr="001A1C6E">
        <w:t xml:space="preserve"> dýka, co vrátilo tohoto odporného, mrzkého tvora do hlubokých propastí, které ho zplodily.</w:t>
      </w:r>
      <w:r w:rsidRPr="001A1C6E">
        <w:t>“</w:t>
      </w:r>
    </w:p>
    <w:p w14:paraId="4B3170CD" w14:textId="77777777" w:rsidR="005645A2" w:rsidRPr="001A1C6E" w:rsidRDefault="008E4653" w:rsidP="002B2343">
      <w:pPr>
        <w:pStyle w:val="Text"/>
      </w:pPr>
      <w:r w:rsidRPr="001A1C6E">
        <w:t>Cizinka si staršího několik napjatých sekund ostražitě měřila, protože nikdy neměla ráda muže, a zejména ne takové, kteří používali mnoho slov, když by jich stačilo jenom pár. Nato se rozhlédla po neklidném davu a mlčky vyzvala všechny přítomné, aby jeho slova zpochybnili. A když to nikdo neudělal, znovu obrátila pohled k mrtvole, která jí ležela pod nohama.</w:t>
      </w:r>
    </w:p>
    <w:p w14:paraId="3BAB99D6" w14:textId="77777777" w:rsidR="005645A2" w:rsidRPr="001A1C6E" w:rsidRDefault="00F85FBB" w:rsidP="002B2343">
      <w:pPr>
        <w:pStyle w:val="Text"/>
      </w:pPr>
      <w:r w:rsidRPr="001A1C6E">
        <w:t>„</w:t>
      </w:r>
      <w:r w:rsidR="008E4653" w:rsidRPr="001A1C6E">
        <w:t>Podřízla jsem mu hrdlo, od ucha k uchu,</w:t>
      </w:r>
      <w:r w:rsidRPr="001A1C6E">
        <w:t>“</w:t>
      </w:r>
      <w:r w:rsidR="008E4653" w:rsidRPr="001A1C6E">
        <w:t xml:space="preserve"> prohlásila cizinka, i když si nebyla úplně jistá, jestli troll </w:t>
      </w:r>
      <w:r w:rsidR="008E4653" w:rsidRPr="001A1C6E">
        <w:rPr>
          <w:i/>
        </w:rPr>
        <w:t>má</w:t>
      </w:r>
      <w:r w:rsidR="008E4653" w:rsidRPr="001A1C6E">
        <w:t xml:space="preserve"> uši. </w:t>
      </w:r>
      <w:r w:rsidRPr="001A1C6E">
        <w:t>„</w:t>
      </w:r>
      <w:r w:rsidR="008E4653" w:rsidRPr="001A1C6E">
        <w:t xml:space="preserve">Vydloubla jsem mu </w:t>
      </w:r>
      <w:r w:rsidR="008E4653" w:rsidRPr="001A1C6E">
        <w:lastRenderedPageBreak/>
        <w:t xml:space="preserve">levé oko a čekám, že někde v jeho krvavé mršině najdete uvízlou špičku mého meče. Já, Malmury, dcera lorda Gwrtheyrna Neporaženého, před očima bohů prohlašuji, že toto je </w:t>
      </w:r>
      <w:r w:rsidR="008E4653" w:rsidRPr="001A1C6E">
        <w:rPr>
          <w:i/>
        </w:rPr>
        <w:t>můj</w:t>
      </w:r>
      <w:r w:rsidR="008E4653" w:rsidRPr="001A1C6E">
        <w:t xml:space="preserve"> úlovek, a vím, že ani </w:t>
      </w:r>
      <w:r w:rsidR="008E4653" w:rsidRPr="001A1C6E">
        <w:rPr>
          <w:i/>
        </w:rPr>
        <w:t xml:space="preserve">oni </w:t>
      </w:r>
      <w:r w:rsidR="008E4653" w:rsidRPr="001A1C6E">
        <w:t>by mi tento spravedlivý nárok neupřeli.</w:t>
      </w:r>
      <w:r w:rsidRPr="001A1C6E">
        <w:t>“</w:t>
      </w:r>
    </w:p>
    <w:p w14:paraId="12B9CFD2" w14:textId="77777777" w:rsidR="005645A2" w:rsidRPr="001A1C6E" w:rsidRDefault="008E4653" w:rsidP="002B2343">
      <w:pPr>
        <w:pStyle w:val="Text"/>
      </w:pPr>
      <w:r w:rsidRPr="001A1C6E">
        <w:t>A s těmi slovy cizinka, která se jmenovala Malmury, jak se teď konečně dozvěděli, neobratně sklouzla z tvorova hřbetu. Boty a kalhoty teď měla ušpiněné krví a různými výměšky, které z trolla vytékaly. Okamžitě se vrátila do hostince, neboť ze slaného večerního vzduchu dostala celkem žízeň. Když odešla, muži, ženy a děti z Invergó se vrátili k obhlížení mrtvoly, padl však na ně určitý neklid a provinilá vážnost, a když někdo něco řekl, bylo to většinou šeptem. Na nebi krákal sbor hladových racků a krkavců a nenasytně si trollovo poničené tělo měřil.</w:t>
      </w:r>
    </w:p>
    <w:p w14:paraId="6CD34A09" w14:textId="77777777" w:rsidR="005645A2" w:rsidRPr="001A1C6E" w:rsidRDefault="00F85FBB" w:rsidP="002B2343">
      <w:pPr>
        <w:pStyle w:val="Text"/>
      </w:pPr>
      <w:r w:rsidRPr="001A1C6E">
        <w:t>„</w:t>
      </w:r>
      <w:r w:rsidR="008E4653" w:rsidRPr="001A1C6E">
        <w:t>Malmury,</w:t>
      </w:r>
      <w:r w:rsidRPr="001A1C6E">
        <w:t>“</w:t>
      </w:r>
      <w:r w:rsidR="008E4653" w:rsidRPr="001A1C6E">
        <w:t xml:space="preserve"> zahuhlal bednář ke sběrači škeblí, který mrtvolu objevil (a proto si také do jisté míry užíval postavení celebrity). </w:t>
      </w:r>
      <w:r w:rsidRPr="001A1C6E">
        <w:t>„</w:t>
      </w:r>
      <w:r w:rsidR="008E4653" w:rsidRPr="001A1C6E">
        <w:t xml:space="preserve">Je to </w:t>
      </w:r>
      <w:r w:rsidR="008E4653" w:rsidRPr="001A1C6E">
        <w:rPr>
          <w:i/>
        </w:rPr>
        <w:t>hezké</w:t>
      </w:r>
      <w:r w:rsidR="008E4653" w:rsidRPr="001A1C6E">
        <w:t xml:space="preserve"> jméno. A dokonce dcera lorda. Já jsem její historku ani trochu nezpochybňoval. Ne, já ne.</w:t>
      </w:r>
      <w:r w:rsidRPr="001A1C6E">
        <w:t>“</w:t>
      </w:r>
    </w:p>
    <w:p w14:paraId="1D0324B8" w14:textId="77777777" w:rsidR="005645A2" w:rsidRPr="001A1C6E" w:rsidRDefault="00F85FBB" w:rsidP="002B2343">
      <w:pPr>
        <w:pStyle w:val="Text"/>
      </w:pPr>
      <w:r w:rsidRPr="001A1C6E">
        <w:t>„</w:t>
      </w:r>
      <w:r w:rsidR="008E4653" w:rsidRPr="001A1C6E">
        <w:t>Já taky ne,</w:t>
      </w:r>
      <w:r w:rsidRPr="001A1C6E">
        <w:t>“</w:t>
      </w:r>
      <w:r w:rsidR="008E4653" w:rsidRPr="001A1C6E">
        <w:t xml:space="preserve"> zašeptal těžař rašeliny a naklonil se trochu blíž, aby měl na tvorovu bradavičnatou kůži lepší výhled. </w:t>
      </w:r>
      <w:r w:rsidRPr="001A1C6E">
        <w:t>„</w:t>
      </w:r>
      <w:r w:rsidR="008E4653" w:rsidRPr="001A1C6E">
        <w:t>Nechápu, odkud vzala tu myšlenku, že jí někdo z nás nevěří.</w:t>
      </w:r>
      <w:r w:rsidRPr="001A1C6E">
        <w:t>“</w:t>
      </w:r>
    </w:p>
    <w:p w14:paraId="6073EFF7" w14:textId="77777777" w:rsidR="005645A2" w:rsidRPr="001A1C6E" w:rsidRDefault="008E4653" w:rsidP="002B2343">
      <w:pPr>
        <w:pStyle w:val="Text"/>
      </w:pPr>
      <w:r w:rsidRPr="001A1C6E">
        <w:t>Zapálili pochodně a rozestavili je kolem trolla. Velká část davu zůstala na místě dlouho do noci, i když pár si jich našlo cestu zpátky do hostince, aby si potřetí nebo počtvrté poslechli Malmuryino vyprávění, protože teď, kdy se zdálo, že je pravdivé, jeho zajímavost značně stoupla. Dorazil místní alchymista a astrolog, kterého obyvatelé Invergó vídali jen zřídka, a dostal povoleno odebrat si vzorky netvorova těla a slin. On to byl, kdo našel hrot cizinčiny zlomené dýky, zaražený pevně do trollovy hrudní kosti. Předmět byl náležitě předán strážníkovi. Mladík v alchymistových službách pořídil velice podrobné nákresy z různých úhlů a popsal anatomické znaky, jak ho to starý alchymista naučil. Kolem půlnoci se ukázalo, že bude nutné postavit hlídku, aby si rybáři a uličníci nemohli odřezávat suvenýry. O pouhé půl hodiny později byla přistižena žena, která schovávala v turnýře pod sukní růžek uříznutý z trollovy tváře, což vedlo k postavení druhé hlídky.</w:t>
      </w:r>
    </w:p>
    <w:p w14:paraId="0A4DFDAE" w14:textId="77777777" w:rsidR="005645A2" w:rsidRPr="001A1C6E" w:rsidRDefault="008E4653" w:rsidP="002B2343">
      <w:pPr>
        <w:pStyle w:val="Text"/>
      </w:pPr>
      <w:r w:rsidRPr="001A1C6E">
        <w:lastRenderedPageBreak/>
        <w:t>V hostinci se Malmury, dceři lorda Gwrtheyrna, dařilo bavit své obecenstvo čím dál fantastičtějšími variacemi svého souboje s démonem. Ale nezdálo se, že by ta vyšperkování někomu vadila, ani to, že v průběhu desátého opakování za večer vyšlo najevo, že troll si z bahna, jež pokrývalo dno zátoky, povolal gigantického, oheň chrlícího červa, s nímž Malmury, jak tvrdila, také udělala krátký proces.</w:t>
      </w:r>
    </w:p>
    <w:p w14:paraId="63051DAF" w14:textId="77777777" w:rsidR="005645A2" w:rsidRPr="001A1C6E" w:rsidRDefault="00F85FBB" w:rsidP="002B2343">
      <w:pPr>
        <w:pStyle w:val="Text"/>
      </w:pPr>
      <w:r w:rsidRPr="001A1C6E">
        <w:t>„</w:t>
      </w:r>
      <w:r w:rsidR="008E4653" w:rsidRPr="001A1C6E">
        <w:t>Samozřejmě,</w:t>
      </w:r>
      <w:r w:rsidRPr="001A1C6E">
        <w:t>“</w:t>
      </w:r>
      <w:r w:rsidR="008E4653" w:rsidRPr="001A1C6E">
        <w:t xml:space="preserve"> řekla a otřela si rty do lemu sukně výčepní. </w:t>
      </w:r>
      <w:r w:rsidRPr="001A1C6E">
        <w:t>„</w:t>
      </w:r>
      <w:r w:rsidR="008E4653" w:rsidRPr="001A1C6E">
        <w:t xml:space="preserve">A teď, dřív nebo později, budou vaši sběrači škeblí moci najít něco </w:t>
      </w:r>
      <w:r w:rsidR="008E4653" w:rsidRPr="001A1C6E">
        <w:rPr>
          <w:i/>
        </w:rPr>
        <w:t>dalšího.</w:t>
      </w:r>
      <w:r w:rsidRPr="001A1C6E">
        <w:rPr>
          <w:i/>
        </w:rPr>
        <w:t>“</w:t>
      </w:r>
    </w:p>
    <w:p w14:paraId="716C590B" w14:textId="77777777" w:rsidR="005645A2" w:rsidRPr="001A1C6E" w:rsidRDefault="008E4653" w:rsidP="002B2343">
      <w:pPr>
        <w:pStyle w:val="Text"/>
      </w:pPr>
      <w:r w:rsidRPr="001A1C6E">
        <w:t>S úsvitem začínal být zápach, který se vesnicí šířil, nesnesitelný, a v rozích návsi se hromadily zdivočelé smečky psů a koček přilákaných tím puchem, který mrchožroutům sliboval skvělou hostinu. Křik racků a krkavců se změnil v kakofonii, jako by celému nebi narostlo peří a ostré, klovavé zobáky, a teď se snášelo k vesnici. Správce přístavu, dva lékaři a několik nižších úředníků si začínali dělat hlavu s různými odpornými tekutinami, které z rychle se rozkládající mrtvoly unikaly.</w:t>
      </w:r>
    </w:p>
    <w:p w14:paraId="2FC6DD1D" w14:textId="77777777" w:rsidR="005645A2" w:rsidRPr="001A1C6E" w:rsidRDefault="008E4653" w:rsidP="002B2343">
      <w:pPr>
        <w:pStyle w:val="Text"/>
      </w:pPr>
      <w:r w:rsidRPr="001A1C6E">
        <w:t>Jedovatá směs se řinula mezi dlážděním a začala plnit strouhy a kanály, jak stékala z kopce, jak k nábřeží, tak k obecní studni. I když se hovořilo také o odstranění zdroje znečištění z vesnice, nakonec bylo rozhodnuto zbudovat kolem mrtvoly nízkou zídku či hráz z vysušené rašeliny.</w:t>
      </w:r>
    </w:p>
    <w:p w14:paraId="75FCBDC3" w14:textId="77777777" w:rsidR="005645A2" w:rsidRPr="001A1C6E" w:rsidRDefault="008E4653" w:rsidP="002B2343">
      <w:pPr>
        <w:pStyle w:val="Text"/>
      </w:pPr>
      <w:r w:rsidRPr="001A1C6E">
        <w:t>A skutečně se zdálo, že se tím podařilo problém úniku tekutin prozatím zastavit, neboť rašelina fungovala jako hráz a zároveň do sebe vstřebávala velkou část hniloby. Nijak však nepomáhala odradit kočky a psy hemžící se po návsi ani vřískavé mračno ptáků, kteří se začali vrhat na mršinu a rvát zobáky kusy masa, než je stačila odehnat dvojice hlídačů, kteří křičeli a mávali košťaty a dlouhými dřevěnými tyčemi.</w:t>
      </w:r>
    </w:p>
    <w:p w14:paraId="1FF80ADC" w14:textId="7EB6C23E" w:rsidR="005645A2" w:rsidRPr="001A1C6E" w:rsidRDefault="008E4653" w:rsidP="002B2343">
      <w:pPr>
        <w:pStyle w:val="Text"/>
      </w:pPr>
      <w:r w:rsidRPr="001A1C6E">
        <w:t xml:space="preserve">V zakouřeném teple hostince </w:t>
      </w:r>
      <w:r w:rsidR="00F85FBB" w:rsidRPr="001A1C6E">
        <w:t>–</w:t>
      </w:r>
      <w:r w:rsidRPr="001A1C6E">
        <w:t xml:space="preserve"> který byl mimochodem znám jako U Mrtvé tresky, i když ten nápis nikdy na žádné ceduli nevisel </w:t>
      </w:r>
      <w:r w:rsidR="00F85FBB" w:rsidRPr="001A1C6E">
        <w:t>–</w:t>
      </w:r>
      <w:r w:rsidRPr="001A1C6E">
        <w:t xml:space="preserve"> Malmury nevěděla nic o potížích a starostech, které její trofej na návsi působí, ani o návrzích nechat trolla odtáhnout zpátky do bažin. Ale navzdory její opilosti se nedalo říct ani to, že by byla vyloženě bezstarostná. Když nad vesnicí vycházelo slunce a kolem mrtvoly se </w:t>
      </w:r>
      <w:r w:rsidRPr="001A1C6E">
        <w:lastRenderedPageBreak/>
        <w:t>ukládala rašelina, vešla k Mrtvé tresce shrbená, bezzubá stařena. Všichni, kteří se bavili novou zápletkou příběhu s červem chrlícím oheň, se k ní otočili. Nejeden z nich se tiše pomodlil a pevně sevřel amulet, který nosil na ochranu před uhranutím a nejrůznější magií a zlovolnými duchy. Babizna se postavila ke dveřím a namířila na Malmury dlouhý, křivý prst.</w:t>
      </w:r>
    </w:p>
    <w:p w14:paraId="37A25CF0" w14:textId="77777777" w:rsidR="005645A2" w:rsidRPr="001A1C6E" w:rsidRDefault="00F85FBB" w:rsidP="002B2343">
      <w:pPr>
        <w:pStyle w:val="Text"/>
      </w:pPr>
      <w:r w:rsidRPr="001A1C6E">
        <w:rPr>
          <w:i/>
        </w:rPr>
        <w:t>„</w:t>
      </w:r>
      <w:r w:rsidR="008E4653" w:rsidRPr="001A1C6E">
        <w:rPr>
          <w:i/>
        </w:rPr>
        <w:t>Ona,</w:t>
      </w:r>
      <w:r w:rsidRPr="001A1C6E">
        <w:rPr>
          <w:i/>
        </w:rPr>
        <w:t>“</w:t>
      </w:r>
      <w:r w:rsidR="008E4653" w:rsidRPr="001A1C6E">
        <w:t xml:space="preserve"> řekla zlověstně, hlasem, který zněl podobně, jako když odliv šumí kolem skal a pružných hromad měchýřnatých řas. </w:t>
      </w:r>
      <w:r w:rsidRPr="001A1C6E">
        <w:t>„</w:t>
      </w:r>
      <w:r w:rsidR="008E4653" w:rsidRPr="001A1C6E">
        <w:t>To je ta cizinka? Ta, která zabila trolla, jenž tak dlouho nazýval zátoku svým domovem?</w:t>
      </w:r>
      <w:r w:rsidRPr="001A1C6E">
        <w:t>“</w:t>
      </w:r>
    </w:p>
    <w:p w14:paraId="47487455" w14:textId="77777777" w:rsidR="005645A2" w:rsidRPr="001A1C6E" w:rsidRDefault="008E4653" w:rsidP="002B2343">
      <w:pPr>
        <w:pStyle w:val="Text"/>
      </w:pPr>
      <w:r w:rsidRPr="001A1C6E">
        <w:t>Rozhostilo se krátké ticho, v němž se pohledy přemístily od babizny k Malmury, která mžourala a snažila se očima proniknout oparem alkoholu a dýmu, aby si mohla chatrnou, shrbenou ženu lépe prohlédnout.</w:t>
      </w:r>
    </w:p>
    <w:p w14:paraId="14AB7A44" w14:textId="77777777" w:rsidR="005645A2" w:rsidRPr="001A1C6E" w:rsidRDefault="00F85FBB" w:rsidP="002B2343">
      <w:pPr>
        <w:pStyle w:val="Text"/>
      </w:pPr>
      <w:r w:rsidRPr="001A1C6E">
        <w:t>„</w:t>
      </w:r>
      <w:r w:rsidR="008E4653" w:rsidRPr="001A1C6E">
        <w:t>Jsem to já,</w:t>
      </w:r>
      <w:r w:rsidRPr="001A1C6E">
        <w:t>“</w:t>
      </w:r>
      <w:r w:rsidR="008E4653" w:rsidRPr="001A1C6E">
        <w:t xml:space="preserve"> odvětila konečně Malmury, zmatená přítomností nejnovější příchozí a tím, že se jí obyvatelé Invergó zřejmě bojí. Malmury se pokusila vstát, ale pak si to rozmyslela a zůstala na svém sedátku u krbu, kde byla menší pravděpodobnost, že upadne.</w:t>
      </w:r>
    </w:p>
    <w:p w14:paraId="4B3B9543" w14:textId="77777777" w:rsidR="005645A2" w:rsidRPr="001A1C6E" w:rsidRDefault="00F85FBB" w:rsidP="002B2343">
      <w:pPr>
        <w:pStyle w:val="Text"/>
      </w:pPr>
      <w:r w:rsidRPr="001A1C6E">
        <w:t>„</w:t>
      </w:r>
      <w:r w:rsidR="008E4653" w:rsidRPr="001A1C6E">
        <w:t>Pak je to ta, na kterou jsem se přišla podívat,</w:t>
      </w:r>
      <w:r w:rsidRPr="001A1C6E">
        <w:t>“</w:t>
      </w:r>
      <w:r w:rsidR="008E4653" w:rsidRPr="001A1C6E">
        <w:t xml:space="preserve"> řekla babizna, která spíš než živou, dýchající ženu připomínala něco sestaveného z otepí větviček a kousků kůže a ledabyle drženého pohromadě šňůrkami, provazy a šlachami. Opírala se o sukovitou hůlku, i když se dalo těžko s jistotou poznat, jestli ta hůlka je dřevo, kost nebo nějaká dovedná kombinace obojího. </w:t>
      </w:r>
      <w:r w:rsidRPr="001A1C6E">
        <w:t>„</w:t>
      </w:r>
      <w:r w:rsidR="008E4653" w:rsidRPr="001A1C6E">
        <w:t>Ona je ten vetřelec, který odsoudil ke zkáze tuto vesnici a všechny, kteří zde bydlí.</w:t>
      </w:r>
      <w:r w:rsidRPr="001A1C6E">
        <w:t>“</w:t>
      </w:r>
    </w:p>
    <w:p w14:paraId="6517FB07" w14:textId="77777777" w:rsidR="005645A2" w:rsidRPr="001A1C6E" w:rsidRDefault="008E4653" w:rsidP="002B2343">
      <w:pPr>
        <w:pStyle w:val="Text"/>
      </w:pPr>
      <w:r w:rsidRPr="001A1C6E">
        <w:t>Malmury, zmatená a čím dál rozčilenější, si promnula oči. Začínala si myslet, že to určitě není nic než nepříjemný sen, který se zrodil z přemíry pití a vařeného skopového se zelím, které měla k večeři.</w:t>
      </w:r>
    </w:p>
    <w:p w14:paraId="63961FE0" w14:textId="77777777" w:rsidR="005645A2" w:rsidRPr="001A1C6E" w:rsidRDefault="00F85FBB" w:rsidP="002B2343">
      <w:pPr>
        <w:pStyle w:val="Text"/>
      </w:pPr>
      <w:r w:rsidRPr="001A1C6E">
        <w:t>„</w:t>
      </w:r>
      <w:r w:rsidR="008E4653" w:rsidRPr="001A1C6E">
        <w:t xml:space="preserve">Jak se </w:t>
      </w:r>
      <w:r w:rsidR="008E4653" w:rsidRPr="001A1C6E">
        <w:rPr>
          <w:i/>
        </w:rPr>
        <w:t>opovažuješ</w:t>
      </w:r>
      <w:r w:rsidR="008E4653" w:rsidRPr="001A1C6E">
        <w:t xml:space="preserve"> tam stát a takto se mnou mluvit?</w:t>
      </w:r>
      <w:r w:rsidRPr="001A1C6E">
        <w:t>“</w:t>
      </w:r>
      <w:r w:rsidR="008E4653" w:rsidRPr="001A1C6E">
        <w:t xml:space="preserve"> vyštěkla na babiznu, i když ji stálo hodně úsilí, aby se jí nepletl jazyk. </w:t>
      </w:r>
      <w:r w:rsidRPr="001A1C6E">
        <w:t>„</w:t>
      </w:r>
      <w:r w:rsidR="008E4653" w:rsidRPr="001A1C6E">
        <w:t xml:space="preserve">Nejsem to snad já, kdo před pouhými pěti dny toto místo </w:t>
      </w:r>
      <w:r w:rsidR="008E4653" w:rsidRPr="001A1C6E">
        <w:rPr>
          <w:i/>
        </w:rPr>
        <w:t>zachránil</w:t>
      </w:r>
      <w:r w:rsidR="008E4653" w:rsidRPr="001A1C6E">
        <w:t xml:space="preserve"> před pleněním démona? Nejsem to já, kdo riskoval </w:t>
      </w:r>
      <w:r w:rsidR="008E4653" w:rsidRPr="001A1C6E">
        <w:rPr>
          <w:i/>
        </w:rPr>
        <w:t>život</w:t>
      </w:r>
      <w:r w:rsidR="008E4653" w:rsidRPr="001A1C6E">
        <w:t xml:space="preserve"> v ledové vodě zátoky, aby tyto lidi ochránil?</w:t>
      </w:r>
      <w:r w:rsidRPr="001A1C6E">
        <w:t>“</w:t>
      </w:r>
    </w:p>
    <w:p w14:paraId="2286F8C3" w14:textId="77777777" w:rsidR="005645A2" w:rsidRPr="001A1C6E" w:rsidRDefault="00F85FBB" w:rsidP="002B2343">
      <w:pPr>
        <w:pStyle w:val="Text"/>
      </w:pPr>
      <w:r w:rsidRPr="001A1C6E">
        <w:rPr>
          <w:i/>
        </w:rPr>
        <w:t>„</w:t>
      </w:r>
      <w:r w:rsidR="008E4653" w:rsidRPr="001A1C6E">
        <w:rPr>
          <w:i/>
        </w:rPr>
        <w:t>Ach,</w:t>
      </w:r>
      <w:r w:rsidR="008E4653" w:rsidRPr="001A1C6E">
        <w:t xml:space="preserve"> ona má o sobě velké mínění,</w:t>
      </w:r>
      <w:r w:rsidRPr="001A1C6E">
        <w:t>“</w:t>
      </w:r>
      <w:r w:rsidR="008E4653" w:rsidRPr="001A1C6E">
        <w:t xml:space="preserve"> zasmála se stařena skřehotavě a pomalu pokývala hlavou, jakoby v rytmu hudby, kterou </w:t>
      </w:r>
      <w:r w:rsidR="008E4653" w:rsidRPr="001A1C6E">
        <w:lastRenderedPageBreak/>
        <w:t xml:space="preserve">nikdo jiný neslyší. </w:t>
      </w:r>
      <w:r w:rsidRPr="001A1C6E">
        <w:t>„</w:t>
      </w:r>
      <w:r w:rsidR="008E4653" w:rsidRPr="001A1C6E">
        <w:t xml:space="preserve">Ano, ona se považuje za udatnou, statečnou a těšící se přízni bohů </w:t>
      </w:r>
      <w:r w:rsidR="008E4653" w:rsidRPr="001A1C6E">
        <w:rPr>
          <w:i/>
        </w:rPr>
        <w:t>své</w:t>
      </w:r>
      <w:r w:rsidR="008E4653" w:rsidRPr="001A1C6E">
        <w:t xml:space="preserve"> země. A kdo ví, že to tak není? Možná taková je. Ale měla by vědět, že toto </w:t>
      </w:r>
      <w:r w:rsidR="008E4653" w:rsidRPr="001A1C6E">
        <w:rPr>
          <w:i/>
        </w:rPr>
        <w:t>není</w:t>
      </w:r>
      <w:r w:rsidR="008E4653" w:rsidRPr="001A1C6E">
        <w:t xml:space="preserve"> její země a my máme </w:t>
      </w:r>
      <w:r w:rsidR="008E4653" w:rsidRPr="001A1C6E">
        <w:rPr>
          <w:i/>
        </w:rPr>
        <w:t>vlastní</w:t>
      </w:r>
      <w:r w:rsidR="008E4653" w:rsidRPr="001A1C6E">
        <w:t xml:space="preserve"> bohy. A ona zabila jedno z </w:t>
      </w:r>
      <w:r w:rsidR="008E4653" w:rsidRPr="001A1C6E">
        <w:rPr>
          <w:i/>
        </w:rPr>
        <w:t>jejich</w:t>
      </w:r>
      <w:r w:rsidR="008E4653" w:rsidRPr="001A1C6E">
        <w:t xml:space="preserve"> dětí.</w:t>
      </w:r>
      <w:r w:rsidRPr="001A1C6E">
        <w:t>“</w:t>
      </w:r>
    </w:p>
    <w:p w14:paraId="714FDD4F" w14:textId="77777777" w:rsidR="005645A2" w:rsidRPr="001A1C6E" w:rsidRDefault="008E4653" w:rsidP="002B2343">
      <w:pPr>
        <w:pStyle w:val="Text"/>
      </w:pPr>
      <w:r w:rsidRPr="001A1C6E">
        <w:t>Malmury seděla co možná zpříma, to ale nebylo dvakrát rovně, a šplouchajícím pohárem učinila prudký výpad ke stařeně. Ječné víno vychrstlo a potřísnilo Malmury špičky bot a udusanou hliněnou podlahu.</w:t>
      </w:r>
    </w:p>
    <w:p w14:paraId="59C9E108" w14:textId="77777777" w:rsidR="005645A2" w:rsidRPr="001A1C6E" w:rsidRDefault="00F85FBB" w:rsidP="002B2343">
      <w:pPr>
        <w:pStyle w:val="Text"/>
      </w:pPr>
      <w:r w:rsidRPr="001A1C6E">
        <w:t>„</w:t>
      </w:r>
      <w:r w:rsidR="008E4653" w:rsidRPr="001A1C6E">
        <w:t>Ježibabo,</w:t>
      </w:r>
      <w:r w:rsidRPr="001A1C6E">
        <w:t>“</w:t>
      </w:r>
      <w:r w:rsidR="008E4653" w:rsidRPr="001A1C6E">
        <w:t xml:space="preserve"> zavrčela, </w:t>
      </w:r>
      <w:r w:rsidRPr="001A1C6E">
        <w:t>„</w:t>
      </w:r>
      <w:r w:rsidR="008E4653" w:rsidRPr="001A1C6E">
        <w:t>jak se opovažuješ se mnou mluvit, jako bych tady ani nebyla? Jestli se mnou máš nějaký spor, tak si to poslechněme. Jinak vypadni a už tenhle dobrý dům neobtěžuj.</w:t>
      </w:r>
      <w:r w:rsidRPr="001A1C6E">
        <w:t>“</w:t>
      </w:r>
    </w:p>
    <w:p w14:paraId="7E1254EF" w14:textId="77777777" w:rsidR="005645A2" w:rsidRPr="001A1C6E" w:rsidRDefault="00F85FBB" w:rsidP="002B2343">
      <w:pPr>
        <w:pStyle w:val="Text"/>
      </w:pPr>
      <w:r w:rsidRPr="001A1C6E">
        <w:t>„</w:t>
      </w:r>
      <w:r w:rsidR="008E4653" w:rsidRPr="001A1C6E">
        <w:t xml:space="preserve">Tento dobrý </w:t>
      </w:r>
      <w:r w:rsidR="008E4653" w:rsidRPr="001A1C6E">
        <w:rPr>
          <w:i/>
        </w:rPr>
        <w:t>dům?</w:t>
      </w:r>
      <w:r w:rsidRPr="001A1C6E">
        <w:rPr>
          <w:i/>
        </w:rPr>
        <w:t>“</w:t>
      </w:r>
      <w:r w:rsidR="008E4653" w:rsidRPr="001A1C6E">
        <w:t xml:space="preserve"> zeptala se stařena a s předstíraným zděšením upřela oči do šera. Její schýlenou postavu obklopovalo ranní světlo, které pronikalo dovnitř otevřenými dveřmi. </w:t>
      </w:r>
      <w:r w:rsidRPr="001A1C6E">
        <w:t>„</w:t>
      </w:r>
      <w:r w:rsidR="008E4653" w:rsidRPr="001A1C6E">
        <w:t>Omlouvám se. Říkala jsem si, že jsem nejspíš zabloudila do poměrně ctižádostivé latríny, kterou ale dřív našly svině.</w:t>
      </w:r>
      <w:r w:rsidRPr="001A1C6E">
        <w:t>“</w:t>
      </w:r>
    </w:p>
    <w:p w14:paraId="231085C7" w14:textId="77777777" w:rsidR="005645A2" w:rsidRPr="001A1C6E" w:rsidRDefault="008E4653" w:rsidP="002B2343">
      <w:pPr>
        <w:pStyle w:val="Text"/>
      </w:pPr>
      <w:r w:rsidRPr="001A1C6E">
        <w:t>Malmury upustila pohár, vytáhla ulomenou dýku a výhrůžně jí zamávala na babiznu.</w:t>
      </w:r>
    </w:p>
    <w:p w14:paraId="67F91BF4" w14:textId="77777777" w:rsidR="005645A2" w:rsidRPr="001A1C6E" w:rsidRDefault="00F85FBB" w:rsidP="002B2343">
      <w:pPr>
        <w:pStyle w:val="Text"/>
      </w:pPr>
      <w:r w:rsidRPr="001A1C6E">
        <w:t>„</w:t>
      </w:r>
      <w:r w:rsidR="008E4653" w:rsidRPr="001A1C6E">
        <w:t xml:space="preserve">Ty teď </w:t>
      </w:r>
      <w:r w:rsidR="008E4653" w:rsidRPr="001A1C6E">
        <w:rPr>
          <w:i/>
        </w:rPr>
        <w:t>odejdeš,</w:t>
      </w:r>
      <w:r w:rsidR="008E4653" w:rsidRPr="001A1C6E">
        <w:t xml:space="preserve"> a tvé seschlé rty neopustí ani jedna další urážka, jinak tě těm sviním předložíme jako snídani.</w:t>
      </w:r>
      <w:r w:rsidRPr="001A1C6E">
        <w:t>“</w:t>
      </w:r>
    </w:p>
    <w:p w14:paraId="699C9107" w14:textId="77777777" w:rsidR="005645A2" w:rsidRPr="001A1C6E" w:rsidRDefault="008E4653" w:rsidP="002B2343">
      <w:pPr>
        <w:pStyle w:val="Text"/>
      </w:pPr>
      <w:r w:rsidRPr="001A1C6E">
        <w:t xml:space="preserve">Nato se výčepní, hezká žena s plavými vlasy, naklonila až k Malmury a pošeptala jí do ucha: </w:t>
      </w:r>
      <w:r w:rsidR="00F85FBB" w:rsidRPr="001A1C6E">
        <w:t>„</w:t>
      </w:r>
      <w:r w:rsidRPr="001A1C6E">
        <w:t>Ta je ještě horší než ten zatracený troll. Buď opatrná, paní.</w:t>
      </w:r>
      <w:r w:rsidR="00F85FBB" w:rsidRPr="001A1C6E">
        <w:t>“</w:t>
      </w:r>
    </w:p>
    <w:p w14:paraId="49B22F0A" w14:textId="77777777" w:rsidR="005645A2" w:rsidRPr="001A1C6E" w:rsidRDefault="008E4653" w:rsidP="002B2343">
      <w:pPr>
        <w:pStyle w:val="Text"/>
      </w:pPr>
      <w:r w:rsidRPr="001A1C6E">
        <w:t>Malmury odtrhla zrak od babizny a místo na ni se nadlouho zadívala na výčepní. Měla zřetelný pocit, že jí chybí nějaký klíčový útržek moudrosti nebo historie, který by dal smysl vpádu této ohyzdné stařeny a reakcím vesničanů. Aniž se Malmury otočila od výčepní, zamračila se a znovu ukázala dýkou na babiznu.</w:t>
      </w:r>
    </w:p>
    <w:p w14:paraId="03E76E27" w14:textId="77777777" w:rsidR="005645A2" w:rsidRPr="001A1C6E" w:rsidRDefault="00F85FBB" w:rsidP="002B2343">
      <w:pPr>
        <w:pStyle w:val="Text"/>
      </w:pPr>
      <w:r w:rsidRPr="001A1C6E">
        <w:t>„</w:t>
      </w:r>
      <w:r w:rsidR="008E4653" w:rsidRPr="001A1C6E">
        <w:t>Tahle cuchta?</w:t>
      </w:r>
      <w:r w:rsidRPr="001A1C6E">
        <w:t>“</w:t>
      </w:r>
      <w:r w:rsidR="008E4653" w:rsidRPr="001A1C6E">
        <w:t xml:space="preserve"> zeptala se skoro se smíchem. </w:t>
      </w:r>
      <w:r w:rsidRPr="001A1C6E">
        <w:t>„</w:t>
      </w:r>
      <w:r w:rsidR="008E4653" w:rsidRPr="001A1C6E">
        <w:t xml:space="preserve">Tahle svraštělá ježibaba, o kterou by nestála ani ta nejzoufalejší harpyje? Té se mám </w:t>
      </w:r>
      <w:r w:rsidR="008E4653" w:rsidRPr="001A1C6E">
        <w:rPr>
          <w:i/>
        </w:rPr>
        <w:t>bát?</w:t>
      </w:r>
      <w:r w:rsidRPr="001A1C6E">
        <w:rPr>
          <w:i/>
        </w:rPr>
        <w:t>“</w:t>
      </w:r>
    </w:p>
    <w:p w14:paraId="66744EA4" w14:textId="77777777" w:rsidR="005645A2" w:rsidRPr="001A1C6E" w:rsidRDefault="00F85FBB" w:rsidP="002B2343">
      <w:pPr>
        <w:pStyle w:val="Text"/>
      </w:pPr>
      <w:r w:rsidRPr="001A1C6E">
        <w:t>„</w:t>
      </w:r>
      <w:r w:rsidR="008E4653" w:rsidRPr="001A1C6E">
        <w:t>Ne,</w:t>
      </w:r>
      <w:r w:rsidRPr="001A1C6E">
        <w:t>“</w:t>
      </w:r>
      <w:r w:rsidR="008E4653" w:rsidRPr="001A1C6E">
        <w:t xml:space="preserve"> řekla stařena a přistoupila k ní blíž. Dav se rozestoupil, aby jí umožnil projít, jeden nebo dva klopýtli, jak spěchali, aby se čarodějnici vyhnuli. </w:t>
      </w:r>
      <w:r w:rsidRPr="001A1C6E">
        <w:rPr>
          <w:i/>
        </w:rPr>
        <w:t>„</w:t>
      </w:r>
      <w:r w:rsidR="008E4653" w:rsidRPr="001A1C6E">
        <w:rPr>
          <w:i/>
        </w:rPr>
        <w:t>Mě</w:t>
      </w:r>
      <w:r w:rsidR="008E4653" w:rsidRPr="001A1C6E">
        <w:t xml:space="preserve"> se bát nemusíš, Malmury Zhoubo trollů. Dnes ne. Ale uděláš dobře, když v sobě najdeš trošku střízlivosti a budeš se bát důsledků svých činů.</w:t>
      </w:r>
      <w:r w:rsidRPr="001A1C6E">
        <w:t>“</w:t>
      </w:r>
    </w:p>
    <w:p w14:paraId="736ED2F0" w14:textId="77777777" w:rsidR="005645A2" w:rsidRPr="001A1C6E" w:rsidRDefault="00F85FBB" w:rsidP="002B2343">
      <w:pPr>
        <w:pStyle w:val="Text"/>
      </w:pPr>
      <w:r w:rsidRPr="001A1C6E">
        <w:lastRenderedPageBreak/>
        <w:t>„</w:t>
      </w:r>
      <w:r w:rsidR="008E4653" w:rsidRPr="001A1C6E">
        <w:t>Ona je šílená,</w:t>
      </w:r>
      <w:r w:rsidRPr="001A1C6E">
        <w:t>“</w:t>
      </w:r>
      <w:r w:rsidR="008E4653" w:rsidRPr="001A1C6E">
        <w:t xml:space="preserve"> ušklíbla se Malmury a pak plivla na kus vlhké podlahy mezi sebou a stařenou. </w:t>
      </w:r>
      <w:r w:rsidRPr="001A1C6E">
        <w:t>„</w:t>
      </w:r>
      <w:r w:rsidR="008E4653" w:rsidRPr="001A1C6E">
        <w:t>Smilujte se nad ní někdo a najděte jí sklep, kde by mohla strašit.</w:t>
      </w:r>
      <w:r w:rsidRPr="001A1C6E">
        <w:t>“</w:t>
      </w:r>
    </w:p>
    <w:p w14:paraId="08974D3B" w14:textId="77777777" w:rsidR="005645A2" w:rsidRPr="001A1C6E" w:rsidRDefault="008E4653" w:rsidP="002B2343">
      <w:pPr>
        <w:pStyle w:val="Text"/>
      </w:pPr>
      <w:r w:rsidRPr="001A1C6E">
        <w:t>Stařena se zastavila a zadívala se dolů na plivanec, pak zvedla hlavu, nadechla se a probodla Malmury svým pohledem.</w:t>
      </w:r>
    </w:p>
    <w:p w14:paraId="5D895A6E" w14:textId="77777777" w:rsidR="005645A2" w:rsidRPr="001A1C6E" w:rsidRDefault="00F85FBB" w:rsidP="002B2343">
      <w:pPr>
        <w:pStyle w:val="Text"/>
      </w:pPr>
      <w:r w:rsidRPr="001A1C6E">
        <w:t>„</w:t>
      </w:r>
      <w:r w:rsidR="008E4653" w:rsidRPr="001A1C6E">
        <w:t xml:space="preserve">Bývala tady rovnováha, Zhoubo trollů, spravedlnost vyhlášená v dobách, kdy moje pramatky byly ještě nemluvňata zavinutá v kolíbkách. Dluh splácený za velké příkoří, zrozené z domýšlivosti lidí. Desátek, jestli tomu tak chceš říkat. Zdejší lid možná stál čas od času několik duší, nebo jim probral bečící stáda, ale zároveň je chránil před větším zlem, které nás neustále sleduje z Moře na vršku světa. Jenže </w:t>
      </w:r>
      <w:r w:rsidR="008E4653" w:rsidRPr="001A1C6E">
        <w:rPr>
          <w:i/>
        </w:rPr>
        <w:t>ty</w:t>
      </w:r>
      <w:r w:rsidR="008E4653" w:rsidRPr="001A1C6E">
        <w:t xml:space="preserve"> jsi tuto rovnováhu zničila a oni tě za to ve své pošetilosti prohlašují za hrdinku. Za své zatracení a za svou zkázu.</w:t>
      </w:r>
      <w:r w:rsidRPr="001A1C6E">
        <w:t>“</w:t>
      </w:r>
    </w:p>
    <w:p w14:paraId="5E77CF49" w14:textId="77777777" w:rsidR="005645A2" w:rsidRPr="001A1C6E" w:rsidRDefault="008E4653" w:rsidP="002B2343">
      <w:pPr>
        <w:pStyle w:val="Text"/>
      </w:pPr>
      <w:r w:rsidRPr="001A1C6E">
        <w:t>Malmury zaklela, znovu si odplivla a pokusila se vstát ze židle, ale zadržela ji opilost a pevná ruka výčepní na rameni.</w:t>
      </w:r>
    </w:p>
    <w:p w14:paraId="1F4243E4" w14:textId="658B21CB" w:rsidR="005645A2" w:rsidRPr="001A1C6E" w:rsidRDefault="008E4653" w:rsidP="002B2343">
      <w:pPr>
        <w:pStyle w:val="Text"/>
      </w:pPr>
      <w:r w:rsidRPr="001A1C6E">
        <w:t xml:space="preserve">Babizna zakašlala a přidala na podlahu hostince porci vlastních žlučovitých slin. </w:t>
      </w:r>
      <w:r w:rsidR="00F85FBB" w:rsidRPr="001A1C6E">
        <w:t>„</w:t>
      </w:r>
      <w:r w:rsidRPr="001A1C6E">
        <w:t xml:space="preserve">Oni ti to </w:t>
      </w:r>
      <w:r w:rsidRPr="001A1C6E">
        <w:rPr>
          <w:i/>
        </w:rPr>
        <w:t>řeknou,</w:t>
      </w:r>
      <w:r w:rsidRPr="001A1C6E">
        <w:t xml:space="preserve"> Zhoubo trollů, třebaže tahle zparchantělá banda zbabělců a blbců si ty historky pamatuje sotva </w:t>
      </w:r>
      <w:r w:rsidR="00D515B4" w:rsidRPr="001A1C6E">
        <w:t>z poloviny</w:t>
      </w:r>
      <w:r w:rsidRPr="001A1C6E">
        <w:t xml:space="preserve">. </w:t>
      </w:r>
      <w:r w:rsidRPr="001A1C6E">
        <w:rPr>
          <w:i/>
        </w:rPr>
        <w:t>Zeptej</w:t>
      </w:r>
      <w:r w:rsidRPr="001A1C6E">
        <w:t xml:space="preserve"> se jich a oni ti řeknou, o čem se zatím nemluvilo, co nikdy otevřeně nezaznělo, ze strachu, že by jejich krvavé peníze žádný hrdina nevzal. Nemysli si, že </w:t>
      </w:r>
      <w:r w:rsidRPr="001A1C6E">
        <w:rPr>
          <w:i/>
        </w:rPr>
        <w:t>já</w:t>
      </w:r>
      <w:r w:rsidRPr="001A1C6E">
        <w:t xml:space="preserve"> jsem příčina všeho zla v té baladě, kterou tě omotávají.</w:t>
      </w:r>
      <w:r w:rsidR="00F85FBB" w:rsidRPr="001A1C6E">
        <w:t>“</w:t>
      </w:r>
    </w:p>
    <w:p w14:paraId="5FD4F3CD" w14:textId="77777777" w:rsidR="005645A2" w:rsidRPr="001A1C6E" w:rsidRDefault="00F85FBB" w:rsidP="002B2343">
      <w:pPr>
        <w:pStyle w:val="Text"/>
      </w:pPr>
      <w:r w:rsidRPr="001A1C6E">
        <w:t>„</w:t>
      </w:r>
      <w:r w:rsidR="008E4653" w:rsidRPr="001A1C6E">
        <w:t xml:space="preserve">Uděláš dobře, když </w:t>
      </w:r>
      <w:r w:rsidR="008E4653" w:rsidRPr="001A1C6E">
        <w:rPr>
          <w:i/>
        </w:rPr>
        <w:t>odejdeš,</w:t>
      </w:r>
      <w:r w:rsidR="008E4653" w:rsidRPr="001A1C6E">
        <w:t xml:space="preserve"> čarodějnice,</w:t>
      </w:r>
      <w:r w:rsidRPr="001A1C6E">
        <w:t>“</w:t>
      </w:r>
      <w:r w:rsidR="008E4653" w:rsidRPr="001A1C6E">
        <w:t xml:space="preserve"> odpověděla Malmury. Její hlas zazněl hluboce a hrdelně, byl stejně výhrůžný jako vlny před bouřkovým přílivem nebo vrčení psa uvázaného na řetězu. </w:t>
      </w:r>
      <w:r w:rsidRPr="001A1C6E">
        <w:t>„</w:t>
      </w:r>
      <w:r w:rsidR="008E4653" w:rsidRPr="001A1C6E">
        <w:t>Oni se tě možná bojí, ale já ne, a nemám náladu trpět tvé hrozby a narážky.</w:t>
      </w:r>
      <w:r w:rsidRPr="001A1C6E">
        <w:t>“</w:t>
      </w:r>
    </w:p>
    <w:p w14:paraId="02E0B148" w14:textId="77777777" w:rsidR="005645A2" w:rsidRPr="001A1C6E" w:rsidRDefault="00F85FBB" w:rsidP="002B2343">
      <w:pPr>
        <w:pStyle w:val="Text"/>
      </w:pPr>
      <w:r w:rsidRPr="001A1C6E">
        <w:t>„</w:t>
      </w:r>
      <w:r w:rsidR="008E4653" w:rsidRPr="001A1C6E">
        <w:t>Výborně,</w:t>
      </w:r>
      <w:r w:rsidRPr="001A1C6E">
        <w:t>“</w:t>
      </w:r>
      <w:r w:rsidR="008E4653" w:rsidRPr="001A1C6E">
        <w:t xml:space="preserve"> odpověděla stařena a sklonila před Malmury hlavu, i když bylo všem jasné, že v jejím gestu není ani špetka úcty. </w:t>
      </w:r>
      <w:r w:rsidRPr="001A1C6E">
        <w:t>„</w:t>
      </w:r>
      <w:r w:rsidR="008E4653" w:rsidRPr="001A1C6E">
        <w:t xml:space="preserve">Budiž. Ale opravdu se jich </w:t>
      </w:r>
      <w:r w:rsidR="008E4653" w:rsidRPr="001A1C6E">
        <w:rPr>
          <w:i/>
        </w:rPr>
        <w:t>zeptej,</w:t>
      </w:r>
      <w:r w:rsidR="008E4653" w:rsidRPr="001A1C6E">
        <w:t xml:space="preserve"> Zhoubo trollů. Zeptej se </w:t>
      </w:r>
      <w:r w:rsidR="008E4653" w:rsidRPr="001A1C6E">
        <w:rPr>
          <w:i/>
        </w:rPr>
        <w:t>na příčinu</w:t>
      </w:r>
      <w:r w:rsidR="008E4653" w:rsidRPr="001A1C6E">
        <w:t xml:space="preserve"> trollova příchodu a zeptej se taky na jeho dceru.</w:t>
      </w:r>
      <w:r w:rsidRPr="001A1C6E">
        <w:t>“</w:t>
      </w:r>
    </w:p>
    <w:p w14:paraId="5C0BF0FD" w14:textId="77777777" w:rsidR="005645A2" w:rsidRPr="001A1C6E" w:rsidRDefault="008E4653" w:rsidP="002B2343">
      <w:pPr>
        <w:pStyle w:val="Text"/>
      </w:pPr>
      <w:r w:rsidRPr="001A1C6E">
        <w:t>S těmito slovy babizna zvedla svou hůlku a zakouřený vzduch kolem ní jako by se zatetelil a svinul. Silně to začpělo, jako síra a doutnající šalvěj, a ozval se také zvuk. Později se Malmury nedokázala rozhodnout, jestli se to podobalo spíš vzdálenému zahřmění nebo zapraskání hořících polen. Každopádně s tím stařena zmizela a její plivanec na podlaze hlasitě zasyčel.</w:t>
      </w:r>
    </w:p>
    <w:p w14:paraId="6C54468D" w14:textId="77777777" w:rsidR="005645A2" w:rsidRPr="001A1C6E" w:rsidRDefault="00F85FBB" w:rsidP="002B2343">
      <w:pPr>
        <w:pStyle w:val="Text"/>
      </w:pPr>
      <w:r w:rsidRPr="001A1C6E">
        <w:lastRenderedPageBreak/>
        <w:t>„</w:t>
      </w:r>
      <w:r w:rsidR="008E4653" w:rsidRPr="001A1C6E">
        <w:t xml:space="preserve">To </w:t>
      </w:r>
      <w:r w:rsidR="008E4653" w:rsidRPr="001A1C6E">
        <w:rPr>
          <w:i/>
        </w:rPr>
        <w:t>je</w:t>
      </w:r>
      <w:r w:rsidR="008E4653" w:rsidRPr="001A1C6E">
        <w:t xml:space="preserve"> čarodějnice,</w:t>
      </w:r>
      <w:r w:rsidRPr="001A1C6E">
        <w:t>“</w:t>
      </w:r>
      <w:r w:rsidR="008E4653" w:rsidRPr="001A1C6E">
        <w:t xml:space="preserve"> řekla Malmury a zasunula dýku zpátky do pouzdra.</w:t>
      </w:r>
    </w:p>
    <w:p w14:paraId="2DB6F55C" w14:textId="17AC6B2A" w:rsidR="005645A2" w:rsidRPr="001A1C6E" w:rsidRDefault="00F85FBB" w:rsidP="002B2343">
      <w:pPr>
        <w:pStyle w:val="Text"/>
      </w:pPr>
      <w:r w:rsidRPr="001A1C6E">
        <w:t>„</w:t>
      </w:r>
      <w:r w:rsidR="008E4653" w:rsidRPr="001A1C6E">
        <w:t>Svým způsobem,</w:t>
      </w:r>
      <w:r w:rsidRPr="001A1C6E">
        <w:t>“</w:t>
      </w:r>
      <w:r w:rsidR="008E4653" w:rsidRPr="001A1C6E">
        <w:t xml:space="preserve"> přikývla výčepní a pomalu uvolnila stisk dívčina ramene. </w:t>
      </w:r>
      <w:r w:rsidRPr="001A1C6E">
        <w:t>„</w:t>
      </w:r>
      <w:r w:rsidR="008E4653" w:rsidRPr="001A1C6E">
        <w:t xml:space="preserve">Je to poslední kněžka starých tradic a stále prokazuje úctu bytostem, které přišly ještě dřív než bohové. Slyšela jsem jí říkat Grímhildr nebo taky Gunna, ale nikdo z nás si nepamatuje, jak se jmenuje doopravdy. Je mocná a proradná, ale měla bys vědět, že pro Invergó a všechny lidi na pobřeží udělala také mnoho </w:t>
      </w:r>
      <w:r w:rsidR="008E4653" w:rsidRPr="001A1C6E">
        <w:rPr>
          <w:i/>
        </w:rPr>
        <w:t>dobrého.</w:t>
      </w:r>
      <w:r w:rsidR="008E4653" w:rsidRPr="001A1C6E">
        <w:t xml:space="preserve"> Když přišel mor, zahnala nemoc</w:t>
      </w:r>
      <w:r w:rsidR="001374A6" w:rsidRPr="001A1C6E">
        <w:t>“</w:t>
      </w:r>
    </w:p>
    <w:p w14:paraId="3BCEFE54" w14:textId="77777777" w:rsidR="005645A2" w:rsidRPr="001A1C6E" w:rsidRDefault="00F85FBB" w:rsidP="002B2343">
      <w:pPr>
        <w:pStyle w:val="Text"/>
      </w:pPr>
      <w:r w:rsidRPr="001A1C6E">
        <w:t>„</w:t>
      </w:r>
      <w:r w:rsidR="008E4653" w:rsidRPr="001A1C6E">
        <w:t xml:space="preserve">Jak to </w:t>
      </w:r>
      <w:r w:rsidR="008E4653" w:rsidRPr="001A1C6E">
        <w:rPr>
          <w:i/>
        </w:rPr>
        <w:t>myslela,</w:t>
      </w:r>
      <w:r w:rsidR="008E4653" w:rsidRPr="001A1C6E">
        <w:t xml:space="preserve"> že se mám zeptat na příchod toho trolla a na jeho dceru?</w:t>
      </w:r>
      <w:r w:rsidRPr="001A1C6E">
        <w:t>“</w:t>
      </w:r>
    </w:p>
    <w:p w14:paraId="60ED7A0D" w14:textId="77777777" w:rsidR="005645A2" w:rsidRPr="001A1C6E" w:rsidRDefault="00F85FBB" w:rsidP="002B2343">
      <w:pPr>
        <w:pStyle w:val="Text"/>
      </w:pPr>
      <w:r w:rsidRPr="001A1C6E">
        <w:t>„</w:t>
      </w:r>
      <w:r w:rsidR="008E4653" w:rsidRPr="001A1C6E">
        <w:t>Na takové otázky ti já odpověď nedám,</w:t>
      </w:r>
      <w:r w:rsidRPr="001A1C6E">
        <w:t>“</w:t>
      </w:r>
      <w:r w:rsidR="008E4653" w:rsidRPr="001A1C6E">
        <w:t xml:space="preserve"> odvětila výčepní a pomalu se odvrátila. </w:t>
      </w:r>
      <w:r w:rsidRPr="001A1C6E">
        <w:t>„</w:t>
      </w:r>
      <w:r w:rsidR="008E4653" w:rsidRPr="001A1C6E">
        <w:t>Musíš s nimi zajít za staršími. Oni ti je mohou zodpovědět.</w:t>
      </w:r>
      <w:r w:rsidRPr="001A1C6E">
        <w:t>“</w:t>
      </w:r>
    </w:p>
    <w:p w14:paraId="366353A8" w14:textId="77777777" w:rsidR="005645A2" w:rsidRPr="001A1C6E" w:rsidRDefault="008E4653" w:rsidP="002B2343">
      <w:pPr>
        <w:pStyle w:val="Text"/>
      </w:pPr>
      <w:r w:rsidRPr="001A1C6E">
        <w:t>Malmury přikývla a napila se z poháru. Zabloudila očima po hostinci, který se vyprazdňoval do ránem zmáčené ulice, jak si všimla. Po babizniných výstrahách už místní neměli na vyprávění o obludách náladu a chuť poslouchat cizinčino nekonečné vychloubání a chvástání je přešla. Nevadí, pomyslela si Malmury, do večera budou zpátky. Kromě toho byla unavená a potřebovala se vyspat. V podkroví nad kuchyní na ni čekalo lůžko, pořádná postel s matrací a polštáři vycpanými husím peřím, dokonce i houně z medvědí kůže na ochranu před mrazivým vzduchem, který foukal dovnitř škvírami ve stěnách. Uvažovala, že by předstoupila před radu starších, až si odpočine a bude mít jenom kocovinu, aby z nich vypáčila odpovědi na otázky té staré čarodějnice. Ale začínala ji bolet hlava, a tak se tou myšlenkou zaobírala jen letmo. To, jak se stařena zjevila a co řekla, čím dál víc působilo jako něco, co se ve skutečnosti možná nestalo, a Malmury nezřetelně uvažovala, jestli jí nedělá potíže rozlišit, kde končí pravda a začíná to, čím ona sama pravdu bohatě vyšperkovává. Třeba si tu čarodějnici vymyslela, protože měla pocit, že příběh potřebuje náležitý epilog, a pak na to v opilosti zapomněla.</w:t>
      </w:r>
    </w:p>
    <w:p w14:paraId="0AD5824E" w14:textId="77777777" w:rsidR="005645A2" w:rsidRPr="001A1C6E" w:rsidRDefault="008E4653" w:rsidP="002B2343">
      <w:pPr>
        <w:pStyle w:val="Text"/>
      </w:pPr>
      <w:r w:rsidRPr="001A1C6E">
        <w:t xml:space="preserve">Výčepní </w:t>
      </w:r>
      <w:r w:rsidR="00F85FBB" w:rsidRPr="001A1C6E">
        <w:t>–</w:t>
      </w:r>
      <w:r w:rsidRPr="001A1C6E">
        <w:t xml:space="preserve"> která se jmenovala Dóta </w:t>
      </w:r>
      <w:r w:rsidR="00F85FBB" w:rsidRPr="001A1C6E">
        <w:t>–</w:t>
      </w:r>
      <w:r w:rsidRPr="001A1C6E">
        <w:t xml:space="preserve"> se zanedlouho vrátila, aby Malmury vyvedla po úzkých, vrzavých schodech nahoru do pokojíku a k lůžku. A Malmury zapomněla na mořské trolly, čarodějnice a dokonce i na zlato, které si zasluhovala. Dóta totiž byla pohledná </w:t>
      </w:r>
      <w:r w:rsidRPr="001A1C6E">
        <w:lastRenderedPageBreak/>
        <w:t>dívka, jíž nebylo proti mysli někoho obšťastnit, a cizinčino pohlaví pro ni bylo pramálo důležité.</w:t>
      </w:r>
    </w:p>
    <w:p w14:paraId="7AD43115" w14:textId="77777777" w:rsidR="005645A2" w:rsidRPr="001A1C6E" w:rsidRDefault="008E4653" w:rsidP="00D515B4">
      <w:pPr>
        <w:pStyle w:val="Text"/>
        <w:ind w:firstLine="0"/>
        <w:jc w:val="center"/>
      </w:pPr>
      <w:r w:rsidRPr="001A1C6E">
        <w:t>* * *</w:t>
      </w:r>
    </w:p>
    <w:p w14:paraId="39AA0664" w14:textId="77777777" w:rsidR="005645A2" w:rsidRPr="001A1C6E" w:rsidRDefault="008E4653" w:rsidP="002B2343">
      <w:pPr>
        <w:pStyle w:val="Text"/>
      </w:pPr>
      <w:r w:rsidRPr="001A1C6E">
        <w:t>Dcera mořského trolla žila v rozeklaných, větrem bičovaných kopcích, které se tyčily nad modrozelenou zátokou a vesnicí Invergó. Pobývala tam po dobu bezmála tří generací, kterými lidé měří běh času, a usuzovala, že tam bude žít tak dlouho, dokud se dlouhá řada jejích dní konečně nevyčerpá.</w:t>
      </w:r>
    </w:p>
    <w:p w14:paraId="14F80C0E" w14:textId="77777777" w:rsidR="005645A2" w:rsidRPr="001A1C6E" w:rsidRDefault="008E4653" w:rsidP="002B2343">
      <w:pPr>
        <w:pStyle w:val="Text"/>
      </w:pPr>
      <w:r w:rsidRPr="001A1C6E">
        <w:t>Její jeskyně se nacházela hluboko v zemi, kde byl kdysi jen pevný čedič. Avšak ledovec, který se spustil z hor, se propracoval pod holou a kamenitou kůži země, jak si v průběhu nesčetných věků razil širokou cestu k moři a kousek po kousku se posouval mezi vysokými vulkanickými srázy. Jak věčný cyklus mrznutí a tání narušoval kámen puklinami a prasklinami, nepřetržitý pramínek vody z tání odplavil podloží do zátoky, jedno vyvřelinové zrnko po druhém. Postupem času (a tenkrát, stejně jako teď, neměl svět ničeho tolik jako času), se maličké prasklinky změnily v pukliny, pukliny se změnily v rozsedliny a propletené labyrinty rozsedlin se zhroutily tak, až vznikla jeskyně. A tak jí boj mezi horou a ledem svým způsobem připravil domov, ve kterém žila, sama, téměř tak dlouho, že to paměť vesnice a jejích obyvatel, jimiž pohrdala, bála se jich a vyhýbala se jim, pokud to jen trochu šlo, nestačila obsáhnout.</w:t>
      </w:r>
    </w:p>
    <w:p w14:paraId="653B38B2" w14:textId="77777777" w:rsidR="005645A2" w:rsidRPr="001A1C6E" w:rsidRDefault="008E4653" w:rsidP="002B2343">
      <w:pPr>
        <w:pStyle w:val="Text"/>
      </w:pPr>
      <w:r w:rsidRPr="001A1C6E">
        <w:t>Nežila však v té jeskyni odevždy, ani nebyla vždycky odkázaná sama na sebe. Její matka, dítě lidí, zemřela, když mořskému trollovi rodila dceru. Ujala se jí ovdovělá kněžka, která měla o mnoho let později vyhledat a oslovit cizinku jménem Malmury, jež přišla z království na jihu. Když se obyvatelé Invergó na malé dítě podívali, stačilo jim, co viděli, aby si udělali obrázek o tom, kdo byl jeho otec. A matku by byli za její spojení se s démonem na místě zabili, kdyby již nebyla mrtvá. A podobně by s jistotou zavraždili také dítě, pokud by stařena neshledala, že je vhodné zasáhnout. Vesničané se staré čarodějnice vždycky báli, ale zároveň měli důvod ji v časech útrap a pohrom vyhledávat. Proto se zarazili, když jim dala na vědomí, že dítě je v její péči, a toto vědomí jim po nějaký čas zadržovalo ruku.</w:t>
      </w:r>
    </w:p>
    <w:p w14:paraId="58967626" w14:textId="77777777" w:rsidR="005645A2" w:rsidRPr="001A1C6E" w:rsidRDefault="008E4653" w:rsidP="002B2343">
      <w:pPr>
        <w:pStyle w:val="Text"/>
      </w:pPr>
      <w:r w:rsidRPr="001A1C6E">
        <w:t xml:space="preserve">V pobořených zbytcích kamenného domku na okraji mělčiny zaplavované přílivem stará čarodějnice nemluvně vychovávala, až </w:t>
      </w:r>
      <w:r w:rsidRPr="001A1C6E">
        <w:lastRenderedPageBreak/>
        <w:t>bylo dost staré, aby se o sebe umělo postarat, a do doby, kdy ani její neblahá pověst a vyhlídka na ztrátu jejích služeb nestačily, aby byla dcera mořského trolla před obyvateli vesnice v bezpečí. Měla sice víc z člověka, ale v žilách jí kolovala démonova krev. V očích některých to z ní dělalo větší zrůdu, než jakou byl její otec.</w:t>
      </w:r>
    </w:p>
    <w:p w14:paraId="78DE26D8" w14:textId="77777777" w:rsidR="005645A2" w:rsidRPr="001A1C6E" w:rsidRDefault="008E4653" w:rsidP="002B2343">
      <w:pPr>
        <w:pStyle w:val="Text"/>
      </w:pPr>
      <w:r w:rsidRPr="001A1C6E">
        <w:t>Nakonec se rozšířily pověsti, že dívka představuje nebezpečí pro všechny, a po jedné obzvlášť kruté zimě mnozí nabyli přesvědčení, že se dokáže proměnit v oceánskou mlhu a snadno projít okenními tabulkami. Říkalo se, že se tímto způsobem začala živit krví mužů a žen když spali. Zanedlouho byla velice ceněná kráva nalezena s poraněnými vemeny a farmář byl nucen trápení nešťastného zvířete ukončit. Hned další den poslali starší z Invergó čarodějnici varování, že jejich tolerance je u konce a kříženec člověka a trolla má být bezodkladně poslán ke strážníkovi do vazby.</w:t>
      </w:r>
    </w:p>
    <w:p w14:paraId="659BD1B2" w14:textId="77777777" w:rsidR="005645A2" w:rsidRPr="001A1C6E" w:rsidRDefault="008E4653" w:rsidP="002B2343">
      <w:pPr>
        <w:pStyle w:val="Text"/>
      </w:pPr>
      <w:r w:rsidRPr="001A1C6E">
        <w:t>Ale stařena se na tento den dávno připravovala. Objevila jeskyni vysoko nad zátokou a naučila dceru mořského trolla, jak hledat alčí vajíčka a houby a lovit kozy a jiné divoké tvory, kteří mezi horskými štíty a roklinami na okraji ledovce žili. Dívka byla chytrá a naučila se zhotovovat z kůže svých úlovků oblečení a boty. Kromě toho si osvojila tradiční bylinářské umění a mnoho jiného, co bylo třeba pro přežití na tom ohavném, pustém místě.</w:t>
      </w:r>
    </w:p>
    <w:p w14:paraId="07538D54" w14:textId="77777777" w:rsidR="005645A2" w:rsidRPr="001A1C6E" w:rsidRDefault="008E4653" w:rsidP="002B2343">
      <w:pPr>
        <w:pStyle w:val="Text"/>
      </w:pPr>
      <w:r w:rsidRPr="001A1C6E">
        <w:t>Jedou pozdě v noci, to léto, kdy jí bylo čtrnáct let, uprchla z Invergó a odešla do jeskyně. Pouze jeden člověk byl dost velký blázen, aby se ji vydal hledat, a jeho tělo bylo nalezeno připíchnuté k ledové kře plující v zátoce, s vlastním mečem zaraženým do hrudi až po jílec. Pak už jí dali pokoj a zanedlouho nebylo z dcery mořského trolla o mnoho víc než legenda a historka ke strašení dětí. Začala věřit a doufat, že už nikdy nebude mít důvod vydat se ze svahů dolů do vesnice.</w:t>
      </w:r>
    </w:p>
    <w:p w14:paraId="67BB636D" w14:textId="77777777" w:rsidR="005645A2" w:rsidRPr="001A1C6E" w:rsidRDefault="008E4653" w:rsidP="002B2343">
      <w:pPr>
        <w:pStyle w:val="Text"/>
      </w:pPr>
      <w:r w:rsidRPr="001A1C6E">
        <w:t xml:space="preserve">Jenže pak, když cizinka Malmury, zpitá do bezvědomí, spala v náruči výčepní, navštívila dceru mořského trolla stará čarodějnice </w:t>
      </w:r>
      <w:r w:rsidR="00F85FBB" w:rsidRPr="001A1C6E">
        <w:t>–</w:t>
      </w:r>
      <w:r w:rsidRPr="001A1C6E">
        <w:t xml:space="preserve"> ve snech, jak to udělala už mnohokrát předtím.</w:t>
      </w:r>
    </w:p>
    <w:p w14:paraId="1A34648D" w14:textId="77777777" w:rsidR="005645A2" w:rsidRPr="001A1C6E" w:rsidRDefault="00F85FBB" w:rsidP="002B2343">
      <w:pPr>
        <w:pStyle w:val="Text"/>
      </w:pPr>
      <w:r w:rsidRPr="001A1C6E">
        <w:t>„</w:t>
      </w:r>
      <w:r w:rsidR="008E4653" w:rsidRPr="001A1C6E">
        <w:t>Tvůj otec byl zavražděn,</w:t>
      </w:r>
      <w:r w:rsidRPr="001A1C6E">
        <w:t>“</w:t>
      </w:r>
      <w:r w:rsidR="008E4653" w:rsidRPr="001A1C6E">
        <w:t xml:space="preserve"> řekla, aniž se snažila mírnit slova. </w:t>
      </w:r>
      <w:r w:rsidRPr="001A1C6E">
        <w:t>„</w:t>
      </w:r>
      <w:r w:rsidR="008E4653" w:rsidRPr="001A1C6E">
        <w:t>Jeho znesvěcená, rozkládající se mrtvola leží ve vesnici na návsi, kam může každý přijít, škodolibě se pást pohledem a obdivovat se darebáctví toho, kdo ho zabil.</w:t>
      </w:r>
      <w:r w:rsidRPr="001A1C6E">
        <w:t>“</w:t>
      </w:r>
    </w:p>
    <w:p w14:paraId="2F5DC2BB" w14:textId="1B50DF9D" w:rsidR="005645A2" w:rsidRPr="001A1C6E" w:rsidRDefault="008E4653" w:rsidP="002B2343">
      <w:pPr>
        <w:pStyle w:val="Text"/>
      </w:pPr>
      <w:r w:rsidRPr="001A1C6E">
        <w:lastRenderedPageBreak/>
        <w:t>Dceři mořského trolla, jíž dala stará čarodějnice jméno Sa</w:t>
      </w:r>
      <w:r w:rsidR="00D515B4">
        <w:t>e</w:t>
      </w:r>
      <w:r w:rsidRPr="001A1C6E">
        <w:t>hildr, po oceánu, se zdálo o tom, jak v lučinách stopuje losy a stádo chlupatých mamutů. Jenže hlas čarodějnice kořist vyplašil a všechna zvířata ze snu uprchla do tundry.</w:t>
      </w:r>
    </w:p>
    <w:p w14:paraId="19708CC8" w14:textId="77777777" w:rsidR="005645A2" w:rsidRPr="001A1C6E" w:rsidRDefault="008E4653" w:rsidP="002B2343">
      <w:pPr>
        <w:pStyle w:val="Text"/>
      </w:pPr>
      <w:r w:rsidRPr="001A1C6E">
        <w:t xml:space="preserve">Dcera mořského trolla se převalila na záda, zadívala se nahoru do prošedivělé tváře stařeny a zeptala se: </w:t>
      </w:r>
      <w:r w:rsidR="00F85FBB" w:rsidRPr="001A1C6E">
        <w:t>„</w:t>
      </w:r>
      <w:r w:rsidRPr="001A1C6E">
        <w:t>A to mě má pohnout k lítosti? Mám prolít slzy, když se dozvím takovou novinu? Pokud ano, musím přiznat, že mě to k lítosti nepohání a slzy prolévat nebudu. Tvář svého otce jsem nikdy nespatřila, na vlastní oči ne, a nikdy na mě nepromluvil ani mě nevyhledal. Nebyla jsem pro něho nic víc než zajímavý následek jeho nerozvážnosti.</w:t>
      </w:r>
      <w:r w:rsidR="00F85FBB" w:rsidRPr="001A1C6E">
        <w:t>“</w:t>
      </w:r>
    </w:p>
    <w:p w14:paraId="6A3B7E12" w14:textId="77777777" w:rsidR="005645A2" w:rsidRPr="001A1C6E" w:rsidRDefault="00F85FBB" w:rsidP="002B2343">
      <w:pPr>
        <w:pStyle w:val="Text"/>
      </w:pPr>
      <w:r w:rsidRPr="001A1C6E">
        <w:t>„</w:t>
      </w:r>
      <w:r w:rsidR="008E4653" w:rsidRPr="001A1C6E">
        <w:t>Vždycky jsi žila v jiných světech,</w:t>
      </w:r>
      <w:r w:rsidRPr="001A1C6E">
        <w:t>“</w:t>
      </w:r>
      <w:r w:rsidR="008E4653" w:rsidRPr="001A1C6E">
        <w:t xml:space="preserve"> odpověděla stařena, ale ta, jíž říkala Saehildr, se otočila zpátky na břicho a smutně pohlédla na místo, kde se ještě před několika okamžiky pásli losi a mamuti.</w:t>
      </w:r>
    </w:p>
    <w:p w14:paraId="1EC0B635" w14:textId="77777777" w:rsidR="005645A2" w:rsidRPr="001A1C6E" w:rsidRDefault="00F85FBB" w:rsidP="002B2343">
      <w:pPr>
        <w:pStyle w:val="Text"/>
      </w:pPr>
      <w:r w:rsidRPr="001A1C6E">
        <w:t>„</w:t>
      </w:r>
      <w:r w:rsidR="008E4653" w:rsidRPr="001A1C6E">
        <w:t>Do toho mi nic není,</w:t>
      </w:r>
      <w:r w:rsidRPr="001A1C6E">
        <w:t>“</w:t>
      </w:r>
      <w:r w:rsidR="008E4653" w:rsidRPr="001A1C6E">
        <w:t xml:space="preserve"> řekla s povzdechem a napadlo ji, že by se měla rychle probudit, pak by ji stařena nemohla svými myšlenkami obtěžovat. Navíc měla hlad a pouhý den předtím zabila medvěda.</w:t>
      </w:r>
    </w:p>
    <w:p w14:paraId="3E9E85C0" w14:textId="77777777" w:rsidR="005645A2" w:rsidRPr="001A1C6E" w:rsidRDefault="00F85FBB" w:rsidP="002B2343">
      <w:pPr>
        <w:pStyle w:val="Text"/>
      </w:pPr>
      <w:r w:rsidRPr="001A1C6E">
        <w:t>„</w:t>
      </w:r>
      <w:r w:rsidR="008E4653" w:rsidRPr="001A1C6E">
        <w:t>Saehildr,</w:t>
      </w:r>
      <w:r w:rsidRPr="001A1C6E">
        <w:t>“</w:t>
      </w:r>
      <w:r w:rsidR="008E4653" w:rsidRPr="001A1C6E">
        <w:t xml:space="preserve"> řekla babizna, </w:t>
      </w:r>
      <w:r w:rsidRPr="001A1C6E">
        <w:t>„</w:t>
      </w:r>
      <w:r w:rsidR="008E4653" w:rsidRPr="001A1C6E">
        <w:t>nepřišla jsem za tebou s očekáváním, že budeš truchlit, protože tvou povahu znám až příliš dobře. Přišla jsem tě varovat, protože osoba, která zabila tvého otce, může přijít vyhledat také tebe.</w:t>
      </w:r>
      <w:r w:rsidRPr="001A1C6E">
        <w:t>“</w:t>
      </w:r>
    </w:p>
    <w:p w14:paraId="3FBF71E8" w14:textId="77777777" w:rsidR="005645A2" w:rsidRPr="001A1C6E" w:rsidRDefault="008E4653" w:rsidP="002B2343">
      <w:pPr>
        <w:pStyle w:val="Text"/>
      </w:pPr>
      <w:r w:rsidRPr="001A1C6E">
        <w:t>Dcera mořského trolla se usmála a ukázala zuby, kterými dokázala snadno rozdrtit kost, aby se dostala k morku uvnitř. Zahnutými drápy na palci a ukazováčku uškubla žlutý květ polárního máku a přidržela si ho u širokého chřípí.</w:t>
      </w:r>
    </w:p>
    <w:p w14:paraId="3171567D" w14:textId="77777777" w:rsidR="005645A2" w:rsidRPr="001A1C6E" w:rsidRDefault="00F85FBB" w:rsidP="002B2343">
      <w:pPr>
        <w:pStyle w:val="Text"/>
      </w:pPr>
      <w:r w:rsidRPr="001A1C6E">
        <w:t>„</w:t>
      </w:r>
      <w:r w:rsidR="008E4653" w:rsidRPr="001A1C6E">
        <w:t>Stará máti, když znáš mou povahu, měla bys vědět, že se mužů nebojím,</w:t>
      </w:r>
      <w:r w:rsidRPr="001A1C6E">
        <w:t>“</w:t>
      </w:r>
      <w:r w:rsidR="008E4653" w:rsidRPr="001A1C6E">
        <w:t xml:space="preserve"> zašeptala a nechala květinu spadnout na zem.</w:t>
      </w:r>
    </w:p>
    <w:p w14:paraId="78F627F0" w14:textId="77777777" w:rsidR="005645A2" w:rsidRPr="001A1C6E" w:rsidRDefault="00F85FBB" w:rsidP="002B2343">
      <w:pPr>
        <w:pStyle w:val="Text"/>
      </w:pPr>
      <w:r w:rsidRPr="001A1C6E">
        <w:t>„</w:t>
      </w:r>
      <w:r w:rsidR="008E4653" w:rsidRPr="001A1C6E">
        <w:t>Ten, kdo zabil tvého otce, není muž, ale žena, taková, jakou jsem nikdy nespatřila,</w:t>
      </w:r>
      <w:r w:rsidRPr="001A1C6E">
        <w:t>“</w:t>
      </w:r>
      <w:r w:rsidR="008E4653" w:rsidRPr="001A1C6E">
        <w:t xml:space="preserve"> odpověděla stařena. </w:t>
      </w:r>
      <w:r w:rsidRPr="001A1C6E">
        <w:t>„</w:t>
      </w:r>
      <w:r w:rsidR="008E4653" w:rsidRPr="001A1C6E">
        <w:t>Je to bojovnice vznešeného rodu, ze zemí na jih od hor. Přišla si pro odměnu vypsanou na hlavu trolla. Saehildr, ona je silná a já mám o tebe strach.</w:t>
      </w:r>
      <w:r w:rsidRPr="001A1C6E">
        <w:t>“</w:t>
      </w:r>
    </w:p>
    <w:p w14:paraId="3006BF3C" w14:textId="77777777" w:rsidR="005645A2" w:rsidRPr="001A1C6E" w:rsidRDefault="008E4653" w:rsidP="002B2343">
      <w:pPr>
        <w:pStyle w:val="Text"/>
      </w:pPr>
      <w:r w:rsidRPr="001A1C6E">
        <w:t xml:space="preserve">Ve snu se po obloze hnaly nízké mraky v barvě oceli, obtěžkané sněhem, a dcera mořského trolla ležela mezi lučními květy a přemýšlela o otci, se kterým se nikdy nesetkala. Házela ocasem ze </w:t>
      </w:r>
      <w:r w:rsidRPr="001A1C6E">
        <w:lastRenderedPageBreak/>
        <w:t>strany na stranu jako líná, spokojená kočka a připravila o vrcholek další květ máku.</w:t>
      </w:r>
    </w:p>
    <w:p w14:paraId="288DDABD" w14:textId="77777777" w:rsidR="005645A2" w:rsidRPr="001A1C6E" w:rsidRDefault="00F85FBB" w:rsidP="002B2343">
      <w:pPr>
        <w:pStyle w:val="Text"/>
      </w:pPr>
      <w:r w:rsidRPr="001A1C6E">
        <w:t>„</w:t>
      </w:r>
      <w:r w:rsidR="008E4653" w:rsidRPr="001A1C6E">
        <w:t xml:space="preserve">Ty si myslíš, že ta bojovnice teď půjde ulovit </w:t>
      </w:r>
      <w:r w:rsidR="008E4653" w:rsidRPr="001A1C6E">
        <w:rPr>
          <w:i/>
        </w:rPr>
        <w:t>mě?</w:t>
      </w:r>
      <w:r w:rsidRPr="001A1C6E">
        <w:rPr>
          <w:i/>
        </w:rPr>
        <w:t>“</w:t>
      </w:r>
      <w:r w:rsidR="008E4653" w:rsidRPr="001A1C6E">
        <w:t xml:space="preserve"> zeptala se stařeny.</w:t>
      </w:r>
    </w:p>
    <w:p w14:paraId="506F974E" w14:textId="77777777" w:rsidR="005645A2" w:rsidRPr="001A1C6E" w:rsidRDefault="00F85FBB" w:rsidP="002B2343">
      <w:pPr>
        <w:pStyle w:val="Text"/>
      </w:pPr>
      <w:r w:rsidRPr="001A1C6E">
        <w:t>„</w:t>
      </w:r>
      <w:r w:rsidR="008E4653" w:rsidRPr="001A1C6E">
        <w:t>Já si myslím to, Saehildr, že muži z Invergó nemají v úmyslu dodržet svou dohodu a vyplatit té ženě odměnu. Spíš si myslím, že ji budou lákat na ještě větší bohatství, když vystopuje a zabije nemanželskou dceru jejich nepřítele, kterého se už zbavili. Ta žena je hamižná a pyšná a já říkám, ano, půjde ulovit i tebe.</w:t>
      </w:r>
      <w:r w:rsidRPr="001A1C6E">
        <w:t>“</w:t>
      </w:r>
    </w:p>
    <w:p w14:paraId="618082D3" w14:textId="77777777" w:rsidR="005645A2" w:rsidRPr="001A1C6E" w:rsidRDefault="00F85FBB" w:rsidP="002B2343">
      <w:pPr>
        <w:pStyle w:val="Text"/>
      </w:pPr>
      <w:r w:rsidRPr="001A1C6E">
        <w:t>„</w:t>
      </w:r>
      <w:r w:rsidR="008E4653" w:rsidRPr="001A1C6E">
        <w:t>Tak ať si za mnou přijde, stará máti,</w:t>
      </w:r>
      <w:r w:rsidRPr="001A1C6E">
        <w:t>“</w:t>
      </w:r>
      <w:r w:rsidR="008E4653" w:rsidRPr="001A1C6E">
        <w:t xml:space="preserve"> řekla dcera mořského trolla. </w:t>
      </w:r>
      <w:r w:rsidRPr="001A1C6E">
        <w:t>„</w:t>
      </w:r>
      <w:r w:rsidR="008E4653" w:rsidRPr="001A1C6E">
        <w:t>Zábavy je v těchto kopcích pomálu. Ať přijde do hor a postaví se mi.</w:t>
      </w:r>
      <w:r w:rsidRPr="001A1C6E">
        <w:t>“</w:t>
      </w:r>
      <w:r w:rsidR="008E4653" w:rsidRPr="001A1C6E">
        <w:t xml:space="preserve"> Stařena si povzdechla a začala se ve větru rozpadat jako mořská pěna před vlnou.</w:t>
      </w:r>
    </w:p>
    <w:p w14:paraId="749E60CC" w14:textId="77777777" w:rsidR="005645A2" w:rsidRPr="001A1C6E" w:rsidRDefault="00F85FBB" w:rsidP="002B2343">
      <w:pPr>
        <w:pStyle w:val="Text"/>
      </w:pPr>
      <w:r w:rsidRPr="001A1C6E">
        <w:t>„</w:t>
      </w:r>
      <w:r w:rsidR="008E4653" w:rsidRPr="001A1C6E">
        <w:t>Ona není hloupá,</w:t>
      </w:r>
      <w:r w:rsidRPr="001A1C6E">
        <w:t>“</w:t>
      </w:r>
      <w:r w:rsidR="008E4653" w:rsidRPr="001A1C6E">
        <w:t xml:space="preserve"> řekla stará čarodějnice. </w:t>
      </w:r>
      <w:r w:rsidRPr="001A1C6E">
        <w:t>„</w:t>
      </w:r>
      <w:r w:rsidR="008E4653" w:rsidRPr="001A1C6E">
        <w:t>Ano, chvastounka a lhářka, ale tvého otce zničila svou silou a důvtipem. Nechci, aby stejný osud potkal tebe, Saehildr. Nastraží past</w:t>
      </w:r>
      <w:r w:rsidRPr="001A1C6E">
        <w:t>…“</w:t>
      </w:r>
    </w:p>
    <w:p w14:paraId="46EABF09" w14:textId="77777777" w:rsidR="005645A2" w:rsidRPr="001A1C6E" w:rsidRDefault="00F85FBB" w:rsidP="002B2343">
      <w:pPr>
        <w:pStyle w:val="Text"/>
      </w:pPr>
      <w:r w:rsidRPr="001A1C6E">
        <w:t>„</w:t>
      </w:r>
      <w:r w:rsidR="008E4653" w:rsidRPr="001A1C6E">
        <w:t>O pastech já náhodou něco vím,</w:t>
      </w:r>
      <w:r w:rsidRPr="001A1C6E">
        <w:t>“</w:t>
      </w:r>
      <w:r w:rsidR="008E4653" w:rsidRPr="001A1C6E">
        <w:t xml:space="preserve"> odvětila trollova dcera a pak sen skončil. Otevřela černé oči a ležela probuzená ve svém mrazivém doupěti hluboko v horách. Nedaleko hnízda ze surových kůží, které jí sloužilo jako lůžko, nejistě hořela lampička, kterou si vyrobila z mroží kosti a velrybího tuku, a vrhala na čedičové stěny vysoké, svíjející se stíny. Dcera mořského trolla ležela velice nehybně, pozorovala plamen a modlila se ke všem bytostem, které byly dřív než lidští bohové, aby se souboj s otcovou vražedkyní neodbyl příliš rychle.</w:t>
      </w:r>
    </w:p>
    <w:p w14:paraId="6A7076B7" w14:textId="1006A253" w:rsidR="005645A2" w:rsidRPr="001A1C6E" w:rsidRDefault="008E4653" w:rsidP="002B2343">
      <w:pPr>
        <w:pStyle w:val="Text"/>
      </w:pPr>
      <w:r w:rsidRPr="001A1C6E">
        <w:t xml:space="preserve">Avšak starší z Invergó byli náhodou až příliš zaměstnáni jinými záležitostmi, než aby se zabývali vymýšlením plánů, jak Malmury připravit o odměnu. Odporná trofej sběrače škeblí zapáchala s každou další hodinou čím dál víc a rozhodnutí odstranit ji z návsi uvedlo do pohybu sled událostí, jež se měly ukázat pro vesnici mnohem zkázonosnější, než by kdy mohl být </w:t>
      </w:r>
      <w:r w:rsidRPr="001A1C6E">
        <w:rPr>
          <w:i/>
        </w:rPr>
        <w:t>živý</w:t>
      </w:r>
      <w:r w:rsidRPr="001A1C6E">
        <w:t xml:space="preserve"> troll. Pozornost Malmury navíc natolik odváděla opilost a rozkoše, které jí poskytovala výčepní Dóta, že si na žádnou odměnu ani nevzpomněla. I když se dalo jen stěží pochybovat, že stará čarodějnice, která žila na okraji mělčin zaplavovaných přílivem, je doopravdy moudrá a </w:t>
      </w:r>
      <w:r w:rsidRPr="001A1C6E">
        <w:lastRenderedPageBreak/>
        <w:t>chytrá, k obavám o bezprostřední blaho Saehildr měla jen pramálo důvodů.</w:t>
      </w:r>
    </w:p>
    <w:p w14:paraId="3D7602F0" w14:textId="77777777" w:rsidR="005645A2" w:rsidRPr="001A1C6E" w:rsidRDefault="008E4653" w:rsidP="002B2343">
      <w:pPr>
        <w:pStyle w:val="Text"/>
      </w:pPr>
      <w:r w:rsidRPr="001A1C6E">
        <w:t>Trollova mrtvola, tak triumfálně přivlečená z bažiny, se začala na poledním slunci nadýmat a pozoruhodně zvětšovat, jak jí ve vnitřnostech přibývalo rozkladných plynů. K hejnu racků a krkavců se mezitím přidal nespočet vran rybích a racků rissa, čímž vznikl neustále proměnlivý, výpady podnikající, vřískající mrak, kterému se nakonec podařilo odehnat dvoučlennou stráž, jež měla za úkol chránit mrtvolu před těmi, kteří by si z ní chtěli něco urvat. A také kočky a psi, kteří celou noc slídili po okrajích návsi, si teď, když už je neodháněli muži a jejich hole, dodali odvahu a přidali se k hostině (i když kočky nakonec projevily větší zájem o chytání neopatrných ptáků než o kyselé maso trolla.) Jen o něco později dal o sobě vědět strašlivý roj kousavých much, jakož i mravenci a žraví brouci o velikosti palce dospělého muže. Z pláže dorazili krabi a méně chutní tvorové. Bylo vyvěšeno nařízení, aby se občané Invergó uchýlili do svých domovů a zavřeli na zástrčku všechny dveře a okna, dokud se s tou hrůzou něco neudělá.</w:t>
      </w:r>
    </w:p>
    <w:p w14:paraId="7ABF0B11" w14:textId="77777777" w:rsidR="005645A2" w:rsidRPr="001A1C6E" w:rsidRDefault="008E4653" w:rsidP="002B2343">
      <w:pPr>
        <w:pStyle w:val="Text"/>
      </w:pPr>
      <w:r w:rsidRPr="001A1C6E">
        <w:t>Krátce se hovořilo o možnosti hodit tělo zpátky do slaných bažin, odkud přišlo. Avšak tento návrh byl brzy odmítnut jako nepraktický a riskantní. I kdyby se skupině odhodlaných mužů táhnoucích nosítka nebo vůz a vyzbrojených nezbytnými háky, lany, špalky a navijáky podařilo probojovat se přes hemžící se masu ptáků, koček, psů, hmyzu a korýšů, zdálo se velice nepravděpodobné, že by mrtvola byla dostatečně pevná, aby se dala přestěhovat vcelku. A pouhá představa možnosti ji úmyslně roztrhnout, rozervat ji a uvolnit tak veškerou odpornou hmotu, která v ní hnisala, starším stačila, aby se snažili najít nějaký jiný způsob, jak vesnici zbavit té odpornosti a veškerého souvisejícího chaosu. Aby to bylo ještě horší, hráz z rašeliny, která byla kolem mrtvoly narychlo vybudována, během dne znenadání povolila a vyvrhla veškerou mastnou tekutinu, která se za ní nahromadila. Začalo se mluvit o epidemii a bylo vyvěšeno druhé nařízení, které oznamovalo občanům, že veškerá voda z pump již není pitná a že zřejmě byla znečištěna také zátoka. Rybí trh byl uzavřen a přijíždějícím lodím bylo zakázáno vyložit cokoli z denního úlovku.</w:t>
      </w:r>
    </w:p>
    <w:p w14:paraId="0FE60E05" w14:textId="77777777" w:rsidR="005645A2" w:rsidRPr="001A1C6E" w:rsidRDefault="008E4653" w:rsidP="002B2343">
      <w:pPr>
        <w:pStyle w:val="Text"/>
      </w:pPr>
      <w:r w:rsidRPr="001A1C6E">
        <w:lastRenderedPageBreak/>
        <w:t>A pak, když si starší mysleli, že horší už to být nemůže, dorazil alchymistův mladý učedník se svazkem papírů plných rovnic a zjištění, odvozených ze vzorků odebraných z mrtvoly. Starci se těmito stránkami ve svých komnatách značně dlouho probírali a žádný nechtěl jako první přiznat, že vlastně nechápe, co čte. Nakonec si učedník odkašlal, čímž je přiměl, aby k němu vzhlédli.</w:t>
      </w:r>
    </w:p>
    <w:p w14:paraId="468582E5" w14:textId="77777777" w:rsidR="005645A2" w:rsidRPr="001A1C6E" w:rsidRDefault="00F85FBB" w:rsidP="002B2343">
      <w:pPr>
        <w:pStyle w:val="Text"/>
      </w:pPr>
      <w:r w:rsidRPr="001A1C6E">
        <w:t>„</w:t>
      </w:r>
      <w:r w:rsidR="008E4653" w:rsidRPr="001A1C6E">
        <w:t>Ve skutečnosti je to jednoduché,</w:t>
      </w:r>
      <w:r w:rsidRPr="001A1C6E">
        <w:t>“</w:t>
      </w:r>
      <w:r w:rsidR="008E4653" w:rsidRPr="001A1C6E">
        <w:t xml:space="preserve"> prohlásil. </w:t>
      </w:r>
      <w:r w:rsidRPr="001A1C6E">
        <w:t>„</w:t>
      </w:r>
      <w:r w:rsidR="008E4653" w:rsidRPr="001A1C6E">
        <w:t>Jak můžete vidět, bylo dokázáno, že u rozličných tělesných šťáv trollova nezvyklého složení dochází při procesu rozkladu k předvídatelným změnám.</w:t>
      </w:r>
      <w:r w:rsidRPr="001A1C6E">
        <w:t>“</w:t>
      </w:r>
    </w:p>
    <w:p w14:paraId="30B2A62D" w14:textId="77777777" w:rsidR="005645A2" w:rsidRPr="001A1C6E" w:rsidRDefault="008E4653" w:rsidP="002B2343">
      <w:pPr>
        <w:pStyle w:val="Text"/>
      </w:pPr>
      <w:r w:rsidRPr="001A1C6E">
        <w:t>Starší se na něho znovu podívali a nevypadalo to, že by z jeho slov byli méně zmatení než z pavoučího písma na stránkách rozprostřených před nimi.</w:t>
      </w:r>
    </w:p>
    <w:p w14:paraId="2E2AA986" w14:textId="77777777" w:rsidR="005645A2" w:rsidRPr="001A1C6E" w:rsidRDefault="00F85FBB" w:rsidP="002B2343">
      <w:pPr>
        <w:pStyle w:val="Text"/>
      </w:pPr>
      <w:r w:rsidRPr="001A1C6E">
        <w:t>„</w:t>
      </w:r>
      <w:r w:rsidR="008E4653" w:rsidRPr="001A1C6E">
        <w:t>Abych to vyjádřil jasněji,</w:t>
      </w:r>
      <w:r w:rsidRPr="001A1C6E">
        <w:t>“</w:t>
      </w:r>
      <w:r w:rsidR="008E4653" w:rsidRPr="001A1C6E">
        <w:t xml:space="preserve"> navázal mladík, </w:t>
      </w:r>
      <w:r w:rsidRPr="001A1C6E">
        <w:t>„</w:t>
      </w:r>
      <w:r w:rsidR="008E4653" w:rsidRPr="001A1C6E">
        <w:t>tvorova krev se stává těkavou. Vznětlivou. Při dosti silné koncentraci, která touto dobou určitě již existuje, dokonce výbušnou.</w:t>
      </w:r>
      <w:r w:rsidRPr="001A1C6E">
        <w:t>“</w:t>
      </w:r>
    </w:p>
    <w:p w14:paraId="019E7EBB" w14:textId="77777777" w:rsidR="005645A2" w:rsidRPr="001A1C6E" w:rsidRDefault="008E4653" w:rsidP="002B2343">
      <w:pPr>
        <w:pStyle w:val="Text"/>
      </w:pPr>
      <w:r w:rsidRPr="001A1C6E">
        <w:t>Obličeje starších z Invergó téměř ve stejném okamžiku zbledly. Jeden z nich ihned vstal a nařídil mladíkovi, aby neprodleně přivedl svého mistra, byl však vzápětí informován, že alchymista již z vesnice uprchl. Naložil mulu a odešel klikatou, úzkou pěšinou, která vede bažinami na západ, do pustiny. Doufal, řekl jim učedník, že bude moci velkolepost nevyhnutelného vzplanutí pozorovat pro budoucí pokolení, ale z bezpečné vzdálenosti.</w:t>
      </w:r>
    </w:p>
    <w:p w14:paraId="48151F2C" w14:textId="2E970790" w:rsidR="005645A2" w:rsidRPr="001A1C6E" w:rsidRDefault="008E4653" w:rsidP="002B2343">
      <w:pPr>
        <w:pStyle w:val="Text"/>
      </w:pPr>
      <w:r w:rsidRPr="001A1C6E">
        <w:t>Okamžitě byla vydána výzva k uhašení veškerých ohňů v Invergó, všech krbů, výhní a pecí, každé svíčky a lampy. Nikde nesmělo zůstat ani nestřežené křesadlo nebo doutnající dýmka, tak vážné b</w:t>
      </w:r>
      <w:r w:rsidR="005645A2" w:rsidRPr="001A1C6E">
        <w:t>yl</w:t>
      </w:r>
      <w:r w:rsidRPr="001A1C6E">
        <w:t xml:space="preserve">o ohrožení života a majetků. Jenže většina lidí vyslaných s tím, aby na dodržování této výzvy dohlédli, místo toho uprchla do bažin, ke kopcům nebo přes mléčně modrozelenou zátoku na druhý břeh, který byl považován za dostatečně vzdálený, aby se tam dalo najít útočiště. Volání, jež znělo ulicemi vesnice, nebylo ani tak </w:t>
      </w:r>
      <w:r w:rsidR="00F85FBB" w:rsidRPr="001A1C6E">
        <w:t>„</w:t>
      </w:r>
      <w:r w:rsidRPr="001A1C6E">
        <w:t>Uhaste ohně,</w:t>
      </w:r>
      <w:r w:rsidR="00F85FBB" w:rsidRPr="001A1C6E">
        <w:t>“</w:t>
      </w:r>
      <w:r w:rsidRPr="001A1C6E">
        <w:t xml:space="preserve"> nebo </w:t>
      </w:r>
      <w:r w:rsidR="00F85FBB" w:rsidRPr="001A1C6E">
        <w:t>„</w:t>
      </w:r>
      <w:r w:rsidRPr="001A1C6E">
        <w:t>Dávejte pozor na zbloudilé uhlíky,</w:t>
      </w:r>
      <w:r w:rsidR="00F85FBB" w:rsidRPr="001A1C6E">
        <w:t>“</w:t>
      </w:r>
      <w:r w:rsidRPr="001A1C6E">
        <w:t xml:space="preserve"> jako spíš </w:t>
      </w:r>
      <w:r w:rsidR="00F85FBB" w:rsidRPr="001A1C6E">
        <w:t>„</w:t>
      </w:r>
      <w:r w:rsidRPr="001A1C6E">
        <w:t>Prchejte, j</w:t>
      </w:r>
      <w:r w:rsidR="00F85FBB" w:rsidRPr="001A1C6E">
        <w:t>e-l</w:t>
      </w:r>
      <w:r w:rsidRPr="001A1C6E">
        <w:t>i vám život milý, troll vybuchne!</w:t>
      </w:r>
      <w:r w:rsidR="00F85FBB" w:rsidRPr="001A1C6E">
        <w:t>“</w:t>
      </w:r>
    </w:p>
    <w:p w14:paraId="75B3F3B8" w14:textId="77777777" w:rsidR="005645A2" w:rsidRPr="001A1C6E" w:rsidRDefault="008E4653" w:rsidP="002B2343">
      <w:pPr>
        <w:pStyle w:val="Text"/>
      </w:pPr>
      <w:r w:rsidRPr="001A1C6E">
        <w:t xml:space="preserve">Malmury a Dóta na lůžku v malé, ale útulné místnůstce nad Mrtvou treskou podřimovaly. Avšak rozruch zvenčí je probudil, jak divoký kravál krmících se mrchožroutů, tak panika, která se rychle šířila vesnicí. Malmury zaklela a zašmátrala na podlaze po džbánku s </w:t>
      </w:r>
      <w:r w:rsidRPr="001A1C6E">
        <w:lastRenderedPageBreak/>
        <w:t>jablečnou brandy, kterou Dóta ukradla ze spíže. Dóta ležela, poslouchala ten poprask, a jelikož byla střízlivá, začala cítit, že se někde nějakým způsobem stalo něco strašného a žé by ony dvě mohly být ve velice vážném ohrožení.</w:t>
      </w:r>
    </w:p>
    <w:p w14:paraId="3CABAA7E" w14:textId="77777777" w:rsidR="005645A2" w:rsidRPr="001A1C6E" w:rsidRDefault="008E4653" w:rsidP="002B2343">
      <w:pPr>
        <w:pStyle w:val="Text"/>
      </w:pPr>
      <w:r w:rsidRPr="001A1C6E">
        <w:t>Dóta podala brandy Malmury, která se ze džbánku hluboce napila a zašilhala po výčepní.</w:t>
      </w:r>
    </w:p>
    <w:p w14:paraId="506F85C4" w14:textId="77777777" w:rsidR="005645A2" w:rsidRPr="001A1C6E" w:rsidRDefault="00F85FBB" w:rsidP="002B2343">
      <w:pPr>
        <w:pStyle w:val="Text"/>
      </w:pPr>
      <w:r w:rsidRPr="001A1C6E">
        <w:t>„</w:t>
      </w:r>
      <w:r w:rsidR="008E4653" w:rsidRPr="001A1C6E">
        <w:t>Nemají v úmyslu ti zaplatit,</w:t>
      </w:r>
      <w:r w:rsidRPr="001A1C6E">
        <w:t>“</w:t>
      </w:r>
      <w:r w:rsidR="008E4653" w:rsidRPr="001A1C6E">
        <w:t xml:space="preserve"> řekla Dóta, zatímco si zapínala blůzku. </w:t>
      </w:r>
      <w:r w:rsidRPr="001A1C6E">
        <w:t>„</w:t>
      </w:r>
      <w:r w:rsidR="008E4653" w:rsidRPr="001A1C6E">
        <w:t>Věděli jsme to celou dobu. My všichni, každý, kdo žije v Invergó.</w:t>
      </w:r>
      <w:r w:rsidRPr="001A1C6E">
        <w:t>“</w:t>
      </w:r>
      <w:r w:rsidR="008E4653" w:rsidRPr="001A1C6E">
        <w:t xml:space="preserve"> Malmury překvapeně zamrkala a protřela si oči, neschopná dostatečně porozumět tomu, co slyší. Ještě jednou si přihnula ze džbánku v naději, že by jí silný alkohol mohl pročistit uši.</w:t>
      </w:r>
    </w:p>
    <w:p w14:paraId="206F6647" w14:textId="77777777" w:rsidR="005645A2" w:rsidRPr="001A1C6E" w:rsidRDefault="00F85FBB" w:rsidP="002B2343">
      <w:pPr>
        <w:pStyle w:val="Text"/>
      </w:pPr>
      <w:r w:rsidRPr="001A1C6E">
        <w:t>„</w:t>
      </w:r>
      <w:r w:rsidR="008E4653" w:rsidRPr="001A1C6E">
        <w:t>Udělali jsme hroznou věc,</w:t>
      </w:r>
      <w:r w:rsidRPr="001A1C6E">
        <w:t>“</w:t>
      </w:r>
      <w:r w:rsidR="008E4653" w:rsidRPr="001A1C6E">
        <w:t xml:space="preserve"> přiznala Dóta. </w:t>
      </w:r>
      <w:r w:rsidRPr="001A1C6E">
        <w:t>„</w:t>
      </w:r>
      <w:r w:rsidR="008E4653" w:rsidRPr="001A1C6E">
        <w:t xml:space="preserve">Teď to vím. Jsi odvážná a hodně jsi riskovala </w:t>
      </w:r>
      <w:r w:rsidRPr="001A1C6E">
        <w:t>–“</w:t>
      </w:r>
    </w:p>
    <w:p w14:paraId="638135CC" w14:textId="77777777" w:rsidR="005645A2" w:rsidRPr="001A1C6E" w:rsidRDefault="00F85FBB" w:rsidP="002B2343">
      <w:pPr>
        <w:pStyle w:val="Text"/>
      </w:pPr>
      <w:r w:rsidRPr="001A1C6E">
        <w:t>„</w:t>
      </w:r>
      <w:r w:rsidR="008E4653" w:rsidRPr="001A1C6E">
        <w:t>Já to z nich vymlátím,</w:t>
      </w:r>
      <w:r w:rsidRPr="001A1C6E">
        <w:t>“</w:t>
      </w:r>
      <w:r w:rsidR="008E4653" w:rsidRPr="001A1C6E">
        <w:t xml:space="preserve"> zamumlala Malmury.</w:t>
      </w:r>
    </w:p>
    <w:p w14:paraId="2F90956B" w14:textId="77777777" w:rsidR="005645A2" w:rsidRPr="001A1C6E" w:rsidRDefault="00F85FBB" w:rsidP="002B2343">
      <w:pPr>
        <w:pStyle w:val="Text"/>
      </w:pPr>
      <w:r w:rsidRPr="001A1C6E">
        <w:t>„</w:t>
      </w:r>
      <w:r w:rsidR="008E4653" w:rsidRPr="001A1C6E">
        <w:t>To by možná šlo,</w:t>
      </w:r>
      <w:r w:rsidRPr="001A1C6E">
        <w:t>“</w:t>
      </w:r>
      <w:r w:rsidR="008E4653" w:rsidRPr="001A1C6E">
        <w:t xml:space="preserve"> řekla tiše Dóta, pokyvujíc hlavou. </w:t>
      </w:r>
      <w:r w:rsidRPr="001A1C6E">
        <w:t>„</w:t>
      </w:r>
      <w:r w:rsidR="008E4653" w:rsidRPr="001A1C6E">
        <w:t>Jenže oni tu odměnu nemají. Myslím starší. Ve všech truhlicích v Invergó není ani čtvrtina toho, co nabídli.</w:t>
      </w:r>
      <w:r w:rsidRPr="001A1C6E">
        <w:t>“</w:t>
      </w:r>
    </w:p>
    <w:p w14:paraId="2C170A44" w14:textId="77777777" w:rsidR="005645A2" w:rsidRPr="001A1C6E" w:rsidRDefault="008E4653" w:rsidP="002B2343">
      <w:pPr>
        <w:pStyle w:val="Text"/>
      </w:pPr>
      <w:r w:rsidRPr="001A1C6E">
        <w:t xml:space="preserve">Za zdmi hostince se ozvala děsivá rána a vzápětí ženský vřískot. </w:t>
      </w:r>
      <w:r w:rsidR="00F85FBB" w:rsidRPr="001A1C6E">
        <w:t>„</w:t>
      </w:r>
      <w:r w:rsidRPr="001A1C6E">
        <w:t>Malmury, poslouchej mě. Ty zůstaň tady a dopij zbytek brandy. Já budu za chvilku zpátky.</w:t>
      </w:r>
      <w:r w:rsidR="00F85FBB" w:rsidRPr="001A1C6E">
        <w:t>“</w:t>
      </w:r>
    </w:p>
    <w:p w14:paraId="4D1415F2" w14:textId="77777777" w:rsidR="005645A2" w:rsidRPr="001A1C6E" w:rsidRDefault="00F85FBB" w:rsidP="002B2343">
      <w:pPr>
        <w:pStyle w:val="Text"/>
      </w:pPr>
      <w:r w:rsidRPr="001A1C6E">
        <w:t>„</w:t>
      </w:r>
      <w:r w:rsidR="008E4653" w:rsidRPr="001A1C6E">
        <w:t>Já to z nich vymlátím,</w:t>
      </w:r>
      <w:r w:rsidRPr="001A1C6E">
        <w:t>“</w:t>
      </w:r>
      <w:r w:rsidR="008E4653" w:rsidRPr="001A1C6E">
        <w:t xml:space="preserve"> prohlásila znovu Malmury, i když tentokrát ne tak přesvědčivě.</w:t>
      </w:r>
    </w:p>
    <w:p w14:paraId="79C6057F" w14:textId="77777777" w:rsidR="005645A2" w:rsidRPr="001A1C6E" w:rsidRDefault="00F85FBB" w:rsidP="002B2343">
      <w:pPr>
        <w:pStyle w:val="Text"/>
      </w:pPr>
      <w:r w:rsidRPr="001A1C6E">
        <w:t>„</w:t>
      </w:r>
      <w:r w:rsidR="008E4653" w:rsidRPr="001A1C6E">
        <w:t>Ano,</w:t>
      </w:r>
      <w:r w:rsidRPr="001A1C6E">
        <w:t>“</w:t>
      </w:r>
      <w:r w:rsidR="008E4653" w:rsidRPr="001A1C6E">
        <w:t xml:space="preserve"> neodporovala Dóta. </w:t>
      </w:r>
      <w:r w:rsidRPr="001A1C6E">
        <w:t>„</w:t>
      </w:r>
      <w:r w:rsidR="008E4653" w:rsidRPr="001A1C6E">
        <w:t>Jsem si jistá, že to uděláš. Teď ale počkej tady. Vrátím se tak rychle, jak to půjde.</w:t>
      </w:r>
      <w:r w:rsidRPr="001A1C6E">
        <w:t>“</w:t>
      </w:r>
    </w:p>
    <w:p w14:paraId="7FD597DD" w14:textId="77777777" w:rsidR="005645A2" w:rsidRPr="001A1C6E" w:rsidRDefault="00F85FBB" w:rsidP="002B2343">
      <w:pPr>
        <w:pStyle w:val="Text"/>
      </w:pPr>
      <w:r w:rsidRPr="001A1C6E">
        <w:t>„</w:t>
      </w:r>
      <w:r w:rsidR="008E4653" w:rsidRPr="001A1C6E">
        <w:t>Hajzlové,</w:t>
      </w:r>
      <w:r w:rsidRPr="001A1C6E">
        <w:t>“</w:t>
      </w:r>
      <w:r w:rsidR="008E4653" w:rsidRPr="001A1C6E">
        <w:t xml:space="preserve"> ušklíbla se Malmury. </w:t>
      </w:r>
      <w:r w:rsidRPr="001A1C6E">
        <w:t>„</w:t>
      </w:r>
      <w:r w:rsidR="008E4653" w:rsidRPr="001A1C6E">
        <w:t>Hajzlové a nevděčníci.</w:t>
      </w:r>
      <w:r w:rsidRPr="001A1C6E">
        <w:t>“</w:t>
      </w:r>
    </w:p>
    <w:p w14:paraId="3D6EB54F" w14:textId="77777777" w:rsidR="005645A2" w:rsidRPr="001A1C6E" w:rsidRDefault="00F85FBB" w:rsidP="002B2343">
      <w:pPr>
        <w:pStyle w:val="Text"/>
      </w:pPr>
      <w:r w:rsidRPr="001A1C6E">
        <w:t>„</w:t>
      </w:r>
      <w:r w:rsidR="008E4653" w:rsidRPr="001A1C6E">
        <w:t>Dopij tu brandy,</w:t>
      </w:r>
      <w:r w:rsidRPr="001A1C6E">
        <w:t>“</w:t>
      </w:r>
      <w:r w:rsidR="008E4653" w:rsidRPr="001A1C6E">
        <w:t xml:space="preserve"> ukázala Dóta na džbánek, který Malmury svírala v rukou. </w:t>
      </w:r>
      <w:r w:rsidRPr="001A1C6E">
        <w:t>„</w:t>
      </w:r>
      <w:r w:rsidR="008E4653" w:rsidRPr="001A1C6E">
        <w:t>Je to vynikající brandy, hodně drahá. Sice ne totéž jako zlato, ale</w:t>
      </w:r>
      <w:r w:rsidRPr="001A1C6E">
        <w:t>…“</w:t>
      </w:r>
      <w:r w:rsidR="008E4653" w:rsidRPr="001A1C6E">
        <w:t xml:space="preserve"> a pak se výčepní odmlčela, když uviděla, že Malmury znovu usnula. Dóta se oblékla a rychle seběhla po schodech. Cizinku, která už nepůsobila tak cize, když tam tak hlasitě chrápala na lůžku, sama a nahá, nechala v podkroví.</w:t>
      </w:r>
    </w:p>
    <w:p w14:paraId="3CB65FAA" w14:textId="77777777" w:rsidR="005645A2" w:rsidRPr="001A1C6E" w:rsidRDefault="008E4653" w:rsidP="002B2343">
      <w:pPr>
        <w:pStyle w:val="Text"/>
      </w:pPr>
      <w:r w:rsidRPr="001A1C6E">
        <w:t xml:space="preserve">Na ulici před Mrtvou treskou přivítal výčepní obraz naprostého šílenství. Puch z rozkládajícího se trolla, uvnitř hostince pouze patrný, byl venku k zalknutí. Zakryla si ústa a snažila se, aby nezačala zvracet. Muži, ženy a děti pobíhali sem a tam, mnozí obtížení ranci s cennostmi nebo jídlem, někteří byli na koních, jiní se </w:t>
      </w:r>
      <w:r w:rsidRPr="001A1C6E">
        <w:lastRenderedPageBreak/>
        <w:t>snažili davem hnát stáda vepřů nebo ovcí. A přesto to všechno přehlušoval hrozný rámus té hordy mořských ptáků, psů a koček, kteří se mezi sebou prali o podíl z trolla. V přístavišti někdo rozezníval obrovský bronzový zvon, jehož zvuk byl vyhrazený pouze těm nejstrašlivějším pohromám. Dóta si vzpomněla na výstrahy a varování babizny a couvla zpátky ke stěně hostince. Očekávala, že v každém okamžiku spatří gigantickou podobu jedné z těch bytostí, které byly před bohy, jak se tyčí nad střechami a kráčí vesnicí přímo k ní.</w:t>
      </w:r>
    </w:p>
    <w:p w14:paraId="6B854808" w14:textId="77777777" w:rsidR="005645A2" w:rsidRPr="001A1C6E" w:rsidRDefault="008E4653" w:rsidP="002B2343">
      <w:pPr>
        <w:pStyle w:val="Text"/>
      </w:pPr>
      <w:r w:rsidRPr="001A1C6E">
        <w:t>V tom okamžiku se u ní zastavil dráteník, který v hostinci často trávil večery a utrácel výdělky, popadl výčepní za obě ramena a podíval se jí přímo do očí.</w:t>
      </w:r>
    </w:p>
    <w:p w14:paraId="47485A85" w14:textId="77777777" w:rsidR="005645A2" w:rsidRPr="001A1C6E" w:rsidRDefault="00F85FBB" w:rsidP="002B2343">
      <w:pPr>
        <w:pStyle w:val="Text"/>
      </w:pPr>
      <w:r w:rsidRPr="001A1C6E">
        <w:t>„</w:t>
      </w:r>
      <w:r w:rsidR="008E4653" w:rsidRPr="001A1C6E">
        <w:t xml:space="preserve">Musíš </w:t>
      </w:r>
      <w:r w:rsidR="008E4653" w:rsidRPr="001A1C6E">
        <w:rPr>
          <w:i/>
        </w:rPr>
        <w:t>utéct!</w:t>
      </w:r>
      <w:r w:rsidRPr="001A1C6E">
        <w:rPr>
          <w:i/>
        </w:rPr>
        <w:t>“</w:t>
      </w:r>
      <w:r w:rsidR="008E4653" w:rsidRPr="001A1C6E">
        <w:t xml:space="preserve"> zapřísahal ji. </w:t>
      </w:r>
      <w:r w:rsidRPr="001A1C6E">
        <w:t>„</w:t>
      </w:r>
      <w:r w:rsidR="008E4653" w:rsidRPr="001A1C6E">
        <w:t>Teď hned musíš z tohoto místa pryč!</w:t>
      </w:r>
      <w:r w:rsidRPr="001A1C6E">
        <w:t>“</w:t>
      </w:r>
    </w:p>
    <w:p w14:paraId="3B1C8BC4" w14:textId="77777777" w:rsidR="005645A2" w:rsidRPr="001A1C6E" w:rsidRDefault="00F85FBB" w:rsidP="002B2343">
      <w:pPr>
        <w:pStyle w:val="Text"/>
      </w:pPr>
      <w:r w:rsidRPr="001A1C6E">
        <w:t>„</w:t>
      </w:r>
      <w:r w:rsidR="008E4653" w:rsidRPr="001A1C6E">
        <w:t>Ale proč?</w:t>
      </w:r>
      <w:r w:rsidRPr="001A1C6E">
        <w:t>“</w:t>
      </w:r>
      <w:r w:rsidR="008E4653" w:rsidRPr="001A1C6E">
        <w:t xml:space="preserve"> odpověděla Dóta. Snažila se dávat najevo co nejmíň strachu, snažila se chovat tak, jak si představovala, že by se mohla chovat žena jako Malmury. </w:t>
      </w:r>
      <w:r w:rsidRPr="001A1C6E">
        <w:t>„</w:t>
      </w:r>
      <w:r w:rsidR="008E4653" w:rsidRPr="001A1C6E">
        <w:t>Co se stalo?</w:t>
      </w:r>
      <w:r w:rsidRPr="001A1C6E">
        <w:t>“</w:t>
      </w:r>
    </w:p>
    <w:p w14:paraId="3878C018" w14:textId="77777777" w:rsidR="005645A2" w:rsidRPr="001A1C6E" w:rsidRDefault="00F85FBB" w:rsidP="002B2343">
      <w:pPr>
        <w:pStyle w:val="Text"/>
      </w:pPr>
      <w:r w:rsidRPr="001A1C6E">
        <w:rPr>
          <w:i/>
        </w:rPr>
        <w:t>„</w:t>
      </w:r>
      <w:r w:rsidR="008E4653" w:rsidRPr="001A1C6E">
        <w:rPr>
          <w:i/>
        </w:rPr>
        <w:t>Hoří,</w:t>
      </w:r>
      <w:r w:rsidRPr="001A1C6E">
        <w:rPr>
          <w:i/>
        </w:rPr>
        <w:t>“</w:t>
      </w:r>
      <w:r w:rsidR="008E4653" w:rsidRPr="001A1C6E">
        <w:t xml:space="preserve"> řekl dráteník, a než se ho stačila zeptat, </w:t>
      </w:r>
      <w:r w:rsidR="008E4653" w:rsidRPr="001A1C6E">
        <w:rPr>
          <w:i/>
        </w:rPr>
        <w:t>co</w:t>
      </w:r>
      <w:r w:rsidR="008E4653" w:rsidRPr="001A1C6E">
        <w:t xml:space="preserve"> hoří, pustil ji a zmizel v davu. Ale jakoby v odpověď na tu nevyslovenou otázku zazněla tlumená rána a pak zadunění, které otřáslo samotnou ulicí pod jejich nohama. Od nájemných stájí se přihnala rozpínající se masa dýmu v barvě dřevěného uhlí, v němž žhnuly rudooranžové uhlíky. Dóta se otočila a vrhla se zpátky do Mrtvé tresky.</w:t>
      </w:r>
    </w:p>
    <w:p w14:paraId="2B239B4A" w14:textId="77777777" w:rsidR="005645A2" w:rsidRPr="001A1C6E" w:rsidRDefault="008E4653" w:rsidP="002B2343">
      <w:pPr>
        <w:pStyle w:val="Text"/>
      </w:pPr>
      <w:r w:rsidRPr="001A1C6E">
        <w:t>Následovala další exploze, po ní ještě jedna, a než se Dóta dostala k lůžku v patře, z trámů hostince se sypal prach a dřevo střešní konstrukce začalo povážlivě skřípat. Malmury dál spala a nevnímala, jaká katastrofa se valí na Invergó. Výčepní popadla přikrývku z medvědí kůže, omotala ji Malmury kolem ramen a pak ji několikrát prudce pleskla, až cizinka zatřepetala víčky a částečně otevřela oči.</w:t>
      </w:r>
    </w:p>
    <w:p w14:paraId="51DFD735" w14:textId="77777777" w:rsidR="005645A2" w:rsidRPr="001A1C6E" w:rsidRDefault="00F85FBB" w:rsidP="002B2343">
      <w:pPr>
        <w:pStyle w:val="Text"/>
      </w:pPr>
      <w:r w:rsidRPr="001A1C6E">
        <w:t>„</w:t>
      </w:r>
      <w:r w:rsidR="008E4653" w:rsidRPr="001A1C6E">
        <w:t>Nech toho,</w:t>
      </w:r>
      <w:r w:rsidRPr="001A1C6E">
        <w:t>“</w:t>
      </w:r>
      <w:r w:rsidR="008E4653" w:rsidRPr="001A1C6E">
        <w:t xml:space="preserve"> zamračila se. Připomínala teď spíš rozhořčenou holčičku než bojovnici, která doplavala na dno zátoky a zabila jejich mořského trolla.</w:t>
      </w:r>
    </w:p>
    <w:p w14:paraId="300AEE1C" w14:textId="60BBAB61" w:rsidR="005645A2" w:rsidRPr="001A1C6E" w:rsidRDefault="00F85FBB" w:rsidP="002B2343">
      <w:pPr>
        <w:pStyle w:val="Text"/>
      </w:pPr>
      <w:r w:rsidRPr="001A1C6E">
        <w:t>„</w:t>
      </w:r>
      <w:r w:rsidR="008E4653" w:rsidRPr="001A1C6E">
        <w:t xml:space="preserve">Musíme </w:t>
      </w:r>
      <w:r w:rsidR="008E4653" w:rsidRPr="001A1C6E">
        <w:rPr>
          <w:i/>
        </w:rPr>
        <w:t>jít,</w:t>
      </w:r>
      <w:r w:rsidR="00F37BA2" w:rsidRPr="001A1C6E">
        <w:rPr>
          <w:i/>
        </w:rPr>
        <w:t xml:space="preserve">“ </w:t>
      </w:r>
      <w:r w:rsidR="008E4653" w:rsidRPr="001A1C6E">
        <w:t xml:space="preserve">vyhrkla Dóta. Skoro křičela, aby jí v tom rámusu bylo rozumět. </w:t>
      </w:r>
      <w:r w:rsidRPr="001A1C6E">
        <w:t>„</w:t>
      </w:r>
      <w:r w:rsidR="008E4653" w:rsidRPr="001A1C6E">
        <w:t xml:space="preserve">Už tady není </w:t>
      </w:r>
      <w:r w:rsidR="008E4653" w:rsidRPr="001A1C6E">
        <w:rPr>
          <w:i/>
        </w:rPr>
        <w:t>bezpečno,</w:t>
      </w:r>
      <w:r w:rsidR="008E4653" w:rsidRPr="001A1C6E">
        <w:t xml:space="preserve"> Malmury. Musíme pryč z Invergó.</w:t>
      </w:r>
      <w:r w:rsidRPr="001A1C6E">
        <w:t>“</w:t>
      </w:r>
    </w:p>
    <w:p w14:paraId="6E97B380" w14:textId="77777777" w:rsidR="005645A2" w:rsidRPr="001A1C6E" w:rsidRDefault="00F85FBB" w:rsidP="002B2343">
      <w:pPr>
        <w:pStyle w:val="Text"/>
      </w:pPr>
      <w:r w:rsidRPr="001A1C6E">
        <w:lastRenderedPageBreak/>
        <w:t>„</w:t>
      </w:r>
      <w:r w:rsidR="008E4653" w:rsidRPr="001A1C6E">
        <w:t xml:space="preserve">Ale já jsem toho bídného, mrzkého ubožáka </w:t>
      </w:r>
      <w:r w:rsidR="008E4653" w:rsidRPr="001A1C6E">
        <w:rPr>
          <w:i/>
        </w:rPr>
        <w:t>zabila,</w:t>
      </w:r>
      <w:r w:rsidRPr="001A1C6E">
        <w:rPr>
          <w:i/>
        </w:rPr>
        <w:t>“</w:t>
      </w:r>
      <w:r w:rsidR="008E4653" w:rsidRPr="001A1C6E">
        <w:t xml:space="preserve"> zamumlala Malmury, zachvěla se a přitáhla si medvědí kůži těsněji k tělu. </w:t>
      </w:r>
      <w:r w:rsidRPr="001A1C6E">
        <w:t>„</w:t>
      </w:r>
      <w:r w:rsidR="008E4653" w:rsidRPr="001A1C6E">
        <w:t>Copak jste šli a vypátrali dalšího?</w:t>
      </w:r>
      <w:r w:rsidRPr="001A1C6E">
        <w:t>“</w:t>
      </w:r>
    </w:p>
    <w:p w14:paraId="08E1755B" w14:textId="77777777" w:rsidR="005645A2" w:rsidRPr="001A1C6E" w:rsidRDefault="00F85FBB" w:rsidP="002B2343">
      <w:pPr>
        <w:pStyle w:val="Text"/>
      </w:pPr>
      <w:r w:rsidRPr="001A1C6E">
        <w:t>„</w:t>
      </w:r>
      <w:r w:rsidR="008E4653" w:rsidRPr="001A1C6E">
        <w:t xml:space="preserve">Abych pravdu řekla, </w:t>
      </w:r>
      <w:r w:rsidR="008E4653" w:rsidRPr="001A1C6E">
        <w:rPr>
          <w:i/>
        </w:rPr>
        <w:t>nevím,</w:t>
      </w:r>
      <w:r w:rsidR="008E4653" w:rsidRPr="001A1C6E">
        <w:t xml:space="preserve"> co je tohle za novou darebnost,</w:t>
      </w:r>
      <w:r w:rsidRPr="001A1C6E">
        <w:t>“</w:t>
      </w:r>
      <w:r w:rsidR="008E4653" w:rsidRPr="001A1C6E">
        <w:t xml:space="preserve"> odpověděla Dóta, </w:t>
      </w:r>
      <w:r w:rsidRPr="001A1C6E">
        <w:t>„</w:t>
      </w:r>
      <w:r w:rsidR="008E4653" w:rsidRPr="001A1C6E">
        <w:t>vím jenom to, že tady nemůžeme zůstat. Hoří a je slyšet rány jako z námořního děla.</w:t>
      </w:r>
      <w:r w:rsidRPr="001A1C6E">
        <w:t>“</w:t>
      </w:r>
    </w:p>
    <w:p w14:paraId="0E1DED2B" w14:textId="5DF7470D" w:rsidR="005645A2" w:rsidRPr="001A1C6E" w:rsidRDefault="00F85FBB" w:rsidP="002B2343">
      <w:pPr>
        <w:pStyle w:val="Text"/>
      </w:pPr>
      <w:r w:rsidRPr="001A1C6E">
        <w:t>„</w:t>
      </w:r>
      <w:r w:rsidR="008E4653" w:rsidRPr="001A1C6E">
        <w:t>Spala jsem,</w:t>
      </w:r>
      <w:r w:rsidRPr="001A1C6E">
        <w:t>“</w:t>
      </w:r>
      <w:r w:rsidR="008E4653" w:rsidRPr="001A1C6E">
        <w:t xml:space="preserve"> brblala Malmury nevrle. </w:t>
      </w:r>
      <w:r w:rsidRPr="001A1C6E">
        <w:t>„</w:t>
      </w:r>
      <w:r w:rsidR="008E4653" w:rsidRPr="001A1C6E">
        <w:t>Zdálo se mi o</w:t>
      </w:r>
      <w:r w:rsidR="001374A6" w:rsidRPr="001A1C6E">
        <w:t>“</w:t>
      </w:r>
      <w:r w:rsidR="008E4653" w:rsidRPr="001A1C6E">
        <w:t xml:space="preserve"> Výčepní ji znovu pleskla, tvrději, a tentokrát ji Malmury chytila za zápěstí a zpražila ji kalným pohledem. </w:t>
      </w:r>
      <w:r w:rsidRPr="001A1C6E">
        <w:rPr>
          <w:i/>
        </w:rPr>
        <w:t>„</w:t>
      </w:r>
      <w:r w:rsidR="008E4653" w:rsidRPr="001A1C6E">
        <w:rPr>
          <w:i/>
        </w:rPr>
        <w:t>Říkala</w:t>
      </w:r>
      <w:r w:rsidR="008E4653" w:rsidRPr="001A1C6E">
        <w:t xml:space="preserve"> jsem ti, abys to nedělala.</w:t>
      </w:r>
      <w:r w:rsidRPr="001A1C6E">
        <w:t>“</w:t>
      </w:r>
    </w:p>
    <w:p w14:paraId="4CA6B208" w14:textId="77777777" w:rsidR="005645A2" w:rsidRPr="001A1C6E" w:rsidRDefault="00F85FBB" w:rsidP="002B2343">
      <w:pPr>
        <w:pStyle w:val="Text"/>
      </w:pPr>
      <w:r w:rsidRPr="001A1C6E">
        <w:t>„</w:t>
      </w:r>
      <w:r w:rsidR="008E4653" w:rsidRPr="001A1C6E">
        <w:t xml:space="preserve">Jo, a já jsem říkala </w:t>
      </w:r>
      <w:r w:rsidR="008E4653" w:rsidRPr="001A1C6E">
        <w:rPr>
          <w:i/>
        </w:rPr>
        <w:t>tobě,</w:t>
      </w:r>
      <w:r w:rsidR="008E4653" w:rsidRPr="001A1C6E">
        <w:t xml:space="preserve"> abys zvedla ten svůj tlustej zadek a hodila sebou.</w:t>
      </w:r>
      <w:r w:rsidRPr="001A1C6E">
        <w:t>“</w:t>
      </w:r>
      <w:r w:rsidR="008E4653" w:rsidRPr="001A1C6E">
        <w:t xml:space="preserve"> V tu chvíli se ozval další výbuch, blíž než všechny předchozí, a obě ženy ucítily, jak se podlahová prkna pod nimi pohnula a naklonila. Přes brandy a víno se protlačilo alespoň částečné mlhavé pochopení a Malmury přikývla.</w:t>
      </w:r>
    </w:p>
    <w:p w14:paraId="514F0E4F" w14:textId="77777777" w:rsidR="005645A2" w:rsidRPr="001A1C6E" w:rsidRDefault="00F85FBB" w:rsidP="002B2343">
      <w:pPr>
        <w:pStyle w:val="Text"/>
      </w:pPr>
      <w:r w:rsidRPr="001A1C6E">
        <w:t>„</w:t>
      </w:r>
      <w:r w:rsidR="008E4653" w:rsidRPr="001A1C6E">
        <w:t>Moje klisna je pořád ve stáji,</w:t>
      </w:r>
      <w:r w:rsidRPr="001A1C6E">
        <w:t>“</w:t>
      </w:r>
      <w:r w:rsidR="008E4653" w:rsidRPr="001A1C6E">
        <w:t xml:space="preserve"> řekla. </w:t>
      </w:r>
      <w:r w:rsidRPr="001A1C6E">
        <w:t>„</w:t>
      </w:r>
      <w:r w:rsidR="008E4653" w:rsidRPr="001A1C6E">
        <w:t>Bez klisny odejít nemůžu. Dostala jsem ji od otce.</w:t>
      </w:r>
      <w:r w:rsidRPr="001A1C6E">
        <w:t>“</w:t>
      </w:r>
    </w:p>
    <w:p w14:paraId="7FC0EB76" w14:textId="77777777" w:rsidR="005645A2" w:rsidRPr="001A1C6E" w:rsidRDefault="008E4653" w:rsidP="002B2343">
      <w:pPr>
        <w:pStyle w:val="Text"/>
      </w:pPr>
      <w:r w:rsidRPr="001A1C6E">
        <w:t xml:space="preserve">Dóta zavrtěla hlavou a pokusila se pomoci Malmury na nohy. </w:t>
      </w:r>
      <w:r w:rsidR="00F85FBB" w:rsidRPr="001A1C6E">
        <w:t>„</w:t>
      </w:r>
      <w:r w:rsidRPr="001A1C6E">
        <w:t>Je mi to líto,</w:t>
      </w:r>
      <w:r w:rsidR="00F85FBB" w:rsidRPr="001A1C6E">
        <w:t>“</w:t>
      </w:r>
      <w:r w:rsidRPr="001A1C6E">
        <w:t xml:space="preserve"> odporovala. </w:t>
      </w:r>
      <w:r w:rsidR="00F85FBB" w:rsidRPr="001A1C6E">
        <w:t>„</w:t>
      </w:r>
      <w:r w:rsidRPr="001A1C6E">
        <w:t>Je moc pozdě. Stáje jsou v jednom ohni.</w:t>
      </w:r>
      <w:r w:rsidR="00F85FBB" w:rsidRPr="001A1C6E">
        <w:t>“</w:t>
      </w:r>
      <w:r w:rsidRPr="001A1C6E">
        <w:t xml:space="preserve"> Pak už žádná z nich nepromluvila a výčepní cizinku dovedla po houpajících se schodech dolů a přes hostinec ven do hořící vesnice.</w:t>
      </w:r>
    </w:p>
    <w:p w14:paraId="6EE3FC1B" w14:textId="77777777" w:rsidR="005645A2" w:rsidRPr="001A1C6E" w:rsidRDefault="008E4653" w:rsidP="002B2343">
      <w:pPr>
        <w:pStyle w:val="Text"/>
      </w:pPr>
      <w:r w:rsidRPr="001A1C6E">
        <w:t>Dcera mořského trolla se ze skalního útesu vysoko nad Invergó dívala, jak vesnice hoří. Dokonce i tak daleko a vysoko se země chvěla silou každého dalšího výbuchu. Ze suti vypadávaly volné kameny a kutálely se po strmém svahu. Obloha byla ukoptěná dýmem a pod těžkým příkrovem všechno zářilo pekelným světlem plamenů.</w:t>
      </w:r>
    </w:p>
    <w:p w14:paraId="1AFD05F7" w14:textId="77777777" w:rsidR="005645A2" w:rsidRPr="001A1C6E" w:rsidRDefault="008E4653" w:rsidP="002B2343">
      <w:pPr>
        <w:pStyle w:val="Text"/>
      </w:pPr>
      <w:r w:rsidRPr="001A1C6E">
        <w:t xml:space="preserve">A sledovala také postup těch, kterým se podařilo před ohněm utéct. Většina jich prchla na západ, přes přílivové mělčiny, ale někteří naplnili trupy loděk a člunů a vypluli do zátoky. Viděla, jak se jeden z člunů prudce naklonil na pravobok a převrhl se. Překvapilo ji, jak mnoho z těch, kteří vypadli do mrazivé zátoky, se dostalo na druhý břeh. Ale ze všech těchto uprchlíků jen dva zamířili na jih, do kopců. Zvolili si zrádný průsmyk, který vedl nahoru k ledovci a čedičovým horám po jeho bocích. Dcera mořského trolla sledovala jejich postup se zvláštním zaujetím. Zdálo se, že jeden z nich je v bezvědomí, přehozený přes hřbet muly, a druhý, žena s </w:t>
      </w:r>
      <w:r w:rsidRPr="001A1C6E">
        <w:lastRenderedPageBreak/>
        <w:t>vlasy v barvě slunce, pevně drží otěže muly a popohání ji do skal. Zvíře se s každým novým výbuchem vzpínalo, hýkalo a zápasilo s ní; jednou nebo dvakrát málem přepadli přes okraj, všichni tři. Když se dostali na širokou římsu, kde se krčila Saehildr, slunce zapadalo a z Invergó nezbývalo skoro nic; nic, čeho by se nedotkl hltavý požár.</w:t>
      </w:r>
    </w:p>
    <w:p w14:paraId="28022BC1" w14:textId="69224DB9" w:rsidR="005645A2" w:rsidRPr="001A1C6E" w:rsidRDefault="008E4653" w:rsidP="002B2343">
      <w:pPr>
        <w:pStyle w:val="Text"/>
      </w:pPr>
      <w:r w:rsidRPr="001A1C6E">
        <w:t xml:space="preserve">Zena s vlasy v barvě slunce pevně přivázala otěže k balvanu a pak si sedla do suti. Třásla se a bylo vidět, že neměla čas obléknout se s ohledem na chladný dech hor. Kolem pasu měla zapnutý těžký opasek, na kterém visela dýka schovaná v pouzdře. Dcera mořského trolla si dýky všimla, pak přenesla pozornost na mulu a její náklad. Uviděla, že osobou přehozenou přes hřbet zvířete je také žena, v bezvědomí a částečně zakrytá medvědí kůží prožranou moly. Dlouhé černé vlasy jí splývaly skoro až </w:t>
      </w:r>
      <w:r w:rsidR="00D515B4">
        <w:t>na</w:t>
      </w:r>
      <w:r w:rsidRPr="001A1C6E">
        <w:t xml:space="preserve"> blátivou zem.</w:t>
      </w:r>
    </w:p>
    <w:p w14:paraId="50105ABE" w14:textId="53175AFE" w:rsidR="005645A2" w:rsidRPr="001A1C6E" w:rsidRDefault="008E4653" w:rsidP="002B2343">
      <w:pPr>
        <w:pStyle w:val="Text"/>
      </w:pPr>
      <w:r w:rsidRPr="001A1C6E">
        <w:t>Sa</w:t>
      </w:r>
      <w:r w:rsidR="00D515B4">
        <w:t>e</w:t>
      </w:r>
      <w:r w:rsidRPr="001A1C6E">
        <w:t xml:space="preserve">hildr, v úkrytu v suti neviditelná, se zeptala: </w:t>
      </w:r>
      <w:r w:rsidR="00F85FBB" w:rsidRPr="001A1C6E">
        <w:t>„</w:t>
      </w:r>
      <w:r w:rsidRPr="001A1C6E">
        <w:t>Tvoje společnice je mrtvá?</w:t>
      </w:r>
      <w:r w:rsidR="00F85FBB" w:rsidRPr="001A1C6E">
        <w:t>“</w:t>
      </w:r>
    </w:p>
    <w:p w14:paraId="64A0D1D0" w14:textId="77777777" w:rsidR="005645A2" w:rsidRPr="001A1C6E" w:rsidRDefault="008E4653" w:rsidP="002B2343">
      <w:pPr>
        <w:pStyle w:val="Text"/>
      </w:pPr>
      <w:r w:rsidRPr="001A1C6E">
        <w:t xml:space="preserve">Žena s vlasy jako slunce odpověděla, aniž zvedla hlavu: </w:t>
      </w:r>
      <w:r w:rsidR="00F85FBB" w:rsidRPr="001A1C6E">
        <w:t>„</w:t>
      </w:r>
      <w:r w:rsidRPr="001A1C6E">
        <w:t>Proč asi bych si dávala tu práci a táhla až sem nahoru mrtvou ženu?</w:t>
      </w:r>
      <w:r w:rsidR="00F85FBB" w:rsidRPr="001A1C6E">
        <w:t>“</w:t>
      </w:r>
    </w:p>
    <w:p w14:paraId="433BBA3B" w14:textId="77777777" w:rsidR="005645A2" w:rsidRPr="001A1C6E" w:rsidRDefault="00F85FBB" w:rsidP="002B2343">
      <w:pPr>
        <w:pStyle w:val="Text"/>
      </w:pPr>
      <w:r w:rsidRPr="001A1C6E">
        <w:t>„</w:t>
      </w:r>
      <w:r w:rsidR="008E4653" w:rsidRPr="001A1C6E">
        <w:t>Třeba je ti drahá,</w:t>
      </w:r>
      <w:r w:rsidRPr="001A1C6E">
        <w:t>“</w:t>
      </w:r>
      <w:r w:rsidR="008E4653" w:rsidRPr="001A1C6E">
        <w:t xml:space="preserve"> odvětila dcera mořského trolla. </w:t>
      </w:r>
      <w:r w:rsidRPr="001A1C6E">
        <w:t>„</w:t>
      </w:r>
      <w:r w:rsidR="008E4653" w:rsidRPr="001A1C6E">
        <w:t>Je možné, že ses nechtěla dívat, jak se její mrtvola mění v popel spolu s ostatními.</w:t>
      </w:r>
      <w:r w:rsidRPr="001A1C6E">
        <w:t>“</w:t>
      </w:r>
    </w:p>
    <w:p w14:paraId="65BB6C8E" w14:textId="38703155" w:rsidR="005645A2" w:rsidRPr="001A1C6E" w:rsidRDefault="00F85FBB" w:rsidP="002B2343">
      <w:pPr>
        <w:pStyle w:val="Text"/>
      </w:pPr>
      <w:r w:rsidRPr="001A1C6E">
        <w:t>„</w:t>
      </w:r>
      <w:r w:rsidR="008E4653" w:rsidRPr="001A1C6E">
        <w:t xml:space="preserve">Jenže ona mrtvá </w:t>
      </w:r>
      <w:r w:rsidR="008E4653" w:rsidRPr="001A1C6E">
        <w:rPr>
          <w:i/>
        </w:rPr>
        <w:t>není,</w:t>
      </w:r>
      <w:r w:rsidR="00F37BA2" w:rsidRPr="001A1C6E">
        <w:rPr>
          <w:i/>
        </w:rPr>
        <w:t xml:space="preserve">“ </w:t>
      </w:r>
      <w:r w:rsidR="008E4653" w:rsidRPr="001A1C6E">
        <w:t xml:space="preserve">prohlásila žena. </w:t>
      </w:r>
      <w:r w:rsidRPr="001A1C6E">
        <w:t>„</w:t>
      </w:r>
      <w:r w:rsidR="008E4653" w:rsidRPr="001A1C6E">
        <w:t>Alespoň zatím ne.</w:t>
      </w:r>
      <w:r w:rsidRPr="001A1C6E">
        <w:t>“</w:t>
      </w:r>
      <w:r w:rsidR="008E4653" w:rsidRPr="001A1C6E">
        <w:t xml:space="preserve"> A jako by na podporu tohoto tvrzení se tělo přehozené přes mulu hlasitě uprdlo a pak zamumlalo několik nesrozumitelných slov.</w:t>
      </w:r>
    </w:p>
    <w:p w14:paraId="2C44F5FE" w14:textId="77777777" w:rsidR="005645A2" w:rsidRPr="001A1C6E" w:rsidRDefault="00F85FBB" w:rsidP="002B2343">
      <w:pPr>
        <w:pStyle w:val="Text"/>
      </w:pPr>
      <w:r w:rsidRPr="001A1C6E">
        <w:t>„</w:t>
      </w:r>
      <w:r w:rsidR="008E4653" w:rsidRPr="001A1C6E">
        <w:t>Tvoje sestra?</w:t>
      </w:r>
      <w:r w:rsidRPr="001A1C6E">
        <w:t>“</w:t>
      </w:r>
      <w:r w:rsidR="008E4653" w:rsidRPr="001A1C6E">
        <w:t xml:space="preserve"> zeptala se dcera mořského trolla, a když žena s vlasy v barvě slunce odpověděla, že ne, Saehildr řekla: </w:t>
      </w:r>
      <w:r w:rsidRPr="001A1C6E">
        <w:t>„</w:t>
      </w:r>
      <w:r w:rsidR="008E4653" w:rsidRPr="001A1C6E">
        <w:t>Na to, aby to byla tvoje matka, se zdá být trochu moc mladá.</w:t>
      </w:r>
      <w:r w:rsidRPr="001A1C6E">
        <w:t>“</w:t>
      </w:r>
    </w:p>
    <w:p w14:paraId="6CACFA18" w14:textId="77777777" w:rsidR="005645A2" w:rsidRPr="001A1C6E" w:rsidRDefault="00F85FBB" w:rsidP="002B2343">
      <w:pPr>
        <w:pStyle w:val="Text"/>
      </w:pPr>
      <w:r w:rsidRPr="001A1C6E">
        <w:t>„</w:t>
      </w:r>
      <w:r w:rsidR="008E4653" w:rsidRPr="001A1C6E">
        <w:t>Není to moje matka. Je to</w:t>
      </w:r>
      <w:r w:rsidRPr="001A1C6E">
        <w:t>…</w:t>
      </w:r>
      <w:r w:rsidR="008E4653" w:rsidRPr="001A1C6E">
        <w:t xml:space="preserve"> přítelkyně. Víc než to, je to hrdinka.</w:t>
      </w:r>
      <w:r w:rsidRPr="001A1C6E">
        <w:t>“</w:t>
      </w:r>
    </w:p>
    <w:p w14:paraId="00AEE52D" w14:textId="77777777" w:rsidR="005645A2" w:rsidRPr="001A1C6E" w:rsidRDefault="008E4653" w:rsidP="002B2343">
      <w:pPr>
        <w:pStyle w:val="Text"/>
      </w:pPr>
      <w:r w:rsidRPr="001A1C6E">
        <w:t xml:space="preserve">Dcera mořského trolla si olízla rty a znovu se ohlédla k peklu zuřícímu u zátoky. </w:t>
      </w:r>
      <w:r w:rsidR="00F85FBB" w:rsidRPr="001A1C6E">
        <w:t>„</w:t>
      </w:r>
      <w:r w:rsidRPr="001A1C6E">
        <w:t>Hrdinka,</w:t>
      </w:r>
      <w:r w:rsidR="00F85FBB" w:rsidRPr="001A1C6E">
        <w:t>“</w:t>
      </w:r>
      <w:r w:rsidRPr="001A1C6E">
        <w:t xml:space="preserve"> zopakovala tak tiše, že to skoro nebylo slyšet.</w:t>
      </w:r>
    </w:p>
    <w:p w14:paraId="19F6BA7D" w14:textId="3222A7F8" w:rsidR="005645A2" w:rsidRPr="001A1C6E" w:rsidRDefault="00F85FBB" w:rsidP="002B2343">
      <w:pPr>
        <w:pStyle w:val="Text"/>
      </w:pPr>
      <w:r w:rsidRPr="001A1C6E">
        <w:t>„</w:t>
      </w:r>
      <w:r w:rsidR="008E4653" w:rsidRPr="001A1C6E">
        <w:t>Tak to začalo,</w:t>
      </w:r>
      <w:r w:rsidRPr="001A1C6E">
        <w:t>“</w:t>
      </w:r>
      <w:r w:rsidR="008E4653" w:rsidRPr="001A1C6E">
        <w:t xml:space="preserve"> řekla žena s vlasy v barvě slunce. Zuby jí cvakaly tak silně, že jí mluvení dělalo potíže. </w:t>
      </w:r>
      <w:r w:rsidRPr="001A1C6E">
        <w:t>„</w:t>
      </w:r>
      <w:r w:rsidR="008E4653" w:rsidRPr="001A1C6E">
        <w:t>Přišla z království za horami, a jednou rukou zabila netvora, který škodil v zátoce. Jenže</w:t>
      </w:r>
      <w:r w:rsidR="001374A6" w:rsidRPr="001A1C6E">
        <w:t>“</w:t>
      </w:r>
    </w:p>
    <w:p w14:paraId="2C7226C9" w14:textId="77777777" w:rsidR="005645A2" w:rsidRPr="001A1C6E" w:rsidRDefault="00F85FBB" w:rsidP="002B2343">
      <w:pPr>
        <w:pStyle w:val="Text"/>
      </w:pPr>
      <w:r w:rsidRPr="001A1C6E">
        <w:lastRenderedPageBreak/>
        <w:t>„</w:t>
      </w:r>
      <w:r w:rsidR="008E4653" w:rsidRPr="001A1C6E">
        <w:t>Pak přišel ten oheň,</w:t>
      </w:r>
      <w:r w:rsidRPr="001A1C6E">
        <w:t>“</w:t>
      </w:r>
      <w:r w:rsidR="008E4653" w:rsidRPr="001A1C6E">
        <w:t xml:space="preserve"> řekla Saehildr a s těmito slovy vstala a ženě se ukázala. </w:t>
      </w:r>
      <w:r w:rsidRPr="001A1C6E">
        <w:t>„</w:t>
      </w:r>
      <w:r w:rsidR="008E4653" w:rsidRPr="001A1C6E">
        <w:t xml:space="preserve">Oheň mého </w:t>
      </w:r>
      <w:r w:rsidR="008E4653" w:rsidRPr="001A1C6E">
        <w:rPr>
          <w:i/>
        </w:rPr>
        <w:t>otce,</w:t>
      </w:r>
      <w:r w:rsidR="008E4653" w:rsidRPr="001A1C6E">
        <w:t xml:space="preserve"> hněv Starých sil, vypuštěný na svobodu dýkou, kterou máš na boku.</w:t>
      </w:r>
      <w:r w:rsidRPr="001A1C6E">
        <w:t>“</w:t>
      </w:r>
    </w:p>
    <w:p w14:paraId="08BA3A90" w14:textId="77777777" w:rsidR="005645A2" w:rsidRPr="001A1C6E" w:rsidRDefault="008E4653" w:rsidP="002B2343">
      <w:pPr>
        <w:pStyle w:val="Text"/>
      </w:pPr>
      <w:r w:rsidRPr="001A1C6E">
        <w:t>Žena na dceru mořského trolla překvapeně pohlédla. Oči jí vyplnil úžas, strach, zmatek a panika. Otevřela ústa, jako by chtěla něco říct nebo vykřiknout, ale nevyšla z ní ani hláska. Rukou sklouzla k jílci dýky.</w:t>
      </w:r>
    </w:p>
    <w:p w14:paraId="78F4A1ED" w14:textId="77777777" w:rsidR="005645A2" w:rsidRPr="001A1C6E" w:rsidRDefault="00F85FBB" w:rsidP="002B2343">
      <w:pPr>
        <w:pStyle w:val="Text"/>
      </w:pPr>
      <w:r w:rsidRPr="001A1C6E">
        <w:t>„</w:t>
      </w:r>
      <w:r w:rsidR="008E4653" w:rsidRPr="001A1C6E">
        <w:t xml:space="preserve"> </w:t>
      </w:r>
      <w:r w:rsidR="008E4653" w:rsidRPr="001A1C6E">
        <w:rPr>
          <w:i/>
        </w:rPr>
        <w:t>To</w:t>
      </w:r>
      <w:r w:rsidR="008E4653" w:rsidRPr="001A1C6E">
        <w:t xml:space="preserve"> by byl hodně hloupý nápad, paní,</w:t>
      </w:r>
      <w:r w:rsidRPr="001A1C6E">
        <w:t>“</w:t>
      </w:r>
      <w:r w:rsidR="008E4653" w:rsidRPr="001A1C6E">
        <w:t xml:space="preserve"> řekla Saehildr klidně. O hlavu vyšší než nejurostlejší z vysokých mužů, stála a dívala se na třesoucí se ženu pod sebou. Její kůže měla v pološeru zvláštní lesk. </w:t>
      </w:r>
      <w:r w:rsidRPr="001A1C6E">
        <w:t>„</w:t>
      </w:r>
      <w:r w:rsidR="008E4653" w:rsidRPr="001A1C6E">
        <w:t>Proč si myslíš, že ti chci ublížit?</w:t>
      </w:r>
      <w:r w:rsidRPr="001A1C6E">
        <w:t>“</w:t>
      </w:r>
    </w:p>
    <w:p w14:paraId="23F6848D" w14:textId="77777777" w:rsidR="005645A2" w:rsidRPr="001A1C6E" w:rsidRDefault="00F85FBB" w:rsidP="002B2343">
      <w:pPr>
        <w:pStyle w:val="Text"/>
      </w:pPr>
      <w:r w:rsidRPr="001A1C6E">
        <w:t>„T-t</w:t>
      </w:r>
      <w:r w:rsidR="008E4653" w:rsidRPr="001A1C6E">
        <w:t>y,</w:t>
      </w:r>
      <w:r w:rsidRPr="001A1C6E">
        <w:t>“</w:t>
      </w:r>
      <w:r w:rsidR="008E4653" w:rsidRPr="001A1C6E">
        <w:t xml:space="preserve"> vykoktala žena. </w:t>
      </w:r>
      <w:r w:rsidRPr="001A1C6E">
        <w:t>„</w:t>
      </w:r>
      <w:r w:rsidR="008E4653" w:rsidRPr="001A1C6E">
        <w:t>Ty jsi mládě toho trolla. Slyšela jsem ty pověsti. Ta stará čarodějnice je tvoje matka.</w:t>
      </w:r>
      <w:r w:rsidRPr="001A1C6E">
        <w:t>“</w:t>
      </w:r>
    </w:p>
    <w:p w14:paraId="5AB0BBDF" w14:textId="77777777" w:rsidR="005645A2" w:rsidRPr="001A1C6E" w:rsidRDefault="008E4653" w:rsidP="002B2343">
      <w:pPr>
        <w:pStyle w:val="Text"/>
      </w:pPr>
      <w:r w:rsidRPr="001A1C6E">
        <w:t xml:space="preserve">Saehildr vydala nepříjemný, uštěpačný zvuk, který byl zčásti smích. </w:t>
      </w:r>
      <w:r w:rsidR="00F85FBB" w:rsidRPr="001A1C6E">
        <w:rPr>
          <w:i/>
        </w:rPr>
        <w:t>„</w:t>
      </w:r>
      <w:r w:rsidRPr="001A1C6E">
        <w:rPr>
          <w:i/>
        </w:rPr>
        <w:t>Tak</w:t>
      </w:r>
      <w:r w:rsidRPr="001A1C6E">
        <w:t xml:space="preserve"> se to dnes vypráví, že Gunna je moje matka?</w:t>
      </w:r>
      <w:r w:rsidR="00F85FBB" w:rsidRPr="001A1C6E">
        <w:t>“</w:t>
      </w:r>
    </w:p>
    <w:p w14:paraId="031E6F40" w14:textId="77777777" w:rsidR="005645A2" w:rsidRPr="001A1C6E" w:rsidRDefault="008E4653" w:rsidP="002B2343">
      <w:pPr>
        <w:pStyle w:val="Text"/>
      </w:pPr>
      <w:r w:rsidRPr="001A1C6E">
        <w:t>Žena s vlasy v barvě slunce jen krátce přikývla a zadívala se na skály.</w:t>
      </w:r>
    </w:p>
    <w:p w14:paraId="4CA42995" w14:textId="77777777" w:rsidR="005645A2" w:rsidRPr="001A1C6E" w:rsidRDefault="00F85FBB" w:rsidP="002B2343">
      <w:pPr>
        <w:pStyle w:val="Text"/>
      </w:pPr>
      <w:r w:rsidRPr="001A1C6E">
        <w:rPr>
          <w:i/>
        </w:rPr>
        <w:t>„</w:t>
      </w:r>
      <w:r w:rsidR="008E4653" w:rsidRPr="001A1C6E">
        <w:rPr>
          <w:i/>
        </w:rPr>
        <w:t>Moje</w:t>
      </w:r>
      <w:r w:rsidR="008E4653" w:rsidRPr="001A1C6E">
        <w:t xml:space="preserve"> matka je mrtvá,</w:t>
      </w:r>
      <w:r w:rsidRPr="001A1C6E">
        <w:t>“</w:t>
      </w:r>
      <w:r w:rsidR="008E4653" w:rsidRPr="001A1C6E">
        <w:t xml:space="preserve"> řekla trollova dcera a přišla blíž; tím způsobila, že mula zahýkala a zaškubala za otěže. </w:t>
      </w:r>
      <w:r w:rsidRPr="001A1C6E">
        <w:t>„</w:t>
      </w:r>
      <w:r w:rsidR="008E4653" w:rsidRPr="001A1C6E">
        <w:t>A teď to vypadá, že otec se k ní přidal.</w:t>
      </w:r>
      <w:r w:rsidRPr="001A1C6E">
        <w:t>“</w:t>
      </w:r>
    </w:p>
    <w:p w14:paraId="52843E13" w14:textId="77777777" w:rsidR="005645A2" w:rsidRPr="001A1C6E" w:rsidRDefault="00F85FBB" w:rsidP="002B2343">
      <w:pPr>
        <w:pStyle w:val="Text"/>
      </w:pPr>
      <w:r w:rsidRPr="001A1C6E">
        <w:t>„</w:t>
      </w:r>
      <w:r w:rsidR="008E4653" w:rsidRPr="001A1C6E">
        <w:t>Nemůžu ti dovolit, abys jí ublížila,</w:t>
      </w:r>
      <w:r w:rsidRPr="001A1C6E">
        <w:t>“</w:t>
      </w:r>
      <w:r w:rsidR="008E4653" w:rsidRPr="001A1C6E">
        <w:t xml:space="preserve"> řekla žena a odvážila se po Saehildr úkosem vrhnout letmý pohled. Dcera mořského trolla se znovu zasmála a sklonila hlavu, skoro jako by se uklonila. Zář vzdáleného ohně se odrazila od dvou krátkých zahnutých rohů po obou stranách hlavy, které byly sotva víc než hrudky, z větší části schované v hustých vlasech, a zaleskla se také na šupinách, které měla tu a tam na lícních kostech a na čele.</w:t>
      </w:r>
    </w:p>
    <w:p w14:paraId="371C0F71" w14:textId="77777777" w:rsidR="005645A2" w:rsidRPr="001A1C6E" w:rsidRDefault="00F85FBB" w:rsidP="002B2343">
      <w:pPr>
        <w:pStyle w:val="Text"/>
      </w:pPr>
      <w:r w:rsidRPr="001A1C6E">
        <w:t>„</w:t>
      </w:r>
      <w:r w:rsidR="008E4653" w:rsidRPr="001A1C6E">
        <w:t xml:space="preserve">Ve skutečnosti chceš říct, že by ses </w:t>
      </w:r>
      <w:r w:rsidR="008E4653" w:rsidRPr="001A1C6E">
        <w:rPr>
          <w:i/>
        </w:rPr>
        <w:t>pokusila</w:t>
      </w:r>
      <w:r w:rsidR="008E4653" w:rsidRPr="001A1C6E">
        <w:t xml:space="preserve"> mi zabránit, abych jí ublížila.</w:t>
      </w:r>
      <w:r w:rsidRPr="001A1C6E">
        <w:t>“</w:t>
      </w:r>
    </w:p>
    <w:p w14:paraId="2326D8D8" w14:textId="77777777" w:rsidR="005645A2" w:rsidRPr="001A1C6E" w:rsidRDefault="00F85FBB" w:rsidP="002B2343">
      <w:pPr>
        <w:pStyle w:val="Text"/>
      </w:pPr>
      <w:r w:rsidRPr="001A1C6E">
        <w:t>„</w:t>
      </w:r>
      <w:r w:rsidR="008E4653" w:rsidRPr="001A1C6E">
        <w:t>Ano,</w:t>
      </w:r>
      <w:r w:rsidRPr="001A1C6E">
        <w:t>“</w:t>
      </w:r>
      <w:r w:rsidR="008E4653" w:rsidRPr="001A1C6E">
        <w:t xml:space="preserve"> odpověděla žena s vlasy v barvě slunce a nervózně se zadívala k mule a své bezvědomé společnici.</w:t>
      </w:r>
    </w:p>
    <w:p w14:paraId="168DCD92" w14:textId="77777777" w:rsidR="005645A2" w:rsidRPr="001A1C6E" w:rsidRDefault="00F85FBB" w:rsidP="002B2343">
      <w:pPr>
        <w:pStyle w:val="Text"/>
      </w:pPr>
      <w:r w:rsidRPr="001A1C6E">
        <w:t>„</w:t>
      </w:r>
      <w:r w:rsidR="008E4653" w:rsidRPr="001A1C6E">
        <w:t xml:space="preserve">Pokud bych jí samozřejmě </w:t>
      </w:r>
      <w:r w:rsidR="008E4653" w:rsidRPr="001A1C6E">
        <w:rPr>
          <w:i/>
        </w:rPr>
        <w:t>chtěla</w:t>
      </w:r>
      <w:r w:rsidR="008E4653" w:rsidRPr="001A1C6E">
        <w:t xml:space="preserve"> ublížit.</w:t>
      </w:r>
      <w:r w:rsidRPr="001A1C6E">
        <w:t>“</w:t>
      </w:r>
    </w:p>
    <w:p w14:paraId="50969308" w14:textId="4FD925A9" w:rsidR="005645A2" w:rsidRPr="001A1C6E" w:rsidRDefault="00F85FBB" w:rsidP="002B2343">
      <w:pPr>
        <w:pStyle w:val="Text"/>
      </w:pPr>
      <w:r w:rsidRPr="001A1C6E">
        <w:t>„</w:t>
      </w:r>
      <w:r w:rsidR="008E4653" w:rsidRPr="001A1C6E">
        <w:t>Říkáš, že nechceš?</w:t>
      </w:r>
      <w:r w:rsidRPr="001A1C6E">
        <w:t>“</w:t>
      </w:r>
      <w:r w:rsidR="008E4653" w:rsidRPr="001A1C6E">
        <w:t xml:space="preserve"> zeptala se žena. </w:t>
      </w:r>
      <w:r w:rsidRPr="001A1C6E">
        <w:t>„</w:t>
      </w:r>
      <w:r w:rsidR="00D515B4" w:rsidRPr="001A1C6E">
        <w:t>Že</w:t>
      </w:r>
      <w:r w:rsidR="008E4653" w:rsidRPr="001A1C6E">
        <w:t xml:space="preserve"> netoužíš pomstít otcovu smrt?</w:t>
      </w:r>
      <w:r w:rsidRPr="001A1C6E">
        <w:t>“</w:t>
      </w:r>
    </w:p>
    <w:p w14:paraId="54372AFA" w14:textId="77777777" w:rsidR="005645A2" w:rsidRPr="001A1C6E" w:rsidRDefault="008E4653" w:rsidP="002B2343">
      <w:pPr>
        <w:pStyle w:val="Text"/>
      </w:pPr>
      <w:r w:rsidRPr="001A1C6E">
        <w:t xml:space="preserve">Sashildr si znovu olízla rty, pak prošla kolem sedící ženy a stoupla si nad mulu. Zvíře zakoulelo očima, strašlivě zaržálo a </w:t>
      </w:r>
      <w:r w:rsidRPr="001A1C6E">
        <w:lastRenderedPageBreak/>
        <w:t>vykoplo do vzduchu tak, že při tom málem shodilo svůj náklad. Ale pak dcera mořského trolla zlehka položila mule ruku na zadek a zvíře se okamžitě zklidnilo a utišilo. Saehildr se naklonila dopředu, chytila ženu v bezvědomí za bradu a zvedla ji. Chtěla znát obličej té, která porazila tyrana, jenž znásilnil matku a z vlastní dcery udělal tolik znetvořenou bytost, jíž se všichni tak straní.</w:t>
      </w:r>
    </w:p>
    <w:p w14:paraId="48D2C961" w14:textId="77777777" w:rsidR="005645A2" w:rsidRPr="001A1C6E" w:rsidRDefault="008E4653" w:rsidP="002B2343">
      <w:pPr>
        <w:pStyle w:val="Text"/>
      </w:pPr>
      <w:r w:rsidRPr="001A1C6E">
        <w:t xml:space="preserve">Saehildr zavětřila. </w:t>
      </w:r>
      <w:r w:rsidR="00F85FBB" w:rsidRPr="001A1C6E">
        <w:t>„</w:t>
      </w:r>
      <w:r w:rsidRPr="001A1C6E">
        <w:t>Tahle je opilá,</w:t>
      </w:r>
      <w:r w:rsidR="00F85FBB" w:rsidRPr="001A1C6E">
        <w:t>“</w:t>
      </w:r>
      <w:r w:rsidRPr="001A1C6E">
        <w:t xml:space="preserve"> řekla.</w:t>
      </w:r>
    </w:p>
    <w:p w14:paraId="1A7C0131" w14:textId="77777777" w:rsidR="005645A2" w:rsidRPr="001A1C6E" w:rsidRDefault="00F85FBB" w:rsidP="002B2343">
      <w:pPr>
        <w:pStyle w:val="Text"/>
      </w:pPr>
      <w:r w:rsidRPr="001A1C6E">
        <w:t>„</w:t>
      </w:r>
      <w:r w:rsidR="008E4653" w:rsidRPr="001A1C6E">
        <w:t>Hodně opilá,</w:t>
      </w:r>
      <w:r w:rsidRPr="001A1C6E">
        <w:t>“</w:t>
      </w:r>
      <w:r w:rsidR="008E4653" w:rsidRPr="001A1C6E">
        <w:t xml:space="preserve"> odpověděla žena s vlasy v barvě slunce.</w:t>
      </w:r>
    </w:p>
    <w:p w14:paraId="04BC27FA" w14:textId="77777777" w:rsidR="005645A2" w:rsidRPr="001A1C6E" w:rsidRDefault="00F85FBB" w:rsidP="002B2343">
      <w:pPr>
        <w:pStyle w:val="Text"/>
      </w:pPr>
      <w:r w:rsidRPr="001A1C6E">
        <w:t>„</w:t>
      </w:r>
      <w:r w:rsidR="008E4653" w:rsidRPr="001A1C6E">
        <w:t xml:space="preserve">Trolla zabil </w:t>
      </w:r>
      <w:r w:rsidR="008E4653" w:rsidRPr="001A1C6E">
        <w:rPr>
          <w:i/>
        </w:rPr>
        <w:t>opilec?</w:t>
      </w:r>
      <w:r w:rsidRPr="001A1C6E">
        <w:rPr>
          <w:i/>
        </w:rPr>
        <w:t>“</w:t>
      </w:r>
    </w:p>
    <w:p w14:paraId="0F5FD7EE" w14:textId="77777777" w:rsidR="005645A2" w:rsidRPr="001A1C6E" w:rsidRDefault="00F85FBB" w:rsidP="002B2343">
      <w:pPr>
        <w:pStyle w:val="Text"/>
      </w:pPr>
      <w:r w:rsidRPr="001A1C6E">
        <w:t>„</w:t>
      </w:r>
      <w:r w:rsidR="008E4653" w:rsidRPr="001A1C6E">
        <w:t>Ten den byla střízlivá. Myslím.</w:t>
      </w:r>
      <w:r w:rsidRPr="001A1C6E">
        <w:t>“</w:t>
      </w:r>
    </w:p>
    <w:p w14:paraId="79C0D19D" w14:textId="77777777" w:rsidR="005645A2" w:rsidRPr="001A1C6E" w:rsidRDefault="008E4653" w:rsidP="002B2343">
      <w:pPr>
        <w:pStyle w:val="Text"/>
      </w:pPr>
      <w:r w:rsidRPr="001A1C6E">
        <w:t xml:space="preserve">Saehildr si pohrdavě odfrkla a řekla: </w:t>
      </w:r>
      <w:r w:rsidR="00F85FBB" w:rsidRPr="001A1C6E">
        <w:t>„</w:t>
      </w:r>
      <w:r w:rsidRPr="001A1C6E">
        <w:t>Věz, že mezi mým otcem a mnou nebylo jiné pouto než krevní. Jakou mám potřebu mstít se tomu, kdo ho sprovodil ze světa? I když jsem doufala, že by mi mohla posloužit nějakou kratochvílí, to přiznávám. Ale i to se zdá být v jejím současném stavu nepravděpodobné.</w:t>
      </w:r>
      <w:r w:rsidR="00F85FBB" w:rsidRPr="001A1C6E">
        <w:t>“</w:t>
      </w:r>
      <w:r w:rsidRPr="001A1C6E">
        <w:t xml:space="preserve"> Pustila spící ženě bradu tak, že tvrdě narazila na žebra muly, a znovu se napřímila. </w:t>
      </w:r>
      <w:r w:rsidR="00F85FBB" w:rsidRPr="001A1C6E">
        <w:t>„</w:t>
      </w:r>
      <w:r w:rsidRPr="001A1C6E">
        <w:t>Ne, myslím, že se nemusíš obávat o život své milé. Dnes ne. Kromě toho, nepočítala by se naprostá zkáza tvé vesnice za příhodnější odvetu?</w:t>
      </w:r>
      <w:r w:rsidR="00F85FBB" w:rsidRPr="001A1C6E">
        <w:t>“</w:t>
      </w:r>
    </w:p>
    <w:p w14:paraId="760CCED3" w14:textId="77777777" w:rsidR="005645A2" w:rsidRPr="001A1C6E" w:rsidRDefault="008E4653" w:rsidP="002B2343">
      <w:pPr>
        <w:pStyle w:val="Text"/>
      </w:pPr>
      <w:r w:rsidRPr="001A1C6E">
        <w:t xml:space="preserve">Žena s vlasy v barvě slunce zamrkala a optala se: </w:t>
      </w:r>
      <w:r w:rsidR="00F85FBB" w:rsidRPr="001A1C6E">
        <w:t>„</w:t>
      </w:r>
      <w:r w:rsidRPr="001A1C6E">
        <w:t>Proč říkáš, že je to moje milá?</w:t>
      </w:r>
      <w:r w:rsidR="00F85FBB" w:rsidRPr="001A1C6E">
        <w:t>“</w:t>
      </w:r>
    </w:p>
    <w:p w14:paraId="6C145A31" w14:textId="77777777" w:rsidR="005645A2" w:rsidRPr="001A1C6E" w:rsidRDefault="00F85FBB" w:rsidP="002B2343">
      <w:pPr>
        <w:pStyle w:val="Text"/>
      </w:pPr>
      <w:r w:rsidRPr="001A1C6E">
        <w:t>„</w:t>
      </w:r>
      <w:r w:rsidR="008E4653" w:rsidRPr="001A1C6E">
        <w:t>Kořalka není to jediné, co je z ní cítit,</w:t>
      </w:r>
      <w:r w:rsidRPr="001A1C6E">
        <w:t>“</w:t>
      </w:r>
      <w:r w:rsidR="008E4653" w:rsidRPr="001A1C6E">
        <w:t xml:space="preserve"> odpověděla dcera mořského trolla. </w:t>
      </w:r>
      <w:r w:rsidRPr="001A1C6E">
        <w:t>„</w:t>
      </w:r>
      <w:r w:rsidR="008E4653" w:rsidRPr="001A1C6E">
        <w:t xml:space="preserve">Zkus </w:t>
      </w:r>
      <w:r w:rsidR="008E4653" w:rsidRPr="001A1C6E">
        <w:rPr>
          <w:i/>
        </w:rPr>
        <w:t>popřít,</w:t>
      </w:r>
      <w:r w:rsidR="008E4653" w:rsidRPr="001A1C6E">
        <w:t xml:space="preserve"> že je to pravda, paní, a možná se nakonec ještě rozzlobím.</w:t>
      </w:r>
      <w:r w:rsidRPr="001A1C6E">
        <w:t>“</w:t>
      </w:r>
    </w:p>
    <w:p w14:paraId="3AFF2781" w14:textId="77777777" w:rsidR="005645A2" w:rsidRPr="001A1C6E" w:rsidRDefault="008E4653" w:rsidP="002B2343">
      <w:pPr>
        <w:pStyle w:val="Text"/>
      </w:pPr>
      <w:r w:rsidRPr="001A1C6E">
        <w:t>Zena z nešťastného Invergó neodpověděla, jenom si povzdechla a dál hleděla do štěrku u svých nohou.</w:t>
      </w:r>
    </w:p>
    <w:p w14:paraId="5CF85F61" w14:textId="77777777" w:rsidR="005645A2" w:rsidRPr="001A1C6E" w:rsidRDefault="00F85FBB" w:rsidP="002B2343">
      <w:pPr>
        <w:pStyle w:val="Text"/>
      </w:pPr>
      <w:r w:rsidRPr="001A1C6E">
        <w:t>„</w:t>
      </w:r>
      <w:r w:rsidR="008E4653" w:rsidRPr="001A1C6E">
        <w:t>Tahle je prakticky nahá,</w:t>
      </w:r>
      <w:r w:rsidRPr="001A1C6E">
        <w:t>“</w:t>
      </w:r>
      <w:r w:rsidR="008E4653" w:rsidRPr="001A1C6E">
        <w:t xml:space="preserve"> řekla Saehildr. </w:t>
      </w:r>
      <w:r w:rsidRPr="001A1C6E">
        <w:t>„</w:t>
      </w:r>
      <w:r w:rsidR="008E4653" w:rsidRPr="001A1C6E">
        <w:t>A ty na tom nejsi o mnoho lépe. Obě do rána umrznete.</w:t>
      </w:r>
      <w:r w:rsidRPr="001A1C6E">
        <w:t>“</w:t>
      </w:r>
    </w:p>
    <w:p w14:paraId="7D2E40DD" w14:textId="77777777" w:rsidR="005645A2" w:rsidRPr="001A1C6E" w:rsidRDefault="00F85FBB" w:rsidP="002B2343">
      <w:pPr>
        <w:pStyle w:val="Text"/>
      </w:pPr>
      <w:r w:rsidRPr="001A1C6E">
        <w:t>„</w:t>
      </w:r>
      <w:r w:rsidR="008E4653" w:rsidRPr="001A1C6E">
        <w:t>Nebyl čas vzít si pořádné oblečení,</w:t>
      </w:r>
      <w:r w:rsidRPr="001A1C6E">
        <w:t>“</w:t>
      </w:r>
      <w:r w:rsidR="008E4653" w:rsidRPr="001A1C6E">
        <w:t xml:space="preserve"> namítla žena. Vtom se změnil vítr a přinesl s sebou nasládlý pach hořící vesnice.</w:t>
      </w:r>
    </w:p>
    <w:p w14:paraId="13F26D7A" w14:textId="77777777" w:rsidR="005645A2" w:rsidRPr="001A1C6E" w:rsidRDefault="00F85FBB" w:rsidP="002B2343">
      <w:pPr>
        <w:pStyle w:val="Text"/>
      </w:pPr>
      <w:r w:rsidRPr="001A1C6E">
        <w:t>„</w:t>
      </w:r>
      <w:r w:rsidR="008E4653" w:rsidRPr="001A1C6E">
        <w:t>Když půjdeš touto pěšinou ještě kousek dál, narazíš na malou jeskyni,</w:t>
      </w:r>
      <w:r w:rsidRPr="001A1C6E">
        <w:t>“</w:t>
      </w:r>
      <w:r w:rsidR="008E4653" w:rsidRPr="001A1C6E">
        <w:t xml:space="preserve"> řekla dcera mořského trolla. </w:t>
      </w:r>
      <w:r w:rsidRPr="001A1C6E">
        <w:t>„</w:t>
      </w:r>
      <w:r w:rsidR="008E4653" w:rsidRPr="001A1C6E">
        <w:t>Dnes v noci tam za vámi přijdu a přinesu kožešiny a zásoby, které mohu postrádat. Možná jich bude dost, abyste měly aspoň malou naději, že ty hory přejdete.</w:t>
      </w:r>
      <w:r w:rsidRPr="001A1C6E">
        <w:t>“</w:t>
      </w:r>
    </w:p>
    <w:p w14:paraId="621A1C23" w14:textId="77777777" w:rsidR="005645A2" w:rsidRPr="001A1C6E" w:rsidRDefault="00F85FBB" w:rsidP="002B2343">
      <w:pPr>
        <w:pStyle w:val="Text"/>
      </w:pPr>
      <w:r w:rsidRPr="001A1C6E">
        <w:t>„</w:t>
      </w:r>
      <w:r w:rsidR="008E4653" w:rsidRPr="001A1C6E">
        <w:t>Já to nechápu,</w:t>
      </w:r>
      <w:r w:rsidRPr="001A1C6E">
        <w:t>“</w:t>
      </w:r>
      <w:r w:rsidR="008E4653" w:rsidRPr="001A1C6E">
        <w:t xml:space="preserve"> řekla Dóta, vyčerpaná, se slzami na krajíčku, a když dcera mořského trolla neodpověděla, výčepní zjistila, že jsou s </w:t>
      </w:r>
      <w:r w:rsidR="008E4653" w:rsidRPr="001A1C6E">
        <w:lastRenderedPageBreak/>
        <w:t>mulou a Malmury na horské římse samy. Neslyšela, jak obluda odešla, takže možná byla pravda, co se říkalo, že se dokáže proměnit v mlhu a odplout vzduchem, kdykoli se jí zlíbí. Dóta ještě chvíli seděla a dívala se, jak se běsnící oheň hluboko pod nimi šíří. A potom vstala, chopila se otěží muly a začala pátrat po úkrytu, jehož objevení jí dcera mořského trolla přislíbila. Vůbec nepomyslela na obyvatele Invergó, na ztracené členy rodiny a dokonce ani na laskavého starého muže, kterému patřila Mrtvá treska a který ji tam přijal z ulice, když byla sotva víc než dítě. Ti lidé byli minulost a minulost nebyla něco, co by ji nebo Malmury mohlo udržet naživu.</w:t>
      </w:r>
    </w:p>
    <w:p w14:paraId="5F3B0811" w14:textId="77777777" w:rsidR="005645A2" w:rsidRPr="001A1C6E" w:rsidRDefault="008E4653" w:rsidP="002B2343">
      <w:pPr>
        <w:pStyle w:val="Text"/>
      </w:pPr>
      <w:r w:rsidRPr="001A1C6E">
        <w:t>Dóta mezi balvany dvakrát zabloudila, a než narazila na jeskyni, začalo hustě sněžit, velkými vlhkými vločkami, které točitě padaly ze tmy. Ale uvnitř, z dosahu skučícího větru, bylo teplo. A co víc, našla hromádky vlčích a medvědích kožešin, tuleních a mamutích kůží, z nichž některé byly sešité do pevných kusů oblečení. Kromě toho tam bylo solené maso a několik brambor a nad malým ohněm se na rožni pekl čerstvě zabitý králík. Již nikdy dceru mořského trolla nespatřila, ale v dlouhých dnech, které měly před sebou, když se Dóta a cizinka jménem Malmury probíjely vánicemi a přes ledová pole, měla často pocit, že někdo je nablízku a dává na ně pozor. Nebo je jenom pozoruje.</w:t>
      </w:r>
    </w:p>
    <w:p w14:paraId="21232FCA" w14:textId="77777777" w:rsidR="00D515B4" w:rsidRDefault="008E4653" w:rsidP="00D515B4">
      <w:pPr>
        <w:pStyle w:val="Text"/>
        <w:jc w:val="right"/>
        <w:rPr>
          <w:i/>
        </w:rPr>
      </w:pPr>
      <w:r w:rsidRPr="001A1C6E">
        <w:rPr>
          <w:i/>
        </w:rPr>
        <w:t>přeložil Petr Kotrle</w:t>
      </w:r>
    </w:p>
    <w:p w14:paraId="6EBDFC9D" w14:textId="77777777" w:rsidR="00D515B4" w:rsidRDefault="00D515B4">
      <w:pPr>
        <w:widowControl/>
        <w:spacing w:after="200" w:line="276" w:lineRule="auto"/>
        <w:rPr>
          <w:rFonts w:ascii="Times New Roman" w:hAnsi="Times New Roman" w:cs="Times New Roman"/>
          <w:i/>
          <w:color w:val="auto"/>
        </w:rPr>
      </w:pPr>
      <w:r>
        <w:rPr>
          <w:i/>
        </w:rPr>
        <w:br w:type="page"/>
      </w:r>
    </w:p>
    <w:p w14:paraId="1982AC30" w14:textId="2994D361" w:rsidR="00D515B4" w:rsidRDefault="00D515B4">
      <w:pPr>
        <w:widowControl/>
        <w:spacing w:after="200" w:line="276" w:lineRule="auto"/>
        <w:rPr>
          <w:rFonts w:ascii="Times New Roman" w:hAnsi="Times New Roman" w:cs="Times New Roman"/>
          <w:i/>
          <w:color w:val="auto"/>
        </w:rPr>
      </w:pPr>
      <w:r w:rsidRPr="001A1C6E">
        <w:rPr>
          <w:i/>
          <w:noProof/>
        </w:rPr>
        <w:lastRenderedPageBreak/>
        <w:drawing>
          <wp:anchor distT="0" distB="0" distL="63500" distR="63500" simplePos="0" relativeHeight="251660800" behindDoc="1" locked="0" layoutInCell="1" allowOverlap="1" wp14:anchorId="16DE7828" wp14:editId="48F5898E">
            <wp:simplePos x="0" y="0"/>
            <wp:positionH relativeFrom="margin">
              <wp:posOffset>-215901</wp:posOffset>
            </wp:positionH>
            <wp:positionV relativeFrom="paragraph">
              <wp:posOffset>-520700</wp:posOffset>
            </wp:positionV>
            <wp:extent cx="4657725" cy="7538820"/>
            <wp:effectExtent l="0" t="0" r="0" b="5080"/>
            <wp:wrapNone/>
            <wp:docPr id="2" name="Obrázek 2" descr="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58947" cy="7540798"/>
                    </a:xfrm>
                    <a:prstGeom prst="rect">
                      <a:avLst/>
                    </a:prstGeom>
                    <a:noFill/>
                  </pic:spPr>
                </pic:pic>
              </a:graphicData>
            </a:graphic>
            <wp14:sizeRelH relativeFrom="page">
              <wp14:pctWidth>0</wp14:pctWidth>
            </wp14:sizeRelH>
            <wp14:sizeRelV relativeFrom="page">
              <wp14:pctHeight>0</wp14:pctHeight>
            </wp14:sizeRelV>
          </wp:anchor>
        </w:drawing>
      </w:r>
      <w:r>
        <w:rPr>
          <w:i/>
        </w:rPr>
        <w:br w:type="page"/>
      </w:r>
    </w:p>
    <w:p w14:paraId="309FABA4" w14:textId="11D50A07" w:rsidR="005645A2" w:rsidRDefault="008E4653" w:rsidP="002B2343">
      <w:pPr>
        <w:pStyle w:val="Text"/>
      </w:pPr>
      <w:r w:rsidRPr="001A1C6E">
        <w:lastRenderedPageBreak/>
        <w:t>Bil</w:t>
      </w:r>
      <w:r w:rsidR="00D515B4">
        <w:t>l</w:t>
      </w:r>
      <w:r w:rsidRPr="001A1C6E">
        <w:t xml:space="preserve"> Willingham se narodil ve Fort Belvoir ve Virginii. Začínal jako interní kreslíř v TSR Inc., kde kreslil ilustrace pro řadu her na hrdiny, kromě jiného </w:t>
      </w:r>
      <w:r w:rsidRPr="001A1C6E">
        <w:rPr>
          <w:i/>
        </w:rPr>
        <w:t>Advanced Dungeons &amp; Dragons</w:t>
      </w:r>
      <w:r w:rsidRPr="001A1C6E">
        <w:t xml:space="preserve"> a </w:t>
      </w:r>
      <w:r w:rsidRPr="001A1C6E">
        <w:rPr>
          <w:i/>
        </w:rPr>
        <w:t>Gamma World.</w:t>
      </w:r>
      <w:r w:rsidRPr="001A1C6E">
        <w:t xml:space="preserve"> V roce 1980 na sebe upozornil komiksovou sérií </w:t>
      </w:r>
      <w:r w:rsidRPr="001A1C6E">
        <w:rPr>
          <w:i/>
        </w:rPr>
        <w:t>Elementals,</w:t>
      </w:r>
      <w:r w:rsidRPr="001A1C6E">
        <w:t xml:space="preserve"> kterou vydalo nakladatelství Comico, a scenáristicky se podílel například na sérii </w:t>
      </w:r>
      <w:r w:rsidRPr="001A1C6E">
        <w:rPr>
          <w:i/>
        </w:rPr>
        <w:t>Green Lantern</w:t>
      </w:r>
      <w:r w:rsidRPr="001A1C6E">
        <w:t xml:space="preserve"> nakladatelství DC. Pro DC Vertigo stvořil v roce 2002 populární komiksovou sérii </w:t>
      </w:r>
      <w:r w:rsidRPr="001A1C6E">
        <w:rPr>
          <w:i/>
        </w:rPr>
        <w:t>Fables</w:t>
      </w:r>
      <w:r w:rsidRPr="001A1C6E">
        <w:t xml:space="preserve"> (česky </w:t>
      </w:r>
      <w:r w:rsidRPr="001A1C6E">
        <w:rPr>
          <w:i/>
        </w:rPr>
        <w:t>Mýty)</w:t>
      </w:r>
      <w:r w:rsidRPr="001A1C6E">
        <w:t xml:space="preserve"> pojednávající o pohádkových bytostech usídlených na současném Manhattanu. Tato série získala doposud čtrnáct prestižních Eisnerových cen. Série </w:t>
      </w:r>
      <w:r w:rsidRPr="001A1C6E">
        <w:rPr>
          <w:i/>
        </w:rPr>
        <w:t>Jack of Fables,</w:t>
      </w:r>
      <w:r w:rsidRPr="001A1C6E">
        <w:t xml:space="preserve"> kterou stvořil společně s Matthewem Sturgesem, se umístila na pátém místě žebříčku deseti nejlepších grafických románů roku 2007 časopisu </w:t>
      </w:r>
      <w:r w:rsidRPr="001A1C6E">
        <w:rPr>
          <w:i/>
        </w:rPr>
        <w:t>Time.</w:t>
      </w:r>
      <w:r w:rsidRPr="001A1C6E">
        <w:t xml:space="preserve"> Jeho první prozaický román ze světa </w:t>
      </w:r>
      <w:r w:rsidRPr="001A1C6E">
        <w:rPr>
          <w:i/>
        </w:rPr>
        <w:t>Fables,</w:t>
      </w:r>
      <w:r w:rsidRPr="001A1C6E">
        <w:t xml:space="preserve"> Peter a Max, vyšel v roce 2009, čili ve stejném roce, kdy bylo jeho komiksové album </w:t>
      </w:r>
      <w:r w:rsidRPr="001A1C6E">
        <w:rPr>
          <w:i/>
        </w:rPr>
        <w:t>Fables: War and Pieces</w:t>
      </w:r>
      <w:r w:rsidRPr="001A1C6E">
        <w:t xml:space="preserve"> nominováno na první cenu Hugo za nejlepší kreslený příběh. Bili Willingham patří v současnosti mezi nejpopulárnější komiksové scenáristy. Žije v Mantorville v Minnesotě.</w:t>
      </w:r>
    </w:p>
    <w:p w14:paraId="030C819D" w14:textId="77777777" w:rsidR="00D515B4" w:rsidRDefault="00D515B4" w:rsidP="002B2343">
      <w:pPr>
        <w:pStyle w:val="Text"/>
      </w:pPr>
    </w:p>
    <w:p w14:paraId="7AFBC3A8" w14:textId="7E58CE3B" w:rsidR="00D515B4" w:rsidRDefault="00D515B4" w:rsidP="00D515B4">
      <w:pPr>
        <w:pStyle w:val="Nadpis1"/>
      </w:pPr>
      <w:bookmarkStart w:id="25" w:name="_Toc374528241"/>
      <w:r w:rsidRPr="001A1C6E">
        <w:t>Bil</w:t>
      </w:r>
      <w:r>
        <w:t>l</w:t>
      </w:r>
      <w:r w:rsidRPr="001A1C6E">
        <w:t xml:space="preserve"> Willingham</w:t>
      </w:r>
      <w:r>
        <w:t xml:space="preserve"> – Troufalí zloději</w:t>
      </w:r>
      <w:bookmarkEnd w:id="25"/>
    </w:p>
    <w:p w14:paraId="098E81AA" w14:textId="77777777" w:rsidR="00D515B4" w:rsidRPr="001A1C6E" w:rsidRDefault="00D515B4" w:rsidP="002B2343">
      <w:pPr>
        <w:pStyle w:val="Text"/>
      </w:pPr>
    </w:p>
    <w:p w14:paraId="77F71FB2" w14:textId="77777777" w:rsidR="005645A2" w:rsidRPr="001A1C6E" w:rsidRDefault="008E4653" w:rsidP="002B2343">
      <w:pPr>
        <w:pStyle w:val="Text"/>
        <w:rPr>
          <w:i/>
        </w:rPr>
      </w:pPr>
      <w:r w:rsidRPr="001A1C6E">
        <w:rPr>
          <w:i/>
        </w:rPr>
        <w:t>Septavianovi bylo v té době čtyřiadvacet nebo pětadvacet let a pořád vedl dobrodružný život ve společnosti bratrů Zabovřesků. Většinou se nechávali najímat jako žoldnéři v rozdrobených severních královstvích, příležitostně vyráželi na jih, aby utratili žold a kradli ve velkých a bohatých přístavních městech. Ačkoliv město v následujícím příběhu není výslovně jmenováno, obecně se předpokládá, že se jedná o Vess; toto město je v jiných příbězích označováno za centrum provozování temných umění a místo, kde se nachází zimní palác čaroděje Ulmora.</w:t>
      </w:r>
    </w:p>
    <w:p w14:paraId="786B95D2" w14:textId="77777777" w:rsidR="005645A2" w:rsidRPr="001A1C6E" w:rsidRDefault="008E4653" w:rsidP="00D515B4">
      <w:pPr>
        <w:pStyle w:val="Text"/>
        <w:jc w:val="right"/>
        <w:rPr>
          <w:i/>
        </w:rPr>
      </w:pPr>
      <w:r w:rsidRPr="001A1C6E">
        <w:rPr>
          <w:i/>
        </w:rPr>
        <w:t>Pravděpodobný náčrt Septavianova života a jeho dobrodružství</w:t>
      </w:r>
    </w:p>
    <w:p w14:paraId="3035F43F" w14:textId="77777777" w:rsidR="005645A2" w:rsidRPr="001A1C6E" w:rsidRDefault="008E4653" w:rsidP="00D515B4">
      <w:pPr>
        <w:pStyle w:val="Text"/>
        <w:jc w:val="right"/>
      </w:pPr>
      <w:r w:rsidRPr="001A1C6E">
        <w:t>Walter Marsh</w:t>
      </w:r>
    </w:p>
    <w:p w14:paraId="44A57DF2" w14:textId="77777777" w:rsidR="002B2343" w:rsidRPr="001A1C6E" w:rsidRDefault="002B2343" w:rsidP="002B2343">
      <w:pPr>
        <w:pStyle w:val="Text"/>
      </w:pPr>
    </w:p>
    <w:p w14:paraId="429CF06D" w14:textId="015BC41B" w:rsidR="005645A2" w:rsidRPr="001A1C6E" w:rsidRDefault="008E4653" w:rsidP="002B2343">
      <w:pPr>
        <w:pStyle w:val="Text"/>
      </w:pPr>
      <w:r w:rsidRPr="001A1C6E">
        <w:t>Jonar Žabovřesk, obrovský rudobradý seveřan, byl mrtvý, ležel bez hlavy na horní podestě. Stal se obětí jednoho z Ulmorových náhodně procházejících hlídačů, neslavně pr</w:t>
      </w:r>
      <w:r w:rsidR="004164C6" w:rsidRPr="001A1C6E">
        <w:t>oslulého golema stínače hlav. Jo</w:t>
      </w:r>
      <w:r w:rsidRPr="001A1C6E">
        <w:t xml:space="preserve">narův světlovlasý bratr Tywar mi krvácel u nohou. Nemohl </w:t>
      </w:r>
      <w:r w:rsidRPr="001A1C6E">
        <w:lastRenderedPageBreak/>
        <w:t>jsem mu nijak pomoci. Měl příliš mnoho hlubokých ran a každá z nich byla smrtelná. Pozoroval jsem rychle se rozlévající rudé jezero; šířilo se od jeho neuspořádaných ostatků, jež na podlaze křiklavě zabarvovaly propracovanou ústřední mozaiku vyrobenou z ručně tesaných mramorových dlaždic všech představitelných barev a zobrazující vymyšlenou mořskou nestvůru útočící na loď. Možná ne vymyšlenou, opravil jsem se, s ohledem na všechny ty nemožné věci, které jsme dnes zažili. Čepel, která skolila Tywara, ležela na podlaze vedle něj, zjevně z ní konečně vyprchala ona oživující síla, která jí jakýmsi způsobem propůjčila svébytnost.</w:t>
      </w:r>
    </w:p>
    <w:p w14:paraId="793BD09F" w14:textId="77777777" w:rsidR="005645A2" w:rsidRPr="001A1C6E" w:rsidRDefault="008E4653" w:rsidP="002B2343">
      <w:pPr>
        <w:pStyle w:val="Text"/>
      </w:pPr>
      <w:r w:rsidRPr="001A1C6E">
        <w:t xml:space="preserve">Roea Zelazara, černovlasého a černookého Lemuřana, jsem neviděl od okamžiku, kdy jsme všichni čtyři zhruba před hodinou pronikli přes vnější zeď tohoto sídla. Byli jsme čtyři troufalí zloději, posilnění vínem kteří se vydali provést kousek, jenž by je </w:t>
      </w:r>
      <w:r w:rsidR="00F85FBB" w:rsidRPr="001A1C6E">
        <w:t>–</w:t>
      </w:r>
      <w:r w:rsidRPr="001A1C6E">
        <w:t xml:space="preserve"> přinejmenším v úzkém kruhu podsvětí </w:t>
      </w:r>
      <w:r w:rsidR="00F85FBB" w:rsidRPr="001A1C6E">
        <w:t>–</w:t>
      </w:r>
      <w:r w:rsidRPr="001A1C6E">
        <w:t xml:space="preserve"> proslavil. Vydali jsme se vyloupit opuštěný </w:t>
      </w:r>
      <w:r w:rsidRPr="001A1C6E">
        <w:rPr>
          <w:i/>
        </w:rPr>
        <w:t>zimní</w:t>
      </w:r>
      <w:r w:rsidRPr="001A1C6E">
        <w:t xml:space="preserve"> palác Ulmora, legendárního posledního atlantského čaroděje. Jakmile jsme se dostali na první vnitřní nádvoří, Roe cosi horečně a nesrozumitelně zašeptal, načež kamsi odběhl a zanechal mě s bratry samotného.</w:t>
      </w:r>
    </w:p>
    <w:p w14:paraId="359AC1F7" w14:textId="77777777" w:rsidR="005645A2" w:rsidRPr="001A1C6E" w:rsidRDefault="00F85FBB" w:rsidP="002B2343">
      <w:pPr>
        <w:pStyle w:val="Text"/>
      </w:pPr>
      <w:r w:rsidRPr="001A1C6E">
        <w:t>„</w:t>
      </w:r>
      <w:r w:rsidR="008E4653" w:rsidRPr="001A1C6E">
        <w:t>Myslím, že něco zaslechl,</w:t>
      </w:r>
      <w:r w:rsidRPr="001A1C6E">
        <w:t>“</w:t>
      </w:r>
      <w:r w:rsidR="008E4653" w:rsidRPr="001A1C6E">
        <w:t xml:space="preserve"> zašeptal Jonar. </w:t>
      </w:r>
      <w:r w:rsidRPr="001A1C6E">
        <w:t>„</w:t>
      </w:r>
      <w:r w:rsidR="008E4653" w:rsidRPr="001A1C6E">
        <w:t>Šel to prozkoumat.</w:t>
      </w:r>
      <w:r w:rsidRPr="001A1C6E">
        <w:t>“</w:t>
      </w:r>
    </w:p>
    <w:p w14:paraId="78F9416D" w14:textId="77777777" w:rsidR="005645A2" w:rsidRPr="001A1C6E" w:rsidRDefault="00F85FBB" w:rsidP="002B2343">
      <w:pPr>
        <w:pStyle w:val="Text"/>
      </w:pPr>
      <w:r w:rsidRPr="001A1C6E">
        <w:t>„</w:t>
      </w:r>
      <w:r w:rsidR="008E4653" w:rsidRPr="001A1C6E">
        <w:t>Nejsem nakloněn tomu, abychom na něj čekali na tomhle otevřeném prostranství,</w:t>
      </w:r>
      <w:r w:rsidRPr="001A1C6E">
        <w:t>“</w:t>
      </w:r>
      <w:r w:rsidR="008E4653" w:rsidRPr="001A1C6E">
        <w:t xml:space="preserve"> odvětil jsem.</w:t>
      </w:r>
    </w:p>
    <w:p w14:paraId="05C143EF" w14:textId="77777777" w:rsidR="005645A2" w:rsidRPr="001A1C6E" w:rsidRDefault="00F85FBB" w:rsidP="002B2343">
      <w:pPr>
        <w:pStyle w:val="Text"/>
      </w:pPr>
      <w:r w:rsidRPr="001A1C6E">
        <w:t>„</w:t>
      </w:r>
      <w:r w:rsidR="008E4653" w:rsidRPr="001A1C6E">
        <w:t>Ani já ne,</w:t>
      </w:r>
      <w:r w:rsidRPr="001A1C6E">
        <w:t>“</w:t>
      </w:r>
      <w:r w:rsidR="008E4653" w:rsidRPr="001A1C6E">
        <w:t xml:space="preserve"> souhlasil Tywar.</w:t>
      </w:r>
    </w:p>
    <w:p w14:paraId="6A0FD854" w14:textId="77777777" w:rsidR="005645A2" w:rsidRPr="001A1C6E" w:rsidRDefault="008E4653" w:rsidP="002B2343">
      <w:pPr>
        <w:pStyle w:val="Text"/>
      </w:pPr>
      <w:r w:rsidRPr="001A1C6E">
        <w:t>A tak jsme my tři pokračovali ve vloupačce bez něj, prošli jsme kolem hospodářských budov, přes trávník posetý pastmi s kůly na dně a přes další léčky a nástrahy až k hlavní budově, pevnosti maskované jako palác. Když jsme se dostali dovnitř, narazili jsme na skutečnou obranu, výtvory temné magie, které nás trápily a sužovaly, místnost za místností, krok za krokem, stále víc nás vyčerpávaly, nutily nás zaplatit za každou píď postupu, až jsem se nakonec musel dívat, jak byli bratři, poslední tři roky moji přátelé a společníci, rozsekáni na neživé hromádky masa a kostí.</w:t>
      </w:r>
    </w:p>
    <w:p w14:paraId="01DD62E0" w14:textId="77777777" w:rsidR="005645A2" w:rsidRPr="001A1C6E" w:rsidRDefault="008E4653" w:rsidP="002B2343">
      <w:pPr>
        <w:pStyle w:val="Text"/>
      </w:pPr>
      <w:r w:rsidRPr="001A1C6E">
        <w:t>Nyní to vypadalo, že jsem v tom sám.</w:t>
      </w:r>
    </w:p>
    <w:p w14:paraId="48B8AD87" w14:textId="78A4F73E" w:rsidR="005645A2" w:rsidRPr="001A1C6E" w:rsidRDefault="008E4653" w:rsidP="002B2343">
      <w:pPr>
        <w:pStyle w:val="Text"/>
      </w:pPr>
      <w:r w:rsidRPr="001A1C6E">
        <w:t xml:space="preserve">V tu chvíli jsem už neměl na loupení ani pomyšlení. Chtěl jsem jenom najít Roea a uniknout z tohoto vražedného domu. Toho Lemuřana jsem ani pořádně neznal. Stal se naším společníkem z </w:t>
      </w:r>
      <w:r w:rsidRPr="001A1C6E">
        <w:lastRenderedPageBreak/>
        <w:t>náhlého popudu, po dlouhé noci strávené pitím. Nebyl to prověřený přítel, jakými byli bratři. Ale vyrazil na tenhle pošetilý nájezd s námi a já nepatřím mezi ty, kteří opouštějí své společníky, tedy pokud s tím mohu něco udělat.</w:t>
      </w:r>
    </w:p>
    <w:p w14:paraId="038573BF" w14:textId="77777777" w:rsidR="005645A2" w:rsidRPr="001A1C6E" w:rsidRDefault="008E4653" w:rsidP="002B2343">
      <w:pPr>
        <w:pStyle w:val="Text"/>
      </w:pPr>
      <w:r w:rsidRPr="001A1C6E">
        <w:t>Vrátit se na horní podestu, kudy jsme původně přišli, nepřicházelo v úvahu. Tato úniková cesta byla odříznuta golemy ozbrojenými čepelemi, kterých tam mezitím dorazil značný počet. Blokovali obě schodiště. Byli rychlí, neúnavní a téměř nezranitelní. Jeden jediný stačil, aby si poradil s Jonarem. I když jsem byl rychlejší než seveřan a představoval výrazně menší cíl, nedělal jsem si iluze, že bych dokázal proklouznout kolem tří tuctů či více golemů, kteří teď nahoře čekali. Přinejmenším to vypadalo, že se spokojí se setrváváním na horním odpočívadle. Možná měli vymezené území?</w:t>
      </w:r>
    </w:p>
    <w:p w14:paraId="2C4D83B4" w14:textId="77777777" w:rsidR="005645A2" w:rsidRPr="001A1C6E" w:rsidRDefault="008E4653" w:rsidP="002B2343">
      <w:pPr>
        <w:pStyle w:val="Text"/>
      </w:pPr>
      <w:r w:rsidRPr="001A1C6E">
        <w:t>Z velké místnosti, ve které jsem se nacházel, vedlo šestero dveří plus točité schodiště, které se vinulo kamsi dolů do tmy. Ozývalo se odtamtud hluboké dunivé vrčení a kašlání, jako by se tam plížilo nějaké obrovské nadpřirozené stvoření.</w:t>
      </w:r>
    </w:p>
    <w:p w14:paraId="30FD71FF" w14:textId="77777777" w:rsidR="005645A2" w:rsidRPr="001A1C6E" w:rsidRDefault="008E4653" w:rsidP="002B2343">
      <w:pPr>
        <w:pStyle w:val="Text"/>
      </w:pPr>
      <w:r w:rsidRPr="001A1C6E">
        <w:t>Nadále zde zůstávat se mi nejevilo jako dobrý nápad. Místnost byla plná kovových soch představujících mocné ozbrojené válečníky. Všechny kromě jedné držely meče, kopí, sekery nebo jiné zbraně. Meč, jenž chyběl poslední soše, byl právě ten, který obživl alespoň na tak dlouho, aby mohl zmasakrovat Tywara. Nedůvěřoval jsem těm ostatním zbraním, že zůstanou nehybné.</w:t>
      </w:r>
    </w:p>
    <w:p w14:paraId="2D92BF77" w14:textId="77777777" w:rsidR="005645A2" w:rsidRPr="001A1C6E" w:rsidRDefault="008E4653" w:rsidP="002B2343">
      <w:pPr>
        <w:pStyle w:val="Text"/>
      </w:pPr>
      <w:r w:rsidRPr="001A1C6E">
        <w:t>Tak které dveře vyzkouším? Tato místnost se podle všeho nacházela zhruba uprostřed rozlehlé budovy. Kterékoliv z nich mohly vést ven stejně jako do slepé uličky.</w:t>
      </w:r>
    </w:p>
    <w:p w14:paraId="2AB54F80" w14:textId="77777777" w:rsidR="005645A2" w:rsidRPr="001A1C6E" w:rsidRDefault="008E4653" w:rsidP="002B2343">
      <w:pPr>
        <w:pStyle w:val="Text"/>
      </w:pPr>
      <w:r w:rsidRPr="001A1C6E">
        <w:t>Zatímco jsem zvažoval své možnosti a hledal jakákoliv vodítka, která by mi pomohla dát některému z východů přednost před ostatními, jedny dveře se otevřely a dovnitř vstoupil Roe Zelazar. Nejspíš jsem neměl být překvapený, ale byl jsem.</w:t>
      </w:r>
    </w:p>
    <w:p w14:paraId="35C0CF53" w14:textId="77777777" w:rsidR="005645A2" w:rsidRPr="001A1C6E" w:rsidRDefault="00F85FBB" w:rsidP="002B2343">
      <w:pPr>
        <w:pStyle w:val="Text"/>
      </w:pPr>
      <w:r w:rsidRPr="001A1C6E">
        <w:t>„</w:t>
      </w:r>
      <w:r w:rsidR="008E4653" w:rsidRPr="001A1C6E">
        <w:t>Můžeš odejít, Septaviane,</w:t>
      </w:r>
      <w:r w:rsidRPr="001A1C6E">
        <w:t>“</w:t>
      </w:r>
      <w:r w:rsidR="008E4653" w:rsidRPr="001A1C6E">
        <w:t xml:space="preserve"> řekl. </w:t>
      </w:r>
      <w:r w:rsidRPr="001A1C6E">
        <w:t>„</w:t>
      </w:r>
      <w:r w:rsidR="008E4653" w:rsidRPr="001A1C6E">
        <w:t>Nechci ti ublížit ani ti způsobovat jakákoliv další příkoří. Šlo mi o ty dva darebáky.</w:t>
      </w:r>
      <w:r w:rsidRPr="001A1C6E">
        <w:t>“</w:t>
      </w:r>
      <w:r w:rsidR="008E4653" w:rsidRPr="001A1C6E">
        <w:t xml:space="preserve"> Jeho gesto zahrnulo většinu místnosti, včetně mrtvého těla. Hrubá hnědá tunika a kamaše, které měl na sobě dříve toho večera, zmizely, </w:t>
      </w:r>
      <w:r w:rsidR="008E4653" w:rsidRPr="001A1C6E">
        <w:lastRenderedPageBreak/>
        <w:t>nahradilo je šedočerné roucho z jemného plátna. Zjevně si našel čas vykoupat se a také naparfémovat, zatímco my byli štváni a zabíjeni.</w:t>
      </w:r>
    </w:p>
    <w:p w14:paraId="1A672977" w14:textId="77777777" w:rsidR="005645A2" w:rsidRPr="001A1C6E" w:rsidRDefault="00F85FBB" w:rsidP="002B2343">
      <w:pPr>
        <w:pStyle w:val="Text"/>
      </w:pPr>
      <w:r w:rsidRPr="001A1C6E">
        <w:t>„</w:t>
      </w:r>
      <w:r w:rsidR="008E4653" w:rsidRPr="001A1C6E">
        <w:t>Ty jsi čaroděj Ulmore?</w:t>
      </w:r>
      <w:r w:rsidRPr="001A1C6E">
        <w:t>“</w:t>
      </w:r>
      <w:r w:rsidR="008E4653" w:rsidRPr="001A1C6E">
        <w:t xml:space="preserve"> zeptal jsem se.</w:t>
      </w:r>
    </w:p>
    <w:p w14:paraId="1E54AEA0" w14:textId="77777777" w:rsidR="005645A2" w:rsidRPr="001A1C6E" w:rsidRDefault="00F85FBB" w:rsidP="002B2343">
      <w:pPr>
        <w:pStyle w:val="Text"/>
      </w:pPr>
      <w:r w:rsidRPr="001A1C6E">
        <w:t>„</w:t>
      </w:r>
      <w:r w:rsidR="008E4653" w:rsidRPr="001A1C6E">
        <w:t>Ne, samozřejmě, že ne. Jsem pouze jeden z jeho studentů. Pravda, jsem z těch pokročilejších studentů, a mezi moje povinnosti patří také starat se čaroději o zimní sídlo v době jeho nepřítomnosti.</w:t>
      </w:r>
      <w:r w:rsidRPr="001A1C6E">
        <w:t>“</w:t>
      </w:r>
      <w:r w:rsidR="008E4653" w:rsidRPr="001A1C6E">
        <w:t xml:space="preserve"> Roe se přiblížil tak, že stál těsně mimo dosah běžného meče. Tohle mohla být jeho chyba.</w:t>
      </w:r>
    </w:p>
    <w:p w14:paraId="23C96899" w14:textId="77777777" w:rsidR="005645A2" w:rsidRPr="001A1C6E" w:rsidRDefault="00F85FBB" w:rsidP="002B2343">
      <w:pPr>
        <w:pStyle w:val="Text"/>
      </w:pPr>
      <w:r w:rsidRPr="001A1C6E">
        <w:t>„</w:t>
      </w:r>
      <w:r w:rsidR="008E4653" w:rsidRPr="001A1C6E">
        <w:t>Přesto si ale vzpomínám, že to byl tvůj nápad vyloupit tohle místo,</w:t>
      </w:r>
      <w:r w:rsidRPr="001A1C6E">
        <w:t>“</w:t>
      </w:r>
      <w:r w:rsidR="008E4653" w:rsidRPr="001A1C6E">
        <w:t xml:space="preserve"> řekl jsem. Když se k nám Lemuřan připojil, nahlédli jsme už dost hluboko na dno číší a poněkud bouřlivě jsme se vychloubali svým záměrem podniknout něco troufale nekalého.</w:t>
      </w:r>
    </w:p>
    <w:p w14:paraId="09919E3E" w14:textId="77777777" w:rsidR="005645A2" w:rsidRPr="001A1C6E" w:rsidRDefault="00F85FBB" w:rsidP="002B2343">
      <w:pPr>
        <w:pStyle w:val="Text"/>
      </w:pPr>
      <w:r w:rsidRPr="001A1C6E">
        <w:t>„</w:t>
      </w:r>
      <w:r w:rsidR="008E4653" w:rsidRPr="001A1C6E">
        <w:t>Protože jste zcela zjevně měli v plánu krádež, pouze jsem navrhl cíl. Koneckonců, tohle je můj adoptivní domov a já mám silně vyvinutý smysl pro plnění občanských povinností.</w:t>
      </w:r>
      <w:r w:rsidRPr="001A1C6E">
        <w:t>“</w:t>
      </w:r>
    </w:p>
    <w:p w14:paraId="614F0102" w14:textId="77777777" w:rsidR="005645A2" w:rsidRPr="001A1C6E" w:rsidRDefault="00F85FBB" w:rsidP="002B2343">
      <w:pPr>
        <w:pStyle w:val="Text"/>
      </w:pPr>
      <w:r w:rsidRPr="001A1C6E">
        <w:t>„</w:t>
      </w:r>
      <w:r w:rsidR="008E4653" w:rsidRPr="001A1C6E">
        <w:t>Máš na mysli lákání nic netušících lidí do téhle smrtonosné pasti?</w:t>
      </w:r>
      <w:r w:rsidRPr="001A1C6E">
        <w:t>“</w:t>
      </w:r>
    </w:p>
    <w:p w14:paraId="1BAA225A" w14:textId="77777777" w:rsidR="005645A2" w:rsidRPr="001A1C6E" w:rsidRDefault="00F85FBB" w:rsidP="002B2343">
      <w:pPr>
        <w:pStyle w:val="Text"/>
      </w:pPr>
      <w:r w:rsidRPr="001A1C6E">
        <w:t>„</w:t>
      </w:r>
      <w:r w:rsidR="008E4653" w:rsidRPr="001A1C6E">
        <w:t>Mám na mysli odhalování násilníků a škůdců pronikajících do našeho společenství a jejich likvidaci dřív, než stihnou napáchat skutečné škody.</w:t>
      </w:r>
      <w:r w:rsidRPr="001A1C6E">
        <w:t>“</w:t>
      </w:r>
    </w:p>
    <w:p w14:paraId="564EB49E" w14:textId="77777777" w:rsidR="005645A2" w:rsidRPr="001A1C6E" w:rsidRDefault="00F85FBB" w:rsidP="002B2343">
      <w:pPr>
        <w:pStyle w:val="Text"/>
      </w:pPr>
      <w:r w:rsidRPr="001A1C6E">
        <w:t>„</w:t>
      </w:r>
      <w:r w:rsidR="008E4653" w:rsidRPr="001A1C6E">
        <w:t>Hodný čaroděj? Služebník svého města a země?</w:t>
      </w:r>
      <w:r w:rsidRPr="001A1C6E">
        <w:t>“</w:t>
      </w:r>
      <w:r w:rsidR="008E4653" w:rsidRPr="001A1C6E">
        <w:t xml:space="preserve"> Neposmíval jsem se té myšlence </w:t>
      </w:r>
      <w:r w:rsidRPr="001A1C6E">
        <w:t>–</w:t>
      </w:r>
      <w:r w:rsidR="008E4653" w:rsidRPr="001A1C6E">
        <w:t xml:space="preserve"> ne tak docela.</w:t>
      </w:r>
    </w:p>
    <w:p w14:paraId="01D2CE6A" w14:textId="77777777" w:rsidR="005645A2" w:rsidRPr="001A1C6E" w:rsidRDefault="00F85FBB" w:rsidP="002B2343">
      <w:pPr>
        <w:pStyle w:val="Text"/>
      </w:pPr>
      <w:r w:rsidRPr="001A1C6E">
        <w:t>„</w:t>
      </w:r>
      <w:r w:rsidR="008E4653" w:rsidRPr="001A1C6E">
        <w:t>Přesně tak. Magie představuje základy, na kterých je zbudovaná civilizace. Vytváříme pohodlí a luxus, které by obyčejnějšími prostředky nebyly dosažitelné. Lepší jídlo. Delší život. Ne každý je spokojený s tou skrovnou existencí, kterou vedete ve vašich divokých zemích, kde podléháte tomu, kdo má silnější zbraně nebo divočejší vůli. Konečným úspěchem života stráveného vzděláváním a studiem je elegantní umění. Uspějí pouze ti vytříbení a gramotní. Srovnej si to s násilnou existencí těchto seveřanů a zeptej se sám sebe: který život je lepší?</w:t>
      </w:r>
      <w:r w:rsidRPr="001A1C6E">
        <w:t>“</w:t>
      </w:r>
    </w:p>
    <w:p w14:paraId="29F22FEF" w14:textId="77777777" w:rsidR="005645A2" w:rsidRPr="001A1C6E" w:rsidRDefault="00F85FBB" w:rsidP="002B2343">
      <w:pPr>
        <w:pStyle w:val="Text"/>
      </w:pPr>
      <w:r w:rsidRPr="001A1C6E">
        <w:t>„</w:t>
      </w:r>
      <w:r w:rsidR="008E4653" w:rsidRPr="001A1C6E">
        <w:t>Nejsme všichni negramotní,</w:t>
      </w:r>
      <w:r w:rsidRPr="001A1C6E">
        <w:t>“</w:t>
      </w:r>
      <w:r w:rsidR="008E4653" w:rsidRPr="001A1C6E">
        <w:t xml:space="preserve"> odporoval jsem.</w:t>
      </w:r>
    </w:p>
    <w:p w14:paraId="0C65EC66" w14:textId="77777777" w:rsidR="005645A2" w:rsidRPr="001A1C6E" w:rsidRDefault="00F85FBB" w:rsidP="002B2343">
      <w:pPr>
        <w:pStyle w:val="Text"/>
      </w:pPr>
      <w:r w:rsidRPr="001A1C6E">
        <w:t>„</w:t>
      </w:r>
      <w:r w:rsidR="008E4653" w:rsidRPr="001A1C6E">
        <w:t xml:space="preserve">To je jeden z důvodů, proč jsem tebe jediného omilostnil. Stála za tím však i jedna praktická úvaha. Pakliže Septavian není mnohem běžnější jméno, než bych si myslel, musíš být Septavian z Vodního domu. Pokud je to pravda, a dle tvého vzhledu a zvláštních zbraní </w:t>
      </w:r>
      <w:r w:rsidR="008E4653" w:rsidRPr="001A1C6E">
        <w:lastRenderedPageBreak/>
        <w:t>soudím, že ano, pak si nepřeji vyvolat hněv tvého tajného bojového bratrstva. Máte ošklivou pověst lidí, kteří najdou a zabijí každého, kdo zabije jednoho z vás, dokonce i toho, kdo má dobrou průpravu v temných uměních.</w:t>
      </w:r>
      <w:r w:rsidRPr="001A1C6E">
        <w:t>“</w:t>
      </w:r>
    </w:p>
    <w:p w14:paraId="57005D8E" w14:textId="26E2B5F4" w:rsidR="005645A2" w:rsidRPr="001A1C6E" w:rsidRDefault="00F85FBB" w:rsidP="002B2343">
      <w:pPr>
        <w:pStyle w:val="Text"/>
      </w:pPr>
      <w:r w:rsidRPr="001A1C6E">
        <w:t>„</w:t>
      </w:r>
      <w:r w:rsidR="008E4653" w:rsidRPr="001A1C6E">
        <w:t>Já už k tomuto společenství nepatřím. Byl jsem přinucen opustit je za ne zcela čestných okolností. Pokud mě zabiješ, obávám se, že jediným důvodem, proč si tě najdou bude, aby ti poděkovali.</w:t>
      </w:r>
      <w:r w:rsidRPr="001A1C6E">
        <w:t>“</w:t>
      </w:r>
      <w:r w:rsidR="008E4653" w:rsidRPr="001A1C6E">
        <w:t xml:space="preserve"> Vždycky opravuji ty, kteří si myslí, že jsem pořád členem Bratrstva vodního domu. Vždycky. Bratrstvo s mnohem větším fanatizmem loví ty, kteří předstírají, že k němu patří, než ty, kteří zabijí některého z členů.</w:t>
      </w:r>
    </w:p>
    <w:p w14:paraId="279799CC" w14:textId="77777777" w:rsidR="005645A2" w:rsidRPr="001A1C6E" w:rsidRDefault="00F85FBB" w:rsidP="002B2343">
      <w:pPr>
        <w:pStyle w:val="Text"/>
      </w:pPr>
      <w:r w:rsidRPr="001A1C6E">
        <w:t>„</w:t>
      </w:r>
      <w:r w:rsidR="008E4653" w:rsidRPr="001A1C6E">
        <w:t>Zvláštní okamžik pro naprostou otevřenost,</w:t>
      </w:r>
      <w:r w:rsidRPr="001A1C6E">
        <w:t>“</w:t>
      </w:r>
      <w:r w:rsidR="008E4653" w:rsidRPr="001A1C6E">
        <w:t xml:space="preserve"> řekl Roe. Začal mě obcházet těsně mimo dosah meče a vyhýbal se krvavé skvrně na podlaze, která začínala lepit. Jeho domácí obuv na dlaždicích šustila. Dával si pozor, aby mě nespustil z očí. Ačkoliv byl nakloněn možnosti se spřátelit, zatím jsme se tak daleko nedostali.</w:t>
      </w:r>
    </w:p>
    <w:p w14:paraId="5DCB6D19" w14:textId="77777777" w:rsidR="005645A2" w:rsidRPr="001A1C6E" w:rsidRDefault="00F85FBB" w:rsidP="002B2343">
      <w:pPr>
        <w:pStyle w:val="Text"/>
      </w:pPr>
      <w:r w:rsidRPr="001A1C6E">
        <w:t>„</w:t>
      </w:r>
      <w:r w:rsidR="008E4653" w:rsidRPr="001A1C6E">
        <w:t>Na tom nesejde,</w:t>
      </w:r>
      <w:r w:rsidRPr="001A1C6E">
        <w:t>“</w:t>
      </w:r>
      <w:r w:rsidR="008E4653" w:rsidRPr="001A1C6E">
        <w:t xml:space="preserve"> řekl jsem. </w:t>
      </w:r>
      <w:r w:rsidRPr="001A1C6E">
        <w:t>„</w:t>
      </w:r>
      <w:r w:rsidR="008E4653" w:rsidRPr="001A1C6E">
        <w:t>Stejně tvou nabídku nemůžu přijmout. Tywar a Jonar byli mí přátelé. Mám povinnost pokusit se je pomstít.</w:t>
      </w:r>
      <w:r w:rsidRPr="001A1C6E">
        <w:t>“</w:t>
      </w:r>
    </w:p>
    <w:p w14:paraId="2FA5D9BA" w14:textId="77777777" w:rsidR="005645A2" w:rsidRPr="001A1C6E" w:rsidRDefault="00F85FBB" w:rsidP="002B2343">
      <w:pPr>
        <w:pStyle w:val="Text"/>
      </w:pPr>
      <w:r w:rsidRPr="001A1C6E">
        <w:t>„</w:t>
      </w:r>
      <w:r w:rsidR="008E4653" w:rsidRPr="001A1C6E">
        <w:t>Byli to darebáci. Ušlechtilí muži takovým zvířatům nic nedluží.</w:t>
      </w:r>
      <w:r w:rsidRPr="001A1C6E">
        <w:t>“</w:t>
      </w:r>
    </w:p>
    <w:p w14:paraId="7DA638FE" w14:textId="77777777" w:rsidR="005645A2" w:rsidRPr="001A1C6E" w:rsidRDefault="00F85FBB" w:rsidP="002B2343">
      <w:pPr>
        <w:pStyle w:val="Text"/>
      </w:pPr>
      <w:r w:rsidRPr="001A1C6E">
        <w:t>„</w:t>
      </w:r>
      <w:r w:rsidR="008E4653" w:rsidRPr="001A1C6E">
        <w:t>Stejně.</w:t>
      </w:r>
      <w:r w:rsidRPr="001A1C6E">
        <w:t>“</w:t>
      </w:r>
    </w:p>
    <w:p w14:paraId="770B67DA" w14:textId="77777777" w:rsidR="005645A2" w:rsidRPr="001A1C6E" w:rsidRDefault="00F85FBB" w:rsidP="002B2343">
      <w:pPr>
        <w:pStyle w:val="Text"/>
      </w:pPr>
      <w:r w:rsidRPr="001A1C6E">
        <w:t>„</w:t>
      </w:r>
      <w:r w:rsidR="008E4653" w:rsidRPr="001A1C6E">
        <w:t>Neuspěješ. Právě tak jako nepřežiješ v tomto domě. Vytvořil jsem mnoho nádherných pastí, jemných a smrtících. Moje golemy stínače hlav jsi už potkal. Jsou tady jenom proto, aby zajistili, že myš zůstane v pastičce.</w:t>
      </w:r>
      <w:r w:rsidRPr="001A1C6E">
        <w:t>“</w:t>
      </w:r>
    </w:p>
    <w:p w14:paraId="4733D74A" w14:textId="77777777" w:rsidR="005645A2" w:rsidRPr="001A1C6E" w:rsidRDefault="00F85FBB" w:rsidP="002B2343">
      <w:pPr>
        <w:pStyle w:val="Text"/>
      </w:pPr>
      <w:r w:rsidRPr="001A1C6E">
        <w:t>„</w:t>
      </w:r>
      <w:r w:rsidR="008E4653" w:rsidRPr="001A1C6E">
        <w:t>Myslel jsem si, že je vytvořil Ulmore.</w:t>
      </w:r>
      <w:r w:rsidRPr="001A1C6E">
        <w:t>“</w:t>
      </w:r>
    </w:p>
    <w:p w14:paraId="7672F54F" w14:textId="77777777" w:rsidR="005645A2" w:rsidRPr="001A1C6E" w:rsidRDefault="00F85FBB" w:rsidP="002B2343">
      <w:pPr>
        <w:pStyle w:val="Text"/>
      </w:pPr>
      <w:r w:rsidRPr="001A1C6E">
        <w:t>„</w:t>
      </w:r>
      <w:r w:rsidR="008E4653" w:rsidRPr="001A1C6E">
        <w:t>Ani omylem. Můj mistr má velkou moc, ale postrádá smysl pro umění. Používá svou moc výhradně staromódním způsobem, jako tupý nástroj. Ta monstrózní věc, která vrčí a řve tam dole, je jedním z jeho stvoření, povolaným z jednoho z mnoha pekel, do kterých byli svrženi staří bohové. Já vytvořil jiné obrany a neustále je zlepšuji a vylaďuji. To je další z důvodů, proč byli tví dva společníci pozváni loupit sem. Moje práce vyžaduje časté testování.</w:t>
      </w:r>
      <w:r w:rsidRPr="001A1C6E">
        <w:t>“</w:t>
      </w:r>
    </w:p>
    <w:p w14:paraId="5763B2AC" w14:textId="77777777" w:rsidR="005645A2" w:rsidRPr="001A1C6E" w:rsidRDefault="00F85FBB" w:rsidP="002B2343">
      <w:pPr>
        <w:pStyle w:val="Text"/>
      </w:pPr>
      <w:r w:rsidRPr="001A1C6E">
        <w:t>„</w:t>
      </w:r>
      <w:r w:rsidR="008E4653" w:rsidRPr="001A1C6E">
        <w:t>Nebyla v tom tedy jenom nezištná potřeba lépe posloužit svému adoptivnímu městu.</w:t>
      </w:r>
      <w:r w:rsidRPr="001A1C6E">
        <w:t>“</w:t>
      </w:r>
    </w:p>
    <w:p w14:paraId="3E155EB5" w14:textId="77777777" w:rsidR="005645A2" w:rsidRPr="001A1C6E" w:rsidRDefault="00F85FBB" w:rsidP="002B2343">
      <w:pPr>
        <w:pStyle w:val="Text"/>
      </w:pPr>
      <w:r w:rsidRPr="001A1C6E">
        <w:lastRenderedPageBreak/>
        <w:t>„</w:t>
      </w:r>
      <w:r w:rsidR="008E4653" w:rsidRPr="001A1C6E">
        <w:t>Vyzkoušej některé z těch dveří,</w:t>
      </w:r>
      <w:r w:rsidRPr="001A1C6E">
        <w:t>“</w:t>
      </w:r>
      <w:r w:rsidR="008E4653" w:rsidRPr="001A1C6E">
        <w:t xml:space="preserve"> opáčil. </w:t>
      </w:r>
      <w:r w:rsidRPr="001A1C6E">
        <w:t>„</w:t>
      </w:r>
      <w:r w:rsidR="008E4653" w:rsidRPr="001A1C6E">
        <w:t>Všechny nakonec vedou na svobodu. Nejdříve ale budeš muset překonat mou Železnou rukavici. Pokud přežiješ Drátěné psy, budeš muset čelit Strašlivým stínům, a pak možná Voňavému pokoji nebo Černému vzoru nebo</w:t>
      </w:r>
      <w:r w:rsidRPr="001A1C6E">
        <w:t>…</w:t>
      </w:r>
      <w:r w:rsidR="008E4653" w:rsidRPr="001A1C6E">
        <w:t xml:space="preserve"> no, sepsal jsem mnoho elegantních vražedných příběhů, z nichž každý je variací na ústřední téma.</w:t>
      </w:r>
      <w:r w:rsidRPr="001A1C6E">
        <w:t>“</w:t>
      </w:r>
    </w:p>
    <w:p w14:paraId="19658472" w14:textId="77777777" w:rsidR="005645A2" w:rsidRPr="001A1C6E" w:rsidRDefault="00F85FBB" w:rsidP="002B2343">
      <w:pPr>
        <w:pStyle w:val="Text"/>
      </w:pPr>
      <w:r w:rsidRPr="001A1C6E">
        <w:t>„</w:t>
      </w:r>
      <w:r w:rsidR="008E4653" w:rsidRPr="001A1C6E">
        <w:t>Řekneš mi, které dveře vedou ke které pasti?</w:t>
      </w:r>
      <w:r w:rsidRPr="001A1C6E">
        <w:t>“</w:t>
      </w:r>
    </w:p>
    <w:p w14:paraId="7CF2B305" w14:textId="77777777" w:rsidR="005645A2" w:rsidRPr="001A1C6E" w:rsidRDefault="00F85FBB" w:rsidP="002B2343">
      <w:pPr>
        <w:pStyle w:val="Text"/>
      </w:pPr>
      <w:r w:rsidRPr="001A1C6E">
        <w:t>„</w:t>
      </w:r>
      <w:r w:rsidR="008E4653" w:rsidRPr="001A1C6E">
        <w:t>Všechny vedou ke všem. Výběrem dveří ovlivníš pouze pořadí, v jakém na ně narazíš.</w:t>
      </w:r>
      <w:r w:rsidRPr="001A1C6E">
        <w:t>“</w:t>
      </w:r>
    </w:p>
    <w:p w14:paraId="4C4CDD16" w14:textId="77777777" w:rsidR="005645A2" w:rsidRPr="001A1C6E" w:rsidRDefault="00F85FBB" w:rsidP="002B2343">
      <w:pPr>
        <w:pStyle w:val="Text"/>
      </w:pPr>
      <w:r w:rsidRPr="001A1C6E">
        <w:t>„</w:t>
      </w:r>
      <w:r w:rsidR="008E4653" w:rsidRPr="001A1C6E">
        <w:t>A jak jsi to chtěl zařídit, abych se dostal ven živý?</w:t>
      </w:r>
      <w:r w:rsidRPr="001A1C6E">
        <w:t>“</w:t>
      </w:r>
    </w:p>
    <w:p w14:paraId="38043981" w14:textId="77777777" w:rsidR="005645A2" w:rsidRPr="001A1C6E" w:rsidRDefault="00F85FBB" w:rsidP="002B2343">
      <w:pPr>
        <w:pStyle w:val="Text"/>
      </w:pPr>
      <w:r w:rsidRPr="001A1C6E">
        <w:t>„</w:t>
      </w:r>
      <w:r w:rsidR="008E4653" w:rsidRPr="001A1C6E">
        <w:t>Doprovodil bych tě. V mé přítomnosti se neaktivují.</w:t>
      </w:r>
      <w:r w:rsidRPr="001A1C6E">
        <w:t>“</w:t>
      </w:r>
    </w:p>
    <w:p w14:paraId="18F5D07F" w14:textId="77777777" w:rsidR="005645A2" w:rsidRPr="001A1C6E" w:rsidRDefault="00F85FBB" w:rsidP="002B2343">
      <w:pPr>
        <w:pStyle w:val="Text"/>
      </w:pPr>
      <w:r w:rsidRPr="001A1C6E">
        <w:t>„</w:t>
      </w:r>
      <w:r w:rsidR="008E4653" w:rsidRPr="001A1C6E">
        <w:t>Pak bych tě tedy měl vzít s sebou, že ano?</w:t>
      </w:r>
      <w:r w:rsidRPr="001A1C6E">
        <w:t>“</w:t>
      </w:r>
      <w:r w:rsidR="008E4653" w:rsidRPr="001A1C6E">
        <w:t xml:space="preserve"> Šerm v našem světě většinou vypadá tak, že se přiblížíte k protivníkovi a sekáte do něj širokým ostřím těžké čepele. Na něco takového byl Roe pořád bezpečně mimo dosah. Ve Vodním domě jsme se však naučili používat naše vylepšené zbraně i jinak. Jediným pohybem jsem z pochvy vytáhl svou dlouhou, tenkou a ohebnou vodní čepel a bodl jí v hlubokém výpadu, který více než zdvojnásobil účinný dosah meče. Roea to zastihlo naprosto nepřipraveného. Čepel se mu ponořila hluboko do hrudi. Několik palců hrotu vyšlo zády ven.</w:t>
      </w:r>
    </w:p>
    <w:p w14:paraId="52F66B79" w14:textId="77777777" w:rsidR="005645A2" w:rsidRPr="001A1C6E" w:rsidRDefault="008E4653" w:rsidP="002B2343">
      <w:pPr>
        <w:pStyle w:val="Text"/>
      </w:pPr>
      <w:r w:rsidRPr="001A1C6E">
        <w:t>Chvíli tam jenom stál, díval se na meč, jenž mu vězel v těle, a na tváři měl mírně překvapený výraz. Pak se bezvládně sesypal na podlahu.</w:t>
      </w:r>
    </w:p>
    <w:p w14:paraId="56081FFB" w14:textId="77777777" w:rsidR="005645A2" w:rsidRPr="001A1C6E" w:rsidRDefault="008E4653" w:rsidP="002B2343">
      <w:pPr>
        <w:pStyle w:val="Text"/>
      </w:pPr>
      <w:r w:rsidRPr="001A1C6E">
        <w:t>Opřel jsem si nohu o jeho břicho, vytáhl z něj ostří a otřel mu ho o roucho, než jsem ho zastrčil zpět do pochvy. Když jsem měl opět obě ruce volné, zvedl jsem mrtvolu a přehodil si ji přes rameno.</w:t>
      </w:r>
    </w:p>
    <w:p w14:paraId="50C909AE" w14:textId="77777777" w:rsidR="005645A2" w:rsidRPr="001A1C6E" w:rsidRDefault="00F85FBB" w:rsidP="002B2343">
      <w:pPr>
        <w:pStyle w:val="Text"/>
      </w:pPr>
      <w:r w:rsidRPr="001A1C6E">
        <w:t>„</w:t>
      </w:r>
      <w:r w:rsidR="008E4653" w:rsidRPr="001A1C6E">
        <w:t>Doufám, že budu ve tvé společnosti v bezpečí, i když jsi mrtvý.</w:t>
      </w:r>
      <w:r w:rsidRPr="001A1C6E">
        <w:t>“</w:t>
      </w:r>
      <w:r w:rsidR="008E4653" w:rsidRPr="001A1C6E">
        <w:t xml:space="preserve"> Vybral jsem si více méně náhodně jedny dveře a vyrazil k nim. Než jsem ušel tucet kroků, ucítil jsem, že mi Roeovo tělo vyklouzává. Rychle ztrácelo váhu a rozpadalo se. Upustil jsem ho na podlahu a díval se, jak se před mýma očima mění v prach. Pak se prach rozpadl na ještě menší smítka, která se chvíli vznášela ve vzduchu, než úplně zmizela. Místností se rozezněl smích.</w:t>
      </w:r>
    </w:p>
    <w:p w14:paraId="29AF245D" w14:textId="56D19F75" w:rsidR="005645A2" w:rsidRPr="001A1C6E" w:rsidRDefault="00F85FBB" w:rsidP="002B2343">
      <w:pPr>
        <w:pStyle w:val="Text"/>
      </w:pPr>
      <w:r w:rsidRPr="001A1C6E">
        <w:t>„</w:t>
      </w:r>
      <w:r w:rsidR="008E4653" w:rsidRPr="001A1C6E">
        <w:t>Stahuji nabídku na propuštění,</w:t>
      </w:r>
      <w:r w:rsidRPr="001A1C6E">
        <w:t>“</w:t>
      </w:r>
      <w:r w:rsidR="008E4653" w:rsidRPr="001A1C6E">
        <w:t xml:space="preserve"> řekl hlas ozývající se odevšad a odnikud. Bezpochyby to byl Roeův hlas. </w:t>
      </w:r>
      <w:r w:rsidRPr="001A1C6E">
        <w:t>„</w:t>
      </w:r>
      <w:r w:rsidR="008E4653" w:rsidRPr="001A1C6E">
        <w:t xml:space="preserve">Budeš si muset cestu ven vybojovat. Pochybuji, že to zvládneš. Ještě nikomu se to nepodařilo. </w:t>
      </w:r>
      <w:r w:rsidR="008E4653" w:rsidRPr="001A1C6E">
        <w:lastRenderedPageBreak/>
        <w:t>Ale doufám, že to dokážeš. Je to zvláštní, ale docela jsem si tě během naší krátké známosti oblíbil a s radostí bych někdy v budoucnu pokračoval v naší konverzaci.</w:t>
      </w:r>
      <w:r w:rsidRPr="001A1C6E">
        <w:t>“</w:t>
      </w:r>
    </w:p>
    <w:p w14:paraId="4D9B45F0" w14:textId="77777777" w:rsidR="005645A2" w:rsidRPr="001A1C6E" w:rsidRDefault="008E4653" w:rsidP="002B2343">
      <w:pPr>
        <w:pStyle w:val="Text"/>
      </w:pPr>
      <w:r w:rsidRPr="001A1C6E">
        <w:t>Neodpověděl jsem. Zdálo se, že všechno potřebné už bylo řečeno. Protože už jsem byl na cestě k jedněm dveřím, pokračoval jsem a otevřel je. Byla za nimi potemnělá chodba, která vedla pouze pár stop rovně a pak ostře zahýbala doprava. Cítil jsem odtamtud těžký a nasládlý pižmový zápach, zároveň přitažlivý i odpudivý pach rozkladu. Rovněž jsem slyšel vzdálené broušení mnoha nožů, podivné cupitání a melodické tóny tisíců skleněných střepin, otírajících se o sebe. Přitažlivá složka zápachu zesílila, táhla mě, málem mě přinutila vstoupit.</w:t>
      </w:r>
    </w:p>
    <w:p w14:paraId="3BB988A6" w14:textId="120C1E91" w:rsidR="005645A2" w:rsidRPr="001A1C6E" w:rsidRDefault="00572445" w:rsidP="002B2343">
      <w:pPr>
        <w:pStyle w:val="Text"/>
      </w:pPr>
      <w:r w:rsidRPr="001A1C6E">
        <w:t>Zabouchl jsem dveře a ustoupil.</w:t>
      </w:r>
    </w:p>
    <w:p w14:paraId="1772A0FB" w14:textId="77777777" w:rsidR="005645A2" w:rsidRPr="001A1C6E" w:rsidRDefault="008E4653" w:rsidP="002B2343">
      <w:pPr>
        <w:pStyle w:val="Text"/>
      </w:pPr>
      <w:r w:rsidRPr="001A1C6E">
        <w:t>Čepelemi vyzbrojení golemové ve velké místnosti byli zbaveni oné neviditelné síly, která je držela na horním odpočívadle. Sunuli se dolů po obou schodištích a s každým krokem zrychlovali. Meče, nože a kopí v rukách soch se kroutily a třásly, kov skřípal o kov, jak se snažily uvolnit. A zvířecí zvuk zdola nabýval na hlasitosti, byl rozhorlenější a blížil se. Ať už bylo tam dole cokoliv, pustilo se to po schodech nahoru.</w:t>
      </w:r>
    </w:p>
    <w:p w14:paraId="140A8A5F" w14:textId="77777777" w:rsidR="005645A2" w:rsidRPr="001A1C6E" w:rsidRDefault="008E4653" w:rsidP="002B2343">
      <w:pPr>
        <w:pStyle w:val="Text"/>
      </w:pPr>
      <w:r w:rsidRPr="001A1C6E">
        <w:t>No tak dobrá, možná jsem se tady dostal tak trochu do potíží.</w:t>
      </w:r>
    </w:p>
    <w:p w14:paraId="4BCD917A" w14:textId="457F5E77" w:rsidR="00D515B4" w:rsidRDefault="008E4653" w:rsidP="00D515B4">
      <w:pPr>
        <w:pStyle w:val="Text"/>
        <w:jc w:val="right"/>
        <w:rPr>
          <w:i/>
        </w:rPr>
      </w:pPr>
      <w:r w:rsidRPr="001A1C6E">
        <w:rPr>
          <w:i/>
        </w:rPr>
        <w:t>přeložil Ludovít Plata</w:t>
      </w:r>
    </w:p>
    <w:p w14:paraId="0A91D8B3" w14:textId="63331E2F" w:rsidR="00D515B4" w:rsidRDefault="00D515B4">
      <w:pPr>
        <w:widowControl/>
        <w:spacing w:after="200" w:line="276" w:lineRule="auto"/>
        <w:rPr>
          <w:rFonts w:ascii="Times New Roman" w:hAnsi="Times New Roman" w:cs="Times New Roman"/>
          <w:i/>
          <w:color w:val="auto"/>
        </w:rPr>
      </w:pPr>
      <w:r>
        <w:rPr>
          <w:i/>
        </w:rPr>
        <w:br w:type="page"/>
      </w:r>
    </w:p>
    <w:p w14:paraId="7A8DA7AD" w14:textId="42DF2664" w:rsidR="00D515B4" w:rsidRDefault="00D515B4">
      <w:pPr>
        <w:widowControl/>
        <w:spacing w:after="200" w:line="276" w:lineRule="auto"/>
        <w:rPr>
          <w:rFonts w:ascii="Times New Roman" w:hAnsi="Times New Roman" w:cs="Times New Roman"/>
          <w:i/>
          <w:color w:val="auto"/>
        </w:rPr>
      </w:pPr>
      <w:r w:rsidRPr="001A1C6E">
        <w:rPr>
          <w:i/>
          <w:noProof/>
        </w:rPr>
        <w:lastRenderedPageBreak/>
        <w:drawing>
          <wp:anchor distT="0" distB="0" distL="63500" distR="63500" simplePos="0" relativeHeight="251672064" behindDoc="1" locked="0" layoutInCell="1" allowOverlap="1" wp14:anchorId="71A4EA9D" wp14:editId="1C38B91C">
            <wp:simplePos x="0" y="0"/>
            <wp:positionH relativeFrom="margin">
              <wp:posOffset>-177800</wp:posOffset>
            </wp:positionH>
            <wp:positionV relativeFrom="paragraph">
              <wp:posOffset>-520700</wp:posOffset>
            </wp:positionV>
            <wp:extent cx="4648200" cy="7514321"/>
            <wp:effectExtent l="0" t="0" r="0" b="0"/>
            <wp:wrapNone/>
            <wp:docPr id="1" name="Obrázek 1" descr="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48200" cy="7514321"/>
                    </a:xfrm>
                    <a:prstGeom prst="rect">
                      <a:avLst/>
                    </a:prstGeom>
                    <a:noFill/>
                  </pic:spPr>
                </pic:pic>
              </a:graphicData>
            </a:graphic>
            <wp14:sizeRelH relativeFrom="page">
              <wp14:pctWidth>0</wp14:pctWidth>
            </wp14:sizeRelH>
            <wp14:sizeRelV relativeFrom="page">
              <wp14:pctHeight>0</wp14:pctHeight>
            </wp14:sizeRelV>
          </wp:anchor>
        </w:drawing>
      </w:r>
      <w:r>
        <w:rPr>
          <w:i/>
        </w:rPr>
        <w:br w:type="page"/>
      </w:r>
    </w:p>
    <w:p w14:paraId="0076C829" w14:textId="77777777" w:rsidR="005645A2" w:rsidRDefault="008E4653" w:rsidP="002B2343">
      <w:pPr>
        <w:pStyle w:val="Text"/>
      </w:pPr>
      <w:r w:rsidRPr="001A1C6E">
        <w:lastRenderedPageBreak/>
        <w:t xml:space="preserve">Joe Abercrombie se narodil v Lancasteru v Anglii. Po absolvování místní střední školy vystudoval psychologii na Manchesterské universitě. Než se stal nezávislým filmovým střihačem, pracoval v televizní produkci. Jeho první román The Blade Itself (česky Sama čepel/Polaris 2008) byl publikován v roce 2004 a po něm následovaly dvě další knihy trilogie </w:t>
      </w:r>
      <w:r w:rsidRPr="001A1C6E">
        <w:rPr>
          <w:i/>
        </w:rPr>
        <w:t>První zákon:</w:t>
      </w:r>
      <w:r w:rsidRPr="001A1C6E">
        <w:t xml:space="preserve"> Before They Are Hanged (česky Až budou viset/Polaris 2009) a Last Argument of Kings (česky Poslední argument králů/Polaris 2009). Na trilogii navázal dvojicí samostatných románů, jejichž děj se odehrává ve stejném světě jako trilogie, Best Served Cold (česky Nejlépe chutná za studena/Polaris 2010) a The Heroes (česky Hrdinové/Polaris 2011). Joe žije v Severním Londýně se svou ženou Lou a dvěma dcerami, Grace a Evou. Svůj čas dělí mezi práci filmového střihače a psaní drsných, ale přesto humorných románů žánru fantasy.</w:t>
      </w:r>
    </w:p>
    <w:p w14:paraId="6E13CBFB" w14:textId="6CC153AF" w:rsidR="00D515B4" w:rsidRDefault="00D515B4" w:rsidP="002B2343">
      <w:pPr>
        <w:pStyle w:val="Text"/>
      </w:pPr>
    </w:p>
    <w:p w14:paraId="139F991B" w14:textId="3C95AC6F" w:rsidR="00D515B4" w:rsidRDefault="00D515B4" w:rsidP="00D515B4">
      <w:pPr>
        <w:pStyle w:val="Nadpis1"/>
      </w:pPr>
      <w:bookmarkStart w:id="26" w:name="_Toc374528242"/>
      <w:r w:rsidRPr="001A1C6E">
        <w:t>Joe Abercrombie</w:t>
      </w:r>
      <w:r>
        <w:t xml:space="preserve"> – Podělaná práce</w:t>
      </w:r>
      <w:bookmarkEnd w:id="26"/>
    </w:p>
    <w:p w14:paraId="60399620" w14:textId="77777777" w:rsidR="00D515B4" w:rsidRPr="001A1C6E" w:rsidRDefault="00D515B4" w:rsidP="002B2343">
      <w:pPr>
        <w:pStyle w:val="Text"/>
      </w:pPr>
    </w:p>
    <w:p w14:paraId="08B39115" w14:textId="77777777" w:rsidR="005645A2" w:rsidRPr="001A1C6E" w:rsidRDefault="008E4653" w:rsidP="002B2343">
      <w:pPr>
        <w:pStyle w:val="Text"/>
      </w:pPr>
      <w:r w:rsidRPr="001A1C6E">
        <w:t>Dávivec si okusoval ztvrdlou kůži kolem nehtů, tak jako vždycky. Bolelo to, jako vždycky. A říkal si, že už s tím vážně musí přestat. Jako vždycky.</w:t>
      </w:r>
    </w:p>
    <w:p w14:paraId="62FD38E9" w14:textId="77777777" w:rsidR="005645A2" w:rsidRPr="001A1C6E" w:rsidRDefault="00F85FBB" w:rsidP="002B2343">
      <w:pPr>
        <w:pStyle w:val="Text"/>
      </w:pPr>
      <w:r w:rsidRPr="001A1C6E">
        <w:t>„</w:t>
      </w:r>
      <w:r w:rsidR="008E4653" w:rsidRPr="001A1C6E">
        <w:t>Jak to,</w:t>
      </w:r>
      <w:r w:rsidRPr="001A1C6E">
        <w:t>“</w:t>
      </w:r>
      <w:r w:rsidR="008E4653" w:rsidRPr="001A1C6E">
        <w:t xml:space="preserve"> zamumlal si pod nos s jistou dávkou hořkosti, </w:t>
      </w:r>
      <w:r w:rsidRPr="001A1C6E">
        <w:t>„</w:t>
      </w:r>
      <w:r w:rsidR="008E4653" w:rsidRPr="001A1C6E">
        <w:t>že já se vždycky musím nechat uvrtat na takovou podělanou práci?</w:t>
      </w:r>
      <w:r w:rsidRPr="001A1C6E">
        <w:t>“</w:t>
      </w:r>
    </w:p>
    <w:p w14:paraId="2BECBA3F" w14:textId="77777777" w:rsidR="005645A2" w:rsidRPr="001A1C6E" w:rsidRDefault="008E4653" w:rsidP="002B2343">
      <w:pPr>
        <w:pStyle w:val="Text"/>
      </w:pPr>
      <w:r w:rsidRPr="001A1C6E">
        <w:t xml:space="preserve">Víska se krčila v deltě řeky, shluk vlhkých doškových střech, střapatých jako bláznova kštice, a kolem ní se vinula palisáda z hrubě osekaných kůlů, vysoká jako dospělý muž. Okrouhlé proutěné chatrče a tři dlouhé dřevěné síně dřepěly v rozbahněné půdě. Ta největší měla konce dřevěných sloupků mizerně vyřezané do podoby dračích hlav </w:t>
      </w:r>
      <w:r w:rsidR="00F85FBB" w:rsidRPr="001A1C6E">
        <w:t>–</w:t>
      </w:r>
      <w:r w:rsidRPr="001A1C6E">
        <w:t xml:space="preserve"> nebo možná vlčích nebo něčeho, co mělo v lidech vzbudit bázeň </w:t>
      </w:r>
      <w:r w:rsidR="00F85FBB" w:rsidRPr="001A1C6E">
        <w:t>–</w:t>
      </w:r>
      <w:r w:rsidRPr="001A1C6E">
        <w:t>, ale v Dávivcovi vzbudily jen nostalgickou vzpomínku na pořádnou truhlařinu. Z komínů líně stoupal kouř jako kalné šmouhy. Stromy zpola holé ještě tu a tam shodily pár zhnědlých lístků. V dálce se v mokřinách plných tlejících zbytků rostlin odráželo palčivé slunce jako tisíce zrcátek, táhnoucích se až k obzoru. Jenom bez romantiky.</w:t>
      </w:r>
    </w:p>
    <w:p w14:paraId="41E3D16D" w14:textId="77777777" w:rsidR="005645A2" w:rsidRPr="001A1C6E" w:rsidRDefault="008E4653" w:rsidP="002B2343">
      <w:pPr>
        <w:pStyle w:val="Text"/>
      </w:pPr>
      <w:r w:rsidRPr="001A1C6E">
        <w:lastRenderedPageBreak/>
        <w:t xml:space="preserve">Skvělá se přestala škrábat na dlouhé jizvě ve strništi vlasů na nedávno oholené hlavě. Škrábala se dost dlouho na to, aby z ní konečně něco vypadlo. </w:t>
      </w:r>
      <w:r w:rsidR="00F85FBB" w:rsidRPr="001A1C6E">
        <w:t>„</w:t>
      </w:r>
      <w:r w:rsidRPr="001A1C6E">
        <w:t>Mně to připadá,</w:t>
      </w:r>
      <w:r w:rsidR="00F85FBB" w:rsidRPr="001A1C6E">
        <w:t>“</w:t>
      </w:r>
      <w:r w:rsidRPr="001A1C6E">
        <w:t xml:space="preserve"> řekla, </w:t>
      </w:r>
      <w:r w:rsidR="00F85FBB" w:rsidRPr="001A1C6E">
        <w:t>„</w:t>
      </w:r>
      <w:r w:rsidRPr="001A1C6E">
        <w:t>jako pořádná díra.</w:t>
      </w:r>
      <w:r w:rsidR="00F85FBB" w:rsidRPr="001A1C6E">
        <w:t>“</w:t>
      </w:r>
    </w:p>
    <w:p w14:paraId="675ACEA7" w14:textId="77777777" w:rsidR="005645A2" w:rsidRPr="001A1C6E" w:rsidRDefault="00F85FBB" w:rsidP="002B2343">
      <w:pPr>
        <w:pStyle w:val="Text"/>
      </w:pPr>
      <w:r w:rsidRPr="001A1C6E">
        <w:t>„</w:t>
      </w:r>
      <w:r w:rsidR="008E4653" w:rsidRPr="001A1C6E">
        <w:t>Jsme hodný kus cesty na východ od Crinny, ne?</w:t>
      </w:r>
      <w:r w:rsidRPr="001A1C6E">
        <w:t>“</w:t>
      </w:r>
      <w:r w:rsidR="008E4653" w:rsidRPr="001A1C6E">
        <w:t xml:space="preserve"> Dávivec si jazykem převaloval v ústech kousek kůžičky a pak ji vyplivl. Zrůžovělé místo na kůži kolem nehtu ho zaštípalo. Štípalo to mnohem víc, než se na něco takového sluší. </w:t>
      </w:r>
      <w:r w:rsidRPr="001A1C6E">
        <w:t>„</w:t>
      </w:r>
      <w:r w:rsidR="008E4653" w:rsidRPr="001A1C6E">
        <w:t>Na všechny strany nic než stovky mil zapadákova. Víš jistě, že jsme správně, Raubine?</w:t>
      </w:r>
      <w:r w:rsidRPr="001A1C6E">
        <w:t>“</w:t>
      </w:r>
    </w:p>
    <w:p w14:paraId="180F48D3" w14:textId="77777777" w:rsidR="005645A2" w:rsidRPr="001A1C6E" w:rsidRDefault="00F85FBB" w:rsidP="002B2343">
      <w:pPr>
        <w:pStyle w:val="Text"/>
      </w:pPr>
      <w:r w:rsidRPr="001A1C6E">
        <w:t>„</w:t>
      </w:r>
      <w:r w:rsidR="008E4653" w:rsidRPr="001A1C6E">
        <w:t>Vím to jistě. Byla velice konkrétizní.</w:t>
      </w:r>
      <w:r w:rsidRPr="001A1C6E">
        <w:t>“</w:t>
      </w:r>
    </w:p>
    <w:p w14:paraId="1B58B6AD" w14:textId="674B2C51" w:rsidR="005645A2" w:rsidRPr="001A1C6E" w:rsidRDefault="008E4653" w:rsidP="002B2343">
      <w:pPr>
        <w:pStyle w:val="Text"/>
      </w:pPr>
      <w:r w:rsidRPr="001A1C6E">
        <w:t xml:space="preserve">Dávivec se zamračil a rozhlédl se. Nebyl si jistý, jestli má k Raubinovi tak vyslovený odpor proto, že to byl on, kdo mu dohazoval práci a to takovou, která se obvykle podělala, anebo jestli k němu má tak vyslovený odpor proto, že je to takový hňup s lasiččím ksichtem. Možná trochu obojího. </w:t>
      </w:r>
      <w:r w:rsidR="00F85FBB" w:rsidRPr="001A1C6E">
        <w:t>„</w:t>
      </w:r>
      <w:r w:rsidRPr="001A1C6E">
        <w:t xml:space="preserve">Říká se </w:t>
      </w:r>
      <w:r w:rsidR="00F85FBB" w:rsidRPr="001A1C6E">
        <w:t>‚</w:t>
      </w:r>
      <w:r w:rsidRPr="001A1C6E">
        <w:t>konkrétní</w:t>
      </w:r>
      <w:r w:rsidR="00F85FBB" w:rsidRPr="001A1C6E">
        <w:t>‘</w:t>
      </w:r>
      <w:r w:rsidRPr="001A1C6E">
        <w:t xml:space="preserve"> tupče.</w:t>
      </w:r>
      <w:r w:rsidR="00F85FBB" w:rsidRPr="001A1C6E">
        <w:t>“</w:t>
      </w:r>
    </w:p>
    <w:p w14:paraId="2972307A" w14:textId="77777777" w:rsidR="005645A2" w:rsidRPr="001A1C6E" w:rsidRDefault="00F85FBB" w:rsidP="002B2343">
      <w:pPr>
        <w:pStyle w:val="Text"/>
      </w:pPr>
      <w:r w:rsidRPr="001A1C6E">
        <w:t>„</w:t>
      </w:r>
      <w:r w:rsidR="008E4653" w:rsidRPr="001A1C6E">
        <w:t>Ale smysl jste pochopili, ne? Říkala vesnice v deltě řeky, jižně od mokřin, tři síně, ta největší se sloupky vyřezanými do liščích hlav.</w:t>
      </w:r>
      <w:r w:rsidRPr="001A1C6E">
        <w:t>“</w:t>
      </w:r>
    </w:p>
    <w:p w14:paraId="3F7CEA7E" w14:textId="77777777" w:rsidR="005645A2" w:rsidRPr="001A1C6E" w:rsidRDefault="00F85FBB" w:rsidP="002B2343">
      <w:pPr>
        <w:pStyle w:val="Text"/>
      </w:pPr>
      <w:r w:rsidRPr="001A1C6E">
        <w:t>„</w:t>
      </w:r>
      <w:r w:rsidR="008E4653" w:rsidRPr="001A1C6E">
        <w:t>Áááha.</w:t>
      </w:r>
      <w:r w:rsidRPr="001A1C6E">
        <w:t>“</w:t>
      </w:r>
      <w:r w:rsidR="008E4653" w:rsidRPr="001A1C6E">
        <w:t xml:space="preserve"> Dávivec luskl prsty. </w:t>
      </w:r>
      <w:r w:rsidRPr="001A1C6E">
        <w:t>„</w:t>
      </w:r>
      <w:r w:rsidR="008E4653" w:rsidRPr="001A1C6E">
        <w:t>Tak to mají být lišky.</w:t>
      </w:r>
      <w:r w:rsidRPr="001A1C6E">
        <w:t>“</w:t>
      </w:r>
    </w:p>
    <w:p w14:paraId="5E2BE574" w14:textId="77777777" w:rsidR="005645A2" w:rsidRPr="001A1C6E" w:rsidRDefault="00F85FBB" w:rsidP="002B2343">
      <w:pPr>
        <w:pStyle w:val="Text"/>
      </w:pPr>
      <w:r w:rsidRPr="001A1C6E">
        <w:t>„</w:t>
      </w:r>
      <w:r w:rsidR="008E4653" w:rsidRPr="001A1C6E">
        <w:t>Ti lidé tam, to je liščí klan.</w:t>
      </w:r>
      <w:r w:rsidRPr="001A1C6E">
        <w:t>“</w:t>
      </w:r>
    </w:p>
    <w:p w14:paraId="6F191D0E" w14:textId="77777777" w:rsidR="005645A2" w:rsidRPr="001A1C6E" w:rsidRDefault="00F85FBB" w:rsidP="002B2343">
      <w:pPr>
        <w:pStyle w:val="Text"/>
      </w:pPr>
      <w:r w:rsidRPr="001A1C6E">
        <w:t>„</w:t>
      </w:r>
      <w:r w:rsidR="008E4653" w:rsidRPr="001A1C6E">
        <w:t>Vážně?</w:t>
      </w:r>
      <w:r w:rsidRPr="001A1C6E">
        <w:t>“</w:t>
      </w:r>
    </w:p>
    <w:p w14:paraId="0AC61583" w14:textId="77777777" w:rsidR="005645A2" w:rsidRPr="001A1C6E" w:rsidRDefault="00F85FBB" w:rsidP="002B2343">
      <w:pPr>
        <w:pStyle w:val="Text"/>
      </w:pPr>
      <w:r w:rsidRPr="001A1C6E">
        <w:t>„</w:t>
      </w:r>
      <w:r w:rsidR="008E4653" w:rsidRPr="001A1C6E">
        <w:t>Tak to říkala.</w:t>
      </w:r>
      <w:r w:rsidRPr="001A1C6E">
        <w:t>“</w:t>
      </w:r>
    </w:p>
    <w:p w14:paraId="49D81C70" w14:textId="77777777" w:rsidR="005645A2" w:rsidRPr="001A1C6E" w:rsidRDefault="00F85FBB" w:rsidP="002B2343">
      <w:pPr>
        <w:pStyle w:val="Text"/>
      </w:pPr>
      <w:r w:rsidRPr="001A1C6E">
        <w:t>„</w:t>
      </w:r>
      <w:r w:rsidR="008E4653" w:rsidRPr="001A1C6E">
        <w:t>A my jí odtud máme přinést tu věc. Co je to přesně za věc?</w:t>
      </w:r>
      <w:r w:rsidRPr="001A1C6E">
        <w:t>“</w:t>
      </w:r>
    </w:p>
    <w:p w14:paraId="702518F4" w14:textId="77777777" w:rsidR="005645A2" w:rsidRPr="001A1C6E" w:rsidRDefault="00F85FBB" w:rsidP="002B2343">
      <w:pPr>
        <w:pStyle w:val="Text"/>
      </w:pPr>
      <w:r w:rsidRPr="001A1C6E">
        <w:t>„</w:t>
      </w:r>
      <w:r w:rsidR="008E4653" w:rsidRPr="001A1C6E">
        <w:t>No, je to věc,</w:t>
      </w:r>
      <w:r w:rsidRPr="001A1C6E">
        <w:t>“</w:t>
      </w:r>
      <w:r w:rsidR="008E4653" w:rsidRPr="001A1C6E">
        <w:t xml:space="preserve"> objasnil Raubin.</w:t>
      </w:r>
    </w:p>
    <w:p w14:paraId="1BD5B176" w14:textId="77777777" w:rsidR="005645A2" w:rsidRPr="001A1C6E" w:rsidRDefault="00F85FBB" w:rsidP="002B2343">
      <w:pPr>
        <w:pStyle w:val="Text"/>
      </w:pPr>
      <w:r w:rsidRPr="001A1C6E">
        <w:t>„</w:t>
      </w:r>
      <w:r w:rsidR="008E4653" w:rsidRPr="001A1C6E">
        <w:t>To už víme.</w:t>
      </w:r>
      <w:r w:rsidRPr="001A1C6E">
        <w:t>“</w:t>
      </w:r>
    </w:p>
    <w:p w14:paraId="520B4AAD" w14:textId="77777777" w:rsidR="005645A2" w:rsidRPr="001A1C6E" w:rsidRDefault="00F85FBB" w:rsidP="002B2343">
      <w:pPr>
        <w:pStyle w:val="Text"/>
      </w:pPr>
      <w:r w:rsidRPr="001A1C6E">
        <w:t>„</w:t>
      </w:r>
      <w:r w:rsidR="008E4653" w:rsidRPr="001A1C6E">
        <w:t>Taková nějaká dlouhá, myslím. Neřekla co přesně.</w:t>
      </w:r>
      <w:r w:rsidRPr="001A1C6E">
        <w:t>“</w:t>
      </w:r>
    </w:p>
    <w:p w14:paraId="5A292C62" w14:textId="77777777" w:rsidR="005645A2" w:rsidRPr="001A1C6E" w:rsidRDefault="00F85FBB" w:rsidP="002B2343">
      <w:pPr>
        <w:pStyle w:val="Text"/>
      </w:pPr>
      <w:r w:rsidRPr="001A1C6E">
        <w:t>„</w:t>
      </w:r>
      <w:r w:rsidR="008E4653" w:rsidRPr="001A1C6E">
        <w:t>Byla nekonkrétizní, co?</w:t>
      </w:r>
      <w:r w:rsidRPr="001A1C6E">
        <w:t>“</w:t>
      </w:r>
      <w:r w:rsidR="008E4653" w:rsidRPr="001A1C6E">
        <w:t xml:space="preserve"> neodpustila si Skvělá a zubila se od ucha k uchu.</w:t>
      </w:r>
    </w:p>
    <w:p w14:paraId="33E9578C" w14:textId="77777777" w:rsidR="005645A2" w:rsidRPr="001A1C6E" w:rsidRDefault="00F85FBB" w:rsidP="002B2343">
      <w:pPr>
        <w:pStyle w:val="Text"/>
      </w:pPr>
      <w:r w:rsidRPr="001A1C6E">
        <w:t>„</w:t>
      </w:r>
      <w:r w:rsidR="008E4653" w:rsidRPr="001A1C6E">
        <w:t>Říkala, že kolem ní bude nějaké světlo.</w:t>
      </w:r>
      <w:r w:rsidRPr="001A1C6E">
        <w:t>“</w:t>
      </w:r>
    </w:p>
    <w:p w14:paraId="6D3207B2" w14:textId="77777777" w:rsidR="005645A2" w:rsidRPr="001A1C6E" w:rsidRDefault="00F85FBB" w:rsidP="002B2343">
      <w:pPr>
        <w:pStyle w:val="Text"/>
      </w:pPr>
      <w:r w:rsidRPr="001A1C6E">
        <w:t>„</w:t>
      </w:r>
      <w:r w:rsidR="008E4653" w:rsidRPr="001A1C6E">
        <w:t>Světlo? Cože? Jako nějaká podělaná kouzelná svíce?</w:t>
      </w:r>
      <w:r w:rsidRPr="001A1C6E">
        <w:t>“</w:t>
      </w:r>
    </w:p>
    <w:p w14:paraId="4BA57420" w14:textId="77777777" w:rsidR="005645A2" w:rsidRPr="001A1C6E" w:rsidRDefault="008E4653" w:rsidP="002B2343">
      <w:pPr>
        <w:pStyle w:val="Text"/>
      </w:pPr>
      <w:r w:rsidRPr="001A1C6E">
        <w:t xml:space="preserve">Jediné, na co se Raubin zmohl, bylo pokrčení rameny, a to nebylo nikomu k ničemu. </w:t>
      </w:r>
      <w:r w:rsidR="00F85FBB" w:rsidRPr="001A1C6E">
        <w:t>„</w:t>
      </w:r>
      <w:r w:rsidRPr="001A1C6E">
        <w:t>Já nevím. Říkala, že to poznáte, až to uvidíte.</w:t>
      </w:r>
      <w:r w:rsidR="00F85FBB" w:rsidRPr="001A1C6E">
        <w:t>“</w:t>
      </w:r>
    </w:p>
    <w:p w14:paraId="2A315601" w14:textId="77777777" w:rsidR="005645A2" w:rsidRPr="001A1C6E" w:rsidRDefault="00F85FBB" w:rsidP="002B2343">
      <w:pPr>
        <w:pStyle w:val="Text"/>
      </w:pPr>
      <w:r w:rsidRPr="001A1C6E">
        <w:t>„</w:t>
      </w:r>
      <w:r w:rsidR="008E4653" w:rsidRPr="001A1C6E">
        <w:t>No, paráda.</w:t>
      </w:r>
      <w:r w:rsidRPr="001A1C6E">
        <w:t>“</w:t>
      </w:r>
      <w:r w:rsidR="008E4653" w:rsidRPr="001A1C6E">
        <w:t xml:space="preserve"> Dávivec si nemyslel, že by mu nálada mohla klesnout ještě víc. Teď věděl, že může. </w:t>
      </w:r>
      <w:r w:rsidRPr="001A1C6E">
        <w:t>„</w:t>
      </w:r>
      <w:r w:rsidR="008E4653" w:rsidRPr="001A1C6E">
        <w:t>To je vážně paráda. Tak ty chceš, abych vsadil svůj život a taky životy svých lidí na to, že něco poznám, až to uvidím?</w:t>
      </w:r>
      <w:r w:rsidRPr="001A1C6E">
        <w:t>“</w:t>
      </w:r>
      <w:r w:rsidR="008E4653" w:rsidRPr="001A1C6E">
        <w:t xml:space="preserve"> Přeplazil se po břiše od převisu skály zpátky, </w:t>
      </w:r>
      <w:r w:rsidR="008E4653" w:rsidRPr="001A1C6E">
        <w:lastRenderedPageBreak/>
        <w:t>z dohledu vesnice, namáhavě vstal a oprášil si špínu z kabátu. Otráveně si při tom bručel pod nos, protože to byl nový kabát a on se pořád marně snažil si ho nezašpinit. Měl vědět, že je to plýtvání silami, když vždycky uvízne až po uši v takovéhle podělané práci. Zamířil po svahu zpátky dolů, vrtěl hlavou a rázoval si to dlouhými kroky cestou mezi stromy k ostatním. Ráznými, sebejistými kroky. Kroky vůdce. Dávivec byl přesvědčený, že pro velitele je důležité kráčet tak, jako kdyby věděl, kam jde.</w:t>
      </w:r>
    </w:p>
    <w:p w14:paraId="097848DE" w14:textId="77777777" w:rsidR="005645A2" w:rsidRPr="001A1C6E" w:rsidRDefault="008E4653" w:rsidP="002B2343">
      <w:pPr>
        <w:pStyle w:val="Text"/>
      </w:pPr>
      <w:r w:rsidRPr="001A1C6E">
        <w:t>Zvlášť když to neví.</w:t>
      </w:r>
    </w:p>
    <w:p w14:paraId="55E18A70" w14:textId="3A2E8333" w:rsidR="005645A2" w:rsidRPr="001A1C6E" w:rsidRDefault="008E4653" w:rsidP="002B2343">
      <w:pPr>
        <w:pStyle w:val="Text"/>
      </w:pPr>
      <w:r w:rsidRPr="001A1C6E">
        <w:t xml:space="preserve">Raubin spěchal za ním a dorážel na něj svým kňouravým hlasem. </w:t>
      </w:r>
      <w:r w:rsidR="00F85FBB" w:rsidRPr="001A1C6E">
        <w:t>„</w:t>
      </w:r>
      <w:r w:rsidRPr="001A1C6E">
        <w:t>Neřekla to přesně. Víš, to, o jakou věc jde. Tedy, neříká to nikdy. Jenom se na člověka dívá, těma očima</w:t>
      </w:r>
      <w:r w:rsidR="00F37BA2" w:rsidRPr="001A1C6E">
        <w:t xml:space="preserve">“ </w:t>
      </w:r>
      <w:r w:rsidRPr="001A1C6E">
        <w:t xml:space="preserve">Zachvěl se. </w:t>
      </w:r>
      <w:r w:rsidR="00F85FBB" w:rsidRPr="001A1C6E">
        <w:t>„</w:t>
      </w:r>
      <w:r w:rsidRPr="001A1C6E">
        <w:t>A pak řekne dones mi tu věc a odkud. S tím nalíčením a s tím jejím hlasem, a tím, jak se člověk potí strachy, když se na něho dívá</w:t>
      </w:r>
      <w:r w:rsidR="00F85FBB" w:rsidRPr="001A1C6E">
        <w:t>…“</w:t>
      </w:r>
      <w:r w:rsidRPr="001A1C6E">
        <w:t xml:space="preserve"> Znovu se zachvěl, až mu zacvakaly ty jeho zkažené zuby. </w:t>
      </w:r>
      <w:r w:rsidR="00F85FBB" w:rsidRPr="001A1C6E">
        <w:t>„</w:t>
      </w:r>
      <w:r w:rsidRPr="001A1C6E">
        <w:t>Neměl jsem chuť se vyptávat, to ti říkám. Jenom jsem hleděl odtamtud rychle vypadnout, abych se na místě nepodělal. Vypadnout co nejrychleji a přinést jí cokoli, na co má spadeno</w:t>
      </w:r>
      <w:r w:rsidR="00F85FBB" w:rsidRPr="001A1C6E">
        <w:t>…“</w:t>
      </w:r>
    </w:p>
    <w:p w14:paraId="1DCC5593" w14:textId="77777777" w:rsidR="005645A2" w:rsidRPr="001A1C6E" w:rsidRDefault="00F85FBB" w:rsidP="002B2343">
      <w:pPr>
        <w:pStyle w:val="Text"/>
      </w:pPr>
      <w:r w:rsidRPr="001A1C6E">
        <w:t>„</w:t>
      </w:r>
      <w:r w:rsidR="008E4653" w:rsidRPr="001A1C6E">
        <w:t>No tak to je vážně hezké,</w:t>
      </w:r>
      <w:r w:rsidRPr="001A1C6E">
        <w:t>“</w:t>
      </w:r>
      <w:r w:rsidR="008E4653" w:rsidRPr="001A1C6E">
        <w:t xml:space="preserve"> řekl Dávivec. </w:t>
      </w:r>
      <w:r w:rsidRPr="001A1C6E">
        <w:t>„</w:t>
      </w:r>
      <w:r w:rsidR="008E4653" w:rsidRPr="001A1C6E">
        <w:t>Teda s výjimkou přinesení té věci.</w:t>
      </w:r>
      <w:r w:rsidRPr="001A1C6E">
        <w:t>“</w:t>
      </w:r>
    </w:p>
    <w:p w14:paraId="25E56C40" w14:textId="77777777" w:rsidR="005645A2" w:rsidRPr="001A1C6E" w:rsidRDefault="00F85FBB" w:rsidP="002B2343">
      <w:pPr>
        <w:pStyle w:val="Text"/>
      </w:pPr>
      <w:r w:rsidRPr="001A1C6E">
        <w:t>„</w:t>
      </w:r>
      <w:r w:rsidR="008E4653" w:rsidRPr="001A1C6E">
        <w:t>Co se týká přinesení té věci,</w:t>
      </w:r>
      <w:r w:rsidRPr="001A1C6E">
        <w:t>“</w:t>
      </w:r>
      <w:r w:rsidR="008E4653" w:rsidRPr="001A1C6E">
        <w:t xml:space="preserve"> uvažovala nahlas Skvělá a jak zvedla obličej nahoru k větvím, míhaly se jí po kostnaté tváři flíčky světla a stínů, </w:t>
      </w:r>
      <w:r w:rsidRPr="001A1C6E">
        <w:t>„</w:t>
      </w:r>
      <w:r w:rsidR="008E4653" w:rsidRPr="001A1C6E">
        <w:t>nedostatek detailů představuje vážné problémy. V takhle velké vesnici může být spousta věcí. Jenže která to je? Která věc, o to tu jde.</w:t>
      </w:r>
      <w:r w:rsidRPr="001A1C6E">
        <w:t>“</w:t>
      </w:r>
      <w:r w:rsidR="008E4653" w:rsidRPr="001A1C6E">
        <w:t xml:space="preserve"> Nejspíš měla právě hloubavou náladu. </w:t>
      </w:r>
      <w:r w:rsidRPr="001A1C6E">
        <w:t>„</w:t>
      </w:r>
      <w:r w:rsidR="008E4653" w:rsidRPr="001A1C6E">
        <w:t>Dá se říct, že působivý hlas a líčení a atmosféra strachu byly v tomhle případě</w:t>
      </w:r>
      <w:r w:rsidRPr="001A1C6E">
        <w:t>…</w:t>
      </w:r>
      <w:r w:rsidR="008E4653" w:rsidRPr="001A1C6E">
        <w:t xml:space="preserve"> sebezničující.</w:t>
      </w:r>
      <w:r w:rsidRPr="001A1C6E">
        <w:t>“</w:t>
      </w:r>
    </w:p>
    <w:p w14:paraId="62550C84" w14:textId="77777777" w:rsidR="005645A2" w:rsidRPr="001A1C6E" w:rsidRDefault="00F85FBB" w:rsidP="002B2343">
      <w:pPr>
        <w:pStyle w:val="Text"/>
      </w:pPr>
      <w:r w:rsidRPr="001A1C6E">
        <w:t>„</w:t>
      </w:r>
      <w:r w:rsidR="008E4653" w:rsidRPr="001A1C6E">
        <w:t>Ale ne,</w:t>
      </w:r>
      <w:r w:rsidRPr="001A1C6E">
        <w:t>“</w:t>
      </w:r>
      <w:r w:rsidR="008E4653" w:rsidRPr="001A1C6E">
        <w:t xml:space="preserve"> odporoval Dávivec. </w:t>
      </w:r>
      <w:r w:rsidRPr="001A1C6E">
        <w:t>„</w:t>
      </w:r>
      <w:r w:rsidR="008E4653" w:rsidRPr="001A1C6E">
        <w:t>Sebezničující by bylo, kdyby to byla ona, kdo skončí daleko za Crinnou s proříznutým hrdlem kvůli nějakým nejasným detailům vedlejšího problému při skutečné práci, kvůli které tady, ksakru, jsme.</w:t>
      </w:r>
      <w:r w:rsidRPr="001A1C6E">
        <w:t>“</w:t>
      </w:r>
      <w:r w:rsidR="008E4653" w:rsidRPr="001A1C6E">
        <w:t xml:space="preserve"> Přitom se na Raubina tvrdě podíval a vyšel z lesa na paseku.</w:t>
      </w:r>
    </w:p>
    <w:p w14:paraId="7D795B8C" w14:textId="77777777" w:rsidR="005645A2" w:rsidRPr="001A1C6E" w:rsidRDefault="008E4653" w:rsidP="002B2343">
      <w:pPr>
        <w:pStyle w:val="Text"/>
      </w:pPr>
      <w:r w:rsidRPr="001A1C6E">
        <w:t xml:space="preserve">Scorry tam seděl a brousil si nože. Osm čepelí měl úhledně srovnaných na drnovité trávě před svýma zkříženýma nohama, od malého nožíku, ne většího než Dávivcův palec, po pořádný porcovací nůž velikosti malého meče. Devátý si právě držel na klíně a přejížděl </w:t>
      </w:r>
      <w:r w:rsidRPr="001A1C6E">
        <w:lastRenderedPageBreak/>
        <w:t xml:space="preserve">mu po čepeli brouskem, </w:t>
      </w:r>
      <w:r w:rsidRPr="001A1C6E">
        <w:rPr>
          <w:i/>
        </w:rPr>
        <w:t>skřip, skřip,</w:t>
      </w:r>
      <w:r w:rsidRPr="001A1C6E">
        <w:t xml:space="preserve"> v rytmu svého měkkého, vysokého zpěvu. Tenhle Scorry Tichošlápek měl neuvěřitelně zpěvný hlas. Určitě by byl ve šťastnějších dobách bardem, ale dneska bylo jistější vydělávat si na živobytí tím, že se člověk někam připlížil a někoho odkrouhl. Smutný fakt, pomyslel si Dávivec, ale taková už je doba.</w:t>
      </w:r>
    </w:p>
    <w:p w14:paraId="30CB5356" w14:textId="64334936" w:rsidR="005645A2" w:rsidRPr="001A1C6E" w:rsidRDefault="008E4653" w:rsidP="002B2343">
      <w:pPr>
        <w:pStyle w:val="Text"/>
      </w:pPr>
      <w:r w:rsidRPr="001A1C6E">
        <w:t>Brac</w:t>
      </w:r>
      <w:r w:rsidR="00F85FBB" w:rsidRPr="001A1C6E">
        <w:t>k-i-D</w:t>
      </w:r>
      <w:r w:rsidRPr="001A1C6E">
        <w:t>ayn seděl vedle Scorryho s ohrnutými rty a uždiboval z okousané králičí kosti, jako když ovce uždibuje trávu. Velká a hodně nebezpečná ovce. V jeho mohutné, modře potetované pracce vypadala ta věc jen jako párátko. Veselý Jon se na něj mračil jako na obrovskou hromadu hnoje, což by Bracka možná znervóznělo, nebýt faktu, že Jon se takhle díval na všechno a na všechny už ze zvyku. Vážně v tu chv</w:t>
      </w:r>
      <w:r w:rsidR="00D515B4">
        <w:t>í</w:t>
      </w:r>
      <w:r w:rsidR="005645A2" w:rsidRPr="001A1C6E">
        <w:t>l</w:t>
      </w:r>
      <w:r w:rsidR="00D515B4">
        <w:t>i vypadal jako ten nej</w:t>
      </w:r>
      <w:r w:rsidRPr="001A1C6E">
        <w:t>neveselejší muž na celém Severu. Koneckonců právě takhle přišel ke svému jménu.</w:t>
      </w:r>
    </w:p>
    <w:p w14:paraId="4C20C684" w14:textId="77777777" w:rsidR="005645A2" w:rsidRPr="001A1C6E" w:rsidRDefault="008E4653" w:rsidP="002B2343">
      <w:pPr>
        <w:pStyle w:val="Text"/>
      </w:pPr>
      <w:r w:rsidRPr="001A1C6E">
        <w:t>Whirrun z Blighu klečel sám na druhé straně paseky před svým velkým, dlouhým mečem, který byl za tímto účelem opřený o kmen stromu. Ruce měl sepjaté před bradou a přes hlavu přetaženou kápi, takže mu vyčnívala jen ostrá špička nosu. Modlil se, nebo to tak aspoň vypadalo. Dávivec byl vždycky trochu nesvůj z lidí, co se modlili k bohům, natožpak k mečům. Jenže taková už je doba, říkal si. V takhle krvavých časech znamenají meče víc než bohové. V každém případě jsou ti první proti těm druhým v přesile. Krom toho, Whirrun byl chlapík z údolí, z krajů daleko na severozápadě, až za horami u Bílého moře, kde sněží i v létě a nikdo, kdo má trochu zdravého rozumu, by tam nežil dobrovolně. Kdo ví, jak takový člověk uvažuje?</w:t>
      </w:r>
    </w:p>
    <w:p w14:paraId="50F3A2A4" w14:textId="77777777" w:rsidR="005645A2" w:rsidRPr="001A1C6E" w:rsidRDefault="00F85FBB" w:rsidP="002B2343">
      <w:pPr>
        <w:pStyle w:val="Text"/>
      </w:pPr>
      <w:r w:rsidRPr="001A1C6E">
        <w:t>„</w:t>
      </w:r>
      <w:r w:rsidR="008E4653" w:rsidRPr="001A1C6E">
        <w:t>Říkal jsem vám přece, že je to taková prděl světa, ne?</w:t>
      </w:r>
      <w:r w:rsidRPr="001A1C6E">
        <w:t>“</w:t>
      </w:r>
      <w:r w:rsidR="008E4653" w:rsidRPr="001A1C6E">
        <w:t xml:space="preserve"> Pokaždý si právě upínal tětivu do luku. Na tváři měl ten svůj obvyklý úšklebek, jako kdyby si udělal ze všech ostatních náramnou srandu a nikdo kromě něj nepochopil, v čem ten vtip vězí. Dávivec by rád věděl, v čem ten vtip vězí, aspoň by se zasmál. Jak to tak viděl, tenhle vtip se týkal všech.</w:t>
      </w:r>
    </w:p>
    <w:p w14:paraId="7258756D" w14:textId="77777777" w:rsidR="005645A2" w:rsidRPr="001A1C6E" w:rsidRDefault="00F85FBB" w:rsidP="002B2343">
      <w:pPr>
        <w:pStyle w:val="Text"/>
      </w:pPr>
      <w:r w:rsidRPr="001A1C6E">
        <w:t>„</w:t>
      </w:r>
      <w:r w:rsidR="008E4653" w:rsidRPr="001A1C6E">
        <w:t>V tom jsi měl nejspíš pravdu,</w:t>
      </w:r>
      <w:r w:rsidRPr="001A1C6E">
        <w:t>“</w:t>
      </w:r>
      <w:r w:rsidR="008E4653" w:rsidRPr="001A1C6E">
        <w:t xml:space="preserve"> prohodila Skvělá, jak přicházela na paseku. </w:t>
      </w:r>
      <w:r w:rsidRPr="001A1C6E">
        <w:t>„</w:t>
      </w:r>
      <w:r w:rsidR="008E4653" w:rsidRPr="001A1C6E">
        <w:t>Prděl. Světa.</w:t>
      </w:r>
      <w:r w:rsidRPr="001A1C6E">
        <w:t>“</w:t>
      </w:r>
    </w:p>
    <w:p w14:paraId="6A5DE27C" w14:textId="77777777" w:rsidR="005645A2" w:rsidRPr="001A1C6E" w:rsidRDefault="00F85FBB" w:rsidP="002B2343">
      <w:pPr>
        <w:pStyle w:val="Text"/>
      </w:pPr>
      <w:r w:rsidRPr="001A1C6E">
        <w:t>„</w:t>
      </w:r>
      <w:r w:rsidR="008E4653" w:rsidRPr="001A1C6E">
        <w:t>No, nepřišli jsme se sem usadit,</w:t>
      </w:r>
      <w:r w:rsidRPr="001A1C6E">
        <w:t>“</w:t>
      </w:r>
      <w:r w:rsidR="008E4653" w:rsidRPr="001A1C6E">
        <w:t xml:space="preserve"> řekl Dávivec, </w:t>
      </w:r>
      <w:r w:rsidRPr="001A1C6E">
        <w:t>„</w:t>
      </w:r>
      <w:r w:rsidR="008E4653" w:rsidRPr="001A1C6E">
        <w:t>přišli jsme získat nějakou věc.</w:t>
      </w:r>
      <w:r w:rsidRPr="001A1C6E">
        <w:t>“</w:t>
      </w:r>
    </w:p>
    <w:p w14:paraId="0BB3C9E2" w14:textId="77777777" w:rsidR="005645A2" w:rsidRPr="001A1C6E" w:rsidRDefault="008E4653" w:rsidP="002B2343">
      <w:pPr>
        <w:pStyle w:val="Text"/>
      </w:pPr>
      <w:r w:rsidRPr="001A1C6E">
        <w:lastRenderedPageBreak/>
        <w:t xml:space="preserve">Veselý Jon se dokázal zamračit tak silně, že by to mnozí pokládali za nemožné. Černé oči měl ponuré jako hroby a silnými prsty se probíral svým hustým chumáčem vousů. </w:t>
      </w:r>
      <w:r w:rsidR="00F85FBB" w:rsidRPr="001A1C6E">
        <w:t>„</w:t>
      </w:r>
      <w:r w:rsidRPr="001A1C6E">
        <w:t>Jaká je to přesně věc?</w:t>
      </w:r>
      <w:r w:rsidR="00F85FBB" w:rsidRPr="001A1C6E">
        <w:t>“</w:t>
      </w:r>
      <w:r w:rsidRPr="001A1C6E">
        <w:t xml:space="preserve"> Dávivec se znovu podíval na Raubina. </w:t>
      </w:r>
      <w:r w:rsidR="00F85FBB" w:rsidRPr="001A1C6E">
        <w:t>„</w:t>
      </w:r>
      <w:r w:rsidRPr="001A1C6E">
        <w:t>Chceš se v tom zase rýpat?</w:t>
      </w:r>
      <w:r w:rsidR="00F85FBB" w:rsidRPr="001A1C6E">
        <w:t>“</w:t>
      </w:r>
      <w:r w:rsidRPr="001A1C6E">
        <w:t xml:space="preserve"> Prostředník jen bezmocně rozhodil rukama. </w:t>
      </w:r>
      <w:r w:rsidR="00F85FBB" w:rsidRPr="001A1C6E">
        <w:t>„</w:t>
      </w:r>
      <w:r w:rsidRPr="001A1C6E">
        <w:t>Slyšel jsem, že to poznáme, až to uvidíme.</w:t>
      </w:r>
      <w:r w:rsidR="00F85FBB" w:rsidRPr="001A1C6E">
        <w:t>“</w:t>
      </w:r>
    </w:p>
    <w:p w14:paraId="4EEE0EE3" w14:textId="77777777" w:rsidR="005645A2" w:rsidRPr="001A1C6E" w:rsidRDefault="00F85FBB" w:rsidP="002B2343">
      <w:pPr>
        <w:pStyle w:val="Text"/>
      </w:pPr>
      <w:r w:rsidRPr="001A1C6E">
        <w:t>„</w:t>
      </w:r>
      <w:r w:rsidR="008E4653" w:rsidRPr="001A1C6E">
        <w:t xml:space="preserve">Poznáme to, až to uvidíme? Co je to za </w:t>
      </w:r>
      <w:r w:rsidRPr="001A1C6E">
        <w:t>–“</w:t>
      </w:r>
    </w:p>
    <w:p w14:paraId="116794C7" w14:textId="77777777" w:rsidR="005645A2" w:rsidRPr="001A1C6E" w:rsidRDefault="00F85FBB" w:rsidP="002B2343">
      <w:pPr>
        <w:pStyle w:val="Text"/>
      </w:pPr>
      <w:r w:rsidRPr="001A1C6E">
        <w:t>„</w:t>
      </w:r>
      <w:r w:rsidR="008E4653" w:rsidRPr="001A1C6E">
        <w:t>To povídej stromům, Jone. Úkol je úkol.</w:t>
      </w:r>
      <w:r w:rsidRPr="001A1C6E">
        <w:t>“</w:t>
      </w:r>
    </w:p>
    <w:p w14:paraId="5B9C12D3" w14:textId="77777777" w:rsidR="005645A2" w:rsidRPr="001A1C6E" w:rsidRDefault="00F85FBB" w:rsidP="002B2343">
      <w:pPr>
        <w:pStyle w:val="Text"/>
      </w:pPr>
      <w:r w:rsidRPr="001A1C6E">
        <w:t>„</w:t>
      </w:r>
      <w:r w:rsidR="008E4653" w:rsidRPr="001A1C6E">
        <w:t>A my jsme teď tady, ne?</w:t>
      </w:r>
      <w:r w:rsidRPr="001A1C6E">
        <w:t>“</w:t>
      </w:r>
      <w:r w:rsidR="008E4653" w:rsidRPr="001A1C6E">
        <w:t xml:space="preserve"> pravil Raubin.</w:t>
      </w:r>
    </w:p>
    <w:p w14:paraId="542C9A9D" w14:textId="77777777" w:rsidR="005645A2" w:rsidRPr="001A1C6E" w:rsidRDefault="008E4653" w:rsidP="002B2343">
      <w:pPr>
        <w:pStyle w:val="Text"/>
      </w:pPr>
      <w:r w:rsidRPr="001A1C6E">
        <w:t xml:space="preserve">Dávivec na něho netrpělivě mlaskl. </w:t>
      </w:r>
      <w:r w:rsidR="00F85FBB" w:rsidRPr="001A1C6E">
        <w:t>„</w:t>
      </w:r>
      <w:r w:rsidRPr="001A1C6E">
        <w:t>Skvělý postřeh. A jako všechny skvělé postřehy, kdykoli je vyslovíš, je to trefa. Ano, jsme tady.</w:t>
      </w:r>
      <w:r w:rsidR="00F85FBB" w:rsidRPr="001A1C6E">
        <w:t>“</w:t>
      </w:r>
    </w:p>
    <w:p w14:paraId="0281B0B5" w14:textId="77777777" w:rsidR="005645A2" w:rsidRPr="001A1C6E" w:rsidRDefault="00F85FBB" w:rsidP="002B2343">
      <w:pPr>
        <w:pStyle w:val="Text"/>
      </w:pPr>
      <w:r w:rsidRPr="001A1C6E">
        <w:t>„</w:t>
      </w:r>
      <w:r w:rsidR="008E4653" w:rsidRPr="001A1C6E">
        <w:t>Jsme tady,</w:t>
      </w:r>
      <w:r w:rsidRPr="001A1C6E">
        <w:t>“</w:t>
      </w:r>
      <w:r w:rsidR="008E4653" w:rsidRPr="001A1C6E">
        <w:t xml:space="preserve"> zazpíval Brac</w:t>
      </w:r>
      <w:r w:rsidRPr="001A1C6E">
        <w:t>k-i-D</w:t>
      </w:r>
      <w:r w:rsidR="008E4653" w:rsidRPr="001A1C6E">
        <w:t xml:space="preserve">ayn svým nezvyklým horalským přízvukem, vycucl z kosti poslední kousek tuku a odhodil ji do křoví. </w:t>
      </w:r>
      <w:r w:rsidRPr="001A1C6E">
        <w:t>„</w:t>
      </w:r>
      <w:r w:rsidR="008E4653" w:rsidRPr="001A1C6E">
        <w:t>Na východ od Crinny, kde měsíc nezasvítí, stovky mil od pořádného místa ke sraní, ve společnosti divokých, šílených parchantů, kteří jen tančí kolem dokola a myslí si, jak skvělý nápad je propíchnout si kosíma vlastní tváře.</w:t>
      </w:r>
      <w:r w:rsidRPr="001A1C6E">
        <w:t>“</w:t>
      </w:r>
      <w:r w:rsidR="008E4653" w:rsidRPr="001A1C6E">
        <w:t xml:space="preserve"> Což bylo trochu silné, když se vezme v úvahu, že on sám byl tak pokrytý tetováním, že byl spíš modrý než bílý. Dávivce napadlo, že nikdo tak neopovrhuje druhými jako jeden druh divocha jiným.</w:t>
      </w:r>
    </w:p>
    <w:p w14:paraId="3DF29664" w14:textId="77777777" w:rsidR="005645A2" w:rsidRPr="001A1C6E" w:rsidRDefault="00F85FBB" w:rsidP="002B2343">
      <w:pPr>
        <w:pStyle w:val="Text"/>
      </w:pPr>
      <w:r w:rsidRPr="001A1C6E">
        <w:t>„</w:t>
      </w:r>
      <w:r w:rsidR="008E4653" w:rsidRPr="001A1C6E">
        <w:t>Nemůžu popřít, že tady na východ od Crinny mají občas lidi legrační nápady.</w:t>
      </w:r>
      <w:r w:rsidRPr="001A1C6E">
        <w:t>“</w:t>
      </w:r>
      <w:r w:rsidR="008E4653" w:rsidRPr="001A1C6E">
        <w:t xml:space="preserve"> Raubin pokrčil rameny. </w:t>
      </w:r>
      <w:r w:rsidRPr="001A1C6E">
        <w:t>„</w:t>
      </w:r>
      <w:r w:rsidR="008E4653" w:rsidRPr="001A1C6E">
        <w:t>Ale tady je ta věc a teď jsme tady i my, tak proč ji, sakra, nesebereme a nevrátíme se domů?</w:t>
      </w:r>
      <w:r w:rsidRPr="001A1C6E">
        <w:t>“</w:t>
      </w:r>
    </w:p>
    <w:p w14:paraId="65B51599" w14:textId="77777777" w:rsidR="005645A2" w:rsidRPr="001A1C6E" w:rsidRDefault="00F85FBB" w:rsidP="002B2343">
      <w:pPr>
        <w:pStyle w:val="Text"/>
      </w:pPr>
      <w:r w:rsidRPr="001A1C6E">
        <w:t>„</w:t>
      </w:r>
      <w:r w:rsidR="008E4653" w:rsidRPr="001A1C6E">
        <w:t>Proč tu podělanou věc nesebereš ty, Raubine?</w:t>
      </w:r>
      <w:r w:rsidRPr="001A1C6E">
        <w:t>“</w:t>
      </w:r>
      <w:r w:rsidR="008E4653" w:rsidRPr="001A1C6E">
        <w:t xml:space="preserve"> zavrčel Veselý Jon.</w:t>
      </w:r>
    </w:p>
    <w:p w14:paraId="5214E503" w14:textId="77777777" w:rsidR="005645A2" w:rsidRPr="001A1C6E" w:rsidRDefault="00F85FBB" w:rsidP="002B2343">
      <w:pPr>
        <w:pStyle w:val="Text"/>
      </w:pPr>
      <w:r w:rsidRPr="001A1C6E">
        <w:t>„</w:t>
      </w:r>
      <w:r w:rsidR="008E4653" w:rsidRPr="001A1C6E">
        <w:t>Protože moje podělaná práce je říct vám, abyste tu podělanou věc přinesli, proto, podělaný Jone Cumbere.</w:t>
      </w:r>
      <w:r w:rsidRPr="001A1C6E">
        <w:t>“</w:t>
      </w:r>
    </w:p>
    <w:p w14:paraId="714FBA5F" w14:textId="77777777" w:rsidR="005645A2" w:rsidRPr="001A1C6E" w:rsidRDefault="008E4653" w:rsidP="002B2343">
      <w:pPr>
        <w:pStyle w:val="Text"/>
      </w:pPr>
      <w:r w:rsidRPr="001A1C6E">
        <w:t xml:space="preserve">Nastala dlouhá, ošklivá chvíle ticha. Ošklivější než děcko z muže a ovce, jak říkají horalé. A pak Jon promluvil tím svým tlumeným hlasem, takovým, při kterém Dávivce zabrnělo mezi lopatkami, i po všech těch letech. </w:t>
      </w:r>
      <w:r w:rsidR="00F85FBB" w:rsidRPr="001A1C6E">
        <w:t>„</w:t>
      </w:r>
      <w:r w:rsidRPr="001A1C6E">
        <w:t>Doufám, že se mýlím. Mord na to, doufám, že se mýlím, ale začínám mít pocit</w:t>
      </w:r>
      <w:r w:rsidR="00F85FBB" w:rsidRPr="001A1C6E">
        <w:t>…“</w:t>
      </w:r>
      <w:r w:rsidRPr="001A1C6E">
        <w:t xml:space="preserve"> naklonil se dopředu, takže v tu ránu bylo naprosto a nepříjemně zřejmé, kolik sekyr si s sebou nese, </w:t>
      </w:r>
      <w:r w:rsidR="00F85FBB" w:rsidRPr="001A1C6E">
        <w:t>„</w:t>
      </w:r>
      <w:r w:rsidRPr="001A1C6E">
        <w:t>že tady ke mně někdo nechová náležitou úctu.</w:t>
      </w:r>
      <w:r w:rsidR="00F85FBB" w:rsidRPr="001A1C6E">
        <w:t>“</w:t>
      </w:r>
    </w:p>
    <w:p w14:paraId="42751390" w14:textId="5A2DE74A" w:rsidR="005645A2" w:rsidRPr="001A1C6E" w:rsidRDefault="00F85FBB" w:rsidP="002B2343">
      <w:pPr>
        <w:pStyle w:val="Text"/>
      </w:pPr>
      <w:r w:rsidRPr="001A1C6E">
        <w:t>„</w:t>
      </w:r>
      <w:r w:rsidR="008E4653" w:rsidRPr="001A1C6E">
        <w:t>Ne, to vůbec ne, já jsem nechtěl</w:t>
      </w:r>
      <w:r w:rsidR="001374A6" w:rsidRPr="001A1C6E">
        <w:t>“</w:t>
      </w:r>
    </w:p>
    <w:p w14:paraId="5C50194E" w14:textId="77777777" w:rsidR="005645A2" w:rsidRPr="001A1C6E" w:rsidRDefault="00F85FBB" w:rsidP="002B2343">
      <w:pPr>
        <w:pStyle w:val="Text"/>
      </w:pPr>
      <w:r w:rsidRPr="001A1C6E">
        <w:lastRenderedPageBreak/>
        <w:t>„</w:t>
      </w:r>
      <w:r w:rsidR="008E4653" w:rsidRPr="001A1C6E">
        <w:rPr>
          <w:i/>
        </w:rPr>
        <w:t>Octa,</w:t>
      </w:r>
      <w:r w:rsidR="008E4653" w:rsidRPr="001A1C6E">
        <w:t xml:space="preserve"> Raubine. Ta sračka nic nestojí, ale může člověka zachránit od nutnosti nést si celou cestu domů mozek v rukách. Vyjádřil jsem se jasně?</w:t>
      </w:r>
      <w:r w:rsidRPr="001A1C6E">
        <w:t>“</w:t>
      </w:r>
    </w:p>
    <w:p w14:paraId="57B0B024" w14:textId="77777777" w:rsidR="005645A2" w:rsidRPr="001A1C6E" w:rsidRDefault="00F85FBB" w:rsidP="002B2343">
      <w:pPr>
        <w:pStyle w:val="Text"/>
      </w:pPr>
      <w:r w:rsidRPr="001A1C6E">
        <w:t>„</w:t>
      </w:r>
      <w:r w:rsidR="008E4653" w:rsidRPr="001A1C6E">
        <w:t>Jistěže, Jone, jistěže. Já to přehnal. Přehnal jsem to na obou stranách a mrzí mě to. Nechtěl jsem nikoho urazit. Jenom jsem ve stresu, to je všechno. Všichni jsme ve stresu. Já jsem položil krk na špalek stejně jako vy. Možná ne támhle dole, ale jestli se vrátím domů a nepřinesu jí, co chce, tak určitě, to mi věřte</w:t>
      </w:r>
      <w:r w:rsidRPr="001A1C6E">
        <w:t>…“</w:t>
      </w:r>
      <w:r w:rsidR="008E4653" w:rsidRPr="001A1C6E">
        <w:t xml:space="preserve"> Raubin se znovu zachvěl, silněji než předtím.</w:t>
      </w:r>
    </w:p>
    <w:p w14:paraId="24413CA5" w14:textId="5A7108C9" w:rsidR="005645A2" w:rsidRPr="001A1C6E" w:rsidRDefault="00F85FBB" w:rsidP="002B2343">
      <w:pPr>
        <w:pStyle w:val="Text"/>
      </w:pPr>
      <w:r w:rsidRPr="001A1C6E">
        <w:t>„</w:t>
      </w:r>
      <w:r w:rsidR="008E4653" w:rsidRPr="001A1C6E">
        <w:t>Žádat trochu respektu přece není tak moc</w:t>
      </w:r>
      <w:r w:rsidR="001374A6" w:rsidRPr="001A1C6E">
        <w:t>“</w:t>
      </w:r>
      <w:r w:rsidR="008E4653" w:rsidRPr="001A1C6E">
        <w:t xml:space="preserve"> </w:t>
      </w:r>
      <w:r w:rsidRPr="001A1C6E">
        <w:t>„</w:t>
      </w:r>
      <w:r w:rsidR="008E4653" w:rsidRPr="001A1C6E">
        <w:t>No tak jo, tak jo.</w:t>
      </w:r>
      <w:r w:rsidRPr="001A1C6E">
        <w:t>“</w:t>
      </w:r>
      <w:r w:rsidR="008E4653" w:rsidRPr="001A1C6E">
        <w:t xml:space="preserve"> Dávivec to mezi nimi ukončil mávnutím ruky. </w:t>
      </w:r>
      <w:r w:rsidRPr="001A1C6E">
        <w:t>„</w:t>
      </w:r>
      <w:r w:rsidR="008E4653" w:rsidRPr="001A1C6E">
        <w:t>Všichni se potápíme na jednom a tomtéž podělaném děravém člunu, o tom se nemá cenu dohadovat. Potřebujeme každého muže, aby vyléval vědra, a taky každou ženu.</w:t>
      </w:r>
      <w:r w:rsidRPr="001A1C6E">
        <w:t>“</w:t>
      </w:r>
    </w:p>
    <w:p w14:paraId="05DA57D2" w14:textId="77777777" w:rsidR="005645A2" w:rsidRPr="001A1C6E" w:rsidRDefault="00F85FBB" w:rsidP="002B2343">
      <w:pPr>
        <w:pStyle w:val="Text"/>
      </w:pPr>
      <w:r w:rsidRPr="001A1C6E">
        <w:t>„</w:t>
      </w:r>
      <w:r w:rsidR="008E4653" w:rsidRPr="001A1C6E">
        <w:t>Já jsem vždycky k službám,</w:t>
      </w:r>
      <w:r w:rsidRPr="001A1C6E">
        <w:t>“</w:t>
      </w:r>
      <w:r w:rsidR="008E4653" w:rsidRPr="001A1C6E">
        <w:t xml:space="preserve"> pravila Skvělá, nevinnost sama. </w:t>
      </w:r>
      <w:r w:rsidRPr="001A1C6E">
        <w:t>„</w:t>
      </w:r>
      <w:r w:rsidR="008E4653" w:rsidRPr="001A1C6E">
        <w:t>Kéž by.</w:t>
      </w:r>
      <w:r w:rsidRPr="001A1C6E">
        <w:t>“</w:t>
      </w:r>
      <w:r w:rsidR="008E4653" w:rsidRPr="001A1C6E">
        <w:t xml:space="preserve"> Dávivec si dřepl, vytáhl nůž a začal do prachu kreslit plánek vesnice. Tak, jak to dělával Trojstrom, kdysi hodně, hodně dávno.</w:t>
      </w:r>
    </w:p>
    <w:p w14:paraId="379E8F38" w14:textId="77777777" w:rsidR="005645A2" w:rsidRPr="001A1C6E" w:rsidRDefault="00F85FBB" w:rsidP="002B2343">
      <w:pPr>
        <w:pStyle w:val="Text"/>
      </w:pPr>
      <w:r w:rsidRPr="001A1C6E">
        <w:t>„</w:t>
      </w:r>
      <w:r w:rsidR="008E4653" w:rsidRPr="001A1C6E">
        <w:t>Možná teď nevíme přesně, jaká věc to je, ale aspoň víme, kde je.</w:t>
      </w:r>
      <w:r w:rsidRPr="001A1C6E">
        <w:t>“</w:t>
      </w:r>
      <w:r w:rsidR="008E4653" w:rsidRPr="001A1C6E">
        <w:t xml:space="preserve"> Nůž skřípal v hlíně a všichni se shlukli kolem, vkleče, vsedě, v dřepu a přihlíželi. </w:t>
      </w:r>
      <w:r w:rsidRPr="001A1C6E">
        <w:t>„</w:t>
      </w:r>
      <w:r w:rsidR="008E4653" w:rsidRPr="001A1C6E">
        <w:t>Velká síň uprostřed, se sloupky vyřezanými do tvaru lišek. Mně připadají spíš jako draci, ale, no, to sem nepatří. Kolem dokola je palisáda, se dvěma branami, severní a jižní. Tady jsou všude domy a chatrče. A tady to vypadá jako ohrada pro vepře. Tohle bude možná kovárna.</w:t>
      </w:r>
      <w:r w:rsidRPr="001A1C6E">
        <w:t>“</w:t>
      </w:r>
    </w:p>
    <w:p w14:paraId="75F6A224" w14:textId="77777777" w:rsidR="005645A2" w:rsidRPr="001A1C6E" w:rsidRDefault="00F85FBB" w:rsidP="002B2343">
      <w:pPr>
        <w:pStyle w:val="Text"/>
      </w:pPr>
      <w:r w:rsidRPr="001A1C6E">
        <w:t>„</w:t>
      </w:r>
      <w:r w:rsidR="008E4653" w:rsidRPr="001A1C6E">
        <w:t>Kolik jich tam dole podle vás je?</w:t>
      </w:r>
      <w:r w:rsidRPr="001A1C6E">
        <w:t>“</w:t>
      </w:r>
      <w:r w:rsidR="008E4653" w:rsidRPr="001A1C6E">
        <w:t xml:space="preserve"> zeptal se Jon.</w:t>
      </w:r>
    </w:p>
    <w:p w14:paraId="7CCCE159" w14:textId="77777777" w:rsidR="005645A2" w:rsidRPr="001A1C6E" w:rsidRDefault="008E4653" w:rsidP="002B2343">
      <w:pPr>
        <w:pStyle w:val="Text"/>
      </w:pPr>
      <w:r w:rsidRPr="001A1C6E">
        <w:t xml:space="preserve">Skvělá si poškrábala jizvu na hlavě a tvář měla celou zkřivenou, jak se dívala vzhůru k bledému nebi. </w:t>
      </w:r>
      <w:r w:rsidR="00F85FBB" w:rsidRPr="001A1C6E">
        <w:t>„</w:t>
      </w:r>
      <w:r w:rsidRPr="001A1C6E">
        <w:t>Možná takových padesát šedesát bojeschopných mužů? Pár starců a taky pár tuctů žen a dětí. Někteří z nich by mohli udržet zbraň.</w:t>
      </w:r>
      <w:r w:rsidR="00F85FBB" w:rsidRPr="001A1C6E">
        <w:t>“</w:t>
      </w:r>
    </w:p>
    <w:p w14:paraId="1EB9BFCC" w14:textId="77777777" w:rsidR="005645A2" w:rsidRPr="001A1C6E" w:rsidRDefault="00F85FBB" w:rsidP="002B2343">
      <w:pPr>
        <w:pStyle w:val="Text"/>
      </w:pPr>
      <w:r w:rsidRPr="001A1C6E">
        <w:t>„</w:t>
      </w:r>
      <w:r w:rsidR="008E4653" w:rsidRPr="001A1C6E">
        <w:t>Bojující ženské,</w:t>
      </w:r>
      <w:r w:rsidRPr="001A1C6E">
        <w:t>“</w:t>
      </w:r>
      <w:r w:rsidR="008E4653" w:rsidRPr="001A1C6E">
        <w:t xml:space="preserve"> Pokaždý se ušklíbl. </w:t>
      </w:r>
      <w:r w:rsidRPr="001A1C6E">
        <w:t>„</w:t>
      </w:r>
      <w:r w:rsidR="008E4653" w:rsidRPr="001A1C6E">
        <w:t>To je hanba.</w:t>
      </w:r>
      <w:r w:rsidRPr="001A1C6E">
        <w:t>“</w:t>
      </w:r>
    </w:p>
    <w:p w14:paraId="0319327F" w14:textId="77777777" w:rsidR="005645A2" w:rsidRPr="001A1C6E" w:rsidRDefault="008E4653" w:rsidP="002B2343">
      <w:pPr>
        <w:pStyle w:val="Text"/>
      </w:pPr>
      <w:r w:rsidRPr="001A1C6E">
        <w:t xml:space="preserve">Skvělá se na něho zamračila. </w:t>
      </w:r>
      <w:r w:rsidR="00F85FBB" w:rsidRPr="001A1C6E">
        <w:t>„</w:t>
      </w:r>
      <w:r w:rsidRPr="001A1C6E">
        <w:t>Nacpat ty děvky k plotně, co?</w:t>
      </w:r>
      <w:r w:rsidR="00F85FBB" w:rsidRPr="001A1C6E">
        <w:t>“</w:t>
      </w:r>
    </w:p>
    <w:p w14:paraId="02FE9E7A" w14:textId="77777777" w:rsidR="005645A2" w:rsidRPr="001A1C6E" w:rsidRDefault="00F85FBB" w:rsidP="002B2343">
      <w:pPr>
        <w:pStyle w:val="Text"/>
      </w:pPr>
      <w:r w:rsidRPr="001A1C6E">
        <w:t>„</w:t>
      </w:r>
      <w:r w:rsidR="008E4653" w:rsidRPr="001A1C6E">
        <w:t>Ach, taková plotna</w:t>
      </w:r>
      <w:r w:rsidRPr="001A1C6E">
        <w:t>…“</w:t>
      </w:r>
      <w:r w:rsidR="008E4653" w:rsidRPr="001A1C6E">
        <w:t xml:space="preserve"> Brack se zadíval na oblačné nebe, jako kdyby bylo napěchované spoustou šťastných vzpomínek.</w:t>
      </w:r>
    </w:p>
    <w:p w14:paraId="27B9EF0D" w14:textId="17BF24E1" w:rsidR="005645A2" w:rsidRPr="001A1C6E" w:rsidRDefault="00F85FBB" w:rsidP="002B2343">
      <w:pPr>
        <w:pStyle w:val="Text"/>
      </w:pPr>
      <w:r w:rsidRPr="001A1C6E">
        <w:lastRenderedPageBreak/>
        <w:t>„</w:t>
      </w:r>
      <w:r w:rsidR="008E4653" w:rsidRPr="001A1C6E">
        <w:t xml:space="preserve">Šedesát bojovníků? A nás je jenom sedm </w:t>
      </w:r>
      <w:r w:rsidRPr="001A1C6E">
        <w:t>–</w:t>
      </w:r>
      <w:r w:rsidR="008E4653" w:rsidRPr="001A1C6E">
        <w:t xml:space="preserve"> plus výstroj.</w:t>
      </w:r>
      <w:r w:rsidRPr="001A1C6E">
        <w:t>“</w:t>
      </w:r>
      <w:r w:rsidR="008E4653" w:rsidRPr="001A1C6E">
        <w:t xml:space="preserve"> Veselý Jon stočil špičku jazyka a v parádním oblouku si odplivl přes Raubinovy boty. </w:t>
      </w:r>
      <w:r w:rsidRPr="001A1C6E">
        <w:t>„</w:t>
      </w:r>
      <w:r w:rsidR="008E4653" w:rsidRPr="001A1C6E">
        <w:t>Do prdele. Potřebujem další muže.</w:t>
      </w:r>
      <w:r w:rsidRPr="001A1C6E">
        <w:t>“</w:t>
      </w:r>
    </w:p>
    <w:p w14:paraId="24E399C1" w14:textId="2EC6CC02" w:rsidR="005645A2" w:rsidRPr="001A1C6E" w:rsidRDefault="00F85FBB" w:rsidP="002B2343">
      <w:pPr>
        <w:pStyle w:val="Text"/>
      </w:pPr>
      <w:r w:rsidRPr="001A1C6E">
        <w:t>„</w:t>
      </w:r>
      <w:r w:rsidR="008E4653" w:rsidRPr="001A1C6E">
        <w:t>To by pak bylo míň jídla.</w:t>
      </w:r>
      <w:r w:rsidRPr="001A1C6E">
        <w:t>“</w:t>
      </w:r>
      <w:r w:rsidR="008E4653" w:rsidRPr="001A1C6E">
        <w:t xml:space="preserve"> Brac</w:t>
      </w:r>
      <w:r w:rsidRPr="001A1C6E">
        <w:t>k-i-D</w:t>
      </w:r>
      <w:r w:rsidR="008E4653" w:rsidRPr="001A1C6E">
        <w:t xml:space="preserve">ayn si smutně položil ruku na břicho. </w:t>
      </w:r>
      <w:r w:rsidRPr="001A1C6E">
        <w:t>„</w:t>
      </w:r>
      <w:r w:rsidR="008E4653" w:rsidRPr="001A1C6E">
        <w:t>I teď je ho jen tak tak</w:t>
      </w:r>
      <w:r w:rsidR="001374A6" w:rsidRPr="001A1C6E">
        <w:t>“</w:t>
      </w:r>
      <w:r w:rsidR="002B2343" w:rsidRPr="001A1C6E">
        <w:t xml:space="preserve"> </w:t>
      </w:r>
      <w:r w:rsidR="008E4653" w:rsidRPr="001A1C6E">
        <w:t xml:space="preserve">Dávivec ho odbyl. </w:t>
      </w:r>
      <w:r w:rsidRPr="001A1C6E">
        <w:t>„</w:t>
      </w:r>
      <w:r w:rsidR="008E4653" w:rsidRPr="001A1C6E">
        <w:t>Možná bychom se měli držet plánování s takovým počtem lidí, jaký máme, ne? Je nad slunce jasné, že šedesát je na poctivý boj trochu moc.</w:t>
      </w:r>
      <w:r w:rsidRPr="001A1C6E">
        <w:t>“</w:t>
      </w:r>
      <w:r w:rsidR="008E4653" w:rsidRPr="001A1C6E">
        <w:t xml:space="preserve"> Ne že by se k jeho družině někdo přidal kvůli poctivému boji, samozřejmě. </w:t>
      </w:r>
      <w:r w:rsidRPr="001A1C6E">
        <w:t>„</w:t>
      </w:r>
      <w:r w:rsidR="008E4653" w:rsidRPr="001A1C6E">
        <w:t>Budeme muset nějaké dostat pryč.</w:t>
      </w:r>
      <w:r w:rsidRPr="001A1C6E">
        <w:t>“</w:t>
      </w:r>
      <w:r w:rsidR="008E4653" w:rsidRPr="001A1C6E">
        <w:t xml:space="preserve"> Pokaždý sebou trhl. </w:t>
      </w:r>
      <w:r w:rsidRPr="001A1C6E">
        <w:t>„</w:t>
      </w:r>
      <w:r w:rsidR="008E4653" w:rsidRPr="001A1C6E">
        <w:t>Má význam se ptát, proč se díváš zrovna na mě?</w:t>
      </w:r>
      <w:r w:rsidRPr="001A1C6E">
        <w:t>“</w:t>
      </w:r>
    </w:p>
    <w:p w14:paraId="00610C74" w14:textId="53DA15D5" w:rsidR="005645A2" w:rsidRPr="001A1C6E" w:rsidRDefault="00F85FBB" w:rsidP="002B2343">
      <w:pPr>
        <w:pStyle w:val="Text"/>
      </w:pPr>
      <w:r w:rsidRPr="001A1C6E">
        <w:t>„</w:t>
      </w:r>
      <w:r w:rsidR="008E4653" w:rsidRPr="001A1C6E">
        <w:t>Protože oškliví chlapi ze všeho nejvíc nesnášejí ty krásné, hezoune.</w:t>
      </w:r>
      <w:r w:rsidRPr="001A1C6E">
        <w:t>“</w:t>
      </w:r>
    </w:p>
    <w:p w14:paraId="216385F9" w14:textId="50C85ADF" w:rsidR="005645A2" w:rsidRPr="001A1C6E" w:rsidRDefault="00F85FBB" w:rsidP="002B2343">
      <w:pPr>
        <w:pStyle w:val="Text"/>
      </w:pPr>
      <w:r w:rsidRPr="001A1C6E">
        <w:t>„</w:t>
      </w:r>
      <w:r w:rsidR="008E4653" w:rsidRPr="001A1C6E">
        <w:t>Proti tomu nemám co říct,</w:t>
      </w:r>
      <w:r w:rsidRPr="001A1C6E">
        <w:t>“</w:t>
      </w:r>
      <w:r w:rsidR="008E4653" w:rsidRPr="001A1C6E">
        <w:t xml:space="preserve"> povzdechl si Pokaždý a odhodil si dlouhé vlasy z ramen. </w:t>
      </w:r>
      <w:r w:rsidRPr="001A1C6E">
        <w:t>„</w:t>
      </w:r>
      <w:r w:rsidR="008E4653" w:rsidRPr="001A1C6E">
        <w:t>Má krásná tvář je mi prokletím.</w:t>
      </w:r>
      <w:r w:rsidRPr="001A1C6E">
        <w:t>“</w:t>
      </w:r>
    </w:p>
    <w:p w14:paraId="5D9FF353" w14:textId="77777777" w:rsidR="005645A2" w:rsidRPr="001A1C6E" w:rsidRDefault="00F85FBB" w:rsidP="002B2343">
      <w:pPr>
        <w:pStyle w:val="Text"/>
      </w:pPr>
      <w:r w:rsidRPr="001A1C6E">
        <w:t>„</w:t>
      </w:r>
      <w:r w:rsidR="008E4653" w:rsidRPr="001A1C6E">
        <w:t>Tvoje prokletí, moje požehnání.</w:t>
      </w:r>
      <w:r w:rsidRPr="001A1C6E">
        <w:t>“</w:t>
      </w:r>
      <w:r w:rsidR="008E4653" w:rsidRPr="001A1C6E">
        <w:t xml:space="preserve"> Dávivec píchl do místa, kde byl na jeho hliněném plánku sever a kde říčku přetínal dřevěný mostek. </w:t>
      </w:r>
      <w:r w:rsidRPr="001A1C6E">
        <w:t>„</w:t>
      </w:r>
      <w:r w:rsidR="008E4653" w:rsidRPr="001A1C6E">
        <w:t>Ty se svou nepřekonatelnou krásou vyrazíš k mostku. Určitě tam budou mít hlídky. Trochu je zabavíš.</w:t>
      </w:r>
      <w:r w:rsidRPr="001A1C6E">
        <w:t>“</w:t>
      </w:r>
    </w:p>
    <w:p w14:paraId="67F54311" w14:textId="77777777" w:rsidR="005645A2" w:rsidRPr="001A1C6E" w:rsidRDefault="00F85FBB" w:rsidP="002B2343">
      <w:pPr>
        <w:pStyle w:val="Text"/>
      </w:pPr>
      <w:r w:rsidRPr="001A1C6E">
        <w:t>„</w:t>
      </w:r>
      <w:r w:rsidR="008E4653" w:rsidRPr="001A1C6E">
        <w:t>Myslíš zastřelím jednoho z nich?</w:t>
      </w:r>
      <w:r w:rsidRPr="001A1C6E">
        <w:t>“</w:t>
      </w:r>
    </w:p>
    <w:p w14:paraId="0B8E0319" w14:textId="77777777" w:rsidR="005645A2" w:rsidRPr="001A1C6E" w:rsidRDefault="00F85FBB" w:rsidP="002B2343">
      <w:pPr>
        <w:pStyle w:val="Text"/>
      </w:pPr>
      <w:r w:rsidRPr="001A1C6E">
        <w:t>„</w:t>
      </w:r>
      <w:r w:rsidR="008E4653" w:rsidRPr="001A1C6E">
        <w:t>Možná jen vystřelíš někde poblíž nich. Nezabíjejme nikoho, koho nemusíme, jasné? Za jiných okolností by to mohli být docela milí lidé.</w:t>
      </w:r>
      <w:r w:rsidRPr="001A1C6E">
        <w:t>“</w:t>
      </w:r>
      <w:r w:rsidR="008E4653" w:rsidRPr="001A1C6E">
        <w:t xml:space="preserve"> Pokaždý nasadil pochybovačný výraz. </w:t>
      </w:r>
      <w:r w:rsidRPr="001A1C6E">
        <w:t>„</w:t>
      </w:r>
      <w:r w:rsidR="008E4653" w:rsidRPr="001A1C6E">
        <w:t>Myslíš?</w:t>
      </w:r>
      <w:r w:rsidRPr="001A1C6E">
        <w:t>“</w:t>
      </w:r>
    </w:p>
    <w:p w14:paraId="33CC19B3" w14:textId="77777777" w:rsidR="005645A2" w:rsidRPr="001A1C6E" w:rsidRDefault="008E4653" w:rsidP="002B2343">
      <w:pPr>
        <w:pStyle w:val="Text"/>
      </w:pPr>
      <w:r w:rsidRPr="001A1C6E">
        <w:t xml:space="preserve">Popravdě si to Dávivec nemyslel, ale neměl v úmyslu zatěžovat si svědomí ještě víc. Už takhle se skoro potápělo. </w:t>
      </w:r>
      <w:r w:rsidR="00F85FBB" w:rsidRPr="001A1C6E">
        <w:t>„</w:t>
      </w:r>
      <w:r w:rsidRPr="001A1C6E">
        <w:t>Předveď jim menší taneček, to bude stačit.</w:t>
      </w:r>
      <w:r w:rsidR="00F85FBB" w:rsidRPr="001A1C6E">
        <w:t>“</w:t>
      </w:r>
    </w:p>
    <w:p w14:paraId="36B7E4AE" w14:textId="77777777" w:rsidR="005645A2" w:rsidRPr="001A1C6E" w:rsidRDefault="008E4653" w:rsidP="002B2343">
      <w:pPr>
        <w:pStyle w:val="Text"/>
      </w:pPr>
      <w:r w:rsidRPr="001A1C6E">
        <w:t xml:space="preserve">Skvělá se plácla do prsou. </w:t>
      </w:r>
      <w:r w:rsidR="00F85FBB" w:rsidRPr="001A1C6E">
        <w:t>„</w:t>
      </w:r>
      <w:r w:rsidRPr="001A1C6E">
        <w:t>Tolik mě mrzí, že to neuvidím. Nikdo netančí tak krásně jako náš Pokaždý, když spustí kapela.</w:t>
      </w:r>
      <w:r w:rsidR="00F85FBB" w:rsidRPr="001A1C6E">
        <w:t>“</w:t>
      </w:r>
    </w:p>
    <w:p w14:paraId="006AD2EC" w14:textId="77777777" w:rsidR="005645A2" w:rsidRPr="001A1C6E" w:rsidRDefault="008E4653" w:rsidP="002B2343">
      <w:pPr>
        <w:pStyle w:val="Text"/>
      </w:pPr>
      <w:r w:rsidRPr="001A1C6E">
        <w:t xml:space="preserve">Pokaždý se na ni zazubil. </w:t>
      </w:r>
      <w:r w:rsidR="00F85FBB" w:rsidRPr="001A1C6E">
        <w:t>„</w:t>
      </w:r>
      <w:r w:rsidRPr="001A1C6E">
        <w:t>Neboj se, poklade, zatancuju ti později.</w:t>
      </w:r>
      <w:r w:rsidR="00F85FBB" w:rsidRPr="001A1C6E">
        <w:t>“</w:t>
      </w:r>
    </w:p>
    <w:p w14:paraId="0C3E9531" w14:textId="77777777" w:rsidR="005645A2" w:rsidRPr="001A1C6E" w:rsidRDefault="00F85FBB" w:rsidP="002B2343">
      <w:pPr>
        <w:pStyle w:val="Text"/>
      </w:pPr>
      <w:r w:rsidRPr="001A1C6E">
        <w:t>„</w:t>
      </w:r>
      <w:r w:rsidR="008E4653" w:rsidRPr="001A1C6E">
        <w:t>Sliby, jenom sliby.</w:t>
      </w:r>
      <w:r w:rsidRPr="001A1C6E">
        <w:t>“</w:t>
      </w:r>
    </w:p>
    <w:p w14:paraId="24694408" w14:textId="77777777" w:rsidR="005645A2" w:rsidRPr="001A1C6E" w:rsidRDefault="00F85FBB" w:rsidP="002B2343">
      <w:pPr>
        <w:pStyle w:val="Text"/>
      </w:pPr>
      <w:r w:rsidRPr="001A1C6E">
        <w:t>„</w:t>
      </w:r>
      <w:r w:rsidR="008E4653" w:rsidRPr="001A1C6E">
        <w:t>No tak jo.</w:t>
      </w:r>
      <w:r w:rsidRPr="001A1C6E">
        <w:t>“</w:t>
      </w:r>
      <w:r w:rsidR="008E4653" w:rsidRPr="001A1C6E">
        <w:t xml:space="preserve"> Dávivec je umlčel dalším mávnutím ruky. </w:t>
      </w:r>
      <w:r w:rsidRPr="001A1C6E">
        <w:t>„</w:t>
      </w:r>
      <w:r w:rsidR="008E4653" w:rsidRPr="001A1C6E">
        <w:t>Všechny nás můžete pobavit, až bude tahle podělaná práce hotová, pokud budem ještě dýchat.</w:t>
      </w:r>
      <w:r w:rsidRPr="001A1C6E">
        <w:t>“</w:t>
      </w:r>
    </w:p>
    <w:p w14:paraId="7891B9F2" w14:textId="77777777" w:rsidR="005645A2" w:rsidRPr="001A1C6E" w:rsidRDefault="00F85FBB" w:rsidP="002B2343">
      <w:pPr>
        <w:pStyle w:val="Text"/>
      </w:pPr>
      <w:r w:rsidRPr="001A1C6E">
        <w:t>„</w:t>
      </w:r>
      <w:r w:rsidR="008E4653" w:rsidRPr="001A1C6E">
        <w:t>Možná bychom mohli pobavit i tebe, co, Whirrune?</w:t>
      </w:r>
      <w:r w:rsidRPr="001A1C6E">
        <w:t>“</w:t>
      </w:r>
    </w:p>
    <w:p w14:paraId="3A723F2B" w14:textId="77777777" w:rsidR="005645A2" w:rsidRPr="001A1C6E" w:rsidRDefault="008E4653" w:rsidP="002B2343">
      <w:pPr>
        <w:pStyle w:val="Text"/>
      </w:pPr>
      <w:r w:rsidRPr="001A1C6E">
        <w:t xml:space="preserve">Chlapík z údolí seděl se zkříženýma nohama a s mečem položeným na kolenou a jen pokrčil rameny. </w:t>
      </w:r>
      <w:r w:rsidR="00F85FBB" w:rsidRPr="001A1C6E">
        <w:t>„</w:t>
      </w:r>
      <w:r w:rsidRPr="001A1C6E">
        <w:t>Možná.</w:t>
      </w:r>
      <w:r w:rsidR="00F85FBB" w:rsidRPr="001A1C6E">
        <w:t>“</w:t>
      </w:r>
    </w:p>
    <w:p w14:paraId="2A2532B5" w14:textId="77777777" w:rsidR="005645A2" w:rsidRPr="001A1C6E" w:rsidRDefault="00F85FBB" w:rsidP="002B2343">
      <w:pPr>
        <w:pStyle w:val="Text"/>
      </w:pPr>
      <w:r w:rsidRPr="001A1C6E">
        <w:lastRenderedPageBreak/>
        <w:t>„</w:t>
      </w:r>
      <w:r w:rsidR="008E4653" w:rsidRPr="001A1C6E">
        <w:t>Jsme skupinka lidí, co jsou si hodně blízcí. Jsme k sobě všichni přátelští.</w:t>
      </w:r>
      <w:r w:rsidRPr="001A1C6E">
        <w:t>“</w:t>
      </w:r>
    </w:p>
    <w:p w14:paraId="1D4B9658" w14:textId="77777777" w:rsidR="005645A2" w:rsidRPr="001A1C6E" w:rsidRDefault="008E4653" w:rsidP="002B2343">
      <w:pPr>
        <w:pStyle w:val="Text"/>
      </w:pPr>
      <w:r w:rsidRPr="001A1C6E">
        <w:t xml:space="preserve">Whirrun přelétl pohledem po Veselém Jonovi, který se škaredě mračil, a zase zpátky. </w:t>
      </w:r>
      <w:r w:rsidR="00F85FBB" w:rsidRPr="001A1C6E">
        <w:t>„</w:t>
      </w:r>
      <w:r w:rsidRPr="001A1C6E">
        <w:t>To vidím.</w:t>
      </w:r>
      <w:r w:rsidR="00F85FBB" w:rsidRPr="001A1C6E">
        <w:t>“</w:t>
      </w:r>
    </w:p>
    <w:p w14:paraId="59139F79" w14:textId="77777777" w:rsidR="005645A2" w:rsidRPr="001A1C6E" w:rsidRDefault="00F85FBB" w:rsidP="002B2343">
      <w:pPr>
        <w:pStyle w:val="Text"/>
      </w:pPr>
      <w:r w:rsidRPr="001A1C6E">
        <w:t>„</w:t>
      </w:r>
      <w:r w:rsidR="008E4653" w:rsidRPr="001A1C6E">
        <w:t>Jsme jako bratři,</w:t>
      </w:r>
      <w:r w:rsidRPr="001A1C6E">
        <w:t>“</w:t>
      </w:r>
      <w:r w:rsidR="008E4653" w:rsidRPr="001A1C6E">
        <w:t xml:space="preserve"> děl Brack a jeho potetovaná tvář se usmívala od ucha k uchu. </w:t>
      </w:r>
      <w:r w:rsidRPr="001A1C6E">
        <w:t>„</w:t>
      </w:r>
      <w:r w:rsidR="008E4653" w:rsidRPr="001A1C6E">
        <w:t>Dělíme se o rizika, dělíme se o jídlo, dělíme se o odměnu a čas od času i o nějaký ten vtip.</w:t>
      </w:r>
      <w:r w:rsidRPr="001A1C6E">
        <w:t>“</w:t>
      </w:r>
    </w:p>
    <w:p w14:paraId="397EAEB1" w14:textId="77777777" w:rsidR="005645A2" w:rsidRPr="001A1C6E" w:rsidRDefault="00F85FBB" w:rsidP="002B2343">
      <w:pPr>
        <w:pStyle w:val="Text"/>
      </w:pPr>
      <w:r w:rsidRPr="001A1C6E">
        <w:t>„</w:t>
      </w:r>
      <w:r w:rsidR="008E4653" w:rsidRPr="001A1C6E">
        <w:t>Já se svými bratry nikdy moc nevycházel,</w:t>
      </w:r>
      <w:r w:rsidRPr="001A1C6E">
        <w:t>“</w:t>
      </w:r>
      <w:r w:rsidR="008E4653" w:rsidRPr="001A1C6E">
        <w:t xml:space="preserve"> podotkl Whirrun. Skvělá se ušklíbla. </w:t>
      </w:r>
      <w:r w:rsidRPr="001A1C6E">
        <w:t>„</w:t>
      </w:r>
      <w:r w:rsidR="008E4653" w:rsidRPr="001A1C6E">
        <w:t>No koukni, jakého se ti dostalo požehnání, hochu! Dostal jsi druhou šanci v milující rodině. Když vydržíš dost dlouho, můžeš se naučit, jak se to dělá.</w:t>
      </w:r>
      <w:r w:rsidRPr="001A1C6E">
        <w:t>“</w:t>
      </w:r>
    </w:p>
    <w:p w14:paraId="1798D0C2" w14:textId="77777777" w:rsidR="005645A2" w:rsidRPr="001A1C6E" w:rsidRDefault="008E4653" w:rsidP="002B2343">
      <w:pPr>
        <w:pStyle w:val="Text"/>
      </w:pPr>
      <w:r w:rsidRPr="001A1C6E">
        <w:t xml:space="preserve">Stín vrhaný Whirrunovou kapucí se mu pomalu zhoupl po tváři tam a zpátky, jak zvolna pokýval hlavou. </w:t>
      </w:r>
      <w:r w:rsidR="00F85FBB" w:rsidRPr="001A1C6E">
        <w:t>„</w:t>
      </w:r>
      <w:r w:rsidRPr="001A1C6E">
        <w:t>Každý den může být sám o sobě lekcí.</w:t>
      </w:r>
      <w:r w:rsidR="00F85FBB" w:rsidRPr="001A1C6E">
        <w:t>“</w:t>
      </w:r>
    </w:p>
    <w:p w14:paraId="289A7E0D" w14:textId="77777777" w:rsidR="005645A2" w:rsidRPr="001A1C6E" w:rsidRDefault="00F85FBB" w:rsidP="002B2343">
      <w:pPr>
        <w:pStyle w:val="Text"/>
      </w:pPr>
      <w:r w:rsidRPr="001A1C6E">
        <w:t>„</w:t>
      </w:r>
      <w:r w:rsidR="008E4653" w:rsidRPr="001A1C6E">
        <w:t>Dobrá rada,</w:t>
      </w:r>
      <w:r w:rsidRPr="001A1C6E">
        <w:t>“</w:t>
      </w:r>
      <w:r w:rsidR="008E4653" w:rsidRPr="001A1C6E">
        <w:t xml:space="preserve"> řekl Dávivec. </w:t>
      </w:r>
      <w:r w:rsidRPr="001A1C6E">
        <w:t>„</w:t>
      </w:r>
      <w:r w:rsidR="008E4653" w:rsidRPr="001A1C6E">
        <w:t>Tak nastražte uši, jeden jako druhý. Jakmile jich Pokaždý pár odláká, vplížíme se dovnitř jižní branou.</w:t>
      </w:r>
      <w:r w:rsidRPr="001A1C6E">
        <w:t>“</w:t>
      </w:r>
    </w:p>
    <w:p w14:paraId="054D6C95" w14:textId="77777777" w:rsidR="005645A2" w:rsidRPr="001A1C6E" w:rsidRDefault="008E4653" w:rsidP="002B2343">
      <w:pPr>
        <w:pStyle w:val="Text"/>
      </w:pPr>
      <w:r w:rsidRPr="001A1C6E">
        <w:t xml:space="preserve">A namaloval do prachu křížek, aby ukázal, kde to je. </w:t>
      </w:r>
      <w:r w:rsidR="00F85FBB" w:rsidRPr="001A1C6E">
        <w:t>„</w:t>
      </w:r>
      <w:r w:rsidRPr="001A1C6E">
        <w:t>Dvě skupiny, každá z jedné strany té jejich velké síně, kde ta věc je. Nebo aspoň kde by ta věc měla být. Já, Jon a Whirrun nalevo.</w:t>
      </w:r>
      <w:r w:rsidR="00F85FBB" w:rsidRPr="001A1C6E">
        <w:t>“</w:t>
      </w:r>
      <w:r w:rsidRPr="001A1C6E">
        <w:t xml:space="preserve"> Jon si znovu odplivl, Whirrun sotva znatelně kývl. </w:t>
      </w:r>
      <w:r w:rsidR="00F85FBB" w:rsidRPr="001A1C6E">
        <w:t>„</w:t>
      </w:r>
      <w:r w:rsidRPr="001A1C6E">
        <w:t>Skvělá, ty vezmeš Bracka a Scorryho napravo.</w:t>
      </w:r>
      <w:r w:rsidR="00F85FBB" w:rsidRPr="001A1C6E">
        <w:t>“</w:t>
      </w:r>
    </w:p>
    <w:p w14:paraId="03DA01FB" w14:textId="77777777" w:rsidR="005645A2" w:rsidRPr="001A1C6E" w:rsidRDefault="00F85FBB" w:rsidP="002B2343">
      <w:pPr>
        <w:pStyle w:val="Text"/>
      </w:pPr>
      <w:r w:rsidRPr="001A1C6E">
        <w:t>„</w:t>
      </w:r>
      <w:r w:rsidR="008E4653" w:rsidRPr="001A1C6E">
        <w:t>Jak říkáš, veliteli,</w:t>
      </w:r>
      <w:r w:rsidRPr="001A1C6E">
        <w:t>“</w:t>
      </w:r>
      <w:r w:rsidR="008E4653" w:rsidRPr="001A1C6E">
        <w:t xml:space="preserve"> kývla Skvělá.</w:t>
      </w:r>
    </w:p>
    <w:p w14:paraId="715F6581" w14:textId="77777777" w:rsidR="005645A2" w:rsidRPr="001A1C6E" w:rsidRDefault="00F85FBB" w:rsidP="002B2343">
      <w:pPr>
        <w:pStyle w:val="Text"/>
      </w:pPr>
      <w:r w:rsidRPr="001A1C6E">
        <w:t>„</w:t>
      </w:r>
      <w:r w:rsidR="008E4653" w:rsidRPr="001A1C6E">
        <w:t>Pravá je naše,</w:t>
      </w:r>
      <w:r w:rsidRPr="001A1C6E">
        <w:t>“</w:t>
      </w:r>
      <w:r w:rsidR="008E4653" w:rsidRPr="001A1C6E">
        <w:t xml:space="preserve"> zazpíval Brack.</w:t>
      </w:r>
    </w:p>
    <w:p w14:paraId="7B3A1C35" w14:textId="77777777" w:rsidR="005645A2" w:rsidRPr="001A1C6E" w:rsidRDefault="00F85FBB" w:rsidP="002B2343">
      <w:pPr>
        <w:pStyle w:val="Text"/>
      </w:pPr>
      <w:r w:rsidRPr="001A1C6E">
        <w:t>„</w:t>
      </w:r>
      <w:r w:rsidR="008E4653" w:rsidRPr="001A1C6E">
        <w:t>Tak, tak, tak,</w:t>
      </w:r>
      <w:r w:rsidRPr="001A1C6E">
        <w:t>“</w:t>
      </w:r>
      <w:r w:rsidR="008E4653" w:rsidRPr="001A1C6E">
        <w:t xml:space="preserve"> řekl Scorry, což si Dávivec vyložil jako přitakání. Na každého z nich ukázal prstem s nehtem ohlodaným do krve. </w:t>
      </w:r>
      <w:r w:rsidRPr="001A1C6E">
        <w:t>„</w:t>
      </w:r>
      <w:r w:rsidR="008E4653" w:rsidRPr="001A1C6E">
        <w:t>A vy všichni se budete chovat náležitě, rozuměli jste? Tiše jako jarní vánek. Tentokrát žádné poskakování mezi hrnci, jasné, Bracku?</w:t>
      </w:r>
      <w:r w:rsidRPr="001A1C6E">
        <w:t>“</w:t>
      </w:r>
    </w:p>
    <w:p w14:paraId="7EEA0F2B" w14:textId="77777777" w:rsidR="005645A2" w:rsidRPr="001A1C6E" w:rsidRDefault="00F85FBB" w:rsidP="002B2343">
      <w:pPr>
        <w:pStyle w:val="Text"/>
      </w:pPr>
      <w:r w:rsidRPr="001A1C6E">
        <w:t>„</w:t>
      </w:r>
      <w:r w:rsidR="008E4653" w:rsidRPr="001A1C6E">
        <w:t>Budu si dávat pozor na nohy, veliteli.</w:t>
      </w:r>
      <w:r w:rsidRPr="001A1C6E">
        <w:t>“</w:t>
      </w:r>
    </w:p>
    <w:p w14:paraId="6AAA2EA9" w14:textId="77777777" w:rsidR="005645A2" w:rsidRPr="001A1C6E" w:rsidRDefault="00F85FBB" w:rsidP="002B2343">
      <w:pPr>
        <w:pStyle w:val="Text"/>
      </w:pPr>
      <w:r w:rsidRPr="001A1C6E">
        <w:t>„</w:t>
      </w:r>
      <w:r w:rsidR="008E4653" w:rsidRPr="001A1C6E">
        <w:t>Výborně.</w:t>
      </w:r>
      <w:r w:rsidRPr="001A1C6E">
        <w:t>“</w:t>
      </w:r>
    </w:p>
    <w:p w14:paraId="1E0AF2C3" w14:textId="77777777" w:rsidR="005645A2" w:rsidRPr="001A1C6E" w:rsidRDefault="00F85FBB" w:rsidP="002B2343">
      <w:pPr>
        <w:pStyle w:val="Text"/>
      </w:pPr>
      <w:r w:rsidRPr="001A1C6E">
        <w:t>„</w:t>
      </w:r>
      <w:r w:rsidR="008E4653" w:rsidRPr="001A1C6E">
        <w:t>Máme nějaký záložní plán?</w:t>
      </w:r>
      <w:r w:rsidRPr="001A1C6E">
        <w:t>“</w:t>
      </w:r>
      <w:r w:rsidR="008E4653" w:rsidRPr="001A1C6E">
        <w:t xml:space="preserve"> zeptala se Skvělá, </w:t>
      </w:r>
      <w:r w:rsidRPr="001A1C6E">
        <w:t>„</w:t>
      </w:r>
      <w:r w:rsidR="008E4653" w:rsidRPr="001A1C6E">
        <w:t>pro případ, že by se stalo nemožné a něco nám nevyšlo přesně podle tohohle?</w:t>
      </w:r>
      <w:r w:rsidRPr="001A1C6E">
        <w:t>“</w:t>
      </w:r>
    </w:p>
    <w:p w14:paraId="285B9B98" w14:textId="77777777" w:rsidR="005645A2" w:rsidRPr="001A1C6E" w:rsidRDefault="00F85FBB" w:rsidP="002B2343">
      <w:pPr>
        <w:pStyle w:val="Text"/>
      </w:pPr>
      <w:r w:rsidRPr="001A1C6E">
        <w:t>„</w:t>
      </w:r>
      <w:r w:rsidR="008E4653" w:rsidRPr="001A1C6E">
        <w:t>Jako obvykle. Popadnout tu věc, když to půjde, a utíkat jako šílení. Ty,</w:t>
      </w:r>
      <w:r w:rsidRPr="001A1C6E">
        <w:t>“</w:t>
      </w:r>
      <w:r w:rsidR="008E4653" w:rsidRPr="001A1C6E">
        <w:t xml:space="preserve"> Dávivec se podíval na Raubina.</w:t>
      </w:r>
    </w:p>
    <w:p w14:paraId="0C078787" w14:textId="77777777" w:rsidR="005645A2" w:rsidRPr="001A1C6E" w:rsidRDefault="008E4653" w:rsidP="002B2343">
      <w:pPr>
        <w:pStyle w:val="Text"/>
      </w:pPr>
      <w:r w:rsidRPr="001A1C6E">
        <w:t xml:space="preserve">Oči se mu rozšířily na velikost dvou talířů. </w:t>
      </w:r>
      <w:r w:rsidR="00F85FBB" w:rsidRPr="001A1C6E">
        <w:t>„</w:t>
      </w:r>
      <w:r w:rsidRPr="001A1C6E">
        <w:t>Co já?</w:t>
      </w:r>
      <w:r w:rsidR="00F85FBB" w:rsidRPr="001A1C6E">
        <w:t>“</w:t>
      </w:r>
    </w:p>
    <w:p w14:paraId="2DB84B54" w14:textId="77777777" w:rsidR="005645A2" w:rsidRPr="001A1C6E" w:rsidRDefault="00F85FBB" w:rsidP="002B2343">
      <w:pPr>
        <w:pStyle w:val="Text"/>
      </w:pPr>
      <w:r w:rsidRPr="001A1C6E">
        <w:t>„</w:t>
      </w:r>
      <w:r w:rsidR="008E4653" w:rsidRPr="001A1C6E">
        <w:t>Zůstaneš tady a budeš hlídat výstroj.</w:t>
      </w:r>
      <w:r w:rsidRPr="001A1C6E">
        <w:t>“</w:t>
      </w:r>
      <w:r w:rsidR="008E4653" w:rsidRPr="001A1C6E">
        <w:t xml:space="preserve"> Raubin dlouze vydechl úlevou a Dávivec cítil, jak se mu rty stahují v opovržlivém úšklebku. </w:t>
      </w:r>
      <w:r w:rsidR="008E4653" w:rsidRPr="001A1C6E">
        <w:lastRenderedPageBreak/>
        <w:t xml:space="preserve">Nezazlíval tomu chlapovi, že je takový zatracený zbabělec, to bývá většina mužů. Dávivec byl sám jedním takovým. Ale měl mu za zlé, že to dával tolik najevo. </w:t>
      </w:r>
      <w:r w:rsidRPr="001A1C6E">
        <w:t>„</w:t>
      </w:r>
      <w:r w:rsidR="008E4653" w:rsidRPr="001A1C6E">
        <w:t>Moc se tady ale neuvelebuj, jasné? Kdyby nám ostatním ztroskotaly plány, tihle liščí parchanti si tě vyčmuchají dřív, než nám vychladne krev, a nejspíš ti uříznou koule.</w:t>
      </w:r>
      <w:r w:rsidRPr="001A1C6E">
        <w:t>“</w:t>
      </w:r>
      <w:r w:rsidR="008E4653" w:rsidRPr="001A1C6E">
        <w:t xml:space="preserve"> Raubinova úleva vzala rychle za své.</w:t>
      </w:r>
    </w:p>
    <w:p w14:paraId="0AAC122B" w14:textId="77777777" w:rsidR="005645A2" w:rsidRPr="001A1C6E" w:rsidRDefault="00F85FBB" w:rsidP="002B2343">
      <w:pPr>
        <w:pStyle w:val="Text"/>
      </w:pPr>
      <w:r w:rsidRPr="001A1C6E">
        <w:t>„</w:t>
      </w:r>
      <w:r w:rsidR="008E4653" w:rsidRPr="001A1C6E">
        <w:t>Useknou ti hlavu,</w:t>
      </w:r>
      <w:r w:rsidRPr="001A1C6E">
        <w:t>“</w:t>
      </w:r>
      <w:r w:rsidR="008E4653" w:rsidRPr="001A1C6E">
        <w:t xml:space="preserve"> zašeptal Pokaždý, oči navrch hlavy.</w:t>
      </w:r>
    </w:p>
    <w:p w14:paraId="6F7A7D8B" w14:textId="77777777" w:rsidR="005645A2" w:rsidRPr="001A1C6E" w:rsidRDefault="00F85FBB" w:rsidP="002B2343">
      <w:pPr>
        <w:pStyle w:val="Text"/>
      </w:pPr>
      <w:r w:rsidRPr="001A1C6E">
        <w:t>„</w:t>
      </w:r>
      <w:r w:rsidR="008E4653" w:rsidRPr="001A1C6E">
        <w:t>Vyrvou ti vnitřnosti a uvaří si je,</w:t>
      </w:r>
      <w:r w:rsidRPr="001A1C6E">
        <w:t>“</w:t>
      </w:r>
      <w:r w:rsidR="008E4653" w:rsidRPr="001A1C6E">
        <w:t xml:space="preserve"> zavrčel Veselý Jon.</w:t>
      </w:r>
    </w:p>
    <w:p w14:paraId="39BCDBD3" w14:textId="77777777" w:rsidR="005645A2" w:rsidRPr="001A1C6E" w:rsidRDefault="00F85FBB" w:rsidP="002B2343">
      <w:pPr>
        <w:pStyle w:val="Text"/>
      </w:pPr>
      <w:r w:rsidRPr="001A1C6E">
        <w:t>„</w:t>
      </w:r>
      <w:r w:rsidR="008E4653" w:rsidRPr="001A1C6E">
        <w:t>Stáhnou ti kůži z obličeje a udělají si z ní masku,</w:t>
      </w:r>
      <w:r w:rsidRPr="001A1C6E">
        <w:t>“</w:t>
      </w:r>
      <w:r w:rsidR="008E4653" w:rsidRPr="001A1C6E">
        <w:t xml:space="preserve"> zachroptěl Brack.</w:t>
      </w:r>
    </w:p>
    <w:p w14:paraId="6C00E39F" w14:textId="77777777" w:rsidR="005645A2" w:rsidRPr="001A1C6E" w:rsidRDefault="00F85FBB" w:rsidP="002B2343">
      <w:pPr>
        <w:pStyle w:val="Text"/>
      </w:pPr>
      <w:r w:rsidRPr="001A1C6E">
        <w:t>„</w:t>
      </w:r>
      <w:r w:rsidR="008E4653" w:rsidRPr="001A1C6E">
        <w:t>A tvého ptáka budou používat jako návnadu na ryby,</w:t>
      </w:r>
      <w:r w:rsidRPr="001A1C6E">
        <w:t>“</w:t>
      </w:r>
      <w:r w:rsidR="008E4653" w:rsidRPr="001A1C6E">
        <w:t xml:space="preserve"> přidala se Skvělá. Chvíli o tom všichni přemýšleli.</w:t>
      </w:r>
    </w:p>
    <w:p w14:paraId="2EC7E0EA" w14:textId="77777777" w:rsidR="005645A2" w:rsidRPr="001A1C6E" w:rsidRDefault="00F85FBB" w:rsidP="002B2343">
      <w:pPr>
        <w:pStyle w:val="Text"/>
      </w:pPr>
      <w:r w:rsidRPr="001A1C6E">
        <w:t>„</w:t>
      </w:r>
      <w:r w:rsidR="008E4653" w:rsidRPr="001A1C6E">
        <w:t>Tak jo,</w:t>
      </w:r>
      <w:r w:rsidRPr="001A1C6E">
        <w:t>“</w:t>
      </w:r>
      <w:r w:rsidR="008E4653" w:rsidRPr="001A1C6E">
        <w:t xml:space="preserve"> uťal to Dávivec. </w:t>
      </w:r>
      <w:r w:rsidRPr="001A1C6E">
        <w:t>„</w:t>
      </w:r>
      <w:r w:rsidR="008E4653" w:rsidRPr="001A1C6E">
        <w:t>Pěkně opatrně, dostaneme se do té síně, aniž by si nás někdo všiml, a seberem tu věc. A hlavně</w:t>
      </w:r>
      <w:r w:rsidRPr="001A1C6E">
        <w:t>…“</w:t>
      </w:r>
      <w:r w:rsidR="008E4653" w:rsidRPr="001A1C6E">
        <w:t xml:space="preserve"> všechny je obdařil svým nejpřísnějším pohledem. Celý ten půlkruh ušmouraných, zjizvených, zarostlých a ostražitých tváří. Svou družinu. Svou rodinu. </w:t>
      </w:r>
      <w:r w:rsidRPr="001A1C6E">
        <w:t>„</w:t>
      </w:r>
      <w:r w:rsidR="008E4653" w:rsidRPr="001A1C6E">
        <w:t>Nikdo se tam nenechte zabít, jasné? Zbraně.</w:t>
      </w:r>
      <w:r w:rsidRPr="001A1C6E">
        <w:t>“</w:t>
      </w:r>
    </w:p>
    <w:p w14:paraId="6107A656" w14:textId="77777777" w:rsidR="005645A2" w:rsidRPr="001A1C6E" w:rsidRDefault="008E4653" w:rsidP="002B2343">
      <w:pPr>
        <w:pStyle w:val="Text"/>
      </w:pPr>
      <w:r w:rsidRPr="001A1C6E">
        <w:t>Teď, když už byl úkol přímo před nimi, se Dávivcova družina rychle, hbitě a bez reptání připravila k akci. Každý si věcně a zkušeně přichystal výzbroj jako tkadlec, když si připravuje stav. Zbraně pečlivě uložené v pouzdrech, tak pěkně nabroušené, zářivé a čisté, jako byly tváře jejich majitelů špinavé. Pevně zapnuté opasky, řemínky a utažené tkaničky zaskřípaly, kov zařinčel, zarachotil a zazvonil a po celou tu dobu se nad nimi vznášel Scorryho měkký a vysoký zpěv.</w:t>
      </w:r>
    </w:p>
    <w:p w14:paraId="7B9C84B4" w14:textId="77777777" w:rsidR="005645A2" w:rsidRPr="001A1C6E" w:rsidRDefault="008E4653" w:rsidP="002B2343">
      <w:pPr>
        <w:pStyle w:val="Text"/>
      </w:pPr>
      <w:r w:rsidRPr="001A1C6E">
        <w:t>Dávivcovy ruce se pohybovaly po paměti, rutina prováděná spousty let a jeho mysl se při tom zatoulala zpátky napříč všemi těmi lety do dob, kdy dělal totéž, na jiná místa, s jinými tvářemi kolem. Kolik z nich už je dávno zpátky v hlíně. Některé pochoval vlastníma rukama. A doufal, že nikdo z těchhle lidí dneska nezemře a nepromění se v pouhý prach a vyvanulé vzpomínky. Zkontroloval si štít, úchyt omotaný kůží, ztvrdlou a vyhlazenou, a upevnil řemínky. Zkontroloval si nůž, záložní nůž a rezervní záložní nůž, všechny pěkně pevně v pouzdrech. Nožů není nikdy dost, řekl mu kdysi kdosi a byla to dobrá rada, aspoň za předpokladu, že si je řádně uloží a nestane se mu, že upadne a probodne si koule vlastní čepelí.</w:t>
      </w:r>
    </w:p>
    <w:p w14:paraId="19262EBC" w14:textId="77777777" w:rsidR="005645A2" w:rsidRPr="001A1C6E" w:rsidRDefault="008E4653" w:rsidP="002B2343">
      <w:pPr>
        <w:pStyle w:val="Text"/>
      </w:pPr>
      <w:r w:rsidRPr="001A1C6E">
        <w:lastRenderedPageBreak/>
        <w:t>Všichni se usilovně připravovali. Kromě Whirruna. Ten jenom sklonil hlavu, aby těsně pod jílcem uchopil svůj meč ve flekaté pochvě, opřený o kmen stromu, a něžně ho zvedl. Ukrytá čepel byla delší než jeho vlastní, už tak dlouhé nohy. Pak si stáhl kápi, prohrábl rukou připláclé vlasy a dál už tam jenom stál a díval se na ostatní s hlavou nakloněnou k rameni.</w:t>
      </w:r>
    </w:p>
    <w:p w14:paraId="59B8E307" w14:textId="77777777" w:rsidR="005645A2" w:rsidRPr="001A1C6E" w:rsidRDefault="00F85FBB" w:rsidP="002B2343">
      <w:pPr>
        <w:pStyle w:val="Text"/>
      </w:pPr>
      <w:r w:rsidRPr="001A1C6E">
        <w:t>„</w:t>
      </w:r>
      <w:r w:rsidR="008E4653" w:rsidRPr="001A1C6E">
        <w:t>To je jediná zbraň, kterou si bereš?</w:t>
      </w:r>
      <w:r w:rsidRPr="001A1C6E">
        <w:t>“</w:t>
      </w:r>
      <w:r w:rsidR="008E4653" w:rsidRPr="001A1C6E">
        <w:t xml:space="preserve"> zeptal se Dávivec, zatímco si strkal vlastní meč za opasek. Doufal, že tak dlouhána vtáhne do hry a začne si k němu po kouskách budovat důvěru. V družině tak semknuté, jako je tahle, může trocha důvěry zachránit člověku život. Může ho zachránit všem.</w:t>
      </w:r>
    </w:p>
    <w:p w14:paraId="39310D93" w14:textId="77777777" w:rsidR="005645A2" w:rsidRPr="001A1C6E" w:rsidRDefault="008E4653" w:rsidP="002B2343">
      <w:pPr>
        <w:pStyle w:val="Text"/>
      </w:pPr>
      <w:r w:rsidRPr="001A1C6E">
        <w:t xml:space="preserve">Whirrun se na něj líně podíval. </w:t>
      </w:r>
      <w:r w:rsidR="00F85FBB" w:rsidRPr="001A1C6E">
        <w:t>„</w:t>
      </w:r>
      <w:r w:rsidRPr="001A1C6E">
        <w:t>Tohle je Otec mečů a lidé mu už dávali stovky jmen. První břitva. Tvůrce hrobů. Krvavá žeň. Nejvyšší a nejnižší. Sca</w:t>
      </w:r>
      <w:r w:rsidR="00F85FBB" w:rsidRPr="001A1C6E">
        <w:t>c-a</w:t>
      </w:r>
      <w:r w:rsidRPr="001A1C6E">
        <w:t>n</w:t>
      </w:r>
      <w:r w:rsidR="00F85FBB" w:rsidRPr="001A1C6E">
        <w:t>g-G</w:t>
      </w:r>
      <w:r w:rsidRPr="001A1C6E">
        <w:t>aioc, což v jazyce lidí z nížin znamená Roztínání světa, Bitva, která začala na počátku věků a na jeho konci se znovu rozzuří.</w:t>
      </w:r>
      <w:r w:rsidR="00F85FBB" w:rsidRPr="001A1C6E">
        <w:t>“</w:t>
      </w:r>
      <w:r w:rsidRPr="001A1C6E">
        <w:t xml:space="preserve"> Chvíli se Dávivec děsil, jestli bude vyjmenovávat celou tu stovku, ale naštěstí se tady zarazil a zamračil se na jílec meče, omotaný matným šedivým drátem. </w:t>
      </w:r>
      <w:r w:rsidR="00F85FBB" w:rsidRPr="001A1C6E">
        <w:t>„</w:t>
      </w:r>
      <w:r w:rsidRPr="001A1C6E">
        <w:t>Tohle je má odměna a taky můj trest. Tohle je jediná čepel, kterou potřebuju.</w:t>
      </w:r>
      <w:r w:rsidR="00F85FBB" w:rsidRPr="001A1C6E">
        <w:t>“</w:t>
      </w:r>
    </w:p>
    <w:p w14:paraId="47062788" w14:textId="77777777" w:rsidR="005645A2" w:rsidRPr="001A1C6E" w:rsidRDefault="00F85FBB" w:rsidP="002B2343">
      <w:pPr>
        <w:pStyle w:val="Text"/>
      </w:pPr>
      <w:r w:rsidRPr="001A1C6E">
        <w:t>„</w:t>
      </w:r>
      <w:r w:rsidR="008E4653" w:rsidRPr="001A1C6E">
        <w:t>Trochu dlouhý, aby se s ním dalo najíst, ne?</w:t>
      </w:r>
      <w:r w:rsidRPr="001A1C6E">
        <w:t>“</w:t>
      </w:r>
      <w:r w:rsidR="008E4653" w:rsidRPr="001A1C6E">
        <w:t xml:space="preserve"> ozvala se Skvělá, která si to sem namířila z druhé strany.</w:t>
      </w:r>
    </w:p>
    <w:p w14:paraId="5FC2022F" w14:textId="77777777" w:rsidR="005645A2" w:rsidRPr="001A1C6E" w:rsidRDefault="008E4653" w:rsidP="002B2343">
      <w:pPr>
        <w:pStyle w:val="Text"/>
      </w:pPr>
      <w:r w:rsidRPr="001A1C6E">
        <w:t xml:space="preserve">Whirrun se na ni zazubil. </w:t>
      </w:r>
      <w:r w:rsidR="00F85FBB" w:rsidRPr="001A1C6E">
        <w:t>„</w:t>
      </w:r>
      <w:r w:rsidRPr="001A1C6E">
        <w:t>No právě.</w:t>
      </w:r>
      <w:r w:rsidR="00F85FBB" w:rsidRPr="001A1C6E">
        <w:t>“</w:t>
      </w:r>
    </w:p>
    <w:p w14:paraId="415D40F4" w14:textId="77777777" w:rsidR="005645A2" w:rsidRPr="001A1C6E" w:rsidRDefault="00F85FBB" w:rsidP="002B2343">
      <w:pPr>
        <w:pStyle w:val="Text"/>
      </w:pPr>
      <w:r w:rsidRPr="001A1C6E">
        <w:t>„</w:t>
      </w:r>
      <w:r w:rsidR="008E4653" w:rsidRPr="001A1C6E">
        <w:t>To ho ani nikdy neostříš?</w:t>
      </w:r>
      <w:r w:rsidRPr="001A1C6E">
        <w:t>“</w:t>
      </w:r>
      <w:r w:rsidR="008E4653" w:rsidRPr="001A1C6E">
        <w:t xml:space="preserve"> zeptal se Dávivec.</w:t>
      </w:r>
    </w:p>
    <w:p w14:paraId="1FD4F361" w14:textId="77777777" w:rsidR="005645A2" w:rsidRPr="001A1C6E" w:rsidRDefault="00F85FBB" w:rsidP="002B2343">
      <w:pPr>
        <w:pStyle w:val="Text"/>
      </w:pPr>
      <w:r w:rsidRPr="001A1C6E">
        <w:t>„</w:t>
      </w:r>
      <w:r w:rsidR="008E4653" w:rsidRPr="001A1C6E">
        <w:t>On ostří mě.</w:t>
      </w:r>
      <w:r w:rsidRPr="001A1C6E">
        <w:t>“</w:t>
      </w:r>
    </w:p>
    <w:p w14:paraId="64434F1D" w14:textId="77777777" w:rsidR="005645A2" w:rsidRPr="001A1C6E" w:rsidRDefault="00F85FBB" w:rsidP="002B2343">
      <w:pPr>
        <w:pStyle w:val="Text"/>
      </w:pPr>
      <w:r w:rsidRPr="001A1C6E">
        <w:t>„</w:t>
      </w:r>
      <w:r w:rsidR="008E4653" w:rsidRPr="001A1C6E">
        <w:t>Jo. Tak to jo.</w:t>
      </w:r>
      <w:r w:rsidRPr="001A1C6E">
        <w:t>“</w:t>
      </w:r>
      <w:r w:rsidR="008E4653" w:rsidRPr="001A1C6E">
        <w:t xml:space="preserve"> Přesně ten druh pitomostí, jaký mohl Dávivec od Prasklé hlavy nebo od jiného vrhače run čekat. Doufal jen, že je Whirrun s tou svou obrovitou zbraní aspoň tak dobrý, jak se od něj čeká, protože jako zábavný společník nejspíš ničím kloudným nepřispěje.</w:t>
      </w:r>
    </w:p>
    <w:p w14:paraId="5769B835" w14:textId="77777777" w:rsidR="005645A2" w:rsidRPr="001A1C6E" w:rsidRDefault="00F85FBB" w:rsidP="002B2343">
      <w:pPr>
        <w:pStyle w:val="Text"/>
      </w:pPr>
      <w:r w:rsidRPr="001A1C6E">
        <w:t>„</w:t>
      </w:r>
      <w:r w:rsidR="008E4653" w:rsidRPr="001A1C6E">
        <w:t>Kromě toho, abys ho nabrousil, musel bys tasit,</w:t>
      </w:r>
      <w:r w:rsidRPr="001A1C6E">
        <w:t>“</w:t>
      </w:r>
      <w:r w:rsidR="008E4653" w:rsidRPr="001A1C6E">
        <w:t xml:space="preserve"> řekla Skvělá a mrkla na Dávivce tím okem, které Whirrun nemohl vidět.</w:t>
      </w:r>
    </w:p>
    <w:p w14:paraId="14653339" w14:textId="7B2AE9E2" w:rsidR="005645A2" w:rsidRPr="001A1C6E" w:rsidRDefault="00F85FBB" w:rsidP="002B2343">
      <w:pPr>
        <w:pStyle w:val="Text"/>
      </w:pPr>
      <w:r w:rsidRPr="001A1C6E">
        <w:t>„</w:t>
      </w:r>
      <w:r w:rsidR="008E4653" w:rsidRPr="001A1C6E">
        <w:t>To je pravda.</w:t>
      </w:r>
      <w:r w:rsidRPr="001A1C6E">
        <w:t>“</w:t>
      </w:r>
      <w:r w:rsidR="008E4653" w:rsidRPr="001A1C6E">
        <w:t xml:space="preserve"> Whirrun zvedl hlavu a podíval se na ni. </w:t>
      </w:r>
      <w:r w:rsidRPr="001A1C6E">
        <w:t>„</w:t>
      </w:r>
      <w:r w:rsidR="008E4653" w:rsidRPr="001A1C6E">
        <w:t>Ale jakmile je Otec mečů tasen, nemůže se vrátit do pochvy, dokud</w:t>
      </w:r>
      <w:r w:rsidR="001374A6" w:rsidRPr="001A1C6E">
        <w:t>“</w:t>
      </w:r>
    </w:p>
    <w:p w14:paraId="4E6FCC50" w14:textId="77777777" w:rsidR="005645A2" w:rsidRPr="001A1C6E" w:rsidRDefault="00F85FBB" w:rsidP="002B2343">
      <w:pPr>
        <w:pStyle w:val="Text"/>
      </w:pPr>
      <w:r w:rsidRPr="001A1C6E">
        <w:t>„</w:t>
      </w:r>
      <w:r w:rsidR="008E4653" w:rsidRPr="001A1C6E">
        <w:t>Neprolije krev?</w:t>
      </w:r>
      <w:r w:rsidRPr="001A1C6E">
        <w:t>“</w:t>
      </w:r>
      <w:r w:rsidR="008E4653" w:rsidRPr="001A1C6E">
        <w:t xml:space="preserve"> dokončila za něj. Nepotřebovala ovládat umění číst v runách, aby věděla, co přijde. Tuhle větu už od Whirruna </w:t>
      </w:r>
      <w:r w:rsidR="008E4653" w:rsidRPr="001A1C6E">
        <w:lastRenderedPageBreak/>
        <w:t>slyšeli aspoň tucetkrát, co opustili Carleon. Dost na to, aby už s tím všechny trochu unavoval.</w:t>
      </w:r>
    </w:p>
    <w:p w14:paraId="79D54E7F" w14:textId="77777777" w:rsidR="005645A2" w:rsidRPr="001A1C6E" w:rsidRDefault="00F85FBB" w:rsidP="002B2343">
      <w:pPr>
        <w:pStyle w:val="Text"/>
      </w:pPr>
      <w:r w:rsidRPr="001A1C6E">
        <w:t>„</w:t>
      </w:r>
      <w:r w:rsidR="008E4653" w:rsidRPr="001A1C6E">
        <w:t>Krev,</w:t>
      </w:r>
      <w:r w:rsidRPr="001A1C6E">
        <w:t>“</w:t>
      </w:r>
      <w:r w:rsidR="008E4653" w:rsidRPr="001A1C6E">
        <w:t xml:space="preserve"> přitakal Whirrun hlasem plným zlé předzvěsti.</w:t>
      </w:r>
    </w:p>
    <w:p w14:paraId="21A7125A" w14:textId="73A36041" w:rsidR="005645A2" w:rsidRPr="001A1C6E" w:rsidRDefault="008E4653" w:rsidP="002B2343">
      <w:pPr>
        <w:pStyle w:val="Text"/>
      </w:pPr>
      <w:r w:rsidRPr="001A1C6E">
        <w:t xml:space="preserve">Skvělá se podívala na Dávivce. </w:t>
      </w:r>
      <w:r w:rsidR="00F85FBB" w:rsidRPr="001A1C6E">
        <w:t>„</w:t>
      </w:r>
      <w:r w:rsidRPr="001A1C6E">
        <w:t>Napadlo tě někdy, Whirrune z Blighu, že se třeba bereš trochu moc vážně?</w:t>
      </w:r>
      <w:r w:rsidR="00F85FBB" w:rsidRPr="001A1C6E">
        <w:t>“</w:t>
      </w:r>
    </w:p>
    <w:p w14:paraId="2B1F5EFA" w14:textId="77777777" w:rsidR="005645A2" w:rsidRPr="001A1C6E" w:rsidRDefault="008E4653" w:rsidP="002B2343">
      <w:pPr>
        <w:pStyle w:val="Text"/>
      </w:pPr>
      <w:r w:rsidRPr="001A1C6E">
        <w:t xml:space="preserve">Zaklonil hlavu a zadíval se na nebe. </w:t>
      </w:r>
      <w:r w:rsidR="00F85FBB" w:rsidRPr="001A1C6E">
        <w:t>„</w:t>
      </w:r>
      <w:r w:rsidRPr="001A1C6E">
        <w:t>Až uslyším něco zábavného, tak se zasměju.</w:t>
      </w:r>
      <w:r w:rsidR="00F85FBB" w:rsidRPr="001A1C6E">
        <w:t>“</w:t>
      </w:r>
      <w:r w:rsidRPr="001A1C6E">
        <w:t xml:space="preserve"> Dávivec ucítil na rameni Jonovu ruku. </w:t>
      </w:r>
      <w:r w:rsidR="00F85FBB" w:rsidRPr="001A1C6E">
        <w:t>„</w:t>
      </w:r>
      <w:r w:rsidRPr="001A1C6E">
        <w:t>Můžu na slovíčko, veliteli?</w:t>
      </w:r>
      <w:r w:rsidR="00F85FBB" w:rsidRPr="001A1C6E">
        <w:t>“</w:t>
      </w:r>
    </w:p>
    <w:p w14:paraId="3E614E27" w14:textId="77777777" w:rsidR="005645A2" w:rsidRPr="001A1C6E" w:rsidRDefault="00F85FBB" w:rsidP="002B2343">
      <w:pPr>
        <w:pStyle w:val="Text"/>
      </w:pPr>
      <w:r w:rsidRPr="001A1C6E">
        <w:t>„</w:t>
      </w:r>
      <w:r w:rsidR="008E4653" w:rsidRPr="001A1C6E">
        <w:t>Jasně,</w:t>
      </w:r>
      <w:r w:rsidRPr="001A1C6E">
        <w:t>“</w:t>
      </w:r>
      <w:r w:rsidR="008E4653" w:rsidRPr="001A1C6E">
        <w:t xml:space="preserve"> odpověděl s úsměvem, který ho stál trochu námahy.</w:t>
      </w:r>
    </w:p>
    <w:p w14:paraId="7455F88A" w14:textId="77777777" w:rsidR="005645A2" w:rsidRPr="001A1C6E" w:rsidRDefault="008E4653" w:rsidP="002B2343">
      <w:pPr>
        <w:pStyle w:val="Text"/>
      </w:pPr>
      <w:r w:rsidRPr="001A1C6E">
        <w:t xml:space="preserve">Jon vedl Dávivce pár kroků od ostatních a pak tiše promluvil. Tatáž slova, jaká pronášel před každým bojem. </w:t>
      </w:r>
      <w:r w:rsidR="00F85FBB" w:rsidRPr="001A1C6E">
        <w:t>„</w:t>
      </w:r>
      <w:r w:rsidRPr="001A1C6E">
        <w:t>Jestli tam dneska umřu</w:t>
      </w:r>
      <w:r w:rsidR="00F85FBB" w:rsidRPr="001A1C6E">
        <w:t>…“</w:t>
      </w:r>
    </w:p>
    <w:p w14:paraId="68D4CD77" w14:textId="77777777" w:rsidR="005645A2" w:rsidRPr="001A1C6E" w:rsidRDefault="00F85FBB" w:rsidP="002B2343">
      <w:pPr>
        <w:pStyle w:val="Text"/>
      </w:pPr>
      <w:r w:rsidRPr="001A1C6E">
        <w:t>„</w:t>
      </w:r>
      <w:r w:rsidR="008E4653" w:rsidRPr="001A1C6E">
        <w:t>Dneska nikdo umírat nebude,</w:t>
      </w:r>
      <w:r w:rsidRPr="001A1C6E">
        <w:t>“</w:t>
      </w:r>
      <w:r w:rsidR="008E4653" w:rsidRPr="001A1C6E">
        <w:t xml:space="preserve"> odsekl mu Dávivec, stejnými slovy, jaká používal vždycky.</w:t>
      </w:r>
    </w:p>
    <w:p w14:paraId="2B92118A" w14:textId="15AB1D19" w:rsidR="005645A2" w:rsidRPr="001A1C6E" w:rsidRDefault="00F85FBB" w:rsidP="002B2343">
      <w:pPr>
        <w:pStyle w:val="Text"/>
      </w:pPr>
      <w:r w:rsidRPr="001A1C6E">
        <w:t>„</w:t>
      </w:r>
      <w:r w:rsidR="008E4653" w:rsidRPr="001A1C6E">
        <w:t>To jsi říkal i minule, než jsme pohřbili Jutlana.</w:t>
      </w:r>
      <w:r w:rsidRPr="001A1C6E">
        <w:t>“</w:t>
      </w:r>
      <w:r w:rsidR="008E4653" w:rsidRPr="001A1C6E">
        <w:t xml:space="preserve"> To Dávivcovu náladu srazilo o další příčel žebříku níž, do bahna. </w:t>
      </w:r>
      <w:r w:rsidRPr="001A1C6E">
        <w:t>„</w:t>
      </w:r>
      <w:r w:rsidR="008E4653" w:rsidRPr="001A1C6E">
        <w:t>Za to nikdo nemůže, máme zkrátka nebezpečnou práci a všichni to víme. Je dost dobře možné, že to dneska přežiju, ale kdyby ne, chci jenom říct, že</w:t>
      </w:r>
      <w:r w:rsidR="001374A6" w:rsidRPr="001A1C6E">
        <w:t>“</w:t>
      </w:r>
    </w:p>
    <w:p w14:paraId="5B6246BB" w14:textId="77777777" w:rsidR="005645A2" w:rsidRPr="001A1C6E" w:rsidRDefault="00F85FBB" w:rsidP="002B2343">
      <w:pPr>
        <w:pStyle w:val="Text"/>
      </w:pPr>
      <w:r w:rsidRPr="001A1C6E">
        <w:t>„</w:t>
      </w:r>
      <w:r w:rsidR="008E4653" w:rsidRPr="001A1C6E">
        <w:t>Zajdu za tvými dětmi a předám jim tvůj podíl a řeknu jim, cos byl zač.</w:t>
      </w:r>
      <w:r w:rsidRPr="001A1C6E">
        <w:t>“</w:t>
      </w:r>
    </w:p>
    <w:p w14:paraId="2520DC36" w14:textId="77777777" w:rsidR="005645A2" w:rsidRPr="001A1C6E" w:rsidRDefault="00F85FBB" w:rsidP="002B2343">
      <w:pPr>
        <w:pStyle w:val="Text"/>
      </w:pPr>
      <w:r w:rsidRPr="001A1C6E">
        <w:t>„</w:t>
      </w:r>
      <w:r w:rsidR="008E4653" w:rsidRPr="001A1C6E">
        <w:t>Tak je to správně. A dál?</w:t>
      </w:r>
      <w:r w:rsidRPr="001A1C6E">
        <w:t>“</w:t>
      </w:r>
    </w:p>
    <w:p w14:paraId="5BF05922" w14:textId="77777777" w:rsidR="005645A2" w:rsidRPr="001A1C6E" w:rsidRDefault="00F85FBB" w:rsidP="002B2343">
      <w:pPr>
        <w:pStyle w:val="Text"/>
      </w:pPr>
      <w:r w:rsidRPr="001A1C6E">
        <w:t>„</w:t>
      </w:r>
      <w:r w:rsidR="008E4653" w:rsidRPr="001A1C6E">
        <w:t>A nebudu to nijak přikrašlovat.</w:t>
      </w:r>
      <w:r w:rsidRPr="001A1C6E">
        <w:t>“</w:t>
      </w:r>
    </w:p>
    <w:p w14:paraId="5F94BA36" w14:textId="77777777" w:rsidR="005645A2" w:rsidRPr="001A1C6E" w:rsidRDefault="00F85FBB" w:rsidP="002B2343">
      <w:pPr>
        <w:pStyle w:val="Text"/>
      </w:pPr>
      <w:r w:rsidRPr="001A1C6E">
        <w:t>„</w:t>
      </w:r>
      <w:r w:rsidR="008E4653" w:rsidRPr="001A1C6E">
        <w:t>Tak jo.</w:t>
      </w:r>
      <w:r w:rsidRPr="001A1C6E">
        <w:t>“</w:t>
      </w:r>
      <w:r w:rsidR="008E4653" w:rsidRPr="001A1C6E">
        <w:t xml:space="preserve"> Veselý Jon se samozřejmě neusmíval. Dávivec ho znal už celé roky a za tu dobu ho viděl se usmát tak nanejvýš tucetkrát a to ještě ve chvílích, kdy by to čekal nejmíň. Ale teď spokojeně pokýval hlavou. </w:t>
      </w:r>
      <w:r w:rsidRPr="001A1C6E">
        <w:t>„</w:t>
      </w:r>
      <w:r w:rsidR="008E4653" w:rsidRPr="001A1C6E">
        <w:t>Tak jo. Nikomu bych to nesvěřil raději než tobě.</w:t>
      </w:r>
      <w:r w:rsidRPr="001A1C6E">
        <w:t>“</w:t>
      </w:r>
    </w:p>
    <w:p w14:paraId="1588485B" w14:textId="77777777" w:rsidR="005645A2" w:rsidRPr="001A1C6E" w:rsidRDefault="008E4653" w:rsidP="002B2343">
      <w:pPr>
        <w:pStyle w:val="Text"/>
      </w:pPr>
      <w:r w:rsidRPr="001A1C6E">
        <w:t xml:space="preserve">Dávivec přikývl taky. </w:t>
      </w:r>
      <w:r w:rsidR="00F85FBB" w:rsidRPr="001A1C6E">
        <w:t>„</w:t>
      </w:r>
      <w:r w:rsidRPr="001A1C6E">
        <w:t>Dobře. To jsem rád.</w:t>
      </w:r>
      <w:r w:rsidR="00F85FBB" w:rsidRPr="001A1C6E">
        <w:t>“</w:t>
      </w:r>
      <w:r w:rsidRPr="001A1C6E">
        <w:t xml:space="preserve"> O žádný jiný úkol by nestál míň. Jak se díval za odcházejícím Jonem, zabručel si pro sebe </w:t>
      </w:r>
      <w:r w:rsidR="00F85FBB" w:rsidRPr="001A1C6E">
        <w:t>„</w:t>
      </w:r>
      <w:r w:rsidRPr="001A1C6E">
        <w:t>Vždycky tak podělaná práce</w:t>
      </w:r>
      <w:r w:rsidR="00F85FBB" w:rsidRPr="001A1C6E">
        <w:t>…“</w:t>
      </w:r>
    </w:p>
    <w:p w14:paraId="6A04E99F" w14:textId="77777777" w:rsidR="005645A2" w:rsidRPr="001A1C6E" w:rsidRDefault="008E4653" w:rsidP="002B2343">
      <w:pPr>
        <w:pStyle w:val="Text"/>
      </w:pPr>
      <w:r w:rsidRPr="001A1C6E">
        <w:t xml:space="preserve">Šlo to přesně tak, jak to Dávivec naplánoval. Ne že by se to ještě nikdy nestalo, ale bylo to v každém případě příjemné překvapení. Šest jich leželo tiše a klidně na břiše na svahu a sledovalo nepatrný pohyb lístků a větviček, který prozrazoval, kudy se Pokaždý plížil k té mizerné mrňavé vesnici. Ani zblízka nevypadala o nic lip. Ostatně, podle Dávivcových zkušeností to tak obvykle bývá. Zase si okusoval kůži kolem nehtů a díval se, jak si Pokaždý klekl v křoví na druhé </w:t>
      </w:r>
      <w:r w:rsidRPr="001A1C6E">
        <w:lastRenderedPageBreak/>
        <w:t>straně říčky před severní branou, nasadil šíp a natáhl tětivu. Z téhle vzdálenosti to bylo špatně vidět, ale zdálo se, že dokonce i teď má na tváři ten slabý, vědoucí úsměv.</w:t>
      </w:r>
    </w:p>
    <w:p w14:paraId="7F20B0B7" w14:textId="77777777" w:rsidR="005645A2" w:rsidRPr="001A1C6E" w:rsidRDefault="008E4653" w:rsidP="002B2343">
      <w:pPr>
        <w:pStyle w:val="Text"/>
      </w:pPr>
      <w:r w:rsidRPr="001A1C6E">
        <w:t>Uvolnil střelu a Dávivec měl pocit, že zadrnčela v jednom z těch kůlů v plotě. Vítr k nim zanesl vzdálený slabý křik. Z druhé strany vylétlo pár šípů a zmizelo mezi stromy. Pokaždý už mezitím vzal nohy na ramena a ztratil se v houští. Dávivec uslyšel nějaké údery bubnů a další křik a pak začali ven vybíhat muži a utíkat přes most. V rukou svírali hrubě opracované železné zbraně a někteří si ještě v běhu natahovali kožešiny nebo boty. Možná jich byly tak všehovšudy tři tucty. Pěkná práce. Za předpokladu, že jim Pokaždý utekl, samozřejmě.</w:t>
      </w:r>
    </w:p>
    <w:p w14:paraId="57ECE8DA" w14:textId="77777777" w:rsidR="005645A2" w:rsidRPr="001A1C6E" w:rsidRDefault="008E4653" w:rsidP="002B2343">
      <w:pPr>
        <w:pStyle w:val="Text"/>
      </w:pPr>
      <w:r w:rsidRPr="001A1C6E">
        <w:t xml:space="preserve">Jon jen vrtěl hlavou, když viděl, jak se početný houf mužů z liščího klanu belhá po mostě a míří do lesa. </w:t>
      </w:r>
      <w:r w:rsidR="00F85FBB" w:rsidRPr="001A1C6E">
        <w:t>„</w:t>
      </w:r>
      <w:r w:rsidRPr="001A1C6E">
        <w:t>Sranda, co? Nikdy nepochopím, jak můžou být lidi tak zpropadeně blbí.</w:t>
      </w:r>
      <w:r w:rsidR="00F85FBB" w:rsidRPr="001A1C6E">
        <w:t>“</w:t>
      </w:r>
    </w:p>
    <w:p w14:paraId="458156A8" w14:textId="77777777" w:rsidR="005645A2" w:rsidRPr="001A1C6E" w:rsidRDefault="00F85FBB" w:rsidP="002B2343">
      <w:pPr>
        <w:pStyle w:val="Text"/>
      </w:pPr>
      <w:r w:rsidRPr="001A1C6E">
        <w:t>„</w:t>
      </w:r>
      <w:r w:rsidR="008E4653" w:rsidRPr="001A1C6E">
        <w:t>Člověk často udělá tu chybu, že ty parchanty přecení,</w:t>
      </w:r>
      <w:r w:rsidRPr="001A1C6E">
        <w:t>“</w:t>
      </w:r>
      <w:r w:rsidR="008E4653" w:rsidRPr="001A1C6E">
        <w:t xml:space="preserve"> zašeptal Dávivec. </w:t>
      </w:r>
      <w:r w:rsidRPr="001A1C6E">
        <w:t>„</w:t>
      </w:r>
      <w:r w:rsidR="008E4653" w:rsidRPr="001A1C6E">
        <w:t>Ještěže jsme ta nejchytřejší družina v celém Kruhu světa, co? Tak co kdybyste byli tak hodní a nic dneska nezmrvili?</w:t>
      </w:r>
      <w:r w:rsidRPr="001A1C6E">
        <w:t>“</w:t>
      </w:r>
    </w:p>
    <w:p w14:paraId="0F07F13B" w14:textId="77777777" w:rsidR="005645A2" w:rsidRPr="001A1C6E" w:rsidRDefault="00F85FBB" w:rsidP="002B2343">
      <w:pPr>
        <w:pStyle w:val="Text"/>
      </w:pPr>
      <w:r w:rsidRPr="001A1C6E">
        <w:t>„</w:t>
      </w:r>
      <w:r w:rsidR="008E4653" w:rsidRPr="001A1C6E">
        <w:t>Když ty ne, tak já taky ne, veliteli,</w:t>
      </w:r>
      <w:r w:rsidRPr="001A1C6E">
        <w:t>“</w:t>
      </w:r>
      <w:r w:rsidR="008E4653" w:rsidRPr="001A1C6E">
        <w:t xml:space="preserve"> zamumlala Skvělá.</w:t>
      </w:r>
    </w:p>
    <w:p w14:paraId="532C34B3" w14:textId="77777777" w:rsidR="005645A2" w:rsidRPr="001A1C6E" w:rsidRDefault="00F85FBB" w:rsidP="002B2343">
      <w:pPr>
        <w:pStyle w:val="Text"/>
      </w:pPr>
      <w:r w:rsidRPr="001A1C6E">
        <w:t>„</w:t>
      </w:r>
      <w:r w:rsidR="008E4653" w:rsidRPr="001A1C6E">
        <w:t>Hm.</w:t>
      </w:r>
      <w:r w:rsidRPr="001A1C6E">
        <w:t>“</w:t>
      </w:r>
      <w:r w:rsidR="008E4653" w:rsidRPr="001A1C6E">
        <w:t xml:space="preserve"> Kéž by jí něco takového mohl slíbit. Dávivec poklepal Scorryho po zádech a ukázal dolů do vesnice. Podsaditý muž na něj mrkl a pak se po břiše přeplazil přes převis a pokračoval podrostem dolů, hbitě jako pulec v rybníku.</w:t>
      </w:r>
    </w:p>
    <w:p w14:paraId="602026D4" w14:textId="77777777" w:rsidR="005645A2" w:rsidRPr="001A1C6E" w:rsidRDefault="008E4653" w:rsidP="002B2343">
      <w:pPr>
        <w:pStyle w:val="Text"/>
      </w:pPr>
      <w:r w:rsidRPr="001A1C6E">
        <w:t xml:space="preserve">Dávivec si přejel suchým jazykem po vyschlém vnitřku úst. Vždycky mu v takových chvílích dojdou sliny. Vždycky, bez ohledu na to, jak často tohle dělá. Koutkem oka se podíval po ostatních, ale nikdo z nich nejevil žádné známky slabých nervů. Říkal si, jestli to v nich třeba vře nervozitou uvnitř, tak jako v něm, a navenek se snaží vypadat silní, tak jako on. Anebo jestli má strach jenom on. Ale nakonec na tom ani tak nezáleželo. To nejlepší, co může člověk se strachem udělat, je chovat se, jako kdyby žádný neměl. Zvedl pěst a potěšilo ho, když viděl, že se mu netřese ruka, ukázal za Scorrym a všichni vyrazili za ním. K jižní bráně, pokud se vůbec dá takový výraz použít pro otvor ve ztrouchnivělé palisádě, překlenutý jakýms takýms obloukem z křivých větví a vprostřed s přitlučenou lebkou nějakého zvířete, které mělo tu smůlu, že vlastnilo pár hrozivých </w:t>
      </w:r>
      <w:r w:rsidRPr="001A1C6E">
        <w:lastRenderedPageBreak/>
        <w:t>rohů. Dávivce při tom pohledu napadlo, jestli by se v okruhu nějakých stovek mil vůbec našel pitomý kus rovného prkna.</w:t>
      </w:r>
    </w:p>
    <w:p w14:paraId="7CE42968" w14:textId="77777777" w:rsidR="005645A2" w:rsidRPr="001A1C6E" w:rsidRDefault="008E4653" w:rsidP="002B2343">
      <w:pPr>
        <w:pStyle w:val="Text"/>
      </w:pPr>
      <w:r w:rsidRPr="001A1C6E">
        <w:t>Pod lebkou zůstal na stráži jen jediný muž, opíral se o oštěp a zíral do prázdna, oblečený v kožešinách a s vlasy jako koudel. Chvíli se rýpal v nose a pak zvedl prst, aby si prohlédl výsledek. Ten pak odcvrnkl. Protáhl se a zapažil, aby se poškrábal na zadku. Scorryho nůž se mu z boku zanořil do krku a prořízl mu ho, čistě a rychle, jako když rybář kuchá lososa. Dávivec sebou trhl, ale jen krátce, protože věděl, že se tomu nedalo vyhnout. Budou mít štěstí, jestli to bude jediný člověk, který to odnese, než tuhle podělanou práci dokončí. Scorry ho chvíli podržel, než mu z rozříznutého krku dostříká krev, a pak jeho zkroucené tělo pomalu a opatrně položil k jedné straně brány tak, aby nebylo slyšet, jak dopadlo na zem a nemohlo o něj zavadit žádné zvědavé oko zevnitř.</w:t>
      </w:r>
    </w:p>
    <w:p w14:paraId="7AD76DF5" w14:textId="77777777" w:rsidR="005645A2" w:rsidRPr="001A1C6E" w:rsidRDefault="008E4653" w:rsidP="002B2343">
      <w:pPr>
        <w:pStyle w:val="Text"/>
      </w:pPr>
      <w:r w:rsidRPr="001A1C6E">
        <w:t>Stejně tiše jako větřík v křoví se Dávivec se zbytkem družiny přehnal po břehu, všichni sehnutí, zbraně připravené. Scorry na ně čekal, už s utřeným nožem, a nahlížel za sloupek na jedné straně brány, s jednou rukou nataženou za sebe na znamení, aby počkali. Dávivec si zamračeně prohlédl zkrvavenou tvář mrtvého muže. Měl mírně pootevřená ústa, jako by se chtěl na něco zeptat. Hrnčíř dělá hrnce. Pekař peče chleba. A tohle je zas to, co dělá Dávivec. Vlastně to jediné, co kdy v životě pořádně dělal.</w:t>
      </w:r>
    </w:p>
    <w:p w14:paraId="3ADFBBEB" w14:textId="77777777" w:rsidR="005645A2" w:rsidRPr="001A1C6E" w:rsidRDefault="008E4653" w:rsidP="002B2343">
      <w:pPr>
        <w:pStyle w:val="Text"/>
      </w:pPr>
      <w:r w:rsidRPr="001A1C6E">
        <w:t>Ale při pohledu na mrtvého bylo těžké cítit nějakou hrdost, jakkoli to byla pěkně provedená práce. Pořád to byl jenom člověk, kterého zavraždili za to, že hlídal svou vesnici. Protože tohle byli jen lidé, lidé se svými nadějemi a starostmi a vším ostatním, i když žili až tady, daleko za Crinnou, a příliš často se nemyli. Ale co může změnit jediný člověk? Dávivec se dlouze nadechl a pomalu vydechl. Nezbývá než tu práci udělat a snažit se, aby při tom nepadl někdo z jeho vlastních lidí. V těžkých časech můžou změkčilé myšlenky člověka zabít rychleji než mor.</w:t>
      </w:r>
    </w:p>
    <w:p w14:paraId="52DF110F" w14:textId="77777777" w:rsidR="005645A2" w:rsidRPr="001A1C6E" w:rsidRDefault="008E4653" w:rsidP="002B2343">
      <w:pPr>
        <w:pStyle w:val="Text"/>
      </w:pPr>
      <w:r w:rsidRPr="001A1C6E">
        <w:t>Podíval se na Skvělou a ukázal bradou do vesnice a ona se protáhla kolem sloupku a byla uvnitř. Proklouzla na pravý chodník. Oholenou hlavu opatrně otáčela na obě strany. Scorry jí šel v patách a Brack se plížil za ním, úplně tiše, navzdory svému objemu.</w:t>
      </w:r>
    </w:p>
    <w:p w14:paraId="622F71F1" w14:textId="14064132" w:rsidR="005645A2" w:rsidRPr="001A1C6E" w:rsidRDefault="008E4653" w:rsidP="002B2343">
      <w:pPr>
        <w:pStyle w:val="Text"/>
      </w:pPr>
      <w:r w:rsidRPr="001A1C6E">
        <w:lastRenderedPageBreak/>
        <w:t>Dávivec se zhluboka nadechl a pak se protáhl na levý chodník. Pohyboval se trhaně, jak se snažil našlapovat na ta nejpevnější a nejméně čvachtavá místa v rozdupaném bahně. Za sebou slyšel sykot Jonova opatrného dechu a věděl, že Whirrun je tam taky, i když se pohyboval tiše jako kočka. Najednou Dávivec zaslechl nějaké cvakání. Možná roztočené kolo. Slyšel, jak se někdo směje a nebyl si jistý, jes</w:t>
      </w:r>
      <w:r w:rsidR="00DA77AA">
        <w:t>t</w:t>
      </w:r>
      <w:r w:rsidR="005645A2" w:rsidRPr="001A1C6E">
        <w:t>l</w:t>
      </w:r>
      <w:r w:rsidRPr="001A1C6E">
        <w:t>i si to jenom nenamlouvá. Při každém náznaku dalšího zvuku trhal hlavou, jako kdyby měl v nose háček s provázkem, za který někdo tahá. A právě v tu chvíli se ho zmocnil pocit, že jsou hrozně viditelní a nápadní. Možná měli počkat, až se setmí, ale Dávivec vždycky nerad pracoval v noci. Už od toho neštěstí u Gurndriftu, kde muži Sněhobílého nedopatřením začali bojovat s muži Kostičky a skončilo to víc než padesáti mrtvými, ačkoliv v okruhu deseti mil nebyl jediný nepřítel. Trochu moc na jeden noční omyl.</w:t>
      </w:r>
    </w:p>
    <w:p w14:paraId="36362303" w14:textId="77777777" w:rsidR="005645A2" w:rsidRPr="001A1C6E" w:rsidRDefault="008E4653" w:rsidP="002B2343">
      <w:pPr>
        <w:pStyle w:val="Text"/>
      </w:pPr>
      <w:r w:rsidRPr="001A1C6E">
        <w:t>Ale Dávivec už viděl umírat spousty mužů i za bílého dne.</w:t>
      </w:r>
    </w:p>
    <w:p w14:paraId="5894D9EB" w14:textId="77777777" w:rsidR="005645A2" w:rsidRPr="001A1C6E" w:rsidRDefault="008E4653" w:rsidP="002B2343">
      <w:pPr>
        <w:pStyle w:val="Text"/>
      </w:pPr>
      <w:r w:rsidRPr="001A1C6E">
        <w:t>Protáhl se kolem proutěné stěny a cítil, že se potí strachy. Ten svrbivý pot, který člověk mívá, když mu do zad dýchá smrt. Všechno bylo nějak ostřejší než normálně, každý proutek ve stěně, každý kamínek v prachu cesty. To, jak ho jílec meče omotaný kůží zatlačil v dlani, když pohnul prsty. To, jak mu při každém nádechu mírně zahvízdalo v krku, než se mu vzduch dostal až do rozbolavělých plic. To, jak se mu při každém opatrném kroku ploška chodidla přilepila k vnitřku boty v místě, kde měl díru v ponožce. Přilepila se a zase se odlepila.</w:t>
      </w:r>
    </w:p>
    <w:p w14:paraId="153E4B4E" w14:textId="77777777" w:rsidR="005645A2" w:rsidRPr="001A1C6E" w:rsidRDefault="008E4653" w:rsidP="002B2343">
      <w:pPr>
        <w:pStyle w:val="Text"/>
      </w:pPr>
      <w:r w:rsidRPr="001A1C6E">
        <w:t xml:space="preserve">Musí si opatřit nové ponožky, tak je to. No, nejdřív bude muset přežít tenhle den, pak přijdou na řadu ponožky. A možná, že právě ty, co viděl v Uffrithu, když tam byl naposled, ty, co byly obarvené na červeno. Všichni se tomu smáli. On, Jon a Skvělá a chudák nebožtík Jutlan. Smáli se, jak je to ztřeštěné. Ale jak o tom pak sám přemýšlel, napadlo ho, že je to přece luxus, když si muž může dovolit nechat obarvit ponožky, a toužebně se po tom parádním kousku šatstva ohlédl přes rameno. Možná, že až bude mít tuhle podělanou práci za sebou, vrátí se tam a pořídí si pár červených ponožek. Možná si pořídí dva páry. A bude je nosit ohrnuté přes okraj bot, jen aby lidem ukázal, jaký je velký muž. Možná mu </w:t>
      </w:r>
      <w:r w:rsidRPr="001A1C6E">
        <w:lastRenderedPageBreak/>
        <w:t xml:space="preserve">začnou říkat Crunden Rudá ponožka. Proti své vůli cítil, že se usmívá. Červené ponožky, to byl první krok na cestě ke zničení, pokud vůbec </w:t>
      </w:r>
      <w:r w:rsidR="00F85FBB" w:rsidRPr="001A1C6E">
        <w:t>–</w:t>
      </w:r>
    </w:p>
    <w:p w14:paraId="60C2E33F" w14:textId="77777777" w:rsidR="005645A2" w:rsidRPr="001A1C6E" w:rsidRDefault="008E4653" w:rsidP="002B2343">
      <w:pPr>
        <w:pStyle w:val="Text"/>
      </w:pPr>
      <w:r w:rsidRPr="001A1C6E">
        <w:t>Rozviklané dveře kolny nalevo od nich se otevřely a vyšli z nich tři muži a všichni se smáli. Ten první otočil rozcuchanou hlavu a na široké tváři mu zůstal široký úsměv, ze kterého mu trčely žluté zuby. Podíval se upřeně na Dávivce a Jona a Whirruna, kteří stáli úplně ztuhlí u stěny dlouhého stavení, s ústy dokořán jako tři děti, přistižené, jak kradou sušenky. Všichni na sebe zírali. Dávivec cítil, jak se nepřirozeně zvolnil čas, tak, jak to bývá ve chvílích těsně před tím, než začne téct krev. Ve chvílích, kdy člověka napadají samé hloupé otázky. Třeba jestli je ta kost, co má ten chlap v uchu, z kuřete. Kolik hřebů má ten druhý nabitých ve svém kyji. Osm a půl. Dost času na to, aby člověka napadlo, jak je legrační, že nemyslí na nic užitečnějšího. Bylo to, jako kdyby se ocitl mimo svoje tělo a čekal, co teď udělá, ale přitom měl pocit, že to nemůže nijak ovlivnit. A nejpodivnější ze všeho bylo, že se mu to poslední dobou stávalo hrozně často, a že už dokázal předem poznat, kdy to přijde. Ten strnulý, zmatený okamžik, než se svět roztrhne.</w:t>
      </w:r>
    </w:p>
    <w:p w14:paraId="15968EB5" w14:textId="77777777" w:rsidR="005645A2" w:rsidRPr="001A1C6E" w:rsidRDefault="008E4653" w:rsidP="002B2343">
      <w:pPr>
        <w:pStyle w:val="Text"/>
      </w:pPr>
      <w:r w:rsidRPr="001A1C6E">
        <w:t xml:space="preserve">Do prdele. Už je to tu zas </w:t>
      </w:r>
      <w:r w:rsidR="00F85FBB" w:rsidRPr="001A1C6E">
        <w:t>–</w:t>
      </w:r>
    </w:p>
    <w:p w14:paraId="482FD909" w14:textId="77777777" w:rsidR="005645A2" w:rsidRPr="001A1C6E" w:rsidRDefault="008E4653" w:rsidP="002B2343">
      <w:pPr>
        <w:pStyle w:val="Text"/>
      </w:pPr>
      <w:r w:rsidRPr="001A1C6E">
        <w:t>Cítil, jak ho na jedné straně tváře polaskal chladivý závan vzduchu, to když se Whirrun rozmáchl svým mečem v obrovském, kosícím oblouku. Ten muž vpředu neměl ani čas se sehnout. Meč v pochvě ho zasáhl naplocho z boku do hlavy takovou silou, že ho zvedl ze země a ve vzduchu ho přetočil hlavou dolů. Muž tvrdě narazil do zdi baráku, před nímž stáli. Dávivcova ruka tasila bez říkání. Whirrun vyrazil, rozmáchl se a vrazil jílec svého meče druhému z mužů do úst. Vyletěly mu z nich vylámané zuby i s úlomky.</w:t>
      </w:r>
    </w:p>
    <w:p w14:paraId="0C78F117" w14:textId="0E6CC3A1" w:rsidR="005645A2" w:rsidRPr="001A1C6E" w:rsidRDefault="008E4653" w:rsidP="002B2343">
      <w:pPr>
        <w:pStyle w:val="Text"/>
      </w:pPr>
      <w:r w:rsidRPr="001A1C6E">
        <w:t xml:space="preserve">Jak tak padal nazad jako podťatý strom s rukama doširoka rozpaženýma, ten třetí zkusil zvednout kyj. Dávivec ho zasáhl do boku. Čepel meče prorazila kožešinu i maso, až to vlhce zadunělo, a z muže vystříkla sprška krve. Otevřel ústa a silně, pronikavě zaječel. Zavrávoral, předklonil se a vypoulil oči. Dávivec mu rozťal lebku, až mu jílec meče zavibroval v dlani a mužův jekot umlkl v překvapeném zavřísknutí. Tělo se rozpláclo na zemi a z rozseknuté </w:t>
      </w:r>
      <w:r w:rsidRPr="001A1C6E">
        <w:lastRenderedPageBreak/>
        <w:t xml:space="preserve">hlavy se vylila krev Dávivcovi rovnou na boty. Jak se zdálo, nakonec z toho přece jen vyjde s červenými ponožkami. Takhle to dopadlo s jeho </w:t>
      </w:r>
      <w:r w:rsidR="00F85FBB" w:rsidRPr="001A1C6E">
        <w:t>‚</w:t>
      </w:r>
      <w:r w:rsidRPr="001A1C6E">
        <w:t>už žádní další mrtví</w:t>
      </w:r>
      <w:r w:rsidR="00F85FBB" w:rsidRPr="001A1C6E">
        <w:t>‘</w:t>
      </w:r>
      <w:r w:rsidRPr="001A1C6E">
        <w:t xml:space="preserve"> a </w:t>
      </w:r>
      <w:r w:rsidR="00F85FBB" w:rsidRPr="001A1C6E">
        <w:t>‚</w:t>
      </w:r>
      <w:r w:rsidRPr="001A1C6E">
        <w:t>tiše jako jarní vánek</w:t>
      </w:r>
      <w:r w:rsidR="00F85FBB" w:rsidRPr="001A1C6E">
        <w:t>‘</w:t>
      </w:r>
      <w:r w:rsidRPr="001A1C6E">
        <w:t>.</w:t>
      </w:r>
    </w:p>
    <w:p w14:paraId="74247E2F" w14:textId="77777777" w:rsidR="005645A2" w:rsidRPr="001A1C6E" w:rsidRDefault="00F85FBB" w:rsidP="002B2343">
      <w:pPr>
        <w:pStyle w:val="Text"/>
      </w:pPr>
      <w:r w:rsidRPr="001A1C6E">
        <w:t>„</w:t>
      </w:r>
      <w:r w:rsidR="008E4653" w:rsidRPr="001A1C6E">
        <w:t>Sakra,</w:t>
      </w:r>
      <w:r w:rsidRPr="001A1C6E">
        <w:t>“</w:t>
      </w:r>
      <w:r w:rsidR="008E4653" w:rsidRPr="001A1C6E">
        <w:t xml:space="preserve"> řekl.</w:t>
      </w:r>
    </w:p>
    <w:p w14:paraId="105D48DB" w14:textId="77777777" w:rsidR="005645A2" w:rsidRPr="001A1C6E" w:rsidRDefault="008E4653" w:rsidP="002B2343">
      <w:pPr>
        <w:pStyle w:val="Text"/>
      </w:pPr>
      <w:r w:rsidRPr="001A1C6E">
        <w:t>Tou dobou už čas běžel až příliš rychle, rychleji, než mu bylo milé. Jak běžel, svět se kymácel a nadskakoval, plný létajících kousků hlíny. Slyšel rezonující vřískot a řinčení kovu a vlastní dech a údery srdce mu burácely a duněly v uších. Rychle se ohlédl a uviděl Jona, jak štítem odrazil něčí palici a zařval, jak sekl nějakého muže. Když se Dávivec zase otočil zpátky, objevil se kdoví odkud šíp a zabodl se do hliněné stěny přímo před ním. Byl to takový šok, že málem padl na zadek. Vtom do něj zezadu vrazil Whirrun a srazil ho na zem. Nabral si do úst plno hlíny. Když se s námahou zvedl, řítil se přímo na něj nějaký chlap. Jenom letmo zahlédl vřeštící tvář s divoce rozcuchanými vlasy, které mu zakrývaly výhled. Dávivec se stočil za svůj štít a najednou se odkudsi vynořil Scorry a bodl toho zběsilého parchanta nožem do boku. Muž zařval, ztratil rovnováhu a zavrávoral stranou. Dávivec mu odťal půlku hlavy. Čepel lehce zazvonila o lebeční kost a pak zaduněla o zem, až mu málem vypadla z otlačených prstů.</w:t>
      </w:r>
    </w:p>
    <w:p w14:paraId="698C6409" w14:textId="77777777" w:rsidR="005645A2" w:rsidRPr="001A1C6E" w:rsidRDefault="00F85FBB" w:rsidP="002B2343">
      <w:pPr>
        <w:pStyle w:val="Text"/>
      </w:pPr>
      <w:r w:rsidRPr="001A1C6E">
        <w:t>„</w:t>
      </w:r>
      <w:r w:rsidR="008E4653" w:rsidRPr="001A1C6E">
        <w:t>Pohyb!</w:t>
      </w:r>
      <w:r w:rsidRPr="001A1C6E">
        <w:t>“</w:t>
      </w:r>
      <w:r w:rsidR="008E4653" w:rsidRPr="001A1C6E">
        <w:t xml:space="preserve"> zařval, i když si nebyl jistý na koho, a snažil se vytáhnout zbraň ze země. Veselý Jon proběhl kolem s hlavicí sekyry potřísněnou krví, zuby vyceněné ve zběsilém úšklebku. Dávivec se k němu přidal a Whirrun hned za ním a s ústy dokořán těkal pohledem od jedné chatrče ke druhé, s mečem pořád ještě schovaným v pochvě. Zahnuli za roh kolem nějaké kolny a řítili se po široké rozbahněné ulici, místy s trochou udusané slámy. Na jedné straně se v ohradě strkali a ryčeli vepři. Na druhé straně ulice stála síň s vyřezávanými sloupky. K širokému vchodu vedly schody a uvnitř bylo vidět jen tmu.</w:t>
      </w:r>
    </w:p>
    <w:p w14:paraId="18BEE628" w14:textId="3F08C994" w:rsidR="005645A2" w:rsidRPr="001A1C6E" w:rsidRDefault="008E4653" w:rsidP="002B2343">
      <w:pPr>
        <w:pStyle w:val="Text"/>
      </w:pPr>
      <w:r w:rsidRPr="001A1C6E">
        <w:t xml:space="preserve">Před sebou spatřili rudovlasého muže, jak se k nim žene a v ruce svírá velkou sekyru. Skvělá mu klidně prostřelila šípem tvář ze vzdálenosti šesti kroků a on se zakymácel, s rukou přitisknutou k obličeji, ale pořád klopýtal k ní. Vyrazila s válečným řevem proti němu, ohnala se mečem ve velkém oblouku a čistě mu uťala hlavu. Useknutá hlava vyletěla do vzduchu v gejzíru krve a dopadla do </w:t>
      </w:r>
      <w:r w:rsidRPr="001A1C6E">
        <w:lastRenderedPageBreak/>
        <w:t>prasečí ohrady. Dávivce na okamžik napadlo, jestli si ten chudák ještě uvědomuje, co se děje.</w:t>
      </w:r>
    </w:p>
    <w:p w14:paraId="0AABCB62" w14:textId="77777777" w:rsidR="005645A2" w:rsidRPr="001A1C6E" w:rsidRDefault="008E4653" w:rsidP="002B2343">
      <w:pPr>
        <w:pStyle w:val="Text"/>
      </w:pPr>
      <w:r w:rsidRPr="001A1C6E">
        <w:t xml:space="preserve">Pak si všiml, jak se těžké dveře velké síně rychle zavírají a u okraje jejich křídla zahlédl něčí bledou tvář. </w:t>
      </w:r>
      <w:r w:rsidR="00F85FBB" w:rsidRPr="001A1C6E">
        <w:t>„</w:t>
      </w:r>
      <w:r w:rsidRPr="001A1C6E">
        <w:t>Dveře!</w:t>
      </w:r>
      <w:r w:rsidR="00F85FBB" w:rsidRPr="001A1C6E">
        <w:t>“</w:t>
      </w:r>
      <w:r w:rsidRPr="001A1C6E">
        <w:t xml:space="preserve"> zařval a rozběhl se k nim. Dusal v rozčvachtaném bahně a pak vyběhl po dřevěných schodech, až prkna zaduněla. Strčil jednu zakrvácenou, zablácenou botu do mezery mezi prahem a dveřmi právě v okamžiku, kdy se zabouchly. Zavyl bolestí a vytřeštil oči. Bolest mu projela celou nohou. </w:t>
      </w:r>
      <w:r w:rsidR="00F85FBB" w:rsidRPr="001A1C6E">
        <w:t>„</w:t>
      </w:r>
      <w:r w:rsidRPr="001A1C6E">
        <w:t>Moje noha! Kurva!</w:t>
      </w:r>
      <w:r w:rsidR="00F85FBB" w:rsidRPr="001A1C6E">
        <w:t>“</w:t>
      </w:r>
    </w:p>
    <w:p w14:paraId="59F0F187" w14:textId="77777777" w:rsidR="005645A2" w:rsidRPr="001A1C6E" w:rsidRDefault="008E4653" w:rsidP="002B2343">
      <w:pPr>
        <w:pStyle w:val="Text"/>
      </w:pPr>
      <w:r w:rsidRPr="001A1C6E">
        <w:t>Teď už se na druhém konci dvora seběhl tucet chlapů z Liščího klanu a vrčeli a chroptěli ještě hlasitěji a odporněji než ti vepři v ohradě. Mávali zubatými meči, sekyrami, hrubými kyji a pár z nich mělo i štíty. Jeden úplně vpředu měl na sobě i zrezivělé kroužkové brnění, kolem okraje rozedrané, a bujné vlasy měl spoutané a omotané kroužky z hrubě tepaného stříbra.</w:t>
      </w:r>
    </w:p>
    <w:p w14:paraId="6DB432A7" w14:textId="77777777" w:rsidR="005645A2" w:rsidRPr="001A1C6E" w:rsidRDefault="00F85FBB" w:rsidP="002B2343">
      <w:pPr>
        <w:pStyle w:val="Text"/>
      </w:pPr>
      <w:r w:rsidRPr="001A1C6E">
        <w:t>„</w:t>
      </w:r>
      <w:r w:rsidR="008E4653" w:rsidRPr="001A1C6E">
        <w:t>Zpátky.</w:t>
      </w:r>
      <w:r w:rsidRPr="001A1C6E">
        <w:t>“</w:t>
      </w:r>
      <w:r w:rsidR="008E4653" w:rsidRPr="001A1C6E">
        <w:t xml:space="preserve"> Whirrun se před ně postavil v celé své výšce a držel si meč na délku paže od těla, jílcem nahoru, jako kdyby to mělo být nějaké tajemné kouzlo k zahánění zla. </w:t>
      </w:r>
      <w:r w:rsidRPr="001A1C6E">
        <w:t>„</w:t>
      </w:r>
      <w:r w:rsidR="008E4653" w:rsidRPr="001A1C6E">
        <w:t>Běžte zpátky a nebudete dnes muset zemřít.</w:t>
      </w:r>
      <w:r w:rsidRPr="001A1C6E">
        <w:t>“</w:t>
      </w:r>
    </w:p>
    <w:p w14:paraId="21DBF576" w14:textId="77777777" w:rsidR="005645A2" w:rsidRPr="001A1C6E" w:rsidRDefault="008E4653" w:rsidP="002B2343">
      <w:pPr>
        <w:pStyle w:val="Text"/>
      </w:pPr>
      <w:r w:rsidRPr="001A1C6E">
        <w:t xml:space="preserve">Ten v brnění si odplivl a pak na něj zavrčel lámanou severštinou: </w:t>
      </w:r>
      <w:r w:rsidR="00F85FBB" w:rsidRPr="001A1C6E">
        <w:t>„</w:t>
      </w:r>
      <w:r w:rsidRPr="001A1C6E">
        <w:t>Ukaž nám ten tvůj železo, zloději!</w:t>
      </w:r>
      <w:r w:rsidR="00F85FBB" w:rsidRPr="001A1C6E">
        <w:t>“</w:t>
      </w:r>
    </w:p>
    <w:p w14:paraId="4FB32F9E" w14:textId="77777777" w:rsidR="005645A2" w:rsidRPr="001A1C6E" w:rsidRDefault="00F85FBB" w:rsidP="002B2343">
      <w:pPr>
        <w:pStyle w:val="Text"/>
      </w:pPr>
      <w:r w:rsidRPr="001A1C6E">
        <w:t>„</w:t>
      </w:r>
      <w:r w:rsidR="008E4653" w:rsidRPr="001A1C6E">
        <w:t>Tak dobře. Ukážu. Podívejte se na Otce mečů a podívejte se naposled.</w:t>
      </w:r>
      <w:r w:rsidRPr="001A1C6E">
        <w:t>“</w:t>
      </w:r>
      <w:r w:rsidR="008E4653" w:rsidRPr="001A1C6E">
        <w:t xml:space="preserve"> A Whirrun vytáhl zbraň z pochvy.</w:t>
      </w:r>
    </w:p>
    <w:p w14:paraId="7552612B" w14:textId="77777777" w:rsidR="005645A2" w:rsidRPr="001A1C6E" w:rsidRDefault="008E4653" w:rsidP="002B2343">
      <w:pPr>
        <w:pStyle w:val="Text"/>
      </w:pPr>
      <w:r w:rsidRPr="001A1C6E">
        <w:t xml:space="preserve">Možná mu lidé dávali různá jména </w:t>
      </w:r>
      <w:r w:rsidR="00F85FBB" w:rsidRPr="001A1C6E">
        <w:t>–</w:t>
      </w:r>
      <w:r w:rsidRPr="001A1C6E">
        <w:t xml:space="preserve"> Jitřní břitva, Tvůrce hrobů, Krvavá žeň, Nejvyšší a nejnižší, Sca</w:t>
      </w:r>
      <w:r w:rsidR="00F85FBB" w:rsidRPr="001A1C6E">
        <w:t>c-a</w:t>
      </w:r>
      <w:r w:rsidRPr="001A1C6E">
        <w:t>n</w:t>
      </w:r>
      <w:r w:rsidR="00F85FBB" w:rsidRPr="001A1C6E">
        <w:t>g-G</w:t>
      </w:r>
      <w:r w:rsidRPr="001A1C6E">
        <w:t xml:space="preserve">aioc, což v jazyce lidí z údolí znamená Roztínač světa a tak dál a tak dál </w:t>
      </w:r>
      <w:r w:rsidR="00F85FBB" w:rsidRPr="001A1C6E">
        <w:t>–</w:t>
      </w:r>
      <w:r w:rsidRPr="001A1C6E">
        <w:t xml:space="preserve"> ale Dávivec musel uznat, že to byl jen obyčejný kus kovu. Neobjevil se žádný plamen, žádná zlatá záře, žádný vzdálený zvuk trumpet nebo ocel, která by se jasně zrcadlila. Jen slabé zaskřípění, jak se dlouhá čepel vyloupla z flekaté kůže, šedivý, matný kus ukutého kovu, bez lesku a bez jakéhokoliv ornamentu, až na záblesk něčeho vyrytého těsně pod hladkým, matným příčníkem.</w:t>
      </w:r>
    </w:p>
    <w:p w14:paraId="2B52B436" w14:textId="77777777" w:rsidR="005645A2" w:rsidRPr="001A1C6E" w:rsidRDefault="008E4653" w:rsidP="002B2343">
      <w:pPr>
        <w:pStyle w:val="Text"/>
      </w:pPr>
      <w:r w:rsidRPr="001A1C6E">
        <w:t>Jenže Dávivec měl jiné starosti, než že Whirrunův meč není hoden opěvování v písních.</w:t>
      </w:r>
    </w:p>
    <w:p w14:paraId="18E1BB63" w14:textId="77777777" w:rsidR="005645A2" w:rsidRPr="001A1C6E" w:rsidRDefault="00F85FBB" w:rsidP="002B2343">
      <w:pPr>
        <w:pStyle w:val="Text"/>
      </w:pPr>
      <w:r w:rsidRPr="001A1C6E">
        <w:lastRenderedPageBreak/>
        <w:t>„</w:t>
      </w:r>
      <w:r w:rsidR="008E4653" w:rsidRPr="001A1C6E">
        <w:t>Dveře!</w:t>
      </w:r>
      <w:r w:rsidRPr="001A1C6E">
        <w:t>“</w:t>
      </w:r>
      <w:r w:rsidR="008E4653" w:rsidRPr="001A1C6E">
        <w:t xml:space="preserve"> zaječel na Jona a sápal se po hraně vrátně levou rukou, celou zamotanou v řemíncích štítu. Meč strčil do mezery a páčil jím, ale nebylo to k ničemu. </w:t>
      </w:r>
      <w:r w:rsidRPr="001A1C6E">
        <w:t>„</w:t>
      </w:r>
      <w:r w:rsidR="008E4653" w:rsidRPr="001A1C6E">
        <w:t>Moje noha, kurva!</w:t>
      </w:r>
      <w:r w:rsidRPr="001A1C6E">
        <w:t>“</w:t>
      </w:r>
    </w:p>
    <w:p w14:paraId="2200B88A" w14:textId="77777777" w:rsidR="005645A2" w:rsidRPr="001A1C6E" w:rsidRDefault="008E4653" w:rsidP="002B2343">
      <w:pPr>
        <w:pStyle w:val="Text"/>
      </w:pPr>
      <w:r w:rsidRPr="001A1C6E">
        <w:t>Jon zařval a vrhl se po schodech nahoru, kde se ramenem opřel do dveří. Poddaly se naráz, jak je vyrazil z pantů, a svou vahou rozdrtily nějakého pitomce uvnitř. Jon i Dávivec vpadli do místnosti za nimi, kde bylo šero jako za soumraku a plno štiplavého, sladkého kouře. Proti Dávivcovi se pohnul nějaký stín a on se instinktivně ohnal štítem; cítil, jak do něj něco narazilo a zadunělo. Do obličeje mu vylétly třísky. Ztratil rovnováhu a vrazil do něčeho dalšího. Zařinčel kov a zarachotily hliněné střepy. Někdo se nad ním vztyčil, jakási přízračná tvář s náhrdelníkem štěrchajících zubů. Dávivec se po něm ohnal mečem a pak znovu a znovu a tvor se svalil na zem, bíle pomalovanou tvář postříkanou krví.</w:t>
      </w:r>
    </w:p>
    <w:p w14:paraId="69DBFE27" w14:textId="77777777" w:rsidR="005645A2" w:rsidRPr="001A1C6E" w:rsidRDefault="008E4653" w:rsidP="002B2343">
      <w:pPr>
        <w:pStyle w:val="Text"/>
      </w:pPr>
      <w:r w:rsidRPr="001A1C6E">
        <w:t>Dávivec kašlal a kašlal a dusil se a přitom mžoural do páchnoucího šera, meč připravený k ráně. Slyšel zařvat Jona, slyšel zadunění sekyry o tělo a pak něčí jekot. Kouř už trochu prořídl, dost na to, aby si Dávivec dokázal udělat představu o vnitřku síně. V krbu žhnuly uhlíky. Ozařovaly spleť vyřezávaných trámů ukoptěným rudým a oranžovým světlem, vrhaly mihotavé stíny a šálily mu zrak. Bylo tam vedro jako v pekle a taky to tam jako v pekle páchlo. Na stěnách visely staré závěsy, roztřepené plátno pomalované nějakými znaky. Na druhém konci byl jakýsi černý kamenný blok a na něm stála hrubá socha. U nohou sejí lesklo zlato. Pohár, napadlo Dávivce. Číše. Šel k tomu o krok blíž a zamával štítem, aby si před obličejem rozehnal kouř.</w:t>
      </w:r>
    </w:p>
    <w:p w14:paraId="2BDCFDA7" w14:textId="77777777" w:rsidR="005645A2" w:rsidRPr="001A1C6E" w:rsidRDefault="00F85FBB" w:rsidP="002B2343">
      <w:pPr>
        <w:pStyle w:val="Text"/>
      </w:pPr>
      <w:r w:rsidRPr="001A1C6E">
        <w:t>„</w:t>
      </w:r>
      <w:r w:rsidR="008E4653" w:rsidRPr="001A1C6E">
        <w:t>Jone?</w:t>
      </w:r>
      <w:r w:rsidRPr="001A1C6E">
        <w:t>“</w:t>
      </w:r>
      <w:r w:rsidR="008E4653" w:rsidRPr="001A1C6E">
        <w:t xml:space="preserve"> křikl.</w:t>
      </w:r>
    </w:p>
    <w:p w14:paraId="2F6BB0A7" w14:textId="77777777" w:rsidR="005645A2" w:rsidRPr="001A1C6E" w:rsidRDefault="00F85FBB" w:rsidP="002B2343">
      <w:pPr>
        <w:pStyle w:val="Text"/>
      </w:pPr>
      <w:r w:rsidRPr="001A1C6E">
        <w:t>„</w:t>
      </w:r>
      <w:r w:rsidR="008E4653" w:rsidRPr="001A1C6E">
        <w:t>Dávivče, kde jsi?</w:t>
      </w:r>
      <w:r w:rsidRPr="001A1C6E">
        <w:t>“</w:t>
      </w:r>
    </w:p>
    <w:p w14:paraId="54A9912E" w14:textId="77777777" w:rsidR="005645A2" w:rsidRPr="001A1C6E" w:rsidRDefault="008E4653" w:rsidP="002B2343">
      <w:pPr>
        <w:pStyle w:val="Text"/>
      </w:pPr>
      <w:r w:rsidRPr="001A1C6E">
        <w:t xml:space="preserve">Odněkud se linul nějaký zvláštní zpěv, slova, kterým Dávivec nerozuměl, ale ten zvuk se mu nelíbil. Ani trochu. </w:t>
      </w:r>
      <w:r w:rsidR="00F85FBB" w:rsidRPr="001A1C6E">
        <w:t>„</w:t>
      </w:r>
      <w:r w:rsidRPr="001A1C6E">
        <w:t>Jone?</w:t>
      </w:r>
      <w:r w:rsidR="00F85FBB" w:rsidRPr="001A1C6E">
        <w:t>“</w:t>
      </w:r>
      <w:r w:rsidRPr="001A1C6E">
        <w:t xml:space="preserve"> Zpoza kamenného bloku se najednou vyřítila jakási postava. Dávivec vytřeštil oči a málem spadl do krbu, jak sebou trhl a rychle couvl.</w:t>
      </w:r>
    </w:p>
    <w:p w14:paraId="1C7887EB" w14:textId="77777777" w:rsidR="005645A2" w:rsidRPr="001A1C6E" w:rsidRDefault="008E4653" w:rsidP="002B2343">
      <w:pPr>
        <w:pStyle w:val="Text"/>
      </w:pPr>
      <w:r w:rsidRPr="001A1C6E">
        <w:t xml:space="preserve">Ten muž měl na sobě jakési roztřepené roucho, ze kterého mu trčely dlouhé, šlachovité paže, široce rozpřažené, pomazané nějakou barvou a pokryté krůpějemi potu. Přes obličej měl nasazenou lebku nějakého zvířete a té se na čele kroutily černé rohy, takže v tom </w:t>
      </w:r>
      <w:r w:rsidRPr="001A1C6E">
        <w:lastRenderedPageBreak/>
        <w:t>mihotavém světle vypadal jako démon, který právě vylezl z pekla. Dávivec věděl, že je to maska, ale když se tu ten chlap takhle objevil v tom dýmu a s tou divnou písní, která se linula z lebky, strachy jakoby přimrzl k místu, kde zrovna stál. Tak, že ani nemohl zvednout meč. Jenom stál a třásl se a každý sval se mu proměnil v bláto. Nikdy nebyl žádný hrdina, to je pravda, ale ještě nikdy neměl takový strach jako teď. Ani u Inewardu, když viděl, jak si pro něj přichází Krvavá devítka s tou rozšklebenou, šílenou tváří postříkanou krví dalších mužů. Jenom tam tak bezmocně stál.</w:t>
      </w:r>
    </w:p>
    <w:p w14:paraId="28DDFFE7" w14:textId="77777777" w:rsidR="005645A2" w:rsidRPr="001A1C6E" w:rsidRDefault="00F85FBB" w:rsidP="002B2343">
      <w:pPr>
        <w:pStyle w:val="Text"/>
      </w:pPr>
      <w:r w:rsidRPr="001A1C6E">
        <w:t>„</w:t>
      </w:r>
      <w:r w:rsidR="008E4653" w:rsidRPr="001A1C6E">
        <w:t>Sa</w:t>
      </w:r>
      <w:r w:rsidRPr="001A1C6E">
        <w:t>…</w:t>
      </w:r>
      <w:r w:rsidR="008E4653" w:rsidRPr="001A1C6E">
        <w:t xml:space="preserve"> sa</w:t>
      </w:r>
      <w:r w:rsidRPr="001A1C6E">
        <w:t>…</w:t>
      </w:r>
      <w:r w:rsidR="008E4653" w:rsidRPr="001A1C6E">
        <w:t xml:space="preserve"> sa</w:t>
      </w:r>
      <w:r w:rsidRPr="001A1C6E">
        <w:t>…“</w:t>
      </w:r>
    </w:p>
    <w:p w14:paraId="7EDBA6B8" w14:textId="77777777" w:rsidR="005645A2" w:rsidRPr="001A1C6E" w:rsidRDefault="008E4653" w:rsidP="002B2343">
      <w:pPr>
        <w:pStyle w:val="Text"/>
      </w:pPr>
      <w:r w:rsidRPr="001A1C6E">
        <w:t>Kněz přišel blíž a zvedl jednu dlouhou paži. V pomalovaných prstech něco svíral. Zkroucený kus dřeva a kolem něj byla slabounká záře.</w:t>
      </w:r>
    </w:p>
    <w:p w14:paraId="155BFC92" w14:textId="77777777" w:rsidR="005645A2" w:rsidRPr="001A1C6E" w:rsidRDefault="008E4653" w:rsidP="002B2343">
      <w:pPr>
        <w:pStyle w:val="Text"/>
      </w:pPr>
      <w:r w:rsidRPr="001A1C6E">
        <w:t>Ta věc. Ta věc, pro kterou sem přišli.</w:t>
      </w:r>
    </w:p>
    <w:p w14:paraId="265088C8" w14:textId="247A9F88" w:rsidR="005645A2" w:rsidRPr="001A1C6E" w:rsidRDefault="008E4653" w:rsidP="002B2343">
      <w:pPr>
        <w:pStyle w:val="Text"/>
      </w:pPr>
      <w:r w:rsidRPr="001A1C6E">
        <w:t xml:space="preserve">Světlo se z ní šířilo, stále jasnější. Bylo tak jasné, že sežehlo pokroucené tvary a syčelo Dávivcovi do uší. Zvuk písně mu je naplnil, až nebyl schopen slyšet nic jiného, nedokázal myslet na nic jiného, neviděl nic jiného </w:t>
      </w:r>
      <w:r w:rsidR="00F85FBB" w:rsidRPr="001A1C6E">
        <w:t>–</w:t>
      </w:r>
      <w:r w:rsidRPr="001A1C6E">
        <w:t xml:space="preserve"> než tu věc, zářící jasně jako slunce. Nenechala ho nadechnout, vymáčkla z něj vůli, už nedýchal, už nemohl </w:t>
      </w:r>
      <w:r w:rsidR="00F85FBB" w:rsidRPr="001A1C6E">
        <w:t>–</w:t>
      </w:r>
    </w:p>
    <w:p w14:paraId="09C9AAE3" w14:textId="77777777" w:rsidR="005645A2" w:rsidRPr="001A1C6E" w:rsidRDefault="008E4653" w:rsidP="002B2343">
      <w:pPr>
        <w:pStyle w:val="Text"/>
      </w:pPr>
      <w:r w:rsidRPr="001A1C6E">
        <w:t>Prask. Sekyra Veselého Jona rozštípla zvířecí lebku vejpůl a zakousla se do tváře pod ní. Vystříkla krev a zasyčela mezi uhlíky v krbu. Dávivec ucítil teplé kapky na tváři, zamrkal a zatřepal hlavou a ve vteřině se vymanil z toho mrazivého sevření strachu. Kněz se zapotácel a jeho zpěv se změnil v bublavé chroptění. Masku měl rozlomenou v půli a zpod ní tryskala krev. Dávivec zavrčel, roztočil meč, sekl jím černokněžníka do hrudi a srazil ho na záda. Ta věc mu vyletěla z ruky, dopadla na podlahu z hrubých prken, roztočila se a odletěla po ní napříč síní. Její oslnivé světlo sláblo a bledlo, až zbyla jen slabounká záře.</w:t>
      </w:r>
    </w:p>
    <w:p w14:paraId="68996206" w14:textId="77777777" w:rsidR="005645A2" w:rsidRPr="001A1C6E" w:rsidRDefault="00F85FBB" w:rsidP="002B2343">
      <w:pPr>
        <w:pStyle w:val="Text"/>
      </w:pPr>
      <w:r w:rsidRPr="001A1C6E">
        <w:t>„</w:t>
      </w:r>
      <w:r w:rsidR="008E4653" w:rsidRPr="001A1C6E">
        <w:t>Zasraní černokněžníci,</w:t>
      </w:r>
      <w:r w:rsidRPr="001A1C6E">
        <w:t>“</w:t>
      </w:r>
      <w:r w:rsidR="008E4653" w:rsidRPr="001A1C6E">
        <w:t xml:space="preserve"> zavrčel Jon, zkroutil špičku jazyka a plivl na mrtvolu. </w:t>
      </w:r>
      <w:r w:rsidRPr="001A1C6E">
        <w:t>„</w:t>
      </w:r>
      <w:r w:rsidR="008E4653" w:rsidRPr="001A1C6E">
        <w:t>Proč se vůbec obtěžují? Jak dlouho to trvá, než se všechno to brebentění naučí, a přitom ti nikdy neposlouží ani zpoloviny tak dobře jako pořádný nůž</w:t>
      </w:r>
      <w:r w:rsidRPr="001A1C6E">
        <w:t>…“</w:t>
      </w:r>
      <w:r w:rsidR="008E4653" w:rsidRPr="001A1C6E">
        <w:t xml:space="preserve"> Zamračil se. </w:t>
      </w:r>
      <w:r w:rsidRPr="001A1C6E">
        <w:t>„</w:t>
      </w:r>
      <w:r w:rsidR="008E4653" w:rsidRPr="001A1C6E">
        <w:t>O</w:t>
      </w:r>
      <w:r w:rsidRPr="001A1C6E">
        <w:t>u-o</w:t>
      </w:r>
      <w:r w:rsidR="008E4653" w:rsidRPr="001A1C6E">
        <w:t>u.</w:t>
      </w:r>
      <w:r w:rsidRPr="001A1C6E">
        <w:t>“</w:t>
      </w:r>
    </w:p>
    <w:p w14:paraId="75A504A1" w14:textId="77777777" w:rsidR="005645A2" w:rsidRPr="001A1C6E" w:rsidRDefault="008E4653" w:rsidP="002B2343">
      <w:pPr>
        <w:pStyle w:val="Text"/>
      </w:pPr>
      <w:r w:rsidRPr="001A1C6E">
        <w:t>Kněz spadl do ohniště a vyhodil z něj na podlahu pár žhavých uhlíků. Jeden doletěl až k roztřepenému okraji jednoho z těch závěsů.</w:t>
      </w:r>
    </w:p>
    <w:p w14:paraId="2D222C21" w14:textId="77777777" w:rsidR="005645A2" w:rsidRPr="001A1C6E" w:rsidRDefault="00F85FBB" w:rsidP="002B2343">
      <w:pPr>
        <w:pStyle w:val="Text"/>
      </w:pPr>
      <w:r w:rsidRPr="001A1C6E">
        <w:lastRenderedPageBreak/>
        <w:t>„</w:t>
      </w:r>
      <w:r w:rsidR="008E4653" w:rsidRPr="001A1C6E">
        <w:t>Sakra.</w:t>
      </w:r>
      <w:r w:rsidRPr="001A1C6E">
        <w:t>“</w:t>
      </w:r>
      <w:r w:rsidR="008E4653" w:rsidRPr="001A1C6E">
        <w:t xml:space="preserve"> Dávivcovi se hrozně třásly nohy, ale zvládl udělat krok blíž, aby ho odkopl. Jenže než se tam dostal, staré plátno už začaly olizovat plameny. </w:t>
      </w:r>
      <w:r w:rsidRPr="001A1C6E">
        <w:t>„</w:t>
      </w:r>
      <w:r w:rsidR="008E4653" w:rsidRPr="001A1C6E">
        <w:t>Sakra.</w:t>
      </w:r>
      <w:r w:rsidRPr="001A1C6E">
        <w:t>“</w:t>
      </w:r>
      <w:r w:rsidR="008E4653" w:rsidRPr="001A1C6E">
        <w:t xml:space="preserve"> Zkusil ho uhasit botou, ale pořád se mu ještě trochu točila hlava a tak si jenom rozprášil uhlíky po nohavici kalhot. Musel začít poskakovat, aby je setřepal. Plameny se šířily a roztahovaly rychleji než mor. Bylo jich tolik, že už je nebylo možné uhasit, sahaly výš než dospělý muž. </w:t>
      </w:r>
      <w:r w:rsidRPr="001A1C6E">
        <w:t>„</w:t>
      </w:r>
      <w:r w:rsidR="008E4653" w:rsidRPr="001A1C6E">
        <w:t>Sakra!</w:t>
      </w:r>
      <w:r w:rsidRPr="001A1C6E">
        <w:t>“</w:t>
      </w:r>
      <w:r w:rsidR="008E4653" w:rsidRPr="001A1C6E">
        <w:t xml:space="preserve"> Dávivec klopýtl a couvl.</w:t>
      </w:r>
    </w:p>
    <w:p w14:paraId="55BE4388" w14:textId="77777777" w:rsidR="005645A2" w:rsidRPr="001A1C6E" w:rsidRDefault="008E4653" w:rsidP="002B2343">
      <w:pPr>
        <w:pStyle w:val="Text"/>
      </w:pPr>
      <w:r w:rsidRPr="001A1C6E">
        <w:t xml:space="preserve">Na tváři už cítil žár. Rudé stíny tančily mezi trámy. </w:t>
      </w:r>
      <w:r w:rsidR="00F85FBB" w:rsidRPr="001A1C6E">
        <w:t>„</w:t>
      </w:r>
      <w:r w:rsidRPr="001A1C6E">
        <w:t>Popadni tu věc a zmizme odtud!</w:t>
      </w:r>
      <w:r w:rsidR="00F85FBB" w:rsidRPr="001A1C6E">
        <w:t>“</w:t>
      </w:r>
    </w:p>
    <w:p w14:paraId="779EA4C3" w14:textId="77777777" w:rsidR="005645A2" w:rsidRPr="001A1C6E" w:rsidRDefault="008E4653" w:rsidP="002B2343">
      <w:pPr>
        <w:pStyle w:val="Text"/>
      </w:pPr>
      <w:r w:rsidRPr="001A1C6E">
        <w:t xml:space="preserve">Jon už se potýkal s řemínky na svém koženém vaku. </w:t>
      </w:r>
      <w:r w:rsidR="00F85FBB" w:rsidRPr="001A1C6E">
        <w:t>„</w:t>
      </w:r>
      <w:r w:rsidRPr="001A1C6E">
        <w:t>Máš pravdu, veliteli, máš pravdu! Záložní plán!</w:t>
      </w:r>
      <w:r w:rsidR="00F85FBB" w:rsidRPr="001A1C6E">
        <w:t>“</w:t>
      </w:r>
    </w:p>
    <w:p w14:paraId="3832B503" w14:textId="75FD69CE" w:rsidR="005645A2" w:rsidRPr="001A1C6E" w:rsidRDefault="008E4653" w:rsidP="002B2343">
      <w:pPr>
        <w:pStyle w:val="Text"/>
      </w:pPr>
      <w:r w:rsidRPr="001A1C6E">
        <w:t>Dávivec si ho nevšímal a spěchal ke dveřím. Nevěděl, kdo z těch na druhé straně ještě zůstal naživu. Vyřítil se na denní světlo; po tom šeru uvnitř ho bodlo do očí. Skvělá tam stála, pusu dokořán. V napůl nataženém luku měla připravený šíp, ale mířila do země, ruce úplně bezvládné. Dávivec si nedokázal vzpomenout, kdy ji naposledy viděl takhle zaskočenou.</w:t>
      </w:r>
    </w:p>
    <w:p w14:paraId="3CC3C235" w14:textId="77777777" w:rsidR="005645A2" w:rsidRPr="001A1C6E" w:rsidRDefault="00F85FBB" w:rsidP="002B2343">
      <w:pPr>
        <w:pStyle w:val="Text"/>
      </w:pPr>
      <w:r w:rsidRPr="001A1C6E">
        <w:t>„</w:t>
      </w:r>
      <w:r w:rsidR="008E4653" w:rsidRPr="001A1C6E">
        <w:t>Co je?</w:t>
      </w:r>
      <w:r w:rsidRPr="001A1C6E">
        <w:t>“</w:t>
      </w:r>
      <w:r w:rsidR="008E4653" w:rsidRPr="001A1C6E">
        <w:t xml:space="preserve"> vyštěkl na ni, zaklínil se mečem do rámu dveří, zavrčel a chvíli mu trvalo, než ho vyprostil. </w:t>
      </w:r>
      <w:r w:rsidRPr="001A1C6E">
        <w:t>„</w:t>
      </w:r>
      <w:r w:rsidR="008E4653" w:rsidRPr="001A1C6E">
        <w:t>Jsi zraněná?</w:t>
      </w:r>
      <w:r w:rsidRPr="001A1C6E">
        <w:t>“</w:t>
      </w:r>
      <w:r w:rsidR="008E4653" w:rsidRPr="001A1C6E">
        <w:t xml:space="preserve"> Zamžoural do slunce a zastínil si oči štítem. </w:t>
      </w:r>
      <w:r w:rsidRPr="001A1C6E">
        <w:t>„</w:t>
      </w:r>
      <w:r w:rsidR="008E4653" w:rsidRPr="001A1C6E">
        <w:t>Co se to</w:t>
      </w:r>
      <w:r w:rsidRPr="001A1C6E">
        <w:t>…“</w:t>
      </w:r>
      <w:r w:rsidR="008E4653" w:rsidRPr="001A1C6E">
        <w:t xml:space="preserve"> Zarazil se uprostřed schodů a zůstal stát s ústy dokořán. </w:t>
      </w:r>
      <w:r w:rsidRPr="001A1C6E">
        <w:t>„</w:t>
      </w:r>
      <w:r w:rsidR="008E4653" w:rsidRPr="001A1C6E">
        <w:t>Mord na to.</w:t>
      </w:r>
      <w:r w:rsidRPr="001A1C6E">
        <w:t>“</w:t>
      </w:r>
    </w:p>
    <w:p w14:paraId="426834B3" w14:textId="77777777" w:rsidR="005645A2" w:rsidRPr="001A1C6E" w:rsidRDefault="008E4653" w:rsidP="002B2343">
      <w:pPr>
        <w:pStyle w:val="Text"/>
      </w:pPr>
      <w:r w:rsidRPr="001A1C6E">
        <w:t>Whirrun se sotva pohnul z místa, kde stál předtím. Otce mečů stále svíral v ruce a jeho dlouhá, matná čepel mířila k zemi. Jenom teď byla pokropená a pocákaná krví od jílce až po špičku a zkroucená, rozsekaná, rozpáraná a znetvořená těla tuctu mužů z Liščího klanu, kteří se mu postavili, byla roztroušená kolem v půlkruhu zkázy; opodál se povalovalo ještě pár částí těl, které jim ještě před chvílí patřily.</w:t>
      </w:r>
    </w:p>
    <w:p w14:paraId="73ABA060" w14:textId="77777777" w:rsidR="005645A2" w:rsidRPr="001A1C6E" w:rsidRDefault="00F85FBB" w:rsidP="002B2343">
      <w:pPr>
        <w:pStyle w:val="Text"/>
      </w:pPr>
      <w:r w:rsidRPr="001A1C6E">
        <w:t>„</w:t>
      </w:r>
      <w:r w:rsidR="008E4653" w:rsidRPr="001A1C6E">
        <w:t>Zabil je všechny sám.</w:t>
      </w:r>
      <w:r w:rsidRPr="001A1C6E">
        <w:t>“</w:t>
      </w:r>
      <w:r w:rsidR="008E4653" w:rsidRPr="001A1C6E">
        <w:t xml:space="preserve"> Brack se tvářil zmateně, tvář celou svraštělou. </w:t>
      </w:r>
      <w:r w:rsidRPr="001A1C6E">
        <w:t>„</w:t>
      </w:r>
      <w:r w:rsidR="008E4653" w:rsidRPr="001A1C6E">
        <w:t>Jenom tak. Ani jsem nezvedl palici.</w:t>
      </w:r>
      <w:r w:rsidRPr="001A1C6E">
        <w:t>“</w:t>
      </w:r>
    </w:p>
    <w:p w14:paraId="6B050F5A" w14:textId="77777777" w:rsidR="005645A2" w:rsidRPr="001A1C6E" w:rsidRDefault="00F85FBB" w:rsidP="002B2343">
      <w:pPr>
        <w:pStyle w:val="Text"/>
      </w:pPr>
      <w:r w:rsidRPr="001A1C6E">
        <w:t>„</w:t>
      </w:r>
      <w:r w:rsidR="008E4653" w:rsidRPr="001A1C6E">
        <w:t>To je ta nejproklatější věc,</w:t>
      </w:r>
      <w:r w:rsidRPr="001A1C6E">
        <w:t>“</w:t>
      </w:r>
      <w:r w:rsidR="008E4653" w:rsidRPr="001A1C6E">
        <w:t xml:space="preserve"> mumlala Skvělá. </w:t>
      </w:r>
      <w:r w:rsidRPr="001A1C6E">
        <w:t>„</w:t>
      </w:r>
      <w:r w:rsidR="008E4653" w:rsidRPr="001A1C6E">
        <w:t>Nejproklatější.</w:t>
      </w:r>
      <w:r w:rsidRPr="001A1C6E">
        <w:t>“</w:t>
      </w:r>
      <w:r w:rsidR="008E4653" w:rsidRPr="001A1C6E">
        <w:t xml:space="preserve"> Nakrčila nos. </w:t>
      </w:r>
      <w:r w:rsidRPr="001A1C6E">
        <w:t>„</w:t>
      </w:r>
      <w:r w:rsidR="008E4653" w:rsidRPr="001A1C6E">
        <w:t>Že bych cítila kouř?</w:t>
      </w:r>
      <w:r w:rsidRPr="001A1C6E">
        <w:t>“</w:t>
      </w:r>
    </w:p>
    <w:p w14:paraId="21DE72E0" w14:textId="77777777" w:rsidR="005645A2" w:rsidRPr="001A1C6E" w:rsidRDefault="008E4653" w:rsidP="002B2343">
      <w:pPr>
        <w:pStyle w:val="Text"/>
      </w:pPr>
      <w:r w:rsidRPr="001A1C6E">
        <w:t xml:space="preserve">Ze síně se vyřítil Jon, zezadu narazil do Dávivce a málem se oba svalili na schody. </w:t>
      </w:r>
      <w:r w:rsidR="00F85FBB" w:rsidRPr="001A1C6E">
        <w:t>„</w:t>
      </w:r>
      <w:r w:rsidRPr="001A1C6E">
        <w:t>Sebral jsi tu věc?</w:t>
      </w:r>
      <w:r w:rsidR="00F85FBB" w:rsidRPr="001A1C6E">
        <w:t>“</w:t>
      </w:r>
      <w:r w:rsidRPr="001A1C6E">
        <w:t xml:space="preserve"> obořil se na něj Dávivec.</w:t>
      </w:r>
    </w:p>
    <w:p w14:paraId="2860A124" w14:textId="6BB17B1C" w:rsidR="005645A2" w:rsidRPr="001A1C6E" w:rsidRDefault="00F85FBB" w:rsidP="002B2343">
      <w:pPr>
        <w:pStyle w:val="Text"/>
      </w:pPr>
      <w:r w:rsidRPr="001A1C6E">
        <w:lastRenderedPageBreak/>
        <w:t>„</w:t>
      </w:r>
      <w:r w:rsidR="008E4653" w:rsidRPr="001A1C6E">
        <w:t>Myslím, že jsem</w:t>
      </w:r>
      <w:r w:rsidR="00F37BA2" w:rsidRPr="001A1C6E">
        <w:t xml:space="preserve">“ </w:t>
      </w:r>
      <w:r w:rsidR="008E4653" w:rsidRPr="001A1C6E">
        <w:t xml:space="preserve">Jon nevěřícně zamrkal na Whirruna, který se tam tyčil ve svém smrtonosném kruhu. </w:t>
      </w:r>
      <w:r w:rsidRPr="001A1C6E">
        <w:t>„</w:t>
      </w:r>
      <w:r w:rsidR="008E4653" w:rsidRPr="001A1C6E">
        <w:t>Teda, mord na to.</w:t>
      </w:r>
      <w:r w:rsidRPr="001A1C6E">
        <w:t>“</w:t>
      </w:r>
    </w:p>
    <w:p w14:paraId="0367F8AB" w14:textId="09959347" w:rsidR="005645A2" w:rsidRPr="001A1C6E" w:rsidRDefault="008E4653" w:rsidP="002B2343">
      <w:pPr>
        <w:pStyle w:val="Text"/>
      </w:pPr>
      <w:r w:rsidRPr="001A1C6E">
        <w:t xml:space="preserve">Whirrun pomalu couval k nim. Najednou se vytočil na bok, kolem něj proletěl šíp, zabodl se do stěny velké síně a tam se rozkmital. Whirrun mávl volnou rukou. </w:t>
      </w:r>
      <w:r w:rsidR="00F85FBB" w:rsidRPr="001A1C6E">
        <w:t>„</w:t>
      </w:r>
      <w:r w:rsidRPr="001A1C6E">
        <w:t>Možná bysme raději</w:t>
      </w:r>
      <w:r w:rsidR="00B75951" w:rsidRPr="001A1C6E">
        <w:t>“</w:t>
      </w:r>
    </w:p>
    <w:p w14:paraId="7C54C54A" w14:textId="77777777" w:rsidR="005645A2" w:rsidRPr="001A1C6E" w:rsidRDefault="00F85FBB" w:rsidP="002B2343">
      <w:pPr>
        <w:pStyle w:val="Text"/>
      </w:pPr>
      <w:r w:rsidRPr="001A1C6E">
        <w:t>„</w:t>
      </w:r>
      <w:r w:rsidR="008E4653" w:rsidRPr="001A1C6E">
        <w:t>Pryč!</w:t>
      </w:r>
      <w:r w:rsidRPr="001A1C6E">
        <w:t>“</w:t>
      </w:r>
      <w:r w:rsidR="008E4653" w:rsidRPr="001A1C6E">
        <w:t xml:space="preserve"> zařval Dávivec. Možná, že dobrý vůdce by měl počkat, dokud všichni nevyvážnou. Být první, kdo začne bojovat, a poslední, kdo bojiště opustí. Tak to dělával Trojstrom. Ale Dávivec nebyl Troj strom </w:t>
      </w:r>
      <w:r w:rsidRPr="001A1C6E">
        <w:t>–</w:t>
      </w:r>
      <w:r w:rsidR="008E4653" w:rsidRPr="001A1C6E">
        <w:t xml:space="preserve"> to ani nebylo třeba říkat </w:t>
      </w:r>
      <w:r w:rsidRPr="001A1C6E">
        <w:t>–</w:t>
      </w:r>
      <w:r w:rsidR="008E4653" w:rsidRPr="001A1C6E">
        <w:t xml:space="preserve"> a tak vystřelil pryč jako králík, kterému začal hořet ocásek. Vést lidi příkladem, tak nějak by to nazval. Za sebou uslyšel zvuk uvolněné tětivy. Kolem prosvištěl šíp, těsně podél jeho mávající ruky, a zabodl se do jedné z chatrčí. A pak další. Skřípnutá noha ho bolela jako čert, ale belhal se s ní dál a mával rukou se štítem. Dusal k bráně se zvířecí lebkou, která se před ním trhaně pohupovala, jak běžel. </w:t>
      </w:r>
      <w:r w:rsidRPr="001A1C6E">
        <w:t>„</w:t>
      </w:r>
      <w:r w:rsidR="008E4653" w:rsidRPr="001A1C6E">
        <w:t>Dělejte, dělejte!</w:t>
      </w:r>
      <w:r w:rsidRPr="001A1C6E">
        <w:t>“</w:t>
      </w:r>
    </w:p>
    <w:p w14:paraId="5D9E4CEC" w14:textId="0F58D280" w:rsidR="005645A2" w:rsidRPr="001A1C6E" w:rsidRDefault="008E4653" w:rsidP="002B2343">
      <w:pPr>
        <w:pStyle w:val="Text"/>
      </w:pPr>
      <w:r w:rsidRPr="001A1C6E">
        <w:t xml:space="preserve">Skvělá se přehnala kolem něj a od bot jí odletovaly kusy bláta Dávivcovi přímo do obličeje. Viděl, jak se Scorry mihl mezi dvěma chatrčemi a hbitě jako ještěrka se protáhl kolem jednoho sloupu v bráně a ven z vesnice. Dávivec se hnal za ním, pod obloukem z větví. Vrhl se po svahu dolů, ale špatně našlápl na bolavou nohu, zavrávoral, čelisti mu sklaply a kousl se do jazyka. Udělal ještě jeden vrávoravý krok a pak už letěl hlavou napřed, zřítil se do kapradí v jakémsi bahnisku, přeletěl přes svůj štít a jen tak tak mečem uhnul, jinak by si vlastní zbraní usekl nos. Vydrápal se z bahna a belhal se po svahu nahoru, nohy jako v ohni, plíce jako v ohni a dál, mezi stromy, s kalhotami po kolena promáčenými vodou z močálu. Slyšel Bracka, jak se pachtí těsně vedle něj a chroptí námahou a za nimi Jonovo vrčení </w:t>
      </w:r>
      <w:r w:rsidR="00F85FBB" w:rsidRPr="001A1C6E">
        <w:t>„</w:t>
      </w:r>
      <w:r w:rsidRPr="001A1C6E">
        <w:t>Sakra</w:t>
      </w:r>
      <w:r w:rsidR="00F85FBB" w:rsidRPr="001A1C6E">
        <w:t>…</w:t>
      </w:r>
      <w:r w:rsidRPr="001A1C6E">
        <w:t xml:space="preserve"> do prdele</w:t>
      </w:r>
      <w:r w:rsidR="00F85FBB" w:rsidRPr="001A1C6E">
        <w:t>…</w:t>
      </w:r>
      <w:r w:rsidRPr="001A1C6E">
        <w:t xml:space="preserve"> sakra</w:t>
      </w:r>
      <w:r w:rsidR="00F85FBB" w:rsidRPr="001A1C6E">
        <w:t>…</w:t>
      </w:r>
      <w:r w:rsidRPr="001A1C6E">
        <w:t xml:space="preserve"> do zasraný</w:t>
      </w:r>
      <w:r w:rsidR="00F85FBB" w:rsidRPr="001A1C6E">
        <w:t>…</w:t>
      </w:r>
      <w:r w:rsidRPr="001A1C6E">
        <w:t xml:space="preserve"> prdele</w:t>
      </w:r>
      <w:r w:rsidR="00F85FBB" w:rsidRPr="001A1C6E">
        <w:t>…</w:t>
      </w:r>
      <w:r w:rsidRPr="001A1C6E">
        <w:t xml:space="preserve"> sakra</w:t>
      </w:r>
      <w:r w:rsidR="00F85FBB" w:rsidRPr="001A1C6E">
        <w:t>…“</w:t>
      </w:r>
    </w:p>
    <w:p w14:paraId="787ACDE0" w14:textId="77777777" w:rsidR="005645A2" w:rsidRPr="001A1C6E" w:rsidRDefault="008E4653" w:rsidP="002B2343">
      <w:pPr>
        <w:pStyle w:val="Text"/>
      </w:pPr>
      <w:r w:rsidRPr="001A1C6E">
        <w:t xml:space="preserve">Proletěl nějakým křovím a vrávoravě se zastavil na pasece, kde před tím sestavovali plán. Plán, který nevyšel tak úplně přesně, když na to přijde. U výstroje stál Raubin. Vedle něj Skvělá s rukama opřenýma v bok. Na druhé straně paseky klečel Pokaždý a v luku měl založený šíp. Když spatřil Dávivce, zazubil se. </w:t>
      </w:r>
      <w:r w:rsidR="00F85FBB" w:rsidRPr="001A1C6E">
        <w:t>„</w:t>
      </w:r>
      <w:r w:rsidRPr="001A1C6E">
        <w:t>Tak jsi to dokázal, veliteli?</w:t>
      </w:r>
      <w:r w:rsidR="00F85FBB" w:rsidRPr="001A1C6E">
        <w:t>“</w:t>
      </w:r>
    </w:p>
    <w:p w14:paraId="6C31D1D3" w14:textId="77777777" w:rsidR="005645A2" w:rsidRPr="001A1C6E" w:rsidRDefault="00F85FBB" w:rsidP="002B2343">
      <w:pPr>
        <w:pStyle w:val="Text"/>
      </w:pPr>
      <w:r w:rsidRPr="001A1C6E">
        <w:lastRenderedPageBreak/>
        <w:t>„</w:t>
      </w:r>
      <w:r w:rsidR="008E4653" w:rsidRPr="001A1C6E">
        <w:t>Sakra.</w:t>
      </w:r>
      <w:r w:rsidRPr="001A1C6E">
        <w:t>“</w:t>
      </w:r>
      <w:r w:rsidR="008E4653" w:rsidRPr="001A1C6E">
        <w:t xml:space="preserve"> Dávivec tam stál, zlomený v pase, a lapal po dechu. Hlava se mu točila. </w:t>
      </w:r>
      <w:r w:rsidRPr="001A1C6E">
        <w:t>„</w:t>
      </w:r>
      <w:r w:rsidR="008E4653" w:rsidRPr="001A1C6E">
        <w:t>Sakra.</w:t>
      </w:r>
      <w:r w:rsidRPr="001A1C6E">
        <w:t>“</w:t>
      </w:r>
      <w:r w:rsidR="008E4653" w:rsidRPr="001A1C6E">
        <w:t xml:space="preserve"> Narovnal se a zadíval se na oblohu. Tváře mu hořely. Nebyl schopen vymyslet nic kloudného, co by řekl, a kdyby přece, nestačil by na to s dechem.</w:t>
      </w:r>
    </w:p>
    <w:p w14:paraId="6FB75F14" w14:textId="77777777" w:rsidR="005645A2" w:rsidRPr="001A1C6E" w:rsidRDefault="008E4653" w:rsidP="002B2343">
      <w:pPr>
        <w:pStyle w:val="Text"/>
      </w:pPr>
      <w:r w:rsidRPr="001A1C6E">
        <w:t>Brack vypadal ještě vyřízenější než Dávivec, pokud to bylo vůbec možné. Seděl celý schoulený, s rukama na kolenou, která se mu třásla. Velká hruď se mu zvedala a klesala a velké, potetované tváře měl rudé jako zadek po výprasku rákoskou.</w:t>
      </w:r>
    </w:p>
    <w:p w14:paraId="61DAE84B" w14:textId="77777777" w:rsidR="005645A2" w:rsidRPr="001A1C6E" w:rsidRDefault="008E4653" w:rsidP="002B2343">
      <w:pPr>
        <w:pStyle w:val="Text"/>
      </w:pPr>
      <w:r w:rsidRPr="001A1C6E">
        <w:t>Jon se k nim dopotácel a opřel se zády o strom, ztěžka oddechoval a tváře se mu leskly potem.</w:t>
      </w:r>
    </w:p>
    <w:p w14:paraId="102D2C53" w14:textId="77777777" w:rsidR="005645A2" w:rsidRPr="001A1C6E" w:rsidRDefault="008E4653" w:rsidP="002B2343">
      <w:pPr>
        <w:pStyle w:val="Text"/>
      </w:pPr>
      <w:r w:rsidRPr="001A1C6E">
        <w:t xml:space="preserve">Skvělá vypadala, že se ani nezadýchala. </w:t>
      </w:r>
      <w:r w:rsidR="00F85FBB" w:rsidRPr="001A1C6E">
        <w:t>„</w:t>
      </w:r>
      <w:r w:rsidRPr="001A1C6E">
        <w:t>Mord na to, jakou máte vy staří, vyžraní chlapi mizernou kondici.</w:t>
      </w:r>
      <w:r w:rsidR="00F85FBB" w:rsidRPr="001A1C6E">
        <w:t>“</w:t>
      </w:r>
      <w:r w:rsidRPr="001A1C6E">
        <w:t xml:space="preserve"> Plácla Pokaždého po rameni. </w:t>
      </w:r>
      <w:r w:rsidR="00F85FBB" w:rsidRPr="001A1C6E">
        <w:t>„</w:t>
      </w:r>
      <w:r w:rsidRPr="001A1C6E">
        <w:t>To byla vážně pěkná práce tam dole. Myslela jsem, že tě dostanou a stáhnou zaživa z kůže.</w:t>
      </w:r>
      <w:r w:rsidR="00F85FBB" w:rsidRPr="001A1C6E">
        <w:t>“</w:t>
      </w:r>
    </w:p>
    <w:p w14:paraId="46300157" w14:textId="77777777" w:rsidR="005645A2" w:rsidRPr="001A1C6E" w:rsidRDefault="00F85FBB" w:rsidP="002B2343">
      <w:pPr>
        <w:pStyle w:val="Text"/>
      </w:pPr>
      <w:r w:rsidRPr="001A1C6E">
        <w:t>„</w:t>
      </w:r>
      <w:r w:rsidR="008E4653" w:rsidRPr="001A1C6E">
        <w:t>Chceš říct, žes v to doufala,</w:t>
      </w:r>
      <w:r w:rsidRPr="001A1C6E">
        <w:t>“</w:t>
      </w:r>
      <w:r w:rsidR="008E4653" w:rsidRPr="001A1C6E">
        <w:t xml:space="preserve"> řekl Pokaždý, </w:t>
      </w:r>
      <w:r w:rsidRPr="001A1C6E">
        <w:t>„</w:t>
      </w:r>
      <w:r w:rsidR="008E4653" w:rsidRPr="001A1C6E">
        <w:t>ale měla bys vědět, že na celém Severu jsem ve zdrhání zatraceně nejlepší.</w:t>
      </w:r>
      <w:r w:rsidRPr="001A1C6E">
        <w:t>“</w:t>
      </w:r>
    </w:p>
    <w:p w14:paraId="6DE81AC4" w14:textId="77777777" w:rsidR="005645A2" w:rsidRPr="001A1C6E" w:rsidRDefault="00F85FBB" w:rsidP="002B2343">
      <w:pPr>
        <w:pStyle w:val="Text"/>
      </w:pPr>
      <w:r w:rsidRPr="001A1C6E">
        <w:t>„</w:t>
      </w:r>
      <w:r w:rsidR="008E4653" w:rsidRPr="001A1C6E">
        <w:t>To je fakt.</w:t>
      </w:r>
      <w:r w:rsidRPr="001A1C6E">
        <w:t>“</w:t>
      </w:r>
    </w:p>
    <w:p w14:paraId="67D06FBF" w14:textId="77777777" w:rsidR="005645A2" w:rsidRPr="001A1C6E" w:rsidRDefault="00F85FBB" w:rsidP="002B2343">
      <w:pPr>
        <w:pStyle w:val="Text"/>
      </w:pPr>
      <w:r w:rsidRPr="001A1C6E">
        <w:t>„</w:t>
      </w:r>
      <w:r w:rsidR="008E4653" w:rsidRPr="001A1C6E">
        <w:t>Kde je Scorry?</w:t>
      </w:r>
      <w:r w:rsidRPr="001A1C6E">
        <w:t>“</w:t>
      </w:r>
      <w:r w:rsidR="008E4653" w:rsidRPr="001A1C6E">
        <w:t xml:space="preserve"> vydechl Dávivec, který už popadal dech natolik, že si zvládl dělat starosti.</w:t>
      </w:r>
    </w:p>
    <w:p w14:paraId="71192110" w14:textId="77777777" w:rsidR="005645A2" w:rsidRPr="001A1C6E" w:rsidRDefault="008E4653" w:rsidP="002B2343">
      <w:pPr>
        <w:pStyle w:val="Text"/>
      </w:pPr>
      <w:r w:rsidRPr="001A1C6E">
        <w:t xml:space="preserve">Pokaždý ukázal palcem. </w:t>
      </w:r>
      <w:r w:rsidR="00F85FBB" w:rsidRPr="001A1C6E">
        <w:t>„</w:t>
      </w:r>
      <w:r w:rsidRPr="001A1C6E">
        <w:t>Obchází kolem, aby se přesvědčil, že po nás nikdo nejde.</w:t>
      </w:r>
      <w:r w:rsidR="00F85FBB" w:rsidRPr="001A1C6E">
        <w:t>“</w:t>
      </w:r>
    </w:p>
    <w:p w14:paraId="24202CB3" w14:textId="77777777" w:rsidR="005645A2" w:rsidRPr="001A1C6E" w:rsidRDefault="008E4653" w:rsidP="002B2343">
      <w:pPr>
        <w:pStyle w:val="Text"/>
      </w:pPr>
      <w:r w:rsidRPr="001A1C6E">
        <w:t>Whirrun se přiloudal na paseku, už zase s naraženou kapucí, a Otce mečů v pochvě si nesl na ramenou jako mlékařské dížky, s jednou rukou na jílci a druhou volně přehozenou přes čepel.</w:t>
      </w:r>
    </w:p>
    <w:p w14:paraId="11CF3255" w14:textId="77777777" w:rsidR="005645A2" w:rsidRPr="001A1C6E" w:rsidRDefault="00F85FBB" w:rsidP="002B2343">
      <w:pPr>
        <w:pStyle w:val="Text"/>
      </w:pPr>
      <w:r w:rsidRPr="001A1C6E">
        <w:t>„</w:t>
      </w:r>
      <w:r w:rsidR="008E4653" w:rsidRPr="001A1C6E">
        <w:t>Mám to chápat tak, že se za náma nikdo nežene?</w:t>
      </w:r>
      <w:r w:rsidRPr="001A1C6E">
        <w:t>“</w:t>
      </w:r>
      <w:r w:rsidR="008E4653" w:rsidRPr="001A1C6E">
        <w:t xml:space="preserve"> zeptala se Skvělá s jedním obočím tázavě povytaženým.</w:t>
      </w:r>
    </w:p>
    <w:p w14:paraId="7A34C9AE" w14:textId="77777777" w:rsidR="005645A2" w:rsidRPr="001A1C6E" w:rsidRDefault="008E4653" w:rsidP="002B2343">
      <w:pPr>
        <w:pStyle w:val="Text"/>
      </w:pPr>
      <w:r w:rsidRPr="001A1C6E">
        <w:t xml:space="preserve">Whirrun zavrtěl hlavou. </w:t>
      </w:r>
      <w:r w:rsidR="00F85FBB" w:rsidRPr="001A1C6E">
        <w:t>„</w:t>
      </w:r>
      <w:r w:rsidRPr="001A1C6E">
        <w:t>Nikdo.</w:t>
      </w:r>
      <w:r w:rsidR="00F85FBB" w:rsidRPr="001A1C6E">
        <w:t>“</w:t>
      </w:r>
    </w:p>
    <w:p w14:paraId="5243A182" w14:textId="77777777" w:rsidR="005645A2" w:rsidRPr="001A1C6E" w:rsidRDefault="00F85FBB" w:rsidP="002B2343">
      <w:pPr>
        <w:pStyle w:val="Text"/>
      </w:pPr>
      <w:r w:rsidRPr="001A1C6E">
        <w:t>„</w:t>
      </w:r>
      <w:r w:rsidR="008E4653" w:rsidRPr="001A1C6E">
        <w:t>Nemůžu říct, že bych se těm chudákům divila. Beru zpátky všechno, co jsem o tobě říkala. To, že se bereš moc vážně. S tím mečem jsi ten nejvážnější zmetek na Severu.</w:t>
      </w:r>
      <w:r w:rsidRPr="001A1C6E">
        <w:t>“</w:t>
      </w:r>
    </w:p>
    <w:p w14:paraId="4E52A2C3" w14:textId="77777777" w:rsidR="005645A2" w:rsidRPr="001A1C6E" w:rsidRDefault="00F85FBB" w:rsidP="002B2343">
      <w:pPr>
        <w:pStyle w:val="Text"/>
      </w:pPr>
      <w:r w:rsidRPr="001A1C6E">
        <w:t>„</w:t>
      </w:r>
      <w:r w:rsidR="008E4653" w:rsidRPr="001A1C6E">
        <w:t>Máte tu věc?</w:t>
      </w:r>
      <w:r w:rsidRPr="001A1C6E">
        <w:t>“</w:t>
      </w:r>
      <w:r w:rsidR="008E4653" w:rsidRPr="001A1C6E">
        <w:t xml:space="preserve"> zeptal se Raubin, celý bledý starostí.</w:t>
      </w:r>
    </w:p>
    <w:p w14:paraId="4A83241B" w14:textId="77777777" w:rsidR="005645A2" w:rsidRPr="001A1C6E" w:rsidRDefault="00F85FBB" w:rsidP="002B2343">
      <w:pPr>
        <w:pStyle w:val="Text"/>
      </w:pPr>
      <w:r w:rsidRPr="001A1C6E">
        <w:t>„</w:t>
      </w:r>
      <w:r w:rsidR="008E4653" w:rsidRPr="001A1C6E">
        <w:t>Přesně tak, Raubine. Zachránili jsme ti kůži.</w:t>
      </w:r>
      <w:r w:rsidRPr="001A1C6E">
        <w:t>“</w:t>
      </w:r>
      <w:r w:rsidR="008E4653" w:rsidRPr="001A1C6E">
        <w:t xml:space="preserve"> Dávivec si utřel ústa. Na hřbetu ruky mu z prokousnutého jazyka zůstaly šmouhy od krve. Měli to za sebou a tak se mu zase pomalu začal vracet smysl pro humor. </w:t>
      </w:r>
      <w:r w:rsidRPr="001A1C6E">
        <w:t>„</w:t>
      </w:r>
      <w:r w:rsidR="008E4653" w:rsidRPr="001A1C6E">
        <w:t>Cha. Představ si, že bysme tam ten zatracený krám nechali!</w:t>
      </w:r>
      <w:r w:rsidRPr="001A1C6E">
        <w:t>“</w:t>
      </w:r>
    </w:p>
    <w:p w14:paraId="19BA524C" w14:textId="77777777" w:rsidR="005645A2" w:rsidRPr="001A1C6E" w:rsidRDefault="00F85FBB" w:rsidP="002B2343">
      <w:pPr>
        <w:pStyle w:val="Text"/>
      </w:pPr>
      <w:r w:rsidRPr="001A1C6E">
        <w:lastRenderedPageBreak/>
        <w:t>„</w:t>
      </w:r>
      <w:r w:rsidR="008E4653" w:rsidRPr="001A1C6E">
        <w:t>Nemusíš mít strach,</w:t>
      </w:r>
      <w:r w:rsidRPr="001A1C6E">
        <w:t>“</w:t>
      </w:r>
      <w:r w:rsidR="008E4653" w:rsidRPr="001A1C6E">
        <w:t xml:space="preserve"> řekl Jon a rozevřel svůj vak. </w:t>
      </w:r>
      <w:r w:rsidRPr="001A1C6E">
        <w:t>„</w:t>
      </w:r>
      <w:r w:rsidR="008E4653" w:rsidRPr="001A1C6E">
        <w:t>Veselý Jon Cumber, kurva, opět hrdinou.</w:t>
      </w:r>
      <w:r w:rsidRPr="001A1C6E">
        <w:t>“</w:t>
      </w:r>
    </w:p>
    <w:p w14:paraId="4DEC6631" w14:textId="77777777" w:rsidR="005645A2" w:rsidRPr="001A1C6E" w:rsidRDefault="008E4653" w:rsidP="002B2343">
      <w:pPr>
        <w:pStyle w:val="Text"/>
      </w:pPr>
      <w:r w:rsidRPr="001A1C6E">
        <w:t>Zanořil ruku dovnitř a vytáhl ji ven.</w:t>
      </w:r>
    </w:p>
    <w:p w14:paraId="00B2E141" w14:textId="77777777" w:rsidR="005645A2" w:rsidRPr="001A1C6E" w:rsidRDefault="008E4653" w:rsidP="002B2343">
      <w:pPr>
        <w:pStyle w:val="Text"/>
      </w:pPr>
      <w:r w:rsidRPr="001A1C6E">
        <w:t xml:space="preserve">Dávivec zamrkal. Pak se zamračil. Pak zůstal zírat s otevřenou pusou. V padajícím soumraku se třpytilo zlato a on cítil, jak se mu srdce zhouplo ještě níž, než kdy bylo za celý tenhle podělaný den. </w:t>
      </w:r>
      <w:r w:rsidR="00F85FBB" w:rsidRPr="001A1C6E">
        <w:t>„</w:t>
      </w:r>
      <w:r w:rsidRPr="001A1C6E">
        <w:t>Vždyť to, sakra, není ono, Jone!</w:t>
      </w:r>
      <w:r w:rsidR="00F85FBB" w:rsidRPr="001A1C6E">
        <w:t>“</w:t>
      </w:r>
    </w:p>
    <w:p w14:paraId="433E0D1F" w14:textId="77777777" w:rsidR="005645A2" w:rsidRPr="001A1C6E" w:rsidRDefault="00F85FBB" w:rsidP="002B2343">
      <w:pPr>
        <w:pStyle w:val="Text"/>
      </w:pPr>
      <w:r w:rsidRPr="001A1C6E">
        <w:t>„</w:t>
      </w:r>
      <w:r w:rsidR="008E4653" w:rsidRPr="001A1C6E">
        <w:t>Že není?</w:t>
      </w:r>
      <w:r w:rsidRPr="001A1C6E">
        <w:t>“</w:t>
      </w:r>
    </w:p>
    <w:p w14:paraId="3B0B4884" w14:textId="77777777" w:rsidR="005645A2" w:rsidRPr="001A1C6E" w:rsidRDefault="00F85FBB" w:rsidP="002B2343">
      <w:pPr>
        <w:pStyle w:val="Text"/>
      </w:pPr>
      <w:r w:rsidRPr="001A1C6E">
        <w:t>„</w:t>
      </w:r>
      <w:r w:rsidR="008E4653" w:rsidRPr="001A1C6E">
        <w:t>Tohle je pohár! My jsme měli vzít tu věc!</w:t>
      </w:r>
      <w:r w:rsidRPr="001A1C6E">
        <w:t>“</w:t>
      </w:r>
      <w:r w:rsidR="008E4653" w:rsidRPr="001A1C6E">
        <w:t xml:space="preserve"> Zapíchl meč do země a začal mávat rukama. </w:t>
      </w:r>
      <w:r w:rsidRPr="001A1C6E">
        <w:t>„</w:t>
      </w:r>
      <w:r w:rsidR="008E4653" w:rsidRPr="001A1C6E">
        <w:t>Ta zatracená věc, co má kolem sebe to zatracený světlo!</w:t>
      </w:r>
      <w:r w:rsidRPr="001A1C6E">
        <w:t>“</w:t>
      </w:r>
    </w:p>
    <w:p w14:paraId="4F6C9312" w14:textId="77777777" w:rsidR="005645A2" w:rsidRPr="001A1C6E" w:rsidRDefault="008E4653" w:rsidP="002B2343">
      <w:pPr>
        <w:pStyle w:val="Text"/>
      </w:pPr>
      <w:r w:rsidRPr="001A1C6E">
        <w:t xml:space="preserve">Jon na něj nevěřícně zíral. </w:t>
      </w:r>
      <w:r w:rsidR="00F85FBB" w:rsidRPr="001A1C6E">
        <w:t>„</w:t>
      </w:r>
      <w:r w:rsidRPr="001A1C6E">
        <w:t>Nikdo mi neřekl, že to má mít světlo, sakra!</w:t>
      </w:r>
      <w:r w:rsidR="00F85FBB" w:rsidRPr="001A1C6E">
        <w:t>“</w:t>
      </w:r>
    </w:p>
    <w:p w14:paraId="081C320D" w14:textId="77777777" w:rsidR="005645A2" w:rsidRPr="001A1C6E" w:rsidRDefault="008E4653" w:rsidP="002B2343">
      <w:pPr>
        <w:pStyle w:val="Text"/>
      </w:pPr>
      <w:r w:rsidRPr="001A1C6E">
        <w:t>Chvíli bylo ticho, jak se to všichni snažili vstřebat. Nebylo slyšet nic než vítr, co šustil v suchém listí a povrzával černými větvemi. Pak Whirrun zvrátil hlavu a rozeřval se burácivým smíchem. Pár vran polekaně vzlétlo z větví, zamávalo křídly a lenivě se vzneslo k nebi.</w:t>
      </w:r>
    </w:p>
    <w:p w14:paraId="537BB3F3" w14:textId="77777777" w:rsidR="005645A2" w:rsidRPr="001A1C6E" w:rsidRDefault="00F85FBB" w:rsidP="002B2343">
      <w:pPr>
        <w:pStyle w:val="Text"/>
      </w:pPr>
      <w:r w:rsidRPr="001A1C6E">
        <w:t>„</w:t>
      </w:r>
      <w:r w:rsidR="008E4653" w:rsidRPr="001A1C6E">
        <w:t>Proč se, k sakru, směješ?</w:t>
      </w:r>
      <w:r w:rsidRPr="001A1C6E">
        <w:t>“</w:t>
      </w:r>
      <w:r w:rsidR="008E4653" w:rsidRPr="001A1C6E">
        <w:t xml:space="preserve"> obořila se na něj Skvělá.</w:t>
      </w:r>
    </w:p>
    <w:p w14:paraId="70498E2C" w14:textId="77777777" w:rsidR="005645A2" w:rsidRPr="001A1C6E" w:rsidRDefault="008E4653" w:rsidP="002B2343">
      <w:pPr>
        <w:pStyle w:val="Text"/>
      </w:pPr>
      <w:r w:rsidRPr="001A1C6E">
        <w:t xml:space="preserve">Uvnitř kapuce se Whirrunova roztažená tvář leskla slzami veselí. </w:t>
      </w:r>
      <w:r w:rsidR="00F85FBB" w:rsidRPr="001A1C6E">
        <w:t>„</w:t>
      </w:r>
      <w:r w:rsidRPr="001A1C6E">
        <w:t>Říkal jsem ti, že se směju, když je něco k smíchu!</w:t>
      </w:r>
      <w:r w:rsidR="00F85FBB" w:rsidRPr="001A1C6E">
        <w:t>“</w:t>
      </w:r>
      <w:r w:rsidRPr="001A1C6E">
        <w:t xml:space="preserve"> A spustil znovu, prohnutý dozadu jako luk natažený na doraz, a celé tělo se mu otřásalo.</w:t>
      </w:r>
    </w:p>
    <w:p w14:paraId="58153674" w14:textId="77777777" w:rsidR="005645A2" w:rsidRPr="001A1C6E" w:rsidRDefault="00F85FBB" w:rsidP="002B2343">
      <w:pPr>
        <w:pStyle w:val="Text"/>
      </w:pPr>
      <w:r w:rsidRPr="001A1C6E">
        <w:t>„</w:t>
      </w:r>
      <w:r w:rsidR="008E4653" w:rsidRPr="001A1C6E">
        <w:t>Budete se tam muset vrátit,</w:t>
      </w:r>
      <w:r w:rsidRPr="001A1C6E">
        <w:t>“</w:t>
      </w:r>
      <w:r w:rsidR="008E4653" w:rsidRPr="001A1C6E">
        <w:t xml:space="preserve"> řekl Raubin.</w:t>
      </w:r>
    </w:p>
    <w:p w14:paraId="1BB3201B" w14:textId="77777777" w:rsidR="005645A2" w:rsidRPr="001A1C6E" w:rsidRDefault="00F85FBB" w:rsidP="002B2343">
      <w:pPr>
        <w:pStyle w:val="Text"/>
      </w:pPr>
      <w:r w:rsidRPr="001A1C6E">
        <w:t>„</w:t>
      </w:r>
      <w:r w:rsidR="008E4653" w:rsidRPr="001A1C6E">
        <w:t>Vrátit?</w:t>
      </w:r>
      <w:r w:rsidRPr="001A1C6E">
        <w:t>“</w:t>
      </w:r>
      <w:r w:rsidR="008E4653" w:rsidRPr="001A1C6E">
        <w:t xml:space="preserve"> zavrčela Skvělá a její zmazaná tvář byla nevěřícnost sama. </w:t>
      </w:r>
      <w:r w:rsidRPr="001A1C6E">
        <w:t>„</w:t>
      </w:r>
      <w:r w:rsidR="008E4653" w:rsidRPr="001A1C6E">
        <w:t>Ty říkáš vrátit se tam, ty praštěný zmetku?</w:t>
      </w:r>
      <w:r w:rsidRPr="001A1C6E">
        <w:t>“</w:t>
      </w:r>
    </w:p>
    <w:p w14:paraId="6606BAC5" w14:textId="77777777" w:rsidR="005645A2" w:rsidRPr="001A1C6E" w:rsidRDefault="00F85FBB" w:rsidP="002B2343">
      <w:pPr>
        <w:pStyle w:val="Text"/>
      </w:pPr>
      <w:r w:rsidRPr="001A1C6E">
        <w:t>„</w:t>
      </w:r>
      <w:r w:rsidR="008E4653" w:rsidRPr="001A1C6E">
        <w:t>Víš, že ta síň celá hoří?</w:t>
      </w:r>
      <w:r w:rsidRPr="001A1C6E">
        <w:t>“</w:t>
      </w:r>
      <w:r w:rsidR="008E4653" w:rsidRPr="001A1C6E">
        <w:t xml:space="preserve"> vyštěkl Brack a jednou tlustou, roztřesenou rukou ukazoval dolů k houstnoucímu sloupu dýmu, který se valil z vesnice.</w:t>
      </w:r>
    </w:p>
    <w:p w14:paraId="4BBD5251" w14:textId="77777777" w:rsidR="005645A2" w:rsidRPr="001A1C6E" w:rsidRDefault="00F85FBB" w:rsidP="002B2343">
      <w:pPr>
        <w:pStyle w:val="Text"/>
      </w:pPr>
      <w:r w:rsidRPr="001A1C6E">
        <w:t>„</w:t>
      </w:r>
      <w:r w:rsidR="008E4653" w:rsidRPr="001A1C6E">
        <w:t>Cože?</w:t>
      </w:r>
      <w:r w:rsidRPr="001A1C6E">
        <w:t>“</w:t>
      </w:r>
      <w:r w:rsidR="008E4653" w:rsidRPr="001A1C6E">
        <w:t xml:space="preserve"> vyjekl Raubin, zatímco Whirrun znovu zavřeštěl smíchy k nebi, dusil se jím a klokotal a jen tak tak, že se udržel na nohou. </w:t>
      </w:r>
      <w:r w:rsidRPr="001A1C6E">
        <w:t>„</w:t>
      </w:r>
      <w:r w:rsidR="008E4653" w:rsidRPr="001A1C6E">
        <w:t>No jo, celá vyhořela a nejspíš i s tou zatracenou věcí.</w:t>
      </w:r>
      <w:r w:rsidRPr="001A1C6E">
        <w:t>“</w:t>
      </w:r>
    </w:p>
    <w:p w14:paraId="282BD2FD" w14:textId="77777777" w:rsidR="005645A2" w:rsidRPr="001A1C6E" w:rsidRDefault="00F85FBB" w:rsidP="002B2343">
      <w:pPr>
        <w:pStyle w:val="Text"/>
      </w:pPr>
      <w:r w:rsidRPr="001A1C6E">
        <w:t>„</w:t>
      </w:r>
      <w:r w:rsidR="008E4653" w:rsidRPr="001A1C6E">
        <w:t>No</w:t>
      </w:r>
      <w:r w:rsidRPr="001A1C6E">
        <w:t>…</w:t>
      </w:r>
      <w:r w:rsidR="008E4653" w:rsidRPr="001A1C6E">
        <w:t xml:space="preserve"> já nevím</w:t>
      </w:r>
      <w:r w:rsidRPr="001A1C6E">
        <w:t>…</w:t>
      </w:r>
      <w:r w:rsidR="008E4653" w:rsidRPr="001A1C6E">
        <w:t xml:space="preserve"> tak to budete muset prohrabat popel!</w:t>
      </w:r>
      <w:r w:rsidRPr="001A1C6E">
        <w:t>“</w:t>
      </w:r>
    </w:p>
    <w:p w14:paraId="503FDCB3" w14:textId="77777777" w:rsidR="005645A2" w:rsidRPr="001A1C6E" w:rsidRDefault="00F85FBB" w:rsidP="002B2343">
      <w:pPr>
        <w:pStyle w:val="Text"/>
      </w:pPr>
      <w:r w:rsidRPr="001A1C6E">
        <w:t>„</w:t>
      </w:r>
      <w:r w:rsidR="008E4653" w:rsidRPr="001A1C6E">
        <w:t>A co kdybysme prohrabali tvůj podělaný popel, co?</w:t>
      </w:r>
      <w:r w:rsidRPr="001A1C6E">
        <w:t>“</w:t>
      </w:r>
      <w:r w:rsidR="008E4653" w:rsidRPr="001A1C6E">
        <w:t xml:space="preserve"> zavrčel Jon a mrštil pohárem o zem.</w:t>
      </w:r>
    </w:p>
    <w:p w14:paraId="5727658A" w14:textId="77777777" w:rsidR="005645A2" w:rsidRPr="001A1C6E" w:rsidRDefault="008E4653" w:rsidP="002B2343">
      <w:pPr>
        <w:pStyle w:val="Text"/>
      </w:pPr>
      <w:r w:rsidRPr="001A1C6E">
        <w:lastRenderedPageBreak/>
        <w:t xml:space="preserve">Dávivec si dlouze povzdechl, protřel si oči a pak se neochotně obrátil k té díře světa. Za ním v padajícím soumraku chrčel Whirrunův chraplavý smích. </w:t>
      </w:r>
      <w:r w:rsidR="00F85FBB" w:rsidRPr="001A1C6E">
        <w:t>„</w:t>
      </w:r>
      <w:r w:rsidRPr="001A1C6E">
        <w:t>Vždycky,</w:t>
      </w:r>
      <w:r w:rsidR="00F85FBB" w:rsidRPr="001A1C6E">
        <w:t>“</w:t>
      </w:r>
      <w:r w:rsidRPr="001A1C6E">
        <w:t xml:space="preserve"> zamumlal si pod nos. </w:t>
      </w:r>
      <w:r w:rsidR="00F85FBB" w:rsidRPr="001A1C6E">
        <w:t>„</w:t>
      </w:r>
      <w:r w:rsidRPr="001A1C6E">
        <w:t>Proč já se musím vždycky nechat uvrtat na tak podělanou práci?</w:t>
      </w:r>
      <w:r w:rsidR="00F85FBB" w:rsidRPr="001A1C6E">
        <w:t>“</w:t>
      </w:r>
    </w:p>
    <w:p w14:paraId="3BA4EA09" w14:textId="77777777" w:rsidR="002B2343" w:rsidRPr="001A1C6E" w:rsidRDefault="008E4653" w:rsidP="002B2343">
      <w:pPr>
        <w:pStyle w:val="Text"/>
        <w:ind w:firstLine="0"/>
        <w:jc w:val="right"/>
        <w:rPr>
          <w:i/>
        </w:rPr>
      </w:pPr>
      <w:r w:rsidRPr="001A1C6E">
        <w:rPr>
          <w:i/>
        </w:rPr>
        <w:t>přeložila Olga Machačová</w:t>
      </w:r>
    </w:p>
    <w:p w14:paraId="26FF2BED" w14:textId="77777777" w:rsidR="002B2343" w:rsidRDefault="002B2343" w:rsidP="002B2343">
      <w:pPr>
        <w:widowControl/>
        <w:spacing w:after="200" w:line="276" w:lineRule="auto"/>
        <w:jc w:val="both"/>
        <w:rPr>
          <w:rFonts w:ascii="Times New Roman" w:hAnsi="Times New Roman" w:cs="Times New Roman"/>
          <w:i/>
          <w:color w:val="auto"/>
        </w:rPr>
      </w:pPr>
      <w:r>
        <w:rPr>
          <w:i/>
        </w:rPr>
        <w:br w:type="page"/>
      </w:r>
    </w:p>
    <w:p w14:paraId="7ADC78CB" w14:textId="1E58EAEC" w:rsidR="005645A2" w:rsidRPr="00D4536D" w:rsidRDefault="008E4653" w:rsidP="00D4536D">
      <w:pPr>
        <w:pStyle w:val="Text"/>
        <w:ind w:firstLine="0"/>
        <w:jc w:val="center"/>
        <w:rPr>
          <w:sz w:val="28"/>
        </w:rPr>
      </w:pPr>
      <w:r w:rsidRPr="00D4536D">
        <w:rPr>
          <w:b/>
          <w:sz w:val="28"/>
        </w:rPr>
        <w:lastRenderedPageBreak/>
        <w:t>J. Strahan &amp; L. Anders</w:t>
      </w:r>
    </w:p>
    <w:p w14:paraId="5C793A44" w14:textId="77777777" w:rsidR="005645A2" w:rsidRDefault="008E4653" w:rsidP="00D4536D">
      <w:pPr>
        <w:pStyle w:val="Text"/>
        <w:jc w:val="center"/>
        <w:rPr>
          <w:b/>
          <w:sz w:val="32"/>
        </w:rPr>
      </w:pPr>
      <w:bookmarkStart w:id="27" w:name="bookmark8"/>
      <w:r w:rsidRPr="008E4653">
        <w:rPr>
          <w:b/>
          <w:sz w:val="32"/>
        </w:rPr>
        <w:t>MECE A TEMNÁ MAGIE</w:t>
      </w:r>
      <w:bookmarkEnd w:id="27"/>
    </w:p>
    <w:p w14:paraId="0CF6B2CE" w14:textId="77777777" w:rsidR="00D4536D" w:rsidRDefault="00D4536D" w:rsidP="00D4536D">
      <w:pPr>
        <w:pStyle w:val="Text"/>
        <w:jc w:val="center"/>
        <w:rPr>
          <w:b/>
          <w:sz w:val="32"/>
        </w:rPr>
      </w:pPr>
    </w:p>
    <w:p w14:paraId="403BB4C8" w14:textId="6C471CF9" w:rsidR="00D4536D" w:rsidRDefault="008E4653" w:rsidP="00D4536D">
      <w:pPr>
        <w:pStyle w:val="Text"/>
        <w:ind w:firstLine="0"/>
        <w:jc w:val="center"/>
      </w:pPr>
      <w:r w:rsidRPr="008E4653">
        <w:t>Obálka Ken Kelly</w:t>
      </w:r>
    </w:p>
    <w:p w14:paraId="7EA7848E" w14:textId="77777777" w:rsidR="00D4536D" w:rsidRDefault="008E4653" w:rsidP="00D4536D">
      <w:pPr>
        <w:pStyle w:val="Text"/>
        <w:ind w:firstLine="0"/>
        <w:jc w:val="center"/>
      </w:pPr>
      <w:r w:rsidRPr="008E4653">
        <w:t>Překlad Pavel Bakič, Petr Kotrle,</w:t>
      </w:r>
      <w:r w:rsidR="00D4536D">
        <w:t xml:space="preserve"> </w:t>
      </w:r>
      <w:r w:rsidRPr="008E4653">
        <w:t xml:space="preserve">Olga Machačová, </w:t>
      </w:r>
    </w:p>
    <w:p w14:paraId="270F66F6" w14:textId="77777777" w:rsidR="00D4536D" w:rsidRDefault="008E4653" w:rsidP="00D4536D">
      <w:pPr>
        <w:pStyle w:val="Text"/>
        <w:ind w:firstLine="0"/>
        <w:jc w:val="center"/>
      </w:pPr>
      <w:r w:rsidRPr="008E4653">
        <w:t xml:space="preserve">Karel Makovský, Eudovít Plata, Martin Tilcer, </w:t>
      </w:r>
    </w:p>
    <w:p w14:paraId="72B1BA5A" w14:textId="14EDBB52" w:rsidR="00D4536D" w:rsidRDefault="008E4653" w:rsidP="00D4536D">
      <w:pPr>
        <w:pStyle w:val="Text"/>
        <w:ind w:firstLine="0"/>
        <w:jc w:val="center"/>
      </w:pPr>
      <w:r w:rsidRPr="008E4653">
        <w:t>Roman Tilcer, Milan Žáček</w:t>
      </w:r>
    </w:p>
    <w:p w14:paraId="7F37E4FE" w14:textId="77777777" w:rsidR="00D4536D" w:rsidRDefault="00D4536D" w:rsidP="00D4536D">
      <w:pPr>
        <w:pStyle w:val="Text"/>
        <w:ind w:firstLine="0"/>
        <w:jc w:val="center"/>
      </w:pPr>
    </w:p>
    <w:p w14:paraId="6FDF973B" w14:textId="77777777" w:rsidR="00D4536D" w:rsidRDefault="008E4653" w:rsidP="00D4536D">
      <w:pPr>
        <w:pStyle w:val="Text"/>
        <w:ind w:firstLine="0"/>
        <w:jc w:val="center"/>
      </w:pPr>
      <w:r w:rsidRPr="008E4653">
        <w:t xml:space="preserve">Odpovědný redaktor Tomáš Jirkovský, Martin Šust </w:t>
      </w:r>
    </w:p>
    <w:p w14:paraId="3DB9FA6B" w14:textId="77777777" w:rsidR="00D4536D" w:rsidRDefault="008E4653" w:rsidP="00D4536D">
      <w:pPr>
        <w:pStyle w:val="Text"/>
        <w:ind w:firstLine="0"/>
        <w:jc w:val="center"/>
      </w:pPr>
      <w:r w:rsidRPr="008E4653">
        <w:t xml:space="preserve">Jazykový redaktor Helena Šebestová </w:t>
      </w:r>
    </w:p>
    <w:p w14:paraId="2E1EF1DF" w14:textId="77777777" w:rsidR="00D4536D" w:rsidRDefault="008E4653" w:rsidP="00D4536D">
      <w:pPr>
        <w:pStyle w:val="Text"/>
        <w:ind w:firstLine="0"/>
        <w:jc w:val="center"/>
      </w:pPr>
      <w:r w:rsidRPr="008E4653">
        <w:t xml:space="preserve">Sazba provedena v </w:t>
      </w:r>
      <w:r w:rsidR="00D4536D">
        <w:t>La</w:t>
      </w:r>
      <w:r w:rsidRPr="008E4653">
        <w:t>T</w:t>
      </w:r>
      <w:r w:rsidR="00D4536D">
        <w:t>e</w:t>
      </w:r>
      <w:r w:rsidRPr="008E4653">
        <w:t xml:space="preserve">Xu </w:t>
      </w:r>
    </w:p>
    <w:p w14:paraId="36076CF9" w14:textId="77777777" w:rsidR="00D4536D" w:rsidRDefault="008E4653" w:rsidP="00D4536D">
      <w:pPr>
        <w:pStyle w:val="Text"/>
        <w:ind w:firstLine="0"/>
        <w:jc w:val="center"/>
      </w:pPr>
      <w:r w:rsidRPr="008E4653">
        <w:t xml:space="preserve">Vytiskla Tiskárna Havlíčkův Brod a.s. </w:t>
      </w:r>
    </w:p>
    <w:p w14:paraId="66A4DFBB" w14:textId="77777777" w:rsidR="00D4536D" w:rsidRDefault="008E4653" w:rsidP="00D4536D">
      <w:pPr>
        <w:pStyle w:val="Text"/>
        <w:ind w:firstLine="0"/>
        <w:jc w:val="center"/>
      </w:pPr>
      <w:r w:rsidRPr="008E4653">
        <w:t>Vydalo Nakladatelství Lase</w:t>
      </w:r>
      <w:r w:rsidR="00F85FBB" w:rsidRPr="008E4653">
        <w:t>r</w:t>
      </w:r>
      <w:r w:rsidR="00F85FBB">
        <w:t>-</w:t>
      </w:r>
      <w:r w:rsidR="00F85FBB" w:rsidRPr="008E4653">
        <w:t>b</w:t>
      </w:r>
      <w:r w:rsidRPr="008E4653">
        <w:t xml:space="preserve">ooks s.r.o. </w:t>
      </w:r>
    </w:p>
    <w:p w14:paraId="3EC5AE7A" w14:textId="77777777" w:rsidR="00D4536D" w:rsidRDefault="008E4653" w:rsidP="00D4536D">
      <w:pPr>
        <w:pStyle w:val="Text"/>
        <w:ind w:firstLine="0"/>
        <w:jc w:val="center"/>
      </w:pPr>
      <w:r w:rsidRPr="008E4653">
        <w:t xml:space="preserve">Úslavská 2, Plzeň 326 00 </w:t>
      </w:r>
    </w:p>
    <w:p w14:paraId="2A6D6A8F" w14:textId="77777777" w:rsidR="00D4536D" w:rsidRDefault="008E4653" w:rsidP="00D4536D">
      <w:pPr>
        <w:pStyle w:val="Text"/>
        <w:ind w:firstLine="0"/>
        <w:jc w:val="center"/>
      </w:pPr>
      <w:r w:rsidRPr="008E4653">
        <w:t>tel+fax: 377 246</w:t>
      </w:r>
      <w:r w:rsidR="00D4536D">
        <w:t> </w:t>
      </w:r>
      <w:r w:rsidRPr="008E4653">
        <w:t xml:space="preserve">407 </w:t>
      </w:r>
    </w:p>
    <w:p w14:paraId="38A9AF32" w14:textId="77777777" w:rsidR="00D4536D" w:rsidRDefault="008E4653" w:rsidP="00D4536D">
      <w:pPr>
        <w:pStyle w:val="Text"/>
        <w:ind w:firstLine="0"/>
        <w:jc w:val="center"/>
      </w:pPr>
      <w:r w:rsidRPr="008E4653">
        <w:t xml:space="preserve">v edici Laser </w:t>
      </w:r>
    </w:p>
    <w:p w14:paraId="4A479E89" w14:textId="77777777" w:rsidR="00D4536D" w:rsidRDefault="008E4653" w:rsidP="00D4536D">
      <w:pPr>
        <w:pStyle w:val="Text"/>
        <w:ind w:firstLine="0"/>
        <w:jc w:val="center"/>
      </w:pPr>
      <w:r w:rsidRPr="008E4653">
        <w:t xml:space="preserve">jako 420. publikaci </w:t>
      </w:r>
    </w:p>
    <w:p w14:paraId="6BED4C04" w14:textId="3899D000" w:rsidR="005645A2" w:rsidRDefault="008E4653" w:rsidP="00D4536D">
      <w:pPr>
        <w:pStyle w:val="Text"/>
        <w:ind w:firstLine="0"/>
        <w:jc w:val="center"/>
      </w:pPr>
      <w:r w:rsidRPr="008E4653">
        <w:t>Edice Fantasy svazek 106.</w:t>
      </w:r>
    </w:p>
    <w:p w14:paraId="7FCD6EDB" w14:textId="77777777" w:rsidR="00D4536D" w:rsidRDefault="008E4653" w:rsidP="00D4536D">
      <w:pPr>
        <w:pStyle w:val="Text"/>
        <w:ind w:firstLine="0"/>
        <w:jc w:val="center"/>
      </w:pPr>
      <w:r w:rsidRPr="008E4653">
        <w:t xml:space="preserve">Plzeň 2011, </w:t>
      </w:r>
    </w:p>
    <w:p w14:paraId="333574FB" w14:textId="0572A810" w:rsidR="005645A2" w:rsidRDefault="008E4653" w:rsidP="00D4536D">
      <w:pPr>
        <w:pStyle w:val="Text"/>
        <w:ind w:firstLine="0"/>
        <w:jc w:val="center"/>
      </w:pPr>
      <w:r w:rsidRPr="008E4653">
        <w:t>vydání 1.</w:t>
      </w:r>
    </w:p>
    <w:p w14:paraId="155BFFD7" w14:textId="77777777" w:rsidR="00D4536D" w:rsidRDefault="00D4536D" w:rsidP="00D4536D">
      <w:pPr>
        <w:pStyle w:val="Text"/>
        <w:ind w:firstLine="0"/>
        <w:jc w:val="center"/>
      </w:pPr>
    </w:p>
    <w:p w14:paraId="59A4CCBE" w14:textId="3D42829E" w:rsidR="005645A2" w:rsidRDefault="008E4653" w:rsidP="00DA77AA">
      <w:pPr>
        <w:pStyle w:val="Text"/>
        <w:jc w:val="center"/>
      </w:pPr>
      <w:r w:rsidRPr="008E4653">
        <w:rPr>
          <w:b/>
        </w:rPr>
        <w:t>Prodejní cena včetně DPH 349 Kč</w:t>
      </w:r>
    </w:p>
    <w:p w14:paraId="5921B6EB" w14:textId="7A45F263" w:rsidR="005D13F4" w:rsidRPr="008E4653" w:rsidRDefault="005D13F4" w:rsidP="002B2343">
      <w:pPr>
        <w:pStyle w:val="Text"/>
      </w:pPr>
    </w:p>
    <w:sectPr w:rsidR="005D13F4" w:rsidRPr="008E4653" w:rsidSect="008E4653">
      <w:headerReference w:type="even" r:id="rId28"/>
      <w:headerReference w:type="default" r:id="rId29"/>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133BCB" w14:textId="77777777" w:rsidR="00804975" w:rsidRDefault="00804975" w:rsidP="008E4653">
      <w:r>
        <w:separator/>
      </w:r>
    </w:p>
  </w:endnote>
  <w:endnote w:type="continuationSeparator" w:id="0">
    <w:p w14:paraId="27CDDDB0" w14:textId="77777777" w:rsidR="00804975" w:rsidRDefault="00804975" w:rsidP="008E4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Schoolbook">
    <w:panose1 w:val="02040604050505020304"/>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CordiaUPC">
    <w:panose1 w:val="020B0304020202020204"/>
    <w:charset w:val="00"/>
    <w:family w:val="swiss"/>
    <w:pitch w:val="variable"/>
    <w:sig w:usb0="81000003" w:usb1="00000000" w:usb2="00000000" w:usb3="00000000" w:csb0="00010001" w:csb1="00000000"/>
  </w:font>
  <w:font w:name="Microsoft Sans Serif">
    <w:panose1 w:val="020B0604020202020204"/>
    <w:charset w:val="EE"/>
    <w:family w:val="swiss"/>
    <w:pitch w:val="variable"/>
    <w:sig w:usb0="E1002AFF" w:usb1="C0000002" w:usb2="00000008" w:usb3="00000000" w:csb0="000101F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3B465F" w14:textId="77777777" w:rsidR="00804975" w:rsidRDefault="00804975" w:rsidP="008E4653">
      <w:r>
        <w:separator/>
      </w:r>
    </w:p>
  </w:footnote>
  <w:footnote w:type="continuationSeparator" w:id="0">
    <w:p w14:paraId="0B5C5A2B" w14:textId="77777777" w:rsidR="00804975" w:rsidRDefault="00804975" w:rsidP="008E4653">
      <w:r>
        <w:continuationSeparator/>
      </w:r>
    </w:p>
  </w:footnote>
  <w:footnote w:id="1">
    <w:p w14:paraId="3B6A1BFF" w14:textId="77777777" w:rsidR="00804975" w:rsidRPr="002550AE" w:rsidRDefault="00804975" w:rsidP="008E4653">
      <w:pPr>
        <w:ind w:left="40" w:right="20"/>
        <w:rPr>
          <w:rFonts w:ascii="Times New Roman" w:hAnsi="Times New Roman" w:cs="Times New Roman"/>
        </w:rPr>
      </w:pPr>
      <w:r w:rsidRPr="002550AE">
        <w:rPr>
          <w:rFonts w:ascii="Times New Roman" w:hAnsi="Times New Roman" w:cs="Times New Roman"/>
        </w:rPr>
        <w:t>*Je třeba podotknout, že Tolkiena předcházeli a ovlivnili William Morris, Lord Dunsany a E. R. Eddison.</w:t>
      </w:r>
    </w:p>
  </w:footnote>
  <w:footnote w:id="2">
    <w:p w14:paraId="70C0E445" w14:textId="55C601D3" w:rsidR="00804975" w:rsidRPr="002550AE" w:rsidRDefault="00804975" w:rsidP="008E4653">
      <w:pPr>
        <w:tabs>
          <w:tab w:val="left" w:pos="380"/>
        </w:tabs>
        <w:spacing w:line="230" w:lineRule="exact"/>
        <w:ind w:left="20" w:right="20" w:firstLine="280"/>
        <w:jc w:val="both"/>
        <w:rPr>
          <w:rFonts w:ascii="Times New Roman" w:hAnsi="Times New Roman" w:cs="Times New Roman"/>
        </w:rPr>
      </w:pPr>
      <w:r>
        <w:rPr>
          <w:vertAlign w:val="superscript"/>
        </w:rPr>
        <w:t>*</w:t>
      </w:r>
      <w:r>
        <w:tab/>
      </w:r>
      <w:r w:rsidRPr="002550AE">
        <w:rPr>
          <w:rFonts w:ascii="Times New Roman" w:hAnsi="Times New Roman" w:cs="Times New Roman"/>
        </w:rPr>
        <w:t>V Zeměploše Terryho Pratchetta figuruje město Ankh-Morpork, na</w:t>
      </w:r>
      <w:r w:rsidRPr="002550AE">
        <w:rPr>
          <w:rFonts w:ascii="Times New Roman" w:hAnsi="Times New Roman" w:cs="Times New Roman"/>
        </w:rPr>
        <w:softHyphen/>
        <w:t>rážka na Leiberův Lankhmar, a v prvním zeměplošském románu je hned v úvodu popsáno setkání s obřím barbarským druhem „Bravdem“ a šermíř- ským zlodějem známým jako „Lasička“. Narážkou na Howarda je samozřej</w:t>
      </w:r>
      <w:r w:rsidRPr="002550AE">
        <w:rPr>
          <w:rFonts w:ascii="Times New Roman" w:hAnsi="Times New Roman" w:cs="Times New Roman"/>
        </w:rPr>
        <w:softHyphen/>
        <w:t>mě Pratchettův barbar Cohen.</w:t>
      </w:r>
    </w:p>
  </w:footnote>
  <w:footnote w:id="3">
    <w:p w14:paraId="330214B7" w14:textId="56F860C3" w:rsidR="00804975" w:rsidRPr="00AE22D3" w:rsidRDefault="00804975" w:rsidP="008E4653">
      <w:pPr>
        <w:tabs>
          <w:tab w:val="left" w:pos="400"/>
        </w:tabs>
        <w:ind w:left="40" w:right="20"/>
        <w:jc w:val="both"/>
      </w:pPr>
      <w:r w:rsidRPr="00AE22D3">
        <w:rPr>
          <w:rStyle w:val="Poznmkapodarou85ptKurzva"/>
          <w:sz w:val="24"/>
          <w:szCs w:val="24"/>
          <w:vertAlign w:val="superscript"/>
        </w:rPr>
        <w:t>*</w:t>
      </w:r>
      <w:r w:rsidRPr="00AE22D3">
        <w:rPr>
          <w:rStyle w:val="Poznmkapodarou85ptKurzva"/>
          <w:sz w:val="24"/>
          <w:szCs w:val="24"/>
        </w:rPr>
        <w:tab/>
      </w:r>
      <w:r w:rsidRPr="00AE22D3">
        <w:rPr>
          <w:rStyle w:val="Poznmkapodarou85ptKurzva"/>
          <w:rFonts w:ascii="Times New Roman" w:hAnsi="Times New Roman" w:cs="Times New Roman"/>
          <w:sz w:val="24"/>
          <w:szCs w:val="24"/>
        </w:rPr>
        <w:t>Imaro</w:t>
      </w:r>
      <w:r w:rsidRPr="00AE22D3">
        <w:rPr>
          <w:rFonts w:ascii="Times New Roman" w:hAnsi="Times New Roman" w:cs="Times New Roman"/>
        </w:rPr>
        <w:t xml:space="preserve"> </w:t>
      </w:r>
      <w:r w:rsidRPr="00AE22D3">
        <w:rPr>
          <w:rFonts w:ascii="Times New Roman" w:hAnsi="Times New Roman" w:cs="Times New Roman"/>
          <w:lang w:val="en-US"/>
        </w:rPr>
        <w:t xml:space="preserve">a </w:t>
      </w:r>
      <w:r w:rsidRPr="00AE22D3">
        <w:rPr>
          <w:rStyle w:val="Poznmkapodarou85ptKurzva"/>
          <w:rFonts w:ascii="Times New Roman" w:hAnsi="Times New Roman" w:cs="Times New Roman"/>
          <w:sz w:val="24"/>
          <w:szCs w:val="24"/>
          <w:lang w:val="en-US"/>
        </w:rPr>
        <w:t>The Quest for Cush</w:t>
      </w:r>
      <w:r w:rsidRPr="00AE22D3">
        <w:rPr>
          <w:rFonts w:ascii="Times New Roman" w:hAnsi="Times New Roman" w:cs="Times New Roman"/>
          <w:lang w:val="en-US"/>
        </w:rPr>
        <w:t xml:space="preserve"> </w:t>
      </w:r>
      <w:r w:rsidRPr="00AE22D3">
        <w:rPr>
          <w:rFonts w:ascii="Times New Roman" w:hAnsi="Times New Roman" w:cs="Times New Roman"/>
        </w:rPr>
        <w:t xml:space="preserve">jsou v současné době k uiáni zásluhou </w:t>
      </w:r>
      <w:r w:rsidRPr="00AE22D3">
        <w:rPr>
          <w:rFonts w:ascii="Times New Roman" w:hAnsi="Times New Roman" w:cs="Times New Roman"/>
          <w:lang w:val="en-US"/>
        </w:rPr>
        <w:t xml:space="preserve">Night Shade Books. </w:t>
      </w:r>
      <w:r w:rsidRPr="00AE22D3">
        <w:rPr>
          <w:rFonts w:ascii="Times New Roman" w:hAnsi="Times New Roman" w:cs="Times New Roman"/>
        </w:rPr>
        <w:t xml:space="preserve">Román </w:t>
      </w:r>
      <w:r w:rsidRPr="00AE22D3">
        <w:rPr>
          <w:rStyle w:val="Poznmkapodarou85ptKurzva"/>
          <w:rFonts w:ascii="Times New Roman" w:hAnsi="Times New Roman" w:cs="Times New Roman"/>
          <w:sz w:val="24"/>
          <w:szCs w:val="24"/>
          <w:lang w:val="en-US"/>
        </w:rPr>
        <w:t xml:space="preserve">The Trail of </w:t>
      </w:r>
      <w:r w:rsidRPr="00AE22D3">
        <w:rPr>
          <w:rStyle w:val="Poznmkapodarou85ptKurzva"/>
          <w:rFonts w:ascii="Times New Roman" w:hAnsi="Times New Roman" w:cs="Times New Roman"/>
          <w:sz w:val="24"/>
          <w:szCs w:val="24"/>
        </w:rPr>
        <w:t>Bohu</w:t>
      </w:r>
      <w:r w:rsidRPr="00AE22D3">
        <w:rPr>
          <w:rFonts w:ascii="Times New Roman" w:hAnsi="Times New Roman" w:cs="Times New Roman"/>
        </w:rPr>
        <w:t xml:space="preserve"> autor nedávno vydal vlast</w:t>
      </w:r>
      <w:r w:rsidRPr="00AE22D3">
        <w:rPr>
          <w:rFonts w:ascii="Times New Roman" w:hAnsi="Times New Roman" w:cs="Times New Roman"/>
        </w:rPr>
        <w:softHyphen/>
        <w:t>ním nákladem.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DE629" w14:textId="77777777" w:rsidR="00804975" w:rsidRDefault="0080497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A63BD" w14:textId="77777777" w:rsidR="00804975" w:rsidRDefault="0080497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05ADF"/>
    <w:multiLevelType w:val="multilevel"/>
    <w:tmpl w:val="DC44C89E"/>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736713"/>
    <w:multiLevelType w:val="multilevel"/>
    <w:tmpl w:val="3A4CF2E4"/>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2D44B3"/>
    <w:multiLevelType w:val="multilevel"/>
    <w:tmpl w:val="6FEC3CB2"/>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BF095D"/>
    <w:multiLevelType w:val="multilevel"/>
    <w:tmpl w:val="B5A276B2"/>
    <w:lvl w:ilvl="0">
      <w:start w:val="5"/>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983CF2"/>
    <w:multiLevelType w:val="multilevel"/>
    <w:tmpl w:val="B4FCA796"/>
    <w:lvl w:ilvl="0">
      <w:start w:val="1"/>
      <w:numFmt w:val="lowerRoman"/>
      <w:lvlText w:val="%1"/>
      <w:lvlJc w:val="left"/>
      <w:rPr>
        <w:rFonts w:ascii="Century Schoolbook" w:eastAsia="Century Schoolbook" w:hAnsi="Century Schoolbook" w:cs="Century Schoolbook"/>
        <w:b/>
        <w:bCs/>
        <w:i w:val="0"/>
        <w:iCs w:val="0"/>
        <w:smallCaps w:val="0"/>
        <w:strike w:val="0"/>
        <w:color w:val="000000"/>
        <w:spacing w:val="0"/>
        <w:w w:val="100"/>
        <w:position w:val="0"/>
        <w:sz w:val="13"/>
        <w:szCs w:val="13"/>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DE0824"/>
    <w:multiLevelType w:val="multilevel"/>
    <w:tmpl w:val="E37A7C2C"/>
    <w:lvl w:ilvl="0">
      <w:start w:val="1"/>
      <w:numFmt w:val="bullet"/>
      <w:lvlText w:val="*"/>
      <w:lvlJc w:val="left"/>
      <w:rPr>
        <w:rFonts w:ascii="MS Gothic" w:eastAsia="MS Gothic" w:hAnsi="MS Gothic" w:cs="MS Gothic"/>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8C0CF7"/>
    <w:multiLevelType w:val="multilevel"/>
    <w:tmpl w:val="04CC3DAA"/>
    <w:lvl w:ilvl="0">
      <w:start w:val="5"/>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A651FF"/>
    <w:multiLevelType w:val="multilevel"/>
    <w:tmpl w:val="DC8455E0"/>
    <w:lvl w:ilvl="0">
      <w:start w:val="1"/>
      <w:numFmt w:val="bullet"/>
      <w:lvlText w:val="V"/>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D9648F"/>
    <w:multiLevelType w:val="multilevel"/>
    <w:tmpl w:val="F9B2E1A4"/>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FD31D0"/>
    <w:multiLevelType w:val="multilevel"/>
    <w:tmpl w:val="89DEB03E"/>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A030CA4"/>
    <w:multiLevelType w:val="multilevel"/>
    <w:tmpl w:val="4844B77C"/>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A7661E8"/>
    <w:multiLevelType w:val="multilevel"/>
    <w:tmpl w:val="82FA0E2E"/>
    <w:lvl w:ilvl="0">
      <w:start w:val="51"/>
      <w:numFmt w:val="lowerRoman"/>
      <w:lvlText w:val="%1."/>
      <w:lvlJc w:val="left"/>
      <w:rPr>
        <w:rFonts w:ascii="Times New Roman" w:eastAsia="Times New Roman" w:hAnsi="Times New Roman" w:cs="Times New Roman"/>
        <w:b/>
        <w:bCs/>
        <w:i/>
        <w:iCs/>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ACB1F4E"/>
    <w:multiLevelType w:val="multilevel"/>
    <w:tmpl w:val="6D1A19B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CDC6AEA"/>
    <w:multiLevelType w:val="multilevel"/>
    <w:tmpl w:val="CB02A36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D4C36A5"/>
    <w:multiLevelType w:val="multilevel"/>
    <w:tmpl w:val="0E8EAAF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D770EBF"/>
    <w:multiLevelType w:val="multilevel"/>
    <w:tmpl w:val="D02EEA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24B4E67"/>
    <w:multiLevelType w:val="multilevel"/>
    <w:tmpl w:val="130AD20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65C4919"/>
    <w:multiLevelType w:val="multilevel"/>
    <w:tmpl w:val="EE3C057C"/>
    <w:lvl w:ilvl="0">
      <w:start w:val="1"/>
      <w:numFmt w:val="bullet"/>
      <w:lvlText w:val="*"/>
      <w:lvlJc w:val="left"/>
      <w:rPr>
        <w:rFonts w:ascii="MS Gothic" w:eastAsia="MS Gothic" w:hAnsi="MS Gothic" w:cs="MS Gothic"/>
        <w:b w:val="0"/>
        <w:bCs w:val="0"/>
        <w:i w:val="0"/>
        <w:iCs w:val="0"/>
        <w:smallCaps w:val="0"/>
        <w:strike w:val="0"/>
        <w:color w:val="000000"/>
        <w:spacing w:val="0"/>
        <w:w w:val="100"/>
        <w:position w:val="0"/>
        <w:sz w:val="15"/>
        <w:szCs w:val="15"/>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7A52F1A"/>
    <w:multiLevelType w:val="multilevel"/>
    <w:tmpl w:val="60483BFA"/>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7E658A2"/>
    <w:multiLevelType w:val="multilevel"/>
    <w:tmpl w:val="F9561F1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8D41789"/>
    <w:multiLevelType w:val="multilevel"/>
    <w:tmpl w:val="1D2C6F2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C4347C9"/>
    <w:multiLevelType w:val="multilevel"/>
    <w:tmpl w:val="49E2F8C8"/>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CFA37C7"/>
    <w:multiLevelType w:val="multilevel"/>
    <w:tmpl w:val="23980292"/>
    <w:lvl w:ilvl="0">
      <w:start w:val="1"/>
      <w:numFmt w:val="bullet"/>
      <w:lvlText w:val="V"/>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1815693"/>
    <w:multiLevelType w:val="multilevel"/>
    <w:tmpl w:val="0F4296D0"/>
    <w:lvl w:ilvl="0">
      <w:start w:val="1"/>
      <w:numFmt w:val="bullet"/>
      <w:lvlText w:val="V"/>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7476245"/>
    <w:multiLevelType w:val="multilevel"/>
    <w:tmpl w:val="980690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EA45336"/>
    <w:multiLevelType w:val="multilevel"/>
    <w:tmpl w:val="29DEB65C"/>
    <w:lvl w:ilvl="0">
      <w:start w:val="1"/>
      <w:numFmt w:val="upp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1186ACE"/>
    <w:multiLevelType w:val="multilevel"/>
    <w:tmpl w:val="78BEA366"/>
    <w:lvl w:ilvl="0">
      <w:start w:val="5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18E34AF"/>
    <w:multiLevelType w:val="multilevel"/>
    <w:tmpl w:val="CE02C30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3763942"/>
    <w:multiLevelType w:val="multilevel"/>
    <w:tmpl w:val="8A6CFD4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7DB6DB1"/>
    <w:multiLevelType w:val="multilevel"/>
    <w:tmpl w:val="E0A48BD6"/>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A724396"/>
    <w:multiLevelType w:val="multilevel"/>
    <w:tmpl w:val="44E8C51A"/>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BE437AB"/>
    <w:multiLevelType w:val="multilevel"/>
    <w:tmpl w:val="C12C6C9C"/>
    <w:lvl w:ilvl="0">
      <w:start w:val="1"/>
      <w:numFmt w:val="bullet"/>
      <w:lvlText w:val="V"/>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C4D7D3E"/>
    <w:multiLevelType w:val="multilevel"/>
    <w:tmpl w:val="F3988F12"/>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13077A0"/>
    <w:multiLevelType w:val="multilevel"/>
    <w:tmpl w:val="2FAA0490"/>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24F597E"/>
    <w:multiLevelType w:val="multilevel"/>
    <w:tmpl w:val="FB988E98"/>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89C1150"/>
    <w:multiLevelType w:val="multilevel"/>
    <w:tmpl w:val="B60EC09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E7F09B2"/>
    <w:multiLevelType w:val="multilevel"/>
    <w:tmpl w:val="3F6435D2"/>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2F11308"/>
    <w:multiLevelType w:val="multilevel"/>
    <w:tmpl w:val="92069134"/>
    <w:lvl w:ilvl="0">
      <w:start w:val="1"/>
      <w:numFmt w:val="bullet"/>
      <w:lvlText w:val="*"/>
      <w:lvlJc w:val="left"/>
      <w:rPr>
        <w:rFonts w:ascii="MS Gothic" w:eastAsia="MS Gothic" w:hAnsi="MS Gothic" w:cs="MS Gothic"/>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897286A"/>
    <w:multiLevelType w:val="multilevel"/>
    <w:tmpl w:val="2AE29FEA"/>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9CE598E"/>
    <w:multiLevelType w:val="multilevel"/>
    <w:tmpl w:val="BB08D944"/>
    <w:lvl w:ilvl="0">
      <w:start w:val="1"/>
      <w:numFmt w:val="upp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B0E44DD"/>
    <w:multiLevelType w:val="multilevel"/>
    <w:tmpl w:val="4EE2C68C"/>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D872C46"/>
    <w:multiLevelType w:val="multilevel"/>
    <w:tmpl w:val="6FC203A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0873C7C"/>
    <w:multiLevelType w:val="multilevel"/>
    <w:tmpl w:val="2CA8AF98"/>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2515C3B"/>
    <w:multiLevelType w:val="multilevel"/>
    <w:tmpl w:val="F638443E"/>
    <w:lvl w:ilvl="0">
      <w:start w:val="1"/>
      <w:numFmt w:val="bullet"/>
      <w:lvlText w:val="V"/>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49B37F2"/>
    <w:multiLevelType w:val="multilevel"/>
    <w:tmpl w:val="F73EAB02"/>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68C22C2"/>
    <w:multiLevelType w:val="multilevel"/>
    <w:tmpl w:val="702A965E"/>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7E2702D"/>
    <w:multiLevelType w:val="multilevel"/>
    <w:tmpl w:val="937C7AF0"/>
    <w:lvl w:ilvl="0">
      <w:start w:val="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BC74F82"/>
    <w:multiLevelType w:val="multilevel"/>
    <w:tmpl w:val="C2F26252"/>
    <w:lvl w:ilvl="0">
      <w:start w:val="1"/>
      <w:numFmt w:val="upp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E512DAE"/>
    <w:multiLevelType w:val="multilevel"/>
    <w:tmpl w:val="757CA258"/>
    <w:lvl w:ilvl="0">
      <w:start w:val="5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EB9508A"/>
    <w:multiLevelType w:val="multilevel"/>
    <w:tmpl w:val="014E6C3A"/>
    <w:lvl w:ilvl="0">
      <w:start w:val="51"/>
      <w:numFmt w:val="low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3"/>
  </w:num>
  <w:num w:numId="2">
    <w:abstractNumId w:val="17"/>
  </w:num>
  <w:num w:numId="3">
    <w:abstractNumId w:val="38"/>
  </w:num>
  <w:num w:numId="4">
    <w:abstractNumId w:val="20"/>
  </w:num>
  <w:num w:numId="5">
    <w:abstractNumId w:val="37"/>
  </w:num>
  <w:num w:numId="6">
    <w:abstractNumId w:val="45"/>
  </w:num>
  <w:num w:numId="7">
    <w:abstractNumId w:val="15"/>
  </w:num>
  <w:num w:numId="8">
    <w:abstractNumId w:val="19"/>
  </w:num>
  <w:num w:numId="9">
    <w:abstractNumId w:val="41"/>
  </w:num>
  <w:num w:numId="10">
    <w:abstractNumId w:val="16"/>
  </w:num>
  <w:num w:numId="11">
    <w:abstractNumId w:val="5"/>
  </w:num>
  <w:num w:numId="12">
    <w:abstractNumId w:val="14"/>
  </w:num>
  <w:num w:numId="13">
    <w:abstractNumId w:val="24"/>
  </w:num>
  <w:num w:numId="14">
    <w:abstractNumId w:val="35"/>
  </w:num>
  <w:num w:numId="15">
    <w:abstractNumId w:val="18"/>
  </w:num>
  <w:num w:numId="16">
    <w:abstractNumId w:val="11"/>
  </w:num>
  <w:num w:numId="17">
    <w:abstractNumId w:val="12"/>
  </w:num>
  <w:num w:numId="18">
    <w:abstractNumId w:val="27"/>
  </w:num>
  <w:num w:numId="19">
    <w:abstractNumId w:val="31"/>
  </w:num>
  <w:num w:numId="20">
    <w:abstractNumId w:val="13"/>
  </w:num>
  <w:num w:numId="21">
    <w:abstractNumId w:val="10"/>
  </w:num>
  <w:num w:numId="22">
    <w:abstractNumId w:val="36"/>
  </w:num>
  <w:num w:numId="23">
    <w:abstractNumId w:val="6"/>
  </w:num>
  <w:num w:numId="24">
    <w:abstractNumId w:val="3"/>
  </w:num>
  <w:num w:numId="25">
    <w:abstractNumId w:val="2"/>
  </w:num>
  <w:num w:numId="26">
    <w:abstractNumId w:val="42"/>
  </w:num>
  <w:num w:numId="27">
    <w:abstractNumId w:val="46"/>
  </w:num>
  <w:num w:numId="28">
    <w:abstractNumId w:val="44"/>
  </w:num>
  <w:num w:numId="29">
    <w:abstractNumId w:val="40"/>
  </w:num>
  <w:num w:numId="30">
    <w:abstractNumId w:val="28"/>
  </w:num>
  <w:num w:numId="31">
    <w:abstractNumId w:val="22"/>
  </w:num>
  <w:num w:numId="32">
    <w:abstractNumId w:val="4"/>
  </w:num>
  <w:num w:numId="33">
    <w:abstractNumId w:val="34"/>
  </w:num>
  <w:num w:numId="34">
    <w:abstractNumId w:val="48"/>
  </w:num>
  <w:num w:numId="35">
    <w:abstractNumId w:val="33"/>
  </w:num>
  <w:num w:numId="36">
    <w:abstractNumId w:val="23"/>
  </w:num>
  <w:num w:numId="37">
    <w:abstractNumId w:val="8"/>
  </w:num>
  <w:num w:numId="38">
    <w:abstractNumId w:val="47"/>
  </w:num>
  <w:num w:numId="39">
    <w:abstractNumId w:val="21"/>
  </w:num>
  <w:num w:numId="40">
    <w:abstractNumId w:val="32"/>
  </w:num>
  <w:num w:numId="41">
    <w:abstractNumId w:val="1"/>
  </w:num>
  <w:num w:numId="42">
    <w:abstractNumId w:val="30"/>
  </w:num>
  <w:num w:numId="43">
    <w:abstractNumId w:val="9"/>
  </w:num>
  <w:num w:numId="44">
    <w:abstractNumId w:val="39"/>
  </w:num>
  <w:num w:numId="45">
    <w:abstractNumId w:val="25"/>
  </w:num>
  <w:num w:numId="46">
    <w:abstractNumId w:val="29"/>
  </w:num>
  <w:num w:numId="47">
    <w:abstractNumId w:val="7"/>
  </w:num>
  <w:num w:numId="48">
    <w:abstractNumId w:val="0"/>
  </w:num>
  <w:num w:numId="49">
    <w:abstractNumId w:val="49"/>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0"/>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653"/>
    <w:rsid w:val="000E6680"/>
    <w:rsid w:val="001374A6"/>
    <w:rsid w:val="001A1C6E"/>
    <w:rsid w:val="0020067D"/>
    <w:rsid w:val="00201202"/>
    <w:rsid w:val="002550AE"/>
    <w:rsid w:val="002B2343"/>
    <w:rsid w:val="002D2C5D"/>
    <w:rsid w:val="003A13A7"/>
    <w:rsid w:val="004159D5"/>
    <w:rsid w:val="004164C6"/>
    <w:rsid w:val="00514300"/>
    <w:rsid w:val="00523704"/>
    <w:rsid w:val="005645A2"/>
    <w:rsid w:val="00572445"/>
    <w:rsid w:val="005D13F4"/>
    <w:rsid w:val="00662C14"/>
    <w:rsid w:val="007D4F53"/>
    <w:rsid w:val="007F178D"/>
    <w:rsid w:val="00804975"/>
    <w:rsid w:val="008533FC"/>
    <w:rsid w:val="008C1127"/>
    <w:rsid w:val="008E4653"/>
    <w:rsid w:val="008F3BBC"/>
    <w:rsid w:val="009A50A5"/>
    <w:rsid w:val="009F2882"/>
    <w:rsid w:val="00AE22D3"/>
    <w:rsid w:val="00B47D3E"/>
    <w:rsid w:val="00B75951"/>
    <w:rsid w:val="00B81CF3"/>
    <w:rsid w:val="00D17304"/>
    <w:rsid w:val="00D4536D"/>
    <w:rsid w:val="00D515B4"/>
    <w:rsid w:val="00DA77AA"/>
    <w:rsid w:val="00DE5C60"/>
    <w:rsid w:val="00DF00E6"/>
    <w:rsid w:val="00E27AF9"/>
    <w:rsid w:val="00E77E26"/>
    <w:rsid w:val="00EA3D8C"/>
    <w:rsid w:val="00EB71B1"/>
    <w:rsid w:val="00EE4B42"/>
    <w:rsid w:val="00EE57F9"/>
    <w:rsid w:val="00F37BA2"/>
    <w:rsid w:val="00F85F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12B80C8"/>
  <w15:docId w15:val="{9EC2AAFA-F242-44BF-B572-014E5641D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8E4653"/>
    <w:pPr>
      <w:widowControl w:val="0"/>
      <w:spacing w:after="0" w:line="240" w:lineRule="auto"/>
    </w:pPr>
    <w:rPr>
      <w:rFonts w:ascii="Courier New" w:eastAsia="Courier New" w:hAnsi="Courier New" w:cs="Courier New"/>
      <w:color w:val="000000"/>
      <w:sz w:val="24"/>
      <w:szCs w:val="24"/>
      <w:lang w:eastAsia="cs-CZ"/>
    </w:rPr>
  </w:style>
  <w:style w:type="paragraph" w:styleId="Nadpis1">
    <w:name w:val="heading 1"/>
    <w:basedOn w:val="Text"/>
    <w:next w:val="Normln"/>
    <w:link w:val="Nadpis1Char"/>
    <w:uiPriority w:val="9"/>
    <w:qFormat/>
    <w:rsid w:val="00AE22D3"/>
    <w:pPr>
      <w:jc w:val="center"/>
      <w:outlineLvl w:val="0"/>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8E4653"/>
    <w:pPr>
      <w:spacing w:after="0" w:line="240" w:lineRule="auto"/>
      <w:ind w:firstLine="340"/>
      <w:jc w:val="both"/>
    </w:pPr>
    <w:rPr>
      <w:rFonts w:ascii="Times New Roman" w:eastAsia="Courier New" w:hAnsi="Times New Roman" w:cs="Times New Roman"/>
      <w:sz w:val="24"/>
      <w:szCs w:val="24"/>
      <w:lang w:eastAsia="cs-CZ"/>
    </w:rPr>
  </w:style>
  <w:style w:type="character" w:customStyle="1" w:styleId="TextChar">
    <w:name w:val="Text Char"/>
    <w:basedOn w:val="Standardnpsmoodstavce"/>
    <w:link w:val="Text"/>
    <w:rsid w:val="008E4653"/>
    <w:rPr>
      <w:rFonts w:ascii="Times New Roman" w:eastAsia="Courier New" w:hAnsi="Times New Roman" w:cs="Times New Roman"/>
      <w:sz w:val="24"/>
      <w:szCs w:val="24"/>
      <w:lang w:eastAsia="cs-CZ"/>
    </w:rPr>
  </w:style>
  <w:style w:type="character" w:styleId="Hypertextovodkaz">
    <w:name w:val="Hyperlink"/>
    <w:basedOn w:val="Standardnpsmoodstavce"/>
    <w:uiPriority w:val="99"/>
    <w:rsid w:val="008E4653"/>
    <w:rPr>
      <w:color w:val="0066CC"/>
      <w:u w:val="single"/>
    </w:rPr>
  </w:style>
  <w:style w:type="character" w:customStyle="1" w:styleId="Poznmkapodarou85ptKurzva">
    <w:name w:val="Poznámka pod čarou + 8;5 pt;Kurzíva"/>
    <w:basedOn w:val="Standardnpsmoodstavce"/>
    <w:rsid w:val="008E4653"/>
    <w:rPr>
      <w:rFonts w:ascii="Century Schoolbook" w:eastAsia="Century Schoolbook" w:hAnsi="Century Schoolbook" w:cs="Century Schoolbook"/>
      <w:b w:val="0"/>
      <w:bCs w:val="0"/>
      <w:i/>
      <w:iCs/>
      <w:smallCaps w:val="0"/>
      <w:strike w:val="0"/>
      <w:color w:val="000000"/>
      <w:spacing w:val="0"/>
      <w:w w:val="100"/>
      <w:position w:val="0"/>
      <w:sz w:val="17"/>
      <w:szCs w:val="17"/>
      <w:u w:val="none"/>
      <w:lang w:val="cs-CZ"/>
    </w:rPr>
  </w:style>
  <w:style w:type="character" w:customStyle="1" w:styleId="Zkladntext3CordiaUPC15ptTunKurzva">
    <w:name w:val="Základní text (3) + CordiaUPC;15 pt;Tučné;Kurzíva"/>
    <w:basedOn w:val="Standardnpsmoodstavce"/>
    <w:rsid w:val="008E4653"/>
    <w:rPr>
      <w:rFonts w:ascii="CordiaUPC" w:eastAsia="CordiaUPC" w:hAnsi="CordiaUPC" w:cs="CordiaUPC"/>
      <w:b/>
      <w:bCs/>
      <w:i/>
      <w:iCs/>
      <w:smallCaps w:val="0"/>
      <w:strike w:val="0"/>
      <w:color w:val="000000"/>
      <w:spacing w:val="0"/>
      <w:w w:val="100"/>
      <w:position w:val="0"/>
      <w:sz w:val="30"/>
      <w:szCs w:val="30"/>
      <w:u w:val="none"/>
      <w:lang w:val="en-US"/>
    </w:rPr>
  </w:style>
  <w:style w:type="character" w:customStyle="1" w:styleId="Obsah2MicrosoftSansSerif75ptNetun">
    <w:name w:val="Obsah (2) + Microsoft Sans Serif;7;5 pt;Ne tučné"/>
    <w:basedOn w:val="Standardnpsmoodstavce"/>
    <w:rsid w:val="008E4653"/>
    <w:rPr>
      <w:rFonts w:ascii="Microsoft Sans Serif" w:eastAsia="Microsoft Sans Serif" w:hAnsi="Microsoft Sans Serif" w:cs="Microsoft Sans Serif"/>
      <w:b/>
      <w:bCs/>
      <w:i w:val="0"/>
      <w:iCs w:val="0"/>
      <w:smallCaps w:val="0"/>
      <w:strike w:val="0"/>
      <w:color w:val="000000"/>
      <w:spacing w:val="0"/>
      <w:w w:val="100"/>
      <w:position w:val="0"/>
      <w:sz w:val="15"/>
      <w:szCs w:val="15"/>
      <w:u w:val="none"/>
      <w:lang w:val="cs-CZ"/>
    </w:rPr>
  </w:style>
  <w:style w:type="character" w:customStyle="1" w:styleId="Zkladntext7CenturySchoolbook7pt">
    <w:name w:val="Základní text (7) + Century Schoolbook;7 pt"/>
    <w:basedOn w:val="Standardnpsmoodstavce"/>
    <w:rsid w:val="008E4653"/>
    <w:rPr>
      <w:rFonts w:ascii="Century Schoolbook" w:eastAsia="Century Schoolbook" w:hAnsi="Century Schoolbook" w:cs="Century Schoolbook"/>
      <w:b w:val="0"/>
      <w:bCs w:val="0"/>
      <w:i w:val="0"/>
      <w:iCs w:val="0"/>
      <w:smallCaps w:val="0"/>
      <w:strike w:val="0"/>
      <w:color w:val="000000"/>
      <w:spacing w:val="0"/>
      <w:w w:val="100"/>
      <w:position w:val="0"/>
      <w:sz w:val="14"/>
      <w:szCs w:val="14"/>
      <w:u w:val="none"/>
      <w:lang w:val="cs-CZ"/>
    </w:rPr>
  </w:style>
  <w:style w:type="character" w:customStyle="1" w:styleId="Zkladntext125ptTunMtko30">
    <w:name w:val="Základní text + 12;5 pt;Tučné;Měřítko 30%"/>
    <w:basedOn w:val="Standardnpsmoodstavce"/>
    <w:rsid w:val="008E4653"/>
    <w:rPr>
      <w:rFonts w:ascii="Century Schoolbook" w:eastAsia="Century Schoolbook" w:hAnsi="Century Schoolbook" w:cs="Century Schoolbook"/>
      <w:b/>
      <w:bCs/>
      <w:i w:val="0"/>
      <w:iCs w:val="0"/>
      <w:smallCaps w:val="0"/>
      <w:strike w:val="0"/>
      <w:color w:val="000000"/>
      <w:spacing w:val="0"/>
      <w:w w:val="30"/>
      <w:position w:val="0"/>
      <w:sz w:val="25"/>
      <w:szCs w:val="25"/>
      <w:u w:val="none"/>
    </w:rPr>
  </w:style>
  <w:style w:type="character" w:customStyle="1" w:styleId="ZkladntextTimesNewRoman95pt">
    <w:name w:val="Základní text + Times New Roman;9;5 pt"/>
    <w:basedOn w:val="Standardnpsmoodstavce"/>
    <w:rsid w:val="008E465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style>
  <w:style w:type="character" w:customStyle="1" w:styleId="ZkladntextTimesNewRoman75pt">
    <w:name w:val="Základní text + Times New Roman;7;5 pt"/>
    <w:basedOn w:val="Standardnpsmoodstavce"/>
    <w:rsid w:val="008E4653"/>
    <w:rPr>
      <w:rFonts w:ascii="Times New Roman" w:eastAsia="Times New Roman" w:hAnsi="Times New Roman" w:cs="Times New Roman"/>
      <w:b w:val="0"/>
      <w:bCs w:val="0"/>
      <w:i w:val="0"/>
      <w:iCs w:val="0"/>
      <w:smallCaps w:val="0"/>
      <w:strike w:val="0"/>
      <w:color w:val="000000"/>
      <w:spacing w:val="0"/>
      <w:w w:val="100"/>
      <w:position w:val="0"/>
      <w:sz w:val="15"/>
      <w:szCs w:val="15"/>
      <w:u w:val="none"/>
      <w:lang w:val="cs-CZ"/>
    </w:rPr>
  </w:style>
  <w:style w:type="character" w:customStyle="1" w:styleId="ZhlavneboZpatMSGothic8pt">
    <w:name w:val="Záhlaví nebo Zápatí + MS Gothic;8 pt"/>
    <w:basedOn w:val="Standardnpsmoodstavce"/>
    <w:rsid w:val="008E4653"/>
    <w:rPr>
      <w:rFonts w:ascii="MS Gothic" w:eastAsia="MS Gothic" w:hAnsi="MS Gothic" w:cs="MS Gothic"/>
      <w:b w:val="0"/>
      <w:bCs w:val="0"/>
      <w:i w:val="0"/>
      <w:iCs w:val="0"/>
      <w:smallCaps w:val="0"/>
      <w:strike w:val="0"/>
      <w:color w:val="000000"/>
      <w:spacing w:val="0"/>
      <w:w w:val="100"/>
      <w:position w:val="0"/>
      <w:sz w:val="16"/>
      <w:szCs w:val="16"/>
      <w:u w:val="none"/>
      <w:lang w:val="cs-CZ"/>
    </w:rPr>
  </w:style>
  <w:style w:type="character" w:customStyle="1" w:styleId="ZkladntextTimesNewRomanTunKurzva">
    <w:name w:val="Základní text + Times New Roman;Tučné;Kurzíva"/>
    <w:basedOn w:val="Standardnpsmoodstavce"/>
    <w:rsid w:val="008E4653"/>
    <w:rPr>
      <w:rFonts w:ascii="Times New Roman" w:eastAsia="Times New Roman" w:hAnsi="Times New Roman" w:cs="Times New Roman"/>
      <w:b/>
      <w:bCs/>
      <w:i/>
      <w:iCs/>
      <w:smallCaps w:val="0"/>
      <w:strike w:val="0"/>
      <w:color w:val="000000"/>
      <w:spacing w:val="0"/>
      <w:w w:val="100"/>
      <w:position w:val="0"/>
      <w:sz w:val="17"/>
      <w:szCs w:val="17"/>
      <w:u w:val="none"/>
      <w:lang w:val="cs-CZ"/>
    </w:rPr>
  </w:style>
  <w:style w:type="character" w:customStyle="1" w:styleId="Zkladntext1175pt">
    <w:name w:val="Základní text (11) + 7;5 pt"/>
    <w:basedOn w:val="Standardnpsmoodstavce"/>
    <w:rsid w:val="008E4653"/>
    <w:rPr>
      <w:rFonts w:ascii="Times New Roman" w:eastAsia="Times New Roman" w:hAnsi="Times New Roman" w:cs="Times New Roman"/>
      <w:b w:val="0"/>
      <w:bCs w:val="0"/>
      <w:i w:val="0"/>
      <w:iCs w:val="0"/>
      <w:smallCaps w:val="0"/>
      <w:strike w:val="0"/>
      <w:color w:val="000000"/>
      <w:spacing w:val="0"/>
      <w:w w:val="100"/>
      <w:position w:val="0"/>
      <w:sz w:val="15"/>
      <w:szCs w:val="15"/>
      <w:u w:val="none"/>
      <w:lang w:val="cs-CZ"/>
    </w:rPr>
  </w:style>
  <w:style w:type="character" w:customStyle="1" w:styleId="Zkladntext4TimesNewRomanTun">
    <w:name w:val="Základní text (4) + Times New Roman;Tučné"/>
    <w:basedOn w:val="Standardnpsmoodstavce"/>
    <w:rsid w:val="008E4653"/>
    <w:rPr>
      <w:rFonts w:ascii="Times New Roman" w:eastAsia="Times New Roman" w:hAnsi="Times New Roman" w:cs="Times New Roman"/>
      <w:b/>
      <w:bCs/>
      <w:i/>
      <w:iCs/>
      <w:smallCaps w:val="0"/>
      <w:strike w:val="0"/>
      <w:color w:val="000000"/>
      <w:spacing w:val="0"/>
      <w:w w:val="100"/>
      <w:position w:val="0"/>
      <w:sz w:val="17"/>
      <w:szCs w:val="17"/>
      <w:u w:val="none"/>
      <w:lang w:val="cs-CZ"/>
    </w:rPr>
  </w:style>
  <w:style w:type="character" w:customStyle="1" w:styleId="Zkladntext7SegoeUI8pt">
    <w:name w:val="Základní text (7) + Segoe UI;8 pt"/>
    <w:basedOn w:val="Standardnpsmoodstavce"/>
    <w:rsid w:val="008E4653"/>
    <w:rPr>
      <w:rFonts w:ascii="Segoe UI" w:eastAsia="Segoe UI" w:hAnsi="Segoe UI" w:cs="Segoe UI"/>
      <w:b w:val="0"/>
      <w:bCs w:val="0"/>
      <w:i w:val="0"/>
      <w:iCs w:val="0"/>
      <w:smallCaps w:val="0"/>
      <w:strike w:val="0"/>
      <w:color w:val="000000"/>
      <w:spacing w:val="0"/>
      <w:w w:val="100"/>
      <w:position w:val="0"/>
      <w:sz w:val="16"/>
      <w:szCs w:val="16"/>
      <w:u w:val="none"/>
      <w:lang w:val="cs-CZ"/>
    </w:rPr>
  </w:style>
  <w:style w:type="character" w:customStyle="1" w:styleId="Zkladntext7SegoeUI8ptKurzva">
    <w:name w:val="Základní text (7) + Segoe UI;8 pt;Kurzíva"/>
    <w:basedOn w:val="Standardnpsmoodstavce"/>
    <w:rsid w:val="008E4653"/>
    <w:rPr>
      <w:rFonts w:ascii="Segoe UI" w:eastAsia="Segoe UI" w:hAnsi="Segoe UI" w:cs="Segoe UI"/>
      <w:b w:val="0"/>
      <w:bCs w:val="0"/>
      <w:i/>
      <w:iCs/>
      <w:smallCaps w:val="0"/>
      <w:strike w:val="0"/>
      <w:color w:val="000000"/>
      <w:spacing w:val="0"/>
      <w:w w:val="100"/>
      <w:position w:val="0"/>
      <w:sz w:val="16"/>
      <w:szCs w:val="16"/>
      <w:u w:val="none"/>
      <w:lang w:val="cs-CZ"/>
    </w:rPr>
  </w:style>
  <w:style w:type="character" w:customStyle="1" w:styleId="Zkladntext7TimesNewRoman75pt">
    <w:name w:val="Základní text (7) + Times New Roman;7;5 pt"/>
    <w:basedOn w:val="Standardnpsmoodstavce"/>
    <w:rsid w:val="008E4653"/>
    <w:rPr>
      <w:rFonts w:ascii="Times New Roman" w:eastAsia="Times New Roman" w:hAnsi="Times New Roman" w:cs="Times New Roman"/>
      <w:b w:val="0"/>
      <w:bCs w:val="0"/>
      <w:i w:val="0"/>
      <w:iCs w:val="0"/>
      <w:smallCaps w:val="0"/>
      <w:strike w:val="0"/>
      <w:color w:val="000000"/>
      <w:spacing w:val="0"/>
      <w:w w:val="100"/>
      <w:position w:val="0"/>
      <w:sz w:val="15"/>
      <w:szCs w:val="15"/>
      <w:u w:val="none"/>
      <w:lang w:val="cs-CZ"/>
    </w:rPr>
  </w:style>
  <w:style w:type="character" w:customStyle="1" w:styleId="ZkladntextTimesNewRomanKurzva">
    <w:name w:val="Základní text + Times New Roman;Kurzíva"/>
    <w:basedOn w:val="Standardnpsmoodstavce"/>
    <w:rsid w:val="008E4653"/>
    <w:rPr>
      <w:rFonts w:ascii="Times New Roman" w:eastAsia="Times New Roman" w:hAnsi="Times New Roman" w:cs="Times New Roman"/>
      <w:b w:val="0"/>
      <w:bCs w:val="0"/>
      <w:i/>
      <w:iCs/>
      <w:smallCaps w:val="0"/>
      <w:strike w:val="0"/>
      <w:color w:val="000000"/>
      <w:spacing w:val="0"/>
      <w:w w:val="100"/>
      <w:position w:val="0"/>
      <w:sz w:val="17"/>
      <w:szCs w:val="17"/>
      <w:u w:val="none"/>
      <w:lang w:val="cs-CZ"/>
    </w:rPr>
  </w:style>
  <w:style w:type="character" w:customStyle="1" w:styleId="ZkladntextSegoeUITun">
    <w:name w:val="Základní text + Segoe UI;Tučné"/>
    <w:basedOn w:val="Standardnpsmoodstavce"/>
    <w:rsid w:val="008E4653"/>
    <w:rPr>
      <w:rFonts w:ascii="Segoe UI" w:eastAsia="Segoe UI" w:hAnsi="Segoe UI" w:cs="Segoe UI"/>
      <w:b/>
      <w:bCs/>
      <w:i w:val="0"/>
      <w:iCs w:val="0"/>
      <w:smallCaps w:val="0"/>
      <w:strike w:val="0"/>
      <w:color w:val="000000"/>
      <w:spacing w:val="0"/>
      <w:w w:val="100"/>
      <w:position w:val="0"/>
      <w:sz w:val="17"/>
      <w:szCs w:val="17"/>
      <w:u w:val="none"/>
    </w:rPr>
  </w:style>
  <w:style w:type="character" w:customStyle="1" w:styleId="Zkladntext4TimesNewRoman95ptNekurzva">
    <w:name w:val="Základní text (4) + Times New Roman;9;5 pt;Ne kurzíva"/>
    <w:basedOn w:val="Standardnpsmoodstavce"/>
    <w:rsid w:val="008E4653"/>
    <w:rPr>
      <w:rFonts w:ascii="Times New Roman" w:eastAsia="Times New Roman" w:hAnsi="Times New Roman" w:cs="Times New Roman"/>
      <w:b w:val="0"/>
      <w:bCs w:val="0"/>
      <w:i/>
      <w:iCs/>
      <w:smallCaps w:val="0"/>
      <w:strike w:val="0"/>
      <w:color w:val="000000"/>
      <w:spacing w:val="0"/>
      <w:w w:val="100"/>
      <w:position w:val="0"/>
      <w:sz w:val="19"/>
      <w:szCs w:val="19"/>
      <w:u w:val="none"/>
      <w:lang w:val="cs-CZ"/>
    </w:rPr>
  </w:style>
  <w:style w:type="character" w:customStyle="1" w:styleId="ZkladntextTimesNewRoman10pt">
    <w:name w:val="Základní text + Times New Roman;10 pt"/>
    <w:basedOn w:val="Standardnpsmoodstavce"/>
    <w:rsid w:val="008E465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style>
  <w:style w:type="character" w:customStyle="1" w:styleId="ZkladntextTimesNewRoman7pt">
    <w:name w:val="Základní text + Times New Roman;7 pt"/>
    <w:basedOn w:val="Standardnpsmoodstavce"/>
    <w:rsid w:val="008E4653"/>
    <w:rPr>
      <w:rFonts w:ascii="Times New Roman" w:eastAsia="Times New Roman" w:hAnsi="Times New Roman" w:cs="Times New Roman"/>
      <w:b w:val="0"/>
      <w:bCs w:val="0"/>
      <w:i w:val="0"/>
      <w:iCs w:val="0"/>
      <w:smallCaps w:val="0"/>
      <w:strike w:val="0"/>
      <w:color w:val="000000"/>
      <w:spacing w:val="0"/>
      <w:w w:val="100"/>
      <w:position w:val="0"/>
      <w:sz w:val="14"/>
      <w:szCs w:val="14"/>
      <w:u w:val="none"/>
      <w:lang w:val="cs-CZ"/>
    </w:rPr>
  </w:style>
  <w:style w:type="character" w:customStyle="1" w:styleId="Zkladntext7TimesNewRoman7ptTun">
    <w:name w:val="Základní text (7) + Times New Roman;7 pt;Tučné"/>
    <w:basedOn w:val="Standardnpsmoodstavce"/>
    <w:rsid w:val="008E4653"/>
    <w:rPr>
      <w:rFonts w:ascii="Times New Roman" w:eastAsia="Times New Roman" w:hAnsi="Times New Roman" w:cs="Times New Roman"/>
      <w:b/>
      <w:bCs/>
      <w:i w:val="0"/>
      <w:iCs w:val="0"/>
      <w:smallCaps w:val="0"/>
      <w:strike w:val="0"/>
      <w:color w:val="000000"/>
      <w:spacing w:val="0"/>
      <w:w w:val="100"/>
      <w:position w:val="0"/>
      <w:sz w:val="14"/>
      <w:szCs w:val="14"/>
      <w:u w:val="none"/>
      <w:lang w:val="cs-CZ"/>
    </w:rPr>
  </w:style>
  <w:style w:type="character" w:customStyle="1" w:styleId="Zkladntext2TimesNewRoman9ptdkovn0pt">
    <w:name w:val="Základní text (2) + Times New Roman;9 pt;Řádkování 0 pt"/>
    <w:basedOn w:val="Standardnpsmoodstavce"/>
    <w:rsid w:val="008E4653"/>
    <w:rPr>
      <w:rFonts w:ascii="Times New Roman" w:eastAsia="Times New Roman" w:hAnsi="Times New Roman" w:cs="Times New Roman"/>
      <w:b/>
      <w:bCs/>
      <w:i w:val="0"/>
      <w:iCs w:val="0"/>
      <w:smallCaps w:val="0"/>
      <w:strike w:val="0"/>
      <w:color w:val="000000"/>
      <w:spacing w:val="10"/>
      <w:w w:val="100"/>
      <w:position w:val="0"/>
      <w:sz w:val="18"/>
      <w:szCs w:val="18"/>
      <w:u w:val="none"/>
      <w:lang w:val="cs-CZ"/>
    </w:rPr>
  </w:style>
  <w:style w:type="character" w:customStyle="1" w:styleId="ZhlavneboZpat2TimesNewRoman9ptTunKurzva">
    <w:name w:val="Záhlaví nebo Zápatí (2) + Times New Roman;9 pt;Tučné;Kurzíva"/>
    <w:basedOn w:val="Standardnpsmoodstavce"/>
    <w:rsid w:val="008E4653"/>
    <w:rPr>
      <w:rFonts w:ascii="Times New Roman" w:eastAsia="Times New Roman" w:hAnsi="Times New Roman" w:cs="Times New Roman"/>
      <w:b/>
      <w:bCs/>
      <w:i/>
      <w:iCs/>
      <w:smallCaps w:val="0"/>
      <w:strike w:val="0"/>
      <w:color w:val="000000"/>
      <w:spacing w:val="0"/>
      <w:w w:val="100"/>
      <w:position w:val="0"/>
      <w:sz w:val="18"/>
      <w:szCs w:val="18"/>
      <w:u w:val="none"/>
      <w:lang w:val="cs-CZ"/>
    </w:rPr>
  </w:style>
  <w:style w:type="character" w:customStyle="1" w:styleId="Zkladntext65pt">
    <w:name w:val="Základní text + 6;5 pt"/>
    <w:basedOn w:val="Standardnpsmoodstavce"/>
    <w:rsid w:val="008E4653"/>
    <w:rPr>
      <w:rFonts w:ascii="Century Schoolbook" w:eastAsia="Century Schoolbook" w:hAnsi="Century Schoolbook" w:cs="Century Schoolbook"/>
      <w:b w:val="0"/>
      <w:bCs w:val="0"/>
      <w:i w:val="0"/>
      <w:iCs w:val="0"/>
      <w:smallCaps w:val="0"/>
      <w:strike w:val="0"/>
      <w:color w:val="000000"/>
      <w:spacing w:val="0"/>
      <w:w w:val="100"/>
      <w:position w:val="0"/>
      <w:sz w:val="13"/>
      <w:szCs w:val="13"/>
      <w:u w:val="none"/>
      <w:lang w:val="cs-CZ"/>
    </w:rPr>
  </w:style>
  <w:style w:type="character" w:customStyle="1" w:styleId="Zkladntext75pt">
    <w:name w:val="Základní text + 7;5 pt"/>
    <w:basedOn w:val="Standardnpsmoodstavce"/>
    <w:rsid w:val="008E4653"/>
    <w:rPr>
      <w:rFonts w:ascii="Century Schoolbook" w:eastAsia="Century Schoolbook" w:hAnsi="Century Schoolbook" w:cs="Century Schoolbook"/>
      <w:b w:val="0"/>
      <w:bCs w:val="0"/>
      <w:i w:val="0"/>
      <w:iCs w:val="0"/>
      <w:smallCaps w:val="0"/>
      <w:strike w:val="0"/>
      <w:color w:val="000000"/>
      <w:spacing w:val="0"/>
      <w:w w:val="100"/>
      <w:position w:val="0"/>
      <w:sz w:val="15"/>
      <w:szCs w:val="15"/>
      <w:u w:val="none"/>
      <w:lang w:val="cs-CZ"/>
    </w:rPr>
  </w:style>
  <w:style w:type="character" w:customStyle="1" w:styleId="Zkladntext75ptTun">
    <w:name w:val="Základní text + 7;5 pt;Tučné"/>
    <w:basedOn w:val="Standardnpsmoodstavce"/>
    <w:rsid w:val="008E4653"/>
    <w:rPr>
      <w:rFonts w:ascii="Century Schoolbook" w:eastAsia="Century Schoolbook" w:hAnsi="Century Schoolbook" w:cs="Century Schoolbook"/>
      <w:b/>
      <w:bCs/>
      <w:i w:val="0"/>
      <w:iCs w:val="0"/>
      <w:smallCaps w:val="0"/>
      <w:strike w:val="0"/>
      <w:color w:val="000000"/>
      <w:spacing w:val="0"/>
      <w:w w:val="100"/>
      <w:position w:val="0"/>
      <w:sz w:val="15"/>
      <w:szCs w:val="15"/>
      <w:u w:val="none"/>
      <w:lang w:val="cs-CZ"/>
    </w:rPr>
  </w:style>
  <w:style w:type="character" w:customStyle="1" w:styleId="Zkladntext10ptdkovn-1pt">
    <w:name w:val="Základní text + 10 pt;Řádkování -1 pt"/>
    <w:basedOn w:val="Standardnpsmoodstavce"/>
    <w:rsid w:val="008E4653"/>
    <w:rPr>
      <w:rFonts w:ascii="Century Schoolbook" w:eastAsia="Century Schoolbook" w:hAnsi="Century Schoolbook" w:cs="Century Schoolbook"/>
      <w:b w:val="0"/>
      <w:bCs w:val="0"/>
      <w:i w:val="0"/>
      <w:iCs w:val="0"/>
      <w:smallCaps w:val="0"/>
      <w:strike w:val="0"/>
      <w:color w:val="000000"/>
      <w:spacing w:val="-20"/>
      <w:w w:val="100"/>
      <w:position w:val="0"/>
      <w:sz w:val="20"/>
      <w:szCs w:val="20"/>
      <w:u w:val="none"/>
      <w:lang w:val="cs-CZ"/>
    </w:rPr>
  </w:style>
  <w:style w:type="character" w:customStyle="1" w:styleId="Zkladntext15CenturySchoolbook75ptTun">
    <w:name w:val="Základní text (15) + Century Schoolbook;7;5 pt;Tučné"/>
    <w:basedOn w:val="Standardnpsmoodstavce"/>
    <w:rsid w:val="008E4653"/>
    <w:rPr>
      <w:rFonts w:ascii="Century Schoolbook" w:eastAsia="Century Schoolbook" w:hAnsi="Century Schoolbook" w:cs="Century Schoolbook"/>
      <w:b/>
      <w:bCs/>
      <w:i w:val="0"/>
      <w:iCs w:val="0"/>
      <w:smallCaps w:val="0"/>
      <w:strike w:val="0"/>
      <w:color w:val="000000"/>
      <w:spacing w:val="0"/>
      <w:w w:val="100"/>
      <w:position w:val="0"/>
      <w:sz w:val="15"/>
      <w:szCs w:val="15"/>
      <w:u w:val="none"/>
      <w:lang w:val="cs-CZ"/>
    </w:rPr>
  </w:style>
  <w:style w:type="character" w:customStyle="1" w:styleId="Zkladntext11CenturySchoolbook85pt">
    <w:name w:val="Základní text (11) + Century Schoolbook;8;5 pt"/>
    <w:basedOn w:val="Standardnpsmoodstavce"/>
    <w:rsid w:val="008E4653"/>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cs-CZ"/>
    </w:rPr>
  </w:style>
  <w:style w:type="character" w:customStyle="1" w:styleId="ZkladntextTimesNewRoman55pt">
    <w:name w:val="Základní text + Times New Roman;5;5 pt"/>
    <w:basedOn w:val="Standardnpsmoodstavce"/>
    <w:rsid w:val="008E4653"/>
    <w:rPr>
      <w:rFonts w:ascii="Times New Roman" w:eastAsia="Times New Roman" w:hAnsi="Times New Roman" w:cs="Times New Roman"/>
      <w:b w:val="0"/>
      <w:bCs w:val="0"/>
      <w:i w:val="0"/>
      <w:iCs w:val="0"/>
      <w:smallCaps w:val="0"/>
      <w:strike w:val="0"/>
      <w:color w:val="000000"/>
      <w:spacing w:val="0"/>
      <w:w w:val="100"/>
      <w:position w:val="0"/>
      <w:sz w:val="11"/>
      <w:szCs w:val="11"/>
      <w:u w:val="none"/>
      <w:lang w:val="cs-CZ"/>
    </w:rPr>
  </w:style>
  <w:style w:type="character" w:customStyle="1" w:styleId="Zkladntext7CenturySchoolbook7ptTun">
    <w:name w:val="Základní text (7) + Century Schoolbook;7 pt;Tučné"/>
    <w:basedOn w:val="Standardnpsmoodstavce"/>
    <w:rsid w:val="008E4653"/>
    <w:rPr>
      <w:rFonts w:ascii="Century Schoolbook" w:eastAsia="Century Schoolbook" w:hAnsi="Century Schoolbook" w:cs="Century Schoolbook"/>
      <w:b/>
      <w:bCs/>
      <w:i w:val="0"/>
      <w:iCs w:val="0"/>
      <w:smallCaps w:val="0"/>
      <w:strike w:val="0"/>
      <w:color w:val="000000"/>
      <w:spacing w:val="0"/>
      <w:w w:val="100"/>
      <w:position w:val="0"/>
      <w:sz w:val="14"/>
      <w:szCs w:val="14"/>
      <w:u w:val="none"/>
      <w:lang w:val="cs-CZ"/>
    </w:rPr>
  </w:style>
  <w:style w:type="character" w:customStyle="1" w:styleId="Zkladntext15CenturySchoolbook75pt">
    <w:name w:val="Základní text (15) + Century Schoolbook;7;5 pt"/>
    <w:basedOn w:val="Standardnpsmoodstavce"/>
    <w:rsid w:val="008E4653"/>
    <w:rPr>
      <w:rFonts w:ascii="Century Schoolbook" w:eastAsia="Century Schoolbook" w:hAnsi="Century Schoolbook" w:cs="Century Schoolbook"/>
      <w:b w:val="0"/>
      <w:bCs w:val="0"/>
      <w:i w:val="0"/>
      <w:iCs w:val="0"/>
      <w:smallCaps w:val="0"/>
      <w:strike w:val="0"/>
      <w:color w:val="000000"/>
      <w:spacing w:val="0"/>
      <w:w w:val="100"/>
      <w:position w:val="0"/>
      <w:sz w:val="15"/>
      <w:szCs w:val="15"/>
      <w:u w:val="none"/>
      <w:lang w:val="cs-CZ"/>
    </w:rPr>
  </w:style>
  <w:style w:type="character" w:customStyle="1" w:styleId="Zkladntext11CenturySchoolbook85ptKurzva">
    <w:name w:val="Základní text (11) + Century Schoolbook;8;5 pt;Kurzíva"/>
    <w:basedOn w:val="Standardnpsmoodstavce"/>
    <w:rsid w:val="008E4653"/>
    <w:rPr>
      <w:rFonts w:ascii="Century Schoolbook" w:eastAsia="Century Schoolbook" w:hAnsi="Century Schoolbook" w:cs="Century Schoolbook"/>
      <w:b w:val="0"/>
      <w:bCs w:val="0"/>
      <w:i/>
      <w:iCs/>
      <w:smallCaps w:val="0"/>
      <w:strike w:val="0"/>
      <w:color w:val="000000"/>
      <w:spacing w:val="0"/>
      <w:w w:val="100"/>
      <w:position w:val="0"/>
      <w:sz w:val="17"/>
      <w:szCs w:val="17"/>
      <w:u w:val="none"/>
      <w:lang w:val="cs-CZ"/>
    </w:rPr>
  </w:style>
  <w:style w:type="character" w:customStyle="1" w:styleId="Zkladntext7CenturySchoolbook75pt">
    <w:name w:val="Základní text (7) + Century Schoolbook;7;5 pt"/>
    <w:basedOn w:val="Standardnpsmoodstavce"/>
    <w:rsid w:val="008E4653"/>
    <w:rPr>
      <w:rFonts w:ascii="Century Schoolbook" w:eastAsia="Century Schoolbook" w:hAnsi="Century Schoolbook" w:cs="Century Schoolbook"/>
      <w:b w:val="0"/>
      <w:bCs w:val="0"/>
      <w:i w:val="0"/>
      <w:iCs w:val="0"/>
      <w:smallCaps w:val="0"/>
      <w:strike w:val="0"/>
      <w:color w:val="000000"/>
      <w:spacing w:val="0"/>
      <w:w w:val="100"/>
      <w:position w:val="0"/>
      <w:sz w:val="15"/>
      <w:szCs w:val="15"/>
      <w:u w:val="none"/>
      <w:lang w:val="cs-CZ"/>
    </w:rPr>
  </w:style>
  <w:style w:type="character" w:customStyle="1" w:styleId="Zkladntext75ptTunKurzva">
    <w:name w:val="Základní text + 7;5 pt;Tučné;Kurzíva"/>
    <w:basedOn w:val="Standardnpsmoodstavce"/>
    <w:rsid w:val="008E4653"/>
    <w:rPr>
      <w:rFonts w:ascii="Century Schoolbook" w:eastAsia="Century Schoolbook" w:hAnsi="Century Schoolbook" w:cs="Century Schoolbook"/>
      <w:b/>
      <w:bCs/>
      <w:i/>
      <w:iCs/>
      <w:smallCaps w:val="0"/>
      <w:strike w:val="0"/>
      <w:color w:val="000000"/>
      <w:spacing w:val="0"/>
      <w:w w:val="100"/>
      <w:position w:val="0"/>
      <w:sz w:val="15"/>
      <w:szCs w:val="15"/>
      <w:u w:val="none"/>
      <w:lang w:val="cs-CZ"/>
    </w:rPr>
  </w:style>
  <w:style w:type="character" w:customStyle="1" w:styleId="Zkladntext475ptTun">
    <w:name w:val="Základní text (4) + 7;5 pt;Tučné"/>
    <w:basedOn w:val="Standardnpsmoodstavce"/>
    <w:rsid w:val="008E4653"/>
    <w:rPr>
      <w:rFonts w:ascii="Century Schoolbook" w:eastAsia="Century Schoolbook" w:hAnsi="Century Schoolbook" w:cs="Century Schoolbook"/>
      <w:b/>
      <w:bCs/>
      <w:i/>
      <w:iCs/>
      <w:smallCaps w:val="0"/>
      <w:strike w:val="0"/>
      <w:color w:val="000000"/>
      <w:spacing w:val="0"/>
      <w:w w:val="100"/>
      <w:position w:val="0"/>
      <w:sz w:val="15"/>
      <w:szCs w:val="15"/>
      <w:u w:val="none"/>
      <w:lang w:val="cs-CZ"/>
    </w:rPr>
  </w:style>
  <w:style w:type="character" w:customStyle="1" w:styleId="Zkladntext7CenturySchoolbook75ptTun">
    <w:name w:val="Základní text (7) + Century Schoolbook;7;5 pt;Tučné"/>
    <w:basedOn w:val="Standardnpsmoodstavce"/>
    <w:rsid w:val="008E4653"/>
    <w:rPr>
      <w:rFonts w:ascii="Century Schoolbook" w:eastAsia="Century Schoolbook" w:hAnsi="Century Schoolbook" w:cs="Century Schoolbook"/>
      <w:b/>
      <w:bCs/>
      <w:i w:val="0"/>
      <w:iCs w:val="0"/>
      <w:smallCaps w:val="0"/>
      <w:strike w:val="0"/>
      <w:color w:val="000000"/>
      <w:spacing w:val="0"/>
      <w:w w:val="100"/>
      <w:position w:val="0"/>
      <w:sz w:val="15"/>
      <w:szCs w:val="15"/>
      <w:u w:val="none"/>
      <w:lang w:val="en-US"/>
    </w:rPr>
  </w:style>
  <w:style w:type="character" w:customStyle="1" w:styleId="Zkladntext8ptKurzva">
    <w:name w:val="Základní text + 8 pt;Kurzíva"/>
    <w:basedOn w:val="Standardnpsmoodstavce"/>
    <w:rsid w:val="008E4653"/>
    <w:rPr>
      <w:rFonts w:ascii="Century Schoolbook" w:eastAsia="Century Schoolbook" w:hAnsi="Century Schoolbook" w:cs="Century Schoolbook"/>
      <w:b w:val="0"/>
      <w:bCs w:val="0"/>
      <w:i/>
      <w:iCs/>
      <w:smallCaps w:val="0"/>
      <w:strike w:val="0"/>
      <w:color w:val="000000"/>
      <w:spacing w:val="0"/>
      <w:w w:val="100"/>
      <w:position w:val="0"/>
      <w:sz w:val="16"/>
      <w:szCs w:val="16"/>
      <w:u w:val="none"/>
      <w:lang w:val="cs-CZ"/>
    </w:rPr>
  </w:style>
  <w:style w:type="character" w:customStyle="1" w:styleId="Zkladntext475pt">
    <w:name w:val="Základní text (4) + 7;5 pt"/>
    <w:basedOn w:val="Standardnpsmoodstavce"/>
    <w:rsid w:val="008E4653"/>
    <w:rPr>
      <w:rFonts w:ascii="Century Schoolbook" w:eastAsia="Century Schoolbook" w:hAnsi="Century Schoolbook" w:cs="Century Schoolbook"/>
      <w:b w:val="0"/>
      <w:bCs w:val="0"/>
      <w:i/>
      <w:iCs/>
      <w:smallCaps w:val="0"/>
      <w:strike w:val="0"/>
      <w:color w:val="000000"/>
      <w:spacing w:val="0"/>
      <w:w w:val="100"/>
      <w:position w:val="0"/>
      <w:sz w:val="15"/>
      <w:szCs w:val="15"/>
      <w:u w:val="none"/>
      <w:lang w:val="cs-CZ"/>
    </w:rPr>
  </w:style>
  <w:style w:type="character" w:customStyle="1" w:styleId="Zkladntext55pt">
    <w:name w:val="Základní text + 5;5 pt"/>
    <w:basedOn w:val="Standardnpsmoodstavce"/>
    <w:rsid w:val="008E4653"/>
    <w:rPr>
      <w:rFonts w:ascii="Century Schoolbook" w:eastAsia="Century Schoolbook" w:hAnsi="Century Schoolbook" w:cs="Century Schoolbook"/>
      <w:b w:val="0"/>
      <w:bCs w:val="0"/>
      <w:i w:val="0"/>
      <w:iCs w:val="0"/>
      <w:smallCaps w:val="0"/>
      <w:strike w:val="0"/>
      <w:color w:val="000000"/>
      <w:spacing w:val="0"/>
      <w:w w:val="100"/>
      <w:position w:val="0"/>
      <w:sz w:val="11"/>
      <w:szCs w:val="11"/>
      <w:u w:val="none"/>
      <w:lang w:val="cs-CZ"/>
    </w:rPr>
  </w:style>
  <w:style w:type="character" w:customStyle="1" w:styleId="Zkladntext20CenturySchoolbook65ptTunNekurzvadkovn0pt">
    <w:name w:val="Základní text (20) + Century Schoolbook;6;5 pt;Tučné;Ne kurzíva;Řádkování 0 pt"/>
    <w:basedOn w:val="Standardnpsmoodstavce"/>
    <w:rsid w:val="008E4653"/>
    <w:rPr>
      <w:rFonts w:ascii="Century Schoolbook" w:eastAsia="Century Schoolbook" w:hAnsi="Century Schoolbook" w:cs="Century Schoolbook"/>
      <w:b/>
      <w:bCs/>
      <w:i/>
      <w:iCs/>
      <w:smallCaps w:val="0"/>
      <w:strike w:val="0"/>
      <w:color w:val="000000"/>
      <w:spacing w:val="0"/>
      <w:w w:val="100"/>
      <w:position w:val="0"/>
      <w:sz w:val="13"/>
      <w:szCs w:val="13"/>
      <w:u w:val="none"/>
      <w:lang w:val="cs-CZ"/>
    </w:rPr>
  </w:style>
  <w:style w:type="character" w:customStyle="1" w:styleId="Zkladntext11CenturySchoolbook7pt">
    <w:name w:val="Základní text (11) + Century Schoolbook;7 pt"/>
    <w:basedOn w:val="Standardnpsmoodstavce"/>
    <w:rsid w:val="008E4653"/>
    <w:rPr>
      <w:rFonts w:ascii="Century Schoolbook" w:eastAsia="Century Schoolbook" w:hAnsi="Century Schoolbook" w:cs="Century Schoolbook"/>
      <w:b w:val="0"/>
      <w:bCs w:val="0"/>
      <w:i w:val="0"/>
      <w:iCs w:val="0"/>
      <w:smallCaps w:val="0"/>
      <w:strike w:val="0"/>
      <w:color w:val="000000"/>
      <w:spacing w:val="0"/>
      <w:w w:val="100"/>
      <w:position w:val="0"/>
      <w:sz w:val="14"/>
      <w:szCs w:val="14"/>
      <w:u w:val="none"/>
      <w:lang w:val="cs-CZ"/>
    </w:rPr>
  </w:style>
  <w:style w:type="character" w:customStyle="1" w:styleId="ZkladntextSegoeUI8pt">
    <w:name w:val="Základní text + Segoe UI;8 pt"/>
    <w:basedOn w:val="Standardnpsmoodstavce"/>
    <w:rsid w:val="008E4653"/>
    <w:rPr>
      <w:rFonts w:ascii="Segoe UI" w:eastAsia="Segoe UI" w:hAnsi="Segoe UI" w:cs="Segoe UI"/>
      <w:b w:val="0"/>
      <w:bCs w:val="0"/>
      <w:i w:val="0"/>
      <w:iCs w:val="0"/>
      <w:smallCaps w:val="0"/>
      <w:strike w:val="0"/>
      <w:color w:val="000000"/>
      <w:spacing w:val="0"/>
      <w:w w:val="100"/>
      <w:position w:val="0"/>
      <w:sz w:val="16"/>
      <w:szCs w:val="16"/>
      <w:u w:val="none"/>
      <w:lang w:val="cs-CZ"/>
    </w:rPr>
  </w:style>
  <w:style w:type="character" w:customStyle="1" w:styleId="Zkladntext11CenturySchoolbook75ptTunKurzva">
    <w:name w:val="Základní text (11) + Century Schoolbook;7;5 pt;Tučné;Kurzíva"/>
    <w:basedOn w:val="Standardnpsmoodstavce"/>
    <w:rsid w:val="008E4653"/>
    <w:rPr>
      <w:rFonts w:ascii="Century Schoolbook" w:eastAsia="Century Schoolbook" w:hAnsi="Century Schoolbook" w:cs="Century Schoolbook"/>
      <w:b/>
      <w:bCs/>
      <w:i/>
      <w:iCs/>
      <w:smallCaps w:val="0"/>
      <w:strike w:val="0"/>
      <w:color w:val="000000"/>
      <w:spacing w:val="0"/>
      <w:w w:val="100"/>
      <w:position w:val="0"/>
      <w:sz w:val="15"/>
      <w:szCs w:val="15"/>
      <w:u w:val="none"/>
      <w:lang w:val="cs-CZ"/>
    </w:rPr>
  </w:style>
  <w:style w:type="character" w:customStyle="1" w:styleId="Zkladntext45pt">
    <w:name w:val="Základní text + 4;5 pt"/>
    <w:basedOn w:val="Standardnpsmoodstavce"/>
    <w:rsid w:val="008E4653"/>
    <w:rPr>
      <w:rFonts w:ascii="Century Schoolbook" w:eastAsia="Century Schoolbook" w:hAnsi="Century Schoolbook" w:cs="Century Schoolbook"/>
      <w:b w:val="0"/>
      <w:bCs w:val="0"/>
      <w:i w:val="0"/>
      <w:iCs w:val="0"/>
      <w:smallCaps w:val="0"/>
      <w:strike w:val="0"/>
      <w:color w:val="000000"/>
      <w:spacing w:val="0"/>
      <w:w w:val="100"/>
      <w:position w:val="0"/>
      <w:sz w:val="9"/>
      <w:szCs w:val="9"/>
      <w:u w:val="none"/>
      <w:lang w:val="cs-CZ"/>
    </w:rPr>
  </w:style>
  <w:style w:type="character" w:customStyle="1" w:styleId="Zkladntext75ptKurzva">
    <w:name w:val="Základní text + 7;5 pt;Kurzíva"/>
    <w:basedOn w:val="Standardnpsmoodstavce"/>
    <w:rsid w:val="008E4653"/>
    <w:rPr>
      <w:rFonts w:ascii="Century Schoolbook" w:eastAsia="Century Schoolbook" w:hAnsi="Century Schoolbook" w:cs="Century Schoolbook"/>
      <w:b w:val="0"/>
      <w:bCs w:val="0"/>
      <w:i/>
      <w:iCs/>
      <w:smallCaps w:val="0"/>
      <w:strike w:val="0"/>
      <w:color w:val="000000"/>
      <w:spacing w:val="0"/>
      <w:w w:val="100"/>
      <w:position w:val="0"/>
      <w:sz w:val="15"/>
      <w:szCs w:val="15"/>
      <w:u w:val="none"/>
      <w:lang w:val="cs-CZ"/>
    </w:rPr>
  </w:style>
  <w:style w:type="character" w:customStyle="1" w:styleId="Zkladntext7SegoeUI75pt">
    <w:name w:val="Základní text (7) + Segoe UI;7;5 pt"/>
    <w:basedOn w:val="Standardnpsmoodstavce"/>
    <w:rsid w:val="008E4653"/>
    <w:rPr>
      <w:rFonts w:ascii="Segoe UI" w:eastAsia="Segoe UI" w:hAnsi="Segoe UI" w:cs="Segoe UI"/>
      <w:b w:val="0"/>
      <w:bCs w:val="0"/>
      <w:i w:val="0"/>
      <w:iCs w:val="0"/>
      <w:smallCaps w:val="0"/>
      <w:strike w:val="0"/>
      <w:color w:val="000000"/>
      <w:spacing w:val="0"/>
      <w:w w:val="100"/>
      <w:position w:val="0"/>
      <w:sz w:val="15"/>
      <w:szCs w:val="15"/>
      <w:u w:val="none"/>
      <w:lang w:val="cs-CZ"/>
    </w:rPr>
  </w:style>
  <w:style w:type="character" w:customStyle="1" w:styleId="Zkladntext95ptTundkovn0pt">
    <w:name w:val="Základní text + 9;5 pt;Tučné;Řádkování 0 pt"/>
    <w:basedOn w:val="Standardnpsmoodstavce"/>
    <w:rsid w:val="008E4653"/>
    <w:rPr>
      <w:rFonts w:ascii="Century Schoolbook" w:eastAsia="Century Schoolbook" w:hAnsi="Century Schoolbook" w:cs="Century Schoolbook"/>
      <w:b/>
      <w:bCs/>
      <w:i w:val="0"/>
      <w:iCs w:val="0"/>
      <w:smallCaps w:val="0"/>
      <w:strike w:val="0"/>
      <w:color w:val="000000"/>
      <w:spacing w:val="-10"/>
      <w:w w:val="100"/>
      <w:position w:val="0"/>
      <w:sz w:val="19"/>
      <w:szCs w:val="19"/>
      <w:u w:val="none"/>
      <w:lang w:val="cs-CZ"/>
    </w:rPr>
  </w:style>
  <w:style w:type="character" w:customStyle="1" w:styleId="Zkladntext7Arial75pt">
    <w:name w:val="Základní text (7) + Arial;7;5 pt"/>
    <w:basedOn w:val="Standardnpsmoodstavce"/>
    <w:rsid w:val="008E4653"/>
    <w:rPr>
      <w:rFonts w:ascii="Arial" w:eastAsia="Arial" w:hAnsi="Arial" w:cs="Arial"/>
      <w:b w:val="0"/>
      <w:bCs w:val="0"/>
      <w:i w:val="0"/>
      <w:iCs w:val="0"/>
      <w:smallCaps w:val="0"/>
      <w:strike w:val="0"/>
      <w:color w:val="000000"/>
      <w:spacing w:val="0"/>
      <w:w w:val="100"/>
      <w:position w:val="0"/>
      <w:sz w:val="15"/>
      <w:szCs w:val="15"/>
      <w:u w:val="none"/>
      <w:lang w:val="cs-CZ"/>
    </w:rPr>
  </w:style>
  <w:style w:type="character" w:customStyle="1" w:styleId="Zkladntext7Arial8pt">
    <w:name w:val="Základní text (7) + Arial;8 pt"/>
    <w:basedOn w:val="Standardnpsmoodstavce"/>
    <w:rsid w:val="008E4653"/>
    <w:rPr>
      <w:rFonts w:ascii="Arial" w:eastAsia="Arial" w:hAnsi="Arial" w:cs="Arial"/>
      <w:b w:val="0"/>
      <w:bCs w:val="0"/>
      <w:i w:val="0"/>
      <w:iCs w:val="0"/>
      <w:smallCaps w:val="0"/>
      <w:strike w:val="0"/>
      <w:color w:val="000000"/>
      <w:spacing w:val="0"/>
      <w:w w:val="100"/>
      <w:position w:val="0"/>
      <w:sz w:val="16"/>
      <w:szCs w:val="16"/>
      <w:u w:val="none"/>
      <w:lang w:val="cs-CZ"/>
    </w:rPr>
  </w:style>
  <w:style w:type="character" w:customStyle="1" w:styleId="ZkladntextCandara8pt">
    <w:name w:val="Základní text + Candara;8 pt"/>
    <w:basedOn w:val="Standardnpsmoodstavce"/>
    <w:rsid w:val="008E4653"/>
    <w:rPr>
      <w:rFonts w:ascii="Candara" w:eastAsia="Candara" w:hAnsi="Candara" w:cs="Candara"/>
      <w:b w:val="0"/>
      <w:bCs w:val="0"/>
      <w:i w:val="0"/>
      <w:iCs w:val="0"/>
      <w:smallCaps w:val="0"/>
      <w:strike w:val="0"/>
      <w:color w:val="000000"/>
      <w:spacing w:val="0"/>
      <w:w w:val="100"/>
      <w:position w:val="0"/>
      <w:sz w:val="16"/>
      <w:szCs w:val="16"/>
      <w:u w:val="none"/>
      <w:lang w:val="cs-CZ"/>
    </w:rPr>
  </w:style>
  <w:style w:type="character" w:customStyle="1" w:styleId="Zkladntext7Arial75ptKurzva">
    <w:name w:val="Základní text (7) + Arial;7;5 pt;Kurzíva"/>
    <w:basedOn w:val="Standardnpsmoodstavce"/>
    <w:rsid w:val="008E4653"/>
    <w:rPr>
      <w:rFonts w:ascii="Arial" w:eastAsia="Arial" w:hAnsi="Arial" w:cs="Arial"/>
      <w:b w:val="0"/>
      <w:bCs w:val="0"/>
      <w:i/>
      <w:iCs/>
      <w:smallCaps w:val="0"/>
      <w:strike w:val="0"/>
      <w:color w:val="000000"/>
      <w:spacing w:val="0"/>
      <w:w w:val="100"/>
      <w:position w:val="0"/>
      <w:sz w:val="15"/>
      <w:szCs w:val="15"/>
      <w:u w:val="none"/>
      <w:lang w:val="cs-CZ"/>
    </w:rPr>
  </w:style>
  <w:style w:type="character" w:customStyle="1" w:styleId="Zkladntext9ptdkovn1pt">
    <w:name w:val="Základní text + 9 pt;Řádkování 1 pt"/>
    <w:basedOn w:val="Standardnpsmoodstavce"/>
    <w:rsid w:val="008E4653"/>
    <w:rPr>
      <w:rFonts w:ascii="Century Schoolbook" w:eastAsia="Century Schoolbook" w:hAnsi="Century Schoolbook" w:cs="Century Schoolbook"/>
      <w:b w:val="0"/>
      <w:bCs w:val="0"/>
      <w:i w:val="0"/>
      <w:iCs w:val="0"/>
      <w:smallCaps w:val="0"/>
      <w:strike w:val="0"/>
      <w:color w:val="000000"/>
      <w:spacing w:val="30"/>
      <w:w w:val="100"/>
      <w:position w:val="0"/>
      <w:sz w:val="18"/>
      <w:szCs w:val="18"/>
      <w:u w:val="none"/>
      <w:lang w:val="cs-CZ"/>
    </w:rPr>
  </w:style>
  <w:style w:type="character" w:customStyle="1" w:styleId="Zkladntext2Kurzvadkovn-1pt">
    <w:name w:val="Základní text (2) + Kurzíva;Řádkování -1 pt"/>
    <w:basedOn w:val="Standardnpsmoodstavce"/>
    <w:rsid w:val="008E4653"/>
    <w:rPr>
      <w:rFonts w:ascii="Century Schoolbook" w:eastAsia="Century Schoolbook" w:hAnsi="Century Schoolbook" w:cs="Century Schoolbook"/>
      <w:b/>
      <w:bCs/>
      <w:i/>
      <w:iCs/>
      <w:smallCaps w:val="0"/>
      <w:strike w:val="0"/>
      <w:color w:val="000000"/>
      <w:spacing w:val="-20"/>
      <w:w w:val="100"/>
      <w:position w:val="0"/>
      <w:sz w:val="17"/>
      <w:szCs w:val="17"/>
      <w:u w:val="none"/>
      <w:lang w:val="es-ES"/>
    </w:rPr>
  </w:style>
  <w:style w:type="character" w:customStyle="1" w:styleId="Nadpis1Char">
    <w:name w:val="Nadpis 1 Char"/>
    <w:basedOn w:val="Standardnpsmoodstavce"/>
    <w:link w:val="Nadpis1"/>
    <w:uiPriority w:val="9"/>
    <w:rsid w:val="00AE22D3"/>
    <w:rPr>
      <w:rFonts w:ascii="Times New Roman" w:eastAsia="Courier New" w:hAnsi="Times New Roman" w:cs="Times New Roman"/>
      <w:b/>
      <w:sz w:val="28"/>
      <w:szCs w:val="24"/>
      <w:lang w:eastAsia="cs-CZ"/>
    </w:rPr>
  </w:style>
  <w:style w:type="paragraph" w:styleId="Nadpisobsahu">
    <w:name w:val="TOC Heading"/>
    <w:basedOn w:val="Nadpis1"/>
    <w:next w:val="Normln"/>
    <w:uiPriority w:val="39"/>
    <w:unhideWhenUsed/>
    <w:qFormat/>
    <w:rsid w:val="000E6680"/>
    <w:pPr>
      <w:keepNext/>
      <w:keepLines/>
      <w:spacing w:before="240" w:line="259" w:lineRule="auto"/>
      <w:ind w:firstLine="0"/>
      <w:jc w:val="left"/>
      <w:outlineLvl w:val="9"/>
    </w:pPr>
    <w:rPr>
      <w:rFonts w:asciiTheme="majorHAnsi" w:eastAsiaTheme="majorEastAsia" w:hAnsiTheme="majorHAnsi" w:cstheme="majorBidi"/>
      <w:b w:val="0"/>
      <w:color w:val="365F91" w:themeColor="accent1" w:themeShade="BF"/>
      <w:sz w:val="32"/>
      <w:szCs w:val="32"/>
    </w:rPr>
  </w:style>
  <w:style w:type="paragraph" w:styleId="Obsah1">
    <w:name w:val="toc 1"/>
    <w:basedOn w:val="Normln"/>
    <w:next w:val="Normln"/>
    <w:autoRedefine/>
    <w:uiPriority w:val="39"/>
    <w:unhideWhenUsed/>
    <w:rsid w:val="000E668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https://d.docs.live.net/f03c7cbf999b2855/SKENY/empty.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5EBB1-48DD-4A5F-84B2-196CA88CC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empty</Template>
  <TotalTime>2449</TotalTime>
  <Pages>460</Pages>
  <Words>124422</Words>
  <Characters>734093</Characters>
  <Application>Microsoft Office Word</Application>
  <DocSecurity>0</DocSecurity>
  <Lines>6117</Lines>
  <Paragraphs>1713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856802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m666</dc:creator>
  <cp:keywords/>
  <dc:description/>
  <cp:lastModifiedBy>m666</cp:lastModifiedBy>
  <cp:revision>2</cp:revision>
  <dcterms:created xsi:type="dcterms:W3CDTF">2013-11-22T21:12:00Z</dcterms:created>
  <dcterms:modified xsi:type="dcterms:W3CDTF">2013-12-11T11:29:00Z</dcterms:modified>
</cp:coreProperties>
</file>