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390" w:rsidRPr="003A3390" w:rsidRDefault="003A3390" w:rsidP="003A3390">
      <w:pPr>
        <w:pStyle w:val="Text"/>
        <w:rPr>
          <w:b/>
          <w:sz w:val="28"/>
        </w:rPr>
      </w:pPr>
      <w:r w:rsidRPr="003A3390">
        <w:rPr>
          <w:b/>
          <w:sz w:val="28"/>
        </w:rPr>
        <w:t xml:space="preserve">Petra </w:t>
      </w:r>
      <w:proofErr w:type="spellStart"/>
      <w:r w:rsidRPr="003A3390">
        <w:rPr>
          <w:b/>
          <w:sz w:val="28"/>
        </w:rPr>
        <w:t>Lukačovičová</w:t>
      </w:r>
      <w:proofErr w:type="spellEnd"/>
      <w:r w:rsidRPr="003A3390">
        <w:rPr>
          <w:b/>
          <w:sz w:val="28"/>
        </w:rPr>
        <w:t xml:space="preserve"> – </w:t>
      </w:r>
      <w:r w:rsidR="005076B5" w:rsidRPr="003A3390">
        <w:rPr>
          <w:b/>
          <w:sz w:val="28"/>
        </w:rPr>
        <w:t>Noc stvořená pro vraždu</w:t>
      </w:r>
    </w:p>
    <w:p w:rsidR="003A3390" w:rsidRPr="003A3390" w:rsidRDefault="003A3390" w:rsidP="003A3390">
      <w:pPr>
        <w:pStyle w:val="Text"/>
        <w:rPr>
          <w:i/>
          <w:sz w:val="32"/>
        </w:rPr>
      </w:pPr>
    </w:p>
    <w:p w:rsidR="003A3390" w:rsidRPr="003A3390" w:rsidRDefault="005076B5" w:rsidP="003A3390">
      <w:pPr>
        <w:pStyle w:val="Text"/>
        <w:rPr>
          <w:i/>
        </w:rPr>
      </w:pPr>
      <w:proofErr w:type="spellStart"/>
      <w:r w:rsidRPr="003A3390">
        <w:rPr>
          <w:i/>
        </w:rPr>
        <w:t>If</w:t>
      </w:r>
      <w:proofErr w:type="spellEnd"/>
      <w:r w:rsidR="00DF0640" w:rsidRPr="003A3390">
        <w:rPr>
          <w:i/>
        </w:rPr>
        <w:t xml:space="preserve"> </w:t>
      </w:r>
      <w:proofErr w:type="spellStart"/>
      <w:r w:rsidRPr="003A3390">
        <w:rPr>
          <w:i/>
        </w:rPr>
        <w:t>you</w:t>
      </w:r>
      <w:proofErr w:type="spellEnd"/>
      <w:r w:rsidR="00DF0640" w:rsidRPr="003A3390">
        <w:rPr>
          <w:i/>
        </w:rPr>
        <w:t xml:space="preserve"> </w:t>
      </w:r>
      <w:proofErr w:type="spellStart"/>
      <w:r w:rsidRPr="003A3390">
        <w:rPr>
          <w:i/>
        </w:rPr>
        <w:t>find</w:t>
      </w:r>
      <w:proofErr w:type="spellEnd"/>
      <w:r w:rsidR="00DF0640" w:rsidRPr="003A3390">
        <w:rPr>
          <w:i/>
        </w:rPr>
        <w:t xml:space="preserve"> </w:t>
      </w:r>
      <w:proofErr w:type="spellStart"/>
      <w:r w:rsidRPr="003A3390">
        <w:rPr>
          <w:i/>
        </w:rPr>
        <w:t>you</w:t>
      </w:r>
      <w:proofErr w:type="spellEnd"/>
      <w:r w:rsidRPr="003A3390">
        <w:rPr>
          <w:i/>
        </w:rPr>
        <w:t xml:space="preserve"> are</w:t>
      </w:r>
      <w:r w:rsidR="00DF0640" w:rsidRPr="003A3390">
        <w:rPr>
          <w:i/>
        </w:rPr>
        <w:t xml:space="preserve"> </w:t>
      </w:r>
      <w:proofErr w:type="spellStart"/>
      <w:r w:rsidRPr="003A3390">
        <w:rPr>
          <w:i/>
        </w:rPr>
        <w:t>falling</w:t>
      </w:r>
      <w:proofErr w:type="spellEnd"/>
      <w:r w:rsidRPr="003A3390">
        <w:rPr>
          <w:i/>
        </w:rPr>
        <w:t xml:space="preserve"> </w:t>
      </w:r>
      <w:proofErr w:type="spellStart"/>
      <w:r w:rsidRPr="003A3390">
        <w:rPr>
          <w:i/>
        </w:rPr>
        <w:t>into</w:t>
      </w:r>
      <w:proofErr w:type="spellEnd"/>
      <w:r w:rsidRPr="003A3390">
        <w:rPr>
          <w:i/>
        </w:rPr>
        <w:t xml:space="preserve"> </w:t>
      </w:r>
      <w:proofErr w:type="spellStart"/>
      <w:r w:rsidRPr="003A3390">
        <w:rPr>
          <w:i/>
        </w:rPr>
        <w:t>madness</w:t>
      </w:r>
      <w:proofErr w:type="spellEnd"/>
      <w:r w:rsidRPr="003A3390">
        <w:rPr>
          <w:i/>
        </w:rPr>
        <w:t xml:space="preserve"> – dive.</w:t>
      </w:r>
    </w:p>
    <w:p w:rsidR="003A3390" w:rsidRPr="003A3390" w:rsidRDefault="005076B5" w:rsidP="003A3390">
      <w:pPr>
        <w:pStyle w:val="Text"/>
        <w:jc w:val="right"/>
        <w:rPr>
          <w:i/>
        </w:rPr>
      </w:pPr>
      <w:proofErr w:type="spellStart"/>
      <w:r w:rsidRPr="003A3390">
        <w:rPr>
          <w:i/>
        </w:rPr>
        <w:t>Malkavian</w:t>
      </w:r>
      <w:proofErr w:type="spellEnd"/>
      <w:r w:rsidRPr="003A3390">
        <w:rPr>
          <w:i/>
        </w:rPr>
        <w:t xml:space="preserve"> proverb</w:t>
      </w:r>
    </w:p>
    <w:p w:rsidR="003A3390" w:rsidRPr="003A3390" w:rsidRDefault="003A3390" w:rsidP="003A3390">
      <w:pPr>
        <w:pStyle w:val="Text"/>
      </w:pPr>
    </w:p>
    <w:p w:rsidR="003A3390" w:rsidRPr="003A3390" w:rsidRDefault="00DF0640" w:rsidP="003A3390">
      <w:pPr>
        <w:pStyle w:val="Text"/>
      </w:pPr>
      <w:r w:rsidRPr="003A3390">
        <w:t>K</w:t>
      </w:r>
      <w:r w:rsidR="005076B5" w:rsidRPr="003A3390">
        <w:t xml:space="preserve">rysa švihla ocáskem a hopkajíc zmizela v hlubině kolejiště metra. Neviděl ji. Teprve teď otevřel oči. Ležel na liduprázdném nástupišti, za žlutou čárou. </w:t>
      </w:r>
      <w:r w:rsidR="005076B5" w:rsidRPr="003A3390">
        <w:rPr>
          <w:i/>
        </w:rPr>
        <w:t>To je asi proti předpisům</w:t>
      </w:r>
      <w:r w:rsidR="005076B5" w:rsidRPr="003A3390">
        <w:t>. Překulil se o kus dál.</w:t>
      </w:r>
    </w:p>
    <w:p w:rsidR="003A3390" w:rsidRPr="003A3390" w:rsidRDefault="005076B5" w:rsidP="003A3390">
      <w:pPr>
        <w:pStyle w:val="Text"/>
      </w:pPr>
      <w:r w:rsidRPr="003A3390">
        <w:t>THORNFIELD HALL</w:t>
      </w:r>
      <w:r w:rsidR="00DF0640" w:rsidRPr="003A3390">
        <w:t>,</w:t>
      </w:r>
      <w:r w:rsidRPr="003A3390">
        <w:t xml:space="preserve"> prozrazovala cedule název stanice. </w:t>
      </w:r>
      <w:r w:rsidRPr="003A3390">
        <w:rPr>
          <w:i/>
        </w:rPr>
        <w:t>Jak jsem se sem dostal? A hlavně – kdo jsem?</w:t>
      </w:r>
    </w:p>
    <w:p w:rsidR="003A3390" w:rsidRPr="003A3390" w:rsidRDefault="005076B5" w:rsidP="003A3390">
      <w:pPr>
        <w:pStyle w:val="Text"/>
      </w:pPr>
      <w:r w:rsidRPr="003A3390">
        <w:t xml:space="preserve">V kapse našel občanku. Trochu se uklidnil, protože jméno mu znělo povědomě. </w:t>
      </w:r>
      <w:r w:rsidRPr="003A3390">
        <w:rPr>
          <w:i/>
        </w:rPr>
        <w:t>To jsem já</w:t>
      </w:r>
      <w:r w:rsidRPr="003A3390">
        <w:t>. Při pohledu na fotografii na průkazu si na všechno vzpomněl. Ve tváři sebe samého četl</w:t>
      </w:r>
      <w:r w:rsidR="00DF0640" w:rsidRPr="003A3390">
        <w:t>,</w:t>
      </w:r>
      <w:r w:rsidRPr="003A3390">
        <w:t xml:space="preserve"> čím vším musel projít. </w:t>
      </w:r>
      <w:r w:rsidRPr="003A3390">
        <w:rPr>
          <w:i/>
        </w:rPr>
        <w:t>Co když je to jenom hra? Co když se právě ztotožňuji s cizím obrazem?</w:t>
      </w:r>
      <w:r w:rsidRPr="003A3390">
        <w:t xml:space="preserve"> Zasmál se. Byla to zábavná myšlenka.</w:t>
      </w:r>
    </w:p>
    <w:p w:rsidR="003A3390" w:rsidRPr="003A3390" w:rsidRDefault="005076B5" w:rsidP="003A3390">
      <w:pPr>
        <w:pStyle w:val="Text"/>
      </w:pPr>
      <w:r w:rsidRPr="003A3390">
        <w:t>Vstal. Necítil se ani dobře, ani špatně, ani unavený, ani svěží. Nijak konkrétně, nijak neurčitě.</w:t>
      </w:r>
    </w:p>
    <w:p w:rsidR="003A3390" w:rsidRPr="003A3390" w:rsidRDefault="005076B5" w:rsidP="003A3390">
      <w:pPr>
        <w:pStyle w:val="Text"/>
      </w:pPr>
      <w:r w:rsidRPr="003A3390">
        <w:t xml:space="preserve">Zvolna se vydal k východu. Nástupiště se halilo do šedi špíny, zaschlé kaluže vylitých limonád přilepovaly podrážky, a pouštěly je jen nerady a s nechutným mlasknutím. Plastový, údajně recyklovaný odpad od </w:t>
      </w:r>
      <w:proofErr w:type="spellStart"/>
      <w:r w:rsidRPr="003A3390">
        <w:t>McDona</w:t>
      </w:r>
      <w:r w:rsidR="00DF0640" w:rsidRPr="003A3390">
        <w:t>ld</w:t>
      </w:r>
      <w:r w:rsidR="003A3390" w:rsidRPr="003A3390">
        <w:t>’</w:t>
      </w:r>
      <w:r w:rsidR="00DF0640" w:rsidRPr="003A3390">
        <w:t>s</w:t>
      </w:r>
      <w:proofErr w:type="spellEnd"/>
      <w:r w:rsidRPr="003A3390">
        <w:t xml:space="preserve"> a igelitové sáčky se v občasném průvanu proháněly v zaplivaných průchodech.</w:t>
      </w:r>
    </w:p>
    <w:p w:rsidR="003A3390" w:rsidRPr="003A3390" w:rsidRDefault="005076B5" w:rsidP="003A3390">
      <w:pPr>
        <w:pStyle w:val="Text"/>
      </w:pPr>
      <w:r w:rsidRPr="003A3390">
        <w:t>Vy</w:t>
      </w:r>
      <w:r w:rsidR="00DF0640" w:rsidRPr="003A3390">
        <w:t>j</w:t>
      </w:r>
      <w:r w:rsidRPr="003A3390">
        <w:t xml:space="preserve">el nahoru po zastavených eskalátorech a přeskočil turniket. Pokračoval dál močí páchnoucí chodbou, sevřenou pláty kovu. U stěny svítil bankomat. </w:t>
      </w:r>
      <w:r w:rsidRPr="003A3390">
        <w:rPr>
          <w:i/>
        </w:rPr>
        <w:t>Potřebuji peníze</w:t>
      </w:r>
      <w:r w:rsidRPr="003A3390">
        <w:t>. Vsunul občanský průkaz do vodorovné škvíry.</w:t>
      </w:r>
    </w:p>
    <w:p w:rsidR="003A3390" w:rsidRPr="003A3390" w:rsidRDefault="003A3390" w:rsidP="003A3390">
      <w:pPr>
        <w:pStyle w:val="Text"/>
      </w:pPr>
      <w:r w:rsidRPr="003A3390">
        <w:t>„</w:t>
      </w:r>
      <w:r w:rsidR="005076B5" w:rsidRPr="003A3390">
        <w:t>Označte požadovanou sumu.</w:t>
      </w:r>
      <w:r w:rsidRPr="003A3390">
        <w:t>“</w:t>
      </w:r>
      <w:r w:rsidR="005076B5" w:rsidRPr="003A3390">
        <w:t xml:space="preserve"> napsalo se na obrazovce.</w:t>
      </w:r>
    </w:p>
    <w:p w:rsidR="003A3390" w:rsidRPr="003A3390" w:rsidRDefault="005076B5" w:rsidP="003A3390">
      <w:pPr>
        <w:pStyle w:val="Text"/>
      </w:pPr>
      <w:r w:rsidRPr="003A3390">
        <w:t>Namačkal pět set.</w:t>
      </w:r>
    </w:p>
    <w:p w:rsidR="003A3390" w:rsidRPr="003A3390" w:rsidRDefault="003A3390" w:rsidP="003A3390">
      <w:pPr>
        <w:pStyle w:val="Text"/>
      </w:pPr>
      <w:r w:rsidRPr="003A3390">
        <w:t>„</w:t>
      </w:r>
      <w:r w:rsidR="005076B5" w:rsidRPr="003A3390">
        <w:t>Napište heslo.</w:t>
      </w:r>
      <w:r w:rsidRPr="003A3390">
        <w:t>“</w:t>
      </w:r>
    </w:p>
    <w:p w:rsidR="003A3390" w:rsidRPr="003A3390" w:rsidRDefault="005076B5" w:rsidP="003A3390">
      <w:pPr>
        <w:pStyle w:val="Text"/>
      </w:pPr>
      <w:r w:rsidRPr="003A3390">
        <w:t>Poslechl.</w:t>
      </w:r>
    </w:p>
    <w:p w:rsidR="003A3390" w:rsidRPr="003A3390" w:rsidRDefault="005076B5" w:rsidP="003A3390">
      <w:pPr>
        <w:pStyle w:val="Text"/>
      </w:pPr>
      <w:r w:rsidRPr="003A3390">
        <w:t>Monitor začal zrnit.</w:t>
      </w:r>
    </w:p>
    <w:p w:rsidR="003A3390" w:rsidRPr="003A3390" w:rsidRDefault="005076B5" w:rsidP="003A3390">
      <w:pPr>
        <w:pStyle w:val="Text"/>
      </w:pPr>
      <w:r w:rsidRPr="003A3390">
        <w:t>Udeřil do přístroje.</w:t>
      </w:r>
      <w:r w:rsidR="00DF0640" w:rsidRPr="003A3390">
        <w:t xml:space="preserve"> </w:t>
      </w:r>
      <w:r w:rsidR="003A3390" w:rsidRPr="003A3390">
        <w:t>„</w:t>
      </w:r>
      <w:r w:rsidRPr="003A3390">
        <w:t>Šmejde.</w:t>
      </w:r>
      <w:r w:rsidR="003A3390" w:rsidRPr="003A3390">
        <w:t>“</w:t>
      </w:r>
    </w:p>
    <w:p w:rsidR="003A3390" w:rsidRPr="003A3390" w:rsidRDefault="003A3390" w:rsidP="003A3390">
      <w:pPr>
        <w:pStyle w:val="Text"/>
      </w:pPr>
      <w:r w:rsidRPr="003A3390">
        <w:t>„</w:t>
      </w:r>
      <w:r w:rsidR="005076B5" w:rsidRPr="003A3390">
        <w:t>Lituji. Vámi požadovaná operace nebyla provedena.</w:t>
      </w:r>
      <w:r w:rsidRPr="003A3390">
        <w:t>“</w:t>
      </w:r>
      <w:r w:rsidR="005076B5" w:rsidRPr="003A3390">
        <w:t xml:space="preserve"> reagoval bankomat.</w:t>
      </w:r>
    </w:p>
    <w:p w:rsidR="003A3390" w:rsidRPr="003A3390" w:rsidRDefault="005076B5" w:rsidP="003A3390">
      <w:pPr>
        <w:pStyle w:val="Text"/>
      </w:pPr>
      <w:r w:rsidRPr="003A3390">
        <w:lastRenderedPageBreak/>
        <w:t xml:space="preserve">Odfrkl si. </w:t>
      </w:r>
      <w:proofErr w:type="gramStart"/>
      <w:r w:rsidRPr="003A3390">
        <w:t>ještě</w:t>
      </w:r>
      <w:proofErr w:type="gramEnd"/>
      <w:r w:rsidRPr="003A3390">
        <w:t xml:space="preserve"> jednou do zařízení kopl a zamířil ke schodišti vedoucímu na povrch. </w:t>
      </w:r>
      <w:r w:rsidRPr="003A3390">
        <w:rPr>
          <w:i/>
        </w:rPr>
        <w:t>Zjistil jsem, kdo jsem, a dál už občanku nepotřebuju</w:t>
      </w:r>
      <w:r w:rsidRPr="003A3390">
        <w:t>. Vylezl na ulici.</w:t>
      </w:r>
    </w:p>
    <w:p w:rsidR="003A3390" w:rsidRPr="003A3390" w:rsidRDefault="005076B5" w:rsidP="003A3390">
      <w:pPr>
        <w:pStyle w:val="Text"/>
      </w:pPr>
      <w:r w:rsidRPr="003A3390">
        <w:t>Noc. Čas</w:t>
      </w:r>
      <w:r w:rsidR="00DF0640" w:rsidRPr="003A3390">
        <w:t>,</w:t>
      </w:r>
      <w:r w:rsidRPr="003A3390">
        <w:t xml:space="preserve"> kdy lidé vidí jen to, co vidět chtějí. Hlavní třídou se prohnal taxík. Sotva odšuměl za roh</w:t>
      </w:r>
      <w:r w:rsidR="00105337" w:rsidRPr="003A3390">
        <w:t>,</w:t>
      </w:r>
      <w:r w:rsidRPr="003A3390">
        <w:t xml:space="preserve"> z dálky pronikavě zařičela tramvaj.</w:t>
      </w:r>
    </w:p>
    <w:p w:rsidR="003A3390" w:rsidRPr="003A3390" w:rsidRDefault="005076B5" w:rsidP="003A3390">
      <w:pPr>
        <w:pStyle w:val="Text"/>
      </w:pPr>
      <w:r w:rsidRPr="003A3390">
        <w:t xml:space="preserve">Pod ostrou hranou chodníku uvízl dvojlist novin. Jak auta projížděla kolem, zmítaly sebou při každém závanu jak v posledním tažení. Na nich natištěná ženština, jejíž perfektní nalíčení kazily pouze šmouhy od bláta ze silnice, se </w:t>
      </w:r>
      <w:proofErr w:type="spellStart"/>
      <w:r w:rsidRPr="003A3390">
        <w:t>t</w:t>
      </w:r>
      <w:r w:rsidR="00105337" w:rsidRPr="003A3390">
        <w:t>i</w:t>
      </w:r>
      <w:r w:rsidRPr="003A3390">
        <w:t>molínově</w:t>
      </w:r>
      <w:proofErr w:type="spellEnd"/>
      <w:r w:rsidRPr="003A3390">
        <w:t xml:space="preserve"> usmívala v reklamě na zaručeně </w:t>
      </w:r>
      <w:proofErr w:type="spellStart"/>
      <w:r w:rsidRPr="003A3390">
        <w:t>čistoskvoucí</w:t>
      </w:r>
      <w:proofErr w:type="spellEnd"/>
      <w:r w:rsidRPr="003A3390">
        <w:t xml:space="preserve"> prádlo. Konečně se ulice ztišila. Noviny zůstaly nehybně ležet. Několik kolemjdoucích spěšně přešlo na červenou, jen aby je co nejrychleji pohltila plytká, osvětlením rušená tma.</w:t>
      </w:r>
    </w:p>
    <w:p w:rsidR="003A3390" w:rsidRPr="003A3390" w:rsidRDefault="005076B5" w:rsidP="003A3390">
      <w:pPr>
        <w:pStyle w:val="Text"/>
      </w:pPr>
      <w:r w:rsidRPr="003A3390">
        <w:t>Zvrátil hlavu. Měsíc se ukrýval za nádražní budovou, nebe bylo poseto spoustou hvězd, které se seskupily do neznámých souhvězdí. Nebo to bylo něco jiného? Odraz světel velkoměsta? Lidské duše? Myšlenky? Letadla? Souhvězdí Láhve, zřejmě od Coc</w:t>
      </w:r>
      <w:r w:rsidR="003A3390" w:rsidRPr="003A3390">
        <w:t>a-C</w:t>
      </w:r>
      <w:r w:rsidRPr="003A3390">
        <w:t xml:space="preserve">oly. Anebo kříže. </w:t>
      </w:r>
      <w:r w:rsidRPr="003A3390">
        <w:rPr>
          <w:i/>
        </w:rPr>
        <w:t>Jižní kříž většinou není vidět ze severní polokoule</w:t>
      </w:r>
      <w:r w:rsidRPr="003A3390">
        <w:t>. Muž pomalu narovnal hlavu, začínalo ho bolet za krkem. Vykročil dolů k zastávce vlaku, která sice určitě nebyla nejdůležitější, ale zato byla konečná.</w:t>
      </w:r>
    </w:p>
    <w:p w:rsidR="003A3390" w:rsidRPr="003A3390" w:rsidRDefault="005076B5" w:rsidP="003A3390">
      <w:pPr>
        <w:pStyle w:val="Text"/>
      </w:pPr>
      <w:r w:rsidRPr="003A3390">
        <w:t xml:space="preserve">Nádraží dokonale zelo prázdnotou, ale měsíc tam našel. Zářil jako světélkující nedochůdče nebo jako úsměv kočky Šklíby položené na levém </w:t>
      </w:r>
      <w:r w:rsidR="00105337" w:rsidRPr="003A3390">
        <w:t>u</w:t>
      </w:r>
      <w:r w:rsidRPr="003A3390">
        <w:t>chu. Ať tak či onak</w:t>
      </w:r>
      <w:r w:rsidR="00105337" w:rsidRPr="003A3390">
        <w:t>,</w:t>
      </w:r>
      <w:r w:rsidRPr="003A3390">
        <w:t xml:space="preserve"> jeho svit sobecky přehlušoval cokoli jiného na obloze. Proto bylo za chvíli nudné jej pozorovat.</w:t>
      </w:r>
    </w:p>
    <w:p w:rsidR="003A3390" w:rsidRPr="003A3390" w:rsidRDefault="005076B5" w:rsidP="003A3390">
      <w:pPr>
        <w:pStyle w:val="Text"/>
      </w:pPr>
      <w:r w:rsidRPr="003A3390">
        <w:t xml:space="preserve">Muž pomalu procházel kolem posprejovaných vlaků. Graffiti byly </w:t>
      </w:r>
      <w:r w:rsidR="00105337" w:rsidRPr="003A3390">
        <w:t>d</w:t>
      </w:r>
      <w:r w:rsidRPr="003A3390">
        <w:t xml:space="preserve">okonale vyvedené, čili naprosto nečitelné. Vstoupil do vagónu, který </w:t>
      </w:r>
      <w:r w:rsidR="00105337" w:rsidRPr="003A3390">
        <w:t>h</w:t>
      </w:r>
      <w:r w:rsidRPr="003A3390">
        <w:t>ýřil metalickými barvami.</w:t>
      </w:r>
    </w:p>
    <w:p w:rsidR="003A3390" w:rsidRPr="003A3390" w:rsidRDefault="003A3390" w:rsidP="003A3390">
      <w:pPr>
        <w:pStyle w:val="Text"/>
      </w:pPr>
      <w:r w:rsidRPr="003A3390">
        <w:t>„</w:t>
      </w:r>
      <w:r w:rsidR="005076B5" w:rsidRPr="003A3390">
        <w:t>Miláčku, jsem tady!</w:t>
      </w:r>
      <w:r w:rsidRPr="003A3390">
        <w:t>“</w:t>
      </w:r>
      <w:r w:rsidR="005076B5" w:rsidRPr="003A3390">
        <w:t xml:space="preserve"> zavolal. V řadě kupé se rozsvítilo.</w:t>
      </w:r>
    </w:p>
    <w:p w:rsidR="003A3390" w:rsidRPr="003A3390" w:rsidRDefault="003A3390" w:rsidP="003A3390">
      <w:pPr>
        <w:pStyle w:val="Text"/>
      </w:pPr>
      <w:r w:rsidRPr="003A3390">
        <w:t>„</w:t>
      </w:r>
      <w:r w:rsidR="005076B5" w:rsidRPr="003A3390">
        <w:t xml:space="preserve">Zdravím tě. </w:t>
      </w:r>
      <w:proofErr w:type="gramStart"/>
      <w:r w:rsidR="005076B5" w:rsidRPr="003A3390">
        <w:t>lásko</w:t>
      </w:r>
      <w:proofErr w:type="gramEnd"/>
      <w:r w:rsidR="005076B5" w:rsidRPr="003A3390">
        <w:t>.</w:t>
      </w:r>
      <w:r w:rsidRPr="003A3390">
        <w:t>“</w:t>
      </w:r>
      <w:r w:rsidR="005076B5" w:rsidRPr="003A3390">
        <w:t xml:space="preserve"> usmála se drobná, do černých kožených kalhot </w:t>
      </w:r>
      <w:r w:rsidR="00105337" w:rsidRPr="003A3390">
        <w:t>o</w:t>
      </w:r>
      <w:r w:rsidR="005076B5" w:rsidRPr="003A3390">
        <w:t xml:space="preserve">blečená žena. Objala ho. Políbili se na uvítanou a on </w:t>
      </w:r>
      <w:proofErr w:type="gramStart"/>
      <w:r w:rsidR="005076B5" w:rsidRPr="003A3390">
        <w:t>ji</w:t>
      </w:r>
      <w:proofErr w:type="gramEnd"/>
      <w:r w:rsidR="005076B5" w:rsidRPr="003A3390">
        <w:t xml:space="preserve"> pohladil </w:t>
      </w:r>
      <w:proofErr w:type="gramStart"/>
      <w:r w:rsidR="005076B5" w:rsidRPr="003A3390">
        <w:t>ji</w:t>
      </w:r>
      <w:proofErr w:type="gramEnd"/>
      <w:r w:rsidR="005076B5" w:rsidRPr="003A3390">
        <w:t xml:space="preserve"> po ňadrech.</w:t>
      </w:r>
    </w:p>
    <w:p w:rsidR="003A3390" w:rsidRPr="003A3390" w:rsidRDefault="003A3390" w:rsidP="003A3390">
      <w:pPr>
        <w:pStyle w:val="Text"/>
      </w:pPr>
      <w:r w:rsidRPr="003A3390">
        <w:t>„</w:t>
      </w:r>
      <w:r w:rsidR="005076B5" w:rsidRPr="003A3390">
        <w:t>Přišels nějak brzy,</w:t>
      </w:r>
      <w:r w:rsidRPr="003A3390">
        <w:t>“</w:t>
      </w:r>
      <w:r w:rsidR="005076B5" w:rsidRPr="003A3390">
        <w:t xml:space="preserve"> podotkla a pohodila záplavou jedovatě zelených </w:t>
      </w:r>
      <w:r w:rsidR="00105337" w:rsidRPr="003A3390">
        <w:rPr>
          <w:i/>
        </w:rPr>
        <w:t>v</w:t>
      </w:r>
      <w:r w:rsidR="005076B5" w:rsidRPr="003A3390">
        <w:rPr>
          <w:i/>
        </w:rPr>
        <w:t>las</w:t>
      </w:r>
      <w:r w:rsidR="00FA760A" w:rsidRPr="003A3390">
        <w:rPr>
          <w:i/>
        </w:rPr>
        <w:t>ů</w:t>
      </w:r>
      <w:r w:rsidR="005076B5" w:rsidRPr="003A3390">
        <w:t>.</w:t>
      </w:r>
    </w:p>
    <w:p w:rsidR="003A3390" w:rsidRPr="003A3390" w:rsidRDefault="003A3390" w:rsidP="003A3390">
      <w:pPr>
        <w:pStyle w:val="Text"/>
      </w:pPr>
      <w:r w:rsidRPr="003A3390">
        <w:t>„</w:t>
      </w:r>
      <w:r w:rsidR="005076B5" w:rsidRPr="003A3390">
        <w:t>Šel bych něco sníst. Přidáš se?</w:t>
      </w:r>
      <w:r w:rsidRPr="003A3390">
        <w:t>“</w:t>
      </w:r>
    </w:p>
    <w:p w:rsidR="003A3390" w:rsidRPr="003A3390" w:rsidRDefault="005076B5" w:rsidP="003A3390">
      <w:pPr>
        <w:pStyle w:val="Text"/>
      </w:pPr>
      <w:r w:rsidRPr="003A3390">
        <w:t>Vítr skuhral v tunelu opodál, že zanedlouho přijede noční vlak.</w:t>
      </w:r>
    </w:p>
    <w:p w:rsidR="003A3390" w:rsidRPr="003A3390" w:rsidRDefault="005076B5" w:rsidP="003A3390">
      <w:pPr>
        <w:pStyle w:val="Text"/>
      </w:pPr>
      <w:r w:rsidRPr="003A3390">
        <w:lastRenderedPageBreak/>
        <w:t>Kolem nedalekého nákupního centra bylo stále živo, přestože všechny obchody dávno zavřely. Z diskotéky sem doléhalo tepání rytmu. Melodie a hlasy se po cestě ztratily. Před zmrtvělými výlohami firem zvučných jmen se dalo v noci koupit lepší zboží – drogy, kradené předměty a bílé maso.</w:t>
      </w:r>
    </w:p>
    <w:p w:rsidR="003A3390" w:rsidRPr="003A3390" w:rsidRDefault="005076B5" w:rsidP="003A3390">
      <w:pPr>
        <w:pStyle w:val="Text"/>
      </w:pPr>
      <w:r w:rsidRPr="003A3390">
        <w:t>Dvojice se zastavila.</w:t>
      </w:r>
    </w:p>
    <w:p w:rsidR="003A3390" w:rsidRPr="003A3390" w:rsidRDefault="003A3390" w:rsidP="003A3390">
      <w:pPr>
        <w:pStyle w:val="Text"/>
      </w:pPr>
      <w:r w:rsidRPr="003A3390">
        <w:t>„</w:t>
      </w:r>
      <w:r w:rsidR="005076B5" w:rsidRPr="003A3390">
        <w:t>Támhle,</w:t>
      </w:r>
      <w:r w:rsidRPr="003A3390">
        <w:t>“</w:t>
      </w:r>
      <w:r w:rsidR="005076B5" w:rsidRPr="003A3390">
        <w:t xml:space="preserve"> ukázal přes ulici.</w:t>
      </w:r>
    </w:p>
    <w:p w:rsidR="003A3390" w:rsidRPr="003A3390" w:rsidRDefault="005076B5" w:rsidP="003A3390">
      <w:pPr>
        <w:pStyle w:val="Text"/>
      </w:pPr>
      <w:r w:rsidRPr="003A3390">
        <w:t>TAURERSANT, hlásala vývěsní tabule. Uvnitř se svítilo.</w:t>
      </w:r>
    </w:p>
    <w:p w:rsidR="003A3390" w:rsidRPr="003A3390" w:rsidRDefault="003A3390" w:rsidP="003A3390">
      <w:pPr>
        <w:pStyle w:val="Text"/>
      </w:pPr>
      <w:r w:rsidRPr="003A3390">
        <w:t>„</w:t>
      </w:r>
      <w:r w:rsidR="005076B5" w:rsidRPr="003A3390">
        <w:t>Skvělé. Jenom se podívám tamhle na to stříbro,</w:t>
      </w:r>
      <w:r w:rsidRPr="003A3390">
        <w:t>“</w:t>
      </w:r>
      <w:r w:rsidR="005076B5" w:rsidRPr="003A3390">
        <w:t xml:space="preserve"> odtušila žena. Zelené vlasy za ní zavlály, jak se vrhla k pobudovi, který držel otevřený kufr s nějakými cetkami.</w:t>
      </w:r>
    </w:p>
    <w:p w:rsidR="003A3390" w:rsidRPr="003A3390" w:rsidRDefault="005076B5" w:rsidP="003A3390">
      <w:pPr>
        <w:pStyle w:val="Text"/>
      </w:pPr>
      <w:r w:rsidRPr="003A3390">
        <w:t>Muž trpělivě čekal na rohu, než se jeho milovaná vydovádí. Po jídle ji chtěl vyprovodit domů. Cesta se měnila z kočičích hlav na štěrk a vedla přes park. Stromy si šeptaly svá tajemství, která mohl odhalit jen vánek, prohánějící se mezi listy.</w:t>
      </w:r>
    </w:p>
    <w:p w:rsidR="003A3390" w:rsidRPr="003A3390" w:rsidRDefault="005076B5" w:rsidP="003A3390">
      <w:pPr>
        <w:pStyle w:val="Text"/>
      </w:pPr>
      <w:r w:rsidRPr="003A3390">
        <w:t>Jindy tak nepatrný zvuk vrzajících kamínků pod jeho podrážkami se teď nezvykle silně odrážel ztemnělým sadem. Plameny šlehající ze zapáleného odpadkového koše osvětlovaly pět postav, jež si nad ním zahřívaly ruce.</w:t>
      </w:r>
    </w:p>
    <w:p w:rsidR="003A3390" w:rsidRPr="003A3390" w:rsidRDefault="003A3390" w:rsidP="003A3390">
      <w:pPr>
        <w:pStyle w:val="Text"/>
      </w:pPr>
      <w:r w:rsidRPr="003A3390">
        <w:t>„</w:t>
      </w:r>
      <w:r w:rsidR="005076B5" w:rsidRPr="003A3390">
        <w:t>Nechceš znát svůj osud?</w:t>
      </w:r>
      <w:r w:rsidRPr="003A3390">
        <w:t>“</w:t>
      </w:r>
      <w:r w:rsidR="005076B5" w:rsidRPr="003A3390">
        <w:t xml:space="preserve"> zeptala se bledá, v černém zahalená dívka. Její tvář výrazně kontrastovala se snědými obličeji jejích společníků.</w:t>
      </w:r>
    </w:p>
    <w:p w:rsidR="003A3390" w:rsidRPr="003A3390" w:rsidRDefault="003A3390" w:rsidP="003A3390">
      <w:pPr>
        <w:pStyle w:val="Text"/>
      </w:pPr>
      <w:r w:rsidRPr="003A3390">
        <w:t>„</w:t>
      </w:r>
      <w:r w:rsidR="005076B5" w:rsidRPr="003A3390">
        <w:t>Dnes ne,</w:t>
      </w:r>
      <w:r w:rsidRPr="003A3390">
        <w:t>“</w:t>
      </w:r>
      <w:r w:rsidR="005076B5" w:rsidRPr="003A3390">
        <w:t xml:space="preserve"> zasmál se. </w:t>
      </w:r>
      <w:r w:rsidRPr="003A3390">
        <w:t>„</w:t>
      </w:r>
      <w:r w:rsidR="005076B5" w:rsidRPr="003A3390">
        <w:t>Dnes nechci být svázán předurčením.</w:t>
      </w:r>
      <w:r w:rsidRPr="003A3390">
        <w:t>“</w:t>
      </w:r>
    </w:p>
    <w:p w:rsidR="003A3390" w:rsidRPr="003A3390" w:rsidRDefault="003A3390" w:rsidP="003A3390">
      <w:pPr>
        <w:pStyle w:val="Text"/>
      </w:pPr>
      <w:r w:rsidRPr="003A3390">
        <w:t>„</w:t>
      </w:r>
      <w:r w:rsidR="005076B5" w:rsidRPr="003A3390">
        <w:t>Prosím,</w:t>
      </w:r>
      <w:r w:rsidRPr="003A3390">
        <w:t>“</w:t>
      </w:r>
      <w:r w:rsidR="005076B5" w:rsidRPr="003A3390">
        <w:t xml:space="preserve"> zašeptala, a když ji míjel, chytila ho naléhavě za rukáv. </w:t>
      </w:r>
      <w:r w:rsidRPr="003A3390">
        <w:t>„</w:t>
      </w:r>
      <w:r w:rsidR="005076B5" w:rsidRPr="003A3390">
        <w:t>Do úplňku zbývají pouhé dva dny! Měsíc je v důležité fázi! Stanovím ti ještě lepší cenu než obvykle!</w:t>
      </w:r>
      <w:r w:rsidRPr="003A3390">
        <w:t>“</w:t>
      </w:r>
    </w:p>
    <w:p w:rsidR="003A3390" w:rsidRPr="003A3390" w:rsidRDefault="003A3390" w:rsidP="003A3390">
      <w:pPr>
        <w:pStyle w:val="Text"/>
      </w:pPr>
      <w:r w:rsidRPr="003A3390">
        <w:t>„</w:t>
      </w:r>
      <w:r w:rsidR="005076B5" w:rsidRPr="003A3390">
        <w:t>Lituji, potulná věštkyně. Předpovídej osud těm, kteří v jeho moc věří.</w:t>
      </w:r>
      <w:r w:rsidRPr="003A3390">
        <w:t>“</w:t>
      </w:r>
    </w:p>
    <w:p w:rsidR="003A3390" w:rsidRPr="003A3390" w:rsidRDefault="005076B5" w:rsidP="003A3390">
      <w:pPr>
        <w:pStyle w:val="Text"/>
      </w:pPr>
      <w:r w:rsidRPr="003A3390">
        <w:t>Zacloumala mu rukávem. Vytrhl se jí s pobaveným smíchem. Odskočila od něj, oči zúžené náhlým hněvem.</w:t>
      </w:r>
    </w:p>
    <w:p w:rsidR="003A3390" w:rsidRPr="003A3390" w:rsidRDefault="003A3390" w:rsidP="003A3390">
      <w:pPr>
        <w:pStyle w:val="Text"/>
      </w:pPr>
      <w:r w:rsidRPr="003A3390">
        <w:t>„</w:t>
      </w:r>
      <w:r w:rsidR="005076B5" w:rsidRPr="003A3390">
        <w:t>Věštba tě nemine!</w:t>
      </w:r>
      <w:r w:rsidRPr="003A3390">
        <w:t>“</w:t>
      </w:r>
      <w:r w:rsidR="005076B5" w:rsidRPr="003A3390">
        <w:t xml:space="preserve"> zasyčela jako podrážděná zmije. </w:t>
      </w:r>
      <w:r w:rsidRPr="003A3390">
        <w:t>„</w:t>
      </w:r>
      <w:r w:rsidR="005076B5" w:rsidRPr="003A3390">
        <w:t>Čeká tě smrt! Vidím ji!</w:t>
      </w:r>
      <w:r w:rsidRPr="003A3390">
        <w:t>“</w:t>
      </w:r>
    </w:p>
    <w:p w:rsidR="003A3390" w:rsidRPr="003A3390" w:rsidRDefault="003A3390" w:rsidP="003A3390">
      <w:pPr>
        <w:pStyle w:val="Text"/>
      </w:pPr>
      <w:r w:rsidRPr="003A3390">
        <w:t>„</w:t>
      </w:r>
      <w:r w:rsidR="005076B5" w:rsidRPr="003A3390">
        <w:t>Smrt je změna,</w:t>
      </w:r>
      <w:r w:rsidRPr="003A3390">
        <w:t>“</w:t>
      </w:r>
      <w:r w:rsidR="005076B5" w:rsidRPr="003A3390">
        <w:t xml:space="preserve"> zvolal nadšeně. Dívka ho probodávala pohledem. Nadšení zakolísalo. Zadíval se na ni upřeněji. Oheň za jejími zády tančil. Přišel k ní blíž.</w:t>
      </w:r>
    </w:p>
    <w:p w:rsidR="003A3390" w:rsidRPr="003A3390" w:rsidRDefault="003A3390" w:rsidP="003A3390">
      <w:pPr>
        <w:pStyle w:val="Text"/>
      </w:pPr>
      <w:r w:rsidRPr="003A3390">
        <w:t>„Z-m-ě-n-a</w:t>
      </w:r>
      <w:r w:rsidR="00D922EC" w:rsidRPr="003A3390">
        <w:t>,</w:t>
      </w:r>
      <w:r w:rsidRPr="003A3390">
        <w:t>“</w:t>
      </w:r>
      <w:r w:rsidR="005076B5" w:rsidRPr="003A3390">
        <w:t xml:space="preserve"> zopakoval pečlivě.</w:t>
      </w:r>
    </w:p>
    <w:p w:rsidR="003A3390" w:rsidRPr="003A3390" w:rsidRDefault="003A3390" w:rsidP="003A3390">
      <w:pPr>
        <w:pStyle w:val="Text"/>
      </w:pPr>
      <w:r w:rsidRPr="003A3390">
        <w:lastRenderedPageBreak/>
        <w:t>„</w:t>
      </w:r>
      <w:r w:rsidR="005076B5" w:rsidRPr="003A3390">
        <w:t>Ne,</w:t>
      </w:r>
      <w:r w:rsidRPr="003A3390">
        <w:t>“</w:t>
      </w:r>
      <w:r w:rsidR="005076B5" w:rsidRPr="003A3390">
        <w:t xml:space="preserve"> odtušila. </w:t>
      </w:r>
      <w:r w:rsidRPr="003A3390">
        <w:t>„</w:t>
      </w:r>
      <w:r w:rsidR="005076B5" w:rsidRPr="003A3390">
        <w:t>Smrt.</w:t>
      </w:r>
      <w:r w:rsidRPr="003A3390">
        <w:t>“</w:t>
      </w:r>
    </w:p>
    <w:p w:rsidR="003A3390" w:rsidRPr="003A3390" w:rsidRDefault="005076B5" w:rsidP="003A3390">
      <w:pPr>
        <w:pStyle w:val="Text"/>
      </w:pPr>
      <w:r w:rsidRPr="003A3390">
        <w:t>Chytil ji za vlasy.</w:t>
      </w:r>
    </w:p>
    <w:p w:rsidR="003A3390" w:rsidRPr="003A3390" w:rsidRDefault="003A3390" w:rsidP="003A3390">
      <w:pPr>
        <w:pStyle w:val="Text"/>
      </w:pPr>
      <w:r w:rsidRPr="003A3390">
        <w:t>„</w:t>
      </w:r>
      <w:r w:rsidR="005076B5" w:rsidRPr="003A3390">
        <w:t>Víš, jak končívají špatné věštkyně?!</w:t>
      </w:r>
      <w:r w:rsidRPr="003A3390">
        <w:t>“</w:t>
      </w:r>
      <w:r w:rsidR="005076B5" w:rsidRPr="003A3390">
        <w:t xml:space="preserve"> zavrčel skrz zaťaté zuby.</w:t>
      </w:r>
    </w:p>
    <w:p w:rsidR="003A3390" w:rsidRPr="003A3390" w:rsidRDefault="003A3390" w:rsidP="003A3390">
      <w:pPr>
        <w:pStyle w:val="Text"/>
      </w:pPr>
      <w:r w:rsidRPr="003A3390">
        <w:t>„</w:t>
      </w:r>
      <w:r w:rsidR="005076B5" w:rsidRPr="003A3390">
        <w:t>Pusť mě!</w:t>
      </w:r>
      <w:r w:rsidRPr="003A3390">
        <w:t>“</w:t>
      </w:r>
    </w:p>
    <w:p w:rsidR="003A3390" w:rsidRPr="003A3390" w:rsidRDefault="005076B5" w:rsidP="003A3390">
      <w:pPr>
        <w:pStyle w:val="Text"/>
      </w:pPr>
      <w:r w:rsidRPr="003A3390">
        <w:t>Dotáhl zmítající se dívku ke koši.</w:t>
      </w:r>
    </w:p>
    <w:p w:rsidR="003A3390" w:rsidRPr="003A3390" w:rsidRDefault="003A3390" w:rsidP="003A3390">
      <w:pPr>
        <w:pStyle w:val="Text"/>
      </w:pPr>
      <w:r w:rsidRPr="003A3390">
        <w:t>„</w:t>
      </w:r>
      <w:r w:rsidR="005076B5" w:rsidRPr="003A3390">
        <w:t>Na hranici, ty čarodějnice!</w:t>
      </w:r>
      <w:r w:rsidRPr="003A3390">
        <w:t>“</w:t>
      </w:r>
      <w:r w:rsidR="005076B5" w:rsidRPr="003A3390">
        <w:t xml:space="preserve"> zařval. Vrazil pobledlý obličej do ohně. Řasy, obočí i vlasy okamžitě vzplály. Příšerně vřískala. </w:t>
      </w:r>
      <w:r w:rsidR="005076B5" w:rsidRPr="003A3390">
        <w:rPr>
          <w:i/>
        </w:rPr>
        <w:t>Svíjí se jako plameny, jež ji zabíjejí</w:t>
      </w:r>
      <w:r w:rsidR="00D922EC" w:rsidRPr="003A3390">
        <w:t>.</w:t>
      </w:r>
      <w:r w:rsidR="005076B5" w:rsidRPr="003A3390">
        <w:t xml:space="preserve"> Jekot pozbyl jakoukoli známku lidskosti. Ruce, jež muž držel, škubaly o poznání větší silou. Tělo sebou smýkalo jako plazí.</w:t>
      </w:r>
    </w:p>
    <w:p w:rsidR="003A3390" w:rsidRPr="003A3390" w:rsidRDefault="005076B5" w:rsidP="003A3390">
      <w:pPr>
        <w:pStyle w:val="Text"/>
      </w:pPr>
      <w:r w:rsidRPr="003A3390">
        <w:t>Odhodil dívku na štěrkovou cestu. V plamenech četl prokletí.</w:t>
      </w:r>
    </w:p>
    <w:p w:rsidR="003A3390" w:rsidRPr="003A3390" w:rsidRDefault="003A3390" w:rsidP="003A3390">
      <w:pPr>
        <w:pStyle w:val="Text"/>
      </w:pPr>
      <w:r w:rsidRPr="003A3390">
        <w:t>„</w:t>
      </w:r>
      <w:r w:rsidR="00D922EC" w:rsidRPr="003A3390">
        <w:t>I</w:t>
      </w:r>
      <w:r w:rsidR="005076B5" w:rsidRPr="003A3390">
        <w:t>nu, změna,</w:t>
      </w:r>
      <w:r w:rsidRPr="003A3390">
        <w:t>“</w:t>
      </w:r>
      <w:r w:rsidR="005076B5" w:rsidRPr="003A3390">
        <w:t xml:space="preserve"> poznamenal, uhášeje si doutnající rukáv. Látka ohořela v místech, kde se jí předtím věštkyně dotkla.</w:t>
      </w:r>
    </w:p>
    <w:p w:rsidR="003A3390" w:rsidRPr="003A3390" w:rsidRDefault="005076B5" w:rsidP="003A3390">
      <w:pPr>
        <w:pStyle w:val="Text"/>
      </w:pPr>
      <w:r w:rsidRPr="003A3390">
        <w:t>Muž snožmo přeskočil ležící postavu a svižným krokem opustil park. Trochu mu vyschlo v krku. Chtěl se napít.</w:t>
      </w:r>
    </w:p>
    <w:p w:rsidR="003A3390" w:rsidRPr="003A3390" w:rsidRDefault="005076B5" w:rsidP="003A3390">
      <w:pPr>
        <w:pStyle w:val="Text"/>
      </w:pPr>
      <w:r w:rsidRPr="003A3390">
        <w:t>V putyce se téměř nedalo dýchat. V horku a dusnu sesedali ke stolům kuřáci a pijani. Vysedával u baru, zády k hluku davu. V jeho sklenici se převalovala mlha.</w:t>
      </w:r>
    </w:p>
    <w:p w:rsidR="003A3390" w:rsidRPr="003A3390" w:rsidRDefault="003A3390" w:rsidP="003A3390">
      <w:pPr>
        <w:pStyle w:val="Text"/>
      </w:pPr>
      <w:r w:rsidRPr="003A3390">
        <w:t>„</w:t>
      </w:r>
      <w:r w:rsidR="005076B5" w:rsidRPr="003A3390">
        <w:t>Jakpak to přijde, že smog dnes zničil veškeré hvězdy?</w:t>
      </w:r>
      <w:r w:rsidRPr="003A3390">
        <w:t>“</w:t>
      </w:r>
      <w:r w:rsidR="005076B5" w:rsidRPr="003A3390">
        <w:t xml:space="preserve"> ptal se sám sebe. Jeho otázky si však povšiml i někdo jiný. Otočil se na něj vedle sedící muž. Vypadal zanedbaně; ze zarostlého, zjizveného obličeje zíraly na</w:t>
      </w:r>
      <w:r w:rsidR="00D922EC" w:rsidRPr="003A3390">
        <w:t xml:space="preserve"> </w:t>
      </w:r>
      <w:r w:rsidR="005076B5" w:rsidRPr="003A3390">
        <w:t xml:space="preserve">nové </w:t>
      </w:r>
      <w:proofErr w:type="gramStart"/>
      <w:r w:rsidR="005076B5" w:rsidRPr="003A3390">
        <w:t>příchozího</w:t>
      </w:r>
      <w:proofErr w:type="gramEnd"/>
      <w:r w:rsidR="005076B5" w:rsidRPr="003A3390">
        <w:t xml:space="preserve"> zapadlé, alkoholem zkalené oči.</w:t>
      </w:r>
    </w:p>
    <w:p w:rsidR="003A3390" w:rsidRPr="003A3390" w:rsidRDefault="003A3390" w:rsidP="003A3390">
      <w:pPr>
        <w:pStyle w:val="Text"/>
      </w:pPr>
      <w:r w:rsidRPr="003A3390">
        <w:t>„</w:t>
      </w:r>
      <w:r w:rsidR="005076B5" w:rsidRPr="003A3390">
        <w:t>Noc jako stvořená pro vraždu</w:t>
      </w:r>
      <w:r w:rsidR="00D922EC" w:rsidRPr="003A3390">
        <w:t>,</w:t>
      </w:r>
      <w:r w:rsidRPr="003A3390">
        <w:t>“</w:t>
      </w:r>
      <w:r w:rsidR="005076B5" w:rsidRPr="003A3390">
        <w:t xml:space="preserve"> zachraptěl pijan.</w:t>
      </w:r>
    </w:p>
    <w:p w:rsidR="003A3390" w:rsidRPr="003A3390" w:rsidRDefault="005076B5" w:rsidP="003A3390">
      <w:pPr>
        <w:pStyle w:val="Text"/>
      </w:pPr>
      <w:r w:rsidRPr="003A3390">
        <w:t>Z cigarety odpadl kus popela.</w:t>
      </w:r>
    </w:p>
    <w:p w:rsidR="003A3390" w:rsidRPr="003A3390" w:rsidRDefault="003A3390" w:rsidP="003A3390">
      <w:pPr>
        <w:pStyle w:val="Text"/>
      </w:pPr>
      <w:r w:rsidRPr="003A3390">
        <w:t>„</w:t>
      </w:r>
      <w:r w:rsidR="005076B5" w:rsidRPr="003A3390">
        <w:t>Vražda nepotřebuje žádnou konkrétní noc,</w:t>
      </w:r>
      <w:r w:rsidRPr="003A3390">
        <w:t>“</w:t>
      </w:r>
      <w:r w:rsidR="005076B5" w:rsidRPr="003A3390">
        <w:t xml:space="preserve"> usmál se.</w:t>
      </w:r>
    </w:p>
    <w:p w:rsidR="003A3390" w:rsidRPr="003A3390" w:rsidRDefault="005076B5" w:rsidP="003A3390">
      <w:pPr>
        <w:pStyle w:val="Text"/>
      </w:pPr>
      <w:r w:rsidRPr="003A3390">
        <w:t xml:space="preserve">Opilec se </w:t>
      </w:r>
      <w:proofErr w:type="spellStart"/>
      <w:r w:rsidRPr="003A3390">
        <w:t>poušklíbl</w:t>
      </w:r>
      <w:proofErr w:type="spellEnd"/>
      <w:r w:rsidRPr="003A3390">
        <w:t>:</w:t>
      </w:r>
      <w:r w:rsidR="00D922EC" w:rsidRPr="003A3390">
        <w:t xml:space="preserve"> </w:t>
      </w:r>
      <w:r w:rsidR="003A3390" w:rsidRPr="003A3390">
        <w:t>„</w:t>
      </w:r>
      <w:r w:rsidR="00D922EC" w:rsidRPr="003A3390">
        <w:t>Někomu stačí jakákoli.</w:t>
      </w:r>
      <w:r w:rsidR="003A3390" w:rsidRPr="003A3390">
        <w:t>“</w:t>
      </w:r>
    </w:p>
    <w:p w:rsidR="003A3390" w:rsidRPr="003A3390" w:rsidRDefault="005076B5" w:rsidP="003A3390">
      <w:pPr>
        <w:pStyle w:val="Text"/>
      </w:pPr>
      <w:r w:rsidRPr="003A3390">
        <w:t xml:space="preserve">Zahleděl se na toho zpustlého člověka. Pohlédl skrz oči do jeho duše. Našel tam spoustu špíny, bídy a zlých skutků. Nic, co by nemohl vyčíst v prvním okamžiku, kdy mu o něj zavadil zrak. </w:t>
      </w:r>
      <w:r w:rsidRPr="003A3390">
        <w:rPr>
          <w:i/>
        </w:rPr>
        <w:t>Jakákoli</w:t>
      </w:r>
      <w:r w:rsidR="00D922EC" w:rsidRPr="003A3390">
        <w:rPr>
          <w:i/>
        </w:rPr>
        <w:t>.</w:t>
      </w:r>
      <w:r w:rsidRPr="003A3390">
        <w:rPr>
          <w:i/>
        </w:rPr>
        <w:t xml:space="preserve"> Cože? Co to ten chlápek říká?</w:t>
      </w:r>
    </w:p>
    <w:p w:rsidR="003A3390" w:rsidRPr="003A3390" w:rsidRDefault="003A3390" w:rsidP="003A3390">
      <w:pPr>
        <w:pStyle w:val="Text"/>
      </w:pPr>
      <w:r w:rsidRPr="003A3390">
        <w:t>„</w:t>
      </w:r>
      <w:r w:rsidR="005076B5" w:rsidRPr="003A3390">
        <w:t>Jakákoli co?</w:t>
      </w:r>
      <w:r w:rsidRPr="003A3390">
        <w:t>“</w:t>
      </w:r>
      <w:r w:rsidR="005076B5" w:rsidRPr="003A3390">
        <w:t xml:space="preserve"> zeptal se nahlas nejistě. </w:t>
      </w:r>
      <w:r w:rsidRPr="003A3390">
        <w:t>„</w:t>
      </w:r>
      <w:r w:rsidR="005076B5" w:rsidRPr="003A3390">
        <w:t>O čem jsme to mluvili?</w:t>
      </w:r>
      <w:r w:rsidRPr="003A3390">
        <w:t>“</w:t>
      </w:r>
    </w:p>
    <w:p w:rsidR="003A3390" w:rsidRPr="003A3390" w:rsidRDefault="005076B5" w:rsidP="003A3390">
      <w:pPr>
        <w:pStyle w:val="Text"/>
      </w:pPr>
      <w:r w:rsidRPr="003A3390">
        <w:t xml:space="preserve">Opilec se </w:t>
      </w:r>
      <w:r w:rsidR="00D922EC" w:rsidRPr="003A3390">
        <w:t>u</w:t>
      </w:r>
      <w:r w:rsidRPr="003A3390">
        <w:t>chechtl.</w:t>
      </w:r>
    </w:p>
    <w:p w:rsidR="003A3390" w:rsidRPr="003A3390" w:rsidRDefault="003A3390" w:rsidP="003A3390">
      <w:pPr>
        <w:pStyle w:val="Text"/>
      </w:pPr>
      <w:r w:rsidRPr="003A3390">
        <w:t>„</w:t>
      </w:r>
      <w:r w:rsidR="005076B5" w:rsidRPr="003A3390">
        <w:t>To je jedno.</w:t>
      </w:r>
      <w:r w:rsidRPr="003A3390">
        <w:t>“</w:t>
      </w:r>
      <w:r w:rsidR="005076B5" w:rsidRPr="003A3390">
        <w:t xml:space="preserve"> mávl rukou. Nechtěl se tím zabývat. Pijan se však teď na něj díval velice zamyšleně. Přísahal by. </w:t>
      </w:r>
      <w:proofErr w:type="gramStart"/>
      <w:r w:rsidR="005076B5" w:rsidRPr="003A3390">
        <w:t>že</w:t>
      </w:r>
      <w:proofErr w:type="gramEnd"/>
      <w:r w:rsidR="005076B5" w:rsidRPr="003A3390">
        <w:t xml:space="preserve"> je ten člověk najednou naprosto střízlivý.</w:t>
      </w:r>
    </w:p>
    <w:p w:rsidR="003A3390" w:rsidRPr="003A3390" w:rsidRDefault="003A3390" w:rsidP="003A3390">
      <w:pPr>
        <w:pStyle w:val="Text"/>
      </w:pPr>
      <w:r w:rsidRPr="003A3390">
        <w:lastRenderedPageBreak/>
        <w:t>„</w:t>
      </w:r>
      <w:r w:rsidR="005076B5" w:rsidRPr="003A3390">
        <w:t>Tak takhle vypadají oči vraha.</w:t>
      </w:r>
      <w:r w:rsidRPr="003A3390">
        <w:t>“</w:t>
      </w:r>
      <w:r w:rsidR="005076B5" w:rsidRPr="003A3390">
        <w:t xml:space="preserve"> pronesl opilec. </w:t>
      </w:r>
      <w:r w:rsidRPr="003A3390">
        <w:t>„</w:t>
      </w:r>
      <w:r w:rsidR="005076B5" w:rsidRPr="003A3390">
        <w:t>Oči vraha a oběti.</w:t>
      </w:r>
      <w:r w:rsidRPr="003A3390">
        <w:t>“</w:t>
      </w:r>
    </w:p>
    <w:p w:rsidR="003A3390" w:rsidRPr="003A3390" w:rsidRDefault="003A3390" w:rsidP="003A3390">
      <w:pPr>
        <w:pStyle w:val="Text"/>
      </w:pPr>
      <w:r w:rsidRPr="003A3390">
        <w:t>„</w:t>
      </w:r>
      <w:r w:rsidR="005076B5" w:rsidRPr="003A3390">
        <w:t>Neměl by ses starat o to</w:t>
      </w:r>
      <w:r w:rsidR="00D922EC" w:rsidRPr="003A3390">
        <w:t>,</w:t>
      </w:r>
      <w:r w:rsidR="005076B5" w:rsidRPr="003A3390">
        <w:t xml:space="preserve"> do čeho ti nic není,</w:t>
      </w:r>
      <w:r w:rsidRPr="003A3390">
        <w:t>“</w:t>
      </w:r>
      <w:r w:rsidR="005076B5" w:rsidRPr="003A3390">
        <w:t xml:space="preserve"> odtušil nepřátelsky.</w:t>
      </w:r>
    </w:p>
    <w:p w:rsidR="003A3390" w:rsidRPr="003A3390" w:rsidRDefault="005076B5" w:rsidP="003A3390">
      <w:pPr>
        <w:pStyle w:val="Text"/>
      </w:pPr>
      <w:r w:rsidRPr="003A3390">
        <w:t xml:space="preserve">Pijan vstal. </w:t>
      </w:r>
      <w:r w:rsidR="003A3390" w:rsidRPr="003A3390">
        <w:t>„</w:t>
      </w:r>
      <w:r w:rsidRPr="003A3390">
        <w:t>Takoví jako ty by se tu neměli jen tak potloukat.</w:t>
      </w:r>
      <w:r w:rsidR="003A3390" w:rsidRPr="003A3390">
        <w:t>“</w:t>
      </w:r>
    </w:p>
    <w:p w:rsidR="003A3390" w:rsidRPr="003A3390" w:rsidRDefault="003A3390" w:rsidP="003A3390">
      <w:pPr>
        <w:pStyle w:val="Text"/>
      </w:pPr>
      <w:r w:rsidRPr="003A3390">
        <w:t>„</w:t>
      </w:r>
      <w:r w:rsidR="005076B5" w:rsidRPr="003A3390">
        <w:t>Jsou nebezpeční?</w:t>
      </w:r>
      <w:r w:rsidRPr="003A3390">
        <w:t>“</w:t>
      </w:r>
    </w:p>
    <w:p w:rsidR="003A3390" w:rsidRPr="003A3390" w:rsidRDefault="003A3390" w:rsidP="003A3390">
      <w:pPr>
        <w:pStyle w:val="Text"/>
      </w:pPr>
      <w:r w:rsidRPr="003A3390">
        <w:t>„</w:t>
      </w:r>
      <w:r w:rsidR="005076B5" w:rsidRPr="003A3390">
        <w:t>Jo. Někdo by je totiž mohl zabít.</w:t>
      </w:r>
      <w:r w:rsidRPr="003A3390">
        <w:t>“</w:t>
      </w:r>
    </w:p>
    <w:p w:rsidR="003A3390" w:rsidRPr="003A3390" w:rsidRDefault="005076B5" w:rsidP="003A3390">
      <w:pPr>
        <w:pStyle w:val="Text"/>
      </w:pPr>
      <w:r w:rsidRPr="003A3390">
        <w:t>Seskočil z barové stoličky a udeřil zjizveného muže do žaludku. Pádná pěst mu vzápětí málem přerazila čelist. Pijan ho strhl na zem, sám porazil stůl. Hlučící dav teď propukl v nadšené kvílení. Rvačka, v níž poteče krev</w:t>
      </w:r>
    </w:p>
    <w:p w:rsidR="003A3390" w:rsidRPr="003A3390" w:rsidRDefault="005076B5" w:rsidP="003A3390">
      <w:pPr>
        <w:pStyle w:val="Text"/>
      </w:pPr>
      <w:r w:rsidRPr="003A3390">
        <w:t>Silné paže od sebe odtrhly dva bojující. Lidé zklamaně zahučeli.</w:t>
      </w:r>
    </w:p>
    <w:p w:rsidR="003A3390" w:rsidRPr="003A3390" w:rsidRDefault="005076B5" w:rsidP="003A3390">
      <w:pPr>
        <w:pStyle w:val="Text"/>
      </w:pPr>
      <w:r w:rsidRPr="003A3390">
        <w:t>Narovnal se. Utřel si krev odkapávající z nosu. Pijan pohrdavě vyplivl několik zubů. Lokál se ztišil. Všichni doufali, že se na sebe vrhnou znovu.</w:t>
      </w:r>
    </w:p>
    <w:p w:rsidR="003A3390" w:rsidRPr="003A3390" w:rsidRDefault="003A3390" w:rsidP="003A3390">
      <w:pPr>
        <w:pStyle w:val="Text"/>
      </w:pPr>
      <w:r w:rsidRPr="003A3390">
        <w:t>„</w:t>
      </w:r>
      <w:r w:rsidR="005076B5" w:rsidRPr="003A3390">
        <w:t>Kdo dal první ránu?</w:t>
      </w:r>
      <w:r w:rsidRPr="003A3390">
        <w:t>“</w:t>
      </w:r>
      <w:r w:rsidR="005076B5" w:rsidRPr="003A3390">
        <w:t xml:space="preserve"> štěkl do ticha barman.</w:t>
      </w:r>
    </w:p>
    <w:p w:rsidR="003A3390" w:rsidRPr="003A3390" w:rsidRDefault="003A3390" w:rsidP="003A3390">
      <w:pPr>
        <w:pStyle w:val="Text"/>
      </w:pPr>
      <w:r w:rsidRPr="003A3390">
        <w:t>„</w:t>
      </w:r>
      <w:r w:rsidR="005076B5" w:rsidRPr="003A3390">
        <w:t>Já</w:t>
      </w:r>
      <w:r w:rsidR="00FA760A" w:rsidRPr="003A3390">
        <w:t>,</w:t>
      </w:r>
      <w:r w:rsidRPr="003A3390">
        <w:t>“</w:t>
      </w:r>
      <w:r w:rsidR="005076B5" w:rsidRPr="003A3390">
        <w:t xml:space="preserve"> odvětil poklidně.</w:t>
      </w:r>
    </w:p>
    <w:p w:rsidR="003A3390" w:rsidRPr="003A3390" w:rsidRDefault="003A3390" w:rsidP="003A3390">
      <w:pPr>
        <w:pStyle w:val="Text"/>
      </w:pPr>
      <w:r w:rsidRPr="003A3390">
        <w:t>„</w:t>
      </w:r>
      <w:r w:rsidR="005076B5" w:rsidRPr="003A3390">
        <w:t xml:space="preserve">Tak ven! Nikdo se nebude rvát v </w:t>
      </w:r>
      <w:proofErr w:type="spellStart"/>
      <w:r w:rsidR="005076B5" w:rsidRPr="003A3390">
        <w:t>mym</w:t>
      </w:r>
      <w:proofErr w:type="spellEnd"/>
      <w:r w:rsidR="005076B5" w:rsidRPr="003A3390">
        <w:t xml:space="preserve"> podniku! No tak! Vy</w:t>
      </w:r>
      <w:r w:rsidR="00D922EC" w:rsidRPr="003A3390">
        <w:t>padni! Nebo ti mám pomoct?!</w:t>
      </w:r>
      <w:r w:rsidRPr="003A3390">
        <w:t>“</w:t>
      </w:r>
    </w:p>
    <w:p w:rsidR="003A3390" w:rsidRPr="003A3390" w:rsidRDefault="005076B5" w:rsidP="003A3390">
      <w:pPr>
        <w:pStyle w:val="Text"/>
      </w:pPr>
      <w:r w:rsidRPr="003A3390">
        <w:t xml:space="preserve">Protlačil se mezi přihlížejícími a vyšel ven. Kdyby se prudce nezastavil, byl by narazil do mladinké ženy. </w:t>
      </w:r>
      <w:proofErr w:type="gramStart"/>
      <w:r w:rsidRPr="003A3390">
        <w:t>postávající</w:t>
      </w:r>
      <w:proofErr w:type="gramEnd"/>
      <w:r w:rsidRPr="003A3390">
        <w:t xml:space="preserve"> před hospodou. Chtěl se jí omluvit a zmizet. Jenomže odtrhla oči od průhledu do lokálu a otočila se k němu. Strnul. Hleděla na svět očima s</w:t>
      </w:r>
      <w:r w:rsidR="00D922EC" w:rsidRPr="003A3390">
        <w:t>rn</w:t>
      </w:r>
      <w:r w:rsidRPr="003A3390">
        <w:t>y. Hlubokýma. Bezelstnýma. Tupýma. Byla štíhlá, velice štíhlá. Nemohla to skrýt něčím jako bílým trikem bez rukávů a černými kalhotami cigaretového střihu. Na každém zápěstí jí cinkalo šest zlatých náramků, na krku dvanáct řetízků. Když na jehlových podpatcích nejistě přešlápla, zazvonily nákotníky.</w:t>
      </w:r>
    </w:p>
    <w:p w:rsidR="003A3390" w:rsidRPr="003A3390" w:rsidRDefault="003A3390" w:rsidP="003A3390">
      <w:pPr>
        <w:pStyle w:val="Text"/>
      </w:pPr>
      <w:r w:rsidRPr="003A3390">
        <w:t>„</w:t>
      </w:r>
      <w:r w:rsidR="005076B5" w:rsidRPr="003A3390">
        <w:t>Viděla jsem</w:t>
      </w:r>
      <w:r w:rsidR="00D922EC" w:rsidRPr="003A3390">
        <w:t>,</w:t>
      </w:r>
      <w:r w:rsidR="005076B5" w:rsidRPr="003A3390">
        <w:t xml:space="preserve"> co se stalo,</w:t>
      </w:r>
      <w:r w:rsidRPr="003A3390">
        <w:t>“</w:t>
      </w:r>
      <w:r w:rsidR="005076B5" w:rsidRPr="003A3390">
        <w:t xml:space="preserve"> zamumlala a sklonila hlavu. Několik kaštanově hnědých loken se jí zamotalo do šperků na krku.</w:t>
      </w:r>
    </w:p>
    <w:p w:rsidR="003A3390" w:rsidRPr="003A3390" w:rsidRDefault="003A3390" w:rsidP="003A3390">
      <w:pPr>
        <w:pStyle w:val="Text"/>
      </w:pPr>
      <w:r w:rsidRPr="003A3390">
        <w:t>„</w:t>
      </w:r>
      <w:r w:rsidR="005076B5" w:rsidRPr="003A3390">
        <w:t>Ten člověk mě urazil,</w:t>
      </w:r>
      <w:r w:rsidRPr="003A3390">
        <w:t>“</w:t>
      </w:r>
      <w:r w:rsidR="005076B5" w:rsidRPr="003A3390">
        <w:t xml:space="preserve"> zalhal. Bezmyšlenkovitě znovu spočítal její řetízky. Tentokrát mu jich vyšlo třináct.</w:t>
      </w:r>
    </w:p>
    <w:p w:rsidR="003A3390" w:rsidRPr="003A3390" w:rsidRDefault="003A3390" w:rsidP="003A3390">
      <w:pPr>
        <w:pStyle w:val="Text"/>
      </w:pPr>
      <w:r w:rsidRPr="003A3390">
        <w:t>„</w:t>
      </w:r>
      <w:r w:rsidR="005076B5" w:rsidRPr="003A3390">
        <w:t>Znám ho.</w:t>
      </w:r>
      <w:r w:rsidRPr="003A3390">
        <w:t>“</w:t>
      </w:r>
      <w:r w:rsidR="005076B5" w:rsidRPr="003A3390">
        <w:t xml:space="preserve"> odpověděla a jak mluvila, trochu se rděla, </w:t>
      </w:r>
      <w:r w:rsidRPr="003A3390">
        <w:t>„</w:t>
      </w:r>
      <w:r w:rsidR="005076B5" w:rsidRPr="003A3390">
        <w:t xml:space="preserve">urazil mne již mnohokrát. Nikdy neměl </w:t>
      </w:r>
      <w:proofErr w:type="gramStart"/>
      <w:r w:rsidR="005076B5" w:rsidRPr="003A3390">
        <w:t>peníze a přesto</w:t>
      </w:r>
      <w:proofErr w:type="gramEnd"/>
      <w:r w:rsidR="005076B5" w:rsidRPr="003A3390">
        <w:t xml:space="preserve"> se o mne pokoušel.</w:t>
      </w:r>
      <w:r w:rsidRPr="003A3390">
        <w:t>“</w:t>
      </w:r>
    </w:p>
    <w:p w:rsidR="003A3390" w:rsidRPr="003A3390" w:rsidRDefault="003A3390" w:rsidP="003A3390">
      <w:pPr>
        <w:pStyle w:val="Text"/>
      </w:pPr>
      <w:r w:rsidRPr="003A3390">
        <w:t>„</w:t>
      </w:r>
      <w:r w:rsidR="005076B5" w:rsidRPr="003A3390">
        <w:t>Netušil jsem</w:t>
      </w:r>
      <w:r w:rsidR="00D922EC" w:rsidRPr="003A3390">
        <w:t>,</w:t>
      </w:r>
      <w:r w:rsidR="005076B5" w:rsidRPr="003A3390">
        <w:t xml:space="preserve"> že bude ženy něco takového urážet.</w:t>
      </w:r>
      <w:r w:rsidRPr="003A3390">
        <w:t>“</w:t>
      </w:r>
    </w:p>
    <w:p w:rsidR="003A3390" w:rsidRPr="003A3390" w:rsidRDefault="003A3390" w:rsidP="003A3390">
      <w:pPr>
        <w:pStyle w:val="Text"/>
      </w:pPr>
      <w:r w:rsidRPr="003A3390">
        <w:lastRenderedPageBreak/>
        <w:t>„</w:t>
      </w:r>
      <w:r w:rsidR="005076B5" w:rsidRPr="003A3390">
        <w:t xml:space="preserve">Stále pije a pak se diví. </w:t>
      </w:r>
      <w:proofErr w:type="gramStart"/>
      <w:r w:rsidR="005076B5" w:rsidRPr="003A3390">
        <w:t>že</w:t>
      </w:r>
      <w:proofErr w:type="gramEnd"/>
      <w:r w:rsidR="005076B5" w:rsidRPr="003A3390">
        <w:t xml:space="preserve"> si mne nemůže koupit. I já z něčeho musím žít</w:t>
      </w:r>
      <w:r w:rsidR="00D922EC" w:rsidRPr="003A3390">
        <w:t>.</w:t>
      </w:r>
      <w:r w:rsidRPr="003A3390">
        <w:t>“</w:t>
      </w:r>
    </w:p>
    <w:p w:rsidR="003A3390" w:rsidRPr="003A3390" w:rsidRDefault="005076B5" w:rsidP="003A3390">
      <w:pPr>
        <w:pStyle w:val="Text"/>
      </w:pPr>
      <w:r w:rsidRPr="003A3390">
        <w:t>Potřásl hlavou. Aha. Škoda jí pro takovou živnost.</w:t>
      </w:r>
    </w:p>
    <w:p w:rsidR="003A3390" w:rsidRPr="003A3390" w:rsidRDefault="003A3390" w:rsidP="003A3390">
      <w:pPr>
        <w:pStyle w:val="Text"/>
      </w:pPr>
      <w:r w:rsidRPr="003A3390">
        <w:t>„</w:t>
      </w:r>
      <w:r w:rsidR="005076B5" w:rsidRPr="003A3390">
        <w:t>Bojím se okamžiku, kdy dost peněz sežene.</w:t>
      </w:r>
      <w:r w:rsidRPr="003A3390">
        <w:t>“</w:t>
      </w:r>
      <w:r w:rsidR="005076B5" w:rsidRPr="003A3390">
        <w:t xml:space="preserve"> dodávala laní žena tiše. Zvedla oči.</w:t>
      </w:r>
    </w:p>
    <w:p w:rsidR="003A3390" w:rsidRPr="003A3390" w:rsidRDefault="003A3390" w:rsidP="003A3390">
      <w:pPr>
        <w:pStyle w:val="Text"/>
      </w:pPr>
      <w:r w:rsidRPr="003A3390">
        <w:t>„</w:t>
      </w:r>
      <w:r w:rsidR="005076B5" w:rsidRPr="003A3390">
        <w:t>Opravdu?</w:t>
      </w:r>
      <w:r w:rsidRPr="003A3390">
        <w:t>“</w:t>
      </w:r>
      <w:r w:rsidR="005076B5" w:rsidRPr="003A3390">
        <w:t xml:space="preserve"> nadhodil nedůvěřivě.</w:t>
      </w:r>
    </w:p>
    <w:p w:rsidR="003A3390" w:rsidRPr="003A3390" w:rsidRDefault="003A3390" w:rsidP="003A3390">
      <w:pPr>
        <w:pStyle w:val="Text"/>
      </w:pPr>
      <w:r w:rsidRPr="003A3390">
        <w:t>„</w:t>
      </w:r>
      <w:r w:rsidR="00D922EC" w:rsidRPr="003A3390">
        <w:t>N</w:t>
      </w:r>
      <w:r w:rsidR="005076B5" w:rsidRPr="003A3390">
        <w:t>e,</w:t>
      </w:r>
      <w:r w:rsidRPr="003A3390">
        <w:t>“</w:t>
      </w:r>
      <w:r w:rsidR="005076B5" w:rsidRPr="003A3390">
        <w:t xml:space="preserve"> zavrtěla hlavou a tváří se jí mihl plachý úsměv. Jen mě napadlo, že by to bylo vhodné zakončení mého vyprávění.</w:t>
      </w:r>
      <w:r w:rsidRPr="003A3390">
        <w:t>“</w:t>
      </w:r>
    </w:p>
    <w:p w:rsidR="003A3390" w:rsidRPr="003A3390" w:rsidRDefault="003A3390" w:rsidP="003A3390">
      <w:pPr>
        <w:pStyle w:val="Text"/>
      </w:pPr>
      <w:r w:rsidRPr="003A3390">
        <w:t>„</w:t>
      </w:r>
      <w:r w:rsidR="005076B5" w:rsidRPr="003A3390">
        <w:t>Jsi zvláštní.</w:t>
      </w:r>
      <w:r w:rsidRPr="003A3390">
        <w:t>“</w:t>
      </w:r>
    </w:p>
    <w:p w:rsidR="003A3390" w:rsidRPr="003A3390" w:rsidRDefault="003A3390" w:rsidP="003A3390">
      <w:pPr>
        <w:pStyle w:val="Text"/>
      </w:pPr>
      <w:r w:rsidRPr="003A3390">
        <w:t>„</w:t>
      </w:r>
      <w:r w:rsidR="005076B5" w:rsidRPr="003A3390">
        <w:t>Líbím se ti?</w:t>
      </w:r>
      <w:r w:rsidRPr="003A3390">
        <w:t>“</w:t>
      </w:r>
    </w:p>
    <w:p w:rsidR="003A3390" w:rsidRPr="003A3390" w:rsidRDefault="003A3390" w:rsidP="003A3390">
      <w:pPr>
        <w:pStyle w:val="Text"/>
      </w:pPr>
      <w:r w:rsidRPr="003A3390">
        <w:t>„</w:t>
      </w:r>
      <w:r w:rsidR="005076B5" w:rsidRPr="003A3390">
        <w:t>Ano. Moc.</w:t>
      </w:r>
      <w:r w:rsidRPr="003A3390">
        <w:t>“</w:t>
      </w:r>
      <w:r w:rsidR="005076B5" w:rsidRPr="003A3390">
        <w:t xml:space="preserve"> Podvědomě se ohlédl zpět ke dveřím putyky.</w:t>
      </w:r>
    </w:p>
    <w:p w:rsidR="003A3390" w:rsidRPr="003A3390" w:rsidRDefault="005076B5" w:rsidP="003A3390">
      <w:pPr>
        <w:pStyle w:val="Text"/>
      </w:pPr>
      <w:r w:rsidRPr="003A3390">
        <w:t>Otočil hlavu zpět. Žena tam nebyla.</w:t>
      </w:r>
    </w:p>
    <w:p w:rsidR="003A3390" w:rsidRPr="003A3390" w:rsidRDefault="005076B5" w:rsidP="003A3390">
      <w:pPr>
        <w:pStyle w:val="Text"/>
      </w:pPr>
      <w:r w:rsidRPr="003A3390">
        <w:t xml:space="preserve">Uviděl ji na druhém konci ulice. Rozesmála se a pohozením hlavy ho vybídla, aby šel k ní. Když učinil pár kroků, rozběhla se pryč. Utíkal za ní. Běžela jako laň. </w:t>
      </w:r>
      <w:proofErr w:type="gramStart"/>
      <w:r w:rsidRPr="003A3390">
        <w:t>náramky</w:t>
      </w:r>
      <w:proofErr w:type="gramEnd"/>
      <w:r w:rsidRPr="003A3390">
        <w:t xml:space="preserve"> jí cinkaly v rytmu. Když ji doháněl, uprostřed skoku zmizela, aby se objevila o kus dál, a tak mu unikla. Opět se zvedl vítr. Šlehal mu do tváře prach a zetlelé listy. Znovu ji dostihl a natáhl se po </w:t>
      </w:r>
      <w:r w:rsidR="00D922EC" w:rsidRPr="003A3390">
        <w:t>ní</w:t>
      </w:r>
      <w:r w:rsidRPr="003A3390">
        <w:t xml:space="preserve">. Klapot podpatků zazněl z větší dálky. Zaběhla za roh s pronásledovatelem v závěsu. Přeskočila rozkopané díry s vodovodním potrubím. Hnala se po betonových dvorech a po </w:t>
      </w:r>
      <w:proofErr w:type="spellStart"/>
      <w:r w:rsidRPr="003A3390">
        <w:t>stvůmých</w:t>
      </w:r>
      <w:proofErr w:type="spellEnd"/>
      <w:r w:rsidRPr="003A3390">
        <w:t xml:space="preserve"> železničních konstrukcích mostů. Mizela v úzkých průchodech. Protáhla se otvorem v drátěném plotě. Ale nedokázala setřást toho, jenž jí byl v patách.</w:t>
      </w:r>
    </w:p>
    <w:p w:rsidR="003A3390" w:rsidRPr="003A3390" w:rsidRDefault="005076B5" w:rsidP="003A3390">
      <w:pPr>
        <w:pStyle w:val="Text"/>
      </w:pPr>
      <w:r w:rsidRPr="003A3390">
        <w:t>Konečně ji dostihl.</w:t>
      </w:r>
    </w:p>
    <w:p w:rsidR="003A3390" w:rsidRPr="003A3390" w:rsidRDefault="005076B5" w:rsidP="003A3390">
      <w:pPr>
        <w:pStyle w:val="Text"/>
      </w:pPr>
      <w:proofErr w:type="gramStart"/>
      <w:r w:rsidRPr="003A3390">
        <w:t>..Mám</w:t>
      </w:r>
      <w:proofErr w:type="gramEnd"/>
      <w:r w:rsidRPr="003A3390">
        <w:t xml:space="preserve"> tě.</w:t>
      </w:r>
      <w:r w:rsidR="003A3390" w:rsidRPr="003A3390">
        <w:t>“</w:t>
      </w:r>
      <w:r w:rsidRPr="003A3390">
        <w:t xml:space="preserve"> sykl. chytil ji za zápěstí a přitáhl si ji k sobě. Přikývla a upřela na něj obrovské oči. Zhluboka vydechl. Stiskl víčka a objal ji. Křehké tělo se ztrácelo v jeho náruči. Ztrácelo. Až se nakonec rozplynulo úplně.</w:t>
      </w:r>
    </w:p>
    <w:p w:rsidR="003A3390" w:rsidRPr="003A3390" w:rsidRDefault="005076B5" w:rsidP="003A3390">
      <w:pPr>
        <w:pStyle w:val="Text"/>
      </w:pPr>
      <w:r w:rsidRPr="003A3390">
        <w:t>Otevřel oči, aby našel v dlani jen zlatý náramek. Rozhlédl se. Jeho laní děvka právě zašla za roh. v objetí zarostlého, zjizveného muže.</w:t>
      </w:r>
    </w:p>
    <w:p w:rsidR="003A3390" w:rsidRPr="003A3390" w:rsidRDefault="005076B5" w:rsidP="003A3390">
      <w:pPr>
        <w:pStyle w:val="Text"/>
      </w:pPr>
      <w:r w:rsidRPr="003A3390">
        <w:t>Znechuceně se odvrátil. Odplivl si a hodil náramek do kanálu.</w:t>
      </w:r>
    </w:p>
    <w:p w:rsidR="003A3390" w:rsidRPr="003A3390" w:rsidRDefault="003A3390" w:rsidP="003A3390">
      <w:pPr>
        <w:pStyle w:val="Text"/>
      </w:pPr>
      <w:r w:rsidRPr="003A3390">
        <w:t>„</w:t>
      </w:r>
      <w:r w:rsidR="005076B5" w:rsidRPr="003A3390">
        <w:t>Osaměl jsi,</w:t>
      </w:r>
      <w:r w:rsidRPr="003A3390">
        <w:t>“</w:t>
      </w:r>
      <w:r w:rsidR="005076B5" w:rsidRPr="003A3390">
        <w:t xml:space="preserve"> zachrčely pouliční lampy. Po řadě začaly jedna po dr</w:t>
      </w:r>
      <w:r w:rsidR="00D922EC" w:rsidRPr="003A3390">
        <w:t>uhé</w:t>
      </w:r>
      <w:r w:rsidR="005076B5" w:rsidRPr="003A3390">
        <w:t xml:space="preserve"> zhasínat. Opět se rozběhl. Musel zůstat v kruhu světla. </w:t>
      </w:r>
      <w:proofErr w:type="spellStart"/>
      <w:r w:rsidR="005076B5" w:rsidRPr="003A3390">
        <w:t>Prask</w:t>
      </w:r>
      <w:proofErr w:type="spellEnd"/>
      <w:r w:rsidR="00FA760A" w:rsidRPr="003A3390">
        <w:t>…</w:t>
      </w:r>
      <w:r w:rsidR="005076B5" w:rsidRPr="003A3390">
        <w:t xml:space="preserve"> </w:t>
      </w:r>
      <w:proofErr w:type="spellStart"/>
      <w:r w:rsidR="005076B5" w:rsidRPr="003A3390">
        <w:t>Prask</w:t>
      </w:r>
      <w:proofErr w:type="spellEnd"/>
      <w:r w:rsidR="00FA760A" w:rsidRPr="003A3390">
        <w:t>…</w:t>
      </w:r>
      <w:r w:rsidR="005076B5" w:rsidRPr="003A3390">
        <w:t xml:space="preserve"> </w:t>
      </w:r>
      <w:proofErr w:type="spellStart"/>
      <w:r w:rsidR="005076B5" w:rsidRPr="003A3390">
        <w:t>S</w:t>
      </w:r>
      <w:r w:rsidR="00FA760A" w:rsidRPr="003A3390">
        <w:t>tř</w:t>
      </w:r>
      <w:r w:rsidR="005076B5" w:rsidRPr="003A3390">
        <w:t>rííp</w:t>
      </w:r>
      <w:proofErr w:type="spellEnd"/>
      <w:r w:rsidR="00FA760A" w:rsidRPr="003A3390">
        <w:t>…</w:t>
      </w:r>
      <w:r w:rsidR="005076B5" w:rsidRPr="003A3390">
        <w:t xml:space="preserve"> To se ozvaly větve keřů. </w:t>
      </w:r>
      <w:proofErr w:type="spellStart"/>
      <w:r w:rsidR="005076B5" w:rsidRPr="003A3390">
        <w:t>Prsk</w:t>
      </w:r>
      <w:proofErr w:type="spellEnd"/>
      <w:r w:rsidR="00FA760A" w:rsidRPr="003A3390">
        <w:t>…</w:t>
      </w:r>
      <w:r w:rsidR="005076B5" w:rsidRPr="003A3390">
        <w:t xml:space="preserve"> Lampy nemilosrdně zhasly všec</w:t>
      </w:r>
      <w:r w:rsidR="00FA760A" w:rsidRPr="003A3390">
        <w:t>hny</w:t>
      </w:r>
      <w:r w:rsidR="005076B5" w:rsidRPr="003A3390">
        <w:t xml:space="preserve"> najednou. Zastavil se. Zrak mu padl na </w:t>
      </w:r>
      <w:r w:rsidR="005076B5" w:rsidRPr="003A3390">
        <w:lastRenderedPageBreak/>
        <w:t>tlumeně osvětlenou výlohu ve v</w:t>
      </w:r>
      <w:r w:rsidR="00FA760A" w:rsidRPr="003A3390">
        <w:t>ed</w:t>
      </w:r>
      <w:r w:rsidR="005076B5" w:rsidRPr="003A3390">
        <w:t xml:space="preserve">lejší ulici. </w:t>
      </w:r>
      <w:r w:rsidR="00FA760A" w:rsidRPr="003A3390">
        <w:t>R</w:t>
      </w:r>
      <w:r w:rsidR="005076B5" w:rsidRPr="003A3390">
        <w:t>eklama na vlnu. Teplé kabáty, šály, svetry</w:t>
      </w:r>
      <w:r w:rsidR="00FA760A" w:rsidRPr="003A3390">
        <w:t>.</w:t>
      </w:r>
      <w:r w:rsidR="005076B5" w:rsidRPr="003A3390">
        <w:t xml:space="preserve"> Uprostřed trů</w:t>
      </w:r>
      <w:r w:rsidR="00FA760A" w:rsidRPr="003A3390">
        <w:t>nila</w:t>
      </w:r>
      <w:r w:rsidR="005076B5" w:rsidRPr="003A3390">
        <w:t xml:space="preserve"> umělá ovce, potažená b</w:t>
      </w:r>
      <w:r w:rsidR="00FA760A" w:rsidRPr="003A3390">
        <w:t>éž</w:t>
      </w:r>
      <w:r w:rsidR="005076B5" w:rsidRPr="003A3390">
        <w:t>ovým rounem. Úchylná dekorace.</w:t>
      </w:r>
    </w:p>
    <w:p w:rsidR="003A3390" w:rsidRPr="003A3390" w:rsidRDefault="005076B5" w:rsidP="003A3390">
      <w:pPr>
        <w:pStyle w:val="Text"/>
      </w:pPr>
      <w:r w:rsidRPr="003A3390">
        <w:t>Mezi domy spatřil dva rudé body. Ne světla, v to nedoufal. Oči. R</w:t>
      </w:r>
      <w:r w:rsidR="00943E0E" w:rsidRPr="003A3390">
        <w:t>udé</w:t>
      </w:r>
      <w:r w:rsidRPr="003A3390">
        <w:t xml:space="preserve"> oči provázející věčně hladovou tlamu.</w:t>
      </w:r>
    </w:p>
    <w:p w:rsidR="003A3390" w:rsidRPr="003A3390" w:rsidRDefault="005076B5" w:rsidP="003A3390">
      <w:pPr>
        <w:pStyle w:val="Text"/>
      </w:pPr>
      <w:r w:rsidRPr="003A3390">
        <w:t xml:space="preserve">Ucouvl. </w:t>
      </w:r>
      <w:r w:rsidRPr="003A3390">
        <w:rPr>
          <w:i/>
        </w:rPr>
        <w:t>To není možné! Nic tady není!</w:t>
      </w:r>
    </w:p>
    <w:p w:rsidR="003A3390" w:rsidRPr="003A3390" w:rsidRDefault="005076B5" w:rsidP="003A3390">
      <w:pPr>
        <w:pStyle w:val="Text"/>
      </w:pPr>
      <w:r w:rsidRPr="003A3390">
        <w:t xml:space="preserve">Zaklapání kopyt o dlažbu, někde za jeho zády. Neotočil se. </w:t>
      </w:r>
      <w:r w:rsidRPr="003A3390">
        <w:rPr>
          <w:i/>
        </w:rPr>
        <w:t>Nikd</w:t>
      </w:r>
      <w:r w:rsidR="00943E0E" w:rsidRPr="003A3390">
        <w:rPr>
          <w:i/>
        </w:rPr>
        <w:t>o tu není, jenom já.</w:t>
      </w:r>
    </w:p>
    <w:p w:rsidR="003A3390" w:rsidRPr="003A3390" w:rsidRDefault="005076B5" w:rsidP="003A3390">
      <w:pPr>
        <w:pStyle w:val="Text"/>
      </w:pPr>
      <w:r w:rsidRPr="003A3390">
        <w:t>Další klapnutí, tentokráte kratší. Zato podstatně blíž.</w:t>
      </w:r>
    </w:p>
    <w:p w:rsidR="003A3390" w:rsidRPr="003A3390" w:rsidRDefault="005076B5" w:rsidP="003A3390">
      <w:pPr>
        <w:pStyle w:val="Text"/>
      </w:pPr>
      <w:r w:rsidRPr="003A3390">
        <w:t>Už se nedokázal ovládnout. Otočil se.</w:t>
      </w:r>
    </w:p>
    <w:p w:rsidR="003A3390" w:rsidRPr="003A3390" w:rsidRDefault="005076B5" w:rsidP="003A3390">
      <w:pPr>
        <w:pStyle w:val="Text"/>
      </w:pPr>
      <w:r w:rsidRPr="003A3390">
        <w:t>Prázdno.</w:t>
      </w:r>
    </w:p>
    <w:p w:rsidR="003A3390" w:rsidRPr="003A3390" w:rsidRDefault="005076B5" w:rsidP="003A3390">
      <w:pPr>
        <w:pStyle w:val="Text"/>
      </w:pPr>
      <w:r w:rsidRPr="003A3390">
        <w:t>Sevřela ho hrůza.</w:t>
      </w:r>
    </w:p>
    <w:p w:rsidR="003A3390" w:rsidRPr="003A3390" w:rsidRDefault="005076B5" w:rsidP="003A3390">
      <w:pPr>
        <w:pStyle w:val="Text"/>
      </w:pPr>
      <w:r w:rsidRPr="003A3390">
        <w:t>Vichr se chechtal pod víky kanálů.</w:t>
      </w:r>
    </w:p>
    <w:p w:rsidR="003A3390" w:rsidRPr="003A3390" w:rsidRDefault="005076B5" w:rsidP="003A3390">
      <w:pPr>
        <w:pStyle w:val="Text"/>
      </w:pPr>
      <w:r w:rsidRPr="003A3390">
        <w:t>Hrůza ho objímala stále pevněji, do vnitřností mu zarývala dr</w:t>
      </w:r>
      <w:r w:rsidR="00943E0E" w:rsidRPr="003A3390">
        <w:t>ápy</w:t>
      </w:r>
      <w:r w:rsidRPr="003A3390">
        <w:t xml:space="preserve"> namočené v jedu děsu. Snažil se vyprostit, ale v jejích útlých pažích </w:t>
      </w:r>
      <w:r w:rsidR="00CB5330" w:rsidRPr="003A3390">
        <w:t>dří</w:t>
      </w:r>
      <w:r w:rsidRPr="003A3390">
        <w:t>mala síla, vzrostlá bezpočtem obětí, které již zahubila. Křečovitě s</w:t>
      </w:r>
      <w:r w:rsidR="00CB5330" w:rsidRPr="003A3390">
        <w:t>ebou</w:t>
      </w:r>
      <w:r w:rsidRPr="003A3390">
        <w:t xml:space="preserve"> smýkl, když jej políbila na čelo. Ten polibek byl gestem požehná</w:t>
      </w:r>
      <w:r w:rsidR="00CB5330" w:rsidRPr="003A3390">
        <w:t>ní</w:t>
      </w:r>
      <w:r w:rsidRPr="003A3390">
        <w:t>. Jenomže ona mu žehnala k zatracení.</w:t>
      </w:r>
    </w:p>
    <w:p w:rsidR="003A3390" w:rsidRPr="003A3390" w:rsidRDefault="005076B5" w:rsidP="003A3390">
      <w:pPr>
        <w:pStyle w:val="Text"/>
      </w:pPr>
      <w:r w:rsidRPr="003A3390">
        <w:t>Trhl hlavou na stranu. Oči mu znovu sklouzly na ovci ve výkladu. Zv</w:t>
      </w:r>
      <w:r w:rsidR="00CB5330" w:rsidRPr="003A3390">
        <w:t>íře</w:t>
      </w:r>
      <w:r w:rsidRPr="003A3390">
        <w:t xml:space="preserve"> mechanicky pootočilo hlavu a pohled opětovalo. Pak proskočilo výloh</w:t>
      </w:r>
      <w:r w:rsidR="00CB5330" w:rsidRPr="003A3390">
        <w:t>ou.</w:t>
      </w:r>
      <w:r w:rsidRPr="003A3390">
        <w:t xml:space="preserve"> V kudrlinkaté srsti uvízly střepy.</w:t>
      </w:r>
    </w:p>
    <w:p w:rsidR="003A3390" w:rsidRPr="003A3390" w:rsidRDefault="005076B5" w:rsidP="003A3390">
      <w:pPr>
        <w:pStyle w:val="Text"/>
      </w:pPr>
      <w:r w:rsidRPr="003A3390">
        <w:t>Zazmítal se, ale jeho věznitelka ho stále držela.</w:t>
      </w:r>
    </w:p>
    <w:p w:rsidR="003A3390" w:rsidRPr="003A3390" w:rsidRDefault="003A3390" w:rsidP="003A3390">
      <w:pPr>
        <w:pStyle w:val="Text"/>
      </w:pPr>
      <w:r w:rsidRPr="003A3390">
        <w:t>„</w:t>
      </w:r>
      <w:r w:rsidR="005076B5" w:rsidRPr="003A3390">
        <w:t>Ne!</w:t>
      </w:r>
      <w:r w:rsidRPr="003A3390">
        <w:t>“</w:t>
      </w:r>
      <w:r w:rsidR="005076B5" w:rsidRPr="003A3390">
        <w:t xml:space="preserve"> zakvílel. </w:t>
      </w:r>
      <w:r w:rsidRPr="003A3390">
        <w:t>„</w:t>
      </w:r>
      <w:r w:rsidR="005076B5" w:rsidRPr="003A3390">
        <w:t>To nemůže být skutečnost!</w:t>
      </w:r>
      <w:r w:rsidRPr="003A3390">
        <w:t>“</w:t>
      </w:r>
    </w:p>
    <w:p w:rsidR="003A3390" w:rsidRPr="003A3390" w:rsidRDefault="005076B5" w:rsidP="003A3390">
      <w:pPr>
        <w:pStyle w:val="Text"/>
      </w:pPr>
      <w:r w:rsidRPr="003A3390">
        <w:t xml:space="preserve">Ovce přihopkala až k němu. Z </w:t>
      </w:r>
      <w:proofErr w:type="gramStart"/>
      <w:r w:rsidRPr="003A3390">
        <w:t>tlamičky blýskly</w:t>
      </w:r>
      <w:proofErr w:type="gramEnd"/>
      <w:r w:rsidRPr="003A3390">
        <w:t xml:space="preserve"> jehlovité tesáky.</w:t>
      </w:r>
    </w:p>
    <w:p w:rsidR="003A3390" w:rsidRPr="003A3390" w:rsidRDefault="005076B5" w:rsidP="003A3390">
      <w:pPr>
        <w:pStyle w:val="Text"/>
      </w:pPr>
      <w:r w:rsidRPr="003A3390">
        <w:t>Mýlil se. Vše, co viděl, bylo skutečné.</w:t>
      </w:r>
    </w:p>
    <w:p w:rsidR="003A3390" w:rsidRPr="003A3390" w:rsidRDefault="005076B5" w:rsidP="003A3390">
      <w:pPr>
        <w:pStyle w:val="Text"/>
      </w:pPr>
      <w:r w:rsidRPr="003A3390">
        <w:t xml:space="preserve">Ustal v boji se svou mrazivou společnicí. Okamžitě mu přestala </w:t>
      </w:r>
      <w:r w:rsidR="00CB5330" w:rsidRPr="003A3390">
        <w:t>drtit</w:t>
      </w:r>
      <w:r w:rsidRPr="003A3390">
        <w:t xml:space="preserve"> kosti a je</w:t>
      </w:r>
      <w:r w:rsidR="00CB5330" w:rsidRPr="003A3390">
        <w:t>n</w:t>
      </w:r>
      <w:r w:rsidRPr="003A3390">
        <w:t xml:space="preserve"> se mu přítulně ovinula kolem krku. Nyní jej posilovala</w:t>
      </w:r>
      <w:r w:rsidR="00D51335" w:rsidRPr="003A3390">
        <w:t>.</w:t>
      </w:r>
      <w:r w:rsidRPr="003A3390">
        <w:t xml:space="preserve"> </w:t>
      </w:r>
      <w:r w:rsidR="00D51335" w:rsidRPr="003A3390">
        <w:t>Její</w:t>
      </w:r>
      <w:r w:rsidRPr="003A3390">
        <w:t xml:space="preserve"> veškerou moc teď vlastnil on.</w:t>
      </w:r>
    </w:p>
    <w:p w:rsidR="003A3390" w:rsidRPr="003A3390" w:rsidRDefault="005076B5" w:rsidP="003A3390">
      <w:pPr>
        <w:pStyle w:val="Text"/>
      </w:pPr>
      <w:r w:rsidRPr="003A3390">
        <w:t>Vykřikl několik slov. Z postranní uličky vyrazil vlk s plamennou sr</w:t>
      </w:r>
      <w:r w:rsidR="00D51335" w:rsidRPr="003A3390">
        <w:t>stí</w:t>
      </w:r>
      <w:r w:rsidRPr="003A3390">
        <w:t>. Srazil ovci od svého pána. Ovečka se rozeštkala a opět se postavil</w:t>
      </w:r>
      <w:r w:rsidR="00D51335" w:rsidRPr="003A3390">
        <w:t>a na</w:t>
      </w:r>
      <w:r w:rsidRPr="003A3390">
        <w:t xml:space="preserve"> umělohmotné nožičky. Do plastového hrdla se vlk nechtěl zakous</w:t>
      </w:r>
      <w:r w:rsidR="00D51335" w:rsidRPr="003A3390">
        <w:t>nout.</w:t>
      </w:r>
      <w:r w:rsidRPr="003A3390">
        <w:t xml:space="preserve"> Několik dalších slabik a její rouno shořelo. Pod cáry očazené vlny </w:t>
      </w:r>
      <w:r w:rsidR="00D51335" w:rsidRPr="003A3390">
        <w:t>se</w:t>
      </w:r>
      <w:r w:rsidRPr="003A3390">
        <w:t xml:space="preserve"> zaleskly šupiny. Vlk se hbitě proměnil v člověka. Podoben ohn</w:t>
      </w:r>
      <w:r w:rsidR="00D51335" w:rsidRPr="003A3390">
        <w:t>ivému</w:t>
      </w:r>
      <w:r w:rsidRPr="003A3390">
        <w:t xml:space="preserve"> démonu sekl po ovci dlouhými pařáty. Avšak tam, kde zvířátko stá</w:t>
      </w:r>
      <w:r w:rsidR="00D51335" w:rsidRPr="003A3390">
        <w:t>valo,</w:t>
      </w:r>
      <w:r w:rsidRPr="003A3390">
        <w:t xml:space="preserve"> zbylo jen hejno kosů, kteří se jako </w:t>
      </w:r>
      <w:r w:rsidRPr="003A3390">
        <w:lastRenderedPageBreak/>
        <w:t>na povel rozletěli do všech stran</w:t>
      </w:r>
      <w:r w:rsidR="00D51335" w:rsidRPr="003A3390">
        <w:t>. Pla</w:t>
      </w:r>
      <w:r w:rsidRPr="003A3390">
        <w:t>menná bytost se uklonila a začala pozbývat obrysů.</w:t>
      </w:r>
    </w:p>
    <w:p w:rsidR="003A3390" w:rsidRPr="003A3390" w:rsidRDefault="005076B5" w:rsidP="003A3390">
      <w:pPr>
        <w:pStyle w:val="Text"/>
      </w:pPr>
      <w:r w:rsidRPr="003A3390">
        <w:t>Zak</w:t>
      </w:r>
      <w:r w:rsidR="00D51335" w:rsidRPr="003A3390">
        <w:t>olísal. Bylo mu slabo. Zvítězil.</w:t>
      </w:r>
    </w:p>
    <w:p w:rsidR="003A3390" w:rsidRPr="003A3390" w:rsidRDefault="005076B5" w:rsidP="003A3390">
      <w:pPr>
        <w:pStyle w:val="Text"/>
      </w:pPr>
      <w:r w:rsidRPr="003A3390">
        <w:t>Klop, klop.</w:t>
      </w:r>
    </w:p>
    <w:p w:rsidR="003A3390" w:rsidRPr="003A3390" w:rsidRDefault="003A3390" w:rsidP="003A3390">
      <w:pPr>
        <w:pStyle w:val="Text"/>
      </w:pPr>
      <w:r w:rsidRPr="003A3390">
        <w:t>… n</w:t>
      </w:r>
      <w:r w:rsidR="005076B5" w:rsidRPr="003A3390">
        <w:t>ebo ne?</w:t>
      </w:r>
    </w:p>
    <w:p w:rsidR="003A3390" w:rsidRPr="003A3390" w:rsidRDefault="005076B5" w:rsidP="003A3390">
      <w:pPr>
        <w:pStyle w:val="Text"/>
      </w:pPr>
      <w:r w:rsidRPr="003A3390">
        <w:t>Obrátil se po zvuku.</w:t>
      </w:r>
    </w:p>
    <w:p w:rsidR="003A3390" w:rsidRPr="003A3390" w:rsidRDefault="005076B5" w:rsidP="003A3390">
      <w:pPr>
        <w:pStyle w:val="Text"/>
      </w:pPr>
      <w:r w:rsidRPr="003A3390">
        <w:t xml:space="preserve">Koňská kopyta bušila o dláždění v ostrém klusu. Nesla nad sebou </w:t>
      </w:r>
      <w:r w:rsidR="00D51335" w:rsidRPr="003A3390">
        <w:t>prů</w:t>
      </w:r>
      <w:r w:rsidRPr="003A3390">
        <w:t xml:space="preserve">hlednou koňskou kostru. Klop, klop. Mezi </w:t>
      </w:r>
      <w:proofErr w:type="spellStart"/>
      <w:r w:rsidRPr="003A3390">
        <w:t>polohmotnými</w:t>
      </w:r>
      <w:proofErr w:type="spellEnd"/>
      <w:r w:rsidRPr="003A3390">
        <w:t xml:space="preserve"> žebry se p</w:t>
      </w:r>
      <w:r w:rsidR="00D51335" w:rsidRPr="003A3390">
        <w:t>ro</w:t>
      </w:r>
      <w:r w:rsidRPr="003A3390">
        <w:t xml:space="preserve">plétal pach smrti. Namísto srdce tepala zkáza, každé zafunění </w:t>
      </w:r>
      <w:r w:rsidR="00D51335" w:rsidRPr="003A3390">
        <w:t>bylo</w:t>
      </w:r>
      <w:r w:rsidRPr="003A3390">
        <w:t xml:space="preserve"> poslední.</w:t>
      </w:r>
    </w:p>
    <w:p w:rsidR="003A3390" w:rsidRPr="003A3390" w:rsidRDefault="005076B5" w:rsidP="003A3390">
      <w:pPr>
        <w:pStyle w:val="Text"/>
      </w:pPr>
      <w:r w:rsidRPr="003A3390">
        <w:t xml:space="preserve">Jeho mocná spolubojovnice jej pustila z hřejivého objetí. Pokusil </w:t>
      </w:r>
      <w:r w:rsidR="00D51335" w:rsidRPr="003A3390">
        <w:t>se k</w:t>
      </w:r>
      <w:r w:rsidR="003A3390" w:rsidRPr="003A3390">
        <w:t xml:space="preserve"> </w:t>
      </w:r>
      <w:r w:rsidR="00D51335" w:rsidRPr="003A3390">
        <w:t xml:space="preserve">ní </w:t>
      </w:r>
      <w:r w:rsidRPr="003A3390">
        <w:t xml:space="preserve">vztáhnout ruku, ale pouhá její nepřítomnost ho oslabila na hranici </w:t>
      </w:r>
      <w:r w:rsidR="00D51335" w:rsidRPr="003A3390">
        <w:t>mdlob.</w:t>
      </w:r>
    </w:p>
    <w:p w:rsidR="003A3390" w:rsidRPr="003A3390" w:rsidRDefault="003A3390" w:rsidP="003A3390">
      <w:pPr>
        <w:pStyle w:val="Text"/>
      </w:pPr>
      <w:r w:rsidRPr="003A3390">
        <w:t>„</w:t>
      </w:r>
      <w:r w:rsidR="005076B5" w:rsidRPr="003A3390">
        <w:t>Ne, neopouštěj mě!</w:t>
      </w:r>
      <w:r w:rsidRPr="003A3390">
        <w:t>“</w:t>
      </w:r>
      <w:r w:rsidR="005076B5" w:rsidRPr="003A3390">
        <w:t xml:space="preserve"> zvolal. Hlas mu zadrhával vyčerpáním.</w:t>
      </w:r>
    </w:p>
    <w:p w:rsidR="003A3390" w:rsidRPr="003A3390" w:rsidRDefault="005076B5" w:rsidP="003A3390">
      <w:pPr>
        <w:pStyle w:val="Text"/>
      </w:pPr>
      <w:r w:rsidRPr="003A3390">
        <w:t>Několika tanečními kroky přistoupila ke koni a vyšvihla se na něj</w:t>
      </w:r>
      <w:r w:rsidR="00D51335" w:rsidRPr="003A3390">
        <w:t>, aniž</w:t>
      </w:r>
      <w:r w:rsidRPr="003A3390">
        <w:t xml:space="preserve"> by kostra musela zpomalit.</w:t>
      </w:r>
    </w:p>
    <w:p w:rsidR="003A3390" w:rsidRPr="003A3390" w:rsidRDefault="003A3390" w:rsidP="003A3390">
      <w:pPr>
        <w:pStyle w:val="Text"/>
      </w:pPr>
      <w:r w:rsidRPr="003A3390">
        <w:t>„</w:t>
      </w:r>
      <w:r w:rsidR="005076B5" w:rsidRPr="003A3390">
        <w:t>Prosím</w:t>
      </w:r>
      <w:r w:rsidR="00D51335" w:rsidRPr="003A3390">
        <w:t>…</w:t>
      </w:r>
      <w:r w:rsidR="005076B5" w:rsidRPr="003A3390">
        <w:t xml:space="preserve"> jinak</w:t>
      </w:r>
      <w:r w:rsidR="00D51335" w:rsidRPr="003A3390">
        <w:t>…</w:t>
      </w:r>
      <w:r w:rsidRPr="003A3390">
        <w:t>“</w:t>
      </w:r>
      <w:r w:rsidR="005076B5" w:rsidRPr="003A3390">
        <w:t xml:space="preserve"> Zavrávoral.</w:t>
      </w:r>
    </w:p>
    <w:p w:rsidR="003A3390" w:rsidRPr="003A3390" w:rsidRDefault="003A3390" w:rsidP="003A3390">
      <w:pPr>
        <w:pStyle w:val="Text"/>
      </w:pPr>
      <w:r w:rsidRPr="003A3390">
        <w:t>„</w:t>
      </w:r>
      <w:r w:rsidR="00D51335" w:rsidRPr="003A3390">
        <w:t>…</w:t>
      </w:r>
      <w:r w:rsidR="005076B5" w:rsidRPr="003A3390">
        <w:t>zemřeš,</w:t>
      </w:r>
      <w:r w:rsidRPr="003A3390">
        <w:t>“</w:t>
      </w:r>
      <w:r w:rsidR="005076B5" w:rsidRPr="003A3390">
        <w:t xml:space="preserve"> zaržál kostlivec a vzepjal se. Kopyta ohlušivě zabu</w:t>
      </w:r>
      <w:r w:rsidR="00D51335" w:rsidRPr="003A3390">
        <w:t xml:space="preserve">šila do </w:t>
      </w:r>
      <w:r w:rsidR="005076B5" w:rsidRPr="003A3390">
        <w:t>vzduchu.</w:t>
      </w:r>
    </w:p>
    <w:p w:rsidR="003A3390" w:rsidRPr="003A3390" w:rsidRDefault="005076B5" w:rsidP="003A3390">
      <w:pPr>
        <w:pStyle w:val="Text"/>
      </w:pPr>
      <w:r w:rsidRPr="003A3390">
        <w:t>Pomalu se začal hroutit, jako když přestřihne loutce provázky.</w:t>
      </w:r>
    </w:p>
    <w:p w:rsidR="003A3390" w:rsidRPr="003A3390" w:rsidRDefault="005076B5" w:rsidP="003A3390">
      <w:pPr>
        <w:pStyle w:val="Text"/>
      </w:pPr>
      <w:r w:rsidRPr="003A3390">
        <w:t>Konečně dopadl na zem. Náraz jej ještě nepatrně nadnesl, než z</w:t>
      </w:r>
      <w:r w:rsidR="00160B82" w:rsidRPr="003A3390">
        <w:t>ůstal</w:t>
      </w:r>
      <w:r w:rsidRPr="003A3390">
        <w:t xml:space="preserve"> nehybně ležet. Zavládl klid. Svítalo.</w:t>
      </w:r>
    </w:p>
    <w:p w:rsidR="003A3390" w:rsidRPr="003A3390" w:rsidRDefault="005076B5" w:rsidP="003A3390">
      <w:pPr>
        <w:pStyle w:val="Text"/>
      </w:pPr>
      <w:r w:rsidRPr="003A3390">
        <w:t>Někdo vzkázal Osudu prokletí. Určitě jeho milá. Či milá Osudu</w:t>
      </w:r>
      <w:r w:rsidR="00160B82" w:rsidRPr="003A3390">
        <w:t>.</w:t>
      </w:r>
    </w:p>
    <w:p w:rsidR="003A3390" w:rsidRPr="003A3390" w:rsidRDefault="005076B5" w:rsidP="003A3390">
      <w:pPr>
        <w:pStyle w:val="Text"/>
      </w:pPr>
      <w:r w:rsidRPr="003A3390">
        <w:t>Prudce otevřel oči. Opět stál na nohou. Do noci zlověstně šumě</w:t>
      </w:r>
      <w:r w:rsidR="00160B82" w:rsidRPr="003A3390">
        <w:t>ly koru</w:t>
      </w:r>
      <w:r w:rsidRPr="003A3390">
        <w:t>ny stromů. A přímo před sebou spatřil</w:t>
      </w:r>
      <w:r w:rsidR="00160B82" w:rsidRPr="003A3390">
        <w:t>…</w:t>
      </w:r>
      <w:r w:rsidRPr="003A3390">
        <w:t xml:space="preserve"> tvář. Svou vlastní. Ta</w:t>
      </w:r>
      <w:r w:rsidR="00160B82" w:rsidRPr="003A3390">
        <w:t>táž tvář</w:t>
      </w:r>
      <w:r w:rsidRPr="003A3390">
        <w:t xml:space="preserve"> z fotografie na občanském průkaze na něj zírala tak, jak se obyčejní </w:t>
      </w:r>
      <w:r w:rsidR="00160B82" w:rsidRPr="003A3390">
        <w:t>pří</w:t>
      </w:r>
      <w:r w:rsidRPr="003A3390">
        <w:t>četní lidé nedívají.</w:t>
      </w:r>
    </w:p>
    <w:p w:rsidR="003A3390" w:rsidRPr="003A3390" w:rsidRDefault="005076B5" w:rsidP="003A3390">
      <w:pPr>
        <w:pStyle w:val="Text"/>
      </w:pPr>
      <w:r w:rsidRPr="003A3390">
        <w:t>Ruka jeho samého se mihla vzhůru. Ucítil bolest nad čelem.</w:t>
      </w:r>
    </w:p>
    <w:p w:rsidR="003A3390" w:rsidRPr="003A3390" w:rsidRDefault="003A3390" w:rsidP="003A3390">
      <w:pPr>
        <w:pStyle w:val="Text"/>
      </w:pPr>
      <w:r w:rsidRPr="003A3390">
        <w:t>„</w:t>
      </w:r>
      <w:r w:rsidR="005076B5" w:rsidRPr="003A3390">
        <w:t>Víš, jak končívají špatné věštkyně?!</w:t>
      </w:r>
      <w:r w:rsidRPr="003A3390">
        <w:t>“</w:t>
      </w:r>
      <w:r w:rsidR="005076B5" w:rsidRPr="003A3390">
        <w:t xml:space="preserve"> zavrčel ten druhý sk</w:t>
      </w:r>
      <w:r w:rsidR="00160B82" w:rsidRPr="003A3390">
        <w:t>rz zaťaté</w:t>
      </w:r>
      <w:r w:rsidR="005076B5" w:rsidRPr="003A3390">
        <w:t xml:space="preserve"> zuby. Škubl mu hlavou dopředu a dozadu.</w:t>
      </w:r>
    </w:p>
    <w:p w:rsidR="003A3390" w:rsidRPr="003A3390" w:rsidRDefault="003A3390" w:rsidP="003A3390">
      <w:pPr>
        <w:pStyle w:val="Text"/>
      </w:pPr>
      <w:r w:rsidRPr="003A3390">
        <w:t>„</w:t>
      </w:r>
      <w:r w:rsidR="005076B5" w:rsidRPr="003A3390">
        <w:t>Pusť mě!</w:t>
      </w:r>
      <w:r w:rsidRPr="003A3390">
        <w:t>“</w:t>
      </w:r>
      <w:r w:rsidR="005076B5" w:rsidRPr="003A3390">
        <w:t xml:space="preserve"> štěkl zuřivě. Udeřil ho do obličeje. Rozbrněla ho </w:t>
      </w:r>
      <w:r w:rsidR="00E8676C" w:rsidRPr="003A3390">
        <w:t xml:space="preserve">ruka, jak </w:t>
      </w:r>
      <w:r w:rsidR="005076B5" w:rsidRPr="003A3390">
        <w:t xml:space="preserve">narazil do spodní čelisti. Ale pěst mu vlasy nepustila. Všiml si </w:t>
      </w:r>
      <w:r w:rsidR="00E8676C" w:rsidRPr="003A3390">
        <w:t>odlesků</w:t>
      </w:r>
      <w:r w:rsidR="005076B5" w:rsidRPr="003A3390">
        <w:t xml:space="preserve"> ohně za svými zády.</w:t>
      </w:r>
    </w:p>
    <w:p w:rsidR="003A3390" w:rsidRPr="003A3390" w:rsidRDefault="003A3390" w:rsidP="003A3390">
      <w:pPr>
        <w:pStyle w:val="Text"/>
      </w:pPr>
      <w:r w:rsidRPr="003A3390">
        <w:t>„</w:t>
      </w:r>
      <w:r w:rsidR="005076B5" w:rsidRPr="003A3390">
        <w:t>Na hranici, ty čarodějnice!</w:t>
      </w:r>
      <w:r w:rsidRPr="003A3390">
        <w:t>“</w:t>
      </w:r>
      <w:r w:rsidR="005076B5" w:rsidRPr="003A3390">
        <w:t xml:space="preserve"> zavřeštěl muž hlasem zhrublým </w:t>
      </w:r>
      <w:r w:rsidR="0096446C" w:rsidRPr="003A3390">
        <w:t>krutostí.</w:t>
      </w:r>
    </w:p>
    <w:p w:rsidR="003A3390" w:rsidRPr="003A3390" w:rsidRDefault="005076B5" w:rsidP="003A3390">
      <w:pPr>
        <w:pStyle w:val="Text"/>
      </w:pPr>
      <w:r w:rsidRPr="003A3390">
        <w:lastRenderedPageBreak/>
        <w:t xml:space="preserve">Silou, které nemohl vzdorovat, ho otočil a donutil ho udělat </w:t>
      </w:r>
      <w:r w:rsidR="0096446C" w:rsidRPr="003A3390">
        <w:t>několik</w:t>
      </w:r>
      <w:r w:rsidRPr="003A3390">
        <w:t xml:space="preserve"> kroků. Ztichlým parkem zakrákala vrána. Načechrala si pírka. Od</w:t>
      </w:r>
      <w:r w:rsidR="0096446C" w:rsidRPr="003A3390">
        <w:t>razila se</w:t>
      </w:r>
      <w:r w:rsidRPr="003A3390">
        <w:t xml:space="preserve"> a popoletěla na další strom. Pak se vyplašena křikem vznesla znov</w:t>
      </w:r>
      <w:r w:rsidR="0096446C" w:rsidRPr="003A3390">
        <w:t>u a ulétla</w:t>
      </w:r>
      <w:r w:rsidRPr="003A3390">
        <w:t>.</w:t>
      </w:r>
      <w:bookmarkStart w:id="0" w:name="_GoBack"/>
      <w:bookmarkEnd w:id="0"/>
    </w:p>
    <w:sectPr w:rsidR="003A3390" w:rsidRPr="003A3390" w:rsidSect="003A3390">
      <w:footerReference w:type="default" r:id="rId7"/>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3CD" w:rsidRDefault="005513CD">
      <w:r>
        <w:separator/>
      </w:r>
    </w:p>
  </w:endnote>
  <w:endnote w:type="continuationSeparator" w:id="0">
    <w:p w:rsidR="005513CD" w:rsidRDefault="00551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42C" w:rsidRDefault="001A142C" w:rsidP="003A3390">
    <w:pPr>
      <w:pStyle w:val="Zpat"/>
      <w:tabs>
        <w:tab w:val="left" w:pos="2880"/>
        <w:tab w:val="center" w:pos="3346"/>
      </w:tabs>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3CD" w:rsidRDefault="005513CD">
      <w:r>
        <w:separator/>
      </w:r>
    </w:p>
  </w:footnote>
  <w:footnote w:type="continuationSeparator" w:id="0">
    <w:p w:rsidR="005513CD" w:rsidRDefault="00551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668"/>
    <w:rsid w:val="00001BCC"/>
    <w:rsid w:val="0005098C"/>
    <w:rsid w:val="00063C41"/>
    <w:rsid w:val="00073753"/>
    <w:rsid w:val="000A2F40"/>
    <w:rsid w:val="000B4D3D"/>
    <w:rsid w:val="000C6EDE"/>
    <w:rsid w:val="000D5242"/>
    <w:rsid w:val="00105337"/>
    <w:rsid w:val="00112AFE"/>
    <w:rsid w:val="001417D3"/>
    <w:rsid w:val="00160B82"/>
    <w:rsid w:val="001809D7"/>
    <w:rsid w:val="00187C0F"/>
    <w:rsid w:val="001A142C"/>
    <w:rsid w:val="001A48DB"/>
    <w:rsid w:val="001F21F0"/>
    <w:rsid w:val="00200754"/>
    <w:rsid w:val="00274FEA"/>
    <w:rsid w:val="002A22C2"/>
    <w:rsid w:val="002C3BD8"/>
    <w:rsid w:val="002C7381"/>
    <w:rsid w:val="002E0E98"/>
    <w:rsid w:val="00300B7E"/>
    <w:rsid w:val="003A2434"/>
    <w:rsid w:val="003A3390"/>
    <w:rsid w:val="003F3E11"/>
    <w:rsid w:val="004060FE"/>
    <w:rsid w:val="004569B4"/>
    <w:rsid w:val="00485668"/>
    <w:rsid w:val="004A7E90"/>
    <w:rsid w:val="004C0F40"/>
    <w:rsid w:val="005076B5"/>
    <w:rsid w:val="005513CD"/>
    <w:rsid w:val="005D629F"/>
    <w:rsid w:val="005F794B"/>
    <w:rsid w:val="00605405"/>
    <w:rsid w:val="00620648"/>
    <w:rsid w:val="00645888"/>
    <w:rsid w:val="006462E9"/>
    <w:rsid w:val="00650DF9"/>
    <w:rsid w:val="0066114E"/>
    <w:rsid w:val="006B584B"/>
    <w:rsid w:val="006B5E93"/>
    <w:rsid w:val="006D7D3C"/>
    <w:rsid w:val="00700060"/>
    <w:rsid w:val="00732D1F"/>
    <w:rsid w:val="00753E34"/>
    <w:rsid w:val="007A2500"/>
    <w:rsid w:val="007E756F"/>
    <w:rsid w:val="007F64DA"/>
    <w:rsid w:val="00814464"/>
    <w:rsid w:val="008175F8"/>
    <w:rsid w:val="008879AE"/>
    <w:rsid w:val="008A2210"/>
    <w:rsid w:val="008C3D96"/>
    <w:rsid w:val="008E4ACD"/>
    <w:rsid w:val="00901FC0"/>
    <w:rsid w:val="009246FE"/>
    <w:rsid w:val="00943BE6"/>
    <w:rsid w:val="00943E0E"/>
    <w:rsid w:val="0096195C"/>
    <w:rsid w:val="0096446C"/>
    <w:rsid w:val="009A0407"/>
    <w:rsid w:val="00A573AF"/>
    <w:rsid w:val="00A84212"/>
    <w:rsid w:val="00AA1E62"/>
    <w:rsid w:val="00AC6E2B"/>
    <w:rsid w:val="00AF0849"/>
    <w:rsid w:val="00B146B5"/>
    <w:rsid w:val="00B51A0A"/>
    <w:rsid w:val="00BA25C3"/>
    <w:rsid w:val="00BB0A23"/>
    <w:rsid w:val="00BB4083"/>
    <w:rsid w:val="00BC545D"/>
    <w:rsid w:val="00BD0BF7"/>
    <w:rsid w:val="00C015E9"/>
    <w:rsid w:val="00C272E0"/>
    <w:rsid w:val="00C35779"/>
    <w:rsid w:val="00C54333"/>
    <w:rsid w:val="00C67CE7"/>
    <w:rsid w:val="00C84CFA"/>
    <w:rsid w:val="00C90265"/>
    <w:rsid w:val="00CB3DA8"/>
    <w:rsid w:val="00CB5330"/>
    <w:rsid w:val="00CB573A"/>
    <w:rsid w:val="00D11501"/>
    <w:rsid w:val="00D4330F"/>
    <w:rsid w:val="00D51335"/>
    <w:rsid w:val="00D922EC"/>
    <w:rsid w:val="00DA1C63"/>
    <w:rsid w:val="00DA1D9E"/>
    <w:rsid w:val="00DF0640"/>
    <w:rsid w:val="00E36E2A"/>
    <w:rsid w:val="00E818F2"/>
    <w:rsid w:val="00E8676C"/>
    <w:rsid w:val="00EC2FE2"/>
    <w:rsid w:val="00FA76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5098C"/>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3A3390"/>
    <w:pPr>
      <w:ind w:firstLine="340"/>
      <w:jc w:val="both"/>
    </w:pPr>
    <w:rPr>
      <w:sz w:val="24"/>
      <w:szCs w:val="24"/>
    </w:rPr>
  </w:style>
  <w:style w:type="character" w:customStyle="1" w:styleId="TextChar">
    <w:name w:val="Text Char"/>
    <w:basedOn w:val="Standardnpsmoodstavce"/>
    <w:link w:val="Text"/>
    <w:rsid w:val="003A339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5098C"/>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3A3390"/>
    <w:pPr>
      <w:ind w:firstLine="340"/>
      <w:jc w:val="both"/>
    </w:pPr>
    <w:rPr>
      <w:sz w:val="24"/>
      <w:szCs w:val="24"/>
    </w:rPr>
  </w:style>
  <w:style w:type="character" w:customStyle="1" w:styleId="TextChar">
    <w:name w:val="Text Char"/>
    <w:basedOn w:val="Standardnpsmoodstavce"/>
    <w:link w:val="Text"/>
    <w:rsid w:val="003A33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isk%20f\knihy%20opravy\opravy\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1</TotalTime>
  <Pages>9</Pages>
  <Words>2121</Words>
  <Characters>12514</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Noc stvořená pro vraždu</vt:lpstr>
    </vt:vector>
  </TitlesOfParts>
  <Company/>
  <LinksUpToDate>false</LinksUpToDate>
  <CharactersWithSpaces>14606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Noc stvořená pro vraždu</dc:title>
  <dc:creator>Lukačovičová, Petra</dc:creator>
  <dc:description>scan, oprava po OCR - trevize</dc:description>
  <cp:lastModifiedBy>m666</cp:lastModifiedBy>
  <cp:revision>2</cp:revision>
  <cp:lastPrinted>1601-01-01T00:00:00Z</cp:lastPrinted>
  <dcterms:created xsi:type="dcterms:W3CDTF">2011-09-17T12:05:00Z</dcterms:created>
  <dcterms:modified xsi:type="dcterms:W3CDTF">2011-09-17T12:05:00Z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zyk">
    <vt:lpwstr>Cesky</vt:lpwstr>
  </property>
  <property fmtid="{D5CDD505-2E9C-101B-9397-08002B2CF9AE}" pid="3" name="scan">
    <vt:lpwstr>trevize</vt:lpwstr>
  </property>
  <property fmtid="{D5CDD505-2E9C-101B-9397-08002B2CF9AE}" pid="4" name="oprava po OCR">
    <vt:lpwstr>trevize</vt:lpwstr>
  </property>
</Properties>
</file>