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F59" w:rsidRPr="00CE3D37" w:rsidRDefault="00E34F59" w:rsidP="00E34F59">
      <w:pPr>
        <w:pStyle w:val="Text"/>
        <w:ind w:firstLine="0"/>
        <w:rPr>
          <w:sz w:val="28"/>
        </w:rPr>
      </w:pPr>
      <w:bookmarkStart w:id="0" w:name="_GoBack"/>
      <w:bookmarkEnd w:id="0"/>
      <w:r w:rsidRPr="00CE3D37">
        <w:rPr>
          <w:b/>
          <w:sz w:val="28"/>
        </w:rPr>
        <w:t>Geofrey A. Landiss - Rorvikova vojna</w:t>
      </w:r>
    </w:p>
    <w:p w:rsidR="00E34F59" w:rsidRDefault="00E34F59" w:rsidP="00E34F59">
      <w:pPr>
        <w:pStyle w:val="Text"/>
      </w:pPr>
    </w:p>
    <w:p w:rsidR="00E34F59" w:rsidRDefault="00E34F59" w:rsidP="00E34F59">
      <w:pPr>
        <w:pStyle w:val="Text"/>
      </w:pPr>
      <w:r w:rsidRPr="00CE3D37">
        <w:t>Plazmový raketomet leží v dosahu slobodníka Rorvika, polámaný pri päte rozbitej budovy. Vzduch plný prachu štípe.</w:t>
      </w:r>
    </w:p>
    <w:p w:rsidR="00E34F59" w:rsidRDefault="00E34F59" w:rsidP="00E34F59">
      <w:pPr>
        <w:pStyle w:val="Text"/>
      </w:pPr>
      <w:r w:rsidRPr="00CE3D37">
        <w:t>Zomiera. Z diery v jeho boku vyteká krv, okolo prstov pritlačených na rane, okolo šarlátovej bolesti vystreľujúcej cez celé jeho bytie, krv meniaca prach Bostonu na červenohnedé blato. Je tu už hromada blata, hodiny blata. Pokús sa ignorovať bolesť, zabudni, že zomieraš.</w:t>
      </w:r>
    </w:p>
    <w:p w:rsidR="00E34F59" w:rsidRDefault="00E34F59" w:rsidP="00E34F59">
      <w:pPr>
        <w:pStyle w:val="Text"/>
      </w:pPr>
      <w:r w:rsidRPr="00CE3D37">
        <w:t>Je unavený, tak veľmi unavený, ale spať nemôže. Bolesť mu nedovolí pohnúť sa. Každé nadýchnutie je len ďalším bajonetom zabodnutým do jeho hrude. Jeho strach je preč, spolu s nádejou, zostala s ním už len bolesť.</w:t>
      </w:r>
    </w:p>
    <w:p w:rsidR="00E34F59" w:rsidRDefault="00E34F59" w:rsidP="00E34F59">
      <w:pPr>
        <w:pStyle w:val="Text"/>
      </w:pPr>
      <w:r w:rsidRPr="00CE3D37">
        <w:t xml:space="preserve">Obloha je modrá, nepochopiteľne modrá v tak šedivý deň, zafírovo modrá, modrá ako nuda, bublajúca zlomená modrá, svetlá umierajúca modrá… Zastav to. Zastav, zastav, zastav. Mysli na niečo iné. V ústach cíti meď. Možno ho zachránia. Zvuk boja s Rusmi znie ďalej a ďalej, hurhaj mikrotankov ustáva. Purpurový odlesk slnečných lúčov od šošovky videokamery a hlas kričiaci </w:t>
      </w:r>
      <w:r>
        <w:t>„</w:t>
      </w:r>
      <w:r w:rsidRPr="00CE3D37">
        <w:t>Hej! Našiel som niekoho živého!</w:t>
      </w:r>
      <w:r>
        <w:t>“</w:t>
      </w:r>
      <w:r w:rsidRPr="00CE3D37">
        <w:t xml:space="preserve"> Vojaci –Američania, vďaka Bohu! Hľadajú ľudí naokolo, počuť trhnutie, keď niekto odistí dymovnicu a hodí ju na čisté územie za ním, červený dym sa krúti ako nehmotný džin, lákajúci vrtuľník priamo k nemu. </w:t>
      </w:r>
      <w:r>
        <w:t>„</w:t>
      </w:r>
      <w:r w:rsidRPr="00CE3D37">
        <w:t>Si v poriadku? Budeš OK, len vydrž.</w:t>
      </w:r>
      <w:r>
        <w:t>“</w:t>
      </w:r>
      <w:r w:rsidRPr="00CE3D37">
        <w:t xml:space="preserve"> Tusch</w:t>
      </w:r>
      <w:r>
        <w:t>-</w:t>
      </w:r>
      <w:r w:rsidRPr="00CE3D37">
        <w:t>tusch</w:t>
      </w:r>
      <w:r>
        <w:t>-</w:t>
      </w:r>
      <w:r w:rsidRPr="00CE3D37">
        <w:t>tusch blížiaceho sa vrtuľníka a nevydržateľná bolesť keď ho tím medikov dvíha, bolesť je nekonečná, ale vzďaľuje sa, lebo všetko bude v poriadku. Stoicky sa uškrnie a muži naokolo tlieskajú jeho odvahe. Vrtuľník vzlieta, ruské osy sa ho pokúšajú dostať, ale ostrostrelci naokolo ich dostali dole. Všetko bude v poriadku, všetko bude v poriadku, všetko bude v poriadku, všetko bude… Zastav to.</w:t>
      </w:r>
    </w:p>
    <w:p w:rsidR="00E34F59" w:rsidRDefault="00E34F59" w:rsidP="00E34F59">
      <w:pPr>
        <w:pStyle w:val="Text"/>
      </w:pPr>
      <w:r w:rsidRPr="00CE3D37">
        <w:t>Zomieraš. Nič ťa nezachráni. Američania ustupujú. Tvoja jediná nádej je rýchly postup Rusov.</w:t>
      </w:r>
    </w:p>
    <w:p w:rsidR="00E34F59" w:rsidRDefault="00E34F59" w:rsidP="00E34F59">
      <w:pPr>
        <w:pStyle w:val="Text"/>
      </w:pPr>
      <w:r w:rsidRPr="00CE3D37">
        <w:t xml:space="preserve">Mysli na niečo iné. Mysli na rodinu. Mysli na Lissy. Pokúša sa spomenúť na dcérinu tvár, ale nedarí sa mu to. Hnedé vlasy, pehy, špicatý nos. Nič to preňho neznamená. Ako modlikala, aby mohla jazdiť na jeho kolene, kým jeho koleno bude poník, nie, bude to kôň, </w:t>
      </w:r>
      <w:r w:rsidRPr="00CE3D37">
        <w:lastRenderedPageBreak/>
        <w:t>ocko, poníky sú pre deti a zrazu ju tu vidí, priamo pred sebou, naozaj tu je a on sa na ňu pokúša usmiať a povedať jej, že všetko bude v poriadku a že ju miluje nadovšetko na svete, ale jeho úsmev sa zmení na grimasu a zmôže sa len na vzdych. Keď sa pokúša dosiahnuť na ňu, bolesť ho kusne do boku ako rana z 50 milimetrového dela. Zahryzne si do pery aby zadržal výkrik, vypľúva krv z úst. Nie je tu, nikdy tu nebola a nikdy viac ju neuvidí.</w:t>
      </w:r>
    </w:p>
    <w:p w:rsidR="00E34F59" w:rsidRDefault="00E34F59" w:rsidP="00E34F59">
      <w:pPr>
        <w:pStyle w:val="Text"/>
      </w:pPr>
      <w:r w:rsidRPr="00CE3D37">
        <w:t>A zrazu ich znovu počuje, praskanie prachu pod ich nohami, roboti a šesťnohí walkeri, valiaci sa dole ulicou do stredu zničeného mesta. To nie je halucinácia, toto je skutočnosť. Bože! Môže sa to stať?</w:t>
      </w:r>
    </w:p>
    <w:p w:rsidR="00E34F59" w:rsidRDefault="00E34F59" w:rsidP="00E34F59">
      <w:pPr>
        <w:pStyle w:val="Text"/>
      </w:pPr>
      <w:r w:rsidRPr="00CE3D37">
        <w:t>Pokúša sa pohnúť, ale bolesť je priveľká. Niečo sa mihne v rohu zorného poľa a preto pomaly otočí hlavu. Indikátory polámaného plazmového raketometu zrazu ožívajú. IPN bliká, zapína a vypína červenú. Nepriateľ. Druhé svetielko svieti na zeleno: terč je zacielený, rakety sú pripravené na vystrelenie.</w:t>
      </w:r>
    </w:p>
    <w:p w:rsidR="00E34F59" w:rsidRDefault="00E34F59" w:rsidP="00E34F59">
      <w:pPr>
        <w:pStyle w:val="Text"/>
      </w:pPr>
      <w:r w:rsidRPr="00CE3D37">
        <w:t>Raketomet ešte pracuje! Postupujúci Rusi ho museli minúť, zničená budova ho musela zaštítiť pred prieskumnými droidmi. Hádajúc podľa zvuku na pozadí musí byť postupujúca jednotka aspoň divízia. Môže urobiť veľký škrt cez ich rozpočet, ak odpáli rakety.</w:t>
      </w:r>
    </w:p>
    <w:p w:rsidR="00E34F59" w:rsidRDefault="00E34F59" w:rsidP="00E34F59">
      <w:pPr>
        <w:pStyle w:val="Text"/>
      </w:pPr>
      <w:r w:rsidRPr="00CE3D37">
        <w:t>A ich droidi potom zamieria a odpália jeho.</w:t>
      </w:r>
    </w:p>
    <w:p w:rsidR="00E34F59" w:rsidRDefault="00E34F59" w:rsidP="00E34F59">
      <w:pPr>
        <w:pStyle w:val="Text"/>
      </w:pPr>
      <w:r w:rsidRPr="00CE3D37">
        <w:t>Môže čakať, vypnúc raketomet, môže čakať kým ho nenájdu. Vo vojne berú zajatcov, nie? Prenesú ho do nemocnice, vyliečia a možno sa raz pri výmene zajatcov dostane domov, invalid, ale živý. A bude z neho hrdina. Nikto nebude nič vedieť o raketomete. Nikto a nikdy…</w:t>
      </w:r>
    </w:p>
    <w:p w:rsidR="00E34F59" w:rsidRDefault="00E34F59" w:rsidP="00E34F59">
      <w:pPr>
        <w:pStyle w:val="Text"/>
      </w:pPr>
      <w:r w:rsidRPr="00CE3D37">
        <w:t>Pozrel na raketomet. Choď preč, pomyslel si. Nechcem ťa. Nikdy som ťa nechcel. Nikdy som nechcel byť vojakom.</w:t>
      </w:r>
    </w:p>
    <w:p w:rsidR="00E34F59" w:rsidRDefault="00E34F59" w:rsidP="00E34F59">
      <w:pPr>
        <w:pStyle w:val="Text"/>
      </w:pPr>
      <w:r w:rsidRPr="00CE3D37">
        <w:t>… môže sa vrátiť domov ako hrdina, ale niekde vo vnútri to bude vedieť. A Rusi budú postupovať, obsadia Boston a Worcester a Springfield. Lissy vyrastie hovoriac po rusky, bude chodiť do ruských škôl a naučí sa ho nenávidieť.</w:t>
      </w:r>
    </w:p>
    <w:p w:rsidR="00E34F59" w:rsidRDefault="00E34F59" w:rsidP="00E34F59">
      <w:pPr>
        <w:pStyle w:val="Text"/>
      </w:pPr>
      <w:r w:rsidRPr="00CE3D37">
        <w:t xml:space="preserve">Môže počuť zvuk postupujúcich jednotiek, niečo stúpa k nemu. Šošovky rozhliadajúce sa spoza steny, presne ako si to predstavil, ale toto sú ruské šošovky, pripojené kamerou k šiestim pavúčím nohám, </w:t>
      </w:r>
      <w:r w:rsidRPr="00CE3D37">
        <w:lastRenderedPageBreak/>
        <w:t>neozbrojený vojenský prieskumný droid. Hľadí naňho, jemne pískajúc.</w:t>
      </w:r>
    </w:p>
    <w:p w:rsidR="00E34F59" w:rsidRDefault="00E34F59" w:rsidP="00E34F59">
      <w:pPr>
        <w:pStyle w:val="Text"/>
      </w:pPr>
      <w:r w:rsidRPr="00CE3D37">
        <w:t>Našli ho. Teraz, alebo nikdy.</w:t>
      </w:r>
    </w:p>
    <w:p w:rsidR="00E34F59" w:rsidRDefault="00E34F59" w:rsidP="00E34F59">
      <w:pPr>
        <w:pStyle w:val="Text"/>
      </w:pPr>
      <w:r w:rsidRPr="00CE3D37">
        <w:t>Odtiahol ruku z rany a sadol si. Rana sa otvorila, vyvalila sa z nej čerstvá krv. Snaží sa na ňu nehľadieť. Snaží sa ignorovať bolesť. Droid – neozbrojený, vďaka Bohu! – ho pokojne sleduje ďalej.</w:t>
      </w:r>
    </w:p>
    <w:p w:rsidR="00E34F59" w:rsidRDefault="00E34F59" w:rsidP="00E34F59">
      <w:pPr>
        <w:pStyle w:val="Text"/>
      </w:pPr>
      <w:r w:rsidRPr="00CE3D37">
        <w:t>Natiahol ruku k panelu a stlačil ODPÁLIŤ. Raketomet sa zatriasol a začal vibrovať ako prasa trpiace epilepsiou, rakety s plazmovou náložou odlietajú z jeho tela. Pískanie doteraz pokojného droida prudko zmení svoju výšku a on vie, že Rusi ho práve anihilovali, ale už je prineskoro. Prineskoro preňho, prineskoro pre nich. Ľahol si späť a zavrel oči. Na chvíľu sa svet zmenil na purpurovočierny. Kdesi ďaleko možno počuť sériu hlasných explózií, keď jeho rakety našli svoje ciele, a bližšie, omnoho bližšie počuť stúpajúce hvízdanie letiacich striel. Prvá vybuchla od neho na pár metrov a zem ho ako vlna hodila o zničenú budovu. Otvoril oči, zaostriac ich na chvíľu. V tom okamihu absolútne jasného videnia zbadal strelu ktorá ho zabije, padajúcu ako kôstka v dokonalom kruhu, mŕtvolné čierna oproti tak modrej oblohe.</w:t>
      </w:r>
    </w:p>
    <w:p w:rsidR="00E34F59" w:rsidRDefault="00E34F59" w:rsidP="00E34F59">
      <w:pPr>
        <w:pStyle w:val="Text"/>
      </w:pPr>
      <w:r w:rsidRPr="00CE3D37">
        <w:t>A potom tu už nie je nič.</w:t>
      </w:r>
    </w:p>
    <w:p w:rsidR="00E34F59" w:rsidRDefault="00E34F59" w:rsidP="00E34F59">
      <w:pPr>
        <w:pStyle w:val="Text"/>
        <w:ind w:firstLine="0"/>
        <w:jc w:val="center"/>
      </w:pPr>
      <w:r w:rsidRPr="00CE3D37">
        <w:t>• • •</w:t>
      </w:r>
    </w:p>
    <w:p w:rsidR="00E34F59" w:rsidRDefault="00E34F59" w:rsidP="00E34F59">
      <w:pPr>
        <w:pStyle w:val="Text"/>
      </w:pPr>
      <w:r w:rsidRPr="00CE3D37">
        <w:t>Rorvik si pamätal deň, v ktorý mu prišiel povolávací rozkaz, ako keby sa všetko stalo len včera. Bolo sedem tridsať ráno a Angela bola pripravená ísť do práce. Vo chvíli, keď ho pobozkala, sľubujúc skorý návrat domov, niekto zaklopal na dvere.</w:t>
      </w:r>
    </w:p>
    <w:p w:rsidR="00E34F59" w:rsidRDefault="00E34F59" w:rsidP="00E34F59">
      <w:pPr>
        <w:pStyle w:val="Text"/>
      </w:pPr>
      <w:r w:rsidRPr="00CE3D37">
        <w:t xml:space="preserve">Angela ho odtlačila a otočila sa. </w:t>
      </w:r>
      <w:r>
        <w:t>„</w:t>
      </w:r>
      <w:r w:rsidRPr="00CE3D37">
        <w:t>Kto to môže byť, takto skoro?</w:t>
      </w:r>
      <w:r>
        <w:t>“</w:t>
      </w:r>
    </w:p>
    <w:p w:rsidR="00E34F59" w:rsidRDefault="00E34F59" w:rsidP="00E34F59">
      <w:pPr>
        <w:pStyle w:val="Text"/>
      </w:pPr>
      <w:r>
        <w:t>„</w:t>
      </w:r>
      <w:r w:rsidRPr="00CE3D37">
        <w:t>Pravdepodobne podomový predavač.</w:t>
      </w:r>
      <w:r>
        <w:t>“</w:t>
      </w:r>
      <w:r w:rsidRPr="00CE3D37">
        <w:t xml:space="preserve"> Zaklopanie sa ozvalo znova, tri rovnomerné buchnutia. Bol podráždený. Tých pár minút každé ráno, kým Lissa ešte stále spí a Angela ešte neodišla do práce, mali mať len pre seba. </w:t>
      </w:r>
      <w:r>
        <w:t>„</w:t>
      </w:r>
      <w:r w:rsidRPr="00CE3D37">
        <w:t>Otvorím.</w:t>
      </w:r>
      <w:r>
        <w:t>“</w:t>
      </w:r>
      <w:r w:rsidRPr="00CE3D37">
        <w:t xml:space="preserve"> Myknutím otvoril dvere, pripravený dať niekomu facku. </w:t>
      </w:r>
      <w:r>
        <w:t>„</w:t>
      </w:r>
      <w:r w:rsidRPr="00CE3D37">
        <w:t>Áno?</w:t>
      </w:r>
      <w:r>
        <w:t>“</w:t>
      </w:r>
    </w:p>
    <w:p w:rsidR="00E34F59" w:rsidRDefault="00E34F59" w:rsidP="00E34F59">
      <w:pPr>
        <w:pStyle w:val="Text"/>
      </w:pPr>
      <w:r w:rsidRPr="00CE3D37">
        <w:t xml:space="preserve">Vonku čakal plešivejúci muž v jednoduchom modrom obleku. Hneď za ním, kryjúc mu oba boky, stáli dvaja vyšší chlapi. Muž sa pozrel do dákych papierov. </w:t>
      </w:r>
      <w:r>
        <w:t>„</w:t>
      </w:r>
      <w:r w:rsidRPr="00CE3D37">
        <w:t>Pán Davis C. Rorvik?</w:t>
      </w:r>
      <w:r>
        <w:t>“</w:t>
      </w:r>
    </w:p>
    <w:p w:rsidR="00E34F59" w:rsidRDefault="00E34F59" w:rsidP="00E34F59">
      <w:pPr>
        <w:pStyle w:val="Text"/>
      </w:pPr>
      <w:r>
        <w:t>„</w:t>
      </w:r>
      <w:r w:rsidRPr="00CE3D37">
        <w:t>Čo chcete?</w:t>
      </w:r>
      <w:r>
        <w:t>“</w:t>
      </w:r>
    </w:p>
    <w:p w:rsidR="00E34F59" w:rsidRDefault="00E34F59" w:rsidP="00E34F59">
      <w:pPr>
        <w:pStyle w:val="Text"/>
      </w:pPr>
      <w:r>
        <w:t>„</w:t>
      </w:r>
      <w:r w:rsidRPr="00CE3D37">
        <w:t>Prepáčte. Vy ste pán Rorvik?</w:t>
      </w:r>
      <w:r>
        <w:t>“</w:t>
      </w:r>
    </w:p>
    <w:p w:rsidR="00E34F59" w:rsidRDefault="00E34F59" w:rsidP="00E34F59">
      <w:pPr>
        <w:pStyle w:val="Text"/>
      </w:pPr>
      <w:r>
        <w:lastRenderedPageBreak/>
        <w:t>„</w:t>
      </w:r>
      <w:r w:rsidRPr="00CE3D37">
        <w:t>Áno, ale…</w:t>
      </w:r>
      <w:r>
        <w:t>“</w:t>
      </w:r>
    </w:p>
    <w:p w:rsidR="00E34F59" w:rsidRDefault="00E34F59" w:rsidP="00E34F59">
      <w:pPr>
        <w:pStyle w:val="Text"/>
      </w:pPr>
      <w:r w:rsidRPr="00CE3D37">
        <w:t xml:space="preserve">Muž sa pozrel smerom na Angelu a späť na Rorvika. </w:t>
      </w:r>
      <w:r>
        <w:t>„</w:t>
      </w:r>
      <w:r w:rsidRPr="00CE3D37">
        <w:t>Mohli by sme na chvíľu hovoriť medzi štyrmi očami?</w:t>
      </w:r>
      <w:r>
        <w:t>“</w:t>
      </w:r>
    </w:p>
    <w:p w:rsidR="00E34F59" w:rsidRDefault="00E34F59" w:rsidP="00E34F59">
      <w:pPr>
        <w:pStyle w:val="Text"/>
      </w:pPr>
      <w:r>
        <w:t>„</w:t>
      </w:r>
      <w:r w:rsidRPr="00CE3D37">
        <w:t>Nemohli by ste.</w:t>
      </w:r>
      <w:r>
        <w:t>“</w:t>
      </w:r>
      <w:r w:rsidRPr="00CE3D37">
        <w:t xml:space="preserve"> Angela sa postavila za jeho chrbát. </w:t>
      </w:r>
      <w:r>
        <w:t>„</w:t>
      </w:r>
      <w:r w:rsidRPr="00CE3D37">
        <w:t>Ak mu máte čo povedať, povedzte to teraz.</w:t>
      </w:r>
      <w:r>
        <w:t>“</w:t>
      </w:r>
      <w:r w:rsidRPr="00CE3D37">
        <w:t xml:space="preserve"> Demonštratívne sa pozrela na hodinky. </w:t>
      </w:r>
      <w:r>
        <w:t>„</w:t>
      </w:r>
      <w:r w:rsidRPr="00CE3D37">
        <w:t>A rýchlo.</w:t>
      </w:r>
      <w:r>
        <w:t>“</w:t>
      </w:r>
    </w:p>
    <w:p w:rsidR="00E34F59" w:rsidRDefault="00E34F59" w:rsidP="00E34F59">
      <w:pPr>
        <w:pStyle w:val="Text"/>
      </w:pPr>
      <w:r w:rsidRPr="00CE3D37">
        <w:t xml:space="preserve">Muž pokrčil plecami a pozrel sa na Rorvika. </w:t>
      </w:r>
      <w:r>
        <w:t>„</w:t>
      </w:r>
      <w:r w:rsidRPr="00CE3D37">
        <w:t>Pán Rorvik, ako plne splnomocnený zástupca Odvodovej komisie Spojených štátov mám povinnosť oznámiť vám, že od tejto chvíle ste členom Armádnych síl Spojených štátov.</w:t>
      </w:r>
      <w:r>
        <w:t>“</w:t>
      </w:r>
    </w:p>
    <w:p w:rsidR="00E34F59" w:rsidRDefault="00E34F59" w:rsidP="00E34F59">
      <w:pPr>
        <w:pStyle w:val="Text"/>
      </w:pPr>
      <w:r>
        <w:t>„</w:t>
      </w:r>
      <w:r w:rsidRPr="00CE3D37">
        <w:t>Počkajte chvíľku…</w:t>
      </w:r>
      <w:r>
        <w:t>“</w:t>
      </w:r>
    </w:p>
    <w:p w:rsidR="00E34F59" w:rsidRDefault="00E34F59" w:rsidP="00E34F59">
      <w:pPr>
        <w:pStyle w:val="Text"/>
      </w:pPr>
      <w:r w:rsidRPr="00CE3D37">
        <w:t>Muž otvoril svoju aktovku a vytiahol z nej kôpku fotokopírovaných papierov. Prebehol prstom na prvom z nich dole až k podpisu a ukázal ho Rorvikovi. Stará študentská žiadosť o pôžičku.</w:t>
      </w:r>
    </w:p>
    <w:p w:rsidR="00E34F59" w:rsidRDefault="00E34F59" w:rsidP="00E34F59">
      <w:pPr>
        <w:pStyle w:val="Text"/>
      </w:pPr>
      <w:r>
        <w:t>„</w:t>
      </w:r>
      <w:r w:rsidRPr="00CE3D37">
        <w:t>Je to váš podpis?</w:t>
      </w:r>
      <w:r>
        <w:t>“</w:t>
      </w:r>
    </w:p>
    <w:p w:rsidR="00E34F59" w:rsidRDefault="00E34F59" w:rsidP="00E34F59">
      <w:pPr>
        <w:pStyle w:val="Text"/>
      </w:pPr>
      <w:r w:rsidRPr="00CE3D37">
        <w:t xml:space="preserve">Nepamätal sa na presný dokument, ale podpis bol jednoznačne jeho. Vtedy to vyzeralo ako dobrý obchod: pôžička na štúdium na univerzite za sľub. že pôjde brániť vlasť, ak to bude potrebné. Najmä ak vtedy vyzeralo povolanie maximálne nepravdepodobne. Po páde komunizmu na celom svete nebolo žiadnej známky o nastávajúcej vojne. </w:t>
      </w:r>
      <w:r>
        <w:t>„</w:t>
      </w:r>
      <w:r w:rsidRPr="00CE3D37">
        <w:t>Áno, ale…</w:t>
      </w:r>
      <w:r>
        <w:t>“</w:t>
      </w:r>
    </w:p>
    <w:p w:rsidR="00E34F59" w:rsidRDefault="00E34F59" w:rsidP="00E34F59">
      <w:pPr>
        <w:pStyle w:val="Text"/>
      </w:pPr>
      <w:r w:rsidRPr="00CE3D37">
        <w:t>Muž kývol na jednu z goríl, ktorá niečo vybrala z vnútra svojho saka.</w:t>
      </w:r>
    </w:p>
    <w:p w:rsidR="00E34F59" w:rsidRDefault="00E34F59" w:rsidP="00E34F59">
      <w:pPr>
        <w:pStyle w:val="Text"/>
      </w:pPr>
      <w:r>
        <w:t>„</w:t>
      </w:r>
      <w:r w:rsidRPr="00CE3D37">
        <w:t>Som príliš…</w:t>
      </w:r>
      <w:r>
        <w:t>“</w:t>
      </w:r>
      <w:r w:rsidRPr="00CE3D37">
        <w:t xml:space="preserve"> Rorvik začul hvizdnutie a pocítil na krku studené pichnutie, </w:t>
      </w:r>
      <w:r>
        <w:t>„</w:t>
      </w:r>
      <w:r w:rsidRPr="00CE3D37">
        <w:t>…príliš…</w:t>
      </w:r>
      <w:r>
        <w:t>“</w:t>
      </w:r>
      <w:r w:rsidRPr="00CE3D37">
        <w:t xml:space="preserve"> Kolená sa pod ním zrazu podlomili a pomaly sa zosunul na zem. Vnútri, v dome, Angela začala kričať.</w:t>
      </w:r>
    </w:p>
    <w:p w:rsidR="00E34F59" w:rsidRDefault="00E34F59" w:rsidP="00E34F59">
      <w:pPr>
        <w:pStyle w:val="Text"/>
      </w:pPr>
      <w:r w:rsidRPr="00CE3D37">
        <w:t xml:space="preserve">Nedokázal sa pohnúť. Miesto svalov mal len teplý puding, hlavu mu niekto obalil vatou. Muž pokračoval v rozhovore, pravdepodobne s Angelou. </w:t>
      </w:r>
      <w:r>
        <w:t>„</w:t>
      </w:r>
      <w:r w:rsidRPr="00CE3D37">
        <w:t>Podľa Mimoriadneho rozhodnutia 09</w:t>
      </w:r>
      <w:r>
        <w:t>-</w:t>
      </w:r>
      <w:r w:rsidRPr="00CE3D37">
        <w:t>13A máte pod hrozbou trestného stíhania zakázané s kýmkoľvek hovoriť o tomto povolávacom konaní, alebo komukoľvek poskytovať informácie o mieste pobytu pána Rorvika.</w:t>
      </w:r>
      <w:r>
        <w:t>“</w:t>
      </w:r>
      <w:r w:rsidRPr="00CE3D37">
        <w:t xml:space="preserve"> Jeden z bodyguardov chytil Rorvika okolo pása, druhý mu chytil nohy. </w:t>
      </w:r>
      <w:r>
        <w:t>„</w:t>
      </w:r>
      <w:r w:rsidRPr="00CE3D37">
        <w:t>Toto nariadenie vám zakazuje poskytovať akékoľvek informácie tlači.</w:t>
      </w:r>
      <w:r>
        <w:t>“</w:t>
      </w:r>
      <w:r w:rsidRPr="00CE3D37">
        <w:t xml:space="preserve"> Angela prestala kričať a, ak to mohol posúdiť, napäto počúvala. </w:t>
      </w:r>
      <w:r>
        <w:t>„</w:t>
      </w:r>
      <w:r w:rsidRPr="00CE3D37">
        <w:t xml:space="preserve">Mimoriadne rozhodnutie vám umožňuje žiadať o náhradu všetkých strát vzniknutých </w:t>
      </w:r>
      <w:r w:rsidRPr="00CE3D37">
        <w:lastRenderedPageBreak/>
        <w:t>neprítomnosťou pána Rorvika.</w:t>
      </w:r>
      <w:r>
        <w:t>“</w:t>
      </w:r>
      <w:r w:rsidRPr="00CE3D37">
        <w:t xml:space="preserve"> Gorily ho zdvihli a niesli k šedivému autu stojacemu pred domom. Ako ho vo dverách otáčali, všimol si svojho suseda Jacka na ceste do metra, v ruke s aktovkou. Jack s mimoriadnym záujmom študoval trávu vyrastajúcu z popraskaného chodníka. Ani raz sa nepozrel na Rorvika.</w:t>
      </w:r>
    </w:p>
    <w:p w:rsidR="00E34F59" w:rsidRDefault="00E34F59" w:rsidP="00E34F59">
      <w:pPr>
        <w:pStyle w:val="Text"/>
      </w:pPr>
      <w:r w:rsidRPr="00CE3D37">
        <w:t xml:space="preserve">Keď ho vkladali do auta, Rorvikovi sa konečne podarilo dokončiť vetu začatú pred hodinami </w:t>
      </w:r>
      <w:r>
        <w:t>„</w:t>
      </w:r>
      <w:r w:rsidRPr="00CE3D37">
        <w:t>…príliš starý na povolanie. Mám tridsaťdeväť…</w:t>
      </w:r>
      <w:r>
        <w:t>“</w:t>
      </w:r>
    </w:p>
    <w:p w:rsidR="00E34F59" w:rsidRDefault="00E34F59" w:rsidP="00E34F59">
      <w:pPr>
        <w:pStyle w:val="Text"/>
        <w:ind w:firstLine="0"/>
        <w:jc w:val="center"/>
      </w:pPr>
      <w:r w:rsidRPr="00CE3D37">
        <w:t>• • •</w:t>
      </w:r>
    </w:p>
    <w:p w:rsidR="00E34F59" w:rsidRDefault="00E34F59" w:rsidP="00E34F59">
      <w:pPr>
        <w:pStyle w:val="Text"/>
      </w:pPr>
      <w:r>
        <w:t>„</w:t>
      </w:r>
      <w:r w:rsidRPr="00CE3D37">
        <w:t>Ste Pé</w:t>
      </w:r>
      <w:r>
        <w:t>-</w:t>
      </w:r>
      <w:r w:rsidRPr="00CE3D37">
        <w:t>eN. Ako sa voláte, PN?</w:t>
      </w:r>
      <w:r>
        <w:t>“</w:t>
      </w:r>
    </w:p>
    <w:p w:rsidR="00E34F59" w:rsidRDefault="00E34F59" w:rsidP="00E34F59">
      <w:pPr>
        <w:pStyle w:val="Text"/>
      </w:pPr>
      <w:r>
        <w:t>„</w:t>
      </w:r>
      <w:r w:rsidRPr="00CE3D37">
        <w:t>Rorvik.</w:t>
      </w:r>
      <w:r>
        <w:t>“</w:t>
      </w:r>
    </w:p>
    <w:p w:rsidR="00E34F59" w:rsidRDefault="00E34F59" w:rsidP="00E34F59">
      <w:pPr>
        <w:pStyle w:val="Text"/>
      </w:pPr>
      <w:r>
        <w:t>„</w:t>
      </w:r>
      <w:r w:rsidRPr="00CE3D37">
        <w:t>Švéd?</w:t>
      </w:r>
      <w:r>
        <w:t>“</w:t>
      </w:r>
    </w:p>
    <w:p w:rsidR="00E34F59" w:rsidRDefault="00E34F59" w:rsidP="00E34F59">
      <w:pPr>
        <w:pStyle w:val="Text"/>
      </w:pPr>
      <w:r>
        <w:t>„</w:t>
      </w:r>
      <w:r w:rsidRPr="00CE3D37">
        <w:t>Ste blízko. Nór.</w:t>
      </w:r>
      <w:r>
        <w:t>“</w:t>
      </w:r>
    </w:p>
    <w:p w:rsidR="00E34F59" w:rsidRDefault="00E34F59" w:rsidP="00E34F59">
      <w:pPr>
        <w:pStyle w:val="Text"/>
      </w:pPr>
      <w:r>
        <w:t>„</w:t>
      </w:r>
      <w:r w:rsidRPr="00CE3D37">
        <w:t>Zlá odpoveď, PN.</w:t>
      </w:r>
      <w:r>
        <w:t>“</w:t>
      </w:r>
      <w:r w:rsidRPr="00CE3D37">
        <w:t xml:space="preserve"> Mohutný desiatnik ho potľapkal po hrudi. </w:t>
      </w:r>
      <w:r>
        <w:t>„</w:t>
      </w:r>
      <w:r w:rsidRPr="00CE3D37">
        <w:t>Začnite počítať. Poviem, kedy môžte prestať.</w:t>
      </w:r>
      <w:r>
        <w:t>“</w:t>
      </w:r>
    </w:p>
    <w:p w:rsidR="00E34F59" w:rsidRDefault="00E34F59" w:rsidP="00E34F59">
      <w:pPr>
        <w:pStyle w:val="Text"/>
      </w:pPr>
      <w:r w:rsidRPr="00CE3D37">
        <w:t xml:space="preserve">Rorvik si ľahol a začal robiť kliky. </w:t>
      </w:r>
      <w:r>
        <w:t>„</w:t>
      </w:r>
      <w:r w:rsidRPr="00CE3D37">
        <w:t>Jeden! Dva! Tri!</w:t>
      </w:r>
      <w:r>
        <w:t>“</w:t>
      </w:r>
    </w:p>
    <w:p w:rsidR="00E34F59" w:rsidRDefault="00E34F59" w:rsidP="00E34F59">
      <w:pPr>
        <w:pStyle w:val="Text"/>
      </w:pPr>
      <w:r>
        <w:t>„</w:t>
      </w:r>
      <w:r w:rsidRPr="00CE3D37">
        <w:t>Ste Američan alebo ste len kus mäsa. Kapišto?</w:t>
      </w:r>
      <w:r>
        <w:t>“</w:t>
      </w:r>
    </w:p>
    <w:p w:rsidR="00E34F59" w:rsidRDefault="00E34F59" w:rsidP="00E34F59">
      <w:pPr>
        <w:pStyle w:val="Text"/>
      </w:pPr>
      <w:r>
        <w:t>„</w:t>
      </w:r>
      <w:r w:rsidRPr="00CE3D37">
        <w:t>Počujem a rozumiem.</w:t>
      </w:r>
      <w:r>
        <w:t>“</w:t>
      </w:r>
    </w:p>
    <w:p w:rsidR="00E34F59" w:rsidRDefault="00E34F59" w:rsidP="00E34F59">
      <w:pPr>
        <w:pStyle w:val="Text"/>
      </w:pPr>
      <w:r w:rsidRPr="00CE3D37">
        <w:t xml:space="preserve">Desiatnik – Driscott, aspoň podľa menovky – ho chvíľu sledoval. </w:t>
      </w:r>
      <w:r>
        <w:t>„</w:t>
      </w:r>
      <w:r w:rsidRPr="00CE3D37">
        <w:t>Možno si myslíte, že vaše meno je Rorvik, ale ja si myslím, že sa voláte PN. Vadí vám to, PN?</w:t>
      </w:r>
      <w:r>
        <w:t>“</w:t>
      </w:r>
    </w:p>
    <w:p w:rsidR="00E34F59" w:rsidRDefault="00E34F59" w:rsidP="00E34F59">
      <w:pPr>
        <w:pStyle w:val="Text"/>
      </w:pPr>
      <w:r>
        <w:t>„</w:t>
      </w:r>
      <w:r w:rsidRPr="00CE3D37">
        <w:t>Nie, pane.</w:t>
      </w:r>
      <w:r>
        <w:t>“</w:t>
      </w:r>
    </w:p>
    <w:p w:rsidR="00E34F59" w:rsidRDefault="00E34F59" w:rsidP="00E34F59">
      <w:pPr>
        <w:pStyle w:val="Text"/>
      </w:pPr>
      <w:r>
        <w:t>„</w:t>
      </w:r>
      <w:r w:rsidRPr="00CE3D37">
        <w:t>Dobre. Učíte sa rýchlo, PN. Viete, čo PN znamená?</w:t>
      </w:r>
      <w:r>
        <w:t>“</w:t>
      </w:r>
    </w:p>
    <w:p w:rsidR="00E34F59" w:rsidRDefault="00E34F59" w:rsidP="00E34F59">
      <w:pPr>
        <w:pStyle w:val="Text"/>
      </w:pPr>
      <w:r>
        <w:t>„</w:t>
      </w:r>
      <w:r w:rsidRPr="00CE3D37">
        <w:t>Nie, pane.</w:t>
      </w:r>
      <w:r>
        <w:t>“</w:t>
      </w:r>
    </w:p>
    <w:p w:rsidR="00E34F59" w:rsidRDefault="00E34F59" w:rsidP="00E34F59">
      <w:pPr>
        <w:pStyle w:val="Text"/>
      </w:pPr>
      <w:r>
        <w:t>„</w:t>
      </w:r>
      <w:r w:rsidRPr="00CE3D37">
        <w:t>Znamená to Posratý Nováčik. Znamená to, že ste nebezpečný, PN. Všetkých nás zabijete. Zabudnite na seba, choďte von. Radi by ste sa dostali na chvíľu von, PN?</w:t>
      </w:r>
      <w:r>
        <w:t>“</w:t>
      </w:r>
    </w:p>
    <w:p w:rsidR="00E34F59" w:rsidRDefault="00E34F59" w:rsidP="00E34F59">
      <w:pPr>
        <w:pStyle w:val="Text"/>
      </w:pPr>
      <w:r>
        <w:t>„</w:t>
      </w:r>
      <w:r w:rsidRPr="00CE3D37">
        <w:t>Nie, pane.</w:t>
      </w:r>
      <w:r>
        <w:t>“</w:t>
      </w:r>
    </w:p>
    <w:p w:rsidR="00E34F59" w:rsidRDefault="00E34F59" w:rsidP="00E34F59">
      <w:pPr>
        <w:pStyle w:val="Text"/>
      </w:pPr>
      <w:r>
        <w:t>„</w:t>
      </w:r>
      <w:r w:rsidRPr="00CE3D37">
        <w:t>Dobrá odpoveď. Uvidí vás lietajúce oko medveďov a to, ako ste to posrali, si uvedomíte tesne predtým, než vás ich kanón rozdrví na prach. Posledné čo začujete, bude najväčší výbuch vo vašom živote. Nuž, to by mi veľmi nevadilo – plus</w:t>
      </w:r>
      <w:r>
        <w:t>-</w:t>
      </w:r>
      <w:r w:rsidRPr="00CE3D37">
        <w:t>mínus jeden PN v armáde, koho to zaujíma – ale ten istý kanón rozsype aj mňa na ploche dvoch</w:t>
      </w:r>
      <w:r>
        <w:t>-</w:t>
      </w:r>
      <w:r w:rsidRPr="00CE3D37">
        <w:t>troch hektárov a to by sa mi veľmi nepáčilo, to veru nie.</w:t>
      </w:r>
      <w:r>
        <w:t>“</w:t>
      </w:r>
    </w:p>
    <w:p w:rsidR="00E34F59" w:rsidRDefault="00E34F59" w:rsidP="00E34F59">
      <w:pPr>
        <w:pStyle w:val="Text"/>
      </w:pPr>
      <w:r>
        <w:t>„</w:t>
      </w:r>
      <w:r w:rsidRPr="00CE3D37">
        <w:t>A teraz, slobodník PN, zbystrite pozornosť, chcem, aby ste ma počuli a chcem aby ste mi aj rozumeli.</w:t>
      </w:r>
      <w:r>
        <w:t>“</w:t>
      </w:r>
    </w:p>
    <w:p w:rsidR="00E34F59" w:rsidRDefault="00E34F59" w:rsidP="00E34F59">
      <w:pPr>
        <w:pStyle w:val="Text"/>
      </w:pPr>
      <w:r>
        <w:lastRenderedPageBreak/>
        <w:t>„</w:t>
      </w:r>
      <w:r w:rsidRPr="00CE3D37">
        <w:t>Dôvod, prečo vás voláme PN je, že nezabúdame, ani na chvíľu, že vám nemôžeme veriť. Jeden PN je nebezpečnejší ako tucet medvedích ôk. Dožite sa príchodu nového chlapca, možno získate skutočné meno a PN bude on.</w:t>
      </w:r>
      <w:r>
        <w:t>“</w:t>
      </w:r>
    </w:p>
    <w:p w:rsidR="00E34F59" w:rsidRDefault="00E34F59" w:rsidP="00E34F59">
      <w:pPr>
        <w:pStyle w:val="Text"/>
      </w:pPr>
      <w:r w:rsidRPr="00CE3D37">
        <w:t xml:space="preserve">Driscott položil svoju nohu na Rorvikov chrbát a zatlačil ho k zemi. </w:t>
      </w:r>
      <w:r>
        <w:t>„</w:t>
      </w:r>
      <w:r w:rsidRPr="00CE3D37">
        <w:t>Dovtedy neurobíte nič, čo nie je v pravidlách a možno budeme spolu žiť trochu dlhšie. Kapišto?</w:t>
      </w:r>
      <w:r>
        <w:t>“</w:t>
      </w:r>
    </w:p>
    <w:p w:rsidR="00E34F59" w:rsidRDefault="00E34F59" w:rsidP="00E34F59">
      <w:pPr>
        <w:pStyle w:val="Text"/>
      </w:pPr>
      <w:r>
        <w:t>„</w:t>
      </w:r>
      <w:r w:rsidRPr="00CE3D37">
        <w:t>Počujem a rozumiem.</w:t>
      </w:r>
      <w:r>
        <w:t>“</w:t>
      </w:r>
    </w:p>
    <w:p w:rsidR="00E34F59" w:rsidRDefault="00E34F59" w:rsidP="00E34F59">
      <w:pPr>
        <w:pStyle w:val="Text"/>
      </w:pPr>
      <w:r>
        <w:t>„</w:t>
      </w:r>
      <w:r w:rsidRPr="00CE3D37">
        <w:t>Dobre. Myslím, že budeme spolu vychádzať, PN. Myslím, že budeme spolu celkom dobre vychádzať.</w:t>
      </w:r>
      <w:r>
        <w:t>“</w:t>
      </w:r>
    </w:p>
    <w:p w:rsidR="00E34F59" w:rsidRDefault="00E34F59" w:rsidP="00E34F59">
      <w:pPr>
        <w:pStyle w:val="Text"/>
      </w:pPr>
      <w:r w:rsidRPr="00CE3D37">
        <w:t>Pochopiteľne neexistovala letecká doprava – ruské satelity mohli zaznamenať lietadlo a ich SAMy ho mohli zostreliť z oblohy na stovky míľ ďaleko. Rorvika, spolu s poltuctom iných odvedencov, ohlušeného a vystrašeného, previedli cez zakázanú zónu v obrnenom konvoji, mieriacom zo stanovišťa na stanovište, ostro sledovanom radarmi, mikrokamerami a maskovacími zariadeniami. Prvýkrát rozmýšľal, prečo sa sťahujú tak blízko k bojovej zóne. Neskôr ho poučili, že rádiová komunikácia je v boji mimoriadne nespoľahlivá a kriticky dôležité informácie sa preto posielajú cez infračervené a laserové lúče. Ich nevýhodou je, že majú len obmedzený dosah. Nič z toho nie je úplne bezpečné, ale čím je vzdialenosť kratšia, tým je komunikačná linka spoľahlivejšia.</w:t>
      </w:r>
    </w:p>
    <w:p w:rsidR="00E34F59" w:rsidRDefault="00E34F59" w:rsidP="00E34F59">
      <w:pPr>
        <w:pStyle w:val="Text"/>
      </w:pPr>
      <w:r w:rsidRPr="00CE3D37">
        <w:t>Neskôr si uvedomil, že nezáleží, kde sú umiestnení vojaci. Bojová zóna sa môže pohnúť o stovky míľ v okamihu, keď počítače Rusov lokalizujú pozíciu riadiaceho strediska Američanov, nezáleží či domnelú či skutočnú. Frontová línia je všade.</w:t>
      </w:r>
    </w:p>
    <w:p w:rsidR="00E34F59" w:rsidRDefault="00E34F59" w:rsidP="00E34F59">
      <w:pPr>
        <w:pStyle w:val="Text"/>
      </w:pPr>
      <w:r w:rsidRPr="00CE3D37">
        <w:t xml:space="preserve">Driscott mu dal nohu dole z chrbta a načiahol sa k Rorvikovi. Chvíľu trvalo, kým si uvedomil, že mu chce pomôcť vstať. </w:t>
      </w:r>
      <w:r>
        <w:t>„</w:t>
      </w:r>
      <w:r w:rsidRPr="00CE3D37">
        <w:t>Musíte sa učiť rýchlo, PN. Prvá vec, ktorú sa musíte naučiť je, že tu informácie nezískate. Vedenie nám nepovie nič.</w:t>
      </w:r>
      <w:r>
        <w:t>“</w:t>
      </w:r>
    </w:p>
    <w:p w:rsidR="00E34F59" w:rsidRDefault="00E34F59" w:rsidP="00E34F59">
      <w:pPr>
        <w:pStyle w:val="Text"/>
      </w:pPr>
      <w:r>
        <w:t>„</w:t>
      </w:r>
      <w:r w:rsidRPr="00CE3D37">
        <w:t>Áno, pane.</w:t>
      </w:r>
      <w:r>
        <w:t>“</w:t>
      </w:r>
    </w:p>
    <w:p w:rsidR="00E34F59" w:rsidRDefault="00E34F59" w:rsidP="00E34F59">
      <w:pPr>
        <w:pStyle w:val="Text"/>
      </w:pPr>
      <w:r>
        <w:t>„</w:t>
      </w:r>
      <w:r w:rsidRPr="00CE3D37">
        <w:t>Ste ženatý, PN? Máte deti?</w:t>
      </w:r>
      <w:r>
        <w:t>“</w:t>
      </w:r>
    </w:p>
    <w:p w:rsidR="00E34F59" w:rsidRDefault="00E34F59" w:rsidP="00E34F59">
      <w:pPr>
        <w:pStyle w:val="Text"/>
      </w:pPr>
      <w:r>
        <w:t>„</w:t>
      </w:r>
      <w:r w:rsidRPr="00CE3D37">
        <w:t>Áno.</w:t>
      </w:r>
      <w:r>
        <w:t>“</w:t>
      </w:r>
    </w:p>
    <w:p w:rsidR="00E34F59" w:rsidRDefault="00E34F59" w:rsidP="00E34F59">
      <w:pPr>
        <w:pStyle w:val="Text"/>
      </w:pPr>
      <w:r>
        <w:t>„</w:t>
      </w:r>
      <w:r w:rsidRPr="00CE3D37">
        <w:t xml:space="preserve">To je zlé. Zabudnite na nich. Keď vojna začala, vojaci sa väčšinou držali ďalej od priamych bojov a nechali, aby bojovalo železo. Občas sa na víkendy dostali domov. To ale skončilo veľmi </w:t>
      </w:r>
      <w:r w:rsidRPr="00CE3D37">
        <w:lastRenderedPageBreak/>
        <w:t>rýchlo. Rusíci neovládajú pravidlá; priveľa civilov zomrelo keď namierili svoje zbrane na dovolenkárov. Zostanete tu kým to všetko neskončí, kapišto?</w:t>
      </w:r>
      <w:r>
        <w:t>“</w:t>
      </w:r>
    </w:p>
    <w:p w:rsidR="00E34F59" w:rsidRDefault="00E34F59" w:rsidP="00E34F59">
      <w:pPr>
        <w:pStyle w:val="Text"/>
      </w:pPr>
      <w:r>
        <w:t>„</w:t>
      </w:r>
      <w:r w:rsidRPr="00CE3D37">
        <w:t>Rozumiem.</w:t>
      </w:r>
      <w:r>
        <w:t>“</w:t>
      </w:r>
      <w:r w:rsidRPr="00CE3D37">
        <w:t xml:space="preserve"> Zaujímavé je, že len veľmi mame si vybavoval, ako to všetko začalo. Bol dosť starý aby si pamätal, ako sledoval s rodičmi CNN počas pádu ZSSR, nezabudol, ako si svet vydýchol z ukončenia jadrovej hrozby. Ale vznik ruskej junty a nová studená vojna , to všetko prebehlo v okamihu, keď práve nestíhal sledovať politiku. Ak sa nad tým lepšie zamyslel, bolo to nepredstaviteľné – nikto to v tom čase nepredpokladal –aby jeden silný muž prevzal kontrolu nad ruinami bývalého Sovietskeho zväzu. Bolo to zábavné, ako môže niečo tak dôležité vyzerať tak vzdialene. Bol príliš zaneprázdnený svadbou, pokusmi o založenie rodiny, pokusmi o udržanie miesta v ekonomike rokmi slabšej a slabšej. Možno si to uvedomoval, možno si o tom prečítal niekoľko článkov, ale hrozba vojny mu nikdy nepripadala reálna, dokonca ani keď sa studená vojna zmenila na vojnu horúcej ocele.</w:t>
      </w:r>
    </w:p>
    <w:p w:rsidR="00E34F59" w:rsidRDefault="00E34F59" w:rsidP="00E34F59">
      <w:pPr>
        <w:pStyle w:val="Text"/>
      </w:pPr>
      <w:r w:rsidRPr="00CE3D37">
        <w:t xml:space="preserve">A hrozby vojny boli úplne nové. Bola to vojna počítačov, nie rakiet. </w:t>
      </w:r>
      <w:r>
        <w:t>„</w:t>
      </w:r>
      <w:r w:rsidRPr="00CE3D37">
        <w:t>Ja ani nerozumiem, prečo sme tu,</w:t>
      </w:r>
      <w:r>
        <w:t>“</w:t>
      </w:r>
      <w:r w:rsidRPr="00CE3D37">
        <w:t xml:space="preserve"> povedal Rorvik Driscottovi. </w:t>
      </w:r>
      <w:r>
        <w:t>„</w:t>
      </w:r>
      <w:r w:rsidRPr="00CE3D37">
        <w:t>Povedali nám, že kvôli počítačom je vojna už zastaraná. Simulácie bojového poľa dokážu presne predpovedať výsledok ľubovoľného konfliktu, takže už nik nebude bojovať.</w:t>
      </w:r>
      <w:r>
        <w:t>“</w:t>
      </w:r>
    </w:p>
    <w:p w:rsidR="00E34F59" w:rsidRDefault="00E34F59" w:rsidP="00E34F59">
      <w:pPr>
        <w:pStyle w:val="Text"/>
      </w:pPr>
      <w:r>
        <w:t>„</w:t>
      </w:r>
      <w:r w:rsidRPr="00CE3D37">
        <w:t>Áno?</w:t>
      </w:r>
      <w:r>
        <w:t>“</w:t>
      </w:r>
      <w:r w:rsidRPr="00CE3D37">
        <w:t xml:space="preserve"> Driscott vyzeral ako človek, ktorý sa na niečom práve teraz dobre zabáva. </w:t>
      </w:r>
      <w:r>
        <w:t>„</w:t>
      </w:r>
      <w:r w:rsidRPr="00CE3D37">
        <w:t>Povedz mi o tom, chlapče.</w:t>
      </w:r>
      <w:r>
        <w:t>“</w:t>
      </w:r>
    </w:p>
    <w:p w:rsidR="00E34F59" w:rsidRDefault="00E34F59" w:rsidP="00E34F59">
      <w:pPr>
        <w:pStyle w:val="Text"/>
      </w:pPr>
      <w:r>
        <w:t>„</w:t>
      </w:r>
      <w:r w:rsidRPr="00CE3D37">
        <w:t>Ak nám naše simulácie bojového póla ukážu to isté, čo Rusom tie ich a všetci vedia výsledok boja predtým, než zaznie čo len jeden výstrel, prečo by sme mali bojovať? Povedali, že ktokoľvek, kto vie, že prehrá, radšej ustúpi. Čo sa deje?</w:t>
      </w:r>
      <w:r>
        <w:t>“</w:t>
      </w:r>
    </w:p>
    <w:p w:rsidR="00E34F59" w:rsidRDefault="00E34F59" w:rsidP="00E34F59">
      <w:pPr>
        <w:pStyle w:val="Text"/>
      </w:pPr>
      <w:r>
        <w:t>„</w:t>
      </w:r>
      <w:r w:rsidRPr="00CE3D37">
        <w:t>Počuli ste kopu hlúpostí, PN. Priveľa sledujete televízne komentáre.</w:t>
      </w:r>
      <w:r>
        <w:t>“</w:t>
      </w:r>
      <w:r w:rsidRPr="00CE3D37">
        <w:t xml:space="preserve"> Driscott zatriasol svojou hlavou. </w:t>
      </w:r>
      <w:r>
        <w:t>„</w:t>
      </w:r>
      <w:r w:rsidRPr="00CE3D37">
        <w:t>Vysvetlím vám to. Nuž teda, počítače nevedia všetko. Nemôžu predpovedať, kedy niekomu v boji rupne v bedni. Možno počítať s číslami, ale možno počítať aj s morálkou? Možno počítať so sráčmi?</w:t>
      </w:r>
      <w:r>
        <w:t>“</w:t>
      </w:r>
      <w:r w:rsidRPr="00CE3D37">
        <w:t xml:space="preserve"> Poklepal Rorvika po hrudi. </w:t>
      </w:r>
      <w:r>
        <w:t>„</w:t>
      </w:r>
      <w:r w:rsidRPr="00CE3D37">
        <w:t xml:space="preserve">Sme tu ja a vy, chlapče. Ja a vy, a to je ten rozdiel medzi nami. My nebojujeme vo vojne. Nie, my len ideme ukázať ruským počítačom, že nemajú ani potuchy o tom, aký tvrdý je americký </w:t>
      </w:r>
      <w:r w:rsidRPr="00CE3D37">
        <w:lastRenderedPageBreak/>
        <w:t>vojak. Nezáleží, čo po nás hodia, nezáleží, aké tvrdé sú boje, ak skončíme len s kameňmi, aj tak sa na nich vrhneme. Nevzdáme to. Nikdy. Kapišto?</w:t>
      </w:r>
      <w:r>
        <w:t>“</w:t>
      </w:r>
    </w:p>
    <w:p w:rsidR="00E34F59" w:rsidRDefault="00E34F59" w:rsidP="00E34F59">
      <w:pPr>
        <w:pStyle w:val="Text"/>
      </w:pPr>
      <w:r>
        <w:t>„</w:t>
      </w:r>
      <w:r w:rsidRPr="00CE3D37">
        <w:t>Kapišto.</w:t>
      </w:r>
      <w:r>
        <w:t>“</w:t>
      </w:r>
    </w:p>
    <w:p w:rsidR="00E34F59" w:rsidRDefault="00E34F59" w:rsidP="00E34F59">
      <w:pPr>
        <w:pStyle w:val="Text"/>
        <w:ind w:firstLine="0"/>
        <w:jc w:val="center"/>
      </w:pPr>
      <w:r w:rsidRPr="00CE3D37">
        <w:t>• • •</w:t>
      </w:r>
    </w:p>
    <w:p w:rsidR="00E34F59" w:rsidRDefault="00E34F59" w:rsidP="00E34F59">
      <w:pPr>
        <w:pStyle w:val="Text"/>
      </w:pPr>
      <w:r w:rsidRPr="00CE3D37">
        <w:t>V okamihoch po prebudení bol jeho sen o sebe, ako civilovi, mimoriadne živý, ako by sa to všetko stalo len včera, spomienka na civilný život bola silnejšia ako spomienky na vojnu. Pocit slabol. To všetko len preto, lebo vojna sa začala tak náhle a jeho život sa zmenil tak rýchlo a kompletne, že občas sa mu zdalo, ako by ešte pred hodinami bol civilom.</w:t>
      </w:r>
    </w:p>
    <w:p w:rsidR="00E34F59" w:rsidRDefault="00E34F59" w:rsidP="00E34F59">
      <w:pPr>
        <w:pStyle w:val="Text"/>
      </w:pPr>
      <w:r w:rsidRPr="00CE3D37">
        <w:t>Rorvik bol taktickým operátorom lietajúcich očí, jeden z najlepších. Lietajúce oko je miniatúrna infračervená kamera s kódujúcim vysielačom, visiaca pod umelohmotným V</w:t>
      </w:r>
      <w:r>
        <w:t>-</w:t>
      </w:r>
      <w:r w:rsidRPr="00CE3D37">
        <w:t>krídlom s vrtuľou a motorčekom a celá táto vecička je zložená do balíčka asi o veľkosti pera, práve pasujúca do hlavne pušky. Jeho úlohou bolo nájsť ciele pre delostrelectvo, ležiace niekde v bezpečnom úkryte vo vzdialenosti päťdesiat a viac míľ.</w:t>
      </w:r>
    </w:p>
    <w:p w:rsidR="00E34F59" w:rsidRDefault="00E34F59" w:rsidP="00E34F59">
      <w:pPr>
        <w:pStyle w:val="Text"/>
      </w:pPr>
      <w:r w:rsidRPr="00CE3D37">
        <w:t>Vojna je obrovská hra na schovávačku. Keď nájdeš nepriateľa, inteligentné strely nájdu medzery v jeho brnení a upražia jeho mäso.</w:t>
      </w:r>
    </w:p>
    <w:p w:rsidR="00E34F59" w:rsidRDefault="00E34F59" w:rsidP="00E34F59">
      <w:pPr>
        <w:pStyle w:val="Text"/>
      </w:pPr>
      <w:r w:rsidRPr="00CE3D37">
        <w:t>Niekde v diaľke pešiak, ukrytý v opustenej budove vystrelil lietajúce oko na oblohu. Rorvik nevie nič o vojakovi, ktorý ho vystrelil, ani ho to nezaujíma, ale čaká s rastúcim pocitom nepokoja, kým oko dosiahne vrchol svojej dráhy a roztiahne krídla. V bojovej pozícii, nehlučný, skoro neviditeľný pre radary poletuje nad tmavými budovami hľadajúc pohyb, letiac v pomalých cik</w:t>
      </w:r>
      <w:r>
        <w:t>-</w:t>
      </w:r>
      <w:r w:rsidRPr="00CE3D37">
        <w:t xml:space="preserve">cakoch, aby poskytoval menší ciel. Jeho motor má energiu asi na päť minút letu, ale je vecou cti každého pilota nevyužívať ho. Radšej sa vznáša na ľahkých krídlach po vzdušných prúdoch, od komínov k strechám, predlžujúc svoj let na hodiny, až kým nebude prinútený vrátiť sa do uzavretého sveta železobetónu, seržantov a smrdiaceho spodného prádla, sveta potravinových balíčkov, konzumovaných za studená aby sa predišlo nežiaducemu IR vyžarovaniu. Nenávidí studenú vodu v sprchách a nekonečné partie kariet, ktoré seržanti hrajú vo svojich ubikáciách; nenávidí pach moču, ktorý sa rozprestrie po miestnosti zakaždým keď niektorý z mužov otvorí latrínu, aby si uľavil a </w:t>
      </w:r>
      <w:r w:rsidRPr="00CE3D37">
        <w:lastRenderedPageBreak/>
        <w:t>sladkastý pach neumytých tiel, ktorý sa po miestnosti rozprestiera po zbytok času. (Počul chýry, že nepriateľ vyvíja pachovo senzitívnu riadenú strelu a že keď ju vyvinie, mužstvo bude podliehať pachovej disciplíne aspoň tak silnej, ako je IR disciplína dnes. Bože, dúfa že to bude čo najskôr.)</w:t>
      </w:r>
    </w:p>
    <w:p w:rsidR="00E34F59" w:rsidRDefault="00E34F59" w:rsidP="00E34F59">
      <w:pPr>
        <w:pStyle w:val="Text"/>
      </w:pPr>
      <w:r w:rsidRPr="00CE3D37">
        <w:t>Ale keď lieta s okom, je od toho všetkého vzdialený. Lieta nad mestom, elektronické oči oka sa stanú jeho vlastnými, zbavený svojho tela kontroluje len oko, vznášajúce sa kdesi ďaleko.</w:t>
      </w:r>
    </w:p>
    <w:p w:rsidR="00E34F59" w:rsidRDefault="00E34F59" w:rsidP="00E34F59">
      <w:pPr>
        <w:pStyle w:val="Text"/>
      </w:pPr>
      <w:r w:rsidRPr="00CE3D37">
        <w:t>Plachtenie nad zatemneným mestom. Je jar, ale len pár posledných stromov robí problémy pri scanovaní mesta. Znak pohybu pritiahol jeho pozornosť a Rorvik urobil pár obrátok. Nič. Nie, počkať! Zväčšil detaily. Kúsok papiera vo vetre. Chvíľu ešte krúžil naokolo, dúfajúc v zachytenie niečoho iného, ale nič sa nehýbe. MI preskúmajú záznam papiera a pokúsia sa zistiť odkiaľ je, od nás či od nich.</w:t>
      </w:r>
    </w:p>
    <w:p w:rsidR="00E34F59" w:rsidRDefault="00E34F59" w:rsidP="00E34F59">
      <w:pPr>
        <w:pStyle w:val="Text"/>
      </w:pPr>
      <w:r>
        <w:t>„</w:t>
      </w:r>
      <w:r w:rsidRPr="00CE3D37">
        <w:t>Malý Sokol? Strýko Henry povedal, že videli medvedie stopy na sever v sektore Tiger tri</w:t>
      </w:r>
      <w:r>
        <w:t>-</w:t>
      </w:r>
      <w:r w:rsidRPr="00CE3D37">
        <w:t>deväť. Chcú, aby si im tam urobil prieskum. Potrebuješ nového vtáka?</w:t>
      </w:r>
      <w:r>
        <w:t>“</w:t>
      </w:r>
    </w:p>
    <w:p w:rsidR="00E34F59" w:rsidRDefault="00E34F59" w:rsidP="00E34F59">
      <w:pPr>
        <w:pStyle w:val="Text"/>
      </w:pPr>
      <w:r w:rsidRPr="00CE3D37">
        <w:t xml:space="preserve">Tiger 39. Na chvíľu sa prepol na mapu. Asi kilometer na sever od jeho súčasnej pozície, tá oblasť bola kedysi sever Cambridgeu. </w:t>
      </w:r>
      <w:r>
        <w:t>„</w:t>
      </w:r>
      <w:r w:rsidRPr="00CE3D37">
        <w:t>Negatívne, iba že by tam bol mimoriadny neporiadok. Som tam do piatich minút.</w:t>
      </w:r>
      <w:r>
        <w:t>“</w:t>
      </w:r>
    </w:p>
    <w:p w:rsidR="00E34F59" w:rsidRDefault="00E34F59" w:rsidP="00E34F59">
      <w:pPr>
        <w:pStyle w:val="Text"/>
      </w:pPr>
      <w:r>
        <w:t>„</w:t>
      </w:r>
      <w:r w:rsidRPr="00CE3D37">
        <w:t>Koniec. Sme na príjme.</w:t>
      </w:r>
      <w:r>
        <w:t>“</w:t>
      </w:r>
    </w:p>
    <w:p w:rsidR="00E34F59" w:rsidRDefault="00E34F59" w:rsidP="00E34F59">
      <w:pPr>
        <w:pStyle w:val="Text"/>
      </w:pPr>
      <w:r w:rsidRPr="00CE3D37">
        <w:t>Videl ružový výbuch niekde naľavo a otočil sa. Zvyšoval svoju rýchlosť až kým sa mu krídla nezačali triasť a strácať tvar, po chvíli pre istotu ubral.</w:t>
      </w:r>
    </w:p>
    <w:p w:rsidR="00E34F59" w:rsidRDefault="00E34F59" w:rsidP="00E34F59">
      <w:pPr>
        <w:pStyle w:val="Text"/>
      </w:pPr>
      <w:r w:rsidRPr="00CE3D37">
        <w:t>O štyri minúty krúžil nad oblasťou.</w:t>
      </w:r>
    </w:p>
    <w:p w:rsidR="00E34F59" w:rsidRDefault="00E34F59" w:rsidP="00E34F59">
      <w:pPr>
        <w:pStyle w:val="Text"/>
      </w:pPr>
      <w:r w:rsidRPr="00CE3D37">
        <w:t xml:space="preserve">Obloha videná cez IR receptory bola hnedá ako blato. </w:t>
      </w:r>
      <w:r>
        <w:t>„</w:t>
      </w:r>
      <w:r w:rsidRPr="00CE3D37">
        <w:t>Je to evakuovaná zóna,</w:t>
      </w:r>
      <w:r>
        <w:t>“</w:t>
      </w:r>
      <w:r w:rsidRPr="00CE3D37">
        <w:t xml:space="preserve"> povedal hlas v jeho slúchadlách. </w:t>
      </w:r>
      <w:r>
        <w:t>„</w:t>
      </w:r>
      <w:r w:rsidRPr="00CE3D37">
        <w:t>Všetko čo uvidíš, sú medvede.</w:t>
      </w:r>
      <w:r>
        <w:t>“</w:t>
      </w:r>
    </w:p>
    <w:p w:rsidR="00E34F59" w:rsidRDefault="00E34F59" w:rsidP="00E34F59">
      <w:pPr>
        <w:pStyle w:val="Text"/>
      </w:pPr>
      <w:r w:rsidRPr="00CE3D37">
        <w:t>Začul jemný piskot vo vzduchu za ním. Okamžite sa otočil, ale útočiaci jastrab ho aj napriek tomu minul len o milimetre. Vtlačil sa do stúpajúceho prúdu vzduchu, aby dosiahol rýchlosť, jedným okom sledujúc ako si počína ruský jastrab za ním a druhým skúmajúc mapu, či je v sektore, odkiaľ môže očakávať vojenskú podporu. Negatívne. Zapol svoj mikrofón.</w:t>
      </w:r>
    </w:p>
    <w:p w:rsidR="00E34F59" w:rsidRDefault="00E34F59" w:rsidP="00E34F59">
      <w:pPr>
        <w:pStyle w:val="Text"/>
      </w:pPr>
      <w:r>
        <w:lastRenderedPageBreak/>
        <w:t>„</w:t>
      </w:r>
      <w:r w:rsidRPr="00CE3D37">
        <w:t>Priprav ďalšieho vtáka, Zimný Krab. Útočí na mňa jastrab.</w:t>
      </w:r>
      <w:r>
        <w:t>“</w:t>
      </w:r>
    </w:p>
    <w:p w:rsidR="00E34F59" w:rsidRDefault="00E34F59" w:rsidP="00E34F59">
      <w:pPr>
        <w:pStyle w:val="Text"/>
      </w:pPr>
      <w:r>
        <w:t>„</w:t>
      </w:r>
      <w:r w:rsidRPr="00CE3D37">
        <w:t>Nemožné, Malý Sokol. Zopár medvedích očí je v prílišnej blízkosti.. Radím ti utekať pre zelenú do sektoru X</w:t>
      </w:r>
      <w:r>
        <w:t>-</w:t>
      </w:r>
      <w:r w:rsidRPr="00CE3D37">
        <w:t>R deväť.</w:t>
      </w:r>
      <w:r>
        <w:t>“</w:t>
      </w:r>
    </w:p>
    <w:p w:rsidR="00E34F59" w:rsidRDefault="00E34F59" w:rsidP="00E34F59">
      <w:pPr>
        <w:pStyle w:val="Text"/>
      </w:pPr>
      <w:r w:rsidRPr="00CE3D37">
        <w:t xml:space="preserve">Ruský jastrab, prerušiac stealth mód, zapol svoje prúdové pohonné systémy a blížil sa k nemu zospodu. </w:t>
      </w:r>
      <w:r>
        <w:t>„</w:t>
      </w:r>
      <w:r w:rsidRPr="00CE3D37">
        <w:t>Negatívne, negatívne. Je to priďaleko. Odstreľte jastraba.</w:t>
      </w:r>
      <w:r>
        <w:t>“</w:t>
      </w:r>
    </w:p>
    <w:p w:rsidR="00E34F59" w:rsidRDefault="00E34F59" w:rsidP="00E34F59">
      <w:pPr>
        <w:pStyle w:val="Text"/>
      </w:pPr>
      <w:r>
        <w:t>„</w:t>
      </w:r>
      <w:r w:rsidRPr="00CE3D37">
        <w:t>Sorry, Sport. Priveľa očí. Nechceme riskovať, že medvede zamerajú a naše delostrelectvo. Rob čo vieš.</w:t>
      </w:r>
      <w:r>
        <w:t>“</w:t>
      </w:r>
    </w:p>
    <w:p w:rsidR="00E34F59" w:rsidRDefault="00E34F59" w:rsidP="00E34F59">
      <w:pPr>
        <w:pStyle w:val="Text"/>
      </w:pPr>
      <w:r>
        <w:t>„</w:t>
      </w:r>
      <w:r w:rsidRPr="00CE3D37">
        <w:t>Vyser si oko, Zimný Krab.</w:t>
      </w:r>
      <w:r>
        <w:t>“</w:t>
      </w:r>
      <w:r w:rsidRPr="00CE3D37">
        <w:t xml:space="preserve"> Zapol únikový mód. Nedokáže Jastrabovi konkurovať v rýchlosti. Vyrovnal lietajúce oko a cik</w:t>
      </w:r>
      <w:r>
        <w:t>-</w:t>
      </w:r>
      <w:r w:rsidRPr="00CE3D37">
        <w:t>cakovitými pohybmi sa pustil k vzdušným turbulenciám na rohu rozbombardovanej budovy.</w:t>
      </w:r>
    </w:p>
    <w:p w:rsidR="00E34F59" w:rsidRDefault="00E34F59" w:rsidP="00E34F59">
      <w:pPr>
        <w:pStyle w:val="Text"/>
      </w:pPr>
      <w:r w:rsidRPr="00CE3D37">
        <w:t>Dúfal že dokáže osedlať jednu turbulenciu, ale vírivý vietor bol na neho priveľa. Vír ho schmatol a otočil dole hlavou. Prudko stlačil riadenie oka, len o centimetre sa vyhol nárazu do betónu a prudko brzdiac trochu poodletel. Visiac nehybne vo vzduchu v okamihu pred pádom, skôr cítil ako videl, ako sa jastrab blíži. Je mŕtve mäso.</w:t>
      </w:r>
    </w:p>
    <w:p w:rsidR="00E34F59" w:rsidRDefault="00E34F59" w:rsidP="00E34F59">
      <w:pPr>
        <w:pStyle w:val="Text"/>
      </w:pPr>
      <w:r w:rsidRPr="00CE3D37">
        <w:t xml:space="preserve">A v ďalšej sekunde jastrab odletel bokom, roztrhaný na kusy guľometnou paľbou. Rorvik stlačil oko hore, znovuzískajúc rýchlosť a zameral pohľad dole, zároveň s tým si vydýchol. </w:t>
      </w:r>
      <w:r>
        <w:t>„</w:t>
      </w:r>
      <w:r w:rsidRPr="00CE3D37">
        <w:t>Čo to bolo? Droid?</w:t>
      </w:r>
      <w:r>
        <w:t>“</w:t>
      </w:r>
    </w:p>
    <w:p w:rsidR="00E34F59" w:rsidRDefault="00E34F59" w:rsidP="00E34F59">
      <w:pPr>
        <w:pStyle w:val="Text"/>
      </w:pPr>
      <w:r>
        <w:t>„</w:t>
      </w:r>
      <w:r w:rsidRPr="00CE3D37">
        <w:t>Lovec vtákov. Našiel som pešiaka dosť hlúpeho na to, aby vyšiel z úkrytu a strelil. Máš u mňa dlh, Šport. Teraz to už môžeš dokončiť?</w:t>
      </w:r>
      <w:r>
        <w:t>“</w:t>
      </w:r>
    </w:p>
    <w:p w:rsidR="00E34F59" w:rsidRDefault="00E34F59" w:rsidP="00E34F59">
      <w:pPr>
        <w:pStyle w:val="Text"/>
      </w:pPr>
      <w:r>
        <w:t>„</w:t>
      </w:r>
      <w:r w:rsidRPr="00CE3D37">
        <w:t>Potvrdené.</w:t>
      </w:r>
      <w:r>
        <w:t>“</w:t>
      </w:r>
    </w:p>
    <w:p w:rsidR="00E34F59" w:rsidRDefault="00E34F59" w:rsidP="00E34F59">
      <w:pPr>
        <w:pStyle w:val="Text"/>
      </w:pPr>
      <w:r>
        <w:t>„</w:t>
      </w:r>
      <w:r w:rsidRPr="00CE3D37">
        <w:t>Drž oči otvorené. Miestna delostrelecká podpora ja zničená, ale máme zopár rakiet s dlhým dosahom, ktoré dokážu rozprášiť riadiace centrum medveďov, ak naň natrafíš.</w:t>
      </w:r>
      <w:r>
        <w:t>“</w:t>
      </w:r>
    </w:p>
    <w:p w:rsidR="00E34F59" w:rsidRDefault="00E34F59" w:rsidP="00E34F59">
      <w:pPr>
        <w:pStyle w:val="Text"/>
      </w:pPr>
      <w:r>
        <w:t>„</w:t>
      </w:r>
      <w:r w:rsidRPr="00CE3D37">
        <w:t>OK.</w:t>
      </w:r>
      <w:r>
        <w:t>“</w:t>
      </w:r>
      <w:r w:rsidRPr="00CE3D37">
        <w:t xml:space="preserve"> Našiel nejaké vzostupné prúdy, získal výšku a zamieril k Tigru.</w:t>
      </w:r>
    </w:p>
    <w:p w:rsidR="00E34F59" w:rsidRDefault="00E34F59" w:rsidP="00E34F59">
      <w:pPr>
        <w:pStyle w:val="Text"/>
      </w:pPr>
      <w:r w:rsidRPr="00CE3D37">
        <w:t xml:space="preserve">Letel nad územím, ktoré mu pripadalo známe. Kedysi tu pracoval, krátko po svadbe. Na chvíľu sa zamyslel nad príčinou invázie Rusov. Zbrojenie im zdvihlo ekonomiku, ale malo vôbec nejaký zmysel, aby Medvedi kontrolovali zničené územia? Museli mať dáky dôvod, alebo aspoň zámienku, ale v tej chvíli si Rorvik nedokázal spomenúť, čo to bolo. Ale, preboha, kto kedy rozumel </w:t>
      </w:r>
      <w:r w:rsidRPr="00CE3D37">
        <w:lastRenderedPageBreak/>
        <w:t>Rusom? Treba to nechať na profesionálov, ich superpočítače a taktické modelovania. To nie je práca vojakov.</w:t>
      </w:r>
    </w:p>
    <w:p w:rsidR="00E34F59" w:rsidRDefault="00E34F59" w:rsidP="00E34F59">
      <w:pPr>
        <w:pStyle w:val="Text"/>
      </w:pPr>
      <w:r w:rsidRPr="00CE3D37">
        <w:t>Tiger tri</w:t>
      </w:r>
      <w:r>
        <w:t>-</w:t>
      </w:r>
      <w:r w:rsidRPr="00CE3D37">
        <w:t xml:space="preserve">deväť. Krúžiac nad oblasťou našiel zhluk relatívne nepoškodených budov, pravdepodobne pozostatok niekdajšieho osídľovacieho plánu. Trochu prinápadné na riadiace stredisko, ale… Trochu klesol, hľadajúc znaky osídlenia. Nič. Nie! Zbytky tepla živého tela sa mihotajú vo vzduchu, žltá hmla v IR. Zapol zväčšenie detailov a sledoval stopu tepla po meste, žltá farba sa menila na zelenú a tá na modrú. Tu, pod prechodom, vidno šarlátovú žiaru ľudského tepla. Toto je evakuovaná zóna s voľnou streľbou. Znak pohybu. </w:t>
      </w:r>
      <w:r>
        <w:t>„</w:t>
      </w:r>
      <w:r w:rsidRPr="00CE3D37">
        <w:t>Myslím, že som čosi našiel. Pripravte sa na streľbu.</w:t>
      </w:r>
      <w:r>
        <w:t>“</w:t>
      </w:r>
      <w:r w:rsidRPr="00CE3D37">
        <w:t xml:space="preserve"> Otočil sa okolo prechodu.</w:t>
      </w:r>
    </w:p>
    <w:p w:rsidR="00E34F59" w:rsidRDefault="00E34F59" w:rsidP="00E34F59">
      <w:pPr>
        <w:pStyle w:val="Text"/>
      </w:pPr>
      <w:r>
        <w:t>„</w:t>
      </w:r>
      <w:r w:rsidRPr="00CE3D37">
        <w:t>Pripravený na streľbu.</w:t>
      </w:r>
      <w:r>
        <w:t>“</w:t>
      </w:r>
    </w:p>
    <w:p w:rsidR="00E34F59" w:rsidRDefault="00E34F59" w:rsidP="00E34F59">
      <w:pPr>
        <w:pStyle w:val="Text"/>
      </w:pPr>
      <w:r w:rsidRPr="00CE3D37">
        <w:t xml:space="preserve">Klesol skoro k zemi, bojujúc so vzdušnými vírmi. Znova známka pohybu. Na chvíľu sa na obrazovke mihla noha. </w:t>
      </w:r>
      <w:r>
        <w:t>„</w:t>
      </w:r>
      <w:r w:rsidRPr="00CE3D37">
        <w:t>Mám to! Chlapi, môže to byť riadiace stredisko medveďov!</w:t>
      </w:r>
      <w:r>
        <w:t>“</w:t>
      </w:r>
      <w:r w:rsidRPr="00CE3D37">
        <w:t xml:space="preserve"> Zapol zariadenie na sledovanie pozície. </w:t>
      </w:r>
      <w:r>
        <w:t>„</w:t>
      </w:r>
      <w:r w:rsidRPr="00CE3D37">
        <w:t>Pozícia plus 5 na 22, povrch. Zostanem tu na navedenie streľby.</w:t>
      </w:r>
      <w:r>
        <w:t>“</w:t>
      </w:r>
      <w:r w:rsidRPr="00CE3D37">
        <w:t xml:space="preserve"> Lietal dnu a von z priechodu v prievane, ktorý sa dral cez rozbité okná.</w:t>
      </w:r>
    </w:p>
    <w:p w:rsidR="00E34F59" w:rsidRDefault="00E34F59" w:rsidP="00E34F59">
      <w:pPr>
        <w:pStyle w:val="Text"/>
      </w:pPr>
      <w:r w:rsidRPr="00CE3D37">
        <w:t xml:space="preserve">Zmenený hlas, poznačený ozvenou mnohých rádiových spojení. </w:t>
      </w:r>
      <w:r>
        <w:t>„</w:t>
      </w:r>
      <w:r w:rsidRPr="00CE3D37">
        <w:t>Príjem. Tri, dva, jeden, štart.</w:t>
      </w:r>
      <w:r>
        <w:t>“</w:t>
      </w:r>
      <w:r w:rsidRPr="00CE3D37">
        <w:t xml:space="preserve"> Jeho obraz sa na chvíľu prerušil, keď EM lúče, slúžiace na dočasné vyradenie radarov medveďov vyplnili priestor okolo letiacich rakiet. Chvíľu trvalo, kým rakety dosiahli rýchlosť, ktorá im umožňovala manévrovanie, dovtedy sedel ticho v betónovom bunkri s zrniacou obrazovkou na hlave. Po pár sekundách sa obraz vyčistil a Rorvik letel ďalej.</w:t>
      </w:r>
    </w:p>
    <w:p w:rsidR="00E34F59" w:rsidRDefault="00E34F59" w:rsidP="00E34F59">
      <w:pPr>
        <w:pStyle w:val="Text"/>
      </w:pPr>
      <w:r w:rsidRPr="00CE3D37">
        <w:t>Základne, poskytujúce streleckú podporu sú na míle ďaleko, bude trvať minúty, kým rakety dosiahnu cieľ a budú potrebovať jeho tepelné navádzanie. Prepol pohľad na posledné foto. Niečo ho podvedome trápilo. Kúsok nohy, trčiacej spoza stĺpa. Zväčšil nohu, zvýšil kontrast. Bosá noha. Žeby bola disciplína Rusov až takáto zlá? Zamieril späť, pomaly obchádzajúc vzostupné prúdy vzduchu, hľadajúc dobrý výhľad. Tu. Na chvíľu sa zastavil vo vzduchu, visiac na miernom vánku, napínajúc oči pred seba. Tvary sa vyostrili, ale stále bolo príliš tmavo. Zvýšil kontrast a zaostril na to, čo získal. Tu.</w:t>
      </w:r>
    </w:p>
    <w:p w:rsidR="00E34F59" w:rsidRDefault="00E34F59" w:rsidP="00E34F59">
      <w:pPr>
        <w:pStyle w:val="Text"/>
      </w:pPr>
      <w:r w:rsidRPr="00CE3D37">
        <w:t>Odmietol veriť tomu, čo vidí.</w:t>
      </w:r>
    </w:p>
    <w:p w:rsidR="00E34F59" w:rsidRDefault="00E34F59" w:rsidP="00E34F59">
      <w:pPr>
        <w:pStyle w:val="Text"/>
      </w:pPr>
      <w:r w:rsidRPr="00CE3D37">
        <w:lastRenderedPageBreak/>
        <w:t>Tri deti, krúžiace okolo mŕtveho telesa. Najstaršie môže mať štrnásť, najmladšie okolo deväť. Jedno, oslepené, drží rúčku od metly ako kyjak. Z rohu ich sleduje malý, sivý pes. Pozornejšie si prezrel opustenú vec. Je to transportný obal 180 milimetrovej ruskej protileteckej rakety. Obal je ozdobený, pomaľovaný jasnými farbami, dva prilepené gombíky ako oči, štyri nohy z lepenky, dlhé pásy umelej hmoty ako uši. Trefná karikatúra somára.</w:t>
      </w:r>
    </w:p>
    <w:p w:rsidR="00E34F59" w:rsidRDefault="00E34F59" w:rsidP="00E34F59">
      <w:pPr>
        <w:pStyle w:val="Text"/>
      </w:pPr>
      <w:r w:rsidRPr="00CE3D37">
        <w:t xml:space="preserve">Hlas v jeho slúchadlách povedal </w:t>
      </w:r>
      <w:r>
        <w:t>„</w:t>
      </w:r>
      <w:r w:rsidRPr="00CE3D37">
        <w:t>Dvadsať sekúnd do príletu. Pripravte sa na navádzanie.</w:t>
      </w:r>
      <w:r>
        <w:t>“</w:t>
      </w:r>
    </w:p>
    <w:p w:rsidR="00E34F59" w:rsidRDefault="00E34F59" w:rsidP="00E34F59">
      <w:pPr>
        <w:pStyle w:val="Text"/>
      </w:pPr>
      <w:r>
        <w:t>„</w:t>
      </w:r>
      <w:r w:rsidRPr="00CE3D37">
        <w:t>Zastavte streľbu! Zastavte to!</w:t>
      </w:r>
      <w:r>
        <w:t>“</w:t>
      </w:r>
    </w:p>
    <w:p w:rsidR="00E34F59" w:rsidRDefault="00E34F59" w:rsidP="00E34F59">
      <w:pPr>
        <w:pStyle w:val="Text"/>
      </w:pPr>
      <w:r>
        <w:t>„</w:t>
      </w:r>
      <w:r w:rsidRPr="00CE3D37">
        <w:t>Zopakujte to, Sokol.</w:t>
      </w:r>
      <w:r>
        <w:t>“</w:t>
      </w:r>
    </w:p>
    <w:p w:rsidR="00E34F59" w:rsidRDefault="00E34F59" w:rsidP="00E34F59">
      <w:pPr>
        <w:pStyle w:val="Text"/>
      </w:pPr>
      <w:r>
        <w:t>„</w:t>
      </w:r>
      <w:r w:rsidRPr="00CE3D37">
        <w:t>Zastavte streľbu! Sú to civili!</w:t>
      </w:r>
      <w:r>
        <w:t>“</w:t>
      </w:r>
    </w:p>
    <w:p w:rsidR="00E34F59" w:rsidRDefault="00E34F59" w:rsidP="00E34F59">
      <w:pPr>
        <w:pStyle w:val="Text"/>
      </w:pPr>
      <w:r>
        <w:t>„</w:t>
      </w:r>
      <w:r w:rsidRPr="00CE3D37">
        <w:t>V poriadku.</w:t>
      </w:r>
      <w:r>
        <w:t>“</w:t>
      </w:r>
      <w:r w:rsidRPr="00CE3D37">
        <w:t xml:space="preserve"> Tri ostré puknutia nad ním, keď letiace telesá explodovali. </w:t>
      </w:r>
      <w:r>
        <w:t>„</w:t>
      </w:r>
      <w:r w:rsidRPr="00CE3D37">
        <w:t>Streľba zastavená.</w:t>
      </w:r>
      <w:r>
        <w:t>“</w:t>
      </w:r>
      <w:r w:rsidRPr="00CE3D37">
        <w:t xml:space="preserve"> Chvíľa ticha a potom sa hlas ozval znova. </w:t>
      </w:r>
      <w:r>
        <w:t>„</w:t>
      </w:r>
      <w:r w:rsidRPr="00CE3D37">
        <w:t>Máte vektor na cieľ, ktorý by obišiel civilov?</w:t>
      </w:r>
      <w:r>
        <w:t>“</w:t>
      </w:r>
    </w:p>
    <w:p w:rsidR="00E34F59" w:rsidRDefault="00E34F59" w:rsidP="00E34F59">
      <w:pPr>
        <w:pStyle w:val="Text"/>
      </w:pPr>
      <w:r w:rsidRPr="00CE3D37">
        <w:t xml:space="preserve">Cítil sa ako popol, ako keby zhorel a nič z neho nezostalo. Streľba na tiene je častá, ale to nikoho nezachráni pred trestom. </w:t>
      </w:r>
      <w:r>
        <w:t>„</w:t>
      </w:r>
      <w:r w:rsidRPr="00CE3D37">
        <w:t>Negatívne. Planý poplach. Prepáčte, chlapci.</w:t>
      </w:r>
      <w:r>
        <w:t>“</w:t>
      </w:r>
    </w:p>
    <w:p w:rsidR="00E34F59" w:rsidRDefault="00E34F59" w:rsidP="00E34F59">
      <w:pPr>
        <w:pStyle w:val="Text"/>
      </w:pPr>
      <w:r w:rsidRPr="00CE3D37">
        <w:t xml:space="preserve">Dlhá chvíľa ticha a potom </w:t>
      </w:r>
      <w:r>
        <w:t>„</w:t>
      </w:r>
      <w:r w:rsidRPr="00CE3D37">
        <w:t>Veliteľ s vami chce hovoriť, Rorvik.</w:t>
      </w:r>
      <w:r>
        <w:t>“</w:t>
      </w:r>
    </w:p>
    <w:p w:rsidR="00E34F59" w:rsidRDefault="00E34F59" w:rsidP="00E34F59">
      <w:pPr>
        <w:pStyle w:val="Text"/>
      </w:pPr>
      <w:r w:rsidRPr="00CE3D37">
        <w:t xml:space="preserve">Použitie mena miesto kóduje zlé znamenie. </w:t>
      </w:r>
      <w:r>
        <w:t>„</w:t>
      </w:r>
      <w:r w:rsidRPr="00CE3D37">
        <w:t>Rozumiem.</w:t>
      </w:r>
      <w:r>
        <w:t>“</w:t>
      </w:r>
    </w:p>
    <w:p w:rsidR="00E34F59" w:rsidRDefault="00E34F59" w:rsidP="00E34F59">
      <w:pPr>
        <w:pStyle w:val="Text"/>
      </w:pPr>
      <w:r>
        <w:t>„</w:t>
      </w:r>
      <w:r w:rsidRPr="00CE3D37">
        <w:t>Teraz, slobodník.</w:t>
      </w:r>
      <w:r>
        <w:t>“</w:t>
      </w:r>
    </w:p>
    <w:p w:rsidR="00E34F59" w:rsidRDefault="00E34F59" w:rsidP="00E34F59">
      <w:pPr>
        <w:pStyle w:val="Text"/>
      </w:pPr>
      <w:r>
        <w:t>„</w:t>
      </w:r>
      <w:r w:rsidRPr="00CE3D37">
        <w:t>Rozumiem.</w:t>
      </w:r>
      <w:r>
        <w:t>“</w:t>
      </w:r>
      <w:r w:rsidRPr="00CE3D37">
        <w:t xml:space="preserve"> Vyletel z budovy a hľadal vhodný vzdušný prúd, predlžujúc let, možno jeho posledný. </w:t>
      </w:r>
      <w:r>
        <w:t>„</w:t>
      </w:r>
      <w:r w:rsidRPr="00CE3D37">
        <w:t>Prídem len čo pristanem.</w:t>
      </w:r>
      <w:r>
        <w:t>“</w:t>
      </w:r>
    </w:p>
    <w:p w:rsidR="00E34F59" w:rsidRDefault="00E34F59" w:rsidP="00E34F59">
      <w:pPr>
        <w:pStyle w:val="Text"/>
      </w:pPr>
      <w:r w:rsidRPr="00CE3D37">
        <w:t xml:space="preserve">Ďalšia chvíľa ticha. </w:t>
      </w:r>
      <w:r>
        <w:t>„</w:t>
      </w:r>
      <w:r w:rsidRPr="00CE3D37">
        <w:t>Negatívne, Rorvik. Vedenie chce s vami hovoriť teraz. Spáľte vtáka a pohnite svojím zadkom predtým, než vás obvinia z odmietnutia rozkazu.</w:t>
      </w:r>
      <w:r>
        <w:t>“</w:t>
      </w:r>
    </w:p>
    <w:p w:rsidR="00E34F59" w:rsidRDefault="00E34F59" w:rsidP="00E34F59">
      <w:pPr>
        <w:pStyle w:val="Text"/>
      </w:pPr>
      <w:r>
        <w:t>„</w:t>
      </w:r>
      <w:r w:rsidRPr="00CE3D37">
        <w:t>Počujem a rozumiem.</w:t>
      </w:r>
      <w:r>
        <w:t>“</w:t>
      </w:r>
      <w:r w:rsidRPr="00CE3D37">
        <w:t xml:space="preserve"> Niet mu pomoci. Elektronické zariadenie lietajúceho oka sa automaticky zničí po 45 sekundách bez príjmu signálu, alebo po odoslaní bezpečnostného kódu. Zvyšok oka je len z plastu, nič viac, ako neškodná hračka. Otvoril vrch zapínača a stlačil ho palcom. Obrazovka blikla a zo sveta vonku zostalo len statické šumenie.</w:t>
      </w:r>
    </w:p>
    <w:p w:rsidR="00E34F59" w:rsidRDefault="00E34F59" w:rsidP="00E34F59">
      <w:pPr>
        <w:pStyle w:val="Text"/>
      </w:pPr>
      <w:r w:rsidRPr="00CE3D37">
        <w:t xml:space="preserve">Zložil svoju prilbu a vpadol do tmavého bunkra, plného elektroniky a pachu neumytých tiel. Hneď vedľa jeho kresla sedeli dvaja letci, bez tváre vo svojich bielych plastikových helmách, nestarajúc sa o nič, okolitý svet pre nich predstavovali len ich oči. </w:t>
      </w:r>
      <w:r w:rsidRPr="00CE3D37">
        <w:lastRenderedPageBreak/>
        <w:t>Svaly mu stŕpli, kým bol bez pohybu pripevnený k oku, ale v bunkri nebolo dosť miesta, aby sa rozhýbal. Prečistil svoje hrdlo a začal rozmýšľať nad vysvetlením.</w:t>
      </w:r>
    </w:p>
    <w:p w:rsidR="00E34F59" w:rsidRDefault="00E34F59" w:rsidP="00E34F59">
      <w:pPr>
        <w:pStyle w:val="Text"/>
        <w:ind w:firstLine="0"/>
        <w:jc w:val="center"/>
      </w:pPr>
      <w:r w:rsidRPr="00CE3D37">
        <w:t>• • •</w:t>
      </w:r>
    </w:p>
    <w:p w:rsidR="00E34F59" w:rsidRDefault="00E34F59" w:rsidP="00E34F59">
      <w:pPr>
        <w:pStyle w:val="Text"/>
      </w:pPr>
      <w:r w:rsidRPr="00CE3D37">
        <w:t>O stave vojny im nepovedali nič, ale podľa pomalého, neustávajúceho ústupu a podľa toho, že nahrádzanie zásob – ľudských i materiálnych –bolo stále horšie a horšie, vedel Rorvik začiatkom jari, že sú na tom zle.</w:t>
      </w:r>
    </w:p>
    <w:p w:rsidR="00E34F59" w:rsidRDefault="00E34F59" w:rsidP="00E34F59">
      <w:pPr>
        <w:pStyle w:val="Text"/>
      </w:pPr>
      <w:r w:rsidRPr="00CE3D37">
        <w:t>Niektorí muži z Rorvikovej jednotky držali v dočasnom bunkri zajatca, ruskú seržantku. Aj keď to volali dočasné riadiace centrum, v skutočnosti to bola len nezbombardovaná garáž so strechou dosť hrubou na to, aby neprepúšťala IR žiarenie. Volali ju Oľga – nikto nevedel jej skutočné meno; mala ho síce napísané na uniforme, keď ju zajali, ale nikto nevedel čítať cyriliku a ona nehovorila, alebo nechcela hovoriť po anglicky.</w:t>
      </w:r>
    </w:p>
    <w:p w:rsidR="00E34F59" w:rsidRDefault="00E34F59" w:rsidP="00E34F59">
      <w:pPr>
        <w:pStyle w:val="Text"/>
      </w:pPr>
      <w:r w:rsidRPr="00CE3D37">
        <w:t>Rorvikovi spolubojovníci boli bez výnimky muži. Kašlúc na rovnosť je armáda stále rozdelená podľa pohlavia. Len riadiace a záložné jednotky mali odvedencov rôzneho pohlavia, všetky jednotky v ktorých Rorvik slúžil boli čisto mužské. Počul už aj o čisto ženských jednotkách, príbehy plné špekulácií a dohadov, ale Rorvik ich stretával len zriedka, teda okrem bojového poľa, kde boli bojové roboty bezpohlavné a operátori boli neviditeľní, ukrytí za bludiskom kódovaných rádiových správ. Ruská seržantka bola jediná žena ktorú za posledné týždne videli – niektorí možno za posledné mesiace.</w:t>
      </w:r>
    </w:p>
    <w:p w:rsidR="00E34F59" w:rsidRDefault="00E34F59" w:rsidP="00E34F59">
      <w:pPr>
        <w:pStyle w:val="Text"/>
      </w:pPr>
      <w:r w:rsidRPr="00CE3D37">
        <w:t>A vedeli, že ich šanca prežiť túto vojnu je veľmi malá.</w:t>
      </w:r>
    </w:p>
    <w:p w:rsidR="00E34F59" w:rsidRDefault="00E34F59" w:rsidP="00E34F59">
      <w:pPr>
        <w:pStyle w:val="Text"/>
      </w:pPr>
      <w:r w:rsidRPr="00CE3D37">
        <w:t xml:space="preserve">Ako Rorvik prešiel vedľa, jeden z chlapcov skríkol na jeho privítanie. Rorvik zrýchlil a oni sa uškrnuli. </w:t>
      </w:r>
      <w:r>
        <w:t>„</w:t>
      </w:r>
      <w:r w:rsidRPr="00CE3D37">
        <w:t>Starý Davey je na nás pridobrý.</w:t>
      </w:r>
      <w:r>
        <w:t>“</w:t>
      </w:r>
    </w:p>
    <w:p w:rsidR="00E34F59" w:rsidRDefault="00E34F59" w:rsidP="00E34F59">
      <w:pPr>
        <w:pStyle w:val="Text"/>
      </w:pPr>
      <w:r>
        <w:t>„</w:t>
      </w:r>
      <w:r w:rsidRPr="00CE3D37">
        <w:t>Nie, on len čaká kým zajmeme chlapca!</w:t>
      </w:r>
      <w:r>
        <w:t>“</w:t>
      </w:r>
    </w:p>
    <w:p w:rsidR="00E34F59" w:rsidRDefault="00E34F59" w:rsidP="00E34F59">
      <w:pPr>
        <w:pStyle w:val="Text"/>
      </w:pPr>
      <w:r>
        <w:t>„</w:t>
      </w:r>
      <w:r w:rsidRPr="00CE3D37">
        <w:t>Možno má niekde dobre ukrytého vlastného fúzatého ruského majora.</w:t>
      </w:r>
      <w:r>
        <w:t>“</w:t>
      </w:r>
    </w:p>
    <w:p w:rsidR="00E34F59" w:rsidRDefault="00E34F59" w:rsidP="00E34F59">
      <w:pPr>
        <w:pStyle w:val="Text"/>
      </w:pPr>
      <w:r w:rsidRPr="00CE3D37">
        <w:t xml:space="preserve">Ich seržant sa tváril, že o ničom nevie. Ale možnosť, že by mohol Oľgu minúť bola malá. Mali by ohlásiť každého ruského zajatca veleniu – už aj kvôli upresneniu simulácií – ale bolo jasné, že to sa tak skoro nestane. Možno keď sa znova pripoja k svojmu pluku, </w:t>
      </w:r>
      <w:r w:rsidRPr="00CE3D37">
        <w:lastRenderedPageBreak/>
        <w:t xml:space="preserve">väzeň sa z ničoho nič </w:t>
      </w:r>
      <w:r>
        <w:t>„</w:t>
      </w:r>
      <w:r w:rsidRPr="00CE3D37">
        <w:t>nájde</w:t>
      </w:r>
      <w:r>
        <w:t>“</w:t>
      </w:r>
      <w:r w:rsidRPr="00CE3D37">
        <w:t xml:space="preserve">, aj keď bude trochu zničený po tom, čo sa s ním pohrali </w:t>
      </w:r>
      <w:r>
        <w:t>„</w:t>
      </w:r>
      <w:r w:rsidRPr="00CE3D37">
        <w:t>partizáni</w:t>
      </w:r>
      <w:r>
        <w:t>“</w:t>
      </w:r>
      <w:r w:rsidRPr="00CE3D37">
        <w:t>.</w:t>
      </w:r>
    </w:p>
    <w:p w:rsidR="00E34F59" w:rsidRDefault="00E34F59" w:rsidP="00E34F59">
      <w:pPr>
        <w:pStyle w:val="Text"/>
      </w:pPr>
      <w:r w:rsidRPr="00CE3D37">
        <w:t>Môže niečo urobiť on? Informovať velenie o väzňovi spôsobí len Oľgino zmiznutie, a možno ju bude nasledovať aj on, dávno predtým, než príde kontrola. Ale, napriek tomu všetkému pocit, že možno niečo by vedel urobiť, Rorvika vo chvíľach, keď mal svoje osemhodinové voľno, trápil.</w:t>
      </w:r>
    </w:p>
    <w:p w:rsidR="00E34F59" w:rsidRDefault="00E34F59" w:rsidP="00E34F59">
      <w:pPr>
        <w:pStyle w:val="Text"/>
      </w:pPr>
      <w:r w:rsidRPr="00CE3D37">
        <w:t>S tým, ako vojna skáče z miesta na miesto, ako sa rýchlosťou blesku útočí na najneočakávanejších miestach a ako sa polovica bojov rozhoduje robotmi s diaľkovým ovládaním, nemá zmysel vytyčovať presné bojové línie. Veľká časť Bostonu nie je kontrolovaná ani Rusmi, ani Američanmi, skôr by sa jej stav dal označiť ako ostro sledovaný. Ak sa ale tento pojem trochu rozšíri, možno povedať, že Rorvikova jednotka je za nepriateľskými líniami. Minimálne sú odrezaní od zásobovania.</w:t>
      </w:r>
    </w:p>
    <w:p w:rsidR="00E34F59" w:rsidRDefault="00E34F59" w:rsidP="00E34F59">
      <w:pPr>
        <w:pStyle w:val="Text"/>
      </w:pPr>
      <w:r w:rsidRPr="00CE3D37">
        <w:t>Ich pevnosť neďaleko Dorchesteru je zničená. Kým prebiehali boje blízko, nemohli sa pohnúť von. Teraz, keď boje prebiehajú v Roxbury, je mimo frontu, nech je front kdekoľvek.</w:t>
      </w:r>
    </w:p>
    <w:p w:rsidR="00E34F59" w:rsidRDefault="00E34F59" w:rsidP="00E34F59">
      <w:pPr>
        <w:pStyle w:val="Text"/>
      </w:pPr>
      <w:r w:rsidRPr="00CE3D37">
        <w:t>Rorvika preložili od taktických operátorov k bot</w:t>
      </w:r>
      <w:r>
        <w:t>-</w:t>
      </w:r>
      <w:r w:rsidRPr="00CE3D37">
        <w:t>riderom. Bojoval na zmeny s Drevijicom, šesť hodín boja, šesť hodín odpočinku, kontrolujúc štyroch botov. Boti sú inteligentní; ak sa riadiaci signál preruší, bojujú na mieste, kým sa spojenie neobnoví a ich IPN (identifikácia priateľ</w:t>
      </w:r>
      <w:r>
        <w:t>-</w:t>
      </w:r>
      <w:r w:rsidRPr="00CE3D37">
        <w:t>nepriateľ), meniace sa každú hodinu, im bráni postrieľať sa navzájom. Ale napriek tomu podávajú optimálny výkon len keď majú nad sebou ľudského operátora, ktorý dokáže prevziať kontrolu v kritických situáciách. V prestrelke ich je lepšie nechať osamote – ľudské reflexy ich spomaľujú. On prevezme velenie len v okamihu problematického IPN, ktorý môže spôsobiť ich zatuhnutie. Občas musí zavolať na pomoc Rieka, ktorý kontroluje druhú štvoricu botov, občas pomáha on Rickovi. Je vecou cti nerobiť to často.</w:t>
      </w:r>
    </w:p>
    <w:p w:rsidR="00E34F59" w:rsidRDefault="00E34F59" w:rsidP="00E34F59">
      <w:pPr>
        <w:pStyle w:val="Text"/>
      </w:pPr>
      <w:r w:rsidRPr="00CE3D37">
        <w:t>Angie, Lisy, Smejko a Kýblik, tak ich volá. Drejivic im dal iné mená.</w:t>
      </w:r>
    </w:p>
    <w:p w:rsidR="00E34F59" w:rsidRDefault="00E34F59" w:rsidP="00E34F59">
      <w:pPr>
        <w:pStyle w:val="Text"/>
      </w:pPr>
      <w:r w:rsidRPr="00CE3D37">
        <w:t xml:space="preserve">Napojil sa na počítač. Keď riadi botov, jeho telo zostáva v bunkri, ale on – teda jeho podstatná časť – je v botovi. Prepína sa z jedného </w:t>
      </w:r>
      <w:r w:rsidRPr="00CE3D37">
        <w:lastRenderedPageBreak/>
        <w:t>do druhého. Keď používa jedného, pohľad z čelných kamier ostatných troch má stále v rohu zorného poľa.</w:t>
      </w:r>
    </w:p>
    <w:p w:rsidR="00E34F59" w:rsidRDefault="00E34F59" w:rsidP="00E34F59">
      <w:pPr>
        <w:pStyle w:val="Text"/>
      </w:pPr>
      <w:r w:rsidRPr="00CE3D37">
        <w:t>Keď sa skoncentruje na jedného, ostatné bojujú sami.</w:t>
      </w:r>
    </w:p>
    <w:p w:rsidR="00E34F59" w:rsidRDefault="00E34F59" w:rsidP="00E34F59">
      <w:pPr>
        <w:pStyle w:val="Text"/>
      </w:pPr>
      <w:r w:rsidRPr="00CE3D37">
        <w:t>Angie a Lisy, lietajúcich, má najradšej. Nie sú to také rýchle a elegantné stroje, aké sa používali na začiatku vojny, toto sú obrnené lietajúce pevnosti. Lietanie žerie energiu a preto ich musí šetriť. Na zemi sú neohrabaní. Neraz musel použiť asistenciu rakiet, aby sa vysekal z príliš horúceho boja, ktorý nezvládali. Rakety sú na jedno použitie. Vystrel</w:t>
      </w:r>
      <w:r>
        <w:t>‘</w:t>
      </w:r>
      <w:r w:rsidRPr="00CE3D37">
        <w:t xml:space="preserve"> ich a dones bota späť do hangáru, a čakaj na doplnenie. Rovnako ako všetko ostatné, aj zásoby rakiet sa míňali. Bol mnohokrát na dne, napriek tvrdému výcviku ako sa nedostať do situácií, aby sme rakety museli využiť.</w:t>
      </w:r>
    </w:p>
    <w:p w:rsidR="00E34F59" w:rsidRDefault="00E34F59" w:rsidP="00E34F59">
      <w:pPr>
        <w:pStyle w:val="Text"/>
      </w:pPr>
      <w:r w:rsidRPr="00CE3D37">
        <w:t>Bohužiaľ, Angie čaká na doplnenie rakiet a Lissy je mimo akcie. Schytala zopár striel z malokalibrovej zbrane. Teraz ju má na starosti technik, usilujúci sa dať ju aspoň trochu dokopy.</w:t>
      </w:r>
    </w:p>
    <w:p w:rsidR="00E34F59" w:rsidRDefault="00E34F59" w:rsidP="00E34F59">
      <w:pPr>
        <w:pStyle w:val="Text"/>
      </w:pPr>
      <w:r w:rsidRPr="00CE3D37">
        <w:t>Smejko a Kýblik sú dvojnohí chodci. Riadiť ich je skoro ako mať oblečené robotie brnenie. Smejko je z botov najflexibilnejší. Jeho problém je, že mu munícia v 3milimetrovom guľomete dlho nevydrží, a práve guľomet je jeho hlavná zbraň. Ešte stále má 10 milimetrové zápalné r.akety a dum</w:t>
      </w:r>
      <w:r>
        <w:t>-</w:t>
      </w:r>
      <w:r w:rsidRPr="00CE3D37">
        <w:t>dumy, ale aj tak, prvé čo v boji urobí je, že sa pokúsi použiť guľomet. Toto malé zdržanie môže byť pre Smejkov procesor osudné. Jednotka by mala byť dosť adaptibilná, aby si to dokázala zapamätať, ale Rorvik predpokladal, že táto časť programu bola odfláknutá.</w:t>
      </w:r>
    </w:p>
    <w:p w:rsidR="00E34F59" w:rsidRDefault="00E34F59" w:rsidP="00E34F59">
      <w:pPr>
        <w:pStyle w:val="Text"/>
      </w:pPr>
      <w:r w:rsidRPr="00CE3D37">
        <w:t>Kýblik je funkčný, ale neozbrojený kým nedostanú náhradné diely, čo bude až keď sa pripoja k hlavným jednotkám. Rorvik prevažne nechával Smejka, nech sa stará o seba a kontroloval okolie z Kýblika.</w:t>
      </w:r>
    </w:p>
    <w:p w:rsidR="00E34F59" w:rsidRDefault="00E34F59" w:rsidP="00E34F59">
      <w:pPr>
        <w:pStyle w:val="Text"/>
      </w:pPr>
      <w:r w:rsidRPr="00CE3D37">
        <w:t>Boty bojujú prevažne s inými botmi. Na poli je aj ľudská pechota, na oboch stranách, ale prevažne je zakopaná, mobilná a ťažko obrnená, bojujúca Jen v situáciách, ktoré sú pre botov príliš zložité.</w:t>
      </w:r>
    </w:p>
    <w:p w:rsidR="00E34F59" w:rsidRDefault="00E34F59" w:rsidP="00E34F59">
      <w:pPr>
        <w:pStyle w:val="Text"/>
      </w:pPr>
      <w:r w:rsidRPr="00CE3D37">
        <w:t>V diaľke horiaci Boston sfarbil oblaky na oranžovo.</w:t>
      </w:r>
    </w:p>
    <w:p w:rsidR="00E34F59" w:rsidRDefault="00E34F59" w:rsidP="00E34F59">
      <w:pPr>
        <w:pStyle w:val="Text"/>
      </w:pPr>
      <w:r w:rsidRPr="00CE3D37">
        <w:t xml:space="preserve">Podľa správ majú hodinu voľno. To, že ich počítače predpovedali voľno na tak dlhú dobu, je mimoriadne vzácne. Niekde v diaľke musí prebiehať mimoriadne urputný boj o dôležitý strategický bod a obe strany tam zrejme posielajú všetky okolité jednotky. V tejto chvíli je </w:t>
      </w:r>
      <w:r w:rsidRPr="00CE3D37">
        <w:lastRenderedPageBreak/>
        <w:t>Rorvikova oblasť čistá od ruských ôk a všetci môžu ísť von. Bot</w:t>
      </w:r>
      <w:r>
        <w:t>-</w:t>
      </w:r>
      <w:r w:rsidRPr="00CE3D37">
        <w:t>rideri musia mať pravidelne šesť hodín voľna, len tak dokážu byť v boji efektívni. Rorvik vedel, že späť by ho teraz zavolali len v prípade núdze.</w:t>
      </w:r>
    </w:p>
    <w:p w:rsidR="00E34F59" w:rsidRDefault="00E34F59" w:rsidP="00E34F59">
      <w:pPr>
        <w:pStyle w:val="Text"/>
      </w:pPr>
      <w:r w:rsidRPr="00CE3D37">
        <w:t>Dve ulice od ich súčasného opevnenia je malé námestie s niekoľkými stromami. V okruhu tridsať míľ jediné miesto, ktoré by mohol nazvať parčíkom. Rozhodol sa tam ísť po dobu, kým trvá voľno.</w:t>
      </w:r>
    </w:p>
    <w:p w:rsidR="00E34F59" w:rsidRDefault="00E34F59" w:rsidP="00E34F59">
      <w:pPr>
        <w:pStyle w:val="Text"/>
      </w:pPr>
      <w:r w:rsidRPr="00CE3D37">
        <w:t>Niekto ho ale predbehol.</w:t>
      </w:r>
    </w:p>
    <w:p w:rsidR="00E34F59" w:rsidRDefault="00E34F59" w:rsidP="00E34F59">
      <w:pPr>
        <w:pStyle w:val="Text"/>
      </w:pPr>
      <w:r w:rsidRPr="00CE3D37">
        <w:t>Žena v parku mala nad rukou pripevnenú SISI pušku a zariadenie v tvare oka na neho namierilo od okamihu, ako zdvihla hlavu. Nevdojak ustúpil o krok, zbrane ho znervózňovali. Vidíš to, zastrel</w:t>
      </w:r>
      <w:r>
        <w:t>‘</w:t>
      </w:r>
      <w:r w:rsidRPr="00CE3D37">
        <w:t xml:space="preserve"> to – súper môže byť mŕtvy v zlomku sekundy. Musela sa prihlásiť k tomu, aby jej zbraň napojili na nervovú sústavu; nariadenia to nedovoľovali bez vyloženého súhlasu. Znamená to, že sa na bojoch zúčastňuje priamo. Bolo by to neobvyklé aj keby to nebola žena. Ženy sa museli hlásiť do frontovej línie samy.</w:t>
      </w:r>
    </w:p>
    <w:p w:rsidR="00E34F59" w:rsidRDefault="00E34F59" w:rsidP="00E34F59">
      <w:pPr>
        <w:pStyle w:val="Text"/>
      </w:pPr>
      <w:r w:rsidRPr="00CE3D37">
        <w:t>Na začiatku vojny sa v Bostone zúčastnil boja, kde sa navzájom vraždili aj živí ľudia. Pamätal sa na to, ale to bolo v čase, keď bola vojna mladá. Súčasnosť s tým nemá najmenšie spojenie.</w:t>
      </w:r>
    </w:p>
    <w:p w:rsidR="00E34F59" w:rsidRDefault="00E34F59" w:rsidP="00E34F59">
      <w:pPr>
        <w:pStyle w:val="Text"/>
      </w:pPr>
      <w:r w:rsidRPr="00CE3D37">
        <w:t>Podľa znakov na uniforme patrila k SPEC</w:t>
      </w:r>
      <w:r>
        <w:t>-</w:t>
      </w:r>
      <w:r w:rsidRPr="00CE3D37">
        <w:t>4kám. Počul, že ženská pechotná jednotka sa dočasne presunula neďaleko na juh od ich terajšej pozície, ale nevenoval tomu pozornosť. Zbraň sa na jej pleci hýbala ako živá bytosť, sledujúc pohyb jej očí, preskakujúc z cieľa na cieľ ako had.</w:t>
      </w:r>
    </w:p>
    <w:p w:rsidR="00E34F59" w:rsidRDefault="00E34F59" w:rsidP="00E34F59">
      <w:pPr>
        <w:pStyle w:val="Text"/>
      </w:pPr>
      <w:r w:rsidRPr="00CE3D37">
        <w:t xml:space="preserve">Sledovala ho, ako pozoruje zbraň. </w:t>
      </w:r>
      <w:r>
        <w:t>„</w:t>
      </w:r>
      <w:r w:rsidRPr="00CE3D37">
        <w:t>Vzadu to nie je bezpečnejšie, vojak. Radšej som priamo v boji, kde môžem úder vrátiť, ako by som mala byť zakopaná niekde v betónovom bunkri a nepočuť, čo ma zabije.</w:t>
      </w:r>
      <w:r>
        <w:t>“</w:t>
      </w:r>
    </w:p>
    <w:p w:rsidR="00E34F59" w:rsidRDefault="00E34F59" w:rsidP="00E34F59">
      <w:pPr>
        <w:pStyle w:val="Text"/>
      </w:pPr>
      <w:r>
        <w:t>„</w:t>
      </w:r>
      <w:r w:rsidRPr="00CE3D37">
        <w:t>Musí na mňa tvoja zbraň mieriť?</w:t>
      </w:r>
      <w:r>
        <w:t>“</w:t>
      </w:r>
    </w:p>
    <w:p w:rsidR="00E34F59" w:rsidRDefault="00E34F59" w:rsidP="00E34F59">
      <w:pPr>
        <w:pStyle w:val="Text"/>
      </w:pPr>
      <w:r>
        <w:t>„</w:t>
      </w:r>
      <w:r w:rsidRPr="00CE3D37">
        <w:t>Vyzerám nebezpečná?</w:t>
      </w:r>
      <w:r>
        <w:t>“</w:t>
      </w:r>
      <w:r w:rsidRPr="00CE3D37">
        <w:t xml:space="preserve"> Usmiala sa. </w:t>
      </w:r>
      <w:r>
        <w:t>„</w:t>
      </w:r>
      <w:r w:rsidRPr="00CE3D37">
        <w:t>Rada vyzerám nebezpečná.</w:t>
      </w:r>
      <w:r>
        <w:t>“</w:t>
      </w:r>
    </w:p>
    <w:p w:rsidR="00E34F59" w:rsidRDefault="00E34F59" w:rsidP="00E34F59">
      <w:pPr>
        <w:pStyle w:val="Text"/>
      </w:pPr>
      <w:r w:rsidRPr="00CE3D37">
        <w:t>Bola privysoká, priveľa svalov a primálo kriviek a mala oblečenú pokrčenú výsadkársku uniformu, vyrobenú z nepriestrelného materiálu, ktorá zakrývala aj tie ženské rysy, ktoré u nej ešte ostali. Bola príťažlivá ako horúce peklo.</w:t>
      </w:r>
    </w:p>
    <w:p w:rsidR="00E34F59" w:rsidRDefault="00E34F59" w:rsidP="00E34F59">
      <w:pPr>
        <w:pStyle w:val="Text"/>
      </w:pPr>
      <w:r w:rsidRPr="00CE3D37">
        <w:lastRenderedPageBreak/>
        <w:t xml:space="preserve">Pravdepobne uhádla na čo myslí a zasmiala sa. </w:t>
      </w:r>
      <w:r>
        <w:t>„</w:t>
      </w:r>
      <w:r w:rsidRPr="00CE3D37">
        <w:t>Všetci vojaci si myslia, že ženy na fronte sú nymfomanky. Uvedomil si si to niekedy? Ja nie som taká. Mám manžela a dve deti. To je to, kvôli čomu bojujem.</w:t>
      </w:r>
      <w:r>
        <w:t>“</w:t>
      </w:r>
    </w:p>
    <w:p w:rsidR="00E34F59" w:rsidRDefault="00E34F59" w:rsidP="00E34F59">
      <w:pPr>
        <w:pStyle w:val="Text"/>
      </w:pPr>
      <w:r>
        <w:t>„</w:t>
      </w:r>
      <w:r w:rsidRPr="00CE3D37">
        <w:t>Viem.</w:t>
      </w:r>
      <w:r>
        <w:t>“</w:t>
      </w:r>
    </w:p>
    <w:p w:rsidR="00E34F59" w:rsidRDefault="00E34F59" w:rsidP="00E34F59">
      <w:pPr>
        <w:pStyle w:val="Text"/>
      </w:pPr>
      <w:r>
        <w:t>„</w:t>
      </w:r>
      <w:r w:rsidRPr="00CE3D37">
        <w:t>Si ženatý, vojak?</w:t>
      </w:r>
      <w:r>
        <w:t>“</w:t>
      </w:r>
    </w:p>
    <w:p w:rsidR="00E34F59" w:rsidRDefault="00E34F59" w:rsidP="00E34F59">
      <w:pPr>
        <w:pStyle w:val="Text"/>
      </w:pPr>
      <w:r w:rsidRPr="00CE3D37">
        <w:t>Prikývol.</w:t>
      </w:r>
    </w:p>
    <w:p w:rsidR="00E34F59" w:rsidRDefault="00E34F59" w:rsidP="00E34F59">
      <w:pPr>
        <w:pStyle w:val="Text"/>
      </w:pPr>
      <w:r>
        <w:t>„</w:t>
      </w:r>
      <w:r w:rsidRPr="00CE3D37">
        <w:t>Šťastne? Deti?</w:t>
      </w:r>
      <w:r>
        <w:t>“</w:t>
      </w:r>
    </w:p>
    <w:p w:rsidR="00E34F59" w:rsidRDefault="00E34F59" w:rsidP="00E34F59">
      <w:pPr>
        <w:pStyle w:val="Text"/>
      </w:pPr>
      <w:r>
        <w:t>„</w:t>
      </w:r>
      <w:r w:rsidRPr="00CE3D37">
        <w:t>Dievčatko.</w:t>
      </w:r>
      <w:r>
        <w:t>“</w:t>
      </w:r>
    </w:p>
    <w:p w:rsidR="00E34F59" w:rsidRDefault="00E34F59" w:rsidP="00E34F59">
      <w:pPr>
        <w:pStyle w:val="Text"/>
      </w:pPr>
      <w:r w:rsidRPr="00CE3D37">
        <w:t xml:space="preserve">Prikývla. </w:t>
      </w:r>
      <w:r>
        <w:t>„</w:t>
      </w:r>
      <w:r w:rsidRPr="00CE3D37">
        <w:t>Potom to poznáš.</w:t>
      </w:r>
      <w:r>
        <w:t>“</w:t>
      </w:r>
      <w:r w:rsidRPr="00CE3D37">
        <w:t xml:space="preserve"> Keď si rozopla uniformu, povedala. </w:t>
      </w:r>
      <w:r>
        <w:t>„</w:t>
      </w:r>
      <w:r w:rsidRPr="00CE3D37">
        <w:t>Oni sú doma a my sme tu.</w:t>
      </w:r>
      <w:r>
        <w:t>“</w:t>
      </w:r>
      <w:r w:rsidRPr="00CE3D37">
        <w:t xml:space="preserve"> Prebehla prstom po hlavni svojej zbrane a zároveň urobila niečo druhou rukou, čo spôsobilo, že zbraň znehybnela. </w:t>
      </w:r>
      <w:r>
        <w:t>„</w:t>
      </w:r>
      <w:r w:rsidRPr="00CE3D37">
        <w:t>Toto sa nestalo, vieš to? Toto je vojna. Bez sľubov, bez súcitu, nikto sa o nikoho nestará.</w:t>
      </w:r>
      <w:r>
        <w:t>“</w:t>
      </w:r>
    </w:p>
    <w:p w:rsidR="00E34F59" w:rsidRDefault="00E34F59" w:rsidP="00E34F59">
      <w:pPr>
        <w:pStyle w:val="Text"/>
      </w:pPr>
      <w:r>
        <w:t>„</w:t>
      </w:r>
      <w:r w:rsidRPr="00CE3D37">
        <w:t>Nie.</w:t>
      </w:r>
      <w:r>
        <w:t>“</w:t>
      </w:r>
      <w:r w:rsidRPr="00CE3D37">
        <w:t xml:space="preserve"> Neverí, že niekedy bude nejaké potom. Videl krátery, kde stáli kedysi domy, videl kolóny utečencov, kolóny dlhé míle, opúšťajúce mestá a mieriace k územiam, o ktorých verili, že môžu byť bezpečné. Videl ruiny oblastí, kde predtým žil, kde predtým žila jeho žena a dcéra.</w:t>
      </w:r>
    </w:p>
    <w:p w:rsidR="00E34F59" w:rsidRDefault="00E34F59" w:rsidP="00E34F59">
      <w:pPr>
        <w:pStyle w:val="Text"/>
      </w:pPr>
      <w:r w:rsidRPr="00CE3D37">
        <w:t>Ale stále verí v teraz.</w:t>
      </w:r>
    </w:p>
    <w:p w:rsidR="00E34F59" w:rsidRDefault="00E34F59" w:rsidP="00E34F59">
      <w:pPr>
        <w:pStyle w:val="Text"/>
      </w:pPr>
      <w:r w:rsidRPr="00CE3D37">
        <w:t>Volá sa Westermakerová, zašepkala. Kľakla si aby mohla rozopnúť jeho nohavice. Prehrabol jej vlasy – krátke, tmavé a veľmi jemne zatočené – kým jej pery prebehli po spodnej strane jeho vtáka.</w:t>
      </w:r>
    </w:p>
    <w:p w:rsidR="00E34F59" w:rsidRDefault="00E34F59" w:rsidP="00E34F59">
      <w:pPr>
        <w:pStyle w:val="Text"/>
      </w:pPr>
      <w:r w:rsidRPr="00CE3D37">
        <w:t>Zhluk zmätených citov mu zakrútil hlavou. Cítil sa na hranici výdrže a rozmýšľal, či to dokáže zadržať, alebo sa urobí okamžite do jej úst. Rozmýšľal, či niekedy dokáže o tomto porozprávať Angele a či ho ona dokáže pochopiť. Rozmýšľal, či armáda kontroluje plodnosť ženských jednotiek. Rozmýšľal, či zostane dosť dlho na to, aby to stihli dvakrát.</w:t>
      </w:r>
    </w:p>
    <w:p w:rsidR="00E34F59" w:rsidRDefault="00E34F59" w:rsidP="00E34F59">
      <w:pPr>
        <w:pStyle w:val="Text"/>
      </w:pPr>
      <w:r w:rsidRPr="00CE3D37">
        <w:t>Načiahla sa dole, aby si stiahla nohavice. Sadla si na zem, pričom sa ho zľahka dotýkala koncom svojho jazyka a vtom jej salva zo samopalu roztrhla hruď. Otvorila ústa v pokuse o výkrik, keď jej olovo otvorilo uniformu na hrudi a vyšlo z nej na druhej strane v mäteži krvi a kúskov kostí. O sekundu bez slova zomrela.</w:t>
      </w:r>
    </w:p>
    <w:p w:rsidR="00E34F59" w:rsidRDefault="00E34F59" w:rsidP="00E34F59">
      <w:pPr>
        <w:pStyle w:val="Text"/>
      </w:pPr>
      <w:r w:rsidRPr="00CE3D37">
        <w:t xml:space="preserve">Uskočil späť, oči otvorené od šoku, pokúsiac sa o útek a potknúc sa o stiahnuté nohavice. Otočil sa, len aby sa pozrel priamo do </w:t>
      </w:r>
      <w:r w:rsidRPr="00CE3D37">
        <w:lastRenderedPageBreak/>
        <w:t>šošoviek ruského walkera. S jemným pískaním servomotorov sa stroj pohol dopredu.</w:t>
      </w:r>
    </w:p>
    <w:p w:rsidR="00E34F59" w:rsidRDefault="00E34F59" w:rsidP="00E34F59">
      <w:pPr>
        <w:pStyle w:val="Text"/>
      </w:pPr>
      <w:r w:rsidRPr="00CE3D37">
        <w:t>Skríkol a zavrel oči. Pach krvi zosilnel.</w:t>
      </w:r>
    </w:p>
    <w:p w:rsidR="00E34F59" w:rsidRDefault="00E34F59" w:rsidP="00E34F59">
      <w:pPr>
        <w:pStyle w:val="Text"/>
      </w:pPr>
      <w:r w:rsidRPr="00CE3D37">
        <w:t>Nič sa nestalo.</w:t>
      </w:r>
    </w:p>
    <w:p w:rsidR="00E34F59" w:rsidRDefault="00E34F59" w:rsidP="00E34F59">
      <w:pPr>
        <w:pStyle w:val="Text"/>
      </w:pPr>
      <w:r w:rsidRPr="00CE3D37">
        <w:t>Po chvíli strachu otvoril svoje oči. Stroj tu bol stále, nehybný. Zbrane mierili na jeho hruď. Walker bol ťažší a neohrabanejší ako Rorvikovi boti, bol to len pancier plný uhlov a zbraní, zabijak. Opatrne sa načiahol dozadu, aby zdvihol kameň. Walker len nehybne stál. Trvalo večnosť nájsť kameň dosť voľný na to, aby sa dal pohnúť. Keď konečne jeden zdvihol, počkal kým sa mu utíši buchot srdca a s výkrikom hodil kameň priamo do senzorov walkera.</w:t>
      </w:r>
    </w:p>
    <w:p w:rsidR="00E34F59" w:rsidRDefault="00E34F59" w:rsidP="00E34F59">
      <w:pPr>
        <w:pStyle w:val="Text"/>
      </w:pPr>
      <w:r w:rsidRPr="00CE3D37">
        <w:t>Walker odrazil kameň, stále ho sledujúc, stále naňho mieriac, stále nič nerobiac. Zbraň sa mu musela zaseknúť, pomyslel si a o chvíľu zdúpnel, keď si uvedomil, že možno už naňho vypálilo ruské delostrelectvo.</w:t>
      </w:r>
    </w:p>
    <w:p w:rsidR="00E34F59" w:rsidRDefault="00E34F59" w:rsidP="00E34F59">
      <w:pPr>
        <w:pStyle w:val="Text"/>
      </w:pPr>
      <w:r w:rsidRPr="00CE3D37">
        <w:t>Ale walker zabil Westermakerovú bez problémov a nepokúsil sa dostať z dosahu streľby.</w:t>
      </w:r>
    </w:p>
    <w:p w:rsidR="00E34F59" w:rsidRDefault="00E34F59" w:rsidP="00E34F59">
      <w:pPr>
        <w:pStyle w:val="Text"/>
      </w:pPr>
      <w:r w:rsidRPr="00CE3D37">
        <w:t>Nikdy nemal ísť von, ani počas pokoja, bez zbrane. Ale on je bot</w:t>
      </w:r>
      <w:r>
        <w:t>-</w:t>
      </w:r>
      <w:r w:rsidRPr="00CE3D37">
        <w:t>rider, on nemal bojovať tvárou v tvár. Jednou rukou držiac svoje nohavice sa pomaly otočil na päte, pripravený utekať a začul ako sa servomotory za ním pohli. Stuhol. Zrazu zistil, čo chce walker dosiahnuť.</w:t>
      </w:r>
    </w:p>
    <w:p w:rsidR="00E34F59" w:rsidRDefault="00E34F59" w:rsidP="00E34F59">
      <w:pPr>
        <w:pStyle w:val="Text"/>
      </w:pPr>
      <w:r w:rsidRPr="00CE3D37">
        <w:t>Kam môže ísť?</w:t>
      </w:r>
    </w:p>
    <w:p w:rsidR="00E34F59" w:rsidRDefault="00E34F59" w:rsidP="00E34F59">
      <w:pPr>
        <w:pStyle w:val="Text"/>
      </w:pPr>
      <w:r w:rsidRPr="00CE3D37">
        <w:t>Zastrelil Westermakerovú. Westermakerová bola ozbrojená, hoci jej SISI bola neúčinná proti hrozbe, ktorú nikdy nezaregistrovala. On nebol hrozbou. Operátor, ukrytý niekde na míle ďaleko, ho môže zastreliť kedy sa mu zachce. Ale jeho prítomnosť znamená, že nablízku je zvyšok jeho vojska. Prečo ho nenechať ísť a nechať sa naviesť k ostatným?</w:t>
      </w:r>
    </w:p>
    <w:p w:rsidR="00E34F59" w:rsidRDefault="00E34F59" w:rsidP="00E34F59">
      <w:pPr>
        <w:pStyle w:val="Text"/>
      </w:pPr>
      <w:r w:rsidRPr="00CE3D37">
        <w:t>Komunikátor na hrudi mu začal červeno blikať: okamžite opustite nebezpečnú zónu. Toto neznamená nič dobré.</w:t>
      </w:r>
    </w:p>
    <w:p w:rsidR="00E34F59" w:rsidRDefault="00E34F59" w:rsidP="00E34F59">
      <w:pPr>
        <w:pStyle w:val="Text"/>
      </w:pPr>
      <w:r w:rsidRPr="00CE3D37">
        <w:t>Miesto srdca má zrazu kus ľadu. Dokonca aj dýchanie mu robí problémy. Nemôže ísť späť, priviesť medveďa priamo do pevnosti!</w:t>
      </w:r>
    </w:p>
    <w:p w:rsidR="00E34F59" w:rsidRDefault="00E34F59" w:rsidP="00E34F59">
      <w:pPr>
        <w:pStyle w:val="Text"/>
      </w:pPr>
      <w:r w:rsidRPr="00CE3D37">
        <w:t>Neexistuje možnosť upozorniť svoju jednotku, ale ak sa nevráti, oni si dokážu spočítať dve a dve a prijmú protiopatrenia. Nech sa ale stane čokoľvek, preňho je neskoro.</w:t>
      </w:r>
    </w:p>
    <w:p w:rsidR="00E34F59" w:rsidRDefault="00E34F59" w:rsidP="00E34F59">
      <w:pPr>
        <w:pStyle w:val="Text"/>
      </w:pPr>
      <w:r w:rsidRPr="00CE3D37">
        <w:lastRenderedPageBreak/>
        <w:t>Pach krvi sa rozplynul, ale kyslý zápach pušného prachu zaplnil jeho nozdry, vyplnil celý svet. Pomaly, pomaly sa otočil a potom utekal. Šikmo a dole kopcom. Veľkým oblúkom obíduc bunker, preč od bezpečia, preč od nádeje.</w:t>
      </w:r>
    </w:p>
    <w:p w:rsidR="00E34F59" w:rsidRDefault="00E34F59" w:rsidP="00E34F59">
      <w:pPr>
        <w:pStyle w:val="Text"/>
        <w:ind w:firstLine="0"/>
        <w:jc w:val="center"/>
      </w:pPr>
      <w:r w:rsidRPr="00CE3D37">
        <w:t>• • •</w:t>
      </w:r>
    </w:p>
    <w:p w:rsidR="00E34F59" w:rsidRDefault="00E34F59" w:rsidP="00E34F59">
      <w:pPr>
        <w:pStyle w:val="Text"/>
      </w:pPr>
      <w:r w:rsidRPr="00CE3D37">
        <w:t>V ruinách Worchesteru sa triumfujúce ruské vojská blížia po Blemontovej ceste. Protivník je na nich pripravený. Rorvikovej jednotke sa podarilo nájsť benzínovú pumpu, ktorú rozbombardovali na prach už začiatkom vojny. Nádrže na benzín sú ale neporušené. Znova ich naplnili benzínom zmiešaným s nitrátom, vytvoriac mimoriadne výbušnú zmes. Na spodku nádrže je detonátor, ktorý to všetko vyhodí do povetria.</w:t>
      </w:r>
    </w:p>
    <w:p w:rsidR="00E34F59" w:rsidRDefault="00E34F59" w:rsidP="00E34F59">
      <w:pPr>
        <w:pStyle w:val="Text"/>
      </w:pPr>
      <w:r w:rsidRPr="00CE3D37">
        <w:t>Nádrž je teraz ukrytá vo vymurovanej ruine domu, len ďalší zabudnutý kus odpadu v smetisku mesta.</w:t>
      </w:r>
    </w:p>
    <w:p w:rsidR="00E34F59" w:rsidRDefault="00E34F59" w:rsidP="00E34F59">
      <w:pPr>
        <w:pStyle w:val="Text"/>
      </w:pPr>
      <w:r w:rsidRPr="00CE3D37">
        <w:t>Ruská letecká podpora je príliš podrobná a počítačové prirýchle, aby sa Rorvikova jednotka mohla spoľahnúť na rádiové spojenie, hoci aj kódované. Stratili dvoch mužov, len aby sa toto naučili. Rorvik mal smolu, keď si hodili mincou. Našiel si malú puklinu, na druhej strane ulice neďaleko bomby a teraz čakal, nervózny. Po chrbte mu pomaly stekal pot.</w:t>
      </w:r>
    </w:p>
    <w:p w:rsidR="00E34F59" w:rsidRDefault="00E34F59" w:rsidP="00E34F59">
      <w:pPr>
        <w:pStyle w:val="Text"/>
      </w:pPr>
      <w:r w:rsidRPr="00CE3D37">
        <w:t>Rozmýšľal, či sa odtiaľto niekedy dostane.</w:t>
      </w:r>
    </w:p>
    <w:p w:rsidR="00E34F59" w:rsidRDefault="00E34F59" w:rsidP="00E34F59">
      <w:pPr>
        <w:pStyle w:val="Text"/>
      </w:pPr>
      <w:r w:rsidRPr="00CE3D37">
        <w:t>Začul blížiace sa hučanie motorov.</w:t>
      </w:r>
    </w:p>
    <w:p w:rsidR="00E34F59" w:rsidRDefault="00E34F59" w:rsidP="00E34F59">
      <w:pPr>
        <w:pStyle w:val="Text"/>
      </w:pPr>
      <w:r w:rsidRPr="00CE3D37">
        <w:t>Teraz!</w:t>
      </w:r>
    </w:p>
    <w:p w:rsidR="00E34F59" w:rsidRDefault="00E34F59" w:rsidP="00E34F59">
      <w:pPr>
        <w:pStyle w:val="Text"/>
      </w:pPr>
      <w:r w:rsidRPr="00CE3D37">
        <w:t>Výbuch je obrovský, orgazmus búrkového mraku v červenom a čiernom. Detonácia zachytila jeden z ruských jednomiestnych tankov a hodila ho o stenu. Tank bojoval, aby sa vyrovnal, ale bolo to zbytočné. Presne ako si to naplánovali, explózia strhla so sebou aj dve trojposchodové budovy a lavína kameňov, veľkých ako ľudská hlava, pochovala pod sebou päť tankov a tucet technikov.</w:t>
      </w:r>
    </w:p>
    <w:p w:rsidR="00E34F59" w:rsidRDefault="00E34F59" w:rsidP="00E34F59">
      <w:pPr>
        <w:pStyle w:val="Text"/>
      </w:pPr>
      <w:r w:rsidRPr="00CE3D37">
        <w:t xml:space="preserve">Ruský veliteľ zostal ostrý a pokojný. Ešte skôr, než sa prach stihol usadiť, Rorvik počul, ako jeho zosilnený hlas doslova vybuchol medzi Rusmi. </w:t>
      </w:r>
      <w:r>
        <w:t>„</w:t>
      </w:r>
      <w:r w:rsidRPr="00CE3D37">
        <w:t>Nechali tu muža, ktorý to vyhodil do vzduchu. Nájdite ho. Rota A, ľavá strana cesty. B, pravá.</w:t>
      </w:r>
      <w:r>
        <w:t>“</w:t>
      </w:r>
    </w:p>
    <w:p w:rsidR="00E34F59" w:rsidRDefault="00E34F59" w:rsidP="00E34F59">
      <w:pPr>
        <w:pStyle w:val="Text"/>
      </w:pPr>
      <w:r w:rsidRPr="00CE3D37">
        <w:t xml:space="preserve">V okamihu, keď stlačil gombík mal utiecť, nie pozerať sa po okolí. Pred obyčajnými očami sa mohol ukrývať večne, ale pre infračervené senzory musí mať jeho dych farbu pečeného moriaka. </w:t>
      </w:r>
      <w:r w:rsidRPr="00CE3D37">
        <w:lastRenderedPageBreak/>
        <w:t>Má len chvíľku. Vyhrabal sa na ulicu a začul dupot obrnených vojakov za svojím chrbtom.</w:t>
      </w:r>
    </w:p>
    <w:p w:rsidR="00E34F59" w:rsidRDefault="00E34F59" w:rsidP="00E34F59">
      <w:pPr>
        <w:pStyle w:val="Text"/>
      </w:pPr>
      <w:r w:rsidRPr="00CE3D37">
        <w:t>Utekal dole alejou, dúfajúc, že ho zhora na chvíľu nezaregistrujú. Len keď vkročil na výpadovku uvidel, že bombardovanie ju urobilo nepriechodnou. Je prineskoro vrátiť sa – nepriateľské jednotky sú príliš blízko, hneď za jeho chrbtom. Zbadal okno do suterénu obchodného domu, z ktorého vďaka zázraku jedna zablúdená raketa odtrhla ochrannú mrežu, ale sklo nechala nepoškodené. Rozbil sklo kúskom asfaltu a skočil do tmy.</w:t>
      </w:r>
    </w:p>
    <w:p w:rsidR="00E34F59" w:rsidRDefault="00E34F59" w:rsidP="00E34F59">
      <w:pPr>
        <w:pStyle w:val="Text"/>
      </w:pPr>
      <w:r w:rsidRPr="00CE3D37">
        <w:t>Pristál nešikovne, s podlomenými nohami. Oči sa mu rýchlo prispôsobili šeru. Suterén bol až na smetie prázdny. Cez okno videl schodisko, pôvodne vedúce do hlavnej časti obchodu. V súčasnosti zo schodiska zostala len kôpka dreva. Dvere viseli nad prázdnym priestorom a cez diery po nábojoch videl oblohu.</w:t>
      </w:r>
    </w:p>
    <w:p w:rsidR="00E34F59" w:rsidRDefault="00E34F59" w:rsidP="00E34F59">
      <w:pPr>
        <w:pStyle w:val="Text"/>
      </w:pPr>
      <w:r w:rsidRPr="00CE3D37">
        <w:t>Toto bude jeho posledné útočisko. Už nemá kam utiecť.</w:t>
      </w:r>
    </w:p>
    <w:p w:rsidR="00E34F59" w:rsidRDefault="00E34F59" w:rsidP="00E34F59">
      <w:pPr>
        <w:pStyle w:val="Text"/>
      </w:pPr>
      <w:r w:rsidRPr="00CE3D37">
        <w:t>Otočiac sa zazrel cez prázdne okno členitú nohu. Odstúpil bokom, kľakol si pri stene a vytiahol svoj automat. Walker zastal, nehybne stojac pri okne, kým jeho operátor zrejme vyhodnocoval situáciu.</w:t>
      </w:r>
    </w:p>
    <w:p w:rsidR="00E34F59" w:rsidRDefault="00E34F59" w:rsidP="00E34F59">
      <w:pPr>
        <w:pStyle w:val="Text"/>
      </w:pPr>
      <w:r w:rsidRPr="00CE3D37">
        <w:t>Zrazu sa pohol doľava, zlým smerom. Rorvik zamieril, ale ešte nevystrelil, čakal na lepší uhol. Walker sa začal tlačiť cez okno do budovy a v tom istom okamihu, ako sa jeho senzory otočili doprava, Rorvik vystrelil.</w:t>
      </w:r>
    </w:p>
    <w:p w:rsidR="00E34F59" w:rsidRDefault="00E34F59" w:rsidP="00E34F59">
      <w:pPr>
        <w:pStyle w:val="Text"/>
      </w:pPr>
      <w:r w:rsidRPr="00CE3D37">
        <w:t>Mieril na zraniteľnú oblasť hydraulického vedenia a oblak horúceho plynu ho popálil. Predtým, než mohol vystreliť ešte raz, dve rany rozbili dvere. Začul výstrel tesne predtým, ako ho pocítil na svojej hrudi. Druhý už nepočul nikdy. Ten mu odpálil polovicu hlavy.</w:t>
      </w:r>
    </w:p>
    <w:p w:rsidR="00E34F59" w:rsidRDefault="00E34F59" w:rsidP="00E34F59">
      <w:pPr>
        <w:pStyle w:val="Text"/>
        <w:ind w:firstLine="0"/>
        <w:jc w:val="center"/>
      </w:pPr>
      <w:r w:rsidRPr="00CE3D37">
        <w:t>• • •</w:t>
      </w:r>
    </w:p>
    <w:p w:rsidR="00E34F59" w:rsidRDefault="00E34F59" w:rsidP="00E34F59">
      <w:pPr>
        <w:pStyle w:val="Text"/>
      </w:pPr>
      <w:r w:rsidRPr="00CE3D37">
        <w:t xml:space="preserve">Potom sa zobudil. Spomienky na povolávací rozkaz boli čerstvé, ako vždy, keď sa zobudil z dlhého spánku. Všetko sa stalo tak dávno. Zajali ho a Spojené Štáty padli. Bol, ako mnoho iných, v zajateckom tábore. Pretože ho povolali a na vojnu sa neprihlásil dobrovoľne, táborová byrokracia rozhodla, že je len obeťou imperialistickej agresie a nie vojnový zločinec. Tento fakt mu zabezpečil možnosť </w:t>
      </w:r>
      <w:r w:rsidRPr="00CE3D37">
        <w:lastRenderedPageBreak/>
        <w:t>preškolenia a nie možnosť guľky do hlavy, možnosť, ktorá čaká väčšinu jeho spolubojovníkov.</w:t>
      </w:r>
    </w:p>
    <w:p w:rsidR="00E34F59" w:rsidRDefault="00E34F59" w:rsidP="00E34F59">
      <w:pPr>
        <w:pStyle w:val="Text"/>
      </w:pPr>
      <w:r w:rsidRPr="00CE3D37">
        <w:t xml:space="preserve">Ako stál v rade na rannú </w:t>
      </w:r>
      <w:r>
        <w:t>„</w:t>
      </w:r>
      <w:r w:rsidRPr="00CE3D37">
        <w:t>dobrovoľnú</w:t>
      </w:r>
      <w:r>
        <w:t>“</w:t>
      </w:r>
      <w:r w:rsidRPr="00CE3D37">
        <w:t xml:space="preserve"> lekciu, muž za ním mu položil ruku na chrbát a zašepkal.</w:t>
      </w:r>
    </w:p>
    <w:p w:rsidR="00E34F59" w:rsidRDefault="00E34F59" w:rsidP="00E34F59">
      <w:pPr>
        <w:pStyle w:val="Text"/>
      </w:pPr>
      <w:r>
        <w:t>„</w:t>
      </w:r>
      <w:r w:rsidRPr="00CE3D37">
        <w:t>Odpor sa stretne dnešnú noc. Udri za slobodu!</w:t>
      </w:r>
      <w:r>
        <w:t>“</w:t>
      </w:r>
    </w:p>
    <w:p w:rsidR="00E34F59" w:rsidRDefault="00E34F59" w:rsidP="00E34F59">
      <w:pPr>
        <w:pStyle w:val="Text"/>
      </w:pPr>
      <w:r w:rsidRPr="00CE3D37">
        <w:t>Zbláznili sa? Nevedia, že medvede majú ploštice a platených agentov všade? Hej, možno môže získať dobrý bod – možno dokonca uvidí Angelu a Lissy – ak túto informáciu posunie niekomu ďalej.</w:t>
      </w:r>
    </w:p>
    <w:p w:rsidR="00E34F59" w:rsidRDefault="00E34F59" w:rsidP="00E34F59">
      <w:pPr>
        <w:pStyle w:val="Text"/>
      </w:pPr>
      <w:r w:rsidRPr="00CE3D37">
        <w:t>Lekcia bola o ekonómii a simulácii vojny. Len malá časť vojny bola vybojovaná, zistil. Väčšinou to boli len simulácie. Počítače oboch strán vedeli vymodelovať výsledok ľubovoľného konfliktu a strana, ktorá vedela, že prehrá sa jednoducho stiahla.</w:t>
      </w:r>
    </w:p>
    <w:p w:rsidR="00E34F59" w:rsidRDefault="00E34F59" w:rsidP="00E34F59">
      <w:pPr>
        <w:pStyle w:val="Text"/>
      </w:pPr>
      <w:r w:rsidRPr="00CE3D37">
        <w:t>To bola teória.</w:t>
      </w:r>
    </w:p>
    <w:p w:rsidR="00E34F59" w:rsidRDefault="00E34F59" w:rsidP="00E34F59">
      <w:pPr>
        <w:pStyle w:val="Text"/>
      </w:pPr>
      <w:r>
        <w:t>„</w:t>
      </w:r>
      <w:r w:rsidRPr="00CE3D37">
        <w:t>Čo zabudli imperialistické počítače zarátať do celkového obrazu,</w:t>
      </w:r>
      <w:r>
        <w:t>“</w:t>
      </w:r>
      <w:r w:rsidRPr="00CE3D37">
        <w:t xml:space="preserve"> povedal lektor, vysoký hispánsky muž so stalinovskými fúzikmi a zvykom nervózne pozerať doprava, </w:t>
      </w:r>
      <w:r>
        <w:t>„</w:t>
      </w:r>
      <w:r w:rsidRPr="00CE3D37">
        <w:t>bola loajalita vojakov k Hegemónii. Občania demokracie od prírody nedokážu konať v harmónii so sebou samými. Vediac, že budúcnosť je na ich strane spôsobila, že vojaci Hegemónie sa nebáli. Ničoho. Čistota ideológie im dala silu. Ako mohli imperialistické počítače rátať s týmto? Mohli započítať len aktuálne údaje, ukazujúce absolútnu prevahu vojakov Hegemónie. Víťazstvo Hegemónie bola nutnosť. Len teraz, doplnené o údaje posledných bojov dokázali imperialistické počítače zistiť príčiny nevyhnutnosti víťazstva vojsk Hegemónie. Kapitalistická vláda sa okamžite vzdala do našich rúk a požiadala všetkých vojakov, aby zložili zbrane. Odpor je márny a bude kruto potlačený.</w:t>
      </w:r>
      <w:r>
        <w:t>“</w:t>
      </w:r>
    </w:p>
    <w:p w:rsidR="00E34F59" w:rsidRDefault="00E34F59" w:rsidP="00E34F59">
      <w:pPr>
        <w:pStyle w:val="Text"/>
      </w:pPr>
      <w:r w:rsidRPr="00CE3D37">
        <w:t>Rorvik to počúval, spiac s otvorenými očami, automaticky si robiaci poznámky, aby ich mohol ako papagáj zopakovať na zajtrajšom preskúšaní. Rátal, že tým môže získať body k dobru, možno druhý krajec chleba na raňajky pri budúcom príchode zásobovacej jednotky.</w:t>
      </w:r>
    </w:p>
    <w:p w:rsidR="00E34F59" w:rsidRDefault="00E34F59" w:rsidP="00E34F59">
      <w:pPr>
        <w:pStyle w:val="Text"/>
      </w:pPr>
      <w:r w:rsidRPr="00CE3D37">
        <w:t xml:space="preserve">Neskôr, po oficiálnej lekcii, lektor – ktorý bol pred vojnou vysokoškolský učiteľ – začal druhú časť hodiny, neoficiálnu časť. Američania mali vlastné vyhodnocovacie stredisko informácií v tábore a kedykoľvek zachytili akékoľvek informácie, okamžite sa </w:t>
      </w:r>
      <w:r w:rsidRPr="00CE3D37">
        <w:lastRenderedPageBreak/>
        <w:t>prácne pustili do oddelenia skutočných udalostí od balastu propagandy. Odpor je stále živý, hovorili, a Rusi majú problémy s riadením oblastí, ktoré práve obsadili. Ak vydržia, frustrujúc okupantov svojimi výpadmi, možno o pár mesiacov či rokov môžu pouličné mačky…</w:t>
      </w:r>
    </w:p>
    <w:p w:rsidR="00E34F59" w:rsidRDefault="00E34F59" w:rsidP="00E34F59">
      <w:pPr>
        <w:pStyle w:val="Text"/>
      </w:pPr>
      <w:r>
        <w:t>„</w:t>
      </w:r>
      <w:r w:rsidRPr="00CE3D37">
        <w:t>Odpor</w:t>
      </w:r>
      <w:r>
        <w:t>“</w:t>
      </w:r>
      <w:r w:rsidRPr="00CE3D37">
        <w:t xml:space="preserve"> bolo zakázané slovo a každý, kto ho vyslovil, bol bez čakania popravený. Súčasný slang volal utečencov z armády, ktorý sa nedali zajať </w:t>
      </w:r>
      <w:r>
        <w:t>„</w:t>
      </w:r>
      <w:r w:rsidRPr="00CE3D37">
        <w:t>pouličné mačky</w:t>
      </w:r>
      <w:r>
        <w:t>“</w:t>
      </w:r>
      <w:r w:rsidRPr="00CE3D37">
        <w:t>.</w:t>
      </w:r>
    </w:p>
    <w:p w:rsidR="00E34F59" w:rsidRDefault="00E34F59" w:rsidP="00E34F59">
      <w:pPr>
        <w:pStyle w:val="Text"/>
      </w:pPr>
      <w:r w:rsidRPr="00CE3D37">
        <w:t>Ale nič sa nemenilo a ak tu naozaj pouličné mačky niekde boli, veľa o nich počul, ale žiadne skutočné indície o ich existencii v tábore neboli. Až doteraz.</w:t>
      </w:r>
    </w:p>
    <w:p w:rsidR="00E34F59" w:rsidRDefault="00E34F59" w:rsidP="00E34F59">
      <w:pPr>
        <w:pStyle w:val="Text"/>
      </w:pPr>
      <w:r w:rsidRPr="00CE3D37">
        <w:t>Ako ten muž hovoril, tak ticho, že ho ledva počul, Rorvikova pozornosť slabla. Lektor hovoril o nutnosti postaviť počítačové modelovania na presných údajoch, niečo, čo Rorvik už dávno poznal. Jeho myseľ bežala po inej stope. Nepamätal si detaily svojho zajatia a tento fakt ho šokoval. Toto bola celkom určite dôležitá časť jeho života. Predpokladal, že bude mať aspoň matné spomienky ako to prebehlo. Museli mu prečistiť pamäť, to je jediná možnosť… okamihy, keď smrteľne ranený krvácal v špine… nie, nezajali ho, rozpamätal sa, spomenul si na delostrelectvo, spomenul si na svoju smrť.</w:t>
      </w:r>
    </w:p>
    <w:p w:rsidR="00E34F59" w:rsidRDefault="00E34F59" w:rsidP="00E34F59">
      <w:pPr>
        <w:pStyle w:val="Text"/>
      </w:pPr>
      <w:r w:rsidRPr="00CE3D37">
        <w:t>Nie, to je nemožné, prežil, spojil sa s odporom, odpálil nálož a bol chytený. Nie, nemožné. Zomrel, ešte raz. Niečo s jeho pamäťou nebolo v poriadku. Ale to všetko sa naozaj stalo, to si bol istý, všetko bolo rovnako reálne ako železobetón a ostnatý drôt okolo jeho súčasného bydliska.</w:t>
      </w:r>
    </w:p>
    <w:p w:rsidR="00E34F59" w:rsidRDefault="00E34F59" w:rsidP="00E34F59">
      <w:pPr>
        <w:pStyle w:val="Text"/>
      </w:pPr>
      <w:r w:rsidRPr="00CE3D37">
        <w:t xml:space="preserve">Jeden z mužov v tábore, Povelli, predvčerom prišiel k nemu na latríne. Rorvik sa pozrel hore a Povelli, bez toho aby sa na neho pozrel, kľakol si, rozviazal šnúrky na topánkach a potom ich opatrne znova zviazal. </w:t>
      </w:r>
      <w:r>
        <w:t>„</w:t>
      </w:r>
      <w:r w:rsidRPr="00CE3D37">
        <w:t>Počkaj chvíľu, potom vstaň a tvár sa, že musíš ísť k umývadlu,</w:t>
      </w:r>
      <w:r>
        <w:t>“</w:t>
      </w:r>
      <w:r w:rsidRPr="00CE3D37">
        <w:t xml:space="preserve"> povedal Povelli ticho. Rorvik sa rozhliadol okolo. Nikto sa o nich nestaral. </w:t>
      </w:r>
      <w:r>
        <w:t>„</w:t>
      </w:r>
      <w:r w:rsidRPr="00CE3D37">
        <w:t>Vedľa umývadiel, poznáš ten výklenok? Desať minút. Raz zapískaj, keď tam prídeš.</w:t>
      </w:r>
      <w:r>
        <w:t>“</w:t>
      </w:r>
    </w:p>
    <w:p w:rsidR="00E34F59" w:rsidRDefault="00E34F59" w:rsidP="00E34F59">
      <w:pPr>
        <w:pStyle w:val="Text"/>
      </w:pPr>
      <w:r w:rsidRPr="00CE3D37">
        <w:t>Rorvik prikývol, akoby súhlasil s niečím, čo povedal Profesor a Povelli si doviazal šnúrky a vstal.</w:t>
      </w:r>
    </w:p>
    <w:p w:rsidR="00E34F59" w:rsidRDefault="00E34F59" w:rsidP="00E34F59">
      <w:pPr>
        <w:pStyle w:val="Text"/>
      </w:pPr>
      <w:r w:rsidRPr="00CE3D37">
        <w:lastRenderedPageBreak/>
        <w:t>Lekcia sa končila, bolo nebezpečné dlhšie sa zdržiavať v skupine viac ako dvoch ľudí na dlhšiu dobu. Rorvik sa pozorne rozhliadol. Nikto naňho nehľadel. Pomaly sa pohol k umývadlám.</w:t>
      </w:r>
    </w:p>
    <w:p w:rsidR="00E34F59" w:rsidRDefault="00E34F59" w:rsidP="00E34F59">
      <w:pPr>
        <w:pStyle w:val="Text"/>
      </w:pPr>
      <w:r w:rsidRPr="00CE3D37">
        <w:t>Predtým než prešiel polovicu vzdialenosti, tesne za dverami ho zastavil Chochlov. Mali dvoch politických lektorov, ktorí im mali pomôcť v resocializácii a adaptácii na nové podmienky. Chochlov bol z nich ten sympatickejší. Hovoril po anglicky so slabým britským prízvukom a len s nebadateľným náznakom hrdelných slovanských hlások.</w:t>
      </w:r>
    </w:p>
    <w:p w:rsidR="00E34F59" w:rsidRDefault="00E34F59" w:rsidP="00E34F59">
      <w:pPr>
        <w:pStyle w:val="Text"/>
      </w:pPr>
      <w:r w:rsidRPr="00CE3D37">
        <w:t>Ponúkol Rorvika cigaretou. Všetci Rusi fajčili. Rorvik ju prijal, ale len čo párkrát vdýchol dym, odhodil ju. Na to, aby ukázal, že nechce robiť problémy, to malo stačiť.</w:t>
      </w:r>
    </w:p>
    <w:p w:rsidR="00E34F59" w:rsidRDefault="00E34F59" w:rsidP="00E34F59">
      <w:pPr>
        <w:pStyle w:val="Text"/>
      </w:pPr>
      <w:r>
        <w:t>„</w:t>
      </w:r>
      <w:r w:rsidRPr="00CE3D37">
        <w:t>Veľmi ste pokročili vo svojom chápaní reality, pán Rorvik,</w:t>
      </w:r>
      <w:r>
        <w:t>“</w:t>
      </w:r>
      <w:r w:rsidRPr="00CE3D37">
        <w:t xml:space="preserve"> povedal Chochlov. </w:t>
      </w:r>
      <w:r>
        <w:t>„</w:t>
      </w:r>
      <w:r w:rsidRPr="00CE3D37">
        <w:t>Verím, že ste jeden z mojich najlepších študentov.</w:t>
      </w:r>
      <w:r>
        <w:t>“</w:t>
      </w:r>
    </w:p>
    <w:p w:rsidR="00E34F59" w:rsidRDefault="00E34F59" w:rsidP="00E34F59">
      <w:pPr>
        <w:pStyle w:val="Text"/>
      </w:pPr>
      <w:r w:rsidRPr="00CE3D37">
        <w:t xml:space="preserve">Rorvik prikývol a naširoko sa usmial. </w:t>
      </w:r>
      <w:r>
        <w:t>„</w:t>
      </w:r>
      <w:r w:rsidRPr="00CE3D37">
        <w:t>Ďakujem. Robím, čo môžem.</w:t>
      </w:r>
      <w:r>
        <w:t>“</w:t>
      </w:r>
    </w:p>
    <w:p w:rsidR="00E34F59" w:rsidRDefault="00E34F59" w:rsidP="00E34F59">
      <w:pPr>
        <w:pStyle w:val="Text"/>
      </w:pPr>
      <w:r>
        <w:t>„</w:t>
      </w:r>
      <w:r w:rsidRPr="00CE3D37">
        <w:t>Ste s tým nespokojný?</w:t>
      </w:r>
      <w:r>
        <w:t>“</w:t>
      </w:r>
      <w:r w:rsidRPr="00CE3D37">
        <w:t xml:space="preserve"> Chochlov mávol rukou. </w:t>
      </w:r>
      <w:r>
        <w:t>„</w:t>
      </w:r>
      <w:r w:rsidRPr="00CE3D37">
        <w:t>Pravdaže, viem, že jedlo tu nie je príliš bohaté. Musím vás upozorniť, že sme na tom všetci rovnako, dokonca aj stráže.</w:t>
      </w:r>
      <w:r>
        <w:t>“</w:t>
      </w:r>
    </w:p>
    <w:p w:rsidR="00E34F59" w:rsidRDefault="00E34F59" w:rsidP="00E34F59">
      <w:pPr>
        <w:pStyle w:val="Text"/>
      </w:pPr>
      <w:r w:rsidRPr="00CE3D37">
        <w:t xml:space="preserve">Rorvik sa zamyslel, čo chce Chochlov dosiahnuť. Vie o stretnutí? </w:t>
      </w:r>
      <w:r>
        <w:t>„</w:t>
      </w:r>
      <w:r w:rsidRPr="00CE3D37">
        <w:t>Nie, nie – všetko je v poriadku,</w:t>
      </w:r>
      <w:r>
        <w:t>“</w:t>
      </w:r>
      <w:r w:rsidRPr="00CE3D37">
        <w:t xml:space="preserve"> povedal. Vedel, rovnako ako Chochlov, že obviňovať vojnu je znak spiatočníckeho myslenia. </w:t>
      </w:r>
      <w:r>
        <w:t>„</w:t>
      </w:r>
      <w:r w:rsidRPr="00CE3D37">
        <w:t>Naozaj.</w:t>
      </w:r>
      <w:r>
        <w:t>“</w:t>
      </w:r>
    </w:p>
    <w:p w:rsidR="00E34F59" w:rsidRDefault="00E34F59" w:rsidP="00E34F59">
      <w:pPr>
        <w:pStyle w:val="Text"/>
      </w:pPr>
      <w:r>
        <w:t>„</w:t>
      </w:r>
      <w:r w:rsidRPr="00CE3D37">
        <w:t>Môžeme sa porozprávať?</w:t>
      </w:r>
      <w:r>
        <w:t>“</w:t>
      </w:r>
      <w:r w:rsidRPr="00CE3D37">
        <w:t xml:space="preserve"> opýtal sa Chochlov. Položil ruku na Rorvikovo plece. </w:t>
      </w:r>
      <w:r>
        <w:t>„</w:t>
      </w:r>
      <w:r w:rsidRPr="00CE3D37">
        <w:t>Som znepokojený niečím, čo som začul, priateľu. Jeden z ľudí, s ktorými som hovoril – nenahneváte sa, ak nespomeniem jeho meno? – povedal, že si myslí, že pociťujete sympatie k odporu. Pochopiteľne, povedal som mu, že je to nepravdepodobné, ale on si bol pomerne istý.</w:t>
      </w:r>
      <w:r>
        <w:t>“</w:t>
      </w:r>
    </w:p>
    <w:p w:rsidR="00E34F59" w:rsidRDefault="00E34F59" w:rsidP="00E34F59">
      <w:pPr>
        <w:pStyle w:val="Text"/>
      </w:pPr>
      <w:r>
        <w:t>„</w:t>
      </w:r>
      <w:r w:rsidRPr="00CE3D37">
        <w:t>Nie, nie,</w:t>
      </w:r>
      <w:r>
        <w:t>“</w:t>
      </w:r>
      <w:r w:rsidRPr="00CE3D37">
        <w:t xml:space="preserve"> odsekol Rorvik. </w:t>
      </w:r>
      <w:r>
        <w:t>„</w:t>
      </w:r>
      <w:r w:rsidRPr="00CE3D37">
        <w:t>Absolútna nepravda. Držím sa od nich bokom, verte mi.</w:t>
      </w:r>
      <w:r>
        <w:t>“</w:t>
      </w:r>
    </w:p>
    <w:p w:rsidR="00E34F59" w:rsidRDefault="00E34F59" w:rsidP="00E34F59">
      <w:pPr>
        <w:pStyle w:val="Text"/>
      </w:pPr>
      <w:r w:rsidRPr="00CE3D37">
        <w:t xml:space="preserve">Chochlov vyzeral, že ho to zaujalo. </w:t>
      </w:r>
      <w:r>
        <w:t>„</w:t>
      </w:r>
      <w:r w:rsidRPr="00CE3D37">
        <w:t>Naozaj? Potom ale viete, kto medzi nimi je?</w:t>
      </w:r>
      <w:r>
        <w:t>“</w:t>
      </w:r>
    </w:p>
    <w:p w:rsidR="00E34F59" w:rsidRDefault="00E34F59" w:rsidP="00E34F59">
      <w:pPr>
        <w:pStyle w:val="Text"/>
      </w:pPr>
      <w:r w:rsidRPr="00CE3D37">
        <w:lastRenderedPageBreak/>
        <w:t xml:space="preserve">Chcel sa kopnúť do hlavy, nemal hovoriť bez rozmýšľania, teraz sa aspoň pokúsil vyzerať neškodný a nevinný. </w:t>
      </w:r>
      <w:r>
        <w:t>„</w:t>
      </w:r>
      <w:r w:rsidRPr="00CE3D37">
        <w:t>Nuž, nie – v skutočnosti ich nepoznám. Počul som chýry, pravdaže…</w:t>
      </w:r>
      <w:r>
        <w:t>“</w:t>
      </w:r>
    </w:p>
    <w:p w:rsidR="00E34F59" w:rsidRDefault="00E34F59" w:rsidP="00E34F59">
      <w:pPr>
        <w:pStyle w:val="Text"/>
      </w:pPr>
      <w:r>
        <w:t>„</w:t>
      </w:r>
      <w:r w:rsidRPr="00CE3D37">
        <w:t>Zaujímam sa o chýry.</w:t>
      </w:r>
      <w:r>
        <w:t>“</w:t>
      </w:r>
    </w:p>
    <w:p w:rsidR="00E34F59" w:rsidRDefault="00E34F59" w:rsidP="00E34F59">
      <w:pPr>
        <w:pStyle w:val="Text"/>
      </w:pPr>
      <w:r>
        <w:t>„</w:t>
      </w:r>
      <w:r w:rsidRPr="00CE3D37">
        <w:t>To by nebolo fér..</w:t>
      </w:r>
      <w:r>
        <w:t>“</w:t>
      </w:r>
    </w:p>
    <w:p w:rsidR="00E34F59" w:rsidRDefault="00E34F59" w:rsidP="00E34F59">
      <w:pPr>
        <w:pStyle w:val="Text"/>
      </w:pPr>
      <w:r w:rsidRPr="00CE3D37">
        <w:t xml:space="preserve">Chochlov ho prerušil. </w:t>
      </w:r>
      <w:r>
        <w:t>„</w:t>
      </w:r>
      <w:r w:rsidRPr="00CE3D37">
        <w:t>V tábore rozhodujem o férovosti ja, pán Rorvik. Prosím, my nie sme barbari. Ubezpečujem vás, že ja len pomáham asociálom prispôsobiť sa spoločnosti a netrestám ich za spiatočnícke myslenie. Ak ste počuli chýry, podeľte sa o ne. Ľudia rozširujú správy – klebety, to je správne slovo, nie? – rozširujú klebety bez základu pravdy. Musím o nich vedieť, aby som lepšie viedol ľudí k správnemu mysleniu. Prosím, nemlčte, hovorte so mnou maximálne úprimne.</w:t>
      </w:r>
      <w:r>
        <w:t>“</w:t>
      </w:r>
    </w:p>
    <w:p w:rsidR="00E34F59" w:rsidRDefault="00E34F59" w:rsidP="00E34F59">
      <w:pPr>
        <w:pStyle w:val="Text"/>
      </w:pPr>
      <w:r w:rsidRPr="00CE3D37">
        <w:t xml:space="preserve">Rorvik sa nervózne usmial, pokúšajúc sa tváriť ako nevinný plyšový psík. </w:t>
      </w:r>
      <w:r>
        <w:t>„</w:t>
      </w:r>
      <w:r w:rsidRPr="00CE3D37">
        <w:t>Neviem žiadne mená.</w:t>
      </w:r>
      <w:r>
        <w:t>“</w:t>
      </w:r>
    </w:p>
    <w:p w:rsidR="00E34F59" w:rsidRDefault="00E34F59" w:rsidP="00E34F59">
      <w:pPr>
        <w:pStyle w:val="Text"/>
      </w:pPr>
      <w:r>
        <w:t>„</w:t>
      </w:r>
      <w:r w:rsidRPr="00CE3D37">
        <w:t>Bojím sa, že nie ste úplne otvorený, pán Rorvik.</w:t>
      </w:r>
      <w:r>
        <w:t>“</w:t>
      </w:r>
      <w:r w:rsidRPr="00CE3D37">
        <w:t xml:space="preserve"> Chochlovova tvár vyjadrovala skutočný smútok zmiešaný so znechuteným. </w:t>
      </w:r>
      <w:r>
        <w:t>„</w:t>
      </w:r>
      <w:r w:rsidRPr="00CE3D37">
        <w:t>Možno som vaše dosiahnuté úspechy trochu prehnal. Ak budete ústretový, v tom som si úplne istý, tento tábor môže pre vás byť niečo ako luxusná dača. Ste tu hostia, nie väzni. Možno jedlo nie je bohaté a disciplína je trochu… uvoľnená. Prosím vás, žiadam to, povedzte mená.</w:t>
      </w:r>
      <w:r>
        <w:t>“</w:t>
      </w:r>
      <w:r w:rsidRPr="00CE3D37">
        <w:t xml:space="preserve"> Usmial sa. </w:t>
      </w:r>
      <w:r>
        <w:t>„</w:t>
      </w:r>
      <w:r w:rsidRPr="00CE3D37">
        <w:t>Verím že môžeme… spolupracovať.</w:t>
      </w:r>
      <w:r>
        <w:t>“</w:t>
      </w:r>
    </w:p>
    <w:p w:rsidR="00E34F59" w:rsidRDefault="00E34F59" w:rsidP="00E34F59">
      <w:pPr>
        <w:pStyle w:val="Text"/>
      </w:pPr>
      <w:r>
        <w:t>„</w:t>
      </w:r>
      <w:r w:rsidRPr="00CE3D37">
        <w:t>Je mi to ľúto, pane.</w:t>
      </w:r>
      <w:r>
        <w:t>“</w:t>
      </w:r>
    </w:p>
    <w:p w:rsidR="00E34F59" w:rsidRDefault="00E34F59" w:rsidP="00E34F59">
      <w:pPr>
        <w:pStyle w:val="Text"/>
      </w:pPr>
      <w:r w:rsidRPr="00CE3D37">
        <w:t xml:space="preserve">Chochlov smutne prikývol. </w:t>
      </w:r>
      <w:r>
        <w:t>„</w:t>
      </w:r>
      <w:r w:rsidRPr="00CE3D37">
        <w:t>Nie som hlúpy, pán Rorvik. Nechajte ma niečo vám ukázať. Viem, že v tábore sú prívrženci odporu a viem, že niečo pripravujú. Mám svoje… zdroje. Predpokladám, že viem, čo sa deje. Rozmýšľajte. Dosť dlho sa rozprávame. Desať minút? Myslíte si, že to i nikto nezbadal? Čo myslíte, ako sa na to pozerajú prívrženci odporu? Do konca aj keď ste mi nič nepovedali, ako vám môžu veriť? Povedzte mi, i čo chcem počuť a budete v bezpečí – myslím v tomto tábore, uisťujem i vás. Ináč…</w:t>
      </w:r>
      <w:r>
        <w:t>“</w:t>
      </w:r>
      <w:r w:rsidRPr="00CE3D37">
        <w:t xml:space="preserve"> pokrútil hlavou. </w:t>
      </w:r>
      <w:r>
        <w:t>„</w:t>
      </w:r>
      <w:r w:rsidRPr="00CE3D37">
        <w:t>Nechcem vás naľakať. Ste v problémoch, [ aj keď prehovoríte, aj keď nie.</w:t>
      </w:r>
      <w:r>
        <w:t>“</w:t>
      </w:r>
    </w:p>
    <w:p w:rsidR="00E34F59" w:rsidRDefault="00E34F59" w:rsidP="00E34F59">
      <w:pPr>
        <w:pStyle w:val="Text"/>
      </w:pPr>
      <w:r w:rsidRPr="00CE3D37">
        <w:t xml:space="preserve">Chochlov má pravdu, uvedomil si. Hoci sa nepripojil k odporu, vie priveľa. Mohol nejako prerušiť rozhovor s Chochlovom? Nie, politickí lektori majú v tábore skoro absolútnu moc. Dokonca aj </w:t>
      </w:r>
      <w:r w:rsidRPr="00CE3D37">
        <w:lastRenderedPageBreak/>
        <w:t>stráže sa ich boja a väzni, ktorí odmietli rozhovor, zmizli. Ale hovoriť s ním teraz, to bola chyba. Nemôže prežiť noc bez Chochlovovej ochrany.</w:t>
      </w:r>
    </w:p>
    <w:p w:rsidR="00E34F59" w:rsidRDefault="00E34F59" w:rsidP="00E34F59">
      <w:pPr>
        <w:pStyle w:val="Text"/>
      </w:pPr>
      <w:r w:rsidRPr="00CE3D37">
        <w:t>Uvoľnil svoje svaly a prinútil sa dýchať normálne. Okamžite spoznal ten pocit. Cítil neviditeľné, nepriateľské oči, ako ho sledujú z oblohy, pocit byť odsúdený na smrť.</w:t>
      </w:r>
    </w:p>
    <w:p w:rsidR="00E34F59" w:rsidRDefault="00E34F59" w:rsidP="00E34F59">
      <w:pPr>
        <w:pStyle w:val="Text"/>
      </w:pPr>
      <w:r w:rsidRPr="00CE3D37">
        <w:t xml:space="preserve">Ale prečo žil doteraz? Ak bude hovoriť, iní ľudia zomrú. To nie je fér – nikdy nebol člen odporu – ale rozumel vojne až pridobre. Pomaly niekoľkokrát pokrútil hlavou. </w:t>
      </w:r>
      <w:r>
        <w:t>„</w:t>
      </w:r>
      <w:r w:rsidRPr="00CE3D37">
        <w:t>Je mi to ľúto, ale nemôžem to urobiť.</w:t>
      </w:r>
      <w:r>
        <w:t>“</w:t>
      </w:r>
    </w:p>
    <w:p w:rsidR="00E34F59" w:rsidRDefault="00E34F59" w:rsidP="00E34F59">
      <w:pPr>
        <w:pStyle w:val="Text"/>
      </w:pPr>
      <w:r w:rsidRPr="00CE3D37">
        <w:t>Svaly zostali uvoľnené, ale všimol si, že znova zadržiava dych.</w:t>
      </w:r>
    </w:p>
    <w:p w:rsidR="00E34F59" w:rsidRDefault="00E34F59" w:rsidP="00E34F59">
      <w:pPr>
        <w:pStyle w:val="Text"/>
      </w:pPr>
      <w:r>
        <w:t>„</w:t>
      </w:r>
      <w:r w:rsidRPr="00CE3D37">
        <w:t>Mne je to tiež ľúto, pán Rorvik.</w:t>
      </w:r>
      <w:r>
        <w:t>“</w:t>
      </w:r>
      <w:r w:rsidRPr="00CE3D37">
        <w:t xml:space="preserve"> Chochlov chvíľu počkal, potom krútiac hlavou rýchlo odkráčal, akoby nechcel mať už nič spoločné s Rorvikom, ponechajúc ho jeho osudu. </w:t>
      </w:r>
      <w:r>
        <w:t>„</w:t>
      </w:r>
      <w:r w:rsidRPr="00CE3D37">
        <w:t>Mne tiež.</w:t>
      </w:r>
      <w:r>
        <w:t>“</w:t>
      </w:r>
    </w:p>
    <w:p w:rsidR="00E34F59" w:rsidRDefault="00E34F59" w:rsidP="00E34F59">
      <w:pPr>
        <w:pStyle w:val="Text"/>
      </w:pPr>
      <w:r w:rsidRPr="00CE3D37">
        <w:t>Rorvik vedel, že jeho jediná šanca je nájsť Povelliho – hocikoho z odporu – a pokúsiť sa vysvetliť situáciu. Je tu možnosť, že dostane šancu, ak k nim príde ihneď, ukazujúc, že nemá čo skryť.</w:t>
      </w:r>
    </w:p>
    <w:p w:rsidR="00E34F59" w:rsidRDefault="00E34F59" w:rsidP="00E34F59">
      <w:pPr>
        <w:pStyle w:val="Text"/>
      </w:pPr>
      <w:r w:rsidRPr="00CE3D37">
        <w:t>Nehýbal sa.</w:t>
      </w:r>
    </w:p>
    <w:p w:rsidR="00E34F59" w:rsidRDefault="00E34F59" w:rsidP="00E34F59">
      <w:pPr>
        <w:pStyle w:val="Text"/>
      </w:pPr>
      <w:r w:rsidRPr="00CE3D37">
        <w:t>Niečo tu nebolo v poriadku. Zúrivo hľadal fakt, ktorý mu nesedel. Nebol nikde, stojac pri ostnatom drôte, to by mohol byť aj hocikde inde.</w:t>
      </w:r>
    </w:p>
    <w:p w:rsidR="00E34F59" w:rsidRDefault="00E34F59" w:rsidP="00E34F59">
      <w:pPr>
        <w:pStyle w:val="Text"/>
      </w:pPr>
      <w:r w:rsidRPr="00CE3D37">
        <w:t>Privrel oči a rozmýšľal. Kde do pekla je?</w:t>
      </w:r>
    </w:p>
    <w:p w:rsidR="00E34F59" w:rsidRDefault="00E34F59" w:rsidP="00E34F59">
      <w:pPr>
        <w:pStyle w:val="Text"/>
      </w:pPr>
      <w:r w:rsidRPr="00CE3D37">
        <w:t>V tábore.</w:t>
      </w:r>
    </w:p>
    <w:p w:rsidR="00E34F59" w:rsidRDefault="00E34F59" w:rsidP="00E34F59">
      <w:pPr>
        <w:pStyle w:val="Text"/>
      </w:pPr>
      <w:r w:rsidRPr="00CE3D37">
        <w:t>Naozaj?</w:t>
      </w:r>
    </w:p>
    <w:p w:rsidR="00E34F59" w:rsidRDefault="00E34F59" w:rsidP="00E34F59">
      <w:pPr>
        <w:pStyle w:val="Text"/>
      </w:pPr>
      <w:r w:rsidRPr="00CE3D37">
        <w:t>Spomienky na povolanie sú mimoriadne čerstvé. Ešte cíti na bicepsoch ako ho Driscott nútil robiť kliky, keď bol ešte PN, pred dvomi rokmi.</w:t>
      </w:r>
    </w:p>
    <w:p w:rsidR="00E34F59" w:rsidRDefault="00E34F59" w:rsidP="00E34F59">
      <w:pPr>
        <w:pStyle w:val="Text"/>
      </w:pPr>
      <w:r w:rsidRPr="00CE3D37">
        <w:t>To je nemožné.</w:t>
      </w:r>
    </w:p>
    <w:p w:rsidR="00E34F59" w:rsidRDefault="00E34F59" w:rsidP="00E34F59">
      <w:pPr>
        <w:pStyle w:val="Text"/>
      </w:pPr>
      <w:r w:rsidRPr="00CE3D37">
        <w:t>Zomrel. Konečná, neodvrátiteľná smrť. Rana do hrude, rana do hlavy, roztrhaný delom.</w:t>
      </w:r>
    </w:p>
    <w:p w:rsidR="00E34F59" w:rsidRDefault="00E34F59" w:rsidP="00E34F59">
      <w:pPr>
        <w:pStyle w:val="Text"/>
      </w:pPr>
      <w:r w:rsidRPr="00CE3D37">
        <w:t>To všetko je nemožné.</w:t>
      </w:r>
    </w:p>
    <w:p w:rsidR="00E34F59" w:rsidRDefault="00E34F59" w:rsidP="00E34F59">
      <w:pPr>
        <w:pStyle w:val="Text"/>
      </w:pPr>
      <w:r w:rsidRPr="00CE3D37">
        <w:t>Simulácia. To je kľúč. Z civilného života si pamätal dni, keď superveľmoci v Japonsku, Amerike a Európe ostro sledovali jeden druhého, husto využívajúc svoje simulácie, pripravení na ľubovoľný útok, každý čakajúc na výhodu. Väčšina bojov bola matematická, zmes stratégie a taktiky, sily bez tváre, bojujúce so silami bez tváre.</w:t>
      </w:r>
    </w:p>
    <w:p w:rsidR="00E34F59" w:rsidRDefault="00E34F59" w:rsidP="00E34F59">
      <w:pPr>
        <w:pStyle w:val="Text"/>
      </w:pPr>
      <w:r w:rsidRPr="00CE3D37">
        <w:lastRenderedPageBreak/>
        <w:t>Ale v niektorých simuláciách záležalo aj na jednotlivých ľuďoch. Museli presne vedieť, ako pechota zareaguje na ten ktorý podnet, predtým než budú môcť veriť počítačovým modelom. Bože. Driscott mi to povedal, Driscott mi to všetko povedal, len ja som bol prihlúpy, aby som tomu porozumel.</w:t>
      </w:r>
    </w:p>
    <w:p w:rsidR="00E34F59" w:rsidRDefault="00E34F59" w:rsidP="00E34F59">
      <w:pPr>
        <w:pStyle w:val="Text"/>
      </w:pPr>
      <w:r w:rsidRPr="00CE3D37">
        <w:t>Otvoril svoje oči a pokúsil sa uveriť. Nie je žiadny tábor, žiadna vojna. Keď ho povolali, nebola žiadna vojna. Ako dávno sa to stalo? Pred rokmi? Dňami? Mesiacmi? Bolo nepredstaviteľné myslieť si, že Rusi obsadia Spojené Štáty a on tomu uveril. Celá vojna nemala zmysel, iba že by to bol len scenár, skúška, ako zareagujú vojaci vo vojne.</w:t>
      </w:r>
    </w:p>
    <w:p w:rsidR="00E34F59" w:rsidRDefault="00E34F59" w:rsidP="00E34F59">
      <w:pPr>
        <w:pStyle w:val="Text"/>
      </w:pPr>
      <w:r w:rsidRPr="00CE3D37">
        <w:t>Dokonca poznal technológiu. Nebolo to nič viac ako program, ktorý bežal na jeho botoch, teda okrem toho, že mal vyššie rozlíšenie. Má vyššie rozlíšenie.</w:t>
      </w:r>
    </w:p>
    <w:p w:rsidR="00E34F59" w:rsidRDefault="00E34F59" w:rsidP="00E34F59">
      <w:pPr>
        <w:pStyle w:val="Text"/>
      </w:pPr>
      <w:r w:rsidRPr="00CE3D37">
        <w:t>Všetko bolo tak reálne. Niekde tu musia byť mikrolasery, ktoré premietajú obraz priamo na jeho sietnicu. Ak je rozlíšenie dosť vysoké, nedokáže rozlíšiť realitu od fikcie. Možno je nadrogovaný, usadený do kresla niekde, možno vo Washingtone? Pravdepodobne paralyzovaný drogami, aby jeho pohyb nespôsoboval problémy, kým elektrické impulzy hýbu jeho svalmi. Možno hypnotiká, robiace ho senzibilnejším, pôsobiace na jeho vnímanie reality.</w:t>
      </w:r>
    </w:p>
    <w:p w:rsidR="00E34F59" w:rsidRDefault="00E34F59" w:rsidP="00E34F59">
      <w:pPr>
        <w:pStyle w:val="Text"/>
      </w:pPr>
      <w:r w:rsidRPr="00CE3D37">
        <w:t>Buchol si rukou do hrude, tak silno, ako len vedel. Bolelo to, ale to nič neznamená. Mohlo to byť simulované.</w:t>
      </w:r>
    </w:p>
    <w:p w:rsidR="00E34F59" w:rsidRDefault="00E34F59" w:rsidP="00E34F59">
      <w:pPr>
        <w:pStyle w:val="Text"/>
      </w:pPr>
      <w:r w:rsidRPr="00CE3D37">
        <w:t>V simulácii musia byť aj reálni ľudia. Kto? Westermakerová? Driscott? Kto je reálny a kto simulovaný? Westermakerová, pomyslel si. Tá bola reálna. Niekde ešte stále žije. Raz sa vráti k manželovi, späť k deťom. O pár dní bude rozmýšľať, či bol Rorvik reálny alebo simulovaný. A nehoda, ktorá zmenila obrazovky vo Washingtone na pornoštúdio.</w:t>
      </w:r>
    </w:p>
    <w:p w:rsidR="00E34F59" w:rsidRDefault="00E34F59" w:rsidP="00E34F59">
      <w:pPr>
        <w:pStyle w:val="Text"/>
      </w:pPr>
      <w:r w:rsidRPr="00CE3D37">
        <w:t>Chvíľu mu trvalo, kým si uvedomil, že ak je to všetko pravda, niekde – možno neďaleko – sú Angela a Lissy ešte stále nažive a čakajú, kedy sa vráti domov. Nehladujú v trestaneckom tábore, nie sú pochované v hrobe bez kríža niekde v horách. Sú živé.</w:t>
      </w:r>
    </w:p>
    <w:p w:rsidR="00E34F59" w:rsidRDefault="00E34F59" w:rsidP="00E34F59">
      <w:pPr>
        <w:pStyle w:val="Text"/>
      </w:pPr>
      <w:r w:rsidRPr="00CE3D37">
        <w:t xml:space="preserve">Bože, už rozumel, prečo ho povolali. Nemal byť skutočným vojakom, len simuláciou, perfektnou počítačovou simuláciou možných bojových scenárov. Ľudia, s ktorými bojoval, spolu či proti </w:t>
      </w:r>
      <w:r w:rsidRPr="00CE3D37">
        <w:lastRenderedPageBreak/>
        <w:t>sebe, nikdy nežili. Museli vedieť, ako zareaguje v strese, ako zareaguje priemerný Američan. Potrebovali údaje, aby im simulácie pracovali.</w:t>
      </w:r>
    </w:p>
    <w:p w:rsidR="00E34F59" w:rsidRDefault="00E34F59" w:rsidP="00E34F59">
      <w:pPr>
        <w:pStyle w:val="Text"/>
      </w:pPr>
      <w:r w:rsidRPr="00CE3D37">
        <w:t>Bol obeť.</w:t>
      </w:r>
    </w:p>
    <w:p w:rsidR="00E34F59" w:rsidRDefault="00E34F59" w:rsidP="00E34F59">
      <w:pPr>
        <w:pStyle w:val="Text"/>
      </w:pPr>
      <w:r w:rsidRPr="00CE3D37">
        <w:t>Ale obeť Američanov? Rusov? Čo ak Rusi potrebujú poznať reakcie priemerného Američana? Čo ak naozaj plánujú inváziu?</w:t>
      </w:r>
    </w:p>
    <w:p w:rsidR="00E34F59" w:rsidRDefault="00E34F59" w:rsidP="00E34F59">
      <w:pPr>
        <w:pStyle w:val="Text"/>
      </w:pPr>
      <w:r w:rsidRPr="00CE3D37">
        <w:t>Bola to hádanka.</w:t>
      </w:r>
    </w:p>
    <w:p w:rsidR="00E34F59" w:rsidRDefault="00E34F59" w:rsidP="00E34F59">
      <w:pPr>
        <w:pStyle w:val="Text"/>
      </w:pPr>
      <w:r w:rsidRPr="00CE3D37">
        <w:t xml:space="preserve">Začal vrtieť hlavou, najprv doprava, potom doľava, čakajúc, ako zareaguje obraz, ktorý vidí. Začalo mu byť nevoľno, ale neprestal. </w:t>
      </w:r>
      <w:r>
        <w:t>„</w:t>
      </w:r>
      <w:r w:rsidRPr="00CE3D37">
        <w:t>Pustite ma von!</w:t>
      </w:r>
      <w:r>
        <w:t>“</w:t>
      </w:r>
      <w:r w:rsidRPr="00CE3D37">
        <w:t xml:space="preserve"> Otáčal hlavu, rýchlejšie a rýchlejšie. Ostatní väzni na neho mlčky civeli. </w:t>
      </w:r>
      <w:r>
        <w:t>„</w:t>
      </w:r>
      <w:r w:rsidRPr="00CE3D37">
        <w:t>Prestaňte so simuláciou. Končím. Hovorím vám, končím!</w:t>
      </w:r>
      <w:r>
        <w:t>“</w:t>
      </w:r>
    </w:p>
    <w:p w:rsidR="00E34F59" w:rsidRDefault="00E34F59" w:rsidP="00E34F59">
      <w:pPr>
        <w:pStyle w:val="Text"/>
      </w:pPr>
      <w:r w:rsidRPr="00CE3D37">
        <w:t>Hlava ho bolela a svet bol stále menej reálny. Zahryzol si do pery, ignorujúc bolesť. Vnímal už len pohyb hlavy a obraz pred sebou, keď zrazu sa mu zdalo, že niečo vidí, svit laserového lúča, na okraji zorného poľa. Točil hlavou ešte divšie, doprava, doľava, hore, dole a čoraz jasnejšie videl laboratórne zariadenie, laser neustále namierený priamo do jeho očí. Trestanecký tábor sa zrazu stal dvojrozmerným, obraz pred jeho očami sa začal triasť. Pokúsil sa odtlačiť hlavicu lasera od svojej hlavy, ale ruky nenarazili na nič. Krútil hlavou ostrejšie. Zrazu obraz tábora zmizol a Rorvik sa ocitol v miestnosti plnej počítačov, videl troch lekárov s výrazom maximálneho úžasu na tvári.</w:t>
      </w:r>
    </w:p>
    <w:p w:rsidR="00E34F59" w:rsidRDefault="00E34F59" w:rsidP="00E34F59">
      <w:pPr>
        <w:pStyle w:val="Text"/>
        <w:ind w:firstLine="0"/>
        <w:jc w:val="center"/>
      </w:pPr>
      <w:r w:rsidRPr="00CE3D37">
        <w:t>• • •</w:t>
      </w:r>
    </w:p>
    <w:p w:rsidR="00E34F59" w:rsidRDefault="00E34F59" w:rsidP="00E34F59">
      <w:pPr>
        <w:pStyle w:val="Text"/>
      </w:pPr>
      <w:r w:rsidRPr="00CE3D37">
        <w:t>Muž z povolávacej služby poďakoval Rorvikovi, pripomenul mu trest za poskytnutie informácií tretej osobe o svojej službe a potom len zatriasol hlavou a odišiel. Rorvik videl Angelu čakajúcu vo dverách. Dom vyzeral ináč, menší, tapety boli bledšie než si pamätal. Bol preč len týždeň.</w:t>
      </w:r>
    </w:p>
    <w:p w:rsidR="00E34F59" w:rsidRDefault="00E34F59" w:rsidP="00E34F59">
      <w:pPr>
        <w:pStyle w:val="Text"/>
      </w:pPr>
      <w:r w:rsidRPr="00CE3D37">
        <w:t>Zastav to. Ak to bola simulácia, museli použiť fotografie domu. Museli byť perfektní v každom detaile.</w:t>
      </w:r>
    </w:p>
    <w:p w:rsidR="00E34F59" w:rsidRDefault="00E34F59" w:rsidP="00E34F59">
      <w:pPr>
        <w:pStyle w:val="Text"/>
      </w:pPr>
      <w:r w:rsidRPr="00CE3D37">
        <w:t>Automaticky sa zahľadel na kríky, hľadajúc slnečné lúče odrazené od kovových predmetov, želajúc si videnie vylepšené IR okuliarmi. Pristihnúc sa pri tomto sa prinútil relaxovať. Žiadna vojna, žiadne skryté nebezpečenstvá.</w:t>
      </w:r>
    </w:p>
    <w:p w:rsidR="00E34F59" w:rsidRDefault="00E34F59" w:rsidP="00E34F59">
      <w:pPr>
        <w:pStyle w:val="Text"/>
      </w:pPr>
      <w:r w:rsidRPr="00CE3D37">
        <w:lastRenderedPageBreak/>
        <w:t xml:space="preserve">Vládne auto sa pohlo preč a Lissy vybehla spoza Angely a zamierila rovno k nemu. Roztiahol svoje ruky aby ju chytil a ona ho skoro vo svojej radosti prevrátila. </w:t>
      </w:r>
      <w:r>
        <w:t>„</w:t>
      </w:r>
      <w:r w:rsidRPr="00CE3D37">
        <w:t>Ocko! Si doma! Chýbal si mi!</w:t>
      </w:r>
      <w:r>
        <w:t>“</w:t>
      </w:r>
    </w:p>
    <w:p w:rsidR="00E34F59" w:rsidRDefault="00E34F59" w:rsidP="00E34F59">
      <w:pPr>
        <w:pStyle w:val="Text"/>
      </w:pPr>
      <w:r w:rsidRPr="00CE3D37">
        <w:t>Zdvihol ju a usmial sa. Bola väčšia, než si pamätal. Môže narásť za týždeň tak veľa? Vlasy mala tmavšie, tvár užšiu a obyčajnejšiu než si pamätal.</w:t>
      </w:r>
    </w:p>
    <w:p w:rsidR="00E34F59" w:rsidRDefault="00E34F59" w:rsidP="00E34F59">
      <w:pPr>
        <w:pStyle w:val="Text"/>
      </w:pPr>
      <w:r>
        <w:t>„</w:t>
      </w:r>
      <w:r w:rsidRPr="00CE3D37">
        <w:t>Tiež si mi chýbala, mačiatko,</w:t>
      </w:r>
      <w:r>
        <w:t>“</w:t>
      </w:r>
      <w:r w:rsidRPr="00CE3D37">
        <w:t xml:space="preserve"> povedal.</w:t>
      </w:r>
    </w:p>
    <w:p w:rsidR="00E34F59" w:rsidRDefault="00E34F59" w:rsidP="00E34F59">
      <w:pPr>
        <w:pStyle w:val="Text"/>
      </w:pPr>
      <w:r w:rsidRPr="00CE3D37">
        <w:t>Pozrela sa naňho, vrčiac ako mačka, ale stále usmiata a dala mu pusu. Na to skryl svoju tvár pod jej vlasy a smial sa, ako hlasno to len dokázal. Smiala sa spolu s ním.</w:t>
      </w:r>
    </w:p>
    <w:p w:rsidR="00E34F59" w:rsidRDefault="00E34F59" w:rsidP="00E34F59">
      <w:pPr>
        <w:pStyle w:val="Text"/>
      </w:pPr>
      <w:r w:rsidRPr="00CE3D37">
        <w:t xml:space="preserve">Toto nemôžu nasimulovať. Roztiahol jednu ruku a Angela sa k nim pripojila. Pobozkal ich obe naraz. </w:t>
      </w:r>
      <w:r>
        <w:t>„</w:t>
      </w:r>
      <w:r w:rsidRPr="00CE3D37">
        <w:t>Chýbal si mi, kocúrik,</w:t>
      </w:r>
      <w:r>
        <w:t>“</w:t>
      </w:r>
      <w:r w:rsidRPr="00CE3D37">
        <w:t xml:space="preserve"> povedala Angela.</w:t>
      </w:r>
    </w:p>
    <w:p w:rsidR="00E34F59" w:rsidRDefault="00E34F59" w:rsidP="00E34F59">
      <w:pPr>
        <w:pStyle w:val="Text"/>
      </w:pPr>
      <w:r w:rsidRPr="00CE3D37">
        <w:t>Bol skutočne doma.</w:t>
      </w:r>
    </w:p>
    <w:p w:rsidR="00E34F59" w:rsidRDefault="00E34F59" w:rsidP="00E34F59">
      <w:pPr>
        <w:pStyle w:val="Text"/>
      </w:pPr>
      <w:r w:rsidRPr="00CE3D37">
        <w:t>Bol doma.</w:t>
      </w:r>
    </w:p>
    <w:p w:rsidR="00E34F59" w:rsidRDefault="00E34F59" w:rsidP="00E34F59">
      <w:pPr>
        <w:pStyle w:val="Text"/>
      </w:pPr>
      <w:r w:rsidRPr="00CE3D37">
        <w:t>Skutočne.</w:t>
      </w:r>
    </w:p>
    <w:p w:rsidR="005D13F4" w:rsidRPr="00E34F59" w:rsidRDefault="00E34F59" w:rsidP="00E34F59">
      <w:pPr>
        <w:pStyle w:val="Text"/>
        <w:jc w:val="right"/>
        <w:rPr>
          <w:i/>
        </w:rPr>
      </w:pPr>
      <w:r w:rsidRPr="00E34F59">
        <w:rPr>
          <w:i/>
        </w:rPr>
        <w:t>Z originálu Rorvik’s War preložil: Tomáš Árva</w:t>
      </w:r>
    </w:p>
    <w:sectPr w:rsidR="005D13F4" w:rsidRPr="00E34F59" w:rsidSect="008F3BBC">
      <w:pgSz w:w="8391" w:h="11906"/>
      <w:pgMar w:top="850" w:right="850" w:bottom="850" w:left="850" w:header="510" w:footer="51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5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08"/>
  <w:hyphenationZone w:val="425"/>
  <w:characterSpacingControl w:val="doNotCompress"/>
  <w:compat/>
  <w:rsids>
    <w:rsidRoot w:val="00E34F59"/>
    <w:rsid w:val="0020067D"/>
    <w:rsid w:val="00580600"/>
    <w:rsid w:val="005D13F4"/>
    <w:rsid w:val="008F3BBC"/>
    <w:rsid w:val="00E34F5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80600"/>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 w:type="paragraph" w:styleId="Textpoznpodarou">
    <w:name w:val="footnote text"/>
    <w:basedOn w:val="Normln"/>
    <w:link w:val="TextpoznpodarouChar"/>
    <w:uiPriority w:val="99"/>
    <w:rsid w:val="00E34F59"/>
    <w:pPr>
      <w:widowControl w:val="0"/>
      <w:autoSpaceDE w:val="0"/>
      <w:autoSpaceDN w:val="0"/>
      <w:adjustRightInd w:val="0"/>
      <w:spacing w:after="0" w:line="240" w:lineRule="auto"/>
    </w:pPr>
    <w:rPr>
      <w:rFonts w:ascii="Times New Roman" w:eastAsiaTheme="minorEastAsia" w:hAnsi="Times New Roman" w:cs="Times New Roman"/>
      <w:sz w:val="20"/>
      <w:szCs w:val="20"/>
      <w:lang w:val="sk-SK" w:eastAsia="sk-SK"/>
    </w:rPr>
  </w:style>
  <w:style w:type="character" w:customStyle="1" w:styleId="TextpoznpodarouChar">
    <w:name w:val="Text pozn. pod čarou Char"/>
    <w:basedOn w:val="Standardnpsmoodstavce"/>
    <w:link w:val="Textpoznpodarou"/>
    <w:uiPriority w:val="99"/>
    <w:rsid w:val="00E34F59"/>
    <w:rPr>
      <w:rFonts w:ascii="Times New Roman" w:eastAsiaTheme="minorEastAsia" w:hAnsi="Times New Roman" w:cs="Times New Roman"/>
      <w:sz w:val="20"/>
      <w:szCs w:val="20"/>
      <w:lang w:val="sk-SK" w:eastAsia="sk-SK"/>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666\SkyDrive\SKENY\empty.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0</TotalTime>
  <Pages>28</Pages>
  <Words>7825</Words>
  <Characters>46173</Characters>
  <Application>Microsoft Office Word</Application>
  <DocSecurity>0</DocSecurity>
  <Lines>384</Lines>
  <Paragraphs>107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1</cp:revision>
  <dcterms:created xsi:type="dcterms:W3CDTF">2013-03-20T16:38:00Z</dcterms:created>
  <dcterms:modified xsi:type="dcterms:W3CDTF">2013-03-20T16:38:00Z</dcterms:modified>
</cp:coreProperties>
</file>