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208" w:rsidRPr="00673D45" w:rsidRDefault="00FC0208" w:rsidP="00FC0208">
      <w:pPr>
        <w:pStyle w:val="Text"/>
        <w:ind w:firstLine="0"/>
        <w:rPr>
          <w:b/>
          <w:sz w:val="28"/>
        </w:rPr>
      </w:pPr>
      <w:bookmarkStart w:id="0" w:name="_GoBack"/>
      <w:r w:rsidRPr="00673D45">
        <w:rPr>
          <w:b/>
          <w:sz w:val="28"/>
        </w:rPr>
        <w:t>Jan Kovanic - Absolutní krach</w:t>
      </w:r>
    </w:p>
    <w:bookmarkEnd w:id="0"/>
    <w:p w:rsidR="00FC0208" w:rsidRPr="00673D45" w:rsidRDefault="00FC0208" w:rsidP="00FC0208">
      <w:pPr>
        <w:pStyle w:val="Text"/>
      </w:pPr>
    </w:p>
    <w:p w:rsidR="00FC0208" w:rsidRPr="00ED0A45" w:rsidRDefault="00FC0208" w:rsidP="00FC0208">
      <w:pPr>
        <w:pStyle w:val="Text"/>
        <w:jc w:val="center"/>
        <w:rPr>
          <w:b/>
        </w:rPr>
      </w:pPr>
      <w:r w:rsidRPr="00ED0A45">
        <w:rPr>
          <w:b/>
        </w:rPr>
        <w:t>1.</w:t>
      </w:r>
    </w:p>
    <w:p w:rsidR="00FC0208" w:rsidRPr="00673D45" w:rsidRDefault="00FC0208" w:rsidP="00FC0208">
      <w:pPr>
        <w:pStyle w:val="Text"/>
      </w:pPr>
      <w:r w:rsidRPr="00673D45">
        <w:t>„Všechny systémy v toleranci.“</w:t>
      </w:r>
    </w:p>
    <w:p w:rsidR="00FC0208" w:rsidRPr="00673D45" w:rsidRDefault="00FC0208" w:rsidP="00FC0208">
      <w:pPr>
        <w:pStyle w:val="Text"/>
      </w:pPr>
      <w:r w:rsidRPr="00673D45">
        <w:t>Hlas Elvíry, řídicího počítače našeho kliperu Argo Nautis, mi konejšivě zvučí v hlavě. Jako bychom právě nevstupovali do pekla. Ohnivé chocholy zvířené plazmy se táhnou za virtuálními okny naší kapsle jako oranžovorudá chapadla obřího kalmara. Jenom je pozoruju, v patnáctinásobném přetížení toho o moc víc člověk nesvede. Leda mrkat víčky. Stačí to k ovládání kosmické lodi při aerobrakingu. Při velice extrémním aerobrakingu. Venku totiž neplane vysoká atmosféra planety.</w:t>
      </w:r>
    </w:p>
    <w:p w:rsidR="00FC0208" w:rsidRPr="00673D45" w:rsidRDefault="00FC0208" w:rsidP="00FC0208">
      <w:pPr>
        <w:pStyle w:val="Text"/>
      </w:pPr>
      <w:r w:rsidRPr="00673D45">
        <w:t>„Teplota venkovního prostředí osmdesát sedm kilokelvin.“</w:t>
      </w:r>
    </w:p>
    <w:p w:rsidR="00FC0208" w:rsidRPr="00673D45" w:rsidRDefault="00FC0208" w:rsidP="00FC0208">
      <w:pPr>
        <w:pStyle w:val="Text"/>
      </w:pPr>
      <w:r w:rsidRPr="00673D45">
        <w:t xml:space="preserve">Ale klid, to je jenom jiné vyjádření hodnoty rychlosti místních iontů. Stav korony hvězdy zvané Hope je v normálu. Vnořujeme se do ní rychlostí téměř tisíc kilometrů za sekundu. Tedy </w:t>
      </w:r>
      <w:r>
        <w:t>naše výsadkové plavidlo Ancora.</w:t>
      </w:r>
    </w:p>
    <w:p w:rsidR="00FC0208" w:rsidRPr="00673D45" w:rsidRDefault="00FC0208" w:rsidP="00FC0208">
      <w:pPr>
        <w:pStyle w:val="Text"/>
      </w:pPr>
      <w:r w:rsidRPr="00673D45">
        <w:t>To se ptá Neil, šéf mise, jak se nám vede.</w:t>
      </w:r>
    </w:p>
    <w:p w:rsidR="00FC0208" w:rsidRPr="00673D45" w:rsidRDefault="00FC0208" w:rsidP="00FC0208">
      <w:pPr>
        <w:pStyle w:val="Text"/>
      </w:pPr>
      <w:r w:rsidRPr="00673D45">
        <w:rPr>
          <w:i/>
        </w:rPr>
        <w:t>„ok,“</w:t>
      </w:r>
      <w:r w:rsidRPr="00673D45">
        <w:t xml:space="preserve"> mrknu okem.</w:t>
      </w:r>
    </w:p>
    <w:p w:rsidR="00FC0208" w:rsidRPr="00673D45" w:rsidRDefault="00FC0208" w:rsidP="00FC0208">
      <w:pPr>
        <w:pStyle w:val="Text"/>
        <w:rPr>
          <w:i/>
        </w:rPr>
      </w:pPr>
      <w:r w:rsidRPr="00673D45">
        <w:rPr>
          <w:i/>
        </w:rPr>
        <w:t>„ok, vždyť naše myšlenky jsou svobodné“</w:t>
      </w:r>
    </w:p>
    <w:p w:rsidR="00FC0208" w:rsidRPr="00673D45" w:rsidRDefault="00FC0208" w:rsidP="00FC0208">
      <w:pPr>
        <w:pStyle w:val="Text"/>
      </w:pPr>
      <w:r w:rsidRPr="00673D45">
        <w:t>Srandička od pilota Geralda. Má v zásobě připravené citáty antických mudrců a teď nás jimi bude zásobovat. Naštěstí protentokrát nezvolil latinu.</w:t>
      </w:r>
    </w:p>
    <w:p w:rsidR="00FC0208" w:rsidRDefault="00FC0208" w:rsidP="00FC0208">
      <w:pPr>
        <w:pStyle w:val="Text"/>
      </w:pPr>
      <w:r w:rsidRPr="00673D45">
        <w:t xml:space="preserve">Písmenka se mi vznášejí kousek před očima, téměř na vnitřním povrchu mého pouzdra. Jde vlastně o akvárium s chladnou mořskou vodou, ve kterém levituji na magnetických polštářích. Přesněji řečeno levituje můj kokon, do kterého jsem zachumlaný. Lepší je říkat „mořská voda“ než „fyziologický roztok“, působí to jaksi prázdninově. Samotná kabina je vlastně barokomora, je totiž natlakovaná na dvacet atmosfér. Tlak vzduchu působí na hladinu vody a ta ho převádí na naše těla. Zevnitř zase působí protitlak, kdy do plic vniká potápěčská směs kyslíku a hélia. Uměle variovaný protitlak, takže tenhle systém dýchá za mne. Jeden systém za Neila, druhý za Geralda a třetí za mne. Víc nás není. To na výsadek stačí. Gerald by vám řekl: „Tres faciunt collegium.“ Řekl, nebo teď spíš vyhodil písemný slogan. Jako společnost jsme si skutečně stačili po </w:t>
      </w:r>
      <w:r w:rsidRPr="00673D45">
        <w:lastRenderedPageBreak/>
        <w:t>celou dobu našeho letu. Když nepočítám dobu strávenou v hibernaci, pak jsme spolu cestovali asi jenom rok inerciálního času. I když to byla dlouhá cesta.</w:t>
      </w:r>
    </w:p>
    <w:p w:rsidR="00FC0208" w:rsidRPr="00673D45" w:rsidRDefault="00FC0208" w:rsidP="00FC0208">
      <w:pPr>
        <w:pStyle w:val="Text"/>
      </w:pPr>
    </w:p>
    <w:p w:rsidR="00FC0208" w:rsidRPr="00ED0A45" w:rsidRDefault="00FC0208" w:rsidP="00FC0208">
      <w:pPr>
        <w:pStyle w:val="Text"/>
        <w:jc w:val="center"/>
        <w:rPr>
          <w:b/>
        </w:rPr>
      </w:pPr>
      <w:bookmarkStart w:id="1" w:name="bookmark0"/>
      <w:r w:rsidRPr="00ED0A45">
        <w:rPr>
          <w:b/>
        </w:rPr>
        <w:t>2.</w:t>
      </w:r>
      <w:bookmarkEnd w:id="1"/>
    </w:p>
    <w:p w:rsidR="00FC0208" w:rsidRPr="00673D45" w:rsidRDefault="00FC0208" w:rsidP="00FC0208">
      <w:pPr>
        <w:pStyle w:val="Text"/>
      </w:pPr>
      <w:r w:rsidRPr="00673D45">
        <w:t>Nejdříve jsme letěli suborbiterem z Honolulu do Nairobi, odtud pak vrtulníkem do Naňuki pod úbočím Mount Kenya. Domácí používají zásadně název Kiriňaga, tak pozor, ať se neuřeknete! Je to vždycky fantastický pohled na jejích pět vrcholů, které tvoří základny Věže. Sama Věž i při své robustnosti se proti horským štítům, ze kterých vystupuje, zdá extrémně štíhlá.</w:t>
      </w:r>
    </w:p>
    <w:p w:rsidR="00FC0208" w:rsidRPr="00673D45" w:rsidRDefault="00FC0208" w:rsidP="00FC0208">
      <w:pPr>
        <w:pStyle w:val="Text"/>
      </w:pPr>
      <w:r w:rsidRPr="00673D45">
        <w:t>K jejím základům do výšky pět tisíc metrů nad mořem jsme vyjeli podzemní lanovkou. Další hodinu jsme strávili ve výtahu, jenž nás vyvezl až na vrcholek Věže do mezosféry ve výšce pětaosmdesát kilometrů. Tady jsme přestoupili na elektromagneticky vystřelovaný pendl směrem ke geostacionaru Uhuru ve čtyřiceti tisících kilometrech. Odtud nás svezl do Lagrangeova bodu číslo</w:t>
      </w:r>
      <w:r>
        <w:t xml:space="preserve"> </w:t>
      </w:r>
      <w:r w:rsidRPr="00673D45">
        <w:t>4 lunární tahač. Tady, ve stabilní poloze, zakotven ve třetím vrcholu rovnostranného trojúhelníku nad přeponou Země – Měsíc na nás čekal hvězdný kliper Argo Navis.</w:t>
      </w:r>
    </w:p>
    <w:p w:rsidR="00FC0208" w:rsidRPr="00673D45" w:rsidRDefault="00FC0208" w:rsidP="00FC0208">
      <w:pPr>
        <w:pStyle w:val="Text"/>
      </w:pPr>
      <w:r w:rsidRPr="00673D45">
        <w:t>Plavba s ním probíhala bez vzrušení. Nejdříve jsme potřebovali dosáhnout poloviční rychlosti světla. Pět měsíců jsme provozovali zrychlení mírně nad jedno géčko. Do plachty z nanovláken, která měla rozměry desítek fotbalových hřišť a tloušťku sto mikrometrů, napřely své paprsky energetické lasery, umístěné na submerkurské oběžné dráze okolo Slunce. Když jsme dosáhli cestovní rychlosti cé půl, uložili jsme se do spacích kójí. Hypotermický spánek je velice výživný – hlavně se v něm nikomu nic nezdá. A pokud zdá, tak to úspěšně zapomene, takže nemá zábrany opět se uložit, to už mám vyzkoušené. Během našeho spánku uběhlo na palubě Navisu šestapadesát let, které však byly jen mžitkou oka mezi usnutím a probuzením. Probudili jsme se ve vzdálenosti dvacet osm světelných let.</w:t>
      </w:r>
    </w:p>
    <w:p w:rsidR="00FC0208" w:rsidRDefault="00FC0208" w:rsidP="00FC0208">
      <w:pPr>
        <w:pStyle w:val="Text"/>
      </w:pPr>
      <w:r w:rsidRPr="00673D45">
        <w:t>A před námi se rozvinulo panoráma planetární soustavy nejjasnější hvězdy souhvězdí Tabulová hora.</w:t>
      </w:r>
    </w:p>
    <w:p w:rsidR="00FC0208" w:rsidRPr="00673D45" w:rsidRDefault="00FC0208" w:rsidP="00FC0208">
      <w:pPr>
        <w:pStyle w:val="Text"/>
      </w:pPr>
    </w:p>
    <w:p w:rsidR="00FC0208" w:rsidRPr="00ED0A45" w:rsidRDefault="00FC0208" w:rsidP="00FC0208">
      <w:pPr>
        <w:pStyle w:val="Text"/>
        <w:jc w:val="center"/>
        <w:rPr>
          <w:b/>
        </w:rPr>
      </w:pPr>
      <w:r w:rsidRPr="00ED0A45">
        <w:rPr>
          <w:b/>
        </w:rPr>
        <w:lastRenderedPageBreak/>
        <w:t>3.</w:t>
      </w:r>
    </w:p>
    <w:p w:rsidR="00FC0208" w:rsidRPr="00673D45" w:rsidRDefault="00FC0208" w:rsidP="00FC0208">
      <w:pPr>
        <w:pStyle w:val="Text"/>
      </w:pPr>
      <w:r w:rsidRPr="00673D45">
        <w:t>„Vstup do chromosféry.“</w:t>
      </w:r>
    </w:p>
    <w:p w:rsidR="00FC0208" w:rsidRPr="00673D45" w:rsidRDefault="00FC0208" w:rsidP="00FC0208">
      <w:pPr>
        <w:pStyle w:val="Text"/>
      </w:pPr>
      <w:r w:rsidRPr="00673D45">
        <w:t>Elvíra nás nechce připravit o žádnou novinku.</w:t>
      </w:r>
    </w:p>
    <w:p w:rsidR="00FC0208" w:rsidRPr="00673D45" w:rsidRDefault="00FC0208" w:rsidP="00FC0208">
      <w:pPr>
        <w:pStyle w:val="Text"/>
      </w:pPr>
      <w:r w:rsidRPr="00673D45">
        <w:t>„Teplota prostředí čtyřicet osm kilokelvin.“</w:t>
      </w:r>
    </w:p>
    <w:p w:rsidR="00FC0208" w:rsidRPr="00673D45" w:rsidRDefault="00FC0208" w:rsidP="00FC0208">
      <w:pPr>
        <w:pStyle w:val="Text"/>
      </w:pPr>
      <w:r w:rsidRPr="00673D45">
        <w:t>To neznamená, že se venku ochladilo, ale že je tam větší hustota. „Teplota štítu jedna pět megakelvin.“</w:t>
      </w:r>
    </w:p>
    <w:p w:rsidR="00FC0208" w:rsidRPr="00673D45" w:rsidRDefault="00FC0208" w:rsidP="00FC0208">
      <w:pPr>
        <w:pStyle w:val="Text"/>
      </w:pPr>
      <w:r w:rsidRPr="00673D45">
        <w:t>Na jeden a půl milionů stupňů stoupla teplota v rázové vlně před kliperem. Náš výsadkový člun ho opustil ještě v době, kdy jsme se proplétali lesem koronárních paprsků, těsně před vstupem do samotné koronosféry. Letíme za ním ve vzdálenosti tisíc sto metrů. Dělá nám štít.</w:t>
      </w:r>
    </w:p>
    <w:p w:rsidR="00FC0208" w:rsidRPr="00673D45" w:rsidRDefault="00FC0208" w:rsidP="00FC0208">
      <w:pPr>
        <w:pStyle w:val="Text"/>
      </w:pPr>
      <w:r w:rsidRPr="00673D45">
        <w:t>„Interní teplota padesát sedm stupňů.“</w:t>
      </w:r>
    </w:p>
    <w:p w:rsidR="00FC0208" w:rsidRPr="00673D45" w:rsidRDefault="00FC0208" w:rsidP="00FC0208">
      <w:pPr>
        <w:pStyle w:val="Text"/>
      </w:pPr>
      <w:r w:rsidRPr="00673D45">
        <w:t>Teplota uvnitř kabiny Ancory. To je druhý důvod, proč ležíme ve vodě. Vodě, studené 15 stupňů Celsia. Ale před chladem nás kokony spolehlivě ochrání.</w:t>
      </w:r>
    </w:p>
    <w:p w:rsidR="00FC0208" w:rsidRPr="00673D45" w:rsidRDefault="00FC0208" w:rsidP="00FC0208">
      <w:pPr>
        <w:pStyle w:val="Text"/>
      </w:pPr>
      <w:r w:rsidRPr="00673D45">
        <w:t>„Teplota ochranného roztoku sedmnáct stupňů.“</w:t>
      </w:r>
    </w:p>
    <w:p w:rsidR="00FC0208" w:rsidRPr="00673D45" w:rsidRDefault="00FC0208" w:rsidP="00FC0208">
      <w:pPr>
        <w:pStyle w:val="Text"/>
      </w:pPr>
      <w:r w:rsidRPr="00673D45">
        <w:t>No tak dobře. Ležíme ve studené vodě, která se začíná jen drobně zahřívat.</w:t>
      </w:r>
    </w:p>
    <w:p w:rsidR="00FC0208" w:rsidRPr="00673D45" w:rsidRDefault="00FC0208" w:rsidP="00FC0208">
      <w:pPr>
        <w:pStyle w:val="Text"/>
        <w:rPr>
          <w:i/>
        </w:rPr>
      </w:pPr>
      <w:r w:rsidRPr="00673D45">
        <w:rPr>
          <w:i/>
        </w:rPr>
        <w:t>„cokoli dá ti osud, to snášej, a zvítězíš nad ním“</w:t>
      </w:r>
    </w:p>
    <w:p w:rsidR="00FC0208" w:rsidRPr="00673D45" w:rsidRDefault="00FC0208" w:rsidP="00FC0208">
      <w:pPr>
        <w:pStyle w:val="Text"/>
      </w:pPr>
      <w:r w:rsidRPr="00673D45">
        <w:t>Geraldova hláška nás asi na něco připravuje.</w:t>
      </w:r>
    </w:p>
    <w:p w:rsidR="00FC0208" w:rsidRPr="00673D45" w:rsidRDefault="00FC0208" w:rsidP="00FC0208">
      <w:pPr>
        <w:pStyle w:val="Text"/>
      </w:pPr>
      <w:r w:rsidRPr="00673D45">
        <w:rPr>
          <w:i/>
        </w:rPr>
        <w:t>„a</w:t>
      </w:r>
      <w:r w:rsidRPr="00673D45">
        <w:t xml:space="preserve"> = </w:t>
      </w:r>
      <w:r w:rsidRPr="00673D45">
        <w:rPr>
          <w:i/>
        </w:rPr>
        <w:t>18g“</w:t>
      </w:r>
    </w:p>
    <w:p w:rsidR="00FC0208" w:rsidRPr="00673D45" w:rsidRDefault="00FC0208" w:rsidP="00FC0208">
      <w:pPr>
        <w:pStyle w:val="Text"/>
      </w:pPr>
      <w:r w:rsidRPr="00673D45">
        <w:t>Osmnáctinásobné přetížení. Ano, v toleranci. Může být hůř. Ale věděli jsme, co nás čeká, když jsme do toho šli. A šli jsme do toho, protože jsme chtěli zachránit lidstvo. Tedy Neil určitě.</w:t>
      </w:r>
    </w:p>
    <w:p w:rsidR="00FC0208" w:rsidRDefault="00FC0208" w:rsidP="00FC0208">
      <w:pPr>
        <w:pStyle w:val="Text"/>
      </w:pPr>
      <w:r w:rsidRPr="00673D45">
        <w:t>O Geraldovi si nejsem jistý, na to je příliš velký cynik. Ale proč jsem do toho šel já?</w:t>
      </w:r>
    </w:p>
    <w:p w:rsidR="00FC0208" w:rsidRPr="00673D45" w:rsidRDefault="00FC0208" w:rsidP="00FC0208">
      <w:pPr>
        <w:pStyle w:val="Text"/>
      </w:pPr>
    </w:p>
    <w:p w:rsidR="00FC0208" w:rsidRPr="00673D45" w:rsidRDefault="00FC0208" w:rsidP="00FC0208">
      <w:pPr>
        <w:pStyle w:val="Text"/>
        <w:jc w:val="center"/>
      </w:pPr>
      <w:bookmarkStart w:id="2" w:name="bookmark1"/>
      <w:r w:rsidRPr="00673D45">
        <w:rPr>
          <w:b/>
        </w:rPr>
        <w:t>4</w:t>
      </w:r>
      <w:r w:rsidRPr="00673D45">
        <w:t>.</w:t>
      </w:r>
      <w:bookmarkEnd w:id="2"/>
    </w:p>
    <w:p w:rsidR="00FC0208" w:rsidRPr="00673D45" w:rsidRDefault="00FC0208" w:rsidP="00FC0208">
      <w:pPr>
        <w:pStyle w:val="Text"/>
      </w:pPr>
      <w:r w:rsidRPr="00673D45">
        <w:t>Jmenovala se Mira a její tváře byly poházené celým souhvězdím pih. Na svět se dívala hlubokýma hnědýma očima pod vysokým bílým čelem. Hnědé, jen mírně nazrzlé a vlnité vlasy si vázala do copu. Měla štíhlé snědé nohy, útlé ruce a na nich dlouhé prsty, kterými uměla báječně hladit. Potkal jsem ji v teplém létě šestadevadesátého roku na nábřeží v Pacifických Palisádách, kam jsem jezdíval k dědečkovi na prázdniny, a okamžitě jsem se do ní bláznivě zamiloval.</w:t>
      </w:r>
    </w:p>
    <w:p w:rsidR="00FC0208" w:rsidRPr="00673D45" w:rsidRDefault="00FC0208" w:rsidP="00FC0208">
      <w:pPr>
        <w:pStyle w:val="Text"/>
      </w:pPr>
      <w:r w:rsidRPr="00673D45">
        <w:lastRenderedPageBreak/>
        <w:t>Právě jsem skončil bakalářské studium na Caltech a chystal jsem se na doktorandské. Totiž – chystal. Chtěl jsem si před dalším šprtáním dát oddech alespoň na rok. Nejlépe někde na tichomořských atolech, protože teplá mořská voda oživená barevnými hejny korálových rybek, prosluněné pláže a šumot neutuchajícího větru v korunách palem, to byl vždy můj sen. Jenže profesor Archilochos, který vedl naše praktika, měl se mnou jiné záměry. Kdybych nechtěl, do Antarktidy jsem nemusel. Jenže kdybych nechtěl, tak bych se možná mohl s doktorátem z fyziky rozloučit. Alespoň na Caltech. A já jsem chtěl. Na stanici Amundsen</w:t>
      </w:r>
      <w:r>
        <w:t>-</w:t>
      </w:r>
      <w:r w:rsidRPr="00673D45">
        <w:t>Scott jsem se sice nemohl příliš opalovat, ale zato jsem se nemusel šprtat. Tedy to, co po mně chtěli na škole. Mohl jsem pokračovat v tom, co mne zajímalo. V okolí jižního pólu je i na konci dvaadvacátého století dostatečná pustina na to, aby se v ní mohl zkoušet Experiment Brána. Čekalo mě šest měsíců pracovní zábavy v ledové pustině. Takže jsem si tyhle prázdniny chtěl užít. A taky jsem si je užil, i když jinak, než jsem doufal.</w:t>
      </w:r>
    </w:p>
    <w:p w:rsidR="00FC0208" w:rsidRPr="00673D45" w:rsidRDefault="00FC0208" w:rsidP="00FC0208">
      <w:pPr>
        <w:pStyle w:val="Text"/>
      </w:pPr>
      <w:r w:rsidRPr="00673D45">
        <w:t>Miru jsem znal z mých dřívějších návštěv. Tedy znal. Věděl jsem, že pan Papadopulos, majitel cestovní kanceláře Miracle Atolls, který ve výkladní skříni na přímořském bulváru vystavuje velké lastury na jemném písku – skutečné lastury na skutečném písku! – má dceru, kterou, snad v rámci zvýšení účinku reklamy, nazval Mira. Znával jsem ji jako hubené děvčátko, které patří do party, se kterou jsem v létě bláznil při windsurfingu. Pak jsem jednu sezónu vynechal. A najednou se v Palisádách objevila úplně nová krasavice. To léto mi bylo pětadvacet a jí sedmnáct. To léto, v ten den, kdy jsem si zašel pro zmrzlinu a v drugstoru našel dívku v nesnázích, protože se jí z nějakého důvodu zrovna zablokovalo konto. Zmrzlinář Miru znal, a nejspíš by jí dal zmrzlinu na sekeru, jenže přes poledne pracovala jen robotická obsluha se samoučícím systémem, který se už naučil, že na dluh se nemá</w:t>
      </w:r>
      <w:r>
        <w:t xml:space="preserve"> </w:t>
      </w:r>
      <w:r w:rsidRPr="00673D45">
        <w:t>nic dávat. (Věděli jste, že chybující roboti se trestají? A že jim ty tresty fakticky vadí?)</w:t>
      </w:r>
    </w:p>
    <w:p w:rsidR="00FC0208" w:rsidRPr="00673D45" w:rsidRDefault="00FC0208" w:rsidP="00FC0208">
      <w:pPr>
        <w:pStyle w:val="Text"/>
      </w:pPr>
      <w:r w:rsidRPr="00673D45">
        <w:t>Když jsem vešel dovnitř, našel jsem neústupného robota, který měl na displeji už předvolenou devětsetjedenáctku, a krásnou hnědovlásku s očima plnýma slz. Když je ke mně obrátila, byl jsem ztracen.</w:t>
      </w:r>
    </w:p>
    <w:p w:rsidR="00FC0208" w:rsidRPr="00673D45" w:rsidRDefault="00FC0208" w:rsidP="00FC0208">
      <w:pPr>
        <w:pStyle w:val="Text"/>
      </w:pPr>
      <w:r w:rsidRPr="00673D45">
        <w:lastRenderedPageBreak/>
        <w:t>„Pane, prosím vás…,“ zazněl její nezvykle hluboký hlas. Kdyby dál řekla, abych skočil s prknem do té největší obří oceánské vlny, udělal bych to. Jenže jenom poprosila o drobnou půjčku. Zacáloval jsem za ni, a pak jsme šli lízat zmrzlinu k zábradlí nad zátokou. A potom jsme si ty zmrzliny ochutnali vzájemně. A pak nějak přišlo samozřejmé, že jsme ochutnali i svoje rty. Následovalo to nejkouzelnější léto ze všech, co jsem kdy zažil. Po dvou měsících, přesně v okamžiku, kdy nastal čas náš vztah převést do další fáze, začalo na jižní polokouli jaro a mně se ozval Archilochos. Letiště Jižní pól začalo po polární zimě zase přijímat. Vzal jsem to jako příležitost na chvilku zabrzdit a trochu se zamyslet. Prostě se mi ještě nechtělo vázat se. Několikaměsíční odloučení ukáže, jak pevný je náš vztah, to byla verze, kterou jsem přednesl Miře. Souhlasila, i když ne příliš nadšeně. Ale fakt je, že v té době začínal výzkum na Bráně přinášet první nadějnější výsledky, o které se zajímala i Mira. Takže jsem byl nakonec na svou misi vyslán i s jejím požehnáním. To požehnání bylo moc pěkné, a těšil jsem se na něj už celé léto.</w:t>
      </w:r>
    </w:p>
    <w:p w:rsidR="00FC0208" w:rsidRPr="00673D45" w:rsidRDefault="00FC0208" w:rsidP="00FC0208">
      <w:pPr>
        <w:pStyle w:val="Text"/>
      </w:pPr>
      <w:r w:rsidRPr="00673D45">
        <w:t>Ale nakonec…</w:t>
      </w:r>
    </w:p>
    <w:p w:rsidR="00FC0208" w:rsidRPr="009F3115" w:rsidRDefault="00FC0208" w:rsidP="00FC0208">
      <w:pPr>
        <w:pStyle w:val="Text"/>
        <w:jc w:val="center"/>
        <w:rPr>
          <w:b/>
        </w:rPr>
      </w:pPr>
      <w:r w:rsidRPr="009F3115">
        <w:rPr>
          <w:b/>
        </w:rPr>
        <w:t>5.</w:t>
      </w:r>
    </w:p>
    <w:p w:rsidR="00FC0208" w:rsidRPr="00673D45" w:rsidRDefault="00FC0208" w:rsidP="00FC0208">
      <w:pPr>
        <w:pStyle w:val="Text"/>
      </w:pPr>
      <w:r w:rsidRPr="00673D45">
        <w:t>„Dosažení periastra během šedesáti sekund. Teplota prostředí… nezjištěna pro plný výkon odražeče. Předpoklad pět osm kilokelvin.“</w:t>
      </w:r>
    </w:p>
    <w:p w:rsidR="00FC0208" w:rsidRPr="00673D45" w:rsidRDefault="00FC0208" w:rsidP="00FC0208">
      <w:pPr>
        <w:pStyle w:val="Text"/>
      </w:pPr>
      <w:r w:rsidRPr="00673D45">
        <w:t>Hustota vzrostla. Jsme doslova na dotek nad tenkou membránou fotosféry, která nás odděluje od vlastního těla hvězdy, tedy od její konvektivní zóny.</w:t>
      </w:r>
    </w:p>
    <w:p w:rsidR="00FC0208" w:rsidRPr="00673D45" w:rsidRDefault="00FC0208" w:rsidP="00FC0208">
      <w:pPr>
        <w:pStyle w:val="Text"/>
      </w:pPr>
      <w:r w:rsidRPr="00673D45">
        <w:t>„Teplota štítu… nezjištěna. Předpoklad deset megakelvin.“ Ještěže makají všechny ty odražeče a deformátory tak, jak mají! Kdyby nefungovaly, už bychom nic necítili. V nanosekundě bychom přešli rovnou do plazmatické fáze. Ale přece jenom něco cítíme. Vzrůstající teplotu oceánu, do kterého jsme ponořeni v ekvivalentu dvěstěmetrové hloubky.</w:t>
      </w:r>
    </w:p>
    <w:p w:rsidR="00FC0208" w:rsidRPr="00673D45" w:rsidRDefault="00FC0208" w:rsidP="00FC0208">
      <w:pPr>
        <w:pStyle w:val="Text"/>
      </w:pPr>
      <w:r w:rsidRPr="00673D45">
        <w:t>„Interní teplota šedesát sedm stupňů. Teplota ochranného roztoku padesát pět stupňů.“</w:t>
      </w:r>
    </w:p>
    <w:p w:rsidR="00FC0208" w:rsidRPr="00673D45" w:rsidRDefault="00FC0208" w:rsidP="00FC0208">
      <w:pPr>
        <w:pStyle w:val="Text"/>
      </w:pPr>
      <w:r w:rsidRPr="00673D45">
        <w:t xml:space="preserve">Leze to nějak moc rychle. Kokony nás ochrání jen do sedmdesátky. Pak už bychom se zvolna uvařili. A ještě něco nepříjemného pociťuju. Přes všechny ty vynálezy. Přetížení se </w:t>
      </w:r>
      <w:r w:rsidRPr="00673D45">
        <w:lastRenderedPageBreak/>
        <w:t>evidentně ještě zvýšilo. Inu jo. V nejnižším bodě své brzdné dráhy jsme na maximu. Geralde?</w:t>
      </w:r>
    </w:p>
    <w:p w:rsidR="00FC0208" w:rsidRPr="00673D45" w:rsidRDefault="00FC0208" w:rsidP="00FC0208">
      <w:pPr>
        <w:pStyle w:val="Text"/>
        <w:rPr>
          <w:i/>
        </w:rPr>
      </w:pPr>
      <w:r w:rsidRPr="00673D45">
        <w:rPr>
          <w:i/>
        </w:rPr>
        <w:t>„poznáš, že neexistuje nic, oč by se nepokusila lidská odvaha, a i ty sám se staneš divákem i jedním z těch, kdo se pokoušejí o velké věci“</w:t>
      </w:r>
    </w:p>
    <w:p w:rsidR="00FC0208" w:rsidRPr="00673D45" w:rsidRDefault="00FC0208" w:rsidP="00FC0208">
      <w:pPr>
        <w:pStyle w:val="Text"/>
      </w:pPr>
      <w:r w:rsidRPr="00673D45">
        <w:t>Aha, jaký průser nás po takovém mnohomluvném úvodu čeká?</w:t>
      </w:r>
    </w:p>
    <w:p w:rsidR="00FC0208" w:rsidRPr="00673D45" w:rsidRDefault="00FC0208" w:rsidP="00FC0208">
      <w:pPr>
        <w:pStyle w:val="Text"/>
      </w:pPr>
      <w:bookmarkStart w:id="3" w:name="bookmark2"/>
      <w:r w:rsidRPr="00673D45">
        <w:t xml:space="preserve">„a = </w:t>
      </w:r>
      <w:r w:rsidRPr="00673D45">
        <w:rPr>
          <w:i/>
        </w:rPr>
        <w:t>20g</w:t>
      </w:r>
      <w:r w:rsidRPr="00673D45">
        <w:t>“</w:t>
      </w:r>
      <w:bookmarkEnd w:id="3"/>
    </w:p>
    <w:p w:rsidR="00FC0208" w:rsidRPr="00673D45" w:rsidRDefault="00FC0208" w:rsidP="00FC0208">
      <w:pPr>
        <w:pStyle w:val="Text"/>
      </w:pPr>
      <w:r w:rsidRPr="00673D45">
        <w:t>A kurva!</w:t>
      </w:r>
    </w:p>
    <w:p w:rsidR="00FC0208" w:rsidRPr="00673D45" w:rsidRDefault="00FC0208" w:rsidP="00FC0208">
      <w:pPr>
        <w:pStyle w:val="Text"/>
        <w:rPr>
          <w:i/>
        </w:rPr>
      </w:pPr>
      <w:r w:rsidRPr="00673D45">
        <w:rPr>
          <w:i/>
        </w:rPr>
        <w:t>„přesně 20.07“</w:t>
      </w:r>
    </w:p>
    <w:p w:rsidR="00FC0208" w:rsidRPr="00673D45" w:rsidRDefault="00FC0208" w:rsidP="00FC0208">
      <w:pPr>
        <w:pStyle w:val="Text"/>
      </w:pPr>
      <w:r w:rsidRPr="00673D45">
        <w:t>A kurva, kurva! Přesně dvacetinásobné přetížení je horní limit tolerance. Málokdo si uvědomí, že množství krve vypuzené jedním srdečním stahem – což je asi osmdesát mililitrů, neboli osmdesát gramů – znamená při tomhle přetížení, že srdce musí vypumpovat přes jeden a půl kila. Tedy, jak by mne opravil profesor Archilochos: „Setrvačný moment je ekvivalentní působení hmotnosti 1,6 kg při normální gravitaci Země“. A vypumpovat ho musí šedesátkrát až sedmdesátkrát za minutu. Žádné srdce takovou zátěž nezvládne. Proto taky máme v malém i velkém srdečním oběhu vsazeno několik pomocných čerpadel, která pomáhají překonat tuto nesmírnou zátěž. Samozřejmě se nám taky fantasticky zvyšuje tlak. Naštěstí existuje už popsaný protitlak v pouzdře. A to je taky další důvod našeho pobytu v něm. Kdybychom totiž nebyli natlakovaní zvenčí, mohlo by se stát, že by se naše těla stala velikými krvavými fontánami, protože vnitřní přetlak by nás rozerval.</w:t>
      </w:r>
    </w:p>
    <w:p w:rsidR="00FC0208" w:rsidRDefault="00FC0208" w:rsidP="00FC0208">
      <w:pPr>
        <w:pStyle w:val="Text"/>
      </w:pPr>
      <w:r w:rsidRPr="00673D45">
        <w:t>Taky už se to stalo. S opicemi, při testech. Lidem se to ještě nepřihodilo. Tedy při testech. Zatím to ještě nikdo nezkoušel v terénu. Někdo musí být první. Ostatně, my úplně první nejsme, tedy ne první v tom, že jsme někde první. Poslední první byl Gagarin. A pak už se pilotované programy vyvíjely krůček po krůčku.</w:t>
      </w:r>
    </w:p>
    <w:p w:rsidR="00FC0208" w:rsidRPr="00673D45" w:rsidRDefault="00FC0208" w:rsidP="00FC0208">
      <w:pPr>
        <w:pStyle w:val="Text"/>
      </w:pPr>
    </w:p>
    <w:p w:rsidR="00FC0208" w:rsidRPr="009F3115" w:rsidRDefault="00FC0208" w:rsidP="00FC0208">
      <w:pPr>
        <w:pStyle w:val="Text"/>
        <w:jc w:val="center"/>
        <w:rPr>
          <w:b/>
        </w:rPr>
      </w:pPr>
      <w:bookmarkStart w:id="4" w:name="bookmark3"/>
      <w:r w:rsidRPr="009F3115">
        <w:rPr>
          <w:b/>
        </w:rPr>
        <w:t>6.</w:t>
      </w:r>
      <w:bookmarkEnd w:id="4"/>
    </w:p>
    <w:p w:rsidR="00FC0208" w:rsidRPr="00673D45" w:rsidRDefault="00FC0208" w:rsidP="00FC0208">
      <w:pPr>
        <w:pStyle w:val="Text"/>
      </w:pPr>
      <w:r w:rsidRPr="00673D45">
        <w:t>Když se lidé kdysi dávno poprvé vydali k cizím kosmickým tělesům, byl to nejdřív blizoučký Měsíc, kdo přijal jejich návštěvu.</w:t>
      </w:r>
    </w:p>
    <w:p w:rsidR="00FC0208" w:rsidRPr="00673D45" w:rsidRDefault="00FC0208" w:rsidP="00FC0208">
      <w:pPr>
        <w:pStyle w:val="Text"/>
      </w:pPr>
      <w:r w:rsidRPr="00673D45">
        <w:t xml:space="preserve">V měřítcích vesmíru je Luna na dosah pozemské ruky, proto nevadilo pomalé posunování prvních přibližovadel, která se plazila </w:t>
      </w:r>
      <w:r w:rsidRPr="00673D45">
        <w:lastRenderedPageBreak/>
        <w:t>rychlostí jen několik kilometrů v sekundě, přesto už za dva dny byla v cíli.</w:t>
      </w:r>
    </w:p>
    <w:p w:rsidR="00FC0208" w:rsidRPr="00673D45" w:rsidRDefault="00FC0208" w:rsidP="00FC0208">
      <w:pPr>
        <w:pStyle w:val="Text"/>
      </w:pPr>
      <w:r w:rsidRPr="00673D45">
        <w:t>Při cestách k planetám to bylo nejdříve podobné. Pohonné jednotky byly příliš slaboučké. Dokázaly sotva překulit lehké sondy přes okraj gravitační studny Země na cirkumsolární dráhu. Létalo se po Hohmanových půlelipsách, při jejichž použití mělo vypuštěné těleso na konci cesty prakticky nulovou rychlost vůči cílovému tělesu. Cesty trvaly už měsíce, k vnějším planetám pak dlouhé roky.</w:t>
      </w:r>
    </w:p>
    <w:p w:rsidR="00FC0208" w:rsidRPr="00673D45" w:rsidRDefault="00FC0208" w:rsidP="00FC0208">
      <w:pPr>
        <w:pStyle w:val="Text"/>
      </w:pPr>
      <w:r w:rsidRPr="00673D45">
        <w:t>Po zkonstruování nových druhů pohonů dokázali lidé cestovat už rychlostmi desítek kilometrů za sekundu. A nyní se ukázala další nesnáz, totiž nutnost brzdit na konci cesty. Zatímco u Země se o zrychlování postaraly pomocné rakety a elektromagnetické praky, u planet nic takového nečekalo. Alespoň zpočátku. Takže technici vymysleli, že se bude brzdit třením o vysoké vrstvy atmosféry. Z hlediska pozemského je těch několik desítek molekul plynu v každém kubickém centimetru pouhým vakuem. Ale když si do toho „vakua“ přisvištíte dostatečně rychle, mohli byste se pořádně spálit. Přesněji řečeno shořet.</w:t>
      </w:r>
    </w:p>
    <w:p w:rsidR="00FC0208" w:rsidRPr="00673D45" w:rsidRDefault="00FC0208" w:rsidP="00FC0208">
      <w:pPr>
        <w:pStyle w:val="Text"/>
      </w:pPr>
      <w:r w:rsidRPr="00673D45">
        <w:t>V době, kdy se začaly plánovat cesty ke hvězdám, které měly trvat dlouhé stovky let, dostali ekonomové dobrý nápad. Když už se najde nějaký zajímavý solární systém, bylo by vhodné v něm pobýt nějakou dobu a ne si jen tak profrčet. A tak se začalo pracovat na teorii brzdění o vysokou atmosféru místní centrální hvězdy. Vymyslela se spousta fíglů, jak by něco takového mohli přežít případní kosmonauté. A celou sadu těchhle fint teď používáme. Už je možná někdo vyzkoušel, ale pro nás jsou výsledky tohoto testu zatím nedostupné.</w:t>
      </w:r>
    </w:p>
    <w:p w:rsidR="00FC0208" w:rsidRDefault="00FC0208" w:rsidP="00FC0208">
      <w:pPr>
        <w:pStyle w:val="Text"/>
      </w:pPr>
      <w:r w:rsidRPr="00673D45">
        <w:t>První, kdo stejnou opičárnou měl projít naostro, byla totiž posádka naší sesterské lodi Lynx u hvězdy se zcela nepoetickým názvem „10 UMa“. A to asi tak před dvaceti lety, jestliže budeme brát za počátek naší souvztažné soustavy Slunce. Jenže na úplně opačném kusu oblohy, než jsme my.</w:t>
      </w:r>
    </w:p>
    <w:p w:rsidR="00FC0208" w:rsidRPr="00673D45" w:rsidRDefault="00FC0208" w:rsidP="00FC0208">
      <w:pPr>
        <w:pStyle w:val="Text"/>
      </w:pPr>
    </w:p>
    <w:p w:rsidR="00FC0208" w:rsidRPr="009F3115" w:rsidRDefault="00FC0208" w:rsidP="00FC0208">
      <w:pPr>
        <w:pStyle w:val="Text"/>
        <w:jc w:val="center"/>
        <w:rPr>
          <w:b/>
        </w:rPr>
      </w:pPr>
      <w:bookmarkStart w:id="5" w:name="bookmark4"/>
      <w:r w:rsidRPr="009F3115">
        <w:rPr>
          <w:b/>
        </w:rPr>
        <w:t>7.</w:t>
      </w:r>
      <w:bookmarkEnd w:id="5"/>
    </w:p>
    <w:p w:rsidR="00FC0208" w:rsidRPr="00673D45" w:rsidRDefault="00FC0208" w:rsidP="00FC0208">
      <w:pPr>
        <w:pStyle w:val="Text"/>
      </w:pPr>
      <w:r w:rsidRPr="00673D45">
        <w:t xml:space="preserve">Mrazivá Antarktida byla také na opačném konci světa než slunná Kalifornie. Hluboké mrazy polární noci neumožňovaly dokonce ani </w:t>
      </w:r>
      <w:r w:rsidRPr="00673D45">
        <w:lastRenderedPageBreak/>
        <w:t>ve dvaadvacátém století bezpečný letecký provoz. Pod minus čtyřicet totiž všechno rychle zamrzá, a naměřili jsme i pětapadesát pod nulou.</w:t>
      </w:r>
    </w:p>
    <w:p w:rsidR="00FC0208" w:rsidRPr="00673D45" w:rsidRDefault="00FC0208" w:rsidP="00FC0208">
      <w:pPr>
        <w:pStyle w:val="Text"/>
      </w:pPr>
      <w:r w:rsidRPr="00673D45">
        <w:t>Materiály se v takovém mrazu chovají jinak. Což bylo pro výzkum, který jsem pro Experiment Brána tady zajišťoval, skutečně k nezaplacení! Jenže pro život v téhle mrazivé pustině ne. Sníh se tu tváří spíše jako písek, takže ho nejde použít pro přistání letadel. Ani k jejich startu. Helijety zase po přistání jevily tendenci přimrzat do ledovce. Ledovec byl samostatný problém. Přistávací platformy se protavují do jeho hloubi, dráhy se deformují, protože teče. Nic na něm nevydrží věčně. Dokonce ani samotný pól.</w:t>
      </w:r>
    </w:p>
    <w:p w:rsidR="00FC0208" w:rsidRPr="00673D45" w:rsidRDefault="00FC0208" w:rsidP="00FC0208">
      <w:pPr>
        <w:pStyle w:val="Text"/>
      </w:pPr>
      <w:r w:rsidRPr="00673D45">
        <w:t>Znáte jižní pól? Možná vás na něm i sejmuli? Pyšníte se svým 3D, jak sedíte na tom velkém titanovém míči? Ano, jistě, ceremoniální pól. Vždy, když přiletí nějaké delegace nebo turisté, tak se tu snímají. Tedy na jižním geografickém pólu, jak je jim řečeno. Jenže ten je ve skutečnosti pár set metrů dál a stále se posunuje. Nemíním tím teď změnu jeho polohy v terestrickém referenčním rámci, ani rotaci okolo osy pólů či snad pohyb pólu v globálním rámci běžné precese a nutace. Myslím tím docela razantní a pravidelný posun, který činí ročně deset metrů – jak Wedellův ledovec teče k moři.</w:t>
      </w:r>
    </w:p>
    <w:p w:rsidR="00FC0208" w:rsidRPr="00673D45" w:rsidRDefault="00FC0208" w:rsidP="00FC0208">
      <w:pPr>
        <w:pStyle w:val="Text"/>
      </w:pPr>
      <w:r w:rsidRPr="00673D45">
        <w:t>Takže každý rok na Silvestra provede posádka místní stanice obřad přesného měření a zabodne novou tyč. Už jsou jich tam zabodnuty nejméně dvě stovky. Tedy byly, když jsem patřil mezi polárníky. Nepočítal jsem je, ale kolem jejich řady jsem šel přes půl hodiny. Právě na Silvestra, kdy jsem šel s geodety vyměřovat nový nejjižnější bod naší planety. S geodety, mezi nimiž jsem poznal Angelu. Nový rok devadesát sedm pro mne znamenal i nový vztah.</w:t>
      </w:r>
    </w:p>
    <w:p w:rsidR="00FC0208" w:rsidRPr="00673D45" w:rsidRDefault="00FC0208" w:rsidP="00FC0208">
      <w:pPr>
        <w:pStyle w:val="Text"/>
      </w:pPr>
      <w:r w:rsidRPr="00673D45">
        <w:t xml:space="preserve">Samozřejmě že jsem se denně spojoval s Mirou. Jenže kolikrát jsem narazil jen na záznamník. A já sám jsem byl po prvním týdnu na základně pozdě večer často prostě neschopný nějakého kloudného kontaktu. Chvíle, kdy jsme spolu komunikovali v reálném čase, byly stále vzácnější. A kontakt ve virteu… Však víte, virteo je virteo, ale právě, že jenom virteo. 2ivý autentický dotyk jiného lidského těla nenahradí. A tak jsem se začal dotýkat Angely. Urostlé, plavovlasé, pětadvacetileté Angely. Taky si právě dodělala bakalářský stupeň a tady na pólu byla rovněž na stáži. A když se dověděla, že dělám na </w:t>
      </w:r>
      <w:r w:rsidRPr="00673D45">
        <w:lastRenderedPageBreak/>
        <w:t>Bráně, velice ji to zaujalo. Měla stále takové narážky o průnicích do cizích vesmírů, při řeči se ke mně nahýbala svým výstřihem, smála se přitom, chytala mne za kolena, za stehna… prostě nakonec mne svedla. I když jsem se, alespoň zpočátku, bránil.</w:t>
      </w:r>
    </w:p>
    <w:p w:rsidR="00FC0208" w:rsidRPr="00673D45" w:rsidRDefault="00FC0208" w:rsidP="00FC0208">
      <w:pPr>
        <w:pStyle w:val="Text"/>
      </w:pPr>
      <w:r w:rsidRPr="00673D45">
        <w:t>Myslel jsem totiž pořád na Miru. Fakt jsem ji stále miloval! Jenže. S Mirou jsme chodili za ručičku, líbali se a mazlili. Myslel jsem, že je panna, zatímco já měl z campu již jisté zkušenosti. Až večer před mým odjezdem na expedici jsem zjistil, že až tak úplná panna nebyla. Milovali jsme se, odpočívali, povídali, zase jsme se milovali, usnuli jsme spolu, a ráno jsme se pak pomilovali naposledy. Byla to krásná dlouhá noc, ale bohužel byla jen jedna. A mne pak čekala další noc, skutečně dlouhá, protože polární. A v ní na mne čekala Angela.</w:t>
      </w:r>
    </w:p>
    <w:p w:rsidR="00FC0208" w:rsidRPr="00673D45" w:rsidRDefault="00FC0208" w:rsidP="00FC0208">
      <w:pPr>
        <w:pStyle w:val="Text"/>
      </w:pPr>
      <w:r w:rsidRPr="00673D45">
        <w:t>S tou jsme se za ručičky moc nedrželi, šla hned tvrdě na věc. Angela byla ve své každodenní náruživosti přímým protikladem Miry. Vášnivější, náročnější. Dělala úplně všechno, o co jsem ji požádal! A s chutí, ach, bože, s jakou chutí. Každý den jsem pro ni vymýšlel další překvapení.</w:t>
      </w:r>
    </w:p>
    <w:p w:rsidR="00FC0208" w:rsidRDefault="00FC0208" w:rsidP="00FC0208">
      <w:pPr>
        <w:pStyle w:val="Text"/>
      </w:pPr>
      <w:r w:rsidRPr="00673D45">
        <w:t>Někdy se nám nový experiment ve spojení našich těl moc nevyvedl, a pak jsme se vraceli k osvědčeným postupům, do kterých jsem však vkládal nové nuance už zaběhaných poloh. To se jí líbilo. Mně taky. Jenže trochu mi vadilo, že nikdy nepřišla s vlastním nápadem. A pak, po prvním měsíci, kdy už jsem fyzicky nezvládal každodenní milování, jsem přišel konečně na to, že je, jak bych to slušně řekl – no, poněkud hloupější.</w:t>
      </w:r>
    </w:p>
    <w:p w:rsidR="00FC0208" w:rsidRPr="00673D45" w:rsidRDefault="00FC0208" w:rsidP="00FC0208">
      <w:pPr>
        <w:pStyle w:val="Text"/>
      </w:pPr>
    </w:p>
    <w:p w:rsidR="00FC0208" w:rsidRPr="009F3115" w:rsidRDefault="00FC0208" w:rsidP="00FC0208">
      <w:pPr>
        <w:pStyle w:val="Text"/>
        <w:jc w:val="center"/>
        <w:rPr>
          <w:b/>
        </w:rPr>
      </w:pPr>
      <w:bookmarkStart w:id="6" w:name="bookmark5"/>
      <w:r w:rsidRPr="009F3115">
        <w:rPr>
          <w:b/>
        </w:rPr>
        <w:t>8.</w:t>
      </w:r>
      <w:bookmarkEnd w:id="6"/>
    </w:p>
    <w:p w:rsidR="00FC0208" w:rsidRPr="00673D45" w:rsidRDefault="00FC0208" w:rsidP="00FC0208">
      <w:pPr>
        <w:pStyle w:val="Text"/>
      </w:pPr>
      <w:r w:rsidRPr="00673D45">
        <w:t>V té době už byly vybrány cíle prvních mezihvězdných výprav. Nehledaly se ani tak nějaké pěkné hvězdy, jako spíš celé solární systémy. Planetární soustavy, protože mezi nimi by se spíše našla nějaká Nová Země, jak o tom snily generace fantastů. Taková soustava měla mít alespoň dvě těžké planety, které by pomohly udržet menší planety v jedné rovině oběhu. Bez takovéhoto „pevného stolu“ je totiž dráha menších těles terrestrického typu značně nestabilní. Tohle Angela nemohla dost dobře pochopit. A nechápala ani mnohem jednodušší věci.</w:t>
      </w:r>
    </w:p>
    <w:p w:rsidR="00FC0208" w:rsidRPr="00673D45" w:rsidRDefault="00FC0208" w:rsidP="00FC0208">
      <w:pPr>
        <w:pStyle w:val="Text"/>
      </w:pPr>
      <w:r w:rsidRPr="00673D45">
        <w:rPr>
          <w:i/>
        </w:rPr>
        <w:lastRenderedPageBreak/>
        <w:t>„A</w:t>
      </w:r>
      <w:r w:rsidRPr="00673D45">
        <w:t xml:space="preserve"> Briane, proč se ta nová hvězda v souhvězdí Rysa jmenuje Uma?“</w:t>
      </w:r>
    </w:p>
    <w:p w:rsidR="00FC0208" w:rsidRPr="00673D45" w:rsidRDefault="00FC0208" w:rsidP="00FC0208">
      <w:pPr>
        <w:pStyle w:val="Text"/>
      </w:pPr>
      <w:r w:rsidRPr="00673D45">
        <w:t>„Miláčku, není to nová hvězda a jmenuje se 10 UMa. A jmenuje se tak proto, že jí někdo dal číslo deset po tom, co se vyčerpala všechna řecká písmena, použitá pro hvězdy v daném souhvězdí.“</w:t>
      </w:r>
    </w:p>
    <w:p w:rsidR="00FC0208" w:rsidRPr="00673D45" w:rsidRDefault="00FC0208" w:rsidP="00FC0208">
      <w:pPr>
        <w:pStyle w:val="Text"/>
      </w:pPr>
      <w:r w:rsidRPr="00673D45">
        <w:t>„V souhvězdí Rysa?“</w:t>
      </w:r>
    </w:p>
    <w:p w:rsidR="00FC0208" w:rsidRPr="00673D45" w:rsidRDefault="00FC0208" w:rsidP="00FC0208">
      <w:pPr>
        <w:pStyle w:val="Text"/>
      </w:pPr>
      <w:r w:rsidRPr="00673D45">
        <w:t>„No, to zrovna ne… Podívej se, astronomové jsou podivíni a označují souhvězdí latinsky, aby jim každý rozuměl. Jedině tak mohou Evropani poznat, že když mluvíme o souhvězdí Kraba, tak je to jejich Rak. No a tahle hvězda prostě dříve byla součástí souhvězdí Velké medvědice, latinsky Ursa Maior, a pro tu se používá zkratka UMa.“</w:t>
      </w:r>
    </w:p>
    <w:p w:rsidR="00FC0208" w:rsidRPr="00673D45" w:rsidRDefault="00FC0208" w:rsidP="00FC0208">
      <w:pPr>
        <w:pStyle w:val="Text"/>
      </w:pPr>
      <w:r w:rsidRPr="00673D45">
        <w:t>„Ale vždyť je v souhvězdí Rysa!“</w:t>
      </w:r>
    </w:p>
    <w:p w:rsidR="00FC0208" w:rsidRPr="00673D45" w:rsidRDefault="00FC0208" w:rsidP="00FC0208">
      <w:pPr>
        <w:pStyle w:val="Text"/>
      </w:pPr>
      <w:r w:rsidRPr="00673D45">
        <w:t>„Jo, tam ji dal ještě starý Flamsteed v devatenáctém století. Jenže někdy na začátku dvacátého století se astronomové dohodli, že souhvězdí už více nebudou nějaké obrazce, načmárané mezi hvězdami, ale aby se ulehčila orientace, tak se souhvězdí změní na plochy, ohraničené rovnoběžkami a poledníky. Vlastně se z nich staly parcely na nebi, které byly pojmenovány podle historických souhvězdí. Bylo určeno čtyřicet čtyři ploch na severní polokouli a čtyřicet čtyři na jižní. Asi aby se to dobře počítalo. A aby neměli moc kreslení, tak prostě nechali některé hvězdy, které přečuhovaly do okolních parcel, v takhle nově určených souhvězdích.“</w:t>
      </w:r>
    </w:p>
    <w:p w:rsidR="00FC0208" w:rsidRPr="00673D45" w:rsidRDefault="00FC0208" w:rsidP="00FC0208">
      <w:pPr>
        <w:pStyle w:val="Text"/>
      </w:pPr>
      <w:r w:rsidRPr="00673D45">
        <w:t>„Ale proč je tedy nepřejmenovali? Ty hvězdy? Místo 10 v Medvědici na 10 v Rysu?“</w:t>
      </w:r>
    </w:p>
    <w:p w:rsidR="00FC0208" w:rsidRPr="00673D45" w:rsidRDefault="00FC0208" w:rsidP="00FC0208">
      <w:pPr>
        <w:pStyle w:val="Text"/>
      </w:pPr>
      <w:r w:rsidRPr="00673D45">
        <w:t>„Protože v souhvězdí Rysa, tedy Lynx, už určitě nějaká desítka existuje. A tahle původní jména se používala už pár stovek nebo tisíců let, byly tak zapsány v hvězdných katalozích. Tak se to nechalo, aby v tom nebyl ještě větší maglajs.“</w:t>
      </w:r>
    </w:p>
    <w:p w:rsidR="00FC0208" w:rsidRPr="00673D45" w:rsidRDefault="00FC0208" w:rsidP="00FC0208">
      <w:pPr>
        <w:pStyle w:val="Text"/>
      </w:pPr>
      <w:r w:rsidRPr="00673D45">
        <w:t>„Tohle nechápu.“</w:t>
      </w:r>
    </w:p>
    <w:p w:rsidR="00FC0208" w:rsidRPr="00673D45" w:rsidRDefault="00FC0208" w:rsidP="00FC0208">
      <w:pPr>
        <w:pStyle w:val="Text"/>
      </w:pPr>
      <w:r w:rsidRPr="00673D45">
        <w:t xml:space="preserve">„Chápat to nemusíš, stačí, když mi uvěříš, že desítka z Velké Medvědice je teď prostě v Rysu. A už toho nech a pojď ke mně.“ Krom 10 UMa byl pro posádku kliperu Lynx určen ještě náhradní cíl, ale to už jsem Angele raději neprozrazoval. Šlo o hvězdu číslo 15, která sem byla pro změnu přesunutá z domovského Malého lva. </w:t>
      </w:r>
      <w:r w:rsidRPr="00673D45">
        <w:lastRenderedPageBreak/>
        <w:t>Tenhle kousek oblohy byl opravdu ubožák. Ona ta Angela nebyla možná až tak hloupá. Teď si myslím, že byla chytrá až moc.</w:t>
      </w:r>
    </w:p>
    <w:p w:rsidR="00FC0208" w:rsidRDefault="00FC0208" w:rsidP="00FC0208">
      <w:pPr>
        <w:pStyle w:val="Text"/>
      </w:pPr>
      <w:r w:rsidRPr="00673D45">
        <w:t>Když nešla ke mně, šel jsem k ní já – no a teď kvůli tomu letím ve výsadkovém člunu lodi, která se jmenuje pro změnu po neexistujícím souhvězdí. Mohl jsem letět třeba přímo směrem k tomu zpropadenému souhvězdí Rysa, jenže náhoda mne poslala na druhý konec vesmíru.</w:t>
      </w:r>
    </w:p>
    <w:p w:rsidR="00FC0208" w:rsidRPr="00673D45" w:rsidRDefault="00FC0208" w:rsidP="00FC0208">
      <w:pPr>
        <w:pStyle w:val="Text"/>
      </w:pPr>
    </w:p>
    <w:p w:rsidR="00FC0208" w:rsidRPr="009F3115" w:rsidRDefault="00FC0208" w:rsidP="00FC0208">
      <w:pPr>
        <w:pStyle w:val="Text"/>
        <w:jc w:val="center"/>
        <w:rPr>
          <w:b/>
        </w:rPr>
      </w:pPr>
      <w:r w:rsidRPr="009F3115">
        <w:rPr>
          <w:b/>
        </w:rPr>
        <w:t>9.</w:t>
      </w:r>
    </w:p>
    <w:p w:rsidR="00FC0208" w:rsidRPr="00673D45" w:rsidRDefault="00FC0208" w:rsidP="00FC0208">
      <w:pPr>
        <w:pStyle w:val="Text"/>
      </w:pPr>
      <w:r w:rsidRPr="00673D45">
        <w:t>„Body max gé, max theta, min delta dosaženy. Tendry se vracejí k nominálu.“</w:t>
      </w:r>
    </w:p>
    <w:p w:rsidR="00FC0208" w:rsidRPr="00673D45" w:rsidRDefault="00FC0208" w:rsidP="00FC0208">
      <w:pPr>
        <w:pStyle w:val="Text"/>
      </w:pPr>
      <w:r w:rsidRPr="00673D45">
        <w:t>Elvíra se nám snaží sdělit, že máme nejhorší za sebou. Jak se to vezme.</w:t>
      </w:r>
    </w:p>
    <w:p w:rsidR="00FC0208" w:rsidRPr="00673D45" w:rsidRDefault="00FC0208" w:rsidP="00FC0208">
      <w:pPr>
        <w:pStyle w:val="Text"/>
      </w:pPr>
      <w:r w:rsidRPr="00673D45">
        <w:t>„Teplota štítu… nezjištěna. Existence štítu… nezjištěna. Předpoklad úbytku padesát pět procent.“</w:t>
      </w:r>
    </w:p>
    <w:p w:rsidR="00FC0208" w:rsidRPr="00673D45" w:rsidRDefault="00FC0208" w:rsidP="00FC0208">
      <w:pPr>
        <w:pStyle w:val="Text"/>
      </w:pPr>
      <w:r w:rsidRPr="00673D45">
        <w:t>Naše milá nosná loď Argus Navis, která nám razí v okolní plazmě tunel křehkého bezpečí, se pomalu rozpouští. Padesát pět procent při výstupu – to je sice více než polovička, ale to je v toleranci, ne? Hustota vnějšího prostředí se zvolna snižuje, rychlost je mnohem menší než při vstupu, co by nám ještě mohlo hrozit? Nejhorší milion kilometrů máme za sebou, zbývá překonat druhý milion při výstupu z pekla. Nebo z uchvacující podívané. Rád se podívám na filmečky zvenku, z našich průzkumných sond, které letí mimo hvězdnou atmosféru a pečlivě naši plavbu ohnivým mořem zaznamenávají – pro poučení nám i budoucím, řekl by nejspíš Gerald. Měla by po nás zůstávat stopa jako po rychle putující protuberanci.</w:t>
      </w:r>
    </w:p>
    <w:p w:rsidR="00FC0208" w:rsidRPr="00673D45" w:rsidRDefault="00FC0208" w:rsidP="00FC0208">
      <w:pPr>
        <w:pStyle w:val="Text"/>
      </w:pPr>
      <w:r w:rsidRPr="00673D45">
        <w:t>„Interní teplota osmdesát osm stupňů. Teplota ochranného roztoku šedesát pět.“</w:t>
      </w:r>
    </w:p>
    <w:p w:rsidR="00FC0208" w:rsidRPr="00673D45" w:rsidRDefault="00FC0208" w:rsidP="00FC0208">
      <w:pPr>
        <w:pStyle w:val="Text"/>
      </w:pPr>
      <w:r w:rsidRPr="00673D45">
        <w:t>Jistě, tepelná setrvačnost je svinstvo. Ale podle trendu se zdá, že se voda v našich akvárkách ohřeje jen kousek nad sedmdesátku. Hlavně že přestala ta nesnesitelná tíže. Připadám si lehký, jako ptáček.</w:t>
      </w:r>
    </w:p>
    <w:p w:rsidR="00FC0208" w:rsidRPr="00673D45" w:rsidRDefault="00FC0208" w:rsidP="00FC0208">
      <w:pPr>
        <w:pStyle w:val="Text"/>
        <w:rPr>
          <w:i/>
        </w:rPr>
      </w:pPr>
      <w:r w:rsidRPr="00673D45">
        <w:rPr>
          <w:i/>
        </w:rPr>
        <w:t>„štěstí</w:t>
      </w:r>
      <w:r>
        <w:rPr>
          <w:i/>
        </w:rPr>
        <w:t xml:space="preserve"> </w:t>
      </w:r>
      <w:r w:rsidRPr="00673D45">
        <w:rPr>
          <w:i/>
        </w:rPr>
        <w:t>přeje odvážným“</w:t>
      </w:r>
    </w:p>
    <w:p w:rsidR="00FC0208" w:rsidRPr="00673D45" w:rsidRDefault="00FC0208" w:rsidP="00FC0208">
      <w:pPr>
        <w:pStyle w:val="Text"/>
      </w:pPr>
      <w:r w:rsidRPr="00673D45">
        <w:t>No, Geralde?</w:t>
      </w:r>
    </w:p>
    <w:p w:rsidR="00FC0208" w:rsidRPr="00673D45" w:rsidRDefault="00FC0208" w:rsidP="00FC0208">
      <w:pPr>
        <w:pStyle w:val="Text"/>
        <w:rPr>
          <w:i/>
        </w:rPr>
      </w:pPr>
      <w:r w:rsidRPr="00673D45">
        <w:rPr>
          <w:i/>
        </w:rPr>
        <w:t>„a = 13“</w:t>
      </w:r>
    </w:p>
    <w:p w:rsidR="00FC0208" w:rsidRDefault="00FC0208" w:rsidP="00FC0208">
      <w:pPr>
        <w:pStyle w:val="Text"/>
      </w:pPr>
      <w:r w:rsidRPr="00673D45">
        <w:lastRenderedPageBreak/>
        <w:t>Brnkačka! Cítil jsem větší tíhu, když nás s Angelou načapala Mira. Tedy ne jen Mira. Byla to Mira – a pak už jen zbytek osídleného vesmíru.</w:t>
      </w:r>
    </w:p>
    <w:p w:rsidR="00FC0208" w:rsidRPr="00673D45" w:rsidRDefault="00FC0208" w:rsidP="00FC0208">
      <w:pPr>
        <w:pStyle w:val="Text"/>
      </w:pPr>
    </w:p>
    <w:p w:rsidR="00FC0208" w:rsidRPr="009F3115" w:rsidRDefault="00FC0208" w:rsidP="00FC0208">
      <w:pPr>
        <w:pStyle w:val="Text"/>
        <w:jc w:val="center"/>
        <w:rPr>
          <w:b/>
        </w:rPr>
      </w:pPr>
      <w:r w:rsidRPr="009F3115">
        <w:rPr>
          <w:b/>
        </w:rPr>
        <w:t>10.</w:t>
      </w:r>
    </w:p>
    <w:p w:rsidR="00FC0208" w:rsidRPr="00673D45" w:rsidRDefault="00FC0208" w:rsidP="00FC0208">
      <w:pPr>
        <w:pStyle w:val="Text"/>
      </w:pPr>
      <w:r w:rsidRPr="00673D45">
        <w:t>V laborce polární stanice Amundsen-Scott jsem dostal po další porci milování s Angelou nápad na jednu variaci našeho experimentu, který jsme dosud nezkoušeli. Myslím tím experiment s Branou. Do osvědčeného algoritmu profesora Archilocha, který však zatím přinášel jen výsledky na kvantové úrovni, jsem vložil novou sekvenci. Nastavil jsem pak sérii dalších pokusů a zbytek nechal na semiinteligentní automatice místní laboratoře. A potom jsem zase spěchal do své ubytovací kóje za Angelou.</w:t>
      </w:r>
    </w:p>
    <w:p w:rsidR="00FC0208" w:rsidRPr="00673D45" w:rsidRDefault="00FC0208" w:rsidP="00FC0208">
      <w:pPr>
        <w:pStyle w:val="Text"/>
      </w:pPr>
      <w:r w:rsidRPr="00673D45">
        <w:t>K implozi došlo půl hodinu po půlnoci pacifického času, který určoval chod života na stanici. Podle pozdější rekonstrukce vnikl do laboratoře asi litr čistého vakua. Prošel Branou přímo do laboratoře. Imploze byla okamžitě následována explozí. Naneštěstí to vzalo plyny uskladněné v laborce, tedy kyslík a vodík, acetylen a takové věci. Vypukly požáry. Co hořelo? Všechno. Nafta pro diesly, papíry, nábytek, nehořlavá tepelná izolace, prostě všechno. Horší však bylo, že při průniku jediného litru vzduchu na druhou stranu Brány se ve všech kovových předmětech naindukoval silný elektrický proud, který uvařil místní elektroniku. Druhotně vznikly škody na elektrických akumulátorech, které se taky radostně připojily k všeobecnému vybuchování. Vypadly všechny jističe a atomové srdce energetického systému se automaticky uložilo ke spánku.</w:t>
      </w:r>
    </w:p>
    <w:p w:rsidR="00FC0208" w:rsidRPr="00673D45" w:rsidRDefault="00FC0208" w:rsidP="00FC0208">
      <w:pPr>
        <w:pStyle w:val="Text"/>
      </w:pPr>
      <w:r w:rsidRPr="00673D45">
        <w:t>Naštěstí to nikoho nezabilo. Ale šedesát lidí bylo uprostřed polární noci zbaveno střechy, přesněji kupole nad hlavou, zbaveno tepla, vody, zásob, bezpečí, všeho. Z útulné fikce technologické civilizace jsme byli vyvrženi doprostřed kruté přírody. Byli jsme na tom zprvu hůř nežli dávní lidé. Žádný pračlověk nic takového nemohl zažít, protože žádný nebyl tak blbý, aby lezl na nějaký pól, když si mohl hovět v teplých vlnách Pacifiku, po kterých se mohl rozletět s krásnou, milou a inteligentní holkou.</w:t>
      </w:r>
    </w:p>
    <w:p w:rsidR="00FC0208" w:rsidRPr="00673D45" w:rsidRDefault="00FC0208" w:rsidP="00FC0208">
      <w:pPr>
        <w:pStyle w:val="Text"/>
      </w:pPr>
      <w:r w:rsidRPr="00673D45">
        <w:t xml:space="preserve">Zatímco jeden experiment spěl ke svému nečekanému konci v laboratoři, ke konci jiného úsilí jsem se pomalu, ale jistě </w:t>
      </w:r>
      <w:r w:rsidRPr="00673D45">
        <w:lastRenderedPageBreak/>
        <w:t>propracovával já. Sice s hloupou holkou, ale krásnou, která byla po ruce a která mé experimenty zatím vždy obdivovala. Na můj nezastavitelný výkřik reagovala rozechvělým stenem i Angela. Ten se však vzápětí změnil v jekot, protože ze svého vzpřímeného postoje viděla na monitory, které jsem já ze svého… postavení, nemohl sledovat. Angela zaregistrovala rozfouknutí centrální kupole. Pak monitory zhasly a vše se zalilo do zeleného světla pomalu skomírající luminiscence bezpečnostních lamp.</w:t>
      </w:r>
    </w:p>
    <w:p w:rsidR="00FC0208" w:rsidRPr="00673D45" w:rsidRDefault="00FC0208" w:rsidP="00FC0208">
      <w:pPr>
        <w:pStyle w:val="Text"/>
      </w:pPr>
      <w:r w:rsidRPr="00673D45">
        <w:t>Situace byla vážná, ale nikoli definitivně terminální. Tohle riziko se očekávalo. Už dříve totiž byly polární stanice občas postihovány požáry. Lidé přežili samotný incident, ale pak zahynuli mrazem nebo hladem. Pro podobný případ jsme měli na jiném kusu ledovce, kilometr severněji (tedy ve směru k Austrálii, protože tady bylo všechno severněji), připravenu záměrně nepoužívanou záložní stanici Scott-Amundsen. Byl tam sice mnohem menší komfort, například společné ubikace a toalety a tak, ale dalo se tam několik měsíců přežít. A byla tam především skvěle vybavená nemocnice pro desítky lidí, a pak dostatek potravin, energetických zdrojů i spojovacích prostředků.</w:t>
      </w:r>
    </w:p>
    <w:p w:rsidR="00FC0208" w:rsidRPr="00673D45" w:rsidRDefault="00FC0208" w:rsidP="00FC0208">
      <w:pPr>
        <w:pStyle w:val="Text"/>
      </w:pPr>
      <w:r w:rsidRPr="00673D45">
        <w:t>Vlastně šlo o předem připravenou pozici, do které jsme se mohli stáhnout. Po dřívějších špatných zkušenostech byla zcela izolovaná od Amundsen-Scotta. Žádné spojovací tunely, kterými by mohl postupovat požár nebo probíhat krysy či nebezpečné breberky, žádné propojovací kabely, kterými by se přenesly zkraty, žádné zasíťování, kterým by mohl proklouznout počítačový vir. Tento ústupový tábor byl zcela izolovaný. Dalo by se tam dojet transportéry – kdyby tedy neměly napadrť spálenou elektroinstalaci. Ale dalo se tam dojít. Kilometr není tak moc.</w:t>
      </w:r>
    </w:p>
    <w:p w:rsidR="00FC0208" w:rsidRPr="00673D45" w:rsidRDefault="00FC0208" w:rsidP="00FC0208">
      <w:pPr>
        <w:pStyle w:val="Text"/>
      </w:pPr>
      <w:r w:rsidRPr="00673D45">
        <w:t>Jenže oheň nečekal, až se nasuneme alespoň do spodního prádla. Vklouzl jsem proto rovnou do svého nanoskafandru. Angelu jsem nakopal do záložního. Tedy doslova nakopal. Tenhle typ skafandru, který jsem si vybral, nebyl pokrytý žádným módním zabarvením ani šílenostmi skafandrových návrhářů, takže by byl průhledný, kdyby nebyl polarizovaný.</w:t>
      </w:r>
    </w:p>
    <w:p w:rsidR="00FC0208" w:rsidRPr="00673D45" w:rsidRDefault="00FC0208" w:rsidP="00FC0208">
      <w:pPr>
        <w:pStyle w:val="Text"/>
      </w:pPr>
      <w:r w:rsidRPr="00673D45">
        <w:t xml:space="preserve">„V tom já ven nepůjdu,“ začala si hrát Angela v nejlepší čas na svéhlavičku. Skafandr totiž dobře tepelně izoluje, takže si </w:t>
      </w:r>
      <w:r w:rsidRPr="00673D45">
        <w:lastRenderedPageBreak/>
        <w:t>neuvědomovala žár, který se k nám nezadržitelně blížil. Asi by nás to nespálilo, jen bychom byli zavaleni zřícenou kupolí. Praštil jsem ji, abych ji ubezdušil. Možná víc, než jsem musel. Pak jsem ji chytil pod rameny a vytáhl ven. Tam už mi s ní pomohli. Bohužel, na stanici byl v té době reportér agentury Si-Jian, takže ten nás oba hned sejmul.</w:t>
      </w:r>
    </w:p>
    <w:p w:rsidR="00FC0208" w:rsidRPr="00673D45" w:rsidRDefault="00FC0208" w:rsidP="00FC0208">
      <w:pPr>
        <w:pStyle w:val="Text"/>
      </w:pPr>
      <w:r w:rsidRPr="00673D45">
        <w:t>V té době jsem měl jiné starosti. Jednak jsme se nejdřív museli dostat do záložní stanice. Prohledávání trosek jsem ponechal profesionálům, stejně by mne odtamtud vyhnali. Během cesty, kdy jsme Angelu i několik zraněných polárníků táhli na smyku, jsem přemýšlel o tom svém povedeném experimentu – tedy experimentu na Bráně, aby bylo jasno. Jednak jsem nevěděl přesně, který pokus ze série byl úspěšný, ale pak mne poněkud pronásledovalo svědomí kvůli zlikvidované stanici. Až jsem se zpotil, když jsem si vzpomněl, jak jsem podepisoval tisícistránkový dokument, co všechno se nesmí na stanici dělat.</w:t>
      </w:r>
    </w:p>
    <w:p w:rsidR="00FC0208" w:rsidRPr="00673D45" w:rsidRDefault="00FC0208" w:rsidP="00FC0208">
      <w:pPr>
        <w:pStyle w:val="Text"/>
      </w:pPr>
      <w:r w:rsidRPr="00673D45">
        <w:t>Strčili mi ten fascikl pod nos hned první den. Prý jen „formalita“, se kterou se však musím „prokazatelně seznámit“. Jenže, kdybych se měl skutečně seznamovat, tak se do konce turnusu ani nedostanu k vlastní práci. Sákryš, jestli moje pojistka bude na tenhle průser stačit?</w:t>
      </w:r>
    </w:p>
    <w:p w:rsidR="00FC0208" w:rsidRPr="00673D45" w:rsidRDefault="00FC0208" w:rsidP="00FC0208">
      <w:pPr>
        <w:pStyle w:val="Text"/>
      </w:pPr>
      <w:r w:rsidRPr="00673D45">
        <w:t>Druhý den ráno (kalifornského času) jsem už oblečený a zafačovaný (trochu jsem se přece spálil, když jsem se zdržel s umravňováním Angely) seděl ve společné jídelně Scott-Amundsena a cucal energetický čaj. Angela se mnou nebyla, trucovala. Ale sám jsem neseděl. Kolem mne byli sami chlapi, kteří se uculovali. Po chvíli pošťuchování mi ukázali tablet se zrovna San Francisco News. Hned na prvním slajdu byla zpráva o naší nehodě. „Katastrofa uprostřed vražedného mrazů,“ hlásal titulek. Pod ním byl snímek, obdařený popiskem „Mladý zachránce ubohé oběti“. Byli jsme to my dva s Angelou. Polarizační filtr korespondentovy Nokie jasně ukázal naši nahotu pod skafandry.</w:t>
      </w:r>
    </w:p>
    <w:p w:rsidR="00FC0208" w:rsidRPr="00673D45" w:rsidRDefault="00FC0208" w:rsidP="00FC0208">
      <w:pPr>
        <w:pStyle w:val="Text"/>
      </w:pPr>
      <w:r w:rsidRPr="00673D45">
        <w:t xml:space="preserve">To bych možná před Mirou ještě nějak ukecal. Na výmluvy jsem byl vždycky dobrej. Kdybych se tedy odvážil s ní spojit. A pak bylo najednou pozdě. Velice rychle byla uveřejněna předběžná vyšetřující zpráva, jejíž přílohou byl celostanicový sken a popis činnosti všech </w:t>
      </w:r>
      <w:r w:rsidRPr="00673D45">
        <w:lastRenderedPageBreak/>
        <w:t>účastníků během nehody – včetně zachycení posledních hodin před samotným incidentem. A tam bylo všechno. Tedy ne snímky, za ty by agenturám hrozily astronomické pokuty.</w:t>
      </w:r>
    </w:p>
    <w:p w:rsidR="00FC0208" w:rsidRPr="00673D45" w:rsidRDefault="00FC0208" w:rsidP="00FC0208">
      <w:pPr>
        <w:pStyle w:val="Text"/>
      </w:pPr>
      <w:r w:rsidRPr="00673D45">
        <w:t>Ale stačil písemný přepis. Tedy stačil Miře. Nejspíš. Nevím, nikdy mi k tomu nic neřekla. Už k ničemu. No a pak se samozřejmě na Netu objevily neautorizované záběry, které by sice mohl každý zkušenější amatér naanimovat, ale já věděl, že jsou pravé.</w:t>
      </w:r>
    </w:p>
    <w:p w:rsidR="00FC0208" w:rsidRPr="00673D45" w:rsidRDefault="00FC0208" w:rsidP="00FC0208">
      <w:pPr>
        <w:pStyle w:val="Text"/>
      </w:pPr>
      <w:r w:rsidRPr="00673D45">
        <w:t>Během příštích šesti měsíců jsem poslal Miře snad tisíc reportů. Na žádný neodpověděla. Mlčení bylo horší než výčitky. Prowoomloval jsem Net a našel její videa z havajských vln, jak na nich tančí společně s partou kluků…</w:t>
      </w:r>
    </w:p>
    <w:p w:rsidR="00FC0208" w:rsidRPr="00673D45" w:rsidRDefault="00FC0208" w:rsidP="00FC0208">
      <w:pPr>
        <w:pStyle w:val="Text"/>
      </w:pPr>
      <w:r w:rsidRPr="00673D45">
        <w:t>Hrozně jsem se trápil. Každou chvíli jsem brečel, skučel, řval jak raněná zebra. Zkoušel jsem leccos, abych si ulevil. Prováděl jsem hrozné věci, které bych tady nerad popisoval. K tomu se však přidružily objektivní zdravotní potíže. Zhubl jsem z pětasedmdesáti kilo na šedesát, zvracel jsem, měl jsem věčný průjem. Podrobná vyšetření nenašla žádnou nemoc. Nebyl jsem nemocný – pokud za nemoc nepovažujete nešťastnou lásku. Ale mohl jsem si za to sám. Ani jsem nedával vinu tomu ďáblovi Angele. Pomáhali mi psychiatři, psychologové, ale nakonec mi nejvíc pomohl profesor Archilochos.</w:t>
      </w:r>
    </w:p>
    <w:p w:rsidR="00FC0208" w:rsidRPr="00673D45" w:rsidRDefault="00FC0208" w:rsidP="00FC0208">
      <w:pPr>
        <w:pStyle w:val="Text"/>
      </w:pPr>
      <w:r w:rsidRPr="00673D45">
        <w:t>Jednoho dne se objevil – osobně – v mém poněkud zatuchlém kutlochu v campu na Caltech, kam jsem směl zalézt.</w:t>
      </w:r>
    </w:p>
    <w:p w:rsidR="00FC0208" w:rsidRPr="00673D45" w:rsidRDefault="00FC0208" w:rsidP="00FC0208">
      <w:pPr>
        <w:pStyle w:val="Text"/>
      </w:pPr>
      <w:r w:rsidRPr="00673D45">
        <w:t>„Tak mladíku, kde to vázne? Vaše zápisky se zachovaly, i postup jednotlivých pokusů, ale schází nám vaše nápady! Tak se koukejte dát dohromady, čekám na vás na parkovišti v giru. Pouštní střelnice se vás už nemohou dočkat!“</w:t>
      </w:r>
    </w:p>
    <w:p w:rsidR="00FC0208" w:rsidRPr="00673D45" w:rsidRDefault="00FC0208" w:rsidP="00FC0208">
      <w:pPr>
        <w:pStyle w:val="Text"/>
      </w:pPr>
      <w:r w:rsidRPr="00673D45">
        <w:t>Byl jsem na chodbě za pět minut. Jen jsem si naházel do paku nejnutnější čajky. Ale pak jsem se přece jen vrátil pro 3D snímek Miry, který jsem původně chtěl nechat na místě pod hromadou špinavého prádla. A pochopil jsem, že smrad, který nejspíš vydávám i já sám, je mimo všechnu toleranci. A tak jsem se ještě půlhodinu sprchoval, drhnul, sprchoval, stříhal, holil a sprchoval. Profesor počkal.</w:t>
      </w:r>
    </w:p>
    <w:p w:rsidR="00FC0208" w:rsidRPr="00673D45" w:rsidRDefault="00FC0208" w:rsidP="00FC0208">
      <w:pPr>
        <w:pStyle w:val="Text"/>
      </w:pPr>
      <w:r w:rsidRPr="00673D45">
        <w:t>A pak jsme spolu během pouhých dvou let zkonstruovali použitelnou Bránu. Právě v nejvyšší čas.</w:t>
      </w:r>
    </w:p>
    <w:p w:rsidR="00FC0208" w:rsidRDefault="00FC0208" w:rsidP="00FC0208">
      <w:pPr>
        <w:pStyle w:val="Text"/>
        <w:jc w:val="center"/>
        <w:rPr>
          <w:b/>
        </w:rPr>
      </w:pPr>
      <w:bookmarkStart w:id="7" w:name="bookmark6"/>
    </w:p>
    <w:p w:rsidR="00FC0208" w:rsidRPr="009F3115" w:rsidRDefault="00FC0208" w:rsidP="00FC0208">
      <w:pPr>
        <w:pStyle w:val="Text"/>
        <w:jc w:val="center"/>
        <w:rPr>
          <w:b/>
        </w:rPr>
      </w:pPr>
      <w:r w:rsidRPr="009F3115">
        <w:rPr>
          <w:b/>
        </w:rPr>
        <w:t>11.</w:t>
      </w:r>
      <w:bookmarkEnd w:id="7"/>
    </w:p>
    <w:p w:rsidR="00FC0208" w:rsidRPr="00673D45" w:rsidRDefault="00FC0208" w:rsidP="00FC0208">
      <w:pPr>
        <w:pStyle w:val="Text"/>
      </w:pPr>
      <w:r w:rsidRPr="00673D45">
        <w:t>„Výstup z oblasti Alfa ukončen. Vypouštím nádrže. Dodržujte dekompresní protokol.“</w:t>
      </w:r>
    </w:p>
    <w:p w:rsidR="00FC0208" w:rsidRPr="00673D45" w:rsidRDefault="00FC0208" w:rsidP="00FC0208">
      <w:pPr>
        <w:pStyle w:val="Text"/>
      </w:pPr>
      <w:r w:rsidRPr="00673D45">
        <w:t>Moudrá Elvíra. Se vší tou technickou a chemickou podporou nás pustí z pouzder až zítra. A ještě pár dnů bude jako dekompresní kabina sloužit celá Ancora.</w:t>
      </w:r>
    </w:p>
    <w:p w:rsidR="00FC0208" w:rsidRPr="00673D45" w:rsidRDefault="00FC0208" w:rsidP="00FC0208">
      <w:pPr>
        <w:pStyle w:val="Text"/>
      </w:pPr>
      <w:r w:rsidRPr="00673D45">
        <w:t>„Tak pánové, blahopřeju,“ ozval se Neil. Bylo milé, uslyšet po těch pětapadesáti nekonečných minutách lidský hlas! Kdyby nepokračoval. „Briane, žiješ?“ Ten má starosti! Samozřejmě že žiju.</w:t>
      </w:r>
    </w:p>
    <w:p w:rsidR="00FC0208" w:rsidRPr="00673D45" w:rsidRDefault="00FC0208" w:rsidP="00FC0208">
      <w:pPr>
        <w:pStyle w:val="Text"/>
      </w:pPr>
      <w:r w:rsidRPr="00673D45">
        <w:t>„2iju,“ houknul jsem.</w:t>
      </w:r>
    </w:p>
    <w:p w:rsidR="00FC0208" w:rsidRPr="00673D45" w:rsidRDefault="00FC0208" w:rsidP="00FC0208">
      <w:pPr>
        <w:pStyle w:val="Text"/>
      </w:pPr>
      <w:r w:rsidRPr="00673D45">
        <w:t>Žiju, ale nemám co na práci a musím myslet na různé věci, na které myslet nemám v úmyslu. Abych mohl žít dál. Aby mohlo žít lidstvo! No jo, práce nás čeká. Bezdůvodně jsem se rozveselil. „Hlásím, že během mé služby se nic mimořádného nestalo,“ pokusil jsem se zavtipkovat.</w:t>
      </w:r>
    </w:p>
    <w:p w:rsidR="00FC0208" w:rsidRPr="00673D45" w:rsidRDefault="00FC0208" w:rsidP="00FC0208">
      <w:pPr>
        <w:pStyle w:val="Text"/>
      </w:pPr>
      <w:r w:rsidRPr="00673D45">
        <w:t>„A tak to musí zůstat,“ oplatil mi bodrostí podobného kalibru Neil. Pak se pro formu optal pilota na to, co jsme si dali dohromady ze vznášejících se čísel všichni.</w:t>
      </w:r>
    </w:p>
    <w:p w:rsidR="00FC0208" w:rsidRPr="00673D45" w:rsidRDefault="00FC0208" w:rsidP="00FC0208">
      <w:pPr>
        <w:pStyle w:val="Text"/>
      </w:pPr>
      <w:r w:rsidRPr="00673D45">
        <w:t>„Geralde, jak to vidíš?“</w:t>
      </w:r>
    </w:p>
    <w:p w:rsidR="00FC0208" w:rsidRPr="00673D45" w:rsidRDefault="00FC0208" w:rsidP="00FC0208">
      <w:pPr>
        <w:pStyle w:val="Text"/>
      </w:pPr>
      <w:r w:rsidRPr="00673D45">
        <w:t>„Vidím snížení z devíti set padesáti osmi kilometrů za vteřinu na pět set padesát sedm. Slezli jsme z paraboly na elipsu. Jsme prakticky přesně v ekliptice, za šedesát normodní dojedeme akorát k Sedmé.“ A pak dodal:</w:t>
      </w:r>
    </w:p>
    <w:p w:rsidR="00FC0208" w:rsidRPr="00673D45" w:rsidRDefault="00FC0208" w:rsidP="00FC0208">
      <w:pPr>
        <w:pStyle w:val="Text"/>
      </w:pPr>
      <w:r w:rsidRPr="00673D45">
        <w:t>„Nelze stále jen dělat a přitom si nepopřát klidu, osvěží znavené údy, síly obnoví klid.“</w:t>
      </w:r>
    </w:p>
    <w:p w:rsidR="00FC0208" w:rsidRPr="00673D45" w:rsidRDefault="00FC0208" w:rsidP="00FC0208">
      <w:pPr>
        <w:pStyle w:val="Text"/>
      </w:pPr>
      <w:r w:rsidRPr="00673D45">
        <w:t xml:space="preserve">Jasně, čeká nás v podstatě flákárna. Osmou, která byla podle našeho počítání nejblíže Hope, vynecháváme. Ostatně ani ji neuvidíme. Je teď na druhé straně obrovské hvězdné koule, která se na nás stále ještě šklebí přes polovinu oblohy. Sedmá je na orbitě zhruba ve vzdálenosti pozemské Země a je jenom trošku menší. 0,95 gé by mně vůbec nevadilo. Planeta je dost velká, aby byla vybavena slušnou atmosférou, jenže skleníkový efekt nedokáže udržet teplotu na více než průměrných deseti stupních pod nulou. Na celém povrchu je pokryta písečnými pláněmi, kotlinami i aktivními </w:t>
      </w:r>
      <w:r w:rsidRPr="00673D45">
        <w:lastRenderedPageBreak/>
        <w:t>sopkami. Na obou polárních čepičkách je spousta vodního sněhu a ledu. Předpokládají se ledovce, ukryté pod nánosy prachu a písku.</w:t>
      </w:r>
    </w:p>
    <w:p w:rsidR="00FC0208" w:rsidRPr="00673D45" w:rsidRDefault="00FC0208" w:rsidP="00FC0208">
      <w:pPr>
        <w:pStyle w:val="Text"/>
      </w:pPr>
      <w:r w:rsidRPr="00673D45">
        <w:t>„Trénink z Antarktidy se tu bude hodit,“ prohodil jsem, když jsem uviděl její první snímky.</w:t>
      </w:r>
    </w:p>
    <w:p w:rsidR="00FC0208" w:rsidRPr="00673D45" w:rsidRDefault="00FC0208" w:rsidP="00FC0208">
      <w:pPr>
        <w:pStyle w:val="Text"/>
      </w:pPr>
      <w:r w:rsidRPr="00673D45">
        <w:t>„A z Marsu taky,“ doplnil mne Neil.</w:t>
      </w:r>
    </w:p>
    <w:p w:rsidR="00FC0208" w:rsidRDefault="00FC0208" w:rsidP="00FC0208">
      <w:pPr>
        <w:pStyle w:val="Text"/>
      </w:pPr>
      <w:r w:rsidRPr="00673D45">
        <w:t>„Usilovná práce zmůže vše.“ Gerald opět nezklamal.</w:t>
      </w:r>
    </w:p>
    <w:p w:rsidR="00FC0208" w:rsidRPr="00673D45" w:rsidRDefault="00FC0208" w:rsidP="00FC0208">
      <w:pPr>
        <w:pStyle w:val="Text"/>
      </w:pPr>
    </w:p>
    <w:p w:rsidR="00FC0208" w:rsidRPr="009F3115" w:rsidRDefault="00FC0208" w:rsidP="00FC0208">
      <w:pPr>
        <w:pStyle w:val="Text"/>
        <w:jc w:val="center"/>
        <w:rPr>
          <w:b/>
        </w:rPr>
      </w:pPr>
      <w:bookmarkStart w:id="8" w:name="bookmark7"/>
      <w:r w:rsidRPr="009F3115">
        <w:rPr>
          <w:b/>
        </w:rPr>
        <w:t>12.</w:t>
      </w:r>
      <w:bookmarkEnd w:id="8"/>
    </w:p>
    <w:p w:rsidR="00FC0208" w:rsidRPr="00673D45" w:rsidRDefault="00FC0208" w:rsidP="00FC0208">
      <w:pPr>
        <w:pStyle w:val="Text"/>
      </w:pPr>
      <w:r w:rsidRPr="00673D45">
        <w:t>Takhle jsme se bavili před sto dny, na konci brzdné dráhy, kterou pro nás obstaral ještě Argo Navis. Zpomalila nás stejná plachta, která nás původně urychlovala. Samozřejmě že proti nám nešlehaly žádné místní lasery. Odpálili jsme prostředek plachty, do kterého se opět napřely pozemské lasery. Oddělený díl fungoval jako zrcadlo, které osvětlovalo zbytek plachty, jež teď sloužila jako padák. Z boku jsme museli vypadat jako plachetnice s kosatkou. S povděkem jsme kvitovali, že za více než půlstoletí se jednak značně rozšířila kapacita submerkurské laserové baterie a pak se také značně zlepšila fokusace. Vše šlapalo podle představ, odchylky se pohybovaly v mezích tolerance. Zpětně jsem poděkoval frajerům na Zemi, že se jim podařilo před dvaceti šesti lety přesně zamířit na místo, kam jsme po padesáti sedmi letech našeho a čtyřiceti devíti letech relativního času, dorazili. Ještě navíc museli co nejpřesněji odhadnout vlastní pohyb cílové hvězdy. Pochopitelně jsme nastavení zrcadla ještě trochu dolaďovali. Ale šlo jen o odchylku zhruba jednoho stupně, takže se brzdný efekt příliš nesnížil. V toleranci.</w:t>
      </w:r>
    </w:p>
    <w:p w:rsidR="00FC0208" w:rsidRPr="00673D45" w:rsidRDefault="00FC0208" w:rsidP="00FC0208">
      <w:pPr>
        <w:pStyle w:val="Text"/>
      </w:pPr>
      <w:r w:rsidRPr="00673D45">
        <w:t>Proč jsme se nezbrzdili až na rychlost, která by nás dovedla k příhodné planetě? Aha! A jak poznáme, která planeta je příhodná, když si nejdříve neprohlédneme soustavu? Kdybychom pořádně zatáhli za brzdu, mohli jsme taky zkejsnout u nějaké nemožné trosky – a k další planetě bychom se dostali jak? Na nějaké motorické manévrování jsme vybaveni nebyli. Palivo na meziplanetární cestováni jsme s sebou netáhli. Zůstal by nám hlavni díl plachty, ale lasery byly nasměrovány na mezihvězdnou trajektorii. Po soustavě by se za námi nehonily, ostatně před šestadvaceti lety ještě jejich operátoři náš místní letový plán nemohli znát.</w:t>
      </w:r>
    </w:p>
    <w:p w:rsidR="00FC0208" w:rsidRPr="00673D45" w:rsidRDefault="00FC0208" w:rsidP="00FC0208">
      <w:pPr>
        <w:pStyle w:val="Text"/>
      </w:pPr>
      <w:r w:rsidRPr="00673D45">
        <w:lastRenderedPageBreak/>
        <w:t>Jo – a máte představu, jak asi dlouho bychom se v místní soustavě plácali, kdybychom si neponechali alespoň trochu slušnou zbytkovou rychlost? Déle než při samotném mezihvězdném letu! Tak je to.</w:t>
      </w:r>
    </w:p>
    <w:p w:rsidR="00FC0208" w:rsidRPr="00673D45" w:rsidRDefault="00FC0208" w:rsidP="00FC0208">
      <w:pPr>
        <w:pStyle w:val="Text"/>
      </w:pPr>
      <w:r w:rsidRPr="00673D45">
        <w:t>Proto jsme skončili brzdění na pár set kilácích za vteřinu. A potom museli podstupovat tu opičárnu s průletem ve chromosféře. Abychom si mohli prohlédnout celé planetární menu ve svižném tempu, ale nakonec nebyli hyperbolou vykopnuti pryč od prostřeného stolu. Z pozemních pozorování jsme pochopitelně měli základní informace o rozložení místních planet.</w:t>
      </w:r>
    </w:p>
    <w:p w:rsidR="00FC0208" w:rsidRPr="00673D45" w:rsidRDefault="00FC0208" w:rsidP="00FC0208">
      <w:pPr>
        <w:pStyle w:val="Text"/>
      </w:pPr>
      <w:r w:rsidRPr="00673D45">
        <w:t>Nejdále byly dvě planety, První a Druhá. Ležely na drahách, které zhruba odpovídaly pozemskému Neptunu a Uranu. A byly i řádově stejně hmotné. Blíže k centru se kutáleli vypasenější cvalíci. Třetí a Čtvrtá byly ekvivalenty Saturna a Jupitera, až na to že tady měly přehozené velikosti. Nejmasivnější byla Třetí na Saturnově dráze. Nejvíce jsme se ale těšili na drobné kuličky terrestrických planet mezi Čtvrtou a Hope, kvůli kterým jsme se sem vlastně trmáceli. Mělo jich tu být mezi dvěma (spíše víc) až šesti (spíše méně) kusy. Pozemští teoretici dynamik planetárních systémů v tomhle případě mluvili trochu jako meteorologové… Vsadil jsem se se všemi na palubě ještě před startem, že budou čtyři. A byly čtyři! Ale myslíte si, že jsem něco vyhrál? Ne! Ti pacholci totiž vsadili stejné číslo! Planetární systém Hope se tak, přes všechny odchylky, nápadně podobal Sluneční soustavě. Ale právě kvůli tomu jsme sem taky letěli.</w:t>
      </w:r>
    </w:p>
    <w:p w:rsidR="00FC0208" w:rsidRPr="00673D45" w:rsidRDefault="00FC0208" w:rsidP="00FC0208">
      <w:pPr>
        <w:pStyle w:val="Text"/>
      </w:pPr>
      <w:r w:rsidRPr="00673D45">
        <w:t>Protože jsme si dopředu nemohli být jisti počtem terrestriálů, začali jsme číslovat planety odshora. Dál od Hope, ještě před První jistě byla nějaká Nultá, hodně Nul, snad stovky nebo tisíce Nul, ale o plutina jsme neměli tentokrát zájem. Ani o drobečky v místních variantách Edgeworthova-Kuiperova pásu nebo Oortova mračna.</w:t>
      </w:r>
    </w:p>
    <w:p w:rsidR="00FC0208" w:rsidRPr="00673D45" w:rsidRDefault="00FC0208" w:rsidP="00FC0208">
      <w:pPr>
        <w:pStyle w:val="Text"/>
      </w:pPr>
      <w:r w:rsidRPr="00673D45">
        <w:t xml:space="preserve">Navigátoři mise byli natolik dovední, že nás mazaně zavedli rovnou do místní ekliptiky. Trajektorie letu byla navíc vedena poblíž Třetí. Stačilo jen učinit drobný pohyb kormidla Argo Navis, který způsobil minimální změnu vektoru letu. A gravitační prak největší planety nás pak poslal k cíli, který jsme si vybrali. Volba byla „optimální, i když nikoli ideální,“ jak řekl Gerald. Pod Čtvrtou, kde </w:t>
      </w:r>
      <w:r w:rsidRPr="00673D45">
        <w:lastRenderedPageBreak/>
        <w:t>je ve sluneční soustavě velká díra, kterou vyplňuje jen pás planetek, jsme tady našli planetu řádově stejně velkou, jako byla Země. Jak ji ohodnotil Neil. Jenže hlavní problém Páté tkvěl v tom, že měla na povrchu přitažlivost kolem dvojnásobku přitažlivosti pozemské. „Řádově stejně“ to tedy bylo, ale, děkuju pěkně, napořád by v tom bydlet nešlo.</w:t>
      </w:r>
    </w:p>
    <w:p w:rsidR="00FC0208" w:rsidRPr="00673D45" w:rsidRDefault="00FC0208" w:rsidP="00FC0208">
      <w:pPr>
        <w:pStyle w:val="Text"/>
      </w:pPr>
      <w:r w:rsidRPr="00673D45">
        <w:t>Šestá pak vůbec nevypadala jako Mars, jehož ekvivalentní dráhu okupovala. Spíš jako dva Marsy! Šlo totiž o dvojplanetu. Velice těsnou dvojplanetu. Tak těsnou, že sopky na jejich površích dštily síru a popel na souseda. Sem tedy taky ne. Tuhle přehlídku jsme provedli z dálky. Samozřejmě, že se planety neřadí za sebe jako korálky na šňůrce. Před průletem kolem Třetí jsme zadali Elvíře cíl, jímž byla Sedmá.</w:t>
      </w:r>
    </w:p>
    <w:p w:rsidR="00FC0208" w:rsidRPr="00673D45" w:rsidRDefault="00FC0208" w:rsidP="00FC0208">
      <w:pPr>
        <w:pStyle w:val="Text"/>
      </w:pPr>
      <w:r w:rsidRPr="00673D45">
        <w:t>Jak jsem už říkal: Sedmá má velikost Země, sedí na dráze Země. Je obalena atmosférou, jejíž složení je podobné zemské, jenom je chudší na kyslík. Ale na povrchu je prokazatelně voda! Její hlavní problém však nespočívá v ní, ale v samotné Hope. Což v</w:t>
      </w:r>
      <w:r>
        <w:t> </w:t>
      </w:r>
      <w:r w:rsidRPr="00673D45">
        <w:t>žádném</w:t>
      </w:r>
      <w:r>
        <w:t xml:space="preserve"> </w:t>
      </w:r>
      <w:r w:rsidRPr="00673D45">
        <w:t>případě není Slunce. Oficiálně se jmenuje Alfa Mensae, má přijatelnou spektrální třídu G5, ale jen 92 % hmotnosti Slunce. Tím pádem je o něco chladnější. V nabídce blízkých hvězd si prostě nevyberete, abyste našli identickou sluneční soustavu. Jo, planetární soustava je téměř okopírovaná od naší. Ale její slunce už ne. Kdyby tak šlo posunout Sedmou blíže k Osmé! Na poloměru oběžné dráhy, na níž se u Slunce přehřívá Venuše, by tady bylo tak akorát. Jenže jako naschvál nám do tohoto místního mírného pásu osud žádný glóbus nepřihrál. Člověk nemůže mít všechno.</w:t>
      </w:r>
    </w:p>
    <w:p w:rsidR="00FC0208" w:rsidRPr="00673D45" w:rsidRDefault="00FC0208" w:rsidP="00FC0208">
      <w:pPr>
        <w:pStyle w:val="Text"/>
      </w:pPr>
      <w:r w:rsidRPr="00673D45">
        <w:t>„Člověk nemůže mít všechno“? Neřekl to už nějaký Ovidius, třeba? Začínám lézt Geraldovi do zelí. Nejspíš z naštvanosti. Protože já mám raději prosluněné pláže teplých moří, a nejspíš skončíme na zimní planetě…</w:t>
      </w:r>
    </w:p>
    <w:p w:rsidR="00FC0208" w:rsidRDefault="00FC0208" w:rsidP="00FC0208">
      <w:pPr>
        <w:pStyle w:val="Text"/>
      </w:pPr>
      <w:r w:rsidRPr="00673D45">
        <w:t>Zatímco jsme se šplhali po starobylé Hohmanově přechodové dráze k Sedmé, nasávali jsme si čerstvé, tedy alespoň trochu čerstvější informace ze Země. Nejdřív jsme se chtěli dovědět něco o osudu sesterského kliperu Lynx…</w:t>
      </w:r>
    </w:p>
    <w:p w:rsidR="00FC0208" w:rsidRPr="00673D45" w:rsidRDefault="00FC0208" w:rsidP="00FC0208">
      <w:pPr>
        <w:pStyle w:val="Text"/>
      </w:pPr>
    </w:p>
    <w:p w:rsidR="00FC0208" w:rsidRPr="00673D45" w:rsidRDefault="00FC0208" w:rsidP="00FC0208">
      <w:pPr>
        <w:pStyle w:val="Text"/>
        <w:jc w:val="center"/>
      </w:pPr>
      <w:bookmarkStart w:id="9" w:name="bookmark9"/>
      <w:r w:rsidRPr="00673D45">
        <w:rPr>
          <w:b/>
        </w:rPr>
        <w:t>13</w:t>
      </w:r>
      <w:r w:rsidRPr="00673D45">
        <w:t>.</w:t>
      </w:r>
      <w:bookmarkEnd w:id="9"/>
    </w:p>
    <w:p w:rsidR="00FC0208" w:rsidRPr="00673D45" w:rsidRDefault="00FC0208" w:rsidP="00FC0208">
      <w:pPr>
        <w:pStyle w:val="Text"/>
      </w:pPr>
      <w:r w:rsidRPr="00673D45">
        <w:lastRenderedPageBreak/>
        <w:t>Původně WASA určila, že na první mezihvězdnou výpravu nastoupíme my Neil Ardley, velitel mise, její pilot Gerald Norris a já, Brian Hook, „operátor nákladu“. Naším primárním cílem měla být 9 Puppis, jež se honosí spektrální třídou GOV a leží ve vzdálenosti čtyřiapadesát světelných let od naší sluneční soustavy.</w:t>
      </w:r>
    </w:p>
    <w:p w:rsidR="00FC0208" w:rsidRPr="00673D45" w:rsidRDefault="00FC0208" w:rsidP="00FC0208">
      <w:pPr>
        <w:pStyle w:val="Text"/>
      </w:pPr>
      <w:r w:rsidRPr="00673D45">
        <w:t>Směr naší cesty povzbudil fantazii wasáckých imagemakerů, kteří z něj odvodili poetické označení našeho kliperu. Souhvězdí Argo Nautis, neboli Loď Argonautů, na dnešních astronomických mapách nenajdete. Rozpadlo se při jednom bouřlivém kongresu Mezinárodní astronomické unie. Však je znáte, astronomy, co vyvádějí, když vyrazí ze svých observatoří. Jednou pojmenovávají fiktivní tělesa a neexistující útvary na nich, jindy likvidují planety.</w:t>
      </w:r>
    </w:p>
    <w:p w:rsidR="00FC0208" w:rsidRPr="00673D45" w:rsidRDefault="00FC0208" w:rsidP="00FC0208">
      <w:pPr>
        <w:pStyle w:val="Text"/>
      </w:pPr>
      <w:r w:rsidRPr="00673D45">
        <w:t>Tento reorganizační vichr rozlomil Argo Nautis hned na tři souhvězdí. Zůstaly po ní trosky pod jmény Carina, Puppis, Pyxis, tedy Lodní kýl, záď a kompas. Čtyři! Ještě Vela, tedy Plachty. Argo Nautis se okamžitě všem tak zalíbila, že zůstala, i když se nakonec naším prvním postupovým cílem stala Alfa v souhvězdí Mensa. Devítka Puppis se našim plánovačům nakonec zazdála zbytečně daleko pro první pokus. Jenže „Tabulová hora“ není tak břeskný název pro stroj, který ponese hledače záchrany lidstva. A pak – už byly vytištěny, nastříkány a našity znaky naší mise na vše možné, včetně snad turistických holí. Proto jsme již zůstali Argonauty. A krom toho, Mensa je vlastně jen kousek nad Carinou.</w:t>
      </w:r>
    </w:p>
    <w:p w:rsidR="00FC0208" w:rsidRPr="00673D45" w:rsidRDefault="00FC0208" w:rsidP="00FC0208">
      <w:pPr>
        <w:pStyle w:val="Text"/>
      </w:pPr>
      <w:r w:rsidRPr="00673D45">
        <w:t>Tohle místo na obloze je ještě známé tím, že dvě hvězdy Cariny, iota a epsilon, společně s kappou a deltou Velorum tvoří falešný Jižní kříž, který však neukazuje k jihu a v dávných dobách leckdy vedl mořeplavce k záhubě. Právě pod jeho hvězdami jsem se vztyčenými plachtami plul jako o závod na bělostném těle svůdné Angely falešným směrem. Pod ním jsem ztratil lano ke kotvě mého života, ach jo, zázračné Miře.</w:t>
      </w:r>
    </w:p>
    <w:p w:rsidR="00FC0208" w:rsidRPr="00673D45" w:rsidRDefault="00FC0208" w:rsidP="00FC0208">
      <w:pPr>
        <w:pStyle w:val="Text"/>
      </w:pPr>
      <w:r w:rsidRPr="00673D45">
        <w:t>Kvůli změně cíle se nakonec letělo nejdříve do oblasti souhvězdí</w:t>
      </w:r>
      <w:r>
        <w:t xml:space="preserve"> </w:t>
      </w:r>
      <w:r w:rsidRPr="00673D45">
        <w:t xml:space="preserve">Rysa, které leží na opačné, severní nebeské polokouli. Letěla pochopitelně konkurenční posádka, která se na tuhle misi připravovala. První pilotovaný hvězdolet nesl tedy jméno Lynx, což zní taky dobře, a odplul od doků v L5 dne 4. července 2200. Pouhý rok po tom, co jsme s profesorem Archilochem stloukli vyrobitelný </w:t>
      </w:r>
      <w:r w:rsidRPr="00673D45">
        <w:lastRenderedPageBreak/>
        <w:t>použitelný a přenositelný prototyp Brány. Na Vánoce skončil Lynx zrychlování a jeho posádka se měla uložit k hypotermickému spánku. V roce 2216 zaduly od Merkura baterie laserů, aby Lynxu poskytly energii v oblasti primárního cíle. Na konci roku 2231 se jeho posádka měla probudit, aby se rozhodla, co dál.</w:t>
      </w:r>
    </w:p>
    <w:p w:rsidR="00FC0208" w:rsidRPr="00673D45" w:rsidRDefault="00FC0208" w:rsidP="00FC0208">
      <w:pPr>
        <w:pStyle w:val="Text"/>
      </w:pPr>
      <w:r w:rsidRPr="00673D45">
        <w:t>Na to jsme byli tuze zvědavi. Poslední použitelné zprávy ze Země pocházely z ročníku 2221. O událostech dalších třiceti let jsme se mohli jen dohadovat. Zatím už mohlo být lidstvo dávno zachráněno. Naše putování by pak bylo zbytečné. Našly holky něco lepšího, než je naše Sedmá Hope?</w:t>
      </w:r>
    </w:p>
    <w:p w:rsidR="00FC0208" w:rsidRPr="00673D45" w:rsidRDefault="00FC0208" w:rsidP="00FC0208">
      <w:pPr>
        <w:pStyle w:val="Text"/>
      </w:pPr>
      <w:r w:rsidRPr="00673D45">
        <w:t>Kamarádili jsme se, samozřejmě, vždyť jsme společně prodělali rok výcviku. Velitelka Maryanne Stevensová i pilotka Rosalind Mitchisonová byly velice sympatické ženské, ale operátorka nákladu Sonia Coleová mi byla pochopitelně nejbližší. Osobně jsem ji zaučoval do fint Brány. Sonia byla asi stejně stará jako já.</w:t>
      </w:r>
    </w:p>
    <w:p w:rsidR="00FC0208" w:rsidRPr="00673D45" w:rsidRDefault="00FC0208" w:rsidP="00FC0208">
      <w:pPr>
        <w:pStyle w:val="Text"/>
      </w:pPr>
      <w:r w:rsidRPr="00673D45">
        <w:t>V té době jsme měli oba ještě kousek do třicítky.</w:t>
      </w:r>
    </w:p>
    <w:p w:rsidR="00FC0208" w:rsidRPr="00673D45" w:rsidRDefault="00FC0208" w:rsidP="00FC0208">
      <w:pPr>
        <w:pStyle w:val="Text"/>
      </w:pPr>
      <w:r w:rsidRPr="00673D45">
        <w:t>Sonia byla velice nenápadná, drobná myška s věčně neupravenými vlasy, které si s jistou zvráceností barvila na Šedo. Profesně jsme si rozuměli, a i večer v baru u Hluchého Chřestýše jsme dovedli najít stejná témata. Sonie jsem se také po nějaké době začal svěřovat se svými problémy s Mirou a ona mne chápavě vyslechla a dovedla i utěšit. Tedy slovně! Fakt je, že na samý závěr našeho společného výcviku, při rozlučkovém večírku, jsme se pod rozepjatými křídly hvězdné Labutě, která v suchém pouštním vzduchu zářila téměř jako Skutečný pták, pomilovali. Ale jen jednou!</w:t>
      </w:r>
    </w:p>
    <w:p w:rsidR="00FC0208" w:rsidRPr="00673D45" w:rsidRDefault="00FC0208" w:rsidP="00FC0208">
      <w:pPr>
        <w:pStyle w:val="Text"/>
      </w:pPr>
      <w:r w:rsidRPr="00673D45">
        <w:t>A pro příštích šedesát let naposledy.</w:t>
      </w:r>
    </w:p>
    <w:p w:rsidR="00FC0208" w:rsidRPr="00673D45" w:rsidRDefault="00FC0208" w:rsidP="00FC0208">
      <w:pPr>
        <w:pStyle w:val="Text"/>
      </w:pPr>
      <w:r w:rsidRPr="00673D45">
        <w:t>Ráno posádka Lynxu odjela už k předstartovní přípravě. Děvčata odlétala za týden. Když jsme ráno snídali sami už jen ve třech, pronesl Gerald, když mne viděl: „Lásky rány kdo léčí, další ti způsobí rovněž.“ Asi tím nemyslel svou Rosalindu.</w:t>
      </w:r>
    </w:p>
    <w:p w:rsidR="00FC0208" w:rsidRDefault="00FC0208" w:rsidP="00FC0208">
      <w:pPr>
        <w:pStyle w:val="Text"/>
      </w:pPr>
      <w:r w:rsidRPr="00673D45">
        <w:t>Ach, ach. Sonia nebyla sice Mira, ale byla to moje první holka po Miře. Copak s ní teď asi je? Tedy „řeď“…</w:t>
      </w:r>
    </w:p>
    <w:p w:rsidR="00FC0208" w:rsidRPr="00673D45" w:rsidRDefault="00FC0208" w:rsidP="00FC0208">
      <w:pPr>
        <w:pStyle w:val="Text"/>
      </w:pPr>
    </w:p>
    <w:p w:rsidR="00FC0208" w:rsidRPr="009F3115" w:rsidRDefault="00FC0208" w:rsidP="00FC0208">
      <w:pPr>
        <w:pStyle w:val="Text"/>
        <w:jc w:val="center"/>
        <w:rPr>
          <w:b/>
        </w:rPr>
      </w:pPr>
      <w:bookmarkStart w:id="10" w:name="bookmark10"/>
      <w:r w:rsidRPr="009F3115">
        <w:rPr>
          <w:b/>
        </w:rPr>
        <w:t>14.</w:t>
      </w:r>
      <w:bookmarkEnd w:id="10"/>
    </w:p>
    <w:p w:rsidR="00FC0208" w:rsidRPr="00673D45" w:rsidRDefault="00FC0208" w:rsidP="00FC0208">
      <w:pPr>
        <w:pStyle w:val="Text"/>
      </w:pPr>
      <w:r w:rsidRPr="00673D45">
        <w:t xml:space="preserve">Teď máme rok 2251 standardního času. Na Zemi mají už 2259. Absolutně. Zrychlovali jsme totiž, i brzdili, takže jsme se z oblasti </w:t>
      </w:r>
      <w:r w:rsidRPr="00673D45">
        <w:lastRenderedPageBreak/>
        <w:t>speciální teorie relativity přesunuli do praktické roviny obecné teorie relativity a skutečně se nám zpomalil běh času. Lynx vyrážel roku 2200, k 10 UMa, vzdálené patnáct světelných let, měl dorazit roku… Totiž. Pokud by brzdil, měl by svůj letopočet na rysce 2227 a na Zemi by bylo 2231. Normální cestou světla se o tom Země mohla dovědět až roku 2246. Normální cestou světla se to ze Země dovíme nejdřív v roce 2274. A co bychom se mohli dovědět přímo od Lynx? Nic, protože ta naším směrem nevysílala. Krom toho letěla do téměř opačného sektoru oblohy. Protože jsme každý měli zhruba poloviční rychlost světla, vzdalovali jsme se od sebe vztažnou rychlostí, moment, dvě stě čtyřicet tisíc kilometrů za sekundu.</w:t>
      </w:r>
    </w:p>
    <w:p w:rsidR="00FC0208" w:rsidRPr="00673D45" w:rsidRDefault="00FC0208" w:rsidP="00FC0208">
      <w:pPr>
        <w:pStyle w:val="Text"/>
      </w:pPr>
      <w:r w:rsidRPr="00673D45">
        <w:t xml:space="preserve">No dobře, zjednoduším to. Každý si nemůže nakreslit čtyřrozměrný graf, který by dal všechny </w:t>
      </w:r>
      <w:r w:rsidRPr="00673D45">
        <w:rPr>
          <w:i/>
        </w:rPr>
        <w:t>„tede“</w:t>
      </w:r>
      <w:r w:rsidRPr="00673D45">
        <w:t xml:space="preserve"> dohromady. Protože jsme většinu letu stejně prospali, tak je jedno, jestli naše „teď“ má hodnotu 2251. Prostě jsme ušetřili osm let na letové dráze, ale nepromítneme to do žádného letopočtu a budeme se dále řídit svým oblíbeným pacifickým časem, kde je právě ráno roku 2259, ano?</w:t>
      </w:r>
    </w:p>
    <w:p w:rsidR="00FC0208" w:rsidRPr="00673D45" w:rsidRDefault="00FC0208" w:rsidP="00FC0208">
      <w:pPr>
        <w:pStyle w:val="Text"/>
      </w:pPr>
      <w:r w:rsidRPr="00673D45">
        <w:t>A co jsme se tedy dověděli v „našem referenčním teď“ roku 2259, ze zpráv, které k nám Země vyslala z kóty 2231? Což je matematickou náhodou stejné pozemské datum, kdy už Lynx měl zaparkovat u 10 UMa? Měl zaparkovat, najít vhodnou planetu, sestoupit na povrch, instalovat Bránu a její pomocí se kontaktovat přímo s pozemským řídicím centrem. Které ovšem žádnou zprávu od Rysa v tom roce 2231 nedostalo. Což je shodou okolností přesně ročník, který máme naladěný, zatímco se blížíme se svou Bránou k Sedmé Hope. Takže jsme se dověděli pouze toto:</w:t>
      </w:r>
    </w:p>
    <w:p w:rsidR="00FC0208" w:rsidRPr="00673D45" w:rsidRDefault="00FC0208" w:rsidP="00FC0208">
      <w:pPr>
        <w:pStyle w:val="Text"/>
      </w:pPr>
      <w:r w:rsidRPr="00673D45">
        <w:t>V roce 2216 pozemského letopočtu spustily zesílené baterie laserů pod Merkurem svoje ostřelování oblasti 10 UMa. A to je vše.</w:t>
      </w:r>
    </w:p>
    <w:p w:rsidR="00FC0208" w:rsidRPr="00673D45" w:rsidRDefault="00FC0208" w:rsidP="00FC0208">
      <w:pPr>
        <w:pStyle w:val="Text"/>
      </w:pPr>
      <w:r w:rsidRPr="00673D45">
        <w:t>Z této negativní informace můžeme usuzovat na několik skutečností. Za prvé, že se něco na Lynxu podělalo. Za druhé, že nezačali brzdit, protože nenašli žádnou příhodnou Novou Zemi. S tím letový plán počítal. Pak by použili poskytnutého laserového šťouchu naopak ke zrychlení. Gravitační pole Desítky jim dopomohlo zakřivit dráhu tak, aby směřovala k sekundárnímu cíli.</w:t>
      </w:r>
    </w:p>
    <w:p w:rsidR="00FC0208" w:rsidRPr="00673D45" w:rsidRDefault="00FC0208" w:rsidP="00FC0208">
      <w:pPr>
        <w:pStyle w:val="Text"/>
      </w:pPr>
      <w:r w:rsidRPr="00673D45">
        <w:t xml:space="preserve">Možná jsem ještě nepřipomenul, že 10 UMa je vlastně dvojhvězda, kde se samotným cílem, žlutým trpaslíkem spektrální </w:t>
      </w:r>
      <w:r w:rsidRPr="00673D45">
        <w:lastRenderedPageBreak/>
        <w:t>třídy G5, sousedí ve vzdálenosti pouhých jedenácti astronomických jednotek mnohem hmotnější „trpaslík“ s poněkud teplejším spektrem F5. Což může být důvod, proč ve zdejším systému</w:t>
      </w:r>
      <w:r>
        <w:t xml:space="preserve"> o </w:t>
      </w:r>
      <w:r w:rsidRPr="00673D45">
        <w:t>kloudnou planetu nezakopnete.</w:t>
      </w:r>
    </w:p>
    <w:p w:rsidR="00FC0208" w:rsidRPr="00673D45" w:rsidRDefault="00FC0208" w:rsidP="00FC0208">
      <w:pPr>
        <w:pStyle w:val="Text"/>
      </w:pPr>
      <w:r w:rsidRPr="00673D45">
        <w:t>Tohle se vědělo už dříve a 10 UMa byla ve skutečnosti jen „postupným cílem“ na cestě k 15 Leonis Minoris. Tahle hvězda s příhodnou spektrální třídou G2V, tolik podobná Slunci, sice taky leží v souhvězdí Rysa, stejně jako velkomedvědí desítka, ale je omatrikulována (nebijte mě!) podle Malého lva, který, chudák, přišel o kousek svého kožichu, jako předtím Medvědice. Ostatně</w:t>
      </w:r>
      <w:r>
        <w:t xml:space="preserve"> i </w:t>
      </w:r>
      <w:r w:rsidRPr="00673D45">
        <w:t>my jsme měli určené náhradní cíle, kdybychom se u 15 LMi nečapali. Cestou k Mrakům Magellanovým leží ještě spousta hvězd.</w:t>
      </w:r>
    </w:p>
    <w:p w:rsidR="00FC0208" w:rsidRPr="00673D45" w:rsidRDefault="00FC0208" w:rsidP="00FC0208">
      <w:pPr>
        <w:pStyle w:val="Text"/>
      </w:pPr>
      <w:r w:rsidRPr="00673D45">
        <w:t>Takže ohledně mlčení Lynxe žádné znepokojení nepanovalo. Jestli se holkám povedlo všechno podle tohoto hlavního plánu, tak si to svištěly k 15 Malého lva už rychlostí 0,6 céčka. Pravdu o dění u 10 UMa se Země dověděla až v roce 2246, tedy třináct let před „teď“. Stejně však už v roce 2226 odeslala další světelnou salvu ke Lvíčkovi. A jestli všechno dopadlo dobře, pak v pozemském roce 2256, (sedmačtyřicet našich relativních let po startu v roce 2200) dospěla k vlastnímu cíli své cesty. Pardon, shodli jsme se na tom, že přijmeme referenční letopočet pacifického pobřeží. Takže na Zemi se to dověděli před třemi lety.</w:t>
      </w:r>
    </w:p>
    <w:p w:rsidR="00FC0208" w:rsidRPr="00673D45" w:rsidRDefault="00FC0208" w:rsidP="00FC0208">
      <w:pPr>
        <w:pStyle w:val="Text"/>
      </w:pPr>
      <w:r w:rsidRPr="00673D45">
        <w:t>Jestli se všechno povedlo a povede, jak má, získá Země další dva světy k životu. Doporučoval bych osídlit jen jeden. A ten druhý ponechat jako Záložní sluneční soustavu. Mohla by se nám ještě hodit. Stejně jako se Scott-Amundsen hodil Amundsen-Scottovi. Vyplatí se to. Věřte mi, vím, o čem mluvím!</w:t>
      </w:r>
    </w:p>
    <w:p w:rsidR="00FC0208" w:rsidRPr="00673D45" w:rsidRDefault="00FC0208" w:rsidP="00FC0208">
      <w:pPr>
        <w:pStyle w:val="Text"/>
      </w:pPr>
      <w:r w:rsidRPr="00673D45">
        <w:t>Ale jestli se to mezitím podělalo v samotném systému našeho Slunce, pak se může stát, že v tomhle vesmíru je naživu pouze šest lidí. Tři muži a tři ženy. Ale mezi oběma pohlavími leží nepřekročitelných šedesát světelných let…</w:t>
      </w:r>
    </w:p>
    <w:p w:rsidR="00FC0208" w:rsidRDefault="00FC0208" w:rsidP="00FC0208">
      <w:pPr>
        <w:pStyle w:val="Text"/>
        <w:rPr>
          <w:b/>
        </w:rPr>
      </w:pPr>
    </w:p>
    <w:p w:rsidR="00FC0208" w:rsidRPr="00673D45" w:rsidRDefault="00FC0208" w:rsidP="00FC0208">
      <w:pPr>
        <w:pStyle w:val="Text"/>
        <w:jc w:val="center"/>
      </w:pPr>
      <w:r w:rsidRPr="00673D45">
        <w:rPr>
          <w:b/>
        </w:rPr>
        <w:t>15</w:t>
      </w:r>
      <w:r w:rsidRPr="00673D45">
        <w:t>.</w:t>
      </w:r>
    </w:p>
    <w:p w:rsidR="00FC0208" w:rsidRPr="00673D45" w:rsidRDefault="00FC0208" w:rsidP="00FC0208">
      <w:pPr>
        <w:pStyle w:val="Text"/>
      </w:pPr>
      <w:r w:rsidRPr="00673D45">
        <w:t xml:space="preserve">Nikdo Kassandrám neuvěří, dokud se jejich věštba nevyplní. A když se vyplní, pak už je pozdě cokoliv dělat, krom jednoho – spílat </w:t>
      </w:r>
      <w:r w:rsidRPr="00673D45">
        <w:lastRenderedPageBreak/>
        <w:t>Kassandrám. Takový je světa běh a je těžko ho změnit, dokud světa běh neskončí, což se ovšem může stát každým okamžikem.</w:t>
      </w:r>
    </w:p>
    <w:p w:rsidR="00FC0208" w:rsidRPr="00673D45" w:rsidRDefault="00FC0208" w:rsidP="00FC0208">
      <w:pPr>
        <w:pStyle w:val="Text"/>
      </w:pPr>
      <w:r w:rsidRPr="00673D45">
        <w:t xml:space="preserve">Z jakého důvodu skončí světa běh? Zeptejte se Kassander. A zjistíte ihned, </w:t>
      </w:r>
      <w:r w:rsidRPr="00673D45">
        <w:rPr>
          <w:i/>
        </w:rPr>
        <w:t>proč</w:t>
      </w:r>
      <w:r w:rsidRPr="00673D45">
        <w:t xml:space="preserve"> jim nelze věřit. Protože je jich moc a důvodů přednese každá spoustu. Tak třeba – Země se neustále otepluje a hrozí její přehřátí, které by ve svém důsledku mohlo vyhubit lidstvo. Nebo – Země se neustále ochlazuje a hrozí nástup doby ledové a následný zánik lidské civilizace.</w:t>
      </w:r>
    </w:p>
    <w:p w:rsidR="00FC0208" w:rsidRPr="00673D45" w:rsidRDefault="00FC0208" w:rsidP="00FC0208">
      <w:pPr>
        <w:pStyle w:val="Text"/>
      </w:pPr>
      <w:r w:rsidRPr="00673D45">
        <w:t>Pokud jsou Kassandry dost silné v kramflecích a pokud mají dost silný hlas a pokud svou věštbu neustále opakují, podaří se jim někdy svoje varování vtlouci do hlavy příslušných odpovědných osob. A pak nastává boj za odvrácení pohromy. Ve strachu před oteplením se omezuje vypouštění kysličníku uhličitého, který se zároveň jímá do podzemních zásobníků. Jenže se raději zapomíná na metan, který je čtyřicetkrát lepším skleníkovým plynem. Vlastně horším.</w:t>
      </w:r>
    </w:p>
    <w:p w:rsidR="00FC0208" w:rsidRPr="00673D45" w:rsidRDefault="00FC0208" w:rsidP="00FC0208">
      <w:pPr>
        <w:pStyle w:val="Text"/>
      </w:pPr>
      <w:r w:rsidRPr="00673D45">
        <w:t>Pokud by zvítězily Kassandry ledovcové, budou poprášeny polární čepičky sazemi, aby se zvýšilo pohlcování slunečního světla a oteplilo se. Ledovce se rozpustí – a ochladí světový oceán, jenž dále ochladí atmosféru.</w:t>
      </w:r>
    </w:p>
    <w:p w:rsidR="00FC0208" w:rsidRPr="00673D45" w:rsidRDefault="00FC0208" w:rsidP="00FC0208">
      <w:pPr>
        <w:pStyle w:val="Text"/>
      </w:pPr>
      <w:r w:rsidRPr="00673D45">
        <w:t>A když mají navrch Kassandry meteorické, promrhají se biliony dolarů na protiraketovou obranu, místo aby se dalo pár milionů na výzkum třeba Jarkovského efektu, jehož včasné užití by odvrátilo pád meteoroidů na Zem bez zbytečných efektů, klidně, avšak účinně.</w:t>
      </w:r>
    </w:p>
    <w:p w:rsidR="00FC0208" w:rsidRPr="00673D45" w:rsidRDefault="00FC0208" w:rsidP="00FC0208">
      <w:pPr>
        <w:pStyle w:val="Text"/>
      </w:pPr>
      <w:r w:rsidRPr="00673D45">
        <w:t xml:space="preserve">Naštěstí se žádný antikatastrofický záměr nepodařilo uskutečnit. Aby </w:t>
      </w:r>
      <w:r w:rsidRPr="00673D45">
        <w:rPr>
          <w:i/>
        </w:rPr>
        <w:t>skutečně</w:t>
      </w:r>
      <w:r w:rsidRPr="00673D45">
        <w:t xml:space="preserve"> fungoval, byl by </w:t>
      </w:r>
      <w:r w:rsidRPr="00673D45">
        <w:rPr>
          <w:i/>
        </w:rPr>
        <w:t>neskutečně</w:t>
      </w:r>
      <w:r w:rsidRPr="00673D45">
        <w:t xml:space="preserve"> nákladný. A chránil by lidstvo jen proti jedné hrozbě, zatímco by nás mohla postihnout jiná – možná vyvolaná právě tou ochranou. Podle staré arabské pohádky utečete před Smrtkou do vzdáleného města, abyste se vyhnuli věštbě, že máte zemřít – a právě tím vběhnete smrti do náručí. Veškeré antikatastrofické působení politiků je pak pouze mediálním představením, šamanským předváděním zaříkávačích tanců pro platící obecenstvo.</w:t>
      </w:r>
    </w:p>
    <w:p w:rsidR="00FC0208" w:rsidRPr="00673D45" w:rsidRDefault="00FC0208" w:rsidP="00FC0208">
      <w:pPr>
        <w:pStyle w:val="Text"/>
      </w:pPr>
      <w:r w:rsidRPr="00673D45">
        <w:t xml:space="preserve">Pak tu ještě máme kassandrické věštby o působení Vesmíru na naši planetu, vůči kterým se chránit nelze. Dopadne na nás ale opravdu velká planetka či kometka. Vybuchne blízká supernova. Přepóluje se geomagnetické pole Země a zahubí nás dopadající </w:t>
      </w:r>
      <w:r w:rsidRPr="00673D45">
        <w:lastRenderedPageBreak/>
        <w:t>kosmické záření. Zahalí nás mrak mezihvězdného prachu. To vše se už stalo a to vše se může stát znovu. Jednou se stane všechno, jakýkoli nesmysl. A až se to stane, může předvídavá Kassandra smutně pokývat hlavou a pravit.</w:t>
      </w:r>
    </w:p>
    <w:p w:rsidR="00FC0208" w:rsidRPr="00673D45" w:rsidRDefault="00FC0208" w:rsidP="00FC0208">
      <w:pPr>
        <w:pStyle w:val="Text"/>
      </w:pPr>
      <w:r w:rsidRPr="00673D45">
        <w:t>„Já jsem vám to říkala!“</w:t>
      </w:r>
    </w:p>
    <w:p w:rsidR="00FC0208" w:rsidRPr="00673D45" w:rsidRDefault="00FC0208" w:rsidP="00FC0208">
      <w:pPr>
        <w:pStyle w:val="Text"/>
      </w:pPr>
      <w:r w:rsidRPr="00673D45">
        <w:t xml:space="preserve">Básníci ji pak mohou opěvovat, pokud zůstanou nějací naživu. Ale jak to ta Kassandra mohla tak přesně vědět? Právě, že to </w:t>
      </w:r>
      <w:r w:rsidRPr="00673D45">
        <w:rPr>
          <w:i/>
        </w:rPr>
        <w:t>přesně</w:t>
      </w:r>
      <w:r w:rsidRPr="00673D45">
        <w:t xml:space="preserve"> nevěděla. Věděla, že se něco stane (protože vždycky se </w:t>
      </w:r>
      <w:r w:rsidRPr="00673D45">
        <w:rPr>
          <w:i/>
        </w:rPr>
        <w:t>něco</w:t>
      </w:r>
      <w:r w:rsidRPr="00673D45">
        <w:t xml:space="preserve"> stane, už jen proto, aby měla média o čem referovat), ale neřekla kdy. A když je předpovědí mnoho, pak se nějaká určitě ujme. Stejně, jako když vystřelíte z brokovnice. Avšak ani z kulovnice nemusíte mířit, když střílíte do lesa. Do některého stromu se jistě trefíte, protože les prostě není průhledný.</w:t>
      </w:r>
    </w:p>
    <w:p w:rsidR="00FC0208" w:rsidRPr="00673D45" w:rsidRDefault="00FC0208" w:rsidP="00FC0208">
      <w:pPr>
        <w:pStyle w:val="Text"/>
      </w:pPr>
      <w:r w:rsidRPr="00673D45">
        <w:t>V Tróji to měli trochu jednodušší, tam si pěstovali jen jednu Kassandru. Avšak stejně jí nevěřili a neposlechli jejích rad. Kdyby poslechli, pak by se věštba nevyplnila – jenže to by zase nebyla žádná pořádná věštkyně, že. Jednou se její radou řídili – téměř. Když je varovala před svým bratrem Paridem. Novorozeného chlapce sice nezahubili, jak sestřička požadovala, ale nechali ho napospas dravé zvěři. Mysleli, že to stačí. Nepočítali však s tím, že Paridův osud a nakonec i osud celého světa (včetně Tróje) řídí bohové. A bohové jsou strašně nafoukaní na svoje možnosti a ještě ke všemu neustále soupeří mezi sebou, kdo provede povedenější kousek. Takže se našla schopná medvědice jako náhradní máma, která hocha nesežrala, avšak vychovala. A pak se princ vrátil do Tróje, a pak už to znáte. Kassandra měla zase jednou pravdu!</w:t>
      </w:r>
    </w:p>
    <w:p w:rsidR="00FC0208" w:rsidRPr="00673D45" w:rsidRDefault="00FC0208" w:rsidP="00FC0208">
      <w:pPr>
        <w:pStyle w:val="Text"/>
      </w:pPr>
      <w:r w:rsidRPr="00673D45">
        <w:t xml:space="preserve">Po celou dobu své vědomé existence předpokládali lidé, že jednou přijde „konec světa“. A různí věštci, aby jim vyhověli, servírovali jim tyto konce jeden za druhým. Tak dlouho, až těmhle Kassandrám lidé přestali věřit. A tak ani nevěřili, když Nature uveřejnil zprávu pod neznělým titulkem „Fluktuace sluneční konstanty z pohledu měření nových přístrojů“ doprovázeným podobně nápaditým podtitulkem „Rozbor předpokládaných statistických odchylek“. Tato vědecká zpráva neřekla nic menšího než to, že Slunce v dohledné době „krátkodobě zvýší svůj zářivý výkon“, čili vybuchne. Ta „dohledná doba“ byla specifikována </w:t>
      </w:r>
      <w:r w:rsidRPr="00673D45">
        <w:lastRenderedPageBreak/>
        <w:t>(přeloženo) jako „kdykoli v době dvou tisíc let“. A to „kdykoli“ znamenalo, že už třeba teď vybuchuje, což se ale dovíme až za osm minut, až k nám tato zpráva dorazí rychlostí světla. Nebo tmy.</w:t>
      </w:r>
    </w:p>
    <w:p w:rsidR="00FC0208" w:rsidRPr="00673D45" w:rsidRDefault="00FC0208" w:rsidP="00FC0208">
      <w:pPr>
        <w:pStyle w:val="Text"/>
      </w:pPr>
      <w:r w:rsidRPr="00673D45">
        <w:t>Naštěstí někdy jsou bohové přívětiví a dají svým gladiátorům do rukou alespoň trojzubec a síť, než je vstrčí do arény. Zpráva o konci světa přišla v době, aby mělo smysl začít psát scénář o záchraně. Ve stavbě byly hned dva mezihvězdné klipery. Tedy celý systém mezihvězdné dopravy, včetně napájecích slunečních elektráren pro lasery i samotných laserových kaskád pod Merkurem. Přesněji řečeno, projekt Magellan už běžel. Když se do něj napřely veškeré pozemské finanční, energetické, technické a intelektuální kapacity, mohly se kosmické plachetnice vydat hledat Novou Zemi už za dva roky! K jejímu osídlení jsme pak měli v nejlepším případě určitý čas. Dva tisíce let není zase až tak málo.</w:t>
      </w:r>
    </w:p>
    <w:p w:rsidR="00FC0208" w:rsidRPr="00673D45" w:rsidRDefault="00FC0208" w:rsidP="00FC0208">
      <w:pPr>
        <w:pStyle w:val="Text"/>
      </w:pPr>
      <w:r w:rsidRPr="00673D45">
        <w:t>Původně Magellan nepočítal s pilotovanými lety. Neexistovala totiž žádná možnost pro návrat astronautů. Jenže dalším božským darem se stalo, že jsme mohli použít i Bránu. Mou Bránu. Tak tedy mou a Archilochovu Bránu. Bránu, která dovedla přenést mimoprostorem bezpečně zatím pouze náklad o průměru jediného milimetru. Ale to muselo stačit. Zatím.</w:t>
      </w:r>
    </w:p>
    <w:p w:rsidR="00FC0208" w:rsidRPr="00673D45" w:rsidRDefault="00FC0208" w:rsidP="00FC0208">
      <w:pPr>
        <w:pStyle w:val="Text"/>
      </w:pPr>
    </w:p>
    <w:p w:rsidR="00FC0208" w:rsidRPr="00673D45" w:rsidRDefault="00FC0208" w:rsidP="00FC0208">
      <w:pPr>
        <w:pStyle w:val="Text"/>
        <w:jc w:val="center"/>
      </w:pPr>
      <w:r w:rsidRPr="00673D45">
        <w:rPr>
          <w:b/>
        </w:rPr>
        <w:t>16</w:t>
      </w:r>
      <w:r w:rsidRPr="00673D45">
        <w:t>.</w:t>
      </w:r>
    </w:p>
    <w:p w:rsidR="00FC0208" w:rsidRPr="00673D45" w:rsidRDefault="00FC0208" w:rsidP="00FC0208">
      <w:pPr>
        <w:pStyle w:val="Text"/>
      </w:pPr>
      <w:r w:rsidRPr="00673D45">
        <w:t xml:space="preserve">Aerobraking v atmosféře Sedmé byl proti předcházející zkušenosti brnkačka. Ale rádi jsme využili všech podpor, které jsme si naostro vyzkoušeli u Hope. Ona naše Ancora byla skutečně pouhý výsadkový člun s velice omezenými možnostmi motorického pohybu. Takže jsme brzdili převážně o atmosféru. Samo přistání v oblasti rovníku se odbylo pomocí dávno vyzkoušeného airbagu. První autentická slova při dotyku s povrchem planety u cizí hvězdy zněla tedy </w:t>
      </w:r>
      <w:r w:rsidRPr="00673D45">
        <w:rPr>
          <w:i/>
        </w:rPr>
        <w:t>„hopla!“</w:t>
      </w:r>
    </w:p>
    <w:p w:rsidR="00FC0208" w:rsidRPr="00673D45" w:rsidRDefault="00FC0208" w:rsidP="00FC0208">
      <w:pPr>
        <w:pStyle w:val="Text"/>
      </w:pPr>
      <w:r w:rsidRPr="00673D45">
        <w:t>A když jsme se dokutáleli, vyfoukli, narovnali podvozek, a stabilizovali všechny funkce Ancory? Tehdy Gerald pronesl tato památná slova:</w:t>
      </w:r>
    </w:p>
    <w:p w:rsidR="00FC0208" w:rsidRPr="00673D45" w:rsidRDefault="00FC0208" w:rsidP="00FC0208">
      <w:pPr>
        <w:pStyle w:val="Text"/>
      </w:pPr>
      <w:r w:rsidRPr="00673D45">
        <w:t>„Tlak osm set padesát hektopascal. Teplota minus pět stupňů Celsia. Deset procent kyslíku, osmdesát dusíku. A hele, čtyři procenta metanu. Atmosféra je v toleranci.“</w:t>
      </w:r>
    </w:p>
    <w:p w:rsidR="00FC0208" w:rsidRPr="00673D45" w:rsidRDefault="00FC0208" w:rsidP="00FC0208">
      <w:pPr>
        <w:pStyle w:val="Text"/>
      </w:pPr>
      <w:r w:rsidRPr="00673D45">
        <w:lastRenderedPageBreak/>
        <w:t>A co na to pravil kapitán?</w:t>
      </w:r>
    </w:p>
    <w:p w:rsidR="00FC0208" w:rsidRPr="00673D45" w:rsidRDefault="00FC0208" w:rsidP="00FC0208">
      <w:pPr>
        <w:pStyle w:val="Text"/>
      </w:pPr>
      <w:r w:rsidRPr="00673D45">
        <w:t>„Jdeme ven!“</w:t>
      </w:r>
    </w:p>
    <w:p w:rsidR="00FC0208" w:rsidRPr="00673D45" w:rsidRDefault="00FC0208" w:rsidP="00FC0208">
      <w:pPr>
        <w:pStyle w:val="Text"/>
      </w:pPr>
      <w:r w:rsidRPr="00673D45">
        <w:t xml:space="preserve">A co jsme řekli, když jsme v nanoskafandrech otevřeli dveře? Co řekli první skuteční </w:t>
      </w:r>
      <w:r w:rsidRPr="00673D45">
        <w:rPr>
          <w:i/>
        </w:rPr>
        <w:t>astronauti</w:t>
      </w:r>
      <w:r w:rsidRPr="00673D45">
        <w:t xml:space="preserve"> z očí do očí drsné přírodě Sedmé Naděje? (Tedy z hlediska Země byly snad první astronautky z Lynxu, jenže </w:t>
      </w:r>
      <w:r w:rsidRPr="00673D45">
        <w:rPr>
          <w:i/>
        </w:rPr>
        <w:t>teď</w:t>
      </w:r>
      <w:r w:rsidRPr="00673D45">
        <w:t xml:space="preserve"> jsme </w:t>
      </w:r>
      <w:r w:rsidRPr="00673D45">
        <w:rPr>
          <w:i/>
        </w:rPr>
        <w:t>tady</w:t>
      </w:r>
      <w:r w:rsidRPr="00673D45">
        <w:t xml:space="preserve"> byli první my!)</w:t>
      </w:r>
    </w:p>
    <w:p w:rsidR="00FC0208" w:rsidRPr="00673D45" w:rsidRDefault="00FC0208" w:rsidP="00FC0208">
      <w:pPr>
        <w:pStyle w:val="Text"/>
      </w:pPr>
      <w:r>
        <w:t>„</w:t>
      </w:r>
      <w:r w:rsidRPr="00673D45">
        <w:t>Jéje!“</w:t>
      </w:r>
    </w:p>
    <w:p w:rsidR="00FC0208" w:rsidRPr="00673D45" w:rsidRDefault="00FC0208" w:rsidP="00FC0208">
      <w:pPr>
        <w:pStyle w:val="Text"/>
      </w:pPr>
      <w:r w:rsidRPr="00673D45">
        <w:t>Přistáli jsme na rovné pláni, kde bylo dost prostoru k bezpečnému kutálení. Rovina jako by odrážela šedé nebe bez mraků, ze kterého líně svítil žloutek Alfa Mensae. Ojíněný povrch planety byl pokryt drobnými žlutými body. Ten nejbližší pod žebříkem vypadal jako podběl. Bystrý větřík proháněl po pláni koule sple</w:t>
      </w:r>
      <w:r>
        <w:t>t</w:t>
      </w:r>
      <w:r w:rsidRPr="00673D45">
        <w:t>ené z větví. Vypadalo to, že se zde dá žít, čemuž by nejspíš automaty na oběžné dráze těžko uvěřily. Ovšem klimatologické inženýry zde čeká ještě náramný kus práce. A obávám se, že ani po tom to zde nebude žádná Havaj.</w:t>
      </w:r>
    </w:p>
    <w:p w:rsidR="00FC0208" w:rsidRPr="00673D45" w:rsidRDefault="00FC0208" w:rsidP="00FC0208">
      <w:pPr>
        <w:pStyle w:val="Text"/>
      </w:pPr>
      <w:r w:rsidRPr="00673D45">
        <w:t xml:space="preserve">Po žebříku jsem slezl první já, abych se ubezpečil, že montážní otvor, za kterým se skrývala naše Brána, nedoznal při sestupu úhony. Protože jinak by se veškerá naše námaha proměnila v absolutní, nebetyčný, ne, doslova astrotyčný krach. Takže z </w:t>
      </w:r>
      <w:r w:rsidRPr="00673D45">
        <w:rPr>
          <w:i/>
        </w:rPr>
        <w:t>povrchu</w:t>
      </w:r>
      <w:r w:rsidRPr="00673D45">
        <w:t xml:space="preserve"> jsem jako první dával hlášku já!</w:t>
      </w:r>
    </w:p>
    <w:p w:rsidR="00FC0208" w:rsidRPr="00673D45" w:rsidRDefault="00FC0208" w:rsidP="00FC0208">
      <w:pPr>
        <w:pStyle w:val="Text"/>
      </w:pPr>
      <w:r w:rsidRPr="00673D45">
        <w:t>„Je to dobrý!“</w:t>
      </w:r>
    </w:p>
    <w:p w:rsidR="00FC0208" w:rsidRPr="00673D45" w:rsidRDefault="00FC0208" w:rsidP="00FC0208">
      <w:pPr>
        <w:pStyle w:val="Text"/>
      </w:pPr>
      <w:r w:rsidRPr="00673D45">
        <w:t>Teprve pak byla nálada na ceremonielní vopičámičky. Ze žebříčku sešplhal Neil, následován Geraldem, který nesl nezbytnou hvězdnatou vlajku Země. Načež Neil vydal potřebný slogan, takový, který by se mohl tesat do monitorů:</w:t>
      </w:r>
    </w:p>
    <w:p w:rsidR="00FC0208" w:rsidRPr="00673D45" w:rsidRDefault="00FC0208" w:rsidP="00FC0208">
      <w:pPr>
        <w:pStyle w:val="Text"/>
      </w:pPr>
      <w:r w:rsidRPr="00673D45">
        <w:t>„Byl to gigantický skok pro lidstvo.“</w:t>
      </w:r>
    </w:p>
    <w:p w:rsidR="00FC0208" w:rsidRPr="00673D45" w:rsidRDefault="00FC0208" w:rsidP="00FC0208">
      <w:pPr>
        <w:pStyle w:val="Text"/>
      </w:pPr>
      <w:r w:rsidRPr="00673D45">
        <w:t>Neslyšeli jsme to už někdy? Gerald se to snažil zachránit:</w:t>
      </w:r>
    </w:p>
    <w:p w:rsidR="00FC0208" w:rsidRPr="00673D45" w:rsidRDefault="00FC0208" w:rsidP="00FC0208">
      <w:pPr>
        <w:pStyle w:val="Text"/>
      </w:pPr>
      <w:r w:rsidRPr="00673D45">
        <w:t>„Přišli jsme sem, abychom tu byli doma.“</w:t>
      </w:r>
    </w:p>
    <w:p w:rsidR="00FC0208" w:rsidRPr="00673D45" w:rsidRDefault="00FC0208" w:rsidP="00FC0208">
      <w:pPr>
        <w:pStyle w:val="Text"/>
      </w:pPr>
      <w:r w:rsidRPr="00673D45">
        <w:t>No a trojici historických prohlášení jsem doplnil já:</w:t>
      </w:r>
    </w:p>
    <w:p w:rsidR="00FC0208" w:rsidRDefault="00FC0208" w:rsidP="00FC0208">
      <w:pPr>
        <w:pStyle w:val="Text"/>
      </w:pPr>
      <w:r w:rsidRPr="00673D45">
        <w:t>„Tak jdem na to, hoši!“</w:t>
      </w:r>
    </w:p>
    <w:p w:rsidR="00FC0208" w:rsidRPr="00673D45" w:rsidRDefault="00FC0208" w:rsidP="00FC0208">
      <w:pPr>
        <w:pStyle w:val="Text"/>
      </w:pPr>
    </w:p>
    <w:p w:rsidR="00FC0208" w:rsidRPr="00673D45" w:rsidRDefault="00FC0208" w:rsidP="00FC0208">
      <w:pPr>
        <w:pStyle w:val="Text"/>
        <w:jc w:val="center"/>
      </w:pPr>
      <w:r w:rsidRPr="00673D45">
        <w:rPr>
          <w:b/>
        </w:rPr>
        <w:t>17</w:t>
      </w:r>
      <w:r w:rsidRPr="00673D45">
        <w:t>.</w:t>
      </w:r>
    </w:p>
    <w:p w:rsidR="00FC0208" w:rsidRPr="00673D45" w:rsidRDefault="00FC0208" w:rsidP="00FC0208">
      <w:pPr>
        <w:pStyle w:val="Text"/>
      </w:pPr>
      <w:r w:rsidRPr="00673D45">
        <w:t xml:space="preserve">A šli jsme na to. Složili jsme Bránu, která měla v průměru jen deset cenťáků. Z ní se měl nejdříve vysunout komunikační kabel, abychom se mohli domluvit na dalším postupu s domácím letovým </w:t>
      </w:r>
      <w:r w:rsidRPr="00673D45">
        <w:lastRenderedPageBreak/>
        <w:t>centrem. Když jsme odlétali, bylo v plánu, že se milimetrovým průnikem přepraví komponenty větší Brány.</w:t>
      </w:r>
    </w:p>
    <w:p w:rsidR="00FC0208" w:rsidRPr="00673D45" w:rsidRDefault="00FC0208" w:rsidP="00FC0208">
      <w:pPr>
        <w:pStyle w:val="Text"/>
      </w:pPr>
      <w:r w:rsidRPr="00673D45">
        <w:t>Předpokládali jsme, že za těch skoro šedesát pozemských let postaví konstruktéři něco lepšího. Branou č. 2, kterou by mohl prolézt i člověk, se měly dodat další komponenty. Konečná představa byla ta, že oba světy budou spojeny branou o průměru pět metrů, kterou bude rychlostí deset sekund za vteřinu projíždět pohyblivý chodník. Na běžný metr by se vešlo deset lidí. Projelo by tak tři sta šedesát tisíc lidí za hodinu. Více než osm milionů za den. Všechny čtyři miliardy lidí do pěti set dní.</w:t>
      </w:r>
    </w:p>
    <w:p w:rsidR="00FC0208" w:rsidRPr="00673D45" w:rsidRDefault="00FC0208" w:rsidP="00FC0208">
      <w:pPr>
        <w:pStyle w:val="Text"/>
      </w:pPr>
      <w:r w:rsidRPr="00673D45">
        <w:t>Jde o velký logistický problém. Tenhle exodus nemůže začít dříve, dokud se zde nepřipraví to nejnutnější. Nejdříve musí proběhnout celoplanetární průzkum, který určí nejvhodnější místa pro stavbu měst i výrobních areálů. Mezitím nastoupí automatika, která připraví ubytovací prostory pro další profesionály. Taky se sem musí lifrovat zásoby potravin i potřebná technologie. Záleží ovšem na tom, jak moc se musí pospíchat?</w:t>
      </w:r>
    </w:p>
    <w:p w:rsidR="00FC0208" w:rsidRPr="00673D45" w:rsidRDefault="00FC0208" w:rsidP="00FC0208">
      <w:pPr>
        <w:pStyle w:val="Text"/>
      </w:pPr>
      <w:r w:rsidRPr="00673D45">
        <w:t>Úplně nejdřív sem musela sestoupit Ancora, skutečná Kotva, na kterou bude přivázána první nit. A tu můžeme navázat jen ve stabilním gravitačním poli planety. To byl náš hlavní úkol. Na nit se pak bude navazovat provázek, potom lanko, kabel, až postupně vyroste celý most. Náš výsadek vybudoval předmostí. Teď musí nastoupit pravidelná armáda. A nastoupila. Jenže trochu jiná, než jsme si snad představovali.</w:t>
      </w:r>
    </w:p>
    <w:p w:rsidR="00FC0208" w:rsidRPr="00673D45" w:rsidRDefault="00FC0208" w:rsidP="00FC0208">
      <w:pPr>
        <w:pStyle w:val="Text"/>
      </w:pPr>
      <w:r w:rsidRPr="00673D45">
        <w:t>Z milimetrového otvoru Brány vytryskl černý proud, který se rozstřikoval na drobné černé pohyblivé body. Malí mechaničtí mravenečci. Tryskově rychlí mravenečci. Jen jsme zírali. Během první minuty byl začerněn celý hektar planety. Za dalších pět minut už byla o padesát metrů dál sestavena Brána o průměru deset metrů. A tou k nám začínaly najíždět vysoké pásáky zaoblených tvarů, pomalované zvláštní kamufláží. Vypadala jako kůže krajty. Zírali jsme dál. První pásák předjel před nás. Vystoupili z něj lidé v divných skafandrech.</w:t>
      </w:r>
    </w:p>
    <w:p w:rsidR="00FC0208" w:rsidRPr="00673D45" w:rsidRDefault="00FC0208" w:rsidP="00FC0208">
      <w:pPr>
        <w:pStyle w:val="Text"/>
      </w:pPr>
      <w:r w:rsidRPr="00673D45">
        <w:t>Vlastně to nebyly skafandry.</w:t>
      </w:r>
    </w:p>
    <w:p w:rsidR="00FC0208" w:rsidRDefault="00FC0208" w:rsidP="00FC0208">
      <w:pPr>
        <w:pStyle w:val="Text"/>
      </w:pPr>
      <w:r w:rsidRPr="00673D45">
        <w:t>Vlastně to nebyli lidé.</w:t>
      </w:r>
    </w:p>
    <w:p w:rsidR="00FC0208" w:rsidRPr="00673D45" w:rsidRDefault="00FC0208" w:rsidP="00FC0208">
      <w:pPr>
        <w:pStyle w:val="Text"/>
      </w:pPr>
    </w:p>
    <w:p w:rsidR="00FC0208" w:rsidRPr="00673D45" w:rsidRDefault="00FC0208" w:rsidP="00FC0208">
      <w:pPr>
        <w:pStyle w:val="Text"/>
        <w:jc w:val="center"/>
      </w:pPr>
      <w:r w:rsidRPr="00673D45">
        <w:rPr>
          <w:b/>
        </w:rPr>
        <w:lastRenderedPageBreak/>
        <w:t>18</w:t>
      </w:r>
      <w:r w:rsidRPr="00673D45">
        <w:t>.</w:t>
      </w:r>
    </w:p>
    <w:p w:rsidR="00FC0208" w:rsidRPr="00673D45" w:rsidRDefault="00FC0208" w:rsidP="00FC0208">
      <w:pPr>
        <w:pStyle w:val="Text"/>
      </w:pPr>
      <w:r w:rsidRPr="00673D45">
        <w:t xml:space="preserve">„Všechno je v pořádku. Zachovejte klid. Zachránili jste lidstvo.“ Všemi údy se mi rozléhalo neuvěřitelné blaho. Milý hlas přímo v mé hlavě mi šeptal tu radostnou novinu o záchraně lidstva. Jenže před námi stáli třímetroví medvědi. Ne že by to </w:t>
      </w:r>
      <w:r w:rsidRPr="00673D45">
        <w:rPr>
          <w:i/>
        </w:rPr>
        <w:t>byli</w:t>
      </w:r>
      <w:r w:rsidRPr="00673D45">
        <w:t xml:space="preserve"> medvědi. Ale byli chlupatí, robustní, měli šest tlap a neproniknutelný výraz v obličeji. Prostě Velcí medvědi z planety u hvězdy Malého lva v souhvězdí Rysa… Jak jsme se dověděli.</w:t>
      </w:r>
    </w:p>
    <w:p w:rsidR="00FC0208" w:rsidRPr="00673D45" w:rsidRDefault="00FC0208" w:rsidP="00FC0208">
      <w:pPr>
        <w:pStyle w:val="Text"/>
      </w:pPr>
      <w:r w:rsidRPr="00673D45">
        <w:t xml:space="preserve">Holky uspěly opravdu tři roky před námi. Jenže u cíle nalezly velice vyspělou civilizaci. A velice </w:t>
      </w:r>
      <w:r w:rsidRPr="00673D45">
        <w:rPr>
          <w:i/>
        </w:rPr>
        <w:t>netrpělivou</w:t>
      </w:r>
      <w:r w:rsidRPr="00673D45">
        <w:t xml:space="preserve"> civilizaci, protože jí už odtikávaly doslova poslední roky existence. 15 LMi byla totiž až </w:t>
      </w:r>
      <w:r w:rsidRPr="00673D45">
        <w:rPr>
          <w:i/>
        </w:rPr>
        <w:t>příliš</w:t>
      </w:r>
      <w:r w:rsidRPr="00673D45">
        <w:t xml:space="preserve"> podobná Slunci. Právě se chystala vybuchnout. Medvědané (správněji by mělo být „Lvíčci“ – když už, ale ten jejich vzhled…) měli sice velice vyspělé technologie, avšak náramnou smůlu při hledání zase své náhradní soustavy. Výsadková Kotva kliperu Lynx a její Brána byla pro ně v této situaci skutečnou záchranou z nebe, doslovná Deus ex machina. Medvědané nakonec přesvědčili umnou kombinací slibů, proseb, darů a jen podprahových výhrůžek zástupce lidstva, že Slunce ještě nějakou dobu udrží na uzdě své explozivní choutky.</w:t>
      </w:r>
    </w:p>
    <w:p w:rsidR="00FC0208" w:rsidRPr="00673D45" w:rsidRDefault="00FC0208" w:rsidP="00FC0208">
      <w:pPr>
        <w:pStyle w:val="Text"/>
      </w:pPr>
      <w:r w:rsidRPr="00673D45">
        <w:t>A udělali čenž. Předali nám svoje technologie za právo přemístit se do soustavy Hope. Na hledání dalších soustav prý budeme mít tisíc let času.</w:t>
      </w:r>
    </w:p>
    <w:p w:rsidR="00FC0208" w:rsidRPr="00673D45" w:rsidRDefault="00FC0208" w:rsidP="00FC0208">
      <w:pPr>
        <w:pStyle w:val="Text"/>
      </w:pPr>
      <w:r w:rsidRPr="00673D45">
        <w:t>S medvědackými Branami by to nemusel být problém. Už jich totiž mají několik rozházeno po blízkém vesmíru. Třeba zrovna u 10 UMa. Ale nikde se nechytili. Až právě Hope jim plně vyhovuje. Jenže už nemají skoro žádný čas. Byl jsem moc zvědav, jak zvládnou transfer všech svých čtyřiceti miliard jedinců. Nakonec šlo až o primitivně jednoduchý trik:</w:t>
      </w:r>
    </w:p>
    <w:p w:rsidR="00FC0208" w:rsidRDefault="00FC0208" w:rsidP="00FC0208">
      <w:pPr>
        <w:pStyle w:val="Text"/>
      </w:pPr>
      <w:r w:rsidRPr="00673D45">
        <w:t xml:space="preserve">Brána z Lynxu jim umožnila spojení se Zemí. Odtud se dostali naší branou k Hope. A tady si začali sestavovat další Bránu. Svou Bránu, kterou propojili s portálem přímo u 15 LMi. Velkou BRÁNU, která má průměr sto tisíc kilometrů. Na oběžné dráze mezi Sedmou a Osmou. Tam, co chyběla místní Venuše. Na místě, kde bylo příhodné teplíčko. Tuhle BRÁNU měli postavenou za týden! Pak v ní zapnuli umělou gravitaci. Načež do ní přesunuli komplet celou </w:t>
      </w:r>
      <w:r w:rsidRPr="00673D45">
        <w:lastRenderedPageBreak/>
        <w:t>svou domácí planetu, sakumprásk s veškerým medvěděnstvem od užuž vybuchující 15 LMi… Teprve pak jsme se vrátili domů.</w:t>
      </w:r>
    </w:p>
    <w:p w:rsidR="00FC0208" w:rsidRPr="00673D45" w:rsidRDefault="00FC0208" w:rsidP="00FC0208">
      <w:pPr>
        <w:pStyle w:val="Text"/>
      </w:pPr>
    </w:p>
    <w:p w:rsidR="00FC0208" w:rsidRPr="00673D45" w:rsidRDefault="00FC0208" w:rsidP="00FC0208">
      <w:pPr>
        <w:pStyle w:val="Text"/>
        <w:jc w:val="center"/>
      </w:pPr>
      <w:bookmarkStart w:id="11" w:name="bookmark11"/>
      <w:r w:rsidRPr="00673D45">
        <w:rPr>
          <w:b/>
        </w:rPr>
        <w:t>19</w:t>
      </w:r>
      <w:r w:rsidRPr="00673D45">
        <w:t>.</w:t>
      </w:r>
      <w:bookmarkEnd w:id="11"/>
    </w:p>
    <w:p w:rsidR="00FC0208" w:rsidRPr="00673D45" w:rsidRDefault="00FC0208" w:rsidP="00FC0208">
      <w:pPr>
        <w:pStyle w:val="Text"/>
      </w:pPr>
      <w:r w:rsidRPr="00673D45">
        <w:t>Ale bylo to jiné „doma“, než odkud jsme odlétali. Nemohl jsem si hned zvyknout na moderní svět roku 2260 či kolik. Nějak jsem nebyl spokojen, i když medvědanské zázraky výrazně vylepšily pozemskou civilizaci. No a pak jsem zažil to podivné setkání.</w:t>
      </w:r>
    </w:p>
    <w:p w:rsidR="00FC0208" w:rsidRPr="00673D45" w:rsidRDefault="00FC0208" w:rsidP="00FC0208">
      <w:pPr>
        <w:pStyle w:val="Text"/>
      </w:pPr>
      <w:r w:rsidRPr="00673D45">
        <w:t>V hotelu, kde jsem prozatímně bydlel, na mne jednou večer čekala ve foyer návštěva.</w:t>
      </w:r>
    </w:p>
    <w:p w:rsidR="00FC0208" w:rsidRPr="00673D45" w:rsidRDefault="00FC0208" w:rsidP="00FC0208">
      <w:pPr>
        <w:pStyle w:val="Text"/>
      </w:pPr>
      <w:r w:rsidRPr="00673D45">
        <w:t>Měla hluboké hnědé oči pod vysokým bílým čelem, vlnité, jen mírně nazrzlé hnědé vlasy, které si vázala do archaického copu, štíhlé snědé nohy, útlé ruce a na nich dlouhé prsty. Když jsem ji uviděl, podklesla mi kolena a srdce se téměř zastavilo. Pak se zase prudce rozbušilo. Měl jsem si nechat v krevním řečišti pomocná čerpadla! Ta by mi snad pomohla s tímhle přetížením. Dívce bylo tak pětadvacet let a děsně se podobala Miře. Jenže měla jinak rozházená souhvězdí pih na tváři. A Mira, moment, té by muselo být nejmíň, kolik? Bývalo jí sedmnáct, když mě pětadvacet. Teď je mi třicet a jí? Nejmíň sedmdesát! Však jsem to měl spočítané, když jsem se upsal k letu do budoucnosti. Abych se dostal mimo jakoukoli toleranci. Tahle dívka mohla být nanejvýš její dcera. Nebo spíš vnučka.</w:t>
      </w:r>
    </w:p>
    <w:p w:rsidR="00FC0208" w:rsidRPr="00673D45" w:rsidRDefault="00FC0208" w:rsidP="00FC0208">
      <w:pPr>
        <w:pStyle w:val="Text"/>
      </w:pPr>
      <w:r w:rsidRPr="00673D45">
        <w:t>Byla to vnučka a jmenovala se Mira, po babičce. A doprovázel ji její tatínek. Ten se pro změnu jmenoval Brian. Brian Papadopulos. Milé. Mohl by být ve svých pětapadesáti mým synem.</w:t>
      </w:r>
    </w:p>
    <w:p w:rsidR="00FC0208" w:rsidRPr="00673D45" w:rsidRDefault="00FC0208" w:rsidP="00FC0208">
      <w:pPr>
        <w:pStyle w:val="Text"/>
      </w:pPr>
      <w:r w:rsidRPr="00673D45">
        <w:t>„Pane Hooku,“ oslovila mne… Mira, ach Mira, tedy vnučka Miry, dcera Briana, nezaměnitelně hlubokým Miřiným hlasem, až jsem si říkal – proč ne? Proč nepokračovat tam, kde to před pěti nebo pětapadesáti lety bylo přerušeno? Kdybychom si nedali s Mirou, touhle Mirou, dělat testy na DNA, snad by náš vztah mohl být v toleranci? Ale Mira pokračovala.</w:t>
      </w:r>
    </w:p>
    <w:p w:rsidR="00FC0208" w:rsidRPr="00673D45" w:rsidRDefault="00FC0208" w:rsidP="00FC0208">
      <w:pPr>
        <w:pStyle w:val="Text"/>
      </w:pPr>
      <w:r w:rsidRPr="00673D45">
        <w:t>„Babička mi pro vás dala dopis.“ A předala mi ho.</w:t>
      </w:r>
    </w:p>
    <w:p w:rsidR="00FC0208" w:rsidRPr="00673D45" w:rsidRDefault="00FC0208" w:rsidP="00FC0208">
      <w:pPr>
        <w:pStyle w:val="Text"/>
      </w:pPr>
      <w:r w:rsidRPr="00673D45">
        <w:t xml:space="preserve">„Můžu?“ zeptal jsem se dychtivě. Kývla. Mlčenlivý Brian kývl také. Jinak do dialogu nezasahoval. Měl docela široká ramena, skoro jako já. Dělal garde, jak jsem si domyslel. Abych nečinil Miře neslušné návrhy. A co už je neslušné? Možná vůbec se dívat na </w:t>
      </w:r>
      <w:r w:rsidRPr="00673D45">
        <w:lastRenderedPageBreak/>
        <w:t>takovou krásu. A já ji měl v rukách dlouhé dva měsíce! Pouhé dva měsíce… Dopis byl docela krátký.</w:t>
      </w:r>
    </w:p>
    <w:p w:rsidR="00FC0208" w:rsidRPr="00673D45" w:rsidRDefault="00FC0208" w:rsidP="00FC0208">
      <w:pPr>
        <w:pStyle w:val="Text"/>
        <w:rPr>
          <w:i/>
        </w:rPr>
      </w:pPr>
      <w:r w:rsidRPr="00673D45">
        <w:rPr>
          <w:i/>
        </w:rPr>
        <w:t xml:space="preserve">Ahoj, nevím, jestli se ještě někdy uvidíme. Ale nic si z toho nedělej. Netrap se zbytečně, byly to pěkné prázdniny. Jen prázdniny! </w:t>
      </w:r>
      <w:r>
        <w:rPr>
          <w:i/>
        </w:rPr>
        <w:t>Teď</w:t>
      </w:r>
      <w:r w:rsidRPr="00673D45">
        <w:rPr>
          <w:i/>
        </w:rPr>
        <w:t xml:space="preserve"> mám báječného partnera. Zapomeň a najdi si nějakou jinou kočku. Nejlépe na Havaji, je tam fakt báječně. Budu Ti držet palce.</w:t>
      </w:r>
    </w:p>
    <w:p w:rsidR="00FC0208" w:rsidRPr="00673D45" w:rsidRDefault="00FC0208" w:rsidP="00FC0208">
      <w:pPr>
        <w:pStyle w:val="Text"/>
        <w:rPr>
          <w:i/>
        </w:rPr>
      </w:pPr>
      <w:r w:rsidRPr="00673D45">
        <w:rPr>
          <w:i/>
        </w:rPr>
        <w:t>Mira</w:t>
      </w:r>
    </w:p>
    <w:p w:rsidR="00FC0208" w:rsidRPr="00673D45" w:rsidRDefault="00FC0208" w:rsidP="00FC0208">
      <w:pPr>
        <w:pStyle w:val="Text"/>
        <w:rPr>
          <w:i/>
        </w:rPr>
      </w:pPr>
      <w:r w:rsidRPr="00673D45">
        <w:rPr>
          <w:i/>
        </w:rPr>
        <w:t>PS: Máš moje nehynoucí díky za tu zmrzku.</w:t>
      </w:r>
    </w:p>
    <w:p w:rsidR="00FC0208" w:rsidRPr="00673D45" w:rsidRDefault="00FC0208" w:rsidP="00FC0208">
      <w:pPr>
        <w:pStyle w:val="Text"/>
      </w:pPr>
      <w:r w:rsidRPr="00673D45">
        <w:t>„Babička nemohla sama přijít,“ řekla Mira, když viděla, že dopis skládám do obdélníčku. Aha, podágra, myslel jsem si. „Já ji vlastně znám jen z virtea a 3D snímků. Před čtyřiceti lety se vydala k Mí Draconis.“ Nejdřív jsem nemohl uvěřit tomu, co říká. Mira mi však trpělivě vysvětlovala dál.</w:t>
      </w:r>
    </w:p>
    <w:p w:rsidR="00FC0208" w:rsidRPr="00673D45" w:rsidRDefault="00FC0208" w:rsidP="00FC0208">
      <w:pPr>
        <w:pStyle w:val="Text"/>
      </w:pPr>
      <w:r w:rsidRPr="00673D45">
        <w:t>„Je to dvojhvězda, jmenuje se Arrakis a je asi devadesát světelných let daleko. Ale babička cestuje už skoro rychlostí světla.“ Takže nebude muset ani zalézat do hypotermického spánku, který tak škodí kůži a zejména vlasům. Až se vrátí, bude jí… bude jí tak třicet tři, třicet pět. A mně bude… nejmíň osmdesát. Vlastně mi jen odvedla, co jsem chtěl provést já jí. Katastrofa!</w:t>
      </w:r>
    </w:p>
    <w:p w:rsidR="00FC0208" w:rsidRPr="00673D45" w:rsidRDefault="00FC0208" w:rsidP="00FC0208">
      <w:pPr>
        <w:pStyle w:val="Text"/>
      </w:pPr>
      <w:r w:rsidRPr="00673D45">
        <w:t>A aby toho nebylo málo, řekl něco dosud nemluvný Brian, snad aby mne potěšil:</w:t>
      </w:r>
    </w:p>
    <w:p w:rsidR="00FC0208" w:rsidRPr="00673D45" w:rsidRDefault="00FC0208" w:rsidP="00FC0208">
      <w:pPr>
        <w:pStyle w:val="Text"/>
      </w:pPr>
      <w:r w:rsidRPr="00673D45">
        <w:t>„Omnia vincit amor.“</w:t>
      </w:r>
    </w:p>
    <w:p w:rsidR="00FC0208" w:rsidRPr="00673D45" w:rsidRDefault="00FC0208" w:rsidP="00FC0208">
      <w:pPr>
        <w:pStyle w:val="Text"/>
      </w:pPr>
      <w:r w:rsidRPr="00673D45">
        <w:t>Hm, jenže já si spíše připomněl jiný Geraldův slogan:</w:t>
      </w:r>
    </w:p>
    <w:p w:rsidR="00FC0208" w:rsidRDefault="00FC0208" w:rsidP="00FC0208">
      <w:pPr>
        <w:pStyle w:val="Text"/>
      </w:pPr>
      <w:r w:rsidRPr="00673D45">
        <w:t>„Na každou bolest těla léků se najde vždy hojně, však není hojivé masti, co léčí bolesti lásky.“</w:t>
      </w:r>
    </w:p>
    <w:p w:rsidR="00FC0208" w:rsidRPr="00673D45" w:rsidRDefault="00FC0208" w:rsidP="00FC0208">
      <w:pPr>
        <w:pStyle w:val="Text"/>
      </w:pPr>
    </w:p>
    <w:p w:rsidR="00FC0208" w:rsidRPr="00ED0A45" w:rsidRDefault="00FC0208" w:rsidP="00FC0208">
      <w:pPr>
        <w:pStyle w:val="Text"/>
        <w:jc w:val="center"/>
        <w:rPr>
          <w:b/>
        </w:rPr>
      </w:pPr>
      <w:bookmarkStart w:id="12" w:name="bookmark12"/>
      <w:r w:rsidRPr="00ED0A45">
        <w:rPr>
          <w:b/>
        </w:rPr>
        <w:t>20.</w:t>
      </w:r>
      <w:bookmarkEnd w:id="12"/>
    </w:p>
    <w:p w:rsidR="00FC0208" w:rsidRPr="00673D45" w:rsidRDefault="00FC0208" w:rsidP="00FC0208">
      <w:pPr>
        <w:pStyle w:val="Text"/>
      </w:pPr>
      <w:r w:rsidRPr="00673D45">
        <w:t xml:space="preserve">Jen o něco horší zpráva přišla za několik let. Slunce vybuchne už v roce 2300, tedy ještě ve dvaadvacátém století. Poslední století lidstva… A přitom jsme měli záchranu na dosah ruky a promrhali jsme ji, pomyslel jsem si trpce, když jsem tyhle kassandrické zprávy pročítal. Takže lidstvo přece jen nakonec skoná absolutním krachem! Jenže to si už technici o dvě mladší generace dovedli poradit. Pomocí medvědanské techniky kolem Slunce postavili dvě Brány o průměru jednoho a půl milionu kilometrů. Jednou jsme naši neposlušnou hvězdu odeslali k 15 LMi, ať si tam vybuchují spolu. A druhou jsme </w:t>
      </w:r>
      <w:r w:rsidRPr="00673D45">
        <w:lastRenderedPageBreak/>
        <w:t>si přisunuli žlutého trpaslíka z 10 UMa. Je o dvě miliardy let mladší, než bylo naše Slunce. Budeme mít dost času. Takže zase až takové fiasko to nebylo. Říkám si někdy v noci, když zahlížím k severnímu pólu, směrem k souhvězdí Draka. Pořád mamě toužím po Miře, i když vím, že je pro mě nedostupná. A to ne kvůli mezihvězdným vzdálenostem. Technici asi nikdy nevyřeší Brány, které by mohly odstranit vzdálenosti mezi lidmi…</w:t>
      </w:r>
    </w:p>
    <w:p w:rsidR="00FC0208" w:rsidRPr="00673D45" w:rsidRDefault="00FC0208" w:rsidP="00FC0208">
      <w:pPr>
        <w:pStyle w:val="Text"/>
      </w:pPr>
      <w:r w:rsidRPr="00673D45">
        <w:t>A tak vím, že celý zbytek mého života bude vyplněn marnou touhou i zoufáním, ale i krásnou touhou a nadějí.</w:t>
      </w:r>
    </w:p>
    <w:p w:rsidR="00FC0208" w:rsidRDefault="00FC0208" w:rsidP="00FC0208">
      <w:pPr>
        <w:pStyle w:val="Text"/>
        <w:rPr>
          <w:b/>
        </w:rPr>
      </w:pPr>
      <w:bookmarkStart w:id="13" w:name="bookmark13"/>
    </w:p>
    <w:p w:rsidR="00FC0208" w:rsidRPr="00673D45" w:rsidRDefault="00FC0208" w:rsidP="00FC0208">
      <w:pPr>
        <w:pStyle w:val="Text"/>
        <w:jc w:val="center"/>
        <w:rPr>
          <w:b/>
        </w:rPr>
      </w:pPr>
      <w:r w:rsidRPr="00673D45">
        <w:rPr>
          <w:b/>
        </w:rPr>
        <w:t>21.</w:t>
      </w:r>
      <w:bookmarkEnd w:id="13"/>
    </w:p>
    <w:p w:rsidR="00FC0208" w:rsidRDefault="00FC0208" w:rsidP="00FC0208">
      <w:pPr>
        <w:pStyle w:val="Text"/>
      </w:pPr>
      <w:r w:rsidRPr="00673D45">
        <w:t xml:space="preserve">Medvědané nám předali novou bioniku, která dovede prodloužit lidský život na tisíc let. </w:t>
      </w:r>
    </w:p>
    <w:p w:rsidR="005D13F4" w:rsidRPr="008F3BBC" w:rsidRDefault="005D13F4" w:rsidP="008F3BBC">
      <w:pPr>
        <w:pStyle w:val="Text"/>
      </w:pPr>
    </w:p>
    <w:sectPr w:rsidR="005D13F4" w:rsidRPr="008F3BBC" w:rsidSect="008F3BBC">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208"/>
    <w:rsid w:val="0020067D"/>
    <w:rsid w:val="005D13F4"/>
    <w:rsid w:val="008F3BBC"/>
    <w:rsid w:val="00FC02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8F3BBC"/>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8F3BBC"/>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666\SkyDrive\SKENY\empty.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empty</Template>
  <TotalTime>0</TotalTime>
  <Pages>32</Pages>
  <Words>9191</Words>
  <Characters>54231</Characters>
  <Application>Microsoft Office Word</Application>
  <DocSecurity>0</DocSecurity>
  <Lines>451</Lines>
  <Paragraphs>126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m666</dc:creator>
  <cp:lastModifiedBy>m666</cp:lastModifiedBy>
  <cp:revision>1</cp:revision>
  <dcterms:created xsi:type="dcterms:W3CDTF">2013-02-06T18:36:00Z</dcterms:created>
  <dcterms:modified xsi:type="dcterms:W3CDTF">2013-02-06T18:37:00Z</dcterms:modified>
</cp:coreProperties>
</file>