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68" w:rsidRPr="00BC7468" w:rsidRDefault="00087382" w:rsidP="00BC7468">
      <w:pPr>
        <w:pStyle w:val="Text"/>
        <w:rPr>
          <w:sz w:val="28"/>
        </w:rPr>
      </w:pPr>
      <w:r w:rsidRPr="00BC7468">
        <w:rPr>
          <w:b/>
          <w:sz w:val="28"/>
        </w:rPr>
        <w:t>Jakub D. Kočí</w:t>
      </w:r>
      <w:r w:rsidR="00BC7468" w:rsidRPr="00BC7468">
        <w:rPr>
          <w:b/>
          <w:sz w:val="28"/>
        </w:rPr>
        <w:t xml:space="preserve"> - Zámecká paní</w:t>
      </w:r>
    </w:p>
    <w:p w:rsidR="00BC7468" w:rsidRPr="00BC7468" w:rsidRDefault="00BC7468" w:rsidP="00BC7468">
      <w:pPr>
        <w:pStyle w:val="Text"/>
      </w:pPr>
    </w:p>
    <w:p w:rsidR="00BC7468" w:rsidRPr="00BC7468" w:rsidRDefault="004216BF" w:rsidP="00BC7468">
      <w:pPr>
        <w:pStyle w:val="Text"/>
      </w:pPr>
      <w:r w:rsidRPr="00BC7468">
        <w:t>N</w:t>
      </w:r>
      <w:r w:rsidR="00087382" w:rsidRPr="00BC7468">
        <w:t>oc se plazila ulicemi a pohlcovala všechny škvíry. Přišla ze západu – od hřbitova. Čenichala a páchla jako stará čuba s ovázanou hnisající ránou na levé přední tlapě, přesto v ní bylo cosi nečekaně vznešeného a mocného… Zavrzala okenice. Bouchly dveře. Ztichly poslední zrychlené kroky, šelest křídel hřivnáčů se ztratil v kuželu nastávajícího ticha. Město Dubdol se uložilo k dalšímu neklidnému spánku. Zámecké hodiny dunivě ukrojily další díl. Eduard, hrabě z Mokřad, se převalil na druhý bok (měl ho sice také ole</w:t>
      </w:r>
      <w:r w:rsidRPr="00BC7468">
        <w:t>ž</w:t>
      </w:r>
      <w:r w:rsidR="00087382" w:rsidRPr="00BC7468">
        <w:t>ený, ale jinak se už obrátit nemohl). Zafuněl a zachrchlal, ale spal dál. Přijel do dubdolského zámku na námluvy, ostatně jako všichni ostatní okolní šlechtici. Kněžna Marcela byla mladá a krásná a Eduardovi se o ní jistě zdálo nejen této noci. Tentokrát už měl ale konečně o čem snít, protože večer, který s ní dnes strávil, byl více než výmluvný – kdyby nedbal šlechtické etiky, jistě by tu teď nespal sám… Najednou znovu zachroptěl a začal šmátrat po sklenici na nočním stolku. Jeho ruka ale záh</w:t>
      </w:r>
      <w:r w:rsidRPr="00BC7468">
        <w:t>y</w:t>
      </w:r>
      <w:r w:rsidR="00087382" w:rsidRPr="00BC7468">
        <w:t xml:space="preserve"> strnula a spadla znovu na postel.</w:t>
      </w:r>
    </w:p>
    <w:p w:rsidR="00BC7468" w:rsidRPr="00BC7468" w:rsidRDefault="00087382" w:rsidP="00BC7468">
      <w:pPr>
        <w:pStyle w:val="Text"/>
      </w:pPr>
      <w:r w:rsidRPr="00BC7468">
        <w:t>Ráno se zámkem rozlehl křik služebné, která šla ustlat do křídla pro hosty.</w:t>
      </w:r>
    </w:p>
    <w:p w:rsidR="00BC7468" w:rsidRPr="00BC7468" w:rsidRDefault="004216BF" w:rsidP="00BC7468">
      <w:pPr>
        <w:pStyle w:val="Text"/>
        <w:ind w:firstLine="0"/>
        <w:jc w:val="center"/>
      </w:pPr>
      <w:r w:rsidRPr="00BC7468">
        <w:t>* * *</w:t>
      </w:r>
    </w:p>
    <w:p w:rsidR="00BC7468" w:rsidRPr="00BC7468" w:rsidRDefault="00087382" w:rsidP="00BC7468">
      <w:pPr>
        <w:pStyle w:val="Text"/>
      </w:pPr>
      <w:r w:rsidRPr="00BC7468">
        <w:t>Sýček přitáhl uzdu mohutného vraníka – říkal mu prostě Kůň, ať už to bylo sebevíc absurdní, vždyť to byl právě on, kdo vždyck</w:t>
      </w:r>
      <w:r w:rsidR="004216BF" w:rsidRPr="00BC7468">
        <w:t>y</w:t>
      </w:r>
      <w:r w:rsidRPr="00BC7468">
        <w:t xml:space="preserve"> vybíral cestu. Kůň nespokojeně odfrkl a podíval se na svého jezdce, jakoby mu němě vyčítal: </w:t>
      </w:r>
      <w:r w:rsidR="00BC7468" w:rsidRPr="00BC7468">
        <w:t>„</w:t>
      </w:r>
      <w:r w:rsidRPr="00BC7468">
        <w:t>vždyť je ta brána otevřená.</w:t>
      </w:r>
      <w:r w:rsidR="00BC7468"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Stůj!</w:t>
      </w:r>
      <w:r w:rsidRPr="00BC7468">
        <w:t>“</w:t>
      </w:r>
      <w:r w:rsidR="00087382" w:rsidRPr="00BC7468">
        <w:t xml:space="preserve"> zaznělo pohrdlivě z plechové kukly biřice. </w:t>
      </w:r>
      <w:r w:rsidRPr="00BC7468">
        <w:t>„</w:t>
      </w:r>
      <w:r w:rsidR="00087382" w:rsidRPr="00BC7468">
        <w:t>Už stojím, jinak bych tě musel porazit,</w:t>
      </w:r>
      <w:r w:rsidRPr="00BC7468">
        <w:t>“</w:t>
      </w:r>
      <w:r w:rsidR="00087382" w:rsidRPr="00BC7468">
        <w:t xml:space="preserve"> řekl Sýček a Kůň hrábnul obrovitým kopytem těsně vedle nohy druhého hlídače městské brány.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Kdo seš a co tady chceš?</w:t>
      </w:r>
      <w:r w:rsidRPr="00BC7468">
        <w:t>“</w:t>
      </w:r>
      <w:r w:rsidR="00087382" w:rsidRPr="00BC7468">
        <w:t xml:space="preserve"> zeptal se stejným tónem zakuklenec. </w:t>
      </w:r>
      <w:r w:rsidRPr="00BC7468">
        <w:t>„</w:t>
      </w:r>
      <w:r w:rsidR="00087382" w:rsidRPr="00BC7468">
        <w:t>Jedu na zámek,</w:t>
      </w:r>
      <w:r w:rsidRPr="00BC7468">
        <w:t>“</w:t>
      </w:r>
      <w:r w:rsidR="00087382" w:rsidRPr="00BC7468">
        <w:t xml:space="preserve"> pronesl klidně Sýček. Považoval věc za vyřízenou, a tak pobídl Koně. </w:t>
      </w:r>
      <w:r w:rsidR="004216BF" w:rsidRPr="00BC7468">
        <w:t>Dr</w:t>
      </w:r>
      <w:r w:rsidR="00087382" w:rsidRPr="00BC7468">
        <w:t xml:space="preserve">uhý biřic ho ale zachytil za uzdu. </w:t>
      </w:r>
      <w:r w:rsidRPr="00BC7468">
        <w:t>„</w:t>
      </w:r>
      <w:r w:rsidR="00087382" w:rsidRPr="00BC7468">
        <w:t>Ne!</w:t>
      </w:r>
      <w:r w:rsidRPr="00BC7468">
        <w:t>“</w:t>
      </w:r>
      <w:r w:rsidR="00087382" w:rsidRPr="00BC7468">
        <w:t xml:space="preserve"> křikl, </w:t>
      </w:r>
      <w:r w:rsidRPr="00BC7468">
        <w:t>„</w:t>
      </w:r>
      <w:r w:rsidR="00087382" w:rsidRPr="00BC7468">
        <w:t>to by moh říct každej.</w:t>
      </w:r>
      <w:r w:rsidRPr="00BC7468">
        <w:t>“</w:t>
      </w:r>
    </w:p>
    <w:p w:rsidR="00BC7468" w:rsidRPr="00BC7468" w:rsidRDefault="00087382" w:rsidP="00BC7468">
      <w:pPr>
        <w:pStyle w:val="Text"/>
      </w:pPr>
      <w:r w:rsidRPr="00BC7468">
        <w:t xml:space="preserve">Kůň zastavil a cukl sebou, ale za chvilku už jeho svalnatá šíje lomcovala s biřicem tak, že ho raději zase pustil. </w:t>
      </w:r>
      <w:r w:rsidR="00BC7468" w:rsidRPr="00BC7468">
        <w:t>„</w:t>
      </w:r>
      <w:r w:rsidRPr="00BC7468">
        <w:t>Řekl jsem,</w:t>
      </w:r>
      <w:r w:rsidR="00BC7468" w:rsidRPr="00BC7468">
        <w:t>“</w:t>
      </w:r>
      <w:r w:rsidRPr="00BC7468">
        <w:t xml:space="preserve"> naklonil se Sýček, </w:t>
      </w:r>
      <w:r w:rsidR="00BC7468" w:rsidRPr="00BC7468">
        <w:t>„</w:t>
      </w:r>
      <w:r w:rsidRPr="00BC7468">
        <w:t>že jedu na zámek. A nesahej na mého Koně – nemá to rád!</w:t>
      </w:r>
      <w:r w:rsidR="00BC7468" w:rsidRPr="00BC7468">
        <w:t>“</w:t>
      </w:r>
      <w:r w:rsidRPr="00BC7468">
        <w:t xml:space="preserve"> a odkopl rachotící plechovku stranou. </w:t>
      </w:r>
      <w:r w:rsidR="004216BF" w:rsidRPr="00BC7468">
        <w:t>Dru</w:t>
      </w:r>
      <w:r w:rsidRPr="00BC7468">
        <w:t xml:space="preserve">hý mu raději </w:t>
      </w:r>
      <w:r w:rsidRPr="00BC7468">
        <w:lastRenderedPageBreak/>
        <w:t>ustoupil z cesty a šel dát nahoru na hlásku znamení, aby v zámku věděli, co se stalo. Před zámkem se seřadila hrstka po zuby ozbrojených vojáků; čekali ale zbytečně, S</w:t>
      </w:r>
      <w:r w:rsidR="004216BF" w:rsidRPr="00BC7468">
        <w:t>ý</w:t>
      </w:r>
      <w:r w:rsidRPr="00BC7468">
        <w:t>ček zamířil k první krčmě, kterou zahlédl.</w:t>
      </w:r>
    </w:p>
    <w:p w:rsidR="00BC7468" w:rsidRPr="00BC7468" w:rsidRDefault="004216BF" w:rsidP="00BC7468">
      <w:pPr>
        <w:pStyle w:val="Text"/>
        <w:ind w:firstLine="0"/>
        <w:jc w:val="center"/>
      </w:pPr>
      <w:r w:rsidRPr="00BC7468">
        <w:t>* * *</w:t>
      </w:r>
    </w:p>
    <w:p w:rsidR="00BC7468" w:rsidRPr="00BC7468" w:rsidRDefault="00087382" w:rsidP="00BC7468">
      <w:pPr>
        <w:pStyle w:val="Text"/>
      </w:pPr>
      <w:r w:rsidRPr="00BC7468">
        <w:t>U plnýho bachoru bylo rušno, a to se odpo</w:t>
      </w:r>
      <w:r w:rsidR="004216BF" w:rsidRPr="00BC7468">
        <w:t>ledne teprve s kři</w:t>
      </w:r>
      <w:r w:rsidRPr="00BC7468">
        <w:t>kem vylíhlo ze skořápky slunečních paprsků</w:t>
      </w:r>
      <w:r w:rsidR="004216BF" w:rsidRPr="00BC7468">
        <w:t>. Kvokalo a pískalo</w:t>
      </w:r>
      <w:r w:rsidRPr="00BC7468">
        <w:t xml:space="preserve"> tu jako trhovec, kterého před chvílí kdosi </w:t>
      </w:r>
      <w:r w:rsidR="004216BF" w:rsidRPr="00BC7468">
        <w:t xml:space="preserve">obral o všechny </w:t>
      </w:r>
      <w:r w:rsidRPr="00BC7468">
        <w:t xml:space="preserve">peníze, tu jako kyprá šenkýřka, rozlévající </w:t>
      </w:r>
      <w:r w:rsidR="004216BF" w:rsidRPr="00BC7468">
        <w:t xml:space="preserve">úsměvy na všechny </w:t>
      </w:r>
      <w:r w:rsidRPr="00BC7468">
        <w:t>strany, tu jako obtloustlý pidimužík pochybné</w:t>
      </w:r>
      <w:r w:rsidR="00C403D5" w:rsidRPr="00BC7468">
        <w:t xml:space="preserve"> existence, a úplně</w:t>
      </w:r>
      <w:r w:rsidRPr="00BC7468">
        <w:t xml:space="preserve"> v rohu pod schody mlčelo. Z šera vykukov</w:t>
      </w:r>
      <w:r w:rsidR="00C403D5" w:rsidRPr="00BC7468">
        <w:t>ala dvě pronikavá</w:t>
      </w:r>
      <w:r w:rsidRPr="00BC7468">
        <w:t xml:space="preserve"> modrá očka a jen občas se ozvalo tlumené</w:t>
      </w:r>
      <w:r w:rsidR="00C403D5" w:rsidRPr="00BC7468">
        <w:t xml:space="preserve"> říhnutí.</w:t>
      </w:r>
    </w:p>
    <w:p w:rsidR="00BC7468" w:rsidRPr="00BC7468" w:rsidRDefault="00087382" w:rsidP="00BC7468">
      <w:pPr>
        <w:pStyle w:val="Text"/>
      </w:pPr>
      <w:r w:rsidRPr="00BC7468">
        <w:t>Sýček přehlédl krčmu a zamířil k výčepu.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Hele, ta věc do slušný hospody nepatří!</w:t>
      </w:r>
      <w:r w:rsidRPr="00BC7468">
        <w:t>“</w:t>
      </w:r>
      <w:r w:rsidR="00087382" w:rsidRPr="00BC7468">
        <w:t xml:space="preserve"> </w:t>
      </w:r>
      <w:r w:rsidR="00C403D5" w:rsidRPr="00BC7468">
        <w:t>houkl na něj z</w:t>
      </w:r>
      <w:r w:rsidRPr="00BC7468">
        <w:t xml:space="preserve"> </w:t>
      </w:r>
      <w:r w:rsidR="00C403D5" w:rsidRPr="00BC7468">
        <w:t xml:space="preserve">dálky </w:t>
      </w:r>
      <w:r w:rsidR="00087382" w:rsidRPr="00BC7468">
        <w:t>krčmář a ukázal na jílec, čnící jako masivn</w:t>
      </w:r>
      <w:r w:rsidR="00C403D5" w:rsidRPr="00BC7468">
        <w:t>í černý trn zpoza</w:t>
      </w:r>
      <w:r w:rsidR="00087382" w:rsidRPr="00BC7468">
        <w:t xml:space="preserve"> Sýčkových zad.</w:t>
      </w:r>
    </w:p>
    <w:p w:rsidR="00BC7468" w:rsidRPr="00BC7468" w:rsidRDefault="00087382" w:rsidP="00BC7468">
      <w:pPr>
        <w:pStyle w:val="Text"/>
      </w:pPr>
      <w:r w:rsidRPr="00BC7468">
        <w:t xml:space="preserve">Sýček došel až k němu. </w:t>
      </w:r>
      <w:r w:rsidR="00BC7468" w:rsidRPr="00BC7468">
        <w:t>„</w:t>
      </w:r>
      <w:r w:rsidRPr="00BC7468">
        <w:t>To je popravčí meč,</w:t>
      </w:r>
      <w:r w:rsidR="00BC7468" w:rsidRPr="00BC7468">
        <w:t>“</w:t>
      </w:r>
      <w:r w:rsidRPr="00BC7468">
        <w:t xml:space="preserve"> </w:t>
      </w:r>
      <w:r w:rsidR="00C403D5" w:rsidRPr="00BC7468">
        <w:t xml:space="preserve">procedil mezi </w:t>
      </w:r>
      <w:r w:rsidRPr="00BC7468">
        <w:t>zuby, tak aby ho slyšel jen krčmář.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Po… po…,</w:t>
      </w:r>
      <w:r w:rsidRPr="00BC7468">
        <w:t>“</w:t>
      </w:r>
      <w:r w:rsidR="00087382" w:rsidRPr="00BC7468">
        <w:t xml:space="preserve"> rozevřel oči ten, </w:t>
      </w:r>
      <w:r w:rsidRPr="00BC7468">
        <w:t>„</w:t>
      </w:r>
      <w:r w:rsidR="00087382" w:rsidRPr="00BC7468">
        <w:t xml:space="preserve">ta… tak to </w:t>
      </w:r>
      <w:r w:rsidR="00C403D5" w:rsidRPr="00BC7468">
        <w:t>musíš bejt…,</w:t>
      </w:r>
      <w:r w:rsidRPr="00BC7468">
        <w:t>“</w:t>
      </w:r>
      <w:r w:rsidR="00C403D5" w:rsidRPr="00BC7468">
        <w:t xml:space="preserve"> pokři</w:t>
      </w:r>
      <w:r w:rsidR="00087382" w:rsidRPr="00BC7468">
        <w:t>žoval se a poodstoupil.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Sýček, neplet</w:t>
      </w:r>
      <w:r w:rsidRPr="00BC7468">
        <w:t>u-l</w:t>
      </w:r>
      <w:r w:rsidR="00087382" w:rsidRPr="00BC7468">
        <w:t>i se,</w:t>
      </w:r>
      <w:r w:rsidRPr="00BC7468">
        <w:t>“</w:t>
      </w:r>
      <w:r w:rsidR="00087382" w:rsidRPr="00BC7468">
        <w:t xml:space="preserve"> řekla drobná modrook</w:t>
      </w:r>
      <w:r w:rsidR="00C403D5" w:rsidRPr="00BC7468">
        <w:t>á dívka a posadila</w:t>
      </w:r>
      <w:r w:rsidR="00087382" w:rsidRPr="00BC7468">
        <w:t xml:space="preserve"> se na pult, </w:t>
      </w:r>
      <w:r w:rsidRPr="00BC7468">
        <w:t>„</w:t>
      </w:r>
      <w:r w:rsidR="00087382" w:rsidRPr="00BC7468">
        <w:t xml:space="preserve">tak jsi přijel. Čekala jsem tě, ale </w:t>
      </w:r>
      <w:r w:rsidR="00C403D5" w:rsidRPr="00BC7468">
        <w:t>nebyla si jistá.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Mu… musíš bej Sy… katův syn,</w:t>
      </w:r>
      <w:r w:rsidRPr="00BC7468">
        <w:t>“</w:t>
      </w:r>
      <w:r w:rsidR="00087382" w:rsidRPr="00BC7468">
        <w:t xml:space="preserve"> vybl</w:t>
      </w:r>
      <w:r w:rsidR="00C403D5" w:rsidRPr="00BC7468">
        <w:t xml:space="preserve">ekotal třesoucí se </w:t>
      </w:r>
      <w:r w:rsidR="00087382" w:rsidRPr="00BC7468">
        <w:t>krčmář,</w:t>
      </w:r>
      <w:r w:rsidR="00C403D5" w:rsidRPr="00BC7468">
        <w:t xml:space="preserve"> </w:t>
      </w:r>
      <w:r w:rsidR="00087382" w:rsidRPr="00BC7468">
        <w:t>jakoby si jemné dívky vůbec nevšiml</w:t>
      </w:r>
      <w:r w:rsidR="00C403D5" w:rsidRPr="00BC7468">
        <w:t>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 xml:space="preserve">Možná by bylo lépe promluvit si někde </w:t>
      </w:r>
      <w:r w:rsidR="00C403D5" w:rsidRPr="00BC7468">
        <w:t>jinde,</w:t>
      </w:r>
      <w:r w:rsidRPr="00BC7468">
        <w:t>“</w:t>
      </w:r>
      <w:r w:rsidR="00C403D5" w:rsidRPr="00BC7468">
        <w:t xml:space="preserve"> špitl Sýček</w:t>
      </w:r>
      <w:r w:rsidR="001B6729" w:rsidRPr="00BC7468">
        <w:t xml:space="preserve"> </w:t>
      </w:r>
      <w:r w:rsidR="00087382" w:rsidRPr="00BC7468">
        <w:t>stranou a dívka lehce seskočila. Na výčepu s</w:t>
      </w:r>
      <w:r w:rsidR="001B6729" w:rsidRPr="00BC7468">
        <w:t>e nepohnula ani</w:t>
      </w:r>
      <w:r w:rsidRPr="00BC7468">
        <w:t xml:space="preserve"> </w:t>
      </w:r>
      <w:r w:rsidR="00087382" w:rsidRPr="00BC7468">
        <w:t>sklínka.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U mého stolu budeme mít dostatek soukro</w:t>
      </w:r>
      <w:r w:rsidR="001B6729" w:rsidRPr="00BC7468">
        <w:t>mí,</w:t>
      </w:r>
      <w:r w:rsidRPr="00BC7468">
        <w:t>“</w:t>
      </w:r>
      <w:r w:rsidR="001B6729" w:rsidRPr="00BC7468">
        <w:t xml:space="preserve"> pobídla Sýčka</w:t>
      </w:r>
      <w:r w:rsidR="00087382" w:rsidRPr="00BC7468">
        <w:t xml:space="preserve"> pod schody.</w:t>
      </w:r>
    </w:p>
    <w:p w:rsidR="00BC7468" w:rsidRPr="00BC7468" w:rsidRDefault="001B6729" w:rsidP="00BC7468">
      <w:pPr>
        <w:pStyle w:val="Text"/>
        <w:ind w:firstLine="0"/>
        <w:jc w:val="center"/>
      </w:pPr>
      <w:r w:rsidRPr="00BC7468">
        <w:t>* * *</w:t>
      </w:r>
    </w:p>
    <w:p w:rsidR="00BC7468" w:rsidRPr="00BC7468" w:rsidRDefault="00087382" w:rsidP="00BC7468">
      <w:pPr>
        <w:pStyle w:val="Text"/>
      </w:pPr>
      <w:r w:rsidRPr="00BC7468">
        <w:t>Sýček se posadil na dubovou lavici a meč</w:t>
      </w:r>
      <w:r w:rsidR="00EA45BA" w:rsidRPr="00BC7468">
        <w:t xml:space="preserve"> opřel vedle sebe. </w:t>
      </w:r>
      <w:r w:rsidRPr="00BC7468">
        <w:t>Malý diamant zasazený v hrušce jeho jílce</w:t>
      </w:r>
      <w:r w:rsidR="00EA45BA" w:rsidRPr="00BC7468">
        <w:t xml:space="preserve"> jasně zářil. Cilka, </w:t>
      </w:r>
      <w:r w:rsidRPr="00BC7468">
        <w:t>tak se dívka jmenovala, si sedla proti němu</w:t>
      </w:r>
      <w:r w:rsidR="00EA45BA" w:rsidRPr="00BC7468">
        <w:t xml:space="preserve"> a máchla nad </w:t>
      </w:r>
      <w:r w:rsidRPr="00BC7468">
        <w:t>stolem pravicí – stůl se chvíli cukal a vzp</w:t>
      </w:r>
      <w:r w:rsidR="00EA45BA" w:rsidRPr="00BC7468">
        <w:t xml:space="preserve">ouzel, ale nakonec </w:t>
      </w:r>
      <w:r w:rsidRPr="00BC7468">
        <w:t xml:space="preserve">prostřel nevídanou hostinu. Sýček se zahryzl </w:t>
      </w:r>
      <w:r w:rsidR="00EA45BA" w:rsidRPr="00BC7468">
        <w:t>do nejbližší kýty.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Že ti to ten krčmář trpí,</w:t>
      </w:r>
      <w:r w:rsidRPr="00BC7468">
        <w:t>“</w:t>
      </w:r>
      <w:r w:rsidR="00087382" w:rsidRPr="00BC7468">
        <w:t xml:space="preserve"> řekl konverzačn</w:t>
      </w:r>
      <w:r w:rsidR="00EA45BA" w:rsidRPr="00BC7468">
        <w:t xml:space="preserve">ě Sýček, ale vlastně </w:t>
      </w:r>
      <w:r w:rsidR="00087382" w:rsidRPr="00BC7468">
        <w:t>v tom nebyl ani náznak údivu.</w:t>
      </w:r>
    </w:p>
    <w:p w:rsidR="00BC7468" w:rsidRPr="00BC7468" w:rsidRDefault="00BC7468" w:rsidP="00BC7468">
      <w:pPr>
        <w:pStyle w:val="Text"/>
      </w:pPr>
      <w:r w:rsidRPr="00BC7468">
        <w:lastRenderedPageBreak/>
        <w:t>„</w:t>
      </w:r>
      <w:r w:rsidR="00087382" w:rsidRPr="00BC7468">
        <w:t>A co mu zbývá?</w:t>
      </w:r>
      <w:r w:rsidRPr="00BC7468">
        <w:t>“</w:t>
      </w:r>
      <w:r w:rsidR="00087382" w:rsidRPr="00BC7468">
        <w:t xml:space="preserve"> usmála se Cilka, </w:t>
      </w:r>
      <w:r w:rsidRPr="00BC7468">
        <w:t>„</w:t>
      </w:r>
      <w:r w:rsidR="00087382" w:rsidRPr="00BC7468">
        <w:t>navíc</w:t>
      </w:r>
      <w:r w:rsidR="00EA45BA" w:rsidRPr="00BC7468">
        <w:t xml:space="preserve"> takhle nehostím </w:t>
      </w:r>
      <w:r w:rsidR="00087382" w:rsidRPr="00BC7468">
        <w:t>každého.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Chápu. Tak kdy to začalo?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Asi tak před měsícem, to umřela první…</w:t>
      </w:r>
      <w:r w:rsidRPr="00BC7468">
        <w:t>“</w:t>
      </w:r>
      <w:r w:rsidR="00EA45BA" w:rsidRPr="00BC7468">
        <w:t xml:space="preserve"> začala vyprávět </w:t>
      </w:r>
      <w:r w:rsidR="00087382" w:rsidRPr="00BC7468">
        <w:t>dívka, potom se jí ale nadšeně rozšířily oči.</w:t>
      </w:r>
      <w:r w:rsidR="00EA45BA" w:rsidRPr="00BC7468">
        <w:t xml:space="preserve"> </w:t>
      </w:r>
      <w:r w:rsidRPr="00BC7468">
        <w:t>„</w:t>
      </w:r>
      <w:r w:rsidR="00EA45BA" w:rsidRPr="00BC7468">
        <w:t xml:space="preserve">Teda nikdy by </w:t>
      </w:r>
      <w:r w:rsidR="00087382" w:rsidRPr="00BC7468">
        <w:t>mě nenapadlo, že se spolu potkáme.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Hm,</w:t>
      </w:r>
      <w:r w:rsidRPr="00BC7468">
        <w:t>“</w:t>
      </w:r>
      <w:r w:rsidR="00087382" w:rsidRPr="00BC7468">
        <w:t xml:space="preserve"> přešel to Sýček.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Ehm… No, chci říct, že první umřela sestra p</w:t>
      </w:r>
      <w:r w:rsidR="00EA45BA" w:rsidRPr="00BC7468">
        <w:t>aní Marcely Marta.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FC43A9" w:rsidRPr="00BC7468">
        <w:t>Žena? Já mys</w:t>
      </w:r>
      <w:r w:rsidR="00087382" w:rsidRPr="00BC7468">
        <w:t>le</w:t>
      </w:r>
      <w:r w:rsidR="00FC43A9" w:rsidRPr="00BC7468">
        <w:t>l</w:t>
      </w:r>
      <w:r w:rsidR="00087382" w:rsidRPr="00BC7468">
        <w:t>, že umírají jen muži?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FC43A9" w:rsidRPr="00BC7468">
        <w:t>Jo, od té doby</w:t>
      </w:r>
      <w:r w:rsidR="00087382" w:rsidRPr="00BC7468">
        <w:t xml:space="preserve"> jen muži. Významní muži – skoro to vypadalo</w:t>
      </w:r>
      <w:r w:rsidR="00FC43A9" w:rsidRPr="00BC7468">
        <w:t xml:space="preserve"> jako nějaké poli</w:t>
      </w:r>
      <w:r w:rsidR="00087382" w:rsidRPr="00BC7468">
        <w:t>tické pletichy… Ale když jsi tady ty…,</w:t>
      </w:r>
      <w:r w:rsidRPr="00BC7468">
        <w:t>“</w:t>
      </w:r>
      <w:r w:rsidR="00087382" w:rsidRPr="00BC7468">
        <w:t xml:space="preserve"> podívala</w:t>
      </w:r>
      <w:r w:rsidR="005B22E2" w:rsidRPr="00BC7468">
        <w:t xml:space="preserve"> se zasněně Cilka</w:t>
      </w:r>
      <w:r w:rsidR="00087382" w:rsidRPr="00BC7468">
        <w:t xml:space="preserve"> na napůl ohryzané stehno z krocana, nedobře </w:t>
      </w:r>
      <w:r w:rsidR="005B22E2" w:rsidRPr="00BC7468">
        <w:t xml:space="preserve">nasazené na Sýčkově </w:t>
      </w:r>
      <w:r w:rsidR="00087382" w:rsidRPr="00BC7468">
        <w:t>krku. To se po chvilce sesunulo na tác</w:t>
      </w:r>
      <w:r w:rsidR="005B22E2" w:rsidRPr="00BC7468">
        <w:t xml:space="preserve"> mezi své býv</w:t>
      </w:r>
      <w:r w:rsidR="00087382" w:rsidRPr="00BC7468">
        <w:t xml:space="preserve">alé kamarády a Sýček se opřel, načež spokojeně </w:t>
      </w:r>
      <w:r w:rsidR="005B22E2" w:rsidRPr="00BC7468">
        <w:t xml:space="preserve">říhnul a sáhl </w:t>
      </w:r>
      <w:r w:rsidR="00087382" w:rsidRPr="00BC7468">
        <w:t>po korbelu s vínem.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547F02" w:rsidRPr="00BC7468">
        <w:t>Ach…,</w:t>
      </w:r>
      <w:r w:rsidRPr="00BC7468">
        <w:t>“</w:t>
      </w:r>
      <w:r w:rsidR="00547F02" w:rsidRPr="00BC7468">
        <w:t xml:space="preserve"> vzdyc</w:t>
      </w:r>
      <w:r w:rsidR="00087382" w:rsidRPr="00BC7468">
        <w:t>hla Cilka, ale potom jí došlo, jak asi před Sýč</w:t>
      </w:r>
      <w:r w:rsidR="00547F02" w:rsidRPr="00BC7468">
        <w:t xml:space="preserve">kem vypadá, </w:t>
      </w:r>
      <w:r w:rsidRPr="00BC7468">
        <w:t>„</w:t>
      </w:r>
      <w:r w:rsidR="00087382" w:rsidRPr="00BC7468">
        <w:t xml:space="preserve">ehm… Tak první byla Marta, potom purkrabí </w:t>
      </w:r>
      <w:r w:rsidR="00547F02" w:rsidRPr="00BC7468">
        <w:t>Viktor z</w:t>
      </w:r>
      <w:r w:rsidRPr="00BC7468">
        <w:t xml:space="preserve"> </w:t>
      </w:r>
      <w:r w:rsidR="00547F02" w:rsidRPr="00BC7468">
        <w:t xml:space="preserve">Malé </w:t>
      </w:r>
      <w:r w:rsidR="00087382" w:rsidRPr="00BC7468">
        <w:t xml:space="preserve">a hned další noc jeho bratr Bedřich, a pak celá </w:t>
      </w:r>
      <w:r w:rsidR="00547F02" w:rsidRPr="00BC7468">
        <w:t xml:space="preserve">plejáda hostů </w:t>
      </w:r>
      <w:r w:rsidR="00087382" w:rsidRPr="00BC7468">
        <w:t xml:space="preserve">– nápadníků paní Marcely. Martin, rytíř z Pololán, </w:t>
      </w:r>
      <w:r w:rsidR="00547F02" w:rsidRPr="00BC7468">
        <w:t>Aleš z</w:t>
      </w:r>
      <w:r w:rsidRPr="00BC7468">
        <w:t xml:space="preserve"> </w:t>
      </w:r>
      <w:r w:rsidR="00547F02" w:rsidRPr="00BC7468">
        <w:t>Dolů, Ště</w:t>
      </w:r>
      <w:r w:rsidR="00087382" w:rsidRPr="00BC7468">
        <w:t>pán Bezzemek…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547F02" w:rsidRPr="00BC7468">
        <w:t>Cože? Štěpán</w:t>
      </w:r>
      <w:r w:rsidR="00087382" w:rsidRPr="00BC7468">
        <w:t xml:space="preserve"> Bezzemek? To je zvláštní…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547F02" w:rsidRPr="00BC7468">
        <w:t>Jo i ten a hrab</w:t>
      </w:r>
      <w:r w:rsidR="00087382" w:rsidRPr="00BC7468">
        <w:t>ě Bedřich Bednář. Včera to byl hrabě Eduard</w:t>
      </w:r>
      <w:r w:rsidR="00547F02" w:rsidRPr="00BC7468">
        <w:t xml:space="preserve"> z</w:t>
      </w:r>
      <w:r w:rsidRPr="00BC7468">
        <w:t xml:space="preserve"> </w:t>
      </w:r>
      <w:r w:rsidR="00547F02" w:rsidRPr="00BC7468">
        <w:t>Mokřad.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547F02" w:rsidRPr="00BC7468">
        <w:t>Někdo další?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547F02" w:rsidRPr="00BC7468">
        <w:t>Hm…,</w:t>
      </w:r>
      <w:r w:rsidRPr="00BC7468">
        <w:t>“</w:t>
      </w:r>
      <w:r w:rsidR="00547F02" w:rsidRPr="00BC7468">
        <w:t xml:space="preserve"> zamysl</w:t>
      </w:r>
      <w:r w:rsidR="00087382" w:rsidRPr="00BC7468">
        <w:t xml:space="preserve">ela se Cilka, </w:t>
      </w:r>
      <w:r w:rsidRPr="00BC7468">
        <w:t>„</w:t>
      </w:r>
      <w:r w:rsidR="00087382" w:rsidRPr="00BC7468">
        <w:t>…ne, hrabe Eduard byl poslední.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547F02" w:rsidRPr="00BC7468">
        <w:t>Fajn,</w:t>
      </w:r>
      <w:r w:rsidRPr="00BC7468">
        <w:t>“</w:t>
      </w:r>
      <w:r w:rsidR="00547F02" w:rsidRPr="00BC7468">
        <w:t xml:space="preserve"> vstal Sý</w:t>
      </w:r>
      <w:r w:rsidR="00087382" w:rsidRPr="00BC7468">
        <w:t>ček, hodil na záda meč a vyšel vstříc otevírají</w:t>
      </w:r>
      <w:r w:rsidR="00547F02" w:rsidRPr="00BC7468">
        <w:t>cím se dveřím.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547F02" w:rsidRPr="00BC7468">
        <w:t>Příjdeš za mnou</w:t>
      </w:r>
      <w:r w:rsidR="00087382" w:rsidRPr="00BC7468">
        <w:t>?</w:t>
      </w:r>
      <w:r w:rsidRPr="00BC7468">
        <w:t>“</w:t>
      </w:r>
      <w:r w:rsidR="00087382" w:rsidRPr="00BC7468">
        <w:t xml:space="preserve"> zašeptala Cilka a poslala své přání k</w:t>
      </w:r>
      <w:r w:rsidRPr="00BC7468">
        <w:t xml:space="preserve"> </w:t>
      </w:r>
      <w:r w:rsidR="00087382" w:rsidRPr="00BC7468">
        <w:t>od</w:t>
      </w:r>
      <w:r w:rsidR="00547F02" w:rsidRPr="00BC7468">
        <w:t>cházejícímu Sý</w:t>
      </w:r>
      <w:r w:rsidR="00087382" w:rsidRPr="00BC7468">
        <w:t>čkovi. Ten se ohlédl, ale jeho tvář byla nečitelná</w:t>
      </w:r>
      <w:r w:rsidR="00547F02" w:rsidRPr="00BC7468">
        <w:t>.</w:t>
      </w:r>
      <w:r w:rsidR="00087382" w:rsidRPr="00BC7468">
        <w:t xml:space="preserve"> </w:t>
      </w:r>
      <w:r w:rsidR="00547F02" w:rsidRPr="00BC7468">
        <w:t>Do krčmy U plný</w:t>
      </w:r>
      <w:r w:rsidR="00087382" w:rsidRPr="00BC7468">
        <w:t>ho bachoru vrazila horda ozbrojenců.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547F02" w:rsidRPr="00BC7468">
        <w:t>Kde je ten o</w:t>
      </w:r>
      <w:r w:rsidR="00087382" w:rsidRPr="00BC7468">
        <w:t>d toho velkýho černvho koně?!</w:t>
      </w:r>
      <w:r w:rsidRPr="00BC7468">
        <w:t>“</w:t>
      </w:r>
      <w:r w:rsidR="00087382" w:rsidRPr="00BC7468">
        <w:t xml:space="preserve"> zařval na celou </w:t>
      </w:r>
      <w:r w:rsidR="00547F02" w:rsidRPr="00BC7468">
        <w:t>krčmu jejich v</w:t>
      </w:r>
      <w:r w:rsidR="00087382" w:rsidRPr="00BC7468">
        <w:t>elitel.</w:t>
      </w:r>
    </w:p>
    <w:p w:rsidR="00BC7468" w:rsidRPr="00BC7468" w:rsidRDefault="00547F02" w:rsidP="00BC7468">
      <w:pPr>
        <w:pStyle w:val="Text"/>
      </w:pPr>
      <w:r w:rsidRPr="00BC7468">
        <w:t>Sýček před něj</w:t>
      </w:r>
      <w:r w:rsidR="00087382" w:rsidRPr="00BC7468">
        <w:t xml:space="preserve"> pomalu vystoupal – vypadal oproti svalovci </w:t>
      </w:r>
      <w:r w:rsidRPr="00BC7468">
        <w:t>v</w:t>
      </w:r>
      <w:r w:rsidR="00BC7468" w:rsidRPr="00BC7468">
        <w:t xml:space="preserve"> </w:t>
      </w:r>
      <w:r w:rsidRPr="00BC7468">
        <w:t xml:space="preserve">plné zbroji </w:t>
      </w:r>
      <w:r w:rsidR="00087382" w:rsidRPr="00BC7468">
        <w:t xml:space="preserve">jako souška bez kousku mízy. </w:t>
      </w:r>
      <w:r w:rsidR="00BC7468" w:rsidRPr="00BC7468">
        <w:t>„</w:t>
      </w:r>
      <w:r w:rsidR="00087382" w:rsidRPr="00BC7468">
        <w:t xml:space="preserve">Předpokládám, </w:t>
      </w:r>
      <w:r w:rsidRPr="00BC7468">
        <w:t xml:space="preserve">pánové, že mě </w:t>
      </w:r>
      <w:r w:rsidR="00087382" w:rsidRPr="00BC7468">
        <w:t>chcete doprovodit na zámek?</w:t>
      </w:r>
      <w:r w:rsidR="00BC7468" w:rsidRPr="00BC7468">
        <w:t>“</w:t>
      </w:r>
    </w:p>
    <w:p w:rsidR="00BC7468" w:rsidRPr="00BC7468" w:rsidRDefault="00547F02" w:rsidP="00BC7468">
      <w:pPr>
        <w:pStyle w:val="Text"/>
      </w:pPr>
      <w:r w:rsidRPr="00BC7468">
        <w:lastRenderedPageBreak/>
        <w:t>Svalovec překva</w:t>
      </w:r>
      <w:r w:rsidR="00087382" w:rsidRPr="00BC7468">
        <w:t>peně zamrkal…</w:t>
      </w:r>
    </w:p>
    <w:p w:rsidR="00BC7468" w:rsidRPr="00BC7468" w:rsidRDefault="00547F02" w:rsidP="00BC7468">
      <w:pPr>
        <w:pStyle w:val="Text"/>
        <w:ind w:firstLine="0"/>
        <w:jc w:val="center"/>
      </w:pPr>
      <w:r w:rsidRPr="00BC7468">
        <w:t>* * *</w:t>
      </w:r>
    </w:p>
    <w:p w:rsidR="00BC7468" w:rsidRPr="00BC7468" w:rsidRDefault="00FF266A" w:rsidP="00BC7468">
      <w:pPr>
        <w:pStyle w:val="Text"/>
      </w:pPr>
      <w:r w:rsidRPr="00BC7468">
        <w:t>Zámek byl archi</w:t>
      </w:r>
      <w:r w:rsidR="00087382" w:rsidRPr="00BC7468">
        <w:t>tektonický skvost. Vrcholné dílo mistra Kiliána</w:t>
      </w:r>
      <w:r w:rsidRPr="00BC7468">
        <w:t xml:space="preserve"> Ignáce. Kontra</w:t>
      </w:r>
      <w:r w:rsidR="00087382" w:rsidRPr="00BC7468">
        <w:t>st tmavých zdí a světlého sloupoví dodával</w:t>
      </w:r>
      <w:r w:rsidRPr="00BC7468">
        <w:t xml:space="preserve"> prostorám tep</w:t>
      </w:r>
      <w:r w:rsidR="00087382" w:rsidRPr="00BC7468">
        <w:t>lo a výšku. Bohaté světlo z mnoha oken bylo</w:t>
      </w:r>
      <w:r w:rsidRPr="00BC7468">
        <w:t xml:space="preserve"> pohlcováno p</w:t>
      </w:r>
      <w:r w:rsidR="00087382" w:rsidRPr="00BC7468">
        <w:t>rávě včas, než začalo být obtížné. Ne tak ovšem</w:t>
      </w:r>
      <w:r w:rsidRPr="00BC7468">
        <w:t xml:space="preserve"> komáři, proti </w:t>
      </w:r>
      <w:r w:rsidR="00087382" w:rsidRPr="00BC7468">
        <w:t>nimž byl mistr Kilián bezmocný. Zámkem se</w:t>
      </w:r>
      <w:r w:rsidRPr="00BC7468">
        <w:t xml:space="preserve"> stále nesl pišti</w:t>
      </w:r>
      <w:r w:rsidR="00087382" w:rsidRPr="00BC7468">
        <w:t>vý soprán jejich tělíček, do něhož polyfonně</w:t>
      </w:r>
      <w:r w:rsidRPr="00BC7468">
        <w:t xml:space="preserve"> vstupovalo obč</w:t>
      </w:r>
      <w:r w:rsidR="00087382" w:rsidRPr="00BC7468">
        <w:t>asné hudrování a rytmizujírí pleskání.</w:t>
      </w:r>
    </w:p>
    <w:p w:rsidR="00BC7468" w:rsidRPr="00BC7468" w:rsidRDefault="00FF266A" w:rsidP="00BC7468">
      <w:pPr>
        <w:pStyle w:val="Text"/>
      </w:pPr>
      <w:r w:rsidRPr="00BC7468">
        <w:t xml:space="preserve">Ozbrojenci </w:t>
      </w:r>
      <w:r w:rsidR="00087382" w:rsidRPr="00BC7468">
        <w:t>považovali za zbytečné Sýčka poutat a brát mu</w:t>
      </w:r>
      <w:r w:rsidRPr="00BC7468">
        <w:t xml:space="preserve"> zbraň – stačila</w:t>
      </w:r>
      <w:r w:rsidR="00087382" w:rsidRPr="00BC7468">
        <w:t xml:space="preserve"> by jim jedna rána a ten chudinka by ryl hubou</w:t>
      </w:r>
      <w:r w:rsidRPr="00BC7468">
        <w:t xml:space="preserve"> podlahu. Kráčeli</w:t>
      </w:r>
      <w:r w:rsidR="00087382" w:rsidRPr="00BC7468">
        <w:t xml:space="preserve"> ted</w:t>
      </w:r>
      <w:r w:rsidRPr="00BC7468">
        <w:t>y</w:t>
      </w:r>
      <w:r w:rsidR="00087382" w:rsidRPr="00BC7468">
        <w:t xml:space="preserve"> vedle něj sálem k vyvýšenému pódiu,</w:t>
      </w:r>
      <w:r w:rsidRPr="00BC7468">
        <w:t xml:space="preserve"> na kterém byla</w:t>
      </w:r>
      <w:r w:rsidR="00087382" w:rsidRPr="00BC7468">
        <w:t xml:space="preserve"> dvě bohatě zdobená křesla, jedno (to o malinko</w:t>
      </w:r>
      <w:r w:rsidRPr="00BC7468">
        <w:t xml:space="preserve"> menší) patřilo</w:t>
      </w:r>
      <w:r w:rsidR="00087382" w:rsidRPr="00BC7468">
        <w:t xml:space="preserve"> paní Marcele, druhé bylo prázdné. Nad pódiem</w:t>
      </w:r>
      <w:r w:rsidRPr="00BC7468">
        <w:t xml:space="preserve"> visel zamračený</w:t>
      </w:r>
      <w:r w:rsidR="00087382" w:rsidRPr="00BC7468">
        <w:t xml:space="preserve"> vousatý pán a v sále před ním lelkovala</w:t>
      </w:r>
      <w:r w:rsidRPr="00BC7468">
        <w:t xml:space="preserve"> spousta lidí.</w:t>
      </w:r>
    </w:p>
    <w:p w:rsidR="00BC7468" w:rsidRPr="00BC7468" w:rsidRDefault="00FF266A" w:rsidP="00BC7468">
      <w:pPr>
        <w:pStyle w:val="Text"/>
      </w:pPr>
      <w:r w:rsidRPr="00BC7468">
        <w:t>Došli před paní</w:t>
      </w:r>
      <w:r w:rsidR="00087382" w:rsidRPr="00BC7468">
        <w:t xml:space="preserve">. Ozbrojenci se pokusili srazit Sýčka na kolena, </w:t>
      </w:r>
      <w:r w:rsidRPr="00BC7468">
        <w:t>ale nepodařilo</w:t>
      </w:r>
      <w:r w:rsidR="00087382" w:rsidRPr="00BC7468">
        <w:t xml:space="preserve"> se jim to, Sýček už totiž poklekl</w:t>
      </w:r>
      <w:r w:rsidRPr="00BC7468">
        <w:t>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FF266A" w:rsidRPr="00BC7468">
        <w:t>To je ten…,</w:t>
      </w:r>
      <w:r w:rsidRPr="00BC7468">
        <w:t>“</w:t>
      </w:r>
      <w:r w:rsidR="00087382" w:rsidRPr="00BC7468">
        <w:t xml:space="preserve"> začal vrchní ozbrojenec, Sýček ho však nenechal</w:t>
      </w:r>
      <w:r w:rsidR="00FF266A" w:rsidRPr="00BC7468">
        <w:t xml:space="preserve"> domluvit.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FF266A" w:rsidRPr="00BC7468">
        <w:t>Přijel jsem na</w:t>
      </w:r>
      <w:r w:rsidR="00087382" w:rsidRPr="00BC7468">
        <w:t xml:space="preserve"> váš zámek, paní, abych zamezil zlému a usmířil</w:t>
      </w:r>
      <w:r w:rsidR="00FF266A" w:rsidRPr="00BC7468">
        <w:t xml:space="preserve"> síly mimo te</w:t>
      </w:r>
      <w:r w:rsidR="00087382" w:rsidRPr="00BC7468">
        <w:t>nto svět,</w:t>
      </w:r>
      <w:r w:rsidRPr="00BC7468">
        <w:t>“</w:t>
      </w:r>
      <w:r w:rsidR="00087382" w:rsidRPr="00BC7468">
        <w:t xml:space="preserve"> řekl svoji oblíbenou větu. Sálem se</w:t>
      </w:r>
      <w:r w:rsidR="00FF266A" w:rsidRPr="00BC7468">
        <w:t xml:space="preserve"> ozvalo šeptání. </w:t>
      </w:r>
      <w:r w:rsidR="00087382" w:rsidRPr="00BC7468">
        <w:t>Muž v šedém, stojící nad paní Marcelou se</w:t>
      </w:r>
      <w:r w:rsidR="00FF266A" w:rsidRPr="00BC7468">
        <w:t xml:space="preserve"> </w:t>
      </w:r>
      <w:r w:rsidR="00087382" w:rsidRPr="00BC7468">
        <w:t>k</w:t>
      </w:r>
      <w:r w:rsidRPr="00BC7468">
        <w:t xml:space="preserve"> </w:t>
      </w:r>
      <w:r w:rsidR="00087382" w:rsidRPr="00BC7468">
        <w:t>n</w:t>
      </w:r>
      <w:r w:rsidR="00FF266A" w:rsidRPr="00BC7468">
        <w:t xml:space="preserve">í naklonil a </w:t>
      </w:r>
      <w:r w:rsidR="00087382" w:rsidRPr="00BC7468">
        <w:t>začal také cosi šeptat. Paní si rádce nevšímala</w:t>
      </w:r>
      <w:r w:rsidR="00FF266A" w:rsidRPr="00BC7468">
        <w:t xml:space="preserve"> a prudce vstala:</w:t>
      </w:r>
    </w:p>
    <w:p w:rsidR="00BC7468" w:rsidRPr="00BC7468" w:rsidRDefault="00BC7468" w:rsidP="00BC7468">
      <w:pPr>
        <w:pStyle w:val="Text"/>
      </w:pPr>
      <w:r w:rsidRPr="00BC7468">
        <w:t>„</w:t>
      </w:r>
      <w:r w:rsidR="00FF266A" w:rsidRPr="00BC7468">
        <w:t>Jak…,</w:t>
      </w:r>
      <w:r w:rsidRPr="00BC7468">
        <w:t>“</w:t>
      </w:r>
      <w:r w:rsidR="00FF266A" w:rsidRPr="00BC7468">
        <w:t xml:space="preserve"> polkla</w:t>
      </w:r>
      <w:r w:rsidR="00087382" w:rsidRPr="00BC7468">
        <w:t xml:space="preserve"> hořkou slinu, zavřela na okamžik oči a potom </w:t>
      </w:r>
      <w:r w:rsidR="00FF266A" w:rsidRPr="00BC7468">
        <w:t xml:space="preserve">to zkusila </w:t>
      </w:r>
      <w:r w:rsidR="00087382" w:rsidRPr="00BC7468">
        <w:t xml:space="preserve">znovu, </w:t>
      </w:r>
      <w:r w:rsidRPr="00BC7468">
        <w:t>„</w:t>
      </w:r>
      <w:r w:rsidR="00087382" w:rsidRPr="00BC7468">
        <w:t>jak se opovažuješ znesvěcovat památku</w:t>
      </w:r>
      <w:r w:rsidR="00FF266A" w:rsidRPr="00BC7468">
        <w:t xml:space="preserve"> mrtvého!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FF266A" w:rsidRPr="00BC7468">
        <w:t>Paní,</w:t>
      </w:r>
      <w:r w:rsidRPr="00BC7468">
        <w:t>“</w:t>
      </w:r>
      <w:r w:rsidR="00FF266A" w:rsidRPr="00BC7468">
        <w:t xml:space="preserve"> vstal</w:t>
      </w:r>
      <w:r w:rsidR="00087382" w:rsidRPr="00BC7468">
        <w:t xml:space="preserve"> Sýček, </w:t>
      </w:r>
      <w:r w:rsidRPr="00BC7468">
        <w:t>„</w:t>
      </w:r>
      <w:r w:rsidR="00087382" w:rsidRPr="00BC7468">
        <w:t>nevím kdo byl ten, který se tu za mne</w:t>
      </w:r>
      <w:r w:rsidR="00FF266A" w:rsidRPr="00BC7468">
        <w:t xml:space="preserve"> vydával, ale…</w:t>
      </w:r>
      <w:r w:rsidRPr="00BC7468">
        <w:t>“</w:t>
      </w:r>
    </w:p>
    <w:p w:rsidR="00BC7468" w:rsidRPr="00BC7468" w:rsidRDefault="00FF266A" w:rsidP="00BC7468">
      <w:pPr>
        <w:pStyle w:val="Text"/>
      </w:pPr>
      <w:r w:rsidRPr="00BC7468">
        <w:t>Sálem se přene</w:t>
      </w:r>
      <w:r w:rsidR="00087382" w:rsidRPr="00BC7468">
        <w:t>sla vlna nespokojeného zašumění.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D902F2" w:rsidRPr="00BC7468">
        <w:t>…ale!</w:t>
      </w:r>
      <w:r w:rsidRPr="00BC7468">
        <w:t>“</w:t>
      </w:r>
      <w:r w:rsidR="00D902F2" w:rsidRPr="00BC7468">
        <w:t xml:space="preserve"> zesí</w:t>
      </w:r>
      <w:r w:rsidR="00087382" w:rsidRPr="00BC7468">
        <w:t xml:space="preserve">lil hlas, </w:t>
      </w:r>
      <w:r w:rsidRPr="00BC7468">
        <w:t>„</w:t>
      </w:r>
      <w:r w:rsidR="00087382" w:rsidRPr="00BC7468">
        <w:t xml:space="preserve">už jen pouhý fakt, že je mrtvý, svědčí </w:t>
      </w:r>
      <w:r w:rsidR="00D902F2" w:rsidRPr="00BC7468">
        <w:t>o tom, že jste</w:t>
      </w:r>
      <w:r w:rsidR="00087382" w:rsidRPr="00BC7468">
        <w:t xml:space="preserve"> byla oklamána.</w:t>
      </w:r>
      <w:r w:rsidRPr="00BC7468">
        <w:t>“</w:t>
      </w:r>
    </w:p>
    <w:p w:rsidR="00BC7468" w:rsidRPr="00BC7468" w:rsidRDefault="00D902F2" w:rsidP="00BC7468">
      <w:pPr>
        <w:pStyle w:val="Text"/>
      </w:pPr>
      <w:r w:rsidRPr="00BC7468">
        <w:t>Pan Štěpán</w:t>
      </w:r>
      <w:r w:rsidR="00087382" w:rsidRPr="00BC7468">
        <w:t xml:space="preserve"> byl váženým hostem na mém zámku, jestli rozu</w:t>
      </w:r>
      <w:r w:rsidRPr="00BC7468">
        <w:t xml:space="preserve">míš, co chci </w:t>
      </w:r>
      <w:r w:rsidR="00087382" w:rsidRPr="00BC7468">
        <w:t>říct!</w:t>
      </w:r>
      <w:r w:rsidR="00BC7468"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D902F2" w:rsidRPr="00BC7468">
        <w:t xml:space="preserve">Ano, měl se </w:t>
      </w:r>
      <w:r w:rsidR="00087382" w:rsidRPr="00BC7468">
        <w:t>stát vaším chotěm, paní.</w:t>
      </w:r>
      <w:r w:rsidRPr="00BC7468">
        <w:t>“</w:t>
      </w:r>
      <w:r w:rsidR="00087382" w:rsidRPr="00BC7468">
        <w:t xml:space="preserve"> uklonil se Sýček, </w:t>
      </w:r>
      <w:r w:rsidRPr="00BC7468">
        <w:t>„</w:t>
      </w:r>
      <w:r w:rsidR="00087382" w:rsidRPr="00BC7468">
        <w:t xml:space="preserve">jaký </w:t>
      </w:r>
      <w:r w:rsidR="00D902F2" w:rsidRPr="00BC7468">
        <w:t>paradox… mně</w:t>
      </w:r>
      <w:r w:rsidR="00087382" w:rsidRPr="00BC7468">
        <w:t xml:space="preserve"> je manželství zapovězeno.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D902F2" w:rsidRPr="00BC7468">
        <w:t>Skandální,</w:t>
      </w:r>
      <w:r w:rsidRPr="00BC7468">
        <w:t>“</w:t>
      </w:r>
      <w:r w:rsidR="00D902F2" w:rsidRPr="00BC7468">
        <w:t xml:space="preserve"> </w:t>
      </w:r>
      <w:r w:rsidR="00087382" w:rsidRPr="00BC7468">
        <w:t>omdlela jedna z okolostojících dam do náruče</w:t>
      </w:r>
      <w:r w:rsidR="00D902F2" w:rsidRPr="00BC7468">
        <w:t xml:space="preserve"> </w:t>
      </w:r>
      <w:r w:rsidR="00087382" w:rsidRPr="00BC7468">
        <w:t>nejbližšího pána – ostatní ji kvapně následovaly.</w:t>
      </w:r>
    </w:p>
    <w:p w:rsidR="00BC7468" w:rsidRPr="00BC7468" w:rsidRDefault="00BC7468" w:rsidP="00BC7468">
      <w:pPr>
        <w:pStyle w:val="Text"/>
      </w:pPr>
      <w:r w:rsidRPr="00BC7468">
        <w:lastRenderedPageBreak/>
        <w:t>„</w:t>
      </w:r>
      <w:r w:rsidR="00087382" w:rsidRPr="00BC7468">
        <w:t>Prosím!!! Stráže! Okamžitě…,</w:t>
      </w:r>
      <w:r w:rsidRPr="00BC7468">
        <w:t>“</w:t>
      </w:r>
      <w:r w:rsidR="00087382" w:rsidRPr="00BC7468">
        <w:t xml:space="preserve"> rozhněvala se paní Marcela</w:t>
      </w:r>
      <w:r w:rsidR="00D902F2" w:rsidRPr="00BC7468">
        <w:t xml:space="preserve"> </w:t>
      </w:r>
      <w:r w:rsidR="00087382" w:rsidRPr="00BC7468">
        <w:t>a zabodla ukazovák do Sýčkovy hrudě. Ještě než paní stíhla</w:t>
      </w:r>
      <w:r w:rsidR="00D902F2" w:rsidRPr="00BC7468">
        <w:t xml:space="preserve"> </w:t>
      </w:r>
      <w:r w:rsidR="00087382" w:rsidRPr="00BC7468">
        <w:t>dokončit větu, vytvořil se kolem něj kruh ozbrojenců.</w:t>
      </w:r>
    </w:p>
    <w:p w:rsidR="00BC7468" w:rsidRPr="00BC7468" w:rsidRDefault="00D902F2" w:rsidP="00BC7468">
      <w:pPr>
        <w:pStyle w:val="Text"/>
      </w:pPr>
      <w:r w:rsidRPr="00BC7468">
        <w:t>S</w:t>
      </w:r>
      <w:r w:rsidR="00087382" w:rsidRPr="00BC7468">
        <w:t>ýčkovi nezbývalo, než podat nejzávažnější důkaz a tasil.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Toto,</w:t>
      </w:r>
      <w:r w:rsidRPr="00BC7468">
        <w:t>“</w:t>
      </w:r>
      <w:r w:rsidR="00087382" w:rsidRPr="00BC7468">
        <w:t xml:space="preserve"> řekl a sklonil se před obrovským mečem, který, jak se</w:t>
      </w:r>
      <w:r w:rsidR="00D902F2" w:rsidRPr="00BC7468">
        <w:t xml:space="preserve"> </w:t>
      </w:r>
      <w:r w:rsidR="00087382" w:rsidRPr="00BC7468">
        <w:t xml:space="preserve">zdálo, chtěl před okamžikem použít k boji, </w:t>
      </w:r>
      <w:r w:rsidRPr="00BC7468">
        <w:t>„</w:t>
      </w:r>
      <w:r w:rsidR="00087382" w:rsidRPr="00BC7468">
        <w:t>je Poslední</w:t>
      </w:r>
      <w:r w:rsidR="00D902F2" w:rsidRPr="00BC7468">
        <w:t xml:space="preserve"> </w:t>
      </w:r>
      <w:r w:rsidR="00087382" w:rsidRPr="00BC7468">
        <w:t>výdech, meč mého otce a před ním zase jeho otce. Meč, který</w:t>
      </w:r>
      <w:r w:rsidR="00D902F2" w:rsidRPr="00BC7468">
        <w:t xml:space="preserve"> </w:t>
      </w:r>
      <w:r w:rsidR="00087382" w:rsidRPr="00BC7468">
        <w:t>se dědí z generace na generaci. Meč těch, kteří jsou posledními</w:t>
      </w:r>
      <w:r w:rsidR="00D902F2" w:rsidRPr="00BC7468">
        <w:t xml:space="preserve"> </w:t>
      </w:r>
      <w:r w:rsidR="00087382" w:rsidRPr="00BC7468">
        <w:t>z posledních. Toto je meč katů Bezzemků, paní.</w:t>
      </w:r>
      <w:r w:rsidRPr="00BC7468">
        <w:t>“</w:t>
      </w:r>
    </w:p>
    <w:p w:rsidR="00BC7468" w:rsidRPr="00BC7468" w:rsidRDefault="00087382" w:rsidP="00BC7468">
      <w:pPr>
        <w:pStyle w:val="Text"/>
      </w:pPr>
      <w:r w:rsidRPr="00BC7468">
        <w:t>Nastala chvíle ticha, v níž se čas jakoby zastavil. I stráže</w:t>
      </w:r>
      <w:r w:rsidR="00D902F2" w:rsidRPr="00BC7468">
        <w:t xml:space="preserve"> </w:t>
      </w:r>
      <w:r w:rsidRPr="00BC7468">
        <w:t>strnuly.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A já se jmenuji Štěpán,</w:t>
      </w:r>
      <w:r w:rsidRPr="00BC7468">
        <w:t>“</w:t>
      </w:r>
      <w:r w:rsidR="00087382" w:rsidRPr="00BC7468">
        <w:t xml:space="preserve"> rozetnul ji Sýček.</w:t>
      </w:r>
    </w:p>
    <w:p w:rsidR="00BC7468" w:rsidRPr="00BC7468" w:rsidRDefault="00087382" w:rsidP="00BC7468">
      <w:pPr>
        <w:pStyle w:val="Text"/>
      </w:pPr>
      <w:r w:rsidRPr="00BC7468">
        <w:t>Dámy se okamžitě probraly a začaly zvědavě pokukovat.</w:t>
      </w:r>
      <w:r w:rsidR="00D902F2" w:rsidRPr="00BC7468">
        <w:t xml:space="preserve"> </w:t>
      </w:r>
      <w:r w:rsidRPr="00BC7468">
        <w:t>Paní Marcela jen kývla pravicí na jednoho ze strážců, ten</w:t>
      </w:r>
      <w:r w:rsidR="00D902F2" w:rsidRPr="00BC7468">
        <w:t xml:space="preserve"> </w:t>
      </w:r>
      <w:r w:rsidRPr="00BC7468">
        <w:t>opatrně přistoupil k Sýčkovi a prohlédl si nápis na jeho meči,</w:t>
      </w:r>
      <w:r w:rsidR="00D902F2" w:rsidRPr="00BC7468">
        <w:t xml:space="preserve"> </w:t>
      </w:r>
      <w:r w:rsidRPr="00BC7468">
        <w:t xml:space="preserve">potom se otočil zpět ke své paní. </w:t>
      </w:r>
      <w:r w:rsidR="00BC7468" w:rsidRPr="00BC7468">
        <w:t>„</w:t>
      </w:r>
      <w:r w:rsidRPr="00BC7468">
        <w:t>Je to tak, paní. Poslední</w:t>
      </w:r>
      <w:r w:rsidR="00D902F2" w:rsidRPr="00BC7468">
        <w:t xml:space="preserve"> </w:t>
      </w:r>
      <w:r w:rsidRPr="00BC7468">
        <w:t>výdech. Je to on.</w:t>
      </w:r>
      <w:r w:rsidR="00BC7468" w:rsidRPr="00BC7468">
        <w:t>“</w:t>
      </w:r>
    </w:p>
    <w:p w:rsidR="00BC7468" w:rsidRPr="00BC7468" w:rsidRDefault="00087382" w:rsidP="00BC7468">
      <w:pPr>
        <w:pStyle w:val="Text"/>
      </w:pPr>
      <w:r w:rsidRPr="00BC7468">
        <w:t>Sál vzrušeně vydechl.</w:t>
      </w:r>
    </w:p>
    <w:p w:rsidR="00BC7468" w:rsidRPr="00BC7468" w:rsidRDefault="00D902F2" w:rsidP="00BC7468">
      <w:pPr>
        <w:pStyle w:val="Text"/>
        <w:ind w:firstLine="0"/>
        <w:jc w:val="center"/>
      </w:pPr>
      <w:r w:rsidRPr="00BC7468">
        <w:t>* * *</w:t>
      </w:r>
    </w:p>
    <w:p w:rsidR="00BC7468" w:rsidRPr="00BC7468" w:rsidRDefault="00087382" w:rsidP="00BC7468">
      <w:pPr>
        <w:pStyle w:val="Text"/>
      </w:pPr>
      <w:r w:rsidRPr="00BC7468">
        <w:t>Marcela se usmála. Byla nádherná, plameny krbu ji skoro olizovaly a pod lehkou večerní toaletou bylo znát její vzrušené bradavky – přemýšlel, jestli ji vzrušuje oheň, vlasy, které ji lechtaly v těch správných místech, nebo jeho přítomnost. Kdyby pro ni jindy hledal jméno, bylo by to Ledová – dlouhé rovné černé vlasy a jasně modré oči v bledé tváři. Nyní, ve světle krbu, byla ale jiná, snad by ji pojmenoval Tajemná.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Mluvíš prý s duchy, Štěpáne,</w:t>
      </w:r>
      <w:r w:rsidRPr="00BC7468">
        <w:t>“</w:t>
      </w:r>
      <w:r w:rsidR="00087382" w:rsidRPr="00BC7468">
        <w:t xml:space="preserve"> přistoupila a naklonila se nad něj. </w:t>
      </w:r>
      <w:r w:rsidRPr="00BC7468">
        <w:t>„</w:t>
      </w:r>
      <w:r w:rsidR="00087382" w:rsidRPr="00BC7468">
        <w:t>A prý nosíš smrt…</w:t>
      </w:r>
      <w:r w:rsidRPr="00BC7468">
        <w:t>“</w:t>
      </w:r>
    </w:p>
    <w:p w:rsidR="00BC7468" w:rsidRPr="00BC7468" w:rsidRDefault="00087382" w:rsidP="00BC7468">
      <w:pPr>
        <w:pStyle w:val="Text"/>
      </w:pPr>
      <w:r w:rsidRPr="00BC7468">
        <w:t>Sýček dopil a položil pohár. Zaklonil se tak, že temeno jeho hlavy spočinulo měkce v Marcelině záňadří. Nasál její vůni –</w:t>
      </w:r>
      <w:r w:rsidR="00D902F2" w:rsidRPr="00BC7468">
        <w:t xml:space="preserve"> </w:t>
      </w:r>
      <w:r w:rsidRPr="00BC7468">
        <w:t>lil</w:t>
      </w:r>
      <w:r w:rsidR="00D902F2" w:rsidRPr="00BC7468">
        <w:t>i</w:t>
      </w:r>
      <w:r w:rsidRPr="00BC7468">
        <w:t>e s příměsí vypitého alkoholu.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Každý má své tajemství,</w:t>
      </w:r>
      <w:r w:rsidRPr="00BC7468">
        <w:t>“</w:t>
      </w:r>
      <w:r w:rsidR="00087382" w:rsidRPr="00BC7468">
        <w:t xml:space="preserve"> obkroužil si pramen jejích vlasů okolo ukazováčku, </w:t>
      </w:r>
      <w:r w:rsidRPr="00BC7468">
        <w:t>„</w:t>
      </w:r>
      <w:r w:rsidR="00087382" w:rsidRPr="00BC7468">
        <w:t>každý má své pověry.</w:t>
      </w:r>
      <w:r w:rsidRPr="00BC7468">
        <w:t>“</w:t>
      </w:r>
    </w:p>
    <w:p w:rsidR="00BC7468" w:rsidRPr="00BC7468" w:rsidRDefault="00087382" w:rsidP="00BC7468">
      <w:pPr>
        <w:pStyle w:val="Text"/>
      </w:pPr>
      <w:r w:rsidRPr="00BC7468">
        <w:t xml:space="preserve">Marcela ho obešla a obkročmo se mu posadila na klín. Cítil, jak ho masíruje a hladí přes kožené kalhoty svým nahým klínem. Začala mu rozvazovat košili – zaklonil hlavu (zmámenou medovým nápojem a léta potlačovanou touhou), aby tak lépe umožnil Marcele dostat se rty k jeho šíji. Pach lilie a alkoholu se začal mísit s vůní </w:t>
      </w:r>
      <w:r w:rsidRPr="00BC7468">
        <w:lastRenderedPageBreak/>
        <w:t>ženského vzrušení – toužil ji ochutnat; toužil ji ovládnout, hladit její dokonalé křivky, líbat a sát její bradavky, toužil s ní divoce splynout a…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Ale</w:t>
      </w:r>
      <w:r w:rsidR="00D902F2" w:rsidRPr="00BC7468">
        <w:t xml:space="preserve"> ty se nesmíš ženit, Štěpáne.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Já vím že nesmím, ale milovat jsem nezapomněl…</w:t>
      </w:r>
      <w:r w:rsidRPr="00BC7468">
        <w:t>“</w:t>
      </w:r>
    </w:p>
    <w:p w:rsidR="00BC7468" w:rsidRPr="00BC7468" w:rsidRDefault="00087382" w:rsidP="00BC7468">
      <w:pPr>
        <w:pStyle w:val="Text"/>
      </w:pPr>
      <w:r w:rsidRPr="00BC7468">
        <w:t>Kůň na nádvoří pobíhal a divoce ržál.</w:t>
      </w:r>
    </w:p>
    <w:p w:rsidR="00BC7468" w:rsidRPr="00BC7468" w:rsidRDefault="00087382" w:rsidP="00BC7468">
      <w:pPr>
        <w:pStyle w:val="Text"/>
      </w:pPr>
      <w:r w:rsidRPr="00BC7468">
        <w:t>Sýček se zhluboka nadechl, uchopil ji a zdvihl. Nechala sebou manipulovat jako loutka. Posadila se na stůl a rychle si vykasala sukni tak aby do ní mohl pohodlně proniknout. Vstal a stoupl si před ní.</w:t>
      </w:r>
    </w:p>
    <w:p w:rsidR="00BC7468" w:rsidRPr="00BC7468" w:rsidRDefault="00087382" w:rsidP="00BC7468">
      <w:pPr>
        <w:pStyle w:val="Text"/>
      </w:pPr>
      <w:r w:rsidRPr="00BC7468">
        <w:t>Chvíli si ji jen prohlížel, jak se kroutí a vábí ho hrou stínů na svém roztouženém těle.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Vezmi si mě,</w:t>
      </w:r>
      <w:r w:rsidRPr="00BC7468">
        <w:t>“</w:t>
      </w:r>
      <w:r w:rsidR="00087382" w:rsidRPr="00BC7468">
        <w:t xml:space="preserve"> vydechla. </w:t>
      </w:r>
      <w:r w:rsidRPr="00BC7468">
        <w:t>„</w:t>
      </w:r>
      <w:r w:rsidR="00087382" w:rsidRPr="00BC7468">
        <w:t>Na co čekáš?!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Dnes nemohu, Marcelo,</w:t>
      </w:r>
      <w:r w:rsidRPr="00BC7468">
        <w:t>“</w:t>
      </w:r>
      <w:r w:rsidR="00087382" w:rsidRPr="00BC7468">
        <w:t xml:space="preserve"> v okamžiku zchladil její vášeň, </w:t>
      </w:r>
      <w:r w:rsidRPr="00BC7468">
        <w:t>„</w:t>
      </w:r>
      <w:r w:rsidR="00087382" w:rsidRPr="00BC7468">
        <w:t>dnes ne. Snad zítra, ale dnes musím… Však víš.</w:t>
      </w:r>
      <w:r w:rsidRPr="00BC7468">
        <w:t>“</w:t>
      </w:r>
    </w:p>
    <w:p w:rsidR="00BC7468" w:rsidRPr="00BC7468" w:rsidRDefault="00087382" w:rsidP="00BC7468">
      <w:pPr>
        <w:pStyle w:val="Text"/>
      </w:pPr>
      <w:r w:rsidRPr="00BC7468">
        <w:t xml:space="preserve">Praštila pěstmi do stolu. </w:t>
      </w:r>
      <w:r w:rsidR="00BC7468" w:rsidRPr="00BC7468">
        <w:t>„</w:t>
      </w:r>
      <w:r w:rsidRPr="00BC7468">
        <w:t>Dneska si musíš jít pokecat s duchy, co?!</w:t>
      </w:r>
      <w:r w:rsidR="00BC7468" w:rsidRPr="00BC7468">
        <w:t>“</w:t>
      </w:r>
    </w:p>
    <w:p w:rsidR="00BC7468" w:rsidRPr="00BC7468" w:rsidRDefault="00087382" w:rsidP="00BC7468">
      <w:pPr>
        <w:pStyle w:val="Text"/>
      </w:pPr>
      <w:r w:rsidRPr="00BC7468">
        <w:t>Sklonil hlavu a otočil se k odchodu.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Promiň,</w:t>
      </w:r>
      <w:r w:rsidRPr="00BC7468">
        <w:t>“</w:t>
      </w:r>
      <w:r w:rsidR="00087382" w:rsidRPr="00BC7468">
        <w:t xml:space="preserve"> sklouzla se Marcela ze stolu, </w:t>
      </w:r>
      <w:r w:rsidRPr="00BC7468">
        <w:t>„</w:t>
      </w:r>
      <w:r w:rsidR="00087382" w:rsidRPr="00BC7468">
        <w:t>neodcházej ještě. Zůstaň, prosím! Zůstaň ještě chvilku – na napij se,</w:t>
      </w:r>
      <w:r w:rsidRPr="00BC7468">
        <w:t>“</w:t>
      </w:r>
      <w:r w:rsidR="00087382" w:rsidRPr="00BC7468">
        <w:t xml:space="preserve"> zdvihla jeden stříbrný pohár.</w:t>
      </w:r>
    </w:p>
    <w:p w:rsidR="00BC7468" w:rsidRPr="00BC7468" w:rsidRDefault="00087382" w:rsidP="00BC7468">
      <w:pPr>
        <w:pStyle w:val="Text"/>
      </w:pPr>
      <w:r w:rsidRPr="00BC7468">
        <w:t>Sýček se vrátil ke stolu, ale nápoj, který mu nabízela, si nevzal. Mlčky uchopil meč, opřený o jeho hranu a odešel. Marcela se vztekle otočila a třískla pohárem o podlahu, potom odešla do své komnaty. Kocour Šedivec seskočil z přítmí nad krbem, aby ukončil život</w:t>
      </w:r>
      <w:r w:rsidR="00731ADD" w:rsidRPr="00BC7468">
        <w:t xml:space="preserve"> </w:t>
      </w:r>
      <w:r w:rsidRPr="00BC7468">
        <w:t>jedné neopatrné myšky. Nasycen olízal medovinu u poháru povalujícího se na zemi a odběhl za svou paní.</w:t>
      </w:r>
    </w:p>
    <w:p w:rsidR="00BC7468" w:rsidRPr="00BC7468" w:rsidRDefault="00731ADD" w:rsidP="00BC7468">
      <w:pPr>
        <w:pStyle w:val="Text"/>
        <w:ind w:firstLine="0"/>
        <w:jc w:val="center"/>
      </w:pPr>
      <w:r w:rsidRPr="00BC7468">
        <w:t>* * *</w:t>
      </w:r>
    </w:p>
    <w:p w:rsidR="00BC7468" w:rsidRPr="00BC7468" w:rsidRDefault="00731ADD" w:rsidP="00BC7468">
      <w:pPr>
        <w:pStyle w:val="Text"/>
      </w:pPr>
      <w:r w:rsidRPr="00BC7468">
        <w:t>Sýč</w:t>
      </w:r>
      <w:r w:rsidR="00087382" w:rsidRPr="00BC7468">
        <w:t>ek seděl v komnatě plné svícnů a černého sukna. Vonělo zde kadidlo a za oknem kvílel vítr. Meč měl opřený o kolena a diamant na něm zářil jasněji než rozžehnuté svíčky okolo. Pojednou se ozvaly krok</w:t>
      </w:r>
      <w:r w:rsidRPr="00BC7468">
        <w:t>y</w:t>
      </w:r>
      <w:r w:rsidR="00087382" w:rsidRPr="00BC7468">
        <w:t xml:space="preserve"> a na posteli se objevila dívčí postava.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Nemáš strach?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Ne, ty víš, že se tě nemusím bát,</w:t>
      </w:r>
      <w:r w:rsidRPr="00BC7468">
        <w:t>“</w:t>
      </w:r>
      <w:r w:rsidR="00087382" w:rsidRPr="00BC7468">
        <w:t xml:space="preserve"> odpověděl klidě Sýček a upřeně se na černovlásku zadíval.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Ano, byly jsme dvojčata.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lastRenderedPageBreak/>
        <w:t>„</w:t>
      </w:r>
      <w:r w:rsidR="00087382" w:rsidRPr="00BC7468">
        <w:t>Jedna jako druhá, stejně krásná a stejně chladná.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Ne!</w:t>
      </w:r>
      <w:r w:rsidRPr="00BC7468">
        <w:t>“</w:t>
      </w:r>
      <w:r w:rsidR="00087382" w:rsidRPr="00BC7468">
        <w:t xml:space="preserve"> křikla Marta a objevila se tváří v tvář Sýčkovi. Ani se nepohnul. </w:t>
      </w:r>
      <w:r w:rsidRPr="00BC7468">
        <w:t>„</w:t>
      </w:r>
      <w:r w:rsidR="00087382" w:rsidRPr="00BC7468">
        <w:t>Přijel jsi zb</w:t>
      </w:r>
      <w:r w:rsidR="00731ADD" w:rsidRPr="00BC7468">
        <w:t>y</w:t>
      </w:r>
      <w:r w:rsidR="00087382" w:rsidRPr="00BC7468">
        <w:t>tečně, katův synu. Já nečiním zapovězené! Já nezabíjím živé…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Pak se dotkni mého meče – mluví</w:t>
      </w:r>
      <w:r w:rsidRPr="00BC7468">
        <w:t>š-l</w:t>
      </w:r>
      <w:r w:rsidR="00087382" w:rsidRPr="00BC7468">
        <w:t>i pravdu, nic ti nehrozí.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Pche! Nic ti nehrozí…,</w:t>
      </w:r>
      <w:r w:rsidRPr="00BC7468">
        <w:t>“</w:t>
      </w:r>
      <w:r w:rsidR="00087382" w:rsidRPr="00BC7468">
        <w:t xml:space="preserve"> zasmála se útrpně, </w:t>
      </w:r>
      <w:r w:rsidRPr="00BC7468">
        <w:t>„</w:t>
      </w:r>
      <w:r w:rsidR="00087382" w:rsidRPr="00BC7468">
        <w:t>a co tohle vězení tad</w:t>
      </w:r>
      <w:r w:rsidR="00731ADD" w:rsidRPr="00BC7468">
        <w:t>y</w:t>
      </w:r>
      <w:r w:rsidR="00087382" w:rsidRPr="00BC7468">
        <w:t>? Tv nevíš jaké to je – čekání.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Takový je váš Osud. Dotkni se meče!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Osud! Osud… Co ty víš o Osudu.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Možná víc, než si myslíš. Dotkni se meče!!!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Dobrá, dobrá, dotknu se tvého meče, Sýčku! Dotknu se ho, já znám pravidla,</w:t>
      </w:r>
      <w:r w:rsidRPr="00BC7468">
        <w:t>“</w:t>
      </w:r>
      <w:r w:rsidR="00087382" w:rsidRPr="00BC7468">
        <w:t xml:space="preserve"> svolila rozhněvaná Marta a přistoupila k nastavené čepeli… Zavřela oči – snad si něco přála – a jemně ji pohladila. Sýčkovi při tom pohledu skoro vyhrkly slzy do očí.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A teď jdi, chci být sama!</w:t>
      </w:r>
      <w:r w:rsidRPr="00BC7468">
        <w:t>“</w:t>
      </w:r>
      <w:r w:rsidR="00087382" w:rsidRPr="00BC7468">
        <w:t xml:space="preserve"> dveře se samy prudce otevřely.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Bolí mne tvé utrpení, Marto,</w:t>
      </w:r>
      <w:r w:rsidRPr="00BC7468">
        <w:t>“</w:t>
      </w:r>
      <w:r w:rsidR="00087382" w:rsidRPr="00BC7468">
        <w:t xml:space="preserve"> otočil se Sýček na prahu její ponuré komnat</w:t>
      </w:r>
      <w:r w:rsidR="00731ADD" w:rsidRPr="00BC7468">
        <w:t>y</w:t>
      </w:r>
      <w:r w:rsidR="00087382" w:rsidRPr="00BC7468">
        <w:t>.</w:t>
      </w:r>
    </w:p>
    <w:p w:rsidR="00BC7468" w:rsidRPr="00BC7468" w:rsidRDefault="00087382" w:rsidP="00BC7468">
      <w:pPr>
        <w:pStyle w:val="Text"/>
      </w:pPr>
      <w:r w:rsidRPr="00BC7468">
        <w:t xml:space="preserve">Podívala se na něj najednou oproštěná od emocí. </w:t>
      </w:r>
      <w:r w:rsidR="00BC7468" w:rsidRPr="00BC7468">
        <w:t>„</w:t>
      </w:r>
      <w:r w:rsidRPr="00BC7468">
        <w:t>Věřím ti, a vím že mi nemůžeš pomoci, Sýčku. Pomohu alespoň já tobě.</w:t>
      </w:r>
      <w:r w:rsidR="00BC7468"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Jak bys mi mohla pomoci, jsi vázána mlče</w:t>
      </w:r>
      <w:r w:rsidR="00731ADD" w:rsidRPr="00BC7468">
        <w:t>ním. N ato nezapome</w:t>
      </w:r>
      <w:r w:rsidR="00087382" w:rsidRPr="00BC7468">
        <w:t xml:space="preserve">ň – viděl jsem ty, kteří řád porušili. Ne </w:t>
      </w:r>
      <w:r w:rsidR="00731ADD" w:rsidRPr="00BC7468">
        <w:t xml:space="preserve">nic neříkej, raději </w:t>
      </w:r>
      <w:r w:rsidR="00087382" w:rsidRPr="00BC7468">
        <w:t>půjdu,</w:t>
      </w:r>
      <w:r w:rsidRPr="00BC7468">
        <w:t>“</w:t>
      </w:r>
      <w:r w:rsidR="00087382" w:rsidRPr="00BC7468">
        <w:t xml:space="preserve"> otočil se od ní.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Počkej! Mohu ti říct alespoň toto,</w:t>
      </w:r>
      <w:r w:rsidRPr="00BC7468">
        <w:t>“</w:t>
      </w:r>
      <w:r w:rsidR="00087382" w:rsidRPr="00BC7468">
        <w:t xml:space="preserve"> řekla a </w:t>
      </w:r>
      <w:r w:rsidR="00731ADD" w:rsidRPr="00BC7468">
        <w:t xml:space="preserve">znělo to trochu </w:t>
      </w:r>
      <w:r w:rsidR="00087382" w:rsidRPr="00BC7468">
        <w:t xml:space="preserve">jako prosba komusi, kdo byl všude přítomný a </w:t>
      </w:r>
      <w:r w:rsidR="00731ADD" w:rsidRPr="00BC7468">
        <w:t xml:space="preserve">zároveň nikde </w:t>
      </w:r>
      <w:r w:rsidR="00087382" w:rsidRPr="00BC7468">
        <w:t>nebyl. Kůň opět hlasitě ržál, ale možná to byly j</w:t>
      </w:r>
      <w:r w:rsidR="00731ADD" w:rsidRPr="00BC7468">
        <w:t>en zvuky bouře</w:t>
      </w:r>
      <w:r w:rsidR="00087382" w:rsidRPr="00BC7468">
        <w:t xml:space="preserve"> za oknem. </w:t>
      </w:r>
      <w:r w:rsidRPr="00BC7468">
        <w:t>„</w:t>
      </w:r>
      <w:r w:rsidR="00087382" w:rsidRPr="00BC7468">
        <w:t>Na zámku nezabíjí duchové.</w:t>
      </w:r>
      <w:r w:rsidRPr="00BC7468">
        <w:t>“</w:t>
      </w:r>
    </w:p>
    <w:p w:rsidR="00BC7468" w:rsidRPr="00BC7468" w:rsidRDefault="00087382" w:rsidP="00BC7468">
      <w:pPr>
        <w:pStyle w:val="Text"/>
      </w:pPr>
      <w:r w:rsidRPr="00BC7468">
        <w:t>Sýčkův dík si vyslechly jen zavřené dveře.</w:t>
      </w:r>
    </w:p>
    <w:p w:rsidR="00BC7468" w:rsidRPr="00BC7468" w:rsidRDefault="00731ADD" w:rsidP="00BC7468">
      <w:pPr>
        <w:pStyle w:val="Text"/>
        <w:ind w:firstLine="0"/>
        <w:jc w:val="center"/>
      </w:pPr>
      <w:r w:rsidRPr="00BC7468">
        <w:t>* * *</w:t>
      </w:r>
    </w:p>
    <w:p w:rsidR="00BC7468" w:rsidRPr="00BC7468" w:rsidRDefault="00087382" w:rsidP="00BC7468">
      <w:pPr>
        <w:pStyle w:val="Text"/>
      </w:pPr>
      <w:r w:rsidRPr="00BC7468">
        <w:t>Ještě té noci přišel do Marceliny ložnice. Sed</w:t>
      </w:r>
      <w:r w:rsidR="00731ADD" w:rsidRPr="00BC7468">
        <w:t xml:space="preserve">ěla na zdobeném </w:t>
      </w:r>
      <w:r w:rsidRPr="00BC7468">
        <w:t>loži a plakala nad mrtvým Šedivákem.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To jsi ty?</w:t>
      </w:r>
      <w:r w:rsidRPr="00BC7468">
        <w:t>“</w:t>
      </w:r>
      <w:r w:rsidR="00087382" w:rsidRPr="00BC7468">
        <w:t xml:space="preserve"> zaznělo slabě zpod závoje slz.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Já,</w:t>
      </w:r>
      <w:r w:rsidRPr="00BC7468">
        <w:t>“</w:t>
      </w:r>
      <w:r w:rsidR="00087382" w:rsidRPr="00BC7468">
        <w:t xml:space="preserve"> řekl a přistoupil k ní blíž.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Podívej, to byl můj nejmilejší…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Posadil se na postel vedle mrtvého kocou</w:t>
      </w:r>
      <w:r w:rsidR="00731ADD" w:rsidRPr="00BC7468">
        <w:t>ra a utřel jí slzy.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Co to říká</w:t>
      </w:r>
      <w:r w:rsidR="00731ADD" w:rsidRPr="00BC7468">
        <w:t>š?</w:t>
      </w:r>
      <w:r w:rsidRPr="00BC7468">
        <w:t>“</w:t>
      </w:r>
      <w:r w:rsidR="00731ADD" w:rsidRPr="00BC7468">
        <w:t xml:space="preserve"> řekla roztřeseným hlasem a podívala se na něj.</w:t>
      </w:r>
    </w:p>
    <w:p w:rsidR="00BC7468" w:rsidRPr="00BC7468" w:rsidRDefault="00BC7468" w:rsidP="00BC7468">
      <w:pPr>
        <w:pStyle w:val="Text"/>
      </w:pPr>
      <w:r w:rsidRPr="00BC7468">
        <w:lastRenderedPageBreak/>
        <w:t>„</w:t>
      </w:r>
      <w:r w:rsidR="00087382" w:rsidRPr="00BC7468">
        <w:t>To, co právě t</w:t>
      </w:r>
      <w:r w:rsidR="00731ADD" w:rsidRPr="00BC7468">
        <w:t>eď učiním, Marcelo,</w:t>
      </w:r>
      <w:r w:rsidRPr="00BC7468">
        <w:t>“</w:t>
      </w:r>
      <w:r w:rsidR="00731ADD" w:rsidRPr="00BC7468">
        <w:t xml:space="preserve"> posadil se vedle ní, polo</w:t>
      </w:r>
      <w:r w:rsidR="00087382" w:rsidRPr="00BC7468">
        <w:t>žil její hlavu na</w:t>
      </w:r>
      <w:r w:rsidR="00731ADD" w:rsidRPr="00BC7468">
        <w:t xml:space="preserve"> své rameno a začal jí utírat slzy.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Mluvil jsi s duchy?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Mluvil.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Takže všechno víš?</w:t>
      </w:r>
      <w:r w:rsidRPr="00BC7468">
        <w:t>“</w:t>
      </w:r>
    </w:p>
    <w:p w:rsidR="00BC7468" w:rsidRPr="00BC7468" w:rsidRDefault="00087382" w:rsidP="00BC7468">
      <w:pPr>
        <w:pStyle w:val="Text"/>
      </w:pPr>
      <w:r w:rsidRPr="00BC7468">
        <w:t>Podíval se na ní a pochopil, k čemu se doz</w:t>
      </w:r>
      <w:r w:rsidR="003D6EC0" w:rsidRPr="00BC7468">
        <w:t>nává.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Já nechtěla, aby umřel Šedivák,</w:t>
      </w:r>
      <w:r w:rsidRPr="00BC7468">
        <w:t>“</w:t>
      </w:r>
      <w:r w:rsidR="00087382" w:rsidRPr="00BC7468">
        <w:t xml:space="preserve"> přivinula se </w:t>
      </w:r>
      <w:r w:rsidR="003D6EC0" w:rsidRPr="00BC7468">
        <w:t>k</w:t>
      </w:r>
      <w:r w:rsidRPr="00BC7468">
        <w:t xml:space="preserve"> </w:t>
      </w:r>
      <w:r w:rsidR="003D6EC0" w:rsidRPr="00BC7468">
        <w:t xml:space="preserve">němu blíž, </w:t>
      </w:r>
      <w:r w:rsidRPr="00BC7468">
        <w:t>„</w:t>
      </w:r>
      <w:r w:rsidR="00087382" w:rsidRPr="00BC7468">
        <w:t>všechno to je jen hloupá hra, ze které nemo</w:t>
      </w:r>
      <w:r w:rsidR="003D6EC0" w:rsidRPr="00BC7468">
        <w:t>hu utéct, i když ji hra</w:t>
      </w:r>
      <w:r w:rsidR="00087382" w:rsidRPr="00BC7468">
        <w:t>ji jen já…</w:t>
      </w:r>
      <w:r w:rsidRPr="00BC7468">
        <w:t>“</w:t>
      </w:r>
      <w:r w:rsidR="00087382" w:rsidRPr="00BC7468">
        <w:t xml:space="preserve"> Proud slz mu začal znovu st</w:t>
      </w:r>
      <w:r w:rsidR="003D6EC0" w:rsidRPr="00BC7468">
        <w:t>ékat po rameni.</w:t>
      </w:r>
    </w:p>
    <w:p w:rsidR="00BC7468" w:rsidRPr="00BC7468" w:rsidRDefault="00087382" w:rsidP="00BC7468">
      <w:pPr>
        <w:pStyle w:val="Text"/>
      </w:pPr>
      <w:r w:rsidRPr="00BC7468">
        <w:t>Pohladil ji.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Přijel jsi pro mne, Štěpáne?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 xml:space="preserve">Ne, já nejsem katem lidí. Nepřijel jsem do </w:t>
      </w:r>
      <w:r w:rsidR="003D6EC0" w:rsidRPr="00BC7468">
        <w:t xml:space="preserve">Dubdola na zámek </w:t>
      </w:r>
      <w:r w:rsidR="00087382" w:rsidRPr="00BC7468">
        <w:t>– teď už to vím.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A zůstaneš se mnou dnes v noci?</w:t>
      </w:r>
      <w:r w:rsidRPr="00BC7468">
        <w:t>“</w:t>
      </w:r>
      <w:r w:rsidR="00087382" w:rsidRPr="00BC7468">
        <w:t xml:space="preserve"> vtiskla s</w:t>
      </w:r>
      <w:r w:rsidR="003D6EC0" w:rsidRPr="00BC7468">
        <w:t xml:space="preserve">e, jak jen to šlo, </w:t>
      </w:r>
      <w:r w:rsidR="00087382" w:rsidRPr="00BC7468">
        <w:t xml:space="preserve">pod jeho rameno. </w:t>
      </w:r>
      <w:r w:rsidRPr="00BC7468">
        <w:t>„</w:t>
      </w:r>
      <w:r w:rsidR="00087382" w:rsidRPr="00BC7468">
        <w:t>Bojím se sama.</w:t>
      </w:r>
      <w:r w:rsidRPr="00BC7468">
        <w:t>“</w:t>
      </w:r>
    </w:p>
    <w:p w:rsidR="00BC7468" w:rsidRPr="00BC7468" w:rsidRDefault="003D6EC0" w:rsidP="00BC7468">
      <w:pPr>
        <w:pStyle w:val="Text"/>
      </w:pPr>
      <w:r w:rsidRPr="00BC7468">
        <w:t>Vstal, za</w:t>
      </w:r>
      <w:r w:rsidR="00087382" w:rsidRPr="00BC7468">
        <w:t>balil kocoura do prostěradla, potom se vydal mlčky</w:t>
      </w:r>
      <w:r w:rsidRPr="00BC7468">
        <w:t xml:space="preserve"> z</w:t>
      </w:r>
      <w:r w:rsidR="00BC7468" w:rsidRPr="00BC7468">
        <w:t xml:space="preserve"> </w:t>
      </w:r>
      <w:r w:rsidRPr="00BC7468">
        <w:t>pokoje.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3D6EC0" w:rsidRPr="00BC7468">
        <w:t>Prosím…,</w:t>
      </w:r>
      <w:r w:rsidRPr="00BC7468">
        <w:t>“</w:t>
      </w:r>
      <w:r w:rsidR="003D6EC0" w:rsidRPr="00BC7468">
        <w:t xml:space="preserve"> </w:t>
      </w:r>
      <w:r w:rsidR="00087382" w:rsidRPr="00BC7468">
        <w:t>pronesla v tichém zoufalství.</w:t>
      </w:r>
    </w:p>
    <w:p w:rsidR="00BC7468" w:rsidRPr="00BC7468" w:rsidRDefault="003D6EC0" w:rsidP="00BC7468">
      <w:pPr>
        <w:pStyle w:val="Text"/>
      </w:pPr>
      <w:r w:rsidRPr="00BC7468">
        <w:t>Položil Šed</w:t>
      </w:r>
      <w:r w:rsidR="00087382" w:rsidRPr="00BC7468">
        <w:t>iváka za dveře a vrátil se k ní.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3D6EC0" w:rsidRPr="00BC7468">
        <w:t>To nemusíš</w:t>
      </w:r>
      <w:r w:rsidR="00087382" w:rsidRPr="00BC7468">
        <w:t>, zůstanu rád,</w:t>
      </w:r>
      <w:r w:rsidRPr="00BC7468">
        <w:t>“</w:t>
      </w:r>
      <w:r w:rsidR="00087382" w:rsidRPr="00BC7468">
        <w:t xml:space="preserve"> odpověděl na její prosbu a přivi</w:t>
      </w:r>
      <w:r w:rsidR="003D6EC0" w:rsidRPr="00BC7468">
        <w:t>nul si ji z</w:t>
      </w:r>
      <w:r w:rsidR="00087382" w:rsidRPr="00BC7468">
        <w:t>novu pod rameno. Hledali k sobě cestu dlouho a opa</w:t>
      </w:r>
      <w:r w:rsidR="003D6EC0" w:rsidRPr="00BC7468">
        <w:t>trně – oba se</w:t>
      </w:r>
      <w:r w:rsidR="00087382" w:rsidRPr="00BC7468">
        <w:t xml:space="preserve"> báli. O to hezčí a něžnější bvlo jejich milování.</w:t>
      </w:r>
    </w:p>
    <w:p w:rsidR="00BC7468" w:rsidRPr="00BC7468" w:rsidRDefault="003D6EC0" w:rsidP="00BC7468">
      <w:pPr>
        <w:pStyle w:val="Text"/>
        <w:ind w:firstLine="0"/>
        <w:jc w:val="center"/>
      </w:pPr>
      <w:r w:rsidRPr="00BC7468">
        <w:t>* * *</w:t>
      </w:r>
    </w:p>
    <w:p w:rsidR="00BC7468" w:rsidRPr="00BC7468" w:rsidRDefault="00046705" w:rsidP="00BC7468">
      <w:pPr>
        <w:pStyle w:val="Text"/>
      </w:pPr>
      <w:r w:rsidRPr="00BC7468">
        <w:t>Brzy ráno</w:t>
      </w:r>
      <w:r w:rsidR="00087382" w:rsidRPr="00BC7468">
        <w:t xml:space="preserve"> probudilo Sýčka slabé mňoukání. V kočičím pelíšku </w:t>
      </w:r>
      <w:r w:rsidRPr="00BC7468">
        <w:t xml:space="preserve">u nohou </w:t>
      </w:r>
      <w:r w:rsidR="00087382" w:rsidRPr="00BC7468">
        <w:t>postele bylo pět v noci narozenvch ko</w:t>
      </w:r>
      <w:r w:rsidR="0069216B" w:rsidRPr="00BC7468">
        <w:t>ť</w:t>
      </w:r>
      <w:r w:rsidR="00087382" w:rsidRPr="00BC7468">
        <w:t xml:space="preserve">átek. Sýček </w:t>
      </w:r>
      <w:r w:rsidR="0069216B" w:rsidRPr="00BC7468">
        <w:t>vstal a po</w:t>
      </w:r>
      <w:r w:rsidR="00087382" w:rsidRPr="00BC7468">
        <w:t>hladil kočičí mámu.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>Dovolíš?</w:t>
      </w:r>
      <w:r w:rsidRPr="00BC7468">
        <w:t>“</w:t>
      </w:r>
      <w:r w:rsidR="0069216B" w:rsidRPr="00BC7468">
        <w:t xml:space="preserve"> </w:t>
      </w:r>
      <w:r w:rsidR="00087382" w:rsidRPr="00BC7468">
        <w:t xml:space="preserve">pošeptal jí a vzal od ní šedivé kotě. Položil ho vedle </w:t>
      </w:r>
      <w:r w:rsidR="0069216B" w:rsidRPr="00BC7468">
        <w:t xml:space="preserve">Marcely a </w:t>
      </w:r>
      <w:r w:rsidR="00087382" w:rsidRPr="00BC7468">
        <w:t>začal se oblékat.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>Takhle n</w:t>
      </w:r>
      <w:r w:rsidR="00087382" w:rsidRPr="00BC7468">
        <w:t>esmíš odejít,</w:t>
      </w:r>
      <w:r w:rsidRPr="00BC7468">
        <w:t>“</w:t>
      </w:r>
      <w:r w:rsidR="00087382" w:rsidRPr="00BC7468">
        <w:t xml:space="preserve"> opřela se Marcela na loktech a šedivé </w:t>
      </w:r>
      <w:r w:rsidR="0069216B" w:rsidRPr="00BC7468">
        <w:t xml:space="preserve">kotě se jí </w:t>
      </w:r>
      <w:r w:rsidR="00087382" w:rsidRPr="00BC7468">
        <w:t>pokusilo rozčesat vlas</w:t>
      </w:r>
      <w:r w:rsidR="0069216B" w:rsidRPr="00BC7468">
        <w:t>y</w:t>
      </w:r>
      <w:r w:rsidR="00087382" w:rsidRPr="00BC7468">
        <w:t>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 xml:space="preserve">Mám ve </w:t>
      </w:r>
      <w:r w:rsidR="00087382" w:rsidRPr="00BC7468">
        <w:t>městě práci,</w:t>
      </w:r>
      <w:r w:rsidRPr="00BC7468">
        <w:t>“</w:t>
      </w:r>
      <w:r w:rsidR="00087382" w:rsidRPr="00BC7468">
        <w:t xml:space="preserve"> řekl S</w:t>
      </w:r>
      <w:r w:rsidR="0069216B" w:rsidRPr="00BC7468">
        <w:t>ý</w:t>
      </w:r>
      <w:r w:rsidR="00087382" w:rsidRPr="00BC7468">
        <w:t xml:space="preserve">ček, posadil se na kraj postele, </w:t>
      </w:r>
      <w:r w:rsidR="0069216B" w:rsidRPr="00BC7468">
        <w:t xml:space="preserve">ale záhy </w:t>
      </w:r>
      <w:r w:rsidR="00087382" w:rsidRPr="00BC7468">
        <w:t>skon</w:t>
      </w:r>
      <w:r w:rsidR="0069216B" w:rsidRPr="00BC7468">
        <w:t>čil</w:t>
      </w:r>
      <w:r w:rsidR="00087382" w:rsidRPr="00BC7468">
        <w:t xml:space="preserve"> hluboko ve vášnivém polibku. Když se ho </w:t>
      </w:r>
      <w:r w:rsidR="0069216B" w:rsidRPr="00BC7468">
        <w:t xml:space="preserve">Marcela </w:t>
      </w:r>
      <w:r w:rsidR="00087382" w:rsidRPr="00BC7468">
        <w:t xml:space="preserve">dostatečně nabažila, chytila ho za hlavu tak, aby jí </w:t>
      </w:r>
      <w:r w:rsidR="0069216B" w:rsidRPr="00BC7468">
        <w:t xml:space="preserve">hleděl zpříma </w:t>
      </w:r>
      <w:r w:rsidR="00087382" w:rsidRPr="00BC7468">
        <w:t>do očí.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>Ale vrátíš</w:t>
      </w:r>
      <w:r w:rsidR="00087382" w:rsidRPr="00BC7468">
        <w:t xml:space="preserve"> se!</w:t>
      </w:r>
      <w:r w:rsidRPr="00BC7468">
        <w:t>“</w:t>
      </w:r>
    </w:p>
    <w:p w:rsidR="00BC7468" w:rsidRPr="00BC7468" w:rsidRDefault="0069216B" w:rsidP="00BC7468">
      <w:pPr>
        <w:pStyle w:val="Text"/>
      </w:pPr>
      <w:r w:rsidRPr="00BC7468">
        <w:t>Sýček se</w:t>
      </w:r>
      <w:r w:rsidR="00087382" w:rsidRPr="00BC7468">
        <w:t xml:space="preserve"> vymanil z jejího sevření. </w:t>
      </w:r>
      <w:r w:rsidR="00BC7468" w:rsidRPr="00BC7468">
        <w:t>„</w:t>
      </w:r>
      <w:r w:rsidR="00087382" w:rsidRPr="00BC7468">
        <w:t>Víš že ti tohle slíbit</w:t>
      </w:r>
      <w:r w:rsidRPr="00BC7468">
        <w:t xml:space="preserve"> nesmím.</w:t>
      </w:r>
      <w:r w:rsidR="00BC7468" w:rsidRPr="00BC7468">
        <w:t>“</w:t>
      </w:r>
    </w:p>
    <w:p w:rsidR="00BC7468" w:rsidRPr="00BC7468" w:rsidRDefault="00BC7468" w:rsidP="00BC7468">
      <w:pPr>
        <w:pStyle w:val="Text"/>
      </w:pPr>
      <w:r w:rsidRPr="00BC7468">
        <w:lastRenderedPageBreak/>
        <w:t>„</w:t>
      </w:r>
      <w:r w:rsidR="0069216B" w:rsidRPr="00BC7468">
        <w:t>Ty stále</w:t>
      </w:r>
      <w:r w:rsidR="00087382" w:rsidRPr="00BC7468">
        <w:t xml:space="preserve"> něco nesmíš, Štěpáne.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>Je to můj</w:t>
      </w:r>
      <w:r w:rsidR="00087382" w:rsidRPr="00BC7468">
        <w:t xml:space="preserve"> Osud.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>Tak proč</w:t>
      </w:r>
      <w:r w:rsidR="00087382" w:rsidRPr="00BC7468">
        <w:t xml:space="preserve"> jsi se mnou zůstal? Proč?!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>Na to se</w:t>
      </w:r>
      <w:r w:rsidR="00087382" w:rsidRPr="00BC7468">
        <w:t xml:space="preserve"> mě neptej…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 xml:space="preserve">Copak ty </w:t>
      </w:r>
      <w:r w:rsidR="00087382" w:rsidRPr="00BC7468">
        <w:t>nic necítíš?!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>Ani nevíš jak…,</w:t>
      </w:r>
      <w:r w:rsidRPr="00BC7468">
        <w:t>“</w:t>
      </w:r>
      <w:r w:rsidR="00087382" w:rsidRPr="00BC7468">
        <w:t xml:space="preserve"> řekl a po tváři mu stekla jediná slza. Víc si</w:t>
      </w:r>
      <w:r w:rsidR="0069216B" w:rsidRPr="00BC7468">
        <w:t xml:space="preserve"> dovolit n</w:t>
      </w:r>
      <w:r w:rsidR="00087382" w:rsidRPr="00BC7468">
        <w:t>emoh</w:t>
      </w:r>
      <w:r w:rsidR="0069216B" w:rsidRPr="00BC7468">
        <w:t>l.</w:t>
      </w:r>
    </w:p>
    <w:p w:rsidR="00BC7468" w:rsidRPr="00BC7468" w:rsidRDefault="0069216B" w:rsidP="00BC7468">
      <w:pPr>
        <w:pStyle w:val="Text"/>
      </w:pPr>
      <w:r w:rsidRPr="00BC7468">
        <w:t>Otočila se</w:t>
      </w:r>
      <w:r w:rsidR="00087382" w:rsidRPr="00BC7468">
        <w:t xml:space="preserve"> od něj a pevně objala kotě, které mňouklo.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>Tak už jdi</w:t>
      </w:r>
      <w:r w:rsidR="00087382" w:rsidRPr="00BC7468">
        <w:t>, když musíš. Jdi! Jdi si</w:t>
      </w:r>
      <w:r w:rsidR="0069216B" w:rsidRPr="00BC7468">
        <w:t>…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>Promiň.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 xml:space="preserve">A ty si </w:t>
      </w:r>
      <w:r w:rsidR="00087382" w:rsidRPr="00BC7468">
        <w:t>promineš?</w:t>
      </w:r>
      <w:r w:rsidRPr="00BC7468">
        <w:t>“</w:t>
      </w:r>
    </w:p>
    <w:p w:rsidR="00BC7468" w:rsidRPr="00BC7468" w:rsidRDefault="0069216B" w:rsidP="00BC7468">
      <w:pPr>
        <w:pStyle w:val="Text"/>
      </w:pPr>
      <w:r w:rsidRPr="00BC7468">
        <w:t>Svěsil hla</w:t>
      </w:r>
      <w:r w:rsidR="00087382" w:rsidRPr="00BC7468">
        <w:t>vu a sáhl po meči.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9216B" w:rsidRPr="00BC7468">
        <w:t>Já ti pro</w:t>
      </w:r>
      <w:r w:rsidR="00087382" w:rsidRPr="00BC7468">
        <w:t>minu, i když ty si nepromineš, Štěpáne,</w:t>
      </w:r>
      <w:r w:rsidRPr="00BC7468">
        <w:t>“</w:t>
      </w:r>
      <w:r w:rsidR="00087382" w:rsidRPr="00BC7468">
        <w:t xml:space="preserve"> řekla kotěti. </w:t>
      </w:r>
      <w:r w:rsidRPr="00BC7468">
        <w:t>„</w:t>
      </w:r>
      <w:r w:rsidR="0069216B" w:rsidRPr="00BC7468">
        <w:t xml:space="preserve">Máš tak </w:t>
      </w:r>
      <w:r w:rsidR="00087382" w:rsidRPr="00BC7468">
        <w:t>milý čumáček. Ano, budu ti říkat Štěpán.</w:t>
      </w:r>
      <w:r w:rsidRPr="00BC7468">
        <w:t>“</w:t>
      </w:r>
    </w:p>
    <w:p w:rsidR="00BC7468" w:rsidRPr="00BC7468" w:rsidRDefault="0069216B" w:rsidP="00BC7468">
      <w:pPr>
        <w:pStyle w:val="Text"/>
      </w:pPr>
      <w:r w:rsidRPr="00BC7468">
        <w:t>Dveře ti</w:t>
      </w:r>
      <w:r w:rsidR="00087382" w:rsidRPr="00BC7468">
        <w:t>še zaklaply.</w:t>
      </w:r>
    </w:p>
    <w:p w:rsidR="00BC7468" w:rsidRPr="00BC7468" w:rsidRDefault="0069216B" w:rsidP="00BC7468">
      <w:pPr>
        <w:pStyle w:val="Text"/>
        <w:ind w:firstLine="0"/>
        <w:jc w:val="center"/>
      </w:pPr>
      <w:r w:rsidRPr="00BC7468">
        <w:t>* * *</w:t>
      </w:r>
    </w:p>
    <w:p w:rsidR="00BC7468" w:rsidRPr="00BC7468" w:rsidRDefault="00082FED" w:rsidP="00BC7468">
      <w:pPr>
        <w:pStyle w:val="Text"/>
      </w:pPr>
      <w:r w:rsidRPr="00BC7468">
        <w:t>Když ve</w:t>
      </w:r>
      <w:r w:rsidR="00087382" w:rsidRPr="00BC7468">
        <w:t>šel do krčmy U plnýho bachoru, krčmář se jen pokři</w:t>
      </w:r>
      <w:r w:rsidRPr="00BC7468">
        <w:t>žoval a ode</w:t>
      </w:r>
      <w:r w:rsidR="00087382" w:rsidRPr="00BC7468">
        <w:t xml:space="preserve">šel do kuchyně: </w:t>
      </w:r>
      <w:r w:rsidR="00BC7468" w:rsidRPr="00BC7468">
        <w:t>„</w:t>
      </w:r>
      <w:r w:rsidR="00087382" w:rsidRPr="00BC7468">
        <w:t>Máme zavřeno,</w:t>
      </w:r>
      <w:r w:rsidR="00BC7468" w:rsidRPr="00BC7468">
        <w:t>“</w:t>
      </w:r>
      <w:r w:rsidR="00087382" w:rsidRPr="00BC7468">
        <w:t xml:space="preserve"> mumlal při tom</w:t>
      </w:r>
      <w:r w:rsidRPr="00BC7468">
        <w:t xml:space="preserve"> nesměle.</w:t>
      </w:r>
    </w:p>
    <w:p w:rsidR="00BC7468" w:rsidRPr="00BC7468" w:rsidRDefault="00082FED" w:rsidP="00BC7468">
      <w:pPr>
        <w:pStyle w:val="Text"/>
      </w:pPr>
      <w:r w:rsidRPr="00BC7468">
        <w:t>Takhle p</w:t>
      </w:r>
      <w:r w:rsidR="00087382" w:rsidRPr="00BC7468">
        <w:t>o ránu tu b</w:t>
      </w:r>
      <w:r w:rsidRPr="00BC7468">
        <w:t>y</w:t>
      </w:r>
      <w:r w:rsidR="00087382" w:rsidRPr="00BC7468">
        <w:t>lo prázdno, akorát Cilka na něj čekala</w:t>
      </w:r>
      <w:r w:rsidRPr="00BC7468">
        <w:t>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2FED" w:rsidRPr="00BC7468">
        <w:t>Přišel jsi</w:t>
      </w:r>
      <w:r w:rsidR="00087382" w:rsidRPr="00BC7468">
        <w:t xml:space="preserve"> za mnou?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2FED" w:rsidRPr="00BC7468">
        <w:t>Přišel.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2FED" w:rsidRPr="00BC7468">
        <w:t>Ach…,</w:t>
      </w:r>
      <w:r w:rsidRPr="00BC7468">
        <w:t>“</w:t>
      </w:r>
      <w:r w:rsidR="00082FED" w:rsidRPr="00BC7468">
        <w:t xml:space="preserve"> </w:t>
      </w:r>
      <w:r w:rsidR="00087382" w:rsidRPr="00BC7468">
        <w:t>vzd</w:t>
      </w:r>
      <w:r w:rsidR="00082FED" w:rsidRPr="00BC7468">
        <w:t>y</w:t>
      </w:r>
      <w:r w:rsidR="00087382" w:rsidRPr="00BC7468">
        <w:t>chla a přivřela víčka</w:t>
      </w:r>
      <w:r w:rsidR="00082FED" w:rsidRPr="00BC7468">
        <w:t>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2FED" w:rsidRPr="00BC7468">
        <w:t>Proto ale ne.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2FED" w:rsidRPr="00BC7468">
        <w:t>Ach jo,</w:t>
      </w:r>
      <w:r w:rsidRPr="00BC7468">
        <w:t>“</w:t>
      </w:r>
      <w:r w:rsidR="00087382" w:rsidRPr="00BC7468">
        <w:t xml:space="preserve"> dřepla si na své místo, </w:t>
      </w:r>
      <w:r w:rsidRPr="00BC7468">
        <w:t>„</w:t>
      </w:r>
      <w:r w:rsidR="00087382" w:rsidRPr="00BC7468">
        <w:t xml:space="preserve">takže se ti nelíbím? Tak proč? </w:t>
      </w:r>
      <w:r w:rsidR="00082FED" w:rsidRPr="00BC7468">
        <w:t>Byl jsi n</w:t>
      </w:r>
      <w:r w:rsidR="00087382" w:rsidRPr="00BC7468">
        <w:t xml:space="preserve">a zámku a všechno vyřešil, ne? Nemusel jsi za mnou </w:t>
      </w:r>
      <w:r w:rsidR="00082FED" w:rsidRPr="00BC7468">
        <w:t xml:space="preserve">chodit. </w:t>
      </w:r>
      <w:r w:rsidR="00087382" w:rsidRPr="00BC7468">
        <w:t>Tak proč jsi přišel?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2FED" w:rsidRPr="00BC7468">
        <w:t xml:space="preserve">Na zámku </w:t>
      </w:r>
      <w:r w:rsidR="00087382" w:rsidRPr="00BC7468">
        <w:t>pro mě nebyla práce,</w:t>
      </w:r>
      <w:r w:rsidRPr="00BC7468">
        <w:t>“</w:t>
      </w:r>
      <w:r w:rsidR="00087382" w:rsidRPr="00BC7468">
        <w:t xml:space="preserve"> řekl a posadil se proti dívce, </w:t>
      </w:r>
      <w:r w:rsidR="00082FED" w:rsidRPr="00BC7468">
        <w:t>meč opř</w:t>
      </w:r>
      <w:r w:rsidR="00087382" w:rsidRPr="00BC7468">
        <w:t>el vedle sebe.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2FED" w:rsidRPr="00BC7468">
        <w:t>Tak p</w:t>
      </w:r>
      <w:r w:rsidR="00087382" w:rsidRPr="00BC7468">
        <w:t>roč jsi vůbec přijel na Dubdol, Sýčku?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836D4" w:rsidRPr="00BC7468">
        <w:t>Ve stínu</w:t>
      </w:r>
      <w:r w:rsidR="00087382" w:rsidRPr="00BC7468">
        <w:t xml:space="preserve"> událostí na zámku, se tady ve městě děje cosi nepra</w:t>
      </w:r>
      <w:r w:rsidR="006836D4" w:rsidRPr="00BC7468">
        <w:t>vého.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836D4" w:rsidRPr="00BC7468">
        <w:t>Cosi n</w:t>
      </w:r>
      <w:r w:rsidR="00087382" w:rsidRPr="00BC7468">
        <w:t>epravého,</w:t>
      </w:r>
      <w:r w:rsidRPr="00BC7468">
        <w:t>“</w:t>
      </w:r>
      <w:r w:rsidR="00087382" w:rsidRPr="00BC7468">
        <w:t xml:space="preserve"> naklonila se vzrušeně Cilka blíž k Sýčkovi.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836D4" w:rsidRPr="00BC7468">
        <w:t>Cecíli</w:t>
      </w:r>
      <w:r w:rsidR="00087382" w:rsidRPr="00BC7468">
        <w:t xml:space="preserve">e, hledal jsem celé dva dny, a ty jsi jediný další duch, </w:t>
      </w:r>
      <w:r w:rsidR="006836D4" w:rsidRPr="00BC7468">
        <w:t xml:space="preserve">kterého </w:t>
      </w:r>
      <w:r w:rsidR="00087382" w:rsidRPr="00BC7468">
        <w:t>jsem tu potkal,</w:t>
      </w:r>
      <w:r w:rsidRPr="00BC7468">
        <w:t>“</w:t>
      </w:r>
      <w:r w:rsidR="00087382" w:rsidRPr="00BC7468">
        <w:t xml:space="preserve"> řekl pomalu Sýček a </w:t>
      </w:r>
      <w:r w:rsidR="006836D4" w:rsidRPr="00BC7468">
        <w:t>vy</w:t>
      </w:r>
      <w:r w:rsidR="00087382" w:rsidRPr="00BC7468">
        <w:t>tasil Posled</w:t>
      </w:r>
      <w:r w:rsidR="006836D4" w:rsidRPr="00BC7468">
        <w:t>ní výdech,</w:t>
      </w:r>
      <w:r w:rsidR="00087382" w:rsidRPr="00BC7468">
        <w:t xml:space="preserve"> jehož diamant zářil tak silně, jako měsíc v noci.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6836D4" w:rsidRPr="00BC7468">
        <w:t>Dotkni</w:t>
      </w:r>
      <w:r w:rsidR="00087382" w:rsidRPr="00BC7468">
        <w:t xml:space="preserve"> se mého meče.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lastRenderedPageBreak/>
        <w:t>„</w:t>
      </w:r>
      <w:r w:rsidR="006836D4" w:rsidRPr="00BC7468">
        <w:t xml:space="preserve">Co… </w:t>
      </w:r>
      <w:r w:rsidR="00087382" w:rsidRPr="00BC7468">
        <w:t>Co to po mě chceš, má lásko? Já přeci nikomu neubližuji.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9B0670" w:rsidRPr="00BC7468">
        <w:t xml:space="preserve">Věřím </w:t>
      </w:r>
      <w:r w:rsidR="00087382" w:rsidRPr="00BC7468">
        <w:t>ti, ale potřebuji důkaz. Dotkni se meče – nic se ti</w:t>
      </w:r>
      <w:r w:rsidR="009B0670" w:rsidRPr="00BC7468">
        <w:t xml:space="preserve"> nestane.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9B0670" w:rsidRPr="00BC7468">
        <w:t>Ale já</w:t>
      </w:r>
      <w:r w:rsidR="00087382" w:rsidRPr="00BC7468">
        <w:t xml:space="preserve"> o tom meči slyšela takové hrozné věci…,</w:t>
      </w:r>
      <w:r w:rsidRPr="00BC7468">
        <w:t>“</w:t>
      </w:r>
      <w:r w:rsidR="00087382" w:rsidRPr="00BC7468">
        <w:t xml:space="preserve"> najednou se</w:t>
      </w:r>
      <w:r w:rsidR="009B0670" w:rsidRPr="00BC7468">
        <w:t xml:space="preserve"> </w:t>
      </w:r>
      <w:r w:rsidR="00087382" w:rsidRPr="00BC7468">
        <w:t>krčma změnila v nádherný pokoj a Cilka ležela uprostřed něj nahá na nadýchaných polštářích.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Co to děláš Cecílie? Dotkni se meče!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Toužím po tobě, má lásko,</w:t>
      </w:r>
      <w:r w:rsidRPr="00BC7468">
        <w:t>“</w:t>
      </w:r>
      <w:r w:rsidR="00087382" w:rsidRPr="00BC7468">
        <w:t xml:space="preserve"> řekla a začala si sama pohrávat se svým tělem. Hladila se a laskala, olizovala se na místech, kam by si živý člověk jazykem nedosáhl. Sténala a dělala pohyby které by nevzrušily jen kámen. Milovala se se vším co jí přišlo pod ruku – otírala se o cípy polštářů a jejich třásněmi přejížděla po svých, již dostatečně vyspělých prsech. Sála se zavřenými víčky vlastní bradavky a s vytřeštěnýma očima a prsty levé ruky hluboko zaraženýma uvnitř klína, zrychlovala dech, prohýbala se a prsty druhé ruky přejížděla divoce po svém ohanbí k prasknutí naditém milostnou šťávou.</w:t>
      </w:r>
    </w:p>
    <w:p w:rsidR="00BC7468" w:rsidRPr="00BC7468" w:rsidRDefault="00087382" w:rsidP="00BC7468">
      <w:pPr>
        <w:pStyle w:val="Text"/>
      </w:pPr>
      <w:r w:rsidRPr="00BC7468">
        <w:t>Sýček si přitiskl jílec meče k čelu.</w:t>
      </w:r>
    </w:p>
    <w:p w:rsidR="00BC7468" w:rsidRPr="00BC7468" w:rsidRDefault="00087382" w:rsidP="00BC7468">
      <w:pPr>
        <w:pStyle w:val="Text"/>
      </w:pPr>
      <w:r w:rsidRPr="00BC7468">
        <w:t>Iluze se rozplynula.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Co to děláš, lásko?</w:t>
      </w:r>
      <w:r w:rsidRPr="00BC7468">
        <w:t>“</w:t>
      </w:r>
      <w:r w:rsidR="00087382" w:rsidRPr="00BC7468">
        <w:t xml:space="preserve"> vztekala se Cilka. </w:t>
      </w:r>
      <w:r w:rsidRPr="00BC7468">
        <w:t>„</w:t>
      </w:r>
      <w:r w:rsidR="00087382" w:rsidRPr="00BC7468">
        <w:t>Co to děláš?!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Dělám co musím. Dotkni se meče.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Proč?! Nelíbím se ti snad? Přijal jsi můj dar, vzpomínáš?</w:t>
      </w:r>
      <w:r w:rsidRPr="00BC7468">
        <w:t>“</w:t>
      </w:r>
      <w:r w:rsidR="00087382" w:rsidRPr="00BC7468">
        <w:t xml:space="preserve"> křikla, máchla rukou nad stolem a ten se znovu nevrle prostřel.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Ano, přijal, to mám povolené. Jsou ale dary které od duchů přijmout nesmím. Dotkni se meče!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Nemůžu! Ty víš že nemůžu!!!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Musíš, je čas!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Byli to hnusní vrahové, znásilnili mě a zabili, to tě nezajímá?!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Řád znáš, Cecílie. Duchové nesmí zabíjet živé.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Copak nemáš kousek citu v těle?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Může mi tě být sebevíc líto, ale tohle změnit nejde. Dotkni se meče!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Ne!!!</w:t>
      </w:r>
      <w:r w:rsidRPr="00BC7468">
        <w:t>“</w:t>
      </w:r>
      <w:r w:rsidR="00087382" w:rsidRPr="00BC7468">
        <w:t xml:space="preserve"> vykřikla dívka. Zmizela a vzápětí na to se objevila v opačném rohu krčmy.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Nemíním tě tady honit, Cecílie. Chytil jsem už spoustu takových a také mnohem silnějších, než jsi ty.</w:t>
      </w:r>
      <w:r w:rsidRPr="00BC7468">
        <w:t>“</w:t>
      </w:r>
    </w:p>
    <w:p w:rsidR="00BC7468" w:rsidRPr="00BC7468" w:rsidRDefault="00BC7468" w:rsidP="00BC7468">
      <w:pPr>
        <w:pStyle w:val="Text"/>
      </w:pPr>
      <w:r w:rsidRPr="00BC7468">
        <w:lastRenderedPageBreak/>
        <w:t>„</w:t>
      </w:r>
      <w:r w:rsidR="00087382" w:rsidRPr="00BC7468">
        <w:t>Dobře,</w:t>
      </w:r>
      <w:r w:rsidRPr="00BC7468">
        <w:t>“</w:t>
      </w:r>
      <w:r w:rsidR="00087382" w:rsidRPr="00BC7468">
        <w:t xml:space="preserve"> zaznělo Sýčkovi v hlavě, </w:t>
      </w:r>
      <w:r w:rsidRPr="00BC7468">
        <w:t>„</w:t>
      </w:r>
      <w:r w:rsidR="00087382" w:rsidRPr="00BC7468">
        <w:t>tak mě chyť, když to dokážeš.</w:t>
      </w:r>
      <w:r w:rsidRPr="00BC7468">
        <w:t>“</w:t>
      </w:r>
    </w:p>
    <w:p w:rsidR="00BC7468" w:rsidRPr="00BC7468" w:rsidRDefault="00087382" w:rsidP="00BC7468">
      <w:pPr>
        <w:pStyle w:val="Text"/>
      </w:pPr>
      <w:r w:rsidRPr="00BC7468">
        <w:t>Sýček se překulil přes nejbližší stůl, tak aby se ocitl ve středu místnosti, tam poklekl a začal pronášet slova ve starém jazyce – meč coby kříž zabodnutý v prkenné podlaze. Cilka po něm metala vším, co jí napadlo – stoly, židle, nádobí, nože, všechno co mohlo svištělo vzduchem. Okolo Sýčka se ale vytvořila neprostupná hráz.</w:t>
      </w:r>
    </w:p>
    <w:p w:rsidR="00BC7468" w:rsidRPr="00BC7468" w:rsidRDefault="00087382" w:rsidP="00BC7468">
      <w:pPr>
        <w:pStyle w:val="Text"/>
      </w:pPr>
      <w:r w:rsidRPr="00BC7468">
        <w:t>Sýček se ponořil hluboko. Osahával každý kout podprostoru, slídil a tápal v sametové temnotě, hladil její záhyby a prohlížel každé její vlákno. Konečně ji nalezl, schoulenou pod nánosem černočerných nití – uchopil ji a otevřel oči.</w:t>
      </w:r>
    </w:p>
    <w:p w:rsidR="00BC7468" w:rsidRPr="00BC7468" w:rsidRDefault="00087382" w:rsidP="00BC7468">
      <w:pPr>
        <w:pStyle w:val="Text"/>
      </w:pPr>
      <w:r w:rsidRPr="00BC7468">
        <w:t>Paprsek namodralého světla, který je teď spojoval, pálil jako ďas. Cilka se zmítala v křečích, ale Sýček nepovolil, táhl ji stále blíž k meči.</w:t>
      </w:r>
    </w:p>
    <w:p w:rsidR="00BC7468" w:rsidRPr="00BC7468" w:rsidRDefault="00BC7468" w:rsidP="00BC7468">
      <w:pPr>
        <w:pStyle w:val="Text"/>
      </w:pPr>
      <w:r w:rsidRPr="00BC7468">
        <w:t>„</w:t>
      </w:r>
      <w:r w:rsidR="00087382" w:rsidRPr="00BC7468">
        <w:t>Toto je meč tvého soudu, Cecílie, Poslední výdech s Diamantem smíření,</w:t>
      </w:r>
      <w:r w:rsidRPr="00BC7468">
        <w:t>“</w:t>
      </w:r>
      <w:r w:rsidR="00087382" w:rsidRPr="00BC7468">
        <w:t xml:space="preserve"> splývalo mu z úst. </w:t>
      </w:r>
      <w:r w:rsidRPr="00BC7468">
        <w:t>„</w:t>
      </w:r>
      <w:r w:rsidR="00087382" w:rsidRPr="00BC7468">
        <w:t>Tvůj čas na tomto Světě se naplnil, nyní předstoupíš tam, kam jsi byla povolána. Soudce již čeká!</w:t>
      </w:r>
      <w:r w:rsidRPr="00BC7468">
        <w:t>“</w:t>
      </w:r>
    </w:p>
    <w:p w:rsidR="00BC7468" w:rsidRPr="00BC7468" w:rsidRDefault="00087382" w:rsidP="00BC7468">
      <w:pPr>
        <w:pStyle w:val="Text"/>
      </w:pPr>
      <w:r w:rsidRPr="00BC7468">
        <w:t>Kůň rozrazil dveře hostince a vběhl dovnitř. V ten okamžik vykřikla Cilka naposledy.</w:t>
      </w:r>
    </w:p>
    <w:p w:rsidR="00BC7468" w:rsidRPr="00BC7468" w:rsidRDefault="009B0670" w:rsidP="00BC7468">
      <w:pPr>
        <w:pStyle w:val="Text"/>
        <w:ind w:firstLine="0"/>
        <w:jc w:val="center"/>
      </w:pPr>
      <w:r w:rsidRPr="00BC7468">
        <w:t>* * *</w:t>
      </w:r>
    </w:p>
    <w:p w:rsidR="00BC7468" w:rsidRPr="00BC7468" w:rsidRDefault="00087382" w:rsidP="00BC7468">
      <w:pPr>
        <w:pStyle w:val="Text"/>
      </w:pPr>
      <w:r w:rsidRPr="00BC7468">
        <w:t>Sýček pobídl Koně a odcválal. Nikdy se neohlížel, stačilo mu pomyšlení, že se jednou třeba bude muset vrátit. Za krátko již zmizel z dohledu městské hlásky za kopec</w:t>
      </w:r>
      <w:r w:rsidR="009B0670" w:rsidRPr="00BC7468">
        <w:t>, kterému místní říkají Šišák.</w:t>
      </w:r>
    </w:p>
    <w:p w:rsidR="00BA25C3" w:rsidRPr="00BC7468" w:rsidRDefault="00087382" w:rsidP="00B859D2">
      <w:pPr>
        <w:pStyle w:val="Text"/>
      </w:pPr>
      <w:r w:rsidRPr="00BC7468">
        <w:t>Do Dubdola přišla noc, jako vždycky – ze západu. Plazila se ulicemi a pohlcovala všechny škvíry. Čenichala a páchla jako stará čuba s ovázanou hnisající ránou na levé přední tlapě, přesto b</w:t>
      </w:r>
      <w:r w:rsidR="009B0670" w:rsidRPr="00BC7468">
        <w:t>yla podivně mírná a konejšivá…</w:t>
      </w:r>
      <w:bookmarkStart w:id="0" w:name="_GoBack"/>
      <w:bookmarkEnd w:id="0"/>
    </w:p>
    <w:sectPr w:rsidR="00BA25C3" w:rsidRPr="00BC7468" w:rsidSect="00BC7468">
      <w:footerReference w:type="default" r:id="rId7"/>
      <w:pgSz w:w="8392" w:h="11907"/>
      <w:pgMar w:top="850" w:right="850" w:bottom="850" w:left="85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C6E" w:rsidRDefault="00046C6E">
      <w:r>
        <w:separator/>
      </w:r>
    </w:p>
  </w:endnote>
  <w:endnote w:type="continuationSeparator" w:id="0">
    <w:p w:rsidR="00046C6E" w:rsidRDefault="0004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6D4" w:rsidRDefault="006836D4" w:rsidP="0005098C">
    <w:pPr>
      <w:pStyle w:val="Zpat"/>
      <w:ind w:firstLine="0"/>
      <w:jc w:val="center"/>
    </w:pPr>
    <w:r>
      <w:rPr>
        <w:rStyle w:val="slostrnky"/>
      </w:rPr>
      <w:t xml:space="preserve">-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74228">
      <w:rPr>
        <w:rStyle w:val="slostrnky"/>
        <w:noProof/>
      </w:rPr>
      <w:t>11</w:t>
    </w:r>
    <w:r>
      <w:rPr>
        <w:rStyle w:val="slostrnky"/>
      </w:rPr>
      <w:fldChar w:fldCharType="end"/>
    </w:r>
    <w:r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C6E" w:rsidRDefault="00046C6E">
      <w:r>
        <w:separator/>
      </w:r>
    </w:p>
  </w:footnote>
  <w:footnote w:type="continuationSeparator" w:id="0">
    <w:p w:rsidR="00046C6E" w:rsidRDefault="00046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20"/>
    <w:rsid w:val="00001BCC"/>
    <w:rsid w:val="00046705"/>
    <w:rsid w:val="00046C6E"/>
    <w:rsid w:val="0005098C"/>
    <w:rsid w:val="00063C41"/>
    <w:rsid w:val="00073753"/>
    <w:rsid w:val="00082FED"/>
    <w:rsid w:val="00087382"/>
    <w:rsid w:val="000A2F40"/>
    <w:rsid w:val="000B4D3D"/>
    <w:rsid w:val="000C6EDE"/>
    <w:rsid w:val="000D5242"/>
    <w:rsid w:val="001417D3"/>
    <w:rsid w:val="001809D7"/>
    <w:rsid w:val="00187C0F"/>
    <w:rsid w:val="001A48DB"/>
    <w:rsid w:val="001B6729"/>
    <w:rsid w:val="001F21F0"/>
    <w:rsid w:val="00200754"/>
    <w:rsid w:val="00274FEA"/>
    <w:rsid w:val="002A22C2"/>
    <w:rsid w:val="002C7381"/>
    <w:rsid w:val="002E0E98"/>
    <w:rsid w:val="00300B7E"/>
    <w:rsid w:val="003A2434"/>
    <w:rsid w:val="003D2FB5"/>
    <w:rsid w:val="003D6EC0"/>
    <w:rsid w:val="003F3E11"/>
    <w:rsid w:val="004060FE"/>
    <w:rsid w:val="004216BF"/>
    <w:rsid w:val="00453020"/>
    <w:rsid w:val="004569B4"/>
    <w:rsid w:val="00474228"/>
    <w:rsid w:val="004A3006"/>
    <w:rsid w:val="004A7E90"/>
    <w:rsid w:val="004C0F40"/>
    <w:rsid w:val="00547F02"/>
    <w:rsid w:val="005B22E2"/>
    <w:rsid w:val="005F794B"/>
    <w:rsid w:val="00605405"/>
    <w:rsid w:val="00620648"/>
    <w:rsid w:val="00645888"/>
    <w:rsid w:val="006462E9"/>
    <w:rsid w:val="00650DF9"/>
    <w:rsid w:val="00657CEB"/>
    <w:rsid w:val="0066114E"/>
    <w:rsid w:val="006836D4"/>
    <w:rsid w:val="0069216B"/>
    <w:rsid w:val="006B584B"/>
    <w:rsid w:val="006B5E93"/>
    <w:rsid w:val="006D7D3C"/>
    <w:rsid w:val="00700060"/>
    <w:rsid w:val="007111A9"/>
    <w:rsid w:val="00731ADD"/>
    <w:rsid w:val="00732D1F"/>
    <w:rsid w:val="00753E34"/>
    <w:rsid w:val="007A2500"/>
    <w:rsid w:val="007E756F"/>
    <w:rsid w:val="007F64DA"/>
    <w:rsid w:val="00814464"/>
    <w:rsid w:val="008175F8"/>
    <w:rsid w:val="00826B26"/>
    <w:rsid w:val="008A2210"/>
    <w:rsid w:val="008C3D96"/>
    <w:rsid w:val="008E4ACD"/>
    <w:rsid w:val="00901FC0"/>
    <w:rsid w:val="009246FE"/>
    <w:rsid w:val="00943BE6"/>
    <w:rsid w:val="0096195C"/>
    <w:rsid w:val="009A0407"/>
    <w:rsid w:val="009B0670"/>
    <w:rsid w:val="00A573AF"/>
    <w:rsid w:val="00A84212"/>
    <w:rsid w:val="00AA1E62"/>
    <w:rsid w:val="00AC6E2B"/>
    <w:rsid w:val="00AF0849"/>
    <w:rsid w:val="00B4712F"/>
    <w:rsid w:val="00B51A0A"/>
    <w:rsid w:val="00B859D2"/>
    <w:rsid w:val="00BA25C3"/>
    <w:rsid w:val="00BB0A23"/>
    <w:rsid w:val="00BB4083"/>
    <w:rsid w:val="00BC545D"/>
    <w:rsid w:val="00BC7468"/>
    <w:rsid w:val="00C015E9"/>
    <w:rsid w:val="00C272E0"/>
    <w:rsid w:val="00C35779"/>
    <w:rsid w:val="00C403D5"/>
    <w:rsid w:val="00C54333"/>
    <w:rsid w:val="00C67CE7"/>
    <w:rsid w:val="00C84CFA"/>
    <w:rsid w:val="00C90265"/>
    <w:rsid w:val="00CB573A"/>
    <w:rsid w:val="00D11501"/>
    <w:rsid w:val="00D902F2"/>
    <w:rsid w:val="00DA1C63"/>
    <w:rsid w:val="00DA1D9E"/>
    <w:rsid w:val="00E36E2A"/>
    <w:rsid w:val="00E818F2"/>
    <w:rsid w:val="00EA45BA"/>
    <w:rsid w:val="00ED453F"/>
    <w:rsid w:val="00FC43A9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5098C"/>
    <w:pPr>
      <w:ind w:firstLine="454"/>
      <w:jc w:val="both"/>
    </w:pPr>
    <w:rPr>
      <w:color w:val="000000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56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36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rPr>
      <w:rFonts w:ascii="Tahoma" w:hAnsi="Tahoma" w:cs="Tahoma"/>
      <w:sz w:val="20"/>
    </w:rPr>
  </w:style>
  <w:style w:type="paragraph" w:styleId="Textpoznpodarou">
    <w:name w:val="footnote text"/>
    <w:basedOn w:val="Normln"/>
    <w:semiHidden/>
    <w:rsid w:val="002C7381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2C7381"/>
    <w:rPr>
      <w:vertAlign w:val="superscript"/>
    </w:rPr>
  </w:style>
  <w:style w:type="paragraph" w:customStyle="1" w:styleId="Text">
    <w:name w:val="Text"/>
    <w:link w:val="TextChar"/>
    <w:rsid w:val="00BC7468"/>
    <w:pPr>
      <w:ind w:firstLine="340"/>
      <w:jc w:val="both"/>
    </w:pPr>
    <w:rPr>
      <w:sz w:val="24"/>
      <w:szCs w:val="24"/>
    </w:rPr>
  </w:style>
  <w:style w:type="character" w:customStyle="1" w:styleId="TextChar">
    <w:name w:val="Text Char"/>
    <w:basedOn w:val="Standardnpsmoodstavce"/>
    <w:link w:val="Text"/>
    <w:rsid w:val="00BC74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5098C"/>
    <w:pPr>
      <w:ind w:firstLine="454"/>
      <w:jc w:val="both"/>
    </w:pPr>
    <w:rPr>
      <w:color w:val="000000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56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36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rPr>
      <w:rFonts w:ascii="Tahoma" w:hAnsi="Tahoma" w:cs="Tahoma"/>
      <w:sz w:val="20"/>
    </w:rPr>
  </w:style>
  <w:style w:type="paragraph" w:styleId="Textpoznpodarou">
    <w:name w:val="footnote text"/>
    <w:basedOn w:val="Normln"/>
    <w:semiHidden/>
    <w:rsid w:val="002C7381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2C7381"/>
    <w:rPr>
      <w:vertAlign w:val="superscript"/>
    </w:rPr>
  </w:style>
  <w:style w:type="paragraph" w:customStyle="1" w:styleId="Text">
    <w:name w:val="Text"/>
    <w:link w:val="TextChar"/>
    <w:rsid w:val="00BC7468"/>
    <w:pPr>
      <w:ind w:firstLine="340"/>
      <w:jc w:val="both"/>
    </w:pPr>
    <w:rPr>
      <w:sz w:val="24"/>
      <w:szCs w:val="24"/>
    </w:rPr>
  </w:style>
  <w:style w:type="character" w:customStyle="1" w:styleId="TextChar">
    <w:name w:val="Text Char"/>
    <w:basedOn w:val="Standardnpsmoodstavce"/>
    <w:link w:val="Text"/>
    <w:rsid w:val="00BC74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isk%20f\knihy%20opravy\opravy\Kniha%20A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Kniha A5</Template>
  <TotalTime>0</TotalTime>
  <Pages>11</Pages>
  <Words>2768</Words>
  <Characters>16333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Zámecká paní</vt:lpstr>
    </vt:vector>
  </TitlesOfParts>
  <Company/>
  <LinksUpToDate>false</LinksUpToDate>
  <CharactersWithSpaces>19063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Zámecká paní</dc:title>
  <dc:creator>Kočí, Jakub D.</dc:creator>
  <dc:description>scan, oprava po OCR - trevize</dc:description>
  <cp:lastModifiedBy>m666</cp:lastModifiedBy>
  <cp:revision>2</cp:revision>
  <cp:lastPrinted>1601-01-01T00:00:00Z</cp:lastPrinted>
  <dcterms:created xsi:type="dcterms:W3CDTF">2011-09-17T14:33:00Z</dcterms:created>
  <dcterms:modified xsi:type="dcterms:W3CDTF">2011-09-17T14:33:00Z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azyk">
    <vt:lpwstr>Cesky</vt:lpwstr>
  </property>
  <property fmtid="{D5CDD505-2E9C-101B-9397-08002B2CF9AE}" pid="3" name="scan">
    <vt:lpwstr>trevize</vt:lpwstr>
  </property>
  <property fmtid="{D5CDD505-2E9C-101B-9397-08002B2CF9AE}" pid="4" name="oprava po OCR">
    <vt:lpwstr>trevize</vt:lpwstr>
  </property>
</Properties>
</file>