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639" w:rsidRPr="009A45A6" w:rsidRDefault="009323FF" w:rsidP="00630C5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332.35pt;height:532pt;z-index:-12;mso-position-horizontal:center" wrapcoords="-49 0 -49 21570 21600 21570 21600 0 -49 0">
            <v:imagedata r:id="rId8" o:title=""/>
            <w10:wrap type="tight"/>
          </v:shape>
        </w:pict>
      </w:r>
    </w:p>
    <w:p w:rsidR="00DD7639" w:rsidRPr="009A45A6" w:rsidRDefault="00DD7639" w:rsidP="00630C57">
      <w:pPr>
        <w:rPr>
          <w:rFonts w:ascii="Arial" w:hAnsi="Arial"/>
        </w:rPr>
        <w:sectPr w:rsidR="00DD7639" w:rsidRPr="009A45A6" w:rsidSect="004B0851">
          <w:footerReference w:type="default" r:id="rId9"/>
          <w:type w:val="continuous"/>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27" type="#_x0000_t75" style="position:absolute;left:0;text-align:left;margin-left:0;margin-top:0;width:325.1pt;height:514.9pt;z-index:-13;mso-position-horizontal:center" wrapcoords="-50 0 -50 21569 21600 21569 21600 0 -50 0">
            <v:imagedata r:id="rId10" o:title=""/>
            <w10:wrap type="tight"/>
          </v:shape>
        </w:pic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DD7639" w:rsidP="009A45A6">
      <w:pPr>
        <w:jc w:val="center"/>
        <w:rPr>
          <w:rFonts w:ascii="Arial" w:hAnsi="Arial" w:cs="Arial"/>
          <w:b/>
          <w:bCs/>
        </w:rPr>
      </w:pPr>
      <w:r w:rsidRPr="009A45A6">
        <w:rPr>
          <w:rFonts w:ascii="Arial" w:hAnsi="Arial" w:cs="Arial"/>
          <w:b/>
          <w:bCs/>
        </w:rPr>
        <w:lastRenderedPageBreak/>
        <w:t>PROBUZEN</w:t>
      </w:r>
      <w:r w:rsidRPr="009A45A6">
        <w:rPr>
          <w:rFonts w:ascii="Arial" w:hAnsi="Arial"/>
          <w:b/>
          <w:bCs/>
        </w:rPr>
        <w:t>Ý</w:t>
      </w:r>
      <w:r w:rsidRPr="009A45A6">
        <w:rPr>
          <w:rFonts w:ascii="Arial" w:hAnsi="Arial" w:cs="Arial"/>
          <w:b/>
          <w:bCs/>
        </w:rPr>
        <w:t xml:space="preserve"> SP</w:t>
      </w:r>
      <w:r w:rsidRPr="009A45A6">
        <w:rPr>
          <w:rFonts w:ascii="Arial" w:hAnsi="Arial"/>
          <w:b/>
          <w:bCs/>
        </w:rPr>
        <w:t>Á</w:t>
      </w:r>
      <w:r w:rsidRPr="009A45A6">
        <w:rPr>
          <w:rFonts w:ascii="Arial" w:hAnsi="Arial" w:cs="Arial"/>
          <w:b/>
          <w:bCs/>
        </w:rPr>
        <w:t>Č</w:t>
      </w:r>
    </w:p>
    <w:p w:rsidR="00DD7639" w:rsidRPr="009A45A6" w:rsidRDefault="00DD7639" w:rsidP="009A45A6">
      <w:p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28" type="#_x0000_t75" style="position:absolute;left:0;text-align:left;margin-left:74.2pt;margin-top:-1.65pt;width:160pt;height:50.55pt;z-index:-18" wrapcoords="-101 0 -101 21278 21600 21278 21600 0 -101 0">
            <v:imagedata r:id="rId11" o:title=""/>
            <w10:wrap type="tight"/>
          </v:shape>
        </w:pict>
      </w:r>
    </w:p>
    <w:p w:rsidR="00DD7639" w:rsidRPr="009A45A6" w:rsidRDefault="00DD7639" w:rsidP="00630C57"/>
    <w:p w:rsidR="00DD7639" w:rsidRPr="009A45A6" w:rsidRDefault="00DD7639" w:rsidP="00630C57">
      <w:pPr>
        <w:rPr>
          <w:rFonts w:ascii="Arial" w:hAnsi="Arial" w:cs="Arial"/>
          <w:b/>
          <w:bCs/>
        </w:rPr>
      </w:pPr>
    </w:p>
    <w:p w:rsidR="00DD7639" w:rsidRPr="009A45A6" w:rsidRDefault="00DD7639" w:rsidP="009A45A6">
      <w:pPr>
        <w:jc w:val="center"/>
        <w:rPr>
          <w:rFonts w:ascii="Arial" w:hAnsi="Arial" w:cs="Arial"/>
          <w:b/>
          <w:bCs/>
        </w:rPr>
      </w:pPr>
      <w:r w:rsidRPr="009A45A6">
        <w:rPr>
          <w:rFonts w:ascii="Arial" w:hAnsi="Arial" w:cs="Arial"/>
          <w:b/>
          <w:bCs/>
        </w:rPr>
        <w:t>LEMURIE 2</w:t>
      </w:r>
    </w:p>
    <w:p w:rsidR="00DD7639" w:rsidRPr="009A45A6" w:rsidRDefault="00DD7639" w:rsidP="00DA219A"/>
    <w:p w:rsidR="00DD7639" w:rsidRPr="009A45A6" w:rsidRDefault="00DD7639" w:rsidP="00DA219A"/>
    <w:p w:rsidR="00DD7639" w:rsidRPr="009A45A6" w:rsidRDefault="00DD7639" w:rsidP="009A45A6">
      <w:pPr>
        <w:jc w:val="center"/>
      </w:pPr>
    </w:p>
    <w:p w:rsidR="00DD7639" w:rsidRPr="009A45A6" w:rsidRDefault="00DD7639" w:rsidP="009A45A6">
      <w:pPr>
        <w:jc w:val="center"/>
        <w:rPr>
          <w:rFonts w:ascii="Arial" w:hAnsi="Arial"/>
          <w:b/>
          <w:bCs/>
          <w:sz w:val="48"/>
          <w:szCs w:val="48"/>
        </w:rPr>
      </w:pPr>
      <w:r w:rsidRPr="009A45A6">
        <w:rPr>
          <w:rFonts w:ascii="Arial" w:hAnsi="Arial" w:cs="Arial"/>
          <w:b/>
          <w:bCs/>
          <w:sz w:val="48"/>
          <w:szCs w:val="48"/>
        </w:rPr>
        <w:t>PROBUZEN</w:t>
      </w:r>
      <w:r w:rsidRPr="009A45A6">
        <w:rPr>
          <w:rFonts w:ascii="Arial" w:hAnsi="Arial"/>
          <w:b/>
          <w:bCs/>
          <w:sz w:val="48"/>
          <w:szCs w:val="48"/>
        </w:rPr>
        <w:t>Ý</w:t>
      </w:r>
    </w:p>
    <w:p w:rsidR="00DD7639" w:rsidRPr="009A45A6" w:rsidRDefault="00DD7639" w:rsidP="009A45A6">
      <w:pPr>
        <w:jc w:val="center"/>
        <w:rPr>
          <w:rFonts w:ascii="Arial" w:hAnsi="Arial"/>
          <w:b/>
          <w:bCs/>
          <w:sz w:val="48"/>
          <w:szCs w:val="48"/>
        </w:rPr>
      </w:pPr>
      <w:r w:rsidRPr="009A45A6">
        <w:rPr>
          <w:rFonts w:ascii="Arial" w:hAnsi="Arial" w:cs="Arial"/>
          <w:b/>
          <w:bCs/>
          <w:sz w:val="48"/>
          <w:szCs w:val="48"/>
        </w:rPr>
        <w:t>SP</w:t>
      </w:r>
      <w:r w:rsidRPr="009A45A6">
        <w:rPr>
          <w:rFonts w:ascii="Arial" w:hAnsi="Arial"/>
          <w:b/>
          <w:bCs/>
          <w:sz w:val="48"/>
          <w:szCs w:val="48"/>
        </w:rPr>
        <w:t>ÁČ</w:t>
      </w:r>
    </w:p>
    <w:p w:rsidR="00DD7639" w:rsidRPr="009A45A6" w:rsidRDefault="00DD7639" w:rsidP="00DA219A"/>
    <w:p w:rsidR="00DD7639" w:rsidRPr="009A45A6" w:rsidRDefault="00DD7639" w:rsidP="00DA219A"/>
    <w:p w:rsidR="00DD7639" w:rsidRPr="009A45A6" w:rsidRDefault="00DD7639" w:rsidP="00DA219A"/>
    <w:p w:rsidR="00DD7639" w:rsidRPr="009A45A6" w:rsidRDefault="009323FF" w:rsidP="009A45A6">
      <w:pPr>
        <w:jc w:val="center"/>
      </w:pPr>
      <w:r>
        <w:rPr>
          <w:noProof/>
        </w:rPr>
        <w:pict>
          <v:shape id="_x0000_s1029" type="#_x0000_t75" style="position:absolute;left:0;text-align:left;margin-left:110.2pt;margin-top:127.35pt;width:88pt;height:70.9pt;z-index:-19" wrapcoords="-185 0 -185 21373 21600 21373 21600 0 -185 0">
            <v:imagedata r:id="rId12" o:title=""/>
            <w10:wrap type="tight"/>
          </v:shape>
        </w:pict>
      </w:r>
      <w:r w:rsidR="00DD7639" w:rsidRPr="009A45A6">
        <w:rPr>
          <w:rFonts w:ascii="Arial" w:hAnsi="Arial" w:cs="Arial"/>
        </w:rPr>
        <w:t>HANS KNEIFEL</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30" type="#_x0000_t75" style="position:absolute;left:0;text-align:left;margin-left:0;margin-top:0;width:37.45pt;height:41.45pt;z-index:-17;mso-position-horizontal:left" wrapcoords="-432 0 -432 21207 21600 21207 21600 0 -432 0">
            <v:imagedata r:id="rId13" o:title=""/>
            <w10:wrap type="tight"/>
          </v:shape>
        </w:pict>
      </w:r>
    </w:p>
    <w:p w:rsidR="00DD7639" w:rsidRPr="009A45A6" w:rsidRDefault="00DD7639" w:rsidP="009A45A6">
      <w:pPr>
        <w:pStyle w:val="Bezodskokuk"/>
      </w:pPr>
    </w:p>
    <w:p w:rsidR="00DD7639" w:rsidRPr="009A45A6" w:rsidRDefault="00DD7639" w:rsidP="009A45A6">
      <w:pPr>
        <w:pStyle w:val="Bezodskokuk"/>
      </w:pPr>
    </w:p>
    <w:p w:rsidR="00DD7639" w:rsidRPr="009A45A6" w:rsidRDefault="00DD7639" w:rsidP="009A45A6">
      <w:pPr>
        <w:pStyle w:val="Bezodskokuk"/>
      </w:pPr>
    </w:p>
    <w:p w:rsidR="00DD7639" w:rsidRPr="009A45A6" w:rsidRDefault="00DD7639" w:rsidP="009A45A6">
      <w:pPr>
        <w:pStyle w:val="Bezodskokuk"/>
      </w:pPr>
      <w:r w:rsidRPr="009A45A6">
        <w:t>Vydalo nakladatelství JAN VAŠUT s. r. o.</w:t>
      </w:r>
    </w:p>
    <w:p w:rsidR="00DD7639" w:rsidRPr="009A45A6" w:rsidRDefault="00DD7639" w:rsidP="009A45A6">
      <w:pPr>
        <w:pStyle w:val="Bezodskokuk"/>
      </w:pPr>
      <w:r w:rsidRPr="009A45A6">
        <w:t>Vítkova 241/10, 186 21 Praha 8</w:t>
      </w:r>
    </w:p>
    <w:p w:rsidR="00DD7639" w:rsidRPr="009A45A6" w:rsidRDefault="00DD7639" w:rsidP="009A45A6">
      <w:pPr>
        <w:pStyle w:val="Bezodskokuk"/>
      </w:pPr>
      <w:r w:rsidRPr="009A45A6">
        <w:t>tel.: 222 319 319</w:t>
      </w:r>
    </w:p>
    <w:p w:rsidR="00DD7639" w:rsidRPr="009A45A6" w:rsidRDefault="00DD7639" w:rsidP="009A45A6">
      <w:pPr>
        <w:pStyle w:val="Bezodskokuk"/>
      </w:pPr>
      <w:r w:rsidRPr="009A45A6">
        <w:t>fax: 224 811 059</w:t>
      </w:r>
    </w:p>
    <w:p w:rsidR="00DD7639" w:rsidRPr="009A45A6" w:rsidRDefault="00DD7639" w:rsidP="009A45A6">
      <w:pPr>
        <w:pStyle w:val="Bezodskokuk"/>
      </w:pPr>
      <w:r w:rsidRPr="009A45A6">
        <w:t xml:space="preserve">e-mail: </w:t>
      </w:r>
      <w:hyperlink r:id="rId14" w:history="1">
        <w:r w:rsidRPr="009831FE">
          <w:rPr>
            <w:lang w:val="pt-BR"/>
          </w:rPr>
          <w:t>nakladatelstvi@vasut.cz</w:t>
        </w:r>
      </w:hyperlink>
    </w:p>
    <w:p w:rsidR="00DD7639" w:rsidRPr="009A45A6" w:rsidRDefault="009323FF" w:rsidP="009A45A6">
      <w:pPr>
        <w:pStyle w:val="Bezodskokuk"/>
      </w:pPr>
      <w:hyperlink r:id="rId15" w:history="1">
        <w:r w:rsidR="00DD7639" w:rsidRPr="009831FE">
          <w:rPr>
            <w:lang w:val="pt-BR"/>
          </w:rPr>
          <w:t>www.vasut.cz</w:t>
        </w:r>
      </w:hyperlink>
    </w:p>
    <w:p w:rsidR="00DD7639" w:rsidRPr="009A45A6" w:rsidRDefault="00DD7639" w:rsidP="009A45A6">
      <w:pPr>
        <w:pStyle w:val="Bezodskokuk"/>
      </w:pPr>
      <w:r w:rsidRPr="009A45A6">
        <w:t>v roce 2006</w:t>
      </w:r>
    </w:p>
    <w:p w:rsidR="00DD7639" w:rsidRPr="009A45A6" w:rsidRDefault="00DD7639" w:rsidP="009A45A6">
      <w:pPr>
        <w:pStyle w:val="Bezodskokuk"/>
      </w:pPr>
      <w:r w:rsidRPr="009A45A6">
        <w:t>z německého vydání</w:t>
      </w:r>
    </w:p>
    <w:p w:rsidR="00DD7639" w:rsidRPr="009A45A6" w:rsidRDefault="00DD7639" w:rsidP="009A45A6">
      <w:pPr>
        <w:pStyle w:val="Bezodskokuk"/>
      </w:pPr>
      <w:r w:rsidRPr="009A45A6">
        <w:t>„Der Schläfer der Zeiten“</w:t>
      </w:r>
    </w:p>
    <w:p w:rsidR="00DD7639" w:rsidRPr="009A45A6" w:rsidRDefault="00DD7639" w:rsidP="009A45A6">
      <w:pPr>
        <w:pStyle w:val="Bezodskokuk"/>
      </w:pPr>
      <w:r w:rsidRPr="009A45A6">
        <w:t>© 2004 by Pabel-Moewig Verlag KG,</w:t>
      </w:r>
    </w:p>
    <w:p w:rsidR="00DD7639" w:rsidRPr="009A45A6" w:rsidRDefault="00DD7639" w:rsidP="009A45A6">
      <w:pPr>
        <w:pStyle w:val="Bezodskokuk"/>
      </w:pPr>
      <w:r w:rsidRPr="009A45A6">
        <w:t>Postfach 23 53, D-764513 Rastatt, Germany</w:t>
      </w:r>
    </w:p>
    <w:p w:rsidR="00DD7639" w:rsidRPr="009A45A6" w:rsidRDefault="00DD7639" w:rsidP="009A45A6">
      <w:pPr>
        <w:pStyle w:val="Bezodskokuk"/>
      </w:pPr>
      <w:r w:rsidRPr="009A45A6">
        <w:t>Ilustrace na obálce © 2004, Oliver Scholl</w:t>
      </w:r>
    </w:p>
    <w:p w:rsidR="00DD7639" w:rsidRPr="009A45A6" w:rsidRDefault="00DD7639" w:rsidP="009A45A6">
      <w:pPr>
        <w:pStyle w:val="Bezodskokuk"/>
      </w:pPr>
      <w:r w:rsidRPr="009A45A6">
        <w:t>Líc: Agentur Dr. Ivana Beil, Schollstr. 1, D-69469 Weinheim</w:t>
      </w:r>
    </w:p>
    <w:p w:rsidR="00DD7639" w:rsidRPr="009A45A6" w:rsidRDefault="00DD7639" w:rsidP="009A45A6">
      <w:pPr>
        <w:pStyle w:val="Bezodskokuk"/>
      </w:pPr>
      <w:r w:rsidRPr="009A45A6">
        <w:t>České vydání první</w:t>
      </w:r>
    </w:p>
    <w:p w:rsidR="00DD7639" w:rsidRPr="009A45A6" w:rsidRDefault="00DD7639" w:rsidP="009A45A6">
      <w:pPr>
        <w:pStyle w:val="Bezodskokuk"/>
      </w:pPr>
      <w:r w:rsidRPr="009A45A6">
        <w:t>Překlad © Jan Hlavička, 2006</w:t>
      </w:r>
    </w:p>
    <w:p w:rsidR="00DD7639" w:rsidRPr="009A45A6" w:rsidRDefault="00DD7639" w:rsidP="009A45A6">
      <w:pPr>
        <w:pStyle w:val="Bezodskokuk"/>
      </w:pPr>
      <w:r w:rsidRPr="009A45A6">
        <w:t>Redakce Jolana Čermáková, 2006</w:t>
      </w:r>
    </w:p>
    <w:p w:rsidR="00DD7639" w:rsidRPr="009A45A6" w:rsidRDefault="00DD7639" w:rsidP="009A45A6">
      <w:pPr>
        <w:pStyle w:val="Bezodskokuk"/>
      </w:pPr>
      <w:r w:rsidRPr="009A45A6">
        <w:t>České vydání © JAN VAŠUT s. r. o. 2006</w:t>
      </w:r>
    </w:p>
    <w:p w:rsidR="00DD7639" w:rsidRPr="009A45A6" w:rsidRDefault="00DD7639" w:rsidP="009A45A6">
      <w:pPr>
        <w:pStyle w:val="Bezodskokuk"/>
      </w:pPr>
      <w:r w:rsidRPr="009A45A6">
        <w:t>ISBN 978-80-7236-434-3</w:t>
      </w:r>
    </w:p>
    <w:p w:rsidR="00DD7639" w:rsidRPr="009A45A6" w:rsidRDefault="00DD7639" w:rsidP="009A45A6">
      <w:pPr>
        <w:pStyle w:val="Bezodskokuk"/>
      </w:pPr>
      <w:r w:rsidRPr="009A45A6">
        <w:t>Tisk: FINIDR s. r.o., Lipová ul., 737 01 Český Těšín, v roce 2006</w:t>
      </w:r>
    </w:p>
    <w:p w:rsidR="00DD7639" w:rsidRPr="009A45A6" w:rsidRDefault="00DD7639" w:rsidP="009A45A6">
      <w:pPr>
        <w:pStyle w:val="Bezodskokuk"/>
      </w:pPr>
    </w:p>
    <w:p w:rsidR="00DD7639" w:rsidRPr="009A45A6" w:rsidRDefault="00DD7639" w:rsidP="009A45A6">
      <w:pPr>
        <w:pStyle w:val="Bezodskokuk"/>
      </w:pPr>
      <w:r w:rsidRPr="009A45A6">
        <w:t>Všechna práva vyhrazena.</w:t>
      </w:r>
    </w:p>
    <w:p w:rsidR="00DD7639" w:rsidRPr="009A45A6" w:rsidRDefault="00DD7639" w:rsidP="009A45A6">
      <w:pPr>
        <w:pStyle w:val="Bezodskokuk"/>
      </w:pPr>
      <w:r w:rsidRPr="009A45A6">
        <w:t>Kopírování, také částí, a rozšiřování prostřednictvím filmu, rozhlasu a televize, fotomechanickou reprodukcí, zvukovými médii a systémy na zpracování dat všeho druhu jen s písemným souhlasem nakladatelství.</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31" type="#_x0000_t75" style="position:absolute;left:0;text-align:left;margin-left:313.9pt;margin-top:0;width:202.55pt;height:52pt;z-index:-16;mso-position-horizontal:right" wrapcoords="-80 0 -80 21287 21600 21287 21600 0 -80 0">
            <v:imagedata r:id="rId16" o:title=""/>
            <w10:wrap type="tight"/>
          </v:shape>
        </w:pict>
      </w:r>
    </w:p>
    <w:p w:rsidR="00DD7639" w:rsidRDefault="00DD7639" w:rsidP="009A45A6">
      <w:pPr>
        <w:pStyle w:val="Nadpis3"/>
      </w:pPr>
    </w:p>
    <w:p w:rsidR="00DD7639" w:rsidRPr="009A45A6" w:rsidRDefault="00DD7639" w:rsidP="009A45A6">
      <w:pPr>
        <w:pStyle w:val="Nadpis3"/>
      </w:pPr>
      <w:r w:rsidRPr="009A45A6">
        <w:t>Tiché kosmické zahřmění</w:t>
      </w:r>
    </w:p>
    <w:p w:rsidR="00DD7639" w:rsidRPr="009A45A6" w:rsidRDefault="00DD7639" w:rsidP="00630C57"/>
    <w:p w:rsidR="00DD7639" w:rsidRPr="009A45A6" w:rsidRDefault="00DD7639" w:rsidP="009A45A6">
      <w:pPr>
        <w:ind w:firstLine="0"/>
      </w:pPr>
      <w:r w:rsidRPr="009A45A6">
        <w:rPr>
          <w:i/>
          <w:iCs/>
        </w:rPr>
        <w:t xml:space="preserve">První inteligentní bytost se zrodila miliony a </w:t>
      </w:r>
      <w:bookmarkStart w:id="0" w:name="_GoBack"/>
      <w:bookmarkEnd w:id="0"/>
      <w:r w:rsidRPr="009A45A6">
        <w:rPr>
          <w:i/>
          <w:iCs/>
        </w:rPr>
        <w:t xml:space="preserve">miliony let po Velkém třesku. Bylo to jen mikroskopické zrníčko oduševnělého žhavého hvězdného prachu. Po dlouhé, nekonečně dlouhé době se konečně začala evoluce rozdýchávat a z rozpáleného chaosu prachu a difuzní hmoty vznikaly drobné tvrdé částečky, planete-simály, a jiná jádra budoucích planet. Hvězda zářila a vystřelovala částice do temna kosmu a světy pozvolna chladly. Život na jejich povrchu nabýval stále složitějších podob a tvarů. Nepatrné částice sluneční hmoty, jež hvězdný vítr hnal nad prvotními moři a prvotními lesy planet, se setkávaly podobně jako nazdařbůh těkající jednobuněční a vytvářely první větší organismy. Tyto organismy se volně pohybovaly a za řadu kosmických ér se z nich vydělovaly složitější molekulární struktury a odolnější jedinci. Ti se během této první dlouhé fáze vývoje explozivně množili a vyvíjeli </w:t>
      </w:r>
      <w:r w:rsidRPr="009A45A6">
        <w:t xml:space="preserve">v </w:t>
      </w:r>
      <w:r w:rsidRPr="009A45A6">
        <w:rPr>
          <w:i/>
          <w:iCs/>
        </w:rPr>
        <w:t>cítící, instinktivně myslící bytosti, které si však už uvědomovaly, že pocházejí ze slunce, neboť toužily, aby je omývalo sluneční světlo a kosmické záření.</w:t>
      </w:r>
    </w:p>
    <w:p w:rsidR="00DD7639" w:rsidRPr="009A45A6" w:rsidRDefault="00DD7639" w:rsidP="00630C57">
      <w:r w:rsidRPr="009A45A6">
        <w:rPr>
          <w:i/>
          <w:iCs/>
        </w:rPr>
        <w:t xml:space="preserve">Dlouhé etapy evoluce zatím daly na jejich planetě vzniknout bohaté fauně a flóře. Jedny druhy vymíraly, jiné dobývaly moře, řeky, pevninu a další se postupně měnily. Avšak až na zrozence slunce, jejichž životním prostředím zůstával vzdušný obal planety a energeticky bohatý kosmický prostor, jiná inteligence nevznikla. Děti slunce se pohybovaly takřka naprosto tiše, </w:t>
      </w:r>
      <w:r w:rsidRPr="009A45A6">
        <w:t xml:space="preserve">v </w:t>
      </w:r>
      <w:r w:rsidRPr="009A45A6">
        <w:rPr>
          <w:i/>
          <w:iCs/>
        </w:rPr>
        <w:t xml:space="preserve">tichu probíhala i volba partnera, plození i vznik nového života. Tyto značně citlivé bytosti, které jako by sestávaly z ryzí sluneční hmoty, přece nějaký zvuk vydávaly. Dokázaly jej však vnímat jen ony. Byl to jakýsi submolekulární praskot, podstatně tišší než stříbrné zvuky, jež vydávají zrnka písku, když se o sebe třou v horkém dechu </w:t>
      </w:r>
      <w:r w:rsidRPr="009A45A6">
        <w:rPr>
          <w:i/>
          <w:iCs/>
        </w:rPr>
        <w:lastRenderedPageBreak/>
        <w:t>pouštních větrů. A ten zvuk v jejich tichém světě mohl znít asi jako „menttttíííat“.</w:t>
      </w:r>
    </w:p>
    <w:p w:rsidR="00DD7639" w:rsidRDefault="00DD7639" w:rsidP="00630C57">
      <w:pPr>
        <w:rPr>
          <w:i/>
          <w:iCs/>
        </w:rPr>
      </w:pPr>
    </w:p>
    <w:p w:rsidR="00DD7639" w:rsidRPr="009A45A6" w:rsidRDefault="00DD7639" w:rsidP="00630C57">
      <w:r w:rsidRPr="009A45A6">
        <w:rPr>
          <w:i/>
          <w:iCs/>
        </w:rPr>
        <w:t xml:space="preserve">Ony bytosti se zanedlouho začaly sdružovat. Připomínaly tak mladé rybky, jež se v bezpečí hejna učí pohybovat v moři, nebo ptáky, kteří se živí nektarem a v hlučných hejnech vlétávají do korun rozkvetlých stromů a během chvilky opylí tisíce květů. Skupina „Menttiů“, která se utvořila nad tříštícím se příbojem bezejmenného pobřeží, učinila objev, který všechny nadchl. Zjistili totiž, že čím více se sdruží jednotlivců, tím větší je poznávací schopnost skupiny. Netrvalo dlouho a jednotlivci a menší skupinky se sdružovali ve velké roje, jejichž spojená duševní kapacita umožňovala vnímat a správně interpretovat okolí. Během tohoto procesu, který trval stovky tisíc oběhů planety kolem slunce, vznikly různé „národy“. Nad moři, lesy a pouštěmi se utvářela početná seskupení tiše cvrčících světelných bytostí, která časem dávala přednost určitým částem planety a ovládala vzdušný prostor až do sfér, v nichž odražené světlo planety vyhasínalo a ze tmy vystupovala vzdálená slunce. A z instinktivního chování, jež sloužilo obživě a pohybu, se rodilo poznání, že každá forma životodárné energie má svou chuť a že ji lze tenounkými subatomárními receptory přesně vypátrat, nasát a zpracovat. A také že jak molekuly vůně, tak kosmické vlny </w:t>
      </w:r>
      <w:r w:rsidRPr="009A45A6">
        <w:t xml:space="preserve">v </w:t>
      </w:r>
      <w:r w:rsidRPr="009A45A6">
        <w:rPr>
          <w:i/>
          <w:iCs/>
        </w:rPr>
        <w:t>pásmu nanometrů, výboje blesků v atmosféře nebo slabé toky planetárního magnetismu mají svou nezaměnitelnou strukturu. Potom se pevnina planety začala rozpadat na jednotlivé kontinentální kry a pro miliardy a miliardy Menttiů nastala éra poznání, studium trvající miliony let.</w:t>
      </w:r>
    </w:p>
    <w:p w:rsidR="00DD7639" w:rsidRPr="009A45A6" w:rsidRDefault="00DD7639" w:rsidP="00630C57">
      <w:r w:rsidRPr="009A45A6">
        <w:rPr>
          <w:i/>
          <w:iCs/>
        </w:rPr>
        <w:t>A když přistáli návštěvníci, světelné bytosti si uvědomily, že v tom zdánlivě nekonečném kosmu nejsou samy.</w:t>
      </w:r>
    </w:p>
    <w:p w:rsidR="00DD7639" w:rsidRPr="009A45A6" w:rsidRDefault="00DD7639" w:rsidP="00630C57">
      <w:r w:rsidRPr="009A45A6">
        <w:rPr>
          <w:i/>
          <w:iCs/>
        </w:rPr>
        <w:t>Na události, jež s návštěvou cizinců souvisely, se za dlouhé věky zapomnělo, staly se zdánlivě bezvýznamnou částí kolektivní paměti, zajizvenými ranami na kůži přítomnosti. Nevytratily se však zcela…</w:t>
      </w:r>
    </w:p>
    <w:p w:rsidR="00DD7639" w:rsidRPr="009A45A6" w:rsidRDefault="00DD7639" w:rsidP="00630C57">
      <w:r w:rsidRPr="009A45A6">
        <w:rPr>
          <w:i/>
          <w:iCs/>
        </w:rPr>
        <w:t xml:space="preserve">A tu se z hlubin vesmíru blížil mrak modře světélkující hvězdné hmoty, obrovská masa rychlá jako mezihvězdné světlo a tichá jako duch. Na rudou hvězdu </w:t>
      </w:r>
      <w:r w:rsidRPr="009A45A6">
        <w:rPr>
          <w:i/>
          <w:iCs/>
        </w:rPr>
        <w:lastRenderedPageBreak/>
        <w:t>Menttiů se řítily miliony tun jakési kosmické střely a její vzdálený svit pomalu, ale jistě modeloval v temnotě vesmíru gigantický obrys. Ve vzduchoprázdném prostoru se začínalo ozývat hluboké, kosmické dunění, jež postupem času sílilo a bylo stále patrnější. Jako by se v těch hvězdných dálavách rozbušilo srdce prastaré bytosti, jež se zrodila ještě před počátkem času.</w:t>
      </w:r>
    </w:p>
    <w:p w:rsidR="00DD7639" w:rsidRPr="009A45A6" w:rsidRDefault="00DD7639" w:rsidP="00630C57">
      <w:r w:rsidRPr="009A45A6">
        <w:rPr>
          <w:i/>
          <w:iCs/>
        </w:rPr>
        <w:t>Času… Menttiové čas znali a věděli, že plyne a pomíjí. Nikdy mu však nepřikládali žádný zvláštní význam. Nyní čekali s trpělivostí, s níž pozorovali vesmír a jež se stala součástí jejich života. Čekali asi deset dnů.</w:t>
      </w:r>
    </w:p>
    <w:p w:rsidR="00DD7639" w:rsidRPr="009A45A6" w:rsidRDefault="00DD7639" w:rsidP="00630C57">
      <w:r w:rsidRPr="009A45A6">
        <w:rPr>
          <w:i/>
          <w:iCs/>
        </w:rPr>
        <w:t>Potom Menttiové hvězdných jisker zaznamenali, že do gravitačního pole rudé hvězdy vstupuje jakýsi obr a že ten neznámý objekt, skládající se z energie a masivního kovu, odpovídá velikostí většímu asteroidu.</w:t>
      </w:r>
    </w:p>
    <w:p w:rsidR="00DD7639" w:rsidRPr="009A45A6" w:rsidRDefault="00DD7639" w:rsidP="00630C57">
      <w:r w:rsidRPr="009A45A6">
        <w:rPr>
          <w:i/>
          <w:iCs/>
        </w:rPr>
        <w:t xml:space="preserve">Z deformací a změn </w:t>
      </w:r>
      <w:r w:rsidRPr="009A45A6">
        <w:t xml:space="preserve">v </w:t>
      </w:r>
      <w:r w:rsidRPr="009A45A6">
        <w:rPr>
          <w:i/>
          <w:iCs/>
        </w:rPr>
        <w:t>toku kosmických částic si udělali představu, jak asi vypadá. Roje dodávaly detaily z kolektivní paměti a spojovaly si je v celek. Zanedlouho všichni Menttiové věděli, že ona černá střela vypadá jako prstenec, který tiše rotuje kolem osy ve svém středu, a že zcela určitě nepatří do soustavy rudé hvězdy. Menttijská planoucí vřetena, jež tiše poletovala kosmem, později zjistila, že na ploše prstence přikláněné ke slunci, jsou různé nepravidelnosti. A kolektivní paměť opět zapracovala. Jednalo se o rámy hranatých vchodů, o průhledné ploché kupole, z nichž vybíhaly ocelové ochranné sektory, o nízké krychlové prvky, ve kterých se patrně skrývají stroje, astronomické přístroje nebo ubytovací prostory bytostí, jež se musí chránit před vakuem kosmického prostoru. Ale možná jsou v nich i zbraňové systémy, tak účinné, že by nemilosrdně zpustošily celou planetu.</w:t>
      </w:r>
    </w:p>
    <w:p w:rsidR="00DD7639" w:rsidRPr="009A45A6" w:rsidRDefault="00DD7639" w:rsidP="00E267F6">
      <w:r w:rsidRPr="009A45A6">
        <w:rPr>
          <w:i/>
          <w:iCs/>
        </w:rPr>
        <w:t>Vše nasvědčovalo tomu, že se strany ocelového prstence skládají většinou z hladkého kovu. Z posledních výběžků mračna,</w:t>
      </w:r>
      <w:r>
        <w:t xml:space="preserve"> </w:t>
      </w:r>
      <w:r w:rsidRPr="009A45A6">
        <w:rPr>
          <w:i/>
          <w:iCs/>
        </w:rPr>
        <w:t xml:space="preserve">jež sestávalo snad jen z vysoké vakuové koncentrace mezihvězdného prachu, se vynořil černý ocelový prstenec. Připomínal obrovitou rybu, jež si požírá vlastní ocas a z nejtemnějších hlubin planetárního oceánu vyplouvá zvolna na povrch. Tento kovový gigant, na jehož povrchu zdánlivě nahodile zářila různobarevná světla a z jehož průhledných kruhů, čtverců, oválů a </w:t>
      </w:r>
      <w:r w:rsidRPr="009A45A6">
        <w:rPr>
          <w:i/>
          <w:iCs/>
        </w:rPr>
        <w:lastRenderedPageBreak/>
        <w:t>obdélníků vycházel kalný svit, sbíral do jakési neviditelné sítě kosmické částice. Kruhový prostor s neviditelným středem, obehnaný mohutným prstencem, byl záchytné pole neutrin a antineutrin, která svým samorozpadem vyráběla energii, již hltaly stroje a zařízení udržující obyvatele objektu při životě. Víc Menttiové nepochopili. Obrovské roje se propojovaly, byly stále ostražitější a dolovaly z kolektivní paměti další poznatky.</w:t>
      </w:r>
    </w:p>
    <w:p w:rsidR="00DD7639" w:rsidRPr="009A45A6" w:rsidRDefault="00DD7639" w:rsidP="00630C57">
      <w:r w:rsidRPr="009A45A6">
        <w:rPr>
          <w:i/>
          <w:iCs/>
        </w:rPr>
        <w:t>Obra, který se blížil do této zdánlivě neobydlené části vesmíru takřka světelnou rychlostí, ještě vidět nebylo. Pouze dunění sílilo a vyvolávalo stále větší pocit ohrožení. Zasuté vzpomínky ožívaly a Menttiové, kteří byli až do této chvíle skálopevně přesvědčeni, že oni dávní návštěvníci se již nikdy nevrátí, protože pravděpodobně vymřeli, si uvědomili, že se náramně mýlili. Vždyť co jiného mohl znamenat ten podivný dutý kovový asteroid?</w:t>
      </w:r>
    </w:p>
    <w:p w:rsidR="00DD7639" w:rsidRPr="009A45A6" w:rsidRDefault="00DD7639" w:rsidP="00630C57">
      <w:r w:rsidRPr="009A45A6">
        <w:rPr>
          <w:i/>
          <w:iCs/>
        </w:rPr>
        <w:t>Část Menttiů, kteří jako obrovská mračna pluli na samém okraji atmosféry, pozorně sledovala vzdálené dění, jež se zatím projevovalo pouze nepatrnými změnami kosmických konstant. Kosmické energetické částice se daly do pohybu a vzrušily miliardy Menttiů. Klid, v němž probíhala většina jejich života, končil. Bylo to, jako by se zářící hvězdný prach pozvolna dával do neblahého, zlověstného tance.</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Default="009323FF" w:rsidP="00630C57">
      <w:pPr>
        <w:rPr>
          <w:rFonts w:ascii="Arial" w:hAnsi="Arial" w:cs="Arial"/>
          <w:b/>
          <w:bCs/>
        </w:rPr>
      </w:pPr>
      <w:r>
        <w:rPr>
          <w:noProof/>
        </w:rPr>
        <w:lastRenderedPageBreak/>
        <w:pict>
          <v:shape id="_x0000_s1032" type="#_x0000_t75" style="position:absolute;left:0;text-align:left;margin-left:-.3pt;margin-top:0;width:45.45pt;height:57.1pt;z-index:-15;mso-position-horizontal:right" wrapcoords="-354 0 -354 21316 21600 21316 21600 0 -354 0">
            <v:imagedata r:id="rId17" o:title=""/>
            <w10:wrap type="tight"/>
          </v:shape>
        </w:pict>
      </w:r>
    </w:p>
    <w:p w:rsidR="00DD7639" w:rsidRDefault="00DD7639" w:rsidP="00630C57">
      <w:pPr>
        <w:rPr>
          <w:rFonts w:ascii="Arial" w:hAnsi="Arial"/>
          <w:b/>
          <w:bCs/>
        </w:rPr>
      </w:pPr>
    </w:p>
    <w:p w:rsidR="00DD7639" w:rsidRDefault="00DD7639" w:rsidP="00630C57">
      <w:pPr>
        <w:rPr>
          <w:rFonts w:ascii="Arial" w:hAnsi="Arial"/>
          <w:b/>
          <w:bCs/>
        </w:rPr>
      </w:pPr>
    </w:p>
    <w:p w:rsidR="00DD7639" w:rsidRDefault="00DD7639" w:rsidP="00630C57">
      <w:pPr>
        <w:rPr>
          <w:rFonts w:ascii="Arial" w:hAnsi="Arial"/>
          <w:b/>
          <w:bCs/>
        </w:rPr>
      </w:pPr>
    </w:p>
    <w:p w:rsidR="00DD7639" w:rsidRPr="009A45A6" w:rsidRDefault="00DD7639" w:rsidP="009A45A6">
      <w:pPr>
        <w:pStyle w:val="Nadpis3"/>
      </w:pPr>
      <w:r w:rsidRPr="009A45A6">
        <w:t>Šok a deprese</w:t>
      </w:r>
    </w:p>
    <w:p w:rsidR="00DD7639" w:rsidRPr="009A45A6" w:rsidRDefault="00DD7639" w:rsidP="009A45A6">
      <w:pPr>
        <w:pStyle w:val="Bezodskokuk"/>
        <w:rPr>
          <w:i/>
        </w:rPr>
      </w:pPr>
      <w:r w:rsidRPr="009A45A6">
        <w:rPr>
          <w:i/>
        </w:rPr>
        <w:t>20. duben 1327 NGL</w:t>
      </w:r>
    </w:p>
    <w:p w:rsidR="00DD7639" w:rsidRPr="009A45A6" w:rsidRDefault="00DD7639" w:rsidP="00630C57"/>
    <w:p w:rsidR="00DD7639" w:rsidRPr="009A45A6" w:rsidRDefault="00DD7639" w:rsidP="00630C57">
      <w:pPr>
        <w:pStyle w:val="Bezodskokuk"/>
        <w:rPr>
          <w:szCs w:val="24"/>
        </w:rPr>
      </w:pPr>
      <w:r w:rsidRPr="009A45A6">
        <w:rPr>
          <w:szCs w:val="24"/>
        </w:rPr>
        <w:t>Denetree váhavě zvedla hlavu, a když na vypnuté obrazovce spatřila svůj odraz, lekla se sama sebe. Ve světlemodrých a nepřirozeně rozšířených očích jí plápolal neklid. Na PALENQUE zažívala nepřetržitý sled překvapivých, podivných a znepokojivých věcí. Zvuky a jednotlivé události ji děsily a vyvolávaly v ní přechodné šoky.</w:t>
      </w:r>
    </w:p>
    <w:p w:rsidR="00DD7639" w:rsidRPr="009A45A6" w:rsidRDefault="00DD7639" w:rsidP="00630C57">
      <w:r w:rsidRPr="009A45A6">
        <w:t xml:space="preserve">Zavřela oči, přesto však viděla své přátele, zoufalé </w:t>
      </w:r>
      <w:r w:rsidRPr="009A45A6">
        <w:rPr>
          <w:i/>
          <w:iCs/>
        </w:rPr>
        <w:t xml:space="preserve">hledače hvězd, </w:t>
      </w:r>
      <w:r w:rsidRPr="009A45A6">
        <w:t>umírat ve vzduchoprázdnu kolem lodi tak zřetelně, jako by se jí ty nedávné události palčivě promítaly přímo na vnitřní stranu víček.</w:t>
      </w:r>
    </w:p>
    <w:p w:rsidR="00DD7639" w:rsidRPr="009A45A6" w:rsidRDefault="00DD7639" w:rsidP="00630C57">
      <w:r w:rsidRPr="009A45A6">
        <w:rPr>
          <w:i/>
          <w:iCs/>
        </w:rPr>
        <w:t xml:space="preserve">Hledači hvězd… </w:t>
      </w:r>
      <w:r w:rsidRPr="009A45A6">
        <w:t>Slova, jež vyjadřují tolik naděje! Ten výraz navrhl její bratr Venron, když se zas jednou vrátil z tajného průzkumu zakázaných sektorů NETHACK ACHTONU. To jsem nevymyslel já, řekl jí, ale kde ten výraz vzal, to už neprozradil.</w:t>
      </w:r>
    </w:p>
    <w:p w:rsidR="00DD7639" w:rsidRPr="009A45A6" w:rsidRDefault="00DD7639" w:rsidP="00630C57">
      <w:r w:rsidRPr="009A45A6">
        <w:t>Všechny její sny shořely, spekly se nebo z nich zbyly zakrvácené střepy. Ona chvíle, kdy poprvé měla pocit, že vidí ten úžasný vesmír kolem lodi, se při každé vzpomínce měnila v bolestnou katastrofu. Stále ještě jí nedocházelo, že na palubě PALENQUE prodělává kulturní šok, který ji nutí přeskočit staletí vývoje, o němž neměla ani ponětí. Zapomněla, že není sama, a šeptala si: „Všichni jsou mrtví. Moji druzi.</w:t>
      </w:r>
      <w:r>
        <w:t xml:space="preserve"> </w:t>
      </w:r>
      <w:r w:rsidRPr="009A45A6">
        <w:t>Mika a ostatní… Můj bratr Venron, o kterém se říkalo, že je nejstatečnější Metach, se sám připravil o život.“</w:t>
      </w:r>
    </w:p>
    <w:p w:rsidR="00DD7639" w:rsidRPr="009A45A6" w:rsidRDefault="00DD7639" w:rsidP="00630C57">
      <w:r w:rsidRPr="009A45A6">
        <w:t xml:space="preserve">Slova jí vycházela ze rtů takřka neslyšně. Živě prožívala poslední dny na NETHACK ACHTONU, jako by k tomu došlo teprve včera. Venronův pokus o únik a hon na kamarády. Potom do lodi vnikli cizí astronauti a ukázalo se, že jsou vlastně jejich spása. A že se možná stanou i přáteli… Denetree zachránila akonská historicka </w:t>
      </w:r>
      <w:r w:rsidRPr="009A45A6">
        <w:lastRenderedPageBreak/>
        <w:t>Solina Tormasová. Když potom NETHACK ACHTON zabavila akonská flotila, Solina ji lstí dostala na PALENQUE. Těla mrtvých přátel, hledačů hvězd, byla ponechána volnému prostoru.</w:t>
      </w:r>
    </w:p>
    <w:p w:rsidR="00DD7639" w:rsidRPr="009A45A6" w:rsidRDefault="00DD7639" w:rsidP="00630C57">
      <w:r w:rsidRPr="009A45A6">
        <w:rPr>
          <w:i/>
          <w:iCs/>
        </w:rPr>
        <w:t xml:space="preserve">Denetree, </w:t>
      </w:r>
      <w:r w:rsidRPr="009A45A6">
        <w:t xml:space="preserve">běželo jí hlavou. </w:t>
      </w:r>
      <w:r w:rsidRPr="009A45A6">
        <w:rPr>
          <w:i/>
          <w:iCs/>
        </w:rPr>
        <w:t>Danque byla jen intermezzo, falešná identita, díky níž jsem mohla přežít, žena bez perspektiv. A pak… aby mě Solina zachránila, namluvila jim, že jsem Pozemšťanka…</w:t>
      </w:r>
    </w:p>
    <w:p w:rsidR="00DD7639" w:rsidRPr="009A45A6" w:rsidRDefault="00DD7639" w:rsidP="00630C57">
      <w:r w:rsidRPr="009A45A6">
        <w:t xml:space="preserve">Je však Lemurka – se všemi vzpomínkami a s nezkaleným vědomím. Otevřela oči a na zrcadlícím monitoru viděla, jak jí po světlé </w:t>
      </w:r>
      <w:r w:rsidRPr="009A45A6">
        <w:rPr>
          <w:i/>
          <w:iCs/>
        </w:rPr>
        <w:t xml:space="preserve">pseudopozemšťanské </w:t>
      </w:r>
      <w:r w:rsidRPr="009A45A6">
        <w:t>pleti stékají slzy. Na Harriett, která seděla mlčky vedle ní a civěla do prázdna, zcela zapomněla. Rukávem si setřela mokré stopy vzpomínek a snažila se myslet na něco jiného. Na bratrův odkaz, na černý čip, který vsunula do přehrávače, na informace, jež z něj zatím vyčetla, na rozrušení…</w:t>
      </w:r>
    </w:p>
    <w:p w:rsidR="00DD7639" w:rsidRPr="009A45A6" w:rsidRDefault="00DD7639" w:rsidP="00630C57">
      <w:r w:rsidRPr="009A45A6">
        <w:t>NETHACK ACHTON není jediná hvězdná archa. Existuje nejméně ještě jedna, a to LEMCHA OVIR. Z čipu dále vyčetli její kurzový vektor. Více tajemství čip zatím nevydal. A ten vektor zase… Rhodan jí to trpělivě vysvětloval: „Kurzový vektor nám říká, odkud archa vystartovala – z Lemuru, ze staré Země. Jestliže LEMCHA OVIR letí stejně jako tvoje archa téměř světelnou rychlostí a pokud odstartovala zhruba ve stejnou dobu, pak se musí nacházet v koridoru asi stovky světelných let. To znamená, že ji určitě najdeme. Chce to jen trochu trpělivosti. A pak se snad dozvíme, kdo archy postavil a proč…“</w:t>
      </w:r>
    </w:p>
    <w:p w:rsidR="00DD7639" w:rsidRPr="009A45A6" w:rsidRDefault="00DD7639" w:rsidP="00630C57">
      <w:r w:rsidRPr="009A45A6">
        <w:rPr>
          <w:i/>
          <w:iCs/>
        </w:rPr>
        <w:t xml:space="preserve">Ještě jedna loď! </w:t>
      </w:r>
      <w:r w:rsidRPr="009A45A6">
        <w:t xml:space="preserve">uvažovala Denetree a snažila se soustředit. </w:t>
      </w:r>
      <w:r w:rsidRPr="009A45A6">
        <w:rPr>
          <w:i/>
          <w:iCs/>
        </w:rPr>
        <w:t>LEMCHA OVIR v jazyce Pozemšťanů znamená „Hvězda naděje“! A to množství nedešifrovaných dat, na nichž pracují! Ona a syntron PALENQUE…</w:t>
      </w:r>
    </w:p>
    <w:p w:rsidR="00DD7639" w:rsidRPr="009A45A6" w:rsidRDefault="00DD7639" w:rsidP="00630C57">
      <w:r w:rsidRPr="009A45A6">
        <w:t>A nyní už po LEMŠE OVIR pátrají pozemská PALENQUE a akonská LAS-TOÓR, kulovitá loď se zploštělými póly, kterou zatím zná jen z hologramů na velitelském můstku. Obě lodě se řítí podél vektoru LEMCHY OVIR, vzájemně se doplňují a potají špehují. Spolupráce posádek je stále ještě mladičká a křehounká.</w:t>
      </w:r>
    </w:p>
    <w:p w:rsidR="00DD7639" w:rsidRPr="009A45A6" w:rsidRDefault="00DD7639" w:rsidP="00630C57">
      <w:r w:rsidRPr="009A45A6">
        <w:lastRenderedPageBreak/>
        <w:t>Denetree pod lupou trpělivě kontrolovala jeden kontakt za druhým. Harriett hlasem klidným jako rovnoměrný proud vzduchu ve ventilačním systému NETHACK ACHTONU pronesla: „Dáme se do toho, holka. Projdeme to ještě jednou a důkladně.“</w:t>
      </w:r>
    </w:p>
    <w:p w:rsidR="00DD7639" w:rsidRPr="009A45A6" w:rsidRDefault="00DD7639" w:rsidP="00630C57">
      <w:r w:rsidRPr="009A45A6">
        <w:t>„Neříkej mi holka,“ požádala Denetree tiše, ale rozhodně. „Kdysi mi tak říkali. Ale ta doba je už pryč, Harriett. Jsem Denetree a nechci, aby se mi říkalo jinak.“</w:t>
      </w:r>
    </w:p>
    <w:p w:rsidR="00DD7639" w:rsidRPr="009A45A6" w:rsidRDefault="00DD7639" w:rsidP="00630C57">
      <w:r w:rsidRPr="009A45A6">
        <w:t>„Neuvědomila jsem si to,“ odvětila Harriett klidně. „Tak dobře, Denetree. Pokračujme.“</w:t>
      </w:r>
    </w:p>
    <w:p w:rsidR="00DD7639" w:rsidRPr="009A45A6" w:rsidRDefault="00DD7639" w:rsidP="00630C57">
      <w:r w:rsidRPr="009A45A6">
        <w:rPr>
          <w:i/>
          <w:iCs/>
        </w:rPr>
        <w:t xml:space="preserve">Harriett Hewesová, </w:t>
      </w:r>
      <w:r w:rsidRPr="009A45A6">
        <w:t xml:space="preserve">myslela si Denetree. </w:t>
      </w:r>
      <w:r w:rsidRPr="009A45A6">
        <w:rPr>
          <w:i/>
          <w:iCs/>
        </w:rPr>
        <w:t xml:space="preserve">Důstojnice pro řízení palby a druhá pilotka lodi, jejíž vnitřek je mi na mnoha místech tak povědomý. Kupodivu stejně povědomý jako Harriettin hlas. </w:t>
      </w:r>
      <w:r w:rsidRPr="009A45A6">
        <w:t>Páky, vypínače a zařízení opotřebované častým používáním. Povolené švy a prošoupaná sedadla pečlivě přelepená širokou páskou. Špinavé okraje ploch, na něž se příliš často sahalo. Lesklé přístroje a špičková zařízení vyleštěná na nejpoužívanějších místech na ryzí kov.</w:t>
      </w:r>
    </w:p>
    <w:p w:rsidR="00DD7639" w:rsidRPr="009A45A6" w:rsidRDefault="00DD7639" w:rsidP="00630C57">
      <w:r w:rsidRPr="009A45A6">
        <w:t>„Takže se do toho pustíme?“ připomněla se Harriett a Denetree přikývla. Do vzácného čipu opět proudila iniciační energie tak nepatrná, že ji skoro nešlo změřit. Z paměťových buněk tiše vycházela první data a zobrazovala se na displeji jako zmatené řady cifer, písmen a znaků. „To je ono, Denetree,“ pochválila ji Harriett.</w:t>
      </w:r>
    </w:p>
    <w:p w:rsidR="00DD7639" w:rsidRPr="009A45A6" w:rsidRDefault="00DD7639" w:rsidP="00630C57">
      <w:r w:rsidRPr="009A45A6">
        <w:t xml:space="preserve">Klávesnice se Denetree rozplývala před očima. </w:t>
      </w:r>
      <w:r w:rsidRPr="009A45A6">
        <w:rPr>
          <w:i/>
          <w:iCs/>
        </w:rPr>
        <w:t xml:space="preserve">Čip, poslední bratrův odkaz. </w:t>
      </w:r>
      <w:r w:rsidRPr="009A45A6">
        <w:t>Venron jí chyběl, nedokázala si představit, že na něj kdy zapomene, i když se jí nyní splnil životní sen – dostala se ke hvězdám.</w:t>
      </w:r>
    </w:p>
    <w:p w:rsidR="00DD7639" w:rsidRPr="009A45A6" w:rsidRDefault="00DD7639" w:rsidP="00630C57">
      <w:r w:rsidRPr="009A45A6">
        <w:t>Učila se pozemšťansky a interkosmo, protože lemurštinu, kterou se hovořilo v arše, translátor stále ještě plně nezvládal.</w:t>
      </w:r>
    </w:p>
    <w:p w:rsidR="00DD7639" w:rsidRPr="009A45A6" w:rsidRDefault="00DD7639" w:rsidP="00630C57">
      <w:r w:rsidRPr="009A45A6">
        <w:t>„Rhodan je on-line,“ poznamenala tiše Harriett. „Je na ta data zvědavý jako my všichni.“</w:t>
      </w:r>
    </w:p>
    <w:p w:rsidR="00DD7639" w:rsidRPr="009A45A6" w:rsidRDefault="00DD7639" w:rsidP="00630C57">
      <w:r w:rsidRPr="009A45A6">
        <w:t>„Nemůžu na ten kód přijít. I když… Přece bych měla znát styl svého vlastního bratra.“</w:t>
      </w:r>
    </w:p>
    <w:p w:rsidR="00DD7639" w:rsidRPr="009A45A6" w:rsidRDefault="00DD7639" w:rsidP="00630C57">
      <w:r w:rsidRPr="009A45A6">
        <w:t xml:space="preserve">Stále ještě si příliš nevěřila, ale po PALENQUE se už pohybovala s jistotou a nebloudila v ní tolik jako v prvních dnech. Věděla, že má průměr pouhých 200 metrů a patnáct hlavních palub. Od startu z Maahkory, na níž </w:t>
      </w:r>
      <w:r w:rsidRPr="009A45A6">
        <w:lastRenderedPageBreak/>
        <w:t>přistáli po nepříjemném střetu s akonskou flotilou, přece jen trochu nabyla sebevědomí.</w:t>
      </w:r>
    </w:p>
    <w:p w:rsidR="00DD7639" w:rsidRPr="009A45A6" w:rsidRDefault="00DD7639" w:rsidP="00630C57">
      <w:r w:rsidRPr="009A45A6">
        <w:t>„Nejde to, nemám se čeho chytit… Víš, co si myslím? Že ta data uložil někdo jiný. Nikdo z našich, tedy ani Venron.“</w:t>
      </w:r>
    </w:p>
    <w:p w:rsidR="00DD7639" w:rsidRPr="009A45A6" w:rsidRDefault="00DD7639" w:rsidP="00630C57">
      <w:r w:rsidRPr="009A45A6">
        <w:t>„Dříve či později je rozluštíme, Denetree. Něco už přece jen máme – důkaz o existenci druhé archy, její jméno a kurzový vektor.“ Harriettin hlas působil na Dentřinu rozlítostněnou duši jako hojivý balzám. „Není třeba spěchat. Práce kvapná, málo platná, víš?“</w:t>
      </w:r>
    </w:p>
    <w:p w:rsidR="00DD7639" w:rsidRPr="009A45A6" w:rsidRDefault="00DD7639" w:rsidP="00630C57">
      <w:r w:rsidRPr="009A45A6">
        <w:t>Tenoučký čip napojil na čtečku hlavní technik Kurd Brodbeck ještě s jedním kolegou. Byla to nesmírně nimravá a technicky náročná práce, protože tvar, velikost a spojovací a dotekové plochy lemurského čipu nebyly kompatibilní s pozemšťanskou technikou. Čtečka v pultu vedle vysílačky byla zase napojena na subsyntron řízený hlavním počítačem lodi. Tím čipem si Denetree zajistila domovské právo na palubě PALENQUE a přízeň Pozemšťanů.</w:t>
      </w:r>
    </w:p>
    <w:p w:rsidR="00DD7639" w:rsidRPr="009A45A6" w:rsidRDefault="00DD7639" w:rsidP="00630C57">
      <w:r w:rsidRPr="009A45A6">
        <w:t>Harriett a Denetree sledovaly, jak tok dat sílí, a doufaly, že o to snadnější bude dešifrování. Denetree se už smířila s tím, že tento svět se stal jejím budoucím světem. Návrat neexistuje. Nevěděla, co si od nového světa může slibovat, ale doufala, že pozná dálavy kosmu a že zažije výhledy až k obzoru, nad nimiž žasla a které ji tolik okouzlovaly na Maahkoře v tom zvláštním světě pod kopulí. A pevně věřila, že se jednou opět dokáže bezstarostně smát.</w:t>
      </w:r>
    </w:p>
    <w:p w:rsidR="00DD7639" w:rsidRPr="009A45A6" w:rsidRDefault="00DD7639" w:rsidP="00630C57">
      <w:r w:rsidRPr="009A45A6">
        <w:t>„Tady něco je,“ špitla nesměle. „Odkaz na jiný kód.“</w:t>
      </w:r>
    </w:p>
    <w:p w:rsidR="00DD7639" w:rsidRDefault="00DD7639" w:rsidP="00630C57">
      <w:r w:rsidRPr="009A45A6">
        <w:t>Nabíhaly první extrapolace, informace o lemurské arše se začínaly konkretizovat. Denetree pohlédla k vyvýšenému velitelskému stanovišti Sharity Cohové a snažila se rychle a správně interpretovat holografický displej.</w:t>
      </w:r>
    </w:p>
    <w:p w:rsidR="00DD7639" w:rsidRPr="009A45A6" w:rsidRDefault="00DD7639" w:rsidP="00630C57"/>
    <w:p w:rsidR="00DD7639" w:rsidRPr="00610CBE" w:rsidRDefault="00DD7639" w:rsidP="00610CBE">
      <w:pPr>
        <w:pStyle w:val="Bezodskokuk"/>
        <w:rPr>
          <w:i/>
        </w:rPr>
      </w:pPr>
      <w:r w:rsidRPr="00610CBE">
        <w:rPr>
          <w:i/>
        </w:rPr>
        <w:t>STRUČNÝ PŘEHLED</w:t>
      </w:r>
    </w:p>
    <w:p w:rsidR="00DD7639" w:rsidRPr="009A45A6" w:rsidRDefault="00DD7639" w:rsidP="00610CBE">
      <w:pPr>
        <w:pStyle w:val="Bezodskokuk"/>
      </w:pPr>
      <w:r w:rsidRPr="009A45A6">
        <w:t>(podle palubního deníku PALENQUE):</w:t>
      </w:r>
    </w:p>
    <w:p w:rsidR="00DD7639" w:rsidRPr="009A45A6" w:rsidRDefault="00DD7639" w:rsidP="00630C57">
      <w:r w:rsidRPr="009A45A6">
        <w:rPr>
          <w:i/>
          <w:iCs/>
        </w:rPr>
        <w:t xml:space="preserve">Prospektorská loď PALENQUE s Perrym Rhodanem na palubě pátrala v „neobydlené“ mlhovině Ochent, vzdálené asi 56 000 světelných let od Sluneční soustavy, po surovinách, vzácných zeminách a kovech. Tuto část </w:t>
      </w:r>
      <w:r w:rsidRPr="009A45A6">
        <w:rPr>
          <w:i/>
          <w:iCs/>
        </w:rPr>
        <w:lastRenderedPageBreak/>
        <w:t xml:space="preserve">vesmíru </w:t>
      </w:r>
      <w:r w:rsidRPr="009A45A6">
        <w:t xml:space="preserve">v </w:t>
      </w:r>
      <w:r w:rsidRPr="009A45A6">
        <w:rPr>
          <w:i/>
          <w:iCs/>
        </w:rPr>
        <w:t>galaktickém území nikoho charakterizovaly temné mlhoviny, statisíce hvězd a silná koncentrace prachu, jenž zářil ve svitu velkých sluncí. To vše ve spojení s nezvykle silnými energetickými bouřemi omezovalo svobodu pohybu.</w:t>
      </w:r>
    </w:p>
    <w:p w:rsidR="00DD7639" w:rsidRPr="009A45A6" w:rsidRDefault="00DD7639" w:rsidP="00630C57">
      <w:r w:rsidRPr="009A45A6">
        <w:rPr>
          <w:i/>
          <w:iCs/>
        </w:rPr>
        <w:t>Území nikoho. Tady probíhala hranice mezi zájmovými oblastmi Bluesanů a Akonanů, která nikdy nebyla oficiálně vytyčena.</w:t>
      </w:r>
    </w:p>
    <w:p w:rsidR="00DD7639" w:rsidRPr="009A45A6" w:rsidRDefault="00DD7639" w:rsidP="00630C57">
      <w:r w:rsidRPr="009A45A6">
        <w:rPr>
          <w:i/>
          <w:iCs/>
        </w:rPr>
        <w:t>Perry Rhodan si chtěl pohovořit s akonskými představiteli a dosáhnout smíru s odvěkým úhlavním nepřítelem Ligy svobodných Pozemštánů. Věděl, že Mléčné dráze hrozí katastrofa, jakou dosud nepoznala – hyperimpendance. Doufal, že až s tímto nebezpečím seznámí Fórum Raglund, staletá rivalita pomine, nebo se aspoň zmírní.</w:t>
      </w:r>
    </w:p>
    <w:p w:rsidR="00DD7639" w:rsidRPr="009A45A6" w:rsidRDefault="00DD7639" w:rsidP="00630C57">
      <w:r w:rsidRPr="009A45A6">
        <w:rPr>
          <w:i/>
          <w:iCs/>
        </w:rPr>
        <w:t>PALENQUE náhodou, jež stála život posádku jednoho „kosmochodu“, narazila 4. března 1327 NGL na generační kosmickou loď lemurského původu, která odstartovala ze Země před více než 50 000 lety. Ukázalo se však, že hvězdnou archu, jak jí brzy začali říkat, neobjevili sami. Současně se totiž objevila i akonská průzkumná loď LAS-TOÓR. Když Pozemšťané a Akonané překonali počáteční nedůvěru, zahájili společný průzkum.</w:t>
      </w:r>
    </w:p>
    <w:p w:rsidR="00DD7639" w:rsidRPr="009A45A6" w:rsidRDefault="00DD7639" w:rsidP="00630C57">
      <w:r w:rsidRPr="009A45A6">
        <w:rPr>
          <w:i/>
          <w:iCs/>
        </w:rPr>
        <w:t>Narazili na prapodivný svět. V již nedokonale fungující arše žilo na nízké technické úrovni deset tisíc Lemurů, kteří ani neznali cíl letu. Buď ho zapomněli, nebo nikdy nevěděli, kam vlastně směřují. Byla v nich hluboce zakořeněná hrůza z vnějšího světa, jako by ty desítky tisíc let prchali před jakýmsi neznámým nepřítelem.</w:t>
      </w:r>
    </w:p>
    <w:p w:rsidR="00DD7639" w:rsidRPr="009A45A6" w:rsidRDefault="00DD7639" w:rsidP="00630C57">
      <w:r w:rsidRPr="009A45A6">
        <w:rPr>
          <w:i/>
          <w:iCs/>
        </w:rPr>
        <w:t>Staří Lemurové však jednoho úhlavního nepřítele měli, a to Bestie, z nichž vzešli Haluťané, dnes nejvěrnější přátelé lidstva. Bestie starou Zemi čili Lemur zpustošily a rozvrátily lemurskou hvězdnou říši. To se však stalo až tisíce let po tom, co se archa vydala na cestu.</w:t>
      </w:r>
    </w:p>
    <w:p w:rsidR="00DD7639" w:rsidRPr="009A45A6" w:rsidRDefault="00DD7639" w:rsidP="00630C57">
      <w:r w:rsidRPr="009A45A6">
        <w:rPr>
          <w:i/>
          <w:iCs/>
        </w:rPr>
        <w:t>Obyvatelé archy tedy o Bestiích zaručeně nevěděli. Kdyby se s nimi náhodně setkali, nepřežili by, protože Bestie se s Lemury rozhodně nepáraly.</w:t>
      </w:r>
    </w:p>
    <w:p w:rsidR="00DD7639" w:rsidRPr="009A45A6" w:rsidRDefault="00DD7639" w:rsidP="00630C57">
      <w:r w:rsidRPr="009A45A6">
        <w:rPr>
          <w:i/>
          <w:iCs/>
        </w:rPr>
        <w:t xml:space="preserve">Háček byl však v tom, že Rhodan a jeho druzi </w:t>
      </w:r>
      <w:r w:rsidRPr="009A45A6">
        <w:t xml:space="preserve">v </w:t>
      </w:r>
      <w:r w:rsidRPr="009A45A6">
        <w:rPr>
          <w:i/>
          <w:iCs/>
        </w:rPr>
        <w:t>arše objevili oltář se sochou Bestie.</w:t>
      </w:r>
    </w:p>
    <w:p w:rsidR="00DD7639" w:rsidRPr="009A45A6" w:rsidRDefault="00DD7639" w:rsidP="00630C57">
      <w:r w:rsidRPr="009A45A6">
        <w:rPr>
          <w:i/>
          <w:iCs/>
        </w:rPr>
        <w:lastRenderedPageBreak/>
        <w:t>Tedy něco naprosto nemožného.</w:t>
      </w:r>
    </w:p>
    <w:p w:rsidR="00DD7639" w:rsidRPr="009A45A6" w:rsidRDefault="00DD7639" w:rsidP="00630C57">
      <w:r w:rsidRPr="009A45A6">
        <w:rPr>
          <w:i/>
          <w:iCs/>
        </w:rPr>
        <w:t>Stejně nemožné však bylo i to, co nosil naahk kolem krku: buněčný aktivátor. To znamenalo, že velitel archy byl nesmrtelný.</w:t>
      </w:r>
    </w:p>
    <w:p w:rsidR="00DD7639" w:rsidRPr="009A45A6" w:rsidRDefault="00DD7639" w:rsidP="00630C57">
      <w:r w:rsidRPr="009A45A6">
        <w:rPr>
          <w:i/>
          <w:iCs/>
        </w:rPr>
        <w:t>Záhada nad záhadu… Ale než se Rhodan stačil k jejich řešení aspoň trošinku přiblížit, dorazila akonská flotila, archu zabavila, Pozemšťany a s nimi i akonské vědce prohlásila za nežádoucí osoby a milostivě jim dovolila odletět.</w:t>
      </w:r>
    </w:p>
    <w:p w:rsidR="00DD7639" w:rsidRPr="009A45A6" w:rsidRDefault="00DD7639" w:rsidP="00630C57">
      <w:r w:rsidRPr="009A45A6">
        <w:rPr>
          <w:i/>
          <w:iCs/>
        </w:rPr>
        <w:t>PALENQUE a LAS-TOÓR se znovu setkaly na nedaleké planetě Maahkoře. Posádky spojovala touha odhalit tajemství archy, která podle práva a spravedlnosti patří pouze jim.</w:t>
      </w:r>
    </w:p>
    <w:p w:rsidR="00DD7639" w:rsidRDefault="00DD7639" w:rsidP="00630C57">
      <w:pPr>
        <w:rPr>
          <w:i/>
          <w:iCs/>
        </w:rPr>
      </w:pPr>
      <w:r w:rsidRPr="009A45A6">
        <w:rPr>
          <w:i/>
          <w:iCs/>
        </w:rPr>
        <w:t>A cestu jim měl ukázat čip, který Venron předal své sestře Denetree…</w:t>
      </w:r>
    </w:p>
    <w:p w:rsidR="00DD7639" w:rsidRPr="009A45A6" w:rsidRDefault="00DD7639" w:rsidP="00630C57"/>
    <w:p w:rsidR="00DD7639" w:rsidRPr="009A45A6" w:rsidRDefault="00DD7639" w:rsidP="00630C57">
      <w:r w:rsidRPr="009A45A6">
        <w:t>„Sníš, či bdíš?“</w:t>
      </w:r>
    </w:p>
    <w:p w:rsidR="00DD7639" w:rsidRPr="009A45A6" w:rsidRDefault="00DD7639" w:rsidP="00630C57">
      <w:r w:rsidRPr="009A45A6">
        <w:t>Denetree pohlédla na Harriett.</w:t>
      </w:r>
    </w:p>
    <w:p w:rsidR="00DD7639" w:rsidRPr="009A45A6" w:rsidRDefault="00DD7639" w:rsidP="00630C57">
      <w:r w:rsidRPr="009A45A6">
        <w:t>Druhá pilotka si odhodila modročervené vlasy na ramena a řekla: „Probuď se! Vrať se. Někam ses nám zatoulala.“</w:t>
      </w:r>
    </w:p>
    <w:p w:rsidR="00DD7639" w:rsidRPr="009A45A6" w:rsidRDefault="00DD7639" w:rsidP="00630C57">
      <w:r w:rsidRPr="009A45A6">
        <w:t>Holografická obrazovka se plnila vzorci, znaky, kresbami a textem a počítač se to snažil přeložit. Denetree se zase odvrátila. Nedokázala se oprostit od myšlenek na Venrona a ostatní hledače hvězd. Musí se o LEMŠE OVIR dozvědět víc. Možná je v kritické situaci. Měla až příliš živě v paměti, jak to vypadalo u nich. Celková zchátralost dosáhla značně znepokojivého stupně.</w:t>
      </w:r>
    </w:p>
    <w:p w:rsidR="00DD7639" w:rsidRPr="009A45A6" w:rsidRDefault="00DD7639" w:rsidP="00630C57">
      <w:r w:rsidRPr="009A45A6">
        <w:t>Vzpamatovala se a byla Harriett vděčná za to, že s ní má takovou trpělivost – s nováčkem, který nic nezná a bloudí v novém, matoucím prostředí.</w:t>
      </w:r>
    </w:p>
    <w:p w:rsidR="00DD7639" w:rsidRPr="009A45A6" w:rsidRDefault="00DD7639" w:rsidP="00630C57">
      <w:r w:rsidRPr="009A45A6">
        <w:t>„Pokud ti to pomůže…,“ ozvala se Harriett po chvíli. „Čas zhojí všechny rány. Jsi v nezvyklém prostředí…“</w:t>
      </w:r>
    </w:p>
    <w:p w:rsidR="00DD7639" w:rsidRPr="009A45A6" w:rsidRDefault="00DD7639" w:rsidP="00630C57">
      <w:r w:rsidRPr="009A45A6">
        <w:t xml:space="preserve">„To vím taky, že jsem tady cizí. Nadlouho a možná navždycky,“ odpověděla Denetree trpce a prsty se jí na klávesnici zastavily. Na obrazovkách nabíhaly vzorce. „Všechno je tady nové a pěkné. A pohodlné, zdánlivě bez problémů, úžasné jako v nějaké pohádce. Na PALENQUE si ani nemusím namáhat svaly. Všechno za </w:t>
      </w:r>
      <w:r w:rsidRPr="009A45A6">
        <w:lastRenderedPageBreak/>
        <w:t>mě udělají stroje. Přenášejí mě neviditelná pole. Nemusím se živit trnitými plody. Ale i tak…“</w:t>
      </w:r>
    </w:p>
    <w:p w:rsidR="00DD7639" w:rsidRPr="009A45A6" w:rsidRDefault="00DD7639" w:rsidP="00630C57">
      <w:r w:rsidRPr="009A45A6">
        <w:t>A zatímco syntrony ověřovaly a zpracovávaly informace z čipu a převáděly je do pozemšťanské terminologie, Denetree vyprávěla Harriett Hewesové svůj příběh a občas jej přerušovala vzlyky.</w:t>
      </w:r>
    </w:p>
    <w:p w:rsidR="00DD7639" w:rsidRPr="00610CBE" w:rsidRDefault="00DD7639" w:rsidP="00610CBE">
      <w:pPr>
        <w:pStyle w:val="Bezodskokuk"/>
      </w:pPr>
    </w:p>
    <w:p w:rsidR="00DD7639" w:rsidRPr="009A45A6" w:rsidRDefault="00DD7639" w:rsidP="00630C57">
      <w:pPr>
        <w:pStyle w:val="Bezodskokuk"/>
        <w:rPr>
          <w:szCs w:val="24"/>
        </w:rPr>
      </w:pPr>
      <w:r w:rsidRPr="009A45A6">
        <w:rPr>
          <w:szCs w:val="24"/>
        </w:rPr>
        <w:t>Už třetí den se neholil. Na sobě měl obnošené prospektorské kalhoty s mnoha kapsami a jednoduchou košili, oboje si vyzvedl ve skladu PALENQUE. Uměl zapadnout do každého prostředí, a tak se jako host na palubě přizpůsobil běžnému vzhledu posádky, který by s jistou opatrností definoval jako milou, decentní zpustlost.</w:t>
      </w:r>
    </w:p>
    <w:p w:rsidR="00DD7639" w:rsidRPr="009A45A6" w:rsidRDefault="00DD7639" w:rsidP="00630C57">
      <w:r w:rsidRPr="009A45A6">
        <w:t xml:space="preserve">Onu útěšnou, matematicky logickou hudbu, ty skvostné zvuky z doby, kdy svět byl prý ještě přehledný a pochopitelný, slyšel jen on. </w:t>
      </w:r>
      <w:r w:rsidRPr="009A45A6">
        <w:rPr>
          <w:i/>
          <w:iCs/>
        </w:rPr>
        <w:t xml:space="preserve">Koncert pro čtyři klavíry a smyčce a-moll </w:t>
      </w:r>
      <w:r w:rsidRPr="009A45A6">
        <w:t>Johanna Sebastiana Bacha v podání hardcore cemball a strun z terkonitové oceli. Bez čipu s hudbou nedal ani ránu. Perry Rhodan si se sluchátky na uších hověl v měkkém anatomickém křesle a znovu si procházel data z Denetřina čipu.</w:t>
      </w:r>
    </w:p>
    <w:p w:rsidR="00DD7639" w:rsidRPr="009A45A6" w:rsidRDefault="00DD7639" w:rsidP="00630C57">
      <w:r w:rsidRPr="009A45A6">
        <w:t>I když člověk hovořil plynně lemursky – jako například on –, kusá data se vzpírala interpretaci a nedařilo se z nich vytáhnout žádné jakžtakž srozumitelné informace. Plodné uvažování mu občas narušovala akonská LAS-TOÓR s vědci bažícími po úspěchu a složité mezilidské vztahy na prospektorské lodi PALENQUE. Zdánlivě pestře poskládaná posádka sestávala z tlupy pozoruhodných, ale silně motivovaných individuí a Perry Rhodan vskrytu obdivoval jejich profesionální spolehlivost.</w:t>
      </w:r>
    </w:p>
    <w:p w:rsidR="00DD7639" w:rsidRPr="009A45A6" w:rsidRDefault="00DD7639" w:rsidP="00630C57">
      <w:r w:rsidRPr="009A45A6">
        <w:t>„Máme aspoň kurzový vektor, to je hlavní,“ zabručel si do sólového partu dvanáctiprstého mutanta Zodiaka Gordona mladšího.</w:t>
      </w:r>
    </w:p>
    <w:p w:rsidR="00DD7639" w:rsidRPr="009A45A6" w:rsidRDefault="00DD7639" w:rsidP="00630C57">
      <w:r w:rsidRPr="009A45A6">
        <w:t>Ani po třetí kontrole nebyl o moc chytřejší. Zatím si vytvořil teorii, která nebyla tak zcela od věci. Vše nasvědčovalo tomu, že data uložil během letu NETHACK ACHTONU někdo, kdo jim nerozuměl, nebo nějaký cizinec.</w:t>
      </w:r>
    </w:p>
    <w:p w:rsidR="00DD7639" w:rsidRPr="009A45A6" w:rsidRDefault="00DD7639" w:rsidP="00630C57">
      <w:r w:rsidRPr="009A45A6">
        <w:t xml:space="preserve">Rhodan, Denetree a velitelka nad tím dlouho přemýšleli a probírali záležitost ze všech stran. Nakonec </w:t>
      </w:r>
      <w:r w:rsidRPr="009A45A6">
        <w:lastRenderedPageBreak/>
        <w:t>dospěli jen k množství otázek a k žádné odpovědi. Představa, že data z první archy se týkají druhé, byla přece jen těžko stravitelná! Čip přece tvrdí, že druhá archa, LEMCHA OVIR, odstartovala až několik let po NETHACK ACHTONU. Jak by se potom tato informace dostala na NETHACK ACHTON?</w:t>
      </w:r>
    </w:p>
    <w:p w:rsidR="00DD7639" w:rsidRPr="009A45A6" w:rsidRDefault="00DD7639" w:rsidP="00630C57">
      <w:r w:rsidRPr="009A45A6">
        <w:t>Ledaže by ji do palubní sítě vložil nějaký tajemný návštěvník… Ale kdo by to pak byl? A pokud je tato teorie správná, co tím zamýšlel? Vždyť archy se měly kosmem řítit v utajení! V informacích se po delším úsilí našlo jen jméno druhé archy, které ve starolemurštině znamenalo „Hvězda naděje“, a pár technických dat. Existuje ještě třetí archa nebo jich je dokonce víc?</w:t>
      </w:r>
    </w:p>
    <w:p w:rsidR="00DD7639" w:rsidRPr="009A45A6" w:rsidRDefault="00DD7639" w:rsidP="00630C57">
      <w:r w:rsidRPr="009A45A6">
        <w:t>Vtom případě nějaký čas potrvá, než se dozví, proč archy odstartovaly a kam směřovaly. A představa, že by byla nějaká souvislost mezi Haluťanem či Bestií a Lemury, mu připadala až příliš fantastická.</w:t>
      </w:r>
    </w:p>
    <w:p w:rsidR="00DD7639" w:rsidRPr="009A45A6" w:rsidRDefault="00DD7639" w:rsidP="00630C57">
      <w:r w:rsidRPr="009A45A6">
        <w:t>„Ale jedno je jisté,“ pokračoval v samomluvě. „Druhá archa vyrazila až několik let po první. Ale to je asi tak všechno, co s jistotou víme.“</w:t>
      </w:r>
    </w:p>
    <w:p w:rsidR="00DD7639" w:rsidRPr="009A45A6" w:rsidRDefault="00DD7639" w:rsidP="00630C57">
      <w:r w:rsidRPr="009A45A6">
        <w:rPr>
          <w:i/>
          <w:iCs/>
        </w:rPr>
        <w:t xml:space="preserve">Každé tajemství, </w:t>
      </w:r>
      <w:r w:rsidRPr="009A45A6">
        <w:t xml:space="preserve">říkal si, </w:t>
      </w:r>
      <w:r w:rsidRPr="009A45A6">
        <w:rPr>
          <w:i/>
          <w:iCs/>
        </w:rPr>
        <w:t xml:space="preserve">lze přece racionálně a vědecky vysvětlit. Dříve či později. </w:t>
      </w:r>
      <w:r w:rsidRPr="009A45A6">
        <w:t>Jenže takové později může někdy trvat i staletí. Vyhodnocení čipu si ještě vyžádá hodně času a námahy. To mu nějak připomnělo půvabnou Denetree s lemursky vybledlou pleti a smutňoučkým obličejem. Ztratila pracně získanou životní rovnováhu a nyní se musí zorientovat ve zcela jiném prostředí, které jí možná nahání strach. Vzpomněl si, jak se prvně setkali. Tehdy na něj prosebně hleděla, jako by čekala, že úsměvem nebo nějakým kouzelným slůvkem zažene její úzkost.</w:t>
      </w:r>
    </w:p>
    <w:p w:rsidR="00DD7639" w:rsidRPr="009A45A6" w:rsidRDefault="00DD7639" w:rsidP="00630C57">
      <w:r w:rsidRPr="009A45A6">
        <w:rPr>
          <w:i/>
          <w:iCs/>
        </w:rPr>
        <w:t xml:space="preserve">Třeba najdeme odpověď na LEMŠE OVIR, </w:t>
      </w:r>
      <w:r w:rsidRPr="009A45A6">
        <w:t>řekl si, ale nebyl o tom příliš přesvědčen. Ze zkušenosti věděl, že každá odpověď pouze klade další a další otázky…</w:t>
      </w:r>
    </w:p>
    <w:p w:rsidR="00DD7639" w:rsidRDefault="00DD7639" w:rsidP="00630C57"/>
    <w:p w:rsidR="00DD7639" w:rsidRPr="009A45A6" w:rsidRDefault="00DD7639" w:rsidP="00610CBE">
      <w:pPr>
        <w:pStyle w:val="Bezodskokuk"/>
      </w:pPr>
      <w:r w:rsidRPr="009A45A6">
        <w:t xml:space="preserve">Smyčce Mimas Recreation Orchestra nasadily na finále, Bachova skladba se chýlila ke konci a Rhodan se na základě informací z čipu a návštěvy NETHACK ACHTONU snažil vytvořit si nějakou představu o druhé lodi. </w:t>
      </w:r>
      <w:r w:rsidRPr="009A45A6">
        <w:rPr>
          <w:i/>
          <w:iCs/>
        </w:rPr>
        <w:t xml:space="preserve">Možné je vlastně všechno, </w:t>
      </w:r>
      <w:r w:rsidRPr="009A45A6">
        <w:t xml:space="preserve">říkal si. </w:t>
      </w:r>
      <w:r w:rsidRPr="009A45A6">
        <w:rPr>
          <w:i/>
          <w:iCs/>
        </w:rPr>
        <w:t>Mohou si být podobné, ale také se diametrálně lišit…</w:t>
      </w:r>
    </w:p>
    <w:p w:rsidR="00DD7639" w:rsidRPr="009A45A6" w:rsidRDefault="00DD7639" w:rsidP="00630C57">
      <w:r w:rsidRPr="009A45A6">
        <w:rPr>
          <w:i/>
          <w:iCs/>
        </w:rPr>
        <w:lastRenderedPageBreak/>
        <w:t xml:space="preserve">Dříve, ještě před Bachem, ale i staletí po něm, by Pozemšťané archu – a což teprve kosmickou loď jakékoli velikosti – určitě považovali na zázrak. Usuzovali by na podivuhodné bytosti jako na… </w:t>
      </w:r>
      <w:r w:rsidRPr="009A45A6">
        <w:t>Nějakou chvíli hledal vhodný příměr. „Jako na Leviatana, Zaratana, Behemota a Fastitokalona,“ zabručel a při té představě se ušklíbl. Mořské nestvůry o velikosti ostrovů, na nichž přistávali námořníci a rozdělávali si na jejich rostlinstvem porostlých hřbetech ohně. „Draci chaosu, černé potvory připomínající krokodýly. Obři, kteří strhávají lodě i s celou posádkou do ,síně smrti’. Pozemská kolektivní vzpomínka… A co když pochází ještě z lemurských dob. Kdo ví?“</w:t>
      </w:r>
    </w:p>
    <w:p w:rsidR="00DD7639" w:rsidRPr="009A45A6" w:rsidRDefault="00DD7639" w:rsidP="00630C57">
      <w:r w:rsidRPr="009A45A6">
        <w:t>Usoudil, že podobné úvahy se k nynější kosmické záhadě příliš nehodí. Odložil sluchátka a nazul si měkkou palubní obuv. Na můstku mu teď bude líp. Kdyby se v kabině zdržoval příliš dlouho, drsná posádka by si mohla myslet, že se dobrovolně izoluje, nebo že dává najevo svou nadřazenost. Na levé zápěstí si nasunul multifunkční náramek, vkročil do antigravitační šachty a vystoupil na hlavním můstku.</w:t>
      </w:r>
    </w:p>
    <w:p w:rsidR="00DD7639" w:rsidRPr="009A45A6" w:rsidRDefault="00DD7639" w:rsidP="00630C57">
      <w:r w:rsidRPr="009A45A6">
        <w:t>Pozdravil Sharitu Cohovou. Velitelka v upjaté palubní uniformě ocenila jeho ležérní zjev nesouhlasným pohledem, ale zdržela se jakéhokoli komentáře. Hon na druhou archu ji zřejmě dobře naladil, protože mu nakonec přece jen blahosklonně pokynula. Ostatní ho pozdravili jen vlažně.</w:t>
      </w:r>
    </w:p>
    <w:p w:rsidR="00DD7639" w:rsidRPr="009A45A6" w:rsidRDefault="00DD7639" w:rsidP="00630C57">
      <w:r w:rsidRPr="009A45A6">
        <w:t>Sedl si na své obvyklé místo, do křesla pro návštěvníky, a rozhlédl se. Zdálo se, že na můstku vládne klid. Denetree, která seděla s Harriett Hewesovou u rádiového pultu, na něj dlouze pohlédla. Vypadala bezradně a sklesle, a tak jí poslal povzbudivý úsměv. Usmála se také a znovu věnovala pozornost informacím, které už byly opticky zpracované a převáděly se do hlavního syntronu.</w:t>
      </w:r>
    </w:p>
    <w:p w:rsidR="00DD7639" w:rsidRPr="009A45A6" w:rsidRDefault="00DD7639" w:rsidP="00630C57">
      <w:r w:rsidRPr="009A45A6">
        <w:t xml:space="preserve">Krátce se zahleděl na její výrazný lemurský profil. Viděl mladou tvář, jež záhy vykvete do exotické krásy. Lesknoucí se kaštanové vlasy stažené přes uši a spletené do dlouhého copu, který se na konci začínal uvolňovat, zvýrazňovaly čistou a ušlechtilou linii profilu. Brada vypovídala o silné vůli a z obličeje s velkýma, modrýma </w:t>
      </w:r>
      <w:r w:rsidRPr="009A45A6">
        <w:lastRenderedPageBreak/>
        <w:t xml:space="preserve">očima cítil zmatek, nejistotu, snění, nekoordinované myšlenky, neurčité vzpomínky, vzdor, touhu přežít a prožívat všechna vzrušení, podněty a divy, jež nabízí Galaxie. </w:t>
      </w:r>
      <w:r w:rsidRPr="009A45A6">
        <w:rPr>
          <w:i/>
          <w:iCs/>
        </w:rPr>
        <w:t xml:space="preserve">Za několik týdnů, </w:t>
      </w:r>
      <w:r w:rsidRPr="009A45A6">
        <w:t xml:space="preserve">pomyslel si, </w:t>
      </w:r>
      <w:r w:rsidRPr="009A45A6">
        <w:rPr>
          <w:i/>
          <w:iCs/>
        </w:rPr>
        <w:t>vytěsní nepříjemné prožitky a na svůj nový svět bude pohlížet ze zcela jiné perspektivy.</w:t>
      </w:r>
    </w:p>
    <w:p w:rsidR="00DD7639" w:rsidRPr="009A45A6" w:rsidRDefault="00DD7639" w:rsidP="00630C57">
      <w:r w:rsidRPr="009A45A6">
        <w:t>Pustil se do studia hologramu, který se vytvořil nad Alemaheyuem Kossou a Sharitou Cohovou, a v té chvíli do velitelské sekce vstoupila Akonanka Eniva. Enivě chybělo do dvou metrů pouhých osm centimetrů, a tak toto „rukojmí“ převyšovalo leckoho z padesátičlenné posádky PALENQUE o hlavu. Pohybovala se ve věcné atmosféře lodi s iritující extravagancí pestrého, všeuměleckého díla.</w:t>
      </w:r>
    </w:p>
    <w:p w:rsidR="00DD7639" w:rsidRPr="009A45A6" w:rsidRDefault="00DD7639" w:rsidP="00630C57">
      <w:r w:rsidRPr="009A45A6">
        <w:t xml:space="preserve">Eniva ta Drorar byla krásná žena. Všude provokovala a vzbuzovala obdiv. I když pohledy, které ji provázely, mohly také docela klidně vyjadřovat jen údiv… Plně si uvědomovala, že, mírně řečeno, vzbuzuje dojem arogantní </w:t>
      </w:r>
      <w:r w:rsidRPr="009A45A6">
        <w:rPr>
          <w:i/>
          <w:iCs/>
        </w:rPr>
        <w:t xml:space="preserve">vakt-son </w:t>
      </w:r>
      <w:r w:rsidRPr="009A45A6">
        <w:t>čili akonské šlechtičny. Nehrála to však, skutečně patřila do střední šlechty.</w:t>
      </w:r>
    </w:p>
    <w:p w:rsidR="00DD7639" w:rsidRPr="009A45A6" w:rsidRDefault="00DD7639" w:rsidP="00630C57">
      <w:r w:rsidRPr="009A45A6">
        <w:t xml:space="preserve">Patrně si už uvědomila, že za oteplení vztahů mezi Akonany a Pozemšťany všichni vděčí jedině ležérnosti prospektorů. Tato ležérnost však v žádném případě neznamenala lhostejnost. Přístup na můstek jí mohli kdykoli zakázat. Vyslala mnohoslibný úsměv na kudrnatého radistu Alemaheyua. V tomto malém kolektivu nebylo tajemstvím, že v něm vzbudila jisté naděje. </w:t>
      </w:r>
      <w:r w:rsidRPr="009A45A6">
        <w:rPr>
          <w:i/>
          <w:iCs/>
        </w:rPr>
        <w:t xml:space="preserve">Oprávněné? </w:t>
      </w:r>
      <w:r w:rsidRPr="009A45A6">
        <w:t xml:space="preserve">pomyslel si Rhodan a pokrčil rameny. </w:t>
      </w:r>
      <w:r w:rsidRPr="009A45A6">
        <w:rPr>
          <w:i/>
          <w:iCs/>
        </w:rPr>
        <w:t>Uvidíme. Ten takřka virtuální polibek, co si dali, ještě neznamená vyznání lásky!</w:t>
      </w:r>
    </w:p>
    <w:p w:rsidR="00DD7639" w:rsidRPr="009A45A6" w:rsidRDefault="00DD7639" w:rsidP="00630C57">
      <w:r w:rsidRPr="009A45A6">
        <w:t>Došla k Denetree a Harriett, počkala, až k ní dojede křeslo, posadila se a otočila hlavu. Alemaheyu na ni zamrkal a srovnal si čelenku. Dlouhé vlasy měla vždy upravené, protože účes jí držela slaboučká antigravitační pole. I v nápadné žluté lovecké kazajce zdobené černými výšivkami působila jako neuvěřitelně pilná a soustředěná počítačová specialistka.</w:t>
      </w:r>
    </w:p>
    <w:p w:rsidR="00DD7639" w:rsidRPr="009A45A6" w:rsidRDefault="00DD7639" w:rsidP="00630C57">
      <w:r w:rsidRPr="009A45A6">
        <w:t>„Nuže, sestry v problému,“ pronesla až příliš korektním interkosmem, „jak vypadá náš zápas o poznatky?“</w:t>
      </w:r>
    </w:p>
    <w:p w:rsidR="00DD7639" w:rsidRPr="009A45A6" w:rsidRDefault="00DD7639" w:rsidP="00630C57">
      <w:r w:rsidRPr="009A45A6">
        <w:lastRenderedPageBreak/>
        <w:t>„Nerozhodně. Jedna jedna,“ odpověděla Harriett a ukázala na obrazovky a holoprojektory. Na holografické obrazovce nabíhaly cifry a znaky, mizely, přeskupovaly se a rozpadaly, což svědčilo o tom, že v datech musí být mezery. „Máme prakticky jedinou jistotu. Velice pomaloučku se přibližujeme k něčemu, co by mělo být méně nudné než všecko ostatní.“</w:t>
      </w:r>
    </w:p>
    <w:p w:rsidR="00DD7639" w:rsidRPr="009A45A6" w:rsidRDefault="00DD7639" w:rsidP="00630C57">
      <w:r w:rsidRPr="009A45A6">
        <w:t>„To je mi pěkná jistota,“ zabručel navigátor Omer Driscol.</w:t>
      </w:r>
    </w:p>
    <w:p w:rsidR="00DD7639" w:rsidRPr="009A45A6" w:rsidRDefault="00DD7639" w:rsidP="00630C57">
      <w:r w:rsidRPr="009A45A6">
        <w:t>Několik minut se nic nedělo. PALENQUE už vystoupila z hyperprostoru, Driscol zjistil přesnou polohu a pořizovala se dokumentace této části mlhoviny Ochent. Na délce další etapy se velitelé PALENQUE a LAS-TOÓR zatím nedohodli. Samozřejmě by bylo mnohem efektivnější, kdyby lodě pátraly samostatně a informovaly se vysílačkami. Tolik si však Pozemšťané a Akonané ještě nedůvěřovali, i když by se to nikdo neodvážil říct nahlas.</w:t>
      </w:r>
    </w:p>
    <w:p w:rsidR="00DD7639" w:rsidRDefault="00DD7639" w:rsidP="00630C57"/>
    <w:p w:rsidR="00DD7639" w:rsidRPr="009A45A6" w:rsidRDefault="00DD7639" w:rsidP="00610CBE">
      <w:pPr>
        <w:pStyle w:val="Bezodskokuk"/>
      </w:pPr>
      <w:r w:rsidRPr="009A45A6">
        <w:t>Etapa střídala etapu a na můstku PALENQUE vládla podivná nálada, jakási kombinace napětí a nudy. Většina posádky se pod vedením první důstojnice Pearl Laneauxové pustila do úpravy kosmochodů z létajících laboratoří na autonomní jednotky. Rhodan tušil, že tato činnost neprobíhá tak úplně dobrovolně. Mezi Sharitou Cohovou a první důstojnicí byl složitý vztah, který se v posledních dnech vychýlil z rovnováhy, protože Pearl Laneauxová měla až příliš často pravdu.</w:t>
      </w:r>
    </w:p>
    <w:p w:rsidR="00DD7639" w:rsidRPr="009A45A6" w:rsidRDefault="00DD7639" w:rsidP="00A8578F">
      <w:r w:rsidRPr="009A45A6">
        <w:t>Alemaheyu Kossa využil čas k debatě se Sharitou a Perrym Rhodanem o záhadném rádiovém impulzu, na který narazil, když procházel soubory palubního deníku PALENQUE.</w:t>
      </w:r>
    </w:p>
    <w:p w:rsidR="00DD7639" w:rsidRPr="009A45A6" w:rsidRDefault="00DD7639" w:rsidP="00A8578F">
      <w:r w:rsidRPr="009A45A6">
        <w:t>„Tady,“ ukázal na graf. „Naprosto jednoznačná výchylka. Je to hyperimpulz a vyšel z NETHACK ACHTONU.“</w:t>
      </w:r>
    </w:p>
    <w:p w:rsidR="00DD7639" w:rsidRPr="009A45A6" w:rsidRDefault="00DD7639" w:rsidP="00A8578F">
      <w:r w:rsidRPr="009A45A6">
        <w:t>Sharita Cohová se na něj skepticky podívala. „A jsi si tím jistý?“</w:t>
      </w:r>
    </w:p>
    <w:p w:rsidR="00DD7639" w:rsidRPr="009A45A6" w:rsidRDefault="00DD7639" w:rsidP="00A8578F">
      <w:r w:rsidRPr="009A45A6">
        <w:t>„Naprosto,“ odvětil Kossa a bezděky se napružil, protože se velitelka dotkla jeho stavovské cti. „Jako radista se v tom vyznám.“</w:t>
      </w:r>
    </w:p>
    <w:p w:rsidR="00DD7639" w:rsidRPr="009A45A6" w:rsidRDefault="00DD7639" w:rsidP="00A8578F">
      <w:r w:rsidRPr="009A45A6">
        <w:lastRenderedPageBreak/>
        <w:t>„Uvědomuješ si, že takový impulz je vlastně nesmysl, něco zhola nemožného?“ ozval se Perry Rhodan. „Archa byla postavena v dávných dobách, kdy o pětirozměrné technice, na které se hyperkomunikace zakládá, neměli ani potuchy. Každopádně jsme po ní na palubě nenašli ani stopu.“</w:t>
      </w:r>
    </w:p>
    <w:p w:rsidR="00DD7639" w:rsidRPr="009A45A6" w:rsidRDefault="00DD7639" w:rsidP="00A8578F">
      <w:r w:rsidRPr="009A45A6">
        <w:t>„Jistěže, ale data hovoří jednoznačně. Z NETHACK ACHTONU vyšel silný, nemodulovaný hyperimpulz.“</w:t>
      </w:r>
    </w:p>
    <w:p w:rsidR="00DD7639" w:rsidRPr="009A45A6" w:rsidRDefault="00DD7639" w:rsidP="00A8578F">
      <w:r w:rsidRPr="009A45A6">
        <w:t>Chvíli mlčeli. PALENQUE dokončila další nadsvětelnou etapu. Driscol se hned pustil do práce a proskenoval okolní vesmír. NETHACK ACHTON měla téměř perfektní antilokační ochranu. Lokátory proto nepátraly po obrovské lodi, ale po rozmazané energetické signatuře. Driscol „vydestiloval“ rozmazané lokační echo a předal je syntronu.</w:t>
      </w:r>
    </w:p>
    <w:p w:rsidR="00DD7639" w:rsidRPr="009A45A6" w:rsidRDefault="00DD7639" w:rsidP="00164100">
      <w:r w:rsidRPr="009A45A6">
        <w:t>Sklonil se nad pultem, a když si uvědomil nedočkavé pohledy, zavrtěl hlavou. „Nic.“</w:t>
      </w:r>
    </w:p>
    <w:p w:rsidR="00DD7639" w:rsidRPr="009A45A6" w:rsidRDefault="00DD7639" w:rsidP="00164100">
      <w:r w:rsidRPr="009A45A6">
        <w:t>Sharita nařídila další přechod do hyperprostoru.</w:t>
      </w:r>
    </w:p>
    <w:p w:rsidR="00DD7639" w:rsidRPr="009A45A6" w:rsidRDefault="00DD7639" w:rsidP="00164100">
      <w:r w:rsidRPr="009A45A6">
        <w:t>„Ještě k tomu hyperimpulzu…,“ Rhodan se zamračil, „mýlím se, nebo byl vyslán zhruba v tom okamžiku, kdy jsme s Akonany vstoupili do archy?“</w:t>
      </w:r>
    </w:p>
    <w:p w:rsidR="00DD7639" w:rsidRPr="009A45A6" w:rsidRDefault="00DD7639" w:rsidP="00164100">
      <w:r w:rsidRPr="009A45A6">
        <w:t>Kossa si sjel data a přikývl. „Nemýlíš se. Je to tak.“</w:t>
      </w:r>
    </w:p>
    <w:p w:rsidR="00DD7639" w:rsidRPr="009A45A6" w:rsidRDefault="00DD7639" w:rsidP="00164100">
      <w:r w:rsidRPr="009A45A6">
        <w:t>„Co by to mohlo znamenat?“ zauvažovala nahlas Sharita. „Že by náhoda?“</w:t>
      </w:r>
    </w:p>
    <w:p w:rsidR="00DD7639" w:rsidRPr="009A45A6" w:rsidRDefault="00DD7639" w:rsidP="00164100">
      <w:r w:rsidRPr="009A45A6">
        <w:t>„To je dost nepravděpodobné,“ nesouhlasil Rhodan. „Skoro bych řekl, že nemožné. Spíš si myslím, že jsme něco spustili. Třeba poplašné zařízení.“</w:t>
      </w:r>
    </w:p>
    <w:p w:rsidR="00DD7639" w:rsidRPr="009A45A6" w:rsidRDefault="00DD7639" w:rsidP="00164100">
      <w:r w:rsidRPr="009A45A6">
        <w:t>„Jakmile do archy vstoupí někdo cizí… To by odpovídalo jejich strachu z vnějšího světa!“</w:t>
      </w:r>
    </w:p>
    <w:p w:rsidR="00DD7639" w:rsidRPr="009A45A6" w:rsidRDefault="00DD7639" w:rsidP="00164100">
      <w:r w:rsidRPr="009A45A6">
        <w:t>„Jistěže. Ale pořád to ještě nevysvětluje pětirozměrnou techniku. A navíc tu máme další otázku. Komu byl ten impulz určen?“</w:t>
      </w:r>
    </w:p>
    <w:p w:rsidR="00DD7639" w:rsidRPr="009A45A6" w:rsidRDefault="00DD7639" w:rsidP="00164100">
      <w:r w:rsidRPr="009A45A6">
        <w:t>„A co když šlo o volání o pomoc?“</w:t>
      </w:r>
    </w:p>
    <w:p w:rsidR="00DD7639" w:rsidRPr="009A45A6" w:rsidRDefault="00DD7639" w:rsidP="00164100">
      <w:r w:rsidRPr="009A45A6">
        <w:t>„A komu by je asi tak posílali? Kdo by mohl přispěchat na pomoc lodi, která se pod antilokační ochranou žene vesmírem skoro rychlostí světla – a to už přes padesát tisíc let?“</w:t>
      </w:r>
    </w:p>
    <w:p w:rsidR="00DD7639" w:rsidRPr="009A45A6" w:rsidRDefault="00DD7639" w:rsidP="00164100">
      <w:r w:rsidRPr="009A45A6">
        <w:t>Alemaheyu Kossa si prohrábl kudrny. „Impulz mohl mít kdysi význam – po startu. To je sice už dost dávno, ale automatika si to pamatovala…“</w:t>
      </w:r>
    </w:p>
    <w:p w:rsidR="00DD7639" w:rsidRPr="009A45A6" w:rsidRDefault="00DD7639" w:rsidP="00164100">
      <w:r w:rsidRPr="009A45A6">
        <w:lastRenderedPageBreak/>
        <w:t>PALENQUE se vrátila do normálního prostoru. Driscol se sklonil nad pultem a vykřikl: „Tohle teda musíte vidět!“</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Default="009323FF" w:rsidP="00DA219A">
      <w:pPr>
        <w:pStyle w:val="Nadpis3"/>
      </w:pPr>
      <w:r>
        <w:rPr>
          <w:noProof/>
        </w:rPr>
        <w:lastRenderedPageBreak/>
        <w:pict>
          <v:shape id="_x0000_s1033" type="#_x0000_t75" style="position:absolute;left:0;text-align:left;margin-left:230.2pt;margin-top:16.35pt;width:50.55pt;height:55.65pt;z-index:-14" wrapcoords="-322 0 -322 21308 21600 21308 21600 0 -322 0">
            <v:imagedata r:id="rId18" o:title=""/>
            <w10:wrap type="tight"/>
          </v:shape>
        </w:pict>
      </w:r>
    </w:p>
    <w:p w:rsidR="00DD7639" w:rsidRDefault="00DD7639" w:rsidP="00DA219A">
      <w:pPr>
        <w:pStyle w:val="Nadpis3"/>
      </w:pPr>
    </w:p>
    <w:p w:rsidR="00DD7639" w:rsidRPr="009A45A6" w:rsidRDefault="00DD7639" w:rsidP="00D74DCB">
      <w:pPr>
        <w:pStyle w:val="Nadpis3"/>
      </w:pPr>
      <w:r w:rsidRPr="009A45A6">
        <w:t>Archa LEMCHA OVIR</w:t>
      </w:r>
    </w:p>
    <w:p w:rsidR="00DD7639" w:rsidRPr="009A45A6" w:rsidRDefault="00DD7639" w:rsidP="00164100">
      <w:pPr>
        <w:pStyle w:val="Bezodskokuk"/>
        <w:rPr>
          <w:szCs w:val="24"/>
        </w:rPr>
      </w:pPr>
      <w:r w:rsidRPr="009A45A6">
        <w:rPr>
          <w:szCs w:val="24"/>
        </w:rPr>
        <w:t>Barevná mozaika obrazovek s informačními bloky, prvky dráhy a projekcí planet a měsíců jasně ukazovala, co je čeká. Hledač hvězd Atubur Nutai už dávno věděl, že se tento veliký podnik nezadržitelně chýlí ke konci. Přechod na oběžnou dráhu kolem planety (což znamenalo mezipřistání) byl nevyhnutelný. A když se podaří, může to on a tisícovka jeho chráněnců považovat za nesmírné štěstí a na kolenou děkovat Strážci.</w:t>
      </w:r>
    </w:p>
    <w:p w:rsidR="00DD7639" w:rsidRPr="009A45A6" w:rsidRDefault="00DD7639" w:rsidP="00164100">
      <w:r w:rsidRPr="009A45A6">
        <w:t>Velitelský můstek a Nutaiovy obytné kabiny se i s prstencovitým blokem systému zajištění života nacházely ve velkém válci, jehož přední konec přecházel v polokouli o průměru deseti metrů, sestávající ze skleněných segmentů. Pohled kupolí s odklopenými vnějšími kryty dával stejný obraz jako baterie obrazovek, pouze ve zcela jiných barvách. Neutrinové lapače vytvořily nad kupolí slabé ochranné pole, které zabraňovalo průniku kosmických částic a mikrometeoritů. Byl to jediný štít, který loď měla. Tisíci miniaturními tryskami proudil do velitelské sekce okysličený vzduch, který produkovaly rostliny v hydroponických zahradách.</w:t>
      </w:r>
    </w:p>
    <w:p w:rsidR="00DD7639" w:rsidRPr="009A45A6" w:rsidRDefault="00DD7639" w:rsidP="00164100">
      <w:r w:rsidRPr="009A45A6">
        <w:t>„Lze už neutralizovat rudý posuv?“</w:t>
      </w:r>
    </w:p>
    <w:p w:rsidR="00DD7639" w:rsidRPr="009A45A6" w:rsidRDefault="00DD7639" w:rsidP="00164100">
      <w:r w:rsidRPr="009A45A6">
        <w:t>„Pracuji na tom,“ odpověděla Síť. „Dostatek informací budu mít za tři minuty.“</w:t>
      </w:r>
    </w:p>
    <w:p w:rsidR="00DD7639" w:rsidRPr="009A45A6" w:rsidRDefault="00DD7639" w:rsidP="00164100">
      <w:r w:rsidRPr="009A45A6">
        <w:t xml:space="preserve">Atubur Nutai naslouchal Síti a interpretoval piktogramy. Hověl si v kulovitém velitelském křesle a vychutnával ticho </w:t>
      </w:r>
      <w:r w:rsidR="009323FF">
        <w:rPr>
          <w:noProof/>
        </w:rPr>
        <w:pict>
          <v:shape id="_x0000_s1034" type="#_x0000_t75" style="position:absolute;left:0;text-align:left;margin-left:20.9pt;margin-top:27.2pt;width:56.05pt;height:55.6pt;z-index:-20;mso-position-horizontal:right;mso-position-horizontal-relative:text;mso-position-vertical-relative:text" wrapcoords="-288 0 -288 21308 21600 21308 21600 0 -288 0">
            <v:imagedata r:id="rId19" o:title=""/>
            <w10:wrap type="tight"/>
          </v:shape>
        </w:pict>
      </w:r>
      <w:r w:rsidRPr="009A45A6">
        <w:t xml:space="preserve">a intravenózní roztok, který mu stimuloval mozek a pozvedával náladu. V </w:t>
      </w:r>
      <w:r w:rsidRPr="009A45A6">
        <w:rPr>
          <w:i/>
          <w:iCs/>
        </w:rPr>
        <w:t xml:space="preserve">medroviru </w:t>
      </w:r>
      <w:r w:rsidRPr="009A45A6">
        <w:t>byl naposledy před mnoha a mnoha lety.</w:t>
      </w:r>
    </w:p>
    <w:p w:rsidR="00DD7639" w:rsidRPr="009A45A6" w:rsidRDefault="00DD7639" w:rsidP="00164100">
      <w:r w:rsidRPr="009A45A6">
        <w:t>Ještě není čas na odpoč</w:t>
      </w:r>
      <w:r>
        <w:t>inek, na uvolněni, na Chibis-Ny</w:t>
      </w:r>
      <w:r w:rsidRPr="009A45A6">
        <w:t xml:space="preserve">dele. Nejdřív musí učinit zásadní rozhodnutí. Minutu </w:t>
      </w:r>
      <w:r w:rsidRPr="009A45A6">
        <w:lastRenderedPageBreak/>
        <w:t>upřeně hleděl na modrofialovou hvězdu, která byla od nich vzdálena ještě dva světelné měsíce. Rudý posuv jim všechny hvězdy ve směru letu zbarvil do modrofialova a jejich záření posunul do ultrafialové oblasti. Hvězdné spektrum se při brzdném manévru zase posune k opačné polovině spektra a nakonec uvidí správné barvy. Počítače přenášely na obrazovky reálné hodnoty.</w:t>
      </w:r>
    </w:p>
    <w:p w:rsidR="00DD7639" w:rsidRPr="009A45A6" w:rsidRDefault="00DD7639" w:rsidP="00164100">
      <w:r w:rsidRPr="009A45A6">
        <w:t>Nakonec se hubený, prastarý Lemur přece jen rozhoupal k nějaké činnosti. Jako by se pracně probíral ze strnulosti. Dotkl se rudě pulzující ozdobné schránky buněčného aktivátoru, vytáhl hadičku z ventilu tepny, zhluboka se nadechl a čekal, až se mu přisune mikrofon k bradě. Dlouhými pavoučími prsty poklepal na pár zářících plošek v opěrce křesla, potom s metodickou pomalostí stiskl několik tlačítek.</w:t>
      </w:r>
    </w:p>
    <w:p w:rsidR="00DD7639" w:rsidRPr="009A45A6" w:rsidRDefault="00DD7639" w:rsidP="00164100">
      <w:r w:rsidRPr="009A45A6">
        <w:t>Promluvil a jeho hluboký, chraplavý hlas se nesl do všech kabin, chodeb, zahrad, zněl ve všech prostorách, v nichž cirkuloval dýchatelný vzduch.</w:t>
      </w:r>
    </w:p>
    <w:p w:rsidR="00DD7639" w:rsidRPr="009A45A6" w:rsidRDefault="00DD7639" w:rsidP="00164100">
      <w:r w:rsidRPr="009A45A6">
        <w:t>„Hovoří k vám hledač hvězd Nutai. Obracím se na posádku lodi. Na všechny, i na ty nemocné, kteří mě ještě slyší. Před několika hodinami se sešla Rada. Shodli jsme se na tom, že naše společenství by bez společného a rozhodného činu během několika desítek let zaniklo.“</w:t>
      </w:r>
    </w:p>
    <w:p w:rsidR="00DD7639" w:rsidRPr="009A45A6" w:rsidRDefault="00DD7639" w:rsidP="00164100">
      <w:r w:rsidRPr="009A45A6">
        <w:t>Těžké ochranné kryty, zjizvené nárazy kosmických částic, klouzaly od otvorů pohonu mučivě pomalu a rotujícím ocelovým tělesem otřásal dlouhý rachot a jeho dozvuky. Všichni spáči se probudili a všichni nemocní zapomněli na mučivé sny.</w:t>
      </w:r>
    </w:p>
    <w:p w:rsidR="00DD7639" w:rsidRPr="009A45A6" w:rsidRDefault="00DD7639" w:rsidP="00630C57">
      <w:r w:rsidRPr="009A45A6">
        <w:t xml:space="preserve">O </w:t>
      </w:r>
      <w:r w:rsidRPr="009A45A6">
        <w:rPr>
          <w:i/>
          <w:iCs/>
        </w:rPr>
        <w:t xml:space="preserve">neduhu, </w:t>
      </w:r>
      <w:r w:rsidRPr="009A45A6">
        <w:t>který loď doslova decimoval, se Atubur Nutai ani nemusel zmiňovat. Na „Hvězdu naděje“ se nalodilo deset tisíc osob. Nyní jich zbývá pouhý tisíc. Řada z nich je nemocná a dětí se rodí velice málo. Dobrá polovina novorozenců má navíc vrozené vady a po krátkém, strastiplném životě tiše a vyčerpaně umírá.</w:t>
      </w:r>
    </w:p>
    <w:p w:rsidR="00DD7639" w:rsidRPr="009A45A6" w:rsidRDefault="00DD7639" w:rsidP="00164100">
      <w:r w:rsidRPr="009A45A6">
        <w:t>„Na LEMCHY OVIR zbývá už dvě generace zhruba pět set žen a mužů, be’ketrenů, kteří mají stabilní zdraví a paranormální schopnosti nutné pro náš chabý ochranný štít a neutrinová zařízení.“</w:t>
      </w:r>
    </w:p>
    <w:p w:rsidR="00DD7639" w:rsidRPr="009A45A6" w:rsidRDefault="00DD7639" w:rsidP="00164100">
      <w:r w:rsidRPr="009A45A6">
        <w:t xml:space="preserve">I z tohoto důvodu velitel a členové Rady, které představovali volení stařešinové posledních dvou generací, učinili závažné rozhodnutí. Všechny čtyři </w:t>
      </w:r>
      <w:r w:rsidRPr="009A45A6">
        <w:lastRenderedPageBreak/>
        <w:t>kvadranty byly od sebe vzduchotěsně izolovány a energeticky se osamostatnily. V každém kvadrantu kruhové lodi žilo a pracovali asi 250 Lemcharoyů. Nepoužívaná oddělení uzavřeli a zapečetili a vstup do nich byl přísně zakázán.</w:t>
      </w:r>
    </w:p>
    <w:p w:rsidR="00DD7639" w:rsidRPr="009A45A6" w:rsidRDefault="00DD7639" w:rsidP="00164100">
      <w:r w:rsidRPr="009A45A6">
        <w:t>Nutai se napřímil a část opěradla se tiše posunula dopředu. Dlouze si vydechl a pokračoval:</w:t>
      </w:r>
    </w:p>
    <w:p w:rsidR="00DD7639" w:rsidRPr="009A45A6" w:rsidRDefault="00DD7639" w:rsidP="00164100">
      <w:r w:rsidRPr="009A45A6">
        <w:t>„Rada mě pověřila zahájením přípravy na přistání. Máme před sebou sluneční soustavu s jedenácti planetami. V ní naše loď najde přechodné útočiště, stabilní oběžnou dráhu. Doufejme, že nám pobyt ve zdravém prostředí prospěje. Právě jsem zahájil brzdný manévr.“</w:t>
      </w:r>
    </w:p>
    <w:p w:rsidR="00DD7639" w:rsidRPr="009A45A6" w:rsidRDefault="00DD7639" w:rsidP="005938BF">
      <w:r w:rsidRPr="009A45A6">
        <w:t>Pracně vstal a uhladil si oblek z lehounké bílé tkaniny. Choval se, jako by měl předstoupit před posádku, ale zamířil k automatu. Mikrofon ho sledoval. Navolil si huccar a pokračoval v proslovu:</w:t>
      </w:r>
    </w:p>
    <w:p w:rsidR="00DD7639" w:rsidRPr="009A45A6" w:rsidRDefault="00DD7639" w:rsidP="005938BF">
      <w:r w:rsidRPr="009A45A6">
        <w:t>„Brzdný manévr potrvá asi čtyřicet pět palubních dnů. Prosím velitele a posádky výsadkových člunů, aby se připravili ke startu a uvedli do chodu všechna bezpečnostní zařízení. Vše jsme si v posledním roce už probrali. Každý tedy přesně ví, co má dělat.“</w:t>
      </w:r>
    </w:p>
    <w:p w:rsidR="00DD7639" w:rsidRPr="009A45A6" w:rsidRDefault="00DD7639" w:rsidP="005938BF">
      <w:r w:rsidRPr="009A45A6">
        <w:t>Pohárek se naplnil horkým povzbuzujícím nápojem. Atubur Nutai se životabudiče napil, napnul svaly a zaposlouchal se do ticha velitelské sekce. Další slova volil velice opatrně.</w:t>
      </w:r>
    </w:p>
    <w:p w:rsidR="00DD7639" w:rsidRPr="009A45A6" w:rsidRDefault="00DD7639" w:rsidP="005938BF">
      <w:r w:rsidRPr="009A45A6">
        <w:t>„Za dlouhého letu jsme vinou záhadného neduhu, ale i různých mutací přišli o značnou část paranormálních schopností. To znamená, že nás čekají jisté potíže se stabilizací odrazového štitu a musíme během přibližování vypnout antilokační ochranu. Ochranné desky před čelní plochou nás budou i nadále chránit před veškerými kosmickými částicemi.“ Jeho hlas se nesl deseti palubami, halami, hangáry a strojovnami.</w:t>
      </w:r>
    </w:p>
    <w:p w:rsidR="00DD7639" w:rsidRPr="009A45A6" w:rsidRDefault="00DD7639" w:rsidP="005938BF">
      <w:r w:rsidRPr="009A45A6">
        <w:t>Nutai cítil, jak se v něm šíří molekuly vzpružujícího nápoje; byl to krátký a prchavý proud energie zasahující i tu poslední buňku těla. Uzavřel větou, jejíž spornost si plně uvědomoval:</w:t>
      </w:r>
    </w:p>
    <w:p w:rsidR="00DD7639" w:rsidRPr="009A45A6" w:rsidRDefault="00DD7639" w:rsidP="005938BF">
      <w:r w:rsidRPr="009A45A6">
        <w:t xml:space="preserve">„Čluny nás tedy vysadí na planetě. Až se důkladně zotavíme, opět se vrátíme na Hvězdu naděje. Máme dostatečné technické možnosti, abychom mohli </w:t>
      </w:r>
      <w:r w:rsidRPr="009A45A6">
        <w:lastRenderedPageBreak/>
        <w:t>pokračovat v letu. Zapomeňte na veškerý strach! Vzpomeňte si na své sny o planetách. Já, naahk Nutai, se o vše postarám, nemusíte mít strach, důvěřujte mi. I když jsme postupem času přišli o část vědomostí, jsem přesvědčen, že i nadále zůstáváme neviditelní a že nás nikdo neodhalí.“</w:t>
      </w:r>
    </w:p>
    <w:p w:rsidR="00DD7639" w:rsidRPr="009A45A6" w:rsidRDefault="00DD7639" w:rsidP="005938BF">
      <w:r w:rsidRPr="009A45A6">
        <w:t xml:space="preserve">Luskl prsty, mikrofon se vypnul a vrátil se na místo. Nutai těžce dosedl do křesla a cítil únavu ve všech kloubech a svalech. Byl příliš stár a uvědomoval si, že ho sžírá nemoc, kterou nikdo nedokáže vyléčit. Ani ten zázračný </w:t>
      </w:r>
      <w:r w:rsidRPr="009A45A6">
        <w:rPr>
          <w:i/>
          <w:iCs/>
        </w:rPr>
        <w:t xml:space="preserve">medrovir, </w:t>
      </w:r>
      <w:r w:rsidRPr="009A45A6">
        <w:t>který se mu naposledy otevřel před osmnácti lety. Kdyby ho s Chibis-Nydele převezli na planetu, možná by taky přežil… Ale dokud bude jeho loď kroužit na bezpečné oběžné dráze kolem planety Mentack Nutai, buněčný aktivátor ho udrží při životě.</w:t>
      </w:r>
    </w:p>
    <w:p w:rsidR="00DD7639" w:rsidRPr="009A45A6" w:rsidRDefault="00DD7639" w:rsidP="005938BF">
      <w:r w:rsidRPr="009A45A6">
        <w:t>Nesmrtelný zavřel oči a zhluboka dýchal. Po dlouhé generace střežil a chránil veškerá tajemství lodi. Sám byl živoucím důkazem toho, že úspěšně. Ale od té doby, co se šířil neduh a vybíral si další a další oběti, od té doby, co usoudili, že celá akce je naprosto beznadějná, postavila se lodi do cesty překážka, duševní hradba, nepřekonatelná bariéra. Dospěli k bodu, za nímž by pokračování v letu a celé to utajování bylo nesmyslné, přímo zhoubné.</w:t>
      </w:r>
    </w:p>
    <w:p w:rsidR="00DD7639" w:rsidRPr="009A45A6" w:rsidRDefault="00DD7639" w:rsidP="005938BF">
      <w:r w:rsidRPr="009A45A6">
        <w:t>Atubur Nutai toho zažil nekonečně moc. Až příliš, než aby si vše pamatoval, nicméně dost, aby věděl, kdy je už pozdě.</w:t>
      </w:r>
    </w:p>
    <w:p w:rsidR="00DD7639" w:rsidRPr="009A45A6" w:rsidRDefault="00DD7639" w:rsidP="005938BF">
      <w:r w:rsidRPr="009A45A6">
        <w:t>Bude to strašné, než k tomu dojde. Přinejmenším pro něj. Znal všechny podoby hrůzy. Otevřel oči a viděl hvězdy, jež stále ještě nezářily správnými barvami.</w:t>
      </w:r>
    </w:p>
    <w:p w:rsidR="00DD7639" w:rsidRDefault="00DD7639" w:rsidP="005938BF"/>
    <w:p w:rsidR="00DD7639" w:rsidRPr="009A45A6" w:rsidRDefault="00DD7639" w:rsidP="005D06FB">
      <w:pPr>
        <w:pStyle w:val="Bezodskokuk"/>
      </w:pPr>
      <w:r w:rsidRPr="009A45A6">
        <w:t>„…že nás nikdo neodhalí!“ Hlas dozníval a zanikal pod vypnutými slunečními lampami Čtverhranné oázy. Lopatky obrovských ventilátorů se zvolna otáčely.</w:t>
      </w:r>
    </w:p>
    <w:p w:rsidR="00DD7639" w:rsidRPr="009A45A6" w:rsidRDefault="00DD7639" w:rsidP="005938BF">
      <w:r w:rsidRPr="009A45A6">
        <w:t xml:space="preserve">„Nesmrtelný tedy zahájil brzdný manévr. Naahk Nutai ví, že pokud LEMCHA OVIR něco potřebuje, pak dobré sluneční světlo, čistý vzduch a dlouhou přestávku,“ říkal Kalymel, ale příliš svým slovům nevěřil. Konečky prstů přejížděl po lesklé Rastuřině tváři. Tenká zrohovatělá vrstva byla pod jeho prsty teplá a hladká. V hloubi duše doufal, že vášeň potlačí strach. Toužil po </w:t>
      </w:r>
      <w:r w:rsidRPr="009A45A6">
        <w:lastRenderedPageBreak/>
        <w:t>Rasturi stále víc, ale po několika prchavých okamžicích opět převládla panika. „Je to správné rozhodnutí…“</w:t>
      </w:r>
    </w:p>
    <w:p w:rsidR="00DD7639" w:rsidRPr="009A45A6" w:rsidRDefault="00DD7639" w:rsidP="005938BF">
      <w:r w:rsidRPr="009A45A6">
        <w:t>„Na tom se už dlouho shodují všichni,“ poznamenala Rasturi. Nad hlavami jim zatřepetala křídla kolibříků. „Jsi pilot výsadkového člunu. Takže máš práci.“</w:t>
      </w:r>
    </w:p>
    <w:p w:rsidR="00DD7639" w:rsidRPr="009A45A6" w:rsidRDefault="00DD7639" w:rsidP="005938BF">
      <w:r w:rsidRPr="009A45A6">
        <w:t>„Hned zítra LEMCHU EDAN zkontroluju.“</w:t>
      </w:r>
    </w:p>
    <w:p w:rsidR="00DD7639" w:rsidRPr="009A45A6" w:rsidRDefault="00DD7639" w:rsidP="005938BF">
      <w:r w:rsidRPr="009A45A6">
        <w:t>Leželi v mechu mezi kořeny nízkých stromů. Před hodinou v této části hydroponického zařízení mžilo a vše vonělo vlhkým lesem. Noční hmyz, jenž měl hnízda na šedých stropních nosnících, opyloval bledé květy, které se ve svitu umělých měsíců rozevřely a rozvoněly. V přítmí svítily jako kůže kebroidů.</w:t>
      </w:r>
    </w:p>
    <w:p w:rsidR="00DD7639" w:rsidRPr="009A45A6" w:rsidRDefault="00DD7639" w:rsidP="005938BF">
      <w:r w:rsidRPr="009A45A6">
        <w:t>„Myslíš, že jsou všechny čluny ještě funkční?“</w:t>
      </w:r>
    </w:p>
    <w:p w:rsidR="00DD7639" w:rsidRPr="009A45A6" w:rsidRDefault="00DD7639" w:rsidP="005938BF">
      <w:r w:rsidRPr="009A45A6">
        <w:t>„To se uvidí tak za dva tři dny.“</w:t>
      </w:r>
    </w:p>
    <w:p w:rsidR="00DD7639" w:rsidRPr="009A45A6" w:rsidRDefault="00DD7639" w:rsidP="005938BF">
      <w:r w:rsidRPr="009A45A6">
        <w:t>Kalymel a Rasturi žili v zeleném kvadrantu Jih. Takřka polovinu kabin už dávno nikdo neobýval a sloužily jen jako odkladiště. Řada z nich byla už dlouho, i desítky let, odpojena od přívodu vzduchu, vody i informací a zapečetěna.</w:t>
      </w:r>
    </w:p>
    <w:p w:rsidR="00DD7639" w:rsidRPr="009A45A6" w:rsidRDefault="00DD7639" w:rsidP="005938BF">
      <w:r w:rsidRPr="009A45A6">
        <w:t>Kalymel byl technon údržby, pilot a zároveň tenoy. Funkce tenoye čili jakéhosi policisty s sebou nenesla žádné výhody a netěšila se ani přílišnému uznání. S družkou Rasturi odpovídal za oázu, za truhlíky, v nichž rostly bobule, houby a kořenová zelenina, a za trávník na chodbách.</w:t>
      </w:r>
    </w:p>
    <w:p w:rsidR="00DD7639" w:rsidRPr="009A45A6" w:rsidRDefault="00DD7639" w:rsidP="005938BF">
      <w:r w:rsidRPr="009A45A6">
        <w:t>Strach i svou posedlost – bylo tu totiž tajemství, jež znal jenom on – skrýval za pracovitostí, o níž nikdo nepochyboval. Rasturi upřímně miloval, a proto se jí s tím nepotlačitelným strachem ani s problémy, jaké má při pátrání po pravdě, nikdy nesvěřil.</w:t>
      </w:r>
    </w:p>
    <w:p w:rsidR="00DD7639" w:rsidRPr="009A45A6" w:rsidRDefault="00DD7639" w:rsidP="005938BF">
      <w:r w:rsidRPr="009A45A6">
        <w:t>Usmál se a zahleděl se do jejích velkých, vlhkých očí. „Jsi tak krásná,“ zašeptal. „Tady jsme v bezpečí. Co s námi asi udělá ta cizí planeta?“</w:t>
      </w:r>
    </w:p>
    <w:p w:rsidR="00DD7639" w:rsidRPr="009A45A6" w:rsidRDefault="00DD7639" w:rsidP="005938BF">
      <w:r w:rsidRPr="009A45A6">
        <w:t>„Neboj se, miláčku.“ V hlasu jí zněla bezpodmínečná důvěra v Kalymela a v bezpečí archy. „Vše bude krásnější, volnější a snadnější.“</w:t>
      </w:r>
    </w:p>
    <w:p w:rsidR="00DD7639" w:rsidRPr="009A45A6" w:rsidRDefault="00DD7639" w:rsidP="005938BF">
      <w:r w:rsidRPr="009A45A6">
        <w:t>„Snad se nemýlíš,“ zabručel.</w:t>
      </w:r>
    </w:p>
    <w:p w:rsidR="00DD7639" w:rsidRPr="009A45A6" w:rsidRDefault="00DD7639" w:rsidP="005938BF">
      <w:r w:rsidRPr="009A45A6">
        <w:t xml:space="preserve">Než přešli k milostným hrátkám, odečetli hodnoty ze všech přístrojů a indikátorů, porovnali je s předchozími </w:t>
      </w:r>
      <w:r w:rsidRPr="009A45A6">
        <w:lastRenderedPageBreak/>
        <w:t>údaji a zaznamenali. Vše bylo, jak má být. Tak to šlo ostatně už po generace.</w:t>
      </w:r>
    </w:p>
    <w:p w:rsidR="00DD7639" w:rsidRPr="009A45A6" w:rsidRDefault="00DD7639" w:rsidP="005938BF">
      <w:r w:rsidRPr="009A45A6">
        <w:t>Na stolku mezi baňkami, vzorky půdy, plastikovými pohárky a kulturami hub plápolal z misky s hnědým rostlinným olejem plamínek. Všechny kyslíkové nádrže byly plné a jeden plamínek tolik kyslíku zase nestráví. Kolem lampičky lezli bílí brouci.</w:t>
      </w:r>
    </w:p>
    <w:p w:rsidR="00DD7639" w:rsidRPr="009A45A6" w:rsidRDefault="00DD7639" w:rsidP="005938BF">
      <w:r w:rsidRPr="009A45A6">
        <w:t>Rasturi se přitáhla za větev, vstala a začala se chvatně svlékat. Tenoučká tkanina jí sjela k nohám.</w:t>
      </w:r>
    </w:p>
    <w:p w:rsidR="00DD7639" w:rsidRPr="009A45A6" w:rsidRDefault="00DD7639" w:rsidP="005938BF">
      <w:r w:rsidRPr="009A45A6">
        <w:t>Kalymel se zahleděl na její štíhlou postavu. Znal každičký kousek jejího těla, a přesto se nedokázal ubránit údivu. A náhle se už budoucnosti nebál, přestal na ni prostě myslet. Líbil se mu zlatohnědý odstín chitinu na levé straně Rastuřiny holé hlavy, který jí sahal až k bradě. Ramena a levé nadloktí pokrývaly šupiny a nehty na rukou i nohou se jí bíle leskly. A na plných ňadrech se třpytily droboučké stříbrné šupinky.</w:t>
      </w:r>
    </w:p>
    <w:p w:rsidR="00DD7639" w:rsidRPr="009A45A6" w:rsidRDefault="00DD7639" w:rsidP="005938BF">
      <w:r w:rsidRPr="009A45A6">
        <w:t xml:space="preserve">Rasturi a Kalymel patřili ke zdravým mutacím a jako mnozí jejich druzi se považovali za </w:t>
      </w:r>
      <w:r w:rsidRPr="009A45A6">
        <w:rPr>
          <w:i/>
          <w:iCs/>
        </w:rPr>
        <w:t xml:space="preserve">pozitivní mutanty, </w:t>
      </w:r>
      <w:r w:rsidRPr="009A45A6">
        <w:t>kteří představovali asi třetinu posádky. Bohužel tu však byla značně vysoká pravděpodobnost, že by na svět přivedli negativní mutanty, a proto si už před třemi lety nechali implantovat dlouhodobou antikoncepci. Nechtělo se jim do tohoto kovového světa zplodit nemocné nebo nestvůrně zmutované dítě.</w:t>
      </w:r>
    </w:p>
    <w:p w:rsidR="00DD7639" w:rsidRPr="009A45A6" w:rsidRDefault="00DD7639" w:rsidP="005938BF">
      <w:r w:rsidRPr="009A45A6">
        <w:t>Kalymel si spustil kalhoty pod kolena a uchopil Rasturi za ruku. Palubami nad oázou a pod ní se nesl tupý hluk, jak se odsouvaly kryty brzdných absorbérů. Ustal až po nekonečně, dlouhé době.</w:t>
      </w:r>
    </w:p>
    <w:p w:rsidR="00DD7639" w:rsidRPr="009A45A6" w:rsidRDefault="00DD7639" w:rsidP="005938BF">
      <w:r w:rsidRPr="009A45A6">
        <w:t>„Pojď, má nejkrásnější,“ řekl něžně. Šupinatá kůže na loktech, kolenou a hrudi se mu ve svitu olejové lampičky rozzářila pestrými barvami. Mohli by se milovat ve svých kabinách, ale občas se jim zachtělo romantiky. Před zavřenýma očima mu vytanuly nádherné obrazy z historických souborů Sítě. „Budeme si představovat, že se milujeme pod širým nebem… Ležíme na pláži se zlatým pískem, již omývá chladná pěna příboje…“</w:t>
      </w:r>
    </w:p>
    <w:p w:rsidR="00DD7639" w:rsidRPr="009A45A6" w:rsidRDefault="00DD7639" w:rsidP="005938BF">
      <w:r w:rsidRPr="009A45A6">
        <w:t xml:space="preserve">Padli na zem, utápěli se v dlouhých polibcích, laskali se a představovali si, že už nejsou v tomto důvěrně známém prostředí, ale v jiném světě. Ve světě, </w:t>
      </w:r>
      <w:r w:rsidRPr="009A45A6">
        <w:lastRenderedPageBreak/>
        <w:t>který znali jen ze záznamů a popisů. Skutečnost bude možná mnohem podivnější. A třeba i krásnější…</w:t>
      </w:r>
    </w:p>
    <w:p w:rsidR="00DD7639" w:rsidRPr="009A45A6" w:rsidRDefault="00DD7639" w:rsidP="005938BF">
      <w:r w:rsidRPr="009A45A6">
        <w:t>„Udělej mě šťastnou,“ šeptala Rasturi a pevně ho objímala. Nehty mu přejížděla po šupinách. „Nevíme, kolik nám ještě zbývá času.“</w:t>
      </w:r>
    </w:p>
    <w:p w:rsidR="00DD7639" w:rsidRPr="009A45A6" w:rsidRDefault="00DD7639" w:rsidP="005938BF">
      <w:r w:rsidRPr="009A45A6">
        <w:t>Snažil se vybičovat její rozkoš. Vzrušení mu dávalo zapomenout, kde je. Přeletěl nad nimi kolibřík a do mechu tiše dopadl bělostný květ.</w:t>
      </w:r>
    </w:p>
    <w:p w:rsidR="00DD7639" w:rsidRPr="009A45A6" w:rsidRDefault="00DD7639" w:rsidP="005938BF">
      <w:r w:rsidRPr="009A45A6">
        <w:t>Svíjeli se a proplétali, sladký pot rozkoše se jim řinul z hnědé pleti pokryté šupinami a chitinem. Přítmím oázy se neslo supění a sténání a nakonec přešlo v pronikavé výkřiky. Několik stvolů se rozkomíhalo, jak se z nich vznesli kolibříci, a na vlhké listy se snášel pyl.</w:t>
      </w:r>
    </w:p>
    <w:p w:rsidR="00DD7639" w:rsidRPr="009A45A6" w:rsidRDefault="00DD7639" w:rsidP="005938BF">
      <w:r w:rsidRPr="009A45A6">
        <w:t>Kalymel se převrátil naznak. Chvíli se díval na Rastuřina ňadra lesknoucí se ve svitu lampičky. Potom se zahleděl na plamínek a na chvíli měl pocit, že hledí na hvězdu, kterou obíhá ona planeta, na níž přistanou.</w:t>
      </w:r>
    </w:p>
    <w:p w:rsidR="00DD7639" w:rsidRPr="009A45A6" w:rsidRDefault="00DD7639" w:rsidP="005938BF">
      <w:r w:rsidRPr="009A45A6">
        <w:t>Znaveně se opřel o mechem zarostlý kmen. „Desítky generaci znaly a znají jen svět lodi,“ pronesl tiše, spíš jen pro sebe. „Planeta a my… Společný máme vlastně jen dýchatelný vzduch. LEMCHA OVIR znamená přece jen bezpečí.“</w:t>
      </w:r>
    </w:p>
    <w:p w:rsidR="00DD7639" w:rsidRPr="009A45A6" w:rsidRDefault="00DD7639" w:rsidP="005938BF">
      <w:r w:rsidRPr="009A45A6">
        <w:t>Rasturi mlčky nalila víno z černých bobulí. Podala Kalymelovi pohárek a zahleděla se mu do očí. Z jejího pohledu vyčetl pochyby a strach, týž strach, který před ní v posledních hodinách skrýval.</w:t>
      </w:r>
    </w:p>
    <w:p w:rsidR="00DD7639" w:rsidRPr="009A45A6" w:rsidRDefault="00DD7639" w:rsidP="005938BF">
      <w:r w:rsidRPr="009A45A6">
        <w:t>„Doufejme, že nepřistaneš na nebezpečné planetě, Kalymele.“</w:t>
      </w:r>
    </w:p>
    <w:p w:rsidR="00DD7639" w:rsidRPr="009A45A6" w:rsidRDefault="00DD7639" w:rsidP="00035E89">
      <w:r w:rsidRPr="009A45A6">
        <w:t>„Až poprvé opustíme náš ocelový kokon… Víš, ani ta nejbarvitější líčení a obrazy nevystihnou skutečnost. Nový domov bude strašlivě cizí, Rasturi.“</w:t>
      </w:r>
    </w:p>
    <w:p w:rsidR="00DD7639" w:rsidRPr="009A45A6" w:rsidRDefault="00DD7639" w:rsidP="00035E89">
      <w:r w:rsidRPr="009A45A6">
        <w:t>„Zvykneme si na něj stejně jako naši předkové, když uposlechli Legendorovy výzvy a nastoupili do lodi,“ prohlásila optimisticky.</w:t>
      </w:r>
    </w:p>
    <w:p w:rsidR="00DD7639" w:rsidRPr="009A45A6" w:rsidRDefault="00DD7639" w:rsidP="00630C57">
      <w:r w:rsidRPr="009A45A6">
        <w:t xml:space="preserve">Ospale si pomyslel: </w:t>
      </w:r>
      <w:r w:rsidRPr="009A45A6">
        <w:rPr>
          <w:i/>
          <w:iCs/>
        </w:rPr>
        <w:t>Na té planetě na nás určitě číhají samá smrtelná nebezpečí: spory ve vzduchu, bakterie v půdě, jedovatá zelená zvířata a krvelačné obludy. Její obyvatelé nás budou zraňovat a zabíjet…</w:t>
      </w:r>
    </w:p>
    <w:p w:rsidR="00DD7639" w:rsidRPr="009A45A6" w:rsidRDefault="00DD7639" w:rsidP="00035E89">
      <w:r w:rsidRPr="009A45A6">
        <w:t xml:space="preserve">Padala na něj stále silnější únava a nedokázal se kloudně soustředit. Lemcharoyové žili ve stálém pocitu bezpečí před vnějším světem. Problém však byl v tom, že </w:t>
      </w:r>
      <w:r w:rsidRPr="009A45A6">
        <w:lastRenderedPageBreak/>
        <w:t>jejich kovová jeskyně už nebyla tak bezpečná jako dříve…</w:t>
      </w:r>
    </w:p>
    <w:p w:rsidR="00DD7639" w:rsidRPr="009A45A6" w:rsidRDefault="00DD7639" w:rsidP="00035E89">
      <w:r w:rsidRPr="009A45A6">
        <w:rPr>
          <w:i/>
          <w:iCs/>
        </w:rPr>
        <w:t xml:space="preserve">Naše sny se mění v noční můry, </w:t>
      </w:r>
      <w:r w:rsidRPr="009A45A6">
        <w:t>pomyslel si. V kovovém vesmíru lodi, který se skládal ze zvyklostí, tajemství a zvládané techniky, se ukázala povážlivá trhlina. A do přistání se ještě zvětší.</w:t>
      </w:r>
    </w:p>
    <w:p w:rsidR="00DD7639" w:rsidRPr="009A45A6" w:rsidRDefault="00DD7639" w:rsidP="00630C57">
      <w:r w:rsidRPr="009A45A6">
        <w:rPr>
          <w:i/>
          <w:iCs/>
        </w:rPr>
        <w:t xml:space="preserve">Toho prvního kroku na planetě se zděsíme, </w:t>
      </w:r>
      <w:r w:rsidRPr="009A45A6">
        <w:t xml:space="preserve">uvědomil si, když vášeň dozněla a začal působit alkohol. </w:t>
      </w:r>
      <w:r w:rsidRPr="009A45A6">
        <w:rPr>
          <w:i/>
          <w:iCs/>
        </w:rPr>
        <w:t>Ten neznámý svět mnohé z nás zabije.</w:t>
      </w:r>
    </w:p>
    <w:p w:rsidR="00DD7639" w:rsidRPr="009A45A6" w:rsidRDefault="00DD7639" w:rsidP="00630C57">
      <w:r w:rsidRPr="009A45A6">
        <w:t xml:space="preserve">Obyvatelé lodi studovali teorii budoucích osadnických světů stejně důkladně jako techniku a hydroponii. A současně se stejně jako teď Kalymel ptali: </w:t>
      </w:r>
      <w:r w:rsidRPr="009A45A6">
        <w:rPr>
          <w:i/>
          <w:iCs/>
        </w:rPr>
        <w:t>Zatím jsme neměli o cíli představu. Bude to planeta, na níž mohou Lemurové žít? Anebo jde ve skutečnosti o nouzové přistání a naahk to před námi tají? Možná je ještě příliš brzy a měli bychom letět dál… Potravin a kyslíku máme víc než dost! Ze Sítě víme, že existují světy beze vzduchu nebo s povrchem, který si nezadá s nitrem sopek, světy s jedovatou, žírovou nebo zamořenou atmosférou, zmrzlé planety a planety plné neviditelných duchů, kteří vysávají život.</w:t>
      </w:r>
    </w:p>
    <w:p w:rsidR="00DD7639" w:rsidRPr="009A45A6" w:rsidRDefault="00DD7639" w:rsidP="00035E89">
      <w:r w:rsidRPr="009A45A6">
        <w:t>To, co si skutečně myslel, nechtěl a nesměl vyslovit. Rasturi rovněž nesmí mít ani tušení o jeho pokusech proniknout po proudu gravitace k tajemství. Kdyby o nich věděla, stala by se spoluvinicí.</w:t>
      </w:r>
    </w:p>
    <w:p w:rsidR="00DD7639" w:rsidRPr="009A45A6" w:rsidRDefault="00DD7639" w:rsidP="00630C57">
      <w:r w:rsidRPr="009A45A6">
        <w:rPr>
          <w:i/>
          <w:iCs/>
        </w:rPr>
        <w:t>A dokáže naahk pokračovat v letu? Bojím se, že ta planeta znamená konec naší lásky. Neboť každá cesta, po níž se nemůžeme ubírat společně, nás rozlučuje. Kam nás ta cesta povede? Mnozí přišli o paranormální schopnosti… Ztratíme na té planetě své já? Budeme pak zcela jiní?</w:t>
      </w:r>
    </w:p>
    <w:p w:rsidR="00DD7639" w:rsidRPr="009A45A6" w:rsidRDefault="00DD7639" w:rsidP="00630C57">
      <w:r w:rsidRPr="009A45A6">
        <w:t>Otevřel oči a usmál se. Rasturi se nad ním sklonila, políbila ho na krk, vstala a začala se oblékat. Když si přetahovala košili, podařilo se mu opanovat zběsilý tok zmatených úvah. Dlouhá brzdná fáze mu přece dává dost času, aby si vše důkladně promyslel, a pak jednal správně. Teď musí všechno pustit z hlavy.</w:t>
      </w:r>
    </w:p>
    <w:p w:rsidR="00DD7639" w:rsidRDefault="00DD7639" w:rsidP="00630C57"/>
    <w:p w:rsidR="00DD7639" w:rsidRPr="009A45A6" w:rsidRDefault="00DD7639" w:rsidP="005D06FB">
      <w:pPr>
        <w:pStyle w:val="Bezodskokuk"/>
      </w:pPr>
      <w:r w:rsidRPr="009A45A6">
        <w:t xml:space="preserve">Kalymel si během následujícího denního cyklu pohovořil s četnými Lemcharoyi, uspořádal si myšlenky a zkrotil vzrušení. V reproduktorech pak opět zapraskalo a ozval </w:t>
      </w:r>
      <w:r w:rsidRPr="009A45A6">
        <w:lastRenderedPageBreak/>
        <w:t>se hlas nesmrtelného. Hovořil klidně, sebejistě, snažil se Lemcharoye uklidnit.</w:t>
      </w:r>
    </w:p>
    <w:p w:rsidR="00DD7639" w:rsidRPr="009A45A6" w:rsidRDefault="00DD7639" w:rsidP="00630C57">
      <w:r w:rsidRPr="009A45A6">
        <w:t>„Absorbéry gravitace běží na maximální výkon. Signály a výsledky dálkového průzkumu jsou místy tak zřetelné, že si každý z nás může prohlédnout soustavu na obrazovce a vyvolat si ze Sítě všechny informace. Při Strážci! Den ode dne bude tok dat sílit a svět, na němž si uděláme zastávku, nám už nebude neznámý. Rada a já jsme tu planetu pojmenovali Mentack Nutai. Je to pátá planeta Ichestu.“</w:t>
      </w:r>
    </w:p>
    <w:p w:rsidR="00DD7639" w:rsidRPr="009A45A6" w:rsidRDefault="00DD7639" w:rsidP="00630C57">
      <w:r w:rsidRPr="009A45A6">
        <w:rPr>
          <w:i/>
          <w:iCs/>
        </w:rPr>
        <w:t xml:space="preserve">Mentack Nutai, Nutaiův osud, </w:t>
      </w:r>
      <w:r w:rsidRPr="009A45A6">
        <w:t>pomyslel si Kalymel. Ve všech kvadrantech se rozsvítily obrazovky, chvíli blikaly, ale potom se na nich ukázala rudá hvězda. Následovala jedna planeta po druhé, jejich dráhy, projekce ekliptiky, potom několik měsíců a výrazný pás asteroidů. Kalymel spokojeně přikývl. Takže dálkové zaměřování pracuje i nadále spolehlivě!</w:t>
      </w:r>
    </w:p>
    <w:p w:rsidR="00DD7639" w:rsidRPr="009A45A6" w:rsidRDefault="00DD7639" w:rsidP="00630C57">
      <w:r w:rsidRPr="009A45A6">
        <w:t xml:space="preserve">Kolem </w:t>
      </w:r>
      <w:r w:rsidRPr="009A45A6">
        <w:rPr>
          <w:i/>
          <w:iCs/>
        </w:rPr>
        <w:t xml:space="preserve">Ichestu, </w:t>
      </w:r>
      <w:r w:rsidRPr="009A45A6">
        <w:t xml:space="preserve">„Zastávky“, jak naahk nazval to velké slunce, kroužilo jedenáct planet. Data ukazovala, že dva světy, a to pátá a šestá oběžnice, mají kyslíkovou atmosféru, jejíž složení až na zanedbatelné odchylky odpovídá složení vzduchu v arše. Mezi sedmou a osmou planetou bylo vidět hustý pás asteroidů, jehož vnější pásma sahala hodně vysoko nad ekliptiku i pod ni. </w:t>
      </w:r>
      <w:r w:rsidRPr="009A45A6">
        <w:rPr>
          <w:i/>
          <w:iCs/>
        </w:rPr>
        <w:t xml:space="preserve">Mentack Nutai </w:t>
      </w:r>
      <w:r w:rsidRPr="009A45A6">
        <w:t>byl nyní na novém kurzovém vektoru LEMCHY OVIR. Obíhaly ho tři měsíce bez atmosféry. Přicházely údaje o planetě, o její velikosti, hustotě, gravitačním poli…</w:t>
      </w:r>
    </w:p>
    <w:p w:rsidR="00DD7639" w:rsidRPr="009A45A6" w:rsidRDefault="00DD7639" w:rsidP="00630C57">
      <w:r w:rsidRPr="009A45A6">
        <w:t>Kalymel a Rasturi sledovali ještě neúplný obraz sluneční soustavy, potom opustili Čtverhrannou oázu, vraceli se do svých kabin a pod bosýma nohama cítili důvěrně známý chlad trávy.</w:t>
      </w:r>
    </w:p>
    <w:p w:rsidR="00DD7639" w:rsidRDefault="00DD7639" w:rsidP="00630C57"/>
    <w:p w:rsidR="00DD7639" w:rsidRPr="009A45A6" w:rsidRDefault="00DD7639" w:rsidP="005D06FB">
      <w:pPr>
        <w:pStyle w:val="Bezodskokuk"/>
      </w:pPr>
      <w:r w:rsidRPr="009A45A6">
        <w:t>Kalymel měl už asi pět let strach, že se zesměšní a že ho za jeho zvědavost stihne trest. A tak o tom s nikým nemluvil a pouze občas nenápadně pátral v Síti. Síť archy mu příliš s oním tajemstvím nepomohla. Ani starci poslední generace a těch několik písemných záznamů mu nedokázali odpovědět na otázku, co se skrývá v otevřeném nákladním prostoru poslední paluby.</w:t>
      </w:r>
    </w:p>
    <w:p w:rsidR="00DD7639" w:rsidRPr="009A45A6" w:rsidRDefault="00DD7639" w:rsidP="00630C57">
      <w:r w:rsidRPr="009A45A6">
        <w:lastRenderedPageBreak/>
        <w:t>Už pět let se jako jediný pokoušel k tomu podivnému cizímu objektu proniknout. Byl přesvědčen, že není součástí archy. Dostat se do „cizincovy“ blízkosti bylo nesmírně obtížné. Za pár hodin se mu naskytne další příležitost.</w:t>
      </w:r>
    </w:p>
    <w:p w:rsidR="00DD7639" w:rsidRDefault="00DD7639" w:rsidP="00630C57"/>
    <w:p w:rsidR="00DD7639" w:rsidRPr="009A45A6" w:rsidRDefault="00DD7639" w:rsidP="005D06FB">
      <w:pPr>
        <w:pStyle w:val="Bezodskokuk"/>
      </w:pPr>
      <w:r w:rsidRPr="009A45A6">
        <w:t>Obrazovka v kabině zablikala a současně se ozval bzučák. Kalymel stiskl klávesu a o chvilku poději se ukázal Ascelin, kebroid a pilot výsadkového člunu z modrého kvadrantu Západ, který byl od něj vzdálen asi tisíc metrů. Znali se ze společných nácviků na simulátoru. Kalymel zvedl ruku na pozdrav.</w:t>
      </w:r>
    </w:p>
    <w:p w:rsidR="00DD7639" w:rsidRPr="009A45A6" w:rsidRDefault="00DD7639" w:rsidP="00630C57">
      <w:r w:rsidRPr="009A45A6">
        <w:t>„Asceline? Stalo se něco? Je člun v pořádku?“</w:t>
      </w:r>
    </w:p>
    <w:p w:rsidR="00DD7639" w:rsidRPr="009A45A6" w:rsidRDefault="00DD7639" w:rsidP="00630C57">
      <w:r w:rsidRPr="009A45A6">
        <w:t>Kebroid, kterému se přes obličej táhly čtyři nepravidelné černé a bílé pruhy, pozdrav s úsměvem opětoval. „Jsem to skutečně já, stará vojno. Nacvičoval sis starty?“</w:t>
      </w:r>
    </w:p>
    <w:p w:rsidR="00DD7639" w:rsidRPr="009A45A6" w:rsidRDefault="00DD7639" w:rsidP="00630C57">
      <w:r w:rsidRPr="009A45A6">
        <w:t>Kalymel pokrčil rameny, mlčky pohlédl na Ascelinovu fosforeskující pleť a odpověděl:</w:t>
      </w:r>
    </w:p>
    <w:p w:rsidR="00DD7639" w:rsidRPr="009A45A6" w:rsidRDefault="00DD7639" w:rsidP="00630C57">
      <w:r w:rsidRPr="009A45A6">
        <w:t>„Zítra začnu s kontrolou. A ty?“</w:t>
      </w:r>
    </w:p>
    <w:p w:rsidR="00DD7639" w:rsidRPr="009A45A6" w:rsidRDefault="00DD7639" w:rsidP="00630C57">
      <w:r w:rsidRPr="009A45A6">
        <w:t>„Taky,“ odpověděl Ascelin. „Když všichni zadrží dech a pořádně se uskrovní, tak svezu na planetu asi sedmdesát pět Lemcharoyů.“</w:t>
      </w:r>
    </w:p>
    <w:p w:rsidR="00DD7639" w:rsidRPr="009A45A6" w:rsidRDefault="00DD7639" w:rsidP="002117ED">
      <w:r w:rsidRPr="009A45A6">
        <w:t>„Jistě. Vidím, že ses s přistáním smířil. To znamená tak tři sta Lemcharoyů v prvním letu. A co zbytek?“</w:t>
      </w:r>
    </w:p>
    <w:p w:rsidR="00DD7639" w:rsidRPr="009A45A6" w:rsidRDefault="00DD7639" w:rsidP="00630C57">
      <w:r w:rsidRPr="009A45A6">
        <w:t>„Musí počkat na lodi na druhý turnus a důvěřovat veliteli.“</w:t>
      </w:r>
    </w:p>
    <w:p w:rsidR="00DD7639" w:rsidRPr="009A45A6" w:rsidRDefault="00DD7639" w:rsidP="00630C57">
      <w:r w:rsidRPr="009A45A6">
        <w:t>„No, dobře. Máme na to víc než čtyřicet pět dnů. To stihneme.“</w:t>
      </w:r>
    </w:p>
    <w:p w:rsidR="00DD7639" w:rsidRPr="009A45A6" w:rsidRDefault="00DD7639" w:rsidP="00630C57">
      <w:r w:rsidRPr="009A45A6">
        <w:t>Kalymel přikývl. I on důvěřoval naahkovi, že zpoždění, změny kurzů, nálet na přistání a vše ostatní proběhne v naprostém pořádku. Už generace před ním důvěřovaly onomu muži s tajemnými vlastnostmi, který prý byl při startu LEMCHY OVIR ve středním věku. Každých dvacet let, říkali starší z Rady, na pár dní zmizí, a když se vrátí, je mladší, dynamický a plný nových nápadů.</w:t>
      </w:r>
    </w:p>
    <w:p w:rsidR="00DD7639" w:rsidRPr="009A45A6" w:rsidRDefault="00DD7639" w:rsidP="00630C57">
      <w:r w:rsidRPr="009A45A6">
        <w:t xml:space="preserve">Hledač hvězd Atubur Nutai byl nedotknutelný, autorita, o jejíchž velitelských schopnostech nikdo na palubě nepochyboval. Nikdo! Už jen jeho sonorní hlas a jistota, s níž LEMCHU OVIR od samého počátku </w:t>
      </w:r>
      <w:r w:rsidRPr="009A45A6">
        <w:lastRenderedPageBreak/>
        <w:t>bezpečně vedl na pouti mezi hvězdami, vzbuzovaly neochvějnou důvěru a víru v budoucnost.</w:t>
      </w:r>
    </w:p>
    <w:p w:rsidR="00DD7639" w:rsidRPr="009A45A6" w:rsidRDefault="00DD7639" w:rsidP="00630C57">
      <w:r w:rsidRPr="009A45A6">
        <w:t>„Zítra před střídáním světla vyzkoušíme čluny poprvé,“ prohlásil Ascelin. „Stavíš se u mě, tenoyi? Nezapomeň naložit zbraně a příslušnou výstroj do divočiny.“</w:t>
      </w:r>
    </w:p>
    <w:p w:rsidR="00DD7639" w:rsidRPr="009A45A6" w:rsidRDefault="00DD7639" w:rsidP="00630C57">
      <w:r w:rsidRPr="009A45A6">
        <w:t>Kalymel zvedl ruku. „Jasně,“ odpověděl a napůl v žertu a napůl vážně dodal: „Důvěřujme velitelově neomylnosti.“</w:t>
      </w:r>
    </w:p>
    <w:p w:rsidR="00DD7639" w:rsidRPr="009A45A6" w:rsidRDefault="00DD7639" w:rsidP="00630C57">
      <w:r w:rsidRPr="009A45A6">
        <w:t>„A naší Síti!“</w:t>
      </w:r>
    </w:p>
    <w:p w:rsidR="00DD7639" w:rsidRPr="009A45A6" w:rsidRDefault="00DD7639" w:rsidP="00630C57">
      <w:r w:rsidRPr="009A45A6">
        <w:t>„A nejen Síti. Pozdravuj kopilotku. Jmenuje se Melis, ne?“</w:t>
      </w:r>
    </w:p>
    <w:p w:rsidR="00DD7639" w:rsidRPr="009A45A6" w:rsidRDefault="00DD7639" w:rsidP="00630C57">
      <w:r w:rsidRPr="009A45A6">
        <w:t>„Přesně tak. A jak se vede Rasturi?“</w:t>
      </w:r>
    </w:p>
    <w:p w:rsidR="00DD7639" w:rsidRPr="009A45A6" w:rsidRDefault="00DD7639" w:rsidP="00630C57">
      <w:r w:rsidRPr="009A45A6">
        <w:t>„Stejně dobře jako komukoli z nás.“</w:t>
      </w:r>
    </w:p>
    <w:p w:rsidR="00DD7639" w:rsidRPr="009A45A6" w:rsidRDefault="00DD7639" w:rsidP="00630C57">
      <w:r w:rsidRPr="009A45A6">
        <w:t xml:space="preserve">Rasturi měla službu v nemocniční části kvadrantu. Neduh patřil k oněm podivným okolnostem, jež ztěžovaly život na palubě a vyvolávaly jakousi nedefinovatelnou nejistotu. </w:t>
      </w:r>
      <w:r w:rsidRPr="009A45A6">
        <w:rPr>
          <w:i/>
          <w:iCs/>
        </w:rPr>
        <w:t xml:space="preserve">Třeba to utrpení skončí, až opustíme loď a změníme prostředí, </w:t>
      </w:r>
      <w:r w:rsidRPr="009A45A6">
        <w:t>říkal si Kalymel. Nebyl si tím příliš jist, ale vroucně si to přál.</w:t>
      </w:r>
    </w:p>
    <w:p w:rsidR="00DD7639" w:rsidRPr="009A45A6" w:rsidRDefault="00DD7639" w:rsidP="00630C57">
      <w:r w:rsidRPr="009A45A6">
        <w:t>Kývl na kebroida, ukončil spojení a vyvolal si schéma „svého“ kvadrantu. Ujistil se, že si perfektně pamatuje cestu k hangáru výsadkových člunů a na hranici červeného sektoru Východ. Naahk dal před dvanácti lety uzavřít prázdné kabiny, skladiště a chodby, protože je už nikdo nepotřeboval. A právě to Kalymelovi umožňovalo, aby pronikl do blízkosti prostoru s tajemným objektem.</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35" type="#_x0000_t75" style="position:absolute;left:0;text-align:left;margin-left:27.8pt;margin-top:.55pt;width:59.5pt;height:52.9pt;z-index:-11;mso-position-horizontal:right" wrapcoords="-273 0 -273 21296 21600 21296 21600 0 -273 0">
            <v:imagedata r:id="rId20" o:title=""/>
            <w10:wrap type="tight"/>
          </v:shape>
        </w:pict>
      </w:r>
    </w:p>
    <w:p w:rsidR="00DD7639" w:rsidRDefault="00DD7639" w:rsidP="002117ED">
      <w:pPr>
        <w:pStyle w:val="Nadpis3"/>
      </w:pPr>
    </w:p>
    <w:p w:rsidR="00DD7639" w:rsidRPr="009A45A6" w:rsidRDefault="00DD7639" w:rsidP="005D06FB">
      <w:pPr>
        <w:pStyle w:val="Nadpis3"/>
      </w:pPr>
      <w:r w:rsidRPr="009A45A6">
        <w:t>Nezdařený útěk</w:t>
      </w:r>
    </w:p>
    <w:p w:rsidR="00DD7639" w:rsidRPr="009A45A6" w:rsidRDefault="00DD7639" w:rsidP="002117ED">
      <w:pPr>
        <w:pStyle w:val="Bezodskokuk"/>
      </w:pPr>
      <w:r w:rsidRPr="009A45A6">
        <w:t>Kalymel se snažil posuzovat události rozumně a logicky. Už delší dobou jím zmítaly protichůdné pocity. Když před třiceti lety jako desetiletý poprvé spatřil, jak kolem archy putují hvězdy, zaměstnávala ho úvaha, kdo dal loď postavit a vyslal ji na dlouhou cestu. O něco později se ptal, co je zač onen neznámý objekt v hlavním skladu červeného kvadrantu Východ. Proč po desítky let nikdo nezakročil proti neduhu? Nyní se k těmto úvahám přidal strach o život a o zachováni lodě, jejich ocelového životního prostoru.</w:t>
      </w:r>
    </w:p>
    <w:p w:rsidR="00DD7639" w:rsidRPr="009A45A6" w:rsidRDefault="00DD7639" w:rsidP="00630C57">
      <w:r w:rsidRPr="009A45A6">
        <w:t>Ze Sítě si data pro výsadkový člun stáhl na čip, který si vsunul do náprsní kapsy. Za opasek si strčil silné pracovní rukavice, podíval se na chronometr a na indikátor vzduchu. Vše v pořádku.</w:t>
      </w:r>
    </w:p>
    <w:p w:rsidR="00DD7639" w:rsidRPr="009A45A6" w:rsidRDefault="00DD7639" w:rsidP="00630C57">
      <w:r w:rsidRPr="009A45A6">
        <w:t xml:space="preserve">Přechodová komora se uzavřela. Natáhl si rukavice, vyšel na oválnou manipulační plochu a zabočil do světlehnědé chodby, která vedla k vnější stěně. V mládí tomuto směru říkával </w:t>
      </w:r>
      <w:r w:rsidRPr="009A45A6">
        <w:rPr>
          <w:i/>
          <w:iCs/>
        </w:rPr>
        <w:t xml:space="preserve">po proudu gravitace. </w:t>
      </w:r>
      <w:r w:rsidRPr="009A45A6">
        <w:t>Otevřela se další přechodová komora a zase se za ním s tichým bzučením zavřela. Asi po padesáti krocích došel do komory se skafandry.</w:t>
      </w:r>
    </w:p>
    <w:p w:rsidR="00DD7639" w:rsidRPr="009A45A6" w:rsidRDefault="00DD7639" w:rsidP="00B94F8B">
      <w:r w:rsidRPr="009A45A6">
        <w:t>Vzduch zde byl chladnější, ale stále v pořádku. Jako každý obyvatel archy věděl, že důkladnosti a obezřetnosti není nikdy nazbyt, že na nich závisí jejich přežití. Oblékl se, přesvědčil se, že má dostatečnou zásobu vzduchu, opět si nazul boty a natáhl rukavice.</w:t>
      </w:r>
    </w:p>
    <w:p w:rsidR="00DD7639" w:rsidRPr="009A45A6" w:rsidRDefault="00DD7639" w:rsidP="00630C57">
      <w:r w:rsidRPr="009A45A6">
        <w:t xml:space="preserve">Další přechodová komora, chodba, schody. Prošel kolem elektrárny, vystoupal po strmé rampě a zanedlouho stál před přechodem do hangáru výsadkových člunů. Všechna těsnění byla silně natřena tukem. Odklopil kryt průzoru, stiskl tlačítko a nahlédl do hangáru. Barevné elementy naskakovaly jeden za druhým a ozářily člun. Žlutomodře žilkované stěny propůjčovaly místnosti tajemný přísvit. Člun vypadal jako tři roury o </w:t>
      </w:r>
      <w:r w:rsidRPr="009A45A6">
        <w:lastRenderedPageBreak/>
        <w:t>různém průměru stlačené do oválu. Měl stále původní, byť lehce omšelou vrstvu laku a zdálo se, že ho ještě nikdo nepoužil. Bylo tomu tak – ani jeden ze čtyř výsadkových člunů za celou dobu letu LEMCHY OVIR neopustil hangár.</w:t>
      </w:r>
    </w:p>
    <w:p w:rsidR="00DD7639" w:rsidRPr="009A45A6" w:rsidRDefault="00DD7639" w:rsidP="00630C57">
      <w:r w:rsidRPr="009A45A6">
        <w:t>Když se přechodová komora otevřela, Kalymela všechny pochybnosti rázem opustily. Už nedumal nad tím, jestli ono plánované přistání na planetě má vůbec smysl, zda to ve skutečnosti není evakuace lodi a konec letu… Ne, úvahy skončily a nastoupila jistota, že člun prostě odstartovat musí, že on ho bude řídit a že ručí za bezpečné přistání. Vše ostatní bylo podružné.</w:t>
      </w:r>
    </w:p>
    <w:p w:rsidR="00DD7639" w:rsidRPr="009A45A6" w:rsidRDefault="00DD7639" w:rsidP="00630C57">
      <w:r w:rsidRPr="009A45A6">
        <w:t>Zapnul funkce skafandru a čekal. Vnitřní deska se odsunula, vzduch v mrazivém hangáru se změnil ve sněžný vír. Chvatně došel po černé podlaze k člunu, sklopil žebřík a usmál se. Vystoupal pět metrů, otevřel otvor, vlezl do kabiny a najednou si uvědomil, že tento simulovaný start je poslední zkouška. Až vstoupí do kabiny podruhé, bude to už naostro. Asi za čtyřicet dní se vrata hangárů skutečně otevřou a on, Kalymel, povede člun plný Lemcharoyů a materiálu vesmírem, vstoupí do atmosféry a bezpečně přistane.</w:t>
      </w:r>
    </w:p>
    <w:p w:rsidR="00DD7639" w:rsidRPr="009A45A6" w:rsidRDefault="00DD7639" w:rsidP="00630C57">
      <w:r w:rsidRPr="009A45A6">
        <w:t>Zapnul přívod energie a cirkulaci vzduchu, vložil čip do přehrávací jednotky a krok za krokem prováděl startovní přípravu. Když skončil, zbývaly už jen tři úkony, které si nemohl vyzkoušet: otevření vrat hangáru, start motorů a zážeh trysek. Nádrže byly plné, zásoba paliva by měla stačit na čtyři takové lety. Čip nechal v přístroji, zkontroloval každičký technický detail v kabině i prastaré široké řemeny. Vší silou za ně zatahal, nepovolily. Nakonec vyzkoušel přezky.</w:t>
      </w:r>
    </w:p>
    <w:p w:rsidR="00DD7639" w:rsidRPr="009A45A6" w:rsidRDefault="00DD7639" w:rsidP="00630C57">
      <w:r w:rsidRPr="009A45A6">
        <w:t>„Takže… Můj člun by byl v pořádku,“ řekl si tiše. Potom zavřel přilbu a otevřel výstup z kabiny. Ještě zkontroloval těžké svorky, které držely ližiny, a umazal si rukavice od ložisek natřených černým tukem.</w:t>
      </w:r>
    </w:p>
    <w:p w:rsidR="00DD7639" w:rsidRPr="009A45A6" w:rsidRDefault="00DD7639" w:rsidP="00630C57">
      <w:r w:rsidRPr="009A45A6">
        <w:t xml:space="preserve">Spokojeně opustil hangár, přesunul se o dvě paluby níž do zavzdušněné oblasti a odepnul si přilbu. Pečlivě skafandr uložil, podíval se na chronometr a usoudil, že má ještě dost času, aby riskl další pokus o průnik k onomu tajemnému objektu. Taková příležitost se </w:t>
      </w:r>
      <w:r w:rsidRPr="009A45A6">
        <w:lastRenderedPageBreak/>
        <w:t>naskytne jen málokdy. Zhluboka se nadechl a vstoupil do široké tmavé chodby vedoucí do dalšího kvadrantu.</w:t>
      </w:r>
    </w:p>
    <w:p w:rsidR="00DD7639" w:rsidRPr="009A45A6" w:rsidRDefault="00DD7639" w:rsidP="00630C57">
      <w:r w:rsidRPr="009A45A6">
        <w:t>Byl to už dvacátý sedmý pokus o odhalení tajemství. Zatím vždy ztroskotal na masivních kovových stěnách. Nejdříve se chtěl dostat do hlavního skladu červeného sektoru Východ běžnými, „legálními“ cestami. Zkoušel to z různých směrů, ale všechny chodby a výtahové i údržbářské šachty byly uzavřeny masivními kovovými pláty. Potřeboval by na ně speciální nářadí a extrémní spotřeba energie by vzbudila pozornost Sítě, tenoyů, velitele.</w:t>
      </w:r>
    </w:p>
    <w:p w:rsidR="00DD7639" w:rsidRPr="009A45A6" w:rsidRDefault="00DD7639" w:rsidP="00630C57">
      <w:r w:rsidRPr="009A45A6">
        <w:t>Prošel poslední přepážkou před uzávěrou, zahnul do úzké chodby a po strmých schodech vystoupal do skladu nářadí. Bylo v něm ticho jako v hrobě a ventilace do něj vháněla studený vzduch. Zde končil rozvod elektřiny. Další vedení už bylo přerušeno a zapečetěno.</w:t>
      </w:r>
    </w:p>
    <w:p w:rsidR="00DD7639" w:rsidRPr="009A45A6" w:rsidRDefault="00DD7639" w:rsidP="00630C57">
      <w:r w:rsidRPr="009A45A6">
        <w:t>Rozsvítil příruční svítilnu a zamířil k zadní stěně, v níž se nacházel vstup do údržbářského potrubí. Kovová deska byla připevněna šesti šrouby velkými jako pěst. Na druhém konci tohoto potrubí, které vedlo do jiného kvadrantu, začínal už po několika krocích neznámý terén.</w:t>
      </w:r>
    </w:p>
    <w:p w:rsidR="00DD7639" w:rsidRPr="009A45A6" w:rsidRDefault="00DD7639" w:rsidP="00630C57">
      <w:r w:rsidRPr="009A45A6">
        <w:t>Hravě odšrouboval pět mohutných šroubů, které při posledním pokusu uvolnil a naolejoval, vytočil desku o sto osmdesát stupňů a uchytil ji bezpečnostním hákem. Až do tohoto okamžiku, kdyby ho někdo přistihl, stále ještě by se to dalo považovat za přehnaně svědomitou kontrolu. Potom už ne. Vnímal, jak se mu zrychluje pulz. Zavěsil si svítilnu na kroužek pod pravým ramenem, lepicí páskou si na hruď přichytil páčidlo a energetickou pilu a vlezl do potrubí.</w:t>
      </w:r>
    </w:p>
    <w:p w:rsidR="00DD7639" w:rsidRPr="009A45A6" w:rsidRDefault="00DD7639" w:rsidP="00630C57">
      <w:r w:rsidRPr="009A45A6">
        <w:t>Obklopil ho mrazivý chlad, ale když vylezl před přepážkou skladu materiálu, potil se. Ve skladu byly kovové desky na opravu vnějšího pláště a příslušné nářadí.</w:t>
      </w:r>
    </w:p>
    <w:p w:rsidR="00DD7639" w:rsidRPr="009A45A6" w:rsidRDefault="00DD7639" w:rsidP="00630C57">
      <w:r w:rsidRPr="009A45A6">
        <w:t>Přepážku před několika lety přivařili a navíc zajistili pásem ferometalu. Když zde byl naposledy, potřel pás agresivními bakteriemi, které rozežraly lepidlo. Opatrně ferometal oderval, odtáhl ho stranou a opřel o stěnu. Potom zkontroloval silný svar táhnoucí se od stropu k podlaze a vytáhl olejničku.</w:t>
      </w:r>
    </w:p>
    <w:p w:rsidR="00DD7639" w:rsidRPr="009A45A6" w:rsidRDefault="00DD7639" w:rsidP="00630C57">
      <w:r w:rsidRPr="009A45A6">
        <w:lastRenderedPageBreak/>
        <w:t>Z plánů věděl, že za přepážkou je přechodová komora do hlavního skladu. Naolejoval horní část svaru, zapnul pilu na minimální výkon a zvolna ho seřízl. Vše probíhalo v relativním tichu, ale pomalu nastával vážný problém s časem. Pod odříznutým svarem, jehož okraje žhnuly a kouřily, se ukázala spára dveří.</w:t>
      </w:r>
    </w:p>
    <w:p w:rsidR="00DD7639" w:rsidRPr="009A45A6" w:rsidRDefault="00DD7639" w:rsidP="00630C57">
      <w:r w:rsidRPr="009A45A6">
        <w:t>„Během těch čtyřiceti dnů sem nikdo nepřijde,“ zabručel si a vypnul pilu. Měl odříznutou polovinu svaru. Pokračovat by byla naprostá lehkomyslnost. Olejničku, pilu a páčidlo odložil do rohu a pomalu prolezl potrubím nazpátek. Rychle přišrouboval desku na místo. Když scházel po schodech, roztřásly se mu prsty a rozechvěla kolena.</w:t>
      </w:r>
    </w:p>
    <w:p w:rsidR="00DD7639" w:rsidRPr="009A45A6" w:rsidRDefault="00DD7639" w:rsidP="00630C57">
      <w:r w:rsidRPr="009A45A6">
        <w:t>Příště si posvítí průhledy přechodové komory do skladu a konečně uvidí, co se v něm skrývá. Cestou ho ještě napadlo, že po celou tu dobu nemyslel na svůj nebo na Rastuřin život, na let, který ho čeká, ani na nebezpečí, jež lodi hrozí. Zatočila se mu hlava, opřel se o stěnu a snažil se ovládnout třas. Potom tiše zaklel a šel dál, jako by se nic nestalo.</w:t>
      </w:r>
    </w:p>
    <w:p w:rsidR="00DD7639" w:rsidRPr="009A45A6" w:rsidRDefault="00DD7639" w:rsidP="00630C57">
      <w:r w:rsidRPr="009A45A6">
        <w:t>Otevřel se před ním zelenobílý přechod a současně se rozblikala žlutá světla. Hned nato se rozječel poplach. Trhl sebou, serval ze sebe skafandr a rozběhl se.</w:t>
      </w:r>
    </w:p>
    <w:p w:rsidR="00DD7639" w:rsidRPr="009A45A6" w:rsidRDefault="00DD7639" w:rsidP="00630C57">
      <w:r w:rsidRPr="009A45A6">
        <w:t>„Poplach? Při Strážci! Co se stalo?“</w:t>
      </w:r>
    </w:p>
    <w:p w:rsidR="00DD7639" w:rsidRPr="009A45A6" w:rsidRDefault="00DD7639" w:rsidP="00630C57">
      <w:r w:rsidRPr="009A45A6">
        <w:t>Hnal se k ubikacím, myslel na Rasturi, na praskliny v plášti lodi… Ale reproduktory mlčely. Když se blížil k obytnému sektoru, slyšel změť hlasů, výkřiky a třesk kovu.</w:t>
      </w:r>
    </w:p>
    <w:p w:rsidR="00DD7639" w:rsidRPr="009A45A6" w:rsidRDefault="00DD7639" w:rsidP="00630C57">
      <w:r w:rsidRPr="009A45A6">
        <w:t>„Loris je raněný! Strašně krvácí!“</w:t>
      </w:r>
    </w:p>
    <w:p w:rsidR="00DD7639" w:rsidRPr="009A45A6" w:rsidRDefault="00DD7639" w:rsidP="00630C57">
      <w:r w:rsidRPr="009A45A6">
        <w:t>„Kde jsou tenoyové? Když je člověk potřebuje, tak se někde zašívají!“</w:t>
      </w:r>
    </w:p>
    <w:p w:rsidR="00DD7639" w:rsidRPr="009A45A6" w:rsidRDefault="00DD7639" w:rsidP="00630C57">
      <w:r w:rsidRPr="009A45A6">
        <w:t>„Čada, Lumena a Amias jsou pryč!“</w:t>
      </w:r>
    </w:p>
    <w:p w:rsidR="00DD7639" w:rsidRPr="009A45A6" w:rsidRDefault="00DD7639" w:rsidP="00630C57">
      <w:r w:rsidRPr="009A45A6">
        <w:t>Kalymel se prudce zastavil, jako by naběhl do ocelové desky. Ti tři mutanti mají už dva měsíce neduh. A momentálně to jsou nejdůležitější neutrinoví paratechnici v tomto kvadrantu. Mutace a neduh jejich paranormální schopnosti několikanásobně umocnily.</w:t>
      </w:r>
    </w:p>
    <w:p w:rsidR="00DD7639" w:rsidRPr="009A45A6" w:rsidRDefault="00DD7639" w:rsidP="00630C57">
      <w:r w:rsidRPr="009A45A6">
        <w:t>Pak spatřil, jak k němu jde Rasturi a podpírá raněného ošetřovatele Lorise. Krvácel na hlavě, ramenou a nadloktí a předloktí.</w:t>
      </w:r>
    </w:p>
    <w:p w:rsidR="00DD7639" w:rsidRPr="009A45A6" w:rsidRDefault="00DD7639" w:rsidP="00630C57">
      <w:r w:rsidRPr="009A45A6">
        <w:lastRenderedPageBreak/>
        <w:t>Poplach náhle utichl a rozsvítila se komunikační obrazovka. Za Rasturi a Lorisem se shromáždily asi dvě desítky Lemcharoyů, nemocných, zmutovaných i zdravých.</w:t>
      </w:r>
    </w:p>
    <w:p w:rsidR="00DD7639" w:rsidRPr="009A45A6" w:rsidRDefault="00DD7639" w:rsidP="00630C57">
      <w:r w:rsidRPr="009A45A6">
        <w:t>„Takže hezky po pořádku,“ řekl hlasitě Kalymel. „Ti tři jsou pryč, to už vím. Co se stalo?“</w:t>
      </w:r>
    </w:p>
    <w:p w:rsidR="00DD7639" w:rsidRPr="009A45A6" w:rsidRDefault="00DD7639" w:rsidP="00630C57">
      <w:r w:rsidRPr="009A45A6">
        <w:t>„Když jim Loris nesl jídlo, vrhli se na něj, zmlátili ho a chtěli ho spoutat. Bylo to…“</w:t>
      </w:r>
    </w:p>
    <w:p w:rsidR="00DD7639" w:rsidRPr="009A45A6" w:rsidRDefault="00DD7639" w:rsidP="00630C57">
      <w:r w:rsidRPr="009A45A6">
        <w:t>„…jako by se najednou zbláznili,“ vysvětloval vzrušeně Loris. „Vyskočili všichni současně, tloukli mě, pak mě nacpali do hygienické buňky a utekli.“</w:t>
      </w:r>
    </w:p>
    <w:p w:rsidR="00DD7639" w:rsidRPr="009A45A6" w:rsidRDefault="00DD7639" w:rsidP="00630C57">
      <w:r w:rsidRPr="009A45A6">
        <w:t>„Utrpěli nějaký šok? Stalo se něco, co by mohlo vyvolat takové jednání?“ vyptával se Kalymel.</w:t>
      </w:r>
    </w:p>
    <w:p w:rsidR="00DD7639" w:rsidRPr="009A45A6" w:rsidRDefault="00DD7639" w:rsidP="00630C57">
      <w:r w:rsidRPr="009A45A6">
        <w:t>Loris a Rasturi zavrtěli hlavou. „Ne. Nic.“</w:t>
      </w:r>
    </w:p>
    <w:p w:rsidR="00DD7639" w:rsidRPr="009A45A6" w:rsidRDefault="00DD7639" w:rsidP="00630C57">
      <w:r w:rsidRPr="009A45A6">
        <w:t>Kalymel koutkem oka zaregistroval na obrazovce symbol Sítě. Chvěla se, pavouk opouštěl její střed a ukázal se naahk. Kalymela zamrazilo, chlad v něm stoupal a usadil se mu v šíji.</w:t>
      </w:r>
    </w:p>
    <w:p w:rsidR="00DD7639" w:rsidRPr="009A45A6" w:rsidRDefault="00DD7639" w:rsidP="00630C57">
      <w:r w:rsidRPr="009A45A6">
        <w:t>Zástupem se prodral mladík a vzrušeně na něj mával.</w:t>
      </w:r>
    </w:p>
    <w:p w:rsidR="00DD7639" w:rsidRPr="009A45A6" w:rsidRDefault="00DD7639" w:rsidP="00630C57">
      <w:r w:rsidRPr="009A45A6">
        <w:t>„Vypáčili skříně se zbraněmi a utíkali k projektorovým halám!“</w:t>
      </w:r>
    </w:p>
    <w:p w:rsidR="00DD7639" w:rsidRPr="009A45A6" w:rsidRDefault="00DD7639" w:rsidP="00630C57">
      <w:r w:rsidRPr="009A45A6">
        <w:t>Kalymel se otočil k obrazovce, krátce pozdravil a zvedl ruku. Hovor utichl.</w:t>
      </w:r>
    </w:p>
    <w:p w:rsidR="00DD7639" w:rsidRPr="009A45A6" w:rsidRDefault="00DD7639" w:rsidP="00630C57">
      <w:r w:rsidRPr="009A45A6">
        <w:t>„Zde tenoy a pilot výsadkového člunu Kalymel, naahku,“ řekl tak hlasitě, aby ho slyšeli všichni. „Tři nejdůležitější parastabilizátoři zřejmě zešíleli. Zmocnili se zbraní a zdá se, že směřují ke stěně vnitřního kruhu, kde jsou agregáty energetických polí.“</w:t>
      </w:r>
    </w:p>
    <w:p w:rsidR="00DD7639" w:rsidRPr="009A45A6" w:rsidRDefault="00DD7639" w:rsidP="00630C57">
      <w:r w:rsidRPr="009A45A6">
        <w:t>Těch relativně málo Lemurů s paranormálními schopnostmi představovalo na lodi elitu, jejíž význam nikdo nezpochybňoval. O Čadu, Lumenu a Amiase bylo ještě nedávno skvěle postaráno.</w:t>
      </w:r>
    </w:p>
    <w:p w:rsidR="00DD7639" w:rsidRPr="009A45A6" w:rsidRDefault="00DD7639" w:rsidP="00630C57">
      <w:r w:rsidRPr="009A45A6">
        <w:t>„Zařídím, aby nezpůsobili žádné škody,“ řekl Atubur Nutai. „Pusťte se za nimi a chyťte je. Samozřejmě smíte použít paralyzační zbraně. Tebe podle jména znám, Kalymele. Jmenuji tě velitelem zásahu. Jak jsou na tom s neduhem?“</w:t>
      </w:r>
    </w:p>
    <w:p w:rsidR="00DD7639" w:rsidRPr="009A45A6" w:rsidRDefault="00DD7639" w:rsidP="00630C57">
      <w:r w:rsidRPr="009A45A6">
        <w:t>Kalymel postrčil Rasturi do záběru. „Mluv ty, víš to líp.“</w:t>
      </w:r>
    </w:p>
    <w:p w:rsidR="00DD7639" w:rsidRPr="009A45A6" w:rsidRDefault="00DD7639" w:rsidP="00630C57">
      <w:r w:rsidRPr="009A45A6">
        <w:lastRenderedPageBreak/>
        <w:t>„Neduh přešel do druhého stadia, naahku.“ Hovořila sebevědomě a kompetentně. Už skoro dva měsíce pololeukory mazala, převazovala, ošetřovala a dávala jim pít huccar, který jí pravidelně posílal naahk. „Včera ještě říkali, že je nic nebolí a že se cítí dobře.“</w:t>
      </w:r>
    </w:p>
    <w:p w:rsidR="00DD7639" w:rsidRPr="009A45A6" w:rsidRDefault="00DD7639" w:rsidP="00630C57">
      <w:r w:rsidRPr="009A45A6">
        <w:t>„To je zvláštní,“ poznamenal hledač hvězd a pokračoval: „Nepoužívané sektory jsou zapečetěny, a kdyby se pokusili přejít do jiného kvadrantu, dozvím se to. Budu vás informovat.“</w:t>
      </w:r>
    </w:p>
    <w:p w:rsidR="00DD7639" w:rsidRPr="009A45A6" w:rsidRDefault="00DD7639" w:rsidP="00630C57">
      <w:r w:rsidRPr="009A45A6">
        <w:t>„Sestavím stíhací skupinu a pustíme se za nimi,“ prohlásil Kalymel. Letmým gestem pozdravil a otočil se. „Macaire, Elseyi, jste tenoyové, a ty, Hollune, taky. A ještě Lieth. Za mnou do zbrojního skladu!“</w:t>
      </w:r>
    </w:p>
    <w:p w:rsidR="00DD7639" w:rsidRPr="009A45A6" w:rsidRDefault="00DD7639" w:rsidP="00630C57">
      <w:r w:rsidRPr="009A45A6">
        <w:t>Naahk přerušil spojení. Pět mužů se hnalo k centrálnímu prostranství a dál do tmavošedého zbrojního skladu. Přechod byl dokořán, ve skladu svítily lampy. Dvě skříně byly otevřené. Na pozitronických zámcích neviděli známky poškození.</w:t>
      </w:r>
    </w:p>
    <w:p w:rsidR="00DD7639" w:rsidRPr="009A45A6" w:rsidRDefault="00DD7639" w:rsidP="00630C57">
      <w:r w:rsidRPr="009A45A6">
        <w:t>„Sebrali tři emkáčka,“ hlásil o chvilku později Lieth. „A tři brašny s municí. A světlomet.“</w:t>
      </w:r>
    </w:p>
    <w:p w:rsidR="00DD7639" w:rsidRPr="009A45A6" w:rsidRDefault="00DD7639" w:rsidP="00630C57">
      <w:r w:rsidRPr="009A45A6">
        <w:t>Zvenčí se ozval ženský hlas: „Když běželi kolem sacharidové stanice, křičeli: Smrt Radě! Pryč s elitou! Žádné přistání!“</w:t>
      </w:r>
    </w:p>
    <w:p w:rsidR="00DD7639" w:rsidRPr="009A45A6" w:rsidRDefault="00DD7639" w:rsidP="00630C57">
      <w:r w:rsidRPr="009A45A6">
        <w:t>Kalymel vzal informaci mlčky na vědomí.</w:t>
      </w:r>
    </w:p>
    <w:p w:rsidR="00DD7639" w:rsidRPr="009A45A6" w:rsidRDefault="00DD7639" w:rsidP="00630C57">
      <w:r w:rsidRPr="009A45A6">
        <w:t>Tenoyové nepotřebovali uniformy ani přilby, všech dvě stě padesát obyvatel kvadrantu se dobře znalo. Uniformy ležely už léta v policich.</w:t>
      </w:r>
    </w:p>
    <w:p w:rsidR="00DD7639" w:rsidRPr="009A45A6" w:rsidRDefault="00DD7639" w:rsidP="00630C57">
      <w:r w:rsidRPr="009A45A6">
        <w:t>Uprchlíci sebrali tři elektromagnetické kuše. Kalymel se ozbrojil dvěma paralyzátory, připnul si opasek s náhradními zásobníky, zkontroloval svítilnu a potřásl hlavou.</w:t>
      </w:r>
    </w:p>
    <w:p w:rsidR="00DD7639" w:rsidRPr="009A45A6" w:rsidRDefault="00DD7639" w:rsidP="00630C57">
      <w:r w:rsidRPr="009A45A6">
        <w:t>„To vážně vypadá, že se pomátli. Vždyť elita jsou přece i oni!“</w:t>
      </w:r>
    </w:p>
    <w:p w:rsidR="00DD7639" w:rsidRPr="009A45A6" w:rsidRDefault="00DD7639" w:rsidP="00630C57">
      <w:r w:rsidRPr="009A45A6">
        <w:t xml:space="preserve">Dominantní geny předchozích generací udělaly z Čady, Lumeny a Amiase </w:t>
      </w:r>
      <w:r w:rsidRPr="009A45A6">
        <w:rPr>
          <w:i/>
          <w:iCs/>
        </w:rPr>
        <w:t xml:space="preserve">pololeukory. </w:t>
      </w:r>
      <w:r w:rsidRPr="009A45A6">
        <w:t xml:space="preserve">Měli silná a normálně vyvinutá těla a na hlavě a na šíji se jim ježila bílá hříva. Mutace se projevila pouze sněhobílou barvou pleti, která však všude, kde se kůže napínala přes kosti, tedy na kotnících, kolenou, páteři, nose, jařmových kostech a podobně vypadala, jako by ji někdo ponořil do černého laku. Když na ně dopadalo světlo z určitého </w:t>
      </w:r>
      <w:r w:rsidRPr="009A45A6">
        <w:lastRenderedPageBreak/>
        <w:t>úhlu, bílá kůže svítila jako čistý fosfor. Hlavy byly v porovnání k tělu velké, leukorové tuto okolnost připisovali silným, vysoce vyvinutým paranormálním schopnostem.</w:t>
      </w:r>
    </w:p>
    <w:p w:rsidR="00DD7639" w:rsidRPr="009A45A6" w:rsidRDefault="00DD7639" w:rsidP="00630C57">
      <w:r w:rsidRPr="009A45A6">
        <w:t>Kalymel rozdělil vysílačky a pomohl je druhům připnout na předloktí.</w:t>
      </w:r>
    </w:p>
    <w:p w:rsidR="00DD7639" w:rsidRPr="009A45A6" w:rsidRDefault="00DD7639" w:rsidP="00630C57">
      <w:r w:rsidRPr="009A45A6">
        <w:t>„Připraveni?“</w:t>
      </w:r>
    </w:p>
    <w:p w:rsidR="00DD7639" w:rsidRPr="009A45A6" w:rsidRDefault="00DD7639" w:rsidP="00630C57">
      <w:r w:rsidRPr="009A45A6">
        <w:t>Přikývli a hnali se k východu.</w:t>
      </w:r>
    </w:p>
    <w:p w:rsidR="00DD7639" w:rsidRPr="009A45A6" w:rsidRDefault="00DD7639" w:rsidP="00630C57">
      <w:r w:rsidRPr="009A45A6">
        <w:t>Kalymel ukázal doprava. „Slyšeli jste, běželi kolem sacharidů. Takže k masným farmám!“ A po několika krocích řekl: „Nemá smysl se hnát. Půjdeme co nejrychleji, ale nesmíme se vyčerpat.“</w:t>
      </w:r>
    </w:p>
    <w:p w:rsidR="00DD7639" w:rsidRPr="009A45A6" w:rsidRDefault="00DD7639" w:rsidP="00630C57">
      <w:r w:rsidRPr="009A45A6">
        <w:t>„Jasně, tenoyi.“</w:t>
      </w:r>
    </w:p>
    <w:p w:rsidR="00DD7639" w:rsidRPr="009A45A6" w:rsidRDefault="00DD7639" w:rsidP="00630C57">
      <w:r w:rsidRPr="009A45A6">
        <w:t>Kalymel zabručel kletbu. Začínal tušit, že zamýšlené přistání vyvolá další podobné incidenty. Podivná vzpoura pololeukorů byla jenom začátek. Byl o tom skálopevně přesvědčen. Jestliže už dnes, pouhý den po naahkově prohlášení, budou chodbami a halami ječet střely z elektromagnetických kuší, nelze očekávat, že další problémy budou pouhá prkotina.</w:t>
      </w:r>
    </w:p>
    <w:p w:rsidR="00DD7639" w:rsidRPr="009A45A6" w:rsidRDefault="00DD7639" w:rsidP="00630C57">
      <w:r w:rsidRPr="009A45A6">
        <w:t>Oznámení o přerušení letu jeho kvadrant značně rozrušilo. Většina však změnu kurzu ještě nedomýšlela do posledního důsledku. Bezprostřední nebezpečí spočívalo v tom, že tak poruší neviditelnost lodi. LEMCHA OVIR bude bez ochrany, zcela bezbranná, někdo ji může náhodně objevit, neboť energie uvolněná čtyřicetidenním brzdným manévrem vyvolá pozornost i ve zdánlivě prázdném prostoru. Zaměřit loď je v takovém případě hračka. A na oběžné dráze se LEMCHA OVIR už v žádném případě neskryje.</w:t>
      </w:r>
    </w:p>
    <w:p w:rsidR="00DD7639" w:rsidRPr="009A45A6" w:rsidRDefault="00DD7639" w:rsidP="00630C57">
      <w:r w:rsidRPr="009A45A6">
        <w:t>Kalymelovy představy o životě na planetě nemohly být jiné než teoretické, tedy svým způsobem fantastické, a proto si netroufal odhadnout, zda to zvládnou fyzicky, ale hlavně psychicky. Bude to přechod z ocelové slupky pod širé nebe, z pečlivě nastavené rovnováhy do rozmarů přírody.</w:t>
      </w:r>
    </w:p>
    <w:p w:rsidR="00DD7639" w:rsidRPr="009A45A6" w:rsidRDefault="00DD7639" w:rsidP="00630C57">
      <w:r w:rsidRPr="009A45A6">
        <w:t>Zhluboka se nadechl a řekl si, že s existenčními problémy se bude muset vypořádat jindy.</w:t>
      </w:r>
    </w:p>
    <w:p w:rsidR="00DD7639" w:rsidRPr="009A45A6" w:rsidRDefault="00DD7639" w:rsidP="00630C57">
      <w:r w:rsidRPr="009A45A6">
        <w:t xml:space="preserve">Pod solárními osvětlovací tělesy se hnali po trávníku. Tráva byla vysoká asi deset centimetrů, šelestila jim pod nohama a cítili živné roztoky, v nichž rostla </w:t>
      </w:r>
      <w:r w:rsidRPr="009A45A6">
        <w:lastRenderedPageBreak/>
        <w:t>buněčná pletiva. Dorazili k první velké žlutočerné přepážce. Cifry za čirým sklem je informovaly, že průchod se před šestnácti minutami a třiceti sekundami otevřel a zase zavřel.</w:t>
      </w:r>
    </w:p>
    <w:p w:rsidR="00DD7639" w:rsidRPr="009A45A6" w:rsidRDefault="00DD7639" w:rsidP="00630C57">
      <w:r w:rsidRPr="009A45A6">
        <w:t>Kalymel netrpělivě čekal, až se otevře. Výkon záchytného pole se výpadkem těch tří nijak nesnížil, ale stabilizace neutrin a paramentální dobíjení ochranného štítu nedosahovaly plné kapacity.</w:t>
      </w:r>
    </w:p>
    <w:p w:rsidR="00DD7639" w:rsidRPr="009A45A6" w:rsidRDefault="00DD7639" w:rsidP="00630C57">
      <w:r w:rsidRPr="009A45A6">
        <w:t>Konečně mohli pokračovat v pronásledování. Macaire vyrazil a rozsvítil. Úniková cesta vedla proti proudu gravitace. Vlevo a vpravo se rozsvítila nouzová světla. Vzduch tu byl zatuchlý, páchl rzí a chladným vlhkem, „lodním potem“. Z dalšího úseku chodby vedly jen čtyři přechody, ale pololeukoři žádný z nich nepoužili.</w:t>
      </w:r>
    </w:p>
    <w:p w:rsidR="00DD7639" w:rsidRPr="009A45A6" w:rsidRDefault="00DD7639" w:rsidP="00630C57">
      <w:r w:rsidRPr="009A45A6">
        <w:t>Za dalším otvorem se rozšiřovala šedožlutá šachta plná schodů a ramp vedoucích k otevřeným a zavřeným odbočkám a přes tři paluby nahoru ke generátorům záchytného pole. Paluby spojoval těžký nákladní výtah, nyní vypnutý. Skupina se zastavila u nosné plošiny.</w:t>
      </w:r>
    </w:p>
    <w:p w:rsidR="00DD7639" w:rsidRPr="009A45A6" w:rsidRDefault="00DD7639" w:rsidP="00630C57">
      <w:r w:rsidRPr="009A45A6">
        <w:t>„Pokud se vážně chtějí dostat ke generátorům, musí až nahoru pěšky,“ poznamenal Hollun a svěsil hlavu.</w:t>
      </w:r>
    </w:p>
    <w:p w:rsidR="00DD7639" w:rsidRPr="009A45A6" w:rsidRDefault="00DD7639" w:rsidP="00630C57">
      <w:r w:rsidRPr="009A45A6">
        <w:t>„Obávám se, že musíme i my,“ řekl Kalymel a vzpomněl si na den, kdy se vypnuly výtahy. Od té doby už uplynulo hodně času, tehdy byl ještě dítě. „Takže do toho, přátelé.“</w:t>
      </w:r>
    </w:p>
    <w:p w:rsidR="00DD7639" w:rsidRDefault="00DD7639" w:rsidP="004B0851">
      <w:pPr>
        <w:pStyle w:val="Bezodskokuk"/>
      </w:pPr>
    </w:p>
    <w:p w:rsidR="00DD7639" w:rsidRPr="009A45A6" w:rsidRDefault="00DD7639" w:rsidP="005D06FB">
      <w:pPr>
        <w:pStyle w:val="Bezodskokuk"/>
      </w:pPr>
      <w:r w:rsidRPr="009A45A6">
        <w:t>Když negativní zrychlení LEMCHY OVIR dosáhlo hodnot, které už umožňovaly výpočty, počítač na velitelském můstku se zapnul a začal zpracovávat data. Po krátkém výpočtu se rozsvítila velkoplošná obrazovka a její pronikavý svit vytrhl Atubura Nutaie z lehkého a neklidného spánku. Nechápavě hleděl na slova a symboly, které se utvářely z vibrujících písmen, a jen pomalu si uvědomoval, oč jde.</w:t>
      </w:r>
    </w:p>
    <w:p w:rsidR="00DD7639" w:rsidRPr="009A45A6" w:rsidRDefault="00DD7639" w:rsidP="00630C57">
      <w:r w:rsidRPr="009A45A6">
        <w:t>Vstal, dopil vychladlý huccar a mlčky hleděl na čelní obrazovku, která ukazovala velký výřez sluneční soustavy a planetu Mentack Nutai.</w:t>
      </w:r>
    </w:p>
    <w:p w:rsidR="00DD7639" w:rsidRPr="009A45A6" w:rsidRDefault="00DD7639" w:rsidP="00630C57">
      <w:r w:rsidRPr="009A45A6">
        <w:t xml:space="preserve">„Z </w:t>
      </w:r>
      <w:r w:rsidRPr="009A45A6">
        <w:rPr>
          <w:i/>
          <w:iCs/>
        </w:rPr>
        <w:t xml:space="preserve">veškerých parametrů vyplývá, že loď brzdí a směřuje k definovatelné sluneční soustavě. Podle analýzy výpočtů nejsou nebezpečí ještě zdaleka překonána. </w:t>
      </w:r>
      <w:r w:rsidRPr="009A45A6">
        <w:rPr>
          <w:i/>
          <w:iCs/>
        </w:rPr>
        <w:lastRenderedPageBreak/>
        <w:t xml:space="preserve">Uzlové počítače dospějí s nejvyšší pravděpodobností k závěru, že přerušit let a vyslat výsadkové čluny je příliš nebezpečné,“ </w:t>
      </w:r>
      <w:r w:rsidRPr="009A45A6">
        <w:t>hlásila Síť.</w:t>
      </w:r>
    </w:p>
    <w:p w:rsidR="00DD7639" w:rsidRPr="009A45A6" w:rsidRDefault="00DD7639" w:rsidP="00630C57">
      <w:r w:rsidRPr="009A45A6">
        <w:t>Naahk varování ignoroval. O této možnosti s Radou dlouho diskutoval. Počítače budou varovat a ustavičně citýrovat zákazy, ale zasáhnout nemohou. Lemcharoyové se o těchto varováních v žádném případě nesmějí dozvědět, aby se zbytečně nezneklidňovali.</w:t>
      </w:r>
    </w:p>
    <w:p w:rsidR="00DD7639" w:rsidRPr="009A45A6" w:rsidRDefault="00DD7639" w:rsidP="00630C57">
      <w:r w:rsidRPr="009A45A6">
        <w:t>„Přistání na planetě se neplánuje,“ řekl. „Proto není nutné varování opakovat. Všechny s tím spojené problémy jsou bezvýznamné a dávno jsme si  je vyjasnili. Zpomalujeme proto, abychom získali informace. Informace poslouží k tomu, abychom mohli lépe posoudit naděje na přežití na některé možné cílové planetě. Tato sluneční soustava by nám mohla poskytnout množství užitečných dat. Za dráhou jedenácté planety LEMCHA OVIR rychlost opět zvýší.“</w:t>
      </w:r>
    </w:p>
    <w:p w:rsidR="00DD7639" w:rsidRPr="009A45A6" w:rsidRDefault="00DD7639" w:rsidP="00630C57">
      <w:r w:rsidRPr="009A45A6">
        <w:t>Síť zareagovala až po dlouhé chvíli. Zpomalené reakce měla už dvacet let. Když naběhl nový text, Atubur Nutai si oddychl.</w:t>
      </w:r>
    </w:p>
    <w:p w:rsidR="00DD7639" w:rsidRPr="009A45A6" w:rsidRDefault="00DD7639" w:rsidP="00630C57">
      <w:r w:rsidRPr="009A45A6">
        <w:rPr>
          <w:i/>
          <w:iCs/>
        </w:rPr>
        <w:t>„Beru na vědomí, že se nejedná o zastávku ani přistání. Přesto je třeba mít na zřeteli, že počet obyvatel se od startu drasticky snížil. Je naprosto nezbytné ne udržet současný stav, ale snažit se o zvýšení populace. Mezipřistání je možné pouze při dostatečném počtu aktivních osob. Rozhovor mezi velitelem a Sítí byl zaznamenán a uložen do paměti.“</w:t>
      </w:r>
    </w:p>
    <w:p w:rsidR="00DD7639" w:rsidRPr="009A45A6" w:rsidRDefault="00DD7639" w:rsidP="00630C57">
      <w:r w:rsidRPr="009A45A6">
        <w:t xml:space="preserve">„Zaznamenán a uložen do paměti,“ opakoval tiše naahk. „Vlastně takové lži nesnáším. Nelze si však představit…“ Zmlkl. Velice dobře si totiž dokázal představit, kolik varování a poplachů by počítače spustily při přibližovacím manévru. Členové Rady a někteří vybraní tenarchové postupně vyřadili z provozu stovky senzorů. Počítač to vyhodnotil jako nedefinovatelnou poruchu. Kostky jsou zkrátka vrženy – jejich osud se naplní na planetě Mentack Nutai. Na </w:t>
      </w:r>
      <w:r w:rsidRPr="009A45A6">
        <w:rPr>
          <w:i/>
          <w:iCs/>
        </w:rPr>
        <w:t>Nutaiově osudu.</w:t>
      </w:r>
    </w:p>
    <w:p w:rsidR="00DD7639" w:rsidRPr="009A45A6" w:rsidRDefault="00DD7639" w:rsidP="00630C57">
      <w:r w:rsidRPr="009A45A6">
        <w:t>„Žádné zpět neexistuje,“ zabručel si a cítil úlevu. Navolil si čerstvý huccar a každý doušek mu do těla vléval novou energii. Počítač vypnul dialogovou obrazovku a místnost se opět ponořila do kovového přítmí.</w:t>
      </w:r>
    </w:p>
    <w:p w:rsidR="00DD7639" w:rsidRPr="009A45A6" w:rsidRDefault="00DD7639" w:rsidP="00630C57">
      <w:r w:rsidRPr="009A45A6">
        <w:lastRenderedPageBreak/>
        <w:t>Naahk si sedl k pracovní desce, zapnul monitory a několik hodin pracoval s daty planetární soustavy. Na hlášení stíhacího komanda čekal marně.</w:t>
      </w:r>
    </w:p>
    <w:p w:rsidR="00DD7639" w:rsidRPr="009A45A6" w:rsidRDefault="00DD7639" w:rsidP="00630C57">
      <w:r w:rsidRPr="009A45A6">
        <w:t>Potom náhle – tak náhle, až se skoro lekl – pomyslel na Chibis-Nydele a na to, že mezi několika periferiemi Sítě, konkrétně mezi ovládáním záchytného pole a Lemury, kteří mutací nepřišli o paranormální schopnosti, nejsou jasně definovaná spojení. Co když právě proto ti tři zešíleli? Pochyboval však, že by té záhadě kdy přišel na kloub. Proč, to sám nevěděl.</w:t>
      </w:r>
    </w:p>
    <w:p w:rsidR="00DD7639" w:rsidRPr="009A45A6" w:rsidRDefault="00DD7639" w:rsidP="00630C57">
      <w:r w:rsidRPr="009A45A6">
        <w:t>Opustil velitelský můstek s jeho přístroji, světelnými údaji, spínači a diagramy, vstoupil do výtahu a pět vteřin stoupal ke svému soukromému sektoru.</w:t>
      </w:r>
    </w:p>
    <w:p w:rsidR="00DD7639" w:rsidRPr="009A45A6" w:rsidRDefault="00DD7639" w:rsidP="00630C57">
      <w:r w:rsidRPr="009A45A6">
        <w:t xml:space="preserve">Už ve vchodu ho přivítala atmosféra zcela jiného světa. Světlo bylo jantarové, vzduch voněl květinami a Nydeliným pleťovým balzámem a ještě něčím. Potom si uvědomil, že to je vůně onoho několikrát zkvašeného a minerály obohaceného rostlinného výtažku, jemuž říkala </w:t>
      </w:r>
      <w:r w:rsidRPr="009A45A6">
        <w:rPr>
          <w:i/>
          <w:iCs/>
        </w:rPr>
        <w:t xml:space="preserve">lemurské víno. </w:t>
      </w:r>
      <w:r w:rsidRPr="009A45A6">
        <w:t>Prostorem zněla tichá hudba.</w:t>
      </w:r>
    </w:p>
    <w:p w:rsidR="00DD7639" w:rsidRPr="009A45A6" w:rsidRDefault="00DD7639" w:rsidP="00630C57">
      <w:r w:rsidRPr="009A45A6">
        <w:t>Jeho příchod okamžitě zaznamenala. V dlouhých, průsvitných šatech vyšla z ložnice a položila mu ruce na ramena.</w:t>
      </w:r>
    </w:p>
    <w:p w:rsidR="00DD7639" w:rsidRPr="009A45A6" w:rsidRDefault="00DD7639" w:rsidP="00630C57">
      <w:r w:rsidRPr="009A45A6">
        <w:t>„Zdá se, že lodi a Síti důvěřuješ více než mně,“ řekla a usmála se, „jinak bys neopustil můstek. Poslední dobou jsi tam častěji než u mne.“</w:t>
      </w:r>
    </w:p>
    <w:p w:rsidR="00DD7639" w:rsidRPr="009A45A6" w:rsidRDefault="00DD7639" w:rsidP="00630C57">
      <w:r w:rsidRPr="009A45A6">
        <w:t>„Spíš než Síti důvěřuji lodi, ale nechme toho. Vše už bylo řečeno a učiněno,“ odpověděl klidně a zahleděl se na obraz na stěně spojovací chodby. Byla na něm ruka malující sochaře, jak z oválného bloku umělého obsidiánu vyřezává laserem sochu. Byla to socha podivné černé bytosti se sloupovitýma nohama, čtyřmi svalnatými pažemi a polokulovitou hlavou se třema rudě žhnoucíma očima a vyceněným chrupem. Obraz mu připomínal dialogy z polosnů, dialogy, o nichž si myslel, že je vedl ve vzdálené minulosti.</w:t>
      </w:r>
    </w:p>
    <w:p w:rsidR="00DD7639" w:rsidRPr="009A45A6" w:rsidRDefault="00DD7639" w:rsidP="00630C57">
      <w:r w:rsidRPr="009A45A6">
        <w:t>„Teď už to běží prakticky bez mého přičinění. Za dvaačtyřicet dnů čluny přistanou na planetě.“</w:t>
      </w:r>
    </w:p>
    <w:p w:rsidR="00DD7639" w:rsidRPr="009A45A6" w:rsidRDefault="00DD7639" w:rsidP="00630C57">
      <w:r w:rsidRPr="009A45A6">
        <w:t>„Na Nutaiově osudu, na osudu nás všech…“</w:t>
      </w:r>
    </w:p>
    <w:p w:rsidR="00DD7639" w:rsidRPr="009A45A6" w:rsidRDefault="00DD7639" w:rsidP="00630C57">
      <w:r w:rsidRPr="009A45A6">
        <w:t xml:space="preserve">Sáhla po jeho aktivátoru a vyzývavě si s červeně se lesknoucím šperkem pohrávala. Slabé energetické pole zvolna pulzovalo. Nutai jí z tváře vyčetl, co si myslí: </w:t>
      </w:r>
      <w:r w:rsidRPr="009A45A6">
        <w:lastRenderedPageBreak/>
        <w:t>Není důvod se zneklidňovat, frekvence se zrychlí až za sedm let.</w:t>
      </w:r>
    </w:p>
    <w:p w:rsidR="00DD7639" w:rsidRPr="009A45A6" w:rsidRDefault="00DD7639" w:rsidP="00630C57">
      <w:r w:rsidRPr="009A45A6">
        <w:t>„Žiju už příliš dlouho,“ řekl. „Můj osud se naplní při letu k té neznámé páté planetě nebo na ní. Ono je to ostatně jedno.“</w:t>
      </w:r>
    </w:p>
    <w:p w:rsidR="00DD7639" w:rsidRPr="009A45A6" w:rsidRDefault="00DD7639" w:rsidP="00630C57">
      <w:r w:rsidRPr="009A45A6">
        <w:t>Pohladil drobné šupinky na srpkovitých hřebíncích, které se jí táhly od čela k šíji, a všiml si, jak nádherně září v jantarovém osvětlení místnosti.</w:t>
      </w:r>
    </w:p>
    <w:p w:rsidR="00DD7639" w:rsidRPr="009A45A6" w:rsidRDefault="00DD7639" w:rsidP="00630C57">
      <w:r w:rsidRPr="009A45A6">
        <w:t>„Nikdy jsem jediné tvé rozhodnutí nezpochybňovala.“</w:t>
      </w:r>
    </w:p>
    <w:p w:rsidR="00DD7639" w:rsidRPr="009A45A6" w:rsidRDefault="00DD7639" w:rsidP="00630C57">
      <w:r w:rsidRPr="009A45A6">
        <w:t>„Máš pravdu. Za poslední změny určitě ne.“</w:t>
      </w:r>
    </w:p>
    <w:p w:rsidR="00DD7639" w:rsidRPr="009A45A6" w:rsidRDefault="00DD7639" w:rsidP="00630C57">
      <w:r w:rsidRPr="009A45A6">
        <w:t>„Ani neznám tajemství toho podivného přístroje a tvé zdánlivé nesmrtelnosti.“</w:t>
      </w:r>
    </w:p>
    <w:p w:rsidR="00DD7639" w:rsidRPr="009A45A6" w:rsidRDefault="00DD7639" w:rsidP="00630C57">
      <w:r w:rsidRPr="009A45A6">
        <w:t>Nydele zažila pouze jednu změnu jeho osobnosti. Jednoho dne beze stopy zmizel. Po nějakém čase se vrátil a našel ji ve své kabině. Čekala tam na něj mlčky, krásná a odevzdaná. A opět se stala jeho výhradním vlastnictvím.</w:t>
      </w:r>
    </w:p>
    <w:p w:rsidR="00DD7639" w:rsidRPr="009A45A6" w:rsidRDefault="00DD7639" w:rsidP="00630C57">
      <w:r w:rsidRPr="009A45A6">
        <w:t>Jí připadalo, že má před sebou jeho mladšího bratra. Byl to však skutečně Nutai.</w:t>
      </w:r>
    </w:p>
    <w:p w:rsidR="00DD7639" w:rsidRPr="009A45A6" w:rsidRDefault="00DD7639" w:rsidP="00630C57">
      <w:r w:rsidRPr="009A45A6">
        <w:t>Věřila, že cílem letu je let jako takový, a zrála po boku nového a o dvacet let mladšího velitele.</w:t>
      </w:r>
    </w:p>
    <w:p w:rsidR="00DD7639" w:rsidRPr="009A45A6" w:rsidRDefault="00DD7639" w:rsidP="00630C57">
      <w:r w:rsidRPr="009A45A6">
        <w:t>„Jednoho dne už žádná tajemství nebudou.“ Vzal ji kolem boků a vedl do šera ložnice. „Než přejdeme na přistání, máme ještě čas pro sebe.“</w:t>
      </w:r>
    </w:p>
    <w:p w:rsidR="00DD7639" w:rsidRPr="009A45A6" w:rsidRDefault="00DD7639" w:rsidP="00630C57">
      <w:r w:rsidRPr="009A45A6">
        <w:t>Pokud ji jeho slova překvapila, nedala to najevo. Přivinula se k němu a při posledních krocích zatáhla za zip na ramenou. Šaty jí takřka nehlučně sklouzly přes prsa a stehna a Nutai už nemyslel na nic jiného než na její bezpodmínečné a vášnivé odevzdání a na útěchu, již mu dávala její přítomnost.</w:t>
      </w:r>
    </w:p>
    <w:p w:rsidR="00DD7639" w:rsidRDefault="00DD7639" w:rsidP="00630C57"/>
    <w:p w:rsidR="00DD7639" w:rsidRPr="009A45A6" w:rsidRDefault="00DD7639" w:rsidP="00E43851">
      <w:pPr>
        <w:pStyle w:val="Bezodskokuk"/>
      </w:pPr>
      <w:r w:rsidRPr="009A45A6">
        <w:t>Stíhání se vleklo už hodiny. Macaire, Kalymel a Hollun se celí zpocení dostali do předposledního patra. Liethovi a Elseymu zbývalo ještě padesát schodů. Stopy těch tří je zatím dovedly až sem. Stopy v prachu, kapky krve, cáry obvazů a jeden prázdný zásobník.</w:t>
      </w:r>
    </w:p>
    <w:p w:rsidR="00DD7639" w:rsidRPr="009A45A6" w:rsidRDefault="00DD7639" w:rsidP="00630C57">
      <w:r w:rsidRPr="009A45A6">
        <w:t xml:space="preserve">Projekt lodi už od samého počátku počítal s více druhy oceli a slitin. Materiál při různých teplotách, vlhkosti, ve vakuu a pod vlivem střídajících se atmosfér vytvářel korozní vrstvu. Slitina tak časem nabyla jiného </w:t>
      </w:r>
      <w:r w:rsidRPr="009A45A6">
        <w:lastRenderedPageBreak/>
        <w:t>povrchového zbarvení. Například vnější plochy ocelového prstence již krátce po startu zčernaly a obrovská loď tak splývala s mezihvězdnou tmou. Stíhací komando nyní stálo mezi šedooranžovými stěnami a pod nazelenalými nosníky.</w:t>
      </w:r>
    </w:p>
    <w:p w:rsidR="00DD7639" w:rsidRPr="009A45A6" w:rsidRDefault="00DD7639" w:rsidP="00630C57">
      <w:r w:rsidRPr="009A45A6">
        <w:t>Amiasův, Cadin a Lumenův útěk probíhal dost neplánovitě. Zjevně neznali nejjednodušší a nejkratší cestu ke generátorům a konvertorům na horní palubě.</w:t>
      </w:r>
    </w:p>
    <w:p w:rsidR="00DD7639" w:rsidRPr="009A45A6" w:rsidRDefault="00DD7639" w:rsidP="00630C57">
      <w:r w:rsidRPr="009A45A6">
        <w:t>Kalymel zamžoural, oči mu zaléval pot. „Na to, že jsou na smrt nemocní, se dostali zatraceně daleko.“</w:t>
      </w:r>
    </w:p>
    <w:p w:rsidR="00DD7639" w:rsidRPr="009A45A6" w:rsidRDefault="00DD7639" w:rsidP="00630C57">
      <w:r w:rsidRPr="009A45A6">
        <w:t>„A těmi nejobtížnějšími a největšími odděleními.“</w:t>
      </w:r>
    </w:p>
    <w:p w:rsidR="00DD7639" w:rsidRPr="009A45A6" w:rsidRDefault="00DD7639" w:rsidP="00630C57">
      <w:r w:rsidRPr="009A45A6">
        <w:t>„Mají strach z něčeho, co si sami vsugerovali,“ prohlásil Lieth a celý udýchaný se chytil zábradlí.</w:t>
      </w:r>
    </w:p>
    <w:p w:rsidR="00DD7639" w:rsidRPr="009A45A6" w:rsidRDefault="00DD7639" w:rsidP="00630C57">
      <w:r w:rsidRPr="009A45A6">
        <w:t>„Anebo z něčeho, o čem my ještě nemáme ani zdání. Bojí se přistání. Nebo nám na té planetě něco hrozí,“ řekl Kalymel a zkoumavě si prohlížel okolí. Rozkašlal se. Vzduch byl suchý a plný prachu. „Zřejmě jsou citlivější než my… Takže jdeme. Elseyi, drž s námi krok.“</w:t>
      </w:r>
    </w:p>
    <w:p w:rsidR="00DD7639" w:rsidRPr="009A45A6" w:rsidRDefault="00DD7639" w:rsidP="00630C57">
      <w:r w:rsidRPr="009A45A6">
        <w:t>Postupovali chodbami a otevřenými přechody do osvětlených hal, v nichž rostly velkolisté keře, které produkovaly kyslík. Mutanti si razili cestu přímo rostlinami a zanechávali za sebou nepřehlédnutelnou stopu. Na úzké dveře jištěné těžkými závorami museli vynaložit přímo neuvěřitelnou sílu. Jimi vnikli do dílen a výrobních prostor. Kalymel viděl převržené sedačky, na zem sražené přístroje a cáry zakrvácených obinadel.</w:t>
      </w:r>
    </w:p>
    <w:p w:rsidR="00DD7639" w:rsidRPr="009A45A6" w:rsidRDefault="00DD7639" w:rsidP="00630C57">
      <w:r w:rsidRPr="009A45A6">
        <w:t>Následovaly sklady plné beden jen chabě osvětlované lampami s věkovitými, špinavými stínidly. Pět pronásledovatelů, kteří okolo sebe těkali kužely bílého světla ze svítilen, se hnalo z jedné místnosti do druhé, probíhali úseky různých velikostí, v nichž se ustavičně měnilo osvětlení, pachy, vlhkost vzduchu a teplota, a tedy i barvy. Paluby propojovaly úzké a děsivě prázdné rampy.</w:t>
      </w:r>
    </w:p>
    <w:p w:rsidR="00DD7639" w:rsidRPr="009A45A6" w:rsidRDefault="00DD7639" w:rsidP="00630C57">
      <w:r w:rsidRPr="009A45A6">
        <w:t>Kalymel za sebou uzavíral všechny přechody, aby nenarušil rovnováhu vzduchu a energie. Sice se tak zdržovali, ale taková bezpečnostní opatření byla nutná. Soudil, že náskok uprchlíků už skoro vyrovnali.</w:t>
      </w:r>
    </w:p>
    <w:p w:rsidR="00DD7639" w:rsidRPr="009A45A6" w:rsidRDefault="00DD7639" w:rsidP="00630C57">
      <w:r w:rsidRPr="009A45A6">
        <w:t>„Musíme jim být těsně v patách,“ řekl, když k němu doběhli zpocení a špinaví Elsey a Lieth. „Zacházejte s nimi šetrně. Uvědomte si, že jsou nemocní a zmatení!“</w:t>
      </w:r>
    </w:p>
    <w:p w:rsidR="00DD7639" w:rsidRPr="009A45A6" w:rsidRDefault="00DD7639" w:rsidP="00630C57">
      <w:r w:rsidRPr="009A45A6">
        <w:lastRenderedPageBreak/>
        <w:t>„Zřejmě jsou u konce sil a leží někde mezi konvertory,“ usoudil Macaire a rozběhl se po schodech. „Skončeme to.“</w:t>
      </w:r>
    </w:p>
    <w:p w:rsidR="00DD7639" w:rsidRPr="009A45A6" w:rsidRDefault="00DD7639" w:rsidP="00630C57">
      <w:r w:rsidRPr="009A45A6">
        <w:t>„Jdeme!“</w:t>
      </w:r>
    </w:p>
    <w:p w:rsidR="00DD7639" w:rsidRPr="009A45A6" w:rsidRDefault="00DD7639" w:rsidP="00630C57">
      <w:r w:rsidRPr="009A45A6">
        <w:t>Kalymel se zhluboka nadechl. Připadalo mu, že ocelovými stěnami proniká kromě kosmického záření i mráz kosmu, ale během pár minut byli opět zpocení jako myši. Vzduch zde byl nejen suchý a chladný, ale i řídký. Údaje na hasicích nádržích s oxidem uhličitým ukazovaly maximum.</w:t>
      </w:r>
    </w:p>
    <w:p w:rsidR="00DD7639" w:rsidRDefault="00DD7639" w:rsidP="00630C57"/>
    <w:p w:rsidR="00DD7639" w:rsidRPr="009A45A6" w:rsidRDefault="00DD7639" w:rsidP="00E43851">
      <w:pPr>
        <w:pStyle w:val="Bezodskokuk"/>
      </w:pPr>
      <w:r w:rsidRPr="009A45A6">
        <w:t>Když se začal jedovatě žlutý dvojitý průchod naproti výtahu otvírat, Kalymel druhům naznačil, aby ustoupili stranou. Otvor se zvětšoval, varovná světla vzrušeně blikala, a když se Elsey jako poslední přitiskl ke stěně, ozvaly se ze strojovny divoké výkřiky a následovala střelba z magnetických zbraní. Bručení absorbérů bylo hlasitější.</w:t>
      </w:r>
    </w:p>
    <w:p w:rsidR="00DD7639" w:rsidRPr="009A45A6" w:rsidRDefault="00DD7639" w:rsidP="00630C57">
      <w:r w:rsidRPr="009A45A6">
        <w:t>Od bloků konvertorů vyrážely se zlověstným bzukotem projektily a vybuchovaly o stěny schodiště a nosníky výtahu. Střepiny létaly na všechny strany.</w:t>
      </w:r>
    </w:p>
    <w:p w:rsidR="00DD7639" w:rsidRPr="009A45A6" w:rsidRDefault="00DD7639" w:rsidP="00630C57">
      <w:r w:rsidRPr="009A45A6">
        <w:t>Průchod se konečně otevřel, křídla třískla o nárazníky. Macaire a Kalymel skočili s paralyzátory v ruce do tmy a zalehli vlevo a vpravo od vchodu.</w:t>
      </w:r>
    </w:p>
    <w:p w:rsidR="00DD7639" w:rsidRPr="009A45A6" w:rsidRDefault="00DD7639" w:rsidP="00630C57">
      <w:r w:rsidRPr="009A45A6">
        <w:t>Do výtahu zabubnovala druhá salva. Tlaková vlna mrštila Liethem a Hollunem do haly. Výkřiky byly prakticky nesrozumitelné a ozvěna ve velké hale zkreslovala každičké slovo. Když Hollun přejel přes část strojů kuželem světla, Kalymel měl pocit, že přece jen trochu rozumí.</w:t>
      </w:r>
    </w:p>
    <w:p w:rsidR="00DD7639" w:rsidRPr="009A45A6" w:rsidRDefault="00DD7639" w:rsidP="00630C57">
      <w:r w:rsidRPr="009A45A6">
        <w:t>„…bojíme se… Strážce… selhání… nesnesitelné bolesti… jménem Legendora…“</w:t>
      </w:r>
    </w:p>
    <w:p w:rsidR="00DD7639" w:rsidRPr="009A45A6" w:rsidRDefault="00DD7639" w:rsidP="00630C57">
      <w:r w:rsidRPr="009A45A6">
        <w:t>Kalymel a Macaire se nejdříve plazili vlevo a vpravo podél bočních stěn, potom se pustili mezi podstavce, spoje potrubí a bloky a válce směrem, jímž tušili uprchlíky. Na protější stěně se odráželo jakési slabé světlo. Mohl to být ovládací pult nebo nějaký displej. V krátkých intervalech se rozsvěcely svítilny a kužely světla připomínaly v řídké mlze prachu a vodních par bílé trámy.</w:t>
      </w:r>
    </w:p>
    <w:p w:rsidR="00DD7639" w:rsidRPr="009A45A6" w:rsidRDefault="00DD7639" w:rsidP="00630C57">
      <w:r w:rsidRPr="009A45A6">
        <w:lastRenderedPageBreak/>
        <w:t>Nemocní pálili naslepo. Tmu každou chvíli pročísl výbuch a pronásledovatelům hvízdaly nad hlavami střepiny. Zásahy do stěn a krytů strojů vyvolávaly ohlušující hluk.</w:t>
      </w:r>
    </w:p>
    <w:p w:rsidR="00DD7639" w:rsidRPr="009A45A6" w:rsidRDefault="00DD7639" w:rsidP="00630C57">
      <w:r w:rsidRPr="009A45A6">
        <w:t>Kalymel vstal a nahlížel do uliček mezi agregáty. „Zastavte palbu!“ volal. „Chceme vám pomoct!“</w:t>
      </w:r>
    </w:p>
    <w:p w:rsidR="00DD7639" w:rsidRPr="009A45A6" w:rsidRDefault="00DD7639" w:rsidP="00630C57">
      <w:r w:rsidRPr="009A45A6">
        <w:t>Letmo zahlédl přebíhající postavu. V jednom z bloudících kuželů světla jasně rozeznal její obrysy. Odpověděla mu další smršť stře], divoké výkřiky a výbuchy. Přikrčil se. Nad hlavou mu létaly střepiny. Za sebou zaslechl dlouhý sykot, pronikavý hvizd a uvědomil si, že jedna hasicí nádrž dostala zásah a prudce z ní uniká stlačený oxid uhličitý. Ventil řinčel, plyn se roztékal při podlaze a to vše vyvolalo poplach. Rozběhly se ventilátory a na stropě a nad různými přístroji se zapnula bodová svítidla. Kalymelovi nějakou chvíli trvalo, než si na světlo zvykl.</w:t>
      </w:r>
    </w:p>
    <w:p w:rsidR="00DD7639" w:rsidRPr="009A45A6" w:rsidRDefault="00DD7639" w:rsidP="00630C57">
      <w:r w:rsidRPr="009A45A6">
        <w:t>„Dioxidový poplach!“ zařval Elsey. „Zvedněte se!“</w:t>
      </w:r>
    </w:p>
    <w:p w:rsidR="00DD7639" w:rsidRPr="009A45A6" w:rsidRDefault="00DD7639" w:rsidP="00630C57">
      <w:r w:rsidRPr="009A45A6">
        <w:t>Kalymel skoro současně spatřil jednoho pololeukora, zvedl zbraň a vypálil. Od hlavně se vyklenul bledý paprsek a s pronikavým sykotem se táhl až k bělokožcově hrudi. Byl to Amias. Rozhodil rukama, pustil kuši a kácel se jako ve zpomaleném filmu.</w:t>
      </w:r>
    </w:p>
    <w:p w:rsidR="00DD7639" w:rsidRPr="009A45A6" w:rsidRDefault="00DD7639" w:rsidP="00630C57">
      <w:r w:rsidRPr="009A45A6">
        <w:t>Zbývající dva stáli u ovládacího pultu. Nad pultem běžely obrazovky, ale Macaire ani Kalymel neviděli, co ukazují. Lumena a Čada zvedli zbraně a zahájili palbu.</w:t>
      </w:r>
    </w:p>
    <w:p w:rsidR="00DD7639" w:rsidRPr="009A45A6" w:rsidRDefault="00DD7639" w:rsidP="00630C57">
      <w:r w:rsidRPr="009A45A6">
        <w:t>Kalymel koutkem oka zaznamenal, jak zleva vyskočil Lieth a vypálil paralyzační paprsek na Čadu, která zrovna měnila zásobník. Byl na ni žalostný pohled. Visely z ní cáry krví prosáklých obvazů, kůži jí pokrýval děsivý vzorek bílé, černé a rudé. Kácela se dozadu, narazila na kryt stroje a pomalu se svezla k zemi.</w:t>
      </w:r>
    </w:p>
    <w:p w:rsidR="00DD7639" w:rsidRPr="009A45A6" w:rsidRDefault="00DD7639" w:rsidP="00630C57">
      <w:r w:rsidRPr="009A45A6">
        <w:t>Lumena zaryčel a vyprázdnil zásobník.</w:t>
      </w:r>
    </w:p>
    <w:p w:rsidR="00DD7639" w:rsidRPr="009A45A6" w:rsidRDefault="00DD7639" w:rsidP="00630C57">
      <w:r w:rsidRPr="009A45A6">
        <w:t>Hollun se mezitím dostal napravo od něj, vyběhl z úkrytu a zasáhl ho ze strany. Kuše třískla o pult a pálila dál, dokud poslední střela neopustil hlaveň a nezasáhla svítilnu, která praskla a rozhodila kolem sebe ostré plastové střepiny.</w:t>
      </w:r>
    </w:p>
    <w:p w:rsidR="00DD7639" w:rsidRPr="009A45A6" w:rsidRDefault="00DD7639" w:rsidP="00630C57">
      <w:r w:rsidRPr="009A45A6">
        <w:t>„Konec!“ zařval Kalymel a běžel k paramutantům. „Další odpor už nemá smysl. Odhoďte kuše!“</w:t>
      </w:r>
    </w:p>
    <w:p w:rsidR="00DD7639" w:rsidRPr="009A45A6" w:rsidRDefault="00DD7639" w:rsidP="00630C57">
      <w:r w:rsidRPr="009A45A6">
        <w:lastRenderedPageBreak/>
        <w:t>Sklonil zbraň, zapnul svítilnu na opasku a zamířil k ovládacímu pultu. Pohlédl na obrazovku. Ve svitu blížícího se slunce se třpytil kruh. Záchytná pole, která se napínala mezi projektory, vidět nebylo, ale neutrinové efekty vytvářely vířivé vzory a prchavé struktury. Připadalo mu, že v tom obrovském kruhu vidí tvář skládající se z vírů a barev, která se rozpadá na fraktály a zvolna se ztrácí.</w:t>
      </w:r>
    </w:p>
    <w:p w:rsidR="00DD7639" w:rsidRPr="009A45A6" w:rsidRDefault="00DD7639" w:rsidP="00630C57">
      <w:r w:rsidRPr="009A45A6">
        <w:t>Poplach náhle skončil, stejně tak utichl sykot a hvízdání poškozené nádrže. Do bručení absorbérů se mísil pouze hukot ventilátorů.</w:t>
      </w:r>
    </w:p>
    <w:p w:rsidR="00DD7639" w:rsidRPr="009A45A6" w:rsidRDefault="00DD7639" w:rsidP="00630C57">
      <w:r w:rsidRPr="009A45A6">
        <w:t>Macaire došel k paralyzovaným uprchlíkům, chvíli na ně mlčky hleděl, a potom lítostivě potřásl hlavou.</w:t>
      </w:r>
    </w:p>
    <w:p w:rsidR="00DD7639" w:rsidRPr="009A45A6" w:rsidRDefault="00DD7639" w:rsidP="00630C57">
      <w:r w:rsidRPr="009A45A6">
        <w:t>„Přežijí?“ prohodil tiše. „Musíme je odnést a informovat naahka.“</w:t>
      </w:r>
    </w:p>
    <w:p w:rsidR="00DD7639" w:rsidRPr="009A45A6" w:rsidRDefault="00DD7639" w:rsidP="00630C57">
      <w:r w:rsidRPr="009A45A6">
        <w:t>Půl hodiny se lopotili s bezvládnými těly na plošinu před výtahem, potom Kalymel zavolal nejbližší uzel Sítě a navázal spojení s Atuburem Nutaiem.</w:t>
      </w:r>
    </w:p>
    <w:p w:rsidR="00DD7639" w:rsidRPr="009A45A6" w:rsidRDefault="00DD7639" w:rsidP="00630C57">
      <w:r w:rsidRPr="009A45A6">
        <w:t>Na obrazovce se ukázala velitelova tvář. Vypadal unaveně, čelo měl zbrocené potem a mžoural. Díval se na nehybná těla. Několikrát si vzdychl a řekl: „Vidím, že jste jim zabránili v dalším nesmyslném počínání. Koncentrace kysličníku uhličitého už klesla na neškodnou hodnotu. Jménem Rady a posádky vám děkuji.“ Dlouze se zadíval na Kalymela, který se otočil a hledal nosítka nebo něco podobného. „Zapnu vám výtah, abyste je mohli dopravit na ošetřovnu. Moje přístroje žádná další poškození nehlásí. Ale stejně by ses měl, Kalymele, vrátit a všechno přece jen pro jistotu zkontrolovat. Ohlásím se ti.“</w:t>
      </w:r>
    </w:p>
    <w:p w:rsidR="00DD7639" w:rsidRPr="009A45A6" w:rsidRDefault="00DD7639" w:rsidP="00630C57">
      <w:r w:rsidRPr="009A45A6">
        <w:t>„Potřebuji přesné hodnoty, naahku,“ požádal Kalymel, ale Nutai už přerušil spojení. „Dobře, později. Najdu si to v Síti. Vyneseme je.“</w:t>
      </w:r>
    </w:p>
    <w:p w:rsidR="00DD7639" w:rsidRPr="009A45A6" w:rsidRDefault="00DD7639" w:rsidP="00630C57">
      <w:r w:rsidRPr="009A45A6">
        <w:t>Zapnul vysílačku a oznámil zdravotnímu středisku zeleného sektoru Jih, aby se připravilo na příjem.</w:t>
      </w:r>
    </w:p>
    <w:p w:rsidR="00DD7639" w:rsidRPr="009A45A6" w:rsidRDefault="00DD7639" w:rsidP="00630C57">
      <w:r w:rsidRPr="009A45A6">
        <w:t>Bílé vlasy pololeukorů byly špinavé, uprášené, propocené a slepené krví. Když Amiase složili před výtahovou šachtou, viděli světla a slyšeli, jak ze zdánlivě bezedné hlubiny rachotí plošina.</w:t>
      </w:r>
    </w:p>
    <w:p w:rsidR="00DD7639" w:rsidRPr="009A45A6" w:rsidRDefault="00DD7639" w:rsidP="00630C57">
      <w:r w:rsidRPr="009A45A6">
        <w:t xml:space="preserve">Neduh byl tragickou záhadou života na LEMŠE OVIR. Sužoval je už léta, projevoval se různými </w:t>
      </w:r>
      <w:r w:rsidRPr="009A45A6">
        <w:lastRenderedPageBreak/>
        <w:t>příznaky, většími či menšími bolestmi, ale vždy končil smrtí. Na kůži paramutantů – u tří pololeukorů byla choroba v nejpokročilejším stadiu – se náhle objevily tmavé skvrny, rychle se zvětšovaly, rudly a krvácely. Asi po deseti dnech krvácení ustalo, skvrny se vytrácely a bolesti citelně polevily. Vše nasvědčovalo tomu, že nemocný má nejhorší za sebou. Po nějaké době však postižení začali krvácet z nosu a uší, později z konečků prstů a odpadávaly jim nehty nebo drápy.</w:t>
      </w:r>
    </w:p>
    <w:p w:rsidR="00DD7639" w:rsidRPr="009A45A6" w:rsidRDefault="00DD7639" w:rsidP="00630C57">
      <w:r w:rsidRPr="009A45A6">
        <w:t>Tato změna šla ruku v ruce s nočními můrami a s nápadným, avšak jen dočasným zesílením paranormálních schopností. Lékaři si s neduhem nevěděli rady. V archivech Sítě se nenacházela jediná zmínka o této nemoci, natož o její léčbě. Po této fázi se neduh opět na delší dobu odmlčel. A pak zčistajasna udeřil znovu. Postižení propadali šílenství, ošetřovatelé je museli připoutat k lůžku a odstranit z jejich dosahu vše, čím by mohli ublížit sobě nebo druhým. Tato fáze se značně vlekla. Potom těla začala sesychat a tiše a neodvratně přišla smrt.</w:t>
      </w:r>
    </w:p>
    <w:p w:rsidR="00DD7639" w:rsidRPr="009A45A6" w:rsidRDefault="00DD7639" w:rsidP="00630C57">
      <w:r w:rsidRPr="009A45A6">
        <w:t>Kalymelův tým vnesl bezvládné paramutanty na plošinu. Výtah zarachotil po směru gravitace a poprvé po dlouhých letech se zastavil na shromažďovacím patře. Macaire několikrát hvízdl a mávnutím přivolal skupinku mladých žen.</w:t>
      </w:r>
    </w:p>
    <w:p w:rsidR="00DD7639" w:rsidRPr="009A45A6" w:rsidRDefault="00DD7639" w:rsidP="00630C57">
      <w:r w:rsidRPr="009A45A6">
        <w:t>„Pomozte nám!“</w:t>
      </w:r>
    </w:p>
    <w:p w:rsidR="00DD7639" w:rsidRPr="009A45A6" w:rsidRDefault="00DD7639" w:rsidP="00630C57">
      <w:r w:rsidRPr="009A45A6">
        <w:t>Uložili pololeukory na nosítka a dopravili je na středisko, kam už přibíhali lékaři a ošetřovatelé. Zatímco jedni nehybná těla omývali, další jim dávali infuze.</w:t>
      </w:r>
    </w:p>
    <w:p w:rsidR="00DD7639" w:rsidRPr="009A45A6" w:rsidRDefault="00DD7639" w:rsidP="00630C57">
      <w:r w:rsidRPr="009A45A6">
        <w:t>Kalymel ztěžka dosedl na stoličku, odkládal výzbroj a sledoval změť krvavých obvazů a lékařských nástrojů.</w:t>
      </w:r>
    </w:p>
    <w:p w:rsidR="00DD7639" w:rsidRPr="009A45A6" w:rsidRDefault="00DD7639" w:rsidP="00630C57">
      <w:r w:rsidRPr="009A45A6">
        <w:t>„Doufejme,“ povzdychl si k Hollunovi, „že po přistání tomu bude jinak.“</w:t>
      </w:r>
    </w:p>
    <w:p w:rsidR="00DD7639" w:rsidRPr="009A45A6" w:rsidRDefault="00DD7639" w:rsidP="00630C57">
      <w:r w:rsidRPr="009A45A6">
        <w:t>„Dej Strážce!“ doplnil Hollun tiše. „Za několik týdnů uvidíme.“</w:t>
      </w:r>
    </w:p>
    <w:p w:rsidR="00DD7639" w:rsidRPr="009A45A6" w:rsidRDefault="00DD7639" w:rsidP="00630C57">
      <w:r w:rsidRPr="009A45A6">
        <w:t>V hale střediska se rozsvítila obrazovka a z ní Atubur Nutai mlčky shlížel na lékaře a zdravotníky, kteří se shlukli kolem tří lůžek. Potom kývl na Kalymela.</w:t>
      </w:r>
    </w:p>
    <w:p w:rsidR="00DD7639" w:rsidRPr="009A45A6" w:rsidRDefault="00DD7639" w:rsidP="00630C57">
      <w:r w:rsidRPr="009A45A6">
        <w:t>Mladý muž vstal a s pokleslými rameny se postavil před obrazovku.</w:t>
      </w:r>
    </w:p>
    <w:p w:rsidR="00DD7639" w:rsidRPr="009A45A6" w:rsidRDefault="00DD7639" w:rsidP="00630C57">
      <w:r w:rsidRPr="009A45A6">
        <w:lastRenderedPageBreak/>
        <w:t>„Provedl jsem ještě jednu kontrolu, ale nezdá se, že by něco zásadního poškodili. Ale abychom zabránili dalšimu podobnému incidentu, je třeba pacienty spoutat důkladněji. Za deset minut zase zprovoznim výtah, Kalymele. Připrav si testovací přístroje.“ Pomalu kývl a po pleši mu přeběhly odlesky světla. „Podívej se prosím na konvertorovou palubu. Vezmi si k ruce někoho, kdo tomu rozumí a pomůže ti.“</w:t>
      </w:r>
    </w:p>
    <w:p w:rsidR="00DD7639" w:rsidRPr="009A45A6" w:rsidRDefault="00DD7639" w:rsidP="00630C57">
      <w:r w:rsidRPr="009A45A6">
        <w:t>„Obvykle pracuji s Macairem,“ odpověděl Kalymel. „Jak pokračuje brzdný manévr?“</w:t>
      </w:r>
    </w:p>
    <w:p w:rsidR="00DD7639" w:rsidRPr="009A45A6" w:rsidRDefault="00DD7639" w:rsidP="00630C57">
      <w:r w:rsidRPr="009A45A6">
        <w:t>„Vše probíhá podle plánu,“ odpověděl naahk. „Nemusíte si dělat starosti. Absorbéry přetížení pracují na devadesát procent. Ti tři drželi čtyřicet hodin neutrinový přívod energie na maximální hodnotě. Byla to skoro dvojnásobná intenzita.“</w:t>
      </w:r>
    </w:p>
    <w:p w:rsidR="00DD7639" w:rsidRPr="009A45A6" w:rsidRDefault="00DD7639" w:rsidP="00630C57">
      <w:r w:rsidRPr="009A45A6">
        <w:t>„A… teď?“</w:t>
      </w:r>
    </w:p>
    <w:p w:rsidR="00DD7639" w:rsidRPr="009A45A6" w:rsidRDefault="00DD7639" w:rsidP="00630C57">
      <w:r w:rsidRPr="009A45A6">
        <w:t>„Lehce pod normál. Mezipřistání každopádně proběhne hladce. Dej mi vědět, až skončíš s kontrolou.“</w:t>
      </w:r>
    </w:p>
    <w:p w:rsidR="00DD7639" w:rsidRPr="009A45A6" w:rsidRDefault="00DD7639" w:rsidP="00630C57">
      <w:r w:rsidRPr="009A45A6">
        <w:t>„Samozřejmě, veliteli,“ řekl Kalymel a Síť vypnula displej.</w:t>
      </w:r>
    </w:p>
    <w:p w:rsidR="00DD7639" w:rsidRPr="009A45A6" w:rsidRDefault="00DD7639" w:rsidP="00630C57">
      <w:r w:rsidRPr="009A45A6">
        <w:t>Kalymel zašel do kabiny, zběžně se umyl a ze skříně vytáhl kovový kufr. Když sevřel ohmatané držadlo, krátce a skoro bolestně se zasmál. Správné používání nástrojů a přístrojů v tomto kufru se dědilo z generace na generaci. Napadlo ho, že je už skoro na čase, aby začal školit nějakého nadaného mladíka, který se ujme této funkce po něm.</w:t>
      </w:r>
    </w:p>
    <w:p w:rsidR="00DD7639" w:rsidRPr="009A45A6" w:rsidRDefault="00DD7639" w:rsidP="00630C57">
      <w:r w:rsidRPr="009A45A6">
        <w:t>Počkal na Macaira, zavolal na velitelský můstek a vyjeli pomalým výtahem až k horní palubě. Zastavil plošinu a mříže se otevřely.</w:t>
      </w:r>
    </w:p>
    <w:p w:rsidR="00DD7639" w:rsidRPr="009A45A6" w:rsidRDefault="00DD7639" w:rsidP="00630C57">
      <w:r w:rsidRPr="009A45A6">
        <w:t>Asi třetina přístrojů byla mimo provoz. Kalymelovi předchůdci i on zadávali hodnoty do Sítě a zároveň je mastnými tužkami zanášeli na přístroje. Nejdříve s Macairem zapnuli osvětlení vnitřní, „horní“ paluby.</w:t>
      </w:r>
    </w:p>
    <w:p w:rsidR="00DD7639" w:rsidRPr="009A45A6" w:rsidRDefault="00DD7639" w:rsidP="00630C57">
      <w:r w:rsidRPr="009A45A6">
        <w:t>Když Kalymel odstranil pečeti a zapnul masivní spínače, palubu zaplavil nezvyklý jas. Tenoyové a jejich pomocníci totiž před pěti lety z mobilního lešení vyčistili a zprovoznili veškeré osvětlení. Kalymel setřel ze stolu vrstvu prachu, otevřel kufr a zvedl ochranný kryt pozitronické „inspekční knihy“. Ukázala se poslední zjištěná data.</w:t>
      </w:r>
    </w:p>
    <w:p w:rsidR="00DD7639" w:rsidRPr="009A45A6" w:rsidRDefault="00DD7639" w:rsidP="00630C57">
      <w:r w:rsidRPr="009A45A6">
        <w:lastRenderedPageBreak/>
        <w:t>Macaire a Kalymel putovali podle daného schématu se zkoušečkami a sondami od jednoho rozvodného stolu k druhému, odečítali hodnoty a srovnávali je s minulými.</w:t>
      </w:r>
    </w:p>
    <w:p w:rsidR="00DD7639" w:rsidRPr="009A45A6" w:rsidRDefault="00DD7639" w:rsidP="00630C57">
      <w:r w:rsidRPr="009A45A6">
        <w:t>Najednou se Macaire napřímil a zavolal na Kalymela: „Uvědomuješ si, že jsme na poslední kontrole? Anebo aspoň na té nejdůležitější?“</w:t>
      </w:r>
    </w:p>
    <w:p w:rsidR="00DD7639" w:rsidRPr="009A45A6" w:rsidRDefault="00DD7639" w:rsidP="00630C57">
      <w:r w:rsidRPr="009A45A6">
        <w:t>Kalymel si zaznamenal odchylnou hodnotu, naťukal ji do přenosného počítače a poslal do Sítě.</w:t>
      </w:r>
    </w:p>
    <w:p w:rsidR="00DD7639" w:rsidRPr="009A45A6" w:rsidRDefault="00DD7639" w:rsidP="00630C57">
      <w:r w:rsidRPr="009A45A6">
        <w:t>„Je to tak, Macaire. Máš pravdu. Po více než pěti stech letech konečně přistaneme. A nesmíme udělat jedinou chybu.“ Zaklapl kryt pultu a protáhl si zatuhlé svaly. „Tady to všechno vydrží ještě staletí. Ale je dobře, že přistaneme. Kdyby nás tak bylo ještě deset tisíc…“</w:t>
      </w:r>
    </w:p>
    <w:p w:rsidR="00DD7639" w:rsidRPr="009A45A6" w:rsidRDefault="00DD7639" w:rsidP="00630C57">
      <w:r w:rsidRPr="009A45A6">
        <w:t>„V tom případě by i nadále byl cílem let, Kalymele.“</w:t>
      </w:r>
    </w:p>
    <w:p w:rsidR="00DD7639" w:rsidRPr="009A45A6" w:rsidRDefault="00DD7639" w:rsidP="00630C57">
      <w:r w:rsidRPr="009A45A6">
        <w:t>„Přesně tak.“</w:t>
      </w:r>
    </w:p>
    <w:p w:rsidR="00DD7639" w:rsidRPr="009A45A6" w:rsidRDefault="00DD7639" w:rsidP="00630C57">
      <w:r w:rsidRPr="009A45A6">
        <w:t xml:space="preserve">Sedli si před centrální pult kvadrantu, odpočívali a hleděli na obrazovky. Jedna nefungovala a na ostatních se ukazovaly fraktály, které vznikaly rozpadem neutrin v záchytném poli. </w:t>
      </w:r>
      <w:r w:rsidRPr="009A45A6">
        <w:rPr>
          <w:i/>
          <w:iCs/>
        </w:rPr>
        <w:t xml:space="preserve">Určitě se, </w:t>
      </w:r>
      <w:r w:rsidRPr="009A45A6">
        <w:t xml:space="preserve">pomyslel si Kalymel, </w:t>
      </w:r>
      <w:r w:rsidRPr="009A45A6">
        <w:rPr>
          <w:i/>
          <w:iCs/>
        </w:rPr>
        <w:t xml:space="preserve">od prvního uvedení do provozu ani jednou neopakovaly. </w:t>
      </w:r>
      <w:r w:rsidRPr="009A45A6">
        <w:t>Potom sebou trhl a strčil do Macaira. „Hele! Koukni na to!“ zachraptěl.</w:t>
      </w:r>
    </w:p>
    <w:p w:rsidR="00DD7639" w:rsidRPr="009A45A6" w:rsidRDefault="00DD7639" w:rsidP="00630C57">
      <w:r w:rsidRPr="009A45A6">
        <w:t>Víry, závoje, spirály a prudké změny barev vytvářely asi ve čtvrtminutových intervalech jasné obrazy. Na pár sekund se ukazovaly hlavy a obličeje a zase se ztrácely. Vřetenovité postavy se svítivě svíjely na tetelících se, roztřesených plochách. Macaire a Kalymel měli pocit, že vidí obličeje, hlavy hrůzných bájných bytostí nebo tvorů, kteří vystoupili z hlubin děsivých snů.</w:t>
      </w:r>
    </w:p>
    <w:p w:rsidR="00DD7639" w:rsidRPr="009A45A6" w:rsidRDefault="00DD7639" w:rsidP="00630C57">
      <w:r w:rsidRPr="009A45A6">
        <w:t>„To je divný,“ zabručel Macaire a otřásl se. „Jako by nám neutrina chtěla říct, že letíme do záhuby.“</w:t>
      </w:r>
    </w:p>
    <w:p w:rsidR="00DD7639" w:rsidRPr="009A45A6" w:rsidRDefault="00DD7639" w:rsidP="00630C57">
      <w:r w:rsidRPr="009A45A6">
        <w:t>„Že by to byly sny umírajících pololeukorů?“ uvažoval Kalymel. „Dochází k nějakému vzájemnému ovlivňování? Ale mezi kterými částmi? Mezi archou a A xxxxx11? Mezi sluncem tam venku, nebo Amiasem a Čadou?“</w:t>
      </w:r>
    </w:p>
    <w:p w:rsidR="00DD7639" w:rsidRPr="009A45A6" w:rsidRDefault="00DD7639" w:rsidP="00630C57">
      <w:r w:rsidRPr="009A45A6">
        <w:t>„Tok energie je pořád stejný,“ konstatoval Macaire. „Dáme se zase do díla.“</w:t>
      </w:r>
    </w:p>
    <w:p w:rsidR="00DD7639" w:rsidRPr="009A45A6" w:rsidRDefault="00DD7639" w:rsidP="00630C57">
      <w:r w:rsidRPr="009A45A6">
        <w:t xml:space="preserve">Práce měli ještě na tři hodiny. Ale stále znovu ji přerušovali a dívali se na obrazovky, celé minuty viděli jen známé fraktály, a pak se v záchytném poli opět </w:t>
      </w:r>
      <w:r w:rsidRPr="009A45A6">
        <w:lastRenderedPageBreak/>
        <w:t>ukázaly děsivě zkřivené obličeje a zářící vřetena. Když Kalymel zhasl a zasunul dvojitou přepážku, působila ta zjevení ještě hrůzněji.</w:t>
      </w:r>
    </w:p>
    <w:p w:rsidR="00DD7639" w:rsidRPr="009A45A6" w:rsidRDefault="00DD7639" w:rsidP="00630C57">
      <w:r w:rsidRPr="009A45A6">
        <w:t>Potom sjížděli rachotícím výtahem do známého prostředí a mlčeli. Když Kalymel cestou ke kabině míjel zdravotní středisko, Loris zvedl obvázanou ruku a tlumeně na něj zavolal: „Kalymele! Lumena před pár minutami zemřel!“ •</w:t>
      </w:r>
    </w:p>
    <w:p w:rsidR="00DD7639" w:rsidRPr="009A45A6" w:rsidRDefault="00DD7639" w:rsidP="00630C57">
      <w:r w:rsidRPr="009A45A6">
        <w:t xml:space="preserve">Kalymel se zastavil, svěsil hlavu a pomyslel si: </w:t>
      </w:r>
      <w:r w:rsidRPr="009A45A6">
        <w:rPr>
          <w:i/>
          <w:iCs/>
        </w:rPr>
        <w:t>Tam venku na nás číhá něco, co nás zabije!</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36" type="#_x0000_t75" style="position:absolute;left:0;text-align:left;margin-left:14.6pt;margin-top:.3pt;width:52.9pt;height:59pt;z-index:-10;mso-position-horizontal:right" wrapcoords="-304 0 -304 21327 21600 21327 21600 0 -304 0">
            <v:imagedata r:id="rId21" o:title=""/>
            <w10:wrap type="tight"/>
          </v:shape>
        </w:pict>
      </w:r>
    </w:p>
    <w:p w:rsidR="00DD7639" w:rsidRDefault="00DD7639" w:rsidP="00210174">
      <w:pPr>
        <w:pStyle w:val="Nadpis3"/>
      </w:pPr>
    </w:p>
    <w:p w:rsidR="00DD7639" w:rsidRPr="009A45A6" w:rsidRDefault="00DD7639" w:rsidP="00E43851">
      <w:pPr>
        <w:pStyle w:val="Nadpis3"/>
      </w:pPr>
      <w:r w:rsidRPr="009A45A6">
        <w:t>Přistání LEMCHY OVIR</w:t>
      </w:r>
    </w:p>
    <w:p w:rsidR="00DD7639" w:rsidRPr="009A45A6" w:rsidRDefault="00DD7639" w:rsidP="00210174">
      <w:pPr>
        <w:pStyle w:val="Bezodskokuk"/>
      </w:pPr>
      <w:r w:rsidRPr="009A45A6">
        <w:t>Harriett Hewesová vyšla před minutou z kabiny. Denetree seděla na kraji lůžka a zpod přivřených víček civěla na opotřebovanou desku, v jejíž horní pětině visela na speciálním háku stejně opotřebovaná přilba. Z neviditelných reproduktorů se nesla tichá hudba. Harriett jí už vysvětlila, jak se hudba vybírá a pouští.</w:t>
      </w:r>
    </w:p>
    <w:p w:rsidR="00DD7639" w:rsidRPr="009A45A6" w:rsidRDefault="00DD7639" w:rsidP="00630C57">
      <w:r w:rsidRPr="009A45A6">
        <w:t>Po menší věčnosti Denetree vstala a postupně začínala vnímat své okolí, jako by slupovala jednotlivé vrstvy reality. Náhle si uvědomila, že v této místnosti přespává už několik nocí.</w:t>
      </w:r>
    </w:p>
    <w:p w:rsidR="00DD7639" w:rsidRPr="009A45A6" w:rsidRDefault="00DD7639" w:rsidP="00630C57">
      <w:r w:rsidRPr="009A45A6">
        <w:t>Zadala úklid hygienické buňky. Trval plnou hodinu a robot na závěr vytřel podlahu. I tento stroj patřil k překvapením jejího nového života. Jako omámená vstoupila do buňky, v níž vše vonělo podivnými substancemi. Rozpletla si cop, svlékla se, podívala se na symboly za glassitovou destičkou a bez přemýšlení po nich přejela prstem.</w:t>
      </w:r>
    </w:p>
    <w:p w:rsidR="00DD7639" w:rsidRPr="009A45A6" w:rsidRDefault="00DD7639" w:rsidP="00630C57">
      <w:r w:rsidRPr="009A45A6">
        <w:t>Subsyntron se však nedal zmást a spustil všechny fáze programu od studené a teplé sprchy, přes masáže olejem, vtírání pleťových krémů, mytí vlasů, sušení, až po provoněný vír horkého vzduchu.</w:t>
      </w:r>
    </w:p>
    <w:p w:rsidR="00DD7639" w:rsidRPr="009A45A6" w:rsidRDefault="00DD7639" w:rsidP="00630C57">
      <w:r w:rsidRPr="009A45A6">
        <w:t>Denetree poněkud zmateně hleděla do rozjasňujícího se zrcadla. Tento zcela nezvyklý luxus ji stále ještě uváděl v úžas a zároveň ji deprimoval. Pomalu si splétala schnoucí vlasy, na nichž lpěla neznámá vůně z buňky.</w:t>
      </w:r>
    </w:p>
    <w:p w:rsidR="00DD7639" w:rsidRPr="009A45A6" w:rsidRDefault="00DD7639" w:rsidP="00630C57">
      <w:r w:rsidRPr="009A45A6">
        <w:rPr>
          <w:i/>
          <w:iCs/>
        </w:rPr>
        <w:t xml:space="preserve">Jen se nedělej, Denetree, </w:t>
      </w:r>
      <w:r w:rsidRPr="009A45A6">
        <w:t xml:space="preserve">napomenula se, když vklouzla do čistého palubního overalu. </w:t>
      </w:r>
      <w:r w:rsidRPr="009A45A6">
        <w:rPr>
          <w:i/>
          <w:iCs/>
        </w:rPr>
        <w:t xml:space="preserve">Tys tenhle žal nevymyslela. Pozemšťané mu říkají </w:t>
      </w:r>
      <w:r w:rsidRPr="009A45A6">
        <w:t xml:space="preserve">melancholie. </w:t>
      </w:r>
      <w:r w:rsidRPr="009A45A6">
        <w:rPr>
          <w:i/>
          <w:iCs/>
        </w:rPr>
        <w:t>Ale uvědom si, že každý den se uskutečňují další z tvých snů.</w:t>
      </w:r>
    </w:p>
    <w:p w:rsidR="00DD7639" w:rsidRPr="009A45A6" w:rsidRDefault="00DD7639" w:rsidP="00210174">
      <w:r w:rsidRPr="009A45A6">
        <w:t xml:space="preserve">Byla skutečně ve zcela jiném světě! Její okolí bylo krásnější, světlejší, lehčí. Učila se poznávat loď, pohybovat se po ní, snažila se, aby pořád do něčeho nevrážela. Vzpomínka na archu ani na bratra Venrona nevyhledala, dokonce i na kolo si občas vzpomněla. Ale </w:t>
      </w:r>
      <w:r w:rsidRPr="009A45A6">
        <w:lastRenderedPageBreak/>
        <w:t>v klidu a samotě své maličké kabiny nacházela k sobě cestu a měla pocit, jako by se na její zážitky snášela první tenounká vrstva zapomnění připomínající mléčnou fólii.</w:t>
      </w:r>
    </w:p>
    <w:p w:rsidR="00DD7639" w:rsidRPr="009A45A6" w:rsidRDefault="00DD7639" w:rsidP="00630C57">
      <w:r w:rsidRPr="009A45A6">
        <w:t>Vše bylo… matoucí. Tak naprosto jiné. Svěsila hlavu. Pomyšlení na archu, na mrtvého bratra a na to, že přišla i o zaběhaný život na NETHACK ACHTONU, ji opět uvrhlo do temných hlubin samoty. Prospektoři byli sice ochotní jí pomoci a laskaví, přesto se cítila samotinká v cizím divném světě… Ale na druhou stranu – nikdy nebyla blíže ke hvězdám, k tomu úžasnému, nekonečnému vesmíru se všemi jeho divy. Opřela si hlavu do dlaní a snažila se na svou bezradnost pohlížet jako na úpornou, neústupnou chorobu.</w:t>
      </w:r>
    </w:p>
    <w:p w:rsidR="00DD7639" w:rsidRPr="009A45A6" w:rsidRDefault="00DD7639" w:rsidP="00630C57">
      <w:r w:rsidRPr="009A45A6">
        <w:t>Na této lodi byla velká holografická obrazovka a přístroj s povrchem z matné oceli, který do plastových kelímků ladného tvaru naléval dva teplé a tři studené nápoje. Nejvíce jí chutnal ten sladší a méně horký. Už několik dní se učila jazykům, jimiž se na palubě komunikovalo. Chtěla se zase pustit do učení, myslela na hvězdy a planety, a najednou si uvědomila, že má hlad.</w:t>
      </w:r>
    </w:p>
    <w:p w:rsidR="00DD7639" w:rsidRPr="009A45A6" w:rsidRDefault="00DD7639" w:rsidP="00630C57">
      <w:r w:rsidRPr="009A45A6">
        <w:t>Cestu do jídelny už znala, ale Harriett jí zatím nosila jídlo do kabiny. Dnes tomu bude jinak.</w:t>
      </w:r>
    </w:p>
    <w:p w:rsidR="00DD7639" w:rsidRPr="009A45A6" w:rsidRDefault="00DD7639" w:rsidP="00630C57">
      <w:r w:rsidRPr="009A45A6">
        <w:t>Obula si Harriettiny střevíce, pečlivě zavřela kabinu a kráčela prázdnými chodbami až k potrubí, kterému tady říkali „antigravitační výtah“. Zastavila se a chytila se madel. Váhala. Nakláněla se dopředu a dozadu… Nakonec přece jen strach překonala, zavřela oči a pustila se. Pole v šachtě ji měkce uchopilo a vynášelo. Připadala si lehoučká jako chmýří. Když poznala ochozenou podlahu, vyhoupla se ven a vydechla úlevou.</w:t>
      </w:r>
    </w:p>
    <w:p w:rsidR="00DD7639" w:rsidRPr="009A45A6" w:rsidRDefault="00DD7639" w:rsidP="00630C57">
      <w:r w:rsidRPr="009A45A6">
        <w:t>Před ní se pomalu otevřel vchod do jídelny. Světlo, vůně jídla a změť hlasů. Upřelo se na ni několik zvědavých a zároveň laskavých pohledů. Uvědomila si, že to má určitý význam, a přinutila se k úsměvu. U jednoho stolu spatřila Harriett Hewesovou, Perryho Rhodana a tu půvabnou Akonanku.</w:t>
      </w:r>
    </w:p>
    <w:p w:rsidR="00DD7639" w:rsidRPr="009A45A6" w:rsidRDefault="00DD7639" w:rsidP="00630C57">
      <w:r w:rsidRPr="009A45A6">
        <w:t>Harriett na ni mávla a s úsměvem ukázala na volné sedadlo. „Přisedni si, Denetree,“ vybídla ji.</w:t>
      </w:r>
    </w:p>
    <w:p w:rsidR="00DD7639" w:rsidRPr="009A45A6" w:rsidRDefault="00DD7639" w:rsidP="00630C57">
      <w:r w:rsidRPr="009A45A6">
        <w:t xml:space="preserve">Přistoupila blíž a předstírala, že nevidí usmívající se party z kosmochodů u ostatních stolů. Posadila se, ostýchavě se na Akonanku a Rhodana usmála a řekla: </w:t>
      </w:r>
      <w:r w:rsidRPr="009A45A6">
        <w:lastRenderedPageBreak/>
        <w:t>„Zatím jsi mi jídlo nosila ty, Harriett. Dneska to zkusím sama. Je to tamhle?“</w:t>
      </w:r>
    </w:p>
    <w:p w:rsidR="00DD7639" w:rsidRPr="009A45A6" w:rsidRDefault="00DD7639" w:rsidP="00630C57">
      <w:r w:rsidRPr="009A45A6">
        <w:t>Ukázala na polorobotickou výdejnu, na talíře, misky a příbory.</w:t>
      </w:r>
    </w:p>
    <w:p w:rsidR="00DD7639" w:rsidRPr="009A45A6" w:rsidRDefault="00DD7639" w:rsidP="00630C57">
      <w:r w:rsidRPr="009A45A6">
        <w:t>Rhodan se zvedl od stolu. „Pojď. Já ti to předvedu. Je to jednoduché. A kupodivu i chutné.“</w:t>
      </w:r>
    </w:p>
    <w:p w:rsidR="00DD7639" w:rsidRPr="009A45A6" w:rsidRDefault="00DD7639" w:rsidP="00630C57">
      <w:r w:rsidRPr="009A45A6">
        <w:t>V zadní části místnosti si všimla tří podivných bytostí. Neviděla je však dost jasně, protože kousek od nich několik mužů vypouštělo z úst kouř, který se nesl k otvorům ventilace a poněkud jí zastíral výhled.</w:t>
      </w:r>
    </w:p>
    <w:p w:rsidR="00DD7639" w:rsidRPr="009A45A6" w:rsidRDefault="00DD7639" w:rsidP="00630C57">
      <w:r w:rsidRPr="009A45A6">
        <w:t>Rhodan si všiml, kam se dívá, a vysvětloval: „To nejsou Pozemšťané. Ti s talířovitými hlavami jsou Bluesané a ten muž s hřívou a lvím obličejem zase Gurrad. Milí hoši, zkušení prospektoři, nemusíš se jich bát.“</w:t>
      </w:r>
    </w:p>
    <w:p w:rsidR="00DD7639" w:rsidRPr="009A45A6" w:rsidRDefault="00DD7639" w:rsidP="00630C57">
      <w:r w:rsidRPr="009A45A6">
        <w:t>„Aha,“ odpověděla, ale stejně nic nechápala. Ne, přece jen něco. Pochopila, že jí hodně dlouho potrvá, než porozumí životu mezi hvězdami, životu, o němž tak dlouho snila.</w:t>
      </w:r>
    </w:p>
    <w:p w:rsidR="00DD7639" w:rsidRPr="009A45A6" w:rsidRDefault="00DD7639" w:rsidP="00630C57"/>
    <w:p w:rsidR="00DD7639" w:rsidRPr="009A45A6" w:rsidRDefault="00DD7639" w:rsidP="00E43D43">
      <w:pPr>
        <w:pStyle w:val="Bezodskokuk"/>
      </w:pPr>
      <w:r w:rsidRPr="009A45A6">
        <w:t>Po dvaceti dnech klesla rychlost LEMCHY OVIR pod polovinu rychlosti světla. Absorbéry kolos zpomalovaly v šestnácti etapách. Kurz se z přímky změnil v křivku mířící k soustavě rudého slunce. Nejbližší hvězdy začínaly měnit barvy. Zásoba vody, uchovávaná v patnácti obrovských nádržích v pevném skupenství, už takřka roztála. Nádrže byly ze statických důvodů rovnoměrně rozděleny na nejkrajnějších palubách poblíž reaktoru.</w:t>
      </w:r>
    </w:p>
    <w:p w:rsidR="00DD7639" w:rsidRPr="009A45A6" w:rsidRDefault="00DD7639" w:rsidP="00630C57">
      <w:r w:rsidRPr="009A45A6">
        <w:t>Atubur Nutai mohl být spokojen. Ale v hloubi duše v něm od pohřbu Lumeny a Čady ze zeleného kvadrantu Jih hryzal strach. Ještě ho zvládal, ale uvědomoval si, že bude sílit. Velitel takové stavy znal a strachu se bál, neboť mohl ochromit jeho rozhodnost.</w:t>
      </w:r>
    </w:p>
    <w:p w:rsidR="00DD7639" w:rsidRPr="009A45A6" w:rsidRDefault="00DD7639" w:rsidP="00630C57">
      <w:r w:rsidRPr="009A45A6">
        <w:t>Zvolna se napřímil a uvědomil si, jak ho vášeň předchozích hodin vyčerpala. Chibis-Nydele ležela vedle něj a na šupinaté kůži podél páteře se jí leskl pot vonící nardem.</w:t>
      </w:r>
    </w:p>
    <w:p w:rsidR="00DD7639" w:rsidRPr="009A45A6" w:rsidRDefault="00DD7639" w:rsidP="00630C57">
      <w:r w:rsidRPr="009A45A6">
        <w:t xml:space="preserve">„Musím se na to zase podívat,“ zabručel si, s potlačovaným hekáním se zvedl a přešel k automatu s huccarem. Měl pocit, jako by se mu do nervů zakusovaly </w:t>
      </w:r>
      <w:r w:rsidRPr="009A45A6">
        <w:lastRenderedPageBreak/>
        <w:t>žhavými kusadly myriády broučků. Usrkával horký nápoj a pohledem putoval po zobrazení sluneční soustavy, jež mu vyčarovala Síť.</w:t>
      </w:r>
    </w:p>
    <w:p w:rsidR="00DD7639" w:rsidRPr="009A45A6" w:rsidRDefault="00DD7639" w:rsidP="00630C57">
      <w:r w:rsidRPr="009A45A6">
        <w:t>Mezi dráhami sedmé a osmé planety se táhl široký pás asteroidů. Na zobrazení se obě části prstence ztrácely v difuzním pozadí, ale hlavní masa se zvedala vysoko nad ekliptiku osmé, sedmé, páté a třetí planety. Roviny drah ostatních světů byly silně nakloněné. Poloha deváté, desáté a jedenácté planety byla pouze vyznačena, neboť planety se nacházely v odvrácené polovině soustavy.</w:t>
      </w:r>
    </w:p>
    <w:p w:rsidR="00DD7639" w:rsidRPr="009A45A6" w:rsidRDefault="00DD7639" w:rsidP="00630C57">
      <w:r w:rsidRPr="009A45A6">
        <w:t>Naahk si všiml, že na obrazovce bliká jakési světlo. O něco později si uvědomil, že je to odraz pulzujícího šperku s buněčným aktivátorem. Frekvence se zrychlovala. A s ní sílil i jeho strach. Zavřel oči, odevzdaně svěsil hlavu, ale po chvíli se opět vzpamatoval.</w:t>
      </w:r>
    </w:p>
    <w:p w:rsidR="00DD7639" w:rsidRPr="009A45A6" w:rsidRDefault="00DD7639" w:rsidP="00630C57">
      <w:r w:rsidRPr="009A45A6">
        <w:t>Kurz, na němž černá prstencová loď momentálně letěla, vedl „vysoko“ nad souputníky pásu asteroidů k onomu bodu, kterého pátá planeta dosáhne za dvacet tři dny. Když Síť nepotřebovala veškerou svou kapacitu na výpočty, vysílala do čtyř kvadrantů záběry vesmíru. Lemurové se shromáždili před velkou obrazovkou, nad níž byl zobrazen Legendor, a sledovali, jak se planety a pás asteroidů zvětšují a slunce září stále silněji.</w:t>
      </w:r>
    </w:p>
    <w:p w:rsidR="00DD7639" w:rsidRPr="009A45A6" w:rsidRDefault="00DD7639" w:rsidP="00630C57">
      <w:r w:rsidRPr="009A45A6">
        <w:t>„Strážci a Legendore,“ zabručel si Atubur Nutai a bylo mu zcela jedno, že Chibis-Nydele spí jen dvanáct kroků od něj. „Teď byste měli být se mnou. Potřebuji vás. Pohltila vás však minulost.“</w:t>
      </w:r>
    </w:p>
    <w:p w:rsidR="00DD7639" w:rsidRPr="009A45A6" w:rsidRDefault="00DD7639" w:rsidP="00630C57">
      <w:r w:rsidRPr="009A45A6">
        <w:t>Chibis-Nydele se pohnula, zazívala, něco zamumlala a vztyčila se na loktech. Setkal se s jejím rozespalým pohledem.</w:t>
      </w:r>
    </w:p>
    <w:p w:rsidR="00DD7639" w:rsidRPr="009A45A6" w:rsidRDefault="00DD7639" w:rsidP="00630C57">
      <w:r w:rsidRPr="009A45A6">
        <w:t>„Amulet ti bliká nějak rychleji, naahku,“ konstatovala tiše.</w:t>
      </w:r>
    </w:p>
    <w:p w:rsidR="00DD7639" w:rsidRPr="009A45A6" w:rsidRDefault="00DD7639" w:rsidP="00630C57">
      <w:r w:rsidRPr="009A45A6">
        <w:t>„Toho si nevšímej, nic to není,“ chlácholil ji. „Rytmus se zase brzy srovná.“</w:t>
      </w:r>
    </w:p>
    <w:p w:rsidR="00DD7639" w:rsidRPr="009A45A6" w:rsidRDefault="00DD7639" w:rsidP="00630C57">
      <w:r w:rsidRPr="009A45A6">
        <w:t>„Jsi si tím jist, Atubure?“</w:t>
      </w:r>
    </w:p>
    <w:p w:rsidR="00DD7639" w:rsidRPr="009A45A6" w:rsidRDefault="00DD7639" w:rsidP="00630C57">
      <w:r w:rsidRPr="009A45A6">
        <w:t>Krátce se zasmál. „Do přistání není jisté vůbec nic.“</w:t>
      </w:r>
    </w:p>
    <w:p w:rsidR="00DD7639" w:rsidRPr="009A45A6" w:rsidRDefault="00DD7639" w:rsidP="00630C57">
      <w:r w:rsidRPr="009A45A6">
        <w:t xml:space="preserve">Donesl jí pohárek huccaru, potom se pomalu a mlčky oblékali. Postupně si uvědomoval, že neklid a strach lze milováním zahnat jen dočasně. Sestup na oběžnou dráhu kolem planety možná přesahuje jeho </w:t>
      </w:r>
      <w:r w:rsidRPr="009A45A6">
        <w:lastRenderedPageBreak/>
        <w:t>schopnosti. Tak starý člověk, který každých dvacet let zapomíná četné řádky a odstavce vlastního života, možná už na něco takového nestačí.</w:t>
      </w:r>
    </w:p>
    <w:p w:rsidR="00DD7639" w:rsidRPr="009A45A6" w:rsidRDefault="00DD7639" w:rsidP="00630C57">
      <w:r w:rsidRPr="009A45A6">
        <w:t>„Přistaneme v pořádku, viď?“ zeptala se Nydele šeptem.</w:t>
      </w:r>
    </w:p>
    <w:p w:rsidR="00DD7639" w:rsidRPr="009A45A6" w:rsidRDefault="00DD7639" w:rsidP="00630C57">
      <w:r w:rsidRPr="009A45A6">
        <w:t>„Neboj, určitě. Ručím za to a – nejméně stovka Lemcharoyů už na tom usilovně pracuje.“</w:t>
      </w:r>
    </w:p>
    <w:p w:rsidR="00DD7639" w:rsidRPr="009A45A6" w:rsidRDefault="00DD7639" w:rsidP="00630C57">
      <w:r w:rsidRPr="009A45A6">
        <w:t>Naahk vyprázdnil pohár, pohladil Chibis-Nydele po ramenou a odcházel i se svým strachem.</w:t>
      </w:r>
    </w:p>
    <w:p w:rsidR="00DD7639" w:rsidRPr="009A45A6" w:rsidRDefault="00DD7639" w:rsidP="00630C57">
      <w:r w:rsidRPr="009A45A6">
        <w:t>Zavřel za sebou průchod a přesunul se na velitelský můstek. Za hodinu se opět spustí absorbéry přetížení.</w:t>
      </w:r>
    </w:p>
    <w:p w:rsidR="00DD7639" w:rsidRDefault="00DD7639" w:rsidP="00630C57"/>
    <w:p w:rsidR="00DD7639" w:rsidRPr="009A45A6" w:rsidRDefault="00DD7639" w:rsidP="00E43851">
      <w:pPr>
        <w:pStyle w:val="Bezodskokuk"/>
      </w:pPr>
      <w:r w:rsidRPr="009A45A6">
        <w:t>Když skončila další brzdná fáze a Atubur Nutai si v Síti ověřil, že i nadále směřují ke gravitačnímu poli planety Mentack Nutai, vrátil se antigravitačním výtahem do obytného prostoru. Schody nesnášel, zvláště ty tvrdé, kovové, točité, na nichž každý krok vyvolává bolest v kloubech.</w:t>
      </w:r>
    </w:p>
    <w:p w:rsidR="00DD7639" w:rsidRPr="009A45A6" w:rsidRDefault="00DD7639" w:rsidP="00630C57">
      <w:r w:rsidRPr="009A45A6">
        <w:t>Sedl si k pracovnímu stolu zapuštěnému do kovové stěny. Byla to prastará a skvostná práce z lormového dřeva s perleťovými a zlatými intarziemi, nádherná ukázka poctivého řemesla, dědictví po prarodičích. Otevřel tajnou zásuvku, v ní stiskl několik tlačítek a vyklopila se deska.</w:t>
      </w:r>
    </w:p>
    <w:p w:rsidR="00DD7639" w:rsidRPr="009A45A6" w:rsidRDefault="00DD7639" w:rsidP="00630C57">
      <w:r w:rsidRPr="009A45A6">
        <w:t>Pracoval příliš a dlouho. Zčistajasna na něj padla únava.</w:t>
      </w:r>
    </w:p>
    <w:p w:rsidR="00DD7639" w:rsidRPr="009A45A6" w:rsidRDefault="00DD7639" w:rsidP="00630C57">
      <w:r w:rsidRPr="009A45A6">
        <w:t>Sotva se natáhl na lůžku, Chibis-Nydele mu přinesla huccar. Vypil jej pomalými, opatrnými doušky.</w:t>
      </w:r>
    </w:p>
    <w:p w:rsidR="00DD7639" w:rsidRPr="009A45A6" w:rsidRDefault="00DD7639" w:rsidP="00630C57">
      <w:r w:rsidRPr="009A45A6">
        <w:t>Poslední pohled do velkých očí a milované tváře, v níž se zračila starost, vnímal už v polospánku a měl pocit, že dokáže řídit sny. Ale potom si uvědomil, že i tento sen, v němž se prohrabuje popelem minulosti, skončí děsem.</w:t>
      </w:r>
    </w:p>
    <w:p w:rsidR="00DD7639" w:rsidRPr="009A45A6" w:rsidRDefault="00DD7639" w:rsidP="00630C57">
      <w:r w:rsidRPr="009A45A6">
        <w:t>Připadalo mu, jako by ležel v teplé tekutině medroviru napojen na hadičky, které mu za několik dní vymění obsah skoro všech buněk. Vznášel se jako v plodové vodě matčina lůna, sám se sebou a s těmi prokletými zkušenostmi dlouhého života. Plul ve fluidu, jehož složení znal jen Legendor, osaměl se staletími „nesmrtelného“…</w:t>
      </w:r>
    </w:p>
    <w:p w:rsidR="00DD7639" w:rsidRPr="009A45A6" w:rsidRDefault="00DD7639" w:rsidP="00630C57">
      <w:r w:rsidRPr="009A45A6">
        <w:lastRenderedPageBreak/>
        <w:t>Před očima mu vyvstala slavnostní ceremonie, při níž jako jeden z mála vyvolených převzal aktivátor ukrytý ve šperku, jehož pomalé blikání bylo jediným svitem z nitra vejčité kovové dělohy.</w:t>
      </w:r>
    </w:p>
    <w:p w:rsidR="00DD7639" w:rsidRPr="009A45A6" w:rsidRDefault="00DD7639" w:rsidP="00630C57">
      <w:r w:rsidRPr="009A45A6">
        <w:t>Na Strážce si vzpomínal jen mlhavě. Měl takovou neurčitou vzpomínku, že kdysi ve vzdálené minulosti vedl napůl filozofický dialog s mohutnou, vícerukou bytostí. Rozhovor o budoucnosti, minulosti a břemeni současnosti, o záhadách, tajemstvích a zákazech. Z temna vzpomínky svítily tři rudé oči jako z toho tajemného obrazu, který má ve své kabině. Strážce, jak si ta bytost říkala, bude loď chránit ze všech sil.</w:t>
      </w:r>
    </w:p>
    <w:p w:rsidR="00DD7639" w:rsidRPr="009A45A6" w:rsidRDefault="00DD7639" w:rsidP="00630C57">
      <w:r w:rsidRPr="009A45A6">
        <w:t>Strážce a Legendor, patroni LEMCHY OVIR, byli stejně nehmotní jako Atuburovy sny. Nesl se mezi bdělým stavem a vzpomínkami a jeho tělo zatím vyplavovalo všechny opotřebované buňky a s nimi mnohá fakta, data a jistoty. Pobyt v medroviru trval osmkrát dvanáct hodin. Pomaloučku, polehoučku přicházel opět k sobě. Byl mladší, měl pružnou kůži, husté černé vlasy, pevné svaly, nové zuby a rychlejší reakce. A opět se v něm probudila sexualita. Chibis-Nydele v něm viděla jeho mladší já a odevzdávala se mu s větší náruživostí než dříve.</w:t>
      </w:r>
    </w:p>
    <w:p w:rsidR="00DD7639" w:rsidRPr="009A45A6" w:rsidRDefault="00DD7639" w:rsidP="00630C57">
      <w:r w:rsidRPr="009A45A6">
        <w:t>Pouze ona si uvědomovala i nevýhody omlazovacího procesu. Když se vrátil, starší Lemcharoyové ho obdivovali, ale jen Nydele s ním prožívala, jak se musel znovu učit ovládat loď i ji. A pokaždé bylo pro něj o něco pracnější opět vystupovat jako ten znalý, sebevědomý hledač hvězd a velitel.</w:t>
      </w:r>
    </w:p>
    <w:p w:rsidR="00DD7639" w:rsidRPr="009A45A6" w:rsidRDefault="00DD7639" w:rsidP="00630C57">
      <w:r w:rsidRPr="009A45A6">
        <w:t>Navzdory této sporné „nesmrtelnosti“ přijde někde daleko v neznámém vesmíru, v neskutečné vzdálenosti od Lemurie den, hodina, kdy LEMCHA OVIR bude mít za velitele pohledného a silného idiota. A tato hodina nadchází. Nyní? Musí okamžitě pryč z medroviru, ihned přerušit proces malého zapomínání…</w:t>
      </w:r>
    </w:p>
    <w:p w:rsidR="00DD7639" w:rsidRPr="009A45A6" w:rsidRDefault="00DD7639" w:rsidP="00630C57">
      <w:r w:rsidRPr="009A45A6">
        <w:t>S výkřikem se probral z polospánku, na šíji cítil Nydelinu ruku a na suchých rtech okraj pohárku.</w:t>
      </w:r>
    </w:p>
    <w:p w:rsidR="00DD7639" w:rsidRPr="009A45A6" w:rsidRDefault="00DD7639" w:rsidP="00630C57">
      <w:r w:rsidRPr="009A45A6">
        <w:t>„Zase se ti něco zdálo, Atubure,“ šeptala. „Probuď se. Jsem u tebe.“</w:t>
      </w:r>
    </w:p>
    <w:p w:rsidR="00DD7639" w:rsidRPr="009A45A6" w:rsidRDefault="00DD7639" w:rsidP="00630C57">
      <w:r w:rsidRPr="009A45A6">
        <w:t>Vychutnával si kyselou chuť ledového huccaru a otevřel oči.</w:t>
      </w:r>
    </w:p>
    <w:p w:rsidR="00DD7639" w:rsidRPr="009A45A6" w:rsidRDefault="00DD7639" w:rsidP="00630C57">
      <w:r w:rsidRPr="009A45A6">
        <w:lastRenderedPageBreak/>
        <w:t>„Ano. Něco se mi zdálo,“ pronesl ztěžka. „Byl to jen ošklivý sen. A zřejmě už poslední.“</w:t>
      </w:r>
    </w:p>
    <w:p w:rsidR="00DD7639" w:rsidRPr="009A45A6" w:rsidRDefault="00DD7639" w:rsidP="00630C57">
      <w:r w:rsidRPr="009A45A6">
        <w:t>Posadil se a vrátil se do přítomnosti, do doby bez Strážce a Legendora, do doby s tisícičlennou posádkou.</w:t>
      </w:r>
    </w:p>
    <w:p w:rsidR="00DD7639" w:rsidRDefault="00DD7639" w:rsidP="00630C57"/>
    <w:p w:rsidR="00DD7639" w:rsidRPr="009A45A6" w:rsidRDefault="00DD7639" w:rsidP="00E43851">
      <w:pPr>
        <w:pStyle w:val="Bezodskokuk"/>
      </w:pPr>
      <w:r w:rsidRPr="009A45A6">
        <w:t>Pět dní před posledním brzdným manévrem dosáhla činorodost posádky maxima. Všichni paranormální ovladači neutrin dávali ze sebe to nejlepší, neboť do LEMCHY OVIR mocně narážely proudy částic rudého slunce. Absorbéry přetížení pracovaly na pětinásobný až osminásobný výkon. Gravitace se změnila pětkrát. Ze stěn byly najednou podlahy a navzdory veškerým předběžným opatřením se stromy v hydroponických zahradách vyrvaly z kořenů a truhlíky se zpřevrhaly. V nádržích už nebyl led. Piloti, kopiloti a vylosovaní pasažéři čtyř výsadkových člunů byli připraveni ke startu. Echa blízkého zaměřování a optického pozorování se již ukazovala v reálném čase. Obyvatelé LEMCHY OVIR se pod vedením tenoyů, kteří museli zodpovídat stovky dotazů, připravovali na přibližovací manévr a na vstup do světa, o němž měli jen teoretické představy.</w:t>
      </w:r>
    </w:p>
    <w:p w:rsidR="00DD7639" w:rsidRDefault="00DD7639" w:rsidP="00630C57"/>
    <w:p w:rsidR="00DD7639" w:rsidRPr="009A45A6" w:rsidRDefault="00DD7639" w:rsidP="00E43851">
      <w:pPr>
        <w:pStyle w:val="Bezodskokuk"/>
      </w:pPr>
      <w:r w:rsidRPr="009A45A6">
        <w:t>Další příležitost k průniku do prázdného mrazivého labyrintu se Kalymelovi naskytla, teprve když Lemcharoyové začali přenášet výzbroj a výstroj do nákladového prostoru výsadkového člunu. Měl tři, snad i čtyři hodiny času, než někdo zaznamená jeho nepřítomnost. To jej však nevyprovokovalo ke zbytečnému spěchu. V klidu se propracoval k zapečetěné přepážce a odstranil dolní část svaru.</w:t>
      </w:r>
    </w:p>
    <w:p w:rsidR="00DD7639" w:rsidRPr="009A45A6" w:rsidRDefault="00DD7639" w:rsidP="00630C57">
      <w:r w:rsidRPr="009A45A6">
        <w:t>Přecházet z jednoho kvadrantu do druhého na jiných než vyznačených místech bylo přísně zakázáno. Z kvadrantu do kvadrantu se přecházet smělo, ale uzavřené a zavařené části lodi byly tabu. Už od dětství jim vysvětlovali, že by se tak mohlo něco poškodit. Zdánlivě neproniknutelnými stěnami lodi však kolovaly pověsti. Něco tam je, něco tajemného…</w:t>
      </w:r>
    </w:p>
    <w:p w:rsidR="00DD7639" w:rsidRPr="009A45A6" w:rsidRDefault="00DD7639" w:rsidP="00630C57">
      <w:r w:rsidRPr="009A45A6">
        <w:t>Kalymel se k tomu skladu v kovovém labyrintu přibližoval postupně, snad už sedmdesátkrát ztroskotal na různých překážkách. Nyní se však zdálo, že má cíl na dosah ruky. A nikdo o tom neví!</w:t>
      </w:r>
    </w:p>
    <w:p w:rsidR="00DD7639" w:rsidRPr="009A45A6" w:rsidRDefault="00DD7639" w:rsidP="00630C57">
      <w:r w:rsidRPr="009A45A6">
        <w:lastRenderedPageBreak/>
        <w:t>Odložil pilu. Před ním páchly zbytky svaru a kouřilo se z nich. Svítilnu položil na zem tak, aby viděl na práci. Páčidlem rozevřel přepážku. Do prostorné přechodové komory vhodné pro menší kontejnery vnikl ohřátý vzduch.</w:t>
      </w:r>
    </w:p>
    <w:p w:rsidR="00DD7639" w:rsidRPr="009A45A6" w:rsidRDefault="00DD7639" w:rsidP="00630C57">
      <w:r w:rsidRPr="009A45A6">
        <w:t>„A je to!“ Kalymel byl spokojený. Horní polovina vnějších dveří sestávala z nějakého speciálního skla, které bylo až neuvěřitelně čisté. Vešel do prázdné komory a přitiskl svítilnu na sklo. Paprsek se ztrácel ve tmě a vakuu otevřeného skladu.</w:t>
      </w:r>
    </w:p>
    <w:p w:rsidR="00DD7639" w:rsidRPr="009A45A6" w:rsidRDefault="00DD7639" w:rsidP="00630C57">
      <w:r w:rsidRPr="009A45A6">
        <w:t>Po nějaké chvíli si oči na tmu přivykly a Kalymel spatřil černou kovovou plochu, která se zakřivovala, takže to znamenalo, že…</w:t>
      </w:r>
    </w:p>
    <w:p w:rsidR="00DD7639" w:rsidRPr="009A45A6" w:rsidRDefault="00DD7639" w:rsidP="00630C57">
      <w:r w:rsidRPr="009A45A6">
        <w:t>„Je to koule,“ zabručel. „Koule v krychli.“ Tou krychlí mínil skladový prostor.</w:t>
      </w:r>
    </w:p>
    <w:p w:rsidR="00DD7639" w:rsidRPr="009A45A6" w:rsidRDefault="00DD7639" w:rsidP="00630C57">
      <w:r w:rsidRPr="009A45A6">
        <w:t xml:space="preserve">Krychle měla hranu 108 metrů, tedy devětkrát tucet metrů, a tvořila otevřený ložný prostor na vnějším plášti LEMCHY OVIR. </w:t>
      </w:r>
      <w:r w:rsidRPr="009A45A6">
        <w:rPr>
          <w:i/>
          <w:iCs/>
        </w:rPr>
        <w:t xml:space="preserve">Takže ta koule má průměr něco přes osmkrát tucet metrů, </w:t>
      </w:r>
      <w:r w:rsidRPr="009A45A6">
        <w:t xml:space="preserve">pomyslel si. Měl pocit, že mezi stěnami nákladového prostoru a křivkou koule vidí barevné body. Že </w:t>
      </w:r>
      <w:r w:rsidRPr="009A45A6">
        <w:rPr>
          <w:i/>
          <w:iCs/>
        </w:rPr>
        <w:t xml:space="preserve">by to byly hvězdy? </w:t>
      </w:r>
      <w:r w:rsidRPr="009A45A6">
        <w:t>Bylo to docela možné.</w:t>
      </w:r>
    </w:p>
    <w:p w:rsidR="00DD7639" w:rsidRPr="009A45A6" w:rsidRDefault="00DD7639" w:rsidP="00630C57">
      <w:r w:rsidRPr="009A45A6">
        <w:t xml:space="preserve">Neviděl, zda je koule upevněná a nějak zajištěná. Její povrch však rozhodně nebyl hladký. Rozeznával linie a prohlubně a něco, co vypadalo jako řady velikých nýtů. V záři svítilny se zaleskly skleněné plochy. </w:t>
      </w:r>
      <w:r w:rsidRPr="009A45A6">
        <w:rPr>
          <w:i/>
          <w:iCs/>
        </w:rPr>
        <w:t xml:space="preserve">Okna? Nebo reflektory? </w:t>
      </w:r>
      <w:r w:rsidRPr="009A45A6">
        <w:t>Dech zamlžoval sklo. Kolena se mu třásla a velikost objevu ho přímo ohromila.</w:t>
      </w:r>
    </w:p>
    <w:p w:rsidR="00DD7639" w:rsidRPr="009A45A6" w:rsidRDefault="00DD7639" w:rsidP="00630C57">
      <w:r w:rsidRPr="009A45A6">
        <w:t xml:space="preserve">„Co to je? Co by to mohlo být?“ zasténal. Pokrčil rameny. </w:t>
      </w:r>
      <w:r w:rsidRPr="009A45A6">
        <w:rPr>
          <w:i/>
          <w:iCs/>
        </w:rPr>
        <w:t xml:space="preserve">Výsadkový člun, o kterém se nesmí nikdo dozvědět? </w:t>
      </w:r>
      <w:r w:rsidRPr="009A45A6">
        <w:t>A tu si uvědomil, že nemá zas tolik času. Svítilnou prozkoumal povrch koule, jak to jen šlo, ale ani tak nebyl o moc chytřejší.</w:t>
      </w:r>
    </w:p>
    <w:p w:rsidR="00DD7639" w:rsidRPr="009A45A6" w:rsidRDefault="00DD7639" w:rsidP="00630C57">
      <w:r w:rsidRPr="009A45A6">
        <w:t>Celý zmatený vyšel z přechodové komory a zavřel za sebou. Přilepil si nářadí na tělo a plazil se potrubím do teplé oblasti, v níž není vzduch cítit zmrzlými, prastarými tajemstvími. Velké matice utáhl více než jindy.</w:t>
      </w:r>
    </w:p>
    <w:p w:rsidR="00DD7639" w:rsidRPr="009A45A6" w:rsidRDefault="00DD7639" w:rsidP="00630C57">
      <w:r w:rsidRPr="009A45A6">
        <w:t xml:space="preserve">Byl jediný na palubě, kdo se k té tajemné kouli přiblížil. Dost možná ani Atubur Nutai neví, co se tam ve skutečnosti skrývá. </w:t>
      </w:r>
      <w:r w:rsidRPr="009A45A6">
        <w:rPr>
          <w:i/>
          <w:iCs/>
        </w:rPr>
        <w:t xml:space="preserve">Možná, </w:t>
      </w:r>
      <w:r w:rsidRPr="009A45A6">
        <w:t xml:space="preserve">pomyslel si. </w:t>
      </w:r>
      <w:r w:rsidRPr="009A45A6">
        <w:rPr>
          <w:i/>
          <w:iCs/>
        </w:rPr>
        <w:t xml:space="preserve">Ale je to silně nepravděpodobné. </w:t>
      </w:r>
      <w:r w:rsidRPr="009A45A6">
        <w:t xml:space="preserve">Když se blížil k okraji obydlené části </w:t>
      </w:r>
      <w:r w:rsidRPr="009A45A6">
        <w:lastRenderedPageBreak/>
        <w:t>svého kvadrantu, napadla ho lepší možnost, jak se k té černé kouli přiblížit – zakrátko k ní může zamířit výsadkovým člunem.</w:t>
      </w:r>
    </w:p>
    <w:p w:rsidR="00DD7639" w:rsidRDefault="00DD7639" w:rsidP="00630C57"/>
    <w:p w:rsidR="00DD7639" w:rsidRPr="009A45A6" w:rsidRDefault="00DD7639" w:rsidP="00E43851">
      <w:pPr>
        <w:pStyle w:val="Bezodskokuk"/>
      </w:pPr>
      <w:r w:rsidRPr="009A45A6">
        <w:t>O čtyři dny později se na velkých obrazovkách shromaždišť ukázala písmena a piktogramy. Kalymel a Rasturi byli náhodou mimo své obytné jednotky. Kalymel zrovna přehlížel tu trochu osobních věcí a poslední části výstroje první skupiny, kterou měl vysadit na planetě. Když se obrazovka rozsvítila, asi padesát Lemcharoyů upřelo zrak na blikající řádky.</w:t>
      </w:r>
    </w:p>
    <w:p w:rsidR="00DD7639" w:rsidRPr="009A45A6" w:rsidRDefault="00DD7639" w:rsidP="00630C57">
      <w:r w:rsidRPr="009A45A6">
        <w:rPr>
          <w:i/>
          <w:iCs/>
        </w:rPr>
        <w:t>Simulace podle originálních záběrů. Rychlost zvýšena o faktor deset, korekce barev nulová. Vzhledem ke kapacitním problémům přenos jen patnáct minut pro každý kvadrant. Naléhavé varování! V případě přerušení letu a pokusu o mezipřistání hrozí krajní nebezpečí!</w:t>
      </w:r>
    </w:p>
    <w:p w:rsidR="00DD7639" w:rsidRPr="009A45A6" w:rsidRDefault="00DD7639" w:rsidP="00630C57">
      <w:r w:rsidRPr="009A45A6">
        <w:t>Rasturi a Kalymel si prohlášení přečetli. A po chvíli se ukázal neskutečný, skoro až příliš ostrý a silně barevný obraz. Dívali se na něj jako ve vytržení.</w:t>
      </w:r>
    </w:p>
    <w:p w:rsidR="00DD7639" w:rsidRPr="009A45A6" w:rsidRDefault="00DD7639" w:rsidP="00630C57">
      <w:r w:rsidRPr="009A45A6">
        <w:t>„Tak krásné jsem si to nepředstavovala, tak… ohromné a tak skutečné. Je to krásnější než všechny sny.“ Rasturi stála na trávě shromaždiště a hleděla na planetu Mentack Nutai, jejíž trojrozměrné zobrazení se na obrazovce zvolna otáčelo. Narudlé odrazy slunce na pólech, nádherně modrá moře, žluté, hnědé a zelené světadíly a nad tím nekonečná záplava mraků všech tvarů. Na spodním okraji obrazu běžel komentář.</w:t>
      </w:r>
    </w:p>
    <w:p w:rsidR="00DD7639" w:rsidRPr="009A45A6" w:rsidRDefault="00DD7639" w:rsidP="00630C57">
      <w:r w:rsidRPr="009A45A6">
        <w:t>A najednou se cifry chronometru až příliš rychle rozběhly pozpátku. Kalymel zoufale hledal nejvhodnější oblast pro přistání, ale uvědomoval si, že je to nesmyslná snaha. Obraz bledl a ztrácel se. Planetu opět vystřídalo dvourozměrné zobrazení v reálném čase. Přes dolní část projekce se jako hradba táhl pás asteroidů. Shromáždění obyvatelé jeho kvadrantu – kebroidi, normální, pozitivní mutanti, pololeukoři –, naposledy pohlédli na Legendorovu kápí překrytou kulovitou hlavu a rozešli se. Rudé oko vyhaslo.</w:t>
      </w:r>
    </w:p>
    <w:p w:rsidR="00DD7639" w:rsidRPr="009A45A6" w:rsidRDefault="00DD7639" w:rsidP="00630C57">
      <w:r w:rsidRPr="009A45A6">
        <w:t>„Máš strach, Kalymele?“ zašeptala Rasturi a zavěsila se do něj. Zvolna došli k její kabině.</w:t>
      </w:r>
    </w:p>
    <w:p w:rsidR="00DD7639" w:rsidRPr="009A45A6" w:rsidRDefault="00DD7639" w:rsidP="00630C57">
      <w:r w:rsidRPr="009A45A6">
        <w:t>„Ze startu ne. Ale z průletu atmosférou. Všechno bude záviset na síle motorů.“</w:t>
      </w:r>
    </w:p>
    <w:p w:rsidR="00DD7639" w:rsidRPr="009A45A6" w:rsidRDefault="00DD7639" w:rsidP="00630C57">
      <w:r w:rsidRPr="009A45A6">
        <w:lastRenderedPageBreak/>
        <w:t>„A kdy už to bude?“</w:t>
      </w:r>
    </w:p>
    <w:p w:rsidR="00DD7639" w:rsidRPr="009A45A6" w:rsidRDefault="00DD7639" w:rsidP="00630C57">
      <w:r w:rsidRPr="009A45A6">
        <w:t>„Nejpozději do čtyř dnů.“</w:t>
      </w:r>
    </w:p>
    <w:p w:rsidR="00DD7639" w:rsidRDefault="00DD7639" w:rsidP="00630C57"/>
    <w:p w:rsidR="00DD7639" w:rsidRPr="009A45A6" w:rsidRDefault="00DD7639" w:rsidP="00E43851">
      <w:pPr>
        <w:pStyle w:val="Bezodskokuk"/>
      </w:pPr>
      <w:r w:rsidRPr="009A45A6">
        <w:t>Atubur Nutai celé hodiny počítal, srovnával, odhadoval, pozoroval a testoval a Chibis-Nydele ho zásobovala huccarem a malými pamlsky. Díky její péči přestával pochybovat sám o sobě a zbavil se strachu z neúspěchu. Uzlové počítače Sítě pracovaly na doraz. Proudy dat stále znovu narážely na slepé uličky nespolehlivě pracujících uzlů. Reaktory dávaly energii absorbérům, které brzdily let. Neutrina, jež se střetávala ve vnitřním prstenci o průměru takřka jednoho kilometru, vytvářela žhavé energetické struktury. Droboučké kousky hornin narážely v dlouhých intervalech do silných ochranných ploch před čelní plochou „Hvězdy naděje“. Kovovou konstrukcí zněly mocné údery, jako by někdo tloukl do gongu, a ve stejném rytmu se rozzařoval ochranný štít před kruhovou kabinou velitelského modulu.</w:t>
      </w:r>
    </w:p>
    <w:p w:rsidR="00DD7639" w:rsidRPr="009A45A6" w:rsidRDefault="00DD7639" w:rsidP="00630C57">
      <w:r w:rsidRPr="009A45A6">
        <w:t>LEMGHA OVIR přeletěla dráhu bezejmenné osmé planety. Zaměřovací obrazovky ukazovaly šikmo pod klesající křivkou obrovskou rozlohu pásu asteroidů s miliony balvanů a miniaturních měsíců z hornin, ledu a kovu. Rychlost lodi se i nadále snižovala a reproduktory s praskáním přenášely hlas nesmrtelného. Možná už naposledy.</w:t>
      </w:r>
    </w:p>
    <w:p w:rsidR="00DD7639" w:rsidRPr="009A45A6" w:rsidRDefault="00DD7639" w:rsidP="00630C57">
      <w:r w:rsidRPr="009A45A6">
        <w:t>„Překročili jsme dráhu osmé planety a za tři hodiny budeme mít za sebou pás asteroidů. Nalevo od našeho kurzu spatříme sedmou planetu.“</w:t>
      </w:r>
    </w:p>
    <w:p w:rsidR="00DD7639" w:rsidRPr="009A45A6" w:rsidRDefault="00DD7639" w:rsidP="00630C57">
      <w:r w:rsidRPr="009A45A6">
        <w:t>Zavládlo bázlivé ticho plné očekávání a po chvíli Atubur Nutai pokračoval:</w:t>
      </w:r>
    </w:p>
    <w:p w:rsidR="00DD7639" w:rsidRPr="009A45A6" w:rsidRDefault="00DD7639" w:rsidP="00630C57">
      <w:r w:rsidRPr="009A45A6">
        <w:t>„Tam daleko vpředu září Ichest. Bezprostředně před námi je Mentack Nutai se třemi měsíci a hodinu od hodiny se bude zvětšovat.“ Část ochranných štítů nefungovala. Opět zaduněly nárazy. „Jsme přesně na propočítaném kurzu, který ustavičně ověřuji. Za sedmnáct hodin zahájí Hvězda naděje sestup k páté planetě. Strážce nechť stojí při nás. A Legendor bude s mým rozhodnutím souhlasit.“</w:t>
      </w:r>
    </w:p>
    <w:p w:rsidR="00DD7639" w:rsidRPr="009A45A6" w:rsidRDefault="00DD7639" w:rsidP="00630C57">
      <w:r w:rsidRPr="009A45A6">
        <w:t>Rasturi sevřela silněji Kalymelovu ruku a lehce se zachvěla. „Už za sedmnáct hodin!“ špitla.</w:t>
      </w:r>
    </w:p>
    <w:p w:rsidR="00DD7639" w:rsidRDefault="00DD7639" w:rsidP="00630C57"/>
    <w:p w:rsidR="00DD7639" w:rsidRPr="009A45A6" w:rsidRDefault="00DD7639" w:rsidP="00E43851">
      <w:pPr>
        <w:pStyle w:val="Bezodskokuk"/>
      </w:pPr>
      <w:r w:rsidRPr="009A45A6">
        <w:lastRenderedPageBreak/>
        <w:t>Děsivý hluk přetížených absorbérů zmlkl a vibrace ustaly. Ve výsadkovém člunu LEMCHA EDANA se tísnilo sedmdesát pasažérů v ochranných oděvech. Trojice v pilotní kabině si oblékla kosmické skafandry. Ve třech výsadkových člunech ostatních kvadrantů čekalo na start přes dvě stě pasažérů. Zhruba sedm set Lemcharoyů zůstávalo a připravovalo se na přijetí vracejících se člunů. Kalymel znal startovní přípravu zpaměti a klidně a systematicky se chystal k odletu.</w:t>
      </w:r>
    </w:p>
    <w:p w:rsidR="00DD7639" w:rsidRPr="009A45A6" w:rsidRDefault="00DD7639" w:rsidP="00630C57">
      <w:r w:rsidRPr="009A45A6">
        <w:t>Čekali s otevřenými okny v rozsvíceném hangáru, do kterého ještě proudil vzduch. Na maličkém monitoru v kabině a na větším v prostoru pro cestující se dalo sledovat, co se děje mimo archu. Mnozí Lemcharoyové přímo zmírali napětím a strachem z nečekaného, prvního opuštění LEMCHY OVIR. Znovu zaburácely absorbéry a loď se roztřásla. Několikrát se změnila gravitace a posádky člunů dlouhé vteřiny visely v pásech. Čas se trýznivě vlekl.</w:t>
      </w:r>
    </w:p>
    <w:p w:rsidR="00DD7639" w:rsidRPr="009A45A6" w:rsidRDefault="00DD7639" w:rsidP="00630C57">
      <w:r w:rsidRPr="009A45A6">
        <w:t>Kalymel vložil do čtečky čip a už podeváté studoval popis světa Mentack Nutai. Znal ho skoro nazpaměť.</w:t>
      </w:r>
    </w:p>
    <w:p w:rsidR="00DD7639" w:rsidRPr="009A45A6" w:rsidRDefault="00DD7639" w:rsidP="00630C57">
      <w:r w:rsidRPr="009A45A6">
        <w:rPr>
          <w:i/>
          <w:iCs/>
        </w:rPr>
        <w:t>Ledové čepičky na pólech mají rozlohu srovnatelnou s lemurským světem (data z archivu). Složení atmosféry odpovídá z 98 % požadavkům na lemurský metabolizmus. Pevniny a vodstva zhruba padesát na padesát. Gravitace desetina nad normu. Klima mírné. Siderický den trvá 17,7hodiny,průměrná teplota 14 stupňů. Osa planety je vzhledem k rovině ekliptiky skloněna o úhel 12° 8’, proto malé rozdíly mezi ročními obdobími. Mentack Nutai je starý svět bez strmých velehor. Pro planetu našeho mezipřistání jsou charakteristické velké plochy lesů, moří a pouští…</w:t>
      </w:r>
    </w:p>
    <w:p w:rsidR="00DD7639" w:rsidRPr="009A45A6" w:rsidRDefault="00DD7639" w:rsidP="00630C57">
      <w:r w:rsidRPr="009A45A6">
        <w:t>Záběry byly podle očekávání neostré a většinou je zakrývala mračna. Kalymel pokrčil rameny a zase čip vytáhl.</w:t>
      </w:r>
    </w:p>
    <w:p w:rsidR="00DD7639" w:rsidRPr="009A45A6" w:rsidRDefault="00DD7639" w:rsidP="00630C57">
      <w:r w:rsidRPr="009A45A6">
        <w:t>Čekali dál. Hodinu a další hodinu…</w:t>
      </w:r>
    </w:p>
    <w:p w:rsidR="00DD7639" w:rsidRPr="009A45A6" w:rsidRDefault="00DD7639" w:rsidP="00630C57">
      <w:r w:rsidRPr="009A45A6">
        <w:t>„Míjíme ji!“ vykřikla vzrušeně Rasturi.</w:t>
      </w:r>
    </w:p>
    <w:p w:rsidR="00DD7639" w:rsidRPr="009A45A6" w:rsidRDefault="00DD7639" w:rsidP="00630C57">
      <w:r w:rsidRPr="009A45A6">
        <w:t>„To je záměr,“ vysvětloval Macaire. „Přecházíme na oběžnou dráhu.“</w:t>
      </w:r>
    </w:p>
    <w:p w:rsidR="00DD7639" w:rsidRPr="009A45A6" w:rsidRDefault="00DD7639" w:rsidP="00630C57">
      <w:r w:rsidRPr="009A45A6">
        <w:t xml:space="preserve">Intervaly mezi nárazy meteoritů se neustále zkracovaly. Dunící údery, jejichž dozvuky otřásaly celou lodí, svědčily o tom, že kosmická tělesa jsou nyní nejen </w:t>
      </w:r>
      <w:r w:rsidRPr="009A45A6">
        <w:lastRenderedPageBreak/>
        <w:t>četnější, ale i hmotnější. Opět naběhly absorbéry. Zdánlivá přímka letové dráhy se zlomila, na spodním okraji obrazovky se opět ukázalo zaoblení cílového světa.</w:t>
      </w:r>
    </w:p>
    <w:p w:rsidR="00DD7639" w:rsidRPr="009A45A6" w:rsidRDefault="00DD7639" w:rsidP="00630C57">
      <w:r w:rsidRPr="009A45A6">
        <w:t>Kalymel se podíval na chronometr. „Připoutejte se. Uzavřete přilby. Zapněte si komunikaci. Jdeme na to!“</w:t>
      </w:r>
    </w:p>
    <w:p w:rsidR="00DD7639" w:rsidRPr="009A45A6" w:rsidRDefault="00DD7639" w:rsidP="00630C57">
      <w:r w:rsidRPr="009A45A6">
        <w:t>Čekal, až zhasnou kontrolky. Všechny otvory člunu se uzavřely a zamkly.</w:t>
      </w:r>
    </w:p>
    <w:p w:rsidR="00DD7639" w:rsidRPr="009A45A6" w:rsidRDefault="00DD7639" w:rsidP="00630C57">
      <w:r w:rsidRPr="009A45A6">
        <w:t>Další impulz přišel z velitelského můstku. Strop hangáru se začal otvírat, reflektory blikaly a do výsadkového člunu doléhala kakofonie jekotu motorů a rachotu kolejnic a ložisek.</w:t>
      </w:r>
    </w:p>
    <w:p w:rsidR="00DD7639" w:rsidRPr="009A45A6" w:rsidRDefault="00DD7639" w:rsidP="00630C57">
      <w:r w:rsidRPr="009A45A6">
        <w:t>Vakuum zatlačilo kovové desky vstupů do těsnění. Poslední kontrolka na pultu zhasla a ventily zásobování vzduchem se hlučně zavřely. Vzduch unikající do vesmíru se rázem změnil ve vířící krystalky. Štěrbinou rozevírajících se vrat vklouzlo do hangáru pronikavé sluneční světlo a vykouzlilo na stěně a podlaze stíny podivných tvarů.</w:t>
      </w:r>
    </w:p>
    <w:p w:rsidR="00DD7639" w:rsidRPr="009A45A6" w:rsidRDefault="00DD7639" w:rsidP="00630C57">
      <w:r w:rsidRPr="009A45A6">
        <w:t>„Držte se!“ zařval Kalymel do interkomu. „Zkontrolujte si přezky!“</w:t>
      </w:r>
    </w:p>
    <w:p w:rsidR="00DD7639" w:rsidRPr="009A45A6" w:rsidRDefault="00DD7639" w:rsidP="00630C57">
      <w:r w:rsidRPr="009A45A6">
        <w:t>Spustil motory, které předtím nikdo nekontroloval. Naštěstí naběhly.</w:t>
      </w:r>
    </w:p>
    <w:p w:rsidR="00DD7639" w:rsidRPr="009A45A6" w:rsidRDefault="00DD7639" w:rsidP="00630C57">
      <w:r w:rsidRPr="009A45A6">
        <w:t>Hangár se konečně zcela otevřel. Kalymel zatáhl za jedovatě žlutou páku. Úchyty na podlaze se uvolnily a odstředivá síla vymrštila člun z hangáru.</w:t>
      </w:r>
    </w:p>
    <w:p w:rsidR="00DD7639" w:rsidRPr="009A45A6" w:rsidRDefault="00DD7639" w:rsidP="00630C57">
      <w:r w:rsidRPr="009A45A6">
        <w:t>Potom se zdálo, jako by se celá archa převrátila, vzepnula a vyhnula bočně z kurzu. Ocelovou konstrukci LEMCHY OVIR roztřáslo burácení a šířilo se každým prostorem, v němž byl ještě vzduch. Obdélník otvoru se zdánlivě změnil v kosočtverec a člun zavadil o rám vrat. Pak už byla LEMCHA EDANA venku, začala se pomalu otáčet a dostával se do vývrtky. Pod okny kabiny se rozkládala obrovská plocha planety. Kalymel na okamžik viděl zakřivení obzoru – anebo to byl vzdušný obal, který se difuzně odrážel od temna vesmíru?</w:t>
      </w:r>
    </w:p>
    <w:p w:rsidR="00DD7639" w:rsidRPr="009A45A6" w:rsidRDefault="00DD7639" w:rsidP="00630C57">
      <w:r w:rsidRPr="009A45A6">
        <w:t xml:space="preserve">Vysunuly se čtyři stabilizační plochy. Další pohled ho ohromil. Poprvé v životě spatřil opravdovou hvězdnou oblohu v celé její nádheře. Opájel se bezpočtem vzdálených sluncí a zářících mlhovin. Pak se člun otočil a Kalymel viděl dvě části lodi. Jaké dvě části? Člun se </w:t>
      </w:r>
      <w:r w:rsidRPr="009A45A6">
        <w:lastRenderedPageBreak/>
        <w:t>zprudka propadl. Z reproduktorů se ozývaly výkřiky a nadávky. Kalymel reproduktory vypnul a dal plný tah.</w:t>
      </w:r>
    </w:p>
    <w:p w:rsidR="00DD7639" w:rsidRPr="009A45A6" w:rsidRDefault="00DD7639" w:rsidP="00630C57">
      <w:r w:rsidRPr="009A45A6">
        <w:t>Upřeně hleděl přes sklo a sledoval, jak na všechny strany létá prach a kamení a mísí se obrovskými fontánami páry z brzdicích motorů Hvězdy naděje.</w:t>
      </w:r>
    </w:p>
    <w:p w:rsidR="00DD7639" w:rsidRPr="009A45A6" w:rsidRDefault="00DD7639" w:rsidP="00630C57">
      <w:r w:rsidRPr="009A45A6">
        <w:t>Pak do LEMCHY OVIR naletěl obrovský balvan a v prstenci náhle chyběla zhruba pětina. Kolem vířily součásti lodi a neuvěřitelně zdeformovaný černý kov. Z té změti jako přízrak vyletěl druhý výsadkový člun a hnal se k planetě.</w:t>
      </w:r>
    </w:p>
    <w:p w:rsidR="00DD7639" w:rsidRPr="009A45A6" w:rsidRDefault="00DD7639" w:rsidP="00630C57">
      <w:r w:rsidRPr="009A45A6">
        <w:t>Vyrvaný kus lodi byl vymrštěn v pravém úhlu z kurzu a rychle se zmenšoval. Prstenec, v němž kus chyběl, dál rotoval a voda z nádrží se měnila v bílou páru.</w:t>
      </w:r>
    </w:p>
    <w:p w:rsidR="00DD7639" w:rsidRPr="009A45A6" w:rsidRDefault="00DD7639" w:rsidP="00630C57">
      <w:r w:rsidRPr="009A45A6">
        <w:t>Kalymel člun vyrovnal a nabral kurz na střed obrovské, nepřehlédnutelné plochy planety. Kolem něj létaly trosky a měl pocit, že ve slunečním světle vidí zářící bolid. Rovněž jej obklopovaly trosky a rychle se vzdaloval do tmy vesmíru.</w:t>
      </w:r>
    </w:p>
    <w:p w:rsidR="00DD7639" w:rsidRPr="009A45A6" w:rsidRDefault="00DD7639" w:rsidP="00630C57">
      <w:r w:rsidRPr="009A45A6">
        <w:t>Pára zčistajasna přestala proudit, všechny gejzíry zmizely současně. Přední stěna archy se naklonila vodorovně k povrchu planety a zdálo se, že rotuje nejen rychleji, ale že se ohýbá, kroutí. Vše probíhalo v tichosti a takřka strašidelně pomalu. Kalymel na to hleděl s hrůzou a nepovažoval to za skutečnost, spíš za další děsivý sen.</w:t>
      </w:r>
    </w:p>
    <w:p w:rsidR="00DD7639" w:rsidRPr="009A45A6" w:rsidRDefault="00DD7639" w:rsidP="00630C57">
      <w:r w:rsidRPr="009A45A6">
        <w:t>Výsadkový člun padal k planetě.</w:t>
      </w:r>
    </w:p>
    <w:p w:rsidR="00DD7639" w:rsidRPr="009A45A6" w:rsidRDefault="00DD7639" w:rsidP="00630C57">
      <w:r w:rsidRPr="009A45A6">
        <w:t>Od prstence se odlomil další kus, snad čtvrtina, a byl vymrštěn bočně ke směru pádu.</w:t>
      </w:r>
    </w:p>
    <w:p w:rsidR="00DD7639" w:rsidRPr="009A45A6" w:rsidRDefault="00DD7639" w:rsidP="00630C57">
      <w:r w:rsidRPr="009A45A6">
        <w:t>Kalymel se hnal za bolidem, který se mu už dávno ztratil z dohledu. A v tom okamžiku, kdy se nad ním opět srazil reálný svět s výkřiky, blikajícími kontrolkami a zvukem pohonů, koutkem oka zaznamenal, jak se ze světla a stínu řítí cosi obrovského a hranatého.</w:t>
      </w:r>
    </w:p>
    <w:p w:rsidR="00DD7639" w:rsidRPr="009A45A6" w:rsidRDefault="00DD7639" w:rsidP="00630C57">
      <w:r w:rsidRPr="009A45A6">
        <w:t>Balvan zasáhl zbytek LEMCHY OVIR a vyrazil padesát metrů hluboký trojhranný zářez. Následovala exploze, balvan se odrazil a hnal se pryč.</w:t>
      </w:r>
    </w:p>
    <w:p w:rsidR="00DD7639" w:rsidRPr="009A45A6" w:rsidRDefault="00DD7639" w:rsidP="00630C57">
      <w:r w:rsidRPr="009A45A6">
        <w:t>Vedle místa nárazu se z lodi vyrval obrovský blok. Kalymel si uvědomil, oč jde, a zařval: „Nedívejte se! Zakryjte si oči!“</w:t>
      </w:r>
    </w:p>
    <w:p w:rsidR="00DD7639" w:rsidRPr="009A45A6" w:rsidRDefault="00DD7639" w:rsidP="00630C57">
      <w:r w:rsidRPr="009A45A6">
        <w:lastRenderedPageBreak/>
        <w:t>Předklonil se a předloktími si zakryl průhled přilby. Hned nato reaktor vybuchl a ozářil vesmír dlouhým zábleskem jasným jako slunce. Zrodila se rudobílá ohnivá koule a bytněla nad vyrvaným kusem a rozpolceným prstencem archy.</w:t>
      </w:r>
    </w:p>
    <w:p w:rsidR="00DD7639" w:rsidRPr="009A45A6" w:rsidRDefault="00DD7639" w:rsidP="00630C57">
      <w:r w:rsidRPr="009A45A6">
        <w:t xml:space="preserve">Kalymel stáhl nos člunu na zakřivený výřez planety, vyhnal brzdicí motory na maximum a citelně zpomalil pád. Konečně se zdálo, že se všechny přístroje zklidnily. Z fragmentu archy se uvolnil jakýsi černý kulovitý objekt o průměru necelé stovky metrů a padal k víru mračen, jež zakrývala planetu. </w:t>
      </w:r>
      <w:r w:rsidRPr="009A45A6">
        <w:rPr>
          <w:i/>
          <w:iCs/>
        </w:rPr>
        <w:t>Černá koule! Že by to přece jen byla loď? Pusť to z hlavy. Tohle je teď naprosto podružné! Musíme přežít.</w:t>
      </w:r>
    </w:p>
    <w:p w:rsidR="00DD7639" w:rsidRPr="009A45A6" w:rsidRDefault="00DD7639" w:rsidP="00630C57">
      <w:r w:rsidRPr="009A45A6">
        <w:t>Tajemná koule zmizela v hlubině.</w:t>
      </w:r>
    </w:p>
    <w:p w:rsidR="00DD7639" w:rsidRPr="009A45A6" w:rsidRDefault="00DD7639" w:rsidP="00630C57">
      <w:r w:rsidRPr="009A45A6">
        <w:t>Člun se zvrátil na bok a všichni se rozječeli.</w:t>
      </w:r>
    </w:p>
    <w:p w:rsidR="00DD7639" w:rsidRPr="009A45A6" w:rsidRDefault="00DD7639" w:rsidP="00630C57">
      <w:r w:rsidRPr="009A45A6">
        <w:t>„Klid! Nechte mě pracovat!“ zařval Kalymel a cítil, že se tak odreagoval. Připadalo mu, že ve vraku LEMCHY OVIR vidí poletovat ztýraná těla. A přišlo mu zcela neskutečné, že právě v této chvíli myslí na stromy, které nyní prožívají během několika sekund podzim, zimu, smrt. Generace Lemcharoyů je pečlivě pěstovaly a ošetřovaly a stromy se jim odměňovaly kyslíkem, plody, barevným listím a dřevem. Je po nich. Ve vakuu se změnily ve vymrzlý dehydratovaný prach!</w:t>
      </w:r>
    </w:p>
    <w:p w:rsidR="00DD7639" w:rsidRPr="009A45A6" w:rsidRDefault="00DD7639" w:rsidP="00630C57">
      <w:r w:rsidRPr="009A45A6">
        <w:rPr>
          <w:i/>
          <w:iCs/>
        </w:rPr>
        <w:t xml:space="preserve">Tři fragmenty LEMCHY OVIR, </w:t>
      </w:r>
      <w:r w:rsidRPr="009A45A6">
        <w:t xml:space="preserve">pomyslel si, </w:t>
      </w:r>
      <w:r w:rsidRPr="009A45A6">
        <w:rPr>
          <w:i/>
          <w:iCs/>
        </w:rPr>
        <w:t xml:space="preserve">budou věčně putovat vesmírem a nikdy nepřistanou. </w:t>
      </w:r>
      <w:r w:rsidRPr="009A45A6">
        <w:t>„Ani jako vypálený šrot,“ zabručel a najednou si uvědomil, že má oči plné slz a že si pořád ještě nezavřel přilbu. A lidé v těch fragmentech zemřou. Ubikace jsou určitě plné raněných a mrtvých.</w:t>
      </w:r>
    </w:p>
    <w:p w:rsidR="00DD7639" w:rsidRPr="009A45A6" w:rsidRDefault="00DD7639" w:rsidP="00630C57">
      <w:r w:rsidRPr="009A45A6">
        <w:t>A co se stalo s ostatními výsadkovými čluny? Stačily odstartovat? Světla na čelní desce vysílačky vzrušeně blikala, ale přístroj mlčel.</w:t>
      </w:r>
    </w:p>
    <w:p w:rsidR="00DD7639" w:rsidRPr="009A45A6" w:rsidRDefault="00DD7639" w:rsidP="00630C57">
      <w:r w:rsidRPr="009A45A6">
        <w:t>Daleko před sebou a pod sebou viděl člun zahalený do plamenů z trysek, do kouře a páry. Podle zbarvení by to měl být LEMCHA PYXAL s Ascelinem z modrého kvadrantu Západ. Letěl za ním na paralelním kurzu a doufal, že ho neztratí z očí.</w:t>
      </w:r>
    </w:p>
    <w:p w:rsidR="00DD7639" w:rsidRPr="009A45A6" w:rsidRDefault="00DD7639" w:rsidP="00630C57">
      <w:r w:rsidRPr="009A45A6">
        <w:t xml:space="preserve">Výsadkové čluny a vrak LEMCHY OVIR vstoupily do horních vrstev atmosféry. Úlomky se začínaly rozpalovat, na špičkách již žhnuly a za nimi se táhly </w:t>
      </w:r>
      <w:r w:rsidRPr="009A45A6">
        <w:lastRenderedPageBreak/>
        <w:t>tenké pruhy dýmu. Torzo LEMCHY OVIR, stěží třetina, se zvolna otáčelo a padalo. V jednom fragmentu, který byl stovky kilometrů od nich, došlo k další jaderné explozi.</w:t>
      </w:r>
    </w:p>
    <w:p w:rsidR="00DD7639" w:rsidRPr="009A45A6" w:rsidRDefault="00DD7639" w:rsidP="00630C57">
      <w:r w:rsidRPr="009A45A6">
        <w:rPr>
          <w:i/>
          <w:iCs/>
        </w:rPr>
        <w:t xml:space="preserve">Lumenu a Čadu jsme ani nemuseli pohřbívat, </w:t>
      </w:r>
      <w:r w:rsidRPr="009A45A6">
        <w:t xml:space="preserve">blesklo Kalymelovi </w:t>
      </w:r>
      <w:r w:rsidRPr="009A45A6">
        <w:rPr>
          <w:i/>
          <w:iCs/>
        </w:rPr>
        <w:t>hlavou. A Loris s Amiasem byli právě teď zpopelněni. Zatraceně. Hvězdný prach…</w:t>
      </w:r>
    </w:p>
    <w:p w:rsidR="00DD7639" w:rsidRPr="009A45A6" w:rsidRDefault="00DD7639" w:rsidP="00630C57">
      <w:r w:rsidRPr="009A45A6">
        <w:t>„Při Strážci!“ vykřikla Rasturi, která jinak bez přestání vzlykala. Macaire měl zavřenou přilbu a zdálo se, že je v klidu.</w:t>
      </w:r>
    </w:p>
    <w:p w:rsidR="00DD7639" w:rsidRPr="009A45A6" w:rsidRDefault="00DD7639" w:rsidP="00630C57">
      <w:r w:rsidRPr="009A45A6">
        <w:t>Kalymel si rovněž zavřel přilbu a rychlými pohyby nastavil přívod vzduchu. Výhled se zhoršil, protože průhledná umělá hmota zažloutla.</w:t>
      </w:r>
    </w:p>
    <w:p w:rsidR="00DD7639" w:rsidRPr="009A45A6" w:rsidRDefault="00DD7639" w:rsidP="00630C57">
      <w:r w:rsidRPr="009A45A6">
        <w:t>„Ó Legendore! Všichni zemřeme. Kéž bychom…“</w:t>
      </w:r>
    </w:p>
    <w:p w:rsidR="00DD7639" w:rsidRPr="009A45A6" w:rsidRDefault="00DD7639" w:rsidP="00630C57">
      <w:r w:rsidRPr="009A45A6">
        <w:t>„Žijeme!“ vykřikl Kalymel vzpurně a opět se tím odreagoval. „A hladce přistaneme.“</w:t>
      </w:r>
    </w:p>
    <w:p w:rsidR="00DD7639" w:rsidRPr="009A45A6" w:rsidRDefault="00DD7639" w:rsidP="00630C57">
      <w:r w:rsidRPr="009A45A6">
        <w:t>Výsadkový člun letěl skoro souběžně s hlavní částí archy, pouze o něco níž a o několik kilometrů napřed. Když se Kalymel po vraku ohlížel, div si nevykroutil hlavu. Člun, který letěl níž před nimi, byl podle očekávání zahalen do protáhlého ohnivého kokonu, ale nevypadalo to, že by měl nějaké problémy.</w:t>
      </w:r>
    </w:p>
    <w:p w:rsidR="00DD7639" w:rsidRPr="009A45A6" w:rsidRDefault="00DD7639" w:rsidP="00630C57">
      <w:r w:rsidRPr="009A45A6">
        <w:t>Z archy sršely jiskry a valil se z ní kouř. Vypadávaly z ní hořící trosky, sypaly se jí z otevřených ran a provázely její pád. Tento obraz ho bude dlouho pronásledovat v mučivých snech. Opět brzdil a ve směru letu viděl bílou, pěnivou plochu kruhového mračna.</w:t>
      </w:r>
    </w:p>
    <w:p w:rsidR="00DD7639" w:rsidRPr="009A45A6" w:rsidRDefault="00DD7639" w:rsidP="00630C57">
      <w:r w:rsidRPr="009A45A6">
        <w:t>Ještě naposledy se ohlédl a spatřil, jak se od LEMCHY OVIR oddělil jakýsi válec a z něj vystřelily padáky. Takže je to pravda! Velitel měl skutečně speciální záchranný modul!</w:t>
      </w:r>
    </w:p>
    <w:p w:rsidR="00DD7639" w:rsidRPr="009A45A6" w:rsidRDefault="00DD7639" w:rsidP="00630C57">
      <w:r w:rsidRPr="009A45A6">
        <w:t>„Šťastný let, Atubure Nutai!“ zabručel Kalymel. Asi hodinu bojoval s atmosférou, s technikou paličatého výsadkového člunu a vlastní neschopností. Střídal klouzavý let a brždění a nakonec klesal ke břehu moře nebo velkého jezera.</w:t>
      </w:r>
    </w:p>
    <w:p w:rsidR="00DD7639" w:rsidRPr="009A45A6" w:rsidRDefault="00DD7639" w:rsidP="00630C57">
      <w:r w:rsidRPr="009A45A6">
        <w:t>Člun s rachotem dosedl a na chvíli zmizel v obrovském gejzíru vodní tříště. Potom v poskocích a s děsivým skřípotem klouzal po písku. Z trysek mu šlehal oheň a kolem se valil kouř. Po několika stech metrech se zastavil na okraji lesa.</w:t>
      </w:r>
    </w:p>
    <w:p w:rsidR="00DD7639" w:rsidRPr="009A45A6" w:rsidRDefault="00DD7639" w:rsidP="00630C57">
      <w:r w:rsidRPr="009A45A6">
        <w:lastRenderedPageBreak/>
        <w:t>Klid.</w:t>
      </w:r>
    </w:p>
    <w:p w:rsidR="00DD7639" w:rsidRPr="009A45A6" w:rsidRDefault="00DD7639" w:rsidP="00630C57">
      <w:r w:rsidRPr="009A45A6">
        <w:t>Ticho.</w:t>
      </w:r>
    </w:p>
    <w:p w:rsidR="00DD7639" w:rsidRPr="009A45A6" w:rsidRDefault="00DD7639" w:rsidP="00630C57">
      <w:r w:rsidRPr="009A45A6">
        <w:t>Mlčení.</w:t>
      </w:r>
    </w:p>
    <w:p w:rsidR="00DD7639" w:rsidRPr="009A45A6" w:rsidRDefault="00DD7639" w:rsidP="00630C57">
      <w:r w:rsidRPr="009A45A6">
        <w:t>Po nějaké chvíli se Kalymel vzpamatoval, zapnul indikátor a s Macáirem porovnávali složení venkovního vzduchu s médiem, jež dýchali od narození. Teprve potom si otevřel přilbu. „Žijeme,“ vydechl.</w:t>
      </w:r>
    </w:p>
    <w:p w:rsidR="00DD7639" w:rsidRPr="009A45A6" w:rsidRDefault="00DD7639" w:rsidP="00630C57">
      <w:r w:rsidRPr="009A45A6">
        <w:t>Když slezl po žebříku ze člunu, dlouhou dobu jen stál zbrocený potem a celý se třásl. Napůl oslepený a neschopen jediné jasné myšlenky se rozhlížel v novém prostředí. Potom pomohl vystoupit Rasturi. Stanula vedle něj a chystala se něco říct, když se vzduch otřásl tupým výbuchem a země se lehce zachvěla.</w:t>
      </w:r>
    </w:p>
    <w:p w:rsidR="00DD7639" w:rsidRPr="009A45A6" w:rsidRDefault="00DD7639" w:rsidP="00630C57">
      <w:r w:rsidRPr="009A45A6">
        <w:t>Kalymel se podíval na les; připomínal mu neprostupnou zelenou hradbu. Ostatní vylézali, potáceli se, byli bledí, potřísnění zvratky a civěli na pomačkaný a sežehnutý plášť člunu.</w:t>
      </w:r>
    </w:p>
    <w:p w:rsidR="00DD7639" w:rsidRPr="009A45A6" w:rsidRDefault="00DD7639" w:rsidP="00630C57">
      <w:r w:rsidRPr="009A45A6">
        <w:t>„Přistáli jsme,“ řekl nakonec. „A už nikdy, nikdy odtud neodstartujeme. Je po všem. Konec. Rozhlédněte se, vzpamatujte se, a potom se pusťte do něčeho rozumného.“</w:t>
      </w:r>
    </w:p>
    <w:p w:rsidR="00DD7639" w:rsidRPr="009A45A6" w:rsidRDefault="00DD7639" w:rsidP="00630C57">
      <w:r w:rsidRPr="009A45A6">
        <w:t>Kolena mu zachvátila mrazivá slabost. Vztáhl ruku po příčli žebříku a zvolna klouzal k zemi, jako by byl blíže smrti než novému životu. Dopadl na písek, z nějž vyrůstala jakási neduživá tráva. První nádech ho bezmála připravil o vědomí. Zazíval, převrátil se na bok a Rastuřiny ruce už nevnímal.</w:t>
      </w:r>
    </w:p>
    <w:p w:rsidR="00DD7639" w:rsidRPr="009A45A6" w:rsidRDefault="00DD7639" w:rsidP="00630C57">
      <w:r w:rsidRPr="009A45A6">
        <w:t>Probudily ho až zoufalé výkřiky.</w:t>
      </w:r>
    </w:p>
    <w:p w:rsidR="00DD7639" w:rsidRPr="009A45A6" w:rsidRDefault="00DD7639" w:rsidP="00630C57">
      <w:r w:rsidRPr="009A45A6">
        <w:t>Zvedl hlavu a na modré obloze spatřil dlouhé, oslnivě bílé pruhy kouře a před nimi tmavé body.</w:t>
      </w:r>
    </w:p>
    <w:p w:rsidR="00DD7639" w:rsidRPr="009A45A6" w:rsidRDefault="00DD7639" w:rsidP="00630C57">
      <w:r w:rsidRPr="009A45A6">
        <w:t>„To jsou trosky naší lodi…,“ zabručel zoufale a opřel se o sežehlý bok člunu. Obličeje, které se na něj upíraly, byly zrůzněny strachem, zděšením a bezradností. Kalymel se snažil ovládnout se a rozumně uvažovat.</w:t>
      </w:r>
    </w:p>
    <w:p w:rsidR="00DD7639" w:rsidRPr="009A45A6" w:rsidRDefault="00DD7639" w:rsidP="00630C57">
      <w:r w:rsidRPr="009A45A6">
        <w:t xml:space="preserve">Všichni stáli v trávě a mezi nízkými křovinami, hleděli do modra oblohy a tupě sledovali, jak mraky plynou do dáli. Z lesa se nesly tiché, praskavé zvuky, švitoření a cvrlikání. Nikdo nemluvil. Někteří plakali, jiní hleděli na příboj, na blízký les, přerývaně dýchali ten cizí vzduch a bezradně se rozhlíželi, jako by čekali další ránu osudu. Několik žen leželo na zemi a otřásalo se tichými </w:t>
      </w:r>
      <w:r w:rsidRPr="009A45A6">
        <w:lastRenderedPageBreak/>
        <w:t>vzlyky. Opodál stála skupinka mužů se zsinalými obličeji. Zdánlivá nekonečnost krajiny a oblohy je mátla, odporovala jejich vnímání světa a možná trochu tlumila šok z katastrofy LEMCHY OVIR.</w:t>
      </w:r>
    </w:p>
    <w:p w:rsidR="00DD7639" w:rsidRPr="009A45A6" w:rsidRDefault="00DD7639" w:rsidP="00630C57">
      <w:r w:rsidRPr="009A45A6">
        <w:t>Kalymel se vzchopil a přešel k Rasturi. Stála nehybně na podupané trávě a dívala se na něj jako na cizího. Vzal ji za ruku, objal ji a cítil, jak se chvěje. Náhle se k němu přitiskla a rozplakala se.</w:t>
      </w:r>
    </w:p>
    <w:p w:rsidR="00DD7639" w:rsidRPr="009A45A6" w:rsidRDefault="00DD7639" w:rsidP="00630C57">
      <w:r w:rsidRPr="009A45A6">
        <w:t>Bezradně ji hladil po vlasech. „Žijeme, miláčku, to je hlavní,“ broukal. „Zvládneme to. Určitě… Já vím, všechno je tady ukrutně cizí. Ale neměj strach, my to zvládneme,“ snažil se ji přesvědčit, ale sám svým slovům příliš nevěřil. Pomalu ji odvedl do stínu výsadkového člunu.</w:t>
      </w:r>
    </w:p>
    <w:p w:rsidR="00DD7639" w:rsidRPr="009A45A6" w:rsidRDefault="00DD7639" w:rsidP="00630C57">
      <w:r w:rsidRPr="009A45A6">
        <w:t xml:space="preserve">Slunce putovalo mezi křišťálově bílými mraky a k moři letělo hejno podivných tvorů s dlouhými perutěmi. </w:t>
      </w:r>
      <w:r w:rsidRPr="009A45A6">
        <w:rPr>
          <w:i/>
          <w:iCs/>
        </w:rPr>
        <w:t>Že by to byli ti takzvaní ptáci? Obrovští kolibříci?</w:t>
      </w:r>
      <w:r w:rsidRPr="009A45A6">
        <w:t xml:space="preserve"> Připadalo mu, že čas se protahuje do nekonečna. Od lesa vanul teplý vítr, přinášel neznámé pachy a pohyboval konečky travin. Vypadalo to, jako by je hladila ruka neviditelného obra.</w:t>
      </w:r>
    </w:p>
    <w:p w:rsidR="00DD7639" w:rsidRPr="009A45A6" w:rsidRDefault="00DD7639" w:rsidP="00630C57">
      <w:r w:rsidRPr="009A45A6">
        <w:t>„Všichni ve Hvězdě naděje určitě nezahynuli,“ řekl nakonec Kalymel. „Snažme se zatím přežít prvních pár dnů. Navrhuji, abychom z člunu vynesli vše potřebné. A třeba se nám časem podaří opět odstartovat. Nepostávejte tady, dejte se konečně do práce!“</w:t>
      </w:r>
    </w:p>
    <w:p w:rsidR="00DD7639" w:rsidRPr="009A45A6" w:rsidRDefault="00DD7639" w:rsidP="00630C57">
      <w:r w:rsidRPr="009A45A6">
        <w:t>„A co máme dělat?“ zeptal se jeden kebroid.</w:t>
      </w:r>
    </w:p>
    <w:p w:rsidR="00DD7639" w:rsidRPr="009A45A6" w:rsidRDefault="00DD7639" w:rsidP="00630C57">
      <w:r w:rsidRPr="009A45A6">
        <w:t>„Čím začít?“ Macaire se zbavil skafandru a rozhlížel se. „Rozdělat oheň? Najít vodu? Něco k jídlu?“</w:t>
      </w:r>
    </w:p>
    <w:p w:rsidR="00DD7639" w:rsidRPr="009A45A6" w:rsidRDefault="00DD7639" w:rsidP="00630C57">
      <w:r w:rsidRPr="009A45A6">
        <w:t>„Já přece nejsem váš velitel,“ vyhrkl Kalymel. „Ale Macairův návrh je rozumný. Nejdřív se musíme trochu zabydlet. A potom začneme hledat ostatní.“</w:t>
      </w:r>
    </w:p>
    <w:p w:rsidR="00DD7639" w:rsidRPr="009A45A6" w:rsidRDefault="00DD7639" w:rsidP="00630C57">
      <w:r w:rsidRPr="009A45A6">
        <w:t>S Rastuřinou pomocí se vysvlékl ze skafandru a přemýšlel, jak tady najdou plody a jak budou lovit zvěř, ono živoucí, prchající nebo útočící maso. A uvědomil si, že nemají ani pořádný hrnec, aby si ohřáli vodu.</w:t>
      </w:r>
    </w:p>
    <w:p w:rsidR="00DD7639" w:rsidRPr="009A45A6" w:rsidRDefault="00DD7639" w:rsidP="00630C57">
      <w:r w:rsidRPr="009A45A6">
        <w:t xml:space="preserve">Nad místem přistání kroužilo další hejno ptáků. Stovky bílých těl s černorudými křídly se s majestátní pomalostí vznášely nad proužkem země mezi nízkým mořským příbojem, bažinatým úsekem a nedalekým lesem. Pohled na ně Kalymela příliš neuklidňoval. Ještě </w:t>
      </w:r>
      <w:r w:rsidRPr="009A45A6">
        <w:lastRenderedPageBreak/>
        <w:t>neměl oči pro krásy světa, na němž s Rasturi ztroskotali. Potom si vzpomněl na vysílačku. Vlezl do kabiny a snažil se navázat spojení s Ascelinem.</w:t>
      </w:r>
    </w:p>
    <w:p w:rsidR="00DD7639" w:rsidRPr="009A45A6" w:rsidRDefault="00DD7639" w:rsidP="00E43851">
      <w:pPr>
        <w:ind w:firstLine="0"/>
      </w:pPr>
      <w:r w:rsidRPr="009A45A6">
        <w:rPr>
          <w:i/>
          <w:iCs/>
        </w:rPr>
        <w:t>Tisíce Menttiů v nejvyšší vrstvě sluncem prozářeného plynného obalu slyšely dunění, jež věstilo blízkost osudové rány. K planetě se blížila cizí, neznámá energie, jakou ještě neabsorbovali. Po jejich domově sahá jakýsi kolos z hlubin vesmíru a může planetě ublížit. Mezi energetickými bytostmi zavládlo vzrušení.</w:t>
      </w:r>
    </w:p>
    <w:p w:rsidR="00DD7639" w:rsidRPr="009A45A6" w:rsidRDefault="00DD7639" w:rsidP="00630C57">
      <w:r w:rsidRPr="009A45A6">
        <w:rPr>
          <w:i/>
          <w:iCs/>
        </w:rPr>
        <w:t xml:space="preserve">Menttiové poletovali a cvrčeli, vytvářeli protáhlá zářivá vřetena, připomínali rybky plující plynným obalem a směřovali k té polokouli, na niž přistával Leviatan, jenž pronikl do ekliptiky jedenácti světů. Při sestupu klidnými i turbulentními vzduchovými vrstvami se tiskli blíž k sobě a spojovali se </w:t>
      </w:r>
      <w:r w:rsidRPr="009A45A6">
        <w:t xml:space="preserve">v </w:t>
      </w:r>
      <w:r w:rsidRPr="009A45A6">
        <w:rPr>
          <w:i/>
          <w:iCs/>
        </w:rPr>
        <w:t>kolektivní inteligenci.</w:t>
      </w:r>
    </w:p>
    <w:p w:rsidR="00DD7639" w:rsidRPr="009A45A6" w:rsidRDefault="00DD7639" w:rsidP="00630C57">
      <w:r w:rsidRPr="009A45A6">
        <w:rPr>
          <w:i/>
          <w:iCs/>
        </w:rPr>
        <w:t>Mysleli, cítili a konali jako jediná bytost, jejíž poznávací schopnosti se zbystřily staletými zkušenostmi.</w:t>
      </w:r>
    </w:p>
    <w:p w:rsidR="00DD7639" w:rsidRPr="009A45A6" w:rsidRDefault="00DD7639" w:rsidP="00630C57">
      <w:r w:rsidRPr="009A45A6">
        <w:rPr>
          <w:i/>
          <w:iCs/>
        </w:rPr>
        <w:t>– Obrovské kovové těleso je plné živých bytostí. Ti tvorové chtěli přistát na našem světě, ale asteroidy jejich loď poškodily. Mnoho jich zahynulo. –</w:t>
      </w:r>
    </w:p>
    <w:p w:rsidR="00DD7639" w:rsidRPr="009A45A6" w:rsidRDefault="00DD7639" w:rsidP="00630C57">
      <w:r w:rsidRPr="009A45A6">
        <w:rPr>
          <w:i/>
          <w:iCs/>
        </w:rPr>
        <w:t>Sledovali dráhu pádu tří největších úlomků, od nichž odpadávaly další trosky, a vzpomněli si na první návštěvníky. Mnozí z nich ty strašlivé doby ještě pamatovali a předávali dál vzpomínky na kruté a dlouhé boje.</w:t>
      </w:r>
    </w:p>
    <w:p w:rsidR="00DD7639" w:rsidRPr="009A45A6" w:rsidRDefault="00DD7639" w:rsidP="00630C57">
      <w:r w:rsidRPr="009A45A6">
        <w:rPr>
          <w:i/>
          <w:iCs/>
        </w:rPr>
        <w:t>Obrovský roj, který byl v prudkém slunečním světle prakticky neviditelný, se snášel k povrchu planety a přijímal další informace.</w:t>
      </w:r>
    </w:p>
    <w:p w:rsidR="00DD7639" w:rsidRPr="009A45A6" w:rsidRDefault="00DD7639" w:rsidP="00630C57">
      <w:r w:rsidRPr="009A45A6">
        <w:rPr>
          <w:i/>
          <w:iCs/>
        </w:rPr>
        <w:t>– Nepřátelé z minulosti si vzpomněli na náš svět i na to, co na něm zanechali. Nejdříve je pozorujme. Potom budeme možná nuceni jednat. –</w:t>
      </w:r>
    </w:p>
    <w:p w:rsidR="00DD7639" w:rsidRPr="009A45A6" w:rsidRDefault="00DD7639" w:rsidP="00630C57">
      <w:r w:rsidRPr="009A45A6">
        <w:rPr>
          <w:i/>
          <w:iCs/>
        </w:rPr>
        <w:t>Sledovali dlouhou dráhu kouře, páry a prachu trosek a kroužili nad místem dopadu. Dospěli k názoru, že na jejich svět se nezřítili ozbrojení vetřelci, nýbrž nešťastné oběti havárie.</w:t>
      </w:r>
    </w:p>
    <w:p w:rsidR="00DD7639" w:rsidRPr="009A45A6" w:rsidRDefault="00DD7639" w:rsidP="00630C57">
      <w:r w:rsidRPr="009A45A6">
        <w:rPr>
          <w:i/>
          <w:iCs/>
        </w:rPr>
        <w:t>– Budeme je sledovat. Přicházejí z hlubin vesmíru a možná sem nevědomky a neúmyslně zanesli zhoubné zárodky. –</w:t>
      </w:r>
    </w:p>
    <w:p w:rsidR="00DD7639" w:rsidRPr="009A45A6" w:rsidRDefault="00DD7639" w:rsidP="00630C57">
      <w:r w:rsidRPr="009A45A6">
        <w:rPr>
          <w:i/>
          <w:iCs/>
        </w:rPr>
        <w:t xml:space="preserve">Menttiové písečného příboje, několik milionů jednotlivců připomínajících plamínky, se vznášeli ve vzduchu, v němž se rodili a rozmnožovali, a věděli, že </w:t>
      </w:r>
      <w:r w:rsidRPr="009A45A6">
        <w:rPr>
          <w:i/>
          <w:iCs/>
        </w:rPr>
        <w:lastRenderedPageBreak/>
        <w:t>nad povrchem planety jsou sice vidět, ale těžko za tak slunečného dne jako byl dnes. Zmatení návštěvníci nanejvýš spatří míhání jakýchsi průhledných přeludů, ale nic víc.</w:t>
      </w:r>
    </w:p>
    <w:p w:rsidR="00DD7639" w:rsidRPr="009A45A6" w:rsidRDefault="00DD7639" w:rsidP="00630C57">
      <w:r w:rsidRPr="009A45A6">
        <w:rPr>
          <w:i/>
          <w:iCs/>
        </w:rPr>
        <w:t>– Vyčkejme a pozorujme. –</w:t>
      </w:r>
    </w:p>
    <w:p w:rsidR="00DD7639" w:rsidRPr="009A45A6" w:rsidRDefault="00DD7639" w:rsidP="00630C57">
      <w:r w:rsidRPr="009A45A6">
        <w:rPr>
          <w:i/>
          <w:iCs/>
        </w:rPr>
        <w:t>Nad vyplašenými hejny ptáků, jež kroužila nad kráterem, se jako pomalé, tiché a neviditelné tornádo otáčel obrovský roj průhledných energetických bytostí.</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Default="009323FF" w:rsidP="007C4860">
      <w:pPr>
        <w:pStyle w:val="Nadpis3"/>
      </w:pPr>
      <w:r>
        <w:rPr>
          <w:noProof/>
        </w:rPr>
        <w:lastRenderedPageBreak/>
        <w:pict>
          <v:shape id="_x0000_s1037" type="#_x0000_t75" style="position:absolute;left:0;text-align:left;margin-left:15pt;margin-top:11.6pt;width:53.1pt;height:51.25pt;z-index:-9;mso-position-horizontal:right" wrapcoords="-304 0 -304 21282 21600 21282 21600 0 -304 0">
            <v:imagedata r:id="rId22" o:title=""/>
            <w10:wrap type="tight"/>
          </v:shape>
        </w:pict>
      </w:r>
    </w:p>
    <w:p w:rsidR="00DD7639" w:rsidRDefault="00DD7639" w:rsidP="007C4860">
      <w:pPr>
        <w:pStyle w:val="Nadpis3"/>
      </w:pPr>
    </w:p>
    <w:p w:rsidR="00DD7639" w:rsidRPr="009A45A6" w:rsidRDefault="00DD7639" w:rsidP="00E43851">
      <w:pPr>
        <w:pStyle w:val="Nadpis3"/>
      </w:pPr>
      <w:r w:rsidRPr="009A45A6">
        <w:t>Trosečníci</w:t>
      </w:r>
    </w:p>
    <w:p w:rsidR="00DD7639" w:rsidRPr="009A45A6" w:rsidRDefault="00DD7639" w:rsidP="007C4860">
      <w:pPr>
        <w:pStyle w:val="Bezodskokuk"/>
      </w:pPr>
      <w:r w:rsidRPr="009A45A6">
        <w:t>Tlumené burácení nadsvětelných motorů doznělo a mihotání hyperprostoru vystřídala obyčejná tma obyčejného prostoru. PALENQUE a LAS-TOÓR dokončily hyperetapu poblíž rudého slunce vysoko nad ekliptikou soustavy. Omer Driscol a Sharita Cohová pracovali, až se z nich kouřilo. PALENQUE se v přímém podsvětelném letu zvolna přibližovala k páté planetě a brzdicí motory se rozběsnily.</w:t>
      </w:r>
    </w:p>
    <w:p w:rsidR="00DD7639" w:rsidRPr="009A45A6" w:rsidRDefault="00DD7639" w:rsidP="00630C57">
      <w:r w:rsidRPr="009A45A6">
        <w:t>Rozběhla se rutina přibližování k sluneční soustavě. Na hologramu se postupně zobrazilo jedenáct planet a s rostoucím přísunem dat se pozornost soustředila na pátou planetu a nápadně hustý a rozlehlý pás asteroidů mezi osmou a sedmou planetou.</w:t>
      </w:r>
    </w:p>
    <w:p w:rsidR="00DD7639" w:rsidRPr="009A45A6" w:rsidRDefault="00DD7639" w:rsidP="00630C57">
      <w:r w:rsidRPr="009A45A6">
        <w:t>„Vzdálenost dvacet pět milionů kilometrů,“ hlásil Driscol. Planeta byla na hlavním holografickém zobrazení obrovská a ve svitu velkého rudého slunce ji obíhaly tři měsíce bez atmosféry. Mezi drahami sedmé a osmé planety se táhl nezvykle velký pás asteroidů. Hustota, četnost a charakteristika stop částic v úzkém gravitačním koridoru však vyprávěly zcela jiný příběh. Perry Rhodan měl během pár vteřin pocit, že ví, k čemu tady došlo.</w:t>
      </w:r>
    </w:p>
    <w:p w:rsidR="00DD7639" w:rsidRPr="009A45A6" w:rsidRDefault="00DD7639" w:rsidP="00630C57">
      <w:r w:rsidRPr="009A45A6">
        <w:t>Když se velitelský můstek zaplnil členy posádky a výsledky z akonského křižníku potvrdily jejich pozorování, Rhodan pozoroval velitelku. Omer Driscol se právě zabýval blízkým zaměřováním a byl stále vzrušenější.</w:t>
      </w:r>
    </w:p>
    <w:p w:rsidR="00DD7639" w:rsidRPr="009A45A6" w:rsidRDefault="0079191C" w:rsidP="00630C57">
      <w:r>
        <w:rPr>
          <w:rFonts w:ascii="Arial" w:hAnsi="Arial"/>
        </w:rPr>
        <w:pict>
          <v:shape id="_x0000_i1025" type="#_x0000_t75" style="width:69.85pt;height:53.75pt">
            <v:imagedata r:id="rId23" o:title=""/>
          </v:shape>
        </w:pict>
      </w:r>
    </w:p>
    <w:p w:rsidR="00DD7639" w:rsidRPr="009A45A6" w:rsidRDefault="00DD7639" w:rsidP="00630C57">
      <w:r w:rsidRPr="009A45A6">
        <w:lastRenderedPageBreak/>
        <w:t>„Tahle pozice odpovídá výchozímu bodu zaměřovacího impulzu,“ řekl Rhodan. „Ale echo archy nikde.“</w:t>
      </w:r>
    </w:p>
    <w:p w:rsidR="00DD7639" w:rsidRPr="009A45A6" w:rsidRDefault="00DD7639" w:rsidP="00630C57">
      <w:r w:rsidRPr="009A45A6">
        <w:t>Přerušil ho poplašný signál. „Paratronový štít kompletně vypadl!“ vykřikl Huang Lee.</w:t>
      </w:r>
    </w:p>
    <w:p w:rsidR="00DD7639" w:rsidRPr="009A45A6" w:rsidRDefault="00DD7639" w:rsidP="00630C57">
      <w:r w:rsidRPr="009A45A6">
        <w:t>„Co má tohle znamenat?“ ozvala se Sharita Cohová. Lee neodpověděl a skláněl se nad pultem. Prsty se mu hekticky roztančily po tlačítkách, jako by je mohl probudit k životu pouhou silou vůle.</w:t>
      </w:r>
    </w:p>
    <w:p w:rsidR="00DD7639" w:rsidRPr="009A45A6" w:rsidRDefault="00DD7639" w:rsidP="00630C57">
      <w:r w:rsidRPr="009A45A6">
        <w:t>Zakrátko nahlásila LAS-TOÓR stejnou poruchu. Hlášení ani nedoznělo a už začaly vynechávat brzdicí motory.</w:t>
      </w:r>
    </w:p>
    <w:p w:rsidR="00DD7639" w:rsidRPr="009A45A6" w:rsidRDefault="00DD7639" w:rsidP="00630C57">
      <w:r w:rsidRPr="009A45A6">
        <w:t>„Impulzní pohony nefungují!“</w:t>
      </w:r>
    </w:p>
    <w:p w:rsidR="00DD7639" w:rsidRPr="009A45A6" w:rsidRDefault="00DD7639" w:rsidP="00630C57">
      <w:r w:rsidRPr="009A45A6">
        <w:t>Sharita Cohová vyhlásila poplach. Hlavní technik Kurd Brodbeck vzhlédl od pultu. „Z metagravu uniká padesát procent energie. Někdo nám ji bere, ale netuším kdo. Vypadá to, jako by se energie ztrácela v jiné dimenzi.“</w:t>
      </w:r>
    </w:p>
    <w:p w:rsidR="00DD7639" w:rsidRPr="009A45A6" w:rsidRDefault="00DD7639" w:rsidP="00630C57">
      <w:r w:rsidRPr="009A45A6">
        <w:t>„To je divné! Rozumím.“ Na zlomek vteřiny se skoro na všech pultech rozblikaly displeje. Syntron se snažil poruchu analyzovat.</w:t>
      </w:r>
    </w:p>
    <w:p w:rsidR="00DD7639" w:rsidRPr="009A45A6" w:rsidRDefault="00DD7639" w:rsidP="00630C57">
      <w:r w:rsidRPr="009A45A6">
        <w:t>„Takže na planetě zatím přistát nemůžeme,“ konstatovala Sharita Cohová. „Situace je vážná. Cosi nás ochromilo. Pokuste se zjistit příčinu. V téhle mlhovině jsou zřejmě nějaké dost podivné podmínky.“</w:t>
      </w:r>
    </w:p>
    <w:p w:rsidR="00DD7639" w:rsidRPr="009A45A6" w:rsidRDefault="00DD7639" w:rsidP="00630C57">
      <w:r w:rsidRPr="009A45A6">
        <w:t>„Někdo nebo něco nechce, abychom přistáli,“ prohlásil Rhodan. „Dokud nezjistíme, co nás blokuje, musíme se chovat pasivně.“</w:t>
      </w:r>
    </w:p>
    <w:p w:rsidR="00DD7639" w:rsidRPr="009A45A6" w:rsidRDefault="00DD7639" w:rsidP="00630C57">
      <w:r w:rsidRPr="009A45A6">
        <w:t>„Něco mám!“ vykřikl Driscol. „Zaměření povrchu, denní strana. Nápadná koncentrace kovu, odráží se od okolí. Třeba to jsou rudná ložiska, ale nemohu vyloučit ani umělý původ.“</w:t>
      </w:r>
    </w:p>
    <w:p w:rsidR="00DD7639" w:rsidRPr="009A45A6" w:rsidRDefault="00DD7639" w:rsidP="00630C57">
      <w:r w:rsidRPr="009A45A6">
        <w:t>„Kov? Že by svět pro kosmochody? Za pár hodin budeme mít údaje o velikosti soustavy a o některých planetách. Dva týmy by mohly odstartovat!“ navrhla Sharita. „Má ta koncentrace kovu něco společného s úbytkem energie?“</w:t>
      </w:r>
    </w:p>
    <w:p w:rsidR="00DD7639" w:rsidRPr="009A45A6" w:rsidRDefault="00DD7639" w:rsidP="00630C57">
      <w:r w:rsidRPr="009A45A6">
        <w:t xml:space="preserve">Naběhly nouzové systémy a přístroje stále nezjišťovaly nic, co by únik energie nějak vysvětlovalo. Hlavní planeta se na hologramu dál, skoro </w:t>
      </w:r>
      <w:r w:rsidRPr="009A45A6">
        <w:lastRenderedPageBreak/>
        <w:t>nepostřehnutelně otáčela a na jednu její polovinu dopadalo sluneční světlo.</w:t>
      </w:r>
    </w:p>
    <w:p w:rsidR="00DD7639" w:rsidRPr="009A45A6" w:rsidRDefault="00DD7639" w:rsidP="00630C57">
      <w:r w:rsidRPr="009A45A6">
        <w:t>„Pokud jde o ty koncentrace kovu, tak ty nám energii neberou,“ prohlásil Driscol po několika minutách. „Nejsou strukturované. Naše energie odtéká jinam.“</w:t>
      </w:r>
    </w:p>
    <w:p w:rsidR="00DD7639" w:rsidRPr="009A45A6" w:rsidRDefault="00DD7639" w:rsidP="00630C57">
      <w:r w:rsidRPr="009A45A6">
        <w:t>Rhodan potřásl hlavou. „Nebo že bychom se zase dostali do pásma poruch? Ještě počkáme. Měli bychom se tam podívat. Žádný riskantní pokus. Jen malá posádka. Máš už podrobnosti o těch kovech, Omere? Co když jsou to přece jen nějaké stanice a odebírají nám energii?“</w:t>
      </w:r>
    </w:p>
    <w:p w:rsidR="00DD7639" w:rsidRPr="009A45A6" w:rsidRDefault="00DD7639" w:rsidP="00630C57">
      <w:r w:rsidRPr="009A45A6">
        <w:t>„To těžko. Nezjišťují nic mimořádného. Sice nic neodpovídá tomu, že by tam archa přistála, ale něco se tam stalo.“</w:t>
      </w:r>
    </w:p>
    <w:p w:rsidR="00DD7639" w:rsidRPr="009A45A6" w:rsidRDefault="00DD7639" w:rsidP="00630C57">
      <w:r w:rsidRPr="009A45A6">
        <w:t>„A můžeš zjistit kdy?“</w:t>
      </w:r>
    </w:p>
    <w:p w:rsidR="00DD7639" w:rsidRPr="009A45A6" w:rsidRDefault="00DD7639" w:rsidP="00630C57">
      <w:r w:rsidRPr="009A45A6">
        <w:t>„Jen zhruba. Před deseti dny? Před měsícem?“ Driscol pokrčil rameny.</w:t>
      </w:r>
    </w:p>
    <w:p w:rsidR="00DD7639" w:rsidRPr="009A45A6" w:rsidRDefault="00DD7639" w:rsidP="00630C57">
      <w:r w:rsidRPr="009A45A6">
        <w:t>„Nějaké důkazy?“</w:t>
      </w:r>
    </w:p>
    <w:p w:rsidR="00DD7639" w:rsidRPr="009A45A6" w:rsidRDefault="00DD7639" w:rsidP="00630C57">
      <w:r w:rsidRPr="009A45A6">
        <w:t>„Syntron provedl na základě prvních dat extrapolaci. Došlo tam k určitým pohybům a přeskupením.“</w:t>
      </w:r>
    </w:p>
    <w:p w:rsidR="00DD7639" w:rsidRPr="009A45A6" w:rsidRDefault="00DD7639" w:rsidP="00630C57">
      <w:r w:rsidRPr="009A45A6">
        <w:t>Rhodan se rozhlédl. Celý můstek se intenzivně věnoval interpretaci záběrů na holografických obrazovkách. Syntrony zpracovávaly nesmírné množství dat. Energie utlumených motorů i nadále někam unikala. Jinak všechny systémy pracovaly bez závad. K akci se přihlásily dva týmy kosmochodů – pětka, čili mušketýři, a osmička.</w:t>
      </w:r>
    </w:p>
    <w:p w:rsidR="00DD7639" w:rsidRPr="009A45A6" w:rsidRDefault="00DD7639" w:rsidP="00630C57">
      <w:r w:rsidRPr="009A45A6">
        <w:t>Velitelka kratičce zauvažovala. „Naším cílem je archa a možná ještě jedna,“ řekla pak, aniž hnula brvou, ale oči jí svítily. „Ale když už nás nějaká planeta tak neodbytně zve, měli bychom toho pozvání využít. Takže, kosmochody, porozhlédněte se tam, ale nedělejte moc velký rozruch.“</w:t>
      </w:r>
    </w:p>
    <w:p w:rsidR="00DD7639" w:rsidRPr="009A45A6" w:rsidRDefault="00DD7639" w:rsidP="00630C57">
      <w:r w:rsidRPr="009A45A6">
        <w:t>„Při klenotnici Galaxie, staniž se,“ ozvalo se z reproduktorů.</w:t>
      </w:r>
    </w:p>
    <w:p w:rsidR="00DD7639" w:rsidRPr="009A45A6" w:rsidRDefault="00DD7639" w:rsidP="00630C57">
      <w:r w:rsidRPr="009A45A6">
        <w:t>Alemaheyu Kossa zaktivoval echa kosmochodů a přešel do pohotovostního režimu. Na dvě tři minuty zavládlo ticho.</w:t>
      </w:r>
    </w:p>
    <w:p w:rsidR="00DD7639" w:rsidRPr="009A45A6" w:rsidRDefault="00DD7639" w:rsidP="00630C57">
      <w:r w:rsidRPr="009A45A6">
        <w:t xml:space="preserve">Potom se vyzáblý Olympan Kurd Brodbeck zapojil do přenosu v reálném čase. „Nikoho jistě nepřekvapí, když řeknu, že na planetě nenajdeme archu, která normálně přistála, ale spíš její přistávací moduly – nebo </w:t>
      </w:r>
      <w:r w:rsidRPr="009A45A6">
        <w:lastRenderedPageBreak/>
        <w:t>něco podobného. Konstrukce se rozdělila a dosedla nejméně na čtyřech místech.</w:t>
      </w:r>
    </w:p>
    <w:p w:rsidR="00DD7639" w:rsidRPr="009A45A6" w:rsidRDefault="00DD7639" w:rsidP="00630C57">
      <w:r w:rsidRPr="009A45A6">
        <w:t>Severně od pobřeží hoří oheň, jediný na polokouli. Mohly by to být výsadkové čluny LEMCHY OVIR.“</w:t>
      </w:r>
    </w:p>
    <w:p w:rsidR="00DD7639" w:rsidRPr="009A45A6" w:rsidRDefault="00DD7639" w:rsidP="00630C57">
      <w:r w:rsidRPr="009A45A6">
        <w:t>„Určitě. Jsem téhož názoru.“ Rhodan kývl na Harriett Hewesovou a Denetree, které právě vycházely z antigravitační šachty. „A impulz byl odeslán jakýmsi záhadným procesem. Vysílač se třeba spustil sám od sebe. Aspoň si to myslím. Musím se tam porozhlédnout. Poletíš se mnou, Denetree? Uvítal bych tvou pomoc.“</w:t>
      </w:r>
    </w:p>
    <w:p w:rsidR="00DD7639" w:rsidRPr="009A45A6" w:rsidRDefault="00DD7639" w:rsidP="00630C57">
      <w:r w:rsidRPr="009A45A6">
        <w:t>„Velice ráda. Děkuji, Perry Rhodane.“ Lemurka na chvíli zrozpačitěla a bylo na ní jasně patrné, jak je vzrušená. „Už běžím.“</w:t>
      </w:r>
    </w:p>
    <w:p w:rsidR="00DD7639" w:rsidRPr="009A45A6" w:rsidRDefault="00DD7639" w:rsidP="00630C57">
      <w:r w:rsidRPr="009A45A6">
        <w:t>„Za dvacet minut se sejdeme v hangáru,“ řekl Rhodan.</w:t>
      </w:r>
    </w:p>
    <w:p w:rsidR="00DD7639" w:rsidRPr="009A45A6" w:rsidRDefault="00DD7639" w:rsidP="00630C57">
      <w:r w:rsidRPr="009A45A6">
        <w:t>Denetree ještě počkala, až dá velitelka kývnutím najevo souhlas, a pak se rozběhla k antigravitační šachtě.</w:t>
      </w:r>
    </w:p>
    <w:p w:rsidR="00DD7639" w:rsidRPr="009A45A6" w:rsidRDefault="00DD7639" w:rsidP="00630C57">
      <w:r w:rsidRPr="009A45A6">
        <w:t>„Řekl bych, že budete potřebovat i mne,“ prohlásil exobiolog Isaias Shimon. Vysoký modrooký muž, který se narodil ve Velkém Magellanově mračnu a měl za sebou přímo fantastický životní příběh, se sebevědomě usmál. „My z Magellanova mračna jsme na takovéhle prácičky nejlepší.“</w:t>
      </w:r>
    </w:p>
    <w:p w:rsidR="00DD7639" w:rsidRPr="009A45A6" w:rsidRDefault="00DD7639" w:rsidP="00630C57">
      <w:r w:rsidRPr="009A45A6">
        <w:t>„Trosečníci by mohli potřebovat lékařskou pomoc,“ poznamenal Hyman Mahal. „Rád bych letěl s vámi. Co myslíš, Sharito?“</w:t>
      </w:r>
    </w:p>
    <w:p w:rsidR="00DD7639" w:rsidRPr="009A45A6" w:rsidRDefault="00DD7639" w:rsidP="00630C57">
      <w:r w:rsidRPr="009A45A6">
        <w:t>„Souhlas, doktore,“ usmála se velitelka.</w:t>
      </w:r>
    </w:p>
    <w:p w:rsidR="00DD7639" w:rsidRPr="009A45A6" w:rsidRDefault="00DD7639" w:rsidP="00630C57">
      <w:r w:rsidRPr="009A45A6">
        <w:t>Rhodan vstal a kývl na Mahala a Shimona. Vnímal kolem sebe stejné potlačované vzrušení, jaké se zmocnilo i jeho.</w:t>
      </w:r>
    </w:p>
    <w:p w:rsidR="00DD7639" w:rsidRPr="009A45A6" w:rsidRDefault="00DD7639" w:rsidP="00630C57">
      <w:r w:rsidRPr="009A45A6">
        <w:t>„Neměli bychom nic riskovat. Napoprvé čtyři muži stačí. Pardon. Žena a tři muži. A navíc tam budou ještě dvě posádky kosmochodů.“</w:t>
      </w:r>
    </w:p>
    <w:p w:rsidR="00DD7639" w:rsidRPr="009A45A6" w:rsidRDefault="00DD7639" w:rsidP="00630C57">
      <w:r w:rsidRPr="009A45A6">
        <w:t>„Posílám data do syntronu jetu,“ hlásil Driscol. „Abyste nám nebloudili.“</w:t>
      </w:r>
    </w:p>
    <w:p w:rsidR="00DD7639" w:rsidRPr="009A45A6" w:rsidRDefault="00DD7639" w:rsidP="00630C57">
      <w:r w:rsidRPr="009A45A6">
        <w:t>„Díky, Omere.“ Rhodan naznačil starověký vojenský pozdrav. „A čím přispějí naši akonští přátelé k objasnění společné záhady minulosti? Nebo pravděpodobné záhady společných předků?“</w:t>
      </w:r>
    </w:p>
    <w:p w:rsidR="00DD7639" w:rsidRDefault="00DD7639" w:rsidP="00630C57">
      <w:r w:rsidRPr="009A45A6">
        <w:t xml:space="preserve">Omer se ušklíbl a ukázal na širokou obrazovku nad rádiovým pultem, na níž bylo vidět velitelský můstek </w:t>
      </w:r>
      <w:r w:rsidRPr="009A45A6">
        <w:lastRenderedPageBreak/>
        <w:t xml:space="preserve">LAS-TOÓR. Velitel Jere z Baloye, první důstojník Echkal cer Lethir a historička Solina Tormasová vypadali, jako by je přiblížení k planetě a energetický poplach vytrhly z nejhlubšího spánku. Prťavému ma-techtenovi cer Lethirovi se vývoj situace patrně poněkud nezamlouval. Tvářil se značně otráveně. </w:t>
      </w:r>
      <w:r w:rsidRPr="009A45A6">
        <w:rPr>
          <w:i/>
          <w:iCs/>
        </w:rPr>
        <w:t xml:space="preserve">S tím Lethirem budou ještě problémy, </w:t>
      </w:r>
      <w:r w:rsidRPr="009A45A6">
        <w:t>pomyslel si Rhodan.</w:t>
      </w:r>
    </w:p>
    <w:p w:rsidR="00DD7639" w:rsidRPr="009A45A6" w:rsidRDefault="00DD7639" w:rsidP="00630C57"/>
    <w:p w:rsidR="00DD7639" w:rsidRPr="009A45A6" w:rsidRDefault="00DD7639" w:rsidP="00E43851">
      <w:pPr>
        <w:pStyle w:val="Bezodskokuk"/>
      </w:pPr>
      <w:r w:rsidRPr="009A45A6">
        <w:t xml:space="preserve">Když se na velitelském můstku LAS-TOÓR rozječel akustický poplach, ma-techten cer Lethir přímo vyskočil z křesla. Jeho první myšlenka platila Pozemšťanům. Už od samého počátku se je snaží předstihnout, vyšachovat a… </w:t>
      </w:r>
      <w:r w:rsidRPr="009A45A6">
        <w:rPr>
          <w:i/>
          <w:iCs/>
        </w:rPr>
        <w:t xml:space="preserve">Že by vymysleli zase nějaký nový podraz? </w:t>
      </w:r>
      <w:r w:rsidRPr="009A45A6">
        <w:t>Zvedl hlavou a pohlédl na velitele, který sice únik energie zaregistroval, ale netvářil se příliš znepokojeně.</w:t>
      </w:r>
    </w:p>
    <w:p w:rsidR="00DD7639" w:rsidRPr="009A45A6" w:rsidRDefault="00DD7639" w:rsidP="00630C57">
      <w:r w:rsidRPr="009A45A6">
        <w:t>„Prolétáváme částí Galaxie, v níž se s něčím podobným musí počítat,“ pronesl s takřka nepřirozeným klidem.</w:t>
      </w:r>
    </w:p>
    <w:p w:rsidR="00DD7639" w:rsidRPr="009A45A6" w:rsidRDefault="00DD7639" w:rsidP="00630C57">
      <w:r w:rsidRPr="009A45A6">
        <w:t>Therso Oe ta Acenusk zkontrolovala pohotovost palubních děl a zvedla ruku. „Taky naprostý výpadek, maphane.“</w:t>
      </w:r>
    </w:p>
    <w:p w:rsidR="00DD7639" w:rsidRPr="009A45A6" w:rsidRDefault="00DD7639" w:rsidP="00630C57">
      <w:r w:rsidRPr="009A45A6">
        <w:t xml:space="preserve">Vzápětí se ozvala PALENQUE a hlásila, že má podobné potíže. Ma-techten poslouchal, jak Jere z Baloye nenuceně hovoří s pozemšťanskou velitelkou, a nechápavě vrtěl hlavou. </w:t>
      </w:r>
      <w:r w:rsidRPr="009A45A6">
        <w:rPr>
          <w:i/>
          <w:iCs/>
        </w:rPr>
        <w:t xml:space="preserve">On té Pozemšťance věří a nic si neověřuje! Naiva! </w:t>
      </w:r>
      <w:r w:rsidRPr="009A45A6">
        <w:t>Něco takového nedokázal Echkal cer Lethir pochopit.</w:t>
      </w:r>
    </w:p>
    <w:p w:rsidR="00DD7639" w:rsidRPr="009A45A6" w:rsidRDefault="00DD7639" w:rsidP="00630C57">
      <w:r w:rsidRPr="009A45A6">
        <w:t>Maphan se otočil a ukázal na historičku v dolním prstenci můstku. „Vyšleme jeden shift s vybranou posádkou, Sharito… Ale ovšem, že smíte využít vědomostí Soliny Tormasové, Pozemšťané. A naše archeoložka Ameda Fayardová se rozhodla, že musí bezpodmínečně objevit úžasné trosky, které tam s nejvyšší pravděpodobností ani být nemohou. A také pošlu naše nejlepší piloty shiftu, Arsis Tachimovou a Kealila Rona. Start za patnáct minut. Připravím tým na všechny eventuality.“</w:t>
      </w:r>
    </w:p>
    <w:p w:rsidR="00DD7639" w:rsidRPr="009A45A6" w:rsidRDefault="00DD7639" w:rsidP="00630C57">
      <w:r w:rsidRPr="009A45A6">
        <w:t>„Díky, maphane,“ odpověděl Rhodan.</w:t>
      </w:r>
    </w:p>
    <w:p w:rsidR="00DD7639" w:rsidRPr="009A45A6" w:rsidRDefault="00DD7639" w:rsidP="00630C57">
      <w:r w:rsidRPr="009A45A6">
        <w:t xml:space="preserve">Echkal cer Lethir si duchem nepřítomen otřel rukáv o kalhoty. </w:t>
      </w:r>
      <w:r w:rsidRPr="009A45A6">
        <w:rPr>
          <w:i/>
          <w:iCs/>
        </w:rPr>
        <w:t xml:space="preserve">Co má znamenat tahle vstřícná poslušnost? Je moudré, že vysíláme naše nejlepší, ale velice nemoudré, </w:t>
      </w:r>
      <w:r w:rsidRPr="009A45A6">
        <w:rPr>
          <w:i/>
          <w:iCs/>
        </w:rPr>
        <w:lastRenderedPageBreak/>
        <w:t>když je Pozemšťanům poskytneme jen tak, jako by to byla naprostá samozřejmost. Velitel se měl aspoň trochu zdráhat, aby ukázal, že nenabízí jen tak něco.</w:t>
      </w:r>
    </w:p>
    <w:p w:rsidR="00DD7639" w:rsidRPr="009A45A6" w:rsidRDefault="00DD7639" w:rsidP="00630C57">
      <w:r w:rsidRPr="009A45A6">
        <w:t>A je lehkomyslné, přímo riskantní důvěřovat zrovna Sharitě Cohové. Už dávno by je byla zahnala, kdyby její loď měla dostatečnou palebnou sílu.</w:t>
      </w:r>
    </w:p>
    <w:p w:rsidR="00DD7639" w:rsidRPr="009A45A6" w:rsidRDefault="00DD7639" w:rsidP="00630C57">
      <w:r w:rsidRPr="009A45A6">
        <w:t>Echkal mlčky hleděl na hologram s nepřátelskou velitelkou a Perrym Rhodanem. Stále ještě to nedokázal pochopit. Nakonec se přece jen ovládl a hořce si pomyslel, že veškeré staré akonské ctnosti ztrácejí na ceně.</w:t>
      </w:r>
    </w:p>
    <w:p w:rsidR="00DD7639" w:rsidRPr="009A45A6" w:rsidRDefault="00DD7639" w:rsidP="00630C57">
      <w:r w:rsidRPr="009A45A6">
        <w:t>Historická stupnice hodnot už neexistovala. S tím se smířil už při výcviku. Ale na koloniálních světech a mezi starou nižší šlechtou, k níž patřil i on, dál vládlo přesvědčení, že včerejší nepřátelé ještě zdaleka nejsou dnešními přáteli, třebaže si to duch doby údajně vyžaduje. Echkalova nejistota vzrůstala, když viděl, jak příslušníkům vyšší šlechty nedělá problém zdolávat nedůvěru mezi Akonem a Zemí a ještě zachovávat dekorum. Nedůvěřoval nejen Sharitě Cohové, ale i dalším členům posádky PALENQUE, a zároveň si uvědomoval, že to klidně mohou být docela slušní lidé. Ale co když ten únik energie je přece jen dílem Pozemšťanů? Tato možnost se přinejmenším nedala vyloučit – a kdyby se potvrdila, bude muset Jere z Baloye jednat. Nebo on, Echkal cer Lethir.</w:t>
      </w:r>
    </w:p>
    <w:p w:rsidR="00DD7639" w:rsidRPr="009A45A6" w:rsidRDefault="00DD7639" w:rsidP="00630C57">
      <w:r w:rsidRPr="009A45A6">
        <w:t>„Na původ toho cizího zásahu přijdeme, velitelko Cohová,“ řekl Jere z Baloye zdánlivě bezstarostně. „Společně jsme neporazitelní. Archa, planeta a veškeré události kolem slibují vzrušení a epochální poznatky, o které se podělíme.“</w:t>
      </w:r>
    </w:p>
    <w:p w:rsidR="00DD7639" w:rsidRPr="009A45A6" w:rsidRDefault="00DD7639" w:rsidP="00630C57">
      <w:r w:rsidRPr="009A45A6">
        <w:t>„Samozřejmě,“ odpověděl zdvořile Perry Rhodan. „Jenže na planetě, na níž archa nouzově přistála, číhá něco, co hrdý akonský křižník a loď protřelých profíků přinutilo zůstat na oběžné dráze. Ale ať už je to cokoli, počítám s překvapeními prostého i náročného druhu.“</w:t>
      </w:r>
    </w:p>
    <w:p w:rsidR="00DD7639" w:rsidRPr="009A45A6" w:rsidRDefault="00DD7639" w:rsidP="00630C57">
      <w:r w:rsidRPr="009A45A6">
        <w:t>Asi o deset minut později space jet, dva kosmochody a akonský shift opustily mateřské lodě a zcela bez problémů zamířily k planetě. Měly nejméně pět cílů a nedalo se vyloučit, že při náletu na přistání objeví další zajímavá místa.</w:t>
      </w:r>
    </w:p>
    <w:p w:rsidR="00DD7639" w:rsidRPr="009A45A6" w:rsidRDefault="00DD7639" w:rsidP="00E43851">
      <w:pPr>
        <w:pStyle w:val="Bezodskokuk"/>
        <w:ind w:firstLine="454"/>
      </w:pPr>
      <w:r w:rsidRPr="009A45A6">
        <w:lastRenderedPageBreak/>
        <w:t>Moře, ostrovy a světadíly se napůl koupaly ve slunečním světle, napůl utápěly v temnotě noci. Čtyři kosmické čluny nezaznamenaly světla, rádiové impulzy, činné kouřící sopky ani střely. V patřičném odstupu a zhruba stejnou rychlostí se blížily k místům se silnou koncentrací kovů.</w:t>
      </w:r>
    </w:p>
    <w:p w:rsidR="00DD7639" w:rsidRDefault="00DD7639" w:rsidP="00630C57"/>
    <w:p w:rsidR="00DD7639" w:rsidRPr="009A45A6" w:rsidRDefault="00DD7639" w:rsidP="00E43851">
      <w:pPr>
        <w:pStyle w:val="Bezodskokuk"/>
      </w:pPr>
      <w:r w:rsidRPr="009A45A6">
        <w:t>První důstojník LAS-TOÓR, ma-techten Echkal cer Lethir, se předklonil a systematicky si vyvolával hologramy týkající se stavu lodi. Stejně systematicky je studoval a pátral po příčině úbytku energie.</w:t>
      </w:r>
    </w:p>
    <w:p w:rsidR="00DD7639" w:rsidRPr="009A45A6" w:rsidRDefault="00DD7639" w:rsidP="00630C57">
      <w:r w:rsidRPr="009A45A6">
        <w:rPr>
          <w:i/>
          <w:iCs/>
        </w:rPr>
        <w:t xml:space="preserve">Co se to děje? </w:t>
      </w:r>
      <w:r w:rsidRPr="009A45A6">
        <w:t>Ještě nedávno pracovaly všechny stroje naprosto spolehlivě. Teď je LAS-TOÓR prakticky bezvládná… Ale proč nevypadly všechny systémy?</w:t>
      </w:r>
    </w:p>
    <w:p w:rsidR="00DD7639" w:rsidRPr="009A45A6" w:rsidRDefault="00DD7639" w:rsidP="00630C57">
      <w:r w:rsidRPr="009A45A6">
        <w:t>Rozhlédl se po velitelském můstku. Jere z Baloye seděl nevzrušeně na nejvyšší úrovni pod kopulí a tiše se bavil s pilotem. Proč jsou tak klidní? Že by s tím počítali? Ma-techten už delší dobu maphana podezříval, že mu něco zatajuje.</w:t>
      </w:r>
    </w:p>
    <w:p w:rsidR="00DD7639" w:rsidRPr="009A45A6" w:rsidRDefault="00DD7639" w:rsidP="00630C57">
      <w:r w:rsidRPr="009A45A6">
        <w:t>Zanechal marného počínání a snažil se chladně a jasně uvažovat. Při posuzování situace bylo zcela podružné, zda jsou mu Pozemšťané sympatičtí nebo ne, stejně tak podružné bylo jeho postavení na palubě. Cílený úbytek energie byl prostě realita. Kdo dokáže částečně paralyzovat loď, když ne Pozemšťané? Široko daleko tu nikdo jiný není… Právě takové úvahy mu bránily brát události stejně klidně jako maphan.</w:t>
      </w:r>
    </w:p>
    <w:p w:rsidR="00DD7639" w:rsidRPr="009A45A6" w:rsidRDefault="00DD7639" w:rsidP="00630C57">
      <w:r w:rsidRPr="009A45A6">
        <w:rPr>
          <w:i/>
          <w:iCs/>
        </w:rPr>
        <w:t xml:space="preserve">Vyčkejme, </w:t>
      </w:r>
      <w:r w:rsidRPr="009A45A6">
        <w:t xml:space="preserve">říkal si. </w:t>
      </w:r>
      <w:r w:rsidRPr="009A45A6">
        <w:rPr>
          <w:i/>
          <w:iCs/>
        </w:rPr>
        <w:t>Teprve to začalo. Ale při Mirkandolu, během chvilky se všechno může změnit!</w:t>
      </w:r>
    </w:p>
    <w:p w:rsidR="00DD7639" w:rsidRPr="009A45A6" w:rsidRDefault="00DD7639" w:rsidP="00630C57">
      <w:r w:rsidRPr="009A45A6">
        <w:t xml:space="preserve">Myšlenky se mu honily překotně hlavou. </w:t>
      </w:r>
      <w:r w:rsidRPr="009A45A6">
        <w:rPr>
          <w:i/>
          <w:iCs/>
        </w:rPr>
        <w:t xml:space="preserve">Mají v tom prsty skutečně Pozemšťané? To by pak znamenalo, že jsou mnohem silnější, než jsme se domnívali. Jejich věda… </w:t>
      </w:r>
      <w:r w:rsidRPr="009A45A6">
        <w:t xml:space="preserve">Echkalův tok myšlenek se zčistajasna zarazil. </w:t>
      </w:r>
      <w:r w:rsidRPr="009A45A6">
        <w:rPr>
          <w:i/>
          <w:iCs/>
        </w:rPr>
        <w:t>Vždyť na palubě jednoho Pozemšťana máme! Vědce, toho Harticha van Kusperta, který teď obývá moji stylově zařízenou důstojnickou kabinu.</w:t>
      </w:r>
    </w:p>
    <w:p w:rsidR="00DD7639" w:rsidRPr="009A45A6" w:rsidRDefault="00DD7639" w:rsidP="00630C57">
      <w:r w:rsidRPr="009A45A6">
        <w:t xml:space="preserve">Echkal se otočil a viděl, jak si „rukojmí“ z PALENQUE klidně sedí u své konzoly a studuje údaje sekundárních systémů a systémů zabezpečení života. Hyperfyzik, který byl o pár centimetrů vyšší než cer Lethir, se rovněž tvářil, jako by si neuvědomoval </w:t>
      </w:r>
      <w:r w:rsidRPr="009A45A6">
        <w:lastRenderedPageBreak/>
        <w:t>nebezpečí, jež lodi hrozí. Echkalem zmítala podezřívavost, nedokázal si poradit s Pozemšťanovým přátelským chováním.</w:t>
      </w:r>
    </w:p>
    <w:p w:rsidR="00DD7639" w:rsidRPr="009A45A6" w:rsidRDefault="00DD7639" w:rsidP="00630C57">
      <w:r w:rsidRPr="009A45A6">
        <w:rPr>
          <w:i/>
          <w:iCs/>
        </w:rPr>
        <w:t>Dám si na toho hyperfyzika pozor! Možná se prozradí. A já pak zjistím, kam uniká naše drahocenná energie.</w:t>
      </w:r>
    </w:p>
    <w:p w:rsidR="00DD7639" w:rsidRPr="009A45A6" w:rsidRDefault="00DD7639" w:rsidP="00630C57">
      <w:r w:rsidRPr="009A45A6">
        <w:t>Bezvýchodnost situace Echkala cer Lethira přímo deptala, obával se, že bude ještě hůř, že se schyluje ke katastrofě.</w:t>
      </w:r>
    </w:p>
    <w:p w:rsidR="00DD7639" w:rsidRPr="009A45A6" w:rsidRDefault="00DD7639" w:rsidP="00630C57">
      <w:r w:rsidRPr="009A45A6">
        <w:rPr>
          <w:i/>
          <w:iCs/>
        </w:rPr>
        <w:t xml:space="preserve">A co náš kurz? </w:t>
      </w:r>
      <w:r w:rsidRPr="009A45A6">
        <w:t>napadlo ho, přitáhl si pilotův hologram a zkontroloval data. Vydechl úlevou. LAS-TOÓR přejde na oběžnou dráhu kolem páté planety asi na úrovni rovníku.</w:t>
      </w:r>
    </w:p>
    <w:p w:rsidR="00DD7639" w:rsidRPr="009A45A6" w:rsidRDefault="00DD7639" w:rsidP="00630C57">
      <w:r w:rsidRPr="009A45A6">
        <w:t xml:space="preserve">Opřel se v křesle a chvíli civěl do prázdna. </w:t>
      </w:r>
      <w:r w:rsidRPr="009A45A6">
        <w:rPr>
          <w:i/>
          <w:iCs/>
        </w:rPr>
        <w:t>Nikdo se nevzrušuje, všichni to berou zcela odevzdaně. Vesmír je prostě už takový, tak proč se rozčilovat… Ale to přece nejde! Něco se musí dělat. Musíme jednat…</w:t>
      </w:r>
    </w:p>
    <w:p w:rsidR="00DD7639" w:rsidRDefault="00DD7639" w:rsidP="00630C57">
      <w:r w:rsidRPr="009A45A6">
        <w:t>Po nějaké chvíli se vzchopil a sledoval, jak jejich shift, space jet Pozemšťanů a oba takzvané kosmochody míří k planetě, k hranici mezi mořem a severním světadílem.</w:t>
      </w:r>
    </w:p>
    <w:p w:rsidR="00DD7639" w:rsidRPr="009A45A6" w:rsidRDefault="00DD7639" w:rsidP="00630C57"/>
    <w:p w:rsidR="00DD7639" w:rsidRPr="009A45A6" w:rsidRDefault="00DD7639" w:rsidP="00CE2ED1">
      <w:pPr>
        <w:ind w:firstLine="0"/>
      </w:pPr>
      <w:r w:rsidRPr="009A45A6">
        <w:t xml:space="preserve">– </w:t>
      </w:r>
      <w:r w:rsidRPr="009A45A6">
        <w:rPr>
          <w:i/>
          <w:iCs/>
        </w:rPr>
        <w:t>Vypadají jako ti nepřátelé z minulosti! –</w:t>
      </w:r>
    </w:p>
    <w:p w:rsidR="00DD7639" w:rsidRPr="009A45A6" w:rsidRDefault="00DD7639" w:rsidP="00630C57">
      <w:r w:rsidRPr="009A45A6">
        <w:rPr>
          <w:i/>
          <w:iCs/>
        </w:rPr>
        <w:t>Příměsíční Menttiové objevili dva ocelové objekty blížící se k planetě. O něco později zjistili, že je jich pět. Od Menttiů písečného příboje dostali obrazy, zvuky a pachy cizinců, kteří již na planetě přistáli.</w:t>
      </w:r>
    </w:p>
    <w:p w:rsidR="00DD7639" w:rsidRPr="009A45A6" w:rsidRDefault="00DD7639" w:rsidP="00630C57">
      <w:r w:rsidRPr="009A45A6">
        <w:rPr>
          <w:i/>
          <w:iCs/>
        </w:rPr>
        <w:t>– Jsou to oni? Nebo jejich potomci? Nebo jen podobné bytosti? –</w:t>
      </w:r>
    </w:p>
    <w:p w:rsidR="00DD7639" w:rsidRDefault="00DD7639" w:rsidP="00CE2ED1">
      <w:pPr>
        <w:ind w:left="454" w:firstLine="0"/>
        <w:rPr>
          <w:i/>
          <w:iCs/>
        </w:rPr>
      </w:pPr>
      <w:r>
        <w:rPr>
          <w:i/>
          <w:iCs/>
        </w:rPr>
        <w:t xml:space="preserve">– </w:t>
      </w:r>
      <w:r w:rsidRPr="009A45A6">
        <w:rPr>
          <w:i/>
          <w:iCs/>
        </w:rPr>
        <w:t>Vyčkat a pozorovat. Zastavit jejich ocelové lodě!</w:t>
      </w:r>
      <w:r>
        <w:rPr>
          <w:i/>
          <w:iCs/>
        </w:rPr>
        <w:t xml:space="preserve"> </w:t>
      </w:r>
    </w:p>
    <w:p w:rsidR="00DD7639" w:rsidRPr="009A45A6" w:rsidRDefault="00DD7639" w:rsidP="00CE2ED1">
      <w:r w:rsidRPr="009A45A6">
        <w:rPr>
          <w:i/>
          <w:iCs/>
        </w:rPr>
        <w:t xml:space="preserve">Příměsíční Menttiové se shromáždili, šířili informace a vystoupili do vyšších vrstev plynného obalu, kde na ně proudilo čisté sluneční světlo a kde jim částice atmosféry nebránily ve výhledu na cizí tělesa. Tenounká energetická hmatová vlákna se natáhla až do vnitřku těch velkých koulí, nahmátla energetické uzly, s údivem narazila na kompaktní energii a sáhla po ní. Energie z lodí tekla do obrovského roje a ukájela jeho hlad. Menttiové s přesností získanou letitými zkušenostmi oddělili jen jednu, tu nejdůležitější část vyráběné energie, </w:t>
      </w:r>
      <w:r w:rsidRPr="009A45A6">
        <w:rPr>
          <w:i/>
          <w:iCs/>
        </w:rPr>
        <w:lastRenderedPageBreak/>
        <w:t>a viděli, že bytosti na lodích nemohou jednat, ale že nejsou nijak ohroženy.</w:t>
      </w:r>
    </w:p>
    <w:p w:rsidR="00DD7639" w:rsidRPr="009A45A6" w:rsidRDefault="00DD7639" w:rsidP="00630C57">
      <w:r w:rsidRPr="009A45A6">
        <w:rPr>
          <w:i/>
          <w:iCs/>
        </w:rPr>
        <w:t>– A co ty malé lodě? –</w:t>
      </w:r>
    </w:p>
    <w:p w:rsidR="00DD7639" w:rsidRPr="009A45A6" w:rsidRDefault="00DD7639" w:rsidP="00630C57">
      <w:pPr>
        <w:rPr>
          <w:i/>
          <w:iCs/>
        </w:rPr>
      </w:pPr>
      <w:r w:rsidRPr="009A45A6">
        <w:rPr>
          <w:i/>
          <w:iCs/>
        </w:rPr>
        <w:t>– Nebránit jim. Vyčkat a pozorovat. Ještě nemáme jistotu.</w:t>
      </w:r>
    </w:p>
    <w:p w:rsidR="00DD7639" w:rsidRDefault="00DD7639" w:rsidP="00630C57">
      <w:pPr>
        <w:rPr>
          <w:i/>
          <w:iCs/>
        </w:rPr>
      </w:pPr>
      <w:r w:rsidRPr="009A45A6">
        <w:rPr>
          <w:i/>
          <w:iCs/>
        </w:rPr>
        <w:t xml:space="preserve"> – Příměsíční Menttiové se pomalu nesli na oběžné dráze kolem planety v pásmu mezi zbytky atmosféry a vesmírem. Byli jen kousek od cizích lodí. Pozorovali a čekali, neboť cizinci nemohli sáhnout po zbraních, ani kdyby chtěli.</w:t>
      </w:r>
    </w:p>
    <w:p w:rsidR="00DD7639" w:rsidRPr="009A45A6" w:rsidRDefault="00DD7639" w:rsidP="00630C57"/>
    <w:p w:rsidR="00DD7639" w:rsidRPr="009A45A6" w:rsidRDefault="00DD7639" w:rsidP="00CE2ED1">
      <w:pPr>
        <w:pStyle w:val="Bezodskokuk"/>
      </w:pPr>
      <w:r w:rsidRPr="009A45A6">
        <w:t>Perry Rhodan seděl v pilotním křesle, tiše se soustředil a vychutnával si let perfektně udržovaným, prakticky neopotřebovaným space jetém, který reagoval na každý povel. Stroj, jenž se v hangáru PALENQUE nacházel teprve od mezipřistání na Maahkoře, byl poslední model, výkonný, robustní a bez jakéhokoli zbytečného luxusu. Veškeré zaměřovací zařízení bylo v provozu a lehká děla i ochranné štíty v pohotovostním režimu. Celá posádka se vyzbrojila kombimety.</w:t>
      </w:r>
    </w:p>
    <w:p w:rsidR="00DD7639" w:rsidRPr="009A45A6" w:rsidRDefault="00DD7639" w:rsidP="00630C57">
      <w:r w:rsidRPr="009A45A6">
        <w:t>On a jeho tři společníci měli na sobě lehké syntronové standardní skafandry bez antigravu. Ty nejmodernější (tudíž i nejdražší) si společnost GEAMC údajně nemohla dovolit. Pohonné zádové jednotky ležely ve skladu vedle přechodové komory.</w:t>
      </w:r>
    </w:p>
    <w:p w:rsidR="00DD7639" w:rsidRPr="009A45A6" w:rsidRDefault="00DD7639" w:rsidP="00630C57">
      <w:r w:rsidRPr="009A45A6">
        <w:t>Malá posádka se zcela soustředila na plnění svých povinností a na sledování povrchu planety, po němž klouzaly stíny mračen.</w:t>
      </w:r>
    </w:p>
    <w:p w:rsidR="00DD7639" w:rsidRPr="009A45A6" w:rsidRDefault="00DD7639" w:rsidP="00630C57">
      <w:r w:rsidRPr="009A45A6">
        <w:t>„Něco je ve vzduchu,“ zabručel Rhodan. „Přímo to cítím. A je to víc než archa.“</w:t>
      </w:r>
    </w:p>
    <w:p w:rsidR="00DD7639" w:rsidRPr="009A45A6" w:rsidRDefault="00DD7639" w:rsidP="00630C57">
      <w:r w:rsidRPr="009A45A6">
        <w:t>Space jet přešel do pomalého sestupného letu.</w:t>
      </w:r>
    </w:p>
    <w:p w:rsidR="00DD7639" w:rsidRPr="009A45A6" w:rsidRDefault="00DD7639" w:rsidP="00630C57">
      <w:r w:rsidRPr="009A45A6">
        <w:rPr>
          <w:i/>
          <w:iCs/>
        </w:rPr>
        <w:t xml:space="preserve">Kolikrát jen už jsem takhle přistával? </w:t>
      </w:r>
      <w:r w:rsidRPr="009A45A6">
        <w:t xml:space="preserve">pomyslel si Perry Rhodan a podíval se doleva, pak doprava. Kosmochody V a </w:t>
      </w:r>
      <w:r w:rsidRPr="009831FE">
        <w:t xml:space="preserve">VIII </w:t>
      </w:r>
      <w:r w:rsidRPr="009A45A6">
        <w:t>je i nadále provázely, ale vzdalovaly se od nich, a docela vpravo směřoval k planetě humpolácký akonský shift, který tak připomínal želvu. Za planetou vycházel třetí měsíc. Vysílačky byly nastaveny na příjem v celém spektru… a nic.</w:t>
      </w:r>
    </w:p>
    <w:p w:rsidR="00DD7639" w:rsidRPr="009A45A6" w:rsidRDefault="00DD7639" w:rsidP="00630C57">
      <w:r w:rsidRPr="009A45A6">
        <w:t xml:space="preserve">„Nevím, co nás tam dole čeká, ale musíme udržovat spojení s loděmi a ostatními týmy,“ řekl druhům. Ukazováček se mu blížil k detailům na hologramu. </w:t>
      </w:r>
      <w:r w:rsidRPr="009A45A6">
        <w:lastRenderedPageBreak/>
        <w:t>Zvětšenina ukazovala mořské pobřeží, několik ostrovů, široký pruh země a na severu rozlehlé kopcovité lesy sytě zelené barvy. Při pobřeží létali v dlouhých řetězcích a v klínových formacích ptáci s obrovskými žlutomodrými perutěmi a zdálo se, že hledají potravu.</w:t>
      </w:r>
    </w:p>
    <w:p w:rsidR="00DD7639" w:rsidRPr="009A45A6" w:rsidRDefault="00DD7639" w:rsidP="00630C57">
      <w:r w:rsidRPr="009A45A6">
        <w:t>„Před námi dva cíle,“ upozornil Shimon tiše.</w:t>
      </w:r>
    </w:p>
    <w:p w:rsidR="00DD7639" w:rsidRPr="009A45A6" w:rsidRDefault="00DD7639" w:rsidP="00630C57">
      <w:r w:rsidRPr="009A45A6">
        <w:t>„Vidím,“ odvětil klidně lékař.</w:t>
      </w:r>
    </w:p>
    <w:p w:rsidR="00DD7639" w:rsidRPr="009A45A6" w:rsidRDefault="00DD7639" w:rsidP="00630C57">
      <w:r w:rsidRPr="009A45A6">
        <w:t>Skafandry byly vybaveny expedičním nářadím, mnohoúčelovými nástroji, reflektory, syntronovými kamerami, nouzovou zásobou koncentrátů a kombimety. Rhodan sice s přímými útoky nebo přestřelkami nepočítal, ale možnost vážného incidentu nešlo zcela vyloučit. Vedl jet širokým obloukem k oběma echům na horizontu, vletěl do temné zóny a od východu s mořem po levici zvolna klesal ke dvěma kovovým konstrukcím. Jitřní slunce měli v zádech.</w:t>
      </w:r>
    </w:p>
    <w:p w:rsidR="00DD7639" w:rsidRPr="009A45A6" w:rsidRDefault="00DD7639" w:rsidP="00630C57">
      <w:r w:rsidRPr="009A45A6">
        <w:t>„Jsou to přistávací moduly,“ prohlásil exobiolog. „Raketoplány nebo výsadkové čluny. A mezi nimi chatrče!“</w:t>
      </w:r>
    </w:p>
    <w:p w:rsidR="00DD7639" w:rsidRPr="009A45A6" w:rsidRDefault="00DD7639" w:rsidP="00630C57">
      <w:r w:rsidRPr="009A45A6">
        <w:t>„Takže jich přežilo hodně!“ vyhrkla Denetree a nespouštěla zrak ze zvětšeniny.</w:t>
      </w:r>
    </w:p>
    <w:p w:rsidR="00DD7639" w:rsidRPr="009A45A6" w:rsidRDefault="00DD7639" w:rsidP="00630C57">
      <w:r w:rsidRPr="009A45A6">
        <w:t>Potom se rychlost klesání snížila a umožnila přímé pozorování.</w:t>
      </w:r>
    </w:p>
    <w:p w:rsidR="00DD7639" w:rsidRPr="009A45A6" w:rsidRDefault="00DD7639" w:rsidP="00630C57">
      <w:r w:rsidRPr="009A45A6">
        <w:t>Viděli velký přistávací modul s nápadnými zelenými pruhy. Při náletu od moře vyryl do písečného a štěrkového podkladu širokou brázdu a zastavil se asi pět set metrů od moře. Kolem něj byla spálená vegetace. Druhý člun stejného typu, ale pruhovaný černobíle jako zebra, přistál zřejmě standardně, protože nebyly vidět stopy smyku. Ale i on zapálil trávu a keře. Čluny měly otevřené výstupy a spočívaly asi sto padesát metrů od sebe.</w:t>
      </w:r>
    </w:p>
    <w:p w:rsidR="00DD7639" w:rsidRPr="009A45A6" w:rsidRDefault="00DD7639" w:rsidP="00630C57">
      <w:r w:rsidRPr="009A45A6">
        <w:t>Mezi místem přistání a okrajem lesa stálo přes třicet chatrčí, které svou prostotou až dojímaly. Vrhaly dlouhé, bizarní stíny. Chatrné stavby z tenkých kmenů, větví, listí, umělohmotných plachet a tenkých lan nabízely leda tak stín, před větrem a deštěm by neochránily.</w:t>
      </w:r>
    </w:p>
    <w:p w:rsidR="00DD7639" w:rsidRPr="009A45A6" w:rsidRDefault="00DD7639" w:rsidP="00630C57">
      <w:r w:rsidRPr="009A45A6">
        <w:t>„Venkovní teplota dvaadvacet stupňů Celsia,“ zabručel Rhodan. „Přistaneme tamhle na okraji té vypálené plochy.“</w:t>
      </w:r>
    </w:p>
    <w:p w:rsidR="00DD7639" w:rsidRPr="009A45A6" w:rsidRDefault="00DD7639" w:rsidP="00630C57">
      <w:r w:rsidRPr="009A45A6">
        <w:lastRenderedPageBreak/>
        <w:t>Dosedli a zvířili mračno popelu. Několik potomků Lemurů vyběhlo z přístřeší, stínilo si rukama oči proti slunci a civělo na jet. Jiní se dali na bezhlavý útěk a ukryli se v křovinách. Další nerozhodně a bázlivě čekali. Potom zvedli ruku jako na pozdrav a váhavě se přibližovali. Během několika málo minut se nakonec shromáždilo asi sedmdesát pět osob. Ostatní se neodvážili přijít blíž.</w:t>
      </w:r>
    </w:p>
    <w:p w:rsidR="00DD7639" w:rsidRPr="009A45A6" w:rsidRDefault="00DD7639" w:rsidP="00630C57">
      <w:r w:rsidRPr="009A45A6">
        <w:t>Hyman Mahal zkontroloval údaje indikátoru vzduchu. „Dálková analýza byla správná. Zcela vyhovující složení. Můžeme to klidně dýchat.“</w:t>
      </w:r>
    </w:p>
    <w:p w:rsidR="00DD7639" w:rsidRPr="009A45A6" w:rsidRDefault="00DD7639" w:rsidP="00630C57">
      <w:r w:rsidRPr="009A45A6">
        <w:t>Rhodan zvedl ruku a zapnul vysílačku. „Sharito! Maphane z Baloye!“ řekl do mikrofonu SERUNu</w:t>
      </w:r>
      <w:r>
        <w:rPr>
          <w:rStyle w:val="Znakapoznpodarou"/>
        </w:rPr>
        <w:footnoteReference w:id="1"/>
      </w:r>
    </w:p>
    <w:p w:rsidR="00DD7639" w:rsidRPr="009A45A6" w:rsidRDefault="00DD7639" w:rsidP="00630C57">
      <w:r w:rsidRPr="009A45A6">
        <w:t>„Našli jsme dva výsadkové čluny s posádkou. Až podezřele to připomíná nouzové přistání. Spojení v pořádku?“</w:t>
      </w:r>
    </w:p>
    <w:p w:rsidR="00DD7639" w:rsidRPr="009A45A6" w:rsidRDefault="00DD7639" w:rsidP="00630C57">
      <w:r w:rsidRPr="009A45A6">
        <w:t>„Vidíme i slyšíme vás skvěle,“ odpověděl Omer Driscol. „Bylo ono druhé echo skutečně ten druhý výsadkový člun?“</w:t>
      </w:r>
    </w:p>
    <w:p w:rsidR="00DD7639" w:rsidRDefault="00DD7639" w:rsidP="00630C57">
      <w:r w:rsidRPr="009A45A6">
        <w:t>„To zjistíme za pár minut,“ řekl Rhodan a vstal. „Vystupujeme.“</w:t>
      </w:r>
    </w:p>
    <w:p w:rsidR="00DD7639" w:rsidRPr="009A45A6" w:rsidRDefault="00DD7639" w:rsidP="00630C57"/>
    <w:p w:rsidR="00DD7639" w:rsidRPr="009A45A6" w:rsidRDefault="00DD7639" w:rsidP="00CE2ED1">
      <w:pPr>
        <w:ind w:firstLine="0"/>
      </w:pPr>
      <w:r w:rsidRPr="009A45A6">
        <w:rPr>
          <w:i/>
          <w:iCs/>
        </w:rPr>
        <w:t xml:space="preserve">Menttiové písečného příboje sledovali, jak se ke dvěma hranatým kovovým tělesům přiblížilo třetí a zůstalo stát na pavoučích nožkách. Bylo šedě stříbrné a lesklo se </w:t>
      </w:r>
      <w:r w:rsidRPr="009A45A6">
        <w:t xml:space="preserve">v </w:t>
      </w:r>
      <w:r w:rsidRPr="009A45A6">
        <w:rPr>
          <w:i/>
          <w:iCs/>
        </w:rPr>
        <w:t>ranním slunci.</w:t>
      </w:r>
    </w:p>
    <w:p w:rsidR="00DD7639" w:rsidRPr="009A45A6" w:rsidRDefault="00DD7639" w:rsidP="00630C57">
      <w:r w:rsidRPr="009A45A6">
        <w:rPr>
          <w:i/>
          <w:iCs/>
        </w:rPr>
        <w:t xml:space="preserve">Vylezly z něj dvě postavy, jež byly až na barvu pleti zcela stejné jako návštěvníci. V rosou zvlhlém popelu zanechávaly jasné stopy. Cizinci, kteří se už třikrát </w:t>
      </w:r>
      <w:r w:rsidRPr="009A45A6">
        <w:rPr>
          <w:i/>
          <w:iCs/>
        </w:rPr>
        <w:lastRenderedPageBreak/>
        <w:t>dvanáct denních a nočních cyklů chovali bezbranně a neagresivně, zmateně pobíhali sem a tam.</w:t>
      </w:r>
    </w:p>
    <w:p w:rsidR="00DD7639" w:rsidRPr="009A45A6" w:rsidRDefault="00DD7639" w:rsidP="00630C57">
      <w:r w:rsidRPr="009A45A6">
        <w:rPr>
          <w:i/>
          <w:iCs/>
        </w:rPr>
        <w:t>– Jsou stejně neškodní jako ti první? –</w:t>
      </w:r>
    </w:p>
    <w:p w:rsidR="00DD7639" w:rsidRPr="009A45A6" w:rsidRDefault="00DD7639" w:rsidP="00630C57">
      <w:r w:rsidRPr="009A45A6">
        <w:rPr>
          <w:i/>
          <w:iCs/>
        </w:rPr>
        <w:t>– Tohle jsou jiní cizinci. Chovají se vyčkávavě… –</w:t>
      </w:r>
    </w:p>
    <w:p w:rsidR="00DD7639" w:rsidRPr="009A45A6" w:rsidRDefault="00DD7639" w:rsidP="00630C57">
      <w:r w:rsidRPr="009A45A6">
        <w:t xml:space="preserve">– </w:t>
      </w:r>
      <w:r w:rsidRPr="009A45A6">
        <w:rPr>
          <w:i/>
          <w:iCs/>
        </w:rPr>
        <w:t>Vyčkávavě jako my! –</w:t>
      </w:r>
    </w:p>
    <w:p w:rsidR="00DD7639" w:rsidRPr="009A45A6" w:rsidRDefault="00DD7639" w:rsidP="00630C57">
      <w:r>
        <w:t xml:space="preserve">– </w:t>
      </w:r>
      <w:r w:rsidRPr="009A45A6">
        <w:rPr>
          <w:i/>
          <w:iCs/>
        </w:rPr>
        <w:t>Pozorujme je dál. Tu malou skupinu jsme separovali. Nemohou nám ublížit. –</w:t>
      </w:r>
    </w:p>
    <w:p w:rsidR="00DD7639" w:rsidRDefault="00DD7639" w:rsidP="00630C57">
      <w:pPr>
        <w:rPr>
          <w:i/>
          <w:iCs/>
        </w:rPr>
      </w:pPr>
      <w:r w:rsidRPr="009A45A6">
        <w:rPr>
          <w:i/>
          <w:iCs/>
        </w:rPr>
        <w:t>Menttiové už stovky generací věděli, že jsou ve slunečním světle pro ostatní obyvatele své planety prakticky neviditelní. Seskupili se do čočkovité desky a kroužili nad návštěvníky. Nespěchali. Času měli víc než dost, stejně jako energie.</w:t>
      </w:r>
    </w:p>
    <w:p w:rsidR="00DD7639" w:rsidRPr="009A45A6" w:rsidRDefault="00DD7639" w:rsidP="00630C57"/>
    <w:p w:rsidR="00DD7639" w:rsidRPr="009A45A6" w:rsidRDefault="00DD7639" w:rsidP="00CE2ED1">
      <w:pPr>
        <w:pStyle w:val="Bezodskokuk"/>
      </w:pPr>
      <w:r w:rsidRPr="009A45A6">
        <w:t>Uprostřed úzké výstupové rampy jetu dostihlo Rhodana rádiové volání. Zastavil se a přimáčkl si sluchátka do uší.</w:t>
      </w:r>
    </w:p>
    <w:p w:rsidR="00DD7639" w:rsidRPr="009A45A6" w:rsidRDefault="00DD7639" w:rsidP="00630C57">
      <w:r w:rsidRPr="009A45A6">
        <w:t>„Rhodan. Slyším.“</w:t>
      </w:r>
    </w:p>
    <w:p w:rsidR="00DD7639" w:rsidRPr="009A45A6" w:rsidRDefault="00DD7639" w:rsidP="00630C57">
      <w:r w:rsidRPr="009A45A6">
        <w:t>„Kealil Ron. Volám pozemský jet s Perrym Rhodanem,“ řekl hlas akonsky.</w:t>
      </w:r>
    </w:p>
    <w:p w:rsidR="00DD7639" w:rsidRPr="009A45A6" w:rsidRDefault="00DD7639" w:rsidP="00630C57">
      <w:r w:rsidRPr="009A45A6">
        <w:t>„Slyším,“ opakoval Rhodan.</w:t>
      </w:r>
    </w:p>
    <w:p w:rsidR="00DD7639" w:rsidRPr="009A45A6" w:rsidRDefault="00DD7639" w:rsidP="00630C57">
      <w:r w:rsidRPr="009A45A6">
        <w:t>Pilot shiftu přešel do interkosma. „Našli jsme dvě části archy. Je tam hodně zraněných. Letíme k nim a doufáme, že jim nějak pomůžeme. Je to severovýchodním směrem asi tři sta kilometrů od vaší pozice.“</w:t>
      </w:r>
    </w:p>
    <w:p w:rsidR="00DD7639" w:rsidRPr="009A45A6" w:rsidRDefault="00DD7639" w:rsidP="00630C57">
      <w:r w:rsidRPr="009A45A6">
        <w:t>„Rozumím.“</w:t>
      </w:r>
    </w:p>
    <w:p w:rsidR="00DD7639" w:rsidRPr="009A45A6" w:rsidRDefault="00DD7639" w:rsidP="00630C57">
      <w:r w:rsidRPr="009A45A6">
        <w:t>Rhodan se několika kroky vrátil do kabiny jetu. Isaias Shimon přihlížel, jak pilot Ron přehrává koordináty místa nálezu a makrohologram krajiny. Oba skoro současně shlédli na své holodispleje a zkoumali podrobnosti. Rhodan si dlouze prohlížel detaily neúplného tělesa archy. „Takže došlo k havárii…“</w:t>
      </w:r>
    </w:p>
    <w:p w:rsidR="00DD7639" w:rsidRPr="009A45A6" w:rsidRDefault="00DD7639" w:rsidP="00630C57">
      <w:r w:rsidRPr="009A45A6">
        <w:t>Potom Rhodan a Shimon opustili s otevřenými skafandry jet a zamířili k Lemurům.</w:t>
      </w:r>
    </w:p>
    <w:p w:rsidR="00DD7639" w:rsidRPr="009A45A6" w:rsidRDefault="00DD7639" w:rsidP="00630C57">
      <w:r w:rsidRPr="009A45A6">
        <w:t>Chladný jitřní vzduch byl cítit mořskou vodou a vypáleným kovem. Po několika krocích Rhodan zjistil, že se nemýlil. Aspoň v tom, že v každé arše vládly jiné poměry. Čím více se přibližovali, tím bylo patrnější, že v téhle docházelo k mutacím. Hleděl do černobíle pruhovaných obličejů, všiml si zrohovatělých ploch na tmavé pleti, viděl albíny s bílými vlasy a černými klouby a ženy s lysou hlavou jakoby porostlou hadí kůží.</w:t>
      </w:r>
    </w:p>
    <w:p w:rsidR="00DD7639" w:rsidRPr="009A45A6" w:rsidRDefault="00DD7639" w:rsidP="00630C57">
      <w:r w:rsidRPr="009A45A6">
        <w:lastRenderedPageBreak/>
        <w:t>Vzal jemně Denetree za loket a postrčil ji pár kroků vpřed. „Řekni jim, kdo jsme, a zeptej se, co se stalo. Budou mít větší důvěru k tobě než ke mně.“</w:t>
      </w:r>
    </w:p>
    <w:p w:rsidR="00DD7639" w:rsidRPr="009A45A6" w:rsidRDefault="00DD7639" w:rsidP="00630C57">
      <w:r w:rsidRPr="009A45A6">
        <w:t>„Rozumím, Perry. Samozřejmě.“</w:t>
      </w:r>
    </w:p>
    <w:p w:rsidR="00DD7639" w:rsidRPr="009A45A6" w:rsidRDefault="00DD7639" w:rsidP="00630C57">
      <w:r w:rsidRPr="009A45A6">
        <w:t>Denetree trosečníky pozdravila a hned se kolem ní utvořil hustý kruh. Perry Rhodan, Isaias Shimon a doktor Mahal tiše poslouchali, translátory potřebovali jen zřídka. Pikosyn na Rhodanově zápěstí a centrální jednotka komunikovaly se syntronem PALENQUE a každičké nové slovo se ukládalo do paměti translační jednotky.</w:t>
      </w:r>
    </w:p>
    <w:p w:rsidR="00DD7639" w:rsidRPr="009A45A6" w:rsidRDefault="00DD7639" w:rsidP="00630C57">
      <w:r w:rsidRPr="009A45A6">
        <w:t>Lemurové nejdříve spustili jeden přes druhého. Potom se slova ujal štíhlý, asi čtyřicetiletý muž.</w:t>
      </w:r>
    </w:p>
    <w:p w:rsidR="00DD7639" w:rsidRPr="009A45A6" w:rsidRDefault="00DD7639" w:rsidP="00630C57">
      <w:r w:rsidRPr="009A45A6">
        <w:t>„Jsem Kalymel, pilot výsadkového člunu LEMCHA EDANA. Od nouzového přistání nevíme co dál. Zůstat na místě, postavit domy, vyrazit na lov… S ničím takovým nemáme zkušenosti! Anebo propadnout rezignaci a vzdát se? Vypadáte jako my. Odkud přicházíte?“</w:t>
      </w:r>
    </w:p>
    <w:p w:rsidR="00DD7639" w:rsidRPr="009A45A6" w:rsidRDefault="00DD7639" w:rsidP="00630C57">
      <w:r w:rsidRPr="009A45A6">
        <w:t>„Zdaleka. Ze Země,“ odpověděl Rhodan. „Vy a my si toho musíme hodně říct. Nemusíte se nás bát.“</w:t>
      </w:r>
    </w:p>
    <w:p w:rsidR="00DD7639" w:rsidRPr="009A45A6" w:rsidRDefault="00DD7639" w:rsidP="00630C57">
      <w:r w:rsidRPr="009A45A6">
        <w:t>„S… s cizinci nemáme zkušenosti. Byli jsme pořád na lodi. Viděl jsi, jak utíkali? Mnozí z nás se vás bojí.“</w:t>
      </w:r>
    </w:p>
    <w:p w:rsidR="00DD7639" w:rsidRPr="009A45A6" w:rsidRDefault="00DD7639" w:rsidP="00630C57">
      <w:r w:rsidRPr="009A45A6">
        <w:t>„Zbytečně. Měli by být stejně zvědaví jako my.“ Ukázal na čluny. „Vypadají ještě použitelně. Objevili jsme vrak, zřejmě vaši loď. Říkáme jí archa. Nemyslíme si, že by mohla znovu odstartovat.“</w:t>
      </w:r>
    </w:p>
    <w:p w:rsidR="00DD7639" w:rsidRPr="009A45A6" w:rsidRDefault="00DD7639" w:rsidP="00630C57">
      <w:r w:rsidRPr="009A45A6">
        <w:t>Viděl, že Kalymel posuzuje situaci realisticky a že se snaží šířit klidnou rozhodnost.</w:t>
      </w:r>
    </w:p>
    <w:p w:rsidR="00DD7639" w:rsidRPr="009A45A6" w:rsidRDefault="00DD7639" w:rsidP="00630C57">
      <w:r w:rsidRPr="009A45A6">
        <w:t>Lemurský mutant, technon a pilot člunu lehce potřásl hlavou. „Ani já si to nemyslím. Na vlastní oči jsem viděl, jak ji balvany rozmlátily na kusy…“</w:t>
      </w:r>
    </w:p>
    <w:p w:rsidR="00DD7639" w:rsidRPr="009A45A6" w:rsidRDefault="00DD7639" w:rsidP="00630C57">
      <w:r w:rsidRPr="009A45A6">
        <w:t>„Pomůžeme vám, jak to jen půjde,“ slíbil Rhodan. „Chceme se vás zeptat na spoustu věcí. Našly se i další části LEMCHY OVIR.“</w:t>
      </w:r>
    </w:p>
    <w:p w:rsidR="00DD7639" w:rsidRPr="009A45A6" w:rsidRDefault="00DD7639" w:rsidP="00630C57">
      <w:r w:rsidRPr="009A45A6">
        <w:t>„Odkud znáš jméno naší lodě?“</w:t>
      </w:r>
    </w:p>
    <w:p w:rsidR="00DD7639" w:rsidRPr="009A45A6" w:rsidRDefault="00DD7639" w:rsidP="00630C57">
      <w:r w:rsidRPr="009A45A6">
        <w:t>„Z dat jiné archy. Ale to je dlouhý příběh, necháme si ho na jindy. Věnujme se důležitějším věcem. Máte dost zásob?“</w:t>
      </w:r>
    </w:p>
    <w:p w:rsidR="00DD7639" w:rsidRPr="009A45A6" w:rsidRDefault="00DD7639" w:rsidP="00630C57">
      <w:r w:rsidRPr="009A45A6">
        <w:t>„Ještě na několik dní. Hledáme další trosečníky.“</w:t>
      </w:r>
    </w:p>
    <w:p w:rsidR="00DD7639" w:rsidRPr="009A45A6" w:rsidRDefault="00DD7639" w:rsidP="00630C57">
      <w:r w:rsidRPr="009A45A6">
        <w:t>„Ty jsme už našli. Měli byste přeletět k ostatním. Ale i to ještě chvíli počká.“</w:t>
      </w:r>
    </w:p>
    <w:p w:rsidR="00DD7639" w:rsidRPr="009A45A6" w:rsidRDefault="00DD7639" w:rsidP="00630C57">
      <w:r w:rsidRPr="009A45A6">
        <w:lastRenderedPageBreak/>
        <w:t>Potom Kalymel s Ascelinem a Macairem líčili poslední hodiny archy. Ukázali na čluny a nakonec Kalymel řekl: „Nemáme se zbytkem lodi spojení. Pilot Ascelin z modrého kvadrantu Západ dokázal ještě jednou odstartovat a přistál u nás s jedenaosmdesáti lidmi. O ostatních, kteří ztroskotali na planetě Mentack Nutai a přežili, nic nevíme.“</w:t>
      </w:r>
    </w:p>
    <w:p w:rsidR="00DD7639" w:rsidRPr="009A45A6" w:rsidRDefault="00DD7639" w:rsidP="00630C57">
      <w:r w:rsidRPr="009A45A6">
        <w:t>Už i ostatní Lemurové se osmělovali a zvědavost je táhla k cizincům. Ve vzduchu visely tisíce nevyslovených otázek.</w:t>
      </w:r>
    </w:p>
    <w:p w:rsidR="00DD7639" w:rsidRPr="009A45A6" w:rsidRDefault="00DD7639" w:rsidP="00630C57">
      <w:r w:rsidRPr="009A45A6">
        <w:t>Rhodanova lemurština se jen nepatrně lišila od jazyka obyvatel archy. Shimon poslouchal, kroutil si konečky hnědého kníru a fascinovaně hleděl na mutanty, u nichž převládala tmavá pleť.</w:t>
      </w:r>
    </w:p>
    <w:p w:rsidR="00DD7639" w:rsidRPr="009A45A6" w:rsidRDefault="00DD7639" w:rsidP="00630C57">
      <w:r w:rsidRPr="009A45A6">
        <w:t xml:space="preserve">Rhodan si uvědomoval, že stojí před příslušníky národa, který dávno zanikl v galaktické evoluci. Lidé v obou archách jsou stejně jako Denetree poslední žijící Lemurové. Jednoho dne se s tím faktem bude muset vyrovnat i ona. Pravděpodobně se to dozví v té nejnevhodnější chvíli a propadne hlubokému zoufalství. </w:t>
      </w:r>
      <w:r w:rsidRPr="009A45A6">
        <w:rPr>
          <w:i/>
          <w:iCs/>
        </w:rPr>
        <w:t xml:space="preserve">Já ji s tou pravdou rozhodně konfrontovat nebudu, </w:t>
      </w:r>
      <w:r w:rsidRPr="009A45A6">
        <w:t>pomyslel si.</w:t>
      </w:r>
    </w:p>
    <w:p w:rsidR="00DD7639" w:rsidRPr="009A45A6" w:rsidRDefault="00DD7639" w:rsidP="00630C57">
      <w:r w:rsidRPr="009A45A6">
        <w:t>„Jak téhle planetě vlastně říkáte?“ zeptal se Rhodan.</w:t>
      </w:r>
    </w:p>
    <w:p w:rsidR="00DD7639" w:rsidRPr="009A45A6" w:rsidRDefault="00DD7639" w:rsidP="00630C57">
      <w:r w:rsidRPr="009A45A6">
        <w:t>„Mentack Nutai, Nutaiův osud. A tomu rudému slunci dal náš velitel jméno Ichest.“</w:t>
      </w:r>
    </w:p>
    <w:p w:rsidR="00DD7639" w:rsidRPr="009A45A6" w:rsidRDefault="00DD7639" w:rsidP="00630C57">
      <w:r w:rsidRPr="009A45A6">
        <w:rPr>
          <w:i/>
          <w:iCs/>
        </w:rPr>
        <w:t xml:space="preserve">Zastávka, </w:t>
      </w:r>
      <w:r w:rsidRPr="009A45A6">
        <w:t>pomyslel si Rhodan.</w:t>
      </w:r>
    </w:p>
    <w:p w:rsidR="00DD7639" w:rsidRPr="009A45A6" w:rsidRDefault="00DD7639" w:rsidP="00630C57">
      <w:r w:rsidRPr="009A45A6">
        <w:t>Kalymel ukázal na oblohu. „Sedmá planeta se jmenuje Ovirs Nexas a šestá Lemchas Reabion. Pro měsíce, jichž se většina z nás bojí, jména ještě nemáme.“</w:t>
      </w:r>
    </w:p>
    <w:p w:rsidR="00DD7639" w:rsidRPr="009A45A6" w:rsidRDefault="00DD7639" w:rsidP="00630C57">
      <w:r w:rsidRPr="009A45A6">
        <w:rPr>
          <w:i/>
          <w:iCs/>
        </w:rPr>
        <w:t>Maják naděje a Hvězdný ostrov…</w:t>
      </w:r>
    </w:p>
    <w:p w:rsidR="00DD7639" w:rsidRPr="009A45A6" w:rsidRDefault="00DD7639" w:rsidP="00630C57">
      <w:r w:rsidRPr="009A45A6">
        <w:t>„Naše další čluny našly velkou část archy, hodně lidí na ní přežilo. Brzy budeme vědět víc. Takže archa se rozlomila?“</w:t>
      </w:r>
    </w:p>
    <w:p w:rsidR="00DD7639" w:rsidRPr="009A45A6" w:rsidRDefault="00DD7639" w:rsidP="00630C57">
      <w:r w:rsidRPr="009A45A6">
        <w:t>„Odstartoval jsem, zrovna když loď zasáhl asteroid.“ Kalymelovy hadí šupiny se leskly v paprscích nízkého slunce. „Patrně šlo o dva asteroidy. Vše se seběhlo nesmírně rychle. Několik částí jsem viděl ulétat do kosmu.“</w:t>
      </w:r>
    </w:p>
    <w:p w:rsidR="00DD7639" w:rsidRPr="009A45A6" w:rsidRDefault="00DD7639" w:rsidP="00630C57">
      <w:r w:rsidRPr="009A45A6">
        <w:t>„Najdeme je,“ ujistil ho Rhodan.</w:t>
      </w:r>
    </w:p>
    <w:p w:rsidR="00DD7639" w:rsidRPr="009A45A6" w:rsidRDefault="00DD7639" w:rsidP="00630C57">
      <w:r w:rsidRPr="009A45A6">
        <w:t xml:space="preserve">Nad ohněm, který skoro ani nekouřil, stály na kovové mřížce desítky různých nádob s vodou. Rhodan si </w:t>
      </w:r>
      <w:r w:rsidRPr="009A45A6">
        <w:lastRenderedPageBreak/>
        <w:t xml:space="preserve">uvědomil, že trosečníci jsou jen nedostatečně vybaveni. Patrně nemají ani pořádný kotel na vaření. </w:t>
      </w:r>
      <w:r w:rsidRPr="009A45A6">
        <w:rPr>
          <w:i/>
          <w:iCs/>
        </w:rPr>
        <w:t xml:space="preserve">Výsadkové moduly prostě nejsou expediční vozidla, </w:t>
      </w:r>
      <w:r w:rsidRPr="009A45A6">
        <w:t>pomyslel si a podal zprávu do náramku.</w:t>
      </w:r>
    </w:p>
    <w:p w:rsidR="00DD7639" w:rsidRPr="009A45A6" w:rsidRDefault="00DD7639" w:rsidP="00630C57">
      <w:r w:rsidRPr="009A45A6">
        <w:t>Mahal poznamenal, že by se někdo měl zeptat, zda trosečníci nepotřebují lékařskou pomoc. Úkolu se zhostila Denetree. A potom se na lékaře usmála. „Nepotřebují. K žádnému vážnějšímu zranění nedošlo. A s oděrkami si poradili sami.“</w:t>
      </w:r>
    </w:p>
    <w:p w:rsidR="00DD7639" w:rsidRPr="009A45A6" w:rsidRDefault="00DD7639" w:rsidP="00630C57">
      <w:r w:rsidRPr="009A45A6">
        <w:t>„Máte nějaké zbraně? Jsou tu nebezpečné šelmy? Zjistili jste nějaká jiná nebezpečí?“</w:t>
      </w:r>
    </w:p>
    <w:p w:rsidR="00DD7639" w:rsidRPr="009A45A6" w:rsidRDefault="00DD7639" w:rsidP="00630C57">
      <w:r w:rsidRPr="009A45A6">
        <w:t>„Zbraní máme dostatek. Z lesa slýcháme hlasité zvuky, většinou v noci. Zatím jsme se do něj příliš neodvážili. Na okrajích jsme objevili dva druhy poživatelných plodů. Nikdo po nich zatím neonemocněl,“ odpověděl Kalymel. A když do něj Macaire šťouchl, pokračoval: „Potřebovali bychom najít naahka Atubura Nutaie. Ten by nám řekl, co máme dělat.“</w:t>
      </w:r>
    </w:p>
    <w:p w:rsidR="00DD7639" w:rsidRPr="009A45A6" w:rsidRDefault="00DD7639" w:rsidP="00630C57">
      <w:r w:rsidRPr="009A45A6">
        <w:t>„S hledáním vám samozřejmě pomůžeme. A rádi vám přenecháme zásoby z našich člunů,“ řekl Rhodan. Překvapovalo ho, že oba kosmochody, shift i jet se mohou volně pohybovat.</w:t>
      </w:r>
    </w:p>
    <w:p w:rsidR="00DD7639" w:rsidRPr="009A45A6" w:rsidRDefault="00DD7639" w:rsidP="00630C57">
      <w:r w:rsidRPr="009A45A6">
        <w:t>Položil Kalymelovi ruku na rameno. „Vyber pár lidí, ať nám pomohou s vykládáním proviantu. Zaletíme k ostatním částem LEMCHY OVIR, ale zase se vrátíme.“</w:t>
      </w:r>
    </w:p>
    <w:p w:rsidR="00DD7639" w:rsidRPr="009A45A6" w:rsidRDefault="00DD7639" w:rsidP="00630C57">
      <w:r w:rsidRPr="009A45A6">
        <w:t>„Jak je možné, že ta mladá žena, ty a vaše náramky hovoříte naší řečí?“</w:t>
      </w:r>
    </w:p>
    <w:p w:rsidR="00DD7639" w:rsidRPr="009A45A6" w:rsidRDefault="00DD7639" w:rsidP="00630C57">
      <w:r w:rsidRPr="009A45A6">
        <w:t xml:space="preserve">Rhodan se pousmál. Měl pocit, že přece jen někteří z bývalých obyvatel archy považují nucený pobyt na planetě za nově získanou svobodu a nijak nepropadají depresi. Přesto byli značně bezradní. Nouzové přístřešky svědčily o nedostatečné schopnosti rychle reagovat na krizové situace. </w:t>
      </w:r>
      <w:r w:rsidRPr="009A45A6">
        <w:rPr>
          <w:i/>
          <w:iCs/>
        </w:rPr>
        <w:t>Ale pracují, snaží se, zřejmě na tuto výzvu mají.</w:t>
      </w:r>
    </w:p>
    <w:p w:rsidR="00DD7639" w:rsidRPr="009A45A6" w:rsidRDefault="00DD7639" w:rsidP="00630C57">
      <w:r w:rsidRPr="009A45A6">
        <w:t>Pokrčil rameny. „To je dlouhá, dost složitá historie. O tom si pohovoříme později. Až nalezneme ostatní. Jak dlouho už jste tady?“</w:t>
      </w:r>
    </w:p>
    <w:p w:rsidR="00DD7639" w:rsidRPr="009A45A6" w:rsidRDefault="00DD7639" w:rsidP="00630C57">
      <w:r w:rsidRPr="009A45A6">
        <w:t>„Třicet pět nebo třicet šest dní.“</w:t>
      </w:r>
    </w:p>
    <w:p w:rsidR="00DD7639" w:rsidRPr="009A45A6" w:rsidRDefault="00DD7639" w:rsidP="00630C57">
      <w:r w:rsidRPr="009A45A6">
        <w:t>Na palubě PALENQUE počítali s delší dobou. Rhodan myslel na zaměřovací impulz.</w:t>
      </w:r>
    </w:p>
    <w:p w:rsidR="00DD7639" w:rsidRPr="009A45A6" w:rsidRDefault="00DD7639" w:rsidP="00630C57">
      <w:r w:rsidRPr="009A45A6">
        <w:lastRenderedPageBreak/>
        <w:t>„Pomoz jim prosím,“ obrátil se na Denetree. „Isaias a Hyman ti ukážou, kde jsou uloženy zásoby. Já se zatím spojím s ostatními čluny.“</w:t>
      </w:r>
    </w:p>
    <w:p w:rsidR="00DD7639" w:rsidRPr="009A45A6" w:rsidRDefault="00DD7639" w:rsidP="00630C57">
      <w:r w:rsidRPr="009A45A6">
        <w:t>„Hned, Perry. Pořád jsem ještě nepochopila, co se stalo s druhou archou. Vím jen, že jsou už napůl odhodláni tady přežít.“</w:t>
      </w:r>
    </w:p>
    <w:p w:rsidR="00DD7639" w:rsidRPr="009A45A6" w:rsidRDefault="00DD7639" w:rsidP="00630C57">
      <w:r w:rsidRPr="009A45A6">
        <w:t>„Na takové úvahy je ještě příliš brzy,“ odpověděl Rhodan, zatímco kráčeli po spálené zemi k jetu. Každým krokem vířili prach. Slunce už stálo čtyři dlaně nad obzorem. Vše nasvědčovalo tomu, že bude horký den. „Až se dostaneme k velkému fragmentu, budeme vědět víc.“</w:t>
      </w:r>
    </w:p>
    <w:p w:rsidR="00DD7639" w:rsidRPr="009A45A6" w:rsidRDefault="00DD7639" w:rsidP="00630C57">
      <w:r w:rsidRPr="009A45A6">
        <w:t>Vyložili asi dvě třetiny zásob: koncentráty, antibiotika, nádoby, speciální nápoje obohacené minerály a vitaminy. Rhodan se spojil se shiftem a kosmochody. Když jeho druzi opět seděli v kabině, přehrál jim získaná data.</w:t>
      </w:r>
    </w:p>
    <w:p w:rsidR="00DD7639" w:rsidRPr="009A45A6" w:rsidRDefault="00DD7639" w:rsidP="00630C57">
      <w:r w:rsidRPr="009A45A6">
        <w:t>„Takže nás ještě čeká necelá třetina rozervaného prstence. A takových dvacet kilometrů od ní je skoro nepoškozený válcový modul, zřejmě centrální jednotka archy.“</w:t>
      </w:r>
    </w:p>
    <w:p w:rsidR="00DD7639" w:rsidRPr="009A45A6" w:rsidRDefault="00DD7639" w:rsidP="00630C57">
      <w:r w:rsidRPr="009A45A6">
        <w:t>Zapnul motory a překvapilo ho, že pomalu, ale spolehlivě začali stoupat. „Vida, vida.“</w:t>
      </w:r>
    </w:p>
    <w:p w:rsidR="00DD7639" w:rsidRPr="009A45A6" w:rsidRDefault="00DD7639" w:rsidP="00630C57">
      <w:r w:rsidRPr="009A45A6">
        <w:t>O něco později pohlédl na Shimona a Mahala. „Nenechme se zdánlivou idylou téhle planety ošálit,“ řekl tiše. „Zatím jsme se dotkli jen povrchu tajemství, které může být velice hluboké a značně nebezpečné.“</w:t>
      </w:r>
    </w:p>
    <w:p w:rsidR="00DD7639" w:rsidRPr="009A45A6" w:rsidRDefault="00DD7639" w:rsidP="00630C57">
      <w:r w:rsidRPr="009A45A6">
        <w:t>„Co tím myslíš?“ zeptal se Shimon, zatímco Rhodan přecházel do strmějšího letu.</w:t>
      </w:r>
    </w:p>
    <w:p w:rsidR="00DD7639" w:rsidRPr="009A45A6" w:rsidRDefault="00DD7639" w:rsidP="00630C57">
      <w:r w:rsidRPr="009A45A6">
        <w:t>„Jen to, abyste měli oči dokořán a počítali s tím, že překvapení může číhat všude.“</w:t>
      </w:r>
    </w:p>
    <w:p w:rsidR="00DD7639" w:rsidRPr="009A45A6" w:rsidRDefault="00DD7639" w:rsidP="00630C57">
      <w:r w:rsidRPr="009A45A6">
        <w:t>Space jet zakroužil nad místem nouzového přistání. Vnější kamery předávaly kompletní obraz neuspořádané osady. Ale rovněž ukazovaly, že tito potomci Lemurů mají relativně vysokou naději přežít a že si přinejmenším pro první chvíli dokázali poradit. Nezbývalo než doufat, že lemurské společenství obstojí i nadále.</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38" type="#_x0000_t75" style="position:absolute;left:0;text-align:left;margin-left:63.7pt;margin-top:0;width:77.45pt;height:56.75pt;z-index:-8;mso-position-horizontal:right" wrapcoords="-210 0 -210 21316 21600 21316 21600 0 -210 0">
            <v:imagedata r:id="rId24" o:title=""/>
            <w10:wrap type="tight"/>
          </v:shape>
        </w:pict>
      </w:r>
    </w:p>
    <w:p w:rsidR="00DD7639" w:rsidRDefault="00DD7639" w:rsidP="00CE2ED1">
      <w:pPr>
        <w:pStyle w:val="Nadpis3"/>
      </w:pPr>
    </w:p>
    <w:p w:rsidR="00DD7639" w:rsidRPr="009A45A6" w:rsidRDefault="00DD7639" w:rsidP="00CE2ED1">
      <w:pPr>
        <w:pStyle w:val="Nadpis3"/>
      </w:pPr>
      <w:r w:rsidRPr="009A45A6">
        <w:t>Athos, Porthos a Aramis</w:t>
      </w:r>
    </w:p>
    <w:p w:rsidR="00DD7639" w:rsidRPr="009A45A6" w:rsidRDefault="00DD7639" w:rsidP="00EF3118">
      <w:pPr>
        <w:pStyle w:val="Bezodskokuk"/>
      </w:pPr>
      <w:r w:rsidRPr="009A45A6">
        <w:t>Jejich poslední akce byla vcelku neúspěšná.</w:t>
      </w:r>
    </w:p>
    <w:p w:rsidR="00DD7639" w:rsidRPr="009A45A6" w:rsidRDefault="00DD7639" w:rsidP="00630C57">
      <w:r w:rsidRPr="009A45A6">
        <w:t>V mlhovině Ochent se už několik let tužilo množství prospektorů a všichni hledali něco, co by zajistilo rychlé zbohatnutí. Tím něčím mohl být například pětirozměrný oscilační křemík nebo dostatečné množství snadno těžitelných vzácných kovů. Archa byla sice momentálně tím největším a nejslibnějším objektem, ale při pohledu na velkou a podle všeho neobydlenou planetu nedokázali tři muži v maličké kabince myslet na nic jiného než na průzkum a úspěch. Na smrt kamarádů a ztrátu kosmochodu nezapomněli, ale navzdory smutku platila stará zásada, že jejich prací je hledat vzácnosti.</w:t>
      </w:r>
    </w:p>
    <w:p w:rsidR="00DD7639" w:rsidRPr="009A45A6" w:rsidRDefault="00DD7639" w:rsidP="00630C57">
      <w:r w:rsidRPr="009A45A6">
        <w:t>Na PALENQUE všichni samozřejmě znali jejich skutečná jména, ale nikdo jim neřekl jinak než Athos, Porthos a Aramis – svým způsobem odpovídali představě, jakou si ti sečtělejší dělali o Dumasových mušketýrech.</w:t>
      </w:r>
    </w:p>
    <w:p w:rsidR="00DD7639" w:rsidRPr="009A45A6" w:rsidRDefault="00DD7639" w:rsidP="00630C57">
      <w:r w:rsidRPr="009A45A6">
        <w:t>„Dolů,“ řekl Aramis a slinami si navlhčil zakroucené konečky kníru. „Rhodan jde po tajemství archy a já zas po kostrách dinosaurů z čistého drahokamu.“</w:t>
      </w:r>
    </w:p>
    <w:p w:rsidR="00DD7639" w:rsidRPr="009A45A6" w:rsidRDefault="00DD7639" w:rsidP="00630C57">
      <w:r w:rsidRPr="009A45A6">
        <w:t>Kosmochod V vybočil podsvětelnou rychlostí z dráhy a další prospektory, space jet a akonský shift nechal za sebou. Když se mezi spirálou mračen ukázalo dlouhé, lehce zakřivené pobřeží a bývalé ústí nějaké řeky, Aramis stočil stroj doleva.</w:t>
      </w:r>
    </w:p>
    <w:p w:rsidR="00DD7639" w:rsidRPr="009A45A6" w:rsidRDefault="00DD7639" w:rsidP="00630C57">
      <w:r w:rsidRPr="009A45A6">
        <w:t>„Všechny detektory spuštěny,“ nahlásil Athos a opřel se. Kulatým oknem kabinky sledoval, jak se k nim obrovskou rychlostí řítí země. Na písčité pobřeží, přerušované obnaženým trachytem, se zprava valil dlouhý příboj. Byla to poklidná krajina. Daleko vpředu se ukázaly tmavé pruhy lesa.</w:t>
      </w:r>
    </w:p>
    <w:p w:rsidR="00DD7639" w:rsidRPr="009A45A6" w:rsidRDefault="00DD7639" w:rsidP="00630C57">
      <w:r w:rsidRPr="009A45A6">
        <w:t xml:space="preserve">„Je to už stará planeta,“ zauvažoval Athos nahlas. „S malým rozdílem mezi přílivem a odlivem a bez vulkanické činnosti. To by mohlo znamenat, že z </w:t>
      </w:r>
      <w:r w:rsidRPr="009A45A6">
        <w:lastRenderedPageBreak/>
        <w:t>hlubinné horniny byly na povrch vyplaveny četné rudy, dost čistého uhlíku a všechno ostatní mezi tím.“</w:t>
      </w:r>
    </w:p>
    <w:p w:rsidR="00DD7639" w:rsidRPr="009A45A6" w:rsidRDefault="00DD7639" w:rsidP="00630C57">
      <w:r w:rsidRPr="009A45A6">
        <w:t>„Pak by se to dalo najít v náplavách delt,“ pokračoval Porthos. „Myslím, že jednu takovou vidím tamhle na obzoru.“</w:t>
      </w:r>
    </w:p>
    <w:p w:rsidR="00DD7639" w:rsidRPr="009A45A6" w:rsidRDefault="00DD7639" w:rsidP="00630C57">
      <w:r w:rsidRPr="009A45A6">
        <w:t>„Jsme na přímém kurzu k ní,“ poznamenal Aramis.</w:t>
      </w:r>
    </w:p>
    <w:p w:rsidR="00DD7639" w:rsidRPr="009A45A6" w:rsidRDefault="00DD7639" w:rsidP="00630C57">
      <w:r w:rsidRPr="009A45A6">
        <w:t>Konstrukce kosmochodů připomínala hrůzný sen šíleného technika a ani poslední modifikace vzhled příliš neuhladily. Tato ploštice na pásech původně neměla být výsadkovým člunem, ale kompaktní mobilní laboratoří s impulzním a jednoduchým nadsvětelným pohonem. Do jinak plně automatických speciálních laboratoří se později zabudovala tlaková kabina, do níž se vměstnali nanejvýš tři muži. Jednalo se o robustní vozidla, u nichž se kladl důraz především na spolehlivost a odolnost. V podstatě to byla ohavná technika, odvážná kombinace hmyzu, rozebraných robotů, krychlí, koulí a výztuží, projektorů a vysouvacích nožek, a to vše v různých barvách a velikostech. Do toho technického zmatku konstruktéři vytvořili četné dutiny a takzvanou komoru, o obsahu asi jednoho krychlového metru, v níž byly uloženy prostředky k přežití, rezervní zásoba vody, něco proviantu a sada nářadí. Důmyslná zasouvací automatika v přechodové komoře určené pro jednu osobu sloužila jako toaleta. Posádky si k těmto strojům vyvinuly vztah jakési nenávistné lásky.</w:t>
      </w:r>
    </w:p>
    <w:p w:rsidR="00DD7639" w:rsidRPr="009A45A6" w:rsidRDefault="00DD7639" w:rsidP="00630C57">
      <w:r w:rsidRPr="009A45A6">
        <w:t>Člun klesal s podporou antigravu k temné linii obzoru.</w:t>
      </w:r>
    </w:p>
    <w:p w:rsidR="00DD7639" w:rsidRPr="009A45A6" w:rsidRDefault="00DD7639" w:rsidP="00630C57">
      <w:r w:rsidRPr="009A45A6">
        <w:t>„A co detektory, Athosi?“ zajímal se Aramis. Na přeplněné ploše planetologova pultu svítily holograflcké obrazovky a starožitně působící přístroje.</w:t>
      </w:r>
    </w:p>
    <w:p w:rsidR="00DD7639" w:rsidRPr="009A45A6" w:rsidRDefault="00DD7639" w:rsidP="00630C57">
      <w:r w:rsidRPr="009A45A6">
        <w:t>„Nic, co by stálo za řeč.“</w:t>
      </w:r>
    </w:p>
    <w:p w:rsidR="00DD7639" w:rsidRPr="009A45A6" w:rsidRDefault="00DD7639" w:rsidP="00630C57">
      <w:r w:rsidRPr="009A45A6">
        <w:t>„Větřím platinové žíly tlusté jako mořský had,“ zasnil se Aramis.</w:t>
      </w:r>
    </w:p>
    <w:p w:rsidR="00DD7639" w:rsidRPr="009A45A6" w:rsidRDefault="00DD7639" w:rsidP="00630C57">
      <w:r w:rsidRPr="009A45A6">
        <w:t>„Anebo velkou díru, kterou už vytěžili Bluesani nebo někdo jinej,“ zachechtal se Porthos.</w:t>
      </w:r>
    </w:p>
    <w:p w:rsidR="00DD7639" w:rsidRPr="009A45A6" w:rsidRDefault="00DD7639" w:rsidP="00630C57">
      <w:r w:rsidRPr="009A45A6">
        <w:t>Aramis stabilizoval výšku letu a opět o něco snížil rychlost. Zkušenosti ze stovek akcí a bezpočet pokusů a omylů promlouvaly o krajině pod nimi lépe než jakýkoli popis.</w:t>
      </w:r>
    </w:p>
    <w:p w:rsidR="00DD7639" w:rsidRPr="009A45A6" w:rsidRDefault="00DD7639" w:rsidP="00630C57">
      <w:r w:rsidRPr="009A45A6">
        <w:lastRenderedPageBreak/>
        <w:t>Z hlubokého nitra kontinentu, jehož pohoří obrousily už miliony let, se vlnily potoky a spojovaly se v řeku, jež v širokých obloucích spěla k moři. Rozlehlá delta byla na okrajích a v oblasti náplav porostlá starým lesem. Kdysi dávno si řeka musela prorážet cestu a zanechala za sebou hluboké kaňony, které se během věků zaplnily sutí, pískem a zeminou.</w:t>
      </w:r>
    </w:p>
    <w:p w:rsidR="00DD7639" w:rsidRPr="009A45A6" w:rsidRDefault="00DD7639" w:rsidP="00630C57">
      <w:r w:rsidRPr="009A45A6">
        <w:t>Kosmochod přeletěl široký pobřežní les a zastavil se.</w:t>
      </w:r>
    </w:p>
    <w:p w:rsidR="00DD7639" w:rsidRPr="009A45A6" w:rsidRDefault="00DD7639" w:rsidP="00630C57">
      <w:r w:rsidRPr="009A45A6">
        <w:t>„Jdeme na to!“ vykřikl Aramis. „A hledáme všemi prostředky.“</w:t>
      </w:r>
    </w:p>
    <w:p w:rsidR="00DD7639" w:rsidRPr="009A45A6" w:rsidRDefault="00DD7639" w:rsidP="00630C57">
      <w:r w:rsidRPr="009A45A6">
        <w:t>Hloubkový radar, syntronem podporované přístroje, jež měřily zemský magnetismus, série optických detektorů, bolometry a desítka jiných vysílačů a antén se zaměřily na zem. V kabině bylo slyšet jen těžké oddychování mušketýrů a šum vzduchotechniky. Vytvářely se hologramy, obrazovky svítily a ukazovaly pestré zubaté vzory, soubory se plnily.</w:t>
      </w:r>
    </w:p>
    <w:p w:rsidR="00DD7639" w:rsidRPr="009A45A6" w:rsidRDefault="00DD7639" w:rsidP="00630C57">
      <w:r w:rsidRPr="009A45A6">
        <w:t>Střední částí delty se pod silnými vrstvami suti, jílu a písku táhly linie a rozvětvovaly se žíly. Každá z nich vyznačovala pruh, v němž se soustředil kov v podobě zrn a větších celků. Takovému výskytu říkali „mejdlo“ a byl to náramný příslib. Co příslib! Většinou se jednalo o naprosto skvělý fakt!</w:t>
      </w:r>
    </w:p>
    <w:p w:rsidR="00DD7639" w:rsidRPr="009A45A6" w:rsidRDefault="00DD7639" w:rsidP="00630C57">
      <w:r w:rsidRPr="009A45A6">
        <w:t>„Tak přesně tohle jsem větřil!“ zvolal Aramis a zaburácel smíchy. „To se musí Máma dozvědět jako první.“ Ujistil se, že vysílá na frekvenci lodi a už tišeji pokračoval: „Kosmochod V volá Mámu. Máme pod sebou požehnanou deltu. Chystáme se přistát a zahájit průzkum. Posílám info, Alemaheyu!“</w:t>
      </w:r>
    </w:p>
    <w:p w:rsidR="00DD7639" w:rsidRPr="009A45A6" w:rsidRDefault="00DD7639" w:rsidP="00630C57">
      <w:r w:rsidRPr="009A45A6">
        <w:t>„Rozumím, Aramisi,“ odpověděl Kossa skoro okamžitě. „Gratuluju.“</w:t>
      </w:r>
    </w:p>
    <w:p w:rsidR="00DD7639" w:rsidRPr="009A45A6" w:rsidRDefault="00DD7639" w:rsidP="00630C57">
      <w:r w:rsidRPr="009A45A6">
        <w:t>Zatímco Aramis zamířil k jednomu z bodů, z nějž se větvilo několik desítek žil – na povrchu nebylo po něčem takovém ani stopy –, syntron předával obsah paměti palubnímu počítači PALENQUE.</w:t>
      </w:r>
    </w:p>
    <w:p w:rsidR="00DD7639" w:rsidRPr="009A45A6" w:rsidRDefault="00DD7639" w:rsidP="00630C57">
      <w:r w:rsidRPr="009A45A6">
        <w:t>O pět minut později kosmochod kličkoval nad jednou částí delty. Speciální aparatura vystřelovala v přesných intervalech miniaturní sondy, které pronikaly do hloubky patnácti metrů, analyzovaly podloží a odesílaly výsledky.</w:t>
      </w:r>
    </w:p>
    <w:p w:rsidR="00DD7639" w:rsidRPr="009A45A6" w:rsidRDefault="00DD7639" w:rsidP="00630C57">
      <w:r w:rsidRPr="009A45A6">
        <w:lastRenderedPageBreak/>
        <w:t>„Při všech pokladech Galaxie!“ vydechl po chvíli Porthos. „Tvůj čich si zasluhuje chválu! Budiž tvůj nos veleben, Aramisi!“</w:t>
      </w:r>
    </w:p>
    <w:p w:rsidR="00DD7639" w:rsidRPr="009A45A6" w:rsidRDefault="00DD7639" w:rsidP="00630C57">
      <w:r w:rsidRPr="009A45A6">
        <w:t>Zlato. Zlato s vysokým podílem stříbra. Platina. Něco vzácných transuranů. Čistý uhlík, tedy diamanty. A coltan, většinou ve vysoké koncentraci.</w:t>
      </w:r>
    </w:p>
    <w:p w:rsidR="00DD7639" w:rsidRPr="009A45A6" w:rsidRDefault="00DD7639" w:rsidP="00630C57">
      <w:r w:rsidRPr="009A45A6">
        <w:t>„Coltan! Skvělé! Konečně solidní nález,“ zajásal Athos. Tasil imaginární kord a předvedl kvartu. „Mám už to říct ostatním, ať mají vzteka?“</w:t>
      </w:r>
    </w:p>
    <w:p w:rsidR="00DD7639" w:rsidRPr="009A45A6" w:rsidRDefault="00DD7639" w:rsidP="00630C57">
      <w:r w:rsidRPr="009A45A6">
        <w:t>Aramis prudce zavrtěl hlavou. Konečky kníru mu poskakovaly jako tykadla chlupatého brouka. „To ani náhodou, člověče! Ať si hledají svoje místo!“</w:t>
      </w:r>
    </w:p>
    <w:p w:rsidR="00DD7639" w:rsidRPr="009A45A6" w:rsidRDefault="00DD7639" w:rsidP="00630C57">
      <w:r w:rsidRPr="009A45A6">
        <w:t>„Jasně. Takže pokračujeme.“</w:t>
      </w:r>
    </w:p>
    <w:p w:rsidR="00DD7639" w:rsidRPr="009A45A6" w:rsidRDefault="00DD7639" w:rsidP="00630C57">
      <w:r w:rsidRPr="009A45A6">
        <w:t>Omer Driscol už dávno pokryl planetu čtvercovou sítí a syntrony okamžitě vyznačily místo nálezu. Kosmochod vykroužil oblouk a vypálil další sadu sond. Kde je zlato a diamanty, tam příroda skrývá i další poklady. Třeba takový tantal nebo rhenium. Anebo howalgonium a jiné úžasné Věci.</w:t>
      </w:r>
    </w:p>
    <w:p w:rsidR="00DD7639" w:rsidRPr="009A45A6" w:rsidRDefault="00DD7639" w:rsidP="00630C57">
      <w:r w:rsidRPr="009A45A6">
        <w:t>Potom Aramis konečně přistál. A protože analýza vzduchu dopadla podle očekávání příznivě, otevřel výstup a trojice vystoupila na planetu.</w:t>
      </w:r>
    </w:p>
    <w:p w:rsidR="00DD7639" w:rsidRPr="009A45A6" w:rsidRDefault="00DD7639" w:rsidP="00630C57">
      <w:r w:rsidRPr="009A45A6">
        <w:t>Stáli na bílém štěrku, pod nímž se skrývala silná vrstva písku a jílu. Protáhlý ostrov obepínala stěna rákosovitých rostlin a pokroucených stromů s mohutnými, plochými korunami. Vzduch naplňovalo bzučení a bručení much, komárů a vážek a vysoko nad hlavami jim poletovali jacísi bílí psi se zobákem a čtyřmi křídly.</w:t>
      </w:r>
    </w:p>
    <w:p w:rsidR="00DD7639" w:rsidRPr="009A45A6" w:rsidRDefault="00DD7639" w:rsidP="00630C57">
      <w:r w:rsidRPr="009A45A6">
        <w:t>„My, Pozemšťané, tady zřejmě žádnou kolonii nezaložíme,“ usoudil Aramis. „Ale…“</w:t>
      </w:r>
    </w:p>
    <w:p w:rsidR="00DD7639" w:rsidRPr="009A45A6" w:rsidRDefault="00DD7639" w:rsidP="00630C57">
      <w:r w:rsidRPr="009A45A6">
        <w:t>„Ale Lemurové, kterým nic jiného nezbývá, si rozhodně nemusí stěžovat na nudné prostředí.“ Porthos dusal skřípajícím štěrkem, zastavil se za něčím, co připomínalo rákosí, a ulevil si.</w:t>
      </w:r>
    </w:p>
    <w:p w:rsidR="00DD7639" w:rsidRPr="009A45A6" w:rsidRDefault="00DD7639" w:rsidP="00630C57">
      <w:r w:rsidRPr="009A45A6">
        <w:t>Athos si nasadil k očím triedr a hledal nějaké větší zástupce fauny. Řeka prakticky neproudila, nic v ní nešplíchalo, byla zcela tichá.</w:t>
      </w:r>
    </w:p>
    <w:p w:rsidR="00DD7639" w:rsidRPr="009A45A6" w:rsidRDefault="00DD7639" w:rsidP="00630C57">
      <w:r w:rsidRPr="009A45A6">
        <w:t>„Vážně! První dojem byl správný,“ zabručel Aramis. „Je to starý, zřejmě klidný a vlídný svět.“</w:t>
      </w:r>
    </w:p>
    <w:p w:rsidR="00DD7639" w:rsidRPr="009A45A6" w:rsidRDefault="00DD7639" w:rsidP="00630C57">
      <w:r w:rsidRPr="009A45A6">
        <w:lastRenderedPageBreak/>
        <w:t>„To se může velice brzy změnit,“ podotkl Porthos. „Dost úvah, dáme se do práce.“ Otevřel brašnu s přístroji.</w:t>
      </w:r>
    </w:p>
    <w:p w:rsidR="00DD7639" w:rsidRPr="009A45A6" w:rsidRDefault="00DD7639" w:rsidP="00630C57">
      <w:r w:rsidRPr="009A45A6">
        <w:t>„Co je na řadě?“</w:t>
      </w:r>
    </w:p>
    <w:p w:rsidR="00DD7639" w:rsidRPr="009A45A6" w:rsidRDefault="00DD7639" w:rsidP="00630C57">
      <w:r w:rsidRPr="009A45A6">
        <w:t>„Zkouška vody a hloubkové vrty.“</w:t>
      </w:r>
    </w:p>
    <w:p w:rsidR="00DD7639" w:rsidRPr="009A45A6" w:rsidRDefault="00DD7639" w:rsidP="00630C57">
      <w:r w:rsidRPr="009A45A6">
        <w:t>Mušketýři se dorozumívali pohledy, gesty a krátkými pokřiky. Když polorobotická vrtná soustava zabzučela a rychle zmizela v zemi, stíny korun stromů se už zkracovaly,</w:t>
      </w:r>
    </w:p>
    <w:p w:rsidR="00DD7639" w:rsidRDefault="00DD7639" w:rsidP="00630C57">
      <w:r w:rsidRPr="009A45A6">
        <w:t>Aramis odebíral vzorky vody a civěly na něj ryby s velkýma dělenýma očima. Dotíraly na nádoby a nedaly se odehnat. Po štěrkovém ostrově klouzaly stíny, ale když prospektoři zvedli hlavu, viděli jen modrou oblohu, bílá oblaka a pestrobarevné poletující tvory.</w:t>
      </w:r>
    </w:p>
    <w:p w:rsidR="00DD7639" w:rsidRPr="009A45A6" w:rsidRDefault="00DD7639" w:rsidP="00630C57"/>
    <w:p w:rsidR="00DD7639" w:rsidRPr="009A45A6" w:rsidRDefault="00DD7639" w:rsidP="00CE2ED1">
      <w:pPr>
        <w:pStyle w:val="Bezodskokuk"/>
      </w:pPr>
      <w:r w:rsidRPr="009A45A6">
        <w:t>Ocelově šedý akonský shift, který vypadal spíš jako vojenský výsadkový člun, přistál na holém, bezvýznamném kopci. Výstupní otvory nad širokými pásy byly otevřené, ale nikdo ze čtyřčlenné posádky se v nich neukazoval. Děla mířila na kovové těleso, které vyčnívalo mezi dunami. Fragment archy vypadal při pohledu shora jako černý srpek měsíce. Na obou koncích byl neuvěřitelně zdeformovaný a vězel asi třicet metrů hluboko v písčité půdě.</w:t>
      </w:r>
    </w:p>
    <w:p w:rsidR="00DD7639" w:rsidRPr="009A45A6" w:rsidRDefault="00DD7639" w:rsidP="00630C57">
      <w:r w:rsidRPr="009A45A6">
        <w:t>„Tohle rozhodně nebylo hladké přistání,“ zabručel Rhodan, když objekt pomalu oblétal.</w:t>
      </w:r>
    </w:p>
    <w:p w:rsidR="00DD7639" w:rsidRPr="009A45A6" w:rsidRDefault="00DD7639" w:rsidP="00630C57">
      <w:r w:rsidRPr="009A45A6">
        <w:t>„Tato loď původně vypadala zcela jinak než NETHACK ACHTON, že, Perry?“ Denetree užasle hleděla na oválný kráter a maličkaté Lemury, kteří jako mravenečkové pobíhali kolem trosky poznamenané žárem a nárazy meteoritů a vykládali ji.</w:t>
      </w:r>
    </w:p>
    <w:p w:rsidR="00DD7639" w:rsidRPr="009A45A6" w:rsidRDefault="00DD7639" w:rsidP="00630C57">
      <w:r w:rsidRPr="009A45A6">
        <w:t>„Ano. Zcela jinak. Přistaneme vedle shiftu,“ rozhodl. „Víme, že někdo nebo něco na této planetě si pohrává s energií našich lodí. Ale co platí pro lodě, neplatí zřejmě pro čluny. Až k tomu vraku to zvládneme.“</w:t>
      </w:r>
    </w:p>
    <w:p w:rsidR="00DD7639" w:rsidRPr="009A45A6" w:rsidRDefault="00DD7639" w:rsidP="00630C57">
      <w:r w:rsidRPr="009A45A6">
        <w:t>Jet ještě opsal půlkruh. Někteří Lemurové jim mávali. Zdálo se jim, že chabě a nepříliš nadšeně. Místa, v nichž archa pukla, se členila na pět jasně patrných palub s četnými přepážkami a otevřenými komorami různých velikostí a barev. Vypadalo to jako dům, jehož část se sesula po výbuchu.</w:t>
      </w:r>
    </w:p>
    <w:p w:rsidR="00DD7639" w:rsidRPr="009A45A6" w:rsidRDefault="00DD7639" w:rsidP="00630C57">
      <w:r w:rsidRPr="009A45A6">
        <w:lastRenderedPageBreak/>
        <w:t>„Kde asi jsou zbývající dvě třetiny archy?“ poznamenal doktor Mahal.</w:t>
      </w:r>
    </w:p>
    <w:p w:rsidR="00DD7639" w:rsidRPr="009A45A6" w:rsidRDefault="00DD7639" w:rsidP="00630C57">
      <w:r w:rsidRPr="009A45A6">
        <w:t>Rhodan neodpověděl, pouze pokrčil rameny a pomyslel si, že fragmenty mohly dopadnout do moře. Dosedl se space jetem padesát metrů od shiftu.</w:t>
      </w:r>
    </w:p>
    <w:p w:rsidR="00DD7639" w:rsidRPr="009A45A6" w:rsidRDefault="00DD7639" w:rsidP="00630C57">
      <w:r w:rsidRPr="009A45A6">
        <w:t>„Všichni jsme na hrázi, kterou ten fragment vyhrnul, Pozemšťane Rhodane,“ ohlásila se pilotka Arsis Tachimová, která sledovala jejich přistání. „Ten světlý obdélník… ty díly pocházejí z archy.“</w:t>
      </w:r>
    </w:p>
    <w:p w:rsidR="00DD7639" w:rsidRPr="009A45A6" w:rsidRDefault="00DD7639" w:rsidP="00630C57">
      <w:r w:rsidRPr="009A45A6">
        <w:t>„Rozumím,“ odpověděla Denetree, a když Perry Rhodan souhlasně přikývl, dodala: „Přijdeme.“</w:t>
      </w:r>
    </w:p>
    <w:p w:rsidR="00DD7639" w:rsidRPr="009A45A6" w:rsidRDefault="00DD7639" w:rsidP="00630C57">
      <w:r w:rsidRPr="009A45A6">
        <w:t>Seděli však dál v křeslech a pozorovali podivně monstrózní a zároveň živý obraz s vrakem uprostřed. O kus dál uviděli asi dvě desítky hrobů.</w:t>
      </w:r>
    </w:p>
    <w:p w:rsidR="00DD7639" w:rsidRPr="009A45A6" w:rsidRDefault="00DD7639" w:rsidP="00630C57">
      <w:r w:rsidRPr="009A45A6">
        <w:t>„Měli hodně mrtvých,“ zašeptala Denetree, celá ohromená pohledem na černý kov poznamenaný žárem a následky exploze. „A ti, co přežili…?“</w:t>
      </w:r>
    </w:p>
    <w:p w:rsidR="00DD7639" w:rsidRPr="009A45A6" w:rsidRDefault="00DD7639" w:rsidP="00630C57">
      <w:r w:rsidRPr="009A45A6">
        <w:t>Asi dvě stě padesát trosečníků se rozdělilo zhruba na dvě skupiny. Polovina se zřejmě hodlala zařídit v blízkosti vraku. Ze suti, zeminy, trámů a kovových nosníků zbudovali dlouhou rampu a na ni položili rýhované železné desky. Někteří pracovali se svářečkami, jiní s mechanicky poháněnými rozbrušovačkami. Po rampě vláčeli z rozbitého kolosu vymontované kabiny a různé předměty.</w:t>
      </w:r>
    </w:p>
    <w:p w:rsidR="00DD7639" w:rsidRPr="009A45A6" w:rsidRDefault="00DD7639" w:rsidP="00630C57">
      <w:r w:rsidRPr="009A45A6">
        <w:t xml:space="preserve">Ostatní, většinou se jednalo o starší osoby, nečinně postávali a sledovali, jak druzí pracují. Jako by čekali na nějaký povel, na organizátora, který jim řekne co a jak. Sami si netroufali někde zabrat, protože si nevěřili, báli se, že by selhali. </w:t>
      </w:r>
      <w:r w:rsidRPr="009A45A6">
        <w:rPr>
          <w:i/>
          <w:iCs/>
        </w:rPr>
        <w:t xml:space="preserve">Tohle známe, </w:t>
      </w:r>
      <w:r w:rsidRPr="009A45A6">
        <w:t>pomyslel si Rhodan.</w:t>
      </w:r>
    </w:p>
    <w:p w:rsidR="00DD7639" w:rsidRPr="009A45A6" w:rsidRDefault="00DD7639" w:rsidP="00630C57">
      <w:r w:rsidRPr="009A45A6">
        <w:t>„Sejdeme k nim,“ navrhl Hyman Mahal. „Jak vidím, mají mezi sebou pár schopných, kteří se navzdory šoku rychle vzpamatovali a dokázali se zorganizovat.“</w:t>
      </w:r>
    </w:p>
    <w:p w:rsidR="00DD7639" w:rsidRPr="009A45A6" w:rsidRDefault="00DD7639" w:rsidP="00630C57">
      <w:r w:rsidRPr="009A45A6">
        <w:t>„Na mé lodi se hodně pracovalo. A mnohdy tvrdě. Veškerá práce byla velice dobře organizovaná,“ ozvala se Denetree. Přidala do kroku a nemohla odtrhnout oči od dění kolem vraku. „Pár předáků má přehled a většina poslouchá – někdo z nutnosti, někdo z nadšení.“</w:t>
      </w:r>
    </w:p>
    <w:p w:rsidR="00DD7639" w:rsidRPr="009A45A6" w:rsidRDefault="00DD7639" w:rsidP="00630C57">
      <w:r w:rsidRPr="009A45A6">
        <w:t xml:space="preserve">Rhodan žasl nad archaickou technikou, která se většinou dochovala v neporušeném stavu. Na užší straně kruhové části viděl mohutné trysky a otvory absorbérů. </w:t>
      </w:r>
      <w:r w:rsidRPr="009A45A6">
        <w:lastRenderedPageBreak/>
        <w:t>Masivní ochranné desky, zjizvené četnými zásahy a poseté krátery, se posunovaly po těžkých kolejnicích. Asi uprostřed vraku zel kruhový otvor o průměru necelých dvaceti metrů s takřka nepoškozenými okraji.</w:t>
      </w:r>
    </w:p>
    <w:p w:rsidR="00DD7639" w:rsidRPr="009A45A6" w:rsidRDefault="00DD7639" w:rsidP="00630C57">
      <w:r w:rsidRPr="009A45A6">
        <w:t>Zvedl si levé předloktí k obličeji. „Pikosyne, panoramatický záznam, dokumentace a konvenční měření.“</w:t>
      </w:r>
    </w:p>
    <w:p w:rsidR="00DD7639" w:rsidRPr="009A45A6" w:rsidRDefault="00DD7639" w:rsidP="00630C57">
      <w:r w:rsidRPr="009A45A6">
        <w:t>Minikom tiše potvrdil zadání. Elektrárny ve vraku zřejmě dodávaly stále dostatek energie, protože Lemurové vyřezávali do pláště otvory a budovali další kovové rampy, po nichž ven tahali vše, čím se dalo pohnout.</w:t>
      </w:r>
    </w:p>
    <w:p w:rsidR="00DD7639" w:rsidRPr="009A45A6" w:rsidRDefault="00DD7639" w:rsidP="00630C57">
      <w:r w:rsidRPr="009A45A6">
        <w:t>I tato část posádky sestávala z „obyčejných“ Lemurů a velkého počtu mutantů.</w:t>
      </w:r>
    </w:p>
    <w:p w:rsidR="00DD7639" w:rsidRPr="009A45A6" w:rsidRDefault="00DD7639" w:rsidP="00630C57">
      <w:r w:rsidRPr="009A45A6">
        <w:t>O dvě stě metrů dál viděli na skalnaté plošině vyměřovací tyče a natažené šňůry, zřejmě první, poněkud primitivní projekt trvalého sídliště.</w:t>
      </w:r>
    </w:p>
    <w:p w:rsidR="00DD7639" w:rsidRPr="009A45A6" w:rsidRDefault="00DD7639" w:rsidP="00630C57">
      <w:r w:rsidRPr="009A45A6">
        <w:t>K Perrymu Rhodanovi běžela akonská historička Solina Tormasová a vzrušeně volala: „Přiletěli jste právě včas! Tady zřejmě brzy propukne chaos. Lemurové jsou ještě zcela dezorientovaní. Přišli o autoritu, o velitele. Nejdřív chtěli vybudovat osadu, ale teď… Tamhle býval nějaký přistávací modul nebo záchranný modul velitele.“ Ukazovala na kruhový otvor ve vraku. V temném vnitřku bylo nejasně vidět úchyty a kluznice.</w:t>
      </w:r>
    </w:p>
    <w:p w:rsidR="00DD7639" w:rsidRPr="009A45A6" w:rsidRDefault="00DD7639" w:rsidP="00630C57">
      <w:r w:rsidRPr="009A45A6">
        <w:t>Řada Lemurů ustala v práci a začala se shlukovat.</w:t>
      </w:r>
    </w:p>
    <w:p w:rsidR="00DD7639" w:rsidRPr="009A45A6" w:rsidRDefault="00DD7639" w:rsidP="00630C57">
      <w:r w:rsidRPr="009A45A6">
        <w:t>Došla k nim i Arsis Tachimová a zvedla ruku na pozdrav.</w:t>
      </w:r>
    </w:p>
    <w:p w:rsidR="00DD7639" w:rsidRPr="009A45A6" w:rsidRDefault="00DD7639" w:rsidP="00630C57">
      <w:r w:rsidRPr="009A45A6">
        <w:t>„Jedna skupina se chce usídlit poblíž vraku, aby mohla využívat jeho zařízení. Ostatní chtějí co nejdále odtud, ale nevědí kam. Navíc je tu problém s přepravou těžších předmětů. Jsme z toho poněkud zmatení. Mnozí se nás nejdřív báli.“</w:t>
      </w:r>
    </w:p>
    <w:p w:rsidR="00DD7639" w:rsidRPr="009A45A6" w:rsidRDefault="00DD7639" w:rsidP="00630C57">
      <w:r w:rsidRPr="009A45A6">
        <w:t>„Řekli jsme jim o našich lodích,“ pokračovala Solina a letmo Denetree objala. „Ale nijak to na ně nezapůsobilo. Jsou naprosto dezorientovaní, potřebují nějakou autoritu. Dokonce i komáři a ptáci jim působí psychické problémy. Z uzavřeného a zabezpečeného systému byli najednou vrženi do volného prostoru planety. Tenhle svět je pro ně nekonečný. Domnívají se, že je velitel opustil.“</w:t>
      </w:r>
    </w:p>
    <w:p w:rsidR="00DD7639" w:rsidRPr="009A45A6" w:rsidRDefault="00DD7639" w:rsidP="00630C57">
      <w:r w:rsidRPr="009A45A6">
        <w:lastRenderedPageBreak/>
        <w:t>Denetree a Solina se na Rhodana významně podívaly.</w:t>
      </w:r>
    </w:p>
    <w:p w:rsidR="00DD7639" w:rsidRPr="009A45A6" w:rsidRDefault="00DD7639" w:rsidP="00630C57">
      <w:r w:rsidRPr="009A45A6">
        <w:t>Zvolna zavrtěl hlavou. „Možná bych se na to hodil, ale od toho tu nejsem. Jejich velitel… Patrně se odpálil v záchranném modulu. Brzy se s ním uvidíme.“</w:t>
      </w:r>
    </w:p>
    <w:p w:rsidR="00DD7639" w:rsidRPr="009A45A6" w:rsidRDefault="00DD7639" w:rsidP="00630C57">
      <w:r w:rsidRPr="009A45A6">
        <w:t>„To bude zřejmě ten nález na severu, je to asi dvacet kilometrů odtud,“ ozval se pilot Ron Kealil. „To znamená, že jsou bez spojení.“</w:t>
      </w:r>
    </w:p>
    <w:p w:rsidR="00DD7639" w:rsidRPr="009A45A6" w:rsidRDefault="00DD7639" w:rsidP="00630C57">
      <w:r w:rsidRPr="009A45A6">
        <w:t>„Mě to skoro ani nepřekvapuje,“ poznamenal suše Isaias Shimon. „Řekl bych, že přišli nejen o ně.“</w:t>
      </w:r>
    </w:p>
    <w:p w:rsidR="00DD7639" w:rsidRPr="009A45A6" w:rsidRDefault="00DD7639" w:rsidP="00630C57">
      <w:r w:rsidRPr="009A45A6">
        <w:t>Denetree už stála u skupiny trosečníků a hovořila k nim. Solina Tormasová k ní došla a pár minut poslouchala.</w:t>
      </w:r>
    </w:p>
    <w:p w:rsidR="00DD7639" w:rsidRPr="009A45A6" w:rsidRDefault="00DD7639" w:rsidP="00630C57">
      <w:r w:rsidRPr="009A45A6">
        <w:t>„Je to skutečně beznadějný zmatek,“ řekla nakonec. „Realita na ně dopadla příliš tvrdě. Řekni jim, Denetree, že letíme k místu, kam dopadl velitelův modul. Pokud je naživu, přivezeme ho. Pak budou mít opět vůdce.“</w:t>
      </w:r>
    </w:p>
    <w:p w:rsidR="00DD7639" w:rsidRPr="009A45A6" w:rsidRDefault="00DD7639" w:rsidP="00630C57">
      <w:r w:rsidRPr="009A45A6">
        <w:t>Rhodanovi bylo jasné, že ne všichni Lemurové jsou návrhem nadšeni. Šok z nouzového přistání se na nich podepsal až příliš. Teď nemá smysl pátrat po nějakém nosiči dat.</w:t>
      </w:r>
    </w:p>
    <w:p w:rsidR="00DD7639" w:rsidRPr="009A45A6" w:rsidRDefault="00DD7639" w:rsidP="00630C57">
      <w:r w:rsidRPr="009A45A6">
        <w:t>Velitel určitě zná minulost archy a bude vědět, kde hledat. Pokud nějaké paměťové médium vůbec existuje…</w:t>
      </w:r>
    </w:p>
    <w:p w:rsidR="00DD7639" w:rsidRPr="009A45A6" w:rsidRDefault="00DD7639" w:rsidP="00630C57">
      <w:r w:rsidRPr="009A45A6">
        <w:t>Zastavil se před dvěma staršími Lemury. Působili zasněně. Uvědomoval si, že je to naprosto marná snaha, ale za pokus nic nedá. Ukázal na vrak. „Odstartovali jste před padesáti tisíci lety z Lemurie. Ve vraku jistě najdete nějaká data. Deníky. Vzpomínky těch úplně prvních…“</w:t>
      </w:r>
    </w:p>
    <w:p w:rsidR="00DD7639" w:rsidRPr="009A45A6" w:rsidRDefault="00DD7639" w:rsidP="00630C57">
      <w:r w:rsidRPr="009A45A6">
        <w:t>„A k čemu by nám byly? Musíme nějak přežít a s tím nám vzpomínky nepomůžou.“</w:t>
      </w:r>
    </w:p>
    <w:p w:rsidR="00DD7639" w:rsidRPr="009A45A6" w:rsidRDefault="00DD7639" w:rsidP="00630C57">
      <w:r w:rsidRPr="009A45A6">
        <w:t>„Bez minulosti není budoucnosti,“ nedal se Rhodan. „Vyneste prosím záznamy a dejte nám vědět. Je důležité, abychom všichni – vy i my – poznali minulost.“</w:t>
      </w:r>
    </w:p>
    <w:p w:rsidR="00DD7639" w:rsidRPr="009A45A6" w:rsidRDefault="00DD7639" w:rsidP="00630C57">
      <w:r w:rsidRPr="009A45A6">
        <w:t>„A jak by ty záznamy měly vypadat?“ zeptal plešatý muž.</w:t>
      </w:r>
    </w:p>
    <w:p w:rsidR="00DD7639" w:rsidRPr="009A45A6" w:rsidRDefault="00DD7639" w:rsidP="00630C57">
      <w:r w:rsidRPr="009A45A6">
        <w:t>Rhodan pokrčil rameny. „To nevím. Budou zřejmě v nějaké paměťové jednotce.“</w:t>
      </w:r>
    </w:p>
    <w:p w:rsidR="00DD7639" w:rsidRPr="009A45A6" w:rsidRDefault="00DD7639" w:rsidP="00630C57">
      <w:r w:rsidRPr="009A45A6">
        <w:t>„Zeptáme se technonů,“ řekl Lemur. „Ti snad budou vědět co a jak. A pokud se ta paměť nezničila, určitě ji najdeme. To znamená, že se vrátíte?“</w:t>
      </w:r>
    </w:p>
    <w:p w:rsidR="00DD7639" w:rsidRPr="009A45A6" w:rsidRDefault="00DD7639" w:rsidP="00630C57">
      <w:r w:rsidRPr="009A45A6">
        <w:lastRenderedPageBreak/>
        <w:t>„Jistě,“ odpověděl Rhodan. „Ale nejdřív musíme ještě k dalšímu vraku.“ Podíval se na optiku multifunkčního náramku, přečetl si údaje a sekvenci uložil. Otočil se. „Jdeme hledat vašeho velitele,“ řekl k bezradně postávajícím Lemurům. Potom se obrátil ke svým druhům a tiše dodal: „Od něj se dozvíme víc. Převezeme ho sem a on už ten zmatek zklidní. Pojďte!“</w:t>
      </w:r>
    </w:p>
    <w:p w:rsidR="00DD7639" w:rsidRPr="009A45A6" w:rsidRDefault="00DD7639" w:rsidP="00630C57">
      <w:r w:rsidRPr="009A45A6">
        <w:t>Denetree ještě několika slovy Lemury povzbudila, a pak se rozběhla za Shimonem a Mahalem k jetu. V té chvíli od lesa přiletělo hejno běloskvoucích ptáků připomínajících racky a s křikem se usadilo na vrcholu vraku.</w:t>
      </w:r>
    </w:p>
    <w:p w:rsidR="00DD7639" w:rsidRPr="009A45A6" w:rsidRDefault="00DD7639" w:rsidP="00630C57">
      <w:r w:rsidRPr="009A45A6">
        <w:t>Rhodan ztěžka dosedl do křesla a přehrál záznamy z náramku do palubního syntronu.</w:t>
      </w:r>
    </w:p>
    <w:p w:rsidR="00DD7639" w:rsidRPr="009A45A6" w:rsidRDefault="00DD7639" w:rsidP="00630C57">
      <w:r w:rsidRPr="009A45A6">
        <w:t>„Do archy proniklo kosmické záření, což se dalo při tak dlouhém letu očekávat. Hodnoty jsou tak vysoké, že vyvolaly mutace.“ Zvětšil výřez a ukázal na něj. „To jsou roztříštěné části vnější paluby. Tady je obzvláště vysoká radioaktivita.“</w:t>
      </w:r>
    </w:p>
    <w:p w:rsidR="00DD7639" w:rsidRPr="009A45A6" w:rsidRDefault="00DD7639" w:rsidP="00630C57">
      <w:r w:rsidRPr="009A45A6">
        <w:t>„Co to znamená?“ zeptala se Denetree.</w:t>
      </w:r>
    </w:p>
    <w:p w:rsidR="00DD7639" w:rsidRPr="009A45A6" w:rsidRDefault="00DD7639" w:rsidP="00630C57">
      <w:r w:rsidRPr="009A45A6">
        <w:t>„Že muselo dojít k obrovskému jadernému výbuchu,“ odpověděl Rhodan. „Po kolizi zřejmě explodoval reaktor.“</w:t>
      </w:r>
    </w:p>
    <w:p w:rsidR="00DD7639" w:rsidRPr="009A45A6" w:rsidRDefault="00DD7639" w:rsidP="00630C57">
      <w:r w:rsidRPr="009A45A6">
        <w:t>„Tomu bych docela věřil,“ usoudil Isaias Shimon. „A co bychom ještě měli vědět?“</w:t>
      </w:r>
    </w:p>
    <w:p w:rsidR="00DD7639" w:rsidRPr="009A45A6" w:rsidRDefault="00DD7639" w:rsidP="00630C57">
      <w:r w:rsidRPr="009A45A6">
        <w:t>Perry vyvolal informace, které shromáždily PALENQUE a LAS-TOÓR za nuceného pobytu na oběžné dráze. Nejdříve se podle očekávání ukázaly záběry dálkového pozorování a zvětšeniny výrazných terénních útvarů. Oblaka, vinoucí se řeky a několik ledovců mezi prastarými horskými pásmy svědčily o tom, že Mentack Nutai je z planetologického hlediska prastarý svět.</w:t>
      </w:r>
    </w:p>
    <w:p w:rsidR="00DD7639" w:rsidRPr="009A45A6" w:rsidRDefault="00DD7639" w:rsidP="00630C57">
      <w:r w:rsidRPr="009A45A6">
        <w:t>Zatímco sledovali hologramy, shift odstartoval a s burácením se vzdaloval na sever.</w:t>
      </w:r>
    </w:p>
    <w:p w:rsidR="00DD7639" w:rsidRPr="009A45A6" w:rsidRDefault="00DD7639" w:rsidP="00630C57">
      <w:r w:rsidRPr="009A45A6">
        <w:t>Přístroje PALENQUE se zaměřily na jeden ledovec. Následně se ukázalo, že se jedná o část polární čepičky asi 3000 kilometrů od místa dopadu velkého fragmentu. Driscol zde patrně narazil na něco nezvyklého, protože dotyčnou oblast postupně zvětšoval.</w:t>
      </w:r>
    </w:p>
    <w:p w:rsidR="00DD7639" w:rsidRPr="009A45A6" w:rsidRDefault="00DD7639" w:rsidP="00630C57">
      <w:r w:rsidRPr="009A45A6">
        <w:lastRenderedPageBreak/>
        <w:t>„Další vrak,“ poznamenal tiše Rhodan. „Se značnou pravděpodobností část archy.“</w:t>
      </w:r>
    </w:p>
    <w:p w:rsidR="00DD7639" w:rsidRPr="009A45A6" w:rsidRDefault="00DD7639" w:rsidP="00630C57">
      <w:r w:rsidRPr="009A45A6">
        <w:t>Rozžhavená kovová konstrukce vytavila do ledu podlouhlý kráter a na jeho konci se zaryla hluboko do ledu. Voda v kráteru a kolem malé kupolovité vyvýšeniny opět zmrzla. Kov byl černý jako plášť LEMCHY OVIR a výrazně se odrážel od bílého prostředí.</w:t>
      </w:r>
    </w:p>
    <w:p w:rsidR="00DD7639" w:rsidRPr="009A45A6" w:rsidRDefault="00DD7639" w:rsidP="00630C57">
      <w:r w:rsidRPr="009A45A6">
        <w:t>„Ukaž to ještě jednou!“</w:t>
      </w:r>
    </w:p>
    <w:p w:rsidR="00DD7639" w:rsidRPr="009A45A6" w:rsidRDefault="00DD7639" w:rsidP="00630C57">
      <w:r w:rsidRPr="009A45A6">
        <w:t>Rhodan určil polohu místa, poslal data shiftu a pro jistotu i oběma kosmochodům. Kealil Ron potvrdil příjem.</w:t>
      </w:r>
    </w:p>
    <w:p w:rsidR="00DD7639" w:rsidRPr="009A45A6" w:rsidRDefault="00DD7639" w:rsidP="00630C57">
      <w:r w:rsidRPr="009A45A6">
        <w:t>„Oblast severního pólu. Neobydlená země…“</w:t>
      </w:r>
    </w:p>
    <w:p w:rsidR="00DD7639" w:rsidRPr="009A45A6" w:rsidRDefault="00DD7639" w:rsidP="00630C57">
      <w:r w:rsidRPr="009A45A6">
        <w:t>Driscol zvětšoval rozlehlou deltu řeky a najednou se přenos přerušil. Krátce nato oslepla i obrazovka se záběry z LAS-TOÓR.</w:t>
      </w:r>
    </w:p>
    <w:p w:rsidR="00DD7639" w:rsidRPr="009A45A6" w:rsidRDefault="00DD7639" w:rsidP="00630C57">
      <w:r w:rsidRPr="009A45A6">
        <w:t>„Že by výpadek paměti?“ zabručel lékař.</w:t>
      </w:r>
    </w:p>
    <w:p w:rsidR="00DD7639" w:rsidRPr="009A45A6" w:rsidRDefault="00DD7639" w:rsidP="00630C57">
      <w:r w:rsidRPr="009A45A6">
        <w:t>Rhodan zaťukal na touchscreen vysílačky. „Rhodan volá PALENQUE. Proč jste přerušili přenos?“</w:t>
      </w:r>
    </w:p>
    <w:p w:rsidR="00DD7639" w:rsidRPr="009A45A6" w:rsidRDefault="00DD7639" w:rsidP="00630C57">
      <w:r w:rsidRPr="009A45A6">
        <w:t>Nic. Syntron se pokoušel o totéž na jiných frekvencích, ale se stejným výsledkem.</w:t>
      </w:r>
    </w:p>
    <w:p w:rsidR="00DD7639" w:rsidRPr="009A45A6" w:rsidRDefault="00DD7639" w:rsidP="00630C57">
      <w:r w:rsidRPr="009A45A6">
        <w:t>Rhodan se opřel v křesle a na chvíli zavřel oči. „Sami jste to viděli. Spojení s lodí se přerušilo. Proč, to nevíme.“</w:t>
      </w:r>
    </w:p>
    <w:p w:rsidR="00DD7639" w:rsidRPr="009A45A6" w:rsidRDefault="00DD7639" w:rsidP="00630C57">
      <w:r w:rsidRPr="009A45A6">
        <w:t>Denetree pokrčila rameny. „Jako by… jako by si s námi pohrával někdo neviditelný,“ vyslovila váhavě.</w:t>
      </w:r>
    </w:p>
    <w:p w:rsidR="00DD7639" w:rsidRPr="009A45A6" w:rsidRDefault="00DD7639" w:rsidP="00630C57">
      <w:r w:rsidRPr="009A45A6">
        <w:t>„Vypadá to tak,“ odpověděl Rhodan. „Možná máš pravdu. Ale dokud to ještě jde, musíme něco dělat.“ Nutil se ke klidu a spojil se s kosmochody. „Tady Rhodan – předpokládám, že už také nemáte spojení s PALENQUE. Doufejme, že je to jen přechodný výpadek. Zůstaneme spolu ve spojení a budeme pokračovat. Narazili jste na něco zvláštního?“</w:t>
      </w:r>
    </w:p>
    <w:p w:rsidR="00DD7639" w:rsidRPr="009A45A6" w:rsidRDefault="00DD7639" w:rsidP="00630C57">
      <w:r w:rsidRPr="009A45A6">
        <w:t>Osmička odpověděla okamžitě. Pětka potvrdila příjem syntronicky.</w:t>
      </w:r>
    </w:p>
    <w:p w:rsidR="00DD7639" w:rsidRPr="009A45A6" w:rsidRDefault="00DD7639" w:rsidP="00630C57">
      <w:r w:rsidRPr="009A45A6">
        <w:t>„Zatím ne. Ale máme náznaky, že by zde mohlo být množství nerostů.“</w:t>
      </w:r>
    </w:p>
    <w:p w:rsidR="00DD7639" w:rsidRPr="009A45A6" w:rsidRDefault="00DD7639" w:rsidP="00630C57">
      <w:r w:rsidRPr="009A45A6">
        <w:t>„Žádné známky současného nebo dřívějšího osídlení. Žádné stavby, silnice, nic podobného.“</w:t>
      </w:r>
    </w:p>
    <w:p w:rsidR="00DD7639" w:rsidRPr="009A45A6" w:rsidRDefault="00DD7639" w:rsidP="00630C57">
      <w:r w:rsidRPr="009A45A6">
        <w:t xml:space="preserve">„Jestli vám můžu dát radu,“ řekl Perry po krátké úvaze, „držte se co nejblíž při sobě. A létejte těsně nad </w:t>
      </w:r>
      <w:r w:rsidRPr="009A45A6">
        <w:lastRenderedPageBreak/>
        <w:t>povrchem. Co když ti neviditelní žrouti energie vyřadí i nás.“</w:t>
      </w:r>
    </w:p>
    <w:p w:rsidR="00DD7639" w:rsidRPr="009A45A6" w:rsidRDefault="00DD7639" w:rsidP="00630C57">
      <w:r w:rsidRPr="009A45A6">
        <w:t>„Na tom něco je. Dík za tip, Rhodane.“</w:t>
      </w:r>
    </w:p>
    <w:p w:rsidR="00DD7639" w:rsidRPr="009A45A6" w:rsidRDefault="00DD7639" w:rsidP="00630C57">
      <w:r w:rsidRPr="009A45A6">
        <w:t>Rhodan se narovnal a tiše řekl: „Neviditelní obyvatelé? Skvěle ukrytá stanice? Něco, co se skrývá na některém z měsíců? Nad tím teď nemá smysl uvažovat.“ Krátce a nevesele se zasmál. „Planeta možná nerada návštěvníky, kteří se mohou volně pohybovat, a proto odčerpává energii. Radši odstartujeme, dokud to ještě jde.“</w:t>
      </w:r>
    </w:p>
    <w:p w:rsidR="00DD7639" w:rsidRPr="009A45A6" w:rsidRDefault="00DD7639" w:rsidP="00630C57">
      <w:r w:rsidRPr="009A45A6">
        <w:t>Zavřel otvor a navolil startovní sekvenci. Jet letěl ve stech metrech za shiftem a po několika minutách už čtveřice viděla, že velitelský modul archy dosedl relativně měkce v křídově bílých dunách.</w:t>
      </w:r>
    </w:p>
    <w:p w:rsidR="00DD7639" w:rsidRDefault="00DD7639" w:rsidP="00630C57">
      <w:pPr>
        <w:rPr>
          <w:i/>
          <w:iCs/>
        </w:rPr>
      </w:pPr>
    </w:p>
    <w:p w:rsidR="00DD7639" w:rsidRPr="009A45A6" w:rsidRDefault="00DD7639" w:rsidP="00CE2ED1">
      <w:pPr>
        <w:ind w:firstLine="0"/>
      </w:pPr>
      <w:r w:rsidRPr="009A45A6">
        <w:rPr>
          <w:i/>
          <w:iCs/>
        </w:rPr>
        <w:t>Menttiové planoucích podzimních lesů sledovali návštěvníky, kteří se snesli v malých létajících objektech, přihlíželi, jak se setkali s trosečníky a zase je opustili. Cítili tenké, střídavé energetické proudy a s údivem konstatovali nepřítomnost agresivity.</w:t>
      </w:r>
    </w:p>
    <w:p w:rsidR="00DD7639" w:rsidRPr="009A45A6" w:rsidRDefault="00DD7639" w:rsidP="00630C57">
      <w:r w:rsidRPr="009A45A6">
        <w:rPr>
          <w:i/>
          <w:iCs/>
        </w:rPr>
        <w:t>– Třeba si chtějí pomáhat… –</w:t>
      </w:r>
    </w:p>
    <w:p w:rsidR="00DD7639" w:rsidRPr="009A45A6" w:rsidRDefault="00DD7639" w:rsidP="00630C57">
      <w:r w:rsidRPr="009A45A6">
        <w:rPr>
          <w:i/>
          <w:iCs/>
        </w:rPr>
        <w:t>– Spolu ještě komunikovat mohou, ale se svými loďmi už ne. –</w:t>
      </w:r>
    </w:p>
    <w:p w:rsidR="00DD7639" w:rsidRPr="009A45A6" w:rsidRDefault="00DD7639" w:rsidP="00630C57">
      <w:r w:rsidRPr="009A45A6">
        <w:rPr>
          <w:i/>
          <w:iCs/>
        </w:rPr>
        <w:t>– Pocházejí ze dvou hvězdných národů. Ale jsou si podobní. Stejně jako my. –</w:t>
      </w:r>
    </w:p>
    <w:p w:rsidR="00DD7639" w:rsidRPr="009A45A6" w:rsidRDefault="00DD7639" w:rsidP="00630C57">
      <w:r w:rsidRPr="009A45A6">
        <w:rPr>
          <w:i/>
          <w:iCs/>
        </w:rPr>
        <w:t>Roje Menttiů se koupaly v proudu světelných částic horkého poledne a kroužily nad hlavní částí zničeného ocelového vetřelce. Roj si vyměnil zkušenosti s větší kolektivní masou a oddělil se. Tři roje ohnivých bytostí se rozhodly, že se ochrání před možným nebezpečím, a vytvořily další bariéru mezi kosmem a povrchem planety.</w:t>
      </w:r>
    </w:p>
    <w:p w:rsidR="00DD7639" w:rsidRPr="009A45A6" w:rsidRDefault="00DD7639" w:rsidP="00630C57">
      <w:r w:rsidRPr="009A45A6">
        <w:rPr>
          <w:i/>
          <w:iCs/>
        </w:rPr>
        <w:t>Jeden malý roj několikrát zavířil kolem velkého seskupení, a potom se pustil za stříbřitě šedým létajícím objektem, který zřejmě směřoval k místům, kde Menttiové zpívajících dun už několik cyklů s překvapením, údivem a dojetím sledovali osamělý, obětavý boj dvou jedinců. Dvou cizinců, z nichž nevycházela ani trocha agresivity.</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39" type="#_x0000_t75" style="position:absolute;left:0;text-align:left;margin-left:39.7pt;margin-top:.3pt;width:65.45pt;height:54.8pt;z-index:-7;mso-position-horizontal:right" wrapcoords="-248 0 -248 21304 21600 21304 21600 0 -248 0">
            <v:imagedata r:id="rId25" o:title=""/>
            <w10:wrap type="tight"/>
          </v:shape>
        </w:pict>
      </w:r>
    </w:p>
    <w:p w:rsidR="00DD7639" w:rsidRDefault="00DD7639" w:rsidP="00CE2ED1">
      <w:pPr>
        <w:pStyle w:val="Nadpis3"/>
      </w:pPr>
    </w:p>
    <w:p w:rsidR="00DD7639" w:rsidRPr="009A45A6" w:rsidRDefault="00DD7639" w:rsidP="00CE2ED1">
      <w:pPr>
        <w:pStyle w:val="Nadpis3"/>
      </w:pPr>
      <w:r w:rsidRPr="009A45A6">
        <w:t>Nesmrtelný a smrt</w:t>
      </w:r>
    </w:p>
    <w:p w:rsidR="00DD7639" w:rsidRPr="009A45A6" w:rsidRDefault="00DD7639" w:rsidP="00CB3DBB">
      <w:pPr>
        <w:pStyle w:val="Bezodskokuk"/>
      </w:pPr>
      <w:r w:rsidRPr="009A45A6">
        <w:t>Velitelský modul byl asi třicetimetrový válec, který se po kolizi s asteroidem odpálil z archy a po strmém letu přistál na padácích z kovové fólie a dopadl na nafukovací polštáře. Dlouhá stopa však svědčila o tom, že jeho rychlost musela být značná.</w:t>
      </w:r>
    </w:p>
    <w:p w:rsidR="00DD7639" w:rsidRPr="009A45A6" w:rsidRDefault="00DD7639" w:rsidP="00630C57">
      <w:r w:rsidRPr="009A45A6">
        <w:t>Shift zamířil mezi nízké duny a zvolna se přibližoval k vraku.</w:t>
      </w:r>
    </w:p>
    <w:p w:rsidR="00DD7639" w:rsidRPr="009A45A6" w:rsidRDefault="00DD7639" w:rsidP="00630C57">
      <w:r w:rsidRPr="009A45A6">
        <w:t>Rhodan několikrát pomalu po spirále obletěl obraz spouště. Jeho druzi mlčeli a dívali se na holografická zvětšení záběrů vnějších kamer.</w:t>
      </w:r>
    </w:p>
    <w:p w:rsidR="00DD7639" w:rsidRPr="009A45A6" w:rsidRDefault="00DD7639" w:rsidP="00630C57">
      <w:r w:rsidRPr="009A45A6">
        <w:t>„Pět lidí,“ řekla Denetree zastřeným hlasem. „Tam vpravo od výstupu, Akonané a jeden Lemur.“</w:t>
      </w:r>
    </w:p>
    <w:p w:rsidR="00DD7639" w:rsidRPr="009A45A6" w:rsidRDefault="00DD7639" w:rsidP="00630C57">
      <w:r w:rsidRPr="009A45A6">
        <w:t>Mezi sluncem ozářenými plochami a stíny, mezi zohýbanými kolejnicemi a potrubím, spálenými lany a změtí přípojek, rozevřených ocelových čelistí, zbytky vedení a kabelů, jejichž izolace se roztekla a kapala jako horký vosk, zela vypálená, napůl vyrvaná přechodová komora. Částečně vyklopená rampa měla zohýbané zábradlí a vedla do písku, kde začínala hluboce vyšlápnutá stopa. Tmavá, nyní navíc i zčernalá konstrukce a skoro bílý písek vytvářely groteskně brutální protiklad. Rozbitá technika ležela napůl zahrabána v doposavad zjevně netknuté přírodě.</w:t>
      </w:r>
    </w:p>
    <w:p w:rsidR="00DD7639" w:rsidRPr="009A45A6" w:rsidRDefault="00DD7639" w:rsidP="00630C57">
      <w:r w:rsidRPr="009A45A6">
        <w:t>„Přistaneme,“ rozhodl Rhodan. Jet klesal skoro kolmo k relativně rovnému místu a pružně dosedl.</w:t>
      </w:r>
    </w:p>
    <w:p w:rsidR="00DD7639" w:rsidRPr="009A45A6" w:rsidRDefault="00DD7639" w:rsidP="00630C57">
      <w:r w:rsidRPr="009A45A6">
        <w:t>Isaias Shimon se přesvědčil, že vnější kamery jsou zaměřeny na Akonany a onu pátou postavu. Denetree zřejmě viděla víc než Rhodan a opustila space jet jako první.</w:t>
      </w:r>
    </w:p>
    <w:p w:rsidR="00DD7639" w:rsidRPr="009A45A6" w:rsidRDefault="00DD7639" w:rsidP="00630C57">
      <w:r w:rsidRPr="009A45A6">
        <w:t>Perry Rhodan vystoupil jako poslední a kráčel za svými druhy po skřípajícím písku.</w:t>
      </w:r>
    </w:p>
    <w:p w:rsidR="00DD7639" w:rsidRPr="009A45A6" w:rsidRDefault="00DD7639" w:rsidP="00630C57">
      <w:r w:rsidRPr="009A45A6">
        <w:t xml:space="preserve">Z toho, co zatím viděl, na něj padala tíseň. Zničená, už nepoužitelná technika, mrtví, desítky, možná stovky zmatených a zraněných trosečníků, kteří si musí vydobýt </w:t>
      </w:r>
      <w:r w:rsidRPr="009A45A6">
        <w:lastRenderedPageBreak/>
        <w:t>novou vlast… To vše v něm vyvolávala silnou melancholii. Dotýkalo se ho to, i když nesl na bedrech zkušenosti takřka tří tisíciletí. Sklopil zrak ke špičkám bot, jako by na nich chtěl spočítat zrnka písku. Když mu k uším dolehly útržky lemurštiny, vzhlédl a během nekonečně dlouhé vteřiny se mu naskytl obraz, jenž ho přímo ohromil.</w:t>
      </w:r>
    </w:p>
    <w:p w:rsidR="00DD7639" w:rsidRPr="009A45A6" w:rsidRDefault="00DD7639" w:rsidP="00630C57">
      <w:r w:rsidRPr="009A45A6">
        <w:t>Denetree a Solina Tormasová hovořily s Lemurkou, která je převyšovala skoro o hlavu. Žena stála vedle přístřešku, pod nímž spočíval na lůžku hubený muž. Zde stopy vedoucí od válce končily. U muže klečel Hyman Mahal a pracoval se syntronickým diagnostickým zařízením.</w:t>
      </w:r>
    </w:p>
    <w:p w:rsidR="00DD7639" w:rsidRPr="009A45A6" w:rsidRDefault="00DD7639" w:rsidP="00630C57">
      <w:r w:rsidRPr="009A45A6">
        <w:t>Bezvousý a bezvlasý stařec měl zavřené oči. Ve značně vrásčitém obličeji poškubávaly rty. Mezi stínem a slunečním světlem na písku se pohyboval bezpočet zvířátek, která vylézala z písečných děr a v kusadlech nesla trojhranné cáry. Tvorečkové připomínali velké mravence.</w:t>
      </w:r>
    </w:p>
    <w:p w:rsidR="00DD7639" w:rsidRPr="009A45A6" w:rsidRDefault="00DD7639" w:rsidP="00630C57">
      <w:r w:rsidRPr="009A45A6">
        <w:t>„…velitel,“ slyšel Rhodan. „Atubur Nutai, nesmrtelný, mi umírá pod rukama. Jeho metach’rath se naplňuje,“ říkala ona vysoká, štíhlá žena s oválným obličejem. Na sobě měla overal, který zřejmě býval zářivě bílý, ale nyní byl potrhaný a umazaný. Ruce, jimiž klidně gestikulovala, Rhodanovi připadaly úchvatně, zrale krásné.</w:t>
      </w:r>
    </w:p>
    <w:p w:rsidR="00DD7639" w:rsidRPr="009A45A6" w:rsidRDefault="00DD7639" w:rsidP="00630C57">
      <w:r w:rsidRPr="009A45A6">
        <w:t>Přistoupil blíže. Zpozorovala ho a pohlédla na něj s úsměvem sfingy.</w:t>
      </w:r>
    </w:p>
    <w:p w:rsidR="00DD7639" w:rsidRPr="009A45A6" w:rsidRDefault="00DD7639" w:rsidP="00630C57">
      <w:r w:rsidRPr="009A45A6">
        <w:t>„Jmenuji se Perry Rhodan. Vašemu jazyku jsem se naučil před mnoha a mnoha lety,“ řekl a snažil se vyslovovat co nejpečlivěji. „A tohle jsou moji druzi. Můžeme vám nějak pomoci?“</w:t>
      </w:r>
    </w:p>
    <w:p w:rsidR="00DD7639" w:rsidRPr="009A45A6" w:rsidRDefault="00DD7639" w:rsidP="00630C57">
      <w:r w:rsidRPr="009A45A6">
        <w:t>Stále se záhadně usmívala. Potom se úsměv vytratil a vystřídal jej smutek. Osobnost té ženy na něj mocně zapůsobila. Sevřelo se mu hrdlo. „Byl by zázrak, kdybyste mohli,“ řekla. „Nesmrtelný umírá… Kde ses naučil našemu jazyku?“</w:t>
      </w:r>
    </w:p>
    <w:p w:rsidR="00DD7639" w:rsidRPr="009A45A6" w:rsidRDefault="00DD7639" w:rsidP="00630C57">
      <w:r w:rsidRPr="009A45A6">
        <w:t>„Jsem starší než ty,“ pronesl tiše, „a naučil jsem se mu před dávnými časy.“</w:t>
      </w:r>
    </w:p>
    <w:p w:rsidR="00DD7639" w:rsidRPr="009A45A6" w:rsidRDefault="00DD7639" w:rsidP="00630C57">
      <w:r w:rsidRPr="009A45A6">
        <w:t>Denetree a Solina na něj hleděly mlčky, skoro s nábožnou úctou.</w:t>
      </w:r>
    </w:p>
    <w:p w:rsidR="00DD7639" w:rsidRPr="009A45A6" w:rsidRDefault="00DD7639" w:rsidP="00630C57">
      <w:r w:rsidRPr="009A45A6">
        <w:lastRenderedPageBreak/>
        <w:t>Přistoupil ke starcovu lůžku. Muž měl vysokou, statnou postavu, ale vyzáblý obličej umírajícího. „To je naahk, velitel lodi LEMCHA OVIR?“</w:t>
      </w:r>
    </w:p>
    <w:p w:rsidR="00DD7639" w:rsidRPr="009A45A6" w:rsidRDefault="00DD7639" w:rsidP="00630C57">
      <w:r w:rsidRPr="009A45A6">
        <w:t>„Ano. A já jsem jeho družka Chibis-Nydele.“</w:t>
      </w:r>
    </w:p>
    <w:p w:rsidR="00DD7639" w:rsidRPr="009A45A6" w:rsidRDefault="00DD7639" w:rsidP="00630C57">
      <w:r w:rsidRPr="009A45A6">
        <w:t>Lemur měl na sobě podobný overal a silné palubní boty jako Nydele. Overal byl na několika místech prosáklý dávno zaschlou krví a na hrudi rozepnutý. A tam na tenkém řetízku ze zlatého kovu spočíval šperk velikosti vejce, který rudě blikal ve zběsilém taktu, snad patnáctkrát za sekundu.</w:t>
      </w:r>
    </w:p>
    <w:p w:rsidR="00DD7639" w:rsidRPr="009A45A6" w:rsidRDefault="00DD7639" w:rsidP="00630C57">
      <w:r w:rsidRPr="009A45A6">
        <w:t>„Tady už je, Perry, každá pomoc marná. Bohužel,“ prohlásil klidně lékař a věcně vypočítával: „Vnitřní zranění, silné krvácení, několik vážných zlomenin. Syntron reaguje zmateně.“</w:t>
      </w:r>
    </w:p>
    <w:p w:rsidR="00DD7639" w:rsidRPr="009A45A6" w:rsidRDefault="00DD7639" w:rsidP="00630C57">
      <w:r w:rsidRPr="009A45A6">
        <w:t>Rhodan přikývl a pohlédl na Akonany, Denetree, Shimona, Mahala a nakonec na Nydele. Byla úžasná. Mohlo jí být tak třicet pět pozemských let. Zralá žena s perfektní postavou, s lemursko-akonsko-pozemšťanskou, lepší charakteristika ho nenapadala. Na sametově hnědé lebce měla tři kožené hřebínky se šupinami, jež při každém pohybu měnily barvu. Zpod pravidelné křivky obočí na něj hleděly velké modré oči se zlatými tečkami. A z nich vyčetl, že Nydele toho viděla mnohem víc než ostatní, nekonečně víc.</w:t>
      </w:r>
    </w:p>
    <w:p w:rsidR="00DD7639" w:rsidRPr="009A45A6" w:rsidRDefault="00DD7639" w:rsidP="00630C57">
      <w:r w:rsidRPr="009A45A6">
        <w:t>„Umírá. Naahk Atubur Nutai, hledač hvězd, umírá,“ opakovala a Rhodan se musel vší silou ovládat, aby ji nesevřel v náruči a neutěšoval ji. Smutně se usmála. „Konečně umírá. Sama jsem ho vynesla a zde uložila. Na cizím psíku.“</w:t>
      </w:r>
    </w:p>
    <w:p w:rsidR="00DD7639" w:rsidRPr="009A45A6" w:rsidRDefault="00DD7639" w:rsidP="00630C57">
      <w:r w:rsidRPr="009A45A6">
        <w:t>„Nedá se vážně nic dělat, Perry,“ ozval se znovu Hyman Mahal. „S jistotou mohu říct jen to, že ho už nic nebolí.“</w:t>
      </w:r>
    </w:p>
    <w:p w:rsidR="00DD7639" w:rsidRPr="009A45A6" w:rsidRDefault="00DD7639" w:rsidP="00630C57">
      <w:r w:rsidRPr="009A45A6">
        <w:t>Rhodan mu naznačil, aby už mlčel, a vyměnil si se Solinou dlouhý pohled.</w:t>
      </w:r>
    </w:p>
    <w:p w:rsidR="00DD7639" w:rsidRPr="009A45A6" w:rsidRDefault="00DD7639" w:rsidP="00630C57">
      <w:r w:rsidRPr="009A45A6">
        <w:t>„Chibis-Nydele,“ řekl pak tiše do poledního vánku, „nechme jej umřít. Důstojně a na písku této planety. I nesmrtelní mají právo odejít na věčnost. Vidím, žes ho milovala.“</w:t>
      </w:r>
    </w:p>
    <w:p w:rsidR="00DD7639" w:rsidRPr="009A45A6" w:rsidRDefault="00DD7639" w:rsidP="00630C57">
      <w:r w:rsidRPr="009A45A6">
        <w:t xml:space="preserve">„Milovala jsem jen jeho, nikoho jiného a nic jiného. Milovala jsem ho, jak jen lze milovat,“ řekla v náhlém záchvatu důvěry, jež patřila jen jemu. Vzal ji za ruku. </w:t>
      </w:r>
      <w:r w:rsidRPr="009A45A6">
        <w:lastRenderedPageBreak/>
        <w:t>Štíhlé prsty měla studené. Denetree zabořila tvář do Shimonova ramene a tiše vzlykala. I Solina Tormasová byla naměkko. Amulet se zběsile rozblikal, pak tiše zabzučel a zhasl.</w:t>
      </w:r>
    </w:p>
    <w:p w:rsidR="00DD7639" w:rsidRPr="009A45A6" w:rsidRDefault="00DD7639" w:rsidP="00630C57">
      <w:r w:rsidRPr="009A45A6">
        <w:rPr>
          <w:i/>
          <w:iCs/>
        </w:rPr>
        <w:t xml:space="preserve">Že by to byl také buněčný aktivátor? </w:t>
      </w:r>
      <w:r w:rsidRPr="009A45A6">
        <w:t xml:space="preserve">uvědomil si Rhodan náhle. </w:t>
      </w:r>
      <w:r w:rsidRPr="009A45A6">
        <w:rPr>
          <w:i/>
          <w:iCs/>
        </w:rPr>
        <w:t xml:space="preserve">Velitel NETHACK ACHTONU ho přece měl. Ale kdo před více než padesáti tisíci lety přiděloval </w:t>
      </w:r>
      <w:r w:rsidRPr="009A45A6">
        <w:t xml:space="preserve">v </w:t>
      </w:r>
      <w:r w:rsidRPr="009A45A6">
        <w:rPr>
          <w:i/>
          <w:iCs/>
        </w:rPr>
        <w:t>Lemurii aktivátory? To by mě moc zajímalo.</w:t>
      </w:r>
    </w:p>
    <w:p w:rsidR="00DD7639" w:rsidRPr="009A45A6" w:rsidRDefault="00DD7639" w:rsidP="00630C57">
      <w:r w:rsidRPr="009A45A6">
        <w:t>Pustil Nydelinu ruku. „Pohřbíme ho,“ řekl tiše. „Chibis-Nydele nám později řekne, jak k té strašné havárii došlo. V jetu by měly být rýče nebo lopaty.“</w:t>
      </w:r>
    </w:p>
    <w:p w:rsidR="00DD7639" w:rsidRPr="009A45A6" w:rsidRDefault="00DD7639" w:rsidP="00630C57">
      <w:r w:rsidRPr="009A45A6">
        <w:t>„Dojdu pro ně,“ nabídla se Ameda Fayardová, která zatím vše jen mlčky sledovala.</w:t>
      </w:r>
    </w:p>
    <w:p w:rsidR="00DD7639" w:rsidRPr="009A45A6" w:rsidRDefault="00DD7639" w:rsidP="00630C57">
      <w:r w:rsidRPr="009A45A6">
        <w:t>Osminozí tvorečkové utvořili dlouhou řadu, lezli se svou kořistí do dírky mezi dvěma kopečky písku.</w:t>
      </w:r>
    </w:p>
    <w:p w:rsidR="00DD7639" w:rsidRPr="009A45A6" w:rsidRDefault="00DD7639" w:rsidP="00630C57">
      <w:r w:rsidRPr="009A45A6">
        <w:t>Chibis-Nydele se sklonila a něžně pohladila vyhaslý šperk. „Nutai byl muž plný rozporů. Neskonale tvrdý a neskonale něžný. A někdy jako děcko. Tenhle řetízek… nikdy ho nesundával, ani ve spánku.“</w:t>
      </w:r>
    </w:p>
    <w:p w:rsidR="00DD7639" w:rsidRPr="009A45A6" w:rsidRDefault="00DD7639" w:rsidP="00630C57">
      <w:r w:rsidRPr="009A45A6">
        <w:t>„Vysvětlil ti někdy proč?“ zeptal se Rhodan.</w:t>
      </w:r>
    </w:p>
    <w:p w:rsidR="00DD7639" w:rsidRPr="009A45A6" w:rsidRDefault="00DD7639" w:rsidP="00630C57">
      <w:r w:rsidRPr="009A45A6">
        <w:t>„Byla to památka na jeho tak dávné mládí.“ Pohlédla na něj. „V tvých očích vidím, že jsi toho prožil tolik jako on. Nebo se snad mýlím?“</w:t>
      </w:r>
    </w:p>
    <w:p w:rsidR="00DD7639" w:rsidRPr="009A45A6" w:rsidRDefault="00DD7639" w:rsidP="00630C57">
      <w:r w:rsidRPr="009A45A6">
        <w:t>„Atuburu Nutaiovi bylo přes pět set let,“ odpověděl tiše. Archa byla sice na cestě padesát tisíc let, ale bylo nutné vzít v úvahu dilataci. „Je to tak, jak říkáš,“ potvrdil náhle drsným hlasem. „Jsem starší a zažil jsem víc.“</w:t>
      </w:r>
    </w:p>
    <w:p w:rsidR="00DD7639" w:rsidRPr="009A45A6" w:rsidRDefault="00DD7639" w:rsidP="00630C57">
      <w:r w:rsidRPr="009A45A6">
        <w:t>„Možná jsi stejně jako on nesmrtelný,“ pravila Nydele. „Jenže ty žiješ, a on je mrtev.“</w:t>
      </w:r>
    </w:p>
    <w:p w:rsidR="00DD7639" w:rsidRPr="009A45A6" w:rsidRDefault="00DD7639" w:rsidP="00630C57">
      <w:r w:rsidRPr="009A45A6">
        <w:t>Pouze přikývl. Potom zavládlo dlouhé mlčeni, jež si nikdo z nich netroufal porušit, a pohřbilo jejich myšlenky a pocity jako obrovská duna.</w:t>
      </w:r>
    </w:p>
    <w:p w:rsidR="00DD7639" w:rsidRDefault="00DD7639" w:rsidP="00630C57"/>
    <w:p w:rsidR="00DD7639" w:rsidRPr="009A45A6" w:rsidRDefault="00DD7639" w:rsidP="00CE2ED1">
      <w:pPr>
        <w:pStyle w:val="Bezodskokuk"/>
      </w:pPr>
      <w:r w:rsidRPr="009A45A6">
        <w:t>Chibis-Nydele přinesla z velitelského modulu zlatou kovovou fólii, rozprostřela ji na zem a na ni položili velitelovo tělo. Rhodan si nevšímal rozrušených druhů, kteří nenápadně ukazovali na Nutaiův buněčný aktivátor, a velitele do fólie zabalil. Potom vykopali hrob. Na otevřených stěnách hrobu bylo vidět tenké černé kořeny, které se stahovaly a tiše ztrácely v písku. Uložili tělo a zasypali je štěrkem a pískem.</w:t>
      </w:r>
    </w:p>
    <w:p w:rsidR="00DD7639" w:rsidRPr="009A45A6" w:rsidRDefault="00DD7639" w:rsidP="00630C57">
      <w:r w:rsidRPr="009A45A6">
        <w:lastRenderedPageBreak/>
        <w:t>Akonská archeoložka Ameda Fayardová nakonec do čela nízkého hrobu zarazila kus lehkého kovu zohýbaného do tvaru blesku.</w:t>
      </w:r>
    </w:p>
    <w:p w:rsidR="00DD7639" w:rsidRPr="009A45A6" w:rsidRDefault="00DD7639" w:rsidP="00630C57">
      <w:r w:rsidRPr="009A45A6">
        <w:t>Denetree se po chvíli mlčení dotkla Nydeliny paže. „Jsi tady samotinká… Kam tě máme odvézt?“</w:t>
      </w:r>
    </w:p>
    <w:p w:rsidR="00DD7639" w:rsidRPr="009A45A6" w:rsidRDefault="00DD7639" w:rsidP="00630C57">
      <w:r w:rsidRPr="009A45A6">
        <w:t>„Nedaleko dopadla velká část LEMCHY OV1R,“ ozval se Perry Rhodan. „Chceš ke svým lidem?“</w:t>
      </w:r>
    </w:p>
    <w:p w:rsidR="00DD7639" w:rsidRPr="009A45A6" w:rsidRDefault="00DD7639" w:rsidP="00630C57">
      <w:r w:rsidRPr="009A45A6">
        <w:t>Chibis-Nydele se otočila a zamířila k rampě. Pohybovala se jako v transu a náhle se prudce zastavila. „Nevím, co dělat. Nutaie jim nenahradím. Na Hvězdě naděje mě skoro nikdo neznal. Nejsem velitelský typ…,“ odmlčela se a potom se ostýchavě zeptala: „Hodně… hodně jich zahynulo?“</w:t>
      </w:r>
    </w:p>
    <w:p w:rsidR="00DD7639" w:rsidRPr="009A45A6" w:rsidRDefault="00DD7639" w:rsidP="00630C57">
      <w:r w:rsidRPr="009A45A6">
        <w:t>„Předpokládáme, že ano,“ odpověděla Solina Tormasová.</w:t>
      </w:r>
    </w:p>
    <w:p w:rsidR="00DD7639" w:rsidRPr="009A45A6" w:rsidRDefault="00DD7639" w:rsidP="00630C57">
      <w:r w:rsidRPr="009A45A6">
        <w:t>Lemurka se nepřítomně usmála. „Pojďte za mnou. Napijeme se na hledače hvězd. Ani jsem se vás nezeptala, jak jste nás našli.“</w:t>
      </w:r>
    </w:p>
    <w:p w:rsidR="00DD7639" w:rsidRPr="009A45A6" w:rsidRDefault="00DD7639" w:rsidP="00630C57">
      <w:r w:rsidRPr="009A45A6">
        <w:t>„Pozemšťané narazili čirou náhodou na jinou loď,“ vyhrkla Denetree. „Na NETHACK ACHTON, na které jsem žila já. Na ní se moji noví přátelé dozvěděli o LEMŠE OVIR a hledali ji. Zajímají se o její minulost. Nenašly by se ve velitelském modulu nějaké informace?“</w:t>
      </w:r>
    </w:p>
    <w:p w:rsidR="00DD7639" w:rsidRPr="009A45A6" w:rsidRDefault="00DD7639" w:rsidP="00630C57">
      <w:r w:rsidRPr="009A45A6">
        <w:t>„To by vám byl řekl velitel. Já nevím. Jednou za čas na několik dní zmizel, a když se vrátil, jako by byl o mnoho let mladší. Mluvit o tom nechtěl.“</w:t>
      </w:r>
    </w:p>
    <w:p w:rsidR="00DD7639" w:rsidRPr="009A45A6" w:rsidRDefault="00DD7639" w:rsidP="00630C57">
      <w:r w:rsidRPr="009A45A6">
        <w:t>Rhodan si všiml, že jeho druzi jsou Nydele okouzleni stejně jako on.</w:t>
      </w:r>
    </w:p>
    <w:p w:rsidR="00DD7639" w:rsidRPr="009A45A6" w:rsidRDefault="00DD7639" w:rsidP="00630C57">
      <w:r w:rsidRPr="009A45A6">
        <w:t>„Síť nefunguje. Nefunguje ostatně už skoro nic. Kde jsou uložena data, nevím. Ale pojďte dál. Třeba něco najdete.“</w:t>
      </w:r>
    </w:p>
    <w:p w:rsidR="00DD7639" w:rsidRPr="009A45A6" w:rsidRDefault="00DD7639" w:rsidP="00630C57">
      <w:r w:rsidRPr="009A45A6">
        <w:rPr>
          <w:i/>
          <w:iCs/>
        </w:rPr>
        <w:t xml:space="preserve">„Nesmrtelný“ Atubur Nutai přežil všechny generace archy… Nyní s ním odešla do minulosti. Pořídil nějaký zápis, sbíral data, existují anály nebo deníky archy? </w:t>
      </w:r>
      <w:r w:rsidRPr="009A45A6">
        <w:t>uvažoval Rhodan.</w:t>
      </w:r>
    </w:p>
    <w:p w:rsidR="00DD7639" w:rsidRPr="009A45A6" w:rsidRDefault="00DD7639" w:rsidP="00630C57">
      <w:r w:rsidRPr="009A45A6">
        <w:t>Nydele vzala Rhodana za zápěstí a vedla jej do prostor, jež s Nutaiem obývala. Prošli řadou podivně tvarovaných komor a předsíní, minuli výtah a potom se Lemurka zastavila u točitých schodů.</w:t>
      </w:r>
    </w:p>
    <w:p w:rsidR="00DD7639" w:rsidRPr="009A45A6" w:rsidRDefault="00DD7639" w:rsidP="00630C57">
      <w:r w:rsidRPr="009A45A6">
        <w:t xml:space="preserve">„Výtah nefunguje,“ řekla a ukázala na schody. „Tudy se dostaneš do velitelské kabiny, v níž naahk </w:t>
      </w:r>
      <w:r w:rsidRPr="009A45A6">
        <w:lastRenderedPageBreak/>
        <w:t>Nutai trávil většinu času. Tam se při přistání tak zranil, že…“</w:t>
      </w:r>
    </w:p>
    <w:p w:rsidR="00DD7639" w:rsidRPr="009A45A6" w:rsidRDefault="00DD7639" w:rsidP="00630C57">
      <w:r w:rsidRPr="009A45A6">
        <w:t>„Smím se tedy porozhlédnout?“</w:t>
      </w:r>
    </w:p>
    <w:p w:rsidR="00DD7639" w:rsidRPr="009A45A6" w:rsidRDefault="00DD7639" w:rsidP="00630C57">
      <w:r w:rsidRPr="009A45A6">
        <w:t>Přikývla. „Možná najdeš to, co hledáš.“</w:t>
      </w:r>
    </w:p>
    <w:p w:rsidR="00DD7639" w:rsidRPr="009A45A6" w:rsidRDefault="00DD7639" w:rsidP="00630C57">
      <w:r w:rsidRPr="009A45A6">
        <w:t>Rhodan poděkoval a sestoupil z oblasti jantarového světla do přítmí technické centrály. Přední část válce, jehož podlaha probíhala kupodivu rovnoběžně s půdou planety, byla původně zasklená. Nyní do ní pronikaly teplý vzduch a sluneční svit. V modulu zbývalo ještě trochu energie, která jako duch těkala v částech zařízení. Světelná pole s nesrozumitelnými označeními nepravidelně blikala, místy cosi zapraskalo nebo zavrzalo, bylo cítit spečenou pozitroniku.</w:t>
      </w:r>
    </w:p>
    <w:p w:rsidR="00DD7639" w:rsidRPr="009A45A6" w:rsidRDefault="00DD7639" w:rsidP="00630C57">
      <w:r w:rsidRPr="009A45A6">
        <w:t>Došel k velitelovu křeslu a snažil se pochopit význam obvodů, touchscreenů, slepých nebo blikajících obrazovek. Podobných velitelských stanovišť viděl hodně, ale nenašel nic, co by se jen vzdáleně podobalo paměťové jednotce. A samozřejmě neobjevil ani hypervysílač.</w:t>
      </w:r>
    </w:p>
    <w:p w:rsidR="00DD7639" w:rsidRPr="009A45A6" w:rsidRDefault="00DD7639" w:rsidP="00630C57">
      <w:r w:rsidRPr="009A45A6">
        <w:t>Vrátil se tedy ke schodům, vyšel po nich a šel za hlasy. V jedné předsíni spatřil obraz a překvapením se zarazil. Přistoupil k němu blíž a se zájmem se na něj zadíval.</w:t>
      </w:r>
    </w:p>
    <w:p w:rsidR="00DD7639" w:rsidRPr="009A45A6" w:rsidRDefault="00DD7639" w:rsidP="00630C57">
      <w:r w:rsidRPr="009A45A6">
        <w:t>Na obraze v širokém rámu, který jako by byl vyřezán z nějakého polodrahokamu, viděl útlou tmavou ruku se šesti prsty, jak drží dva štětce zvláštního tvaru a maluje jimi obraz Lemura, který zase z bloku ztuhlé lávy nebo obsidiánu laserem vyřezává postavu Haluťana – anebo Bestie. Pozadí tvořila idealizovaná krajina se třemi měsíci, zřejmě nějaký svět Velkého Tamania. Haluťan byl stejně veliký jako sochař a působil překvapivě živé, i když byl ještě částečně uvězněn ve hmotě.</w:t>
      </w:r>
    </w:p>
    <w:p w:rsidR="00DD7639" w:rsidRPr="009A45A6" w:rsidRDefault="00DD7639" w:rsidP="00630C57">
      <w:r w:rsidRPr="009A45A6">
        <w:t>Neumělý oltář s Haluťanem na NETHACK ACHTONU. Obraz Haluťana na LEMŠE OVIR. Co to má znamenat? Je to více než jen umělecké dílo? Je to onen takzvaný Strážce? Ztvárněná vzpomínka? Anebo jen nespoutaná fantazie? Koutkem oka zaznamenal, že se k němu neslyšně přiblížila Chibis-Nydele.</w:t>
      </w:r>
    </w:p>
    <w:p w:rsidR="00DD7639" w:rsidRPr="009A45A6" w:rsidRDefault="00DD7639" w:rsidP="00630C57">
      <w:r w:rsidRPr="009A45A6">
        <w:t xml:space="preserve">Vzala ho za ruku a odváděla od obrazu. „To byl Atuburův přítel,“ vysvětlovala. „Říkal, že si s ním povídá </w:t>
      </w:r>
      <w:r w:rsidRPr="009A45A6">
        <w:lastRenderedPageBreak/>
        <w:t>ve snech. Nikdy jsem ho neviděla – nikdo tuto tříokou bytost nikdy neviděl. Historii obrazu bohužel neznám.“</w:t>
      </w:r>
    </w:p>
    <w:p w:rsidR="00DD7639" w:rsidRPr="009A45A6" w:rsidRDefault="00DD7639" w:rsidP="00630C57">
      <w:r w:rsidRPr="009A45A6">
        <w:t>Rhodan cítil na zápěstí její prsty a uvědomoval si, jak musela prastarého velitele fascinovat. Vešel za ní do obytné místnosti zařízené vybraným nábytkem, který byl k jeho údivu naprosto nepoškozený.</w:t>
      </w:r>
    </w:p>
    <w:p w:rsidR="00DD7639" w:rsidRPr="009A45A6" w:rsidRDefault="00DD7639" w:rsidP="00630C57">
      <w:r w:rsidRPr="009A45A6">
        <w:t>Posádky jetu a shiftu už válec prohledaly a nyní všichni stáli v této místnosti zařízené se starosvětským přepychem se sklenicemi v rukou. Zdálo se, že všichni čekají jen na něj.</w:t>
      </w:r>
    </w:p>
    <w:p w:rsidR="00DD7639" w:rsidRPr="009A45A6" w:rsidRDefault="00DD7639" w:rsidP="00630C57">
      <w:r w:rsidRPr="009A45A6">
        <w:t>Chibis-Nydele podala Rhodanovi sklenici a usmála se na něj. „Nutai si to víno pečlivě hlídal,“ řekla. „Říkal mu víno archy. Ti, kteří je vyrobili, jsou už dávno mrtví. To je vše, co zbylo.“</w:t>
      </w:r>
    </w:p>
    <w:p w:rsidR="00DD7639" w:rsidRPr="009A45A6" w:rsidRDefault="00DD7639" w:rsidP="00630C57">
      <w:r w:rsidRPr="009A45A6">
        <w:t>Rhodan jí pohlédl do očí a opatrně se napil.</w:t>
      </w:r>
    </w:p>
    <w:p w:rsidR="00DD7639" w:rsidRPr="009A45A6" w:rsidRDefault="00DD7639" w:rsidP="00630C57">
      <w:r w:rsidRPr="009A45A6">
        <w:t>„Nech mě tady, dokud se nerozhodnu,“ řekla tiše.</w:t>
      </w:r>
    </w:p>
    <w:p w:rsidR="00DD7639" w:rsidRPr="009A45A6" w:rsidRDefault="00DD7639" w:rsidP="00630C57">
      <w:r w:rsidRPr="009A45A6">
        <w:t>„Respektujeme tvé přání, Nydele,“ souhlasil Perry a v duchu si řekl, že pil už horší víno. „Na nic jsem nepřišel.“</w:t>
      </w:r>
    </w:p>
    <w:p w:rsidR="00DD7639" w:rsidRPr="009A45A6" w:rsidRDefault="00DD7639" w:rsidP="00630C57">
      <w:r w:rsidRPr="009A45A6">
        <w:t>Když se napil podruhé, ozval se náramek. Přiložil si jej k ústům, ohlásil se a zesílil příjem.</w:t>
      </w:r>
    </w:p>
    <w:p w:rsidR="00DD7639" w:rsidRPr="009A45A6" w:rsidRDefault="00DD7639" w:rsidP="00630C57">
      <w:r w:rsidRPr="009A45A6">
        <w:t xml:space="preserve">„Tady kosmochod </w:t>
      </w:r>
      <w:r w:rsidRPr="009831FE">
        <w:t xml:space="preserve">VIII. </w:t>
      </w:r>
      <w:r w:rsidRPr="009A45A6">
        <w:t>Doletěli jsme k té části, co se zatavila do polárního ledu. Stále ještě žádný kontakt s Mámou… teda s Kossou. Přiletíte za námi?“</w:t>
      </w:r>
    </w:p>
    <w:p w:rsidR="00DD7639" w:rsidRPr="009A45A6" w:rsidRDefault="00DD7639" w:rsidP="00630C57">
      <w:r w:rsidRPr="009A45A6">
        <w:t>„Rozumím, osmičko,“ odpověděl Perry Rhodan.</w:t>
      </w:r>
    </w:p>
    <w:p w:rsidR="00DD7639" w:rsidRPr="009A45A6" w:rsidRDefault="00DD7639" w:rsidP="00630C57">
      <w:r w:rsidRPr="009A45A6">
        <w:t>Solina Tormasová, která si zatím stejně jako Ameda Fayardová s odborným zájmem prohlížela každý kus zařízení a občas uznale pokývala hlavou, zvedla hlavu. „Poletíme, Perry?“</w:t>
      </w:r>
    </w:p>
    <w:p w:rsidR="00DD7639" w:rsidRPr="009A45A6" w:rsidRDefault="00DD7639" w:rsidP="00630C57">
      <w:r w:rsidRPr="009A45A6">
        <w:t>Lehce přikývl a napil se potřetí.</w:t>
      </w:r>
    </w:p>
    <w:p w:rsidR="00DD7639" w:rsidRPr="009A45A6" w:rsidRDefault="00DD7639" w:rsidP="00630C57">
      <w:r w:rsidRPr="009A45A6">
        <w:t>„Kroužíme dál a pokračujeme v průzkumu,“ ozval se kosmochod. „Čekáme na vás. Je tady zatracená kosa.“</w:t>
      </w:r>
    </w:p>
    <w:p w:rsidR="00DD7639" w:rsidRPr="009A45A6" w:rsidRDefault="00DD7639" w:rsidP="00630C57">
      <w:r w:rsidRPr="009A45A6">
        <w:t>„Pozici známe. Letíme za vámi.“</w:t>
      </w:r>
    </w:p>
    <w:p w:rsidR="00DD7639" w:rsidRPr="009A45A6" w:rsidRDefault="00DD7639" w:rsidP="00630C57">
      <w:r w:rsidRPr="009A45A6">
        <w:t>Rhodan vyprázdnil skleničku. „Problémy archy neztrácíme ze zřetele,“ řekl Nydele. „Možná najdeme ještě další části. Za pár dní tě vyzvedneme.“</w:t>
      </w:r>
    </w:p>
    <w:p w:rsidR="00DD7639" w:rsidRPr="009A45A6" w:rsidRDefault="00DD7639" w:rsidP="00630C57">
      <w:r w:rsidRPr="009A45A6">
        <w:t>Na stěně místnosti viděl ve starožitných lemurských rámech hologramy, které zřejmě ukazovaly velitele v mladších letech. Vyzařovala z něj autorita a síla vůle. Hledač hvězd byl zjevně tou pravou osobností na funkci velitele. Na hrudi měl aktivátor.</w:t>
      </w:r>
    </w:p>
    <w:p w:rsidR="00DD7639" w:rsidRPr="009A45A6" w:rsidRDefault="00DD7639" w:rsidP="00630C57">
      <w:r w:rsidRPr="009A45A6">
        <w:lastRenderedPageBreak/>
        <w:t>Chibis-Nydele jeho pohled zaznamenala a řekla: „Vydržím tu ještě dlouho, Pozemšťane Rhodane. Nedělej si se mnou starosti.“</w:t>
      </w:r>
    </w:p>
    <w:p w:rsidR="00DD7639" w:rsidRPr="009A45A6" w:rsidRDefault="00DD7639" w:rsidP="00630C57">
      <w:r w:rsidRPr="009A45A6">
        <w:t>Vytáhl z kapsy vysílačku, nastavil ji a nechal v pohotovostním režimu. „Až budeš chtít, abychom tě vyzvedli, zavolej nás.“</w:t>
      </w:r>
    </w:p>
    <w:p w:rsidR="00DD7639" w:rsidRPr="009A45A6" w:rsidRDefault="00DD7639" w:rsidP="00630C57">
      <w:r w:rsidRPr="009A45A6">
        <w:t>„Děkuji ti. I jeho jménem.“ Ukázala na obraz. Dlouze se zahleděl do velkých očí a potom vyrazil za Denetree, která už po rampě rázovala k jetu. Hadovité úponky v narušených dunách se zbarvily do světlé šedi a ztuhly. Vylézali z nich drobní brouci a směřovali ke zbytkům kovových štítů.</w:t>
      </w:r>
    </w:p>
    <w:p w:rsidR="00DD7639" w:rsidRDefault="00DD7639" w:rsidP="00630C57">
      <w:pPr>
        <w:rPr>
          <w:i/>
          <w:iCs/>
        </w:rPr>
      </w:pPr>
    </w:p>
    <w:p w:rsidR="00DD7639" w:rsidRPr="009A45A6" w:rsidRDefault="00DD7639" w:rsidP="00CE2ED1">
      <w:pPr>
        <w:ind w:firstLine="0"/>
      </w:pPr>
      <w:r w:rsidRPr="009A45A6">
        <w:rPr>
          <w:i/>
          <w:iCs/>
        </w:rPr>
        <w:t>Před malou věčností se stále měnící se roj Menttiů těšil éterickými výměšky rostlin, jež rostly v místech, kde se voda oceánu mísila s vodou řeky. Nad širokou deltou se Menttiové květů ústí dvakrát ročně oddávali tichým svatebním tancům. Když letěli od moře a kroužili nad ústím, viděli startovat malý stroj, který připomínal bytosti z hlubin, jejichž mrtvá těla moře občas vyplavilo na pobřeží.</w:t>
      </w:r>
    </w:p>
    <w:p w:rsidR="00DD7639" w:rsidRPr="009A45A6" w:rsidRDefault="00DD7639" w:rsidP="00630C57">
      <w:r w:rsidRPr="009A45A6">
        <w:t xml:space="preserve">– </w:t>
      </w:r>
      <w:r w:rsidRPr="009A45A6">
        <w:rPr>
          <w:i/>
          <w:iCs/>
        </w:rPr>
        <w:t>Návštěvníci prozkoumávají náš svět! –</w:t>
      </w:r>
    </w:p>
    <w:p w:rsidR="00DD7639" w:rsidRPr="009A45A6" w:rsidRDefault="00DD7639" w:rsidP="00630C57">
      <w:r w:rsidRPr="009A45A6">
        <w:rPr>
          <w:i/>
          <w:iCs/>
        </w:rPr>
        <w:t>– Takhle to začínalo i tenkrát, když… –</w:t>
      </w:r>
    </w:p>
    <w:p w:rsidR="00DD7639" w:rsidRPr="009A45A6" w:rsidRDefault="00DD7639" w:rsidP="00630C57">
      <w:r w:rsidRPr="009A45A6">
        <w:rPr>
          <w:i/>
          <w:iCs/>
        </w:rPr>
        <w:t>Stroj stoupal strmě k oblakům a nabíral na rychlosti.</w:t>
      </w:r>
    </w:p>
    <w:p w:rsidR="00DD7639" w:rsidRPr="009A45A6" w:rsidRDefault="00DD7639" w:rsidP="006E42E0">
      <w:pPr>
        <w:ind w:left="454" w:firstLine="0"/>
        <w:rPr>
          <w:i/>
          <w:iCs/>
        </w:rPr>
      </w:pPr>
      <w:r w:rsidRPr="009A45A6">
        <w:rPr>
          <w:i/>
          <w:iCs/>
        </w:rPr>
        <w:t>– Vracejí se ke své velké lodi. Neměli bychom jim to dovolit.</w:t>
      </w:r>
    </w:p>
    <w:p w:rsidR="00DD7639" w:rsidRPr="00DA219A" w:rsidRDefault="00DD7639" w:rsidP="00DA219A">
      <w:pPr>
        <w:pStyle w:val="Bezodskokuk"/>
        <w:rPr>
          <w:i/>
        </w:rPr>
      </w:pPr>
      <w:r w:rsidRPr="00DA219A">
        <w:rPr>
          <w:i/>
        </w:rPr>
        <w:t xml:space="preserve"> – O to se postaráme. Nechte je letět. Není třeba, aby se zřítili a zahynuli… –</w:t>
      </w:r>
    </w:p>
    <w:p w:rsidR="00DD7639" w:rsidRPr="009A45A6" w:rsidRDefault="00DD7639" w:rsidP="00630C57">
      <w:r w:rsidRPr="009A45A6">
        <w:t xml:space="preserve">– </w:t>
      </w:r>
      <w:r w:rsidRPr="009A45A6">
        <w:rPr>
          <w:i/>
          <w:iCs/>
        </w:rPr>
        <w:t>Máme vše pod kontrolou a můžeme čekat. –</w:t>
      </w:r>
    </w:p>
    <w:p w:rsidR="00DD7639" w:rsidRDefault="00DD7639" w:rsidP="00630C57">
      <w:pPr>
        <w:rPr>
          <w:i/>
          <w:iCs/>
        </w:rPr>
      </w:pPr>
      <w:r w:rsidRPr="009A45A6">
        <w:rPr>
          <w:i/>
          <w:iCs/>
        </w:rPr>
        <w:t xml:space="preserve">Slunce a prach, molekuly vůně, měsíce a bouře byly nezbytnými součástmi univerza a stejně tak nezbytnými pro Menttie. Ony statisíce vřeten inteligentní energie usoudily, že místo jejich páření je netknuto. Cizinci po sobě nezanechali žádné stopy. Část roje je sledovala do kosmu, kde se přiblížili k jedné z těch velkých lodí a </w:t>
      </w:r>
      <w:r w:rsidRPr="009A45A6">
        <w:t xml:space="preserve">v </w:t>
      </w:r>
      <w:r w:rsidRPr="009A45A6">
        <w:rPr>
          <w:i/>
          <w:iCs/>
        </w:rPr>
        <w:t>ní zmizeli.</w:t>
      </w:r>
    </w:p>
    <w:p w:rsidR="00DD7639" w:rsidRPr="009A45A6" w:rsidRDefault="00DD7639" w:rsidP="00630C57"/>
    <w:p w:rsidR="00DD7639" w:rsidRPr="009A45A6" w:rsidRDefault="00DD7639" w:rsidP="00CE2ED1">
      <w:pPr>
        <w:pStyle w:val="Bezodskokuk"/>
      </w:pPr>
      <w:r w:rsidRPr="009A45A6">
        <w:t>Space jet a shift vzlétly skoro současně a bez problémů. Rhodan nedůvěřivě sledoval řídicí panel, ale nic nenasvědčovalo tomu, že by ta neviditelná moc opět zasáhla.</w:t>
      </w:r>
    </w:p>
    <w:p w:rsidR="00DD7639" w:rsidRPr="009A45A6" w:rsidRDefault="00DD7639" w:rsidP="00630C57">
      <w:r w:rsidRPr="009A45A6">
        <w:lastRenderedPageBreak/>
        <w:t>„Velitel měl buněčný aktivátor stejně jako naahk NETHACK ACHTONU, je to tak?“ zeptala se Denetree.</w:t>
      </w:r>
    </w:p>
    <w:p w:rsidR="00DD7639" w:rsidRPr="009A45A6" w:rsidRDefault="00DD7639" w:rsidP="00630C57">
      <w:r w:rsidRPr="009A45A6">
        <w:t>Pozemšťan přikývl.</w:t>
      </w:r>
    </w:p>
    <w:p w:rsidR="00DD7639" w:rsidRPr="009A45A6" w:rsidRDefault="00DD7639" w:rsidP="00630C57">
      <w:r w:rsidRPr="009A45A6">
        <w:t>Viděli, jak je shift předhání a po nízké dráze se žene k cíli. Pod nimi ubíhala zelená a hnědá krajina, rozlehlé lesy, savany, oblé kopce. Viděli několik dávno vyhaslých sopek.</w:t>
      </w:r>
    </w:p>
    <w:p w:rsidR="00DD7639" w:rsidRPr="009A45A6" w:rsidRDefault="00DD7639" w:rsidP="00630C57">
      <w:r w:rsidRPr="009A45A6">
        <w:t>„Proč jsi mu aktivátor nechal? Už ho nepotřeboval.“</w:t>
      </w:r>
    </w:p>
    <w:p w:rsidR="00DD7639" w:rsidRPr="009A45A6" w:rsidRDefault="00DD7639" w:rsidP="00630C57">
      <w:r w:rsidRPr="009A45A6">
        <w:t>„Nesmrtelný…,“ prohodil Mahal. „A nakonec byl smrtelný jako my všichni. Skoro všichni.“ Koutkem oka pohlédl na Rhodana a dodal: „Pardon.“</w:t>
      </w:r>
    </w:p>
    <w:p w:rsidR="00DD7639" w:rsidRPr="009A45A6" w:rsidRDefault="00DD7639" w:rsidP="00630C57">
      <w:r w:rsidRPr="009A45A6">
        <w:t>Rhodan uvažoval, zda má vůbec něco vysvětlovat. Nakonec se rozhodl, že ano. „Chibis-Nydele by to zlomilo srdce,“ řekl a nespouštěl oči z přístrojů. „Už jeho smrt je pro ni rána. A sebrat jejímu milému po smrti to nejdražší, to by ji určitě zlomilo. Ten aktivátor byl navíc k ničemu.“</w:t>
      </w:r>
    </w:p>
    <w:p w:rsidR="00DD7639" w:rsidRPr="009A45A6" w:rsidRDefault="00DD7639" w:rsidP="00630C57">
      <w:r w:rsidRPr="009A45A6">
        <w:t>„Proč myslíš?“</w:t>
      </w:r>
    </w:p>
    <w:p w:rsidR="00DD7639" w:rsidRPr="009A45A6" w:rsidRDefault="00DD7639" w:rsidP="00630C57">
      <w:r w:rsidRPr="009A45A6">
        <w:t>„Atubur Nutai měl určitě vadný exemplář.“</w:t>
      </w:r>
    </w:p>
    <w:p w:rsidR="00DD7639" w:rsidRPr="009A45A6" w:rsidRDefault="00DD7639" w:rsidP="00630C57">
      <w:r w:rsidRPr="009A45A6">
        <w:t>„Jak to?“ zeptal se Isaias. „Umožnil mu přece tak dlouhý život.“</w:t>
      </w:r>
    </w:p>
    <w:p w:rsidR="00DD7639" w:rsidRPr="009A45A6" w:rsidRDefault="00DD7639" w:rsidP="00630C57">
      <w:r w:rsidRPr="009A45A6">
        <w:t>„Nevíme však, za jakou cenu. A já tuším, že ta cena byla zatraceně vysoká.“ Rhodan pokrčil rameny. „A z čeho usuzuji, že byl vadný? Z jeho zranění. Nositel aktivátoru by je přece musel přežít. Nemám pravdu, Hymane?“</w:t>
      </w:r>
    </w:p>
    <w:p w:rsidR="00DD7639" w:rsidRPr="009A45A6" w:rsidRDefault="00DD7639" w:rsidP="00630C57">
      <w:r w:rsidRPr="009A45A6">
        <w:t>„Asi ano. Tolik toho o buněčných aktivátorech zase nevím. Ale s odpovídající lékařskou pomocí by přežil. Potřeboval něco na stabilizaci metabolismu.“</w:t>
      </w:r>
    </w:p>
    <w:p w:rsidR="00DD7639" w:rsidRPr="009A45A6" w:rsidRDefault="00DD7639" w:rsidP="00630C57">
      <w:r w:rsidRPr="009A45A6">
        <w:t>„Což je jedna z funkcí aktivátoru,“ podotkl Rhodan.</w:t>
      </w:r>
    </w:p>
    <w:p w:rsidR="00DD7639" w:rsidRPr="009A45A6" w:rsidRDefault="00DD7639" w:rsidP="00630C57">
      <w:r w:rsidRPr="009A45A6">
        <w:t>Denetree užasle potřásla hlavou. „Ty toho tolik víš! Víš vlastně všechno. Existuje vůbec něco, co bys nevěděl, Perry Rhodane?“</w:t>
      </w:r>
    </w:p>
    <w:p w:rsidR="00DD7639" w:rsidRPr="009A45A6" w:rsidRDefault="00DD7639" w:rsidP="00630C57">
      <w:r w:rsidRPr="009A45A6">
        <w:t>Perry se ušklíbl. „Miliony věcí, Denetree.“</w:t>
      </w:r>
    </w:p>
    <w:p w:rsidR="00DD7639" w:rsidRPr="009A45A6" w:rsidRDefault="00DD7639" w:rsidP="00630C57">
      <w:r w:rsidRPr="009A45A6">
        <w:t xml:space="preserve">Myšlenky se mu honily o překot. Oba naahkové měli buněčné aktivátory. Při představě, že takovým, patrně nedokonalým aktivátorem byl vybaven každý velitel lemurské archy, se mu točila hlava. Mohly existovat stovky, dokonce tisíce arch, a stejně tolik hledačů hvězd a buněčných aktivátorů. Znovu se ptal, kdo před padesáti </w:t>
      </w:r>
      <w:r w:rsidRPr="009A45A6">
        <w:lastRenderedPageBreak/>
        <w:t>tisíci lety – kromě entity ID – dokázal vyrobit buněčný aktivátor.</w:t>
      </w:r>
    </w:p>
    <w:p w:rsidR="00DD7639" w:rsidRPr="009A45A6" w:rsidRDefault="00DD7639" w:rsidP="00630C57">
      <w:r w:rsidRPr="009A45A6">
        <w:t>Pohlédl Denetree do očí. „Jsou to věci, které zdaleka přesahují nynější problémy. Rád bych ti dal lepší odpověď.“ Zhluboka se nadechl a soustředil se na řízení. „Vím, že dějiny Lemurů jsou velice staré,“ pokračoval. „Archy byly postaveny zřejmě před více než padesáti tisíci lety.“ Vědomě vynechal Bestie a jejich válku s lemurským Velkým Tamaniem. „Je to příliš dlouhý příběh, skoro tak dlouhý jako o entitě ID, od níž jsem získal buněčný aktivátor já. O Haluťanech – oni a my jsme již dlouho přáteli – ti budu vyprávět, až na to bude vhodný čas. Solina Tormasová určitě zná historické souvislosti stejně dobře jako já.“ Ušklíbl se. „Ne-li lépe.“</w:t>
      </w:r>
    </w:p>
    <w:p w:rsidR="00DD7639" w:rsidRPr="009A45A6" w:rsidRDefault="00DD7639" w:rsidP="00630C57">
      <w:r w:rsidRPr="009A45A6">
        <w:rPr>
          <w:i/>
          <w:iCs/>
        </w:rPr>
        <w:t xml:space="preserve">Ale stejně, </w:t>
      </w:r>
      <w:r w:rsidRPr="009A45A6">
        <w:t xml:space="preserve">řekl si, </w:t>
      </w:r>
      <w:r w:rsidRPr="009A45A6">
        <w:rPr>
          <w:i/>
          <w:iCs/>
        </w:rPr>
        <w:t xml:space="preserve">zdá se, že na palubě NETHACK ACHTONU hrál Haluťan nějakou dost důležitou roli. </w:t>
      </w:r>
      <w:r w:rsidRPr="009A45A6">
        <w:t>Když se zmínil o Haluťanech, viděl v Denetřině tváři naprosté nepochopení. To znamenalo, že od ní se nic nedozví. Denetree nevěděla nic. Rozhodně nic podstatného.</w:t>
      </w:r>
    </w:p>
    <w:p w:rsidR="00DD7639" w:rsidRPr="009A45A6" w:rsidRDefault="00DD7639" w:rsidP="00630C57">
      <w:r w:rsidRPr="009A45A6">
        <w:t>„Prastará planeta, Perry. Jeden by řekl, že na ní bude už klid,“ zavrčel Hyman Mahal. „A přesto zná vánice a mrazivé větry.“ Na hologramu se ukázaly protáhlé mraky, mohutné sněhobílé kumulonimby a od západu se ke slunci sunula šedá stěna.</w:t>
      </w:r>
    </w:p>
    <w:p w:rsidR="00DD7639" w:rsidRPr="009A45A6" w:rsidRDefault="00DD7639" w:rsidP="00630C57">
      <w:r w:rsidRPr="009A45A6">
        <w:t>Rhodan se podíval na meteoanalýzu. „Možná nás vítr nebo sníh zasáhne. Ale v jetu nám nic nehrozí, v něm určitě nezmrzneme.“</w:t>
      </w:r>
    </w:p>
    <w:p w:rsidR="00DD7639" w:rsidRPr="009A45A6" w:rsidRDefault="00DD7639" w:rsidP="00630C57">
      <w:r w:rsidRPr="009A45A6">
        <w:t>„Na to jsem vůbec nemyslel,“ řekl exobiolog. „Pořád přemýšlím o tom, jakou faunu tady Lemurové najdou. Zřejmě líné, zhýčkané tvory s množstvím masa a tuku.“</w:t>
      </w:r>
    </w:p>
    <w:p w:rsidR="00DD7639" w:rsidRPr="009A45A6" w:rsidRDefault="00DD7639" w:rsidP="00630C57">
      <w:r w:rsidRPr="009A45A6">
        <w:t>Rhodan si vzpomněl na podivné mravence a zdržel se komentáře. Letmo pohlédl na chronometr. Do cíle zbývalo ještě devět minut.</w:t>
      </w:r>
    </w:p>
    <w:p w:rsidR="00DD7639" w:rsidRPr="009A45A6" w:rsidRDefault="00DD7639" w:rsidP="00630C57">
      <w:r w:rsidRPr="009A45A6">
        <w:t xml:space="preserve">A tu se stálý signál kosmochodu </w:t>
      </w:r>
      <w:r w:rsidRPr="009831FE">
        <w:t xml:space="preserve">VIII </w:t>
      </w:r>
      <w:r w:rsidRPr="009A45A6">
        <w:t>zčistajasna ztratil.</w:t>
      </w:r>
    </w:p>
    <w:p w:rsidR="00DD7639" w:rsidRPr="009A45A6" w:rsidRDefault="00DD7639" w:rsidP="00630C57">
      <w:r w:rsidRPr="009A45A6">
        <w:t>Hned nato zablikalo spojení s akonským shiftem a zhaslo.</w:t>
      </w:r>
    </w:p>
    <w:p w:rsidR="00DD7639" w:rsidRPr="009A45A6" w:rsidRDefault="00DD7639" w:rsidP="00630C57">
      <w:r w:rsidRPr="009A45A6">
        <w:t xml:space="preserve">„Úbytek energie! Musíme přistát!“ ozvalo se ještě, ale už se nedalo poznat, zda ze shiftu nebo z </w:t>
      </w:r>
      <w:r w:rsidRPr="009A45A6">
        <w:lastRenderedPageBreak/>
        <w:t>kosmochodu. Rhodan se podíval na údaje a konstatoval, že ztráta energie se jetu zatím netýká.</w:t>
      </w:r>
    </w:p>
    <w:p w:rsidR="00DD7639" w:rsidRPr="009A45A6" w:rsidRDefault="00DD7639" w:rsidP="00630C57">
      <w:r w:rsidRPr="009A45A6">
        <w:t>„Přátelé,“ prohlásil, „začíná jít do tuhého.“</w:t>
      </w:r>
    </w:p>
    <w:p w:rsidR="00DD7639" w:rsidRPr="009A45A6" w:rsidRDefault="00DD7639" w:rsidP="00630C57">
      <w:r w:rsidRPr="009A45A6">
        <w:t>Space jet přelétl tmavozelenou tundru. V dálce svítila difuzní bílá plocha, zleva hrozila sněhová mračna. Na hologramech viděli, jak kosmochody a shift nouzově přistávají poblíž onoho zamrzlého objektu.</w:t>
      </w:r>
    </w:p>
    <w:p w:rsidR="00DD7639" w:rsidRPr="009A45A6" w:rsidRDefault="00DD7639" w:rsidP="00630C57">
      <w:r w:rsidRPr="009A45A6">
        <w:t>Terén se během pěti minut změnil. Tundra, pravděpodobně obrovský permafrost, skončila. Po pár kilometrech se už pod nimi táhla načernalá, a poté špinavá zeleň, která nakonec přešla v zářivě bílou barvu. A nakonec do kabiny jetu ve slunci počínajícího odpoledne prudce zazářil odraz křišťálově bílé plochy.</w:t>
      </w:r>
    </w:p>
    <w:p w:rsidR="00DD7639" w:rsidRPr="009A45A6" w:rsidRDefault="00DD7639" w:rsidP="00630C57">
      <w:r w:rsidRPr="009A45A6">
        <w:t>„Byla jsem tak smutná, když jsem se s vámi setkala,“ pravila Denetree tiše. „Však víte proč. A od té doby, co jsem opustila loď, prožívám vše, o čem jsem předtím jen snila. Všechno mě mate, i tohle obrovské ledové pole. Každá odpověď vyvolává stovku nových otázek.“</w:t>
      </w:r>
    </w:p>
    <w:p w:rsidR="00DD7639" w:rsidRPr="009A45A6" w:rsidRDefault="00DD7639" w:rsidP="00630C57">
      <w:r w:rsidRPr="009A45A6">
        <w:t>„Pouze tímto obtížným způsobem se dá dospět,“ zabručel Hyman Mahal. „Věř mi. Je to tak.“</w:t>
      </w:r>
    </w:p>
    <w:p w:rsidR="00DD7639" w:rsidRPr="009A45A6" w:rsidRDefault="00DD7639" w:rsidP="00630C57">
      <w:r w:rsidRPr="009A45A6">
        <w:t>„Jen počkej, Denetree,“ řekl Rhodan klidným, skoro otcovským tónem. „Čeká nás ještě spousta překvapení. Tohle je pouhý počátek.“</w:t>
      </w:r>
    </w:p>
    <w:p w:rsidR="00DD7639" w:rsidRPr="009A45A6" w:rsidRDefault="00DD7639" w:rsidP="00630C57">
      <w:r w:rsidRPr="009A45A6">
        <w:t>„Počátek čeho?“ zajímal se Isaias Shimon.</w:t>
      </w:r>
    </w:p>
    <w:p w:rsidR="00DD7639" w:rsidRPr="009A45A6" w:rsidRDefault="00DD7639" w:rsidP="00630C57">
      <w:r w:rsidRPr="009A45A6">
        <w:t>„Řekl bych, že úžasného příběhu přímo kosmických rozměrů. Zhruba s touto osnovou – Haluťané, Lemurové, zánik Lemurie. Kdybychom měli paměťovou jednotku z LEMCHY OVIR, určitě bychom na ní našli přesné odkazy na tento úsek minulosti.“ Rhodan vypnul autopilota a přešel na manuální řízení.</w:t>
      </w:r>
    </w:p>
    <w:p w:rsidR="00DD7639" w:rsidRPr="009A45A6" w:rsidRDefault="00DD7639" w:rsidP="00630C57">
      <w:r w:rsidRPr="009A45A6">
        <w:t>Když mračna o několik minut později zcela zakryla slunce, spatřili pod sebou kosmochody, shift se však někam ztratil. Kosmochody PALENQUE přistály na planině asi 250 metrů od okraje oválné ledové plochy. Rhodan vystoupal výš a sledoval lokační hologram. Jet oblétal temnou masu v ledu.</w:t>
      </w:r>
    </w:p>
    <w:p w:rsidR="00DD7639" w:rsidRPr="009A45A6" w:rsidRDefault="00DD7639" w:rsidP="00630C57">
      <w:r w:rsidRPr="009A45A6">
        <w:t>Když Rhodan začal uvažovat o nejvhodnějším místě k přistání, náhle se obnovilo spojení a z mikrofonu se ozvala Solina Tormasová.</w:t>
      </w:r>
    </w:p>
    <w:p w:rsidR="00DD7639" w:rsidRPr="009A45A6" w:rsidRDefault="00DD7639" w:rsidP="00630C57">
      <w:r w:rsidRPr="009A45A6">
        <w:lastRenderedPageBreak/>
        <w:t>„Perry! Zaměřili jsme energii. Jedná se o nějaké velké objekty pod ledem. Musíme honem přistát. Něco na nás útočí ze vzduchu! Vypadá to na energetické bytosti, připomínají planoucí vřetena…“ Spojení se přerušilo, kontrolky zablikaly a znovu se ozval vzrušený hlas: „Ještě posíláme, co jsme zaměřili. Musíme se bránit…“</w:t>
      </w:r>
    </w:p>
    <w:p w:rsidR="00DD7639" w:rsidRPr="009A45A6" w:rsidRDefault="00DD7639" w:rsidP="00630C57">
      <w:r w:rsidRPr="009A45A6">
        <w:t>„Zatraceně!“ vykřikl Isaias Shimon. „Energetické bytosti! A co když mají na svědomí tenhle energetický debakl?“</w:t>
      </w:r>
    </w:p>
    <w:p w:rsidR="00DD7639" w:rsidRPr="009A45A6" w:rsidRDefault="00DD7639" w:rsidP="00630C57">
      <w:r w:rsidRPr="009A45A6">
        <w:t>„Je to docela pravděpodobné,“ přitakal Perry Rhodan a začal prudce klesat. Brzdicí motory pracovaly na plný výkon. Doufal, že se mu podaří hladké přistání. Ony energetické bytosti se stále ještě nerozhodly, jinak by Akonané už neměli dost energie na předání dat.</w:t>
      </w:r>
    </w:p>
    <w:p w:rsidR="00DD7639" w:rsidRPr="009A45A6" w:rsidRDefault="00DD7639" w:rsidP="00630C57">
      <w:r w:rsidRPr="009A45A6">
        <w:t>Povrch se rychle přibližoval, potom na ledovou plochu dopadl stín a jet dosedl.</w:t>
      </w:r>
    </w:p>
    <w:p w:rsidR="00DD7639" w:rsidRPr="009A45A6" w:rsidRDefault="00DD7639" w:rsidP="00630C57">
      <w:r w:rsidRPr="009A45A6">
        <w:t>„A je to,“ zabručel Rhodan. „Vidíte někdo ty energetické bytosti?“</w:t>
      </w:r>
    </w:p>
    <w:p w:rsidR="00DD7639" w:rsidRPr="009A45A6" w:rsidRDefault="00DD7639" w:rsidP="00630C57">
      <w:r w:rsidRPr="009A45A6">
        <w:t>„Nikde nic.“</w:t>
      </w:r>
    </w:p>
    <w:p w:rsidR="00DD7639" w:rsidRPr="009A45A6" w:rsidRDefault="00DD7639" w:rsidP="00630C57">
      <w:r w:rsidRPr="009A45A6">
        <w:t>Palubni syntron hlásil, že přenos skončil a že vysilací energie byla odříznuta. Rhodan vypnul všechny subsystémy, které nebyly momentálně potřeba, a vyvolal výsledky zaměřování. Na holodispleji nad pilotní deskou se ukázal další kus archy. Klenul se v popředí jako černé iglú a vše nasvědčovalo tomu, že dopadl příšernou rychlostí. Asi o pět set metrů dál na sever se pod ledem táhla nějaká tmavá masa. Z ní i z vraku vycházely energetické impulzy, jejichž signatury měly podle Soliny Tormasové určitě něco společného s potomky Lemurů.</w:t>
      </w:r>
    </w:p>
    <w:p w:rsidR="00DD7639" w:rsidRPr="009A45A6" w:rsidRDefault="00DD7639" w:rsidP="00630C57">
      <w:r w:rsidRPr="009A45A6">
        <w:t>„Změna plánu,“ prohlásil Rhodan. „Takže víme, kde shift přistál. Patrně se jedná o nějakou starou stanici, která ještě emituje energii.“</w:t>
      </w:r>
    </w:p>
    <w:p w:rsidR="00DD7639" w:rsidRPr="009A45A6" w:rsidRDefault="00DD7639" w:rsidP="00630C57">
      <w:r w:rsidRPr="009A45A6">
        <w:t>„Stejně jako ten fragment,“ ozvala se ostýchavě Denetree. „Ale v něm už přece nemůže být nikdo naživu. Pokud by vůbec někdo takový náraz přežil, musel dávno zmrznout.“</w:t>
      </w:r>
    </w:p>
    <w:p w:rsidR="00DD7639" w:rsidRPr="009A45A6" w:rsidRDefault="00DD7639" w:rsidP="00630C57">
      <w:r w:rsidRPr="009A45A6">
        <w:t>Rhodan se opřel v křesle. Připadalo mu, že do kabiny táhne chlad zasněženého ledu.</w:t>
      </w:r>
    </w:p>
    <w:p w:rsidR="00DD7639" w:rsidRPr="009A45A6" w:rsidRDefault="00DD7639" w:rsidP="00630C57">
      <w:r w:rsidRPr="009A45A6">
        <w:t xml:space="preserve">Hyman Mahal lehce pokýval hlavou. „Takže planeta není zas tak opuštěná, jak jsme si mysleli.“ Ukázal na </w:t>
      </w:r>
      <w:r w:rsidRPr="009A45A6">
        <w:lastRenderedPageBreak/>
        <w:t>hologram. „Ten fragment má nezvyklý tvar. Jeden by skoro řekl, že je to koule…“</w:t>
      </w:r>
    </w:p>
    <w:p w:rsidR="00DD7639" w:rsidRPr="009A45A6" w:rsidRDefault="00DD7639" w:rsidP="00630C57">
      <w:r w:rsidRPr="009A45A6">
        <w:t>„Podívejte! Tamhle! Neznámé bytosti!“ vykřikla tlumeně Denetree a ukázala nahoru.</w:t>
      </w:r>
    </w:p>
    <w:p w:rsidR="00DD7639" w:rsidRPr="009A45A6" w:rsidRDefault="00DD7639" w:rsidP="00630C57">
      <w:r w:rsidRPr="009A45A6">
        <w:t>Obloha nad ledovou plochou se zatáhla bělošedými mračny a pohled na krajinu bez jediného stínu působil depresivně. A pod mraky spatřili vřetenovité svítící bytosti, které se k nim zběsilou rychlostí vlnily, vytvářely roj a připomínaly blýskající se hejno ryb v teplém oceánu. Byly napůl průhledné jako plameny a neustále jich přibývalo. Hnaly se na jet. Zlatistý roj se rozdělil, obletěl ho a spojil se v mohutný prstenec, který kroužil kolem jetu a utápěl jeho vnitřek ve zlatavě rudém svitu. Bytosti v žádném případě neútočily.</w:t>
      </w:r>
    </w:p>
    <w:p w:rsidR="00DD7639" w:rsidRPr="009A45A6" w:rsidRDefault="00DD7639" w:rsidP="00630C57">
      <w:r w:rsidRPr="009A45A6">
        <w:t>Chovaly se jako rybky, které plují kolem žraloka. Sice se ho nebojí, ale příliš mu nevěří. Nic nenasvědčovalo dalšímu výpadku energie.</w:t>
      </w:r>
    </w:p>
    <w:p w:rsidR="00DD7639" w:rsidRPr="009A45A6" w:rsidRDefault="00DD7639" w:rsidP="00630C57">
      <w:r w:rsidRPr="009A45A6">
        <w:t>„Tak to jsou tedy obyvatelé této planety,“ žasla Denetree. „Vypadají krásně, ale nebezpečně. Zabijí nás, Perry?“</w:t>
      </w:r>
    </w:p>
    <w:p w:rsidR="00DD7639" w:rsidRPr="009A45A6" w:rsidRDefault="00DD7639" w:rsidP="00630C57">
      <w:r w:rsidRPr="009A45A6">
        <w:t>„Asi jen kdybychom je rozzuřili nebo napadli. Řekl bych, že nás pouze pozorují.“</w:t>
      </w:r>
    </w:p>
    <w:p w:rsidR="00DD7639" w:rsidRPr="009A45A6" w:rsidRDefault="00DD7639" w:rsidP="00630C57">
      <w:r w:rsidRPr="009A45A6">
        <w:t>„A to velice intenzivně,“ podotkl Hyman Mahal.</w:t>
      </w:r>
    </w:p>
    <w:p w:rsidR="00DD7639" w:rsidRPr="009A45A6" w:rsidRDefault="00DD7639" w:rsidP="00630C57">
      <w:r w:rsidRPr="009A45A6">
        <w:t>Napjatě čekali, co bude dál. Roj se zvětšoval a zlatá záře stále sílila.</w:t>
      </w:r>
    </w:p>
    <w:p w:rsidR="00DD7639" w:rsidRPr="009A45A6" w:rsidRDefault="00DD7639" w:rsidP="00630C57">
      <w:r w:rsidRPr="009A45A6">
        <w:t>„Vysvětlení bude možná náramně prosté,“ řekl Rhodan o tři minuty později. „Obyvatelé jedné části planety se cítí vyrušeni. Možná jim připadá, že jsou napadeni. A tak se před námi, vetřelci, brání. Nejdřív se jim tady objevila archa, potom my. Možná jsme vstoupili do nějaké zapovězené oblasti, anebo se k tomu zrovna chystáme.“</w:t>
      </w:r>
    </w:p>
    <w:p w:rsidR="00DD7639" w:rsidRDefault="00DD7639" w:rsidP="00630C57">
      <w:pPr>
        <w:rPr>
          <w:i/>
          <w:iCs/>
        </w:rPr>
      </w:pPr>
    </w:p>
    <w:p w:rsidR="00DD7639" w:rsidRPr="009A45A6" w:rsidRDefault="00DD7639" w:rsidP="00CE2ED1">
      <w:pPr>
        <w:ind w:firstLine="0"/>
      </w:pPr>
      <w:r w:rsidRPr="009A45A6">
        <w:rPr>
          <w:i/>
          <w:iCs/>
        </w:rPr>
        <w:t>Roj Menttiů tajícího sněhu se blížil k okraji tundry a zvolna sledoval disk, který se zjevně chystal přistát.</w:t>
      </w:r>
    </w:p>
    <w:p w:rsidR="00DD7639" w:rsidRPr="009A45A6" w:rsidRDefault="00DD7639" w:rsidP="00630C57">
      <w:r w:rsidRPr="009A45A6">
        <w:rPr>
          <w:i/>
          <w:iCs/>
        </w:rPr>
        <w:t>– Vlétá do nebezpečné oblasti! –</w:t>
      </w:r>
    </w:p>
    <w:p w:rsidR="00DD7639" w:rsidRPr="009A45A6" w:rsidRDefault="00DD7639" w:rsidP="00630C57">
      <w:r w:rsidRPr="009A45A6">
        <w:rPr>
          <w:i/>
          <w:iCs/>
        </w:rPr>
        <w:t>– Měli bychom je přinutit, aby toho nechali! –</w:t>
      </w:r>
    </w:p>
    <w:p w:rsidR="00DD7639" w:rsidRPr="009A45A6" w:rsidRDefault="00DD7639" w:rsidP="00630C57">
      <w:r w:rsidRPr="009A45A6">
        <w:rPr>
          <w:i/>
          <w:iCs/>
        </w:rPr>
        <w:t>– Už nesmějí komunikovat! –</w:t>
      </w:r>
    </w:p>
    <w:p w:rsidR="00DD7639" w:rsidRPr="009A45A6" w:rsidRDefault="00DD7639" w:rsidP="00630C57">
      <w:r w:rsidRPr="009A45A6">
        <w:rPr>
          <w:i/>
          <w:iCs/>
        </w:rPr>
        <w:t xml:space="preserve">Jednotlivec znamenal v roji jen málo. Sto energetických bytostí spojovalo své myšlení a společný impulz natolik zesílilo, že jej přijímaly tisíce, které pak </w:t>
      </w:r>
      <w:r w:rsidRPr="009A45A6">
        <w:rPr>
          <w:i/>
          <w:iCs/>
        </w:rPr>
        <w:lastRenderedPageBreak/>
        <w:t>přiměly celý roj ke společnému uvažování. Kolektivní vzpomínka ohnivých vřeten sahala mnohem hlouběji do minulosti než 50 000 let. Cizinci se blížili k zóně, jíž se ony vzpomínky týkaly.</w:t>
      </w:r>
    </w:p>
    <w:p w:rsidR="00DD7639" w:rsidRPr="009A45A6" w:rsidRDefault="00DD7639" w:rsidP="00630C57">
      <w:r w:rsidRPr="009A45A6">
        <w:rPr>
          <w:i/>
          <w:iCs/>
        </w:rPr>
        <w:t>K hranici Chladné a Teplé země mířili ze stratosféry Menttiové bílých větrů.</w:t>
      </w:r>
    </w:p>
    <w:p w:rsidR="00DD7639" w:rsidRPr="009A45A6" w:rsidRDefault="00DD7639" w:rsidP="00630C57">
      <w:r w:rsidRPr="009A45A6">
        <w:rPr>
          <w:i/>
          <w:iCs/>
        </w:rPr>
        <w:t>– Jen ať hledají. Třeba zjistí něco, co nevíme. –</w:t>
      </w:r>
    </w:p>
    <w:p w:rsidR="00DD7639" w:rsidRPr="009A45A6" w:rsidRDefault="00DD7639" w:rsidP="00630C57">
      <w:r w:rsidRPr="009A45A6">
        <w:rPr>
          <w:i/>
          <w:iCs/>
        </w:rPr>
        <w:t>– Co zatím nevíme. Ale – budou nebezpeční. –</w:t>
      </w:r>
    </w:p>
    <w:p w:rsidR="00DD7639" w:rsidRPr="009A45A6" w:rsidRDefault="00DD7639" w:rsidP="00630C57">
      <w:r w:rsidRPr="009A45A6">
        <w:rPr>
          <w:i/>
          <w:iCs/>
        </w:rPr>
        <w:t xml:space="preserve">Za dlouhé evoluce, v tom chaosu růstu a zániku se jistoty utvářely stejně často jako omyly. K páření, jež dvakrát </w:t>
      </w:r>
      <w:r w:rsidRPr="009A45A6">
        <w:t xml:space="preserve">v </w:t>
      </w:r>
      <w:r w:rsidRPr="009A45A6">
        <w:rPr>
          <w:i/>
          <w:iCs/>
        </w:rPr>
        <w:t>planetárním roce uvádělo miliony a miliony Menttiů ve vášnivý ruch, si rostoucí roje zvolily určité oblasti, které dávaly vířící pářící vášni krásu a ozvláštňovaly ji. Například Menttiové bílých větrů milovali rozlehlé prostory polárních končin. Z jejich roje vzešel jasný impulz: – Bude dobře, když ty velké lodě nepřistanou! –</w:t>
      </w:r>
    </w:p>
    <w:p w:rsidR="00DD7639" w:rsidRPr="009A45A6" w:rsidRDefault="00DD7639" w:rsidP="00630C57">
      <w:r w:rsidRPr="009A45A6">
        <w:rPr>
          <w:i/>
          <w:iCs/>
        </w:rPr>
        <w:t>Menttiové tajícího sněhu zformulovali odpověď a vyslali ji do všech směrů: – Lepší bude, když si cizinci nebudou moci vyměňovat informace. Přinuťme je k tomu, aby jednali bez technických prostředků! –</w:t>
      </w:r>
    </w:p>
    <w:p w:rsidR="00DD7639" w:rsidRPr="009A45A6" w:rsidRDefault="00DD7639" w:rsidP="00630C57">
      <w:r w:rsidRPr="009A45A6">
        <w:rPr>
          <w:i/>
          <w:iCs/>
        </w:rPr>
        <w:t>– Dobře. Rozdělme se a sledujme, co udělají. –</w:t>
      </w:r>
    </w:p>
    <w:p w:rsidR="00DD7639" w:rsidRPr="009A45A6" w:rsidRDefault="00DD7639" w:rsidP="00630C57">
      <w:r w:rsidRPr="009A45A6">
        <w:rPr>
          <w:i/>
          <w:iCs/>
        </w:rPr>
        <w:t>Roje se nepřely, ale bylo patrné, že každý má jiný názor. Oba roje kroužily ve značné výšce nad čtyřmi maličkými loděmi, které stály na ledové ploše a přišly o část energie.</w:t>
      </w:r>
    </w:p>
    <w:p w:rsidR="00DD7639" w:rsidRPr="009A45A6" w:rsidRDefault="00DD7639" w:rsidP="00630C57">
      <w:r w:rsidRPr="009A45A6">
        <w:rPr>
          <w:i/>
          <w:iCs/>
        </w:rPr>
        <w:t>Menttiové tajícího sněhu navrhli kompromis: – Kdykoli jim můžeme dát svobodu nebo je částečně či plně ochromit. Počkáme, co udělají. –</w:t>
      </w:r>
    </w:p>
    <w:p w:rsidR="00DD7639" w:rsidRPr="009A45A6" w:rsidRDefault="00DD7639" w:rsidP="00630C57">
      <w:r w:rsidRPr="009A45A6">
        <w:t xml:space="preserve">– </w:t>
      </w:r>
      <w:r w:rsidRPr="009A45A6">
        <w:rPr>
          <w:i/>
          <w:iCs/>
        </w:rPr>
        <w:t>Máme čas. Vyčkejme. Ale bude zajímavé sledovat, jak se zachovají v kritické situaci. –</w:t>
      </w:r>
    </w:p>
    <w:p w:rsidR="00DD7639" w:rsidRPr="009A45A6" w:rsidRDefault="00DD7639" w:rsidP="00630C57">
      <w:r w:rsidRPr="009A45A6">
        <w:rPr>
          <w:i/>
          <w:iCs/>
        </w:rPr>
        <w:t>Menttiové, jejichž vlastí byla celá planeta i její plynný obal až hluboko do vesmíru, odvodili z tisíců různých pozorování povahu vesmíru. Nyní měli podruhé možnost studovat cizí návštěvníky do všech podrobností.</w:t>
      </w:r>
    </w:p>
    <w:p w:rsidR="00DD7639" w:rsidRDefault="00DD7639" w:rsidP="00630C57">
      <w:pPr>
        <w:rPr>
          <w:i/>
          <w:iCs/>
        </w:rPr>
      </w:pPr>
      <w:r w:rsidRPr="009A45A6">
        <w:rPr>
          <w:i/>
          <w:iCs/>
        </w:rPr>
        <w:t>Čekali s neskonalou trpělivostí.</w:t>
      </w:r>
    </w:p>
    <w:p w:rsidR="00DD7639" w:rsidRPr="009A45A6" w:rsidRDefault="00DD7639" w:rsidP="00630C57"/>
    <w:p w:rsidR="00DD7639" w:rsidRPr="009A45A6" w:rsidRDefault="00DD7639" w:rsidP="006406B8">
      <w:pPr>
        <w:pStyle w:val="Bezodskokuk"/>
      </w:pPr>
      <w:r w:rsidRPr="009A45A6">
        <w:t xml:space="preserve">O několik minut později se svítící bytosti začaly od space jetu odpoutávat. Mizely po skupinách, stahovaly se do šedi oblohy. Perry Rhodan se zrovna díval na panel a </w:t>
      </w:r>
      <w:r w:rsidRPr="009A45A6">
        <w:lastRenderedPageBreak/>
        <w:t>konstatoval, že už nemohou vzlétnout ani vysílat. Nic. Veškerá energie vyhasla.</w:t>
      </w:r>
    </w:p>
    <w:p w:rsidR="00DD7639" w:rsidRPr="009A45A6" w:rsidRDefault="00DD7639" w:rsidP="00630C57">
      <w:r w:rsidRPr="009A45A6">
        <w:t>„To snad máme mávat nebo vysílat kouřové signály nebo do něčeho vyškrabovat piktogramy?“ nadával Hyman Mahal a stíral si pot z pleše.</w:t>
      </w:r>
    </w:p>
    <w:p w:rsidR="00DD7639" w:rsidRPr="009A45A6" w:rsidRDefault="00DD7639" w:rsidP="00630C57">
      <w:r w:rsidRPr="009A45A6">
        <w:t>„Chtělo by to nějaký vhodný druh komunikace,“ řekl zamyšleně Rhodan. „Jak je přesvědčit o tom, že jsme zcela neškodní?“</w:t>
      </w:r>
    </w:p>
    <w:p w:rsidR="00DD7639" w:rsidRPr="009A45A6" w:rsidRDefault="00DD7639" w:rsidP="00630C57">
      <w:r w:rsidRPr="009A45A6">
        <w:t>„Nemyslím, že by to ještě bylo nutné,“ zabručel exobiolog a ukázal bradou.</w:t>
      </w:r>
    </w:p>
    <w:p w:rsidR="00DD7639" w:rsidRPr="009A45A6" w:rsidRDefault="00DD7639" w:rsidP="00630C57">
      <w:r w:rsidRPr="009A45A6">
        <w:t>Zlatistý roj se rozpadal. Stále více planoucích vřeten směřovalo na sever a do výše. Kolem jetu zůstalo už jen několik bytosti, ale i ty nakonec odletěly.</w:t>
      </w:r>
    </w:p>
    <w:p w:rsidR="00DD7639" w:rsidRPr="009A45A6" w:rsidRDefault="00DD7639" w:rsidP="00630C57">
      <w:r w:rsidRPr="009A45A6">
        <w:t>Světlo vyhaslo a nastoupila podvečerní šeď, na níž bylo vidět kotouč slunce lemovaný tenkou rudou linií. Rhodan si úlevou vydechl. „Takže gesto pokory není nutné.“ Pohlédl na palubní chronometr. „Měli bychom se podívat, nač přišli naši akonští přátelé. Ale už mi pořádně kručí v žaludku. Že bychom něco lehkého a chutného zakousli? Nevidím důvod k nějakému spěchu.“</w:t>
      </w:r>
    </w:p>
    <w:p w:rsidR="00DD7639" w:rsidRPr="009A45A6" w:rsidRDefault="00DD7639" w:rsidP="00630C57">
      <w:r w:rsidRPr="009A45A6">
        <w:t>Doktor Mahal přikývl. „Nech to na mně. Najdu pár dávek, které nás neotráví. Za deset minut se podává polární večeře.“</w:t>
      </w:r>
    </w:p>
    <w:p w:rsidR="00DD7639" w:rsidRPr="009A45A6" w:rsidRDefault="00DD7639" w:rsidP="00630C57">
      <w:r w:rsidRPr="009A45A6">
        <w:t>„Bezva. Děkuji,“ přikývl Rhodan. Zatímco se kabinou linula vůně ohřívaných konzerv a kávy, zahloubal se do dat, která jim poslala Solina Tormasová.</w:t>
      </w:r>
    </w:p>
    <w:p w:rsidR="00DD7639" w:rsidRDefault="00DD7639" w:rsidP="00630C57"/>
    <w:p w:rsidR="00DD7639" w:rsidRPr="009A45A6" w:rsidRDefault="00DD7639" w:rsidP="006406B8">
      <w:pPr>
        <w:pStyle w:val="Bezodskokuk"/>
      </w:pPr>
      <w:r w:rsidRPr="009A45A6">
        <w:t>Optickým pozorováním se dalo rozeznat jen málo. Pod ledovou vrstvou, která byla místy částečně průhledná, viděla Solina Tormasová pravidelné tmavé obrysy, z nichž stejně jako z toho otlučeného objektu, jejž nedávno uzavřel led, vycházelo trochu energie. Usuzovala na nějakou starou stanici nebo menší osadu. Ameda Fayardová se sklonila nad hologramem a bílé vlasy jí spadly do čela.</w:t>
      </w:r>
    </w:p>
    <w:p w:rsidR="00DD7639" w:rsidRPr="009A45A6" w:rsidRDefault="00DD7639" w:rsidP="00630C57">
      <w:r w:rsidRPr="009A45A6">
        <w:t>Solina zaostřila na další úroveň.</w:t>
      </w:r>
    </w:p>
    <w:p w:rsidR="00DD7639" w:rsidRPr="009A45A6" w:rsidRDefault="00DD7639" w:rsidP="00630C57">
      <w:r w:rsidRPr="009A45A6">
        <w:t>„Tyhle linie jsou energetické spoje,“ ukázala Ameda. „Jak stará ta zařízení mohou být?“</w:t>
      </w:r>
    </w:p>
    <w:p w:rsidR="00DD7639" w:rsidRPr="009A45A6" w:rsidRDefault="00DD7639" w:rsidP="00630C57">
      <w:r w:rsidRPr="009A45A6">
        <w:t xml:space="preserve">Historička pokrčila rameny. „Prastará. Neměli bychom brát za měřítko čas, který led potřeboval, aby </w:t>
      </w:r>
      <w:r w:rsidRPr="009A45A6">
        <w:lastRenderedPageBreak/>
        <w:t>objekty uzavřel a překryl. Jako archeoložka bys nám to měla říct přesněji.“</w:t>
      </w:r>
    </w:p>
    <w:p w:rsidR="00DD7639" w:rsidRPr="009A45A6" w:rsidRDefault="00DD7639" w:rsidP="00630C57">
      <w:r w:rsidRPr="009A45A6">
        <w:t>„Se zamrzlými stavbami nebo artefakty nemám zkušenosti. Kdybychom mohli do budovy vstoupit a našli další indicie…“</w:t>
      </w:r>
    </w:p>
    <w:p w:rsidR="00DD7639" w:rsidRPr="009A45A6" w:rsidRDefault="00DD7639" w:rsidP="00BF03D8">
      <w:r w:rsidRPr="009A45A6">
        <w:t>Stíny pod shiftem se prodloužily. Nebe potáhly tenké pruhy mlhy. Kealil Ron zvolna kroužil nad cílovou oblastí, která byla rozlehlejší, než původně předpokládali. Detektory zaměřování hmoty silně reagovaly. Ony nejasné části byly patrně jen vrcholy objektu.</w:t>
      </w:r>
    </w:p>
    <w:p w:rsidR="00DD7639" w:rsidRPr="009A45A6" w:rsidRDefault="00DD7639" w:rsidP="00630C57">
      <w:r w:rsidRPr="009A45A6">
        <w:t>„A co vytavit do ledu díru?“ navrhla Arsis Tachimová.</w:t>
      </w:r>
    </w:p>
    <w:p w:rsidR="00DD7639" w:rsidRPr="009A45A6" w:rsidRDefault="00DD7639" w:rsidP="00630C57">
      <w:r w:rsidRPr="009A45A6">
        <w:t>„Asi to jinak nepůjde.“</w:t>
      </w:r>
    </w:p>
    <w:p w:rsidR="00DD7639" w:rsidRPr="009A45A6" w:rsidRDefault="00DD7639" w:rsidP="00630C57">
      <w:r w:rsidRPr="009A45A6">
        <w:t>Při třetím obletu si všimli na ledové ploše nepravidelnosti. Na jedné zamrzlé skále se kry vysunuly, zlomily se a navrstvily se v kopec hranatých úlomků. Některé části vytvářely jakousi štolu, která ústila na plošinu a vypadala jako přístupová cesta k objektu. „Zkusíme to tam,“ navrhla Solina a zarazila se. „Jak to, že je najednou tolik světla?“</w:t>
      </w:r>
    </w:p>
    <w:p w:rsidR="00DD7639" w:rsidRPr="009A45A6" w:rsidRDefault="00DD7639" w:rsidP="00630C57">
      <w:r w:rsidRPr="009A45A6">
        <w:t>Před shiftem cosi zlatavě svítilo. Mělo to tvar skoro dvoumetrového vřetene. Objevila se další, oblétávala shift a prudce měnila směr letu. Kontrolky před pilotem se v divokém rytmu rozblikaly a vřeten stále přibývalo, až jich bylo několik tisíc. Obklopovala shift jako obal a prudce se pohybovala.</w:t>
      </w:r>
    </w:p>
    <w:p w:rsidR="00DD7639" w:rsidRPr="009A45A6" w:rsidRDefault="00DD7639" w:rsidP="00630C57">
      <w:r w:rsidRPr="009A45A6">
        <w:t>„Útočí na nás,“ zhodnotil situaci Kealil Ron. „A bez jakéhokoli důvodu.“</w:t>
      </w:r>
    </w:p>
    <w:p w:rsidR="00DD7639" w:rsidRPr="009A45A6" w:rsidRDefault="00DD7639" w:rsidP="00630C57">
      <w:r w:rsidRPr="009A45A6">
        <w:t>„Opatrně,“ varovala Solina a cítila, jak se jí zmocňuje strach. „Co když jsou to strážci té zamrzlé polární stanice?“</w:t>
      </w:r>
    </w:p>
    <w:p w:rsidR="00DD7639" w:rsidRPr="009A45A6" w:rsidRDefault="00DD7639" w:rsidP="00630C57">
      <w:r w:rsidRPr="009A45A6">
        <w:t>„Radši přistanu!“ prohlásil Kealil. „Tohle je na mě příliš velké riziko.“</w:t>
      </w:r>
    </w:p>
    <w:p w:rsidR="00DD7639" w:rsidRPr="009A45A6" w:rsidRDefault="00DD7639" w:rsidP="00630C57">
      <w:r w:rsidRPr="009A45A6">
        <w:t>Antigravy na kratičký, děsivý okamžik vypadly, hranaté těleso se těžce propadlo, a když opět naskočila energie, kolébavě se vyrovnalo.</w:t>
      </w:r>
    </w:p>
    <w:p w:rsidR="00DD7639" w:rsidRPr="009A45A6" w:rsidRDefault="00DD7639" w:rsidP="00630C57">
      <w:r w:rsidRPr="009A45A6">
        <w:t>Arsis stiskla tlačítko vysílačky. „Únik energie. Musíme přistát!“</w:t>
      </w:r>
    </w:p>
    <w:p w:rsidR="00DD7639" w:rsidRPr="009A45A6" w:rsidRDefault="00DD7639" w:rsidP="00630C57">
      <w:r w:rsidRPr="009A45A6">
        <w:t>Kealil mlčky a zarputile bojoval. Shift se převrátil dopředu, naklonil se silně doprava a ustavičně klesal.</w:t>
      </w:r>
    </w:p>
    <w:p w:rsidR="00DD7639" w:rsidRPr="009A45A6" w:rsidRDefault="00DD7639" w:rsidP="00630C57">
      <w:r w:rsidRPr="009A45A6">
        <w:lastRenderedPageBreak/>
        <w:t>Roj zářících jedinců bleskurychle a zcela tiše změnil formaci a vytvořil kolem shiftu něco na způsob Saturnova prstence. Ve chvíli, kdy Kealil Ron posílil výkon antigravitačních polí, ozvaly se varovné signály. Ještě sedm metrů… pět… Motory naposledy zaburácely, a potom shift dopadl na záď, převrátil se na přední část, doleva, doprava a skoro současně přišel o veškerou energii. Varovné signály ztichly. Pikosynu trvalo tři sekundy, než zapnul nouzový agregát a opět naběhly systémy zachování života.</w:t>
      </w:r>
    </w:p>
    <w:p w:rsidR="00DD7639" w:rsidRPr="009A45A6" w:rsidRDefault="00DD7639" w:rsidP="00630C57">
      <w:r w:rsidRPr="009A45A6">
        <w:t>Vysoká archeoložka Ameda Fayardová se protáhla a se zaúpěním si prohmatávala záda. Potom se zase posadila a masírovala si zátylek. „Ty mrchy nás málem oddělaly!“ pronesla tiše. „Poněkud děsivé přivítání. Jdu ven a zaženu je několika výstřely. Anebo nasadíme palubní dělo…“</w:t>
      </w:r>
    </w:p>
    <w:p w:rsidR="00DD7639" w:rsidRPr="009A45A6" w:rsidRDefault="00DD7639" w:rsidP="00630C57">
      <w:r w:rsidRPr="009A45A6">
        <w:t>„Počkej!“ zarazila ji ostře Solina. „Nech toho!“</w:t>
      </w:r>
    </w:p>
    <w:p w:rsidR="00DD7639" w:rsidRPr="009A45A6" w:rsidRDefault="00DD7639" w:rsidP="00630C57">
      <w:r w:rsidRPr="009A45A6">
        <w:t>Ameda přesto sáhla po ovladači palby a bleskurychle uvolnila obě pojistky. Kealil Ron ji popadl za zápěstí a strhl jí ruce stranou. „Vykašli se na to!“ okřikl ji hrubě. „Pohrávají si s námi! Tos ještě nepochopila? Když se jim zamane, zabijí nás!“</w:t>
      </w:r>
    </w:p>
    <w:p w:rsidR="00DD7639" w:rsidRPr="009A45A6" w:rsidRDefault="00DD7639" w:rsidP="00630C57">
      <w:r w:rsidRPr="009A45A6">
        <w:t>„Předvedu jim, že s námi si nikdo pohrávat nebude!“</w:t>
      </w:r>
    </w:p>
    <w:p w:rsidR="00DD7639" w:rsidRPr="009A45A6" w:rsidRDefault="00DD7639" w:rsidP="00630C57">
      <w:r w:rsidRPr="009A45A6">
        <w:t>Ron vrátil ovladač na nulu. „Ne. Tím jen ta vřetena zbytečně podráždíš.“</w:t>
      </w:r>
    </w:p>
    <w:p w:rsidR="00DD7639" w:rsidRPr="009A45A6" w:rsidRDefault="00DD7639" w:rsidP="00630C57">
      <w:r w:rsidRPr="009A45A6">
        <w:t>Archeoložka sáhla po kombimetu, zvedla ho a přes čelní sklo zamířila na tiché bytosti, které ustavičně kroužily kolem shiftu. Potom se otočila, udělala tři kroky a stiskla tlačítko, jímž se ovládaly vnitřní dveře maličké přechodové komory. Mučivě pomalu se otevřely, Ameda jimi prošla a stejně pomalu se za ní zavřely. Uvolnila pojistku na kole vnějších dveří, otočila jím, vyskočila ze shiftu a nadechla se mrazivého vzduchu.</w:t>
      </w:r>
    </w:p>
    <w:p w:rsidR="00DD7639" w:rsidRPr="009A45A6" w:rsidRDefault="00DD7639" w:rsidP="00630C57">
      <w:r w:rsidRPr="009A45A6">
        <w:t>Kousek poodešla a vystřelila před sebe do ledu. Zvedl se sloup tříště a oblak páry. Potom třikrát vypálila kolmo do oblohy, do oka onoho malého uragánu zářivých bytostí. Roj uhnul a rozpůlil se. Obě části se prudce hnaly za stopou výboje a zmizely v mlze. Potom se čtyřikrát prudce zablesklo. Oslněná Akonanka sklonila kombimet a náhle si uvědomila, jaký je venku strašný mráz.</w:t>
      </w:r>
    </w:p>
    <w:p w:rsidR="00DD7639" w:rsidRPr="009A45A6" w:rsidRDefault="00DD7639" w:rsidP="00630C57">
      <w:r w:rsidRPr="009A45A6">
        <w:lastRenderedPageBreak/>
        <w:t xml:space="preserve">Na uklidněnou si tiše zarecitovala pár veršů z jednoho prastarého akonského dramatu a vzpomněla si na otcova slova: </w:t>
      </w:r>
      <w:r w:rsidRPr="009A45A6">
        <w:rPr>
          <w:i/>
          <w:iCs/>
        </w:rPr>
        <w:t>Jsi hezká a neurozená, a proto se musíš snažit dvojnásob.</w:t>
      </w:r>
    </w:p>
    <w:p w:rsidR="00DD7639" w:rsidRPr="009A45A6" w:rsidRDefault="00DD7639" w:rsidP="00630C57">
      <w:r w:rsidRPr="009A45A6">
        <w:t>„Měl jsi pravdu, tati,“ zabručela. „Já to dokázala.“</w:t>
      </w:r>
    </w:p>
    <w:p w:rsidR="00DD7639" w:rsidRPr="009A45A6" w:rsidRDefault="00DD7639" w:rsidP="00630C57">
      <w:r w:rsidRPr="009A45A6">
        <w:t>Nebyla tak krásná jako Eniva ta Drorar, ale do dvou metrů jí chybělo jen pár milimetrů, měla oválný obličej a překrásné hnědé oči, zajímala se o vše, co bylo staré a co zanechalo stopy, a především ji fascinovaly zprávy z minulosti. I když není urozeného původu, získala všechny aprobace a zařadili ji do téhle expedice, a teď stojí vedle shiftu, který musel nouzové přistát, je jí ukrutná zima a má vztek.</w:t>
      </w:r>
    </w:p>
    <w:p w:rsidR="00DD7639" w:rsidRPr="009A45A6" w:rsidRDefault="00DD7639" w:rsidP="00630C57">
      <w:r w:rsidRPr="009A45A6">
        <w:t>Ještě nedávno pochybovala, zda její kvalifikace bude na této misi do Ochentu vůbec třeba. Teď už to bylo jasné. Do této chvíle se cítila nevyužitá a nedoceněná a každý, koho obdařila svým hlubokým pohledem, měl pocit, že prohlédla všechna jeho tajemství.</w:t>
      </w:r>
    </w:p>
    <w:p w:rsidR="00DD7639" w:rsidRPr="009A45A6" w:rsidRDefault="00DD7639" w:rsidP="00630C57">
      <w:r w:rsidRPr="009A45A6">
        <w:t>Účast v expedici ji vlastně příliš nenaplňovala nadšením, protože mlhovina Ochent slibovala spíš kosmickou pustinu než trosky, artefakty nebo tajemství ukrytá hluboko pod povrchem planet. Ale nyní tady byly ty ohromující bytosti. Cosi jako vědecké odškodnění? Těžko. Možná ještě narazí na vzrušující relikty minulosti, a pak by měla být šťastná. Ale stejně si to představovala docela jinak.</w:t>
      </w:r>
    </w:p>
    <w:p w:rsidR="00DD7639" w:rsidRPr="009A45A6" w:rsidRDefault="00DD7639" w:rsidP="00630C57">
      <w:r w:rsidRPr="009A45A6">
        <w:t>Dost hrubě zanadávala a vrátila se do přechodové komory. Absolutně nevěděla, co má dělat dál. Za svůj extrovertní výstup se poněkud styděla, ale na druhou stranu se jí ty mrchy podařilo zahnat. Nebo snad ne? Vnesla do kabiny závan mrazu a zjistila, že energie je stále zablokovaná.</w:t>
      </w:r>
    </w:p>
    <w:p w:rsidR="00DD7639" w:rsidRPr="009A45A6" w:rsidRDefault="00DD7639" w:rsidP="00630C57">
      <w:r w:rsidRPr="009A45A6">
        <w:t>„Ještě žijeme, to je hlavní,“ řekla tiše historička Solina. „Teď už nám může pomoci jen Perry Rhodan. Pojďte, počkáme, co bude dál.“</w:t>
      </w:r>
    </w:p>
    <w:p w:rsidR="00DD7639" w:rsidRPr="009A45A6" w:rsidRDefault="00DD7639" w:rsidP="00630C57">
      <w:r w:rsidRPr="009A45A6">
        <w:t>„Ono nám ostatně nic jiného nezbývá,“ poznamenal fatalisticky Kealil Ron.</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40" type="#_x0000_t75" style="position:absolute;left:0;text-align:left;margin-left:46.3pt;margin-top:.3pt;width:68.75pt;height:58.1pt;z-index:-6;mso-position-horizontal:right" wrapcoords="-235 0 -235 21319 21600 21319 21600 0 -235 0">
            <v:imagedata r:id="rId26" o:title=""/>
            <w10:wrap type="tight"/>
          </v:shape>
        </w:pict>
      </w:r>
    </w:p>
    <w:p w:rsidR="00DD7639" w:rsidRDefault="00DD7639" w:rsidP="00C8445B">
      <w:pPr>
        <w:pStyle w:val="Nadpis3"/>
      </w:pPr>
    </w:p>
    <w:p w:rsidR="00DD7639" w:rsidRPr="009A45A6" w:rsidRDefault="00DD7639" w:rsidP="006406B8">
      <w:pPr>
        <w:pStyle w:val="Nadpis3"/>
      </w:pPr>
      <w:r w:rsidRPr="009A45A6">
        <w:t>Zmrzlý svět</w:t>
      </w:r>
    </w:p>
    <w:p w:rsidR="00DD7639" w:rsidRPr="009A45A6" w:rsidRDefault="00DD7639" w:rsidP="00C8445B">
      <w:pPr>
        <w:pStyle w:val="Bezodskokuk"/>
      </w:pPr>
      <w:r w:rsidRPr="009A45A6">
        <w:t>„Čím méně špičkové techniky budeme používat,“ prohlásil Perry Rhodan, „tím méně toho vypadne. Vzpomeňme si tedy na tradici dávných přemožitelů severního a jižního pólu a jiných roztomilých končin.“</w:t>
      </w:r>
    </w:p>
    <w:p w:rsidR="00DD7639" w:rsidRPr="009A45A6" w:rsidRDefault="00DD7639" w:rsidP="00630C57">
      <w:r w:rsidRPr="009A45A6">
        <w:t>„Pokud si pamatuju, většina těch hrdinů bídně zmrzla,“ mrzutě zabručel Hyman Mahal.</w:t>
      </w:r>
    </w:p>
    <w:p w:rsidR="00DD7639" w:rsidRPr="009A45A6" w:rsidRDefault="00DD7639" w:rsidP="00630C57">
      <w:r w:rsidRPr="009A45A6">
        <w:t>Vyzbrojili se ze skladu jetu, který pochopitelně odpovídal potřebám prospektorů, a potom se debatovalo o tom, zda má někdo zůstat v jetu a hlídat. Zádové pohony spustit nešly, ale to Rhodana nijak nepřekvapilo. Nabídl se exobiolog Isaias Shimon, ale nakonec se dohodli, že jet mohou nechat docela klidně bez dozoru.</w:t>
      </w:r>
    </w:p>
    <w:p w:rsidR="00DD7639" w:rsidRPr="009A45A6" w:rsidRDefault="00DD7639" w:rsidP="00630C57">
      <w:r w:rsidRPr="009A45A6">
        <w:t>Nocí vyrazili k místu, kde přistál akonský shift. Skafandry měli zavřené a provázali se tenkým umělohmotným lanem s ocelovým jádrem. Skupinu vedl Perry. Dlouhé cepíny ještě nepotřebovali. Občas zasvítil reflektor.</w:t>
      </w:r>
    </w:p>
    <w:p w:rsidR="00DD7639" w:rsidRPr="009A45A6" w:rsidRDefault="00DD7639" w:rsidP="00630C57">
      <w:r w:rsidRPr="009A45A6">
        <w:t>„K té omlácené kouli a zamrzlým objektům je to takových deset kilometrů,“ řekl Perry Rhodan. „Bude to nudná, ale doufejme, že ne příliš obtížná cesta. Navrhuji, abychom si do pochodu zapěli něco z pozemsko-lemurského zpěvníku.“</w:t>
      </w:r>
    </w:p>
    <w:p w:rsidR="00DD7639" w:rsidRPr="009A45A6" w:rsidRDefault="00DD7639" w:rsidP="00630C57">
      <w:r w:rsidRPr="009A45A6">
        <w:t>„To snad nemyslíš vážně,“ ozval se Shimon.</w:t>
      </w:r>
    </w:p>
    <w:p w:rsidR="00DD7639" w:rsidRPr="009A45A6" w:rsidRDefault="00DD7639" w:rsidP="00630C57">
      <w:r w:rsidRPr="009A45A6">
        <w:t>„Jenom si dělám legraci,“ odpověděl Perry Rhodan. „Ale napadlo mě, že jsem našemu mladému hostu stále ještě neodpověděl na množství otázek.“</w:t>
      </w:r>
    </w:p>
    <w:p w:rsidR="00DD7639" w:rsidRPr="009A45A6" w:rsidRDefault="00DD7639" w:rsidP="00630C57">
      <w:r w:rsidRPr="009A45A6">
        <w:t>„Ohledně pozemšťanských písní? Máš na mysli třeba texty k tomu zoufalému břinkání, co napodobuje Alemaheyu?“ zeptal se Isaias Shimon.</w:t>
      </w:r>
    </w:p>
    <w:p w:rsidR="00DD7639" w:rsidRPr="009A45A6" w:rsidRDefault="00DD7639" w:rsidP="00630C57">
      <w:r w:rsidRPr="009A45A6">
        <w:t>Po rovině se jim postupovalo dobře. Rhodan občas pohlédl na malou expediční busolu a ověřil si, že jdou podle azimutu, který určil ještě v jetu.</w:t>
      </w:r>
    </w:p>
    <w:p w:rsidR="00DD7639" w:rsidRPr="009A45A6" w:rsidRDefault="00DD7639" w:rsidP="00630C57">
      <w:r w:rsidRPr="009A45A6">
        <w:lastRenderedPageBreak/>
        <w:t>„I o tom,“ řekl Hyman Mahal. „Hráči na neviditelné kytary jsou v naší hamižné konzumní společnosti jistě placeni lépe než palubní lékaři.“</w:t>
      </w:r>
    </w:p>
    <w:p w:rsidR="00DD7639" w:rsidRPr="009A45A6" w:rsidRDefault="00DD7639" w:rsidP="00630C57">
      <w:r w:rsidRPr="009A45A6">
        <w:t>Šli tmou, již tajemní svítící obyvatelé planety nijak nenarušovali. Zmizeli jakoby beze stopy. Skupince usnadňovalo cestu objevitelské nadšení, zvědavost, naděje na cenné nálezy a v neposlední řadě i úmysl pomoci ztroskotavším Lemurům. Vzduchem poletoval sníh a krystalky ledu a vše nasvědčovalo tomu, že přijde vánice.</w:t>
      </w:r>
    </w:p>
    <w:p w:rsidR="00DD7639" w:rsidRPr="009A45A6" w:rsidRDefault="00DD7639" w:rsidP="00630C57">
      <w:r w:rsidRPr="009A45A6">
        <w:t>„Pravděpodobně jsou placeni lépe, to ano,“ ozval se Perry. „Ale zkušenosti, které zde získáme, jsou k nezaplacení.“</w:t>
      </w:r>
    </w:p>
    <w:p w:rsidR="00DD7639" w:rsidRPr="009A45A6" w:rsidRDefault="00DD7639" w:rsidP="00630C57">
      <w:r w:rsidRPr="009A45A6">
        <w:t>Postupovali stále dál do tmy. Neměli se podle čeho orientovat, a tak spoléhali na Rhodana, který je vedl rozumným tempem. Perryho znepokojovalo, že sněží stále hustěji a že vločky létají skoro vodorovně.</w:t>
      </w:r>
    </w:p>
    <w:p w:rsidR="00DD7639" w:rsidRPr="009A45A6" w:rsidRDefault="00DD7639" w:rsidP="00630C57">
      <w:r w:rsidRPr="009A45A6">
        <w:t>Kužel světla dopadl na hranatou kru. Rhodan odbočil doleva a pokračoval v cestě. Vnější mikrofony přenášely vrzání bot v jemném sněhu. Zajímalo by ho, kde asi přistál kosmochod.</w:t>
      </w:r>
    </w:p>
    <w:p w:rsidR="00DD7639" w:rsidRPr="009A45A6" w:rsidRDefault="00DD7639" w:rsidP="00630C57">
      <w:r w:rsidRPr="009A45A6">
        <w:t>Udělali si krátkou přestávku, najedli se a Rhodan Denetree vyprávěl o Haluťanech. Ukázal jí jejich snímky – mírumilovné Haluťany, mezi nimi i svého přítele Icha Tolota. Denetree se na ně dívala s nábožnou úctou a stále si mumlala slovo „Strážce“.</w:t>
      </w:r>
    </w:p>
    <w:p w:rsidR="00DD7639" w:rsidRPr="009A45A6" w:rsidRDefault="00DD7639" w:rsidP="00630C57">
      <w:r w:rsidRPr="009A45A6">
        <w:t>Ze strany se do nich opřel hustý sněžný vír. Po dvaceti krocích se ozval zadák Hyman Mahal: „Ty zatracený bludičky se vracejí, Perry!“</w:t>
      </w:r>
    </w:p>
    <w:p w:rsidR="00DD7639" w:rsidRPr="009A45A6" w:rsidRDefault="00DD7639" w:rsidP="00630C57">
      <w:r w:rsidRPr="009A45A6">
        <w:t>„Zatím je budeme ignorovat,“ odpověděl Rhodan a otočil se. „Kde je máš?“</w:t>
      </w:r>
    </w:p>
    <w:p w:rsidR="00DD7639" w:rsidRPr="009A45A6" w:rsidRDefault="00DD7639" w:rsidP="00630C57">
      <w:r w:rsidRPr="009A45A6">
        <w:t>„Někde nad námi.“</w:t>
      </w:r>
    </w:p>
    <w:p w:rsidR="00DD7639" w:rsidRPr="009A45A6" w:rsidRDefault="00DD7639" w:rsidP="00630C57">
      <w:r w:rsidRPr="009A45A6">
        <w:t>Rhodan se zaklonil a pohlédl vzhůru. Mezi táhnoucími sněžnými mračny skoro nepostřehnutelně svítilo třicet nebo čtyřicet energetických bytostí, poletovaly sem a tam, spojovaly se v malý roj. Vřetena neútočila, spíš se zdálo, že krouží a vyčkávají.</w:t>
      </w:r>
    </w:p>
    <w:p w:rsidR="00DD7639" w:rsidRPr="009A45A6" w:rsidRDefault="00DD7639" w:rsidP="00630C57">
      <w:r w:rsidRPr="009A45A6">
        <w:t>„Už je vidím. Jde se dál. Stejně jsme proti nim bezbranní.“</w:t>
      </w:r>
    </w:p>
    <w:p w:rsidR="00DD7639" w:rsidRPr="009A45A6" w:rsidRDefault="00DD7639" w:rsidP="00630C57">
      <w:r w:rsidRPr="009A45A6">
        <w:t>„Jistěže,“ zavrčel až příliš zřetelně Isaias Shimon.</w:t>
      </w:r>
    </w:p>
    <w:p w:rsidR="00DD7639" w:rsidRPr="009A45A6" w:rsidRDefault="00DD7639" w:rsidP="00630C57">
      <w:r w:rsidRPr="009A45A6">
        <w:lastRenderedPageBreak/>
        <w:t>Rhodan trhl za lanko a vykročil. Sněžilo stále hustěji a cloumaly jimi občasné poryvy větru. Pořád však ještě mohli dělat dlouhé kroky. Minutu za minutou kráčeli mlčky dál a zlatá vřetena je provázela.</w:t>
      </w:r>
    </w:p>
    <w:p w:rsidR="00DD7639" w:rsidRDefault="00DD7639" w:rsidP="00630C57"/>
    <w:p w:rsidR="00DD7639" w:rsidRPr="009A45A6" w:rsidRDefault="00DD7639" w:rsidP="006406B8">
      <w:pPr>
        <w:pStyle w:val="Bezodskokuk"/>
      </w:pPr>
      <w:r w:rsidRPr="009A45A6">
        <w:t>Šli už dvě a půl hodiny. Nyní se přes ledovou plochu hnala od západu vichřice. Temné obrysy shiftu spatřili, teprve když byli od něj pouhých dvacet kroků. Rhodan pustil lanko, došel k rampě a pažbou kombimetu zabušil do vchodu. Shiftem se rozléhaly tupé údery. Rozsvítila se tři bodová světla, otevřel se vchod a v něm se ukázala archeoložka Ameda Fayardová.</w:t>
      </w:r>
    </w:p>
    <w:p w:rsidR="00DD7639" w:rsidRPr="009A45A6" w:rsidRDefault="00DD7639" w:rsidP="00630C57">
      <w:r w:rsidRPr="009A45A6">
        <w:t>„Perry Rhodane!“ vyhrkla překvapeně. „Jak ses…“ Potom zaznamenala Denetree, Mahala a Shimona. „Jak jste se sem dostali? Energie přece…“</w:t>
      </w:r>
    </w:p>
    <w:p w:rsidR="00DD7639" w:rsidRPr="009A45A6" w:rsidRDefault="00DD7639" w:rsidP="00630C57">
      <w:r w:rsidRPr="009A45A6">
        <w:t>„Pěšky,“ odvětil Rhodan a otevřel si přilbu. „Jste v pořádku? Žádní zranění?“</w:t>
      </w:r>
    </w:p>
    <w:p w:rsidR="00DD7639" w:rsidRPr="009A45A6" w:rsidRDefault="00DD7639" w:rsidP="00645781">
      <w:pPr>
        <w:ind w:firstLine="0"/>
      </w:pPr>
      <w:r w:rsidRPr="009A45A6">
        <w:t>„Ne. Jenom ta vřetena. Ta nám dala zabrat.“ Vtáhla Rhodana do lodi a mávla na ostatní, aby je následovali. „Ale po několika varovných výstřelech se stáhla.“</w:t>
      </w:r>
    </w:p>
    <w:p w:rsidR="00DD7639" w:rsidRPr="009A45A6" w:rsidRDefault="00DD7639" w:rsidP="00630C57">
      <w:r w:rsidRPr="009A45A6">
        <w:t>„Provázela nás a pořád nás pozorují,“ řekla Denetree a s úsměvem pozdravila akonskou historičku Solinu Tormasovou. Batohy nechali v přechodové komoře a vstoupili do pilotní kabiny. Shimon a Mahal se tam už jen stěží vešli. Zjistili, že shift je zásoben jen nouzovým agregátem. Rhodan si stáhl rukavici a potřásl si se Solinou rukou.</w:t>
      </w:r>
    </w:p>
    <w:p w:rsidR="00DD7639" w:rsidRPr="009A45A6" w:rsidRDefault="00DD7639" w:rsidP="00645781">
      <w:r w:rsidRPr="009A45A6">
        <w:t>„Zřejmě jsme vstoupili na nějaké nebezpečné území,“ řekl a opřel se o křeslo. Na sklapovacích stolcích stály pohárky a zbytky jídla. Klimatické agregáty hučely na plný výkon a ze čtyř skafandrů, na nichž bylo na dva prsty sněhu, skapávala voda. „Podrobně jsme zanalyzovali vaše údaje. Existují zde dvě naleziště. Podle mě jsou vřetena tak rozrušena, protože jsme se vydali za vámi. Jsme na jejich planetě ostatně vetřelci nebo v lepším případě návštěvníci.“</w:t>
      </w:r>
    </w:p>
    <w:p w:rsidR="00DD7639" w:rsidRPr="009A45A6" w:rsidRDefault="00DD7639" w:rsidP="00630C57">
      <w:r w:rsidRPr="009A45A6">
        <w:t>„My a trosečníci z archy,“ dodala Ameda Fayardová.</w:t>
      </w:r>
    </w:p>
    <w:p w:rsidR="00DD7639" w:rsidRPr="009A45A6" w:rsidRDefault="00DD7639" w:rsidP="00630C57">
      <w:r w:rsidRPr="009A45A6">
        <w:t>„Přesně tak,“ řekla Solina Tormasová. „Co máme dělat? Anebo lépe – co můžeme dělat?“</w:t>
      </w:r>
    </w:p>
    <w:p w:rsidR="00DD7639" w:rsidRPr="009A45A6" w:rsidRDefault="00DD7639" w:rsidP="00630C57">
      <w:r w:rsidRPr="009A45A6">
        <w:t>Rhodan se sebejistě usmál. „Porozhlédnout se tady.“</w:t>
      </w:r>
    </w:p>
    <w:p w:rsidR="00DD7639" w:rsidRPr="009A45A6" w:rsidRDefault="00DD7639" w:rsidP="00630C57">
      <w:r w:rsidRPr="009A45A6">
        <w:lastRenderedPageBreak/>
        <w:t>„A co vřetena? Co když nám v tom budou bránit? Jsou to hotoví mistři v loupení energie.“ Solina bezradně rozhodila rukama.</w:t>
      </w:r>
    </w:p>
    <w:p w:rsidR="00DD7639" w:rsidRPr="009A45A6" w:rsidRDefault="00DD7639" w:rsidP="00630C57">
      <w:r w:rsidRPr="009A45A6">
        <w:t>Isaias ukázal na okno a na sněhovou vánici. „Dokonce si dovedu představit, že mohou i za tohle,“ řekl, když přestál několikavteřinový upřený pohled vysoké Akonanky s napůl průsvitnými bílými vlasy. „A možná mají na svědomi i havárii archy.“</w:t>
      </w:r>
    </w:p>
    <w:p w:rsidR="00DD7639" w:rsidRPr="009A45A6" w:rsidRDefault="00DD7639" w:rsidP="00630C57">
      <w:r w:rsidRPr="009A45A6">
        <w:t>„Tohle je ale dost smělá teorie, Isaiasi,“ odpověděl Kealil Ron. I on patřil k těm Akonanům, kteří bezmála každého Pozemšťana převyšovali o hlavu. A hned změnil téma: „Zaměřili jsme jen jediné místo, kudy se – snad – dá dostat pod led.“</w:t>
      </w:r>
    </w:p>
    <w:p w:rsidR="00DD7639" w:rsidRPr="009A45A6" w:rsidRDefault="00DD7639" w:rsidP="00630C57">
      <w:r w:rsidRPr="009A45A6">
        <w:t>„Myslíš to menší pohoří z ker?“ zeptal se Rhodan. „Jeden kosmochod přistál na druhé straně zamrzlého objektu. Pokud vichřice ještě nezesílí, měli bychom to risknout. Navrhuji počkat, až se rozední, abychom na sebe vůbec viděli.“</w:t>
      </w:r>
    </w:p>
    <w:p w:rsidR="00DD7639" w:rsidRPr="009A45A6" w:rsidRDefault="00DD7639" w:rsidP="00630C57">
      <w:r w:rsidRPr="009A45A6">
        <w:t>„Expedice do hlubin ledu?“ zajásala archeoložka Ameda Fayardová. „Jdu s vámi!“</w:t>
      </w:r>
    </w:p>
    <w:p w:rsidR="00DD7639" w:rsidRPr="009A45A6" w:rsidRDefault="00DD7639" w:rsidP="00645781">
      <w:r w:rsidRPr="009A45A6">
        <w:t xml:space="preserve">Rhodan se zahleděl do obličejů kolem sebe a zvažoval nebezpečí, jež jim možná hrozila. </w:t>
      </w:r>
      <w:r w:rsidRPr="009A45A6">
        <w:rPr>
          <w:i/>
          <w:iCs/>
        </w:rPr>
        <w:t xml:space="preserve">Ty zlaté vzdušné rybičky, </w:t>
      </w:r>
      <w:r w:rsidRPr="009A45A6">
        <w:t xml:space="preserve">říkal si, </w:t>
      </w:r>
      <w:r w:rsidRPr="009A45A6">
        <w:rPr>
          <w:i/>
          <w:iCs/>
        </w:rPr>
        <w:t>osm cizinců bez těžkých energetických zbraní nenapadnou, stejně jako nenapadly trosečníky z LEMCHY OVIR. Budou zvědavě pozorovat, co se děje –</w:t>
      </w:r>
      <w:r w:rsidRPr="009A45A6">
        <w:t xml:space="preserve"> </w:t>
      </w:r>
      <w:r w:rsidRPr="009A45A6">
        <w:rPr>
          <w:i/>
          <w:iCs/>
        </w:rPr>
        <w:t xml:space="preserve">stejně zvědavě jako já. Doufejme, že nejsem přílišný optimista… </w:t>
      </w:r>
      <w:r w:rsidRPr="009A45A6">
        <w:t>„Musíme počítat s tím, že delší dobu nebudeme moci vzlétnout ani navázat spojení s loděmi,“ pokračoval zamyšleně. „Zabývejme se proto poctivou badatelskou prací. Specialistů máme dost. Tak co? Vyrazíme, až se bouře utiší?“</w:t>
      </w:r>
    </w:p>
    <w:p w:rsidR="00DD7639" w:rsidRPr="009A45A6" w:rsidRDefault="00DD7639" w:rsidP="00630C57">
      <w:r w:rsidRPr="009A45A6">
        <w:t>Denetree něco takového zažívala zřejmě poprvé. Zatím se vždy opírala o druhou pilotku PALENQUE Harriett Hewesovou, nyní ji nahradila Akonanka Solina Tormasová. A to doslova. Mačkaly se totiž spolu v jednom ze širokých speciálních křesel. „Já si nemyslím, že ty bytosti jsou zlé. Asi jsme je vylekali,“ prohlásila.</w:t>
      </w:r>
    </w:p>
    <w:p w:rsidR="00DD7639" w:rsidRPr="009A45A6" w:rsidRDefault="00DD7639" w:rsidP="00630C57">
      <w:r w:rsidRPr="009A45A6">
        <w:t>Solina Tormasová přikývla. „Anebo mají špatné zkušenosti s těmi, co tu byli před námi.“</w:t>
      </w:r>
    </w:p>
    <w:p w:rsidR="00DD7639" w:rsidRPr="009A45A6" w:rsidRDefault="00DD7639" w:rsidP="00630C57">
      <w:r w:rsidRPr="009A45A6">
        <w:t xml:space="preserve">„Pak by bylo jejich vzrušení vysvětlitelné,“ dodal Perry Rhodan. „Blížíme se k něčemu, co zde zřejmě </w:t>
      </w:r>
      <w:r w:rsidRPr="009A45A6">
        <w:lastRenderedPageBreak/>
        <w:t>zanechali předchozí obyvatelé nebo návštěvníci. To je jisté. Ale pořád nemáme jistotu, že nás skutečně ochromila ta ohnivá vřetena.“</w:t>
      </w:r>
    </w:p>
    <w:p w:rsidR="00DD7639" w:rsidRPr="009A45A6" w:rsidRDefault="00DD7639" w:rsidP="00630C57">
      <w:r w:rsidRPr="009A45A6">
        <w:t>„A co když s nimi měli předchozí návštěvníci problémy?“ Ameda plácla dlaní do kombimetu a usmála se. „Proto se problémům vyhněme. Nevšímejme si jich a buďme rádi, že nám posvítí na cestě k ledovým krám.“</w:t>
      </w:r>
    </w:p>
    <w:p w:rsidR="00DD7639" w:rsidRPr="009A45A6" w:rsidRDefault="00DD7639" w:rsidP="00630C57">
      <w:r w:rsidRPr="009A45A6">
        <w:t>„Souhlasím,“ přikývla Arsis Tachimová, která zatím jen mlčky poslouchala a rozdávala poháry horké tmavohnědé tekutiny, jež se silně podobala pozemské kávě nebo kakau, ale patrně se jednalo o jakýsi akonský čaj. „Venku se už trochu rozjasnilo. Vyrazíme?“</w:t>
      </w:r>
    </w:p>
    <w:p w:rsidR="00DD7639" w:rsidRPr="009A45A6" w:rsidRDefault="00DD7639" w:rsidP="00630C57">
      <w:r w:rsidRPr="009A45A6">
        <w:t>Akonané otevřeli přihrádky ve stěnách a v těsném prostoru se vystrojili. Stejně jako Rhodanův tým nebrali žádnou špičkovou techniku. Všichni spíš mysleli na průnik do ledových, kluzkých a temných prostor než na nějaké dobývání prastarého, zamrzlého opěrného bodu.</w:t>
      </w:r>
    </w:p>
    <w:p w:rsidR="00DD7639" w:rsidRDefault="00DD7639" w:rsidP="00630C57"/>
    <w:p w:rsidR="00DD7639" w:rsidRPr="009A45A6" w:rsidRDefault="00DD7639" w:rsidP="006406B8">
      <w:pPr>
        <w:pStyle w:val="Bezodskokuk"/>
      </w:pPr>
      <w:r w:rsidRPr="009A45A6">
        <w:t>Přesně třicet sedm minut po opuštění shiftu stáli před dvěma vztyčenými krami, jež vytvářely takřka rovnoramenný trojúhelník. Rhodan, Solina a Mahal rozsvítili reflektory a v jejich světle poletovaly už jen ojedinělé vločky. Led modravě zazářil a na hranách se zatřpytily krystalky.</w:t>
      </w:r>
    </w:p>
    <w:p w:rsidR="00DD7639" w:rsidRPr="009A45A6" w:rsidRDefault="00DD7639" w:rsidP="00630C57">
      <w:r w:rsidRPr="009A45A6">
        <w:t>Solina zvolna zamířila ke „vchodu“, ostatní ji následovali. Chodba byla dostatečně široká pro tři. Až na zvuk kroků vládlo v ledu ticho.</w:t>
      </w:r>
    </w:p>
    <w:p w:rsidR="00DD7639" w:rsidRPr="009A45A6" w:rsidRDefault="00DD7639" w:rsidP="00630C57">
      <w:r w:rsidRPr="009A45A6">
        <w:t>Svítící roj kroužil nad zamrzlou skálou, která vyčnívala necelých dvacet metrů nad změtí ker. Jakmile však návštěvníci vstoupili mezi kry, zavládlo v něm vzrušení. Přiblížil se a hrotem zamířil ke vchodu. Těsně před ním se energetické bytosti opět strmě vyhouply do výšky a poletovaly sem a tam. Zdálo se, že se pokoušejí vniknout dovnitř, ale opět vzlétly, jako by se zalekly. To vše netrvalo ani pět sekund, potom se rozletěly do všech stran.</w:t>
      </w:r>
    </w:p>
    <w:p w:rsidR="00DD7639" w:rsidRPr="009A45A6" w:rsidRDefault="00DD7639" w:rsidP="00630C57">
      <w:r w:rsidRPr="009A45A6">
        <w:t>Všimla si toho jen Arsis Tachimová, která vcházela jako poslední, a nahlásila to ostatním. Vysílačky v přilbách kupodivu pracovaly.</w:t>
      </w:r>
    </w:p>
    <w:p w:rsidR="00DD7639" w:rsidRPr="009A45A6" w:rsidRDefault="00DD7639" w:rsidP="00630C57">
      <w:r w:rsidRPr="009A45A6">
        <w:t xml:space="preserve">Perry Rhodan pohlédl na krátký úsek, který měli před sebou. „Brzy uvidíme, zda je tahle hora ker opravdu </w:t>
      </w:r>
      <w:r w:rsidRPr="009A45A6">
        <w:lastRenderedPageBreak/>
        <w:t>vchod. Ale chování zlatých vřeten by tomu nasvědčovalo. Že by po tak dlouhé době…?“</w:t>
      </w:r>
    </w:p>
    <w:p w:rsidR="00DD7639" w:rsidRPr="009A45A6" w:rsidRDefault="00DD7639" w:rsidP="00630C57">
      <w:r w:rsidRPr="009A45A6">
        <w:t>S maximální opatrností postupoval asi padesát kroků přímým směrem, stále ještě po pevném sněhu a mírném svahu. Potom jim cestu přeťala bílá stěna. Rhodan do ní udeřil pěstí.</w:t>
      </w:r>
    </w:p>
    <w:p w:rsidR="00DD7639" w:rsidRPr="009A45A6" w:rsidRDefault="00DD7639" w:rsidP="00630C57">
      <w:r w:rsidRPr="009A45A6">
        <w:t>Znělo to dutě a zároveň slyšeli tichou ozvěnu. Perry ustoupil pár kroků, odepnul kombimet od opasku a zvedl ho. Vyslal dlouhý termický impulz a desku propálil. Byla silná asi dvacet centimetrů. Potom začal kroužit hlavní a otvor se zvětšoval. Po dalších třech dávkách se jím už dalo projít.</w:t>
      </w:r>
    </w:p>
    <w:p w:rsidR="00DD7639" w:rsidRPr="009A45A6" w:rsidRDefault="00DD7639" w:rsidP="00630C57">
      <w:r w:rsidRPr="009A45A6">
        <w:t>Před nimi se táhl tunel, který mírně klesal a stáčel se. Pozemšťané, Lemurka a Akonané zarazili hroty cepínů do země a dělali malé, opatrné krůčky. Přichytávali se lana, které držel zadák, klouzali, potáceli se, málem padali, až se nakonec dostali na dno. Od stropu visely stovky rampouchů.</w:t>
      </w:r>
    </w:p>
    <w:p w:rsidR="00DD7639" w:rsidRPr="009A45A6" w:rsidRDefault="00DD7639" w:rsidP="00630C57">
      <w:r w:rsidRPr="009A45A6">
        <w:t>Světlo reflektorů a stíny vytvářely fantastické efekty. Byli zticha jako myšky, protože se obávali, že jakýkoli silnější zvuk by mohl vyvolat krupobití ledových střel.</w:t>
      </w:r>
    </w:p>
    <w:p w:rsidR="00DD7639" w:rsidRPr="009A45A6" w:rsidRDefault="00DD7639" w:rsidP="00630C57">
      <w:r w:rsidRPr="009A45A6">
        <w:t>Hyman Mahal vrazil do Amedy Fayardové, na chvíli se jí chytil a zasípal: „Omlouvám se. Zase mi ujely nohy.“</w:t>
      </w:r>
    </w:p>
    <w:p w:rsidR="00DD7639" w:rsidRPr="009A45A6" w:rsidRDefault="00DD7639" w:rsidP="00630C57">
      <w:r w:rsidRPr="009A45A6">
        <w:t>„Znám účinnější metody flirtování,“ poznamenala vytáhlá Akonanka a usmála se na něj.</w:t>
      </w:r>
    </w:p>
    <w:p w:rsidR="00DD7639" w:rsidRPr="009A45A6" w:rsidRDefault="00DD7639" w:rsidP="00630C57">
      <w:r w:rsidRPr="009A45A6">
        <w:t>Po dalších padesáti krocích došli do síně z kamene, kovu . a ledu.</w:t>
      </w:r>
    </w:p>
    <w:p w:rsidR="00DD7639" w:rsidRPr="009A45A6" w:rsidRDefault="00DD7639" w:rsidP="00630C57">
      <w:r w:rsidRPr="009A45A6">
        <w:t>Solina prozkoumávala strop a nakonec se kužel světla zastavil na ledem potažené hlavici sloupu z šedého kovu, která jako by srůstala se skálou. Perrymu Rhodanovi kov připomínal litinu. Na jinak hladkém a nezamrzlém sloupu spatřili propletené rostlinné ornamenty.</w:t>
      </w:r>
    </w:p>
    <w:p w:rsidR="00DD7639" w:rsidRPr="009A45A6" w:rsidRDefault="00DD7639" w:rsidP="00630C57">
      <w:r w:rsidRPr="009A45A6">
        <w:t>„Raně akonská práce,“ řekla Solina. „Druhé kosmofilní období. Co myslíš, Amedo?“</w:t>
      </w:r>
    </w:p>
    <w:p w:rsidR="00DD7639" w:rsidRPr="009A45A6" w:rsidRDefault="00DD7639" w:rsidP="00630C57">
      <w:r w:rsidRPr="009A45A6">
        <w:t xml:space="preserve">Brzy však zjistili, že sloup není zdaleka jediný. Vlevo a vpravo se táhla řada asi dvaceti dalších, vysokých zhruba deset metrů a o průměru necelých padesáti centimetrů. Nesly zdánlivě masivní střechu, zřejmě z akonské oceli. Přímo před nimi zely dokořán </w:t>
      </w:r>
      <w:r w:rsidRPr="009A45A6">
        <w:lastRenderedPageBreak/>
        <w:t>otevřené dvoukřídlové dveře. A všude led. Voda zmrzla v opony, arkády, závoje a vše působilo poněkud surrealisticky.</w:t>
      </w:r>
    </w:p>
    <w:p w:rsidR="00DD7639" w:rsidRPr="009A45A6" w:rsidRDefault="00DD7639" w:rsidP="00630C57">
      <w:r w:rsidRPr="009A45A6">
        <w:t>Ameda Fayardová si posvítila ke stropu, prohlížela si fantastickou dekoraci, která připomínala bílé křišťálové šátky s tisíci záhyby. Po delším uvažování, během nějž klouzali padesát nebo šedesát metrů po lesknoucí se podlaze, odpověděla: „Navrženo a zbudováno pro humanoidní, respektive akonské rozměry. Takzvaná heroická technika. Mohla bys mít pravdu. Ale že by to byla staroakonská práce… Nevím. Ještě nevím.“</w:t>
      </w:r>
    </w:p>
    <w:p w:rsidR="00DD7639" w:rsidRPr="009A45A6" w:rsidRDefault="00DD7639" w:rsidP="00630C57">
      <w:r w:rsidRPr="009A45A6">
        <w:t>„Nerad bych se stal přimrzlou součástí akonské minulosti,“ poznamenal ironicky Rhodan. „Pokračujeme. Pozemského původu to bude jen stěží.“</w:t>
      </w:r>
    </w:p>
    <w:p w:rsidR="00DD7639" w:rsidRPr="009A45A6" w:rsidRDefault="00DD7639" w:rsidP="00630C57">
      <w:r w:rsidRPr="009A45A6">
        <w:t>Za branou je čekalo něco jako město zmrzlé v noční můře. Rozeběhli se do stran a osm svítilen protrhávalo tisíciletou ledovou ztuhlost.</w:t>
      </w:r>
    </w:p>
    <w:p w:rsidR="00DD7639" w:rsidRPr="009A45A6" w:rsidRDefault="00DD7639" w:rsidP="00361A9D">
      <w:r w:rsidRPr="009A45A6">
        <w:t>Podlahu, dalo-li se tomu tak říkat, tvořila tmavošedá hmota hladká jako kluziště. Z ní vyrůstaly velké a nepravidelně tvarované plochy ledu. Průčelí budov však většinou zamrzlá nebyla. Pouze z mohutných přečnívajících střech viselo trochu rampouchů. Mezi střechami vytvořila zmrzlá voda za nekonečné množství let sloupy připomínající obranné věže a vše nasvědčovalo tomu, že ty sloupy už několikrát tály.</w:t>
      </w:r>
    </w:p>
    <w:p w:rsidR="00DD7639" w:rsidRPr="009A45A6" w:rsidRDefault="00DD7639" w:rsidP="00630C57">
      <w:r w:rsidRPr="009A45A6">
        <w:t>Skupina se opatrně pohybovala všemi směry, stále hlouběji vnikala do říše minulosti, mezi ocelové stěny, rostlou i opracovanou skálu a fantastické ledové útvary.</w:t>
      </w:r>
    </w:p>
    <w:p w:rsidR="00DD7639" w:rsidRPr="009A45A6" w:rsidRDefault="00DD7639" w:rsidP="00630C57">
      <w:r w:rsidRPr="009A45A6">
        <w:t>„Podívej, Perry! Tamhle, tam vpravo!“ vyhrkla Denetree. „Led je prolomený, rozbitý.“</w:t>
      </w:r>
    </w:p>
    <w:p w:rsidR="00DD7639" w:rsidRPr="009A45A6" w:rsidRDefault="00DD7639" w:rsidP="00630C57">
      <w:r w:rsidRPr="009A45A6">
        <w:t>„Kde? Aha, už to taky vidím.“</w:t>
      </w:r>
    </w:p>
    <w:p w:rsidR="00DD7639" w:rsidRPr="009A45A6" w:rsidRDefault="00DD7639" w:rsidP="00630C57">
      <w:r w:rsidRPr="009A45A6">
        <w:t xml:space="preserve">Na každém desátém kroku byli konfrontováni s novými groteskními tvary. Zatím však neobjevili nic, co by uspokojivě vysvětlilo, k čemu zařízení sloužilo. Před dávnými dobami si tu Akonané zřejmě vybudovali základnu a vše nasvědčovalo tomu, že buď počítali s delším pobytem, nebo se jednalo přinejmenším o často používaný opěrný bod. Nasvědčovala tomu masivnost konstrukce. Jednoho dne však základnu opustili. </w:t>
      </w:r>
      <w:r w:rsidRPr="009A45A6">
        <w:rPr>
          <w:i/>
          <w:iCs/>
        </w:rPr>
        <w:t>Proč?</w:t>
      </w:r>
    </w:p>
    <w:p w:rsidR="00DD7639" w:rsidRPr="009A45A6" w:rsidRDefault="00DD7639" w:rsidP="00630C57">
      <w:r w:rsidRPr="009A45A6">
        <w:t>Nyní všichni hleděli na místo, na něž Denetree svítila.</w:t>
      </w:r>
    </w:p>
    <w:p w:rsidR="00DD7639" w:rsidRPr="009A45A6" w:rsidRDefault="00DD7639" w:rsidP="00630C57">
      <w:r w:rsidRPr="009A45A6">
        <w:lastRenderedPageBreak/>
        <w:t>Mezi krychlovými stavbami s úzkými okny a značně přečnívajícími střechami se táhly stejně jako na bezpočtu jiných míst ledové drapérie. V dosahu reflektorů byly takové tři, spadaly z výšin polárního ledovce jako divadelní opony a těsně nad zemí v nich zely obrovské nepravidelné otvory, jako by proražené střelou o průměru čtyř nebo pěti metrů.</w:t>
      </w:r>
    </w:p>
    <w:p w:rsidR="00DD7639" w:rsidRPr="009A45A6" w:rsidRDefault="00DD7639" w:rsidP="00630C57">
      <w:r w:rsidRPr="009A45A6">
        <w:t>„Co to je?“ ozval se někdo. Rhodan k jednomu otvoru zvolna došel, posvítil si do něj a objevil za ním kusy starého ledu. Tohle nezpůsobilo tání. Relativně nedávno tudy něco proletělo. Posvítil si dál a spatřil další čtyři otvory v jedné přímce.</w:t>
      </w:r>
    </w:p>
    <w:p w:rsidR="00DD7639" w:rsidRPr="009A45A6" w:rsidRDefault="00DD7639" w:rsidP="00630C57">
      <w:r w:rsidRPr="009A45A6">
        <w:t>„Nevím,“ odpověděl, a sotva to dořekl, stalo se něco, z čeho byli ještě bezradnější a co v nich jen prudce zvýšilo strach, že narušují nebezpečné tajemství minulosti.</w:t>
      </w:r>
    </w:p>
    <w:p w:rsidR="00DD7639" w:rsidRPr="009A45A6" w:rsidRDefault="00DD7639" w:rsidP="00630C57">
      <w:r w:rsidRPr="009A45A6">
        <w:rPr>
          <w:i/>
          <w:iCs/>
        </w:rPr>
        <w:t>Světla!</w:t>
      </w:r>
    </w:p>
    <w:p w:rsidR="00DD7639" w:rsidRPr="009A45A6" w:rsidRDefault="00DD7639" w:rsidP="00630C57">
      <w:r w:rsidRPr="009A45A6">
        <w:t>Na stovkách míst se rozžehla světla – uprostřed v silném ledu, na spodní straně střech, za oválnými a hranatými okny a na ulicích, po nichž poslední Akonan prošel zřejmě před mnoha tisíci lety.</w:t>
      </w:r>
    </w:p>
    <w:p w:rsidR="00DD7639" w:rsidRPr="009A45A6" w:rsidRDefault="00DD7639" w:rsidP="00630C57">
      <w:r w:rsidRPr="009A45A6">
        <w:t>„Tak to je ta energie, kterou jsme zaměřili,“ zvolala Solina Tormasová a odpověděla jí ozvěna. „Někde ještě pracuje elektrárna. Ten led je pořád živý!“</w:t>
      </w:r>
    </w:p>
    <w:p w:rsidR="00DD7639" w:rsidRPr="009A45A6" w:rsidRDefault="00DD7639" w:rsidP="00630C57">
      <w:r w:rsidRPr="009A45A6">
        <w:t>„My taky. Zatím,“ zavrčel Kealil Ron.</w:t>
      </w:r>
    </w:p>
    <w:p w:rsidR="00DD7639" w:rsidRPr="009A45A6" w:rsidRDefault="00DD7639" w:rsidP="00630C57">
      <w:r w:rsidRPr="009A45A6">
        <w:t>Perry Rhodan se k nim vrátil. „Jenom žádnou paniku. Solino? Amedo? Jste si skutečně jisté, že tuhle stanici postavili Akonané?“</w:t>
      </w:r>
    </w:p>
    <w:p w:rsidR="00DD7639" w:rsidRPr="009A45A6" w:rsidRDefault="00DD7639" w:rsidP="00630C57">
      <w:r w:rsidRPr="009A45A6">
        <w:t>„Je to druhé kosmofilní období. Zcela určitě. Když se naši předkové vyrojili do vesmíru, domnívali se, že je více méně jejich vlastnictvím. Jak ví každý student historie, nebyli tehdy v metodách příliš vybíraví.“</w:t>
      </w:r>
    </w:p>
    <w:p w:rsidR="00DD7639" w:rsidRPr="009A45A6" w:rsidRDefault="00DD7639" w:rsidP="00630C57">
      <w:r w:rsidRPr="009A45A6">
        <w:t>„Je možné, že obyvatelům této planety nějak ublížili?“</w:t>
      </w:r>
    </w:p>
    <w:p w:rsidR="00DD7639" w:rsidRPr="009A45A6" w:rsidRDefault="00DD7639" w:rsidP="00630C57">
      <w:r w:rsidRPr="009A45A6">
        <w:t>„Kdo ví?“ odvětila Ameda. „Před tolika tisíciletími… Bylo by to docela klidně možné.“</w:t>
      </w:r>
    </w:p>
    <w:p w:rsidR="00DD7639" w:rsidRPr="009A45A6" w:rsidRDefault="00DD7639" w:rsidP="00630C57">
      <w:r w:rsidRPr="009A45A6">
        <w:t xml:space="preserve">„To otvírá perspektivy, které aspoň mne nepřekvapují,“ řekl Rhodan. „Je to pradávná historka. Pořád stejná. Moje teorie je tedy následující: Energetická vřetena si pamatují tehdejší střet, a proto jsou podezíravá </w:t>
      </w:r>
      <w:r w:rsidRPr="009A45A6">
        <w:lastRenderedPageBreak/>
        <w:t>a nedůvěřivá. Domnívají se, že jsme potomci jejich nepřátel a že rozpoutáme novou válku.“</w:t>
      </w:r>
    </w:p>
    <w:p w:rsidR="00DD7639" w:rsidRPr="009A45A6" w:rsidRDefault="00DD7639" w:rsidP="00630C57">
      <w:r w:rsidRPr="009A45A6">
        <w:t>„Na tom by něco mohlo být!“ připustila poněkud skepticky Arsis.</w:t>
      </w:r>
    </w:p>
    <w:p w:rsidR="00DD7639" w:rsidRPr="009A45A6" w:rsidRDefault="00DD7639" w:rsidP="00630C57">
      <w:r w:rsidRPr="009A45A6">
        <w:t>Pomalu pokračovali v cestě. Čím hlouběji pronikali, tím stály budovy těsněji při sobě a led mezi nimi byl vzácnější. Ve stěně lesknoucí se tenkým ledovým pokryvem však byl prolomen otvor a muselo k tomu dojít docela nedávno. Světla neustále přibývalo. Perry Rhodan příliš nevěřil, že něco objeví, přesto namířil multifunkční náramek na neprozkoumanou oblast před sebou a poklepal na několik senzorů.</w:t>
      </w:r>
    </w:p>
    <w:p w:rsidR="00DD7639" w:rsidRPr="009A45A6" w:rsidRDefault="00DD7639" w:rsidP="00630C57">
      <w:r w:rsidRPr="009A45A6">
        <w:t>K jeho překvapení se na miniaturním holografickém displeji ukázala věž, jejíž vnitřek byl teplejší než okolí, a v ní zářilo asi dvacet energetických zdrojů.</w:t>
      </w:r>
    </w:p>
    <w:p w:rsidR="00DD7639" w:rsidRPr="009A45A6" w:rsidRDefault="00DD7639" w:rsidP="00630C57">
      <w:r w:rsidRPr="009A45A6">
        <w:t>„Třeba se tam dozvíme trochu víc,“ řekl. „Pojďte za mnou, je to jen pět set metrů šikmo doleva.“</w:t>
      </w:r>
    </w:p>
    <w:p w:rsidR="00DD7639" w:rsidRPr="009A45A6" w:rsidRDefault="00DD7639" w:rsidP="00630C57">
      <w:r w:rsidRPr="009A45A6">
        <w:t>Skupina se instinktivně shlukla a postupovala mezi ostrůvky z mléčného světla, mezi mohutnými a drobnými stalagmity a ledovými sloupy, kovovými stěnami, sokly z opracované horniny, mezi pronášejícími se kabely, bludištěm pravoúhlých uliček, z nichž některé byly plné ledu a jiné zase holé, až vyšla na jakési náměstí, uprostřed nějž se do výšky třiceti metrů tyčila věž a srůstala s ledovcem nad jejich hlavami. Náměstí ve dvou kruzích obepínaly mohutné stromy. Stromy! Měřily dobrých pětadvacet metrů a byly sněhobílé, zcela bez listí. Obrovské koruny vytvářely jedinečnou ledovou grafiku a kořeny se ztrácely v tlustých kruhových ledových deskách.</w:t>
      </w:r>
    </w:p>
    <w:p w:rsidR="00DD7639" w:rsidRPr="009A45A6" w:rsidRDefault="00DD7639" w:rsidP="00630C57">
      <w:r w:rsidRPr="009A45A6">
        <w:t>„Stačí hlasité slovo,“ zašeptala Arsis Tachimová, „a celá ta nádhera se s cinkotem zřítí na jednu hromadu!“</w:t>
      </w:r>
    </w:p>
    <w:p w:rsidR="00DD7639" w:rsidRPr="009A45A6" w:rsidRDefault="00DD7639" w:rsidP="00630C57">
      <w:r w:rsidRPr="009A45A6">
        <w:t>„O důvod víc vychutnávat to vše v tichém rozjímám,“ prohlásila sarkasticky Ameda Fayardová.</w:t>
      </w:r>
    </w:p>
    <w:p w:rsidR="00DD7639" w:rsidRPr="009A45A6" w:rsidRDefault="00DD7639" w:rsidP="00630C57">
      <w:r w:rsidRPr="009A45A6">
        <w:t>„Ale jak se dostaneme dovnitř?“ zavrčel Isaias Shimon.</w:t>
      </w:r>
    </w:p>
    <w:p w:rsidR="00DD7639" w:rsidRPr="009A45A6" w:rsidRDefault="00DD7639" w:rsidP="00630C57">
      <w:r w:rsidRPr="009A45A6">
        <w:t>Nakonec objevili tři vchody, které ústily do oválné haly. Zařízení a schody byly zřejmě z prefabrikátů. Na Rhodana to působilo střízlivou vojenskou účelností.</w:t>
      </w:r>
    </w:p>
    <w:p w:rsidR="00DD7639" w:rsidRPr="009A45A6" w:rsidRDefault="00DD7639" w:rsidP="00630C57">
      <w:r w:rsidRPr="009A45A6">
        <w:lastRenderedPageBreak/>
        <w:t>Když stáli uprostřed haly, ozval se zvenčí rachot, po němž následoval cinkot skla nebo ledu. Když ozvěna dozněla, zavládlo ticho.</w:t>
      </w:r>
    </w:p>
    <w:p w:rsidR="00DD7639" w:rsidRPr="009A45A6" w:rsidRDefault="00DD7639" w:rsidP="00630C57">
      <w:r w:rsidRPr="009A45A6">
        <w:t>Několik sekund nato se na stropě rozsvítila kruhová osvětlovací tělesa. Prastaré zařízení jako by vycítilo jejich přítomnost a nesměle ožívalo.</w:t>
      </w:r>
    </w:p>
    <w:p w:rsidR="00DD7639" w:rsidRPr="009A45A6" w:rsidRDefault="00DD7639" w:rsidP="00630C57">
      <w:r w:rsidRPr="009A45A6">
        <w:t>„Zřejmě si budu muset prohloubit znalosti o staroakonské technice,“ řekla Solina Tormasová tiše a skoro nevěřícně. „Fungují tu nějaké senzory, prastará světla se zapínají. Tady dole tedy skutečně musí být elektrárna, která ještě anebo zase pracuje.“</w:t>
      </w:r>
    </w:p>
    <w:p w:rsidR="00DD7639" w:rsidRPr="009A45A6" w:rsidRDefault="00DD7639" w:rsidP="00630C57">
      <w:r w:rsidRPr="009A45A6">
        <w:t>„Vypadá to tak,“ přikývla archeoložka Ameda. „Možná narazíme i na nějaké informace.“</w:t>
      </w:r>
    </w:p>
    <w:p w:rsidR="00DD7639" w:rsidRPr="009A45A6" w:rsidRDefault="00DD7639" w:rsidP="00630C57">
      <w:r w:rsidRPr="009A45A6">
        <w:t>„Jenom se předčasně netěšte,“ zchladil je Hyman Mahal. „Ale určitě neuškodí, když to systematicky prohledáme.“</w:t>
      </w:r>
    </w:p>
    <w:p w:rsidR="00DD7639" w:rsidRPr="009A45A6" w:rsidRDefault="00DD7639" w:rsidP="00630C57">
      <w:r w:rsidRPr="009A45A6">
        <w:t>Rhodan došel ke schodišti a ukázal na strop se světelnými panely, z nichž část byla ještě funkční. Všem bylo jasné, že na této stanici mohlo žít několik set osob. Co tady tenkrát Akonané dělali? Nad čím bádali nebo na čem pracovali?</w:t>
      </w:r>
    </w:p>
    <w:p w:rsidR="00DD7639" w:rsidRPr="009A45A6" w:rsidRDefault="00DD7639" w:rsidP="00630C57">
      <w:r w:rsidRPr="009A45A6">
        <w:t>„Pozemšťanská stanice to v žádném případě není,“ uvažoval Rhodan nahlas. „Ale akonská základna? Tady? V mlhovině Ochent?“</w:t>
      </w:r>
    </w:p>
    <w:p w:rsidR="00DD7639" w:rsidRPr="009A45A6" w:rsidRDefault="00DD7639" w:rsidP="00630C57">
      <w:r w:rsidRPr="009A45A6">
        <w:t>„Ale je to tak. Když půjdeme dál, najdeme ještě víc důkazů,“ prohlásila Solina Tormasová a Ameda Fayardová souhlasně přikývla.</w:t>
      </w:r>
    </w:p>
    <w:p w:rsidR="00DD7639" w:rsidRPr="009A45A6" w:rsidRDefault="00DD7639" w:rsidP="00630C57">
      <w:r w:rsidRPr="009A45A6">
        <w:t>Schodiště vedlo všemi místnostmi až na vrchol věže. Když vstoupili do další místnosti, zapnulo se v ní ne zcela funkční osvětlení. Až na několik málo pevně zabudovaných pultů byla prázdná. Vysrážená vlhkost všude zmrzla a krystalky ledu zářily v rozptýleném světle jako myriády droboučkých diamantů. Zamrzlými okny pronikalo mléčné světlo. Solina a Ameda rychle došly k pultům a snažily se setřít led. Marně. Nakonec nastavily zbraně na minimální výkon a po několika dávkách se ukázaly prázdné desky. Veškeré zařízení chybělo, nezůstal jediný spínač, jediný senzor, zhola nic.</w:t>
      </w:r>
    </w:p>
    <w:p w:rsidR="00DD7639" w:rsidRPr="009A45A6" w:rsidRDefault="00DD7639" w:rsidP="00630C57">
      <w:r w:rsidRPr="009A45A6">
        <w:t xml:space="preserve">Ameda Fayardová zaklela a dodala: „Nic. Takže hledáme dál.“ Od úst se jí v dlouhých, bílých pruzích táhla pára. Zavřela si skafandr a následovala Rhodana, </w:t>
      </w:r>
      <w:r w:rsidRPr="009A45A6">
        <w:lastRenderedPageBreak/>
        <w:t>který opatrně stoupal po kluzkých schodech a jako první vkročil do další místnosti.</w:t>
      </w:r>
    </w:p>
    <w:p w:rsidR="00DD7639" w:rsidRPr="009A45A6" w:rsidRDefault="00DD7639" w:rsidP="00630C57">
      <w:r w:rsidRPr="009A45A6">
        <w:t>Byla zcela prázdná. Rhodan pokrčil rameny a místnost opustil. Ostatní ho následovali. Bylo beztak skoro nesmyslné prohledávat zamrzlé zařízení. Nevěřili už, že objeví něco důležitého.</w:t>
      </w:r>
    </w:p>
    <w:p w:rsidR="00DD7639" w:rsidRPr="009A45A6" w:rsidRDefault="00DD7639" w:rsidP="00630C57">
      <w:r w:rsidRPr="009A45A6">
        <w:t>V dalších místnostech našli pár kusů rozbitého nábytku, četný šrot a zmrzlou hromadu odpadků. Archeoložka a historička ji rozmrazily a opět zjistily, že je akonského původu.</w:t>
      </w:r>
    </w:p>
    <w:p w:rsidR="00DD7639" w:rsidRDefault="00DD7639" w:rsidP="00361A9D"/>
    <w:p w:rsidR="00DD7639" w:rsidRPr="009A45A6" w:rsidRDefault="00DD7639" w:rsidP="006406B8">
      <w:pPr>
        <w:pStyle w:val="Bezodskokuk"/>
      </w:pPr>
      <w:r w:rsidRPr="009A45A6">
        <w:t>V posledním patře je čekala podivná idyla v bílé. Na ledovém koberci spatřili pracovní stůl, na něm dvě jinovatkou pokryté lampy a u stolu křeslo s vysokým opěradlem. Stůl stál před skleněnou kabinou, které si všimli už zvenčí.</w:t>
      </w:r>
    </w:p>
    <w:p w:rsidR="00DD7639" w:rsidRPr="009A45A6" w:rsidRDefault="00DD7639" w:rsidP="00630C57">
      <w:r w:rsidRPr="009A45A6">
        <w:t>Zvolna došli ke křeslu. Zde osvětleni nebylo a na třpytící se sestavu nábytku směřovaly z osmi stran kužely reflektorů.</w:t>
      </w:r>
    </w:p>
    <w:p w:rsidR="00DD7639" w:rsidRPr="009A45A6" w:rsidRDefault="00DD7639" w:rsidP="00630C57">
      <w:r w:rsidRPr="009A45A6">
        <w:t>Když scénu spatřili zpředu, prudce se zastavili. V křesle seděl mrtvý muž a byl potažený ledem jako vše ostatní. Ruce mu spočívaly v klíně.</w:t>
      </w:r>
    </w:p>
    <w:p w:rsidR="00DD7639" w:rsidRPr="009A45A6" w:rsidRDefault="00DD7639" w:rsidP="00630C57">
      <w:r w:rsidRPr="009A45A6">
        <w:t>„Poslední strážce…,“ zabručel Rhodan.</w:t>
      </w:r>
    </w:p>
    <w:p w:rsidR="00DD7639" w:rsidRPr="009A45A6" w:rsidRDefault="00DD7639" w:rsidP="00630C57">
      <w:r w:rsidRPr="009A45A6">
        <w:t>Muž měl na sobě uniformu. Úzký, stařecky vpadlý obličej se zmrzlýma bílýma očima nevypovídal o tom, jak zemřel. Na desce stolu ležely psací potřeby, písemnosti a několik drobných předmětů, o jejichž účelu se mohli jen dohadovat.</w:t>
      </w:r>
    </w:p>
    <w:p w:rsidR="00DD7639" w:rsidRPr="009A45A6" w:rsidRDefault="00DD7639" w:rsidP="00630C57">
      <w:r w:rsidRPr="009A45A6">
        <w:t>„Při Drorarové mlhovině! To je mi ale zátišíčko!“ poznamenala Solina Tormasová.</w:t>
      </w:r>
    </w:p>
    <w:p w:rsidR="00DD7639" w:rsidRPr="009A45A6" w:rsidRDefault="00DD7639" w:rsidP="00630C57">
      <w:r w:rsidRPr="009A45A6">
        <w:t>Denetree hleděla na mrtvého a zdrceně mlčela. Kealil Ron a Ameda Fayardová sáhli po písemnostech a opatrně se je snažili zbavit námrazy, aniž by je poškodili. Tu se jedna lampa rozsvítila a zalila stůl a křeslo prudkým světlem.</w:t>
      </w:r>
    </w:p>
    <w:p w:rsidR="00DD7639" w:rsidRPr="009A45A6" w:rsidRDefault="00DD7639" w:rsidP="00630C57">
      <w:r w:rsidRPr="009A45A6">
        <w:t xml:space="preserve">Několika termickými dávkami oteplili nejbližší okolí. Led na stole se měnil v kapky vody; ty stékaly i z rohů schránky, v níž byly uloženy písemnosti. Několik okrajů se už dalo už rozeznat. Jednalo se o bílé psací fólie zmrzlé v tlustou desku. Pod vrstvou ledových krystalků </w:t>
      </w:r>
      <w:r w:rsidRPr="009A45A6">
        <w:lastRenderedPageBreak/>
        <w:t>objevili na víku písmo. Rhodan víko otřel prsty a písmo vystoupilo jasněji.</w:t>
      </w:r>
    </w:p>
    <w:p w:rsidR="00DD7639" w:rsidRPr="009A45A6" w:rsidRDefault="00DD7639" w:rsidP="00630C57">
      <w:r w:rsidRPr="009A45A6">
        <w:t>„Čti,“ vybídl Isaias Shimon historičku. „Nebo to snad není akonsky?“</w:t>
      </w:r>
    </w:p>
    <w:p w:rsidR="00DD7639" w:rsidRPr="009A45A6" w:rsidRDefault="00DD7639" w:rsidP="00630C57">
      <w:r w:rsidRPr="009A45A6">
        <w:t>Prsty v rukavicích však nedokázaly slepené strany oddělit a „kniha“ byla stále přimrzlá. Nakonec ji uvolnili několika slabými termickými výboji.</w:t>
      </w:r>
    </w:p>
    <w:p w:rsidR="00DD7639" w:rsidRPr="009A45A6" w:rsidRDefault="00DD7639" w:rsidP="00630C57">
      <w:r w:rsidRPr="009A45A6">
        <w:t xml:space="preserve">Solina Tormasová podržela balík ve světle. „Je to napsáno ručně a staroakonsky,“ konstatovala. „Stojí zde: </w:t>
      </w:r>
      <w:r w:rsidRPr="009A45A6">
        <w:rPr>
          <w:i/>
          <w:iCs/>
        </w:rPr>
        <w:t xml:space="preserve">Napsal jeden stařec a věnoval svým vnukům. </w:t>
      </w:r>
      <w:r w:rsidRPr="009A45A6">
        <w:t>Dokud to však nerozmrzne a nevyschne, víc se nedozvíme.“</w:t>
      </w:r>
    </w:p>
    <w:p w:rsidR="00DD7639" w:rsidRPr="009A45A6" w:rsidRDefault="00DD7639" w:rsidP="00630C57">
      <w:r w:rsidRPr="009A45A6">
        <w:t>„Jeden stařec…,“ zamyslela se archeoložka. „Nebo někdo, kdo pomalu mrzne a píše. Co? Závěť?“</w:t>
      </w:r>
    </w:p>
    <w:p w:rsidR="00DD7639" w:rsidRPr="009A45A6" w:rsidRDefault="00DD7639" w:rsidP="00630C57">
      <w:r w:rsidRPr="009A45A6">
        <w:t>„To je docela možné,“ zabručel Rhodan.</w:t>
      </w:r>
    </w:p>
    <w:p w:rsidR="00DD7639" w:rsidRPr="009A45A6" w:rsidRDefault="00DD7639" w:rsidP="00630C57">
      <w:r w:rsidRPr="009A45A6">
        <w:t>„Třeba v tom najdeme nějaké užitečné informace,“ poznamenal Isaias Shimon a sledoval, jak Solina Ťormasová otevřela přihrádku batohu a ledovou desku do ní opatrně vsunula. „Užitečné pro nás a pro lemurské trosečníky.“</w:t>
      </w:r>
    </w:p>
    <w:p w:rsidR="00DD7639" w:rsidRPr="009A45A6" w:rsidRDefault="00DD7639" w:rsidP="00630C57">
      <w:r w:rsidRPr="009A45A6">
        <w:t>„Každá informace má nejen nesmírný historický význam, ale…,“ začal Rhodan a nedokončil, protože zvenčí se ozval hromový rachot a následovalo delší cinkání a tříštění. Část rampouchů se oddělila od střechy a pršela na zem. Připadalo jim, že se země lehce zachvěla.</w:t>
      </w:r>
    </w:p>
    <w:p w:rsidR="00DD7639" w:rsidRPr="009A45A6" w:rsidRDefault="00DD7639" w:rsidP="00630C57">
      <w:r w:rsidRPr="009A45A6">
        <w:t>„Nejsme tady sami,“ vyděsila se Denetree. „Anebo se led nad námi prolamuje.“</w:t>
      </w:r>
    </w:p>
    <w:p w:rsidR="00DD7639" w:rsidRPr="009A45A6" w:rsidRDefault="00DD7639" w:rsidP="00630C57">
      <w:r w:rsidRPr="009A45A6">
        <w:t>„Musíme pryč!“ vykřikl tlumeně Rhodan. „Ven! Rukopis prozkoumáme v shiftu nebo v jetu. Za mnou, přátelé!“</w:t>
      </w:r>
    </w:p>
    <w:p w:rsidR="00DD7639" w:rsidRPr="009A45A6" w:rsidRDefault="00DD7639" w:rsidP="00630C57">
      <w:r w:rsidRPr="009A45A6">
        <w:t>Začínali se obávat, že nevědomky spustili tajná zařízení, která chránila objekt před vetřelci.</w:t>
      </w:r>
    </w:p>
    <w:p w:rsidR="00DD7639" w:rsidRPr="009A45A6" w:rsidRDefault="00DD7639" w:rsidP="00630C57">
      <w:r w:rsidRPr="009A45A6">
        <w:t>Obrátili se ke schodišti a zahájili namáhavý, kluzký sestup po takřka třech stech padesáti schodech.</w:t>
      </w:r>
    </w:p>
    <w:p w:rsidR="00DD7639" w:rsidRPr="009A45A6" w:rsidRDefault="00DD7639" w:rsidP="00630C57"/>
    <w:p w:rsidR="00DD7639" w:rsidRPr="009A45A6" w:rsidRDefault="00DD7639" w:rsidP="00361A9D">
      <w:pPr>
        <w:pStyle w:val="Bezodskokuk"/>
      </w:pPr>
      <w:r w:rsidRPr="009A45A6">
        <w:t xml:space="preserve">Sharita Cohová seděla se svraštělým čelem v anatomickém křesle, byla nevyspalá, ale ostražitá. Snad hodinu už bez přestání hleděla na půlkruhový hologram s povrchem planety. Palubní chronometr ukazoval 3:47 hodin 23. dubna. Myslela na majitele PALENQUE, kteří očekávali výnosné objevy, na tajemný únik energie, jenž </w:t>
      </w:r>
      <w:r w:rsidRPr="009A45A6">
        <w:lastRenderedPageBreak/>
        <w:t xml:space="preserve">však zatím neohrožoval jejich životy, na ten zatracený akonský křižník, který sledoval akonskou loď. Měření, jež Omer Driscol předal před hodinou – Omer, jehož stoický klid ji zrovna teď přiváděl k šílenství! –, ukazovala, že kosmochod </w:t>
      </w:r>
      <w:r w:rsidRPr="009831FE">
        <w:t xml:space="preserve">VIII, </w:t>
      </w:r>
      <w:r w:rsidRPr="009A45A6">
        <w:t>space jet a akonský shift jsou stále tam, kde přistály – na okraji polárního ledu, pod nímž se cosi skrývalo.</w:t>
      </w:r>
    </w:p>
    <w:p w:rsidR="00DD7639" w:rsidRPr="009A45A6" w:rsidRDefault="00DD7639" w:rsidP="00630C57">
      <w:r w:rsidRPr="009A45A6">
        <w:t>Paratronový štít, odrazový štít, antilokační štít – negativní. Zbytkovou energii na štíty převést nejde. Rádiové spojení se čtyřmi objekty i nadále přerušeno. To intenzivní ticho jí připadalo jako vzdálené šumění.</w:t>
      </w:r>
    </w:p>
    <w:p w:rsidR="00DD7639" w:rsidRPr="009A45A6" w:rsidRDefault="00DD7639" w:rsidP="00630C57">
      <w:r w:rsidRPr="009A45A6">
        <w:t>„Pořád nic, Alemaheyu?“ zeptala se, i když tušila, jaká bude odpověď.</w:t>
      </w:r>
    </w:p>
    <w:p w:rsidR="00DD7639" w:rsidRPr="009A45A6" w:rsidRDefault="00DD7639" w:rsidP="00630C57">
      <w:r w:rsidRPr="009A45A6">
        <w:t>„Nic, Sharito,“ odpověděl radista. „A kdyby jen to. Absolutně nic.“</w:t>
      </w:r>
    </w:p>
    <w:p w:rsidR="00DD7639" w:rsidRPr="009A45A6" w:rsidRDefault="00DD7639" w:rsidP="00630C57">
      <w:r w:rsidRPr="009A45A6">
        <w:t>Co jí zbývá jiného než čekat? Nemůže dělat vůbec nic. Zdálo se, že PALENQUE není momentálně ohrožena, protože všechny nouzové systémy fungují.</w:t>
      </w:r>
    </w:p>
    <w:p w:rsidR="00DD7639" w:rsidRDefault="00DD7639" w:rsidP="00630C57"/>
    <w:p w:rsidR="00DD7639" w:rsidRPr="009A45A6" w:rsidRDefault="00DD7639" w:rsidP="006406B8">
      <w:pPr>
        <w:ind w:firstLine="0"/>
      </w:pPr>
      <w:r w:rsidRPr="009A45A6">
        <w:t xml:space="preserve">– </w:t>
      </w:r>
      <w:r w:rsidRPr="009A45A6">
        <w:rPr>
          <w:i/>
          <w:iCs/>
        </w:rPr>
        <w:t>Máme cizince pod kontrolou a sledujeme každý jejich krok. –</w:t>
      </w:r>
    </w:p>
    <w:p w:rsidR="00DD7639" w:rsidRPr="009A45A6" w:rsidRDefault="00DD7639" w:rsidP="00630C57">
      <w:r w:rsidRPr="009A45A6">
        <w:t xml:space="preserve">– </w:t>
      </w:r>
      <w:r w:rsidRPr="009A45A6">
        <w:rPr>
          <w:i/>
          <w:iCs/>
        </w:rPr>
        <w:t>Nezdá se, že by posádka těch dvou kosmických lodí chystala něco zlého. –</w:t>
      </w:r>
    </w:p>
    <w:p w:rsidR="00DD7639" w:rsidRPr="009A45A6" w:rsidRDefault="00DD7639" w:rsidP="00630C57">
      <w:r w:rsidRPr="009A45A6">
        <w:rPr>
          <w:i/>
          <w:iCs/>
        </w:rPr>
        <w:t>– To skutečně ne, ale nad naším světem se může velice rychle objevit dvě stě nebo i dva tisíce lodí! –</w:t>
      </w:r>
    </w:p>
    <w:p w:rsidR="00DD7639" w:rsidRPr="009A45A6" w:rsidRDefault="00DD7639" w:rsidP="00630C57">
      <w:r w:rsidRPr="009A45A6">
        <w:rPr>
          <w:i/>
          <w:iCs/>
        </w:rPr>
        <w:t xml:space="preserve">V životě bytostí, které pily světlo hvězd a koupaly se v proudech slunečních částic, znamenal čas velice málo. Jejich myšlenky se neměnily </w:t>
      </w:r>
      <w:r w:rsidRPr="009A45A6">
        <w:t xml:space="preserve">v </w:t>
      </w:r>
      <w:r w:rsidRPr="009A45A6">
        <w:rPr>
          <w:i/>
          <w:iCs/>
        </w:rPr>
        <w:t>obrazy, reliéfy nebo písemnosti, zůstávaly v podobě kroužících elektronů. Inteligence se zrodila před dávnými časy – když ze slunečního větru a hvězdného prachu vznikl praotec všech Menttiů a poprvé pocítil, že existuje a že myslí. Inteligence a vzpomínky podléhaly stejně tak zákonu entropie jako blízká hvězda a veškerá hmota v jejím okolí.</w:t>
      </w:r>
    </w:p>
    <w:p w:rsidR="00DD7639" w:rsidRPr="009A45A6" w:rsidRDefault="00DD7639" w:rsidP="00630C57">
      <w:r w:rsidRPr="009A45A6">
        <w:rPr>
          <w:i/>
          <w:iCs/>
        </w:rPr>
        <w:t xml:space="preserve">Za dlouhou dobu, jež následovala po spáření prvních dvou Menttiů a zrodu třetího, se inteligence i vzpomínky změnily. Vzpomínek s každým dělením ubývalo o nepatrná energetická kvanta, inteligence však stoupala. Menttiové nebudovali města, neseli ani nesklízeli – pozorovali, usuzovali, vyvozovali, srovnávali, poletovali </w:t>
      </w:r>
      <w:r w:rsidRPr="009A45A6">
        <w:rPr>
          <w:i/>
          <w:iCs/>
        </w:rPr>
        <w:lastRenderedPageBreak/>
        <w:t>kolem svých světů a nechávali se unášet slunečním větrem a vzdušnými proudy.</w:t>
      </w:r>
    </w:p>
    <w:p w:rsidR="00DD7639" w:rsidRPr="009A45A6" w:rsidRDefault="00DD7639" w:rsidP="00630C57">
      <w:r w:rsidRPr="009A45A6">
        <w:rPr>
          <w:i/>
          <w:iCs/>
        </w:rPr>
        <w:t>Trpělivým pozorováním, odvozováním, srovnáváním a extrapolováním pochopili povahu univerza. Na konci individuálního bytí se rozpadali, stávali se éterem, který pily ostatní éterické bytosti a bez jakékoli piety se v něm koupaly.</w:t>
      </w:r>
    </w:p>
    <w:p w:rsidR="00DD7639" w:rsidRPr="009A45A6" w:rsidRDefault="00DD7639" w:rsidP="00630C57">
      <w:r w:rsidRPr="009A45A6">
        <w:rPr>
          <w:i/>
          <w:iCs/>
        </w:rPr>
        <w:t>Roje slunečních vřeten pozorovaly velké lodě, jež oblétávaly jejich svět, trosečníky a skupinky cizinců, kteří prozkoumávali části planety.</w:t>
      </w:r>
    </w:p>
    <w:p w:rsidR="00DD7639" w:rsidRPr="009A45A6" w:rsidRDefault="00DD7639" w:rsidP="00630C57">
      <w:r w:rsidRPr="009A45A6">
        <w:rPr>
          <w:i/>
          <w:iCs/>
        </w:rPr>
        <w:t>– Vstoupili do města v kotlině. Nedokážeme zjistit, co dělají nebo co se s nimi děje. –</w:t>
      </w:r>
    </w:p>
    <w:p w:rsidR="00DD7639" w:rsidRPr="009A45A6" w:rsidRDefault="00DD7639" w:rsidP="00630C57">
      <w:r w:rsidRPr="009A45A6">
        <w:rPr>
          <w:i/>
          <w:iCs/>
        </w:rPr>
        <w:t>– Když přežijí, vrátí se na své lodě. –</w:t>
      </w:r>
    </w:p>
    <w:p w:rsidR="00DD7639" w:rsidRPr="009A45A6" w:rsidRDefault="00DD7639" w:rsidP="006406B8">
      <w:pPr>
        <w:pStyle w:val="Bezodskokuk"/>
      </w:pPr>
      <w:r w:rsidRPr="009A45A6">
        <w:t>Na palubě PALENQUE uběhla více než hodina bez jakékoli události. Harriett Hewesová se ukázala s horkou kávou a rozdávala pohárky.</w:t>
      </w:r>
    </w:p>
    <w:p w:rsidR="00DD7639" w:rsidRPr="009A45A6" w:rsidRDefault="00DD7639" w:rsidP="00630C57">
      <w:r w:rsidRPr="009A45A6">
        <w:t>I další hodina probíhala v pochmurné náladě. Nic se nezměnilo. Jen velitelku pálila po kávě žáha.</w:t>
      </w:r>
    </w:p>
    <w:p w:rsidR="00DD7639" w:rsidRPr="009A45A6" w:rsidRDefault="00DD7639" w:rsidP="00630C57">
      <w:r w:rsidRPr="009A45A6">
        <w:t>31 minut…</w:t>
      </w:r>
    </w:p>
    <w:p w:rsidR="00DD7639" w:rsidRPr="009A45A6" w:rsidRDefault="00DD7639" w:rsidP="00630C57">
      <w:r w:rsidRPr="009A45A6">
        <w:t>„Signál!“ vydechl Alemaheyu. „LAS-TOÓR, Sharito. První důstojník. Ma-techten…“</w:t>
      </w:r>
    </w:p>
    <w:p w:rsidR="00DD7639" w:rsidRPr="009A45A6" w:rsidRDefault="00DD7639" w:rsidP="00630C57">
      <w:r w:rsidRPr="009A45A6">
        <w:t>Sharita zvedla ruku. „Přepni ho na mne,“ řekla. „Uvidíme, zda jsou Akonané šťastnější než my.“</w:t>
      </w:r>
    </w:p>
    <w:p w:rsidR="00DD7639" w:rsidRPr="009A45A6" w:rsidRDefault="00DD7639" w:rsidP="00630C57">
      <w:r w:rsidRPr="009A45A6">
        <w:t>Na hologramu se ukázal akonský první důstojník a upřel na velitelku číhavé černé oči.</w:t>
      </w:r>
    </w:p>
    <w:p w:rsidR="00DD7639" w:rsidRPr="009A45A6" w:rsidRDefault="00DD7639" w:rsidP="00630C57">
      <w:r w:rsidRPr="009A45A6">
        <w:t>„Ach, Echkal cer Lethir. Co pro tebe mohu udělat, ma-techtene?“ zeptala se lehkým konverzačním tónem. „Jak to vypadá u vás? Taky jste paralyzovaní?“</w:t>
      </w:r>
    </w:p>
    <w:p w:rsidR="00DD7639" w:rsidRPr="009A45A6" w:rsidRDefault="00DD7639" w:rsidP="00630C57">
      <w:r w:rsidRPr="009A45A6">
        <w:t>Akonan na otázku nereagoval. „Velitelko, brzy převezmu velení lodi.“</w:t>
      </w:r>
    </w:p>
    <w:p w:rsidR="00DD7639" w:rsidRPr="009A45A6" w:rsidRDefault="00DD7639" w:rsidP="00630C57">
      <w:r w:rsidRPr="009A45A6">
        <w:t>„Jak to? Maphanovi se snad něco stalo?“ Pozemská velitelka a její akonský protějšek měli za sebou několik prudkých slovních potyček, z nichž se však zrodil neochotný a nepřiznaný vzájemný respekt.</w:t>
      </w:r>
    </w:p>
    <w:p w:rsidR="00DD7639" w:rsidRPr="009A45A6" w:rsidRDefault="00DD7639" w:rsidP="00630C57">
      <w:r w:rsidRPr="009A45A6">
        <w:t>„Disciplína, na niž se asi na LAS-TOÓR už tak příliš nedbalo, se naprosto hroutí. Něco takového nemůžu připustit. Loď potřebuje jasná pravidla, jinak se dostává do nebezpečí.“</w:t>
      </w:r>
    </w:p>
    <w:p w:rsidR="00DD7639" w:rsidRPr="009A45A6" w:rsidRDefault="00DD7639" w:rsidP="00630C57">
      <w:r w:rsidRPr="009A45A6">
        <w:t>„S tím plně souhlasím,“ odvětila Sharita Cohová a pohlédla Akonanovi do očí. „A proto bychom tuto otázku měli prodebatovat mezi veliteli.“</w:t>
      </w:r>
    </w:p>
    <w:p w:rsidR="00DD7639" w:rsidRPr="009A45A6" w:rsidRDefault="00DD7639" w:rsidP="00630C57">
      <w:r w:rsidRPr="009A45A6">
        <w:lastRenderedPageBreak/>
        <w:t xml:space="preserve">„Maphan není momentálně… </w:t>
      </w:r>
      <w:r w:rsidRPr="009A45A6">
        <w:rPr>
          <w:i/>
          <w:iCs/>
        </w:rPr>
        <w:t>dosažitelný.“</w:t>
      </w:r>
    </w:p>
    <w:p w:rsidR="00DD7639" w:rsidRPr="009A45A6" w:rsidRDefault="00DD7639" w:rsidP="00630C57">
      <w:r w:rsidRPr="009A45A6">
        <w:t>„Jak tomu mám rozumět?“</w:t>
      </w:r>
    </w:p>
    <w:p w:rsidR="00DD7639" w:rsidRPr="009A45A6" w:rsidRDefault="00DD7639" w:rsidP="00630C57">
      <w:r w:rsidRPr="009A45A6">
        <w:t>„Naše interní záležitosti nejsou určeny pro uši a oči Pozemšťanů.“</w:t>
      </w:r>
    </w:p>
    <w:p w:rsidR="00DD7639" w:rsidRPr="009A45A6" w:rsidRDefault="00DD7639" w:rsidP="00630C57">
      <w:r w:rsidRPr="009A45A6">
        <w:t>Tón, jakým Echkal cer Lethir vyslovil slovo Pozemšťané, se Sharitě pranic nelíbil. „Co chceš? To nám pořád ještě nedůvěřuješ? Na Maahkoře…“</w:t>
      </w:r>
    </w:p>
    <w:p w:rsidR="00DD7639" w:rsidRPr="009A45A6" w:rsidRDefault="00DD7639" w:rsidP="00630C57">
      <w:r w:rsidRPr="009A45A6">
        <w:t>„Maahkora je světelné roky daleko.“</w:t>
      </w:r>
    </w:p>
    <w:p w:rsidR="00DD7639" w:rsidRPr="009A45A6" w:rsidRDefault="00DD7639" w:rsidP="00630C57">
      <w:r w:rsidRPr="009A45A6">
        <w:t>„Drželi jsme se přesně našeho ujednání, do slova a do písmene,“ prohlásila podrážděně.</w:t>
      </w:r>
    </w:p>
    <w:p w:rsidR="00DD7639" w:rsidRPr="009A45A6" w:rsidRDefault="00DD7639" w:rsidP="00630C57">
      <w:r w:rsidRPr="009A45A6">
        <w:t>„Vážně? A proč se tedy LAS-TOÓR bezmocně nese po oběžné dráze, zatímco ten váš prospektorský vrak…“</w:t>
      </w:r>
    </w:p>
    <w:p w:rsidR="00DD7639" w:rsidRPr="009A45A6" w:rsidRDefault="00DD7639" w:rsidP="00630C57">
      <w:r w:rsidRPr="009A45A6">
        <w:t>„Náš prospektorský vrak se jmenuje PALENQUE a je stejně bezmocný jako vy. Nejde spustit ani jeden projektor štítů, nemáme spojení s planetou, motory nefungují. Jediné, co funguje, je komunikace s vámi. Jistě uznáš, že je to dost pochybná útěcha.“</w:t>
      </w:r>
    </w:p>
    <w:p w:rsidR="00DD7639" w:rsidRPr="009A45A6" w:rsidRDefault="00DD7639" w:rsidP="00630C57">
      <w:r w:rsidRPr="009A45A6">
        <w:t>Akonan na Sharitinu špičku nereagoval. Překročila snad ve svém hněvu meze? Snažila se číst v jeho obličeji. Byla v něm nedůvěra, to ano. Ma-techten na rozdíl od většiny posádky Pozemšťanům nedůvěřoval. Nevěřil jejich motivům ani poslednímu vývoji vztahů, jímž se podstatně zmírnilo napětí mezi Akonem a Zemí.</w:t>
      </w:r>
    </w:p>
    <w:p w:rsidR="00DD7639" w:rsidRPr="009A45A6" w:rsidRDefault="00DD7639" w:rsidP="00630C57">
      <w:r w:rsidRPr="009A45A6">
        <w:t>Cer Lethir polkl. „To tvrdíš ty. A co když je to jen nějaká pozemšťanská finta…“</w:t>
      </w:r>
    </w:p>
    <w:p w:rsidR="00DD7639" w:rsidRPr="009A45A6" w:rsidRDefault="00DD7639" w:rsidP="00630C57">
      <w:r w:rsidRPr="009A45A6">
        <w:t>Do hovoru se vmísil Alemaheyu Kossa: „Spojení se přerušilo, Sharito!“</w:t>
      </w:r>
    </w:p>
    <w:p w:rsidR="00DD7639" w:rsidRPr="009A45A6" w:rsidRDefault="00DD7639" w:rsidP="00630C57">
      <w:r w:rsidRPr="009A45A6">
        <w:t>„Přerušilo, nebo je Akonané uťali?“</w:t>
      </w:r>
    </w:p>
    <w:p w:rsidR="00DD7639" w:rsidRPr="009A45A6" w:rsidRDefault="00DD7639" w:rsidP="00630C57">
      <w:r w:rsidRPr="009A45A6">
        <w:t>Hologram, který ještě ukazoval trup Echkala cer Lethira, se rozpadal. „Ma-techten za to nemůže. Je to stejný efekt jako u kosmochodu a jetu. Někdo nebo něco si s námi pohrává.“ Sklonil se nad panelem. „Podívej se na tohle,“ pokračoval. „Zabraly to vnější kamery.“</w:t>
      </w:r>
    </w:p>
    <w:p w:rsidR="00DD7639" w:rsidRPr="009A45A6" w:rsidRDefault="00DD7639" w:rsidP="00630C57">
      <w:r w:rsidRPr="009A45A6">
        <w:t>Hologram na zlomek sekundy zablikal a opět se stabilizoval. Před pozadím hvězd a křivky planety bylo vidět tisíce a tisíce jisker, jež nesmírnou rychlostí stoupaly z planety, zářily stále silněji a jednoznačně mířily k PALENQUE. Krátce před lodí odbočily a ukázaly svou skutečnou podobu. Byla to zlatá a jako slunce zářící vřetena, která se spojovala v nový roj a oblétávala loď. Na jeden oblet jim stačilo jen pár vteřin.</w:t>
      </w:r>
    </w:p>
    <w:p w:rsidR="00DD7639" w:rsidRPr="009A45A6" w:rsidRDefault="00DD7639" w:rsidP="00630C57">
      <w:r w:rsidRPr="009A45A6">
        <w:lastRenderedPageBreak/>
        <w:t>„Co je to? Přichází to z planety,“ řekla Sharita a hleděla na bytosti jako očarovaná. Vyzařovala z nich až nebezpečná krása.</w:t>
      </w:r>
    </w:p>
    <w:p w:rsidR="00DD7639" w:rsidRPr="009A45A6" w:rsidRDefault="00DD7639" w:rsidP="00630C57">
      <w:r w:rsidRPr="009A45A6">
        <w:t>„Vzdušné rybky,“ odpověděl klidně Driscol. „Kosmické ryby z té planety. Zřejmě to budou její skuteční páni.“</w:t>
      </w:r>
    </w:p>
    <w:p w:rsidR="00DD7639" w:rsidRPr="009A45A6" w:rsidRDefault="00DD7639" w:rsidP="00630C57">
      <w:r w:rsidRPr="009A45A6">
        <w:t>„A co po nás chtějí?“</w:t>
      </w:r>
    </w:p>
    <w:p w:rsidR="00DD7639" w:rsidRPr="009A45A6" w:rsidRDefault="00DD7639" w:rsidP="00630C57">
      <w:r w:rsidRPr="009A45A6">
        <w:t>Radista Kossa se nervózně zachichotal. „Udělat si o nás představu? Jsem z toho stejně moudrý jako vy všichni. Nemám zdání!“</w:t>
      </w:r>
    </w:p>
    <w:p w:rsidR="00DD7639" w:rsidRPr="009A45A6" w:rsidRDefault="00DD7639" w:rsidP="00630C57">
      <w:r w:rsidRPr="009A45A6">
        <w:t>Sharita letmo pomyslela na osm podsvětelných děl. Ale protože zbraňový systém dostával stejně málo energie jako projektory odrazového pole, pustila takovou myšlenku rovnou z hlavy. Několikrát rozsvítila přistávací reflektor, ale na bytosti to nijak nezapůsobilo, kroužily dál.</w:t>
      </w:r>
    </w:p>
    <w:p w:rsidR="00DD7639" w:rsidRPr="009A45A6" w:rsidRDefault="00DD7639" w:rsidP="00630C57">
      <w:r w:rsidRPr="009A45A6">
        <w:t>„A co kdyby pár z nás vyšlo ve skafandru ven a pokusilo se o něco na způsob dialogu?“ navrhl po chvíli napůl zoufalý Kossa.</w:t>
      </w:r>
    </w:p>
    <w:p w:rsidR="00DD7639" w:rsidRPr="009A45A6" w:rsidRDefault="00DD7639" w:rsidP="00630C57">
      <w:r w:rsidRPr="009A45A6">
        <w:t>„Tolik sebevrahů zas na palubě nemáme,“ odpověděla rezignovaně Sharita. „Taky jsem myslela na něco podobného, ale zdá se mi to až příliš riskantní.“</w:t>
      </w:r>
    </w:p>
    <w:p w:rsidR="00DD7639" w:rsidRPr="009A45A6" w:rsidRDefault="00DD7639" w:rsidP="00630C57">
      <w:r w:rsidRPr="009A45A6">
        <w:t>„Byl to jen návrh.“</w:t>
      </w:r>
    </w:p>
    <w:p w:rsidR="00DD7639" w:rsidRPr="009A45A6" w:rsidRDefault="00DD7639" w:rsidP="00630C57">
      <w:r w:rsidRPr="009A45A6">
        <w:t>„Však nic neříkám. Takže vyčkáme, co bude dál.“</w:t>
      </w:r>
    </w:p>
    <w:p w:rsidR="00DD7639" w:rsidRPr="009A45A6" w:rsidRDefault="00DD7639" w:rsidP="00630C57">
      <w:r w:rsidRPr="009A45A6">
        <w:t>Můstek dál sledoval hologramy. Čekali na něco a neměli ani tušení, jak to něco bude vypadat. S každou minutou v nich sílil strach ze zářících bytostí a z možného útoku. Už věděli, kdo může za výpadek energie.</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41" type="#_x0000_t75" style="position:absolute;left:0;text-align:left;margin-left:26.6pt;margin-top:.3pt;width:58.9pt;height:54pt;z-index:-5;mso-position-horizontal:right" wrapcoords="-273 0 -273 21300 21600 21300 21600 0 -273 0">
            <v:imagedata r:id="rId27" o:title=""/>
            <w10:wrap type="tight"/>
          </v:shape>
        </w:pict>
      </w:r>
    </w:p>
    <w:p w:rsidR="00DD7639" w:rsidRDefault="00DD7639" w:rsidP="006406B8">
      <w:pPr>
        <w:pStyle w:val="Nadpis3"/>
      </w:pPr>
    </w:p>
    <w:p w:rsidR="00DD7639" w:rsidRPr="009A45A6" w:rsidRDefault="00DD7639" w:rsidP="006406B8">
      <w:pPr>
        <w:pStyle w:val="Nadpis3"/>
      </w:pPr>
      <w:r w:rsidRPr="009A45A6">
        <w:t>Bouře v akonských věžích</w:t>
      </w:r>
    </w:p>
    <w:p w:rsidR="00DD7639" w:rsidRPr="009A45A6" w:rsidRDefault="00DD7639" w:rsidP="00ED18E4">
      <w:pPr>
        <w:pStyle w:val="Bezodskokuk"/>
      </w:pPr>
      <w:r w:rsidRPr="009A45A6">
        <w:t>Rhodan a jeho druzi se zastavili před východem z věže. Perry vyhlédl ven a zjistil, že mezi špičatými úlomky stalaktitů vede přes náměstí stopa. Jako by tudy projel nějaký těžký stroj a led částečně rozdrtil.</w:t>
      </w:r>
    </w:p>
    <w:p w:rsidR="00DD7639" w:rsidRPr="009A45A6" w:rsidRDefault="00DD7639" w:rsidP="00630C57">
      <w:r w:rsidRPr="009A45A6">
        <w:t>„Skutečně tady nejsme sami,“ opakoval. „Jen se podívejte na tu stopu.“</w:t>
      </w:r>
    </w:p>
    <w:p w:rsidR="00DD7639" w:rsidRPr="009A45A6" w:rsidRDefault="00DD7639" w:rsidP="00630C57">
      <w:r w:rsidRPr="009A45A6">
        <w:t>Jejich strach nabýval na síle. Stopy musely patřit velkému a těžkému objektu. Mysleli na nějaké vozidlo nebo na robota, na něco, co se spustilo ve chvíli, kdy vstoupili do ledového labyrintu. Mezi budovami, které vypadaly jako vytesané z ledového masivu, nyní vládlo ticho. Světla za silnými vrstvami ledu jen zdůrazňovala hrůzyplnou atmosféru.</w:t>
      </w:r>
    </w:p>
    <w:p w:rsidR="00DD7639" w:rsidRPr="009A45A6" w:rsidRDefault="00DD7639" w:rsidP="00630C57">
      <w:r w:rsidRPr="009A45A6">
        <w:t>„Vydejme se po té stopě,“ rozhodl se Rhodan po chvilce váhání. „Možná nás zavede někam, kde se dozvíme víc.“</w:t>
      </w:r>
    </w:p>
    <w:p w:rsidR="00DD7639" w:rsidRPr="009A45A6" w:rsidRDefault="00DD7639" w:rsidP="00630C57">
      <w:r w:rsidRPr="009A45A6">
        <w:t>Několik minut pronikali s maximální opatrností do nitra objektu. Do cesty se jim nestavěly žádné zvláštní překážky. Zprava vedla stopa jako od buldozeru. Kealil Ron na ni posvítil.</w:t>
      </w:r>
    </w:p>
    <w:p w:rsidR="00DD7639" w:rsidRPr="009A45A6" w:rsidRDefault="00DD7639" w:rsidP="00630C57">
      <w:r w:rsidRPr="009A45A6">
        <w:t>„Nijak by mě nepřekvapilo, kdybychom narazili na silnou konkurenci. Na jednu nebo více bytostí, které sem zahnaly ty svítící rybky,“ prohlásil a vydal se po stopě. Šli podél krabicovitých budov, které kdysi překrývala společná střecha. Střecha se na mnoha místech prolomila a až k zemi sahaly bizarní ledové útvary podobající se zdeformovaným sloupům.</w:t>
      </w:r>
    </w:p>
    <w:p w:rsidR="00DD7639" w:rsidRPr="009A45A6" w:rsidRDefault="00DD7639" w:rsidP="00630C57">
      <w:r w:rsidRPr="009A45A6">
        <w:t>„Znamená to, že vřetena i v Lemurech, kteří tady nouzově přistáli, vidí potomky svých nepřátel?“ zeptala se Denetree. „Ale lidé z archy se o žádných vřetenech nezmiňovali.“</w:t>
      </w:r>
    </w:p>
    <w:p w:rsidR="00DD7639" w:rsidRPr="009A45A6" w:rsidRDefault="00DD7639" w:rsidP="00630C57">
      <w:r w:rsidRPr="009A45A6">
        <w:t xml:space="preserve">„Za jasného dne nejsou prakticky vidět,“ vysvětloval Rhodan. „Nebo se vyskytují pouze na místech, kde </w:t>
      </w:r>
      <w:r w:rsidRPr="009A45A6">
        <w:lastRenderedPageBreak/>
        <w:t>přijímají potravu. Ale jakou? Sluneční energii? Nemám ponětí. V noci by je Lemurové přece museli zpozorovat.“</w:t>
      </w:r>
    </w:p>
    <w:p w:rsidR="00DD7639" w:rsidRPr="009A45A6" w:rsidRDefault="00DD7639" w:rsidP="00630C57">
      <w:r w:rsidRPr="009A45A6">
        <w:t>„To jsou všechno jen domněnky, Perry.“</w:t>
      </w:r>
    </w:p>
    <w:p w:rsidR="00DD7639" w:rsidRPr="009A45A6" w:rsidRDefault="00DD7639" w:rsidP="00630C57">
      <w:r w:rsidRPr="009A45A6">
        <w:t>„A proto hledejme dál, Solino.“</w:t>
      </w:r>
    </w:p>
    <w:p w:rsidR="00DD7639" w:rsidRPr="009A45A6" w:rsidRDefault="00DD7639" w:rsidP="00630C57">
      <w:r w:rsidRPr="009A45A6">
        <w:t>Základna či osada v kotlině byla dlouhá dva kilometry a jeden kilometr široká. Perry Rhodan s druhy zatím pronikl asi jen pět set metrů do hloubky. Do krychlových budov se nedostali, protože vchody zakrýval led připomínající ztuhlou lávu.</w:t>
      </w:r>
    </w:p>
    <w:p w:rsidR="00DD7639" w:rsidRPr="009A45A6" w:rsidRDefault="00DD7639" w:rsidP="00630C57">
      <w:r w:rsidRPr="009A45A6">
        <w:t>O sto kroků dál začínala rampa ze stejné černé horniny jako okolní skály, která nebyla pokrytá ledem. Další záhada. Šikmá plocha široká deset metrů vedla k otvoru v polovině stěny rovněž z černých kvádrů. Na vrcholu stěny se v reflektorech leskly jakési černé objekty. Vlevo a vpravo stěna srůstala s ledem.</w:t>
      </w:r>
    </w:p>
    <w:p w:rsidR="00DD7639" w:rsidRPr="009A45A6" w:rsidRDefault="00DD7639" w:rsidP="00630C57">
      <w:r w:rsidRPr="009A45A6">
        <w:t>„Riskneme to?“ zeptal se Isaias Shimon.</w:t>
      </w:r>
    </w:p>
    <w:p w:rsidR="00DD7639" w:rsidRPr="009A45A6" w:rsidRDefault="00DD7639" w:rsidP="00630C57">
      <w:r w:rsidRPr="009A45A6">
        <w:t>„Samozřejmě,“ odpověděla Ameda Fayardová bez váhání.</w:t>
      </w:r>
    </w:p>
    <w:p w:rsidR="00DD7639" w:rsidRPr="009A45A6" w:rsidRDefault="00DD7639" w:rsidP="00630C57">
      <w:r w:rsidRPr="009A45A6">
        <w:rPr>
          <w:i/>
          <w:iCs/>
        </w:rPr>
        <w:t xml:space="preserve">Že by ty planoucí bytosti měly kolektivní paměť? </w:t>
      </w:r>
      <w:r w:rsidRPr="009A45A6">
        <w:t>uvažoval Rhodan. V tom případě by měly i množství vzpomínek, které však mohou být zkreslené nebo úmyslně pozměněné. Stejně tak považoval za možné, že energetické bytosti se jako každá populace musí členit na různé skupiny – třeba na mladé a staré, moudré a jednoduché a podobně. Jsou organizováni jako mravenci, nebo jako včely? Vysoce inteligentní energetičtí mikrobi? Ale pod led je nenásledovali…</w:t>
      </w:r>
    </w:p>
    <w:p w:rsidR="00DD7639" w:rsidRPr="009A45A6" w:rsidRDefault="00DD7639" w:rsidP="00630C57">
      <w:r w:rsidRPr="009A45A6">
        <w:t>Když měli za sebou polovinu výstupu, rozhlédli se. Všude se táhly fantastické struktury z masivního nebo tenkého ledu. Působilo to dojmem, jako by ty útvary teprve před nedávném zformoval žár. Nikde však neodkapávala voda. V tom mrazu museli mít neustále rukavice a zavřené přilby.</w:t>
      </w:r>
    </w:p>
    <w:p w:rsidR="00DD7639" w:rsidRPr="009A45A6" w:rsidRDefault="00DD7639" w:rsidP="00630C57">
      <w:r w:rsidRPr="009A45A6">
        <w:t>Bez nich se dalo vydržet jen pár minut. V kolmé ledové stěně, připomínající ledopád, zela díra o průměru deseti metrů. A až na občasné zapraskání tu vládlo ticho jako na dně oceánu.</w:t>
      </w:r>
    </w:p>
    <w:p w:rsidR="00DD7639" w:rsidRPr="009A45A6" w:rsidRDefault="00DD7639" w:rsidP="00630C57">
      <w:r w:rsidRPr="009A45A6">
        <w:t>Mlčky šli dál, dokud Ameda Fayardová na něco nenarazila.</w:t>
      </w:r>
    </w:p>
    <w:p w:rsidR="00DD7639" w:rsidRPr="009A45A6" w:rsidRDefault="00DD7639" w:rsidP="00630C57">
      <w:r w:rsidRPr="009A45A6">
        <w:t xml:space="preserve">„Mohl to být akonský robot,“ řekla tiše a posvítila si. Napočítali celkem sedm rozbitých přístrojů, které se </w:t>
      </w:r>
      <w:r w:rsidRPr="009A45A6">
        <w:lastRenderedPageBreak/>
        <w:t>skládaly z válcovitých segmentů a kostek a mechanických rukou. Byly omlácené a podupané.</w:t>
      </w:r>
    </w:p>
    <w:p w:rsidR="00DD7639" w:rsidRPr="009A45A6" w:rsidRDefault="00DD7639" w:rsidP="00630C57">
      <w:r w:rsidRPr="009A45A6">
        <w:t>„Tyhle věci něco roztříštilo ohromnou silou, možná nějaký náhle probuzený stroj… Rozmlátil to jako hračky. Cosi zde propadlo zběsilosti,“ uvažoval Isaias Shimon a procházel mezi troskami. „Anebo tu došlo k boji?“</w:t>
      </w:r>
    </w:p>
    <w:p w:rsidR="00DD7639" w:rsidRPr="009A45A6" w:rsidRDefault="00DD7639" w:rsidP="00630C57">
      <w:r w:rsidRPr="009A45A6">
        <w:t>„Koho s kým?“ zeptal se Hyman Mahal.</w:t>
      </w:r>
    </w:p>
    <w:p w:rsidR="00DD7639" w:rsidRPr="009A45A6" w:rsidRDefault="00DD7639" w:rsidP="00630C57">
      <w:r w:rsidRPr="009A45A6">
        <w:t>Nikdo mu neodpověděl.</w:t>
      </w:r>
    </w:p>
    <w:p w:rsidR="00DD7639" w:rsidRPr="009A45A6" w:rsidRDefault="00DD7639" w:rsidP="00630C57">
      <w:r w:rsidRPr="009A45A6">
        <w:t>Šli dál. V hlavách se jim honily podivné představy a nejasná očekávání. Za otvorem spatřili budovu, z níž na ně zazářilo prudké světlo.</w:t>
      </w:r>
    </w:p>
    <w:p w:rsidR="00DD7639" w:rsidRPr="009A45A6" w:rsidRDefault="00DD7639" w:rsidP="00630C57">
      <w:r w:rsidRPr="009A45A6">
        <w:t>Prošli. Nespustily se žádné projektory, nic jim v průchodu nebránilo. Rampa pokračovala vodorovně a potom se větvila. Dvě odbočky vedly na dno gigantické haly, další tvořila galerii, která se ztrácela v přítmí čelní stěny.</w:t>
      </w:r>
    </w:p>
    <w:p w:rsidR="00DD7639" w:rsidRPr="009A45A6" w:rsidRDefault="00DD7639" w:rsidP="00630C57">
      <w:r w:rsidRPr="009A45A6">
        <w:t>„Tak tohle je,“ řekl užasle Rhodan, „monstrózní centrum akonské stanice.“ Na strop asi kilometr dlouhého a tři sta metrů širokého komplexu budov svítily silné reflektory a zdálo se, že je nepoškozen. Řada reflektorů však již oslepla, a proto některé části stropu vystupovaly ze tmy jasněji a zřetelněji a jiné zase méně.</w:t>
      </w:r>
    </w:p>
    <w:p w:rsidR="00DD7639" w:rsidRPr="009A45A6" w:rsidRDefault="00DD7639" w:rsidP="00630C57">
      <w:r w:rsidRPr="009A45A6">
        <w:t>„Na této planetě muselo být pro vás, Akonany, něco nesmírně důležitého,“ zavrčel Hyman Mahal. „Jinak se tenhle komplex nedá vysvětlit. O co šlo? O jadernou továrnu? Nebo o nějaké zařízení na sestřelování planet?“</w:t>
      </w:r>
    </w:p>
    <w:p w:rsidR="00DD7639" w:rsidRPr="009A45A6" w:rsidRDefault="00DD7639" w:rsidP="00630C57">
      <w:r w:rsidRPr="009A45A6">
        <w:t>„Nemám zdání,“ odpověděly Ameda a Solina skoro současně. Archeoložka pokračovala: „Až všechno prozkoumáme, pokusíme se na to přijít.“</w:t>
      </w:r>
    </w:p>
    <w:p w:rsidR="00DD7639" w:rsidRPr="009A45A6" w:rsidRDefault="00DD7639" w:rsidP="00630C57">
      <w:r w:rsidRPr="009A45A6">
        <w:t>„Rozdělme se,“ navrhl Rhodan. „Každá skupina půjde po jedné straně.“</w:t>
      </w:r>
    </w:p>
    <w:p w:rsidR="00DD7639" w:rsidRPr="009A45A6" w:rsidRDefault="00DD7639" w:rsidP="00630C57">
      <w:r w:rsidRPr="009A45A6">
        <w:t>„Jsme pro.“ . Vysílačky v přilbách pracovaly bezvadně, energetická blokáda zřejmě přes silnou vrstvu ledu nefungovala. Rhodan se podíval na náramek. Nic.</w:t>
      </w:r>
    </w:p>
    <w:p w:rsidR="00DD7639" w:rsidRPr="009A45A6" w:rsidRDefault="00DD7639" w:rsidP="00630C57">
      <w:r w:rsidRPr="009A45A6">
        <w:t xml:space="preserve">Podlaha haly byla stejně bez ledu jako rampa, aspoň se tak zdálo. Mezi budovami se zaoblenými rohy vyrůstaly ze země kovové konstrukce připomínající tělesa turbín, generátory, transformátory nebo energetické bloky. I ty měly různé barvy. Některé byly spojeny silným potrubím, které se všelijak křížilo a ztrácelo ve stropech jednotlivých staveb. Uprostřed haly </w:t>
      </w:r>
      <w:r w:rsidRPr="009A45A6">
        <w:lastRenderedPageBreak/>
        <w:t>se zvedala hranatá věž ze skla a kamenných kvádrů a sahala až k ledem pokrytému stropu.</w:t>
      </w:r>
    </w:p>
    <w:p w:rsidR="00DD7639" w:rsidRPr="009A45A6" w:rsidRDefault="00DD7639" w:rsidP="00630C57">
      <w:r w:rsidRPr="009A45A6">
        <w:t>A na všem, na každé ploše a oblině, ležela na tenkém ledu na prst silná vrstva jiskřících se sněhových krystalků. V hale cosi hluboce bručelo.</w:t>
      </w:r>
    </w:p>
    <w:p w:rsidR="00DD7639" w:rsidRPr="009A45A6" w:rsidRDefault="00DD7639" w:rsidP="00630C57">
      <w:r w:rsidRPr="009A45A6">
        <w:t>Rozdělili se a přidali do kroku. Nikdo se zde nechtěl zdržovat déle, než bylo nutné. Sešli po rampě a ztratili se mezi bloky a budovami.</w:t>
      </w:r>
    </w:p>
    <w:p w:rsidR="00DD7639" w:rsidRPr="009A45A6" w:rsidRDefault="00DD7639" w:rsidP="00630C57">
      <w:r w:rsidRPr="009A45A6">
        <w:t>Když Rhodan a Denetree zašli za roh první kovové kostky, cosi jim za zády tvrdě a kovově cvaklo. Následovalo řinčení a ze zdi se pomalu vysunovala stěna. Vrčel jakýsi motor a blikala žlutá, rudá a oranžová světla. Z protější zdi vyjížděla další stěna, zel v ní však otvor jako po projektilu. Roztřepené okraje byly bizarně zohýbané a na žulové podlaze se válelo několik úlomků.</w:t>
      </w:r>
    </w:p>
    <w:p w:rsidR="00DD7639" w:rsidRPr="009A45A6" w:rsidRDefault="00DD7639" w:rsidP="00630C57">
      <w:r w:rsidRPr="009A45A6">
        <w:t>„Kdyby to nebylo naprosto nemožné…,“ zabručel Rhodan a otočil se k Denetree. Koutkem oka zaznamenal Mahala a Shimona, jak stejně jako on přecházejí od přístroje k přístroji.</w:t>
      </w:r>
    </w:p>
    <w:p w:rsidR="00DD7639" w:rsidRPr="009A45A6" w:rsidRDefault="00DD7639" w:rsidP="00630C57">
      <w:r w:rsidRPr="009A45A6">
        <w:t>Ohlásila se Solina Tormasová. „Je to tak, Perry. Všechny nápisy jsou ve staroakonštině. Ameda to potvrdila.“</w:t>
      </w:r>
    </w:p>
    <w:p w:rsidR="00DD7639" w:rsidRPr="009A45A6" w:rsidRDefault="00DD7639" w:rsidP="00630C57">
      <w:r w:rsidRPr="009A45A6">
        <w:t>„Díky. Zahlédli jste někoho? Nebo něco, co demoluje roboty a prostřeluje masivní desky?“</w:t>
      </w:r>
    </w:p>
    <w:p w:rsidR="00DD7639" w:rsidRPr="009A45A6" w:rsidRDefault="00DD7639" w:rsidP="00630C57">
      <w:r w:rsidRPr="009A45A6">
        <w:t>„Bohužel nic,“ řekla historička skoro rozpačitě.</w:t>
      </w:r>
    </w:p>
    <w:p w:rsidR="00DD7639" w:rsidRPr="009A45A6" w:rsidRDefault="00DD7639" w:rsidP="00630C57">
      <w:r w:rsidRPr="009A45A6">
        <w:t xml:space="preserve">Rhodan a Denetree prošli otvorem. </w:t>
      </w:r>
      <w:r w:rsidRPr="009A45A6">
        <w:rPr>
          <w:i/>
          <w:iCs/>
        </w:rPr>
        <w:t xml:space="preserve">Tudy by pohodlně projel akonský shift, </w:t>
      </w:r>
      <w:r w:rsidRPr="009A45A6">
        <w:t>napadlo Rhodana, ale hned tu myšlenku zavrhl. O patnáct kroků dál se v nazelenalé stavbě se sykotem rozjely dvě půlky dveří. Uvnitř zářilo matně rudé světlo. Z otvoru vyjel robot na širokých pásech a blikal četnými senzory.</w:t>
      </w:r>
    </w:p>
    <w:p w:rsidR="00DD7639" w:rsidRPr="009A45A6" w:rsidRDefault="00DD7639" w:rsidP="00630C57">
      <w:r w:rsidRPr="009A45A6">
        <w:t>Rhodan popadl Denetree za zápěstí a uháněl s ní stranou. Ze stroje se vysunula hydraulická ramena s chapadly. Robot rachotil přímým směrem a vrazil do kovového rozvodného stolu. Napůl ho vyvrátil a z tělesa zasršely jiskry.</w:t>
      </w:r>
    </w:p>
    <w:p w:rsidR="00DD7639" w:rsidRPr="009A45A6" w:rsidRDefault="00DD7639" w:rsidP="00630C57">
      <w:r w:rsidRPr="009A45A6">
        <w:t xml:space="preserve">„Zřejmě jsme překročili zapovězenou hranici, Denetree,“ řekl Rhodan a s kombimetem v ruce sledoval, jak robot couvá, mění směr a opět se valí vpřed. Najel do jakéhosi zařízení na nejkrajnější hraně, vyrval je z ukotvení a o pět metrů dál narazil do rohu další budovy. </w:t>
      </w:r>
      <w:r w:rsidRPr="009A45A6">
        <w:lastRenderedPageBreak/>
        <w:t>Ledová deska se roztříštila na bezpočet střepů. Několik úlomků dlouhých jako ruka zajelo do rozvodného stolu a vyvolalo zkrat. Robot se trhaně zastavil a pásy mu prokluzovaly. Kovové údy skřípaly o kamennou podlahu a do všech stran sršely jiskry.</w:t>
      </w:r>
    </w:p>
    <w:p w:rsidR="00DD7639" w:rsidRPr="009A45A6" w:rsidRDefault="00DD7639" w:rsidP="00630C57">
      <w:r w:rsidRPr="009A45A6">
        <w:t>„Jen žádnou paniku!“ křičel Rhodan do mikrofonu. „Nejsme ohroženi! To se jenom zbláznil jeden prastarý robot.“</w:t>
      </w:r>
    </w:p>
    <w:p w:rsidR="00DD7639" w:rsidRPr="009A45A6" w:rsidRDefault="00DD7639" w:rsidP="00630C57">
      <w:r w:rsidRPr="009A45A6">
        <w:t>Nedalo se poznat, k čemu vlastně celé zařízení sloužilo. Ale stará akonská technika i nadále částečně fungovala. Zatímco robot dál a dál narážel do překážek, které nedokázal jako překážky vyhodnotit, Rhodan a Denetree pokračovali v cestě. Došli k jakési hranaté stavbě, která na rozdíl od kovových konstrukcí sestávala z průhledných prvků. Rámus stroje za nimi neumlkal a halou se nesl ustavičný hluk, který jim pomalu, ale jistě lezl na nervy.</w:t>
      </w:r>
    </w:p>
    <w:p w:rsidR="00DD7639" w:rsidRPr="009A45A6" w:rsidRDefault="00DD7639" w:rsidP="00630C57">
      <w:r w:rsidRPr="009A45A6">
        <w:t>Když se Rhodan zastavil, celá stavba se zčistajasna rozzářila bílým, pravidelným světlem. Bylo vidět více pater, na nichž se nacházely spínací prvky nebo zařízení nějaké centrály. Opět se automaticky otevřela široká brána a uvolnila kusy ledu.</w:t>
      </w:r>
    </w:p>
    <w:p w:rsidR="00DD7639" w:rsidRPr="009A45A6" w:rsidRDefault="00DD7639" w:rsidP="00A12BE9">
      <w:r w:rsidRPr="009A45A6">
        <w:t>Vstoupili do značně rozlehlé haly, z níž vedla nahoru i dolů řada kovových schodišť. Byly zde dlouhé rozvodné pulty, starožitná akonská křesla a stoly. Z otvorů v podlaze začal náhle proudit teplý vzduch a led na stropě a schodech roztával. Někde vpředu se v sekundových intervalech ozvaly tři značně hlasité rány, následoval řinkot a několik světel zhaslo.</w:t>
      </w:r>
    </w:p>
    <w:p w:rsidR="00DD7639" w:rsidRPr="009A45A6" w:rsidRDefault="00DD7639" w:rsidP="00630C57">
      <w:r w:rsidRPr="009A45A6">
        <w:t>„Prohledám to nahoře,“ řekla Denetree a zarazila se. „Zas ty rány. Nemůže to být nějaký zápas?“</w:t>
      </w:r>
    </w:p>
    <w:p w:rsidR="00DD7639" w:rsidRPr="009A45A6" w:rsidRDefault="00DD7639" w:rsidP="00630C57">
      <w:r w:rsidRPr="009A45A6">
        <w:t>„To nevím,“ řekl Rhodan. „Něco se tam rozbíjí.“</w:t>
      </w:r>
    </w:p>
    <w:p w:rsidR="00DD7639" w:rsidRPr="009A45A6" w:rsidRDefault="00DD7639" w:rsidP="00630C57">
      <w:r w:rsidRPr="009A45A6">
        <w:t>„Jsem asi tak uprostřed haly,“ ohlásil se Hyman Mahal. „Mám pocit, že jsem mezi budovami zahlédl cosi velkého. Úplně vzadu.“</w:t>
      </w:r>
    </w:p>
    <w:p w:rsidR="00DD7639" w:rsidRPr="009A45A6" w:rsidRDefault="00DD7639" w:rsidP="00630C57">
      <w:r w:rsidRPr="009A45A6">
        <w:t>„Zřejmě jsme něco spustili. Vidíš ještě něco?“ zeptal se Rhodan. Opět ho napadlo, že se nějaká stará technika zcela vymkla kontrole a razí si cestu objektem.</w:t>
      </w:r>
    </w:p>
    <w:p w:rsidR="00DD7639" w:rsidRPr="009A45A6" w:rsidRDefault="00DD7639" w:rsidP="00630C57">
      <w:r w:rsidRPr="009A45A6">
        <w:t>„Ne. Přichází to z druhé strany.“</w:t>
      </w:r>
    </w:p>
    <w:p w:rsidR="00DD7639" w:rsidRPr="009A45A6" w:rsidRDefault="00DD7639" w:rsidP="00630C57">
      <w:r w:rsidRPr="009A45A6">
        <w:lastRenderedPageBreak/>
        <w:t>„My taky nic nevidíme,“ ozvala se Solina Tormasová. „Jedno je však jisté. Kdysi se tu vyráběla a rozváděla energie. Ale k čemu?“</w:t>
      </w:r>
    </w:p>
    <w:p w:rsidR="00DD7639" w:rsidRPr="009A45A6" w:rsidRDefault="00DD7639" w:rsidP="00630C57">
      <w:r w:rsidRPr="009A45A6">
        <w:t>Rhodan sestupoval po strmém schodišti a Denetree se pro změnu pustila nahoru. Když vyšla do prvního patra, otevřela si přilbu a začichala. Vzduch byl dýchatelný, ale vlhký a na skafandru i na kůži se jí srážely kapičky mlhy. Procházela mezi přimrzlými křesly od jednoho pultu k druhému, marně se snažila pohnout nějakou pákou, stisknout nějaké tlačítko. Za zamrzlými okny rozeznávala jen světlo a neurčité stíny. Stoupala od patra k patru jako v kamenné věži, ale ani zde nic nefungovalo. Zvolna se chystala k návratu.</w:t>
      </w:r>
    </w:p>
    <w:p w:rsidR="00DD7639" w:rsidRPr="009A45A6" w:rsidRDefault="00DD7639" w:rsidP="00630C57">
      <w:r w:rsidRPr="009A45A6">
        <w:t>Náhle se ozval výkřik panické hrůzy: „Potřebuju pomoc!“ volala Ameda Fayardová odkudsi z haly. „Jsem v nějakém modrém válci. Nemůžu se hnout. Asi je to poutací pole.“</w:t>
      </w:r>
    </w:p>
    <w:p w:rsidR="00DD7639" w:rsidRPr="009A45A6" w:rsidRDefault="00DD7639" w:rsidP="00630C57">
      <w:r w:rsidRPr="009A45A6">
        <w:t>„Běžím, ale nejdřív tě musím najít!“ reagovala okamžitě Solina a snažila se působit klidně a rozhodně.</w:t>
      </w:r>
    </w:p>
    <w:p w:rsidR="00DD7639" w:rsidRPr="009A45A6" w:rsidRDefault="00DD7639" w:rsidP="00630C57">
      <w:r w:rsidRPr="009A45A6">
        <w:t>„Vím, kde jsi,“ zasupěl Kealil Ron. „Už tam bě…“</w:t>
      </w:r>
    </w:p>
    <w:p w:rsidR="00DD7639" w:rsidRPr="009A45A6" w:rsidRDefault="00DD7639" w:rsidP="00630C57">
      <w:r w:rsidRPr="009A45A6">
        <w:t>Pak se ozvala nadávka, nedefinovatelné zvuky a současně se v hale rozběhly stroje. Jedno ze silných potrubí, jež se táhla vzadu směrem k rampě, se rudě rozžhavilo.</w:t>
      </w:r>
    </w:p>
    <w:p w:rsidR="00DD7639" w:rsidRPr="009A45A6" w:rsidRDefault="00DD7639" w:rsidP="00630C57">
      <w:r w:rsidRPr="009A45A6">
        <w:t>Ron zaklel znovu. „Uvízl jsem v nějakých deskách. Nedostanu se odtud. Musíte počkat…“</w:t>
      </w:r>
    </w:p>
    <w:p w:rsidR="00DD7639" w:rsidRPr="009A45A6" w:rsidRDefault="00DD7639" w:rsidP="00630C57">
      <w:r w:rsidRPr="009A45A6">
        <w:t>„Slyšel jsi to volání o pomoc, Perry?“ zeptala se ostýchavě Denetree. „Tady nahoře nemůžu nic dělat.“</w:t>
      </w:r>
    </w:p>
    <w:p w:rsidR="00DD7639" w:rsidRPr="009A45A6" w:rsidRDefault="00DD7639" w:rsidP="00630C57">
      <w:r w:rsidRPr="009A45A6">
        <w:t>„Jen klid,“ odpověděl. „Začneme pátrat na druhé straně haly.“</w:t>
      </w:r>
    </w:p>
    <w:p w:rsidR="00DD7639" w:rsidRPr="009A45A6" w:rsidRDefault="00DD7639" w:rsidP="00630C57">
      <w:r w:rsidRPr="009A45A6">
        <w:t>Denetree se honem pustila dolů po schodech. Ze schodišťové šachty se proti ní valila oblaka páry. Když se napůl vyčerpaná dostala do vstupní haly, která se zatím také zaplnila hustou párou, vylezl z mračen Rhodan a otřel si průzor přilby. „Začíná jít do tuhého. Nikdo z nás tu starou techniku neumí ovládat.“</w:t>
      </w:r>
    </w:p>
    <w:p w:rsidR="00DD7639" w:rsidRPr="009A45A6" w:rsidRDefault="00DD7639" w:rsidP="00630C57">
      <w:r w:rsidRPr="009A45A6">
        <w:t>Rozhlédl se a ukázal na hranatou věž uprostřed. Všech dvanáct pater se barevně rozzářilo. Pod střechou kobaltově pulzovalo nápadně silné osvětlení. Minimálně deset potrubí žhnulo různými barvami.</w:t>
      </w:r>
    </w:p>
    <w:p w:rsidR="00DD7639" w:rsidRPr="009A45A6" w:rsidRDefault="00DD7639" w:rsidP="00630C57">
      <w:r w:rsidRPr="009A45A6">
        <w:lastRenderedPageBreak/>
        <w:t>„Tady jsem,“ volala odněkud Solina a slyšeli, že už i ona propadá panice.</w:t>
      </w:r>
    </w:p>
    <w:p w:rsidR="00DD7639" w:rsidRPr="009A45A6" w:rsidRDefault="00DD7639" w:rsidP="00630C57">
      <w:r w:rsidRPr="009A45A6">
        <w:t>„A já jsem vlevo od tebe, Perry,“ hlásil se Isaias Shimon.</w:t>
      </w:r>
    </w:p>
    <w:p w:rsidR="00DD7639" w:rsidRPr="009A45A6" w:rsidRDefault="00DD7639" w:rsidP="00630C57">
      <w:r w:rsidRPr="009A45A6">
        <w:t>Denetree a Rhodan se otočili. Shimon se hnal od boční stěny a mával.</w:t>
      </w:r>
    </w:p>
    <w:p w:rsidR="00DD7639" w:rsidRPr="009A45A6" w:rsidRDefault="00DD7639" w:rsidP="00630C57">
      <w:r w:rsidRPr="009A45A6">
        <w:t>Rhodan se napjatě zadíval do Denetřina mokrého obličeje. „Zavři si přilbu,“ řekl. „Isaiasi, jdi s Denetree co nejrychleji k východu. Začíná se to vymykat kontrole. Honem, pospěšte si!“</w:t>
      </w:r>
    </w:p>
    <w:p w:rsidR="00DD7639" w:rsidRPr="009A45A6" w:rsidRDefault="00DD7639" w:rsidP="00630C57">
      <w:r w:rsidRPr="009A45A6">
        <w:t>„Dobře,“ řekl Shimon. „Pojď, Denetree. Podej mi ruku.“</w:t>
      </w:r>
    </w:p>
    <w:p w:rsidR="00DD7639" w:rsidRPr="009A45A6" w:rsidRDefault="00DD7639" w:rsidP="00630C57">
      <w:r w:rsidRPr="009A45A6">
        <w:t xml:space="preserve">Rychle odcházeli. Rhodan se za nimi chvilku díval, potom se opět soustředil na vysílačku a na rozbouřené části haly. </w:t>
      </w:r>
      <w:r w:rsidRPr="009A45A6">
        <w:rPr>
          <w:i/>
          <w:iCs/>
        </w:rPr>
        <w:t xml:space="preserve">S tímhle ta energetická vřetena nemají nic společného, za tohle rozhodně nemohou, </w:t>
      </w:r>
      <w:r w:rsidRPr="009A45A6">
        <w:t>pomyslel si.</w:t>
      </w:r>
    </w:p>
    <w:p w:rsidR="00DD7639" w:rsidRPr="009A45A6" w:rsidRDefault="00DD7639" w:rsidP="00630C57">
      <w:r w:rsidRPr="009A45A6">
        <w:t>A potom zaslechl, jak o pomoc volá i Arsis Tachimová.</w:t>
      </w:r>
    </w:p>
    <w:p w:rsidR="00DD7639" w:rsidRDefault="00DD7639" w:rsidP="00A12BE9">
      <w:pPr>
        <w:rPr>
          <w:i/>
          <w:iCs/>
        </w:rPr>
      </w:pPr>
    </w:p>
    <w:p w:rsidR="00DD7639" w:rsidRPr="009A45A6" w:rsidRDefault="00DD7639" w:rsidP="006406B8">
      <w:pPr>
        <w:ind w:firstLine="0"/>
      </w:pPr>
      <w:r w:rsidRPr="009A45A6">
        <w:rPr>
          <w:i/>
          <w:iCs/>
        </w:rPr>
        <w:t>V průběhu evoluce, před pářením a během něj, kdy se miliony a miliony Menttiů opájely závratí vášně a na vybraných místech světa se spojovali, zvolili někteří jedinci tříštící se mořské</w:t>
      </w:r>
      <w:r w:rsidRPr="009A45A6">
        <w:t xml:space="preserve"> </w:t>
      </w:r>
      <w:r w:rsidRPr="009A45A6">
        <w:rPr>
          <w:i/>
          <w:iCs/>
        </w:rPr>
        <w:t xml:space="preserve">vlny jara a podzimu, nad nimiž je ovívala slaná vůně Stvoření. Jiní objevili molekuly vonných částic stoupající z pouští, jež pravidelné deště měnily v pole rozkvetlých květin. Další se zase oblažovali éterickými výměšky nenáročných rostlin, které </w:t>
      </w:r>
      <w:r w:rsidRPr="009A45A6">
        <w:t xml:space="preserve">v </w:t>
      </w:r>
      <w:r w:rsidRPr="009A45A6">
        <w:rPr>
          <w:i/>
          <w:iCs/>
        </w:rPr>
        <w:t>kotlinách přežívaly letní vedra i zimní mrazy. Když se začal měnit sklon osy jejich světa, měnila se i tato místa. Nejpozději toto období bylo výchozím bodem společné paměti. Tam moře stoupalo a jinde ustupovalo. Zde to vysychalo, nebo zanikaly zdroje vůní. Menttiové, jimž patřila celičká planeta až do sametové tmy vesmíru, se shromáždili v obrovské skupiny, ale své individuality se nevzdali.</w:t>
      </w:r>
    </w:p>
    <w:p w:rsidR="00DD7639" w:rsidRPr="009A45A6" w:rsidRDefault="00DD7639" w:rsidP="00630C57">
      <w:r w:rsidRPr="009A45A6">
        <w:rPr>
          <w:i/>
          <w:iCs/>
        </w:rPr>
        <w:t>– Kdysi jsme se zde pářili. V této kotlině plné molekul vůně, jež k nám vynášel vítr. –</w:t>
      </w:r>
    </w:p>
    <w:p w:rsidR="00DD7639" w:rsidRPr="009A45A6" w:rsidRDefault="00DD7639" w:rsidP="00630C57">
      <w:r w:rsidRPr="009A45A6">
        <w:rPr>
          <w:i/>
          <w:iCs/>
        </w:rPr>
        <w:t>– A toto idylické místo se stalo svědkem urputných bojů a velikého zabíjení… –</w:t>
      </w:r>
    </w:p>
    <w:p w:rsidR="00DD7639" w:rsidRPr="009A45A6" w:rsidRDefault="00DD7639" w:rsidP="00630C57">
      <w:r w:rsidRPr="009A45A6">
        <w:rPr>
          <w:i/>
          <w:iCs/>
        </w:rPr>
        <w:t xml:space="preserve">Fauna a flóra byly v jejich vesmíru rovnoprávné, třebaže jim chyběla inteligence jednotlivců, natož pak </w:t>
      </w:r>
      <w:r w:rsidRPr="009A45A6">
        <w:rPr>
          <w:i/>
          <w:iCs/>
        </w:rPr>
        <w:lastRenderedPageBreak/>
        <w:t>spojený výkon masy. Poznávací schopnost a proces evoluce, jenž jim dávaly nezávislost myslících bytostí, naučily Menttie využívat různé druhy energie. Nikdy nelitovali toho, že nemají chápavé orgány, jimiž by mohli vytvářet pomíjivé věci, dokud se neobjevily mohutné kosmické lodě zbudované cizíma rukama a dokud se jako meteory nevřítily do jejich atmosféry.</w:t>
      </w:r>
    </w:p>
    <w:p w:rsidR="00DD7639" w:rsidRPr="009A45A6" w:rsidRDefault="00DD7639" w:rsidP="00630C57">
      <w:r w:rsidRPr="009A45A6">
        <w:rPr>
          <w:i/>
          <w:iCs/>
        </w:rPr>
        <w:t>– Těch osm cizinců si časem uvědomí, že prohledávají mrtvé město a odejdou zklamaní. –</w:t>
      </w:r>
    </w:p>
    <w:p w:rsidR="00DD7639" w:rsidRPr="009A45A6" w:rsidRDefault="00DD7639" w:rsidP="00630C57">
      <w:r w:rsidRPr="009A45A6">
        <w:rPr>
          <w:i/>
          <w:iCs/>
        </w:rPr>
        <w:t>– Když jim budeme dál blokovat energii, nevzlétnou. –</w:t>
      </w:r>
    </w:p>
    <w:p w:rsidR="00DD7639" w:rsidRPr="009A45A6" w:rsidRDefault="00DD7639" w:rsidP="00630C57">
      <w:r w:rsidRPr="009A45A6">
        <w:rPr>
          <w:i/>
          <w:iCs/>
        </w:rPr>
        <w:t>– Musíme jim umožnit start. –</w:t>
      </w:r>
    </w:p>
    <w:p w:rsidR="00DD7639" w:rsidRPr="009A45A6" w:rsidRDefault="00DD7639" w:rsidP="00630C57">
      <w:r w:rsidRPr="009A45A6">
        <w:rPr>
          <w:i/>
          <w:iCs/>
        </w:rPr>
        <w:t>– Jinak tu zůstanou a osídlí náš domov… –</w:t>
      </w:r>
    </w:p>
    <w:p w:rsidR="00DD7639" w:rsidRPr="009A45A6" w:rsidRDefault="00DD7639" w:rsidP="00A12BE9">
      <w:r w:rsidRPr="009A45A6">
        <w:rPr>
          <w:i/>
          <w:iCs/>
        </w:rPr>
        <w:t xml:space="preserve">Ony lodě přistály a vyhrnuly se z nich bytosti, jež na rozdíl odkvětů, slaného mořského větru nebo pouštních rostlin páchly. Když cizinci začali pustošit kotlinu a stavět </w:t>
      </w:r>
      <w:r w:rsidRPr="009A45A6">
        <w:t xml:space="preserve">v </w:t>
      </w:r>
      <w:r w:rsidRPr="009A45A6">
        <w:rPr>
          <w:i/>
          <w:iCs/>
        </w:rPr>
        <w:t>ní podivné a neladné věci, Menttiové si uvědomili, že každou energii lze do jisté míry ovládat. Pokusili se vetřelce vypudit. Ony bytosti však jednaly bezohledně, rázně a chytře. O horskou kotlinu se rozpoutal boj a vyžádal si nesčetné oběti. Mnozí Menttiové shořeli v cizí energii. Vetřelci se nakonec po dlouhé době železného</w:t>
      </w:r>
      <w:r w:rsidRPr="009A45A6">
        <w:t xml:space="preserve"> </w:t>
      </w:r>
      <w:r w:rsidRPr="009A45A6">
        <w:rPr>
          <w:i/>
          <w:iCs/>
        </w:rPr>
        <w:t>města vzdali a zmizeli a Menttiové se nikdy nedozvěděli, zda uznali porážku, nebo zda měli pro odchod jiný důvod.</w:t>
      </w:r>
    </w:p>
    <w:p w:rsidR="00DD7639" w:rsidRPr="009A45A6" w:rsidRDefault="00DD7639" w:rsidP="00630C57">
      <w:r w:rsidRPr="009A45A6">
        <w:rPr>
          <w:i/>
          <w:iCs/>
        </w:rPr>
        <w:t>Uplynul dlouhý čas a osa planety dál měnila svůj sklon. Vonné rostliny hynuly v polárních mrazech a město Akonanů začal pokrývat led…</w:t>
      </w:r>
    </w:p>
    <w:p w:rsidR="00DD7639" w:rsidRDefault="00DD7639" w:rsidP="00630C57">
      <w:pPr>
        <w:rPr>
          <w:i/>
          <w:iCs/>
        </w:rPr>
      </w:pPr>
      <w:r w:rsidRPr="009A45A6">
        <w:rPr>
          <w:i/>
          <w:iCs/>
        </w:rPr>
        <w:t xml:space="preserve">– Nevíme, co se </w:t>
      </w:r>
      <w:r w:rsidRPr="009A45A6">
        <w:t xml:space="preserve">v </w:t>
      </w:r>
      <w:r w:rsidRPr="009A45A6">
        <w:rPr>
          <w:i/>
          <w:iCs/>
        </w:rPr>
        <w:t>těch prastarých zařízeních děje. Vyčkejme ještě. –</w:t>
      </w:r>
    </w:p>
    <w:p w:rsidR="00DD7639" w:rsidRPr="009A45A6" w:rsidRDefault="00DD7639" w:rsidP="00630C57"/>
    <w:p w:rsidR="00DD7639" w:rsidRPr="009A45A6" w:rsidRDefault="00DD7639" w:rsidP="006406B8">
      <w:pPr>
        <w:pStyle w:val="Bezodskokuk"/>
      </w:pPr>
      <w:r w:rsidRPr="009A45A6">
        <w:t>Někde se ozvala rána jako z energetického děla. Perry Rhodan a Hyman Mahal se hnali na druhou stranu haly. Perry dál uvažoval, k čemu tohle zařízení vlastně sloužilo. Možná se mýlí, ale vše nasvědčuje tomu, že se jednalo o vojenskou výzkumnou stanici, která vyvíjela zbraně, ochranná pole nebo nové techniky. Proto ta poutací pole a „pasti“, jež teď ohrožují jeho a jeho druhy.</w:t>
      </w:r>
    </w:p>
    <w:p w:rsidR="00DD7639" w:rsidRPr="009A45A6" w:rsidRDefault="00DD7639" w:rsidP="00630C57">
      <w:r w:rsidRPr="009A45A6">
        <w:t>Ve vysílačce slyšel, jak Solina hledá Amedu, Ar sis a Kealila. „Hymane,“ řekl tiše, „musíme ty Akonany najít.“</w:t>
      </w:r>
    </w:p>
    <w:p w:rsidR="00DD7639" w:rsidRPr="009A45A6" w:rsidRDefault="00DD7639" w:rsidP="00630C57">
      <w:r w:rsidRPr="009A45A6">
        <w:lastRenderedPageBreak/>
        <w:t>„Myslím, že jeden je tamhle.“</w:t>
      </w:r>
    </w:p>
    <w:p w:rsidR="00DD7639" w:rsidRPr="009A45A6" w:rsidRDefault="00DD7639" w:rsidP="00630C57">
      <w:r w:rsidRPr="009A45A6">
        <w:t>Mezi kovovými stěnami, skleněnými přepážkami, velkými a malými podstavci, na nichž stály bizarní stroje, spatřili Kealila Rona uvězněného mezi sedmimetrovými deskami z kovu a skla. Zbraní se snažil rozšířit mezeru mezi rámy.</w:t>
      </w:r>
    </w:p>
    <w:p w:rsidR="00DD7639" w:rsidRPr="009A45A6" w:rsidRDefault="00DD7639" w:rsidP="00630C57">
      <w:r w:rsidRPr="009A45A6">
        <w:t>Ameda se opodál zoufale a zároveň nesmyslně zmítala v modrém válcovém poutacím poli. Arsis nikde neviděli.</w:t>
      </w:r>
    </w:p>
    <w:p w:rsidR="00DD7639" w:rsidRPr="009A45A6" w:rsidRDefault="00DD7639" w:rsidP="00630C57">
      <w:r w:rsidRPr="009A45A6">
        <w:t>„Solino!“ křikl Rhodan hlasitě a rozhodně. „Kde je Arsis? Vyjdi prosím na volné prostranství mezi dvěma červenými stavbami. Nad námi se kříží tři zeleně svítící potrubí.“</w:t>
      </w:r>
    </w:p>
    <w:p w:rsidR="00DD7639" w:rsidRPr="009A45A6" w:rsidRDefault="00DD7639" w:rsidP="00630C57">
      <w:r w:rsidRPr="009A45A6">
        <w:t>„Rozumím,“ odpověděla historička. „To potrubí vidím. Už jdu.“</w:t>
      </w:r>
    </w:p>
    <w:p w:rsidR="00DD7639" w:rsidRPr="009A45A6" w:rsidRDefault="00DD7639" w:rsidP="00630C57">
      <w:r w:rsidRPr="009A45A6">
        <w:t>Arsis Tachimová neodpověděla, ale Perry slyšel, jak ztěžka oddechuje. V témže okamžiku Ron Kealil a Ameda Fayardová spatřili, jak se k nim blíží. Rhodan vylezl na podstavec a snažil se najít v obvodech a projektorech nějaký systém. Opět třeskl energetický výboj. Tentokrát Perry zaznamenal, že nejdelší potrubí, které míjelo věž uprostřed haly, zablikalo a okamžitě zhaslo.</w:t>
      </w:r>
    </w:p>
    <w:p w:rsidR="00DD7639" w:rsidRPr="009A45A6" w:rsidRDefault="00DD7639" w:rsidP="00630C57">
      <w:r w:rsidRPr="009A45A6">
        <w:t>Hlasitá ozvěna ještě nedozněla a už se ozvalo další dunění a rachocení. Vycházelo z temného konce haly. Rhodan a Mahal jen nejasně rozeznávali, že se značnou rychlostí blíží jakýsi devastující objekt. A hnal se středem haly, tedy přímo na ně.</w:t>
      </w:r>
    </w:p>
    <w:p w:rsidR="00DD7639" w:rsidRPr="009A45A6" w:rsidRDefault="00DD7639" w:rsidP="00630C57">
      <w:r w:rsidRPr="009A45A6">
        <w:t>Kolem rohů budovy zavířily ledové úlomky a následovaly je kusy těžkých konstrukčních dílců. Jeden robot vyletěl v kotrmelcích bezmála až ke stropu. Budova šikmo za věží se rozkývala, pomalu se hroutila a strhávala s sebou potrubí.</w:t>
      </w:r>
    </w:p>
    <w:p w:rsidR="00DD7639" w:rsidRPr="009A45A6" w:rsidRDefault="00DD7639" w:rsidP="00630C57">
      <w:r w:rsidRPr="009A45A6">
        <w:t>„Honem pryč!“ vykřikl Rhodan, zastavil se a snažil se neztratit přehled. Letmo, jen koutkem oka, spatřil za věží cosi velkého, rudého.</w:t>
      </w:r>
    </w:p>
    <w:p w:rsidR="00DD7639" w:rsidRPr="009A45A6" w:rsidRDefault="00DD7639" w:rsidP="00630C57">
      <w:r w:rsidRPr="009A45A6">
        <w:t>Halou se nesl ukrutný rachot á četnými ozvěnami se odrážel od stěn a stropu.</w:t>
      </w:r>
    </w:p>
    <w:p w:rsidR="00DD7639" w:rsidRPr="009A45A6" w:rsidRDefault="00DD7639" w:rsidP="00630C57">
      <w:r w:rsidRPr="009A45A6">
        <w:t>„…v jámě… uvězněna… nade mnou skleněná deska…,“ slyšel Perry Arsis Tachimovou.</w:t>
      </w:r>
    </w:p>
    <w:p w:rsidR="00DD7639" w:rsidRPr="009A45A6" w:rsidRDefault="00DD7639" w:rsidP="00630C57">
      <w:r w:rsidRPr="009A45A6">
        <w:lastRenderedPageBreak/>
        <w:t>Od podlahy ke stropu projel výboj. Silný sloup se skácel jako podříznutý strom a dopadl na střechu kovové budovy. Zablikaly tři barvy varovných světel a z několika stran se rozječel poplach.</w:t>
      </w:r>
    </w:p>
    <w:p w:rsidR="00DD7639" w:rsidRPr="009A45A6" w:rsidRDefault="00DD7639" w:rsidP="00630C57">
      <w:r w:rsidRPr="009A45A6">
        <w:t>Perry a Mahal klopýtali z pravděpodobné dráhy onoho zdivočelého obra, který se nezadržitelně blížil. Zvedal se sloup hustého dýmu a z neviditelných trhlin tryskaly gejzíry páry. Když zaběhli za nízkou zeď, rozžehlo se několik potrubí. Opět létaly blesky z rozbitých zařízení.</w:t>
      </w:r>
    </w:p>
    <w:p w:rsidR="00DD7639" w:rsidRPr="009A45A6" w:rsidRDefault="00DD7639" w:rsidP="00630C57">
      <w:r w:rsidRPr="009A45A6">
        <w:t>Radostný a pronikavý výkřik. „Jsem z toho venku!“</w:t>
      </w:r>
    </w:p>
    <w:p w:rsidR="00DD7639" w:rsidRPr="009A45A6" w:rsidRDefault="00DD7639" w:rsidP="00630C57">
      <w:r w:rsidRPr="009A45A6">
        <w:t>Masivní rámy skleněných segmentů, jež Kealila uvěznily, se pomalu rozevřely. Poutací pole se vypnulo a Ameda byla volná. Co křičí Arsis, Perry v tom hluku nerozuměl. Mezi oslepujícími blesky, párou a vířící ledovou tříští viděl, jak jedna stěna pukla a z ní nevyrazil stroj, ale…</w:t>
      </w:r>
    </w:p>
    <w:p w:rsidR="00DD7639" w:rsidRPr="009A45A6" w:rsidRDefault="00DD7639" w:rsidP="00630C57">
      <w:r w:rsidRPr="009A45A6">
        <w:rPr>
          <w:i/>
          <w:iCs/>
        </w:rPr>
        <w:t>Haluťan!</w:t>
      </w:r>
    </w:p>
    <w:p w:rsidR="00DD7639" w:rsidRPr="009A45A6" w:rsidRDefault="00DD7639" w:rsidP="00101D1F">
      <w:r w:rsidRPr="009A45A6">
        <w:t>Černý gigant v rudém bojovém obleku uháněl na běhavkách a sloupovitých nohách, polokulovitou hlavu měl skloněnou a v rozevřené tlamě se mu blýskaly zuby. Trvalo to jen půl sekundy, Rhodan ještě spatřil vytřeštěné oči, potom Haluťan zmizel mezi budovami a zařízeními a dusal ke kamenné rampě, na niž nebylo vidět.</w:t>
      </w:r>
    </w:p>
    <w:p w:rsidR="00DD7639" w:rsidRPr="009A45A6" w:rsidRDefault="00DD7639" w:rsidP="00630C57">
      <w:r w:rsidRPr="009A45A6">
        <w:t xml:space="preserve">„To není možné!“ zasténal Perry. </w:t>
      </w:r>
      <w:r w:rsidRPr="009A45A6">
        <w:rPr>
          <w:i/>
          <w:iCs/>
        </w:rPr>
        <w:t xml:space="preserve">Haluťan! Jak se sem dostal? Ale mnohem důležitější je, jak se dostal na LEMCHU OVIR. Protože ten černý modul musel patřit jemu. Co pohledával Haluťan na arše? Jak se vůbec dozvěděl o její existenci? Vždyť LEMCHA OVIR letěla Mléčnou drahou desetitisíce let pod ochranou antilokačního pole. Že by na ni narazil jen čirou náhodou? Ne, to přímo hraničíš nemožností. Ale jestli to nebyla náhoda… </w:t>
      </w:r>
      <w:r w:rsidRPr="009A45A6">
        <w:t>Tato myšlenka Rhodanovi definitivně vyrazila dech. Co potom Haluťana přimělo, aby se zúčastnil letu až po jeho katastrofální konec?</w:t>
      </w:r>
    </w:p>
    <w:p w:rsidR="00DD7639" w:rsidRPr="009A45A6" w:rsidRDefault="00DD7639" w:rsidP="00630C57">
      <w:r w:rsidRPr="009A45A6">
        <w:t xml:space="preserve">A bylo tu ještě něco velice zneklidňujícího. Haluťana viděl pouze na kratičký okamžik. Ale i ten stačil, aby… Rhodan se tu myšlenku snažil potlačit. </w:t>
      </w:r>
      <w:r w:rsidRPr="009A45A6">
        <w:rPr>
          <w:i/>
          <w:iCs/>
        </w:rPr>
        <w:t>Ne, to je už naprostý nesmysl. Dostávám z toho vypětí halucinace.</w:t>
      </w:r>
    </w:p>
    <w:p w:rsidR="00DD7639" w:rsidRPr="009A45A6" w:rsidRDefault="00DD7639" w:rsidP="00630C57">
      <w:r w:rsidRPr="009A45A6">
        <w:lastRenderedPageBreak/>
        <w:t>Mohutná postava běžela dál a demolovala vše, co jí stálo v cestě. Rhodan viděl, jak nad střechy vylétávají pozůstatky robotů. Otevřel si průzor a otočil se k Mahalovi. „Pryč. Honem! Tady to za chvilku vyletí do vzduchu.“ Potom vykřikl: „Denetree! Shimone! Jste v pořádku?“</w:t>
      </w:r>
    </w:p>
    <w:p w:rsidR="00DD7639" w:rsidRPr="009A45A6" w:rsidRDefault="00DD7639" w:rsidP="00630C57">
      <w:r w:rsidRPr="009A45A6">
        <w:t>„Míříme k východu,“ hlásil Shimon. „Budeme vás čekat venku, na ledu.“</w:t>
      </w:r>
    </w:p>
    <w:p w:rsidR="00DD7639" w:rsidRPr="009A45A6" w:rsidRDefault="00DD7639" w:rsidP="00630C57">
      <w:r w:rsidRPr="009A45A6">
        <w:t>Perry a Hyman uháněli po zvuku za Haluťanem, ale věděli, že krok s ním neudrží ani náhodou.</w:t>
      </w:r>
    </w:p>
    <w:p w:rsidR="00DD7639" w:rsidRPr="009A45A6" w:rsidRDefault="00DD7639" w:rsidP="00630C57">
      <w:r w:rsidRPr="009A45A6">
        <w:t>Ozvali se Kealil Ron a Arsis Tachimová. „Jsme u rampy,“ hlásil pilot. „Destrukce budou pokračovat. Zařízení se sama zapojují a vypojují. Všude jen záblesky a trosky.“</w:t>
      </w:r>
    </w:p>
    <w:p w:rsidR="00DD7639" w:rsidRPr="009A45A6" w:rsidRDefault="00DD7639" w:rsidP="00630C57">
      <w:r w:rsidRPr="009A45A6">
        <w:t>„Ameda a Solina jsou v pořádku?“</w:t>
      </w:r>
    </w:p>
    <w:p w:rsidR="00DD7639" w:rsidRPr="009A45A6" w:rsidRDefault="00DD7639" w:rsidP="00630C57">
      <w:r w:rsidRPr="009A45A6">
        <w:t>„Klid,“ ozvala se Ameda. „My to zvládneme!“</w:t>
      </w:r>
    </w:p>
    <w:p w:rsidR="00DD7639" w:rsidRPr="009A45A6" w:rsidRDefault="00DD7639" w:rsidP="00630C57">
      <w:r w:rsidRPr="009A45A6">
        <w:t>Země se každou chvíli otřásala a za prchajícími se zvedaly dým a pára. Blesky a silné jiskry je hnaly k východu, po rampě a dál. Jediná spása byla venku na ledu, co nejdále od skály, daleko od toho inferna.</w:t>
      </w:r>
    </w:p>
    <w:p w:rsidR="00DD7639" w:rsidRPr="009A45A6" w:rsidRDefault="00DD7639" w:rsidP="00630C57">
      <w:r w:rsidRPr="009A45A6">
        <w:t>Denetree se plahočila asi třicet kroků za Isaiasem Shimonem a poznávala cestu, po níž do komplexu vnikli. Už jen sípala, kolena ji bolela, měla hlad a ustavičně nasávala ze zásoby tekutiny ze skafandru. Přála si jen jediné – praštit sebou a spát, spát…</w:t>
      </w:r>
    </w:p>
    <w:p w:rsidR="00DD7639" w:rsidRPr="009A45A6" w:rsidRDefault="00DD7639" w:rsidP="00630C57">
      <w:r w:rsidRPr="009A45A6">
        <w:t xml:space="preserve">Za ní se zvedala mohutná stěna. Vpravo, vedle jednoho z těch krychlových domů, pronikl led a vytvořil propletené, bobtnající a křivé sloupy sahající až ke stropu. Vlevo zamrzly jakési trosky a led měl zhruba tvar lavice. Denetree se k němu dopotácela a posadila se. Otevřela si skafandr a opatrně se nadechla mrazivého vzduchu. Na kratičký okamžik zavřela oči. </w:t>
      </w:r>
      <w:r w:rsidRPr="009A45A6">
        <w:rPr>
          <w:i/>
          <w:iCs/>
        </w:rPr>
        <w:t>Sedím mezi kyslíkovými stromy na mechovém polštáři. Vedle mě je Venron, jediný člověk, s nímž ještě mohu otevřeně hovořit. Vyprávíme si historky o hvězdách, o svobodě, jež mezi nimi určitě existuje, o dobrodružství…</w:t>
      </w:r>
    </w:p>
    <w:p w:rsidR="00DD7639" w:rsidRPr="009A45A6" w:rsidRDefault="00DD7639" w:rsidP="00630C57">
      <w:r w:rsidRPr="009A45A6">
        <w:t xml:space="preserve">Do reality ji vrátilo dlouhé chvění a pronikavý praskot. Ještě zahlédla, jak se mezi Isaiasem Shimonem, který se rovněž zastavil, a jejím místem uvolnily stalaktity. Roztříštily se, zaklínily se do sebe, metaly na všechny strany ostré úlomky a během několika sekund </w:t>
      </w:r>
      <w:r w:rsidRPr="009A45A6">
        <w:lastRenderedPageBreak/>
        <w:t>vytvořily vedle obrovské ledové zrcadlové desky neproniknutelný val, který se stále zvyšoval.</w:t>
      </w:r>
    </w:p>
    <w:p w:rsidR="00DD7639" w:rsidRPr="009A45A6" w:rsidRDefault="00DD7639" w:rsidP="00630C57">
      <w:r w:rsidRPr="009A45A6">
        <w:t>Denetree se rázem ocitla v ledovém vězení. „Isaiasi!“ volala. „Nemůžu odtud. Pomoz mi! Prosím!“</w:t>
      </w:r>
    </w:p>
    <w:p w:rsidR="00DD7639" w:rsidRPr="009A45A6" w:rsidRDefault="00DD7639" w:rsidP="00630C57">
      <w:r w:rsidRPr="009A45A6">
        <w:t>Vyskočila a stála před příliš velkou překážkou. Čekala Shimonovu odpověď. „Zatraceně. Taky nevím co dál. Nech mě přemýšlet…,“ ozvalo se konečně.</w:t>
      </w:r>
    </w:p>
    <w:p w:rsidR="00DD7639" w:rsidRPr="009A45A6" w:rsidRDefault="00DD7639" w:rsidP="00630C57">
      <w:r w:rsidRPr="009A45A6">
        <w:t xml:space="preserve">Bezmocně se otáčela dokola. Zase spadlo několik čtverečních metrů rampouchů a zarylo se do valu. </w:t>
      </w:r>
      <w:r w:rsidRPr="009A45A6">
        <w:rPr>
          <w:i/>
          <w:iCs/>
        </w:rPr>
        <w:t xml:space="preserve">Kdybych ten led dokázala roztavit…, </w:t>
      </w:r>
      <w:r w:rsidRPr="009A45A6">
        <w:t>pomyslela si, ale deska byla příliš silná. Přesto sáhla po kombimetu a najednou si uvědomila, jak je ta zbraň pro ni těžká.</w:t>
      </w:r>
    </w:p>
    <w:p w:rsidR="00DD7639" w:rsidRPr="009A45A6" w:rsidRDefault="00DD7639" w:rsidP="00630C57">
      <w:r w:rsidRPr="009A45A6">
        <w:t>To, co následovalo, se odehrálo tak rychle, že vše dostalo smysl až později. Obrovská ledová deska, v níž se zrcadlilo její okolí, náhle začala praskat. Potom ji prorazila jakási rudá střela. Denetree těsně minula, hnala se kousíček nad zemí a ledový val bíle explodoval.</w:t>
      </w:r>
    </w:p>
    <w:p w:rsidR="00DD7639" w:rsidRPr="009A45A6" w:rsidRDefault="00DD7639" w:rsidP="00630C57">
      <w:r w:rsidRPr="009A45A6">
        <w:t>Čas jako by se zpomalil. V nepravidelných střepech, jež se rozcinkávaly do všech stran, se v mléčně prozářeném ledovém vzduchu zrcadlila jediná postava.</w:t>
      </w:r>
    </w:p>
    <w:p w:rsidR="00DD7639" w:rsidRPr="009A45A6" w:rsidRDefault="00DD7639" w:rsidP="00630C57">
      <w:r w:rsidRPr="009A45A6">
        <w:t>Byla to bytost se dvěma páry rukou a se třema rudýma, žhnoucíma očima. Běžela na rukou a na nohou a navzdory děsivému vzhledu na ni působila jako příslib spásy, jako absolutní hrůza, jež se v okamžiku změní v absolutně něžnou a spásnou skutečnost. Když obrazy s cinknutím dopadly na zem, cítila, jak ji cosi zvedá a strhává vpřed, hrubě, a přesto s něžností gigantického božstva.</w:t>
      </w:r>
    </w:p>
    <w:p w:rsidR="00DD7639" w:rsidRPr="009A45A6" w:rsidRDefault="00DD7639" w:rsidP="00630C57">
      <w:r w:rsidRPr="009A45A6">
        <w:t>A ten bůh s ní uháněl přímo vpřed. Přes řinčící, cinkající, břinkající překážky, po zamrzlé zemi, pod smrtelnými oštěpy rampouchů k neurčitému světlu, v němž matně viděla exobiologa. Dunění těžkých údů o zem vnímala jako vzdálenou zvukovou kulisu.</w:t>
      </w:r>
    </w:p>
    <w:p w:rsidR="00DD7639" w:rsidRPr="009A45A6" w:rsidRDefault="00DD7639" w:rsidP="00630C57">
      <w:r w:rsidRPr="009A45A6">
        <w:t>Když pak ohlušující břinkot ledových střepů dozněl, stisk povolil.</w:t>
      </w:r>
    </w:p>
    <w:p w:rsidR="00DD7639" w:rsidRPr="009A45A6" w:rsidRDefault="00DD7639" w:rsidP="00630C57">
      <w:r w:rsidRPr="009A45A6">
        <w:rPr>
          <w:i/>
          <w:iCs/>
        </w:rPr>
        <w:t>To je Strážce!</w:t>
      </w:r>
    </w:p>
    <w:p w:rsidR="00DD7639" w:rsidRPr="009A45A6" w:rsidRDefault="00DD7639" w:rsidP="00630C57">
      <w:r w:rsidRPr="009A45A6">
        <w:t>Strážce ji s otcovskou láskou pronáší ostrými střepinami a zachrání ji.</w:t>
      </w:r>
    </w:p>
    <w:p w:rsidR="00DD7639" w:rsidRPr="009A45A6" w:rsidRDefault="00DD7639" w:rsidP="00630C57">
      <w:r w:rsidRPr="009A45A6">
        <w:t>Potom ji přemohla milosrdná slabost a obklopila ji tma. Denetree, jíž se dotkla boží paže a nesla ji, těžce dopadla na zem.</w:t>
      </w:r>
    </w:p>
    <w:p w:rsidR="00DD7639" w:rsidRPr="009A45A6" w:rsidRDefault="00DD7639" w:rsidP="00630C57">
      <w:r w:rsidRPr="009A45A6">
        <w:lastRenderedPageBreak/>
        <w:t>Letmo zaznamenala trojici rudých očí a zjevení hned nato zmizelo za hroutící se ledovou stěnou.</w:t>
      </w:r>
    </w:p>
    <w:p w:rsidR="00DD7639" w:rsidRPr="009A45A6" w:rsidRDefault="00DD7639" w:rsidP="00630C57">
      <w:r w:rsidRPr="009A45A6">
        <w:t>„Co… co to bylo?“ vykřikl Isaias Shimon.</w:t>
      </w:r>
    </w:p>
    <w:p w:rsidR="00DD7639" w:rsidRPr="009A45A6" w:rsidRDefault="00DD7639" w:rsidP="00630C57">
      <w:r w:rsidRPr="009A45A6">
        <w:t>Ležela jako ztuhlá. Po nějaké chvíli se vyhrabala na nohy a bezradně se rozhlížela. Rychlý sled událostí ji zcela evidentně přesahoval.</w:t>
      </w:r>
    </w:p>
    <w:p w:rsidR="00DD7639" w:rsidRPr="009A45A6" w:rsidRDefault="00DD7639" w:rsidP="00630C57">
      <w:r w:rsidRPr="009A45A6">
        <w:t>V tu chvíli se však opět rozletěly tisíce úlomků a Strážce se vrátil. Zabrzdil v mračnu ledové tříště, doběhl k ní a natáhl po ní dvě ze čtyř rukou. Nyní ho viděla jasněji. Byl dvakrát vyšší než ona. Tlama pod předimenzovanýma očima se rozevřela a Denetree se zachvěla hrůzou. Ale pak zaburácel Strážcův hlas a veškerý strach byl rázem tentam. „Nesmí se ti nic stát, maličká!“ Ten hlas však vyvolal krupobití rampouchů. Denetree popadly obrovské tlapy o šesti prstech, Strážce se prudce otočil a hnal se s ní k průrvě v ledové stěně.</w:t>
      </w:r>
    </w:p>
    <w:p w:rsidR="00DD7639" w:rsidRPr="009A45A6" w:rsidRDefault="00DD7639" w:rsidP="00630C57">
      <w:r w:rsidRPr="009A45A6">
        <w:t>Než prorazil stěnu, sevřely se jí kolem těla dvě kratší ruce a chránily ji před střepinami. A do dunících kroků se ozval mocný hlas: „Neboj, maličká! Nic ti neudělám. Už to bude za námi!“</w:t>
      </w:r>
    </w:p>
    <w:p w:rsidR="00DD7639" w:rsidRPr="009A45A6" w:rsidRDefault="00DD7639" w:rsidP="00630C57">
      <w:r w:rsidRPr="009A45A6">
        <w:t>Jen letmo zaznamenala Shimona, který tam stál jako solný sloup. Strážce se prohnal kolem něj a vrhl se do praskliny vedle ledové stěny. Isaias nic nechápal. Svíral ho a dusil neskutečný, ale bezdůvodný strach.</w:t>
      </w:r>
    </w:p>
    <w:p w:rsidR="00DD7639" w:rsidRPr="009A45A6" w:rsidRDefault="00DD7639" w:rsidP="00630C57">
      <w:r w:rsidRPr="009A45A6">
        <w:t>Strážce rozrazil jako planoucí koule úzkou štěrbinu a trosky rozdupal na kousky. Dalším skokem se dostal hroutícím se vchodem na plochu polárního ledu, hnal se ještě sto kroků, potom zpomalil, opatrně se předklonil a něžně posadil Denetree na zem.</w:t>
      </w:r>
    </w:p>
    <w:p w:rsidR="00DD7639" w:rsidRPr="009A45A6" w:rsidRDefault="00DD7639" w:rsidP="00630C57">
      <w:r w:rsidRPr="009A45A6">
        <w:t>„Je to za námi, maličká!“ zaryčel a rozběhl se k místu, kde přistál space jet.</w:t>
      </w:r>
    </w:p>
    <w:p w:rsidR="00DD7639" w:rsidRPr="009A45A6" w:rsidRDefault="00DD7639" w:rsidP="00630C57">
      <w:r w:rsidRPr="009A45A6">
        <w:t>Denetree seděla ve sněhu a užasle hleděla za vířícím sněhem a ledovými krystalky.</w:t>
      </w:r>
    </w:p>
    <w:p w:rsidR="00DD7639" w:rsidRPr="009A45A6" w:rsidRDefault="00DD7639" w:rsidP="00630C57">
      <w:r w:rsidRPr="009A45A6">
        <w:t>Je zachráněna!</w:t>
      </w:r>
    </w:p>
    <w:p w:rsidR="00DD7639" w:rsidRPr="009A45A6" w:rsidRDefault="00DD7639" w:rsidP="00630C57">
      <w:r w:rsidRPr="009A45A6">
        <w:t>Strážce tedy skutečně existuje! Tak něžně ji složil na led! Jako by byla bezmocný kojenec. Její bratr i hledači hvězd jsou mrtví, loď se stala minulostí, ale ona zažila zázrak, který to vše hravě vyvážil. Točila se jí hlava, a když vstala a rozhlížela se po ostatních, jen s potížemi se orientovala, jako by byla ve zcela neznámém prostředí.</w:t>
      </w:r>
    </w:p>
    <w:p w:rsidR="00DD7639" w:rsidRPr="009A45A6" w:rsidRDefault="00DD7639" w:rsidP="00630C57">
      <w:r w:rsidRPr="009A45A6">
        <w:t>Opájel ji neskutečný pocit štěstí.</w:t>
      </w:r>
    </w:p>
    <w:p w:rsidR="00DD7639" w:rsidRPr="009A45A6" w:rsidRDefault="00DD7639" w:rsidP="00630C57">
      <w:r w:rsidRPr="009A45A6">
        <w:lastRenderedPageBreak/>
        <w:t>Nad ní se vznášel obrovský roj, měl tvar tromby jako tornádo. Nejdřív se utvořil hrot, jenž v ladném oblouku směřoval dolů, mířil na cosi mimo Denetřino zorné pole, potom vývrtkou vystoupal kolmo k obloze. Většina zlatých vzdušných rybek jej následovala a nakonec vytvořila zářící trychtýř, jehož konec se pravděpodobně otáčel kolem jetu.</w:t>
      </w:r>
    </w:p>
    <w:p w:rsidR="00DD7639" w:rsidRPr="009A45A6" w:rsidRDefault="00DD7639" w:rsidP="00630C57">
      <w:r w:rsidRPr="009A45A6">
        <w:rPr>
          <w:i/>
          <w:iCs/>
        </w:rPr>
        <w:t xml:space="preserve">Žiju. Dostala jsem se z ledu. Strážce mě zachránil, </w:t>
      </w:r>
      <w:r w:rsidRPr="009A45A6">
        <w:t>myslela si a zapotácela se. Únava ji přešla. Hlasy, jež se jí ozývaly v přilbě, byly zcela nepodstatné. Snažila se zpracovat pocit štěstí, zatímco ostatní se někde za ní pracně dostávali z ledu.</w:t>
      </w:r>
    </w:p>
    <w:p w:rsidR="00DD7639" w:rsidRPr="009A45A6" w:rsidRDefault="00DD7639" w:rsidP="00630C57">
      <w:r w:rsidRPr="009A45A6">
        <w:t>Fascinovaně sledovala sluneční vřetena a o několik minut později viděla, jak se space jet bez problémů vznáší a provázen zlatými vřeteny nabírá skoro kolmý směr. Netrvalo dlouho a zmizel jí z dohledu. S ním i světelné bytosti.</w:t>
      </w:r>
    </w:p>
    <w:p w:rsidR="00DD7639" w:rsidRPr="009A45A6" w:rsidRDefault="00DD7639" w:rsidP="00630C57">
      <w:r w:rsidRPr="009A45A6">
        <w:t>Zhluboka se nadechla, odkašlala si a co nejstřízlivěji řekla: „Denetree volá Perryho Rhodana! Strážce odletěl s jetem PALENQUE.“ A nadšeně dodala: „Perry, byl to vážně on! Strážce existuje!“</w:t>
      </w:r>
    </w:p>
    <w:p w:rsidR="00DD7639" w:rsidRPr="009A45A6" w:rsidRDefault="00DD7639" w:rsidP="00630C57">
      <w:r w:rsidRPr="009A45A6">
        <w:t>Perry Rhodan odpověděl až po nějaké chvíli. „Denetree, kde jsi?“</w:t>
      </w:r>
    </w:p>
    <w:p w:rsidR="00DD7639" w:rsidRPr="009A45A6" w:rsidRDefault="00DD7639" w:rsidP="00630C57">
      <w:r w:rsidRPr="009A45A6">
        <w:t>„Vynesl mě před východ. Jsem úplně v pořádku.“</w:t>
      </w:r>
    </w:p>
    <w:p w:rsidR="00DD7639" w:rsidRPr="009A45A6" w:rsidRDefault="00DD7639" w:rsidP="00630C57">
      <w:r w:rsidRPr="009A45A6">
        <w:t>„Tak to je dobře.“ Měla pocit, že Rhodan polkl. „Počkej na nás. Už jdeme.“</w:t>
      </w:r>
    </w:p>
    <w:p w:rsidR="00DD7639" w:rsidRPr="009A45A6" w:rsidRDefault="00DD7639" w:rsidP="00630C57">
      <w:r w:rsidRPr="009A45A6">
        <w:t>Teprve nyní si uvědomila, že je jí strašná zima, a zavřela si skafandr. Otočila se a čekala na ostatní.</w:t>
      </w:r>
    </w:p>
    <w:p w:rsidR="00DD7639" w:rsidRDefault="00DD7639" w:rsidP="00630C57"/>
    <w:p w:rsidR="00DD7639" w:rsidRPr="009A45A6" w:rsidRDefault="00DD7639" w:rsidP="006406B8">
      <w:pPr>
        <w:pStyle w:val="Bezodskokuk"/>
      </w:pPr>
      <w:r w:rsidRPr="009A45A6">
        <w:t>Obě skupiny klouzaly a plazily se v dráze spouště, již za sebou zanechal Haluťan. Přestalo sněžit, vichřice ustala a sluneční bytosti nebylo ve vzduchu nad komplexem vidět.</w:t>
      </w:r>
    </w:p>
    <w:p w:rsidR="00DD7639" w:rsidRPr="009A45A6" w:rsidRDefault="00DD7639" w:rsidP="00630C57">
      <w:r w:rsidRPr="009A45A6">
        <w:t>Denetree zvolna došla k Rhodanovi a Shimonovi. „Zachránil mě, Perry,“ vydechla stále ještě užasle. „Říkal mi maličká, maličká. A řval, ale já se ho nebála.“</w:t>
      </w:r>
    </w:p>
    <w:p w:rsidR="00DD7639" w:rsidRPr="009A45A6" w:rsidRDefault="00DD7639" w:rsidP="00630C57">
      <w:r w:rsidRPr="009A45A6">
        <w:t>„Haluťané vždycky řvou, když mají někoho rádi,“ vysvětlil jí Rhodan.</w:t>
      </w:r>
    </w:p>
    <w:p w:rsidR="00DD7639" w:rsidRPr="009A45A6" w:rsidRDefault="00DD7639" w:rsidP="00630C57">
      <w:r w:rsidRPr="009A45A6">
        <w:t>„Haluťané…? Strážce je Haluťan? Takový, jaké jsi mi ukazoval?“</w:t>
      </w:r>
    </w:p>
    <w:p w:rsidR="00DD7639" w:rsidRPr="009A45A6" w:rsidRDefault="00DD7639" w:rsidP="00630C57">
      <w:r w:rsidRPr="009A45A6">
        <w:lastRenderedPageBreak/>
        <w:t>„Ano. Později můžeme vyhodnotit záznamy SERUNů, ale jsem si jist, že to potvrdí.“ Tvářil se překvapivě užasle. „Tím svým zběsilým během nás všechny zachránil. Ale proč ukradl space jet a kam s ním odletěl, to nevím. Neřekl ti, jak se jmenuje?“</w:t>
      </w:r>
    </w:p>
    <w:p w:rsidR="00DD7639" w:rsidRPr="009A45A6" w:rsidRDefault="00DD7639" w:rsidP="00630C57">
      <w:r w:rsidRPr="009A45A6">
        <w:t>„Strážce má jméno?“ Denetree se zamyslela. „Ne. Neřekl. Zachránil mě a položil na zem, jako by se bál, aby mi neublížil.“</w:t>
      </w:r>
    </w:p>
    <w:p w:rsidR="00DD7639" w:rsidRPr="009A45A6" w:rsidRDefault="00DD7639" w:rsidP="00630C57">
      <w:r w:rsidRPr="009A45A6">
        <w:t>„Haluťan sem, Haluťan tam. Vraťme se na shift,“ pronesla suše Ameda Fayardová. „Je mi zima. Tady venku stejně nic nevyřešíme.“</w:t>
      </w:r>
    </w:p>
    <w:p w:rsidR="00DD7639" w:rsidRPr="009A45A6" w:rsidRDefault="00DD7639" w:rsidP="00630C57">
      <w:r w:rsidRPr="009A45A6">
        <w:t>„Kdybychom tak byli Haluťani,“ poznamenal Hyman Mahal, „mohli bychom lítat.“</w:t>
      </w:r>
    </w:p>
    <w:p w:rsidR="00DD7639" w:rsidRPr="009A45A6" w:rsidRDefault="00DD7639" w:rsidP="00630C57">
      <w:r w:rsidRPr="009A45A6">
        <w:t>„Kradenými jety. To je ta největší záhada,“ zavrčel Rhodan a pracně pokračoval v cestě. „Co chce dělat… K čemu nějaký Haluťan potřebuje náš zatracený jet?“</w:t>
      </w:r>
    </w:p>
    <w:p w:rsidR="00DD7639" w:rsidRPr="009A45A6" w:rsidRDefault="00DD7639" w:rsidP="00630C57">
      <w:r w:rsidRPr="009A45A6">
        <w:t>Opět si odpověděl pokrčením ramen. Takže ty svítící vzdušné rybky dokáží jasně rozlišovat. Čtyřrukého Haluťana nezaměnily s humanoidy. A patrně jim vyhovuje, že odletěl s kosmickým člunem dvourukých dvounožců.</w:t>
      </w:r>
    </w:p>
    <w:p w:rsidR="00DD7639" w:rsidRPr="009A45A6" w:rsidRDefault="00DD7639" w:rsidP="00630C57">
      <w:r w:rsidRPr="009A45A6">
        <w:t>Země se zachvěla.</w:t>
      </w:r>
    </w:p>
    <w:p w:rsidR="00DD7639" w:rsidRPr="009A45A6" w:rsidRDefault="00DD7639" w:rsidP="00630C57">
      <w:r w:rsidRPr="009A45A6">
        <w:t>Solina ukázala na temný bod v bílé pustině. „Tamhle je náš shift, Perry.“</w:t>
      </w:r>
    </w:p>
    <w:p w:rsidR="00DD7639" w:rsidRPr="009A45A6" w:rsidRDefault="00DD7639" w:rsidP="00630C57">
      <w:r w:rsidRPr="009A45A6">
        <w:t>„Nuže, jděme.“</w:t>
      </w:r>
    </w:p>
    <w:p w:rsidR="00DD7639" w:rsidRPr="009A45A6" w:rsidRDefault="00DD7639" w:rsidP="00630C57">
      <w:r w:rsidRPr="009A45A6">
        <w:t xml:space="preserve">Znaveně se dali do pohybu. Někteří si otevřeli přilby a zaskočil je mrazivý vzduch. </w:t>
      </w:r>
      <w:r w:rsidRPr="009A45A6">
        <w:rPr>
          <w:i/>
          <w:iCs/>
        </w:rPr>
        <w:t xml:space="preserve">Později, </w:t>
      </w:r>
      <w:r w:rsidRPr="009A45A6">
        <w:t xml:space="preserve">říkal si Rhodan, </w:t>
      </w:r>
      <w:r w:rsidRPr="009A45A6">
        <w:rPr>
          <w:i/>
          <w:iCs/>
        </w:rPr>
        <w:t xml:space="preserve">by syntrony mohly vyhodnotit záznamy našich kamer. </w:t>
      </w:r>
      <w:r w:rsidRPr="009A45A6">
        <w:t>To by potvrdilo jeho domněnky. Možná i tu nejšílenější, kterou si zatím nechal pro sebe. V takovém případě by si musel vyžádat pomoc. Velice speciální pomoc…</w:t>
      </w:r>
    </w:p>
    <w:p w:rsidR="00DD7639" w:rsidRPr="009A45A6" w:rsidRDefault="00DD7639" w:rsidP="00630C57">
      <w:r w:rsidRPr="009A45A6">
        <w:t>Země pod nohama se jim opět rozechvěla, na chvíli se zklidnila, a potom vše začalo znovu a silněji. Z ledu za nimi se s rachotem a duněním vysunulo ocelově šedé kulovité těleso veliké asi jako shift. Kry vyletěly do vzduchu a postupně dopadaly na zem. Válec s polokulovitým zakončením rostl na pět, deset, patnáct metrů a byla z něj věž. Její vršek se s vrzáním a skřípotem zvedl a ukázaly se velké otvory.</w:t>
      </w:r>
    </w:p>
    <w:p w:rsidR="00DD7639" w:rsidRPr="009A45A6" w:rsidRDefault="00DD7639" w:rsidP="00630C57">
      <w:r w:rsidRPr="009A45A6">
        <w:t xml:space="preserve">„Honem pryč!“ zařval Rhodan. Nemotorně se rozběhli k shiftu. Otvory pod polokulovitou střechou se </w:t>
      </w:r>
      <w:r w:rsidRPr="009A45A6">
        <w:lastRenderedPageBreak/>
        <w:t>rozsvítily a z věže se zvolna vysunula hlaveň projektoru. Otáčela se, zvedala se, klesala, komíhala, jako by projektor hledal cíl. Rhodan byl přesvědčen, že věž pochází ještě dob z bojů Akonanů se světelnými rybami.</w:t>
      </w:r>
    </w:p>
    <w:p w:rsidR="00DD7639" w:rsidRPr="009A45A6" w:rsidRDefault="00DD7639" w:rsidP="00630C57">
      <w:r w:rsidRPr="009A45A6">
        <w:t>Hnali se od dělové věže, ale pokud skutečně míří na ně, bylo úplně jedno, jak daleko se od ní vzdálí.</w:t>
      </w:r>
    </w:p>
    <w:p w:rsidR="00DD7639" w:rsidRPr="009A45A6" w:rsidRDefault="00DD7639" w:rsidP="00630C57">
      <w:r w:rsidRPr="009A45A6">
        <w:t>Ocelová věž začala bzučet, jekot stoupal až do ultrazvuku. Když se od ní vzdálili na takových tři sta metrů, z projektoru vyšlehl první paprsek. Nad ledovou plochou to zaječelo a paprsek jasný jako slunce zasáhl černou kupoli zamrzlého vraku. Rozžhavila se a v oslepujícím záblesku explodovala. Hlaveň poklesla, srovnala se a země se rozechvěla dalšími detonacemi.</w:t>
      </w:r>
    </w:p>
    <w:p w:rsidR="00DD7639" w:rsidRPr="009A45A6" w:rsidRDefault="00DD7639" w:rsidP="00630C57">
      <w:r w:rsidRPr="009A45A6">
        <w:t>Zbraň starých Akonanů pracovala na principu velice silného termického paprsku. Led se měnil v mocná oblaka páry, z nichž do všech stran létaly žhnoucí trosky. Spěchající postavy vrhaly v planoucích paprscích dlouhé, tvrdé stíny. Led se jim chvěl pod nohama. Po několika minutách a zhruba deseti výstřelech, které vždy provázel pronikavý jekot, se hlaveň rozžhavila doběla a roztavila se. Věž obklopená párou a plameny zajela s vrzáním a skřípáním do země a z hlubokého trychtýře v ledu, který za dýmem neviditelně roztával, se nesly detonace.</w:t>
      </w:r>
    </w:p>
    <w:p w:rsidR="00DD7639" w:rsidRPr="009A45A6" w:rsidRDefault="00DD7639" w:rsidP="00630C57">
      <w:r w:rsidRPr="009A45A6">
        <w:t>Byli z toho napůl ohlušeni. Pokračovali v cestě již pomaleji a často se otáčeli. Chvění ustalo.</w:t>
      </w:r>
    </w:p>
    <w:p w:rsidR="00DD7639" w:rsidRPr="009A45A6" w:rsidRDefault="00DD7639" w:rsidP="00630C57">
      <w:r w:rsidRPr="009A45A6">
        <w:t>Perry Rhodan usilovně přemýšlel, ale chyběla mu hmatatelná fakta. Možná, třeba, snad, patrně – záhada se nezmenšovala.</w:t>
      </w:r>
    </w:p>
    <w:p w:rsidR="00DD7639" w:rsidRPr="009A45A6" w:rsidRDefault="00DD7639" w:rsidP="00630C57">
      <w:r w:rsidRPr="009A45A6">
        <w:t>„Ohnivá vřetena zřejmě poznala, že Haluťan bojoval s technikou bývalé základny,“ řekl nakonec do všeobecného ticha. „A proto mu dovolila opustit planetu. Řekl bych, že výbuch energie je opět přiláká.“</w:t>
      </w:r>
    </w:p>
    <w:p w:rsidR="00DD7639" w:rsidRPr="009A45A6" w:rsidRDefault="00DD7639" w:rsidP="00630C57">
      <w:r w:rsidRPr="009A45A6">
        <w:t>„Možná nám dá nalezená zpráva poslední jistotu.“ I ze Solinina hlasu bylo patrné, že je unavená. „A ten vrak… byla to část LEMCHY OVIR.“</w:t>
      </w:r>
    </w:p>
    <w:p w:rsidR="00DD7639" w:rsidRPr="009A45A6" w:rsidRDefault="00DD7639" w:rsidP="00630C57">
      <w:r w:rsidRPr="009A45A6">
        <w:t>„To si myslíš, že LEMCHA OVIR tu černou kouli s sebou tahala takovou dobu?“ zeptala se Denetree nevěřícně.</w:t>
      </w:r>
    </w:p>
    <w:p w:rsidR="00DD7639" w:rsidRPr="009A45A6" w:rsidRDefault="00DD7639" w:rsidP="00630C57">
      <w:r w:rsidRPr="009A45A6">
        <w:t>„Přesně to má na mysli,“ zapojila se do debaty Arsis Tachimová. „A ten pravěký projektor patrně nenašel žádný jiný větší a lepší cíl.“</w:t>
      </w:r>
    </w:p>
    <w:p w:rsidR="00DD7639" w:rsidRPr="009A45A6" w:rsidRDefault="00DD7639" w:rsidP="00630C57">
      <w:r w:rsidRPr="009A45A6">
        <w:lastRenderedPageBreak/>
        <w:t>„V tom případě neostřeloval shift pouze náhodou?“</w:t>
      </w:r>
    </w:p>
    <w:p w:rsidR="00DD7639" w:rsidRPr="009A45A6" w:rsidRDefault="00DD7639" w:rsidP="00630C57">
      <w:r w:rsidRPr="009A45A6">
        <w:t>„Řetězovou reakci vyvolala až ta spoušť, kterou Haluťan natropil na stanici,“ odvětil Rhodan.</w:t>
      </w:r>
    </w:p>
    <w:p w:rsidR="00DD7639" w:rsidRPr="009A45A6" w:rsidRDefault="00DD7639" w:rsidP="00630C57">
      <w:r w:rsidRPr="009A45A6">
        <w:t>„Nás to ušetřilo,“ řekl Shimon. „Ale ještě zdaleka nejsme v bezpečí.“</w:t>
      </w:r>
    </w:p>
    <w:p w:rsidR="00DD7639" w:rsidRPr="009A45A6" w:rsidRDefault="00DD7639" w:rsidP="00630C57">
      <w:r w:rsidRPr="009A45A6">
        <w:t xml:space="preserve">Noc končila, na obzoru se šeřilo. Rhodan si stáhl pravou rukavici a zapracoval na náramku. </w:t>
      </w:r>
      <w:r w:rsidRPr="009A45A6">
        <w:rPr>
          <w:i/>
          <w:iCs/>
        </w:rPr>
        <w:t xml:space="preserve">Nefunguje. </w:t>
      </w:r>
      <w:r w:rsidRPr="009A45A6">
        <w:t>V nejasném předjitřním svitu se k nim shift jakoby přibližoval. Mlčky a opět se zavřenými přilbami došli k napůl zavátému stroji a jeden po druhém se do něj nacpali. Tornistry zanechali pro nedostatek místa v přechodové komoře.</w:t>
      </w:r>
    </w:p>
    <w:p w:rsidR="00DD7639" w:rsidRPr="009A45A6" w:rsidRDefault="00DD7639" w:rsidP="00630C57">
      <w:r w:rsidRPr="009A45A6">
        <w:t>Rhodan trpělivě čekal, až si všichni nastoupí, a pozoroval oblohu. Přemýšlel, jak se domluvit se svítícími bytostmi. Už si byl jist, že jsou inteligentní. Ale ani po té energetické bouři, již rozpoutala akonská dělová věž, se roj neukázal. Solina na něj mávla, aby nastoupil. Vnější dveře se zasunuly.</w:t>
      </w:r>
    </w:p>
    <w:p w:rsidR="00DD7639" w:rsidRPr="009A45A6" w:rsidRDefault="00DD7639" w:rsidP="00630C57">
      <w:r w:rsidRPr="009A45A6">
        <w:t>„Je tu těsno, ale teplo,“ řekla historička a udělala hostitelské, vybízivé gesto. „Obávám se, že osvěžující spánek je holá nemožnost.“</w:t>
      </w:r>
    </w:p>
    <w:p w:rsidR="00DD7639" w:rsidRPr="009A45A6" w:rsidRDefault="00DD7639" w:rsidP="00630C57">
      <w:r w:rsidRPr="009A45A6">
        <w:t>„Ať už se stane cokoli,“ řekl Ron Kealil a čepoval si z automatu černou tekutinu, „nějaký čas ještě můžeme čekat, smrt hlady nám zatím nehrozí.“</w:t>
      </w:r>
    </w:p>
    <w:p w:rsidR="00DD7639" w:rsidRPr="009A45A6" w:rsidRDefault="00DD7639" w:rsidP="00630C57">
      <w:r w:rsidRPr="009A45A6">
        <w:t>„Ale brzy by se něco stát mělo,“ poznamenal Rhodan a nasadil optimistický úsměv.</w:t>
      </w:r>
    </w:p>
    <w:p w:rsidR="00DD7639" w:rsidRDefault="00DD7639" w:rsidP="00630C57"/>
    <w:p w:rsidR="00DD7639" w:rsidRPr="009A45A6" w:rsidRDefault="00DD7639" w:rsidP="006406B8">
      <w:pPr>
        <w:pStyle w:val="Bezodskokuk"/>
      </w:pPr>
      <w:r w:rsidRPr="009A45A6">
        <w:t>Kam odletěl Haluťan s jetem? To se mohli jen domnívat. PALENQUE a LAS-TOÓR byly částečně ochromeny a jejich lokátory nedokázaly sledovat jet příliš daleko. A i kdyby se Rhodanova šílená domněnka potvrdila, stejně by je to dál nedovedlo. Pustil si záznamy z kamery SERUNu a díval se na čtyřrukého tvora v rudém obleku. Ne, to není možné… V těsném prostoru shiftu si sedl na opěradlo jednoho křesla, pil přeslazenou akonskou kávu a se zavřenýma očima týral mozek hledáním nějakého východiska. Na pár minut si zdříml a potom ho probudil pilotův hlas. „Tamhle jsou. A je jich víc než před přistáním!“</w:t>
      </w:r>
    </w:p>
    <w:p w:rsidR="00DD7639" w:rsidRPr="009A45A6" w:rsidRDefault="00DD7639" w:rsidP="00630C57">
      <w:r w:rsidRPr="009A45A6">
        <w:t>Kolem lodi kroužil roj vřeten. V prvních slunečních paprscích jej bylo vidět jen špatně.</w:t>
      </w:r>
    </w:p>
    <w:p w:rsidR="00DD7639" w:rsidRPr="009A45A6" w:rsidRDefault="00DD7639" w:rsidP="00630C57">
      <w:r w:rsidRPr="009A45A6">
        <w:lastRenderedPageBreak/>
        <w:t>Rhodan unaveně přikývl a chvíli se odhodlával, než natáhl ruku k Hymanu Mahalovi a řekl: „Půjč mi prosím zbraň.“</w:t>
      </w:r>
    </w:p>
    <w:p w:rsidR="00DD7639" w:rsidRPr="009A45A6" w:rsidRDefault="00DD7639" w:rsidP="00630C57">
      <w:r w:rsidRPr="009A45A6">
        <w:t>„Co chceš dělat?“</w:t>
      </w:r>
    </w:p>
    <w:p w:rsidR="00DD7639" w:rsidRPr="009A45A6" w:rsidRDefault="00DD7639" w:rsidP="00630C57">
      <w:r w:rsidRPr="009A45A6">
        <w:t>„Vyjdu ven a přinutím každou jednotlivou svítící rybu, aby nás akceptovala jako nové přátele.“</w:t>
      </w:r>
    </w:p>
    <w:p w:rsidR="00DD7639" w:rsidRPr="009A45A6" w:rsidRDefault="00DD7639" w:rsidP="00630C57">
      <w:r w:rsidRPr="009A45A6">
        <w:t>„Hodně štěstí,“ poznamenala Solina Tormasová a pochybovačně potřásla hlavou.</w:t>
      </w:r>
    </w:p>
    <w:p w:rsidR="00DD7639" w:rsidRPr="009A45A6" w:rsidRDefault="00DD7639" w:rsidP="00630C57">
      <w:r w:rsidRPr="009A45A6">
        <w:t>Ameda Fayardová se na něj zahleděla a zvedla svůj paprskomet. „Nemám ti pomoci?“</w:t>
      </w:r>
    </w:p>
    <w:p w:rsidR="00DD7639" w:rsidRPr="009A45A6" w:rsidRDefault="00DD7639" w:rsidP="00630C57">
      <w:r w:rsidRPr="009A45A6">
        <w:t>„Ne, děkuji. Potřebuju nápady, ne střelce.“</w:t>
      </w:r>
    </w:p>
    <w:p w:rsidR="00DD7639" w:rsidRPr="009A45A6" w:rsidRDefault="00DD7639" w:rsidP="00630C57">
      <w:r w:rsidRPr="009A45A6">
        <w:t>Zastrčil si Mahalovu zbraň do poutka obleku, vydral se z parného dusna kokpitu, zavřel skafandr a komoru a s jistou námahou se vydrápal na nejvyšší bod shiftu, na němž se dalo jakžtakž stát. I ve slunečnímu svitu viděl roj, jak krouží asi dvě stě metrů nad shiftem.</w:t>
      </w:r>
    </w:p>
    <w:p w:rsidR="00DD7639" w:rsidRPr="009A45A6" w:rsidRDefault="00DD7639" w:rsidP="00630C57">
      <w:r w:rsidRPr="009A45A6">
        <w:t xml:space="preserve">„Chytráku, dneska ti to ale trvalo!“ zamručel. </w:t>
      </w:r>
      <w:r w:rsidRPr="009A45A6">
        <w:rPr>
          <w:i/>
          <w:iCs/>
        </w:rPr>
        <w:t xml:space="preserve">Svítící ryby, </w:t>
      </w:r>
      <w:r w:rsidRPr="009A45A6">
        <w:t xml:space="preserve">uvažoval, </w:t>
      </w:r>
      <w:r w:rsidRPr="009A45A6">
        <w:rPr>
          <w:i/>
          <w:iCs/>
        </w:rPr>
        <w:t>dokáží manipulovat s energií a bezpochyby už dlouho vědí, co to jsou kosmické lodě a k čemu slouží. Pozorují nás a teď především mne.</w:t>
      </w:r>
    </w:p>
    <w:p w:rsidR="00DD7639" w:rsidRPr="009A45A6" w:rsidRDefault="00DD7639" w:rsidP="00630C57">
      <w:r w:rsidRPr="009A45A6">
        <w:t>Nastavil na Mahalově zbrani co nejtenčí termický paprsek a jal se do sněhu vypalovat hrubý obrys space jetu. Ze sněhu stoupala pára a v ranním světle se v něm objevovaly tenké tmavé čáry.</w:t>
      </w:r>
    </w:p>
    <w:p w:rsidR="00DD7639" w:rsidRPr="009A45A6" w:rsidRDefault="00DD7639" w:rsidP="00630C57">
      <w:r w:rsidRPr="009A45A6">
        <w:t xml:space="preserve">Následoval obrys Haluťana, jak ve dvou rukách drží stylizovanou květinu. </w:t>
      </w:r>
      <w:r w:rsidRPr="009A45A6">
        <w:rPr>
          <w:i/>
          <w:iCs/>
        </w:rPr>
        <w:t xml:space="preserve">Už první pokusy, tenkrát za mého mládí, </w:t>
      </w:r>
      <w:r w:rsidRPr="009A45A6">
        <w:t xml:space="preserve">uvažoval, </w:t>
      </w:r>
      <w:r w:rsidRPr="009A45A6">
        <w:rPr>
          <w:i/>
          <w:iCs/>
        </w:rPr>
        <w:t>byly neverbální. Ona destička, kterou tehdy poslali v kosmické sondě. S tou proslulou kresbou Leonarda da Vinci. Nebo že by byla od Michelangela? V podstatě nedělám nic jiného.</w:t>
      </w:r>
    </w:p>
    <w:p w:rsidR="00DD7639" w:rsidRPr="009A45A6" w:rsidRDefault="00DD7639" w:rsidP="00630C57">
      <w:r w:rsidRPr="009A45A6">
        <w:t>Chvíli počkal, potom k Haluťanovi přikreslil symbol slunce a od jetu vedl šipku ke hvězdám.</w:t>
      </w:r>
    </w:p>
    <w:p w:rsidR="00DD7639" w:rsidRPr="009A45A6" w:rsidRDefault="00DD7639" w:rsidP="00630C57">
      <w:r w:rsidRPr="009A45A6">
        <w:t>„Denetřin údajný Strážce,“ zabručel si. Otočil se o devadesát stupňů, vykreslil paprskem želvovitý shift a vedle něj osm humanoidních postav, jež rovněž držely v rukou stylizovanou květinu. I k nim přidal slunce.</w:t>
      </w:r>
    </w:p>
    <w:p w:rsidR="00DD7639" w:rsidRPr="009A45A6" w:rsidRDefault="00DD7639" w:rsidP="00630C57">
      <w:r w:rsidRPr="009A45A6">
        <w:t xml:space="preserve">Bytosti zpozorněly. Připadalo mu, že roj krouží pomaleji a níž nad zemí. Radši by pracoval s omezenými možnostmi shiftu, například kolísáním vysílací energie, ale při těchto prostých kresbách hrozilo nejmenší riziko nedorozumění. Nonverbální komunikace, zpět ke </w:t>
      </w:r>
      <w:r w:rsidRPr="009A45A6">
        <w:lastRenderedPageBreak/>
        <w:t>kořenům. Vidí vzdušné ryby svými energetickými smysly totéž co lidské oko?</w:t>
      </w:r>
    </w:p>
    <w:p w:rsidR="00DD7639" w:rsidRPr="009A45A6" w:rsidRDefault="00DD7639" w:rsidP="00630C57">
      <w:r w:rsidRPr="009A45A6">
        <w:t>„…a tohle jsou hodní návštěvníci,“ řekl. Od shiftu udělal řadu bodů, jež měly vést ke hvězdám a ke dvěma kosmickým lodím, které znázornil jako kruh a elipsu. Potom Mahalovu kombimetu došla energie. „A co teď?“</w:t>
      </w:r>
    </w:p>
    <w:p w:rsidR="00DD7639" w:rsidRPr="009A45A6" w:rsidRDefault="00DD7639" w:rsidP="00630C57">
      <w:r w:rsidRPr="009A45A6">
        <w:t>Vzdušné rybky mohly samozřejmě odpovídat pouze uvolňováním energie. Pokud ovšem pochopily, co chtěl tím čáráním do sněhu a ledu říct. Nezbývalo mu než čekat. Zkusil ještě něco. Svým kombimetem nakreslil úlomek archy ve tvaru U a vedle slunečního symbolu množství malých mužíčků a velké květiny. Dál ho už nic nenapadalo. Usoudil, že zářící vřetena budou na uvažování a rozhodování potřebovat nějaký čas, a slezl ze shiftu.</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42" type="#_x0000_t75" style="position:absolute;left:0;text-align:left;margin-left:90.4pt;margin-top:.3pt;width:90.8pt;height:56.45pt;z-index:-4;mso-position-horizontal:right" wrapcoords="-179 0 -179 21312 21600 21312 21600 0 -179 0">
            <v:imagedata r:id="rId28" o:title=""/>
            <w10:wrap type="tight"/>
          </v:shape>
        </w:pict>
      </w:r>
    </w:p>
    <w:p w:rsidR="00DD7639" w:rsidRDefault="00DD7639" w:rsidP="007F2BEA">
      <w:pPr>
        <w:pStyle w:val="Nadpis3"/>
      </w:pPr>
    </w:p>
    <w:p w:rsidR="00DD7639" w:rsidRPr="009A45A6" w:rsidRDefault="00DD7639" w:rsidP="007F2BEA">
      <w:pPr>
        <w:pStyle w:val="Nadpis3"/>
      </w:pPr>
      <w:r w:rsidRPr="009A45A6">
        <w:t>Po bouři</w:t>
      </w:r>
    </w:p>
    <w:p w:rsidR="00DD7639" w:rsidRPr="009A45A6" w:rsidRDefault="00DD7639" w:rsidP="007F2BEA">
      <w:pPr>
        <w:pStyle w:val="Bezodskokuk"/>
      </w:pPr>
      <w:r w:rsidRPr="009A45A6">
        <w:t>Echkal cer Lethir se podíval na velitelský stupínek. Maphanovo křeslo bylo prázdné. Takže Jere z Baloye stále ještě spí, přesně podle rozpisu služeb. V tuto chvíli sloužil jenom pilot.</w:t>
      </w:r>
    </w:p>
    <w:p w:rsidR="00DD7639" w:rsidRPr="009A45A6" w:rsidRDefault="00DD7639" w:rsidP="00630C57">
      <w:r w:rsidRPr="009A45A6">
        <w:t>Po rozhovoru s pozemšťanskou velitelkou v něm vzrůstal bezmocný vztek, který pramenil z netrpělivosti, z pocitu, že se dopouští nějaké chyby, za niž draze zaplatí. Prvnímu důstojníku postupně vadilo skoro všechno, co viděl. Sharita Cohová byla Pozemšťanka, jaké znal z akonských historických knih: sebevědomá, panovačná, arogantní, chovala se, jako by celý vesmír patřil jen Zemi a v lepším případě i Lize svobodných Pozemšťanů. Echkal od ní očekával cokoli, jen jedno ne – že by přiznala chybu.</w:t>
      </w:r>
    </w:p>
    <w:p w:rsidR="00DD7639" w:rsidRPr="009A45A6" w:rsidRDefault="00DD7639" w:rsidP="007F2BEA">
      <w:r w:rsidRPr="009A45A6">
        <w:t>Zcela určitě ještě nestrávila, jak ji před několika dny ponížila Sedmá flotila, jíž velel admirála Mechtan z Takliru. Echkal by se na jejím místě jen tak nedal. Předstíral by ochotu ke spolupráci a v příhodném okamžiku by udeřil. Nebyl by to zrovna nejčestnější způsob, ale pro něj, Echkala, by jiná volba neexistovala. Šlo přece o přežití jeho hrdého, ale malého národa ohroženého pozemskou přesilou. A když jde o přežití, smí se ledacos. Vlastně cokoli. V problémech s energií mají určitě prsty Pozemšťané. Jejich vědeckotechnický potenciál převyšuje akonský několikasetnásobně. A díky Perrymu Rhodanovi bude mít PALENQUE k tomuto potenciálu přístup. Kdoví co ještě Pozemšťané na Maahkoře natropili? Zbrusu nový space jet může být jen zástěrka, ve skutečnosti se určitě vyzbrojují…</w:t>
      </w:r>
    </w:p>
    <w:p w:rsidR="00DD7639" w:rsidRPr="009A45A6" w:rsidRDefault="00DD7639" w:rsidP="00630C57">
      <w:r w:rsidRPr="009A45A6">
        <w:t xml:space="preserve">Echkal cer Lethir pocházel z malých poměrů. Cestu k flotile mu nevyhladil urozený původ, patřil jen k nižší šlechtě, a v kariéře mu nepomáhala zámožná rodina. Naučil se, že pokud se chce prosadit, musí se občas uchýlit i k nepříliš morálním krokům. A to platí jak pro </w:t>
      </w:r>
      <w:r w:rsidRPr="009A45A6">
        <w:lastRenderedPageBreak/>
        <w:t>jednotlivce, tak pro národy. Pozemšťané zcela určitě smýšlejí podobně a stejně tak jednají. Jak jinak by dosáhli takové převahy?</w:t>
      </w:r>
    </w:p>
    <w:p w:rsidR="00DD7639" w:rsidRPr="009A45A6" w:rsidRDefault="00DD7639" w:rsidP="00630C57">
      <w:r w:rsidRPr="009A45A6">
        <w:t>Ale… musí být navíc pokrytci?</w:t>
      </w:r>
    </w:p>
    <w:p w:rsidR="00DD7639" w:rsidRPr="009A45A6" w:rsidRDefault="00DD7639" w:rsidP="00630C57">
      <w:r w:rsidRPr="009A45A6">
        <w:t>Jejich až přehnaná přátelskost ho doháněla k šílenství. Proč se otevřeně nepřiznají ke svým metodám a cílům?</w:t>
      </w:r>
    </w:p>
    <w:p w:rsidR="00DD7639" w:rsidRPr="009A45A6" w:rsidRDefault="00DD7639" w:rsidP="00630C57">
      <w:r w:rsidRPr="009A45A6">
        <w:t xml:space="preserve">A právě ten největší pokrytec z nich se mu nakvartýroval do kabiny. Nabídl mu ji Jere z Baloye a ještě to považoval za náramný fór. Teď už bylo pozdě. „Rukojmí“ se mu v kabině zabydlelo. Doktor Hartich van Küspert, hyperfyzik, také z nižší šlechty, vlastně cer Küspert. V tom svém pozemském oděvu, který ani vzdáleně nepřipomíná uniformu. </w:t>
      </w:r>
      <w:r w:rsidRPr="009A45A6">
        <w:rPr>
          <w:i/>
          <w:iCs/>
        </w:rPr>
        <w:t xml:space="preserve">A je stejně tak malý jako já. </w:t>
      </w:r>
      <w:r w:rsidRPr="009A45A6">
        <w:t>Tento rádoby šlechtic se dal k dispozici jako rukojmí určitě jen proto, aby prováděl na palubě LAS-TOÓR špionáž.</w:t>
      </w:r>
    </w:p>
    <w:p w:rsidR="00DD7639" w:rsidRPr="009A45A6" w:rsidRDefault="00DD7639" w:rsidP="00630C57">
      <w:r w:rsidRPr="009A45A6">
        <w:t>„Ale tahle hra na schovávanou už brzy skončí. O to se postarám!“ zavrčel ma-techten. Klouzal pohledem po velitelském můstku a poněkud se uklidnil. Všude perfektní čistota! Naprosto spolehlivé akonské přístroje a zařízení a vše vypadalo, jako by to přišlo právě z továrny.</w:t>
      </w:r>
    </w:p>
    <w:p w:rsidR="00DD7639" w:rsidRPr="009A45A6" w:rsidRDefault="00DD7639" w:rsidP="00630C57">
      <w:r w:rsidRPr="009A45A6">
        <w:t>Situace lezla na nervy celé posádce. Ustavičně kroužili na vysoké oběžné dráze kolem planety jako její tři měsíce. A maphan Jere z Baloye nedělal ani to nejmenší, aby situaci změnil. Buď spal, nebo týral to své záviděníhodně dlouhé tělo. Chodil v onošeném, zváleném overalu, což svědčilo o nedbalém přístupu k službě. A něco takového Echkal rozhodně odsuzoval.</w:t>
      </w:r>
    </w:p>
    <w:p w:rsidR="00DD7639" w:rsidRPr="009A45A6" w:rsidRDefault="00DD7639" w:rsidP="00630C57">
      <w:r w:rsidRPr="009A45A6">
        <w:t>„Ještě ti ukážu, Jere z Baloye,“ zašeptal první důstojník. „I vám tam!“</w:t>
      </w:r>
    </w:p>
    <w:p w:rsidR="00DD7639" w:rsidRPr="009A45A6" w:rsidRDefault="00DD7639" w:rsidP="00630C57">
      <w:r w:rsidRPr="009A45A6">
        <w:t>Ono „tam“ znamenalo necelou světelnou sekundu. PÁLENQUE vypadala při pohledu z akonské lodi jako maličký vycházející měsíc.</w:t>
      </w:r>
    </w:p>
    <w:p w:rsidR="00DD7639" w:rsidRPr="009A45A6" w:rsidRDefault="00DD7639" w:rsidP="00630C57">
      <w:r w:rsidRPr="009A45A6">
        <w:t>Pozemšťanská velitelka nesmyslně blábolila něco o jakýchsi zářících bytostech, které lodě připravily o energii. Pošetilejší lež si už ani nemohla vymyslet. Vzhledem k tomu, že lokátory LAS-TOÓR nefungovaly, nemohl si její tvrzení ověřit, ale ani nemusel. Pozemšťanka si z něj evidentně dělala blázny.</w:t>
      </w:r>
    </w:p>
    <w:p w:rsidR="00DD7639" w:rsidRPr="009A45A6" w:rsidRDefault="00DD7639" w:rsidP="00630C57">
      <w:r w:rsidRPr="009A45A6">
        <w:lastRenderedPageBreak/>
        <w:t>Stiskl tlačítko. „Dva neehlakové okamžitě na můstek,“ zavrčel.</w:t>
      </w:r>
    </w:p>
    <w:p w:rsidR="00DD7639" w:rsidRPr="009A45A6" w:rsidRDefault="00DD7639" w:rsidP="00630C57">
      <w:r w:rsidRPr="009A45A6">
        <w:t>„Provedu,“ odpověděl líný hlas.</w:t>
      </w:r>
    </w:p>
    <w:p w:rsidR="00DD7639" w:rsidRPr="009A45A6" w:rsidRDefault="00DD7639" w:rsidP="00630C57">
      <w:r w:rsidRPr="009A45A6">
        <w:t>Po drahné době se na můstek dostavili dva astronauti.</w:t>
      </w:r>
    </w:p>
    <w:p w:rsidR="00DD7639" w:rsidRPr="009A45A6" w:rsidRDefault="00DD7639" w:rsidP="00630C57">
      <w:r w:rsidRPr="009A45A6">
        <w:t>„Zajděte do mojí… do kabiny našeho pozemského rukojmího,“ nařídil ma-techten. „A přiveďte ho ke mně. Ještě během tohoto oběhu. Já ho tady zabavím a vy mu pořádně prohledáte kabinu. Když říkám pořádně, tak myslím pořádně! Odchod!“</w:t>
      </w:r>
    </w:p>
    <w:p w:rsidR="00DD7639" w:rsidRPr="009A45A6" w:rsidRDefault="00DD7639" w:rsidP="00630C57">
      <w:r w:rsidRPr="009A45A6">
        <w:t>„Rozkaz, ma-techtene,“ zahuhlali a líně odešli.</w:t>
      </w:r>
    </w:p>
    <w:p w:rsidR="00DD7639" w:rsidRPr="009A45A6" w:rsidRDefault="00DD7639" w:rsidP="00630C57">
      <w:r w:rsidRPr="009A45A6">
        <w:t>Cer Lethir nechtěl rušit maphanův spánek. Ještě ne. Zatím nepřišla chvíle, aby se veliteli postavil otevřeně. Nejdřív se pravdu o Pozemšťanech musí dozvědět další členové posádky. Pak může jednat, převezme velení a dá pozemšťanskou loď odvléct na Drorah. Tam experti PALENQUE důkladně prohledají a jeho podezření se potvrdí.</w:t>
      </w:r>
    </w:p>
    <w:p w:rsidR="00DD7639" w:rsidRPr="009A45A6" w:rsidRDefault="00DD7639" w:rsidP="00630C57">
      <w:r w:rsidRPr="009A45A6">
        <w:t>Netrpělivě čekal, sledoval stav energie a zjišťoval, že se nic nemění. Zbývající energie nestačila ani na zvýšení rychlosti. Jediné, co se zrychlovalo, bylo bušení Echkalova srdce.</w:t>
      </w:r>
    </w:p>
    <w:p w:rsidR="00DD7639" w:rsidRPr="009A45A6" w:rsidRDefault="00DD7639" w:rsidP="00630C57">
      <w:r w:rsidRPr="009A45A6">
        <w:t>Neehlakové se vrátili s Pozemšťanem. Van Küspert přistoupil k cer Lethirovi a podával mu ruku na pozdrav.</w:t>
      </w:r>
    </w:p>
    <w:p w:rsidR="00DD7639" w:rsidRPr="009A45A6" w:rsidRDefault="00DD7639" w:rsidP="00630C57">
      <w:r w:rsidRPr="009A45A6">
        <w:t>„Už jsem si říkal, kdy se konečně někdo začne zajímat o můj odborný názor,“ prohlásil důvěrným, lehce mentorským tónem. „Musím ti však bohužel sdělit, že nějaká brzká změna situace není podle mého soudu zatím v…“</w:t>
      </w:r>
    </w:p>
    <w:p w:rsidR="00DD7639" w:rsidRPr="009A45A6" w:rsidRDefault="00DD7639" w:rsidP="007F2BEA">
      <w:r w:rsidRPr="009A45A6">
        <w:t>„Nech si ty řečičky!“ skočil mu cer Lethir do řeči. „Vyznám se v situaci líp, než se nám snažíš namluvit. Jsi na palubě jako rukojmí. Od této chvíle se s tebou bude taky tak jednat.“</w:t>
      </w:r>
    </w:p>
    <w:p w:rsidR="00DD7639" w:rsidRPr="009A45A6" w:rsidRDefault="00DD7639" w:rsidP="00630C57">
      <w:r w:rsidRPr="009A45A6">
        <w:t>„A proč tak najednou?“ Van Küspert si oběma rukama pročísl řídké hnědé vlasy. „Co já mám společného s výpadkem energie? To nevíš, že i váš shift…“</w:t>
      </w:r>
    </w:p>
    <w:p w:rsidR="00DD7639" w:rsidRPr="009A45A6" w:rsidRDefault="00DD7639" w:rsidP="00630C57">
      <w:r w:rsidRPr="009A45A6">
        <w:t xml:space="preserve">„Nezájem,“ odvětil ma-techten chladně. „Tady na palubě platí akonská jurisdikce a momentálně jsem velící důstojník. Dokud nerozhodnu jinak, do své, respektive </w:t>
      </w:r>
      <w:r w:rsidRPr="009A45A6">
        <w:lastRenderedPageBreak/>
        <w:t>mé kabiny nevkročíš, doktore van Kiisperte.“ Obrátil se na neehlaky. „Odveďte rukojmí do cely!“</w:t>
      </w:r>
    </w:p>
    <w:p w:rsidR="00DD7639" w:rsidRPr="009A45A6" w:rsidRDefault="00DD7639" w:rsidP="00630C57">
      <w:r w:rsidRPr="009A45A6">
        <w:t>Van Küspert se nechal bez odporu odvést. Echkal cer Lethir přistoupil k espejelovi: „Až se Pozemšťanům uráčí zrušit blokádu, pošleš nepřátelské velitelce toto ultimátum.“</w:t>
      </w:r>
    </w:p>
    <w:p w:rsidR="00DD7639" w:rsidRPr="009A45A6" w:rsidRDefault="00DD7639" w:rsidP="00630C57">
      <w:r w:rsidRPr="009A45A6">
        <w:t>Radista přikývl a uložil záznam. Ani mrknutím oka nedal najevo, co si myslí. Ma-techten upřeně hleděl na hlavní hologram a pozoroval pozemšťanskou loď, na jejímž plášti se zrcadlily sluneční paprsky. Vypadalo to, jako by PALENQUE pronásledovala LAS-TOÓR na kruhové dráze kolem planety.</w:t>
      </w:r>
    </w:p>
    <w:p w:rsidR="00DD7639" w:rsidRPr="009A45A6" w:rsidRDefault="00DD7639" w:rsidP="00630C57">
      <w:r w:rsidRPr="009A45A6">
        <w:t>A protože LAS-TOÓR zrovna vystupovala ze stínu planety do dne, neviděl, jak se k lodi blíží veliký počet drobných svítících bodů, jež se zanedlouho změní v dlouhá, zlatě zářící vřetena.</w:t>
      </w:r>
    </w:p>
    <w:p w:rsidR="00DD7639" w:rsidRDefault="00DD7639" w:rsidP="00630C57"/>
    <w:p w:rsidR="00DD7639" w:rsidRPr="009A45A6" w:rsidRDefault="00DD7639" w:rsidP="00633F4A">
      <w:pPr>
        <w:pStyle w:val="Bezodskokuk"/>
      </w:pPr>
      <w:r w:rsidRPr="009A45A6">
        <w:t>„A co uděláme s kosmochodem?“ nadhodil nesměle Isaias Shimon. Pil akonský džus s bublinkami a k němu přikusoval nahnědlou tyčinku koncentrátu.</w:t>
      </w:r>
    </w:p>
    <w:p w:rsidR="00DD7639" w:rsidRPr="009A45A6" w:rsidRDefault="00DD7639" w:rsidP="00630C57">
      <w:r w:rsidRPr="009A45A6">
        <w:t>Rhodan pokrčil rameny. „Já tady nerozkazuji,“ odpověděl. „Až se vřetena důkladně poradí, třeba nám dovolí odstartovat. A my poletíme k těm třem bezmocným.“</w:t>
      </w:r>
    </w:p>
    <w:p w:rsidR="00DD7639" w:rsidRPr="009A45A6" w:rsidRDefault="00DD7639" w:rsidP="00630C57">
      <w:r w:rsidRPr="009A45A6">
        <w:t>„A potom?“ zabručel ospale Hyman Mahal.</w:t>
      </w:r>
    </w:p>
    <w:p w:rsidR="00DD7639" w:rsidRPr="009A45A6" w:rsidRDefault="00DD7639" w:rsidP="00630C57">
      <w:r w:rsidRPr="009A45A6">
        <w:t>„Nemám tušení,“ pokrčil rameny Rhodan. „Však ono nás něco napadne.“</w:t>
      </w:r>
    </w:p>
    <w:p w:rsidR="00DD7639" w:rsidRPr="009A45A6" w:rsidRDefault="00DD7639" w:rsidP="007F2BEA">
      <w:r w:rsidRPr="009A45A6">
        <w:t>Čekali ve stísněném prostoru kabiny skoro dvě hodiny. Všichni až na Rhodana si svlékli skafandry a nacpali je do bočních přihrádek. Solina a Ameda se usadily do pilotního křesla a ubrousky a toaletním papírem se snažily vysušit rukopis, který nalezly na stole ve věži stanice. Kealil Ron dřepěl na podlaze, zády se opíral o pilotní pult a vypadalo to, že spí.</w:t>
      </w:r>
    </w:p>
    <w:p w:rsidR="00DD7639" w:rsidRPr="009A45A6" w:rsidRDefault="00DD7639" w:rsidP="00630C57">
      <w:r w:rsidRPr="009A45A6">
        <w:t>Rhodan si ustavičně lámal hlavu, kam ten Haluťan s ukradeným jetem letěl. Komunikační přístroje dál nefungovaly.</w:t>
      </w:r>
    </w:p>
    <w:p w:rsidR="00DD7639" w:rsidRPr="009A45A6" w:rsidRDefault="00DD7639" w:rsidP="00630C57">
      <w:r w:rsidRPr="009A45A6">
        <w:t xml:space="preserve">Solina Tormasová vzhlédla od první čitelné stránky. „Nějaký vědec z prvního výsadku si vzal s sebou rodinu,“ oznámila. „Asi desetiletého chlapce a </w:t>
      </w:r>
      <w:r w:rsidRPr="009A45A6">
        <w:lastRenderedPageBreak/>
        <w:t>sedmiletou dívku. Text psala dívka, obrázky kreslil chlapec.“</w:t>
      </w:r>
    </w:p>
    <w:p w:rsidR="00DD7639" w:rsidRPr="009A45A6" w:rsidRDefault="00DD7639" w:rsidP="00630C57">
      <w:r w:rsidRPr="009A45A6">
        <w:t>„Proč myslíš?“ zeptal se Rhodan.</w:t>
      </w:r>
    </w:p>
    <w:p w:rsidR="00DD7639" w:rsidRPr="009A45A6" w:rsidRDefault="00DD7639" w:rsidP="00630C57">
      <w:r w:rsidRPr="009A45A6">
        <w:t>„Ten stařec text komentoval. Zůstal na akonské stanici jako poslední. Nechali ho na ní na jeho přání, protože byl nevyléčitelně nemocný a velice, velice starý.“</w:t>
      </w:r>
    </w:p>
    <w:p w:rsidR="00DD7639" w:rsidRPr="009A45A6" w:rsidRDefault="00DD7639" w:rsidP="00630C57">
      <w:r w:rsidRPr="009A45A6">
        <w:t>„Rozumím,“ zabručel Rhodan. „Jaké je časové rozpětí mezi původním textem a komentářem?“</w:t>
      </w:r>
    </w:p>
    <w:p w:rsidR="00DD7639" w:rsidRPr="009A45A6" w:rsidRDefault="00DD7639" w:rsidP="00630C57">
      <w:r w:rsidRPr="009A45A6">
        <w:t>„To já… to ještě nevíme. Tak daleko jsme se ještě nedostaly.“ Solina zašustila fólií.</w:t>
      </w:r>
    </w:p>
    <w:p w:rsidR="00DD7639" w:rsidRPr="009A45A6" w:rsidRDefault="00DD7639" w:rsidP="00630C57">
      <w:r w:rsidRPr="009A45A6">
        <w:t>„Ona dívka byla buď telepatka, nebo prostě nějak přišla na to, jak se dá se svítícími bytostmi komunikovat. Anebo jak se tenkrát dalo,“ pokračovala Ameda Fayardová. „Dobře víme, že děti myslí jinak a méně komplikovaně než dospělí, a proto často bývají nevědomými médii.“</w:t>
      </w:r>
    </w:p>
    <w:p w:rsidR="00DD7639" w:rsidRPr="009A45A6" w:rsidRDefault="00DD7639" w:rsidP="00630C57">
      <w:r w:rsidRPr="009A45A6">
        <w:t>Denetree zmohla únava. Nacpala se mezi křesla a zdálo se, že sní o Strážci. Její obličej nabyl ve spánku onoho melancholického výrazu, jaký mívala, když se domnívala, že ji nikdo nevidí. Cop se jí napůl rozpletl.</w:t>
      </w:r>
    </w:p>
    <w:p w:rsidR="00DD7639" w:rsidRPr="009A45A6" w:rsidRDefault="00DD7639" w:rsidP="00630C57">
      <w:r w:rsidRPr="009A45A6">
        <w:t>Slunce se blížilo k nejvyššímu bodu své dráhy a zvolna kroužící vřetena nebylo skoro vidět.</w:t>
      </w:r>
    </w:p>
    <w:p w:rsidR="00DD7639" w:rsidRPr="009A45A6" w:rsidRDefault="00DD7639" w:rsidP="00630C57">
      <w:r w:rsidRPr="009A45A6">
        <w:t>„Myslíte, že ty bytosti obtěžují i trosečníky? Že je třeba i napadají?“ ozvala se do ticha Arsis Tachimová.</w:t>
      </w:r>
    </w:p>
    <w:p w:rsidR="00DD7639" w:rsidRPr="009A45A6" w:rsidRDefault="00DD7639" w:rsidP="00630C57">
      <w:r w:rsidRPr="009A45A6">
        <w:t>„Řekl bych, že to nelze vyloučit,“ odvětil Rhodan. „Za jediného vítaného návštěvníka zatím považovaly pouze toho Haluťana.“</w:t>
      </w:r>
    </w:p>
    <w:p w:rsidR="00DD7639" w:rsidRPr="009A45A6" w:rsidRDefault="00DD7639" w:rsidP="00630C57">
      <w:r w:rsidRPr="009A45A6">
        <w:t>„Nemůžeme nikomu pomoci,“ hlesla Arsis. „Ani Lemurům, ani sobě.“</w:t>
      </w:r>
    </w:p>
    <w:p w:rsidR="00DD7639" w:rsidRPr="009A45A6" w:rsidRDefault="00DD7639" w:rsidP="00630C57">
      <w:r w:rsidRPr="009A45A6">
        <w:t>Na to Rhodan pouze přikývl. Roj se pohyboval kolem shiftu, vytvářel bizarní a stále se měnící vzory a posádka čekala na úspěch či neúspěch Rhodanovy nonverbální komunikace.</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43" type="#_x0000_t75" style="position:absolute;left:0;text-align:left;margin-left:66.2pt;margin-top:.3pt;width:78.7pt;height:58.6pt;z-index:-3;mso-position-horizontal:right" wrapcoords="-206 0 -206 21323 21600 21323 21600 0 -206 0">
            <v:imagedata r:id="rId29" o:title=""/>
            <w10:wrap type="tight"/>
          </v:shape>
        </w:pict>
      </w:r>
    </w:p>
    <w:p w:rsidR="00DD7639" w:rsidRDefault="00DD7639" w:rsidP="007F2BEA">
      <w:pPr>
        <w:pStyle w:val="Nadpis3"/>
      </w:pPr>
    </w:p>
    <w:p w:rsidR="00DD7639" w:rsidRPr="009A45A6" w:rsidRDefault="00DD7639" w:rsidP="007F2BEA">
      <w:pPr>
        <w:pStyle w:val="Nadpis3"/>
      </w:pPr>
      <w:r w:rsidRPr="009A45A6">
        <w:t>Rozhodnutí</w:t>
      </w:r>
    </w:p>
    <w:p w:rsidR="00DD7639" w:rsidRPr="009A45A6" w:rsidRDefault="00DD7639" w:rsidP="00633F4A">
      <w:pPr>
        <w:ind w:firstLine="0"/>
      </w:pPr>
      <w:r w:rsidRPr="009A45A6">
        <w:t xml:space="preserve">– </w:t>
      </w:r>
      <w:r w:rsidRPr="009A45A6">
        <w:rPr>
          <w:i/>
          <w:iCs/>
        </w:rPr>
        <w:t>Co s těmi cizinci uděláme? –</w:t>
      </w:r>
    </w:p>
    <w:p w:rsidR="00DD7639" w:rsidRPr="009A45A6" w:rsidRDefault="00DD7639" w:rsidP="00630C57">
      <w:r w:rsidRPr="009A45A6">
        <w:rPr>
          <w:i/>
          <w:iCs/>
        </w:rPr>
        <w:t>Od chvíle, kdy to velké kovové kolo puklo a jeho části dopadly na jejich planetu, nenapočítaly roje více než přes půl tisíce jedinců. Menttiové energetickými smysly zjišťovali veškeré aktivity cizinců a snažili se je interpretovat. Postupně si uvědomovali, že tito návštěvníci jsou jiní než oni dobyvatelé, kteří jim tolik ubližovali smrtící energií.</w:t>
      </w:r>
    </w:p>
    <w:p w:rsidR="00DD7639" w:rsidRPr="009A45A6" w:rsidRDefault="00DD7639" w:rsidP="00630C57">
      <w:r w:rsidRPr="009A45A6">
        <w:rPr>
          <w:i/>
          <w:iCs/>
        </w:rPr>
        <w:t>– Když opatrně uvolníme bariéry, cizinci snad prozradí své skutečné úmysly. –</w:t>
      </w:r>
    </w:p>
    <w:p w:rsidR="00DD7639" w:rsidRPr="009A45A6" w:rsidRDefault="00DD7639" w:rsidP="00630C57">
      <w:r w:rsidRPr="009A45A6">
        <w:rPr>
          <w:i/>
          <w:iCs/>
        </w:rPr>
        <w:t>Obrovský kolektiv se rozhodl. Menttiové bílých větrů pochopili a zamířili k vetřelcům, spojili se s čekajícím rojem a absorbovali jeho dojmy. Jedné zcela cizí bytosti, jejíž přistání ani nezaznamenali a která vyvolala zkázu města z minulosti, dovolili start. Cizinec uletěl v lodi těch „druhých“.</w:t>
      </w:r>
    </w:p>
    <w:p w:rsidR="00DD7639" w:rsidRPr="009A45A6" w:rsidRDefault="00DD7639" w:rsidP="00630C57">
      <w:r w:rsidRPr="009A45A6">
        <w:rPr>
          <w:i/>
          <w:iCs/>
        </w:rPr>
        <w:t>– Takže jim vrátíme svobodu. –</w:t>
      </w:r>
    </w:p>
    <w:p w:rsidR="00DD7639" w:rsidRDefault="00DD7639" w:rsidP="00630C57">
      <w:pPr>
        <w:rPr>
          <w:i/>
          <w:iCs/>
        </w:rPr>
      </w:pPr>
      <w:r w:rsidRPr="009A45A6">
        <w:rPr>
          <w:i/>
          <w:iCs/>
        </w:rPr>
        <w:t>Nad polární plochou se v mohutných spirálách snášel ke dvěma maličkým bodům zářící mrak. Nad místem zkázy, nad párou a tajícím sněhem, jenž se vsakoval kamsi do ledu, se rozzářilo světlo bezpočtu Menttiů, kteří se vznášeli nad prostými, ale zřetelnými znaky a pochopili jejich smysl.</w:t>
      </w:r>
    </w:p>
    <w:p w:rsidR="00DD7639" w:rsidRPr="009A45A6" w:rsidRDefault="00DD7639" w:rsidP="00630C57"/>
    <w:p w:rsidR="00DD7639" w:rsidRPr="009A45A6" w:rsidRDefault="00DD7639" w:rsidP="00633F4A">
      <w:pPr>
        <w:pStyle w:val="Bezodskokuk"/>
      </w:pPr>
      <w:r w:rsidRPr="009A45A6">
        <w:t>Jako první to zaznamenala Solina Tormasová, strčila do Kealila Rona a ukázala na průzory, na nichž roztával poslední sníh.</w:t>
      </w:r>
    </w:p>
    <w:p w:rsidR="00DD7639" w:rsidRPr="009A45A6" w:rsidRDefault="00DD7639" w:rsidP="00630C57">
      <w:r w:rsidRPr="009A45A6">
        <w:t>„Aspoň v osvětleni dochází ke změnám,“ zabručel Rhodan o chvilku později. Protlačil se mezi Isaiasem a Arsis a vylezl ze shiftu. Tolik zářicích bytostí ještě neviděl. Zcela zakrývaly slunce. Když zvedl hlavu a zahleděl se do záře, zaslechl za sebou cvaknutí, a potom typické zvuky nabíhajícího palubního agregátu.</w:t>
      </w:r>
    </w:p>
    <w:p w:rsidR="00DD7639" w:rsidRPr="009A45A6" w:rsidRDefault="00DD7639" w:rsidP="00630C57">
      <w:r w:rsidRPr="009A45A6">
        <w:lastRenderedPageBreak/>
        <w:t>„Perry! Zas máme šťávu!“ křičel Ron Kealil z pilotního křesla. A o něco později se ozvala Arsis: „Jenom vysílačka je mrtvá. Ale třeba…“</w:t>
      </w:r>
    </w:p>
    <w:p w:rsidR="00DD7639" w:rsidRPr="009A45A6" w:rsidRDefault="00DD7639" w:rsidP="00630C57">
      <w:r w:rsidRPr="009A45A6">
        <w:t>Perry se pomalu otáčel. Nad ledovým polem se dál rozkládal bronzový lesk kolektivní inteligence. Jeho kresby se už ztrácely. Přikývl, pousmál se a vrátil se do shiftu.</w:t>
      </w:r>
    </w:p>
    <w:p w:rsidR="00DD7639" w:rsidRPr="009A45A6" w:rsidRDefault="00DD7639" w:rsidP="00630C57">
      <w:r w:rsidRPr="009A45A6">
        <w:t>„Vřetena nám diktují možnosti,“ řekl. „Když nefunguje vysílačka, zkusme to přímou řečí. Nechtěli jsme přeletět ke kosmochodu?“</w:t>
      </w:r>
    </w:p>
    <w:p w:rsidR="00DD7639" w:rsidRPr="009A45A6" w:rsidRDefault="00DD7639" w:rsidP="00630C57">
      <w:r w:rsidRPr="009A45A6">
        <w:t>„Na pásech se tam dostaneme rychleji,“ prohlásil Kealil a roztančil prsty po palubní desce. Potom počkal, až rampa se skřípotem zajede a uzavře se vstup. „A teď se držte, přátelé,“ uchechtl se.</w:t>
      </w:r>
    </w:p>
    <w:p w:rsidR="00DD7639" w:rsidRPr="009A45A6" w:rsidRDefault="00DD7639" w:rsidP="00630C57">
      <w:r w:rsidRPr="009A45A6">
        <w:t>Pásy zabraly, shift prudce vyrazil a za ním se zvedly dva bílé gejzíry.</w:t>
      </w:r>
    </w:p>
    <w:p w:rsidR="00DD7639" w:rsidRPr="009A45A6" w:rsidRDefault="00DD7639" w:rsidP="00630C57">
      <w:r w:rsidRPr="009A45A6">
        <w:t>„Pokud bude moci shift vzlétnout, pošleme část z nás na PALENQUE,“ snažil se Rhodan přeřvat motory. „Maximálně čtyři, aby v něm bylo dost místa.“</w:t>
      </w:r>
    </w:p>
    <w:p w:rsidR="00DD7639" w:rsidRPr="009A45A6" w:rsidRDefault="00DD7639" w:rsidP="00630C57">
      <w:r w:rsidRPr="009A45A6">
        <w:t>„A co ostatní?“ křičel Hyman Mahal.</w:t>
      </w:r>
    </w:p>
    <w:p w:rsidR="00DD7639" w:rsidRPr="009A45A6" w:rsidRDefault="00DD7639" w:rsidP="00630C57">
      <w:r w:rsidRPr="009A45A6">
        <w:t>„Zůstanou u Lemurů, a pak odletí s kosmochodem.“</w:t>
      </w:r>
    </w:p>
    <w:p w:rsidR="00DD7639" w:rsidRPr="009A45A6" w:rsidRDefault="00DD7639" w:rsidP="00630C57">
      <w:r w:rsidRPr="009A45A6">
        <w:t>„Budiž,“ souhlasil Ron Kealil. „Cokoli je lepší než tenhle nával.“</w:t>
      </w:r>
    </w:p>
    <w:p w:rsidR="00DD7639" w:rsidRPr="009A45A6" w:rsidRDefault="00DD7639" w:rsidP="00630C57">
      <w:r w:rsidRPr="009A45A6">
        <w:t>Za chvíli zpomalil a v oblaku sněhu a ledových krystalků zastavil vedle napůl zasněženého kosmochodu. Posádka zřejmě spala a ještě nezjistila, že energická blokáda pominula.</w:t>
      </w:r>
    </w:p>
    <w:p w:rsidR="00DD7639" w:rsidRPr="009A45A6" w:rsidRDefault="00DD7639" w:rsidP="00630C57">
      <w:r w:rsidRPr="009A45A6">
        <w:t>Kealil Ron stiskl varovný bzučák, otevřel výstup, a než se nadál, byl v kabině sám.</w:t>
      </w:r>
    </w:p>
    <w:p w:rsidR="00DD7639" w:rsidRPr="009A45A6" w:rsidRDefault="00DD7639" w:rsidP="00630C57">
      <w:r w:rsidRPr="009A45A6">
        <w:t>Rhodan zabušil do neprůhledných okének maličké kabiny a probudil prospektory.</w:t>
      </w:r>
    </w:p>
    <w:p w:rsidR="00DD7639" w:rsidRPr="009A45A6" w:rsidRDefault="00DD7639" w:rsidP="00630C57">
      <w:r w:rsidRPr="009A45A6">
        <w:t>„Při jednáni s Lemury bych potřeboval Denetree,“ řekl, zatímco čekali, až se otevře maličký výstup. „Isaiasi? Hymane? Kdo z vás chce nejdřív na PALENQUE?“</w:t>
      </w:r>
    </w:p>
    <w:p w:rsidR="00DD7639" w:rsidRPr="009A45A6" w:rsidRDefault="00DD7639" w:rsidP="00630C57">
      <w:r w:rsidRPr="009A45A6">
        <w:t>„Lékaře jsme zatím nijak příliš nepotřebovali,“ řekl Isaias Shimon. „Nechceš se vrátit ty, Hymane?“</w:t>
      </w:r>
    </w:p>
    <w:p w:rsidR="00DD7639" w:rsidRPr="009A45A6" w:rsidRDefault="00DD7639" w:rsidP="00630C57">
      <w:r w:rsidRPr="009A45A6">
        <w:t>Hyman Mahal sledoval, jak prospektoři vylézají z kabiny, a zatvářil se pochybovačně. „Pro mě za mě. Pokud se tam vejdu…“</w:t>
      </w:r>
    </w:p>
    <w:p w:rsidR="00DD7639" w:rsidRPr="009A45A6" w:rsidRDefault="00DD7639" w:rsidP="00630C57">
      <w:r w:rsidRPr="009A45A6">
        <w:lastRenderedPageBreak/>
        <w:t>„Bude tu těsno, doktore,“ usmál se vousatý prospektor a potřásl si s Rhodanem rukou. „Co se vlastně děje? Kde se tu tak najednou berete?“</w:t>
      </w:r>
    </w:p>
    <w:p w:rsidR="00DD7639" w:rsidRPr="009A45A6" w:rsidRDefault="00DD7639" w:rsidP="00630C57">
      <w:r w:rsidRPr="009A45A6">
        <w:t xml:space="preserve">Rhodan a Solina ho stručně informovali. Z tlakové kabiny se ozvaly výkřiky úlevy, pak nějaké poznámky a následoval smích. Impulzní pohony létající kompaktní laboratoře zahučely, horkovzdušné trysky očistily výhledy a krátce nato se Hyman Mahal nacpal do kosmochodu </w:t>
      </w:r>
      <w:r w:rsidRPr="009831FE">
        <w:t>VIII.</w:t>
      </w:r>
    </w:p>
    <w:p w:rsidR="00DD7639" w:rsidRPr="009A45A6" w:rsidRDefault="00DD7639" w:rsidP="00630C57">
      <w:r w:rsidRPr="009A45A6">
        <w:t>Rhodan, Solina a Shimon poodešli k shiftu. Kosmochod vzlétl, několik sekund se vznášel nízko nad zemí, a pak pod obrovským svítícím mrakem prudce přešel ve stoupavý let. Netrvalo dlouho a ztratil se jim z očí.</w:t>
      </w:r>
    </w:p>
    <w:p w:rsidR="00DD7639" w:rsidRPr="009A45A6" w:rsidRDefault="00DD7639" w:rsidP="00630C57">
      <w:r w:rsidRPr="009A45A6">
        <w:t>„O jeden nebo dva problémy méně,“ poznamenal Perry Rhodan. „Bez vysílačky se jim bude loď asi špatně hledat, ale jsou to profíci.“</w:t>
      </w:r>
    </w:p>
    <w:p w:rsidR="00DD7639" w:rsidRPr="009A45A6" w:rsidRDefault="00DD7639" w:rsidP="00630C57">
      <w:r w:rsidRPr="009A45A6">
        <w:t>„Zvládnou to i bez ní, jen vizuálním pozorováním,“ prohlásil Isaias Shimon.</w:t>
      </w:r>
    </w:p>
    <w:p w:rsidR="00DD7639" w:rsidRPr="009A45A6" w:rsidRDefault="00DD7639" w:rsidP="00630C57">
      <w:r w:rsidRPr="009A45A6">
        <w:t>Byli ve stále optimističtější náladě. Světelné rybky se zjevně rozhodly, že shiftu i kosmochodu umožní start. Test komunikačního zařízení a multifunkčních náramků dopadl podle očekávání negativně.</w:t>
      </w:r>
    </w:p>
    <w:p w:rsidR="00DD7639" w:rsidRPr="009A45A6" w:rsidRDefault="00DD7639" w:rsidP="00630C57">
      <w:r w:rsidRPr="009A45A6">
        <w:t>Rhodan si sedl na kraj vstupu a zahleděl se na druhy. „Kam? K velitelově družce? K velkému fragmentu archy? K posádkám výsadkových člunů? Anebo nazpátek na lodě? Tuším, že naši skeptičtí přátelé,“ ukázal na kroužící roj, „nakonec daly svobodu i lodím.“</w:t>
      </w:r>
    </w:p>
    <w:p w:rsidR="00DD7639" w:rsidRPr="009A45A6" w:rsidRDefault="00DD7639" w:rsidP="00630C57">
      <w:r w:rsidRPr="009A45A6">
        <w:t>„Za Chibis-Nydele,“ navrhla Denetree. „Ta je přece nejblíž, ne?“</w:t>
      </w:r>
    </w:p>
    <w:p w:rsidR="00DD7639" w:rsidRPr="009A45A6" w:rsidRDefault="00DD7639" w:rsidP="00630C57">
      <w:r w:rsidRPr="009A45A6">
        <w:t>„Máš pravdu,“ souhlasil Kealil Ron. „Možná si to rozmyslí. Hlavně pryč z téhle ledové pustiny.“</w:t>
      </w:r>
    </w:p>
    <w:p w:rsidR="00DD7639" w:rsidRPr="009A45A6" w:rsidRDefault="00DD7639" w:rsidP="00630C57">
      <w:r w:rsidRPr="009A45A6">
        <w:t>„Nač tedy ještě čekáme?“ Ameda Fayardová zamávala vřetenům, shýbla se a lezla do shiftu. Stejně se však praštila do hlavy a velice zřetelně zanadávala.</w:t>
      </w:r>
    </w:p>
    <w:p w:rsidR="00DD7639" w:rsidRPr="009A45A6" w:rsidRDefault="00DD7639" w:rsidP="00630C57">
      <w:r w:rsidRPr="009A45A6">
        <w:t>Za pár minut už Kealil Ron mířil se shiftem k jihu.</w:t>
      </w:r>
    </w:p>
    <w:p w:rsidR="00DD7639" w:rsidRDefault="00DD7639" w:rsidP="00630C57">
      <w:pPr>
        <w:rPr>
          <w:i/>
          <w:iCs/>
        </w:rPr>
      </w:pPr>
    </w:p>
    <w:p w:rsidR="00DD7639" w:rsidRPr="009A45A6" w:rsidRDefault="00DD7639" w:rsidP="00633F4A">
      <w:pPr>
        <w:ind w:firstLine="0"/>
      </w:pPr>
      <w:r w:rsidRPr="009A45A6">
        <w:rPr>
          <w:i/>
          <w:iCs/>
        </w:rPr>
        <w:t>Menttiové písečných květů už k té jediné návštěvnici necítili nedůvěru. Ta bytost byla stejně nevinná jako hledači vody mezi dunami.</w:t>
      </w:r>
    </w:p>
    <w:p w:rsidR="00DD7639" w:rsidRPr="009A45A6" w:rsidRDefault="00DD7639" w:rsidP="00630C57">
      <w:r w:rsidRPr="009A45A6">
        <w:rPr>
          <w:i/>
          <w:iCs/>
        </w:rPr>
        <w:t>– Je sama. –</w:t>
      </w:r>
    </w:p>
    <w:p w:rsidR="00DD7639" w:rsidRPr="009A45A6" w:rsidRDefault="00DD7639" w:rsidP="00630C57">
      <w:r w:rsidRPr="009A45A6">
        <w:rPr>
          <w:i/>
          <w:iCs/>
        </w:rPr>
        <w:lastRenderedPageBreak/>
        <w:t>– A pohybuje se jako stařenka. –</w:t>
      </w:r>
    </w:p>
    <w:p w:rsidR="00DD7639" w:rsidRPr="009A45A6" w:rsidRDefault="00DD7639" w:rsidP="00630C57">
      <w:r w:rsidRPr="009A45A6">
        <w:t xml:space="preserve">– </w:t>
      </w:r>
      <w:r w:rsidRPr="009A45A6">
        <w:rPr>
          <w:i/>
          <w:iCs/>
        </w:rPr>
        <w:t>S vetřelci, s nimiž jsme bojovali, nemá nic společného. –Ohnivá vřetena se o výsledky svého pozorování podělila s ostatními roji. Bez úleku, ale se zvědavostí a očekáváním se dozvěděla o cizincově pokusu o komunikaci, k níž došlo v končinách Bílých větrů. Něco takového se v minulosti nestalo, ani jednou.</w:t>
      </w:r>
    </w:p>
    <w:p w:rsidR="00DD7639" w:rsidRPr="009A45A6" w:rsidRDefault="00DD7639" w:rsidP="00630C57">
      <w:r w:rsidRPr="009A45A6">
        <w:rPr>
          <w:i/>
          <w:iCs/>
        </w:rPr>
        <w:t>Cizinka se dlouho zdržovala v kovovém válci. U něj si postavila přístřešek proti slunci z fólie, která se leskla stejně zlatavě jako dva Menttiové, kteří se právě našli, oblétávajíse a laškují.</w:t>
      </w:r>
    </w:p>
    <w:p w:rsidR="00DD7639" w:rsidRPr="009A45A6" w:rsidRDefault="00DD7639" w:rsidP="00630C57">
      <w:r w:rsidRPr="009A45A6">
        <w:rPr>
          <w:i/>
          <w:iCs/>
        </w:rPr>
        <w:t>V noci sedávala u stanu a zdálo se, že obdivuje hvězdnou oblohu a vzdálená mračna svítícího plynu.</w:t>
      </w:r>
    </w:p>
    <w:p w:rsidR="00DD7639" w:rsidRDefault="00DD7639" w:rsidP="00630C57">
      <w:pPr>
        <w:rPr>
          <w:i/>
          <w:iCs/>
        </w:rPr>
      </w:pPr>
      <w:r w:rsidRPr="009A45A6">
        <w:rPr>
          <w:i/>
          <w:iCs/>
        </w:rPr>
        <w:t>Menttiové písečných květů zatoužili s ní komunikovat. Dlouho se radili a nakonec se rozhodli, že se vyjádří podobně jako ten cizinec.</w:t>
      </w:r>
    </w:p>
    <w:p w:rsidR="00DD7639" w:rsidRPr="009A45A6" w:rsidRDefault="00DD7639" w:rsidP="00630C57"/>
    <w:p w:rsidR="00DD7639" w:rsidRPr="009A45A6" w:rsidRDefault="00DD7639" w:rsidP="00633F4A">
      <w:pPr>
        <w:pStyle w:val="Bezodskokuk"/>
      </w:pPr>
      <w:r w:rsidRPr="009A45A6">
        <w:t>V těsném pro</w:t>
      </w:r>
      <w:r>
        <w:t>s</w:t>
      </w:r>
      <w:r w:rsidRPr="009A45A6">
        <w:t>toru shiftu zdolala i Perryho Rhodana únava. Navzdory aktivátoru měl hlad a žízeň, toužil po pořádné sprše a projevoval se na něm nedostatek spánku. Ostatní na tom nebyli o moc lépe.</w:t>
      </w:r>
    </w:p>
    <w:p w:rsidR="00DD7639" w:rsidRPr="009A45A6" w:rsidRDefault="00DD7639" w:rsidP="00630C57">
      <w:r w:rsidRPr="009A45A6">
        <w:t>Vřetena sice odpojila lokalizační paměť syntronu, ale Arsis Tachimové a Kealilu Ronovi se podařilo nalézt velitelský modul archy bez většího bloudění. Na nejvyšší a nejporostlejší duně stálo cosi jako stan ze zlaté fólie a narudle se od něj odráželo pozdně odpolední slunce.</w:t>
      </w:r>
    </w:p>
    <w:p w:rsidR="00DD7639" w:rsidRPr="009A45A6" w:rsidRDefault="00DD7639" w:rsidP="00630C57">
      <w:r w:rsidRPr="009A45A6">
        <w:t>Arsis zjistila směr větru a otočila shift. Obletěla oblast přistání, vybrala zhruba stejné místo jako poprvé a dosedla do písku. Mezi dunami se zvedl oblak prachu. Na svahu přikloněném ke slunci si Rhodan všiml blyštících se bodů a pruhů. Vylezli ze shiftu a navzájem si pomáhali ze skafandrů. Z písku sálalo horko, které teplý vítr nedokázal zmírnit. Akonany i Pozemšťany uhodil do nosu nepříjemný zápach.</w:t>
      </w:r>
    </w:p>
    <w:p w:rsidR="00DD7639" w:rsidRPr="009A45A6" w:rsidRDefault="00DD7639" w:rsidP="00630C57">
      <w:r w:rsidRPr="009A45A6">
        <w:t>„Přátelé,“ konstatovala Ameda Fayardová, „jsme zatracené cítit. Skoro bych řekla, že smrdíme.“</w:t>
      </w:r>
    </w:p>
    <w:p w:rsidR="00DD7639" w:rsidRPr="009A45A6" w:rsidRDefault="00DD7639" w:rsidP="00630C57">
      <w:r w:rsidRPr="009A45A6">
        <w:t>„Není divu,“ zabručela pilotka a cpala skafandry do uzavíratelných přihrádek. „Slyšela jsem, že horký písek za určitých okolností pere stejně účinně jako horká voda.“</w:t>
      </w:r>
    </w:p>
    <w:p w:rsidR="00DD7639" w:rsidRPr="009A45A6" w:rsidRDefault="00DD7639" w:rsidP="00630C57">
      <w:r w:rsidRPr="009A45A6">
        <w:lastRenderedPageBreak/>
        <w:t>„Tohle si vyzkoušíme radši až později,“ řekla Solina Tormasová a uložila desky s vlhkými fóliemi do kouta průchodu. „Chibis-Nydele bude mít pro upocené astronauty jistě pochopení.“</w:t>
      </w:r>
    </w:p>
    <w:p w:rsidR="00DD7639" w:rsidRPr="009A45A6" w:rsidRDefault="00DD7639" w:rsidP="00630C57">
      <w:r w:rsidRPr="009A45A6">
        <w:t>Lemurka vyšla z modulu, zastínila si oči a zamávala jim. Pak se otočila a zalezla zpět.</w:t>
      </w:r>
    </w:p>
    <w:p w:rsidR="00DD7639" w:rsidRPr="009A45A6" w:rsidRDefault="00DD7639" w:rsidP="00630C57">
      <w:r w:rsidRPr="009A45A6">
        <w:t>Astronauti se brodili horkým pískem k napůl zaváté rampě a blížili se k rozbitému vchodu. Denetree zažívala a rozhlížela se po okolí, jako by tu byla poprvé.</w:t>
      </w:r>
    </w:p>
    <w:p w:rsidR="00DD7639" w:rsidRPr="009A45A6" w:rsidRDefault="00DD7639" w:rsidP="00630C57">
      <w:r w:rsidRPr="009A45A6">
        <w:t>„Vítejte,“ řekla Nydele. Vyšla do světla a nesla podnos s osmi poháry a dvěma džbány. „Nevím proč, ale očekávala jsem vás. Kdepak máš svůj stroj, Perry Rhodane?“</w:t>
      </w:r>
    </w:p>
    <w:p w:rsidR="00DD7639" w:rsidRPr="009A45A6" w:rsidRDefault="00DD7639" w:rsidP="00630C57">
      <w:r w:rsidRPr="009A45A6">
        <w:t>„Někde v kosmu.“ Na Perryho znovu zapůsobilo její charisma. „Ale to je dlouhý příběh.“</w:t>
      </w:r>
    </w:p>
    <w:p w:rsidR="00DD7639" w:rsidRPr="009A45A6" w:rsidRDefault="00DD7639" w:rsidP="00630C57">
      <w:r w:rsidRPr="009A45A6">
        <w:t>„Pojďme nahoru ke stanu. Tam se budou dlouhé příběhy dobře poslouchat.“</w:t>
      </w:r>
    </w:p>
    <w:p w:rsidR="00DD7639" w:rsidRPr="009A45A6" w:rsidRDefault="00DD7639" w:rsidP="00630C57">
      <w:r w:rsidRPr="009A45A6">
        <w:t>Vyšli za ní na dunu a sedli si do stínu. Nydele naplnila poháry. Pod zlatou fólií vál osvěžující, chladivý vítr.</w:t>
      </w:r>
    </w:p>
    <w:p w:rsidR="00DD7639" w:rsidRPr="009A45A6" w:rsidRDefault="00DD7639" w:rsidP="00630C57">
      <w:r w:rsidRPr="009A45A6">
        <w:t>Usmála se na Rhodana a Denetree a řekla: „To je čerstvý horký huccar. Zahání hlad, žízeň i únavu. Řekla bych, že potřebujete posilnit.“</w:t>
      </w:r>
    </w:p>
    <w:p w:rsidR="00DD7639" w:rsidRPr="009A45A6" w:rsidRDefault="00DD7639" w:rsidP="00630C57">
      <w:r w:rsidRPr="009A45A6">
        <w:t>„Děkujeme.“</w:t>
      </w:r>
    </w:p>
    <w:p w:rsidR="00DD7639" w:rsidRPr="009A45A6" w:rsidRDefault="00DD7639" w:rsidP="00B61FFD">
      <w:r w:rsidRPr="009A45A6">
        <w:t>Sedla si na stoličku, jejíž nohy se zabořily do písku, a se zkoumavým úsměvem se postupně na všechny podívala. Byla bosá a měla poloprůsvitné roucho ke kotníkům. Rhodan neochutnával, rovnou se pořádně napil a okamžitě cítil, jak ho ten nakyslý nápoj osvěžil a vzpružil. Pohledem se dorozuměl s Denetree a vybídl ji: „Vyprávěj, co jsme zažili.“ Poklepal na náramek. „Kdyby se s energií něco změnilo, dozvím se to. Máme tedy dost času.“</w:t>
      </w:r>
    </w:p>
    <w:p w:rsidR="00DD7639" w:rsidRPr="009A45A6" w:rsidRDefault="00DD7639" w:rsidP="00630C57">
      <w:r w:rsidRPr="009A45A6">
        <w:t>Denetree se napila, zatlačila pohár do písku, aby se nezvrhl, a vyprávěla.</w:t>
      </w:r>
    </w:p>
    <w:p w:rsidR="00DD7639" w:rsidRPr="009A45A6" w:rsidRDefault="00DD7639" w:rsidP="00630C57">
      <w:r w:rsidRPr="009A45A6">
        <w:t xml:space="preserve">Když líčila Rhodanův pokus o komunikaci, Nydele zvedla ruku a ukázala na duny. „Noci jsou zde slavnostní, tiché a úžasné. A ta obloha plná hvězd!“ Rhodan si teprve teď uvědomil, jak půvabné a štíhlé má ruce. „Ty zářící vzdušné rybky, jak jim říkáte, v noci tiše tančí nad dunami a mým domovem. Tenkými ohnivými čarami </w:t>
      </w:r>
      <w:r w:rsidRPr="009A45A6">
        <w:lastRenderedPageBreak/>
        <w:t>vypálily do dun znaky. Měl by ses na ně podívat, nesmrtelníku Rhodane, než je smaže vítr.“</w:t>
      </w:r>
    </w:p>
    <w:p w:rsidR="00DD7639" w:rsidRPr="009A45A6" w:rsidRDefault="00DD7639" w:rsidP="00630C57">
      <w:r w:rsidRPr="009A45A6">
        <w:t>„Hned,“ odpověděl, „ale nejdřív ti to dopovíme.“</w:t>
      </w:r>
    </w:p>
    <w:p w:rsidR="00DD7639" w:rsidRPr="009A45A6" w:rsidRDefault="00DD7639" w:rsidP="00630C57">
      <w:r w:rsidRPr="009A45A6">
        <w:t>Denetree vyprávěla o Haluťanově útěku, o zkáze stanice a černé koule, o startu kosmochodu a shiftu. „A tak ještě nějaký čas potrvá, než tě dopravíme k ostatním a vrátíme se na naši loď,“ uzavřela.</w:t>
      </w:r>
    </w:p>
    <w:p w:rsidR="00DD7639" w:rsidRPr="009A45A6" w:rsidRDefault="00DD7639" w:rsidP="00630C57">
      <w:r w:rsidRPr="009A45A6">
        <w:t>„Víte… nejsem na to ještě připravena,“ řekla tiše Lemurka, odvrátila hlavu a pohlédla dolů na naahkův hrob.</w:t>
      </w:r>
    </w:p>
    <w:p w:rsidR="00DD7639" w:rsidRPr="009A45A6" w:rsidRDefault="00DD7639" w:rsidP="00630C57">
      <w:r w:rsidRPr="009A45A6">
        <w:t>„Zatím není žádný spěch,“ poznamenal Isaias Shimon.</w:t>
      </w:r>
    </w:p>
    <w:p w:rsidR="00DD7639" w:rsidRPr="009A45A6" w:rsidRDefault="00DD7639" w:rsidP="00630C57">
      <w:r w:rsidRPr="009A45A6">
        <w:t>Rhodan dopil, vstal, kývl na Denetree a vyšel ze stínu. Kráčel nedotčeným pískem k místu, kterého si všiml už při přistávání. Když se přiblížil a uviděl obrazce na svahu jasněji, zahořela v něm naděje. Že by jeho pokus byl skutečně počátkem komunikace s vřeteny?</w:t>
      </w:r>
    </w:p>
    <w:p w:rsidR="00DD7639" w:rsidRPr="009A45A6" w:rsidRDefault="00DD7639" w:rsidP="00630C57">
      <w:r w:rsidRPr="009A45A6">
        <w:t>Písečná zrnka byla roztavena a spečena jako sklo. Jako by tu pracoval tenoučký, koncentrovaný termický paprsek. Viděl kruhy, čáry a jednoduché postavy.</w:t>
      </w:r>
    </w:p>
    <w:p w:rsidR="00DD7639" w:rsidRPr="009A45A6" w:rsidRDefault="00DD7639" w:rsidP="00630C57">
      <w:r w:rsidRPr="009A45A6">
        <w:t xml:space="preserve">Snažil se obrazce interpretovat. Začal horní řadou. Tři vřetena. Nad nimi čočkovitá převrácená spirála. Hvízdl mezi zuby. </w:t>
      </w:r>
      <w:r w:rsidRPr="009A45A6">
        <w:rPr>
          <w:i/>
          <w:iCs/>
        </w:rPr>
        <w:t xml:space="preserve">Takže roj ohnivých rybek. </w:t>
      </w:r>
      <w:r w:rsidRPr="009A45A6">
        <w:t xml:space="preserve">Vedle vřeteno spojené čarou s jetem a Haluťanem. </w:t>
      </w:r>
      <w:r w:rsidRPr="009A45A6">
        <w:rPr>
          <w:i/>
          <w:iCs/>
        </w:rPr>
        <w:t xml:space="preserve">Jasně. Takže se jedná o kolektivní inteligenci, jejíž části nad dunami vědí o tom, co dělaly části nad polární oblastí. </w:t>
      </w:r>
      <w:r w:rsidRPr="009A45A6">
        <w:t xml:space="preserve">Další vřeteno v kontaktu s jediným dvounožcem. </w:t>
      </w:r>
      <w:r w:rsidRPr="009A45A6">
        <w:rPr>
          <w:i/>
          <w:iCs/>
        </w:rPr>
        <w:t xml:space="preserve">Chibis-Nydele. </w:t>
      </w:r>
      <w:r w:rsidRPr="009A45A6">
        <w:t xml:space="preserve">Potom velký kruh a vedle něj tři menší kruhy. </w:t>
      </w:r>
      <w:r w:rsidRPr="009A45A6">
        <w:rPr>
          <w:i/>
          <w:iCs/>
        </w:rPr>
        <w:t xml:space="preserve">Planeta. Dál. </w:t>
      </w:r>
      <w:r w:rsidRPr="009A45A6">
        <w:t xml:space="preserve">Zakřivení planety. Nad ní dva malé kruhy. </w:t>
      </w:r>
      <w:r w:rsidRPr="009A45A6">
        <w:rPr>
          <w:i/>
          <w:iCs/>
        </w:rPr>
        <w:t xml:space="preserve">Kosmické lodě. </w:t>
      </w:r>
      <w:r w:rsidRPr="009A45A6">
        <w:t xml:space="preserve">A opět symbol roje kroužícího nad podkovovou archy. Několik čar spojovalo roj a Nydelin kovový domov. </w:t>
      </w:r>
      <w:r w:rsidRPr="009A45A6">
        <w:rPr>
          <w:i/>
          <w:iCs/>
        </w:rPr>
        <w:t>Další pokus o kontakt?</w:t>
      </w:r>
    </w:p>
    <w:p w:rsidR="00DD7639" w:rsidRPr="009A45A6" w:rsidRDefault="00DD7639" w:rsidP="00630C57">
      <w:r w:rsidRPr="009A45A6">
        <w:t>„Anebo poselství, že vřetena a Lemurové mohou koexistovat?“ zabručel si a zvedl pohled k bledému měsíci, který plul v denním světle nad vzdálenými lesy. „Shift a kosmochod pro ně zřejmě nebyly dost důležité.“</w:t>
      </w:r>
    </w:p>
    <w:p w:rsidR="00DD7639" w:rsidRPr="009A45A6" w:rsidRDefault="00DD7639" w:rsidP="00630C57">
      <w:r w:rsidRPr="009A45A6">
        <w:t>Zaslechl za sebou kroky, otočil se a hleděl do Nydeliny tváře.</w:t>
      </w:r>
    </w:p>
    <w:p w:rsidR="00DD7639" w:rsidRPr="009A45A6" w:rsidRDefault="00DD7639" w:rsidP="00630C57">
      <w:r w:rsidRPr="009A45A6">
        <w:t>„Pochopil jsi, co mi ty svítící tančící bytosti chtěly říct?“ zeptala se plaše.</w:t>
      </w:r>
    </w:p>
    <w:p w:rsidR="00DD7639" w:rsidRPr="009A45A6" w:rsidRDefault="00DD7639" w:rsidP="00630C57">
      <w:r w:rsidRPr="009A45A6">
        <w:lastRenderedPageBreak/>
        <w:t>Pokrčil rameny a mlčel. Kochal se pohledem na její krásu. „Částečně,“ odpověděl po chvíli. „Necítí k tobě nepřátelství, řekl bych. K nikomu z vás, tím myslím Lemury…“ Znovu se odmlčel, potom se náhle odhodlal a pokračoval. „Ty a Denetree, která pochází z jiné hvězdné archy… Je tu zkrátka jistá hořká pravda, kterou jsme zatím všem Lemurům zamlčovali.“</w:t>
      </w:r>
    </w:p>
    <w:p w:rsidR="00DD7639" w:rsidRPr="009A45A6" w:rsidRDefault="00DD7639" w:rsidP="00630C57">
      <w:r w:rsidRPr="009A45A6">
        <w:t>„Ach, nesmrtelný Rhodane!“ Uvědomila si, jak na něj působí. Přímo se topil v hlubinách jejích něžných očí. „Hořké pravdy, ty já znám. Znám je stejně dobře jako ty. Myslíš si, že mě zlomí?“</w:t>
      </w:r>
    </w:p>
    <w:p w:rsidR="00DD7639" w:rsidRPr="009A45A6" w:rsidRDefault="00DD7639" w:rsidP="00630C57">
      <w:r w:rsidRPr="009A45A6">
        <w:t>„To nevím,“ pokrčil rameny. „Nuže. Taková je tedy ta pravda. Od startu vaší lodi uplynulo asi padesát tisíc let. Žili jste v uzavřeném systému. A mimo ten systém se hrozně moc změnilo. Teď se nelekej. Jste poslední Lemurové, předci Akonanů a Pozemšťanů. Já jsem Pozemšťan. Uvažuj o tom a zacházej s tímto poznatkem opatrně. Ti, co přežili, jsou od svých předků vzdáleni padesát tisíciletí. Denetree to zatím prosím neříkej – je na to ještě příliš mladá a možná by se zhroutila.“</w:t>
      </w:r>
    </w:p>
    <w:p w:rsidR="00DD7639" w:rsidRPr="009A45A6" w:rsidRDefault="00DD7639" w:rsidP="00630C57">
      <w:r w:rsidRPr="009A45A6">
        <w:t>Od stanu se k nim blížili ostatní. Nydele měkce, ale rozhodně sevřela Rhodanovo zápěstí. „Budu s tím zacházet obezřetně. Dopřej mi čas. Od Atubura jsem se naučila hodně. Čekat, přemýšlet, zvažovat, co je možné a co jsou jen toužebná přání. Ale jedno mi řekni. Opustíme někdy tuto planetu?“</w:t>
      </w:r>
    </w:p>
    <w:p w:rsidR="00DD7639" w:rsidRPr="009A45A6" w:rsidRDefault="00DD7639" w:rsidP="00630C57">
      <w:r w:rsidRPr="009A45A6">
        <w:t>Rhodan se na chvíli zamyslel. „Ne,“ odvětil. „Nevidím žádnou možnost.“</w:t>
      </w:r>
    </w:p>
    <w:p w:rsidR="00DD7639" w:rsidRPr="009A45A6" w:rsidRDefault="00DD7639" w:rsidP="00630C57">
      <w:r w:rsidRPr="009A45A6">
        <w:t>„Ani s vaší pomoci?“</w:t>
      </w:r>
    </w:p>
    <w:p w:rsidR="00DD7639" w:rsidRPr="009A45A6" w:rsidRDefault="00DD7639" w:rsidP="00630C57">
      <w:r w:rsidRPr="009A45A6">
        <w:t>„To jedině. Ale kam byste šli? Tohle je svět, na němž můžete žít a vychovávat své děti. Zdá se, že vřetena s vámi uzavřela mír.“</w:t>
      </w:r>
    </w:p>
    <w:p w:rsidR="00DD7639" w:rsidRPr="009A45A6" w:rsidRDefault="00DD7639" w:rsidP="00630C57">
      <w:r w:rsidRPr="009A45A6">
        <w:t>„Musím o tom přemýšlet. Ale než tvoji přátelé zaslechnou, o čem hovoříme, a špatně si to vyloží, řekni mi ještě jedno. Lemcharoyové už vědí, že zde musíme zůstat?“</w:t>
      </w:r>
    </w:p>
    <w:p w:rsidR="00DD7639" w:rsidRPr="009A45A6" w:rsidRDefault="00DD7639" w:rsidP="00630C57">
      <w:r w:rsidRPr="009A45A6">
        <w:t>„Nevím,“ odpověděl. „Ale jistě si to brzy uvědomí. A ti odhodlaní a moudří se s tím už určitě srovnali.“</w:t>
      </w:r>
    </w:p>
    <w:p w:rsidR="00DD7639" w:rsidRPr="009A45A6" w:rsidRDefault="00DD7639" w:rsidP="00630C57">
      <w:r w:rsidRPr="009A45A6">
        <w:t xml:space="preserve">Svěsila hlavu a zdálo se, že přemýšlí. Pohlédla na znaky v písku. „Ptal ses po nějakých záznamech. </w:t>
      </w:r>
      <w:r w:rsidRPr="009A45A6">
        <w:lastRenderedPageBreak/>
        <w:t>Systematicky pátrám po jeho denících a poznámkách, ale zatím jsem na nic nenarazila.“</w:t>
      </w:r>
    </w:p>
    <w:p w:rsidR="00DD7639" w:rsidRPr="009A45A6" w:rsidRDefault="00DD7639" w:rsidP="00630C57">
      <w:r w:rsidRPr="009A45A6">
        <w:t>Jako první k nim došel Isaias Shimon.</w:t>
      </w:r>
    </w:p>
    <w:p w:rsidR="00DD7639" w:rsidRPr="009A45A6" w:rsidRDefault="00DD7639" w:rsidP="00630C57">
      <w:r w:rsidRPr="009A45A6">
        <w:t>„Kosmochod by už mohl být na PALENQUE,“ řekl.</w:t>
      </w:r>
    </w:p>
    <w:p w:rsidR="00DD7639" w:rsidRPr="009A45A6" w:rsidRDefault="00DD7639" w:rsidP="00630C57">
      <w:r w:rsidRPr="009A45A6">
        <w:t>„A vřetena by si už měla uvědomit, jak je pro nás důležitá komunikace,“ dodal vztekle Ron Kealil. „Nechtěli jsme letět za těmi trosečníky? Za tři hodiny bude tma jako v pytli.“</w:t>
      </w:r>
    </w:p>
    <w:p w:rsidR="00DD7639" w:rsidRPr="009A45A6" w:rsidRDefault="00DD7639" w:rsidP="00630C57">
      <w:r w:rsidRPr="009A45A6">
        <w:t>„Jsem pro,“ řekl Rhodan. „Chceš si dál užívat samotu, Chibis-Nydele?“</w:t>
      </w:r>
    </w:p>
    <w:p w:rsidR="00DD7639" w:rsidRPr="009A45A6" w:rsidRDefault="00DD7639" w:rsidP="00630C57">
      <w:r w:rsidRPr="009A45A6">
        <w:t>„Nejdřív se s ní musím vypořádat,“ odpověděla a doprovázela je k shiftu.</w:t>
      </w:r>
    </w:p>
    <w:p w:rsidR="00DD7639" w:rsidRPr="009A45A6" w:rsidRDefault="00DD7639" w:rsidP="00630C57">
      <w:r w:rsidRPr="009A45A6">
        <w:t>Solina Tormasová se krčila v přechodové komoře, držela už skoro oschlý svazek fólií na slunci a prohlížela si první stránky. Po chvíli zvedla hlavu a podala fólie Amedě Fayardové. „Shrnu text první strany. Nějaké dítě píše, že se .hořící vřetena’ dvakrát ročně shromažďují na určitém místě na obloze, kde se páří a rozmnožují. Ono místo je svatyně a nachází se nad velkým údolím na severu.“</w:t>
      </w:r>
    </w:p>
    <w:p w:rsidR="00DD7639" w:rsidRPr="009A45A6" w:rsidRDefault="00DD7639" w:rsidP="00630C57">
      <w:r w:rsidRPr="009A45A6">
        <w:t>„Údolí na severu,“ řekl Rhodan a netvářil se příliš překvapeně. „To by odpovídalo umístění oné stanice, kterou se nám jen taktak podařilo opustit.“</w:t>
      </w:r>
    </w:p>
    <w:p w:rsidR="00DD7639" w:rsidRPr="009A45A6" w:rsidRDefault="00DD7639" w:rsidP="00630C57">
      <w:r w:rsidRPr="009A45A6">
        <w:t>Archeoložka četla společně se Solinou. „Dále tu stojí, že ten mladý Akonan bytosti pozoroval. Nazývá je ,Menittiové, Menthianové nebo Menttiové’. To nejsou akonská slova. Píše, že údolí je plné úžasných rostlin, které v období páření kvetou a vydávají omamnou vůni.“</w:t>
      </w:r>
    </w:p>
    <w:p w:rsidR="00DD7639" w:rsidRPr="009A45A6" w:rsidRDefault="00DD7639" w:rsidP="00630C57">
      <w:r w:rsidRPr="009A45A6">
        <w:t>„To bylo před tisíciletími, než se těch končin zmocnil sníh a led,“ podotkl Isaias Shimon. „Na co jste ještě přišly?“</w:t>
      </w:r>
    </w:p>
    <w:p w:rsidR="00DD7639" w:rsidRPr="009A45A6" w:rsidRDefault="00DD7639" w:rsidP="00630C57">
      <w:r w:rsidRPr="009A45A6">
        <w:t>„Později těm bytostem říká už jen ,Menttiové’. Zřejmě se jedná o naše vzdušné rybky.“</w:t>
      </w:r>
    </w:p>
    <w:p w:rsidR="00DD7639" w:rsidRPr="009A45A6" w:rsidRDefault="00DD7639" w:rsidP="00630C57">
      <w:r w:rsidRPr="009A45A6">
        <w:t>„Já o tom vůbec nepochybuji,“ prohlásila Arsis Tachimová a vlezla do kabiny.</w:t>
      </w:r>
    </w:p>
    <w:p w:rsidR="00DD7639" w:rsidRPr="009A45A6" w:rsidRDefault="00DD7639" w:rsidP="00630C57">
      <w:r w:rsidRPr="009A45A6">
        <w:t>Rhodan pozorně poslouchal, jak Solina a Ameda se značným duševním úsilím interpretují text. Takže je více než pravděpodobné, že Akonané vyšívali Menttie z „posvátného“ shromaždiště, a potom s nimi bojovali. K těmto událostem však došlo před tisíci a tisíci lety.</w:t>
      </w:r>
    </w:p>
    <w:p w:rsidR="00DD7639" w:rsidRPr="009A45A6" w:rsidRDefault="00DD7639" w:rsidP="00630C57">
      <w:r w:rsidRPr="009A45A6">
        <w:lastRenderedPageBreak/>
        <w:t>„Jestliže si Menttiové po tak dlouhé době vzpomínají na boje a porážky,“ obrátil se na Chibis-Nydele, „měli by také poznat, že jsme neškodní. Nás všechny – Lemury, Pozemšťany a Akonany – považují za potomky svých tehdejších nepřátel. Proto nám nedůvěřují a bojí se nás.“</w:t>
      </w:r>
    </w:p>
    <w:p w:rsidR="00DD7639" w:rsidRPr="009A45A6" w:rsidRDefault="00DD7639" w:rsidP="00630C57">
      <w:r w:rsidRPr="009A45A6">
        <w:t>„Ale ukázalo se, že ne všech,“ namítla Denetree. „Zřejmě se bojí jen těch velkých lodí.“</w:t>
      </w:r>
    </w:p>
    <w:p w:rsidR="00DD7639" w:rsidRPr="009A45A6" w:rsidRDefault="00DD7639" w:rsidP="00630C57">
      <w:r w:rsidRPr="009A45A6">
        <w:t>Kealil Ron si otřel pot z čela. „Naši předkové jim zabrali, možná nevědomky, údolí páření a navíc demonstrovali převahu své techniky,“ zauvažoval.</w:t>
      </w:r>
    </w:p>
    <w:p w:rsidR="00DD7639" w:rsidRPr="009A45A6" w:rsidRDefault="00DD7639" w:rsidP="00630C57">
      <w:r w:rsidRPr="009A45A6">
        <w:t>„To je dost možné,“ řekl Rhodan a vstal. „Jsou to nesmírně poučné poznatky, ale bohužel nás nedostanou kupředu. Poletíme?“</w:t>
      </w:r>
    </w:p>
    <w:p w:rsidR="00DD7639" w:rsidRPr="009A45A6" w:rsidRDefault="00DD7639" w:rsidP="00630C57">
      <w:r w:rsidRPr="009A45A6">
        <w:t>„Zpět do tlačenice,“ zavrčel Isaias Shimon a pomáhal Denetree do shiftu.</w:t>
      </w:r>
    </w:p>
    <w:p w:rsidR="00DD7639" w:rsidRPr="009A45A6" w:rsidRDefault="00DD7639" w:rsidP="00630C57">
      <w:r w:rsidRPr="009A45A6">
        <w:t>Rhodan stiskl Lemurce ruku. „Máš vysílačku,“ řekl tiše. „My se vrátíme. Ale nejdřív musíme navázat kontakt s lodí.“</w:t>
      </w:r>
    </w:p>
    <w:p w:rsidR="00DD7639" w:rsidRPr="009A45A6" w:rsidRDefault="00DD7639" w:rsidP="00630C57">
      <w:r w:rsidRPr="009A45A6">
        <w:t>„Budu čekat a hledat data, Nesmrtelný.“</w:t>
      </w:r>
    </w:p>
    <w:p w:rsidR="00DD7639" w:rsidRPr="009A45A6" w:rsidRDefault="00DD7639" w:rsidP="00630C57">
      <w:r w:rsidRPr="009A45A6">
        <w:t>Když se Nydele od shiftu dostatečně vzdálila, Arsis Tachimová nastartovala a v nízké výšce zamířila k fragmentu LEMCHY OVIR. Letěla přímo proti rudému slunci, které se nad obzorem chystalo ke spánku.</w:t>
      </w:r>
    </w:p>
    <w:p w:rsidR="00DD7639" w:rsidRDefault="00DD7639" w:rsidP="00630C57"/>
    <w:p w:rsidR="00DD7639" w:rsidRPr="009A45A6" w:rsidRDefault="00DD7639" w:rsidP="00633F4A">
      <w:pPr>
        <w:pStyle w:val="Bezodskokuk"/>
      </w:pPr>
      <w:r w:rsidRPr="009A45A6">
        <w:t>Připadalo jim, že se nad táborem Lemcharoyů, který se neuspořádaně rozkládal v půlkruhu kolem obrovského fragmentu, shromáždili snad všichni Menttiové. Výsadkové čluny stály na rovině pět set metrů od okraje kráteru. Narudlý sluneční svit se sléval se září nesmírného množství Menttiů. Trosečníci ustali v práci. Jen od dvou ohňů, kterým již nikdo nevěnoval pozornost, se ve večerním vánku zvedaly šedavé sloupy dýmu. Shift se ve výši dvou set metrů blížil k fragmentu, dostal se do oblasti nazlátlého svitu, obletěl tábor a potom Arsis dosedla vedle výsadkových člunů.</w:t>
      </w:r>
    </w:p>
    <w:p w:rsidR="00DD7639" w:rsidRPr="009A45A6" w:rsidRDefault="00DD7639" w:rsidP="00630C57">
      <w:r w:rsidRPr="009A45A6">
        <w:t>„Při Velikém oku! Ta scéna působí hrůzostrašně,“ procedila mezi zuby a vypnula motory. „Řekla bych, že je tu zájem o tvé kreslířské nadání, Pozemšťane Rhodane.“</w:t>
      </w:r>
    </w:p>
    <w:p w:rsidR="00DD7639" w:rsidRPr="009A45A6" w:rsidRDefault="00DD7639" w:rsidP="00630C57">
      <w:r w:rsidRPr="009A45A6">
        <w:lastRenderedPageBreak/>
        <w:t>Denetree otevřela východ a vysunula rampu. Jejich přistání nikoho nezajímalo. Lemurové bojácně sledovali Menttie a zdálo se, že od nich očekávají jen to nejhorší.</w:t>
      </w:r>
    </w:p>
    <w:p w:rsidR="00DD7639" w:rsidRPr="009A45A6" w:rsidRDefault="00DD7639" w:rsidP="00630C57">
      <w:r w:rsidRPr="009A45A6">
        <w:t>Rhodan vystoupil hned po Denetree. „Tohle je poněkud jiná situace,“ zabručel. „Nás, posádku shiftu, Menttiové akceptovali. Platí to však i pro ně?“</w:t>
      </w:r>
    </w:p>
    <w:p w:rsidR="00DD7639" w:rsidRPr="009A45A6" w:rsidRDefault="00DD7639" w:rsidP="00630C57">
      <w:r w:rsidRPr="009A45A6">
        <w:t xml:space="preserve">Rozhlédl se, hledal volné místo na zemi, potom se upřeně zahleděl na zčernalý vrak a pokrčil rameny. Menttiové si nějakým způsobem předávají informace. O tom byl skálopevně přesvědčen. </w:t>
      </w:r>
      <w:r w:rsidRPr="009A45A6">
        <w:rPr>
          <w:i/>
          <w:iCs/>
        </w:rPr>
        <w:t>Vědí však ti, kteří se nad námi vznášejí, o zkáze stanice a Haluťanově úniku? I kdyby tomu tak bylo… Podaří se je přesvědčit o neškodnosti Lemurů?</w:t>
      </w:r>
    </w:p>
    <w:p w:rsidR="00DD7639" w:rsidRPr="009A45A6" w:rsidRDefault="00DD7639" w:rsidP="00630C57">
      <w:r w:rsidRPr="009A45A6">
        <w:t>Rozhodl se k činu, i když ještě neměl přesný plán. Vytáhl z police antigrav a zkontroloval, zda funguje. Hodil si ho na záda a rychle se nesl k jednomu místu na hrázi, z nějž trčela zaoblená část vraku. Zvedl kombimet a nastavil ho na co nejslabší paprsek.</w:t>
      </w:r>
    </w:p>
    <w:p w:rsidR="00DD7639" w:rsidRPr="009A45A6" w:rsidRDefault="00DD7639" w:rsidP="00630C57">
      <w:r w:rsidRPr="009A45A6">
        <w:rPr>
          <w:i/>
          <w:iCs/>
        </w:rPr>
        <w:t xml:space="preserve">Zkusíme znovu kytičky, čáry a panáčky? </w:t>
      </w:r>
      <w:r w:rsidRPr="009A45A6">
        <w:t>pomyslel si, vznesl se asi dvacet metrů nad vrak a stiskl spoušť. Paprsek se zažíral do kovu a zanechával za sebou kouřící a jasně viditelnou stopu. Lemurové na něj nechápavě civěli.</w:t>
      </w:r>
    </w:p>
    <w:p w:rsidR="00DD7639" w:rsidRPr="009A45A6" w:rsidRDefault="00DD7639" w:rsidP="00630C57">
      <w:r w:rsidRPr="009A45A6">
        <w:t>Pečlivě nakreslil humanoida, jak stojí před vrakem a „prosebně“ zvedá ruce k oblaku nad sebou.</w:t>
      </w:r>
    </w:p>
    <w:p w:rsidR="00DD7639" w:rsidRPr="009A45A6" w:rsidRDefault="00DD7639" w:rsidP="00630C57">
      <w:r w:rsidRPr="009A45A6">
        <w:t>Žádnou reakci ze strany Menttiů neočekával, ale tu se z roje uvolnil klín, snesl se níž a kroužil těsně nad ním a jeho kreslířským pokusem.</w:t>
      </w:r>
    </w:p>
    <w:p w:rsidR="00DD7639" w:rsidRPr="009A45A6" w:rsidRDefault="00DD7639" w:rsidP="00630C57">
      <w:r w:rsidRPr="009A45A6">
        <w:t>Rhodan vypálil mrak, z nějž padal déšť. V místě, kam dopadaly kapky, vyrůstal výhonek. Vedle vznikl strom a humanoid, který z něj trhal plod. Perry přidal postavu, která zvedala k oblaku, tedy k roji, velký květ. Když zjistil, že kombimetu dochází energie, nakreslil ještě takový ten kulatý, bezuchý a rozesmátý obličej. Ani nevěděl, co ho to napadlo. Pokrčil rameny, zavěsil rozpálenou zbraň na opasek, zvolna se snesl k shiftu a plavně přistál.</w:t>
      </w:r>
    </w:p>
    <w:p w:rsidR="00DD7639" w:rsidRPr="009A45A6" w:rsidRDefault="00DD7639" w:rsidP="00630C57">
      <w:r w:rsidRPr="009A45A6">
        <w:t>„Tak to bychom měli,“ řekl unaveným hlasem. „Myslíte, že budou přemýšlet dlouho?“ Odepnul si antigrav od opasku a uklidil ho na místo.</w:t>
      </w:r>
    </w:p>
    <w:p w:rsidR="00DD7639" w:rsidRPr="009A45A6" w:rsidRDefault="00DD7639" w:rsidP="00630C57">
      <w:r w:rsidRPr="009A45A6">
        <w:lastRenderedPageBreak/>
        <w:t>Nad obrázky vířil malý roj. Slunce se dotklo obzoru a změnilo tvar. Vypadalo, jako by je někdo přišlápl. Vrak se utápěl v krvavém světle.</w:t>
      </w:r>
    </w:p>
    <w:p w:rsidR="00DD7639" w:rsidRPr="009A45A6" w:rsidRDefault="00DD7639" w:rsidP="00630C57">
      <w:r w:rsidRPr="009A45A6">
        <w:t>Zdálo se, jako by ten obrovitý mrak zářících bytostí pomalu stoupal a o několik minut později světlo milionů vřeten zesláblo.</w:t>
      </w:r>
    </w:p>
    <w:p w:rsidR="00DD7639" w:rsidRPr="009A45A6" w:rsidRDefault="00DD7639" w:rsidP="00630C57">
      <w:r w:rsidRPr="009A45A6">
        <w:t>„Přemýšlejí a čekají,“ řekla Denetree. Upravovala si cop a nespouštěla z Menttiů oči. Rhodan se posadil a v tvářích posádky viděl stejnou skepsi, jíž propadal i on. Nepočítal s nějakým rychlým úspěchem. Mají toho s Menttii tak málo společného, že se pravděpodobně nemohou vyhnout nedorozuměním. Ale třeba se tito Menttiové vyjádří podobně jako ti na svahu duny.</w:t>
      </w:r>
    </w:p>
    <w:p w:rsidR="00DD7639" w:rsidRPr="009A45A6" w:rsidRDefault="00DD7639" w:rsidP="00630C57">
      <w:r w:rsidRPr="009A45A6">
        <w:t>„Zůstaneme tu přes noc?“ zajímala se Solina Tormasová. „Anebo riskneme let k LAS-TOÓR?“</w:t>
      </w:r>
    </w:p>
    <w:p w:rsidR="00DD7639" w:rsidRPr="009A45A6" w:rsidRDefault="00DD7639" w:rsidP="00630C57">
      <w:r w:rsidRPr="009A45A6">
        <w:t>„A co přespat u Chibis-Nydele?“ navrhl Ron Kealil.</w:t>
      </w:r>
    </w:p>
    <w:p w:rsidR="00DD7639" w:rsidRPr="009A45A6" w:rsidRDefault="00DD7639" w:rsidP="00630C57">
      <w:r w:rsidRPr="009A45A6">
        <w:t>K shiftu přistoupili tři Lemurové, v nichž Solina Tormasová a Perry Rhodan poznali piloty výsadkových člunů Ascelina a Kalymela a Kalymelovu přítelkyni Rasturi.</w:t>
      </w:r>
    </w:p>
    <w:p w:rsidR="00DD7639" w:rsidRPr="009A45A6" w:rsidRDefault="00DD7639" w:rsidP="00630C57">
      <w:r w:rsidRPr="009A45A6">
        <w:t>„Tak co, Kalymele?“ řekla na uvítanou Solina. „Nová vlast vás jistě děsí. Ty bytosti jsou Menttiové a jsou to původní a skuteční obyvatelé této planety. Musíte s nimi vyjít.“</w:t>
      </w:r>
    </w:p>
    <w:p w:rsidR="00DD7639" w:rsidRPr="009A45A6" w:rsidRDefault="00DD7639" w:rsidP="00630C57">
      <w:r w:rsidRPr="009A45A6">
        <w:t>Na Kalymelovi a Rasturi bylo vidět, že si nejsou jisti, zda historička nežertuje. Střídavě se dívali na Menttie a na vrak.</w:t>
      </w:r>
    </w:p>
    <w:p w:rsidR="00DD7639" w:rsidRPr="009A45A6" w:rsidRDefault="00DD7639" w:rsidP="00630C57">
      <w:r w:rsidRPr="009A45A6">
        <w:t>„A odkud to víte? Mluvili jste s nimi?“ zeptal se pak Kalymel.</w:t>
      </w:r>
    </w:p>
    <w:p w:rsidR="00DD7639" w:rsidRPr="009A45A6" w:rsidRDefault="00DD7639" w:rsidP="00630C57">
      <w:r w:rsidRPr="009A45A6">
        <w:t>„Našli jsme staré záznamy a v nich jejich jméno.“</w:t>
      </w:r>
    </w:p>
    <w:p w:rsidR="00DD7639" w:rsidRPr="009A45A6" w:rsidRDefault="00DD7639" w:rsidP="00630C57">
      <w:r w:rsidRPr="009A45A6">
        <w:t>Archeoložka Ameda Fayardová ukázala na výsadkové čluny. „Je rozumné, že se držíte pohromadě. S čluny najdete nejvhodnější místo, na němž se s konečnou platností usídlíte. Kolikrát s nimi ještě můžete vzlétnout?“</w:t>
      </w:r>
    </w:p>
    <w:p w:rsidR="00DD7639" w:rsidRPr="009A45A6" w:rsidRDefault="00DD7639" w:rsidP="00630C57">
      <w:r w:rsidRPr="009A45A6">
        <w:t>„Pětkrát nebo šestkrát,“ odpověděl Ascelin. „Pokud nás ti Menttiové, jak jim říkáš, dřív neoddělají.“</w:t>
      </w:r>
    </w:p>
    <w:p w:rsidR="00DD7639" w:rsidRPr="009A45A6" w:rsidRDefault="00DD7639" w:rsidP="00630C57">
      <w:r w:rsidRPr="009A45A6">
        <w:t>„Zkuste s nimi komunikovat, dejte jim najevo své mírumilovné úmysly a všechno bude určitě v pořádku,“ řekl Rhodan a hned se zeptal: „Našla se ve vraku nějaká paměťová jednotka?“</w:t>
      </w:r>
    </w:p>
    <w:p w:rsidR="00DD7639" w:rsidRPr="009A45A6" w:rsidRDefault="00DD7639" w:rsidP="00630C57">
      <w:r w:rsidRPr="009A45A6">
        <w:lastRenderedPageBreak/>
        <w:t>Kalymel zavrtěl hlavou. Rhodan ho odvedl dvacet kroků stranou, položil mu ruku na rameno a zvažoval, zda snese pravdu. Dříve či později se ji stejně dozví. „Řeknu to jen tobě,“ zašeptal. „S tím, co se teď dozvíš, nalož podle vlastního uvážení. Váš naahk, hledač hvězd Atubur Nutai, je mrtev. Pohřbili jsme ho.“</w:t>
      </w:r>
    </w:p>
    <w:p w:rsidR="00DD7639" w:rsidRPr="009A45A6" w:rsidRDefault="00DD7639" w:rsidP="00630C57">
      <w:r w:rsidRPr="009A45A6">
        <w:t>Kalymel na něj vytřeštil oči.</w:t>
      </w:r>
    </w:p>
    <w:p w:rsidR="00DD7639" w:rsidRPr="009A45A6" w:rsidRDefault="00DD7639" w:rsidP="00630C57">
      <w:r w:rsidRPr="009A45A6">
        <w:t>„Má hrob v dunách vedle velitelského modulu, v němž žije jeho družka Chibis-Nydele,“ pokračoval Rhodan. „Až najdete definitivní místo pro osadu, chce se k vám přestěhovat. Promiň, ale musel jsem ti to říct.“</w:t>
      </w:r>
    </w:p>
    <w:p w:rsidR="00DD7639" w:rsidRPr="009A45A6" w:rsidRDefault="00DD7639" w:rsidP="00630C57">
      <w:r w:rsidRPr="009A45A6">
        <w:t>Lemur lehce přikývl, odvrátil se a upřeně hleděl na vrak. „Děkuji ti, Pozemšťane. Nevím, já prostě nevím, co bych na to řekl. Je to strašné… pro nás pro všechny.“ Znovu pokýval hlavou a váhavým krokem zamířil k ostatním trosečníkům. Seděli a leželi po skupinkách mezi ohni. Sedačky, stoly, lehátka a další zařízení z vraku rozmístili mezi vymontovanými kabinami.</w:t>
      </w:r>
    </w:p>
    <w:p w:rsidR="00DD7639" w:rsidRPr="009A45A6" w:rsidRDefault="00DD7639" w:rsidP="00630C57">
      <w:r w:rsidRPr="009A45A6">
        <w:t>Rasturi šla Kalymelovi naproti, chytila se ho za ruku a už ho nepustila. „Žádnou paměť jsme nenašli, Pozemšťane,“ hlásila.</w:t>
      </w:r>
    </w:p>
    <w:p w:rsidR="00DD7639" w:rsidRPr="009A45A6" w:rsidRDefault="00DD7639" w:rsidP="00630C57">
      <w:r w:rsidRPr="009A45A6">
        <w:t>Ascelin naznačil omluvné gesto. Ameda a Isaias vzhlédli k Menttiům, kteří se skutečně stáhli do větší výšky a nevyvolávali v nich už takový pocit ohrožení.</w:t>
      </w:r>
    </w:p>
    <w:p w:rsidR="00DD7639" w:rsidRPr="009A45A6" w:rsidRDefault="00DD7639" w:rsidP="00630C57">
      <w:r w:rsidRPr="009A45A6">
        <w:t>Kealil Ron zamžoural do posledních slunečních paprsků a zvedl ruku. „Měli bychom si najít nějaké místo na noc, Perry. Zítra se snad rozhodneme za příznivějších podmínek.“</w:t>
      </w:r>
    </w:p>
    <w:p w:rsidR="00DD7639" w:rsidRPr="009A45A6" w:rsidRDefault="00DD7639" w:rsidP="00630C57">
      <w:r w:rsidRPr="009A45A6">
        <w:t>„Dobrá. Jdeme na to,“ řekl Rhodan. Kealil zapnul nejsilnější, přistávací světlomety.</w:t>
      </w:r>
    </w:p>
    <w:p w:rsidR="00DD7639" w:rsidRPr="009A45A6" w:rsidRDefault="00DD7639" w:rsidP="00630C57">
      <w:r w:rsidRPr="009A45A6">
        <w:t>Denetree jako by výzvu přeslechla. Nehybně zírala na vrak a chaotický tábor. Rhodan si uvědomil, že opět upadla do deprese, jíž trpěla od prvního dne na PALENQUE. Vzal ji za ruku a vedl k shiftu. „Pojď s námi. Ten pohled deprimuje i mne. Zítra to už neuvidíš tak černě. A spánek ti prospěje.“</w:t>
      </w:r>
    </w:p>
    <w:p w:rsidR="00DD7639" w:rsidRPr="009A45A6" w:rsidRDefault="00DD7639" w:rsidP="00630C57">
      <w:r w:rsidRPr="009A45A6">
        <w:t>Pomohl jí do kabiny. Když Kealil nastartoval, Denetree se podlomila kolena a omdlela. Solina Tormasová vstala a pomohla Rhodanovi uložit ji do anatomického křesla.</w:t>
      </w:r>
    </w:p>
    <w:p w:rsidR="00DD7639" w:rsidRPr="009A45A6" w:rsidRDefault="00DD7639" w:rsidP="00630C57">
      <w:r w:rsidRPr="009A45A6">
        <w:lastRenderedPageBreak/>
        <w:t>Kealil Ron vedl shift v bělostném světle světlometů zpět k dunám a k Chibis-Nydele.</w:t>
      </w:r>
    </w:p>
    <w:p w:rsidR="00DD7639" w:rsidRDefault="00DD7639" w:rsidP="00630C57"/>
    <w:p w:rsidR="00DD7639" w:rsidRPr="009A45A6" w:rsidRDefault="00DD7639" w:rsidP="00633F4A">
      <w:pPr>
        <w:pStyle w:val="Bezodskokuk"/>
      </w:pPr>
      <w:r w:rsidRPr="009A45A6">
        <w:t>V prostorách, které obýval velitel Atubur Nutai s Nydele, našli místa k přespání, skrovně fungující sprchy, něco čistého oblečení a dostatek jídla. I Rhodan se cítil na smrt unavený.</w:t>
      </w:r>
    </w:p>
    <w:p w:rsidR="00DD7639" w:rsidRPr="009A45A6" w:rsidRDefault="00DD7639" w:rsidP="00630C57">
      <w:r w:rsidRPr="009A45A6">
        <w:t>Chvíli marně zkoušel multifunkční náramek, potom se umyl, napil se studeného huccaru a natáhl se na několik pokrývek, které Nydele v jedné místnosti navrstvila na měkký koberec. Na nízkém stolku svítila olejová lampička. Připadalo mu, že čip aktivátoru pod kůží žhne a pulzuje.</w:t>
      </w:r>
    </w:p>
    <w:p w:rsidR="00DD7639" w:rsidRPr="009A45A6" w:rsidRDefault="00DD7639" w:rsidP="00630C57">
      <w:r w:rsidRPr="009A45A6">
        <w:t>K ránu ležel s otevřenýma očima, cítil se vyspalý a zvolna si srovnával myšlenky. Náramek, který na noc odložil, si přidržel si před očima a pokoušel se ho zapnout. Stále marně.</w:t>
      </w:r>
    </w:p>
    <w:p w:rsidR="00DD7639" w:rsidRPr="009A45A6" w:rsidRDefault="00DD7639" w:rsidP="00630C57">
      <w:r w:rsidRPr="009A45A6">
        <w:rPr>
          <w:i/>
          <w:iCs/>
        </w:rPr>
        <w:t xml:space="preserve">Ti Menttiové se rozhodují zatraceně dlouho, </w:t>
      </w:r>
      <w:r w:rsidRPr="009A45A6">
        <w:t>pomyslel si a posadil se. Z ostatních místností, které byly zařízeny skromně, ale vybraným nábytkem, se k němu nesly hlasy jeho druhů. Cítil vůni nějakého horkého nápoje a pečiva.</w:t>
      </w:r>
    </w:p>
    <w:p w:rsidR="00DD7639" w:rsidRPr="009A45A6" w:rsidRDefault="00DD7639" w:rsidP="00630C57">
      <w:r w:rsidRPr="009A45A6">
        <w:t>Připnul si náramek a zvolna přecházel po ložnici. Olejová lampička dohořela. Ve vchodu do místnosti se ukázal stín.</w:t>
      </w:r>
    </w:p>
    <w:p w:rsidR="00DD7639" w:rsidRPr="009A45A6" w:rsidRDefault="00DD7639" w:rsidP="00630C57">
      <w:r w:rsidRPr="009A45A6">
        <w:t>Chibis-Nydele na něj kývla. „Myslím, že jsem něco našla. Možná je to, co hledáš. Pojď se mnou.“ Vedla ho do naahkovy pracovny.</w:t>
      </w:r>
    </w:p>
    <w:p w:rsidR="00DD7639" w:rsidRPr="009A45A6" w:rsidRDefault="00DD7639" w:rsidP="00630C57">
      <w:r w:rsidRPr="009A45A6">
        <w:t>Na velitelův pracovní stůl dopadalo sluneční světlo. Rhodan viděl v čelní stěně pod psací plochou a asi na desítce dalších míst vysunuté zásuvky.</w:t>
      </w:r>
    </w:p>
    <w:p w:rsidR="00DD7639" w:rsidRPr="009A45A6" w:rsidRDefault="00DD7639" w:rsidP="00630C57">
      <w:r w:rsidRPr="009A45A6">
        <w:t>„Tajné zásuvky, Nesmrtelný,“ zašeptala Nydele. Oblékla se do volné bílé košile a rovněž bílých kalhot z látky, která připomínala krystalickou mřížku. V auře smutku a vůle přežít, která ji obklopovala, byla žádoucí a zároveň zranitelná.</w:t>
      </w:r>
    </w:p>
    <w:p w:rsidR="00DD7639" w:rsidRPr="009A45A6" w:rsidRDefault="00DD7639" w:rsidP="00630C57">
      <w:r w:rsidRPr="009A45A6">
        <w:t>„Náhodně jsem se dotkla tohoto místa,“ ukázala na psací plochu, „a všechny ty zásuvky vyjely.“</w:t>
      </w:r>
    </w:p>
    <w:p w:rsidR="00DD7639" w:rsidRPr="009A45A6" w:rsidRDefault="00DD7639" w:rsidP="00630C57">
      <w:r w:rsidRPr="009A45A6">
        <w:t xml:space="preserve">Ono místo byl reliéf z kovových vláken, vzácného kamene a dřeva s nápadným žilkováním. Rhodan v něm poznal stylizovaný trup a hlavu v kápi. Temně hnědý </w:t>
      </w:r>
      <w:r w:rsidRPr="009A45A6">
        <w:lastRenderedPageBreak/>
        <w:t>obličej se skoro nedal rozeznat. Muž či žena, možná se ani nejednalo o člověka. Možné bylo úplně všechno.</w:t>
      </w:r>
    </w:p>
    <w:p w:rsidR="00DD7639" w:rsidRPr="009A45A6" w:rsidRDefault="00DD7639" w:rsidP="00630C57">
      <w:r w:rsidRPr="009A45A6">
        <w:t>„Je to jediné zobrazení Legendora, které znám,“ vysvětlovala Nydele. „Atubur o něm často mluvil. To on prý vyslal lodě do vesmíru. Jenže v minulosti se vyznám stejně málo jako v budoucnosti. Tady to je.“ Z největší kovové přihrádky vytáhla pouzdro, které s vnitřkem stolu spojovaly kabely. Odpojila žlutý, černý, červený a modrý kabel a podala pouzdro Rhodanovi. Bylo stěží větší než jeho dlaň a zdobily je intarzie.</w:t>
      </w:r>
    </w:p>
    <w:p w:rsidR="00DD7639" w:rsidRPr="009A45A6" w:rsidRDefault="00DD7639" w:rsidP="00630C57">
      <w:r w:rsidRPr="009A45A6">
        <w:t>Rhodan zvedl víko. Spatřil asi třicet tenkých čipů mezi zlatě se lesknoucími kontaktními pásky.</w:t>
      </w:r>
    </w:p>
    <w:p w:rsidR="00DD7639" w:rsidRPr="009A45A6" w:rsidRDefault="00DD7639" w:rsidP="00630C57">
      <w:r w:rsidRPr="009A45A6">
        <w:t>Nydele prohledávala ostatní zásuvky. Byly v nich vyschlé kalamáře, množství psacího náčiní, skleněné a kamenné koule, několik rostlin zalitých do průhledného materiálu, šperky a knihy. Památky z velitelova života.</w:t>
      </w:r>
    </w:p>
    <w:p w:rsidR="00DD7639" w:rsidRPr="009A45A6" w:rsidRDefault="00DD7639" w:rsidP="00630C57">
      <w:r w:rsidRPr="009A45A6">
        <w:t>„Tady často a dlouho sedával.“ Její hlas ho unášel do konkrétních dob a situací jeho vlastní minulosti. „Popíjel huccar, hovořil se mnou a vyprávěl o době, kdy na lodi žilo ještě deset tisíc Lemurů. Hovořil o svých vizích a o tom, že každá zaznamenaná myšlenka eroduje a slábne, až nakonec zanikne. Lecčemu jsem nerozuměla. Atubur byl moudrý muž.“</w:t>
      </w:r>
    </w:p>
    <w:p w:rsidR="00DD7639" w:rsidRPr="009A45A6" w:rsidRDefault="00DD7639" w:rsidP="00630C57">
      <w:r w:rsidRPr="009A45A6">
        <w:t>Rhodan pouzdro opatrně zavřel.</w:t>
      </w:r>
    </w:p>
    <w:p w:rsidR="00DD7639" w:rsidRPr="009A45A6" w:rsidRDefault="00DD7639" w:rsidP="00630C57">
      <w:r w:rsidRPr="009A45A6">
        <w:t>„Pokud kdy byl na LEMŠE OVIR nějaký nosič dat, pak tento. Patří tobě, nesmrtelný Rhodane.“</w:t>
      </w:r>
    </w:p>
    <w:p w:rsidR="00DD7639" w:rsidRPr="009A45A6" w:rsidRDefault="00DD7639" w:rsidP="00630C57">
      <w:r w:rsidRPr="009A45A6">
        <w:t>„Děkuji ti,“ odpověděl. „Tyto informace patří i posledním Lemurům. Pokud se nám je ovšem podaří přečíst. Slibuji ti, že vám je zpřístupníme.“</w:t>
      </w:r>
    </w:p>
    <w:p w:rsidR="00DD7639" w:rsidRPr="009A45A6" w:rsidRDefault="00DD7639" w:rsidP="00630C57">
      <w:r w:rsidRPr="009A45A6">
        <w:t>Přikývla a letmo se dotkla jeho nadloktí. Šli chodbami a místnostmi až k předsíni u východu, zalité denním světlem. Posádka shiftu snídala a popíjela teplý huccar.</w:t>
      </w:r>
    </w:p>
    <w:p w:rsidR="00DD7639" w:rsidRPr="009A45A6" w:rsidRDefault="00DD7639" w:rsidP="00630C57">
      <w:r w:rsidRPr="009A45A6">
        <w:t>Rhodan s úsměvem zvedl pouzdro a řekl: „Nyní máme o důvod víc pokusit se o nový start k lodím. Konečně máme nosič dat!“</w:t>
      </w:r>
    </w:p>
    <w:p w:rsidR="00DD7639" w:rsidRPr="009A45A6" w:rsidRDefault="00DD7639" w:rsidP="00630C57">
      <w:r w:rsidRPr="009A45A6">
        <w:t>Kealil Ron přikývl. „Tím je dán i cíl našeho letu. PALENQUE. Echkal cer Lethir bude zuřit.“</w:t>
      </w:r>
    </w:p>
    <w:p w:rsidR="00DD7639" w:rsidRPr="009A45A6" w:rsidRDefault="00DD7639" w:rsidP="00630C57">
      <w:r w:rsidRPr="009A45A6">
        <w:t>„Poletí Perry, Denetree a Isaias. Já budu pilotovat. Ostatní budou zatím dělat společnost Nydele. Souhlasíte?“ navrhla Arsis Tachimová.</w:t>
      </w:r>
    </w:p>
    <w:p w:rsidR="00DD7639" w:rsidRPr="009A45A6" w:rsidRDefault="00DD7639" w:rsidP="00630C57">
      <w:r w:rsidRPr="009A45A6">
        <w:lastRenderedPageBreak/>
        <w:t>„To je rozumné řešení,“ přikývl Ron Kealil.</w:t>
      </w:r>
    </w:p>
    <w:p w:rsidR="00DD7639" w:rsidRPr="009A45A6" w:rsidRDefault="00DD7639" w:rsidP="00630C57">
      <w:r w:rsidRPr="009A45A6">
        <w:t>Pilotka pohlédla na ranní oblohu, ale mezi mraky nespatřila jediného Menttie. Zvedla pohár. „Start za dvacet minut.“</w:t>
      </w:r>
    </w:p>
    <w:p w:rsidR="00DD7639" w:rsidRDefault="00DD7639" w:rsidP="00630C57">
      <w:pPr>
        <w:rPr>
          <w:i/>
          <w:iCs/>
        </w:rPr>
      </w:pPr>
    </w:p>
    <w:p w:rsidR="00DD7639" w:rsidRPr="009A45A6" w:rsidRDefault="00DD7639" w:rsidP="00633F4A">
      <w:pPr>
        <w:ind w:firstLine="0"/>
      </w:pPr>
      <w:r w:rsidRPr="009A45A6">
        <w:rPr>
          <w:i/>
          <w:iCs/>
        </w:rPr>
        <w:t>Ve značné výšce, skoro na hranici atmosféry, se všechny roje spojily v jediné mračno. Plynuly v neustálém proudu částic, které vysílalo slunce, a vyměňovaly si svá pozorování a analýzy toho, co vyčetly z pokusů o komunikaci oněch cizinců.</w:t>
      </w:r>
    </w:p>
    <w:p w:rsidR="00DD7639" w:rsidRPr="009A45A6" w:rsidRDefault="00DD7639" w:rsidP="00630C57">
      <w:r w:rsidRPr="009A45A6">
        <w:rPr>
          <w:i/>
          <w:iCs/>
        </w:rPr>
        <w:t xml:space="preserve">Menttiové písečného příboje soudili, že vrak kosmické lodi a dva výsadkové čluny nejsou nebezpečné stroje a že těch pět set cizinců nepředstavuje pro jejich svět nebezpečí. Menttiové planoucích podzimních lesů se domnívali, že zničení starého města v kotlině skoncovalo s nebezpečím </w:t>
      </w:r>
      <w:r w:rsidRPr="009A45A6">
        <w:t xml:space="preserve">z </w:t>
      </w:r>
      <w:r w:rsidRPr="009A45A6">
        <w:rPr>
          <w:i/>
          <w:iCs/>
        </w:rPr>
        <w:t xml:space="preserve">hlubin minulosti a že kresby návštěvníků vyjadřují jejich vůli žít na planetě </w:t>
      </w:r>
      <w:r w:rsidRPr="009A45A6">
        <w:t xml:space="preserve">v </w:t>
      </w:r>
      <w:r w:rsidRPr="009A45A6">
        <w:rPr>
          <w:i/>
          <w:iCs/>
        </w:rPr>
        <w:t>míru.</w:t>
      </w:r>
    </w:p>
    <w:p w:rsidR="00DD7639" w:rsidRPr="009A45A6" w:rsidRDefault="00DD7639" w:rsidP="00630C57">
      <w:r w:rsidRPr="009A45A6">
        <w:rPr>
          <w:i/>
          <w:iCs/>
        </w:rPr>
        <w:t>– Měli bychom jim dát nějaké znamení. –</w:t>
      </w:r>
    </w:p>
    <w:p w:rsidR="00DD7639" w:rsidRPr="009A45A6" w:rsidRDefault="00DD7639" w:rsidP="00630C57">
      <w:r w:rsidRPr="009A45A6">
        <w:rPr>
          <w:i/>
          <w:iCs/>
        </w:rPr>
        <w:t>– Znamení míru. A když nepochopí, zkusíme to jinak. –</w:t>
      </w:r>
    </w:p>
    <w:p w:rsidR="00DD7639" w:rsidRPr="009A45A6" w:rsidRDefault="00DD7639" w:rsidP="00630C57">
      <w:r w:rsidRPr="009A45A6">
        <w:rPr>
          <w:i/>
          <w:iCs/>
        </w:rPr>
        <w:t>– Je sporné, zda vůbec pochopí. –</w:t>
      </w:r>
    </w:p>
    <w:p w:rsidR="00DD7639" w:rsidRPr="009A45A6" w:rsidRDefault="00DD7639" w:rsidP="00630C57">
      <w:r w:rsidRPr="009A45A6">
        <w:rPr>
          <w:i/>
          <w:iCs/>
        </w:rPr>
        <w:t>Když Menttiové květů ústí komunikovali s Menttii velkých větrů, došlo k diskusi, zda jim nemohou být ty dvě velké lodi nebezpečné. Postupně však převládal názor, že lodě brzy zmizí, stejně překvapivě, jako se objevily, neboť se jedná o jiné cizince, i když jsou těm ze zničené lodi podobní.</w:t>
      </w:r>
    </w:p>
    <w:p w:rsidR="00DD7639" w:rsidRPr="009A45A6" w:rsidRDefault="00DD7639" w:rsidP="00630C57">
      <w:r w:rsidRPr="009A45A6">
        <w:rPr>
          <w:i/>
          <w:iCs/>
        </w:rPr>
        <w:t>– Pokud budou agresivní, můžeme je zase ovládnout. –</w:t>
      </w:r>
    </w:p>
    <w:p w:rsidR="00DD7639" w:rsidRPr="009A45A6" w:rsidRDefault="00DD7639" w:rsidP="00630C57">
      <w:r w:rsidRPr="009A45A6">
        <w:rPr>
          <w:i/>
          <w:iCs/>
        </w:rPr>
        <w:t>– Jako jsme to už udělali. –</w:t>
      </w:r>
    </w:p>
    <w:p w:rsidR="00DD7639" w:rsidRPr="009A45A6" w:rsidRDefault="00DD7639" w:rsidP="00630C57">
      <w:r w:rsidRPr="009A45A6">
        <w:rPr>
          <w:i/>
          <w:iCs/>
        </w:rPr>
        <w:t>Když se Menttiové písečných květů a všechny ostatní roje shodli na tom, že mohou cizince kdykoli paralyzovat, souhlasili i ostatní.</w:t>
      </w:r>
    </w:p>
    <w:p w:rsidR="00DD7639" w:rsidRPr="009A45A6" w:rsidRDefault="00DD7639" w:rsidP="00630C57">
      <w:r w:rsidRPr="009A45A6">
        <w:t xml:space="preserve">– </w:t>
      </w:r>
      <w:r w:rsidRPr="009A45A6">
        <w:rPr>
          <w:i/>
          <w:iCs/>
        </w:rPr>
        <w:t>Uvolněme jim energii! –</w:t>
      </w:r>
    </w:p>
    <w:p w:rsidR="00DD7639" w:rsidRPr="009A45A6" w:rsidRDefault="00DD7639" w:rsidP="00630C57">
      <w:r w:rsidRPr="009A45A6">
        <w:rPr>
          <w:i/>
          <w:iCs/>
        </w:rPr>
        <w:t>– Vraťme všem lodím svobodu! –</w:t>
      </w:r>
    </w:p>
    <w:p w:rsidR="00DD7639" w:rsidRPr="009A45A6" w:rsidRDefault="00DD7639" w:rsidP="00630C57">
      <w:r w:rsidRPr="009A45A6">
        <w:rPr>
          <w:i/>
          <w:iCs/>
        </w:rPr>
        <w:t>– Počkejme si, co se z toho vyvine. Pozorujme je bez přestání a stejně bedlivě jako předtím! –</w:t>
      </w:r>
    </w:p>
    <w:p w:rsidR="00DD7639" w:rsidRDefault="00DD7639" w:rsidP="00630C57">
      <w:pPr>
        <w:rPr>
          <w:i/>
          <w:iCs/>
        </w:rPr>
      </w:pPr>
      <w:r w:rsidRPr="009A45A6">
        <w:rPr>
          <w:i/>
          <w:iCs/>
        </w:rPr>
        <w:t xml:space="preserve">Obrovský mrak, mnohem větší než roj nad nočním ležením trosečníků, se harmonicky otáčel </w:t>
      </w:r>
      <w:r w:rsidRPr="009A45A6">
        <w:t xml:space="preserve">v </w:t>
      </w:r>
      <w:r w:rsidRPr="009A45A6">
        <w:rPr>
          <w:i/>
          <w:iCs/>
        </w:rPr>
        <w:t>proudu slunečních částic. O něco později se jednotlivé roje oddělily a navracely se do svých oblíbených končin.</w:t>
      </w:r>
    </w:p>
    <w:p w:rsidR="00DD7639" w:rsidRPr="009A45A6" w:rsidRDefault="00DD7639" w:rsidP="00630C57"/>
    <w:p w:rsidR="00DD7639" w:rsidRPr="009A45A6" w:rsidRDefault="00DD7639" w:rsidP="00633F4A">
      <w:pPr>
        <w:pStyle w:val="Bezodskokuk"/>
      </w:pPr>
      <w:r w:rsidRPr="009A45A6">
        <w:t>Denetree nastupovala do shiftu jako poslední. Na rampě napůl pokryté pískem se zastavila a zamávala Nydele a zůstávajícím druhům. Potom uzavřela vchod a připoutala se v posledním volném křesle.</w:t>
      </w:r>
    </w:p>
    <w:p w:rsidR="00DD7639" w:rsidRPr="009A45A6" w:rsidRDefault="00DD7639" w:rsidP="00630C57">
      <w:r w:rsidRPr="009A45A6">
        <w:t>Arsis Tachimová vyzkoušela rádiový pult a nijak ji nepřekvapilo, že stále ještě nefunguje. Akonská pilotka si přejela po krátkých hladkých vlasech, kývla na Rhodana a nastartovala.</w:t>
      </w:r>
    </w:p>
    <w:p w:rsidR="00DD7639" w:rsidRPr="009A45A6" w:rsidRDefault="00DD7639" w:rsidP="00630C57">
      <w:r w:rsidRPr="009A45A6">
        <w:t>„Vzhůru k PALENQUE,“ zabručel Rhodan a láskyplně se podíval na pouzdro, které držel na klíně. Zavřel oči a odevzdal se Arsisině profesionalitě.</w:t>
      </w:r>
    </w:p>
    <w:p w:rsidR="00DD7639" w:rsidRPr="009A45A6" w:rsidRDefault="00DD7639" w:rsidP="00630C57">
      <w:r w:rsidRPr="009A45A6">
        <w:t>Osud Chibis-Nydele a Lemurů se ho hluboce dotýkal. Zpracování takového šoku probíhá vždy ve čtyřech fázích. Nejdřív přijde snaha zapomenout a prohlašuje se, že je to nemožné. Tuto fázi měli Lemurové za sebou, stejně jako hořekování nad osudem. Soudil, že jsou někde mezi třetí a čtvrtou fází, mezi depresí a přijetím nové situace. Totéž, třebaže o něco méně, platilo i pro Denetree.</w:t>
      </w:r>
    </w:p>
    <w:p w:rsidR="00DD7639" w:rsidRPr="009A45A6" w:rsidRDefault="00DD7639" w:rsidP="00630C57">
      <w:r w:rsidRPr="009A45A6">
        <w:t>Shift se plnou rychlostí hnal k nízké oběžné dráze. Když prorazili mraky a blížili se k hranici kosmické tmy, Arsis Tachimová vykřikla. „Konečně! Energie jde naplno!“</w:t>
      </w:r>
    </w:p>
    <w:p w:rsidR="00DD7639" w:rsidRPr="009A45A6" w:rsidRDefault="00DD7639" w:rsidP="00630C57">
      <w:r w:rsidRPr="009A45A6">
        <w:t>Všechny přístroje v kabině se rozsvítily. Indikační světelné panely zazářily ostrými barvami. V pultu to cvakalo, bzučelo, hučelo. Když Arsis poťukala na panel displejů, naskočily tři hologramy.</w:t>
      </w:r>
    </w:p>
    <w:p w:rsidR="00DD7639" w:rsidRPr="009A45A6" w:rsidRDefault="00DD7639" w:rsidP="00630C57">
      <w:r w:rsidRPr="009A45A6">
        <w:t>Okamžitě naběhlo spojení s velitelským můstkem PALENQUE. Shift současně lokalizoval LAS-TOÓR a po několika přepojeních i pozemskou loď. Ještě než se Arsis nebo Rhodan stačili ohlásit, přístroj indikoval zaměření. „LAS-TOÓR nás zachytila. Jasný zaměřovací impulz.“</w:t>
      </w:r>
    </w:p>
    <w:p w:rsidR="00DD7639" w:rsidRPr="009A45A6" w:rsidRDefault="00DD7639" w:rsidP="00630C57">
      <w:r w:rsidRPr="009A45A6">
        <w:t>„Takže Menttiové zrušili blokádu,“ usoudila Solina Tormasová. „Teď už se všechno musí jen dařit…“</w:t>
      </w:r>
    </w:p>
    <w:p w:rsidR="00DD7639" w:rsidRDefault="00DD7639" w:rsidP="00630C57"/>
    <w:p w:rsidR="00DD7639" w:rsidRPr="009A45A6" w:rsidRDefault="00DD7639" w:rsidP="00633F4A">
      <w:pPr>
        <w:pStyle w:val="Bezodskokuk"/>
      </w:pPr>
      <w:r w:rsidRPr="009A45A6">
        <w:t>Na můstku LAS-TOÓR vládl klid. Byl to však klid před bouří. Ticho jako před zničující detonací. Všichni čekali, kdy se konečně něco stane.</w:t>
      </w:r>
    </w:p>
    <w:p w:rsidR="00DD7639" w:rsidRPr="009A45A6" w:rsidRDefault="00DD7639" w:rsidP="00630C57">
      <w:r w:rsidRPr="009A45A6">
        <w:lastRenderedPageBreak/>
        <w:t>Energetická blokáda trvala i nadále. Kopulové echo dál ukazovalo objemný prstenec svítících vřeten, který rotoval mezi pólem a rovníkem. Vypadalo to, jako by se ta vřetena v energii, ztrácející se neznámými cestami z lodi, protahovala a koupala jako v osvěžující lázni. A LAS-TOÓR a PALENQUE i nadále kroužily na vysoké oběžné dráze kolem planety.</w:t>
      </w:r>
    </w:p>
    <w:p w:rsidR="00DD7639" w:rsidRPr="009A45A6" w:rsidRDefault="00DD7639" w:rsidP="00630C57">
      <w:r w:rsidRPr="009A45A6">
        <w:t>Žádná změna. Už přes osmačtyřicet hodin!</w:t>
      </w:r>
    </w:p>
    <w:p w:rsidR="00DD7639" w:rsidRPr="009A45A6" w:rsidRDefault="00DD7639" w:rsidP="00630C57">
      <w:r w:rsidRPr="009A45A6">
        <w:t>Ma-techten Echkal cer Lethir upřeně hleděl na hologram okolního vesmíru.</w:t>
      </w:r>
    </w:p>
    <w:p w:rsidR="00DD7639" w:rsidRPr="009A45A6" w:rsidRDefault="00DD7639" w:rsidP="00630C57">
      <w:r w:rsidRPr="009A45A6">
        <w:t>A tu hlavní technik vykřikl: „Echkale! Ma-techtene! Ta vřetena!“ Výkřik prořízl ono ticho před explozí. Jako by sám byl tím výbuchem.</w:t>
      </w:r>
    </w:p>
    <w:p w:rsidR="00DD7639" w:rsidRPr="009A45A6" w:rsidRDefault="00DD7639" w:rsidP="00630C57">
      <w:r w:rsidRPr="009A45A6">
        <w:t>Celý můstek zvedl hlavu. Udiveně a po několika sekundách s úlevou sledovali, jak vřetena opouštějí kruhovou dráhu, vytvářejí hrot a neuvěřitelnou rychlostí se vzdalují do atmosféry planety. Prostor kolem lodi se uvolnil.</w:t>
      </w:r>
    </w:p>
    <w:p w:rsidR="00DD7639" w:rsidRPr="009A45A6" w:rsidRDefault="00DD7639" w:rsidP="00630C57">
      <w:r w:rsidRPr="009A45A6">
        <w:t>„Tuhle podívanou můžeme jen stěží přisuzovat Pozemšťanům,“ poznamenal hlavní technik a Echkal musel neochotně připustit, že má pravdu.</w:t>
      </w:r>
    </w:p>
    <w:p w:rsidR="00DD7639" w:rsidRPr="009A45A6" w:rsidRDefault="00DD7639" w:rsidP="00630C57">
      <w:r w:rsidRPr="009A45A6">
        <w:t>„Možná jsme se mýlili. Asi budeme muset přehodnotit svůj názor, ma-techtene.“</w:t>
      </w:r>
    </w:p>
    <w:p w:rsidR="00DD7639" w:rsidRPr="009A45A6" w:rsidRDefault="00DD7639" w:rsidP="00630C57">
      <w:r w:rsidRPr="009A45A6">
        <w:t>„Tohle pořád ještě nic nedokazuje,“ odpověděl Echkal stroze. Cítil se opuštěný a přetížený. Jere z Baloye se stále ještě nevrátil.</w:t>
      </w:r>
    </w:p>
    <w:p w:rsidR="00DD7639" w:rsidRPr="009A45A6" w:rsidRDefault="00DD7639" w:rsidP="00630C57">
      <w:r w:rsidRPr="009A45A6">
        <w:t>„Měli bychom uvědomit maphana,“ poznamenala Oe ta Acenusk. Štíhlá therso se opřela o kruhové stanoviště řízení palby, stejně bezradná jako zbytek posádky. Echkal cer Lethir se na ni jen udiveně podíval. Oe přece Pozemšťany vysloveně nenáviděla a k veliteli měla vždy kritické připomínky. Takový návrh z jejích úst…</w:t>
      </w:r>
    </w:p>
    <w:p w:rsidR="00DD7639" w:rsidRPr="009A45A6" w:rsidRDefault="00DD7639" w:rsidP="00630C57">
      <w:r w:rsidRPr="009A45A6">
        <w:t>„Naběhla energie!“</w:t>
      </w:r>
    </w:p>
    <w:p w:rsidR="00DD7639" w:rsidRPr="009A45A6" w:rsidRDefault="00DD7639" w:rsidP="00630C57">
      <w:r w:rsidRPr="009A45A6">
        <w:t>Radista Netkim Okaw vyskočil a těžce dopadl zpět do křesla. „Máme…! A je tu hyperspojení! Hlásí se Sedmá flotila.“</w:t>
      </w:r>
    </w:p>
    <w:p w:rsidR="00DD7639" w:rsidRPr="009A45A6" w:rsidRDefault="00DD7639" w:rsidP="00630C57">
      <w:r w:rsidRPr="009A45A6">
        <w:t>„To nám ještě chybělo,“ zavrčel cer Lethir. Sice koketoval s myšlenkou, že naváže spojení s flotilou, ale až to sám uzná za vhodné. „Kdo nás volá? Kdo chce se mnou mluvit?“</w:t>
      </w:r>
    </w:p>
    <w:p w:rsidR="00DD7639" w:rsidRPr="009A45A6" w:rsidRDefault="00DD7639" w:rsidP="00630C57">
      <w:r w:rsidRPr="009A45A6">
        <w:lastRenderedPageBreak/>
        <w:t>Zrovna si začínal dělat kauzální analýzu. Vnucovala se mu vysoká pravděpodobnost, že únik energie způsobily ty svítící bytosti. Sotva zmizely, energie se vrátila. Kauzální souvislost!</w:t>
      </w:r>
    </w:p>
    <w:p w:rsidR="00DD7639" w:rsidRPr="009A45A6" w:rsidRDefault="00DD7639" w:rsidP="00630C57">
      <w:r w:rsidRPr="009A45A6">
        <w:t>Zhluboka se nadechl. „Ono je to ostatně jedno. Spoj mě.“</w:t>
      </w:r>
    </w:p>
    <w:p w:rsidR="00DD7639" w:rsidRPr="009A45A6" w:rsidRDefault="00DD7639" w:rsidP="00630C57">
      <w:r w:rsidRPr="009A45A6">
        <w:t>Radista mu přepnul holo. Zapojily se syntrony jednotlivých stanic. Všechny displeje, senzory a touchscreeny se rozblikaly a rozzářily. Z hlubin lodi se ozývaly nabíhající agregáty. Na hologramu před Echkalem se ukázal obávaný admirál Mechtan z Takliru.</w:t>
      </w:r>
    </w:p>
    <w:p w:rsidR="00DD7639" w:rsidRPr="009A45A6" w:rsidRDefault="00DD7639" w:rsidP="00630C57">
      <w:r w:rsidRPr="009A45A6">
        <w:t>Echkal vyskočil, zasalutoval a pohlédl do rozzuřeného obličeje.</w:t>
      </w:r>
    </w:p>
    <w:p w:rsidR="00DD7639" w:rsidRPr="009A45A6" w:rsidRDefault="00DD7639" w:rsidP="00630C57">
      <w:r w:rsidRPr="009A45A6">
        <w:t>„Vy neschopní civilové!“ spustil admirál. „Měli jste se hlásit už před osmačtyřiceti hodinami! Dopřávali jste si zimní spánek nebo co?“</w:t>
      </w:r>
    </w:p>
    <w:p w:rsidR="00DD7639" w:rsidRPr="009A45A6" w:rsidRDefault="00DD7639" w:rsidP="00630C57">
      <w:r w:rsidRPr="009A45A6">
        <w:t>„Byli jsme v bezvýchodné situaci…,“ snažil se vysvětlit Echkal.</w:t>
      </w:r>
    </w:p>
    <w:p w:rsidR="00DD7639" w:rsidRPr="009A45A6" w:rsidRDefault="00DD7639" w:rsidP="00630C57">
      <w:r w:rsidRPr="009A45A6">
        <w:t>Admirálovy oči pod vojensky krátce střiženými vlasy jako by ho chtěly provrtat. „Já bych řekl, že jste v ní pořád. Proč jste se nehlásili? Musel jsem uvést celou flotilu do bojové pohotovosti. Je připravena ke startu.“</w:t>
      </w:r>
    </w:p>
    <w:p w:rsidR="00DD7639" w:rsidRPr="009A45A6" w:rsidRDefault="00DD7639" w:rsidP="00630C57">
      <w:r w:rsidRPr="009A45A6">
        <w:t>„Admirále,“ vysvětloval Echkal, „planety, které jsme našli v mlhovině Ochent, jsou problematické světy. Ještě před pár okamžiky jsme měli skoro naprostý výpadek energie. Planetu zjevně obývá jakási kolektivní inteligence…“</w:t>
      </w:r>
    </w:p>
    <w:p w:rsidR="00DD7639" w:rsidRPr="009A45A6" w:rsidRDefault="00DD7639" w:rsidP="00630C57">
      <w:r w:rsidRPr="009A45A6">
        <w:t>„Již u posádky ctěného maphana postrádám. Kdepak máš velitele?“</w:t>
      </w:r>
    </w:p>
    <w:p w:rsidR="00DD7639" w:rsidRPr="009A45A6" w:rsidRDefault="00DD7639" w:rsidP="00630C57">
      <w:r w:rsidRPr="009A45A6">
        <w:t>„Odpočívá po službě, admirále. Zastupuji ho.“</w:t>
      </w:r>
    </w:p>
    <w:p w:rsidR="00DD7639" w:rsidRPr="009A45A6" w:rsidRDefault="00DD7639" w:rsidP="00630C57">
      <w:r w:rsidRPr="009A45A6">
        <w:t>„Jak typické! To jste celí vy, vědci.“</w:t>
      </w:r>
    </w:p>
    <w:p w:rsidR="00DD7639" w:rsidRPr="009A45A6" w:rsidRDefault="00DD7639" w:rsidP="00630C57">
      <w:r w:rsidRPr="009A45A6">
        <w:t>Můstek mlčky naslouchal nerovnému dialogu. Echkal cer Lethir věděl, že admirál neodpouští jedinou chybu a na žádnou chybu nezapomíná. Snažil se vydržet jeho pohled a tušil, že tento hovor spěje k nepříjemnému vyústění.</w:t>
      </w:r>
    </w:p>
    <w:p w:rsidR="00DD7639" w:rsidRPr="009A45A6" w:rsidRDefault="00DD7639" w:rsidP="00630C57">
      <w:r w:rsidRPr="009A45A6">
        <w:t>„Rozkaz, že LAS-TOÓR má v pravidelných intervalech podávat Sedmé flotile zevrubné hlášení, jsem nezměnil ani nezrušil.“</w:t>
      </w:r>
    </w:p>
    <w:p w:rsidR="00DD7639" w:rsidRPr="009A45A6" w:rsidRDefault="00DD7639" w:rsidP="00630C57">
      <w:r w:rsidRPr="009A45A6">
        <w:t xml:space="preserve">Echkal potřásl hlavou a říkal si, co ho asi bude stát následující věta. „Naše lokátory, komunikace… prostě </w:t>
      </w:r>
      <w:r w:rsidRPr="009A45A6">
        <w:lastRenderedPageBreak/>
        <w:t>nic nefungovalo, admirále. Ještě před chvílí jsme byli naprosto bezmocní. Běžely jen systémy zabezpečení života. Vědecky zatím nelze vysvětlit, kdo za tuto energetickou blokádu…“</w:t>
      </w:r>
    </w:p>
    <w:p w:rsidR="00DD7639" w:rsidRPr="009A45A6" w:rsidRDefault="00DD7639" w:rsidP="00630C57">
      <w:r w:rsidRPr="009A45A6">
        <w:t>Všem připadalo, že admirálův už tak mohutný trup se pod uniformou nadouvá. Jeho oči metaly po můstku blesky. Nedalo se poznat, zda ho Echkalovy pokusy o vysvětlení přesvědčily.</w:t>
      </w:r>
    </w:p>
    <w:p w:rsidR="00DD7639" w:rsidRPr="009A45A6" w:rsidRDefault="00DD7639" w:rsidP="00630C57">
      <w:r w:rsidRPr="009A45A6">
        <w:t xml:space="preserve">„Do hodiny očekávám vyčerpávající hlášení. Jinak vám přiletím </w:t>
      </w:r>
      <w:r w:rsidRPr="009A45A6">
        <w:rPr>
          <w:i/>
          <w:iCs/>
        </w:rPr>
        <w:t>na pomoc.“</w:t>
      </w:r>
    </w:p>
    <w:p w:rsidR="00DD7639" w:rsidRPr="009A45A6" w:rsidRDefault="00DD7639" w:rsidP="00630C57">
      <w:r w:rsidRPr="009A45A6">
        <w:t>„Hlášení podáme…,“ začal ma-techten. „Jenže…“</w:t>
      </w:r>
    </w:p>
    <w:p w:rsidR="00DD7639" w:rsidRPr="009A45A6" w:rsidRDefault="00DD7639" w:rsidP="00630C57">
      <w:r w:rsidRPr="009A45A6">
        <w:t>„Žádné jenže. Chci, aby mi maphan Jere z Baloye vysvětlil, co se stalo. Všechno si důkladně ověříme, a jestliže zjistím sebemenší nesrovnalost, letíme za vámi.“ Hologram se rozplynul.</w:t>
      </w:r>
    </w:p>
    <w:p w:rsidR="00DD7639" w:rsidRPr="009A45A6" w:rsidRDefault="00DD7639" w:rsidP="00630C57">
      <w:r w:rsidRPr="009A45A6">
        <w:t xml:space="preserve">Echkal cer Lethir cítil, jak mu přes obočí stéká do očí pot. Myšlenky se mu hlavou zběsile honily. </w:t>
      </w:r>
      <w:r w:rsidRPr="009A45A6">
        <w:rPr>
          <w:i/>
          <w:iCs/>
        </w:rPr>
        <w:t xml:space="preserve">Admirál je muž, který drží slovo. Dorazí sem flotila. A pak… </w:t>
      </w:r>
      <w:r w:rsidRPr="009A45A6">
        <w:t>Ať už se stane cokoli, Echkal cer Lethir tušil, že události nebudou mít pro něj dobrý konec. A ještě méně pro Pozemšťany, kteří za výpadek energie určitě nemohli…</w:t>
      </w:r>
    </w:p>
    <w:p w:rsidR="00DD7639" w:rsidRPr="009A45A6" w:rsidRDefault="00DD7639" w:rsidP="00630C57">
      <w:r w:rsidRPr="009A45A6">
        <w:t>„Zaměřil jsem náš shift,“ hlásil Actim Octon. „Míří k pozemšťanské lodi.“</w:t>
      </w:r>
    </w:p>
    <w:p w:rsidR="00DD7639" w:rsidRPr="009A45A6" w:rsidRDefault="00DD7639" w:rsidP="00630C57">
      <w:r w:rsidRPr="009A45A6">
        <w:t>„Rozumím.“ Cer Lethir si přepnul holo na svůj pult. „Palebné stanoviště?“</w:t>
      </w:r>
    </w:p>
    <w:p w:rsidR="00DD7639" w:rsidRPr="009A45A6" w:rsidRDefault="00DD7639" w:rsidP="00630C57">
      <w:r w:rsidRPr="009A45A6">
        <w:t>„Připraveno, ma-techtene,“ odpověděla Oe ta Acenusk. „Impulzní dělo zaměřeno.“</w:t>
      </w:r>
    </w:p>
    <w:p w:rsidR="00DD7639" w:rsidRPr="009A45A6" w:rsidRDefault="00DD7639" w:rsidP="00630C57">
      <w:r w:rsidRPr="009A45A6">
        <w:t>Z hologramu bylo patrné, že pilot shiftu zaznamenal jak lokační impulz, tak zaměření děla.</w:t>
      </w:r>
    </w:p>
    <w:p w:rsidR="00DD7639" w:rsidRPr="009A45A6" w:rsidRDefault="00DD7639" w:rsidP="00630C57">
      <w:r w:rsidRPr="009A45A6">
        <w:t>„Tady Arsis Tachimová,“ ozval se vzrušený hlas. „Všechno v pořádku. Energetická blokáda skončila i u nás. Vysvětlení následuje. Učinili jsme vzrušující objevy. Vysadím Rhodana, Denetree a Isaiase Shimona na PALENQUE a hned letím k vám.“</w:t>
      </w:r>
    </w:p>
    <w:p w:rsidR="00DD7639" w:rsidRPr="009A45A6" w:rsidRDefault="00DD7639" w:rsidP="00630C57">
      <w:r w:rsidRPr="009A45A6">
        <w:t>„Palebné stanoviště,“ řekl ma-techten. „Nestřílet. Pohotovost trvá.“</w:t>
      </w:r>
    </w:p>
    <w:p w:rsidR="00DD7639" w:rsidRPr="009A45A6" w:rsidRDefault="00DD7639" w:rsidP="00630C57">
      <w:r w:rsidRPr="009A45A6">
        <w:rPr>
          <w:i/>
          <w:iCs/>
        </w:rPr>
        <w:t xml:space="preserve">Důstojník musí být pevný, tvrdý, rozhodný, ale když to situace vyžaduje, </w:t>
      </w:r>
      <w:r w:rsidRPr="009A45A6">
        <w:t xml:space="preserve">pomyslel si, </w:t>
      </w:r>
      <w:r w:rsidRPr="009A45A6">
        <w:rPr>
          <w:i/>
          <w:iCs/>
        </w:rPr>
        <w:t>musí být i pružný a umět bleskově měnit plány.</w:t>
      </w:r>
    </w:p>
    <w:p w:rsidR="00DD7639" w:rsidRPr="009A45A6" w:rsidRDefault="00DD7639" w:rsidP="00630C57">
      <w:r w:rsidRPr="009A45A6">
        <w:t>„Rozumím,“ potvrdila Oe. „Palebná pohotovost trvá.“</w:t>
      </w:r>
    </w:p>
    <w:p w:rsidR="00DD7639" w:rsidRPr="009A45A6" w:rsidRDefault="00DD7639" w:rsidP="00630C57">
      <w:r w:rsidRPr="009A45A6">
        <w:lastRenderedPageBreak/>
        <w:t>První důstojník usilovně přemýšlel. Nepochyboval o tom, že Arsis hlásila pravdu. Věřil i tomu, že shift byl rovněž energeticky blokován. Takže to vážně nebyl pozemšťanský trik? Pootočil se, aby měl ženy i muže u kulatého pultu v zorném poli.</w:t>
      </w:r>
    </w:p>
    <w:p w:rsidR="00DD7639" w:rsidRPr="009A45A6" w:rsidRDefault="00DD7639" w:rsidP="00630C57">
      <w:r w:rsidRPr="009A45A6">
        <w:t>„Nuže,“ řekl, „LAS-TOÓR tady určitě není od toho, aby vyvolala válku. Vyčkáme, co nám řekne Arsis. Ale nehodlám nést veškerou odpovědnosti sám.“ Stiskl tlačítko interkomu. „Dva neehlakové na můstek!“ Ukázal na zaměřovači holo. „Shift právě vlétá k Pozemšťanům. Přiblížíme se a pokusíme se objasnit situaci. Ale k tomu potřebujeme maphana. Pilote!“</w:t>
      </w:r>
    </w:p>
    <w:p w:rsidR="00DD7639" w:rsidRPr="009A45A6" w:rsidRDefault="00DD7639" w:rsidP="00630C57">
      <w:r w:rsidRPr="009A45A6">
        <w:t>„Ano?“</w:t>
      </w:r>
    </w:p>
    <w:p w:rsidR="00DD7639" w:rsidRPr="009A45A6" w:rsidRDefault="00DD7639" w:rsidP="00630C57">
      <w:r w:rsidRPr="009A45A6">
        <w:t>„Opouštíme vynucenou dráhu a míříme k PALENQUE. Poloviční rychlost, žádné prudké manévry.“</w:t>
      </w:r>
    </w:p>
    <w:p w:rsidR="00DD7639" w:rsidRPr="009A45A6" w:rsidRDefault="00DD7639" w:rsidP="00630C57">
      <w:r w:rsidRPr="009A45A6">
        <w:t>„Rozumím.“</w:t>
      </w:r>
    </w:p>
    <w:p w:rsidR="00DD7639" w:rsidRPr="009A45A6" w:rsidRDefault="00DD7639" w:rsidP="00630C57">
      <w:r w:rsidRPr="009A45A6">
        <w:t>Na můstek se dostavili dva astronauti. Oblečeni byli stejně nedbale jako velitel lodi.</w:t>
      </w:r>
    </w:p>
    <w:p w:rsidR="00DD7639" w:rsidRPr="009A45A6" w:rsidRDefault="00DD7639" w:rsidP="00630C57">
      <w:r w:rsidRPr="009A45A6">
        <w:t>„Dojděte pro maphana a van Küsperta. Velitelova přítomnost je nezbytně nutná a Pozemšťana potřebujeme, aby se nám snáze debatovalo s velitelkou PALENQUE.“</w:t>
      </w:r>
    </w:p>
    <w:p w:rsidR="00DD7639" w:rsidRPr="009A45A6" w:rsidRDefault="00DD7639" w:rsidP="00630C57">
      <w:r w:rsidRPr="009A45A6">
        <w:t>„Provedeme, ma-techtene.“</w:t>
      </w:r>
    </w:p>
    <w:p w:rsidR="00DD7639" w:rsidRPr="009A45A6" w:rsidRDefault="00DD7639" w:rsidP="00630C57">
      <w:r w:rsidRPr="009A45A6">
        <w:t>Veškeré události, dlouhá nejistota a důkaz, že na nějaké opuštěné planetě existuje síla, která dokáže ochromit i ty nejmodernější kosmické lodi a odsoudit jejich posádky k syntronické němotě a hluchotě, otřásly Akonanovým světem. Echkal cer Lethir se rozhodl vyčkat. Palbu může ostatně zahájit kdykoli.</w:t>
      </w:r>
    </w:p>
    <w:p w:rsidR="00DD7639" w:rsidRPr="009A45A6" w:rsidRDefault="00DD7639" w:rsidP="00630C57">
      <w:r w:rsidRPr="009A45A6">
        <w:t>Konečně přišel Jere z Baloye s Hartichem van Küspertem a usadili se v křeslech. LAS-TOÓR sestupovala k nízké oběžné dráze a blížila se k PALENQUE.</w:t>
      </w:r>
    </w:p>
    <w:p w:rsidR="00DD7639" w:rsidRPr="009A45A6" w:rsidRDefault="00DD7639" w:rsidP="002D21C1">
      <w:r w:rsidRPr="009A45A6">
        <w:t>„Nemysli si, ma-techtene, že jsem celou tu dobu jenom spal,“ prohlásil Jere z Baloye. „Sledoval jsem vývoj událostí a musím ti říct, že sis vedl naprosto skvěle. Admirála a ty jeho velitele bažící po hrdinských činech už nějak uchlácholíme.“ Obrátil se na Harticha van Kůsperta. „Spoj se s PALENQUE. Rhodan a jeho tým zřejmě podávají hlášení o tom, co zažili a co objevili.“</w:t>
      </w:r>
    </w:p>
    <w:p w:rsidR="00DD7639" w:rsidRPr="009A45A6" w:rsidRDefault="00DD7639" w:rsidP="00630C57">
      <w:r w:rsidRPr="009A45A6">
        <w:lastRenderedPageBreak/>
        <w:t>„To je velice rozumný návrh,“ odvětil Pozemšťan a bylo vidět, jak se mu ulevilo, že věci vzaly takový obrat.</w:t>
      </w:r>
    </w:p>
    <w:p w:rsidR="00DD7639" w:rsidRPr="009A45A6" w:rsidRDefault="00DD7639" w:rsidP="00630C57">
      <w:r w:rsidRPr="009A45A6">
        <w:t>Actim Octon hlásil, že shift opustil PALENQUE a nabírá kurz na mateřskou loď.</w:t>
      </w:r>
    </w:p>
    <w:p w:rsidR="00DD7639" w:rsidRPr="009A45A6" w:rsidRDefault="00DD7639" w:rsidP="00630C57">
      <w:r w:rsidRPr="009A45A6">
        <w:t>Echkal cer Lethir si s úžasem uvědomil, jak je rád, že odpovědnost převzal opět Jere z Baloye.</w:t>
      </w:r>
    </w:p>
    <w:p w:rsidR="00DD7639" w:rsidRDefault="00DD7639" w:rsidP="00630C57"/>
    <w:p w:rsidR="00DD7639" w:rsidRPr="009A45A6" w:rsidRDefault="00DD7639" w:rsidP="00633F4A">
      <w:pPr>
        <w:pStyle w:val="Bezodskokuk"/>
      </w:pPr>
      <w:r w:rsidRPr="009A45A6">
        <w:t>Perry Rhodan se rozloučil s Arsis Tachimovou a chvíli sledoval odlet shiftu. Potom se osprchoval a převlékl do čistého palubního overalu. Denetree a Isaias Shimon seděli v jídelně a dávali si svačinku.</w:t>
      </w:r>
    </w:p>
    <w:p w:rsidR="00DD7639" w:rsidRPr="009A45A6" w:rsidRDefault="00DD7639" w:rsidP="00630C57">
      <w:r w:rsidRPr="009A45A6">
        <w:t>Perry vešel na můstek a zvedl své drahocenné pouzdro. „To jsou data ze zřícené archy. Pocházejí z velitelské sekce LEMCHY OVIR a předala mi je naahkova družka. Takže máme před sebou pěkný kus práce. Zdá se, že nosiče jsou v lepším stavu než Denetřin čip. Tohle je druhá nejdůležitější věc naší mise. Ta první…“</w:t>
      </w:r>
    </w:p>
    <w:p w:rsidR="00DD7639" w:rsidRPr="009A45A6" w:rsidRDefault="00DD7639" w:rsidP="00630C57">
      <w:r w:rsidRPr="009A45A6">
        <w:t>Krátce informoval o Haluťanovi a jeho útěku a vyjádřil přesvědčení, že za oněmi podivnými a zneklidňujícími manipulacemi s energií lodí jsou Menttiové. „S trochou optimismu můžeme tvrdit, že Menttiové nechají Lemury na pokoji.“</w:t>
      </w:r>
    </w:p>
    <w:p w:rsidR="00DD7639" w:rsidRPr="009A45A6" w:rsidRDefault="00DD7639" w:rsidP="00630C57">
      <w:r w:rsidRPr="009A45A6">
        <w:t>Dále vylíčil své kreslířské pokusy a reakce na ně, zmínil se také o Chibis-Nydele a o Akonanech, kteří zůstali na planetě.</w:t>
      </w:r>
    </w:p>
    <w:p w:rsidR="00DD7639" w:rsidRPr="009A45A6" w:rsidRDefault="00DD7639" w:rsidP="00630C57">
      <w:r w:rsidRPr="009A45A6">
        <w:t>„Kam Haluťan s naším jetem odletěl, se už zřejmě nikdy nepodaří zjistit,“ řekl. Něco napsal na fólii. „Liga svobodných Pozemšťanů tuto ztrátu samozřejmě co nejdříve nahradí.“ Obrátil se na radistu Kossu. „Můžeš mě spojit s Halutem? V nejhorším přes reléové stanice nebo nějak jinak… Nutně si musím promluvit s jedním starým přítelem.“ Tázavě pohlédl na velitelku.</w:t>
      </w:r>
    </w:p>
    <w:p w:rsidR="00DD7639" w:rsidRPr="009A45A6" w:rsidRDefault="00DD7639" w:rsidP="00630C57">
      <w:r w:rsidRPr="009A45A6">
        <w:t>Sharita Cohová přikývla. „Zkus to, Alemaheyu. Jestli to někdo dokáže, jsi to ty.“</w:t>
      </w:r>
    </w:p>
    <w:p w:rsidR="00DD7639" w:rsidRPr="009A45A6" w:rsidRDefault="00DD7639" w:rsidP="00630C57">
      <w:r w:rsidRPr="009A45A6">
        <w:t>Rhodan podal radistovi fólii. Alemaheyu Kossa na něj pohledl a potřásl hlavou. „Je to něco přes pětadvacet tisíc světelných let. Budeš si muset nějakou chvíli počkat…“</w:t>
      </w:r>
    </w:p>
    <w:p w:rsidR="00DD7639" w:rsidRPr="009A45A6" w:rsidRDefault="00DD7639" w:rsidP="00630C57">
      <w:r w:rsidRPr="009A45A6">
        <w:lastRenderedPageBreak/>
        <w:t>„Od Lemurů jsme se dozvěděli, že několik částí archy zůstalo v pásu asteroidů,“ pokračoval Rhodan. „Patrně tam řada Lemurů bojuje o život.“</w:t>
      </w:r>
    </w:p>
    <w:p w:rsidR="00DD7639" w:rsidRPr="009A45A6" w:rsidRDefault="00DD7639" w:rsidP="00630C57">
      <w:r w:rsidRPr="009A45A6">
        <w:t>„Pošleme kosmochody,“ rozhodla Sharita Cohová. „Tohle už nech na nás. Postaráme se o ně.“</w:t>
      </w:r>
    </w:p>
    <w:p w:rsidR="00DD7639" w:rsidRPr="009A45A6" w:rsidRDefault="00DD7639" w:rsidP="00630C57">
      <w:r w:rsidRPr="009A45A6">
        <w:t>Vyprávěl dál o Chibis-Nydele, o naahkově hrobu a o velitelské sekci, o Nydelině překvapivém nálezu a o obrazu Haluťana v kabině Atubura Nutaie.</w:t>
      </w:r>
    </w:p>
    <w:p w:rsidR="00DD7639" w:rsidRPr="009A45A6" w:rsidRDefault="00DD7639" w:rsidP="00630C57">
      <w:r w:rsidRPr="009A45A6">
        <w:t>„Kolem těch arch je stále více tajemství,“ poznamenala Sharita Cohová. „Čím více se dozvídáme, tím méně všemu rozumíme.“</w:t>
      </w:r>
    </w:p>
    <w:p w:rsidR="00DD7639" w:rsidRPr="009A45A6" w:rsidRDefault="00DD7639" w:rsidP="00630C57">
      <w:r w:rsidRPr="009A45A6">
        <w:t>Omer Driscol přepnul zaměřovači hologram na velitelem pult. „LAS-TOÓR se k nám přiblížila a právě přijímá shift.“</w:t>
      </w:r>
    </w:p>
    <w:p w:rsidR="00DD7639" w:rsidRPr="009A45A6" w:rsidRDefault="00DD7639" w:rsidP="00630C57">
      <w:r w:rsidRPr="009A45A6">
        <w:t>Rhodan se podíval a přikývl. „Naši akonští partneři už nebudou strádat informačním deficitem.“</w:t>
      </w:r>
    </w:p>
    <w:p w:rsidR="00DD7639" w:rsidRPr="009A45A6" w:rsidRDefault="00DD7639" w:rsidP="00630C57">
      <w:r w:rsidRPr="009A45A6">
        <w:t xml:space="preserve">Akonanka Eniva ta Drorar mlčky naslouchala a nespouštěla oči z pouzdra na Rhodanově pultu. </w:t>
      </w:r>
      <w:r w:rsidRPr="009A45A6">
        <w:rPr>
          <w:i/>
          <w:iCs/>
        </w:rPr>
        <w:t xml:space="preserve">Pro ni je lemurský nosič dat symbolem náskoku Pozemšťanů, který už nedoženou, </w:t>
      </w:r>
      <w:r w:rsidRPr="009A45A6">
        <w:t>pomyslel si Perry.</w:t>
      </w:r>
    </w:p>
    <w:p w:rsidR="00DD7639" w:rsidRPr="009A45A6" w:rsidRDefault="00DD7639" w:rsidP="00630C57">
      <w:r w:rsidRPr="009A45A6">
        <w:t>„To bylo to nejdůležitější,“ řekl a opřel se v křesle. „Všechno ostatní lze analyzovat palubními prostředky – akonskou základnu na pólu, suroviny na planetě, další osud Lemurů, kteří zde založí malou kolonii, a možnosti společného a efektivního způsobu komunikace s Menttii. Musíme si uvědomit, že naše pokusy o těžbu surovin by bylo docela klidně možné vykládat jako agresi.“</w:t>
      </w:r>
    </w:p>
    <w:p w:rsidR="00DD7639" w:rsidRPr="009A45A6" w:rsidRDefault="00DD7639" w:rsidP="00630C57">
      <w:r w:rsidRPr="009A45A6">
        <w:t>„Ovšem,“ odpověděla zamyšleně Sharita Cohová. „Řekla bych, že máš pravdu. Nesmíme nic uspěchat. Některé problémy mi připadají příliš velké na to, než abychom je řešili sami.“</w:t>
      </w:r>
    </w:p>
    <w:p w:rsidR="00DD7639" w:rsidRPr="009A45A6" w:rsidRDefault="00DD7639" w:rsidP="00630C57">
      <w:r w:rsidRPr="009A45A6">
        <w:t>Alemaheyu Kossa navázal spojení a hovořil do mikrofonu.</w:t>
      </w:r>
    </w:p>
    <w:p w:rsidR="00DD7639" w:rsidRPr="009A45A6" w:rsidRDefault="00DD7639" w:rsidP="00630C57">
      <w:r w:rsidRPr="009A45A6">
        <w:t>Za dobu, kdy lodě a čluny nemohly startovat ani si vyměňovat informace, prodiskutovali na palubě všechny detaily a zpracovali a zanalyzovali pozorováni. Průzkum povrchu planety a opticky přístupných oblastí mlhoviny Ochent byl mezitím už skoro dokončen. Všichni cítili úlevu, že opět mohou volně disponovat energií, a přemýšleli, jak se Menttiové budou chovat dál.</w:t>
      </w:r>
    </w:p>
    <w:p w:rsidR="00DD7639" w:rsidRPr="009A45A6" w:rsidRDefault="00DD7639" w:rsidP="00630C57">
      <w:r w:rsidRPr="009A45A6">
        <w:t>„Perry!“ ozval se radista. „Máš spojení s přítelem.“</w:t>
      </w:r>
    </w:p>
    <w:p w:rsidR="00DD7639" w:rsidRPr="009A45A6" w:rsidRDefault="00DD7639" w:rsidP="00630C57">
      <w:r w:rsidRPr="009A45A6">
        <w:lastRenderedPageBreak/>
        <w:t>„Díky.“</w:t>
      </w:r>
    </w:p>
    <w:p w:rsidR="00DD7639" w:rsidRPr="009A45A6" w:rsidRDefault="00DD7639" w:rsidP="00630C57">
      <w:r w:rsidRPr="009A45A6">
        <w:t>Rhodan hleděl do žhnoucích očí Icha Tolota. Zvedl ruku na pozdrav. „Příteli, potřebuji tě nutně tady v mlhovině Ochent. Jde o nesmírně důležitou záležitost, přímo kosmického řádu. Všeho nech a přileť. Posílám ti data se všemi pozičními údaji. S nikým o tom nemluv, ani slovo. Přiletíš?“</w:t>
      </w:r>
    </w:p>
    <w:p w:rsidR="00DD7639" w:rsidRPr="009A45A6" w:rsidRDefault="00DD7639" w:rsidP="00630C57">
      <w:r w:rsidRPr="009A45A6">
        <w:t>„Už letím, Perry,“ odpověděl Haluťan a navzdory akustickému filtru se jeho hlas nesl lodí jako burácení hromu. „Když mě tak naléhavě žádáš. Už došly souřadnice. Chceš mi ještě něco říct před startem?“</w:t>
      </w:r>
    </w:p>
    <w:p w:rsidR="00DD7639" w:rsidRPr="009A45A6" w:rsidRDefault="00DD7639" w:rsidP="00630C57">
      <w:r w:rsidRPr="009A45A6">
        <w:t>„Všechno se dozvíš až tady. Opakuji, že nikdo se nesmí dozvědět, kam letíš.“</w:t>
      </w:r>
    </w:p>
    <w:p w:rsidR="00DD7639" w:rsidRPr="009A45A6" w:rsidRDefault="00DD7639" w:rsidP="00630C57">
      <w:r w:rsidRPr="009A45A6">
        <w:t>„Rozuměl jsem, maličký. Spolehni se.“</w:t>
      </w:r>
    </w:p>
    <w:p w:rsidR="00DD7639" w:rsidRPr="009A45A6" w:rsidRDefault="00DD7639" w:rsidP="00630C57">
      <w:r w:rsidRPr="009A45A6">
        <w:t>„Díky,“ řekl Perry s úlevou, krátce mávl na pozdrav a přerušil spojení.</w:t>
      </w:r>
    </w:p>
    <w:p w:rsidR="00DD7639" w:rsidRPr="009A45A6" w:rsidRDefault="00DD7639" w:rsidP="00630C57">
      <w:r w:rsidRPr="009A45A6">
        <w:t>O chvilku později Alemaheyu Kossa přepnul na velký centrální hologram. Nad hlavami posádky se utvořil obraz můstku LAS-TOÓR a celou třetinu vyplňoval velitel Jere z Baloye.</w:t>
      </w:r>
    </w:p>
    <w:p w:rsidR="00DD7639" w:rsidRPr="009A45A6" w:rsidRDefault="00DD7639" w:rsidP="00630C57">
      <w:r w:rsidRPr="009A45A6">
        <w:t>Sharita Cohová hleděla na maphana se značnou nedůvěrou. Její korektní palubní uniforma byla v prudkém kontrastu s Jereho volnou barevnou košilí a plandavými kalhotami.</w:t>
      </w:r>
    </w:p>
    <w:p w:rsidR="00DD7639" w:rsidRPr="009A45A6" w:rsidRDefault="00DD7639" w:rsidP="00630C57">
      <w:r w:rsidRPr="009A45A6">
        <w:t>„Zdá se, že jednu mizernou část mise máme za sebou,“ usmál se dlouhán. „Část posádky se domnívala, že ten výpadek energie jste měli na svědomí vy.“ Jeho pohled těkal po můstku PALENQUE a nakonec se upřel na Enivu. Kývl na ni, potom pozdravil Perryho Rhodana.</w:t>
      </w:r>
    </w:p>
    <w:p w:rsidR="00DD7639" w:rsidRPr="009A45A6" w:rsidRDefault="00DD7639" w:rsidP="00630C57">
      <w:r w:rsidRPr="009A45A6">
        <w:t>Sharita Cohová odpověděla okamžitě a podrážděně. „Co má znamenat taková podezíravost, maphane? Obvinit nás je snadné. Byli jsme postiženi stejně jako vy. Ještě před chvílí. Ale my, Pozemšťané, jsme na rozdíl od vás přiměli Menttie k tomu, aby blokádu zrušili.“</w:t>
      </w:r>
    </w:p>
    <w:p w:rsidR="00DD7639" w:rsidRPr="009A45A6" w:rsidRDefault="00DD7639" w:rsidP="00630C57">
      <w:r w:rsidRPr="009A45A6">
        <w:t>Perry Rhodan se nehodlal vměšovat. Věděl o řevnivosti mezi Sharitou a maphanem. Zdálo se, že hodlají pokračovat ve sváru, který začal objevením NETHACK ACHTONU.</w:t>
      </w:r>
    </w:p>
    <w:p w:rsidR="00DD7639" w:rsidRPr="009A45A6" w:rsidRDefault="00DD7639" w:rsidP="00630C57">
      <w:r w:rsidRPr="009A45A6">
        <w:t>„Ale Solina Tormasová a Ameda Fayardová přišly na důležitá fakta a náš shift se vám taky hodil. Jistě sis všimla, že vaše lidi vám dovezla Arsis Tachimová.“</w:t>
      </w:r>
    </w:p>
    <w:p w:rsidR="00DD7639" w:rsidRPr="009A45A6" w:rsidRDefault="00DD7639" w:rsidP="00630C57">
      <w:r w:rsidRPr="009A45A6">
        <w:lastRenderedPageBreak/>
        <w:t>„Také jsme si však všimli, že jste se chystali sestřelit vlastní člun,“ opáčila Sharita břitce. „Asi jste se až příliš nudili, že? Zvláště ten váš ma-techten.“</w:t>
      </w:r>
    </w:p>
    <w:p w:rsidR="00DD7639" w:rsidRPr="009A45A6" w:rsidRDefault="00DD7639" w:rsidP="00630C57">
      <w:r w:rsidRPr="009A45A6">
        <w:t>„Ma-techten cer Lethir se zachoval bezvadně,“ odvětil velitel bojovně. „Ale nechme toho. Jde po nás velení flotily. Chce hlášení a výsledky. Už jste přece viděli, co vojáci dokážou.“ Maphan mávl rukou. „Zamíříme k planetě a vyzvedneme ostatní. Možná můžeme Lemurům nějak pomoci. To se uvidí na místě.“</w:t>
      </w:r>
    </w:p>
    <w:p w:rsidR="00DD7639" w:rsidRPr="009A45A6" w:rsidRDefault="00DD7639" w:rsidP="00630C57">
      <w:r w:rsidRPr="009A45A6">
        <w:t>„Dávejte pozor, abyste Menttie nenaštvali, nebo aby nedostali pocit, že jde o agresi. Jistě si dovedete představit, jak by asi zareagovali.“</w:t>
      </w:r>
    </w:p>
    <w:p w:rsidR="00DD7639" w:rsidRPr="009A45A6" w:rsidRDefault="00DD7639" w:rsidP="00630C57">
      <w:r w:rsidRPr="009A45A6">
        <w:t>„A existuje důkaz, že vážně dokážou kontrolovat energii?“</w:t>
      </w:r>
    </w:p>
    <w:p w:rsidR="00DD7639" w:rsidRPr="009A45A6" w:rsidRDefault="00DD7639" w:rsidP="00630C57">
      <w:r w:rsidRPr="009A45A6">
        <w:t>„Celý dosavadní vývoj to potvrdil,“ vmísil se do hovoru Rhodan a chladně se pousmál. „Příčina a následek. Jednoduché pokusy o komunikaci se setkaly s úspěchem a všechny lodě mají svou energii zpět. My, Pozemšťané, bohužel nejsme schopni tak přesně vypínat a zapínat energii. Byla by to jedinečná mírová iniciativa pro celou Galaxii.“ Všiml si, že Echkal cer Lethir se na něj nedívá podezřívavě, ale spíš zamyšleně. „Vyhodnocujeme data z archy. Nebyl by to krásný důkaz vědecké spolupráce, kdybyste vy, Akonané, vyvinuli nějaký způsob komunikace mezi Menttii a Lemury?“</w:t>
      </w:r>
    </w:p>
    <w:p w:rsidR="00DD7639" w:rsidRPr="009A45A6" w:rsidRDefault="00DD7639" w:rsidP="00630C57">
      <w:r w:rsidRPr="009A45A6">
        <w:t>Maphan přikývl a ukázal dolů. „Zkusíme to. Poletíte taky?“</w:t>
      </w:r>
    </w:p>
    <w:p w:rsidR="00DD7639" w:rsidRPr="009A45A6" w:rsidRDefault="00DD7639" w:rsidP="00630C57">
      <w:r w:rsidRPr="009A45A6">
        <w:t>„Z bezpečnostních důvodů zůstaneme na lodi, ale sestoupíme na nižší dráhu,“ odpověděla Sharita. „Kdyby vás Menttiové připravili o energii, vyzvedneme vás.“</w:t>
      </w:r>
    </w:p>
    <w:p w:rsidR="00DD7639" w:rsidRPr="009A45A6" w:rsidRDefault="00DD7639" w:rsidP="00630C57">
      <w:r w:rsidRPr="009A45A6">
        <w:t>„Tvá laskavost zřejmě nezná mezí,“ poznamenal Akonan s jasnou ironií. „Vždy na ni budeme s láskou vzpomínat. Ale prozatím se radši nespustíme z očí.“ Zvedl ruku a dlouhými prsty předvedl gesto loučení.</w:t>
      </w:r>
    </w:p>
    <w:p w:rsidR="00DD7639" w:rsidRPr="009A45A6" w:rsidRDefault="00DD7639" w:rsidP="00630C57">
      <w:r w:rsidRPr="009A45A6">
        <w:t>Sharita stroze přikývla, vypnula holo a Kossa ukončil spojení.</w:t>
      </w:r>
    </w:p>
    <w:p w:rsidR="00DD7639" w:rsidRPr="009A45A6" w:rsidRDefault="00DD7639" w:rsidP="00630C57">
      <w:r w:rsidRPr="009A45A6">
        <w:t>„Prozatímní konec stavu obležení,“ poznamenal Rhodan a vstal. „Nesmíme ztrácet čas, je potřeba dešifrovat data. Myslím, že Denetree má dostatek zkušeností a může Enivě, mně a snad i Driscolovi pomoci.“</w:t>
      </w:r>
    </w:p>
    <w:p w:rsidR="00DD7639" w:rsidRPr="009A45A6" w:rsidRDefault="00DD7639" w:rsidP="00630C57">
      <w:r w:rsidRPr="009A45A6">
        <w:lastRenderedPageBreak/>
        <w:t>„Impulz! A velice jasný! Hyperimpulz!“ vykřikl Alemaheyu a prudce zvedl ruku.</w:t>
      </w:r>
    </w:p>
    <w:p w:rsidR="00DD7639" w:rsidRPr="009A45A6" w:rsidRDefault="00DD7639" w:rsidP="00630C57">
      <w:r w:rsidRPr="009A45A6">
        <w:t>„Už zase?“ podivil se Rhodan a zmateně potřásl hlavou. „To přišel teď?“</w:t>
      </w:r>
    </w:p>
    <w:p w:rsidR="00DD7639" w:rsidRPr="009A45A6" w:rsidRDefault="00DD7639" w:rsidP="00630C57">
      <w:r w:rsidRPr="009A45A6">
        <w:t>„Ne,“ odpověděl radista rozpačitě. „Teprve teď jsem ho našel v paměti. Když naběhla energie, začalo ověřování. Můj syntron běží na plné obrátky… A tady jsou data.“ Vytvářely se hologramy. Časové údaje byly zvýrazněny, syntron posílal sérii zvětšenin. Viděli velitelský modul mezi dunami severní rovníkové oblasti.</w:t>
      </w:r>
    </w:p>
    <w:p w:rsidR="00DD7639" w:rsidRPr="009A45A6" w:rsidRDefault="00DD7639" w:rsidP="00630C57">
      <w:r w:rsidRPr="009A45A6">
        <w:t>Rhodan počítal nazpět, vzpomněl si… Hyperimpulz, jehož cíl se Kossovi nepodařilo zjistit, nenesl žádnou zprávu, jednalo se o nemodulovaný impulz. A navlas se podobal tomu, který vyšel z NETHACK ACHTONU! Odeslán byl, když Chibis-Nydele vytáhla skříňku z naahkova stolu a odpojila ji od „Sítě“.</w:t>
      </w:r>
    </w:p>
    <w:p w:rsidR="00DD7639" w:rsidRPr="009A45A6" w:rsidRDefault="00DD7639" w:rsidP="00630C57">
      <w:r w:rsidRPr="009A45A6">
        <w:t>„Zas jedna domněnka,“ prohlásil sarkasticky. „Hyperimpulzy zřejmě odcházejí vždycky v okamžiku, kdy na řídicí stanoviště archy nebo v tomto případě vraku vstoupí někdo nepovolaný. Sharito! Musím za Chibis-Nydele. Bylo nás tam osm, prohledali jsme důkladně celou velitelskou sekci a nenašli jsme nic, co by se jen vzdáleně podobalo hypervysílači. Jak je možné, že tuhle techniku měli už staří Lemurové?“</w:t>
      </w:r>
    </w:p>
    <w:p w:rsidR="00DD7639" w:rsidRPr="009A45A6" w:rsidRDefault="00DD7639" w:rsidP="00630C57">
      <w:r w:rsidRPr="009A45A6">
        <w:t>„Ne. Kvůli tomu přistávat nebudu,“ prohlásila kategoricky Sharita. „Ale může tě tam vzít kosmochod a zase se s tebou pak vrátí.“</w:t>
      </w:r>
    </w:p>
    <w:p w:rsidR="00DD7639" w:rsidRPr="009A45A6" w:rsidRDefault="00DD7639" w:rsidP="00630C57">
      <w:r w:rsidRPr="009A45A6">
        <w:t>„Beru. Pro něco takového strávím i let kosmochodem,“ usmál se Rhodan a sáhl po náramku. „Ale spěchá to. LAS-TOÓR už pravděpodobně přechází na přistání.“</w:t>
      </w:r>
    </w:p>
    <w:p w:rsidR="00DD7639" w:rsidRPr="009A45A6" w:rsidRDefault="00DD7639" w:rsidP="00630C57">
      <w:r w:rsidRPr="009A45A6">
        <w:t>„O data z paměti se postaráme,“ odpověděla velitelka a vstala z křesla. „Cestu do hangáru znáš. Ach! Další hlášení…“</w:t>
      </w:r>
    </w:p>
    <w:p w:rsidR="00DD7639" w:rsidRPr="009A45A6" w:rsidRDefault="00DD7639" w:rsidP="00630C57">
      <w:r w:rsidRPr="009A45A6">
        <w:t>Na hologramu se ukázala vousatá tvář pilota kosmochodu.</w:t>
      </w:r>
    </w:p>
    <w:p w:rsidR="00DD7639" w:rsidRPr="009A45A6" w:rsidRDefault="00DD7639" w:rsidP="00630C57">
      <w:r w:rsidRPr="009A45A6">
        <w:t>„Hele, nabízí se ti Aramis,“ zabručel Kossa. „Kosmochod V. Hodně štěstí, Perry.“</w:t>
      </w:r>
    </w:p>
    <w:p w:rsidR="00DD7639" w:rsidRPr="009A45A6" w:rsidRDefault="00DD7639" w:rsidP="00630C57">
      <w:r w:rsidRPr="009A45A6">
        <w:t>„Jsme prakticky ještě ve službě,“ křičel Aramis. „Jen ať Rhodan přijde, odvezu ho, kam bude chtít.“</w:t>
      </w:r>
    </w:p>
    <w:p w:rsidR="00DD7639" w:rsidRPr="009A45A6" w:rsidRDefault="00DD7639" w:rsidP="00630C57">
      <w:r w:rsidRPr="009A45A6">
        <w:lastRenderedPageBreak/>
        <w:t>„Hned jsem tam!“ křikl Rhodan a dlouhými kroky opustil můstek. Po chvíli vystoupil z antigravitační šachty na hangárové palubě. Sebral skafandr, prověřil syntron a co nejrychleji se oblékl. Potom otevřel přechodovou komoru, prošel bezpečnostní částí a uháněl ke kosmochodům.</w:t>
      </w:r>
    </w:p>
    <w:p w:rsidR="00DD7639" w:rsidRPr="009A45A6" w:rsidRDefault="00DD7639" w:rsidP="00630C57">
      <w:r w:rsidRPr="009A45A6">
        <w:t>Aramis ho přivítal drtivým stiskem ruky a ukázal na křeslo vedle sebe. „Připoutat. Kam to bude, vašnosti?“</w:t>
      </w:r>
    </w:p>
    <w:p w:rsidR="00DD7639" w:rsidRPr="009A45A6" w:rsidRDefault="00DD7639" w:rsidP="00630C57">
      <w:r w:rsidRPr="009A45A6">
        <w:t>Dveře se sykotem zavřely. Před nimi se ukázala holografická mapa. Rhodan ukázal na okraj pouště.</w:t>
      </w:r>
    </w:p>
    <w:p w:rsidR="00DD7639" w:rsidRPr="009A45A6" w:rsidRDefault="00DD7639" w:rsidP="00630C57">
      <w:r w:rsidRPr="009A45A6">
        <w:t>„Sem. K velitelské sekci archy. Přesné souřadnice ti dá Alemaheyu.“</w:t>
      </w:r>
    </w:p>
    <w:p w:rsidR="00DD7639" w:rsidRPr="009A45A6" w:rsidRDefault="00DD7639" w:rsidP="00630C57">
      <w:r w:rsidRPr="009A45A6">
        <w:t>„Slyšels, Mámo?“ křikl Aramis do mikrofonu. „Bacha! Startuju!“</w:t>
      </w:r>
    </w:p>
    <w:p w:rsidR="00DD7639" w:rsidRPr="009A45A6" w:rsidRDefault="00DD7639" w:rsidP="00630C57">
      <w:r w:rsidRPr="009A45A6">
        <w:t>„Rozumím, kosmochode V. Syntrony propojeny.“</w:t>
      </w:r>
    </w:p>
    <w:p w:rsidR="00DD7639" w:rsidRPr="009A45A6" w:rsidRDefault="00DD7639" w:rsidP="00630C57">
      <w:r w:rsidRPr="009A45A6">
        <w:t>Rhodan se opřel v pružném sedadle a pomyslel si, že kabina není pohodlná ani pro dva. Vrata hangáru se otevřela, létající laboratoř vyrazila a řítila se dolů k planetě.</w:t>
      </w:r>
    </w:p>
    <w:p w:rsidR="00DD7639" w:rsidRDefault="00DD7639" w:rsidP="00EB01E4"/>
    <w:p w:rsidR="00DD7639" w:rsidRPr="009A45A6" w:rsidRDefault="00DD7639" w:rsidP="00633F4A">
      <w:pPr>
        <w:pStyle w:val="Bezodskokuk"/>
      </w:pPr>
      <w:r w:rsidRPr="009A45A6">
        <w:t>Perry Rhodan chvíli studoval data blízkého zaměřování, a když si byl jist, že kosmochod letí správným směrem, zvedl hlavu. Sledoval, jak šedovlasý Pozemšťan s jistotou ovládá létající kompaktní laboratoř, a skepticky přemýšlel, zda tyhle stroje lze vůbec nasadit v pásu asteroidů.</w:t>
      </w:r>
    </w:p>
    <w:p w:rsidR="00DD7639" w:rsidRPr="009A45A6" w:rsidRDefault="00DD7639" w:rsidP="00630C57">
      <w:r w:rsidRPr="009A45A6">
        <w:t>„Několik velkých částí archy bylo po kolizi patrně strženo do pásu asteroidů,“ obrátil se na Aramise. „Už jste uvažovali o tom, že byste hledali trosečníky?“</w:t>
      </w:r>
    </w:p>
    <w:p w:rsidR="00DD7639" w:rsidRPr="009A45A6" w:rsidRDefault="00DD7639" w:rsidP="00630C57">
      <w:r w:rsidRPr="009A45A6">
        <w:t>Prospektor se popotáhl za zježený knír. „Čtyři posádky už odstartovaly.“ Nechal kosmochod propadnout, a protože na ně pražilo polední slunce, přepnul čelní průzor na tmavý filtr. „Taky jsme mluvili o těch Menttiích. Když nám nedovolí hrabat na své planetě, zkusíme to na čtvrté a na šesté.“</w:t>
      </w:r>
    </w:p>
    <w:p w:rsidR="00DD7639" w:rsidRPr="009A45A6" w:rsidRDefault="00DD7639" w:rsidP="00630C57">
      <w:r w:rsidRPr="009A45A6">
        <w:t>„Pokud tam nejsou taky,“ nadhodil Rhodan. Echo LAS-TOÓR na panoramatu neviděl. „Nevíme, zda obývají pouze tento jediný svět.“</w:t>
      </w:r>
    </w:p>
    <w:p w:rsidR="00DD7639" w:rsidRPr="009A45A6" w:rsidRDefault="00DD7639" w:rsidP="00630C57">
      <w:r w:rsidRPr="009A45A6">
        <w:t>„To se uvidí.“ Aramis obrovským ukazovákem stiskl touchscreen a navázal spojení s lodí. „Mámo, má už Driscol Akonany na obrazovce?“</w:t>
      </w:r>
    </w:p>
    <w:p w:rsidR="00DD7639" w:rsidRPr="009A45A6" w:rsidRDefault="00DD7639" w:rsidP="00630C57">
      <w:r w:rsidRPr="009A45A6">
        <w:lastRenderedPageBreak/>
        <w:t>Alemaheyu obratem odpověděl: „Zrovna opustili nízkou oběžnou dráhu a míří dolů. Perry? Solina a ostatní na tebe čekají u Nydele. Mluvil jsem s nimi.“</w:t>
      </w:r>
    </w:p>
    <w:p w:rsidR="00DD7639" w:rsidRPr="009A45A6" w:rsidRDefault="00DD7639" w:rsidP="00630C57">
      <w:r w:rsidRPr="009A45A6">
        <w:t>„Rozumím. Díky,“ řekl Rhodan a zvedl prst od náramku.</w:t>
      </w:r>
    </w:p>
    <w:p w:rsidR="00DD7639" w:rsidRPr="009A45A6" w:rsidRDefault="00DD7639" w:rsidP="00630C57">
      <w:r w:rsidRPr="009A45A6">
        <w:t>Pod nimi se ukázal okraj lesa a po něm následovaly křoviny a savana. Po nějaké chvíli se ukázaly písečné duny a mezi nimi kovový válec a ve slunci zářící stan.</w:t>
      </w:r>
    </w:p>
    <w:p w:rsidR="00DD7639" w:rsidRPr="009A45A6" w:rsidRDefault="00DD7639" w:rsidP="00630C57">
      <w:r w:rsidRPr="009A45A6">
        <w:t>„A jsme tady,“ zabručel Aramis a dosedl do písku.</w:t>
      </w:r>
    </w:p>
    <w:p w:rsidR="00DD7639" w:rsidRPr="009A45A6" w:rsidRDefault="00DD7639" w:rsidP="00630C57">
      <w:r w:rsidRPr="009A45A6">
        <w:t>„Odtud odešel hyperimpulz.“ řekl Rhodan a lezl ven. „Proč? Komu byl určen? Možná na něco přijdeme.“</w:t>
      </w:r>
    </w:p>
    <w:p w:rsidR="00DD7639" w:rsidRPr="009A45A6" w:rsidRDefault="00DD7639" w:rsidP="00630C57">
      <w:r w:rsidRPr="009A45A6">
        <w:t>Chibis-Nydele a Solina jim šly naproti a po přivítání je odvedly do stínu. Ameda a Kealil spali někde ve vraku.</w:t>
      </w:r>
    </w:p>
    <w:p w:rsidR="00DD7639" w:rsidRPr="009A45A6" w:rsidRDefault="00DD7639" w:rsidP="00630C57">
      <w:r w:rsidRPr="009A45A6">
        <w:t>Aramis podezřívavě čichal ke studenému huccaru. Rhodan na něj povzbudivě mrkl a napil se. Potom se otočil k Chibis-Nydele. „Zachytili jsme impulz, který byl vyslán z této části archy.“</w:t>
      </w:r>
    </w:p>
    <w:p w:rsidR="00DD7639" w:rsidRPr="009A45A6" w:rsidRDefault="00DD7639" w:rsidP="00630C57">
      <w:r w:rsidRPr="009A45A6">
        <w:t>„To je docela možné. Síť asi vyslala nouzový signál.“</w:t>
      </w:r>
    </w:p>
    <w:p w:rsidR="00DD7639" w:rsidRPr="009A45A6" w:rsidRDefault="00DD7639" w:rsidP="00630C57">
      <w:r w:rsidRPr="009A45A6">
        <w:t>„Dalo by se to tak vysvětlit, kdyby ten impulz neodešel nadsvětelnou rychlostí…“</w:t>
      </w:r>
    </w:p>
    <w:p w:rsidR="00DD7639" w:rsidRPr="009A45A6" w:rsidRDefault="00DD7639" w:rsidP="00630C57">
      <w:r w:rsidRPr="009A45A6">
        <w:t>Chibis-Nydele se na něj nechápavě podívala. „Nadsvětelnou?“</w:t>
      </w:r>
    </w:p>
    <w:p w:rsidR="00DD7639" w:rsidRPr="009A45A6" w:rsidRDefault="00DD7639" w:rsidP="00630C57">
      <w:r w:rsidRPr="009A45A6">
        <w:t>„Mnohonásobně vyšší rychlostí, než letěla vaše loď. Říkáme tomu hyperimpulzy a stavitelé vašich lodí je ještě nemohli znát. Je to něco zcela nemožného, ale naše syntrony ten impulz jednoznačně zaznamenaly.“</w:t>
      </w:r>
    </w:p>
    <w:p w:rsidR="00DD7639" w:rsidRPr="009A45A6" w:rsidRDefault="00DD7639" w:rsidP="00630C57">
      <w:r w:rsidRPr="009A45A6">
        <w:t>„Já technice nerozumím,“ řekla po delším uvažování. „Ale jak víš, ve velitelské sekci ještě doznívá energie. Jednou jsem slyšela bzučení, a pak to páchlo jako po spálené umělé hmotě. Třeba to s tím impulzem nějak souvisí.“</w:t>
      </w:r>
    </w:p>
    <w:p w:rsidR="00DD7639" w:rsidRPr="009A45A6" w:rsidRDefault="00DD7639" w:rsidP="00630C57">
      <w:r w:rsidRPr="009A45A6">
        <w:t>„Stalo se to po našem prvním setkání?“</w:t>
      </w:r>
    </w:p>
    <w:p w:rsidR="00DD7639" w:rsidRPr="009A45A6" w:rsidRDefault="00DD7639" w:rsidP="00630C57">
      <w:r w:rsidRPr="009A45A6">
        <w:t>Přikývla. Nad dunami nebylo vidět jediný roj Menttiů.</w:t>
      </w:r>
    </w:p>
    <w:p w:rsidR="00DD7639" w:rsidRPr="009A45A6" w:rsidRDefault="00DD7639" w:rsidP="00630C57">
      <w:r w:rsidRPr="009A45A6">
        <w:t>Solina Tormasová vstala. „Pomohu ti hledat, Perry.“</w:t>
      </w:r>
    </w:p>
    <w:p w:rsidR="00DD7639" w:rsidRPr="009A45A6" w:rsidRDefault="00DD7639" w:rsidP="00630C57">
      <w:r w:rsidRPr="009A45A6">
        <w:t>„Tak pojď.“</w:t>
      </w:r>
    </w:p>
    <w:p w:rsidR="00DD7639" w:rsidRPr="009A45A6" w:rsidRDefault="00DD7639" w:rsidP="00630C57">
      <w:r w:rsidRPr="009A45A6">
        <w:t xml:space="preserve">Vstoupili, sešli po točitých schodech a hned ucítili pach spečených pozitronických a elektrických zařízení. Jak se blížili k přední části, zápach sílil. Na podlažní </w:t>
      </w:r>
      <w:r w:rsidRPr="009A45A6">
        <w:lastRenderedPageBreak/>
        <w:t>desce před čelem spínací skříně objevili skvrnu, jež jednoznačně musela pocházet od žáru.</w:t>
      </w:r>
    </w:p>
    <w:p w:rsidR="00DD7639" w:rsidRPr="009A45A6" w:rsidRDefault="00DD7639" w:rsidP="00630C57">
      <w:r w:rsidRPr="009A45A6">
        <w:t>„Už tuším, co tu najdeme,“ zabručel Rhodan a vypáčil desku univerzálním nástrojem.</w:t>
      </w:r>
    </w:p>
    <w:p w:rsidR="00DD7639" w:rsidRPr="009A45A6" w:rsidRDefault="00DD7639" w:rsidP="00630C57">
      <w:r w:rsidRPr="009A45A6">
        <w:t>Posvítili do černé krychlové dutiny.</w:t>
      </w:r>
    </w:p>
    <w:p w:rsidR="00DD7639" w:rsidRPr="009A45A6" w:rsidRDefault="00DD7639" w:rsidP="00630C57">
      <w:r w:rsidRPr="009A45A6">
        <w:t>Spatřili přístroj. I když byl na obou koncích zcela roztavený, původně měl rovněž krychlový tvar. Do nosu je štípal zápach, který vyvolalo jeho autodestrukční zařízení.</w:t>
      </w:r>
    </w:p>
    <w:p w:rsidR="00DD7639" w:rsidRPr="009A45A6" w:rsidRDefault="00DD7639" w:rsidP="00630C57">
      <w:r w:rsidRPr="009A45A6">
        <w:t>„Vysílač,“ konstatovala Solina. „Co jiného? Naahk o něm určitě nevěděl. Jinak by se s tím Nydele svěřil.“</w:t>
      </w:r>
    </w:p>
    <w:p w:rsidR="00DD7639" w:rsidRPr="009A45A6" w:rsidRDefault="00DD7639" w:rsidP="00630C57">
      <w:r w:rsidRPr="009A45A6">
        <w:t>Rhodan si vzdychl, narovnal se a vrátil univerzální nástroj do skafandru. Rozhlédl se po zdevastované místnosti. „Zajímalo by mě, kdo to sem zabudoval. Stavitelé archy to být nemohli, neměli potřebnou technologii.“</w:t>
      </w:r>
    </w:p>
    <w:p w:rsidR="00DD7639" w:rsidRPr="009A45A6" w:rsidRDefault="00DD7639" w:rsidP="00630C57">
      <w:r w:rsidRPr="009A45A6">
        <w:t>„A co ten Haluťan?“</w:t>
      </w:r>
    </w:p>
    <w:p w:rsidR="00DD7639" w:rsidRPr="009A45A6" w:rsidRDefault="00DD7639" w:rsidP="00630C57">
      <w:r w:rsidRPr="009A45A6">
        <w:t>„Ano, to je velice pravděpodobné. Ale jestliže tomu tak bylo, pak zbývá otázka, proč to udělal! Chtěl na sebe upozornit? Asi těžko, jinak by ho spustil už dřív, nebo by jednoduše použil vysílač na své lodi.“</w:t>
      </w:r>
    </w:p>
    <w:p w:rsidR="00DD7639" w:rsidRPr="009A45A6" w:rsidRDefault="00DD7639" w:rsidP="00630C57">
      <w:r w:rsidRPr="009A45A6">
        <w:t>„Nouzové volání?“ nadhodila historická.</w:t>
      </w:r>
    </w:p>
    <w:p w:rsidR="00DD7639" w:rsidRPr="009A45A6" w:rsidRDefault="00DD7639" w:rsidP="00630C57">
      <w:r w:rsidRPr="009A45A6">
        <w:t>Rhodan pokrčil rameny. „Snad. Ale pak by to zařízení bylo defektní. Impulz odešel dlouho po katastrofě.“</w:t>
      </w:r>
    </w:p>
    <w:p w:rsidR="00DD7639" w:rsidRPr="009A45A6" w:rsidRDefault="00DD7639" w:rsidP="00630C57">
      <w:r w:rsidRPr="009A45A6">
        <w:t>„A proč nemodulovaný impulz? Chci tím říct, jaká to měla být zpráva? Patrně poslední známka života defektního zařízení…“</w:t>
      </w:r>
    </w:p>
    <w:p w:rsidR="00DD7639" w:rsidRPr="009A45A6" w:rsidRDefault="00DD7639" w:rsidP="00630C57">
      <w:r w:rsidRPr="009A45A6">
        <w:t>Vraceli se k východu. „Ptala se mě,“ řekla tiše Solina. „Nechtěla jsem jí to říct, ale nešlo to jinak…“</w:t>
      </w:r>
    </w:p>
    <w:p w:rsidR="00DD7639" w:rsidRPr="009A45A6" w:rsidRDefault="00DD7639" w:rsidP="00630C57">
      <w:r w:rsidRPr="009A45A6">
        <w:t>„Takže Nydele už ví, že jsou posledními Lemury, že předběhli dějiny a nakonec se setkali se svými potomky?“</w:t>
      </w:r>
    </w:p>
    <w:p w:rsidR="00DD7639" w:rsidRPr="009A45A6" w:rsidRDefault="00DD7639" w:rsidP="00630C57">
      <w:r w:rsidRPr="009A45A6">
        <w:t>„Ano.“ Akonanka svěsila hlavu. „Bohužel.“</w:t>
      </w:r>
    </w:p>
    <w:p w:rsidR="00DD7639" w:rsidRDefault="00DD7639" w:rsidP="00630C57"/>
    <w:p w:rsidR="00DD7639" w:rsidRPr="009A45A6" w:rsidRDefault="00DD7639" w:rsidP="00D21073">
      <w:pPr>
        <w:pStyle w:val="Bezodskokuk"/>
      </w:pPr>
      <w:r w:rsidRPr="009A45A6">
        <w:t xml:space="preserve">Na obloze se ukázala LAS-TOÓR a ve výšce asi tří set metrů obletěla válcový fragment. Když se Kealil Ron vyřítil ven, Solina se už přes multifunkční náramek hlučně bavila s někým na můstku. Loď zaparkovala na antigravitačních projektorech a odrazovém poli, vysunula </w:t>
      </w:r>
      <w:r w:rsidRPr="009A45A6">
        <w:lastRenderedPageBreak/>
        <w:t>přistávací podpěry a snesla se k zemi. Podpěry se zabořily na metr do písčitého podkladu. Motory zmlkly.</w:t>
      </w:r>
    </w:p>
    <w:p w:rsidR="00DD7639" w:rsidRPr="009A45A6" w:rsidRDefault="00DD7639" w:rsidP="00630C57">
      <w:r w:rsidRPr="009A45A6">
        <w:t>Chibis-Nydele se dotkla Rhodanova předloktí a usmála se na něj. „Mohla by tato nebo tvá loď přepravit velitelský modul na místo, kde budou Lemurové budovat své město?“</w:t>
      </w:r>
    </w:p>
    <w:p w:rsidR="00DD7639" w:rsidRPr="009A45A6" w:rsidRDefault="00DD7639" w:rsidP="00630C57">
      <w:r w:rsidRPr="009A45A6">
        <w:t>„Z technického hlediska to není problém. Ale kde má to město vzniknout?“</w:t>
      </w:r>
    </w:p>
    <w:p w:rsidR="00DD7639" w:rsidRPr="009A45A6" w:rsidRDefault="00DD7639" w:rsidP="00630C57">
      <w:r w:rsidRPr="009A45A6">
        <w:t>„To Kalymel a jeho přátelé ještě nevědí. Chtějí vyrazit s výsadkovým člunem a vyhledat to nejkrásnější a nejlepší místo.“ Nydele těkala očima mezi obrovskou lodí a maličkým vrakem.</w:t>
      </w:r>
    </w:p>
    <w:p w:rsidR="00DD7639" w:rsidRPr="009A45A6" w:rsidRDefault="00DD7639" w:rsidP="00630C57">
      <w:r w:rsidRPr="009A45A6">
        <w:t>Z LAS-TOÓR vystoupila Ameda Fayardová a zamířila ke Kealilovi. Solina Tormasová ukázala na vyjíždějící rampu. „Maphan z Baloye nám nařídil, že se máme nalodit a podat hlášení,“ řekla.</w:t>
      </w:r>
    </w:p>
    <w:p w:rsidR="00DD7639" w:rsidRPr="009A45A6" w:rsidRDefault="00DD7639" w:rsidP="00630C57">
      <w:r w:rsidRPr="009A45A6">
        <w:t>„Jsem si jist,“ řekl Rhodan a stiskl jí ruku, „že tady společně strávíme ještě notný čas. Požádej velitele, aby pomohl Lemurům, zvláště naší přítelkyni Nydele.“</w:t>
      </w:r>
    </w:p>
    <w:p w:rsidR="00DD7639" w:rsidRPr="009A45A6" w:rsidRDefault="00DD7639" w:rsidP="00630C57">
      <w:r w:rsidRPr="009A45A6">
        <w:t>„Neboj se. Když na to přijde, dokážu být neoblomná a vlezlá jako štěnice. Hodně štěstí při hledáni ztracených vzpomínek.“</w:t>
      </w:r>
    </w:p>
    <w:p w:rsidR="00DD7639" w:rsidRPr="009A45A6" w:rsidRDefault="00DD7639" w:rsidP="00630C57">
      <w:r w:rsidRPr="009A45A6">
        <w:t>„Jsou potlačeny, nikoli ztraceny,“ odpověděl a zamával Kealilovi a Amedě.</w:t>
      </w:r>
    </w:p>
    <w:p w:rsidR="00DD7639" w:rsidRPr="009A45A6" w:rsidRDefault="00DD7639" w:rsidP="00630C57">
      <w:r w:rsidRPr="009A45A6">
        <w:t xml:space="preserve">Aramis zamyšleně a zkoumavě pozoroval duny a potom pohlédl na Nydele. Kroutil si konečky knírů a bylo na něm vidět, že ho naprosto okouzlila. Rhodan čekal ve stanu, až Akonané odletí. Když se tak konečně stalo, skončila pro něj jedna kapitola této zvláštní mise. </w:t>
      </w:r>
      <w:r w:rsidRPr="009A45A6">
        <w:rPr>
          <w:i/>
          <w:iCs/>
        </w:rPr>
        <w:t xml:space="preserve">Velice brzy, </w:t>
      </w:r>
      <w:r w:rsidRPr="009A45A6">
        <w:t xml:space="preserve">pomyslel si, </w:t>
      </w:r>
      <w:r w:rsidRPr="009A45A6">
        <w:rPr>
          <w:i/>
          <w:iCs/>
        </w:rPr>
        <w:t>započne nová a zřejmě mnohem tajuplnější.</w:t>
      </w:r>
    </w:p>
    <w:p w:rsidR="00DD7639" w:rsidRPr="009A45A6" w:rsidRDefault="00DD7639" w:rsidP="00630C57">
      <w:r w:rsidRPr="009A45A6">
        <w:t>Hleděl za stoupající lodí. „Akonané slíbili, že vám také pomohou,“ řekl Nydele. „Za pár dní budou mít příležitost. Trosečníci se musí sami rozhodnout, kde chtějí žít. My se vrátíme a dáme pár věcí do pořádku.“</w:t>
      </w:r>
    </w:p>
    <w:p w:rsidR="00DD7639" w:rsidRPr="009A45A6" w:rsidRDefault="00DD7639" w:rsidP="00630C57">
      <w:r w:rsidRPr="009A45A6">
        <w:t>„Nepochybuji o tom, že své slovo dodržíš, Nesmrtelný.“</w:t>
      </w:r>
    </w:p>
    <w:p w:rsidR="00DD7639" w:rsidRPr="009A45A6" w:rsidRDefault="00DD7639" w:rsidP="00630C57">
      <w:r w:rsidRPr="009A45A6">
        <w:t>Nydele doprovodila Rhodana a Aramise ke kosmochodu a zamávala jim.</w:t>
      </w:r>
    </w:p>
    <w:p w:rsidR="00DD7639" w:rsidRPr="009A45A6" w:rsidRDefault="00DD7639" w:rsidP="00630C57">
      <w:r w:rsidRPr="009A45A6">
        <w:t>Za hodinu už vletěli do hangáru PALENQUE.</w:t>
      </w:r>
    </w:p>
    <w:p w:rsidR="00DD7639" w:rsidRPr="009A45A6" w:rsidRDefault="00DD7639" w:rsidP="00630C57">
      <w:r w:rsidRPr="009A45A6">
        <w:rPr>
          <w:rFonts w:ascii="Arial" w:hAnsi="Arial" w:cs="Arial"/>
        </w:rPr>
        <w:t>■</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9A45A6" w:rsidRDefault="009323FF" w:rsidP="00630C57">
      <w:r>
        <w:rPr>
          <w:noProof/>
        </w:rPr>
        <w:lastRenderedPageBreak/>
        <w:pict>
          <v:shape id="_x0000_s1044" type="#_x0000_t75" style="position:absolute;left:0;text-align:left;margin-left:335.9pt;margin-top:.3pt;width:213.55pt;height:81pt;z-index:-2;mso-position-horizontal:right" wrapcoords="-76 0 -76 21400 21600 21400 21600 0 -76 0">
            <v:imagedata r:id="rId30" o:title=""/>
            <w10:wrap type="tight"/>
          </v:shape>
        </w:pict>
      </w:r>
    </w:p>
    <w:p w:rsidR="00DD7639" w:rsidRDefault="00DD7639" w:rsidP="00630C57">
      <w:pPr>
        <w:rPr>
          <w:i/>
          <w:iCs/>
        </w:rPr>
      </w:pPr>
    </w:p>
    <w:p w:rsidR="00DD7639" w:rsidRDefault="00DD7639" w:rsidP="00630C57">
      <w:pPr>
        <w:rPr>
          <w:i/>
          <w:iCs/>
        </w:rPr>
      </w:pPr>
    </w:p>
    <w:p w:rsidR="00DD7639" w:rsidRDefault="00DD7639" w:rsidP="00630C57">
      <w:pPr>
        <w:rPr>
          <w:i/>
          <w:iCs/>
        </w:rPr>
      </w:pPr>
    </w:p>
    <w:p w:rsidR="00DD7639" w:rsidRDefault="00DD7639" w:rsidP="00630C57">
      <w:pPr>
        <w:rPr>
          <w:i/>
          <w:iCs/>
        </w:rPr>
      </w:pPr>
    </w:p>
    <w:p w:rsidR="00DD7639" w:rsidRDefault="00DD7639" w:rsidP="00630C57">
      <w:pPr>
        <w:rPr>
          <w:i/>
          <w:iCs/>
        </w:rPr>
      </w:pPr>
    </w:p>
    <w:p w:rsidR="00DD7639" w:rsidRDefault="00DD7639" w:rsidP="00D21073">
      <w:pPr>
        <w:pStyle w:val="Bezodskokuk"/>
        <w:jc w:val="right"/>
        <w:rPr>
          <w:i/>
        </w:rPr>
      </w:pPr>
      <w:r w:rsidRPr="00D21073">
        <w:rPr>
          <w:i/>
        </w:rPr>
        <w:t>24. duben 1327 NGL, 22:35 palubního času</w:t>
      </w:r>
    </w:p>
    <w:p w:rsidR="00DD7639" w:rsidRPr="00D21073" w:rsidRDefault="00DD7639" w:rsidP="00D21073">
      <w:pPr>
        <w:pStyle w:val="Bezodskokuk"/>
        <w:rPr>
          <w:i/>
        </w:rPr>
      </w:pPr>
    </w:p>
    <w:p w:rsidR="00DD7639" w:rsidRPr="009A45A6" w:rsidRDefault="00DD7639" w:rsidP="00D21073">
      <w:pPr>
        <w:pStyle w:val="Bezodskokuk"/>
      </w:pPr>
      <w:r w:rsidRPr="009A45A6">
        <w:t>OVIR PIXAL se s burácejícími motory hnal nad pobřežím na západ. V pilotní kabině seděli Kalymel, Rasturi a Ascelin. Několik tenoyů a tři členové Rady, kteří přestáli havárii jen s lehkými zraněními, se upoutali na sedadlech v prostoru pro cestující. Lemurové se rozhodli, že budou hledat vhodné místo pro osadu tak dlouho, dokud s ním nebude většina trosečníků souhlasit.</w:t>
      </w:r>
    </w:p>
    <w:p w:rsidR="00DD7639" w:rsidRPr="009A45A6" w:rsidRDefault="00DD7639" w:rsidP="00630C57">
      <w:r w:rsidRPr="009A45A6">
        <w:t>Výsadkový člun letěl zvolna ve výši sto padesáti metrů. Pod ním se střídalo písečné a skalnaté pobřeží. Moře přecházelo z tmavomodré do smaragdové a šedé barvy a z mírného příboje vystupovaly skalnaté ostrůvky. Když uletěli od vraku „Hvězdy naděje“ asi sedmdesát pět kilometrů, vpravo se ukázalo vyschlé koryto řeky. Následovala zátoka, nad níž kroužila hejna ptáků, a za ní vybíhal poloostrov.</w:t>
      </w:r>
    </w:p>
    <w:p w:rsidR="00DD7639" w:rsidRPr="009A45A6" w:rsidRDefault="00DD7639" w:rsidP="00630C57">
      <w:r w:rsidRPr="009A45A6">
        <w:t>„Tohle vypadá dobře! Starý les a zátoka,“ zvolal Ascelin. „Měli bychom se na to podívat.“</w:t>
      </w:r>
    </w:p>
    <w:p w:rsidR="00DD7639" w:rsidRPr="009A45A6" w:rsidRDefault="00DD7639" w:rsidP="00630C57">
      <w:r w:rsidRPr="009A45A6">
        <w:t>Kalymel sestoupil a pomalu kroužil nad nízkým mysem. Viděli říčku s čistou vodou, několik travnatých svahů a skalní hřeben. Náhorní plošina a rovina u říčky se přímo nabízely k osídlení. Člun s burácením přistál na břehu. Z křovin vybíhala čtvernohá zvířata s hnědou a rudou srstí a prchala do vnitrozemí. Hejna ptáků se vznesla s divokým skřehotáním.</w:t>
      </w:r>
    </w:p>
    <w:p w:rsidR="00DD7639" w:rsidRPr="009A45A6" w:rsidRDefault="00DD7639" w:rsidP="00630C57">
      <w:r w:rsidRPr="009A45A6">
        <w:t>„Tady máme dřevo a kámen ke stavbě domů,“ prohlásil Kalymel a vylezl z kabiny. „Naučíme se je stavět podle záznamů a vyobrazení v Síti.“</w:t>
      </w:r>
    </w:p>
    <w:p w:rsidR="00DD7639" w:rsidRPr="009A45A6" w:rsidRDefault="00DD7639" w:rsidP="00630C57">
      <w:r w:rsidRPr="009A45A6">
        <w:t>„A odtud máme navíc spojení s velkou zemí až k horám.“ Rasturi vzala Kalymela kolem pasu. Nad šedomodrým obzorem se vznášel největší měsíc planety. Kalymel uvažoval, zda by mu neměli říkat „Měsíc naděje“, Lemcha Ontarm. Možná by to bylo dobré znamení pro nový začátek…</w:t>
      </w:r>
    </w:p>
    <w:p w:rsidR="00DD7639" w:rsidRPr="009A45A6" w:rsidRDefault="00DD7639" w:rsidP="00630C57">
      <w:r w:rsidRPr="009A45A6">
        <w:lastRenderedPageBreak/>
        <w:t>„Tamhle, Kalymele,“ řekla Rasturi tiše, „je pláž se žlutým pískem a s chladnou pěnou příboje, o níž jsme tolik snili. A brzy…“</w:t>
      </w:r>
    </w:p>
    <w:p w:rsidR="00DD7639" w:rsidRPr="009A45A6" w:rsidRDefault="00DD7639" w:rsidP="00630C57">
      <w:r w:rsidRPr="009A45A6">
        <w:t>V korunách vysokých stromů ševelil vítr a přinášel podivné pachy z vnitrozemí. Po kmenech šplhala zvířátka. Až se Lemcharoyové naučí používat zbraně, budou moci v lesích lovit.</w:t>
      </w:r>
    </w:p>
    <w:p w:rsidR="00DD7639" w:rsidRPr="009A45A6" w:rsidRDefault="00DD7639" w:rsidP="00630C57">
      <w:r w:rsidRPr="009A45A6">
        <w:t>„Čluny sem postupně dopravíme vše, co lze z vraku použít,“ prohlásil jeden člen Rady, když se vrátil z krátké obchůzky.</w:t>
      </w:r>
    </w:p>
    <w:p w:rsidR="00DD7639" w:rsidRPr="009A45A6" w:rsidRDefault="00DD7639" w:rsidP="00630C57">
      <w:r w:rsidRPr="009A45A6">
        <w:t>„Vrátíme se,“ řekl tiše Kalymel. „Všichni určitě uznají, že jsme našli ten nejkrásnější kout na tomto světě.“</w:t>
      </w:r>
    </w:p>
    <w:p w:rsidR="00DD7639" w:rsidRPr="009A45A6" w:rsidRDefault="00DD7639" w:rsidP="00630C57">
      <w:r w:rsidRPr="009A45A6">
        <w:t>Nastoupili do člunu. Kalymel ještě několikrát obletěl jejich budoucí domov a zapnul záznamové zařízení, aby jej za hodinu už mohli ukázat i ostatním.</w:t>
      </w:r>
    </w:p>
    <w:p w:rsidR="00DD7639" w:rsidRPr="009A45A6" w:rsidRDefault="00DD7639" w:rsidP="00630C57">
      <w:r w:rsidRPr="009A45A6">
        <w:t>Roje Menttiů, kteří pokojně kroužili ve slunečním světle nad poloostrovem, si nevšimli.</w:t>
      </w:r>
    </w:p>
    <w:p w:rsidR="00DD7639" w:rsidRDefault="00DD7639" w:rsidP="00630C57"/>
    <w:p w:rsidR="00DD7639" w:rsidRPr="009A45A6" w:rsidRDefault="00DD7639" w:rsidP="00D21073">
      <w:pPr>
        <w:pStyle w:val="Bezodskokuk"/>
      </w:pPr>
      <w:r w:rsidRPr="009A45A6">
        <w:t>Během „noční fáze“ měla pilotka Harriett Hewesová volno, protože PALENQUE byla na parkovací dráze nad planetou Mentack Nutai. Rhodan seděl vedle Sharity Cohové pod centrálním hologramem, na němž střídavě vycházelo a zapadalo rudé slunce.</w:t>
      </w:r>
    </w:p>
    <w:p w:rsidR="00DD7639" w:rsidRPr="009A45A6" w:rsidRDefault="00DD7639" w:rsidP="009D05CD">
      <w:r w:rsidRPr="009A45A6">
        <w:t>Velitelka měla dobrou náladu. Teď nebyla pod ustavičným dohledem posádky a s Rhodanem uzavřela mír. Nesmrtelný nezpochybňoval její pozici, neodstrkoval ji, nedral se na její místo. Naopak, dal jí možnost prožít úžasné dobrodružství a vyhlídku na zisk. Její sen o vlastní prospektorské lodi se tak blížil naplnění. Zážitky a pozorování uplynulých dnů se sice ještě nepodařilo kompletně zpracovat, ale všechna data byla bezpečně uložena.</w:t>
      </w:r>
    </w:p>
    <w:p w:rsidR="00DD7639" w:rsidRPr="009A45A6" w:rsidRDefault="00DD7639" w:rsidP="00630C57">
      <w:r w:rsidRPr="009A45A6">
        <w:t>„A zas nečinně dřepíme a čekáme. Je to frustrující noční služba, Perry,“ prolomila s ironickým úsměvem zamyšlené, spokojené mlčení.</w:t>
      </w:r>
    </w:p>
    <w:p w:rsidR="00DD7639" w:rsidRPr="009A45A6" w:rsidRDefault="00DD7639" w:rsidP="00630C57">
      <w:r w:rsidRPr="009A45A6">
        <w:t>„Zvykl jsem si, že čekání je podstatnou součástí života.“</w:t>
      </w:r>
    </w:p>
    <w:p w:rsidR="00DD7639" w:rsidRPr="009A45A6" w:rsidRDefault="00DD7639" w:rsidP="00630C57">
      <w:r w:rsidRPr="009A45A6">
        <w:t>Sharita nesmírně pomalu přikývla. „V tomhle mám logicky méně zkušeností než ty.“</w:t>
      </w:r>
    </w:p>
    <w:p w:rsidR="00DD7639" w:rsidRPr="009A45A6" w:rsidRDefault="00DD7639" w:rsidP="00630C57">
      <w:r w:rsidRPr="009A45A6">
        <w:t>„Jistěže.“</w:t>
      </w:r>
    </w:p>
    <w:p w:rsidR="00DD7639" w:rsidRPr="009A45A6" w:rsidRDefault="00DD7639" w:rsidP="00630C57">
      <w:r w:rsidRPr="009A45A6">
        <w:lastRenderedPageBreak/>
        <w:t>„Myslíš si, že jsi toho svého Haluťana skutečně poznal?“ zeptala se po chvíli a tázavě zvedla obočí.</w:t>
      </w:r>
    </w:p>
    <w:p w:rsidR="00DD7639" w:rsidRPr="009A45A6" w:rsidRDefault="00DD7639" w:rsidP="00630C57">
      <w:r w:rsidRPr="009A45A6">
        <w:t>Rhodan přikývl.</w:t>
      </w:r>
    </w:p>
    <w:p w:rsidR="00DD7639" w:rsidRPr="009A45A6" w:rsidRDefault="00DD7639" w:rsidP="00630C57">
      <w:r w:rsidRPr="009A45A6">
        <w:t>„A s tím samým Haluťanem ses spojil a povolal ho sem. Byl by to první Haluťan v dějinách, který dokáže být na dvou místech současně!“</w:t>
      </w:r>
    </w:p>
    <w:p w:rsidR="00DD7639" w:rsidRPr="009A45A6" w:rsidRDefault="00DD7639" w:rsidP="00630C57">
      <w:r w:rsidRPr="009A45A6">
        <w:t>Na záznamech, které pod ledem pořídila kamera Rhodanova syntronu, se na dvou záběrech vyskytoval Haluťan. Rhodan si záběry přehrával pořád dokola, zastavoval je, zpomaloval, pouštěl pozpátku, zvětšoval je, až byly skoro nezřetelné. Syntron PALENQUE nakonec potvrdil jeho domněnku: onen Haluťan je Icho Tolot, a to s pravděpodobností 98,43 procenta.</w:t>
      </w:r>
    </w:p>
    <w:p w:rsidR="00DD7639" w:rsidRPr="009A45A6" w:rsidRDefault="00DD7639" w:rsidP="00630C57">
      <w:r w:rsidRPr="009A45A6">
        <w:t xml:space="preserve">„A právě proto to </w:t>
      </w:r>
      <w:r w:rsidRPr="009A45A6">
        <w:rPr>
          <w:i/>
          <w:iCs/>
        </w:rPr>
        <w:t xml:space="preserve">nemůže </w:t>
      </w:r>
      <w:r w:rsidRPr="009A45A6">
        <w:t>být on,“ odpověděl Rhodan. „Vím to. Já nevěřím na… na nějaké čáry. Ale pár neposlušných rudimentárních buněk v mé hlavě, v nichž spí vágní vzpomínky, mi nedává klidu.“ Pokrčil rameny. „Pusťme to z hlavy. Zanedlouho se tady ukáže Tolotova loď, Icho bude s námi, a třeba se pak vyjasní aspoň něco.“</w:t>
      </w:r>
    </w:p>
    <w:p w:rsidR="00DD7639" w:rsidRPr="009A45A6" w:rsidRDefault="00DD7639" w:rsidP="00630C57">
      <w:r w:rsidRPr="009A45A6">
        <w:t>Sharita zvedla pohár a mrkla na něj. „Čekáme na něj netrpělivě stejně jako na nový space jet. Ale nepočítám, že by nám ho přivezl.“</w:t>
      </w:r>
    </w:p>
    <w:p w:rsidR="00DD7639" w:rsidRPr="009A45A6" w:rsidRDefault="00DD7639" w:rsidP="00630C57">
      <w:r w:rsidRPr="009A45A6">
        <w:t>„To těžko. Ale rozhodně nebudete škodní.“</w:t>
      </w:r>
    </w:p>
    <w:p w:rsidR="00DD7639" w:rsidRPr="009A45A6" w:rsidRDefault="00DD7639" w:rsidP="009D05CD">
      <w:r w:rsidRPr="009A45A6">
        <w:t>Čtyři kosmochody byly na cestě k pásu asteroidů mezi sedmou a osmou planetou rudého slunce. Posádka PALENQUE z oběžné dráhy sledovala, jak akonský průzkumný křižník přepravuje velitelský modul Chibis-Nydele na poloostrov a vykládá několik kontejnerů. Dešifrování dat běželo na plné obrátky.</w:t>
      </w:r>
    </w:p>
    <w:p w:rsidR="00DD7639" w:rsidRPr="009A45A6" w:rsidRDefault="00DD7639" w:rsidP="00630C57">
      <w:r w:rsidRPr="009A45A6">
        <w:t>Rhodan hleděl na planetu. Z této výšky a z této polohy na oběžné dráze se nedaly přesně rozeznat podrobnosti, jež líčí osud mnoha živoucích a doufajících bytostí. Možná je zakládání lemurské osady i se všemi technickými problémy nadějným znamením.</w:t>
      </w:r>
    </w:p>
    <w:p w:rsidR="00DD7639" w:rsidRPr="009A45A6" w:rsidRDefault="00DD7639" w:rsidP="00630C57">
      <w:r w:rsidRPr="009A45A6">
        <w:t>„Ztráta, zisk, chudoba, bohatství – na této planetě jde především o jiné věci,“ prohodila tiše Sharita.</w:t>
      </w:r>
    </w:p>
    <w:p w:rsidR="00DD7639" w:rsidRPr="009A45A6" w:rsidRDefault="00DD7639" w:rsidP="00630C57">
      <w:r w:rsidRPr="009A45A6">
        <w:t>„O mnohem víc,“ podotkl Rhodan. „Ale to se dozvíme až později.“</w:t>
      </w:r>
    </w:p>
    <w:p w:rsidR="00DD7639" w:rsidRPr="009A45A6" w:rsidRDefault="00DD7639" w:rsidP="00630C57">
      <w:r w:rsidRPr="009A45A6">
        <w:t>„Takže čekáme?“</w:t>
      </w:r>
    </w:p>
    <w:p w:rsidR="00DD7639" w:rsidRPr="009A45A6" w:rsidRDefault="00DD7639" w:rsidP="00630C57">
      <w:r w:rsidRPr="009A45A6">
        <w:lastRenderedPageBreak/>
        <w:t>„Ano. Budeme trpělivě čekat a zatím dělat něco rozumného, něco, co dává smysl.“ Rhodan se pořádně napil. Budoucí dny a týdny slibovaly více vzrušení, než mu bylo milo. V duchu viděl Chibis-Nydele a to mu najednou připomnělo četná jiná setkání, jež lemovala jeho životní cestu a po nichž zbyla jen melancholická zamyšlenost…</w:t>
      </w:r>
    </w:p>
    <w:p w:rsidR="00DD7639" w:rsidRPr="009A45A6" w:rsidRDefault="00DD7639" w:rsidP="00630C57">
      <w:pPr>
        <w:rPr>
          <w:rFonts w:ascii="Arial" w:hAnsi="Arial"/>
        </w:rPr>
        <w:sectPr w:rsidR="00DD7639" w:rsidRPr="009A45A6" w:rsidSect="004B0851">
          <w:pgSz w:w="8392" w:h="14175"/>
          <w:pgMar w:top="1417" w:right="1417" w:bottom="1417" w:left="1417" w:header="708" w:footer="708" w:gutter="0"/>
          <w:paperSrc w:first="7" w:other="7"/>
          <w:cols w:space="708"/>
          <w:noEndnote/>
        </w:sectPr>
      </w:pPr>
    </w:p>
    <w:p w:rsidR="00DD7639" w:rsidRPr="00D21073" w:rsidRDefault="00DD7639" w:rsidP="00D21073">
      <w:pPr>
        <w:pStyle w:val="Bezodskokuk"/>
        <w:rPr>
          <w:b/>
          <w:sz w:val="32"/>
          <w:szCs w:val="32"/>
        </w:rPr>
      </w:pPr>
      <w:r w:rsidRPr="00D21073">
        <w:rPr>
          <w:b/>
          <w:sz w:val="32"/>
          <w:szCs w:val="32"/>
        </w:rPr>
        <w:lastRenderedPageBreak/>
        <w:t>Slovníček</w:t>
      </w:r>
    </w:p>
    <w:p w:rsidR="00DD7639" w:rsidRDefault="00DD7639" w:rsidP="00630C57">
      <w:pPr>
        <w:rPr>
          <w:b/>
          <w:bCs/>
        </w:rPr>
      </w:pPr>
    </w:p>
    <w:p w:rsidR="00DD7639" w:rsidRPr="009A45A6" w:rsidRDefault="00DD7639" w:rsidP="00D21073">
      <w:pPr>
        <w:pStyle w:val="Bezodskokuk"/>
      </w:pPr>
      <w:r w:rsidRPr="009A45A6">
        <w:rPr>
          <w:b/>
          <w:bCs/>
        </w:rPr>
        <w:t xml:space="preserve">Antigrav: </w:t>
      </w:r>
      <w:r w:rsidRPr="009A45A6">
        <w:t>Dopravní systém, založený na zrušení gravitace, takže objekt, který se má transportovat, je prakticky beztížný. V antigravitačním výtahu nebo antigravitační šachtě působí odpudivé a přitažlivé pole v požadovaném směru pohybu.</w:t>
      </w:r>
    </w:p>
    <w:p w:rsidR="00DD7639" w:rsidRPr="009A45A6" w:rsidRDefault="00DD7639" w:rsidP="00D21073">
      <w:pPr>
        <w:pStyle w:val="Bezodskokuk"/>
      </w:pPr>
      <w:r w:rsidRPr="009A45A6">
        <w:rPr>
          <w:b/>
          <w:bCs/>
        </w:rPr>
        <w:t xml:space="preserve">Arkonidané: </w:t>
      </w:r>
      <w:r w:rsidRPr="009A45A6">
        <w:t>Národ, který vznikl na třetí planetě slunce Arkonu. Vzešli z akonských vystěhovalců (18. tisíciletí př. Kr.), kteří si pak založili vlastní hvězdnou říši Velké impérium. Vzhledem jsou humanoidní, vysocí a mají poněkud podlouhlý tvar lebky. Nové životní prostředí vedlo k albinismu, mají tedy skoro bílé vlasy (občas stříbřitě bílé), světlou pleť a načervenalé bulvy. Od Pozemšťanů se liší především anatomicky (náprsní krunýř místo žeber) a jednou oblastí mozku navíc (fotografická paměť).</w:t>
      </w:r>
    </w:p>
    <w:p w:rsidR="00DD7639" w:rsidRPr="009A45A6" w:rsidRDefault="00DD7639" w:rsidP="00D21073">
      <w:pPr>
        <w:pStyle w:val="Bezodskokuk"/>
      </w:pPr>
      <w:r w:rsidRPr="009A45A6">
        <w:rPr>
          <w:b/>
          <w:bCs/>
        </w:rPr>
        <w:t xml:space="preserve">Atlan: </w:t>
      </w:r>
      <w:r w:rsidRPr="009A45A6">
        <w:t>Arkonidan, nositel buněčného aktivátoru, dávný přítel Perryho Rhodana. Má velký sklon k cynismu.</w:t>
      </w:r>
    </w:p>
    <w:p w:rsidR="00DD7639" w:rsidRPr="009A45A6" w:rsidRDefault="00DD7639" w:rsidP="00D21073">
      <w:pPr>
        <w:pStyle w:val="Bezodskokuk"/>
      </w:pPr>
      <w:r w:rsidRPr="009A45A6">
        <w:rPr>
          <w:b/>
          <w:bCs/>
        </w:rPr>
        <w:t xml:space="preserve">Bestie: </w:t>
      </w:r>
      <w:r w:rsidRPr="009A45A6">
        <w:t>Před 55 000 lety řádily v Mléčné dráze a málem vyhubily tehdejší lidstvo. Opustily všechny okupované světy a stáhly se na Halut, kde se z nich stali dnešní Haluťané.</w:t>
      </w:r>
    </w:p>
    <w:p w:rsidR="00DD7639" w:rsidRPr="009A45A6" w:rsidRDefault="00DD7639" w:rsidP="00D21073">
      <w:pPr>
        <w:pStyle w:val="Bezodskokuk"/>
      </w:pPr>
      <w:r w:rsidRPr="009A45A6">
        <w:rPr>
          <w:b/>
          <w:bCs/>
        </w:rPr>
        <w:t xml:space="preserve">Bluesané: </w:t>
      </w:r>
      <w:r w:rsidRPr="009A45A6">
        <w:t>Národ, který vznikl na tzv. východní straně Mléčné dráhy. Až na velkou talířovitou hlavu se podobají lidem. Měří 180 až 200 cm, mají krátké nohy a dlouhé paže. Dorozumívají se většinou ultrazvukem a neuvěřitelně rychle se množí.</w:t>
      </w:r>
    </w:p>
    <w:p w:rsidR="00DD7639" w:rsidRPr="009A45A6" w:rsidRDefault="00DD7639" w:rsidP="00D21073">
      <w:pPr>
        <w:pStyle w:val="Bezodskokuk"/>
      </w:pPr>
      <w:r w:rsidRPr="009A45A6">
        <w:rPr>
          <w:b/>
          <w:bCs/>
        </w:rPr>
        <w:t xml:space="preserve">Deflektor, deflektorové pole: </w:t>
      </w:r>
      <w:r w:rsidRPr="009A45A6">
        <w:t>Součást bojových oděvů, přístroj, umožňující optickou „neviditelnost“. Nositel je však zjistitelný přístrojovou detekcí. Lze nastavit různou intenzitu „neviditelnosti“. V polovině stupnice vypadá nositel jako převalující se šedý přízrak.</w:t>
      </w:r>
    </w:p>
    <w:p w:rsidR="00DD7639" w:rsidRPr="009A45A6" w:rsidRDefault="00DD7639" w:rsidP="00D21073">
      <w:pPr>
        <w:pStyle w:val="Bezodskokuk"/>
      </w:pPr>
      <w:r w:rsidRPr="009A45A6">
        <w:rPr>
          <w:b/>
        </w:rPr>
        <w:t>Dezintegrátor</w:t>
      </w:r>
      <w:r w:rsidRPr="009A45A6">
        <w:t>: Současně nástroj a zbraň. Zeslabuje molekulové vazby v látce; ta se pak rozpadne na jednotlivé atomy. Dezintegrátor zahalí cíl do nazelenalého sálavého pole, které na rozdíl od impulzních zbraní a</w:t>
      </w:r>
      <w:r w:rsidRPr="00DA219A">
        <w:t xml:space="preserve"> </w:t>
      </w:r>
      <w:r w:rsidRPr="009A45A6">
        <w:t xml:space="preserve">termometů trvá jen po dobu střelby. Paprsek se může nastavit na silnou bodovou palbu nebo </w:t>
      </w:r>
      <w:r w:rsidRPr="009A45A6">
        <w:lastRenderedPageBreak/>
        <w:t xml:space="preserve">rozptýleně. Tak může svazek paprsků řezat pláty nebo rozložit atomy na celém povrchu. </w:t>
      </w:r>
    </w:p>
    <w:p w:rsidR="00DD7639" w:rsidRPr="009A45A6" w:rsidRDefault="00DD7639" w:rsidP="00D21073">
      <w:pPr>
        <w:pStyle w:val="Bezodskokuk"/>
      </w:pPr>
      <w:r w:rsidRPr="009A45A6">
        <w:rPr>
          <w:b/>
        </w:rPr>
        <w:t>Druhá vibrační moc</w:t>
      </w:r>
      <w:r w:rsidRPr="009A45A6">
        <w:t>: Známá též pod jmény Časová policie či Strážci času. Tuto organizaci stvořili Ulebové, potomci Bestií, vyhnaných z galaxie M-87. Ulebové se nesmírně obávali cestování časem, neboť by je touto cestou mohli jejich dávní stvořitelé a pozdější protivníci – Budovatelé centra – vymazat z historie. Ulebové proto ze zbylých Bestií vypěstovali Dvojkondiční a nasadili je coby dozor, který měl zabránit jakémkoli pokusům se stroji času. Provinilci byli potrestáni s neobyčejnou krutostí, mnohdy vyhlazením celé civilizace (takový osud postihl mimo jiné Gurrady).</w:t>
      </w:r>
    </w:p>
    <w:p w:rsidR="00DD7639" w:rsidRPr="009A45A6" w:rsidRDefault="00DD7639" w:rsidP="00D21073">
      <w:pPr>
        <w:pStyle w:val="Bezodskokuk"/>
      </w:pPr>
      <w:r w:rsidRPr="009A45A6">
        <w:rPr>
          <w:b/>
        </w:rPr>
        <w:t>Ernst Ellert</w:t>
      </w:r>
      <w:r w:rsidRPr="009A45A6">
        <w:t xml:space="preserve">: *7. 8. 1940, pozitivní mutant, který po založení Třetí moci patří k Rhodanovu mladému Sboru mutantů. Ellertova zvláštní schopnost spočívá především v předtuchách nebo předvídání vývoje, který v době jeho parapsychické vize a současných podmínek má největší stupeň pravděpodobnosti, že se stane. Je tedy schopen podívat se do blízké i daleké budoucnosti a předpovídat nastávající věci. Ellertův fyzický život dlouho netrval. Zemřel krátce po přijetí do Sboru mutantů, když se obětoval, aby zabránil jedné předpovězené katastrofě. Při tom se objevila jeho druhá schopnost: jeho duch opustí klinicky mrtvé tělo v okamžiku smrti a bloudí po mnoho let prostorem a časem, zatímco co jeho tělo spočívá ve strnulosti. </w:t>
      </w:r>
    </w:p>
    <w:p w:rsidR="00DD7639" w:rsidRPr="009A45A6" w:rsidRDefault="00DD7639" w:rsidP="00D21073">
      <w:pPr>
        <w:pStyle w:val="Bezodskokuk"/>
      </w:pPr>
      <w:r w:rsidRPr="009A45A6">
        <w:rPr>
          <w:b/>
        </w:rPr>
        <w:t>Ertrusané</w:t>
      </w:r>
      <w:r w:rsidRPr="009A45A6">
        <w:t>: Národ, který vzešel na třetí planetě slunce Kreit z raných pozemských vystěhovalců, kteří na ní přistáli v roce 2026. Časem se přizpůsobili novému životnímu prostředí. Jsou vysocí v průměru 250 cm, v ramenou mají 213 cm, váží zhruba 130 kg a mají hnědočervenou pleť. Vlasy si stříhají do hřebínku, který může být různé barvy. Přizpůsobili se gravitaci 3,4 g, takže na jiných světech se mohou pohybovat normálně jen s technickými pomůckami. V průměru se dožívají 350 až 500 let. Mají mimořádnou chuť k jídlu, o čemž svědčí i jejich pozdrav, který je už znám po celé Mléčné dráze: ,Buď tlust a zdráv!’</w:t>
      </w:r>
    </w:p>
    <w:p w:rsidR="00DD7639" w:rsidRPr="009A45A6" w:rsidRDefault="00DD7639" w:rsidP="00D21073">
      <w:pPr>
        <w:pStyle w:val="Bezodskokuk"/>
      </w:pPr>
      <w:r w:rsidRPr="009A45A6">
        <w:rPr>
          <w:b/>
          <w:bCs/>
        </w:rPr>
        <w:t xml:space="preserve">Galaktikum: </w:t>
      </w:r>
      <w:r w:rsidRPr="009A45A6">
        <w:t xml:space="preserve">Parlament Mléčné dráhy, založený roku 490 NGL, do nějž patří přes 400 členských civilizací. </w:t>
      </w:r>
      <w:r w:rsidRPr="009A45A6">
        <w:lastRenderedPageBreak/>
        <w:t xml:space="preserve">Galaktikum rozhoduje o všem, co se týká Mléčné dráhy. Jeho sídlem je Humanidrom v soustavě Scarfaaru. </w:t>
      </w:r>
    </w:p>
    <w:p w:rsidR="00DD7639" w:rsidRPr="009A45A6" w:rsidRDefault="00DD7639" w:rsidP="00D21073">
      <w:pPr>
        <w:pStyle w:val="Bezodskokuk"/>
      </w:pPr>
      <w:r w:rsidRPr="009A45A6">
        <w:rPr>
          <w:b/>
          <w:bCs/>
        </w:rPr>
        <w:t xml:space="preserve">Gurradové: </w:t>
      </w:r>
      <w:r w:rsidRPr="009A45A6">
        <w:t xml:space="preserve">Národ z Velkého Magellanova mračna. Stavbou těla jsou humanoidní, hříva jim dodává podobu vzpřímených lvů. </w:t>
      </w:r>
    </w:p>
    <w:p w:rsidR="00DD7639" w:rsidRPr="009A45A6" w:rsidRDefault="00DD7639" w:rsidP="00D21073">
      <w:pPr>
        <w:pStyle w:val="Bezodskokuk"/>
      </w:pPr>
      <w:r w:rsidRPr="009A45A6">
        <w:rPr>
          <w:b/>
          <w:bCs/>
        </w:rPr>
        <w:t xml:space="preserve">Haluťané: </w:t>
      </w:r>
      <w:r w:rsidRPr="009A45A6">
        <w:t>Národ obývající jedinou planetu slunce Haluta Halut. Mají dvě nohy, čtyři ruce, polokulovitou hlavu a dosahují výše asi 350 cm a šíře ramen 250 cm. Pažím vybíhajícím z hrudi se říká skokavky nebo běhavky, a když se na ně spustí, dosahují rychlosti až 120 km/h. Ruce vyrůstající z ramen jsou takzvané činivky. Dále se Haluťané vyznačují přídavným mozkem – vedle ,běžného’ mozku mají totiž i ,plánovací’ mozek. První mozek se stará o koordinaci pohybů a smyslové vnímání, zatímco druhý o složité myšlenkové procesy. Jsou jednopohlavní a dožívají se 3000 let. Pozemšťanům připadají děsiví, ale ve skutečnosti jde o nenásilnický, mírumilovný národ. Výjimkou je období, v němž podléhají puzení po dobrodružství a nebezpečí, tzv. ,pobudu’. Pak se úmyslně vystavují nebezpečí, jehož přežití je stojí veškerou sílu. Především využívají jednu ze svých schopností, která jim umožňuje zhustit tělesnou strukturu až na tvrdost terkonitové oceli. Haluťané pocházejí z tzv. Bestií.</w:t>
      </w:r>
    </w:p>
    <w:p w:rsidR="00DD7639" w:rsidRPr="009A45A6" w:rsidRDefault="00DD7639" w:rsidP="00D21073">
      <w:pPr>
        <w:pStyle w:val="Bezodskokuk"/>
      </w:pPr>
      <w:r w:rsidRPr="009A45A6">
        <w:rPr>
          <w:b/>
          <w:bCs/>
        </w:rPr>
        <w:t xml:space="preserve">Hetos Sedmi aneb Koncil Sedmi galaxií: </w:t>
      </w:r>
      <w:r w:rsidRPr="009A45A6">
        <w:t>Mocenské sdružení s cílem dobývat stále další části vesmíru.</w:t>
      </w:r>
    </w:p>
    <w:p w:rsidR="00DD7639" w:rsidRPr="009A45A6" w:rsidRDefault="00DD7639" w:rsidP="00D21073">
      <w:pPr>
        <w:pStyle w:val="Bezodskokuk"/>
      </w:pPr>
      <w:r w:rsidRPr="009A45A6">
        <w:rPr>
          <w:b/>
          <w:bCs/>
        </w:rPr>
        <w:t xml:space="preserve">Howalgonium – oscilační křemík: </w:t>
      </w:r>
      <w:r w:rsidRPr="009A45A6">
        <w:t xml:space="preserve">Látka – minerál, vzácná křemíková struktura s pětirozměrnou konstantou, která se nedá synteticky napodobit. Je velmi ceněna při stavbě kosmických lodí. </w:t>
      </w:r>
    </w:p>
    <w:p w:rsidR="00DD7639" w:rsidRPr="009A45A6" w:rsidRDefault="00DD7639" w:rsidP="00D21073">
      <w:pPr>
        <w:pStyle w:val="Bezodskokuk"/>
      </w:pPr>
      <w:r w:rsidRPr="009A45A6">
        <w:rPr>
          <w:b/>
          <w:bCs/>
        </w:rPr>
        <w:t xml:space="preserve">Intervalové dělo: </w:t>
      </w:r>
      <w:r w:rsidRPr="009A45A6">
        <w:t>Zbraň, účinkuje nadsvětelnou rychlostí. Projektor děla emituje hyperzáření, jehož frekvence leží v hypermechanickém frekvenčním pásmu. Účinkem je extrémně velká síla, po velmi krátký čas působící se stálým směrovým vektorem na cílovou oblast. Odolat palbě intervalového děla dokáží pouze paratrony nebo velmi silné konvenční štíty. Intervalové zbraně jsou vyráběny i v ručním provedení, v tom případě se hovoří o intervalových zářičích. Intervalové dělo poprvé použily Bestie ve válce proti Lemurům.</w:t>
      </w:r>
    </w:p>
    <w:p w:rsidR="00DD7639" w:rsidRPr="009A45A6" w:rsidRDefault="00DD7639" w:rsidP="00D21073">
      <w:pPr>
        <w:pStyle w:val="Bezodskokuk"/>
      </w:pPr>
      <w:r w:rsidRPr="009A45A6">
        <w:lastRenderedPageBreak/>
        <w:t xml:space="preserve"> </w:t>
      </w:r>
      <w:r w:rsidRPr="009A45A6">
        <w:rPr>
          <w:b/>
          <w:bCs/>
        </w:rPr>
        <w:t xml:space="preserve">Kalup, Kalupův konvertor: </w:t>
      </w:r>
      <w:r w:rsidRPr="009A45A6">
        <w:t xml:space="preserve">Pozemská obdoba lineárního pohonu. </w:t>
      </w:r>
    </w:p>
    <w:p w:rsidR="00DD7639" w:rsidRPr="009A45A6" w:rsidRDefault="00DD7639" w:rsidP="00D21073">
      <w:pPr>
        <w:pStyle w:val="Bezodskokuk"/>
      </w:pPr>
      <w:r w:rsidRPr="009A45A6">
        <w:rPr>
          <w:b/>
          <w:bCs/>
        </w:rPr>
        <w:t xml:space="preserve">Křišťálové impérium: </w:t>
      </w:r>
      <w:r w:rsidRPr="009A45A6">
        <w:t>Státní útvar Arkonidanů, kteří po tisíciletích procitli z letargie a degenerace. Usiluje o hegemonii v Mléčné dráze.</w:t>
      </w:r>
    </w:p>
    <w:p w:rsidR="00DD7639" w:rsidRPr="009A45A6" w:rsidRDefault="00DD7639" w:rsidP="00D21073">
      <w:pPr>
        <w:pStyle w:val="Bezodskokuk"/>
      </w:pPr>
      <w:r w:rsidRPr="009A45A6">
        <w:rPr>
          <w:b/>
        </w:rPr>
        <w:t>Maahkové</w:t>
      </w:r>
      <w:r w:rsidRPr="009A45A6">
        <w:t>: Národ, jsou vysocí zhruba 220 cm a v ramenou širocí 150 cm. Stejně jako lidé mají pár paží a nohou, ale žádný krk. Hlava připomínající srpek měsíce sedí přímo na trupu. Mají čtvero kulatých zelených očí o průměru šesti centimetrů. Inteligentní jsou asi jako lidé. Mají však jinou mentalitu. Všechny bytosti dýchající metan jsou vysloveně chladní logici, jimž jsou nějaké city skoro neznámé. Jejich jazykem je kraahmak, jemuž humanoidní bytosti bez problémů rozumějí a dokážou jím mluvit. Maahkové nemají jména. Jmenují se vždy Grek a k tomu náleží číslo, jež udává význam jednotlivce, např. Grek-1 je velitel. Maahkové vznikli asi před 50 000 lety na vodíkovo-metanovo-čpavkových světech v Andromedě.</w:t>
      </w:r>
    </w:p>
    <w:p w:rsidR="00DD7639" w:rsidRPr="009A45A6" w:rsidRDefault="00DD7639" w:rsidP="00D21073">
      <w:pPr>
        <w:pStyle w:val="Bezodskokuk"/>
      </w:pPr>
      <w:r w:rsidRPr="009A45A6">
        <w:rPr>
          <w:b/>
        </w:rPr>
        <w:t>Metagrav</w:t>
      </w:r>
      <w:r w:rsidRPr="009A45A6">
        <w:t>: Pohon, který získává energii z energeticky nadřazeného kontinua, tedy z hyperprostoru. Tento nevyčerpatelný energetický zdroj se dosud využívá pro všechny možné účely. Pohon funguje tak, že za pomoci energie z gravitronového zásobníku při podsvětelném letu projektuje ve směru letu gravitační bod, do kterého loď letí. Tento gravitační bod se nazývá virtuální G bod nebo také Hamillerův bod. Metagravový pohon se neustále pokouší tento bod odstranit, a protože je tato energie v tomto stavu nezávislá, je jejím gravitačním účinkem loď neustále urychlována. Při nadsvětelné fázi letu se gravitační působení Hamillerova bodu zvětšuje, až se z něj stane pseudo-černá díra, která tzv. metagravovým vortexem vrhne loď do hyperprostoru. Dolet a rychlost je díky odpovídajícím souřadnicím dostatečná. Při průletu lodi hyperprostorem vyrobí Grigoroffovy projektory ochranné pole, tzv. Grigoroffovu vrstvu, která celou loď zahalí a přidělí ji vlastní mikrokosmos. Přechod pozemských kosmických lodí na metagrav nastal přibližně od roku 420 NGL. Brzy poté převzaly metagravový pohon skoro všechny ostatní galaktické národy.</w:t>
      </w:r>
    </w:p>
    <w:p w:rsidR="00DD7639" w:rsidRPr="009A45A6" w:rsidRDefault="00DD7639" w:rsidP="00D21073">
      <w:pPr>
        <w:pStyle w:val="Bezodskokuk"/>
      </w:pPr>
      <w:r w:rsidRPr="009A45A6">
        <w:rPr>
          <w:b/>
        </w:rPr>
        <w:lastRenderedPageBreak/>
        <w:t>Mistři ostrovů</w:t>
      </w:r>
      <w:r w:rsidRPr="009A45A6">
        <w:t>: Národ, terorem ovládali tisíce let Andromedu, než se je v roce 2406 podařilo porazit alianci Pozemšťanů, Posbiů a Maahků. Vzešli z vědecké a vojenské elity Lemurů, kteří utekli do Andromedy.</w:t>
      </w:r>
    </w:p>
    <w:p w:rsidR="00DD7639" w:rsidRPr="009A45A6" w:rsidRDefault="00DD7639" w:rsidP="00D21073">
      <w:pPr>
        <w:pStyle w:val="Bezodskokuk"/>
      </w:pPr>
      <w:r w:rsidRPr="009A45A6">
        <w:rPr>
          <w:b/>
        </w:rPr>
        <w:t>Okefenokové</w:t>
      </w:r>
      <w:r w:rsidRPr="009A45A6">
        <w:t>: První vibrační moc. Národ pocházející z galaxie M-87, jsou to filozofové a myslitelé. Obývají planety Kliban (průmyslový svět) a Pompeo Posar (obytný svět) v soustavě Scintilla. Vypadají jako metr vysocí, šerední trpaslíci s nadměrně velkými hlavami. Jsou obdařeni schopností teleportace, přičemž bez pomoci paraportových desek překonávají vzdálenost nejvýše 1500 metrů. Zvláštností je, že během teleportace mohou na omezený čas setrvat v hyperprostoru. Po smrti jsou Okefenokové uchopeni takzvaným absolutním pohybem a ve skleněných rakvích cestují k planetě Monol, kde jsou hyperregenerováni jako Budovatelé centra.</w:t>
      </w:r>
    </w:p>
    <w:p w:rsidR="00DD7639" w:rsidRPr="009A45A6" w:rsidRDefault="00DD7639" w:rsidP="00D21073">
      <w:pPr>
        <w:pStyle w:val="Bezodskokuk"/>
      </w:pPr>
      <w:r w:rsidRPr="009A45A6">
        <w:rPr>
          <w:b/>
          <w:bCs/>
        </w:rPr>
        <w:t xml:space="preserve">Organizace Condose Vasaca: </w:t>
      </w:r>
      <w:r w:rsidRPr="009A45A6">
        <w:t xml:space="preserve">Tajná podvratná organizace, která již dlouhá léta pracuje proti Solárnímu impériu. </w:t>
      </w:r>
    </w:p>
    <w:p w:rsidR="00DD7639" w:rsidRPr="009A45A6" w:rsidRDefault="00DD7639" w:rsidP="00D21073">
      <w:pPr>
        <w:pStyle w:val="Bezodskokuk"/>
      </w:pPr>
      <w:r w:rsidRPr="009A45A6">
        <w:rPr>
          <w:b/>
          <w:bCs/>
        </w:rPr>
        <w:t xml:space="preserve">Paratronový štít: </w:t>
      </w:r>
      <w:r w:rsidRPr="009A45A6">
        <w:t xml:space="preserve">Ochranný systém běžně používaný na lodích a zabudovaný do SERUNŮ. Paratronové pole svádí dopadající energii po strukturální trhlině do hyperprostoru. Kromě toho ,vypařuje’ tímto způsobem každou hmotu, která se k němu přiblíží. Tuto zásadní technologii paratronového štítu obdrželi Pozemšťané již v 25. století starého letopočtu od obyvatel galaxie </w:t>
      </w:r>
      <w:r w:rsidRPr="009A45A6">
        <w:rPr>
          <w:b/>
          <w:bCs/>
        </w:rPr>
        <w:t>M-87.</w:t>
      </w:r>
    </w:p>
    <w:p w:rsidR="00DD7639" w:rsidRPr="009A45A6" w:rsidRDefault="00DD7639" w:rsidP="00D21073">
      <w:pPr>
        <w:pStyle w:val="Bezodskokuk"/>
      </w:pPr>
      <w:r w:rsidRPr="009A45A6">
        <w:rPr>
          <w:b/>
          <w:bCs/>
        </w:rPr>
        <w:t xml:space="preserve">Plastická energie: </w:t>
      </w:r>
      <w:r w:rsidRPr="009A45A6">
        <w:t>Restrukturování energie v rozdílné časové dimenzi do trojrozměrné hmoty, nejčastěji plastů, které se dají rozličně tvarovat a využívat, a současně představují energetické zásobníky.</w:t>
      </w:r>
    </w:p>
    <w:p w:rsidR="00DD7639" w:rsidRPr="009A45A6" w:rsidRDefault="00DD7639" w:rsidP="00D21073">
      <w:pPr>
        <w:pStyle w:val="Bezodskokuk"/>
      </w:pPr>
      <w:r w:rsidRPr="009A45A6">
        <w:rPr>
          <w:b/>
          <w:bCs/>
        </w:rPr>
        <w:t xml:space="preserve">Plophosané: </w:t>
      </w:r>
      <w:r w:rsidRPr="009A45A6">
        <w:t>Národ, který vznikl na třetí planetě soustavy slunce Eugaul – Plophosu. Plophos je jednou z nejstarších kolonií planety Země. Vzhledem se nijak neliší od Pozemštanů.</w:t>
      </w:r>
    </w:p>
    <w:p w:rsidR="00DD7639" w:rsidRPr="009A45A6" w:rsidRDefault="00DD7639" w:rsidP="00D21073">
      <w:pPr>
        <w:pStyle w:val="Bezodskokuk"/>
      </w:pPr>
      <w:r w:rsidRPr="009A45A6">
        <w:rPr>
          <w:b/>
          <w:bCs/>
        </w:rPr>
        <w:t xml:space="preserve">Poloprostor: </w:t>
      </w:r>
      <w:r w:rsidRPr="009A45A6">
        <w:t>Hraniční zóna mezi dvěma časoprostory, vyznačující se čtyřdimenzionální nestabilitou. Je jej možné využívat jako spolehlivého úkrytu před pronásledovateli, protože znemožňuje jakékoliv zaměřování.</w:t>
      </w:r>
    </w:p>
    <w:p w:rsidR="00DD7639" w:rsidRPr="009A45A6" w:rsidRDefault="00DD7639" w:rsidP="00D21073">
      <w:pPr>
        <w:pStyle w:val="Bezodskokuk"/>
      </w:pPr>
      <w:r w:rsidRPr="009A45A6">
        <w:rPr>
          <w:b/>
          <w:bCs/>
        </w:rPr>
        <w:lastRenderedPageBreak/>
        <w:t xml:space="preserve">Posbiové: </w:t>
      </w:r>
      <w:r w:rsidRPr="009A45A6">
        <w:t>Národ robotů s plazmovým jádrem (Nitrem), pocházející ze Světa sta sluncí. Vzhled Posbiů je velice různorodý a ryze účelový. Řízeni jsou součinností plazmatického Nitra a povelové pozitroniky. Od 5. století NGL se tato pozitronika nahrazuje syntronikou. Před více než 30 000 lety Laurinové vydírali bývalé pány planety Mechanica a přinutili je, aby vyrobili vysoce kvalitní roboty. Zároveň přinutili praplazmu z planety Ranilo I, aby jim vydala část své plazmatické masy. Oba komponenty byly navzájem propojeny, a tak vznikli Posbiové. Na základě svého organického citového sektoru měli milovat Lauriny a nenávidět veškerý ostatní organický život. Plán Laurinů se však obrátil proti nim, protože Posbiové je začali nenávidět. Když jejich tvůrci z Mechaniky vymřeli, založili si Posbiové vlastní robotskou civilizaci.</w:t>
      </w:r>
    </w:p>
    <w:p w:rsidR="00DD7639" w:rsidRPr="009A45A6" w:rsidRDefault="00DD7639" w:rsidP="00D21073">
      <w:pPr>
        <w:pStyle w:val="Bezodskokuk"/>
      </w:pPr>
      <w:r w:rsidRPr="009A45A6">
        <w:rPr>
          <w:b/>
          <w:bCs/>
        </w:rPr>
        <w:t xml:space="preserve">Protipólové dělo: </w:t>
      </w:r>
      <w:r w:rsidRPr="009A45A6">
        <w:t xml:space="preserve">Vyvinuli je Lemuři (a později ho používali zejména Tefrodi) a podobá se transformačnímu dělu. Zatímco však transformační dělo pracuje na principu indukované tranzice, protipólové dělo vychází z principu transmiteru. Cílová oblast nebo její část je nejprve zahalena do takzvaného cílového pole. Toto pole je projektováno zaměřovacím mechanizmem děla a je velice citlivé na energetické výkyvy. Jakmile se toto pole stabilizuje v transmiterový protipól, je do něho možno vyzářit fúzní hlavici. Kvůli pomalejšímu zaměřování, poruchovosti protipole a delší době rematerializace nálože je protipólové dělo méně výkonné než transformační dělo. </w:t>
      </w:r>
    </w:p>
    <w:p w:rsidR="00DD7639" w:rsidRPr="009A45A6" w:rsidRDefault="00DD7639" w:rsidP="00D21073">
      <w:pPr>
        <w:pStyle w:val="Bezodskokuk"/>
      </w:pPr>
      <w:r w:rsidRPr="009A45A6">
        <w:rPr>
          <w:b/>
          <w:bCs/>
        </w:rPr>
        <w:t xml:space="preserve">První vibrační moc: </w:t>
      </w:r>
      <w:r w:rsidRPr="009A45A6">
        <w:t>Nadřízení Strážců času. Dbají na to, aby nebyly prováděny žádné časové experimenty. Tyto pokusy krutě trestají, daný národ je buď vyvražděn nebo aspoň zbaven veškerých technologií a vržen ve vývoji daleko zpět.</w:t>
      </w:r>
    </w:p>
    <w:p w:rsidR="00DD7639" w:rsidRPr="009A45A6" w:rsidRDefault="00DD7639" w:rsidP="00D21073">
      <w:pPr>
        <w:pStyle w:val="Bezodskokuk"/>
      </w:pPr>
      <w:r w:rsidRPr="009A45A6">
        <w:rPr>
          <w:b/>
          <w:bCs/>
        </w:rPr>
        <w:t xml:space="preserve">Puzení, pobud: </w:t>
      </w:r>
      <w:r w:rsidRPr="009A45A6">
        <w:t>Období, v němž Haluťané podléhají touze po dobrodružství a nebezpečí. V té době se úmyslně vystavují nebezpečí, jehož přežití je stojí veškerou sílu. Především využívají svou schopnost, která jim umožňuje zhustit tělesnou strukturu až na tvrdost terkonitové oceli.</w:t>
      </w:r>
    </w:p>
    <w:p w:rsidR="00DD7639" w:rsidRPr="009A45A6" w:rsidRDefault="00DD7639" w:rsidP="00D21073">
      <w:pPr>
        <w:pStyle w:val="Bezodskokuk"/>
      </w:pPr>
      <w:r w:rsidRPr="009A45A6">
        <w:rPr>
          <w:b/>
          <w:bCs/>
        </w:rPr>
        <w:lastRenderedPageBreak/>
        <w:t xml:space="preserve">SERT: </w:t>
      </w:r>
      <w:r w:rsidRPr="009A45A6">
        <w:t xml:space="preserve">Speciální přílbice, s jejíž pomocí lze zviditelnit sny. </w:t>
      </w:r>
    </w:p>
    <w:p w:rsidR="00DD7639" w:rsidRPr="009A45A6" w:rsidRDefault="00DD7639" w:rsidP="00D21073">
      <w:pPr>
        <w:pStyle w:val="Bezodskokuk"/>
      </w:pPr>
      <w:r w:rsidRPr="009A45A6">
        <w:rPr>
          <w:b/>
          <w:bCs/>
        </w:rPr>
        <w:t xml:space="preserve">Skoarové: </w:t>
      </w:r>
      <w:r w:rsidRPr="009A45A6">
        <w:t>Národ z galaxie M-87. Bojovníci. Jako většina tvorů v galaxii M-87 mají Skoarové šest končetin. Mají dvě krátké, zavalité nohy; střední článkový pár paží se nalézá ve výši prsou, horní velice ohebné činivky se k tělu napojují pod krkem. Průměrná výška 2 m, kompaktní postava. Kulovitá hlava o průměru 35 cm sedí na krátkém krku a je relativně nepohyblivá. Skoarové mají široká ústa s nálevkovitými rty, jejich ušní otvory mohou být zakryty kůží. Čtyři oči jsou rozmístěny v půlkruhu po obvodu hlavy, od spánku ke spánku. Kůže Skoarů je tmavohnědá. Genovou manipulací byly před sedmdesáti tisíci lety z vajec Skoarů vytvořeny první Bestie, z nichž později vzešli Ulebové, Dvojkondiční a Haluťané.</w:t>
      </w:r>
    </w:p>
    <w:p w:rsidR="00DD7639" w:rsidRPr="009A45A6" w:rsidRDefault="00DD7639" w:rsidP="00D21073">
      <w:pPr>
        <w:pStyle w:val="Bezodskokuk"/>
      </w:pPr>
      <w:r w:rsidRPr="009A45A6">
        <w:rPr>
          <w:b/>
          <w:bCs/>
        </w:rPr>
        <w:t xml:space="preserve">Sluneční transmiter: </w:t>
      </w:r>
      <w:r w:rsidRPr="009A45A6">
        <w:t xml:space="preserve">Transmiter, jehož vstupní a výstupní bránu tvoří sestavy několika sluncí. </w:t>
      </w:r>
    </w:p>
    <w:p w:rsidR="00DD7639" w:rsidRPr="009A45A6" w:rsidRDefault="00DD7639" w:rsidP="00D21073">
      <w:pPr>
        <w:pStyle w:val="Bezodskokuk"/>
      </w:pPr>
      <w:r w:rsidRPr="009A45A6">
        <w:rPr>
          <w:b/>
        </w:rPr>
        <w:t>SPL</w:t>
      </w:r>
      <w:r w:rsidRPr="009A45A6">
        <w:t>: Služba Pozemské ligy, tajná služba.</w:t>
      </w:r>
    </w:p>
    <w:p w:rsidR="00DD7639" w:rsidRPr="009A45A6" w:rsidRDefault="00DD7639" w:rsidP="00D21073">
      <w:pPr>
        <w:pStyle w:val="Bezodskokuk"/>
      </w:pPr>
      <w:r w:rsidRPr="009A45A6">
        <w:rPr>
          <w:b/>
          <w:bCs/>
        </w:rPr>
        <w:t xml:space="preserve">Superinteligence: </w:t>
      </w:r>
      <w:r w:rsidRPr="009A45A6">
        <w:t>S. jsou o úroveň výše než civilizace, které už pronikly do vesmíru. Jejich vznik se často táhne přes miliony let a nedá se vtěsnat do jednoduchého schématu. Podle nejjednodušší představy dosáhne každá civilizace, která dostatečně dlouho vystupuje na kosmickém jevišti, dříve nebo později bodu, na němž veškeré vědění o komplexních vztazích v kosmu narazí na přirozenou recepční kapacitu biologických bytostí. Logickým důsledkem tohoto omezení je pak vzdání se tělesné existence. Taková civilizace se sjednotí v blíže nedefinovaném procesu v kolektivní existenci. Vědomí jejích příslušníků navždy opustí těla a vytvoří společenství na ryze mentální bázi, jehož schopnosti, získané spojením duševních sil milionů jednotlivých bytostí, si už normální člověk nedokáže představit.</w:t>
      </w:r>
    </w:p>
    <w:p w:rsidR="00DD7639" w:rsidRPr="009A45A6" w:rsidRDefault="00DD7639" w:rsidP="00D21073">
      <w:pPr>
        <w:pStyle w:val="Bezodskokuk"/>
      </w:pPr>
      <w:r w:rsidRPr="009A45A6">
        <w:rPr>
          <w:b/>
        </w:rPr>
        <w:t>Swoonové</w:t>
      </w:r>
      <w:r w:rsidRPr="009A45A6">
        <w:t>: Inteligentní obyvatelé planety Swoofon. Měří jen 30 cm a tvarem těla připomínají stojící pozemskou okurku. Mají krátkou pahýlovitou nohu a dva páry paží s velice dobře utvořenýma rukama. Jako „ultravidové“ a díky vyvinutým citlivým uchopovacím nástrojům se vypracovali v nejlepší mikromechaniky Mléčné dráhy, později je dokázali předstihnout jedině Siganci.</w:t>
      </w:r>
    </w:p>
    <w:p w:rsidR="00DD7639" w:rsidRPr="009A45A6" w:rsidRDefault="00DD7639" w:rsidP="00D21073">
      <w:pPr>
        <w:pStyle w:val="Bezodskokuk"/>
      </w:pPr>
      <w:r w:rsidRPr="009A45A6">
        <w:rPr>
          <w:b/>
          <w:bCs/>
        </w:rPr>
        <w:lastRenderedPageBreak/>
        <w:t xml:space="preserve">Tefrodové: </w:t>
      </w:r>
      <w:r w:rsidRPr="009A45A6">
        <w:t>Potomci Lemurů, kteří před Bestiemi (Haluťany) utekli z Mléčné dráhy do Andromedy a vedle Maahků se tam stali nejsilnějším národem. Tefrodi se vyvinuli z Lemurů během své expanzní fáze kolem roku 50 300 před Kristem a v průběhu války proti Haluťanům (od roku 50 080 před Kristem). Průměrná výška 1,85 m, stejně jako Lemurové mají sametovou kůži a tmavé vlasy. Vysoce vyvinutý čich je pro Tefrody tak důležitý, že s osobami, které tento smysl ztratily, zacházejí skoro jako s malomocnými.</w:t>
      </w:r>
    </w:p>
    <w:p w:rsidR="00DD7639" w:rsidRPr="009A45A6" w:rsidRDefault="00DD7639" w:rsidP="00D21073">
      <w:pPr>
        <w:pStyle w:val="Bezodskokuk"/>
        <w:rPr>
          <w:b/>
          <w:bCs/>
        </w:rPr>
      </w:pPr>
      <w:r w:rsidRPr="009A45A6">
        <w:rPr>
          <w:b/>
          <w:bCs/>
        </w:rPr>
        <w:t xml:space="preserve">Terkonit: </w:t>
      </w:r>
      <w:r w:rsidRPr="009A45A6">
        <w:t>Strukturálně zahuštěný metaloplastik, přednostně se používá při stavbách kosmických lodí. Jeho složkami jsou různé monokrystalické sloučeniny na uhlíkové bázi – podle požadovaných vlastností – s kovovými složkami. Hustota 25 880 kg/m</w:t>
      </w:r>
      <w:r w:rsidRPr="009A45A6">
        <w:rPr>
          <w:vertAlign w:val="superscript"/>
        </w:rPr>
        <w:t>3</w:t>
      </w:r>
      <w:r w:rsidRPr="009A45A6">
        <w:t xml:space="preserve">. Bod tání je u této kvalitativně vysoce jakostní slitiny udáván kolem 35 000 </w:t>
      </w:r>
      <w:r w:rsidRPr="009A45A6">
        <w:rPr>
          <w:b/>
          <w:bCs/>
        </w:rPr>
        <w:t xml:space="preserve">°K. </w:t>
      </w:r>
    </w:p>
    <w:p w:rsidR="00DD7639" w:rsidRPr="009A45A6" w:rsidRDefault="00DD7639" w:rsidP="00D21073">
      <w:pPr>
        <w:pStyle w:val="Bezodskokuk"/>
      </w:pPr>
      <w:r w:rsidRPr="009A45A6">
        <w:rPr>
          <w:b/>
          <w:bCs/>
        </w:rPr>
        <w:t xml:space="preserve">Terranie: </w:t>
      </w:r>
      <w:r w:rsidRPr="009A45A6">
        <w:t>Hlavní město Země.</w:t>
      </w:r>
    </w:p>
    <w:p w:rsidR="00DD7639" w:rsidRPr="009A45A6" w:rsidRDefault="00DD7639" w:rsidP="00D21073">
      <w:pPr>
        <w:pStyle w:val="Bezodskokuk"/>
      </w:pPr>
      <w:r w:rsidRPr="009A45A6">
        <w:rPr>
          <w:b/>
          <w:bCs/>
        </w:rPr>
        <w:t xml:space="preserve">Transformační dělo: </w:t>
      </w:r>
      <w:r w:rsidRPr="009A45A6">
        <w:t>Transformační děla vyvinula civilizace pozitronicko-biologických robotů Posbiů a později je převzali Pozemšťané. Princip jejich funkce se podobá principu fiktivního transmiteru. Náboj, většinou termojaderná bomba, se vyzáří jako okamžitý impulz, který se v cíli transformuje do původního stavu a současně vybuchne. To znamená, že v případě přímého zásahu prorazí i paratronové štíty.</w:t>
      </w:r>
    </w:p>
    <w:p w:rsidR="00DD7639" w:rsidRPr="009A45A6" w:rsidRDefault="00DD7639" w:rsidP="00D21073">
      <w:pPr>
        <w:pStyle w:val="Bezodskokuk"/>
      </w:pPr>
      <w:r w:rsidRPr="009A45A6">
        <w:rPr>
          <w:b/>
          <w:bCs/>
        </w:rPr>
        <w:t xml:space="preserve">Translátor: </w:t>
      </w:r>
      <w:r w:rsidRPr="009A45A6">
        <w:t xml:space="preserve">Univerzální překladový přístroj. Přijímá vyslovené výrazy a konfrontací s pamětí zjišťuje strukturu toho či onoho jazyka. Při dostatku informací dokáže simultánně tlumočit. </w:t>
      </w:r>
    </w:p>
    <w:p w:rsidR="00DD7639" w:rsidRPr="009A45A6" w:rsidRDefault="00DD7639" w:rsidP="00D21073">
      <w:pPr>
        <w:pStyle w:val="Bezodskokuk"/>
      </w:pPr>
      <w:r w:rsidRPr="009A45A6">
        <w:rPr>
          <w:b/>
          <w:bCs/>
        </w:rPr>
        <w:t xml:space="preserve">Transmiter: </w:t>
      </w:r>
      <w:r w:rsidRPr="009A45A6">
        <w:t>Zařízení k rychlé přepravě osob a zboží. Vysílací transmiter pojme předmět, který má přepravit, rozloží jej na atomy a vyzáří hyperprostorem do přijímacího transmiteru, kde objekt opět rematerializuje.</w:t>
      </w:r>
    </w:p>
    <w:p w:rsidR="00DD7639" w:rsidRPr="009A45A6" w:rsidRDefault="00DD7639" w:rsidP="00D21073">
      <w:pPr>
        <w:pStyle w:val="Bezodskokuk"/>
      </w:pPr>
      <w:r w:rsidRPr="009A45A6">
        <w:rPr>
          <w:b/>
          <w:bCs/>
        </w:rPr>
        <w:t xml:space="preserve">Tranziční pohon: </w:t>
      </w:r>
      <w:r w:rsidRPr="009A45A6">
        <w:t xml:space="preserve">Způsob pohonu kosmické lodi pomocí „skoků“ hyperprostorem. Loď dematerializuje a v nezměřitelném časovém úseku rematerializuje v předem určené vzdálenosti. Obvykle se používá skoků o délce několika světelných let. Větší vzdálenosti se překonávají řadou tranzic. Po každé je nutné klidové období pro odpočinek posádky a dobití energetických konvertorů. </w:t>
      </w:r>
      <w:r w:rsidRPr="009A45A6">
        <w:lastRenderedPageBreak/>
        <w:t>Tranzice lidem působí fyzické obtíže, zvládnutelné tréninkem (trnutí šíje, tlak v zadní části hlavy, apod.). V případě ohroženi je možná „tranzice naslepo“, avšak pro možné kolize se používá zřídka.</w:t>
      </w:r>
    </w:p>
    <w:p w:rsidR="00DD7639" w:rsidRPr="009A45A6" w:rsidRDefault="00DD7639" w:rsidP="00D21073">
      <w:pPr>
        <w:pStyle w:val="Bezodskokuk"/>
      </w:pPr>
      <w:r w:rsidRPr="009A45A6">
        <w:t xml:space="preserve"> </w:t>
      </w:r>
      <w:r w:rsidRPr="009A45A6">
        <w:rPr>
          <w:b/>
          <w:bCs/>
        </w:rPr>
        <w:t xml:space="preserve">Vurguzz: </w:t>
      </w:r>
      <w:r w:rsidRPr="009A45A6">
        <w:t>Alkoholický nápoj. Lehce pálivá brčálově zelená tekutina.</w:t>
      </w:r>
    </w:p>
    <w:p w:rsidR="00DD7639" w:rsidRPr="005A5198" w:rsidRDefault="009323FF" w:rsidP="00630C57">
      <w:r>
        <w:rPr>
          <w:noProof/>
        </w:rPr>
        <w:pict>
          <v:shape id="_x0000_s1045" type="#_x0000_t75" style="position:absolute;left:0;text-align:left;margin-left:0;margin-top:0;width:309.45pt;height:438.55pt;z-index:-1;mso-position-horizontal:center" wrapcoords="-52 0 -52 21563 21600 21563 21600 0 -52 0">
            <v:imagedata r:id="rId31" o:title=""/>
            <w10:wrap type="tight"/>
          </v:shape>
        </w:pict>
      </w:r>
    </w:p>
    <w:p w:rsidR="00DD7639" w:rsidRPr="005A5198" w:rsidRDefault="00DD7639" w:rsidP="00630C57">
      <w:pPr>
        <w:rPr>
          <w:rFonts w:ascii="Arial" w:hAnsi="Arial"/>
        </w:rPr>
      </w:pPr>
    </w:p>
    <w:sectPr w:rsidR="00DD7639" w:rsidRPr="005A5198" w:rsidSect="004B0851">
      <w:pgSz w:w="8392" w:h="14175"/>
      <w:pgMar w:top="1417" w:right="1417" w:bottom="1417" w:left="1417" w:header="708" w:footer="708" w:gutter="0"/>
      <w:paperSrc w:first="7" w:other="7"/>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3FF" w:rsidRDefault="009323FF">
      <w:r>
        <w:separator/>
      </w:r>
    </w:p>
  </w:endnote>
  <w:endnote w:type="continuationSeparator" w:id="0">
    <w:p w:rsidR="009323FF" w:rsidRDefault="00932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639" w:rsidRPr="00610CBE" w:rsidRDefault="00DD7639" w:rsidP="00610CBE">
    <w:pPr>
      <w:pStyle w:val="Zpat"/>
      <w:jc w:val="right"/>
      <w:rPr>
        <w:rFonts w:ascii="Arial Black" w:hAnsi="Arial Black"/>
      </w:rPr>
    </w:pPr>
    <w:r w:rsidRPr="00610CBE">
      <w:rPr>
        <w:rStyle w:val="slostrnky"/>
        <w:rFonts w:ascii="Arial Black" w:hAnsi="Arial Black"/>
      </w:rPr>
      <w:fldChar w:fldCharType="begin"/>
    </w:r>
    <w:r w:rsidRPr="00610CBE">
      <w:rPr>
        <w:rStyle w:val="slostrnky"/>
        <w:rFonts w:ascii="Arial Black" w:hAnsi="Arial Black"/>
      </w:rPr>
      <w:instrText xml:space="preserve"> PAGE </w:instrText>
    </w:r>
    <w:r w:rsidRPr="00610CBE">
      <w:rPr>
        <w:rStyle w:val="slostrnky"/>
        <w:rFonts w:ascii="Arial Black" w:hAnsi="Arial Black"/>
      </w:rPr>
      <w:fldChar w:fldCharType="separate"/>
    </w:r>
    <w:r w:rsidR="0079191C">
      <w:rPr>
        <w:rStyle w:val="slostrnky"/>
        <w:rFonts w:ascii="Arial Black" w:hAnsi="Arial Black"/>
        <w:noProof/>
      </w:rPr>
      <w:t>6</w:t>
    </w:r>
    <w:r w:rsidRPr="00610CBE">
      <w:rPr>
        <w:rStyle w:val="slostrnky"/>
        <w:rFonts w:ascii="Arial Black" w:hAnsi="Arial Black"/>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3FF" w:rsidRDefault="009323FF">
      <w:r>
        <w:separator/>
      </w:r>
    </w:p>
  </w:footnote>
  <w:footnote w:type="continuationSeparator" w:id="0">
    <w:p w:rsidR="009323FF" w:rsidRDefault="009323FF">
      <w:r>
        <w:continuationSeparator/>
      </w:r>
    </w:p>
  </w:footnote>
  <w:footnote w:id="1">
    <w:p w:rsidR="00DD7639" w:rsidRPr="009A45A6" w:rsidRDefault="00DD7639" w:rsidP="00CE2ED1">
      <w:r>
        <w:rPr>
          <w:rStyle w:val="Znakapoznpodarou"/>
        </w:rPr>
        <w:footnoteRef/>
      </w:r>
      <w:r>
        <w:t xml:space="preserve"> </w:t>
      </w:r>
      <w:r w:rsidRPr="009A45A6">
        <w:t>Zkratka pro SEmi-reconstituent Recycling UNit (částečně se obnovující recyklační jednotka). Vysoce vyvinutý ochranný systém a zároveň cosi jako skafandr, který všechny tělesné výměty převádí v neškodné nebo opět použitelné substance. SERUN je schopný letu, má různé obranné i útočné zbraně a paratronové pole, kompletní lékařskou výbavu (cybermed) i pikosyn (minisyntron), který řídí všechny funkce a komunikuje s nositelem.</w:t>
      </w:r>
    </w:p>
    <w:p w:rsidR="00DD7639" w:rsidRDefault="00DD7639" w:rsidP="00CE2ED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3009"/>
    <w:multiLevelType w:val="hybridMultilevel"/>
    <w:tmpl w:val="473EA904"/>
    <w:lvl w:ilvl="0" w:tplc="B2F04BFA">
      <w:start w:val="1"/>
      <w:numFmt w:val="bullet"/>
      <w:lvlText w:val="–"/>
      <w:lvlJc w:val="left"/>
      <w:pPr>
        <w:tabs>
          <w:tab w:val="num" w:pos="814"/>
        </w:tabs>
        <w:ind w:left="814" w:hanging="360"/>
      </w:pPr>
      <w:rPr>
        <w:rFonts w:ascii="Times New Roman" w:eastAsia="Times New Roman" w:hAnsi="Times New Roman" w:hint="default"/>
      </w:rPr>
    </w:lvl>
    <w:lvl w:ilvl="1" w:tplc="04050003" w:tentative="1">
      <w:start w:val="1"/>
      <w:numFmt w:val="bullet"/>
      <w:lvlText w:val="o"/>
      <w:lvlJc w:val="left"/>
      <w:pPr>
        <w:tabs>
          <w:tab w:val="num" w:pos="1534"/>
        </w:tabs>
        <w:ind w:left="1534" w:hanging="360"/>
      </w:pPr>
      <w:rPr>
        <w:rFonts w:ascii="Courier New" w:hAnsi="Courier New" w:hint="default"/>
      </w:rPr>
    </w:lvl>
    <w:lvl w:ilvl="2" w:tplc="04050005" w:tentative="1">
      <w:start w:val="1"/>
      <w:numFmt w:val="bullet"/>
      <w:lvlText w:val=""/>
      <w:lvlJc w:val="left"/>
      <w:pPr>
        <w:tabs>
          <w:tab w:val="num" w:pos="2254"/>
        </w:tabs>
        <w:ind w:left="2254" w:hanging="360"/>
      </w:pPr>
      <w:rPr>
        <w:rFonts w:ascii="Wingdings" w:hAnsi="Wingdings" w:hint="default"/>
      </w:rPr>
    </w:lvl>
    <w:lvl w:ilvl="3" w:tplc="04050001" w:tentative="1">
      <w:start w:val="1"/>
      <w:numFmt w:val="bullet"/>
      <w:lvlText w:val=""/>
      <w:lvlJc w:val="left"/>
      <w:pPr>
        <w:tabs>
          <w:tab w:val="num" w:pos="2974"/>
        </w:tabs>
        <w:ind w:left="2974" w:hanging="360"/>
      </w:pPr>
      <w:rPr>
        <w:rFonts w:ascii="Symbol" w:hAnsi="Symbol" w:hint="default"/>
      </w:rPr>
    </w:lvl>
    <w:lvl w:ilvl="4" w:tplc="04050003" w:tentative="1">
      <w:start w:val="1"/>
      <w:numFmt w:val="bullet"/>
      <w:lvlText w:val="o"/>
      <w:lvlJc w:val="left"/>
      <w:pPr>
        <w:tabs>
          <w:tab w:val="num" w:pos="3694"/>
        </w:tabs>
        <w:ind w:left="3694" w:hanging="360"/>
      </w:pPr>
      <w:rPr>
        <w:rFonts w:ascii="Courier New" w:hAnsi="Courier New" w:hint="default"/>
      </w:rPr>
    </w:lvl>
    <w:lvl w:ilvl="5" w:tplc="04050005" w:tentative="1">
      <w:start w:val="1"/>
      <w:numFmt w:val="bullet"/>
      <w:lvlText w:val=""/>
      <w:lvlJc w:val="left"/>
      <w:pPr>
        <w:tabs>
          <w:tab w:val="num" w:pos="4414"/>
        </w:tabs>
        <w:ind w:left="4414" w:hanging="360"/>
      </w:pPr>
      <w:rPr>
        <w:rFonts w:ascii="Wingdings" w:hAnsi="Wingdings" w:hint="default"/>
      </w:rPr>
    </w:lvl>
    <w:lvl w:ilvl="6" w:tplc="04050001" w:tentative="1">
      <w:start w:val="1"/>
      <w:numFmt w:val="bullet"/>
      <w:lvlText w:val=""/>
      <w:lvlJc w:val="left"/>
      <w:pPr>
        <w:tabs>
          <w:tab w:val="num" w:pos="5134"/>
        </w:tabs>
        <w:ind w:left="5134" w:hanging="360"/>
      </w:pPr>
      <w:rPr>
        <w:rFonts w:ascii="Symbol" w:hAnsi="Symbol" w:hint="default"/>
      </w:rPr>
    </w:lvl>
    <w:lvl w:ilvl="7" w:tplc="04050003" w:tentative="1">
      <w:start w:val="1"/>
      <w:numFmt w:val="bullet"/>
      <w:lvlText w:val="o"/>
      <w:lvlJc w:val="left"/>
      <w:pPr>
        <w:tabs>
          <w:tab w:val="num" w:pos="5854"/>
        </w:tabs>
        <w:ind w:left="5854" w:hanging="360"/>
      </w:pPr>
      <w:rPr>
        <w:rFonts w:ascii="Courier New" w:hAnsi="Courier New" w:hint="default"/>
      </w:rPr>
    </w:lvl>
    <w:lvl w:ilvl="8" w:tplc="04050005" w:tentative="1">
      <w:start w:val="1"/>
      <w:numFmt w:val="bullet"/>
      <w:lvlText w:val=""/>
      <w:lvlJc w:val="left"/>
      <w:pPr>
        <w:tabs>
          <w:tab w:val="num" w:pos="6574"/>
        </w:tabs>
        <w:ind w:left="6574" w:hanging="360"/>
      </w:pPr>
      <w:rPr>
        <w:rFonts w:ascii="Wingdings" w:hAnsi="Wingdings" w:hint="default"/>
      </w:rPr>
    </w:lvl>
  </w:abstractNum>
  <w:abstractNum w:abstractNumId="1">
    <w:nsid w:val="3FE91875"/>
    <w:multiLevelType w:val="hybridMultilevel"/>
    <w:tmpl w:val="B36CDA62"/>
    <w:lvl w:ilvl="0" w:tplc="A1000C9A">
      <w:start w:val="20"/>
      <w:numFmt w:val="bullet"/>
      <w:lvlText w:val="–"/>
      <w:lvlJc w:val="left"/>
      <w:pPr>
        <w:tabs>
          <w:tab w:val="num" w:pos="1102"/>
        </w:tabs>
        <w:ind w:left="1102" w:hanging="648"/>
      </w:pPr>
      <w:rPr>
        <w:rFonts w:ascii="Times New Roman" w:eastAsia="Times New Roman" w:hAnsi="Times New Roman" w:hint="default"/>
      </w:rPr>
    </w:lvl>
    <w:lvl w:ilvl="1" w:tplc="04050003" w:tentative="1">
      <w:start w:val="1"/>
      <w:numFmt w:val="bullet"/>
      <w:lvlText w:val="o"/>
      <w:lvlJc w:val="left"/>
      <w:pPr>
        <w:tabs>
          <w:tab w:val="num" w:pos="1534"/>
        </w:tabs>
        <w:ind w:left="1534" w:hanging="360"/>
      </w:pPr>
      <w:rPr>
        <w:rFonts w:ascii="Courier New" w:hAnsi="Courier New" w:hint="default"/>
      </w:rPr>
    </w:lvl>
    <w:lvl w:ilvl="2" w:tplc="04050005" w:tentative="1">
      <w:start w:val="1"/>
      <w:numFmt w:val="bullet"/>
      <w:lvlText w:val=""/>
      <w:lvlJc w:val="left"/>
      <w:pPr>
        <w:tabs>
          <w:tab w:val="num" w:pos="2254"/>
        </w:tabs>
        <w:ind w:left="2254" w:hanging="360"/>
      </w:pPr>
      <w:rPr>
        <w:rFonts w:ascii="Wingdings" w:hAnsi="Wingdings" w:hint="default"/>
      </w:rPr>
    </w:lvl>
    <w:lvl w:ilvl="3" w:tplc="04050001" w:tentative="1">
      <w:start w:val="1"/>
      <w:numFmt w:val="bullet"/>
      <w:lvlText w:val=""/>
      <w:lvlJc w:val="left"/>
      <w:pPr>
        <w:tabs>
          <w:tab w:val="num" w:pos="2974"/>
        </w:tabs>
        <w:ind w:left="2974" w:hanging="360"/>
      </w:pPr>
      <w:rPr>
        <w:rFonts w:ascii="Symbol" w:hAnsi="Symbol" w:hint="default"/>
      </w:rPr>
    </w:lvl>
    <w:lvl w:ilvl="4" w:tplc="04050003" w:tentative="1">
      <w:start w:val="1"/>
      <w:numFmt w:val="bullet"/>
      <w:lvlText w:val="o"/>
      <w:lvlJc w:val="left"/>
      <w:pPr>
        <w:tabs>
          <w:tab w:val="num" w:pos="3694"/>
        </w:tabs>
        <w:ind w:left="3694" w:hanging="360"/>
      </w:pPr>
      <w:rPr>
        <w:rFonts w:ascii="Courier New" w:hAnsi="Courier New" w:hint="default"/>
      </w:rPr>
    </w:lvl>
    <w:lvl w:ilvl="5" w:tplc="04050005" w:tentative="1">
      <w:start w:val="1"/>
      <w:numFmt w:val="bullet"/>
      <w:lvlText w:val=""/>
      <w:lvlJc w:val="left"/>
      <w:pPr>
        <w:tabs>
          <w:tab w:val="num" w:pos="4414"/>
        </w:tabs>
        <w:ind w:left="4414" w:hanging="360"/>
      </w:pPr>
      <w:rPr>
        <w:rFonts w:ascii="Wingdings" w:hAnsi="Wingdings" w:hint="default"/>
      </w:rPr>
    </w:lvl>
    <w:lvl w:ilvl="6" w:tplc="04050001" w:tentative="1">
      <w:start w:val="1"/>
      <w:numFmt w:val="bullet"/>
      <w:lvlText w:val=""/>
      <w:lvlJc w:val="left"/>
      <w:pPr>
        <w:tabs>
          <w:tab w:val="num" w:pos="5134"/>
        </w:tabs>
        <w:ind w:left="5134" w:hanging="360"/>
      </w:pPr>
      <w:rPr>
        <w:rFonts w:ascii="Symbol" w:hAnsi="Symbol" w:hint="default"/>
      </w:rPr>
    </w:lvl>
    <w:lvl w:ilvl="7" w:tplc="04050003" w:tentative="1">
      <w:start w:val="1"/>
      <w:numFmt w:val="bullet"/>
      <w:lvlText w:val="o"/>
      <w:lvlJc w:val="left"/>
      <w:pPr>
        <w:tabs>
          <w:tab w:val="num" w:pos="5854"/>
        </w:tabs>
        <w:ind w:left="5854" w:hanging="360"/>
      </w:pPr>
      <w:rPr>
        <w:rFonts w:ascii="Courier New" w:hAnsi="Courier New" w:hint="default"/>
      </w:rPr>
    </w:lvl>
    <w:lvl w:ilvl="8" w:tplc="04050005" w:tentative="1">
      <w:start w:val="1"/>
      <w:numFmt w:val="bullet"/>
      <w:lvlText w:val=""/>
      <w:lvlJc w:val="left"/>
      <w:pPr>
        <w:tabs>
          <w:tab w:val="num" w:pos="6574"/>
        </w:tabs>
        <w:ind w:left="657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bordersDoNotSurroundHeader/>
  <w:bordersDoNotSurroundFooter/>
  <w:hideSpellingErrors/>
  <w:hideGrammaticalError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69D8"/>
    <w:rsid w:val="00035E89"/>
    <w:rsid w:val="00101D1F"/>
    <w:rsid w:val="00136A0A"/>
    <w:rsid w:val="00164100"/>
    <w:rsid w:val="001C5620"/>
    <w:rsid w:val="00210174"/>
    <w:rsid w:val="002117ED"/>
    <w:rsid w:val="002403F0"/>
    <w:rsid w:val="002A69D8"/>
    <w:rsid w:val="002B2097"/>
    <w:rsid w:val="002D21C1"/>
    <w:rsid w:val="00361A9D"/>
    <w:rsid w:val="003D0EFB"/>
    <w:rsid w:val="004605F1"/>
    <w:rsid w:val="004B0851"/>
    <w:rsid w:val="00505973"/>
    <w:rsid w:val="00514866"/>
    <w:rsid w:val="005938BF"/>
    <w:rsid w:val="005A5198"/>
    <w:rsid w:val="005D06FB"/>
    <w:rsid w:val="00610CBE"/>
    <w:rsid w:val="00621F22"/>
    <w:rsid w:val="00630C57"/>
    <w:rsid w:val="00633F4A"/>
    <w:rsid w:val="006406B8"/>
    <w:rsid w:val="00645781"/>
    <w:rsid w:val="0069625A"/>
    <w:rsid w:val="006A70EE"/>
    <w:rsid w:val="006E42E0"/>
    <w:rsid w:val="0079191C"/>
    <w:rsid w:val="007C14FB"/>
    <w:rsid w:val="007C4860"/>
    <w:rsid w:val="007F2BEA"/>
    <w:rsid w:val="0088396F"/>
    <w:rsid w:val="009323FF"/>
    <w:rsid w:val="009831FE"/>
    <w:rsid w:val="009A45A6"/>
    <w:rsid w:val="009D05CD"/>
    <w:rsid w:val="00A12BE9"/>
    <w:rsid w:val="00A54009"/>
    <w:rsid w:val="00A8578F"/>
    <w:rsid w:val="00B25D90"/>
    <w:rsid w:val="00B50E16"/>
    <w:rsid w:val="00B61FFD"/>
    <w:rsid w:val="00B94F8B"/>
    <w:rsid w:val="00BF03D8"/>
    <w:rsid w:val="00BF1BF8"/>
    <w:rsid w:val="00C51049"/>
    <w:rsid w:val="00C8445B"/>
    <w:rsid w:val="00CB3DBB"/>
    <w:rsid w:val="00CE2ED1"/>
    <w:rsid w:val="00D21073"/>
    <w:rsid w:val="00D74DCB"/>
    <w:rsid w:val="00DA219A"/>
    <w:rsid w:val="00DA3755"/>
    <w:rsid w:val="00DD7639"/>
    <w:rsid w:val="00E267F6"/>
    <w:rsid w:val="00E4334B"/>
    <w:rsid w:val="00E43851"/>
    <w:rsid w:val="00E43D43"/>
    <w:rsid w:val="00E65EFE"/>
    <w:rsid w:val="00EB01E4"/>
    <w:rsid w:val="00ED18E4"/>
    <w:rsid w:val="00EF3118"/>
    <w:rsid w:val="00F94A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A3755"/>
    <w:pPr>
      <w:ind w:firstLine="454"/>
      <w:jc w:val="both"/>
    </w:pPr>
    <w:rPr>
      <w:color w:val="000000"/>
      <w:sz w:val="24"/>
      <w:szCs w:val="24"/>
    </w:rPr>
  </w:style>
  <w:style w:type="paragraph" w:styleId="Nadpis1">
    <w:name w:val="heading 1"/>
    <w:basedOn w:val="Normln"/>
    <w:next w:val="Normln"/>
    <w:link w:val="Nadpis1Char"/>
    <w:uiPriority w:val="99"/>
    <w:qFormat/>
    <w:rsid w:val="00DA3755"/>
    <w:pPr>
      <w:keepNext/>
      <w:spacing w:before="240" w:after="60"/>
      <w:jc w:val="center"/>
      <w:outlineLvl w:val="0"/>
    </w:pPr>
    <w:rPr>
      <w:rFonts w:ascii="Arial" w:hAnsi="Arial" w:cs="Arial"/>
      <w:b/>
      <w:bCs/>
      <w:kern w:val="32"/>
      <w:sz w:val="56"/>
      <w:szCs w:val="32"/>
    </w:rPr>
  </w:style>
  <w:style w:type="paragraph" w:styleId="Nadpis2">
    <w:name w:val="heading 2"/>
    <w:basedOn w:val="Normln"/>
    <w:next w:val="Normln"/>
    <w:link w:val="Nadpis2Char"/>
    <w:uiPriority w:val="99"/>
    <w:qFormat/>
    <w:rsid w:val="00DA3755"/>
    <w:pPr>
      <w:keepNext/>
      <w:spacing w:before="240" w:after="60"/>
      <w:outlineLvl w:val="1"/>
    </w:pPr>
    <w:rPr>
      <w:rFonts w:ascii="Arial" w:hAnsi="Arial" w:cs="Arial"/>
      <w:b/>
      <w:bCs/>
      <w:i/>
      <w:iCs/>
      <w:sz w:val="36"/>
      <w:szCs w:val="28"/>
    </w:rPr>
  </w:style>
  <w:style w:type="paragraph" w:styleId="Nadpis3">
    <w:name w:val="heading 3"/>
    <w:basedOn w:val="Normln"/>
    <w:next w:val="Normln"/>
    <w:link w:val="Nadpis3Char"/>
    <w:uiPriority w:val="99"/>
    <w:qFormat/>
    <w:rsid w:val="009A45A6"/>
    <w:pPr>
      <w:keepNext/>
      <w:spacing w:before="240" w:after="240"/>
      <w:jc w:val="right"/>
      <w:outlineLvl w:val="2"/>
    </w:pPr>
    <w:rPr>
      <w:rFonts w:ascii="Arial" w:hAnsi="Arial" w:cs="Arial"/>
      <w:b/>
      <w:bCs/>
      <w:sz w:val="28"/>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2224AB"/>
    <w:rPr>
      <w:rFonts w:ascii="Cambria" w:eastAsia="Times New Roman" w:hAnsi="Cambria" w:cs="Times New Roman"/>
      <w:b/>
      <w:bCs/>
      <w:color w:val="000000"/>
      <w:kern w:val="32"/>
      <w:sz w:val="32"/>
      <w:szCs w:val="32"/>
    </w:rPr>
  </w:style>
  <w:style w:type="character" w:customStyle="1" w:styleId="Nadpis2Char">
    <w:name w:val="Nadpis 2 Char"/>
    <w:link w:val="Nadpis2"/>
    <w:uiPriority w:val="9"/>
    <w:semiHidden/>
    <w:rsid w:val="002224AB"/>
    <w:rPr>
      <w:rFonts w:ascii="Cambria" w:eastAsia="Times New Roman" w:hAnsi="Cambria" w:cs="Times New Roman"/>
      <w:b/>
      <w:bCs/>
      <w:i/>
      <w:iCs/>
      <w:color w:val="000000"/>
      <w:sz w:val="28"/>
      <w:szCs w:val="28"/>
    </w:rPr>
  </w:style>
  <w:style w:type="character" w:customStyle="1" w:styleId="Nadpis3Char">
    <w:name w:val="Nadpis 3 Char"/>
    <w:link w:val="Nadpis3"/>
    <w:uiPriority w:val="9"/>
    <w:semiHidden/>
    <w:rsid w:val="002224AB"/>
    <w:rPr>
      <w:rFonts w:ascii="Cambria" w:eastAsia="Times New Roman" w:hAnsi="Cambria" w:cs="Times New Roman"/>
      <w:b/>
      <w:bCs/>
      <w:color w:val="000000"/>
      <w:sz w:val="26"/>
      <w:szCs w:val="26"/>
    </w:rPr>
  </w:style>
  <w:style w:type="paragraph" w:styleId="Zhlav">
    <w:name w:val="header"/>
    <w:basedOn w:val="Normln"/>
    <w:link w:val="ZhlavChar"/>
    <w:uiPriority w:val="99"/>
    <w:rsid w:val="00DA3755"/>
    <w:pPr>
      <w:tabs>
        <w:tab w:val="center" w:pos="4536"/>
        <w:tab w:val="right" w:pos="9072"/>
      </w:tabs>
    </w:pPr>
  </w:style>
  <w:style w:type="character" w:customStyle="1" w:styleId="ZhlavChar">
    <w:name w:val="Záhlaví Char"/>
    <w:link w:val="Zhlav"/>
    <w:uiPriority w:val="99"/>
    <w:semiHidden/>
    <w:rsid w:val="002224AB"/>
    <w:rPr>
      <w:color w:val="000000"/>
      <w:sz w:val="24"/>
      <w:szCs w:val="24"/>
    </w:rPr>
  </w:style>
  <w:style w:type="paragraph" w:styleId="Zpat">
    <w:name w:val="footer"/>
    <w:basedOn w:val="Normln"/>
    <w:link w:val="ZpatChar"/>
    <w:uiPriority w:val="99"/>
    <w:rsid w:val="00DA3755"/>
    <w:pPr>
      <w:tabs>
        <w:tab w:val="center" w:pos="4536"/>
        <w:tab w:val="right" w:pos="9072"/>
      </w:tabs>
    </w:pPr>
  </w:style>
  <w:style w:type="character" w:customStyle="1" w:styleId="ZpatChar">
    <w:name w:val="Zápatí Char"/>
    <w:link w:val="Zpat"/>
    <w:uiPriority w:val="99"/>
    <w:semiHidden/>
    <w:rsid w:val="002224AB"/>
    <w:rPr>
      <w:color w:val="000000"/>
      <w:sz w:val="24"/>
      <w:szCs w:val="24"/>
    </w:rPr>
  </w:style>
  <w:style w:type="character" w:styleId="slostrnky">
    <w:name w:val="page number"/>
    <w:uiPriority w:val="99"/>
    <w:rsid w:val="00DA3755"/>
    <w:rPr>
      <w:rFonts w:cs="Times New Roman"/>
    </w:rPr>
  </w:style>
  <w:style w:type="paragraph" w:styleId="Rozloendokumentu">
    <w:name w:val="Document Map"/>
    <w:basedOn w:val="Normln"/>
    <w:link w:val="RozloendokumentuChar"/>
    <w:uiPriority w:val="99"/>
    <w:semiHidden/>
    <w:rsid w:val="00DA3755"/>
    <w:rPr>
      <w:rFonts w:ascii="Tahoma" w:hAnsi="Tahoma" w:cs="Tahoma"/>
      <w:sz w:val="20"/>
    </w:rPr>
  </w:style>
  <w:style w:type="character" w:customStyle="1" w:styleId="RozloendokumentuChar">
    <w:name w:val="Rozložení dokumentu Char"/>
    <w:link w:val="Rozloendokumentu"/>
    <w:uiPriority w:val="99"/>
    <w:semiHidden/>
    <w:rsid w:val="002224AB"/>
    <w:rPr>
      <w:color w:val="000000"/>
      <w:sz w:val="0"/>
      <w:szCs w:val="0"/>
    </w:rPr>
  </w:style>
  <w:style w:type="paragraph" w:customStyle="1" w:styleId="Bezodskokuk">
    <w:name w:val="Bez odskokuk"/>
    <w:basedOn w:val="Normln"/>
    <w:uiPriority w:val="99"/>
    <w:rsid w:val="00DA3755"/>
    <w:pPr>
      <w:ind w:firstLine="0"/>
    </w:pPr>
    <w:rPr>
      <w:szCs w:val="20"/>
    </w:rPr>
  </w:style>
  <w:style w:type="paragraph" w:styleId="Textpoznpodarou">
    <w:name w:val="footnote text"/>
    <w:basedOn w:val="Normln"/>
    <w:link w:val="TextpoznpodarouChar"/>
    <w:uiPriority w:val="99"/>
    <w:semiHidden/>
    <w:rsid w:val="00CE2ED1"/>
    <w:rPr>
      <w:sz w:val="20"/>
      <w:szCs w:val="20"/>
    </w:rPr>
  </w:style>
  <w:style w:type="character" w:customStyle="1" w:styleId="TextpoznpodarouChar">
    <w:name w:val="Text pozn. pod čarou Char"/>
    <w:link w:val="Textpoznpodarou"/>
    <w:uiPriority w:val="99"/>
    <w:semiHidden/>
    <w:rsid w:val="002224AB"/>
    <w:rPr>
      <w:color w:val="000000"/>
      <w:sz w:val="20"/>
      <w:szCs w:val="20"/>
    </w:rPr>
  </w:style>
  <w:style w:type="character" w:styleId="Znakapoznpodarou">
    <w:name w:val="footnote reference"/>
    <w:uiPriority w:val="99"/>
    <w:semiHidden/>
    <w:rsid w:val="00CE2ED1"/>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 Type="http://schemas.microsoft.com/office/2007/relationships/stylesWithEffects" Target="stylesWithEffect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asut.cz" TargetMode="External"/><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nakladatelstvi@vasut.cz"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353;ablony%20word97\Kniha%20A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Kniha A5</Template>
  <TotalTime>3</TotalTime>
  <Pages>1</Pages>
  <Words>50522</Words>
  <Characters>298080</Characters>
  <Application>Microsoft Office Word</Application>
  <DocSecurity>0</DocSecurity>
  <Lines>2484</Lines>
  <Paragraphs>695</Paragraphs>
  <ScaleCrop>false</ScaleCrop>
  <HeadingPairs>
    <vt:vector size="2" baseType="variant">
      <vt:variant>
        <vt:lpstr>Název</vt:lpstr>
      </vt:variant>
      <vt:variant>
        <vt:i4>1</vt:i4>
      </vt:variant>
    </vt:vector>
  </HeadingPairs>
  <TitlesOfParts>
    <vt:vector size="1" baseType="lpstr">
      <vt:lpstr/>
    </vt:vector>
  </TitlesOfParts>
  <Company>advokát</Company>
  <LinksUpToDate>false</LinksUpToDate>
  <CharactersWithSpaces>347907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Jari</cp:lastModifiedBy>
  <cp:revision>4</cp:revision>
  <dcterms:created xsi:type="dcterms:W3CDTF">2011-02-18T08:43:00Z</dcterms:created>
  <dcterms:modified xsi:type="dcterms:W3CDTF">2015-03-31T06:39:00Z</dcterms:modified>
</cp:coreProperties>
</file>