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090" w:rsidRDefault="00B85090" w:rsidP="00B85090">
      <w:pPr>
        <w:pStyle w:val="Nadpis4"/>
        <w:ind w:left="0"/>
      </w:pPr>
      <w:bookmarkStart w:id="0"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2.6pt;margin-top:-43.7pt;width:389.75pt;height:595.15pt;z-index:1;mso-position-horizontal-relative:margin;mso-position-vertical-relative:margin">
            <v:imagedata r:id="rId7" o:title="Noc fialového měsíce"/>
            <w10:wrap type="square" anchorx="margin" anchory="margin"/>
          </v:shape>
        </w:pict>
      </w:r>
      <w:bookmarkEnd w:id="0"/>
    </w:p>
    <w:p w:rsidR="0058082B" w:rsidRDefault="0058082B" w:rsidP="0012677C">
      <w:pPr>
        <w:pStyle w:val="Nadpis4"/>
      </w:pPr>
      <w:r>
        <w:lastRenderedPageBreak/>
        <w:t>Hans Kneifel</w:t>
      </w:r>
    </w:p>
    <w:p w:rsidR="0058082B" w:rsidRDefault="0058082B" w:rsidP="00CA6003">
      <w:pPr>
        <w:pStyle w:val="Nadpis1"/>
      </w:pPr>
      <w:r>
        <w:t>Noc fialového měsíce</w:t>
      </w:r>
    </w:p>
    <w:p w:rsidR="0058082B" w:rsidRDefault="0058082B" w:rsidP="00CA6003">
      <w:pPr>
        <w:pStyle w:val="Nadpis3"/>
      </w:pPr>
      <w:r>
        <w:t>1</w:t>
      </w:r>
    </w:p>
    <w:p w:rsidR="0058082B" w:rsidRDefault="0058082B" w:rsidP="00CA6003">
      <w:r>
        <w:t>Kůň rozčileně zafrkal; byl to mohutný bělouš se světle šedivou lysinkou mezi očima. Jezdec jej chlácholivě pohladil po šíji. Bělouš se ještě jednou vzepjal a zařehtal, vzápětí se ale uklidnil. Jezdcova ruka vězela v obrovské kožené rukavici připjaté třemi širokými popruhy k zápěstí a předloktí. Kůň a jezdec byli sami v jednom ze čtyřiadvaceti stání. Vzrušení, jež se zmocnilo asi pěti tisíc lidí venku, vzrůstalo, čím víc se blížil okamžik, kdy zazní startovní výstřel.</w:t>
      </w:r>
    </w:p>
    <w:p w:rsidR="0058082B" w:rsidRDefault="0058082B" w:rsidP="00CA6003">
      <w:r>
        <w:t>„Nebudeme to mít lehké, starouši, ale dokážeme to,“ zašeptal Toni tiše.</w:t>
      </w:r>
    </w:p>
    <w:p w:rsidR="0058082B" w:rsidRDefault="0058082B" w:rsidP="00CA6003">
      <w:r>
        <w:t>Zvíře zastříhalo jedním našpicovaným uchem a Toni se uchechtl. Měl na sobě jezdecký dres vyvedený v týmových barvách – stříbrné obdélníky střídaly kardinálově rudé. Stříbrná byla rovněž lehká ochranná přilba. Boty měl Anthony Cimarosa z červené kůže.</w:t>
      </w:r>
    </w:p>
    <w:p w:rsidR="0058082B" w:rsidRDefault="0058082B" w:rsidP="00CA6003">
      <w:r>
        <w:t>Zápas měl začít za čtyři minuty.</w:t>
      </w:r>
    </w:p>
    <w:p w:rsidR="0058082B" w:rsidRDefault="0058082B" w:rsidP="00CA6003">
      <w:r>
        <w:t>Zvláštně modrýma očima pod stříbrnou přílbou sledoval paprsky pronikající přes horní okraj dřevěné bariéry. Obloha byla jasná a slunce sice už dost pálilo, ale bylo snesitelně. Dřevěné latě oddělovaly stání od chodby se stropem ze skleněných cihel a podlahou vysypanou pískem. Po obou stranách širokého koridoru se třpytil v nemilosrdném slunci zelený trávník. Hřiště bylo ještě zelené a nepoškozené – po třikrát dvaceti minutách však bude rozryté a rozdupané a zrudlé zeminou, jež tvořila podklad, na němž byla vybudována Brasília.</w:t>
      </w:r>
    </w:p>
    <w:p w:rsidR="0058082B" w:rsidRDefault="0058082B" w:rsidP="00CA6003">
      <w:r>
        <w:t>Dvacet čtyři boxy a v nich stejný počet koní.</w:t>
      </w:r>
    </w:p>
    <w:p w:rsidR="0058082B" w:rsidRDefault="0058082B" w:rsidP="00CA6003">
      <w:r>
        <w:lastRenderedPageBreak/>
        <w:t>Hrály proti sobě dva týmy vždy po čtyřech jezdcích a jejich koně byli po dvacetiminutové třetině beze zbytku vyčerpáni stejně jako hráči. Těm ale ctižádost pomáhala vydržet i další dvě třetiny.</w:t>
      </w:r>
    </w:p>
    <w:p w:rsidR="0058082B" w:rsidRDefault="0058082B" w:rsidP="00CA6003">
      <w:r>
        <w:t>Vzrušení diváků se stupňovalo; čas zbývající do začátku zápasu se krátil. Stadionem zaduněl první gong.</w:t>
      </w:r>
    </w:p>
    <w:p w:rsidR="0058082B" w:rsidRDefault="0058082B" w:rsidP="00CA6003">
      <w:r>
        <w:t>Mužstvo, k němuž patřil Toni, bylo dobré: McGregor, N'goomai a hubený kapitán Stephen – hodili se k sobě a skvěle se doplňovali. Jenže jejich protivníci patřili ke stejné třídě, a proto nebylo zdaleka jasné, jak utkání dopadne. A diváci byli patřičně napjatí a nabuzení. Toni je skoro vůbec nevnímal. Důvod jeho rozčilení byl osobní.</w:t>
      </w:r>
    </w:p>
    <w:p w:rsidR="0058082B" w:rsidRDefault="0058082B" w:rsidP="00CA6003">
      <w:r>
        <w:t>Sebemenší jiskřička sportovní ctižádosti byla mladému Cimarosovi cizejší než vzdálená hvězda – nešlo mu o nic jiného než porazit v osobním souboji vraha svého bratra.</w:t>
      </w:r>
    </w:p>
    <w:p w:rsidR="0058082B" w:rsidRDefault="0058082B" w:rsidP="00CA6003">
      <w:r>
        <w:t>A Anthony pro to dělal všechno, co bylo v jeho silách. Přistoupil k tomuto záměru s chladnou rozvahou technika. Plán mu usnadňovala a současně ztěžovala skutečnost, že stejně jako Randolph Keegy byl bohatým synáčkem ještě bohatšího otce. Jejich vzájemná nevraživost zvyšovala úroveň zápasu. Miliony diváků uvidí vyhrocené střetnutí, aniž však budou mít nejmenší tušení, proč má tak vražedný charakter. Jen dva hráči, kteří se setkávali v mnoha arénách, věděli, o co doopravdy jde. Toni se rozhodl, že nepřetržitým úspěchem duševně zdeptá a nakonec zničí Randolpha Keegyho.</w:t>
      </w:r>
    </w:p>
    <w:p w:rsidR="0058082B" w:rsidRDefault="0058082B" w:rsidP="00CA6003">
      <w:r>
        <w:t>Oba protivníci byli navíc úplně rovnocenní.</w:t>
      </w:r>
    </w:p>
    <w:p w:rsidR="0058082B" w:rsidRDefault="0058082B" w:rsidP="00CA6003">
      <w:r>
        <w:t>Toni byl ledově chladný a nic s ním nehnulo, Randolph byl zase pružný a nápaditý. Co dokázala tvrdošíjná houževnatost, vyrovnávaly lsti a riskantní manévry. Do nekonečného řetězce soubojů vnášela opravdové nebezpečí pouze skutečnost, že Toni neváhal při utkáních nasadit i vlastní život.</w:t>
      </w:r>
    </w:p>
    <w:p w:rsidR="0058082B" w:rsidRDefault="0058082B" w:rsidP="00CA6003">
      <w:r>
        <w:t>Z Cimarosova pohledu byl každý zápas pokus o vraždu – Keegy jej zase považoval za potvrzení pořekadla, že nejlepší obrana je útok. A dnešní utkání v jednom z nejnebezpečnějších sportů na Zemi nebylo ničím jiným než pokračováním války trvající už dva a půl roku.</w:t>
      </w:r>
    </w:p>
    <w:p w:rsidR="0058082B" w:rsidRDefault="0058082B" w:rsidP="00CA6003">
      <w:r>
        <w:lastRenderedPageBreak/>
        <w:t>Druhý gong. Toni vsunul nohu do třmenu, což byl masivní ocelový ochranný košík, a vyšvihl se do sedla. Rayon neklidně stříhal ušima, ale jezdec ho zas a znovu chlácholivě hladil. Ještě dvě minuty.</w:t>
      </w:r>
    </w:p>
    <w:p w:rsidR="0058082B" w:rsidRDefault="0058082B" w:rsidP="00240241">
      <w:pPr>
        <w:pStyle w:val="hvezdy"/>
      </w:pPr>
      <w:r>
        <w:t>* * *</w:t>
      </w:r>
    </w:p>
    <w:p w:rsidR="0058082B" w:rsidRDefault="0058082B" w:rsidP="00CA6003">
      <w:r>
        <w:t>Tehdy: Toni viděl popelavě bledého otce, jak se dívá kamsi mimo něj.</w:t>
      </w:r>
    </w:p>
    <w:p w:rsidR="0058082B" w:rsidRDefault="0058082B" w:rsidP="00CA6003">
      <w:r>
        <w:t>„Tady, čti,“ řekl konečně Spencer Cimarosa a podal mu telegram. Toni se pustil do čtení a v pokoji jako by se náhle ochladilo.</w:t>
      </w:r>
    </w:p>
    <w:p w:rsidR="0058082B" w:rsidRDefault="0058082B" w:rsidP="00CA6003">
      <w:r>
        <w:t>„Alistair…“ hlesl nevěřícně, když dočetl. Otec přikývl. Staroch řídil obchodní společnost s ročním obratem ve výši tří set milionů solarů přímo virtuózně. Byl to byznysman od boha, byl tvrdý, to každý věděl – a teď skoro plakal.</w:t>
      </w:r>
    </w:p>
    <w:p w:rsidR="0058082B" w:rsidRDefault="0058082B" w:rsidP="00CA6003">
      <w:r>
        <w:t>„Alistair padl.“</w:t>
      </w:r>
    </w:p>
    <w:p w:rsidR="0058082B" w:rsidRDefault="0058082B" w:rsidP="00CA6003">
      <w:r>
        <w:t>Text hlášení přinesl podrobnosti. Zvláštní komando bylo vysazeno na jisté planetě s úkolem zůstat tam v roli taktického pozorovatele a hlásit flotile pohyby materiálu. Sestávalo ze dvou mužů; oba byli vzdělaní a vyškolení na vojenské akademii v Terranii. Mladší vesmírný voják byl Alistair Cimarosa, zkušenější a služebně starší se jmenoval Randolph Keegy. Když Bluesané zaměřili základnu a napadli ji, události se začaly valit o překot. Informovanost byla pro flotilu nesmírně důležitá a jednotlivec neznamenal ve střetnutí zasahujícím celou Mléčnou dráhu vůbec nic. Vše tehdy vyvrcholilo tím, že se Randolphu Keegymu podařilo uprchnout a nechal Alistaira v průšvihu. Musel ho tam nechat – tak se to alespoň tvrdilo v hlášení.</w:t>
      </w:r>
    </w:p>
    <w:p w:rsidR="0058082B" w:rsidRDefault="0058082B" w:rsidP="00CA6003">
      <w:r>
        <w:t>Každý Terranec věděl, jak Bluesané zacházejí se zajatci, kteří neměli to štěstí, aby zemřeli v boji. Alistair Cimarosa, Toniho čtyřiadvacetiletý bratr a Spencerův syn, se nikdy nevrátil a ani o sobě nedal vědět.</w:t>
      </w:r>
    </w:p>
    <w:p w:rsidR="0058082B" w:rsidRDefault="0058082B" w:rsidP="00CA6003">
      <w:r>
        <w:t>Jenže, Randolph Keegy se vrátil.</w:t>
      </w:r>
    </w:p>
    <w:p w:rsidR="0058082B" w:rsidRDefault="0058082B" w:rsidP="00CA6003">
      <w:r>
        <w:t xml:space="preserve">„Toni,“ řekl před třemi lety Spencer Cimarosa, aniž pohlédl na syna. „Toni, kdybych byl o dvacet let mladší, pomstil bych tvého bratra. Jsem už starý muž, je mi dvaašedesát a určitě by se mi </w:t>
      </w:r>
      <w:r>
        <w:lastRenderedPageBreak/>
        <w:t>třásla ruka, kdybych musel pozvednout revolver. Ale ani se mi nezachvěje, až budu vypisovat šek.“</w:t>
      </w:r>
    </w:p>
    <w:p w:rsidR="0058082B" w:rsidRDefault="0058082B" w:rsidP="00CA6003">
      <w:r>
        <w:t>Toni ještě nikdy předtím nezažil otce tak zarputilého a smutného, ani když zemřela matka.</w:t>
      </w:r>
    </w:p>
    <w:p w:rsidR="0058082B" w:rsidRDefault="0058082B" w:rsidP="00CA6003">
      <w:r>
        <w:t>„I kdyby to mělo stát všechno naše jmění,“ prohlásil Spencer Cimarosa tvrdě, „Randolph Keegy nesmí ujít trestu. A potrestáš ho ty, Toni.“</w:t>
      </w:r>
    </w:p>
    <w:p w:rsidR="0058082B" w:rsidRDefault="0058082B" w:rsidP="00CA6003">
      <w:r>
        <w:t>Toni odešel a udělal všechno, co bylo potřeba. Patřil k lidem, pro které je otcovo přání rozkazem. To se stalo před třemi lety. A dnes…</w:t>
      </w:r>
    </w:p>
    <w:p w:rsidR="0058082B" w:rsidRDefault="0058082B" w:rsidP="00240241">
      <w:pPr>
        <w:pStyle w:val="hvezdy"/>
      </w:pPr>
      <w:r>
        <w:t>* * *</w:t>
      </w:r>
    </w:p>
    <w:p w:rsidR="0058082B" w:rsidRDefault="0058082B" w:rsidP="00CA6003">
      <w:r>
        <w:t>Stephenův tým vjel do obrovské arény a málem jej ohlušil frenetický jásot obecenstva. Slunce nad jižním americkým kontinentem pražilo téměř kolmo na lidi a zvířata, tonoucí v záplavě horkého vzduchu.</w:t>
      </w:r>
    </w:p>
    <w:p w:rsidR="0058082B" w:rsidRDefault="0058082B" w:rsidP="00CA6003">
      <w:r>
        <w:t>Rozhodli se začít na nejrychlejších, ale nejméně obratných koních. Hráči ve stříbrorudých kostkovaných dresech na okamžik znehybněli, když na stadion vjeli soupeři a postavili se proti nim. Mezi osm mužů se snesla antigravitační plošina s rozhodčím; Toni si opovržlivě měřil Randolpha. Měl dojem, že v Keegyho očích rozeznává stopy strachu nebo vyčerpání, neprojevil však sebemenší radost. Ani nehnul brvou.</w:t>
      </w:r>
    </w:p>
    <w:p w:rsidR="0058082B" w:rsidRDefault="0058082B" w:rsidP="00CA6003">
      <w:r>
        <w:t>Randolph pohledem uhnul, když vtom z reproduktorů zahřímal poslední úder gongu. Přes okraj antigravitační plošiny přepadl míč, kožená koule s ocelovými madly opletenými rovněž kůží. Plošina vzápětí neslyšně a rychle vystoupala do vzduchu.</w:t>
      </w:r>
    </w:p>
    <w:p w:rsidR="0058082B" w:rsidRDefault="0058082B" w:rsidP="00CA6003">
      <w:r>
        <w:t>Míč ležel v trávě mezi oběma mužstvy. Zazněl táhlý hvizd a startovní výstřel a do jezdců jako by náhle vjel život. Stephen vyrazil ze středu a cválal k míči. Strhl koně doprava a shýbl se. V ruce sevřel ocelové držadlo, a vtom do jeho koně narazilo zvíře kapitána soupeřova týmu. Cimarosa se hnal dopředu, zatímco McGregor odcválal zpátky, aby bránil vlastní bránu. Šest hráčů se roztáhlo po celém hřišti, když Stephen vyrazil, aby dopravil míč do protivníkovy brány, k níž to měl dobrých dvě stě metrů.</w:t>
      </w:r>
    </w:p>
    <w:p w:rsidR="0058082B" w:rsidRDefault="0058082B" w:rsidP="00CA6003">
      <w:r>
        <w:lastRenderedPageBreak/>
        <w:t>Toni cválal nalevo od Creva Stephena, na kterého se pověsili Keegy a ještě jeden jeho spoluhráč a snažili se mu vyrazit míč z ruky.</w:t>
      </w:r>
    </w:p>
    <w:p w:rsidR="0058082B" w:rsidRDefault="0058082B" w:rsidP="00CA6003">
      <w:r>
        <w:t>Když byl dvacet metrů od brány, kapitán zarazil koně a strhl ho do strany – bylo mu jasné, že by míč ztratil, a proto se rozmáchl a hodil. Hráči trénovali denně taktiku i souhru, takže si rozuměli téměř instinktivně. Míč prolétl těsně kolem koňské hlavy a Toni ho obratně chytil. Zamával jím nad hlavou, když se k němu přihnal protihráč a chtěl ho naremplovat. Bělouš jedoucí na volné otěži se namístě otočil a bleskurychle se postavil na zadní. Jen speciální sedlo zabránilo Tonimu, aby z koně spadl. Nijak se neukvapil. Hodil, teprve když Stephen odclonil Keegyho vraníka.</w:t>
      </w:r>
    </w:p>
    <w:p w:rsidR="0058082B" w:rsidRDefault="0058082B" w:rsidP="00CA6003">
      <w:r>
        <w:t>Jedno z ocelových madel zasáhlo Keegyho do zad a srazilo ho na koňskou šíji. Míč se otočil, odrazil a svištěl dál. Stephen pobídl koně a jeho ruka vystřelila po kožené kouli. Opsal s koněm malý půlkruh, přehnal se kolem brankáře a vpálil míč mezi bílé tyče. Antigravitační plošina klesla dolů a rozhodčí sebral míč. Diváci řvali, řádili a poskakovali, když se mužstvo vracelo do středu hřiště. Jezdci i koně byli zpocení, nyní si byl ale Cimarosa jist, že v Keegyho očích zcela zjevně spatřil strach.</w:t>
      </w:r>
    </w:p>
    <w:p w:rsidR="0058082B" w:rsidRDefault="0058082B" w:rsidP="00CA6003">
      <w:r>
        <w:t>Po dvaceti minutách hry byl trávník celý rozježděný a rozrytý koňskými kopyty. Když hvizd rozhodčího ukončil první třetinu, byl stav 3:2 pro Toniho mužstvo. Zvířata se leskla potem a Keegyho kůň měl slabiny rozdrásané od ostruh. Cimarosa nejevil nejmenší známky únavy a dovedně zakrýval jakékoli duševní hnutí, když zjistil, že Randolph má na zádech roztrženou, zakrvácenou košili. Zápas pokračoval po pětiminutové přestávce, během níž se hráči osušili, vypili kelímek horkého čaje a vyměnili koně.</w:t>
      </w:r>
    </w:p>
    <w:p w:rsidR="0058082B" w:rsidRDefault="0058082B" w:rsidP="00CA6003">
      <w:r>
        <w:t>Zatímco Cimarosa ještě přemýšlel, jak by mohl nejlépe přelstít soupeře, přihnal se k němu Keegy. „Hele,“ řekl a Toni si letmo vzpomněl, že oba jednou vlastně chodili do stejné školy. „Odteď už nebojuju za svůj tým. O to tvrději půjdu po tobě.“</w:t>
      </w:r>
    </w:p>
    <w:p w:rsidR="0058082B" w:rsidRDefault="0058082B" w:rsidP="00CA6003">
      <w:r>
        <w:t>„To já dělám od chvíle, kdy jsme zaútočili poprvé,“ odsekl Toni. V obličeji se mu nehnul ani sval, jen modré oči měl přimhouřené a neúprosně si jimi Keegyho měřil.</w:t>
      </w:r>
    </w:p>
    <w:p w:rsidR="0058082B" w:rsidRDefault="0058082B" w:rsidP="00CA6003">
      <w:r>
        <w:lastRenderedPageBreak/>
        <w:t>„Udělám všechno pro to, abych tě sejmul,“ ucedil výhružně Randolph a zašklebil se. Po obličeji mu stékaly čúrky potu.</w:t>
      </w:r>
    </w:p>
    <w:p w:rsidR="0058082B" w:rsidRDefault="0058082B" w:rsidP="00CA6003">
      <w:r>
        <w:t>„Neboj, dám si pozor,“ zašeptal Toni tak, aby to slyšel jen Keegy. „Nechci, abys zlikvidoval někoho dalšího z naší rodiny, hajzle. Nekecej a jeď!“</w:t>
      </w:r>
    </w:p>
    <w:p w:rsidR="0058082B" w:rsidRDefault="0058082B" w:rsidP="00CA6003">
      <w:r>
        <w:t>Toni strhl koně; tentokrát jel na obratném ponym, který byl sporý a skvělý v potyčkách. Vystřelil vpřed a vrhl se do hloučku, z kterého vzápětí vylétl jeden z protihráčů. Pak ale Cimarosa ucítil na rameni ruku. Rychle změnil směr a udeřil Mennarta ze soupeřova týmu hranou ruky do předloktí. Ten zasténal a upustil míč. Toni ho šikovně zachytil a pobídl ponyho ostruhami. Zvíře zvedlo hlavu, a když mu popustil uzdu, převálcovalo protivníkova koně. Toni vyjel z tlačenice a přiměl koně ke cvalu.</w:t>
      </w:r>
    </w:p>
    <w:p w:rsidR="0058082B" w:rsidRDefault="0058082B" w:rsidP="00CA6003">
      <w:r>
        <w:t>Vtom se vedle Toniho objevil stín. Keegy. Máchl rukou a přezka lapačky vytrhla z Cimarosova ramenního svalu několik vláken. Soupeři se hnali vedle sebe tak těsně, že o sebe škrtali třmeny. Toniho příšerně bolela paže, ale míč nepustil. Diváci vstávali ze sedadel a nepříčetně řvali.</w:t>
      </w:r>
    </w:p>
    <w:p w:rsidR="0058082B" w:rsidRDefault="0058082B" w:rsidP="00CA6003">
      <w:r>
        <w:t>Byli už sotva dvacet metrů od brány: Toni vysunul jednu botu z třmenového chrániče, podložil jí nenápadně podpatek Randolphovy boty a v plném cvalu přitáhl ponymu uzdu. Ten byl na to připraven a zvedl se do vzduchu, až stál kolmo jako svíce. Keegy vylétl ze sedla a spadl přímo pod svého cválajícího koně. V pádu se stačil ještě schoulit. Toni se hnal dál a další brankou zvýšil náskok svého mužstva. Druhá třetina skončila a stav byl 8:5 pro tým ve stříbrných a rudých kostkovaných dresech.</w:t>
      </w:r>
    </w:p>
    <w:p w:rsidR="0058082B" w:rsidRDefault="0058082B" w:rsidP="00240241">
      <w:pPr>
        <w:pStyle w:val="hvezdy"/>
      </w:pPr>
      <w:r>
        <w:t>* * *</w:t>
      </w:r>
    </w:p>
    <w:p w:rsidR="0058082B" w:rsidRDefault="0058082B" w:rsidP="00CA6003">
      <w:r>
        <w:t>V poslední třetině jezdil Toni Cimarosa na svém nejlepším koni, arabském vraném hřebci. Byl rychlý jako vystřelený šíp a chytrý jako lipicán. Také Keegy pokračoval v zápase. Obličej měl zkřivený vztekem, ale také bolestí a zklamáním, zatímco Tonimu se po obličeji rozléval spokojený úsměv. Jeho bronzový obličej s jasnýma očima ostře kontrastoval se stříbrnou přílbou a propoceným dresem. Obklopovala ho výhružná, temná aura.</w:t>
      </w:r>
    </w:p>
    <w:p w:rsidR="0058082B" w:rsidRDefault="0058082B" w:rsidP="00CA6003">
      <w:r>
        <w:lastRenderedPageBreak/>
        <w:t>Cimarosovi se naskýtala jedinečná příležitost. Nabídne obecenstvu víc, než za co zaplatili. N'goomai s Tonim vyrazili do útoku; Keegy se ocitl mezi nimi. Ačkoli N'goomai nic netušil, výborně spolupracoval se svým spoluhráčem. Míč měnil majitele každou vteřinu; obrovitý černoch a Cimarosa si obratně přihrávali a Toni neměl slitování.</w:t>
      </w:r>
    </w:p>
    <w:p w:rsidR="0058082B" w:rsidRDefault="0058082B" w:rsidP="00CA6003">
      <w:r>
        <w:t>Byl lepší házeč než lapač. Nyní mířil obzvlášť pečlivě. Ocelová držadla zasáhla víc než jednou, a navíc přesně. Míč podrápal Keegymu krk, ramena, hruď a několikrát také přílbu. A nakonec ho Toni vpálil do prázdné brány, když McGregor odstavil brankáře.</w:t>
      </w:r>
    </w:p>
    <w:p w:rsidR="0058082B" w:rsidRDefault="0058082B" w:rsidP="00CA6003">
      <w:r>
        <w:t>Zápas skončil 13:7 pro Stephenův tým. Jen energetické přehrady zabránily divákům, aby se vřítili na hřiště, které bylo ještě před sedmdesáti pěti minutami zeleným trávníkem.</w:t>
      </w:r>
    </w:p>
    <w:p w:rsidR="0058082B" w:rsidRDefault="0058082B" w:rsidP="00CA6003">
      <w:r>
        <w:t>Toni jel unaveně k východu, když se k němu přitočil Keegy a zasyčel: „To je začátek tvého konce, hajzle!“</w:t>
      </w:r>
    </w:p>
    <w:p w:rsidR="0058082B" w:rsidRDefault="0058082B" w:rsidP="00CA6003">
      <w:r>
        <w:t>„Šeredně se mýlíš, Randolphe Keegy, tvého konce,“ odtušil zlověstně Cimarosa. Hlas mu skřípěl, jako když škrábe skleněný střep o kámen. „Seberu ti všechno, na čem lpíš. Čest, slávu, radost – a nakonec i život. Protože ty přímo visíš na životě. Já ne. Mně je to fuk, a proto vyhraju, chápeš?“</w:t>
      </w:r>
    </w:p>
    <w:p w:rsidR="0058082B" w:rsidRDefault="0058082B" w:rsidP="00CA6003">
      <w:r>
        <w:t>„Nepotěší tě žádné vítězství – a život ti pak už nebude připadat krásný.“</w:t>
      </w:r>
    </w:p>
    <w:p w:rsidR="0058082B" w:rsidRDefault="0058082B" w:rsidP="00CA6003">
      <w:r>
        <w:t>„Nikdy mi krásný nepřipadal,“ ucedil chladně Cimarosa. „Tak v čem je rozdíl? Ostatně, ta rusovláska vedle tvého boxu – to je tvoje přítelkyně?“</w:t>
      </w:r>
    </w:p>
    <w:p w:rsidR="0058082B" w:rsidRDefault="0058082B" w:rsidP="00CA6003">
      <w:r>
        <w:t>Keegy mlčel. Toni se uchechtl a sykl: „I tu ti vezmu. Kdy? Kdy budu chtít. Hlídej si ji dobře, stejně ji neuhlídáš.“</w:t>
      </w:r>
    </w:p>
    <w:p w:rsidR="0058082B" w:rsidRDefault="0058082B" w:rsidP="00CA6003">
      <w:r>
        <w:t>Společně pak projeli bránou k sedlišti.</w:t>
      </w:r>
    </w:p>
    <w:p w:rsidR="0058082B" w:rsidRDefault="0058082B" w:rsidP="00CA6003">
      <w:r>
        <w:t>Toni se jakoby mimochodem obrátil na Randolpha a řekl: „Uvidíme se za osmnáct dní. Zatím mi bude stačit, že si tě pořádně podám. Zabiju tě až později.“</w:t>
      </w:r>
    </w:p>
    <w:p w:rsidR="0058082B" w:rsidRDefault="0058082B" w:rsidP="00CA6003">
      <w:r>
        <w:t>Keegy nic neříkal a jen chrčivě dýchal.</w:t>
      </w:r>
    </w:p>
    <w:p w:rsidR="0058082B" w:rsidRDefault="0058082B" w:rsidP="00CA6003">
      <w:r>
        <w:t xml:space="preserve">„V tvém srdci se uhnízdil strach, příteli,“ zasmál se vítězně Cimarosa, otočil se a popustil koni uzdu. Vraník vystřelil a Toni si </w:t>
      </w:r>
      <w:r>
        <w:lastRenderedPageBreak/>
        <w:t>znovu všiml rusovlásky. Věděl o ní pouze, že se jmenuje Nicoline a je Švédka, víc nic. Nespouštěl z ní oči, když jel kolem ní. Jen pokyvoval hlavou a usmíval se na ni.</w:t>
      </w:r>
    </w:p>
    <w:p w:rsidR="0058082B" w:rsidRDefault="0058082B" w:rsidP="00240241">
      <w:pPr>
        <w:pStyle w:val="hvezdy"/>
      </w:pPr>
      <w:r>
        <w:t>* * *</w:t>
      </w:r>
    </w:p>
    <w:p w:rsidR="0058082B" w:rsidRDefault="0058082B" w:rsidP="00CA6003">
      <w:r>
        <w:t>A znovu seděli otec se synem proti sobe.</w:t>
      </w:r>
    </w:p>
    <w:p w:rsidR="0058082B" w:rsidRDefault="0058082B" w:rsidP="00CA6003">
      <w:r>
        <w:t>„Dneska by bylo Alistairovi sedmadvacet,“ řekl bělovlasý stařec.</w:t>
      </w:r>
    </w:p>
    <w:p w:rsidR="0058082B" w:rsidRDefault="0058082B" w:rsidP="00CA6003">
      <w:r>
        <w:t>„Já vím,“ odpověděl Toni. „Nedám Keegymu víc než tři čtvrti roku a pak ho vyřídím.“</w:t>
      </w:r>
    </w:p>
    <w:p w:rsidR="0058082B" w:rsidRDefault="0058082B" w:rsidP="00CA6003">
      <w:r>
        <w:t>„Je mi jasné, že svůj úkol splníš na jedničku. Jaký byl zápas – teda kromě toho, že jste vyhráli?“</w:t>
      </w:r>
    </w:p>
    <w:p w:rsidR="0058082B" w:rsidRDefault="0058082B" w:rsidP="00CA6003">
      <w:r>
        <w:t>Toni zachřestil kostkou ledu ve sklence a příšerně ho zabolelo v pravé paži. „Jako vždycky šlo o zábavu milionářských synáčků, o nic víc,“ prohlásil. „Byl jsem ve skvělé formě. Keegy už míň. A navíc měl strach. Má hrozně rád život. Není divu, když má takovou přítelkyni. Je moc hezká.“</w:t>
      </w:r>
    </w:p>
    <w:p w:rsidR="0058082B" w:rsidRDefault="0058082B" w:rsidP="00CA6003">
      <w:r>
        <w:t>„A ty nemáš rád život?“ zeptal se Spencer Cimarosa syna.</w:t>
      </w:r>
    </w:p>
    <w:p w:rsidR="0058082B" w:rsidRDefault="0058082B" w:rsidP="00CA6003">
      <w:r>
        <w:t>Toni jen pokrčil rameny a zavrčel: „Já jsem tenhle svět nestvořil. Ani jsem si nepřál v něm žít.“</w:t>
      </w:r>
    </w:p>
    <w:p w:rsidR="0058082B" w:rsidRDefault="0058082B" w:rsidP="00CA6003">
      <w:r>
        <w:t>„Co bys chtěl víc?“ divil se otec. „Máš peníze, přátele a vede se ti dobře. Jednou zdědíš celý Cimarosův obchodní holding – tak co se ti nelíbí?“</w:t>
      </w:r>
    </w:p>
    <w:p w:rsidR="0058082B" w:rsidRDefault="0058082B" w:rsidP="00CA6003">
      <w:r>
        <w:t>„Peníze jsem nevydělal a nerozmnožil já, nýbrž ty, otče,“ řekl jednatřicetiletý Toni. Cynicky se vyjádřil o tom, co si myslí o svých přátelích, a nakonec dodal: „Vede se mi až příliš dobře, táto. Kdybych byl syn dělníka v jedné z tvých loděnic, nejspíš by bylo všechno v pořádku. Jenže já si žiju jako prase v žitě z peněz svého papínka a nemám sílu na to, abych se vymanil ze svých poměrů – a nemám ani chuť tě tu nechat samotného.“</w:t>
      </w:r>
    </w:p>
    <w:p w:rsidR="0058082B" w:rsidRDefault="0058082B" w:rsidP="00CA6003">
      <w:r>
        <w:t>„Anthony!“ vykřikl Spencer zděšeně. „Takhle tě neznám. Co je to s tebou?“</w:t>
      </w:r>
    </w:p>
    <w:p w:rsidR="0058082B" w:rsidRDefault="0058082B" w:rsidP="00CA6003">
      <w:r>
        <w:t xml:space="preserve">„Nic,“ odpověděl upřímně Toni a dopil sklenku. „A přesně v tom to je – že mi nic není. Moje slabina spočívá v tom, že si tě až příliš vážím, než abych ti dokázal odepřít poslušnost. K tvému </w:t>
      </w:r>
      <w:r>
        <w:lastRenderedPageBreak/>
        <w:t>vzteku na Keegyho se v posledních letech přidala zatrpklost. A taky to, že si nevíš rady se synem, který ti zbyl. Nerad bych tě zklamal, a ani to neudělám. Na to se spolehni.“ Toni třískl sklenicí o desku stolu a vstal. „Teď půjdu a budu se prohánět znuděně šílenou rychlostí ulicemi ve svém sporťáku a budu hledat něco, co nemůžu najít, jak se to tak nádherně a výstižně zachycuje v dobrých filmech.“</w:t>
      </w:r>
    </w:p>
    <w:p w:rsidR="0058082B" w:rsidRDefault="0058082B" w:rsidP="00CA6003">
      <w:r>
        <w:t>Po chvíli nasedl opravdu do sportovního vozu s třílitrovým motorem a brázdil zběsile ulice. Hledal něco, co nenacházel, a jeho otec osaměl. Staroch nejenže nenáviděl vraha svého milovaného syna, ale také nevěděl, co si počít s tím druhým synem.</w:t>
      </w:r>
    </w:p>
    <w:p w:rsidR="0058082B" w:rsidRDefault="0058082B" w:rsidP="00240241">
      <w:pPr>
        <w:pStyle w:val="hvezdy"/>
      </w:pPr>
      <w:r>
        <w:t>* * *</w:t>
      </w:r>
    </w:p>
    <w:p w:rsidR="0058082B" w:rsidRDefault="0058082B" w:rsidP="00CA6003">
      <w:r>
        <w:t>Bylo pozdní odpoledne a klesající slunce ozařovalo nepravidelný ovál. Pražilo do hlav diváků a kovových ploch závodních vozů.</w:t>
      </w:r>
    </w:p>
    <w:p w:rsidR="0058082B" w:rsidRDefault="0058082B" w:rsidP="00CA6003">
      <w:r>
        <w:t>Všude smrděla pálená izolace, benzin a guma pneumatik odíraných při brždění. V jednom boxu vytáčel mechanik do maximálních otáček šestilitrovou veegu a do řevu motoru se mísilo cinkám klíčů a šroubováků. Chlapík v bílé závodnické kombinéze lhostejně přihlížel, jak mechanici připravují a ladí nízký vůz. Oknem pronikl dovnitř svazek slunečních paprsků a v nich vzplála aerodynamická plastová karosérie.</w:t>
      </w:r>
    </w:p>
    <w:p w:rsidR="0058082B" w:rsidRDefault="0058082B" w:rsidP="00CA6003">
      <w:r>
        <w:t>Přesně naproti se nacházela stání Honahu a Vickerse. Tyto závodní firmy dávaly k dispozici své vozy formule VII soukromým jezdcům; jedním z nich byl Randolph Keegy. Stejně jako Toni Cimarosa, který si vydržoval vlastní závodní stáj. Otcovy peníze ale bohatě stačily i na jiné věci.</w:t>
      </w:r>
    </w:p>
    <w:p w:rsidR="0058082B" w:rsidRDefault="0058082B" w:rsidP="00CA6003">
      <w:r>
        <w:t>Toni si nasadil sluneční brýle, když spatřil Švédku. Už dva a půl roku bojoval s Keegym a stejnou dobu také vídal tuto ženu. Ještě nikdy se k sobě nedostali blíž než na deset metrů. Dokonce ani společenská smetánka v Brasílii, Rio de Janeiru a Sao Paulu neznala celé její jméno. Toni neměl šanci se s ní setkat někde v soukromí.</w:t>
      </w:r>
    </w:p>
    <w:p w:rsidR="0058082B" w:rsidRDefault="0058082B" w:rsidP="00CA6003">
      <w:r>
        <w:lastRenderedPageBreak/>
        <w:t>Nicoline stála vedle Randolpha, který seděl na předním kole svého modrého monopostu a kouřil. O něčem spolu hovořili. Jí kolem krku visely na šňůrkách dvoje stopky. Toni Cimarosa se stáhl víc do stínu a dál bedlivě pozoroval švédskou krásku.</w:t>
      </w:r>
    </w:p>
    <w:p w:rsidR="0058082B" w:rsidRDefault="0058082B" w:rsidP="00CA6003">
      <w:r>
        <w:t>Měla v sobě něco, co našel Toni zatím jen u velmi málo žen. Nejenže se mohla chlubit nádherným tělem, ale také bystrým rozumem, který uměl toto tělo dokonale ovládat. Výjimečná, přirozená ladnost pohybů jí byla vrozená a nedala se naučit ani v těch nejdražších modelingových agenturách. Tato dívka ztělesňovala naprostou harmonii ducha a těla.</w:t>
      </w:r>
    </w:p>
    <w:p w:rsidR="0058082B" w:rsidRDefault="0058082B" w:rsidP="00CA6003">
      <w:r>
        <w:t>Její vlasy opravdu stály za pohled. Byly rudé, ale ne nijak křiklavě; téhle tmavé červeně se nedalo dosáhnout barvením. Spadaly jí v měkkých vlnách podél hlavy a na šíji se stáčely jemně dovnitř. Toni zahodil cigaretu navlas přesně vedle loužičky závodního benzinu do hromádky písku a ustoupil. Potom si otevřel plechovku koly a vypil ji jedním dlouhým lokem.</w:t>
      </w:r>
    </w:p>
    <w:p w:rsidR="0058082B" w:rsidRDefault="0058082B" w:rsidP="00240241">
      <w:pPr>
        <w:pStyle w:val="hvezdy"/>
      </w:pPr>
      <w:r>
        <w:t>* * *</w:t>
      </w:r>
    </w:p>
    <w:p w:rsidR="0058082B" w:rsidRDefault="0058082B" w:rsidP="00CA6003">
      <w:r>
        <w:t>Obvyklý start. Dvaadvacet vozů stálo na čáře v jedné řadě. Závodní dráha byla v počátečním úseku rozšířená a pole vozů se muselo zformovat až po čtyřech stech metrech. Zatímco mechanici zahřívali motory, přicházeli první jezdci.</w:t>
      </w:r>
    </w:p>
    <w:p w:rsidR="0058082B" w:rsidRDefault="0058082B" w:rsidP="00CA6003">
      <w:r>
        <w:t>Tmavomodrý vickers Randolpha Keegyho stál jako čtvrtý zprava a Cimarosa musel projít kolem něj, pokud se chtěl dostat ke svému vozu. Když se blížil ke Švédce, usmál se na ni. Pohlédl do šedých očí, které si ho rozzuřeně měřily.</w:t>
      </w:r>
    </w:p>
    <w:p w:rsidR="0058082B" w:rsidRDefault="0058082B" w:rsidP="00CA6003">
      <w:r>
        <w:t>„Mé jméno je Toni Cimarosa,“ řekl, když byl u ní. „Patrně vám něco říká.“ Pomalu si posunul zrcadlovky na čelo a pozoroval Nicoline. „Doufám, že máte správně nastavené hodinky, kterými mi budete měřit čas. Ostatně vám visí na pozoruhodně krásném krku.“</w:t>
      </w:r>
    </w:p>
    <w:p w:rsidR="0058082B" w:rsidRDefault="0058082B" w:rsidP="00CA6003">
      <w:r>
        <w:t>„Jestli urazíš slečnu Terjesenovou, vrazím ti montpáku do břicha, ty bastarde,“ sliboval mu Keegy, který nemohl opustit sedadlo, protože mu ještě připevňovali volant. Toni mu na to nic neřekl a jen se uculoval.</w:t>
      </w:r>
    </w:p>
    <w:p w:rsidR="0058082B" w:rsidRDefault="0058082B" w:rsidP="00CA6003">
      <w:r>
        <w:lastRenderedPageBreak/>
        <w:t>„Džbán, pane Cimaroso,“ prohlásila Nicoline a bylo na ní vidět, jak má co dělat, aby se ovládla, „má tu chvályhodnou vlastnost, že se s ním chodí tak dlouho pro vodu, až se mu utrhne ucho. Příliš si zahráváte!“</w:t>
      </w:r>
    </w:p>
    <w:p w:rsidR="0058082B" w:rsidRDefault="0058082B" w:rsidP="00CA6003">
      <w:r>
        <w:t>Toni se okamžitě přestal smát a klidně odvětil: „O mě nemějte péči, slečno Terjesenová; džbán v mém případě dopadne do měkkého; okolí studny je totiž vyloženo drahocennými koberci. Raději se modlete za starého dobrého Randolpha – dám mu čtyři kola oddech a v jedenáctém ho vytlačím z dráhy.“</w:t>
      </w:r>
    </w:p>
    <w:p w:rsidR="0058082B" w:rsidRDefault="0058082B" w:rsidP="00CA6003">
      <w:r>
        <w:t>Cimarosa vykročil a zamířil ke svému vozu. Nechal si pomoct do sedadla. Zakrátko se objevil startér a zamával kostkovaným praporkem nad hlavou. Vzápětí jím máchl prudce dolů… Ještě několik minut dozníval mezi podélnými tribunami rachot motorů. Pole vozů se brzy roztáhlo. Lepší jezdci se usadili na špici a za nimi jeli těsně na sobě, tak říkajíc kolo na kole, ostatní. Vzduch byl naplněn spáleným olejem, benzinem a pachem zbrušovaných pneumatik. Závodní dráha měla tvar oválu, který se v jednom místě křížil; tvořila tedy jakousi osmu. Bylo třeba projet ji dvanáctkrát. První čtyři kola proběhla bez závažnějších událostí.</w:t>
      </w:r>
    </w:p>
    <w:p w:rsidR="0058082B" w:rsidRDefault="0058082B" w:rsidP="00CA6003">
      <w:r>
        <w:t>Keegy šel na start jako horký favorit a Cimarosovi v bílé veeze se přisuzovaly největší šance, že mu může konkurovat. Sázkový poměr byl 2:l v Toniho neprospěch. Nyní se hnal o několik délek vozu za Randolphovým modrým vickersem. Mezi ním a jeho hlavním soupeřem jelo ještě několik vozů, které velkoryse přehlížel – až zaútočí, vyřadí je snadno ze hry.</w:t>
      </w:r>
    </w:p>
    <w:p w:rsidR="0058082B" w:rsidRDefault="0058082B" w:rsidP="00CA6003">
      <w:r>
        <w:t>Toni zaúřadoval v šestém kole. Jeho plochý vůz zrychlil a začal předjíždět ostatní. Přehnal se také kolem modrého Vickerse a zařadil se těsně před něj. Keegy se držel v závěsu celá tři další kola.</w:t>
      </w:r>
    </w:p>
    <w:p w:rsidR="0058082B" w:rsidRDefault="0058082B" w:rsidP="00CA6003">
      <w:r>
        <w:t>Startér odmávl desáté kolo. Cimarosa vjel do ostré zatáčky, těsně následován Keegym. Nad zatáčkou se vznášela antigravitační plošina s televizními štáby, které monitorovaly průběh závodu. Když byl uprostřed ohybu, Toni srovnal volant a řítil se ke krajnici. Keegy strhl svůj vůz k vnitřní straně skoro až na trávu a předjel ho zprava. Toni vyrovnal vůz a zavěsil se za zadní kola modrého Vickerse.</w:t>
      </w:r>
    </w:p>
    <w:p w:rsidR="0058082B" w:rsidRDefault="0058082B" w:rsidP="00CA6003">
      <w:r>
        <w:lastRenderedPageBreak/>
        <w:t>Takhle štval svého soka celé jedno kolo. Pravým předním kolem se držel na píď od levého zadního kola Vickerse. Hlavní pole zůstalo daleko za nimi, když Cimarosa opět zaútočil. Předjel Keegyho a zakrátko získal obrovský náskok. Od soupeře ho dělila polovina okruhu. A přesně o to mu šlo.</w:t>
      </w:r>
    </w:p>
    <w:p w:rsidR="0058082B" w:rsidRDefault="0058082B" w:rsidP="00CA6003">
      <w:r>
        <w:t>Blížili se oba současně k průsečíku dráhy. Měli přibližně stejnou rychlost a bylo zřejmé, že se střetnou přesně na křižovatce, pokud jeden z nich nepřibrzdí. Cimarosa těsně před ní ještě zrychlil svůj stroj se šestilitrovým motorem a přehnal se přes styčný bod okruhu tak, že hodně sníženou zádí veegy škrtl skoro neznatelně o přední kryt Keegyho modrého Vickerse. To stačilo, aby se oba vozy dostaly do smyku. Toni si to vypočetl předem a povedlo se mu veegu vyrovnat – na rozdíl od soupeře, kterého lehký dotek zjevně zaskočil.</w:t>
      </w:r>
    </w:p>
    <w:p w:rsidR="0058082B" w:rsidRDefault="0058082B" w:rsidP="00CA6003">
      <w:r>
        <w:t>Modrý vůz létal z jedné strany dráhy na druhou a zdálo se, že ho nikdo nebrzdí ani neřídí. Kvičely pneumatiky a motor vyl. Vůz se dostal na travnatý pruh a pak vylétl do pískového pole. Vickers rozrazil dva balíky slámy, praskla mu jedna guma a zavrtal se čumákem do písku. Převrátil se a ještě předtím vylétl jezdec ze sedadla. Randolph Keegy vyplachtil ze stroje jako velký pták, prosvištěl vzduchem a přistál na rudém drobném písku. Toni dojel zbývající kolo a vyhrál závod – stejně jako zvítězil v jiných utkáních s Keegym.</w:t>
      </w:r>
    </w:p>
    <w:p w:rsidR="0058082B" w:rsidRDefault="0058082B" w:rsidP="00CA6003">
      <w:r>
        <w:t>Vůz byl odtažen do boxu a procházel pečlivou údržbou. Když Cimarosa kráčel k budově ředitelství závodu, aby si vyzvedl papíry, opět potkal Švédku. Kdyby byli sami, určitě by se pokusila ho zabít. Toni si sundal brýle ze zarudlého zaprášeného obličeje a usmál se na ni. Potom pokrčil rameny a řekl: „Neboť je psáno, že horší prohraje. Můžete ho navštívit v nemocnici.“</w:t>
      </w:r>
    </w:p>
    <w:p w:rsidR="0058082B" w:rsidRDefault="0058082B" w:rsidP="00CA6003">
      <w:r>
        <w:t>„Kdybych jen věděla, proč vy mužští jste takoví blázni…“ povzdechla si Nicoline.</w:t>
      </w:r>
    </w:p>
    <w:p w:rsidR="0058082B" w:rsidRDefault="0058082B" w:rsidP="00CA6003">
      <w:r>
        <w:t>„To už je v naší povaze – civilizovanost je jen takový nátěr,“ odpověděl Toni a nechal krásku stát.</w:t>
      </w:r>
    </w:p>
    <w:p w:rsidR="0058082B" w:rsidRDefault="0058082B" w:rsidP="00CA6003">
      <w:r>
        <w:t>„Jste zvířata!“ vyprskla Nicoline pohrdavě, otočila se na podpatku a vyšla vstříc sanitce přivážející Keegyho.</w:t>
      </w:r>
    </w:p>
    <w:p w:rsidR="0058082B" w:rsidRDefault="0058082B" w:rsidP="00240241">
      <w:pPr>
        <w:pStyle w:val="hvezdy"/>
      </w:pPr>
      <w:r>
        <w:lastRenderedPageBreak/>
        <w:t>* * *</w:t>
      </w:r>
    </w:p>
    <w:p w:rsidR="0058082B" w:rsidRDefault="0058082B" w:rsidP="00CA6003">
      <w:r>
        <w:t>Mechanici a Toni seděli pozdě odpoledne v boxu u částečně rozebraného monopostu. Překontrolovali motor, převodovku a kola. Všichni slavili vítězství a Anthony držel v ruce obrovskou láhev šampaňského.</w:t>
      </w:r>
    </w:p>
    <w:p w:rsidR="0058082B" w:rsidRDefault="0058082B" w:rsidP="00CA6003">
      <w:r>
        <w:t>„Musí se vyměnit ložiska na zadní ose, šéfe,“ řekl vrchní mechanik a Toni přikývl.</w:t>
      </w:r>
    </w:p>
    <w:p w:rsidR="0058082B" w:rsidRDefault="0058082B" w:rsidP="00CA6003">
      <w:r>
        <w:t>„Jasně, Ronalde, udělejte to. A pošlete mi účet.“</w:t>
      </w:r>
    </w:p>
    <w:p w:rsidR="0058082B" w:rsidRDefault="0058082B" w:rsidP="00CA6003">
      <w:r>
        <w:t>„Hodně dlouho jste jel v té zatáčce s vozem skoro napříč,“ prohlásil vrchní mechanik. „To nevydrží žádné ložisko, ani u veegy.“</w:t>
      </w:r>
    </w:p>
    <w:p w:rsidR="0058082B" w:rsidRDefault="0058082B" w:rsidP="00CA6003">
      <w:r>
        <w:t>Cimarosa si pohladil bolavou tvář – vítr při jízdě tři sta kilometrů v hodině byl spíš zuřivý orkán a dokonale mu vysušil pokožku. Vzhlédl, když ucítil na rameni něčí ruku.</w:t>
      </w:r>
    </w:p>
    <w:p w:rsidR="0058082B" w:rsidRDefault="0058082B" w:rsidP="00CA6003">
      <w:r>
        <w:t>„Máte hovor, Toni,“ řekl jeden z pořadatelů.</w:t>
      </w:r>
    </w:p>
    <w:p w:rsidR="0058082B" w:rsidRDefault="0058082B" w:rsidP="00CA6003">
      <w:r>
        <w:t>Toni vstal a zeptal se ho: „Kde je aparát?“</w:t>
      </w:r>
    </w:p>
    <w:p w:rsidR="0058082B" w:rsidRDefault="0058082B" w:rsidP="00CA6003">
      <w:r>
        <w:t>„U nás na kontrolní věži.“</w:t>
      </w:r>
    </w:p>
    <w:p w:rsidR="0058082B" w:rsidRDefault="0058082B" w:rsidP="00CA6003">
      <w:r>
        <w:t>Cimarosa si nasadil sluneční brýle a zamířil vedle mlčícího chlapíka ke skleněné kabině nahoře na věži, do které obrovské ventilátory vháněly studený vzduch. Když do ní vešel, sňal si sluneční brýle.</w:t>
      </w:r>
    </w:p>
    <w:p w:rsidR="0058082B" w:rsidRDefault="0058082B" w:rsidP="00CA6003">
      <w:r>
        <w:t>Z obrazovky na něj hleděl D'Arcy. „Promiňte, pane Anthony, že vás ruším,“ řekl otcův komorník nepřirozeně pomalu.</w:t>
      </w:r>
    </w:p>
    <w:p w:rsidR="0058082B" w:rsidRDefault="0058082B" w:rsidP="00CA6003">
      <w:r>
        <w:t>„Co se děje?“</w:t>
      </w:r>
    </w:p>
    <w:p w:rsidR="0058082B" w:rsidRDefault="0058082B" w:rsidP="00CA6003">
      <w:r>
        <w:t>„Váš otec, můj pán a ředitel naší firmy zemřel. Před hodinou.“</w:t>
      </w:r>
    </w:p>
    <w:p w:rsidR="0058082B" w:rsidRDefault="0058082B" w:rsidP="00CA6003">
      <w:r>
        <w:t>Chvíli bylo ticho, a pak Toni zachrčel, „Hned jsem tam. Zařídil jste už všechno potřebné?“</w:t>
      </w:r>
    </w:p>
    <w:p w:rsidR="0058082B" w:rsidRDefault="0058082B" w:rsidP="00CA6003">
      <w:r>
        <w:t>„Samozřejmě. Čekám na vás, pane Anthony.“</w:t>
      </w:r>
    </w:p>
    <w:p w:rsidR="0058082B" w:rsidRDefault="0058082B" w:rsidP="00CA6003">
      <w:r>
        <w:t>„Pošlete mi všechny podklady a podobné zbytečnosti do Brasílie, prosím,“ požádal Cimarosa jednoho zaměstnance závodiště, když obrazovka pohasla. „Musím naléhavě domů.“</w:t>
      </w:r>
    </w:p>
    <w:p w:rsidR="0058082B" w:rsidRDefault="0058082B" w:rsidP="00CA6003">
      <w:r>
        <w:t>„Jistě, pane Cimaroso.“</w:t>
      </w:r>
    </w:p>
    <w:p w:rsidR="0058082B" w:rsidRDefault="0058082B" w:rsidP="00CA6003">
      <w:r>
        <w:t>Toni se odebral do šatny. Dočista zapomněl na čekající mechaniky, zraněného soupeře i na jeho švédskou přítelkyni.</w:t>
      </w:r>
    </w:p>
    <w:p w:rsidR="0058082B" w:rsidRDefault="0058082B" w:rsidP="00240241">
      <w:pPr>
        <w:pStyle w:val="hvezdy"/>
      </w:pPr>
      <w:r>
        <w:lastRenderedPageBreak/>
        <w:t>* * *</w:t>
      </w:r>
    </w:p>
    <w:p w:rsidR="0058082B" w:rsidRDefault="0058082B" w:rsidP="00CA6003">
      <w:r>
        <w:t>D'Arcymu bylo téměř sedmdesát, byl tichý a nenápadný. Senátor Cimarosa i jeho synové ho považovali spíš za přítele než za sluhu. Na tom se nic nezměnilo ani teď, když seděl ve zšeřelém pokoji naproti Tonimu.</w:t>
      </w:r>
    </w:p>
    <w:p w:rsidR="0058082B" w:rsidRDefault="0058082B" w:rsidP="00CA6003">
      <w:r>
        <w:t>„Co mám dělat, D'Arcy?“ zadíval se mladý Cimarosa zoufale na starého muže. V pokoji se najednou ještě víc zešeřilo.</w:t>
      </w:r>
    </w:p>
    <w:p w:rsidR="0058082B" w:rsidRDefault="0058082B" w:rsidP="00CA6003">
      <w:r>
        <w:t>„To je těžké, pane Anthony,“ odpověděl staroch. „Čeká vás několik nepříjemných dní. Udělám všechno pro to, abych vám pomohl.“</w:t>
      </w:r>
    </w:p>
    <w:p w:rsidR="0058082B" w:rsidRDefault="0058082B" w:rsidP="00CA6003">
      <w:r>
        <w:t>„Ty dny nebudou o nic nepříjemnější než týdny a roky předtím, D'Arcy. Jak to tak vypadá – jako kdybych ani nepatřil do téhle rodiny.“</w:t>
      </w:r>
    </w:p>
    <w:p w:rsidR="0058082B" w:rsidRDefault="0058082B" w:rsidP="00CA6003">
      <w:r>
        <w:t>„Něco vám povím a možná to neuslyšíte rád, mladý pane. Přesto je to pravda. Vy máte neblahý sklon odkládat určitý okamžik. Okamžik, kdy každý člověk – pokud netrpí duševní nemocí – přijde na to, co znamená být člověkem. Váš bratr to zjistil o dvacátých narozeninách, váš otec možná ještě dřív. Vy ale jste k tomu ještě nedozrál. Dám vám dobře míněnou přátelskou radu: Snažte se dospět.“</w:t>
      </w:r>
    </w:p>
    <w:p w:rsidR="0058082B" w:rsidRDefault="0058082B" w:rsidP="00CA6003">
      <w:r>
        <w:t>„Máte pravdu, D'Arcy,“ přisvědčil tiše Toni. „Žádná rostlina ale nemůže sama určovat, kam až se vytáhne.“</w:t>
      </w:r>
    </w:p>
    <w:p w:rsidR="0058082B" w:rsidRDefault="0058082B" w:rsidP="00CA6003">
      <w:r>
        <w:t>Sluha se zahořkle pousmál a namítl: „Jistě, ale může počkat na slunce a na vodu, a nemířit ostny na toho, kdo jí chce zkrátit zdivočelé šlahouny.“</w:t>
      </w:r>
    </w:p>
    <w:p w:rsidR="0058082B" w:rsidRDefault="0058082B" w:rsidP="00CA6003">
      <w:r>
        <w:t>„Myslíte si tedy, že bych se měl vzdát moderní formy krevní msty?“</w:t>
      </w:r>
    </w:p>
    <w:p w:rsidR="0058082B" w:rsidRDefault="0058082B" w:rsidP="00CA6003">
      <w:r>
        <w:t>„To je jen a jen váš problém, pane Anthony,“ odpověděl komorník. „Nevím, nakolik se cítíte být vázán přáním svého otce. Radím vám ale, abyste se víc zaobíral lidmi než možnostmi jak rozházet otcovy peníze.“</w:t>
      </w:r>
    </w:p>
    <w:p w:rsidR="0058082B" w:rsidRDefault="0058082B" w:rsidP="00CA6003">
      <w:r>
        <w:t>„Máte nějaké návrhy?“ zeptal se ho Toni.</w:t>
      </w:r>
    </w:p>
    <w:p w:rsidR="0058082B" w:rsidRDefault="0058082B" w:rsidP="00CA6003">
      <w:r>
        <w:t>„Ano.“</w:t>
      </w:r>
    </w:p>
    <w:p w:rsidR="0058082B" w:rsidRDefault="0058082B" w:rsidP="00CA6003">
      <w:r>
        <w:t>„Sem s nimi.“</w:t>
      </w:r>
    </w:p>
    <w:p w:rsidR="0058082B" w:rsidRDefault="0058082B" w:rsidP="00CA6003">
      <w:r>
        <w:lastRenderedPageBreak/>
        <w:t>„Jste jediný dědic naší firmy.“</w:t>
      </w:r>
    </w:p>
    <w:p w:rsidR="0058082B" w:rsidRDefault="0058082B" w:rsidP="00CA6003">
      <w:r>
        <w:t>„Já to tušil,“ povzdechl si Toni. „To se mám vrhnout na obchod?“</w:t>
      </w:r>
    </w:p>
    <w:p w:rsidR="0058082B" w:rsidRDefault="0058082B" w:rsidP="00CA6003">
      <w:r>
        <w:t>Komorník pokrčil rameny a řekl: „Spencer Cimarosa měl v holdingu roční obrat tři sta milionů solarů a z nich měl deset procent. Nevěřím, že vy byste dokázal totéž – neberte to, prosím, jako urážku. Zaměstnanci dodnes spravovali firmu dobře, proč by v tom tedy nemohli pokračovat dalších padesát let. O to nemusíte mít starost. Podle toho je také sepsána poslední vůle.“</w:t>
      </w:r>
    </w:p>
    <w:p w:rsidR="0058082B" w:rsidRDefault="0058082B" w:rsidP="00CA6003">
      <w:r>
        <w:t>Sluha se odmlčel. Toni si odkašlal a řekl: „Jistě v tom máte prsty, D'Arcy – neříkám vám to jako výčitku, jen to prostě konstatuji.“</w:t>
      </w:r>
    </w:p>
    <w:p w:rsidR="0058082B" w:rsidRDefault="0058082B" w:rsidP="00CA6003">
      <w:r>
        <w:t>„Měl jsem prsty v každém rozhodnutí, které bylo učiněno v tomto domě. Váš otec a můj přítel se mnou konzultoval každý problém a já jsem mu radil, jak nejlépe jsem dovedl. Jen utkvělou představu pomsty jsem Spencerovi nebyl schopen vymluvit.“</w:t>
      </w:r>
    </w:p>
    <w:p w:rsidR="0058082B" w:rsidRDefault="0058082B" w:rsidP="00CA6003">
      <w:r>
        <w:t>„Vy ode mě něco chcete, že?“ uhádl Toni.</w:t>
      </w:r>
    </w:p>
    <w:p w:rsidR="0058082B" w:rsidRDefault="0058082B" w:rsidP="00CA6003">
      <w:r>
        <w:t>Na chvíli zavládlo ticho, a pak D'Arcy odpověděl: „Máte pravdu. Počkám, až uplyne pár dní. Bude toho na vás dost a dost. Problém, o který jde, není rozhodně jednoduchý. Vydržíte čekat?“</w:t>
      </w:r>
    </w:p>
    <w:p w:rsidR="0058082B" w:rsidRDefault="0058082B" w:rsidP="00CA6003">
      <w:r>
        <w:t>„Přirozeně. Nejsem zase tolik zvědavý.“</w:t>
      </w:r>
    </w:p>
    <w:p w:rsidR="0058082B" w:rsidRDefault="0058082B" w:rsidP="00CA6003">
      <w:r>
        <w:t>„Rád bych věděl, kdy konečně dospějete!“ zvolal D'Arcy odevzdaně. „Tento postoj přece nemůžete myslet vážně.“</w:t>
      </w:r>
    </w:p>
    <w:p w:rsidR="0058082B" w:rsidRDefault="0058082B" w:rsidP="00CA6003">
      <w:r>
        <w:t>„To není postoj. Jsem jako stroj. Nemám nic, čeho bych se mohl přidržet. Někdo asi zhřešil, co se týká mé výchovy. Třicet let ne vždy stačí k tomu, aby člověk dosáhl sociální zralosti. Podívejte: Randolph Keegy byl zbabělec a já jsem jen nástroj svého otce. Teď když je táta po smrti, ztratil jsem smysl života. Co mám dělat?“</w:t>
      </w:r>
    </w:p>
    <w:p w:rsidR="0058082B" w:rsidRDefault="0058082B" w:rsidP="00CA6003">
      <w:r>
        <w:t>Komorník se tiše usmál, ale bez stopy jakékoli hořkosti. „Čekat, Toni,“ zašeptal. „Udělám něco, co vyvolá v soukolí vašeho stroje pěkný zmatek. Proklínat mě přestanete teprve tak po deseti letech.“</w:t>
      </w:r>
    </w:p>
    <w:p w:rsidR="0058082B" w:rsidRDefault="0058082B" w:rsidP="00CA6003">
      <w:r>
        <w:t>„Berete si příliš velké sousto, D'Arcy,“ řekl varovně Toni. „Rád bych věděl, odkud berete sílu do všeho strkat nos.“</w:t>
      </w:r>
    </w:p>
    <w:p w:rsidR="0058082B" w:rsidRDefault="0058082B" w:rsidP="00CA6003">
      <w:r>
        <w:lastRenderedPageBreak/>
        <w:t>„Jsem totiž člověk,“ odpověděl s úsměvem sluha. Vstal, přešel ke dveřím a odešel z pokoje.</w:t>
      </w:r>
    </w:p>
    <w:p w:rsidR="0058082B" w:rsidRDefault="0058082B" w:rsidP="00CA6003">
      <w:r>
        <w:t>Toni zůstal sedět a bez hnutí naslouchal zvukům noci. Zaslechl osamělou kytaru a ječivý hlas. Zpěvák líčil příběh, v němž musel chudý gaučo bojovat o dívku svého srdce. Anthony Cimarosa si na okamžik přál být oním opěvovaným gaučem.</w:t>
      </w:r>
    </w:p>
    <w:p w:rsidR="0058082B" w:rsidRDefault="0058082B" w:rsidP="00240241">
      <w:pPr>
        <w:pStyle w:val="hvezdy"/>
      </w:pPr>
      <w:r>
        <w:t>* * *</w:t>
      </w:r>
    </w:p>
    <w:p w:rsidR="0058082B" w:rsidRDefault="0058082B" w:rsidP="00CA6003">
      <w:r>
        <w:t>Následující dny připadaly Tonimu Cimarosovi jako špatné exponovaný film postrádající jakoukoli barevnost. Hosté, smuteční vzkazy a četné stisky rukou od lidí, které buď neznal, nebo nesnášel. Pohřeb a projevy a pak dlouhý klid, když bylo po všem.</w:t>
      </w:r>
    </w:p>
    <w:p w:rsidR="0058082B" w:rsidRDefault="0058082B" w:rsidP="00CA6003">
      <w:r>
        <w:t>Nyní byl pánem domu, Necítil nic, až na bezmocný vztek na všechno, co měl, co ho obklopovalo. Trpěl tím, že neměl žádný úkol. Jeho sok ležel v nemocnici a měl – kromě odřenin – zlomenou ruku a čtyři naražená žebra. Vickers byl na maděru.</w:t>
      </w:r>
    </w:p>
    <w:p w:rsidR="0058082B" w:rsidRDefault="0058082B" w:rsidP="00CA6003">
      <w:r>
        <w:t>Prázdnota – zhoubná prázdnota. Chybou jeho okolí bylo, že mu nikdo nikdy nedal opravdový úkol. Nikdo plně nevytížil Toniho skvělý rozum a vynikající tělo, jež tvořily vysoce výkonný stroj, který však pohříchu běžel na volnoběh. Odjakživa šlo všechno příliš hladce, jakýkoli odpor mu byl vždy včas odklizen z cesty.</w:t>
      </w:r>
    </w:p>
    <w:p w:rsidR="0058082B" w:rsidRDefault="0058082B" w:rsidP="00CA6003">
      <w:r>
        <w:t>Toni se nepral s pravými problémy. A tak hledal dál, co nemohl najít. Zuřil, protože hledal a protože věděl, že nic nenajde. Hledal protivníka, ne oběť. Hledal na nesprávném místě.</w:t>
      </w:r>
    </w:p>
    <w:p w:rsidR="0058082B" w:rsidRDefault="0058082B" w:rsidP="00240241">
      <w:pPr>
        <w:pStyle w:val="hvezdy"/>
      </w:pPr>
      <w:r>
        <w:t>* * *</w:t>
      </w:r>
    </w:p>
    <w:p w:rsidR="0058082B" w:rsidRDefault="0058082B" w:rsidP="00CA6003">
      <w:r>
        <w:t>O čtyři dny později.</w:t>
      </w:r>
    </w:p>
    <w:p w:rsidR="0058082B" w:rsidRDefault="0058082B" w:rsidP="00CA6003">
      <w:r>
        <w:t>Čas: třiadvacet nula nula na břehu řeky.</w:t>
      </w:r>
    </w:p>
    <w:p w:rsidR="0058082B" w:rsidRDefault="0058082B" w:rsidP="00CA6003">
      <w:r>
        <w:t>Místo: venkovské sídlo Cimarosů.</w:t>
      </w:r>
    </w:p>
    <w:p w:rsidR="0058082B" w:rsidRDefault="0058082B" w:rsidP="00CA6003">
      <w:r>
        <w:t xml:space="preserve">Toni seděl potmě. Na stereu měl puštěnou prastarou skladbu. Prázdným prostorem mezi cihlovými zdmi se nesla osamělá trubka v druhém Bachově Braniborském koncertu. Toni seděl přesně na hrotu zvukového pole obou reproduktorů a byl opilý. Nad ním zářily na jihoamerickém nebi jasné hvězdy a mezi nimi se pohybovaly nekonečně malé body. Přistávaly a startovaly </w:t>
      </w:r>
      <w:r>
        <w:lastRenderedPageBreak/>
        <w:t>obrovské lodě, koule, na nichž muži dobývali – nebo lépe řečeno bránili – mezihvězdný prostor.</w:t>
      </w:r>
    </w:p>
    <w:p w:rsidR="0058082B" w:rsidRDefault="0058082B" w:rsidP="00CA6003">
      <w:r>
        <w:t>Zkusil to i jeho bratr – a zůstal tam.</w:t>
      </w:r>
    </w:p>
    <w:p w:rsidR="0058082B" w:rsidRDefault="0058082B" w:rsidP="00CA6003">
      <w:r>
        <w:t>Vtom se ozval jiný zvuk. Toni ztlumil koncert a zaslechl poslední otáčky turbiny. Pak člun přistál a proti světlejšímu obzoru se vztyčily lehce nahrbené postavy D'Arcyho a dalšího muže. Vzplálo světlo a ozářilo kamenné dlaždice, masivní křesla a nízký stolek, na němž stály sklenice, kyblík s ledem a zčásti prázdné láhve. Toni sebou trhl, když poznal v muži Glenna Caplana, ředitele otcova holdingu.</w:t>
      </w:r>
    </w:p>
    <w:p w:rsidR="0058082B" w:rsidRDefault="0058082B" w:rsidP="00CA6003">
      <w:r>
        <w:t>„Dobrý večer, pane Cimaroso,“ řekl Glenn svým nezaměnitelným basem a potřásl Anthonymu rukou. Mladík pokývl hlavou a pohlédl do D'Arcyho napjatého obličeje. Starý muž nesl velkou těžkou aktovku.</w:t>
      </w:r>
    </w:p>
    <w:p w:rsidR="0058082B" w:rsidRDefault="0058082B" w:rsidP="00CA6003">
      <w:r>
        <w:t>„Co se děje?“ divil se Toni. „Musíte mít velmi pádné důvody, když mě rušíte při pití a poslechu Bacha.“</w:t>
      </w:r>
    </w:p>
    <w:p w:rsidR="0058082B" w:rsidRDefault="0058082B" w:rsidP="00CA6003">
      <w:r>
        <w:t>„Velmi pádné,“ přisvědčil D'Arcy a vyťukal cosi na klávesnici. Za několik vteřin přivlekli malí roboti dvě židle, přišoupli je ke stolku a uklidili hbitými chapadly jeho desku. Dozněl poslední chvějivý tón a nastalo ticho. Tmu prosvětlovaly pouze hvězdy vysoko na obloze. Komorník se ujal režie. Spustil a dědic podniku s třistamilionovým ročním obratem poslouchal.</w:t>
      </w:r>
    </w:p>
    <w:p w:rsidR="0058082B" w:rsidRDefault="0058082B" w:rsidP="00CA6003">
      <w:r>
        <w:t>„Anthony Cimaroso – stal jste se pánem nad veškerým reálným jměním v hodnotě sedmdesáti milionů solarů na účtech, ve státních dluhopisech, továrních zařízeních a majitelem vesmírného doku pracujícího na plné obrátky. A disponujete ještě něčím víc. Chcete se dozvědět, co teď držíte v rukou poněkud roztřesených alkoholem?“</w:t>
      </w:r>
    </w:p>
    <w:p w:rsidR="0058082B" w:rsidRDefault="0058082B" w:rsidP="00CA6003">
      <w:r>
        <w:t>„Nebuďte nepříjemný, D'Arcy,“ zablekotal opile Toni a bylo jasně poznat, jak má ztěžklý jazyk. „Radši mi povězte, o co vám jde.“</w:t>
      </w:r>
    </w:p>
    <w:p w:rsidR="0058082B" w:rsidRDefault="0058082B" w:rsidP="00CA6003">
      <w:r>
        <w:t>„Seberte se, pane Anthony. Prozradím vám největší tajemství, jaké zná tento svět. Něco, o čem vědí pouze dva lidé na Zemi. Netuší to nikdo jiný v Terranii, ať už se jmenuje Adams, Rhodan nebo Bull. Zasvěceni jsme jen my dva – Caplan a já.“</w:t>
      </w:r>
    </w:p>
    <w:p w:rsidR="0058082B" w:rsidRDefault="0058082B" w:rsidP="00CA6003">
      <w:r>
        <w:lastRenderedPageBreak/>
        <w:t>„A zřejmě zakrátko zasvětíte i mě, pokud se nepletu, co?“</w:t>
      </w:r>
    </w:p>
    <w:p w:rsidR="0058082B" w:rsidRDefault="0058082B" w:rsidP="00CA6003">
      <w:r>
        <w:t>„Nepletete,“ pronesl druhý bělovlasý muž neuvěřitelně hlubokým basem. Mhouřil oči, ale žhnuly mu jako uhlíky.</w:t>
      </w:r>
    </w:p>
    <w:p w:rsidR="0058082B" w:rsidRDefault="0058082B" w:rsidP="00CA6003">
      <w:r>
        <w:t>„Tak ven s tím!“ zvolal Toni, který mezitím téměř vystřízlivěl.</w:t>
      </w:r>
    </w:p>
    <w:p w:rsidR="0058082B" w:rsidRDefault="0058082B" w:rsidP="00CA6003">
      <w:r>
        <w:t>„Váš otec po sobě zanechal závěť,“ řekl komorník. „A také deník. Předám vám ho, abyste si jej mohl přečíst. Seznámíte se s osobní zpovědí opravdového člověka, svého otce. Některé pasáže vám přečtu hned. My oba – Caplan a já – chceme pak slyšet vaše rozhodnutí, jasné?“</w:t>
      </w:r>
    </w:p>
    <w:p w:rsidR="0058082B" w:rsidRDefault="0058082B" w:rsidP="00CA6003">
      <w:r>
        <w:t>Toni přikývl, ale nedíval se na své protějšky. Vtom přijel robot z kuchyně a přivezl na podnosu stříbřitou konvici, tři šálky, konvičku mléka a cukřenku.</w:t>
      </w:r>
    </w:p>
    <w:p w:rsidR="0058082B" w:rsidRDefault="0058082B" w:rsidP="00CA6003">
      <w:r>
        <w:t>„Alespoň rychleji vystřízlivíte,“ řekl D'Arcy.</w:t>
      </w:r>
    </w:p>
    <w:p w:rsidR="0058082B" w:rsidRDefault="0058082B" w:rsidP="00CA6003">
      <w:r>
        <w:t>„Že se nestydíte,“ obořil se na něj Toni.</w:t>
      </w:r>
    </w:p>
    <w:p w:rsidR="0058082B" w:rsidRDefault="0058082B" w:rsidP="00CA6003">
      <w:r>
        <w:t>„Buďte zticha!“ přikázal mu komorník. Počkal trpělivě pět minut, než všichni dopijí kávu. Toni si nalil ještě jeden šálek. Teprve potom začal D'Arcy hlasitě předčítat:</w:t>
      </w:r>
    </w:p>
    <w:p w:rsidR="0058082B" w:rsidRDefault="0058082B" w:rsidP="00CA6003">
      <w:r>
        <w:t>„Souhvězdí Lva na severní obloze Terry zná každé dítě a může ti ho ukázat, můj synu. Slunci Alfa Leonis se říká také Regulus. Je to důležité, protože to ledacos vysvětluje. Toto slunce zachytilo čtrnáct planet, které kolem něj krouží po složitých drahách.</w:t>
      </w:r>
    </w:p>
    <w:p w:rsidR="0058082B" w:rsidRDefault="0058082B" w:rsidP="00CA6003">
      <w:r>
        <w:t>Soustava Alfy Leonis je sterilní. A to tak dokonale, že na žádné planetě ani na jejich měsících není jediná stopa po životě, ať už jakéhokoli druhu. Planety a měsíce jsou kulovité skalní útvary, které neobsahují ani rudy, ani zlato, ani křemen – prostě nic. Nelze na nich ani zaznamenat vzdušný obal nebo něco podobného. Vím to, protože loď s Glennem Caplanem na palubě prozkoumávala dostatečně dlouho a podrobně celou soustavu; téměř deset pozemských měsíců zde pátralo osmdesát mužů, kteří se skvěle vyznali ve svém oboru. Čtvrtá planeta má dvanáct měsíců a jeden z nich má souputníka. Ten nevznikl náhodou, nýbrž byl sestaven na základě spousty znalostí a z ještě větší spousty materiálu. A toto je příslušný příběh:</w:t>
      </w:r>
    </w:p>
    <w:p w:rsidR="0058082B" w:rsidRDefault="0058082B" w:rsidP="00CA6003">
      <w:r>
        <w:t xml:space="preserve">Jsem starý muž. Když přišla před několika dny zpráva, že padl Alistair, nejenže se součástí mé mysli stala nenávist vůči </w:t>
      </w:r>
      <w:r>
        <w:lastRenderedPageBreak/>
        <w:t>Keegymu, ale také jsem myslel na povinnost, kterou mám vůči Impériu, jež mi umožnilo zbohatnout. Osm set dva světy to byly, jež zůstaly věrné Zemi, neboť byly osídleny čistě terranskými kolonisty. Mezi jedenácti sty čtrnácti světy s kyslíkovou atmosférou se však našly mnohé, které už nechtějí vědět nic ani o svých dějinách, ani o svém původu. A na tom jsem založil svůj plán, který jsem vypracoval s Caplanem a D'Arcym.“</w:t>
      </w:r>
    </w:p>
    <w:p w:rsidR="0058082B" w:rsidRDefault="0058082B" w:rsidP="00CA6003">
      <w:r>
        <w:t>Sluha se na chvíli odmlčel. Caplan se rozvalil v křesle a sepnul si rukama kolena. Fanatický zrak upřel vzhůru do míst, kde zářilo souhvězdí Lva.</w:t>
      </w:r>
    </w:p>
    <w:p w:rsidR="0058082B" w:rsidRDefault="0058082B" w:rsidP="00CA6003">
      <w:r>
        <w:t>„To bylo napsáno před třemi lety?“ vyhrkl Toni, nyní zcela střízlivý. D'Arcy přikývl. „Prosím, pokračujte!“ vyzval ho mladý dědic.</w:t>
      </w:r>
    </w:p>
    <w:p w:rsidR="0058082B" w:rsidRDefault="0058082B" w:rsidP="00CA6003">
      <w:r>
        <w:t>„Vás to zajímá, pane Cimaroso?“ zeptal se ho zdánlivě nezúčastněně Caplan.</w:t>
      </w:r>
    </w:p>
    <w:p w:rsidR="0058082B" w:rsidRDefault="0058082B" w:rsidP="00CA6003">
      <w:r>
        <w:t>„Ano, to téma mě docela zaujalo. Chci vědět, jak je to dál.“</w:t>
      </w:r>
    </w:p>
    <w:p w:rsidR="0058082B" w:rsidRDefault="0058082B" w:rsidP="00CA6003">
      <w:r>
        <w:t>„Budova se skládá z velkého poctu jednotlivých cihel,“ spustil opět D'Arcy. Jeden kámen může být sám o sobě poměrně bezcenný; cenný je však součet všech kamenů, z nichž lze vybudovat stavbu.</w:t>
      </w:r>
    </w:p>
    <w:p w:rsidR="0058082B" w:rsidRDefault="0058082B" w:rsidP="00CA6003">
      <w:r>
        <w:t>Tak je to i se světy Impéria. Osm set dva světy mohou znamenat obrovskou moc, ale cenná je každá planeta, která zvýší jejich počet. A zvýšit počet připojených světů není ani tak otázka použití zbraní nebo politického nátlaku, jako spíš misionářské práce. Na oněch jedenácti stech čtrnácti světech žijí různé osadnické kmeny, jak víme. Lidí není na těchto rozptýlených planetách většinou s nízkým potenciálem mnoho. Některé kultury se také nacházejí pod všeobecnou úrovní a neznají dokonce ani kosmoplavbu.</w:t>
      </w:r>
    </w:p>
    <w:p w:rsidR="0058082B" w:rsidRDefault="0058082B" w:rsidP="00CA6003">
      <w:r>
        <w:t xml:space="preserve">Stačila přibližně tři staletí, aby se smazaly všechny stopy. Navíc mnoho skupin terranských osadníků se smísilo s tamními degenerovanými potomky Akonanů nebo Arkonidanů, a vznikla tak nová rasa, jíž jsou vědomosti původních předků známy pouze z pověstí a pohádek. Duch člověka je nesmírně přizpůsobivý, a proto zde můžeme najít každý známý typ kultur, od staroafrické </w:t>
      </w:r>
      <w:r>
        <w:lastRenderedPageBreak/>
        <w:t>nilské kultury až po degenerovanou rasu vzývající elektronický mozek a vedoucí pseudoplatónské rozpravy.</w:t>
      </w:r>
    </w:p>
    <w:p w:rsidR="0058082B" w:rsidRDefault="0058082B" w:rsidP="00CA6003">
      <w:r>
        <w:t>Práci potřebnou k tomu, aby se tyto pobloudilé světy opět vrátily pod uznávanou, žádoucí vládu Terry, je třeba vykonávat tiše a nenápadně. Tak, aby ji nezaznamenali ani nepřátelé, ani terranské úřady. Do podobného podniku se tedy mohou pustit pouze soukromníci. A my jsme se do něj pustili.</w:t>
      </w:r>
    </w:p>
    <w:p w:rsidR="0058082B" w:rsidRDefault="0058082B" w:rsidP="00CA6003">
      <w:r>
        <w:t>D'Arcy, Caplan a já. Já jsem měl peníze. Rád jsem podepsal potřebné šeky, neboť tak snad zabráním tomu, aby mladí lidé i nadále umírali v kosmu a na zapomenutých vzdálených světech. Čtvrtá planeta slunce Regulus má dvanáct měsíců; a jedenáctý měsíc má neviditelného souputníka. My, kteří jsme spustili tento projekt, mu říkáme Fialový měsíc. Během šesti měsíců byl zachycen jeden asteroid, naveden na stabilní oběžnou dráhu a opatřen ochranným polem. To téměř znemožňuje lokalizaci, chrání před optickým zaměřením a navíc ještě ukládá pracné vyrobené teplo a vyzářenou energii. Tento štít jen září zvláštní fialovou barvou, když se slunce Regulus nachází vůči němu v určitém úhlu – Caplan ti to vysvětlí blíž, můj synu.</w:t>
      </w:r>
    </w:p>
    <w:p w:rsidR="0058082B" w:rsidRDefault="0058082B" w:rsidP="00CA6003">
      <w:r>
        <w:t>Zanedlouho byl vydlabán vnitřek asteroidu a vznikla v něm stanice, jaká neexistuje nikde jinde v širé Mléčné dráze. Disponuje třemi rychlými křižníky městské třídy, postavenými a vyzbrojenými v naší vlastní loděnici. Jmenují se BRASÍL1A, MANAOS a CRISTÓBAL. Na stanici je umístěna posádka čítající dvě stě padesát mužů. A v té chvíli započala vlastní práce.“</w:t>
      </w:r>
    </w:p>
    <w:p w:rsidR="0058082B" w:rsidRDefault="0058082B" w:rsidP="00CA6003">
      <w:r>
        <w:t>Všichni tři muži sedící ve tmě mlčeli a dívali se, jak noční oblohu rozčísl ohnivý ocas nějakého meteoru nebo přistávající vesmírné lodi. Kolem poletovali netopýři a odněkud bylo slyšet aligátora.</w:t>
      </w:r>
    </w:p>
    <w:p w:rsidR="0058082B" w:rsidRDefault="0058082B" w:rsidP="00CA6003">
      <w:r>
        <w:t xml:space="preserve">„Na cestě je spousta našich lodí, které nemají na starosti nic než obchod,“ řekl Caplan tiše. „Ať už jde o kůže, hedvábí nebo nebroušené kameny, voňavky nebo vzácné rostlinné jedy, zvířata pro výzkumné stanice nebo zoologické zahrady. Kontrolujeme sedmdesát procent vnitrogalaktického obchodu s exotickým zbožím. Naše lodě přistávaly na četných zapomenutých světech a odvážely lidi. Nemuseli jsme ani nikoho unášet; muži přicházeli </w:t>
      </w:r>
      <w:r>
        <w:lastRenderedPageBreak/>
        <w:t>sami od sebe a ochotně se od nás nechávali školit. Stávali se z nich báječní chlapíci, kteří dovedou čelit všem nebezpečenstvím a jsou ochotní kdykoli položit své životy za Terru a naši myšlenku. Někteří uskutečnili svůj záměr; informuje o tom příslušná tabule v hale přijímacích jeskyní. Několik světů jsme už dovedli k tomu, že se připojily k Impériu.“</w:t>
      </w:r>
    </w:p>
    <w:p w:rsidR="0058082B" w:rsidRDefault="0058082B" w:rsidP="00CA6003">
      <w:r>
        <w:t>„Opravdu?“ vyhrkl Toni a předklonil se.</w:t>
      </w:r>
    </w:p>
    <w:p w:rsidR="0058082B" w:rsidRDefault="0058082B" w:rsidP="00CA6003">
      <w:r>
        <w:t>„Jistě,“ přisvědčil D'Arcy. „Doufám, že si brzy sám prohlédnete naše zařízení.“</w:t>
      </w:r>
    </w:p>
    <w:p w:rsidR="0058082B" w:rsidRDefault="0058082B" w:rsidP="00CA6003">
      <w:r>
        <w:t>„Kdo ví?“ odpověděl Anthony dvojznačně.</w:t>
      </w:r>
    </w:p>
    <w:p w:rsidR="0058082B" w:rsidRDefault="0058082B" w:rsidP="00CA6003">
      <w:r>
        <w:t>„Celý projekt tedy realizuje náš holding a je financován z části soukromého jmění, jak určil Spencer. Na druhé straně nám kontakty se znovu objevenými světy poskytují novou příležitost uzavírat obchody. Tajná zbraň, Fialový měsíc se tedy zakrátko začne vyplácet. Může zmizet jako zamaskovaná položka z našich účetních knih a tím i uniknout bdělému oku finančního úřadu,“ vysvětlil Caplan.</w:t>
      </w:r>
    </w:p>
    <w:p w:rsidR="0058082B" w:rsidRDefault="0058082B" w:rsidP="00CA6003">
      <w:r>
        <w:t>„Kdo ten měsíc postavil?“ zeptal se ho Anthony.</w:t>
      </w:r>
    </w:p>
    <w:p w:rsidR="0058082B" w:rsidRDefault="0058082B" w:rsidP="00CA6003">
      <w:r>
        <w:t>„Většinou ti, které jsme mohli zavázat mlčenlivostí a kteří tam také zůstali jako školitelé. Máme na Fialovém měsíci dvě stě pečlivě vybraných mužů. Společně s naverbovanými či dobrovolnými agenty to dělá dvě stě padesát.“</w:t>
      </w:r>
    </w:p>
    <w:p w:rsidR="0058082B" w:rsidRDefault="0058082B" w:rsidP="00CA6003">
      <w:r>
        <w:t>„Máte nějaké obrázky?“ zajímal se Cimarosa.</w:t>
      </w:r>
    </w:p>
    <w:p w:rsidR="0058082B" w:rsidRDefault="0058082B" w:rsidP="00CA6003">
      <w:r>
        <w:t>„Přirozeně že ano!“ D'Arcy otevřel desky a podal Tonimu jeden snímek. Ten si na něj rozsvítil lampičku. Uviděl šedohnědý prašný kolos na pozadí hvězd a širokého pásu galaktického centra. Vpravo nad planetou se vznášel měsíc a za ním byly vidět další trabanti. Světlo Regulusu na ně dopadalo zprava. Kulatý asteroid vystupoval z měsíčního stínu a byl zahalen v závoji hyperiontového indukčního pole, vzdáleného asi kilometr od zjizveného povrchu asteroidu a hrozivě fialového. Toni cítil, jak mu tuhnou svaly a ježí se mu chloupky na obnažených pažích. Byla mu najednou hrozná zima.</w:t>
      </w:r>
    </w:p>
    <w:p w:rsidR="0058082B" w:rsidRDefault="0058082B" w:rsidP="00CA6003">
      <w:r>
        <w:t xml:space="preserve">Na druhém obrázku byl vidět CRISTÓBAL procházející otvorem ve fialové zástěně bez žhnoucích trysek. Vypadalo to, </w:t>
      </w:r>
      <w:r>
        <w:lastRenderedPageBreak/>
        <w:t>jako kdyby améba pohlcovala plankton. Třetí snímek zachycoval vykládku CRISTÓBALU. Ve stropních ocelových konstrukcích byla řada stříbrných navijáků. Všude byly vidět žebříky; jeřáby a roboti nepřetržitě dopravovali náklad do rozvětveného systému podpovrchových skladišť a chodeb.</w:t>
      </w:r>
    </w:p>
    <w:p w:rsidR="0058082B" w:rsidRDefault="0058082B" w:rsidP="00CA6003">
      <w:r>
        <w:t>Na dalších fotografiích byli agenti v cizokrajném oblečení – exotické humanoidní postavy, které se tvářily slavnostně a vypadaly, jako kdyby si vyšly na bizarní maškarní bál. Byli vyzbrojeni oštěpy a štíty nebo mohutnými předovkami. Jeden měl na sobě šat královského posla z neznámé planety; na hrudi měl erbovní znamení – draka dštícího oheň. Byli to muži i ženy, většinou ne starší třiceti let – alespoň jim tolik hádal Toni.</w:t>
      </w:r>
    </w:p>
    <w:p w:rsidR="0058082B" w:rsidRDefault="0058082B" w:rsidP="00CA6003">
      <w:r>
        <w:t>„Tihle se tedy vydávají na neznámé planety a vystavují se nebezpečí jen proto, aby proměnili staré legendy ve skutečnost a dosáhli toho, že Terra vezme zapomenuté světy zpátky pod svá ochranná křídla?“ zašeptal jediný dědic gigantického podniku.</w:t>
      </w:r>
    </w:p>
    <w:p w:rsidR="0058082B" w:rsidRDefault="0058082B" w:rsidP="00CA6003">
      <w:r>
        <w:t>„Přesně tak,“ odpověděl Caplan.</w:t>
      </w:r>
    </w:p>
    <w:p w:rsidR="0058082B" w:rsidRDefault="0058082B" w:rsidP="00CA6003">
      <w:r>
        <w:t>„A já se mám dneska rozhodnout, zda chci pokračovat v tomto projektu, dávat na něj peníze a dívat se, jaké závažné následky může mít tenhle děsivý rej masek?“</w:t>
      </w:r>
    </w:p>
    <w:p w:rsidR="0058082B" w:rsidRDefault="0058082B" w:rsidP="00CA6003">
      <w:r>
        <w:t>„Nemáte jinou možnost, pane Anthony,“ prohlásil D'Arcy nemilosrdně.</w:t>
      </w:r>
    </w:p>
    <w:p w:rsidR="0058082B" w:rsidRDefault="0058082B" w:rsidP="00CA6003">
      <w:r>
        <w:t>„Dneska – a v tomhle stavu? To ne.“ Toni se pohodlně opřel v křesle, pohlédl na oba muže a dodal: „To snad chápete, ne? Nejsem schopný se rozhodnout – ani dneska, ani zítra. Potřebuju trochu víc času.“</w:t>
      </w:r>
    </w:p>
    <w:p w:rsidR="0058082B" w:rsidRDefault="0058082B" w:rsidP="00CA6003">
      <w:r>
        <w:t>„Přirozeně, šéfe,“ řekl Caplan a zasmál se. „Zase tolik to nepospíchá.“</w:t>
      </w:r>
    </w:p>
    <w:p w:rsidR="0058082B" w:rsidRDefault="0058082B" w:rsidP="00CA6003">
      <w:r>
        <w:t>„Podívejte,“ spustil nanovo Anthony. „Ani předtím jsem neměl jednoduchý život. Momentálně mi hrozí, že mě převálcují události, které se na mě valí jedna za druhou. A proto jsem se taky utekl do samoty, k Bachovi a k whisky. A vy mě rušíte.“</w:t>
      </w:r>
    </w:p>
    <w:p w:rsidR="0058082B" w:rsidRDefault="0058082B" w:rsidP="00CA6003">
      <w:r>
        <w:t>„Dobrá. Jen nám musíte slíbit, že o tom nebudete s nikým mluvit. Je to velmi důležité,“ prohlásil Caplan naléhavě.</w:t>
      </w:r>
    </w:p>
    <w:p w:rsidR="0058082B" w:rsidRDefault="0058082B" w:rsidP="00CA6003">
      <w:r>
        <w:lastRenderedPageBreak/>
        <w:t>„To ani nemusím slibovat. Nemyslím si, že by sem někdo vůbec zabloudil. Dejte mi čtyři dny – a pak vám sdělím, jak jsem se definitivně rozhodl.“</w:t>
      </w:r>
    </w:p>
    <w:p w:rsidR="0058082B" w:rsidRDefault="0058082B" w:rsidP="00CA6003">
      <w:r>
        <w:t>Caplan přikývl, ale D'Arcy se ani nepohnul. „Toni,“ řekl a Anthony si uvědomil, že už je to hodně dlouho, co ho komorník takhle oslovil naposledy. „Je to vaše jedinečná šance. Víte, jak to myslím?“</w:t>
      </w:r>
    </w:p>
    <w:p w:rsidR="0058082B" w:rsidRDefault="0058082B" w:rsidP="00CA6003">
      <w:r>
        <w:t>„A o čem se domníváte, že budu uvažovat celé ty čtyři dny, D'Arcy?“ Toni se rozloučil s návštěvníky a jen sykl, když mu Caplan sevřel ruku. Počkal, až se oba vzdálili, a když šumění vln přehlušil hukot turbíny, pustil se do čtení otcova deníku.</w:t>
      </w:r>
    </w:p>
    <w:p w:rsidR="0058082B" w:rsidRDefault="0058082B" w:rsidP="00CA6003">
      <w:r>
        <w:t>Hltal řádky, dokud se mu nezačala klížit víčka a neusnul.</w:t>
      </w:r>
    </w:p>
    <w:p w:rsidR="0058082B" w:rsidRDefault="0058082B" w:rsidP="00CA6003">
      <w:r>
        <w:t>K ránu ho probudili švitořící ptáci a chlad. Odešel do ložnice a spal až do oběda. Teprve potom vstal a pokračoval v četbě deníku.</w:t>
      </w:r>
    </w:p>
    <w:p w:rsidR="0058082B" w:rsidRDefault="0058082B" w:rsidP="00240241">
      <w:pPr>
        <w:pStyle w:val="hvezdy"/>
      </w:pPr>
      <w:r>
        <w:t>* * *</w:t>
      </w:r>
    </w:p>
    <w:p w:rsidR="0058082B" w:rsidRDefault="0058082B" w:rsidP="00CA6003">
      <w:r>
        <w:t>O dvacet hodin později se Anthony Cimarosa potuloval po centru Brasílie. Loudal se pomalu kolem výkladů Kubitschekovou ulicí. Na rozdíl od předchozího večera byl perfektně oblečený; měl na sobě elegantní sako, dlouhé kalhoty a pohodlné boty. Byl hladce oholený, vyspalý a střízlivý. Nehledal nic a nikoho. Cítil se dobře – a byl to pocit, který dosud neznal.</w:t>
      </w:r>
    </w:p>
    <w:p w:rsidR="0058082B" w:rsidRDefault="0058082B" w:rsidP="00CA6003">
      <w:r>
        <w:t>Hleděl do cizích tváří. Potkával dobře vyhlížející znuděné muže v cizokrajných oblecích, krásné ženy a dívky ve slušivých vycházkových uniformách kosmoplavců.</w:t>
      </w:r>
    </w:p>
    <w:p w:rsidR="0058082B" w:rsidRDefault="0058082B" w:rsidP="00CA6003">
      <w:r>
        <w:t>Chvíli postál na jedné terase, pozoroval vodotrysky a pokuřoval cigaretu, a pak se rozhodl, že si dá někde kávu. Začal hledat bar nebo restauraci. Na schodech se tak tak vyhnul zmatenému kokršpanělovi, za nímž běželo nějaké děvče a neustále vykřikovalo: „Sugar!“</w:t>
      </w:r>
    </w:p>
    <w:p w:rsidR="0058082B" w:rsidRDefault="0058082B" w:rsidP="00CA6003">
      <w:r>
        <w:t>Když vešel do suterénního lokálu, rozhlédl se a okamžitě se zarazil. Na konci dlouhého barového pultu spatřil Švédku. Seděla tam a četla si v nějakém paperbacku. Vedle ní bylo volných nejméně deset stoliček.</w:t>
      </w:r>
    </w:p>
    <w:p w:rsidR="0058082B" w:rsidRDefault="0058082B" w:rsidP="00CA6003">
      <w:r>
        <w:lastRenderedPageBreak/>
        <w:t>Toni Cimarosa si opatrně razil cestu davem k Nicoline Terjesenové. Uvelebil se na stoličce vedle ní a okamžitě u něj stál bíle oblečený vrchní.</w:t>
      </w:r>
    </w:p>
    <w:p w:rsidR="0058082B" w:rsidRDefault="0058082B" w:rsidP="00CA6003">
      <w:r>
        <w:t>Pohybem ruky ho zarazil a polohlasem řekl: „Jestli jsem vám tak odporný, jak mi dáváte najevo, raději zase půjdu, slečno Terjesenová.“</w:t>
      </w:r>
    </w:p>
    <w:p w:rsidR="0058082B" w:rsidRDefault="0058082B" w:rsidP="00CA6003">
      <w:r>
        <w:t>Švédská kráska sklapla knížku a vzhlédla k Tonimu. Statečně odolával jejím pronikavým očím. Mlčeli téměř dvacet vteřin.</w:t>
      </w:r>
    </w:p>
    <w:p w:rsidR="0058082B" w:rsidRDefault="0058082B" w:rsidP="00CA6003">
      <w:r>
        <w:t>„Klidně se posaďte,“ řekla konečně Nicoline. „Jsou na světě horší věci. Dala bych si ještě jednu kávu.“ Míšenec přikývl.</w:t>
      </w:r>
    </w:p>
    <w:p w:rsidR="0058082B" w:rsidRDefault="0058082B" w:rsidP="00CA6003">
      <w:r>
        <w:t>„Ne, dvě!“ opravil ji Tony. „A pro mne ještě calvados.“</w:t>
      </w:r>
    </w:p>
    <w:p w:rsidR="0058082B" w:rsidRDefault="0058082B" w:rsidP="00CA6003">
      <w:r>
        <w:t>Než barman donesl pití, oba opět zarytě mlčeli.</w:t>
      </w:r>
    </w:p>
    <w:p w:rsidR="0058082B" w:rsidRDefault="0058082B" w:rsidP="00CA6003">
      <w:r>
        <w:t>„Jistě mě považujete za pekelně odporného a tak,“ prolomil konečně mlčení Anthony a nabídl dívce cigaretu.</w:t>
      </w:r>
    </w:p>
    <w:p w:rsidR="0058082B" w:rsidRDefault="0058082B" w:rsidP="00CA6003">
      <w:r>
        <w:t>Vytáhla si jednu z tabatěrky a prohlížela si hodnou chvíli monogram A. C. na papírku, než odpověděla. „Děláte všechno pro to, abyste mě očaroval.“</w:t>
      </w:r>
    </w:p>
    <w:p w:rsidR="0058082B" w:rsidRDefault="0058082B" w:rsidP="00CA6003">
      <w:r>
        <w:t>„Máte pravdu,“ zasmál se Toni.</w:t>
      </w:r>
    </w:p>
    <w:p w:rsidR="0058082B" w:rsidRDefault="0058082B" w:rsidP="00CA6003">
      <w:r>
        <w:t>Vlastně poprvé ho viděla se smát a vzbudilo to v ní přímo vědeckou zvídavost. Studovala bedlivě muže s bílou jizvou na pravé tváři, modrýma očima a nakrátko střiženými tmavohnědými vlasy.</w:t>
      </w:r>
    </w:p>
    <w:p w:rsidR="0058082B" w:rsidRDefault="0058082B" w:rsidP="00CA6003">
      <w:r>
        <w:t>„Příležitostně vám pošlu podepsanou fotografii,“ rýpl si Toni a míchal si poklidně kávu, do které si předtím nalil calvados.</w:t>
      </w:r>
    </w:p>
    <w:p w:rsidR="0058082B" w:rsidRDefault="0058082B" w:rsidP="00CA6003">
      <w:r>
        <w:t>„Děkuji, dám si ji za rámeček,“ odpověděla nevzrušeně. „A vyvěsím si ji v ordinaci. Mám příliš mnoho klientů, možná je to odstraší.“</w:t>
      </w:r>
    </w:p>
    <w:p w:rsidR="0058082B" w:rsidRDefault="0058082B" w:rsidP="00CA6003">
      <w:r>
        <w:t>„Vy děláte do psychiatrie?“</w:t>
      </w:r>
    </w:p>
    <w:p w:rsidR="0058082B" w:rsidRDefault="0058082B" w:rsidP="00CA6003">
      <w:r>
        <w:t>„Proč si to myslíte?“</w:t>
      </w:r>
    </w:p>
    <w:p w:rsidR="0058082B" w:rsidRDefault="0058082B" w:rsidP="00CA6003">
      <w:r>
        <w:t>„Nějak se mi to spojilo s Keegym.“</w:t>
      </w:r>
    </w:p>
    <w:p w:rsidR="0058082B" w:rsidRDefault="0058082B" w:rsidP="00CA6003">
      <w:r>
        <w:t>„Málem jste se strefil. Jsem lékařka. Povězte mi – proč vy dva s Randolphem jdete po sobě, jako kdybyste se chtěli zabít?“</w:t>
      </w:r>
    </w:p>
    <w:p w:rsidR="0058082B" w:rsidRDefault="0058082B" w:rsidP="00CA6003">
      <w:r>
        <w:t>„To je soukromá záležitost,“ odsekl Toni a ihned se přestal usmívat.</w:t>
      </w:r>
    </w:p>
    <w:p w:rsidR="0058082B" w:rsidRDefault="0058082B" w:rsidP="00CA6003">
      <w:r>
        <w:lastRenderedPageBreak/>
        <w:t>„Nežijeme přece v době rytířských turnajů,“ namítla Nicoline zamyšleně. „Tehdy se dospělí muži bili až do úplného konce, většinou kvůli nějaké hlouposti. Můžete mi říct, proč máte na Keegyho takovou žízeň?“</w:t>
      </w:r>
    </w:p>
    <w:p w:rsidR="0058082B" w:rsidRDefault="0058082B" w:rsidP="00CA6003">
      <w:r>
        <w:t>„Jest psáno v súře Lva, že zbabělec nikdy nenalezne klid a narodí se znovu jako pes. A muž, který se jednou zachoval hanebně, už nikdy nenablýská štít tak, aby byl čistý – tak stojí psáno.“</w:t>
      </w:r>
    </w:p>
    <w:p w:rsidR="0058082B" w:rsidRDefault="0058082B" w:rsidP="00CA6003">
      <w:r>
        <w:t>„Vidím, že nemáte špatné všeobecné vzdělání,“ poznamenala Nicoline.</w:t>
      </w:r>
    </w:p>
    <w:p w:rsidR="0058082B" w:rsidRDefault="0058082B" w:rsidP="00CA6003">
      <w:r>
        <w:t>„Švýcarský internát,“ odpověděl poklidně Toni.</w:t>
      </w:r>
    </w:p>
    <w:p w:rsidR="0058082B" w:rsidRDefault="0058082B" w:rsidP="00CA6003">
      <w:r>
        <w:t>„Přesto – proč považujete Keegyho za zbabělce?“</w:t>
      </w:r>
    </w:p>
    <w:p w:rsidR="0058082B" w:rsidRDefault="0058082B" w:rsidP="00CA6003">
      <w:r>
        <w:t>„A vy ne?“ odpověděl krásce agresivní otázkou Toni.</w:t>
      </w:r>
    </w:p>
    <w:p w:rsidR="0058082B" w:rsidRDefault="0058082B" w:rsidP="00CA6003">
      <w:r>
        <w:t>„Ne,“ prohlásila pevně a zavrtěla energicky hlavou. „I když Randolph už dva a půl roku není tím, kým býval. Neusne bez tabletky, má strach z pohlavního styku a křečovitě – to slovo zdůrazňuji – křečovitě se snaží obstát před vámi a svým vlastním svědomím. Přitom na důstojnické škole byl vyřazen jako nejlepší ze svého ročníku.“</w:t>
      </w:r>
    </w:p>
    <w:p w:rsidR="0058082B" w:rsidRDefault="0058082B" w:rsidP="00CA6003">
      <w:r>
        <w:t>„Vím. Byl dobrý, už když se mnou chodil do třídy.“</w:t>
      </w:r>
    </w:p>
    <w:p w:rsidR="0058082B" w:rsidRDefault="0058082B" w:rsidP="00CA6003">
      <w:r>
        <w:t>„Vy dva se vzájemně docela respektujete. Tak proč po sobě tak jdete?“</w:t>
      </w:r>
    </w:p>
    <w:p w:rsidR="0058082B" w:rsidRDefault="0058082B" w:rsidP="00CA6003">
      <w:r>
        <w:t>„To byste nikdy nepochopila,“ povzdechl si Toni a objednal ještě dvě kávy a sklenku calvadosu. „Vždyť tomu pořádně nerozumím ani já.“</w:t>
      </w:r>
    </w:p>
    <w:p w:rsidR="0058082B" w:rsidRDefault="0058082B" w:rsidP="00CA6003">
      <w:r>
        <w:t>„Tak do toho, vyzpovídejte se mi!“ vybídla ho Švédka.</w:t>
      </w:r>
    </w:p>
    <w:p w:rsidR="0058082B" w:rsidRDefault="0058082B" w:rsidP="00CA6003">
      <w:r>
        <w:t>„Dobrá, ale jen pod podmínkou, že mi poctivě odpovíte na jednu otázku.“</w:t>
      </w:r>
    </w:p>
    <w:p w:rsidR="0058082B" w:rsidRDefault="0058082B" w:rsidP="00CA6003">
      <w:r>
        <w:t>„Ale jistě. Klidně se ptejte.“</w:t>
      </w:r>
    </w:p>
    <w:p w:rsidR="0058082B" w:rsidRDefault="0058082B" w:rsidP="00CA6003">
      <w:r>
        <w:t>„Jak byste mě charakterizovala, kdybych vás o to požádal? Ale upřímně, prosím. Nebojte se, na nepříjemná slova jsem zvyklý.“</w:t>
      </w:r>
    </w:p>
    <w:p w:rsidR="0058082B" w:rsidRDefault="0058082B" w:rsidP="00CA6003">
      <w:r>
        <w:t xml:space="preserve">Nicoline Terjesenová přemýšlela asi půl minuty a pak spustila: „Slušně vzdělaný nihilista, půvabný a vychovaný, elegantně se obléká a je zdánlivě bez nervů. Takoví jsou ostatně všichni </w:t>
      </w:r>
      <w:r>
        <w:lastRenderedPageBreak/>
        <w:t>nihilisté. Nemáte v sobě ani špetku osobních ideálů a váš život nemá žádný obsah. Jste jako skvělý, vypiplaný, dobře promazaný a vysoce výkonný stroj.“</w:t>
      </w:r>
    </w:p>
    <w:p w:rsidR="0058082B" w:rsidRDefault="0058082B" w:rsidP="00CA6003">
      <w:r>
        <w:t>„Máte naprostou pravdu. Máti nám zemřela, když jsme byli malí, a byli jsme vychováni mimo domov. Oba jsme si velmi vážili otce a Alistair si s ním báječně rozuměl. Je prokázáno, že za smrt mého mladšího bratra může Randolph Keegy. Otec mě pověřil, abych se pomstil. Naše rodina je v tomhle ohledu hrozně staromódní. Už tři roky se snažím to provést. Nechci ale Keegyho zabít přímo, k tomu jsem měl už bezpočet příležitostí. Jde mi o to, aby pykal tisíc dní za čin, který netrval déle než dvě hodiny.“</w:t>
      </w:r>
    </w:p>
    <w:p w:rsidR="0058082B" w:rsidRDefault="0058082B" w:rsidP="00CA6003">
      <w:r>
        <w:t>Nicoline delší dobu mlčela a pak neobvykle tvrdě řekla: „Tři blázni. Tři muži, kteří se chovají jako dravci. Váš otec byl z vás nejstarší a měl mít nejvíc rozumu. Keegy si s ním měl tehdy promluvit a vy jste neměl přijímat tak nemorální rozkaz. Nedovedu pochopit, že něco takového může ještě dnes existovat. Mafie, Sicílie, Cosa Nostra. Nic z toho už není, ale tady to přímo kvete a bují. Přemýšlel jste o tom někdy vůbec?“</w:t>
      </w:r>
    </w:p>
    <w:p w:rsidR="0058082B" w:rsidRDefault="0058082B" w:rsidP="00CA6003">
      <w:r>
        <w:t>„Jistěže. Celé noci – a nic. Ještě jsem nedospěl, jak mi bylo řečeno.“</w:t>
      </w:r>
    </w:p>
    <w:p w:rsidR="0058082B" w:rsidRDefault="0058082B" w:rsidP="00CA6003">
      <w:r>
        <w:t>„Takže toho nenecháte, dokud Keegyho nezničíte?“</w:t>
      </w:r>
    </w:p>
    <w:p w:rsidR="0058082B" w:rsidRDefault="0058082B" w:rsidP="00CA6003">
      <w:r>
        <w:t>„Zřejmě ne. Slíbil jsem to otci.“</w:t>
      </w:r>
    </w:p>
    <w:p w:rsidR="0058082B" w:rsidRDefault="0058082B" w:rsidP="00CA6003">
      <w:r>
        <w:t>„Ten ale zemřel před pěti dny.“</w:t>
      </w:r>
    </w:p>
    <w:p w:rsidR="0058082B" w:rsidRDefault="0058082B" w:rsidP="00CA6003">
      <w:r>
        <w:t>„Můj slib stále platí.“</w:t>
      </w:r>
    </w:p>
    <w:p w:rsidR="0058082B" w:rsidRDefault="0058082B" w:rsidP="00CA6003">
      <w:r>
        <w:t>„Středověký kodex cti,“ vyprskla Nicoline rozhořčeně. „Je to jediný váš závazek v životě, a proto na něm tak trváte. Kdyby se vám povedlo dát své vlastní podivné existenci nějaký smysl, určitě byste Keegymu velkoryse odpustil. A zůstal by alespoň naživu.“</w:t>
      </w:r>
    </w:p>
    <w:p w:rsidR="0058082B" w:rsidRDefault="0058082B" w:rsidP="00CA6003">
      <w:r>
        <w:t>„A na tom vám nejspíš jako jeho přítelkyni velmi záleží, co?“</w:t>
      </w:r>
    </w:p>
    <w:p w:rsidR="0058082B" w:rsidRDefault="0058082B" w:rsidP="00CA6003">
      <w:r>
        <w:t>„Škoda. Teď jste si zkazil dobrý dojem, který jsem si o vás zatím utvořila. Nejsem Randolphova přítelkyně, abyste věděl. Alespoň ne ve významu, v jakém to chápete vy.“</w:t>
      </w:r>
    </w:p>
    <w:p w:rsidR="0058082B" w:rsidRDefault="0058082B" w:rsidP="00CA6003">
      <w:r>
        <w:t>„Ale…“ vyhrkl nevěřícně Toni.</w:t>
      </w:r>
    </w:p>
    <w:p w:rsidR="0058082B" w:rsidRDefault="0058082B" w:rsidP="00CA6003">
      <w:r>
        <w:lastRenderedPageBreak/>
        <w:t>„Že se s ním občas scházím, neznamená vůbec nic. Randolph se bojí lidí, a to nejen žen. A já mu pomáhám udržet ubohou iluzi, že se od něj nikdo neodvrátil. To je všechno.“</w:t>
      </w:r>
    </w:p>
    <w:p w:rsidR="0058082B" w:rsidRDefault="0058082B" w:rsidP="00CA6003">
      <w:r>
        <w:t>„Tomu nevěřím,“ řekl Toni a zamáčkl cigaretu v popelníku.</w:t>
      </w:r>
    </w:p>
    <w:p w:rsidR="0058082B" w:rsidRDefault="0058082B" w:rsidP="00CA6003">
      <w:r>
        <w:t>„Protože se to nehodí do vašeho černobílého vidění lidského života. Existují v něm jemnější odstíny, které vy neznáte.“</w:t>
      </w:r>
    </w:p>
    <w:p w:rsidR="0058082B" w:rsidRDefault="0058082B" w:rsidP="00CA6003">
      <w:r>
        <w:t>„Jako třeba láska?“ zeptal se dívky Anthony.</w:t>
      </w:r>
    </w:p>
    <w:p w:rsidR="0058082B" w:rsidRDefault="0058082B" w:rsidP="00CA6003">
      <w:r>
        <w:t>„Je bezpočet druhů lásky a ty mají zase bezpočet obměn. Přesně tolik, kolik je na světě lidí. Vy jste nebyl ještě nikdy zamilovaný?“</w:t>
      </w:r>
    </w:p>
    <w:p w:rsidR="0058082B" w:rsidRDefault="0058082B" w:rsidP="00CA6003">
      <w:r>
        <w:t>„Dámy, se kterými se stýkám, si mě nesmírně považují – ve spojení s jměním mého otce.“</w:t>
      </w:r>
    </w:p>
    <w:p w:rsidR="0058082B" w:rsidRDefault="0058082B" w:rsidP="00CA6003">
      <w:r>
        <w:t>„S jakými dámami se to, prosím, stýkáte?“ vyprskla Nicoline a zasmála se.</w:t>
      </w:r>
    </w:p>
    <w:p w:rsidR="0058082B" w:rsidRDefault="0058082B" w:rsidP="00CA6003">
      <w:r>
        <w:t>„S těmi nejvybranějšími.“</w:t>
      </w:r>
    </w:p>
    <w:p w:rsidR="0058082B" w:rsidRDefault="0058082B" w:rsidP="00CA6003">
      <w:r>
        <w:t>„Vy nevíte, co je to život, protože jste nikdy nežil, pane Cimaroso.“</w:t>
      </w:r>
    </w:p>
    <w:p w:rsidR="0058082B" w:rsidRDefault="0058082B" w:rsidP="00CA6003">
      <w:r>
        <w:t>Toni sklonil hlavu a mlčel. Teprve po delší chvíli zamumlal: „Kdo nebo co mě ochrání před tím, abych tak nežil i nadále – kdo se pokusí vdechnout život balvanu žuly nebo stroji. Já vím, zní to poněkud kýčovitě, ale je to tak.“</w:t>
      </w:r>
    </w:p>
    <w:p w:rsidR="0058082B" w:rsidRDefault="0058082B" w:rsidP="00CA6003">
      <w:r>
        <w:t>„Balon také musí odhodit zbytečnou zátěž, aby vystoupal do mraků. Doprovodíte mě domů?“</w:t>
      </w:r>
    </w:p>
    <w:p w:rsidR="0058082B" w:rsidRDefault="0058082B" w:rsidP="00CA6003">
      <w:r>
        <w:t>„S největší radostí. Půjdeme pěšky?“</w:t>
      </w:r>
    </w:p>
    <w:p w:rsidR="0058082B" w:rsidRDefault="0058082B" w:rsidP="00CA6003">
      <w:r>
        <w:t>„Při vašem bohatství – jedině vozem. Co takhle červený sporťák, třílitr?“</w:t>
      </w:r>
    </w:p>
    <w:p w:rsidR="0058082B" w:rsidRDefault="0058082B" w:rsidP="00CA6003">
      <w:r>
        <w:t>„Dobrá. Je sice obstarožní, ale vyhovuje snobskému vkusu. Platit, prosím!“</w:t>
      </w:r>
    </w:p>
    <w:p w:rsidR="0058082B" w:rsidRDefault="0058082B" w:rsidP="00CA6003">
      <w:r>
        <w:t>„Dohromady,“ řekla Nicoline, když přišel barman, který se na ni vlídně usmíval. Potom se obrátila k Tonimu a dodala: „Ne každá šilhá po vašich penězích, pane.“</w:t>
      </w:r>
    </w:p>
    <w:p w:rsidR="0058082B" w:rsidRDefault="0058082B" w:rsidP="00CA6003">
      <w:r>
        <w:t>„Vy mě matete,“ hlesl Toni beze stopy úsměvu. „Je to pro mě nové a náročné. Pokusím se.“</w:t>
      </w:r>
    </w:p>
    <w:p w:rsidR="0058082B" w:rsidRDefault="0058082B" w:rsidP="00CA6003">
      <w:r>
        <w:t xml:space="preserve">Švédská kráska se na něj usmála a v šedivých očích jí vzplály zelené ohýnky. „O nic se nepokoušejte. Raději zkuste méně </w:t>
      </w:r>
      <w:r>
        <w:lastRenderedPageBreak/>
        <w:t>myslet. Mozek je na překážku – ne vždycky, ale při určitých příležitostech ano.“</w:t>
      </w:r>
    </w:p>
    <w:p w:rsidR="0058082B" w:rsidRDefault="0058082B" w:rsidP="00CA6003">
      <w:r>
        <w:t>„Zatraceně,“ ulevil si Toni.</w:t>
      </w:r>
    </w:p>
    <w:p w:rsidR="0058082B" w:rsidRDefault="0058082B" w:rsidP="00CA6003">
      <w:r>
        <w:t>Mlčky kráčeli vedle sebe po široké terase a dolů po dlouhém bílém schodišti. Děvče pořád ještě běhalo za pitomým kokršpanělem a křičelo: „Sugar, okamžitě ke mně!“ Fontány tryskaly vesele do výšky a osvěžovaly vzduch. Nicoline se zavěsila do Anthonyho a on se cítil jako chlapec, který má být odměněn za něco, za co vlastně očekával trest.</w:t>
      </w:r>
    </w:p>
    <w:p w:rsidR="0058082B" w:rsidRDefault="0058082B" w:rsidP="00CA6003">
      <w:r>
        <w:t>„Kde má bohatý princ vůz?“ zeptala se ho krásná Švédka.</w:t>
      </w:r>
    </w:p>
    <w:p w:rsidR="0058082B" w:rsidRDefault="0058082B" w:rsidP="00CA6003">
      <w:r>
        <w:t>„Schovaný na parkovišti mezi spoustou dalších vehiklů. Je odsud vzdáleno asi tři sta metrů. Má princ nést pohádkovou princeznu? Nemá už na nožkách puchýře?“</w:t>
      </w:r>
    </w:p>
    <w:p w:rsidR="0058082B" w:rsidRDefault="0058082B" w:rsidP="00CA6003">
      <w:r>
        <w:t>„Pche!“ vyprskla Nicoline.</w:t>
      </w:r>
    </w:p>
    <w:p w:rsidR="0058082B" w:rsidRDefault="0058082B" w:rsidP="00CA6003">
      <w:r>
        <w:t>„Kde se vlastně nachází onen bájný zámek?“ zeptal se jí Toni.</w:t>
      </w:r>
    </w:p>
    <w:p w:rsidR="0058082B" w:rsidRDefault="0058082B" w:rsidP="00CA6003">
      <w:r>
        <w:t>„Vedle mé ordinace.“</w:t>
      </w:r>
    </w:p>
    <w:p w:rsidR="0058082B" w:rsidRDefault="0058082B" w:rsidP="00CA6003">
      <w:r>
        <w:t>„A kde se nachází ordinace?“</w:t>
      </w:r>
    </w:p>
    <w:p w:rsidR="0058082B" w:rsidRDefault="0058082B" w:rsidP="00CA6003">
      <w:r>
        <w:t>„Na kraji města. Malura Art Museum.“</w:t>
      </w:r>
    </w:p>
    <w:p w:rsidR="0058082B" w:rsidRDefault="0058082B" w:rsidP="00CA6003">
      <w:r>
        <w:t>Anthony otevřel Nicoline dvířka sportovního vozu, obešel ho, sedl si za volant, nastartoval, opatrně se rozjel a zamířil na širokou třídu. „Mají koně před kočárem cválat, nebo jít krokem?“ zeptal se jí s rukou na řadicí páce.</w:t>
      </w:r>
    </w:p>
    <w:p w:rsidR="0058082B" w:rsidRDefault="0058082B" w:rsidP="00CA6003">
      <w:r>
        <w:t>„Cválat!“</w:t>
      </w:r>
    </w:p>
    <w:p w:rsidR="0058082B" w:rsidRDefault="0058082B" w:rsidP="00CA6003">
      <w:r>
        <w:t>Vůz vystřelil vpřed, podjel viadukt, prohnal se tunelem a po spojce se dostal až na břeh jezera. Pobřežní třída byla prázdná a Anthony ždímal z vozu maximum. Slzely mu oči a Nicolininy dlouhé vlasy vlály ve větru.</w:t>
      </w:r>
    </w:p>
    <w:p w:rsidR="0058082B" w:rsidRDefault="0058082B" w:rsidP="00CA6003">
      <w:r>
        <w:t>„Pomaleji!“ vykřikla. „Pozor na můj účes!“</w:t>
      </w:r>
    </w:p>
    <w:p w:rsidR="0058082B" w:rsidRDefault="0058082B" w:rsidP="00CA6003">
      <w:r>
        <w:t>Toni ji poslechl, vůz zpomalil a téměř neslyšně plul po silnici za světly reflektorů. Podobný pozůstatek dávných zlatých časů si mohlo dovolit jen velmi málo pohádkově bohatých mladíků. Anthony zabrzdil, když mu Nicoline asi po čtvrthodině jízdy položila ruku na paži a řekla:</w:t>
      </w:r>
    </w:p>
    <w:p w:rsidR="0058082B" w:rsidRDefault="0058082B" w:rsidP="00CA6003">
      <w:r>
        <w:t>„Tady bydlím.“</w:t>
      </w:r>
    </w:p>
    <w:p w:rsidR="0058082B" w:rsidRDefault="0058082B" w:rsidP="00CA6003">
      <w:r>
        <w:lastRenderedPageBreak/>
        <w:t>Vzhlédl vzhůru po průčelí muzea; sklo, beton a ocel v nejrůznějších podobách. Na ulici vedly dva východy, jeden pro domácí, druhý do vestibulu muzea.</w:t>
      </w:r>
    </w:p>
    <w:p w:rsidR="0058082B" w:rsidRDefault="0058082B" w:rsidP="00CA6003">
      <w:r>
        <w:t>„Doufám, že vám nebude připadat neslušné, když vás pozvu na kávu, whisky, čaj nebo třeba na pomerančový džus?“ zeptala se ho Nicoline.</w:t>
      </w:r>
    </w:p>
    <w:p w:rsidR="0058082B" w:rsidRDefault="0058082B" w:rsidP="00CA6003">
      <w:r>
        <w:t>„Nic neslušného na tom nevidím.“ Toni vytáhl klíček ze zapalování, vystoupil, obešel vůz a pomohl mladé lékařce z vejčitého sedadla.</w:t>
      </w:r>
    </w:p>
    <w:p w:rsidR="0058082B" w:rsidRDefault="0058082B" w:rsidP="00CA6003">
      <w:r>
        <w:t>Když nastoupili do výtahu, Nicoline zmáčkla knoflík s patnáctkou a vyjeli do posledního poschodí. Prošli chodbou a Švédka přitiskla palec k zárubni jedněch dveří. Byla na nich cedulka MUDr. Nicoline Terjesenová, praktická lékařka. Dveře se otevřely a prošli prázdnou čekárnou páchnoucí dezinfekčním prostředkem. Vstoupili do ordinace zařízené celé v bílém. Nicoline otevřela další dveře a zapnula osvětlení.</w:t>
      </w:r>
    </w:p>
    <w:p w:rsidR="0058082B" w:rsidRDefault="0058082B" w:rsidP="00CA6003">
      <w:r>
        <w:t>Nízký sedací nábytek byl potažený zlatou látkou, na podlaze se rozprostíral tmavý koberec a na stěnách visely vzácné tisky a vedle nich maska středoafrického tanečníka. V místnosti stály velké dřevěné stoly a dělil ji tmavomodrý závěs. Vonělo to zde decentně drahým parfémem.</w:t>
      </w:r>
    </w:p>
    <w:p w:rsidR="0058082B" w:rsidRDefault="0058082B" w:rsidP="00CA6003">
      <w:r>
        <w:t>Toni se zastavil uprostřed místnosti a okouzleně chválil: „Máte to tu moc pěkné.“ Když se otočil, zjistil, že je sám. Nicoline se vrátila až za chvíli; zjevně se upravila a v rukou svírala láhve a široké sklenky.</w:t>
      </w:r>
    </w:p>
    <w:p w:rsidR="0058082B" w:rsidRDefault="0058082B" w:rsidP="00CA6003">
      <w:r>
        <w:t>„Našla jsem tyhle staré milé lahvinky v ledničce,“ prohlásila. „Šampaňské – dar jednoho zazobaného pacienta. Schovávala jsem si je pro zvláštní příležitost.“</w:t>
      </w:r>
    </w:p>
    <w:p w:rsidR="0058082B" w:rsidRDefault="0058082B" w:rsidP="00CA6003">
      <w:r>
        <w:t>Anthony přikývl a začal se pachtit se zátkou. Měl ve zvyku otvírat láhve se šampaňským pokud možno nehlučně. Povedlo se mu to i nyní, ačkoli se mu třásly prsty.</w:t>
      </w:r>
    </w:p>
    <w:p w:rsidR="0058082B" w:rsidRDefault="0058082B" w:rsidP="00CA6003">
      <w:r>
        <w:t>Nicoline si mezitím sedla a položila si nohy na širokou stoličku. „To budeme pít z láhve?“ zeptala se.</w:t>
      </w:r>
    </w:p>
    <w:p w:rsidR="0058082B" w:rsidRDefault="0058082B" w:rsidP="00CA6003">
      <w:r>
        <w:lastRenderedPageBreak/>
        <w:t>Toni se snažil nalít pokud možno stejně do obou číší. Potom odložil láhev na stolek a řekl neústupně: „Neodpověděla jste mi na otázku, co se mnou chcete udělat.“ Upřeně na ni při tom hleděl.</w:t>
      </w:r>
    </w:p>
    <w:p w:rsidR="0058082B" w:rsidRDefault="0058082B" w:rsidP="00CA6003">
      <w:r>
        <w:t>Švédka pozvedla sklenky a cinkla jimi o sebe. Jednu z nich podala Cimarosovi. Ten típnul cigaretu v popelníku a připili si.</w:t>
      </w:r>
    </w:p>
    <w:p w:rsidR="0058082B" w:rsidRDefault="0058082B" w:rsidP="00CA6003">
      <w:r>
        <w:t>„Vyhněme se dramatickým výrazům,“ spustila Nicoline. „Jsem dost velká egoistka. Miluji koně stejně jako vy, Toni, a vyznám se v lidech líp, než tušíte. Vám třeba chybí maličkost, abyste se stal mužem. Jedním z nejlepších mužů, jaké si lze představit. Ne, nic neříkejte. Myslím to vážně. Víte stejně dobře jako já, že vám chybí poslání, cíl.</w:t>
      </w:r>
    </w:p>
    <w:p w:rsidR="0058082B" w:rsidRDefault="0058082B" w:rsidP="00CA6003">
      <w:r>
        <w:t>A já se ráda zamilovávám do opravdových mužů. Bohužel je jich příliš málo a navíc jsou buď v pevných rukou svých drahých poloviček, nebo ve vesmíru.“</w:t>
      </w:r>
    </w:p>
    <w:p w:rsidR="0058082B" w:rsidRDefault="0058082B" w:rsidP="00CA6003">
      <w:r>
        <w:t>„Nejspíš,“ připustil ochraptěle Anthony. „Nezasloužím si ale, abyste se mnou jednala jako s nějakým studentíkem. Tenhle dialog je ostatně zralý pro jeviště.“</w:t>
      </w:r>
    </w:p>
    <w:p w:rsidR="0058082B" w:rsidRDefault="0058082B" w:rsidP="00CA6003">
      <w:r>
        <w:t>Nicoline vstala a stoupla si před Toniho. „Jistě, je to přehnané, ale nevycucala jsem si to z prstu. Nabízím vám opravdovou šanci. Přijímáte ji?“</w:t>
      </w:r>
    </w:p>
    <w:p w:rsidR="0058082B" w:rsidRDefault="0058082B" w:rsidP="00CA6003">
      <w:r>
        <w:t>„Vy se ještě ptáte?“ vyhrkl ohromené Anthony. Váhavě pohladil dívku po vlasech a měl dojem, jako by tiše praskaly. Přitáhl k sobě její hlavu, aby se mohl podívat do šedých očí. Jizva na tváři mu zrudla a krční tepna mu divoce tepala.</w:t>
      </w:r>
    </w:p>
    <w:p w:rsidR="0058082B" w:rsidRDefault="0058082B" w:rsidP="00CA6003">
      <w:r>
        <w:t>„Jestli jsi mé obelhala,“ zachrčel, „tak tě zničím i s Randolphem. Určitě jsi už poznala, že mám ve zvyku plnit své sliby, beze zbytku. Myslíš to tedy se mnou doopravdy?“</w:t>
      </w:r>
    </w:p>
    <w:p w:rsidR="0058082B" w:rsidRDefault="0058082B" w:rsidP="00CA6003">
      <w:r>
        <w:t>„Ty se ještě ptáš, Toni?“ zašeptala Nicoline a vůbec se nesmála.</w:t>
      </w:r>
    </w:p>
    <w:p w:rsidR="0058082B" w:rsidRDefault="0058082B" w:rsidP="00240241">
      <w:pPr>
        <w:pStyle w:val="Nadpis3"/>
      </w:pPr>
      <w:r>
        <w:t>2</w:t>
      </w:r>
    </w:p>
    <w:p w:rsidR="0058082B" w:rsidRDefault="0058082B" w:rsidP="00CA6003">
      <w:r>
        <w:t xml:space="preserve">Dong-soni, devatenáctá planeta Antaresu, jedné z nejjasnějších hvězd na obloze, se otáčela kolem své osy jednou za třicet pozemských hodin. Obíhala kolem bílého zářivého slunce </w:t>
      </w:r>
      <w:r>
        <w:lastRenderedPageBreak/>
        <w:t>uprostřed soustavy po dobu dvou a půl pozemských let a několik dní. Na tento svět byl vysazen Aola Vohmai.</w:t>
      </w:r>
    </w:p>
    <w:p w:rsidR="0058082B" w:rsidRDefault="0058082B" w:rsidP="00240241">
      <w:pPr>
        <w:pStyle w:val="hvezdy"/>
      </w:pPr>
      <w:r>
        <w:t>* * *</w:t>
      </w:r>
    </w:p>
    <w:p w:rsidR="0058082B" w:rsidRDefault="0058082B" w:rsidP="00CA6003">
      <w:r>
        <w:t>V noci bylo chladno, ale ne nepříjemně.</w:t>
      </w:r>
    </w:p>
    <w:p w:rsidR="0058082B" w:rsidRDefault="0058082B" w:rsidP="00CA6003">
      <w:r>
        <w:t>Dong-soni obíhaly dva měsíce, které se každou noc řítily po obloze v protisměrném pohybu. Aola se orientoval podle nich. Stál ve vyschlém štěrkovém říčním korytě, které se v určitých ročních obdobích zalévalo vodou.</w:t>
      </w:r>
    </w:p>
    <w:p w:rsidR="0058082B" w:rsidRDefault="0058082B" w:rsidP="00CA6003">
      <w:r>
        <w:t>Během pěti minut vyhrabaly stroje hlubokou jámu do převislého břehu. Přistávací modul – ne větší než antigrav a sestávající z plastového pláště a jednoho sedadla – se zavrtal do díry; stroje přestaly rachotit.</w:t>
      </w:r>
    </w:p>
    <w:p w:rsidR="0058082B" w:rsidRDefault="0058082B" w:rsidP="00CA6003">
      <w:r>
        <w:t>V téže minutě začala nejobtížnější fáze úkolu Aoly Vohmaie.</w:t>
      </w:r>
    </w:p>
    <w:p w:rsidR="0058082B" w:rsidRDefault="0058082B" w:rsidP="00CA6003">
      <w:r>
        <w:t>Přibližně před třiceti pěti standardními lety byl muži z velké vesmírné lodi předán živý uzlíček.</w:t>
      </w:r>
    </w:p>
    <w:p w:rsidR="0058082B" w:rsidRDefault="0058082B" w:rsidP="00CA6003">
      <w:r>
        <w:t>„Slyš, ó, muži,“ řekl domorodec ve svérázném dong-soniském nářečí. „Toť je můj syn, naděje mé duše, a já jsem starý muž. Všichni trpíme pod ničemou, jenž se nazývá autokrat. Chceš vzít mého synka s sebou, muži?“</w:t>
      </w:r>
    </w:p>
    <w:p w:rsidR="0058082B" w:rsidRDefault="0058082B" w:rsidP="00CA6003">
      <w:r>
        <w:t>„Ty chceš, abych ho vychoval, Vohmaii?“ zeptal se muž z lodi.</w:t>
      </w:r>
    </w:p>
    <w:p w:rsidR="0058082B" w:rsidRDefault="0058082B" w:rsidP="00CA6003">
      <w:r>
        <w:t>„Udělej to. Nechť se pak vrátí zpátky a zabije autokrata,“ odpověděl stařec.</w:t>
      </w:r>
    </w:p>
    <w:p w:rsidR="0058082B" w:rsidRDefault="0058082B" w:rsidP="00CA6003">
      <w:r>
        <w:t>„A proč?“</w:t>
      </w:r>
    </w:p>
    <w:p w:rsidR="0058082B" w:rsidRDefault="0058082B" w:rsidP="00CA6003">
      <w:r>
        <w:t>„Ó, muži, autokrat a jeho biřici zotročují celou zem. Nesmíme říkat, co si myslíme. A často o nich smýšlíme zle. Oni jsou ale mocní a připravili by nás o život.“</w:t>
      </w:r>
    </w:p>
    <w:p w:rsidR="0058082B" w:rsidRDefault="0058082B" w:rsidP="00CA6003">
      <w:r>
        <w:t>„A jen lovci kožešin a hledači dřeva a drahokamů jsou váženými muži?“ zeptal se ho dozorce z lodi.</w:t>
      </w:r>
    </w:p>
    <w:p w:rsidR="0058082B" w:rsidRDefault="0058082B" w:rsidP="00CA6003">
      <w:r>
        <w:t>„Tak je to, pane. Ovšem jen dokud jsou schopni pracovat. Potom musí hladovět i oni. Vezmeš si Aolu s sebou?“</w:t>
      </w:r>
    </w:p>
    <w:p w:rsidR="0058082B" w:rsidRDefault="0058082B" w:rsidP="00CA6003">
      <w:r>
        <w:t>Dozorce přikývl a řekl: „Vrátí se za mnoho let a pomůže vám.“</w:t>
      </w:r>
    </w:p>
    <w:p w:rsidR="0058082B" w:rsidRDefault="0058082B" w:rsidP="00CA6003">
      <w:r>
        <w:t>„Díky ti, ó, kupče!“</w:t>
      </w:r>
    </w:p>
    <w:p w:rsidR="0058082B" w:rsidRDefault="0058082B" w:rsidP="00CA6003">
      <w:r>
        <w:t>Velký drahokam změnil majitele a stařec zakrátko zmizel mezi hranicemi dřeva.</w:t>
      </w:r>
    </w:p>
    <w:p w:rsidR="0058082B" w:rsidRDefault="0058082B" w:rsidP="00CA6003">
      <w:r>
        <w:lastRenderedPageBreak/>
        <w:t>Nyní se Aola Vohmai po třiceti pěti letech ocitl doma. Vytáhl mapu a studoval ji; nacházel se necelých třicet oků od Limbari. Jeden oka byl o něco méně než tisíc pozemských metrů. Limbari bylo bezútěšné místo sužované miliony much roznášejících nemoci, obklopené bublajícími bažinami, sestávající z rozpadlých baráků, zrezivělých strojů, kolejí, jeřábů a dalších technických zařízení; sídliště skýtalo děsivý pohled – pozůstatky vykořisťování lidí a krajiny, která plíživě, sotva znatelně požírala své oběti, původně dobyvatele. Ještě tak deset let a divočina zaroste všechnu tu hrůzu.</w:t>
      </w:r>
    </w:p>
    <w:p w:rsidR="0058082B" w:rsidRDefault="0058082B" w:rsidP="00CA6003">
      <w:r>
        <w:t>Před sto lety bývalo Limbari velkým městem. Byl v něm malý kosmodrom a křížily se zde silnice vedoucí do nitra osadnického světa; stavělo se čím dál víc domů, hotelů a skladišť. Trvalo dlouho, než nastala kulturní proměna. Jenže Akonané, kteří žili ve zpustlých skupinkách odloučeně od kultury svých domovských světů, se mísili s terranskými osadníky většinou afrického původu, a tak vznikl nový národ. Šlo o zdlouhavý, avšak nezadržitelný proces.</w:t>
      </w:r>
    </w:p>
    <w:p w:rsidR="0058082B" w:rsidRDefault="0058082B" w:rsidP="00CA6003">
      <w:r>
        <w:t>Vohmai si upravil lehkou pušku na zádech, vyklepal si dýmku a po dvou stech metrech opustil koryto vyschlé řeky. Kráčel podél okraje L'magandy, pustiny před branami města. Potom vstoupil do houští, minul dlouhé pískové pahorky porostlé trávou a sídliště brouků, která vypadala jako nízké kulaté stromy. Podélné osy těchto obrovských živočišných obydlí směřovaly vždy od jihu k severu. A Limbari leželo na jihu.</w:t>
      </w:r>
    </w:p>
    <w:p w:rsidR="0058082B" w:rsidRDefault="0058082B" w:rsidP="00CA6003">
      <w:r>
        <w:t>Zatímco Aola Vohmai se prodíral pralesem kypícím nočním životem, probíral v duchu jednotlivé fáze svého úkolu.</w:t>
      </w:r>
    </w:p>
    <w:p w:rsidR="0058082B" w:rsidRDefault="0058082B" w:rsidP="00CA6003">
      <w:r>
        <w:t xml:space="preserve">Za všechno mohly nepřetržité střety Impéria s nepřáteli. Zatímco kosmos brázdily mocné bitevní lodě, ani Skokani, ani pozemští obchodníci se neodvážili proniknout na Dong-soni. Vystavovali by se zbytečnému riziku. A tak se osadnická civilizace, vybudovaná za cenu spousty potu a dřiny, rozpouštěla v degenerované kultuře několika málo akonanských národů. Nyní žil na Dong-soni asi jeden milion lidí. Ovládal je autokrat se svým vojskem – těžce vyzbrojenými, neurvalými, drsnými chlapy. Tahle tlupa se plavila proti proudu pralesních řek, vybírala daně a </w:t>
      </w:r>
      <w:r>
        <w:lastRenderedPageBreak/>
        <w:t>vymáhala na domorodcích vzácné kožešiny, tmavé dřevo a drahokamy.</w:t>
      </w:r>
    </w:p>
    <w:p w:rsidR="0058082B" w:rsidRDefault="0058082B" w:rsidP="00CA6003">
      <w:r>
        <w:t>Poklady v miliardové hodnotě se pak vršily v autokratově sídle nedaleko Limbari. Bez ladu a užitku. Autokrat a jeho pochopové si žili na vysoké noze, zatímco obyvatelé roztroušených osad bojovali o přežití. A navíc se všude dařilo lenosti a letargii.</w:t>
      </w:r>
    </w:p>
    <w:p w:rsidR="0058082B" w:rsidRDefault="0058082B" w:rsidP="00CA6003">
      <w:r>
        <w:t>Paprsek reflektoru vzplál na několik vteřin a ozářil kousek</w:t>
      </w:r>
    </w:p>
    <w:p w:rsidR="0058082B" w:rsidRDefault="0058082B" w:rsidP="00CA6003">
      <w:r>
        <w:t>pralesní stezky. Mezi stromy se objevila mýtina. Aola ji olízl kuželem světla a otočil se.</w:t>
      </w:r>
    </w:p>
    <w:p w:rsidR="0058082B" w:rsidRDefault="0058082B" w:rsidP="00CA6003">
      <w:r>
        <w:t>Ve stínu polorozpadlé, odrolené zdi stáli dva muži. Vohmai zhasl reflektor a kráčel dál. Ani v jediném detailu se nelišil od jiných lovců pročesávajících prales. Měl u sebe mapy nalezišť kamenů a dřeva a souřadnice středně velkého kožešinového skladiště. Oblečení měl zhotovené ze zdejší vydělané kůže, starobylá puška střílela explozivní náboje, za opaskem měl paprskomet. Všechno vybavení měl stejné, jaké se používalo zde na Dong-soni. Mikrotechnici ze stanice mu dali jen určité téměř neviditelné věcičky překvapivě vysokého výkonu. Aola je měl potřebovat až později. Uplynuly minuty, a pak ticho přerušil nový zvuk – dunění bubnů voca-voca.</w:t>
      </w:r>
    </w:p>
    <w:p w:rsidR="0058082B" w:rsidRDefault="0058082B" w:rsidP="00CA6003">
      <w:r>
        <w:t>Vykotlaný kmen, do kterého se bušilo paličkami z tvrdého dřeva, bylo slyšet v rovníkové džungli na několik oků daleko. Osady nebyly od sebe vzdáleny víc, a tak se zprávy na Dong-soni šířily poměrně rychle.</w:t>
      </w:r>
    </w:p>
    <w:p w:rsidR="0058082B" w:rsidRDefault="0058082B" w:rsidP="00CA6003">
      <w:r>
        <w:t>„Lovec kožešin na cestě, k osadě nebo do rezidence. Má starou pušku a lampu. Za čtyři hodiny bude v Limbari.“ Aola rozluštil text a uchechtl se. Hovořil plynně oběma dialekty. Šlo jednak o interkosmo zkomolené téměř k nesrozumitelnosti a pak o primitivní řeč převzatou od akonských kmenů, jež měla k dispozici pouhých sedm set padesát výrazů.</w:t>
      </w:r>
    </w:p>
    <w:p w:rsidR="0058082B" w:rsidRDefault="0058082B" w:rsidP="00CA6003">
      <w:r>
        <w:t>Odhadoval, že ke splnění úkolu mu postačí třicet dní. Bubnování na voca-voca pomalu utichlo.</w:t>
      </w:r>
    </w:p>
    <w:p w:rsidR="0058082B" w:rsidRDefault="0058082B" w:rsidP="00CA6003">
      <w:r>
        <w:t xml:space="preserve">„Svrhněte autokrata a pokuste se přesvědčit národy, že se musí spojit s dávno zapomenutým světem. Použijte všechny triky – hlavní je úspěch. Udržujte spojení s naší lodí vysílačkou; </w:t>
      </w:r>
      <w:r>
        <w:lastRenderedPageBreak/>
        <w:t>nepřetržitý dozor bude zachycovat vaše signály. Hodně štěstí.“ To byla poslední slova, která Aola slyšel na stanici. Akce Noc Fialového měsíce mohla začít.</w:t>
      </w:r>
    </w:p>
    <w:p w:rsidR="0058082B" w:rsidRDefault="0058082B" w:rsidP="00CA6003">
      <w:r>
        <w:t>Vohmai měl snědou pleť a jantarové oči jako správný potomek osadníků na Dong-soni. Díky usilovnému tréninku a tvrdému výcviku měl silné, obratné tělo.</w:t>
      </w:r>
    </w:p>
    <w:p w:rsidR="0058082B" w:rsidRDefault="0058082B" w:rsidP="00CA6003">
      <w:r>
        <w:t>Za čtyři hodiny vyšlo slunce. Limbari vypadalo jako ostrov v pralesním moři. Leželo uprostřed mělké kotliny a ze tří stran je obtékala řeka pramenící v lesích. Velké město už postrádalo účelnou krásu, kterou se vyznačovalo ještě před sto padesáti lety. Ani jedna zeď nebyla rovná, všechny střechy byly děravé a dlažba zmizela. Bylo zřejmé, že za několik let pohltí Limbari divočina.</w:t>
      </w:r>
    </w:p>
    <w:p w:rsidR="0058082B" w:rsidRDefault="0058082B" w:rsidP="00CA6003">
      <w:r>
        <w:t>Hvězdy pobledly a oba měsíce ukončily svou pouť po obloze. Vohmai se držel stezky vedoucí podél žlutavého proudu k městu, než konečně přešel po zrezivělém mostě a dostal se na zpustlou zarostlou hlavní třídu. Před domy vycházeli lidé.</w:t>
      </w:r>
    </w:p>
    <w:p w:rsidR="0058082B" w:rsidRDefault="0058082B" w:rsidP="00CA6003">
      <w:r>
        <w:t>„Hej, lesní běžce! Kolik kůží jsi zakopal?“</w:t>
      </w:r>
    </w:p>
    <w:p w:rsidR="0058082B" w:rsidRDefault="0058082B" w:rsidP="00CA6003">
      <w:r>
        <w:t>„Autokrat tě pochválí, lovce!“</w:t>
      </w:r>
    </w:p>
    <w:p w:rsidR="0058082B" w:rsidRDefault="0058082B" w:rsidP="00CA6003">
      <w:r>
        <w:t>„Samozřejmě!“ odpověděl Vohmai a zakřenil se. Zdravil obyvatele na obě strany a mířil hlavní ulicí k palisádové ohradě oddělující vládcovu rezidenci od ostatních domů. Vpravo a vlevo za obytnými chatrčemi byly navršeny hranice vzácného dřeva, za nimi stály cihlové stavby, v nichž se uchovávaly kožešiny. Už drahnou řádku let zde nepřistála žádná loď.</w:t>
      </w:r>
    </w:p>
    <w:p w:rsidR="0058082B" w:rsidRDefault="0058082B" w:rsidP="00CA6003">
      <w:r>
        <w:t>„Ó, muži,“ řekl Vohmai, „rád bych mluvil s pánem. Objevil jsem bohaté naleziště.“</w:t>
      </w:r>
    </w:p>
    <w:p w:rsidR="0058082B" w:rsidRDefault="0058082B" w:rsidP="00CA6003">
      <w:r>
        <w:t>Strážný vedle brány sbité z klád na něj pohlédl. Byl to domorodec, urostlý, zpustlý a těžce ozbrojený. „Lesní běžce,“ zaskřehotal ve zpěvavém nářečí kmenů sídlících na horním toku řeky, „zdá se, že ses zbláznil. Autokrat spí a nevstane jen proto, aby tě viděl, všiváku.“</w:t>
      </w:r>
    </w:p>
    <w:p w:rsidR="0058082B" w:rsidRDefault="0058082B" w:rsidP="00CA6003">
      <w:r>
        <w:t>„Sedm vorů tmavého dřeva a několik nákladových komor ve člunu tvého pána, plných kožešin, ó, muži.“</w:t>
      </w:r>
    </w:p>
    <w:p w:rsidR="0058082B" w:rsidRDefault="0058082B" w:rsidP="00CA6003">
      <w:r>
        <w:t xml:space="preserve">„Tak počkej.“ Strážný zmizel. Bota lovce kožešin se zavrtala do půdy vedle brány a vyhloubila do ní díru. V ní bleskurychle </w:t>
      </w:r>
      <w:r>
        <w:lastRenderedPageBreak/>
        <w:t>zmizela dlouhá lesklá kovová tyč. Vohmai během několika vteřin zakryl otvor zeminou a přihrnul na něj drn. Ustoupil o několik kroků, opřel se o palisádu a přetáhl si krempu koženého klobouku přes oči. V mžiku usnul. Když se vrátil strážný a chtěl mu oznámit, že autokrat ho přijme za dvě hodiny, podíval se na spícího lovce, odplivl si a znovu si sedl na dřevěnou lavici vedle brány.</w:t>
      </w:r>
    </w:p>
    <w:p w:rsidR="0058082B" w:rsidRDefault="0058082B" w:rsidP="00240241">
      <w:pPr>
        <w:pStyle w:val="hvezdy"/>
      </w:pPr>
      <w:r>
        <w:t>* * *</w:t>
      </w:r>
    </w:p>
    <w:p w:rsidR="0058082B" w:rsidRDefault="0058082B" w:rsidP="00CA6003">
      <w:r>
        <w:t>Uprostřed rovníkových pralesů se děly nepochopitelné věci, které zůstaly navždy záhadou. Autokrat to věděl, neboť patřil k místnímu národu. Vypracoval se nahoru svou bezohledností, chladnokrevností a prohnaností a nyní čekal na obchodní loď; už celých pět let.</w:t>
      </w:r>
    </w:p>
    <w:p w:rsidR="0058082B" w:rsidRDefault="0058082B" w:rsidP="00CA6003">
      <w:r>
        <w:t>Pět let tu se svými třiceti muži vybavenými čtyřmi terénními vozidly, starým antigravem a plochým říčním člunem na dieselový pohon sklízel plody, stavěl hranice z ušlechtilého dřeva a vršil hromady kožešin. Nemluvě o kamenech, které zde skladoval. Všechno to zboží by naplnilo nejméně čtyři lodě a jeho hodnota byla nepřehlédnutelná.</w:t>
      </w:r>
    </w:p>
    <w:p w:rsidR="0058082B" w:rsidRDefault="0058082B" w:rsidP="00CA6003">
      <w:r>
        <w:t>Autokrat zamžoural a rozhlédl se po místnosti zařízené koženými křesly a cennými kožešinami a zbraněmi na stěnách. Podíval se na domorodé děvče – on sám se už neoznačoval za domorodce, třebaže žil, myslel a jednal jako jeden z nich – které s ním žilo už několik dní, a zavrčel skoro nesrozumitelně: „Jen tak dlouho, dokud nedorazí loď, pak bude všechno jiné – opustím tuhle odpornou smradlavou planetu jako boháč.“</w:t>
      </w:r>
    </w:p>
    <w:p w:rsidR="0058082B" w:rsidRDefault="0058082B" w:rsidP="00CA6003">
      <w:r>
        <w:t>Dívka se pohnula a zpod přikrývky jí vyklouzlo hněďé rameno. „Co se stalo, ó, pane?“ zachrčela rozespale.</w:t>
      </w:r>
    </w:p>
    <w:p w:rsidR="0058082B" w:rsidRDefault="0058082B" w:rsidP="00CA6003">
      <w:r>
        <w:t xml:space="preserve">„Nic. Drž zobák!“ okřikl ji autokrat. Vstal, vyšel z pokoje a zběžně se opláchl. Potom pozotvíral prudce okna a dovnitř pronikl vlhký ranní vzduch. Rezidence byla vybudována z kmenů, vepřovic a trávy; měla tvar čtverce a uzavírala vnitřní dvůr, v němž rostly stromy a po kamenech zurčel pramínek. Autokratovi bylo dvacet pět let, byl velmi tlustý a násilnický, ale nesmírně mazaný. Stal se s podporou svých mužů vládcem nad milionovým </w:t>
      </w:r>
      <w:r>
        <w:lastRenderedPageBreak/>
        <w:t>národem roztroušeným po celé planetě, který se mu klaněl a poslouchal bez odporu jeho rozkazy.</w:t>
      </w:r>
    </w:p>
    <w:p w:rsidR="0058082B" w:rsidRDefault="0058082B" w:rsidP="00CA6003">
      <w:r>
        <w:t>„Vstaň!“ vykřikl zpátky do ložnice. „Vstaň a udělej mi něco k jídlu!“</w:t>
      </w:r>
    </w:p>
    <w:p w:rsidR="0058082B" w:rsidRDefault="0058082B" w:rsidP="00CA6003">
      <w:r>
        <w:t>„Ano, pane!“ vykřikla dívka a vyběhla ven.</w:t>
      </w:r>
    </w:p>
    <w:p w:rsidR="0058082B" w:rsidRDefault="0058082B" w:rsidP="00CA6003">
      <w:r>
        <w:t>Autokrat se hřímavě rozchechtal a pak vyšel do haly, kde uzavíral obchody, sepisoval seznamy zboží a jednal se svými muži. Zde také byly skříně se zbraněmi, bedny se střelivem a hypervysílač, který nedokázal nikdo opravit. Popadl palici a udeřil jí do gongu postaveného vedle stolu. Okamžitě se objevila stráž.</w:t>
      </w:r>
    </w:p>
    <w:p w:rsidR="0058082B" w:rsidRDefault="0058082B" w:rsidP="00CA6003">
      <w:r>
        <w:t>„Žádal jsi mě, ó, pane?“ zeptal se chlapík a zůstal stát u dveří, což byla vlastně neuvěřitelně špinavá, umaštěná rohož.</w:t>
      </w:r>
    </w:p>
    <w:p w:rsidR="0058082B" w:rsidRDefault="0058082B" w:rsidP="00CA6003">
      <w:r>
        <w:t>„Co je nového?“</w:t>
      </w:r>
    </w:p>
    <w:p w:rsidR="0058082B" w:rsidRDefault="0058082B" w:rsidP="00CA6003">
      <w:r>
        <w:t>„Chce s tebou mluvit nějaký lovec kožešin, pane. Čeká před palisádou a spí, protože nebyl vpuštěn dovnitř.“</w:t>
      </w:r>
    </w:p>
    <w:p w:rsidR="0058082B" w:rsidRDefault="0058082B" w:rsidP="00CA6003">
      <w:r>
        <w:t>„Kde je to jídlo?“ zařval autokrat a dodal: „Probuď ho a doveď ho sem. Našel toho hodně?“</w:t>
      </w:r>
    </w:p>
    <w:p w:rsidR="0058082B" w:rsidRDefault="0058082B" w:rsidP="00CA6003">
      <w:r>
        <w:t>„Alespoň to říkal, ó, pane.“</w:t>
      </w:r>
    </w:p>
    <w:p w:rsidR="0058082B" w:rsidRDefault="0058082B" w:rsidP="00CA6003">
      <w:r>
        <w:t>Dívka vešla plaše do haly a postavila na stůl mísy a džbán. Zmizela i s podnosem v ruce, jakmile na ni autokrat křikl, aby vypadla.</w:t>
      </w:r>
    </w:p>
    <w:p w:rsidR="0058082B" w:rsidRDefault="0058082B" w:rsidP="00CA6003">
      <w:r>
        <w:t>Vzápětí se odhrnula rohož a dovnitř vešel Aola Vohmai. Pušku mu odebrali hned u brány a dobře si všiml, že na stole leží kromě jídla, papírů, tužek a nábojového pásu také těžká zbraň a paprskomet.</w:t>
      </w:r>
    </w:p>
    <w:p w:rsidR="0058082B" w:rsidRDefault="0058082B" w:rsidP="00CA6003">
      <w:r>
        <w:t>„Tak. Jak se jmenuješ?“ vyštěkl neholeny bubřina a nestoudně se cpal.</w:t>
      </w:r>
    </w:p>
    <w:p w:rsidR="0058082B" w:rsidRDefault="0058082B" w:rsidP="00CA6003">
      <w:r>
        <w:t>„Aola Vohmai.“</w:t>
      </w:r>
    </w:p>
    <w:p w:rsidR="0058082B" w:rsidRDefault="0058082B" w:rsidP="00CA6003">
      <w:r>
        <w:t>„Lovec?“</w:t>
      </w:r>
    </w:p>
    <w:p w:rsidR="0058082B" w:rsidRDefault="0058082B" w:rsidP="00CA6003">
      <w:r>
        <w:t>„Lovím kožešinovou zvěř a hledám kameny.“</w:t>
      </w:r>
    </w:p>
    <w:p w:rsidR="0058082B" w:rsidRDefault="0058082B" w:rsidP="00CA6003">
      <w:r>
        <w:t>„Kde?“</w:t>
      </w:r>
    </w:p>
    <w:p w:rsidR="0058082B" w:rsidRDefault="0058082B" w:rsidP="00CA6003">
      <w:r>
        <w:t xml:space="preserve">Aola přistoupil k primitivní, ale přehledné mapě pralesa a špinavými prsty se dotkl dvou ohmataných míst. „Tady mám sklad – asi sedm set kůží,“ řekl. „Jsou mimořádně vzácné, protože </w:t>
      </w:r>
      <w:r>
        <w:lastRenderedPageBreak/>
        <w:t>jsem zvěř ulovil v období dešťů. A našel jsem taky dvě žíly drahokamů, ty jsou ale dostupné jen těsně před obdobím dešťů.“</w:t>
      </w:r>
    </w:p>
    <w:p w:rsidR="0058082B" w:rsidRDefault="0058082B" w:rsidP="00CA6003">
      <w:r>
        <w:t>„Jak to?“ zeptal se ho autokrat. „Posaď se.“ Ukázal na křeslo a na malíčku se mu zablýskl těžký prsten.</w:t>
      </w:r>
    </w:p>
    <w:p w:rsidR="0058082B" w:rsidRDefault="0058082B" w:rsidP="00CA6003">
      <w:r>
        <w:t>„Nacházejí se ve skále stojící uprostřed řeky. Nedá se k ní dostat, dokud voda neustoupí skoro až k protilehlému břehu.“</w:t>
      </w:r>
    </w:p>
    <w:p w:rsidR="0058082B" w:rsidRDefault="0058082B" w:rsidP="00CA6003">
      <w:r>
        <w:t>„Dobrá,“ zabručel tlusťoch. „Dvě desetiny budou patřit tobě, až se celý náklad dopraví sem. Potrvá to asi tak třicet dní?“</w:t>
      </w:r>
    </w:p>
    <w:p w:rsidR="0058082B" w:rsidRDefault="0058082B" w:rsidP="00CA6003">
      <w:r>
        <w:t>Aola Vohmai přikývl.</w:t>
      </w:r>
    </w:p>
    <w:p w:rsidR="0058082B" w:rsidRDefault="0058082B" w:rsidP="00CA6003">
      <w:r>
        <w:t>„Ještě něco?“ zahuhlal autokrat s plnými ústy.</w:t>
      </w:r>
    </w:p>
    <w:p w:rsidR="0058082B" w:rsidRDefault="0058082B" w:rsidP="00CA6003">
      <w:r>
        <w:t>Aola spustil obě ruce z lenochů křesla a jeho protějšek na ně neviděl. Nemohl si tedy všimnout, jak upevňuje na ocelový trn pod sedadlem nepatrný přístroj.</w:t>
      </w:r>
    </w:p>
    <w:p w:rsidR="0058082B" w:rsidRDefault="0058082B" w:rsidP="00CA6003">
      <w:r>
        <w:t>„Pane,“ spustil Vohmai rozvláčně. „Musím ti něco povědět. Kdo vesluje za lodí mocného, činí tak jen s poloviční silou, a přece se také dostane do cíle.“</w:t>
      </w:r>
    </w:p>
    <w:p w:rsidR="0058082B" w:rsidRDefault="0058082B" w:rsidP="00CA6003">
      <w:r>
        <w:t>„Zdá se, že jsi pěkně mazaný, co?“ vyštěkl autokrat. „Tak ven s tím!“</w:t>
      </w:r>
    </w:p>
    <w:p w:rsidR="0058082B" w:rsidRDefault="0058082B" w:rsidP="00CA6003">
      <w:r>
        <w:t>„Lidi na horním toku, pane, vyprávějí podivné příběhy. Přijali jednoho potulného pohádkáře a ten jim řekl, že všichni lidé na tomto světě pocházejí z jedné planety, která se jmenuje Země. Země neboli Terra – tvrdil. A oni mu uvěřili, protože uměl vyprávět nejkrásnější historky.“</w:t>
      </w:r>
    </w:p>
    <w:p w:rsidR="0058082B" w:rsidRDefault="0058082B" w:rsidP="00CA6003">
      <w:r>
        <w:t>„Tak. Země neboli Terra. A co ještě říkal?“</w:t>
      </w:r>
    </w:p>
    <w:p w:rsidR="0058082B" w:rsidRDefault="0058082B" w:rsidP="00CA6003">
      <w:r>
        <w:t>„Ledacos. Vyprávěl o moci a nádheře Země, o jejích lodích, které létají mezi hvězdami a nepřistávají zde, protože prý jsi jim to zakázal, pane. Já to netvrdím – jen jsem to slyšel.“</w:t>
      </w:r>
    </w:p>
    <w:p w:rsidR="0058082B" w:rsidRDefault="0058082B" w:rsidP="00CA6003">
      <w:r>
        <w:t>Vohmai se vyznal v mysli zaostalých osadníků. Byli náchylní věřit báchorkám a proroctvím a v pralesní krajině nebujely pouze rostliny, ale také fantazie. Bylo mu jasné, že strážný stojící za stěnou všechno vypoví svým druhům a nepotrvá dlouho a voca-voca vybubnují poselství všude po planetě, i na horním toku.</w:t>
      </w:r>
    </w:p>
    <w:p w:rsidR="0058082B" w:rsidRDefault="0058082B" w:rsidP="00CA6003">
      <w:r>
        <w:t xml:space="preserve">„Vyprávěli mi, že v měsíci Říčního démona nastane zvláštní noc – mluvili o ní jako o Noci Fialového měsíce. Té noci se mají dít </w:t>
      </w:r>
      <w:r>
        <w:lastRenderedPageBreak/>
        <w:t>podivné věci. Velmi podivné: Nejprve prý, ó, pane, necháš zastřelit své muže a přátele a jejich duše obětuješ třetímu měsíci. Potom tento fialový měsíc dostane dlouhý ohnivý ocas a přeletí nad zemí. A všude se shromáždí kmeny a budou volat:</w:t>
      </w:r>
    </w:p>
    <w:p w:rsidR="0058082B" w:rsidRDefault="0058082B" w:rsidP="00CA6003">
      <w:r>
        <w:t>, Vizte – fialový měsíc je zde. ' Nyní nadchází čas, kdy nás navštíví královský posel ze Země a doveze nám mnoho věcí. Oheň ze skleněných koulí, vozy, jež nepotřebují tažná zvířata, a tyče, z nichž létají blesky. A ty se vzdáš svého úřadu a prchneš do lesů.“</w:t>
      </w:r>
    </w:p>
    <w:p w:rsidR="0058082B" w:rsidRDefault="0058082B" w:rsidP="00CA6003">
      <w:r>
        <w:t>„Zbláznili se snad?“ zařval autokrat. Pohlédl upřeně na Vohmaie a ten s vážným výrazem ve tváři pohled opětoval. V tlusťochových očích plála zášť, brutální panovačnost, náhle v nich ale vyskočily také ohýnky pochyb a nejistoty – jako kdyby poznal, že bude muset dřív nebo později pykat za staré hříchy. „Chápu,“ zašeptal chraplavě. „Tohle tedy říkají lidé na horním toku?“</w:t>
      </w:r>
    </w:p>
    <w:p w:rsidR="0058082B" w:rsidRDefault="0058082B" w:rsidP="00CA6003">
      <w:r>
        <w:t>„Ano, pane,“ přisvědčil Aola Vohmai tiše. „Tančí po nocích a předávají si to bubnováním na voca-voca dál. Vědí to už všichni na Dong-soni a čekají.“</w:t>
      </w:r>
    </w:p>
    <w:p w:rsidR="0058082B" w:rsidRDefault="0058082B" w:rsidP="00CA6003">
      <w:r>
        <w:t>„Kolik dní ještě zbývá do začátku měsíce Říčního démona?“</w:t>
      </w:r>
    </w:p>
    <w:p w:rsidR="0058082B" w:rsidRDefault="0058082B" w:rsidP="00CA6003">
      <w:r>
        <w:t>„Ještě dvacet. A noc, kdy se to má stát, bude prý třetí v měsíci.“</w:t>
      </w:r>
    </w:p>
    <w:p w:rsidR="0058082B" w:rsidRDefault="0058082B" w:rsidP="00CA6003">
      <w:r>
        <w:t>Masitá ruka se prosebně sunula po desce stolu k lovci, kterému se mezitím podařilo zarazit přístroj velikosti jehly do udusané hlíny. Otočný objektiv mikroskopicky nepatrného přijímače se skrýval za nohou židle a měl začít pracovat, jakmile nastane správná chvíle.</w:t>
      </w:r>
    </w:p>
    <w:p w:rsidR="0058082B" w:rsidRDefault="0058082B" w:rsidP="00CA6003">
      <w:r>
        <w:t>„A lidé se těší na to, až budou mít spojení se Zemí?“</w:t>
      </w:r>
    </w:p>
    <w:p w:rsidR="0058082B" w:rsidRDefault="0058082B" w:rsidP="00CA6003">
      <w:r>
        <w:t>„Dokonce si k tomu vymysleli nový tanec. Říkají mu tanec přistávající lodi.“</w:t>
      </w:r>
    </w:p>
    <w:p w:rsidR="0058082B" w:rsidRDefault="0058082B" w:rsidP="00CA6003">
      <w:r>
        <w:t>„Tak oni tančí,“ hlesl autokrat.</w:t>
      </w:r>
    </w:p>
    <w:p w:rsidR="0058082B" w:rsidRDefault="0058082B" w:rsidP="00CA6003">
      <w:r>
        <w:t>Vohmai přikývl.</w:t>
      </w:r>
    </w:p>
    <w:p w:rsidR="0058082B" w:rsidRDefault="0058082B" w:rsidP="00CA6003">
      <w:r>
        <w:t>„Jsi unavený,“ řekl po chvíli tlusťoch. „Nechám ti připravit pokoj, kde se můžeš vyspat, chceš?“</w:t>
      </w:r>
    </w:p>
    <w:p w:rsidR="0058082B" w:rsidRDefault="0058082B" w:rsidP="00CA6003">
      <w:r>
        <w:t>Vohmai zavrtěl hlavou. „Nebyl jsem zde dvě stě padesát dní. Mé ženy si už určitě pořídily milence a možná ani nepoznám své děti. Rád bych se podíval domů.“</w:t>
      </w:r>
    </w:p>
    <w:p w:rsidR="0058082B" w:rsidRDefault="0058082B" w:rsidP="00CA6003">
      <w:r>
        <w:lastRenderedPageBreak/>
        <w:t>„Staniž se,“ řekl velkomyslně autokrat. „Chci ale, aby ses zítra večer vrátil a pověděl mi, co jsi všechno ještě viděl. Co víš o Zemi?“</w:t>
      </w:r>
    </w:p>
    <w:p w:rsidR="0058082B" w:rsidRDefault="0058082B" w:rsidP="00CA6003">
      <w:r>
        <w:t>„Přijdu,“ slíbil mu Vohmai. „O Zemi toho ovšem nevím víc než všichni ostatní na tomto světě. Je to velká planeta, z jejíž obyvatel prý pocházíme a odkud se nám jednoho dne dostane spousty nádherných věcí – a potřeseme si rukou s poslem terranských králů a uspořádáme báječnou hostinu. Po noci Fialového měsíce – říkají lidé.“</w:t>
      </w:r>
    </w:p>
    <w:p w:rsidR="0058082B" w:rsidRDefault="0058082B" w:rsidP="00CA6003">
      <w:r>
        <w:t>„Dobrá. A teď jdi a vrať se zítra večer.“</w:t>
      </w:r>
    </w:p>
    <w:p w:rsidR="0058082B" w:rsidRDefault="0058082B" w:rsidP="00CA6003">
      <w:r>
        <w:t>„Ano, přijdu, autokrate. Doufám, že dokážeš ocenit mé příběhy.“</w:t>
      </w:r>
    </w:p>
    <w:p w:rsidR="0058082B" w:rsidRDefault="0058082B" w:rsidP="00CA6003">
      <w:r>
        <w:t>„Podaruju tě, jak se sluší a patří, neboj.“</w:t>
      </w:r>
    </w:p>
    <w:p w:rsidR="0058082B" w:rsidRDefault="0058082B" w:rsidP="00CA6003">
      <w:r>
        <w:t>Aola Vohmai kráčel pomalu po hlavní třídě k místu, kde začínal bývalý kosmodrom. Stála tam chatrč, před níž seděla dívka a hnětla těsto ze škrobovitých plodů. Vzhlédla k němu, když k ní došel. Potom si vzpomněla na bedýnku, která ležela před deseti dny na prahu jejího domku a třikrát jí přehrála zprávu, že přijde Aola, muž, který rozruší autokratovo panství. Vstala. Aola si všiml, že je moc hezká.</w:t>
      </w:r>
    </w:p>
    <w:p w:rsidR="0058082B" w:rsidRDefault="0058082B" w:rsidP="00CA6003">
      <w:r>
        <w:t>Chvíli se vzájemně pozorovali, pak se jí lovec zeptal: „Co to děláš, ženo?“</w:t>
      </w:r>
    </w:p>
    <w:p w:rsidR="0058082B" w:rsidRDefault="0058082B" w:rsidP="00CA6003">
      <w:r>
        <w:t>„Čekám na jednoho muže, který se jmenuje Aola a přišel, aby zlomil tlusťochovu moc, pane,“ odpověděla klidně.</w:t>
      </w:r>
    </w:p>
    <w:p w:rsidR="0058082B" w:rsidRDefault="0058082B" w:rsidP="00CA6003">
      <w:r>
        <w:t>„A k čemu chystáš to těsto?“</w:t>
      </w:r>
    </w:p>
    <w:p w:rsidR="0058082B" w:rsidRDefault="0058082B" w:rsidP="00CA6003">
      <w:r>
        <w:t>„Pro muže, který si říká Aola.“</w:t>
      </w:r>
    </w:p>
    <w:p w:rsidR="0058082B" w:rsidRDefault="0058082B" w:rsidP="00CA6003">
      <w:r>
        <w:t>„Vidím, že ze mě nemáš žádný strach, ženo,“ řekl Vohmai a tiše se zasmál. „Moudrá krabička k tobě promluvila a ty sis zapamatovala její slova. Jsem Aola Vohmai, lovec kožešin. Ujmeš se mě?“</w:t>
      </w:r>
    </w:p>
    <w:p w:rsidR="0058082B" w:rsidRDefault="0058082B" w:rsidP="00CA6003">
      <w:r>
        <w:t xml:space="preserve">Dívka se zasmála a řekla: „Jsi špinavý a potíš se – jsi ale očekáván. Pojď dál.“ Vešla před ním do chatrče a Aola zjistil, že je v ní uklizeno a velmi čisto. Měl připravené zvýšené lůžko s pestrobarevnými přikrývkami ušitými z tkaniny zhotovené z vyvochlovaných rostlinných vláken a vycpanými ptačím peřím. </w:t>
      </w:r>
      <w:r>
        <w:lastRenderedPageBreak/>
        <w:t>Odložil si pušku do kouta a sundal si kožený kabátec. Dívka stála vedle dveří a mlčky ho pozorovala.</w:t>
      </w:r>
    </w:p>
    <w:p w:rsidR="0058082B" w:rsidRDefault="0058082B" w:rsidP="00CA6003">
      <w:r>
        <w:t>„Máš vodu?“ zeptal se jí Vohmai.</w:t>
      </w:r>
    </w:p>
    <w:p w:rsidR="0058082B" w:rsidRDefault="0058082B" w:rsidP="00CA6003">
      <w:r>
        <w:t>„Za domem,“ řekla. „Nebudou tě tu hledat?“</w:t>
      </w:r>
    </w:p>
    <w:p w:rsidR="0058082B" w:rsidRDefault="0058082B" w:rsidP="00CA6003">
      <w:r>
        <w:t>„Ne. Řekl jsem jim, že na mě čekají moje ženy a děti.“</w:t>
      </w:r>
    </w:p>
    <w:p w:rsidR="0058082B" w:rsidRDefault="0058082B" w:rsidP="00CA6003">
      <w:r>
        <w:t>Aola si došel k napajedlu pro džber vody. Svlékl se a důkladně se umyl. Odtáhl kožený řemínek na botě stranou a podíval se na miniaturní hodinky ukryté ve švu. Bylo jedenáct. Mohl se prospat osm nebo devět hodin. Vyzul si boty, stáhl si kožené nohavice a ulehl. Usnul okamžitě.</w:t>
      </w:r>
    </w:p>
    <w:p w:rsidR="0058082B" w:rsidRDefault="0058082B" w:rsidP="00240241">
      <w:pPr>
        <w:pStyle w:val="hvezdy"/>
      </w:pPr>
      <w:r>
        <w:t>* * *</w:t>
      </w:r>
    </w:p>
    <w:p w:rsidR="0058082B" w:rsidRDefault="0058082B" w:rsidP="00CA6003">
      <w:r>
        <w:t>Antares vyšel; několik málo obláčků zmizelo z oblohy jako vodní pára a ohnivá koule začala stoupat nad obzorem. Kolem poledne dosáhla vrcholu a nastoupila odpolední sestup. Obdélník jasného světla na podlaze chatrče se posouval, až se dotkl obličeje spáče, který přišel z lesů, aby zlomil autokratovu moc.</w:t>
      </w:r>
    </w:p>
    <w:p w:rsidR="0058082B" w:rsidRDefault="0058082B" w:rsidP="00CA6003">
      <w:r>
        <w:t>Bylo něco po devatenácté hodině.</w:t>
      </w:r>
    </w:p>
    <w:p w:rsidR="0058082B" w:rsidRDefault="0058082B" w:rsidP="00CA6003">
      <w:r>
        <w:t>Aola Vohmai se probudil. Ještě několik minut proležel v příjemném polospánku a přemýšlel. Den předtím byl vypuštěn z nákladní přechodové komory kulaté lodi BRASÍLIA a vřetenovitý antigrav ho snesl dolů na nejistou noční stranu Dong-soni. Zahrabal modul, vypnul přístroje a vydal se na cestu. Loď mezitím kroužila kolem planety – neviditelná, neslyšná, ale přítomná.</w:t>
      </w:r>
    </w:p>
    <w:p w:rsidR="0058082B" w:rsidRDefault="0058082B" w:rsidP="00CA6003">
      <w:r>
        <w:t>„Pane – jídlo!“</w:t>
      </w:r>
    </w:p>
    <w:p w:rsidR="0058082B" w:rsidRDefault="0058082B" w:rsidP="00CA6003">
      <w:r>
        <w:t>Aola se ohlédl. Mladá žena přenesla k jeho loži stolek a prostřela na něm. Vedle mělkých hliněných misek na něm stály také poškrábané plastové šálky terranské kultury. „Vidím, že jsem ve správných rukou,“ řekl.</w:t>
      </w:r>
    </w:p>
    <w:p w:rsidR="0058082B" w:rsidRDefault="0058082B" w:rsidP="00CA6003">
      <w:r>
        <w:t>„Kdy začneš se svou prací?“ zeptala se ho mladá domorodkyně napjatě.</w:t>
      </w:r>
    </w:p>
    <w:p w:rsidR="0058082B" w:rsidRDefault="0058082B" w:rsidP="00CA6003">
      <w:r>
        <w:t>„Vnesl jsem do autokratovy rezidence děs a pochyby. Této noci se stanou další záhadné věci. Umíš bubnovat na voca-voca?“</w:t>
      </w:r>
    </w:p>
    <w:p w:rsidR="0058082B" w:rsidRDefault="0058082B" w:rsidP="00CA6003">
      <w:r>
        <w:lastRenderedPageBreak/>
        <w:t>„Líp než ostatní ve Velkém městě,“ prohlásila hrdě Ovehsi, dcera syna posledního starosty Limbari.</w:t>
      </w:r>
    </w:p>
    <w:p w:rsidR="0058082B" w:rsidRDefault="0058082B" w:rsidP="00CA6003">
      <w:r>
        <w:t>„Dobrá,“ řekl Vohmai a pustil se do jídla.</w:t>
      </w:r>
    </w:p>
    <w:p w:rsidR="0058082B" w:rsidRDefault="0058082B" w:rsidP="00CA6003">
      <w:r>
        <w:t>Když se nasytil, vykouřil dýmku, pohodlně se uvelebil a prohlásil: „Dnes v noci vybubnujeme po kraji podél řeky nová poselství. Budou se týkat autokratovy porážky a strachu v jeho srdci.“</w:t>
      </w:r>
    </w:p>
    <w:p w:rsidR="0058082B" w:rsidRDefault="0058082B" w:rsidP="00CA6003">
      <w:r>
        <w:t>„A moci Fialového měsíce?“</w:t>
      </w:r>
    </w:p>
    <w:p w:rsidR="0058082B" w:rsidRDefault="0058082B" w:rsidP="00CA6003">
      <w:r>
        <w:t>„Také.“</w:t>
      </w:r>
    </w:p>
    <w:p w:rsidR="0058082B" w:rsidRDefault="0058082B" w:rsidP="00CA6003">
      <w:r>
        <w:t>O hodinu později měl Vohmai už instalovaný nepatrný přijímač. Tenoulinký vysílací paprsek byl zaměřený na jehlové detektory v hale rezidence. Na obrazovce ne větší než krabička cigaret se objevil interiér haly. Z postranního reproduktoru se linuly různé zvuky.</w:t>
      </w:r>
    </w:p>
    <w:p w:rsidR="0058082B" w:rsidRDefault="0058082B" w:rsidP="00CA6003">
      <w:r>
        <w:t>Vohmai vypnul minipřístroj a obrátil se na Ovehsi. „Jdi ven k voca-voca a třikrát vybubnuj tuto zprávu: V měsíci Říčního démona, třetí den, se ukáže na nebi třetí měsíc. Za sebou potáhne dlouhý ohon a bude zářit fialově -jako hrozivé oko nočního boha. Posléze se měsíc zřítí dolů a zničí autokrata. Tančete, lidé, ó, tančete, a dostavte se této noci do Limbari. Zjeví se královský posel ze Země.“</w:t>
      </w:r>
    </w:p>
    <w:p w:rsidR="0058082B" w:rsidRDefault="0058082B" w:rsidP="00CA6003">
      <w:r>
        <w:t>„Je to dlouhé, Aolo. Mám začít bubnovat hned?“</w:t>
      </w:r>
    </w:p>
    <w:p w:rsidR="0058082B" w:rsidRDefault="0058082B" w:rsidP="00CA6003">
      <w:r>
        <w:t>Lovec kožešin přikývl. Zakrátko zaduněly bubny voca-voca a jejich hlas se nesl nocí. Slyšeli je obyvatelé Velkého města i ti, kteří žili na dolním toku. Vybíhali z domů, chápali se paliček z tvrdého dřeva a předávali poselství dál. A tak to šlo celou noc.</w:t>
      </w:r>
    </w:p>
    <w:p w:rsidR="0058082B" w:rsidRDefault="0058082B" w:rsidP="00CA6003">
      <w:r>
        <w:t>Ovehsi vybubnovala celou zprávu třikrát po sobě a pak opět bubny ukryla. Vohmai zatím seděl u přijímače a přihlížel, jak jeden z autokratových gardistů překládá bubnované poselství. Vypadalo to, jako když šlápnete do mraveniště a mravenci pak zmateně pobíhají sem tam a zběsile koušou do všeho, co se jim připlete do cesty.</w:t>
      </w:r>
    </w:p>
    <w:p w:rsidR="0058082B" w:rsidRDefault="0058082B" w:rsidP="00CA6003">
      <w:r>
        <w:t>Autokrat řval a zuřil, aby přehlušil svůj strach. Strážní a ostatní muži postávali kolem něj a nevěděli, co mají říkat.</w:t>
      </w:r>
    </w:p>
    <w:p w:rsidR="0058082B" w:rsidRDefault="0058082B" w:rsidP="00CA6003">
      <w:r>
        <w:lastRenderedPageBreak/>
        <w:t>„Vy blázni!“ křičel tlusťoch. „Platím vás, nechávám vás válet se v měkkých postelích tady v rezidenci a z vás se staly líné baby! To jste ještě neslyšeli, že na horním toku se chystají povstat?“</w:t>
      </w:r>
    </w:p>
    <w:p w:rsidR="0058082B" w:rsidRDefault="0058082B" w:rsidP="00CA6003">
      <w:r>
        <w:t>„Ne, ó, pane!“</w:t>
      </w:r>
    </w:p>
    <w:p w:rsidR="0058082B" w:rsidRDefault="0058082B" w:rsidP="00CA6003">
      <w:r>
        <w:t>„Ne, ó, pane!“ opičil se po nich autokrat kypící hněvem a zoufalstvím současně. „Pozítří se vydáme na trestnou výpravu a najdeme náčelníky, kteří to spískali. Je dost stromů, abychom je na ně všechny pověsili. Vy líné, zbabělé opice – chcete opustit tenhle svět spolu se mnou? Koukejte vypadnout – nebo se neznám!“ zařval a sáhl po samopalu.</w:t>
      </w:r>
    </w:p>
    <w:p w:rsidR="0058082B" w:rsidRDefault="0058082B" w:rsidP="00CA6003">
      <w:r>
        <w:t>Hala se v tu ránu vyprázdnila. A zakrátko bylo opět slyšet dunění vzdálených bubnů: „Autokrat chystá trestnou výpravu do horních lesů. Odejděte do džungle, muži! Vezměte s sebou luky, oštěpy a pušky, jinak jste ztraceni. A pusťte se do tance přistávající lodi, jinak jste ztraceni, náčelníkové.“</w:t>
      </w:r>
    </w:p>
    <w:p w:rsidR="0058082B" w:rsidRDefault="0058082B" w:rsidP="00CA6003">
      <w:r>
        <w:t>Trvalo celé hodiny, než se do rezidence vrátil klid. Strážní pobíhali podél palisádových ohrad a autokrat přecházel v hale neklidně sem tam. Občas se zastavil před nástěnnou mapou své říše a zneklidněl ještě víc. Milion proti jednatřiceti.</w:t>
      </w:r>
    </w:p>
    <w:p w:rsidR="0058082B" w:rsidRDefault="0058082B" w:rsidP="00CA6003">
      <w:r>
        <w:t>Zdálo se, že nepomohou ani samopaly, ani paprskomety, ani člun, ani terénní vozy. Bylo mu jasné, že musí přijít s názornou výstrahou a podat si pár náčelníků. To by je mohlo zastrašit. Zítra večer, až si promluví s lovcem kožešin.</w:t>
      </w:r>
    </w:p>
    <w:p w:rsidR="0058082B" w:rsidRDefault="0058082B" w:rsidP="00CA6003">
      <w:r>
        <w:t>Pozdě v noci tlusťoch ulehl. Ani k sobě nepovolal domorodé děvče. Nemohl usnout.</w:t>
      </w:r>
    </w:p>
    <w:p w:rsidR="0058082B" w:rsidRDefault="0058082B" w:rsidP="00CA6003">
      <w:r>
        <w:t>Vohmai seděl před chatrčí. Klidně odložil dalekohled, který si zhotovil z přinesených čoček. Viděl právě, jak zhaslo světlo za závěsem autokratovy ložnice, a usmál se na Ovehsi. Děvče sedělo vedle něj se džbánem palmového vína. Občas nalilo trochu do poháru a podalo jej Aolovi.</w:t>
      </w:r>
    </w:p>
    <w:p w:rsidR="0058082B" w:rsidRDefault="0058082B" w:rsidP="00CA6003">
      <w:r>
        <w:t>„Teď může spustit duchův hlas.“</w:t>
      </w:r>
    </w:p>
    <w:p w:rsidR="0058082B" w:rsidRDefault="0058082B" w:rsidP="00CA6003">
      <w:r>
        <w:t xml:space="preserve">Vohmai vstal, vešel do chýše a sedl si za stůl, na kterém byl nepatrný kombinovaný aparát. Zapnul směrový paprsek. Objevil se infračervený obraz a praskání statické elektřiny zesílilo, když </w:t>
      </w:r>
      <w:r>
        <w:lastRenderedPageBreak/>
        <w:t>lovec vyladil přístroj. Potom chraptivě, hrdelně zašeptal v primitivní řeči:</w:t>
      </w:r>
    </w:p>
    <w:p w:rsidR="0058082B" w:rsidRDefault="0058082B" w:rsidP="00CA6003">
      <w:r>
        <w:t>„Slyšíš, Mehooly? Slyšíš můj hlas, ty, kterému říkají autokrat? Ano – slyšíš ho. Jsem hlasem těch, které ovládáš a zotročuješ. Jsem národ Dong-soni.“</w:t>
      </w:r>
    </w:p>
    <w:p w:rsidR="0058082B" w:rsidRDefault="0058082B" w:rsidP="00CA6003">
      <w:r>
        <w:t>Vohmai se na chvíli odmlčel a čekal na účinek svých slov.</w:t>
      </w:r>
    </w:p>
    <w:p w:rsidR="0058082B" w:rsidRDefault="0058082B" w:rsidP="00CA6003">
      <w:r>
        <w:t>Dovedl si dobře představit, jak se autokrat prudce nadzvedl na loži a zděšeně naslouchá. Určitě se pokusí zjistit, odkud hlas přichází. To by ale musel přejít do haly. Deset vteřin nato ukázal infrahled mužskou postavu, která rozhrnula závěs oddělující ložnici a halu a upřeně se dívala před sebe. V ruce držela samopal.</w:t>
      </w:r>
    </w:p>
    <w:p w:rsidR="0058082B" w:rsidRDefault="0058082B" w:rsidP="00CA6003">
      <w:r>
        <w:t>„Ach – tys mě slyšel, autokrate? A já tě vidím v celé tvé ubohosti. Tak si pamatuj: Už ti nic nevyjde. Tvých třicet biřiců uteče, protože mají ještě větší strach než ty a jsou pořád ještě dětmi mé džungle. Uprchnou, ještě než uplynou tři dny. A bubny už duní svá varování. Všechno je marné – jako všechno, co chceš v životě udělat. Už ti nic nevyjde, mizero!“</w:t>
      </w:r>
    </w:p>
    <w:p w:rsidR="0058082B" w:rsidRDefault="0058082B" w:rsidP="00CA6003">
      <w:r>
        <w:t>Tlusťoch se rozeřval jako pomatenec a pozvedl zbraň. Zmáčkl spoušť a vystřílel do haly celý zásobník. Zapráskalo třicet výstřelů a kulky potrhaly nástěnnou mapu a kožešiny. Poškrábaná byla také deska stolu. Sotva cvakl závěr naprázdno, zazněly další výstřely. Strážní se domnívali, že jde o přepad, a tak pálili po všem, co se hýbalo.</w:t>
      </w:r>
    </w:p>
    <w:p w:rsidR="0058082B" w:rsidRDefault="0058082B" w:rsidP="00CA6003">
      <w:r>
        <w:t>„Přestaňte, blázni!“ ječel Mehooly a hodil samopal na stůl. „Ještě se pozabíjíte, zbabělci! Přestaňte střílet!“</w:t>
      </w:r>
    </w:p>
    <w:p w:rsidR="0058082B" w:rsidRDefault="0058082B" w:rsidP="00CA6003">
      <w:r>
        <w:t>Palba postupně utichala. Vzápětí vtrhl do haly jeden gardista s hořícími loučemi v rukou a vykřikl zajíkávě: „Pane, nikoho jsme nenašli! Máme pět mrtvých a tři raněné!“</w:t>
      </w:r>
    </w:p>
    <w:p w:rsidR="0058082B" w:rsidRDefault="0058082B" w:rsidP="00CA6003">
      <w:r>
        <w:t>„Ven, pitomče!“ Autokrat se točil kolem své osy, jako kdyby někoho hledal.</w:t>
      </w:r>
    </w:p>
    <w:p w:rsidR="0058082B" w:rsidRDefault="0058082B" w:rsidP="00CA6003">
      <w:r>
        <w:t>„Musím se smát, když vidím, jak se třeseš strachy, ty, který jsi býval tak mocný. Tvůj čas se chýlí ke konci. Počkej, až přijde měsíc Říčního démona. A noc Fialového měsíce. Jen počkej, zbabělce!“</w:t>
      </w:r>
    </w:p>
    <w:p w:rsidR="0058082B" w:rsidRDefault="0058082B" w:rsidP="00CA6003">
      <w:r>
        <w:lastRenderedPageBreak/>
        <w:t>Vohmai přestal šeptat a chraptivě, ďábelsky a chladně se rozchechtal. Vypnul mikrofon i reproduktor a pak se otočil na Ovehsi.</w:t>
      </w:r>
    </w:p>
    <w:p w:rsidR="0058082B" w:rsidRDefault="0058082B" w:rsidP="00CA6003">
      <w:r>
        <w:t>„Teď musíme den počkat. Mohu se vyspat tady u tebe?“ zeptal se jí.</w:t>
      </w:r>
    </w:p>
    <w:p w:rsidR="0058082B" w:rsidRDefault="0058082B" w:rsidP="00CA6003">
      <w:r>
        <w:t>Svěsila hlavu a dlouhé hedvábné vlasy jí přepadly přes hnědý obličej a oči. „Budu jen ráda, ó, pane. Bude pro mě čest, když se vyspíš v mém domě. Jsi první, kterému to dovolím.“</w:t>
      </w:r>
    </w:p>
    <w:p w:rsidR="0058082B" w:rsidRDefault="0058082B" w:rsidP="00CA6003">
      <w:r>
        <w:t>Vohmai vstal, položil jí ruku na rameno a řekl: „Znám ten zvyk a mám z něj radost. Ale – jsem jen cizinec na tomto světě a odejdu, až noc Fialového měsíce pomine.“</w:t>
      </w:r>
    </w:p>
    <w:p w:rsidR="0058082B" w:rsidRDefault="0058082B" w:rsidP="00CA6003">
      <w:r>
        <w:t>„Čas plyne,“ odpověděla dívka, „a nemůžeme si ho nabrat do dlaní. Můžeme ale plout v jeho toku na člunu našich duší.“</w:t>
      </w:r>
    </w:p>
    <w:p w:rsidR="0058082B" w:rsidRDefault="0058082B" w:rsidP="00CA6003">
      <w:r>
        <w:t>„A čekat,“ dodal Vohmai vážně, „než se tento proud vlije do moře.“</w:t>
      </w:r>
    </w:p>
    <w:p w:rsidR="0058082B" w:rsidRDefault="0058082B" w:rsidP="00240241">
      <w:pPr>
        <w:pStyle w:val="hvezdy"/>
      </w:pPr>
      <w:r>
        <w:t>* * *</w:t>
      </w:r>
    </w:p>
    <w:p w:rsidR="0058082B" w:rsidRDefault="0058082B" w:rsidP="00CA6003">
      <w:r>
        <w:t>Stráže měly rozkaz vpustit Aolu Vohmaie bez kontroly bránou v palisádové ohradě. Došel k domovnímu vchodu, zvědavě se rozhlížeje, a nakonec vstoupil do patia. Stála v něm nádoba s olejem, z níž trčely hořící knoty a ozařovaly žlutě stůl a křesla.</w:t>
      </w:r>
    </w:p>
    <w:p w:rsidR="0058082B" w:rsidRDefault="0058082B" w:rsidP="00CA6003">
      <w:r>
        <w:t>„Vyprávěj mi o náčelnících a vsích na horním toku, lovce,“ vyzval ho autokrat.</w:t>
      </w:r>
    </w:p>
    <w:p w:rsidR="0058082B" w:rsidRDefault="0058082B" w:rsidP="00CA6003">
      <w:r>
        <w:t>Aola si sedl a sáhl po sklence. „Pane,“ začal vyhýbavě. „Nevím nic jiného, než co jsem vám už řekl. Včera v noci jsem slyšel bubny a vyrozuměl jsem, že varují před trestnou výpravou, kterou chceš podniknout na svém člunu. Opravdu to máš v úmyslu?“</w:t>
      </w:r>
    </w:p>
    <w:p w:rsidR="0058082B" w:rsidRDefault="0058082B" w:rsidP="00CA6003">
      <w:r>
        <w:t>Tlusťoch pozvedl pohár, pokrčil rameny a pomalu pronesl: „Já nevím. Možná ano. Jak dlouho tam pobýval ten pohádkář? Proč nesešel dolů po proudu, co myslíš?“</w:t>
      </w:r>
    </w:p>
    <w:p w:rsidR="0058082B" w:rsidRDefault="0058082B" w:rsidP="00CA6003">
      <w:r>
        <w:t xml:space="preserve">„Věděl dobře, že se ti nezavděčí, pane. A sobě by pomohl ještě méně, protože by tak zřejmě přišel o jediné, co má – o hlavu,“ uchechtl se Vohmai. „Byl tam – nech mě počítat, – asi sto dní a putoval od vesnice k vesnici. Tvrdil, že pominul čas a že skončila velká válka mezi hvězdami. Nikdo neví, odkud to ví. Mnozí lidé </w:t>
      </w:r>
      <w:r>
        <w:lastRenderedPageBreak/>
        <w:t>si ale vzpomněli na pověsti, které slýchali v dětství od rodičů. A tak se stalo, že tomu vypravěči uvěřili všichni.“</w:t>
      </w:r>
    </w:p>
    <w:p w:rsidR="0058082B" w:rsidRDefault="0058082B" w:rsidP="00CA6003">
      <w:r>
        <w:t>„Uvěřili?“ divil se autokrat.</w:t>
      </w:r>
    </w:p>
    <w:p w:rsidR="0058082B" w:rsidRDefault="0058082B" w:rsidP="00CA6003">
      <w:r>
        <w:t>„Když to říkám, je to pravda – těší se na noc, kdy se objeví třetí měsíc. Brousí si kopí a chystají se na dlouhou cestu. Patrně nechají v osadách pouze děti, starce a ženy, až zamíří sem v třetí den měsíce Říčního démona. Neboť zde má přistát královský posel ze země.“</w:t>
      </w:r>
    </w:p>
    <w:p w:rsidR="0058082B" w:rsidRDefault="0058082B" w:rsidP="00CA6003">
      <w:r>
        <w:t>„Je to báchorka, a přece zní docela pravdivě!“</w:t>
      </w:r>
    </w:p>
    <w:p w:rsidR="0058082B" w:rsidRDefault="0058082B" w:rsidP="00CA6003">
      <w:r>
        <w:t>Aola pokrčil neurčitě rameny. „Považuj to za pohádku,“ prohlásil. „Já osobně bych si promluvil s náčelníky a vysvětlil jim, že se jejich přání nesplní. Žádná loď nepřiletí.“</w:t>
      </w:r>
    </w:p>
    <w:p w:rsidR="0058082B" w:rsidRDefault="0058082B" w:rsidP="00CA6003">
      <w:r>
        <w:t>„Tak to také udělám. Zítra ráno, ještě než vyjde slunce, se vydám na cestu.“</w:t>
      </w:r>
    </w:p>
    <w:p w:rsidR="0058082B" w:rsidRDefault="0058082B" w:rsidP="00CA6003">
      <w:r>
        <w:t>A tak se také stalo.</w:t>
      </w:r>
    </w:p>
    <w:p w:rsidR="0058082B" w:rsidRDefault="0058082B" w:rsidP="00240241">
      <w:pPr>
        <w:pStyle w:val="hvezdy"/>
      </w:pPr>
      <w:r>
        <w:t>* * *</w:t>
      </w:r>
    </w:p>
    <w:p w:rsidR="0058082B" w:rsidRDefault="0058082B" w:rsidP="00CA6003">
      <w:r>
        <w:t>Vesnice Tři palmy ležela na břehu horního toku. Terén zde byl velmi vhodný pro autokratův člun, který zde přistával nejméně třikrát do roka: Většinou bylo dost vody a daly se obeplout písčité mělčiny. Řeka nebyla v těch místech o mnoho širší než potok, ale byla hluboká jako jezero. Hladina byla nezvykle klidná. Ptáci nad ní třepetavě poletovali a byl vidět i kus modré oblohy. Bubny utichly před hodinou, když vypověděly, že Mehooly chce navštívit vesnici.</w:t>
      </w:r>
    </w:p>
    <w:p w:rsidR="0058082B" w:rsidRDefault="0058082B" w:rsidP="00CA6003">
      <w:r>
        <w:t>Člun plul opatrně středem proudu. Tlusťoch stál za vypouklým sklem a hleděl upřeně vpřed. Přes hrudník měl překřížené dva nábojové pásy a v ruce svíral těžkou pušku. Osmiválcový motor sunul člun pomalu vpřed. Z výfuku stoupaly do vzduchu hrozivé černé spaliny. Na přední nákladní palubě a vzadu u vysokého zábradlí seděli autokratovi muži.</w:t>
      </w:r>
    </w:p>
    <w:p w:rsidR="0058082B" w:rsidRDefault="0058082B" w:rsidP="00CA6003">
      <w:r>
        <w:t xml:space="preserve">Bachratec mhouřil oči, bedlivě pozoroval plavební dráhu a dával znamení kormidelníkovi za sebou. Vzápětí člun zabočil k přístavišti. Ozvalo se pronikavé zasvištění a těsně vedle autokrata se chvěl šíp, který se zaryl do dřevěného ostění lodního můstku. Břichatec se přikrčil, ale pak vytrhl šíp z prkna a prohlížel si </w:t>
      </w:r>
      <w:r>
        <w:lastRenderedPageBreak/>
        <w:t>čtyřhranný ocelový hrot, který byl pečlivě zbroušený a ostrý jako břitva. Potom hodil šíp přes palubu.</w:t>
      </w:r>
    </w:p>
    <w:p w:rsidR="0058082B" w:rsidRDefault="0058082B" w:rsidP="00CA6003">
      <w:r>
        <w:t>„Zatracená banda!“ zavrčel a vykřikl: „Plný zpětný chod a přistáváme!“</w:t>
      </w:r>
    </w:p>
    <w:p w:rsidR="0058082B" w:rsidRDefault="0058082B" w:rsidP="00CA6003">
      <w:r>
        <w:t>Buch! Kouř nebylo nikde vidět, protože moždíř byl ukrytý někde v listoví stromů. Koule rozbila postranní okno kajuty. Autokrat vyprázdnil celý zásobník do místa, odkud se podle jeho domnění vystřelilo. Zanedlouho zavrzaly nárazníky člunu o sroubené klády mola. „Tak, a padáme, chlapi! Jeden muž zůstane na palubě a bude pálit po všem, co se přiblíží k lodi! My jdeme do vsi!“</w:t>
      </w:r>
    </w:p>
    <w:p w:rsidR="0058082B" w:rsidRDefault="0058082B" w:rsidP="00CA6003">
      <w:r>
        <w:t>Jedenáct gardistů vyskočilo z člunu na břeh a mířilo odjištěnými zbraněmi do všech stran. Dvě stě metrů, které dělily kotviště od návsi, urazili během několika málo minut. Prohledali první chatrče. Byly prázdné. Nikde pod očouzenými stropy z trávy nehořel oheň. Ve vsi Tři palmy nezůstal žádný muž, dokonce zde nebyly ani ženy, ani děti.</w:t>
      </w:r>
    </w:p>
    <w:p w:rsidR="0058082B" w:rsidRDefault="0058082B" w:rsidP="00CA6003">
      <w:r>
        <w:t>Autokrat a jeho biřicové pročesali každou chýši, nahlíželi pod lůžka a do spíží. Do rukou jim padl pouze jeden bezzubý slepý stařec, který se jich blekotavě vyptával, co hledají.</w:t>
      </w:r>
    </w:p>
    <w:p w:rsidR="0058082B" w:rsidRDefault="0058082B" w:rsidP="00CA6003">
      <w:r>
        <w:t>„Náčelníka a ostatní lidi,“ vyštěkl Mehooly.</w:t>
      </w:r>
    </w:p>
    <w:p w:rsidR="0058082B" w:rsidRDefault="0058082B" w:rsidP="00CA6003">
      <w:r>
        <w:t>„Ó, muži,“ zaskřehotal staroch a založil si neuvěřitelně tenké paže za hlavou. „Všichni odešli do džungle. Bylo odtamtud slyšet, jak brousí oštěpy, napínají tětivy a zkoušejí závěry pušek. Vzali si všechno s sebou, ó, pane – jídlo, nádoby s pitím, děti, zvířata a ženy. Ve vsi nezůstal nikdo kromě mě, ubohého slepce, ó, pane.“</w:t>
      </w:r>
    </w:p>
    <w:p w:rsidR="0058082B" w:rsidRDefault="0058082B" w:rsidP="00CA6003">
      <w:r>
        <w:t>„Ty nejsi jen slepý, ale také blázen, dědku,“ zasyčel tlusťoch a skopl chudáka do prachu. „Honem, zpátky na palubu!“</w:t>
      </w:r>
    </w:p>
    <w:p w:rsidR="0058082B" w:rsidRDefault="0058082B" w:rsidP="00CA6003">
      <w:r>
        <w:t>Člun mezitím obrátil. Motor běžel naprázdno a muži přecházeli po lávce na palubu. Přesně ve chvíli, kdy si autokrat stoupl vedle kormidelníka, roztrhl mu hrot šípu levou paži. Člun zamířil do proudu a muži pálili do pralesa na břehu. Nebylo jisté, jestli někoho zasáhli. Ticho prořízly kulky svištící mezi listovím a skřeky vylekaných ptáků.</w:t>
      </w:r>
    </w:p>
    <w:p w:rsidR="0058082B" w:rsidRDefault="0058082B" w:rsidP="00CA6003">
      <w:r>
        <w:lastRenderedPageBreak/>
        <w:t>„To je jasná vzpoura,“ prohlásil Mehooly zachmuřeně a sledoval, jak mu jeden z mužů obvazuje ránu. „Tohle se nikdo neopovážil už po dvě generace, co vládne naše rodina; ani mému otci se nic podobného nestalo. Ještě nikdy nikdo nestřílel po autokratovi nebo po některém z jeho lidí.“</w:t>
      </w:r>
    </w:p>
    <w:p w:rsidR="0058082B" w:rsidRDefault="0058082B" w:rsidP="00CA6003">
      <w:r>
        <w:t>Za půl dne dopravil člun tlusťocha a jeho strážce zpátky do Velkého města. Naleštěné palubní nástavby z ušlechtilého dřeva byly poškrábány od stovek šípů. Dva muži spadli z lodě s dlouhými rákosovými šípy v hrudi. To byla otevřená vzpoura!</w:t>
      </w:r>
    </w:p>
    <w:p w:rsidR="0058082B" w:rsidRDefault="0058082B" w:rsidP="00CA6003">
      <w:r>
        <w:t>Dny, které lovec kožešin strávil na břehu řeky, stačily, aby v rezidenci zavládl strach a v celé zemi vypuklo povstání. Pověst o vzdálené Zemi zapůsobila; všichni čekali, až padne tajemství Fialového měsíce. V lesích se často děly věci, které nebylo možné vysvětlit střízlivou úvahou. Autokrat soptil vzteky a klel, když se vrátil do opevněné rezidence. Jeho panství nejen zakolísalo – bylo v troskách. Co má dělat? To nevěděl.</w:t>
      </w:r>
    </w:p>
    <w:p w:rsidR="0058082B" w:rsidRDefault="0058082B" w:rsidP="00CA6003">
      <w:r>
        <w:t>Musel nečinně přihlížet, jak další lidé utíkají do lesů. Zbylo mu už pouhých devatenáct věrných. Dvacet mužů se nemohlo postavit milionu osadníků – ale co měl udělat?</w:t>
      </w:r>
    </w:p>
    <w:p w:rsidR="0058082B" w:rsidRDefault="0058082B" w:rsidP="00240241">
      <w:pPr>
        <w:pStyle w:val="hvezdy"/>
      </w:pPr>
      <w:r>
        <w:t>* * *</w:t>
      </w:r>
    </w:p>
    <w:p w:rsidR="0058082B" w:rsidRDefault="0058082B" w:rsidP="00CA6003">
      <w:r>
        <w:t>Na několik dní zavládl tíživý klid. Z lesů se neozývalo nic jiného než dunění voca-voca. Autokrat se zdržoval se svými gardisty za palisádovou ohradou rezidence. Noc Fialového měsíce se neúprosně blížila.</w:t>
      </w:r>
    </w:p>
    <w:p w:rsidR="0058082B" w:rsidRDefault="0058082B" w:rsidP="00CA6003">
      <w:r>
        <w:t>Hlas noci promlouval k tlusťochovi a ten spal vždy sotva pár hodin. A bubny vysílaly do lesů zprávy o tom, jak to bude krásné, až se planeta spojí se Zemí.</w:t>
      </w:r>
    </w:p>
    <w:p w:rsidR="0058082B" w:rsidRDefault="0058082B" w:rsidP="00CA6003">
      <w:r>
        <w:t>Země zaplatí každý strom a každou kožešinu. Přiletí další lidé a vybudují silnice, kosmodromy a věže. Budou přistávat lodě, až bude uzavřena velká smlouva.</w:t>
      </w:r>
    </w:p>
    <w:p w:rsidR="0058082B" w:rsidRDefault="0058082B" w:rsidP="00CA6003">
      <w:r>
        <w:t>A další bubny hřímaly v odpověď: „Pouštíme se do tance přistávající lodi a čekáme na noc Fialového měsíce. Přijdeme všichni do Velkého města. Od pramene, z horního toku i od břehu delty.“</w:t>
      </w:r>
    </w:p>
    <w:p w:rsidR="0058082B" w:rsidRDefault="0058082B" w:rsidP="00CA6003">
      <w:r>
        <w:lastRenderedPageBreak/>
        <w:t>Ovehsi a Vohmai seděli před chatrčí a pozorovali světla v Limbari. Za několik vteřin měla nastat noc. Vzplály hvězdy a jeden měsíc se vynořil nad pralesem a zamířil k vrcholu své dráhy, zatímco druhý se objevil na protilehlé straně mezi hvězdami.</w:t>
      </w:r>
    </w:p>
    <w:p w:rsidR="0058082B" w:rsidRDefault="0058082B" w:rsidP="00CA6003">
      <w:r>
        <w:t>„Ještě čtyři dny, Ovehsi,“ hlesl Aola. „Pak uvidíme. Nemyslím si, že by autokrat byl skutečně nebezpečný. Nedokáže zabránit ničemu, ale raději bych ho přece jen zneškodnil jednou provždy.“</w:t>
      </w:r>
    </w:p>
    <w:p w:rsidR="0058082B" w:rsidRDefault="0058082B" w:rsidP="00CA6003">
      <w:r>
        <w:t>Hrůzou bičovaný autokratův mozek potřeboval tři dny a musel vstřebat spoustu nejrůznějších zpráv a pokynů, než si tlusťoch spojil příchod lovce kožešin s událostmi, jež se vzápětí daly překotně do pohybu. Když se Aola Vohmai neslyšně blížil k rezidenci, ještě nevyšel ani jeden měsíc. Do onoho okamžiku zbývalo osm hodin.</w:t>
      </w:r>
    </w:p>
    <w:p w:rsidR="0058082B" w:rsidRDefault="0058082B" w:rsidP="00CA6003">
      <w:r>
        <w:t>Vlhký noční vzduch do sebe vsával zář hvězd a šířil ji do daleka. Nikde se nic nepohnulo; stromy a keře byly zality bledým světlem a stály nehybně jako sochy. Bylo zde však ještě něco. Vohmai to cítil. Neklid, pro který neexistovalo žádné správné označení; jako by zatajili dech ti, kteří čekali v lesích. Vzpomínka na Terru, slábnoucí a hasnoucí generaci za generací, tu náhle byla zpátky a v plné síle. V domorodcích se probudilo vědomí, že jsou potomky technicky vyspělých osadníků, kteří zde přistáli, aby si podrobili přírodu. Současně cítili stud nad tím, že je těžkopádná horká příroda Dong-soni stáhla na svou primitivní úroveň. Tím také vzrůstal pocit děsu.</w:t>
      </w:r>
    </w:p>
    <w:p w:rsidR="0058082B" w:rsidRDefault="0058082B" w:rsidP="00CA6003">
      <w:r>
        <w:t>Vohmai sevřel křečovitě v ruce pažbu paprskometu. Zdroj nebezpečí se ukrýval ve tmě a byl neviditelný. Přece jen něco rozeznal; před ním se cosi pohybovalo. Nebo že by to byl přelud? Na chvilku zavřel oči a zase je otevřel. Nebezpečí se skrývalo kdesi ve tmě. Cosi v jeho okolí páchlo jinak, a i když se to nehýbalo, bylo to fyzicky přítomné. Ozvalo se cinknutí kovu, jako když někdo odjišťuje paprskomet. Náhle se Vohmai otočil a uskočil stranou. Za ním cosi prosvištělo vzduchem, nějaký muž zasténal a zmlkl. Pak se na Aolu vrhli.</w:t>
      </w:r>
    </w:p>
    <w:p w:rsidR="0058082B" w:rsidRDefault="0058082B" w:rsidP="00CA6003">
      <w:r>
        <w:t xml:space="preserve">Zkroutili mu ruce za zády a on okolo sebe divoce kopal. Rozdával kolem sebe rány a kdosi zaklel v říčním dialektu. Vtom </w:t>
      </w:r>
      <w:r>
        <w:lastRenderedPageBreak/>
        <w:t>se rozsvítil reflektor a Vohmai zjistil, že je obklíčen šesti strážnými. Svázali mu ruce v zápěstích, a když pohlédl na zem, spatřil jednoho gardistů nehybně ležícího v trávě.</w:t>
      </w:r>
    </w:p>
    <w:p w:rsidR="0058082B" w:rsidRDefault="0058082B" w:rsidP="00CA6003">
      <w:r>
        <w:t>„Máme ho,“ řekl někdo. „Tak, a padáme s ním do rezidence.“</w:t>
      </w:r>
    </w:p>
    <w:p w:rsidR="0058082B" w:rsidRDefault="0058082B" w:rsidP="00CA6003">
      <w:r>
        <w:t>Hodili ho mezi sedadla terénního vozu a motor zavyl. Během několika málo minut ho dopravili do haly, kde už na ně čekali autokrat a další gardisté. Tlusťoch byl brunátný a měřil si ho jantarovýma očima. Nedalo se říct, zda nenávistně, poraženecky či vědoucně. Vohmai začínal chápat.</w:t>
      </w:r>
    </w:p>
    <w:p w:rsidR="0058082B" w:rsidRDefault="0058082B" w:rsidP="00CA6003">
      <w:r>
        <w:t>„Co jsem ti udělal?“ zeptal se ho Mehooly.</w:t>
      </w:r>
    </w:p>
    <w:p w:rsidR="0058082B" w:rsidRDefault="0058082B" w:rsidP="00CA6003">
      <w:r>
        <w:t>Aola pozvedl tázavě obočí a odpověděl: „Nevím, nač se mě ptáš, ó, autokrate. Nejsem ten, za koho mě máš.“</w:t>
      </w:r>
    </w:p>
    <w:p w:rsidR="0058082B" w:rsidRDefault="0058082B" w:rsidP="00CA6003">
      <w:r>
        <w:t>„Lžeš!“</w:t>
      </w:r>
    </w:p>
    <w:p w:rsidR="0058082B" w:rsidRDefault="0058082B" w:rsidP="00CA6003">
      <w:r>
        <w:t>Vohmai pokrčil rameny.</w:t>
      </w:r>
    </w:p>
    <w:p w:rsidR="0058082B" w:rsidRDefault="0058082B" w:rsidP="00CA6003">
      <w:r>
        <w:t>„Podnítil jsi k otevřené vzpouře lidi, kterým jsem dosud vládl. Můžeš za to, že už nevím, co mám dělat. Chceš pomocí směšného kouzla s Fialovým měsícem zničit zbytky kultury na této planetě. A proto zemřeš.“</w:t>
      </w:r>
    </w:p>
    <w:p w:rsidR="0058082B" w:rsidRDefault="0058082B" w:rsidP="00CA6003">
      <w:r>
        <w:t>Oba muži spolu začali hovořit beze slov, pouze očima. Zkoumavě se měřili, až nakonec autokrat rozkázal: „Přeřežte mu pouta!“</w:t>
      </w:r>
    </w:p>
    <w:p w:rsidR="0058082B" w:rsidRDefault="0058082B" w:rsidP="00CA6003">
      <w:r>
        <w:t>Vohmai cítil, jak mu odpadly provazy kolem zápěstí.</w:t>
      </w:r>
    </w:p>
    <w:p w:rsidR="0058082B" w:rsidRDefault="0058082B" w:rsidP="00CA6003">
      <w:r>
        <w:t>„Tak mluv!“ vyštěkl tlusťoch.</w:t>
      </w:r>
    </w:p>
    <w:p w:rsidR="0058082B" w:rsidRDefault="0058082B" w:rsidP="00CA6003">
      <w:r>
        <w:t>Vohmai zarytě mlčel a rozhlížel se. V hale se shromáždilo všech čtrnáct mužů, kteří ještě setrvávali v rezidenci. Agentovi bylo jasné, že Ovehsi sedí před maličkou obrazovkou s reproduktorem a vidí a slyší všechno, a také věděl, že před bránou rezidence tikají hodiny. Podle jeho výpočtu zbývalo do zjevení přibližně sedm hodin – a možná nějaká ta minuta navíc.</w:t>
      </w:r>
    </w:p>
    <w:p w:rsidR="0058082B" w:rsidRDefault="0058082B" w:rsidP="00CA6003">
      <w:r>
        <w:t>„Nemám, co bych ti řekl,“ odpověděl. „Jsem jen chudý lovec kožešin. Zřejmě vidíš přízraky, ó, autokrate.“</w:t>
      </w:r>
    </w:p>
    <w:p w:rsidR="0058082B" w:rsidRDefault="0058082B" w:rsidP="00CA6003">
      <w:r>
        <w:t>„Co tu pohledáváš?“ zeptal se ho jeden z gardistů. „Neznám tě a nezná tě ani nikdo z města.“</w:t>
      </w:r>
    </w:p>
    <w:p w:rsidR="0058082B" w:rsidRDefault="0058082B" w:rsidP="00CA6003">
      <w:r>
        <w:lastRenderedPageBreak/>
        <w:t>„Zato já je znám všechny,“ namítl Vohmai. „Jejich mozky jsou slabé.“</w:t>
      </w:r>
    </w:p>
    <w:p w:rsidR="0058082B" w:rsidRDefault="0058082B" w:rsidP="00CA6003">
      <w:r>
        <w:t>Nastalo napjaté ticho, které zničehonic přerušilo zaječení. „Hoří!“</w:t>
      </w:r>
    </w:p>
    <w:p w:rsidR="0058082B" w:rsidRDefault="0058082B" w:rsidP="00CA6003">
      <w:r>
        <w:t>Vohmai se uchechtl. Spínací hodiny zaúřadovaly přesně. Vedle brány vyrostl z půdy mohutný sloup. Miniaturní energetické dělo roztavilo zeminu a proměnilo ji v bíle žhnoucí plyny, které stoupaly do výše a jejichž plamenné jazyky ožehávaly dřevěnou palisádu. Gardisté znervózněli, ale zůstali v hale. Aola se také ani nehnul. Strážní se rozběhli, teprve když jiskry přeskočily na střechu ze suché trávy a zapálily ji.</w:t>
      </w:r>
    </w:p>
    <w:p w:rsidR="0058082B" w:rsidRDefault="0058082B" w:rsidP="00CA6003">
      <w:r>
        <w:t>„Stůjte, zbabělci!“ vřeštěl za nimi autokrat. Nehybný lovec se náhle proměnil ve vířivý stín. Vrhl se vpřed, odhodil tlusťocha stranou a popadl nabitý samopal ležící na stole. Potom proběhl dveřmi do ložnice, nedbaje kulek, které se za ním zavrtávaly do podlahy. Napřáhl ruce a proskočil zavřeným oknem. Udělal předpisový parakotoul a bleskurychle se zvedl ze země. Stál ve vnitřním dvoře.</w:t>
      </w:r>
    </w:p>
    <w:p w:rsidR="0058082B" w:rsidRDefault="0058082B" w:rsidP="00CA6003">
      <w:r>
        <w:t>Rozzářil se světlomet a kdosi na lovce zahájil palbu. Přeběhl k místu, kde spočívala na sloupech přečnívající střecha, a vypálil dlouhou dávku ze samopalu. Střelba ustala. Vyschlá dřevěná palisáda, kterou byla obehnána rezidence, hořela jako troud a v patiu bylo příšerné vedro. Odevšad šlehaly plameny a létaly jiskry.</w:t>
      </w:r>
    </w:p>
    <w:p w:rsidR="0058082B" w:rsidRDefault="0058082B" w:rsidP="00CA6003">
      <w:r>
        <w:t>Na zahradě bylo světlo jako ve dne a plameny vrhaly groteskní stíny. Vohmai si prostřílel cestu k východu. Znovu mu létaly vstříc kulky. Hodil sebou na zem a převalil se do stínu, zbraň přitisknutou na hrudník. Zakrátko vstal, proběhl mezi hořícími pilíři brány, přeskočil příkop a zmizel ve tmě. Za ním se táhly dráhy svítivých střel; naštěstí ho žádná nezasáhla. S rezidencí v plamenech za zády se přehnal po vyšlapaných stezkách k Ovehsinu domku. Klesl na schody přede dveřmi a sípavě popadal dech.</w:t>
      </w:r>
    </w:p>
    <w:p w:rsidR="0058082B" w:rsidRDefault="0058082B" w:rsidP="00CA6003">
      <w:r>
        <w:t>„Jsi zraněný?“ zeptala se ho dívka.</w:t>
      </w:r>
    </w:p>
    <w:p w:rsidR="0058082B" w:rsidRDefault="0058082B" w:rsidP="00CA6003">
      <w:r>
        <w:lastRenderedPageBreak/>
        <w:t>Zavrtěl hlavou a zachrčel: „Vykopala jsi zbraně, které se před tisíci dny snesly z nebe?“</w:t>
      </w:r>
    </w:p>
    <w:p w:rsidR="0058082B" w:rsidRDefault="0058082B" w:rsidP="00CA6003">
      <w:r>
        <w:t>„Ano – tady jsou,“ oznámila mu Ovehsi a podala mu dva plastové pytle. Vohmai je roztrhl a vytáhl z nich dva modré lesklé dezintegrátory bojových sil Impéria, nabité a zajištěné. Jeden si zastrčil za opasek a druhý si vzal do ruky.</w:t>
      </w:r>
    </w:p>
    <w:p w:rsidR="0058082B" w:rsidRDefault="0058082B" w:rsidP="00CA6003">
      <w:r>
        <w:t>„Počkáme,“ řekl.</w:t>
      </w:r>
    </w:p>
    <w:p w:rsidR="0058082B" w:rsidRDefault="0058082B" w:rsidP="00CA6003">
      <w:r>
        <w:t>Opět se rozduněly bubny voca-voca. „Rezidence je v plamenech, muži v lesích. Tyranova moc je zlomena. Za šest hodin vyjde Fialový měsíc. Čekejte a buďte v pohotovosti.“</w:t>
      </w:r>
    </w:p>
    <w:p w:rsidR="0058082B" w:rsidRDefault="0058082B" w:rsidP="00CA6003">
      <w:r>
        <w:t>„Jestli nás hledají, přijdou určitě sem,“ řekl Vohmai. „Spojím se s lodí – a pak se můžeme schovat na okraji kosmodromu.“</w:t>
      </w:r>
    </w:p>
    <w:p w:rsidR="0058082B" w:rsidRDefault="0058082B" w:rsidP="00CA6003">
      <w:r>
        <w:t>Vešel do chýše a vzal ze stolu maličký vysílač. Reproduktor a objektiv shořely spolu s ostatním vybavením haly; přepnul na jinou frekvenci a zakrátko se ozval radista kosmické lodi.</w:t>
      </w:r>
    </w:p>
    <w:p w:rsidR="0058082B" w:rsidRDefault="0058082B" w:rsidP="00CA6003">
      <w:r>
        <w:t>„Tady Aola Vohmai. Jsem poblíž kosmodromu. Čas minus tři sta šedesát minut. Prosím, sjeďte úplný program. Konec.“</w:t>
      </w:r>
    </w:p>
    <w:p w:rsidR="0058082B" w:rsidRDefault="0058082B" w:rsidP="00CA6003">
      <w:r>
        <w:t>Za chvilku vyšli muž a dívka z chatrče a zmizeli ve tmě.</w:t>
      </w:r>
    </w:p>
    <w:p w:rsidR="0058082B" w:rsidRDefault="0058082B" w:rsidP="00240241">
      <w:pPr>
        <w:pStyle w:val="hvezdy"/>
      </w:pPr>
      <w:r>
        <w:t>* * *</w:t>
      </w:r>
    </w:p>
    <w:p w:rsidR="0058082B" w:rsidRDefault="0058082B" w:rsidP="00CA6003">
      <w:r>
        <w:t>Plameny pohasly a vytvořily nezřetelnou linii – jakýsi geometrický tvar uprostřed nízkých křovin. Mezi žhavými pozůstatky se pohybovalo několik postav. Vohmai seděl na okraji bývalého vesmírného přístavu na zpola ztrouchnivělém kmenu vedle Ovehsi. Oba bílé měsíce dováděly na svých drahách uprostřed jasných hvězd. Všude bylo ticho. Čekali.</w:t>
      </w:r>
    </w:p>
    <w:p w:rsidR="0058082B" w:rsidRDefault="0058082B" w:rsidP="00CA6003">
      <w:r>
        <w:t>Pak, po několika hodinách, se to stalo. Jako by někdo dal neslyšné znamení za obrovskou scénou. Listy na stromech vypadaly jako miliony ostražitých očí. Vzduch byl náhle plný chvění a bzukotu, který jako by pocházel od včelího roje. Zdálo se, že dokonce utichl i noční vítr. Voca-voca se odmlčely. Ovehsi zavřela oči a opřela se o kmen.</w:t>
      </w:r>
    </w:p>
    <w:p w:rsidR="0058082B" w:rsidRDefault="0058082B" w:rsidP="00CA6003">
      <w:r>
        <w:t xml:space="preserve">Z lesů k nim dolehl zvuk, který zpočátku zněl jako jeden velký, sotva slyšitelný povzdech. Postupně sílil a změnil se v děsivý rachot. Objevil se třetí měsíc. Dokonalá koule se vznášela </w:t>
      </w:r>
      <w:r>
        <w:lastRenderedPageBreak/>
        <w:t>uprostřed téměř nepozorovatelného závoje, který byl zprvu bledě modrý, na okamžik vzplál křiklavou bílou a posléze plíživě měnil barvu, až byl beze zbytku fialový.</w:t>
      </w:r>
    </w:p>
    <w:p w:rsidR="0058082B" w:rsidRDefault="0058082B" w:rsidP="00CA6003">
      <w:r>
        <w:t>Započala operace Noc Fialového měsíce. Měsíc klesal. Jeho zářivá barva zaplnila oblohu a byla jasnější než hvězdy. Na opačné straně džungle přeletěl měsíc vysoko nad vrcholky stromů a majestátně dokončil velký kruh. Když dorazil do výchozího bodu, změnil fialový měsíc směr; kruh přešel ve spirálu. Vohmai si vypočítal, že střed této spirály nejspíš tvoří opuštěný kosmodrom.</w:t>
      </w:r>
    </w:p>
    <w:p w:rsidR="0058082B" w:rsidRDefault="0058082B" w:rsidP="00CA6003">
      <w:r>
        <w:t>Vzduch se chvěl mohutným hukotem. Z pralesa vyplouvali lidé na štíhlých vydlabaných kmenech, v dlouhých konvojích i v nepočetných skupinkách. Oštěpy se jim fialově blyštěly stejně jako hlavně starých pušek. Zpoza stromů se hrnulo čím dál víc pěších a zaplavovalo okolí Limbari. Kruh tvořený mnohočetným davem se postupně zužoval. Fialový měsíc klesal ve spirále čím dál níž. A pak se zastavil.</w:t>
      </w:r>
    </w:p>
    <w:p w:rsidR="0058082B" w:rsidRDefault="0058082B" w:rsidP="00CA6003">
      <w:r>
        <w:t>Uplynulo pět nekonečných minut. Bylo slyšet jen mumlání milionu hlasů. Působilo to dojmem, jako kdyby nic jiného neexistovalo. Vzápětí fialová záře pohasla. Uprostřed lodi vyšlehly bílé plameny a koule o průměru jednoho sta pozemských metrů se snášela na plochu kosmodromu. Rozzářily se reflektory a osvítily zaplevelený, zaneřáděný terén. Ozval se sykot a z lodi se vysunuly přistávací vzpěry. Rozechvěle se přibližovaly k zemi. Praštěly ztrouchnivělé kmeny a drcené keře, než loď konečně přistála. Když se Aola rozhlédl, zjistil, že obyvatelé džungle mezitím obstoupili plochu kosmodromu v téměř neprostupném kruhu.</w:t>
      </w:r>
    </w:p>
    <w:p w:rsidR="0058082B" w:rsidRDefault="0058082B" w:rsidP="00CA6003">
      <w:r>
        <w:t>Otevřela se obrovská nákladová komora; paprsek světla zasáhl postavu uprostřed tmavé kovové lávky. Muž měl na sobě přiléhavou uniformu s širokou šerpou a na rukou měl navlečené bílé rukavice. Rampa zarachotila a vyjela ven. Zapraskal reproduktor a muž pomalu a nahlas v dong-soničtině řekl: „Aolo Vohmaii – volám tě! Přijď ke mně, prosím!“</w:t>
      </w:r>
    </w:p>
    <w:p w:rsidR="0058082B" w:rsidRDefault="0058082B" w:rsidP="00CA6003">
      <w:r>
        <w:t>Napříč plochou kráčel lovec kožešin. Agent měl co dělat, aby neklopýtl. Pod nohy se mu pletly trnité šlahouny a vysoká tráva.</w:t>
      </w:r>
    </w:p>
    <w:p w:rsidR="0058082B" w:rsidRDefault="0058082B" w:rsidP="00CA6003">
      <w:r>
        <w:lastRenderedPageBreak/>
        <w:t>Vtom se ozval výkřik. „Aolo, pozor – autokrat!“</w:t>
      </w:r>
    </w:p>
    <w:p w:rsidR="0058082B" w:rsidRDefault="0058082B" w:rsidP="00CA6003">
      <w:r>
        <w:t>Agent se prudce otočil. Mehooly se rozběhl k lodi jako splašený bizon. V rukou svíral samopal. Aola odhadl bleskurychle vzdálenost na pět set kroků; to bylo příliš mnoho na přesnou střelbu. Věděl to i autokrat. Nastalo hluboké ticho.</w:t>
      </w:r>
    </w:p>
    <w:p w:rsidR="0058082B" w:rsidRDefault="0058082B" w:rsidP="00CA6003">
      <w:r>
        <w:t>Vohmai s neotřesitelným klidem vykřikl: „Stůj – Mehooly!“</w:t>
      </w:r>
    </w:p>
    <w:p w:rsidR="0058082B" w:rsidRDefault="0058082B" w:rsidP="00CA6003">
      <w:r>
        <w:t>Tlusťoch neposlechl ani neodpověděl. Prodloužil krok a pozvedl zbraň. Vzápětí začaly z jejího ústí šlehat dlouhé světle červené plameny; kulky svištěly těsně kolem Vohmaie. Agent se zpola otočil a ukázal Mehoolymu levé rameno. Zíral strnule na očouzený autokratův obličej, v němž se náhle změnil výraz. Tlusťochova vůle byla nezdolná – zvítězit, nebo prohrát. Autokrat vypálil znovu a znovu ho nezasáhl. Odhodil zbraň s prázdným zásobníkem a zpoza opasku vytrhl impulzátor.</w:t>
      </w:r>
    </w:p>
    <w:p w:rsidR="0058082B" w:rsidRDefault="0058082B" w:rsidP="00CA6003">
      <w:r>
        <w:t>Přesně v té chvíli ho zasáhl Vohmaiův výstřel. Agent sklonil zbraň a pomalu přešel k zhroucenému protivníkovi. Na umírajícího autokrata dopadla zář reflektoru. V jeho rysech se rozhostil šedý klid smrti.</w:t>
      </w:r>
    </w:p>
    <w:p w:rsidR="0058082B" w:rsidRDefault="0058082B" w:rsidP="00CA6003">
      <w:r>
        <w:t>„Chtěl jsi vyhladit dědictví Země, a když sis uvědomil, že konec je neodvratný, rozhodl ses raději zemřít, než aby ses na to díval. Je to tak?“</w:t>
      </w:r>
    </w:p>
    <w:p w:rsidR="0058082B" w:rsidRDefault="0058082B" w:rsidP="00CA6003">
      <w:r>
        <w:t>„Ano,“ zachrčel tlusťoch namáhavě. „Zjistil jsem, že nelze vymazat vzpomínky na Terru, na její moc a nádheru. Žil jsem – a skláním se pouze před Zemí, jinak před nikým. Ta hra stála za to.“</w:t>
      </w:r>
    </w:p>
    <w:p w:rsidR="0058082B" w:rsidRDefault="0058082B" w:rsidP="00CA6003">
      <w:r>
        <w:t>Vohmai se otočil a vzhlédl k lodi, kde se objevil královský posel v červené uniformě.</w:t>
      </w:r>
    </w:p>
    <w:p w:rsidR="0058082B" w:rsidRDefault="0058082B" w:rsidP="00CA6003">
      <w:r>
        <w:t>Vyslanec zahřímal: „Zdraví vás vzdálená Země, jež na vás nezapomněla. Vyberte si ze svého středu jednoho, jestliže si chcete pohovořit. Já jsem Scott Rhettnys, posel Terry. Zdravím vás.“</w:t>
      </w:r>
    </w:p>
    <w:p w:rsidR="0058082B" w:rsidRDefault="0058082B" w:rsidP="00CA6003">
      <w:r>
        <w:t>Vohmai se pousmál a zastrčil si zbraň za opasek. Splnil úkol. K osmi stům dvěma světům přibyl další. Byl malý, ale jeho obyvatelé byli Terranci.</w:t>
      </w:r>
    </w:p>
    <w:p w:rsidR="0058082B" w:rsidRDefault="0058082B" w:rsidP="00CA6003">
      <w:r>
        <w:t>V té chvíli se konec rampy dotkl povrchu, posel z ní sestoupil a přicházel.</w:t>
      </w:r>
    </w:p>
    <w:p w:rsidR="0058082B" w:rsidRDefault="0058082B" w:rsidP="00240241">
      <w:pPr>
        <w:pStyle w:val="Nadpis3"/>
      </w:pPr>
      <w:r>
        <w:lastRenderedPageBreak/>
        <w:t>3</w:t>
      </w:r>
    </w:p>
    <w:p w:rsidR="0058082B" w:rsidRDefault="0058082B" w:rsidP="00CA6003">
      <w:r>
        <w:t>Nicoline Terjesenová seděla v křesle se zlatavým potahem vedle stolku, na němž nebylo nic než popelník. Z cigarety, kterou do něj odložila, stoupal kouř a vytvářel v teplém vzduchu různé útvary. Ruce měla složené za hlavou a její šedé oči hleděly na světla Brasílie. Paprsek pronikající pootevřenými dveřmi na terasu si pohrával s linií jejího krku. Bylo deset večer. Nicoline byla trochu unavená; nacházela se ve stavu přechodu mezi bděním a sněním. Oči měla otevřené a myslela na Toniho Cimarosů.</w:t>
      </w:r>
    </w:p>
    <w:p w:rsidR="0058082B" w:rsidRDefault="0058082B" w:rsidP="00CA6003">
      <w:r>
        <w:t>Vtom ji vyrušilo zvonění. Udiveně se podívala na hodinky a vstala. Prošla obývacím pokojem, ordinací a otevřela dveře spojující čekárnu s chodbou. Jen překvapeně zamrkala, když spatřila Toniho s jednou rukou za zády. Vzápětí ji vytáhl a podal Nicoline velkou kytici žlutých květů.</w:t>
      </w:r>
    </w:p>
    <w:p w:rsidR="0058082B" w:rsidRDefault="0058082B" w:rsidP="00CA6003">
      <w:r>
        <w:t>„Myslel jsem si, že pokud tě někdo smí rušit v tuhle dobu, pak jsem to jedině já,“ řekl. „A tady mám vstupenku. Dej ji do té hezké staré vázy; hodí se barevně k tvým vlasům.“</w:t>
      </w:r>
    </w:p>
    <w:p w:rsidR="0058082B" w:rsidRDefault="0058082B" w:rsidP="00CA6003">
      <w:r>
        <w:t>„Copak, snad se neučíš zdvořilosti?“ neodpustila si jízlivost a zachichotala se.</w:t>
      </w:r>
    </w:p>
    <w:p w:rsidR="0058082B" w:rsidRDefault="0058082B" w:rsidP="00CA6003">
      <w:r>
        <w:t>„Smím vstoupit?“</w:t>
      </w:r>
    </w:p>
    <w:p w:rsidR="0058082B" w:rsidRDefault="0058082B" w:rsidP="00CA6003">
      <w:r>
        <w:t>„Přirozeně. Ty vždycky.“</w:t>
      </w:r>
    </w:p>
    <w:p w:rsidR="0058082B" w:rsidRDefault="0058082B" w:rsidP="00CA6003">
      <w:r>
        <w:t>Dveře se zavřely. Nicoline pohlédla zkoumavě na Toniho a její ospalost byla rázem tatam; mladý Cimarosa se tvářil, jako že usilovně přemýšlí.</w:t>
      </w:r>
    </w:p>
    <w:p w:rsidR="0058082B" w:rsidRDefault="0058082B" w:rsidP="00CA6003">
      <w:r>
        <w:t>„Vsadím se, že máš na mě nějaké otázky nebo ti něco není jasné,“ řekla a vynesla na terasu druhé křeslo.</w:t>
      </w:r>
    </w:p>
    <w:p w:rsidR="0058082B" w:rsidRDefault="0058082B" w:rsidP="00CA6003">
      <w:r>
        <w:t>Toni přikývl. Švédka si všimla, že pozbyl něco ze své chladné koženosti – a to trvale, ne jen v její přítomnosti. Usmála se na něj.</w:t>
      </w:r>
    </w:p>
    <w:p w:rsidR="0058082B" w:rsidRDefault="0058082B" w:rsidP="00CA6003">
      <w:r>
        <w:t>„Máš pravdu,“ spustil Anthony. „Mám problém. Nevím, s kým bych si o něm mohl promluvit líp než s tebou. Vyslechneš mě?“</w:t>
      </w:r>
    </w:p>
    <w:p w:rsidR="0058082B" w:rsidRDefault="0058082B" w:rsidP="00CA6003">
      <w:r>
        <w:t>„Tvé problémy jsou i mé problémy,“ řekla a zamáčkla cigaretu v popelníku.</w:t>
      </w:r>
    </w:p>
    <w:p w:rsidR="0058082B" w:rsidRDefault="0058082B" w:rsidP="00CA6003">
      <w:r>
        <w:t>„Tak stojí psáno…“ prohlásil a zašklebil se.</w:t>
      </w:r>
    </w:p>
    <w:p w:rsidR="0058082B" w:rsidRDefault="0058082B" w:rsidP="00CA6003">
      <w:r>
        <w:lastRenderedPageBreak/>
        <w:t>„Jde o něco osobního?“ zeptala se Toniho a on opět přikývl.</w:t>
      </w:r>
    </w:p>
    <w:p w:rsidR="0058082B" w:rsidRDefault="0058082B" w:rsidP="00CA6003">
      <w:r>
        <w:t>„Můj otec je po smrti,“ hlesl. „A zanechal mi tři různé záležitosti. Své životní dílo, tedy firmu a spoustu peněz, svou myšlenku pomstít se Randolphu Keegymu a tenhle deník.“ Sáhl do náprsní kapsy sportovní košile a vytáhl z ní útlou knížečku vázanou v bílé kůži. V pravém dolním rohu byl ozdobný monogram Spencera Cimarose.</w:t>
      </w:r>
    </w:p>
    <w:p w:rsidR="0058082B" w:rsidRDefault="0058082B" w:rsidP="00CA6003">
      <w:r>
        <w:t>„A tebe některé pasáže znepokojily,“ hádala Nicoline a položila ruku na deník.</w:t>
      </w:r>
    </w:p>
    <w:p w:rsidR="0058082B" w:rsidRDefault="0058082B" w:rsidP="00CA6003">
      <w:r>
        <w:t>„Ano – jak víš?“</w:t>
      </w:r>
    </w:p>
    <w:p w:rsidR="0058082B" w:rsidRDefault="0058082B" w:rsidP="00CA6003">
      <w:r>
        <w:t>„Tušila jsem to. Ta tvoje obřadnost.“</w:t>
      </w:r>
    </w:p>
    <w:p w:rsidR="0058082B" w:rsidRDefault="0058082B" w:rsidP="00CA6003">
      <w:r>
        <w:t>Mladík pohlédl na dívku a tvářil se neobvykle vážně. „Jsi nejen hezká, ale také mimořádně chytrá – až nezvykle na ženu. Myslím to vážně.“</w:t>
      </w:r>
    </w:p>
    <w:p w:rsidR="0058082B" w:rsidRDefault="0058082B" w:rsidP="00CA6003">
      <w:r>
        <w:t>„To já vím,“ odpověděla a spokojeně pokývala hlavou.</w:t>
      </w:r>
    </w:p>
    <w:p w:rsidR="0058082B" w:rsidRDefault="0058082B" w:rsidP="00CA6003">
      <w:r>
        <w:t>Toni otevřel notes, zalistoval v něm a pak začal téměř jednotvárným hlasem předčítat. Nicoline se pohodlně opřela v křesle a pozorně mu naslouchala.</w:t>
      </w:r>
    </w:p>
    <w:p w:rsidR="0058082B" w:rsidRDefault="0058082B" w:rsidP="00240241">
      <w:pPr>
        <w:pStyle w:val="hvezdy"/>
      </w:pPr>
      <w:r>
        <w:t>* * *</w:t>
      </w:r>
    </w:p>
    <w:p w:rsidR="0058082B" w:rsidRDefault="0058082B" w:rsidP="00CA6003">
      <w:r>
        <w:t xml:space="preserve"> „Několik dní po mé smrti, můj synu Anthony, za tebou přijde D'Arcy. Přivede s sebou muže jménem Glenn Caplan. Přirozeně pouze tehdy, když nenastanou nepředvídané okolnosti. Nehledě na to, že služby, jež D'Arcy poskytuje naší rodině, nelze zaplatit penězi, doporučuji ti vřele, abys pozorně vyslechl, co ti oba muži sdělí a vysvětlí.</w:t>
      </w:r>
    </w:p>
    <w:p w:rsidR="0058082B" w:rsidRDefault="0058082B" w:rsidP="00CA6003">
      <w:r>
        <w:t>My – D'Arcy, Caplan a já – jsme za nesmírné dřiny a obrovských finančních obětí vybudovali organizaci, která sídlí vedle jednoho z měsíců čtvrté planety soustavy slunce Regulus. Přijali jsme myšlenky a záměry, jež se nám jeví správné, a chceme v tomto čase zmatků a mezinárodních politických konfliktů pomoct Zemi a jejím koloniálním planetám. Určitě tě místy zarazí styl tohoto spisku – vím, je spletitý a starobylý, synu, já jsem ale starý muž, a proto také píši postaru. Měl jsi mě ale rád a vím, že se teď jistě usmíváš, když čteš tyto řádky. Je to však můj styl – a je dobrý.</w:t>
      </w:r>
    </w:p>
    <w:p w:rsidR="0058082B" w:rsidRDefault="0058082B" w:rsidP="00CA6003">
      <w:r>
        <w:lastRenderedPageBreak/>
        <w:t>Ti dva tě bezpochyby poprosí, abys dál podporoval výše zmíněný projekt. A rovněž já tě prosím naléhavě, aby ses toho ujal. Jsi jediný dědic a je tvoje věc, jak naložíš s firmou a svým majetkem. Vím, že se nedopustíš ničeho ukvapeného, ale pomoz těm dvěma. Obětovali desetiletí svého života jistým záměrům a kdykoli by pro ně byli ochotni bez váhání položit život.</w:t>
      </w:r>
    </w:p>
    <w:p w:rsidR="0058082B" w:rsidRDefault="0058082B" w:rsidP="00CA6003">
      <w:r>
        <w:t>Na asteroidu nalezneš muže a skvěle vybavené laboratoře. To vše, jakož i tři lodě, je určeno pouze k jednomu účelu: Má to pomoct získat nové světy Zemi a Perrymu Rhodanovi, který se moudře a prozíravě snaží udržet pohromadě velkou říši. Tamní lidé to vědí a jsou ochotni třeba i zemřít, jen aby se vše utajilo. Jestliže bude dobyto pro blaho Terry třeba jen deset řídce osídlených světů z celkem 1 114 planet s atmosférou obsahující kyslík, pak Fialový měsíc splní svůj účel a obhájí si právo na existenci.</w:t>
      </w:r>
    </w:p>
    <w:p w:rsidR="0058082B" w:rsidRDefault="0058082B" w:rsidP="00CA6003">
      <w:r>
        <w:t>Našli jsme na těchto světech Pozemšťany, jež války odřízly od naší kultury a strhly částečně zpět k primitivismu. Plně postačí jen několik málo měsíců a nákladních lodí a z obyvatel stepí a džungle se znovu stanou Terranci, kteří si budou vědomi svého poslání a vezmou osud do vlastních rukou. V závěru těchto statí nalezneš souřadnice oněch světů.</w:t>
      </w:r>
    </w:p>
    <w:p w:rsidR="0058082B" w:rsidRDefault="0058082B" w:rsidP="00CA6003">
      <w:r>
        <w:t>Můj synu! Poté, co tvůj milovaný bratr Alistair musel zemřít kvůli Keegyho zbabělosti, jsi jediný, kdo zůstal z Cimarosů. Prosím tě, rozvaž si velmi pečlivě, jak zareaguješ na D'Arcyho a Caplanovy vývody. Naším úkolem by mělo být napnout všechny síly ve prospěch tohoto díla. Všechny ty národy rozptýlené po vesmíru jsou dětmi Země. Jen už to nevědí – jsou však schopni rozpomenout se hodně rychle.</w:t>
      </w:r>
    </w:p>
    <w:p w:rsidR="0058082B" w:rsidRDefault="0058082B" w:rsidP="00CA6003">
      <w:r>
        <w:t xml:space="preserve">Jistě se budeš sám sebe bezradně ptát: Co je mi do nějakého satelitu? Co s ním mám společného? lnu, jsi můj syn. Musíš proto vykonat stejně tolik, co já: Obětoval jsem své věci mnoho. Můžeme takto snad předejít tomu, aby i nadále umírali mladí i staří lidé ve válkách. Rozšířit moc říše tak, že se nás neopováží nikdo napadnout – to by mělo být naším cílem. Totéž nahlédli také Rhodan a jeho muži. Je naším úkolem zastavit nebo znemožnit nesmyslné vraždění, paličství a ničení obrovských </w:t>
      </w:r>
      <w:r>
        <w:lastRenderedPageBreak/>
        <w:t>hodnot – a zamezit umírání bezpočtu mužů a slzám žen. Už se nesmí vykopávat válečné hroby a vesmírem se nebudou potulovat vraky lodí.</w:t>
      </w:r>
    </w:p>
    <w:p w:rsidR="0058082B" w:rsidRDefault="0058082B" w:rsidP="00CA6003">
      <w:r>
        <w:t>Celý projekt je přísně tajný, a tajný musí také zůstat. Naplánoval jsem to tak, že po určitém úspěchu této operace předáme záznamy, souřadnice a veškeré podklady během osobního rozhovoru Velkému administrátorovi. Můžeš se zařídit podle své vlastní vůle, můžeš převzít vedení projektu, můžeš všechno odevzdat do rukou Perryho Rhodana nebo Allana Mercanta – vskutku záleží jen a jen na tobě. Jen jedno ti připomenu: Země je náš domov. Pochopíš lépe mé pocity, až budeš tak starý jako já. Nebylo by nic, nebýt Terry – kultura, kosmické lodi, bohatství ani moc. Neznali bychom strukturu Mléčné dráhy ani cizí rasy. Neexistovaly by žádné aztécké hliněné sošky, žádné africké masky ani Händelovy suity, Bach ani Rembrandt, ani Le Corbusier či Albert Einstein. Vesmír by nebyl ničím víc než shlukem hvězd a planet, nedosažitelným a nepoznaným. Máš ve svých rukou část terranské moci. Stáhni si prsten a prohlédni si dobře své ruce. Nesmíš učinit nic, co by ohrozilo tento projekt. O to tě prosím já, tvůj otec. Možná je vše, co je zde psáno, ovlivněno pohnutlivými událostmi. Lze si snadno představit, že náhle zemřu a vše přejde na tebe. Pak budeš mít dva lidi, kteří ti budou v každém ohledu nápomocní: D'Arcyho a Caplana. Promluv si s nimi. Ti dva ti pomohou.</w:t>
      </w:r>
    </w:p>
    <w:p w:rsidR="0058082B" w:rsidRDefault="0058082B" w:rsidP="00CA6003">
      <w:r>
        <w:t>14. srpen t. r.</w:t>
      </w:r>
    </w:p>
    <w:p w:rsidR="0058082B" w:rsidRDefault="0058082B" w:rsidP="00CA6003">
      <w:r>
        <w:t>Toni několik vteřin mlčel.</w:t>
      </w:r>
    </w:p>
    <w:p w:rsidR="0058082B" w:rsidRDefault="0058082B" w:rsidP="00CA6003">
      <w:r>
        <w:t>Nicoline vstala, dolila sklenky na stolku a prohlásila: „Vím přibližně, oč jde. Tuším také, v čem tkví tvůj problém. Co mám udělat, abych ti s ním pomohla?“</w:t>
      </w:r>
    </w:p>
    <w:p w:rsidR="0058082B" w:rsidRDefault="0058082B" w:rsidP="00CA6003">
      <w:r>
        <w:t>Toni rovněž vstal, stoupl si za ni a řekl: „To je jednoduché. Nevím, co mám dělat. Jsem bezradný.“</w:t>
      </w:r>
    </w:p>
    <w:p w:rsidR="0058082B" w:rsidRDefault="0058082B" w:rsidP="00CA6003">
      <w:r>
        <w:t>„Tvůj otec musel být pozoruhodný člověk. Cítil nenávist a lásku k bližnímu současně.“</w:t>
      </w:r>
    </w:p>
    <w:p w:rsidR="0058082B" w:rsidRDefault="0058082B" w:rsidP="00CA6003">
      <w:r>
        <w:lastRenderedPageBreak/>
        <w:t>Anthony vzal dívku za ramena a odpověděl: „Takoví jsme my, Cimarosové. Impulzivní, ale zdrženliví. Přísní, nejistí, bezohlední a bezmocní. Jak vidíš, náš sklon k extrémům je dědičný.“</w:t>
      </w:r>
    </w:p>
    <w:p w:rsidR="0058082B" w:rsidRDefault="0058082B" w:rsidP="00CA6003">
      <w:r>
        <w:t>„Dispozice se dají za určitých okolností potlačit. Dospělý člověk se dokáže ovládnout. I ty by ses to mohl naučit.“</w:t>
      </w:r>
    </w:p>
    <w:p w:rsidR="0058082B" w:rsidRDefault="0058082B" w:rsidP="00CA6003">
      <w:r>
        <w:t>„Snad nechceš tvrdit, že jsem dospělý, Nicoline?“</w:t>
      </w:r>
    </w:p>
    <w:p w:rsidR="0058082B" w:rsidRDefault="0058082B" w:rsidP="00CA6003">
      <w:r>
        <w:t>„Přiblížil ses o kousek ideálu. Vidím, že ze stroje jménem Anthony se stal pochybující člověk, který ztratil strnulou masku a projevuje lidské rysy, jako je třeba slabost.“</w:t>
      </w:r>
    </w:p>
    <w:p w:rsidR="0058082B" w:rsidRDefault="0058082B" w:rsidP="00CA6003">
      <w:r>
        <w:t>„Nedělej si ze mě legraci!“ zavrčel Toni.</w:t>
      </w:r>
    </w:p>
    <w:p w:rsidR="0058082B" w:rsidRDefault="0058082B" w:rsidP="00CA6003">
      <w:r>
        <w:t>„To by mě ani ve snu nenapadlo. Myslím to vážně jako ještě nikdy.“</w:t>
      </w:r>
    </w:p>
    <w:p w:rsidR="0058082B" w:rsidRDefault="0058082B" w:rsidP="00CA6003">
      <w:r>
        <w:t>„Mám tři možnosti,“ prohlásil Toni a vypil sklenku na ex. „Předat celý projekt Rhodanovi, nechat ho běžet jako doposud nebo se osobně zapojit do celé záležitosti. Kterou z nich si mám vybrat?“</w:t>
      </w:r>
    </w:p>
    <w:p w:rsidR="0058082B" w:rsidRDefault="0058082B" w:rsidP="00CA6003">
      <w:r>
        <w:t>Nicoline se uvelebila v křesle, položila si bradu na ruce spočívající na lenochu a zahleděla se zkoumavě na Toniho. Po chvíli si odhrnula dlouhé vlasy z čela a pomalu řekla: „Jak dlouho už o tom přemýšlíš, Anthony?“</w:t>
      </w:r>
    </w:p>
    <w:p w:rsidR="0058082B" w:rsidRDefault="0058082B" w:rsidP="00CA6003">
      <w:r>
        <w:t>„Čtyři pět dní,“ odpověděl. „Proč?“</w:t>
      </w:r>
    </w:p>
    <w:p w:rsidR="0058082B" w:rsidRDefault="0058082B" w:rsidP="00CA6003">
      <w:r>
        <w:t>„Shodneme se v tom, že trpíš, protože nemáš v životě žádnou ideu. Tedy kromě oněch směšných gladiátorských zápasů s Keegym. A tohle by byl úkol přesně pro tebe. Přímo poslání. Navrhla bych ti, abys předal všechen materiál Perrymu Rhodanovi a odletěl s ním společně na inspekci Fialového měsíce a promluvil si s těmi, kteří pracují na projektu. Konec konců je stále ještě naděje, že tě to chytne. Lodě, kulturně historické detaily, hvězdy a Mléčná dráha, a všechny další záležitosti. Vrhni se do víru dění a uvidíš, že tě to zaujme.“</w:t>
      </w:r>
    </w:p>
    <w:p w:rsidR="0058082B" w:rsidRDefault="0058082B" w:rsidP="00CA6003">
      <w:r>
        <w:t>„Myslíš?“ Toni si dívku zkoumavě prohlížel.</w:t>
      </w:r>
    </w:p>
    <w:p w:rsidR="0058082B" w:rsidRDefault="0058082B" w:rsidP="00CA6003">
      <w:r>
        <w:t>„Nejenže si to myslím, ale já tomu i věřím. Bude to tak. Prokazují to celé generace psychologů a i můj ženský instinkt.“</w:t>
      </w:r>
    </w:p>
    <w:p w:rsidR="0058082B" w:rsidRDefault="0058082B" w:rsidP="00CA6003">
      <w:r>
        <w:lastRenderedPageBreak/>
        <w:t>Oba se zasmáli. Toni seděl na hraně stolu a díval se na podlahu. Usilovně přemýšlel a cítil, jak pomalu, ale jistě vklouzává do kolejí vyjetých otcovými myšlenkami a úvahami.</w:t>
      </w:r>
    </w:p>
    <w:p w:rsidR="0058082B" w:rsidRDefault="0058082B" w:rsidP="00CA6003">
      <w:r>
        <w:t>Nicoline vstala, sedla si vedle něj na stůl, položila si mu hlavu na rameno a řekla: „Podívej – znám tě dva dny. Tedy odhlédneme-li od doby, kdy jsem tě pozorovala jen zdálky. Za těch osmačtyřicet hodin jsem se ale naučila si tě vážit a ještě něco víc – milovat tě.“</w:t>
      </w:r>
    </w:p>
    <w:p w:rsidR="0058082B" w:rsidRDefault="0058082B" w:rsidP="00CA6003">
      <w:r>
        <w:t>„Díky. Jsem na tom vůči tobě úplně stejně.“</w:t>
      </w:r>
    </w:p>
    <w:p w:rsidR="0058082B" w:rsidRDefault="0058082B" w:rsidP="00CA6003">
      <w:r>
        <w:t>„Nemáš zač. Mohla jsem sledovat, jak je ti spousta věcí cizích, protože ses s nimi vlastně nikdy nesetkal. Mimo jiné ti nebyl znám fakt, že rozum nejen slouží k hravému zvládání bytí, ale může se stát také smrtonosnou zbraní. Pravda leží vždycky někde uprostřed. Člověk by měl používat rozum k tomu, aby vybudoval na tomto světě svůj díl. Ty jsi ale zatím nic nebudoval; jen jsi všechno povýšeně sledoval zpovzdáli. A to ti odcizilo spoustu věcí.“</w:t>
      </w:r>
    </w:p>
    <w:p w:rsidR="0058082B" w:rsidRDefault="0058082B" w:rsidP="00CA6003">
      <w:r>
        <w:t>„Ale přiblížilo tebe,“ přerušil Toni Nicoline s úsměvem.</w:t>
      </w:r>
    </w:p>
    <w:p w:rsidR="0058082B" w:rsidRDefault="0058082B" w:rsidP="00CA6003">
      <w:r>
        <w:t>„To byla čirá náhoda. Přemýšlej o mé radě.“</w:t>
      </w:r>
    </w:p>
    <w:p w:rsidR="0058082B" w:rsidRDefault="0058082B" w:rsidP="00CA6003">
      <w:r>
        <w:t>„Dobře. Jak se ale dostanu k Perrymu Rhodanovi?“</w:t>
      </w:r>
    </w:p>
    <w:p w:rsidR="0058082B" w:rsidRDefault="0058082B" w:rsidP="00CA6003">
      <w:r>
        <w:t>„Svěř se D'Arcymu; on tě s ním spojí.“</w:t>
      </w:r>
    </w:p>
    <w:p w:rsidR="0058082B" w:rsidRDefault="0058082B" w:rsidP="00CA6003">
      <w:r>
        <w:t>„Tak jo. Mohl bych dostat ještě hlt?“</w:t>
      </w:r>
    </w:p>
    <w:p w:rsidR="0058082B" w:rsidRDefault="0058082B" w:rsidP="00CA6003">
      <w:r>
        <w:t>„Přirozeně.“</w:t>
      </w:r>
    </w:p>
    <w:p w:rsidR="0058082B" w:rsidRDefault="0058082B" w:rsidP="00CA6003">
      <w:r>
        <w:t>Napili se a ještě dlouho si povídali. Potom Toni zničehonic usnul s hlavou v Nicolinině klíně. Když po chvíli spal už jako dřevo, Švédka se zpod něj jemně vyprostila, vstala a sedla si do křesla naproti němu. Seděla tam nehybně a ve světle jediné lampy pozorovala Anthonyho Cimarosů. Podlouhlý obličej měla složený v dlaních.</w:t>
      </w:r>
    </w:p>
    <w:p w:rsidR="0058082B" w:rsidRDefault="0058082B" w:rsidP="00240241">
      <w:pPr>
        <w:pStyle w:val="hvezdy"/>
      </w:pPr>
      <w:r>
        <w:t>* * *</w:t>
      </w:r>
    </w:p>
    <w:p w:rsidR="0058082B" w:rsidRDefault="0058082B" w:rsidP="00CA6003">
      <w:r>
        <w:t>Velká telekomová obrazovka zářila a ukazovala vnitřek kanceláře. V pozadí se nacházela trojrozměrná projekce Mléčné dráhy. Zprava se objevil na monitoru něčí obličej.</w:t>
      </w:r>
    </w:p>
    <w:p w:rsidR="0058082B" w:rsidRDefault="0058082B" w:rsidP="00CA6003">
      <w:r>
        <w:t>„Ano, prosím?“</w:t>
      </w:r>
    </w:p>
    <w:p w:rsidR="0058082B" w:rsidRDefault="0058082B" w:rsidP="00CA6003">
      <w:r>
        <w:lastRenderedPageBreak/>
        <w:t>Ukázal se trup muže v šedé uniformě. Ta tvář s jizvou na kořeni nosu byla známá; patřila Velkému administrátorovi Perrymu Rhodanovi.</w:t>
      </w:r>
    </w:p>
    <w:p w:rsidR="0058082B" w:rsidRDefault="0058082B" w:rsidP="00CA6003">
      <w:r>
        <w:t>Anthony Cimarosa se uklonil, odkašlal si a spustil: „Mé jméno je Cimarosa. Požádal jsem vás o soukromý rozhovor, protože mám v rukou něco, co je přísně tajné. Nejsem ten pravý, který by měl vědět o těchhle věcech sám. Rád bych vám předal příslušný materiál. Mohu pokračovat?“</w:t>
      </w:r>
    </w:p>
    <w:p w:rsidR="0058082B" w:rsidRDefault="0058082B" w:rsidP="00CA6003">
      <w:r>
        <w:t>Velký administrátor přikývl. „Prosím, mluvte!“ vybídl Toniho.</w:t>
      </w:r>
    </w:p>
    <w:p w:rsidR="0058082B" w:rsidRDefault="0058082B" w:rsidP="00CA6003">
      <w:r>
        <w:t>„Čtvrtá planeta slunce Regulus je, stejně jako ostatní planety této soustavy, neúrodná, nehostinná a bez vzduchového obalu. Má dvanáct měsíců. Jedenáctý měsíc má neviditelného souputníka, který je obydlený. Nemůže nás nikdo odposlouchávat?“</w:t>
      </w:r>
    </w:p>
    <w:p w:rsidR="0058082B" w:rsidRDefault="0058082B" w:rsidP="00CA6003">
      <w:r>
        <w:t>„Přirozeně že ne, můžete být klidný,“ odpověděl Rhodan.</w:t>
      </w:r>
    </w:p>
    <w:p w:rsidR="0058082B" w:rsidRDefault="0058082B" w:rsidP="00CA6003">
      <w:r>
        <w:t>„V tomto umělém asteroidu žije asi dvě stě lidí. Plánují, pracují a létají na třech kosmických lodích městské třídy z planety na planetu. Jejich cílem je přitáhnout zpátky k Pozemšťanům obyvatelstvo některých řídce osídlených světů, jež částečně upadlo do primitivismu. Asteroid je neviditelný. Zatím byly vytipovány tři planety, na ostatních se ještě pracuje. Zajímá vás to, pane Rhodane?“</w:t>
      </w:r>
    </w:p>
    <w:p w:rsidR="0058082B" w:rsidRDefault="0058082B" w:rsidP="00CA6003">
      <w:r>
        <w:t>Velký administrátor vstal a zabodl se do Toniho šedýma očima, které spatřily hvězdy dávno před tím, než se narodil dědic Cimarosova díla. „Uvědomujete si, jaké tajemství mi právě prozrazujete?“ vyhrkl.</w:t>
      </w:r>
    </w:p>
    <w:p w:rsidR="0058082B" w:rsidRDefault="0058082B" w:rsidP="00CA6003">
      <w:r>
        <w:t>„Samozřejmě. Jde o plán mého otce Spencera Cimarosy. Získali jsme obrovské jmění obchodem s exotickým zbožím. Naše lodě zdatně konkurují skokanským klanům. Domnívám se ostatně, že dávno zapomenuté světy objevily právě naše obchodní lodi.“</w:t>
      </w:r>
    </w:p>
    <w:p w:rsidR="0058082B" w:rsidRDefault="0058082B" w:rsidP="00CA6003">
      <w:r>
        <w:t>„Kde vás mohu zastihnout?“ přerušil mladíka Perry. „Tísní nás čas. Odkud voláte?“</w:t>
      </w:r>
    </w:p>
    <w:p w:rsidR="0058082B" w:rsidRDefault="0058082B" w:rsidP="00CA6003">
      <w:r>
        <w:t>„Z Brasílie, z centra Cimarosova holdingu. Čtyřicáté poschodí.“</w:t>
      </w:r>
    </w:p>
    <w:p w:rsidR="0058082B" w:rsidRDefault="0058082B" w:rsidP="00CA6003">
      <w:r>
        <w:t xml:space="preserve">„Zítra časně ráno vám pošlu jednu Gazelu. Prosím vás, abyste čekal na disk na brasilském letišti. Vezměte s sebou všechny </w:t>
      </w:r>
      <w:r>
        <w:lastRenderedPageBreak/>
        <w:t>podklady – jste srdečně zván a náklady uhradí vláda. Mohu počítat s vaší spoluprací?“</w:t>
      </w:r>
    </w:p>
    <w:p w:rsidR="0058082B" w:rsidRDefault="0058082B" w:rsidP="00CA6003">
      <w:r>
        <w:t>„Přirozeně, pane. I když jsem to spíš já, kdo potřebuje pomoct.“</w:t>
      </w:r>
    </w:p>
    <w:p w:rsidR="0058082B" w:rsidRDefault="0058082B" w:rsidP="00CA6003">
      <w:r>
        <w:t>„To si myslíte vy,“ namítl s úsměvem Rhodan. „Takže zítra v šest ráno v Brasílii?“</w:t>
      </w:r>
    </w:p>
    <w:p w:rsidR="0058082B" w:rsidRDefault="0058082B" w:rsidP="00CA6003">
      <w:r>
        <w:t>„Dobrá, pane. Budu čekat na letišti.“</w:t>
      </w:r>
    </w:p>
    <w:p w:rsidR="0058082B" w:rsidRDefault="0058082B" w:rsidP="00CA6003">
      <w:r>
        <w:t>Spojení bylo přerušeno. Tony zůstal ještě několik vteřin sedět před ztmavlou panoramatickou obrazovkou a tupě zíral před sebe. Přeslechl zaklepání na dveře, a proto se lekl, když náhle vedle něj stál D'Arcy.</w:t>
      </w:r>
    </w:p>
    <w:p w:rsidR="0058082B" w:rsidRDefault="0058082B" w:rsidP="00CA6003">
      <w:r>
        <w:t>Komorník mu položil ruku na rameno a řekl tiše: „Těší mě, že jste se spojil s Velkým administrátorem. Pozval vás k sobě?“</w:t>
      </w:r>
    </w:p>
    <w:p w:rsidR="0058082B" w:rsidRDefault="0058082B" w:rsidP="00CA6003">
      <w:r>
        <w:t>„Ano. Odletím zítra brzy ráno, Gazelou. Postarejte se, prosím, aby mi zabalili kufr.“</w:t>
      </w:r>
    </w:p>
    <w:p w:rsidR="0058082B" w:rsidRDefault="0058082B" w:rsidP="00CA6003">
      <w:r>
        <w:t>D'Arcy se pousmál a vyhrkl: „Řekl jste mu… ?“</w:t>
      </w:r>
    </w:p>
    <w:p w:rsidR="0058082B" w:rsidRDefault="0058082B" w:rsidP="00CA6003">
      <w:r>
        <w:t>„Vylíčil jsem mu všechno jen v hrubých rysech – data, souřadnice, snímky a celý ten krám si prohlédne Rhodan zítra. Když to dovolí okolnosti, odletím s ním na Fialový měsíc.“</w:t>
      </w:r>
    </w:p>
    <w:p w:rsidR="0058082B" w:rsidRDefault="0058082B" w:rsidP="00CA6003">
      <w:r>
        <w:t>Komorník dosedl ztěžka na židli vedle Toniho a zahleděl se mladému muži upřeně do obličeje. „Vy chcete letět na souputníka?“ vydechl.</w:t>
      </w:r>
    </w:p>
    <w:p w:rsidR="0058082B" w:rsidRDefault="0058082B" w:rsidP="00CA6003">
      <w:r>
        <w:t>„Přirozeně. Co je na tom divného?“</w:t>
      </w:r>
    </w:p>
    <w:p w:rsidR="0058082B" w:rsidRDefault="0058082B" w:rsidP="00CA6003">
      <w:r>
        <w:t>„Nic, nic,“ zamumlal D'Arcy. „Zázraky se přece jen ještě dějí.“</w:t>
      </w:r>
    </w:p>
    <w:p w:rsidR="0058082B" w:rsidRDefault="0058082B" w:rsidP="00CA6003">
      <w:r>
        <w:t>Toni vstal a prohlásil: „Patříte k několika málo lidem, D'Arcy, z nichž necítím ani strach, ani jinou negativní emoci. Proto vám dovoluji, abyste sledoval, jak rozmazlený, zkažený dědic Cimarosova holdingu vyzrává v muže.“</w:t>
      </w:r>
    </w:p>
    <w:p w:rsidR="0058082B" w:rsidRDefault="0058082B" w:rsidP="00CA6003">
      <w:r>
        <w:t>„Vskutku? A co bude dál?“</w:t>
      </w:r>
    </w:p>
    <w:p w:rsidR="0058082B" w:rsidRDefault="0058082B" w:rsidP="00CA6003">
      <w:r>
        <w:t>„Uvidíme,“ odpověděl Toni s úsměvem. „Až se vrátím, budu o něco chytřejší. Myslíte si, že musím vzít s sebou vás nebo Caplana, když chci proniknout fialovým energetickým štítem asteroidu?“</w:t>
      </w:r>
    </w:p>
    <w:p w:rsidR="0058082B" w:rsidRDefault="0058082B" w:rsidP="00CA6003">
      <w:r>
        <w:lastRenderedPageBreak/>
        <w:t>„Budiž požehnána vaše chytrá hlavička,“ poznamenal D'Arcy. „Vezměte s sebou Caplana. Já se zatím budu starat o domácnost a o holding.“</w:t>
      </w:r>
    </w:p>
    <w:p w:rsidR="0058082B" w:rsidRDefault="0058082B" w:rsidP="00CA6003">
      <w:r>
        <w:t>„Časy jsou vážné a slova, která zítra pronesu, jakbysmet. Zdá se mi, že dědic univerza je vskutku rozumný člověk.“</w:t>
      </w:r>
    </w:p>
    <w:p w:rsidR="0058082B" w:rsidRDefault="0058082B" w:rsidP="00CA6003">
      <w:r>
        <w:t>„Miliardy ostatních lidí to vědí už dávno,“ namítl D'Arcy jízlivě. „Cítíte se docela dobře v roli muže, který převzal otěže do rukou, že?“</w:t>
      </w:r>
    </w:p>
    <w:p w:rsidR="0058082B" w:rsidRDefault="0058082B" w:rsidP="00CA6003">
      <w:r>
        <w:t>„Poměrně ano. Tak říkajíc se probouzím do nového života.“</w:t>
      </w:r>
    </w:p>
    <w:p w:rsidR="0058082B" w:rsidRDefault="0058082B" w:rsidP="00CA6003">
      <w:r>
        <w:t>„Počkejte,“ zvolal náhle komorník, přešel k sejfu ve stěně a otevřel těžké ocelové dveře. Zakrátko se vrátil ke stolu se svazkem plánů, výkresů a několika balíčky fotografií. „Tady jsou plány asteroidu. Jednotlivé prostory, haly, laboratoře a jejich zařízení. Dále seznamy se jmény a mzdami zaměstnanců a agentů. Tohle asi bude zajímat Rhodana méně – bilance našeho obchodu s nově získanými planetami. Ne že bychom na tom prodělávali.“</w:t>
      </w:r>
    </w:p>
    <w:p w:rsidR="0058082B" w:rsidRDefault="0058082B" w:rsidP="00CA6003">
      <w:r>
        <w:t>„Typičtí kupčíci!“ vyprskl Toni opovržlivě.</w:t>
      </w:r>
    </w:p>
    <w:p w:rsidR="0058082B" w:rsidRDefault="0058082B" w:rsidP="00CA6003">
      <w:r>
        <w:t>„Jen se uklidněte,“ umravnil ho komorník. „Koneckonců vaše košile a kalhoty, o sportovních vozech a dalších maličkostech nemluvě, byly a jsou placeny právě kupeckými penězi.“</w:t>
      </w:r>
    </w:p>
    <w:p w:rsidR="0058082B" w:rsidRDefault="0058082B" w:rsidP="00CA6003">
      <w:r>
        <w:t>„Vlastně máte pravdu. A co je tohle?“</w:t>
      </w:r>
    </w:p>
    <w:p w:rsidR="0058082B" w:rsidRDefault="0058082B" w:rsidP="00CA6003">
      <w:r>
        <w:t>D'Arcy podal Anthonymu perforované kovové fólie a přibližně stejně velké plastikové archy.</w:t>
      </w:r>
    </w:p>
    <w:p w:rsidR="0058082B" w:rsidRDefault="0058082B" w:rsidP="00CA6003">
      <w:r>
        <w:t>„Hlídejte to jako oko v hlavě. Jsou to karty, které se zasouvají do příslušných strojů, které řídí kosmickou loď a stanovují cíle. Nejde o nic jiného než o velmi přesné stanovování kurzu s deklinacemi, protože vesmír se svými hvězdami se trochu pohybuje, jak jistě víte ze školy.“</w:t>
      </w:r>
    </w:p>
    <w:p w:rsidR="0058082B" w:rsidRDefault="0058082B" w:rsidP="00CA6003">
      <w:r>
        <w:t>Toni se posadil vedle hromádek výkresů a snímků a položil si nohy na židli. Ukázal prstem na komorníka a řekl: „Mluvíte opravdu hodně spatra s dědicem firmy, D'Arcy.“</w:t>
      </w:r>
    </w:p>
    <w:p w:rsidR="0058082B" w:rsidRDefault="0058082B" w:rsidP="00CA6003">
      <w:r>
        <w:t xml:space="preserve">Sluha stál dál klidně před mladým mužem a ignoroval sarkasmus v jeho hlase. Věděl dobře, jak to Toni myslí, a přece pomalu prohlásil: „Houpal jsem vás na kolenou a několikrát jsem vás i zpohlavkoval, když jste byl ještě menší než tahle židle. </w:t>
      </w:r>
      <w:r>
        <w:lastRenderedPageBreak/>
        <w:t>Nejsem o mnoho mladší než váš otec a jsem za něj rád, že jste konečně pochopil, co vám přináleží udělat. Nepotřebujete nic víc než se stát mužem. Celým mužem, který dokáže rozeznat podstatné věci a učinit, co je správné.“</w:t>
      </w:r>
    </w:p>
    <w:p w:rsidR="0058082B" w:rsidRDefault="0058082B" w:rsidP="00CA6003">
      <w:r>
        <w:t>„Tenhle vývoj mě zaskočil mnohem víc než vás, to mi věřte,“ přiznal se Anthony. „Zabalte to všechno – Rhodan se v tom bezpochyby vyzná naprosto přesně.“</w:t>
      </w:r>
    </w:p>
    <w:p w:rsidR="0058082B" w:rsidRDefault="0058082B" w:rsidP="00CA6003">
      <w:r>
        <w:t>„Bezpochyby.“</w:t>
      </w:r>
    </w:p>
    <w:p w:rsidR="0058082B" w:rsidRDefault="0058082B" w:rsidP="00CA6003">
      <w:r>
        <w:t>„Dobrá. Očekávám vás a Caplana dnes na večeři. Postarám se, aby se podávalo něco speciálního.“</w:t>
      </w:r>
    </w:p>
    <w:p w:rsidR="0058082B" w:rsidRDefault="0058082B" w:rsidP="00CA6003">
      <w:r>
        <w:t>„Přijdeme s radostí, Toni.“</w:t>
      </w:r>
    </w:p>
    <w:p w:rsidR="0058082B" w:rsidRDefault="0058082B" w:rsidP="00CA6003">
      <w:r>
        <w:t>Anthony Cimarosa zavolal Nicoline, aby jí sdělil výsledek své rozmluvy s Velkým administrátorem, a pak vyšel z pokoje. Ani ne za dvacet hodin stál vedle Glenna Caplana na letištní ploše.</w:t>
      </w:r>
    </w:p>
    <w:p w:rsidR="0058082B" w:rsidRDefault="0058082B" w:rsidP="00240241">
      <w:pPr>
        <w:pStyle w:val="hvezdy"/>
      </w:pPr>
      <w:r>
        <w:t>* * *</w:t>
      </w:r>
    </w:p>
    <w:p w:rsidR="0058082B" w:rsidRDefault="0058082B" w:rsidP="00CA6003">
      <w:r>
        <w:t>O sto devadesát minut později, v nejhořejším poschodí vládního paláce, pražilo gobiské slunce na plochou střechu, jeho paprsky se lámaly o závěsy, a přece zaplavovaly desku stolu, kolem kterého seděli čtyři muži. Poté co se pozdravili, řekl Rhodanův zástupce a nejbližší spolupracovník Reginald Bull Anthonymu Cimarosovi a Glennu Caplanovi: „Spojíme příjemný s užitečným. Předpokládám, že nemáte nic proti šálku skvělé kávy?“</w:t>
      </w:r>
    </w:p>
    <w:p w:rsidR="0058082B" w:rsidRDefault="0058082B" w:rsidP="00CA6003">
      <w:r>
        <w:t>Předpokládal správně. Když chvíli popíjeli voňavý nápoj a vzájemně se oťukávali pohledy, přešel Rhodan k účelu jejich schůzky.</w:t>
      </w:r>
    </w:p>
    <w:p w:rsidR="0058082B" w:rsidRDefault="0058082B" w:rsidP="00CA6003">
      <w:r>
        <w:t>„Toni,“ řekl Caplan. „Pracuji na tomhle projektu od začátku. Smím ho nejdřív načrtnout v hrubých rysech?“</w:t>
      </w:r>
    </w:p>
    <w:p w:rsidR="0058082B" w:rsidRDefault="0058082B" w:rsidP="00CA6003">
      <w:r>
        <w:t>„Prosím,“ odpověděl Anthony a znovu usrkl z šálku.</w:t>
      </w:r>
    </w:p>
    <w:p w:rsidR="0058082B" w:rsidRDefault="0058082B" w:rsidP="00CA6003">
      <w:r>
        <w:t xml:space="preserve">Glenn Caplan spustil a začal líčit, aniž koho nudil, jak Cimarosa senior, D'Arcy a on měli to štěstí a našli místo pro asteroid, jak ho dali dohromady a vybudovali; mluvil o elektrárně, o lidech, o plánech a o tisíci dalších podrobnostech. Nastínil tehdejší situaci a na závěr prohlásil: „Neměli jsme v úmyslu držet projekt v tajnosti navěky. Šlo nám ale o to, abychom za vámi nepřišli s prázdnýma </w:t>
      </w:r>
      <w:r>
        <w:lastRenderedPageBreak/>
        <w:t>rukama, pane. Teď vám můžeme představit tři planety, které mají být připojeny ke svazku osmi set dvou. Dosud jsme realizovali všechny kontakty prostřednictvím naší společnosti – klidně se toho vzdáme, rádi bychom ale i nadále zajišťovali obchodní styky.“</w:t>
      </w:r>
    </w:p>
    <w:p w:rsidR="0058082B" w:rsidRDefault="0058082B" w:rsidP="00CA6003">
      <w:r>
        <w:t>Toni se zakřenil a řekl: „Caplana vedla k tomuto výroku skutečnost, že obchodníci musí vydělávat peníze, aby nedělali ostudu svému řemeslu. Přirozeně plně podporuji jeho stanovisko.“</w:t>
      </w:r>
    </w:p>
    <w:p w:rsidR="0058082B" w:rsidRDefault="0058082B" w:rsidP="00CA6003">
      <w:r>
        <w:t>Rhodan přikývl: „Mám sice hodně nabitý program, myslím si ale, že bychom se na to měli podívat ihned – má snad někdo nějaké námitky?“</w:t>
      </w:r>
    </w:p>
    <w:p w:rsidR="0058082B" w:rsidRDefault="0058082B" w:rsidP="00CA6003">
      <w:r>
        <w:t>„Jak dlouho to bude trvat?“ zeptal se ho Reginald Bull a se zájmem si prohlížel jizvu na Toniho tváři. „Automobilové závody nebo vodní lyžování?“ šeptl nenápadně.</w:t>
      </w:r>
    </w:p>
    <w:p w:rsidR="0058082B" w:rsidRDefault="0058082B" w:rsidP="00CA6003">
      <w:r>
        <w:t>„Fleret,“ odpověděl Anthony stejně tiše a usmál se. Bull skvěle doplňoval poněkud nepřítomně se tvářícího Velkého administrátora, na němž ovšem ležela největší odpovědnost.</w:t>
      </w:r>
    </w:p>
    <w:p w:rsidR="0058082B" w:rsidRDefault="0058082B" w:rsidP="00CA6003">
      <w:r>
        <w:t>„Asi čtyři pět dní,“ řekl Perry.</w:t>
      </w:r>
    </w:p>
    <w:p w:rsidR="0058082B" w:rsidRDefault="0058082B" w:rsidP="00CA6003">
      <w:r>
        <w:t>Reginald přikývl. „To je obehraná deska. Když někomu hrozí, že mu práce přeroste přes hlavu, vezme si dovolenou. A až se vrátí, zjistí, že spousta věcí se vyřídila sama od sebe.“</w:t>
      </w:r>
    </w:p>
    <w:p w:rsidR="0058082B" w:rsidRDefault="0058082B" w:rsidP="00CA6003">
      <w:r>
        <w:t>„Ovšem ne vždy k jeho spokojenosti. I přesto to riskneme a poletíme.“</w:t>
      </w:r>
    </w:p>
    <w:p w:rsidR="0058082B" w:rsidRDefault="0058082B" w:rsidP="00CA6003">
      <w:r>
        <w:t>„A podklady?“ zeptal se ho Toni.</w:t>
      </w:r>
    </w:p>
    <w:p w:rsidR="0058082B" w:rsidRDefault="0058082B" w:rsidP="00CA6003">
      <w:r>
        <w:t>„Mrkneme se na ně během cesty!“ uklidnil ho Bully. „Na lodi na ně budeme mít spoustu času.“</w:t>
      </w:r>
    </w:p>
    <w:p w:rsidR="0058082B" w:rsidRDefault="0058082B" w:rsidP="00240241">
      <w:pPr>
        <w:pStyle w:val="hvezdy"/>
      </w:pPr>
      <w:r>
        <w:t>* * *</w:t>
      </w:r>
    </w:p>
    <w:p w:rsidR="0058082B" w:rsidRDefault="0058082B" w:rsidP="00CA6003">
      <w:r>
        <w:t xml:space="preserve">Kulatý MELBOURNE opustil lineární prostor v místě vzdáleném tři astronomické jednotky od soustavy Regulusu. Rhodan a Bull se společně s Caplanem prokousali podklady a nyní znali každý detail projektu Fialový měsíc. Zatímco spolu rozmlouvali, byl Anthony na velitelském můstku. Seděl mlčky v křesle a sledoval obrazovky. Hvězdy chladně svítily. Kolmo k ose jedné obrazovky viděl Toni pás Mléčné dráhy; zhuštěná světla, </w:t>
      </w:r>
      <w:r>
        <w:lastRenderedPageBreak/>
        <w:t>křišťály na černém pozadí. Se sluncem Regulus v zádech se loď blížila ke čtvrté planetě. Řídila ji impotronika; před minutou byl vyslán kódovaný radiogram oznamující přílet MELBOURNE.</w:t>
      </w:r>
    </w:p>
    <w:p w:rsidR="0058082B" w:rsidRDefault="0058082B" w:rsidP="00CA6003">
      <w:r>
        <w:t>„Neskutečné,“ zamumlal Cimarosa. Nikdo ho neslyšel, nikdo si ho nevšímal. Doslova visel očima na obrazu hvězd. Prostor kolem MELBOURNE ztmavl ze vteřiny na vteřinu. Krátce nato nebylo vidět na monitorech nic než zakulacenou čáru povrchu čtvrté planety: Regulus IV. Do ještě černějšího pozadí vesmíru se odráželo kulaté temné těleso. Měsíc XI sestával ze samého kamení s velmi nepatrnou bělostí. Loď se k němu nezadržitelně blížila.</w:t>
      </w:r>
    </w:p>
    <w:p w:rsidR="0058082B" w:rsidRDefault="0058082B" w:rsidP="00CA6003">
      <w:r>
        <w:t>„Lokalizace Fialového měsíce?“ ozvalo se z jednoho reproduktoru.</w:t>
      </w:r>
    </w:p>
    <w:p w:rsidR="0058082B" w:rsidRDefault="0058082B" w:rsidP="00CA6003">
      <w:r>
        <w:t>„Nic,“ odpověděl čísi tvrdý hlas. Na pozadí ukazujícím hvězdy a okraj temného mraku se odrážely obrysy měsíce. Kolem planety kroužily menší i větší objekty a měsíc XI rostl na palubních obrazovkách jako hrozivý stín.</w:t>
      </w:r>
    </w:p>
    <w:p w:rsidR="0058082B" w:rsidRDefault="0058082B" w:rsidP="00CA6003">
      <w:r>
        <w:t>„Rádiové kontakty?“</w:t>
      </w:r>
    </w:p>
    <w:p w:rsidR="0058082B" w:rsidRDefault="0058082B" w:rsidP="00CA6003">
      <w:r>
        <w:t>„Nic.“</w:t>
      </w:r>
    </w:p>
    <w:p w:rsidR="0058082B" w:rsidRDefault="0058082B" w:rsidP="00CA6003">
      <w:r>
        <w:t>Náhle před nimi uprostřed prostoru vzplál oslnivý reflektor.</w:t>
      </w:r>
    </w:p>
    <w:p w:rsidR="0058082B" w:rsidRDefault="0058082B" w:rsidP="00CA6003">
      <w:r>
        <w:t>„Zachyceno! Žádná jiná lokalizace.“</w:t>
      </w:r>
    </w:p>
    <w:p w:rsidR="0058082B" w:rsidRDefault="0058082B" w:rsidP="00CA6003">
      <w:r>
        <w:t>„Přepnout na zpětný tah. Pomalu se snášet dolů a deaktivovat ochranné štíty!“</w:t>
      </w:r>
    </w:p>
    <w:p w:rsidR="0058082B" w:rsidRDefault="0058082B" w:rsidP="00CA6003">
      <w:r>
        <w:t>Loď visela skoro nehybně před světlem, jež přicházelo zdánlivě z prostředku temnoty. Náhle se vynořily obrysy asteroidu; na tomto malém světě vypnuli ochranný štít a kulaté těleso se zjevilo jakoby odnikud.</w:t>
      </w:r>
    </w:p>
    <w:p w:rsidR="0058082B" w:rsidRDefault="0058082B" w:rsidP="00CA6003">
      <w:r>
        <w:t>„Mají dokonalé maskování. Zaměřovači přístroje dokázaly zachytit jen přítomnost hmoty, ale ne její stanoviště.“</w:t>
      </w:r>
    </w:p>
    <w:p w:rsidR="0058082B" w:rsidRDefault="0058082B" w:rsidP="00CA6003">
      <w:r>
        <w:t>„Rádiové kontakty. Přepínám!“</w:t>
      </w:r>
    </w:p>
    <w:p w:rsidR="0058082B" w:rsidRDefault="0058082B" w:rsidP="00CA6003">
      <w:r>
        <w:t>„Tady stanice Fialový měsíc. Voláme loď MELBOURNE s Perrym Rhodanem, panem Cimarosou a dalšími na palubě.“</w:t>
      </w:r>
    </w:p>
    <w:p w:rsidR="0058082B" w:rsidRDefault="0058082B" w:rsidP="00CA6003">
      <w:r>
        <w:lastRenderedPageBreak/>
        <w:t>Jeden z mužů vysedávajících za složitými přístroji, spínači a ukazateli se otočil na Anthonyho a poklepal mu na rameno. Toni sebou trhl a pohlédl do snědého obličeje.</w:t>
      </w:r>
    </w:p>
    <w:p w:rsidR="0058082B" w:rsidRDefault="0058082B" w:rsidP="00CA6003">
      <w:r>
        <w:t>„Stanice patří vám, pane Cimaroso. Nechcete je pozdravit několika milými slovy?“</w:t>
      </w:r>
    </w:p>
    <w:p w:rsidR="0058082B" w:rsidRDefault="0058082B" w:rsidP="00CA6003">
      <w:r>
        <w:t>„Rád – kde je mikrofon?“ souhlasil Toni. Popadl podaný mikrofon do obou rukou a zvolal: „Tady solární křižník MELBOURNE. Mluví k vám Anthony Cimarosa. Postarejte se nám o hladké přistání.“</w:t>
      </w:r>
    </w:p>
    <w:p w:rsidR="0058082B" w:rsidRDefault="0058082B" w:rsidP="00CA6003">
      <w:r>
        <w:t>Rozpačitě se usmál a vrátil mikrofon technikovi. Cítil se bezmocný rnezi zkušenými členy posádky. V duchu si přísahal, že se do roka naučí všemu, co umějí. Díval se, jak se loď opatrně sune vpřed a mizí v mezeře v ochranném poli. Potom opatrně dosedla a blížila se k obrovské otevřené komoře. Uvnitř vzplály reflektory a ozářily rampy a konstrukce. Toni se po několik dalších minut ani nehnul a uhranutě sledoval dění. Vypínalo se čím dál víc zařízení, uhasínaly kontrolky. Necítil se ani trochu příjemně – ani ve chvíli, kdy do vysoké klenuté prostory začal proudit vzduch a otevřely se lodní komory. Vzápětí přišel na velitelský můstek Glenn Caplan a odvedl Anthonyho ven.</w:t>
      </w:r>
    </w:p>
    <w:p w:rsidR="0058082B" w:rsidRDefault="0058082B" w:rsidP="00CA6003">
      <w:r>
        <w:t>„Jste z toho hodně vedle, co, Toni?“ zeptal se ho.</w:t>
      </w:r>
    </w:p>
    <w:p w:rsidR="0058082B" w:rsidRDefault="0058082B" w:rsidP="00CA6003">
      <w:r>
        <w:t>„Do jisté míry ano,“ odpověděl mladý Cimarosa. „Do roka se ale od základu změním, na to se spolehněte!“</w:t>
      </w:r>
    </w:p>
    <w:p w:rsidR="0058082B" w:rsidRDefault="0058082B" w:rsidP="00CA6003">
      <w:r>
        <w:t>„Nikdo si to nepřeje víc než my,“ prohlásil styčný manažer projektu Fialový měsíc.</w:t>
      </w:r>
    </w:p>
    <w:p w:rsidR="0058082B" w:rsidRDefault="0058082B" w:rsidP="00240241">
      <w:pPr>
        <w:pStyle w:val="hvezdy"/>
      </w:pPr>
      <w:r>
        <w:t>* * *</w:t>
      </w:r>
    </w:p>
    <w:p w:rsidR="0058082B" w:rsidRDefault="0058082B" w:rsidP="00CA6003">
      <w:r>
        <w:t>Ve vchodu do hlavní chodby je čekal urostlý hubený muž. Rhodan, Bull, Caplan a Cimarosa vystoupili z lodi a za nimi se přihnal Rhodanův asistent.</w:t>
      </w:r>
    </w:p>
    <w:p w:rsidR="0058082B" w:rsidRDefault="0058082B" w:rsidP="00CA6003">
      <w:r>
        <w:t>„Vy zůstanete s námi,“ řekl mu Perry. „Mějte oči otevřené a mluvte tu se všemi – dostanete v Terranii na starost nový resort: Fialový měsíc.“</w:t>
      </w:r>
    </w:p>
    <w:p w:rsidR="0058082B" w:rsidRDefault="0058082B" w:rsidP="00CA6003">
      <w:r>
        <w:t>„Provedu, pane!“ vykřikl důstojník a zasalutoval.</w:t>
      </w:r>
    </w:p>
    <w:p w:rsidR="0058082B" w:rsidRDefault="0058082B" w:rsidP="00CA6003">
      <w:r>
        <w:lastRenderedPageBreak/>
        <w:t>Caplan šel napřed, potřásl hubeňourovi rukou, otočil se a zahřímal hlubokým basem: „Pánové, dovolte mi, abych vám představil ředitele tohoto podniku Scotta Rhettnyse. Všechno vám ukáže. Pokud vám nebude něco jasné, zeptejte se ho, prosím.“</w:t>
      </w:r>
    </w:p>
    <w:p w:rsidR="0058082B" w:rsidRDefault="0058082B" w:rsidP="00CA6003">
      <w:r>
        <w:t>„Budete mít dost příležitostí odpovědět na naše otázky.“ Velký administrátor potřásl Scottovi rukou.</w:t>
      </w:r>
    </w:p>
    <w:p w:rsidR="0058082B" w:rsidRDefault="0058082B" w:rsidP="00CA6003">
      <w:r>
        <w:t>„Nejdřív úřad,“ řekl Scott a napůl se obrátil.</w:t>
      </w:r>
    </w:p>
    <w:p w:rsidR="0058082B" w:rsidRDefault="0058082B" w:rsidP="00CA6003">
      <w:r>
        <w:t>„Copak tady se taky úřaduje?“ zeptal se ho Bull kousavě.</w:t>
      </w:r>
    </w:p>
    <w:p w:rsidR="0058082B" w:rsidRDefault="0058082B" w:rsidP="00CA6003">
      <w:r>
        <w:t>Scott se opět otočil, usmál se a odpověděl: „Jsme obchodníci a snažíme se pracovat se ziskem, i když nechceme být příliš chtiví.“</w:t>
      </w:r>
    </w:p>
    <w:p w:rsidR="0058082B" w:rsidRDefault="0058082B" w:rsidP="00CA6003">
      <w:r>
        <w:t>Prošli hlavní chodbou a odbočili do antigravitační šachty, kterou se dostali na povrch asteroidu. Tam byl kulatý vypouklý skleněný zvon o průměru deset metrů, z nějž byly přes ochranný štít vidět hvězdy. Všichni počkali, až se uzavře přepážka, a pak se až na Scotta posadili.</w:t>
      </w:r>
    </w:p>
    <w:p w:rsidR="0058082B" w:rsidRDefault="0058082B" w:rsidP="00CA6003">
      <w:r>
        <w:t>„Pánové,“ začal Rhettnys. „Těší nás, že jste k nám přiletěli na návštěvu. Caplan nás už před časem informoval, že se dostavíte. Mám jednu otázku: Máte v úmyslu i nadále pokračovat v tomto projektu?“</w:t>
      </w:r>
    </w:p>
    <w:p w:rsidR="0058082B" w:rsidRDefault="0058082B" w:rsidP="00CA6003">
      <w:r>
        <w:t>Rhodan k němu vzhlédl a šedé oči mu zasvítily. „Překvapilo mě, když jsem se dozvěděl, že se občané Země tak aktivně zajímají o soudržnost Impéria. Zastupuji zde Terru a prohlašuji, že jsem pevně odhodlán podpořit nebo plně převzít projekt Fialový měsíc. Nevím ovšem, jak se k tomu staví pan Cimarosa.“</w:t>
      </w:r>
    </w:p>
    <w:p w:rsidR="0058082B" w:rsidRDefault="0058082B" w:rsidP="00CA6003">
      <w:r>
        <w:t>„Námitka!“ zvolal Toni a zasmál se. „Navrhuji uzavřít kompromis. My i nadále zůstaneme nosnými články tohoto podniku, ponecháme si také obchodní kontakty s nově získanými planetami. Provozní výdaje a ostatní náklady ponese Cimarosův holding, ale informace o nově získaných světech budeme předávat vám, Velký administrátore. Zapracujeme do smluv příslušné klauzule. Budete na nich moci neomezeně přistávat. Stručně řečeno: Styky Terry s výše zmíněnými planetami se v žádném případě nesmí omezit pouze na obchod. Souhlasíte?“</w:t>
      </w:r>
    </w:p>
    <w:p w:rsidR="0058082B" w:rsidRDefault="0058082B" w:rsidP="00CA6003">
      <w:r>
        <w:t>Caplan ohromeně zamrkal, a pak dal Tonimu najevo, že se mu to líbí.</w:t>
      </w:r>
    </w:p>
    <w:p w:rsidR="0058082B" w:rsidRDefault="0058082B" w:rsidP="00CA6003">
      <w:r>
        <w:lastRenderedPageBreak/>
        <w:t>„Vyhovuje vám to, Scotte?“ zeptal se Anthony ředitele projektu.</w:t>
      </w:r>
    </w:p>
    <w:p w:rsidR="0058082B" w:rsidRDefault="0058082B" w:rsidP="00CA6003">
      <w:r>
        <w:t>„Naprosto. Lepší už to ani nemohlo být.“</w:t>
      </w:r>
    </w:p>
    <w:p w:rsidR="0058082B" w:rsidRDefault="0058082B" w:rsidP="00CA6003">
      <w:r>
        <w:t>„Pane Rhodane?“ obrátil se mladý Cimarosa na Velkého administrátora.</w:t>
      </w:r>
    </w:p>
    <w:p w:rsidR="0058082B" w:rsidRDefault="0058082B" w:rsidP="00CA6003">
      <w:r>
        <w:t>„Souhlasím,“ odpověděl Perry a rozvážně přikývl. „Ještě bych ale rozšířil smlouvu o dodatek, že vláda zasáhne, kdykoli dojde ke krizové situaci. Asteroid bude podléhat Mercantovi, utajení tedy bude plně zajištěno. Šéf galaktické rozvědky může každopádně rychle vypomoct zbraněmi a zabránit tomu, aby vyšly najevo věci, které mají zůstat neznámé. Souhlasíte?“</w:t>
      </w:r>
    </w:p>
    <w:p w:rsidR="0058082B" w:rsidRDefault="0058082B" w:rsidP="00CA6003">
      <w:r>
        <w:t>„Ano!“</w:t>
      </w:r>
    </w:p>
    <w:p w:rsidR="0058082B" w:rsidRDefault="0058082B" w:rsidP="00CA6003">
      <w:r>
        <w:t>Scott Rhettnys si zjevně oddechl a stiskl Velkému administrátorovi ruku. Vzápětí se pustil do dalšího výkladu: „Tady to je hlavní kancelář. Zde se plánují akce a vybírají agenti. Vedlejší prostory zabírají kartotéka a astronomické oddělení. Tam jsou uložena nejpřesnější data o každé z jedenácti set čtrnácti planet.“</w:t>
      </w:r>
    </w:p>
    <w:p w:rsidR="0058082B" w:rsidRDefault="0058082B" w:rsidP="00CA6003">
      <w:r>
        <w:t>„Zdá se, že jste dobře vybavení,“ řekl Bull. „Neprohlédneme si to tady?“</w:t>
      </w:r>
    </w:p>
    <w:p w:rsidR="0058082B" w:rsidRDefault="0058082B" w:rsidP="00CA6003">
      <w:r>
        <w:t>„Prosím.“</w:t>
      </w:r>
    </w:p>
    <w:p w:rsidR="0058082B" w:rsidRDefault="0058082B" w:rsidP="00CA6003">
      <w:r>
        <w:t>V astronomické stanici byl umístěn počítač s rozsáhlými paměťovými bloky, vedle pak stály skříně, v nichž byly uloženy karty a fotodokumentace.</w:t>
      </w:r>
    </w:p>
    <w:p w:rsidR="0058082B" w:rsidRDefault="0058082B" w:rsidP="00CA6003">
      <w:r>
        <w:t>„Tak nám ukažte, co ta mašinka dovede,“ požádal Anthony Scotta.</w:t>
      </w:r>
    </w:p>
    <w:p w:rsidR="0058082B" w:rsidRDefault="0058082B" w:rsidP="00CA6003">
      <w:r>
        <w:t>„Prosím.“ Čahoun zmáčkl několik knoflíků a spustil. „Slunce Antares, devatenáctá planeta, před pěti dny. Pozor!“</w:t>
      </w:r>
    </w:p>
    <w:p w:rsidR="0058082B" w:rsidRDefault="0058082B" w:rsidP="00CA6003">
      <w:r>
        <w:t>Počítač zabzučel, asi tři vteřiny rachtal, a pak se ozvalo zašustění a na stolku ležela dokumentační složka.</w:t>
      </w:r>
    </w:p>
    <w:p w:rsidR="0058082B" w:rsidRDefault="0058082B" w:rsidP="00CA6003">
      <w:r>
        <w:t xml:space="preserve">Scott ji vzal do ruky a začal číst: „Devatenáctá planeta se jmenuje Dong-soni. Je obydlená Pozemšťany afrického původu, kteří se smísili se zbytky Akonanů a vytvořili jistou pralesní kulturu. Akce začala před čtyřmi týdny. Před několika dny obdržela styčná loď příslušné smlouvy. Agentem byl Aola </w:t>
      </w:r>
      <w:r>
        <w:lastRenderedPageBreak/>
        <w:t>Vohmai, který se tam narodil. Momentálně je zde a pracuje na podrobné zprávě.“</w:t>
      </w:r>
    </w:p>
    <w:p w:rsidR="0058082B" w:rsidRDefault="0058082B" w:rsidP="00CA6003">
      <w:r>
        <w:t>„Výborně,“ zhodnotil Cimarosa. „Rád bych s ním hovořil, pokud to jde.“</w:t>
      </w:r>
    </w:p>
    <w:p w:rsidR="0058082B" w:rsidRDefault="0058082B" w:rsidP="00CA6003">
      <w:r>
        <w:t>„Jistě, zařídím to. Tato kartotéka je neustále aktualizována,“ vysvětlil dál Scott. „K tomu potřebujeme psychologicko – etnografické oddělení – zde!“</w:t>
      </w:r>
    </w:p>
    <w:p w:rsidR="0058082B" w:rsidRDefault="0058082B" w:rsidP="00CA6003">
      <w:r>
        <w:t>Objevil se před nimi sál se spoustou stolů a židlí. Tiskárny, projektory a vitríny se snímky a preparáty stály podél zdí, na stěnách visely barevné koberce a staré zbraně.</w:t>
      </w:r>
    </w:p>
    <w:p w:rsidR="0058082B" w:rsidRDefault="0058082B" w:rsidP="00CA6003">
      <w:r>
        <w:t>„Zde se shromažďují data obyvatel planet a porovnávají se s poznatky získanými ze špionážních a pozorovacích lodí. Pracovníci najdou pro každou akci správný postup a sestaví směrnice pro vyškolení příslušného agenta.“</w:t>
      </w:r>
    </w:p>
    <w:p w:rsidR="0058082B" w:rsidRDefault="0058082B" w:rsidP="00CA6003">
      <w:r>
        <w:t>„Tady se také provádí výcvik?“ zeptal se Scotta administrátor. Ředitel stanice zavrtěl hlavou.</w:t>
      </w:r>
    </w:p>
    <w:p w:rsidR="0058082B" w:rsidRDefault="0058082B" w:rsidP="00CA6003">
      <w:r>
        <w:t>„Pronajali jsme si ideální planetu. Není osídlená. Na ní se připravují agenti v podmínkách maximálně přizpůsobených světu, na němž má dotyčný agent operovat. Přes všechna bezpečnostní opatření je každá akce životu nebezpečná. Nejde jen o to ohlásit přílet lodi – se spojením se Zemí musí souhlasit všichni obyvatelé. Jen tak můžeme zajistit, že budou dlouhodobě plnit smlouvy.“</w:t>
      </w:r>
    </w:p>
    <w:p w:rsidR="0058082B" w:rsidRDefault="0058082B" w:rsidP="00CA6003">
      <w:r>
        <w:t>„To je chytré,“ řekl Bull. Šli dál a pohybovali se v prostorách nacházejících se poblíž slupky asteroidu. Vědecká pracoviště měla většinou prosklené střechy, kterými bylo vidět do kosmu – technika byla ukrytá v nitru Fialového měsíce. Šest mužů nyní sestoupilo po rampě o jedno poschodí níž. Zde byly ubikace, větší sály a kasino. A také vše, co bylo třeba k zaopatření dvou set padesáti mužů – kuchyně, zásobárny i stánek, kde byly k dostání nejnovější časopisy, knihy a zvukové nosiče, a také kinosál, dlouhý bar a telekomové obrazovky.</w:t>
      </w:r>
    </w:p>
    <w:p w:rsidR="0058082B" w:rsidRDefault="0058082B" w:rsidP="00CA6003">
      <w:r>
        <w:t xml:space="preserve">„Tady žijeme my i agenti, všichni pěkně pohromadě. Je to tu podobné jako na velké lodi. Jen málokdy tu někdo trpí vesmírnou psychózou, protože tu máme jen dobrovolníky. To mi připomíná, </w:t>
      </w:r>
      <w:r>
        <w:lastRenderedPageBreak/>
        <w:t>že bychom potřebovali pár lékařů, pane Cimaroso. Unese D'Arcyův finanční rozpočet ještě jeden dva platy navíc?“</w:t>
      </w:r>
    </w:p>
    <w:p w:rsidR="0058082B" w:rsidRDefault="0058082B" w:rsidP="00CA6003">
      <w:r>
        <w:t>„To jsou mi odborářské metody – podívám se, jestli sem budu moct poslat nějakého poustevníka,“ slíbil mu Anthony s úsměvem.</w:t>
      </w:r>
    </w:p>
    <w:p w:rsidR="0058082B" w:rsidRDefault="0058082B" w:rsidP="00CA6003">
      <w:r>
        <w:t>„A tady máme Aolu Vohmaie!“ zvolal Scott a ukázal na muže právě vycházejícího z kasina. „Vohmaii!“</w:t>
      </w:r>
    </w:p>
    <w:p w:rsidR="0058082B" w:rsidRDefault="0058082B" w:rsidP="00CA6003">
      <w:r>
        <w:t>„Ano?“ zareagoval drobný muž a zamířil ke skupince. Zabodl jantarové oči zkoumavě do přítomných a dodal: „Přejete si, Scotte?“</w:t>
      </w:r>
    </w:p>
    <w:p w:rsidR="0058082B" w:rsidRDefault="0058082B" w:rsidP="00CA6003">
      <w:r>
        <w:t>„Tihle pánové jsou zástupci Země a naši chlebodárci, Aolo.</w:t>
      </w:r>
    </w:p>
    <w:p w:rsidR="0058082B" w:rsidRDefault="0058082B" w:rsidP="00CA6003">
      <w:r>
        <w:t>Perry Rhodan, Reginald Bull, pánové Caplan, Cimarosa a jeden důstojník, který mi nebyl představen.“</w:t>
      </w:r>
    </w:p>
    <w:p w:rsidR="0058082B" w:rsidRDefault="0058082B" w:rsidP="00CA6003">
      <w:r>
        <w:t>„Promiňte – jsem Celman, Ralph Celman,“ řekl uniformovaný pobočník a lehce se uklonil.</w:t>
      </w:r>
    </w:p>
    <w:p w:rsidR="0058082B" w:rsidRDefault="0058082B" w:rsidP="00CA6003">
      <w:r>
        <w:t>„Jmenuji se Vohmai. Narodil jsem se přibližně před pětatřiceti lety na Dong-soni a vrátil jsem se tam před jedním pozemským měsícem, abych připravil povstání milionu tamních obyvatel. Podařilo se mi svrhnout autokrata a pomocí malého zázraku uzavřít smlouvu o připojení planety k Impériu. Úkol jsem splnil za dvacet dní – vrátili jsme se se Scottem před třemi dny.“</w:t>
      </w:r>
    </w:p>
    <w:p w:rsidR="0058082B" w:rsidRDefault="0058082B" w:rsidP="00CA6003">
      <w:r>
        <w:t>„To je skvělé,“ zvolal Rhodan. „Děkuji vám. Pokud byste ztratil práci, napište do Terranie. Máte jisté místo u flotily – nebo v tajné službě.“</w:t>
      </w:r>
    </w:p>
    <w:p w:rsidR="0058082B" w:rsidRDefault="0058082B" w:rsidP="00CA6003">
      <w:r>
        <w:t>„To si budete muset ještě hodně dlouho počkat, pane,“ odpověděl Vohmai. Zasalutoval a zamířil do svého pokoje.</w:t>
      </w:r>
    </w:p>
    <w:p w:rsidR="0058082B" w:rsidRDefault="0058082B" w:rsidP="00CA6003">
      <w:r>
        <w:t>Ostatní si šli prohlédnout zásobárny a technická oddělení.</w:t>
      </w:r>
    </w:p>
    <w:p w:rsidR="0058082B" w:rsidRDefault="0058082B" w:rsidP="00CA6003">
      <w:r>
        <w:t>„Máme jeden reaktor, který vyrobí dost energie pro celou stanici. Momentálně běží na třetinový výkon, víc nepotřebujeme. Sklady jsou plné a technici pomáhají agentům. Máme zde velmi šikovné mikrotechniky – byli bychom rádi, kdybychom dostali nějaké Siganec. To jsou mistři v tomhle oboru.“</w:t>
      </w:r>
    </w:p>
    <w:p w:rsidR="0058082B" w:rsidRDefault="0058082B" w:rsidP="00CA6003">
      <w:r>
        <w:t>„Proč přikládáte takový význam mikrotechnice?“ zeptal se Cimarosa Scotta.</w:t>
      </w:r>
    </w:p>
    <w:p w:rsidR="0058082B" w:rsidRDefault="0058082B" w:rsidP="00CA6003">
      <w:r>
        <w:lastRenderedPageBreak/>
        <w:t>„Agenti se rekrutují většinou z domorodců pocházejících z daného světa. Během akce se musí přizpůsobit barbarským zvykům, a tak jejich výzbroj a výstroj musí odpovídat místním zvyklostem. Nemůžeme nikoho vybavit Hollmanovou pistolí nebo psychopaprskometem a poslat ho na planetu, kde je výkřikem nejnovější zbrojní techniky luk – bylo by to příliš nápadné. A tak jsme to vyřešili miniaturizací. Do náramků vkládáme minikomy, do kopí dezintegrátory. Náhrdelník z mušlí může být řetězem vysoce výbušných kapslí, jejichž explozi lze vyvolat rádiovým impulzem vycházejícím ze dna toulce – jinak to prostě nejde.“</w:t>
      </w:r>
    </w:p>
    <w:p w:rsidR="0058082B" w:rsidRDefault="0058082B" w:rsidP="00CA6003">
      <w:r>
        <w:t>„Už je mi to jasné,“ přikývl Cimarosa. „Když to tady tak vidím, připadám si jako školák. A to všechno vybudoval můj otec?“</w:t>
      </w:r>
    </w:p>
    <w:p w:rsidR="0058082B" w:rsidRDefault="0058082B" w:rsidP="00CA6003">
      <w:r>
        <w:t>„Dnes a denně mu za to děkujeme,“ řekl Caplan a Rhettnys s ním souhlasil.</w:t>
      </w:r>
    </w:p>
    <w:p w:rsidR="0058082B" w:rsidRDefault="0058082B" w:rsidP="00CA6003">
      <w:r>
        <w:t>„Jenom klid,“ prohlásil Bull a poplácal Anthonyho po rameni. „I já jsem byl kdysi mladej a nezkušenej. Je to už dávno a dneska už jsem o něco chytřejší.“</w:t>
      </w:r>
    </w:p>
    <w:p w:rsidR="0058082B" w:rsidRDefault="0058082B" w:rsidP="00CA6003">
      <w:r>
        <w:t>„Alespoň nějaká útěcha,“ zamumlal Cimarosa.</w:t>
      </w:r>
    </w:p>
    <w:p w:rsidR="0058082B" w:rsidRDefault="0058082B" w:rsidP="00240241">
      <w:pPr>
        <w:pStyle w:val="hvezdy"/>
      </w:pPr>
      <w:r>
        <w:t>* * *</w:t>
      </w:r>
    </w:p>
    <w:p w:rsidR="0058082B" w:rsidRDefault="0058082B" w:rsidP="00CA6003">
      <w:r>
        <w:t>Za čtyři hodiny se návštěvníci vrátili do kanceláře. Stevardi jim tam připravili něco k snědku. Sedli si ke stolu. Předtím si důkladně prohlédli celý asteroid a byli spokojení.</w:t>
      </w:r>
    </w:p>
    <w:p w:rsidR="0058082B" w:rsidRDefault="0058082B" w:rsidP="00CA6003">
      <w:r>
        <w:t>Scott pozvedl číši a řekl: „Dovolte mi, abych pronesl přípitek. Na bezproblémovou spolupráci s Perrym Rhodanem a Terranii!“</w:t>
      </w:r>
    </w:p>
    <w:p w:rsidR="0058082B" w:rsidRDefault="0058082B" w:rsidP="00CA6003">
      <w:r>
        <w:t>Velký administrátor se odvděčil rovněž přípitkem.</w:t>
      </w:r>
    </w:p>
    <w:p w:rsidR="0058082B" w:rsidRDefault="0058082B" w:rsidP="00CA6003">
      <w:r>
        <w:t>„Než odletíte, pánové,“ pokračoval Rhettnys, „rád bych vám představil muže, který za několik dní odstartuje, aby splnil obtížný úkol. BRASÍLIA ho vysadí na čtvrté planetě slunce Naral. Vládne tam vesnická kultura; na Amboině žijí asi tři miliony obyvatel, míšenců Pozemšťanů a Arkonidanů, kteří byli odříznuti od centrálního světa.“</w:t>
      </w:r>
    </w:p>
    <w:p w:rsidR="0058082B" w:rsidRDefault="0058082B" w:rsidP="00CA6003">
      <w:r>
        <w:t xml:space="preserve">Za pět minut otevřel Scott bzučákem přepážku a dovnitř vešel pomenší snědý muž, který měl na sobě bohatě vyšívanou bederní zástěrku a široký opasek. Na boku za ním měl zastrčenou vlnitou bronzovou dýku. Dlouhé černé vlasy si vzadu stáhl do uzlu a v </w:t>
      </w:r>
      <w:r>
        <w:lastRenderedPageBreak/>
        <w:t>rukou svíral nabroušenou bronzovou sekeru, kulatý štít se znakem černého ptáka a čtyři krátké oštěpy s širokými listy.</w:t>
      </w:r>
    </w:p>
    <w:p w:rsidR="0058082B" w:rsidRDefault="0058082B" w:rsidP="00CA6003">
      <w:r>
        <w:t>„To je Anahay,“ představil ředitel stanice příchozího. „Odletí za tři dny. Je mu třicet let, je všemi mastmi mazaný a ovládá dokonale karate. Cíl jeho mise – Amboina.“</w:t>
      </w:r>
    </w:p>
    <w:p w:rsidR="0058082B" w:rsidRDefault="0058082B" w:rsidP="00CA6003">
      <w:r>
        <w:t>„Mohu opět odejít, Scotte?“ zeptal se po chvíli Anahay.</w:t>
      </w:r>
    </w:p>
    <w:p w:rsidR="0058082B" w:rsidRDefault="0058082B" w:rsidP="00CA6003">
      <w:r>
        <w:t>„Jistě. Děkuji.“</w:t>
      </w:r>
    </w:p>
    <w:p w:rsidR="0058082B" w:rsidRDefault="0058082B" w:rsidP="00CA6003">
      <w:r>
        <w:t>Přítomní na sebe ohromeně pohlédli. Mlčeli ještě ve chvíli, kdy se kulatá kosmická loď vznesla otvorem v ochranném štítu a vyletěla do vesmíru. Za jednatřicet hodin přistáli opět v Terranii.</w:t>
      </w:r>
    </w:p>
    <w:p w:rsidR="0058082B" w:rsidRDefault="0058082B" w:rsidP="00240241">
      <w:pPr>
        <w:pStyle w:val="Nadpis3"/>
      </w:pPr>
      <w:r>
        <w:t>4.</w:t>
      </w:r>
    </w:p>
    <w:p w:rsidR="0058082B" w:rsidRDefault="0058082B" w:rsidP="00CA6003">
      <w:r>
        <w:t>Jen půl standardního roku činí oběh šesté planety Amboiny kolem slunce Naral. Měly uplynout třicetkrát osmnáctihodinové otáčky Amboiny kolem vlastní osy, než nadejde noc Fialového měsíce. Svalnatého muže čekal obtížný úkol.</w:t>
      </w:r>
    </w:p>
    <w:p w:rsidR="0058082B" w:rsidRDefault="0058082B" w:rsidP="00240241">
      <w:pPr>
        <w:pStyle w:val="hvezdy"/>
      </w:pPr>
      <w:r>
        <w:t>* * *</w:t>
      </w:r>
    </w:p>
    <w:p w:rsidR="0058082B" w:rsidRDefault="0058082B" w:rsidP="00CA6003">
      <w:r>
        <w:t>Ráno znovu vystřelilo zpoza obzoru slunce, ale jen na okamžik provrtalo mraky, pokrylo povrch bílou párou a přimělo květiny, aby se pronikavě rozvoněly. Období sucha pominulo. Po horských svazích zurčely potůčky a leskly se jako stříbro. Všechno bylo vlhké. Na lesní půdě se hemžily spousty hadů, stonožek, pavouků, mravenců a nejrůznějšího hmyzu. Poutník Anahay si postavil chatrč na břehu bílého jezera.</w:t>
      </w:r>
    </w:p>
    <w:p w:rsidR="0058082B" w:rsidRDefault="0058082B" w:rsidP="00CA6003">
      <w:r>
        <w:t>Byla stejná jako všechny na této planetě. Vyhledal si čtyři palmy akari, stojící blízko sebe, a porazil několik stromů. Ty pak připevnil v určité výšce ke čtyřem palmám a mezery mezi nimi vycpal palmovými listy a vymazal hlínou. Potom postavil z prken podlahu a střechu a upletl dveřní rohože. Stavba mu trvala tři dny. Štít pak ozdobil vyřezaným kormoránem, znamením poutníků.</w:t>
      </w:r>
    </w:p>
    <w:p w:rsidR="0058082B" w:rsidRDefault="0058082B" w:rsidP="00CA6003">
      <w:r>
        <w:t xml:space="preserve">Mladá žena, která nesla od jezera velký bronzový džbán plný vody, se zastavila před širokým žebříkem vedoucím k chatrči. </w:t>
      </w:r>
      <w:r>
        <w:lastRenderedPageBreak/>
        <w:t>Neměla na sobě nic než sarong a platinový náramek. „Hej!“ zavolala.</w:t>
      </w:r>
    </w:p>
    <w:p w:rsidR="0058082B" w:rsidRDefault="0058082B" w:rsidP="00CA6003">
      <w:r>
        <w:t>„Hej!“ vykřikl Anahay a sedl si na nejhořejší příčel žebříku. „Co chceš?“</w:t>
      </w:r>
    </w:p>
    <w:p w:rsidR="0058082B" w:rsidRDefault="0058082B" w:rsidP="00CA6003">
      <w:r>
        <w:t>„Kdo jsi?“ zeptala se ho dívka.</w:t>
      </w:r>
    </w:p>
    <w:p w:rsidR="0058082B" w:rsidRDefault="0058082B" w:rsidP="00CA6003">
      <w:r>
        <w:t>„Anahay, poutník. Přišel jsem zdaleka. Až se tě náčelník zeptá, co jsem zač, pověz mu, že jsem Anahay, král mezi knížaty – a taky mu vyřiď, že jsem v mládí pobil mnoho mužů touhle bronzovou sekerou. Řekni mu, že se nikdo nesmí přiblížit k mé chýši bez darů, protože jsem strašlivý a velmi chtivý.“</w:t>
      </w:r>
    </w:p>
    <w:p w:rsidR="0058082B" w:rsidRDefault="0058082B" w:rsidP="00CA6003">
      <w:r>
        <w:t>„Povím mu to,“ odpověděla mladá žena nebojácně. „Náš náčelník ale nebude rozumět mé řeči. Kdysi to byl také mocný bojovník. Jenže teď je akzoi – nemocný, velmi nemocný.“</w:t>
      </w:r>
    </w:p>
    <w:p w:rsidR="0058082B" w:rsidRDefault="0058082B" w:rsidP="00CA6003">
      <w:r>
        <w:t>„Nemám žádnou medicínu. Podívám se, až ho budete pohřbívat se vším, co mu patřilo.“</w:t>
      </w:r>
    </w:p>
    <w:p w:rsidR="0058082B" w:rsidRDefault="0058082B" w:rsidP="00CA6003">
      <w:r>
        <w:t>„Povím mu to. Ty nemáš ženu, poutníku?“</w:t>
      </w:r>
    </w:p>
    <w:p w:rsidR="0058082B" w:rsidRDefault="0058082B" w:rsidP="00CA6003">
      <w:r>
        <w:t>„Opustil jsem svůj národ na severu, protože mě omrzeli lidé.“ Anahay vážně pohlédl na dívku. „Netoužím po ženách – mohl bych naplnit jezero krásnými náčelnickými dcerami, které se o mě chvějí v mé zemi.“</w:t>
      </w:r>
    </w:p>
    <w:p w:rsidR="0058082B" w:rsidRDefault="0058082B" w:rsidP="00CA6003">
      <w:r>
        <w:t>Dívka obdivně přikývla, postavila si znovu džbán na hlavu a šla dál. Anahay za ní hleděl a ani se nepohnul; byla velmi hezká. Zvedl se a vrátil se do chatrče, kde si nad ohništěm pekl velkou rybu nabodnutou na kopí. Nastala čtvrtá noc. Ves, v níž bydlelo v chýších osm tisíc lidí, nebyla od jeho obydlí vzdálená víc než tisíc pozemských metrů. Stály v ní asi dva tisíce kulatých chatrčí.</w:t>
      </w:r>
    </w:p>
    <w:p w:rsidR="0058082B" w:rsidRDefault="0058082B" w:rsidP="00CA6003">
      <w:r>
        <w:t>Na špičatých štítech měly připevněné rodinné totemy. Uprostřed osady se rozprostíralo kulaté prostranství o průměru asi šest set metrů a na něm stály tři velké stavby. Náčelníkův obytný dům, řečniště a věž se čtrnácti bronzovými gongy bubnového tvaru, visícími z trámů. Přestože byly odlité z jednoho kusu, vydávaly z každé strany jiný zvuk.</w:t>
      </w:r>
    </w:p>
    <w:p w:rsidR="0058082B" w:rsidRDefault="0058082B" w:rsidP="00CA6003">
      <w:r>
        <w:t>Uprostřed čtvrté noci probudilo poutníka mnohohlasé dunění všech gongů. Pronikalo do každé chatrče a do uší všech osmi tisíc obyvatel.</w:t>
      </w:r>
    </w:p>
    <w:p w:rsidR="0058082B" w:rsidRDefault="0058082B" w:rsidP="00CA6003">
      <w:r>
        <w:lastRenderedPageBreak/>
        <w:t>„Náčelník je mrtev!“ znělo jejich poselství.</w:t>
      </w:r>
    </w:p>
    <w:p w:rsidR="0058082B" w:rsidRDefault="0058082B" w:rsidP="00CA6003">
      <w:r>
        <w:t>Anahay vyběhl do tmy. Měl s sebou primitivní vrták, ultrazvukový nůž a několik krabiček, z kterých čouhaly po stranách kabely se zásuvkami. Mezi zuby měl zastrčenou dýku. Tiše pospíchal do vsi. Asi sto metrů před ní prudce zabočil a vnořil se do tropického dešťového lesa. Po pěti minutách doběhl k mýtině vysypané bílým pískem. Všude bylo ticho.</w:t>
      </w:r>
    </w:p>
    <w:p w:rsidR="0058082B" w:rsidRDefault="0058082B" w:rsidP="00CA6003">
      <w:r>
        <w:t>Uprostřed mýtiny stála konstrukce z klád tyčící se do čtyřicetimetrové výšky. Celé generace vyřezávaly, obnovovaly a vylepšovaly tento obří totem. Palmové kmeny byly oloupané, příčné trámy opracované bronzovými noži a načerněné. Na koncích byly klády sroubené platinovými kolíky. Nikde nebyla vidět stráž, u totemu nehořely žádné ohně.</w:t>
      </w:r>
    </w:p>
    <w:p w:rsidR="0058082B" w:rsidRDefault="0058082B" w:rsidP="00CA6003">
      <w:r>
        <w:t>Anahay se přikrčil a několika dlouhými skoky se ocitl na zadní straně totemu. Vyšplhal se hbitě jako veverka do výšky asi deseti metrů a zaklesl se nohama obutýma do kožených střevíců za trám. Něco nahoře asi půl hodiny kutil a pak se vytratil stejně rychle, jako přišel. Nezanechal po sobě žádné stopy. Vzduch stále ještě vibroval duněním gongů. Anahay doběhl zpátky ke své chatrči a vylezl po žebříku.</w:t>
      </w:r>
    </w:p>
    <w:p w:rsidR="0058082B" w:rsidRDefault="0058082B" w:rsidP="00CA6003">
      <w:r>
        <w:t>O třicet minut později byl opět na cestě. V levačce držel štít a pod ním měl ukryté dva oštěpy. Bronzovou sekeru a dýku si zastrčil za opasek. Hnal se nahoru po vyšlapané stezce vedoucí od jezera ke vsi. Ke gongům se přidaly bambusové píšťaly. Návsí se rozléhaly smuteční tóny.</w:t>
      </w:r>
    </w:p>
    <w:p w:rsidR="0058082B" w:rsidRDefault="0058082B" w:rsidP="00CA6003">
      <w:r>
        <w:t>Shromáždily se zde čtyři tisíce bojovníků. Muži stáli vedle sebe v dlouhých řadách, v bílých bederních rouškách a s pokrývkami hlavy zhotovenými z vybělené rýžové slámy. Stejně jako Anahayovi se jim táhly přes snědý trup čtyři bílé hadovité čáry na znamení hlubokého zármutku nad náčelníkovým skonem.</w:t>
      </w:r>
    </w:p>
    <w:p w:rsidR="0058082B" w:rsidRDefault="0058082B" w:rsidP="00CA6003">
      <w:r>
        <w:t>Muži tam stáli jako přikovaní. Gongy a foukačky na delší chvíli zmlkly. Náhle sebou řady válečníků zaškubaly a z hrdel se vydralo zasténání, po němž se začaly ozývat ztrápené výkřiky. K nim se přidaly bambusové píšťaly a bronzové gongy.</w:t>
      </w:r>
    </w:p>
    <w:p w:rsidR="0058082B" w:rsidRDefault="0058082B" w:rsidP="00CA6003">
      <w:r>
        <w:lastRenderedPageBreak/>
        <w:t>Snědé trupy se kývaly dopředu dozadu a třásly se. Uprostřed prostranství kolem budov vzplály ohně. V nich se zablýskly listové hroty kopí. Potom na náves vyšli stařešinové s těžkými dřevěnými maskami před obličeji. Bylo jich osm a vedl je bíle pomalovaný šaman.</w:t>
      </w:r>
    </w:p>
    <w:p w:rsidR="0058082B" w:rsidRDefault="0058082B" w:rsidP="00CA6003">
      <w:r>
        <w:t>„Tanec velkého ohně!“ zavřískl kdosi a jeho hlas zakrátko zanikl v táhlém mumlání. Dunění gongů přehlušil brzy žalostný nářek žen. Vtom se válečníci pohnuli vpřed. Odlesky plamenů jim osvětlovaly otevřená ústa a odporně sešklebené obličeje. Oči upírali k nadsmyslnému bodu – hleděli na ducha velkého ohně.</w:t>
      </w:r>
    </w:p>
    <w:p w:rsidR="0058082B" w:rsidRDefault="0058082B" w:rsidP="00CA6003">
      <w:r>
        <w:t>Anahay se ukryl ve stínu. Příšerný rachot gongů a píšťal ještě zesílil a bojovníci sebou nepříčetně trhali a poskakovali v kruhu. Bylo to, jako kdyby se kolem chatrčí vinul obrovitý had. Rytmus tance se zrychloval a jako by vléval do válečníků čím dál víc odhodlání a tvrdosti. Uzavřený řetěz snědých těl několikrát obkroužil střed návsi, stále pod vedením téměř nahého šamana.</w:t>
      </w:r>
    </w:p>
    <w:p w:rsidR="0058082B" w:rsidRDefault="0058082B" w:rsidP="00CA6003">
      <w:r>
        <w:t>Náhle se ozval pronikavý výkřik: „Mrtvý náčelník!“</w:t>
      </w:r>
    </w:p>
    <w:p w:rsidR="0058082B" w:rsidRDefault="0058082B" w:rsidP="00CA6003">
      <w:r>
        <w:t>Ze všech hrdel se vydralo táhlé zaúpění. Ruce se vztahovaly k nebožtíkovi – a dav se rozestupoval. Z šamanova domu vyšlo procesí: čtyři muži nesli bíle pomalovanou postavu. Za nebohým náčelníkem kmene kráčelo deset jeho žen – ruce měly svázané a těla ozdobená pouze tenkými platinovými plíšky a potřená bělkou. Za dunění bronzových gongů a vřeštění bambusových píšťal se průvod toporně, slavnostně blížil k navršené hranici dřeva.</w:t>
      </w:r>
    </w:p>
    <w:p w:rsidR="0058082B" w:rsidRDefault="0058082B" w:rsidP="00CA6003">
      <w:r>
        <w:t>„Ajííí!“</w:t>
      </w:r>
    </w:p>
    <w:p w:rsidR="0058082B" w:rsidRDefault="0058082B" w:rsidP="00CA6003">
      <w:r>
        <w:t>Tichý, nenápadný divák se vrátil v myšlenkách o celá tisíciletí zpátky. Před začátkem letopočtu pěstovali lidé na Zemi také tento zvyk – u mnohých kmenů bylo běžné ukládat do hrobu sluhy, ženy, koně a všechen majetek, aby usnadňovali náčelníkovi následný život. Zde tedy opět zavládl tento barbarský obyčej. Nech lidi dvě stě let bez dozoru, odejmi jim kontakt s kulturou, dej jim zemi a klima, jež znemožní duševní práci a podporuje letargii. Smíchej je se střípky cizorodé arkonské kultury a tady máš výsledek, pomyslel si Anahay. Vzápětí jen užasle valil oči, když sledoval dění.</w:t>
      </w:r>
    </w:p>
    <w:p w:rsidR="0058082B" w:rsidRDefault="0058082B" w:rsidP="00CA6003">
      <w:r>
        <w:lastRenderedPageBreak/>
        <w:t>„Velký oheň!“ zaječel šaman a postupoval pomalu vpřed. Minul deset žen, které stály vedle mrtvoly, strnulé a pokryté platinovými plíšky, blýskajícími se v záři plamenů. Kouzelník rozpřáhl paže a skoro to vypadalo, jako by se vznášel, když došel k nehybnému tělu. Následovali ho tři staří válečníci, příšerně zmalovaní a neuvěřitelně hubení.</w:t>
      </w:r>
    </w:p>
    <w:p w:rsidR="0058082B" w:rsidRDefault="0058082B" w:rsidP="00CA6003">
      <w:r>
        <w:t>Dav nenadále ztichl a Anahay slyšel praskání a prskání hořícího dřeva. Šaman poklekl vedle nebožtíka a rozechvělými prsty nadzvedl plachtu, která ho halila. Vzápětí ji strhl a náčelník tam ležel nahý, pokrytý tepaným platinovým plechem. Na očích měl položené lesklé jantarové valounky. Ve vyzáblém šamanově těle jako by se soustředil děs celého kmene, když vstal a zaječel: „Ajííí!“</w:t>
      </w:r>
    </w:p>
    <w:p w:rsidR="0058082B" w:rsidRDefault="0058082B" w:rsidP="00CA6003">
      <w:r>
        <w:t>Znovu se rozezněly gongy.</w:t>
      </w:r>
    </w:p>
    <w:p w:rsidR="0058082B" w:rsidRDefault="0058082B" w:rsidP="00CA6003">
      <w:r>
        <w:t>„Věj, větře od jezera! Nadnes ho nad zem!“</w:t>
      </w:r>
    </w:p>
    <w:p w:rsidR="0058082B" w:rsidRDefault="0058082B" w:rsidP="00CA6003">
      <w:r>
        <w:t>Z nespočetných hrdel se vydralo ztišené, zajíkávě: „Ajííí!“</w:t>
      </w:r>
    </w:p>
    <w:p w:rsidR="0058082B" w:rsidRDefault="0058082B" w:rsidP="00CA6003">
      <w:r>
        <w:t>„Věj, větře od souše! Chopte se vesel, mořští orli!</w:t>
      </w:r>
    </w:p>
    <w:p w:rsidR="0058082B" w:rsidRDefault="0058082B" w:rsidP="00CA6003">
      <w:r>
        <w:t>„Ajííí!“</w:t>
      </w:r>
    </w:p>
    <w:p w:rsidR="0058082B" w:rsidRDefault="0058082B" w:rsidP="00CA6003">
      <w:r>
        <w:t>„Duha je povoz. Duha je most a řeka bude překročena. Ajííí! Věj, větře od jezera!“</w:t>
      </w:r>
    </w:p>
    <w:p w:rsidR="0058082B" w:rsidRDefault="0058082B" w:rsidP="00CA6003">
      <w:r>
        <w:t>Žalozpěv utichl.</w:t>
      </w:r>
    </w:p>
    <w:p w:rsidR="0058082B" w:rsidRDefault="0058082B" w:rsidP="00CA6003">
      <w:r>
        <w:t>Slavnostním krokem se přiblížil válečník s blyštivým pohárem v ruce. Předal ho šamanovi a ten se obrátil na ženy. Anahay si všiml, že všechny bez výjimky byly mladé. Rozvázali jim pouta na zápěstích. Bojovníci svírali v rukou zářící louče. Každá z žen musela vypít doušek nápoje z poháru: Trpně a mlčky snášely, co se s nimi dělo. Poté válečníci zvedli mrtvolu a uložili ji na hranici.</w:t>
      </w:r>
    </w:p>
    <w:p w:rsidR="0058082B" w:rsidRDefault="0058082B" w:rsidP="00CA6003">
      <w:r>
        <w:t>Ženy ji pomalu následovaly. Vystoupily jedna po druhé na širokou hranici a gongy duněly jako posedlé. Ženy se rozsadily kolem nebožtíka a opřely se o něj zády. Pohled měly skelný a strnulý. Poutník věděl, že v poháru byl rychle působící jed; ženy byly mrtvé, dřív než byla zapálena hranice. Návsí se nesl hustý dým promísený omamným, štiplavým pachem. Anahay se pomalu stáhl.</w:t>
      </w:r>
    </w:p>
    <w:p w:rsidR="0058082B" w:rsidRDefault="0058082B" w:rsidP="00CA6003">
      <w:r>
        <w:lastRenderedPageBreak/>
        <w:t>Na nenápadném místě zakopal zbraně a pospíchal po proudu potoka k místu, kde měl ukryté dva plastové pytle. Ve svitu půlměsíce je vykopal ze země a nacpal je pod ploché kameny, po nichž zurčela voda. Potom vytáhl z dutého topůrka sekery jednu z maličkých krabiček a spojil několik přívodů. Tikot nebyl téměř slyšet. Pro poutníka měl ale životně důležitý význam.</w:t>
      </w:r>
    </w:p>
    <w:p w:rsidR="0058082B" w:rsidRDefault="0058082B" w:rsidP="00240241">
      <w:pPr>
        <w:pStyle w:val="hvezdy"/>
      </w:pPr>
      <w:r>
        <w:t>* * *</w:t>
      </w:r>
    </w:p>
    <w:p w:rsidR="0058082B" w:rsidRDefault="0058082B" w:rsidP="00CA6003">
      <w:r>
        <w:t>Zvuky bronzových gongů a bambusových píšťal se rozléhaly nočním lesem a provázely je výkřiky a bušení. Ani kormoráni, ani vačnatci neměli klid. Nespal ani Anahay. Jelikož znal zvyky domorodců na Amboině, věděl, že nově zvolený náčelník se ráno spolu se šamanem a průvodem vybraných válečníků odebere k totemu a tam vykoná oběť, svůj první obřad po převzetí úřadu.</w:t>
      </w:r>
    </w:p>
    <w:p w:rsidR="0058082B" w:rsidRDefault="0058082B" w:rsidP="00CA6003">
      <w:r>
        <w:t>Ráno procházel Anahay poklidným krokem vsí a prohlížel si stopy tance: hromady popela, otisky kůžemi chráněných nohou a stébla vybílené rýžové slámy. Zamyšleně postál před bronzovými gongy a pak zamířil k řečništi, když ho dohonil posel.</w:t>
      </w:r>
    </w:p>
    <w:p w:rsidR="0058082B" w:rsidRDefault="0058082B" w:rsidP="00CA6003">
      <w:r>
        <w:t>„Poutníku zdaleka,“ oslovil ho a opatrně pohlédl na násady oštěpů oblýskané častým používáním. „Pane, nový náčelník si tě přeje vidět. Ví, že jsi mocný muž mezi svými, a chce ti prokázat úctu a čest.“</w:t>
      </w:r>
    </w:p>
    <w:p w:rsidR="0058082B" w:rsidRDefault="0058082B" w:rsidP="00CA6003">
      <w:r>
        <w:t>„Jdi za náčelníkem, otroku, a vyřiď mu, že jsem Anahay a že nechci nic než mít místo, kde bych mohl v pokoji spát a oddávat se moudrým myšlenkám,“ odvětil poutník a spustil štít o něco níž. „Dál mu pověz, že s ním chci hovořit a že ho prosím, aby mě nechal bydlet na břehu jezera. Počkám tam na něj.“</w:t>
      </w:r>
    </w:p>
    <w:p w:rsidR="0058082B" w:rsidRDefault="0058082B" w:rsidP="00CA6003">
      <w:r>
        <w:t>Posel zmizel. Za několik minut přišla tanečnice a přinesla poutníkovi pohár. „Pane – posílá mě můj náčelník, abych vám předala pohár palmového vína,“ řekla. „Jak já, tak pohár jsme nyní tvým vlastnictvím.“</w:t>
      </w:r>
    </w:p>
    <w:p w:rsidR="0058082B" w:rsidRDefault="0058082B" w:rsidP="00CA6003">
      <w:r>
        <w:t>Tak, aby ho viděli všichni ti, kteří se schovávali s očima na stopkách za vchodovými rohožemi, dopil Anahay pohár až do dna, vrátil ho dívce a řekl jí: „Tady je můj štít. Nes ho. Kde čeká náčelník?“</w:t>
      </w:r>
    </w:p>
    <w:p w:rsidR="0058082B" w:rsidRDefault="0058082B" w:rsidP="00CA6003">
      <w:r>
        <w:lastRenderedPageBreak/>
        <w:t>Náčelník seděl před bohatě zdobeným vchodem svého domu na jedné ze čtyř bronzových stoliček rozmístěných kolem dřevěného stolu pokrytého ozdobně spletenou trávovou rohoží. Vedle něj seděly vpravo a vlevo tanečnice, které ho ovívaly vějířem a odháněly otravné mouchy. Na střešním štítu ve tvaru loďky už bylo připevněno znamení nového majitele; ruka svírající dýku.</w:t>
      </w:r>
    </w:p>
    <w:p w:rsidR="0058082B" w:rsidRDefault="0058082B" w:rsidP="00CA6003">
      <w:r>
        <w:t>Náčelník vstal a zvedly se také tanečnice, když se přiblížil Anahay. Z druhého domu vyšel šaman a postavil se vedle poutníka.</w:t>
      </w:r>
    </w:p>
    <w:p w:rsidR="0058082B" w:rsidRDefault="0058082B" w:rsidP="00CA6003">
      <w:r>
        <w:t>„Zdravím tě, náčelníku!“ zvolal Anahay.</w:t>
      </w:r>
    </w:p>
    <w:p w:rsidR="0058082B" w:rsidRDefault="0058082B" w:rsidP="00CA6003">
      <w:r>
        <w:t>„Já zdravím tebe, poutníku zdaleka. Co tě přivádí do této části lesů?“</w:t>
      </w:r>
    </w:p>
    <w:p w:rsidR="0058082B" w:rsidRDefault="0058082B" w:rsidP="00CA6003">
      <w:r>
        <w:t>„Hledám samotu. Postavím se do služeb tvé vznešenosti – kdykoli budeš potřebovat mou radu.“</w:t>
      </w:r>
    </w:p>
    <w:p w:rsidR="0058082B" w:rsidRDefault="0058082B" w:rsidP="00CA6003">
      <w:r>
        <w:t>„Tady jsem šaman já,“ vyprskl stařec vedle Anahaye útočně. Poutník si ho nevšímal. Potřásli si s náčelníkem rukama, zatímco kouzelník rozzuřeně koulel očima.</w:t>
      </w:r>
    </w:p>
    <w:p w:rsidR="0058082B" w:rsidRDefault="0058082B" w:rsidP="00CA6003">
      <w:r>
        <w:t>„Vyhledám tě, až budu potřebovat poradit, moudrý poutníku.“ Náčelník byl ještě mladý, ale zdálo se, že si velmi rychle zvyká na novou moc a s tím spojené příjemnosti. Dívky stojící vedle něj se ani nepohnuly, jen mávaly rytmicky širokými bílými vějíři. Vedle Anahaye seděla „jeho“ tanečnice a držela v rukou štít a pohár. Na druhé straně stolu dřepěl na bronzové stoličce šaman.</w:t>
      </w:r>
    </w:p>
    <w:p w:rsidR="0058082B" w:rsidRDefault="0058082B" w:rsidP="00CA6003">
      <w:r>
        <w:t>„Budu radit novému náčelníkovi, stejně jako jsem radil starému,“ zavrčel kouzelník. Anahay mlčel a prohlížel si mladíka, na jehož svalnatých pažích se blyštěly platinové náramky. Kolem krku měl náhrdelník z jantarových kamínků, který musel vážit nejméně dva kilogramy.</w:t>
      </w:r>
    </w:p>
    <w:p w:rsidR="0058082B" w:rsidRDefault="0058082B" w:rsidP="00CA6003">
      <w:r>
        <w:t>„Zeptám se na radu, kdy budu chtít a koho budu chtít!“ prohlásil důrazně mladý muž. „Jsem náčelník tohoto kmene. Všechno patří mně. Já jsem tu pán!“</w:t>
      </w:r>
    </w:p>
    <w:p w:rsidR="0058082B" w:rsidRDefault="0058082B" w:rsidP="00CA6003">
      <w:r>
        <w:t>„Přesně tak,“ přisvědčil Anahay. „Nezapomeň – bydlím u jezera. Mým erbovním ptákem je černý kormorán, pták smrti.“</w:t>
      </w:r>
    </w:p>
    <w:p w:rsidR="0058082B" w:rsidRDefault="0058082B" w:rsidP="00CA6003">
      <w:r>
        <w:t>„Přijdu,“ řekl náčelník. „Tohle děvče je dar ode mne.“</w:t>
      </w:r>
    </w:p>
    <w:p w:rsidR="0058082B" w:rsidRDefault="0058082B" w:rsidP="00CA6003">
      <w:r>
        <w:lastRenderedPageBreak/>
        <w:t>„Děkuji ti za ně,“ odpověděl Anahay, aniž hnul brvou. Potom upustil na stůl před náčelníkem malou kostku. „Tohle je dárek ode mě. Prohlédni si ho!“</w:t>
      </w:r>
    </w:p>
    <w:p w:rsidR="0058082B" w:rsidRDefault="0058082B" w:rsidP="00CA6003">
      <w:r>
        <w:t>Pohlavár si přiblížil kostku k očím. Když působilo teplo jeho ruky dostatečně dlouho, začaly se v nitru kostky pohybovat nepatrné figurky. Vyprávěly příběh. Vytvořily maličké procesí vedené náčelníkem, které vešlo bránou do lodi a zmizelo v ní. Zanedlouho z ní všichni opět vyšli a prohýbali se pod tíhou darů. A pak se vynořil i skvostně oblečený muž a zhluboka se uklonil před náčelníkem. Jeden obraz střídal druhý – poslové byli vypraveni do všech částí Amboiny a vyprávěli tamním náčelníkům, co se stalo. A všichni náčelníci se shromáždili a zvolili jej – mladého vládce – za knížete všech. Potom postavičky zmizely.</w:t>
      </w:r>
    </w:p>
    <w:p w:rsidR="0058082B" w:rsidRDefault="0058082B" w:rsidP="00CA6003">
      <w:r>
        <w:t>Anahay se v duchu usmál. Variabilita téhle mašinky byla téměř neomezená. Kolikrát si bude náčelník prohlížet kostku, tolik mu vylíčí příběhů. Fantazie může být velkolepý nástroj, když se s ní správně zachází.</w:t>
      </w:r>
    </w:p>
    <w:p w:rsidR="0058082B" w:rsidRDefault="0058082B" w:rsidP="00CA6003">
      <w:r>
        <w:t>„To je důstojný dárek, mudrci – děkuji ti a určitě tě navštívím,“ řekl na rozloučenou mladý muž.</w:t>
      </w:r>
    </w:p>
    <w:p w:rsidR="0058082B" w:rsidRDefault="0058082B" w:rsidP="00240241">
      <w:pPr>
        <w:pStyle w:val="hvezdy"/>
      </w:pPr>
      <w:r>
        <w:t>* * *</w:t>
      </w:r>
    </w:p>
    <w:p w:rsidR="0058082B" w:rsidRDefault="0058082B" w:rsidP="00CA6003">
      <w:r>
        <w:t>O několik hodin později stála kolem černobílého totemu podivná skupinka – šaman, mladý náčelník a sedm vybraných válečníků. V ohni na mýtině se škvířily tři rybky a kouř stoupal kolmo do vzduchu. Rozplýval se až nad korunami palem. Bylo poledne, slunce Naral bylo v zenitu. Devět mužů čekalo na to, zda bůh kmene přijme oběť. Zhasne-li oheň, bude to znamení, že bůh se hněvá, a šaman bude muset provést velké kouzlo.</w:t>
      </w:r>
    </w:p>
    <w:p w:rsidR="0058082B" w:rsidRDefault="0058082B" w:rsidP="00CA6003">
      <w:r>
        <w:t>Rybky hořely dál a dým stoupal kolmo do nebe. Čas plynul. Šaman se dlouze zahleděl na náčelníka. V očích se mu zračila zášť a nejistota zároveň.</w:t>
      </w:r>
    </w:p>
    <w:p w:rsidR="0058082B" w:rsidRDefault="0058082B" w:rsidP="00CA6003">
      <w:r>
        <w:t xml:space="preserve">O čtyři sta metrů dál na sever se Anahay tiskl ke kmeni v koruně palmy a upřeně pozoroval dění na mýtině. Když oheň dohořel a muži se uklonili, zmáčkl agent knoflík v ozdobné rukojeti dýky. </w:t>
      </w:r>
      <w:r>
        <w:lastRenderedPageBreak/>
        <w:t>Začala se točit páska a z reproduktoru ukrytého v totemu zaznělo hřímavě:</w:t>
      </w:r>
    </w:p>
    <w:p w:rsidR="0058082B" w:rsidRDefault="0058082B" w:rsidP="00CA6003">
      <w:r>
        <w:t>„Vidím tě, vládce! Krátký je život a krátké bude tvé panství. Budeš nejšťastnější, nejmocnější a nejkrásnější vládce, jejž znají lesy kolem jezera. Neboť jsi řízením osudu a rady kmenových duchů získal rádce. Je to mudrc. Přišel zdaleka. Vše, co říká, je pravda. Je chytrý a jeho rady nelze vyvážit kovem. Jeho duch je ušlechtilý – nikdy nebude zápasit o tvou přízeň. Podaruj ho a ucti, neboť je moudrý. Vyslyš jeho slova a jednej podle nich.</w:t>
      </w:r>
    </w:p>
    <w:p w:rsidR="0058082B" w:rsidRDefault="0058082B" w:rsidP="00CA6003">
      <w:r>
        <w:t>Vidím tě, vládce! Ležíš na zemi, abys slyšel má slova. Říkám ti, že se budou dít zázračné věci. Já jsem duch kmene; tví poslové nechť sdělí ostatním kmenům, co jsem říkal – pověř tím své nejrychlejší běžce. Až se sejdou všichni náčelníci, stane se velký zázrak. Na nebi se zjeví druhý měsíc a bude mít barvu jako rozpálený bronz. A dostaví se vládce, potřese vám rukou a ukáže vám novou zem. Tak se stane, protože to chci a protože to prorokuje rádce. Jdi, vládce, a udělej, co jsem ti řekl.“</w:t>
      </w:r>
    </w:p>
    <w:p w:rsidR="0058082B" w:rsidRDefault="0058082B" w:rsidP="00CA6003">
      <w:r>
        <w:t>Devět mužů leželo na zemi jako v bezvědomí, když dozněl hlas z totemu. Anahay spokojeně slezl ze stromu a vrátil se ke své chýši. Vzal si kánoi a vyplul na jezero, kde si nalovil ryby. Když dorazil ke břehu, vynesl je svázané liánou k sobě, podal je dívce a řekl: „To je pro nás. Budeš jíst společně se svým pánem. Víš, co to znamená?“</w:t>
      </w:r>
    </w:p>
    <w:p w:rsidR="0058082B" w:rsidRDefault="0058082B" w:rsidP="00CA6003">
      <w:r>
        <w:t>„Ano, vím to, pane.“</w:t>
      </w:r>
    </w:p>
    <w:p w:rsidR="0058082B" w:rsidRDefault="0058082B" w:rsidP="00CA6003">
      <w:r>
        <w:t>Hodiny plynuly a nic se nedělo. Tři muži se podíleli významně na následujících událostech: Náčelník, který seděl vedle své oblíbené otrokyně na rohoži a zíral na postavičky zjevující se v kostce, které mu vyprávěly další příběhy – všechny ale končily stejně. Šaman seděl ve své chatrči plné zvláštních předmětů – drápů nejrůznější zvěře, pestrobarevných šňůr, paliček položených na bronzovém gongu a dalších. Přemohla ho nenávist vůči cizímu vetřelci. To on, šaman, byl dosud nekorunovaným vládcem vesnice; nic se nedělo bez jeho vůle. Nyní ho sesadil duch kmene. Ještě nikdy se z totemu hlas neozval. Smrt; to byla jediná možnost. Poutník musí skončit napíchnutý na oštěpu.</w:t>
      </w:r>
    </w:p>
    <w:p w:rsidR="0058082B" w:rsidRDefault="0058082B" w:rsidP="00CA6003">
      <w:r>
        <w:lastRenderedPageBreak/>
        <w:t>Bude k tomu příležitost hned příští den. Bude tak dlouho provrtávat očima ctižádostivého válečníka, až nabodne na kopí nového rádce, ne jej, kouzelníka.</w:t>
      </w:r>
    </w:p>
    <w:p w:rsidR="0058082B" w:rsidRDefault="0058082B" w:rsidP="00CA6003">
      <w:r>
        <w:t>Ale ta postava uprostřed. Stromy jako by se posunuly blíž k sobě. Cosi nutkavého viselo ve vzduchu.</w:t>
      </w:r>
    </w:p>
    <w:p w:rsidR="0058082B" w:rsidRDefault="0058082B" w:rsidP="00CA6003">
      <w:r>
        <w:t>Ale nakonec se postaral o věci příští Anahay, který nyní ležel rozvalený na rohoži a naslouchal; z nekonečné dáli k němu dolehlo zahřmění. Nejspíš přijde bouřka. Listy šelestily a značně se ochladilo. V hliněném ohništi ležely mezi kameny doutnající klacky. Nad jezerem se nesl zvláštní zvuk. Ještě nikdy předtím necítil poutník tak bezprostřední účinek přírodních sil. To příroda proměňovala lidi, dělala z mudrců blázny a z lidí zvířata. Tma a ticho naplněné neviditelným životem se plížily kolem chatrče a tísnily lidi.</w:t>
      </w:r>
    </w:p>
    <w:p w:rsidR="0058082B" w:rsidRDefault="0058082B" w:rsidP="00CA6003">
      <w:r>
        <w:t>„Pane?“</w:t>
      </w:r>
    </w:p>
    <w:p w:rsidR="0058082B" w:rsidRDefault="0058082B" w:rsidP="00CA6003">
      <w:r>
        <w:t>„Ano?“ ozval se Anahay, aniž se pohnul.</w:t>
      </w:r>
    </w:p>
    <w:p w:rsidR="0058082B" w:rsidRDefault="0058082B" w:rsidP="00CA6003">
      <w:r>
        <w:t>„Je takové divné ticho. Duchové přicházejí. Mám zazpívat?“</w:t>
      </w:r>
    </w:p>
    <w:p w:rsidR="0058082B" w:rsidRDefault="0058082B" w:rsidP="00CA6003">
      <w:r>
        <w:t>„Jestli chceš.“</w:t>
      </w:r>
    </w:p>
    <w:p w:rsidR="0058082B" w:rsidRDefault="0058082B" w:rsidP="00CA6003">
      <w:r>
        <w:t>„Pro tebe, pane.“</w:t>
      </w:r>
    </w:p>
    <w:p w:rsidR="0058082B" w:rsidRDefault="0058082B" w:rsidP="00CA6003">
      <w:r>
        <w:t>Dívka sejmula z trámu třístranný nástroj s úzkým hmatníkem. Vyloudila na citeře několik jemných tónů a pak Anahay uslyšel její vysoký jasný hlas. Zpíval staré písně – o válce, o umírajících mužích a plačících ženách. Písně o jezeře a o lásce. Kočovník mlhavě tušil, že tady je vlastně jeho domov, tady uprostřed těchto lidí s rozumem sedmiletých dětí a morálkou Křováků. Hned to pomyšlení zaplašil. Je poutník, kočovník. Nemá tu zůstat léta, ale jen několik dní – až do noci Fialového měsíce.</w:t>
      </w:r>
    </w:p>
    <w:p w:rsidR="0058082B" w:rsidRDefault="0058082B" w:rsidP="00CA6003">
      <w:r>
        <w:t>Oheň vyhasl docela. Vzhůru po stromu se vyšplhalo nějaké zvíře, zašustily palmové listy a bylo ticho. Dozněly také poslední tóny citery. Tanečnice odložila nástroj. Když první sluneční paprsky dorazily k prostranství před řečništěm, udeřil Anahay do prvního gongu. Jeho zvuk probral spáče. Zvědavě vystrkovali hlavy z chatrčí. Poutník uhodil do druhého gongu a pak se vrátil na prostranství. Zastavil se a otáčel násadou oštěpu v ruce čím dál rychleji. Lesklý listový hrot vrhal oslnivá prasátka.</w:t>
      </w:r>
    </w:p>
    <w:p w:rsidR="0058082B" w:rsidRDefault="0058082B" w:rsidP="00CA6003">
      <w:r>
        <w:lastRenderedPageBreak/>
        <w:t>„Vyčkejte noci Fialového měsíce!“ vykřikl Anahay. „Nastane za deset dní. Na obloze se objeví děsivá barva. Věřte mi, neboť ze mě promlouvá hlas ducha. Zeptejte se náčelníka, který hledí do své kostky, zeptejte se šamana, zda to neříkají také jeho kouzla, zeptejte se mě: A já vám povím, že z potoka se vylije krev. Voda zrudne. A to bude důkaz. Zítra ráno se břeh jezera zbarví dočervena. To je mé poselství.“</w:t>
      </w:r>
    </w:p>
    <w:p w:rsidR="0058082B" w:rsidRDefault="0058082B" w:rsidP="00CA6003">
      <w:r>
        <w:t>Návsí se rozlehl táhlý výkřik. Anahay reagoval bleskurychle – otočil se a napřáhl paži. Dlouhými kroky se k němu hnal mladý válečník. Byl nahý a naolejované tělo se mu lesklo ve slunečních paprscích. Rozmáchl se a vzduchem prosvištělo štíhlé kopí. Přesně v té chvíli hodil oštěpem také poutník.</w:t>
      </w:r>
    </w:p>
    <w:p w:rsidR="0058082B" w:rsidRDefault="0058082B" w:rsidP="00CA6003">
      <w:r>
        <w:t>Válečník se zarazil a strnul. Oštěp mu provrtal hruď a síla nárazu jím mrštila do písku. Anahay k němu přiběhl a hleděl do umírajících očí, dokud nepohasly. Bylo mu jasné, že někdo jeho soka zhypnotizoval.</w:t>
      </w:r>
    </w:p>
    <w:p w:rsidR="0058082B" w:rsidRDefault="0058082B" w:rsidP="00CA6003">
      <w:r>
        <w:t>Vytrhl oštěp z jeho hrudi a zabodl ho do písku vedle nehybného těla. Pak se otočil a vyšel ze vsi. Vrátil se ke své chatrči a čekal.</w:t>
      </w:r>
    </w:p>
    <w:p w:rsidR="0058082B" w:rsidRDefault="0058082B" w:rsidP="00CA6003">
      <w:r>
        <w:t>Uplynul den a po něm i noc. Ráno Anahaye a dívku probudil křik. Vesničané stáli na břehu potoka a zírali do vody. Poutník se usmíval, když se za chvíli tanečnice vrátila a vylíčila mu, co se stalo. Stála zadýchaná na žebříku a zajíkávě řekla: „Můj pane. potok je rudý! Krev!“</w:t>
      </w:r>
    </w:p>
    <w:p w:rsidR="0058082B" w:rsidRDefault="0058082B" w:rsidP="00CA6003">
      <w:r>
        <w:t>„Včera jsem to předpověděl. Muselo se to stát.“</w:t>
      </w:r>
    </w:p>
    <w:p w:rsidR="0058082B" w:rsidRDefault="0058082B" w:rsidP="00CA6003">
      <w:r>
        <w:t>Děvče vědělo stejně málo jako ostatní obyvatelé, že se obsah obou plastových pytlů vylil do vody a proběhla chemická reakce. Stačil na to obyčejný hypermangan.</w:t>
      </w:r>
    </w:p>
    <w:p w:rsidR="0058082B" w:rsidRDefault="0058082B" w:rsidP="00CA6003">
      <w:r>
        <w:t>„Vrať se a pověz ostatním, že potrvá tři hodiny, než se voda opět vyčistí,“ řekl tanečnici. „Pak se naplní celé mé proroctví.“</w:t>
      </w:r>
    </w:p>
    <w:p w:rsidR="0058082B" w:rsidRDefault="0058082B" w:rsidP="00CA6003">
      <w:r>
        <w:t>Odpoledne přišel k poutníkově chatrči náčelník s tělesnou stráží a oběma tanečnicemi, jež ho ovívaly vějíři. Anahay ho očekával na úpatí žebříku. Oba na sebe pohlédli a vládce vyhrkl:</w:t>
      </w:r>
    </w:p>
    <w:p w:rsidR="0058082B" w:rsidRDefault="0058082B" w:rsidP="00CA6003">
      <w:r>
        <w:t>„Poutníku – já se bojím!“</w:t>
      </w:r>
    </w:p>
    <w:p w:rsidR="0058082B" w:rsidRDefault="0058082B" w:rsidP="00CA6003">
      <w:r>
        <w:t>„Nemáš proč, náčelníku.“</w:t>
      </w:r>
    </w:p>
    <w:p w:rsidR="0058082B" w:rsidRDefault="0058082B" w:rsidP="00CA6003">
      <w:r>
        <w:lastRenderedPageBreak/>
        <w:t>„Mám strach z toho, co se stalo. Vypravil jsem posly a udělal, co mi napověděly výjevy v kameni. Za osm nocí se dostaví všichni náčelníci do města ocelových chrámů. Tam se poradíme.“</w:t>
      </w:r>
    </w:p>
    <w:p w:rsidR="0058082B" w:rsidRDefault="0058082B" w:rsidP="00CA6003">
      <w:r>
        <w:t>„A proč se tedy bojíš?“ namítl Anahay.</w:t>
      </w:r>
    </w:p>
    <w:p w:rsidR="0058082B" w:rsidRDefault="0058082B" w:rsidP="00CA6003">
      <w:r>
        <w:t>„Šaman říkal, že se nic nestane. Neobjeví se měsíc, neotevře se chrám, nepřijde král a neukloní se přede mnou. Co ty na to?“</w:t>
      </w:r>
    </w:p>
    <w:p w:rsidR="0058082B" w:rsidRDefault="0058082B" w:rsidP="00CA6003">
      <w:r>
        <w:t>Anahay prohlásil neúprosně: „Šaman je jako stará ženská a jeho kouzla odvál vítr let. Třese se, protože se objevil mocnější čaroděj, protože se už neptáš jej, ale mě a kamenné kostky. Je u konce s dechem… Očaroval mladého válečníka, který mě měl probodnout kopím. Moje kouzlo bylo ale silnější. Nemusíš se ničeho bát, náčelníku.“</w:t>
      </w:r>
    </w:p>
    <w:p w:rsidR="0058082B" w:rsidRDefault="0058082B" w:rsidP="00CA6003">
      <w:r>
        <w:t>„Za tři dny uposlechneme přání kostky a vydáme se na cestu. Vezmu s sebou sto bojovníků a dvacet nosiček. A tebe. Musíš být u mě, až se stane velké kouzlo a nad městem ocelových chrámů vyjde měsíc.“</w:t>
      </w:r>
    </w:p>
    <w:p w:rsidR="0058082B" w:rsidRDefault="0058082B" w:rsidP="00CA6003">
      <w:r>
        <w:t>„Budu s tebou,“ slíbil mladíkovi poutník.</w:t>
      </w:r>
    </w:p>
    <w:p w:rsidR="0058082B" w:rsidRDefault="0058082B" w:rsidP="00CA6003">
      <w:r>
        <w:t>„Dobrá. Budeme slavní – já a ty. Spousta kovu, spousta třpytivé pryskyřice, spousta žen. Za tři dny!“</w:t>
      </w:r>
    </w:p>
    <w:p w:rsidR="0058082B" w:rsidRDefault="0058082B" w:rsidP="00CA6003">
      <w:r>
        <w:t>„Rozuměl jsem, náčelníku. Vezmi s sebou i šamana; zemře tam jeho čarovná moc. Já otevřu chrám.“</w:t>
      </w:r>
    </w:p>
    <w:p w:rsidR="0058082B" w:rsidRDefault="0058082B" w:rsidP="00CA6003">
      <w:r>
        <w:t>„Staniž se,“ zvolal náčelník a odešel zcela prodchnut představou vlastní moci a velikosti.</w:t>
      </w:r>
    </w:p>
    <w:p w:rsidR="0058082B" w:rsidRDefault="0058082B" w:rsidP="00240241">
      <w:pPr>
        <w:pStyle w:val="hvezdy"/>
      </w:pPr>
      <w:r>
        <w:t>* * *</w:t>
      </w:r>
    </w:p>
    <w:p w:rsidR="0058082B" w:rsidRDefault="0058082B" w:rsidP="00CA6003">
      <w:r>
        <w:t>Dlouhý průvod, čítající sto dvacet tři poutníků, se vinul krajinou jako řetězec hnědých mravenců. V čele se ubírali zkušení stopaři, za nimi válečníci a nosičky a nakonec náčelník a Anahay. Tři dny se drželi pocestní břehů mnoha vodních toků, překračovali rozlehlé písečné ostrovy a plížili se točitými lesními stezkami.</w:t>
      </w:r>
    </w:p>
    <w:p w:rsidR="0058082B" w:rsidRDefault="0058082B" w:rsidP="00CA6003">
      <w:r>
        <w:t xml:space="preserve">Konečně nadešla sedmá noc. Dorazili na místo. Město ocelových chrámů nebylo v podstatě nic jiného než rozpadlý kosmodrom. Terranské kultuře se zde povedlo zakořenit a postavit betonové budovy, jež mezitím dávno pohltil bující prales. S trochou fantazie si Anahay dokázal představit, že zchátralé sklady, </w:t>
      </w:r>
      <w:r>
        <w:lastRenderedPageBreak/>
        <w:t>rozpadlá správní budova a zrezivělé obrostlé strojní areály, vysílací stožáry a transformační stanice se proměnily v chrámy – v chrámy opuštěné bohy i jejich služebníky. Střed chrámového města tvořila kosmická loď.</w:t>
      </w:r>
    </w:p>
    <w:p w:rsidR="0058082B" w:rsidRDefault="0058082B" w:rsidP="00CA6003">
      <w:r>
        <w:t>Byla to koule z třídy velkoobchodních plavidel. Přistávací vzpěry byly zabořené do země a za ta léta zrezivělé a v motorech přebývali brouci, vačnatci a druh zelených netopýrů, ale loď samotná byla celkem nepoškozená. Navíc ji před čtvrtrokem nepozorovaně opravili muži z pracovní čety – kteří také v džungli zakopali plastové pytle.</w:t>
      </w:r>
    </w:p>
    <w:p w:rsidR="0058082B" w:rsidRDefault="0058082B" w:rsidP="00CA6003">
      <w:r>
        <w:t>Svolaní kmenoví náčelníci ze všech vsí připluli na kánoích nebo přišli po svých. Nyní posedávali v chýších narychlo postavených do kruhu v chrámovém městě a rozmlouvali spolu stejně jako jejich válečníci. Hořely velké ohně, a když na prostranství vyšli náčelník a Anahay obklopení strážemi, proběhlo davem dychtivé mumlání.</w:t>
      </w:r>
    </w:p>
    <w:p w:rsidR="0058082B" w:rsidRDefault="0058082B" w:rsidP="00CA6003">
      <w:r>
        <w:t>„Přichází poutník – a také jeho náčelník!“</w:t>
      </w:r>
    </w:p>
    <w:p w:rsidR="0058082B" w:rsidRDefault="0058082B" w:rsidP="00CA6003">
      <w:r>
        <w:t>„Zdravíme tě, poutníku zdaleka. Jaká byla cesta?“</w:t>
      </w:r>
    </w:p>
    <w:p w:rsidR="0058082B" w:rsidRDefault="0058082B" w:rsidP="00CA6003">
      <w:r>
        <w:t>„Ano, byla dobrá, ale jsme unavení a kouzlo má nastat až zítra.“</w:t>
      </w:r>
    </w:p>
    <w:p w:rsidR="0058082B" w:rsidRDefault="0058082B" w:rsidP="00CA6003">
      <w:r>
        <w:t>Anahay usnul, aniž pomyslel na nebezpečí, jež na něj číhají. Šaman se potuloval mezi chatrčemi a domlouval se s kouzelníky z ostatních kmenů. Poštíval je a ponoukal, ale strážní obklopující náčelníkovu chýši nevpustili dovnitř nikoho.</w:t>
      </w:r>
    </w:p>
    <w:p w:rsidR="0058082B" w:rsidRDefault="0058082B" w:rsidP="00CA6003">
      <w:r>
        <w:t>Anahay procitl až ráno a hned si všiml, že světlo je poněkud zvláštní. Náčelník se probudil ve stejné chvíli. Protřel si oči a vylezl ven. Zastavili se a rozhlédli. A naskytl se jim jedinečný pohled.</w:t>
      </w:r>
    </w:p>
    <w:p w:rsidR="0058082B" w:rsidRDefault="0058082B" w:rsidP="00CA6003">
      <w:r>
        <w:t>Rozsáhlá pláň byla plná dýmu z nesčetných ohňů. Vzduch byl těžký a nehybný. Kapky rosy se v šikmo dopadajících paprscích třpytily jako perly. Obloha světlala.</w:t>
      </w:r>
    </w:p>
    <w:p w:rsidR="0058082B" w:rsidRDefault="0058082B" w:rsidP="00CA6003">
      <w:r>
        <w:t>„Jsou zde všichni náčelníci, poutníku. Kdy provedeš své kouzlo?“</w:t>
      </w:r>
    </w:p>
    <w:p w:rsidR="0058082B" w:rsidRDefault="0058082B" w:rsidP="00CA6003">
      <w:r>
        <w:t xml:space="preserve">V paměti kostky byl uložen jeden stále se opakující příběh: Poutník Anahay učinil velké kouzlo a přesně v poledne se </w:t>
      </w:r>
      <w:r>
        <w:lastRenderedPageBreak/>
        <w:t>otevřely brány kulatého chrámu. Ani on sám nevěděl, jaké poklady se za nimi skrývají.</w:t>
      </w:r>
    </w:p>
    <w:p w:rsidR="0058082B" w:rsidRDefault="0058082B" w:rsidP="00CA6003">
      <w:r>
        <w:t>„Až bude stát slunce kolmo nad hlavami,“ odpověděl Anahay a sedl si, aby něco pojedl. V lodi na něj čekal maličký přístroj pro případné krizové situace. Pokud se neohlásí, loď nahoře provede naprogramovaný počet obletů a přistane o půlnoci. „Počkáme.“</w:t>
      </w:r>
    </w:p>
    <w:p w:rsidR="0058082B" w:rsidRDefault="0058082B" w:rsidP="00CA6003">
      <w:r>
        <w:t>Konečně bylo poledne. Vedro trochu mírnil svěží vítr. Mezi lodí a Anahayovou chatrčí utvořili náčelníci a jejich válečníci uličku. Agent byl stále ještě uvnitř a bázlivě sledoval hodinky zabudované v rukojeti oštěpu. Nakonec několik minut předtím, než slunce mělo dospět do zenitu, odhrnul rázně trávovou rohož a vyšel ven.</w:t>
      </w:r>
    </w:p>
    <w:p w:rsidR="0058082B" w:rsidRDefault="0058082B" w:rsidP="00CA6003">
      <w:r>
        <w:t>Neměl na sobě nic kromě střevíců z měkké kůže, kožené zástěrky a široké rudé šerpy kolem trupu. V ruce držel bronzovou sekeru, jejíž jádro ale bylo zhotoveno ze zušlechtěné oceli. Pohroužil se do svého nitra a procházel živoucí uličkou.</w:t>
      </w:r>
    </w:p>
    <w:p w:rsidR="0058082B" w:rsidRDefault="0058082B" w:rsidP="00CA6003">
      <w:r>
        <w:t>Od lodi ho dělilo dvě stě metrů. Na nikoho se nedíval. Opatrně kladl nohu před nohu a kráčel jako někdo, kdo už není pánem svých smyslů. Válečníci a náčelníci se před ním rozestupovali. Kolik času má? Ještě tři minuty? Anahay kráčel zvolna dál. Slunce pražilo, ale agent ovládal své tělo silou vůle. Na čele mu nevyvstala jediná kapička potu.</w:t>
      </w:r>
    </w:p>
    <w:p w:rsidR="0058082B" w:rsidRDefault="0058082B" w:rsidP="00CA6003">
      <w:r>
        <w:t>Ještě sto padesát metrů. Sto. Zastavil se. Čekal trýzněný napětím, kdy odpluje mrak, který před chviličkou zakryl oslnivý kotouč. Konečně se obrovský stín pohnul a klouzal po stéblech trávy pryč. Poutník pozvedl paže a ostří sekery se zablýskalo ve slunci. Setrvával v této pozici a každá vteřina mu připadala jako celá věčnost. Myšlenky se mu rozběhly v hlavě o překot. Konečně se něco stalo. Přepočítal se, nicméně mučivé čekání stálo za to.</w:t>
      </w:r>
    </w:p>
    <w:p w:rsidR="0058082B" w:rsidRDefault="0058082B" w:rsidP="00CA6003">
      <w:r>
        <w:t>Ozvalo se zahřmění strojů. Velká ocelová vrata ve stěně obrostlé lodi se pohnula. Liány se s praskáním trhaly a padaly k zemi. Vyděšená zvěř se rozprchla do všech stran. Netopýři poletovali kolem a otvor v lodi se stále rozšiřoval. Současně se z něj vysunula rampa a zakrátko se zabořila do měkké půdy.</w:t>
      </w:r>
    </w:p>
    <w:p w:rsidR="0058082B" w:rsidRDefault="0058082B" w:rsidP="00CA6003">
      <w:r>
        <w:lastRenderedPageBreak/>
        <w:t>„Vidíte moje kouzlo!“ vykřikl Anahay a přeskočil mu hlas. „Nyní vstoupím do chrámu!“</w:t>
      </w:r>
    </w:p>
    <w:p w:rsidR="0058082B" w:rsidRDefault="0058082B" w:rsidP="00CA6003">
      <w:r>
        <w:t>Svěsil paže a vykročil po rampě do přechodové komory, kde se na chvilku zastavil vedle duplexového přístroje, který kdysi před staletími sloužil ke komunikaci. Stlačil snědým prstem knoflík.</w:t>
      </w:r>
    </w:p>
    <w:p w:rsidR="0058082B" w:rsidRDefault="0058082B" w:rsidP="00CA6003">
      <w:r>
        <w:t>V reproduktoru to cvaklo a ozvalo se: „Tady loď.“</w:t>
      </w:r>
    </w:p>
    <w:p w:rsidR="0058082B" w:rsidRDefault="0058082B" w:rsidP="00CA6003">
      <w:r>
        <w:t>„Anahay lodi: Všechno sjet podle programu a odpískat o půlnoci. Konec.“</w:t>
      </w:r>
    </w:p>
    <w:p w:rsidR="0058082B" w:rsidRDefault="0058082B" w:rsidP="00CA6003">
      <w:r>
        <w:t>V reproduktoru znovu zapraskalo a z mřížky se vyplížil úzký proužek dýmu. Spojení s lodí bylo definitivně přerušené.</w:t>
      </w:r>
    </w:p>
    <w:p w:rsidR="0058082B" w:rsidRDefault="0058082B" w:rsidP="00CA6003">
      <w:r>
        <w:t>Když na Anahayovo naléhání vylezli po rampě první náčelníci a vstoupili do rozlehlého nákladního prostoru, naskytl se jim překvapivý pohled. Zadní stěna byla natřena bíle a promítal se na ni obraz Fialového měsíce. Bylo to realistické a mystické zároveň.</w:t>
      </w:r>
    </w:p>
    <w:p w:rsidR="0058082B" w:rsidRDefault="0058082B" w:rsidP="00CA6003">
      <w:r>
        <w:t>Loď – Fialový měsíc – se vznášela nad planetárním měsícem a vypadala vskutku hrozivě. Hvězdné nebe bylo zobrazeno velmi věrně, šlo o dokonalou montáž zhotovenou na asteroidu. Přítomní zírali vyjeveně na stěnu, zatímco Anahay vysvětloval:</w:t>
      </w:r>
    </w:p>
    <w:p w:rsidR="0058082B" w:rsidRDefault="0058082B" w:rsidP="00CA6003">
      <w:r>
        <w:t>„Tohle má být mé kouzlo. Dnes uprostřed noci se zjeví vašim zrakům tento obraz. Je to div Fialového měsíce. Vyčkejte, hned budou další obrázky.“</w:t>
      </w:r>
    </w:p>
    <w:p w:rsidR="0058082B" w:rsidRDefault="0058082B" w:rsidP="00CA6003">
      <w:r>
        <w:t>Projektor se měnil vždy po čtvrthodině. Bylo vidět prostranství před chrámem, plné ruin a zarostlé plevelem, ale také v podobě kosmodromu zářícího novotou. Všude stály lodě a pestrobarevné budovy, nad nimiž se tyčil mohutný vysílací stožár. Po zemi jezdily traktory, nákladní vozy a tahače. Silnice se táhly až k okraji výjevu a vzduchem pluly kluzáky a další letouny.</w:t>
      </w:r>
    </w:p>
    <w:p w:rsidR="0058082B" w:rsidRDefault="0058082B" w:rsidP="00CA6003">
      <w:r>
        <w:t>„Co je to, mudrci?“ zeptal se Anahaye jeden z náčelníků.</w:t>
      </w:r>
    </w:p>
    <w:p w:rsidR="0058082B" w:rsidRDefault="0058082B" w:rsidP="00CA6003">
      <w:r>
        <w:t>„Až dnes v noci přistane cizí král, vyjdeme mu v ústrety a potřeseme mu rukou,“ prohlásil agent. „Bude nám vyprávět o ještě krásnějších věcech, než jsem vám dovedl popsat já. A jednoho dne se král vrátí se spoustou služebníků a kovových zvířat. Vznikne zde nové zářné město. Přijdou cizí lidé a budou s vámi mluvit. Život bude krásný a snadný.“</w:t>
      </w:r>
    </w:p>
    <w:p w:rsidR="0058082B" w:rsidRDefault="0058082B" w:rsidP="00CA6003">
      <w:r>
        <w:lastRenderedPageBreak/>
        <w:t>Než pohasl projektor, ještě ukázal Anahaye, jak stojí vedle cizího krále a rozmlouvá s ním. Krátce poté vystoupil agent z lodi a šel si lehnout.</w:t>
      </w:r>
    </w:p>
    <w:p w:rsidR="0058082B" w:rsidRDefault="0058082B" w:rsidP="00CA6003">
      <w:r>
        <w:t>Během dne se na širokém prostranství kolem lodi usilovně pracovalo.</w:t>
      </w:r>
    </w:p>
    <w:p w:rsidR="0058082B" w:rsidRDefault="0058082B" w:rsidP="00CA6003">
      <w:r>
        <w:t>„Sem se snese Fialový měsíc,“ zaprorokoval si opět Anahay a ukázal na vhodné vyklizené místo. „Je třeba ještě urovnat cestu mezi čtyřmi chatrčemi a velkým ohništěm, aby na ní cizí král nezakopl. A tady do tohoto křesla usedne.“</w:t>
      </w:r>
    </w:p>
    <w:p w:rsidR="0058082B" w:rsidRDefault="0058082B" w:rsidP="00CA6003">
      <w:r>
        <w:t>Ven byla vynesena dvě bohatě zdobená křesla, která původně stála v lodním skladišti. Na těchto skvělých výrobcích techniků na asteroidu si měli hovět zástupce Amboiny a Scott Rhettnys. Několik tisíc zpocených bojovníků prosekávalo širokou cestu v podrostu a ve vysoké trávě. Jiní se vydali na lov a hledat vodu.</w:t>
      </w:r>
    </w:p>
    <w:p w:rsidR="0058082B" w:rsidRDefault="0058082B" w:rsidP="00CA6003">
      <w:r>
        <w:t>Národy džungle žily ve světě pohádek a přírodních živlů. Terra byla daleko, mnohem dál než Dong-soni a Whaiang Madira. Myšlenky na pozemskou kulturu byly zasuté pod nánosem let. Bude to těžké a potrvá dlouho, než se tito obyvatelé opět přiblíží Pozemšťanům. Budou se muset naučit číst a psát a osvojit si spoustu nových věcí.</w:t>
      </w:r>
    </w:p>
    <w:p w:rsidR="0058082B" w:rsidRDefault="0058082B" w:rsidP="00CA6003">
      <w:r>
        <w:t>Bude třeba vykořenit pověry: barbarské zvyky, mnohoženství a otroctví. Možná pomohou čáry a mýty, aby se tenhle národ opět připojil k rodině Terranců.</w:t>
      </w:r>
    </w:p>
    <w:p w:rsidR="0058082B" w:rsidRDefault="0058082B" w:rsidP="00CA6003">
      <w:r>
        <w:t>Kolem chýší se plížil osud v podobě starého šamana Lakebava, zatímco Anahay spal. Společně s několika kouzelníky jiných kmenů poštíval šaman mladého vládce proti agentovi.</w:t>
      </w:r>
    </w:p>
    <w:p w:rsidR="0058082B" w:rsidRDefault="0058082B" w:rsidP="00CA6003">
      <w:r>
        <w:t>„Kdeže jsou nesmírné poklady, jež měly být uvnitř chrámu, vládce?“ zaskřehotal a uchichtl se. „Kde jsou?“</w:t>
      </w:r>
    </w:p>
    <w:p w:rsidR="0058082B" w:rsidRDefault="0058082B" w:rsidP="00CA6003">
      <w:r>
        <w:t>„Určitě se objeví – později!“ odpověděl náčelník a zostra se na Lakebava podíval. Zdálo se, že šaman nevidí výstrahu v jeho pohledu.</w:t>
      </w:r>
    </w:p>
    <w:p w:rsidR="0058082B" w:rsidRDefault="0058082B" w:rsidP="00CA6003">
      <w:r>
        <w:t>„Už tě ostatní náčelníci zvolili vrchním vládcem?“ nedal se Lakebavo.</w:t>
      </w:r>
    </w:p>
    <w:p w:rsidR="0058082B" w:rsidRDefault="0058082B" w:rsidP="00CA6003">
      <w:r>
        <w:lastRenderedPageBreak/>
        <w:t>„Ne. Mluvíš pravdu, ale tvá řeč povstala ze zášti. Tvá kouzla jsou k ničemu a závidíš poutníkovi mou přízeň. Zmlkni!“ Mladý náčelník pokynul svým válečníkům.</w:t>
      </w:r>
    </w:p>
    <w:p w:rsidR="0058082B" w:rsidRDefault="0058082B" w:rsidP="00CA6003">
      <w:r>
        <w:t>„Nezjeví se ani Fialový měsíc,“ vyprskl rozzuřeně starý šaman. „A já pak budu muset vykonat velké kouzlo.“</w:t>
      </w:r>
    </w:p>
    <w:p w:rsidR="0058082B" w:rsidRDefault="0058082B" w:rsidP="00CA6003">
      <w:r>
        <w:t>Vládce ho sjel opovržlivým pohledem a pak pomalu, ale velmi rozhodně prohlásil: „Vezměte ho a přivažte ho na okraji města ke stromu. Naložte mu pár ran holí a nechtě ho tam, aby nerušil velké noční kouzlo.“</w:t>
      </w:r>
    </w:p>
    <w:p w:rsidR="0058082B" w:rsidRDefault="0058082B" w:rsidP="00CA6003">
      <w:r>
        <w:t>Válečníci poslušně odvlekli Lakebava až na vzdálenější konec chrámového města, odkud nebyl slyšet ani jeho křik.</w:t>
      </w:r>
    </w:p>
    <w:p w:rsidR="0058082B" w:rsidRDefault="0058082B" w:rsidP="00CA6003">
      <w:r>
        <w:t>Stmívalo se a všichni se chvěli napětím. Jako by byli ochrnutí a bázlivě si šuškali. Zmocnila se jich zvláštní nálada. Hodiny se vlekly a plameny velkých ohňů šlehaly do výše. Anahay stál před chatrčí a pozoroval tváře mužů, kteří ustavičně vzhlíželi k obloze. Postupně se na ní objevovaly hvězdy. Kolmo nad prostranstvím se vynořil rotující závoj vzdáleného středu Mléčné dráhy.</w:t>
      </w:r>
    </w:p>
    <w:p w:rsidR="0058082B" w:rsidRDefault="0058082B" w:rsidP="00CA6003">
      <w:r>
        <w:t>Vyšel velký žlutý měsíc. Všude bylo světlo skoro jako ve dne a agent se nemohl podívat na hodinky, aniž by si toho nikdo nevšiml. Musel čekat stejně jako náčelníci, jejich válečníci a nosičky.</w:t>
      </w:r>
    </w:p>
    <w:p w:rsidR="0058082B" w:rsidRDefault="0058082B" w:rsidP="00CA6003">
      <w:r>
        <w:t>Na okamžik si vzpomněl na dívku, kterou zanechal ve své chýši na břehu jezera. Byla chápavá a mrštná jako další mladí domorodci. Zdálo se, že bude snadné je vychovat a vycvičit.</w:t>
      </w:r>
    </w:p>
    <w:p w:rsidR="0058082B" w:rsidRDefault="0058082B" w:rsidP="00CA6003">
      <w:r>
        <w:t>„Kdy se objeví měsíc, poutníku?“ zachrčel najednou bojovník stojící vedle agenta a zírající upřeně vzhůru.</w:t>
      </w:r>
    </w:p>
    <w:p w:rsidR="0058082B" w:rsidRDefault="0058082B" w:rsidP="00CA6003">
      <w:r>
        <w:t>„Počkej – i já čekám,“ odpověděl Anahay tiše.</w:t>
      </w:r>
    </w:p>
    <w:p w:rsidR="0058082B" w:rsidRDefault="0058082B" w:rsidP="00CA6003">
      <w:r>
        <w:t>A pak to spatřili: Fialový měsíc byl zprvu maličký a neviditelný, vynořoval se z temného chřtánu vesmíru, svítil mezi hvězdami a blížil se. Všichni tam stáli bez hnutí a sledovali fialovou kouli. Trvalo deset minut, než se loď snesla dolů. Anahay si oddechl, když pilot zamířil na uklizenou plochu a dosedl na ni. Ocelový plášť se jen blyštěl a loď vypadala jako zářivý ostrov ve tmě.</w:t>
      </w:r>
    </w:p>
    <w:p w:rsidR="0058082B" w:rsidRDefault="0058082B" w:rsidP="00CA6003">
      <w:r>
        <w:t xml:space="preserve">Vzápětí se odsunula obrovská přepážka a ozval se hlas: „Přichází král jiných světů. Zdravím vás a rád vykročím na cestu, </w:t>
      </w:r>
      <w:r>
        <w:lastRenderedPageBreak/>
        <w:t>kterou jste mi připravili. Volám Anahaye, poutníka zdaleka! Vyjdi mi vstříc!“</w:t>
      </w:r>
    </w:p>
    <w:p w:rsidR="0058082B" w:rsidRDefault="0058082B" w:rsidP="00CA6003">
      <w:r>
        <w:t>Dav jen zavzdychal a nastalo hrobové ticho. Agent popadl bronzovou sekeru a vyšel v ústrety svému příteli Scottovi. Dokázali to – až na několik málo drobností.</w:t>
      </w:r>
    </w:p>
    <w:p w:rsidR="0058082B" w:rsidRDefault="0058082B" w:rsidP="00240241">
      <w:pPr>
        <w:pStyle w:val="hvezdy"/>
      </w:pPr>
      <w:r>
        <w:t>* * *</w:t>
      </w:r>
    </w:p>
    <w:p w:rsidR="0058082B" w:rsidRDefault="0058082B" w:rsidP="00CA6003">
      <w:r>
        <w:t>Někdo soucitný mu přeřízl pouta. Nenávist a palčivé ponížení, spojené s bolestí způsobenou výpraskem – to vše hnalo Lakebava k místu dění. Tiše zasténal, když stáhl pravačkou tětivu luku. Šíp měl položený na palci levé ruky a trochu se chvěl. Opatrně se přikradl za válečníky stojící kolem obou křesel, jež byla zatím prázdná.</w:t>
      </w:r>
    </w:p>
    <w:p w:rsidR="0058082B" w:rsidRDefault="0058082B" w:rsidP="00CA6003">
      <w:r>
        <w:t>Anahay šel ulicí a byl od něj asi čtyřicet kroků. Zadrnčela tětiva, zablýskl se šíp a tiše se zabodl poutníkovi do zad. Bojovníci zděšeně uskočili.</w:t>
      </w:r>
    </w:p>
    <w:p w:rsidR="0058082B" w:rsidRDefault="0058082B" w:rsidP="00CA6003">
      <w:r>
        <w:t>„Lakebavo! Vrah!“ vykřikl kdosi.</w:t>
      </w:r>
    </w:p>
    <w:p w:rsidR="0058082B" w:rsidRDefault="0058082B" w:rsidP="00CA6003">
      <w:r>
        <w:t>Anahay se otočil, rozmáchl se a hodil těžkou sekeru. Bronzové ostří se otáčelo ve vzduchu a zabořilo se do lenochu křesla těsně vedle starého šamana. Agent se držel ještě několik vteřin na nohou a pak padl pomalu na obličej a zůstal ležet zkroucený na zemi. Z malé ranky vyteklo nepatrné množství krve.</w:t>
      </w:r>
    </w:p>
    <w:p w:rsidR="0058082B" w:rsidRDefault="0058082B" w:rsidP="00CA6003">
      <w:r>
        <w:t>Scott Rhettnys pozvedl levou ruku, pravačkou tasil zbraň a vykřikl: „Má je pomsta!“ Vzápětí vystřelil.</w:t>
      </w:r>
    </w:p>
    <w:p w:rsidR="0058082B" w:rsidRDefault="0058082B" w:rsidP="00CA6003">
      <w:r>
        <w:t>Když oheň pohasl, tráva, křesla a rohože podlehly žáru a zbyly z nich hromádky popela. V nich leželo také šamanovo zuhelnatělé tělo. Cizí král promluvil a jeho slova nebyla zrovna přátelská.</w:t>
      </w:r>
    </w:p>
    <w:p w:rsidR="0058082B" w:rsidRDefault="0058082B" w:rsidP="00240241">
      <w:pPr>
        <w:pStyle w:val="Nadpis3"/>
      </w:pPr>
      <w:r>
        <w:t>5.</w:t>
      </w:r>
    </w:p>
    <w:p w:rsidR="0058082B" w:rsidRDefault="0058082B" w:rsidP="00CA6003">
      <w:r>
        <w:t>Na okraji hvězdokupy M 13 zářilo jako ospalé oko malé rudé slunce. Whaiang Madira byla čtvrtá planeta soustavy Snarfu a v obřím městě vybudovaném z bílého kamení vládlo po celý rok vyrovnané klima; subtropické a mírné. Hluboko v srdci Madira City však rachotily a rámusily mohutné stroje.</w:t>
      </w:r>
    </w:p>
    <w:p w:rsidR="0058082B" w:rsidRDefault="0058082B" w:rsidP="00240241">
      <w:pPr>
        <w:pStyle w:val="hvezdy"/>
      </w:pPr>
      <w:r>
        <w:lastRenderedPageBreak/>
        <w:t>* * *</w:t>
      </w:r>
    </w:p>
    <w:p w:rsidR="0058082B" w:rsidRDefault="0058082B" w:rsidP="00CA6003">
      <w:r>
        <w:t>Najednou tu byl a nikdo nevěděl, odkud se vzal. Měl na sobě znamení nejvyšší kasty: bílou tuniku, červený opasek a šňůrkové sandály, zlaté náramky na pažích a na zápěstích. Stál ve stínu na kulatém vyvýšeném místě. Daleko pod ním se rozprostírala obdélníková pole. Vysoko nad kamennou pouští z bílého mramoru čnělo široké průčelí Kybernova domu. Vůdčí Kybernova idea pro dnešní ráno zněla: Pokuste se pochopit největší, co je!“</w:t>
      </w:r>
    </w:p>
    <w:p w:rsidR="0058082B" w:rsidRDefault="0058082B" w:rsidP="00CA6003">
      <w:r>
        <w:t>Necca Etain byl ramenatý chlapík se slavnostními působivými pohyby a rozvážně vystupoval po širokém schodišti. V ústrety mu kráčeli dva muži oblečení stejně jako on. „Ono největší není matérie, nýbrž myšlenka, kterou pomáhá získat přítel,“ sdělil jim nahlas a jasně.</w:t>
      </w:r>
    </w:p>
    <w:p w:rsidR="0058082B" w:rsidRDefault="0058082B" w:rsidP="00CA6003">
      <w:r>
        <w:t>Nechal stát ohromené muže na schodech a stoupal dál. Město mělo přibližně obdélníkový tvar a nacházelo se na přírodním vrchu. Bydlelo v něm deset tisíc lidí považujících fyzickou práci za cosi ohavného. Už sto let nedělali nic jiného než diskutovali, účastnili se duchovních soutěží a vedli nevzrušivý život. Neměli nejmenší pohnutky zabývat se něčím jiným než deskovými hrami a zábavou. Necca si zamyšleně prohlížel nápis probíhající na displeji. Písmena měřila nejméně jeden metr.</w:t>
      </w:r>
    </w:p>
    <w:p w:rsidR="0058082B" w:rsidRDefault="0058082B" w:rsidP="00CA6003">
      <w:r>
        <w:t>Den co den vychrlily podzemní stroje nové pravidlo pro následující dvacet čtyři hodiny. Tento postup se dal srovnat s kolem, které se otáčí s vynaložením obrovského úsilí, ale jeho rotace nemá žádný smysl.</w:t>
      </w:r>
    </w:p>
    <w:p w:rsidR="0058082B" w:rsidRDefault="0058082B" w:rsidP="00CA6003">
      <w:r>
        <w:t>„Jděte, Necco!“ řekli mu. „Rozšiřte dobře propracovanou paniku mezi lidi v tomto městě. Pokuste se přimět je, aby cíleně mysleli. Zneškodněte stroje, porazte mistra deskové hry a dokažte tezemi, že jim beztak nemůže pomoct nikdo jiný než Pozemšťané. Tak zní váš úkol.“</w:t>
      </w:r>
    </w:p>
    <w:p w:rsidR="0058082B" w:rsidRDefault="0058082B" w:rsidP="00CA6003">
      <w:r>
        <w:t>Necca se pousmál. Zastavil se, když došel k hloučku, který na něj čekal před bílým obydlím. Zatímco si měřil měšťany, poklidně řekl: „Největší věc přece je, když celé město neví, že zemře. Přemýšlejte o tom.“</w:t>
      </w:r>
    </w:p>
    <w:p w:rsidR="0058082B" w:rsidRDefault="0058082B" w:rsidP="00CA6003">
      <w:r>
        <w:lastRenderedPageBreak/>
        <w:t>Potom kráčel rozvážně dál a v duchu srovnával městské ulice s plány, do nichž měl možnost nahlédnout. Hledal přístupy ke komorám velkého stroje, který už sto let vládl samojediný tomuto městu a okolní zemi. Tam musí začít. Šel asi tři hodiny v zapadajícím slunci a pak dorazil k místu, které hledal.</w:t>
      </w:r>
    </w:p>
    <w:p w:rsidR="0058082B" w:rsidRDefault="0058082B" w:rsidP="00CA6003">
      <w:r>
        <w:t>Zahrádka na zadní straně jednoho domu, studna a rostliny a neudržovaný trávník. Uprostřed jedné pěšiny se nacházela deska, pod níž byl ukrytý vchod do podzemí. Necca se zarazil, přitiskl se ke zdi a naslouchal. Z domu k němu doléhaly hlasy a na trávu dopadalo vlahé světlo. Postupoval dál a snažil se být co nejobezřetnější.</w:t>
      </w:r>
    </w:p>
    <w:p w:rsidR="0058082B" w:rsidRDefault="0058082B" w:rsidP="00CA6003">
      <w:r>
        <w:t>Odřízl nožem ušlapanou hlínu kolem desky, odhrabal ji a podložil ji páčidlem. Zapřel se do něj a neslyšně nadzvedl desku. Poté ji podepřel tyčí, vlezl si pod ni, a přidržuje si ji zády, hledal nohama příčle železného žebříku. Chvíli šátral do prázdna a pak konečně našel oporu. Pomalu sestupoval dolů a deska klesala současně s ním. V poslední chvíli ještě stáhl páčidlo do díry.</w:t>
      </w:r>
    </w:p>
    <w:p w:rsidR="0058082B" w:rsidRDefault="0058082B" w:rsidP="00CA6003">
      <w:r>
        <w:t>„Tak – a jsem tady,“ zašeptal Necca, přidržuje se rukou nejhořejší příčle. Opatrně začal sestupovat, a když pohlédl na tuniku, zjistil, že už není zdaleka bílá. Byly na ní šmouhy po staletém prachu a rzi.</w:t>
      </w:r>
    </w:p>
    <w:p w:rsidR="0058082B" w:rsidRDefault="0058082B" w:rsidP="00CA6003">
      <w:r>
        <w:t>„To se poddá,“ uchechtl se a lezl dál dolů. Dosud napočítal sto třicet kramlí. Další byla také poslední. Seskočil na dno šachty, nadzvedl tuniku a z kapsy krátkých kalhot vytáhl podlouhlou svítilnu, kterou ihned zapnul.</w:t>
      </w:r>
    </w:p>
    <w:p w:rsidR="0058082B" w:rsidRDefault="0058082B" w:rsidP="00CA6003">
      <w:r>
        <w:t>Když se pokusil posvítit si nahoru, kužel se ztratil ve tmě. Na stěně krychlové komory pak objevil izolované dveře s kombinovaným zámkem pozemského původu. Před staletími byl odtud jeden z montážních přístupů ke strojům vyrábějícím energii pro město; kvůli ustavičným přestavbám a rozšiřováním Kybernův dům zmizel z povrchu a stal se součástí zásobovacího systému. Z velkého počítače zvaného Kyberna, který řídil kdysi veškeré budování města, přístavu a zásobovacích zařízení, se stal vládce Whaiang Madiry.</w:t>
      </w:r>
    </w:p>
    <w:p w:rsidR="0058082B" w:rsidRDefault="0058082B" w:rsidP="00CA6003">
      <w:r>
        <w:lastRenderedPageBreak/>
        <w:t>Národ byl otrocky závislý na stroji a vyhynul by, kdyby došlo k selhání. To byla slabina duchovního štítu měšťanů; venkované byli zanedbatelní. Slabost Kyberny také znamenala sílu Fialového měsíce.</w:t>
      </w:r>
    </w:p>
    <w:p w:rsidR="0058082B" w:rsidRDefault="0058082B" w:rsidP="00CA6003">
      <w:r>
        <w:t>Muži na asteroidu vypracovali plán, který měl trvat patnáct dní. Zdálo se, že nasazený agent bude mít málo práce a nebude vystaven žádným nebezpečím; čtvrt roku před ním přistály na planetě v noci průzkumné jednotky, natáhly dráty a napíchly se na zásobovací energetický systém.</w:t>
      </w:r>
    </w:p>
    <w:p w:rsidR="0058082B" w:rsidRDefault="0058082B" w:rsidP="00CA6003">
      <w:r>
        <w:t>Necca Etain si odkašlal, protože se nadýchal prachu, a pak se pustil do otvírání zámku. Kalhoty měl opatřené bezpočtem větších a menších kapes. Jeho výzbroj vážila deset kilogramů a sestávala ze spousty kombinovaných nástrojů. Zámek kladl odpor sotva tři minuty a pak se dveře s příšerným skřípěním otevřely. Agenta udeřil do nosu pach vlhkosti, oleje a páry.</w:t>
      </w:r>
    </w:p>
    <w:p w:rsidR="0058082B" w:rsidRDefault="0058082B" w:rsidP="00CA6003">
      <w:r>
        <w:t>Chodba pokračovala sto metrů a pak ji uzavírala další přepážka. I tu rozlouskl Necca během několika minut. Ucouvl, když spatřil bloky strojového zařízení, nekonečné přívody a kabely. Ušní bubínky mu vibrovaly v nepřetržitém rachotu a hučení Kyberny.</w:t>
      </w:r>
    </w:p>
    <w:p w:rsidR="0058082B" w:rsidRDefault="0058082B" w:rsidP="00CA6003">
      <w:r>
        <w:t>„Je tu útulně,“ poznamenal jízlivě. Zamířil rovnou k automatickému spínacímu pultu uprostřed místnosti.</w:t>
      </w:r>
    </w:p>
    <w:p w:rsidR="0058082B" w:rsidRDefault="0058082B" w:rsidP="00CA6003">
      <w:r>
        <w:t>Všechny úkony si předtím nacvičil na věrném modelu zařízení. Musel odpojit celý blok, aniž si stroj vytvořil náhradní spoje nebo si z vypnutých součástí sestavil nové centrum. Necca odfoukl prach z části desky, vytáhl pouzdro se stříbřitým nástrojem a v klidu si připravil další přístroje. Bylo to, jako kdyby se chystal k naprosto přesné chirurgické operaci. Času měl dost, celých čtyřiadvacet hodin.</w:t>
      </w:r>
    </w:p>
    <w:p w:rsidR="0058082B" w:rsidRDefault="0058082B" w:rsidP="00CA6003">
      <w:r>
        <w:t>Uvolnil šrouby, pohnul deskou a odložil ji stranou. Rozsvítily se kontrolky a agent mačkal knoflíky a přepínal páčky. Do šumění kybernetického zařízení se vmísil nový tón, který umlkl po několika minutách.</w:t>
      </w:r>
    </w:p>
    <w:p w:rsidR="0058082B" w:rsidRDefault="0058082B" w:rsidP="00CA6003">
      <w:r>
        <w:t xml:space="preserve">Během náročné operace selhaly baterie svítilny a Necca musel obětovat cenné náhradní články. Soustředěně, usilovně pracoval další čtyři hodiny a byl hotov. Zbýval poslední úkon spočívající v </w:t>
      </w:r>
      <w:r>
        <w:lastRenderedPageBreak/>
        <w:t>tom, že uloží na určité místo kazetu a zhotoví třicet spojů. Tato kazeta, lépe řečeno její obsah, nahrazovala vypnutý blok.</w:t>
      </w:r>
    </w:p>
    <w:p w:rsidR="0058082B" w:rsidRDefault="0058082B" w:rsidP="00CA6003">
      <w:r>
        <w:t>Vyčerpaný Necca zašmátral v kapse a vytáhl pomačkanou cigaretu. Všeobecně platil při všech akcích absolutní zákaz kouření, povedlo se mu ale podfouknout kontrolory a propašovat si sem několik kousků. Lačně sál kouř a odpočíval.</w:t>
      </w:r>
    </w:p>
    <w:p w:rsidR="0058082B" w:rsidRDefault="0058082B" w:rsidP="00CA6003">
      <w:r>
        <w:t>O hodinu později už nastala úplná noc. Necca Etain kráčel nočním městem ve slabém svitu hvězd. Držel se v nejhlubším stínu a navíc ho chránila černá tunika, kterou si vyrobil jednoduše – převrátil původně bílou tuniku naruby. Zpomalil, až když se ocitl v dolním městě, mezi domy a zahradami na úpatí kopce. Nakonec se zastavil.</w:t>
      </w:r>
    </w:p>
    <w:p w:rsidR="0058082B" w:rsidRDefault="0058082B" w:rsidP="00CA6003">
      <w:r>
        <w:t>Důkladně se umyl u studny ve stínu skupinky stromů. Očistil také speciální látku tuniky, která v nočním větru uschne za necelou půlhodinu. Výstroj už nebyla tak těžká, protože nechal část nástrojů ve strojovně.</w:t>
      </w:r>
    </w:p>
    <w:p w:rsidR="0058082B" w:rsidRDefault="0058082B" w:rsidP="00CA6003">
      <w:r>
        <w:t>V jednom stánku na tržišti Necca ukradl rybu, bochník chleba a džbánek vína. Uchýlil se do odlehlého koutku a tam v klidu snědl svůj lup. Potom se vyšplhal na širokou hradební zeď a ulehl ke spánku.</w:t>
      </w:r>
    </w:p>
    <w:p w:rsidR="0058082B" w:rsidRDefault="0058082B" w:rsidP="00240241">
      <w:pPr>
        <w:pStyle w:val="hvezdy"/>
      </w:pPr>
      <w:r>
        <w:t>* * *</w:t>
      </w:r>
    </w:p>
    <w:p w:rsidR="0058082B" w:rsidRDefault="0058082B" w:rsidP="00CA6003">
      <w:r>
        <w:t>Nikdo nevěděl, odkud přišel a kde strávil tuto noc; městské brány byly zavřené. Vypadal jako příslušník nejvyšší kasty a pozoroval dav, který se rozléval po schodištích a ulicích. Všude kolovaly nejrůznější zvěsti a podle útržků vět Necca poznal, že ho všichni považují za záhadného. Nikdo jej ale neoslovil. Když uplynul určitý čas, objevila se na průčelí Kybernovy budovy vysoká písmena. Zdálo se, jako by se stroj zdráhal napsat celý text.</w:t>
      </w:r>
    </w:p>
    <w:p w:rsidR="0058082B" w:rsidRDefault="0058082B" w:rsidP="00CA6003">
      <w:r>
        <w:t>„Je blázen, kdo nenaslouchá cizímu.“</w:t>
      </w:r>
    </w:p>
    <w:p w:rsidR="0058082B" w:rsidRDefault="0058082B" w:rsidP="00CA6003">
      <w:r>
        <w:t>Konečně přistoupil k Neccovi štíhlý šedovlasý muž, zvedl ruku k pozdravu a přeuctivě prohlásil: „Neznám tě, cizince. Odkud přicházíš?“</w:t>
      </w:r>
    </w:p>
    <w:p w:rsidR="0058082B" w:rsidRDefault="0058082B" w:rsidP="00CA6003">
      <w:r>
        <w:t xml:space="preserve">„Ptal jsem se tě snad já, odkud přicházíš?“ odpověděl s úsměvem agent. „Já vím, odkud jsem i odkud jsi ty – zato ty </w:t>
      </w:r>
      <w:r>
        <w:lastRenderedPageBreak/>
        <w:t>nevíš, odkud jsem ani odkud jsi ty sám. Popřemýšlej o tom a pak za mnou znovu zajdi.“</w:t>
      </w:r>
    </w:p>
    <w:p w:rsidR="0058082B" w:rsidRDefault="0058082B" w:rsidP="00CA6003">
      <w:r>
        <w:t>Nechal šedovlasého muže stát. Ten se pokoušel pochopit cizincova slova a najít na ně správnou odpověď. Když se ale posléze chtěl Necca zeptat, poutník už byl o hodný kus dál.</w:t>
      </w:r>
    </w:p>
    <w:p w:rsidR="0058082B" w:rsidRDefault="0058082B" w:rsidP="00CA6003">
      <w:r>
        <w:t>Agent se obrátil na jiného muže a zeptal se ho s prohnaným úsměvem: „Víš, co se stane, až zdejší mudrci pochopí, že nejsou vůbec moudří?“</w:t>
      </w:r>
    </w:p>
    <w:p w:rsidR="0058082B" w:rsidRDefault="0058082B" w:rsidP="00CA6003">
      <w:r>
        <w:t>„Nerozumím ti, cizince.“</w:t>
      </w:r>
    </w:p>
    <w:p w:rsidR="0058082B" w:rsidRDefault="0058082B" w:rsidP="00CA6003">
      <w:r>
        <w:t>Necca rozpřáhl unaveně paže a pak ukázal na dítě, které běželo vedle velkého psa a drželo se ho za zlatý obojek. „Zeptej se tedy tamhletoho dítěte. Určitě bude vědět víc o jiném světě, protože mu není tak vzdálen jako ty, starochu.“</w:t>
      </w:r>
    </w:p>
    <w:p w:rsidR="0058082B" w:rsidRDefault="0058082B" w:rsidP="00CA6003">
      <w:r>
        <w:t>Do pozdního večera oslovil agent nejméně dvě stě lidí, pokládal jim podivné otázky a podivně odpovídal na jejich dotazy. Zasel do několika set mozků pochyby a zmatek a tato setba měla zanedlouho vzejít. V nadcházející noci se měly dít zvláštní věci.</w:t>
      </w:r>
    </w:p>
    <w:p w:rsidR="0058082B" w:rsidRDefault="0058082B" w:rsidP="00CA6003">
      <w:r>
        <w:t>Stagnující, ochablou kulturu lze oživit dvěma způsoby: Totálním chaosem, který se ovšem nezvrhne v teror, a touhou získat si jasno. Necca Etain sem byl vyslán, aby vyvolal obojí. Zatím ale opět spal na zdi.</w:t>
      </w:r>
    </w:p>
    <w:p w:rsidR="0058082B" w:rsidRDefault="0058082B" w:rsidP="00CA6003">
      <w:r>
        <w:t>Každý systém má dostatek děr, kterými může nepřítel proniknout. Hluboko v podvědomí obyvatel města dřímala obava, že už nebudou moct déle vést příjemný život. Zatím ještě pracoval stroj, vzkvétala pole a stále se nedělo nic, co by narušilo klid a mír. Vzdálené byly vzpomínky na dobu plnou tvrdého budování a styků s lidmi z jiných světů, kdy přilétala a odlétala spousta lodí. Spojení s Terrou zaniklo před dvěma sty lety a od té doby čekali místní na pozemskou loď. I když to nevěděli, toto jejich přání bylo zasuto kdesi v podvědomí.</w:t>
      </w:r>
    </w:p>
    <w:p w:rsidR="0058082B" w:rsidRDefault="0058082B" w:rsidP="00CA6003">
      <w:r>
        <w:t xml:space="preserve">Byla půlnoc. Nad městem se rozprostíral tajemný smutek. Klesal dolů jako těžký nízký mrak a pokládal se na spáče. Mezi zářícími hvězdami se vynořil bod strašlivého zbarvení. Byl fialový a neustále se blížil k planetě. Byl jako noční můra svírající hruď. Fialová záře jako by pronikla do nekonečné pustiny snu a </w:t>
      </w:r>
      <w:r>
        <w:lastRenderedPageBreak/>
        <w:t>rozrývala ji. Nešlo o reálné myšlenky, spíš o abstraktní zpodobnění bolesti a ztráty, o čiré těžkomyslné drama. V noci Fialového měsíce pociťovali obyvatelé města hrůzu z toho, že přijdou o všechno. Až skončí tato noc, bude všechno jiné.</w:t>
      </w:r>
    </w:p>
    <w:p w:rsidR="0058082B" w:rsidRDefault="0058082B" w:rsidP="00CA6003">
      <w:r>
        <w:t>Hrůza byla čím dál intenzivnější a nabízelo se pouze jediné východisko: Fialová záře. Svit Fialového měsíce. Spáry děsu se zarývaly lidem hlouběji do masa, ale vynořovaly se v nich rovněž myšlenky na spásu a pomoc.</w:t>
      </w:r>
    </w:p>
    <w:p w:rsidR="0058082B" w:rsidRDefault="0058082B" w:rsidP="00CA6003">
      <w:r>
        <w:t>Scott Rhettnys v BRASÍLII vypnul hypnoprojektor. Loď zaujala vyčkávací pozici. Světelná znamení vysílaná odkudsi z města kolmo do oblohy pocházela z kapesní svítilny a hlásila, že Neccovi se podařilo všechno zařídit. Pět hodin nato se rozednilo a agent se probudil.</w:t>
      </w:r>
    </w:p>
    <w:p w:rsidR="0058082B" w:rsidRDefault="0058082B" w:rsidP="00CA6003">
      <w:r>
        <w:t>Kyberna vydal heslo pro ten den: „Sny jsou děsivě pravdivé.“</w:t>
      </w:r>
    </w:p>
    <w:p w:rsidR="0058082B" w:rsidRDefault="0058082B" w:rsidP="00240241">
      <w:pPr>
        <w:pStyle w:val="hvezdy"/>
      </w:pPr>
      <w:r>
        <w:t>* * *</w:t>
      </w:r>
    </w:p>
    <w:p w:rsidR="0058082B" w:rsidRDefault="0058082B" w:rsidP="00CA6003">
      <w:r>
        <w:t>Čtvrtý den: Když Necca jako nezúčastněný občan bloumal městem, co chvíli ho někdo oslovil.</w:t>
      </w:r>
    </w:p>
    <w:p w:rsidR="0058082B" w:rsidRDefault="0058082B" w:rsidP="00CA6003">
      <w:r>
        <w:t>„Přišel jsi do města a s tebou přišel i neklid. Proč?“ zněla jedna otázka.</w:t>
      </w:r>
    </w:p>
    <w:p w:rsidR="0058082B" w:rsidRDefault="0058082B" w:rsidP="00CA6003">
      <w:r>
        <w:t>„Přišel jsem, protože přišel neklid a strach,“ odpověděl důstojně Necca.</w:t>
      </w:r>
    </w:p>
    <w:p w:rsidR="0058082B" w:rsidRDefault="0058082B" w:rsidP="00CA6003">
      <w:r>
        <w:t>„Odkud přicházíš?“ zeptal se ho kdosi.</w:t>
      </w:r>
    </w:p>
    <w:p w:rsidR="0058082B" w:rsidRDefault="0058082B" w:rsidP="00CA6003">
      <w:r>
        <w:t>„Přicházím ze země, v níž žije tvůj přítel. Viděl tvou ubohost a poslal mě, abych ti pomohl.“</w:t>
      </w:r>
    </w:p>
    <w:p w:rsidR="0058082B" w:rsidRDefault="0058082B" w:rsidP="00CA6003">
      <w:r>
        <w:t>„Můj přítel? Nerozumím.“</w:t>
      </w:r>
    </w:p>
    <w:p w:rsidR="0058082B" w:rsidRDefault="0058082B" w:rsidP="00CA6003">
      <w:r>
        <w:t>„Není to jen tvůj přítel, ale přítel všech lidí z Madira City a z celé Whaiang Madiry.“</w:t>
      </w:r>
    </w:p>
    <w:p w:rsidR="0058082B" w:rsidRDefault="0058082B" w:rsidP="00CA6003">
      <w:r>
        <w:t>„Jak může být mým přítelem někdo, koho neznám, cizince?“ podivil se Neccův protějšek.</w:t>
      </w:r>
    </w:p>
    <w:p w:rsidR="0058082B" w:rsidRDefault="0058082B" w:rsidP="00CA6003">
      <w:r>
        <w:t>Agent máchl zeširoka rukou, ukázal na hradby města rozkládajícího se na vrchu a slavnostně prohlásil: „Je tvým přítelem právě proto, že se neznáte. Možná by váhal s pomocí, kdyby znal tebe a ostatní Kybernovy otroky.“</w:t>
      </w:r>
    </w:p>
    <w:p w:rsidR="0058082B" w:rsidRDefault="0058082B" w:rsidP="00CA6003">
      <w:r>
        <w:lastRenderedPageBreak/>
        <w:t>„Nejsme Kybernovi otroci. Kyberna je to nejvyšší, dokonalost sama.“</w:t>
      </w:r>
    </w:p>
    <w:p w:rsidR="0058082B" w:rsidRDefault="0058082B" w:rsidP="00CA6003">
      <w:r>
        <w:t>„Jak může být dokonalé něco, co postavila lidská ruka? Stroj je nedokonalý. Stejně jako ti, kteří se řídí jeho pokyny. Jsou to otroci, heloti.“</w:t>
      </w:r>
    </w:p>
    <w:p w:rsidR="0058082B" w:rsidRDefault="0058082B" w:rsidP="00CA6003">
      <w:r>
        <w:t>Měšťan nechápavě zíral na agenta. Zdálo se, že pochybuje o všem: o sobě, o cizinci i o životě.</w:t>
      </w:r>
    </w:p>
    <w:p w:rsidR="0058082B" w:rsidRDefault="0058082B" w:rsidP="00CA6003">
      <w:r>
        <w:t>„Co myslí Kyberna tím, když tvrdí, že sen je pravda?“ zvolal Necca a ukázal na obří černá písmena. „Stroj je chytrý a ví, že člověk žije svými obavami a nadějemi – kdyby je neměl, nežil by. Vycítil sen, který jsme měli, a varoval nás, abychom ráno nezapomněli na to, co jsme poznali v noci.“</w:t>
      </w:r>
    </w:p>
    <w:p w:rsidR="0058082B" w:rsidRDefault="0058082B" w:rsidP="00CA6003">
      <w:r>
        <w:t>„Tomu nevěřím.“</w:t>
      </w:r>
    </w:p>
    <w:p w:rsidR="0058082B" w:rsidRDefault="0058082B" w:rsidP="00CA6003">
      <w:r>
        <w:t>Necca se zasmál a řekl: „Věříš přece, že rudé slunce vychází a zapadá, přestože neznáš zákony jeho jednání. Věříš, že Kyberna umí všechno spočítat a vyjevit a že dokonce určuje množství jídla a vína. Proč tedy nevěříš, že napsal pravdu?“</w:t>
      </w:r>
    </w:p>
    <w:p w:rsidR="0058082B" w:rsidRDefault="0058082B" w:rsidP="00CA6003">
      <w:r>
        <w:t>„Věřím, ale nemyslím si, že by byla nějaká spojitost mezi snem a heslem.“</w:t>
      </w:r>
    </w:p>
    <w:p w:rsidR="0058082B" w:rsidRDefault="0058082B" w:rsidP="00CA6003">
      <w:r>
        <w:t>„Pochybuješ tedy o Kybernovi!“ zasmál se vítězoslavně agent. Náhle zvážněl a dodal: „Kyberna je starý stroj. Pracuje jen pro vás už dvě stě let. Umí toho hodně, ne však všechno. A je už unavený a slabý. Miliony jeho prvků jsou opotřebované a k nepotřebě. – Co udělá člověk nebo zvíře, když se dostaví známky úpadku?“</w:t>
      </w:r>
    </w:p>
    <w:p w:rsidR="0058082B" w:rsidRDefault="0058082B" w:rsidP="00CA6003">
      <w:r>
        <w:t>Jeho protějšek jako by vyděsilo náhlé prozření. Plaše pohlédl na nápis nad městem a vyhrkl: „Člověk ulehne a připraví se na smrt.“</w:t>
      </w:r>
    </w:p>
    <w:p w:rsidR="0058082B" w:rsidRDefault="0058082B" w:rsidP="00CA6003">
      <w:r>
        <w:t>„Přesně tak,“ přisvědčil Necca. „Proč by tedy nemohl zemřít také stroj?“</w:t>
      </w:r>
    </w:p>
    <w:p w:rsidR="0058082B" w:rsidRDefault="0058082B" w:rsidP="00CA6003">
      <w:r>
        <w:t>„To by bylo hrozné – náš život by se otřásl v základech.“</w:t>
      </w:r>
    </w:p>
    <w:p w:rsidR="0058082B" w:rsidRDefault="0058082B" w:rsidP="00CA6003">
      <w:r>
        <w:t>„Děti také truchlí pro zesnulého otce,“ odpověděl agent.</w:t>
      </w:r>
    </w:p>
    <w:p w:rsidR="0058082B" w:rsidRDefault="0058082B" w:rsidP="00CA6003">
      <w:r>
        <w:t>„Ty myslíš… ?“ zajíkl se muž zděšeně.</w:t>
      </w:r>
    </w:p>
    <w:p w:rsidR="0058082B" w:rsidRDefault="0058082B" w:rsidP="00CA6003">
      <w:r>
        <w:t>„Já nemyslím, já to vím,“ namítl Necca. „Vím všechno, neboť jsem nadmíru chytrý a starý. Říkám ti, že Kyberna zemře za tři dny.“</w:t>
      </w:r>
    </w:p>
    <w:p w:rsidR="0058082B" w:rsidRDefault="0058082B" w:rsidP="00CA6003">
      <w:r>
        <w:lastRenderedPageBreak/>
        <w:t>„Odkud to víš, cizince?“</w:t>
      </w:r>
    </w:p>
    <w:p w:rsidR="0058082B" w:rsidRDefault="0058082B" w:rsidP="00CA6003">
      <w:r>
        <w:t>„Můj přítel je mocnější než Kyberna; to on vymyslel kdysi tento stroj. Ví, jak dlouho bude Kyberna žít, a poslal mě, abych vás připravil na jeho smrt. Pokud se nestane zázrak. – a ty se dějí zřídkakdy – pak budete muset zemřít s Kybernou.“</w:t>
      </w:r>
    </w:p>
    <w:p w:rsidR="0058082B" w:rsidRDefault="0058082B" w:rsidP="00CA6003">
      <w:r>
        <w:t>„To není pravda!“</w:t>
      </w:r>
    </w:p>
    <w:p w:rsidR="0058082B" w:rsidRDefault="0058082B" w:rsidP="00CA6003">
      <w:r>
        <w:t>„Ale je; všem vám to dokážu. Jdi a vyprávěj na potkání všem měšťanům, co jsem ti prozradil. Zítra ráno se dostavím do velké radniční síně, promluvím k lidem a budu odpovídat na otázky. Určitě přijdou všichni, protože mají stejný strach jako ty.“</w:t>
      </w:r>
    </w:p>
    <w:p w:rsidR="0058082B" w:rsidRDefault="0058082B" w:rsidP="00CA6003">
      <w:r>
        <w:t>Necca šel dál. Sedl si ve stínu zdi, opřel se o ni zády a sklonil hlavu na prsa. Přiletělo několik bílých ptáků a sedli si mu na paže. Nikdo z kolemjdoucích se neodvážil rušit filozofův klid.</w:t>
      </w:r>
    </w:p>
    <w:p w:rsidR="0058082B" w:rsidRDefault="0058082B" w:rsidP="00CA6003">
      <w:r>
        <w:t>Večer pátého dne přišel Necca do radniční síně. Byl to vlastně jakýsi amfiteátr, který tvořilo ze tří čtvrtin hlediště sestávající z rovnoměrně stoupajících řad sedadel. Uprostřed bylo kulaté jeviště; na něm seděli mistři deskové hry a nejchytřejší mužové z Madira City. Čekali na Neccu, který se pečlivě připravil na působivé vystoupení. Majestátně sešel dolů po schodech mezi kamennými řadami. Maně si přitom vzpomněl na Epidaura; i zde bylo slyšet jasně každé slovo z jeviště až do poslední řady. Moudří se spolu tiše bavili a vzhlédli, když Necca vstoupil mezi ně.</w:t>
      </w:r>
    </w:p>
    <w:p w:rsidR="0058082B" w:rsidRDefault="0058082B" w:rsidP="00CA6003">
      <w:r>
        <w:t>Jeden z bělovlasých starců mu podal ruku a prohlásil poněkud nejistě a pochybovačně: „Jak vidíš, síň je plná. Každý chce slyšet tvé slovo, ačkoli ne každý věří tomu, co tvrdíš. Nicméně tě všichni zdravíme.“</w:t>
      </w:r>
    </w:p>
    <w:p w:rsidR="0058082B" w:rsidRDefault="0058082B" w:rsidP="00CA6003">
      <w:r>
        <w:t>„Děkuji ti, Ekhorne,“ odpověděl Necca. „Přišel jsem rád. Prosil bych sklenku vína.“</w:t>
      </w:r>
    </w:p>
    <w:p w:rsidR="0058082B" w:rsidRDefault="0058082B" w:rsidP="00CA6003">
      <w:r>
        <w:t>Když mu ji podali, obrátil ji do sebe naráz.</w:t>
      </w:r>
    </w:p>
    <w:p w:rsidR="0058082B" w:rsidRDefault="0058082B" w:rsidP="00CA6003">
      <w:r>
        <w:t>„Ptejte se!“ zvolal Necca. Sedl si a ostatní muži v bílém se rozsadili v kruhu kolem něj.</w:t>
      </w:r>
    </w:p>
    <w:p w:rsidR="0058082B" w:rsidRDefault="0058082B" w:rsidP="00CA6003">
      <w:r>
        <w:t>„Odkud přicházíš?“</w:t>
      </w:r>
    </w:p>
    <w:p w:rsidR="0058082B" w:rsidRDefault="0058082B" w:rsidP="00CA6003">
      <w:r>
        <w:t>„Přicházím z jiného světa, z vaší vlasti, na kterou jste všichni zapomněli.“</w:t>
      </w:r>
    </w:p>
    <w:p w:rsidR="0058082B" w:rsidRDefault="0058082B" w:rsidP="00CA6003">
      <w:r>
        <w:lastRenderedPageBreak/>
        <w:t>„Existují jiné světy kromě Whaiang Madiry?“</w:t>
      </w:r>
    </w:p>
    <w:p w:rsidR="0058082B" w:rsidRDefault="0058082B" w:rsidP="00CA6003">
      <w:r>
        <w:t>„Miliardy kapek tvoří jezero a mnoho jezer pak moře. Existuje víc světů, než je dešťových kapek v moři.“</w:t>
      </w:r>
    </w:p>
    <w:p w:rsidR="0058082B" w:rsidRDefault="0058082B" w:rsidP="00CA6003">
      <w:r>
        <w:t>„Odkud to všechno víš?“</w:t>
      </w:r>
    </w:p>
    <w:p w:rsidR="0058082B" w:rsidRDefault="0058082B" w:rsidP="00CA6003">
      <w:r>
        <w:t>„Znám mnoho těchto světů; hodně jsem cestoval.“</w:t>
      </w:r>
    </w:p>
    <w:p w:rsidR="0058082B" w:rsidRDefault="0058082B" w:rsidP="00CA6003">
      <w:r>
        <w:t>Shromážděním proběhlo déle trvající mumlání. Když konečně utichlo, Necca pokračoval: „Jak můžeme určit pojem moudrosti? Povězte mi, je mudrc moudrý pouze skrze to, co ví, nebo také skrze věci, jež nezná?“</w:t>
      </w:r>
    </w:p>
    <w:p w:rsidR="0058082B" w:rsidRDefault="0058082B" w:rsidP="00CA6003">
      <w:r>
        <w:t>„Pouze skrze to, co ví. Jak by mohl být moudrý bez toho, že něco ví?“ zněla váhavá odpověď.</w:t>
      </w:r>
    </w:p>
    <w:p w:rsidR="0058082B" w:rsidRDefault="0058082B" w:rsidP="00CA6003">
      <w:r>
        <w:t>Necca se v duchu usmál a vzpomněl si na Sokrata; několikaměsíční speciální výcvik udělal z agenta logika používajícího výroky starého Řeka. „Je tedy moudrost zpracované vědění?“ zeptal se ostatních.</w:t>
      </w:r>
    </w:p>
    <w:p w:rsidR="0058082B" w:rsidRDefault="0058082B" w:rsidP="00CA6003">
      <w:r>
        <w:t>„Co jiného? Pouze vědění napomáhá k moudrosti.“</w:t>
      </w:r>
    </w:p>
    <w:p w:rsidR="0058082B" w:rsidRDefault="0058082B" w:rsidP="00CA6003">
      <w:r>
        <w:t>„Tedy nejste moudří, neboť nic nevíte,“ namítl ostře agent. „Není vám známo nic z toho, co znám já. Jak se můžete opovážit se se mnou přít?“</w:t>
      </w:r>
    </w:p>
    <w:p w:rsidR="0058082B" w:rsidRDefault="0058082B" w:rsidP="00CA6003">
      <w:r>
        <w:t>Mlčení.</w:t>
      </w:r>
    </w:p>
    <w:p w:rsidR="0058082B" w:rsidRDefault="0058082B" w:rsidP="00CA6003">
      <w:r>
        <w:t>„Já vím,“ zvolal Necca po chvíli. „Přišel jsem, abych vám pomohl, až vás poznání nevědomosti zasáhne zákeřně jako oheň v noci.“</w:t>
      </w:r>
    </w:p>
    <w:p w:rsidR="0058082B" w:rsidRDefault="0058082B" w:rsidP="00CA6003">
      <w:r>
        <w:t>„Nepřeme se s tebou, chceme od tebe především slyšet, proč jsi přišel.“</w:t>
      </w:r>
    </w:p>
    <w:p w:rsidR="0058082B" w:rsidRDefault="0058082B" w:rsidP="00CA6003">
      <w:r>
        <w:t>„Poslal mě můj přítel, který je moudřejší než já. Přicházím ze světa, který se nazývá Terra, což znamená něco jako země pod nohama. Můj přítel zjistil, že Kyberna zemře během několika málo dní. Mám vás naučit, jak se správně zachovat, až se to stane.“</w:t>
      </w:r>
    </w:p>
    <w:p w:rsidR="0058082B" w:rsidRDefault="0058082B" w:rsidP="00CA6003">
      <w:r>
        <w:t>„Kdy se to stane?“</w:t>
      </w:r>
    </w:p>
    <w:p w:rsidR="0058082B" w:rsidRDefault="0058082B" w:rsidP="00CA6003">
      <w:r>
        <w:t xml:space="preserve">„Kyberna je chytrý a učinil v posledních třech dnech všechno pro to, aby na mě poukázal. Svými slovy se s vámi vlastně loučí, než upadne do dlouhého spánku. Snažte se pochopit to největší. Je </w:t>
      </w:r>
      <w:r>
        <w:lastRenderedPageBreak/>
        <w:t>blázen, kdo neposlouchá cizí. Sny jsou děsivě pravdivé. To všechno řekl stroj. Ještě dvakrát na mě poukáže a pak napíše: Umírám. Kyberna tedy přestane existovat za tři dny.“</w:t>
      </w:r>
    </w:p>
    <w:p w:rsidR="0058082B" w:rsidRDefault="0058082B" w:rsidP="00CA6003">
      <w:r>
        <w:t>„Za tři dny zemře Kyberna… !“ Ve shromáždění to vřelo a výkřiky třítísícového davu byly čím dál hlasitější.</w:t>
      </w:r>
    </w:p>
    <w:p w:rsidR="0058082B" w:rsidRDefault="0058082B" w:rsidP="00CA6003">
      <w:r>
        <w:t>Mluvili vzrušeně jeden přes druhého, dokud jeden z bělovlasých starců nezavřeštěl: „Mlčte!“ Vzápětí se obrátil na Necca a dodal: „Tvrdíš, že přicházíš ze světa zvaného Terra. Jak to na něm vypadá?“</w:t>
      </w:r>
    </w:p>
    <w:p w:rsidR="0058082B" w:rsidRDefault="0058082B" w:rsidP="00CA6003">
      <w:r>
        <w:t>Hodnou chvíli hovořil Necca Etain o Zemi. Hlas měl zvučný a přeháněl tvrdošíjně jako průměrný literát hýřící superlativy. Představil Terru jako ráj zabydlený chytrými, krásnými lidmi, kteří všechno znají a umějí. Mluvil o svazku osmi set dvou planet, o početné Kosmické flotile a děsivých bojích mezi Pozemšťany a ostatními rasami. A o mudrci jménem Perry Rhodan.</w:t>
      </w:r>
    </w:p>
    <w:p w:rsidR="0058082B" w:rsidRDefault="0058082B" w:rsidP="00CA6003">
      <w:r>
        <w:t>„Vy všichni pocházíte ze Země,“ hřímal slavnostně. „Před dávnými časy sem přiletěly lodě a vyložily lidi a stroje, aby učinili tento svět obyvatelným. A jednoho dne jste se museli osamostatnit, protože jste byli odděleni od terranské kultury. Praotci vašich praotců ještě znali legendy a spousta pověstí a pohádek, které vyprávíte dětem, také pojednává o Zemi. A ta si na vás nyní vzpomněla. Vyslal mě Rhodan, nejmoudřejší ze všech Terranců.“</w:t>
      </w:r>
    </w:p>
    <w:p w:rsidR="0058082B" w:rsidRDefault="0058082B" w:rsidP="00CA6003">
      <w:r>
        <w:t>„Hovoříš o katastrofě, která nás postihne?“ zeptal se ho jeden ze stařešinů.</w:t>
      </w:r>
    </w:p>
    <w:p w:rsidR="0058082B" w:rsidRDefault="0058082B" w:rsidP="00CA6003">
      <w:r>
        <w:t>„Určitě přijde, to mi věř,“ prohlásil Necca. „Kyberna zemře za tři dny. Vy, otroci stroje, nebudete vědět, co si počít. Potom přijdu já a povím vám to. Uzavřou se městské brány. Kybernovi vrátní nevpustí dovnitř žádné zboží ani víno. Zmocní se vás bezradnost jako horečka. Tak to bude.“</w:t>
      </w:r>
    </w:p>
    <w:p w:rsidR="0058082B" w:rsidRDefault="0058082B" w:rsidP="00CA6003">
      <w:r>
        <w:t>Zděšení lidé mlčeli a vypadali, jako kdyby je zasáhl paralyzační plyn. Cizincovými ústy jim byl ohlášen zánik Madira City.</w:t>
      </w:r>
    </w:p>
    <w:p w:rsidR="0058082B" w:rsidRDefault="0058082B" w:rsidP="00CA6003">
      <w:r>
        <w:t>„To všechno se stane?“ vyhrkl kdosi po chvíli.</w:t>
      </w:r>
    </w:p>
    <w:p w:rsidR="0058082B" w:rsidRDefault="0058082B" w:rsidP="00CA6003">
      <w:r>
        <w:t>„Tak jistě, jako že vychází slunce.“</w:t>
      </w:r>
    </w:p>
    <w:p w:rsidR="0058082B" w:rsidRDefault="0058082B" w:rsidP="00CA6003">
      <w:r>
        <w:lastRenderedPageBreak/>
        <w:t>„Zasel jsi děs do našich srdcí, cizince!“ zvolal jeden bělovlasý mudrc.</w:t>
      </w:r>
    </w:p>
    <w:p w:rsidR="0058082B" w:rsidRDefault="0058082B" w:rsidP="00CA6003">
      <w:r>
        <w:t>„Děs nevyšel ze mé; vaše myšlenky vypluly na povrch kvůli nočnímu snu. Onen děs byl ve vás samotných. Pokusím se vám ho odejmout, sám to ale nedokážu.“</w:t>
      </w:r>
    </w:p>
    <w:p w:rsidR="0058082B" w:rsidRDefault="0058082B" w:rsidP="00CA6003">
      <w:r>
        <w:t>„Jak mohl být děs v nás samotných? Nikdy jsme nic takového nepociťovali!“ vykřikl kdosi z hlediště.</w:t>
      </w:r>
    </w:p>
    <w:p w:rsidR="0058082B" w:rsidRDefault="0058082B" w:rsidP="00CA6003">
      <w:r>
        <w:t>„Cítí mrak blesk, než se snese klikatě k zemi?“ zeptal se měšťanů Necca. „Ne.“</w:t>
      </w:r>
    </w:p>
    <w:p w:rsidR="0058082B" w:rsidRDefault="0058082B" w:rsidP="00CA6003">
      <w:r>
        <w:t>„Jak se máme zachovat, až stroj zemře? Pořád ještě tomu nemůžeme uvěřit. Co máme dělat?“</w:t>
      </w:r>
    </w:p>
    <w:p w:rsidR="0058082B" w:rsidRDefault="0058082B" w:rsidP="00CA6003">
      <w:r>
        <w:t>„Uvědomte si, že už nejste Kybernovi otroci. Přijdete a budete se mě ptát. A já vám odpovím, až přijde správný čas.“</w:t>
      </w:r>
    </w:p>
    <w:p w:rsidR="0058082B" w:rsidRDefault="0058082B" w:rsidP="00240241">
      <w:pPr>
        <w:pStyle w:val="hvezdy"/>
      </w:pPr>
      <w:r>
        <w:t>* * *</w:t>
      </w:r>
    </w:p>
    <w:p w:rsidR="0058082B" w:rsidRDefault="0058082B" w:rsidP="00CA6003">
      <w:r>
        <w:t>Uplynuly tři noci, aniž se stalo něco mimořádného. Kyberna i nadále vydával hesla předznamenávající brzký konec a příchod neviditelných přátel. Necca trávil dny ve stínu bublajících kašen a noci na korunách širokých hradeb.</w:t>
      </w:r>
    </w:p>
    <w:p w:rsidR="0058082B" w:rsidRDefault="0058082B" w:rsidP="00CA6003">
      <w:r>
        <w:t>Musel objasňovat mnoho dotazů; přicházela za ním spousta mužů a žen. Město se podobalo úlu plnému rozdrážděných včel; nic netušili jen rolníci, kteří se dvě stě let věnovali jen obdělávání polí a chovu dobytka. Osamělý muž vždy sledoval hvězdy, než ulehl ke spánku.</w:t>
      </w:r>
    </w:p>
    <w:p w:rsidR="0058082B" w:rsidRDefault="0058082B" w:rsidP="00CA6003">
      <w:r>
        <w:t>Slunce se vysunulo zpoza mohutného mraku a zbarvilo kraj ohnivou rudou; všechno jako by náhle krvavě vzplálo – bílé mramorové domy, náměstí a sochy. Příroda se chystala na to, že se stane svědkem zvláštní události.</w:t>
      </w:r>
    </w:p>
    <w:p w:rsidR="0058082B" w:rsidRDefault="0058082B" w:rsidP="00CA6003">
      <w:r>
        <w:t>Půl hodiny po východu slunce byly oči všech upřeny na prázdný displej na průčelí velké budovy. Písmena hesla z předchozího dne zmizela a nyní celé město zmlklo.</w:t>
      </w:r>
    </w:p>
    <w:p w:rsidR="0058082B" w:rsidRDefault="0058082B" w:rsidP="00CA6003">
      <w:r>
        <w:t>„Vyčkejte noci Fialového měsíce.“</w:t>
      </w:r>
    </w:p>
    <w:p w:rsidR="0058082B" w:rsidRDefault="0058082B" w:rsidP="00CA6003">
      <w:r>
        <w:t>Měšťan stojící poblíž agenta k němu otočil hlavu, tázavě pozvedl obočí a zeptal se ho: „Co znamená tahle věta?“</w:t>
      </w:r>
    </w:p>
    <w:p w:rsidR="0058082B" w:rsidRDefault="0058082B" w:rsidP="00CA6003">
      <w:r>
        <w:lastRenderedPageBreak/>
        <w:t>Necca Etain zavrtěl hlavou, přiložil si ukazovák na rty a ukázal na displej. Písmena zmizela po deseti minutách a místo nich se objevila jiná: „Kyberna umírá.“</w:t>
      </w:r>
    </w:p>
    <w:p w:rsidR="0058082B" w:rsidRDefault="0058082B" w:rsidP="00CA6003">
      <w:r>
        <w:t>Deset vteřin poté ztmavl povrch displeje, z podzemí se ozval příšerný rachot a z několika štítů se vydrolila malta a vypadly kameny, které se vzápětí roztříštily na dlažbě. Celý vrch se zachvěl a hluboko dole, v systému jeskyní a chodeb, spěl k zániku Kyberna. Vypukla panika. Neccovi utkvělo v paměti několik výjevů.</w:t>
      </w:r>
    </w:p>
    <w:p w:rsidR="0058082B" w:rsidRDefault="0058082B" w:rsidP="00CA6003">
      <w:r>
        <w:t>Stroj měl nad městem a jeho obyvateli neomezenou moc. Ve vysokých hradbách se uzavřely všechny brány. Káry rolníků, kteří den co den přiváželi do města ryby, maso, ovoce a zeleninu, zůstaly stát na cestě a nemohly dál. V domech se se skřípěním zavíraly dveře a za okny se spouštěly rolety. Kolem pobíhalo hejno vřeštících dětí, které nic nechápaly a byly jen nakažené všeobecným neklidem; nikdo se o ně nestaral. Dospělí také pobíhali po ulicích jako šílení.</w:t>
      </w:r>
    </w:p>
    <w:p w:rsidR="0058082B" w:rsidRDefault="0058082B" w:rsidP="00CA6003">
      <w:r>
        <w:t>Necca Etain seděl na zdi a smál se, hleděl do bledých nechápavých tváří, poslouchal šoupání sandálů a pleskání bosých nohou. Lidé se bezradně shlukovali a zase se rozbíhali všemi směry. Jeden se vyptával druhého, nikdo ale nedokázal kloudně odpovědět. Muži odnášeli potraviny a džbány s vínem a ženy jim je vytrhávaly z rukou. Džbány a mísy se rozbíjely o dlažbu a červené víno vytvářelo na bílém kameni krvavé kaluže. A do toho všeho pražilo slunce.</w:t>
      </w:r>
    </w:p>
    <w:p w:rsidR="0058082B" w:rsidRDefault="0058082B" w:rsidP="00CA6003">
      <w:r>
        <w:t>Necca Etain trpělivě počkal, až nadejde noc a všechno se trochu zklidní. Vlastně to bylo hrozné: Bezmocní lidé pobíhali, jako kdyby je honily fúrie. Nevěděli, co mají dělat, jak se mají zachovat. Zdálo se, že rozum uprchl z města, když Kyberna zanikl. Byl to však potřebný šok. Měšťané tvořili elitu této planety; kdo mluvil s nimi, mluvil se zástupci Whaiang Madiry. Až přiletí Scott Rhettnys, dozraje čas. Pak si vzpomenou neuvěřitelně záhy – až je to samotné udiví. A Terranci získají další planetu.</w:t>
      </w:r>
    </w:p>
    <w:p w:rsidR="0058082B" w:rsidRDefault="0058082B" w:rsidP="00CA6003">
      <w:r>
        <w:t xml:space="preserve">Setmělo se. Necca zapálil louč a vydal se na jedno z největších náměstí. Tam se mu zakrátko podařilo shromáždit kolem sebe </w:t>
      </w:r>
      <w:r>
        <w:lastRenderedPageBreak/>
        <w:t>skupinu bezradných mužů, „Říkal jsem vám to,“ oslovil je. „Vy jste tomu ale nevěřili.“</w:t>
      </w:r>
    </w:p>
    <w:p w:rsidR="0058082B" w:rsidRDefault="0058082B" w:rsidP="00CA6003">
      <w:r>
        <w:t>„Měl jsi pravdu, cizince. Co máme dělat?“</w:t>
      </w:r>
    </w:p>
    <w:p w:rsidR="0058082B" w:rsidRDefault="0058082B" w:rsidP="00CA6003">
      <w:r>
        <w:t>Agent pozvedl ruku a zahřímal: „Musíte počkat ještě pět dní. Až vyvrcholí hlad, žízeň a strach, zjeví se na nebi měsíc – loď mého přítele, který vám pomůže – a přistane. Dosedne na toto rozlehlé prostranství a znovu bude vybudováno všechno, co bylo zničeno. Z lodi vyjde mnoho mužů, ti otevřou městské brány a vpustí dovnitř povozy s potravinami. Také v kašnách začne opět tryskat voda. Počkejte tedy se mnou na noc Fialového měsíce.“</w:t>
      </w:r>
    </w:p>
    <w:p w:rsidR="0058082B" w:rsidRDefault="0058082B" w:rsidP="00CA6003">
      <w:r>
        <w:t>„Pět dlouhých dní – to je strašné už teď, cizince!“</w:t>
      </w:r>
    </w:p>
    <w:p w:rsidR="0058082B" w:rsidRDefault="0058082B" w:rsidP="00CA6003">
      <w:r>
        <w:t>„A bude ještě hůř. Bída s nouzí vás postihne. Otroci budou hladovět, protože jejich pán zemřel. Je to tak?“</w:t>
      </w:r>
    </w:p>
    <w:p w:rsidR="0058082B" w:rsidRDefault="0058082B" w:rsidP="00CA6003">
      <w:r>
        <w:t>Odpověď neudivila nikoho víc než Neccu.</w:t>
      </w:r>
    </w:p>
    <w:p w:rsidR="0058082B" w:rsidRDefault="0058082B" w:rsidP="00CA6003">
      <w:r>
        <w:t>„To vidíme. Byli jsme otroky tohoto stroje a nyní za to pykáme. Jsme bez pána, když zemřel Kyberna.“</w:t>
      </w:r>
    </w:p>
    <w:p w:rsidR="0058082B" w:rsidRDefault="0058082B" w:rsidP="00CA6003">
      <w:r>
        <w:t>„Tak je to,“ přisvědčil agent. „Počkáme tedy.“</w:t>
      </w:r>
    </w:p>
    <w:p w:rsidR="0058082B" w:rsidRDefault="0058082B" w:rsidP="00CA6003">
      <w:r>
        <w:t>Všude bylo jako po vymření. Nikde se nesvítilo, nehřálo topení – nic ve městě nefungovalo. Po dvou dnech už nemohla být nouze horší – alespoň se tak lidé domnívali. Hladovějící, žíznící trosky se ploužily kolem a plaše pokukovaly po Neccovi, který seděl ve stínu studny a pozoroval ptáky. Lidé živořili na pokraji smrti ještě další tři dny.</w:t>
      </w:r>
    </w:p>
    <w:p w:rsidR="0058082B" w:rsidRDefault="0058082B" w:rsidP="00CA6003">
      <w:r>
        <w:t>„Dnes nastane noc Fialového měsíce. Očekávejte světlo z hvězd,“ slíbil všem Necca Etain.</w:t>
      </w:r>
    </w:p>
    <w:p w:rsidR="0058082B" w:rsidRDefault="0058082B" w:rsidP="00CA6003">
      <w:r>
        <w:t>Jeho slova se šířila davem jako oheň; nikdo z lidí nebyl schopný vzít osud do svých rukou. Terranští kolonisté na jiných světech by možná během několika hodin zřídili náhradní zásobovací cestu nebo by zbořili kus hradeb, aby se dostali k potravě, ale tady se nedělo nic.</w:t>
      </w:r>
    </w:p>
    <w:p w:rsidR="0058082B" w:rsidRDefault="0058082B" w:rsidP="00CA6003">
      <w:r>
        <w:t>Agent seděl ve stínu a nenápadně žvýkal tabletu koncentrátu, která by mu pomohla přežít klidně několik týdnů. U nohou se mu stočil vyhládlý pes. Necca mu hodil dvě tablety a zakrátko se přesvědčil, že má v Madira City alespoň jednoho věrného přítele. Blížila se planetární půlnoc.</w:t>
      </w:r>
    </w:p>
    <w:p w:rsidR="0058082B" w:rsidRDefault="0058082B" w:rsidP="00240241">
      <w:pPr>
        <w:pStyle w:val="Nadpis3"/>
      </w:pPr>
      <w:r>
        <w:lastRenderedPageBreak/>
        <w:t>6.</w:t>
      </w:r>
    </w:p>
    <w:p w:rsidR="0058082B" w:rsidRDefault="0058082B" w:rsidP="00CA6003">
      <w:r>
        <w:t>„Nechceš ještě trochu kávy?“ D'Arcy vzhlédl. Toni zavrtěl hlavou a polkl poslední sousto topinky. Pohled mu padl na noviny ležící před komorníkem; zaujaly ho, vzal si je a otočil list. Ve společenské rubrice stálo, že pan Randolph Keegy byl před třemi dny propuštěn z nemocnice, kde se zotavoval ze zranění utržených při automobilovém závodě, který se konal před měsícem a půl. Anthony se uchechtl.</w:t>
      </w:r>
    </w:p>
    <w:p w:rsidR="0058082B" w:rsidRDefault="0058082B" w:rsidP="00CA6003">
      <w:r>
        <w:t>„Co je?“ zeptal se ho D'Arcy.</w:t>
      </w:r>
    </w:p>
    <w:p w:rsidR="0058082B" w:rsidRDefault="0058082B" w:rsidP="00CA6003">
      <w:r>
        <w:t>„Nic důležitého,“ odpověděl Toni. „Randolph Keegy je zase fit.“</w:t>
      </w:r>
    </w:p>
    <w:p w:rsidR="0058082B" w:rsidRDefault="0058082B" w:rsidP="00CA6003">
      <w:r>
        <w:t>„No a?“</w:t>
      </w:r>
    </w:p>
    <w:p w:rsidR="0058082B" w:rsidRDefault="0058082B" w:rsidP="00CA6003">
      <w:r>
        <w:t>Anthony chvilku bubnoval prsty na desku stolu a pak vážně prohlásil: „Nic. Jen tak se ptám, co podniknu. Obvykle dotahuji věci do konce. Jen mi ještě není jasné, jak to udělám.“</w:t>
      </w:r>
    </w:p>
    <w:p w:rsidR="0058082B" w:rsidRDefault="0058082B" w:rsidP="00CA6003">
      <w:r>
        <w:t>„Co takhle pro změnu středověké turnajové klání?“ neodpustil si jízlivost komorník. „To by tě uspokojilo?“</w:t>
      </w:r>
    </w:p>
    <w:p w:rsidR="0058082B" w:rsidRDefault="0058082B" w:rsidP="00CA6003">
      <w:r>
        <w:t>Ale Toni zůstal vážný. „To stěží,“ odsekl. „Tentokrát to s ním skoncuji nadobro.“</w:t>
      </w:r>
    </w:p>
    <w:p w:rsidR="0058082B" w:rsidRDefault="0058082B" w:rsidP="00CA6003">
      <w:r>
        <w:t>D'Arcy pozvedl překvapeně obočí, když zaslechl v jindy znuděném hlase mladého dědice cizí tón. Během šesti týdnů, jež uplynuly od smrti Spencera Cimarosy, měl několikrát příležitost zaznamenat zjevné změny v Anthonyho chování. „Ty to s ním chceš skončit?“ zeptal se Toniho.</w:t>
      </w:r>
    </w:p>
    <w:p w:rsidR="0058082B" w:rsidRDefault="0058082B" w:rsidP="00CA6003">
      <w:r>
        <w:t>„Přesně tak. Ještě si rozmyslím jak. Hlavně rychle a bez rozruchu. Nějaký způsob už najdu, na to se spolehni.“</w:t>
      </w:r>
    </w:p>
    <w:p w:rsidR="0058082B" w:rsidRDefault="0058082B" w:rsidP="00CA6003">
      <w:r>
        <w:t>Od určité noci začal být poměr těchto dvou mužů zvlášť srdečný. D'Arcy navštívil bezmocně zuřícího Toniho v kajutě MELBOURNE a dlouho s ním hovořil.</w:t>
      </w:r>
    </w:p>
    <w:p w:rsidR="0058082B" w:rsidRDefault="0058082B" w:rsidP="00CA6003">
      <w:r>
        <w:t>„Přestaň s tím,“ řekl nyní komorník. „Nikomu to nic nepřinese.“</w:t>
      </w:r>
    </w:p>
    <w:p w:rsidR="0058082B" w:rsidRDefault="0058082B" w:rsidP="00CA6003">
      <w:r>
        <w:t>„Slíbil jsem to tátovi,“ prohlásil neúprosně Anthony. „Cimarosa musí dostát svému slovu. V tomhle musím být nekompromisní.“</w:t>
      </w:r>
    </w:p>
    <w:p w:rsidR="0058082B" w:rsidRDefault="0058082B" w:rsidP="00CA6003">
      <w:r>
        <w:lastRenderedPageBreak/>
        <w:t>Komorník se odvrátil a zahleděl se kamsi do dáli přes keře střešní zahrady. „Ty malý hrdino,“ řekl pomalu. „Mrazí mě, když na to jen pomyslím. Chceš nemilosrdně zabít nemocného člověka, psychickou trosku. A já jsem se domníval, že jsi už dospěl. Zřejmě ani doktorka Terjesenová to nedokázala.“</w:t>
      </w:r>
    </w:p>
    <w:p w:rsidR="0058082B" w:rsidRDefault="0058082B" w:rsidP="00CA6003">
      <w:r>
        <w:t>Toni vstal a ostře vyjel na starého muže: „Nicoline vynech. O tu teď nejde. A o mě také ne. Alistair musí být pomstěn.“</w:t>
      </w:r>
    </w:p>
    <w:p w:rsidR="0058082B" w:rsidRDefault="0058082B" w:rsidP="00CA6003">
      <w:r>
        <w:t>Komorník udeřil dlaní o desku stolu, až Zařinčelo nádobí a stříbrná lžička spadla na podlahu. „Alistairovi to je fuk. Je po smrti.“</w:t>
      </w:r>
    </w:p>
    <w:p w:rsidR="0058082B" w:rsidRDefault="0058082B" w:rsidP="00CA6003">
      <w:r>
        <w:t>„Ano, stejné jako bude zanedlouho Keegy. Dokonce mu dám ještě jednou šanci. Copak to nechápeš, D'Arcy? Je to moje věc. Musím uzavřít tuhle životní kapitolu. Docela sám. Musím se s tím vyrovnat a také to udělám, jak nejdřív budu moct.“</w:t>
      </w:r>
    </w:p>
    <w:p w:rsidR="0058082B" w:rsidRDefault="0058082B" w:rsidP="00CA6003">
      <w:r>
        <w:t>„A potom?“ zeptal se mladého Cimarosy poklidně sluha.</w:t>
      </w:r>
    </w:p>
    <w:p w:rsidR="0058082B" w:rsidRDefault="0058082B" w:rsidP="00CA6003">
      <w:r>
        <w:t>„Potom se postarám o asteroid. Myslím, že jsem našel své poslání.“</w:t>
      </w:r>
    </w:p>
    <w:p w:rsidR="0058082B" w:rsidRDefault="0058082B" w:rsidP="00CA6003">
      <w:r>
        <w:t>D'Arcy jen mlčky zakroutil hlavou. Nebylo to poprvé, co narazil na ztřeštěnou povahu Cimarosů a moudře ustoupil; beztak by na tom nic nezměnil. To už by se rovnou mohl pokusit změnit tok Amazonky.</w:t>
      </w:r>
    </w:p>
    <w:p w:rsidR="0058082B" w:rsidRDefault="0058082B" w:rsidP="00CA6003">
      <w:r>
        <w:t>„Nezapomeň udělat, co jsem ti doporučil!“ volal za Tonim, ještě než mladík došel k proskleným dveřím vedoucím z terasy do jeho podkrovního apartmá, hodil na sebe bundu a sjel výtahem dolů. Měl domluvenou schůzku s Nicoline na Plaza II. Musela si něco vyřídit ve vnitřním městě a chtěli si dát drink někde na terase. Toni se nechal dopravit na místo antigravitačním taxíkem a byl tam o deset minut dřív. Sedl si, objednal si daiquiri a díval se dolů na pouliční provoz.</w:t>
      </w:r>
    </w:p>
    <w:p w:rsidR="0058082B" w:rsidRDefault="0058082B" w:rsidP="00CA6003">
      <w:r>
        <w:t>„Ahoj, kosmoplavče!“ ozvala se za ním Nicoline.</w:t>
      </w:r>
    </w:p>
    <w:p w:rsidR="0058082B" w:rsidRDefault="0058082B" w:rsidP="00CA6003">
      <w:r>
        <w:t>Vyskočil a zeptal se jí: „Vyřídila jsi všechno?“</w:t>
      </w:r>
    </w:p>
    <w:p w:rsidR="0058082B" w:rsidRDefault="0058082B" w:rsidP="00CA6003">
      <w:r>
        <w:t>Přikývla. Sedli si. Nedůvěřivě si změřila sklenku stojící před Tonim, ale pak si objednala totéž.</w:t>
      </w:r>
    </w:p>
    <w:p w:rsidR="0058082B" w:rsidRDefault="0058082B" w:rsidP="00CA6003">
      <w:r>
        <w:lastRenderedPageBreak/>
        <w:t>„Abych nezapomněl – D'Arcy v sobě objevil slabost pro rusovlasé akademicky vzdělané mladé ženy. Nechá tě srdečně pozdravovat. Mám ti od něj něco vyřídit.“</w:t>
      </w:r>
    </w:p>
    <w:p w:rsidR="0058082B" w:rsidRDefault="0058082B" w:rsidP="00CA6003">
      <w:r>
        <w:t>„Tak? A čeho se to týká?“</w:t>
      </w:r>
    </w:p>
    <w:p w:rsidR="0058082B" w:rsidRDefault="0058082B" w:rsidP="00CA6003">
      <w:r>
        <w:t>„Jde o jistou nabídku. Lukrativní a vážně míněnou. Máš dobrodružné sklony?“</w:t>
      </w:r>
    </w:p>
    <w:p w:rsidR="0058082B" w:rsidRDefault="0058082B" w:rsidP="00CA6003">
      <w:r>
        <w:t>„Seděla bych tu jinak s tebou?“ odpověděla otázkou Nicoline a požádala Toniho o oheň. „Ale vážně. Co ode mě chce Cimarosův holding?“</w:t>
      </w:r>
    </w:p>
    <w:p w:rsidR="0058082B" w:rsidRDefault="0058082B" w:rsidP="00CA6003">
      <w:r>
        <w:t>„Hledáme schopnou praktickou lékařku, která se dokáže prosadit mezi dvěma sty padesáti chlapy. Musela by uzavřít smlouvu na tři roky, dostala by hezký služební byt s vyhlídkou na střed galaxie a na Regulus. Předtím by ale musela složit slib, že mi přesto zůstane věrná a tak. Zkrátka a dobře: Máš chuť přemístit si ordinaci na Fialový měsíc?“</w:t>
      </w:r>
    </w:p>
    <w:p w:rsidR="0058082B" w:rsidRDefault="0058082B" w:rsidP="00CA6003">
      <w:r>
        <w:t>Nicoline si sundala sluneční brýle, obřadně si je vyčistila, zatahala se za spodní ret a zeptala se svého společníka: „Mám tedy sloužit na starém dobrém měsíčku? Kdo vlastně přišel na tenhle nápad?“</w:t>
      </w:r>
    </w:p>
    <w:p w:rsidR="0058082B" w:rsidRDefault="0058082B" w:rsidP="00CA6003">
      <w:r>
        <w:t>Anthony svěsil provinile hlavu.</w:t>
      </w:r>
    </w:p>
    <w:p w:rsidR="0058082B" w:rsidRDefault="0058082B" w:rsidP="00CA6003">
      <w:r>
        <w:t>„Aha. A proč?“</w:t>
      </w:r>
    </w:p>
    <w:p w:rsidR="0058082B" w:rsidRDefault="0058082B" w:rsidP="00CA6003">
      <w:r>
        <w:t>„Z čirého sobectví. Mám svoje důvody.“</w:t>
      </w:r>
    </w:p>
    <w:p w:rsidR="0058082B" w:rsidRDefault="0058082B" w:rsidP="00CA6003">
      <w:r>
        <w:t>„Nikdo nepochybuje o čistotě tvých záměrů. Ještě si to rozmyslím. Přirozeně že mi neprozradíš, co tě k tomu vedlo, že?“</w:t>
      </w:r>
    </w:p>
    <w:p w:rsidR="0058082B" w:rsidRDefault="0058082B" w:rsidP="00CA6003">
      <w:r>
        <w:t>„Ne. A jak se ti jinak vede?“</w:t>
      </w:r>
    </w:p>
    <w:p w:rsidR="0058082B" w:rsidRDefault="0058082B" w:rsidP="00CA6003">
      <w:r>
        <w:t>Nicoline usrkla ze sklenice, odložila ji a odpověděla: „Dobře, V tomhle počasí nikdo nechoří, tedy až na pár maličkostí. Nemám do čeho píchnout. I když to vlastně taky není špatné.“</w:t>
      </w:r>
    </w:p>
    <w:p w:rsidR="0058082B" w:rsidRDefault="0058082B" w:rsidP="00CA6003">
      <w:r>
        <w:t>„Zvlášť pro mě,“ řekl Toni a významně se na Nicoline podíval.</w:t>
      </w:r>
    </w:p>
    <w:p w:rsidR="0058082B" w:rsidRDefault="0058082B" w:rsidP="00CA6003">
      <w:r>
        <w:t>„Měla bych dnes večer strašnou chuť se toulat po městě. Nešel bys se mnou?“</w:t>
      </w:r>
    </w:p>
    <w:p w:rsidR="0058082B" w:rsidRDefault="0058082B" w:rsidP="00CA6003">
      <w:r>
        <w:t>„Bohužel,“ povzdechl si Cimarosa a zavrtěl váhavě hlavou. „Musím napsat jeden důležitý dopis.“</w:t>
      </w:r>
    </w:p>
    <w:p w:rsidR="0058082B" w:rsidRDefault="0058082B" w:rsidP="00CA6003">
      <w:r>
        <w:lastRenderedPageBreak/>
        <w:t>„Důležitý pro koho?“ zeptala se ho švédská kráska a pohrávala si s brýlemi.</w:t>
      </w:r>
    </w:p>
    <w:p w:rsidR="0058082B" w:rsidRDefault="0058082B" w:rsidP="00CA6003">
      <w:r>
        <w:t>„Pro klid mé duše. Ukončím jednu dlouho vedenou válku.“</w:t>
      </w:r>
    </w:p>
    <w:p w:rsidR="0058082B" w:rsidRDefault="0058082B" w:rsidP="00CA6003">
      <w:r>
        <w:t>Nicoline rázem ztratila náladu. „Chápu,“ řekla pomalu. „Keegyho propustili z nemocnice. Pořád ještě tě nepustilo to barbarské puzení vraždit?“</w:t>
      </w:r>
    </w:p>
    <w:p w:rsidR="0058082B" w:rsidRDefault="0058082B" w:rsidP="00CA6003">
      <w:r>
        <w:t>„Ne,“ odsekl.</w:t>
      </w:r>
    </w:p>
    <w:p w:rsidR="0058082B" w:rsidRDefault="0058082B" w:rsidP="00CA6003">
      <w:r>
        <w:t>„Co chystáš teď? Souboj v raketových stíhačkách?“</w:t>
      </w:r>
    </w:p>
    <w:p w:rsidR="0058082B" w:rsidRDefault="0058082B" w:rsidP="00CA6003">
      <w:r>
        <w:t>„Ne.“</w:t>
      </w:r>
    </w:p>
    <w:p w:rsidR="0058082B" w:rsidRDefault="0058082B" w:rsidP="00CA6003">
      <w:r>
        <w:t>„Tak co?“</w:t>
      </w:r>
    </w:p>
    <w:p w:rsidR="0058082B" w:rsidRDefault="0058082B" w:rsidP="00CA6003">
      <w:r>
        <w:t>„Skoncuju to s ním. Pošlu mu bílé pero.“</w:t>
      </w:r>
    </w:p>
    <w:p w:rsidR="0058082B" w:rsidRDefault="0058082B" w:rsidP="00CA6003">
      <w:r>
        <w:t>„Zešílel jsi? Nejsme v Anglii koloniální éry, kdy jeden muž dohnal druhého k souboji, když mu dal tímhle způsobem najevo své opovržení. Ty chceš Randolpha zabít?“</w:t>
      </w:r>
    </w:p>
    <w:p w:rsidR="0058082B" w:rsidRDefault="0058082B" w:rsidP="00CA6003">
      <w:r>
        <w:t>„Ano,“ odpověděl Anthony. „Dostane šanci vystřelit jako první.“</w:t>
      </w:r>
    </w:p>
    <w:p w:rsidR="0058082B" w:rsidRDefault="0058082B" w:rsidP="00CA6003">
      <w:r>
        <w:t>„Tedy souboj na pistole?“ Nicoline se pohodlně opřela a pozorovala Anthonyho Cimarosů. Zjistila, že její protějšek stojí přesně na hranici ostré jako břitva, oddělující dva životní úseky. Stačilo ho jen pošťouchnout a přepadne na jednu stranu. Buď se vrátí zpátky ke starému způsobu života, nebo začne nový. A tím šťouchnutím měl být souboj. Chladnokrevně, jednoduše, jak už mají muži v těchhle záležitostech ve zvyku, jej Toni považoval za férový; byl to pro něj boj, který mohl, ale nemusel vyhrát.</w:t>
      </w:r>
    </w:p>
    <w:p w:rsidR="0058082B" w:rsidRDefault="0058082B" w:rsidP="00CA6003">
      <w:r>
        <w:t xml:space="preserve">Dívka chvíli mlčela a pak prohlásila: „Teď mě dobře poslouchej, Anthony Cimaroso. Víš, že tě miluju, a co víc, že si tě vážím. To, co chceš udělat, je ale promyšlená vražda. Včera jsem byla u Keegyho; poprosil mě o to. Ten člověk je na dně. Tys ho zničil. Ty a tvůj otec, protože jste tvrdohlaví jako praví Siciliáni. Je jen nepatrná pravděpodobnost, že tě Keegy zasáhne. Dovedu si představit, jak asi bude probíhat tohle pravěké vystoupení. Buď zabiješ ty jeho, nebo on tebe. Ani jedno, ani druhé není správné. Nechci tě v žádném případě ztratit a záleží mi i na přátelství s Keegym. Každopádně se pokusím zabránit souboji. Svým </w:t>
      </w:r>
      <w:r>
        <w:lastRenderedPageBreak/>
        <w:t>způsobem. Rozhodni se teď a tady – a rozhoduj rychle. Buď já, nebo souboj.“</w:t>
      </w:r>
    </w:p>
    <w:p w:rsidR="0058082B" w:rsidRDefault="0058082B" w:rsidP="00CA6003">
      <w:r>
        <w:t>„To nemyslíš vážně!“ zachrčel Toni.</w:t>
      </w:r>
    </w:p>
    <w:p w:rsidR="0058082B" w:rsidRDefault="0058082B" w:rsidP="00CA6003">
      <w:r>
        <w:t>„V podobných záležitostech se nežertuje,“ odsekla.</w:t>
      </w:r>
    </w:p>
    <w:p w:rsidR="0058082B" w:rsidRDefault="0058082B" w:rsidP="00CA6003">
      <w:r>
        <w:t>Anthony sklonil hlavu a mlčel. Najednou se posadil zpříma a tiše, skoro neslyšně hlesl: „Dnes večer pošlu Keegymu bílé pero.“</w:t>
      </w:r>
    </w:p>
    <w:p w:rsidR="0058082B" w:rsidRDefault="0058082B" w:rsidP="00CA6003">
      <w:r>
        <w:t>Nicoline vstala, položila na stolek dva solary a nasadila si sluneční brýle. Zastavila se těsně před Tonim a řekla: „Rozhodl ses, jak ses rozhodl.“ Vzápětí kvapně odešla.</w:t>
      </w:r>
    </w:p>
    <w:p w:rsidR="0058082B" w:rsidRDefault="0058082B" w:rsidP="00CA6003">
      <w:r>
        <w:t>„Zatraceně,“ zavrčel Anthony, ale zůstal sedět.</w:t>
      </w:r>
    </w:p>
    <w:p w:rsidR="0058082B" w:rsidRDefault="0058082B" w:rsidP="00240241">
      <w:pPr>
        <w:pStyle w:val="hvezdy"/>
      </w:pPr>
      <w:r>
        <w:t>* * *</w:t>
      </w:r>
    </w:p>
    <w:p w:rsidR="0058082B" w:rsidRDefault="0058082B" w:rsidP="00CA6003">
      <w:r>
        <w:t>Když Randolph Keegy otvíral úzkou obálku, zabzučel vizifon. Seděl za stolem, na němž bylo prostřeno pro dva. Otočil se a zapnul přijímač. Obrazovka nakrátko blikla a objevila se Nicoline.</w:t>
      </w:r>
    </w:p>
    <w:p w:rsidR="0058082B" w:rsidRDefault="0058082B" w:rsidP="00CA6003">
      <w:r>
        <w:t>„Och,“ vyhrkl Keegy. Nicoline na něj mlčky hleděla. Pak sklouzla pohledem dolů k polorozříznuté obálce a hned se zase vrátila k jeho bledému podlouhlému obličeji. Nakonec se zaměřila na štíhlou blondýnu sedící naproti Randolphovi.</w:t>
      </w:r>
    </w:p>
    <w:p w:rsidR="0058082B" w:rsidRDefault="0058082B" w:rsidP="00CA6003">
      <w:r>
        <w:t>„Promiň, že ruším. Nevěděla jsem, že máš návštěvu,“ vyhrkla. „Už jsi otevřel dopis?“</w:t>
      </w:r>
    </w:p>
    <w:p w:rsidR="0058082B" w:rsidRDefault="0058082B" w:rsidP="00CA6003">
      <w:r>
        <w:t>Keegy zavrtěl udiveně hlavou. Nicoline ukázala na obálku, kterou držel v ruce, a řekla: „Otevři ho a čti!“</w:t>
      </w:r>
    </w:p>
    <w:p w:rsidR="0058082B" w:rsidRDefault="0058082B" w:rsidP="00CA6003">
      <w:r>
        <w:t>Rozřízl obálku úplně a vytáhl z ní bílou kartičku, na níž bylo Cimarosovým typickým zakrouceným písmem napsáno: Přikládám znamení toho, jak si tě cením.</w:t>
      </w:r>
    </w:p>
    <w:p w:rsidR="0058082B" w:rsidRDefault="0058082B" w:rsidP="00CA6003">
      <w:r>
        <w:t>Navrhuji, abychom ukončili náš spor přiměřeným způsobem. Pozítří na golfovém hřišti našeho klubu, ráno v pět třicet. Sekundanti nejsou potřeba. Našel jsem dvě skvělé starodávné kavaleristické pistole a patřičné střelivo. Vyhovuje ti to? Žádám o odpověď.</w:t>
      </w:r>
    </w:p>
    <w:p w:rsidR="0058082B" w:rsidRDefault="0058082B" w:rsidP="00CA6003">
      <w:r>
        <w:t>Anthony Cimarosa</w:t>
      </w:r>
    </w:p>
    <w:p w:rsidR="0058082B" w:rsidRDefault="0058082B" w:rsidP="00CA6003">
      <w:r>
        <w:t>„No,“ prohlásila Nicoline tvrdě, „to je konec vašeho pitomého nepřátelství. Odmítni, prosím tě!“</w:t>
      </w:r>
    </w:p>
    <w:p w:rsidR="0058082B" w:rsidRDefault="0058082B" w:rsidP="00CA6003">
      <w:r>
        <w:t>„Proč?“</w:t>
      </w:r>
    </w:p>
    <w:p w:rsidR="0058082B" w:rsidRDefault="0058082B" w:rsidP="00CA6003">
      <w:r>
        <w:lastRenderedPageBreak/>
        <w:t>„Nechci, aby tě zabil.“</w:t>
      </w:r>
    </w:p>
    <w:p w:rsidR="0058082B" w:rsidRDefault="0058082B" w:rsidP="00CA6003">
      <w:r>
        <w:t>„Tomu ty nerozumíš, zlato,“ namítl Randolph a otáčel pomalu sklenku mezi prsty. „Radši konec hrůzy než hrůzu bez konce, jak říká jedno prastaré rčení.“</w:t>
      </w:r>
    </w:p>
    <w:p w:rsidR="0058082B" w:rsidRDefault="0058082B" w:rsidP="00CA6003">
      <w:r>
        <w:t>„Takže půjdeš?“ vyhrkla Nicoline.</w:t>
      </w:r>
    </w:p>
    <w:p w:rsidR="0058082B" w:rsidRDefault="0058082B" w:rsidP="00CA6003">
      <w:r>
        <w:t>„Ano. Dlužím to sám sobě. Vždyť mám podle Toniho mínění na svědomí jeho bratra.“</w:t>
      </w:r>
    </w:p>
    <w:p w:rsidR="0058082B" w:rsidRDefault="0058082B" w:rsidP="00CA6003">
      <w:r>
        <w:t>„Vyžeň si z hlavy tuhle nesmyslnou představu, Randy. Víš dobře, že Cimarosa nemá pravdu.“</w:t>
      </w:r>
    </w:p>
    <w:p w:rsidR="0058082B" w:rsidRDefault="0058082B" w:rsidP="00CA6003">
      <w:r>
        <w:t>„Když žije nějaký mužský deset let podle vštípeného kodexu, který spolu s tisíci jinými muži považuje za absolutně správný, když podle něj jedná a pak se vrátí do světa, kde vládnou jiné zákony – pak nemá jinou cestu. Ostatně, bude to stylový konec.“</w:t>
      </w:r>
    </w:p>
    <w:p w:rsidR="0058082B" w:rsidRDefault="0058082B" w:rsidP="00CA6003">
      <w:r>
        <w:t>„Jsi stejný cvok jako on!“ vyprskla Švédka rozzuřeně.</w:t>
      </w:r>
    </w:p>
    <w:p w:rsidR="0058082B" w:rsidRDefault="0058082B" w:rsidP="00CA6003">
      <w:r>
        <w:t>„Já vím,“ usmál se smutně Keegy.</w:t>
      </w:r>
    </w:p>
    <w:p w:rsidR="0058082B" w:rsidRDefault="0058082B" w:rsidP="00CA6003">
      <w:r>
        <w:t>„Překonal jsi svou averzi?“ zeptala se Nicoline a podívala se významně na ženu s dlouhými světlými vlasy.</w:t>
      </w:r>
    </w:p>
    <w:p w:rsidR="0058082B" w:rsidRDefault="0058082B" w:rsidP="00CA6003">
      <w:r>
        <w:t>Keegy zavrtěl hlavou a odpověděl: „Ne. Sešli jsme se za jiným účelem. Dnes večer se zpijeme do bezvědomí. Nemám pravdu, kotě?“</w:t>
      </w:r>
    </w:p>
    <w:p w:rsidR="0058082B" w:rsidRDefault="0058082B" w:rsidP="00CA6003">
      <w:r>
        <w:t>„Přesně tak,“ zasmála se blondýna.</w:t>
      </w:r>
    </w:p>
    <w:p w:rsidR="0058082B" w:rsidRDefault="0058082B" w:rsidP="00CA6003">
      <w:r>
        <w:t>„Jste blázni,“ zavrčela Nicoline a odpojila se.</w:t>
      </w:r>
    </w:p>
    <w:p w:rsidR="0058082B" w:rsidRDefault="0058082B" w:rsidP="00CA6003">
      <w:r>
        <w:t>„Dotáhneme to teda do konce – a to teď hned,“ řekl Keegy tiše a vyndal ze složené kartičky bílé pero. Pak vyťukal číslo Anthonyho soukromého bytu. Cimarosa se ohlásil okamžitě.</w:t>
      </w:r>
    </w:p>
    <w:p w:rsidR="0058082B" w:rsidRDefault="0058082B" w:rsidP="00CA6003">
      <w:r>
        <w:t>„Dobrý večer, Toni,“ řekl Keegy. „Přijímám podmínky. Díky za pero, hajzle.“</w:t>
      </w:r>
    </w:p>
    <w:p w:rsidR="0058082B" w:rsidRDefault="0058082B" w:rsidP="00CA6003">
      <w:r>
        <w:t>Toni se usmál a odpověděl: „Děkuji též. Je fakt, že jsi formát. Dobrý večer, dámo!“</w:t>
      </w:r>
    </w:p>
    <w:p w:rsidR="0058082B" w:rsidRDefault="0058082B" w:rsidP="00CA6003">
      <w:r>
        <w:t>Blondýna se na něj zaculila.</w:t>
      </w:r>
    </w:p>
    <w:p w:rsidR="0058082B" w:rsidRDefault="0058082B" w:rsidP="00CA6003">
      <w:r>
        <w:t>„Tady jsou zbraně,“ pokračoval Toni a přidržel před kamerou středně velkou kazetu, v níž byly uloženy dvě kavaleristické pistole s dlouhou hlavní, nádherně cizelované a nesmírně drahé.</w:t>
      </w:r>
    </w:p>
    <w:p w:rsidR="0058082B" w:rsidRDefault="0058082B" w:rsidP="00CA6003">
      <w:r>
        <w:t>„V pořádku,“ řekl Keegy. „Lepší vyhraje.“</w:t>
      </w:r>
    </w:p>
    <w:p w:rsidR="0058082B" w:rsidRDefault="0058082B" w:rsidP="00CA6003">
      <w:r>
        <w:lastRenderedPageBreak/>
        <w:t>„Bezpochyby. Máš šanci,“ řekl na rozloučenou Toni. Obrazovka ztmavla, Keegy roztrhal kartičku na kousíčky a hodil je do popelníku. Potom se pousmál, obrátil se na světlovlásku a řekl tiše: „Napij se, andílku.“</w:t>
      </w:r>
    </w:p>
    <w:p w:rsidR="0058082B" w:rsidRDefault="0058082B" w:rsidP="00240241">
      <w:pPr>
        <w:pStyle w:val="hvezdy"/>
      </w:pPr>
      <w:r>
        <w:t>* * *</w:t>
      </w:r>
    </w:p>
    <w:p w:rsidR="0058082B" w:rsidRDefault="0058082B" w:rsidP="00CA6003">
      <w:r>
        <w:t>Nicoline ještě nešla spát. Musela vyřídit dva důležité hovory. První netrval dlouho a byl místní. Navázat druhé spojení nebylo snadné, ale nakonec se jí to povedlo. Soustředěně hovořila asi čtvrt hodiny a nakonec došla k přesvědčení, že tímto hovorem prospěla nejméně pěti osobám. Ze všech nejvíc pak sama sobě. Usínala s úsměvem na rtech.</w:t>
      </w:r>
    </w:p>
    <w:p w:rsidR="0058082B" w:rsidRDefault="0058082B" w:rsidP="00240241">
      <w:pPr>
        <w:pStyle w:val="Nadpis3"/>
      </w:pPr>
      <w:r>
        <w:t>7.</w:t>
      </w:r>
    </w:p>
    <w:p w:rsidR="0058082B" w:rsidRDefault="0058082B" w:rsidP="00CA6003">
      <w:r>
        <w:t>Anthony Cimarosa vstal ve čtyři ráno, vysprchoval se, posnídal a ještě jednou zkontroloval pistole z osmnáctého století. Měly téměř nedocenitelnou hodnotu; byly součástí rozsáhlé sbírky Spencera Cimarosy. Do kazety přidal také deset původních nábojů, posledních, které do těchto pistolí ještě zbyly na celé Zemi.</w:t>
      </w:r>
    </w:p>
    <w:p w:rsidR="0058082B" w:rsidRDefault="0058082B" w:rsidP="00CA6003">
      <w:r>
        <w:t>Potom sjel dolů do garáží, nastartoval červený vůz a vyrazil. Přesně v pět deset byl na golfovém hřišti a brouzdal se mokrou trávou. Za několik minut přistál vedle sportovního vozu Keegyho antigrav. Randolph vystoupil a zamířil k Tonimu. Bylo nádherné ráno. Oba muži se setkali uprostřed mýtinky hned vedle řady tropických stromů, jejichž kořeny byly obrostlé mechem.</w:t>
      </w:r>
    </w:p>
    <w:p w:rsidR="0058082B" w:rsidRDefault="0058082B" w:rsidP="00CA6003">
      <w:r>
        <w:t>Anthony zahodil cigaretu, rozšlápl ji a podal Keegymu ruku. Na okamžik na sebe pohlédli a znovu museli uznat, že jsou si rovnocennými protivníky.</w:t>
      </w:r>
    </w:p>
    <w:p w:rsidR="0058082B" w:rsidRDefault="0058082B" w:rsidP="00CA6003">
      <w:r>
        <w:t>„Já jsem tě vyzval. Vyber si zbraň,“ řekl úsečně Toni. Randolph sáhl do kazety ležící mezi nimi v trávě a vytáhl z ní pistoli. Toni si vzal svou a vyndal také váček s náboji. Nabili. Kohoutky cvakly.</w:t>
      </w:r>
    </w:p>
    <w:p w:rsidR="0058082B" w:rsidRDefault="0058082B" w:rsidP="00CA6003">
      <w:r>
        <w:t>„Vzdálenost?“ vyštěkl Anthony.</w:t>
      </w:r>
    </w:p>
    <w:p w:rsidR="0058082B" w:rsidRDefault="0058082B" w:rsidP="00CA6003">
      <w:r>
        <w:t>„Sedmdesát metrů,“ odpověděl Keegy.</w:t>
      </w:r>
    </w:p>
    <w:p w:rsidR="0058082B" w:rsidRDefault="0058082B" w:rsidP="00CA6003">
      <w:r>
        <w:lastRenderedPageBreak/>
        <w:t>Toni se opovržlivě uchechtl a ucedil: „Při souboji se nevtipkuje.“</w:t>
      </w:r>
    </w:p>
    <w:p w:rsidR="0058082B" w:rsidRDefault="0058082B" w:rsidP="00CA6003">
      <w:r>
        <w:t>„Pětatřicet metrů,“ opravil se Keegy, ale ani nehnul brvou. Byl bledý v obličeji a zdálo se, jako by ho stále ještě bolela levá paže.</w:t>
      </w:r>
    </w:p>
    <w:p w:rsidR="0058082B" w:rsidRDefault="0058082B" w:rsidP="00CA6003">
      <w:r>
        <w:t>„Dobrá.“</w:t>
      </w:r>
    </w:p>
    <w:p w:rsidR="0058082B" w:rsidRDefault="0058082B" w:rsidP="00CA6003">
      <w:r>
        <w:t>Odkrokovali si vzdálenost a najednou stáli proti sobě. Počítali a pomalu jim klesaly ruce, v nichž svírali zbraně. Ve chvíli, kdy se objevila Tonimu na mušce Keegyho hlava, strhl mu kdosi obě paže dozadu.</w:t>
      </w:r>
    </w:p>
    <w:p w:rsidR="0058082B" w:rsidRDefault="0058082B" w:rsidP="00CA6003">
      <w:r>
        <w:t>„Co je, zatraceně?“ zavrčel a ohlédl se.</w:t>
      </w:r>
    </w:p>
    <w:p w:rsidR="0058082B" w:rsidRDefault="0058082B" w:rsidP="00CA6003">
      <w:r>
        <w:t>„Stát!“ vykřikl Keegy a mířil pistolí na Anthonyho hruď. Kdyby vystřelil, rozervala by mu ji olověná kulka. Za Keegym se vyhrnuli z křoví policisté s odjištěnými paprskomety, jenže Keegy byl rychlejší a stiskl spoušť. Ještě předtím ale mírně pozvedl pistoli, a tak střela prosvištěla asi půl metru nad Cimarosovou hlavou do houští, v němž roztrhala několik listů.</w:t>
      </w:r>
    </w:p>
    <w:p w:rsidR="0058082B" w:rsidRDefault="0058082B" w:rsidP="00CA6003">
      <w:r>
        <w:t>„Zasloužili byste pořádný výprask, mladí pánové,“ zlobil se seržant. „Jen proto, že si to z falešně chápané cti chcete rozdat na pistole, musí sedm policajtů probdít půl noci!“</w:t>
      </w:r>
    </w:p>
    <w:p w:rsidR="0058082B" w:rsidRDefault="0058082B" w:rsidP="00CA6003">
      <w:r>
        <w:t>Seržant si změřil Toniho od hlavy k patě, zakroutil hlavou a pokračoval: „Chlape, kdyby to záleželo na mně, udělal bych z vás předpisového vesmírného vojáka. Celé dny byste šůroval strojovnu a elektrické filtry. Bohužel se do věci zapojil někdo, kdo po vás hrozně touží.“ Obrátil se na své muže a vyštěkl: „Tak pohyb! Odveďte ty blázny, nebo přijdeme o snídani!“</w:t>
      </w:r>
    </w:p>
    <w:p w:rsidR="0058082B" w:rsidRDefault="0058082B" w:rsidP="00CA6003">
      <w:r>
        <w:t>Keegy a Toni seděli vedle sebe na korbě policejního antigravu a zírali tupě do prázdna.</w:t>
      </w:r>
    </w:p>
    <w:p w:rsidR="0058082B" w:rsidRDefault="0058082B" w:rsidP="00CA6003">
      <w:r>
        <w:t>„Neboj, to napravíme,“ ucedil Randolph.</w:t>
      </w:r>
    </w:p>
    <w:p w:rsidR="0058082B" w:rsidRDefault="0058082B" w:rsidP="00CA6003">
      <w:r>
        <w:t>Jeden z policistů se otočil a drsně jim zahrozil: „Držte huby, podělaný vrahouni!“</w:t>
      </w:r>
    </w:p>
    <w:p w:rsidR="0058082B" w:rsidRDefault="0058082B" w:rsidP="00CA6003">
      <w:r>
        <w:t>Už ani necekli, když je dopravili na příslušný revír a bez cavyků je zavřeli do jedné cely. O hodinu později je vyvedli ven. Přešli dvůr a museli nastoupit do Gazely, která tam na ně čekala. Uvnitř je uvítali dva vesmírní vojáci. Mlčky připoutali Keegyho a Cimarosů k sedadlům a dveřní přepážka se zavřela.</w:t>
      </w:r>
    </w:p>
    <w:p w:rsidR="0058082B" w:rsidRDefault="0058082B" w:rsidP="00CA6003">
      <w:r>
        <w:lastRenderedPageBreak/>
        <w:t>Rozeřvaly se motory a Gazela se zvedla kolmo do vzduchu. Zakrátko nabrala kurz k jihu.</w:t>
      </w:r>
    </w:p>
    <w:p w:rsidR="0058082B" w:rsidRDefault="0058082B" w:rsidP="00240241">
      <w:pPr>
        <w:pStyle w:val="hvezdy"/>
      </w:pPr>
      <w:r>
        <w:t>* * *</w:t>
      </w:r>
    </w:p>
    <w:p w:rsidR="0058082B" w:rsidRDefault="0058082B" w:rsidP="00CA6003">
      <w:r>
        <w:t>Čekali v prázdné kanceláři nejméně dvě hodiny. Bylo dávno po poledni a nikdo nešel. Nevěděli přesně, kde jsou; cesta z letiště do centra se podobala jakékoli jiné. Mohli být v kterémkoli terranském velkoměstě – kromě Brasílie.</w:t>
      </w:r>
    </w:p>
    <w:p w:rsidR="0058082B" w:rsidRDefault="0058082B" w:rsidP="00CA6003">
      <w:r>
        <w:t>„Můžeš mi říct, kdo nás práskl?“ zeptal se Toni Randolpha. Ten jen zavrtěl hlavou a přistoupil k oknu. Byli hodně vysoko a Keegy v dáli rozeznal jen hnědé a bílé vrcholky hor. Pod nimi se třpytila bílá skvrna. Chvíli přemýšlel a pak vyhrkl: „Cimaroso – my jsme v Terranii.“</w:t>
      </w:r>
    </w:p>
    <w:p w:rsidR="0058082B" w:rsidRDefault="0058082B" w:rsidP="00CA6003">
      <w:r>
        <w:t>„Kde?“ Toni vstal a přešel rychle k oknu. Pohlédl na spoustu střech a výškových domů okolo.</w:t>
      </w:r>
    </w:p>
    <w:p w:rsidR="0058082B" w:rsidRDefault="0058082B" w:rsidP="00CA6003">
      <w:r>
        <w:t>Oba sebou trhli – a nebylo to jen leknutím – když se za nimi zničehonic otevřely dveře. Do místnosti vešel starý štíhlý major a postavil se vedle dveří. Mhouřil víčka a opovržlivě si měřil mladé muže.</w:t>
      </w:r>
    </w:p>
    <w:p w:rsidR="0058082B" w:rsidRDefault="0058082B" w:rsidP="00CA6003">
      <w:r>
        <w:t>„Zatímco na jiných planetách a v kosmu umírají za Terru tisíce mužů, mladí pánové si to rozdají v souboji – velmi zajímavé. Máte vůbec v hlavě mozek?“</w:t>
      </w:r>
    </w:p>
    <w:p w:rsidR="0058082B" w:rsidRDefault="0058082B" w:rsidP="00CA6003">
      <w:r>
        <w:t>Šedovlasý voják se odmlčel. V Tonim se opět probudila zatvrzelost Cimarosů. Přešel doprostřed kanceláře, zastavil se a řekl pomalu a důrazně: „Nemluvil bych o věcech, které nemohu tak docela pochopit, majore. Vyčítáte…“</w:t>
      </w:r>
    </w:p>
    <w:p w:rsidR="0058082B" w:rsidRDefault="0058082B" w:rsidP="00CA6003">
      <w:r>
        <w:t>„Mlčte!“ přerušil ho zostra major. „A pojďte se mnou! Někdo vás očekává.“</w:t>
      </w:r>
    </w:p>
    <w:p w:rsidR="0058082B" w:rsidRDefault="0058082B" w:rsidP="00CA6003">
      <w:r>
        <w:t>Keegy a Cimarosa prošli kolem něj do vedlejší místnosti. Toni okamžitě poznal, kde je. Asi před pěti týdny se mu naskytl stejný pohled na telekomové obrazovce – stáli v kanceláři Velkého administrátora.</w:t>
      </w:r>
    </w:p>
    <w:p w:rsidR="0058082B" w:rsidRDefault="0058082B" w:rsidP="00CA6003">
      <w:r>
        <w:t>Perry Rhodan seděl za stolem a hleděl jim vstříc. Major za nimi zavřel dveře a rozhostilo se ticho, které nevěstilo nic dobrého. Rhodan doslova probodával očima oba příchozí.</w:t>
      </w:r>
    </w:p>
    <w:p w:rsidR="0058082B" w:rsidRDefault="0058082B" w:rsidP="00CA6003">
      <w:r>
        <w:lastRenderedPageBreak/>
        <w:t>„Posaďte se!“ řekl konečně. Nemluvil nijak zlostně, na to se příliš dobře ovládal, ale ani přívětivě. Toni a Randolph si sedli vedle sebe do hlubokých křesel.</w:t>
      </w:r>
    </w:p>
    <w:p w:rsidR="0058082B" w:rsidRDefault="0058082B" w:rsidP="00CA6003">
      <w:r>
        <w:t>„Máte štěstí ze dvou důvodů,“ řekl Rhodan tiše. „Za prvé nemáme na Zemi všeobecnou brannou povinnost a za druhé jsem znám tím, že mám mimořádnou trpělivost. Co jste si vy dva vlastně mysleli, když jste chtěli oprášit starodávný zvyk?“</w:t>
      </w:r>
    </w:p>
    <w:p w:rsidR="0058082B" w:rsidRDefault="0058082B" w:rsidP="00CA6003">
      <w:r>
        <w:t>„Pane,“ odpověděl Anthony rozvážně. „Jde o čistě osobní spor. Znám Keegyho už ze školy. Asi přeď třemi lety zavinil – a také mi to sám přiznal – smrt mého bratra.“</w:t>
      </w:r>
    </w:p>
    <w:p w:rsidR="0058082B" w:rsidRDefault="0058082B" w:rsidP="00CA6003">
      <w:r>
        <w:t>Rhodan pozvedl ruku a příkře Toniho přerušil: „Tak už dost! Není to čistě vaše osobní záležitost, jestliže je v rozporu s vládnoucími zákony morálky a slušnosti. Ale pokračujte.“</w:t>
      </w:r>
    </w:p>
    <w:p w:rsidR="0058082B" w:rsidRDefault="0058082B" w:rsidP="00CA6003">
      <w:r>
        <w:t>„Můj bratr Alistair Cimarosa byl jeden z nejbáječnějších mládenců na světě. Táta se v něm viděl. A mě pověřil, abych ho pomstil. Jsem syn svého otce; poslechl jsem ho. A ještě než jsem se začal starat o projekt Fialový měsíc, chtěl jsem ukončit toto období svého života.“</w:t>
      </w:r>
    </w:p>
    <w:p w:rsidR="0058082B" w:rsidRDefault="0058082B" w:rsidP="00CA6003">
      <w:r>
        <w:t>„Chladnokrevnou vraždou,“ doplnil Toniho Rhodan.</w:t>
      </w:r>
    </w:p>
    <w:p w:rsidR="0058082B" w:rsidRDefault="0058082B" w:rsidP="00CA6003">
      <w:r>
        <w:t>„Nebyla by to vražda. Oba jsme měli stejnou šanci.“</w:t>
      </w:r>
    </w:p>
    <w:p w:rsidR="0058082B" w:rsidRDefault="0058082B" w:rsidP="00CA6003">
      <w:r>
        <w:t>Perry zalistoval v papírech, které mu ležely před ním na stole, a pak zavrčel: „Podívejte se na tenhle snímek, Cimaroso.“</w:t>
      </w:r>
    </w:p>
    <w:p w:rsidR="0058082B" w:rsidRDefault="0058082B" w:rsidP="00CA6003">
      <w:r>
        <w:t>Toni si vzal podávanou fotografii a prohlédl si ji. Byl to zvětšený barevný portrét Randolpha Keegyho pořízený těsně před osudovou speciální operací. Byl na něm urostlý, dobře vycvičený vesmírný voják v bojovém obleku – nebyl však příliš podobný Keegymu, který seděl vedle Toniho. Randolph jako by zestárl ne o tři, ale o třicet let. Mladý Cimarosa náhle cítil, jak se červená, a odložil snímek zpátky na stůl.</w:t>
      </w:r>
    </w:p>
    <w:p w:rsidR="0058082B" w:rsidRDefault="0058082B" w:rsidP="00CA6003">
      <w:r>
        <w:t>„Chápete, co tím myslím, Cimaroso?“ zeptal se ho Rhodan.</w:t>
      </w:r>
    </w:p>
    <w:p w:rsidR="0058082B" w:rsidRDefault="0058082B" w:rsidP="00CA6003">
      <w:r>
        <w:t>„Pane…“ spustil Keegy.</w:t>
      </w:r>
    </w:p>
    <w:p w:rsidR="0058082B" w:rsidRDefault="0058082B" w:rsidP="00CA6003">
      <w:r>
        <w:t>Aniž na něj Rhodan pohlédl, mávl rukou a řekl: „Později, Keegy.“ Pak se obrátil k Tonimu.</w:t>
      </w:r>
    </w:p>
    <w:p w:rsidR="0058082B" w:rsidRDefault="0058082B" w:rsidP="00CA6003">
      <w:r>
        <w:lastRenderedPageBreak/>
        <w:t>„Vy, Cimaroso,“ Rhodanův hlas byl náhle velitelský, řízný, tvrdý a nepřipouštějící žádné pochyby a šedivé oči jako by mu žhnuly, „jste tohoto muže proměnil za tři roky v trosku.</w:t>
      </w:r>
    </w:p>
    <w:p w:rsidR="0058082B" w:rsidRDefault="0058082B" w:rsidP="00CA6003">
      <w:r>
        <w:t>Nemáte za sebou střetnutí s Gatasany. Měl jste spoustu času a peněz a neměl jste na práci nic jiného, než že jste se snažil ze všech sil vykonat z falešně chápané věrnosti dětinské rozhodnutí jinak skvělého muže. Dnes ráno jsem dlouze hovořil s D'Arcym a on mi pověděl ledacos o tom, jak jste do této doby žil.“</w:t>
      </w:r>
    </w:p>
    <w:p w:rsidR="0058082B" w:rsidRDefault="0058082B" w:rsidP="00CA6003">
      <w:r>
        <w:t>„Jsem připraven se s vámi věcně vypořádat, pane…“ vyhrkl Toni.</w:t>
      </w:r>
    </w:p>
    <w:p w:rsidR="0058082B" w:rsidRDefault="0058082B" w:rsidP="00CA6003">
      <w:r>
        <w:t>„To mě ani v nejmenším nezajímá! Teď si velmi pozorně vyslechnete, co vám – a Keegymu – povím!“</w:t>
      </w:r>
    </w:p>
    <w:p w:rsidR="0058082B" w:rsidRDefault="0058082B" w:rsidP="00CA6003">
      <w:r>
        <w:t>Toni zmlkl a cítil, že ho Rhodan zahnal do kouta.</w:t>
      </w:r>
    </w:p>
    <w:p w:rsidR="0058082B" w:rsidRDefault="0058082B" w:rsidP="00CA6003">
      <w:r>
        <w:t>„Měl jste rád svého bratra?“ zeptal se ho Velký administrátor zničehonic.</w:t>
      </w:r>
    </w:p>
    <w:p w:rsidR="0058082B" w:rsidRDefault="0058082B" w:rsidP="00CA6003">
      <w:r>
        <w:t>„Ano. Pokud si vzpomínám, byl to jediný přítel, kterého jsem měl.“</w:t>
      </w:r>
    </w:p>
    <w:p w:rsidR="0058082B" w:rsidRDefault="0058082B" w:rsidP="00CA6003">
      <w:r>
        <w:t>„Chápu,“ prohlásil Rhodan hořce. „Myslíte si, že mu prokážete nějakou službu, když morálně zničíte a pak i zabijete jednoho muže? Jste si jistý, že by to váš bratr takhle chtěl?“</w:t>
      </w:r>
    </w:p>
    <w:p w:rsidR="0058082B" w:rsidRDefault="0058082B" w:rsidP="00CA6003">
      <w:r>
        <w:t>Toni svěsil hlavu.</w:t>
      </w:r>
    </w:p>
    <w:p w:rsidR="0058082B" w:rsidRDefault="0058082B" w:rsidP="00CA6003">
      <w:r>
        <w:t>„Jsem příliš starý na to, abych pořádal velkolepé výstupy,“ řekl Rhodan a hlas se mu přece jen lehce chvěl potlačovanou zlostí. „Poslechněte si ale, co vám teď řeknu. Je to důležité a nebudu to víckrát opakovat. Jste muži, jakých je jen málo. Znám osobní spis Randolpha Keegyho a znám i váš životní příběh, Anthony Cimaroso. Kdybyste jen zlomek energie, kterou jste vynaložil na gladiátorské souboje, dal do služeb naší planetě, Cimaroso, mohl bych vás počítat mezi své přátele. Víte bezpochyby, že pravidla chování civilistů a vojáků se od sebe zásadně liší. Jaký to má podle vás asi důvod?“</w:t>
      </w:r>
    </w:p>
    <w:p w:rsidR="0058082B" w:rsidRDefault="0058082B" w:rsidP="00CA6003">
      <w:r>
        <w:t>„Občan není povinen bránit vlast na frontě a dávat vsázku svůj život,“ odpověděl Toni.</w:t>
      </w:r>
    </w:p>
    <w:p w:rsidR="0058082B" w:rsidRDefault="0058082B" w:rsidP="00CA6003">
      <w:r>
        <w:t xml:space="preserve">„Tento muž,“ poznamenal Rhodan a ukázal na Keegyho mlčky sedícího v křesle, „je voják.“ Keegy překvapeně vzhlédl. „Ostatně </w:t>
      </w:r>
      <w:r>
        <w:lastRenderedPageBreak/>
        <w:t>výborný voják; byl propuštěn s hodností nadporučíka. Studoval tady v Terranii na akademii. My uznáváme jednu zásadu, která by vás měla zajímat, Cimaroso.</w:t>
      </w:r>
    </w:p>
    <w:p w:rsidR="0058082B" w:rsidRDefault="0058082B" w:rsidP="00CA6003">
      <w:r>
        <w:t>Jestliže je třeba v rozhodující chvíli volit mezi lidským životem a objevem, pak lze obětovat život. Neboť tento čin – o jehož morálním důvodu teď nebudeme diskutovat – zachrání životy, zdraví a majetek možná milionu dalších lidí. A když jde o to uniknout s nějakým objevem, pak platí také tato zásada. Doufám, že jste to pochopil, Cimaroso?“</w:t>
      </w:r>
    </w:p>
    <w:p w:rsidR="0058082B" w:rsidRDefault="0058082B" w:rsidP="00CA6003">
      <w:r>
        <w:t>„Já také doufám, pane.“</w:t>
      </w:r>
    </w:p>
    <w:p w:rsidR="0058082B" w:rsidRDefault="0058082B" w:rsidP="00CA6003">
      <w:r>
        <w:t>„Keegy neučinil před třemi lety nic jiného, než že se řídil již zmíněnou zásadou. Ještě než šel s vaším bratrem do akce, byly jim tyto možnosti velmi dobře známy. Alistair by nejednal v podobné situaci jinak; musel by. Keegymu se podařilo odletět s nepoškozeným člunem, a zachránil tak celou jednu planetu před gataskýrn přepadem. Za své životy mu vděčí přesně tři sta tisíc osob. Tři sta tisíc životů proti jednomu. Máte k tomu ještě co říct, Cimaroso?“</w:t>
      </w:r>
    </w:p>
    <w:p w:rsidR="0058082B" w:rsidRDefault="0058082B" w:rsidP="00CA6003">
      <w:r>
        <w:t>„Jen že Alistair byl můj bratr a otcův syn,“ zašeptal Toni.</w:t>
      </w:r>
    </w:p>
    <w:p w:rsidR="0058082B" w:rsidRDefault="0058082B" w:rsidP="00CA6003">
      <w:r>
        <w:t>„Máte bratra – nebo snad víc bratrů, Keegy?“ vyhrkl Rhodan.</w:t>
      </w:r>
    </w:p>
    <w:p w:rsidR="0058082B" w:rsidRDefault="0058082B" w:rsidP="00CA6003">
      <w:r>
        <w:t>„Ano, pane,“ zachraptěl Randolph. „Padli jako členové komanda, kterému velel kapitán Faro Urgina, na čtvrté planetě slunce Brulab tři.“</w:t>
      </w:r>
    </w:p>
    <w:p w:rsidR="0058082B" w:rsidRDefault="0058082B" w:rsidP="00CA6003">
      <w:r>
        <w:t>„Hnal byste kvůli tomu někoho k odpovědnosti, Keegy? Pochopte, nechci slyšet bezpodmínečně ne. Chtěl byste se za to někomu mstít?“</w:t>
      </w:r>
    </w:p>
    <w:p w:rsidR="0058082B" w:rsidRDefault="0058082B" w:rsidP="00CA6003">
      <w:r>
        <w:t>„Ne, pane.“</w:t>
      </w:r>
    </w:p>
    <w:p w:rsidR="0058082B" w:rsidRDefault="0058082B" w:rsidP="00CA6003">
      <w:r>
        <w:t>„Už je vám to jasné, Cimaroso? Keegy by byl potrestán za to, kdyby se nezachoval tak, jak se zachoval. Tedy kdyby to přežil. Tím, že uletěl a nechal tam vašeho bratra, jen uposlechl zákony vedení války. Kromě toho ze zprávy jasně vyplývá, že váš bratr umíral – nebo se alespoň tak zdálo – když ho Keegy opouštěl. Říkám to ještě jednou a snad docela jasně:</w:t>
      </w:r>
    </w:p>
    <w:p w:rsidR="0058082B" w:rsidRDefault="0058082B" w:rsidP="00CA6003">
      <w:r>
        <w:lastRenderedPageBreak/>
        <w:t>Výslovně schvaluji Keegyho chování a trvám na tom, že jednal správně. Ani já bych to neprovedl jinak – stejně by se zachovaly miliony ostatních vojáků. Ještě nějaké připomínky, Cimaroso?“</w:t>
      </w:r>
    </w:p>
    <w:p w:rsidR="0058082B" w:rsidRDefault="0058082B" w:rsidP="00CA6003">
      <w:r>
        <w:t>Toni pohlédl Rhodanovi do očí a pak řekl: „Ne, pane.“ Poté si zakryl obličej dlaněmi, předklonil se a chvíli tak seděl.</w:t>
      </w:r>
    </w:p>
    <w:p w:rsidR="0058082B" w:rsidRDefault="0058082B" w:rsidP="00CA6003">
      <w:r>
        <w:t>Ve velké kanceláři se rozhostilo naprosté ticho; najednou si Toni sundal ruce z očí a vstal. Napětí mezi oběma muži vzrostlo až nesnesitelně, když vtom mladý Cimarosa hlesl:</w:t>
      </w:r>
    </w:p>
    <w:p w:rsidR="0058082B" w:rsidRDefault="0058082B" w:rsidP="00CA6003">
      <w:r>
        <w:t>„Teď vím, že jsem se choval celé tři roky jako spratek. Patrně jsem opravdu ještě nebyl zralý; události minulých týdnů mě ale o lecčems poučily. Pane, vezměte na vědomí, že jsem dospěl. A ty, Randolphe, jestli můžeš, tak mi odpusť. Pochopím, když nebudeš chtít.“</w:t>
      </w:r>
    </w:p>
    <w:p w:rsidR="0058082B" w:rsidRDefault="0058082B" w:rsidP="00CA6003">
      <w:r>
        <w:t>Napřáhl ke Keegymu ruku. Ten na okamžik zaváhal, ale pak ji uchopil. Dlouho si potřásali rukama a srdečně si je tiskli. Šklebili se při tom, aby zakryli rozpaky.</w:t>
      </w:r>
    </w:p>
    <w:p w:rsidR="0058082B" w:rsidRDefault="0058082B" w:rsidP="00CA6003">
      <w:r>
        <w:t>„To byla ale dřina,“ ulevil si Perry Rhodan. „Je neuvěřitelné, jak dlouhou dobu potřebuje jeden muž, aby překonal svou zatvrzelost. Nemáte v sobě náhodou trochu irské krve, Cimaroso?“</w:t>
      </w:r>
    </w:p>
    <w:p w:rsidR="0058082B" w:rsidRDefault="0058082B" w:rsidP="00CA6003">
      <w:r>
        <w:t>„Moje matka, pane.“</w:t>
      </w:r>
    </w:p>
    <w:p w:rsidR="0058082B" w:rsidRDefault="0058082B" w:rsidP="00CA6003">
      <w:r>
        <w:t>„Už všechno chápu. Ostatně, fakt, že policie dnes ráno přerušila váš souboj v nejlepším, lze připsat naléhavému telefonátu, který jsem měl včera. Jedna mladá dáma, která vás má oba ráda, i když každého jiným způsobem, mě vyrušila ze spaní, ale, jsem na to zvyklý. Slíbila, že si prý ještě rozmyslí své rozhodnutí.</w:t>
      </w:r>
    </w:p>
    <w:p w:rsidR="0058082B" w:rsidRDefault="0058082B" w:rsidP="00CA6003">
      <w:r>
        <w:t>Až to tu vyřídíme, doporučoval bych vám odletět nejbližším spojem do Brasílie, Cimaroso.“</w:t>
      </w:r>
    </w:p>
    <w:p w:rsidR="0058082B" w:rsidRDefault="0058082B" w:rsidP="00CA6003">
      <w:r>
        <w:t>„Samozřejmě, pane,“ odpověděl Toni vážně.</w:t>
      </w:r>
    </w:p>
    <w:p w:rsidR="0058082B" w:rsidRDefault="0058082B" w:rsidP="00CA6003">
      <w:r>
        <w:t>„Jsem doopravdy velký kouzelník, který sype z rukávu ustavičně nějaká překvapení,“ poznamenal Rhodan. „Málem mi uniklo pár věcí, naštěstí slečna Terjesenová mi zavolala právě včas. A vy už vezměte rozum do hrsti, Cimaroso!“</w:t>
      </w:r>
    </w:p>
    <w:p w:rsidR="0058082B" w:rsidRDefault="0058082B" w:rsidP="00CA6003">
      <w:r>
        <w:t>„Ještě o mně uslyšíte, pane,“ sliboval Toni.</w:t>
      </w:r>
    </w:p>
    <w:p w:rsidR="0058082B" w:rsidRDefault="0058082B" w:rsidP="00CA6003">
      <w:r>
        <w:t>„Doufám, že mě nezklamete.“</w:t>
      </w:r>
    </w:p>
    <w:p w:rsidR="0058082B" w:rsidRDefault="0058082B" w:rsidP="00CA6003">
      <w:r>
        <w:lastRenderedPageBreak/>
        <w:t>„To rozhodně ne, pane!“ zvolal Anthony a potřásl si s Velkým administrátorem rukou. Poté opustili s Randolphem vládní palác.</w:t>
      </w:r>
    </w:p>
    <w:p w:rsidR="0058082B" w:rsidRDefault="0058082B" w:rsidP="00240241">
      <w:pPr>
        <w:pStyle w:val="hvezdy"/>
      </w:pPr>
      <w:r>
        <w:t>* * *</w:t>
      </w:r>
    </w:p>
    <w:p w:rsidR="0058082B" w:rsidRDefault="0058082B" w:rsidP="00CA6003">
      <w:r>
        <w:t>D'Arcy přišel s plnou láhví. Kolem velkého stolu v Toniho pokoji seděli Randolph Keegy se svou manekýnkou nesmírně zdatnou v pití a Nicoline Terjesenová. Všude hořely svíce a všichni už byli v náladě, kterou nedokáže navodit pouze alkohol.</w:t>
      </w:r>
    </w:p>
    <w:p w:rsidR="0058082B" w:rsidRDefault="0058082B" w:rsidP="00CA6003">
      <w:r>
        <w:t>Švédka se opřela o Toniho.</w:t>
      </w:r>
    </w:p>
    <w:p w:rsidR="0058082B" w:rsidRDefault="0058082B" w:rsidP="00CA6003">
      <w:r>
        <w:t>D'Arcy si dolil sklenku a sedl si vedle Keegyho.</w:t>
      </w:r>
    </w:p>
    <w:p w:rsidR="0058082B" w:rsidRDefault="0058082B" w:rsidP="00CA6003">
      <w:r>
        <w:t>„Předpokládal jsem tvůj tichý souhlas a uvedl jsem do chodu pár věcí,“ řekl komorník Tonimu.</w:t>
      </w:r>
    </w:p>
    <w:p w:rsidR="0058082B" w:rsidRDefault="0058082B" w:rsidP="00CA6003">
      <w:r>
        <w:t>„Promluvíme si o tom někdy v příštích dnech,“ bránil se Anthony. „Nezdá se mi, že právě teď tady panuje dosti patřičná vážnost.“</w:t>
      </w:r>
    </w:p>
    <w:p w:rsidR="0058082B" w:rsidRDefault="0058082B" w:rsidP="00CA6003">
      <w:r>
        <w:t>Dva dny nato mohli začít uskutečňovat přijaté dohody. Několik lidí ve městě si následkem toho muselo balit své kufry, hledat oblíbené nahrávky a knihy. Uplynul další týden.</w:t>
      </w:r>
    </w:p>
    <w:p w:rsidR="0058082B" w:rsidRDefault="0058082B" w:rsidP="00240241">
      <w:pPr>
        <w:pStyle w:val="hvezdy"/>
      </w:pPr>
      <w:r>
        <w:t>* * *</w:t>
      </w:r>
    </w:p>
    <w:p w:rsidR="0058082B" w:rsidRDefault="0058082B" w:rsidP="00CA6003">
      <w:r>
        <w:t>Necca Etain mezitím v Madira City lhostejně pozoroval dění. Nebylo důstojné mudrce a filozofa se rozrušovat. Psisko, které krmil tabletami koncentrátu, chodilo všude poslušně za ním. Do půlnoci zbývalo dvacet minut.</w:t>
      </w:r>
    </w:p>
    <w:p w:rsidR="0058082B" w:rsidRDefault="0058082B" w:rsidP="00CA6003">
      <w:r>
        <w:t>Chaos byl dokonalý: město bylo zpustošené a ztratilo všechen svůj lesk. Když zašlo rudé slunce Snarf, shromáždili se všichni obyvatelé na ulicích, bezradní, vyhládlí a špinaví. Čekali na zázrak. Nadešla patnáctá noc. Neccy se zmocnil pocit, jako by se mu mělo každou chvílí zastavit srdce. Tady se před osmatřiceti lety narodil a krátce nato ho unesli. Tohle byl jeho domov, snad každá žena mohla být jeho matka, každý muž jeho otec nebo bratr. Jenže dnes by je stejně nepoznal.</w:t>
      </w:r>
    </w:p>
    <w:p w:rsidR="0058082B" w:rsidRDefault="0058082B" w:rsidP="00CA6003">
      <w:r>
        <w:t>Cítil se jako velmi starý člověk. Jako člověk ne z tohoto světa. Nebál se, jen ho ovládlo dychtivé očekávání. Za sedm týdnů, které uplynulý od skončení mise jednoho z agentů, se stala spousta věcí.</w:t>
      </w:r>
    </w:p>
    <w:p w:rsidR="0058082B" w:rsidRDefault="0058082B" w:rsidP="00CA6003">
      <w:r>
        <w:lastRenderedPageBreak/>
        <w:t>Náhle fialová záře roztrhla temnotu noci a překryla i třpyt hvězd. Zaplnila obzor a pak celou oblohu. Nad městem se náhle rozehřměl neskutečný rachot. Nad budovou počítačového centra se vznášel Fialový měsíc.</w:t>
      </w:r>
    </w:p>
    <w:p w:rsidR="0058082B" w:rsidRDefault="0058082B" w:rsidP="00CA6003">
      <w:r>
        <w:t>Dav vykřikl. Necca Etain rozvážně zapálil tři louče svázané k sobě. Zářivá fialová koule visela nad náměstím a ani se nehnula. Kolem postavy svírající v ruce pochodně se vytvořil prázdný kruh, který se neustále rozšiřoval. Lidé ustupovali a měsíc pomalu klesal níž a níž.</w:t>
      </w:r>
    </w:p>
    <w:p w:rsidR="0058082B" w:rsidRDefault="0058082B" w:rsidP="00CA6003">
      <w:r>
        <w:t>„Udělejte místo Fialovému měsíci!“ vykřikl Necca.</w:t>
      </w:r>
    </w:p>
    <w:p w:rsidR="0058082B" w:rsidRDefault="0058082B" w:rsidP="00CA6003">
      <w:r>
        <w:t>Zaskřípělo to, když z lodi vyjely přistávací vzpěry a obrovitá koule se snesla na střed prostranství. Půda se chvěla, dokud nevyhasly motory.</w:t>
      </w:r>
    </w:p>
    <w:p w:rsidR="0058082B" w:rsidRDefault="0058082B" w:rsidP="00CA6003">
      <w:r>
        <w:t>Pohasla také fialová záře, když vzplály reflektory a na náměstí bylo náhle světlo jako ve dne. Pomalu se odsunula přepážka a z nitra BRASÍLIE vyjela široká rampa.</w:t>
      </w:r>
    </w:p>
    <w:p w:rsidR="0058082B" w:rsidRDefault="0058082B" w:rsidP="00CA6003">
      <w:r>
        <w:t>„Přítel z jiného světa přiletěl, aby vám pomohl. Slyšte jeho slova!“ vykřikl Necca Etain ze všech sil. Odpovědělo mu souhlasné mumlání lidského davu. Kdosi zapnul reproduktor a ozvalo se typické zapraskání.</w:t>
      </w:r>
    </w:p>
    <w:p w:rsidR="0058082B" w:rsidRDefault="0058082B" w:rsidP="00CA6003">
      <w:r>
        <w:t>„Necco, můj příteli, přišel jsem, abych pomohl zdejším lidem a předal jim poselství velkého mudrce. Pojď a uvítej mě! Vidím vás, lidé z Whaiang Madiry.“</w:t>
      </w:r>
    </w:p>
    <w:p w:rsidR="0058082B" w:rsidRDefault="0058082B" w:rsidP="00CA6003">
      <w:r>
        <w:t>Agent zvedl plápolající louče co nejvýš a zamířil k tmavé rampě. Za Scottem Rhettnysem stáli dva muži, oblečení do stejných šatů. Necca se usmíval, když vkročil na práh přechodové komory. V reproduktorech zazněla jeho odpověď.</w:t>
      </w:r>
    </w:p>
    <w:p w:rsidR="0058082B" w:rsidRDefault="0058082B" w:rsidP="00CA6003">
      <w:r>
        <w:t>„Zdravím tě jménem tohoto lidu,“ zvolal. „Tebe, Scotte Rhettnysi. Zdravím také ostatní posly velkého mudrce. Buď pozdraven, Anthony Cimaroso, a i ty, Randolphe Keegy!“</w:t>
      </w:r>
    </w:p>
    <w:p w:rsidR="0058082B" w:rsidRDefault="0058082B" w:rsidP="00CA6003">
      <w:r>
        <w:t>Náměstím se rozlehl souhlasný šum. Byla noc Fialového měsíce. Během krátké doby byly probuzeny tužby lidí po Zemi. A svazek osmi set dvou planet se mohl rozrůst o další. Vyplatila se práce mnoha mužů a jednoho agenta.</w:t>
      </w:r>
    </w:p>
    <w:p w:rsidR="0058082B" w:rsidRDefault="0058082B" w:rsidP="00CA6003">
      <w:r>
        <w:lastRenderedPageBreak/>
        <w:t>Necca Etain si potřásl rukama s vyslanci Terry, pozvedl pochodně a zvolal:</w:t>
      </w:r>
    </w:p>
    <w:p w:rsidR="0058082B" w:rsidRDefault="0058082B" w:rsidP="00CA6003">
      <w:r>
        <w:t>„Přišel posel Země. Vyberte si ze svého středu někoho, kdo s ním pohovoří. Čas otroctví je nenávratně pryč. Já nyní půjdu a oznámím to velké mu mudrci!“</w:t>
      </w:r>
    </w:p>
    <w:p w:rsidR="0058082B" w:rsidRDefault="0058082B" w:rsidP="00CA6003">
      <w:r>
        <w:t>Tři muži se vydali pomalu po rampě dolů.</w:t>
      </w:r>
    </w:p>
    <w:p w:rsidR="0058082B" w:rsidRDefault="0058082B" w:rsidP="00CA6003"/>
    <w:p w:rsidR="0058082B" w:rsidRPr="00CA6003" w:rsidRDefault="0058082B" w:rsidP="00CA6003"/>
    <w:sectPr w:rsidR="0058082B" w:rsidRPr="00CA6003" w:rsidSect="0012677C">
      <w:footerReference w:type="default" r:id="rId8"/>
      <w:pgSz w:w="8392" w:h="11907" w:code="11"/>
      <w:pgMar w:top="851" w:right="851" w:bottom="851" w:left="851" w:header="0" w:footer="680" w:gutter="284"/>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538" w:rsidRDefault="00F42538">
      <w:r>
        <w:separator/>
      </w:r>
    </w:p>
  </w:endnote>
  <w:endnote w:type="continuationSeparator" w:id="0">
    <w:p w:rsidR="00F42538" w:rsidRDefault="00F42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vantGarde Md BT">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82B" w:rsidRDefault="0058082B">
    <w:pPr>
      <w:pStyle w:val="slostrany"/>
    </w:pPr>
    <w:r>
      <w:t xml:space="preserve">- </w:t>
    </w:r>
    <w:r w:rsidR="00F42538">
      <w:fldChar w:fldCharType="begin"/>
    </w:r>
    <w:r w:rsidR="00F42538">
      <w:instrText xml:space="preserve"> PAGE </w:instrText>
    </w:r>
    <w:r w:rsidR="00F42538">
      <w:fldChar w:fldCharType="separate"/>
    </w:r>
    <w:r w:rsidR="00B85090">
      <w:rPr>
        <w:noProof/>
      </w:rPr>
      <w:t>1</w:t>
    </w:r>
    <w:r w:rsidR="00F42538">
      <w:rPr>
        <w:noProof/>
      </w:rP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538" w:rsidRDefault="00F42538">
      <w:r>
        <w:separator/>
      </w:r>
    </w:p>
  </w:footnote>
  <w:footnote w:type="continuationSeparator" w:id="0">
    <w:p w:rsidR="00F42538" w:rsidRDefault="00F425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mirrorMargin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78"/>
  <w:displayHorizontalDrawingGridEvery w:val="2"/>
  <w:displayVertic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D0A12"/>
    <w:rsid w:val="000228C2"/>
    <w:rsid w:val="000753C8"/>
    <w:rsid w:val="000E5A35"/>
    <w:rsid w:val="0012677C"/>
    <w:rsid w:val="0017363D"/>
    <w:rsid w:val="001D654B"/>
    <w:rsid w:val="00240241"/>
    <w:rsid w:val="0058082B"/>
    <w:rsid w:val="005D4F07"/>
    <w:rsid w:val="00B85090"/>
    <w:rsid w:val="00B91C22"/>
    <w:rsid w:val="00BA23ED"/>
    <w:rsid w:val="00BD0A12"/>
    <w:rsid w:val="00BE0483"/>
    <w:rsid w:val="00CA6003"/>
    <w:rsid w:val="00CC3F31"/>
    <w:rsid w:val="00CC7B76"/>
    <w:rsid w:val="00D8496E"/>
    <w:rsid w:val="00D86C0E"/>
    <w:rsid w:val="00E3531F"/>
    <w:rsid w:val="00E53FB3"/>
    <w:rsid w:val="00F42538"/>
    <w:rsid w:val="00FC348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autoRedefine/>
    <w:qFormat/>
    <w:rsid w:val="0012677C"/>
    <w:pPr>
      <w:spacing w:before="40"/>
      <w:ind w:firstLine="170"/>
      <w:jc w:val="both"/>
    </w:pPr>
    <w:rPr>
      <w:sz w:val="24"/>
    </w:rPr>
  </w:style>
  <w:style w:type="paragraph" w:styleId="Nadpis1">
    <w:name w:val="heading 1"/>
    <w:basedOn w:val="Normln"/>
    <w:next w:val="Normln"/>
    <w:link w:val="Nadpis1Char"/>
    <w:uiPriority w:val="99"/>
    <w:qFormat/>
    <w:pPr>
      <w:keepNext/>
      <w:spacing w:before="480" w:after="480"/>
      <w:ind w:left="170" w:firstLine="0"/>
      <w:jc w:val="left"/>
      <w:outlineLvl w:val="0"/>
    </w:pPr>
    <w:rPr>
      <w:rFonts w:cs="Arial"/>
      <w:b/>
      <w:bCs/>
      <w:kern w:val="32"/>
      <w:sz w:val="52"/>
      <w:szCs w:val="32"/>
    </w:rPr>
  </w:style>
  <w:style w:type="paragraph" w:styleId="Nadpis2">
    <w:name w:val="heading 2"/>
    <w:basedOn w:val="Normln"/>
    <w:next w:val="Normln"/>
    <w:link w:val="Nadpis2Char"/>
    <w:uiPriority w:val="99"/>
    <w:qFormat/>
    <w:pPr>
      <w:keepNext/>
      <w:spacing w:before="600" w:after="480"/>
      <w:ind w:left="170" w:firstLine="0"/>
      <w:jc w:val="left"/>
      <w:outlineLvl w:val="1"/>
    </w:pPr>
    <w:rPr>
      <w:rFonts w:ascii="Arial" w:hAnsi="Arial" w:cs="Arial"/>
      <w:b/>
      <w:bCs/>
      <w:iCs/>
      <w:sz w:val="48"/>
      <w:szCs w:val="28"/>
    </w:rPr>
  </w:style>
  <w:style w:type="paragraph" w:styleId="Nadpis3">
    <w:name w:val="heading 3"/>
    <w:basedOn w:val="Normln"/>
    <w:next w:val="Normln"/>
    <w:link w:val="Nadpis3Char"/>
    <w:uiPriority w:val="99"/>
    <w:qFormat/>
    <w:pPr>
      <w:keepNext/>
      <w:spacing w:before="480" w:after="240"/>
      <w:ind w:left="170" w:firstLine="0"/>
      <w:jc w:val="left"/>
      <w:outlineLvl w:val="2"/>
    </w:pPr>
    <w:rPr>
      <w:rFonts w:ascii="Arial" w:hAnsi="Arial" w:cs="Arial"/>
      <w:b/>
      <w:bCs/>
      <w:sz w:val="32"/>
      <w:szCs w:val="26"/>
    </w:rPr>
  </w:style>
  <w:style w:type="paragraph" w:styleId="Nadpis4">
    <w:name w:val="heading 4"/>
    <w:basedOn w:val="Normln"/>
    <w:next w:val="Normln"/>
    <w:link w:val="Nadpis4Char"/>
    <w:uiPriority w:val="99"/>
    <w:qFormat/>
    <w:pPr>
      <w:keepNext/>
      <w:spacing w:before="360" w:after="120"/>
      <w:ind w:left="170" w:firstLine="0"/>
      <w:jc w:val="left"/>
      <w:outlineLvl w:val="3"/>
    </w:pPr>
    <w:rPr>
      <w:rFonts w:ascii="Arial" w:hAnsi="Arial"/>
      <w:b/>
      <w:sz w:val="28"/>
    </w:rPr>
  </w:style>
  <w:style w:type="paragraph" w:styleId="Nadpis5">
    <w:name w:val="heading 5"/>
    <w:basedOn w:val="Normln"/>
    <w:next w:val="Normln"/>
    <w:link w:val="Nadpis5Char"/>
    <w:uiPriority w:val="99"/>
    <w:qFormat/>
    <w:rsid w:val="00D8496E"/>
    <w:pPr>
      <w:keepNext/>
      <w:widowControl w:val="0"/>
      <w:tabs>
        <w:tab w:val="left" w:pos="1363"/>
        <w:tab w:val="right" w:pos="8957"/>
      </w:tabs>
      <w:spacing w:after="120"/>
      <w:ind w:left="170" w:firstLine="0"/>
      <w:jc w:val="left"/>
      <w:outlineLvl w:val="4"/>
    </w:pPr>
    <w:rPr>
      <w:rFonts w:ascii="Arial" w:hAnsi="Arial"/>
      <w:b/>
      <w:bCs/>
      <w:noProof/>
      <w:sz w:val="20"/>
    </w:rPr>
  </w:style>
  <w:style w:type="paragraph" w:styleId="Nadpis6">
    <w:name w:val="heading 6"/>
    <w:basedOn w:val="Normln"/>
    <w:next w:val="Normln"/>
    <w:link w:val="Nadpis6Char"/>
    <w:uiPriority w:val="99"/>
    <w:qFormat/>
    <w:pPr>
      <w:keepNext/>
      <w:spacing w:before="0" w:after="120"/>
      <w:ind w:left="170" w:firstLine="0"/>
      <w:jc w:val="left"/>
      <w:outlineLvl w:val="5"/>
    </w:pPr>
    <w:rPr>
      <w:rFonts w:eastAsia="MS Mincho"/>
      <w:b/>
      <w:i/>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2E5FB6"/>
    <w:rPr>
      <w:rFonts w:ascii="Cambria" w:eastAsia="Times New Roman" w:hAnsi="Cambria" w:cs="Times New Roman"/>
      <w:b/>
      <w:bCs/>
      <w:kern w:val="32"/>
      <w:sz w:val="32"/>
      <w:szCs w:val="32"/>
    </w:rPr>
  </w:style>
  <w:style w:type="character" w:customStyle="1" w:styleId="Nadpis2Char">
    <w:name w:val="Nadpis 2 Char"/>
    <w:link w:val="Nadpis2"/>
    <w:uiPriority w:val="9"/>
    <w:semiHidden/>
    <w:rsid w:val="002E5FB6"/>
    <w:rPr>
      <w:rFonts w:ascii="Cambria" w:eastAsia="Times New Roman" w:hAnsi="Cambria" w:cs="Times New Roman"/>
      <w:b/>
      <w:bCs/>
      <w:i/>
      <w:iCs/>
      <w:sz w:val="28"/>
      <w:szCs w:val="28"/>
    </w:rPr>
  </w:style>
  <w:style w:type="character" w:customStyle="1" w:styleId="Nadpis3Char">
    <w:name w:val="Nadpis 3 Char"/>
    <w:link w:val="Nadpis3"/>
    <w:uiPriority w:val="9"/>
    <w:semiHidden/>
    <w:rsid w:val="002E5FB6"/>
    <w:rPr>
      <w:rFonts w:ascii="Cambria" w:eastAsia="Times New Roman" w:hAnsi="Cambria" w:cs="Times New Roman"/>
      <w:b/>
      <w:bCs/>
      <w:sz w:val="26"/>
      <w:szCs w:val="26"/>
    </w:rPr>
  </w:style>
  <w:style w:type="character" w:customStyle="1" w:styleId="Nadpis4Char">
    <w:name w:val="Nadpis 4 Char"/>
    <w:link w:val="Nadpis4"/>
    <w:uiPriority w:val="9"/>
    <w:semiHidden/>
    <w:rsid w:val="002E5FB6"/>
    <w:rPr>
      <w:rFonts w:ascii="Calibri" w:eastAsia="Times New Roman" w:hAnsi="Calibri" w:cs="Times New Roman"/>
      <w:b/>
      <w:bCs/>
      <w:sz w:val="28"/>
      <w:szCs w:val="28"/>
    </w:rPr>
  </w:style>
  <w:style w:type="character" w:customStyle="1" w:styleId="Nadpis5Char">
    <w:name w:val="Nadpis 5 Char"/>
    <w:link w:val="Nadpis5"/>
    <w:uiPriority w:val="9"/>
    <w:semiHidden/>
    <w:rsid w:val="002E5FB6"/>
    <w:rPr>
      <w:rFonts w:ascii="Calibri" w:eastAsia="Times New Roman" w:hAnsi="Calibri" w:cs="Times New Roman"/>
      <w:b/>
      <w:bCs/>
      <w:i/>
      <w:iCs/>
      <w:sz w:val="26"/>
      <w:szCs w:val="26"/>
    </w:rPr>
  </w:style>
  <w:style w:type="character" w:customStyle="1" w:styleId="Nadpis6Char">
    <w:name w:val="Nadpis 6 Char"/>
    <w:link w:val="Nadpis6"/>
    <w:uiPriority w:val="9"/>
    <w:semiHidden/>
    <w:rsid w:val="002E5FB6"/>
    <w:rPr>
      <w:rFonts w:ascii="Calibri" w:eastAsia="Times New Roman" w:hAnsi="Calibri" w:cs="Times New Roman"/>
      <w:b/>
      <w:bCs/>
    </w:rPr>
  </w:style>
  <w:style w:type="paragraph" w:customStyle="1" w:styleId="hvezdy">
    <w:name w:val="hvezdy"/>
    <w:basedOn w:val="Normln"/>
    <w:uiPriority w:val="99"/>
    <w:pPr>
      <w:spacing w:before="120"/>
      <w:ind w:firstLine="0"/>
      <w:jc w:val="center"/>
    </w:pPr>
  </w:style>
  <w:style w:type="paragraph" w:customStyle="1" w:styleId="slostrany">
    <w:name w:val="Číslo strany"/>
    <w:uiPriority w:val="99"/>
    <w:pPr>
      <w:jc w:val="center"/>
    </w:pPr>
    <w:rPr>
      <w:rFonts w:ascii="AvantGarde Md BT" w:hAnsi="AvantGarde Md BT"/>
      <w:b/>
      <w:sz w:val="18"/>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776458">
      <w:marLeft w:val="0"/>
      <w:marRight w:val="0"/>
      <w:marTop w:val="0"/>
      <w:marBottom w:val="0"/>
      <w:divBdr>
        <w:top w:val="none" w:sz="0" w:space="0" w:color="auto"/>
        <w:left w:val="none" w:sz="0" w:space="0" w:color="auto"/>
        <w:bottom w:val="none" w:sz="0" w:space="0" w:color="auto"/>
        <w:right w:val="none" w:sz="0" w:space="0" w:color="auto"/>
      </w:divBdr>
    </w:div>
    <w:div w:id="4627764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irka\Data%20aplikac&#237;\Microsoft\&#352;ablony\KnihaA4_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KnihaA4_2</Template>
  <TotalTime>5</TotalTime>
  <Pages>119</Pages>
  <Words>30810</Words>
  <Characters>181779</Characters>
  <Application>Microsoft Office Word</Application>
  <DocSecurity>0</DocSecurity>
  <Lines>1514</Lines>
  <Paragraphs>424</Paragraphs>
  <ScaleCrop>false</ScaleCrop>
  <HeadingPairs>
    <vt:vector size="2" baseType="variant">
      <vt:variant>
        <vt:lpstr>Název</vt:lpstr>
      </vt:variant>
      <vt:variant>
        <vt:i4>1</vt:i4>
      </vt:variant>
    </vt:vector>
  </HeadingPairs>
  <TitlesOfParts>
    <vt:vector size="1" baseType="lpstr">
      <vt:lpstr>Noc fialového měsíce</vt:lpstr>
    </vt:vector>
  </TitlesOfParts>
  <Company/>
  <LinksUpToDate>false</LinksUpToDate>
  <CharactersWithSpaces>212165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Noc fialového měsíce</dc:title>
  <dc:subject/>
  <dc:creator>Kniefel, Hans</dc:creator>
  <cp:keywords/>
  <dc:description>Romány Perry Rhodan 16Přeložil Jiří Podbrdský</dc:description>
  <cp:lastModifiedBy>Jari</cp:lastModifiedBy>
  <cp:revision>3</cp:revision>
  <dcterms:created xsi:type="dcterms:W3CDTF">2010-11-04T01:29:00Z</dcterms:created>
  <dcterms:modified xsi:type="dcterms:W3CDTF">2014-12-07T08:25:00Z</dcterms:modified>
</cp:coreProperties>
</file>