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DFF" w:rsidRPr="005A6C7E" w:rsidRDefault="00181DFF" w:rsidP="00181DFF">
      <w:pPr>
        <w:pStyle w:val="Text"/>
        <w:ind w:firstLine="0"/>
        <w:rPr>
          <w:b/>
          <w:sz w:val="28"/>
        </w:rPr>
      </w:pPr>
      <w:bookmarkStart w:id="0" w:name="bookmark3"/>
      <w:bookmarkStart w:id="1" w:name="bookmark2"/>
      <w:bookmarkStart w:id="2" w:name="_GoBack"/>
      <w:r w:rsidRPr="005A6C7E">
        <w:rPr>
          <w:b/>
          <w:sz w:val="28"/>
        </w:rPr>
        <w:t>Robert A. Heinlein</w:t>
      </w:r>
      <w:bookmarkEnd w:id="0"/>
      <w:r w:rsidRPr="005A6C7E">
        <w:rPr>
          <w:b/>
          <w:sz w:val="28"/>
        </w:rPr>
        <w:t xml:space="preserve"> - Hrozba ze Země</w:t>
      </w:r>
      <w:bookmarkEnd w:id="1"/>
    </w:p>
    <w:bookmarkEnd w:id="2"/>
    <w:p w:rsidR="00181DFF" w:rsidRPr="005A6C7E" w:rsidRDefault="00181DFF" w:rsidP="00181DFF">
      <w:pPr>
        <w:pStyle w:val="Text"/>
        <w:ind w:firstLine="0"/>
        <w:rPr>
          <w:i/>
          <w:sz w:val="28"/>
        </w:rPr>
      </w:pPr>
      <w:r w:rsidRPr="005A6C7E">
        <w:rPr>
          <w:i/>
          <w:sz w:val="28"/>
        </w:rPr>
        <w:t>(THE MENACE FROM EARTH)</w:t>
      </w:r>
    </w:p>
    <w:p w:rsidR="00181DFF" w:rsidRDefault="00181DFF" w:rsidP="00181DFF">
      <w:pPr>
        <w:pStyle w:val="Text"/>
        <w:ind w:firstLine="0"/>
        <w:rPr>
          <w:i/>
        </w:rPr>
      </w:pPr>
    </w:p>
    <w:p w:rsidR="00181DFF" w:rsidRDefault="00181DFF" w:rsidP="00181DFF">
      <w:pPr>
        <w:pStyle w:val="Text"/>
      </w:pPr>
      <w:r w:rsidRPr="0018466C">
        <w:t>Jmenuji se Cesmína Jonesová a je mi patnáct. Jsem mimořádně inteligentní, ale nedávám to najevo, protože jinak vypadám jako nedovařený anděl. Nemastně neslaně.</w:t>
      </w:r>
    </w:p>
    <w:p w:rsidR="00181DFF" w:rsidRDefault="00181DFF" w:rsidP="00181DFF">
      <w:pPr>
        <w:pStyle w:val="Text"/>
      </w:pPr>
      <w:r w:rsidRPr="0018466C">
        <w:t>Narodila jsem se tady v Luna City, což Pozemšťany zřejmě překvapuje. Vlastně jsem už třetí generace; moji prarodiče byli mezi prvními v Osadě Jedna, kde je Památník. Žiji se svými rodiči na novém sídlišti Artemis v tlakovém oddělen</w:t>
      </w:r>
      <w:r>
        <w:t>í</w:t>
      </w:r>
      <w:r w:rsidRPr="0018466C">
        <w:t xml:space="preserve"> pět; v hloubce osmi set stop poblíž Městské radnice. Ale moc tam nebývám; jsem příliš zaměstnaná.</w:t>
      </w:r>
    </w:p>
    <w:p w:rsidR="00181DFF" w:rsidRDefault="00181DFF" w:rsidP="00181DFF">
      <w:pPr>
        <w:pStyle w:val="Text"/>
      </w:pPr>
      <w:r w:rsidRPr="0018466C">
        <w:t xml:space="preserve">Ráno se obvykle věnuji studiu na Střední technické a odpoledne se učím nebo si jdu zalétat s Jeffem Hardestym – to je můj parťák – nebo když je tu nějaká turistická loď, provádím krtky. Toho dne v poledne zrovna přistál </w:t>
      </w:r>
      <w:r w:rsidRPr="0018466C">
        <w:rPr>
          <w:i/>
        </w:rPr>
        <w:t>Gripsholtn,</w:t>
      </w:r>
      <w:r w:rsidRPr="0018466C">
        <w:t xml:space="preserve"> a tak jsem přímo ze školy šla na stanici American Express.</w:t>
      </w:r>
    </w:p>
    <w:p w:rsidR="00181DFF" w:rsidRDefault="00181DFF" w:rsidP="00181DFF">
      <w:pPr>
        <w:pStyle w:val="Text"/>
      </w:pPr>
      <w:r w:rsidRPr="0018466C">
        <w:t>První várka turistů se zrovna hrnula z karantény, ale já se netlačila dopředu, protože pan Dorcas, ředitel, stejně věděl, že jsem nejlepší. Průvodcovství je jen moje příležitostné zaměstnání (ve skutečnosti jsem konstruktérka kosmických lodí), ale když už člověk nějakou práci dělá, měl by se ji snažit dělat co nejlépe.</w:t>
      </w:r>
    </w:p>
    <w:p w:rsidR="00181DFF" w:rsidRDefault="00181DFF" w:rsidP="00181DFF">
      <w:pPr>
        <w:pStyle w:val="Text"/>
      </w:pPr>
      <w:r w:rsidRPr="0018466C">
        <w:t xml:space="preserve">Pan Dorcas si mě všiml. </w:t>
      </w:r>
      <w:r>
        <w:t>„</w:t>
      </w:r>
      <w:r w:rsidRPr="0018466C">
        <w:t>Cesmíno! Tady, prosím tě. Slečno Brentwoodová, Cesmína Jonesová bude vaše průvodkyně.</w:t>
      </w:r>
      <w:r>
        <w:t>“</w:t>
      </w:r>
    </w:p>
    <w:p w:rsidR="00181DFF" w:rsidRDefault="00181DFF" w:rsidP="00181DFF">
      <w:pPr>
        <w:pStyle w:val="Text"/>
      </w:pPr>
      <w:r>
        <w:t>„</w:t>
      </w:r>
      <w:r w:rsidRPr="0018466C">
        <w:t>Cesmína,</w:t>
      </w:r>
      <w:r>
        <w:t>“</w:t>
      </w:r>
      <w:r w:rsidRPr="0018466C">
        <w:t xml:space="preserve"> opakovala. </w:t>
      </w:r>
      <w:r>
        <w:t>„</w:t>
      </w:r>
      <w:r w:rsidRPr="0018466C">
        <w:t>Zvláštní jméno. Opravdu jsi průvodkyně, zlato?</w:t>
      </w:r>
      <w:r>
        <w:t>“</w:t>
      </w:r>
    </w:p>
    <w:p w:rsidR="00181DFF" w:rsidRDefault="00181DFF" w:rsidP="00181DFF">
      <w:pPr>
        <w:pStyle w:val="Text"/>
      </w:pPr>
      <w:r w:rsidRPr="0018466C">
        <w:t>Snažím se být ke krtkům shovívavá – někteří z mých nejlepších přátel pocházejí ze Země. Jak říká táta, narodit se na Měsíci je štěstí, ne věc výběru, a většina Pozemšťanů je nucena žit na Zemi. Koneckonců, Ježíš, Guatama Buddha a doktor Einstein byli také krtci.</w:t>
      </w:r>
    </w:p>
    <w:p w:rsidR="00181DFF" w:rsidRDefault="00181DFF" w:rsidP="00181DFF">
      <w:pPr>
        <w:pStyle w:val="Text"/>
      </w:pPr>
      <w:r w:rsidRPr="0018466C">
        <w:t xml:space="preserve">Jenže někdy mne doopravdy štvou. Kdyby středoškolští studenti nedělali průvodce, koho by si najímali? </w:t>
      </w:r>
      <w:r>
        <w:t>„</w:t>
      </w:r>
      <w:r w:rsidRPr="0018466C">
        <w:t>Má licence říká, že jsem,</w:t>
      </w:r>
      <w:r>
        <w:t>“</w:t>
      </w:r>
      <w:r w:rsidRPr="0018466C">
        <w:t xml:space="preserve"> odpověděla jsem briskně a dívala se přitom skrze ni stejné, jako se ona dívala skrze mě.</w:t>
      </w:r>
    </w:p>
    <w:p w:rsidR="00181DFF" w:rsidRDefault="00181DFF" w:rsidP="00181DFF">
      <w:pPr>
        <w:pStyle w:val="Text"/>
      </w:pPr>
      <w:r w:rsidRPr="0018466C">
        <w:lastRenderedPageBreak/>
        <w:t>Její obličej mi připadal nějak známý a pomyslela jsem si, že jsem možná zahlédla její fotografii ve společenské rubrice nějakého z těch magazínů, které se k nám dostávají ze Země – nějaká bohatá playgirl, kterých je teď tolik. Byla skoro odporně roztomilá… nylonová pleť, hebké, vlnité, stříbroblonďaté vlasy, míry kolem 90 – 60 – 85, takže jsem se vedle ní cítila jako oživlá špejle, tichý smyslný hlas a vůbec všechno potřebné k tomu, aby při pohledu na ni ženy začaly pomýšlet na smlouvu s ďáblem. Ale já se konkurence nebála; byla přece krtek a krtci se nepočítají.</w:t>
      </w:r>
    </w:p>
    <w:p w:rsidR="00181DFF" w:rsidRDefault="00181DFF" w:rsidP="00181DFF">
      <w:pPr>
        <w:pStyle w:val="Text"/>
      </w:pPr>
      <w:r>
        <w:t>„</w:t>
      </w:r>
      <w:r w:rsidRPr="0018466C">
        <w:t>Všichni městští průvodci jsou dívky,</w:t>
      </w:r>
      <w:r>
        <w:t>“</w:t>
      </w:r>
      <w:r w:rsidRPr="0018466C">
        <w:t xml:space="preserve"> vysvětlil ji pan Dorcas. </w:t>
      </w:r>
      <w:r>
        <w:t>„</w:t>
      </w:r>
      <w:r w:rsidRPr="0018466C">
        <w:t>Cesmína je velice zkušená.</w:t>
      </w:r>
      <w:r>
        <w:t>“</w:t>
      </w:r>
    </w:p>
    <w:p w:rsidR="00181DFF" w:rsidRDefault="00181DFF" w:rsidP="00181DFF">
      <w:pPr>
        <w:pStyle w:val="Text"/>
      </w:pPr>
      <w:r>
        <w:t>„</w:t>
      </w:r>
      <w:r w:rsidRPr="0018466C">
        <w:t>Ach, o tom nepochybuji,</w:t>
      </w:r>
      <w:r>
        <w:t>“</w:t>
      </w:r>
      <w:r w:rsidRPr="0018466C">
        <w:t xml:space="preserve"> odpověděla rychle a přešla do turistické rutiny číslo jedna: překvapení nad tím, že potřebuje průvodce, už jen aby našla svůj hotel, překvapení nad tím, že tady neexistuji taxíky, stejné jako vrátní a zdvižená obočí při pohledu na dvě dívky procházející se samotné </w:t>
      </w:r>
      <w:r>
        <w:t>‚</w:t>
      </w:r>
      <w:r w:rsidRPr="0018466C">
        <w:t>podzemním městem</w:t>
      </w:r>
      <w:r>
        <w:t>‘</w:t>
      </w:r>
      <w:r w:rsidRPr="0018466C">
        <w:t>.</w:t>
      </w:r>
    </w:p>
    <w:p w:rsidR="00181DFF" w:rsidRDefault="00181DFF" w:rsidP="00181DFF">
      <w:pPr>
        <w:pStyle w:val="Text"/>
      </w:pPr>
      <w:r w:rsidRPr="0018466C">
        <w:t xml:space="preserve">Pan Dorcas byl velice trpělivý a skončil s: </w:t>
      </w:r>
      <w:r>
        <w:t>„</w:t>
      </w:r>
      <w:r w:rsidRPr="0018466C">
        <w:t>Slečno Brentwoodová, Luna City je jediná metropole ve Sluneční soustavě, kde je žena skutečně bezpečná – nejsou tu žádné temné uličky, žádná pustá sídliště ani kriminální živly.</w:t>
      </w:r>
      <w:r>
        <w:t>“</w:t>
      </w:r>
    </w:p>
    <w:p w:rsidR="00181DFF" w:rsidRDefault="00181DFF" w:rsidP="00181DFF">
      <w:pPr>
        <w:pStyle w:val="Text"/>
      </w:pPr>
      <w:r w:rsidRPr="0018466C">
        <w:t>Neposlouchala jsem; prostě jsem vytáhla svou tarifní kartu, aby mi ji pan Dorcas mohl orazítkovat, a chopila jsem se zavazadel. Průvodci nejsou povinni nosit kufry a většina turistů je radostně překvapena skutečnosti, že jejich patnáctikilová zavazadla najednou váží jen dvě a půl kila. Ale chtěla jsem ji přinutit, aby vyrazila.</w:t>
      </w:r>
    </w:p>
    <w:p w:rsidR="00181DFF" w:rsidRDefault="00181DFF" w:rsidP="00181DFF">
      <w:pPr>
        <w:pStyle w:val="Text"/>
      </w:pPr>
      <w:r w:rsidRPr="0018466C">
        <w:t xml:space="preserve">Byly jsme ve vnějším tunelu a já právě kladla nohu na klouzací pás, když zastavila. </w:t>
      </w:r>
      <w:r>
        <w:t>„</w:t>
      </w:r>
      <w:r w:rsidRPr="0018466C">
        <w:t>Zapomněla jsem! Chci plán města.</w:t>
      </w:r>
      <w:r>
        <w:t>“</w:t>
      </w:r>
    </w:p>
    <w:p w:rsidR="00181DFF" w:rsidRDefault="00181DFF" w:rsidP="00181DFF">
      <w:pPr>
        <w:pStyle w:val="Text"/>
      </w:pPr>
      <w:r>
        <w:t>„</w:t>
      </w:r>
      <w:r w:rsidRPr="0018466C">
        <w:t>Není k mání.</w:t>
      </w:r>
      <w:r>
        <w:t>“</w:t>
      </w:r>
    </w:p>
    <w:p w:rsidR="00181DFF" w:rsidRDefault="00181DFF" w:rsidP="00181DFF">
      <w:pPr>
        <w:pStyle w:val="Text"/>
      </w:pPr>
      <w:r>
        <w:t>„</w:t>
      </w:r>
      <w:r w:rsidRPr="0018466C">
        <w:t>Opravdu?</w:t>
      </w:r>
      <w:r>
        <w:t>“</w:t>
      </w:r>
    </w:p>
    <w:p w:rsidR="00181DFF" w:rsidRDefault="00181DFF" w:rsidP="00181DFF">
      <w:pPr>
        <w:pStyle w:val="Text"/>
      </w:pPr>
      <w:r>
        <w:t>„</w:t>
      </w:r>
      <w:r w:rsidRPr="0018466C">
        <w:t>Máme tu jen jeden jediný. To je jeden z důvodů, proč potřebujete průvodce.</w:t>
      </w:r>
      <w:r>
        <w:t>“</w:t>
      </w:r>
    </w:p>
    <w:p w:rsidR="00181DFF" w:rsidRDefault="00181DFF" w:rsidP="00181DFF">
      <w:pPr>
        <w:pStyle w:val="Text"/>
      </w:pPr>
      <w:r>
        <w:t>„</w:t>
      </w:r>
      <w:r w:rsidRPr="0018466C">
        <w:t>Ale proč je nevyrobíte? Nebo byste pak vy průvodci přišli o práci?</w:t>
      </w:r>
      <w:r>
        <w:t>“</w:t>
      </w:r>
    </w:p>
    <w:p w:rsidR="00181DFF" w:rsidRDefault="00181DFF" w:rsidP="00181DFF">
      <w:pPr>
        <w:pStyle w:val="Text"/>
      </w:pPr>
      <w:r w:rsidRPr="0018466C">
        <w:t xml:space="preserve">Vidíte? </w:t>
      </w:r>
      <w:r>
        <w:t>„</w:t>
      </w:r>
      <w:r w:rsidRPr="0018466C">
        <w:t>Myslíte si, že si tím vyděláváme na živobytí? Slečno Brentwoodová, pracovní síla je tu tak vzácná, že by zaměstnali opice, kdyby to bylo možné.</w:t>
      </w:r>
      <w:r>
        <w:t>“</w:t>
      </w:r>
    </w:p>
    <w:p w:rsidR="00181DFF" w:rsidRDefault="00181DFF" w:rsidP="00181DFF">
      <w:pPr>
        <w:pStyle w:val="Text"/>
      </w:pPr>
      <w:r>
        <w:lastRenderedPageBreak/>
        <w:t>„</w:t>
      </w:r>
      <w:r w:rsidRPr="0018466C">
        <w:t>Tak proč nevytisknou mapy?</w:t>
      </w:r>
      <w:r>
        <w:t>“</w:t>
      </w:r>
    </w:p>
    <w:p w:rsidR="00181DFF" w:rsidRDefault="00181DFF" w:rsidP="00181DFF">
      <w:pPr>
        <w:pStyle w:val="Text"/>
      </w:pPr>
      <w:r>
        <w:t>„</w:t>
      </w:r>
      <w:r w:rsidRPr="0018466C">
        <w:t>Protože Luna City není ploché jako</w:t>
      </w:r>
      <w:r>
        <w:t>“</w:t>
      </w:r>
      <w:r w:rsidRPr="0018466C">
        <w:t xml:space="preserve"> –</w:t>
      </w:r>
      <w:r>
        <w:t xml:space="preserve"> </w:t>
      </w:r>
      <w:r w:rsidRPr="0018466C">
        <w:t xml:space="preserve">skoro bych řekla </w:t>
      </w:r>
      <w:r>
        <w:t>‚</w:t>
      </w:r>
      <w:r w:rsidRPr="0018466C">
        <w:t>krtčí města</w:t>
      </w:r>
      <w:r>
        <w:t>‘</w:t>
      </w:r>
      <w:r w:rsidRPr="0018466C">
        <w:t>, ale včas jsem se zarazila</w:t>
      </w:r>
      <w:r>
        <w:t xml:space="preserve"> </w:t>
      </w:r>
      <w:r w:rsidRPr="0018466C">
        <w:t xml:space="preserve">– </w:t>
      </w:r>
      <w:r>
        <w:t>„</w:t>
      </w:r>
      <w:r w:rsidRPr="0018466C">
        <w:t>jako pozemská města,</w:t>
      </w:r>
      <w:r>
        <w:t>“</w:t>
      </w:r>
      <w:r w:rsidRPr="0018466C">
        <w:t xml:space="preserve"> pokračovala jsem místo toho. </w:t>
      </w:r>
      <w:r>
        <w:t>„</w:t>
      </w:r>
      <w:r w:rsidRPr="0018466C">
        <w:t>Z vesmíru jste viděla jen meteoritický štít. Město samo se rozkládá do všech stran a do hloubky několika mil v tuctu tlakových odděleních.</w:t>
      </w:r>
      <w:r>
        <w:t>“</w:t>
      </w:r>
    </w:p>
    <w:p w:rsidR="00181DFF" w:rsidRDefault="00181DFF" w:rsidP="00181DFF">
      <w:pPr>
        <w:pStyle w:val="Text"/>
      </w:pPr>
      <w:r>
        <w:t>„</w:t>
      </w:r>
      <w:r w:rsidRPr="0018466C">
        <w:t>Ano, já vím, ale proč nemáte plán pro každou rovinu?</w:t>
      </w:r>
      <w:r>
        <w:t>“</w:t>
      </w:r>
    </w:p>
    <w:p w:rsidR="00181DFF" w:rsidRDefault="00181DFF" w:rsidP="00181DFF">
      <w:pPr>
        <w:pStyle w:val="Text"/>
      </w:pPr>
      <w:r w:rsidRPr="0018466C">
        <w:t xml:space="preserve">Krtci vždycky říkají: </w:t>
      </w:r>
      <w:r>
        <w:t>‚</w:t>
      </w:r>
      <w:r w:rsidRPr="0018466C">
        <w:t>Ano, ale proč</w:t>
      </w:r>
      <w:r>
        <w:t>-’</w:t>
      </w:r>
    </w:p>
    <w:p w:rsidR="00181DFF" w:rsidRDefault="00181DFF" w:rsidP="00181DFF">
      <w:pPr>
        <w:pStyle w:val="Text"/>
      </w:pPr>
      <w:r>
        <w:t>„</w:t>
      </w:r>
      <w:r w:rsidRPr="0018466C">
        <w:t xml:space="preserve">Jestli chcete, ukážu vám náš jediný plán města. Je to stereonádrž dvacet stop vysoká a stejně jasně vidíte jen opravdu velké věci jako Síň horských králů, hydroponické farmy a Netopýři </w:t>
      </w:r>
      <w:r>
        <w:t>‚</w:t>
      </w:r>
      <w:r w:rsidRPr="0018466C">
        <w:t>jeskyni</w:t>
      </w:r>
      <w:r>
        <w:t>‘</w:t>
      </w:r>
      <w:r w:rsidRPr="0018466C">
        <w:t>.</w:t>
      </w:r>
      <w:r>
        <w:t>“</w:t>
      </w:r>
    </w:p>
    <w:p w:rsidR="00181DFF" w:rsidRDefault="00181DFF" w:rsidP="00181DFF">
      <w:pPr>
        <w:pStyle w:val="Text"/>
      </w:pPr>
      <w:r>
        <w:t>„</w:t>
      </w:r>
      <w:r w:rsidRPr="0018466C">
        <w:t>Netopýří jeskyně,</w:t>
      </w:r>
      <w:r>
        <w:t>“</w:t>
      </w:r>
      <w:r w:rsidRPr="0018466C">
        <w:t xml:space="preserve"> zopakovala. </w:t>
      </w:r>
      <w:r>
        <w:t>„</w:t>
      </w:r>
      <w:r w:rsidRPr="0018466C">
        <w:t>Tam létají, že ano?</w:t>
      </w:r>
      <w:r>
        <w:t>“</w:t>
      </w:r>
    </w:p>
    <w:p w:rsidR="00181DFF" w:rsidRDefault="00181DFF" w:rsidP="00181DFF">
      <w:pPr>
        <w:pStyle w:val="Text"/>
      </w:pPr>
      <w:r>
        <w:t>„</w:t>
      </w:r>
      <w:r w:rsidRPr="0018466C">
        <w:t>Ano, tam létáme.</w:t>
      </w:r>
      <w:r>
        <w:t>“</w:t>
      </w:r>
    </w:p>
    <w:p w:rsidR="00181DFF" w:rsidRDefault="00181DFF" w:rsidP="00181DFF">
      <w:pPr>
        <w:pStyle w:val="Text"/>
      </w:pPr>
      <w:r>
        <w:t>„</w:t>
      </w:r>
      <w:r w:rsidRPr="0018466C">
        <w:t>Ach, chci to vidět!</w:t>
      </w:r>
      <w:r>
        <w:t>“</w:t>
      </w:r>
    </w:p>
    <w:p w:rsidR="00181DFF" w:rsidRDefault="00181DFF" w:rsidP="00181DFF">
      <w:pPr>
        <w:pStyle w:val="Text"/>
      </w:pPr>
      <w:r>
        <w:t>„</w:t>
      </w:r>
      <w:r w:rsidRPr="0018466C">
        <w:t>Dobře. Hned… nebo nejdřív ten plán města?</w:t>
      </w:r>
      <w:r>
        <w:t>“</w:t>
      </w:r>
    </w:p>
    <w:p w:rsidR="00181DFF" w:rsidRDefault="00181DFF" w:rsidP="00181DFF">
      <w:pPr>
        <w:pStyle w:val="Text"/>
      </w:pPr>
      <w:r w:rsidRPr="0018466C">
        <w:t>Rozhodla se, že nejdřív zajde do hotelu. Běžná cesta do Zurichu je sklouznout nahoru a na západ Grayovým tunelem za Marťanským velvyslanectvím, vystoupit u Mormonského kostela a skrz tlakovou přepážku na Dianin bulvár. Ale já znala spoustu zkratek; vystoupily jsme u MacyGimbelovy Horní a svezly se dolů osobní zdviží. Myslela jsem, že by se ji to mohlo líbit.</w:t>
      </w:r>
    </w:p>
    <w:p w:rsidR="00181DFF" w:rsidRDefault="00181DFF" w:rsidP="00181DFF">
      <w:pPr>
        <w:pStyle w:val="Text"/>
      </w:pPr>
      <w:r w:rsidRPr="0018466C">
        <w:t xml:space="preserve">Ale když jsem jí řekla, aby se chytila držadla zdviže, která se kolem ní řítila dolů, podívala se na mě nechápavě a ucouvla. </w:t>
      </w:r>
      <w:r>
        <w:t>„</w:t>
      </w:r>
      <w:r w:rsidRPr="0018466C">
        <w:t>Vy si děláte legraci.</w:t>
      </w:r>
      <w:r>
        <w:t>“</w:t>
      </w:r>
    </w:p>
    <w:p w:rsidR="00181DFF" w:rsidRDefault="00181DFF" w:rsidP="00181DFF">
      <w:pPr>
        <w:pStyle w:val="Text"/>
      </w:pPr>
      <w:r w:rsidRPr="0018466C">
        <w:t xml:space="preserve">Už už jsem se chtěla vrátit na normální trasu, když tu na zdviž nastoupila naše sousedka. Řekla jsem: </w:t>
      </w:r>
      <w:r>
        <w:t>„</w:t>
      </w:r>
      <w:r w:rsidRPr="0018466C">
        <w:t>Dobrý den, paní Greenbergová,</w:t>
      </w:r>
      <w:r>
        <w:t>“</w:t>
      </w:r>
      <w:r w:rsidRPr="0018466C">
        <w:t xml:space="preserve"> a ona mi odpověděla: </w:t>
      </w:r>
      <w:r>
        <w:t>„</w:t>
      </w:r>
      <w:r w:rsidRPr="0018466C">
        <w:t>Ahoj, Cesmíno. Jak se vede?</w:t>
      </w:r>
      <w:r>
        <w:t>“</w:t>
      </w:r>
    </w:p>
    <w:p w:rsidR="00181DFF" w:rsidRDefault="00181DFF" w:rsidP="00181DFF">
      <w:pPr>
        <w:pStyle w:val="Text"/>
      </w:pPr>
      <w:r w:rsidRPr="0018466C">
        <w:t xml:space="preserve">Susie Greenbegrová je víc než jen otylá. Visela na zdviži za jednu ruku a druhou při tom svírala svého malého Davida a ještě stačila číst </w:t>
      </w:r>
      <w:r w:rsidRPr="0018466C">
        <w:rPr>
          <w:i/>
        </w:rPr>
        <w:t>Daily Lunatic.</w:t>
      </w:r>
      <w:r w:rsidRPr="0018466C">
        <w:t xml:space="preserve"> Slečna Brentwoodová se kousla do rtu a zeptala se: </w:t>
      </w:r>
      <w:r>
        <w:t>„</w:t>
      </w:r>
      <w:r w:rsidRPr="0018466C">
        <w:t>Jak se na to nastupuje?</w:t>
      </w:r>
      <w:r>
        <w:t>“</w:t>
      </w:r>
    </w:p>
    <w:p w:rsidR="00181DFF" w:rsidRDefault="00181DFF" w:rsidP="00181DFF">
      <w:pPr>
        <w:pStyle w:val="Text"/>
      </w:pPr>
      <w:r w:rsidRPr="0018466C">
        <w:t xml:space="preserve">Řekla jsem jí: </w:t>
      </w:r>
      <w:r>
        <w:t>„</w:t>
      </w:r>
      <w:r w:rsidRPr="0018466C">
        <w:t>Raději se chyťte oběma rukama; já vezmu zavazadla.</w:t>
      </w:r>
      <w:r>
        <w:t>“</w:t>
      </w:r>
      <w:r w:rsidRPr="0018466C">
        <w:t xml:space="preserve"> Svázala jsem jejich rukojeti dohromady a šla první.</w:t>
      </w:r>
    </w:p>
    <w:p w:rsidR="00181DFF" w:rsidRDefault="00181DFF" w:rsidP="00181DFF">
      <w:pPr>
        <w:pStyle w:val="Text"/>
      </w:pPr>
      <w:r w:rsidRPr="0018466C">
        <w:t xml:space="preserve">Když jsme se dostaly dolů, celá se chvěla. </w:t>
      </w:r>
      <w:r>
        <w:t>„</w:t>
      </w:r>
      <w:r w:rsidRPr="0018466C">
        <w:t>Zatraceně, Cesmíno, jak to můžeš vydržet? Nestýská se ti někdy po domově?</w:t>
      </w:r>
      <w:r>
        <w:t>“</w:t>
      </w:r>
    </w:p>
    <w:p w:rsidR="00181DFF" w:rsidRDefault="00181DFF" w:rsidP="00181DFF">
      <w:pPr>
        <w:pStyle w:val="Text"/>
      </w:pPr>
      <w:r w:rsidRPr="0018466C">
        <w:lastRenderedPageBreak/>
        <w:t xml:space="preserve">Turistická otázka číslo šest… Řekla jsem: </w:t>
      </w:r>
      <w:r>
        <w:t>„</w:t>
      </w:r>
      <w:r w:rsidRPr="0018466C">
        <w:t>Už jsem na Zemi byla,</w:t>
      </w:r>
      <w:r>
        <w:t>“</w:t>
      </w:r>
      <w:r w:rsidRPr="0018466C">
        <w:t xml:space="preserve"> a nechala to tak. Před dvěma lety jsem byla s mámou na návštěvě u naší tetičky v Omaze a bylo to </w:t>
      </w:r>
      <w:r w:rsidRPr="0018466C">
        <w:rPr>
          <w:i/>
        </w:rPr>
        <w:t>příšerné –</w:t>
      </w:r>
      <w:r w:rsidRPr="0018466C">
        <w:t xml:space="preserve"> horko a zima a špína a všude spoustu odporného hmyzu. Vážila jsem nejmíň tunu, všechno mě bolelo a moje teta mě pořád nutila, abych šla ven a cvičila, když všechno, co jsem chtěla, bylo lehnout si do vany s vodou a být tam tiše nešťastná. Také jsem dostala sennou rýmu. Pravděpodobné jste o senné rýmě nikdy neslyšeli – neumřete na ni, ale přejete si, aby ano.</w:t>
      </w:r>
    </w:p>
    <w:p w:rsidR="00181DFF" w:rsidRDefault="00181DFF" w:rsidP="00181DFF">
      <w:pPr>
        <w:pStyle w:val="Text"/>
      </w:pPr>
      <w:r w:rsidRPr="0018466C">
        <w:t xml:space="preserve">Původně se předpokládalo, že budu chodit do dívčí soukromé školy, ale zavolala jsem tátovi a řekla jsem mu, že jsem zoufalá, aby mé vzal zpátky domů. Krtci nikdy nepochopí, že to </w:t>
      </w:r>
      <w:r w:rsidRPr="0018466C">
        <w:rPr>
          <w:i/>
        </w:rPr>
        <w:t>oni</w:t>
      </w:r>
      <w:r w:rsidRPr="0018466C">
        <w:t xml:space="preserve"> žijí divně. Ale krtci jsou krtci, zatímco luňáci jsou luňáci a pravděpodobně nikdy nenajdou společnou řeč.</w:t>
      </w:r>
    </w:p>
    <w:p w:rsidR="00181DFF" w:rsidRDefault="00181DFF" w:rsidP="00181DFF">
      <w:pPr>
        <w:pStyle w:val="Text"/>
      </w:pPr>
      <w:r w:rsidRPr="0018466C">
        <w:t>Jako všechny lepší hotely je Zurich v tlakovém oddělení jedna na západní straně, takže má výhled na Zemi. Pomohla jsem slečně Brentwoodové zaregistrovat se u roborecepčn</w:t>
      </w:r>
      <w:r>
        <w:t>í</w:t>
      </w:r>
      <w:r w:rsidRPr="0018466C">
        <w:t xml:space="preserve">ho a najít jí pokoj; měl svůj vlastni průzor. Šla rovnou k němu a začala vyvalovat oči na Zemi a dělat </w:t>
      </w:r>
      <w:r w:rsidRPr="0018466C">
        <w:rPr>
          <w:i/>
        </w:rPr>
        <w:t>óóó!</w:t>
      </w:r>
      <w:r w:rsidRPr="0018466C">
        <w:t xml:space="preserve"> a </w:t>
      </w:r>
      <w:r w:rsidRPr="0018466C">
        <w:rPr>
          <w:i/>
        </w:rPr>
        <w:t>ach!</w:t>
      </w:r>
      <w:r w:rsidRPr="0018466C">
        <w:t xml:space="preserve"> Podívala jsem se jí přes rameno a uviděla jsem, že je několik minut po třinácti; západ slunce zrovna klouzal ke špičce Indie – dost brzy na to zbavit se klienta. </w:t>
      </w:r>
      <w:r>
        <w:t>„</w:t>
      </w:r>
      <w:r w:rsidRPr="0018466C">
        <w:t>Bude to všechno, slečno Brentwoodová?</w:t>
      </w:r>
      <w:r>
        <w:t>“</w:t>
      </w:r>
    </w:p>
    <w:p w:rsidR="00181DFF" w:rsidRDefault="00181DFF" w:rsidP="00181DFF">
      <w:pPr>
        <w:pStyle w:val="Text"/>
      </w:pPr>
      <w:r w:rsidRPr="0018466C">
        <w:t xml:space="preserve">Místo odpovědi řekla uchváceně: </w:t>
      </w:r>
      <w:r>
        <w:t>„</w:t>
      </w:r>
      <w:r w:rsidRPr="0018466C">
        <w:t>Cesmíno, není to ten nejkrásnější pohled, jaký jsi kdy viděla?</w:t>
      </w:r>
      <w:r>
        <w:t>“</w:t>
      </w:r>
    </w:p>
    <w:p w:rsidR="00181DFF" w:rsidRDefault="00181DFF" w:rsidP="00181DFF">
      <w:pPr>
        <w:pStyle w:val="Text"/>
      </w:pPr>
      <w:r>
        <w:t>„</w:t>
      </w:r>
      <w:r w:rsidRPr="0018466C">
        <w:t>Je to hezké,</w:t>
      </w:r>
      <w:r>
        <w:t>“</w:t>
      </w:r>
      <w:r w:rsidRPr="0018466C">
        <w:t xml:space="preserve"> přisvědčila jsem. Výhled ven je poněkud jednotvárný a zpestřuje ho jen Země visící na nebi – ale turisté vždycky zírají na Zemi, i když z ní právě přiletěli. Koneckonců, Země je doopravdy hezká. Měnící se počasí je zajímavé, pokud se na to díváte z dálky. Už jste někdy prožili léto v Omaze?</w:t>
      </w:r>
    </w:p>
    <w:p w:rsidR="00181DFF" w:rsidRDefault="00181DFF" w:rsidP="00181DFF">
      <w:pPr>
        <w:pStyle w:val="Text"/>
      </w:pPr>
      <w:r>
        <w:t>„</w:t>
      </w:r>
      <w:r w:rsidRPr="0018466C">
        <w:t>Je to nádherné,</w:t>
      </w:r>
      <w:r>
        <w:t>“</w:t>
      </w:r>
      <w:r w:rsidRPr="0018466C">
        <w:t xml:space="preserve"> zašeptala.</w:t>
      </w:r>
    </w:p>
    <w:p w:rsidR="00181DFF" w:rsidRDefault="00181DFF" w:rsidP="00181DFF">
      <w:pPr>
        <w:pStyle w:val="Text"/>
      </w:pPr>
      <w:r>
        <w:t>„</w:t>
      </w:r>
      <w:r w:rsidRPr="0018466C">
        <w:t>Jistě,</w:t>
      </w:r>
      <w:r>
        <w:t>“</w:t>
      </w:r>
      <w:r w:rsidRPr="0018466C">
        <w:t xml:space="preserve"> souhlasila jsem. </w:t>
      </w:r>
      <w:r>
        <w:t>„</w:t>
      </w:r>
      <w:r w:rsidRPr="0018466C">
        <w:t>Chcete někam jít? Nebo mi podepíšete kartu?</w:t>
      </w:r>
      <w:r>
        <w:t>“</w:t>
      </w:r>
    </w:p>
    <w:p w:rsidR="00181DFF" w:rsidRDefault="00181DFF" w:rsidP="00181DFF">
      <w:pPr>
        <w:pStyle w:val="Text"/>
      </w:pPr>
      <w:r>
        <w:t>„</w:t>
      </w:r>
      <w:r w:rsidRPr="0018466C">
        <w:t xml:space="preserve">Cože? Promiň, trochu jsem se zasnila. Ne, teď ne – vlastně ano, chci! Cesmíno, já chci jít </w:t>
      </w:r>
      <w:r w:rsidRPr="0018466C">
        <w:rPr>
          <w:i/>
        </w:rPr>
        <w:t>tam</w:t>
      </w:r>
      <w:r>
        <w:rPr>
          <w:i/>
        </w:rPr>
        <w:t>!</w:t>
      </w:r>
      <w:r w:rsidRPr="0018466C">
        <w:t xml:space="preserve"> Musím tam jít! Je ještě čas? Jak dlouho ještě bude světlo?</w:t>
      </w:r>
      <w:r>
        <w:t>“</w:t>
      </w:r>
    </w:p>
    <w:p w:rsidR="00181DFF" w:rsidRDefault="00181DFF" w:rsidP="00181DFF">
      <w:pPr>
        <w:pStyle w:val="Text"/>
      </w:pPr>
      <w:r>
        <w:t>„</w:t>
      </w:r>
      <w:r w:rsidRPr="0018466C">
        <w:t>Huh? Slunce zapadá za dva dny.</w:t>
      </w:r>
      <w:r>
        <w:t>“</w:t>
      </w:r>
    </w:p>
    <w:p w:rsidR="00181DFF" w:rsidRDefault="00181DFF" w:rsidP="00181DFF">
      <w:pPr>
        <w:pStyle w:val="Text"/>
      </w:pPr>
      <w:r w:rsidRPr="0018466C">
        <w:lastRenderedPageBreak/>
        <w:t xml:space="preserve">Překvapeně se na mne podívala. </w:t>
      </w:r>
      <w:r>
        <w:t>„</w:t>
      </w:r>
      <w:r w:rsidRPr="0018466C">
        <w:t>Jak kuriózní. Cesmíno, můžeš nám opatřit kosmické obleky? Chci jít ven.</w:t>
      </w:r>
      <w:r>
        <w:t>“</w:t>
      </w:r>
    </w:p>
    <w:p w:rsidR="00181DFF" w:rsidRDefault="00181DFF" w:rsidP="00181DFF">
      <w:pPr>
        <w:pStyle w:val="Text"/>
      </w:pPr>
      <w:r w:rsidRPr="0018466C">
        <w:t xml:space="preserve">Ani jsem nemrkla – jsem na turisty zvyklá. Řekla bych, že jim tlakový oblek připadá stejně jako kosmický. Prostě jsem řekla: </w:t>
      </w:r>
      <w:r>
        <w:t>„</w:t>
      </w:r>
      <w:r w:rsidRPr="0018466C">
        <w:t>My děvčata nemáme na vnější prostor licenci. Ale můžu zavolat kamarádovi.</w:t>
      </w:r>
      <w:r>
        <w:t>“</w:t>
      </w:r>
    </w:p>
    <w:p w:rsidR="00181DFF" w:rsidRDefault="00181DFF" w:rsidP="00181DFF">
      <w:pPr>
        <w:pStyle w:val="Text"/>
      </w:pPr>
      <w:r w:rsidRPr="0018466C">
        <w:t>Jeff Hardesty je mým parťákem v konstruování kosmických lodí, a tak dohazuji podobné věci jemu. Je</w:t>
      </w:r>
      <w:r>
        <w:t>f</w:t>
      </w:r>
      <w:r w:rsidRPr="0018466C">
        <w:t xml:space="preserve">fovi je osmnáct a chodí už na Goddardův institut, ale já dělám, co mohu, abych ho dohnala a mohli jsme si zařídit společnou firmu: </w:t>
      </w:r>
      <w:r>
        <w:t>‚</w:t>
      </w:r>
      <w:r w:rsidRPr="0018466C">
        <w:t>Jonášová &amp; Hardesty, konstrukce kosmických lodí.</w:t>
      </w:r>
      <w:r>
        <w:t>‘</w:t>
      </w:r>
      <w:r w:rsidRPr="0018466C">
        <w:t xml:space="preserve"> Jsem opravdu dobrá v matematice, což je v mém oboru základ, takže postupuju velice rychle. Mezitím navrhujeme lodi stejně.</w:t>
      </w:r>
    </w:p>
    <w:p w:rsidR="00181DFF" w:rsidRDefault="00181DFF" w:rsidP="00181DFF">
      <w:pPr>
        <w:pStyle w:val="Text"/>
      </w:pPr>
      <w:r w:rsidRPr="0018466C">
        <w:t>Tohle jsem slečně Brentwoodové neřekla, protože turisti se většinou domnívají, že dívka mého věku nemůže být konstruktérem kosmických lodi.</w:t>
      </w:r>
    </w:p>
    <w:p w:rsidR="00181DFF" w:rsidRDefault="00181DFF" w:rsidP="00181DFF">
      <w:pPr>
        <w:pStyle w:val="Text"/>
      </w:pPr>
      <w:r w:rsidRPr="0018466C">
        <w:t>Jeff si rozepsal přednášky tak</w:t>
      </w:r>
      <w:r>
        <w:t xml:space="preserve">, </w:t>
      </w:r>
      <w:r w:rsidRPr="0018466C">
        <w:t xml:space="preserve">aby se mohl v úterý a čtvrtek věnovat průvodcovství; čeká většinou u Západní městské propusti a učí se mezi jednotlivými klienty. Sehnala jsem ho na videofonu šéfa propusti. Jeff se zašklebil a řekl: </w:t>
      </w:r>
      <w:r>
        <w:t>„</w:t>
      </w:r>
      <w:r w:rsidRPr="0018466C">
        <w:t>Ahoj, Přesný Modele.</w:t>
      </w:r>
      <w:r>
        <w:t>“</w:t>
      </w:r>
    </w:p>
    <w:p w:rsidR="00181DFF" w:rsidRDefault="00181DFF" w:rsidP="00181DFF">
      <w:pPr>
        <w:pStyle w:val="Text"/>
      </w:pPr>
      <w:r>
        <w:t>„</w:t>
      </w:r>
      <w:r w:rsidRPr="0018466C">
        <w:t>Ahoj, Mrtvá Váho. Můžeš vžit klienta?</w:t>
      </w:r>
      <w:r>
        <w:t>“</w:t>
      </w:r>
    </w:p>
    <w:p w:rsidR="00181DFF" w:rsidRDefault="00181DFF" w:rsidP="00181DFF">
      <w:pPr>
        <w:pStyle w:val="Text"/>
      </w:pPr>
      <w:r>
        <w:t>„</w:t>
      </w:r>
      <w:r w:rsidRPr="0018466C">
        <w:t>No, myslel jsem, že budu provádět jednu rodinku, ale opozdili se.</w:t>
      </w:r>
      <w:r>
        <w:t>“</w:t>
      </w:r>
    </w:p>
    <w:p w:rsidR="00181DFF" w:rsidRDefault="00181DFF" w:rsidP="00181DFF">
      <w:pPr>
        <w:pStyle w:val="Text"/>
      </w:pPr>
      <w:r>
        <w:t>„</w:t>
      </w:r>
      <w:r w:rsidRPr="0018466C">
        <w:t>Zruš je. Slečno Brentwoodova… postavte se prosím do snímaného pole. Dovolte, abych vám představila pana Hardestyho.</w:t>
      </w:r>
      <w:r>
        <w:t>“</w:t>
      </w:r>
    </w:p>
    <w:p w:rsidR="00181DFF" w:rsidRDefault="00181DFF" w:rsidP="00181DFF">
      <w:pPr>
        <w:pStyle w:val="Text"/>
      </w:pPr>
      <w:r w:rsidRPr="0018466C">
        <w:t xml:space="preserve">Jeff vypoulil oči a já se začala cítit rozpačité. Prostě mě nenapadlo, že by Jeffa mohla zaujmout </w:t>
      </w:r>
      <w:r w:rsidRPr="0018466C">
        <w:rPr>
          <w:i/>
        </w:rPr>
        <w:t>krtčice…</w:t>
      </w:r>
      <w:r w:rsidRPr="0018466C">
        <w:t xml:space="preserve"> ačkoliv je třeba počítat s tím, že muži jsou v takových věcech otroci své tělesné biochemie. Věděla jsem, že je mimořádně pohledná, ale připadalo mi vyloučené, že by Jeffa mohla zaujmout nějaká krtčice, jakkoliv esteticky vyhlížející. Vždyť ani nemluvili našim jazykem!</w:t>
      </w:r>
    </w:p>
    <w:p w:rsidR="00181DFF" w:rsidRDefault="00181DFF" w:rsidP="00181DFF">
      <w:pPr>
        <w:pStyle w:val="Text"/>
      </w:pPr>
      <w:r w:rsidRPr="0018466C">
        <w:t>Co se Jeffa týče, nemám žádné romantické představy; jsme prostě partneři. Ale všechno co se týká firmy Jonesová &amp; Hardesty se týká i mne.</w:t>
      </w:r>
    </w:p>
    <w:p w:rsidR="00181DFF" w:rsidRDefault="00181DFF" w:rsidP="00181DFF">
      <w:pPr>
        <w:pStyle w:val="Text"/>
      </w:pPr>
      <w:r w:rsidRPr="0018466C">
        <w:t xml:space="preserve">Když jsme se o chvíli později sešli u Západní propusti, zakoktával se tím nechutným způsobem nadržených puberťáků. </w:t>
      </w:r>
      <w:r w:rsidRPr="0018466C">
        <w:lastRenderedPageBreak/>
        <w:t>Styděla jsem se za něj a vůbec poprvé jsem začala mít obavy. Proč jsou muži tak dětinští?</w:t>
      </w:r>
    </w:p>
    <w:p w:rsidR="00181DFF" w:rsidRDefault="00181DFF" w:rsidP="00181DFF">
      <w:pPr>
        <w:pStyle w:val="Text"/>
      </w:pPr>
      <w:r w:rsidRPr="0018466C">
        <w:t xml:space="preserve">Zdálo se, že slečně Brentwoodové jeho chování nevadí. Jeff je kus chlapa; když si oblékl skafandr, vypadal jako Ledový obr z </w:t>
      </w:r>
      <w:r w:rsidRPr="0018466C">
        <w:rPr>
          <w:i/>
        </w:rPr>
        <w:t>Dus Rheingold;</w:t>
      </w:r>
      <w:r w:rsidRPr="0018466C">
        <w:t xml:space="preserve"> usmála se na něj a poděkovala mu, že se jí ujal. Ztuhl ještě víc a vykoktal, že je to pro něj potěšení.</w:t>
      </w:r>
    </w:p>
    <w:p w:rsidR="00181DFF" w:rsidRDefault="00181DFF" w:rsidP="00181DFF">
      <w:pPr>
        <w:pStyle w:val="Text"/>
      </w:pPr>
      <w:r w:rsidRPr="0018466C">
        <w:t>Mám u Západní propusti svůj tlakový oblek, takže když předám klienta Jeffovi, může mne pozvat, abych se k nim připojila. Tentokrát na mne stěží promluvil a hlas měl přitom ledově chladný. Přesto jsem jí pomohla vyzvednout oblek a odvedla ji do šatny, kde jsem jí ho pomohla obléct. Tyhle obleky k pronajmutí je třeba velice přesně seřídit, jinak vás začnou píchat a tlačit do nejcitlivějších míst, sotva s nimi vyjdete do vakua… kromě toho jsou v nich věci, které by dívce měla vysvětlit raději zase dívka.</w:t>
      </w:r>
    </w:p>
    <w:p w:rsidR="00181DFF" w:rsidRDefault="00181DFF" w:rsidP="00181DFF">
      <w:pPr>
        <w:pStyle w:val="Text"/>
      </w:pPr>
      <w:r w:rsidRPr="0018466C">
        <w:t>Když jsem s ní vyšla ven, aniž bych si vzala svůj tlakový oblek, Jeff se mě ani nezeptal, proč ho nemám – prostě ji vzal za ruku a vykročili spolu k propusti. Musela jsem je doběhnout a nechat ji podepsat svou tarifní kartu.</w:t>
      </w:r>
    </w:p>
    <w:p w:rsidR="00181DFF" w:rsidRDefault="00181DFF" w:rsidP="00181DFF">
      <w:pPr>
        <w:pStyle w:val="Text"/>
      </w:pPr>
      <w:r w:rsidRPr="0018466C">
        <w:t>Dny, které následovaly, byly ty nejdelší v mém životě. Jeffa jsem viděla jen jednou… na skluzavce k Dianině bulváru jak mířil opačným směrem. Ona byla s ním.</w:t>
      </w:r>
    </w:p>
    <w:p w:rsidR="00181DFF" w:rsidRDefault="00181DFF" w:rsidP="00181DFF">
      <w:pPr>
        <w:pStyle w:val="Text"/>
      </w:pPr>
      <w:r w:rsidRPr="0018466C">
        <w:t>Ačkoliv jsem se s ním nevídala, věděla jsem, co dělá. Přerušil přednášky a vzal ji do Zemské vyhlídky na Duncan Hines. Moje starost to nebyla – doufala jsem, že až ho bude učit tančit, bude mít víc štěstí než já. Jeff je svobodný občan, a pokud ze sebe chce udělat naprostého hlupáka, že vynechává školu a připravuje se o spánek kvůli vypolštářované krtčici, je to jeho věc.</w:t>
      </w:r>
    </w:p>
    <w:p w:rsidR="00181DFF" w:rsidRDefault="00181DFF" w:rsidP="00181DFF">
      <w:pPr>
        <w:pStyle w:val="Text"/>
      </w:pPr>
      <w:r w:rsidRPr="0018466C">
        <w:t>Ale nebude zanedbávat firemní záležitosti!</w:t>
      </w:r>
    </w:p>
    <w:p w:rsidR="00181DFF" w:rsidRDefault="00181DFF" w:rsidP="00181DFF">
      <w:pPr>
        <w:pStyle w:val="Text"/>
      </w:pPr>
      <w:r w:rsidRPr="0018466C">
        <w:t xml:space="preserve">Firma Jonesová &amp; Hardesty měla práce nad hlavu, protože jsme navrhovali kosmickou loď </w:t>
      </w:r>
      <w:r w:rsidRPr="0018466C">
        <w:rPr>
          <w:i/>
        </w:rPr>
        <w:t>Prometeus.</w:t>
      </w:r>
      <w:r w:rsidRPr="0018466C">
        <w:t xml:space="preserve"> Na tom projektu jsme otročili už rok, a dokonce jsme kvůli němu nelétali častěji než dvakrát týdně – a to už je oběť.</w:t>
      </w:r>
    </w:p>
    <w:p w:rsidR="00181DFF" w:rsidRDefault="00181DFF" w:rsidP="00181DFF">
      <w:pPr>
        <w:pStyle w:val="Text"/>
      </w:pPr>
      <w:r w:rsidRPr="0018466C">
        <w:t xml:space="preserve">Samozřejmě, dnes si nemůžete postavit kosmickou loď, kvůli zdrojům energie. Ale táta si myslí, že brzy dojde k technickému průlomu a budou postaveny energetické zdroje na principu přímé přeměny hmoty – což znamená kosmické lodi. Táta by to měl vědět – </w:t>
      </w:r>
      <w:r w:rsidRPr="0018466C">
        <w:lastRenderedPageBreak/>
        <w:t>je lunárním šéfinženýrem pro kosmickou dopravu a zároveň lektorem v Goddardově institutu. A tak jsme Jeff a já konstruovali soběstačnou kosmickou loď na základě předpokladu: obytné kajuty, pomocné provozy, ordinaci, laboratoře – prostě všechno.</w:t>
      </w:r>
    </w:p>
    <w:p w:rsidR="00181DFF" w:rsidRDefault="00181DFF" w:rsidP="00181DFF">
      <w:pPr>
        <w:pStyle w:val="Text"/>
      </w:pPr>
      <w:r w:rsidRPr="0018466C">
        <w:t>Táta to považuje jen za cvičení, ale máma ví něco jiného – moje matka je matematická chemička u General Sythetics Luna a je skoro stejně chytrá jako já. Ví, že Jonesová &amp; Hardesty plánují být připraveni dokončit svůj projekt, zatímco ostatní konstruktéři se jen tak poflakují.</w:t>
      </w:r>
    </w:p>
    <w:p w:rsidR="00181DFF" w:rsidRDefault="00181DFF" w:rsidP="00181DFF">
      <w:pPr>
        <w:pStyle w:val="Text"/>
      </w:pPr>
      <w:r w:rsidRPr="0018466C">
        <w:t xml:space="preserve">Proto jsem byla tak naštvaná, když Jeff marnil čas s tou krtčici. Obvykle jsme pracovali každou volnou minutu. Jeff se objevil hned po obědě, udělali jsme si domácí úkoly a pak jsme se vrhli na skutečnou práci na </w:t>
      </w:r>
      <w:r w:rsidRPr="0018466C">
        <w:rPr>
          <w:i/>
        </w:rPr>
        <w:t>Prometeovi…</w:t>
      </w:r>
      <w:r w:rsidRPr="0018466C">
        <w:t xml:space="preserve"> navzájem jsme si překontrolovali výpočty, ohnivě jsme se přeli o detaily a náramně jsme si při tom užívali. Ale ten den, kdy jsem ho představila Ariel Breňtwoodové, přestal docházet. Dodělala jsem úkoly a zrovna uvažovala, jestli začít nebo počkat na Jeffa – chystali jsme se provézt zásadní změnu ve štítu elektrárny – když mi zavolala jeho matka. </w:t>
      </w:r>
      <w:r>
        <w:t>„</w:t>
      </w:r>
      <w:r w:rsidRPr="0018466C">
        <w:t>Jeff mě požádal, abych ti zazvonila, zlato. Šel na večeři se svou klientkou a vzkazuje ti, že dnes nepřijde.</w:t>
      </w:r>
      <w:r>
        <w:t>“</w:t>
      </w:r>
    </w:p>
    <w:p w:rsidR="00181DFF" w:rsidRDefault="00181DFF" w:rsidP="00181DFF">
      <w:pPr>
        <w:pStyle w:val="Text"/>
      </w:pPr>
      <w:r w:rsidRPr="0018466C">
        <w:t xml:space="preserve">Paní Hardestyová se na mne dívala tak, že jsem zrozpačitěla a řekla: </w:t>
      </w:r>
      <w:r>
        <w:t>„</w:t>
      </w:r>
      <w:r w:rsidRPr="0018466C">
        <w:t>Jeff si myslel, že na něj budu čekat? Má asi trochu zmatek v diáři.</w:t>
      </w:r>
      <w:r>
        <w:t>“</w:t>
      </w:r>
      <w:r w:rsidRPr="0018466C">
        <w:t xml:space="preserve"> Nemyslím, že mi uvěřila; přisvědčila až příliš rychle.</w:t>
      </w:r>
    </w:p>
    <w:p w:rsidR="00181DFF" w:rsidRDefault="00181DFF" w:rsidP="00181DFF">
      <w:pPr>
        <w:pStyle w:val="Text"/>
      </w:pPr>
      <w:r w:rsidRPr="0018466C">
        <w:t>Celý týden jsem se proti své vůli přesvědčovala, že firma Jonesová &amp; Hardesty spěje k likvidaci. Jeff už nezrušil žádnou další schůzku – jak by taky mohl zrušit schůzku, kterou si ani nenaplánoval? – ale ve čtvrtek odpoledne jsme vždycky chodili létat, pokud jeden z nás neprůvodcoval. Nezavolal mi. Ach, věděla jsem, kde byl; učil ji bruslit ve Fingalově jeskyni.</w:t>
      </w:r>
    </w:p>
    <w:p w:rsidR="00181DFF" w:rsidRDefault="00181DFF" w:rsidP="00181DFF">
      <w:pPr>
        <w:pStyle w:val="Text"/>
      </w:pPr>
      <w:r w:rsidRPr="0018466C">
        <w:t xml:space="preserve">Zůstala jsem doma a pracovala na </w:t>
      </w:r>
      <w:r w:rsidRPr="0018466C">
        <w:rPr>
          <w:i/>
        </w:rPr>
        <w:t>Prometeovi,</w:t>
      </w:r>
      <w:r w:rsidRPr="0018466C">
        <w:t xml:space="preserve"> přepočítávajíc hmotnosti a momenty síly pro hydroponické skleníky a sklady na základně pozměněného štítu. Ale dvakrát jsem se spletla a musela jsem se podívat do logaritmických tabulek, místo abych si je prostě pamatovala… byla jsem tak zvyklá se o všechno s Jeffem hádat, že jsem skoro nemohla pracovat.</w:t>
      </w:r>
    </w:p>
    <w:p w:rsidR="00181DFF" w:rsidRDefault="00181DFF" w:rsidP="00181DFF">
      <w:pPr>
        <w:pStyle w:val="Text"/>
      </w:pPr>
      <w:r w:rsidRPr="0018466C">
        <w:lastRenderedPageBreak/>
        <w:t xml:space="preserve">Nakonec jsem se podívala na tabulku výkresu, který jsem opravovala. Stálo tam </w:t>
      </w:r>
      <w:r>
        <w:t>‚</w:t>
      </w:r>
      <w:r w:rsidRPr="0018466C">
        <w:t>Jonesová &amp; Hardesty</w:t>
      </w:r>
      <w:r>
        <w:t>‘</w:t>
      </w:r>
      <w:r w:rsidRPr="0018466C">
        <w:t xml:space="preserve">, jako na všech ostatních. Řekla jsem si: </w:t>
      </w:r>
      <w:r>
        <w:t>‚</w:t>
      </w:r>
      <w:r w:rsidRPr="0018466C">
        <w:t>Cesmíno Jonesová, přestaň obelhávat sama sebe; tohle je prostě konec. Vždycky jsi věděla, že to tak s Jeffem jednou dopadne.</w:t>
      </w:r>
      <w:r>
        <w:t>‘</w:t>
      </w:r>
    </w:p>
    <w:p w:rsidR="00181DFF" w:rsidRDefault="00181DFF" w:rsidP="00181DFF">
      <w:pPr>
        <w:pStyle w:val="Text"/>
      </w:pPr>
      <w:r>
        <w:t>‚</w:t>
      </w:r>
      <w:r w:rsidRPr="0018466C">
        <w:t xml:space="preserve">Samozřejmě… ale </w:t>
      </w:r>
      <w:r w:rsidRPr="0018466C">
        <w:rPr>
          <w:i/>
        </w:rPr>
        <w:t>krtčice…</w:t>
      </w:r>
      <w:r>
        <w:rPr>
          <w:i/>
        </w:rPr>
        <w:t>‘</w:t>
      </w:r>
    </w:p>
    <w:p w:rsidR="00181DFF" w:rsidRDefault="00181DFF" w:rsidP="00181DFF">
      <w:pPr>
        <w:pStyle w:val="Text"/>
      </w:pPr>
      <w:r>
        <w:t>‚</w:t>
      </w:r>
      <w:r w:rsidRPr="0018466C">
        <w:t xml:space="preserve">Jenže je to </w:t>
      </w:r>
      <w:r w:rsidRPr="0018466C">
        <w:rPr>
          <w:i/>
        </w:rPr>
        <w:t>tak.</w:t>
      </w:r>
      <w:r w:rsidRPr="0018466C">
        <w:t xml:space="preserve"> Co jsi to za inženýra, když nedokážeš akceptovat fakta? Je krásná a bohatá – přesvědčí svého otce, aby mu dal práci na Zemi. Slyšíš mě? </w:t>
      </w:r>
      <w:r w:rsidRPr="0018466C">
        <w:rPr>
          <w:i/>
        </w:rPr>
        <w:t>Na Zemi!</w:t>
      </w:r>
      <w:r w:rsidRPr="0018466C">
        <w:t xml:space="preserve"> Tak si hledej jiného parťáka… nebo se udělej sama pro sebe.</w:t>
      </w:r>
      <w:r>
        <w:t>‘</w:t>
      </w:r>
    </w:p>
    <w:p w:rsidR="00181DFF" w:rsidRDefault="00181DFF" w:rsidP="00181DFF">
      <w:pPr>
        <w:pStyle w:val="Text"/>
      </w:pPr>
      <w:r w:rsidRPr="0018466C">
        <w:t xml:space="preserve">Vymazala jsem </w:t>
      </w:r>
      <w:r>
        <w:t>‚</w:t>
      </w:r>
      <w:r w:rsidRPr="0018466C">
        <w:t>Jonesová &amp; Hardesty</w:t>
      </w:r>
      <w:r>
        <w:t>‘</w:t>
      </w:r>
      <w:r w:rsidRPr="0018466C">
        <w:t xml:space="preserve"> a napsala jsem </w:t>
      </w:r>
      <w:r>
        <w:t>‚</w:t>
      </w:r>
      <w:r w:rsidRPr="0018466C">
        <w:t>Jonesová &amp; spol.</w:t>
      </w:r>
      <w:r>
        <w:t>‘</w:t>
      </w:r>
      <w:r w:rsidRPr="0018466C">
        <w:t xml:space="preserve"> Chvíli jsem se na to dívala a pak jsem začala gumovat i to – jenže se to rozmazalo; ukápla mi na to slza. To bylo směšné!</w:t>
      </w:r>
    </w:p>
    <w:p w:rsidR="00181DFF" w:rsidRDefault="00181DFF" w:rsidP="00181DFF">
      <w:pPr>
        <w:pStyle w:val="Text"/>
      </w:pPr>
      <w:r w:rsidRPr="0018466C">
        <w:t xml:space="preserve">Následující úterý byli máma i táta na oběd doma, což bylo neobvyklé, protože táta většinou obědvá na kosmodromu. Normálně si vás táta ani nevšimne, pokud nejste kosmická loď, ale tentokrát dokonce zaznamenal, že jsem si objednala jen salát a ještě ho nedojedla. </w:t>
      </w:r>
      <w:r>
        <w:t>„</w:t>
      </w:r>
      <w:r w:rsidRPr="0018466C">
        <w:t>Na tvém talíři chybí dobrých osm set kalorií,</w:t>
      </w:r>
      <w:r>
        <w:t>“</w:t>
      </w:r>
      <w:r w:rsidRPr="0018466C">
        <w:t xml:space="preserve"> řekl, když to uviděl. </w:t>
      </w:r>
      <w:r>
        <w:t>„</w:t>
      </w:r>
      <w:r w:rsidRPr="0018466C">
        <w:t>Bez paliva se nedá akcelerovat – jsi v pořádku?</w:t>
      </w:r>
      <w:r>
        <w:t>“</w:t>
      </w:r>
    </w:p>
    <w:p w:rsidR="00181DFF" w:rsidRDefault="00181DFF" w:rsidP="00181DFF">
      <w:pPr>
        <w:pStyle w:val="Text"/>
      </w:pPr>
      <w:r>
        <w:t>„</w:t>
      </w:r>
      <w:r w:rsidRPr="0018466C">
        <w:t>Docela v pořádku, díky za optání,</w:t>
      </w:r>
      <w:r>
        <w:t>“</w:t>
      </w:r>
      <w:r w:rsidRPr="0018466C">
        <w:t xml:space="preserve"> odpověděla jsem důstojně.</w:t>
      </w:r>
    </w:p>
    <w:p w:rsidR="00181DFF" w:rsidRDefault="00181DFF" w:rsidP="00181DFF">
      <w:pPr>
        <w:pStyle w:val="Text"/>
      </w:pPr>
      <w:r>
        <w:t>„</w:t>
      </w:r>
      <w:r w:rsidRPr="0018466C">
        <w:t xml:space="preserve">Hmmm… </w:t>
      </w:r>
      <w:r>
        <w:t>teď</w:t>
      </w:r>
      <w:r w:rsidRPr="0018466C">
        <w:t xml:space="preserve"> když na to tak myslím, řekl bych, že posledních pár dní chodíš jako tělo bez duše. Možná bys potřebovala vyšetření.</w:t>
      </w:r>
      <w:r>
        <w:t>“</w:t>
      </w:r>
      <w:r w:rsidRPr="0018466C">
        <w:t xml:space="preserve"> Podíval se na mámu.</w:t>
      </w:r>
    </w:p>
    <w:p w:rsidR="00181DFF" w:rsidRDefault="00181DFF" w:rsidP="00181DFF">
      <w:pPr>
        <w:pStyle w:val="Text"/>
      </w:pPr>
      <w:r>
        <w:t>„</w:t>
      </w:r>
      <w:r w:rsidRPr="0018466C">
        <w:t>Nepotřebuju žádné vyšetření!</w:t>
      </w:r>
      <w:r>
        <w:t>“</w:t>
      </w:r>
      <w:r w:rsidRPr="0018466C">
        <w:t xml:space="preserve"> </w:t>
      </w:r>
      <w:r w:rsidRPr="0018466C">
        <w:rPr>
          <w:i/>
        </w:rPr>
        <w:t>Nechodila</w:t>
      </w:r>
      <w:r w:rsidRPr="0018466C">
        <w:t xml:space="preserve"> jsem jako tělo bez duše – copak nemá žena nárok na chvíli vysadit?</w:t>
      </w:r>
    </w:p>
    <w:p w:rsidR="00181DFF" w:rsidRDefault="00181DFF" w:rsidP="00181DFF">
      <w:pPr>
        <w:pStyle w:val="Text"/>
      </w:pPr>
      <w:r w:rsidRPr="0018466C">
        <w:t xml:space="preserve">Ale nestála jsem o to, aby na mě civěl nějaký doktor, a tak jsem dodala: </w:t>
      </w:r>
      <w:r>
        <w:t>„</w:t>
      </w:r>
      <w:r w:rsidRPr="0018466C">
        <w:t>Jím míň, protože chci jít dnes odpoledne létat. Ale pokud na tom trváš, objednám si ještě dušené a brambory a místo létání se raději pořádně vyspím!</w:t>
      </w:r>
      <w:r>
        <w:t>“</w:t>
      </w:r>
    </w:p>
    <w:p w:rsidR="00181DFF" w:rsidRDefault="00181DFF" w:rsidP="00181DFF">
      <w:pPr>
        <w:pStyle w:val="Text"/>
      </w:pPr>
      <w:r>
        <w:t>„</w:t>
      </w:r>
      <w:r w:rsidRPr="0018466C">
        <w:t>Ale no tak, uklidni se,</w:t>
      </w:r>
      <w:r>
        <w:t>“</w:t>
      </w:r>
      <w:r w:rsidRPr="0018466C">
        <w:t xml:space="preserve"> odpověděl táta. </w:t>
      </w:r>
      <w:r>
        <w:t>„</w:t>
      </w:r>
      <w:r w:rsidRPr="0018466C">
        <w:t>Nechci se ti plést do tvých věcí. Najez se, až se budeš vracet… a pozdrav za mě Jeffa.</w:t>
      </w:r>
      <w:r>
        <w:t>“</w:t>
      </w:r>
    </w:p>
    <w:p w:rsidR="00181DFF" w:rsidRDefault="00181DFF" w:rsidP="00181DFF">
      <w:pPr>
        <w:pStyle w:val="Text"/>
      </w:pPr>
      <w:r w:rsidRPr="0018466C">
        <w:t xml:space="preserve">Odpověděla jsem jenom: </w:t>
      </w:r>
      <w:r>
        <w:t>‚</w:t>
      </w:r>
      <w:r w:rsidRPr="0018466C">
        <w:t>OK</w:t>
      </w:r>
      <w:r>
        <w:t>‘</w:t>
      </w:r>
      <w:r w:rsidRPr="0018466C">
        <w:t xml:space="preserve"> a omluvila jsem se; styděla jsem se za to, že bez pana Jeffersona Hardestyho létat nemohu, ale nepřála jsem si o tom mluvit.</w:t>
      </w:r>
    </w:p>
    <w:p w:rsidR="00181DFF" w:rsidRDefault="00181DFF" w:rsidP="00181DFF">
      <w:pPr>
        <w:pStyle w:val="Text"/>
      </w:pPr>
      <w:r w:rsidRPr="0018466C">
        <w:t xml:space="preserve">Táta za mnou ještě zavolal: </w:t>
      </w:r>
      <w:r>
        <w:t>„</w:t>
      </w:r>
      <w:r w:rsidRPr="0018466C">
        <w:t>Vrať se včas na večeři,</w:t>
      </w:r>
      <w:r>
        <w:t>“</w:t>
      </w:r>
      <w:r w:rsidRPr="0018466C">
        <w:t xml:space="preserve"> a máma mu řekla: </w:t>
      </w:r>
      <w:r>
        <w:t>„</w:t>
      </w:r>
      <w:r w:rsidRPr="0018466C">
        <w:t>No tak, Jacobe –</w:t>
      </w:r>
      <w:r>
        <w:t>“</w:t>
      </w:r>
      <w:r w:rsidRPr="0018466C">
        <w:t xml:space="preserve"> a mně: </w:t>
      </w:r>
      <w:r>
        <w:t>„</w:t>
      </w:r>
      <w:r w:rsidRPr="0018466C">
        <w:t xml:space="preserve">Létej, dokud se neunavíš, má </w:t>
      </w:r>
      <w:r w:rsidRPr="0018466C">
        <w:lastRenderedPageBreak/>
        <w:t>drahá; alespoň nebudeš muset cvičit. Večeři ti nechám v ohřívači. Máš chuť na něco speciálního?</w:t>
      </w:r>
      <w:r>
        <w:t>“</w:t>
      </w:r>
    </w:p>
    <w:p w:rsidR="00181DFF" w:rsidRDefault="00181DFF" w:rsidP="00181DFF">
      <w:pPr>
        <w:pStyle w:val="Text"/>
      </w:pPr>
      <w:r>
        <w:t>„</w:t>
      </w:r>
      <w:r w:rsidRPr="0018466C">
        <w:t>Ne, objednej mi to, co sobě.</w:t>
      </w:r>
      <w:r>
        <w:t>“</w:t>
      </w:r>
      <w:r w:rsidRPr="0018466C">
        <w:t xml:space="preserve"> Jídlo mne prostě nezajímalo, což u mne nebylo obvyklé. Jak jsem mířila k Netopýří jeskyni, uvažovala jsem, jestli jsem něco nechytla. Ale tváře jsem neměla horké a žaludek mě nebolel, i když jsem neměla chuť k jídlu.</w:t>
      </w:r>
    </w:p>
    <w:p w:rsidR="00181DFF" w:rsidRDefault="00181DFF" w:rsidP="00181DFF">
      <w:pPr>
        <w:pStyle w:val="Text"/>
      </w:pPr>
      <w:r w:rsidRPr="0018466C">
        <w:t xml:space="preserve">Pak mne napadla hrozná myšlenka. Nemohlo to znamenat, že žárlím? </w:t>
      </w:r>
      <w:r w:rsidRPr="0018466C">
        <w:rPr>
          <w:i/>
        </w:rPr>
        <w:t>Já?</w:t>
      </w:r>
    </w:p>
    <w:p w:rsidR="00181DFF" w:rsidRDefault="00181DFF" w:rsidP="00181DFF">
      <w:pPr>
        <w:pStyle w:val="Text"/>
      </w:pPr>
      <w:r w:rsidRPr="0018466C">
        <w:t>To bylo nemyslitelné. Nejsem romantička; jsem cílevědomá žena. Jeff byl můj obchodní společník a přítel a pod mým vedením se mohl stát velkým raketovým konstruktérem, ale náš vztah byl čistě pracovní… vzájemný respekt ke schopnostem toho druhého bez jakýchkoliv milostných pletek. Cílevědomá žena si takové věci nemůže dovolit – jen si spočítejte, kolik vzácného času ztratila moje matka když měla mě!</w:t>
      </w:r>
    </w:p>
    <w:p w:rsidR="00181DFF" w:rsidRDefault="00181DFF" w:rsidP="00181DFF">
      <w:pPr>
        <w:pStyle w:val="Text"/>
      </w:pPr>
      <w:r w:rsidRPr="0018466C">
        <w:t>Ne, žárlivost to být nemohla; prostě se mi dělalo nanic z toho, že se můj parťák zahazuje s krtčicí. Jeff není moc bystrý, co se týče žen, a kromě toho, nikdy nebyl na Zemi, takže ji vidí trochu idealisticky. Kdyby se jí podařilo ho odlákat mezi Pozemšťany, firma Jonesová &amp; Hardesty by se zhroutila.</w:t>
      </w:r>
    </w:p>
    <w:p w:rsidR="00181DFF" w:rsidRDefault="00181DFF" w:rsidP="00181DFF">
      <w:pPr>
        <w:pStyle w:val="Text"/>
      </w:pPr>
      <w:r w:rsidRPr="0018466C">
        <w:t xml:space="preserve">A </w:t>
      </w:r>
      <w:r>
        <w:t>‚</w:t>
      </w:r>
      <w:r w:rsidRPr="0018466C">
        <w:t>Jonesová &amp; spol.</w:t>
      </w:r>
      <w:r>
        <w:t>‘</w:t>
      </w:r>
      <w:r w:rsidRPr="0018466C">
        <w:t xml:space="preserve"> mi nějak nepřipadala jako dobrá náhrada: </w:t>
      </w:r>
      <w:r w:rsidRPr="0018466C">
        <w:rPr>
          <w:i/>
        </w:rPr>
        <w:t>Prometeus</w:t>
      </w:r>
      <w:r w:rsidRPr="0018466C">
        <w:t xml:space="preserve"> nebude nikdy postaven.</w:t>
      </w:r>
    </w:p>
    <w:p w:rsidR="00181DFF" w:rsidRDefault="00181DFF" w:rsidP="00181DFF">
      <w:pPr>
        <w:pStyle w:val="Text"/>
      </w:pPr>
      <w:r w:rsidRPr="0018466C">
        <w:t>Už jsem byla v Netopýří jeskyni, když jsem dospěla k tomu ponurému závěru. Neměla jsem zrovna náladu na létání, ale stejně jsem šla do místnosti se skříňkami a vyzvedla si svoje křídla.</w:t>
      </w:r>
    </w:p>
    <w:p w:rsidR="00181DFF" w:rsidRDefault="00181DFF" w:rsidP="00181DFF">
      <w:pPr>
        <w:pStyle w:val="Text"/>
      </w:pPr>
      <w:r w:rsidRPr="0018466C">
        <w:t>Většina toho, co bylo napsáno o Netopýří jeskyni, nedělá moc dobrý dojem. Je to zásobní nádrž vzduchu pro město, jakou mají všechny kolonie – místo, odkud kompresory ukryté hluboko dole dopravuji vzduch tam, kde je ho potřeba. Máme prostě jen to štěstí, že tahle nádrž je dost velká, aby se v ní dalo létat. Nepostavili jsme si ji, ani nic podobného; je to jen velká sopečná bublina dvě míle v průměru, a kdyby se otevřela úplně, byl by to obyčejný kráter.</w:t>
      </w:r>
    </w:p>
    <w:p w:rsidR="00181DFF" w:rsidRDefault="00181DFF" w:rsidP="00181DFF">
      <w:pPr>
        <w:pStyle w:val="Text"/>
      </w:pPr>
      <w:r w:rsidRPr="0018466C">
        <w:t>Turisté nás někdy litují, protože nemáme žádnou možnost plavat. No, zkoušela jsem to v Omaze, ale voda se mi dostala do nosu a strašně jsem se vylekala. Voda je na pit</w:t>
      </w:r>
      <w:r>
        <w:t>í</w:t>
      </w:r>
      <w:r w:rsidRPr="0018466C">
        <w:t xml:space="preserve">, ne na hraní; já volím létání. Slyšela jsem krtky, kteří říkali: ano, </w:t>
      </w:r>
      <w:r w:rsidRPr="0018466C">
        <w:rPr>
          <w:i/>
        </w:rPr>
        <w:t>vznášeli</w:t>
      </w:r>
      <w:r w:rsidRPr="0018466C">
        <w:t xml:space="preserve"> jsme se, mockrát. Ale to </w:t>
      </w:r>
      <w:r w:rsidRPr="0018466C">
        <w:lastRenderedPageBreak/>
        <w:t xml:space="preserve">není </w:t>
      </w:r>
      <w:r w:rsidRPr="0018466C">
        <w:rPr>
          <w:i/>
        </w:rPr>
        <w:t>létání.</w:t>
      </w:r>
      <w:r w:rsidRPr="0018466C">
        <w:t xml:space="preserve"> Zkusila jsem to, o čem mluví oni, mezi White Sands a Omahou. Cítila jsem se hrozně a bylo mi z toho špatně. Je to nebezpečné.</w:t>
      </w:r>
    </w:p>
    <w:p w:rsidR="00181DFF" w:rsidRDefault="00181DFF" w:rsidP="00181DFF">
      <w:pPr>
        <w:pStyle w:val="Text"/>
      </w:pPr>
      <w:r w:rsidRPr="0018466C">
        <w:t>Boty a sukni jsem nechala ve skříňce a nazula jsem si na nohy ocasní plochy, pak jsem si oblékla křídla a požádala někoho, aby mi na zádech utáhl řemení. Moje křídla nejsou konfekční kondory; je to typ racek vyrobený na zakázku na mé rozložení váhy a mou velikost. Tátu stála moje křídla už pěknou sumičku, protože jsem z nich pořád vyrůstala, ale tahle poslední jsem si koupila sama z průvodcovských honorářů.</w:t>
      </w:r>
    </w:p>
    <w:p w:rsidR="00181DFF" w:rsidRDefault="00181DFF" w:rsidP="00181DFF">
      <w:pPr>
        <w:pStyle w:val="Text"/>
      </w:pPr>
      <w:r w:rsidRPr="0018466C">
        <w:t>Jsou báječná! – titanoslitinové vzpěry lehké a pevné jako ptačí kosti, zápěstní letky a rame</w:t>
      </w:r>
      <w:r>
        <w:t>nn</w:t>
      </w:r>
      <w:r w:rsidRPr="0018466C">
        <w:t>í klouby ke kompenzaci napětí, které normálně slouží jako pomocné plochy a automaticky se přepínají na přistávací klapky. Kostra křídel je potažena styrenovou péřovou folií s jednotlivými oddělenými brky a péry. Létají skoro sama.</w:t>
      </w:r>
    </w:p>
    <w:p w:rsidR="00181DFF" w:rsidRDefault="00181DFF" w:rsidP="00181DFF">
      <w:pPr>
        <w:pStyle w:val="Text"/>
      </w:pPr>
      <w:r w:rsidRPr="0018466C">
        <w:t>Složila jsem svá křídla a šla k propusti. Zatímco se otáčela, zvedla jsem levé křídlo a rychle ho otestovala – všimla jsem si, že má v poslední době tendenci trochu snášet. Ale letky se natáčely normálně, a tak jsem si řekla, že si musím dávat větší pozor, protože typ racek je mimořádně citlivý. Když se nade dveřmi rozsvítila zelená, křídla jsem zase složila a rozběhla se ven; přitom jsem se letmo podívala na barometr. Sedmnáct liber</w:t>
      </w:r>
      <w:r>
        <w:t xml:space="preserve"> </w:t>
      </w:r>
      <w:r w:rsidRPr="0018466C">
        <w:t xml:space="preserve">– o dvě víc než na Zemi v nulové nadmořské výšce a skoro dvakrát tolik než tady ve městě; v takových podmínkách by létal i pštros. Pocítila jsem soustrast se všemi krtky, kteří musí snášet šestinásobek normální váhy a nikdy, nikdy, </w:t>
      </w:r>
      <w:r w:rsidRPr="0018466C">
        <w:rPr>
          <w:i/>
        </w:rPr>
        <w:t>nikdy</w:t>
      </w:r>
      <w:r w:rsidRPr="0018466C">
        <w:t xml:space="preserve"> nezakusí pocit létání.</w:t>
      </w:r>
    </w:p>
    <w:p w:rsidR="00181DFF" w:rsidRDefault="00181DFF" w:rsidP="00181DFF">
      <w:pPr>
        <w:pStyle w:val="Text"/>
      </w:pPr>
      <w:r w:rsidRPr="0018466C">
        <w:t>Na Zemi bych nemohla ani já. Nosnost mých křídel je menší než libra na čtvereční stopu, ale tady vážím i s nimi pouhých dvacet liber. Na Zemi bych vážila dobrých sto, takže bych jimi mohla mávat donekonečna, a nikdy bych se nevznesla ani o palec.</w:t>
      </w:r>
    </w:p>
    <w:p w:rsidR="00181DFF" w:rsidRDefault="00181DFF" w:rsidP="00181DFF">
      <w:pPr>
        <w:pStyle w:val="Text"/>
      </w:pPr>
      <w:r w:rsidRPr="0018466C">
        <w:t>Cítila jsem se tak báječně, že jsem docela zapomněla na Jeffa a jeho zradu. Rozprostřela jsem křídla, rozběhla se, zachytila vítr – zvedla nohy a letěla jsem.</w:t>
      </w:r>
    </w:p>
    <w:p w:rsidR="00181DFF" w:rsidRDefault="00181DFF" w:rsidP="00181DFF">
      <w:pPr>
        <w:pStyle w:val="Text"/>
      </w:pPr>
      <w:r w:rsidRPr="0018466C">
        <w:t xml:space="preserve">Lehce jsem zamávala křídly a pak jsem klouzala k přívodu vzduchu uprostřed podlaží – říkáme tomu tam Dětský výtah, protože se tam dá plachtit až nahoru ke stropu a není při tom třeba ani </w:t>
      </w:r>
      <w:r w:rsidRPr="0018466C">
        <w:lastRenderedPageBreak/>
        <w:t>mávnout křídlem. Když jsem získala pocit, že jsem správně nakloněná, natočila jsem pravé letky, jemně zkorigovala a v pozvolných kruzích stoupala vzhůru ke stropu.</w:t>
      </w:r>
    </w:p>
    <w:p w:rsidR="00181DFF" w:rsidRDefault="00181DFF" w:rsidP="00181DFF">
      <w:pPr>
        <w:pStyle w:val="Text"/>
      </w:pPr>
      <w:r w:rsidRPr="0018466C">
        <w:t>O pár set stop výše jsem se rozhlédla. Jeskyně byla skoro prázdná, ve vzduchu nebylo víc než dvě stě lidí a asi stovka jich hřadovala na zemi; dost místa pro trochu akrobacie. A tak sotva jsem vystoupala do pěti set stop, vychýlila jsem se ze své dráhy a začala mávat křídly. Plachtění žádnou námahu nevyžaduje, ale aktivní létání ano, pokud si s ním dáváte tu práci. Při plachtění nese každá z mých rukou sotva deset liber – na Zemi dá víc práce ležet v posteli. Stoupat ve vzdušném proudu žádnou námahu nevyžaduje; postará se o to samotný tvar vašich křídel, pokud kolem nich necháte proudit vzduch.</w:t>
      </w:r>
    </w:p>
    <w:p w:rsidR="00181DFF" w:rsidRDefault="00181DFF" w:rsidP="00181DFF">
      <w:pPr>
        <w:pStyle w:val="Text"/>
      </w:pPr>
      <w:r w:rsidRPr="0018466C">
        <w:t>Dokonce i bez stoupavých proudů vyžaduje klouzavý let jen jemné pohyby vašich prstů; zvládla by to i slabá stará dáma. Zvedá vás rozdíl tlaků vzduchu, ale nemusíte to chápat; prostě trochu pohybujete letkami a vzduch vás nese, jako byste leželi na dokonale měkké posteli. Slyšela jsem, že je to něco jako veslování na zádi… nevím, na veslici jsem nikdy neplula. V Nebrasce jsem to sice mohla zkusit, ale neměla jsem zájem.</w:t>
      </w:r>
    </w:p>
    <w:p w:rsidR="00181DFF" w:rsidRDefault="00181DFF" w:rsidP="00181DFF">
      <w:pPr>
        <w:pStyle w:val="Text"/>
      </w:pPr>
      <w:r w:rsidRPr="0018466C">
        <w:t>Ale když chcete doopravdy létat, musíte mávat pažemi i rukama a dodávat pohybovou energii vlastními svaly. Místo aby tvar vašich nosných ploch měnily jen vnější letky (jako při plachtění), teď se při každém mávnutí natáčejí všechna péra; křídla už vás nenesou, ale ženou vás vpřed – zatímco vaši váhu nesou vaše ramena a podpaží.</w:t>
      </w:r>
    </w:p>
    <w:p w:rsidR="00181DFF" w:rsidRDefault="00181DFF" w:rsidP="00181DFF">
      <w:pPr>
        <w:pStyle w:val="Text"/>
      </w:pPr>
      <w:r w:rsidRPr="0018466C">
        <w:t>Takto můžete létat rychleji nebo stoupat nebo obojí, přičemž úhel letu řídíte nohama – přesněji řečeno ocasními plochami, které máte na nohou.</w:t>
      </w:r>
    </w:p>
    <w:p w:rsidR="00181DFF" w:rsidRDefault="00181DFF" w:rsidP="00181DFF">
      <w:pPr>
        <w:pStyle w:val="Text"/>
      </w:pPr>
      <w:r w:rsidRPr="0018466C">
        <w:t xml:space="preserve">Zní to velice složitě, ale není – prostě to </w:t>
      </w:r>
      <w:r w:rsidRPr="0018466C">
        <w:rPr>
          <w:i/>
        </w:rPr>
        <w:t>děláte.</w:t>
      </w:r>
      <w:r w:rsidRPr="0018466C">
        <w:t xml:space="preserve"> Létáte přesně jako létají ptáci. Ptačí mláďata se létat musí učit a moc jim to nejde. Jakmile se to však jednou naučíte, je to stejné prosté jako dýchat… a užijete si při tom víc legrace, než si dokážete představit!</w:t>
      </w:r>
    </w:p>
    <w:p w:rsidR="00181DFF" w:rsidRDefault="00181DFF" w:rsidP="00181DFF">
      <w:pPr>
        <w:pStyle w:val="Text"/>
      </w:pPr>
      <w:r w:rsidRPr="0018466C">
        <w:t xml:space="preserve">Mocnými údery křídel jsem vystoupala ke stropu, pak jsem zvětšila svůj úhel stoupání a natočila letky k plachtění – dokázala jsem plachtit strměji než většina jiných letců. Jsem malá, ale samý sval a létám už od svých šesti let. Když jsem se dostala až nahoru, </w:t>
      </w:r>
      <w:r w:rsidRPr="0018466C">
        <w:lastRenderedPageBreak/>
        <w:t xml:space="preserve">zakroužila jsem a rozhlédla se. Dole na zemi poblíž jižní zdi se pokoušelo plachtit několik turistů na křídlech – pokud se to vůbec dalo nazvat </w:t>
      </w:r>
      <w:r>
        <w:t>‚</w:t>
      </w:r>
      <w:r w:rsidRPr="0018466C">
        <w:t>křídla</w:t>
      </w:r>
      <w:r>
        <w:t>‘</w:t>
      </w:r>
      <w:r w:rsidRPr="0018466C">
        <w:t>. Návštěvnická galerie u západní zdi byla přeplněná civícími turisty. Napadlo mne, jestli je tam i Jeff a ta jeho Kirké, a rozhodla jsem se snést se dolů a zjistit to.</w:t>
      </w:r>
    </w:p>
    <w:p w:rsidR="00181DFF" w:rsidRDefault="00181DFF" w:rsidP="00181DFF">
      <w:pPr>
        <w:pStyle w:val="Text"/>
      </w:pPr>
      <w:r w:rsidRPr="0018466C">
        <w:t>Začala jsem strmě klesat a pak jsem zamířila ke galerii a v plné rychlosti prosvištěla kolem ní. Jeffa a jeho krtčici jsem nikde nezahlédla, ale nedívala jsem se, kam letím, a tak jsem přehlédla jiného letce a skoro jsem se s ním srazila. Všimla jsem si ho právě včas, abych zabrzdila a začala padat, a stálo mě to dobrých padesát stop, než jsem zase získala kontrolu nad křídly. Žádné zvláštní nebezpečí mi nehrozilo, protože galerie je ve výšce dvou set stop, ale vypadala jsem jako hlupák a byla to moje chyba; porušila jsem bezpečnostní zásadu.</w:t>
      </w:r>
    </w:p>
    <w:p w:rsidR="00181DFF" w:rsidRDefault="00181DFF" w:rsidP="00181DFF">
      <w:pPr>
        <w:pStyle w:val="Text"/>
      </w:pPr>
      <w:r w:rsidRPr="0018466C">
        <w:t>Neplatí tady mnoho zásad, ale jsou důležité; první z nich říká, že oranžová křídla mají vždycky přednost průletu – jsou to začátečníci. Tenhle letec sice oranžová křídla neměl, ale já mu vletěla do cesty. Letec vespod – nebo ten, kterému někdo přeme dráhu letu – nebo je blíž ke stěně</w:t>
      </w:r>
      <w:r>
        <w:t xml:space="preserve"> </w:t>
      </w:r>
      <w:r w:rsidRPr="0018466C">
        <w:t>– nebo zatáčí po směru hodinových ručiček, má také přednost průletu.</w:t>
      </w:r>
    </w:p>
    <w:p w:rsidR="00181DFF" w:rsidRDefault="00181DFF" w:rsidP="00181DFF">
      <w:pPr>
        <w:pStyle w:val="Text"/>
      </w:pPr>
      <w:r w:rsidRPr="0018466C">
        <w:t>Cítila jsem se hloupě a napadlo mne, kdo všechno mě při tom asi viděl, a tak jsem se vrátila stejnou cestou, ujistila se, že vzduch je čistý, pak jsem se ve vzduchu zastavila jako jestřáb, složila jsem křídla, zvedla ocas a řítila se k zemi jako kámen.</w:t>
      </w:r>
    </w:p>
    <w:p w:rsidR="00181DFF" w:rsidRDefault="00181DFF" w:rsidP="00181DFF">
      <w:pPr>
        <w:pStyle w:val="Text"/>
      </w:pPr>
      <w:r w:rsidRPr="0018466C">
        <w:t>Svůj pád jsem zastavila kousek před galerií, přičemž jsem sklonila a rozprostřela ocas tak prudce, že jsem cítila, jak se mi svaly na nohou uzlují, oběma křídly jsem zachytila vzduch. Potom jsem přešla do rychlého klouzavého letu kolem ochozu galerie. Viděla jsem, jak vyvalují oči, a pomyslela jsem si: tak, teď jsem jim ukázala!</w:t>
      </w:r>
    </w:p>
    <w:p w:rsidR="00181DFF" w:rsidRDefault="00181DFF" w:rsidP="00181DFF">
      <w:pPr>
        <w:pStyle w:val="Text"/>
      </w:pPr>
      <w:r w:rsidRPr="0018466C">
        <w:t xml:space="preserve">A právě v tu chvíli někdo přeťal dráhu </w:t>
      </w:r>
      <w:r w:rsidRPr="0018466C">
        <w:rPr>
          <w:i/>
        </w:rPr>
        <w:t>mně!</w:t>
      </w:r>
      <w:r w:rsidRPr="0018466C">
        <w:t xml:space="preserve"> Vzduchová vlna brzdícího letce mne skoro převrátila. Rychle jsem zamávala křídly, abych získala ztracenou rovnováhu, použila nějaká silnější slova k vyjádření svých aktuálních pocitů a pak jsem se ohlédla, kdo to byl. Okamžitě jsem poznala če</w:t>
      </w:r>
      <w:r>
        <w:t>rn</w:t>
      </w:r>
      <w:r w:rsidRPr="0018466C">
        <w:t xml:space="preserve">ozlatě vzorovaná křídla – Mary Muhlenburgová, moje nejlepší kamarádka. Zakroužila kolem mne a </w:t>
      </w:r>
      <w:r w:rsidRPr="0018466C">
        <w:lastRenderedPageBreak/>
        <w:t xml:space="preserve">postavila se na konečcích křídel. </w:t>
      </w:r>
      <w:r>
        <w:t>„</w:t>
      </w:r>
      <w:r w:rsidRPr="0018466C">
        <w:t>Ahoj, Cesmíno! Vystrašila jsem tě, co?</w:t>
      </w:r>
      <w:r>
        <w:t>“</w:t>
      </w:r>
    </w:p>
    <w:p w:rsidR="00181DFF" w:rsidRDefault="00181DFF" w:rsidP="00181DFF">
      <w:pPr>
        <w:pStyle w:val="Text"/>
      </w:pPr>
      <w:r>
        <w:t>„</w:t>
      </w:r>
      <w:r w:rsidRPr="0018466C">
        <w:t>To určitě! Raději si dávej pozor, jinak ti letmistr na měsíc zakáže létat.</w:t>
      </w:r>
      <w:r>
        <w:t>“</w:t>
      </w:r>
    </w:p>
    <w:p w:rsidR="00181DFF" w:rsidRDefault="00181DFF" w:rsidP="00181DFF">
      <w:pPr>
        <w:pStyle w:val="Text"/>
      </w:pPr>
      <w:r>
        <w:t>„</w:t>
      </w:r>
      <w:r w:rsidRPr="0018466C">
        <w:t>To těžko! Šel zrovna na kafe.</w:t>
      </w:r>
      <w:r>
        <w:t>“</w:t>
      </w:r>
    </w:p>
    <w:p w:rsidR="00181DFF" w:rsidRDefault="00181DFF" w:rsidP="00181DFF">
      <w:pPr>
        <w:pStyle w:val="Text"/>
      </w:pPr>
      <w:r w:rsidRPr="0018466C">
        <w:t xml:space="preserve">Pořád jsem byla trochu nahněvaná, a tak jsem zatočila stranou a začala stoupat. Mary na mne zavolala, ale já ji ignorovala. </w:t>
      </w:r>
      <w:r>
        <w:t>‚</w:t>
      </w:r>
      <w:r w:rsidRPr="0018466C">
        <w:t>Mary, děvenko,</w:t>
      </w:r>
      <w:r>
        <w:t>‘</w:t>
      </w:r>
      <w:r w:rsidRPr="0018466C">
        <w:t xml:space="preserve"> pomyslela jsem si, </w:t>
      </w:r>
      <w:r>
        <w:t>‚</w:t>
      </w:r>
      <w:r w:rsidRPr="0018466C">
        <w:t>teď tě hezky obletím a oplatím ti to.</w:t>
      </w:r>
      <w:r>
        <w:t>‘</w:t>
      </w:r>
    </w:p>
    <w:p w:rsidR="00181DFF" w:rsidRDefault="00181DFF" w:rsidP="00181DFF">
      <w:pPr>
        <w:pStyle w:val="Text"/>
      </w:pPr>
      <w:r w:rsidRPr="0018466C">
        <w:t xml:space="preserve">Byla to ode mne hloupost, protože Mary létala každý den a měla zádové a ramenní svaly jako Herkules. Než jsem se nadála, dohonila mne a pak jsme stoupaly bok po boku. </w:t>
      </w:r>
      <w:r>
        <w:t>„</w:t>
      </w:r>
      <w:r w:rsidRPr="0018466C">
        <w:t>Bidýlko?</w:t>
      </w:r>
      <w:r>
        <w:t>“</w:t>
      </w:r>
      <w:r w:rsidRPr="0018466C">
        <w:t xml:space="preserve"> zavolala na mne.</w:t>
      </w:r>
    </w:p>
    <w:p w:rsidR="00181DFF" w:rsidRDefault="00181DFF" w:rsidP="00181DFF">
      <w:pPr>
        <w:pStyle w:val="Text"/>
      </w:pPr>
      <w:r>
        <w:t>„</w:t>
      </w:r>
      <w:r w:rsidRPr="0018466C">
        <w:t>Bidýlko,</w:t>
      </w:r>
      <w:r>
        <w:t>“</w:t>
      </w:r>
      <w:r w:rsidRPr="0018466C">
        <w:t xml:space="preserve"> přisvědčila jsem. Mary znala skvělé drby a já si potřebovala vydechnout. Trochu jsem dostala smyk, ale Mary mne nabrala křídlem a vyrovnala. Není to tak snadné dostat se na bidýlko, zvláště když se k němu blížíte zespoda. Před dvěma lety to zkusil hoch, který zrovna povýšil z oranžových křídel… narazil levým křídlem, pocuchal si peří a ohnul vzpěru – a zřítil se dva tisíce stop dolů. Mohl se zachránit – plachtit se dá i s hodně poškozeným křídlem, když neustále vyrovnáváte druhým a klesáte v kruzích. Jenže ten ubožák nevěděl, jak na to, a proto si zlomil vaz jako Ikaros. Od té doby jsem bidýlko nepoužívala.</w:t>
      </w:r>
    </w:p>
    <w:p w:rsidR="00181DFF" w:rsidRDefault="00181DFF" w:rsidP="00181DFF">
      <w:pPr>
        <w:pStyle w:val="Text"/>
      </w:pPr>
      <w:r w:rsidRPr="0018466C">
        <w:t xml:space="preserve">Složily jsme křídla a Mary se otočila ke mně. </w:t>
      </w:r>
      <w:r>
        <w:t>„</w:t>
      </w:r>
      <w:r w:rsidRPr="0018466C">
        <w:t>Sháněl tě Jeff,</w:t>
      </w:r>
      <w:r>
        <w:t>“</w:t>
      </w:r>
      <w:r w:rsidRPr="0018466C">
        <w:t xml:space="preserve"> řekla a poťouchle se zašklebila.</w:t>
      </w:r>
    </w:p>
    <w:p w:rsidR="00181DFF" w:rsidRDefault="00181DFF" w:rsidP="00181DFF">
      <w:pPr>
        <w:pStyle w:val="Text"/>
      </w:pPr>
      <w:r w:rsidRPr="0018466C">
        <w:t xml:space="preserve">Srdce mi poskočilo, ale řekla jsem chladné: </w:t>
      </w:r>
      <w:r>
        <w:t>„</w:t>
      </w:r>
      <w:r w:rsidRPr="0018466C">
        <w:t>Ano? Nevěděla jsem, že tu</w:t>
      </w:r>
      <w:r>
        <w:t xml:space="preserve"> </w:t>
      </w:r>
      <w:r w:rsidRPr="0018466C">
        <w:t>je.</w:t>
      </w:r>
      <w:r>
        <w:t>“</w:t>
      </w:r>
    </w:p>
    <w:p w:rsidR="00181DFF" w:rsidRDefault="00181DFF" w:rsidP="00181DFF">
      <w:pPr>
        <w:pStyle w:val="Text"/>
      </w:pPr>
      <w:r>
        <w:t>„</w:t>
      </w:r>
      <w:r w:rsidRPr="0018466C">
        <w:t>Jistě. Tam dole,</w:t>
      </w:r>
      <w:r>
        <w:t>“</w:t>
      </w:r>
      <w:r w:rsidRPr="0018466C">
        <w:t xml:space="preserve"> dodala a ukázala svým levým křídlem. </w:t>
      </w:r>
      <w:r>
        <w:t>„</w:t>
      </w:r>
      <w:r w:rsidRPr="0018466C">
        <w:t>Vidíš ho?</w:t>
      </w:r>
      <w:r>
        <w:t>“</w:t>
      </w:r>
    </w:p>
    <w:p w:rsidR="00181DFF" w:rsidRDefault="00181DFF" w:rsidP="00181DFF">
      <w:pPr>
        <w:pStyle w:val="Text"/>
      </w:pPr>
      <w:r w:rsidRPr="0018466C">
        <w:t xml:space="preserve">Jeff nosil křídla s červenými a stříbrnými pruhy, ale ona ukazovala na svah, ze kterého plachtili turisti. </w:t>
      </w:r>
      <w:r>
        <w:t>„</w:t>
      </w:r>
      <w:r w:rsidRPr="0018466C">
        <w:t>Ne.</w:t>
      </w:r>
      <w:r>
        <w:t>“</w:t>
      </w:r>
    </w:p>
    <w:p w:rsidR="00181DFF" w:rsidRDefault="00181DFF" w:rsidP="00181DFF">
      <w:pPr>
        <w:pStyle w:val="Text"/>
      </w:pPr>
      <w:r>
        <w:t>„</w:t>
      </w:r>
      <w:r w:rsidRPr="0018466C">
        <w:t>Ale je tam.</w:t>
      </w:r>
      <w:r>
        <w:t>“</w:t>
      </w:r>
      <w:r w:rsidRPr="0018466C">
        <w:t xml:space="preserve"> Podívala se na mne po straně. </w:t>
      </w:r>
      <w:r>
        <w:t>„</w:t>
      </w:r>
      <w:r w:rsidRPr="0018466C">
        <w:t>Být tebou, teď bych za ním nechodila.</w:t>
      </w:r>
      <w:r>
        <w:t>“</w:t>
      </w:r>
    </w:p>
    <w:p w:rsidR="00181DFF" w:rsidRDefault="00181DFF" w:rsidP="00181DFF">
      <w:pPr>
        <w:pStyle w:val="Text"/>
      </w:pPr>
      <w:r>
        <w:t>„</w:t>
      </w:r>
      <w:r w:rsidRPr="0018466C">
        <w:t>Proč ne? Nebo z druhé strany, proč bych měla?</w:t>
      </w:r>
      <w:r>
        <w:t>“</w:t>
      </w:r>
      <w:r w:rsidRPr="0018466C">
        <w:t xml:space="preserve"> Mary dovedla pěkně naštvat.</w:t>
      </w:r>
    </w:p>
    <w:p w:rsidR="00181DFF" w:rsidRDefault="00181DFF" w:rsidP="00181DFF">
      <w:pPr>
        <w:pStyle w:val="Text"/>
      </w:pPr>
      <w:r>
        <w:t>„</w:t>
      </w:r>
      <w:r w:rsidRPr="0018466C">
        <w:t>Proč? Vždycky za ním přece pořád běháš jako pejsek. Ale dnes tam má nějakou sirénu ze Země; mohla by ses cítit trapně.</w:t>
      </w:r>
      <w:r>
        <w:t>“</w:t>
      </w:r>
    </w:p>
    <w:p w:rsidR="00181DFF" w:rsidRDefault="00181DFF" w:rsidP="00181DFF">
      <w:pPr>
        <w:pStyle w:val="Text"/>
      </w:pPr>
      <w:r>
        <w:t>„</w:t>
      </w:r>
      <w:r w:rsidRPr="0018466C">
        <w:t>Mary, o čem to pro všechno na světě mluvíš?</w:t>
      </w:r>
      <w:r>
        <w:t>“</w:t>
      </w:r>
    </w:p>
    <w:p w:rsidR="00181DFF" w:rsidRDefault="00181DFF" w:rsidP="00181DFF">
      <w:pPr>
        <w:pStyle w:val="Text"/>
      </w:pPr>
      <w:r>
        <w:lastRenderedPageBreak/>
        <w:t>„</w:t>
      </w:r>
      <w:r w:rsidRPr="0018466C">
        <w:t>Já? Nedělej si ze mě legraci, Cesmíno Jonesová; ty dobře víš, o čem mluvím.</w:t>
      </w:r>
      <w:r>
        <w:t>“</w:t>
      </w:r>
    </w:p>
    <w:p w:rsidR="00181DFF" w:rsidRDefault="00181DFF" w:rsidP="00181DFF">
      <w:pPr>
        <w:pStyle w:val="Text"/>
      </w:pPr>
      <w:r>
        <w:t>„</w:t>
      </w:r>
      <w:r w:rsidRPr="0018466C">
        <w:t>To tedy nevím,</w:t>
      </w:r>
      <w:r>
        <w:t>“</w:t>
      </w:r>
      <w:r w:rsidRPr="0018466C">
        <w:t xml:space="preserve"> odpověděla jsem s chladnou důstojností.</w:t>
      </w:r>
    </w:p>
    <w:p w:rsidR="00181DFF" w:rsidRDefault="00181DFF" w:rsidP="00181DFF">
      <w:pPr>
        <w:pStyle w:val="Text"/>
      </w:pPr>
      <w:r>
        <w:t>„</w:t>
      </w:r>
      <w:r w:rsidRPr="0018466C">
        <w:t>Humpf! Pak jsi jediná v Luna City, kdo to neví. Každý přece ví, že jsi do Jeffa blázen; každý ví, že tě vyhodila ze sedla… a teď úplně vřeš žárlivostí.</w:t>
      </w:r>
      <w:r>
        <w:t>“</w:t>
      </w:r>
    </w:p>
    <w:p w:rsidR="00181DFF" w:rsidRDefault="00181DFF" w:rsidP="00181DFF">
      <w:pPr>
        <w:pStyle w:val="Text"/>
      </w:pPr>
      <w:r w:rsidRPr="0018466C">
        <w:t xml:space="preserve">Mary je moje nejlepší přítelkyně, ale někdy bych ji s radostí stáhla z kůže. </w:t>
      </w:r>
      <w:r>
        <w:t>„</w:t>
      </w:r>
      <w:r w:rsidRPr="0018466C">
        <w:t>Mary, to je prostě směšné! Jak tě něco takového mohlo vůbec napadnout?</w:t>
      </w:r>
      <w:r>
        <w:t>“</w:t>
      </w:r>
    </w:p>
    <w:p w:rsidR="00181DFF" w:rsidRDefault="00181DFF" w:rsidP="00181DFF">
      <w:pPr>
        <w:pStyle w:val="Text"/>
      </w:pPr>
      <w:r>
        <w:t>„</w:t>
      </w:r>
      <w:r w:rsidRPr="0018466C">
        <w:t>Podívej se, zlato, nemusíš nic předstírat. Jsem na tvé straně.</w:t>
      </w:r>
      <w:r>
        <w:t>“</w:t>
      </w:r>
      <w:r w:rsidRPr="0018466C">
        <w:t xml:space="preserve"> Pohladila mě po rameni.</w:t>
      </w:r>
    </w:p>
    <w:p w:rsidR="00181DFF" w:rsidRDefault="00181DFF" w:rsidP="00181DFF">
      <w:pPr>
        <w:pStyle w:val="Text"/>
      </w:pPr>
      <w:r w:rsidRPr="0018466C">
        <w:t>Tak jsem ji srazila z bidýlka. Padala asi sto stop, pak vyrovnala, zakroužila a vystoupala zpátky ke mně a po celou tu dobu se pořád šklebila. Alespoň mi tak poskytla čas rozmyslet si, co říct.</w:t>
      </w:r>
    </w:p>
    <w:p w:rsidR="00181DFF" w:rsidRDefault="00181DFF" w:rsidP="00181DFF">
      <w:pPr>
        <w:pStyle w:val="Text"/>
      </w:pPr>
      <w:r>
        <w:t>„</w:t>
      </w:r>
      <w:r w:rsidRPr="0018466C">
        <w:t xml:space="preserve">Mary Muhlenburgová, za prvé, nejsem blázen do nikoho a do Jeffa Hardestyho ze všech nejméně. Jsme prostě přátelé. Takže je od tebe hrozně pitomé tvrdit, že žárlím. Za druhé, slečna Brentwoodová je dáma a nemá zapotřebí někoho </w:t>
      </w:r>
      <w:r>
        <w:t>‚</w:t>
      </w:r>
      <w:r w:rsidRPr="0018466C">
        <w:t>vyhazovat ze sedla</w:t>
      </w:r>
      <w:r>
        <w:t>‘</w:t>
      </w:r>
      <w:r w:rsidRPr="0018466C">
        <w:t>, tím méně mne. Za třetí, je prostě turistka, kterou Jeff provádí – je to jeho práce, nic jiného.</w:t>
      </w:r>
      <w:r>
        <w:t>“</w:t>
      </w:r>
    </w:p>
    <w:p w:rsidR="00181DFF" w:rsidRDefault="00181DFF" w:rsidP="00181DFF">
      <w:pPr>
        <w:pStyle w:val="Text"/>
      </w:pPr>
      <w:r>
        <w:t>„</w:t>
      </w:r>
      <w:r w:rsidRPr="0018466C">
        <w:t>Jisté, jistě,</w:t>
      </w:r>
      <w:r>
        <w:t>“</w:t>
      </w:r>
      <w:r w:rsidRPr="0018466C">
        <w:t xml:space="preserve"> přikyvovala Mary mírně. </w:t>
      </w:r>
      <w:r>
        <w:t>„</w:t>
      </w:r>
      <w:r w:rsidRPr="0018466C">
        <w:t>Mýlila jsem se. Ale stejně –</w:t>
      </w:r>
      <w:r>
        <w:t>“</w:t>
      </w:r>
      <w:r w:rsidRPr="0018466C">
        <w:t xml:space="preserve"> Pokrčila křídly a ztichla.</w:t>
      </w:r>
    </w:p>
    <w:p w:rsidR="00181DFF" w:rsidRDefault="00181DFF" w:rsidP="00181DFF">
      <w:pPr>
        <w:pStyle w:val="Text"/>
      </w:pPr>
      <w:r>
        <w:t>„</w:t>
      </w:r>
      <w:r w:rsidRPr="0018466C">
        <w:t>Stejně co? Mary, dopověz, co jsi nakousla.</w:t>
      </w:r>
      <w:r>
        <w:t>“</w:t>
      </w:r>
    </w:p>
    <w:p w:rsidR="00181DFF" w:rsidRDefault="00181DFF" w:rsidP="00181DFF">
      <w:pPr>
        <w:pStyle w:val="Text"/>
      </w:pPr>
      <w:r>
        <w:t>„</w:t>
      </w:r>
      <w:r w:rsidRPr="0018466C">
        <w:t>Hmmm… Zajímalo by mě, jak víš, že mluvím o Ariel Brentwoodové – jestli na tom všem nic není.</w:t>
      </w:r>
      <w:r>
        <w:t>“</w:t>
      </w:r>
    </w:p>
    <w:p w:rsidR="00181DFF" w:rsidRDefault="00181DFF" w:rsidP="00181DFF">
      <w:pPr>
        <w:pStyle w:val="Text"/>
      </w:pPr>
      <w:r>
        <w:t>„</w:t>
      </w:r>
      <w:r w:rsidRPr="0018466C">
        <w:t>Ty ses o ní zmínila.</w:t>
      </w:r>
      <w:r>
        <w:t>“</w:t>
      </w:r>
    </w:p>
    <w:p w:rsidR="00181DFF" w:rsidRDefault="00181DFF" w:rsidP="00181DFF">
      <w:pPr>
        <w:pStyle w:val="Text"/>
      </w:pPr>
      <w:r>
        <w:t>„</w:t>
      </w:r>
      <w:r w:rsidRPr="0018466C">
        <w:t>Kdepak.</w:t>
      </w:r>
      <w:r>
        <w:t>“</w:t>
      </w:r>
    </w:p>
    <w:p w:rsidR="00181DFF" w:rsidRDefault="00181DFF" w:rsidP="00181DFF">
      <w:pPr>
        <w:pStyle w:val="Text"/>
      </w:pPr>
      <w:r w:rsidRPr="0018466C">
        <w:t xml:space="preserve">Začala jsem horečnatě přemýšlet. </w:t>
      </w:r>
      <w:r>
        <w:t>„</w:t>
      </w:r>
      <w:r w:rsidRPr="0018466C">
        <w:t>No, možná ne. Ale i tak je to velice jednoduché. Slečna Brentwoodová je klientka, kterou jsem Jeffovi dohodila já sama, a proto jsem předpokládala, že je to ta turistka, o které mluvíš.</w:t>
      </w:r>
      <w:r>
        <w:t>“</w:t>
      </w:r>
    </w:p>
    <w:p w:rsidR="00181DFF" w:rsidRDefault="00181DFF" w:rsidP="00181DFF">
      <w:pPr>
        <w:pStyle w:val="Text"/>
      </w:pPr>
      <w:r>
        <w:t>„</w:t>
      </w:r>
      <w:r w:rsidRPr="0018466C">
        <w:t>Vážně? Nevzpomínám si, že bych řekla, že je to turistka. Ale pokud je turistka a vy dva spolupracujete, neměla bys jí uvnitř provázet ty, a Jeff zase venku? Myslela jsem, že jste vy průvodci tak domluvení.</w:t>
      </w:r>
      <w:r>
        <w:t>“</w:t>
      </w:r>
    </w:p>
    <w:p w:rsidR="00181DFF" w:rsidRDefault="00181DFF" w:rsidP="00181DFF">
      <w:pPr>
        <w:pStyle w:val="Text"/>
      </w:pPr>
      <w:r>
        <w:t>„</w:t>
      </w:r>
      <w:r w:rsidRPr="0018466C">
        <w:t>Co? Jestli ji provádí uvnitř města, pak o tom nevím –</w:t>
      </w:r>
      <w:r>
        <w:t>“</w:t>
      </w:r>
    </w:p>
    <w:p w:rsidR="00181DFF" w:rsidRDefault="00181DFF" w:rsidP="00181DFF">
      <w:pPr>
        <w:pStyle w:val="Text"/>
      </w:pPr>
      <w:r>
        <w:lastRenderedPageBreak/>
        <w:t>„</w:t>
      </w:r>
      <w:r w:rsidRPr="0018466C">
        <w:t>Jsi jediná, kdo to neví.</w:t>
      </w:r>
      <w:r>
        <w:t>“</w:t>
      </w:r>
    </w:p>
    <w:p w:rsidR="00181DFF" w:rsidRDefault="00181DFF" w:rsidP="00181DFF">
      <w:pPr>
        <w:pStyle w:val="Text"/>
      </w:pPr>
      <w:r>
        <w:t>„</w:t>
      </w:r>
      <w:r w:rsidRPr="0018466C">
        <w:t>– a nezajímá mě to; ať si to hlídá komise pro kontrolu licencí. Ale Jeff by stejně nikdy nevzal honorář za provádění uvnitř města.</w:t>
      </w:r>
      <w:r>
        <w:t>“</w:t>
      </w:r>
    </w:p>
    <w:p w:rsidR="00181DFF" w:rsidRDefault="00181DFF" w:rsidP="00181DFF">
      <w:pPr>
        <w:pStyle w:val="Text"/>
      </w:pPr>
      <w:r>
        <w:t>„</w:t>
      </w:r>
      <w:r w:rsidRPr="0018466C">
        <w:t>Jistě že ne! – alespoň ne takový, který prošel bankou. Poslyš, Cesmíno, pokud se mýlím, proč mu s ní nepomůžeš? Chce se naučit plachtit.</w:t>
      </w:r>
      <w:r>
        <w:t>“</w:t>
      </w:r>
    </w:p>
    <w:p w:rsidR="00181DFF" w:rsidRDefault="00181DFF" w:rsidP="00181DFF">
      <w:pPr>
        <w:pStyle w:val="Text"/>
      </w:pPr>
      <w:r w:rsidRPr="0018466C">
        <w:t xml:space="preserve">Plést se mezi ty dva jsem rozhodně neměla v úmyslu. </w:t>
      </w:r>
      <w:r>
        <w:t>„</w:t>
      </w:r>
      <w:r w:rsidRPr="0018466C">
        <w:t>Pokud pan Hardesty stojí o mou pomoc, požádá mě o ni. Do té doby si budu všímat vlastních věcí… což bych doporučovala i tobě!</w:t>
      </w:r>
      <w:r>
        <w:t>“</w:t>
      </w:r>
    </w:p>
    <w:p w:rsidR="00181DFF" w:rsidRDefault="00181DFF" w:rsidP="00181DFF">
      <w:pPr>
        <w:pStyle w:val="Text"/>
      </w:pPr>
      <w:r>
        <w:t>„</w:t>
      </w:r>
      <w:r w:rsidRPr="0018466C">
        <w:t>Uklidni se, kámoško,</w:t>
      </w:r>
      <w:r>
        <w:t>“</w:t>
      </w:r>
      <w:r w:rsidRPr="0018466C">
        <w:t xml:space="preserve"> odpověděla nevzrušeně. </w:t>
      </w:r>
      <w:r>
        <w:t>„</w:t>
      </w:r>
      <w:r w:rsidRPr="0018466C">
        <w:t>Prokazuji ti laskavost.</w:t>
      </w:r>
      <w:r>
        <w:t>“</w:t>
      </w:r>
    </w:p>
    <w:p w:rsidR="00181DFF" w:rsidRDefault="00181DFF" w:rsidP="00181DFF">
      <w:pPr>
        <w:pStyle w:val="Text"/>
      </w:pPr>
      <w:r>
        <w:t>„</w:t>
      </w:r>
      <w:r w:rsidRPr="0018466C">
        <w:t>Díky, žádnou nepotřebuju.</w:t>
      </w:r>
      <w:r>
        <w:t>“</w:t>
      </w:r>
    </w:p>
    <w:p w:rsidR="00181DFF" w:rsidRDefault="00181DFF" w:rsidP="00181DFF">
      <w:pPr>
        <w:pStyle w:val="Text"/>
      </w:pPr>
      <w:r>
        <w:t>„</w:t>
      </w:r>
      <w:r w:rsidRPr="0018466C">
        <w:t>Tak si půjdu po svých – stejně musím cvičit na soutěž.</w:t>
      </w:r>
      <w:r>
        <w:t>“</w:t>
      </w:r>
      <w:r w:rsidRPr="0018466C">
        <w:t xml:space="preserve"> Naklonila se dopředu a vrhla se dolů. Ale necvičila akrobacii; zamířila přímo k turistickému svahu.</w:t>
      </w:r>
    </w:p>
    <w:p w:rsidR="00181DFF" w:rsidRDefault="00181DFF" w:rsidP="00181DFF">
      <w:pPr>
        <w:pStyle w:val="Text"/>
      </w:pPr>
      <w:r w:rsidRPr="0018466C">
        <w:t>Dívala jsem se za ní, dokud mi nezmizela z očí, pak jsem si vyvlékla levou ruku z křídlové škvíry a vytáhla si kapesníček – je to příšerná práce, když máte na sobě křídla, ale z umělých světel mi slzely oči. Utřela jsem si je, vysmrkala jsem se, schovala jsem kapesník, nasunula jsem levičku zpátky na místo a pak jsem se začala připravovat k dalšímu létání.</w:t>
      </w:r>
    </w:p>
    <w:p w:rsidR="00181DFF" w:rsidRDefault="00181DFF" w:rsidP="00181DFF">
      <w:pPr>
        <w:pStyle w:val="Text"/>
      </w:pPr>
      <w:r w:rsidRPr="0018466C">
        <w:t xml:space="preserve">Ale nevzlétla jsem. Jen jsem tam seděla s křídly svěšenými a přemýšlela jsem. Musela jsem připustit, že Mary má částečně pravdu; Jeff úplně ztratil hlavu… pro </w:t>
      </w:r>
      <w:r w:rsidRPr="0018466C">
        <w:rPr>
          <w:i/>
        </w:rPr>
        <w:t>krtčici.</w:t>
      </w:r>
      <w:r w:rsidRPr="0018466C">
        <w:t xml:space="preserve"> Dřív nebo později odletí na Zemi a s firmou Jonesová &amp; Hardesty bude konec.</w:t>
      </w:r>
    </w:p>
    <w:p w:rsidR="00181DFF" w:rsidRDefault="00181DFF" w:rsidP="00181DFF">
      <w:pPr>
        <w:pStyle w:val="Text"/>
      </w:pPr>
      <w:r w:rsidRPr="0018466C">
        <w:t>Pak jsem si vzpomněla, že jsem chtěla být konstruktérkou kosmických lodí jako táta dlouho předtím, než jsem poznala Jeffa a dali jsme se dohromady. Nebyla jsem na nikom závislá; mohla jsem zůstat sama, jako Johanka z Arku, nebo Lise Meitnerová.</w:t>
      </w:r>
    </w:p>
    <w:p w:rsidR="00181DFF" w:rsidRDefault="00181DFF" w:rsidP="00181DFF">
      <w:pPr>
        <w:pStyle w:val="Text"/>
      </w:pPr>
      <w:r w:rsidRPr="0018466C">
        <w:t xml:space="preserve">Hned jsem se cítila lépe… chladně, odhodlaně, pyšně, jako Lucifer ve </w:t>
      </w:r>
      <w:r w:rsidRPr="0018466C">
        <w:rPr>
          <w:i/>
        </w:rPr>
        <w:t>Ztraceném ráji.</w:t>
      </w:r>
    </w:p>
    <w:p w:rsidR="00181DFF" w:rsidRDefault="00181DFF" w:rsidP="00181DFF">
      <w:pPr>
        <w:pStyle w:val="Text"/>
      </w:pPr>
      <w:r w:rsidRPr="0018466C">
        <w:t>Červených a stříbrných pruhů Jeffových křídel jsem si všimla, když byl ještě kus ode mne, a napadlo mé, že bych se mohla potichu vytratit. Jenže Jeff by mě stejně dohonil, kdyby o to stál, a tak jsem si řekla: Cesmíno, nebuď hloupá! Nemáš přece důvod utíkat… bud prostě chladně zdvořilá.</w:t>
      </w:r>
    </w:p>
    <w:p w:rsidR="00181DFF" w:rsidRDefault="00181DFF" w:rsidP="00181DFF">
      <w:pPr>
        <w:pStyle w:val="Text"/>
      </w:pPr>
      <w:r w:rsidRPr="0018466C">
        <w:lastRenderedPageBreak/>
        <w:t xml:space="preserve">Přistál vedle mne, ale neposadil se. </w:t>
      </w:r>
      <w:r>
        <w:t>„</w:t>
      </w:r>
      <w:r w:rsidRPr="0018466C">
        <w:t>Ahoj, Desetinná Tečko.</w:t>
      </w:r>
      <w:r>
        <w:t>“</w:t>
      </w:r>
    </w:p>
    <w:p w:rsidR="00181DFF" w:rsidRDefault="00181DFF" w:rsidP="00181DFF">
      <w:pPr>
        <w:pStyle w:val="Text"/>
      </w:pPr>
      <w:r>
        <w:t>„</w:t>
      </w:r>
      <w:r w:rsidRPr="0018466C">
        <w:t>Ahoj Nulo. Vykrad jsi toho v poslední době hodně?</w:t>
      </w:r>
      <w:r>
        <w:t>“</w:t>
      </w:r>
    </w:p>
    <w:p w:rsidR="00181DFF" w:rsidRDefault="00181DFF" w:rsidP="00181DFF">
      <w:pPr>
        <w:pStyle w:val="Text"/>
      </w:pPr>
      <w:r>
        <w:t>„</w:t>
      </w:r>
      <w:r w:rsidRPr="0018466C">
        <w:t>Jenom Městskou banku, ale donutili mě všechno vrátit.</w:t>
      </w:r>
      <w:r>
        <w:t>“</w:t>
      </w:r>
      <w:r w:rsidRPr="0018466C">
        <w:t xml:space="preserve"> Zamračil se a dodal: </w:t>
      </w:r>
      <w:r>
        <w:t>„</w:t>
      </w:r>
      <w:r w:rsidRPr="0018466C">
        <w:t>Cesmíno, ty se na mne zlobíš?</w:t>
      </w:r>
      <w:r>
        <w:t>“</w:t>
      </w:r>
    </w:p>
    <w:p w:rsidR="00181DFF" w:rsidRDefault="00181DFF" w:rsidP="00181DFF">
      <w:pPr>
        <w:pStyle w:val="Text"/>
      </w:pPr>
      <w:r>
        <w:t>„</w:t>
      </w:r>
      <w:r w:rsidRPr="0018466C">
        <w:t>A pročpak Jeffe? Jak tě taková hloupost vůbec napadla?</w:t>
      </w:r>
      <w:r>
        <w:t>“</w:t>
      </w:r>
    </w:p>
    <w:p w:rsidR="00181DFF" w:rsidRDefault="00181DFF" w:rsidP="00181DFF">
      <w:pPr>
        <w:pStyle w:val="Text"/>
      </w:pPr>
      <w:r>
        <w:t>„</w:t>
      </w:r>
      <w:r w:rsidRPr="0018466C">
        <w:t>Ehm… něco mi říkala Mary.</w:t>
      </w:r>
      <w:r>
        <w:t>“</w:t>
      </w:r>
    </w:p>
    <w:p w:rsidR="00181DFF" w:rsidRDefault="00181DFF" w:rsidP="00181DFF">
      <w:pPr>
        <w:pStyle w:val="Text"/>
      </w:pPr>
      <w:r>
        <w:t>„</w:t>
      </w:r>
      <w:r w:rsidRPr="0018466C">
        <w:t xml:space="preserve">Ta? Co říká </w:t>
      </w:r>
      <w:r w:rsidRPr="0018466C">
        <w:rPr>
          <w:i/>
        </w:rPr>
        <w:t>ona</w:t>
      </w:r>
      <w:r w:rsidRPr="0018466C">
        <w:t xml:space="preserve"> si nevšímej. Polovička z toho je vyložená hloupost a to ostatní tak nemyslí.</w:t>
      </w:r>
      <w:r>
        <w:t>“</w:t>
      </w:r>
    </w:p>
    <w:p w:rsidR="00181DFF" w:rsidRDefault="00181DFF" w:rsidP="00181DFF">
      <w:pPr>
        <w:pStyle w:val="Text"/>
      </w:pPr>
      <w:r>
        <w:t>„</w:t>
      </w:r>
      <w:r w:rsidRPr="0018466C">
        <w:t>Jistě, má zkrat mezi ušima. Takže se na mne nezlobíš?</w:t>
      </w:r>
      <w:r>
        <w:t>“</w:t>
      </w:r>
    </w:p>
    <w:p w:rsidR="00181DFF" w:rsidRDefault="00181DFF" w:rsidP="00181DFF">
      <w:pPr>
        <w:pStyle w:val="Text"/>
      </w:pPr>
      <w:r>
        <w:rPr>
          <w:i/>
        </w:rPr>
        <w:t>„</w:t>
      </w:r>
      <w:r w:rsidRPr="0018466C">
        <w:rPr>
          <w:i/>
        </w:rPr>
        <w:t>Samozřejmě,</w:t>
      </w:r>
      <w:r w:rsidRPr="0018466C">
        <w:t xml:space="preserve"> že ne? Proč bych měla?</w:t>
      </w:r>
      <w:r>
        <w:t>“</w:t>
      </w:r>
    </w:p>
    <w:p w:rsidR="00181DFF" w:rsidRDefault="00181DFF" w:rsidP="00181DFF">
      <w:pPr>
        <w:pStyle w:val="Text"/>
      </w:pPr>
      <w:r>
        <w:t>„</w:t>
      </w:r>
      <w:r w:rsidRPr="0018466C">
        <w:t>Já o žádném důvodu nevím. Posledních pár dní jsem se nedostal k práci na kosmické lodi… ale měl jsem strašně moc jiné práce.</w:t>
      </w:r>
      <w:r>
        <w:t>“</w:t>
      </w:r>
    </w:p>
    <w:p w:rsidR="00181DFF" w:rsidRDefault="00181DFF" w:rsidP="00181DFF">
      <w:pPr>
        <w:pStyle w:val="Text"/>
      </w:pPr>
      <w:r>
        <w:t>„</w:t>
      </w:r>
      <w:r w:rsidRPr="0018466C">
        <w:t>Z toho si nic nedělej. Já jsem měla taky moc práce.</w:t>
      </w:r>
      <w:r>
        <w:t>“</w:t>
      </w:r>
    </w:p>
    <w:p w:rsidR="00181DFF" w:rsidRDefault="00181DFF" w:rsidP="00181DFF">
      <w:pPr>
        <w:pStyle w:val="Text"/>
      </w:pPr>
      <w:r>
        <w:t>„</w:t>
      </w:r>
      <w:r w:rsidRPr="0018466C">
        <w:t>Hm, to je skvělé. Podívej se, Zkušební Vzorku, udělej pro mě něco. Pomoz mi s přítelkyní – chci říct zákaznicí – no, je to i moje přítelkyně. Chce se naučit používat křídla.</w:t>
      </w:r>
      <w:r>
        <w:t>“</w:t>
      </w:r>
    </w:p>
    <w:p w:rsidR="00181DFF" w:rsidRDefault="00181DFF" w:rsidP="00181DFF">
      <w:pPr>
        <w:pStyle w:val="Text"/>
      </w:pPr>
      <w:r w:rsidRPr="0018466C">
        <w:t xml:space="preserve">Dělala jsem, že o tom přemýšlím. </w:t>
      </w:r>
      <w:r>
        <w:t>„</w:t>
      </w:r>
      <w:r w:rsidRPr="0018466C">
        <w:t>Znám ji?</w:t>
      </w:r>
      <w:r>
        <w:t>“</w:t>
      </w:r>
    </w:p>
    <w:p w:rsidR="00181DFF" w:rsidRDefault="00181DFF" w:rsidP="00181DFF">
      <w:pPr>
        <w:pStyle w:val="Text"/>
      </w:pPr>
      <w:r>
        <w:t>„</w:t>
      </w:r>
      <w:r w:rsidRPr="0018466C">
        <w:t>No ano. Vlastně jsi nás seznámila. Ariel Brentwoodová.</w:t>
      </w:r>
      <w:r>
        <w:t>“</w:t>
      </w:r>
    </w:p>
    <w:p w:rsidR="00181DFF" w:rsidRDefault="00181DFF" w:rsidP="00181DFF">
      <w:pPr>
        <w:pStyle w:val="Text"/>
      </w:pPr>
      <w:r>
        <w:t>„</w:t>
      </w:r>
      <w:r w:rsidRPr="0018466C">
        <w:t>Brentwoodová? Jeffe, těch turistů je tolik. Počkej, třeba si vzpomenu. Vysoká dívka? Blondýna? Mimořádně pohledná?</w:t>
      </w:r>
      <w:r>
        <w:t>“</w:t>
      </w:r>
    </w:p>
    <w:p w:rsidR="00181DFF" w:rsidRDefault="00181DFF" w:rsidP="00181DFF">
      <w:pPr>
        <w:pStyle w:val="Text"/>
      </w:pPr>
      <w:r w:rsidRPr="0018466C">
        <w:t xml:space="preserve">Zašklebil se jako šašek a já měla co dělat, abych se ovládla a neshodila ho dolů. </w:t>
      </w:r>
      <w:r>
        <w:t>„</w:t>
      </w:r>
      <w:r w:rsidRPr="0018466C">
        <w:t>To je ona!</w:t>
      </w:r>
      <w:r>
        <w:t>“</w:t>
      </w:r>
    </w:p>
    <w:p w:rsidR="00181DFF" w:rsidRDefault="00181DFF" w:rsidP="00181DFF">
      <w:pPr>
        <w:pStyle w:val="Text"/>
      </w:pPr>
      <w:r>
        <w:t>„</w:t>
      </w:r>
      <w:r w:rsidRPr="0018466C">
        <w:t>Vzpomínám si na ni… čekala, že jí ponesu zavazadla. Ale ty pomoc nepotřebuješ, Jeffe. Připadala mi velice inteligentní. Má dobrý smysl pro rovnováhu.</w:t>
      </w:r>
      <w:r>
        <w:t>“</w:t>
      </w:r>
    </w:p>
    <w:p w:rsidR="00181DFF" w:rsidRDefault="00181DFF" w:rsidP="00181DFF">
      <w:pPr>
        <w:pStyle w:val="Text"/>
      </w:pPr>
      <w:r>
        <w:t>„</w:t>
      </w:r>
      <w:r w:rsidRPr="0018466C">
        <w:t>Ach ano, samozřejmě, já vím. Víš, vlastně mi jde o to, abyste se navzájem trochu poznaly. Ona je… víš, ona je báječná. Zamilovala by sis ji, kdybys ji poznala trochu lépe. Hm… a tohle mi připadalo jako dobrá příležitost.</w:t>
      </w:r>
      <w:r>
        <w:t>“</w:t>
      </w:r>
    </w:p>
    <w:p w:rsidR="00181DFF" w:rsidRDefault="00181DFF" w:rsidP="00181DFF">
      <w:pPr>
        <w:pStyle w:val="Text"/>
      </w:pPr>
      <w:r w:rsidRPr="0018466C">
        <w:t xml:space="preserve">Cítila jsem se jako omámená. </w:t>
      </w:r>
      <w:r>
        <w:t>„</w:t>
      </w:r>
      <w:r w:rsidRPr="0018466C">
        <w:t>To je od tebe opravdu hezké, Jeffe, ale nejsem si jistá, že stojí o to poznat mne lépe. Jsem pro ni jen služka, kterou si najala – znáš přece krtky.</w:t>
      </w:r>
      <w:r>
        <w:t>“</w:t>
      </w:r>
    </w:p>
    <w:p w:rsidR="00181DFF" w:rsidRDefault="00181DFF" w:rsidP="00181DFF">
      <w:pPr>
        <w:pStyle w:val="Text"/>
      </w:pPr>
      <w:r>
        <w:t>„</w:t>
      </w:r>
      <w:r w:rsidRPr="0018466C">
        <w:t xml:space="preserve">Ale ona není jako obyčejní krtci. A chce tě poznat </w:t>
      </w:r>
      <w:r>
        <w:t>líp</w:t>
      </w:r>
      <w:r w:rsidRPr="0018466C">
        <w:t xml:space="preserve"> – </w:t>
      </w:r>
      <w:r w:rsidRPr="0018466C">
        <w:rPr>
          <w:i/>
        </w:rPr>
        <w:t>řekla</w:t>
      </w:r>
      <w:r w:rsidRPr="0018466C">
        <w:t xml:space="preserve"> mi to!</w:t>
      </w:r>
      <w:r>
        <w:t>“</w:t>
      </w:r>
    </w:p>
    <w:p w:rsidR="00181DFF" w:rsidRDefault="00181DFF" w:rsidP="00181DFF">
      <w:pPr>
        <w:pStyle w:val="Text"/>
      </w:pPr>
      <w:r w:rsidRPr="0018466C">
        <w:rPr>
          <w:i/>
        </w:rPr>
        <w:t>Poté, co jsi jí naznačil, že by to bylo vhodné!</w:t>
      </w:r>
      <w:r w:rsidRPr="0018466C">
        <w:t xml:space="preserve"> pomyslela jsem si. Ale věděla jsem, že jsem zahnaná do rohu. Kdybych se nerozhodla </w:t>
      </w:r>
      <w:r w:rsidRPr="0018466C">
        <w:lastRenderedPageBreak/>
        <w:t xml:space="preserve">být zdvořilá, řekla bych: </w:t>
      </w:r>
      <w:r>
        <w:t>‚</w:t>
      </w:r>
      <w:r w:rsidRPr="0018466C">
        <w:t>Ale, jdi se bodnout, prázdná lebko! Tvoje krtčí přítelkyně mě nezajímají!</w:t>
      </w:r>
      <w:r>
        <w:t>‘</w:t>
      </w:r>
      <w:r w:rsidRPr="0018466C">
        <w:t xml:space="preserve"> – jenže jsem místo toho řekla: </w:t>
      </w:r>
      <w:r>
        <w:t>„</w:t>
      </w:r>
      <w:r w:rsidRPr="0018466C">
        <w:t>Dobře, Jeffe,</w:t>
      </w:r>
      <w:r>
        <w:t>“</w:t>
      </w:r>
      <w:r w:rsidRPr="0018466C">
        <w:t xml:space="preserve"> a pak jsem se vrhla dolů z bidýlka.</w:t>
      </w:r>
    </w:p>
    <w:p w:rsidR="00181DFF" w:rsidRDefault="00181DFF" w:rsidP="00181DFF">
      <w:pPr>
        <w:pStyle w:val="Text"/>
      </w:pPr>
      <w:r w:rsidRPr="0018466C">
        <w:t xml:space="preserve">Tak jsem začala učit Ariel Brentwoodovou </w:t>
      </w:r>
      <w:r>
        <w:t>‚</w:t>
      </w:r>
      <w:r w:rsidRPr="0018466C">
        <w:t>létat</w:t>
      </w:r>
      <w:r>
        <w:t>‘</w:t>
      </w:r>
      <w:r w:rsidRPr="0018466C">
        <w:t xml:space="preserve">. Takzvaná křídla, která používají turisté, mají padesát čtverečních stop nosné plochy bez jakékoliv možnosti ovládání s výjimkou letek, které se pouze dají přestavit do předem určených poloh s několika mizernými stupni volnosti, aby turisti měli dojem, že </w:t>
      </w:r>
      <w:r>
        <w:t>‚</w:t>
      </w:r>
      <w:r w:rsidRPr="0018466C">
        <w:t>létají</w:t>
      </w:r>
      <w:r>
        <w:t>‘</w:t>
      </w:r>
      <w:r w:rsidRPr="0018466C">
        <w:t xml:space="preserve"> pomocí mávání rukou. Ocas je úplně nehybný, takže když brzdíte (což je skoro nemožné), přistanete na nohou. Turisté tedy nemohou dělat nic jiného než se rozběhnout, zvednout nohy (tomu se vyhnout nemohou) a sklouznout se na vzduchovém polštáři. Pak mohou vyprávět svým vnoučatům, jak létali, skutečně </w:t>
      </w:r>
      <w:r w:rsidRPr="0018466C">
        <w:rPr>
          <w:i/>
        </w:rPr>
        <w:t>létali,</w:t>
      </w:r>
      <w:r w:rsidRPr="0018466C">
        <w:t xml:space="preserve"> jako ti ptáci.</w:t>
      </w:r>
    </w:p>
    <w:p w:rsidR="00181DFF" w:rsidRDefault="00181DFF" w:rsidP="00181DFF">
      <w:pPr>
        <w:pStyle w:val="Text"/>
      </w:pPr>
      <w:r w:rsidRPr="0018466C">
        <w:t xml:space="preserve">I opice by se dokázala naučit takhle </w:t>
      </w:r>
      <w:r>
        <w:t>‚</w:t>
      </w:r>
      <w:r w:rsidRPr="0018466C">
        <w:t>létat</w:t>
      </w:r>
      <w:r>
        <w:t>‘</w:t>
      </w:r>
      <w:r w:rsidRPr="0018466C">
        <w:t>.</w:t>
      </w:r>
    </w:p>
    <w:p w:rsidR="00181DFF" w:rsidRDefault="00181DFF" w:rsidP="00181DFF">
      <w:pPr>
        <w:pStyle w:val="Text"/>
      </w:pPr>
      <w:r w:rsidRPr="0018466C">
        <w:t>Ponížila jsem se natolik, že jsem si vypůjčila pár těch věcí a nechala Ariel, aby se podívala, jak na nich plachtím několik set stop k Dětskému výtahu a přesvědčila se, že to doopravdy jde. Pak jsem je zase s díky vrátila, vypůjčila jsem jedny větší pro ni, navlékla ji do nich a sama si vzala svého báječného racka. Jeffa jsem odehnala (dva instruktoři jsou příliš), ale když viděl, jak plachtí, zakroužil nad námi a snesl se vedle ní.</w:t>
      </w:r>
    </w:p>
    <w:p w:rsidR="00181DFF" w:rsidRDefault="00181DFF" w:rsidP="00181DFF">
      <w:pPr>
        <w:pStyle w:val="Text"/>
      </w:pPr>
      <w:r w:rsidRPr="0018466C">
        <w:t xml:space="preserve">Vzhlédla jsem. </w:t>
      </w:r>
      <w:r>
        <w:t>„</w:t>
      </w:r>
      <w:r w:rsidRPr="0018466C">
        <w:t>Ty jsi tu zas?</w:t>
      </w:r>
      <w:r>
        <w:t>“</w:t>
      </w:r>
    </w:p>
    <w:p w:rsidR="00181DFF" w:rsidRDefault="00181DFF" w:rsidP="00181DFF">
      <w:pPr>
        <w:pStyle w:val="Text"/>
      </w:pPr>
      <w:r>
        <w:t>„</w:t>
      </w:r>
      <w:r w:rsidRPr="0018466C">
        <w:t>Nazdar, Ariel. Ahoj, Pixele. Poslyš, utáhlas jí ramenní řemeny příliš těsně.</w:t>
      </w:r>
      <w:r>
        <w:t>“</w:t>
      </w:r>
    </w:p>
    <w:p w:rsidR="00181DFF" w:rsidRDefault="00181DFF" w:rsidP="00181DFF">
      <w:pPr>
        <w:pStyle w:val="Text"/>
      </w:pPr>
      <w:r>
        <w:t>„</w:t>
      </w:r>
      <w:r w:rsidRPr="0018466C">
        <w:t>Tak hele,</w:t>
      </w:r>
      <w:r>
        <w:t>“</w:t>
      </w:r>
      <w:r w:rsidRPr="0018466C">
        <w:t xml:space="preserve"> řekla jsem mu. </w:t>
      </w:r>
      <w:r>
        <w:t>„</w:t>
      </w:r>
      <w:r w:rsidRPr="0018466C">
        <w:t>Jen jeden může kočírovat, vzpomínáš? Pokud chceš pomoct, sundej si ty svoje pomalované nádhery a nasaď si plachťáky… pak tě použiju jako vzor, jak to nedělat. Jinak vyleť nad dvě stě stop a zůstaň tam; žádného kibice tu nepotřebujeme.</w:t>
      </w:r>
      <w:r>
        <w:t>“</w:t>
      </w:r>
    </w:p>
    <w:p w:rsidR="00181DFF" w:rsidRDefault="00181DFF" w:rsidP="00181DFF">
      <w:pPr>
        <w:pStyle w:val="Text"/>
      </w:pPr>
      <w:r w:rsidRPr="0018466C">
        <w:t xml:space="preserve">Jeff se nafoukl jako rozmazlený spratek, ale Ariel se postavila na mou stranu. </w:t>
      </w:r>
      <w:r>
        <w:t>„</w:t>
      </w:r>
      <w:r w:rsidRPr="0018466C">
        <w:t>Udělej, co ti říká paní učitelka, Jeffe. Buď hodný chlapeček.</w:t>
      </w:r>
      <w:r>
        <w:t>“</w:t>
      </w:r>
    </w:p>
    <w:p w:rsidR="00181DFF" w:rsidRDefault="00181DFF" w:rsidP="00181DFF">
      <w:pPr>
        <w:pStyle w:val="Text"/>
      </w:pPr>
      <w:r w:rsidRPr="0018466C">
        <w:t>Turistická křídla by si na sebe nikdy nevzal, ale pole také nevyklidil. Kroužil kolem, civěl na nás a nakonec ho musel odehnat letmistr pro turistickou oblast.</w:t>
      </w:r>
    </w:p>
    <w:p w:rsidR="00181DFF" w:rsidRDefault="00181DFF" w:rsidP="00181DFF">
      <w:pPr>
        <w:pStyle w:val="Text"/>
      </w:pPr>
      <w:r w:rsidRPr="0018466C">
        <w:lastRenderedPageBreak/>
        <w:t>Připouštím, že Ariel byla dobrá žákyně. Ani se neurazila, když jsem jí řekla, že je příliš plná kolem pasu, než aby mohla správně manévrovat; odpověděla jen, že už si všimla, že jsem tady nejštíhlejší ze všech a že mi závidí. Tak jsem přestala myslet na to, jak ji ztrapnit, a zjistila jsem, že pokud se soustředím jen a jen na učení, docela mě to baví. Opravdu se snažila a učila se rychle – měla dobré reflexy a (navzdory mé nepříliš ohleduplné poznámce) i dobrý smysl pro rovnováhu. Řekla jsem jí to a ona přiznala, že má baletní výcvik.</w:t>
      </w:r>
    </w:p>
    <w:p w:rsidR="00181DFF" w:rsidRDefault="00181DFF" w:rsidP="00181DFF">
      <w:pPr>
        <w:pStyle w:val="Text"/>
      </w:pPr>
      <w:r w:rsidRPr="0018466C">
        <w:t xml:space="preserve">Kolem páté odpoledne se zeptala: </w:t>
      </w:r>
      <w:r>
        <w:t>„</w:t>
      </w:r>
      <w:r w:rsidRPr="0018466C">
        <w:t>Nemohla bych zkusit opravdová křídla?</w:t>
      </w:r>
      <w:r>
        <w:t>“</w:t>
      </w:r>
    </w:p>
    <w:p w:rsidR="00181DFF" w:rsidRDefault="00181DFF" w:rsidP="00181DFF">
      <w:pPr>
        <w:pStyle w:val="Text"/>
      </w:pPr>
      <w:r>
        <w:t>„</w:t>
      </w:r>
      <w:r w:rsidRPr="0018466C">
        <w:t>Cože? Myslím že ne, Ariel.</w:t>
      </w:r>
      <w:r>
        <w:t>“</w:t>
      </w:r>
    </w:p>
    <w:p w:rsidR="00181DFF" w:rsidRDefault="00181DFF" w:rsidP="00181DFF">
      <w:pPr>
        <w:pStyle w:val="Text"/>
      </w:pPr>
      <w:r>
        <w:t>„</w:t>
      </w:r>
      <w:r w:rsidRPr="0018466C">
        <w:t>Proč ne?</w:t>
      </w:r>
      <w:r>
        <w:t>“</w:t>
      </w:r>
    </w:p>
    <w:p w:rsidR="00181DFF" w:rsidRDefault="00181DFF" w:rsidP="00181DFF">
      <w:pPr>
        <w:pStyle w:val="Text"/>
      </w:pPr>
      <w:r w:rsidRPr="0018466C">
        <w:t xml:space="preserve">Dostala mě. S těmi turistickými křídly už dokázala všechno, co se dalo. Pokud se chtěla naučit víc, potřebovala skutečná křídla: </w:t>
      </w:r>
      <w:r>
        <w:t>„</w:t>
      </w:r>
      <w:r w:rsidRPr="0018466C">
        <w:t>Ariel, je to nebezpečné. Nepodobá se to ničemu, co jste dosud zkusila, věřte mi. Můžete se při tom ošklivě zranit, nebo i zabít.</w:t>
      </w:r>
      <w:r>
        <w:t>“</w:t>
      </w:r>
    </w:p>
    <w:p w:rsidR="00181DFF" w:rsidRDefault="00181DFF" w:rsidP="00181DFF">
      <w:pPr>
        <w:pStyle w:val="Text"/>
      </w:pPr>
      <w:r>
        <w:t>„</w:t>
      </w:r>
      <w:r w:rsidRPr="0018466C">
        <w:t>Byla bys za to zodpovědná?</w:t>
      </w:r>
      <w:r>
        <w:t>“</w:t>
      </w:r>
    </w:p>
    <w:p w:rsidR="00181DFF" w:rsidRDefault="00181DFF" w:rsidP="00181DFF">
      <w:pPr>
        <w:pStyle w:val="Text"/>
      </w:pPr>
      <w:r>
        <w:t>„</w:t>
      </w:r>
      <w:r w:rsidRPr="0018466C">
        <w:t>Ne. Když jste sem šla, podepsala jste reverz.</w:t>
      </w:r>
      <w:r>
        <w:t>“</w:t>
      </w:r>
    </w:p>
    <w:p w:rsidR="00181DFF" w:rsidRDefault="00181DFF" w:rsidP="00181DFF">
      <w:pPr>
        <w:pStyle w:val="Text"/>
      </w:pPr>
      <w:r>
        <w:t>„</w:t>
      </w:r>
      <w:r w:rsidRPr="0018466C">
        <w:t>Pak to chci zkusit.</w:t>
      </w:r>
      <w:r>
        <w:t>“</w:t>
      </w:r>
    </w:p>
    <w:p w:rsidR="00181DFF" w:rsidRDefault="00181DFF" w:rsidP="00181DFF">
      <w:pPr>
        <w:pStyle w:val="Text"/>
      </w:pPr>
      <w:r w:rsidRPr="0018466C">
        <w:t xml:space="preserve">Kousla jsem se do rtu. Kdyby si zlomila vaz někde jinde, neuronila bych jedinou slzu – ale nechat ji dělat něco skutečně nebezpečného, když byla mým žákem… to zavánělo Davidem a Uriášem. </w:t>
      </w:r>
      <w:r>
        <w:t>„</w:t>
      </w:r>
      <w:r w:rsidRPr="0018466C">
        <w:t>Ariel, zabránit vám v tom nemohu… ale můžu si sundat svoje vlastní křídla a nemít s tím nic společného.</w:t>
      </w:r>
      <w:r>
        <w:t>“</w:t>
      </w:r>
    </w:p>
    <w:p w:rsidR="00181DFF" w:rsidRDefault="00181DFF" w:rsidP="00181DFF">
      <w:pPr>
        <w:pStyle w:val="Text"/>
      </w:pPr>
      <w:r w:rsidRPr="0018466C">
        <w:t xml:space="preserve">Teď byla řada na ní, aby se kousla do rtu. </w:t>
      </w:r>
      <w:r>
        <w:t>„</w:t>
      </w:r>
      <w:r w:rsidRPr="0018466C">
        <w:t>Pokud to bereš takhle, nemohu na tobě žádat, abys mě trénovala. Ale pořád o to stojím. Možná mi pomůže Jeff.</w:t>
      </w:r>
      <w:r>
        <w:t>“</w:t>
      </w:r>
    </w:p>
    <w:p w:rsidR="00181DFF" w:rsidRDefault="00181DFF" w:rsidP="00181DFF">
      <w:pPr>
        <w:pStyle w:val="Text"/>
      </w:pPr>
      <w:r>
        <w:t>„</w:t>
      </w:r>
      <w:r w:rsidRPr="0018466C">
        <w:t>Patrně ano,</w:t>
      </w:r>
      <w:r>
        <w:t>“</w:t>
      </w:r>
      <w:r w:rsidRPr="0018466C">
        <w:t xml:space="preserve"> vyhrkla jsem, </w:t>
      </w:r>
      <w:r>
        <w:t>„</w:t>
      </w:r>
      <w:r w:rsidRPr="0018466C">
        <w:t>jestli je tak velký blázen, za jakého ho považuju!</w:t>
      </w:r>
      <w:r>
        <w:t>“</w:t>
      </w:r>
    </w:p>
    <w:p w:rsidR="00181DFF" w:rsidRDefault="00181DFF" w:rsidP="00181DFF">
      <w:pPr>
        <w:pStyle w:val="Text"/>
      </w:pPr>
      <w:r w:rsidRPr="0018466C">
        <w:t xml:space="preserve">Výraz ve tváři se jí změnil, ale neřekla nic, protože v tu chvíli vedle nás přistál Jeff. </w:t>
      </w:r>
      <w:r>
        <w:t>„</w:t>
      </w:r>
      <w:r w:rsidRPr="0018466C">
        <w:t>O čem je řeč?</w:t>
      </w:r>
      <w:r>
        <w:t>“</w:t>
      </w:r>
    </w:p>
    <w:p w:rsidR="00181DFF" w:rsidRDefault="00181DFF" w:rsidP="00181DFF">
      <w:pPr>
        <w:pStyle w:val="Text"/>
      </w:pPr>
      <w:r w:rsidRPr="0018466C">
        <w:t>Obě jsme se mu to pokusily vysvětlit najednou a zmátly jsme ho natolik, až nabyl dojmu, že je to můj nápad, a pustil se do mne. Jsem snad šílená? Chtěla jsem, ať se Ariel něco stane? Copak nemám rozum?</w:t>
      </w:r>
    </w:p>
    <w:p w:rsidR="00181DFF" w:rsidRDefault="00181DFF" w:rsidP="00181DFF">
      <w:pPr>
        <w:pStyle w:val="Text"/>
      </w:pPr>
      <w:r>
        <w:rPr>
          <w:i/>
        </w:rPr>
        <w:lastRenderedPageBreak/>
        <w:t>„</w:t>
      </w:r>
      <w:r w:rsidRPr="0018466C">
        <w:rPr>
          <w:i/>
        </w:rPr>
        <w:t>Sklapni!</w:t>
      </w:r>
      <w:r>
        <w:rPr>
          <w:i/>
        </w:rPr>
        <w:t>“</w:t>
      </w:r>
      <w:r w:rsidRPr="0018466C">
        <w:t xml:space="preserve"> zaječela jsem a pak jsem dodala klidně, ale pevně: </w:t>
      </w:r>
      <w:r>
        <w:t>„</w:t>
      </w:r>
      <w:r w:rsidRPr="0018466C">
        <w:t>Jeffersone Hardesty, tys po mně chtěl, abych učila tvou přítelkyni létat, a já to udělala. Ale nemysli si, že tu můžeš vpadnout, kdy se ti zachce a otevírat si na mne ústa. Takže si dej pohov! Zamávej křídly! Ztrať se!</w:t>
      </w:r>
      <w:r>
        <w:t>“</w:t>
      </w:r>
    </w:p>
    <w:p w:rsidR="00181DFF" w:rsidRDefault="00181DFF" w:rsidP="00181DFF">
      <w:pPr>
        <w:pStyle w:val="Text"/>
      </w:pPr>
      <w:r w:rsidRPr="0018466C">
        <w:t xml:space="preserve">Polkl a řekl pomalu: </w:t>
      </w:r>
      <w:r>
        <w:t>„</w:t>
      </w:r>
      <w:r w:rsidRPr="0018466C">
        <w:t>Zakazuji ti to.</w:t>
      </w:r>
      <w:r>
        <w:t>“</w:t>
      </w:r>
    </w:p>
    <w:p w:rsidR="00181DFF" w:rsidRDefault="00181DFF" w:rsidP="00181DFF">
      <w:pPr>
        <w:pStyle w:val="Text"/>
      </w:pPr>
      <w:r w:rsidRPr="0018466C">
        <w:t xml:space="preserve">Na několik dlouhých okamžiků zavládlo úplné ticho. Pak řekla Ariel: </w:t>
      </w:r>
      <w:r>
        <w:t>„</w:t>
      </w:r>
      <w:r w:rsidRPr="0018466C">
        <w:t>Pojďme, Cesmíno. Půjčím si nějaká křídla.</w:t>
      </w:r>
      <w:r>
        <w:t>“</w:t>
      </w:r>
    </w:p>
    <w:p w:rsidR="00181DFF" w:rsidRDefault="00181DFF" w:rsidP="00181DFF">
      <w:pPr>
        <w:pStyle w:val="Text"/>
      </w:pPr>
      <w:r>
        <w:t>„</w:t>
      </w:r>
      <w:r w:rsidRPr="0018466C">
        <w:t>Dobře, Ariel.</w:t>
      </w:r>
      <w:r>
        <w:t>“</w:t>
      </w:r>
    </w:p>
    <w:p w:rsidR="00181DFF" w:rsidRDefault="00181DFF" w:rsidP="00181DFF">
      <w:pPr>
        <w:pStyle w:val="Text"/>
      </w:pPr>
      <w:r w:rsidRPr="0018466C">
        <w:t>Ale opravdová křídla nepůjčovali. Letci mají svá vlastní; všichni je mají. Zato měli na prodej nějaké z druhé ruky, od dětí, které vyrostly, nebo od lidí, kteří se těch konfekčních už nabažili, a tak podobně. Našla jsem pana Shultze, který se o ně staral, a řekla jsem mu, že Ariel má v úmyslu nějaké si koupit, ale chce si je nejprve vyzkoušet. Poté, co jsme společně probrali asi čtyřicet párů, našla jsem jedny, ze kterých vyrostl Johnny Quevaras, ale které byly jinak docela v pořádku. Přesto jsem je pečlivě prohlédla. Sama jsem prsty stěží dosáhla na ovladače, ale Ariel byly tak akorát.</w:t>
      </w:r>
    </w:p>
    <w:p w:rsidR="00181DFF" w:rsidRDefault="00181DFF" w:rsidP="00181DFF">
      <w:pPr>
        <w:pStyle w:val="Text"/>
      </w:pPr>
      <w:r w:rsidRPr="0018466C">
        <w:t xml:space="preserve">Zatímco jsem jí je pomáhala oblékat, řekla jsem: </w:t>
      </w:r>
      <w:r>
        <w:t>„</w:t>
      </w:r>
      <w:r w:rsidRPr="0018466C">
        <w:t>Ariel? Pořád si myslím, že to není dobrý nápad.</w:t>
      </w:r>
      <w:r>
        <w:t>“</w:t>
      </w:r>
    </w:p>
    <w:p w:rsidR="00181DFF" w:rsidRDefault="00181DFF" w:rsidP="00181DFF">
      <w:pPr>
        <w:pStyle w:val="Text"/>
      </w:pPr>
      <w:r>
        <w:t>„</w:t>
      </w:r>
      <w:r w:rsidRPr="0018466C">
        <w:t>Já vím. Ale nemůžeme nechat muže, aby si mysleli, že nás vlastní.</w:t>
      </w:r>
      <w:r>
        <w:t>“</w:t>
      </w:r>
    </w:p>
    <w:p w:rsidR="00181DFF" w:rsidRDefault="00181DFF" w:rsidP="00181DFF">
      <w:pPr>
        <w:pStyle w:val="Text"/>
      </w:pPr>
      <w:r>
        <w:t>„</w:t>
      </w:r>
      <w:r w:rsidRPr="0018466C">
        <w:t>Myslím, že ne.</w:t>
      </w:r>
      <w:r>
        <w:t>“</w:t>
      </w:r>
    </w:p>
    <w:p w:rsidR="00181DFF" w:rsidRDefault="00181DFF" w:rsidP="00181DFF">
      <w:pPr>
        <w:pStyle w:val="Text"/>
      </w:pPr>
      <w:r>
        <w:t>„</w:t>
      </w:r>
      <w:r w:rsidRPr="0018466C">
        <w:t>Samozřejmě, že nás vlastní. Ale nesmíme dopustit, aby to věděli.</w:t>
      </w:r>
      <w:r>
        <w:t>“</w:t>
      </w:r>
      <w:r w:rsidRPr="0018466C">
        <w:t xml:space="preserve"> Zahýbala ocasem. </w:t>
      </w:r>
      <w:r>
        <w:t>„</w:t>
      </w:r>
      <w:r w:rsidRPr="0018466C">
        <w:t>To se řídí palci u nohou?</w:t>
      </w:r>
      <w:r>
        <w:t>“</w:t>
      </w:r>
    </w:p>
    <w:p w:rsidR="00181DFF" w:rsidRDefault="00181DFF" w:rsidP="00181DFF">
      <w:pPr>
        <w:pStyle w:val="Text"/>
      </w:pPr>
      <w:r>
        <w:t>„</w:t>
      </w:r>
      <w:r w:rsidRPr="0018466C">
        <w:t>Ano. Ale nedělejte to. Držte prostě nohy u sebe a palce natažené. Podívejte se, Ariel, opravdu ještě nejste připravená. Dnes se nebudete pokoušet o nic jiného než o plachtění. Slibujete?</w:t>
      </w:r>
      <w:r>
        <w:t>“</w:t>
      </w:r>
    </w:p>
    <w:p w:rsidR="00181DFF" w:rsidRDefault="00181DFF" w:rsidP="00181DFF">
      <w:pPr>
        <w:pStyle w:val="Text"/>
      </w:pPr>
      <w:r w:rsidRPr="0018466C">
        <w:t xml:space="preserve">Podívala se jí do očí. </w:t>
      </w:r>
      <w:r>
        <w:t>„</w:t>
      </w:r>
      <w:r w:rsidRPr="0018466C">
        <w:t>Udělám přesně to, co mi řekneš… nenasadím si ani křídla, pokud je nezkontroluješ ty. Dobře?</w:t>
      </w:r>
      <w:r>
        <w:t>“</w:t>
      </w:r>
    </w:p>
    <w:p w:rsidR="00181DFF" w:rsidRDefault="00181DFF" w:rsidP="00181DFF">
      <w:pPr>
        <w:pStyle w:val="Text"/>
      </w:pPr>
      <w:r>
        <w:t>„</w:t>
      </w:r>
      <w:r w:rsidRPr="0018466C">
        <w:t>Dobře. Připravená?</w:t>
      </w:r>
      <w:r>
        <w:t>“</w:t>
      </w:r>
    </w:p>
    <w:p w:rsidR="00181DFF" w:rsidRDefault="00181DFF" w:rsidP="00181DFF">
      <w:pPr>
        <w:pStyle w:val="Text"/>
      </w:pPr>
      <w:r>
        <w:t>„</w:t>
      </w:r>
      <w:r w:rsidRPr="0018466C">
        <w:t>Já jsem připravená.</w:t>
      </w:r>
      <w:r>
        <w:t>“</w:t>
      </w:r>
    </w:p>
    <w:p w:rsidR="00181DFF" w:rsidRDefault="00181DFF" w:rsidP="00181DFF">
      <w:pPr>
        <w:pStyle w:val="Text"/>
      </w:pPr>
      <w:r>
        <w:t>„</w:t>
      </w:r>
      <w:r w:rsidRPr="0018466C">
        <w:t>Dobře. Jejda! Jsem to ale popleta. Nejsou oranžová.</w:t>
      </w:r>
      <w:r>
        <w:t>“</w:t>
      </w:r>
    </w:p>
    <w:p w:rsidR="00181DFF" w:rsidRDefault="00181DFF" w:rsidP="00181DFF">
      <w:pPr>
        <w:pStyle w:val="Text"/>
      </w:pPr>
      <w:r>
        <w:t>„</w:t>
      </w:r>
      <w:r w:rsidRPr="0018466C">
        <w:t>Záleží na tom?</w:t>
      </w:r>
      <w:r>
        <w:t>“</w:t>
      </w:r>
    </w:p>
    <w:p w:rsidR="00181DFF" w:rsidRDefault="00181DFF" w:rsidP="00181DFF">
      <w:pPr>
        <w:pStyle w:val="Text"/>
      </w:pPr>
      <w:r>
        <w:lastRenderedPageBreak/>
        <w:t>„</w:t>
      </w:r>
      <w:r w:rsidRPr="0018466C">
        <w:t>Samozřejmě, že ano.</w:t>
      </w:r>
      <w:r>
        <w:t>“</w:t>
      </w:r>
      <w:r w:rsidRPr="0018466C">
        <w:t xml:space="preserve"> Musely jsme se vrátit, ale pan Schultz je odmítl přestříkat na oranžovo jen na vyzkoušení. Nakonec Ariel řekla, že je koupí, a pak jsme zase musely čekat, až barva uschne.</w:t>
      </w:r>
    </w:p>
    <w:p w:rsidR="00181DFF" w:rsidRDefault="00181DFF" w:rsidP="00181DFF">
      <w:pPr>
        <w:pStyle w:val="Text"/>
      </w:pPr>
      <w:r w:rsidRPr="0018466C">
        <w:t>Vrátily jsme se na turistický svah a já ji nechala plachtit, dohlížejíc na to, že má brzdící letky palci zvednuté, aby docílila větší stoupavosti a menší rychlosti. Vedla si skutečně dobře a při přistávání klopýtla jen jedenkrát. Jeff se pořád ometal kolem a opisoval nám nad hlavami osmičky, ale my ho ignorovaly. Pak jsem ji učila zatáčet v širokém pozvolném oblouku – zatáčet se dá i s turistickými křídly, ale dá to pořádnou fušku; jsou konstruovaná jen pro rovné plachtění.</w:t>
      </w:r>
    </w:p>
    <w:p w:rsidR="00181DFF" w:rsidRDefault="00181DFF" w:rsidP="00181DFF">
      <w:pPr>
        <w:pStyle w:val="Text"/>
      </w:pPr>
      <w:r w:rsidRPr="0018466C">
        <w:t xml:space="preserve">Nakonec jsem přistála vedle ní a zeptala se: </w:t>
      </w:r>
      <w:r>
        <w:t>„</w:t>
      </w:r>
      <w:r w:rsidRPr="0018466C">
        <w:t>Máte dost?</w:t>
      </w:r>
      <w:r>
        <w:t>“</w:t>
      </w:r>
    </w:p>
    <w:p w:rsidR="00181DFF" w:rsidRDefault="00181DFF" w:rsidP="00181DFF">
      <w:pPr>
        <w:pStyle w:val="Text"/>
      </w:pPr>
      <w:r>
        <w:t>„</w:t>
      </w:r>
      <w:r w:rsidRPr="0018466C">
        <w:t>Nikdy toho nebudu mít dost! Ale pokud chceš, nechám toho.</w:t>
      </w:r>
      <w:r>
        <w:t>“</w:t>
      </w:r>
    </w:p>
    <w:p w:rsidR="00181DFF" w:rsidRDefault="00181DFF" w:rsidP="00181DFF">
      <w:pPr>
        <w:pStyle w:val="Text"/>
      </w:pPr>
      <w:r>
        <w:t>„</w:t>
      </w:r>
      <w:r w:rsidRPr="0018466C">
        <w:t>Unavená?</w:t>
      </w:r>
      <w:r>
        <w:t>“</w:t>
      </w:r>
    </w:p>
    <w:p w:rsidR="00181DFF" w:rsidRDefault="00181DFF" w:rsidP="00181DFF">
      <w:pPr>
        <w:pStyle w:val="Text"/>
      </w:pPr>
      <w:r>
        <w:t>„</w:t>
      </w:r>
      <w:r w:rsidRPr="0018466C">
        <w:t>Ne.</w:t>
      </w:r>
      <w:r>
        <w:t>“</w:t>
      </w:r>
      <w:r w:rsidRPr="0018466C">
        <w:t xml:space="preserve"> Ohlédla se přes okraj křídel na Dětský výtah; kroužilo tam asi tucet letců, pomalu plachtili v pozvolných kruzích, křídla nehybná. </w:t>
      </w:r>
      <w:r>
        <w:t>„</w:t>
      </w:r>
      <w:r w:rsidRPr="0018466C">
        <w:t>Přála bych si to alespoň jednou zkusit. Musí to být božské.</w:t>
      </w:r>
      <w:r>
        <w:t>“</w:t>
      </w:r>
    </w:p>
    <w:p w:rsidR="00181DFF" w:rsidRDefault="00181DFF" w:rsidP="00181DFF">
      <w:pPr>
        <w:pStyle w:val="Text"/>
      </w:pPr>
      <w:r w:rsidRPr="0018466C">
        <w:t xml:space="preserve">Zauvažovala jsem nad tím. </w:t>
      </w:r>
      <w:r>
        <w:t>„</w:t>
      </w:r>
      <w:r w:rsidRPr="0018466C">
        <w:t>Vlastně by se dalo říct, že čím jste výš, tím jste ve větším bezpečí.</w:t>
      </w:r>
      <w:r>
        <w:t>“</w:t>
      </w:r>
    </w:p>
    <w:p w:rsidR="00181DFF" w:rsidRDefault="00181DFF" w:rsidP="00181DFF">
      <w:pPr>
        <w:pStyle w:val="Text"/>
      </w:pPr>
      <w:r>
        <w:t>„</w:t>
      </w:r>
      <w:r w:rsidRPr="0018466C">
        <w:t>Tak proč ne?</w:t>
      </w:r>
      <w:r>
        <w:t>“</w:t>
      </w:r>
    </w:p>
    <w:p w:rsidR="00181DFF" w:rsidRDefault="00181DFF" w:rsidP="00181DFF">
      <w:pPr>
        <w:pStyle w:val="Text"/>
      </w:pPr>
      <w:r>
        <w:t>„</w:t>
      </w:r>
      <w:r w:rsidRPr="0018466C">
        <w:t>Hmmm… v bezpečí jste, když víte, co máte dělat. Tam nahoru se dostanete plachtěním. Musíte jen ležet bez hnutí a nechat se zvedat stoupavým proudem do výše asi půl míle. Pak se vrátíte stejným způsobem, kroužením v širokých kruzích. Ale bude vás to pokoušet dělat věci, které ještě neumíte – mávat křídly, nebo se pokusit o nějakou akrobacii.</w:t>
      </w:r>
      <w:r>
        <w:t>“</w:t>
      </w:r>
    </w:p>
    <w:p w:rsidR="00181DFF" w:rsidRDefault="00181DFF" w:rsidP="00181DFF">
      <w:pPr>
        <w:pStyle w:val="Text"/>
      </w:pPr>
      <w:r w:rsidRPr="0018466C">
        <w:t xml:space="preserve">Vážně zavrtěla hlavou. </w:t>
      </w:r>
      <w:r>
        <w:t>„</w:t>
      </w:r>
      <w:r w:rsidRPr="0018466C">
        <w:t>Nebudu dělat nic, co jsi mě nenaučila.</w:t>
      </w:r>
      <w:r>
        <w:t>“</w:t>
      </w:r>
    </w:p>
    <w:p w:rsidR="00181DFF" w:rsidRDefault="00181DFF" w:rsidP="00181DFF">
      <w:pPr>
        <w:pStyle w:val="Text"/>
      </w:pPr>
      <w:r w:rsidRPr="0018466C">
        <w:t xml:space="preserve">Pořád jsem nebyla rozhodnutá. </w:t>
      </w:r>
      <w:r>
        <w:t>„</w:t>
      </w:r>
      <w:r w:rsidRPr="0018466C">
        <w:t>Podívejte se, nahoru je to jen půl míle, ale abyste se dostala tam a zpátky, musíte uletět dobrých pět mil. Nejmíň půl hodiny ve vzduchu. Vydrží to vaše ruce?</w:t>
      </w:r>
      <w:r>
        <w:t>“</w:t>
      </w:r>
    </w:p>
    <w:p w:rsidR="00181DFF" w:rsidRDefault="00181DFF" w:rsidP="00181DFF">
      <w:pPr>
        <w:pStyle w:val="Text"/>
      </w:pPr>
      <w:r>
        <w:t>„</w:t>
      </w:r>
      <w:r w:rsidRPr="0018466C">
        <w:t>Určitě ano.</w:t>
      </w:r>
      <w:r>
        <w:t>“</w:t>
      </w:r>
    </w:p>
    <w:p w:rsidR="00181DFF" w:rsidRDefault="00181DFF" w:rsidP="00181DFF">
      <w:pPr>
        <w:pStyle w:val="Text"/>
      </w:pPr>
      <w:r>
        <w:t>„</w:t>
      </w:r>
      <w:r w:rsidRPr="0018466C">
        <w:t>No… vrátit se můžete kdykoliv; nemusíte vyletět až nahoru. Tu a tam si trochu protáhněte ruce, abyste do nich nedostala křeč. Hlavně nemávejte křídly.</w:t>
      </w:r>
      <w:r>
        <w:t>“</w:t>
      </w:r>
    </w:p>
    <w:p w:rsidR="00181DFF" w:rsidRDefault="00181DFF" w:rsidP="00181DFF">
      <w:pPr>
        <w:pStyle w:val="Text"/>
      </w:pPr>
      <w:r>
        <w:t>„</w:t>
      </w:r>
      <w:r w:rsidRPr="0018466C">
        <w:t>Nebudu.</w:t>
      </w:r>
      <w:r>
        <w:t>“</w:t>
      </w:r>
    </w:p>
    <w:p w:rsidR="00181DFF" w:rsidRDefault="00181DFF" w:rsidP="00181DFF">
      <w:pPr>
        <w:pStyle w:val="Text"/>
      </w:pPr>
      <w:r>
        <w:lastRenderedPageBreak/>
        <w:t>„</w:t>
      </w:r>
      <w:r w:rsidRPr="0018466C">
        <w:t>Dobře.</w:t>
      </w:r>
      <w:r>
        <w:t>“</w:t>
      </w:r>
      <w:r w:rsidRPr="0018466C">
        <w:t xml:space="preserve"> Roztáhla jsem křídla. </w:t>
      </w:r>
      <w:r>
        <w:t>„</w:t>
      </w:r>
      <w:r w:rsidRPr="0018466C">
        <w:t>Leťte za mnou.</w:t>
      </w:r>
      <w:r>
        <w:t>“</w:t>
      </w:r>
    </w:p>
    <w:p w:rsidR="00181DFF" w:rsidRDefault="00181DFF" w:rsidP="00181DFF">
      <w:pPr>
        <w:pStyle w:val="Text"/>
      </w:pPr>
      <w:r w:rsidRPr="0018466C">
        <w:t xml:space="preserve">Zavedla jsem ji do stoupavého proudu, naklonila jsem se lehce doprava a pak zase doleva, abych začala kroužit – všechno jsem to dělala velice pomalu, aby mne mohla sledovat. Když jsme začal vystoupat, zavolala jsem na ni: </w:t>
      </w:r>
      <w:r>
        <w:t>„</w:t>
      </w:r>
      <w:r w:rsidRPr="0018466C">
        <w:t>Zůstaňte, jak jste!</w:t>
      </w:r>
      <w:r>
        <w:t>“</w:t>
      </w:r>
      <w:r w:rsidRPr="0018466C">
        <w:t xml:space="preserve"> Pak jsem provedla rychlý přemet a dostala se třicet stop nad ni a za ni. </w:t>
      </w:r>
      <w:r>
        <w:t>„</w:t>
      </w:r>
      <w:r w:rsidRPr="0018466C">
        <w:t>Ariel?</w:t>
      </w:r>
      <w:r>
        <w:t>“</w:t>
      </w:r>
    </w:p>
    <w:p w:rsidR="00181DFF" w:rsidRDefault="00181DFF" w:rsidP="00181DFF">
      <w:pPr>
        <w:pStyle w:val="Text"/>
      </w:pPr>
      <w:r>
        <w:t>„</w:t>
      </w:r>
      <w:r w:rsidRPr="0018466C">
        <w:t>Ano, Cesmíno?</w:t>
      </w:r>
      <w:r>
        <w:t>“</w:t>
      </w:r>
    </w:p>
    <w:p w:rsidR="00181DFF" w:rsidRDefault="00181DFF" w:rsidP="00181DFF">
      <w:pPr>
        <w:pStyle w:val="Text"/>
      </w:pPr>
      <w:r>
        <w:t>„</w:t>
      </w:r>
      <w:r w:rsidRPr="0018466C">
        <w:t>Budu za vámi. Nesnažte se otáčet hlavu; nemusíte mě sledovat, já budu sledovat vás. Vedete si skvěle.</w:t>
      </w:r>
      <w:r>
        <w:t>“</w:t>
      </w:r>
    </w:p>
    <w:p w:rsidR="00181DFF" w:rsidRDefault="00181DFF" w:rsidP="00181DFF">
      <w:pPr>
        <w:pStyle w:val="Text"/>
      </w:pPr>
      <w:r>
        <w:t>„</w:t>
      </w:r>
      <w:r w:rsidRPr="0018466C">
        <w:t>Cítím se báječně!</w:t>
      </w:r>
      <w:r>
        <w:t>“</w:t>
      </w:r>
    </w:p>
    <w:p w:rsidR="00181DFF" w:rsidRDefault="00181DFF" w:rsidP="00181DFF">
      <w:pPr>
        <w:pStyle w:val="Text"/>
      </w:pPr>
      <w:r>
        <w:t>„</w:t>
      </w:r>
      <w:r w:rsidRPr="0018466C">
        <w:t>Trochu zahýbejte rukama. Nebu</w:t>
      </w:r>
      <w:r>
        <w:t>ď</w:t>
      </w:r>
      <w:r w:rsidRPr="0018466C">
        <w:t>te tak strnulá. Nahoru je to daleká cesta. Můžete trochu zvednout letky, jestli chcete.</w:t>
      </w:r>
      <w:r>
        <w:t>“</w:t>
      </w:r>
    </w:p>
    <w:p w:rsidR="00181DFF" w:rsidRDefault="00181DFF" w:rsidP="00181DFF">
      <w:pPr>
        <w:pStyle w:val="Text"/>
      </w:pPr>
      <w:r>
        <w:t>„</w:t>
      </w:r>
      <w:r w:rsidRPr="0018466C">
        <w:t>Ano, ano, kapitáne!</w:t>
      </w:r>
      <w:r>
        <w:t>“</w:t>
      </w:r>
    </w:p>
    <w:p w:rsidR="00181DFF" w:rsidRDefault="00181DFF" w:rsidP="00181DFF">
      <w:pPr>
        <w:pStyle w:val="Text"/>
      </w:pPr>
      <w:r>
        <w:t>„</w:t>
      </w:r>
      <w:r w:rsidRPr="0018466C">
        <w:t>Nejste unavená?</w:t>
      </w:r>
      <w:r>
        <w:t>“</w:t>
      </w:r>
    </w:p>
    <w:p w:rsidR="00181DFF" w:rsidRDefault="00181DFF" w:rsidP="00181DFF">
      <w:pPr>
        <w:pStyle w:val="Text"/>
      </w:pPr>
      <w:r>
        <w:t>„</w:t>
      </w:r>
      <w:r w:rsidRPr="0018466C">
        <w:t>Bože, ne! Děvče, já žiju!</w:t>
      </w:r>
      <w:r>
        <w:t>“</w:t>
      </w:r>
      <w:r w:rsidRPr="0018466C">
        <w:t xml:space="preserve"> zahihňala se. </w:t>
      </w:r>
      <w:r>
        <w:t>„</w:t>
      </w:r>
      <w:r w:rsidRPr="0018466C">
        <w:t>A maminka říkala, že anděl ze mne nikdy nebude!</w:t>
      </w:r>
      <w:r>
        <w:t>“</w:t>
      </w:r>
    </w:p>
    <w:p w:rsidR="00181DFF" w:rsidRDefault="00181DFF" w:rsidP="00181DFF">
      <w:pPr>
        <w:pStyle w:val="Text"/>
      </w:pPr>
      <w:r w:rsidRPr="0018466C">
        <w:t xml:space="preserve">Neodpověděla jsem, protože se přede mnou objevila červená a stříbrná křídla a Jeff začal kroužit mezi mnou a Ariel. V obličeji byl skoro tak rudý jako jeho křídla. </w:t>
      </w:r>
      <w:r>
        <w:t>„</w:t>
      </w:r>
      <w:r w:rsidRPr="0018466C">
        <w:t>Co si k čertu myslíte, že děláte?</w:t>
      </w:r>
      <w:r>
        <w:t>“</w:t>
      </w:r>
    </w:p>
    <w:p w:rsidR="00181DFF" w:rsidRDefault="00181DFF" w:rsidP="00181DFF">
      <w:pPr>
        <w:pStyle w:val="Text"/>
      </w:pPr>
      <w:r>
        <w:t>„</w:t>
      </w:r>
      <w:r w:rsidRPr="0018466C">
        <w:t>Oranžová křídla!</w:t>
      </w:r>
      <w:r>
        <w:t>“</w:t>
      </w:r>
      <w:r w:rsidRPr="0018466C">
        <w:t xml:space="preserve"> křikla jsem. </w:t>
      </w:r>
      <w:r>
        <w:t>„</w:t>
      </w:r>
      <w:r w:rsidRPr="0018466C">
        <w:t>Drž se z cesty!</w:t>
      </w:r>
      <w:r>
        <w:t>“</w:t>
      </w:r>
    </w:p>
    <w:p w:rsidR="00181DFF" w:rsidRDefault="00181DFF" w:rsidP="00181DFF">
      <w:pPr>
        <w:pStyle w:val="Text"/>
      </w:pPr>
      <w:r>
        <w:t>„</w:t>
      </w:r>
      <w:r w:rsidRPr="0018466C">
        <w:t>Vraťte se na zem, a hned! Obě dvě!</w:t>
      </w:r>
      <w:r>
        <w:t>“</w:t>
      </w:r>
    </w:p>
    <w:p w:rsidR="00181DFF" w:rsidRDefault="00181DFF" w:rsidP="00181DFF">
      <w:pPr>
        <w:pStyle w:val="Text"/>
      </w:pPr>
      <w:r>
        <w:t>„</w:t>
      </w:r>
      <w:r w:rsidRPr="0018466C">
        <w:t>Nepleť se mezi mne a mou žákyni. Znáš nařízení.</w:t>
      </w:r>
      <w:r>
        <w:t>“</w:t>
      </w:r>
    </w:p>
    <w:p w:rsidR="00181DFF" w:rsidRDefault="00181DFF" w:rsidP="00181DFF">
      <w:pPr>
        <w:pStyle w:val="Text"/>
      </w:pPr>
      <w:r>
        <w:t>„</w:t>
      </w:r>
      <w:r w:rsidRPr="0018466C">
        <w:t>Ariel!</w:t>
      </w:r>
      <w:r>
        <w:t>“</w:t>
      </w:r>
      <w:r w:rsidRPr="0018466C">
        <w:t xml:space="preserve"> zařval Jeff. </w:t>
      </w:r>
      <w:r>
        <w:t>„</w:t>
      </w:r>
      <w:r w:rsidRPr="0018466C">
        <w:t>Nakloň se trochu na stranu a snes se dolů. Poletím s tebou.</w:t>
      </w:r>
      <w:r>
        <w:t>“</w:t>
      </w:r>
    </w:p>
    <w:p w:rsidR="00181DFF" w:rsidRDefault="00181DFF" w:rsidP="00181DFF">
      <w:pPr>
        <w:pStyle w:val="Text"/>
      </w:pPr>
      <w:r>
        <w:t>„</w:t>
      </w:r>
      <w:r w:rsidRPr="0018466C">
        <w:t>Jeffe Hardesty,</w:t>
      </w:r>
      <w:r>
        <w:t>“</w:t>
      </w:r>
      <w:r w:rsidRPr="0018466C">
        <w:t xml:space="preserve"> zavolala jsem rozzlobeně. </w:t>
      </w:r>
      <w:r>
        <w:t>„</w:t>
      </w:r>
      <w:r w:rsidRPr="0018466C">
        <w:t xml:space="preserve">Dávám ti tři sekundy, abys nás nechal na pokoji – pak půjdu nahlásit, že jsi porušil Nařízení Jedna. Potřetí – </w:t>
      </w:r>
      <w:r w:rsidRPr="0018466C">
        <w:rPr>
          <w:i/>
        </w:rPr>
        <w:t>Oranžová Křídla!</w:t>
      </w:r>
      <w:r>
        <w:rPr>
          <w:i/>
        </w:rPr>
        <w:t>“</w:t>
      </w:r>
    </w:p>
    <w:p w:rsidR="00181DFF" w:rsidRDefault="00181DFF" w:rsidP="00181DFF">
      <w:pPr>
        <w:pStyle w:val="Text"/>
      </w:pPr>
      <w:r w:rsidRPr="0018466C">
        <w:t>Jeff něco zavrčel, mávl pravým křídlem a opustil formaci. Ten idiot proletěl pět stop od špičky Arielina křídla. Mohla jsem ho za to nahlásit; ať už dáte začátečníkům kolik chcete místa, není to nikdy dost.</w:t>
      </w:r>
    </w:p>
    <w:p w:rsidR="00181DFF" w:rsidRDefault="00181DFF" w:rsidP="00181DFF">
      <w:pPr>
        <w:pStyle w:val="Text"/>
      </w:pPr>
      <w:r w:rsidRPr="0018466C">
        <w:t xml:space="preserve">Řekla jsem: </w:t>
      </w:r>
      <w:r>
        <w:t>„</w:t>
      </w:r>
      <w:r w:rsidRPr="0018466C">
        <w:t>Všechno v pořádku, Ariel?</w:t>
      </w:r>
      <w:r>
        <w:t>“</w:t>
      </w:r>
    </w:p>
    <w:p w:rsidR="00181DFF" w:rsidRDefault="00181DFF" w:rsidP="00181DFF">
      <w:pPr>
        <w:pStyle w:val="Text"/>
      </w:pPr>
      <w:r>
        <w:t>„</w:t>
      </w:r>
      <w:r w:rsidRPr="0018466C">
        <w:t>V pořádku, Cesmíno. Je mi líto, že se Jeff zlobí.</w:t>
      </w:r>
      <w:r>
        <w:t>“</w:t>
      </w:r>
    </w:p>
    <w:p w:rsidR="00181DFF" w:rsidRDefault="00181DFF" w:rsidP="00181DFF">
      <w:pPr>
        <w:pStyle w:val="Text"/>
      </w:pPr>
      <w:r>
        <w:t>„</w:t>
      </w:r>
      <w:r w:rsidRPr="0018466C">
        <w:t>Však on to přežije. Řekněte mi, až budete unavená.</w:t>
      </w:r>
      <w:r>
        <w:t>“</w:t>
      </w:r>
    </w:p>
    <w:p w:rsidR="00181DFF" w:rsidRDefault="00181DFF" w:rsidP="00181DFF">
      <w:pPr>
        <w:pStyle w:val="Text"/>
      </w:pPr>
      <w:r>
        <w:t>„</w:t>
      </w:r>
      <w:r w:rsidRPr="0018466C">
        <w:t>Nejsem. Chci doletět až nahoru. Jak jsme vysoko?</w:t>
      </w:r>
      <w:r>
        <w:t>“</w:t>
      </w:r>
    </w:p>
    <w:p w:rsidR="00181DFF" w:rsidRDefault="00181DFF" w:rsidP="00181DFF">
      <w:pPr>
        <w:pStyle w:val="Text"/>
      </w:pPr>
      <w:r>
        <w:t>„</w:t>
      </w:r>
      <w:r w:rsidRPr="0018466C">
        <w:t>Asi čtyři sta stop.</w:t>
      </w:r>
      <w:r>
        <w:t>“</w:t>
      </w:r>
    </w:p>
    <w:p w:rsidR="00181DFF" w:rsidRDefault="00181DFF" w:rsidP="00181DFF">
      <w:pPr>
        <w:pStyle w:val="Text"/>
      </w:pPr>
      <w:r w:rsidRPr="0018466C">
        <w:lastRenderedPageBreak/>
        <w:t>Jeff nás chvíli obletoval a pak se prudce vznesl do výše a zmizel nad námi… pravděpodobně ze stejného důvodu, jako jsem to udělala já: aby lépe viděl. Pokud se nám nepletl do dráhy, docela mi vyhovovalo, že na ni dohlížíme dva; pořád jsem cítila, že si Ariel možná neuvědomuje, že cesta dolů bude stejně dlouhá a únavná jako cesta nahoru. Doufala jsem, že bude rozumná. Sama jsem dokázala plachtit, dokud mě nedonutil přistát hlad. Ale ona byla začátečnice.</w:t>
      </w:r>
    </w:p>
    <w:p w:rsidR="00181DFF" w:rsidRDefault="00181DFF" w:rsidP="00181DFF">
      <w:pPr>
        <w:pStyle w:val="Text"/>
      </w:pPr>
      <w:r w:rsidRPr="0018466C">
        <w:t xml:space="preserve">Jeff se pořád držel nad námi a poletoval sem a tam – byl příliš aktivní, než aby vydržel dlouho jen plachtit – zatímco já a Ariel jsme pomalu stoupaly ke stropu. Když jsme byly v půli cesty, napadlo mě poprvé, že bych se mohla unavit i já; nemusela jsem ani čekat, až to potká Ariel. Tak jsem zavolala: </w:t>
      </w:r>
      <w:r>
        <w:t>„</w:t>
      </w:r>
      <w:r w:rsidRPr="0018466C">
        <w:t>Ariel? Jste už unavená?</w:t>
      </w:r>
      <w:r>
        <w:t>“</w:t>
      </w:r>
    </w:p>
    <w:p w:rsidR="00181DFF" w:rsidRDefault="00181DFF" w:rsidP="00181DFF">
      <w:pPr>
        <w:pStyle w:val="Text"/>
      </w:pPr>
      <w:r>
        <w:t>„</w:t>
      </w:r>
      <w:r w:rsidRPr="0018466C">
        <w:t>Ne.</w:t>
      </w:r>
      <w:r>
        <w:t>“</w:t>
      </w:r>
    </w:p>
    <w:p w:rsidR="00181DFF" w:rsidRDefault="00181DFF" w:rsidP="00181DFF">
      <w:pPr>
        <w:pStyle w:val="Text"/>
      </w:pPr>
      <w:r>
        <w:t>„</w:t>
      </w:r>
      <w:r w:rsidRPr="0018466C">
        <w:t xml:space="preserve">Ale </w:t>
      </w:r>
      <w:r w:rsidRPr="0018466C">
        <w:rPr>
          <w:i/>
        </w:rPr>
        <w:t>já</w:t>
      </w:r>
      <w:r w:rsidRPr="0018466C">
        <w:t xml:space="preserve"> ano. Co kdybychom se vrátily?</w:t>
      </w:r>
      <w:r>
        <w:t>“</w:t>
      </w:r>
    </w:p>
    <w:p w:rsidR="00181DFF" w:rsidRDefault="00181DFF" w:rsidP="00181DFF">
      <w:pPr>
        <w:pStyle w:val="Text"/>
      </w:pPr>
      <w:r w:rsidRPr="0018466C">
        <w:t xml:space="preserve">Nepřela se, jen řekla: </w:t>
      </w:r>
      <w:r>
        <w:t>„</w:t>
      </w:r>
      <w:r w:rsidRPr="0018466C">
        <w:t>Tak dobře. Co mám dělat?</w:t>
      </w:r>
      <w:r>
        <w:t>“</w:t>
      </w:r>
    </w:p>
    <w:p w:rsidR="00181DFF" w:rsidRDefault="00181DFF" w:rsidP="00181DFF">
      <w:pPr>
        <w:pStyle w:val="Text"/>
      </w:pPr>
      <w:r>
        <w:t>„</w:t>
      </w:r>
      <w:r w:rsidRPr="0018466C">
        <w:t>Nakloňte se doprava a leťte rovně.</w:t>
      </w:r>
      <w:r>
        <w:t>“</w:t>
      </w:r>
      <w:r w:rsidRPr="0018466C">
        <w:t xml:space="preserve"> Mínila jsem ji zavést do klesavého proudu a kroužit stejným způsobem jako při stoupání, ale opačným směrem. Podívala jsem se nahoru na Jeffa. Chvilku to trvalo, než jsem ho našla vysoko had námi a trochu stranou. Zavolala jsem: </w:t>
      </w:r>
      <w:r>
        <w:t>„</w:t>
      </w:r>
      <w:r w:rsidRPr="0018466C">
        <w:t>Jeffe! Uvidíme se na zemi.</w:t>
      </w:r>
      <w:r>
        <w:t>“</w:t>
      </w:r>
      <w:r w:rsidRPr="0018466C">
        <w:t xml:space="preserve"> Možná mě neslyšel, ale sledoval, co děláme: tak jsem se podívala zpátky na Ariel.</w:t>
      </w:r>
    </w:p>
    <w:p w:rsidR="00181DFF" w:rsidRDefault="00181DFF" w:rsidP="00181DFF">
      <w:pPr>
        <w:pStyle w:val="Text"/>
      </w:pPr>
      <w:r w:rsidRPr="0018466C">
        <w:t>Nebyla tam.</w:t>
      </w:r>
    </w:p>
    <w:p w:rsidR="00181DFF" w:rsidRDefault="00181DFF" w:rsidP="00181DFF">
      <w:pPr>
        <w:pStyle w:val="Text"/>
      </w:pPr>
      <w:r w:rsidRPr="0018466C">
        <w:t>Potom jsem ji uviděla o sto stop níž – nezvládla křídla a teď se nekontrolované řítila k zemi.</w:t>
      </w:r>
    </w:p>
    <w:p w:rsidR="00181DFF" w:rsidRDefault="00181DFF" w:rsidP="00181DFF">
      <w:pPr>
        <w:pStyle w:val="Text"/>
      </w:pPr>
      <w:r w:rsidRPr="0018466C">
        <w:t>Nevím, jak k tomu došlo. Možná se nahnula příliš, začala klouzat po křídle a zpanikařila. V tu chvíli mě to nezajímalo; byla jsem ztuhlá zděšením. Připadalo mi, že</w:t>
      </w:r>
      <w:r>
        <w:t xml:space="preserve"> </w:t>
      </w:r>
      <w:r w:rsidRPr="0018466C">
        <w:t xml:space="preserve">tam nehybně visím celou hodinu a dívám se na ni. Ale ve skutečnosti jsem zařvala </w:t>
      </w:r>
      <w:r>
        <w:rPr>
          <w:i/>
        </w:rPr>
        <w:t>‚</w:t>
      </w:r>
      <w:r w:rsidRPr="0018466C">
        <w:rPr>
          <w:i/>
        </w:rPr>
        <w:t>Jeffe</w:t>
      </w:r>
      <w:r>
        <w:rPr>
          <w:i/>
        </w:rPr>
        <w:t>‘</w:t>
      </w:r>
      <w:r w:rsidRPr="0018466C">
        <w:t xml:space="preserve"> a pustila se střemhlav dolů.</w:t>
      </w:r>
    </w:p>
    <w:p w:rsidR="00181DFF" w:rsidRDefault="00181DFF" w:rsidP="00181DFF">
      <w:pPr>
        <w:pStyle w:val="Text"/>
      </w:pPr>
      <w:r w:rsidRPr="0018466C">
        <w:t>Jenže jsem neměla dostatečnou rychlost, nemohla jsem se k ní přiblížit. Úplně jsem složila svá křídla – ale nedokázala jsem přejít do volného pádu a ona se pořád vzdalovala.</w:t>
      </w:r>
    </w:p>
    <w:p w:rsidR="00181DFF" w:rsidRDefault="00181DFF" w:rsidP="00181DFF">
      <w:pPr>
        <w:pStyle w:val="Text"/>
      </w:pPr>
      <w:r w:rsidRPr="0018466C">
        <w:t>Samozřejmě, člověk tu zpočátku padá velice pomalu; právě naše nízká gravitace je to, co lidem umožňuje létání. Dokonce i kámen tu spadne v první sekundě sotva o tři stopy. Ale ta sekunda se zdá být nekonečná.</w:t>
      </w:r>
    </w:p>
    <w:p w:rsidR="00181DFF" w:rsidRDefault="00181DFF" w:rsidP="00181DFF">
      <w:pPr>
        <w:pStyle w:val="Text"/>
      </w:pPr>
      <w:r w:rsidRPr="0018466C">
        <w:lastRenderedPageBreak/>
        <w:t xml:space="preserve">Pak jsem konečné padala. Cítila jsem, jak kolem mne sviští vzduch – ale nezdálo se mi, že bych se k ní nějak přibližovala. Házela sebou a to ji zřejmě trochu zpomalilo, zatímco já se řítila střemhlav s křídly sepjatými a padala jsem tak rychle, jak jen to bylo možné. Doufala jsem, že pokud ji dohoním, dokážu ji uklidnit a navést na klouzavý let. Ale </w:t>
      </w:r>
      <w:r w:rsidRPr="0018466C">
        <w:rPr>
          <w:i/>
        </w:rPr>
        <w:t>nemohla</w:t>
      </w:r>
      <w:r w:rsidRPr="0018466C">
        <w:t xml:space="preserve"> jsem ji dohonit.</w:t>
      </w:r>
    </w:p>
    <w:p w:rsidR="00181DFF" w:rsidRDefault="00181DFF" w:rsidP="00181DFF">
      <w:pPr>
        <w:pStyle w:val="Text"/>
      </w:pPr>
      <w:r w:rsidRPr="0018466C">
        <w:t>Ta noční můra trvala celé hodiny.</w:t>
      </w:r>
    </w:p>
    <w:p w:rsidR="00181DFF" w:rsidRDefault="00181DFF" w:rsidP="00181DFF">
      <w:pPr>
        <w:pStyle w:val="Text"/>
      </w:pPr>
      <w:r w:rsidRPr="0018466C">
        <w:t>Ve skutečnosti jsme nebyly dost vysoko, abychom padaly déle než dvacet sekund; tolik trvá volný pád z výše tisíce stop. Ale dvacet sekund může být strašně dlouhá doba… dost dlouhá na to, abych si vybavila každou hloupost, kterou jsem řekla nebo udělala, dost dlouhá na to, abych se stačila pomodlit za nás obě… a abych se v duchu rozloučila s Jeffem. Dost dlouhá na to, abych mohla sledovat podlahu, která se proti nám řítila, a měla čas si uvědomit, že se o ni rozbijeme, pokud se nám nepodaří zpomalit.</w:t>
      </w:r>
    </w:p>
    <w:p w:rsidR="00181DFF" w:rsidRDefault="00181DFF" w:rsidP="00181DFF">
      <w:pPr>
        <w:pStyle w:val="Text"/>
      </w:pPr>
      <w:r w:rsidRPr="0018466C">
        <w:t xml:space="preserve">Podívala jsem se nahoru a Jeff padal za námi, ale byl ještě hrozně daleko. Pak jsem se podívala zase dolů… a ona tam nebyla… proletěla jsem kolem ní – </w:t>
      </w:r>
      <w:r w:rsidRPr="0018466C">
        <w:rPr>
          <w:i/>
        </w:rPr>
        <w:t>já jsem byla pod ní!</w:t>
      </w:r>
    </w:p>
    <w:p w:rsidR="00181DFF" w:rsidRDefault="00181DFF" w:rsidP="00181DFF">
      <w:pPr>
        <w:pStyle w:val="Text"/>
      </w:pPr>
      <w:r w:rsidRPr="0018466C">
        <w:t>Začala jsem brzdit vším, co jsem měla a skoro jsem při tom přišla o křídla. Zachytila jsem vzduch a začala mávat křídly. Mávla jsem jednou, po druhé, po třetí… a narazila do ní zespoda takovou silou, že se mi zatmělo před očima.</w:t>
      </w:r>
    </w:p>
    <w:p w:rsidR="00181DFF" w:rsidRDefault="00181DFF" w:rsidP="00181DFF">
      <w:pPr>
        <w:pStyle w:val="Text"/>
      </w:pPr>
      <w:r w:rsidRPr="0018466C">
        <w:t>Pak do nás narazila podlaha.</w:t>
      </w:r>
    </w:p>
    <w:p w:rsidR="00181DFF" w:rsidRDefault="00181DFF" w:rsidP="00181DFF">
      <w:pPr>
        <w:pStyle w:val="Text"/>
      </w:pPr>
      <w:r w:rsidRPr="0018466C">
        <w:t>Cítila jsem se unaveně a sladce ospale. Ležela jsem na zádech v šerém pokoji. Myslím, že se mnou byla máma, a vím určitě, že tam byl táta. Svrběl mě nos a pokusila jsem se na něm poškrábat, ale ruce mne neposlouchaly. Pak jsem znovu usnula.</w:t>
      </w:r>
    </w:p>
    <w:p w:rsidR="00181DFF" w:rsidRDefault="00181DFF" w:rsidP="00181DFF">
      <w:pPr>
        <w:pStyle w:val="Text"/>
      </w:pPr>
      <w:r w:rsidRPr="0018466C">
        <w:t xml:space="preserve">Probudil mě hlad. Ležela jsem na lůžku v nemocnici a ruce mne pořád ještě neposlouchaly, na čemž nebylo nic divného, protože jsem je měla obě v sádře. Přede mnou stála sestra s tácem. </w:t>
      </w:r>
      <w:r>
        <w:t>„</w:t>
      </w:r>
      <w:r w:rsidRPr="0018466C">
        <w:t>Máš hlad?</w:t>
      </w:r>
      <w:r>
        <w:t>“</w:t>
      </w:r>
      <w:r w:rsidRPr="0018466C">
        <w:t xml:space="preserve"> zeptala se.</w:t>
      </w:r>
    </w:p>
    <w:p w:rsidR="00181DFF" w:rsidRDefault="00181DFF" w:rsidP="00181DFF">
      <w:pPr>
        <w:pStyle w:val="Text"/>
      </w:pPr>
      <w:r>
        <w:t>„</w:t>
      </w:r>
      <w:r w:rsidRPr="0018466C">
        <w:t>Umírám hlady,</w:t>
      </w:r>
      <w:r>
        <w:t>“</w:t>
      </w:r>
      <w:r w:rsidRPr="0018466C">
        <w:t xml:space="preserve"> připustila jsem.</w:t>
      </w:r>
    </w:p>
    <w:p w:rsidR="00181DFF" w:rsidRDefault="00181DFF" w:rsidP="00181DFF">
      <w:pPr>
        <w:pStyle w:val="Text"/>
      </w:pPr>
      <w:r>
        <w:t>„</w:t>
      </w:r>
      <w:r w:rsidRPr="0018466C">
        <w:t>To dáme do pořádku.</w:t>
      </w:r>
      <w:r>
        <w:t>“</w:t>
      </w:r>
      <w:r w:rsidRPr="0018466C">
        <w:t xml:space="preserve"> Začala mne krmit jako mimino.</w:t>
      </w:r>
    </w:p>
    <w:p w:rsidR="00181DFF" w:rsidRDefault="00181DFF" w:rsidP="00181DFF">
      <w:pPr>
        <w:pStyle w:val="Text"/>
      </w:pPr>
      <w:r w:rsidRPr="0018466C">
        <w:t xml:space="preserve">Před třetí lžící jsem uhnula a zeptala se: </w:t>
      </w:r>
      <w:r>
        <w:t>„</w:t>
      </w:r>
      <w:r w:rsidRPr="0018466C">
        <w:t>Co mám s rukama?</w:t>
      </w:r>
      <w:r>
        <w:t>“</w:t>
      </w:r>
    </w:p>
    <w:p w:rsidR="00181DFF" w:rsidRDefault="00181DFF" w:rsidP="00181DFF">
      <w:pPr>
        <w:pStyle w:val="Text"/>
      </w:pPr>
      <w:r>
        <w:t>„</w:t>
      </w:r>
      <w:r w:rsidRPr="0018466C">
        <w:t>Pšt,</w:t>
      </w:r>
      <w:r>
        <w:t>“</w:t>
      </w:r>
      <w:r w:rsidRPr="0018466C">
        <w:t xml:space="preserve"> řekla a strčila mi lžíci do úst.</w:t>
      </w:r>
    </w:p>
    <w:p w:rsidR="00181DFF" w:rsidRDefault="00181DFF" w:rsidP="00181DFF">
      <w:pPr>
        <w:pStyle w:val="Text"/>
      </w:pPr>
      <w:r w:rsidRPr="0018466C">
        <w:lastRenderedPageBreak/>
        <w:t xml:space="preserve">Ale pak přišel moc sympatický doktor a ten mi na mou otázku odpověděl. </w:t>
      </w:r>
      <w:r>
        <w:t>„</w:t>
      </w:r>
      <w:r w:rsidRPr="0018466C">
        <w:t>Nic vážného. Tři jednoduché zlomeniny. Ve tvém věku se to zahojí, než se naděješ. Ale tvá společnost je nám milá natolik, že si tě tu chvíli necháme na pozorování, jestli jsi náhodou neutrpěla nějaké vnitřní zranění.</w:t>
      </w:r>
      <w:r>
        <w:t>“</w:t>
      </w:r>
    </w:p>
    <w:p w:rsidR="00181DFF" w:rsidRDefault="00181DFF" w:rsidP="00181DFF">
      <w:pPr>
        <w:pStyle w:val="Text"/>
      </w:pPr>
      <w:r>
        <w:t>„</w:t>
      </w:r>
      <w:r w:rsidRPr="0018466C">
        <w:t>Žádné vnitřní zranění nemám,</w:t>
      </w:r>
      <w:r>
        <w:t>“</w:t>
      </w:r>
      <w:r w:rsidRPr="0018466C">
        <w:t xml:space="preserve"> řekla jsem mu. </w:t>
      </w:r>
      <w:r>
        <w:t>„</w:t>
      </w:r>
      <w:r w:rsidRPr="0018466C">
        <w:t>Alespoň mě nic nebolí.</w:t>
      </w:r>
      <w:r>
        <w:t>“</w:t>
      </w:r>
    </w:p>
    <w:p w:rsidR="00181DFF" w:rsidRDefault="00181DFF" w:rsidP="00181DFF">
      <w:pPr>
        <w:pStyle w:val="Text"/>
      </w:pPr>
      <w:r>
        <w:t>„</w:t>
      </w:r>
      <w:r w:rsidRPr="0018466C">
        <w:t>Říkal jsem přece, že to je jen záminka.</w:t>
      </w:r>
      <w:r>
        <w:t>“</w:t>
      </w:r>
    </w:p>
    <w:p w:rsidR="00181DFF" w:rsidRDefault="00181DFF" w:rsidP="00181DFF">
      <w:pPr>
        <w:pStyle w:val="Text"/>
      </w:pPr>
      <w:r>
        <w:t>„</w:t>
      </w:r>
      <w:r w:rsidRPr="0018466C">
        <w:t>Ehm, doktore?</w:t>
      </w:r>
      <w:r>
        <w:t>“</w:t>
      </w:r>
    </w:p>
    <w:p w:rsidR="00181DFF" w:rsidRDefault="00181DFF" w:rsidP="00181DFF">
      <w:pPr>
        <w:pStyle w:val="Text"/>
      </w:pPr>
      <w:r>
        <w:t>„</w:t>
      </w:r>
      <w:r w:rsidRPr="0018466C">
        <w:t>Ano?</w:t>
      </w:r>
      <w:r>
        <w:t>“</w:t>
      </w:r>
    </w:p>
    <w:p w:rsidR="00181DFF" w:rsidRDefault="00181DFF" w:rsidP="00181DFF">
      <w:pPr>
        <w:pStyle w:val="Text"/>
      </w:pPr>
      <w:r>
        <w:t>„</w:t>
      </w:r>
      <w:r w:rsidRPr="0018466C">
        <w:t>Budu moci zase létat?</w:t>
      </w:r>
      <w:r>
        <w:t>“</w:t>
      </w:r>
      <w:r w:rsidRPr="0018466C">
        <w:t xml:space="preserve"> zeptala jsem se, třebaže mě jeho možná odpověď děsila.</w:t>
      </w:r>
    </w:p>
    <w:p w:rsidR="00181DFF" w:rsidRDefault="00181DFF" w:rsidP="00181DFF">
      <w:pPr>
        <w:pStyle w:val="Text"/>
      </w:pPr>
      <w:r>
        <w:t>„</w:t>
      </w:r>
      <w:r w:rsidRPr="0018466C">
        <w:t>Samozřejmě. Už js</w:t>
      </w:r>
      <w:r>
        <w:t>e</w:t>
      </w:r>
      <w:r w:rsidRPr="0018466C">
        <w:t>m viděl hůř zraněné lidi, kteří teď krouží jako ptáci.</w:t>
      </w:r>
      <w:r>
        <w:t>“</w:t>
      </w:r>
    </w:p>
    <w:p w:rsidR="00181DFF" w:rsidRDefault="00181DFF" w:rsidP="00181DFF">
      <w:pPr>
        <w:pStyle w:val="Text"/>
      </w:pPr>
      <w:r>
        <w:t>„</w:t>
      </w:r>
      <w:r w:rsidRPr="0018466C">
        <w:t>Ach. Děkuji vám, doktore. Co se stalo s tou druhou dívkou? Je… je…?</w:t>
      </w:r>
      <w:r>
        <w:t>“</w:t>
      </w:r>
    </w:p>
    <w:p w:rsidR="00181DFF" w:rsidRDefault="00181DFF" w:rsidP="00181DFF">
      <w:pPr>
        <w:pStyle w:val="Text"/>
      </w:pPr>
      <w:r>
        <w:t>„</w:t>
      </w:r>
      <w:r w:rsidRPr="0018466C">
        <w:t>Brentwoodová? Je tady.</w:t>
      </w:r>
      <w:r>
        <w:t>“</w:t>
      </w:r>
    </w:p>
    <w:p w:rsidR="00181DFF" w:rsidRDefault="00181DFF" w:rsidP="00181DFF">
      <w:pPr>
        <w:pStyle w:val="Text"/>
      </w:pPr>
      <w:r>
        <w:t>„</w:t>
      </w:r>
      <w:r w:rsidRPr="0018466C">
        <w:t>Právě přišla,</w:t>
      </w:r>
      <w:r>
        <w:t>“</w:t>
      </w:r>
      <w:r w:rsidRPr="0018466C">
        <w:t xml:space="preserve"> potvrdila jeho slova Ariel ode dveří. </w:t>
      </w:r>
      <w:r>
        <w:t>„</w:t>
      </w:r>
      <w:r w:rsidRPr="0018466C">
        <w:t>Mohu dál?</w:t>
      </w:r>
      <w:r>
        <w:t>“</w:t>
      </w:r>
    </w:p>
    <w:p w:rsidR="00181DFF" w:rsidRDefault="00181DFF" w:rsidP="00181DFF">
      <w:pPr>
        <w:pStyle w:val="Text"/>
      </w:pPr>
      <w:r w:rsidRPr="0018466C">
        <w:t xml:space="preserve">Čelist mi poklesla, pak jsem řekla: </w:t>
      </w:r>
      <w:r>
        <w:t>„</w:t>
      </w:r>
      <w:r w:rsidRPr="0018466C">
        <w:t>Ano. Samozřejmě. Pojďte dál.</w:t>
      </w:r>
      <w:r>
        <w:t>“</w:t>
      </w:r>
    </w:p>
    <w:p w:rsidR="00181DFF" w:rsidRDefault="00181DFF" w:rsidP="00181DFF">
      <w:pPr>
        <w:pStyle w:val="Text"/>
      </w:pPr>
      <w:r w:rsidRPr="0018466C">
        <w:t xml:space="preserve">Doktor řekl: </w:t>
      </w:r>
      <w:r>
        <w:t>„</w:t>
      </w:r>
      <w:r w:rsidRPr="0018466C">
        <w:t>Nebuďte tady dlouho,</w:t>
      </w:r>
      <w:r>
        <w:t>“</w:t>
      </w:r>
      <w:r w:rsidRPr="0018466C">
        <w:t xml:space="preserve"> a odešel.</w:t>
      </w:r>
    </w:p>
    <w:p w:rsidR="00181DFF" w:rsidRDefault="00181DFF" w:rsidP="00181DFF">
      <w:pPr>
        <w:pStyle w:val="Text"/>
      </w:pPr>
      <w:r>
        <w:t>„</w:t>
      </w:r>
      <w:r w:rsidRPr="0018466C">
        <w:t>Posaďte se,</w:t>
      </w:r>
      <w:r>
        <w:t>“</w:t>
      </w:r>
      <w:r w:rsidRPr="0018466C">
        <w:t xml:space="preserve"> řekla jsem Ariel.</w:t>
      </w:r>
    </w:p>
    <w:p w:rsidR="00181DFF" w:rsidRDefault="00181DFF" w:rsidP="00181DFF">
      <w:pPr>
        <w:pStyle w:val="Text"/>
      </w:pPr>
      <w:r>
        <w:t>„</w:t>
      </w:r>
      <w:r w:rsidRPr="0018466C">
        <w:t>Díky.</w:t>
      </w:r>
      <w:r>
        <w:t>“</w:t>
      </w:r>
      <w:r w:rsidRPr="0018466C">
        <w:t xml:space="preserve"> Začala poskakovat směrem ke mně a já uviděla, že má jednu nohu v obvazech. Posadila se na okraj postele.</w:t>
      </w:r>
    </w:p>
    <w:p w:rsidR="00181DFF" w:rsidRDefault="00181DFF" w:rsidP="00181DFF">
      <w:pPr>
        <w:pStyle w:val="Text"/>
      </w:pPr>
      <w:r>
        <w:t>„</w:t>
      </w:r>
      <w:r w:rsidRPr="0018466C">
        <w:t>Zranila jste se na noze.</w:t>
      </w:r>
      <w:r>
        <w:t>“</w:t>
      </w:r>
    </w:p>
    <w:p w:rsidR="00181DFF" w:rsidRDefault="00181DFF" w:rsidP="00181DFF">
      <w:pPr>
        <w:pStyle w:val="Text"/>
      </w:pPr>
      <w:r w:rsidRPr="0018466C">
        <w:t xml:space="preserve">Pokrčila rameny. </w:t>
      </w:r>
      <w:r>
        <w:t>„</w:t>
      </w:r>
      <w:r w:rsidRPr="0018466C">
        <w:t>To nic není. Výron a potrhané vazivo. Dvě zlomená žebra. Ale mohla jsem být po smrti. Víš, proč nejsem?</w:t>
      </w:r>
      <w:r>
        <w:t>“</w:t>
      </w:r>
    </w:p>
    <w:p w:rsidR="00181DFF" w:rsidRDefault="00181DFF" w:rsidP="00181DFF">
      <w:pPr>
        <w:pStyle w:val="Text"/>
      </w:pPr>
      <w:r w:rsidRPr="0018466C">
        <w:t xml:space="preserve">Neodpověděla jsem. Dotkla se mé sádry. </w:t>
      </w:r>
      <w:r>
        <w:t>„</w:t>
      </w:r>
      <w:r w:rsidRPr="0018466C">
        <w:t>Proto. Zbrzdila jsi můj pád a já dopadla na tebe. Zachránila jsi mi život a já ti zlomila obě ruce.</w:t>
      </w:r>
      <w:r>
        <w:t>“</w:t>
      </w:r>
    </w:p>
    <w:p w:rsidR="00181DFF" w:rsidRDefault="00181DFF" w:rsidP="00181DFF">
      <w:pPr>
        <w:pStyle w:val="Text"/>
      </w:pPr>
      <w:r>
        <w:t>„</w:t>
      </w:r>
      <w:r w:rsidRPr="0018466C">
        <w:t>Nemusíte mi děkovat. Udělala bych to pro kohokoliv.</w:t>
      </w:r>
      <w:r>
        <w:t>“</w:t>
      </w:r>
    </w:p>
    <w:p w:rsidR="00181DFF" w:rsidRDefault="00181DFF" w:rsidP="00181DFF">
      <w:pPr>
        <w:pStyle w:val="Text"/>
      </w:pPr>
      <w:r>
        <w:t>„</w:t>
      </w:r>
      <w:r w:rsidRPr="0018466C">
        <w:t>Věřím ti a nechtěla jsem ti děkovat. Nemůžeš poděkovat někomu, kdo ti zachránil život. Jen jsem se chtěla ujistit, že víš, že to vím.</w:t>
      </w:r>
      <w:r>
        <w:t>“</w:t>
      </w:r>
    </w:p>
    <w:p w:rsidR="00181DFF" w:rsidRDefault="00181DFF" w:rsidP="00181DFF">
      <w:pPr>
        <w:pStyle w:val="Text"/>
      </w:pPr>
      <w:r w:rsidRPr="0018466C">
        <w:t xml:space="preserve">Nevěděla jsem, co na to říct, tak jsem se místo toho zeptala: </w:t>
      </w:r>
      <w:r>
        <w:t>„</w:t>
      </w:r>
      <w:r w:rsidRPr="0018466C">
        <w:t>Kde je Jeff. Je v pořádku?</w:t>
      </w:r>
      <w:r>
        <w:t>“</w:t>
      </w:r>
    </w:p>
    <w:p w:rsidR="00181DFF" w:rsidRDefault="00181DFF" w:rsidP="00181DFF">
      <w:pPr>
        <w:pStyle w:val="Text"/>
      </w:pPr>
      <w:r>
        <w:lastRenderedPageBreak/>
        <w:t>„</w:t>
      </w:r>
      <w:r w:rsidRPr="0018466C">
        <w:t>Přijde sem co nevidět. Jeff z toho vyvázl bez zranění… ačkoliv se divím, že si nezlomil oba kotníky. Přistál vedle nás tak tvrdě, že by měl. Ale Cesmíno… Cesmíno má nejdražší… vklouzla jsem sem hlavně proto, abychom si spolu promluvily, než přijde on.</w:t>
      </w:r>
      <w:r>
        <w:t>“</w:t>
      </w:r>
    </w:p>
    <w:p w:rsidR="00181DFF" w:rsidRDefault="00181DFF" w:rsidP="00181DFF">
      <w:pPr>
        <w:pStyle w:val="Text"/>
      </w:pPr>
      <w:r w:rsidRPr="0018466C">
        <w:t xml:space="preserve">Rychle jsem změnila téma rozhovoru. Ať už mi dali cokoliv, cítila jsem se ospalá a šťastná, ale na pozadí toho bylo něco jako zahanbení. </w:t>
      </w:r>
      <w:r>
        <w:t>„</w:t>
      </w:r>
      <w:r w:rsidRPr="0018466C">
        <w:t>Ariel, co se stalo? Šlo vám to tak dobře – a pak jste se najednou řítila dolů.</w:t>
      </w:r>
      <w:r>
        <w:t>“</w:t>
      </w:r>
    </w:p>
    <w:p w:rsidR="00181DFF" w:rsidRDefault="00181DFF" w:rsidP="00181DFF">
      <w:pPr>
        <w:pStyle w:val="Text"/>
      </w:pPr>
      <w:r w:rsidRPr="0018466C">
        <w:t xml:space="preserve">Zatvářila se sklesle. </w:t>
      </w:r>
      <w:r>
        <w:t>„</w:t>
      </w:r>
      <w:r w:rsidRPr="0018466C">
        <w:t>Byla to moje chyba. Říkala jsi, že se vrátíme dolů, a tak jsem se podívala pod sebe. Myslím skutečně podívala. Až do té chvíle se všechny mé myšlenky upíraly nahoru ke stropu; vůbec jsem si neuvědomovala, jak vysoko jsem. Pak jsem se podívala dolů… a zpanikařila jsem. Měla jsi pravdu, že ještě nejsem připravená.</w:t>
      </w:r>
      <w:r>
        <w:t>“</w:t>
      </w:r>
    </w:p>
    <w:p w:rsidR="00181DFF" w:rsidRDefault="00181DFF" w:rsidP="00181DFF">
      <w:pPr>
        <w:pStyle w:val="Text"/>
      </w:pPr>
      <w:r w:rsidRPr="0018466C">
        <w:t xml:space="preserve">Zamyslela jsem se nad tím a přikývla jsem. </w:t>
      </w:r>
      <w:r>
        <w:t>„</w:t>
      </w:r>
      <w:r w:rsidRPr="0018466C">
        <w:t>Aha. Ale netrapte se tím – až se moje ruce uzdraví, budeme pokračovat.</w:t>
      </w:r>
      <w:r>
        <w:t>“</w:t>
      </w:r>
    </w:p>
    <w:p w:rsidR="00181DFF" w:rsidRDefault="00181DFF" w:rsidP="00181DFF">
      <w:pPr>
        <w:pStyle w:val="Text"/>
      </w:pPr>
      <w:r w:rsidRPr="0018466C">
        <w:t xml:space="preserve">Prsty se dotkla mé nohy. </w:t>
      </w:r>
      <w:r>
        <w:t>„</w:t>
      </w:r>
      <w:r w:rsidRPr="0018466C">
        <w:t>Drahá Cesmíno. Já už létat nebudu; musím se vrátit tam, kam patřím.</w:t>
      </w:r>
      <w:r>
        <w:t>“</w:t>
      </w:r>
    </w:p>
    <w:p w:rsidR="00181DFF" w:rsidRDefault="00181DFF" w:rsidP="00181DFF">
      <w:pPr>
        <w:pStyle w:val="Text"/>
      </w:pPr>
      <w:r>
        <w:t>„</w:t>
      </w:r>
      <w:r w:rsidRPr="0018466C">
        <w:t>Na Zem?</w:t>
      </w:r>
      <w:r>
        <w:t>“</w:t>
      </w:r>
    </w:p>
    <w:p w:rsidR="00181DFF" w:rsidRDefault="00181DFF" w:rsidP="00181DFF">
      <w:pPr>
        <w:pStyle w:val="Text"/>
      </w:pPr>
      <w:r>
        <w:t>„</w:t>
      </w:r>
      <w:r w:rsidRPr="0018466C">
        <w:t xml:space="preserve">Ano. Ve středu hraju v </w:t>
      </w:r>
      <w:r w:rsidRPr="0018466C">
        <w:rPr>
          <w:i/>
        </w:rPr>
        <w:t>Billy Mitchellovi.</w:t>
      </w:r>
      <w:r>
        <w:rPr>
          <w:i/>
        </w:rPr>
        <w:t>“</w:t>
      </w:r>
    </w:p>
    <w:p w:rsidR="00181DFF" w:rsidRDefault="00181DFF" w:rsidP="00181DFF">
      <w:pPr>
        <w:pStyle w:val="Text"/>
      </w:pPr>
      <w:r>
        <w:t>„</w:t>
      </w:r>
      <w:r w:rsidRPr="0018466C">
        <w:t>Ach. To je mi líto.</w:t>
      </w:r>
      <w:r>
        <w:t>“</w:t>
      </w:r>
    </w:p>
    <w:p w:rsidR="00181DFF" w:rsidRDefault="00181DFF" w:rsidP="00181DFF">
      <w:pPr>
        <w:pStyle w:val="Text"/>
      </w:pPr>
      <w:r w:rsidRPr="0018466C">
        <w:t xml:space="preserve">Lehce se zamračila. </w:t>
      </w:r>
      <w:r>
        <w:t>„</w:t>
      </w:r>
      <w:r w:rsidRPr="0018466C">
        <w:t>Opravdu? Cesmíno, ty mě nemáš moc ráda, že ne?</w:t>
      </w:r>
      <w:r>
        <w:t>“</w:t>
      </w:r>
    </w:p>
    <w:p w:rsidR="00181DFF" w:rsidRDefault="00181DFF" w:rsidP="00181DFF">
      <w:pPr>
        <w:pStyle w:val="Text"/>
      </w:pPr>
      <w:r w:rsidRPr="0018466C">
        <w:t xml:space="preserve">Hloupě mě to zaskočilo. Co byste na to řekli vy? Zvlášť když to byla pravda. </w:t>
      </w:r>
      <w:r>
        <w:t>„</w:t>
      </w:r>
      <w:r w:rsidRPr="0018466C">
        <w:t>No,</w:t>
      </w:r>
      <w:r>
        <w:t>“</w:t>
      </w:r>
      <w:r w:rsidRPr="0018466C">
        <w:t xml:space="preserve"> řekla jsem pomalu, </w:t>
      </w:r>
      <w:r>
        <w:t>„</w:t>
      </w:r>
      <w:r w:rsidRPr="0018466C">
        <w:t>nedá se říct, že bych vás nenáviděla. Jen vás dost dobře neznám.</w:t>
      </w:r>
      <w:r>
        <w:t>“</w:t>
      </w:r>
    </w:p>
    <w:p w:rsidR="00181DFF" w:rsidRDefault="00181DFF" w:rsidP="00181DFF">
      <w:pPr>
        <w:pStyle w:val="Text"/>
      </w:pPr>
      <w:r w:rsidRPr="0018466C">
        <w:t xml:space="preserve">Přikývla. </w:t>
      </w:r>
      <w:r>
        <w:t>„</w:t>
      </w:r>
      <w:r w:rsidRPr="0018466C">
        <w:t>A já zase neznám dost dobře tebe… ačkoliv jsem se toho o tobě v několika sekundách dozvěděla víc než dost. Ale Cesmíno… poslouchej mě, prosím, a nevztekej se. Chci mluvit o Jeffovi. V posledních dnech se k tobě nechoval zrovna nejlíp – když jsem tu byla já, myslím. Ale nezlob se na něj kvůli tomu. Odejdu a všechno bude jako dřív.</w:t>
      </w:r>
      <w:r>
        <w:t>“</w:t>
      </w:r>
    </w:p>
    <w:p w:rsidR="00181DFF" w:rsidRDefault="00181DFF" w:rsidP="00181DFF">
      <w:pPr>
        <w:pStyle w:val="Text"/>
      </w:pPr>
      <w:r w:rsidRPr="0018466C">
        <w:t xml:space="preserve">Takže to bylo venku a já to nemohla ignorovat, protože by si mohla pomyslet spoustu věcí, které nebyly pravda. A tak jsem jí všechno začala vysvětlovat… že jsem cílevědomá žena… jak mě zlobilo čistě to, že hrozí zánik firmy Jonesová &amp; Hardesty ještě </w:t>
      </w:r>
      <w:r w:rsidRPr="0018466C">
        <w:lastRenderedPageBreak/>
        <w:t xml:space="preserve">předtím, než dokončí svou první kosmickou loď… jak Jeffa </w:t>
      </w:r>
      <w:r w:rsidRPr="0018466C">
        <w:rPr>
          <w:i/>
        </w:rPr>
        <w:t>nemiluju,</w:t>
      </w:r>
      <w:r w:rsidRPr="0018466C">
        <w:t xml:space="preserve"> ale cením si ho jako přítele a společníka… ale pokud se přes to Jonesová &amp; Hardesty nedostane, pak Jonesová &amp; spo</w:t>
      </w:r>
      <w:r>
        <w:t>l</w:t>
      </w:r>
      <w:r w:rsidRPr="0018466C">
        <w:t xml:space="preserve">. určitě. </w:t>
      </w:r>
      <w:r>
        <w:t>„</w:t>
      </w:r>
      <w:r w:rsidRPr="0018466C">
        <w:t>Takže chápete, Ariel, že není nutné, abyste se kvůli mně Jeffa vzdávala. Pokud máte pocit, že mi něco dlužíte, pak na to zapomeňte. Není to nutné.</w:t>
      </w:r>
      <w:r>
        <w:t>“</w:t>
      </w:r>
    </w:p>
    <w:p w:rsidR="00181DFF" w:rsidRDefault="00181DFF" w:rsidP="00181DFF">
      <w:pPr>
        <w:pStyle w:val="Text"/>
      </w:pPr>
      <w:r w:rsidRPr="0018466C">
        <w:t xml:space="preserve">Zamrkala a já si s údivem uvědomila, že má v očích slzy. </w:t>
      </w:r>
      <w:r>
        <w:t>„</w:t>
      </w:r>
      <w:r w:rsidRPr="0018466C">
        <w:t>Cesmíno, Cesmíno… ty vůbec nic nechápeš.</w:t>
      </w:r>
      <w:r>
        <w:t>“</w:t>
      </w:r>
    </w:p>
    <w:p w:rsidR="00181DFF" w:rsidRDefault="00181DFF" w:rsidP="00181DFF">
      <w:pPr>
        <w:pStyle w:val="Text"/>
      </w:pPr>
      <w:r>
        <w:t>„</w:t>
      </w:r>
      <w:r w:rsidRPr="0018466C">
        <w:t>Chápu všechno docela dobře. Nejsem malé dítě.</w:t>
      </w:r>
      <w:r>
        <w:t>“</w:t>
      </w:r>
    </w:p>
    <w:p w:rsidR="00181DFF" w:rsidRDefault="00181DFF" w:rsidP="00181DFF">
      <w:pPr>
        <w:pStyle w:val="Text"/>
      </w:pPr>
      <w:r>
        <w:t>„</w:t>
      </w:r>
      <w:r w:rsidRPr="0018466C">
        <w:t>Ne, jsi dospělá žena… ale nevíš to o sobě.</w:t>
      </w:r>
      <w:r>
        <w:t>“</w:t>
      </w:r>
      <w:r w:rsidRPr="0018466C">
        <w:t xml:space="preserve"> Zvedla ukazováček. </w:t>
      </w:r>
      <w:r>
        <w:t>„</w:t>
      </w:r>
      <w:r w:rsidRPr="0018466C">
        <w:t>Za prvé – Jeff mě nemiluje.</w:t>
      </w:r>
      <w:r>
        <w:t>“</w:t>
      </w:r>
    </w:p>
    <w:p w:rsidR="00181DFF" w:rsidRDefault="00181DFF" w:rsidP="00181DFF">
      <w:pPr>
        <w:pStyle w:val="Text"/>
      </w:pPr>
      <w:r>
        <w:t>„</w:t>
      </w:r>
      <w:r w:rsidRPr="0018466C">
        <w:t>Tomu nevěřím.</w:t>
      </w:r>
      <w:r>
        <w:t>“</w:t>
      </w:r>
    </w:p>
    <w:p w:rsidR="00181DFF" w:rsidRDefault="00181DFF" w:rsidP="00181DFF">
      <w:pPr>
        <w:pStyle w:val="Text"/>
      </w:pPr>
      <w:r>
        <w:t>„</w:t>
      </w:r>
      <w:r w:rsidRPr="0018466C">
        <w:t>Za druhé… já nemiluju jeho.</w:t>
      </w:r>
      <w:r>
        <w:t>“</w:t>
      </w:r>
    </w:p>
    <w:p w:rsidR="00181DFF" w:rsidRDefault="00181DFF" w:rsidP="00181DFF">
      <w:pPr>
        <w:pStyle w:val="Text"/>
      </w:pPr>
      <w:r>
        <w:t>„</w:t>
      </w:r>
      <w:r w:rsidRPr="0018466C">
        <w:t>Tomu taky nevěřím.</w:t>
      </w:r>
      <w:r>
        <w:t>“</w:t>
      </w:r>
    </w:p>
    <w:p w:rsidR="00181DFF" w:rsidRDefault="00181DFF" w:rsidP="00181DFF">
      <w:pPr>
        <w:pStyle w:val="Text"/>
      </w:pPr>
      <w:r>
        <w:t>„</w:t>
      </w:r>
      <w:r w:rsidRPr="0018466C">
        <w:t>Za třetí… tys říkala, že ho nemiluješ – ale k tomu dojdeme, až na to přijde řada. Cesmíno, jsem hezká?</w:t>
      </w:r>
      <w:r>
        <w:t>“</w:t>
      </w:r>
    </w:p>
    <w:p w:rsidR="00181DFF" w:rsidRDefault="00181DFF" w:rsidP="00181DFF">
      <w:pPr>
        <w:pStyle w:val="Text"/>
      </w:pPr>
      <w:r w:rsidRPr="0018466C">
        <w:t xml:space="preserve">Změnit téma rozhovoru je pro ženy přirozené, ale tak rychle jsem to nedokázala ani já. </w:t>
      </w:r>
      <w:r>
        <w:t>„</w:t>
      </w:r>
      <w:r w:rsidRPr="0018466C">
        <w:t>Cože?</w:t>
      </w:r>
      <w:r>
        <w:t>“</w:t>
      </w:r>
    </w:p>
    <w:p w:rsidR="00181DFF" w:rsidRDefault="00181DFF" w:rsidP="00181DFF">
      <w:pPr>
        <w:pStyle w:val="Text"/>
      </w:pPr>
      <w:r>
        <w:t>„</w:t>
      </w:r>
      <w:r w:rsidRPr="0018466C">
        <w:t xml:space="preserve">Řekla jsem: </w:t>
      </w:r>
      <w:r>
        <w:t>‚</w:t>
      </w:r>
      <w:r w:rsidRPr="0018466C">
        <w:t>Jsem hezká?</w:t>
      </w:r>
      <w:r>
        <w:t>‘“</w:t>
      </w:r>
    </w:p>
    <w:p w:rsidR="00181DFF" w:rsidRDefault="00181DFF" w:rsidP="00181DFF">
      <w:pPr>
        <w:pStyle w:val="Text"/>
      </w:pPr>
      <w:r>
        <w:t>„</w:t>
      </w:r>
      <w:r w:rsidRPr="0018466C">
        <w:t>Víte zatraceně dobře, že jste!</w:t>
      </w:r>
      <w:r>
        <w:t>“</w:t>
      </w:r>
    </w:p>
    <w:p w:rsidR="00181DFF" w:rsidRDefault="00181DFF" w:rsidP="00181DFF">
      <w:pPr>
        <w:pStyle w:val="Text"/>
      </w:pPr>
      <w:r>
        <w:t>„</w:t>
      </w:r>
      <w:r w:rsidRPr="0018466C">
        <w:t>Ano. Umím trochu zpívat a tančit, ale nedostala bych žádnou roli, kdybych neuměla, protože nejsem o nic lepší než kterákoliv jiná herečka třetí třídy. Ze stejného důvodu musím být hezká. Jak si myslíš, že jsem stará?</w:t>
      </w:r>
      <w:r>
        <w:t>“</w:t>
      </w:r>
    </w:p>
    <w:p w:rsidR="00181DFF" w:rsidRDefault="00181DFF" w:rsidP="00181DFF">
      <w:pPr>
        <w:pStyle w:val="Text"/>
      </w:pPr>
      <w:r w:rsidRPr="0018466C">
        <w:t xml:space="preserve">Snažila jsem se nepoulit oči. </w:t>
      </w:r>
      <w:r>
        <w:t>„</w:t>
      </w:r>
      <w:r w:rsidRPr="0018466C">
        <w:t>Cože? Starší, než si Jeff myslí, že jste. Nejmíň jednadvacet. Možná dvacet dva.</w:t>
      </w:r>
      <w:r>
        <w:t>“</w:t>
      </w:r>
    </w:p>
    <w:p w:rsidR="00181DFF" w:rsidRDefault="00181DFF" w:rsidP="00181DFF">
      <w:pPr>
        <w:pStyle w:val="Text"/>
      </w:pPr>
      <w:r w:rsidRPr="0018466C">
        <w:t xml:space="preserve">Povzdechla si. </w:t>
      </w:r>
      <w:r>
        <w:t>„</w:t>
      </w:r>
      <w:r w:rsidRPr="0018466C">
        <w:t>Cesmíno, jsem dost stará, abych byla tvou matkou.</w:t>
      </w:r>
      <w:r>
        <w:t>“</w:t>
      </w:r>
    </w:p>
    <w:p w:rsidR="00181DFF" w:rsidRDefault="00181DFF" w:rsidP="00181DFF">
      <w:pPr>
        <w:pStyle w:val="Text"/>
      </w:pPr>
      <w:r>
        <w:t>„</w:t>
      </w:r>
      <w:r w:rsidRPr="0018466C">
        <w:t>Cože? Tak tomu taky nevěřím.</w:t>
      </w:r>
      <w:r>
        <w:t>“</w:t>
      </w:r>
    </w:p>
    <w:p w:rsidR="00181DFF" w:rsidRDefault="00181DFF" w:rsidP="00181DFF">
      <w:pPr>
        <w:pStyle w:val="Text"/>
      </w:pPr>
      <w:r>
        <w:t>„</w:t>
      </w:r>
      <w:r w:rsidRPr="0018466C">
        <w:t xml:space="preserve">Jsem ráda, že to není vidět. Ale je to důvod, proč – i když Jeff je báječný – bych se do něj nikdy nemohla zamilovat. Jenže to ani není tak důležité; důležitější je, že </w:t>
      </w:r>
      <w:r w:rsidRPr="0018466C">
        <w:rPr>
          <w:i/>
        </w:rPr>
        <w:t>on miluje tebe.</w:t>
      </w:r>
      <w:r>
        <w:rPr>
          <w:i/>
        </w:rPr>
        <w:t>“</w:t>
      </w:r>
    </w:p>
    <w:p w:rsidR="00181DFF" w:rsidRDefault="00181DFF" w:rsidP="00181DFF">
      <w:pPr>
        <w:pStyle w:val="Text"/>
      </w:pPr>
      <w:r>
        <w:rPr>
          <w:i/>
        </w:rPr>
        <w:t>„</w:t>
      </w:r>
      <w:r w:rsidRPr="0018466C">
        <w:rPr>
          <w:i/>
        </w:rPr>
        <w:t>Cože</w:t>
      </w:r>
      <w:r w:rsidRPr="0018466C">
        <w:t xml:space="preserve">? To je ta největší pitomost, jakou jsem kdy slyšela! Ach, má mě docela </w:t>
      </w:r>
      <w:r w:rsidRPr="0018466C">
        <w:rPr>
          <w:i/>
        </w:rPr>
        <w:t>rád –</w:t>
      </w:r>
      <w:r w:rsidRPr="0018466C">
        <w:t xml:space="preserve"> nebo možná ne. Ale to je všechno.</w:t>
      </w:r>
      <w:r>
        <w:t>“</w:t>
      </w:r>
      <w:r w:rsidRPr="0018466C">
        <w:t xml:space="preserve"> Polkla jsem. </w:t>
      </w:r>
      <w:r>
        <w:t>„</w:t>
      </w:r>
      <w:r w:rsidRPr="0018466C">
        <w:t>A o nic víc ani nestojím. Měla byste slyšet, jak se mnou mluví.</w:t>
      </w:r>
      <w:r>
        <w:t>“</w:t>
      </w:r>
    </w:p>
    <w:p w:rsidR="00181DFF" w:rsidRDefault="00181DFF" w:rsidP="00181DFF">
      <w:pPr>
        <w:pStyle w:val="Text"/>
      </w:pPr>
      <w:r>
        <w:lastRenderedPageBreak/>
        <w:t>„</w:t>
      </w:r>
      <w:r w:rsidRPr="0018466C">
        <w:t>Slyšela jsem. Ale chlapci v jeho věku nedokážou říct, co si skutečně myslí; příliš se stydí.</w:t>
      </w:r>
      <w:r>
        <w:t>“</w:t>
      </w:r>
    </w:p>
    <w:p w:rsidR="00181DFF" w:rsidRDefault="00181DFF" w:rsidP="00181DFF">
      <w:pPr>
        <w:pStyle w:val="Text"/>
      </w:pPr>
      <w:r>
        <w:t>„</w:t>
      </w:r>
      <w:r w:rsidRPr="0018466C">
        <w:t>Ale –</w:t>
      </w:r>
      <w:r>
        <w:t>“</w:t>
      </w:r>
    </w:p>
    <w:p w:rsidR="00181DFF" w:rsidRDefault="00181DFF" w:rsidP="00181DFF">
      <w:pPr>
        <w:pStyle w:val="Text"/>
      </w:pPr>
      <w:r>
        <w:t>„</w:t>
      </w:r>
      <w:r w:rsidRPr="0018466C">
        <w:t>Počkej, Cesmíno. Viděla jsem něco, co ty jsi neviděla, protože jsi byla v bezvědomí. Když jsme se obě zřítily na zem víš, co bylo dál?</w:t>
      </w:r>
      <w:r>
        <w:t>“</w:t>
      </w:r>
    </w:p>
    <w:p w:rsidR="00181DFF" w:rsidRDefault="00181DFF" w:rsidP="00181DFF">
      <w:pPr>
        <w:pStyle w:val="Text"/>
      </w:pPr>
      <w:r>
        <w:t>„</w:t>
      </w:r>
      <w:r w:rsidRPr="0018466C">
        <w:t>Ehm, ne.</w:t>
      </w:r>
      <w:r>
        <w:t>“</w:t>
      </w:r>
    </w:p>
    <w:p w:rsidR="00181DFF" w:rsidRDefault="00181DFF" w:rsidP="00181DFF">
      <w:pPr>
        <w:pStyle w:val="Text"/>
      </w:pPr>
      <w:r>
        <w:t>„</w:t>
      </w:r>
      <w:r w:rsidRPr="0018466C">
        <w:t>Jeff se přihnal jako strážný anděl a přistál přímo vedle nás. Odhodil křídla, aby měl volné ruce. Na mne se ani nepodíval. Prostě mě překročil a zvedl tě, choval v náručí a v očích měl při tom slzy.</w:t>
      </w:r>
      <w:r>
        <w:t>“</w:t>
      </w:r>
    </w:p>
    <w:p w:rsidR="00181DFF" w:rsidRDefault="00181DFF" w:rsidP="00181DFF">
      <w:pPr>
        <w:pStyle w:val="Text"/>
      </w:pPr>
      <w:r>
        <w:t>„</w:t>
      </w:r>
      <w:r w:rsidRPr="0018466C">
        <w:t xml:space="preserve">To že </w:t>
      </w:r>
      <w:r w:rsidRPr="0018466C">
        <w:rPr>
          <w:i/>
        </w:rPr>
        <w:t>udělal?</w:t>
      </w:r>
      <w:r>
        <w:rPr>
          <w:i/>
        </w:rPr>
        <w:t>“</w:t>
      </w:r>
    </w:p>
    <w:p w:rsidR="00181DFF" w:rsidRDefault="00181DFF" w:rsidP="00181DFF">
      <w:pPr>
        <w:pStyle w:val="Text"/>
      </w:pPr>
      <w:r>
        <w:t>„</w:t>
      </w:r>
      <w:r w:rsidRPr="0018466C">
        <w:t>Ano.</w:t>
      </w:r>
      <w:r>
        <w:t>“</w:t>
      </w:r>
    </w:p>
    <w:p w:rsidR="00181DFF" w:rsidRDefault="00181DFF" w:rsidP="00181DFF">
      <w:pPr>
        <w:pStyle w:val="Text"/>
      </w:pPr>
      <w:r w:rsidRPr="0018466C">
        <w:t>Musela jsem si to promyslet. Možná mě ten velký moula má přece jenom svým způsobem rád.</w:t>
      </w:r>
    </w:p>
    <w:p w:rsidR="00181DFF" w:rsidRDefault="00181DFF" w:rsidP="00181DFF">
      <w:pPr>
        <w:pStyle w:val="Text"/>
      </w:pPr>
      <w:r w:rsidRPr="0018466C">
        <w:t xml:space="preserve">Ariel pokračovala: </w:t>
      </w:r>
      <w:r>
        <w:t>„</w:t>
      </w:r>
      <w:r w:rsidRPr="0018466C">
        <w:t>Takže Cesmíno, pokud ho skutečně nemiluješ, musíš k němu být velice ohleduplná, protože on tě miluje a mohla bys ho lehce zranit.</w:t>
      </w:r>
      <w:r>
        <w:t>“</w:t>
      </w:r>
    </w:p>
    <w:p w:rsidR="00181DFF" w:rsidRDefault="00181DFF" w:rsidP="00181DFF">
      <w:pPr>
        <w:pStyle w:val="Text"/>
      </w:pPr>
      <w:r w:rsidRPr="0018466C">
        <w:t>Pokoušela jsem se myslet. Románek patřil k věcem, kterým by se cílevědomá žena měla vyhnout… ale jestli to Jeff skutečně bere takhle – no… co kdybych udělala kompromis a provdala se za něj, jen abych mu nezkazila radost? A připoutala si ho tím k sobě. Něco na tom bylo.</w:t>
      </w:r>
    </w:p>
    <w:p w:rsidR="00181DFF" w:rsidRDefault="00181DFF" w:rsidP="00181DFF">
      <w:pPr>
        <w:pStyle w:val="Text"/>
      </w:pPr>
      <w:r w:rsidRPr="0018466C">
        <w:t>Ale pokud bych to udělala, už by to nebyla firma Jonesová &amp; Hardesty, ale Hardestyová &amp; Hardesty.</w:t>
      </w:r>
    </w:p>
    <w:p w:rsidR="00181DFF" w:rsidRDefault="00181DFF" w:rsidP="00181DFF">
      <w:pPr>
        <w:pStyle w:val="Text"/>
      </w:pPr>
      <w:r w:rsidRPr="0018466C">
        <w:t xml:space="preserve">Ariel pořád ještě mluvila: </w:t>
      </w:r>
      <w:r>
        <w:t>„</w:t>
      </w:r>
      <w:r w:rsidRPr="0018466C">
        <w:t>– můžeš se do něj i zamilovat. Může se to stát, zlato, a pokud se to stane, budeš litovat, žes ho odmrštila. Nějaké jiné děvče toho využije, protože Jeff je skutečně báječný.</w:t>
      </w:r>
      <w:r>
        <w:t>“</w:t>
      </w:r>
    </w:p>
    <w:p w:rsidR="00181DFF" w:rsidRDefault="00181DFF" w:rsidP="00181DFF">
      <w:pPr>
        <w:pStyle w:val="Text"/>
      </w:pPr>
      <w:r>
        <w:t>„</w:t>
      </w:r>
      <w:r w:rsidRPr="0018466C">
        <w:t>Ale –</w:t>
      </w:r>
      <w:r>
        <w:t>“</w:t>
      </w:r>
      <w:r w:rsidRPr="0018466C">
        <w:t xml:space="preserve"> Zmlkla jsem, protože jsem uslyšela Jeffovy kroky – doříct to můžu vždycky. Vešel do dveří a zamračil se na nás.</w:t>
      </w:r>
    </w:p>
    <w:p w:rsidR="00181DFF" w:rsidRDefault="00181DFF" w:rsidP="00181DFF">
      <w:pPr>
        <w:pStyle w:val="Text"/>
      </w:pPr>
      <w:r>
        <w:t>„</w:t>
      </w:r>
      <w:r w:rsidRPr="0018466C">
        <w:t>Nazdar, Ariel.</w:t>
      </w:r>
      <w:r>
        <w:t>“</w:t>
      </w:r>
    </w:p>
    <w:p w:rsidR="00181DFF" w:rsidRDefault="00181DFF" w:rsidP="00181DFF">
      <w:pPr>
        <w:pStyle w:val="Text"/>
      </w:pPr>
      <w:r>
        <w:t>„</w:t>
      </w:r>
      <w:r w:rsidRPr="0018466C">
        <w:t>Nazdar, Jeffe.</w:t>
      </w:r>
      <w:r>
        <w:t>“</w:t>
      </w:r>
    </w:p>
    <w:p w:rsidR="00181DFF" w:rsidRDefault="00181DFF" w:rsidP="00181DFF">
      <w:pPr>
        <w:pStyle w:val="Text"/>
      </w:pPr>
      <w:r>
        <w:t>„</w:t>
      </w:r>
      <w:r w:rsidRPr="0018466C">
        <w:t>Ahoj, Podíle.</w:t>
      </w:r>
      <w:r>
        <w:t>“</w:t>
      </w:r>
      <w:r w:rsidRPr="0018466C">
        <w:t xml:space="preserve"> Podíval se na mě. </w:t>
      </w:r>
      <w:r>
        <w:t>„</w:t>
      </w:r>
      <w:r w:rsidRPr="0018466C">
        <w:t>Páni, ty jsi ale zřízená.</w:t>
      </w:r>
      <w:r>
        <w:t>“</w:t>
      </w:r>
    </w:p>
    <w:p w:rsidR="00181DFF" w:rsidRDefault="00181DFF" w:rsidP="00181DFF">
      <w:pPr>
        <w:pStyle w:val="Text"/>
      </w:pPr>
      <w:r>
        <w:t>„</w:t>
      </w:r>
      <w:r w:rsidRPr="0018466C">
        <w:t>Tys taky nedopadl nejlíp. Slyšela jsem, že jsi měl tvrdé přistání.</w:t>
      </w:r>
      <w:r>
        <w:t>“</w:t>
      </w:r>
    </w:p>
    <w:p w:rsidR="00181DFF" w:rsidRDefault="00181DFF" w:rsidP="00181DFF">
      <w:pPr>
        <w:pStyle w:val="Text"/>
      </w:pPr>
      <w:r>
        <w:t>„</w:t>
      </w:r>
      <w:r w:rsidRPr="0018466C">
        <w:t>To nic není. Jak si čistíš zuby s těmi balíky na rukách?</w:t>
      </w:r>
      <w:r>
        <w:t>“</w:t>
      </w:r>
    </w:p>
    <w:p w:rsidR="00181DFF" w:rsidRDefault="00181DFF" w:rsidP="00181DFF">
      <w:pPr>
        <w:pStyle w:val="Text"/>
      </w:pPr>
      <w:r>
        <w:t>„</w:t>
      </w:r>
      <w:r w:rsidRPr="0018466C">
        <w:t>Nečistím si je.</w:t>
      </w:r>
      <w:r>
        <w:t>“</w:t>
      </w:r>
    </w:p>
    <w:p w:rsidR="00181DFF" w:rsidRDefault="00181DFF" w:rsidP="00181DFF">
      <w:pPr>
        <w:pStyle w:val="Text"/>
      </w:pPr>
      <w:r w:rsidRPr="0018466C">
        <w:lastRenderedPageBreak/>
        <w:t xml:space="preserve">Ariel sklouzla z mé postele a chvíli balancovala na jedné noze. </w:t>
      </w:r>
      <w:r>
        <w:t>„</w:t>
      </w:r>
      <w:r w:rsidRPr="0018466C">
        <w:t>Musím jít. Uvidíme se později, děti.</w:t>
      </w:r>
      <w:r>
        <w:t>“</w:t>
      </w:r>
    </w:p>
    <w:p w:rsidR="00181DFF" w:rsidRDefault="00181DFF" w:rsidP="00181DFF">
      <w:pPr>
        <w:pStyle w:val="Text"/>
      </w:pPr>
      <w:r>
        <w:t>„</w:t>
      </w:r>
      <w:r w:rsidRPr="0018466C">
        <w:t>Ahoj, Ariel.</w:t>
      </w:r>
      <w:r>
        <w:t>“</w:t>
      </w:r>
    </w:p>
    <w:p w:rsidR="00181DFF" w:rsidRDefault="00181DFF" w:rsidP="00181DFF">
      <w:pPr>
        <w:pStyle w:val="Text"/>
      </w:pPr>
      <w:r>
        <w:t>„</w:t>
      </w:r>
      <w:r w:rsidRPr="0018466C">
        <w:t>Nashledanou, Ariel. Ehm… díky.</w:t>
      </w:r>
      <w:r>
        <w:t>“</w:t>
      </w:r>
    </w:p>
    <w:p w:rsidR="00181DFF" w:rsidRDefault="00181DFF" w:rsidP="00181DFF">
      <w:pPr>
        <w:pStyle w:val="Text"/>
      </w:pPr>
      <w:r w:rsidRPr="0018466C">
        <w:t xml:space="preserve">Když odskákala na chodbu, Jeff za ní zavřel dveře, přistoupil k mé posteli a řekl rozmrzele. </w:t>
      </w:r>
      <w:r>
        <w:t>„</w:t>
      </w:r>
      <w:r w:rsidRPr="0018466C">
        <w:t>Lež klidně.</w:t>
      </w:r>
      <w:r>
        <w:t>“</w:t>
      </w:r>
    </w:p>
    <w:p w:rsidR="00181DFF" w:rsidRDefault="00181DFF" w:rsidP="00181DFF">
      <w:pPr>
        <w:pStyle w:val="Text"/>
      </w:pPr>
      <w:r w:rsidRPr="0018466C">
        <w:t>Pak mě objal a políbil mě.</w:t>
      </w:r>
    </w:p>
    <w:p w:rsidR="00181DFF" w:rsidRDefault="00181DFF" w:rsidP="00181DFF">
      <w:pPr>
        <w:pStyle w:val="Text"/>
      </w:pPr>
      <w:r w:rsidRPr="0018466C">
        <w:t>No, nemohla jsem mu v tom zabránit, že? S oběma rukama zlomenýma. Kromě toho, bylo to ve shodě s novou firemní politikou. Nezmohla jsem se na jediné slovo, protože Jeff mě nikdy před tím nepolíbil, akorát na narozeniny a to se nepočítá. Ale pokusila jsem se mu polibek vrátit, aby viděl, že to oceňuji.</w:t>
      </w:r>
    </w:p>
    <w:p w:rsidR="00181DFF" w:rsidRDefault="00181DFF" w:rsidP="00181DFF">
      <w:pPr>
        <w:pStyle w:val="Text"/>
      </w:pPr>
      <w:r w:rsidRPr="0018466C">
        <w:t>Nevím, co mi to dali, ale v uších mi zvonilo a cítila jsem se jako omámená.</w:t>
      </w:r>
    </w:p>
    <w:p w:rsidR="00181DFF" w:rsidRDefault="00181DFF" w:rsidP="00181DFF">
      <w:pPr>
        <w:pStyle w:val="Text"/>
      </w:pPr>
      <w:r w:rsidRPr="0018466C">
        <w:t xml:space="preserve">Pak se nade mnou sklonil. </w:t>
      </w:r>
      <w:r>
        <w:t>„</w:t>
      </w:r>
      <w:r w:rsidRPr="0018466C">
        <w:t>Skrčku,</w:t>
      </w:r>
      <w:r>
        <w:t>“</w:t>
      </w:r>
      <w:r w:rsidRPr="0018466C">
        <w:t xml:space="preserve"> řekl tiše, </w:t>
      </w:r>
      <w:r>
        <w:t>„</w:t>
      </w:r>
      <w:r w:rsidRPr="0018466C">
        <w:t>tys mi ale dala zabrat.</w:t>
      </w:r>
      <w:r>
        <w:t>“</w:t>
      </w:r>
    </w:p>
    <w:p w:rsidR="00181DFF" w:rsidRDefault="00181DFF" w:rsidP="00181DFF">
      <w:pPr>
        <w:pStyle w:val="Text"/>
      </w:pPr>
      <w:r>
        <w:t>„</w:t>
      </w:r>
      <w:r w:rsidRPr="0018466C">
        <w:t>Ty taky nejsi žádný zázrak, tupoune,</w:t>
      </w:r>
      <w:r>
        <w:t>“</w:t>
      </w:r>
      <w:r w:rsidRPr="0018466C">
        <w:t xml:space="preserve"> odpověděla jsem důstojně.</w:t>
      </w:r>
    </w:p>
    <w:p w:rsidR="00181DFF" w:rsidRDefault="00181DFF" w:rsidP="00181DFF">
      <w:pPr>
        <w:pStyle w:val="Text"/>
      </w:pPr>
      <w:r>
        <w:t>„</w:t>
      </w:r>
      <w:r w:rsidRPr="0018466C">
        <w:t>Myslím, že nejsem.</w:t>
      </w:r>
      <w:r>
        <w:t>“</w:t>
      </w:r>
      <w:r w:rsidRPr="0018466C">
        <w:t xml:space="preserve"> Smutně se na mě podíval. </w:t>
      </w:r>
      <w:r>
        <w:t>„</w:t>
      </w:r>
      <w:r w:rsidRPr="0018466C">
        <w:t>Proč vlastně brečíš?</w:t>
      </w:r>
      <w:r>
        <w:t>“</w:t>
      </w:r>
    </w:p>
    <w:p w:rsidR="00181DFF" w:rsidRDefault="00181DFF" w:rsidP="00181DFF">
      <w:pPr>
        <w:pStyle w:val="Text"/>
      </w:pPr>
      <w:r w:rsidRPr="0018466C">
        <w:t xml:space="preserve">Sama jsem nevěděla proč. Pak jsem si vzpomněla. </w:t>
      </w:r>
      <w:r>
        <w:t>„</w:t>
      </w:r>
      <w:r w:rsidRPr="0018466C">
        <w:t>Ach, Jeffe – rozbila jsem si svoje krásná křídla!</w:t>
      </w:r>
      <w:r>
        <w:t>“</w:t>
      </w:r>
    </w:p>
    <w:p w:rsidR="00181DFF" w:rsidRDefault="00181DFF" w:rsidP="00181DFF">
      <w:pPr>
        <w:pStyle w:val="Text"/>
      </w:pPr>
      <w:r>
        <w:t>„</w:t>
      </w:r>
      <w:r w:rsidRPr="0018466C">
        <w:t>Seženeme ti lepší. Hej, vzchop se. Chci v tom pokračovat.</w:t>
      </w:r>
      <w:r>
        <w:t>“</w:t>
      </w:r>
    </w:p>
    <w:p w:rsidR="00181DFF" w:rsidRDefault="00181DFF" w:rsidP="00181DFF">
      <w:pPr>
        <w:pStyle w:val="Text"/>
      </w:pPr>
      <w:r>
        <w:t>„</w:t>
      </w:r>
      <w:r w:rsidRPr="0018466C">
        <w:t>Dobře.</w:t>
      </w:r>
      <w:r>
        <w:t>“</w:t>
      </w:r>
      <w:r w:rsidRPr="0018466C">
        <w:t xml:space="preserve"> Nebránila jsem mu.</w:t>
      </w:r>
    </w:p>
    <w:p w:rsidR="00181DFF" w:rsidRDefault="00181DFF" w:rsidP="00181DFF">
      <w:pPr>
        <w:pStyle w:val="Text"/>
      </w:pPr>
      <w:r w:rsidRPr="0018466C">
        <w:t xml:space="preserve">Myslím, že Hardestyová &amp; Hardesty se rýmuje </w:t>
      </w:r>
      <w:r>
        <w:t>líp</w:t>
      </w:r>
      <w:r w:rsidRPr="0018466C">
        <w:t xml:space="preserve"> než Jonesová &amp; Hardesty.</w:t>
      </w:r>
    </w:p>
    <w:p w:rsidR="00181DFF" w:rsidRDefault="00181DFF" w:rsidP="00181DFF">
      <w:pPr>
        <w:pStyle w:val="Text"/>
      </w:pPr>
      <w:r w:rsidRPr="0018466C">
        <w:t xml:space="preserve">Vážně to zní </w:t>
      </w:r>
      <w:r>
        <w:t>líp</w:t>
      </w:r>
      <w:r w:rsidRPr="0018466C">
        <w:t>.</w:t>
      </w:r>
    </w:p>
    <w:p w:rsidR="00181DFF" w:rsidRDefault="00181DFF" w:rsidP="00181DFF">
      <w:pPr>
        <w:pStyle w:val="Text"/>
        <w:rPr>
          <w:i/>
        </w:rPr>
      </w:pPr>
      <w:r w:rsidRPr="0018466C">
        <w:rPr>
          <w:i/>
        </w:rPr>
        <w:t>Přeložil: P. Hodek</w:t>
      </w:r>
    </w:p>
    <w:p w:rsidR="005D13F4" w:rsidRPr="008F3BBC" w:rsidRDefault="005D13F4" w:rsidP="008F3BBC">
      <w:pPr>
        <w:pStyle w:val="Text"/>
      </w:pPr>
    </w:p>
    <w:sectPr w:rsidR="005D13F4" w:rsidRPr="008F3BBC" w:rsidSect="008F3BBC">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6304B"/>
    <w:multiLevelType w:val="multilevel"/>
    <w:tmpl w:val="F966709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CB7975"/>
    <w:multiLevelType w:val="multilevel"/>
    <w:tmpl w:val="ABC88522"/>
    <w:lvl w:ilvl="0">
      <w:start w:val="1"/>
      <w:numFmt w:val="upperRoman"/>
      <w:lvlText w:val="%1"/>
      <w:lvlJc w:val="left"/>
      <w:rPr>
        <w:rFonts w:ascii="Batang" w:eastAsia="Batang" w:hAnsi="Batang" w:cs="Batang"/>
        <w:b w:val="0"/>
        <w:bCs w:val="0"/>
        <w:i/>
        <w:iCs/>
        <w:smallCaps w:val="0"/>
        <w:strike w:val="0"/>
        <w:color w:val="000000"/>
        <w:spacing w:val="0"/>
        <w:w w:val="100"/>
        <w:position w:val="0"/>
        <w:sz w:val="11"/>
        <w:szCs w:val="11"/>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CB442C"/>
    <w:multiLevelType w:val="multilevel"/>
    <w:tmpl w:val="362ECEC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4B651D"/>
    <w:multiLevelType w:val="multilevel"/>
    <w:tmpl w:val="95A450B4"/>
    <w:lvl w:ilvl="0">
      <w:start w:val="1"/>
      <w:numFmt w:val="bullet"/>
      <w:lvlText w:val="V"/>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1229E7"/>
    <w:multiLevelType w:val="multilevel"/>
    <w:tmpl w:val="9FE82364"/>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BE13290"/>
    <w:multiLevelType w:val="multilevel"/>
    <w:tmpl w:val="D6A4F73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F885571"/>
    <w:multiLevelType w:val="multilevel"/>
    <w:tmpl w:val="125CAA9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15311C"/>
    <w:multiLevelType w:val="multilevel"/>
    <w:tmpl w:val="6EF2D60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5F2560"/>
    <w:multiLevelType w:val="multilevel"/>
    <w:tmpl w:val="32D81A5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8D7E92"/>
    <w:multiLevelType w:val="multilevel"/>
    <w:tmpl w:val="146A8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666173"/>
    <w:multiLevelType w:val="multilevel"/>
    <w:tmpl w:val="A70A9F1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1592654"/>
    <w:multiLevelType w:val="multilevel"/>
    <w:tmpl w:val="296CA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6"/>
  </w:num>
  <w:num w:numId="4">
    <w:abstractNumId w:val="0"/>
  </w:num>
  <w:num w:numId="5">
    <w:abstractNumId w:val="4"/>
  </w:num>
  <w:num w:numId="6">
    <w:abstractNumId w:val="1"/>
  </w:num>
  <w:num w:numId="7">
    <w:abstractNumId w:val="10"/>
  </w:num>
  <w:num w:numId="8">
    <w:abstractNumId w:val="8"/>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DFF"/>
    <w:rsid w:val="00181DFF"/>
    <w:rsid w:val="0020067D"/>
    <w:rsid w:val="005D13F4"/>
    <w:rsid w:val="008F3B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181DFF"/>
    <w:pPr>
      <w:widowControl w:val="0"/>
      <w:spacing w:after="0" w:line="240" w:lineRule="auto"/>
    </w:pPr>
    <w:rPr>
      <w:rFonts w:ascii="Courier New" w:eastAsia="Courier New" w:hAnsi="Courier New" w:cs="Courier New"/>
      <w:color w:val="00000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 w:type="character" w:styleId="Hypertextovodkaz">
    <w:name w:val="Hyperlink"/>
    <w:basedOn w:val="Standardnpsmoodstavce"/>
    <w:rsid w:val="00181DFF"/>
    <w:rPr>
      <w:color w:val="0066CC"/>
      <w:u w:val="single"/>
    </w:rPr>
  </w:style>
  <w:style w:type="character" w:customStyle="1" w:styleId="ZkladntextKurzvadkovn0pt">
    <w:name w:val="Základní text + Kurzíva;Řádkování 0 pt"/>
    <w:basedOn w:val="Standardnpsmoodstavce"/>
    <w:rsid w:val="00181DFF"/>
    <w:rPr>
      <w:rFonts w:ascii="Times New Roman" w:eastAsia="Times New Roman" w:hAnsi="Times New Roman" w:cs="Times New Roman"/>
      <w:b w:val="0"/>
      <w:bCs w:val="0"/>
      <w:i/>
      <w:iCs/>
      <w:smallCaps w:val="0"/>
      <w:strike w:val="0"/>
      <w:color w:val="000000"/>
      <w:spacing w:val="5"/>
      <w:w w:val="100"/>
      <w:position w:val="0"/>
      <w:sz w:val="17"/>
      <w:szCs w:val="17"/>
      <w:u w:val="none"/>
      <w:lang w:val="cs-CZ"/>
    </w:rPr>
  </w:style>
  <w:style w:type="character" w:customStyle="1" w:styleId="Zkladntext2Nekurzvadkovn0pt">
    <w:name w:val="Základní text (2) + Ne kurzíva;Řádkování 0 pt"/>
    <w:basedOn w:val="Standardnpsmoodstavce"/>
    <w:rsid w:val="00181DFF"/>
    <w:rPr>
      <w:rFonts w:ascii="Times New Roman" w:eastAsia="Times New Roman" w:hAnsi="Times New Roman" w:cs="Times New Roman"/>
      <w:b w:val="0"/>
      <w:bCs w:val="0"/>
      <w:i/>
      <w:iCs/>
      <w:smallCaps w:val="0"/>
      <w:strike w:val="0"/>
      <w:color w:val="000000"/>
      <w:spacing w:val="4"/>
      <w:w w:val="100"/>
      <w:position w:val="0"/>
      <w:sz w:val="17"/>
      <w:szCs w:val="17"/>
      <w:u w:val="none"/>
      <w:lang w:val="cs-CZ"/>
    </w:rPr>
  </w:style>
  <w:style w:type="character" w:customStyle="1" w:styleId="Zkladntext8ptTunKurzvadkovn0pt">
    <w:name w:val="Základní text + 8 pt;Tučné;Kurzíva;Řádkování 0 pt"/>
    <w:basedOn w:val="Standardnpsmoodstavce"/>
    <w:rsid w:val="00181DFF"/>
    <w:rPr>
      <w:rFonts w:ascii="Times New Roman" w:eastAsia="Times New Roman" w:hAnsi="Times New Roman" w:cs="Times New Roman"/>
      <w:b/>
      <w:bCs/>
      <w:i/>
      <w:iCs/>
      <w:smallCaps w:val="0"/>
      <w:strike w:val="0"/>
      <w:color w:val="000000"/>
      <w:spacing w:val="6"/>
      <w:w w:val="100"/>
      <w:position w:val="0"/>
      <w:sz w:val="16"/>
      <w:szCs w:val="16"/>
      <w:u w:val="none"/>
      <w:lang w:val="cs-CZ"/>
    </w:rPr>
  </w:style>
  <w:style w:type="character" w:customStyle="1" w:styleId="Zkladntext28ptTundkovn0pt">
    <w:name w:val="Základní text (2) + 8 pt;Tučné;Řádkování 0 pt"/>
    <w:basedOn w:val="Standardnpsmoodstavce"/>
    <w:rsid w:val="00181DFF"/>
    <w:rPr>
      <w:rFonts w:ascii="Times New Roman" w:eastAsia="Times New Roman" w:hAnsi="Times New Roman" w:cs="Times New Roman"/>
      <w:b/>
      <w:bCs/>
      <w:i/>
      <w:iCs/>
      <w:smallCaps w:val="0"/>
      <w:strike w:val="0"/>
      <w:color w:val="000000"/>
      <w:spacing w:val="6"/>
      <w:w w:val="100"/>
      <w:position w:val="0"/>
      <w:sz w:val="16"/>
      <w:szCs w:val="16"/>
      <w:u w:val="none"/>
      <w:lang w:val="cs-CZ"/>
    </w:rPr>
  </w:style>
  <w:style w:type="character" w:customStyle="1" w:styleId="Zkladntext10BatangKurzva">
    <w:name w:val="Základní text (10) + Batang;Kurzíva"/>
    <w:basedOn w:val="Standardnpsmoodstavce"/>
    <w:rsid w:val="00181DFF"/>
    <w:rPr>
      <w:rFonts w:ascii="Batang" w:eastAsia="Batang" w:hAnsi="Batang" w:cs="Batang"/>
      <w:b w:val="0"/>
      <w:bCs w:val="0"/>
      <w:i/>
      <w:iCs/>
      <w:smallCaps w:val="0"/>
      <w:strike w:val="0"/>
      <w:color w:val="000000"/>
      <w:spacing w:val="0"/>
      <w:w w:val="100"/>
      <w:position w:val="0"/>
      <w:sz w:val="11"/>
      <w:szCs w:val="11"/>
      <w:u w:val="none"/>
    </w:rPr>
  </w:style>
  <w:style w:type="character" w:customStyle="1" w:styleId="Zkladntext10TimesNewRoman65pt">
    <w:name w:val="Základní text (10) + Times New Roman;6;5 pt"/>
    <w:basedOn w:val="Standardnpsmoodstavce"/>
    <w:rsid w:val="00181DFF"/>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character" w:customStyle="1" w:styleId="ZkladntextBookAntiqua95ptdkovn0pt">
    <w:name w:val="Základní text + Book Antiqua;9;5 pt;Řádkování 0 pt"/>
    <w:basedOn w:val="Standardnpsmoodstavce"/>
    <w:rsid w:val="00181DFF"/>
    <w:rPr>
      <w:rFonts w:ascii="Book Antiqua" w:eastAsia="Book Antiqua" w:hAnsi="Book Antiqua" w:cs="Book Antiqua"/>
      <w:b w:val="0"/>
      <w:bCs w:val="0"/>
      <w:i w:val="0"/>
      <w:iCs w:val="0"/>
      <w:smallCaps w:val="0"/>
      <w:strike w:val="0"/>
      <w:color w:val="000000"/>
      <w:spacing w:val="-4"/>
      <w:w w:val="100"/>
      <w:position w:val="0"/>
      <w:sz w:val="19"/>
      <w:szCs w:val="19"/>
      <w:u w:val="none"/>
      <w:lang w:val="cs-CZ"/>
    </w:rPr>
  </w:style>
  <w:style w:type="character" w:styleId="Sledovanodkaz">
    <w:name w:val="FollowedHyperlink"/>
    <w:basedOn w:val="Standardnpsmoodstavce"/>
    <w:uiPriority w:val="99"/>
    <w:semiHidden/>
    <w:unhideWhenUsed/>
    <w:rsid w:val="00181DF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181DFF"/>
    <w:pPr>
      <w:widowControl w:val="0"/>
      <w:spacing w:after="0" w:line="240" w:lineRule="auto"/>
    </w:pPr>
    <w:rPr>
      <w:rFonts w:ascii="Courier New" w:eastAsia="Courier New" w:hAnsi="Courier New" w:cs="Courier New"/>
      <w:color w:val="00000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 w:type="character" w:styleId="Hypertextovodkaz">
    <w:name w:val="Hyperlink"/>
    <w:basedOn w:val="Standardnpsmoodstavce"/>
    <w:rsid w:val="00181DFF"/>
    <w:rPr>
      <w:color w:val="0066CC"/>
      <w:u w:val="single"/>
    </w:rPr>
  </w:style>
  <w:style w:type="character" w:customStyle="1" w:styleId="ZkladntextKurzvadkovn0pt">
    <w:name w:val="Základní text + Kurzíva;Řádkování 0 pt"/>
    <w:basedOn w:val="Standardnpsmoodstavce"/>
    <w:rsid w:val="00181DFF"/>
    <w:rPr>
      <w:rFonts w:ascii="Times New Roman" w:eastAsia="Times New Roman" w:hAnsi="Times New Roman" w:cs="Times New Roman"/>
      <w:b w:val="0"/>
      <w:bCs w:val="0"/>
      <w:i/>
      <w:iCs/>
      <w:smallCaps w:val="0"/>
      <w:strike w:val="0"/>
      <w:color w:val="000000"/>
      <w:spacing w:val="5"/>
      <w:w w:val="100"/>
      <w:position w:val="0"/>
      <w:sz w:val="17"/>
      <w:szCs w:val="17"/>
      <w:u w:val="none"/>
      <w:lang w:val="cs-CZ"/>
    </w:rPr>
  </w:style>
  <w:style w:type="character" w:customStyle="1" w:styleId="Zkladntext2Nekurzvadkovn0pt">
    <w:name w:val="Základní text (2) + Ne kurzíva;Řádkování 0 pt"/>
    <w:basedOn w:val="Standardnpsmoodstavce"/>
    <w:rsid w:val="00181DFF"/>
    <w:rPr>
      <w:rFonts w:ascii="Times New Roman" w:eastAsia="Times New Roman" w:hAnsi="Times New Roman" w:cs="Times New Roman"/>
      <w:b w:val="0"/>
      <w:bCs w:val="0"/>
      <w:i/>
      <w:iCs/>
      <w:smallCaps w:val="0"/>
      <w:strike w:val="0"/>
      <w:color w:val="000000"/>
      <w:spacing w:val="4"/>
      <w:w w:val="100"/>
      <w:position w:val="0"/>
      <w:sz w:val="17"/>
      <w:szCs w:val="17"/>
      <w:u w:val="none"/>
      <w:lang w:val="cs-CZ"/>
    </w:rPr>
  </w:style>
  <w:style w:type="character" w:customStyle="1" w:styleId="Zkladntext8ptTunKurzvadkovn0pt">
    <w:name w:val="Základní text + 8 pt;Tučné;Kurzíva;Řádkování 0 pt"/>
    <w:basedOn w:val="Standardnpsmoodstavce"/>
    <w:rsid w:val="00181DFF"/>
    <w:rPr>
      <w:rFonts w:ascii="Times New Roman" w:eastAsia="Times New Roman" w:hAnsi="Times New Roman" w:cs="Times New Roman"/>
      <w:b/>
      <w:bCs/>
      <w:i/>
      <w:iCs/>
      <w:smallCaps w:val="0"/>
      <w:strike w:val="0"/>
      <w:color w:val="000000"/>
      <w:spacing w:val="6"/>
      <w:w w:val="100"/>
      <w:position w:val="0"/>
      <w:sz w:val="16"/>
      <w:szCs w:val="16"/>
      <w:u w:val="none"/>
      <w:lang w:val="cs-CZ"/>
    </w:rPr>
  </w:style>
  <w:style w:type="character" w:customStyle="1" w:styleId="Zkladntext28ptTundkovn0pt">
    <w:name w:val="Základní text (2) + 8 pt;Tučné;Řádkování 0 pt"/>
    <w:basedOn w:val="Standardnpsmoodstavce"/>
    <w:rsid w:val="00181DFF"/>
    <w:rPr>
      <w:rFonts w:ascii="Times New Roman" w:eastAsia="Times New Roman" w:hAnsi="Times New Roman" w:cs="Times New Roman"/>
      <w:b/>
      <w:bCs/>
      <w:i/>
      <w:iCs/>
      <w:smallCaps w:val="0"/>
      <w:strike w:val="0"/>
      <w:color w:val="000000"/>
      <w:spacing w:val="6"/>
      <w:w w:val="100"/>
      <w:position w:val="0"/>
      <w:sz w:val="16"/>
      <w:szCs w:val="16"/>
      <w:u w:val="none"/>
      <w:lang w:val="cs-CZ"/>
    </w:rPr>
  </w:style>
  <w:style w:type="character" w:customStyle="1" w:styleId="Zkladntext10BatangKurzva">
    <w:name w:val="Základní text (10) + Batang;Kurzíva"/>
    <w:basedOn w:val="Standardnpsmoodstavce"/>
    <w:rsid w:val="00181DFF"/>
    <w:rPr>
      <w:rFonts w:ascii="Batang" w:eastAsia="Batang" w:hAnsi="Batang" w:cs="Batang"/>
      <w:b w:val="0"/>
      <w:bCs w:val="0"/>
      <w:i/>
      <w:iCs/>
      <w:smallCaps w:val="0"/>
      <w:strike w:val="0"/>
      <w:color w:val="000000"/>
      <w:spacing w:val="0"/>
      <w:w w:val="100"/>
      <w:position w:val="0"/>
      <w:sz w:val="11"/>
      <w:szCs w:val="11"/>
      <w:u w:val="none"/>
    </w:rPr>
  </w:style>
  <w:style w:type="character" w:customStyle="1" w:styleId="Zkladntext10TimesNewRoman65pt">
    <w:name w:val="Základní text (10) + Times New Roman;6;5 pt"/>
    <w:basedOn w:val="Standardnpsmoodstavce"/>
    <w:rsid w:val="00181DFF"/>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character" w:customStyle="1" w:styleId="ZkladntextBookAntiqua95ptdkovn0pt">
    <w:name w:val="Základní text + Book Antiqua;9;5 pt;Řádkování 0 pt"/>
    <w:basedOn w:val="Standardnpsmoodstavce"/>
    <w:rsid w:val="00181DFF"/>
    <w:rPr>
      <w:rFonts w:ascii="Book Antiqua" w:eastAsia="Book Antiqua" w:hAnsi="Book Antiqua" w:cs="Book Antiqua"/>
      <w:b w:val="0"/>
      <w:bCs w:val="0"/>
      <w:i w:val="0"/>
      <w:iCs w:val="0"/>
      <w:smallCaps w:val="0"/>
      <w:strike w:val="0"/>
      <w:color w:val="000000"/>
      <w:spacing w:val="-4"/>
      <w:w w:val="100"/>
      <w:position w:val="0"/>
      <w:sz w:val="19"/>
      <w:szCs w:val="19"/>
      <w:u w:val="none"/>
      <w:lang w:val="cs-CZ"/>
    </w:rPr>
  </w:style>
  <w:style w:type="character" w:styleId="Sledovanodkaz">
    <w:name w:val="FollowedHyperlink"/>
    <w:basedOn w:val="Standardnpsmoodstavce"/>
    <w:uiPriority w:val="99"/>
    <w:semiHidden/>
    <w:unhideWhenUsed/>
    <w:rsid w:val="00181D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666\SkyDrive\SKENY\empty.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0</TotalTime>
  <Pages>28</Pages>
  <Words>7760</Words>
  <Characters>45786</Characters>
  <Application>Microsoft Office Word</Application>
  <DocSecurity>0</DocSecurity>
  <Lines>381</Lines>
  <Paragraphs>106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1</cp:revision>
  <dcterms:created xsi:type="dcterms:W3CDTF">2013-01-19T15:52:00Z</dcterms:created>
  <dcterms:modified xsi:type="dcterms:W3CDTF">2013-01-19T16:23:00Z</dcterms:modified>
</cp:coreProperties>
</file>