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072" w:rsidRPr="003D4CC1" w:rsidRDefault="002C6072" w:rsidP="002C6072">
      <w:pPr>
        <w:pStyle w:val="Text"/>
        <w:ind w:firstLine="0"/>
        <w:rPr>
          <w:b/>
          <w:sz w:val="28"/>
        </w:rPr>
      </w:pPr>
      <w:bookmarkStart w:id="0" w:name="bookmark16"/>
      <w:bookmarkStart w:id="1" w:name="bookmark17"/>
      <w:bookmarkStart w:id="2" w:name="_GoBack"/>
      <w:r w:rsidRPr="003D4CC1">
        <w:rPr>
          <w:b/>
          <w:sz w:val="28"/>
        </w:rPr>
        <w:t>Ron Goulart</w:t>
      </w:r>
      <w:bookmarkEnd w:id="1"/>
      <w:r w:rsidRPr="003D4CC1">
        <w:rPr>
          <w:b/>
          <w:sz w:val="28"/>
        </w:rPr>
        <w:t xml:space="preserve"> - Tajemný dům</w:t>
      </w:r>
      <w:bookmarkEnd w:id="0"/>
    </w:p>
    <w:bookmarkEnd w:id="2"/>
    <w:p w:rsidR="002C6072" w:rsidRDefault="002C6072" w:rsidP="002C6072">
      <w:pPr>
        <w:pStyle w:val="Text"/>
        <w:ind w:firstLine="0"/>
        <w:rPr>
          <w:i/>
          <w:sz w:val="28"/>
        </w:rPr>
      </w:pPr>
      <w:r w:rsidRPr="003D4CC1">
        <w:rPr>
          <w:i/>
          <w:sz w:val="28"/>
        </w:rPr>
        <w:t>(HOUSE OF SECRETS)</w:t>
      </w:r>
    </w:p>
    <w:p w:rsidR="002C6072" w:rsidRPr="003D4CC1" w:rsidRDefault="002C6072" w:rsidP="002C6072">
      <w:pPr>
        <w:pStyle w:val="Text"/>
        <w:ind w:firstLine="0"/>
        <w:rPr>
          <w:i/>
          <w:sz w:val="28"/>
        </w:rPr>
      </w:pPr>
    </w:p>
    <w:p w:rsidR="002C6072" w:rsidRPr="00645894" w:rsidRDefault="002C6072" w:rsidP="002C6072">
      <w:pPr>
        <w:pStyle w:val="Text"/>
      </w:pPr>
      <w:r w:rsidRPr="00645894">
        <w:t>Obvinění, která proti němu byla vznesena, byla poněkud neobvyklá. Zahrnovala násilné napadení mystika a pokus rozkopat suterén domu rockové hvězdy. Mohlo to být horší, protože Lud Jardinian navíc plánoval vydírat bývalého prezidenta Spojených států. Ale to nevyšlo najevo.</w:t>
      </w:r>
    </w:p>
    <w:p w:rsidR="002C6072" w:rsidRPr="00645894" w:rsidRDefault="002C6072" w:rsidP="002C6072">
      <w:pPr>
        <w:pStyle w:val="Text"/>
      </w:pPr>
      <w:r w:rsidRPr="00645894">
        <w:t>Lud byl hubený snědý muž třicet sedm let starý a o šest centimetrů menší, než by si přál být. Dalo by se říct, že je televizní a filmový scenárista, ale už sedmnáct měsíců nedostal žádnou zakázku. Jelikož s ním tou dobou nechtěla nic mít ani jeho žena, ani jeho hlavní přítelkyně, žil v pronajaté chatě v zarostlé části Westwoodu. Toho dne, kdy zjistil, že je dva měsíce pozadu s činží a většinou svých účtů, rozhodl se Lud navštívit svého nejstaršího přítele v Hollywoodu.</w:t>
      </w:r>
    </w:p>
    <w:p w:rsidR="002C6072" w:rsidRPr="00645894" w:rsidRDefault="002C6072" w:rsidP="002C6072">
      <w:pPr>
        <w:pStyle w:val="Text"/>
      </w:pPr>
      <w:r w:rsidRPr="00645894">
        <w:t xml:space="preserve">Proto seděl před dvěma týdny v ředitelské čekárně ateliérů </w:t>
      </w:r>
      <w:r w:rsidRPr="00645894">
        <w:rPr>
          <w:i/>
        </w:rPr>
        <w:t>MonogramInternational Pictures</w:t>
      </w:r>
      <w:r w:rsidRPr="00645894">
        <w:t xml:space="preserve"> v Burbanku. Bylo zmatené úterní odpoledne a Lud z nepohodlné kovové a kožené židle pozoroval, jak se postupně scvrkává a přerůstá v soumrak.</w:t>
      </w:r>
    </w:p>
    <w:p w:rsidR="002C6072" w:rsidRPr="00645894" w:rsidRDefault="002C6072" w:rsidP="002C6072">
      <w:pPr>
        <w:pStyle w:val="Text"/>
      </w:pPr>
      <w:r w:rsidRPr="00645894">
        <w:t>Znovu poposedl, načež mnohé z jeho nejdůležitějších kostí vydaly unaveně skřípavý zvuk.</w:t>
      </w:r>
    </w:p>
    <w:p w:rsidR="002C6072" w:rsidRPr="00645894" w:rsidRDefault="002C6072" w:rsidP="002C6072">
      <w:pPr>
        <w:pStyle w:val="Text"/>
      </w:pPr>
      <w:r w:rsidRPr="00645894">
        <w:t>Neuvěřitelně rozkošná plavovlasá sekretářka se na něj soustrastně usmála. „Pan Erdlatz by vás měl přijmout už každou chvíli.“</w:t>
      </w:r>
    </w:p>
    <w:p w:rsidR="002C6072" w:rsidRPr="00645894" w:rsidRDefault="002C6072" w:rsidP="002C6072">
      <w:pPr>
        <w:pStyle w:val="Text"/>
      </w:pPr>
      <w:r w:rsidRPr="00645894">
        <w:t>„Bude mi ctí.“</w:t>
      </w:r>
    </w:p>
    <w:p w:rsidR="002C6072" w:rsidRPr="00645894" w:rsidRDefault="002C6072" w:rsidP="002C6072">
      <w:pPr>
        <w:pStyle w:val="Text"/>
      </w:pPr>
      <w:r w:rsidRPr="00645894">
        <w:t>„Je velice zaneprázdněn.“</w:t>
      </w:r>
    </w:p>
    <w:p w:rsidR="002C6072" w:rsidRPr="00645894" w:rsidRDefault="002C6072" w:rsidP="002C6072">
      <w:pPr>
        <w:pStyle w:val="Text"/>
      </w:pPr>
      <w:r w:rsidRPr="00645894">
        <w:t>„To jsem si za tu dobu, co tady sedím, domyslel.“</w:t>
      </w:r>
    </w:p>
    <w:p w:rsidR="002C6072" w:rsidRPr="00645894" w:rsidRDefault="002C6072" w:rsidP="002C6072">
      <w:pPr>
        <w:pStyle w:val="Text"/>
      </w:pPr>
      <w:r w:rsidRPr="00645894">
        <w:t>Blondýnka přerovnala menší stoh poznámek a řekla: „Pochopila jsem správně, že jste s panem Erdlatzem přátelé z vysoké školy?“</w:t>
      </w:r>
    </w:p>
    <w:p w:rsidR="002C6072" w:rsidRPr="00645894" w:rsidRDefault="002C6072" w:rsidP="002C6072">
      <w:pPr>
        <w:pStyle w:val="Text"/>
      </w:pPr>
      <w:r w:rsidRPr="00645894">
        <w:t>„Kamarádi,“ přisvědčil Lud.</w:t>
      </w:r>
    </w:p>
    <w:p w:rsidR="002C6072" w:rsidRPr="00645894" w:rsidRDefault="002C6072" w:rsidP="002C6072">
      <w:pPr>
        <w:pStyle w:val="Text"/>
      </w:pPr>
      <w:r w:rsidRPr="00645894">
        <w:t>„Na škole jste patřil ke stejnému studentskému spolku?“</w:t>
      </w:r>
    </w:p>
    <w:p w:rsidR="002C6072" w:rsidRPr="00645894" w:rsidRDefault="002C6072" w:rsidP="002C6072">
      <w:pPr>
        <w:pStyle w:val="Text"/>
      </w:pPr>
      <w:r w:rsidRPr="00645894">
        <w:t>Přikývl a dodal: „Ano, byli jsme spolkovými bratry. Sdíleli jsme spolu mnoho dobrého. Kane se mnou sdílel také moje auto, několik mých žen, většinu mých občasných příjmů a pořádnou část mých příspěvků z domova.“</w:t>
      </w:r>
    </w:p>
    <w:p w:rsidR="002C6072" w:rsidRPr="00645894" w:rsidRDefault="002C6072" w:rsidP="002C6072">
      <w:pPr>
        <w:pStyle w:val="Text"/>
      </w:pPr>
      <w:r w:rsidRPr="00645894">
        <w:t>Usmála se. „Navštěvovala jsem vysokou obchodní školu.“</w:t>
      </w:r>
    </w:p>
    <w:p w:rsidR="002C6072" w:rsidRPr="00645894" w:rsidRDefault="002C6072" w:rsidP="002C6072">
      <w:pPr>
        <w:pStyle w:val="Text"/>
      </w:pPr>
      <w:r w:rsidRPr="00645894">
        <w:lastRenderedPageBreak/>
        <w:t>„To není taková legrace,“ řekl jí Lud. „Abyste si doopravdy užila, na to musíte mít parťáka jako je Kane Erdlatz a být na škole jako je –“</w:t>
      </w:r>
    </w:p>
    <w:p w:rsidR="002C6072" w:rsidRPr="00645894" w:rsidRDefault="002C6072" w:rsidP="002C6072">
      <w:pPr>
        <w:pStyle w:val="Text"/>
      </w:pPr>
      <w:r w:rsidRPr="00645894">
        <w:t>„Samozřejmě, samozřejmě. Sedí tady, mele pantem a lituje se.“ Velký, sluncem osmahlý blonďák, který otevřel dveře vpravo od sekretářčina psacího stolu, vyhlédl ven. „Co jiného by mohl –“</w:t>
      </w:r>
    </w:p>
    <w:p w:rsidR="002C6072" w:rsidRPr="00645894" w:rsidRDefault="002C6072" w:rsidP="002C6072">
      <w:pPr>
        <w:pStyle w:val="Text"/>
      </w:pPr>
      <w:r w:rsidRPr="00645894">
        <w:t>„Pomáhá mi to ukrátit nekonečné hodiny čekání.“ Lud vstal a napřáhl ruku.</w:t>
      </w:r>
    </w:p>
    <w:p w:rsidR="002C6072" w:rsidRPr="00645894" w:rsidRDefault="002C6072" w:rsidP="002C6072">
      <w:pPr>
        <w:pStyle w:val="Text"/>
      </w:pPr>
      <w:r w:rsidRPr="00645894">
        <w:t>Kane Erdlatz ukázal palcem směrem ke své rozlehlé kanceláři. „Pojď dovnitř,“ pozval ho. „Berte moje hovory, Elano.“</w:t>
      </w:r>
    </w:p>
    <w:p w:rsidR="002C6072" w:rsidRPr="00645894" w:rsidRDefault="002C6072" w:rsidP="002C6072">
      <w:pPr>
        <w:pStyle w:val="Text"/>
      </w:pPr>
      <w:r w:rsidRPr="00645894">
        <w:t xml:space="preserve">„Tohle nemůžeš řadit do kategorie upadnutí v nemilost.“ Erdlatz seděl za svým obrovským stříbrným psacím stolem a prstem poklepával na rozhozené časopisy. „Hlavně proto, že ses tak vysoko nikdy nedostal, Lude. Ale ty tvoje články pro magazíny jako je </w:t>
      </w:r>
      <w:r w:rsidRPr="00645894">
        <w:rPr>
          <w:i/>
        </w:rPr>
        <w:t>Naháči, Odporňák</w:t>
      </w:r>
      <w:r w:rsidRPr="00645894">
        <w:t xml:space="preserve"> a </w:t>
      </w:r>
      <w:r w:rsidRPr="00645894">
        <w:rPr>
          <w:i/>
        </w:rPr>
        <w:t xml:space="preserve">Hots </w:t>
      </w:r>
      <w:r w:rsidRPr="00645894">
        <w:t>zničily i tu trochu naděje, kterou jsi do začátku měl. Levné nahotinkové časopisy vydávané v místech jako je Glendale a –“</w:t>
      </w:r>
    </w:p>
    <w:p w:rsidR="002C6072" w:rsidRPr="00645894" w:rsidRDefault="002C6072" w:rsidP="002C6072">
      <w:pPr>
        <w:pStyle w:val="Text"/>
      </w:pPr>
      <w:r w:rsidRPr="00645894">
        <w:rPr>
          <w:i/>
        </w:rPr>
        <w:t>„Odporňák</w:t>
      </w:r>
      <w:r w:rsidRPr="00645894">
        <w:t xml:space="preserve"> je humoristický magazín.“</w:t>
      </w:r>
    </w:p>
    <w:p w:rsidR="002C6072" w:rsidRPr="00645894" w:rsidRDefault="002C6072" w:rsidP="002C6072">
      <w:pPr>
        <w:pStyle w:val="Text"/>
      </w:pPr>
      <w:r w:rsidRPr="00645894">
        <w:t>„A podepsat ty věci vlastním jménem je –“</w:t>
      </w:r>
    </w:p>
    <w:p w:rsidR="002C6072" w:rsidRPr="00645894" w:rsidRDefault="002C6072" w:rsidP="002C6072">
      <w:pPr>
        <w:pStyle w:val="Text"/>
      </w:pPr>
      <w:r w:rsidRPr="00645894">
        <w:t>„Kane, potřebuji nějakou práci. Jelikož jsi ředitel Monogramu, doufal jsem, že –“</w:t>
      </w:r>
    </w:p>
    <w:p w:rsidR="002C6072" w:rsidRPr="00645894" w:rsidRDefault="002C6072" w:rsidP="002C6072">
      <w:pPr>
        <w:pStyle w:val="Text"/>
      </w:pPr>
      <w:r w:rsidRPr="00645894">
        <w:t>„To není jako doufat, že vyhraješ v baseballu. Ty –“</w:t>
      </w:r>
    </w:p>
    <w:p w:rsidR="002C6072" w:rsidRPr="00645894" w:rsidRDefault="002C6072" w:rsidP="002C6072">
      <w:pPr>
        <w:pStyle w:val="Text"/>
      </w:pPr>
      <w:r w:rsidRPr="00645894">
        <w:t>„Vyhodí mě na ulici, jestli nezaplatím činži za –“</w:t>
      </w:r>
    </w:p>
    <w:p w:rsidR="002C6072" w:rsidRPr="00645894" w:rsidRDefault="002C6072" w:rsidP="002C6072">
      <w:pPr>
        <w:pStyle w:val="Text"/>
      </w:pPr>
      <w:r w:rsidRPr="00645894">
        <w:t>„Kde vlastně bydlíš od té doby, co tě manželka vykopla?“</w:t>
      </w:r>
    </w:p>
    <w:p w:rsidR="002C6072" w:rsidRPr="00645894" w:rsidRDefault="002C6072" w:rsidP="002C6072">
      <w:pPr>
        <w:pStyle w:val="Text"/>
      </w:pPr>
      <w:r w:rsidRPr="00645894">
        <w:t>„Ve Westwoodu. Mám tam malou ale luxusní –“</w:t>
      </w:r>
    </w:p>
    <w:p w:rsidR="002C6072" w:rsidRPr="00645894" w:rsidRDefault="002C6072" w:rsidP="002C6072">
      <w:pPr>
        <w:pStyle w:val="Text"/>
      </w:pPr>
      <w:r w:rsidRPr="00645894">
        <w:t>„Koho zajímá, co se stane ve Westwoodu? Takže až tě vyhodí na ulici, nikdo si toho ani nevšimne nebo –“</w:t>
      </w:r>
    </w:p>
    <w:p w:rsidR="002C6072" w:rsidRPr="00645894" w:rsidRDefault="002C6072" w:rsidP="002C6072">
      <w:pPr>
        <w:pStyle w:val="Text"/>
      </w:pPr>
      <w:r w:rsidRPr="00645894">
        <w:t>„Zrovna jsi podepsal smlouvu na několik filmů s Coke Dakersem,“ přerušil ho Lud a zvedl se ze svého hlubokého a širokého křesla. „Coke je jedna z</w:t>
      </w:r>
      <w:r>
        <w:t xml:space="preserve"> nej</w:t>
      </w:r>
      <w:r w:rsidRPr="00645894">
        <w:t xml:space="preserve">žhavějších rockových hvězd Ameriky a v prvním filmu bude hrát u tebe. Když jsem dělal pro Alch Film, napsal jsem scénář k </w:t>
      </w:r>
      <w:r w:rsidRPr="00645894">
        <w:rPr>
          <w:i/>
        </w:rPr>
        <w:t>Studovně, Závěrečné zkoušce, Studovně II a –“</w:t>
      </w:r>
    </w:p>
    <w:p w:rsidR="002C6072" w:rsidRPr="00645894" w:rsidRDefault="002C6072" w:rsidP="002C6072">
      <w:pPr>
        <w:pStyle w:val="Text"/>
      </w:pPr>
      <w:r w:rsidRPr="00645894">
        <w:t xml:space="preserve">„Všechno to byly propadáky,“ připomněl mu Erdlatz. „Slyšel jsem, že lidi z civilní obrany uvažovali použít </w:t>
      </w:r>
      <w:r w:rsidRPr="00645894">
        <w:rPr>
          <w:i/>
        </w:rPr>
        <w:t>Studovnu</w:t>
      </w:r>
      <w:r>
        <w:t xml:space="preserve"> </w:t>
      </w:r>
      <w:r w:rsidRPr="004A2B47">
        <w:rPr>
          <w:i/>
        </w:rPr>
        <w:t>II</w:t>
      </w:r>
      <w:r>
        <w:t xml:space="preserve"> </w:t>
      </w:r>
      <w:r w:rsidRPr="00645894">
        <w:t>jako jistý prostředek k vyklizení města v případě –“</w:t>
      </w:r>
    </w:p>
    <w:p w:rsidR="002C6072" w:rsidRPr="00645894" w:rsidRDefault="002C6072" w:rsidP="002C6072">
      <w:pPr>
        <w:pStyle w:val="Text"/>
      </w:pPr>
      <w:r w:rsidRPr="00645894">
        <w:lastRenderedPageBreak/>
        <w:t>„Dokážu napsat zatraceně dobrý scénář o pocitu úzkosti dospívajících a –“</w:t>
      </w:r>
    </w:p>
    <w:p w:rsidR="002C6072" w:rsidRPr="00645894" w:rsidRDefault="002C6072" w:rsidP="002C6072">
      <w:pPr>
        <w:pStyle w:val="Text"/>
      </w:pPr>
      <w:r w:rsidRPr="00645894">
        <w:t>„Protože jsi sám nikdy nedospěl. Mentálně jsi stále ve stadiu akné.“ Poklepal prsty na desku svého stolu, našel světle hnědý poznámkový papír a zvedl ho. „Tady je něco, co má cenu tisíce… řekněme, na památku starých dobrých časů, dvanácti set… týdně.“</w:t>
      </w:r>
    </w:p>
    <w:p w:rsidR="002C6072" w:rsidRPr="00645894" w:rsidRDefault="002C6072" w:rsidP="002C6072">
      <w:pPr>
        <w:pStyle w:val="Text"/>
      </w:pPr>
      <w:r w:rsidRPr="00645894">
        <w:t>„Po kolik týdnů?“</w:t>
      </w:r>
    </w:p>
    <w:p w:rsidR="002C6072" w:rsidRPr="00645894" w:rsidRDefault="002C6072" w:rsidP="002C6072">
      <w:pPr>
        <w:pStyle w:val="Text"/>
      </w:pPr>
      <w:r w:rsidRPr="00645894">
        <w:t>„Dva.“</w:t>
      </w:r>
    </w:p>
    <w:p w:rsidR="002C6072" w:rsidRPr="00645894" w:rsidRDefault="002C6072" w:rsidP="002C6072">
      <w:pPr>
        <w:pStyle w:val="Text"/>
      </w:pPr>
      <w:r w:rsidRPr="00645894">
        <w:t>„Za tu dobu nestačím napsat –“</w:t>
      </w:r>
    </w:p>
    <w:p w:rsidR="002C6072" w:rsidRPr="00645894" w:rsidRDefault="002C6072" w:rsidP="002C6072">
      <w:pPr>
        <w:pStyle w:val="Text"/>
      </w:pPr>
      <w:r w:rsidRPr="00645894">
        <w:t>„O žádném psaní tu nebyla řeč.“</w:t>
      </w:r>
    </w:p>
    <w:p w:rsidR="002C6072" w:rsidRPr="00645894" w:rsidRDefault="002C6072" w:rsidP="002C6072">
      <w:pPr>
        <w:pStyle w:val="Text"/>
      </w:pPr>
      <w:r w:rsidRPr="00645894">
        <w:t>„Ale co ty filmy s Coke Dakersem?“</w:t>
      </w:r>
    </w:p>
    <w:p w:rsidR="002C6072" w:rsidRPr="00645894" w:rsidRDefault="002C6072" w:rsidP="002C6072">
      <w:pPr>
        <w:pStyle w:val="Text"/>
      </w:pPr>
      <w:r w:rsidRPr="00645894">
        <w:t>„Všechno už je dojednáno. Získali jsme na to – a měli jsme zatracené štěstí, že se nám ho podařilo přesvědčit – Elroye Flurche.“</w:t>
      </w:r>
    </w:p>
    <w:p w:rsidR="002C6072" w:rsidRPr="00645894" w:rsidRDefault="002C6072" w:rsidP="002C6072">
      <w:pPr>
        <w:pStyle w:val="Text"/>
      </w:pPr>
      <w:r w:rsidRPr="00645894">
        <w:t>„Nikdy jsem o něm neslyšel. Čím si získal reputaci?“</w:t>
      </w:r>
    </w:p>
    <w:p w:rsidR="002C6072" w:rsidRPr="00645894" w:rsidRDefault="002C6072" w:rsidP="002C6072">
      <w:pPr>
        <w:pStyle w:val="Text"/>
      </w:pPr>
      <w:r w:rsidRPr="00645894">
        <w:t>„Prozatím ničím, ale rozumí mladým. Což by měl, protože je mu teprve čtrnáct.“</w:t>
      </w:r>
    </w:p>
    <w:p w:rsidR="002C6072" w:rsidRPr="00645894" w:rsidRDefault="002C6072" w:rsidP="002C6072">
      <w:pPr>
        <w:pStyle w:val="Text"/>
      </w:pPr>
      <w:r w:rsidRPr="00645894">
        <w:t>Lud ze sebe vyrazil přidušený zvuk a zeptal se: „Ohledně té práce za dvanáct set týdně?“</w:t>
      </w:r>
    </w:p>
    <w:p w:rsidR="002C6072" w:rsidRPr="00645894" w:rsidRDefault="002C6072" w:rsidP="002C6072">
      <w:pPr>
        <w:pStyle w:val="Text"/>
      </w:pPr>
      <w:r w:rsidRPr="00645894">
        <w:t>Erdlatz si přejel poznámkovým papírem několikrát po bradě a oznámil: „Mnozí nadaní lidé jsou podezíraví.“</w:t>
      </w:r>
    </w:p>
    <w:p w:rsidR="002C6072" w:rsidRPr="00645894" w:rsidRDefault="002C6072" w:rsidP="002C6072">
      <w:pPr>
        <w:pStyle w:val="Text"/>
      </w:pPr>
      <w:r w:rsidRPr="00645894">
        <w:t>„Ano, to vím.“</w:t>
      </w:r>
    </w:p>
    <w:p w:rsidR="002C6072" w:rsidRPr="00645894" w:rsidRDefault="002C6072" w:rsidP="002C6072">
      <w:pPr>
        <w:pStyle w:val="Text"/>
      </w:pPr>
      <w:r w:rsidRPr="00645894">
        <w:t>„Jedním z nich je i Coke Dakers,“ pokračoval. „Zvlášť nervózní je z duchů.“</w:t>
      </w:r>
    </w:p>
    <w:p w:rsidR="002C6072" w:rsidRPr="00645894" w:rsidRDefault="002C6072" w:rsidP="002C6072">
      <w:pPr>
        <w:pStyle w:val="Text"/>
      </w:pPr>
      <w:r w:rsidRPr="00645894">
        <w:t>Lud se narovnal. „Tak moment, slyšel jsem, že chce koupit staré panství Maggie Marableové, ten obrovský maurský dům na Beverly Hills, ve kterém se stýkala se státníky, literáty a velkými zvířaty ze show businessu, než –“</w:t>
      </w:r>
    </w:p>
    <w:p w:rsidR="002C6072" w:rsidRPr="00645894" w:rsidRDefault="002C6072" w:rsidP="002C6072">
      <w:pPr>
        <w:pStyle w:val="Text"/>
      </w:pPr>
      <w:r w:rsidRPr="00645894">
        <w:t>„A také tam před třiceti lety spáchala sebevraždu.“</w:t>
      </w:r>
    </w:p>
    <w:p w:rsidR="002C6072" w:rsidRPr="00645894" w:rsidRDefault="002C6072" w:rsidP="002C6072">
      <w:pPr>
        <w:pStyle w:val="Text"/>
      </w:pPr>
      <w:r w:rsidRPr="00645894">
        <w:t>„To už je dávno, zvlášť v Hollywoodu. Coke Dakers přece nemůže věřit, že tam její duch pořád ještě straší –“</w:t>
      </w:r>
    </w:p>
    <w:p w:rsidR="002C6072" w:rsidRPr="00645894" w:rsidRDefault="002C6072" w:rsidP="002C6072">
      <w:pPr>
        <w:pStyle w:val="Text"/>
      </w:pPr>
      <w:r w:rsidRPr="00645894">
        <w:t>„Zaslechl různé řeči,“ řekl Erdlatz. „Řeči, kterým nahrála i skutečnost, že poslední nájemník – nějaká nula, která v roce 1980 udělala dva úspěšné filmy o karate – odtamtud jednoho večera vyběhl s křikem a už se tam nikdy nevrátil.“</w:t>
      </w:r>
    </w:p>
    <w:p w:rsidR="002C6072" w:rsidRPr="00645894" w:rsidRDefault="002C6072" w:rsidP="002C6072">
      <w:pPr>
        <w:pStyle w:val="Text"/>
      </w:pPr>
      <w:r w:rsidRPr="00645894">
        <w:t>„Kdy se to stalo?“</w:t>
      </w:r>
    </w:p>
    <w:p w:rsidR="002C6072" w:rsidRPr="00645894" w:rsidRDefault="002C6072" w:rsidP="002C6072">
      <w:pPr>
        <w:pStyle w:val="Text"/>
      </w:pPr>
      <w:r w:rsidRPr="00645894">
        <w:lastRenderedPageBreak/>
        <w:t>„Před třemi lety, a od té doby tam nikdo nebydlel. Coke ten dům koupil za babku – za pouhých devět set tisíc dolarů.“</w:t>
      </w:r>
    </w:p>
    <w:p w:rsidR="002C6072" w:rsidRPr="00645894" w:rsidRDefault="002C6072" w:rsidP="002C6072">
      <w:pPr>
        <w:pStyle w:val="Text"/>
      </w:pPr>
      <w:r w:rsidRPr="00645894">
        <w:t>„Ale bojí se tam nastěhovat?“</w:t>
      </w:r>
    </w:p>
    <w:p w:rsidR="002C6072" w:rsidRPr="00645894" w:rsidRDefault="002C6072" w:rsidP="002C6072">
      <w:pPr>
        <w:pStyle w:val="Text"/>
      </w:pPr>
      <w:r w:rsidRPr="00645894">
        <w:t>„Dává přednost tomu, aby někdo před ním zkusil vodu.“</w:t>
      </w:r>
    </w:p>
    <w:p w:rsidR="002C6072" w:rsidRPr="00645894" w:rsidRDefault="002C6072" w:rsidP="002C6072">
      <w:pPr>
        <w:pStyle w:val="Text"/>
      </w:pPr>
      <w:r w:rsidRPr="00645894">
        <w:t>„Něco podobného dělají v Indii, když loví divoké tygry.“</w:t>
      </w:r>
    </w:p>
    <w:p w:rsidR="002C6072" w:rsidRPr="00645894" w:rsidRDefault="002C6072" w:rsidP="002C6072">
      <w:pPr>
        <w:pStyle w:val="Text"/>
      </w:pPr>
      <w:r w:rsidRPr="00645894">
        <w:t xml:space="preserve">„Podívej se,“ řekl Erdlatz, „budeš v tom domě dva týdny bydlet. Všechno tam prozkoumej a zjisti, jestli tam straší nebo ne. Dostaneš za to dva tisíce čtyři sta dolarů, což je mnohem víc, než ti zaplatili </w:t>
      </w:r>
      <w:r w:rsidRPr="00645894">
        <w:rPr>
          <w:i/>
        </w:rPr>
        <w:t>Naháči</w:t>
      </w:r>
      <w:r w:rsidRPr="00645894">
        <w:t xml:space="preserve"> za to, že jsi ohrozil to málo –“</w:t>
      </w:r>
    </w:p>
    <w:p w:rsidR="002C6072" w:rsidRPr="00645894" w:rsidRDefault="002C6072" w:rsidP="002C6072">
      <w:pPr>
        <w:pStyle w:val="Text"/>
      </w:pPr>
      <w:r w:rsidRPr="00645894">
        <w:t>„Nikdy jsi nerozdával milodary. Takže to patrně není způsob, který jsi vymyslel jen proto, abys mi mohl podstrčit nějaké prachy.“</w:t>
      </w:r>
    </w:p>
    <w:p w:rsidR="002C6072" w:rsidRPr="00645894" w:rsidRDefault="002C6072" w:rsidP="002C6072">
      <w:pPr>
        <w:pStyle w:val="Text"/>
      </w:pPr>
      <w:r w:rsidRPr="00645894">
        <w:t>„Je to přesně to, co ti říkám,“ řekl opálený filmový ředitel. „Coke si velice přeje nastěhovat se tam. Má v úmyslu žít tam spolu s Mintzy Whyte-Melvillovou, hned jak se vrátí z Montrealu.“</w:t>
      </w:r>
    </w:p>
    <w:p w:rsidR="002C6072" w:rsidRPr="00645894" w:rsidRDefault="002C6072" w:rsidP="002C6072">
      <w:pPr>
        <w:pStyle w:val="Text"/>
      </w:pPr>
      <w:r w:rsidRPr="00645894">
        <w:t>„Co tam dělá?“</w:t>
      </w:r>
    </w:p>
    <w:p w:rsidR="002C6072" w:rsidRPr="00645894" w:rsidRDefault="002C6072" w:rsidP="002C6072">
      <w:pPr>
        <w:pStyle w:val="Text"/>
      </w:pPr>
      <w:r w:rsidRPr="00645894">
        <w:t xml:space="preserve">„Točí </w:t>
      </w:r>
      <w:r w:rsidRPr="00645894">
        <w:rPr>
          <w:i/>
        </w:rPr>
        <w:t>Chicago.“</w:t>
      </w:r>
    </w:p>
    <w:p w:rsidR="002C6072" w:rsidRPr="00645894" w:rsidRDefault="002C6072" w:rsidP="002C6072">
      <w:pPr>
        <w:pStyle w:val="Text"/>
      </w:pPr>
      <w:r w:rsidRPr="00645894">
        <w:t xml:space="preserve">Lud pomalu potřásl hlavou a řekl: „Já nevím. Připadá mi to jako nějaký praštěný příběh z komiksu, které jsem četl jako dítě. Něco ze série </w:t>
      </w:r>
      <w:r w:rsidRPr="00645894">
        <w:rPr>
          <w:i/>
        </w:rPr>
        <w:t>Záhadný dům</w:t>
      </w:r>
      <w:r w:rsidRPr="00645894">
        <w:t xml:space="preserve"> nebo </w:t>
      </w:r>
      <w:r w:rsidRPr="00645894">
        <w:rPr>
          <w:i/>
        </w:rPr>
        <w:t>Tajemný dům.</w:t>
      </w:r>
      <w:r w:rsidRPr="00645894">
        <w:t xml:space="preserve"> Takové to klasické ‚strávení noci ve strašidelném domě‘.“</w:t>
      </w:r>
    </w:p>
    <w:p w:rsidR="002C6072" w:rsidRPr="00645894" w:rsidRDefault="002C6072" w:rsidP="002C6072">
      <w:pPr>
        <w:pStyle w:val="Text"/>
      </w:pPr>
      <w:r w:rsidRPr="00645894">
        <w:t>„Až na to, že je to lépe placené.“</w:t>
      </w:r>
    </w:p>
    <w:p w:rsidR="002C6072" w:rsidRPr="00645894" w:rsidRDefault="002C6072" w:rsidP="002C6072">
      <w:pPr>
        <w:pStyle w:val="Text"/>
      </w:pPr>
      <w:r w:rsidRPr="00645894">
        <w:t>„V těch příbězích ti troubové, kteří to zkusili, většinou skončili tuzí jako prkno, nebo je ráno našli jak bloudí po vřesovišti, štěkají jako blázni a jejich vlasy mají decentně stříbrnou barvu.“</w:t>
      </w:r>
    </w:p>
    <w:p w:rsidR="002C6072" w:rsidRPr="00645894" w:rsidRDefault="002C6072" w:rsidP="002C6072">
      <w:pPr>
        <w:pStyle w:val="Text"/>
      </w:pPr>
      <w:r w:rsidRPr="00645894">
        <w:t>„Blázen už prakticky jsi a vlasů už ti nezbylo tolik, aby sis kvůli nim musel dělat starosti.“ Erdlatz zatřepal listem papíru ve vzduchu. „Takže?“</w:t>
      </w:r>
    </w:p>
    <w:p w:rsidR="002C6072" w:rsidRPr="00645894" w:rsidRDefault="002C6072" w:rsidP="002C6072">
      <w:pPr>
        <w:pStyle w:val="Text"/>
      </w:pPr>
      <w:r w:rsidRPr="00645894">
        <w:t>„Polovinu peněz předem?“</w:t>
      </w:r>
    </w:p>
    <w:p w:rsidR="002C6072" w:rsidRPr="00645894" w:rsidRDefault="002C6072" w:rsidP="002C6072">
      <w:pPr>
        <w:pStyle w:val="Text"/>
      </w:pPr>
      <w:r w:rsidRPr="00645894">
        <w:t>„Třetinu.“</w:t>
      </w:r>
    </w:p>
    <w:p w:rsidR="002C6072" w:rsidRPr="00645894" w:rsidRDefault="002C6072" w:rsidP="002C6072">
      <w:pPr>
        <w:pStyle w:val="Text"/>
      </w:pPr>
      <w:r w:rsidRPr="00645894">
        <w:t>„Beru to,“ řekl Lud.</w:t>
      </w:r>
    </w:p>
    <w:p w:rsidR="002C6072" w:rsidRPr="00645894" w:rsidRDefault="002C6072" w:rsidP="002C6072">
      <w:pPr>
        <w:pStyle w:val="Text"/>
      </w:pPr>
      <w:r w:rsidRPr="00645894">
        <w:t>Studený déšť a neurvalý vítr zaútočil na Luda hned jak vysedl ze své pět let staré toyoty a rozběhl se po štěrkové příjezdové cestě k širokým předním dubovým dveřím šedého domu postaveného v maorském stylu. Vítr strhl z šikmé střechy jednu červenou tašku a nechal ji s rachotem dopadnout dolů, kde přistála na jeho jediném použitelném kufru.</w:t>
      </w:r>
    </w:p>
    <w:p w:rsidR="002C6072" w:rsidRPr="00645894" w:rsidRDefault="002C6072" w:rsidP="002C6072">
      <w:pPr>
        <w:pStyle w:val="Text"/>
      </w:pPr>
      <w:r w:rsidRPr="00645894">
        <w:lastRenderedPageBreak/>
        <w:t xml:space="preserve">Lud se vmáčkl na červeně dlážděnou verandu a vylovil z kapsy klíč. Erdlatz k němu připevnil malou visačku, na které stálo </w:t>
      </w:r>
      <w:r w:rsidRPr="00645894">
        <w:rPr>
          <w:i/>
        </w:rPr>
        <w:t>Strašidelný dům.</w:t>
      </w:r>
    </w:p>
    <w:p w:rsidR="002C6072" w:rsidRPr="00645894" w:rsidRDefault="002C6072" w:rsidP="002C6072">
      <w:pPr>
        <w:pStyle w:val="Text"/>
      </w:pPr>
      <w:r w:rsidRPr="00645894">
        <w:t>„Klukovina.“ Asi po minutě zápasení se zámkem se mu podařilo dveře odemknout.</w:t>
      </w:r>
    </w:p>
    <w:p w:rsidR="002C6072" w:rsidRPr="00645894" w:rsidRDefault="002C6072" w:rsidP="002C6072">
      <w:pPr>
        <w:pStyle w:val="Text"/>
      </w:pPr>
      <w:r w:rsidRPr="00645894">
        <w:t>Když do nich zatlačil, tlusté staré veřeje se s impozantním skřípěním otevřely.</w:t>
      </w:r>
    </w:p>
    <w:p w:rsidR="002C6072" w:rsidRPr="00645894" w:rsidRDefault="002C6072" w:rsidP="002C6072">
      <w:pPr>
        <w:pStyle w:val="Text"/>
      </w:pPr>
      <w:r w:rsidRPr="00645894">
        <w:t>Nejistě překročil práh, pryč z deštivé noci.</w:t>
      </w:r>
    </w:p>
    <w:p w:rsidR="002C6072" w:rsidRPr="00645894" w:rsidRDefault="002C6072" w:rsidP="002C6072">
      <w:pPr>
        <w:pStyle w:val="Text"/>
      </w:pPr>
      <w:r w:rsidRPr="00645894">
        <w:t>Postavil kufr vedle těžkého stolku ze sekvojového dřeva a pak postupně stiskl všechny vypínače osvětlení, které tam byly – celkem šest.</w:t>
      </w:r>
    </w:p>
    <w:p w:rsidR="002C6072" w:rsidRPr="00645894" w:rsidRDefault="002C6072" w:rsidP="002C6072">
      <w:pPr>
        <w:pStyle w:val="Text"/>
      </w:pPr>
      <w:r w:rsidRPr="00645894">
        <w:t>Oranžové žárovky ve zkroucených litinových držácích osvětlily bledě broskvové štukové zdi dlouhé chodby. Jiné zaprášené žárovky se probudily k životu v litinovém lustru, jenž se houpal uprostřed stropu.</w:t>
      </w:r>
    </w:p>
    <w:p w:rsidR="002C6072" w:rsidRPr="00645894" w:rsidRDefault="002C6072" w:rsidP="002C6072">
      <w:pPr>
        <w:pStyle w:val="Text"/>
      </w:pPr>
      <w:r w:rsidRPr="00645894">
        <w:t>Dům páchl po prachu, starém kouři a plísni.</w:t>
      </w:r>
    </w:p>
    <w:p w:rsidR="002C6072" w:rsidRPr="00645894" w:rsidRDefault="002C6072" w:rsidP="002C6072">
      <w:pPr>
        <w:pStyle w:val="Text"/>
      </w:pPr>
      <w:r w:rsidRPr="00645894">
        <w:t>Lud se opatrně nadechl, zvedl svůj deštěm promočený kufr a odnesl si ho chodbou do hlavního obývacího pokoje.</w:t>
      </w:r>
    </w:p>
    <w:p w:rsidR="002C6072" w:rsidRPr="00645894" w:rsidRDefault="002C6072" w:rsidP="002C6072">
      <w:pPr>
        <w:pStyle w:val="Text"/>
      </w:pPr>
      <w:r w:rsidRPr="00645894">
        <w:t>Tam stiskl další čtyři vypínače. Na podlahách z tvrdého dřeva byly stále ještě navajské koberce stejně jako nízká černá kožená pohovka a dvě křesla, která k ní patřila. Kamenný krb byl hluboký a vytvářel nepříjemné stíny; komínem padaly kapky deště dovnitř na hromadu velice starého popela.</w:t>
      </w:r>
    </w:p>
    <w:p w:rsidR="002C6072" w:rsidRPr="00645894" w:rsidRDefault="002C6072" w:rsidP="002C6072">
      <w:pPr>
        <w:pStyle w:val="Text"/>
      </w:pPr>
      <w:r w:rsidRPr="00645894">
        <w:t>Lud postavil kufr na zaprášenou podlahu a začal pomalu obcházet velký studený pokoj.</w:t>
      </w:r>
    </w:p>
    <w:p w:rsidR="002C6072" w:rsidRPr="00645894" w:rsidRDefault="002C6072" w:rsidP="002C6072">
      <w:pPr>
        <w:pStyle w:val="Text"/>
      </w:pPr>
      <w:r w:rsidRPr="00645894">
        <w:t>„Jou!“</w:t>
      </w:r>
    </w:p>
    <w:p w:rsidR="002C6072" w:rsidRPr="00645894" w:rsidRDefault="002C6072" w:rsidP="002C6072">
      <w:pPr>
        <w:pStyle w:val="Text"/>
      </w:pPr>
      <w:r w:rsidRPr="00645894">
        <w:t>Telefon na kávovém stolku z litiny a dlaždic se rozezvonil.</w:t>
      </w:r>
    </w:p>
    <w:p w:rsidR="002C6072" w:rsidRPr="00645894" w:rsidRDefault="002C6072" w:rsidP="002C6072">
      <w:pPr>
        <w:pStyle w:val="Text"/>
      </w:pPr>
      <w:r w:rsidRPr="00645894">
        <w:t>Lud se znovu zhluboka nadechl a zvedl ho. „Haló?“</w:t>
      </w:r>
    </w:p>
    <w:p w:rsidR="002C6072" w:rsidRPr="00645894" w:rsidRDefault="002C6072" w:rsidP="002C6072">
      <w:pPr>
        <w:pStyle w:val="Text"/>
      </w:pPr>
      <w:r w:rsidRPr="00645894">
        <w:t>„Co je to za bláznivé telefonní číslo?“</w:t>
      </w:r>
    </w:p>
    <w:p w:rsidR="002C6072" w:rsidRPr="00645894" w:rsidRDefault="002C6072" w:rsidP="002C6072">
      <w:pPr>
        <w:pStyle w:val="Text"/>
      </w:pPr>
      <w:r w:rsidRPr="00645894">
        <w:t>„Beverly Hills. Teď tady svým způsobem bydlím kvůli –“</w:t>
      </w:r>
    </w:p>
    <w:p w:rsidR="002C6072" w:rsidRPr="00645894" w:rsidRDefault="002C6072" w:rsidP="002C6072">
      <w:pPr>
        <w:pStyle w:val="Text"/>
      </w:pPr>
      <w:r w:rsidRPr="00645894">
        <w:t>„Já vím, že je to Beverly Hills. Copak to není moje práce, vědět takové věci? Copak miliony lidí po celé zemi nečtou moje články ‚Hollywoodská špína‘ uveřejňované současně ve čtyřech stech šedesáti třech novinách, protože vím všechny –“</w:t>
      </w:r>
    </w:p>
    <w:p w:rsidR="002C6072" w:rsidRPr="00645894" w:rsidRDefault="002C6072" w:rsidP="002C6072">
      <w:pPr>
        <w:pStyle w:val="Text"/>
      </w:pPr>
      <w:r w:rsidRPr="00645894">
        <w:t>„Pearl, důvod, proč jsem se ti snažil předtím volat, je –“</w:t>
      </w:r>
    </w:p>
    <w:p w:rsidR="002C6072" w:rsidRPr="00645894" w:rsidRDefault="002C6072" w:rsidP="002C6072">
      <w:pPr>
        <w:pStyle w:val="Text"/>
      </w:pPr>
      <w:r w:rsidRPr="00645894">
        <w:lastRenderedPageBreak/>
        <w:t>„To je druhá věc. Zrovna se mi začínalo dařit přenést se přes ten fakt, že jsem se za tebe provdala. Jsme od sebe půl druhého roku; lidé už začali zapomínat. A teď</w:t>
      </w:r>
      <w:r>
        <w:t xml:space="preserve"> </w:t>
      </w:r>
      <w:r w:rsidRPr="00645894">
        <w:t>si najednou oznámíš mé telefonní službě, že mám zavolat svému manželovi na tohle tajemné, šílené číslo v Beverly Hills a vypadá to –“</w:t>
      </w:r>
    </w:p>
    <w:p w:rsidR="002C6072" w:rsidRPr="00645894" w:rsidRDefault="002C6072" w:rsidP="002C6072">
      <w:pPr>
        <w:pStyle w:val="Text"/>
      </w:pPr>
      <w:r w:rsidRPr="00645894">
        <w:t>„Pearl, potřebuji, abys mi trochu pomohla s –“</w:t>
      </w:r>
    </w:p>
    <w:p w:rsidR="002C6072" w:rsidRPr="00645894" w:rsidRDefault="002C6072" w:rsidP="002C6072">
      <w:pPr>
        <w:pStyle w:val="Text"/>
      </w:pPr>
      <w:r w:rsidRPr="00645894">
        <w:t>„Nikdy, ne, v žádném případě ne. Nepůjčím ti už ani dolar,“ namítla kategoricky jeho odloučená žena hlasem, který Lud kdysi nějakým záhadným způsobem považoval za okouzlující. „No dobře, tak počkej. Kdybys náhodou umíral na nevyléčitelnou nemoc a mohl mi odpřisáhnout… vlastně notářsky ověřené prohlášení by bylo lepší… dokázal jsi mne přesvědčit, že ti zbývají už jen dva týdny života… dva dny by byly ještě lepší… pak bych ti možná mohla půjčit dvě stě dolarů. A postarám se ti o náhrobek. Malý.“</w:t>
      </w:r>
    </w:p>
    <w:p w:rsidR="002C6072" w:rsidRPr="00645894" w:rsidRDefault="002C6072" w:rsidP="002C6072">
      <w:pPr>
        <w:pStyle w:val="Text"/>
      </w:pPr>
      <w:r w:rsidRPr="00645894">
        <w:t>„Já neumírám, Pearl.“</w:t>
      </w:r>
    </w:p>
    <w:p w:rsidR="002C6072" w:rsidRPr="00645894" w:rsidRDefault="002C6072" w:rsidP="002C6072">
      <w:pPr>
        <w:pStyle w:val="Text"/>
      </w:pPr>
      <w:r w:rsidRPr="00645894">
        <w:t>„A jakou ještě špatnou zprávu pro mne máš? Mám na dnešní večer naplánovanou schůzku u večeře, dvě filmové předváděčky a rande, takže –“</w:t>
      </w:r>
    </w:p>
    <w:p w:rsidR="002C6072" w:rsidRPr="00645894" w:rsidRDefault="002C6072" w:rsidP="002C6072">
      <w:pPr>
        <w:pStyle w:val="Text"/>
      </w:pPr>
      <w:r w:rsidRPr="00645894">
        <w:t>„Maggie Marableová,“ podařilo se mu křiknout.</w:t>
      </w:r>
    </w:p>
    <w:p w:rsidR="002C6072" w:rsidRPr="00645894" w:rsidRDefault="002C6072" w:rsidP="002C6072">
      <w:pPr>
        <w:pStyle w:val="Text"/>
      </w:pPr>
      <w:r w:rsidRPr="00645894">
        <w:t>„Huh?“</w:t>
      </w:r>
    </w:p>
    <w:p w:rsidR="002C6072" w:rsidRPr="00645894" w:rsidRDefault="002C6072" w:rsidP="002C6072">
      <w:pPr>
        <w:pStyle w:val="Text"/>
      </w:pPr>
      <w:r w:rsidRPr="00645894">
        <w:t>„Jsem v jejím domě.“</w:t>
      </w:r>
    </w:p>
    <w:p w:rsidR="002C6072" w:rsidRPr="00645894" w:rsidRDefault="002C6072" w:rsidP="002C6072">
      <w:pPr>
        <w:pStyle w:val="Text"/>
      </w:pPr>
      <w:r w:rsidRPr="00645894">
        <w:t>Hlas jeho ženy zjihl. „Ano? Tuším nějaký příběh.“</w:t>
      </w:r>
    </w:p>
    <w:p w:rsidR="002C6072" w:rsidRPr="00645894" w:rsidRDefault="002C6072" w:rsidP="002C6072">
      <w:pPr>
        <w:pStyle w:val="Text"/>
      </w:pPr>
      <w:r w:rsidRPr="00645894">
        <w:t>„Ještě ne.“</w:t>
      </w:r>
    </w:p>
    <w:p w:rsidR="002C6072" w:rsidRPr="00645894" w:rsidRDefault="002C6072" w:rsidP="002C6072">
      <w:pPr>
        <w:pStyle w:val="Text"/>
      </w:pPr>
      <w:r w:rsidRPr="00645894">
        <w:t>„Jak to myslíš, ‚ještě ne‘? Měl bys vyklopit co máš, než zase začneš –“</w:t>
      </w:r>
    </w:p>
    <w:p w:rsidR="002C6072" w:rsidRPr="00645894" w:rsidRDefault="002C6072" w:rsidP="002C6072">
      <w:pPr>
        <w:pStyle w:val="Text"/>
      </w:pPr>
      <w:r w:rsidRPr="00645894">
        <w:t>„Nakonec na to dojde. Teď mi ale věnuj trochu pozornosti, Pearl. Důvod –“</w:t>
      </w:r>
    </w:p>
    <w:p w:rsidR="002C6072" w:rsidRPr="00645894" w:rsidRDefault="002C6072" w:rsidP="002C6072">
      <w:pPr>
        <w:pStyle w:val="Text"/>
      </w:pPr>
      <w:r w:rsidRPr="00645894">
        <w:t>„Už s tím zase začínáš, Lude. Vnucuješ mi roli ‚mé ženy, která mě nikdy neposlouchá‘. Čestně, je to ta nejbláznivější –“</w:t>
      </w:r>
    </w:p>
    <w:p w:rsidR="002C6072" w:rsidRPr="00645894" w:rsidRDefault="002C6072" w:rsidP="002C6072">
      <w:pPr>
        <w:pStyle w:val="Text"/>
      </w:pPr>
      <w:r w:rsidRPr="00645894">
        <w:t>„Coke Dakers koupil dům Maggie Marableové a já –“</w:t>
      </w:r>
    </w:p>
    <w:p w:rsidR="002C6072" w:rsidRPr="00645894" w:rsidRDefault="002C6072" w:rsidP="002C6072">
      <w:pPr>
        <w:pStyle w:val="Text"/>
      </w:pPr>
      <w:r w:rsidRPr="00645894">
        <w:t>„O tom vím. Psala jsem o tom minulé úterý a kdybys četl mé sloupky pravidelně, tak bys to taky –“</w:t>
      </w:r>
    </w:p>
    <w:p w:rsidR="002C6072" w:rsidRPr="00645894" w:rsidRDefault="002C6072" w:rsidP="002C6072">
      <w:pPr>
        <w:pStyle w:val="Text"/>
      </w:pPr>
      <w:r w:rsidRPr="00645894">
        <w:t>„Dakers má dojem, že v tom domě straší.“</w:t>
      </w:r>
    </w:p>
    <w:p w:rsidR="002C6072" w:rsidRPr="00645894" w:rsidRDefault="002C6072" w:rsidP="002C6072">
      <w:pPr>
        <w:pStyle w:val="Text"/>
      </w:pPr>
      <w:r w:rsidRPr="00645894">
        <w:t>„Tohle slyšel snad každý. Není to nic než reklamní trik, který spustili její odrovnaní agenti, aby –“</w:t>
      </w:r>
    </w:p>
    <w:p w:rsidR="002C6072" w:rsidRPr="00645894" w:rsidRDefault="002C6072" w:rsidP="002C6072">
      <w:pPr>
        <w:pStyle w:val="Text"/>
      </w:pPr>
      <w:r w:rsidRPr="00645894">
        <w:lastRenderedPageBreak/>
        <w:t>„Mám tady pár týdnů bydlet a zjistit, jestli se v téhle rezidenci vyskytuje duch, démon nebo cokoliv jiného.“</w:t>
      </w:r>
    </w:p>
    <w:p w:rsidR="002C6072" w:rsidRPr="00645894" w:rsidRDefault="002C6072" w:rsidP="002C6072">
      <w:pPr>
        <w:pStyle w:val="Text"/>
      </w:pPr>
      <w:r w:rsidRPr="00645894">
        <w:t>„Tak to začíná být zajímavé. Padesát, šedesát slov o –“</w:t>
      </w:r>
    </w:p>
    <w:p w:rsidR="002C6072" w:rsidRPr="00645894" w:rsidRDefault="002C6072" w:rsidP="002C6072">
      <w:pPr>
        <w:pStyle w:val="Text"/>
      </w:pPr>
      <w:r w:rsidRPr="00645894">
        <w:t>„Co od tebe potřebuji je něco o Maggii Marableové. Její kariéra, její románky,“ řekl Lud. „A hlavně důvod, proč spáchala sebevraždu.“</w:t>
      </w:r>
    </w:p>
    <w:p w:rsidR="002C6072" w:rsidRPr="00645894" w:rsidRDefault="002C6072" w:rsidP="002C6072">
      <w:pPr>
        <w:pStyle w:val="Text"/>
      </w:pPr>
      <w:r w:rsidRPr="00645894">
        <w:t>„Možná to nebyla sebevražda.“</w:t>
      </w:r>
    </w:p>
    <w:p w:rsidR="002C6072" w:rsidRPr="00645894" w:rsidRDefault="002C6072" w:rsidP="002C6072">
      <w:pPr>
        <w:pStyle w:val="Text"/>
      </w:pPr>
      <w:r w:rsidRPr="00645894">
        <w:t>„Co tím chceš říct?“</w:t>
      </w:r>
    </w:p>
    <w:p w:rsidR="002C6072" w:rsidRPr="00645894" w:rsidRDefault="002C6072" w:rsidP="002C6072">
      <w:pPr>
        <w:pStyle w:val="Text"/>
      </w:pPr>
      <w:r w:rsidRPr="00645894">
        <w:t>„Řeknu Jody, aby ti nějaký materiál o MM poslala,“ slíbila jeho žena. „Mezitím mi zavolej, kdybys sehnal něco jiného o Cokeovi –“</w:t>
      </w:r>
    </w:p>
    <w:p w:rsidR="002C6072" w:rsidRPr="00645894" w:rsidRDefault="002C6072" w:rsidP="002C6072">
      <w:pPr>
        <w:pStyle w:val="Text"/>
      </w:pPr>
      <w:r w:rsidRPr="00645894">
        <w:t>„Ani ho neznám. Tahle práce –“</w:t>
      </w:r>
    </w:p>
    <w:p w:rsidR="002C6072" w:rsidRPr="00645894" w:rsidRDefault="002C6072" w:rsidP="002C6072">
      <w:pPr>
        <w:pStyle w:val="Text"/>
      </w:pPr>
      <w:r w:rsidRPr="00645894">
        <w:t>„A jestli uvidíš ducha, zavolej mi to dřív než komukoliv jinému. Pořiď fotky, ale použij na to něco lepšího, než ten mizerný foťák, který –“</w:t>
      </w:r>
    </w:p>
    <w:p w:rsidR="002C6072" w:rsidRPr="00645894" w:rsidRDefault="002C6072" w:rsidP="002C6072">
      <w:pPr>
        <w:pStyle w:val="Text"/>
      </w:pPr>
      <w:r w:rsidRPr="00645894">
        <w:t>„Nemám v úmyslu vidět duchy,“ oznámil jí. „Důvod, proč se chci dozvědět něco víc o Maggii Marableové je, abych mohl vést inteligentní konverzaci s Kan</w:t>
      </w:r>
      <w:r>
        <w:t>e</w:t>
      </w:r>
      <w:r w:rsidRPr="00645894">
        <w:t>m Erdlatzem a ostatními, kteří se mě na ni zeptají –“</w:t>
      </w:r>
    </w:p>
    <w:p w:rsidR="002C6072" w:rsidRPr="00645894" w:rsidRDefault="002C6072" w:rsidP="002C6072">
      <w:pPr>
        <w:pStyle w:val="Text"/>
      </w:pPr>
      <w:r w:rsidRPr="00645894">
        <w:t>„Už musím jít. Jody ti pošle ty věci. Ahoj.“</w:t>
      </w:r>
    </w:p>
    <w:p w:rsidR="002C6072" w:rsidRPr="00645894" w:rsidRDefault="002C6072" w:rsidP="002C6072">
      <w:pPr>
        <w:pStyle w:val="Text"/>
      </w:pPr>
      <w:r w:rsidRPr="00645894">
        <w:t>Zavěsila.</w:t>
      </w:r>
    </w:p>
    <w:p w:rsidR="002C6072" w:rsidRPr="00645894" w:rsidRDefault="002C6072" w:rsidP="002C6072">
      <w:pPr>
        <w:pStyle w:val="Text"/>
      </w:pPr>
      <w:r w:rsidRPr="00645894">
        <w:t>Déšť se spustil silněji a v domě zavála nová vůně.</w:t>
      </w:r>
    </w:p>
    <w:p w:rsidR="002C6072" w:rsidRPr="00645894" w:rsidRDefault="002C6072" w:rsidP="002C6072">
      <w:pPr>
        <w:pStyle w:val="Text"/>
      </w:pPr>
      <w:r w:rsidRPr="00645894">
        <w:t>Lud zavětřil. „Voňavka,“ řekl.</w:t>
      </w:r>
    </w:p>
    <w:p w:rsidR="002C6072" w:rsidRPr="00645894" w:rsidRDefault="002C6072" w:rsidP="002C6072">
      <w:pPr>
        <w:pStyle w:val="Text"/>
      </w:pPr>
      <w:r w:rsidRPr="00645894">
        <w:t>Rozhodl se, že se tím nenechá vyvést z míry.</w:t>
      </w:r>
    </w:p>
    <w:p w:rsidR="002C6072" w:rsidRPr="00645894" w:rsidRDefault="002C6072" w:rsidP="002C6072">
      <w:pPr>
        <w:pStyle w:val="Text"/>
      </w:pPr>
      <w:r w:rsidRPr="00645894">
        <w:t>K setkání došlo až o půlnoci třetího dne. Lud seděl ve velké posteli s nebesy a pročítal si tlustý fascikl materiálů o Maggii Marableové, které mu jeho žena toho odpoledne poslala po poslíčkovi.</w:t>
      </w:r>
    </w:p>
    <w:p w:rsidR="002C6072" w:rsidRPr="00645894" w:rsidRDefault="002C6072" w:rsidP="002C6072">
      <w:pPr>
        <w:pStyle w:val="Text"/>
      </w:pPr>
      <w:r w:rsidRPr="00645894">
        <w:t>„Andrew Willis také?“ zamumlal. „Copak jsem to nevěděl? Tehdy byl ještě senátor Willis a prezidentem se stal, až když byla po smrti. Zajímavé.“</w:t>
      </w:r>
    </w:p>
    <w:p w:rsidR="002C6072" w:rsidRPr="00645894" w:rsidRDefault="002C6072" w:rsidP="002C6072">
      <w:pPr>
        <w:pStyle w:val="Text"/>
      </w:pPr>
      <w:r w:rsidRPr="00645894">
        <w:t>Několik minut po půlnoci se znovu rozpršelo, lehký deštík jemně bubnoval do střechy.</w:t>
      </w:r>
    </w:p>
    <w:p w:rsidR="002C6072" w:rsidRPr="00645894" w:rsidRDefault="002C6072" w:rsidP="002C6072">
      <w:pPr>
        <w:pStyle w:val="Text"/>
      </w:pPr>
      <w:r w:rsidRPr="00645894">
        <w:t>Lud zívl, ulehl a hlava mu klesla na polštář. Fascikl se zavřel a padl mu do klína i s jeho ukazováčkem jako záložkou.</w:t>
      </w:r>
    </w:p>
    <w:p w:rsidR="002C6072" w:rsidRPr="00645894" w:rsidRDefault="002C6072" w:rsidP="002C6072">
      <w:pPr>
        <w:pStyle w:val="Text"/>
      </w:pPr>
      <w:r w:rsidRPr="00645894">
        <w:lastRenderedPageBreak/>
        <w:t>Vždycky spával jen v kabátku od pyžama. Teď, jak se propadal hlouběji do spánku, začal si uvědomovat pocit tepla sílícího u jeho holé levé nohy.</w:t>
      </w:r>
    </w:p>
    <w:p w:rsidR="002C6072" w:rsidRPr="00645894" w:rsidRDefault="002C6072" w:rsidP="002C6072">
      <w:pPr>
        <w:pStyle w:val="Text"/>
      </w:pPr>
      <w:r w:rsidRPr="00645894">
        <w:t>Zamrkal, podíval se vlevo a znovu se posadil.</w:t>
      </w:r>
    </w:p>
    <w:p w:rsidR="002C6072" w:rsidRPr="00645894" w:rsidRDefault="002C6072" w:rsidP="002C6072">
      <w:pPr>
        <w:pStyle w:val="Text"/>
      </w:pPr>
      <w:r w:rsidRPr="00645894">
        <w:t>„Pearl, jsi to ty?“</w:t>
      </w:r>
    </w:p>
    <w:p w:rsidR="002C6072" w:rsidRPr="00645894" w:rsidRDefault="002C6072" w:rsidP="002C6072">
      <w:pPr>
        <w:pStyle w:val="Text"/>
      </w:pPr>
      <w:r w:rsidRPr="00645894">
        <w:t>Pod přikrývkou vedle něj ležela žena. Hlavu a ramena měla zakrytá bleděmodrou dekou. Ale její zadek mu nebyl povědomý, nepatřil jeho ženě. Ten Pearlin byl mnohem skrovnější.</w:t>
      </w:r>
    </w:p>
    <w:p w:rsidR="002C6072" w:rsidRPr="00645894" w:rsidRDefault="002C6072" w:rsidP="002C6072">
      <w:pPr>
        <w:pStyle w:val="Text"/>
      </w:pPr>
      <w:r w:rsidRPr="00645894">
        <w:t>„Promiňte, madam.“ Natáhl ruku k přikryté postavě ležící vedle něj. „Nevím, jak jste se sem dostala, ale…“</w:t>
      </w:r>
    </w:p>
    <w:p w:rsidR="002C6072" w:rsidRPr="00645894" w:rsidRDefault="002C6072" w:rsidP="002C6072">
      <w:pPr>
        <w:pStyle w:val="Text"/>
      </w:pPr>
      <w:r w:rsidRPr="00645894">
        <w:t>Když se jí pokusil poklepat na rameno, přikrývka se najednou zhroutila. Jeho ruka se dotkla matrace.</w:t>
      </w:r>
    </w:p>
    <w:p w:rsidR="002C6072" w:rsidRPr="00645894" w:rsidRDefault="002C6072" w:rsidP="002C6072">
      <w:pPr>
        <w:pStyle w:val="Text"/>
      </w:pPr>
      <w:r w:rsidRPr="00645894">
        <w:t>„Jou!“ poznamenal. Vyskočil z postele a fascikl s klevetami o Maggii Marableové přitom vyhodil do vzduchu, až se jednotlivé listy rozletěly na všechny strany.</w:t>
      </w:r>
    </w:p>
    <w:p w:rsidR="002C6072" w:rsidRPr="00645894" w:rsidRDefault="002C6072" w:rsidP="002C6072">
      <w:pPr>
        <w:pStyle w:val="Text"/>
      </w:pPr>
      <w:r w:rsidRPr="00645894">
        <w:t>Saténovým prostěradlům už tak docela nedůvěřoval a proto dopadl jedním kolenem na zem. Sklouzl na koberec a zastavil se až o žaluziové dveře širokého prádelníku.</w:t>
      </w:r>
    </w:p>
    <w:p w:rsidR="002C6072" w:rsidRPr="00645894" w:rsidRDefault="002C6072" w:rsidP="002C6072">
      <w:pPr>
        <w:pStyle w:val="Text"/>
      </w:pPr>
      <w:r w:rsidRPr="00645894">
        <w:t>„Ona.“ Nespouštěl z očí zdánlivě prázdnou postel. „To byla ona. Maggie Marableová. Jistě, měl jsem její tělo poznat hned.“</w:t>
      </w:r>
    </w:p>
    <w:p w:rsidR="002C6072" w:rsidRPr="00645894" w:rsidRDefault="002C6072" w:rsidP="002C6072">
      <w:pPr>
        <w:pStyle w:val="Text"/>
      </w:pPr>
      <w:r w:rsidRPr="00645894">
        <w:t>Pomalu, pozpátku opustil pokoj. Pohovka v obývacím pokoji nebyla ani trochu pohodlná. Přesto na ní strávil celou tu deštivou, neklidnou noc.</w:t>
      </w:r>
    </w:p>
    <w:p w:rsidR="002C6072" w:rsidRPr="00645894" w:rsidRDefault="002C6072" w:rsidP="002C6072">
      <w:pPr>
        <w:pStyle w:val="Text"/>
      </w:pPr>
      <w:r w:rsidRPr="00645894">
        <w:t>Příští noci na něj promluvila.</w:t>
      </w:r>
    </w:p>
    <w:p w:rsidR="002C6072" w:rsidRPr="00645894" w:rsidRDefault="002C6072" w:rsidP="002C6072">
      <w:pPr>
        <w:pStyle w:val="Text"/>
      </w:pPr>
      <w:r w:rsidRPr="00645894">
        <w:t>Stalo se to ve velké kuchyni s bílým trámovým stropem. Lelkoval tam a vařil si kakao v naději, že mu ulehčí jeho druhou noc na rozvrzané pohovce. Do kakaa si přidal lžíci vanilkového cukru, který našel na horní polici ve spižírně. Kdysi dávno, když byl ještě dítě, ho jeho maminka skoro přesvědčila, že vanilkový cukr pomáhá usnout. Pro dobrou míru přidal ještě štědrou dávku rumu z láhve, kterou večer koupil v obchodě s likéry na Stripu.</w:t>
      </w:r>
    </w:p>
    <w:p w:rsidR="002C6072" w:rsidRPr="00645894" w:rsidRDefault="002C6072" w:rsidP="002C6072">
      <w:pPr>
        <w:pStyle w:val="Text"/>
      </w:pPr>
      <w:r w:rsidRPr="00645894">
        <w:t>Lud pozoroval mléko v mlékovaru. Na sobě měl pruhovanou zástěru, kterou našel v komůrce na smetáky.</w:t>
      </w:r>
    </w:p>
    <w:p w:rsidR="002C6072" w:rsidRPr="00645894" w:rsidRDefault="002C6072" w:rsidP="002C6072">
      <w:pPr>
        <w:pStyle w:val="Text"/>
      </w:pPr>
      <w:r w:rsidRPr="00645894">
        <w:t>„Hej, ty bys mi mohl pomoct.“</w:t>
      </w:r>
    </w:p>
    <w:p w:rsidR="002C6072" w:rsidRPr="00645894" w:rsidRDefault="002C6072" w:rsidP="002C6072">
      <w:pPr>
        <w:pStyle w:val="Text"/>
      </w:pPr>
      <w:r w:rsidRPr="00645894">
        <w:t>Obrátil se od mléka a díval se rovnou do tmy za otevřenými dveřmi na chodbu. Nebyla tam ani stopa po komkoliv.</w:t>
      </w:r>
    </w:p>
    <w:p w:rsidR="002C6072" w:rsidRPr="00645894" w:rsidRDefault="002C6072" w:rsidP="002C6072">
      <w:pPr>
        <w:pStyle w:val="Text"/>
      </w:pPr>
      <w:r w:rsidRPr="00645894">
        <w:lastRenderedPageBreak/>
        <w:t>„Pokud ne, budu na tomhle smetišti muset strašit navěky. A to je opravdu velice nudné,“ řekl hlas, který přicházel z chodby. „Je to otrava. Říkají vůbec ještě lidé, že je něco otrava? Vyšla jsem trochu z kontaktu.“</w:t>
      </w:r>
    </w:p>
    <w:p w:rsidR="002C6072" w:rsidRPr="00645894" w:rsidRDefault="002C6072" w:rsidP="002C6072">
      <w:pPr>
        <w:pStyle w:val="Text"/>
      </w:pPr>
      <w:r w:rsidRPr="00645894">
        <w:t>„Myslím, že většinou ano,“ odpověděl tenkým hlasem, který zněl mnohem mladistvěji než obvykle.</w:t>
      </w:r>
    </w:p>
    <w:p w:rsidR="002C6072" w:rsidRPr="00645894" w:rsidRDefault="002C6072" w:rsidP="002C6072">
      <w:pPr>
        <w:pStyle w:val="Text"/>
      </w:pPr>
      <w:r w:rsidRPr="00645894">
        <w:t xml:space="preserve">„Většina </w:t>
      </w:r>
      <w:r w:rsidRPr="00645894">
        <w:rPr>
          <w:i/>
        </w:rPr>
        <w:t>schmucks,</w:t>
      </w:r>
      <w:r w:rsidRPr="00645894">
        <w:t xml:space="preserve"> kteří tu bydleli předtím, utekla dřív, než jsem jim dokázala vysvětlit, co vlastně chci.“</w:t>
      </w:r>
    </w:p>
    <w:p w:rsidR="002C6072" w:rsidRPr="00645894" w:rsidRDefault="002C6072" w:rsidP="002C6072">
      <w:pPr>
        <w:pStyle w:val="Text"/>
      </w:pPr>
      <w:r w:rsidRPr="00645894">
        <w:t>Lud se zeptal: „Máš v úmyslu sem přijít?“</w:t>
      </w:r>
    </w:p>
    <w:p w:rsidR="002C6072" w:rsidRPr="00645894" w:rsidRDefault="002C6072" w:rsidP="002C6072">
      <w:pPr>
        <w:pStyle w:val="Text"/>
      </w:pPr>
      <w:r w:rsidRPr="00645894">
        <w:t>„Dnes v noci ne. Materializovat se je opravdu velice namáhavé, takže si raději budu šetřit síly na zítra.“</w:t>
      </w:r>
    </w:p>
    <w:p w:rsidR="002C6072" w:rsidRPr="00645894" w:rsidRDefault="002C6072" w:rsidP="002C6072">
      <w:pPr>
        <w:pStyle w:val="Text"/>
      </w:pPr>
      <w:r w:rsidRPr="00645894">
        <w:t>„Dobře, skvěle.“</w:t>
      </w:r>
    </w:p>
    <w:p w:rsidR="002C6072" w:rsidRPr="00645894" w:rsidRDefault="002C6072" w:rsidP="002C6072">
      <w:pPr>
        <w:pStyle w:val="Text"/>
      </w:pPr>
      <w:r w:rsidRPr="00645894">
        <w:t>„Jiný problém je, že mohu komunikovat každou noc jen po několik minut. Tak prosím nebu</w:t>
      </w:r>
      <w:r>
        <w:t xml:space="preserve">ď </w:t>
      </w:r>
      <w:r w:rsidRPr="00645894">
        <w:rPr>
          <w:i/>
        </w:rPr>
        <w:t>putz</w:t>
      </w:r>
      <w:r w:rsidRPr="00645894">
        <w:t xml:space="preserve"> a neutíkej s ječením do noci. OK?“</w:t>
      </w:r>
    </w:p>
    <w:p w:rsidR="002C6072" w:rsidRPr="00645894" w:rsidRDefault="002C6072" w:rsidP="002C6072">
      <w:pPr>
        <w:pStyle w:val="Text"/>
      </w:pPr>
      <w:r w:rsidRPr="00645894">
        <w:t>„Jak přesně bych vám mohl pomoci, slečno Marableová?“ Vůbec nepochyboval, že ten, s kým se baví, je duch Maggie Marableové.</w:t>
      </w:r>
    </w:p>
    <w:p w:rsidR="002C6072" w:rsidRPr="00645894" w:rsidRDefault="002C6072" w:rsidP="002C6072">
      <w:pPr>
        <w:pStyle w:val="Text"/>
      </w:pPr>
      <w:r w:rsidRPr="00645894">
        <w:t>„Říkej mi Maggie. A ty jsi…?“</w:t>
      </w:r>
    </w:p>
    <w:p w:rsidR="002C6072" w:rsidRPr="00645894" w:rsidRDefault="002C6072" w:rsidP="002C6072">
      <w:pPr>
        <w:pStyle w:val="Text"/>
      </w:pPr>
      <w:r w:rsidRPr="00645894">
        <w:t>„Lud Jardinian.“</w:t>
      </w:r>
    </w:p>
    <w:p w:rsidR="002C6072" w:rsidRPr="00645894" w:rsidRDefault="002C6072" w:rsidP="002C6072">
      <w:pPr>
        <w:pStyle w:val="Text"/>
      </w:pPr>
      <w:r w:rsidRPr="00645894">
        <w:t>„To je arménské jméno.“</w:t>
      </w:r>
    </w:p>
    <w:p w:rsidR="002C6072" w:rsidRPr="00645894" w:rsidRDefault="002C6072" w:rsidP="002C6072">
      <w:pPr>
        <w:pStyle w:val="Text"/>
      </w:pPr>
      <w:r w:rsidRPr="00645894">
        <w:t>„Můj otec byl Armén, ano.“</w:t>
      </w:r>
    </w:p>
    <w:p w:rsidR="002C6072" w:rsidRPr="00645894" w:rsidRDefault="002C6072" w:rsidP="002C6072">
      <w:pPr>
        <w:pStyle w:val="Text"/>
      </w:pPr>
      <w:r w:rsidRPr="00645894">
        <w:t>„OK, dosti řečí. Situace vypadá takhle: dávej pozor. Jelikož jsem byla zavražděna, musím tady strašit, dokud –“</w:t>
      </w:r>
    </w:p>
    <w:p w:rsidR="002C6072" w:rsidRPr="00645894" w:rsidRDefault="002C6072" w:rsidP="002C6072">
      <w:pPr>
        <w:pStyle w:val="Text"/>
      </w:pPr>
      <w:r w:rsidRPr="00645894">
        <w:t>„Zavražděna?“</w:t>
      </w:r>
    </w:p>
    <w:p w:rsidR="002C6072" w:rsidRPr="00645894" w:rsidRDefault="002C6072" w:rsidP="002C6072">
      <w:pPr>
        <w:pStyle w:val="Text"/>
      </w:pPr>
      <w:r w:rsidRPr="00645894">
        <w:t>Z dlouhé temné haly odpovědělo jen ticho.</w:t>
      </w:r>
    </w:p>
    <w:p w:rsidR="002C6072" w:rsidRPr="00645894" w:rsidRDefault="002C6072" w:rsidP="002C6072">
      <w:pPr>
        <w:pStyle w:val="Text"/>
      </w:pPr>
      <w:r w:rsidRPr="00645894">
        <w:t>„Říkala jste, že jste byla zavražděna, slečno Marableová? Maggie?“ Žádná odpověď.</w:t>
      </w:r>
    </w:p>
    <w:p w:rsidR="002C6072" w:rsidRPr="00645894" w:rsidRDefault="002C6072" w:rsidP="002C6072">
      <w:pPr>
        <w:pStyle w:val="Text"/>
      </w:pPr>
      <w:r w:rsidRPr="00645894">
        <w:t>Přejít od sporáku k otevřeným dveřím mu trvalo asi tři minuty.</w:t>
      </w:r>
    </w:p>
    <w:p w:rsidR="002C6072" w:rsidRPr="00645894" w:rsidRDefault="002C6072" w:rsidP="002C6072">
      <w:pPr>
        <w:pStyle w:val="Text"/>
      </w:pPr>
      <w:r w:rsidRPr="00645894">
        <w:t>Než strčil hlavu do chodby, absolvoval určité komplikované dechové cvičení.</w:t>
      </w:r>
    </w:p>
    <w:p w:rsidR="002C6072" w:rsidRPr="00645894" w:rsidRDefault="002C6072" w:rsidP="002C6072">
      <w:pPr>
        <w:pStyle w:val="Text"/>
      </w:pPr>
      <w:r w:rsidRPr="00645894">
        <w:t>Byla prázdná, ale vznášela se v ní silná, těžká vůně voňavky.</w:t>
      </w:r>
    </w:p>
    <w:p w:rsidR="002C6072" w:rsidRPr="00645894" w:rsidRDefault="002C6072" w:rsidP="002C6072">
      <w:pPr>
        <w:pStyle w:val="Text"/>
      </w:pPr>
      <w:r w:rsidRPr="00645894">
        <w:t>Příštího dne večer seděl v obývacím pokoji a znovu se probíral poznámkami, které mu poskytla Pearl.</w:t>
      </w:r>
    </w:p>
    <w:p w:rsidR="002C6072" w:rsidRPr="00645894" w:rsidRDefault="002C6072" w:rsidP="002C6072">
      <w:pPr>
        <w:pStyle w:val="Text"/>
      </w:pPr>
      <w:r w:rsidRPr="00645894">
        <w:t xml:space="preserve">„Nejpravděpodobnější podezřelý je Andrew Willis,“ řekl si sám pro sebe. „Byl ženatý a chtěl kandidovat na prezidenta. Ale funguje to tak i ve skutečném životě? Jistě, ve scénáři se nejpodezřelejší </w:t>
      </w:r>
      <w:r w:rsidRPr="00645894">
        <w:lastRenderedPageBreak/>
        <w:t>obviněný vždycky ukáže být nevinný, pokud neotočíš vypínačem a –“</w:t>
      </w:r>
    </w:p>
    <w:p w:rsidR="002C6072" w:rsidRPr="00645894" w:rsidRDefault="002C6072" w:rsidP="002C6072">
      <w:pPr>
        <w:pStyle w:val="Text"/>
      </w:pPr>
      <w:r w:rsidRPr="00645894">
        <w:t>Zazvonil telefon a on ho zvedl.</w:t>
      </w:r>
    </w:p>
    <w:p w:rsidR="002C6072" w:rsidRPr="00645894" w:rsidRDefault="002C6072" w:rsidP="002C6072">
      <w:pPr>
        <w:pStyle w:val="Text"/>
      </w:pPr>
      <w:r w:rsidRPr="00645894">
        <w:t>„Ta vychrtlá čubka,“ řekl hlas Kane Erdlatze.</w:t>
      </w:r>
    </w:p>
    <w:p w:rsidR="002C6072" w:rsidRPr="00645894" w:rsidRDefault="002C6072" w:rsidP="002C6072">
      <w:pPr>
        <w:pStyle w:val="Text"/>
      </w:pPr>
      <w:r w:rsidRPr="00645894">
        <w:t>„Která vychrtlá čubka?“</w:t>
      </w:r>
    </w:p>
    <w:p w:rsidR="002C6072" w:rsidRPr="00645894" w:rsidRDefault="002C6072" w:rsidP="002C6072">
      <w:pPr>
        <w:pStyle w:val="Text"/>
      </w:pPr>
      <w:r w:rsidRPr="00645894">
        <w:t>„Tvoje žena, Pearl Seabrideová. Copak každý den nečteš ‚Hollywoodskou špínu‘?“</w:t>
      </w:r>
    </w:p>
    <w:p w:rsidR="002C6072" w:rsidRPr="00645894" w:rsidRDefault="002C6072" w:rsidP="002C6072">
      <w:pPr>
        <w:pStyle w:val="Text"/>
      </w:pPr>
      <w:r w:rsidRPr="00645894">
        <w:t>„Tu a tam vynechám. Co přesně –“</w:t>
      </w:r>
    </w:p>
    <w:p w:rsidR="002C6072" w:rsidRPr="00645894" w:rsidRDefault="002C6072" w:rsidP="002C6072">
      <w:pPr>
        <w:pStyle w:val="Text"/>
      </w:pPr>
      <w:r w:rsidRPr="00645894">
        <w:t>„Udělala číslo o Cokeovi. Píše tam, že se bojí duchů, že má strach nastěhovat se do svého nového domu.“</w:t>
      </w:r>
    </w:p>
    <w:p w:rsidR="002C6072" w:rsidRPr="00645894" w:rsidRDefault="002C6072" w:rsidP="002C6072">
      <w:pPr>
        <w:pStyle w:val="Text"/>
      </w:pPr>
      <w:r w:rsidRPr="00645894">
        <w:t>„Ano?“</w:t>
      </w:r>
    </w:p>
    <w:p w:rsidR="002C6072" w:rsidRPr="00645894" w:rsidRDefault="002C6072" w:rsidP="002C6072">
      <w:pPr>
        <w:pStyle w:val="Text"/>
      </w:pPr>
      <w:r w:rsidRPr="00645894">
        <w:t>„Ty ses zmínil o své nové práci té podvyživené děvce –“</w:t>
      </w:r>
    </w:p>
    <w:p w:rsidR="002C6072" w:rsidRPr="00645894" w:rsidRDefault="002C6072" w:rsidP="002C6072">
      <w:pPr>
        <w:pStyle w:val="Text"/>
      </w:pPr>
      <w:r w:rsidRPr="00645894">
        <w:t>„Je to stále moje žena. Samozřejmě, že s ní sdílím všechna svá vítězství a své –“</w:t>
      </w:r>
    </w:p>
    <w:p w:rsidR="002C6072" w:rsidRPr="00645894" w:rsidRDefault="002C6072" w:rsidP="002C6072">
      <w:pPr>
        <w:pStyle w:val="Text"/>
      </w:pPr>
      <w:r w:rsidRPr="00645894">
        <w:t>„Coke je odrovnaný. Tohle mu zkazí image.“</w:t>
      </w:r>
    </w:p>
    <w:p w:rsidR="002C6072" w:rsidRPr="00645894" w:rsidRDefault="002C6072" w:rsidP="002C6072">
      <w:pPr>
        <w:pStyle w:val="Text"/>
      </w:pPr>
      <w:r w:rsidRPr="00645894">
        <w:t>„Spousta lidí věří v duchovní svět. Když připustí, že věří v existenci strašidel, může mu to pomoct –“</w:t>
      </w:r>
    </w:p>
    <w:p w:rsidR="002C6072" w:rsidRPr="00645894" w:rsidRDefault="002C6072" w:rsidP="002C6072">
      <w:pPr>
        <w:pStyle w:val="Text"/>
      </w:pPr>
      <w:r w:rsidRPr="00645894">
        <w:t xml:space="preserve">„Chlápek, kterého míním obsadit do </w:t>
      </w:r>
      <w:r w:rsidRPr="00645894">
        <w:rPr>
          <w:i/>
        </w:rPr>
        <w:t>Řezníkovy pomsty,</w:t>
      </w:r>
      <w:r w:rsidRPr="00645894">
        <w:t xml:space="preserve"> se nesmí bát ničeho,“ přerušil ho Erdlatz. „Je navýsost nešťastný.“</w:t>
      </w:r>
    </w:p>
    <w:p w:rsidR="002C6072" w:rsidRPr="00645894" w:rsidRDefault="002C6072" w:rsidP="002C6072">
      <w:pPr>
        <w:pStyle w:val="Text"/>
      </w:pPr>
      <w:r w:rsidRPr="00645894">
        <w:t>„Utrpění umělcům prospívá, pomáhá jim –“</w:t>
      </w:r>
    </w:p>
    <w:p w:rsidR="002C6072" w:rsidRPr="00645894" w:rsidRDefault="002C6072" w:rsidP="002C6072">
      <w:pPr>
        <w:pStyle w:val="Text"/>
      </w:pPr>
      <w:r w:rsidRPr="00645894">
        <w:t>„Coke má v úmyslu udělat něco drastického, pokud se mi ho nepodaří uklidnit. Kdybych ho mohl ujistit, že jsi za svého dlouhého a velice nákladného pobytu v jeho domě nezahlédl ani stín ducha, možná by to pomohlo.“ Lud hned neodpověděl.</w:t>
      </w:r>
    </w:p>
    <w:p w:rsidR="002C6072" w:rsidRPr="00645894" w:rsidRDefault="002C6072" w:rsidP="002C6072">
      <w:pPr>
        <w:pStyle w:val="Text"/>
      </w:pPr>
      <w:r w:rsidRPr="00645894">
        <w:t>„Starouši?“</w:t>
      </w:r>
    </w:p>
    <w:p w:rsidR="002C6072" w:rsidRPr="00645894" w:rsidRDefault="002C6072" w:rsidP="002C6072">
      <w:pPr>
        <w:pStyle w:val="Text"/>
      </w:pPr>
      <w:r w:rsidRPr="00645894">
        <w:t>„Nedá se říct, že bych něco viděl,“ zalhal Lud. „Ale cítil jsem tu něco. Víš co? Až mé dva týdny skončí, jsem si jist, že ti budu moci dát na ten dům plnou záruku bezúhonnosti. Jen nechtěj spěchat a –“</w:t>
      </w:r>
    </w:p>
    <w:p w:rsidR="002C6072" w:rsidRPr="00645894" w:rsidRDefault="002C6072" w:rsidP="002C6072">
      <w:pPr>
        <w:pStyle w:val="Text"/>
      </w:pPr>
      <w:r w:rsidRPr="00645894">
        <w:t>„Možná, že žádné dva týdny nemáš. Cokeho to mimořádné vydání tvé vychrtlé ženy zatraceně vyvedlo z míry a možná se pokusí –“</w:t>
      </w:r>
    </w:p>
    <w:p w:rsidR="002C6072" w:rsidRPr="00645894" w:rsidRDefault="002C6072" w:rsidP="002C6072">
      <w:pPr>
        <w:pStyle w:val="Text"/>
      </w:pPr>
      <w:r w:rsidRPr="00645894">
        <w:t>„Pearl je štíhlá. Když si vyděláváš tolik jako ona, nemůžeš být označován za vychrtlého. Jen chudí lidé jsou –“</w:t>
      </w:r>
    </w:p>
    <w:p w:rsidR="002C6072" w:rsidRPr="00645894" w:rsidRDefault="002C6072" w:rsidP="002C6072">
      <w:pPr>
        <w:pStyle w:val="Text"/>
      </w:pPr>
      <w:r w:rsidRPr="00645894">
        <w:t>„Raději se postarej o nějaké výsledky,“ doporučil mu Erdlatz a zavěsil. Lud položil sluchátko a odešel nahoru do ložnice paní domu.</w:t>
      </w:r>
    </w:p>
    <w:p w:rsidR="002C6072" w:rsidRPr="00645894" w:rsidRDefault="002C6072" w:rsidP="002C6072">
      <w:pPr>
        <w:pStyle w:val="Text"/>
      </w:pPr>
      <w:r w:rsidRPr="00645894">
        <w:lastRenderedPageBreak/>
        <w:t>Tam se zastavil u velké postele a rozhlédl se. „Maggie,“ zavolal nahlas. „Můžou mě odsud vyhodit každým dnem. Takže jestli je tu něco, co mi chceš vzkázat z toho… však víš, z onoho světa… no, čím dříve, tím lépe.“</w:t>
      </w:r>
    </w:p>
    <w:p w:rsidR="002C6072" w:rsidRPr="00645894" w:rsidRDefault="002C6072" w:rsidP="002C6072">
      <w:pPr>
        <w:pStyle w:val="Text"/>
      </w:pPr>
      <w:r w:rsidRPr="00645894">
        <w:t>Odmlčel se a nastražil uši.</w:t>
      </w:r>
    </w:p>
    <w:p w:rsidR="002C6072" w:rsidRPr="00645894" w:rsidRDefault="002C6072" w:rsidP="002C6072">
      <w:pPr>
        <w:pStyle w:val="Text"/>
      </w:pPr>
      <w:r w:rsidRPr="00645894">
        <w:t>Nic se nestalo.</w:t>
      </w:r>
    </w:p>
    <w:p w:rsidR="002C6072" w:rsidRPr="00645894" w:rsidRDefault="002C6072" w:rsidP="002C6072">
      <w:pPr>
        <w:pStyle w:val="Text"/>
      </w:pPr>
      <w:r w:rsidRPr="00645894">
        <w:t>Minutu po půlnoci ji uviděl naposledy.</w:t>
      </w:r>
    </w:p>
    <w:p w:rsidR="002C6072" w:rsidRPr="00645894" w:rsidRDefault="002C6072" w:rsidP="002C6072">
      <w:pPr>
        <w:pStyle w:val="Text"/>
      </w:pPr>
      <w:r w:rsidRPr="00645894">
        <w:t>Byl v kuchyni a vařil si kakao.</w:t>
      </w:r>
    </w:p>
    <w:p w:rsidR="002C6072" w:rsidRPr="00645894" w:rsidRDefault="002C6072" w:rsidP="002C6072">
      <w:pPr>
        <w:pStyle w:val="Text"/>
      </w:pPr>
      <w:r w:rsidRPr="00645894">
        <w:t>„Jsi vážně tak pitomý nebo co? Jako spisovatel bys rozhodně mohl vědět, že duchové mohou komunikovat pouze v hodině duchů.“ Ve dveřích stála půvabná mladá blondýnka. Na sobě měla něco, co se zdálo být jednoduchými černými koktejlovými šaty.</w:t>
      </w:r>
    </w:p>
    <w:p w:rsidR="002C6072" w:rsidRPr="00645894" w:rsidRDefault="002C6072" w:rsidP="002C6072">
      <w:pPr>
        <w:pStyle w:val="Text"/>
      </w:pPr>
      <w:r w:rsidRPr="00645894">
        <w:t>„Máš hezké šaty.“</w:t>
      </w:r>
    </w:p>
    <w:p w:rsidR="002C6072" w:rsidRPr="00645894" w:rsidRDefault="002C6072" w:rsidP="002C6072">
      <w:pPr>
        <w:pStyle w:val="Text"/>
      </w:pPr>
      <w:r w:rsidRPr="00645894">
        <w:t>„Pohřbil mě v nich můj agent,“ odpověděla Maggie Marableová. „Z nějakého důvodu – a neptej se mě proč – je mám vždycky na sobě, když se zhmotním. Osobně bych dala přednost větší rozmanitosti v oblé –“</w:t>
      </w:r>
    </w:p>
    <w:p w:rsidR="002C6072" w:rsidRPr="00645894" w:rsidRDefault="002C6072" w:rsidP="002C6072">
      <w:pPr>
        <w:pStyle w:val="Text"/>
      </w:pPr>
      <w:r w:rsidRPr="00645894">
        <w:t xml:space="preserve">„Těší mě, že se s tebou konečně setkávám. Vždycky jsem byl velký fanda tvých filmů, zvláště </w:t>
      </w:r>
      <w:r w:rsidRPr="00645894">
        <w:rPr>
          <w:i/>
        </w:rPr>
        <w:t>Nahých pušek</w:t>
      </w:r>
      <w:r w:rsidRPr="00645894">
        <w:t xml:space="preserve"> a </w:t>
      </w:r>
      <w:r w:rsidRPr="00645894">
        <w:rPr>
          <w:i/>
        </w:rPr>
        <w:t>Která blondýnka má –“</w:t>
      </w:r>
    </w:p>
    <w:p w:rsidR="002C6072" w:rsidRPr="00645894" w:rsidRDefault="002C6072" w:rsidP="002C6072">
      <w:pPr>
        <w:pStyle w:val="Text"/>
      </w:pPr>
      <w:r w:rsidRPr="00645894">
        <w:t>„Poslouchej, nemám moc času. Tyhle výlevy si nech na jindy.“</w:t>
      </w:r>
    </w:p>
    <w:p w:rsidR="002C6072" w:rsidRPr="00645894" w:rsidRDefault="002C6072" w:rsidP="002C6072">
      <w:pPr>
        <w:pStyle w:val="Text"/>
      </w:pPr>
      <w:r w:rsidRPr="00645894">
        <w:t>Přikývl. „Správně, raději mi řekni, kdo tě zavraždil.“</w:t>
      </w:r>
    </w:p>
    <w:p w:rsidR="002C6072" w:rsidRPr="00645894" w:rsidRDefault="002C6072" w:rsidP="002C6072">
      <w:pPr>
        <w:pStyle w:val="Text"/>
      </w:pPr>
      <w:r w:rsidRPr="00645894">
        <w:t>„Opravdu jsi ženatý s tou vychrtlou novinářkou, která píše do rubriky společenských drbů?“</w:t>
      </w:r>
    </w:p>
    <w:p w:rsidR="002C6072" w:rsidRPr="00645894" w:rsidRDefault="002C6072" w:rsidP="002C6072">
      <w:pPr>
        <w:pStyle w:val="Text"/>
      </w:pPr>
      <w:r w:rsidRPr="00645894">
        <w:t>„Štíhlou a rozešli jsme se. Kdo ti to udělal?“</w:t>
      </w:r>
    </w:p>
    <w:p w:rsidR="002C6072" w:rsidRPr="00645894" w:rsidRDefault="002C6072" w:rsidP="002C6072">
      <w:pPr>
        <w:pStyle w:val="Text"/>
      </w:pPr>
      <w:r w:rsidRPr="00645894">
        <w:t>„Andy.“</w:t>
      </w:r>
    </w:p>
    <w:p w:rsidR="002C6072" w:rsidRPr="00645894" w:rsidRDefault="002C6072" w:rsidP="002C6072">
      <w:pPr>
        <w:pStyle w:val="Text"/>
      </w:pPr>
      <w:r w:rsidRPr="00645894">
        <w:t>„Andrew Willis?“</w:t>
      </w:r>
    </w:p>
    <w:p w:rsidR="002C6072" w:rsidRPr="00645894" w:rsidRDefault="002C6072" w:rsidP="002C6072">
      <w:pPr>
        <w:pStyle w:val="Text"/>
      </w:pPr>
      <w:r w:rsidRPr="00645894">
        <w:t>„Jo, on.“ Mrtvá herečka vešla do kuchyně. „Kdo jsi myslel? Já vím, že jsem asi byla dost otravná, pořád jsem po něm chtěla, aby odešel od té své slabomyslné manželky – zvláštní, kolik jinak docela rozumných mužů se žení s vyloženými husami. Když o tom teď tak uvažuji, nešla jsem na to zrovna nejchytřeji. Vyhrožovat mu, že mu udělám veřejný skandál, když se na ni nevykašle! Politik jako Andy –“</w:t>
      </w:r>
    </w:p>
    <w:p w:rsidR="002C6072" w:rsidRPr="00645894" w:rsidRDefault="002C6072" w:rsidP="002C6072">
      <w:pPr>
        <w:pStyle w:val="Text"/>
      </w:pPr>
      <w:r w:rsidRPr="00645894">
        <w:t>„To opravdu nebylo moudré, protože se zrovna chystal kandidovat na –“</w:t>
      </w:r>
    </w:p>
    <w:p w:rsidR="002C6072" w:rsidRPr="00645894" w:rsidRDefault="002C6072" w:rsidP="002C6072">
      <w:pPr>
        <w:pStyle w:val="Text"/>
      </w:pPr>
      <w:r w:rsidRPr="00645894">
        <w:lastRenderedPageBreak/>
        <w:t>„Copak jsem nepřiznala, že to nebylo chytré, Lude?“ Ukázala palcem na svou hruď „Hodil mi do skotské pár pilulek na spaní a – bác! – usnula jsem a probudila se až na výsostech. A to ani nejsem plnoprávnou občankou onoho světa, protože tam mají takovou hloupou zásadu, že každý duch musí pomstít svou vraždu, než se stane –“</w:t>
      </w:r>
    </w:p>
    <w:p w:rsidR="002C6072" w:rsidRPr="00645894" w:rsidRDefault="002C6072" w:rsidP="002C6072">
      <w:pPr>
        <w:pStyle w:val="Text"/>
      </w:pPr>
      <w:r w:rsidRPr="00645894">
        <w:t>„Aby ses mohla pomstít skutečně účinně, Maggie, budeme muset dokázat, co Willis udělal.“</w:t>
      </w:r>
    </w:p>
    <w:p w:rsidR="002C6072" w:rsidRPr="00645894" w:rsidRDefault="002C6072" w:rsidP="002C6072">
      <w:pPr>
        <w:pStyle w:val="Text"/>
      </w:pPr>
      <w:r w:rsidRPr="00645894">
        <w:t>„Nemám žádný skutečný důkaz, že mi hodil do pití prášky. Ale když jsem se dostala na druhou stranu, slyšela jsem, jak o tom hovoří s jedním ze svých společníků. To by myslím bylo jen svědectví z doslechu.“</w:t>
      </w:r>
    </w:p>
    <w:p w:rsidR="002C6072" w:rsidRPr="00645894" w:rsidRDefault="002C6072" w:rsidP="002C6072">
      <w:pPr>
        <w:pStyle w:val="Text"/>
      </w:pPr>
      <w:r w:rsidRPr="00645894">
        <w:t>„Ty o politicích něco víš, že? Andrew Willis se stal prezidentem. Po dvé období. Než obviníme bývalého prezidenta Spojených –“</w:t>
      </w:r>
    </w:p>
    <w:p w:rsidR="002C6072" w:rsidRPr="00645894" w:rsidRDefault="002C6072" w:rsidP="002C6072">
      <w:pPr>
        <w:pStyle w:val="Text"/>
      </w:pPr>
      <w:r w:rsidRPr="00645894">
        <w:t>„Vím zatraceně dobře, že se ten parchant stal prezidentem téhle země. Kdybys byl odsouzen potloukat se na téhle úrovni existence, také by ses hodně díval na televizi. Ne že bych byla nějak nadšena tím troubou, který prezidentuje dnes, ale ještě nikomu se nepodařilo mít nudnější proslovy než Andy. Mohl by… Hej! Moje deníky.“</w:t>
      </w:r>
    </w:p>
    <w:p w:rsidR="002C6072" w:rsidRPr="00645894" w:rsidRDefault="002C6072" w:rsidP="002C6072">
      <w:pPr>
        <w:pStyle w:val="Text"/>
      </w:pPr>
      <w:r w:rsidRPr="00645894">
        <w:t>„Huh?“ Přistoupil k ní blíž.</w:t>
      </w:r>
    </w:p>
    <w:p w:rsidR="002C6072" w:rsidRPr="00645894" w:rsidRDefault="002C6072" w:rsidP="002C6072">
      <w:pPr>
        <w:pStyle w:val="Text"/>
      </w:pPr>
      <w:r w:rsidRPr="00645894">
        <w:t>„Psala jsem si deník. Už od dob, kdy jsem byla malé přihlouplé dítě v Iole ve státě Wisconsin,“ vysvětlila duchovní herečka. „Některé z pozdějších zápisů jsou dost horké. Hodně jsem se zmiňovala o Andym.“</w:t>
      </w:r>
    </w:p>
    <w:p w:rsidR="002C6072" w:rsidRPr="00645894" w:rsidRDefault="002C6072" w:rsidP="002C6072">
      <w:pPr>
        <w:pStyle w:val="Text"/>
      </w:pPr>
      <w:r w:rsidRPr="00645894">
        <w:t>„To sice nedokazuje, že ti to Willis udělal, ale spojuje ho to s tebou. Z toho můžeme –“</w:t>
      </w:r>
    </w:p>
    <w:p w:rsidR="002C6072" w:rsidRPr="00645894" w:rsidRDefault="002C6072" w:rsidP="002C6072">
      <w:pPr>
        <w:pStyle w:val="Text"/>
      </w:pPr>
      <w:r w:rsidRPr="00645894">
        <w:t>„Zapsala jsem si i několik hádek, které jsme spolu měli, a to, jak mi vyhrožoval.“</w:t>
      </w:r>
    </w:p>
    <w:p w:rsidR="002C6072" w:rsidRPr="00645894" w:rsidRDefault="002C6072" w:rsidP="002C6072">
      <w:pPr>
        <w:pStyle w:val="Text"/>
      </w:pPr>
      <w:r w:rsidRPr="00645894">
        <w:t>„Kde jsou ty deníky?“</w:t>
      </w:r>
    </w:p>
    <w:p w:rsidR="002C6072" w:rsidRPr="00645894" w:rsidRDefault="002C6072" w:rsidP="002C6072">
      <w:pPr>
        <w:pStyle w:val="Text"/>
      </w:pPr>
      <w:r w:rsidRPr="00645894">
        <w:t>„Schovala jsem je tady v tom zatraceném domě. Schovala jsem je dost dobře, aby je nikdo nenašel.“</w:t>
      </w:r>
    </w:p>
    <w:p w:rsidR="002C6072" w:rsidRPr="00645894" w:rsidRDefault="002C6072" w:rsidP="002C6072">
      <w:pPr>
        <w:pStyle w:val="Text"/>
      </w:pPr>
      <w:r w:rsidRPr="00645894">
        <w:t>„Fajn, takže stačí, když mi povíš, kde… Maggie?“</w:t>
      </w:r>
    </w:p>
    <w:p w:rsidR="002C6072" w:rsidRPr="00645894" w:rsidRDefault="002C6072" w:rsidP="002C6072">
      <w:pPr>
        <w:pStyle w:val="Text"/>
      </w:pPr>
      <w:r w:rsidRPr="00645894">
        <w:t>Zašklebila se, lehce se zachvěla a chytla se za břicho. „Budeme muset počkat do mého příštího…“</w:t>
      </w:r>
    </w:p>
    <w:p w:rsidR="002C6072" w:rsidRPr="00645894" w:rsidRDefault="002C6072" w:rsidP="002C6072">
      <w:pPr>
        <w:pStyle w:val="Text"/>
      </w:pPr>
      <w:r w:rsidRPr="00645894">
        <w:t>„Kde jsou?“</w:t>
      </w:r>
    </w:p>
    <w:p w:rsidR="002C6072" w:rsidRPr="00645894" w:rsidRDefault="002C6072" w:rsidP="002C6072">
      <w:pPr>
        <w:pStyle w:val="Text"/>
      </w:pPr>
      <w:r w:rsidRPr="00645894">
        <w:t>Ukázala na podlahu. „Musíš jít dolů do…“</w:t>
      </w:r>
    </w:p>
    <w:p w:rsidR="002C6072" w:rsidRPr="00645894" w:rsidRDefault="002C6072" w:rsidP="002C6072">
      <w:pPr>
        <w:pStyle w:val="Text"/>
      </w:pPr>
      <w:r w:rsidRPr="00645894">
        <w:lastRenderedPageBreak/>
        <w:t>A pak tam nebyla.</w:t>
      </w:r>
    </w:p>
    <w:p w:rsidR="002C6072" w:rsidRPr="00645894" w:rsidRDefault="002C6072" w:rsidP="002C6072">
      <w:pPr>
        <w:pStyle w:val="Text"/>
      </w:pPr>
      <w:r w:rsidRPr="00645894">
        <w:t>„Maggie?“</w:t>
      </w:r>
    </w:p>
    <w:p w:rsidR="002C6072" w:rsidRPr="00645894" w:rsidRDefault="002C6072" w:rsidP="002C6072">
      <w:pPr>
        <w:pStyle w:val="Text"/>
      </w:pPr>
      <w:r w:rsidRPr="00645894">
        <w:t>Byl úplně sám.</w:t>
      </w:r>
    </w:p>
    <w:p w:rsidR="002C6072" w:rsidRPr="00645894" w:rsidRDefault="002C6072" w:rsidP="002C6072">
      <w:pPr>
        <w:pStyle w:val="Text"/>
      </w:pPr>
      <w:r w:rsidRPr="00645894">
        <w:t>Nad oceánem zářilo slunce. Pearl, která stála poblíž širokého ateliérového okna ve svém domku na pláži, byla obklopena nazlátlou aurou. „Nebuď moula. Kde jsou ty zatracené knihy?“</w:t>
      </w:r>
    </w:p>
    <w:p w:rsidR="002C6072" w:rsidRPr="00645894" w:rsidRDefault="002C6072" w:rsidP="002C6072">
      <w:pPr>
        <w:pStyle w:val="Text"/>
      </w:pPr>
      <w:r w:rsidRPr="00645894">
        <w:t>„To zjistím dnes v noci,“ ujistil ji Lud. „Jediné co od tebe chci vědět je, jakou mají ty deníky cenu.“</w:t>
      </w:r>
    </w:p>
    <w:p w:rsidR="002C6072" w:rsidRPr="00645894" w:rsidRDefault="002C6072" w:rsidP="002C6072">
      <w:pPr>
        <w:pStyle w:val="Text"/>
      </w:pPr>
      <w:r w:rsidRPr="00645894">
        <w:t>„Soukromé deníky Maggie Marableové? K čertu, obrovskou. Miliony.“ Jeho žena se obrátila zády k zářícímu večernímu Pacifiku. „Nejprve vyhlásíme aukci na knižní práva a necháme všechny ty pracháče z Manhattanu, aby se o ně porvali. Novinová práva můžu prodat našemu syndikátu za pořádný balík. Pak tu máme film, speciální televizní práva a divadelní práva pro Broadway. K čertu, a to je teprve začátek.“</w:t>
      </w:r>
    </w:p>
    <w:p w:rsidR="002C6072" w:rsidRPr="00645894" w:rsidRDefault="002C6072" w:rsidP="002C6072">
      <w:pPr>
        <w:pStyle w:val="Text"/>
      </w:pPr>
      <w:r w:rsidRPr="00645894">
        <w:t>„My,“ opravil ji. „My</w:t>
      </w:r>
      <w:r>
        <w:t xml:space="preserve"> </w:t>
      </w:r>
      <w:r w:rsidRPr="00645894">
        <w:t>je můžeme prodat.“</w:t>
      </w:r>
    </w:p>
    <w:p w:rsidR="002C6072" w:rsidRPr="00645894" w:rsidRDefault="002C6072" w:rsidP="002C6072">
      <w:pPr>
        <w:pStyle w:val="Text"/>
      </w:pPr>
      <w:r w:rsidRPr="00645894">
        <w:t>„Tak jsem to myslela, Lude.“</w:t>
      </w:r>
    </w:p>
    <w:p w:rsidR="002C6072" w:rsidRPr="00645894" w:rsidRDefault="002C6072" w:rsidP="002C6072">
      <w:pPr>
        <w:pStyle w:val="Text"/>
      </w:pPr>
      <w:r w:rsidRPr="00645894">
        <w:t>„Co prezident Willis?“</w:t>
      </w:r>
    </w:p>
    <w:p w:rsidR="002C6072" w:rsidRPr="00645894" w:rsidRDefault="002C6072" w:rsidP="002C6072">
      <w:pPr>
        <w:pStyle w:val="Text"/>
      </w:pPr>
      <w:r w:rsidRPr="00645894">
        <w:t>„Ten už prezidentem není, takže nemůže –“</w:t>
      </w:r>
    </w:p>
    <w:p w:rsidR="002C6072" w:rsidRPr="00645894" w:rsidRDefault="002C6072" w:rsidP="002C6072">
      <w:pPr>
        <w:pStyle w:val="Text"/>
      </w:pPr>
      <w:r w:rsidRPr="00645894">
        <w:t>„Je zpátky ve své advokátní firmě v San Franciscu. O co mi jde je tohle</w:t>
      </w:r>
      <w:r>
        <w:t xml:space="preserve"> </w:t>
      </w:r>
      <w:r w:rsidRPr="00645894">
        <w:t>– jak moc si můžeme dovolit naznačit, že zabil Maggii Marableovou?“</w:t>
      </w:r>
    </w:p>
    <w:p w:rsidR="002C6072" w:rsidRPr="00645894" w:rsidRDefault="002C6072" w:rsidP="002C6072">
      <w:pPr>
        <w:pStyle w:val="Text"/>
      </w:pPr>
      <w:r w:rsidRPr="00645894">
        <w:t>„Dost,“ odpověděla jeho žena. „Jakmile budeme mít deníky a budeme moci ukázat, že se s ním tahala – Jsi si absolutně jistý, že ti neřekla, kam je schovala?“</w:t>
      </w:r>
    </w:p>
    <w:p w:rsidR="002C6072" w:rsidRPr="00645894" w:rsidRDefault="002C6072" w:rsidP="002C6072">
      <w:pPr>
        <w:pStyle w:val="Text"/>
      </w:pPr>
      <w:r w:rsidRPr="00645894">
        <w:t>Zavrtěl hlavou. „Ne, zrovna k tomu směřovala.“</w:t>
      </w:r>
    </w:p>
    <w:p w:rsidR="002C6072" w:rsidRPr="00645894" w:rsidRDefault="002C6072" w:rsidP="002C6072">
      <w:pPr>
        <w:pStyle w:val="Text"/>
      </w:pPr>
      <w:r w:rsidRPr="00645894">
        <w:t>„OK, tak dnes v noci,“ rozhodla Pearl. „Raději do toho domu půjdu s tebou.“</w:t>
      </w:r>
    </w:p>
    <w:p w:rsidR="002C6072" w:rsidRPr="00645894" w:rsidRDefault="002C6072" w:rsidP="002C6072">
      <w:pPr>
        <w:pStyle w:val="Text"/>
      </w:pPr>
      <w:r w:rsidRPr="00645894">
        <w:t>„Ne, zůstaň tady. Už jsem s Maggií navázal jistý vztah. Kdybych s sebou přivedl novinářku z rubriky společenských drbů, mohlo by to všechno zkazit.“</w:t>
      </w:r>
    </w:p>
    <w:p w:rsidR="002C6072" w:rsidRPr="00645894" w:rsidRDefault="002C6072" w:rsidP="002C6072">
      <w:pPr>
        <w:pStyle w:val="Text"/>
      </w:pPr>
      <w:r w:rsidRPr="00645894">
        <w:t>„To jako mě? Copak jsem nedělala interview s těmi nejuzavřenějšími, nejpotrhlejšími celebritami na světě a nepřiměla je, aby mi vyžvanili svá nejdůvěrnější tajemství?“</w:t>
      </w:r>
    </w:p>
    <w:p w:rsidR="002C6072" w:rsidRPr="00645894" w:rsidRDefault="002C6072" w:rsidP="002C6072">
      <w:pPr>
        <w:pStyle w:val="Text"/>
      </w:pPr>
      <w:r w:rsidRPr="00645894">
        <w:t>„Duchové jsou jiní.“</w:t>
      </w:r>
    </w:p>
    <w:p w:rsidR="002C6072" w:rsidRPr="00645894" w:rsidRDefault="002C6072" w:rsidP="002C6072">
      <w:pPr>
        <w:pStyle w:val="Text"/>
      </w:pPr>
      <w:r w:rsidRPr="00645894">
        <w:lastRenderedPageBreak/>
        <w:t>Jeho žena se na něj upřeně zadívala. „Nepřemýšlíš náhodou o tom sbalit ty deníky sám?“</w:t>
      </w:r>
    </w:p>
    <w:p w:rsidR="002C6072" w:rsidRPr="00645894" w:rsidRDefault="002C6072" w:rsidP="002C6072">
      <w:pPr>
        <w:pStyle w:val="Text"/>
      </w:pPr>
      <w:r w:rsidRPr="00645894">
        <w:t>„Chtěl jsem tvou radu. Samozřejmě se s tebou rozdělím o zisk.“</w:t>
      </w:r>
    </w:p>
    <w:p w:rsidR="002C6072" w:rsidRPr="00645894" w:rsidRDefault="002C6072" w:rsidP="002C6072">
      <w:pPr>
        <w:pStyle w:val="Text"/>
      </w:pPr>
      <w:r w:rsidRPr="00645894">
        <w:t>„Možná nejsi takový pitomec, jak jsem si vždycky myslela.“ Pearl se na něj usmála. „Nechceš zůstat na večeři?“</w:t>
      </w:r>
    </w:p>
    <w:p w:rsidR="002C6072" w:rsidRPr="00645894" w:rsidRDefault="002C6072" w:rsidP="002C6072">
      <w:pPr>
        <w:pStyle w:val="Text"/>
      </w:pPr>
      <w:r w:rsidRPr="00645894">
        <w:t>Po většinu dlouhé jízdy z pláže zpátky na Beverly Hills sám sebe peskoval.</w:t>
      </w:r>
    </w:p>
    <w:p w:rsidR="002C6072" w:rsidRPr="00645894" w:rsidRDefault="002C6072" w:rsidP="002C6072">
      <w:pPr>
        <w:pStyle w:val="Text"/>
      </w:pPr>
      <w:r w:rsidRPr="00645894">
        <w:t>„Jsi hlupák, naprostý hlupák,“ řekl Lud a znovu se podíval na hodinky, aby se ujistil, že už je skoro půlnoc. „A trouba k tomu. Vyspat se se svou vlastní ženou! Co je ještě horší, okouněl jsi v tom jejím zatraceném domě tak dlouho, že patrně promeškáš dnešní schůzku s Maggií.“</w:t>
      </w:r>
    </w:p>
    <w:p w:rsidR="002C6072" w:rsidRPr="00645894" w:rsidRDefault="002C6072" w:rsidP="002C6072">
      <w:pPr>
        <w:pStyle w:val="Text"/>
      </w:pPr>
      <w:r w:rsidRPr="00645894">
        <w:t>Když začal stoupat po poslední klikaté cestě, spustil se lehký déšť.</w:t>
      </w:r>
    </w:p>
    <w:p w:rsidR="002C6072" w:rsidRPr="00645894" w:rsidRDefault="002C6072" w:rsidP="002C6072">
      <w:pPr>
        <w:pStyle w:val="Text"/>
      </w:pPr>
      <w:r w:rsidRPr="00645894">
        <w:t>„A Pearl ti k tomu všemu stejně nevěří,“ dodal. „Myslí si, že si ty deníky chceš nechat pro sebe.“</w:t>
      </w:r>
    </w:p>
    <w:p w:rsidR="002C6072" w:rsidRPr="00645894" w:rsidRDefault="002C6072" w:rsidP="002C6072">
      <w:pPr>
        <w:pStyle w:val="Text"/>
      </w:pPr>
      <w:r w:rsidRPr="00645894">
        <w:t>Zapnul stěrače.</w:t>
      </w:r>
    </w:p>
    <w:p w:rsidR="002C6072" w:rsidRPr="00645894" w:rsidRDefault="002C6072" w:rsidP="002C6072">
      <w:pPr>
        <w:pStyle w:val="Text"/>
      </w:pPr>
      <w:r w:rsidRPr="00645894">
        <w:t>„Během večeře nadhodila, že už jsem klesl tak hluboko, že bych byl schopný vzít ty zatracené deníky a zkoušet jimi vydírat prezidenta Willise.“ Pohrdavě se zasmál. „Její mínění o mně je horší… Když se to tak vezme, už není prezident. Takže kdyby ses k němu přiblížil, tajná služba tě nemůže jen tak zastřelit. A ten chlap je přece multimilionář, ne? Všechny ty peníze, které vydělal vydáním svých pamětí – a to už měl rodinný majetek.“</w:t>
      </w:r>
    </w:p>
    <w:p w:rsidR="002C6072" w:rsidRPr="00645894" w:rsidRDefault="002C6072" w:rsidP="002C6072">
      <w:pPr>
        <w:pStyle w:val="Text"/>
      </w:pPr>
      <w:r w:rsidRPr="00645894">
        <w:t>Projel litinovou branou sídla Maggie Marableové a zamířil ke garážím.</w:t>
      </w:r>
    </w:p>
    <w:p w:rsidR="002C6072" w:rsidRPr="00645894" w:rsidRDefault="002C6072" w:rsidP="002C6072">
      <w:pPr>
        <w:pStyle w:val="Text"/>
      </w:pPr>
      <w:r w:rsidRPr="00645894">
        <w:t>„Mohl bys Willisovi prodat jen deníky, ve kterých se píše o něm – ne, ani ne celé deníky. Jen listy. Jistě, a zbytek by ti zůstal pro knižní vydání a ty ostatní věci, o kterých ses večer bavil s Pearl. Willis zaplatí – možná milion, aby zachránil svou dobrou pověst. To plus všechny ty peníze z práv by mohlo… Hej!“</w:t>
      </w:r>
    </w:p>
    <w:p w:rsidR="002C6072" w:rsidRPr="00645894" w:rsidRDefault="002C6072" w:rsidP="002C6072">
      <w:pPr>
        <w:pStyle w:val="Text"/>
      </w:pPr>
      <w:r w:rsidRPr="00645894">
        <w:t>Před vjezdy do garáží stála otlučená růžová dodávka.</w:t>
      </w:r>
    </w:p>
    <w:p w:rsidR="002C6072" w:rsidRPr="00645894" w:rsidRDefault="002C6072" w:rsidP="002C6072">
      <w:pPr>
        <w:pStyle w:val="Text"/>
      </w:pPr>
      <w:r w:rsidRPr="00645894">
        <w:t>Dupl na brzdy, nechal svůj vůz stát na cestičce, vypnul zapalování a vyběhl do deštivé noci.</w:t>
      </w:r>
    </w:p>
    <w:p w:rsidR="002C6072" w:rsidRPr="00645894" w:rsidRDefault="002C6072" w:rsidP="002C6072">
      <w:pPr>
        <w:pStyle w:val="Text"/>
      </w:pPr>
      <w:r w:rsidRPr="00645894">
        <w:t>Bylo přesně jedenáct minut před půlnocí.</w:t>
      </w:r>
    </w:p>
    <w:p w:rsidR="002C6072" w:rsidRPr="00645894" w:rsidRDefault="002C6072" w:rsidP="002C6072">
      <w:pPr>
        <w:pStyle w:val="Text"/>
      </w:pPr>
      <w:r w:rsidRPr="00645894">
        <w:lastRenderedPageBreak/>
        <w:t>Uklouzl na mokrých dlaždicích a dopadl na kolena. Než se mu podařilo vstát, hlavní dveře domu se otevřely.</w:t>
      </w:r>
    </w:p>
    <w:p w:rsidR="002C6072" w:rsidRPr="00645894" w:rsidRDefault="002C6072" w:rsidP="002C6072">
      <w:pPr>
        <w:pStyle w:val="Text"/>
      </w:pPr>
      <w:r w:rsidRPr="00645894">
        <w:t>Vyšel z nich obtloustlý muž ve zmačkaném tmavohnědém obleku. Byl růžolící, měl prošedivělé kučeravé licousy a jeho brýle v plastových obroučkách byly na dvou místech zalepené leukoplastí. V pravé ruce svíral velice potlučený černý atašé kufřík.</w:t>
      </w:r>
    </w:p>
    <w:p w:rsidR="002C6072" w:rsidRPr="00645894" w:rsidRDefault="002C6072" w:rsidP="002C6072">
      <w:pPr>
        <w:pStyle w:val="Text"/>
      </w:pPr>
      <w:r w:rsidRPr="00645894">
        <w:t>„Mohu vám předložit účet, dobrý muži? Nebo ho mám jednoduše poslat panu Coke Dakersovi?“</w:t>
      </w:r>
    </w:p>
    <w:p w:rsidR="002C6072" w:rsidRPr="00645894" w:rsidRDefault="002C6072" w:rsidP="002C6072">
      <w:pPr>
        <w:pStyle w:val="Text"/>
      </w:pPr>
      <w:r w:rsidRPr="00645894">
        <w:t>„Účet za co?“</w:t>
      </w:r>
    </w:p>
    <w:p w:rsidR="002C6072" w:rsidRPr="00645894" w:rsidRDefault="002C6072" w:rsidP="002C6072">
      <w:pPr>
        <w:pStyle w:val="Text"/>
      </w:pPr>
      <w:r w:rsidRPr="00645894">
        <w:t>Obtloustlý mužík napřáhl volnou ruku a pomohl Ludoví vstát. „Za své služby.“</w:t>
      </w:r>
    </w:p>
    <w:p w:rsidR="002C6072" w:rsidRPr="00645894" w:rsidRDefault="002C6072" w:rsidP="002C6072">
      <w:pPr>
        <w:pStyle w:val="Text"/>
      </w:pPr>
      <w:r w:rsidRPr="00645894">
        <w:t>„Jaké služby jste mohl provádět v tuto nekřesťanskou hodinu?“</w:t>
      </w:r>
    </w:p>
    <w:p w:rsidR="002C6072" w:rsidRPr="00645894" w:rsidRDefault="002C6072" w:rsidP="002C6072">
      <w:pPr>
        <w:pStyle w:val="Text"/>
      </w:pPr>
      <w:r w:rsidRPr="00645894">
        <w:t>„Ach, dobrý muži, pro tyto věci je to přesně ten správný čas.“ Zafuněl a sáhl do náprsní kapsy svého pomačkaného kabátu, ze které vylovil složený list nažloutlého papíru. „Je to účet za parafernálie. Zaklínání je zdarma, ale za svůj čas vám účtuji 150 dolarů za každou započatou hodinu.“</w:t>
      </w:r>
    </w:p>
    <w:p w:rsidR="002C6072" w:rsidRPr="00645894" w:rsidRDefault="002C6072" w:rsidP="002C6072">
      <w:pPr>
        <w:pStyle w:val="Text"/>
      </w:pPr>
      <w:r w:rsidRPr="00645894">
        <w:t>Z domu zaváněl zvláštní pronikavý zápach. „Co přesně jste vlastně dělal?“</w:t>
      </w:r>
    </w:p>
    <w:p w:rsidR="002C6072" w:rsidRPr="00645894" w:rsidRDefault="002C6072" w:rsidP="002C6072">
      <w:pPr>
        <w:pStyle w:val="Text"/>
      </w:pPr>
      <w:r w:rsidRPr="00645894">
        <w:t>„Promiňte mi, dobrý muži, že jsem se ještě nepředstavil. Bojím se, že když jsem vás uviděl nataženého na schodech, úplně jsem zapomněl na slušné způsoby,“ řekl. „Jsem Abdul Mystik. Je to mé obchodní jméno, chápete.“</w:t>
      </w:r>
    </w:p>
    <w:p w:rsidR="002C6072" w:rsidRPr="00645894" w:rsidRDefault="002C6072" w:rsidP="002C6072">
      <w:pPr>
        <w:pStyle w:val="Text"/>
      </w:pPr>
      <w:r w:rsidRPr="00645894">
        <w:t>„Co jste tady dělal, Abdule?“</w:t>
      </w:r>
    </w:p>
    <w:p w:rsidR="002C6072" w:rsidRPr="00645894" w:rsidRDefault="002C6072" w:rsidP="002C6072">
      <w:pPr>
        <w:pStyle w:val="Text"/>
      </w:pPr>
      <w:r w:rsidRPr="00645894">
        <w:t>„Přece zažehnával obtížného ducha Maggie Marableové,“ odpověděl obtloustlý muž. „Trvalo mi to pouhých sedm minut, ale musím vám účtovat celou hodinu, protože tak to –“</w:t>
      </w:r>
    </w:p>
    <w:p w:rsidR="002C6072" w:rsidRPr="00645894" w:rsidRDefault="002C6072" w:rsidP="002C6072">
      <w:pPr>
        <w:pStyle w:val="Text"/>
      </w:pPr>
      <w:r w:rsidRPr="00645894">
        <w:t>„Vy jste ji zažehnal? Je pryč?“</w:t>
      </w:r>
    </w:p>
    <w:p w:rsidR="002C6072" w:rsidRPr="00645894" w:rsidRDefault="002C6072" w:rsidP="002C6072">
      <w:pPr>
        <w:pStyle w:val="Text"/>
      </w:pPr>
      <w:r w:rsidRPr="00645894">
        <w:t>„Až navěky. Záruka je na účtu dole a píše se tam také, že věčností se z právního hlediska rozumí –“</w:t>
      </w:r>
    </w:p>
    <w:p w:rsidR="002C6072" w:rsidRPr="00645894" w:rsidRDefault="002C6072" w:rsidP="002C6072">
      <w:pPr>
        <w:pStyle w:val="Text"/>
      </w:pPr>
      <w:r w:rsidRPr="00645894">
        <w:t>„Proč jste k sakru udělal něco tak pitomého –“</w:t>
      </w:r>
    </w:p>
    <w:p w:rsidR="002C6072" w:rsidRPr="00645894" w:rsidRDefault="002C6072" w:rsidP="002C6072">
      <w:pPr>
        <w:pStyle w:val="Text"/>
      </w:pPr>
      <w:r w:rsidRPr="00645894">
        <w:t>„Pan Darkers na tom trval. Jelikož z něj tisk udělal hlupáka, rozhodl se, že se musí nastěhovat okamžitě,“ vysvětlil Abdul Mystik. „A jelikož si nepřál čelit duchovi, udělal to, co měl udělat hned, a najal si prvotřídního exorcistu.“</w:t>
      </w:r>
    </w:p>
    <w:p w:rsidR="002C6072" w:rsidRPr="00645894" w:rsidRDefault="002C6072" w:rsidP="002C6072">
      <w:pPr>
        <w:pStyle w:val="Text"/>
      </w:pPr>
      <w:r w:rsidRPr="00645894">
        <w:t>„Ale ona se mi chystala říct kde… říct mi něco důležitého.“</w:t>
      </w:r>
    </w:p>
    <w:p w:rsidR="002C6072" w:rsidRPr="00645894" w:rsidRDefault="002C6072" w:rsidP="002C6072">
      <w:pPr>
        <w:pStyle w:val="Text"/>
      </w:pPr>
      <w:r w:rsidRPr="00645894">
        <w:lastRenderedPageBreak/>
        <w:t>„Ha, tak o tomhle ječela, než jsem ji odeslal k jejímu nadmíru zaslouženému odpočinku.“</w:t>
      </w:r>
    </w:p>
    <w:p w:rsidR="002C6072" w:rsidRPr="00645894" w:rsidRDefault="002C6072" w:rsidP="002C6072">
      <w:pPr>
        <w:pStyle w:val="Text"/>
      </w:pPr>
      <w:r w:rsidRPr="00645894">
        <w:t>Lud uchopil mystika za ramena.</w:t>
      </w:r>
    </w:p>
    <w:p w:rsidR="002C6072" w:rsidRPr="00645894" w:rsidRDefault="002C6072" w:rsidP="002C6072">
      <w:pPr>
        <w:pStyle w:val="Text"/>
      </w:pPr>
      <w:r w:rsidRPr="00645894">
        <w:t>„Cože? Co říkala?“</w:t>
      </w:r>
    </w:p>
    <w:p w:rsidR="002C6072" w:rsidRPr="00645894" w:rsidRDefault="002C6072" w:rsidP="002C6072">
      <w:pPr>
        <w:pStyle w:val="Text"/>
      </w:pPr>
      <w:r w:rsidRPr="00645894">
        <w:t>„Něco o suterénu, pokud si vzpomínám, ale nevěnoval jsem tomu příliš mnoho pozornosti. Na takovýchto úkolech pracuji sám a udržovat si</w:t>
      </w:r>
      <w:r>
        <w:t>rn</w:t>
      </w:r>
      <w:r w:rsidRPr="00645894">
        <w:t>ý oheň a při tom odříkat všechna ta zaklínadla vyžaduje spoustu koncentra –“</w:t>
      </w:r>
    </w:p>
    <w:p w:rsidR="002C6072" w:rsidRPr="00645894" w:rsidRDefault="002C6072" w:rsidP="002C6072">
      <w:pPr>
        <w:pStyle w:val="Text"/>
      </w:pPr>
      <w:r w:rsidRPr="00645894">
        <w:t>„Mysli, Abdule!“</w:t>
      </w:r>
    </w:p>
    <w:p w:rsidR="002C6072" w:rsidRPr="00645894" w:rsidRDefault="002C6072" w:rsidP="002C6072">
      <w:pPr>
        <w:pStyle w:val="Text"/>
      </w:pPr>
      <w:r w:rsidRPr="00645894">
        <w:t>„Bojím se, že to je vše, nač si vzpomínám, dobrý muži.“ Zamával listem nažloutlého papíru. „Možná to raději nechám u vás, protože jste bezpochyby správce, o kterém mi říkali –“</w:t>
      </w:r>
    </w:p>
    <w:p w:rsidR="002C6072" w:rsidRPr="00645894" w:rsidRDefault="002C6072" w:rsidP="002C6072">
      <w:pPr>
        <w:pStyle w:val="Text"/>
      </w:pPr>
      <w:r w:rsidRPr="00645894">
        <w:t>„Ty pitomce. Přišel jsem kvůli tobě o miliony a teď ještě chceš, abych ti zaplatil sto padesát dolarů za –“</w:t>
      </w:r>
    </w:p>
    <w:p w:rsidR="002C6072" w:rsidRPr="00645894" w:rsidRDefault="002C6072" w:rsidP="002C6072">
      <w:pPr>
        <w:pStyle w:val="Text"/>
      </w:pPr>
      <w:r w:rsidRPr="00645894">
        <w:t>„Nikoliv sto padesát. To je jen hodinová taxa. Naúčtoval jsem vám i síru… Au!“</w:t>
      </w:r>
    </w:p>
    <w:p w:rsidR="002C6072" w:rsidRPr="00645894" w:rsidRDefault="002C6072" w:rsidP="002C6072">
      <w:pPr>
        <w:pStyle w:val="Text"/>
      </w:pPr>
      <w:r w:rsidRPr="00645894">
        <w:t>Lud ho několikrát praštil do hlavy jeho vlastním kufříkem. Jakmile Abdul Mystik dopadl na zem, Lud ho přeskočil a rozběhl se do suterénu. „Maggie? Jsi tady?“</w:t>
      </w:r>
    </w:p>
    <w:p w:rsidR="002C6072" w:rsidRPr="00645894" w:rsidRDefault="002C6072" w:rsidP="002C6072">
      <w:pPr>
        <w:pStyle w:val="Text"/>
      </w:pPr>
      <w:r w:rsidRPr="00645894">
        <w:t>Neodpověděla mu.</w:t>
      </w:r>
    </w:p>
    <w:p w:rsidR="002C6072" w:rsidRPr="00645894" w:rsidRDefault="002C6072" w:rsidP="002C6072">
      <w:pPr>
        <w:pStyle w:val="Text"/>
      </w:pPr>
      <w:r w:rsidRPr="00645894">
        <w:t>Našel lopatu a vybral si ten nejtemnější, nejzatuchlejší kout. „Určitě myslela tohle. Ukryla deníky někde tady.“</w:t>
      </w:r>
    </w:p>
    <w:p w:rsidR="002C6072" w:rsidRPr="00645894" w:rsidRDefault="002C6072" w:rsidP="002C6072">
      <w:pPr>
        <w:pStyle w:val="Text"/>
      </w:pPr>
      <w:r w:rsidRPr="00645894">
        <w:t>Byl stále ještě v suterénu a už se skoro dostal přes tlustou vrstvu betonu, když do domu o dvě hodiny později dorazil Erdlatz s policií.</w:t>
      </w:r>
    </w:p>
    <w:p w:rsidR="002C6072" w:rsidRPr="00645894" w:rsidRDefault="002C6072" w:rsidP="002C6072">
      <w:pPr>
        <w:pStyle w:val="Text"/>
        <w:rPr>
          <w:i/>
        </w:rPr>
      </w:pPr>
      <w:r w:rsidRPr="00645894">
        <w:rPr>
          <w:i/>
        </w:rPr>
        <w:t>Přeložil: Petr Caha</w:t>
      </w:r>
    </w:p>
    <w:p w:rsidR="005D13F4" w:rsidRPr="008F3BBC" w:rsidRDefault="005D13F4" w:rsidP="008F3BBC">
      <w:pPr>
        <w:pStyle w:val="Text"/>
      </w:pPr>
    </w:p>
    <w:sectPr w:rsidR="005D13F4" w:rsidRPr="008F3BBC" w:rsidSect="008F3BBC">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072"/>
    <w:rsid w:val="0020067D"/>
    <w:rsid w:val="002C6072"/>
    <w:rsid w:val="005D13F4"/>
    <w:rsid w:val="008F3B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8F3BBC"/>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8F3BBC"/>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666\SkyDrive\SKENY\empty.dotx"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empty</Template>
  <TotalTime>0</TotalTime>
  <Pages>16</Pages>
  <Words>3956</Words>
  <Characters>23346</Characters>
  <Application>Microsoft Office Word</Application>
  <DocSecurity>0</DocSecurity>
  <Lines>194</Lines>
  <Paragraphs>54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m666</dc:creator>
  <cp:lastModifiedBy>m666</cp:lastModifiedBy>
  <cp:revision>1</cp:revision>
  <dcterms:created xsi:type="dcterms:W3CDTF">2013-01-02T18:58:00Z</dcterms:created>
  <dcterms:modified xsi:type="dcterms:W3CDTF">2013-01-02T18:58:00Z</dcterms:modified>
</cp:coreProperties>
</file>