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AD3" w:rsidRPr="002C7628" w:rsidRDefault="002C7628" w:rsidP="002C7628">
      <w:pPr>
        <w:pStyle w:val="ObrazekStrana"/>
      </w:pPr>
      <w:r w:rsidRPr="002C762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400.6pt;height:658pt;z-index:251658240;mso-position-horizontal:center;mso-position-horizontal-relative:page;mso-position-vertical:center;mso-position-vertical-relative:page">
            <v:imagedata r:id="rId6" o:title="Deadwood"/>
            <w10:wrap anchorx="page" anchory="page"/>
          </v:shape>
        </w:pict>
      </w:r>
    </w:p>
    <w:p w:rsidR="00EA3AD3" w:rsidRDefault="002C7628" w:rsidP="002C7628">
      <w:pPr>
        <w:pStyle w:val="PopisekKnizniCasti"/>
      </w:pPr>
      <w:r>
        <w:lastRenderedPageBreak/>
        <w:t>přední záložka:</w:t>
      </w:r>
    </w:p>
    <w:p w:rsidR="00EA3AD3" w:rsidRDefault="00EA3AD3" w:rsidP="002C7628">
      <w:pPr>
        <w:pStyle w:val="ZakladniVlevo"/>
      </w:pPr>
      <w:r>
        <w:t>PETE DEXTER</w:t>
      </w:r>
    </w:p>
    <w:p w:rsidR="002C7628" w:rsidRDefault="002C7628" w:rsidP="002C7628">
      <w:pPr>
        <w:pStyle w:val="Spacer"/>
      </w:pPr>
    </w:p>
    <w:p w:rsidR="00EA3AD3" w:rsidRDefault="00EA3AD3" w:rsidP="002C7628">
      <w:pPr>
        <w:pStyle w:val="ZakladniVlevo"/>
      </w:pPr>
      <w:r>
        <w:t>DEADWOOD</w:t>
      </w:r>
    </w:p>
    <w:p w:rsidR="002C7628" w:rsidRDefault="002C7628" w:rsidP="002C7628">
      <w:pPr>
        <w:pStyle w:val="Spacer"/>
      </w:pPr>
    </w:p>
    <w:p w:rsidR="00EA3AD3" w:rsidRDefault="00EA3AD3" w:rsidP="002C7628">
      <w:pPr>
        <w:pStyle w:val="TextPrvni"/>
      </w:pPr>
      <w:r>
        <w:t>Stejně jako Dodge City, Tombstone či jiná místa, v nichž se před více než sto lety psala jedna z nejvelkolepějších a zároveň nejostudnějších kapitol dějin postupného dobývání amerického kontinentu, i jméno městečka Deadwood v Jižní Dakotě nám dodnes zní třeskem koltů a čpí pachem koní a laciné whisky. Z této vděčné tematiky čerpá i vtipně fabulovaný román Peta Dextera, zasazený do časů zlaté horečky. Pistolnice Calamity Jane, poeta Divokého západu Jack Crawford, akrobatka Agnes Lakeová, krásná prostitutka Ci-an alias Panenka, šerif Seth Bullock, obecní blázen Flaška, ale především věhlasný Divoký Bill Hickok a jeho alter ego Charley Utter – tyto i jiné historické postavy a jejich epizodní příběhy dokumentují onu podivnou směsici zdvořilosti a krutosti, která charakterizovala neklidné pomezí. Dexter se pomocí nadsázky, ironie, paradoxu, černého humoru, burlesky a stylu, v němž spojuje prvky autentické lidové slovesnosti a literárního braku, svérázně vyrovnává s legendou Divokého západu i s věčným tématem americké literatury vyjádřeným rozporem mezi snem a skutečností.</w:t>
      </w:r>
    </w:p>
    <w:p w:rsidR="00EA3AD3" w:rsidRDefault="00EA3AD3" w:rsidP="002C7628">
      <w:pPr>
        <w:pStyle w:val="Spacer"/>
      </w:pPr>
    </w:p>
    <w:p w:rsidR="00EA3AD3" w:rsidRPr="002C7628" w:rsidRDefault="00EA3AD3" w:rsidP="002C7628">
      <w:pPr>
        <w:pStyle w:val="ZakladniVlevo"/>
        <w:rPr>
          <w:rStyle w:val="Kurziva"/>
        </w:rPr>
      </w:pPr>
      <w:r w:rsidRPr="002C7628">
        <w:rPr>
          <w:rStyle w:val="Kurziva"/>
        </w:rPr>
        <w:t>Z angličtiny přeložil Šimon Pellar</w:t>
      </w:r>
    </w:p>
    <w:p w:rsidR="002C7628" w:rsidRDefault="002C7628" w:rsidP="002C7628">
      <w:pPr>
        <w:pStyle w:val="PopisekKnizniCasti"/>
      </w:pPr>
      <w:r>
        <w:t>zadní záložka:</w:t>
      </w:r>
    </w:p>
    <w:p w:rsidR="00EA3AD3" w:rsidRDefault="00EA3AD3" w:rsidP="002C7628">
      <w:pPr>
        <w:pStyle w:val="ZakladniVlevo"/>
      </w:pPr>
      <w:r>
        <w:t>PETE DEXTER</w:t>
      </w:r>
    </w:p>
    <w:p w:rsidR="00EA3AD3" w:rsidRDefault="00EA3AD3" w:rsidP="002C7628">
      <w:pPr>
        <w:pStyle w:val="Spacer"/>
      </w:pPr>
    </w:p>
    <w:p w:rsidR="00EA3AD3" w:rsidRDefault="00EA3AD3" w:rsidP="002C7628">
      <w:pPr>
        <w:pStyle w:val="TextPrvni"/>
      </w:pPr>
      <w:r>
        <w:t xml:space="preserve">narodil se roku 1944 v Pontiacu ve státě Michigan. Po studiích v Jižní Dakotě vystřídal různá zaměstnání a po pokusech psát poezii a reportérské práci na Floridě působil dvanáct let jako lokálkář deníku </w:t>
      </w:r>
      <w:r w:rsidRPr="002C7628">
        <w:rPr>
          <w:rStyle w:val="Kurziva"/>
        </w:rPr>
        <w:t>Philadelphia Daily News</w:t>
      </w:r>
      <w:r w:rsidRPr="00B63C0D">
        <w:t>.</w:t>
      </w:r>
      <w:r>
        <w:t xml:space="preserve"> První román z roku 1983 </w:t>
      </w:r>
      <w:r w:rsidRPr="002C7628">
        <w:rPr>
          <w:rStyle w:val="Kurziva"/>
        </w:rPr>
        <w:t>Boží kapsa</w:t>
      </w:r>
      <w:r>
        <w:t xml:space="preserve"> (Goďs Pocket) je humorně trpkým příběhem z Filadelfie o životě „modrých límečků“. Dexter sám si však více cení svého druhého románu </w:t>
      </w:r>
      <w:r w:rsidRPr="002C7628">
        <w:rPr>
          <w:rStyle w:val="Kurziva"/>
        </w:rPr>
        <w:t>Deadwood</w:t>
      </w:r>
      <w:r>
        <w:t xml:space="preserve"> (1986), v němž osobitým způsobem zpracoval historii a legendu Divokého západu. Jeho třetí román </w:t>
      </w:r>
      <w:r w:rsidRPr="002C7628">
        <w:rPr>
          <w:rStyle w:val="Kurziva"/>
        </w:rPr>
        <w:t>Paris Trout</w:t>
      </w:r>
      <w:r>
        <w:t xml:space="preserve"> s hlavní postavou paranoidního obchodníka a lichváře stejného jména a s námětem rasové vraždy na americkém Jihu vynesl Dexterovi prestižní Národní knižní cenu za rok 1988.</w:t>
      </w:r>
    </w:p>
    <w:p w:rsidR="002C7628" w:rsidRPr="00933872" w:rsidRDefault="002C7628" w:rsidP="00933872">
      <w:pPr>
        <w:pStyle w:val="TitulAutor"/>
      </w:pPr>
      <w:r>
        <w:br w:type="page"/>
      </w:r>
      <w:r w:rsidRPr="00933872">
        <w:t>Pete Dexter</w:t>
      </w:r>
    </w:p>
    <w:p w:rsidR="002C7628" w:rsidRPr="00933872" w:rsidRDefault="002C7628" w:rsidP="00933872">
      <w:pPr>
        <w:pStyle w:val="TitulNazev"/>
      </w:pPr>
      <w:r w:rsidRPr="00933872">
        <w:t>Deadwood</w:t>
      </w:r>
    </w:p>
    <w:p w:rsidR="002C7628" w:rsidRDefault="00EA3AD3" w:rsidP="002C7628">
      <w:pPr>
        <w:pStyle w:val="TitulVydavatel"/>
      </w:pPr>
      <w:r>
        <w:t>ODEON</w:t>
      </w:r>
    </w:p>
    <w:p w:rsidR="002C7628" w:rsidRDefault="00EA3AD3" w:rsidP="002C7628">
      <w:pPr>
        <w:pStyle w:val="TitulVydavatel"/>
      </w:pPr>
      <w:r>
        <w:t>Klub čtenářů</w:t>
      </w:r>
    </w:p>
    <w:p w:rsidR="00EA3AD3" w:rsidRPr="002C7628" w:rsidRDefault="002C7628" w:rsidP="002C7628">
      <w:pPr>
        <w:pStyle w:val="Copyright"/>
      </w:pPr>
      <w:r>
        <w:br w:type="page"/>
      </w:r>
      <w:r w:rsidR="00EA3AD3" w:rsidRPr="002C7628">
        <w:t>Přeložil Šimon Pellar</w:t>
      </w:r>
    </w:p>
    <w:p w:rsidR="002C7628" w:rsidRDefault="002C7628" w:rsidP="002C7628">
      <w:pPr>
        <w:pStyle w:val="Spacer"/>
      </w:pPr>
    </w:p>
    <w:p w:rsidR="00EA3AD3" w:rsidRDefault="00EA3AD3" w:rsidP="002C7628">
      <w:pPr>
        <w:pStyle w:val="Copyright"/>
      </w:pPr>
      <w:r>
        <w:t>Copyright © 1986 by Pete Dexter</w:t>
      </w:r>
    </w:p>
    <w:p w:rsidR="00EA3AD3" w:rsidRDefault="00EA3AD3" w:rsidP="002C7628">
      <w:pPr>
        <w:pStyle w:val="Copyright"/>
      </w:pPr>
      <w:r>
        <w:t xml:space="preserve">Translation and </w:t>
      </w:r>
      <w:r w:rsidR="00B63C0D">
        <w:t>e</w:t>
      </w:r>
      <w:r>
        <w:t>pilogue © Šimon Pellar, 1990</w:t>
      </w:r>
    </w:p>
    <w:p w:rsidR="00EA3AD3" w:rsidRDefault="00EA3AD3" w:rsidP="002C7628">
      <w:pPr>
        <w:pStyle w:val="Copyright"/>
      </w:pPr>
      <w:r>
        <w:t>© Odeon. 1990</w:t>
      </w:r>
    </w:p>
    <w:p w:rsidR="00EA3AD3" w:rsidRDefault="00EA3AD3" w:rsidP="002C7628">
      <w:pPr>
        <w:pStyle w:val="Copyright"/>
      </w:pPr>
      <w:r>
        <w:t>ISBN 80-207-0215-6</w:t>
      </w:r>
    </w:p>
    <w:p w:rsidR="00EA3AD3" w:rsidRPr="002C7628" w:rsidRDefault="002C7628" w:rsidP="002C7628">
      <w:pPr>
        <w:pStyle w:val="Venovani"/>
      </w:pPr>
      <w:r>
        <w:br w:type="page"/>
      </w:r>
      <w:bookmarkStart w:id="0" w:name="NewPage5"/>
      <w:bookmarkEnd w:id="0"/>
      <w:r w:rsidR="00EA3AD3" w:rsidRPr="002C7628">
        <w:t>Věnováno Dorothy a Williamu Selzovým z</w:t>
      </w:r>
      <w:r w:rsidRPr="002C7628">
        <w:t> </w:t>
      </w:r>
      <w:r w:rsidR="00EA3AD3" w:rsidRPr="002C7628">
        <w:t>Vermillionu v Jižní Dakotě.</w:t>
      </w:r>
    </w:p>
    <w:p w:rsidR="00EA3AD3" w:rsidRDefault="00EA3AD3" w:rsidP="002C7628">
      <w:pPr>
        <w:pStyle w:val="Podekovani"/>
      </w:pPr>
      <w:r>
        <w:t>Chtěl bych zde poděkovat paní Marjorii Pontiové,</w:t>
      </w:r>
      <w:r w:rsidR="002C7628">
        <w:br/>
      </w:r>
      <w:r>
        <w:t>knihovnici Carnegie Library v Deadwoodu.</w:t>
      </w:r>
    </w:p>
    <w:p w:rsidR="002C7628" w:rsidRDefault="00EA3AD3" w:rsidP="002C7628">
      <w:pPr>
        <w:pStyle w:val="Podekovani"/>
      </w:pPr>
      <w:r>
        <w:t>Město i já si můžeme blahopřát, že v</w:t>
      </w:r>
      <w:r w:rsidR="002C7628">
        <w:t> </w:t>
      </w:r>
      <w:r>
        <w:t>knihovně</w:t>
      </w:r>
      <w:r w:rsidR="002C7628">
        <w:br/>
      </w:r>
      <w:r>
        <w:t>pracuje právě ona.</w:t>
      </w:r>
    </w:p>
    <w:p w:rsidR="00EA3AD3" w:rsidRDefault="002C7628" w:rsidP="002C7628">
      <w:pPr>
        <w:pStyle w:val="SpacerM"/>
      </w:pPr>
      <w:r>
        <w:br w:type="page"/>
      </w:r>
    </w:p>
    <w:p w:rsidR="00EA3AD3" w:rsidRDefault="002C7628" w:rsidP="002C7628">
      <w:pPr>
        <w:pStyle w:val="ZakladniVlevo"/>
      </w:pPr>
      <w:bookmarkStart w:id="1" w:name="NewPage6"/>
      <w:bookmarkEnd w:id="1"/>
      <w:r>
        <w:rPr>
          <w:rStyle w:val="Kurziva"/>
        </w:rPr>
        <w:t>Hlavní události,</w:t>
      </w:r>
      <w:r w:rsidR="00EA3AD3" w:rsidRPr="002C7628">
        <w:rPr>
          <w:rStyle w:val="Kurziva"/>
        </w:rPr>
        <w:t xml:space="preserve"> které líčí tato kniha, jakož i</w:t>
      </w:r>
      <w:r>
        <w:rPr>
          <w:rStyle w:val="Kurziva"/>
        </w:rPr>
        <w:t> </w:t>
      </w:r>
      <w:r w:rsidR="00EA3AD3" w:rsidRPr="002C7628">
        <w:rPr>
          <w:rStyle w:val="Kurziva"/>
        </w:rPr>
        <w:t>další okolnosti – požár, který zničil Deadwood</w:t>
      </w:r>
      <w:r w:rsidRPr="002C7628">
        <w:rPr>
          <w:rStyle w:val="Kurziva"/>
        </w:rPr>
        <w:t xml:space="preserve">, </w:t>
      </w:r>
      <w:r w:rsidR="00EA3AD3" w:rsidRPr="002C7628">
        <w:rPr>
          <w:rStyle w:val="Kurziva"/>
        </w:rPr>
        <w:t>vražda Billa Hickoka a</w:t>
      </w:r>
      <w:r>
        <w:rPr>
          <w:rStyle w:val="Kurziva"/>
        </w:rPr>
        <w:t> </w:t>
      </w:r>
      <w:r w:rsidR="00EA3AD3" w:rsidRPr="002C7628">
        <w:rPr>
          <w:rStyle w:val="Kurziva"/>
        </w:rPr>
        <w:t>Panenky, počasí i</w:t>
      </w:r>
      <w:r>
        <w:rPr>
          <w:rStyle w:val="Kurziva"/>
        </w:rPr>
        <w:t> </w:t>
      </w:r>
      <w:r w:rsidR="00EA3AD3" w:rsidRPr="002C7628">
        <w:rPr>
          <w:rStyle w:val="Kurziva"/>
        </w:rPr>
        <w:t>život a</w:t>
      </w:r>
      <w:r>
        <w:rPr>
          <w:rStyle w:val="Kurziva"/>
        </w:rPr>
        <w:t> </w:t>
      </w:r>
      <w:r w:rsidR="00EA3AD3" w:rsidRPr="002C7628">
        <w:rPr>
          <w:rStyle w:val="Kurziva"/>
        </w:rPr>
        <w:t>cesty Charleyho Uttera – jsou vzaty ze skutečnosti. Rovněž i</w:t>
      </w:r>
      <w:r>
        <w:rPr>
          <w:rStyle w:val="Kurziva"/>
        </w:rPr>
        <w:t> </w:t>
      </w:r>
      <w:r w:rsidR="00EA3AD3" w:rsidRPr="002C7628">
        <w:rPr>
          <w:rStyle w:val="Kurziva"/>
        </w:rPr>
        <w:t>postavy – s</w:t>
      </w:r>
      <w:r>
        <w:rPr>
          <w:rStyle w:val="Kurziva"/>
        </w:rPr>
        <w:t> </w:t>
      </w:r>
      <w:r w:rsidR="00EA3AD3" w:rsidRPr="002C7628">
        <w:rPr>
          <w:rStyle w:val="Kurziva"/>
        </w:rPr>
        <w:t>výjimkou Malcolma Nashe – jsou skutečné a v</w:t>
      </w:r>
      <w:r>
        <w:rPr>
          <w:rStyle w:val="Kurziva"/>
        </w:rPr>
        <w:t> </w:t>
      </w:r>
      <w:r w:rsidR="00EA3AD3" w:rsidRPr="002C7628">
        <w:rPr>
          <w:rStyle w:val="Kurziva"/>
        </w:rPr>
        <w:t>Deadwoodu ve zmíněné době žily.</w:t>
      </w:r>
    </w:p>
    <w:p w:rsidR="00EA3AD3" w:rsidRPr="002C7628" w:rsidRDefault="00EA3AD3" w:rsidP="002C7628">
      <w:pPr>
        <w:pStyle w:val="CastCislo"/>
      </w:pPr>
      <w:bookmarkStart w:id="2" w:name="NewPage7"/>
      <w:bookmarkEnd w:id="2"/>
      <w:r w:rsidRPr="002C7628">
        <w:t>ČÁST PRVNÍ</w:t>
      </w:r>
    </w:p>
    <w:p w:rsidR="00EA3AD3" w:rsidRPr="002C7628" w:rsidRDefault="00EA3AD3" w:rsidP="002C7628">
      <w:pPr>
        <w:pStyle w:val="Nadpis1"/>
      </w:pPr>
      <w:r w:rsidRPr="002C7628">
        <w:t>Bill</w:t>
      </w:r>
    </w:p>
    <w:p w:rsidR="00EA3AD3" w:rsidRDefault="00EA3AD3" w:rsidP="002C7628">
      <w:pPr>
        <w:pStyle w:val="CastRok"/>
      </w:pPr>
      <w:r w:rsidRPr="00EA3AD3">
        <w:t>1876</w:t>
      </w:r>
    </w:p>
    <w:p w:rsidR="002C7628" w:rsidRDefault="002C7628" w:rsidP="002C7628">
      <w:pPr>
        <w:pStyle w:val="SpacerCast"/>
      </w:pPr>
    </w:p>
    <w:p w:rsidR="00EA3AD3" w:rsidRDefault="00EA3AD3" w:rsidP="002C7628">
      <w:pPr>
        <w:pStyle w:val="TextPrvni"/>
      </w:pPr>
      <w:bookmarkStart w:id="3" w:name="NewPage9"/>
      <w:bookmarkEnd w:id="3"/>
      <w:r>
        <w:t>Kluk zastřelil Divokému Billovi koně za soumraku, když si Bill odskočil do křoví ulevit. Všichni kromě koně měli štěstí, že se to přihodilo právě v té chvíli, ale nebyla to zase taková klika, aby se dalo mluvit o boží prozřetelnosti. Bill si totiž v křoví vždycky dával načas – odcházel ještě za světla – a co se má stát, se přece někdy stát musí.</w:t>
      </w:r>
    </w:p>
    <w:p w:rsidR="00EA3AD3" w:rsidRDefault="00EA3AD3" w:rsidP="00EA3AD3">
      <w:pPr>
        <w:pStyle w:val="Text"/>
      </w:pPr>
      <w:r>
        <w:t>Kluk se jmenoval Malcolm Nash a byl mladším bratrem manželky Charleyho Uttera. Jeli s Charleym a šestatřiceti mezky z Empire ve státe Colorado nejdřív do Cheyenne, kde měli sraz s Billem, a pak společně pokračovali zprvu na východ a potom na sever do Černých hor.</w:t>
      </w:r>
    </w:p>
    <w:p w:rsidR="00EA3AD3" w:rsidRDefault="00EA3AD3" w:rsidP="00EA3AD3">
      <w:pPr>
        <w:pStyle w:val="Text"/>
      </w:pPr>
      <w:r>
        <w:t>Charley jen málokdy dokázal manželce něco odmítnout.</w:t>
      </w:r>
    </w:p>
    <w:p w:rsidR="00EA3AD3" w:rsidRDefault="00EA3AD3" w:rsidP="00EA3AD3">
      <w:pPr>
        <w:pStyle w:val="Text"/>
      </w:pPr>
      <w:r>
        <w:t>Kluk se snažil, ale co nerozbil, to ztratil. Čím déle Charley toho budižkničemu pozoroval, tím více žasl, jak nevyzpytatelné je lidské sémě. Kluk se Matildě vůbec nepodobal, dokonce i barvu očí a vlasů měl jinou, a navíc byl nemluva. Charley toužil přijít těm rozporuplným následkům dědičného hříchu jednou na kloub. Kluk měl ale sílu a dobré vychování. Billovi říkal „pane Hickoku“, ostatní oslovoval stejně jako on a opičil se po něm i v tom, že svůj starý revolver Smith &amp; Wesson nosil prasklou pažbou dopředu podobně jako Bill své kolty.</w:t>
      </w:r>
    </w:p>
    <w:p w:rsidR="00EA3AD3" w:rsidRDefault="00EA3AD3" w:rsidP="00EA3AD3">
      <w:pPr>
        <w:pStyle w:val="Text"/>
      </w:pPr>
      <w:r>
        <w:t>Charley byl proti, aby kluk jel s nimi, už od chvíle, kdy to přišlo na přetřes poprvé, jenomže tohle se v očích jeho ženy rovnalo přiznání, že kdykoli se s Billem vydá mimo domov, chová se jako utržený ze řetězu a je jí nevěrný. Bylo to zvláštní, jak časem na Billa změnila názor. Než se vzali, vyjadřovala se o něm výhradně pochvalně a dokonce Charleymu řekla, že za svou slávu vděčí především Billovu přátelství, ale pak ji Bill jednou nachytal na švestkách, a tak ze svého nadšení hodně slevila.</w:t>
      </w:r>
    </w:p>
    <w:p w:rsidR="00EA3AD3" w:rsidRDefault="00EA3AD3" w:rsidP="00EA3AD3">
      <w:pPr>
        <w:pStyle w:val="Text"/>
      </w:pPr>
      <w:r>
        <w:t xml:space="preserve">Kluk její výhrady nesdílel. Za posledních deset let navštívil Bill </w:t>
      </w:r>
      <w:bookmarkStart w:id="4" w:name="NewPage10"/>
      <w:bookmarkEnd w:id="4"/>
      <w:r>
        <w:t>Colorado čtyřikrát; jednou přijel na medvědy, pak Charleymu na svatbu, párkrát jen tak popít a ke klukovi se pokaždé choval moc hezky. Kdykoli vyprávěl historky ze svého pistolnického života, neopomněl vynechat podrobnosti o děvkách a flámech, aby se kluk nezkazil. Když se znovu setkali v Cheyenne, Bill ho vůbec nepoznal, ale prý jenom proto, že se z něj mezitím stal chlap.</w:t>
      </w:r>
    </w:p>
    <w:p w:rsidR="00EA3AD3" w:rsidRDefault="00EA3AD3" w:rsidP="00EA3AD3">
      <w:pPr>
        <w:pStyle w:val="Text"/>
      </w:pPr>
      <w:r>
        <w:t>Kdyby Bill chodil po rukou, kluk by to dělal po něm.</w:t>
      </w:r>
    </w:p>
    <w:p w:rsidR="00EA3AD3" w:rsidRDefault="00EA3AD3" w:rsidP="00EA3AD3">
      <w:pPr>
        <w:pStyle w:val="Text"/>
      </w:pPr>
      <w:r>
        <w:t>Charley s klukem a mezky vyrazili z Colorada pozdě zjara a nejdřív zamířili do Cheyenne, kde Bill dával dohromady kolonu vozů. Do penziónu, ve kterém se ubytoval, přijeli dvaadvacátého června v sedm hodin ráno. Bytná jim sdělila, že už se učesal a odebral se do hotelu Republikán na koktejl, přičemž naznačila, že tak to chodí každý den. „Dejte na mě, za půl hodinky je zpátky s vrchovatou skleničkou whisky, aby dokončil ranní toaletu,“ prohlásila.</w:t>
      </w:r>
    </w:p>
    <w:p w:rsidR="00EA3AD3" w:rsidRDefault="00EA3AD3" w:rsidP="00EA3AD3">
      <w:pPr>
        <w:pStyle w:val="Text"/>
      </w:pPr>
      <w:r>
        <w:t>Charleyho to nijak nepřekvapilo. Stalo se už pravidlem, že Bill se jako host rychle omrzel.</w:t>
      </w:r>
    </w:p>
    <w:p w:rsidR="00EA3AD3" w:rsidRDefault="00EA3AD3" w:rsidP="00EA3AD3">
      <w:pPr>
        <w:pStyle w:val="Text"/>
      </w:pPr>
      <w:r>
        <w:t>Když pochopil, že bytná je nemíní pozvat, aby na Billa počkali uvnitř, vydali se s klukem do hotelu za ním. Našli ho, jak stojí až na samém konci nálevního pultu, mžourá proti světlu do dveří a pokouší se uhodnout, jestli příchozí nemají za lubem nějakou nekalost.</w:t>
      </w:r>
    </w:p>
    <w:p w:rsidR="00EA3AD3" w:rsidRDefault="00EA3AD3" w:rsidP="00EA3AD3">
      <w:pPr>
        <w:pStyle w:val="Text"/>
      </w:pPr>
      <w:r>
        <w:t>Charley byl v Cheyenne už v březnu, kdy si Bill bral slavnou cirkusovou umělkyni Agnes Lakeovou, a přestože tehdy zrovna strkal hlavu do chomoutu, neměl zdaleka tak pohřební náladu jako teď.</w:t>
      </w:r>
    </w:p>
    <w:p w:rsidR="00EA3AD3" w:rsidRDefault="00EA3AD3" w:rsidP="00EA3AD3">
      <w:pPr>
        <w:pStyle w:val="Text"/>
      </w:pPr>
      <w:r>
        <w:t>„Víš, že minulej tejden byly volby?“ řekl Charleymu, když ho konečně poznal.</w:t>
      </w:r>
    </w:p>
    <w:p w:rsidR="00EA3AD3" w:rsidRDefault="00EA3AD3" w:rsidP="00EA3AD3">
      <w:pPr>
        <w:pStyle w:val="Text"/>
      </w:pPr>
      <w:r>
        <w:t>„Kde?“ zeptal se Charley.</w:t>
      </w:r>
    </w:p>
    <w:p w:rsidR="00EA3AD3" w:rsidRDefault="00EA3AD3" w:rsidP="00EA3AD3">
      <w:pPr>
        <w:pStyle w:val="Text"/>
      </w:pPr>
      <w:r>
        <w:t>„Tady v Cheyenne.“ Bill sice byl správný Američan, ale volby neměl rád. Podobně jako železnice, i volby považoval za neklamné znamení, že svět už není to co dřív. „Novej magistrát okamžitě vydal seznam padesáti lidí obviněných pro potulku,“ pokračoval Bill. „Vylepili ho po celým městě a vydali zatykače.“</w:t>
      </w:r>
    </w:p>
    <w:p w:rsidR="00EA3AD3" w:rsidRDefault="00EA3AD3" w:rsidP="002C7628">
      <w:pPr>
        <w:pStyle w:val="Text"/>
      </w:pPr>
      <w:r>
        <w:t xml:space="preserve">Charley mlčel. Bill vytáhl ze šerpy kolem pasu jakýsi papír a rozložil ho na pult. Charley se nad něj sklonil, kluk jenom stál a koukal. Seznam byl podle abecedy a Charley ve většině jmen </w:t>
      </w:r>
      <w:bookmarkStart w:id="5" w:name="NewPage11"/>
      <w:bookmarkEnd w:id="5"/>
      <w:r>
        <w:t>poznal známé zloděje a zabijáky. Na sedmadvacátém místě stálo „James Butler Hickok alias Divoký Bill“.</w:t>
      </w:r>
    </w:p>
    <w:p w:rsidR="00EA3AD3" w:rsidRDefault="00EA3AD3" w:rsidP="00EA3AD3">
      <w:pPr>
        <w:pStyle w:val="Text"/>
      </w:pPr>
      <w:r>
        <w:t>„To víš,“ řekl Charley, „za slávu se platí.“</w:t>
      </w:r>
    </w:p>
    <w:p w:rsidR="00EA3AD3" w:rsidRDefault="00EA3AD3" w:rsidP="00EA3AD3">
      <w:pPr>
        <w:pStyle w:val="Text"/>
      </w:pPr>
      <w:r>
        <w:t>„Tak se podívej dolů,“ opáčil Bill.</w:t>
      </w:r>
    </w:p>
    <w:p w:rsidR="00EA3AD3" w:rsidRDefault="00EA3AD3" w:rsidP="00EA3AD3">
      <w:pPr>
        <w:pStyle w:val="Text"/>
      </w:pPr>
      <w:r>
        <w:t>Charley sjel prstem na konec seznamu a vzal to zase zpátky. Na páté řádce odzdola našel svoje jméno. Zkomolili ho na „Charles Udder alias Colorado Charley“. Vždycky ho hrozně znechutilo, když mu jméno pitvořili.</w:t>
      </w:r>
    </w:p>
    <w:p w:rsidR="00EA3AD3" w:rsidRDefault="00EA3AD3" w:rsidP="00EA3AD3">
      <w:pPr>
        <w:pStyle w:val="Text"/>
      </w:pPr>
      <w:r>
        <w:t>„Co je to za pomlouvačnej pamflet?“ řekl. „V Empire ve státě Colorado jsem přece váženej obchodník.“</w:t>
      </w:r>
    </w:p>
    <w:p w:rsidR="00EA3AD3" w:rsidRDefault="00EA3AD3" w:rsidP="00EA3AD3">
      <w:pPr>
        <w:pStyle w:val="Text"/>
      </w:pPr>
      <w:r>
        <w:t>Bill sebral papír z pultu a zastrčil ho zpátky za šerpu. „Žádnej policajt mě zatím sebrat nepřišel,“ řekl, „tak jim dám pár dní na rozmyšlenou, třeba se ještě rozhoupají.“</w:t>
      </w:r>
    </w:p>
    <w:p w:rsidR="00EA3AD3" w:rsidRDefault="00EA3AD3" w:rsidP="00EA3AD3">
      <w:pPr>
        <w:pStyle w:val="Text"/>
      </w:pPr>
      <w:r>
        <w:t>Večer pak Bill v hotelovém baru oznámil, jak si představuje kolonu do Deadwoodu. Prohlásil, že nebere víc než sedmdesát vozů, nemocné, žháře a děvky taky ne. Sedmdesát vozů znamená jistotu před Indiány, ale stačí kolo navíc a člověk si nemůže být jistý ani sám sebou. Pro neřády místo nemá, cesta potrvá čtrnáct dní a každý muž, žena či dítě musí mít střelnou zbraň a zaplatit padesát dolarů.</w:t>
      </w:r>
    </w:p>
    <w:p w:rsidR="00EA3AD3" w:rsidRDefault="00EA3AD3" w:rsidP="00EA3AD3">
      <w:pPr>
        <w:pStyle w:val="Text"/>
      </w:pPr>
      <w:r>
        <w:t>Nikoho ze shromážděných podmínky neodradily a nálevna hotelu Republikán mu zatleskala. Černé hory byly jedním z nejbohatších a nejdivočejších míst na světě a ožralý chlap přece nepřizná, že mu stačí hotelový bar, kde bývá divoko až až. Do Černých hor mířily výpravy z Kalifornie, protože zlatá horečka začínala opadat, a taky vystěhovalci z Ohia, Indiany, Illinois a Iowy, kde tři roky po sobě napadla úrodu černá mračna kobylek. Když konečně odtáhla, nezbyl na polích ani klásek. Bill to viděl na vlastní oči v Iowě, když se vracel ze St. Louis, kam po svatbě odvezl Agnes Lakeovou, aby na něj doma počkala, než se trochu sebere.</w:t>
      </w:r>
    </w:p>
    <w:p w:rsidR="00EA3AD3" w:rsidRDefault="00EA3AD3" w:rsidP="00EA3AD3">
      <w:pPr>
        <w:pStyle w:val="Text"/>
      </w:pPr>
      <w:r>
        <w:t xml:space="preserve">Bill se už dlouho pořádně nevymočil, a třebaže přímo by to Agnes nikdy neřekl, </w:t>
      </w:r>
      <w:r w:rsidR="00B63C0D">
        <w:t>C</w:t>
      </w:r>
      <w:r>
        <w:t>harley si vůbec nedovedl představit, že by jí něco takového mohl byť i jen naznačit. Měli se s Agnes v úctě a vážnosti, jež k podobným důvěrnostem nevybízela.</w:t>
      </w:r>
    </w:p>
    <w:p w:rsidR="00EA3AD3" w:rsidRDefault="00EA3AD3" w:rsidP="00EA3AD3">
      <w:pPr>
        <w:pStyle w:val="Text"/>
      </w:pPr>
      <w:r>
        <w:t>Charley s Malcolmem a mezky počkali čtyři dny, dokud se Bill neujistil, že už je sebrat nepřijdou, a nestanovil odjezd na sedmadvacátého června za svítá</w:t>
      </w:r>
      <w:r w:rsidR="002C7628">
        <w:t>ní</w:t>
      </w:r>
      <w:r>
        <w:t>.</w:t>
      </w:r>
    </w:p>
    <w:p w:rsidR="00EA3AD3" w:rsidRDefault="00EA3AD3" w:rsidP="00EA3AD3">
      <w:pPr>
        <w:pStyle w:val="Text"/>
      </w:pPr>
      <w:bookmarkStart w:id="6" w:name="NewPage12"/>
      <w:bookmarkEnd w:id="6"/>
      <w:r>
        <w:t>V devět bylo jasné, že se žádný z hochů z baru hotelu Republikán neukáže, zato se dostavil jeden žid, který si chtěl v Deadwoodu otevřít železářství, a dva hauzírníci. Přijeli se dvěma vozy, takže kolona teď čítala celkem čtyři. Bill vybral po padesátce a vyrazili k východu. Charley seděl na kozlíku, Bill jel na svém pěkném starém valachu jménem Unikát a popíjel.</w:t>
      </w:r>
    </w:p>
    <w:p w:rsidR="00EA3AD3" w:rsidRDefault="00EA3AD3" w:rsidP="00EA3AD3">
      <w:pPr>
        <w:pStyle w:val="Text"/>
      </w:pPr>
      <w:r>
        <w:t>Kluk si vzal jednoho z mezků.</w:t>
      </w:r>
    </w:p>
    <w:p w:rsidR="00EA3AD3" w:rsidRDefault="00EA3AD3" w:rsidP="00EA3AD3">
      <w:pPr>
        <w:pStyle w:val="Text"/>
      </w:pPr>
      <w:r>
        <w:t>Každý druhý by si cestu rozmyslel, jenomže Bill si vzal do hlavy, že ho v Černých horách něco čeká. Charley z něj však nedokázal vypáčit nic přesnějšího a měl pocit, že Bill v tom sám nemá jasno.</w:t>
      </w:r>
    </w:p>
    <w:p w:rsidR="00EA3AD3" w:rsidRDefault="00EA3AD3" w:rsidP="00EA3AD3">
      <w:pPr>
        <w:pStyle w:val="Text"/>
      </w:pPr>
      <w:r>
        <w:t>Po pěti dnech dorazili do Fort Laramie, kde se setkali s kolonou osmadvaceti škunerů prérie, většinou s nákladem kurev čínského i amerického původu. Špinavější flundry Charley v životě neviděl. Američanky měly přezdívky jako třeba Cumploch Ema, Ceckylka, Kostrčka a Kundibára, Číňanky měly droboučké nožičky, neušly víc než pár kroků a držely se svého hampejzníka.</w:t>
      </w:r>
    </w:p>
    <w:p w:rsidR="00EA3AD3" w:rsidRDefault="00EA3AD3" w:rsidP="00EA3AD3">
      <w:pPr>
        <w:pStyle w:val="Text"/>
      </w:pPr>
      <w:r>
        <w:t>Bill dal obě kolony dohromady. Moc šťastný sice nebyl, ale Indiáni se nedali oddiskutovat. Jakmile holky zjistily, s kým mají tu čest, ve dne v noci za ním lezly, ale Bill jim nevěnoval jediný pohled a nakonec si zašel do vozu promluvit s pasákem. Jmenoval se Al Swearingen a potřeboval ve svém podniku v Deadwoodu posílit personál. Od té chvíle přestaly štětky otravovat.</w:t>
      </w:r>
    </w:p>
    <w:p w:rsidR="00EA3AD3" w:rsidRDefault="00EA3AD3" w:rsidP="00EA3AD3">
      <w:pPr>
        <w:pStyle w:val="Text"/>
      </w:pPr>
      <w:r>
        <w:t>Kluk šel do vozu s Billem, za pasem svůj starý Smith &amp; Wesson, a když se vrátil, bylo jasné, že objevil nový smysl života. Charley na tom neviděl nic špatného a nijak mu tedy nebránil, aby si tam po západu slunce neskočil znovu. Druhou noc šel zas a další jakbysmet. Billova koně zastřelil, když se třetího večera vracel.</w:t>
      </w:r>
    </w:p>
    <w:p w:rsidR="00EA3AD3" w:rsidRDefault="00EA3AD3" w:rsidP="00EA3AD3">
      <w:pPr>
        <w:pStyle w:val="Text"/>
      </w:pPr>
      <w:r>
        <w:t>Zarazili časně odpoledne. Černé hory už byly na dohled a dokonce i za denního světla připomínaly nejčernější noční můru. Charleyho napadlo, že jakmile se v nich jednou člověk ocitne, nespatří už nikdy boží světlo, ale pak to pustil z hlavy.</w:t>
      </w:r>
    </w:p>
    <w:p w:rsidR="00EA3AD3" w:rsidRDefault="00EA3AD3" w:rsidP="00EA3AD3">
      <w:pPr>
        <w:pStyle w:val="Text"/>
      </w:pPr>
      <w:r>
        <w:t xml:space="preserve">Kluk uvázal a nakrmil mezky, umyl si obličej a vydal se do vozu k holkám. Za chvíli se objevil s lahví a třemi skleničkami hampejzník, u kterého si Bill na kurvy stěžoval, a navrhl uspořádat oslavu, že Černé hory našli. Al Swearingen měl plnovous a mdlé </w:t>
      </w:r>
      <w:bookmarkStart w:id="7" w:name="NewPage13"/>
      <w:bookmarkEnd w:id="7"/>
      <w:r>
        <w:t>oči a patřil k lidem, kteří mají život nalajnovaný alespoň deset dní dopředu. Bill si skleničku vzal, ale Charley odmítl, protože zevnitř se na ní hemžily otisky pasákových prstů.</w:t>
      </w:r>
    </w:p>
    <w:p w:rsidR="00EA3AD3" w:rsidRDefault="00EA3AD3" w:rsidP="00EA3AD3">
      <w:pPr>
        <w:pStyle w:val="Text"/>
      </w:pPr>
      <w:r>
        <w:t>Bill vypil do půlky, co mu hampejzník nalil, a čekal, co to udělá. Swearingen prohásil: „Tohle je památnej den, pardi,“ a kopl skleničku do sebe. Bill na něj tázavě pohlédl a pasák řekl: „Já jako že jsme to našli.“</w:t>
      </w:r>
    </w:p>
    <w:p w:rsidR="00EA3AD3" w:rsidRDefault="00EA3AD3" w:rsidP="00EA3AD3">
      <w:pPr>
        <w:pStyle w:val="Text"/>
      </w:pPr>
      <w:r>
        <w:t>Bill se zahleděl do sklínky, pak do ní sáhl, vylovil z whisky komára a rozemnul ho mezi prsty. „Snad ses nebál, že je přehlídnem?“ namítl Charley. Černé hory měly od severu k jihu dobrých sto mil.</w:t>
      </w:r>
    </w:p>
    <w:p w:rsidR="00EA3AD3" w:rsidRDefault="00EA3AD3" w:rsidP="00EA3AD3">
      <w:pPr>
        <w:pStyle w:val="Text"/>
      </w:pPr>
      <w:r>
        <w:t>„Kdepak,“ bránil se pasák, „něco takovýho by mě ve snu nenapadlo.“ Bill na něj znovu upřel klidný ledový pohled, a chlap se sebral a odešel. Dotěrů se Bill pokud možno jinak nezbavoval. Nikdy nikomu nevyhrožoval, jestliže to nemyslel opravdu smrtelně vážně.</w:t>
      </w:r>
    </w:p>
    <w:p w:rsidR="00EA3AD3" w:rsidRDefault="00EA3AD3" w:rsidP="00EA3AD3">
      <w:pPr>
        <w:pStyle w:val="Text"/>
      </w:pPr>
      <w:r>
        <w:t>Swearingen se vrátil ke svému vozu. Byl zbrusu nový a větší než ostatní. Kluk, který ho viděl i zevnitř, tvrdil, že to tam vypadá jako v nejpřepychovějším hotelu. Přitom v životě v hotelovém pokoji nebyl. Charley potom pasáka zahlédl, jak s klukem a dvěma štětkami lezou dozadu.</w:t>
      </w:r>
    </w:p>
    <w:p w:rsidR="00EA3AD3" w:rsidRDefault="00EA3AD3" w:rsidP="00EA3AD3">
      <w:pPr>
        <w:pStyle w:val="Text"/>
      </w:pPr>
      <w:r>
        <w:t>„Malcolm je už zase u kurev,“ podotkl. Bill se jen usmál a zavrtěl hlavou. Na takovou dálku neviděl.</w:t>
      </w:r>
    </w:p>
    <w:p w:rsidR="00EA3AD3" w:rsidRDefault="00EA3AD3" w:rsidP="00EA3AD3">
      <w:pPr>
        <w:pStyle w:val="Text"/>
      </w:pPr>
      <w:r>
        <w:t>„Bejt při chuti je známkou dobrýho zdraví,“ řekl.</w:t>
      </w:r>
    </w:p>
    <w:p w:rsidR="00EA3AD3" w:rsidRDefault="00EA3AD3" w:rsidP="00EA3AD3">
      <w:pPr>
        <w:pStyle w:val="Text"/>
      </w:pPr>
      <w:r>
        <w:t>„Je ještě mladej,“ namítl Charley.</w:t>
      </w:r>
    </w:p>
    <w:p w:rsidR="00EA3AD3" w:rsidRDefault="00EA3AD3" w:rsidP="00EA3AD3">
      <w:pPr>
        <w:pStyle w:val="Text"/>
      </w:pPr>
      <w:r>
        <w:t>„Proto je taky zdravej,“ opáčil Bill. Jemu bylo devětatřicet. Jedna z kurev začala vřískat a soukat se z vozu ven, ale kdosi ji zezadu popadl a zatáhl zpátky. „Kolik dní nám zbejvá k horám, jeden?“ zeptal se Bill.</w:t>
      </w:r>
    </w:p>
    <w:p w:rsidR="00EA3AD3" w:rsidRDefault="00EA3AD3" w:rsidP="00EA3AD3">
      <w:pPr>
        <w:pStyle w:val="Text"/>
      </w:pPr>
      <w:r>
        <w:t>„To víc,“ odpověděl Charley. Měli je na dohled už od samého rána, ale byly úplně jiné než Skalnaté hory, které jako by vyrůstaly před očima. Černé hory se jenom černaly, dokud člověk nestál přímo pod nimi.</w:t>
      </w:r>
    </w:p>
    <w:p w:rsidR="00EA3AD3" w:rsidRDefault="00EA3AD3" w:rsidP="00EA3AD3">
      <w:pPr>
        <w:pStyle w:val="Text"/>
      </w:pPr>
      <w:r>
        <w:t>„Jaký jsou?“ chtěl vědět Bill.</w:t>
      </w:r>
    </w:p>
    <w:p w:rsidR="00EA3AD3" w:rsidRDefault="00EA3AD3" w:rsidP="00EA3AD3">
      <w:pPr>
        <w:pStyle w:val="Text"/>
      </w:pPr>
      <w:r>
        <w:t>„Do prdele, copaks v životě neviděl Černý hory?“ Bill umíněně zavrtěl hlavou. „Přece černý,“ řekl Charley.</w:t>
      </w:r>
    </w:p>
    <w:p w:rsidR="00EA3AD3" w:rsidRDefault="00EA3AD3" w:rsidP="002C7628">
      <w:pPr>
        <w:pStyle w:val="Text"/>
      </w:pPr>
      <w:r>
        <w:t xml:space="preserve">Do vozu postupně vklouzlo ještě několik dalších holek. Vůz se </w:t>
      </w:r>
      <w:bookmarkStart w:id="8" w:name="NewPage14"/>
      <w:bookmarkEnd w:id="8"/>
      <w:r>
        <w:t>pohupoval a otřásal a pak uvnitř začal někdo prozpěvovat slabým kňouravým hláskem, který ve výškách skrčeně zadrhával.</w:t>
      </w:r>
    </w:p>
    <w:p w:rsidR="00EA3AD3" w:rsidRDefault="00EA3AD3" w:rsidP="00EA3AD3">
      <w:pPr>
        <w:pStyle w:val="Text"/>
      </w:pPr>
      <w:r>
        <w:t>„Nemohl bys jim říct, že za takový krákání jsem jedný zpěvandě ustřelil zobák?“ ozval se Bill.</w:t>
      </w:r>
    </w:p>
    <w:p w:rsidR="00EA3AD3" w:rsidRDefault="00EA3AD3" w:rsidP="00EA3AD3">
      <w:pPr>
        <w:pStyle w:val="Text"/>
      </w:pPr>
      <w:r>
        <w:t>Charley se zamyslel. „To nejde,“ prohlásil. „Přece nebudu rozhlašovat, že zabíjíš baby.“ Sotva to dořekl, písnička o krásném snění zmlkla, jako když utne. „Třeba to kluk udělal za tebe,“ dodal.</w:t>
      </w:r>
    </w:p>
    <w:p w:rsidR="00EA3AD3" w:rsidRDefault="00EA3AD3" w:rsidP="00EA3AD3">
      <w:pPr>
        <w:pStyle w:val="Text"/>
      </w:pPr>
      <w:r>
        <w:t>„Vidíš, není s náma ani deset dní a už z něj máme operního kritika,“ poznamenal Bill.</w:t>
      </w:r>
    </w:p>
    <w:p w:rsidR="00EA3AD3" w:rsidRDefault="00EA3AD3" w:rsidP="00EA3AD3">
      <w:pPr>
        <w:pStyle w:val="Text"/>
      </w:pPr>
      <w:r>
        <w:t>„Nebo jí zacpal hubu kokotem.“</w:t>
      </w:r>
    </w:p>
    <w:p w:rsidR="00EA3AD3" w:rsidRDefault="00EA3AD3" w:rsidP="00EA3AD3">
      <w:pPr>
        <w:pStyle w:val="Text"/>
      </w:pPr>
      <w:r>
        <w:t>Bill pokrčil rameny. „No tak máme operního kritika kokota,“ řekl a vstal. V ruce dosud držel pasákovu sklínku. „Vidíš toho čokla?“ zeptal se. Pes patřil taky pasákovi. Měl vzteklou povahu, krátkou srst a hlavu jako kráva a nikdy se člověku nepodíval zpříma do očí. Právě se potuloval asi o třicet kroků dál mezi tažnými koňmi a plašil je.</w:t>
      </w:r>
    </w:p>
    <w:p w:rsidR="00EA3AD3" w:rsidRDefault="00EA3AD3" w:rsidP="00EA3AD3">
      <w:pPr>
        <w:pStyle w:val="Text"/>
      </w:pPr>
      <w:r>
        <w:t>„Já jo,“ řekl Charley. Překvapilo ho, že Bill taky. Na třicet kroků Bill s očima moc nepochodil.</w:t>
      </w:r>
    </w:p>
    <w:p w:rsidR="00EA3AD3" w:rsidRDefault="00EA3AD3" w:rsidP="00EA3AD3">
      <w:pPr>
        <w:pStyle w:val="Text"/>
      </w:pPr>
      <w:r>
        <w:t>„O co?“ zeptal se Bill.</w:t>
      </w:r>
    </w:p>
    <w:p w:rsidR="00EA3AD3" w:rsidRDefault="00EA3AD3" w:rsidP="00EA3AD3">
      <w:pPr>
        <w:pStyle w:val="Text"/>
      </w:pPr>
      <w:r>
        <w:t>Vsadili se o pět dolarů. Bill se k zvířeti otočil zády, napřáhl ruku, pak udělal prudkou otočku, sklenička opsala oblouk jako proud moče, zatřpytila se odrazem světla a zasáhla bestii rovnou mezi oči. Pes zavyl. „Čumí, jako kdyby zmerčil hada,“ řekl Bill.</w:t>
      </w:r>
    </w:p>
    <w:p w:rsidR="00EA3AD3" w:rsidRDefault="00EA3AD3" w:rsidP="00EA3AD3">
      <w:pPr>
        <w:pStyle w:val="Text"/>
      </w:pPr>
      <w:r>
        <w:t>Charley v životě nepoznal chlapa, který by uměl tak házet. Měl přímo zázračnou trefu. Bill vylezl do vozu a přinesl láhev. Zuby vytáhl zátku a výmluvně ji vyplivl na zem. Bylo jasné, že láhev příliš velká budoucnost nečeká. Pak si lokl, nabídl Charleymu, ten sevřel dlaní hrdlo a napil se taky. Holky už zase ječely.</w:t>
      </w:r>
    </w:p>
    <w:p w:rsidR="00EA3AD3" w:rsidRDefault="00EA3AD3" w:rsidP="00EA3AD3">
      <w:pPr>
        <w:pStyle w:val="Text"/>
      </w:pPr>
      <w:r>
        <w:t>Když se párkrát vystřídali, Bill se zvedl, že si odskočí. Obešel zápřažní koně a vydal se k nízkému návrší, kde pár stromů a husté býlí zaručovalo trochu soukromí.</w:t>
      </w:r>
    </w:p>
    <w:p w:rsidR="00EA3AD3" w:rsidRDefault="00EA3AD3" w:rsidP="00EA3AD3">
      <w:pPr>
        <w:pStyle w:val="Text"/>
      </w:pPr>
      <w:r>
        <w:t>Ať už Bill chytl cokoli, byl na tom teď hůř než v březnu. Když se ho tenkrát ráno v hotelovém baru Charley ptal po zdraví, Bill řekl, že když musí jít na malou, má vždycky pocit, jako kdyby si moč vymílala nové řečiště. Od té doby se Charley už nevyptával, protože nechtěl být dotěrný, ale poznal, jak strašně má Bill nahnáno, že nakazil i Agnes, a o to víc ji proto miluje.</w:t>
      </w:r>
    </w:p>
    <w:p w:rsidR="00EA3AD3" w:rsidRDefault="00EA3AD3" w:rsidP="00EA3AD3">
      <w:pPr>
        <w:pStyle w:val="Text"/>
      </w:pPr>
      <w:bookmarkStart w:id="9" w:name="NewPage15"/>
      <w:bookmarkEnd w:id="9"/>
      <w:r>
        <w:t>Když byl v křoví asi půl hodiny, vylezl pasák předkem vozu ven. Zadní stranou se soukal napůl svlečený kluk, v patách hordu kurev a v pravičce svůj nerozlučný Smith &amp; Wesson. Kterási z holek se jednou rukou držela láhve s nějakou bezbarvou tekutinou, druhou chytala kluka za rukáv. „Přece o nic nejde,“ hučela do něj. „Vrať se, ještě přijdeš k ourazu.“</w:t>
      </w:r>
    </w:p>
    <w:p w:rsidR="00EA3AD3" w:rsidRDefault="00EA3AD3" w:rsidP="00EA3AD3">
      <w:pPr>
        <w:pStyle w:val="Text"/>
      </w:pPr>
      <w:r>
        <w:t xml:space="preserve">Kluk se jí vytrhl a zamířil ke kozlíku. Očividně se hodlal střílet. Charley okamžitě poznal, že to myslí vážně. Pasák seskočil na zem a zmizel ve vedlejším voze. Patřil jednomu z vašnostů, co s nimi jeli </w:t>
      </w:r>
      <w:proofErr w:type="gramStart"/>
      <w:r>
        <w:t>ze</w:t>
      </w:r>
      <w:proofErr w:type="gramEnd"/>
      <w:r>
        <w:t xml:space="preserve"> Cheyenne. Měl ve voze jehlovku – ukázal ji Billovi hned první večer, jakmile se utábořili – a Charley věděl, že jestli na ni pasák přijde, kluk se může rozloučit se životem.</w:t>
      </w:r>
    </w:p>
    <w:p w:rsidR="00EA3AD3" w:rsidRDefault="00EA3AD3" w:rsidP="00EA3AD3">
      <w:pPr>
        <w:pStyle w:val="Text"/>
      </w:pPr>
      <w:r>
        <w:t>Rozhodl se zakročit, než bude pozdě. „No tak, Malcolme,“ řekl, „ovládej se trochu.“ Kluk se otočil a bez rozmyšlení vystřelil. Unikát, který stál uvázaný u Charleyho vozu, ani nehnul brvou. Když šlo do tuhého, choval se přesně jako jeho pán. Kulka ho zasáhla těsně nad lopatkou. Kluk si uvědomil, jak kardinálního omylu se dopustil, a přímo zcepeněl hrůzou. Starý valach chvilku strnule stál, potom se ohlédl, jako kdyby chtěl zjistit, proč je náhle všechno jinak, pak mu podklesla kolena, zadek se mu roztřásl, a už se neohlížel, protože pochopil.</w:t>
      </w:r>
    </w:p>
    <w:p w:rsidR="00EA3AD3" w:rsidRDefault="00EA3AD3" w:rsidP="00EA3AD3">
      <w:pPr>
        <w:pStyle w:val="Text"/>
      </w:pPr>
      <w:r>
        <w:t>Za pár vteřin bylo po něm. Než k němu kluk stačil doběhnout, docválal na věčnost. Kluk zapomněl na pasáka i na to, že v ruce pořád drží bouchačku s prasklou pažbou. „Já trefil koně pana Hickoka,“ zašeptal.</w:t>
      </w:r>
    </w:p>
    <w:p w:rsidR="00EA3AD3" w:rsidRDefault="00EA3AD3" w:rsidP="00EA3AD3">
      <w:pPr>
        <w:pStyle w:val="Text"/>
      </w:pPr>
      <w:r>
        <w:t>„Sakra, stačil chlup a trefils mu parťáka,“ řekl Charley, přestože výstřel šel o hodný kus mimo.</w:t>
      </w:r>
    </w:p>
    <w:p w:rsidR="00EA3AD3" w:rsidRDefault="00EA3AD3" w:rsidP="00EA3AD3">
      <w:pPr>
        <w:pStyle w:val="Text"/>
      </w:pPr>
      <w:r>
        <w:t>„Za to mě může zabít,“ řekl kluk.</w:t>
      </w:r>
    </w:p>
    <w:p w:rsidR="00EA3AD3" w:rsidRDefault="00EA3AD3" w:rsidP="00EA3AD3">
      <w:pPr>
        <w:pStyle w:val="Text"/>
      </w:pPr>
      <w:r>
        <w:t>„No, ptát se tě nebude,“ prohlásil Charley. Všiml si, že kluk má co dělat, aby nedal svým emocím volný průchod.</w:t>
      </w:r>
    </w:p>
    <w:p w:rsidR="00EA3AD3" w:rsidRDefault="00EA3AD3" w:rsidP="00EA3AD3">
      <w:pPr>
        <w:pStyle w:val="Text"/>
      </w:pPr>
      <w:r>
        <w:t>„Vypadnu,“ rozhodl se kluk. „Řeknu mu, co jsem udělal, dám mu svýho mezka a půjdu.“</w:t>
      </w:r>
    </w:p>
    <w:p w:rsidR="00EA3AD3" w:rsidRDefault="00EA3AD3" w:rsidP="00EA3AD3">
      <w:pPr>
        <w:pStyle w:val="Text"/>
      </w:pPr>
      <w:r>
        <w:t>Charley skočil pro načatou láhev, kterou Bill nechal u vozu, lokl si a nabídl mu taky. „Indiáni z tebe stáhnou kůži zaživa a nechaj tě sušit u kůlu s kokotem v hubě,“ řekl. Jak se ukázalo, jako odstrašující příklad to nebylo zrovna nejvhodnější.</w:t>
      </w:r>
    </w:p>
    <w:p w:rsidR="00EA3AD3" w:rsidRDefault="00EA3AD3" w:rsidP="00EA3AD3">
      <w:pPr>
        <w:pStyle w:val="Text"/>
      </w:pPr>
      <w:r>
        <w:t xml:space="preserve">Když se kluk v pasákově voze obíral měkkými partiemi několika </w:t>
      </w:r>
      <w:bookmarkStart w:id="10" w:name="NewPage16"/>
      <w:bookmarkEnd w:id="10"/>
      <w:r>
        <w:t>holek najednou, zjistil, že si ho někdo bere do úst. Nebylo to poprvé, děvky se takhle bavily velice rády, jenomže whisky ho připravila o ostražitost, a protože měl plné ruce bradavek, nohou a rukou – svěřil se, že holkám hrozně rád líbá ruce, načež Charley opáčil, že na intimní podrobnosti není zvědavý –, nevšiml si, kdo obírá jeho.</w:t>
      </w:r>
    </w:p>
    <w:p w:rsidR="00EA3AD3" w:rsidRDefault="00EA3AD3" w:rsidP="00EA3AD3">
      <w:pPr>
        <w:pStyle w:val="Text"/>
      </w:pPr>
      <w:r>
        <w:t>„Všechny se pořád chechtaly,“ vykládal, „a já byl nadrženej jako pára v lokomotivě, jenomže když jsem dojel, koukám, že místo dámy mi ojnici mazal pan Swearingen.“</w:t>
      </w:r>
    </w:p>
    <w:p w:rsidR="00EA3AD3" w:rsidRDefault="00EA3AD3" w:rsidP="00EA3AD3">
      <w:pPr>
        <w:pStyle w:val="Text"/>
      </w:pPr>
      <w:r>
        <w:t>Teď byl Charley dvojnásob rád, že se z pasákovy sklínky nenapil. Čekali, až se Bill vrátí, a kluk vyprávěl. Byl bosý, jen v jégrovkách, a v ruce pořád třímal revolver. Swearingen z kočebrákova vozu ani nevystrčil hlavu. Charleymu se nelíbilo, že je tam sám jen s jehlovkou springfieldkou, a tak šel a kopl do postranice.</w:t>
      </w:r>
    </w:p>
    <w:p w:rsidR="00EA3AD3" w:rsidRDefault="00EA3AD3" w:rsidP="00EA3AD3">
      <w:pPr>
        <w:pStyle w:val="Text"/>
      </w:pPr>
      <w:r>
        <w:t>„Vylezou, pane Swearingen,“ řekl, „nebo ten vůz podpálím.“ Kolem se shromáždily všechny bílé kurvy a dokonce i několik Číňanek a čekaly, co bude. Charley v životě neviděl tak neuvěřitelnou sbírku ksichtů. Z vozu byl slyšet šramot, ale pasák nevylézal. Uplynula minuta.</w:t>
      </w:r>
    </w:p>
    <w:p w:rsidR="00EA3AD3" w:rsidRDefault="00EA3AD3" w:rsidP="00EA3AD3">
      <w:pPr>
        <w:pStyle w:val="Text"/>
      </w:pPr>
      <w:r>
        <w:t>„Vzal jste mu revolver?“ ozval se nakonec.</w:t>
      </w:r>
    </w:p>
    <w:p w:rsidR="00EA3AD3" w:rsidRDefault="00EA3AD3" w:rsidP="00EA3AD3">
      <w:pPr>
        <w:pStyle w:val="Text"/>
      </w:pPr>
      <w:r>
        <w:t>„Vzal jsem petrolej.“</w:t>
      </w:r>
    </w:p>
    <w:p w:rsidR="00EA3AD3" w:rsidRDefault="00EA3AD3" w:rsidP="00EA3AD3">
      <w:pPr>
        <w:pStyle w:val="Text"/>
      </w:pPr>
      <w:r>
        <w:t>Uběhla další minuta. „Ten vůz není můj,“ řekl pasák.</w:t>
      </w:r>
    </w:p>
    <w:p w:rsidR="00EA3AD3" w:rsidRDefault="00EA3AD3" w:rsidP="00EA3AD3">
      <w:pPr>
        <w:pStyle w:val="Text"/>
      </w:pPr>
      <w:r>
        <w:t>„Můj taky ne,“ opáčil Charley. „Máš ještě minutu.“ Pasák se vysoukal z vozu, nervózně cenil zažloutlé zuby a rukou si uhlazoval vlasy. Vousy měl ještě mokré. Jedna štětka se rozchechtala, ale Swearingen po ní střelil pohledem a holka zmlkla, jako když utne.</w:t>
      </w:r>
    </w:p>
    <w:p w:rsidR="00EA3AD3" w:rsidRDefault="00EA3AD3" w:rsidP="00EA3AD3">
      <w:pPr>
        <w:pStyle w:val="Text"/>
      </w:pPr>
      <w:r>
        <w:t>„Kde je?“ staral se.</w:t>
      </w:r>
    </w:p>
    <w:p w:rsidR="00EA3AD3" w:rsidRDefault="00EA3AD3" w:rsidP="00EA3AD3">
      <w:pPr>
        <w:pStyle w:val="Text"/>
      </w:pPr>
      <w:r>
        <w:t>„Nech ho bejt,“ řekl Charley.</w:t>
      </w:r>
    </w:p>
    <w:p w:rsidR="00EA3AD3" w:rsidRDefault="00EA3AD3" w:rsidP="00EA3AD3">
      <w:pPr>
        <w:pStyle w:val="Text"/>
      </w:pPr>
      <w:r>
        <w:t>„Vyřiď mu, že se ještě srovnáme,“ prohlásil pasák. „Dluží mi za holky. Pověz mu, že Al Swearingen zásadně nedává zadarmo.“</w:t>
      </w:r>
    </w:p>
    <w:p w:rsidR="00EA3AD3" w:rsidRDefault="00EA3AD3" w:rsidP="00EA3AD3">
      <w:pPr>
        <w:pStyle w:val="Text"/>
      </w:pPr>
      <w:r>
        <w:t>Charley se otočil, rozhlédl se znovu po děvkách a vydal se zpátky za klukem. Seděl s nohama zkříženýma na zemi vedle mrtvého Unikáta. Kůň se ve tmě zdál větší. „Hele,“ řekl Charley, „nevidím jedinej důvod, proč by se to měla tvoje sestra domáknout.“</w:t>
      </w:r>
    </w:p>
    <w:p w:rsidR="00EA3AD3" w:rsidRDefault="00EA3AD3" w:rsidP="00EA3AD3">
      <w:pPr>
        <w:pStyle w:val="Text"/>
      </w:pPr>
      <w:bookmarkStart w:id="11" w:name="NewPage17"/>
      <w:bookmarkEnd w:id="11"/>
      <w:r>
        <w:t>„Já slyšel,“ ozval se kluk po chvilce, „že člověk pak už není na ženský.“</w:t>
      </w:r>
    </w:p>
    <w:p w:rsidR="00EA3AD3" w:rsidRDefault="00EA3AD3" w:rsidP="00EA3AD3">
      <w:pPr>
        <w:pStyle w:val="Text"/>
      </w:pPr>
      <w:r>
        <w:t>„Kdes přišel na takovou hovadinu?“ zeptal se Charley.</w:t>
      </w:r>
    </w:p>
    <w:p w:rsidR="00EA3AD3" w:rsidRDefault="00EA3AD3" w:rsidP="00EA3AD3">
      <w:pPr>
        <w:pStyle w:val="Text"/>
      </w:pPr>
      <w:r>
        <w:t>Kluk pokrčil rameny. „Jak prej se jednou vyspíš s chlapem, nemáš už na ženský chuť.“</w:t>
      </w:r>
    </w:p>
    <w:p w:rsidR="00EA3AD3" w:rsidRDefault="00EA3AD3" w:rsidP="00EA3AD3">
      <w:pPr>
        <w:pStyle w:val="Text"/>
      </w:pPr>
      <w:r>
        <w:t xml:space="preserve">„Dyť jsi s ním </w:t>
      </w:r>
      <w:r w:rsidRPr="002C7628">
        <w:rPr>
          <w:rStyle w:val="Kurziva"/>
        </w:rPr>
        <w:t>nespal</w:t>
      </w:r>
      <w:r>
        <w:t>,“ namítl Charley.</w:t>
      </w:r>
    </w:p>
    <w:p w:rsidR="00EA3AD3" w:rsidRDefault="00EA3AD3" w:rsidP="00EA3AD3">
      <w:pPr>
        <w:pStyle w:val="Text"/>
      </w:pPr>
      <w:r>
        <w:t>„Když tak probírám všechny holky, co tam byly, nemám chuť ani na jednu.“</w:t>
      </w:r>
    </w:p>
    <w:p w:rsidR="00EA3AD3" w:rsidRDefault="00EA3AD3" w:rsidP="00EA3AD3">
      <w:pPr>
        <w:pStyle w:val="Text"/>
      </w:pPr>
      <w:r>
        <w:t>„Do prdele, to přece není otázka sklonů, ale vkusu.“</w:t>
      </w:r>
    </w:p>
    <w:p w:rsidR="00EA3AD3" w:rsidRDefault="00EA3AD3" w:rsidP="002C7628">
      <w:pPr>
        <w:pStyle w:val="Text"/>
      </w:pPr>
      <w:r>
        <w:t>Kluk pohlédl na Unikáta, jako kdyby si teprve teď vzpomněl. „A ještě k tomu zastřelím panu Hickokovi koně. V životě se mi nestalo, že by se všechno tak najednou totálně podělalo.“</w:t>
      </w:r>
    </w:p>
    <w:p w:rsidR="00EA3AD3" w:rsidRDefault="00EA3AD3" w:rsidP="002C7628">
      <w:pPr>
        <w:pStyle w:val="Text"/>
      </w:pPr>
      <w:r>
        <w:t>Charley nad ním chvilku stál; cítil, že valach dosud nevychladl. „Mám mu to vysvětlit?“ zeptal se. Bill měl koně hezkou řádku let.</w:t>
      </w:r>
    </w:p>
    <w:p w:rsidR="00EA3AD3" w:rsidRDefault="00EA3AD3" w:rsidP="00EA3AD3">
      <w:pPr>
        <w:pStyle w:val="Text"/>
      </w:pPr>
      <w:r>
        <w:t>„Ne,“ řekl kluk, „musím mu to říct sám.“ Charley se otočil, že půjde pryč, protože měl pocit, že kluk tím myslí o samotě. „Problém je,“ pokračoval kluk, „že nemám ponětí, jak se to vlastně semlelo. V životě jsem neměl takovej pech.“</w:t>
      </w:r>
    </w:p>
    <w:p w:rsidR="00EA3AD3" w:rsidRDefault="00EA3AD3" w:rsidP="00EA3AD3">
      <w:pPr>
        <w:pStyle w:val="Text"/>
      </w:pPr>
      <w:r>
        <w:t>„Tak si dávej na chlapa pozor, ať nemáš ještě větší.“</w:t>
      </w:r>
    </w:p>
    <w:p w:rsidR="00EA3AD3" w:rsidRDefault="00EA3AD3" w:rsidP="00EA3AD3">
      <w:pPr>
        <w:pStyle w:val="Text"/>
      </w:pPr>
      <w:r>
        <w:t>Kluk se zasmál. „Dyť to ani chlap není,“ řekl.</w:t>
      </w:r>
    </w:p>
    <w:p w:rsidR="00EA3AD3" w:rsidRDefault="00EA3AD3" w:rsidP="00EA3AD3">
      <w:pPr>
        <w:pStyle w:val="Text"/>
      </w:pPr>
      <w:r>
        <w:t>„Malcolme,“ prohlásil Charley, „máš se sakra co učit. Dej na mě. Takovej špatenka je schopnej věcí, že ti zůstane rozum stát.“</w:t>
      </w:r>
    </w:p>
    <w:p w:rsidR="00EA3AD3" w:rsidRDefault="00EA3AD3" w:rsidP="00EA3AD3">
      <w:pPr>
        <w:pStyle w:val="Text"/>
      </w:pPr>
      <w:r>
        <w:t>Ale kluk už mu nevěnoval o nic větší pozornost než Unikát, a tak se Charley vydal na kopeček, aby se rozhédl kolem, než padne úplná tma. Bill, který právě vylézal z křoví a zapínal si kalhoty, na něj upřel chladné, nehybné oči, v nichž číhala smrt. „To jsem já,“ řekl Charley. Za soumraku byl Bill slepý jako patrona.</w:t>
      </w:r>
    </w:p>
    <w:p w:rsidR="00EA3AD3" w:rsidRDefault="00EA3AD3" w:rsidP="00EA3AD3">
      <w:pPr>
        <w:pStyle w:val="Text"/>
      </w:pPr>
      <w:r>
        <w:t>„Zaslechl jsem výstřel,“ řekl Bill a vytřel si slzící oko. „Člověk už je nachystanej, jenže pak si někdo vystřelí, moč veme zpátečku a můžu začít nanovo …“</w:t>
      </w:r>
    </w:p>
    <w:p w:rsidR="00EA3AD3" w:rsidRDefault="00EA3AD3" w:rsidP="00EA3AD3">
      <w:pPr>
        <w:pStyle w:val="Text"/>
      </w:pPr>
      <w:r>
        <w:t>„Třeba budou mít v Deadwoodu nějakýho doktora,“ ozval se Charley. „Nebo v Belle Fourche. Tam přece musej mít léky.“ Bill se jen usmál. Cosi mu napovídalo, že v Černých horách ho čeká účtování, možná dokonce s Bohem, a tak nechápal, proč by se mezi ně měl plést nějaký bezvýznamný mastičkář.</w:t>
      </w:r>
    </w:p>
    <w:p w:rsidR="00EA3AD3" w:rsidRDefault="00EA3AD3" w:rsidP="00EA3AD3">
      <w:pPr>
        <w:pStyle w:val="Text"/>
      </w:pPr>
      <w:r>
        <w:t xml:space="preserve">Kromě toho u doktora byl už v Cheyenne a předtím taky. Celou </w:t>
      </w:r>
      <w:bookmarkStart w:id="12" w:name="NewPage18"/>
      <w:bookmarkEnd w:id="12"/>
      <w:r>
        <w:t>jednu sedlovou brašnu měl přecpanou všelijakými pilulkami a mazáním. „Když dojde na revolvery, hrozně nerad stojím v křoví jen s kokotem v ruce,“ řekl. Po chvíli dodal: „Všimnul sis, co se dneska všude motá lidí? Odskočíš si do křoví, abys měl trochu soukromí, a v tu ránu se někdo začne kvůli kurvě sápat po bouchačce a připomene ti, že nejsi na světě sám a musíš se dělit.“ Mezi mokasíny mu dopadl dlouhý tahavý plivanec.</w:t>
      </w:r>
    </w:p>
    <w:p w:rsidR="00EA3AD3" w:rsidRDefault="00EA3AD3" w:rsidP="00EA3AD3">
      <w:pPr>
        <w:pStyle w:val="Text"/>
      </w:pPr>
      <w:r>
        <w:t>„Tys byl vždycky vysazenej na klid,“ prohlásil Charley. „Celej život vlastně po ničem jiným netoužíš.“ Obvykle takové řeči nevedl, ale teď potřeboval Billa odvést od chmurných myšlenek.</w:t>
      </w:r>
    </w:p>
    <w:p w:rsidR="00EA3AD3" w:rsidRDefault="00EA3AD3" w:rsidP="00EA3AD3">
      <w:pPr>
        <w:pStyle w:val="Text"/>
      </w:pPr>
      <w:r>
        <w:t>Bill se natáhl, popadl Charleyho vzadu za krk, ten mu zase podrazil nohy, a už se váleli po zemi a kočkovali, dokud se Charley nezačal dusit. Potom mu Bill dovolil taky pár chvatů – Charley to moc dobře věděl –, takže když ho nakonec pustil, měli oba dost. Celí zpocení leželi bezvládně na zemi, lapali po dechu a Bill se pobaveně pochechtával.</w:t>
      </w:r>
    </w:p>
    <w:p w:rsidR="00EA3AD3" w:rsidRDefault="00EA3AD3" w:rsidP="00EA3AD3">
      <w:pPr>
        <w:pStyle w:val="Text"/>
      </w:pPr>
      <w:r>
        <w:t>„Víš,“ prohlásil po chvíli, „mně o randál ani tak nejde, spíš mi vadí, že ho čím dál víc dělaj samý sralbotkové.“</w:t>
      </w:r>
    </w:p>
    <w:p w:rsidR="00EA3AD3" w:rsidRDefault="00EA3AD3" w:rsidP="00EA3AD3">
      <w:pPr>
        <w:pStyle w:val="Text"/>
      </w:pPr>
      <w:r>
        <w:t>„To máš pravdu,“ přitakal Charley.</w:t>
      </w:r>
    </w:p>
    <w:p w:rsidR="00EA3AD3" w:rsidRDefault="00EA3AD3" w:rsidP="00EA3AD3">
      <w:pPr>
        <w:pStyle w:val="Text"/>
      </w:pPr>
      <w:r>
        <w:t>„Vyskakovat si dneska troufne každej hejhula,“ řekl Bill. „Poslyš, Bille,“ ozval se za nějakou dobu Charley, „kluk ti picnul Unikáta.“ Bill se ve tmě vztyčil, Charley zůstal sedět. Obočí ho pálilo, jak se srazili hlavami. Sáhl si na něj a nahmatal bouli velkou jako holubí vejce. „Nějak se u holek rozparádil, takže si vůbec nevšimnul, že ho ten hampejzník žužlá.“</w:t>
      </w:r>
    </w:p>
    <w:p w:rsidR="00EA3AD3" w:rsidRDefault="00EA3AD3" w:rsidP="00EA3AD3">
      <w:pPr>
        <w:pStyle w:val="Text"/>
      </w:pPr>
      <w:r>
        <w:t>„A proto mi musel odbouchnout koně?“</w:t>
      </w:r>
    </w:p>
    <w:p w:rsidR="00EA3AD3" w:rsidRDefault="00EA3AD3" w:rsidP="00EA3AD3">
      <w:pPr>
        <w:pStyle w:val="Text"/>
      </w:pPr>
      <w:r>
        <w:t>„Střílel po mně, protože si mě s pasákem splet, jenomže trefil Unikáta. Koupil to rovnou do srdce.“ Bill vzdychl, objal si kolena a přitáhl je pod bradu. Charley si vždycky všímal, co všechno lidi s nohama dovedou, protože sám byl na ně trop.</w:t>
      </w:r>
    </w:p>
    <w:p w:rsidR="00EA3AD3" w:rsidRDefault="00EA3AD3" w:rsidP="00EA3AD3">
      <w:pPr>
        <w:pStyle w:val="Text"/>
      </w:pPr>
      <w:r>
        <w:t>„Nebyl to jen tak ledajakej kůň,“ zasmušil se Bill. Charley se posadil a z nosu se mu spustila krev. Když se kočkovali, chtěl vrazit Billovi hlavou do břicha, ale ten to vytušil a sehnul se. „Vydržel mi pěkně dlouho.“</w:t>
      </w:r>
    </w:p>
    <w:p w:rsidR="00EA3AD3" w:rsidRDefault="00EA3AD3" w:rsidP="00EA3AD3">
      <w:pPr>
        <w:pStyle w:val="Text"/>
      </w:pPr>
      <w:r>
        <w:t xml:space="preserve">„Takovejch šest, sedm let,“ poznamenal Charley. „Máš ho aspoň od tý doby, co jsme byli v Kansasu. Pamatuješ na Abilene?“ Říkal si, že je načase Billovi připomenout smrt Mika Williamse. </w:t>
      </w:r>
      <w:bookmarkStart w:id="13" w:name="NewPage19"/>
      <w:bookmarkEnd w:id="13"/>
      <w:r>
        <w:t>Pokud se pamatoval, Mike byl jediný člověk, kterého Bill zabil omylem. Dělal policajta – v Abilene se tehdy zrovna konaly volby a vítězní kandidáti honem najali všechny své synovce k policii, protože Bill Abilene vyčistil, takže představovat zákon tam přestalo být nebezpečné –, jenomže náhoda tomu chtěla, že vylezl na ulici právě ve chvíli, kdy se na Billa chystal Phil Coe. Bill si Mika spletl s jedním z Coeových bratrů a prostřelil mu hlavu. Phila sejmul až pak.</w:t>
      </w:r>
    </w:p>
    <w:p w:rsidR="00EA3AD3" w:rsidRDefault="00EA3AD3" w:rsidP="00EA3AD3">
      <w:pPr>
        <w:pStyle w:val="Text"/>
      </w:pPr>
      <w:r>
        <w:t>Problém byl v tom, že místní plátek celou záležitost nechtěl nechat usnout a týden co týden Mika oplakával až za hrob, jako kdyby šlo o nejbližšího příbuzného. Šéfredaktor ho označil za „výkvět kansaského mužství“ a vyhlásil „křížové tažení za očistu Abilene a státu Kansas od Divokého Billa a lidí jeho druhu“. Charley si to pamatoval doslova, protože Bill mu pak ještě dlouho říkal „druhu“.</w:t>
      </w:r>
    </w:p>
    <w:p w:rsidR="00EA3AD3" w:rsidRDefault="00EA3AD3" w:rsidP="00EA3AD3">
      <w:pPr>
        <w:pStyle w:val="Text"/>
      </w:pPr>
      <w:r>
        <w:t>Z Kansasu ovšem Billa s Charleym nedostaly noviny, ale petice. Předal jim ji recepční hotelu i s třemi sty šestnácti podpisy, které žádaly, aby Bill opustil město. Ani zmínka o tom, co všechno pro Abilene udělal. Bill si v hale sedl, petici položil do klína, prohrábl si rukou vlasy a pustil se do čtení. Vždycky když skončil list, podal ho Charleymu a ten si ho přečetl taky. Podpisů bylo na šest stránek.</w:t>
      </w:r>
    </w:p>
    <w:p w:rsidR="00EA3AD3" w:rsidRDefault="00EA3AD3" w:rsidP="00EA3AD3">
      <w:pPr>
        <w:pStyle w:val="Text"/>
      </w:pPr>
      <w:r>
        <w:t>Takovou zákeřnost Charley v životě nezažil. Dali to podepsat i ženským. Bill jen krčil rameny a usmíval se, ale některá jména bolela. Domníval se, že ho mají v Kansasu rádi, ale když viděl podepsaných tolik přátel, pochopil, že se ho každý bojí.</w:t>
      </w:r>
    </w:p>
    <w:p w:rsidR="00EA3AD3" w:rsidRDefault="00EA3AD3" w:rsidP="00EA3AD3">
      <w:pPr>
        <w:pStyle w:val="Text"/>
      </w:pPr>
      <w:r>
        <w:t>Odešel z města, protože ranilo jeho city, a kdoví, jestli ho teď záležitost s koněm neranila taky. „Do srdce?“ zeptal se.</w:t>
      </w:r>
    </w:p>
    <w:p w:rsidR="00EA3AD3" w:rsidRDefault="00EA3AD3" w:rsidP="00EA3AD3">
      <w:pPr>
        <w:pStyle w:val="Text"/>
      </w:pPr>
      <w:r>
        <w:t>„Vůbec nic necejtil,“ řekl Charley. „A i kdyby, stejně neměl čas tomu uvěřit.“ Bill si pročísl prsty vlasy. Měl je plné listí a větviček, jak se s Charleym váleli po zemi. Potom vstal, oprášil si kalhoty a vydal se z kopečka k vozům. Charley chvilku počkal a pak šel za ním.</w:t>
      </w:r>
    </w:p>
    <w:p w:rsidR="00EA3AD3" w:rsidRDefault="00EA3AD3" w:rsidP="00EA3AD3">
      <w:pPr>
        <w:pStyle w:val="Text"/>
      </w:pPr>
      <w:r>
        <w:t>Al Swearingen mezitím poslal několik kurev na dříví a rozdělal zbytečně velký oheň. Číňani měli menší. Večer většinou nechávali svoje holky trochu projít, ale drželi je zkrátka, a jakmile se některá zatoulala moc daleko, hned na ni rozčileně křikli. Charleymu se ta jejich zvláštní hatmatilka hrozně líbila.</w:t>
      </w:r>
    </w:p>
    <w:p w:rsidR="00EA3AD3" w:rsidRDefault="00EA3AD3" w:rsidP="00EA3AD3">
      <w:pPr>
        <w:pStyle w:val="Text"/>
      </w:pPr>
      <w:bookmarkStart w:id="14" w:name="NewPage20"/>
      <w:bookmarkEnd w:id="14"/>
      <w:r>
        <w:t>Móresy měli taky zvláštní. Když je Charley poprvé viděl jíst, nedokázal se dva dny na jídlo ani podívat. Nebyl žádná fajnovka, zasedl už ke stolu s všelijakými lidmi a na západ od Bostonu jedl rukama každý, ale v životě neviděl nikoho – Indiány nevyjímaje – strkat si prsty do pusy až po klouby.</w:t>
      </w:r>
    </w:p>
    <w:p w:rsidR="00EA3AD3" w:rsidRDefault="00EA3AD3" w:rsidP="00EA3AD3">
      <w:pPr>
        <w:pStyle w:val="Text"/>
      </w:pPr>
      <w:r>
        <w:t>Na druhé straně, kdyby člověk vzal padesát Číňanů a nařídil jim, že se budou měsíc denně koupat, mohl si být jistý, že jako první půjde vždycky tenhle, po něm támhleten, a tak dál až do padesáti. Uměli si všechno zorganizovat a měli pořádek. Charley si říkal, že i to vlastně patří k móresům.</w:t>
      </w:r>
    </w:p>
    <w:p w:rsidR="00EA3AD3" w:rsidRDefault="00EA3AD3" w:rsidP="00EA3AD3">
      <w:pPr>
        <w:pStyle w:val="Text"/>
      </w:pPr>
      <w:r>
        <w:t>Proto taky stály vozy pořád ve stejném pořadí. Číňani dojeli každý večer až po Američanech a šli si po svém. Nejmladší holky patřily vrchnímu Číňanovi, ale popravdě řečeno jinak mezi nimi žádný velký rozdíl nebyl. Co se vzhledu týče, nebylo oč stát, a tu jedinou krásnou si vrchní Číňan držel pro sebe.</w:t>
      </w:r>
    </w:p>
    <w:p w:rsidR="00EA3AD3" w:rsidRDefault="00EA3AD3" w:rsidP="00EA3AD3">
      <w:pPr>
        <w:pStyle w:val="Text"/>
      </w:pPr>
      <w:r>
        <w:t>Jezdila s ním ve voze sama samotinká a ukázala se vždycky až večer, kdy ji pouštěl na procházku. Jen na pár minut a celou dobu se od ní nehnul na krok. Nikomu nedovolil se přiblížit, takže člověk ji sice mohl zahlédnout, jak leze do vozu nebo cupitá vedle Číňana polotmou, kam záře ohňů nedosáhla, tvář jako egyptská sfinga, ale nikdy nezjistil, jak skutečně vypadá. Charley se doslechl, že Al Swearingen ji chtěl koupit, ale Číňan si prý řekl moc.</w:t>
      </w:r>
    </w:p>
    <w:p w:rsidR="00EA3AD3" w:rsidRDefault="00EA3AD3" w:rsidP="00EA3AD3">
      <w:pPr>
        <w:pStyle w:val="Text"/>
      </w:pPr>
      <w:r>
        <w:t>Když se Charley vrátil mezi vozy, seděl Bill na Unikátovi. Mezitím někde vyštrachal plnou láhev. O dva metry dál kopal kluk Unikátovi hrob. Zjara denně pršelo, a přestože nelilo tak pekelně, jak to Charley zažil v Černých horách dřív, půda byla rozmoklá a těžká. Kluk metal bláto přes rameno rychlostí, která ho nutně musela do tří minut sklátit.</w:t>
      </w:r>
    </w:p>
    <w:p w:rsidR="00EA3AD3" w:rsidRDefault="00EA3AD3" w:rsidP="00EA3AD3">
      <w:pPr>
        <w:pStyle w:val="Text"/>
      </w:pPr>
      <w:r>
        <w:t>„Posaď se a sleduj,“ řekl Bill a poplácal Unikáta po břiše.</w:t>
      </w:r>
    </w:p>
    <w:p w:rsidR="00EA3AD3" w:rsidRDefault="00EA3AD3" w:rsidP="00EA3AD3">
      <w:pPr>
        <w:pStyle w:val="Text"/>
      </w:pPr>
      <w:r>
        <w:t>Dokonce i ve tmě Charley poznal, že kůň se už začíná nadýmat. Sedl si radši na zem a opřel se o loket, aby ulevil nohám. Nevěděl, čím to je, ale v posledních letech se mu bolest přestěhovala do kyčli. Uvelebil se a Bill mu podal láhev. Charley se napil a houkl na kluka, jestli nechce taky. Kluk už vykutal východozápadním směrem třímetrový příkop a právě zahnul k jihu.</w:t>
      </w:r>
    </w:p>
    <w:p w:rsidR="00EA3AD3" w:rsidRDefault="00EA3AD3" w:rsidP="00EA3AD3">
      <w:pPr>
        <w:pStyle w:val="Text"/>
      </w:pPr>
      <w:r>
        <w:t xml:space="preserve">Položil lopatu a vzal si láhev. Třikrát po sobě si přihnul tak </w:t>
      </w:r>
      <w:bookmarkStart w:id="15" w:name="NewPage21"/>
      <w:bookmarkEnd w:id="15"/>
      <w:r>
        <w:t>rychle, jak to jen zemská přitažlivost dovolovala, pak láhev vrátil. Tohle tempo taky nemohl dlouho vydržet. „Zakládáš zahrádku, Malcolme?“ zeptal se dobromyslně Charley.</w:t>
      </w:r>
    </w:p>
    <w:p w:rsidR="00EA3AD3" w:rsidRDefault="00EA3AD3" w:rsidP="00EA3AD3">
      <w:pPr>
        <w:pStyle w:val="Text"/>
      </w:pPr>
      <w:r>
        <w:t>Kluk neodpověděl, sebral lopatu a začal zase šavlovat bláto. Bill vzal láhev Charleymu z rukou a napil se. „Tos v životě neviděl, jak se zakopává kůň?“ zeptal se.</w:t>
      </w:r>
    </w:p>
    <w:p w:rsidR="00EA3AD3" w:rsidRDefault="00EA3AD3" w:rsidP="00EA3AD3">
      <w:pPr>
        <w:pStyle w:val="Text"/>
      </w:pPr>
      <w:r>
        <w:t>Kluk se proházel tři metry na jih a zabočil k západu. Těžce supěl a občas bylo slyšet, že nemůže popadnout dech. Rodinná podoba se nezapřela. Jeho sestra doma v Coloradu taky někdy řezala dříví, až jí z dlaní crčela krev, protože Charley se sebral a jel na flám někam do hor.</w:t>
      </w:r>
    </w:p>
    <w:p w:rsidR="00EA3AD3" w:rsidRDefault="00EA3AD3" w:rsidP="00EA3AD3">
      <w:pPr>
        <w:pStyle w:val="Text"/>
      </w:pPr>
      <w:r>
        <w:t>Charley s Billem nějakou chvíli tiše seděli a dívali se. Kluk urazil tři metry na západ, a když se octl na úrovni místa, kde kopl poprvé, začal se prohazovat k severu zpátky ke startovní čáře.</w:t>
      </w:r>
    </w:p>
    <w:p w:rsidR="00EA3AD3" w:rsidRDefault="00EA3AD3" w:rsidP="00EA3AD3">
      <w:pPr>
        <w:pStyle w:val="Text"/>
      </w:pPr>
      <w:r>
        <w:t>„Makáš jak misionář,“ řekl Charley.</w:t>
      </w:r>
    </w:p>
    <w:p w:rsidR="00EA3AD3" w:rsidRDefault="00EA3AD3" w:rsidP="00EA3AD3">
      <w:pPr>
        <w:pStyle w:val="Text"/>
      </w:pPr>
      <w:r>
        <w:t>Kluk přestal kopat a znovu se napil. Charley pochopil, že budou potřebovat další láhev. „Neodjedu, dokud ho nepohřbím, jak se sluší a patří,“ řekl kluk. „Zabil jsem ho bez příčiny a tohle je to nejmenší, co pro něj můžu udělat.“</w:t>
      </w:r>
    </w:p>
    <w:p w:rsidR="00EA3AD3" w:rsidRDefault="00EA3AD3" w:rsidP="00EA3AD3">
      <w:pPr>
        <w:pStyle w:val="Text"/>
      </w:pPr>
      <w:r>
        <w:t>Charley se skulil z loktu naznak, vzhlédl k nebi plnému hvězd a snažil se pustit kluka z hlavy, ale ať dělal, co chtěl, musel se smát.</w:t>
      </w:r>
    </w:p>
    <w:p w:rsidR="00EA3AD3" w:rsidRDefault="00EA3AD3" w:rsidP="00EA3AD3">
      <w:pPr>
        <w:pStyle w:val="Text"/>
      </w:pPr>
      <w:r>
        <w:t xml:space="preserve">Nakazil dokonce i Billa. Co ho Charley znal, Bill si našel důvod k úsměvu, i když bylo sebehůř, ale tak, jak se smál teď, ho </w:t>
      </w:r>
      <w:proofErr w:type="gramStart"/>
      <w:r>
        <w:t>mohlo slyšel</w:t>
      </w:r>
      <w:proofErr w:type="gramEnd"/>
      <w:r>
        <w:t xml:space="preserve"> maximálně pět lidí na světě. Řehtal se a kymácel tak prudce, že nakonec z koně spadl. Kluk celou dobu kopal, a pokud smích vůbec vnímal, pohánělo ho to k ještě zuřivějšímu tempu. Když se Bill sebral natolik, že byl zase schopen slova, prohlásil: „Tohle byla hračka. Představ si, jakou bude muset stloukat truhlu.“</w:t>
      </w:r>
    </w:p>
    <w:p w:rsidR="00EA3AD3" w:rsidRDefault="00EA3AD3" w:rsidP="00EA3AD3">
      <w:pPr>
        <w:pStyle w:val="Text"/>
      </w:pPr>
      <w:r>
        <w:t>Kluk však nepolevoval a lopatu odkládal, jen když si chtěl loknout. Opil se tak, že nakonec pouze přehazoval bláto z jedné strany výkopu na druhou. Bill s Charleym se zhulákali taky. Přestali povykovat a dívali se, dokud se kluk nepraštil lopatou do hlavy a nespadl do jámy, kterou chystal pro koně. Chvíli nehybně ležel na zádech, pak se otočil na břicho a napůl si klekl. Zdálo se, že už tak zůstane, ale potom padl na obličej a usnul.</w:t>
      </w:r>
    </w:p>
    <w:p w:rsidR="00EA3AD3" w:rsidRDefault="00EA3AD3" w:rsidP="00EA3AD3">
      <w:pPr>
        <w:pStyle w:val="Text"/>
      </w:pPr>
      <w:bookmarkStart w:id="16" w:name="NewPage22"/>
      <w:bookmarkEnd w:id="16"/>
      <w:r>
        <w:t>Ráno ho našli ve stejné poloze. Dosud spal. Bill ho vzal v podpaží, a než kluk otevřel oči, byl na nohou. Obě ruce měl rozedřené až na živé maso a jeden krvavý puchýř. Bylo vidět, že už toho moc nepodělá. Chvilku na Billovi visel a zoufale se snažil neupadnout. Udiveně se rozhlížel kolem sebe, jako kdyby v noci přicválala tlupa Indiánů, zastřelila Billovi koně a pak se porýpala v zemi.</w:t>
      </w:r>
    </w:p>
    <w:p w:rsidR="00EA3AD3" w:rsidRDefault="00EA3AD3" w:rsidP="00EA3AD3">
      <w:pPr>
        <w:pStyle w:val="Text"/>
      </w:pPr>
      <w:r>
        <w:t>„Musím to dokopat,“ prohlásil.</w:t>
      </w:r>
    </w:p>
    <w:p w:rsidR="00EA3AD3" w:rsidRDefault="00EA3AD3" w:rsidP="00EA3AD3">
      <w:pPr>
        <w:pStyle w:val="Text"/>
      </w:pPr>
      <w:r>
        <w:t>„Nech toho zatracenýho koně bejt,“ řekl Bill. Nasmál se už dost a dost večer. Z ostatních vozů se začal ozývat randál, jak kurvy kopanci probouzely jedna druhou. Někteří Číňani nechali ohně hořet celou noc, takže všude se linul puch čínské kuchyně a v okruhu dvou mil se nedalo nadechnout čerstvého vzduchu. Charley si vzpomněl, jak si strkají prsty do krku.</w:t>
      </w:r>
    </w:p>
    <w:p w:rsidR="00EA3AD3" w:rsidRDefault="00EA3AD3" w:rsidP="00EA3AD3">
      <w:pPr>
        <w:pStyle w:val="Text"/>
      </w:pPr>
      <w:r>
        <w:t>„Můžete si vzít mýho mezka,“ řekl kluk Billovi. „Není sice nic moc, ale …“ Měl ho uvázaného mezi ostatními a zvířata už netrpělivě frkala a chtěla vyrazit. Na druhém konci tábora nějaká kurva pokřikovala cosi na pasáka. Bill neměl rád vzruch, dokud si nevypil svůj ranní koktejl, a tak vlezl do vozu a nalil si. Usadil se, a zatímco se tábor chystal k odjezdu, popíjel a žvýkal sušené maso.</w:t>
      </w:r>
    </w:p>
    <w:p w:rsidR="00EA3AD3" w:rsidRDefault="00EA3AD3" w:rsidP="00EA3AD3">
      <w:pPr>
        <w:pStyle w:val="Text"/>
      </w:pPr>
      <w:r>
        <w:t>Po chvíli slezl zadem dolů, vyšel na kopeček a zmizel v křoví. Kluk zapřáhl a hodil Billovo sedlo na vůz, Charley se umyl, oholil a vyčistil si zuby. Na holení měl opravdové zrcátko. „Co myslíš, dá si pan Hickok říct?“ řekl kluk. „Byl bych moc rád, kdyby si toho mezka vzal.“</w:t>
      </w:r>
    </w:p>
    <w:p w:rsidR="00EA3AD3" w:rsidRDefault="00EA3AD3" w:rsidP="00EA3AD3">
      <w:pPr>
        <w:pStyle w:val="Text"/>
      </w:pPr>
      <w:r>
        <w:t>„Bill má dneska ráno akorát tak chuť přetřásat, na čem poharcuje,“ řekl Charley. Unikát už měl břicho nafouklé do dvojnásobné velikosti a kolem vstřelu se to černalo mouchami. Bill měl koně už opravdu moc dlouho.</w:t>
      </w:r>
    </w:p>
    <w:p w:rsidR="00EA3AD3" w:rsidRDefault="00EA3AD3" w:rsidP="00EA3AD3">
      <w:pPr>
        <w:pStyle w:val="Text"/>
      </w:pPr>
      <w:r>
        <w:t>Vynořil se ze křoví právě ve chvíli, kdy se nad Černými horami vyhouplo na nebe slunce. Vlasy měl učesané a svázané do ohonu. Sešel z návrší, ale u vozu nezastavil. Charleyho napadlo, že je třeba nevidí – nikdy nedával nic najevo, takže člověk nepoznal, kdy si není jistý –, ale Bill prošel kolem nich a zamířil rovnou k hampejzníkovu vozu. Al Swearingen seděl na polstrovaném kozlíku, cpal se vajíčky natvrdo a sledoval, jak se Bill blíží.</w:t>
      </w:r>
    </w:p>
    <w:p w:rsidR="00EA3AD3" w:rsidRDefault="00EA3AD3" w:rsidP="00EA3AD3">
      <w:pPr>
        <w:pStyle w:val="Text"/>
      </w:pPr>
      <w:bookmarkStart w:id="17" w:name="NewPage23"/>
      <w:bookmarkEnd w:id="17"/>
      <w:r>
        <w:t>„Krásnej den. Přímo perfektní počasí na vjezd do hor,“ zahlaholil. „Něco mi říká, že je to příznivý znamení.“</w:t>
      </w:r>
    </w:p>
    <w:p w:rsidR="00EA3AD3" w:rsidRDefault="00EA3AD3" w:rsidP="00EA3AD3">
      <w:pPr>
        <w:pStyle w:val="Text"/>
      </w:pPr>
      <w:r>
        <w:t>„Máš někoho, kdo to umí s koňma?“ zeptal se Bill.</w:t>
      </w:r>
    </w:p>
    <w:p w:rsidR="00EA3AD3" w:rsidRDefault="00EA3AD3" w:rsidP="00EA3AD3">
      <w:pPr>
        <w:pStyle w:val="Text"/>
      </w:pPr>
      <w:r>
        <w:t>Hampejzník se samolibě usmál. „Holky jsou vycvičený splnit každý přání,“ řekl. „Poslušný jako ovečky.“</w:t>
      </w:r>
    </w:p>
    <w:p w:rsidR="00EA3AD3" w:rsidRDefault="00EA3AD3" w:rsidP="00EA3AD3">
      <w:pPr>
        <w:pStyle w:val="Text"/>
      </w:pPr>
      <w:r>
        <w:t>„Tak zavolej nějakou, co umí kočírovat,“ nařídil mu Bill, „a zalez do vozu.“ Pasák ztuhl. „A už mi nechoď na oči,“ sykl Bill.</w:t>
      </w:r>
    </w:p>
    <w:p w:rsidR="00EA3AD3" w:rsidRDefault="00EA3AD3" w:rsidP="00EA3AD3">
      <w:pPr>
        <w:pStyle w:val="Text"/>
      </w:pPr>
      <w:r>
        <w:t>Swearingen si pohladil vousy a všichni, kdo byli na doslech, nechali práci stát a čekali, co přijde. „Svůj vůz si kočíruju sám,“ prohlásil.</w:t>
      </w:r>
    </w:p>
    <w:p w:rsidR="00EA3AD3" w:rsidRDefault="00EA3AD3" w:rsidP="00EA3AD3">
      <w:pPr>
        <w:pStyle w:val="Text"/>
      </w:pPr>
      <w:r>
        <w:t>„Takže varovný znamení ti nic neříká,“ procedil Bill.</w:t>
      </w:r>
    </w:p>
    <w:p w:rsidR="00EA3AD3" w:rsidRDefault="00EA3AD3" w:rsidP="00EA3AD3">
      <w:pPr>
        <w:pStyle w:val="Text"/>
      </w:pPr>
      <w:r>
        <w:t>Pasák na něj chvilku civěl, a když konečně pochopil, zavolal z vozu holku, které se přezdívalo Žužla. Pokud to Charley mohl posoudit, mezi ostatními jasně vedla. Nebylo jí víc než sedmnáct osmnáct let, takže byla stejně stará jako Malcolm, a kdyby měla přední zuby, mohla být i hezká. Na druhé straně by si zase nemohla říkat Žužla. Kdyby nebylo kdyby, nebyly by chyby.</w:t>
      </w:r>
    </w:p>
    <w:p w:rsidR="00EA3AD3" w:rsidRDefault="00EA3AD3" w:rsidP="00EA3AD3">
      <w:pPr>
        <w:pStyle w:val="Text"/>
      </w:pPr>
      <w:r>
        <w:t>Holka se posadila na kozlík vedle Swearingena a vzala si opratě. „Klukovi vyřiď, že se ještě srovnáme,“ řekl pasák a zalezl dozadu.</w:t>
      </w:r>
    </w:p>
    <w:p w:rsidR="00EA3AD3" w:rsidRDefault="00EA3AD3" w:rsidP="00EA3AD3">
      <w:pPr>
        <w:pStyle w:val="Text"/>
      </w:pPr>
      <w:r>
        <w:t>Bill poslal kluka napřed, prý na výzvědy, ale hlavně proto, aby se na něj nemusel koukat. S dvaatřiceti vozy nebylo proč se Indiánů bát. Posadil se na kozlík k Charleymu a řekl: „Měl jsem to skoncovat rovnou a mohl jsem chlapa pustit z hlavy.“</w:t>
      </w:r>
    </w:p>
    <w:p w:rsidR="00EA3AD3" w:rsidRDefault="00EA3AD3" w:rsidP="00EA3AD3">
      <w:pPr>
        <w:pStyle w:val="Text"/>
      </w:pPr>
      <w:r>
        <w:t>Jakmile Bill s někým skoncoval, dokázal ho jednou provždy vymazat z paměti. Kluk jel asi čtvrt míle napřed. V dálce se tyčily hory, vozy se řadily do kolony, kola skřípěla, mezci hýkali a frkali. Charley se ohlédl po Unikátovi. Ležel v hlíně vedle jámy, která mu měla sloužit za hrob. Vypadalo to, jako kdyby ho do ní Bůh Všemohoucí shodil z nebe, ale kůň se po dopadu odrazil a přistál o kus vedle.</w:t>
      </w:r>
    </w:p>
    <w:p w:rsidR="00EA3AD3" w:rsidRDefault="00EA3AD3" w:rsidP="00EA3AD3">
      <w:pPr>
        <w:pStyle w:val="Text"/>
      </w:pPr>
      <w:r>
        <w:t>Ať si to Indiáni přeberou.</w:t>
      </w:r>
    </w:p>
    <w:p w:rsidR="00EA3AD3" w:rsidRPr="002C7628" w:rsidRDefault="002C7628" w:rsidP="002C7628">
      <w:pPr>
        <w:pStyle w:val="DejovaPauza"/>
      </w:pPr>
      <w:r w:rsidRPr="002C7628">
        <w:t>~</w:t>
      </w:r>
    </w:p>
    <w:p w:rsidR="00EA3AD3" w:rsidRDefault="00EA3AD3" w:rsidP="00EA3AD3">
      <w:pPr>
        <w:pStyle w:val="Text"/>
      </w:pPr>
      <w:r>
        <w:t xml:space="preserve">Do Deadwoodu vjeli z jihu, z kopce. Z hor tu podle říčky Whitewood vybíhal dlouhý úzký úvoz. V místě, kde se rozšiřoval natolik, aby tam šlo zapíchnout tabuli, začínal Deadwood. Bylo poledne sedmnáctého července. Městečko bylo několik mil dlouhé </w:t>
      </w:r>
      <w:bookmarkStart w:id="18" w:name="NewPage24"/>
      <w:bookmarkEnd w:id="18"/>
      <w:r>
        <w:t>a pár metrů široké a z polovičky sestávalo jen ze stanů. Na jižním konci se do Whitewoodu vléval větší potok jménem Deadwood a jejich společný proud protékal celým městem. Ulice se topily v bahně a odpadcích.</w:t>
      </w:r>
    </w:p>
    <w:p w:rsidR="00EA3AD3" w:rsidRDefault="00EA3AD3" w:rsidP="00EA3AD3">
      <w:pPr>
        <w:pStyle w:val="Text"/>
      </w:pPr>
      <w:r>
        <w:t>Hory ohraničující město postrádaly jediný živý strom, ale všude se povalovala změť mrtvých, ohněm zčernalých kmenů.</w:t>
      </w:r>
    </w:p>
    <w:p w:rsidR="00EA3AD3" w:rsidRDefault="00EA3AD3" w:rsidP="00EA3AD3">
      <w:pPr>
        <w:pStyle w:val="Text"/>
      </w:pPr>
      <w:r>
        <w:t>„Nepřipomíná ti to něco?“ zeptal se Bill. Jak se tyčil na kozlíku s opratěmi v rukou a kýval lidem na pozdrav, byl na něj hezký pohled. Neujeli ani sto metrů a celé město vědělo, kdo sedí v prvním voze.</w:t>
      </w:r>
    </w:p>
    <w:p w:rsidR="00EA3AD3" w:rsidRDefault="00EA3AD3" w:rsidP="00EA3AD3">
      <w:pPr>
        <w:pStyle w:val="Text"/>
      </w:pPr>
      <w:r>
        <w:t xml:space="preserve">„Jedno místo z bible,“ odpověděl Charley. Na kola vozů i kopyta mezků se lepily stále tlustší vrstvy bahna, dokud zase vlastní vahou neodpadly. Než dorazili na konec hlavní ulice, uplynula skoro hodina, protože museli každou chvíli zastavit a potřást si rukou s obyvateli. Dokonce poskytli interview listu </w:t>
      </w:r>
      <w:r w:rsidRPr="002C7628">
        <w:rPr>
          <w:rStyle w:val="Kurziva"/>
        </w:rPr>
        <w:t>Průkopník Černých hor</w:t>
      </w:r>
      <w:r w:rsidRPr="00B63C0D">
        <w:t>.</w:t>
      </w:r>
      <w:r>
        <w:t xml:space="preserve"> Přestože Charley si občas taky rád něco přečetl, při pomyšlení, že město má už i noviny, se otřásl.</w:t>
      </w:r>
    </w:p>
    <w:p w:rsidR="00EA3AD3" w:rsidRDefault="00EA3AD3" w:rsidP="00EA3AD3">
      <w:pPr>
        <w:pStyle w:val="Text"/>
      </w:pPr>
      <w:r>
        <w:t>Jak pokračovali dál k severu, obyvatelstvo se začalo měnit. Ve dveřích postávali karbaníci se skleničkou v ruce, štětky a pobudové, kteří stříleli do vzduchu. Téhle části města se říkalo „rokle“ a vozy s kurvami tu končily. Nevyhlíželo to tady nijak nóbl, ale Charleymu se stejně zdálo, že holky vypadají líp než flundry, které právě přivezli. Některé se vykláněly z oken skoro nahaté. „Který místo?“ zeptal se Bill, když se zase octli na chvilku o samotě.</w:t>
      </w:r>
    </w:p>
    <w:p w:rsidR="00EA3AD3" w:rsidRDefault="00EA3AD3" w:rsidP="00EA3AD3">
      <w:pPr>
        <w:pStyle w:val="Text"/>
      </w:pPr>
      <w:r>
        <w:t>„Jak se Bůh namíchnul,“ řekl Charley.</w:t>
      </w:r>
    </w:p>
    <w:p w:rsidR="00EA3AD3" w:rsidRDefault="00EA3AD3" w:rsidP="00EA3AD3">
      <w:pPr>
        <w:pStyle w:val="Text"/>
      </w:pPr>
      <w:r>
        <w:t>Najednou se před nimi vyhrnula na ulici asi stovka lidí. Bill zarazil mezky, nějaký muž se vyšvihl na stupátko pod kozlíkem a sápal se mu po ruce. Na sobě měl laciný jelenicový kabát s třásněmi, za pasem dva revolvery.</w:t>
      </w:r>
    </w:p>
    <w:p w:rsidR="00EA3AD3" w:rsidRDefault="00EA3AD3" w:rsidP="00EA3AD3">
      <w:pPr>
        <w:pStyle w:val="Text"/>
      </w:pPr>
      <w:r>
        <w:t>„Kapitán Jack Crawford,“ představil se. Bill mu podal levou ruku. „Dovolte mi, abych vás i váš doprovod jménem města Deadwoodu i dakotského teritoria přivítal a vyjádřil zároveň naději, že zde naleznete nový, šťastný domov. Město lidi vašeho druhu potřebuje.“</w:t>
      </w:r>
    </w:p>
    <w:p w:rsidR="00EA3AD3" w:rsidRDefault="00EA3AD3" w:rsidP="00EA3AD3">
      <w:pPr>
        <w:pStyle w:val="Text"/>
      </w:pPr>
      <w:r>
        <w:t>Lidi s těmi druhy prostě nedali pokoj.</w:t>
      </w:r>
    </w:p>
    <w:p w:rsidR="00EA3AD3" w:rsidRDefault="00EA3AD3" w:rsidP="00EA3AD3">
      <w:pPr>
        <w:pStyle w:val="Text"/>
      </w:pPr>
      <w:r>
        <w:t>„Děkuji,“ řekl Bill.</w:t>
      </w:r>
    </w:p>
    <w:p w:rsidR="00EA3AD3" w:rsidRDefault="00EA3AD3" w:rsidP="00EA3AD3">
      <w:pPr>
        <w:pStyle w:val="Text"/>
      </w:pPr>
      <w:bookmarkStart w:id="19" w:name="NewPage25"/>
      <w:bookmarkEnd w:id="19"/>
      <w:r>
        <w:t>Poté si chlap zřejmě všiml i Charleyho, ale nedokázal Billovu ruku pustit. „Kapitán Jack Crawford,“ řekl. „Zvěd, básník a zplnomocněný velitel občanské milice. S Indiány jsme na tom tak, že můžeme potřebovat každého dobrovolníka, hoši.“</w:t>
      </w:r>
    </w:p>
    <w:p w:rsidR="00EA3AD3" w:rsidRDefault="00EA3AD3" w:rsidP="00EA3AD3">
      <w:pPr>
        <w:pStyle w:val="Text"/>
      </w:pPr>
      <w:r>
        <w:t>„Charles Utter,“ představil se Charley. „Máte tu ve městě lázně?“</w:t>
      </w:r>
    </w:p>
    <w:p w:rsidR="00EA3AD3" w:rsidRDefault="00EA3AD3" w:rsidP="00EA3AD3">
      <w:pPr>
        <w:pStyle w:val="Text"/>
      </w:pPr>
      <w:r>
        <w:t>Dav otázku patřičně okomentoval, ale Kapitán Jack předstíral nedoslýchavost. Ukázal zpátky a prohlásil, že je to pátá ulice vlevo. „Jeli jste kolem,“ řekl. Pak se rozhlédl a pravil: „Škoda, že tuto otázku zde neklade víc lidí.“ Než se jim ho podařilo zbavit, stačil jim ještě prozradit, kde napást mezky, kam jít za ženskými a že jezdíval s Custerem a Buffalo Billem Codym.</w:t>
      </w:r>
    </w:p>
    <w:p w:rsidR="00EA3AD3" w:rsidRDefault="00EA3AD3" w:rsidP="00EA3AD3">
      <w:pPr>
        <w:pStyle w:val="Text"/>
      </w:pPr>
      <w:r>
        <w:t>Charley s Billem otočili a našli si tábořiště na druhém břehu říčky Whitewood mezi roklí a lázněmi. Hned přes ulici stála nálevna Na půl cestě, kterou tvořil obyčejný stan. Majitel postavil do vchodu dva sudy, přes ně položil fošnu a prodával whisky ze Států za padesát centů panáka.</w:t>
      </w:r>
    </w:p>
    <w:p w:rsidR="00EA3AD3" w:rsidRDefault="00EA3AD3" w:rsidP="00EA3AD3">
      <w:pPr>
        <w:pStyle w:val="Text"/>
      </w:pPr>
      <w:r>
        <w:t>Zarazili s vozem asi tři metry od břehu a založili kola poleny. Kluk odvedl mezky za rokli až na severní konec města, kde se kaňon rozšiřoval a terén byl rovný a travnatý. Charley vytáhl z vozu deky a přehodil je přes plachtu větrat, Bill se posadil na pařez a začal si obtáčet lokny kolem prstu.</w:t>
      </w:r>
    </w:p>
    <w:p w:rsidR="00EA3AD3" w:rsidRDefault="00EA3AD3" w:rsidP="00EA3AD3">
      <w:pPr>
        <w:pStyle w:val="Text"/>
      </w:pPr>
      <w:r>
        <w:t>„Tohle místo ve mně vzbuzuje předtuchy,“ řekl. „Černý.“</w:t>
      </w:r>
    </w:p>
    <w:p w:rsidR="00EA3AD3" w:rsidRDefault="00EA3AD3" w:rsidP="00EA3AD3">
      <w:pPr>
        <w:pStyle w:val="Text"/>
      </w:pPr>
      <w:r>
        <w:t>Charley okamžitě nechal domácích prací. Znal spoustu lidí, kteří si z předtuch udělali živnost, ale Bill k nim nepatřil, a tak ho Charley bral vážně.</w:t>
      </w:r>
    </w:p>
    <w:p w:rsidR="00EA3AD3" w:rsidRDefault="00EA3AD3" w:rsidP="00EA3AD3">
      <w:pPr>
        <w:pStyle w:val="Text"/>
      </w:pPr>
      <w:r>
        <w:t>Měsíc po přestřelce v Abilene přijel jeden reportér až z Filadelfie – novináři taky patřili k fajnovkám, kterým by se Charley rád podíval na zoubek – a vylíčil Billovi, jak stál uprostřed ulice, Phil Coe se čtyřmi bratry po něm zababěle pálili ze všech úkrytů v okolí, ale Bill je bez mrknutí a neúprosně jako stroj bral jednoho po druhém na mušku. „Čím to, že dokážete být tváří v tvář smrti tak chladnokrevný?“ zajímal se.</w:t>
      </w:r>
    </w:p>
    <w:p w:rsidR="00EA3AD3" w:rsidRDefault="00EA3AD3" w:rsidP="00EA3AD3">
      <w:pPr>
        <w:pStyle w:val="Text"/>
      </w:pPr>
      <w:r>
        <w:t>Bill nehnul ani brvou a prohlásil: „Když člověk ví, že kulku s jeho jménem ještě neodlili, ruka se mu pod tíhou koltu nezachvěje.“</w:t>
      </w:r>
    </w:p>
    <w:p w:rsidR="00EA3AD3" w:rsidRDefault="00EA3AD3" w:rsidP="00EA3AD3">
      <w:pPr>
        <w:pStyle w:val="Text"/>
      </w:pPr>
      <w:r>
        <w:t xml:space="preserve">Reportér si to zapsal doslova – Bill mu to musel dvakrát opakovat </w:t>
      </w:r>
      <w:bookmarkStart w:id="20" w:name="NewPage26"/>
      <w:bookmarkEnd w:id="20"/>
      <w:r>
        <w:t>–, čtyři noci po sobě se příšerně sežral a pak sedl na dostavník a odjel domů do Filadelfie. Billovi se sice nepodařilo vtlouct mu do hlavy, kolik Coeů a policajtů tehdy vlastně zabil, ale tvrdil, že je to dobrý reportér. S tou neodlitou kulkou ostatně napsal pravdu, protože Charley kdysi něco podobného od Billa slyšel.</w:t>
      </w:r>
    </w:p>
    <w:p w:rsidR="00EA3AD3" w:rsidRDefault="00EA3AD3" w:rsidP="00EA3AD3">
      <w:pPr>
        <w:pStyle w:val="Text"/>
      </w:pPr>
      <w:r>
        <w:t>Že se teď změnil, za to mohla nemoc, Agnes nebo skutečnost, že pomalu slepl. Charley si nebyl jistý, jestli to všechno spolu nějak nesouvisí.</w:t>
      </w:r>
    </w:p>
    <w:p w:rsidR="00EA3AD3" w:rsidRDefault="00EA3AD3" w:rsidP="00EA3AD3">
      <w:pPr>
        <w:pStyle w:val="Text"/>
      </w:pPr>
      <w:r>
        <w:t>„Jakou předtuchu?“ zeptal se.</w:t>
      </w:r>
    </w:p>
    <w:p w:rsidR="00EA3AD3" w:rsidRDefault="00EA3AD3" w:rsidP="00EA3AD3">
      <w:pPr>
        <w:pStyle w:val="Text"/>
      </w:pPr>
      <w:r>
        <w:t>„Že tady dotábořím,“ řekl Bill.</w:t>
      </w:r>
    </w:p>
    <w:p w:rsidR="00EA3AD3" w:rsidRDefault="00EA3AD3" w:rsidP="00EA3AD3">
      <w:pPr>
        <w:pStyle w:val="Text"/>
      </w:pPr>
      <w:r>
        <w:t>„Můžeme jet jinam,“ namítl Charley. „Copak máme na tenhle flek oddací list?“</w:t>
      </w:r>
    </w:p>
    <w:p w:rsidR="00EA3AD3" w:rsidRDefault="00EA3AD3" w:rsidP="00EA3AD3">
      <w:pPr>
        <w:pStyle w:val="Text"/>
      </w:pPr>
      <w:r>
        <w:t>Bill zavrtěl hlavou. „Tady k něčemu dojde,“ řekl. Rozhlédl se kolem sebe a Charley poznal, že svým způsobem vidí ty hory jasněji než on. Bill viděl do všeho. „V takový díře člověk přece neskončí jen tak bez důvodu.“</w:t>
      </w:r>
    </w:p>
    <w:p w:rsidR="00EA3AD3" w:rsidRDefault="002C7628" w:rsidP="002C7628">
      <w:pPr>
        <w:pStyle w:val="DejovaPauza"/>
      </w:pPr>
      <w:r>
        <w:t>~</w:t>
      </w:r>
    </w:p>
    <w:p w:rsidR="00EA3AD3" w:rsidRDefault="00EA3AD3" w:rsidP="00EA3AD3">
      <w:pPr>
        <w:pStyle w:val="Text"/>
      </w:pPr>
      <w:r>
        <w:t>Boone May ležel v posteli v prvním patře šantánu Drahokam na Lurline Monti Verdi. Měl její jméno hrozně rád. Přestože už svoje dokonal, velice se mu líbilo mačkat se na ni dál, dívat se jí do obličeje a pozorovat, jak začíná panikařit. Když totiž Lurline pustila touha, bral ji děs, že se udusí.</w:t>
      </w:r>
    </w:p>
    <w:p w:rsidR="00EA3AD3" w:rsidRDefault="00EA3AD3" w:rsidP="00EA3AD3">
      <w:pPr>
        <w:pStyle w:val="Text"/>
      </w:pPr>
      <w:r>
        <w:t>Boone May byl chlap jako hora – hlavu měl v průměru dobrých třicet čísel – a vždycky na Lurline zůstal ležet, dokud nezačala lapat po dechu, vzpírat se bílýma ručkama proti jeho hrudníku a žadonit: „Boone, miláčku, nemůžu dejchat…“ Za pár minut ho už tloukla do hlavy a řvala, že ji udusí. Boone ten dotek měkkých pěstiček na spáncích miloval stejně nezřízeně jako její jméno. Na pomoc jí ovšem nikdy nikdo nepřišel.</w:t>
      </w:r>
    </w:p>
    <w:p w:rsidR="00EA3AD3" w:rsidRDefault="00EA3AD3" w:rsidP="00EA3AD3">
      <w:pPr>
        <w:pStyle w:val="Text"/>
      </w:pPr>
      <w:r>
        <w:t>Řev v šantátu Drahokam moc neznamenal a kromě toho každý věděl, že nahoře je s holkou Boone, a to byl vůbec poslední chlap na světě, kterého by člověk toužil vyrušovat při smilstvu.</w:t>
      </w:r>
    </w:p>
    <w:p w:rsidR="00EA3AD3" w:rsidRDefault="00EA3AD3" w:rsidP="00EA3AD3">
      <w:pPr>
        <w:pStyle w:val="Text"/>
      </w:pPr>
      <w:r>
        <w:t xml:space="preserve">Boone čekal, až Lurline začne. Vedle postele stála židle, na niž si odložil všechno šatstvo kromě jégrovek, které si vždycky stahoval až pod dekou. Přes opěradlo měl přehozené kalhoty z jelenice, na nich pověšený kožený pytel stažený řemínkem z nevydělané </w:t>
      </w:r>
      <w:bookmarkStart w:id="21" w:name="NewPage27"/>
      <w:bookmarkEnd w:id="21"/>
      <w:r>
        <w:t>kůže. Uvnitř měl hlavu Franka Towlese. Na Franka byla vypsaná odměna dvou set dolarů, ale jak se věci mezi Boonem a šerifem Bullockem poslední dobou měly, Boone se bál, že se s ní bude muset trmácet až do Cheyenne, protože zatykač vydali tam.</w:t>
      </w:r>
    </w:p>
    <w:p w:rsidR="00EA3AD3" w:rsidRDefault="00EA3AD3" w:rsidP="00EA3AD3">
      <w:pPr>
        <w:pStyle w:val="Text"/>
      </w:pPr>
      <w:r>
        <w:t>Boone May nechápal, kde se v jeho vztazích se Sethem Bullockem stala chyba. Vždycky to vypadalo tak, že když se na nějakého raubíře vypsala odměna, Bullock jeho dopadením pověřil Boona a W. H. Llewellyna, což byl Boonův parťák. Nechávali se najímat jako ozbrojený doprovod vozů s výplatami a zásilkami zlata, a oba si velice považovali, že když šerif potřebuje dopadnout ty nejhorší ptáčky, obrátí se na ně. Jak už to v téhle branži chodí, vždycky to končilo kulkou v těle. Jednou ji chytli zločinci, podruhé oni, ale Boone May měl poslední dobou pocit, že šerifovi je úplně jedno, kdo ji koupí, a toho si už tolik nepovažoval.</w:t>
      </w:r>
    </w:p>
    <w:p w:rsidR="00EA3AD3" w:rsidRDefault="00EA3AD3" w:rsidP="00EA3AD3">
      <w:pPr>
        <w:pStyle w:val="Text"/>
      </w:pPr>
      <w:r>
        <w:t>Lurline se právě začínala vzpírat a Boone se usmál. Zuby měl jako farmář nehty, ulámané a černé. Lurline v podniku zpívala, rozdávala oko a desperády klátila víc než kulky. Hrozně ráda se bála a Boone si říkal, že hlava se jí určitě bude líbit.</w:t>
      </w:r>
    </w:p>
    <w:p w:rsidR="00EA3AD3" w:rsidRDefault="00EA3AD3" w:rsidP="00EA3AD3">
      <w:pPr>
        <w:pStyle w:val="Text"/>
      </w:pPr>
      <w:r>
        <w:t>„Hele, Boone,“ ozvala se, „slez už…“</w:t>
      </w:r>
    </w:p>
    <w:p w:rsidR="00EA3AD3" w:rsidRDefault="00EA3AD3" w:rsidP="00EA3AD3">
      <w:pPr>
        <w:pStyle w:val="Text"/>
      </w:pPr>
      <w:r>
        <w:t>Boone zvedl nohy, aby jí na prsou ztěžkl ještě víc. Rty měla namalované do srdíčka a ze tmy úst jí vyčuhovala špička jazyka. Pokoušela se vykroutit, ale Boone ji tiskl a ať se snažila sebevíc, nemohla se ani pohnout.</w:t>
      </w:r>
    </w:p>
    <w:p w:rsidR="00EA3AD3" w:rsidRDefault="00EA3AD3" w:rsidP="00EA3AD3">
      <w:pPr>
        <w:pStyle w:val="Text"/>
      </w:pPr>
      <w:r>
        <w:t>Zatínala zuby a vyhazovala jako kobyla, ale Boone zůstával hezky v sedle a pozoroval její ústa. Teď už ho nevzrušovalo její tělo, ale tvář. Po chvíli zažadonila: „Prosím tě, miláčku, nemůžu dejchat. Vážně nemůžu …“ A pak mu pěstí zasadila první ránu do ucha.</w:t>
      </w:r>
    </w:p>
    <w:p w:rsidR="00EA3AD3" w:rsidRDefault="00EA3AD3" w:rsidP="00EA3AD3">
      <w:pPr>
        <w:pStyle w:val="Text"/>
      </w:pPr>
      <w:r>
        <w:t>„Ty mě zabiješ,“ opakovala pořád dokola, bila ho, rudla a popelavěla, ale Boone ji klidně pozoroval, dokud se nepřesvědčil, že nemarkýruje a nemá sílu ani mlátit, ani křičet. Nakonec už na něj jenom poulila oči a čekala, jestli toho nechá, nebo jestli ji přece jen udusí.</w:t>
      </w:r>
    </w:p>
    <w:p w:rsidR="00EA3AD3" w:rsidRDefault="00EA3AD3" w:rsidP="002C7628">
      <w:pPr>
        <w:pStyle w:val="Text"/>
      </w:pPr>
      <w:r>
        <w:t xml:space="preserve">Boone se jí vpíjel do tváře a vychutnával sladce vlahý pocit v místech, kde ho zasáhly její pěsti. Potom se vzepřel rukama </w:t>
      </w:r>
      <w:bookmarkStart w:id="22" w:name="NewPage28"/>
      <w:bookmarkEnd w:id="22"/>
      <w:r>
        <w:t>o matraci a Lurline se rázem zvedla o patnáct čísel, tak strašně se potřebovala nadechnout.</w:t>
      </w:r>
    </w:p>
    <w:p w:rsidR="00EA3AD3" w:rsidRDefault="00EA3AD3" w:rsidP="00EA3AD3">
      <w:pPr>
        <w:pStyle w:val="Text"/>
      </w:pPr>
      <w:r>
        <w:t>Pohlédl jí na prsa, na jizvu na břiše – doktor Howe ji pěkně zprasil, protože ji šil rybářským vlascem – i na malý trojúhelníček v klíně. Před rokem věšel Boone v Hill City chlapa, který si vzal kurvu a pak ji zabil kvůli všem, co měla před ním. Posadil maníka na koně, zajel s ním k borovici a přetáhl mu přes hlavu oprátku – jaképak taky parádičky za mizerných patnáct babek –, ale než plácl koně přes zadek, aby vyrazil bez jezdce, optal se odsouzence, jestli nechce něco vzkázat světu. Chlap ho provrtal pohledem a řekl: „Hele, Boone, víš, proč ji má ženská od pánaboha tak chlupatou?“</w:t>
      </w:r>
    </w:p>
    <w:p w:rsidR="00EA3AD3" w:rsidRDefault="00EA3AD3" w:rsidP="00EA3AD3">
      <w:pPr>
        <w:pStyle w:val="Text"/>
      </w:pPr>
      <w:r>
        <w:t>Boona to trochu zarazilo. „Bacha, tohle jsou tvoje poslední slova,“ varoval ho.</w:t>
      </w:r>
    </w:p>
    <w:p w:rsidR="00EA3AD3" w:rsidRDefault="00EA3AD3" w:rsidP="00EA3AD3">
      <w:pPr>
        <w:pStyle w:val="Text"/>
      </w:pPr>
      <w:r>
        <w:t>„Aby chlap nepoznal, že ho má na háku,“ řekl vrah a odebral se na věčnost.</w:t>
      </w:r>
    </w:p>
    <w:p w:rsidR="00EA3AD3" w:rsidRDefault="00EA3AD3" w:rsidP="00EA3AD3">
      <w:pPr>
        <w:pStyle w:val="Text"/>
      </w:pPr>
      <w:r>
        <w:t>Lurline si zakryla paží prsa a chtěla se překulit na bok zády k němu, ale Boonova ruka jí v tom zabránila. „Ty mě jednou stejně udusíš, viď?“ řekla a Boone se sklonil a políbil ji na rameno, pak na krk.</w:t>
      </w:r>
    </w:p>
    <w:p w:rsidR="00EA3AD3" w:rsidRDefault="00EA3AD3" w:rsidP="00EA3AD3">
      <w:pPr>
        <w:pStyle w:val="Text"/>
      </w:pPr>
      <w:r>
        <w:t>„Co myslíš?“ zeptal se.</w:t>
      </w:r>
    </w:p>
    <w:p w:rsidR="00EA3AD3" w:rsidRDefault="00EA3AD3" w:rsidP="00EA3AD3">
      <w:pPr>
        <w:pStyle w:val="Text"/>
      </w:pPr>
      <w:r>
        <w:t>„Že jo,“ prohlásila. Boone se odvalil, zůstal ležet naznak a usmíval se. Lurline se posadila a odvrátila se. Bílá hladká záda vypadala tak křehce, že by stačilo vzít je mezi prsty a zmáčknout.</w:t>
      </w:r>
    </w:p>
    <w:p w:rsidR="00EA3AD3" w:rsidRDefault="00EA3AD3" w:rsidP="00EA3AD3">
      <w:pPr>
        <w:pStyle w:val="Text"/>
      </w:pPr>
      <w:r>
        <w:t>„To víš,“ řekl, „existujou i horší způsoby.“ Nespouštěl záda z očí a za chvilku viděl, jak svěsila ramena dopředu, jako kdyby kašlala. Vzápětí se rozřehtá na celé kolo. Takhle to končilo vždycky. Sáhl pod přikrývku, nahmatal jégrovky a trochu se přioděl. Z postele ale nevylezl.</w:t>
      </w:r>
    </w:p>
    <w:p w:rsidR="00EA3AD3" w:rsidRDefault="00EA3AD3" w:rsidP="00EA3AD3">
      <w:pPr>
        <w:pStyle w:val="Text"/>
      </w:pPr>
      <w:r>
        <w:t>„Mám pro tebe překvápko.“</w:t>
      </w:r>
    </w:p>
    <w:p w:rsidR="00EA3AD3" w:rsidRDefault="00EA3AD3" w:rsidP="00EA3AD3">
      <w:pPr>
        <w:pStyle w:val="Text"/>
      </w:pPr>
      <w:r>
        <w:t>S úsměvem se otočila. „Kde?“ zeptala se. V koutcích očí jí stály slzy. Vytřela si je hřbetem dlaně a pak si přejela po tvářích, jako kdyby si je chtěla namasírovat.</w:t>
      </w:r>
    </w:p>
    <w:p w:rsidR="00EA3AD3" w:rsidRDefault="00EA3AD3" w:rsidP="00EA3AD3">
      <w:pPr>
        <w:pStyle w:val="Text"/>
      </w:pPr>
      <w:r>
        <w:t xml:space="preserve">„V životě </w:t>
      </w:r>
      <w:proofErr w:type="gramStart"/>
      <w:r>
        <w:t>jsi</w:t>
      </w:r>
      <w:proofErr w:type="gramEnd"/>
      <w:r>
        <w:t xml:space="preserve"> mi nic </w:t>
      </w:r>
      <w:proofErr w:type="gramStart"/>
      <w:r>
        <w:t>nepřines</w:t>
      </w:r>
      <w:proofErr w:type="gramEnd"/>
      <w:r>
        <w:t>,“ namítla a Boone pochopil, že mu nevěří.</w:t>
      </w:r>
    </w:p>
    <w:p w:rsidR="00EA3AD3" w:rsidRDefault="00EA3AD3" w:rsidP="00EA3AD3">
      <w:pPr>
        <w:pStyle w:val="Text"/>
      </w:pPr>
      <w:r>
        <w:t xml:space="preserve">Na ulici vypukl randál. Něco se tam semlelo, vypadalo to na psí rvačku. Třeba Růžák Buford sehnal někoho, kdo byl ochoten </w:t>
      </w:r>
      <w:bookmarkStart w:id="23" w:name="NewPage29"/>
      <w:bookmarkEnd w:id="23"/>
      <w:r>
        <w:t>postavit svého psa proti jeho buldokovi. Lurline vklouzla do bot, odešla k oknu a opřela se rukama o parapet. Dlouho stála, jak ji pánbůh stvořil, a koukala ven. Na dárek dočista zapomněla.</w:t>
      </w:r>
    </w:p>
    <w:p w:rsidR="00EA3AD3" w:rsidRDefault="00EA3AD3" w:rsidP="00EA3AD3">
      <w:pPr>
        <w:pStyle w:val="Text"/>
      </w:pPr>
      <w:r>
        <w:t>Boone mrkl po koženém pytli, pak se podíval k oknu. Neměl rád, když ho někdo nebral vážně. „Lurline?“ řekl. Neodpověděla, jako kdyby ho vůbec neslyšela. Psí rvačka to určitě nebyla, hluk zněl úplně jinak. „Co je, přijela kolona?“</w:t>
      </w:r>
    </w:p>
    <w:p w:rsidR="00EA3AD3" w:rsidRDefault="00EA3AD3" w:rsidP="00EA3AD3">
      <w:pPr>
        <w:pStyle w:val="Text"/>
      </w:pPr>
      <w:r>
        <w:t>Lurline se k němu otočila a usmála se. „Nebudeš tomu věřit,“ řekla s neskonale blaženým výrazem, „ale je tu Divokej Bill. Takže teď máme v Deadwoodu i Divokýho Billa.“</w:t>
      </w:r>
    </w:p>
    <w:p w:rsidR="00EA3AD3" w:rsidRDefault="00EA3AD3" w:rsidP="00EA3AD3">
      <w:pPr>
        <w:pStyle w:val="Text"/>
      </w:pPr>
      <w:r>
        <w:t>Boone vylezl z postele a šel k oknu. Vyhlédl ven a spatřil, že na ulici se kolem vozu tlačí snad polovina obyvatel rokle a dokonce i pár lepších lidí z města. Viděl, jak se na stupátko vyšvihl Kapitán Jack Crawford a potřásá si rukou s ramenatým mužem u opratí. Seděl jako pravítko, tvářil se důstojně, na sobě drahé šaty z jelenice. Ten vedle byl malý, zato ale ještě větší švihák. Oba měli vlasy až na ramena.</w:t>
      </w:r>
    </w:p>
    <w:p w:rsidR="00EA3AD3" w:rsidRDefault="00EA3AD3" w:rsidP="00EA3AD3">
      <w:pPr>
        <w:pStyle w:val="Text"/>
      </w:pPr>
      <w:r>
        <w:t>„To nebude on,“ řekl Boone, ale věděl, že to není pravda.</w:t>
      </w:r>
    </w:p>
    <w:p w:rsidR="00EA3AD3" w:rsidRDefault="00EA3AD3" w:rsidP="00EA3AD3">
      <w:pPr>
        <w:pStyle w:val="Text"/>
      </w:pPr>
      <w:r>
        <w:t>Lurline odešla od okna, posadila se na postel a začala se oblékat. Natáhla si kalhotky, pak podvazkový pás a punčochy, nakonec si přetáhla přes hlavu šaty. Čím víc byla oblečená, tím míň se mu líbila. „Mám pro tebe překvápko,“ opakoval. Napadlo ho, že na ní měl zůstat ještě chvíli, aby na něj hned tak nezapomněla.</w:t>
      </w:r>
    </w:p>
    <w:p w:rsidR="00EA3AD3" w:rsidRDefault="00EA3AD3" w:rsidP="00EA3AD3">
      <w:pPr>
        <w:pStyle w:val="Text"/>
      </w:pPr>
      <w:r>
        <w:t>Vklouzla do střevíců – Boone si všiml, že jsou to vlastně jen lepší pantoflíčky, které by venku po dvou krocích nenávratně utopila v bahně – a zamířila k prádelníku, na němž stálo několik flakónů s voňavkami a láhev kolínské. Nalila si trochu do dlaní a vetřela si kolínskou do pokožky na hrdle a v živůtku.</w:t>
      </w:r>
    </w:p>
    <w:p w:rsidR="00EA3AD3" w:rsidRDefault="00EA3AD3" w:rsidP="00EA3AD3">
      <w:pPr>
        <w:pStyle w:val="Text"/>
      </w:pPr>
      <w:r>
        <w:t>„Vsaď se, že ten teplajzníček, co jede s ním, smrdí takovejma sračkama ještě hůř než ty,“ ozval se Boone, ale Lurline ho zřejmě dávno pustila z hlavy. Rychle si klekla, sáhla pod prádelník, vytáhla zrcátko s kostěnou rukojetí, zahleděla se do něj a přitom si čechrala vlasy. Z jejího výrazu se dalo soudit, že svým vzhledem není nijak nadšená.</w:t>
      </w:r>
    </w:p>
    <w:p w:rsidR="00EA3AD3" w:rsidRDefault="00EA3AD3" w:rsidP="002C7628">
      <w:pPr>
        <w:pStyle w:val="Text"/>
      </w:pPr>
      <w:r>
        <w:t xml:space="preserve">Pak dlouho schovávala zrcátko zpátky pod prádelník a nakonec vyrazila ke dveřím. Boone jí zastoupil cestu a Lurline překvapeně couvla. Přestože na to nevypadal, byl rychlý jako had. </w:t>
      </w:r>
      <w:bookmarkStart w:id="24" w:name="NewPage30"/>
      <w:bookmarkEnd w:id="24"/>
      <w:r>
        <w:t>Spousta lidí se v něm šeredně spletla, jenomže Boone nepatřil k těm, pro něž zmýlená neplatí.</w:t>
      </w:r>
    </w:p>
    <w:p w:rsidR="00EA3AD3" w:rsidRDefault="00EA3AD3" w:rsidP="00EA3AD3">
      <w:pPr>
        <w:pStyle w:val="Text"/>
      </w:pPr>
      <w:r>
        <w:t>„Fakt nechceš vidět, co pro tebe mám?“ zeptal se.</w:t>
      </w:r>
    </w:p>
    <w:p w:rsidR="00EA3AD3" w:rsidRDefault="00EA3AD3" w:rsidP="00EA3AD3">
      <w:pPr>
        <w:pStyle w:val="Text"/>
      </w:pPr>
      <w:r>
        <w:t>Bez zájmu na něj pohlédla. „No dobře,“ svolila, „tak ukaž.“ Takhle si to Boone nepředstavoval. Myslel si, kdovíjak se nebude lísat a žadonit.</w:t>
      </w:r>
    </w:p>
    <w:p w:rsidR="00EA3AD3" w:rsidRDefault="00EA3AD3" w:rsidP="00EA3AD3">
      <w:pPr>
        <w:pStyle w:val="Text"/>
      </w:pPr>
      <w:r>
        <w:t>„Až z Cheyenne,“ prozradil a hned viděl, že jí zasvítily oči. Nejspíš si myslela, že je to něco na sebe. Všechno, co vydělala, utrácela za šaty. Co Boone věděl, měla aspoň čtvery.</w:t>
      </w:r>
    </w:p>
    <w:p w:rsidR="00EA3AD3" w:rsidRDefault="00EA3AD3" w:rsidP="00EA3AD3">
      <w:pPr>
        <w:pStyle w:val="Text"/>
      </w:pPr>
      <w:r>
        <w:t>„Kde to máš?“ zeptala se.</w:t>
      </w:r>
    </w:p>
    <w:p w:rsidR="00EA3AD3" w:rsidRDefault="00EA3AD3" w:rsidP="00EA3AD3">
      <w:pPr>
        <w:pStyle w:val="Text"/>
      </w:pPr>
      <w:r>
        <w:t>„Hledej,“ vybídl ji.</w:t>
      </w:r>
    </w:p>
    <w:p w:rsidR="00EA3AD3" w:rsidRDefault="00EA3AD3" w:rsidP="00EA3AD3">
      <w:pPr>
        <w:pStyle w:val="Text"/>
      </w:pPr>
      <w:r>
        <w:t>Pokrčila rameny a pak jí zrak padl na hromadu svršků na židli. „Tady,“ řekla. Boone se usmál. Na podlaze z borových prken zaklapaly jako kopýtka podpatky střevíčků. Šla k židli a sebrala jeho kalhoty. Sáhla do zadní kapsy a vytáhla přední zub Harryho Pina. Zůstal Boonovi v ruce, když Harrymu hledal zlaté korunky, a tak si ho nechal pro štěstí. Chtěl si ho dát aspoň do zlata zasadit.</w:t>
      </w:r>
    </w:p>
    <w:p w:rsidR="00EA3AD3" w:rsidRDefault="00EA3AD3" w:rsidP="00EA3AD3">
      <w:pPr>
        <w:pStyle w:val="Text"/>
      </w:pPr>
      <w:r>
        <w:t>„Hergot, co to má bejt?“ rozčilila se.</w:t>
      </w:r>
    </w:p>
    <w:p w:rsidR="00EA3AD3" w:rsidRDefault="00EA3AD3" w:rsidP="00EA3AD3">
      <w:pPr>
        <w:pStyle w:val="Text"/>
      </w:pPr>
      <w:r>
        <w:t>„To není ono,“ odpověděl. „Dej ho zpátky.“</w:t>
      </w:r>
    </w:p>
    <w:p w:rsidR="00EA3AD3" w:rsidRDefault="00EA3AD3" w:rsidP="00EA3AD3">
      <w:pPr>
        <w:pStyle w:val="Text"/>
      </w:pPr>
      <w:r>
        <w:t>Na ulici někdo řečnil, potom se ozval potlesk. Lurline střelila pohledem k oknu a v tu ránu už byla zase duchem jinde. „O všechno přijdu,“ zaprotestovala.</w:t>
      </w:r>
    </w:p>
    <w:p w:rsidR="00EA3AD3" w:rsidRDefault="00EA3AD3" w:rsidP="00EA3AD3">
      <w:pPr>
        <w:pStyle w:val="Text"/>
      </w:pPr>
      <w:r>
        <w:t>„Jako by šlo o něco zvláštního,“ namítl. Sebrala kajdu a prošacovala kapsy, pak ji odhodila na postel ke kalhotám a dotkla se koženého pytle. Boone se usmál.</w:t>
      </w:r>
    </w:p>
    <w:p w:rsidR="00EA3AD3" w:rsidRDefault="00EA3AD3" w:rsidP="00EA3AD3">
      <w:pPr>
        <w:pStyle w:val="Text"/>
      </w:pPr>
      <w:r>
        <w:t>Zvedla ho a se zájmem potěžkala. Pytel byl zavázaný a zadrhnutý řemínek z nevydělané kůže nechtěl chvíli povolit. „Nemáš si okusovat nehty,“ podotkl Boone.</w:t>
      </w:r>
    </w:p>
    <w:p w:rsidR="00EA3AD3" w:rsidRDefault="00EA3AD3" w:rsidP="00EA3AD3">
      <w:pPr>
        <w:pStyle w:val="Text"/>
      </w:pPr>
      <w:r>
        <w:t>Konečně si dal uzel říct a Lurline řemínek rozvázala. Boone jí pozorně hleděl do tváře. Lurline otevřela pytel a podívala se dovnitř. „Co je to?“ zeptala se.</w:t>
      </w:r>
    </w:p>
    <w:p w:rsidR="00EA3AD3" w:rsidRDefault="00EA3AD3" w:rsidP="00EA3AD3">
      <w:pPr>
        <w:pStyle w:val="Text"/>
      </w:pPr>
      <w:r>
        <w:t>„Tak se koukni,“ vybídl ji.</w:t>
      </w:r>
    </w:p>
    <w:p w:rsidR="00EA3AD3" w:rsidRDefault="00EA3AD3" w:rsidP="00EA3AD3">
      <w:pPr>
        <w:pStyle w:val="Text"/>
      </w:pPr>
      <w:r>
        <w:t>Sáhla do pytle, zarazila se a pak vytáhla hlavu za vlasy ven. Podržela ji před sebou a podívala se jí do očí. „Do prdele,“ prohlásila, „celej Frank Towles.“</w:t>
      </w:r>
    </w:p>
    <w:p w:rsidR="00EA3AD3" w:rsidRDefault="00EA3AD3" w:rsidP="00EA3AD3">
      <w:pPr>
        <w:pStyle w:val="Text"/>
      </w:pPr>
      <w:r>
        <w:t>„Jenom hlava,“ opravil ji.</w:t>
      </w:r>
    </w:p>
    <w:p w:rsidR="00EA3AD3" w:rsidRDefault="00EA3AD3" w:rsidP="00EA3AD3">
      <w:pPr>
        <w:pStyle w:val="Text"/>
      </w:pPr>
      <w:bookmarkStart w:id="25" w:name="NewPage31"/>
      <w:bookmarkEnd w:id="25"/>
      <w:r>
        <w:t>Dala hlavu zpátky do pytle a hodila ho na postel „Určitě jsi s ní vymet celý Černý hory,“ řekla a proplula kolem něj. Boona ovanula vůně kytek a Lurline vyšla ze dveří. Už jí nebránil.</w:t>
      </w:r>
    </w:p>
    <w:p w:rsidR="00EA3AD3" w:rsidRDefault="00EA3AD3" w:rsidP="00EA3AD3">
      <w:pPr>
        <w:pStyle w:val="Text"/>
      </w:pPr>
      <w:r>
        <w:t>Zaslechl ještě klapot jejích střevíčků na schodech a zavřel dveře. Vytáhl hlavu ven a pořádně si ji prohlédl. Lurline přeháněla, že s ní vymetl celé Černé hory. Neměl ji víc jak tři dny. Pokusil se ji střelit za sto padesát dolarů W. H. Llewellynovi, aby si ušetřil štrapác až do Cheyenne, a nabízel u taky u Zelené opony, ale to bylo všechno. Kdepak po celých Černých horách. Když o tom tak uvažoval, přišlo mu velice zvláštní, že jedna a táž věc může mít někde cenu dvě stě dolarů a jinde žádnou. Hlava má přece jenom jednu cenu.</w:t>
      </w:r>
    </w:p>
    <w:p w:rsidR="00EA3AD3" w:rsidRDefault="00EA3AD3" w:rsidP="00EA3AD3">
      <w:pPr>
        <w:pStyle w:val="Text"/>
      </w:pPr>
      <w:r>
        <w:t>Strčil ji zpátky do pytle a zavázal ho, potom si natáhl kalhoty, košili a boty a řekl si, že se přesune do Desítky k Nutallovi a Mannovi, kde barman Harry Sam Young míchal nejlepší džin s hořkou v celém Deadwoodu. Od chvíle, kdy Boone ten růžový nápoj objevil, nepil nic jiného. Jako první s ním ovšem přišel Růžák Buford, kterému se podle něj dokonce přezdívalo. Vlastnil nejlepšího psa ve městě a kromě toho byl asi i nejlepším karbaníkem, protože míval u karet vidění. Boone obdivoval všechno, co v Růžákovi bylo, a litoval, že neexistuje způsob, jak ho o to připravit.</w:t>
      </w:r>
    </w:p>
    <w:p w:rsidR="00EA3AD3" w:rsidRDefault="00EA3AD3" w:rsidP="00EA3AD3">
      <w:pPr>
        <w:pStyle w:val="Text"/>
      </w:pPr>
      <w:r>
        <w:t>Zasunul revolver za kalhoty a zamířil ven, ale cestou mu padl zrak na prádelník. Klekl si na podlahu a zašátral. Lurline schovala zrcátko až vzadu u stěny, položila ho na spodní výztuž. Vytáhl ho, pohlédl do něj, pak ho rozbil o čelo postele, sebral jeden střep a podíval se ještě jednou.</w:t>
      </w:r>
    </w:p>
    <w:p w:rsidR="00EA3AD3" w:rsidRDefault="002C7628" w:rsidP="002C7628">
      <w:pPr>
        <w:pStyle w:val="DejovaPauza"/>
      </w:pPr>
      <w:r>
        <w:t>~</w:t>
      </w:r>
    </w:p>
    <w:p w:rsidR="00EA3AD3" w:rsidRDefault="00EA3AD3" w:rsidP="00EA3AD3">
      <w:pPr>
        <w:pStyle w:val="Text"/>
      </w:pPr>
      <w:r>
        <w:t>Bill s Charleym byli v Deadwoodu sotva čtyři hodiny, když do města přicválal nějaký Mexikán s hlavou Indiána. Držel ji vysoko, aby mu ji nezamazaly cákance bláta, které lítaly koni od kopyt, a hulákal cosi po mexicku. Dojel až na konec rokle, pak se vrátil do lepší čtvrti a znovu obrátil. Jelikož od příjezdu Billovy kolony se už nic senzačního neudálo, zlatokopové a pistolníci se za ním honili a někteří pokřikovali po jeho vzoru.</w:t>
      </w:r>
    </w:p>
    <w:p w:rsidR="00EA3AD3" w:rsidRDefault="00EA3AD3" w:rsidP="00EA3AD3">
      <w:pPr>
        <w:pStyle w:val="Text"/>
      </w:pPr>
      <w:r>
        <w:t xml:space="preserve">„Co je to?“ otázal se Bill. Skočili si z tábora přes potok do hospody ochutnat whisky, kterou tu čepovali za padesát centů </w:t>
      </w:r>
      <w:bookmarkStart w:id="26" w:name="NewPage32"/>
      <w:bookmarkEnd w:id="26"/>
      <w:r>
        <w:t>panáka. Hospodu tvořil stan a majitel jim první rundu nalil na účet podniku, protože si považoval za čest, že je vlastníkem místa, kudy Divoký Bill vkročil do města. Tvrdil, že na památku asi vyvěsí ceduli.</w:t>
      </w:r>
    </w:p>
    <w:p w:rsidR="00EA3AD3" w:rsidRDefault="00EA3AD3" w:rsidP="00EA3AD3">
      <w:pPr>
        <w:pStyle w:val="Text"/>
      </w:pPr>
      <w:r>
        <w:t>„Vypadá to na mexickýho zloděje koní s lidskou hlavou,“ řekl Charley.</w:t>
      </w:r>
    </w:p>
    <w:p w:rsidR="00EA3AD3" w:rsidRDefault="00EA3AD3" w:rsidP="00EA3AD3">
      <w:pPr>
        <w:pStyle w:val="Text"/>
      </w:pPr>
      <w:r>
        <w:t>„Akorát indiánskou,“ ozval se majitel. Stěny stanu měl zevnitř ověšené pestře potištěným kartounem, aby bylo v podniku veseleji. „Město vypsalo odměnu dvě stě padesát babek za každýho Indiána, živýho nebo mrtvýho.“</w:t>
      </w:r>
    </w:p>
    <w:p w:rsidR="00EA3AD3" w:rsidRDefault="00EA3AD3" w:rsidP="00EA3AD3">
      <w:pPr>
        <w:pStyle w:val="Text"/>
      </w:pPr>
      <w:r>
        <w:t>„Tenhle je mrtvej,“ poznamenal Charley. Při skleničce míval zvláštní smysl pro humor.</w:t>
      </w:r>
    </w:p>
    <w:p w:rsidR="00EA3AD3" w:rsidRDefault="00EA3AD3" w:rsidP="00EA3AD3">
      <w:pPr>
        <w:pStyle w:val="Text"/>
      </w:pPr>
      <w:r>
        <w:t>Bill zavrtěl hlavou. „To jsou mi věci. Kdo to kdy slyšel, dávat Mexikánovi dvě stě padesát dolarů za zabitýho Indiána?“</w:t>
      </w:r>
    </w:p>
    <w:p w:rsidR="00EA3AD3" w:rsidRDefault="00EA3AD3" w:rsidP="00EA3AD3">
      <w:pPr>
        <w:pStyle w:val="Text"/>
      </w:pPr>
      <w:r>
        <w:t>Majitel jim nalil dalšího panáka. Původně bylo v hospodě ještě dvacet či třicet chlapů, ale všichni nechali pití stát a rozběhli se za Mexikánem. „To víte, zákon. Bejvalo to pětadvacet, ale co provedli tu věc Custerovi, šly taxy nahoru.“</w:t>
      </w:r>
    </w:p>
    <w:p w:rsidR="00EA3AD3" w:rsidRDefault="00EA3AD3" w:rsidP="00EA3AD3">
      <w:pPr>
        <w:pStyle w:val="Text"/>
      </w:pPr>
      <w:r>
        <w:t>„Custerovi?“ opáčil Bill.</w:t>
      </w:r>
    </w:p>
    <w:p w:rsidR="00EA3AD3" w:rsidRDefault="00EA3AD3" w:rsidP="00EA3AD3">
      <w:pPr>
        <w:pStyle w:val="Text"/>
      </w:pPr>
      <w:r>
        <w:t>„Jo. Zabili ho i se všema jeho vojákama. Dvě stě, tři sta jich mohlo bejt. Celá sedmá kavalérie. Nahoře v Montaně se to stalo, u Little Big Hornu.“ Bill zavrtěl hlavou. „Pětadvacátýho června,“ dodal hospodský. „Vy jste to neslyšeli?“</w:t>
      </w:r>
    </w:p>
    <w:p w:rsidR="00EA3AD3" w:rsidRDefault="00EA3AD3" w:rsidP="00EA3AD3">
      <w:pPr>
        <w:pStyle w:val="Text"/>
      </w:pPr>
      <w:r>
        <w:t>„Nedostávali jsme poštu,“ řekl Bill.</w:t>
      </w:r>
    </w:p>
    <w:p w:rsidR="00EA3AD3" w:rsidRDefault="00EA3AD3" w:rsidP="00EA3AD3">
      <w:pPr>
        <w:pStyle w:val="Text"/>
      </w:pPr>
      <w:r>
        <w:t>„Poštu nedostává nikdo,“ odvětil majitel nálevny. „Pony expres tu sice je, ale k hovnu, to si může člověk klidně dopisy nosit sám a po svejch a přijde to nastejno. Ale s Custerem je to pravda. Šeredně ho zohavili. Vůbec nikdo nepřežil.“ Odmlčel se, aby Divokého Billa navnadil na ohavnosti, které od chvíle, kdy zpráva přišla, představovaly ve městě hlavní téma konverzace. „Slušně řečeno,“ řekl nakonec, „kdyby Custer zůstal naživu, musel by močit na bobku a ještě by na to neviděl.“</w:t>
      </w:r>
    </w:p>
    <w:p w:rsidR="00EA3AD3" w:rsidRDefault="00EA3AD3" w:rsidP="00EA3AD3">
      <w:pPr>
        <w:pStyle w:val="Text"/>
      </w:pPr>
      <w:r>
        <w:t>Vzápětí pochopil, že u Billa si moc nepolepšil. Třeba byli kamarádi. Honem se to pokusil napravit. „Mrtvýmu je mu vlastně daleko líp.“</w:t>
      </w:r>
    </w:p>
    <w:p w:rsidR="00EA3AD3" w:rsidRDefault="00EA3AD3" w:rsidP="00EA3AD3">
      <w:pPr>
        <w:pStyle w:val="Text"/>
      </w:pPr>
      <w:r>
        <w:t>Bill dopil a vydal se směrem, kterým zmizel Mexikán. „Já tím nic nemyslel,“ ohradil se majitel a podíval se na Charleyho, „akorát jsem mu chtěl vysvětlit, jak se věci mají.“</w:t>
      </w:r>
    </w:p>
    <w:p w:rsidR="00EA3AD3" w:rsidRDefault="00EA3AD3" w:rsidP="00EA3AD3">
      <w:pPr>
        <w:pStyle w:val="Text"/>
      </w:pPr>
      <w:bookmarkStart w:id="27" w:name="NewPage33"/>
      <w:bookmarkEnd w:id="27"/>
      <w:r>
        <w:t>Charley sledoval, jak se Bill brodí blátem rovnou přes ulici, hlavu vzhůru, a pak pokračuje po druhé straně dál do rokle. Ozývala se odtamtud střelba a Charleyho napadlo, kdepak je asi kluk. Panebože, jen ať nekoupí nějakou kulku! Charley Utter žil na tomto světě už sedmatřicet let a většinou bez problémů a v pohodě. Lovil zvěř i ryby, kladl pasti ve všech přítocích Grand River, a když v Coloradu objevili zlato, kupoval a prodával zábory. Jakmile se začal proud zlata tenčit, dal se na obchod a zásoboval novější, odlehlejší zlatokopecká ležení. Vydělával víc než všichni zlatokopové, které kdy poznal, a dokázal peníze udržet. Dvakrát přišel na lovu nešťastnou náhodou k průstřelu nohy, ale sám nikdy nemusel na nikoho tasit. Dokonce se i dobrovolně oženil, dá-li se ovšem o chlapovi říct, že se žení dobrovolně.</w:t>
      </w:r>
    </w:p>
    <w:p w:rsidR="00EA3AD3" w:rsidRDefault="00EA3AD3" w:rsidP="00EA3AD3">
      <w:pPr>
        <w:pStyle w:val="Text"/>
      </w:pPr>
      <w:r>
        <w:t>Teď ho však celé jaro pronásledovaly v noci sny, že Bill je úplně slepý, a ve dne dělal chůvu klukovi. Ne, že by musel. Nemohl si prostě pomoct; bylo to jako nemoc.</w:t>
      </w:r>
    </w:p>
    <w:p w:rsidR="00EA3AD3" w:rsidRDefault="00EA3AD3" w:rsidP="00EA3AD3">
      <w:pPr>
        <w:pStyle w:val="Text"/>
      </w:pPr>
      <w:r>
        <w:t>A sužovalo ho ještě něco. Zažil už s Billem ledacos a dokázal ho odhadnout líp než kdokoli jiný. Svazovalo je bratrské pouto. Divoký Bill měl v sobě něco, co přitahovalo ženské i peníze a ospravedlňovalo pověsti, které o něm kolovaly, ale své skutečné já si hlídal, i když Charley měl poslední dobou pocit, že ho má na hlídání on. Bill zůstával věrný své reputaci – pověsti jen tak neutečeš – a na ostatním jako by mu nesešlo. Charley si říkal, jestli za to třeba nemůže nemoc nebo slepota, protože někdy mu připadalo, že Bill už přestává rozlišovat, co je pravda a co se o něm jen vykládá.</w:t>
      </w:r>
    </w:p>
    <w:p w:rsidR="00EA3AD3" w:rsidRDefault="00EA3AD3" w:rsidP="00EA3AD3">
      <w:pPr>
        <w:pStyle w:val="Text"/>
      </w:pPr>
      <w:r>
        <w:t>Kluk zase představoval problém s manželkou, a jestliže si o něj Charley dělal starosti, činil tak z důvodů ryze sobeckých. Charleyho žena se jmenovala Matilda Nashová. Brali se 30. září 1866, když jí bylo patnáct. Charley v životě nepoznal čistší bytost. Měla upřímný pohled a bílou hebkou pleť, jakou mívají Angličanky. S oblibou sedávala na medvědí kůži, kterou dal jejímu otci darem jako předložku, bradu položenou na Charleyho kolenou a hltala historky, kde všude byl a co tam dělal. Věřila těm lžím na slovo.</w:t>
      </w:r>
    </w:p>
    <w:p w:rsidR="00EA3AD3" w:rsidRDefault="00EA3AD3" w:rsidP="00EA3AD3">
      <w:pPr>
        <w:pStyle w:val="Text"/>
      </w:pPr>
      <w:r>
        <w:t xml:space="preserve">Její táta byl pekař původem z anglického Bathu. Charley si to město dovedl živě představit. Matka zemřela při Malcolmově porodu, </w:t>
      </w:r>
      <w:bookmarkStart w:id="28" w:name="NewPage34"/>
      <w:bookmarkEnd w:id="28"/>
      <w:r>
        <w:t>a když se to tak vezme, neudělala nejhůř. Tilly kluka vychovala sama, věčně se na něj vztekala a stěžovala si každému, kdo byl ochoten popřát jí sluchu, ale kdyby jí dal za pravdu, byla by ho snad zabila.</w:t>
      </w:r>
    </w:p>
    <w:p w:rsidR="00EA3AD3" w:rsidRDefault="00EA3AD3" w:rsidP="00EA3AD3">
      <w:pPr>
        <w:pStyle w:val="Text"/>
      </w:pPr>
      <w:r>
        <w:t>Když kluk s tátou odešli spát, sedávala Charleymu u nohou – on sám na podlahu nesedal, protože byl na nohy trop –, Charley povídal a ona poslouchala. Zdálo se, že všemu rozumí, dokonce i jeho vztahu k Billovi, a Charleyho by přitom nikdy ani ve snu nenapadlo, že jak se tak k němu s úsměvem tulí, dělá si v duchu seznam, co všechno změní.</w:t>
      </w:r>
    </w:p>
    <w:p w:rsidR="00EA3AD3" w:rsidRDefault="00EA3AD3" w:rsidP="00EA3AD3">
      <w:pPr>
        <w:pStyle w:val="Text"/>
      </w:pPr>
      <w:r>
        <w:t>Charley otevřel váček a sledoval, jak si hospodský bere do prstů štipec zlata za to, co s Billem vypili. Ve Státech přišla whisky na dva dolary za galon, ale chlap si vzal minimálně za dva. „Koukám, že režie vás tu moc netlačí, co?“ řekl Charley a rozhlédl se po stanu. Vždycky se zajímal, jak si lidi vydělávají na živobytí.</w:t>
      </w:r>
    </w:p>
    <w:p w:rsidR="00EA3AD3" w:rsidRDefault="00EA3AD3" w:rsidP="00EA3AD3">
      <w:pPr>
        <w:pStyle w:val="Text"/>
      </w:pPr>
      <w:r>
        <w:t>Majitel nálevny se usmál a naklonil se k němu. „S tou já si hlavu nelámu,“ prozradil mu a Charleymu bylo hned jasné, že nejspíš mluví pravdu. „Co myslíte, moh bych vyvěsit tu ceduli?“ zeptal se hospodský. „Nerad bych Divokýho Billa namíchnul ještě víc.“</w:t>
      </w:r>
    </w:p>
    <w:p w:rsidR="00EA3AD3" w:rsidRDefault="00EA3AD3" w:rsidP="00EA3AD3">
      <w:pPr>
        <w:pStyle w:val="Text"/>
      </w:pPr>
      <w:r>
        <w:t>„Jemu na tom nesejde,“ ujistil ho Charley a chystal se k odchodu.</w:t>
      </w:r>
    </w:p>
    <w:p w:rsidR="00EA3AD3" w:rsidRDefault="00EA3AD3" w:rsidP="00EA3AD3">
      <w:pPr>
        <w:pStyle w:val="Text"/>
      </w:pPr>
      <w:r>
        <w:t>Hospodský Billovi vzkázal, ať se na ceduli přijde kdykoli podívat, bude prý vždycky vítán. „Vy taky,“ dodal.</w:t>
      </w:r>
    </w:p>
    <w:p w:rsidR="00EA3AD3" w:rsidRDefault="00EA3AD3" w:rsidP="00EA3AD3">
      <w:pPr>
        <w:pStyle w:val="Text"/>
      </w:pPr>
      <w:r>
        <w:t>Charley se vrátil do rokle a v šantánu Zelená opona našel Billa u baru ve společnosti Mexikána a Kapitána Jacka Crawforda. Kolem se za hojného popíjení a poplácávání po zádech tlačil dav zlatokopů, karbaníků a povalečů. Někdo vystřelil do podlahy a spálený střelný prach smrděl ještě hůř než zlatokopové.</w:t>
      </w:r>
    </w:p>
    <w:p w:rsidR="00EA3AD3" w:rsidRDefault="00EA3AD3" w:rsidP="00EA3AD3">
      <w:pPr>
        <w:pStyle w:val="Text"/>
      </w:pPr>
      <w:r>
        <w:t>Ve dveřích stál chlapík s kloboukem v ruce a chtěl po Charleym dolar. Na dně už ležela spousta bankovek. „Skládáme se na umaštěnce,“ prohlásil, „za toho Indiána, co sejmul.“ Charley přidal do klobouku dolar a šel k baru.</w:t>
      </w:r>
    </w:p>
    <w:p w:rsidR="00EA3AD3" w:rsidRDefault="00EA3AD3" w:rsidP="00EA3AD3">
      <w:pPr>
        <w:pStyle w:val="Text"/>
      </w:pPr>
      <w:r>
        <w:t xml:space="preserve">Bill stál vedle Mexikána a oba hleděli na Kapitána Jacka Crawforda. Charley si všiml, že Mexikánovi chybí půl ucha. Pistole vystřelila ještě jednou a hospoda ztichla. Ke stropu se jako duše opouštějící tělo vznesl obláček dýmu. Kapitán Jack si odkašlal, </w:t>
      </w:r>
      <w:bookmarkStart w:id="29" w:name="NewPage35"/>
      <w:bookmarkEnd w:id="29"/>
      <w:r>
        <w:t xml:space="preserve">otevřel výtisk </w:t>
      </w:r>
      <w:r w:rsidRPr="002C7628">
        <w:rPr>
          <w:rStyle w:val="Kurziva"/>
        </w:rPr>
        <w:t>Průkopníka Černých hor</w:t>
      </w:r>
      <w:r>
        <w:t xml:space="preserve"> a začal nahlas předčítat. „Dopis Buffalo Billovi Codymu,“ zadeklamoval, „od jeho starého druha, indiánského zvěda Kapitána Jacka Crawforda. Napsal Kapitán Jack Crawford.“</w:t>
      </w:r>
    </w:p>
    <w:p w:rsidR="00EA3AD3" w:rsidRDefault="00EA3AD3" w:rsidP="00EA3AD3">
      <w:pPr>
        <w:pStyle w:val="Text"/>
      </w:pPr>
      <w:r>
        <w:t>Charleymu chvilku trvalo, než mu došlo, že jde o báseň.</w:t>
      </w:r>
    </w:p>
    <w:p w:rsidR="00EA3AD3" w:rsidRDefault="00EA3AD3" w:rsidP="002C7628">
      <w:pPr>
        <w:pStyle w:val="Spacer"/>
      </w:pPr>
    </w:p>
    <w:p w:rsidR="002C7628" w:rsidRDefault="00EA3AD3" w:rsidP="002C7628">
      <w:pPr>
        <w:pStyle w:val="VerseKuziva"/>
      </w:pPr>
      <w:r w:rsidRPr="002C7628">
        <w:t>Zda známa mi ta strašná zvěst,</w:t>
      </w:r>
    </w:p>
    <w:p w:rsidR="002C7628" w:rsidRDefault="00EA3AD3" w:rsidP="002C7628">
      <w:pPr>
        <w:pStyle w:val="VerseKuziva"/>
      </w:pPr>
      <w:r w:rsidRPr="002C7628">
        <w:t>parde starý, ty chceš teď znát,</w:t>
      </w:r>
    </w:p>
    <w:p w:rsidR="002C7628" w:rsidRDefault="00EA3AD3" w:rsidP="002C7628">
      <w:pPr>
        <w:pStyle w:val="VerseKuziva"/>
      </w:pPr>
      <w:r w:rsidRPr="002C7628">
        <w:t xml:space="preserve">smrtí čackou </w:t>
      </w:r>
      <w:r w:rsidR="002C7628">
        <w:t>ž</w:t>
      </w:r>
      <w:r w:rsidRPr="002C7628">
        <w:t>e na zrádnou lest</w:t>
      </w:r>
    </w:p>
    <w:p w:rsidR="00EA3AD3" w:rsidRPr="002C7628" w:rsidRDefault="00EA3AD3" w:rsidP="002C7628">
      <w:pPr>
        <w:pStyle w:val="VerseKuziva"/>
      </w:pPr>
      <w:r w:rsidRPr="002C7628">
        <w:t>zhynul voják a nás všech kamarád.</w:t>
      </w:r>
    </w:p>
    <w:p w:rsidR="002C7628" w:rsidRDefault="00EA3AD3" w:rsidP="002C7628">
      <w:pPr>
        <w:pStyle w:val="VerseKuziva"/>
      </w:pPr>
      <w:r w:rsidRPr="002C7628">
        <w:t>Jak blesk zasáhla mne drtivá ta zpráva</w:t>
      </w:r>
    </w:p>
    <w:p w:rsidR="002C7628" w:rsidRDefault="00EA3AD3" w:rsidP="002C7628">
      <w:pPr>
        <w:pStyle w:val="VerseKuziva"/>
      </w:pPr>
      <w:r w:rsidRPr="002C7628">
        <w:t>a slzy počly kanouti mi z očí,</w:t>
      </w:r>
    </w:p>
    <w:p w:rsidR="002C7628" w:rsidRDefault="00EA3AD3" w:rsidP="002C7628">
      <w:pPr>
        <w:pStyle w:val="VerseKuziva"/>
      </w:pPr>
      <w:r w:rsidRPr="002C7628">
        <w:t>když všude vůkol ševelila tráva,</w:t>
      </w:r>
    </w:p>
    <w:p w:rsidR="00EA3AD3" w:rsidRPr="002C7628" w:rsidRDefault="00EA3AD3" w:rsidP="002C7628">
      <w:pPr>
        <w:pStyle w:val="VerseKuziva"/>
      </w:pPr>
      <w:r w:rsidRPr="002C7628">
        <w:t>že Custer v sedle už se neotočí.</w:t>
      </w:r>
    </w:p>
    <w:p w:rsidR="00EA3AD3" w:rsidRDefault="00EA3AD3" w:rsidP="002C7628">
      <w:pPr>
        <w:pStyle w:val="Spacer"/>
      </w:pPr>
    </w:p>
    <w:p w:rsidR="00EA3AD3" w:rsidRDefault="00EA3AD3" w:rsidP="00EA3AD3">
      <w:pPr>
        <w:pStyle w:val="Text"/>
      </w:pPr>
      <w:r>
        <w:t>Charley se protlačil davem k Billovi, ale ten si ho nevšiml, protože spolu s Mexikánem visel Kapitánu Jackovi na rtech.</w:t>
      </w:r>
    </w:p>
    <w:p w:rsidR="00EA3AD3" w:rsidRDefault="00EA3AD3" w:rsidP="002C7628">
      <w:pPr>
        <w:pStyle w:val="Spacer"/>
      </w:pPr>
    </w:p>
    <w:p w:rsidR="00EA3AD3" w:rsidRPr="002C7628" w:rsidRDefault="00EA3AD3" w:rsidP="002C7628">
      <w:pPr>
        <w:pStyle w:val="VerseKuziva"/>
      </w:pPr>
      <w:r w:rsidRPr="002C7628">
        <w:t>V armádě my bojovými byli druhy</w:t>
      </w:r>
    </w:p>
    <w:p w:rsidR="00EA3AD3" w:rsidRPr="002C7628" w:rsidRDefault="00EA3AD3" w:rsidP="002C7628">
      <w:pPr>
        <w:pStyle w:val="VerseKuziva"/>
      </w:pPr>
      <w:r w:rsidRPr="002C7628">
        <w:t>nejčernější války v hodině</w:t>
      </w:r>
    </w:p>
    <w:p w:rsidR="00EA3AD3" w:rsidRPr="002C7628" w:rsidRDefault="00EA3AD3" w:rsidP="002C7628">
      <w:pPr>
        <w:pStyle w:val="VerseKuziva"/>
      </w:pPr>
      <w:r w:rsidRPr="002C7628">
        <w:t>pod vlajkou s hvězdami a pruhy,</w:t>
      </w:r>
    </w:p>
    <w:p w:rsidR="00EA3AD3" w:rsidRPr="002C7628" w:rsidRDefault="00EA3AD3" w:rsidP="002C7628">
      <w:pPr>
        <w:pStyle w:val="VerseKuziva"/>
      </w:pPr>
      <w:r w:rsidRPr="002C7628">
        <w:t>Unie to nejsvětější bohyně.</w:t>
      </w:r>
    </w:p>
    <w:p w:rsidR="002C7628" w:rsidRPr="002C7628" w:rsidRDefault="00EA3AD3" w:rsidP="002C7628">
      <w:pPr>
        <w:pStyle w:val="VerseKuziva"/>
      </w:pPr>
      <w:r w:rsidRPr="002C7628">
        <w:t>Pak zapjal zas sedlovou svou tornu</w:t>
      </w:r>
    </w:p>
    <w:p w:rsidR="002C7628" w:rsidRPr="002C7628" w:rsidRDefault="00EA3AD3" w:rsidP="002C7628">
      <w:pPr>
        <w:pStyle w:val="VerseKuziva"/>
      </w:pPr>
      <w:r w:rsidRPr="002C7628">
        <w:t>výzvu na polnice za jiterní rosy</w:t>
      </w:r>
    </w:p>
    <w:p w:rsidR="002C7628" w:rsidRPr="002C7628" w:rsidRDefault="00EA3AD3" w:rsidP="002C7628">
      <w:pPr>
        <w:pStyle w:val="VerseKuziva"/>
      </w:pPr>
      <w:r w:rsidRPr="002C7628">
        <w:t>netuše, že tam u Little Big Hornu</w:t>
      </w:r>
    </w:p>
    <w:p w:rsidR="00EA3AD3" w:rsidRPr="002C7628" w:rsidRDefault="00EA3AD3" w:rsidP="002C7628">
      <w:pPr>
        <w:pStyle w:val="VerseKuziva"/>
      </w:pPr>
      <w:r w:rsidRPr="002C7628">
        <w:t>ostří kmotry zubaté ho zkosí.</w:t>
      </w:r>
    </w:p>
    <w:p w:rsidR="00EA3AD3" w:rsidRDefault="00EA3AD3" w:rsidP="002C7628">
      <w:pPr>
        <w:pStyle w:val="Spacer"/>
      </w:pPr>
    </w:p>
    <w:p w:rsidR="00EA3AD3" w:rsidRDefault="00EA3AD3" w:rsidP="00EA3AD3">
      <w:pPr>
        <w:pStyle w:val="Text"/>
      </w:pPr>
      <w:r>
        <w:t>Charley si nebyl jistý, jestli to dokáže vydržet až do konce. Z místa, kde stál, viděl Kapitána Jacka postupovat prstem po okraji stránky. Přečetl už pět nebo šest slok a pořád ještě nebyl v polovině. Bill i Mexikán se tvářili smrtelně vážně, ale Charley necítil nic než kyčle a kolena. Mexikán držel svou trofej v podpaží, obličejem dopředu. Sláva zřejmě stoupla Indiánovi do hlavy, protože se zubil na celé kolo.</w:t>
      </w:r>
    </w:p>
    <w:p w:rsidR="00EA3AD3" w:rsidRDefault="00EA3AD3" w:rsidP="00EA3AD3">
      <w:pPr>
        <w:pStyle w:val="Text"/>
      </w:pPr>
      <w:r>
        <w:t>Charley si našel volný kousek pultu, aby se mohl opřít a ulevit nohám. Okamžitě to pomohlo, a jakmile bolest polevila, dala se báseň přečkat snáz. Právě nabírala na zášti.</w:t>
      </w:r>
    </w:p>
    <w:p w:rsidR="00EA3AD3" w:rsidRDefault="00EA3AD3" w:rsidP="002C7628">
      <w:pPr>
        <w:pStyle w:val="Spacer"/>
      </w:pPr>
    </w:p>
    <w:p w:rsidR="002C7628" w:rsidRPr="002C7628" w:rsidRDefault="00EA3AD3" w:rsidP="002C7628">
      <w:pPr>
        <w:pStyle w:val="VerseKuziva"/>
      </w:pPr>
      <w:bookmarkStart w:id="30" w:name="NewPage36"/>
      <w:bookmarkEnd w:id="30"/>
      <w:r w:rsidRPr="002C7628">
        <w:t>S divochem prý žíti máme v míru,</w:t>
      </w:r>
    </w:p>
    <w:p w:rsidR="002C7628" w:rsidRPr="002C7628" w:rsidRDefault="00EA3AD3" w:rsidP="002C7628">
      <w:pPr>
        <w:pStyle w:val="VerseKuziva"/>
      </w:pPr>
      <w:r w:rsidRPr="002C7628">
        <w:t>šatit ho a živiti se sluší,</w:t>
      </w:r>
    </w:p>
    <w:p w:rsidR="002C7628" w:rsidRPr="002C7628" w:rsidRDefault="00EA3AD3" w:rsidP="002C7628">
      <w:pPr>
        <w:pStyle w:val="VerseKuziva"/>
      </w:pPr>
      <w:r w:rsidRPr="002C7628">
        <w:t>já však křesťanskou ctím víru</w:t>
      </w:r>
    </w:p>
    <w:p w:rsidR="002C7628" w:rsidRPr="002C7628" w:rsidRDefault="00EA3AD3" w:rsidP="002C7628">
      <w:pPr>
        <w:pStyle w:val="VerseKuziva"/>
      </w:pPr>
      <w:r w:rsidRPr="002C7628">
        <w:t>a ďáblům rudým nezaprodám duši</w:t>
      </w:r>
      <w:r w:rsidR="002C7628" w:rsidRPr="002C7628">
        <w:t>.</w:t>
      </w:r>
    </w:p>
    <w:p w:rsidR="002C7628" w:rsidRPr="002C7628" w:rsidRDefault="00EA3AD3" w:rsidP="002C7628">
      <w:pPr>
        <w:pStyle w:val="VerseKuziva"/>
      </w:pPr>
      <w:r w:rsidRPr="002C7628">
        <w:t>Pak až nastane den posledního soudu</w:t>
      </w:r>
      <w:r w:rsidR="002C7628" w:rsidRPr="002C7628">
        <w:t>,</w:t>
      </w:r>
    </w:p>
    <w:p w:rsidR="002C7628" w:rsidRPr="002C7628" w:rsidRDefault="00EA3AD3" w:rsidP="002C7628">
      <w:pPr>
        <w:pStyle w:val="VerseKuziva"/>
      </w:pPr>
      <w:r w:rsidRPr="002C7628">
        <w:t>zví kvejkr změkčilý, jak strašná jeho zrada,</w:t>
      </w:r>
    </w:p>
    <w:p w:rsidR="002C7628" w:rsidRPr="002C7628" w:rsidRDefault="00EA3AD3" w:rsidP="002C7628">
      <w:pPr>
        <w:pStyle w:val="VerseKuziva"/>
      </w:pPr>
      <w:r w:rsidRPr="002C7628">
        <w:t>neb Custera smrti věrných jeho oudů</w:t>
      </w:r>
    </w:p>
    <w:p w:rsidR="00EA3AD3" w:rsidRPr="002C7628" w:rsidRDefault="00EA3AD3" w:rsidP="002C7628">
      <w:pPr>
        <w:pStyle w:val="VerseKuziva"/>
      </w:pPr>
      <w:r w:rsidRPr="002C7628">
        <w:t>výlučně na jeho hlavu padá.</w:t>
      </w:r>
    </w:p>
    <w:p w:rsidR="00EA3AD3" w:rsidRDefault="00EA3AD3" w:rsidP="002C7628">
      <w:pPr>
        <w:pStyle w:val="Spacer"/>
      </w:pPr>
    </w:p>
    <w:p w:rsidR="00EA3AD3" w:rsidRDefault="00EA3AD3" w:rsidP="00EA3AD3">
      <w:pPr>
        <w:pStyle w:val="Text"/>
      </w:pPr>
      <w:r>
        <w:t>„Moje řeč,“ vykřikl kdosi. Kapitán Jack si chtěl posunkem zjednat ticho, ale v lokále propukla vřava. S přestávkami trvala báseň ještě dalších pět minut, a když skončila, vytáhl jeden zlatokop revolver a vystřelil usměvavou hlavu Mexikánovi z podpaží. Kulka Mexikána trošku popálila a škrábla, takže ho přestali škádlit a dali mu peníze hned.</w:t>
      </w:r>
    </w:p>
    <w:p w:rsidR="00EA3AD3" w:rsidRDefault="00EA3AD3" w:rsidP="00EA3AD3">
      <w:pPr>
        <w:pStyle w:val="Text"/>
      </w:pPr>
      <w:r>
        <w:t>Přijal je se stejnou vážností, s jakou vyslechl báseň, otočil se k výčepnímu, podal mu tři dolarovky a ukázal na prázdnou skleničku před sebou.</w:t>
      </w:r>
    </w:p>
    <w:p w:rsidR="00EA3AD3" w:rsidRDefault="00EA3AD3" w:rsidP="00EA3AD3">
      <w:pPr>
        <w:pStyle w:val="Text"/>
      </w:pPr>
      <w:r>
        <w:t>„Na, lej,“ řekl. Barman ho obsloužil, pak dolil i Billovi a nakonec sebral sklínku, která stála na pultě před jakýmsi zmoženým zlatokopem, vychrstl nedopitek na podlahu a postavil ji před Charleyho. „Na, lej,“ opakoval Mexikán a výčepní nalil i Charleymu.</w:t>
      </w:r>
    </w:p>
    <w:p w:rsidR="00EA3AD3" w:rsidRDefault="00EA3AD3" w:rsidP="00EA3AD3">
      <w:pPr>
        <w:pStyle w:val="Text"/>
      </w:pPr>
      <w:r>
        <w:t>Kapitán Jack ale odmítl dřív, než mu umaštěnec stačil objednat. „Mně ne,“ řekl spíš k davu než k Mexikánovi a spustil další tirádu. V jeho hlase bylo něco, co ostatním bralo chuť do řeči.</w:t>
      </w:r>
    </w:p>
    <w:p w:rsidR="00EA3AD3" w:rsidRDefault="00EA3AD3" w:rsidP="00EA3AD3">
      <w:pPr>
        <w:pStyle w:val="Text"/>
      </w:pPr>
      <w:r>
        <w:t>„Po válce,“ pravil, „v níž mi padl otec a já sám utrpěl dvojnásobné zranění – to bylo v bitvě u Spottsylvánie roku 1864, kdy jsem sloužil u osmačtyřicátého pensylvánského dobrovolnického pluku – navrátil jsem se domů do New Yorku. Moje stará matička ležela těžce churavá. S pláčem jsem k ní poklekl a ona mne na smrtelném loži zapřísáhla, abych se v životě na alkohol ani nepodíval, a já svůj slib splnil a hodlám jej dodržet i nadále.“ Charley měl dojem, že Jack Crawford je jediným člověkem na Divokém západě, který se vyjadřuje v poznámkách pod čarou.</w:t>
      </w:r>
    </w:p>
    <w:p w:rsidR="00EA3AD3" w:rsidRDefault="00EA3AD3" w:rsidP="002C7628">
      <w:pPr>
        <w:pStyle w:val="Text"/>
      </w:pPr>
      <w:r>
        <w:t xml:space="preserve">„Na, lej,“ poručil Mexikán a ukázal na svou skleničku. Potom se obrátil ke Kapitánu Jackovi a zvedl ji. </w:t>
      </w:r>
      <w:r w:rsidRPr="00B63C0D">
        <w:rPr>
          <w:rStyle w:val="Kurziva"/>
        </w:rPr>
        <w:t>„</w:t>
      </w:r>
      <w:r w:rsidRPr="002C7628">
        <w:rPr>
          <w:rStyle w:val="Kurziva"/>
        </w:rPr>
        <w:t>Tu mamá</w:t>
      </w:r>
      <w:r w:rsidR="00B63C0D">
        <w:rPr>
          <w:rStyle w:val="Kurziva"/>
        </w:rPr>
        <w:t>,</w:t>
      </w:r>
      <w:r w:rsidRPr="002C7628">
        <w:rPr>
          <w:rStyle w:val="Kurziva"/>
        </w:rPr>
        <w:t>“</w:t>
      </w:r>
      <w:r>
        <w:t xml:space="preserve"> řekl </w:t>
      </w:r>
      <w:bookmarkStart w:id="31" w:name="NewPage37"/>
      <w:bookmarkEnd w:id="31"/>
      <w:r>
        <w:t>a polil mu vepředu jelenicovou kazajku. Pak dopil, co zbylo, a otočil se zpátky k výčepnímu.</w:t>
      </w:r>
    </w:p>
    <w:p w:rsidR="00EA3AD3" w:rsidRDefault="00EA3AD3" w:rsidP="00EA3AD3">
      <w:pPr>
        <w:pStyle w:val="Text"/>
      </w:pPr>
      <w:r>
        <w:t>Charley se přisunul blíž k Billovi, zvěd-poeta taky. „Jsou to všechno dobří chlapi,“ řekl Billovi a opsal rukou celý lokál. „Zlatokopové, fajnovky, dokonce i tenhle umaštěnec, ale jak se válčí s Indiány, o tom nemají zdání. Většinou ani neumějí střílet, a ti, co byli ve válce, na to leckdy nemají žaludek.“</w:t>
      </w:r>
    </w:p>
    <w:p w:rsidR="00EA3AD3" w:rsidRDefault="00EA3AD3" w:rsidP="00EA3AD3">
      <w:pPr>
        <w:pStyle w:val="Text"/>
      </w:pPr>
      <w:r>
        <w:t>Bill přikývl. Válka změní každého. Někteří se z ní vrátili v takovém stavu, že se báli žít, jiní zase od té doby hledali cokoli, co by jim poskytlo stejné vzrušení. Kapitán Jack řekl: „Do těchto hor, které si pro sebe nárokují rudoši, přišli navzdory vládě, která jim tu nemůže zajistit ochranu.“</w:t>
      </w:r>
    </w:p>
    <w:p w:rsidR="00EA3AD3" w:rsidRDefault="00EA3AD3" w:rsidP="00EA3AD3">
      <w:pPr>
        <w:pStyle w:val="Text"/>
      </w:pPr>
      <w:r>
        <w:t>Odmlčel se, aby dal zlatokopům a karbaníkům možnost si na vládu zanadávat. Charley něco podobného zažil už několikrát v Kansasu, ale tady mu to připadalo nesmyslné, protože nebylo koho věšet.</w:t>
      </w:r>
    </w:p>
    <w:p w:rsidR="00EA3AD3" w:rsidRDefault="00EA3AD3" w:rsidP="00EA3AD3">
      <w:pPr>
        <w:pStyle w:val="Text"/>
      </w:pPr>
      <w:r>
        <w:t>„A tak jsme se chopili zbraní, abychom se bránili sami,“ prohlásil Kapitán Jack a kdosi opět vystřelil do stropu. „Pětačtyřicet dobrovolníků z řad našich pilných osadníků jezdí pod mým velením patrolovat po zlatokopeckých táborech v okolí. Stačí tři výstřely za sebou, my přicváláme a do minuty zahájíme akci.“</w:t>
      </w:r>
    </w:p>
    <w:p w:rsidR="00EA3AD3" w:rsidRDefault="00EA3AD3" w:rsidP="00EA3AD3">
      <w:pPr>
        <w:pStyle w:val="Text"/>
      </w:pPr>
      <w:r>
        <w:t>„Do prdele, dyť se tu střílí do minuty šedesátkrát, jako kdyby ve městě nebyly jediný hodiny,“ ozval se Charley. Bill se otočil a usmál se.</w:t>
      </w:r>
    </w:p>
    <w:p w:rsidR="00EA3AD3" w:rsidRDefault="00EA3AD3" w:rsidP="00EA3AD3">
      <w:pPr>
        <w:pStyle w:val="Text"/>
      </w:pPr>
      <w:r>
        <w:t>Kapitán Jack přitakal. „Vojsko je s disciplínou vždycky na štíru,“ řekl. „My to máme horší, protože minutemani nejsou ani střelci, ani vojáci. Proto vás chci požádat,“ otočil se k Billovi, „abyste moje velení podpořil svou autoritou. Společně bychom z osadníků dokázali vycvičit chlapy schopné se Indiánům postavit.“</w:t>
      </w:r>
    </w:p>
    <w:p w:rsidR="00EA3AD3" w:rsidRDefault="00EA3AD3" w:rsidP="00EA3AD3">
      <w:pPr>
        <w:pStyle w:val="Text"/>
      </w:pPr>
      <w:r>
        <w:t>„Na, lej,“ řekl Mexikán.</w:t>
      </w:r>
    </w:p>
    <w:p w:rsidR="00EA3AD3" w:rsidRDefault="00EA3AD3" w:rsidP="00EA3AD3">
      <w:pPr>
        <w:pStyle w:val="Text"/>
      </w:pPr>
      <w:r>
        <w:t>Bill vrhl na Charleyho smrtelně vážný pohled, ale Charley řekl: „Já už omylem koupil dvě do nohou a moc dobře vím, kam mi osud chystá tu třetí.“</w:t>
      </w:r>
    </w:p>
    <w:p w:rsidR="00EA3AD3" w:rsidRDefault="00EA3AD3" w:rsidP="00EA3AD3">
      <w:pPr>
        <w:pStyle w:val="Text"/>
      </w:pPr>
      <w:r>
        <w:t>Výčepní dolil a Mexikán zvedl skleničku k dalšímu přípitku. „</w:t>
      </w:r>
      <w:r w:rsidRPr="002C7628">
        <w:rPr>
          <w:rStyle w:val="Kurziva"/>
        </w:rPr>
        <w:t>Tu mamá</w:t>
      </w:r>
      <w:r w:rsidR="00B63C0D">
        <w:rPr>
          <w:rStyle w:val="Kurziva"/>
        </w:rPr>
        <w:t>,</w:t>
      </w:r>
      <w:r w:rsidRPr="002C7628">
        <w:rPr>
          <w:rStyle w:val="Kurziva"/>
        </w:rPr>
        <w:t>“</w:t>
      </w:r>
      <w:r>
        <w:t xml:space="preserve"> opakoval.</w:t>
      </w:r>
    </w:p>
    <w:p w:rsidR="00EA3AD3" w:rsidRDefault="00EA3AD3" w:rsidP="00EA3AD3">
      <w:pPr>
        <w:pStyle w:val="Text"/>
      </w:pPr>
      <w:r>
        <w:t>„Mně ne,“ odvětil Kapitán Jack. „Teď máme na pořadu ochranu zlatokopů.“</w:t>
      </w:r>
    </w:p>
    <w:p w:rsidR="00EA3AD3" w:rsidRDefault="00EA3AD3" w:rsidP="00EA3AD3">
      <w:pPr>
        <w:pStyle w:val="Text"/>
      </w:pPr>
      <w:bookmarkStart w:id="32" w:name="NewPage38"/>
      <w:bookmarkEnd w:id="32"/>
      <w:r>
        <w:t>Mexikán ztuhl. Dostal už Indiánovu hlavu zpátky, a teď na ní stál, nohu položenou na uchu. Zatímco přemítal, co na to říct, válel ji nohou sem a tam, jako když si běloch v zamyšlení tře bradu. Nakonec se zřejmě rozhodl, znovu zdvihl skleničku a řekl Kapitánu Jackovi: „Na okránu.“ Usmál se a zvrhl panáka do sebe.</w:t>
      </w:r>
    </w:p>
    <w:p w:rsidR="00EA3AD3" w:rsidRDefault="00EA3AD3" w:rsidP="00EA3AD3">
      <w:pPr>
        <w:pStyle w:val="Text"/>
      </w:pPr>
      <w:r>
        <w:t>„Ten umaštěnec je už trochu únavný,“ poznamenal Kapitán Jack k Billovi, „ale s Indiány to umí.“ Mexikán postavil sklenici na pult a zvedl hlavu ze země. Oči měla zavřené, jako kdyby pořád viděla kulku, která ji vystřelila Mexikánovi z náručí, a nechtěla se na to koukat.</w:t>
      </w:r>
    </w:p>
    <w:p w:rsidR="00EA3AD3" w:rsidRDefault="00EA3AD3" w:rsidP="00EA3AD3">
      <w:pPr>
        <w:pStyle w:val="Text"/>
      </w:pPr>
      <w:r w:rsidRPr="002C7628">
        <w:rPr>
          <w:rStyle w:val="Kurziva"/>
        </w:rPr>
        <w:t>„Mis amigos</w:t>
      </w:r>
      <w:r>
        <w:t xml:space="preserve">,“ řekl Mexikán. Objal Kapitána Jacka, potom Billa, otočil se k ostatním, znovu prohlásil </w:t>
      </w:r>
      <w:r w:rsidRPr="002C7628">
        <w:rPr>
          <w:rStyle w:val="Kurziva"/>
        </w:rPr>
        <w:t>„Mis amigos</w:t>
      </w:r>
      <w:r>
        <w:t>“ a za přátelského pokřikování zlatokopů a desperádů vykročil ke dveřím. Pár chlapů začalo střílet do stropu. Mexikán se zazubil a poslal do davu pár polibků, což vyvolalo nový pokřik a střelbu. Ve dveřích se zastavil, vyslal do lokálu poslední pusu, a jat náhlou inspirací, kterou Charley nemohl neocenit, rozloučil se i za Indiána.</w:t>
      </w:r>
    </w:p>
    <w:p w:rsidR="00EA3AD3" w:rsidRDefault="00EA3AD3" w:rsidP="00EA3AD3">
      <w:pPr>
        <w:pStyle w:val="Text"/>
      </w:pPr>
      <w:r>
        <w:t>Pak vyšel ven, vylezl na koně a vytáhl revolver. Obrátil koně směrem, odkud do města přijel, a vyrazil. Indiánovu hlavu držel za vlasy, takže se při jízdě bimbala, a střílel do vzduchu jako o závod, aby si ho každý všiml. Jakmile vyjel z rokle do města, Seth Bullock ho okamžitě zatkl a vyprovodil za hranice Deadwoodu.</w:t>
      </w:r>
    </w:p>
    <w:p w:rsidR="00EA3AD3" w:rsidRDefault="00EA3AD3" w:rsidP="00EA3AD3">
      <w:pPr>
        <w:pStyle w:val="Text"/>
      </w:pPr>
      <w:r>
        <w:t>Nad tím, co se v rokli dělo, spořádaní občané sice nelomili rukama, ale rozhodně se jim nelíbilo, že běh jejich každodenního života ruší někdo střelbou, zejména když šlo o umaštěného Mexikána, který s sebou vláčel cizí hlavu.</w:t>
      </w:r>
    </w:p>
    <w:p w:rsidR="00EA3AD3" w:rsidRDefault="002C7628" w:rsidP="002C7628">
      <w:pPr>
        <w:pStyle w:val="DejovaPauza"/>
      </w:pPr>
      <w:r>
        <w:t>~</w:t>
      </w:r>
    </w:p>
    <w:p w:rsidR="00EA3AD3" w:rsidRDefault="00EA3AD3" w:rsidP="00EA3AD3">
      <w:pPr>
        <w:pStyle w:val="Text"/>
      </w:pPr>
      <w:r>
        <w:t>Seth Bullock se právě vrátil z vyjížďky za město, kam doprovodil Mexikána, a usedl za stůl, když do jeho kanceláře vešel Boone May. Kancelář stála na rohu hlavní ulice a Wall Street a nesla firemní štít DEADWOODSKÉ CIHELNY, AKC. SPOL., pod nímž visel nápis NÁDOBÍ, NÁBYTEK, ŽELEZÁŘSKÉ ZBOŽÍ, TAPETY A J. Ještě níž pak menšími písmeny stálo SETH BULLOCK, ŠERIF.</w:t>
      </w:r>
    </w:p>
    <w:p w:rsidR="00EA3AD3" w:rsidRDefault="00EA3AD3" w:rsidP="00EA3AD3">
      <w:pPr>
        <w:pStyle w:val="Text"/>
      </w:pPr>
      <w:r>
        <w:t xml:space="preserve">Obchodní partner šerifa Bullocka byl cílevědomý chlapík jménem </w:t>
      </w:r>
      <w:bookmarkStart w:id="33" w:name="NewPage39"/>
      <w:bookmarkEnd w:id="33"/>
      <w:r>
        <w:t>Solomon Star. Přijeli do Deadwoodu spolu a Star poskytl do podniku kapitál. Byl ještě větší držgrešle než Bullock a věčně si dělal hlavu, že objednávají příliš velký sortiment a v příliš velkém množství. V Bismarcku měl manželku, ale jeho největší láskou byl obchod. Přesto ještě nepochopil, kolik se dá v Deadwoodu trhnout.</w:t>
      </w:r>
    </w:p>
    <w:p w:rsidR="00EA3AD3" w:rsidRDefault="00EA3AD3" w:rsidP="00EA3AD3">
      <w:pPr>
        <w:pStyle w:val="Text"/>
      </w:pPr>
      <w:r>
        <w:t>Když Boone vrazil dovnitř, seděl Solomon u druhého stolu a probíral se objednávkami. Byl tenkrát silně proti, aby Bullock bral funkci neoficiálního šerifa, neboť zastával názor, že do Deadwoodu nepřišli proto, aby tu po nich zbyl jenom pomník na náměstí. Teď si sundal brýle na čtení a pohlédl na Boona Maye, pak se podíval na svého partnera.</w:t>
      </w:r>
    </w:p>
    <w:p w:rsidR="00EA3AD3" w:rsidRDefault="00EA3AD3" w:rsidP="00EA3AD3">
      <w:pPr>
        <w:pStyle w:val="Text"/>
      </w:pPr>
      <w:r>
        <w:t>„Už chápete, kam to všechno vede, Bullocku?“ otázal se. „Nemůžete mít přece dveře dokořán pro každého, koho Bůh stvořil, jen ve slepé víře, že ho učinil k obrazu svému.“</w:t>
      </w:r>
    </w:p>
    <w:p w:rsidR="00EA3AD3" w:rsidRDefault="00EA3AD3" w:rsidP="00EA3AD3">
      <w:pPr>
        <w:pStyle w:val="Text"/>
      </w:pPr>
      <w:r>
        <w:t>To byl celý Solomon. Ať řekl, co řekl, vždycky to znělo jako z bible. Boone May přešel na druhý konec místnosti a usedl na židli vedle Bullockova stolu. Za sebou nechal blátivé šlápoty. V ruce držel kožený pytel a byl cítit vším, co měl za posledních pár měsíců v rukou a v hubě.</w:t>
      </w:r>
    </w:p>
    <w:p w:rsidR="00EA3AD3" w:rsidRDefault="00EA3AD3" w:rsidP="00EA3AD3">
      <w:pPr>
        <w:pStyle w:val="Text"/>
      </w:pPr>
      <w:r>
        <w:t>„Solomone, nechal byste nás laskavě pár minut o samotě?“ požádal ho Bullock. Ke svému společníkovi se vždycky choval zdvořile. Mužíček vstal, zastrčil brýle do kapsičky košile, sebral z věšáku kabát, přidržel si manžety a vklouzl do rukávů. Postavil se před zrcadlo a uvázal si znovu kravatu, pak si zlehýnka, jako kdyby ukládal dynamitovou nálož, nasadil klobouk.</w:t>
      </w:r>
    </w:p>
    <w:p w:rsidR="00EA3AD3" w:rsidRDefault="00EA3AD3" w:rsidP="00EA3AD3">
      <w:pPr>
        <w:pStyle w:val="Text"/>
      </w:pPr>
      <w:r>
        <w:t>Boone May ho sledoval pohledem, dokud nevyšel z místnosti a nezavřel za sebou dveře. Potom zavrtěl hlavou a usmál se. „Fajnovka,“ řekl, ale dál to nerozváděl, protože si nebyl jistý, jestli šerif není ze stejného těsta.</w:t>
      </w:r>
    </w:p>
    <w:p w:rsidR="00EA3AD3" w:rsidRDefault="00EA3AD3" w:rsidP="00EA3AD3">
      <w:pPr>
        <w:pStyle w:val="Text"/>
      </w:pPr>
      <w:r>
        <w:t>Bullock na něj upíral nepřátelský pohled a mlčel, takže Boone dočista zapomněl, jakým způsobem se hodlal domáhat odměny za hlavu Franka Towlese. V životě nepoznal člověka, se kterým by byla tak těžká řeč jako se Sethem Bullockem.</w:t>
      </w:r>
    </w:p>
    <w:p w:rsidR="00EA3AD3" w:rsidRDefault="00EA3AD3" w:rsidP="00EA3AD3">
      <w:pPr>
        <w:pStyle w:val="Text"/>
      </w:pPr>
      <w:r>
        <w:t xml:space="preserve">„Helejse,“ řekl a poplácal pytel, „mám tady hlavu Franka Towlese. V Cheyenne má cenu dvě stě dolarů. Sejmul jsem ho sám a v legální přestřelce podle všech pravidel, takže nevidím jedinej </w:t>
      </w:r>
      <w:bookmarkStart w:id="34" w:name="NewPage40"/>
      <w:bookmarkEnd w:id="34"/>
      <w:r>
        <w:t>důvod, proč bys z moci svýho úřadu nemoh rozhodnout, že ty dvě stovky dostanu tady, abych se nemusel štrapicírovat až do Cheyenne.“</w:t>
      </w:r>
    </w:p>
    <w:p w:rsidR="00EA3AD3" w:rsidRDefault="00EA3AD3" w:rsidP="00EA3AD3">
      <w:pPr>
        <w:pStyle w:val="Text"/>
      </w:pPr>
      <w:r>
        <w:t>Seth Bullock se k němu naklonil. Měl mohutné paže a ramena a byl stejný vazoun jako Boone May. „V dakotským teritoriu nemá hlava Franka Towlese cenu ani pěťák,“ řekl.</w:t>
      </w:r>
    </w:p>
    <w:p w:rsidR="00EA3AD3" w:rsidRDefault="00EA3AD3" w:rsidP="00EA3AD3">
      <w:pPr>
        <w:pStyle w:val="Text"/>
      </w:pPr>
      <w:r>
        <w:t>„A nemůžeš to nějak zařídit?“ zeptal se Boone May.</w:t>
      </w:r>
    </w:p>
    <w:p w:rsidR="00EA3AD3" w:rsidRDefault="00EA3AD3" w:rsidP="00EA3AD3">
      <w:pPr>
        <w:pStyle w:val="Text"/>
      </w:pPr>
      <w:r>
        <w:t>Bullock zavrtěl hlavou. „Zrovna jsem jednomu Mexikánovi vyplatil dvě stě padesát dolarů ve zlatě za hlavu Indiána, což ale obecní zákony připouštějí, protože to jde z rozpočtu zdravotního a hygienickýho odboru. Na Franka Towlese žádná taková odměna vypsaná nebyla.“ Neřekl ovšem, že Mexikánovi okamžitě napařil pokutu dvě stě padesát dolarů za rušení veřejného pořádku a hned si taky strhl padesátiprocentní odměnu za inkasování pohledávky.</w:t>
      </w:r>
    </w:p>
    <w:p w:rsidR="00EA3AD3" w:rsidRDefault="00EA3AD3" w:rsidP="00EA3AD3">
      <w:pPr>
        <w:pStyle w:val="Text"/>
      </w:pPr>
      <w:r>
        <w:t>Boone May si zakryl oči. „Tys vypláznul Mexikánovi dvě stě padesát babek,“ otázal se nevěřícně, „a bělocha necháš škemrat o to, co mu právem patří?“</w:t>
      </w:r>
    </w:p>
    <w:p w:rsidR="00EA3AD3" w:rsidRDefault="00EA3AD3" w:rsidP="00EA3AD3">
      <w:pPr>
        <w:pStyle w:val="Text"/>
      </w:pPr>
      <w:r>
        <w:t>„Já ti neříkal, abys Franka Towlese zastřelil,“ namítl Bullock.</w:t>
      </w:r>
    </w:p>
    <w:p w:rsidR="00EA3AD3" w:rsidRDefault="00EA3AD3" w:rsidP="00EA3AD3">
      <w:pPr>
        <w:pStyle w:val="Text"/>
      </w:pPr>
      <w:r>
        <w:t>„Tady nepotřebuju, aby mi někdo říkal. Přece poznám, kdy si můžu trochu přivydělat.“ Přehodil nohu přes nohu, sepjal ruce za hlavou a čekal. „Můj požadavek je naprosto oprávněnej.“</w:t>
      </w:r>
    </w:p>
    <w:p w:rsidR="00EA3AD3" w:rsidRDefault="00EA3AD3" w:rsidP="00EA3AD3">
      <w:pPr>
        <w:pStyle w:val="Text"/>
      </w:pPr>
      <w:r>
        <w:t>„Copak musím Franka Towlese znát?“ ohradil se Bullock. „Třeba ani nevím, jak vypadá. A ty si přijdeš s bůhvíčí hlavou, roznášíš mi bláto po podlaze a ještě budeš tvrdit, že ti město dluží dvě stě babek.“</w:t>
      </w:r>
    </w:p>
    <w:p w:rsidR="00EA3AD3" w:rsidRDefault="00EA3AD3" w:rsidP="00EA3AD3">
      <w:pPr>
        <w:pStyle w:val="Text"/>
      </w:pPr>
      <w:r>
        <w:t>Boone May se na Bullocka dlouze zadíval a přitom přemítal, co měla znamenat ta poznámka o blátě. V Deadwoodu roznášel bláto každý. Rozvázal pytel, který držel na klíně, vytáhl hlavu ven a postavil ji Bullockovi na stůl. „Frank Towles vypadá takhle,“ řekl. „Zeptej se Lurline Monti Verdi.“</w:t>
      </w:r>
    </w:p>
    <w:p w:rsidR="00EA3AD3" w:rsidRDefault="00EA3AD3" w:rsidP="00EA3AD3">
      <w:pPr>
        <w:pStyle w:val="Text"/>
      </w:pPr>
      <w:r>
        <w:t xml:space="preserve">Bullock se na hlavu sotva podíval. Boone si říkal, jestli si třeba hlavy neoškliví, ale ani to s ním nehnulo. Zrovna jako Lurline. Nechápal sice, v čem je chyba, ale došlo mu, že společensky je hlava Franka Towlese odepsaná. „Jo, když potřebuješ někoho sejmout, to za mnou a Llewellynem přiběhneš hned a jseš samý sladký řečičky,“ řekl vyčítavě. „Když máš někoho dopadnout, </w:t>
      </w:r>
      <w:bookmarkStart w:id="35" w:name="NewPage41"/>
      <w:bookmarkEnd w:id="35"/>
      <w:r>
        <w:t>bláto ti nevadí, co? Jenomže já jsem řádnej občan a běloch a chci, na co mám právo.“</w:t>
      </w:r>
    </w:p>
    <w:p w:rsidR="00EA3AD3" w:rsidRDefault="00EA3AD3" w:rsidP="00EA3AD3">
      <w:pPr>
        <w:pStyle w:val="Text"/>
      </w:pPr>
      <w:r>
        <w:t>„Nikdy jsem netvrdil, že ho máš zabít,“ prohlásil Bullock. „Řekl jsem jenom, abys ho dopadl.“</w:t>
      </w:r>
    </w:p>
    <w:p w:rsidR="00EA3AD3" w:rsidRDefault="00EA3AD3" w:rsidP="00EA3AD3">
      <w:pPr>
        <w:pStyle w:val="Text"/>
      </w:pPr>
      <w:r>
        <w:t>Boone ukázal na hlavu na stole. „Dopadl takhle, co víc můžeš chtít?“</w:t>
      </w:r>
    </w:p>
    <w:p w:rsidR="00EA3AD3" w:rsidRDefault="00EA3AD3" w:rsidP="00EA3AD3">
      <w:pPr>
        <w:pStyle w:val="Text"/>
      </w:pPr>
      <w:r>
        <w:t>Bullock se pořád zdráhal na hlavu podívat. Boone si říkal, jestli se náhodou necvičí v sebeovládání, ale pak ho něco napadlo. „Už jsi viděl Divokýho Billa?“ Šerif ztuhl. „Nechceš ho náhodou najímat místo mě a Llewellyna? Pustit nás k vodě a zostudit?“</w:t>
      </w:r>
    </w:p>
    <w:p w:rsidR="00EA3AD3" w:rsidRDefault="00EA3AD3" w:rsidP="00EA3AD3">
      <w:pPr>
        <w:pStyle w:val="Text"/>
      </w:pPr>
      <w:r>
        <w:t>„Práce je pro všechny dost,“ namítl Bullock.</w:t>
      </w:r>
    </w:p>
    <w:p w:rsidR="00EA3AD3" w:rsidRDefault="00EA3AD3" w:rsidP="00EA3AD3">
      <w:pPr>
        <w:pStyle w:val="Text"/>
      </w:pPr>
      <w:r>
        <w:t>„Pravda,“ odpověděl Boone, „zabahněnej teda není. A ten fešáček, co přijel s ním, je jak ze škatulky.“</w:t>
      </w:r>
    </w:p>
    <w:p w:rsidR="00EA3AD3" w:rsidRDefault="00EA3AD3" w:rsidP="00EA3AD3">
      <w:pPr>
        <w:pStyle w:val="Text"/>
      </w:pPr>
      <w:r>
        <w:t xml:space="preserve">Bullock pokrčil rameny. Celé odpoledne přemýšlel, jak Billa dotlačit k firmě Deadwoodské cihelny, akc. </w:t>
      </w:r>
      <w:proofErr w:type="gramStart"/>
      <w:r>
        <w:t>spol</w:t>
      </w:r>
      <w:proofErr w:type="gramEnd"/>
      <w:r>
        <w:t>. Nešlo o to, aby jí byl nějak užitečný, protože když člověk druhého dotlačí, kam potřebuje, je to vždycky k užitku. V tom přece spočívá podstata obchodního podnikání.</w:t>
      </w:r>
    </w:p>
    <w:p w:rsidR="00EA3AD3" w:rsidRDefault="00EA3AD3" w:rsidP="00EA3AD3">
      <w:pPr>
        <w:pStyle w:val="Text"/>
      </w:pPr>
      <w:r>
        <w:t>Právě tohle Solomon Star nechápal. Věděl samozřejmě velice dobře, že obchod je něco za něco, uvědomoval si, kudy lidem utíkají peníze z kapsy, znal způsoby, jak je chytit do hrsti, než spadnou do klína jinému, ale nedovedl počítat dopředu. Nechápal, že všechno je k něčemu dobré.</w:t>
      </w:r>
    </w:p>
    <w:p w:rsidR="00EA3AD3" w:rsidRDefault="00EA3AD3" w:rsidP="00EA3AD3">
      <w:pPr>
        <w:pStyle w:val="Text"/>
      </w:pPr>
      <w:r>
        <w:t>Solomon se vrátil do kanceláře s pytlíkem pražených buráků, které kočebráci prodávali na každém rohu. Sundal kabát a klobouk, narovnal si vestu a pohlédl na své cibule značky Elgin. Pak si všiml hlavy na šerifově stole.</w:t>
      </w:r>
    </w:p>
    <w:p w:rsidR="00EA3AD3" w:rsidRDefault="00EA3AD3" w:rsidP="00EA3AD3">
      <w:pPr>
        <w:pStyle w:val="Text"/>
      </w:pPr>
      <w:r>
        <w:t>„Těm báchorkám, co lidi o Divokým Billovi vykládaj, bych moc nevěřil,“ řekl Boone May. „Tady o Frankovi se toho taky napovídalo, a skončil s brekem jako malej kluk …“</w:t>
      </w:r>
    </w:p>
    <w:p w:rsidR="00EA3AD3" w:rsidRDefault="00EA3AD3" w:rsidP="00EA3AD3">
      <w:pPr>
        <w:pStyle w:val="Text"/>
      </w:pPr>
      <w:r>
        <w:t>„Co je to za ohavnost?“ otázal se Solomon a ukázal na stůl.</w:t>
      </w:r>
    </w:p>
    <w:p w:rsidR="00EA3AD3" w:rsidRDefault="00EA3AD3" w:rsidP="00EA3AD3">
      <w:pPr>
        <w:pStyle w:val="Text"/>
      </w:pPr>
      <w:r>
        <w:t>„Frank Towles,“ odpověděl Boone. Pozoroval Solomona Stara a hřálo ho u srdce, že ještě existují lidé, kterým lidská hlava není lhostejná. Nevěděl sice, čím tenhle fajnovka šerifovi je, ale koneckonců měli společnou kancelář, a tak se rozhodl, že svou žádost předloží jemu. „Tadyhle šerif mi za něj nechce vyplatit odměnu, ale já myslím, že musí.“</w:t>
      </w:r>
    </w:p>
    <w:p w:rsidR="00EA3AD3" w:rsidRDefault="00EA3AD3" w:rsidP="00EA3AD3">
      <w:pPr>
        <w:pStyle w:val="Text"/>
      </w:pPr>
      <w:bookmarkStart w:id="36" w:name="NewPage42"/>
      <w:bookmarkEnd w:id="36"/>
      <w:r>
        <w:t>Solomon Star usedl za stůl a pohlédl na rozložené papíry. Vypadalo to, že se pokouší rozpomenout, k čemu vlastně jsou. „Přitom ani ne před hodinou vyplázl dvě stě padesát babek nějakýmu mexikánskýmu umaštěnci,“ řekl Boone.</w:t>
      </w:r>
    </w:p>
    <w:p w:rsidR="00EA3AD3" w:rsidRDefault="00EA3AD3" w:rsidP="00EA3AD3">
      <w:pPr>
        <w:pStyle w:val="Text"/>
      </w:pPr>
      <w:r>
        <w:t>Seth Bullock sáhl do stolu a vytáhl krbové kleště, výrobek jakési firmy z Baltimoru ve státě Maryland. Připomínaly obrovskou pinzetu. Šerif zmáčkl rukojeti, čelisti se rozevřely, a když byla mezera mezi nimi větší než Frankova hlava, sevřely se kolem ní. Šerif hlavu zvedl a pustil ji Boonovi do klína. „Až od tebe budu něco potřebovat,“ řekl, „najdu si tě.“</w:t>
      </w:r>
    </w:p>
    <w:p w:rsidR="00EA3AD3" w:rsidRDefault="00EA3AD3" w:rsidP="00EA3AD3">
      <w:pPr>
        <w:pStyle w:val="Text"/>
      </w:pPr>
      <w:r>
        <w:t>Boone si pomyslel, že to je celý Seth Bullock. Kdepak on a špinit si ruce. „Budu v Cheyenne,“ řekl, strčil hlavu zpátky do pytle a zadrhl řemínek. „Myslíš, že zapomenu, kvůli komu se tam musím trmácet?“ dodal a hned ho zamrzelo, že to neznělo jako pohrůžka.</w:t>
      </w:r>
    </w:p>
    <w:p w:rsidR="00EA3AD3" w:rsidRDefault="00EA3AD3" w:rsidP="00EA3AD3">
      <w:pPr>
        <w:pStyle w:val="Text"/>
      </w:pPr>
      <w:r>
        <w:t>Seth Bullock z něj nespouštěl oči; ve tváři se mu nepohnul ani sval. Boone vstal a honem zapřemýšlel, co ještě říct. Byl hrozně nerad, když něco končilo otazníkem. A kromě toho nesnášel, když se na něj někdo díval tak jako teď šerif. „S Divokým Billem bych si nebyl tak jistej,“ řekl. Bullock mlčel. „Bejt tebou, nejsem si jistej ničím.“ Ale pořád to neznělo tak, jak si představoval.</w:t>
      </w:r>
    </w:p>
    <w:p w:rsidR="00EA3AD3" w:rsidRDefault="00EA3AD3" w:rsidP="00EA3AD3">
      <w:pPr>
        <w:pStyle w:val="Text"/>
      </w:pPr>
      <w:r>
        <w:t>Vykročil, a když šel kolem toho vašnosty, co pořád jen seděl a brejlil do stolu, zavadil mu pytlem o ucho. Nadskočil půl metru vysoko.</w:t>
      </w:r>
    </w:p>
    <w:p w:rsidR="00EA3AD3" w:rsidRDefault="00EA3AD3" w:rsidP="00EA3AD3">
      <w:pPr>
        <w:pStyle w:val="Text"/>
      </w:pPr>
      <w:r>
        <w:t>Sotva za Boonem zapadly dveře, Solomon Star vstal a odešel dozadu za krám, kde měl na prádelníku džbán s vodou, umyvadlo a mazlavé mýdlo. Prádelník byl jediným kusem nábytku, který si ze své kanceláře v Bismarcku vzal s sebou. Seth Bullock mu tehdy sliboval, že se pro zbytek vrátí později.</w:t>
      </w:r>
    </w:p>
    <w:p w:rsidR="00EA3AD3" w:rsidRDefault="00EA3AD3" w:rsidP="00EA3AD3">
      <w:pPr>
        <w:pStyle w:val="Text"/>
      </w:pPr>
      <w:r>
        <w:t>Bullock za ním přišel dozadu. Solomon nalil do umyvadla vodu, přidal trochu mýdla a rukou ho rozšlehal, až voda ztmavla a napěnila se. Ze zásuvky prádelníku vytáhl žínku, pečlivě si ji navlékl na ruku, sevřel ji v pěst a začal si ucho drhnout.</w:t>
      </w:r>
    </w:p>
    <w:p w:rsidR="00EA3AD3" w:rsidRDefault="00EA3AD3" w:rsidP="00EA3AD3">
      <w:pPr>
        <w:pStyle w:val="Text"/>
      </w:pPr>
      <w:r>
        <w:t>Seth Bullock se podíval na stěnu, kde měl Solomon pověšenou nezřetelnou, zažloutlou fotografii, jak sedí matce na klíně. Takovou čelist jako ona měl snad už jenom buldok Růžáka Buforda.</w:t>
      </w:r>
    </w:p>
    <w:p w:rsidR="00EA3AD3" w:rsidRDefault="00EA3AD3" w:rsidP="00EA3AD3">
      <w:pPr>
        <w:pStyle w:val="Text"/>
      </w:pPr>
      <w:r>
        <w:t>„Boone May za to nemůže, je prostě takovej,“ ozval se Bullock po chvíli. „Jsou tu i horší typy, u kterých člověk vůbec neví.“</w:t>
      </w:r>
    </w:p>
    <w:p w:rsidR="00EA3AD3" w:rsidRDefault="00EA3AD3" w:rsidP="00EA3AD3">
      <w:pPr>
        <w:pStyle w:val="Text"/>
      </w:pPr>
      <w:bookmarkStart w:id="37" w:name="NewPage43"/>
      <w:bookmarkEnd w:id="37"/>
      <w:r>
        <w:t>Solomon jen řekl: „Ale přijít mi do krámu s cizí hlavou!“</w:t>
      </w:r>
    </w:p>
    <w:p w:rsidR="00EA3AD3" w:rsidRDefault="00EA3AD3" w:rsidP="00EA3AD3">
      <w:pPr>
        <w:pStyle w:val="Text"/>
      </w:pPr>
      <w:r>
        <w:t>„Podívejte, Solomone, mrtvý prd ví.“</w:t>
      </w:r>
    </w:p>
    <w:p w:rsidR="00EA3AD3" w:rsidRDefault="00EA3AD3" w:rsidP="00EA3AD3">
      <w:pPr>
        <w:pStyle w:val="Text"/>
      </w:pPr>
      <w:r>
        <w:t>Solomon se znovu pustil do mytí. Ucho i kůži kolem už měl úplně rudé. „Vydali na něj zatykač,“ řekl Bullock, „za vraždu nebo co</w:t>
      </w:r>
      <w:r w:rsidR="00933872">
        <w:t xml:space="preserve"> </w:t>
      </w:r>
      <w:r>
        <w:t>… za loupež. Klidně mohl přepadnout dostavník s penězma, co jsme posílali za ty pece.“ Všiml si, že tohle na jeho partnera platí víc než nějaká vražda. Dali totiž dohromady šedesát tisíc – Bullock si ovšem musel svůj díl u Solomona vydlužit – a koupili tři pece. Teď už byly na cestě ze Sioux City a Bullock přímo viděl, jak jednoho dne bude celý Deadwood z cihel.</w:t>
      </w:r>
    </w:p>
    <w:p w:rsidR="00EA3AD3" w:rsidRDefault="00EA3AD3" w:rsidP="00EA3AD3">
      <w:pPr>
        <w:pStyle w:val="Text"/>
      </w:pPr>
      <w:r>
        <w:t>Mýdlo se Solomonovi dostalo i do vlasů a po krku mu za límeček začala stékat pomáda, kterou si je mazal, aby je měl pěkně ulízané. „Jako kdyby se v Bismarcku nevěšelo,“ dodal.</w:t>
      </w:r>
    </w:p>
    <w:p w:rsidR="00EA3AD3" w:rsidRDefault="00EA3AD3" w:rsidP="00EA3AD3">
      <w:pPr>
        <w:pStyle w:val="Text"/>
      </w:pPr>
      <w:r>
        <w:t>Solomon odložil žínku. Ucho teď připomínalo dva dny starou omrzlinu. Vzal si ručník a začal se utírat. „To je něco jiného,“ namítl. „Civilizovaná záležitost. Šibenice je pro dotyčného vlastně duchovní útěchou, kdežto tenhle chlap si nám přijde do krámu s uříznutou hlavou…“</w:t>
      </w:r>
    </w:p>
    <w:p w:rsidR="00EA3AD3" w:rsidRDefault="00EA3AD3" w:rsidP="00EA3AD3">
      <w:pPr>
        <w:pStyle w:val="Text"/>
      </w:pPr>
      <w:r>
        <w:t>„Mrtvý prd ví, Solomone,“ opakoval Bullock. „Vám jde spíš o to, co je to za móresy, že jo?“ Solomon odložil ručník černý jako bota, popadl mop a začal od Bullockova stolu ke dveřím stírat šlápoty, které po sobě Boone May zanechal. Příliš se mu to nedařilo. Kancelář patřila ke třem budovám, které tu postavili jako první, a podlaha z borových prken – tvrdé dřevo nebylo v Deadwoodu dosud k mání – se už dávno rozeschla a vyboulila.</w:t>
      </w:r>
    </w:p>
    <w:p w:rsidR="00EA3AD3" w:rsidRDefault="00EA3AD3" w:rsidP="00EA3AD3">
      <w:pPr>
        <w:pStyle w:val="Text"/>
      </w:pPr>
      <w:r>
        <w:t>Potom omyl kliku z vnější i vnitřní strany dveří, vychlístl vodu na ulici, vrátil se ke stolu a pustil se znovu do papírování. K Sethu Bullockovi už neprohodil ani slovo a šerif také mlčel. Solomon Star byl kos na peníze, Seth Bullock zas na jiné věci. Věděl například, kdy nemá do něčeho zbytečně šťourat.</w:t>
      </w:r>
    </w:p>
    <w:p w:rsidR="00EA3AD3" w:rsidRDefault="002C7628" w:rsidP="002C7628">
      <w:pPr>
        <w:pStyle w:val="DejovaPauza"/>
      </w:pPr>
      <w:r>
        <w:t>~</w:t>
      </w:r>
    </w:p>
    <w:p w:rsidR="00EA3AD3" w:rsidRDefault="00EA3AD3" w:rsidP="002C7628">
      <w:pPr>
        <w:pStyle w:val="Text"/>
      </w:pPr>
      <w:r>
        <w:t xml:space="preserve">Kromě stanů a čínských putyk, kam by prý Kapitán Jack v životě nepáchl, bylo v rokli celkem šestnáct hospod. Některé postavili během jediného dne, takže kdykoli se venku strhl vítr nebo uvnitř rvačka, roztřásl se jim povážlivě strop. Jiné, jako například Drahokam či Zelená opona, byly bytelnější, měly pódium a opravdový barpult a v patře uzoučké kóje, oddělené od chodby </w:t>
      </w:r>
      <w:bookmarkStart w:id="38" w:name="NewPage44"/>
      <w:bookmarkEnd w:id="38"/>
      <w:r>
        <w:t>záclonou. Na veřejích stála křídou jména holek. Kamrlíky těch nejhezčích a zpěvaček měly i dveře.</w:t>
      </w:r>
    </w:p>
    <w:p w:rsidR="00EA3AD3" w:rsidRDefault="00EA3AD3" w:rsidP="00EA3AD3">
      <w:pPr>
        <w:pStyle w:val="Text"/>
      </w:pPr>
      <w:r>
        <w:t>Charley celý večer chodil s Billem a Kapitánem Jackem od lokálu k lokálu. Kapitán Jack pil výhradně mléko a Charley se alkoholu nedotkl od chvíle, kdy Mexikán vypadl od Zelené opony, ale Bill se všude nechal častovat.</w:t>
      </w:r>
    </w:p>
    <w:p w:rsidR="00EA3AD3" w:rsidRDefault="00EA3AD3" w:rsidP="00EA3AD3">
      <w:pPr>
        <w:pStyle w:val="Text"/>
      </w:pPr>
      <w:r>
        <w:t>Popíjel a poslouchal pistolnické historky. V celém městě nebylo povaleče, který by Billovi Hickokovi netoužil sdělit, jaký je střelec. Jeden se dokázal trefit na sto metrů Indiánovi do oka, druhý zase za války zvrátil výsledek předem prohrané bitvy. Kapitán Jack dal třikrát k lepšímu, jak přišel v bitvě u Spottsylvánie ke zranění, což u chlapa, který pil jenom mléko, připadalo Charleymu neodpustitelné.</w:t>
      </w:r>
    </w:p>
    <w:p w:rsidR="00EA3AD3" w:rsidRDefault="00EA3AD3" w:rsidP="00EA3AD3">
      <w:pPr>
        <w:pStyle w:val="Text"/>
      </w:pPr>
      <w:r>
        <w:t>Kapitán Jack prohlásil, že když ležel v lazaretu, ošetřovatelky si ho tak oblíbily, že ho naučily číst a psát. „Nebýt oné rebelské kulky, jež si mne uprostřed bitevní vřavy našla a já jsa v bezvědomí nemohl pokračovat v boji,“ řekl, „nikdy bych nic nenapsal.“ To už báseň o Custerovi přeříkal alespoň desetkrát.</w:t>
      </w:r>
    </w:p>
    <w:p w:rsidR="00EA3AD3" w:rsidRDefault="00EA3AD3" w:rsidP="00EA3AD3">
      <w:pPr>
        <w:pStyle w:val="Text"/>
      </w:pPr>
      <w:r>
        <w:t>„Svině jižanský,“ zahuhlal Charley.</w:t>
      </w:r>
    </w:p>
    <w:p w:rsidR="00EA3AD3" w:rsidRDefault="00EA3AD3" w:rsidP="00EA3AD3">
      <w:pPr>
        <w:pStyle w:val="Text"/>
      </w:pPr>
      <w:r>
        <w:t>Kapitán Jack však zavrtěl hlavou a zjednal si posunkem ticho. „Válka mrzačí tělo i duši,“ pravil, „ale čas vše zahojí, kamarádi. Co bylo, bylo. Jsme přece všichni syny jedné matky a jedné barvy kůže.“</w:t>
      </w:r>
    </w:p>
    <w:p w:rsidR="00EA3AD3" w:rsidRDefault="00EA3AD3" w:rsidP="00EA3AD3">
      <w:pPr>
        <w:pStyle w:val="Text"/>
      </w:pPr>
      <w:r>
        <w:t>Bill zatím nedal v nejmenším najevo, že už ho má dost, a Charley nechápal, čím to, že Kapitána Jacka tak dlouho toleruje. Billových rodičů se před válkou lidi v Troy Grove ve státě Illinois stranili, protože pomáhali uprchlým otrokům na sever, a Bill za normálních okolností nesnášel nikoho, kdo po válce tvrdil, že do ní šel z přesvědčení.</w:t>
      </w:r>
    </w:p>
    <w:p w:rsidR="00EA3AD3" w:rsidRDefault="00EA3AD3" w:rsidP="00EA3AD3">
      <w:pPr>
        <w:pStyle w:val="Text"/>
      </w:pPr>
      <w:r>
        <w:t>Od Zelené opony se přesunuli k Drahokamu, pak zapadli k Senátu a do dalšího půltuctu putyk, které ani neměly nad vchodem jméno. Byli v Trojce u Shingla, pak v Desítce u Nuttala a Manna, kde se Bill seznámil s Růžákem Bufordem a jeho slavným buldokem jménem Apokalypes. Ti dva si okamžitě padli do oka. Buldok se usadil Billovi u nohou a olizoval se, a kdykoli se Bill odebral ven vymočit, šel za ním.</w:t>
      </w:r>
    </w:p>
    <w:p w:rsidR="00EA3AD3" w:rsidRDefault="00EA3AD3" w:rsidP="00EA3AD3">
      <w:pPr>
        <w:pStyle w:val="Text"/>
      </w:pPr>
      <w:r>
        <w:t xml:space="preserve">Růžák Buford zjednal Billovi a Kapitánu Jackovi místo u karetního </w:t>
      </w:r>
      <w:bookmarkStart w:id="39" w:name="NewPage45"/>
      <w:bookmarkEnd w:id="39"/>
      <w:r>
        <w:t>stolku. Hráli poker a popíjeli džin s hořkou, dokud Bill neprohrál třicet dolarů. Nametení byli oba, ale na Billovi to nebylo tolik vidět, protože nikdy neztratil glanc. V pokeru však na Růžáka neměl.</w:t>
      </w:r>
    </w:p>
    <w:p w:rsidR="00EA3AD3" w:rsidRDefault="00EA3AD3" w:rsidP="00EA3AD3">
      <w:pPr>
        <w:pStyle w:val="Text"/>
      </w:pPr>
      <w:r>
        <w:t>Co se karet týče, Bill podléhal sebeklamu; nešlo však o nic vážného. Peníze žádné neměl – prohrával vlastně jen to, co mu Charley dal ze svého –, a jakmile od karet jednou vstal, v tu ránu na ně zapomněl. Charley dobře věděl, že nějakému sebeklamu podléhá každý – většinou šlo o přesnost mušky nebo odhad ženské povahy –, a když už má mít chlap slabé místo, vyjdou karty pořád nejlaciněji.</w:t>
      </w:r>
    </w:p>
    <w:p w:rsidR="00EA3AD3" w:rsidRDefault="00EA3AD3" w:rsidP="00EA3AD3">
      <w:pPr>
        <w:pStyle w:val="Text"/>
      </w:pPr>
      <w:r>
        <w:t>Občas přemítal, v čem asi je jeho vlastní slabina, jenomže když si člověk nechce zadat, na takové věci se parťáka neptá.</w:t>
      </w:r>
    </w:p>
    <w:p w:rsidR="00EA3AD3" w:rsidRDefault="00EA3AD3" w:rsidP="00EA3AD3">
      <w:pPr>
        <w:pStyle w:val="Text"/>
      </w:pPr>
      <w:r>
        <w:t>Když do dveří vrazil Boone May, seděl Bill dosud u karet. Charley stál právě zády k pultu, opíral se o něj lokty, aby ulevil nohám, a díval se ke vchodu. Jakmile Boona spatřil, okamžitě si vzpomněl, jak mu onoho dne, kdy kluk zastřelil Billovi koně, připadaly Černé hory jako ďáblova nejčernější můra.</w:t>
      </w:r>
    </w:p>
    <w:p w:rsidR="00EA3AD3" w:rsidRDefault="00EA3AD3" w:rsidP="00EA3AD3">
      <w:pPr>
        <w:pStyle w:val="Text"/>
      </w:pPr>
      <w:r>
        <w:t>„Do prdele,“ vzdychl si barman, „Boone s tou svou zatracenou hlavou.“</w:t>
      </w:r>
    </w:p>
    <w:p w:rsidR="00EA3AD3" w:rsidRDefault="00EA3AD3" w:rsidP="00EA3AD3">
      <w:pPr>
        <w:pStyle w:val="Text"/>
      </w:pPr>
      <w:r>
        <w:t>Boone vešel dovnitř, pytel držel za šňůru. Všechny v lokále převyšoval o hlavu. Měl ji tak obrovskou a šilhal tak strašně, že by byl nápadný, i kdyby mu netrčela nad ostatní. Když kráčel kolem karetního stolku, snažil se Billa provrtat pohledem, ale chtě nechtě ho okamžitě spustil z očí. Charley si uvědomil, že takhle švidrat dokáže jenom chlap na oprátce.</w:t>
      </w:r>
    </w:p>
    <w:p w:rsidR="00EA3AD3" w:rsidRDefault="00EA3AD3" w:rsidP="00EA3AD3">
      <w:pPr>
        <w:pStyle w:val="Text"/>
      </w:pPr>
      <w:r>
        <w:t>Boone May prošel davem až k pultu a stoupl si vedle Charleyho. Ani nemusel nikoho odstrkávat, jednoduše zabral kolemstojícím všechen vzduch, takže se každý přesunul o kus dál, aby se neudusil. Boone položil klobouk a pytel před sebe na pult a poručil si džin s hořkou. Výčepní Harry Sam Young mu pití přinesl, ale neměl ho kam postavit a tak stál a čekal, dokud Boone své sakypaky neodsunul a neudělal místo.</w:t>
      </w:r>
    </w:p>
    <w:p w:rsidR="00EA3AD3" w:rsidRDefault="00EA3AD3" w:rsidP="00EA3AD3">
      <w:pPr>
        <w:pStyle w:val="Text"/>
      </w:pPr>
      <w:r>
        <w:t>Charley se při pohledu na stvůru slopající růžový nápoj usmál. Boone po něm loupl očima jankovité kobyly. Vypadal, jako kdyby měl pořádně v hlavě, a že byla kapitální. Charley se usmíval dál.</w:t>
      </w:r>
    </w:p>
    <w:p w:rsidR="00EA3AD3" w:rsidRDefault="00EA3AD3" w:rsidP="00EA3AD3">
      <w:pPr>
        <w:pStyle w:val="Text"/>
      </w:pPr>
      <w:bookmarkStart w:id="40" w:name="NewPage46"/>
      <w:bookmarkEnd w:id="40"/>
      <w:r>
        <w:t>Boone May si ho změřil levým okem. „Hele, bobečku,“ řekl, „máš u sebe sto sedumdesát doláčů ve zlatě?“ Charley se napřímil a vystrčil bojovně čelist.</w:t>
      </w:r>
    </w:p>
    <w:p w:rsidR="00EA3AD3" w:rsidRDefault="00EA3AD3" w:rsidP="00EA3AD3">
      <w:pPr>
        <w:pStyle w:val="Text"/>
      </w:pPr>
      <w:r>
        <w:t xml:space="preserve">„Nepovídej, že frája, co nosí kolty vykládaný perletí, nemá sto sedumdesát babek.“ Charley nosil kolty modelu Navy </w:t>
      </w:r>
      <w:proofErr w:type="gramStart"/>
      <w:r>
        <w:t>ráže .36</w:t>
      </w:r>
      <w:proofErr w:type="gramEnd"/>
      <w:r>
        <w:t xml:space="preserve"> z roku 1851, které si dal v Chicagu upravit na moderní náboje. Po každém použití je pečlivě vyčistil a za jejich vzhled se nemusel nijak stydět. Za svůj ostatně taky ne. Od cizích si zachovával odstup a očekával, že se budou chovat stejně. „…A takovou parádní košilku,“ dodal Boone May. Vztáhl ruku a Charleyho levička sklouzla k boku. V levé holstře nosil i tenký vykosťovací nůž. Byl ostrý jako břitva a střenku měl vykládanou na způsob koltů. Úprava Charleyho přišla na sedmdesát dolarů.</w:t>
      </w:r>
    </w:p>
    <w:p w:rsidR="00EA3AD3" w:rsidRDefault="00EA3AD3" w:rsidP="00EA3AD3">
      <w:pPr>
        <w:pStyle w:val="Text"/>
      </w:pPr>
      <w:r>
        <w:t>Boonova ruka ale těsně před košilí uhnula, jako kdyby měla vlastní rozum, a zamířila k pytli na pultě. „Mám pro tebe návrh, jak rychle zbohatnout,“ prohlásil Boone May. „Můžeš si pomoct k třiceti dolarům, frajere.“ Otevřel pytel a vytáhl hlavu za vlasy ven. „Tenhle nešťastník se jmenuje Frank Towles a mám na něj řádnej zatykač, kterej slibuje dvě stě dolarů každýmu, kdo ho dopadne, živýho nebo mrtvýho.“</w:t>
      </w:r>
    </w:p>
    <w:p w:rsidR="00EA3AD3" w:rsidRDefault="00EA3AD3" w:rsidP="00EA3AD3">
      <w:pPr>
        <w:pStyle w:val="Text"/>
      </w:pPr>
      <w:r>
        <w:t>Hráči pokeru přestali hlučet. Charley se otočil k Billovi, který s vážnou tváří seděl vzpřímeně jako pravítko zády ke zdi, na klíně buldoka, a řekl: „Víš, co je na tomhle městě zvláštního?“</w:t>
      </w:r>
    </w:p>
    <w:p w:rsidR="00EA3AD3" w:rsidRDefault="00EA3AD3" w:rsidP="00EA3AD3">
      <w:pPr>
        <w:pStyle w:val="Text"/>
      </w:pPr>
      <w:r>
        <w:t>Bill kývl, ale výraz jeho tváře se nezměnil. „Nikde jsem neviděl,“ pokračoval Charley, „potloukat se tolika lidí s cizí hlavou.“ Bill se usmál a Kapitán Jack Crawford se uklidnil. Situace nevyžadovala, aby hupnul pod stůl jako první.</w:t>
      </w:r>
    </w:p>
    <w:p w:rsidR="00EA3AD3" w:rsidRDefault="00EA3AD3" w:rsidP="00EA3AD3">
      <w:pPr>
        <w:pStyle w:val="Text"/>
      </w:pPr>
      <w:r>
        <w:t>Charley se obrátil zpátky k Boonovi, protože ho zajímalo, co přijde dál. V tomto ohledu mu život zůstával záhadou. Všechno jaksi končilo dřív, než vůbec začalo. Jako například prsty toho chlapa. Kdyby se košile dotkly, skončily by na podlaze, kde by je ráno podomek našel v pilinách, ale prsty jako kdyby v posledním okamžiku vycítily nebezpečí – Charley ze zkušenosti věděl, že podobně se chovají zvířata tváří v tvář nastražené pasti – a vydaly se jinam.</w:t>
      </w:r>
    </w:p>
    <w:p w:rsidR="00EA3AD3" w:rsidRDefault="00EA3AD3" w:rsidP="00EA3AD3">
      <w:pPr>
        <w:pStyle w:val="Text"/>
      </w:pPr>
      <w:r>
        <w:t xml:space="preserve">Právě v tom se s Billem lišili. Z Billa žádné varovné signály </w:t>
      </w:r>
      <w:proofErr w:type="gramStart"/>
      <w:r>
        <w:t>nevyzařovaly</w:t>
      </w:r>
      <w:proofErr w:type="gramEnd"/>
      <w:r>
        <w:t xml:space="preserve"> a nebo </w:t>
      </w:r>
      <w:proofErr w:type="gramStart"/>
      <w:r>
        <w:t>když</w:t>
      </w:r>
      <w:proofErr w:type="gramEnd"/>
      <w:r>
        <w:t xml:space="preserve"> už se někdo rozhodl Billa popudit, dávno přestal poslouchat, co mu radí instinkt.</w:t>
      </w:r>
    </w:p>
    <w:p w:rsidR="00EA3AD3" w:rsidRDefault="00EA3AD3" w:rsidP="00EA3AD3">
      <w:pPr>
        <w:pStyle w:val="Text"/>
      </w:pPr>
      <w:bookmarkStart w:id="41" w:name="NewPage47"/>
      <w:bookmarkEnd w:id="41"/>
      <w:r>
        <w:t>„Stačí, když ji zejtra odevzdáš,“ řekl Boone May, „a odměna je tvoje. Třicet babek úplně bez práce.“ Usmál se. „To přece zvládne i sušinka jako ty.“</w:t>
      </w:r>
    </w:p>
    <w:p w:rsidR="00EA3AD3" w:rsidRDefault="00EA3AD3" w:rsidP="00EA3AD3">
      <w:pPr>
        <w:pStyle w:val="Text"/>
      </w:pPr>
      <w:r>
        <w:t>Charley se ani nepohnul, jen ho provrtával očima. Boone May přisunul hlavu blíž a Charley se odtáhl. „No neboj se, však tě neukousne,“ řekl Boone, „copak je živá?“ Pošoupl hlavu o dalších dvacet čísel. „Za sto sedumdesát babek je tvoje i s pytlem. Dokonce ti ji zabalím. Stačí ji odnýst, shrábnout odměnu a jseš o třicet babek bohatší.“</w:t>
      </w:r>
    </w:p>
    <w:p w:rsidR="00EA3AD3" w:rsidRDefault="00EA3AD3" w:rsidP="00EA3AD3">
      <w:pPr>
        <w:pStyle w:val="Text"/>
      </w:pPr>
      <w:r>
        <w:t>Chvíli čekal na odpověď a pak zavrtěl hlavou. „Já nevím, že od tý doby, co jsem Franka sejmul, jsou s ním jenom trable,“ řekl.</w:t>
      </w:r>
    </w:p>
    <w:p w:rsidR="00EA3AD3" w:rsidRDefault="00EA3AD3" w:rsidP="00EA3AD3">
      <w:pPr>
        <w:pStyle w:val="Text"/>
      </w:pPr>
      <w:r>
        <w:t>Harry Sam Young mu namíchal další džin s hořkou. „Možná žes mu ji neměl uřezávat,“ namítl. „Třeba to byla chyba.“</w:t>
      </w:r>
    </w:p>
    <w:p w:rsidR="00EA3AD3" w:rsidRDefault="00EA3AD3" w:rsidP="00EA3AD3">
      <w:pPr>
        <w:pStyle w:val="Text"/>
      </w:pPr>
      <w:r>
        <w:t>Boone upřel jedno oko na barmana, druhé o kus vedle. Jakmile Charley viděl, že šilhavý pohled spočinul pro změnu na někom jiném, hned se mu ulevilo. „Copak jsem měl na vybranou?“ postěžoval si Boone. „Brokovnice je brokovnice. Přišel málem o krk, hlava mu visela na vlásku, takže nemělo smysl brát ho celýho, kór když se s ním teď musím pro odměnu táhnout až do Cheyenne.“</w:t>
      </w:r>
    </w:p>
    <w:p w:rsidR="00EA3AD3" w:rsidRDefault="00EA3AD3" w:rsidP="00EA3AD3">
      <w:pPr>
        <w:pStyle w:val="Text"/>
      </w:pPr>
      <w:r>
        <w:t>„Musel to koupit pěkně zblízka,“ poznamenal barman.</w:t>
      </w:r>
    </w:p>
    <w:p w:rsidR="00EA3AD3" w:rsidRDefault="00EA3AD3" w:rsidP="00EA3AD3">
      <w:pPr>
        <w:pStyle w:val="Text"/>
      </w:pPr>
      <w:r>
        <w:t>„Tak z pěti čísel,“ řekl Boone. „Jenomže co jsem zmáčknul kohoutek, je to s Frankem na draka.“</w:t>
      </w:r>
    </w:p>
    <w:p w:rsidR="00EA3AD3" w:rsidRDefault="00EA3AD3" w:rsidP="00EA3AD3">
      <w:pPr>
        <w:pStyle w:val="Text"/>
      </w:pPr>
      <w:r>
        <w:t>„Hele, věříš na duchy?“ zeptal se barman po chvíli. „V lokále Jima Persata dělá jedna baba, Francouzka je to. Rozdává tam farao. Říká si Madame Moustache a prej umí vyvolávat duchy. Třeba by tě s Frankem dala dohromady.“</w:t>
      </w:r>
    </w:p>
    <w:p w:rsidR="00EA3AD3" w:rsidRDefault="00EA3AD3" w:rsidP="00EA3AD3">
      <w:pPr>
        <w:pStyle w:val="Text"/>
      </w:pPr>
      <w:r>
        <w:t>„A co mu asi tak hergot můžu vykládat?“ namítl Boone. „Dyť jsem ho zabil. Kromě toho já tu babu kníratou viděl. S takovým ksichtem se Frank nebude bavit, to je pod jeho úroveň.“</w:t>
      </w:r>
    </w:p>
    <w:p w:rsidR="00EA3AD3" w:rsidRDefault="00EA3AD3" w:rsidP="00EA3AD3">
      <w:pPr>
        <w:pStyle w:val="Text"/>
      </w:pPr>
      <w:r>
        <w:t>„Vysvětlil bys mu, že to byla čistě obchodní záležitost a jeho osobně se to nijak netejkalo,“ navrhl výčepní.</w:t>
      </w:r>
    </w:p>
    <w:p w:rsidR="00EA3AD3" w:rsidRDefault="00EA3AD3" w:rsidP="002C7628">
      <w:pPr>
        <w:pStyle w:val="Text"/>
      </w:pPr>
      <w:r>
        <w:t xml:space="preserve">Boone May se podíval na Frankovu hlavu. „No právě,“ vzdychl si, „tejkalo.“ Barman pokrčil rameny a šel po své práci. Boone už na Charleyho zřejmě zapomněl a Bill se zase věnoval kartám. Držel je tak, aby do nich buldok viděl. Boone po nich </w:t>
      </w:r>
      <w:bookmarkStart w:id="42" w:name="NewPage48"/>
      <w:bookmarkEnd w:id="42"/>
      <w:r>
        <w:t>občas vrhl kradmý pohled, ale Bill ho pokaždé vyhmátl, protože vždycky poznal, že ho má někdo v merku.</w:t>
      </w:r>
    </w:p>
    <w:p w:rsidR="00EA3AD3" w:rsidRDefault="00EA3AD3" w:rsidP="00EA3AD3">
      <w:pPr>
        <w:pStyle w:val="Text"/>
      </w:pPr>
      <w:r>
        <w:t>Když o tom Boone později přemýšlel, napadlo ho, jestli mu pes nedával avízo.</w:t>
      </w:r>
    </w:p>
    <w:p w:rsidR="00EA3AD3" w:rsidRDefault="002C7628" w:rsidP="002C7628">
      <w:pPr>
        <w:pStyle w:val="DejovaPauza"/>
      </w:pPr>
      <w:r>
        <w:t>~</w:t>
      </w:r>
    </w:p>
    <w:p w:rsidR="00EA3AD3" w:rsidRDefault="00EA3AD3" w:rsidP="00EA3AD3">
      <w:pPr>
        <w:pStyle w:val="Text"/>
      </w:pPr>
      <w:r>
        <w:t>V neděli ráno probudil Charleyho nějaký metodista. Charley byl v metodistické víře vychován, takže kazatele poznal už po hlase. Ani nemusel slyšet, co říká.</w:t>
      </w:r>
    </w:p>
    <w:p w:rsidR="00EA3AD3" w:rsidRDefault="00EA3AD3" w:rsidP="00EA3AD3">
      <w:pPr>
        <w:pStyle w:val="Text"/>
      </w:pPr>
      <w:r>
        <w:t>Spal vzadu ve voze, kde měl čisté prostěradlo, přikrývku a polštář. Ať byla sebevětší zima, nikdy si nelehal v šatech, aby si ložní prádlo nezašpinil. Jako všichni, i on musel mockrát přenocovat na holé zemi, ale měl-li k dispozici postel, nerad z ní cítil spáče, třeba to byl on sám.</w:t>
      </w:r>
    </w:p>
    <w:p w:rsidR="00EA3AD3" w:rsidRDefault="00EA3AD3" w:rsidP="00EA3AD3">
      <w:pPr>
        <w:pStyle w:val="Text"/>
      </w:pPr>
      <w:r>
        <w:t>Posadil se a vykoukl ven. Kazatel stál na bedničce uprostřed ulice necelých padesát metrů od vozu. Šaty musel mít aspoň stoleté. „Ježíš vás miluje všechny do jednoho,“ vykládal.</w:t>
      </w:r>
    </w:p>
    <w:p w:rsidR="00EA3AD3" w:rsidRDefault="00EA3AD3" w:rsidP="00EA3AD3">
      <w:pPr>
        <w:pStyle w:val="Text"/>
      </w:pPr>
      <w:r>
        <w:t>Před ním stál hlouček chlapů. Většina držela klobouk v ruce a civěla do bláta pod nohama. Oblečení, které nesvlékli, jak byl rok dlouhý, na nich viselo jako kůže na starých lidech.</w:t>
      </w:r>
    </w:p>
    <w:p w:rsidR="00EA3AD3" w:rsidRDefault="00EA3AD3" w:rsidP="00EA3AD3">
      <w:pPr>
        <w:pStyle w:val="Text"/>
      </w:pPr>
      <w:r>
        <w:t>Charley si promnul oči a vystrčil hlavu z vozu. Bill spal na zemi, vedle něj pes, vedle psa kluk. „Dobrotivý Bože,“ pokračoval kazatel, „zbav nás od zlého a navštiv toto město svou láskou, ochraňuj nás…“ Občas se mu do klobouku u nohou snesl dolar.</w:t>
      </w:r>
    </w:p>
    <w:p w:rsidR="00EA3AD3" w:rsidRDefault="00EA3AD3" w:rsidP="00EA3AD3">
      <w:pPr>
        <w:pStyle w:val="Text"/>
      </w:pPr>
      <w:r>
        <w:t>Pokud kazatel příspěvky viděl, nedával to najevo. „Pamatuj na tyto havíře, Pane, jako oni mají na paměti Tebe…“ Charley si natáhl kalhoty, pomalu se vysoukal ven a opatrně, aby nedal příliš zabrat kloubům, se spustil na zem. Kdykoli měl kocovinu, odskákaly to nejvíc nohy.</w:t>
      </w:r>
    </w:p>
    <w:p w:rsidR="00EA3AD3" w:rsidRDefault="00EA3AD3" w:rsidP="00EA3AD3">
      <w:pPr>
        <w:pStyle w:val="Text"/>
      </w:pPr>
      <w:r>
        <w:t>Zepředu z vozu vytáhl toaletní potřeby – mýdlo, břitvu, zažívací sodu a zrcátko – a vydal se k lázni. Dřevěná budova padala mírně z kopce, takže člověk si nebyl jistý, jestli je šejdrem bouda nebo on sám. Venku u dveří seděl na stoličce chlápek v hadrech a černém tvrďáku, u nohou zavázaný jutový pytel. Měl něco s krkem, protože držel divně hlavu. „Čistá voda je za patnáct centů,“ řekl, „horká deset navíc, ale dneska došla.“</w:t>
      </w:r>
    </w:p>
    <w:p w:rsidR="00EA3AD3" w:rsidRDefault="00EA3AD3" w:rsidP="00EA3AD3">
      <w:pPr>
        <w:pStyle w:val="Text"/>
      </w:pPr>
      <w:r>
        <w:t>Charley okamžitě pochopil, že je to pošuk. „Pěknou živnost tady máš,“ řekl a rozhlédl se kolem.</w:t>
      </w:r>
    </w:p>
    <w:p w:rsidR="00EA3AD3" w:rsidRDefault="00EA3AD3" w:rsidP="00EA3AD3">
      <w:pPr>
        <w:pStyle w:val="Text"/>
      </w:pPr>
      <w:bookmarkStart w:id="43" w:name="NewPage49"/>
      <w:bookmarkEnd w:id="43"/>
      <w:r>
        <w:t>Chlap pokrčil rameny. „Já ne, to doktor. Postavil to tady. Doktor P. R. Dell. Dal mi kšeft do pácu, ale musel jsem slíbit, že přestanu s těma sebevraždama.“</w:t>
      </w:r>
    </w:p>
    <w:p w:rsidR="00EA3AD3" w:rsidRDefault="00EA3AD3" w:rsidP="00EA3AD3">
      <w:pPr>
        <w:pStyle w:val="Text"/>
      </w:pPr>
      <w:r>
        <w:t>Charley zdvořile přikyvoval, jako kdyby jinak to v obchodě ani nechodilo. „Udělals moc dobře, žes to vzal,“ řekl.</w:t>
      </w:r>
    </w:p>
    <w:p w:rsidR="00EA3AD3" w:rsidRDefault="00EA3AD3" w:rsidP="00EA3AD3">
      <w:pPr>
        <w:pStyle w:val="Text"/>
      </w:pPr>
      <w:r>
        <w:t>Pošuk znovu pokrčil rameny. „Choděj sem akorát kurvy,“ postěžoval si. „Doktor povídal, že už takhle se s těma špindírama maže dost a dost, ještě aby se prej staral, jestli se mejou. Z těch stejně nezbohatne. Říkal jste čistou?“</w:t>
      </w:r>
    </w:p>
    <w:p w:rsidR="00EA3AD3" w:rsidRDefault="00EA3AD3" w:rsidP="00EA3AD3">
      <w:pPr>
        <w:pStyle w:val="Text"/>
      </w:pPr>
      <w:r>
        <w:t>Lázeň měřila asi šestkrát šest metrů, uprostřed stála kamna, v každém rohu vana. Dvě byly zpola plné a na tmavé vodě plavala spousta hmyzu. Některý ještě zápasil, jiný už boj vzdal a jenom splýval. „Čistou,“ poručil Charley.</w:t>
      </w:r>
    </w:p>
    <w:p w:rsidR="00EA3AD3" w:rsidRDefault="00EA3AD3" w:rsidP="00EA3AD3">
      <w:pPr>
        <w:pStyle w:val="Text"/>
      </w:pPr>
      <w:r>
        <w:t>„Horká je deset navíc,“ opakoval pošuk, „ale už došla.“ Vzal dvě vědra, vyšel zadem ven, nabral z řeky vodu a vylil ji do vany u předních dveří. Chodil tak dlouho, dokud hladina nedosáhla na třicet čísel pod okraj. Charley si sundal kalhoty a vlezl do vany. Voda mu vyrazila dech. Pošuk stál u dveří a usmíval se. „Já myslel, že takhle studená může bejt jenom v pevným skupenství,“ prohlásil Charley.</w:t>
      </w:r>
    </w:p>
    <w:p w:rsidR="00EA3AD3" w:rsidRDefault="00EA3AD3" w:rsidP="00EA3AD3">
      <w:pPr>
        <w:pStyle w:val="Text"/>
      </w:pPr>
      <w:r>
        <w:t>Chlap vyšel ze dveří a vrátil se s pytlem. Zůstal stát a díval se, jak se Charley mydlí. Mýdlo bylo tvrdé a drsné, takže Charley měl pocit, že se drhne pískem. Zasnil se, že jednou vynaleznou příjemnější mýdlo a dveře v lázni se netrhnou. „Co máš v tom pytli?“ zeptal se.</w:t>
      </w:r>
    </w:p>
    <w:p w:rsidR="00EA3AD3" w:rsidRDefault="00EA3AD3" w:rsidP="00EA3AD3">
      <w:pPr>
        <w:pStyle w:val="Text"/>
      </w:pPr>
      <w:r>
        <w:t>„Flašky,“ odpověděl pošuk. „Doma jich mám ještě spoustu. Celkem jedenáct set šestnáct. Dneska je to dalších osum.“</w:t>
      </w:r>
    </w:p>
    <w:p w:rsidR="00EA3AD3" w:rsidRDefault="00EA3AD3" w:rsidP="00EA3AD3">
      <w:pPr>
        <w:pStyle w:val="Text"/>
      </w:pPr>
      <w:r>
        <w:t>„Páni,“ řekl Charley, „takže ty máš nejen živnost, ale i koníčka.“</w:t>
      </w:r>
    </w:p>
    <w:p w:rsidR="00EA3AD3" w:rsidRDefault="00EA3AD3" w:rsidP="00EA3AD3">
      <w:pPr>
        <w:pStyle w:val="Text"/>
      </w:pPr>
      <w:r>
        <w:t>„Doktor Howe k sebevraždám nechodí,“ prohlásil pošuk. „Prej ještě aby mu někdo schválně přidělával práci. Takže vždycky musel doktor Dell…“</w:t>
      </w:r>
    </w:p>
    <w:p w:rsidR="00EA3AD3" w:rsidRDefault="00EA3AD3" w:rsidP="00EA3AD3">
      <w:pPr>
        <w:pStyle w:val="Text"/>
      </w:pPr>
      <w:r>
        <w:t>„Já myslel ty flašky,“ namítl Charley, „páchat sebevraždy přece není koníček.“</w:t>
      </w:r>
    </w:p>
    <w:p w:rsidR="00EA3AD3" w:rsidRDefault="00EA3AD3" w:rsidP="00EA3AD3">
      <w:pPr>
        <w:pStyle w:val="Text"/>
      </w:pPr>
      <w:r>
        <w:t xml:space="preserve">Chlap se přiblble usmál a pokrčil rameny. „Já se sebevraždil, jak jsem měl chuť,“ řekl. „Už ani nevím kolikrát.“ Charley se pohodlně opřel. Chlap, který ví, že má doma jedenáct set šestnáct </w:t>
      </w:r>
      <w:bookmarkStart w:id="44" w:name="NewPage50"/>
      <w:bookmarkEnd w:id="44"/>
      <w:r>
        <w:t>flašek a přitom si nepamatuje, kolikrát se chtěl zabít, to už tedy bylo něco. „Někdy jsem žral otrávený vejce,“ pokračoval pošuk, „někdy jsem si píchal morfium. Jednou jsem se taky věšel.“ Odhrnul límec košile, aby Charleymu ukázal znetvořený krk.</w:t>
      </w:r>
    </w:p>
    <w:p w:rsidR="00EA3AD3" w:rsidRDefault="00EA3AD3" w:rsidP="00EA3AD3">
      <w:pPr>
        <w:pStyle w:val="Text"/>
      </w:pPr>
      <w:r>
        <w:t>„Všiml jsem si,“ poznamenal Charley. Na jizvy, vole nebo koňskou nohu se hrozně nerad koukal. Vzpomněl si na tělo své ženy, štíhlé, bílé, bez jediného kazu. Nikdy nechápal, proč se tak ráda dotýká jizev po kulkách, které měl na nohou. Ta na pravé vypadala jako půlhvězdička, měla barvu kečupu a byla asi osm čísel pod kyčli. Způsobil mu ji jeho bratr Steve a kulku mu taky sám vyndal. Půjčil si na to jeho lovecký nůž, a kdykoli sebou Charley cukl, začal se honem omlouvat.</w:t>
      </w:r>
    </w:p>
    <w:p w:rsidR="00EA3AD3" w:rsidRDefault="00EA3AD3" w:rsidP="00EA3AD3">
      <w:pPr>
        <w:pStyle w:val="Text"/>
      </w:pPr>
      <w:r>
        <w:t>Kulka, která ho trefila do druhé nohy, přišla zezadu a zasáhla ho o něco níž. Měl ji na svědomí jeden Indián z kmene Ute. Škrábali se právě na strom, protože vyplašili z doupěte medvěda. Byl to hladký průstřel, který po sobě nezanechal zdaleka tak nápadnou památku jako Stevův operatérský výkon, ale jen dva dolíčky. Jeden byl černý, druhý měl stejnou barvu jako půlhvězdička na pravé noze. Charley sice na kmen Ute ani na dotyčného Indiána nezanevřel, ale od té doby se varoval lézt s nějakým rudochem na strom jako první.</w:t>
      </w:r>
    </w:p>
    <w:p w:rsidR="00EA3AD3" w:rsidRDefault="00EA3AD3" w:rsidP="00EA3AD3">
      <w:pPr>
        <w:pStyle w:val="Text"/>
      </w:pPr>
      <w:r>
        <w:t>Matilda Nashová si ty jizvy zamilovala na první pohled. To jí bylo čtrnáct. Dotýkala se jeho nohou, jizev a kulek, jako kdyby přesně věděla, co to je cítit se jako chlap. Zpočátku se Charleymu ani nechtělo věřit, že jí je opravdu tak málo.</w:t>
      </w:r>
    </w:p>
    <w:p w:rsidR="00EA3AD3" w:rsidRDefault="00EA3AD3" w:rsidP="00EA3AD3">
      <w:pPr>
        <w:pStyle w:val="Text"/>
      </w:pPr>
      <w:r>
        <w:t>Někdy si ale brala jeho kokota do malých bílých paciček a žvatlala na něj tak dětinsky, že si Charley připadal jako pederast, a zařekl se, že se s ní ožení. Objala mu vždycky prsty jedné ruky žalud, stiskla a ukazováčkem druhé otvírala a zavírala štěrbinku, takže vypadala jako dětská pusinka. Říkala mu „Cinta“ a vymýšlela si pro něj pohádky.</w:t>
      </w:r>
    </w:p>
    <w:p w:rsidR="00EA3AD3" w:rsidRDefault="00EA3AD3" w:rsidP="00EA3AD3">
      <w:pPr>
        <w:pStyle w:val="Text"/>
      </w:pPr>
      <w:r>
        <w:t>Povídala si s ním hned od chvíle, kdy se spolu poprvé octli nazí, proklábosila skoro celou svatební noc a od té doby chodila na táčky večer co večer. Její vyprávěnky někdy dokázaly opravdu roznítit fantazii. Bavila se tak až do dne, kdy do Empiru dorazil na svatbu s měsíčním zpožděním Bill a večer k nim v opilosti omylem zabloudil do ložnice.</w:t>
      </w:r>
    </w:p>
    <w:p w:rsidR="00EA3AD3" w:rsidRDefault="00EA3AD3" w:rsidP="00EA3AD3">
      <w:pPr>
        <w:pStyle w:val="Text"/>
      </w:pPr>
      <w:bookmarkStart w:id="45" w:name="NewPage51"/>
      <w:bookmarkEnd w:id="45"/>
      <w:r>
        <w:t>Nikdy se ani slovem nezmínil, co viděl či slyšel, ale Matilda od té doby s Cintou nemluvila. Po Billově odjezdu se Charley nějaký čas kojil nadějí, že třeba zase najde řeč, ale mlčela jako zařezaná.</w:t>
      </w:r>
    </w:p>
    <w:p w:rsidR="00EA3AD3" w:rsidRDefault="00EA3AD3" w:rsidP="00EA3AD3">
      <w:pPr>
        <w:pStyle w:val="Text"/>
      </w:pPr>
      <w:r>
        <w:t xml:space="preserve">S pohádkami ovšem nebyl konec nadlouho. O pár měsíců později se v časopise </w:t>
      </w:r>
      <w:r w:rsidRPr="002C7628">
        <w:rPr>
          <w:rStyle w:val="Kurziva"/>
        </w:rPr>
        <w:t>Harper’s Weekly</w:t>
      </w:r>
      <w:r>
        <w:t xml:space="preserve"> objevil článek, jehož autor tvrdil, že na vlastní oči viděl, jak Bill postřílel všech deset členů M’Kandassovy bandy, a od té chvíle začaly mít všechny Billovy činy povahu legendy. Když si dal k večeři vepřové, hned se říkalo, že tu svini skolil v pravé poledne na liduprázdné ulici. Byl slavný už předtím, ale co vyšel článek v </w:t>
      </w:r>
      <w:r w:rsidRPr="002C7628">
        <w:rPr>
          <w:rStyle w:val="Kurziva"/>
        </w:rPr>
        <w:t>Harper’s Weekly</w:t>
      </w:r>
      <w:r w:rsidRPr="00B63C0D">
        <w:t>,</w:t>
      </w:r>
      <w:r>
        <w:t xml:space="preserve"> začali za ním jezdit reportéři až ze San Franciska, New Yorku, Bostonu a Filadelfie. Bill věděl, kam to všechno spěje, a vezl se.</w:t>
      </w:r>
    </w:p>
    <w:p w:rsidR="00EA3AD3" w:rsidRDefault="00EA3AD3" w:rsidP="00EA3AD3">
      <w:pPr>
        <w:pStyle w:val="Text"/>
      </w:pPr>
      <w:r>
        <w:t>Přizpůsobil se, začal své legendě pomáhat do života a některé historky dokonce přivedl na svět sám. To mělo za následek další reportéry, ženské a občas i nějakou přestřelku, ale z těch Billa hlava nebolela. Uměl zachovat ledový klid, takže zabil a odešel, jako by se ho mrtvý vůbec netýkal. Svým způsobem byl vlastně nevinný.</w:t>
      </w:r>
    </w:p>
    <w:p w:rsidR="00EA3AD3" w:rsidRDefault="00EA3AD3" w:rsidP="00EA3AD3">
      <w:pPr>
        <w:pStyle w:val="Text"/>
      </w:pPr>
      <w:r>
        <w:t>Charley v životě neviděl lepšího střelce a Bill byl také jediný pistolník ochotný bít se i holýma rukama. Měl prostě shůry dáno a nehodlal svůj zvláštní dar promrhat.</w:t>
      </w:r>
    </w:p>
    <w:p w:rsidR="00EA3AD3" w:rsidRDefault="00EA3AD3" w:rsidP="00EA3AD3">
      <w:pPr>
        <w:pStyle w:val="Text"/>
      </w:pPr>
      <w:r>
        <w:t>Charleyho dar nebyl na první pohled patrný. Když se octli s Billem sami, zdálo se, že jsou navlas stejní, ale na veřejnosti jako by neměli nic společného. Charleymu se lidi rádi svěřovali a tak ho kolikrát napadlo, jestli za to nevděčí své malé postavě, protože chlapa, kterému nevadí, že je malý, má každý rád.</w:t>
      </w:r>
    </w:p>
    <w:p w:rsidR="00EA3AD3" w:rsidRDefault="00EA3AD3" w:rsidP="00EA3AD3">
      <w:pPr>
        <w:pStyle w:val="Text"/>
      </w:pPr>
      <w:r>
        <w:t>Jako třeba pošuk, který stál ve dveřích a vykládal, jak páchal sebevraždy, zatímco Charleymu mrzl zadek ve vodě. „Otrávený vejce jsou pěknej fujtajbl,“ svěřoval se. „Než otrávený vejce, to už je lepší hodit si mašli.“</w:t>
      </w:r>
    </w:p>
    <w:p w:rsidR="00EA3AD3" w:rsidRDefault="00EA3AD3" w:rsidP="00EA3AD3">
      <w:pPr>
        <w:pStyle w:val="Text"/>
      </w:pPr>
      <w:r>
        <w:t>Charley strčil hlavu pod vodu a vynořil se s vlasy přilepenými k obličeji. Vetřel si do nich mýdlo a ohmatal se, jestli nemá v hlavě klíšťata nebo jinou havěť.</w:t>
      </w:r>
    </w:p>
    <w:p w:rsidR="00EA3AD3" w:rsidRDefault="00EA3AD3" w:rsidP="00EA3AD3">
      <w:pPr>
        <w:pStyle w:val="Text"/>
      </w:pPr>
      <w:r>
        <w:t>„Čím to, že takovej fajn chlap jako ty touží natáhnout brka dřív, než musí?“ zeptal se.</w:t>
      </w:r>
    </w:p>
    <w:p w:rsidR="00EA3AD3" w:rsidRDefault="00EA3AD3" w:rsidP="00EA3AD3">
      <w:pPr>
        <w:pStyle w:val="Text"/>
      </w:pPr>
      <w:r>
        <w:t xml:space="preserve">„S tím jsem si hlavu nikdy nelámal,“ řekl pošuk. „Když mě to </w:t>
      </w:r>
      <w:bookmarkStart w:id="46" w:name="NewPage52"/>
      <w:bookmarkEnd w:id="46"/>
      <w:r>
        <w:t>popadlo, koumal jsem akorát, jak to províst. Co jsem tady, oddělalo se už spousta chlapů. Jeden si hodil kšandu a navíc se upálil, protože si nepřál žádný ostatky.“ Podíval se na Charleyho. „Tohle já nikdá nedělal,“ prohlásil. „Copak je to normální? Ještě by mě pak lidi pomlouvali. Nerad bych, aby se o mně povídalo, že jsem byl divnej.“</w:t>
      </w:r>
    </w:p>
    <w:p w:rsidR="00EA3AD3" w:rsidRDefault="00EA3AD3" w:rsidP="00EA3AD3">
      <w:pPr>
        <w:pStyle w:val="Text"/>
      </w:pPr>
      <w:r>
        <w:t>Charley se zařekl, že klukovi koupání zakáže. Znovu se ponořil, spláchl mydliny a vylezl z vany. Pošuk mu podal kalhoty. „Už jsem toho ale nechal,“ řekl. „Doktor mi dal tadyten flek a musel jsem slíbit, že přestanu. Takže teď dělám tohle.“</w:t>
      </w:r>
    </w:p>
    <w:p w:rsidR="00EA3AD3" w:rsidRDefault="00EA3AD3" w:rsidP="00EA3AD3">
      <w:pPr>
        <w:pStyle w:val="Text"/>
      </w:pPr>
      <w:r>
        <w:t>Charley se vodou z vany oholil, pak si vykartáčoval vlasy a vydrhl si zuby zažívací sodou, poprášil se i v podpaží a natáhl si čistou košili. Podal pošukovi dolar a řekl: „Zejtra horkou.“</w:t>
      </w:r>
    </w:p>
    <w:p w:rsidR="00EA3AD3" w:rsidRDefault="00EA3AD3" w:rsidP="00EA3AD3">
      <w:pPr>
        <w:pStyle w:val="Text"/>
      </w:pPr>
      <w:r>
        <w:t>Cvok nachýlil hlavu ještě víc, jako kdyby nevěřil vlastním uším. „To se chcete zejtra koupat zas?“ zeptal se.</w:t>
      </w:r>
    </w:p>
    <w:p w:rsidR="00EA3AD3" w:rsidRDefault="00EA3AD3" w:rsidP="00EA3AD3">
      <w:pPr>
        <w:pStyle w:val="Text"/>
      </w:pPr>
      <w:r>
        <w:t>„Každej den,“ řekl Charley.</w:t>
      </w:r>
    </w:p>
    <w:p w:rsidR="00EA3AD3" w:rsidRDefault="00EA3AD3" w:rsidP="00EA3AD3">
      <w:pPr>
        <w:pStyle w:val="Text"/>
      </w:pPr>
      <w:r>
        <w:t>„Teda,“ ozval se pošuk, „vás uvidím rád vždycky.“ A Charley si uvědomil, v čem spočívá jeho dar.</w:t>
      </w:r>
    </w:p>
    <w:p w:rsidR="00EA3AD3" w:rsidRDefault="00EA3AD3" w:rsidP="00EA3AD3">
      <w:pPr>
        <w:pStyle w:val="Text"/>
      </w:pPr>
      <w:r>
        <w:t>Když se vrátil do tábora, seděl Bill na pařezu a psal dopis. Metodista na ulici kázal pořád jedno a to samé, třebaže jiným ovečkám. Bill měl papír položený na sedle před sebou a málem do něj ryl nosem. Charley žasl, jak se dokáže zkroutit. Kluk ještě spal a vymydlený Charley cítil, jak z obou táhne kořalka.</w:t>
      </w:r>
    </w:p>
    <w:p w:rsidR="00EA3AD3" w:rsidRDefault="00EA3AD3" w:rsidP="00EA3AD3">
      <w:pPr>
        <w:pStyle w:val="Text"/>
      </w:pPr>
      <w:r>
        <w:t>Vyšplhal do vozu a ustlal, a když zase vylezl ven, Bill mu dopis podal. Vždycky mu dával číst dopisy, protože věřil, že po jeho smrti budou taky slavné. Velice si zakládal na své pověsti, zvlášť na posmrtné, kterou nemohl ovlivnit. Má krásně vypsanou ruku, pomyslel si Charley, skoro doktorsky.</w:t>
      </w:r>
    </w:p>
    <w:p w:rsidR="00EA3AD3" w:rsidRDefault="00EA3AD3" w:rsidP="002C7628">
      <w:pPr>
        <w:pStyle w:val="Spacer"/>
      </w:pPr>
    </w:p>
    <w:p w:rsidR="00EA3AD3" w:rsidRPr="002C7628" w:rsidRDefault="00EA3AD3" w:rsidP="002C7628">
      <w:pPr>
        <w:pStyle w:val="DopisVlevo"/>
      </w:pPr>
      <w:r w:rsidRPr="002C7628">
        <w:t>Moje nejdraší Agnes!</w:t>
      </w:r>
    </w:p>
    <w:p w:rsidR="00EA3AD3" w:rsidRPr="002C7628" w:rsidRDefault="00EA3AD3" w:rsidP="002C7628">
      <w:pPr>
        <w:pStyle w:val="DopisVlevo"/>
      </w:pPr>
      <w:r w:rsidRPr="002C7628">
        <w:t>Pýši v</w:t>
      </w:r>
      <w:r w:rsidR="002C7628">
        <w:t> </w:t>
      </w:r>
      <w:r w:rsidRPr="002C7628">
        <w:t>chvatu neb musím chytiti počtu a mám</w:t>
      </w:r>
      <w:r w:rsidR="002C7628">
        <w:t xml:space="preserve"> </w:t>
      </w:r>
      <w:r w:rsidRPr="002C7628">
        <w:t>se vítečně ale kdy bys mne teť</w:t>
      </w:r>
      <w:r w:rsidR="002C7628" w:rsidRPr="002C7628">
        <w:t xml:space="preserve"> </w:t>
      </w:r>
      <w:r w:rsidRPr="002C7628">
        <w:t>mohla vidět</w:t>
      </w:r>
      <w:r w:rsidR="002C7628">
        <w:t xml:space="preserve"> </w:t>
      </w:r>
      <w:r w:rsidRPr="002C7628">
        <w:t>musila by jsi se smát Zrovna sem se vrátil</w:t>
      </w:r>
      <w:r w:rsidR="002C7628">
        <w:t xml:space="preserve"> </w:t>
      </w:r>
      <w:r w:rsidRPr="002C7628">
        <w:t>z</w:t>
      </w:r>
      <w:r w:rsidR="002C7628">
        <w:t> </w:t>
      </w:r>
      <w:r w:rsidRPr="002C7628">
        <w:t>hor gde sme hledaly zlato a v</w:t>
      </w:r>
      <w:r w:rsidR="002C7628">
        <w:t> </w:t>
      </w:r>
      <w:r w:rsidRPr="002C7628">
        <w:t>brsku odjedu</w:t>
      </w:r>
      <w:r w:rsidR="002C7628">
        <w:t xml:space="preserve"> </w:t>
      </w:r>
      <w:r w:rsidRPr="002C7628">
        <w:t>zas ale zýtra Ťi opjet napýši něco heského</w:t>
      </w:r>
      <w:r w:rsidR="002C7628">
        <w:t xml:space="preserve"> </w:t>
      </w:r>
      <w:r w:rsidRPr="002C7628">
        <w:t>Tento dopis posýlám po přítely co jede do</w:t>
      </w:r>
      <w:r w:rsidR="002C7628">
        <w:t xml:space="preserve"> </w:t>
      </w:r>
      <w:r w:rsidRPr="002C7628">
        <w:t xml:space="preserve">Cheyenne dáli Búch a dorazí živí Obávám se </w:t>
      </w:r>
      <w:bookmarkStart w:id="47" w:name="NewPage53"/>
      <w:bookmarkEnd w:id="47"/>
      <w:r w:rsidRPr="002C7628">
        <w:t xml:space="preserve">že mňe Tvé dopisi jiš </w:t>
      </w:r>
      <w:r w:rsidR="002C7628">
        <w:t>n</w:t>
      </w:r>
      <w:r w:rsidRPr="002C7628">
        <w:t>ezastihnou a však</w:t>
      </w:r>
      <w:r w:rsidR="002C7628">
        <w:t xml:space="preserve"> </w:t>
      </w:r>
      <w:r w:rsidRPr="002C7628">
        <w:t>nešť má Lásko neb jest mi známo jak mňe</w:t>
      </w:r>
      <w:r w:rsidR="002C7628">
        <w:t xml:space="preserve"> </w:t>
      </w:r>
      <w:r w:rsidRPr="002C7628">
        <w:t>myluješ jakoš i já Tebe pročeš nemňej obavi</w:t>
      </w:r>
      <w:r w:rsidR="002C7628">
        <w:t xml:space="preserve"> </w:t>
      </w:r>
      <w:r w:rsidRPr="002C7628">
        <w:t>ješťě budeme spolu žíťi f</w:t>
      </w:r>
      <w:r w:rsidR="002C7628">
        <w:t> </w:t>
      </w:r>
      <w:r w:rsidRPr="002C7628">
        <w:t>spokojenosti</w:t>
      </w:r>
      <w:r w:rsidR="002C7628">
        <w:t xml:space="preserve"> </w:t>
      </w:r>
      <w:r w:rsidRPr="002C7628">
        <w:t>neb zde dojdu štěstí o</w:t>
      </w:r>
      <w:r w:rsidR="002C7628">
        <w:t> </w:t>
      </w:r>
      <w:r w:rsidRPr="002C7628">
        <w:t>čemš sem pevňe přesvječen</w:t>
      </w:r>
    </w:p>
    <w:p w:rsidR="00EA3AD3" w:rsidRPr="002C7628" w:rsidRDefault="00EA3AD3" w:rsidP="002C7628">
      <w:pPr>
        <w:pStyle w:val="DopisVlevo"/>
      </w:pPr>
      <w:r w:rsidRPr="002C7628">
        <w:t>Musím jiš končiti neb posel spjechá Buť s</w:t>
      </w:r>
      <w:r w:rsidR="002C7628">
        <w:t> </w:t>
      </w:r>
      <w:r w:rsidRPr="002C7628">
        <w:t>Bohem má nejdraší a</w:t>
      </w:r>
      <w:r w:rsidR="002C7628">
        <w:t> </w:t>
      </w:r>
      <w:r w:rsidRPr="002C7628">
        <w:t>pjekné pozdravení Emňe.</w:t>
      </w:r>
    </w:p>
    <w:p w:rsidR="00EA3AD3" w:rsidRPr="002C7628" w:rsidRDefault="00EA3AD3" w:rsidP="002C7628">
      <w:pPr>
        <w:pStyle w:val="DopisVpravo"/>
      </w:pPr>
      <w:proofErr w:type="gramStart"/>
      <w:r w:rsidRPr="002C7628">
        <w:t>J.B.</w:t>
      </w:r>
      <w:proofErr w:type="gramEnd"/>
      <w:r w:rsidR="00933872">
        <w:t xml:space="preserve"> </w:t>
      </w:r>
      <w:r w:rsidRPr="002C7628">
        <w:t>Hickok</w:t>
      </w:r>
    </w:p>
    <w:p w:rsidR="00EA3AD3" w:rsidRPr="002C7628" w:rsidRDefault="00EA3AD3" w:rsidP="002C7628">
      <w:pPr>
        <w:pStyle w:val="DopisVpravo"/>
      </w:pPr>
      <w:r w:rsidRPr="002C7628">
        <w:t>„Divoký Bill“</w:t>
      </w:r>
    </w:p>
    <w:p w:rsidR="00EA3AD3" w:rsidRDefault="00EA3AD3" w:rsidP="002C7628">
      <w:pPr>
        <w:pStyle w:val="Spacer"/>
      </w:pPr>
    </w:p>
    <w:p w:rsidR="00EA3AD3" w:rsidRDefault="00EA3AD3" w:rsidP="00EA3AD3">
      <w:pPr>
        <w:pStyle w:val="Text"/>
      </w:pPr>
      <w:r>
        <w:t>Zatímco Charley četl, Bill ho pozoroval. „Tak co tomu říkáš?“ zeptal se nakonec.</w:t>
      </w:r>
    </w:p>
    <w:p w:rsidR="00EA3AD3" w:rsidRDefault="00EA3AD3" w:rsidP="00EA3AD3">
      <w:pPr>
        <w:pStyle w:val="Text"/>
      </w:pPr>
      <w:r>
        <w:t>„Tomu zlatu?“ řekl Charley.</w:t>
      </w:r>
    </w:p>
    <w:p w:rsidR="00EA3AD3" w:rsidRDefault="00EA3AD3" w:rsidP="00EA3AD3">
      <w:pPr>
        <w:pStyle w:val="Text"/>
      </w:pPr>
      <w:r>
        <w:t>Bill pokrčil rameny. „Ále, něco člověk do dopisu napsat musí, ne? Nač se s ním jinak posílat? Já myslel, jak to zní. Připadá ti to upřímný?“</w:t>
      </w:r>
    </w:p>
    <w:p w:rsidR="00EA3AD3" w:rsidRDefault="00EA3AD3" w:rsidP="00EA3AD3">
      <w:pPr>
        <w:pStyle w:val="Text"/>
      </w:pPr>
      <w:r>
        <w:t>Charley mu psaní vrátil. „Ty přece znáš Agnes nejlíp,“ řekl. „Jak s ní mluvíš?“</w:t>
      </w:r>
    </w:p>
    <w:p w:rsidR="00EA3AD3" w:rsidRDefault="00EA3AD3" w:rsidP="00EA3AD3">
      <w:pPr>
        <w:pStyle w:val="Text"/>
      </w:pPr>
      <w:r>
        <w:t>„Já ti nerozumím.“</w:t>
      </w:r>
    </w:p>
    <w:p w:rsidR="00EA3AD3" w:rsidRDefault="00EA3AD3" w:rsidP="00EA3AD3">
      <w:pPr>
        <w:pStyle w:val="Text"/>
      </w:pPr>
      <w:r>
        <w:t>„No,“ řekl Charley, „dopisy se píšou tak, jako kdybys s dotyčnou osobou mluvil z očí do očí.“</w:t>
      </w:r>
    </w:p>
    <w:p w:rsidR="00EA3AD3" w:rsidRDefault="00EA3AD3" w:rsidP="00EA3AD3">
      <w:pPr>
        <w:pStyle w:val="Text"/>
      </w:pPr>
      <w:r>
        <w:t>Bill zrozpačitěl. „A copak píšeš Matildě za něžnosti ty?“ zeptal se. „Tak mi nějakej dopis ukaž.“</w:t>
      </w:r>
    </w:p>
    <w:p w:rsidR="00EA3AD3" w:rsidRDefault="00EA3AD3" w:rsidP="00EA3AD3">
      <w:pPr>
        <w:pStyle w:val="Text"/>
      </w:pPr>
      <w:r>
        <w:t>„Já nic osobního nepíšu,“ řekl Charley. „Moje dopisy jsou čistě obchodního rázu. Cokoli jsem Matildě řekl, to si stejně vyložila minimálně na tři způsoby a ještě si nebyla jistá. Takže jí neříkám nic, co nemusím, a už vůbec se s tím nesvěřuju papíru. Z toho jsou vždycky akorát trable.“</w:t>
      </w:r>
    </w:p>
    <w:p w:rsidR="00EA3AD3" w:rsidRDefault="00EA3AD3" w:rsidP="00EA3AD3">
      <w:pPr>
        <w:pStyle w:val="Text"/>
      </w:pPr>
      <w:r>
        <w:t>Bill pohlédl na papír. „Jenomže já už jsem ženatej dlouho,“ dodal Charley.</w:t>
      </w:r>
    </w:p>
    <w:p w:rsidR="00EA3AD3" w:rsidRDefault="00EA3AD3" w:rsidP="00EA3AD3">
      <w:pPr>
        <w:pStyle w:val="Text"/>
      </w:pPr>
      <w:r>
        <w:t>„Problém je, že jsme s Agnes každej z jinýho těsta,“ prohlásil Bill. „Já nemůžu žít až do smrti jako usedlej fouňa někde v St. Louis a sem ji přivézt taky nemůžu. Na tohle není zas zvyklá ona.“</w:t>
      </w:r>
    </w:p>
    <w:p w:rsidR="00EA3AD3" w:rsidRDefault="00EA3AD3" w:rsidP="00EA3AD3">
      <w:pPr>
        <w:pStyle w:val="Text"/>
      </w:pPr>
      <w:r>
        <w:t xml:space="preserve">Metodista uprostřed ulice se právě dovolával Boží ochrany. Bill s Charleym ho několik minut poslouchali. Bill dosud držel dopis v ruce, jak si ho od Charleyho vzal. „Víš, že ten kazatel taky </w:t>
      </w:r>
      <w:bookmarkStart w:id="48" w:name="NewPage54"/>
      <w:bookmarkEnd w:id="48"/>
      <w:r>
        <w:t>nechal ženu doma?“ řekl. „Povídal to Jack Crawford. Nechal ji i se čtyřma dětma doma ve Státech a sem přišel hledat zlato. Posílá rodině každej cent, co vydělá na pile, a sám žije z toho, co vyrejžuje, když kafrá z bedničky.“</w:t>
      </w:r>
    </w:p>
    <w:p w:rsidR="00EA3AD3" w:rsidRDefault="00EA3AD3" w:rsidP="00EA3AD3">
      <w:pPr>
        <w:pStyle w:val="Text"/>
      </w:pPr>
      <w:r>
        <w:t>„Cože, i kazatel musí makat?“ podivil se Charley. Podíval se na metodistu a všiml si, že káže se zavřenýma očima. Charley vděčil Bohu za mnohé, ale v téhle chvíli nejvíc za to, že ho nepovolal mezi své služebníky.</w:t>
      </w:r>
    </w:p>
    <w:p w:rsidR="00EA3AD3" w:rsidRDefault="002C7628" w:rsidP="002C7628">
      <w:pPr>
        <w:pStyle w:val="DejovaPauza"/>
      </w:pPr>
      <w:r>
        <w:t>~</w:t>
      </w:r>
    </w:p>
    <w:p w:rsidR="00EA3AD3" w:rsidRDefault="00EA3AD3" w:rsidP="00EA3AD3">
      <w:pPr>
        <w:pStyle w:val="Text"/>
      </w:pPr>
      <w:r>
        <w:t>Boone May se pleskl a to ho probudilo. Chrápání by mu nevadilo, dokázal by prospat celé dopoledne, jenomže Jane Cannaryová se ve spánku převalila a teď mu chrochtala a funěla přímo do ucha. Její dech ho šimral, jako kdyby tam měl mouchu, a tak zvedl ze spaní ruku a ohnal se. Ruku měl do kalíšku, a když dopadla, rozlehl se mu v hlavě prázdný hukot doprovázený bzučením, jako když letí odražená kulka. Přesně tak si Boone May představoval hluchotu.</w:t>
      </w:r>
    </w:p>
    <w:p w:rsidR="00EA3AD3" w:rsidRDefault="00EA3AD3" w:rsidP="00EA3AD3">
      <w:pPr>
        <w:pStyle w:val="Text"/>
      </w:pPr>
      <w:r>
        <w:t>Otevřel oči a uviděl stěnu z barevného kartounu. Takhle to vypadalo v polovině všech stanů ve městě, protože u Farnuma jinou látku neměli a nová zásilka ještě nedorazila. Stan byl otevřený. Boone vyhlédl ven a přitom ho napadlo, že ho v noci mohl někdo klidně okrást.</w:t>
      </w:r>
    </w:p>
    <w:p w:rsidR="00EA3AD3" w:rsidRDefault="00EA3AD3" w:rsidP="00EA3AD3">
      <w:pPr>
        <w:pStyle w:val="Text"/>
      </w:pPr>
      <w:r>
        <w:t>Při tom děsivém pomyšlení se posadil a začal se pídit, kde nechal hlavu Franka Towlese. Zbraně i kalhoty ležely na zemi vedle něj, jak je v noci odložil, ale pytel byl tentam. Natáhl si jégrovky a vyhrabal se zpod deky. Popadl Janiny kalhoty, pak košili a boty a vyházel všechno ven, ale pytel nikde.</w:t>
      </w:r>
    </w:p>
    <w:p w:rsidR="00EA3AD3" w:rsidRDefault="00EA3AD3" w:rsidP="00EA3AD3">
      <w:pPr>
        <w:pStyle w:val="Text"/>
      </w:pPr>
      <w:r>
        <w:t>Ač nerad, stáhl z Jane deku a podíval se pod ni. Jane měla silné kosti a navíc byla tlustá. Nohy jak slonbidlo, paže ochablé, prsa veškerá žádná. Bledou utahanou pleť měla samou modřinu. Boone v životě neviděl ženskou, která by hrála černomodře na tolika místech. Vypadala, jako kdyby jí přitáhli na lase až z Chicaga. A člověčina z ní vanula, že se to nedalo vydržet.</w:t>
      </w:r>
    </w:p>
    <w:p w:rsidR="00EA3AD3" w:rsidRDefault="00EA3AD3" w:rsidP="00EA3AD3">
      <w:pPr>
        <w:pStyle w:val="Text"/>
      </w:pPr>
      <w:r>
        <w:t>„Hele, jestli máš nějaký oumysly,“ ozvala se Jane, aniž otevřela oči, „tak na ně honem zapomeň.“</w:t>
      </w:r>
    </w:p>
    <w:p w:rsidR="00EA3AD3" w:rsidRDefault="00EA3AD3" w:rsidP="002C7628">
      <w:pPr>
        <w:pStyle w:val="Text"/>
      </w:pPr>
      <w:r>
        <w:t xml:space="preserve">Boone se jí podíval do obličeje. Byl to ksicht chlapa, s kterým není radno si začínat. Mdlé oči, úzké rty, skoba jak desperád Frnous </w:t>
      </w:r>
      <w:bookmarkStart w:id="49" w:name="NewPage55"/>
      <w:bookmarkEnd w:id="49"/>
      <w:r>
        <w:t>George. Boone vystrčil hlavu ze stanu a párkrát si lokl čerstvého vzduchu.</w:t>
      </w:r>
    </w:p>
    <w:p w:rsidR="00EA3AD3" w:rsidRDefault="00EA3AD3" w:rsidP="00EA3AD3">
      <w:pPr>
        <w:pStyle w:val="Text"/>
      </w:pPr>
      <w:r>
        <w:t>„Taky by tě neubylo,“ řekl, když zapadl zpátky, „vlízt jednou za čas do vany.“</w:t>
      </w:r>
    </w:p>
    <w:p w:rsidR="00EA3AD3" w:rsidRDefault="00EA3AD3" w:rsidP="00EA3AD3">
      <w:pPr>
        <w:pStyle w:val="Text"/>
      </w:pPr>
      <w:r>
        <w:t>„Kdysi jsem to zkusila,“ zahuhlala Jane a zakutala se zase pod deku, „a na hladinu vyplaval kokot. Patřil jednomu Šajenovi.“ Boonovi se zvedl žaludek.</w:t>
      </w:r>
    </w:p>
    <w:p w:rsidR="00EA3AD3" w:rsidRDefault="00EA3AD3" w:rsidP="00EA3AD3">
      <w:pPr>
        <w:pStyle w:val="Text"/>
      </w:pPr>
      <w:r>
        <w:t>„Kde mám hlavu Franka Towlese?“ obořil se na ni. „Jinej než ty ji vzít nemoh.“</w:t>
      </w:r>
    </w:p>
    <w:p w:rsidR="00EA3AD3" w:rsidRDefault="00EA3AD3" w:rsidP="00EA3AD3">
      <w:pPr>
        <w:pStyle w:val="Text"/>
      </w:pPr>
      <w:r>
        <w:t>„Tomu Šajenovi mohlo bej tak dvaadvacet,“ zasnila se Jane, „a na Indiána byl docela pohlednej. Hrozně toužil zplodit s Calamity Jane papoose a já si to na poslední chvíli rozmyslela. Dáma přece má právo se rozmyslet, do prdele.“ Tuhle historku vykládala vždycky ráno těm nejošklivějším a nejmladším, aby se do ní nezamilovali.</w:t>
      </w:r>
    </w:p>
    <w:p w:rsidR="00EA3AD3" w:rsidRDefault="00EA3AD3" w:rsidP="00EA3AD3">
      <w:pPr>
        <w:pStyle w:val="Text"/>
      </w:pPr>
      <w:r>
        <w:t>Boone vylezl ven a začal zvracet. Bylo to růžové od džinu s hořkou. „Takže ať máš za lubem cokoliv,“ ozvalo se ze stanu, „měj na paměti tu rudou kůži. Dneska je neděle a tu já mám vyhraženou pro Pánaboha.“</w:t>
      </w:r>
    </w:p>
    <w:p w:rsidR="00EA3AD3" w:rsidRDefault="00EA3AD3" w:rsidP="00EA3AD3">
      <w:pPr>
        <w:pStyle w:val="Text"/>
      </w:pPr>
      <w:r>
        <w:t>Jakmile se Boonovi udělalo líp, dal se znovu do hledání, ale pod deku se už nepodíval. Někdy je lepší moc nekoukat. Pak se najednou Jane posadila, odplivla si a Boone spatřil, že má Franka Towlese pod hlavou. Udělala si z pytle polštář. Honem ho popadl, než si zase lehne. „Ty vůbec nebereš ohledy na cizí majetek,“ řekl.</w:t>
      </w:r>
    </w:p>
    <w:p w:rsidR="00EA3AD3" w:rsidRDefault="00EA3AD3" w:rsidP="00EA3AD3">
      <w:pPr>
        <w:pStyle w:val="Text"/>
      </w:pPr>
      <w:r>
        <w:t>Zasmála se a hýkla „prrr“, jako když si ho v noci kočírovala.</w:t>
      </w:r>
    </w:p>
    <w:p w:rsidR="00EA3AD3" w:rsidRDefault="00EA3AD3" w:rsidP="00EA3AD3">
      <w:pPr>
        <w:pStyle w:val="Text"/>
      </w:pPr>
      <w:r>
        <w:t>Jane do Deadwoodu přijela v sobotu z Fort Laramie, kde se nechala najmout k volskému potahu za vozku, kterého cestou z Cheyenne sklátila zimnice. Byl už celý žlutý a skleslý a Jane tušila, že kolona dorazila příliš pozdě a kočímu není pomoci. Na žlutou zimnici se užívaly Tuttovy pilulky a kostičnan. Prášky se braly ráno, kostičnan večer, a pokud se začalo s léčbou včas, bolesti hlavy přešly. V opačném případě člověk zblbnul.</w:t>
      </w:r>
    </w:p>
    <w:p w:rsidR="00EA3AD3" w:rsidRDefault="00EA3AD3" w:rsidP="00EA3AD3">
      <w:pPr>
        <w:pStyle w:val="Text"/>
      </w:pPr>
      <w:r>
        <w:t>Jane byla rozená ošetřovatelka. Stačilo jí ukázat nemocného a nebyla k udržení. Uměla léčit všechny nemoci, které se léčit daly, věděla, co na kterou účinkuje, a když přijímala místo po nemocném vozkovi, srdce jí krvácelo, že to tak muselo dopadnout.</w:t>
      </w:r>
    </w:p>
    <w:p w:rsidR="00EA3AD3" w:rsidRDefault="00EA3AD3" w:rsidP="00EA3AD3">
      <w:pPr>
        <w:pStyle w:val="Text"/>
      </w:pPr>
      <w:bookmarkStart w:id="50" w:name="NewPage56"/>
      <w:bookmarkEnd w:id="50"/>
      <w:r>
        <w:t>Chlapovi, kterému kolona patřila, krvácelo srdce taky, protože Jane už u něj kdysi vozku dělala. Klít a pít jako kočí sice uměla, ale když se namazala, místo aby voly bičem pobízela, mlátila je do krve. Nedělala to schválně, ale faktem zůstávalo, že kdykoli vzala opratě do ruky, dorazil zápřah úplně zjizvený. Do otevřených ran se dali červi a zřídili volky tak, že byli dobří leda na porážku za cenu masa a kůže, a za zjizvenou kůži toho člověk pochopitelně moc nestržil.</w:t>
      </w:r>
    </w:p>
    <w:p w:rsidR="00EA3AD3" w:rsidRDefault="00EA3AD3" w:rsidP="00EA3AD3">
      <w:pPr>
        <w:pStyle w:val="Text"/>
      </w:pPr>
      <w:r>
        <w:t>V době, kdy kolona dorazila do Fort Laramie, nebyl však jiný vozka k mání a majitel jí tedy nabídl, že když zápřah dovede až do Deadwoodu, dostane třicet dolarů. Jane se chtěla do Černých hor vrátit, a tak odpřisáhla, že nebude pít.</w:t>
      </w:r>
    </w:p>
    <w:p w:rsidR="00EA3AD3" w:rsidRDefault="00EA3AD3" w:rsidP="00EA3AD3">
      <w:pPr>
        <w:pStyle w:val="Text"/>
      </w:pPr>
      <w:r>
        <w:t>Byla v Černých horách už roku 1875 s podplukovníkem Richardem I. Dodgem, kdy celá výprava dostala z nezdravé vody Beaver Creeku běhavku. Jane se oblékala jako voják, jezdila na koni jako voják a na každém potoku zkoušela rýžovat zlato jako voják, dokud ji nenačapal California Joe Milner. Dělal expedici průvodce a občas se mu povedlo, že pár dní vůbec nepoznal, kde vlastně jsou. Nachytal ji při kšeftu. Počítala mužstvu dolar za číslo, polovinu obvyklé sazby, protože nepatřila k těm, kdo se na armádě přiživovali, což se podle jejího názoru o California Joeovi říct nedalo.</w:t>
      </w:r>
    </w:p>
    <w:p w:rsidR="00EA3AD3" w:rsidRDefault="00EA3AD3" w:rsidP="00EA3AD3">
      <w:pPr>
        <w:pStyle w:val="Text"/>
      </w:pPr>
      <w:r>
        <w:t>Vešel k ní do stanu, před kterým čekalo pár vojáků, až na ně přijde řada, a nachytal ji s jedním kaprálem. Jakmile zjistil, že Jane je ženská, začal jí spílat do povětrnic. Zatímco se kaprál snažil navlíknout si celý mundůr najednou, Jane se rozvalila, uniformu rozepnutou tu i onde, a poblahopřála California Joeovi, že konečně poznal aspoň něco.</w:t>
      </w:r>
    </w:p>
    <w:p w:rsidR="00EA3AD3" w:rsidRDefault="00EA3AD3" w:rsidP="00EA3AD3">
      <w:pPr>
        <w:pStyle w:val="Text"/>
      </w:pPr>
      <w:r>
        <w:t>Podplukovník Dodge sice rozhodl, že kvůli Indiánům ji zpátky nepošle, ale od té doby ji od rána do večera nespouštěli z očí a Jane nelibě nesla, když ji někdo šmíroval bez dovolení.</w:t>
      </w:r>
    </w:p>
    <w:p w:rsidR="00EA3AD3" w:rsidRDefault="00EA3AD3" w:rsidP="00EA3AD3">
      <w:pPr>
        <w:pStyle w:val="Text"/>
      </w:pPr>
      <w:r>
        <w:t>Zůstali v Černých horách celých pět neděl, takže nakonec byla ráda, že odtamtud může vypadnout, ale za nějaký čas zatoužila se vrátit. Ne že by jí Černé hory učarovaly – na krajinu si nikdy moc nepotrpěla –, ale z historek, které se o nich vyprávěly, měla občas pocit, jestli vlastně nebyla někde jinde.</w:t>
      </w:r>
    </w:p>
    <w:p w:rsidR="00EA3AD3" w:rsidRDefault="00EA3AD3" w:rsidP="00EA3AD3">
      <w:pPr>
        <w:pStyle w:val="Text"/>
      </w:pPr>
      <w:r>
        <w:t>Potřebovala změnit působiště, protože z Fort Laramie byla už k smrti utahaná.</w:t>
      </w:r>
    </w:p>
    <w:p w:rsidR="00EA3AD3" w:rsidRDefault="00EA3AD3" w:rsidP="00EA3AD3">
      <w:pPr>
        <w:pStyle w:val="Text"/>
      </w:pPr>
      <w:bookmarkStart w:id="51" w:name="NewPage57"/>
      <w:bookmarkEnd w:id="51"/>
      <w:r>
        <w:t xml:space="preserve">Navíc se doslechla, že do Černých hor míří i Divoký Bill, který projel Fort Laramie se svou kolonou necelé čtyři dny před volskými potahy. Jane o něm navykládala víc lží než celý </w:t>
      </w:r>
      <w:r w:rsidRPr="002C7628">
        <w:rPr>
          <w:rStyle w:val="Kurziva"/>
        </w:rPr>
        <w:t>Harper’s Weekly</w:t>
      </w:r>
      <w:r w:rsidRPr="00B63C0D">
        <w:t>.</w:t>
      </w:r>
      <w:r>
        <w:t xml:space="preserve"> Tvrdila, že jsou parťáci, válčili spolu proti Indiánům, že se vzali. Měla pocit, že mají cosi společného a až se konečně setkají, Bill pochopí, že jsou oba ze stejného těsta. Nesnila o jeho objetí, představovala si, jak mu zachrání život.</w:t>
      </w:r>
    </w:p>
    <w:p w:rsidR="00EA3AD3" w:rsidRDefault="00EA3AD3" w:rsidP="00EA3AD3">
      <w:pPr>
        <w:pStyle w:val="Text"/>
      </w:pPr>
      <w:r>
        <w:t>Hned první večer v Deadwoodu však v Desítce narazila na Boona Maye a vlezla s ním pod deku. Vyhovoval jí, protože si myslela, že tak ošklivý chlap bude sotva koukat na krásu.</w:t>
      </w:r>
    </w:p>
    <w:p w:rsidR="00EA3AD3" w:rsidRDefault="00EA3AD3" w:rsidP="00EA3AD3">
      <w:pPr>
        <w:pStyle w:val="Text"/>
      </w:pPr>
      <w:r>
        <w:t>Vstala, oblékla se – košili si nechala rozhalenou – a po čtyřech se vyhrabala ze stanu. Kazatel na bedničce se pořád ještě dožadoval boží ochrany, vztahoval ruce k nebesům a chňapal do vzduchu. Připomínal malé děcko, které tahá matku za sukni, aby si ho všimla.</w:t>
      </w:r>
    </w:p>
    <w:p w:rsidR="00EA3AD3" w:rsidRDefault="00EA3AD3" w:rsidP="00EA3AD3">
      <w:pPr>
        <w:pStyle w:val="Text"/>
      </w:pPr>
      <w:r>
        <w:t>Jane se postavila, nacpala si podolek do kalhot, zapjala si opasek s revolverem a otočila ho, aby měla přezku na zadku a revolver šikmo přes podbřišek. Chtěla, aby všichni věděli, že zná cenu svého ženství. Kolem krku si uvázala široký žlutý šátek a klobouk si narazila až přes uši. Domnívala se, že vyboulené dýnko jí zjemňuje hranaté rysy.</w:t>
      </w:r>
    </w:p>
    <w:p w:rsidR="00EA3AD3" w:rsidRDefault="00EA3AD3" w:rsidP="00EA3AD3">
      <w:pPr>
        <w:pStyle w:val="Text"/>
      </w:pPr>
      <w:r>
        <w:t>Dlouhými kroky se pustila bahnem rovnou ke kazateli.</w:t>
      </w:r>
    </w:p>
    <w:p w:rsidR="00EA3AD3" w:rsidRDefault="00EA3AD3" w:rsidP="00EA3AD3">
      <w:pPr>
        <w:pStyle w:val="Text"/>
      </w:pPr>
      <w:r>
        <w:t>„Dopřej nám, ať tento den strávíme v klidu a míru, Pane,“ žadonil, „abychom se mohli připravit na strázně, jež nám toto místo připravuje…“</w:t>
      </w:r>
    </w:p>
    <w:p w:rsidR="00EA3AD3" w:rsidRDefault="00EA3AD3" w:rsidP="00EA3AD3">
      <w:pPr>
        <w:pStyle w:val="Text"/>
      </w:pPr>
      <w:r>
        <w:t>Jane se prodrala hloučkem zlatokopů, mezi nimiž bylo i pár osadníků, turistů a dokonce i několik žen – žádných dámiček, ale skutečných dam –, a přistoupila k bedničce. Sebrala kazatelův klobouk a vyrazila svůj pověstný orlí skřek, který nedokázal napodobit nikdo na světě. Dlouze se nadechla a začala řičet, aniž vypustila vzduch z plic. Kdo to jednou slyšel, rád souhlasil, že orel jinak neskřehotá.</w:t>
      </w:r>
    </w:p>
    <w:p w:rsidR="00EA3AD3" w:rsidRDefault="00EA3AD3" w:rsidP="00EA3AD3">
      <w:pPr>
        <w:pStyle w:val="Text"/>
      </w:pPr>
      <w:r>
        <w:t>Při Janině skřeku musel člověk v tu ránu pustit všechno z hlavy, zvlášť když právě rozmlouval s Bohem. Shromáždění zvedli jako na povel oči od bláta a o krok couvli. Nic podobného nikdo z nich dosud nezažil.</w:t>
      </w:r>
    </w:p>
    <w:p w:rsidR="00EA3AD3" w:rsidRDefault="00EA3AD3" w:rsidP="00EA3AD3">
      <w:pPr>
        <w:pStyle w:val="Text"/>
      </w:pPr>
      <w:r>
        <w:t xml:space="preserve">Jane přiskočila a strčila klobouk pod nos prvnímu zlatokopovi, </w:t>
      </w:r>
      <w:bookmarkStart w:id="52" w:name="NewPage58"/>
      <w:bookmarkEnd w:id="52"/>
      <w:r>
        <w:t>který jí přišel pod ruku. „Koukej solit, cizinče,“ zasyčela. „Ten starej kozel vypadá úplně švorc, takže pro něj vyberu takovejch devadesát babek.“ Zlatokop na ni civěl a ani se nehnul. Kopla ho do holeně. „Řekla jsem, abys obrátil kapsy. Tak koukej něco vypláznout.“</w:t>
      </w:r>
    </w:p>
    <w:p w:rsidR="00EA3AD3" w:rsidRDefault="00EA3AD3" w:rsidP="00EA3AD3">
      <w:pPr>
        <w:pStyle w:val="Text"/>
      </w:pPr>
      <w:r>
        <w:t>Muž sáhl do kapsy pro váček, vylovil z něj kousíček zlata a položil ho do klobouku. Na Whitewoodu se sice našlo pár záborů, kde se dalo vyrýžovat i padesát dolarů denně, ale většina zlatokopů musela dřepět od rána do večera na bobku ve vodě a přišla si sotva na pár babek. Měli co dělat, aby neumřeli hlady.</w:t>
      </w:r>
    </w:p>
    <w:p w:rsidR="00EA3AD3" w:rsidRDefault="00EA3AD3" w:rsidP="00EA3AD3">
      <w:pPr>
        <w:pStyle w:val="Text"/>
      </w:pPr>
      <w:r>
        <w:t>Bylo jim dávno jasné, že z rýžování nezbohatnou, a žili jenom nadějí, že ten kousíček země, který si vykolíkovali na zábor, bude mít jednou pro někoho cenu.</w:t>
      </w:r>
    </w:p>
    <w:p w:rsidR="00EA3AD3" w:rsidRDefault="00EA3AD3" w:rsidP="00EA3AD3">
      <w:pPr>
        <w:pStyle w:val="Text"/>
      </w:pPr>
      <w:r>
        <w:t>Jane chodila od jednoho muže k druhému a vybírala. Kazatel ztratil při jejím orlím skřeku na chvíli řeč, ale sotva začala obcházet s kloboukem, spustil znovu.</w:t>
      </w:r>
    </w:p>
    <w:p w:rsidR="00EA3AD3" w:rsidRDefault="002C7628" w:rsidP="002C7628">
      <w:pPr>
        <w:pStyle w:val="DejovaPauza"/>
      </w:pPr>
      <w:r>
        <w:t>~</w:t>
      </w:r>
    </w:p>
    <w:p w:rsidR="00EA3AD3" w:rsidRDefault="00EA3AD3" w:rsidP="00EA3AD3">
      <w:pPr>
        <w:pStyle w:val="Text"/>
      </w:pPr>
      <w:r>
        <w:t>Kazatel se jmenoval Henry Hiram Weston Smith a žil v Černých horách už skoro rok. Napřed pobyl nějaký čas v Custeru, pak v Hill City a nakonec se objevil v Deadwoodu. Postupoval k severu se zlatou horečkou. Zůstal ve městě přes zimu a pořádně ho to zdrchalo. Buď za to mohly mrazy, nebo všechno, co zažil.</w:t>
      </w:r>
    </w:p>
    <w:p w:rsidR="00EA3AD3" w:rsidRDefault="00EA3AD3" w:rsidP="00EA3AD3">
      <w:pPr>
        <w:pStyle w:val="Text"/>
      </w:pPr>
      <w:r>
        <w:t>Nepřišel do Deadwoodu jenom kázat, přivedly ho i důvody, za něž se hluboce styděl. V horách bylo zlato a jeho žena nikdy nepoznala život v dostatku.</w:t>
      </w:r>
    </w:p>
    <w:p w:rsidR="00EA3AD3" w:rsidRDefault="00EA3AD3" w:rsidP="00EA3AD3">
      <w:pPr>
        <w:pStyle w:val="Text"/>
      </w:pPr>
      <w:r>
        <w:t>Během zimy však vzaly zištné důvody zasvé a teď mu zbyl už jenom Bůh. Uvědomoval si, že Ho dosud nechápal. Nikdo Ho nechápal. Henry Hiram Weston Smith znal bibli málem nazpaměť a někdy se mu z ní zdály celé kapitoly, ale Boha už ve svých snech nevídal, jenom Ho cítil. I ve snu se děsil na Něj pohlédnout, protože měl hrůzu z toho, co by mohl spatřit.</w:t>
      </w:r>
    </w:p>
    <w:p w:rsidR="00EA3AD3" w:rsidRDefault="00EA3AD3" w:rsidP="00EA3AD3">
      <w:pPr>
        <w:pStyle w:val="Text"/>
      </w:pPr>
      <w:r>
        <w:t>Zavrhl z bible celé dlouhé pasáže, a přestože ji při kázání nepustil z ruky, už z ní nepředčítal. Sem tam z ní sice něco ocitoval – v Novém zákoně lze najít útěchu a tu zlatokopové potřebovali jako sůl –, ale rozhodně ji nestrkal nikomu pod nos jako dárek, pro který lze jen natáhnout ruku. Za největší omyl tohoto světa považoval přesvědčení, že stačí chtít a člověk dojde spásy.</w:t>
      </w:r>
    </w:p>
    <w:p w:rsidR="00EA3AD3" w:rsidRDefault="00EA3AD3" w:rsidP="00EA3AD3">
      <w:pPr>
        <w:pStyle w:val="Text"/>
      </w:pPr>
      <w:bookmarkStart w:id="53" w:name="NewPage59"/>
      <w:bookmarkEnd w:id="53"/>
      <w:r>
        <w:t>Bylo mu jedenatřicet, ale vypadal na padesát.</w:t>
      </w:r>
    </w:p>
    <w:p w:rsidR="00EA3AD3" w:rsidRDefault="00EA3AD3" w:rsidP="00EA3AD3">
      <w:pPr>
        <w:pStyle w:val="Text"/>
      </w:pPr>
      <w:r>
        <w:t>„Stvořils nás k obrazu svému,“ říkal, „propůjč nám sílu, abychom obstáli ve zkouškách, které nás ještě čekají…“ V poslední době si začal uvědomovat, jak opravdu dokonale stvořil Bůh člověka k obrazu svému. Domníval se, že i v tom, jak lidi z mrazů a nenávisti šíleli a zabíjeli sebe i bližní, má prsty Boží ruka.</w:t>
      </w:r>
    </w:p>
    <w:p w:rsidR="00EA3AD3" w:rsidRDefault="00EA3AD3" w:rsidP="00EA3AD3">
      <w:pPr>
        <w:pStyle w:val="Text"/>
      </w:pPr>
      <w:r>
        <w:t>„Neuveď nás v pokušení, Pane,“ pokračoval, „a nedovol, abychom zbloudili.“ V té chvíli mu Jane Cannaryová položila klobouk na bedničku k nohám. Pohlédl na ni, ale do klobouku se nepodíval. Blížil se právě k důležité myšlence, že Bůh a ďábel nejsou dva rozdílné pojmy. Tanula mu na mysli už od rána a teď se chystal prohlásit, že Bůh a ďábel jedno jsou.</w:t>
      </w:r>
    </w:p>
    <w:p w:rsidR="00EA3AD3" w:rsidRDefault="00EA3AD3" w:rsidP="00EA3AD3">
      <w:pPr>
        <w:pStyle w:val="Text"/>
      </w:pPr>
      <w:r>
        <w:t>Jane zachrchlala a odplivla si. Ačkoli se na ni nedíval, odváděla jeho pozornost, a nakonec ztratil nit. Poznal, že Stvořitel má dvě tváře, a přesto zůstává Bohem. Užuž to měl na jazyku. Zavřel oči a pokusil se soustředit.</w:t>
      </w:r>
    </w:p>
    <w:p w:rsidR="00EA3AD3" w:rsidRDefault="00EA3AD3" w:rsidP="00EA3AD3">
      <w:pPr>
        <w:pStyle w:val="Text"/>
      </w:pPr>
      <w:r>
        <w:t>„Tak se sakra koukni, ty blázne stará,“ řekla Jane. Protože neodpověděl, vydala znovu svůj orlí skřek. Kazatel konečně otevřel oči. Pohlédl dolů a spatřil, že u nohou mu stojí snad nejošklivější ženská na světě, košili rozepjatou až k pupku. Vypadala jako posel z pekel. „Na kázání času dost,“ prohlásila. „Koukej sebrat prachy, než si to tyhle vobšourníci rozmyslej a vemou ti je.“</w:t>
      </w:r>
    </w:p>
    <w:p w:rsidR="00EA3AD3" w:rsidRDefault="00EA3AD3" w:rsidP="00EA3AD3">
      <w:pPr>
        <w:pStyle w:val="Text"/>
      </w:pPr>
      <w:r>
        <w:t>Kazatel se podíval do klobouku a uviděl na dně několik dolarovek a hromádku zlatého prachu. Nechápal, co mu Bůh chce prostřednictvím svého posla sdělit, ale věděl, že mu dosud nevyjevil všechno. A přestože už zažil hodně, měl pocit, že Všemohoucí mu ještě ukáže.</w:t>
      </w:r>
    </w:p>
    <w:p w:rsidR="00EA3AD3" w:rsidRDefault="002C7628" w:rsidP="002C7628">
      <w:pPr>
        <w:pStyle w:val="DejovaPauza"/>
      </w:pPr>
      <w:r>
        <w:t>~</w:t>
      </w:r>
    </w:p>
    <w:p w:rsidR="00EA3AD3" w:rsidRDefault="00EA3AD3" w:rsidP="00EA3AD3">
      <w:pPr>
        <w:pStyle w:val="Text"/>
      </w:pPr>
      <w:r>
        <w:t>Boone May se vydal za Lurline Monti Verdi. Strávil s Jane noc už dvakrát, jednou v Cheyenne, podruhé v Sundance, a pokaždé musel okamžitě za normální ženskou, aby si spravil chuť. S Jane si z nějakého důvodu vždycky připadal úplně maličký. Potřeboval cítit Lurline pod sebou a o všem rozhodovat sám, včetně toho, jestli ji nechá dýchat. Kromě toho si nutně musel čichnout její kolínské.</w:t>
      </w:r>
    </w:p>
    <w:p w:rsidR="00EA3AD3" w:rsidRDefault="00EA3AD3" w:rsidP="00EA3AD3">
      <w:pPr>
        <w:pStyle w:val="Text"/>
      </w:pPr>
      <w:r>
        <w:t xml:space="preserve">Lurline však ve svém pokojíčku u Drahokamu nebyla. Bez zaklepání </w:t>
      </w:r>
      <w:bookmarkStart w:id="54" w:name="NewPage60"/>
      <w:bookmarkEnd w:id="54"/>
      <w:r>
        <w:t>vrazil dovnitř a našel všechno jako včera. Postel byla neustlaná, střepy zrcátka na podlaze nezametené. Lurline si na čistotu velice potrpěla, pořád mu z šatů a z brady sbírala drobečky. Určitě se ještě nevrátila.</w:t>
      </w:r>
    </w:p>
    <w:p w:rsidR="00EA3AD3" w:rsidRDefault="00EA3AD3" w:rsidP="00EA3AD3">
      <w:pPr>
        <w:pStyle w:val="Text"/>
      </w:pPr>
      <w:r>
        <w:t>Vzpomněl si, jak civěla z okna na Divokého Billa, a zachmuřil se. Vůbec se mu nelíbila představa, že mu holka – považoval ji za svou holku, kdykoli ho napadlo – utekla s Billem a jeho vyfintěným kamarádem. Uvažoval, jestli je přefikla oba, a znovu ho začal pronásledovat pocit, který se ho zmocnil, když se ráno probudil vedle Jane.</w:t>
      </w:r>
    </w:p>
    <w:p w:rsidR="00EA3AD3" w:rsidRDefault="00EA3AD3" w:rsidP="00EA3AD3">
      <w:pPr>
        <w:pStyle w:val="Text"/>
      </w:pPr>
      <w:r>
        <w:t>Usedl na postel a vytáhl z pytle hlavu Franka Towlese. Jakže to barman říkal? Že by měl zajít za Madame Moustache, protože Frankův duch se hněvá? Chvilku přemítal a pak usoudil, že to ještě nějaký čas vydrží.</w:t>
      </w:r>
    </w:p>
    <w:p w:rsidR="00EA3AD3" w:rsidRDefault="00EA3AD3" w:rsidP="00EA3AD3">
      <w:pPr>
        <w:pStyle w:val="Text"/>
      </w:pPr>
      <w:r>
        <w:t>„Zatraceně, Franku,“ řekl a pohlédl Frankovi do obličeje. Byl si den ode dne méně podobný a vlastně už to ani obličej nebyl.</w:t>
      </w:r>
    </w:p>
    <w:p w:rsidR="00EA3AD3" w:rsidRDefault="00EA3AD3" w:rsidP="00EA3AD3">
      <w:pPr>
        <w:pStyle w:val="Text"/>
      </w:pPr>
      <w:r>
        <w:t>Boone začínal mít dojem, že se proti němu spikli. Potáhne se s hlavou do Cheyenne, hlava bude každý den míň připomínat lidskou, a než tam dorazí, nebude připomínat vůbec nic.</w:t>
      </w:r>
    </w:p>
    <w:p w:rsidR="00EA3AD3" w:rsidRDefault="00EA3AD3" w:rsidP="00EA3AD3">
      <w:pPr>
        <w:pStyle w:val="Text"/>
      </w:pPr>
      <w:r>
        <w:t>„Zatraceně, Franku,“ opakoval, „to bys mi přece neudělal.“</w:t>
      </w:r>
    </w:p>
    <w:p w:rsidR="00EA3AD3" w:rsidRDefault="00EA3AD3" w:rsidP="00EA3AD3">
      <w:pPr>
        <w:pStyle w:val="Text"/>
      </w:pPr>
      <w:r>
        <w:t>A tak se stalo, že když se do pokojíčku vřítil Al Swearingen, aby Lurline Monti Verdi nafackoval, že předchozího večera nepřišla do práce, našel místo ní Boona Maye, jak rozmlouvá s čísi hlavou. Swearingen zůstal stát ve dveřích, dokud Boone nezvedl oči.</w:t>
      </w:r>
    </w:p>
    <w:p w:rsidR="00EA3AD3" w:rsidRDefault="00EA3AD3" w:rsidP="00EA3AD3">
      <w:pPr>
        <w:pStyle w:val="Text"/>
      </w:pPr>
      <w:r>
        <w:t>„Kde je Lurline?“ zeptal se. Boone May se ani nepokusil strčit hlavu zpátky do pytle nebo ji aspoň schovat za záda. Ten chlap neměl ani ponětí, co jsou slušné způsoby. „Ty, Boone? Neviděls Lurline?“</w:t>
      </w:r>
    </w:p>
    <w:p w:rsidR="00EA3AD3" w:rsidRDefault="00EA3AD3" w:rsidP="00EA3AD3">
      <w:pPr>
        <w:pStyle w:val="Text"/>
      </w:pPr>
      <w:r>
        <w:t>„Ale jo. Letěla ze schodů, sukně až nad hlavu, a mazala za Billem Hickokem. Jenomže to bylo včera.“</w:t>
      </w:r>
    </w:p>
    <w:p w:rsidR="00EA3AD3" w:rsidRDefault="00EA3AD3" w:rsidP="00EA3AD3">
      <w:pPr>
        <w:pStyle w:val="Text"/>
      </w:pPr>
      <w:r>
        <w:t>Swearingen se rozhlédl po místnosti, přešel k oknu a vykoukl ven. „Včera večer nezpívala,“ řekl. „Zaplaceno dostala, ale celej večer se v lokále ani neukázala.“</w:t>
      </w:r>
    </w:p>
    <w:p w:rsidR="00EA3AD3" w:rsidRDefault="00EA3AD3" w:rsidP="00EA3AD3">
      <w:pPr>
        <w:pStyle w:val="Text"/>
      </w:pPr>
      <w:r>
        <w:t>Boone pokrčil rameny. „Já toho tvýho slavíka pod postelí neschovávám. Mám svejch starostí dost.“</w:t>
      </w:r>
    </w:p>
    <w:p w:rsidR="00EA3AD3" w:rsidRDefault="00EA3AD3" w:rsidP="00EA3AD3">
      <w:pPr>
        <w:pStyle w:val="Text"/>
      </w:pPr>
      <w:r>
        <w:t xml:space="preserve">Swearingen se bál, že Boonovy problémy mají co dělat s hlavou, </w:t>
      </w:r>
      <w:bookmarkStart w:id="55" w:name="NewPage61"/>
      <w:bookmarkEnd w:id="55"/>
      <w:r>
        <w:t>a radši se nevyptával. Boonovi se nedalo věřit, byl schopen zabít naprosto kohokoli, jeho nevyjímaje. Dovedl si živě představit, jak tu nestvůru prosí o život. Bylo by to jako mluvit do zdi.</w:t>
      </w:r>
    </w:p>
    <w:p w:rsidR="00EA3AD3" w:rsidRDefault="00EA3AD3" w:rsidP="00EA3AD3">
      <w:pPr>
        <w:pStyle w:val="Text"/>
      </w:pPr>
      <w:r>
        <w:t>Boone se však toužil svěřovat. „Šerif mi tuhle za Franka nechce ty dvě stovky zaplatit,“ řekl, „takže se budu muset trmácet až do Cheyenne.“ Zavrtěl hlavou. „Já nevím, co to do něj vjelo. To si myslí, že nemám nic důležitějšího na práci než se táhnout takovou dálku? Jo, když něco potřebuje, to přiběhne.“</w:t>
      </w:r>
    </w:p>
    <w:p w:rsidR="00EA3AD3" w:rsidRDefault="00EA3AD3" w:rsidP="00EA3AD3">
      <w:pPr>
        <w:pStyle w:val="Text"/>
      </w:pPr>
      <w:r>
        <w:t>„My jsme s Bullockem vlastně stejný, akorát každej pracujem na jiný adrese,“ podotkl Swearingen. Neměl Bullocka v lásce o nic víc než Boona Maye, třebaže Setha by umluvit dokázal.</w:t>
      </w:r>
    </w:p>
    <w:p w:rsidR="00EA3AD3" w:rsidRDefault="00EA3AD3" w:rsidP="00EA3AD3">
      <w:pPr>
        <w:pStyle w:val="Text"/>
      </w:pPr>
      <w:r>
        <w:t>Začínal mít dojem, že Bullock je hrozně mazaný a přišel na nějaký fígl, který jeho ještě nenapadl. Neměl ani ponětí, co by to mohlo být. Do rokle se peníze jen hrnuly, a když měl nějaký osadník sto dolarů, kde jinde měl člověk být, aby mu od nich pomohl?</w:t>
      </w:r>
    </w:p>
    <w:p w:rsidR="00EA3AD3" w:rsidRDefault="00EA3AD3" w:rsidP="00EA3AD3">
      <w:pPr>
        <w:pStyle w:val="Text"/>
      </w:pPr>
      <w:r>
        <w:t>Přitom se Bullock nijak neštval a Swearingen nedůvěřoval nikomu, kdo se po penězích nehonil. Bullock jako kdyby věděl, že je nakonec stejně všecky shrábne sám.</w:t>
      </w:r>
    </w:p>
    <w:p w:rsidR="00EA3AD3" w:rsidRDefault="00EA3AD3" w:rsidP="00EA3AD3">
      <w:pPr>
        <w:pStyle w:val="Text"/>
      </w:pPr>
      <w:r>
        <w:t>„Třeba si myslí, že když tu má Divokýho Billa, může mě a Llewellyna pustit k vodě,“ řekl Boone.</w:t>
      </w:r>
    </w:p>
    <w:p w:rsidR="00EA3AD3" w:rsidRDefault="00EA3AD3" w:rsidP="00EA3AD3">
      <w:pPr>
        <w:pStyle w:val="Text"/>
      </w:pPr>
      <w:r>
        <w:t>„Divokej Bill Deadwood nepředělá,“ poznamenal Swearingen.</w:t>
      </w:r>
    </w:p>
    <w:p w:rsidR="00EA3AD3" w:rsidRDefault="00EA3AD3" w:rsidP="00EA3AD3">
      <w:pPr>
        <w:pStyle w:val="Text"/>
      </w:pPr>
      <w:r>
        <w:t>„No, já nevím,“ namítl Boone, „je tu teprv od včerejška a už ti nemá kdo v podniku zpívat, já nemám v neděli ráno na koho hupsnout a Seth Bullock mi nechce zaplatit dvě stovky za hlavu Franka Towlese. Pro začátek to není špatný.“</w:t>
      </w:r>
    </w:p>
    <w:p w:rsidR="00EA3AD3" w:rsidRDefault="00EA3AD3" w:rsidP="00EA3AD3">
      <w:pPr>
        <w:pStyle w:val="Text"/>
      </w:pPr>
      <w:r>
        <w:t>„Jsem tu stejně dlouho jako on,“ řekl Swearingen. „Jeli jsme spolu osum dní, s náma dvacet vozů čínskejch kurev, a ani se jich nedotknul. Mejch taky ne.“</w:t>
      </w:r>
    </w:p>
    <w:p w:rsidR="00EA3AD3" w:rsidRDefault="00EA3AD3" w:rsidP="00EA3AD3">
      <w:pPr>
        <w:pStyle w:val="Text"/>
      </w:pPr>
      <w:r>
        <w:t>Boone May se na něj dlouze zadíval. „To mi nepřipadá normální,“ prohlásil.</w:t>
      </w:r>
    </w:p>
    <w:p w:rsidR="00EA3AD3" w:rsidRDefault="00EA3AD3" w:rsidP="00EA3AD3">
      <w:pPr>
        <w:pStyle w:val="Text"/>
      </w:pPr>
      <w:r>
        <w:t>„Na chlast ho užije,“ řekl Swearingen, „ale na holky ne.“</w:t>
      </w:r>
    </w:p>
    <w:p w:rsidR="00EA3AD3" w:rsidRDefault="00EA3AD3" w:rsidP="00EA3AD3">
      <w:pPr>
        <w:pStyle w:val="Text"/>
      </w:pPr>
      <w:r>
        <w:t>„Prej je ženatej.“</w:t>
      </w:r>
    </w:p>
    <w:p w:rsidR="00EA3AD3" w:rsidRDefault="00EA3AD3" w:rsidP="00EA3AD3">
      <w:pPr>
        <w:pStyle w:val="Text"/>
      </w:pPr>
      <w:r>
        <w:t>„Ženatej neženatej, dyť je to o zdraví,“ namítl Swearingen. „Já bych řek, že se chystá natáhnout brka.“</w:t>
      </w:r>
    </w:p>
    <w:p w:rsidR="00EA3AD3" w:rsidRDefault="00EA3AD3" w:rsidP="00EA3AD3">
      <w:pPr>
        <w:pStyle w:val="Text"/>
      </w:pPr>
      <w:r>
        <w:t>„Jí?“</w:t>
      </w:r>
    </w:p>
    <w:p w:rsidR="00EA3AD3" w:rsidRDefault="00EA3AD3" w:rsidP="00EA3AD3">
      <w:pPr>
        <w:pStyle w:val="Text"/>
      </w:pPr>
      <w:bookmarkStart w:id="56" w:name="NewPage62"/>
      <w:bookmarkEnd w:id="56"/>
      <w:r>
        <w:t>Swearingen kývl.</w:t>
      </w:r>
    </w:p>
    <w:p w:rsidR="00EA3AD3" w:rsidRDefault="00EA3AD3" w:rsidP="00EA3AD3">
      <w:pPr>
        <w:pStyle w:val="Text"/>
      </w:pPr>
      <w:r>
        <w:t>„Chlastat jsem ho taky viděl,“ podotkl Boone.</w:t>
      </w:r>
    </w:p>
    <w:p w:rsidR="00EA3AD3" w:rsidRDefault="00EA3AD3" w:rsidP="00EA3AD3">
      <w:pPr>
        <w:pStyle w:val="Text"/>
      </w:pPr>
      <w:r>
        <w:t>„No dyť povídám.“</w:t>
      </w:r>
    </w:p>
    <w:p w:rsidR="00EA3AD3" w:rsidRDefault="00EA3AD3" w:rsidP="00EA3AD3">
      <w:pPr>
        <w:pStyle w:val="Text"/>
      </w:pPr>
      <w:r>
        <w:t>Boone zavřel oči a zamyslel se. Swearingenovi se ulevilo, že na něj přestal civět. Z toho švidravého pohledu každým okem jinam mu třeštila hlava. „No,“ ozval se Boone, „rak to asi nebude. Jo, kdyby šoustal a chlastal, ale nežral, tak je to natuty rak. Nebo kdyby chlastal, ale nešoustal a nežral. Ale takhle…“ Podrbal se na bradě a znovu uvážil všechny příznaky. „Třeba má žlutou zimnici.“</w:t>
      </w:r>
    </w:p>
    <w:p w:rsidR="00EA3AD3" w:rsidRDefault="00EA3AD3" w:rsidP="00EA3AD3">
      <w:pPr>
        <w:pStyle w:val="Text"/>
      </w:pPr>
      <w:r>
        <w:t>„To se mi nezdá,“ namítl Swearingen. „Je rovnej jak lineál. Při zimnici má člověk žlutou kůži a chodí jak paragraf.“</w:t>
      </w:r>
    </w:p>
    <w:p w:rsidR="00EA3AD3" w:rsidRDefault="00EA3AD3" w:rsidP="00EA3AD3">
      <w:pPr>
        <w:pStyle w:val="Text"/>
      </w:pPr>
      <w:r>
        <w:t>„Já si myslím,“ řekl Boone, „že jestli se chystá natáhnout brka, neměl by se s tím tak párat, ať si jeden nemusí furt lámat hlavu.“</w:t>
      </w:r>
    </w:p>
    <w:p w:rsidR="00EA3AD3" w:rsidRDefault="00EA3AD3" w:rsidP="00EA3AD3">
      <w:pPr>
        <w:pStyle w:val="Text"/>
      </w:pPr>
      <w:r>
        <w:t>„Jednou to čeká každýho,“ uzavřel Swearingen a vzpomněl si na kluka. Myslel na něj tak či onak už od té doby, co se ve Fort Laramie scukli.</w:t>
      </w:r>
    </w:p>
    <w:p w:rsidR="00EA3AD3" w:rsidRDefault="00EA3AD3" w:rsidP="00EA3AD3">
      <w:pPr>
        <w:pStyle w:val="Text"/>
      </w:pPr>
      <w:r>
        <w:t>Boone May vstal a strčil Frankovu hlavu zpátky do pytle. „Kolik že to dělá?“ zeptal se Swearingen.</w:t>
      </w:r>
    </w:p>
    <w:p w:rsidR="00EA3AD3" w:rsidRDefault="00EA3AD3" w:rsidP="00EA3AD3">
      <w:pPr>
        <w:pStyle w:val="Text"/>
      </w:pPr>
      <w:r>
        <w:t>„Dvě stovky,“ odpověděl Boone a znovu se posadil. Věděl, že dvě stě dolarů má ve městě jen pár lidí a Al Swearingen k nim patří. Nejspíš je měl dokonce u sebe. „Dal bych ji i za míň,“ řekl. „Mohl bys ji vzít s sebou, až zase pojedeš do Cheyenne.“</w:t>
      </w:r>
    </w:p>
    <w:p w:rsidR="00EA3AD3" w:rsidRDefault="00EA3AD3" w:rsidP="00EA3AD3">
      <w:pPr>
        <w:pStyle w:val="Text"/>
      </w:pPr>
      <w:r>
        <w:t>„Zrovna jsem přijel.“</w:t>
      </w:r>
    </w:p>
    <w:p w:rsidR="00EA3AD3" w:rsidRDefault="00EA3AD3" w:rsidP="00EA3AD3">
      <w:pPr>
        <w:pStyle w:val="Text"/>
      </w:pPr>
      <w:r>
        <w:t>„Nechám ti ji za sto pade,“ navrhl Boone. „Jet do Cheyenne momentálně netoužím.“</w:t>
      </w:r>
    </w:p>
    <w:p w:rsidR="00EA3AD3" w:rsidRDefault="00EA3AD3" w:rsidP="00EA3AD3">
      <w:pPr>
        <w:pStyle w:val="Text"/>
      </w:pPr>
      <w:r>
        <w:t>Swearingen se usmál. „Snad se ti v noci nezdá o Sedícím býkovi?“</w:t>
      </w:r>
    </w:p>
    <w:p w:rsidR="00EA3AD3" w:rsidRDefault="00EA3AD3" w:rsidP="00EA3AD3">
      <w:pPr>
        <w:pStyle w:val="Text"/>
      </w:pPr>
      <w:r>
        <w:t>„Hovno se mi zdá,“ odpověděl Boone.</w:t>
      </w:r>
    </w:p>
    <w:p w:rsidR="00EA3AD3" w:rsidRDefault="00EA3AD3" w:rsidP="00EA3AD3">
      <w:pPr>
        <w:pStyle w:val="Text"/>
      </w:pPr>
      <w:r>
        <w:t>„A co Divokej Bill?“ zeptal se Swearingen. „Divokýho Billa se nebojíš?“ Boone neměl tušení, kam míří. „Slyšel jsem o tobě ledacos,“ prohlásil Swearingen, „ale nikdy nebyla řeč, že bys byl srab.“</w:t>
      </w:r>
    </w:p>
    <w:p w:rsidR="00EA3AD3" w:rsidRDefault="00EA3AD3" w:rsidP="00EA3AD3">
      <w:pPr>
        <w:pStyle w:val="Text"/>
      </w:pPr>
      <w:r>
        <w:t>Boone ho provrtal jedním okem. „Kdyby byl na Divokýho Billa úřední zatykač,“ řekl, „mám tady na posteli jeho hlavu vedle Franka.“</w:t>
      </w:r>
    </w:p>
    <w:p w:rsidR="00EA3AD3" w:rsidRDefault="00EA3AD3" w:rsidP="002C7628">
      <w:pPr>
        <w:pStyle w:val="Text"/>
      </w:pPr>
      <w:r>
        <w:t xml:space="preserve">Swearingen se zamyslel a uvěřil mu. Vzpomněl si, jak se mu </w:t>
      </w:r>
      <w:bookmarkStart w:id="57" w:name="NewPage63"/>
      <w:bookmarkEnd w:id="57"/>
      <w:r>
        <w:t>strachem scvrkly kulky, když mu Bill nařídil, ať zaleze do vozu a předá opratě kurvě. „A kdyby nebyl?“ zeptal se.</w:t>
      </w:r>
    </w:p>
    <w:p w:rsidR="00EA3AD3" w:rsidRDefault="00EA3AD3" w:rsidP="00EA3AD3">
      <w:pPr>
        <w:pStyle w:val="Text"/>
      </w:pPr>
      <w:r>
        <w:t>„No tak co?“ řekl Boone, který už zapomněl, jak se scvrkly jemu, když se na něj včera v lokále Bill podíval. Zatoužil, aby se Swearingen konečně vymáčkl ohledně těch dvou stovek. Divoký Bill ho už takhle stál spoustu času.</w:t>
      </w:r>
    </w:p>
    <w:p w:rsidR="00EA3AD3" w:rsidRDefault="00EA3AD3" w:rsidP="00EA3AD3">
      <w:pPr>
        <w:pStyle w:val="Text"/>
      </w:pPr>
      <w:r>
        <w:t>„Slyšel jsem, že je tu ze stejnýho důvodu jako předtím v Abilene a Cheyenne.“</w:t>
      </w:r>
    </w:p>
    <w:p w:rsidR="00EA3AD3" w:rsidRDefault="00EA3AD3" w:rsidP="00EA3AD3">
      <w:pPr>
        <w:pStyle w:val="Text"/>
      </w:pPr>
      <w:r>
        <w:t>„Tady nemá žádnou pravomoc,“ namítl Boone.</w:t>
      </w:r>
    </w:p>
    <w:p w:rsidR="00EA3AD3" w:rsidRDefault="00EA3AD3" w:rsidP="00EA3AD3">
      <w:pPr>
        <w:pStyle w:val="Text"/>
      </w:pPr>
      <w:r>
        <w:t>„Zatím.“</w:t>
      </w:r>
    </w:p>
    <w:p w:rsidR="00EA3AD3" w:rsidRDefault="00EA3AD3" w:rsidP="00EA3AD3">
      <w:pPr>
        <w:pStyle w:val="Text"/>
      </w:pPr>
      <w:r>
        <w:t>„Hele, přestaň s těma srandičkama,“ rozčilil se Boone, „a ven s tím.“</w:t>
      </w:r>
    </w:p>
    <w:p w:rsidR="00EA3AD3" w:rsidRDefault="00EA3AD3" w:rsidP="00EA3AD3">
      <w:pPr>
        <w:pStyle w:val="Text"/>
      </w:pPr>
      <w:r>
        <w:t>„Na co by tak přišly dvě hlavy?“ zeptal se Swearingen.</w:t>
      </w:r>
    </w:p>
    <w:p w:rsidR="00EA3AD3" w:rsidRDefault="00EA3AD3" w:rsidP="00EA3AD3">
      <w:pPr>
        <w:pStyle w:val="Text"/>
      </w:pPr>
      <w:r>
        <w:t>„Tadyhle Frankova má cenu dobrý dvě stovky,“ odvětil Boone, „copak jsem ti to neříkal?“</w:t>
      </w:r>
    </w:p>
    <w:p w:rsidR="00EA3AD3" w:rsidRDefault="00EA3AD3" w:rsidP="00EA3AD3">
      <w:pPr>
        <w:pStyle w:val="Text"/>
      </w:pPr>
      <w:r>
        <w:t>Swearingen zavrtěl hlavou. „Mohla by mít, kdyby jí dělala společnost ta druhá,“ řekl.</w:t>
      </w:r>
    </w:p>
    <w:p w:rsidR="00EA3AD3" w:rsidRDefault="00EA3AD3" w:rsidP="00EA3AD3">
      <w:pPr>
        <w:pStyle w:val="Text"/>
      </w:pPr>
      <w:r>
        <w:t>„Pro koho?“</w:t>
      </w:r>
    </w:p>
    <w:p w:rsidR="00EA3AD3" w:rsidRDefault="00EA3AD3" w:rsidP="00EA3AD3">
      <w:pPr>
        <w:pStyle w:val="Text"/>
      </w:pPr>
      <w:r>
        <w:t>„Kdyby patřila tomu, o kom byla řeč,“ odpověděl Swearingen, „tak pro mě.“</w:t>
      </w:r>
    </w:p>
    <w:p w:rsidR="00EA3AD3" w:rsidRDefault="00EA3AD3" w:rsidP="00EA3AD3">
      <w:pPr>
        <w:pStyle w:val="Text"/>
      </w:pPr>
      <w:r>
        <w:t>„Čili každá stovku.“</w:t>
      </w:r>
    </w:p>
    <w:p w:rsidR="00EA3AD3" w:rsidRDefault="00EA3AD3" w:rsidP="00EA3AD3">
      <w:pPr>
        <w:pStyle w:val="Text"/>
      </w:pPr>
      <w:r>
        <w:t>Ale Swearingen moc dobře věděl, kam Boone míří. „Kdepak,“ řekl, „dvě stovky za obě a Frankovu si můžeš nechat.“</w:t>
      </w:r>
    </w:p>
    <w:p w:rsidR="00EA3AD3" w:rsidRDefault="00EA3AD3" w:rsidP="00EA3AD3">
      <w:pPr>
        <w:pStyle w:val="Text"/>
      </w:pPr>
      <w:r>
        <w:t>Boonovi se moc nezdálo, jak to Swearingen postavil. Čin od zločinu dělil pouze zákon, a když ho člověk měl na své straně, mohl udělat prakticky cokoli, pokud si zachoval zdravý rozum, věděl, komu to udělat, a nespáchal to na veřejnosti. A protože Boone stál při práci vždycky na pevné půdě ziákona, nikdy mu ani nepřipadlo, že by mohl skončit na nějaké větvi.</w:t>
      </w:r>
    </w:p>
    <w:p w:rsidR="00EA3AD3" w:rsidRDefault="00EA3AD3" w:rsidP="00EA3AD3">
      <w:pPr>
        <w:pStyle w:val="Text"/>
      </w:pPr>
      <w:r>
        <w:t>Jenomže s Divokým Billem byla potíž. Kdyby došlo k nejhoršímu, člověk nemohl tvrdit, že si chlapa s takovou hřívou spletl s někým jiným. Boone ještě nikoho slavného nezabil a teď ho napadlo, jestli by v takovém případě sláva přešla na jeho hlavu. Jak tak přemýšlel, padl mu zrak na hlavu Franka Towlese, kterou držel v klíně. „No jo,“ řekl nahlas, co mu tanulo na mysli, „vyšachovat někoho má smysl, když je to lepší člověk. Jináč si nepolepšíš.“</w:t>
      </w:r>
    </w:p>
    <w:p w:rsidR="00EA3AD3" w:rsidRDefault="00EA3AD3" w:rsidP="00EA3AD3">
      <w:pPr>
        <w:pStyle w:val="Text"/>
      </w:pPr>
      <w:bookmarkStart w:id="58" w:name="NewPage64"/>
      <w:bookmarkEnd w:id="58"/>
      <w:r>
        <w:t>Swearingen přikývl, jako kdyby právě myslel na totéž, a to se Boonovi nelíbilo. Mnohem výhodnější by bylo zabít Ala Swearingena a shrábnout dvě stovky za něj. Představoval si, jak ho prosí o život. Zabít místo pasáka Divokého Billa mu najednou připadalo naprosto nelogické.</w:t>
      </w:r>
    </w:p>
    <w:p w:rsidR="00EA3AD3" w:rsidRDefault="00EA3AD3" w:rsidP="00EA3AD3">
      <w:pPr>
        <w:pStyle w:val="Text"/>
      </w:pPr>
      <w:r>
        <w:t>Jako všichni obyvatelé Deadwoodu i Boone May občas litoval, že život silně postrádá logiku.</w:t>
      </w:r>
    </w:p>
    <w:p w:rsidR="00EA3AD3" w:rsidRDefault="002C7628" w:rsidP="002C7628">
      <w:pPr>
        <w:pStyle w:val="DejovaPauza"/>
      </w:pPr>
      <w:r>
        <w:t>~</w:t>
      </w:r>
    </w:p>
    <w:p w:rsidR="00EA3AD3" w:rsidRDefault="00EA3AD3" w:rsidP="00EA3AD3">
      <w:pPr>
        <w:pStyle w:val="Text"/>
      </w:pPr>
      <w:r>
        <w:t>První fajnový člověk, se kterým se Charley Utter v Deadwoodu setkal, pokud ovšem nepočítal Kapitána Jacka, byl Jack Langrishe a jeho žena Elizabeth. Přišli do tábořiště na Whitewoodu v neděli asi v pět odpoledne, aby se seznámili s Billem. Celý den prý zkoušeli.</w:t>
      </w:r>
    </w:p>
    <w:p w:rsidR="00EA3AD3" w:rsidRDefault="00EA3AD3" w:rsidP="00EA3AD3">
      <w:pPr>
        <w:pStyle w:val="Text"/>
      </w:pPr>
      <w:r>
        <w:t>„Chápu, milostivá,“ řekl Charley a smekl. Paní Langrisheová se tvářila sebejistě, byla o hlavu větší než manžel a vlasy jí plály jako hořící stodola. Pan Langrishe měl na sobě oblek, u krku tkaničku a stiskem ruky mohl klidně louskat ořechy.</w:t>
      </w:r>
    </w:p>
    <w:p w:rsidR="00EA3AD3" w:rsidRDefault="00EA3AD3" w:rsidP="00EA3AD3">
      <w:pPr>
        <w:pStyle w:val="Text"/>
      </w:pPr>
      <w:r>
        <w:t>„Přijel jsem do Deadwoodu,“ prohlásil, „abych Černé hory zkulturnil.“ Vyjadřoval se jako Kapitán Jack.</w:t>
      </w:r>
    </w:p>
    <w:p w:rsidR="00EA3AD3" w:rsidRDefault="00EA3AD3" w:rsidP="00EA3AD3">
      <w:pPr>
        <w:pStyle w:val="Text"/>
      </w:pPr>
      <w:r>
        <w:t>„Však to město silně potřebuje,“ odpověděl Charley a uvědomil si, že z paničky nedokáže spustit oči.</w:t>
      </w:r>
    </w:p>
    <w:p w:rsidR="00EA3AD3" w:rsidRDefault="00EA3AD3" w:rsidP="00EA3AD3">
      <w:pPr>
        <w:pStyle w:val="Text"/>
      </w:pPr>
      <w:r>
        <w:t>Jack Langrishe se usmál. „Jak jste si jistě všiml, žena je herečka,“ řekl. „Ostatní členové ansámblu jsou v divadle a chystají večerní představení.“ Ukázal na konec ulice a Charley kývl, jako kdyby mu bylo naprosto jasné, o čem je řeč.</w:t>
      </w:r>
    </w:p>
    <w:p w:rsidR="00EA3AD3" w:rsidRDefault="00EA3AD3" w:rsidP="00EA3AD3">
      <w:pPr>
        <w:pStyle w:val="Text"/>
      </w:pPr>
      <w:r>
        <w:t>„Když jsme se doslechli, že přijel pan Hickok,“ pravila paní Langrisheová, „řekli jsme si, že ho sem přivedla sama prozřetelnost.“ Dráždivě se na něj usmála a Charleyho zalechtalo v rozkroku, ale pak usoudil, že od herečky by to nejspíš neměl brát osobně.</w:t>
      </w:r>
    </w:p>
    <w:p w:rsidR="00EA3AD3" w:rsidRDefault="00EA3AD3" w:rsidP="00EA3AD3">
      <w:pPr>
        <w:pStyle w:val="Text"/>
      </w:pPr>
      <w:r>
        <w:t>„No,“ řekl, „Bill bude mít určitě velkou radost. Na pořádnej kus je on vysazenej.“ Měl dojem, že se oba dívají kamsi za něj, a tak ustoupil, aby nezacláněl.</w:t>
      </w:r>
    </w:p>
    <w:p w:rsidR="00EA3AD3" w:rsidRDefault="00EA3AD3" w:rsidP="00EA3AD3">
      <w:pPr>
        <w:pStyle w:val="Text"/>
      </w:pPr>
      <w:r>
        <w:t>„Chtěla jsem se zeptat,“ řekla paní Langrisheová, „zda je pan Hickok přítomen. Rádi bychom ho pozvali na dnešní premiéru. Vás samozřejmě také. Máme obrovskou radost, že jste dorazili právě včas.“</w:t>
      </w:r>
    </w:p>
    <w:p w:rsidR="00EA3AD3" w:rsidRDefault="00EA3AD3" w:rsidP="00EA3AD3">
      <w:pPr>
        <w:pStyle w:val="Text"/>
      </w:pPr>
      <w:bookmarkStart w:id="59" w:name="NewPage65"/>
      <w:bookmarkEnd w:id="59"/>
      <w:r>
        <w:t>„Pan Hickok je bohužel zrovna zaneprázdněnej,“ odvětil Charley, „ale určitě se vrátí.“ Paní Langrisheová padaly pihy do výstřihu, jako když se z planoucí střechy snášejí jiskry k zemi. „S radostí mu vaše pozvání vyřídím.“</w:t>
      </w:r>
    </w:p>
    <w:p w:rsidR="00EA3AD3" w:rsidRDefault="00EA3AD3" w:rsidP="00EA3AD3">
      <w:pPr>
        <w:pStyle w:val="Text"/>
      </w:pPr>
      <w:r>
        <w:t>Podívala se na něj takovým způsobem, že si musel znovu rychle připomenout, co je zač. Panu Langrisheovi zřejmě nevadilo, s kým jeho paní laškuje, hlavně když mu mohl zpřelámat kosti předem. Charley si s paničkami zásadně nic nezačínal, ale občas u nich končil.</w:t>
      </w:r>
    </w:p>
    <w:p w:rsidR="00EA3AD3" w:rsidRDefault="00EA3AD3" w:rsidP="00EA3AD3">
      <w:pPr>
        <w:pStyle w:val="Text"/>
      </w:pPr>
      <w:r>
        <w:t>Mezi bělostnými zuby jí vykukovala špička jazyka, pleť měla stejně bílou jako Matilda a prsa tak vysoko, že to bylo proti přírodě. S úsilím od ní odtrhl oči a pan Langrishe mu znovu podal ruku. „Budeme vám rezervovat dvě místa v parteru,“ rozloučil se.</w:t>
      </w:r>
    </w:p>
    <w:p w:rsidR="00EA3AD3" w:rsidRDefault="00EA3AD3" w:rsidP="00EA3AD3">
      <w:pPr>
        <w:pStyle w:val="Text"/>
      </w:pPr>
      <w:r>
        <w:t>Jakmile Charley od paní Langrisheové odvrátil pohled, udeřila ho do nosu její vůně. Byla cítit na sto honů, ale parfém zřejmě nepoužívala místo mýdla. Jack Langrishe mu znovu začal ždímat ruku, a když si toho Charley konečně všiml, stiskl honem taky, aby neskončil s rozmačkanými klouby.</w:t>
      </w:r>
    </w:p>
    <w:p w:rsidR="00EA3AD3" w:rsidRDefault="00EA3AD3" w:rsidP="00EA3AD3">
      <w:pPr>
        <w:pStyle w:val="Text"/>
      </w:pPr>
      <w:r>
        <w:t>Někteří lidé dovedli člověka vyždímat jako hadr. Dobře to uměli generálové a taky guvernér státu Colorado. Charley ho vzal jednou do hor u Middle Parku lovit losy a nakonec se s ním musel táhnout dvanáct mil zpátky do tábora skoro metrem sněhu, protože guvernér šlápl do ohniště a tvrdil, že si zlomil kotník. Vážil málem jako los. Sto metrů před táborem slezl Charleymu ze zad, opřel se o něj a dopajdal sám. Pak si s ním před objektivem potřásl rukou, aby fotografovi nepřišlo líto, že guvernéra nemůže vyblejsknout s úlovkem, zaplatil Charleymu a slíbil jeden obrázek poslat. Charley byl několik dní jako bezruký a fotografii pošta zřejmě někde potratila.</w:t>
      </w:r>
    </w:p>
    <w:p w:rsidR="00EA3AD3" w:rsidRDefault="00EA3AD3" w:rsidP="00EA3AD3">
      <w:pPr>
        <w:pStyle w:val="Text"/>
      </w:pPr>
      <w:r>
        <w:t>„Máte s panem Hickokem v oblibě Bronsona Howarda?“ otázala se paní Langrisheová. Charley se na ni podíval. Během té doby, co mu její manžel mačkal prsty, mu začala připadat ještě hezčí. „Nebo snad dáváte přednost klasickému repertoáru?“</w:t>
      </w:r>
    </w:p>
    <w:p w:rsidR="00EA3AD3" w:rsidRDefault="00EA3AD3" w:rsidP="00EA3AD3">
      <w:pPr>
        <w:pStyle w:val="Text"/>
      </w:pPr>
      <w:r>
        <w:t xml:space="preserve">Než si rozmyslel, jak si vlastně s Billem v tomhle ohledu stojí, prohlásila paní Langrisheová, že můžou vidět obojí. „Dneska dáváme Howardovu </w:t>
      </w:r>
      <w:r w:rsidRPr="002C7628">
        <w:rPr>
          <w:rStyle w:val="Kurziva"/>
        </w:rPr>
        <w:t>Bankéřovu dceru</w:t>
      </w:r>
      <w:r>
        <w:t xml:space="preserve">,“ řekla „ale příští týden máme </w:t>
      </w:r>
      <w:bookmarkStart w:id="60" w:name="NewPage66"/>
      <w:bookmarkEnd w:id="60"/>
      <w:r>
        <w:t xml:space="preserve">na programu Shakespearova </w:t>
      </w:r>
      <w:r w:rsidRPr="002C7628">
        <w:rPr>
          <w:rStyle w:val="Kurziva"/>
        </w:rPr>
        <w:t>Macbetha</w:t>
      </w:r>
      <w:r>
        <w:t>. Jsem přesvědčená, že něčím se vám jistě trefíme do noty, pane Uttere. Jakož i panu Hickokovi.“</w:t>
      </w:r>
    </w:p>
    <w:p w:rsidR="00EA3AD3" w:rsidRDefault="00EA3AD3" w:rsidP="00EA3AD3">
      <w:pPr>
        <w:pStyle w:val="Text"/>
      </w:pPr>
      <w:r>
        <w:t>„Shakespeara my máme nejradši,“ prohlásil Charley a uklonil se. Bylo mu sedmatřicet, ale se Shakespearem dosud neměl tu čest. Díval se, jak odcházejí směrem, kterým prve pan Langrishe ukázal. Asi po dvou stech metrech přešli po prknech hozených do bahna na druhou stranu ulice a zmizeli v jakési dřevěné boudě, na niž dva tesaři právě přitloukali střechu z plachtoviny.</w:t>
      </w:r>
    </w:p>
    <w:p w:rsidR="00EA3AD3" w:rsidRDefault="00EA3AD3" w:rsidP="00EA3AD3">
      <w:pPr>
        <w:pStyle w:val="Text"/>
      </w:pPr>
      <w:r>
        <w:t>Charley si tesaře i budovu prohledl a zjistil, že plachta je přes hřeben pouze přehozená a na dolních koncích přibitá odřezky prkének k pozednici. Pochopil už v útlém mládí, že jeho údělem na této zemi není budovat – dát mu do ruky kladivo bylo jako strčit ožralému Indiánovi brokovnici –, ale mýlit se nemohl. Jako kdyby nakládali dvoukolák jen na jednom konci. Stačilo se podívat a člověk věděl svoje.</w:t>
      </w:r>
    </w:p>
    <w:p w:rsidR="00EA3AD3" w:rsidRDefault="00EA3AD3" w:rsidP="00EA3AD3">
      <w:pPr>
        <w:pStyle w:val="Text"/>
      </w:pPr>
      <w:r>
        <w:t>Neplatilo to ale vždycky. Například u paní Langrisheové si jistý nebyl.</w:t>
      </w:r>
    </w:p>
    <w:p w:rsidR="00EA3AD3" w:rsidRDefault="00EA3AD3" w:rsidP="00EA3AD3">
      <w:pPr>
        <w:pStyle w:val="Text"/>
      </w:pPr>
      <w:r>
        <w:t>Billa našel v zadním lokále u Nuttala a Manna. Sestřeloval buldokovi Růžáka Buforda skleničky z hlavy. Pes byl naprosto klidný. Jakmile mu Bill postavil prcka mezi uši, zatáhl jazyk, aby se mu netřásla hlava, a zůstal sedět jako přibitý. Bill tasil a sundal mu skleničku z hlavy. Jednou střílel pravičkou, podruhé levičkou.</w:t>
      </w:r>
    </w:p>
    <w:p w:rsidR="00EA3AD3" w:rsidRDefault="00EA3AD3" w:rsidP="00EA3AD3">
      <w:pPr>
        <w:pStyle w:val="Text"/>
      </w:pPr>
      <w:r>
        <w:t>Zpočátku mířil velice opatrně, ale pes se ani nehnul, a když se v lokále objevil Charley, stál už Bill k buldokovi zády, díval se do zrcadla a střílel levičkou přes rameno. Buldok seděl hned u dveří. „No to se podívejme,“ řekl Charley, „Divokej Bill Hickok při práci.“</w:t>
      </w:r>
    </w:p>
    <w:p w:rsidR="00EA3AD3" w:rsidRDefault="00EA3AD3" w:rsidP="00EA3AD3">
      <w:pPr>
        <w:pStyle w:val="Text"/>
      </w:pPr>
      <w:r>
        <w:t>Bill na něj v zrcadle kývl a pes zavrčel, protože se mu nelíbilo, že někdo vyrušuje. Vzápětí se ozvala rána, sklenička se rozprskla, buldokovi vyklouzl jazyk z tlamy, plácl do ploché vlhké mordy a zůstal schlíple viset.</w:t>
      </w:r>
    </w:p>
    <w:p w:rsidR="00EA3AD3" w:rsidRDefault="00EA3AD3" w:rsidP="002C7628">
      <w:pPr>
        <w:pStyle w:val="Text"/>
      </w:pPr>
      <w:r>
        <w:t xml:space="preserve">Výstřel zazněl úplně tiše, protože Bill používal náboje s dvoutřetinovou náplní. Zbraň aspoň tolik nekopala a člověk nemusel při další ráně počítat s velkou opravou. Bill ostatně viděl tak mizerně, že normální náplň ani nepotřeboval. Navíc nechtěl, aby </w:t>
      </w:r>
      <w:bookmarkStart w:id="61" w:name="NewPage67"/>
      <w:bookmarkEnd w:id="61"/>
      <w:r>
        <w:t>kulka tělem jenom prolétla, měl radši, když zůstala uvnitř a dotyčného hezky zklidnila.</w:t>
      </w:r>
    </w:p>
    <w:p w:rsidR="00EA3AD3" w:rsidRDefault="00EA3AD3" w:rsidP="00EA3AD3">
      <w:pPr>
        <w:pStyle w:val="Text"/>
      </w:pPr>
      <w:r>
        <w:t>Lokál se naplnil pachem střelného prachu a pár turistů objednalo sobě i Billovi skleničku. Pil už zase džin s hořkou. Charley šel za ním k pultu a řekl podle pravdy: „Večer nás čeká divadlo, Bille.“</w:t>
      </w:r>
    </w:p>
    <w:p w:rsidR="00EA3AD3" w:rsidRDefault="00EA3AD3" w:rsidP="00EA3AD3">
      <w:pPr>
        <w:pStyle w:val="Text"/>
      </w:pPr>
      <w:r>
        <w:t xml:space="preserve">Bill přitakal a zvedl jednu ze skleniček, které měl stát před sebou. Dobré i špatné zprávy přijímal úplně stejně, to jest stoicky. „Copak odsouzenec nemá právo na poslední </w:t>
      </w:r>
      <w:proofErr w:type="gramStart"/>
      <w:r>
        <w:t>rundu ?“ zeptal</w:t>
      </w:r>
      <w:proofErr w:type="gramEnd"/>
      <w:r>
        <w:t xml:space="preserve"> se.</w:t>
      </w:r>
    </w:p>
    <w:p w:rsidR="00EA3AD3" w:rsidRDefault="00EA3AD3" w:rsidP="00EA3AD3">
      <w:pPr>
        <w:pStyle w:val="Text"/>
      </w:pPr>
      <w:r>
        <w:t>Teprve teď si Charley všiml, že z Billovy druhé strany stojí Jack Crawford, před sebou sklenici mléka. Vzápětí se k nim protlačil i buldok a Bill mu dal vajíčko natvrdo. Bylo neuvěřitelné, jak se s Billem každý hned skamarádil.</w:t>
      </w:r>
    </w:p>
    <w:p w:rsidR="00EA3AD3" w:rsidRDefault="00EA3AD3" w:rsidP="00EA3AD3">
      <w:pPr>
        <w:pStyle w:val="Text"/>
      </w:pPr>
      <w:r>
        <w:t>Když vypili další rundu, Kapitán Jack se zmínil, že by si mohli vyjet do hor na lov. Pohlédl na Charleyho a řekl: „Prý jsi nejlepší lovec v celým Coloradu.“</w:t>
      </w:r>
    </w:p>
    <w:p w:rsidR="00EA3AD3" w:rsidRDefault="00EA3AD3" w:rsidP="00EA3AD3">
      <w:pPr>
        <w:pStyle w:val="Text"/>
      </w:pPr>
      <w:r>
        <w:t>Charley se významně podíval na Billa a neodpověděl. „Vím o místě,“ pokračoval Kapitán Jack, „kde je tolik losů, že na ně stačí i kluk se vzduchovkou.“</w:t>
      </w:r>
    </w:p>
    <w:p w:rsidR="00EA3AD3" w:rsidRDefault="00EA3AD3" w:rsidP="00EA3AD3">
      <w:pPr>
        <w:pStyle w:val="Text"/>
      </w:pPr>
      <w:r>
        <w:t>Charley mlčel. S kým loví, na to byl háklivější, než s kým pije. Kapitán Jack trochu přibrzdil. „Já jenom, kdyby vám s Billem přišla dlouhá chvíle.“</w:t>
      </w:r>
    </w:p>
    <w:p w:rsidR="00EA3AD3" w:rsidRDefault="00EA3AD3" w:rsidP="00EA3AD3">
      <w:pPr>
        <w:pStyle w:val="Text"/>
      </w:pPr>
      <w:r>
        <w:t>„Už to dávno není, co bejvalo,“ řekl Charley. „Dneska máme například na programu ještě místní kulturní život.“ Vzpomněl si na paní Langrisheovou a přemítal, jestli bude večer taky hrát.</w:t>
      </w:r>
    </w:p>
    <w:p w:rsidR="00EA3AD3" w:rsidRDefault="00EA3AD3" w:rsidP="00EA3AD3">
      <w:pPr>
        <w:pStyle w:val="Text"/>
      </w:pPr>
      <w:r>
        <w:t>Bill dopil a položil prázdnou sklínku k ostatním. Načínal už druhou řadu. „Takže se jde do divadla,“ prohlásil.</w:t>
      </w:r>
    </w:p>
    <w:p w:rsidR="00EA3AD3" w:rsidRDefault="00EA3AD3" w:rsidP="00EA3AD3">
      <w:pPr>
        <w:pStyle w:val="Text"/>
      </w:pPr>
      <w:r>
        <w:t>Kapitán Jack si posunkem zjednal ticho a pustil se do výkladu o své matičce. Proslov se hemžil daty, nemocemi a přísahami, ale Charley ho neposlouchal a Bill se tvářil, jako kdyby mu někdo vysvětloval cestu na krchov. Nakonec Kapitán Jack matičce slíbil, že co živ bude, na divadlo se taky ani nepodívá.</w:t>
      </w:r>
    </w:p>
    <w:p w:rsidR="00EA3AD3" w:rsidRDefault="00EA3AD3" w:rsidP="00EA3AD3">
      <w:pPr>
        <w:pStyle w:val="Text"/>
      </w:pPr>
      <w:r>
        <w:t xml:space="preserve">Hodinu poté, co se Bill s Charleym začali u baru chystat do divadla, vrazil do dveří jakýsi koňák z Belle Fourche. Chtěl oslavovat, protože se mu podařilo prodat dvacet koní jednomu pitomci </w:t>
      </w:r>
      <w:proofErr w:type="gramStart"/>
      <w:r>
        <w:t>ze</w:t>
      </w:r>
      <w:proofErr w:type="gramEnd"/>
      <w:r>
        <w:t xml:space="preserve"> Cheyenne, který si zařídil pony expres. Dostal za ně dvakrát tolik, než byla jejich skutečná cena. Handlíř se jmenoval Brick </w:t>
      </w:r>
      <w:bookmarkStart w:id="62" w:name="NewPage68"/>
      <w:bookmarkEnd w:id="62"/>
      <w:r>
        <w:t>Pomeroy. Tvrdil, že nezná krásnější pocit než ožulit mastňáka. Objednal Billovi, Charleymu a několika holkám pití a všichni s ním vřele souhlasili. „Jak to vede?“ zeptal se Charley. O pony expresu se v Deadwoodu vtipkovalo stejně jako o počasí, a když Charley slyšel, jak na něj lidi nadávají, uvažoval, jestli by to v téhle branži neměl taky zkusit. Říkal si, že by se mohl dát do party se svým bratrem. Steve by aspoň pochopil, že se na něj za tu nohu už nezlobí.</w:t>
      </w:r>
    </w:p>
    <w:p w:rsidR="00EA3AD3" w:rsidRDefault="00EA3AD3" w:rsidP="00EA3AD3">
      <w:pPr>
        <w:pStyle w:val="Text"/>
      </w:pPr>
      <w:r>
        <w:t>„To by mě sakra taky zajímalo,“ řekl Brick Pomeroy. „O koních ví akorát, že mají mít všechny nohy stejně dlouhý. Stanice má na draka a za jezdce ty nejhorší somráky v kraji. A platí jim předem. Pak se divte, že ho škubou.“</w:t>
      </w:r>
    </w:p>
    <w:p w:rsidR="00EA3AD3" w:rsidRDefault="00EA3AD3" w:rsidP="00EA3AD3">
      <w:pPr>
        <w:pStyle w:val="Text"/>
      </w:pPr>
      <w:r>
        <w:t>Potom si Brick všiml Billova pití a začal se zajímat, co to je. V životě neviděl nalívat v hospodě něco růžového. Bill místo odpovědi před něj jednu přistrčil. Brick ji zvrhl do sebe a dostal ještě lepší náladu.</w:t>
      </w:r>
    </w:p>
    <w:p w:rsidR="00EA3AD3" w:rsidRDefault="00EA3AD3" w:rsidP="00EA3AD3">
      <w:pPr>
        <w:pStyle w:val="Text"/>
      </w:pPr>
      <w:r>
        <w:t>„Někdy si člověk fakt připadá jak v růžovým opojení,“ prohlásil. Na to si musel s Billem připít, pak zaznamenal sklenici mléka, kterou měl před sebou Kapitán Jack. „Co je zas tohle za bolehlav?“ chtěl vědět.</w:t>
      </w:r>
    </w:p>
    <w:p w:rsidR="00EA3AD3" w:rsidRDefault="00EA3AD3" w:rsidP="00EA3AD3">
      <w:pPr>
        <w:pStyle w:val="Text"/>
      </w:pPr>
      <w:r>
        <w:t>„Mléko,“ odvětil Kapitán Jack, odkašlal si a nálevna ztichla. Charley přemítal, jak to ten chlap jenom dělá. „Po válce,“ spustil Kapitán Jack, „v níž mi padl otec a já sám utrpěl dvojnásobné zranění…“</w:t>
      </w:r>
    </w:p>
    <w:p w:rsidR="00EA3AD3" w:rsidRDefault="00EA3AD3" w:rsidP="00EA3AD3">
      <w:pPr>
        <w:pStyle w:val="Text"/>
      </w:pPr>
      <w:r>
        <w:t>Když skončil, Brick Pomeroy ze slušnosti chvilku vyčkal, potom se podíval na Charleyho a řekl: „Na pony expresu je největší problém s Indiánama. Toho blbce už takhle škubou běloši legálně a o zbytek se starají rudoši… Tuhle jsem jednoho načapal, tak tři dny to jsou. Hnal se někam se dvěma mejma kobylama.“</w:t>
      </w:r>
    </w:p>
    <w:p w:rsidR="00EA3AD3" w:rsidRDefault="00EA3AD3" w:rsidP="00EA3AD3">
      <w:pPr>
        <w:pStyle w:val="Text"/>
      </w:pPr>
      <w:r>
        <w:t>„Doufám, že dostal řádně na pamětnou,“ ozval se Kapitán Jack. Chlapi v lokále se rozhulákali a kdosi párkrát vystřelil do stropu. Buldok strčil Billa čumákem do nohy.</w:t>
      </w:r>
    </w:p>
    <w:p w:rsidR="00EA3AD3" w:rsidRDefault="00EA3AD3" w:rsidP="00EA3AD3">
      <w:pPr>
        <w:pStyle w:val="Text"/>
      </w:pPr>
      <w:r>
        <w:t>„Bez obav,“ řekl Brick Pomeroy. „Dostal kulku a můj mexickej honák mu ufiknul hlavu. Od tý doby jsem ho neviděl.“ Pokrčil rameny. „No co, Mexikánů na kydání hnoje člověk sežene…“</w:t>
      </w:r>
    </w:p>
    <w:p w:rsidR="00EA3AD3" w:rsidRDefault="00EA3AD3" w:rsidP="00EA3AD3">
      <w:pPr>
        <w:pStyle w:val="Text"/>
      </w:pPr>
      <w:r>
        <w:t>Na to si s Billem taky připili a Kapitán Jack prohlásil: „Zrovna včera tu jeden s hlavou byl.“</w:t>
      </w:r>
    </w:p>
    <w:p w:rsidR="00EA3AD3" w:rsidRDefault="00EA3AD3" w:rsidP="00EA3AD3">
      <w:pPr>
        <w:pStyle w:val="Text"/>
      </w:pPr>
      <w:bookmarkStart w:id="63" w:name="NewPage69"/>
      <w:bookmarkEnd w:id="63"/>
      <w:r>
        <w:t>Pomeroy ukázal asi do výše ramen, změřil si vzdálenost od podlahy a řekl: „Asi takhle vysokej? Křivej pohled, špinavej a ožralej? S půlkou ucha?“</w:t>
      </w:r>
    </w:p>
    <w:p w:rsidR="00EA3AD3" w:rsidRDefault="00EA3AD3" w:rsidP="00EA3AD3">
      <w:pPr>
        <w:pStyle w:val="Text"/>
      </w:pPr>
      <w:r>
        <w:t>„Jo, přesně s tou,“ odpověděl Charley.</w:t>
      </w:r>
    </w:p>
    <w:p w:rsidR="00EA3AD3" w:rsidRDefault="00EA3AD3" w:rsidP="00EA3AD3">
      <w:pPr>
        <w:pStyle w:val="Text"/>
      </w:pPr>
      <w:r>
        <w:t>Brick Pomeroy přikývl. „Tak to bude on.“</w:t>
      </w:r>
    </w:p>
    <w:p w:rsidR="00EA3AD3" w:rsidRDefault="00EA3AD3" w:rsidP="002C7628">
      <w:pPr>
        <w:pStyle w:val="Text"/>
      </w:pPr>
      <w:r>
        <w:t>„Dostal za Indiána asi tři stovky,“ poznamenal Kapitán Jack. „U Zelené opony se na něj složili do klobouku a pak mu šerif Bullock ještě vyplatil úřední odměnu dvě stě padesát dolarů.“</w:t>
      </w:r>
    </w:p>
    <w:p w:rsidR="00EA3AD3" w:rsidRDefault="00EA3AD3" w:rsidP="002C7628">
      <w:pPr>
        <w:pStyle w:val="Text"/>
      </w:pPr>
      <w:r>
        <w:t>Brick Pomeroy zrovna upíjel ze skleničky trnkové kořalky. Postavil ji na pult a až na spodní prádlo byl rázem jako vyměněný. „Chcete snad říct, že ten Mexikán dostal tři stovky za hlavu mýho Indiána?“ zasípěl.</w:t>
      </w:r>
    </w:p>
    <w:p w:rsidR="00EA3AD3" w:rsidRDefault="00EA3AD3" w:rsidP="00EA3AD3">
      <w:pPr>
        <w:pStyle w:val="Text"/>
      </w:pPr>
      <w:r>
        <w:t>Všichni kromě Billa o krok couvli, aby se s tou ranou mohl v klidu vyrovnat. „Jestli ne víc,“ prohlásil Kapitán Jack. „Odjel nejmíň o tři stovky bohatší.“</w:t>
      </w:r>
    </w:p>
    <w:p w:rsidR="00EA3AD3" w:rsidRDefault="00EA3AD3" w:rsidP="00EA3AD3">
      <w:pPr>
        <w:pStyle w:val="Text"/>
      </w:pPr>
      <w:r>
        <w:t>Charley sledoval, jak Brick Pomeroy zatíná pěsti a na čele mu vystupuje žíla. Takhle by na zprávu, že ho nějaký Mexikán ožulil o tři stovky, reagoval každý, jenomže jaká pomoc, v tomhle stavu byl Brick Pomeroy předem odepsaný. Revolver mu nebyl k ničemu. Stát na břehu Rio Grande, netrefil by ani Mexiko.</w:t>
      </w:r>
    </w:p>
    <w:p w:rsidR="00EA3AD3" w:rsidRDefault="00EA3AD3" w:rsidP="00EA3AD3">
      <w:pPr>
        <w:pStyle w:val="Text"/>
      </w:pPr>
      <w:r>
        <w:t>Je to zvláštní, že se chlap obvykle nejvíc dere do pranice ve chvíli, kdy nemá nejmenší šanci.</w:t>
      </w:r>
    </w:p>
    <w:p w:rsidR="00EA3AD3" w:rsidRDefault="00EA3AD3" w:rsidP="00EA3AD3">
      <w:pPr>
        <w:pStyle w:val="Text"/>
      </w:pPr>
      <w:r>
        <w:t>Pomeroy zdvihl pěst do úrovně ramen, jako kdyby znovu odhadoval Mexikánovu výšku, a třískl rovnou do skleničky. „Kterým směrem odjel?“ zachrčel. Ze zaťaté pěsti mu kapala na pult krev. Vypadalo to, jako kdyby už Mexikána drtil v dlani.</w:t>
      </w:r>
    </w:p>
    <w:p w:rsidR="00EA3AD3" w:rsidRDefault="00EA3AD3" w:rsidP="002C7628">
      <w:pPr>
        <w:pStyle w:val="Text"/>
      </w:pPr>
      <w:r>
        <w:t>„K severu,“ řekl Kapitán Jack. „Jel zpátky na Belle Fourche.“</w:t>
      </w:r>
    </w:p>
    <w:p w:rsidR="00EA3AD3" w:rsidRDefault="00EA3AD3" w:rsidP="002C7628">
      <w:pPr>
        <w:pStyle w:val="Text"/>
      </w:pPr>
      <w:r>
        <w:t>„Vsadím krk, že ten hajzl je v Crook City,“ prohlásil Brick Pomeroy. „Má tam děvku, taky Mexikánku. Jezdí k ní pobrebentit si po jejich.“</w:t>
      </w:r>
    </w:p>
    <w:p w:rsidR="00EA3AD3" w:rsidRDefault="00EA3AD3" w:rsidP="002C7628">
      <w:pPr>
        <w:pStyle w:val="Text"/>
      </w:pPr>
      <w:r>
        <w:t>Kapitán Jack přitakal. „Může být, že jel i na Crook City.“</w:t>
      </w:r>
    </w:p>
    <w:p w:rsidR="00EA3AD3" w:rsidRDefault="00EA3AD3" w:rsidP="002C7628">
      <w:pPr>
        <w:pStyle w:val="Text"/>
      </w:pPr>
      <w:r>
        <w:t>Charley se podíval na Billa a poznamenal: „Taky bysme mohli nechat losy plavat a honit Mexikána.“</w:t>
      </w:r>
    </w:p>
    <w:p w:rsidR="00EA3AD3" w:rsidRDefault="00EA3AD3" w:rsidP="00EA3AD3">
      <w:pPr>
        <w:pStyle w:val="Text"/>
      </w:pPr>
      <w:r>
        <w:t xml:space="preserve">„Psáno </w:t>
      </w:r>
      <w:proofErr w:type="gramStart"/>
      <w:r>
        <w:t>jest nepokradeš</w:t>
      </w:r>
      <w:proofErr w:type="gramEnd"/>
      <w:r>
        <w:t xml:space="preserve"> a právě to nás dělí od obyčejných divochů. Pořádek musí být, zvlášť když je tu v řekách tolik zlata,“ nechal se slyšet Kapitán Jack.</w:t>
      </w:r>
    </w:p>
    <w:p w:rsidR="00EA3AD3" w:rsidRDefault="00EA3AD3" w:rsidP="00EA3AD3">
      <w:pPr>
        <w:pStyle w:val="Text"/>
      </w:pPr>
      <w:r>
        <w:t xml:space="preserve">Brick Pomeroy si ovázal ruku hadrem, který měl barman na </w:t>
      </w:r>
      <w:bookmarkStart w:id="64" w:name="NewPage70"/>
      <w:bookmarkEnd w:id="64"/>
      <w:r>
        <w:t>utírání pultu, a vyšel ven. Bahnem, které mu sahalo až po kotníky, se přebrodil na druhou stranu ulice. Než se mu podařilo otočit koně, umlátil ho skoro k smrti. Charley ho od dveří sledoval, a když handlíř konečně odjel, vrátil se dovnitř. Bill se už zase dával častovat od turistů. Při pohledu na Brickovu krev a náladu dostali vítr, a teď se jim ulevilo, že už je v prachu.</w:t>
      </w:r>
    </w:p>
    <w:p w:rsidR="00EA3AD3" w:rsidRDefault="00EA3AD3" w:rsidP="00EA3AD3">
      <w:pPr>
        <w:pStyle w:val="Text"/>
      </w:pPr>
      <w:r>
        <w:t>Bill se napil, zahleděl se do zrcadla a Charley pochopil, že už je zase myšlenkami jinde a tak nemá hlavu na nějaký lov na losy, notabene s chlapem, co pije na veřejnosti mléko a káže zrovna tady o poctivosti a pořádku.</w:t>
      </w:r>
    </w:p>
    <w:p w:rsidR="00EA3AD3" w:rsidRDefault="00EA3AD3" w:rsidP="00EA3AD3">
      <w:pPr>
        <w:pStyle w:val="Text"/>
      </w:pPr>
      <w:r>
        <w:t>„Co říkáte,“ ozval se Kapitán Jack, „jak asi Mexikán dopadne, jestli ho ten handlíř chytí?“ Potěšeně se usmíval.</w:t>
      </w:r>
    </w:p>
    <w:p w:rsidR="00EA3AD3" w:rsidRDefault="00EA3AD3" w:rsidP="00EA3AD3">
      <w:pPr>
        <w:pStyle w:val="Text"/>
      </w:pPr>
      <w:r>
        <w:t>Bill se odtrhl od zrcadla. „Jakpak asi dopadneme všichni?“</w:t>
      </w:r>
    </w:p>
    <w:p w:rsidR="00EA3AD3" w:rsidRDefault="00EA3AD3" w:rsidP="00EA3AD3">
      <w:pPr>
        <w:pStyle w:val="Text"/>
      </w:pPr>
      <w:r>
        <w:t>„Já myslím, že si dám ještě jednu,“ řekl Charley barmanovi. Když dopil, otočil se ke Kapitánu Jackovi a prohlásil: „Že ho chytí, to je bez debat. Mexikán je stejně nenápadnej jako měsíc v úplňku. A pokud jde o to, jak asi dopadne, viděls je přece oba, ne? To ti muselo bejt jasný, už kdyžs mu říkal, kam jel.“</w:t>
      </w:r>
    </w:p>
    <w:p w:rsidR="00EA3AD3" w:rsidRDefault="00EA3AD3" w:rsidP="00EA3AD3">
      <w:pPr>
        <w:pStyle w:val="Text"/>
      </w:pPr>
      <w:r>
        <w:t>Kapitán Jack uhnul pohledem, pak se otočil do lokálu a řekl: „Lhát je taky hřích.“</w:t>
      </w:r>
    </w:p>
    <w:p w:rsidR="00EA3AD3" w:rsidRDefault="002C7628" w:rsidP="002C7628">
      <w:pPr>
        <w:pStyle w:val="DejovaPauza"/>
      </w:pPr>
      <w:r>
        <w:t>~</w:t>
      </w:r>
    </w:p>
    <w:p w:rsidR="00EA3AD3" w:rsidRDefault="00EA3AD3" w:rsidP="00EA3AD3">
      <w:pPr>
        <w:pStyle w:val="Text"/>
      </w:pPr>
      <w:r>
        <w:t>Bill s Charleym odešli z Desítky už o půl osmé, aby měl Bill ještě čas si ulevit. Zvedl se vítr a do kaňonu padl chlad. Ani ve Skalistých horách Charley nezažil, aby se počasí měnilo tak rychle.</w:t>
      </w:r>
    </w:p>
    <w:p w:rsidR="00EA3AD3" w:rsidRDefault="00EA3AD3" w:rsidP="00EA3AD3">
      <w:pPr>
        <w:pStyle w:val="Text"/>
      </w:pPr>
      <w:r>
        <w:t>Vrátili se do tábora a vzali si čisté košile. Bill si stoupl za vůz, zavřel oči a držel, dokud konečně proud nespustil. Charley seděl z druhé strany vozu na pařezu, česal se a taky čekal. Nehvízdal ani nevedl samomluvu, protože Bill měl rád klid, aby se mohl soustředit.</w:t>
      </w:r>
    </w:p>
    <w:p w:rsidR="00EA3AD3" w:rsidRDefault="00EA3AD3" w:rsidP="002C7628">
      <w:pPr>
        <w:pStyle w:val="Text"/>
      </w:pPr>
      <w:r>
        <w:t xml:space="preserve">Charley si nejdřív projel vlasy prsty, pak vzal kartáč, rozčesal si všechny knotky, rozdělil vlasy uprostřed na pěšinku a sčesal si je dozadu na ramena. Vypláchl si ústa whisky s trochou jedlé sody a pak patnáct dvacet minut seděl a čekal, dokud neuslyšel, jak si Bill </w:t>
      </w:r>
      <w:proofErr w:type="gramStart"/>
      <w:r>
        <w:t>vzdychl a na</w:t>
      </w:r>
      <w:proofErr w:type="gramEnd"/>
      <w:r>
        <w:t xml:space="preserve"> blátě zašplíchala moč. Proud byl nepravidelný, chvílemi slábl a nakonec ustal docela. Bill se vynořil za vozem a strkal si košili do kalhot. Půjčil si kartáč, což Charley obvykle </w:t>
      </w:r>
      <w:bookmarkStart w:id="65" w:name="NewPage71"/>
      <w:bookmarkEnd w:id="65"/>
      <w:r>
        <w:t>nerad viděl, a párkrát si jím projel vlasy. Měl je řidší a rovnější než Charley a proto v nich nemíval tolik hmyzu.</w:t>
      </w:r>
    </w:p>
    <w:p w:rsidR="00EA3AD3" w:rsidRDefault="00EA3AD3" w:rsidP="00EA3AD3">
      <w:pPr>
        <w:pStyle w:val="Text"/>
      </w:pPr>
      <w:r>
        <w:t>Zasunul si za šerpu revolvery, které při močení odložil, a mohl zase mezi lidi. Nasadil inteligentní výraz, popadl klobouk a vydali se k divadlu.</w:t>
      </w:r>
    </w:p>
    <w:p w:rsidR="00EA3AD3" w:rsidRDefault="00EA3AD3" w:rsidP="00EA3AD3">
      <w:pPr>
        <w:pStyle w:val="Text"/>
      </w:pPr>
      <w:r>
        <w:t>Cestou se Charley zeptal: „Na co myslíš, Bille?“</w:t>
      </w:r>
    </w:p>
    <w:p w:rsidR="00EA3AD3" w:rsidRDefault="00EA3AD3" w:rsidP="00EA3AD3">
      <w:pPr>
        <w:pStyle w:val="Text"/>
      </w:pPr>
      <w:r>
        <w:t>„Že musím napsat Agnes,“ odpověděl Bill. „Uspořádat svý záležitosti.“</w:t>
      </w:r>
    </w:p>
    <w:p w:rsidR="00EA3AD3" w:rsidRDefault="00EA3AD3" w:rsidP="00EA3AD3">
      <w:pPr>
        <w:pStyle w:val="Text"/>
      </w:pPr>
      <w:r>
        <w:t>„Tak mladý město a už tolika starejch závazků,“ povzdechl si Charley.</w:t>
      </w:r>
    </w:p>
    <w:p w:rsidR="00EA3AD3" w:rsidRDefault="00EA3AD3" w:rsidP="00EA3AD3">
      <w:pPr>
        <w:pStyle w:val="Text"/>
      </w:pPr>
      <w:r>
        <w:t>Bill zakopl o jakousi bedničku. Vypadala navlas jako ta, na níž stál celé dopoledne kazatel, a přehlédnout ji mohl jenom slepý. „Co třeba zkusit to v Custeru? Nebo v Hill City?“ navrhl Charley. V životě neviděl Billa klopýtnout. „Copak musíme bejt zrovna tady?“</w:t>
      </w:r>
    </w:p>
    <w:p w:rsidR="00EA3AD3" w:rsidRDefault="00EA3AD3" w:rsidP="00EA3AD3">
      <w:pPr>
        <w:pStyle w:val="Text"/>
      </w:pPr>
      <w:r>
        <w:t>Bill bedničku překročil a pokračovali dál do kopce k divadlu.</w:t>
      </w:r>
    </w:p>
    <w:p w:rsidR="00EA3AD3" w:rsidRDefault="00EA3AD3" w:rsidP="00EA3AD3">
      <w:pPr>
        <w:pStyle w:val="Text"/>
      </w:pPr>
      <w:r>
        <w:t>„Je blbej čas,“ řekl Bill, „ani světlo, ani tma. Jak má člověk sakra něco vidět?“</w:t>
      </w:r>
    </w:p>
    <w:p w:rsidR="00EA3AD3" w:rsidRDefault="00EA3AD3" w:rsidP="00EA3AD3">
      <w:pPr>
        <w:pStyle w:val="Text"/>
      </w:pPr>
      <w:r>
        <w:t>Před vchodem do divadla seděl u stolku jakýsi chlapec a vybíral po dolaru padesáti, ale paní Langrisheová je už čekala a prohlásila, že jsou jejími hosty.</w:t>
      </w:r>
    </w:p>
    <w:p w:rsidR="00EA3AD3" w:rsidRDefault="00EA3AD3" w:rsidP="00EA3AD3">
      <w:pPr>
        <w:pStyle w:val="Text"/>
      </w:pPr>
      <w:r>
        <w:t>Jeviště osvětlovaly petrolejky, ale vzadu v hledišti panovala tma jako v ranci. Jakmile Bill uviděl ten rozdíl, hned se mu vrátila ztracená sebejistota. Jeviště, stavěné nanejvýš pro tenoristu, bylo stlučené z borových prken, mezi nimi škvíry na prst silné. Za sedadla sloužily do země zaražené kůly, které měly na konci kvůli většímu pohodlí přibité prkénko.</w:t>
      </w:r>
    </w:p>
    <w:p w:rsidR="00EA3AD3" w:rsidRDefault="00EA3AD3" w:rsidP="00EA3AD3">
      <w:pPr>
        <w:pStyle w:val="Text"/>
      </w:pPr>
      <w:r>
        <w:t>Paní Langrisheová se do nich zavěsila, odvedla je do první řady a ukázala jim, kde budou sedět. Voněla teď úplně jinak, ale člověk stejně musel myslet na jedno a totéž. Charleyho napadlo, jestli nemá za výstřihem laskavec.</w:t>
      </w:r>
    </w:p>
    <w:p w:rsidR="00EA3AD3" w:rsidRDefault="00EA3AD3" w:rsidP="00EA3AD3">
      <w:pPr>
        <w:pStyle w:val="Text"/>
      </w:pPr>
      <w:r>
        <w:t>„Doufám, že se vám Bronson Howard bude líbit,“ obrátila se k Billovi. „Pan Utter mi prozradil, že jste náruživým milovníkem Shakespeara, ale snad vás dnešní hříčka také pobaví a příště přijdete na něco vážnějšího.“</w:t>
      </w:r>
    </w:p>
    <w:p w:rsidR="00EA3AD3" w:rsidRDefault="00EA3AD3" w:rsidP="00EA3AD3">
      <w:pPr>
        <w:pStyle w:val="Text"/>
      </w:pPr>
      <w:r>
        <w:t>„Zajisté,“ odvětil Bill, „na Shakespeara času dost. Člověk se nemůže obírat pořád jenom minulostí.“ Zdvořile se usmál.</w:t>
      </w:r>
    </w:p>
    <w:p w:rsidR="00EA3AD3" w:rsidRDefault="00EA3AD3" w:rsidP="00EA3AD3">
      <w:pPr>
        <w:pStyle w:val="Text"/>
      </w:pPr>
      <w:bookmarkStart w:id="66" w:name="NewPage72"/>
      <w:bookmarkEnd w:id="66"/>
      <w:r>
        <w:t>„Neměla jsem tušení,“ řekla paní Langrisheová a trošičku se uzarděla, „že jste tak… noblesní člověk, pane Hickoku. Překonáváte i pověsti, jež vás předcházejí.“</w:t>
      </w:r>
    </w:p>
    <w:p w:rsidR="00EA3AD3" w:rsidRDefault="00EA3AD3" w:rsidP="00EA3AD3">
      <w:pPr>
        <w:pStyle w:val="Text"/>
      </w:pPr>
      <w:r>
        <w:t>Bill se dvorně uklonil. „Tak například dneska odpoledne jsem dokonce sestřeloval dvojitý panáky z hlavy buldoka pana Buforda. Jmenuje se Apokalypes.“ Paní Langrisheová úklonu lehce opětovala. Na Charleyho zcela zapomněla. Bill se zapotácel, zavřel oči a na paní Langrisheovou úplně zapomněl. Po čele mu stékal čůrek potu.</w:t>
      </w:r>
    </w:p>
    <w:p w:rsidR="00EA3AD3" w:rsidRDefault="00EA3AD3" w:rsidP="00EA3AD3">
      <w:pPr>
        <w:pStyle w:val="Text"/>
      </w:pPr>
      <w:r>
        <w:t>Charley zaslechl, že venku se začíná zvedat vítr. Prověšená plátěná střecha se nadouvala a splaskávala jako plíce v posledním tažení. Paní Langrisheová vylezla po dřevěném žebříčku na jeviště. „Dobrý večer, dámy a pánové,“ řekla a počkala, až dozní chabý potlesk. Všech šedesát či sedmdesát sedadel bylo obsazeno. Charley v životě neviděl tolik pěkně oblečených lidí pohromadě.</w:t>
      </w:r>
    </w:p>
    <w:p w:rsidR="00EA3AD3" w:rsidRDefault="00EA3AD3" w:rsidP="00EA3AD3">
      <w:pPr>
        <w:pStyle w:val="Text"/>
      </w:pPr>
      <w:r>
        <w:t xml:space="preserve">„Jak víte, naše společnost zde dnes večer zahajuje. Máme tu čest předvést vám konverzační komedii </w:t>
      </w:r>
      <w:r w:rsidRPr="002C7628">
        <w:rPr>
          <w:rStyle w:val="Kurziva"/>
        </w:rPr>
        <w:t>Bankéřova dcera</w:t>
      </w:r>
      <w:r>
        <w:t xml:space="preserve"> od Bronsona Howarda.“ Znovu se ozval potlesk a neutichl, ani když paní Langrisheová představovala členy souboru. Bankéře hrál její manžel Jack. Měl sice napudrovaný obličej a nalepený knír, ale na výšce mu to nepřidalo.</w:t>
      </w:r>
    </w:p>
    <w:p w:rsidR="00EA3AD3" w:rsidRDefault="00EA3AD3" w:rsidP="00EA3AD3">
      <w:pPr>
        <w:pStyle w:val="Text"/>
      </w:pPr>
      <w:r>
        <w:t>Po představení ansámblu paní Langrisheová krátce pohovořila o úloze divadla ve veřejném životě. Nakonec se podívala přímo na Billa a vyjádřila naději, že se všichni opět setkají.</w:t>
      </w:r>
    </w:p>
    <w:p w:rsidR="00EA3AD3" w:rsidRDefault="00EA3AD3" w:rsidP="00EA3AD3">
      <w:pPr>
        <w:pStyle w:val="Text"/>
      </w:pPr>
      <w:r>
        <w:t>Publikum jí zatleskalo a tentokrát se Charley připojil. Z nějakého důvodu měl pocit, že vykonala cosi hrdinského. Pohlédl úkosem na Billa a všiml si, jak odlepuje víčka od sebe. Nebýt zavřených očí, člověk by vůbec nepoznal, že spí. Bill chvilku nehybně seděl a uvažoval, co se děje. Těsně předtím, než na jeviště vyšla bankéřova dcera, pomalu vstal, otočil se do publika a maličko se uklonil.</w:t>
      </w:r>
    </w:p>
    <w:p w:rsidR="00EA3AD3" w:rsidRDefault="00EA3AD3" w:rsidP="00EA3AD3">
      <w:pPr>
        <w:pStyle w:val="Text"/>
      </w:pPr>
      <w:r>
        <w:t>Potom se posadil a pokývl Charleymu.</w:t>
      </w:r>
    </w:p>
    <w:p w:rsidR="00EA3AD3" w:rsidRDefault="00EA3AD3" w:rsidP="00EA3AD3">
      <w:pPr>
        <w:pStyle w:val="Text"/>
      </w:pPr>
      <w:r>
        <w:t>Bankéřova dcera byla na dceru moc stará, ale měla aspoň sukni a růžově nalíčené tváře. Charleymu bylo jasné, že dělá, co může, a proto jí taky zaplácal.</w:t>
      </w:r>
    </w:p>
    <w:p w:rsidR="00EA3AD3" w:rsidRDefault="00EA3AD3" w:rsidP="00EA3AD3">
      <w:pPr>
        <w:pStyle w:val="Text"/>
      </w:pPr>
      <w:r>
        <w:t xml:space="preserve">Dcera zavířila sukněmi a předvedla obecenstvu kalhotky, pak </w:t>
      </w:r>
      <w:bookmarkStart w:id="67" w:name="NewPage73"/>
      <w:bookmarkEnd w:id="67"/>
      <w:r>
        <w:t>si položila ruku na čelo a pravila: „Ach běda.“ Přestože držela text v ruce, řekla to zpaměti.</w:t>
      </w:r>
    </w:p>
    <w:p w:rsidR="00EA3AD3" w:rsidRDefault="00EA3AD3" w:rsidP="00EA3AD3">
      <w:pPr>
        <w:pStyle w:val="Text"/>
      </w:pPr>
      <w:r>
        <w:t>„Do prdele,“ ozval se hlas ze zadní řady, „proč musej pokaždý bědovat hned od začátku?“ a zanikl ve větru. Nadouvající se plachta uvolnila prkénka, kterými byla přitlučená, a pleskala čím dál zběsileji.</w:t>
      </w:r>
    </w:p>
    <w:p w:rsidR="00EA3AD3" w:rsidRDefault="00EA3AD3" w:rsidP="00EA3AD3">
      <w:pPr>
        <w:pStyle w:val="Text"/>
      </w:pPr>
      <w:r>
        <w:t>Z druhé strany vyšel na jeviště Jack Langrishe a přečetl z textu: „Co se přihodilo, dceruško? Což kormoutí tvé srdéčko?“</w:t>
      </w:r>
    </w:p>
    <w:p w:rsidR="00EA3AD3" w:rsidRDefault="00EA3AD3" w:rsidP="00EA3AD3">
      <w:pPr>
        <w:pStyle w:val="Text"/>
      </w:pPr>
      <w:r>
        <w:t>V té chvíli vítr utrhl střechu docela. Zahřmělo, ozvala se ohlušující rána a do divadla začalo pršet, jako když medvěd chčije. Hledištěm zavířily klobouky, piliny, listí a odřezky dřeva, které tam nechali tesaři.</w:t>
      </w:r>
    </w:p>
    <w:p w:rsidR="00EA3AD3" w:rsidRDefault="00EA3AD3" w:rsidP="00EA3AD3">
      <w:pPr>
        <w:pStyle w:val="Text"/>
      </w:pPr>
      <w:r>
        <w:t>Jack Langrishe přestal dorážet na dceru a obrátil pohled vzhůru. Charley měl pocit, že nehledá jenom střechu. Po zemi se kutálela spousta klobouků a několik dam si rukama zakrývalo oči.</w:t>
      </w:r>
    </w:p>
    <w:p w:rsidR="00EA3AD3" w:rsidRDefault="00EA3AD3" w:rsidP="00EA3AD3">
      <w:pPr>
        <w:pStyle w:val="Text"/>
      </w:pPr>
      <w:r>
        <w:t>Z oblohy sjel nazelenalý blesk; obecenstvo v jeho svitu vypadalo jako na momentce od fotografa. Bankéřova dcera na jevišti měla plné ruce práce, aby z ní vítr neserval sukni. Jacku Langrisheovi stékaly po obličeji stružky deště, ale kupodivu nezanechávaly na napudrovaných tvářích sebemenší stopu.</w:t>
      </w:r>
    </w:p>
    <w:p w:rsidR="00EA3AD3" w:rsidRDefault="00EA3AD3" w:rsidP="00EA3AD3">
      <w:pPr>
        <w:pStyle w:val="Text"/>
      </w:pPr>
      <w:r>
        <w:t>Charley s Billem si jen chytli klobouk a sledovali ten tyjátr. Z krempy se jim valila voda jako z okapu. Divadlem rachotil hrom a práskala utržená plachtovina, ale všichni seděli, ani nedutali, a nikdo neodešel.</w:t>
      </w:r>
    </w:p>
    <w:p w:rsidR="00EA3AD3" w:rsidRDefault="00EA3AD3" w:rsidP="00EA3AD3">
      <w:pPr>
        <w:pStyle w:val="Text"/>
      </w:pPr>
      <w:r>
        <w:t>Jack Langrishe si teatrálně odkašlal a jeho hlas přehlušil i bouřku. Diváci, kteří museli otočit hlavu po větru, šilhali koutkem oka na jeviště. Ve svitu blesků a těch několika petrolejek, které dosud nezhasly, působily pohyby herců trhaně, což Charleymu přišlo velice umělecké. Jack Langrishe vzal dceru za paži. „Což kormoutí tvé srdéčko?“</w:t>
      </w:r>
    </w:p>
    <w:p w:rsidR="00EA3AD3" w:rsidRDefault="00EA3AD3" w:rsidP="00EA3AD3">
      <w:pPr>
        <w:pStyle w:val="Text"/>
      </w:pPr>
      <w:r>
        <w:t>Dcera na něj zůstala civět. „Což kormoutí tvé srdéčko?“ opakoval.</w:t>
      </w:r>
    </w:p>
    <w:p w:rsidR="00EA3AD3" w:rsidRDefault="00EA3AD3" w:rsidP="00EA3AD3">
      <w:pPr>
        <w:pStyle w:val="Text"/>
      </w:pPr>
      <w:r>
        <w:t>„Hovno,“ odvětila.</w:t>
      </w:r>
    </w:p>
    <w:p w:rsidR="00EA3AD3" w:rsidRDefault="00EA3AD3" w:rsidP="00EA3AD3">
      <w:pPr>
        <w:pStyle w:val="Text"/>
      </w:pPr>
      <w:r>
        <w:t>Znovu udeřilo, a když hřmění doznělo, bylo slyšet, jak se publikum směje. O deset minut později se strhlo krupobití.</w:t>
      </w:r>
    </w:p>
    <w:p w:rsidR="00EA3AD3" w:rsidRDefault="00EA3AD3" w:rsidP="00EA3AD3">
      <w:pPr>
        <w:pStyle w:val="Text"/>
      </w:pPr>
      <w:r w:rsidRPr="002C7628">
        <w:rPr>
          <w:rStyle w:val="Kurziva"/>
        </w:rPr>
        <w:t>Bankéřova dcera</w:t>
      </w:r>
      <w:r>
        <w:t xml:space="preserve"> trvala téměř hodinu, ale než odehráli polovinu, bylo po bouřce a vítr se utišil, a ke konci už přestalo pršet </w:t>
      </w:r>
      <w:bookmarkStart w:id="68" w:name="NewPage74"/>
      <w:bookmarkEnd w:id="68"/>
      <w:r>
        <w:t>úplně a na čistém nebi zasvítily hvězdy. V Černých horách šlo všechno skutečně kalupem. Paní Langrisheová si stoupla ke dveřím a každému podala na rozloučenou ruku. Venku na ulici se hnaly potoky vody. Paní Langrisheová byla až na kůži. Šaty se na ni lepily, jako by se zoufale snažily udržet sebemenší obliny, účes se jí uvolnil a z očí jí kanuly černé slzy. Charley v životě neviděl tak krásnou ženskou. Poděkovala mu za návštěvu, pak se otočila k Billovi, ale tomu podala obě ruce.</w:t>
      </w:r>
    </w:p>
    <w:p w:rsidR="00EA3AD3" w:rsidRDefault="00EA3AD3" w:rsidP="00EA3AD3">
      <w:pPr>
        <w:pStyle w:val="Text"/>
      </w:pPr>
      <w:r>
        <w:t>„Doufám, že příště bude na programu něco zábavnějšího,“ řekla.</w:t>
      </w:r>
    </w:p>
    <w:p w:rsidR="00EA3AD3" w:rsidRDefault="00EA3AD3" w:rsidP="00EA3AD3">
      <w:pPr>
        <w:pStyle w:val="Text"/>
      </w:pPr>
      <w:r>
        <w:t>„Suššího,“ opáčil Bill. „Příště bych prosil něco suššího.“</w:t>
      </w:r>
    </w:p>
    <w:p w:rsidR="00EA3AD3" w:rsidRDefault="00EA3AD3" w:rsidP="00EA3AD3">
      <w:pPr>
        <w:pStyle w:val="Text"/>
      </w:pPr>
      <w:r>
        <w:t>Paní Langrisheová přiložila ručku k ústům a zahihňala se.</w:t>
      </w:r>
    </w:p>
    <w:p w:rsidR="00EA3AD3" w:rsidRDefault="00EA3AD3" w:rsidP="00EA3AD3">
      <w:pPr>
        <w:pStyle w:val="Text"/>
      </w:pPr>
      <w:r>
        <w:t>„Jste velice pohotový, pane Hickoku,“ pravila a věnovala mu svůj lechtivý úsměv, ale Bill si ho ani nevšiml. „Třeba byste si s námi mohl někdy zahrát.“</w:t>
      </w:r>
    </w:p>
    <w:p w:rsidR="00EA3AD3" w:rsidRDefault="00EA3AD3" w:rsidP="00EA3AD3">
      <w:pPr>
        <w:pStyle w:val="Text"/>
      </w:pPr>
      <w:r>
        <w:t xml:space="preserve">Bill zavrtěl hlavou. „Hrál jsem tři měsíce ve </w:t>
      </w:r>
      <w:r w:rsidRPr="002C7628">
        <w:rPr>
          <w:rStyle w:val="Kurziva"/>
        </w:rPr>
        <w:t>Wild West Show</w:t>
      </w:r>
      <w:r w:rsidRPr="00B63C0D">
        <w:t xml:space="preserve"> </w:t>
      </w:r>
      <w:r>
        <w:t>Buffalo Billa Codyho, ale nemám na to letoru.“</w:t>
      </w:r>
    </w:p>
    <w:p w:rsidR="00EA3AD3" w:rsidRDefault="00EA3AD3" w:rsidP="00EA3AD3">
      <w:pPr>
        <w:pStyle w:val="Text"/>
      </w:pPr>
      <w:r>
        <w:t>„Možná by to chtělo přitažlivější kus,“ odvětila a Charley si uvědomil, že ať řekne cokoli, dá se to vždycky vykládat dvojsmyslně. „Jistě bychom našli něco, co by vám bylo po chuti. Například takový Shakespeare…“</w:t>
      </w:r>
    </w:p>
    <w:p w:rsidR="00EA3AD3" w:rsidRDefault="00EA3AD3" w:rsidP="00EA3AD3">
      <w:pPr>
        <w:pStyle w:val="Text"/>
      </w:pPr>
      <w:r>
        <w:t>„Shakespeara,“ souhlasil Bill, „bysme si tady s Charleym asi dali říct.“</w:t>
      </w:r>
    </w:p>
    <w:p w:rsidR="00EA3AD3" w:rsidRDefault="00EA3AD3" w:rsidP="00EA3AD3">
      <w:pPr>
        <w:pStyle w:val="Text"/>
      </w:pPr>
      <w:r>
        <w:t xml:space="preserve">Konečky prstů se ho zlehýnka dotkla na zápěstí. Přesně tak to dělávala Matilda, když Charley odjížděl z Colorada za obchody. Napadlo ho, že mu asi začíná chybět. „Co takhle zkusit </w:t>
      </w:r>
      <w:r w:rsidRPr="002C7628">
        <w:rPr>
          <w:rStyle w:val="Kurziva"/>
        </w:rPr>
        <w:t>Zkrocení zlé ženy</w:t>
      </w:r>
      <w:r>
        <w:t>?“ otázala se paní Langrisheová.</w:t>
      </w:r>
    </w:p>
    <w:p w:rsidR="00EA3AD3" w:rsidRDefault="00EA3AD3" w:rsidP="00EA3AD3">
      <w:pPr>
        <w:pStyle w:val="Text"/>
      </w:pPr>
      <w:r>
        <w:t>„Bude nám ctí a potěšením,“ odpověděl Bill.</w:t>
      </w:r>
    </w:p>
    <w:p w:rsidR="00EA3AD3" w:rsidRDefault="002C7628" w:rsidP="002C7628">
      <w:pPr>
        <w:pStyle w:val="DejovaPauza"/>
      </w:pPr>
      <w:r>
        <w:t>~</w:t>
      </w:r>
    </w:p>
    <w:p w:rsidR="00EA3AD3" w:rsidRDefault="00EA3AD3" w:rsidP="00EA3AD3">
      <w:pPr>
        <w:pStyle w:val="Text"/>
      </w:pPr>
      <w:r>
        <w:t>Když se Charley ráno probudil, seděl Bill na pařezu, v ruce skleničku s džinem a hořkou. Až na kalhoty a revolvery byl nahý. Kůži měl stříbrnou, na zemi mu u nohou stála malá lahvička a vedle ní se povaloval hadřík se stříbrnými skvrnami.</w:t>
      </w:r>
    </w:p>
    <w:p w:rsidR="00EA3AD3" w:rsidRDefault="00EA3AD3" w:rsidP="00EA3AD3">
      <w:pPr>
        <w:pStyle w:val="Text"/>
      </w:pPr>
      <w:r>
        <w:t>„Pamatuješ na toho švidravýho desperáda?“ řekl. Vždycky poznal, že je Charley vzhůru. Jako kdyby ho slyšel otvírat oči.</w:t>
      </w:r>
    </w:p>
    <w:p w:rsidR="00EA3AD3" w:rsidRDefault="00EA3AD3" w:rsidP="002C7628">
      <w:pPr>
        <w:pStyle w:val="Text"/>
      </w:pPr>
      <w:r>
        <w:t xml:space="preserve">Charley pomalu vstal a zaposlouchal se, co mu nohy hlásí o počasí. „Tys ho zastřelil?“ zeptal se. Bill se po představení vrátil </w:t>
      </w:r>
      <w:bookmarkStart w:id="69" w:name="NewPage75"/>
      <w:bookmarkEnd w:id="69"/>
      <w:r>
        <w:t>do rokle, ale Charley šel spát. Déšť ho vždycky hrozně unavil.</w:t>
      </w:r>
    </w:p>
    <w:p w:rsidR="00EA3AD3" w:rsidRDefault="00EA3AD3" w:rsidP="00EA3AD3">
      <w:pPr>
        <w:pStyle w:val="Text"/>
      </w:pPr>
      <w:r>
        <w:t>Bill zavrtěl hlavou. „Ještě ne,“ řekl.</w:t>
      </w:r>
    </w:p>
    <w:p w:rsidR="00EA3AD3" w:rsidRDefault="00EA3AD3" w:rsidP="00EA3AD3">
      <w:pPr>
        <w:pStyle w:val="Text"/>
      </w:pPr>
      <w:r>
        <w:t>„Tak co je s ním?“ zajímal se Charley.</w:t>
      </w:r>
    </w:p>
    <w:p w:rsidR="00EA3AD3" w:rsidRDefault="00EA3AD3" w:rsidP="00EA3AD3">
      <w:pPr>
        <w:pStyle w:val="Text"/>
      </w:pPr>
      <w:r>
        <w:t>„Ať jsem se včera hnul, kam jsem chtěl,“ řekl Bill, „pořád postával někde stranou a šmíroval mě. Takovej velkej chlap a krčí se v koutě, copak se to sluší?“ Sáhl si na rameno a podíval se na prst, jestli už stříbro uschlo.</w:t>
      </w:r>
    </w:p>
    <w:p w:rsidR="00EA3AD3" w:rsidRDefault="00EA3AD3" w:rsidP="00EA3AD3">
      <w:pPr>
        <w:pStyle w:val="Text"/>
      </w:pPr>
      <w:r>
        <w:t>„Rtuť?“ zeptal se Charley.</w:t>
      </w:r>
    </w:p>
    <w:p w:rsidR="00EA3AD3" w:rsidRDefault="00EA3AD3" w:rsidP="00EA3AD3">
      <w:pPr>
        <w:pStyle w:val="Text"/>
      </w:pPr>
      <w:r>
        <w:t>„Pro jistotu,“ odvětil Bill. Lokl si džinu a vstal. „Mám takovej pocit,“ řekl, „že bych si na něj měl dávat majzla.“</w:t>
      </w:r>
    </w:p>
    <w:p w:rsidR="00EA3AD3" w:rsidRDefault="00EA3AD3" w:rsidP="00EA3AD3">
      <w:pPr>
        <w:pStyle w:val="Text"/>
      </w:pPr>
      <w:r>
        <w:t>„Tak ho zastřel,“ poradil mu Charley. „Nejdřív ho varuj, aby se neřeklo, a pak s ním udělej krátkej proces. Přece nemůžeš furt koukat po všech koutech.“</w:t>
      </w:r>
    </w:p>
    <w:p w:rsidR="00EA3AD3" w:rsidRDefault="00EA3AD3" w:rsidP="00EA3AD3">
      <w:pPr>
        <w:pStyle w:val="Text"/>
      </w:pPr>
      <w:r>
        <w:t>Bill sebral košili a strčil ruku do rukávu. Kdykoli čekal trable, oblékal se tak, aby měl aspoň jednu ruku volnou a mohl sáhnout po zbrani. „Kapitán Jack to tvrdil taky,“ poznamenal. „Prej tu po nás jde spousta zabijáků.“</w:t>
      </w:r>
    </w:p>
    <w:p w:rsidR="00EA3AD3" w:rsidRDefault="00EA3AD3" w:rsidP="00EA3AD3">
      <w:pPr>
        <w:pStyle w:val="Text"/>
      </w:pPr>
      <w:r>
        <w:t>„Jakejch zabijáků?“ chtěl vědět Charley.</w:t>
      </w:r>
    </w:p>
    <w:p w:rsidR="00EA3AD3" w:rsidRDefault="00EA3AD3" w:rsidP="00EA3AD3">
      <w:pPr>
        <w:pStyle w:val="Text"/>
      </w:pPr>
      <w:r>
        <w:t>„To neřek, akorát že je jich všude plno. Nikdy nemluví moc konkrétně.“</w:t>
      </w:r>
    </w:p>
    <w:p w:rsidR="00EA3AD3" w:rsidRDefault="00EA3AD3" w:rsidP="00EA3AD3">
      <w:pPr>
        <w:pStyle w:val="Text"/>
      </w:pPr>
      <w:r>
        <w:t>Dopil a Charley slezl z vozu. „Krafe jako ženská,“ poznamenal, „co každýho drbe, ale nikoho nejmenuje.“</w:t>
      </w:r>
    </w:p>
    <w:p w:rsidR="00EA3AD3" w:rsidRDefault="00EA3AD3" w:rsidP="00EA3AD3">
      <w:pPr>
        <w:pStyle w:val="Text"/>
      </w:pPr>
      <w:r>
        <w:t>Bill se usmál. „Moc bych si přál, aby si mě lidi nebrali tolik do huby,“ řekl. „Všecko akorát popletou. Copak můžeš někomu něco vysvětlit, a zvlášť takovýmu reportérovi? Když se to vykládá, zní to úplně jinak, než když to vidíš napsaný. Ať řekneš, co řekneš, stejně to překroutěj. Mám úplnej děs, co o mně ty pisálkové budou bájit po smrti.“</w:t>
      </w:r>
    </w:p>
    <w:p w:rsidR="00EA3AD3" w:rsidRDefault="00EA3AD3" w:rsidP="00EA3AD3">
      <w:pPr>
        <w:pStyle w:val="Text"/>
      </w:pPr>
      <w:r>
        <w:t>„Jedinej člověk, kterej přesně ví, co myslíš, je parťák,“ odtušil Charley.</w:t>
      </w:r>
    </w:p>
    <w:p w:rsidR="00EA3AD3" w:rsidRDefault="00EA3AD3" w:rsidP="00EA3AD3">
      <w:pPr>
        <w:pStyle w:val="Text"/>
      </w:pPr>
      <w:r>
        <w:t>Bill zavrtěl hlavou. „Nejvíc zná člověka ženská,“ namítl. Pak se zamyslel, sebral lahvičku se rtutí a dlouze se na ni zahleděl. „Agnes do mě vidí líp než já sám.“</w:t>
      </w:r>
    </w:p>
    <w:p w:rsidR="00EA3AD3" w:rsidRDefault="00EA3AD3" w:rsidP="00EA3AD3">
      <w:pPr>
        <w:pStyle w:val="Text"/>
      </w:pPr>
      <w:r>
        <w:t>Charley chviličku zdvořile mlčel a pak řekl: „A co ten panáček v koutě?“</w:t>
      </w:r>
    </w:p>
    <w:p w:rsidR="00EA3AD3" w:rsidRDefault="00EA3AD3" w:rsidP="00EA3AD3">
      <w:pPr>
        <w:pStyle w:val="Text"/>
      </w:pPr>
      <w:r>
        <w:t>„Ten mě nezná vůbec,“ odpověděl Bill. „Kdyby mě znal, nezačínal by si se mnou.“</w:t>
      </w:r>
    </w:p>
    <w:p w:rsidR="00EA3AD3" w:rsidRDefault="00EA3AD3" w:rsidP="00EA3AD3">
      <w:pPr>
        <w:pStyle w:val="Text"/>
      </w:pPr>
      <w:bookmarkStart w:id="70" w:name="NewPage76"/>
      <w:bookmarkEnd w:id="70"/>
      <w:r>
        <w:t>Charley sáhl dozadu do vozu a vytáhl si čistou košili a toaletní potřeby. Odešli s Billem do lázně, a zatímco jim pošuk vykládal, jak se věšel a jedl otrávená vejce, hověli si v horké vodě. Bill mlčky poslouchal, a když pošuk skončil, ozval se: „To já bych se radši upálil. Byl bych hrozně nerad, kdyby mě po smrti někdo fotografoval.“</w:t>
      </w:r>
    </w:p>
    <w:p w:rsidR="00EA3AD3" w:rsidRDefault="00EA3AD3" w:rsidP="00EA3AD3">
      <w:pPr>
        <w:pStyle w:val="Text"/>
      </w:pPr>
      <w:r>
        <w:t>„Já už jednou fotografovanej byl,“ řekl Flaška.</w:t>
      </w:r>
    </w:p>
    <w:p w:rsidR="00EA3AD3" w:rsidRDefault="00EA3AD3" w:rsidP="00EA3AD3">
      <w:pPr>
        <w:pStyle w:val="Text"/>
      </w:pPr>
      <w:r>
        <w:t>„Mě vždycky nejdřív zblejsknou samotnýho,“ postěžoval si Bill, „a pak to fotograf nastaví, aby to zmáčknul nějakej dobrovolník, a sám si stoupne vedle mě, jako kdybysme byli bůhvíjaký kámoši.“</w:t>
      </w:r>
    </w:p>
    <w:p w:rsidR="00EA3AD3" w:rsidRDefault="00EA3AD3" w:rsidP="00EA3AD3">
      <w:pPr>
        <w:pStyle w:val="Text"/>
      </w:pPr>
      <w:r>
        <w:t>„Fotografování je náhodou docela fajn,“ podotkl cvok.</w:t>
      </w:r>
    </w:p>
    <w:p w:rsidR="00EA3AD3" w:rsidRDefault="00EA3AD3" w:rsidP="00EA3AD3">
      <w:pPr>
        <w:pStyle w:val="Text"/>
      </w:pPr>
      <w:r>
        <w:t>„To bych řek,“ souhlasil Bill.</w:t>
      </w:r>
    </w:p>
    <w:p w:rsidR="00EA3AD3" w:rsidRDefault="00EA3AD3" w:rsidP="00EA3AD3">
      <w:pPr>
        <w:pStyle w:val="Text"/>
      </w:pPr>
      <w:r>
        <w:t>„Odhaluje duši. Já ji viděl,“ svěřil se pošuk a Bill se ve vaně posadil. Duchovno ho odjakživa zajímalo. „Fakt,“ řekl cvok, „ve vzduchu pluly takový malý barevný kolečka a v těch byla moje duše. Když člověk umře, opustěj tělo a odletěj do nebe.“</w:t>
      </w:r>
    </w:p>
    <w:p w:rsidR="00EA3AD3" w:rsidRDefault="00EA3AD3" w:rsidP="00EA3AD3">
      <w:pPr>
        <w:pStyle w:val="Text"/>
      </w:pPr>
      <w:r>
        <w:t>„Ty si myslíš, že máš v sobě kolečka?“ zeptal se Charley.</w:t>
      </w:r>
    </w:p>
    <w:p w:rsidR="00EA3AD3" w:rsidRDefault="00EA3AD3" w:rsidP="00EA3AD3">
      <w:pPr>
        <w:pStyle w:val="Text"/>
      </w:pPr>
      <w:r>
        <w:t>„Já je viděl,“ bránil se pošuk. Všichni tři se na chvíli odmlčeli a pak cvok dodal: „Budu se muset nechat zase vyfotit.“</w:t>
      </w:r>
    </w:p>
    <w:p w:rsidR="00EA3AD3" w:rsidRDefault="00EA3AD3" w:rsidP="00EA3AD3">
      <w:pPr>
        <w:pStyle w:val="Text"/>
      </w:pPr>
      <w:r>
        <w:t>„To bych ti neradil,“ ozval se Bill. „Něco takovýho se nedělá bezdůvodně. Jo, když je člověk slavnej a musí, to je jiná. Takovej obrázek vede jenom k omylům a nejrůznějším domněnkám, protože ho vidí spousta lidí, každej si hned myslí kdovíco a už se dostaneš do řečí.“ Pošuk pokyvoval, jako kdyby přesně věděl, co má Bill na mysli. „O mně toho lidi taky napovídaj,“ řekl.</w:t>
      </w:r>
    </w:p>
    <w:p w:rsidR="00EA3AD3" w:rsidRDefault="00EA3AD3" w:rsidP="00EA3AD3">
      <w:pPr>
        <w:pStyle w:val="Text"/>
      </w:pPr>
      <w:r>
        <w:t>„Co například?“ zeptal se Bill. Přestože neměl víc posluchačů než Charleyho a pošuka, byl nezvykle hovorný.</w:t>
      </w:r>
    </w:p>
    <w:p w:rsidR="00EA3AD3" w:rsidRDefault="00EA3AD3" w:rsidP="00EA3AD3">
      <w:pPr>
        <w:pStyle w:val="Text"/>
      </w:pPr>
      <w:r>
        <w:t>„Že jsem pošuk,“ odvětil pošuk. „Prej že Flaška je cvok.“</w:t>
      </w:r>
    </w:p>
    <w:p w:rsidR="00EA3AD3" w:rsidRDefault="00EA3AD3" w:rsidP="00EA3AD3">
      <w:pPr>
        <w:pStyle w:val="Text"/>
      </w:pPr>
      <w:r>
        <w:t>Bill se usmál. „Kdo je to Flaška?“</w:t>
      </w:r>
    </w:p>
    <w:p w:rsidR="00EA3AD3" w:rsidRDefault="00EA3AD3" w:rsidP="00EA3AD3">
      <w:pPr>
        <w:pStyle w:val="Text"/>
      </w:pPr>
      <w:r>
        <w:t>„Já,“ odpověděl cvok.</w:t>
      </w:r>
    </w:p>
    <w:p w:rsidR="00EA3AD3" w:rsidRDefault="00EA3AD3" w:rsidP="00EA3AD3">
      <w:pPr>
        <w:pStyle w:val="Text"/>
      </w:pPr>
      <w:r>
        <w:t>„Za pošuka tě mají kvůli tvýmu koníčku,“ vysvětlil mu Bill. „Nechápou, jak se někdo může věšet nebo cpát otrávenejma vajíčkama, a tak o tobě tvrděj, že jsi cvok.“</w:t>
      </w:r>
    </w:p>
    <w:p w:rsidR="00EA3AD3" w:rsidRDefault="00EA3AD3" w:rsidP="00EA3AD3">
      <w:pPr>
        <w:pStyle w:val="Text"/>
      </w:pPr>
      <w:r>
        <w:t>„Jednou jsem se taky střílel,“ namítl Flaška. „Jenomže jsem blbě mířil. Lidi pak říkali: ‚Co má bejt, je na hlavu, tak se do ní picnul.‘“</w:t>
      </w:r>
    </w:p>
    <w:p w:rsidR="00EA3AD3" w:rsidRDefault="00EA3AD3" w:rsidP="00EA3AD3">
      <w:pPr>
        <w:pStyle w:val="Text"/>
      </w:pPr>
      <w:bookmarkStart w:id="71" w:name="NewPage77"/>
      <w:bookmarkEnd w:id="71"/>
      <w:r>
        <w:t>Bill se postavil a sáhl pro ručník. „Poslyš,“ řekl, „tak trochu na hlavu je přece každej.“</w:t>
      </w:r>
    </w:p>
    <w:p w:rsidR="00EA3AD3" w:rsidRDefault="00EA3AD3" w:rsidP="00EA3AD3">
      <w:pPr>
        <w:pStyle w:val="Text"/>
      </w:pPr>
      <w:r>
        <w:t>„Jo, to ti můžu dát písemně,“ podotkl Charley.</w:t>
      </w:r>
    </w:p>
    <w:p w:rsidR="00EA3AD3" w:rsidRDefault="00EA3AD3" w:rsidP="00EA3AD3">
      <w:pPr>
        <w:pStyle w:val="Text"/>
      </w:pPr>
      <w:r>
        <w:t>Cosi v jeho hlase Billa přimělo, aby se zase posadil. „Stalo se včera něco?“ zeptal se. Kdykoli se opil, měl okno, ale hrozně nerad to přiznával.</w:t>
      </w:r>
    </w:p>
    <w:p w:rsidR="00EA3AD3" w:rsidRDefault="00EA3AD3" w:rsidP="00EA3AD3">
      <w:pPr>
        <w:pStyle w:val="Text"/>
      </w:pPr>
      <w:r>
        <w:t>„To nevím, já šel po tý povodni do postele,“ odpověděl Charley, „ale ještě zvečera, hned jak ses začal veselit, namluvils Kapitánu Jackovi, že pojedem na losy.“</w:t>
      </w:r>
    </w:p>
    <w:p w:rsidR="00EA3AD3" w:rsidRDefault="00EA3AD3" w:rsidP="00EA3AD3">
      <w:pPr>
        <w:pStyle w:val="Text"/>
      </w:pPr>
      <w:r>
        <w:t>„A co je na tom hroznýho?“ namítl Bill.</w:t>
      </w:r>
    </w:p>
    <w:p w:rsidR="00EA3AD3" w:rsidRDefault="00EA3AD3" w:rsidP="00EA3AD3">
      <w:pPr>
        <w:pStyle w:val="Text"/>
      </w:pPr>
      <w:r>
        <w:t xml:space="preserve">„Taky to není všechno,“ řekl Charley. „Až se vrátíme, čeká nás </w:t>
      </w:r>
      <w:r w:rsidRPr="002C7628">
        <w:rPr>
          <w:rStyle w:val="Kurziva"/>
        </w:rPr>
        <w:t>Zkrocení zlé ženy</w:t>
      </w:r>
      <w:r>
        <w:t>. Tos taky slíbil.“</w:t>
      </w:r>
    </w:p>
    <w:p w:rsidR="00EA3AD3" w:rsidRDefault="00EA3AD3" w:rsidP="00EA3AD3">
      <w:pPr>
        <w:pStyle w:val="Text"/>
      </w:pPr>
      <w:r>
        <w:t>„Za jakejch podmínek?“ zeptal se Bill vyrovnaně. Proslavilo ho, jak stoicky přijímal všechny zprávy.</w:t>
      </w:r>
    </w:p>
    <w:p w:rsidR="00EA3AD3" w:rsidRDefault="00EA3AD3" w:rsidP="00EA3AD3">
      <w:pPr>
        <w:pStyle w:val="Text"/>
      </w:pPr>
      <w:r>
        <w:t>„Žádnejch. Bez podmínek a bez obezliček,“ odvětil Charley. Posadil se a lehce se uklonil, aby Billovi připomněl, jak to bylo. „Řekls: ‚Bude nám ctí a potěšením.‘“</w:t>
      </w:r>
    </w:p>
    <w:p w:rsidR="00EA3AD3" w:rsidRDefault="00EA3AD3" w:rsidP="00EA3AD3">
      <w:pPr>
        <w:pStyle w:val="Text"/>
      </w:pPr>
      <w:r>
        <w:t>„A do prdele,“ řekl Bill.</w:t>
      </w:r>
    </w:p>
    <w:p w:rsidR="00EA3AD3" w:rsidRDefault="00EA3AD3" w:rsidP="00EA3AD3">
      <w:pPr>
        <w:pStyle w:val="Text"/>
      </w:pPr>
      <w:r>
        <w:t>„Chápal bych to, kdyby sis na tu ženskou brousil zuby,“ pokračoval Charley, „ale dyť ses na ni ani nepodíval.“ Vylezl z vany a zabalil se do ručníku.</w:t>
      </w:r>
    </w:p>
    <w:p w:rsidR="00EA3AD3" w:rsidRDefault="00EA3AD3" w:rsidP="00EA3AD3">
      <w:pPr>
        <w:pStyle w:val="Text"/>
      </w:pPr>
      <w:r>
        <w:t xml:space="preserve">Bill zavřel oči a chvíli přemýšlel. „A slíbil jsem kdy?“ Charley zavrtěl hlavou. „Alespoň nějaká dobrá zpráva,“ zaradoval se Bill. „Budem </w:t>
      </w:r>
      <w:proofErr w:type="gramStart"/>
      <w:r>
        <w:t>dělat jakože</w:t>
      </w:r>
      <w:proofErr w:type="gramEnd"/>
      <w:r>
        <w:t xml:space="preserve"> nic. Jako když ti u večeře upadne houstička.“</w:t>
      </w:r>
    </w:p>
    <w:p w:rsidR="00EA3AD3" w:rsidRDefault="00EA3AD3" w:rsidP="00EA3AD3">
      <w:pPr>
        <w:pStyle w:val="Text"/>
      </w:pPr>
      <w:r>
        <w:t>„Bojím se, že paní Langrisheová má napečíno dopředu,“ namítl Charley.</w:t>
      </w:r>
    </w:p>
    <w:p w:rsidR="00EA3AD3" w:rsidRDefault="00EA3AD3" w:rsidP="00EA3AD3">
      <w:pPr>
        <w:pStyle w:val="Text"/>
      </w:pPr>
      <w:r>
        <w:t>Sotva si natáhl kalhoty, vešla jedna z kurev, co se pravidelně koupaly. Chodily vždycky v pondělí dopoledne a po obědě se vydávaly na nákupy. Lepší dámy se v pondělí na ulici pochopitelně neukazovaly.</w:t>
      </w:r>
    </w:p>
    <w:p w:rsidR="00EA3AD3" w:rsidRDefault="00EA3AD3" w:rsidP="00EA3AD3">
      <w:pPr>
        <w:pStyle w:val="Text"/>
      </w:pPr>
      <w:r>
        <w:t>Holka byla mladičká, vychrtlá a pusu měla do modra. Prošla kolem nich, zamířila dozadu k vaně a začala se svlékat, ale na koukání to moc nebylo. Flaška si šel pro peníze. „Čistá voda dělá patnáct centů,“ oznámil, „horká deset navíc.“ Holka si stáhla košili. Nahá vypadala ještě hubenější. Daly se na ní spočítat všechna žebra i kosti, pleť měla celou promodralou a klepala se jak ratlík.</w:t>
      </w:r>
    </w:p>
    <w:p w:rsidR="00EA3AD3" w:rsidRDefault="00EA3AD3" w:rsidP="00EA3AD3">
      <w:pPr>
        <w:pStyle w:val="Text"/>
      </w:pPr>
      <w:bookmarkStart w:id="72" w:name="NewPage78"/>
      <w:bookmarkEnd w:id="72"/>
      <w:r>
        <w:t>Začala se přehrabovat v kabelce. Hledala drobné a přitom obsah taštičky odkládala na stoličku vedle vany. Vytáhla postupně medailónek ve tvaru srdíčka, pánský prsten, odlívku, hřeben a parfémované mýdlo. Charley z vlastní zkušenosti věděl, že po něm bývá pěkná kopřivka. „Do prdele,“ řekla holka. Bill se zahalil ručníkem a vylezl z vany, ale nemusel se obtěžovat, protože holka jim nevěnovala jediný pohled. „Zaplatím pozdějc,“ řekla, „nechala jsem si prachy v kamrlíku.“ Přetáhla si sukni přes hlavu a prádlo hodila na zem.</w:t>
      </w:r>
    </w:p>
    <w:p w:rsidR="00EA3AD3" w:rsidRDefault="00EA3AD3" w:rsidP="00EA3AD3">
      <w:pPr>
        <w:pStyle w:val="Text"/>
      </w:pPr>
      <w:r>
        <w:t>Byla jí dokonce vidět i kostrč. Charley si pomyslel, že když je někomu vidět kostrč, nemůže na tom být se zdravím nejlíp. Kromě toho věděl, že žádná děvka na světě si nenechá peníze v kamrlíku. Ale nebyla to jeho starost. Zastrkal si košili a Bill mezitím vklouzl do kalhot. „Studenou nebo horkou?“ chtěl vědět pošuk.</w:t>
      </w:r>
    </w:p>
    <w:p w:rsidR="00EA3AD3" w:rsidRDefault="00EA3AD3" w:rsidP="00EA3AD3">
      <w:pPr>
        <w:pStyle w:val="Text"/>
      </w:pPr>
      <w:r>
        <w:t>„Horkou,“ odpověděla.</w:t>
      </w:r>
    </w:p>
    <w:p w:rsidR="00EA3AD3" w:rsidRDefault="00EA3AD3" w:rsidP="00EA3AD3">
      <w:pPr>
        <w:pStyle w:val="Text"/>
      </w:pPr>
      <w:r>
        <w:t>„Horká je deset navíc,“ oznámil pošuk a natáhl ruku.</w:t>
      </w:r>
    </w:p>
    <w:p w:rsidR="00EA3AD3" w:rsidRDefault="00EA3AD3" w:rsidP="00EA3AD3">
      <w:pPr>
        <w:pStyle w:val="Text"/>
      </w:pPr>
      <w:r>
        <w:t>„Dyť povídám,“ utrhla se holka, „že jsem si zapomněla prachy v pokoji.“ Nohy měla stejně vychrtlé jako paže a Charley si všiml žil posetých vpichy. Zpočátku se domníval, že je pokousaná od štěnic.</w:t>
      </w:r>
    </w:p>
    <w:p w:rsidR="00EA3AD3" w:rsidRDefault="00EA3AD3" w:rsidP="00EA3AD3">
      <w:pPr>
        <w:pStyle w:val="Text"/>
      </w:pPr>
      <w:r>
        <w:t>Flaška se po ní nejistě podíval, ale Charley vytáhl z kapsy dolar a podal mu ho. „Za mě i za ni,“ řekl. Soucítil s každým, kdo se dal na morfium, a ten medailónek ve tvaru srdíčka ho vyloženě zaskočil.</w:t>
      </w:r>
    </w:p>
    <w:p w:rsidR="00EA3AD3" w:rsidRDefault="00EA3AD3" w:rsidP="00EA3AD3">
      <w:pPr>
        <w:pStyle w:val="Text"/>
      </w:pPr>
      <w:r>
        <w:t>Holka si vlezla do vany a čekala. Nepoděkovala, ani se na Charleyho a Billa nepodívala. Vypadala, jako když čtrnáct dní neměla v ústech, ale s tím se nedalo nic dělat. Charley znal dost narkomanů, aby věděl, že kromě drogy je nic jiného nezajímá. Napadlo ho, že morfium je vůbec nejhorší cesta, jak sejít z tohoto světa.</w:t>
      </w:r>
    </w:p>
    <w:p w:rsidR="00EA3AD3" w:rsidRDefault="002C7628" w:rsidP="002C7628">
      <w:pPr>
        <w:pStyle w:val="DejovaPauza"/>
      </w:pPr>
      <w:r>
        <w:t>~</w:t>
      </w:r>
    </w:p>
    <w:p w:rsidR="00EA3AD3" w:rsidRDefault="00EA3AD3" w:rsidP="00EA3AD3">
      <w:pPr>
        <w:pStyle w:val="Text"/>
      </w:pPr>
      <w:r w:rsidRPr="002C7628">
        <w:rPr>
          <w:rStyle w:val="Kurziva"/>
        </w:rPr>
        <w:t xml:space="preserve">Kluk si smrt Billova koně nedokázal odpustit. Odešel z tábora a asi míli na jih od Deadwoodu směrem na městečko Lead si vykolíkoval opuštěné rýžoviště. Mělo číslo 12, leželo nad skálou zvanou Naděje a tvořil ho stometrový mělký úsek potoka Deadwood. U soudu ve městě si dal pinkovište zaknihovat. Přišlo ho </w:t>
      </w:r>
      <w:bookmarkStart w:id="73" w:name="NewPage79"/>
      <w:bookmarkEnd w:id="73"/>
      <w:r>
        <w:t xml:space="preserve">to na dva dolary a dostal následující potvrzení: </w:t>
      </w:r>
      <w:r w:rsidRPr="002C7628">
        <w:rPr>
          <w:rStyle w:val="Kurziva"/>
        </w:rPr>
        <w:t>Potvrzuju že přet tento soud se dostavyl Malcolm Nash a osobně uplatnil právo víhradního nároku a nedělitelné držby důlní míry č. 12 nad skálou Naděje za účelem důlní činnosti počínaje dnešním dnem 20tého července 1876.</w:t>
      </w:r>
    </w:p>
    <w:p w:rsidR="00EA3AD3" w:rsidRDefault="00EA3AD3" w:rsidP="00EA3AD3">
      <w:pPr>
        <w:pStyle w:val="Text"/>
      </w:pPr>
      <w:r>
        <w:t>Kluk před odjezdem z Colorada dostal od sestry šedesát dolarů. Stan a všechno ostatní koupil od starocha, který rýžoval na č. 11a sám věci odkoupil od bývalého držitele č. 12. Starce loupalo v zádech, neustále se třásl zimou a ruce měl od dřiny a studené vody tak zkroucené, že mu byly skoro k nepotřebě. Prodal klukovi gumové holinky, krumpáč, rýžovací pánev a lopatu, váček z vydělaného býčího šourku, pánev na smažení, vidličku, nůž a stan se starou kalikovou vložkou. Řekl si o dvacet dolarů, což bylo dvakrát tolik, než zaplatil původnímu majiteli, který všeho nechal a vrátil se zpátky do Států k rodině.</w:t>
      </w:r>
    </w:p>
    <w:p w:rsidR="00EA3AD3" w:rsidRDefault="00EA3AD3" w:rsidP="00EA3AD3">
      <w:pPr>
        <w:pStyle w:val="Text"/>
      </w:pPr>
      <w:r>
        <w:t>Pětadvacet čísel hluboká rýžovací pánev měla průměr pětačtyřicet centimetrů a zkosené stěny, takže dno bylo jen poloviční. Byla z měkkého železného plechu a samá rez. Když kluk viděl, v jakém je stavu, zavrtěl hlavou. „Koupím si novou,“ řekl staříkovi, „a budu ji pořádně pucovat.“ Pamatoval si, jak Charley s Billem po lovu vždycky čistili pušky.</w:t>
      </w:r>
    </w:p>
    <w:p w:rsidR="00EA3AD3" w:rsidRDefault="00EA3AD3" w:rsidP="00EA3AD3">
      <w:pPr>
        <w:pStyle w:val="Text"/>
      </w:pPr>
      <w:r>
        <w:t>Stařec s ním měl trpělivost. Rez zachycovala šupinky zlata a nad Nadějí toho kromě šupinek už moc nezbylo. „Ne abys v ní vařil,“ nabádal kluka. „Jestli ji zamastíš, můžeš ji rovnou vyhodit.“</w:t>
      </w:r>
    </w:p>
    <w:p w:rsidR="00EA3AD3" w:rsidRDefault="00EA3AD3" w:rsidP="00EA3AD3">
      <w:pPr>
        <w:pStyle w:val="Text"/>
      </w:pPr>
      <w:r>
        <w:t>Trpělivosti měl dost a dost. Protože si chtěl zachovat právo držby, rýžoval jeden den v týdnu, jak vyžadoval zákon, ale jinak posedával na bedýnce před chajdou, protahoval bolavá záda a třel si ruce a zápěstí, aby si je aspoň trochu zahřál. Čekal, až se objeví zástupce nějaké důlní společnosti, která dovede vytěžit zlato i z křemenné horniny. Věřil, že od něj míru odkoupí.</w:t>
      </w:r>
    </w:p>
    <w:p w:rsidR="00EA3AD3" w:rsidRDefault="00EA3AD3" w:rsidP="00EA3AD3">
      <w:pPr>
        <w:pStyle w:val="Text"/>
      </w:pPr>
      <w:r>
        <w:t>Sledoval kluka celé pondělní odpoledne a došlo mu, že v životě nerýžoval, protože držel pánev jako lopatu. Nezlepšil se ani po několikahodinové dřině, a staroch poznal, že nemá talent. Než padla tma, sešel podle vody za ním a vzal mu pánev z ruky.</w:t>
      </w:r>
    </w:p>
    <w:p w:rsidR="00EA3AD3" w:rsidRDefault="00EA3AD3" w:rsidP="00EA3AD3">
      <w:pPr>
        <w:pStyle w:val="Text"/>
      </w:pPr>
      <w:r>
        <w:t>Zpod břehu do ní nabral štěrk, odnesl ji doprostřed proudu a sedl si na bobek. Bolela ho přitom kolena. Kluk šel s ním a díval se mu přes rameno.</w:t>
      </w:r>
    </w:p>
    <w:p w:rsidR="00EA3AD3" w:rsidRDefault="00EA3AD3" w:rsidP="00EA3AD3">
      <w:pPr>
        <w:pStyle w:val="Text"/>
      </w:pPr>
      <w:bookmarkStart w:id="74" w:name="NewPage80"/>
      <w:bookmarkEnd w:id="74"/>
      <w:r>
        <w:t>Stařík ponořil pánev do vody a začal jí jemně pohybovat ze strany na stranu, aby odplavil kal. Pak ji vytáhl, vybral největší kusy štěrku, opláchl je v pánvi a zahodil. Nakonec pánev naklonil, ponořil ji těsně pod hladinu a opatrně jí kroužil, až se začal písek odplavovat. „Teď musíš mít oči na stopkách,“ řekl. „Kdybys měl v pánvi hrudku, viděl bys ji.“</w:t>
      </w:r>
    </w:p>
    <w:p w:rsidR="00EA3AD3" w:rsidRDefault="00EA3AD3" w:rsidP="00EA3AD3">
      <w:pPr>
        <w:pStyle w:val="Text"/>
      </w:pPr>
      <w:r>
        <w:t>Kluk ho sledoval a přemítal, jak to všechno urychlit. Stařec pohyboval pánví, dokud se téměř všechen písek nesplavil a na dně zbyla jen hromádka červených a černých minerálů, granátů, železa a cínu, těžších než odplavená hlušina.</w:t>
      </w:r>
    </w:p>
    <w:p w:rsidR="00EA3AD3" w:rsidRDefault="00EA3AD3" w:rsidP="00EA3AD3">
      <w:pPr>
        <w:pStyle w:val="Text"/>
      </w:pPr>
      <w:r>
        <w:t>„A teď dávej pozor,“ řekl a trhl pánví. Kluk si myslel, že chce obsah vyhodit, ale stařec se zadíval na dno. Minerály utvořily půlměsíc. Stařík se prstem dotkl jeho špičky, vytáhl šupinku zlata a strčil ji klukovi do váčku. „Zlato ulpí vždycky až na samým konci půlměsíce,“ poučil ho.</w:t>
      </w:r>
    </w:p>
    <w:p w:rsidR="00EA3AD3" w:rsidRDefault="00EA3AD3" w:rsidP="00EA3AD3">
      <w:pPr>
        <w:pStyle w:val="Text"/>
      </w:pPr>
      <w:r>
        <w:t>Kluk si vzal pánev a až do setmění dělal všechno, co mu staroch ukázal. Ráno ho stařík pozoroval znovu a došel k názoru, že kluk opravdu nemá sebemenší vlohy. Měl však silný hřbet a stařec věděl, že se jen tak nevzdá. Kluk se mu líbil, a kromě toho byl rád, že má nějakou společnost.</w:t>
      </w:r>
    </w:p>
    <w:p w:rsidR="00EA3AD3" w:rsidRDefault="002C7628" w:rsidP="002C7628">
      <w:pPr>
        <w:pStyle w:val="DejovaPauza"/>
      </w:pPr>
      <w:r>
        <w:t>~</w:t>
      </w:r>
    </w:p>
    <w:p w:rsidR="00EA3AD3" w:rsidRDefault="00EA3AD3" w:rsidP="00EA3AD3">
      <w:pPr>
        <w:pStyle w:val="Text"/>
      </w:pPr>
      <w:r>
        <w:t>Boone May si všechno promyslel a řekl si, že s Divokým Billem nechce nic mít. K tomuto rozhodnutí dospěl, když ho pozoroval, jak sestřeluje skleničky z Apokalypsovy hlavy. Neděsila ho ani tak Billova přesná muška, jak spíš buldokova neochvějná důvěra. Sledoval Billa dva dny a ověřil si, že všechno, co se o něm povídá, je pravda.</w:t>
      </w:r>
    </w:p>
    <w:p w:rsidR="00EA3AD3" w:rsidRDefault="00EA3AD3" w:rsidP="00EA3AD3">
      <w:pPr>
        <w:pStyle w:val="Text"/>
      </w:pPr>
      <w:r>
        <w:t>Instinkt mu napovídal, že Billu Hickokovi není souzeno sejít obyčejnou rukou, protože normální člověk musel počítat s jistou smrtí, a Boone May svému instinktu věřil.</w:t>
      </w:r>
    </w:p>
    <w:p w:rsidR="00EA3AD3" w:rsidRDefault="00EA3AD3" w:rsidP="00EA3AD3">
      <w:pPr>
        <w:pStyle w:val="Text"/>
      </w:pPr>
      <w:r>
        <w:t>Celou pondělní noc se na lůžku vedle Lurline Monti Verdi převaloval a byl vzhůru ještě ráno, když se Bill vydal k Nutallovi a Mannovi na ranní koktejl.</w:t>
      </w:r>
    </w:p>
    <w:p w:rsidR="00EA3AD3" w:rsidRDefault="00EA3AD3" w:rsidP="00EA3AD3">
      <w:pPr>
        <w:pStyle w:val="Text"/>
      </w:pPr>
      <w:r>
        <w:t xml:space="preserve">Uvažoval o Billovi, o smrti a dokonce i o Calamity Jane, která s tím vším také jaksi souvisela. Jeho myšlenky se pohybovaly v začarovaném kruhu, protože stačilo pomyslet na Billa a buldoka a hned se viděl v onen zlomek vteřiny těsně před smrtí, kdy si </w:t>
      </w:r>
      <w:bookmarkStart w:id="75" w:name="NewPage81"/>
      <w:bookmarkEnd w:id="75"/>
      <w:r>
        <w:t>člověk uvědomí, že je konec, a vzápětí si vzpomněl na Jane a musel okamžitě probudit Lurline, aby se pokusil na jejím těle na všechno zapomenout. Usínala pokaždé zklamaná, protože na ni nezkoušel ani žertíky, ani surovosti.</w:t>
      </w:r>
    </w:p>
    <w:p w:rsidR="00EA3AD3" w:rsidRDefault="00EA3AD3" w:rsidP="00EA3AD3">
      <w:pPr>
        <w:pStyle w:val="Text"/>
      </w:pPr>
      <w:r>
        <w:t>Když zaslechl, že se město probudilo, vstal a odešel k oknu. Díval se, jak Bill kráčí k baru, a litoval, že nemá účty třeba s tím fešáčkem. Teď se nesl, ale Boone si představoval, jak by se tvářil, kdyby tu Divokého Billa neměl.</w:t>
      </w:r>
    </w:p>
    <w:p w:rsidR="00EA3AD3" w:rsidRDefault="00EA3AD3" w:rsidP="00EA3AD3">
      <w:pPr>
        <w:pStyle w:val="Text"/>
      </w:pPr>
      <w:r>
        <w:t>Z postele se vyhrabal až k polednímu. Lurline už odešla, ale z polštáře se dosud linula její kolínská. V pokoji panovalo vedro a tak si sundal prádlo a teprve pak si natáhl kalhoty a košili. Hrozně spěchal, protože se bál, že někdo vejde.</w:t>
      </w:r>
    </w:p>
    <w:p w:rsidR="00EA3AD3" w:rsidRDefault="00EA3AD3" w:rsidP="00EA3AD3">
      <w:pPr>
        <w:pStyle w:val="Text"/>
      </w:pPr>
      <w:r>
        <w:t>Kokot se mu otřel o šev a Boone zaznamenal, že je celý rozbolavělý. Vzpomínal, kolikrát si v noci vlastně Lurline vzal, ale když to probral popořádku, zrozpačitěl, protože o nějakém braní nemohla být řeč. Nebylo to sice zdaleka takové jako s Jane, která si ho prubovala jako nové sedlo, ale za celou noc s Lurline se ani jednou neukázal jako chlap.</w:t>
      </w:r>
    </w:p>
    <w:p w:rsidR="00EA3AD3" w:rsidRDefault="00EA3AD3" w:rsidP="00EA3AD3">
      <w:pPr>
        <w:pStyle w:val="Text"/>
      </w:pPr>
      <w:r>
        <w:t>Na tom ale nezáleželo. Boone May zásadně nemyslel klackem, protože moc dobře věděl, jaké to bere konce, a rozhodně nehodlal skončit tuhý.</w:t>
      </w:r>
    </w:p>
    <w:p w:rsidR="00EA3AD3" w:rsidRDefault="00EA3AD3" w:rsidP="00EA3AD3">
      <w:pPr>
        <w:pStyle w:val="Text"/>
      </w:pPr>
      <w:r>
        <w:t>Právě se díval z okna a přemítal o chlapovi, kterého věšel tenkrát v Hill City, když uviděl, že po ulici jde Flaška, za sebou táhne pytel a šťourá holí v bahně, jestli nenajde prázdné láhve.</w:t>
      </w:r>
    </w:p>
    <w:p w:rsidR="00EA3AD3" w:rsidRDefault="00EA3AD3" w:rsidP="00EA3AD3">
      <w:pPr>
        <w:pStyle w:val="Text"/>
      </w:pPr>
      <w:r>
        <w:t>Boone zatím nikdy neměl důvod se s nějakým cvokem vybavovat, ale tenhle ho něčím zaujal, a tak na něj houkl. Flaška vzhlédl, a když pochopil, že Boone volá na něj, zamířil k domu. Za chvilku už zaťukal. Boone si pomyslel, že pošuk zřejmě neví, co je strach.</w:t>
      </w:r>
    </w:p>
    <w:p w:rsidR="00EA3AD3" w:rsidRDefault="00EA3AD3" w:rsidP="00EA3AD3">
      <w:pPr>
        <w:pStyle w:val="Text"/>
      </w:pPr>
      <w:r>
        <w:t>Otevřel dveře, Flaška vešel dovnitř, sundal klobouk a položil ho i s holí na postel. Pytel ale nepustil z ruky a kdykoli se pohnul, láhve krátce zarachotily. Boona napadlo, že je tahá jako kočka koťata.</w:t>
      </w:r>
    </w:p>
    <w:p w:rsidR="00EA3AD3" w:rsidRDefault="00EA3AD3" w:rsidP="00EA3AD3">
      <w:pPr>
        <w:pStyle w:val="Text"/>
      </w:pPr>
      <w:r>
        <w:t>Flaška se rozhlédl po místnosti a pak se podíval z okna, jako by si liboval, že se dostal tak vysoko. Boone ho pozoroval a lámal si hlavu, jak mu srozumitelně vysvětlit, co po něm chce. „Nejseš náhodou ten cvok, co se furt vraždí?“ zeptal se po chvíli.</w:t>
      </w:r>
    </w:p>
    <w:p w:rsidR="00EA3AD3" w:rsidRDefault="00EA3AD3" w:rsidP="00EA3AD3">
      <w:pPr>
        <w:pStyle w:val="Text"/>
      </w:pPr>
      <w:bookmarkStart w:id="76" w:name="NewPage82"/>
      <w:bookmarkEnd w:id="76"/>
      <w:r>
        <w:t>Flaška si odhrnul límec a ukázal krk. „Házel jsem si mašli a ládoval se otrávenejma vejcema,“ odpověděl. „A jednou jsem se taky picnul.“</w:t>
      </w:r>
    </w:p>
    <w:p w:rsidR="00EA3AD3" w:rsidRDefault="00EA3AD3" w:rsidP="00EA3AD3">
      <w:pPr>
        <w:pStyle w:val="Text"/>
      </w:pPr>
      <w:r>
        <w:t>„Slyšel jsem,“ řekl Boone. Posadil se na okno a Flaška si dřepl na židli vedle prádelníku.</w:t>
      </w:r>
    </w:p>
    <w:p w:rsidR="00EA3AD3" w:rsidRDefault="00EA3AD3" w:rsidP="00EA3AD3">
      <w:pPr>
        <w:pStyle w:val="Text"/>
      </w:pPr>
      <w:r>
        <w:t>„Když jsem na hlavu, tak co bysem se do ní nestřelil, že jo?“ řekl.</w:t>
      </w:r>
    </w:p>
    <w:p w:rsidR="00EA3AD3" w:rsidRDefault="00EA3AD3" w:rsidP="00EA3AD3">
      <w:pPr>
        <w:pStyle w:val="Text"/>
      </w:pPr>
      <w:r>
        <w:t>Boone kývl. „Dyť jsem nic neřek. Akorát jsem slyšel, že máš pro strach uděláno.“ Flaška se na něj mlčky díval. „Kolikpak jich v tom pytli máš?“ zeptal se Boone.</w:t>
      </w:r>
    </w:p>
    <w:p w:rsidR="00EA3AD3" w:rsidRDefault="00EA3AD3" w:rsidP="00EA3AD3">
      <w:pPr>
        <w:pStyle w:val="Text"/>
      </w:pPr>
      <w:r>
        <w:t>Flaška si přitiskl pytel k hrudi a láhve křehce, nervózně zacinkaly. „Neboj, já ti je přece nevemu,“ uklidnil ho Boone a laskavě se usmál, jako když muví s malým dítětem. „Prostě mě zajímá, kolik jich vlastně máš.“</w:t>
      </w:r>
    </w:p>
    <w:p w:rsidR="00EA3AD3" w:rsidRDefault="00933872" w:rsidP="00EA3AD3">
      <w:pPr>
        <w:pStyle w:val="Text"/>
      </w:pPr>
      <w:r>
        <w:t>„</w:t>
      </w:r>
      <w:r w:rsidR="00EA3AD3">
        <w:t>Jedenáct set čtyřicet sedum,“ odpověděl Flaška.</w:t>
      </w:r>
    </w:p>
    <w:p w:rsidR="00EA3AD3" w:rsidRDefault="00EA3AD3" w:rsidP="00EA3AD3">
      <w:pPr>
        <w:pStyle w:val="Text"/>
      </w:pPr>
      <w:r>
        <w:t>Teď už Boone úsměv předstírat nemusel. „Takový číslo ani neznáš.“ Domníval se, že žádný pošuk si nedokáže spočítat víc, než má v kapse.</w:t>
      </w:r>
    </w:p>
    <w:p w:rsidR="00EA3AD3" w:rsidRDefault="00EA3AD3" w:rsidP="00EA3AD3">
      <w:pPr>
        <w:pStyle w:val="Text"/>
      </w:pPr>
      <w:r>
        <w:t>Flaška pokrčil rameny.</w:t>
      </w:r>
    </w:p>
    <w:p w:rsidR="00EA3AD3" w:rsidRDefault="00EA3AD3" w:rsidP="00EA3AD3">
      <w:pPr>
        <w:pStyle w:val="Text"/>
      </w:pPr>
      <w:r>
        <w:t>Boone vytáhl revolver z holstry a ukázal mu ho. „Už jsi někdy střílel?“ zeptal se.</w:t>
      </w:r>
    </w:p>
    <w:p w:rsidR="00EA3AD3" w:rsidRDefault="00EA3AD3" w:rsidP="00EA3AD3">
      <w:pPr>
        <w:pStyle w:val="Text"/>
      </w:pPr>
      <w:r>
        <w:t>Flaška kývl, ale zbraně se ani nedotkl. „Slíbil jsem doktorovi, že s tím přestanu,“ řekl. „Dal mi za to flek lázeňskýho.“</w:t>
      </w:r>
    </w:p>
    <w:p w:rsidR="00EA3AD3" w:rsidRDefault="00EA3AD3" w:rsidP="00EA3AD3">
      <w:pPr>
        <w:pStyle w:val="Text"/>
      </w:pPr>
      <w:r>
        <w:t>Boone se ušklíbl a přitakal. Zatínal zuby, až ho lícní svaly bolely. „Já myslel, jestlis někdy střílel i na někoho jinýho, nejenom na sebe. I když to se taky počítá…“</w:t>
      </w:r>
    </w:p>
    <w:p w:rsidR="00EA3AD3" w:rsidRDefault="00EA3AD3" w:rsidP="00EA3AD3">
      <w:pPr>
        <w:pStyle w:val="Text"/>
      </w:pPr>
      <w:r>
        <w:t xml:space="preserve">Flaška se na židli otočil a odvrátil hlavu. V místnosti se rozhostilo ticho. </w:t>
      </w:r>
      <w:proofErr w:type="gramStart"/>
      <w:r>
        <w:t>Pošuk</w:t>
      </w:r>
      <w:proofErr w:type="gramEnd"/>
      <w:r>
        <w:t xml:space="preserve"> přejel prstem po jedné z lahviček, </w:t>
      </w:r>
      <w:proofErr w:type="gramStart"/>
      <w:r>
        <w:t>které</w:t>
      </w:r>
      <w:proofErr w:type="gramEnd"/>
      <w:r>
        <w:t xml:space="preserve"> stály na prádelníku. Byla z čirého skla, s červeným uzávěrem, a tvarem se podobala kapce. Boone přemítal, jestli je to ta s francouzskou voňavkou, ale nebyl si jistý. „Ty jsou malý, co? Líbej se ti?“ řekl.</w:t>
      </w:r>
    </w:p>
    <w:p w:rsidR="00EA3AD3" w:rsidRDefault="00EA3AD3" w:rsidP="00EA3AD3">
      <w:pPr>
        <w:pStyle w:val="Text"/>
      </w:pPr>
      <w:r>
        <w:t>Raška se dotkl většího flakónku, který měl klasický tvar, a pak sáhl po láhvi s kolínskou. Když Boone tehdy komentoval její vůni, Lurline protestovala, že ji má až ze San Franciska. Byla pyšná, že vlastní věci z takové dálky.</w:t>
      </w:r>
    </w:p>
    <w:p w:rsidR="00EA3AD3" w:rsidRDefault="00EA3AD3" w:rsidP="00EA3AD3">
      <w:pPr>
        <w:pStyle w:val="Text"/>
      </w:pPr>
      <w:r>
        <w:t>Raška se přestal o kolínskou zajímat a obrátil se k Boonovi. „Nejsem blbej,“ prohlásil.</w:t>
      </w:r>
    </w:p>
    <w:p w:rsidR="00EA3AD3" w:rsidRDefault="00EA3AD3" w:rsidP="00EA3AD3">
      <w:pPr>
        <w:pStyle w:val="Text"/>
      </w:pPr>
      <w:bookmarkStart w:id="77" w:name="NewPage83"/>
      <w:bookmarkEnd w:id="77"/>
      <w:r>
        <w:t>„To jsem přece neřek,“ namítl Boone. „Akorát jsem se zeptal, jestli se ti líběj, protože kdybys pro mě něco udělal, moh bych ti třeba jednu dát.“ Honem začal uvažovat, kterou by Lurline mohla nejmíň postrádat.</w:t>
      </w:r>
    </w:p>
    <w:p w:rsidR="00EA3AD3" w:rsidRDefault="00EA3AD3" w:rsidP="00EA3AD3">
      <w:pPr>
        <w:pStyle w:val="Text"/>
      </w:pPr>
      <w:r>
        <w:t>Flaška zavrtěl hlavou. „Jednu ne,“ řekl. „Potřebuju jich šest.“ Boone měl sto chutí po něm skočit, ale ovládl se a zůstal sedět. Představoval si, jaké by to bylo zakroutit Flaškovi krkem. Kokotem sice nemyslel, ale chuti zpřelámat někomu kosti občas uzdu povolil. Popadla ho někdy tak strašně, že se nedokázal udržet.</w:t>
      </w:r>
    </w:p>
    <w:p w:rsidR="00EA3AD3" w:rsidRDefault="00EA3AD3" w:rsidP="00EA3AD3">
      <w:pPr>
        <w:pStyle w:val="Text"/>
      </w:pPr>
      <w:r>
        <w:t>Zacenil se. „Kdybys pro mě v lázni udělal jistiu věc, dal bych ti třeba i dvě.“ Přistrčil revolver blíž k Flaškoví, ale pošuk se k němu neměl.</w:t>
      </w:r>
    </w:p>
    <w:p w:rsidR="00EA3AD3" w:rsidRDefault="00EA3AD3" w:rsidP="00EA3AD3">
      <w:pPr>
        <w:pStyle w:val="Text"/>
      </w:pPr>
      <w:r>
        <w:t>„Když já to doktorovi slíbil,“ řekl.</w:t>
      </w:r>
    </w:p>
    <w:p w:rsidR="00EA3AD3" w:rsidRDefault="00EA3AD3" w:rsidP="00EA3AD3">
      <w:pPr>
        <w:pStyle w:val="Text"/>
      </w:pPr>
      <w:r>
        <w:t>„Copak chci, aby ses trefoval do sebe?“ odpověděl Boone. „O to mi přece nejde.“</w:t>
      </w:r>
    </w:p>
    <w:p w:rsidR="00EA3AD3" w:rsidRDefault="00EA3AD3" w:rsidP="00EA3AD3">
      <w:pPr>
        <w:pStyle w:val="Text"/>
      </w:pPr>
      <w:r>
        <w:t>Flaška se otočil zpátky k prádelníku a sebral z něj flakónek s francouzskou voňavkou.</w:t>
      </w:r>
    </w:p>
    <w:p w:rsidR="00EA3AD3" w:rsidRDefault="00EA3AD3" w:rsidP="00EA3AD3">
      <w:pPr>
        <w:pStyle w:val="Text"/>
      </w:pPr>
      <w:r>
        <w:t>Boone k němu přistoupil, revolver pořád v ruce. „Je jich akorát sedum,“ poznamenal. Vzal flakónek Flaškovi z ruky a začal si ho prohlížet. Sklo bylo u dna zdobené mačkanými hrbolky, nahoře hladké s reliéfem anděla. Flaška vzhlédl a zaprosil očima, aby mu lahvičku vrátil. „Tahle je teda parádní,“ řekl Boone, „a přidal bych k ní i nějakou další…“</w:t>
      </w:r>
    </w:p>
    <w:p w:rsidR="00EA3AD3" w:rsidRDefault="00EA3AD3" w:rsidP="00EA3AD3">
      <w:pPr>
        <w:pStyle w:val="Text"/>
      </w:pPr>
      <w:r>
        <w:t>Pošuk vzal litrovku s kolínskou, odsunul ji stranou a prohlásil, že jich potřebuje šest. Boone mu zacpal rukou pusu. Flaška klidně stál, vůbec se nebránil, v očích ani sebemenší známku strachu. Boone měl pocit, že pošukům vážně nerozumí.</w:t>
      </w:r>
    </w:p>
    <w:p w:rsidR="00EA3AD3" w:rsidRDefault="00EA3AD3" w:rsidP="00EA3AD3">
      <w:pPr>
        <w:pStyle w:val="Text"/>
      </w:pPr>
      <w:r>
        <w:t>„Tak podívej,“ řekl. „Já ti dám tu francouzskou flaštičku a ty mi zas pomůžeš s pistolí.“ Sundal pošukovi ruku z pusy, položil láhev na prádelník a čekal, jestli si plácnou.</w:t>
      </w:r>
    </w:p>
    <w:p w:rsidR="00EA3AD3" w:rsidRDefault="00EA3AD3" w:rsidP="00EA3AD3">
      <w:pPr>
        <w:pStyle w:val="Text"/>
      </w:pPr>
      <w:r>
        <w:t>Flaška pohlédl na flakónky a zavrtěl hlavou.</w:t>
      </w:r>
    </w:p>
    <w:p w:rsidR="00EA3AD3" w:rsidRDefault="00EA3AD3" w:rsidP="00EA3AD3">
      <w:pPr>
        <w:pStyle w:val="Text"/>
      </w:pPr>
      <w:r>
        <w:t>Boone na něj zamyšleně hleděl a uvažoval. Vlastně o nic nešlo. I kdyby to cvok zvrtal a pustil si hubu na špacír, stejně by ho nikdo neposlouchal. A jestli Billa dostane, třeba ho ani nepověsí, protože si řeknou, že za to nemůže. V Bismarcku měli dokonce ústav, kde žilo plno lidí, kteří někoho zabili, protože za sebe nemohli. Boone slyšel, že si tam celý den malují prsty namočenými v barvě. Napadlo ho, že být pošuk není vlastně tak špatné.</w:t>
      </w:r>
    </w:p>
    <w:p w:rsidR="00EA3AD3" w:rsidRDefault="00EA3AD3" w:rsidP="00EA3AD3">
      <w:pPr>
        <w:pStyle w:val="Text"/>
      </w:pPr>
      <w:bookmarkStart w:id="78" w:name="NewPage84"/>
      <w:bookmarkEnd w:id="78"/>
      <w:r>
        <w:t>Odšrouboval uzávěr kolínské a položil ho na prádelník, pak otevřel ostatní flakónky a přelil je do láhve s kolínskou. Nechtěl Lurline zbytečně naštvat. Flaška z něj celou dobu nespustil oči.</w:t>
      </w:r>
    </w:p>
    <w:p w:rsidR="00EA3AD3" w:rsidRDefault="00EA3AD3" w:rsidP="00EA3AD3">
      <w:pPr>
        <w:pStyle w:val="Text"/>
      </w:pPr>
      <w:r>
        <w:t>Kolínská dostala narůžovělou barvu a hladina stoupla asi o palec. Boonovi načichly prsty a bylo mu jasné, že ten smrad jen tak nesmyje. Ve voňavkách musel být nějaký sajrajt, že se navzájem tak nesnášely. Našrouboval uzávěr na kolínskou i na ostatní lahvičky a puch trochu zeslábl. „No,“ prohlásil a po desce prádelníku přisunul všech šest prázdných lahviček k Flaškoví, „tohle všechno je tvoje.“</w:t>
      </w:r>
    </w:p>
    <w:p w:rsidR="00EA3AD3" w:rsidRDefault="00EA3AD3" w:rsidP="00EA3AD3">
      <w:pPr>
        <w:pStyle w:val="Text"/>
      </w:pPr>
      <w:r>
        <w:t>„Já jich potřebuju šest,“ namítl pošuk.</w:t>
      </w:r>
    </w:p>
    <w:p w:rsidR="00EA3AD3" w:rsidRDefault="00EA3AD3" w:rsidP="00EA3AD3">
      <w:pPr>
        <w:pStyle w:val="Text"/>
      </w:pPr>
      <w:r>
        <w:t xml:space="preserve">„Kristaboha,“ procedil Boone skrz zuby, „dyť jich je šest.“ Měl strašnou chuť skočit pošukovi po krku, ale znovu se ovládl. Začal lahvičky jednu po druhé odkládat o kousek dál a přitom odpočítával, aby pošuk viděl, že nešvindluje: </w:t>
      </w:r>
      <w:r w:rsidR="00933872">
        <w:t>„</w:t>
      </w:r>
      <w:r>
        <w:t>Jedna, dvě, tři, čtyři, pět, šest.“</w:t>
      </w:r>
    </w:p>
    <w:p w:rsidR="00EA3AD3" w:rsidRDefault="00EA3AD3" w:rsidP="00EA3AD3">
      <w:pPr>
        <w:pStyle w:val="Text"/>
      </w:pPr>
      <w:r>
        <w:t>„No dyť povídám,“ prohlásil cvok.</w:t>
      </w:r>
    </w:p>
    <w:p w:rsidR="00EA3AD3" w:rsidRDefault="00EA3AD3" w:rsidP="00EA3AD3">
      <w:pPr>
        <w:pStyle w:val="Text"/>
      </w:pPr>
      <w:r>
        <w:t xml:space="preserve">„Fajn,“ zacenil se Boone, „dostals, cos chtěl. A teď co za to.“ Otevřel prádelník a vytáhl se zásuvky derringer Smith &amp; Wesson </w:t>
      </w:r>
      <w:proofErr w:type="gramStart"/>
      <w:r>
        <w:t>ráže .22</w:t>
      </w:r>
      <w:proofErr w:type="gramEnd"/>
      <w:r>
        <w:t>, který kdysi věnoval Lurline. Nebyl větší než dětský slavík. Boone ho už vyzkoušel a věděl, že pšouká jako žabka. Vložil pistolku Flaškoví do dlaně a sevřel mu prsty kolem pažby.</w:t>
      </w:r>
    </w:p>
    <w:p w:rsidR="00EA3AD3" w:rsidRDefault="00EA3AD3" w:rsidP="00EA3AD3">
      <w:pPr>
        <w:pStyle w:val="Text"/>
      </w:pPr>
      <w:r>
        <w:t>„Pěkná hračička, viď?“ řekl. Flaška pohlédl na derringer. „Takže až se jistej člověk přijde zase vykoupat, chci, abys mu ji zmáčknul u ucha, aby hezky slyšel.“</w:t>
      </w:r>
    </w:p>
    <w:p w:rsidR="00EA3AD3" w:rsidRDefault="00EA3AD3" w:rsidP="00EA3AD3">
      <w:pPr>
        <w:pStyle w:val="Text"/>
      </w:pPr>
      <w:r>
        <w:t>Cvok se poprvé zatvářil vyplašeně. „Neboj,“ uklidňoval ho Boone, „je to jen taková serepetička. Prostě k němu zezadu přijdeš, jako kdybys nesl vodu, a dáš mu ji za ucho. Musíš pěkně přitisknout…“ Přinutil pošuka vstát, sám si sedl na jeho místo, a přiložil si ruku s pistolí za ucho. „Chápeš?“ řekl. „Přesně sem. Pak už stačí jenom zmáčknout.“</w:t>
      </w:r>
    </w:p>
    <w:p w:rsidR="00EA3AD3" w:rsidRDefault="00EA3AD3" w:rsidP="00EA3AD3">
      <w:pPr>
        <w:pStyle w:val="Text"/>
      </w:pPr>
      <w:r>
        <w:t>Jakmile mu ruku pustil, klesla dolů. „No a potom jsou všecky tyhle flaštičky tvoje, čestný slovo.“ Flaška se na flakónky zadíval. „Odnýst si je můžeš hned,“ pokračoval Boone, „ale tvoje budou až potom.“</w:t>
      </w:r>
    </w:p>
    <w:p w:rsidR="00EA3AD3" w:rsidRDefault="00EA3AD3" w:rsidP="00EA3AD3">
      <w:pPr>
        <w:pStyle w:val="Text"/>
      </w:pPr>
      <w:r>
        <w:t>„Po čem?“ zeptal se Flaška.</w:t>
      </w:r>
    </w:p>
    <w:p w:rsidR="00EA3AD3" w:rsidRDefault="00EA3AD3" w:rsidP="002C7628">
      <w:pPr>
        <w:pStyle w:val="Text"/>
      </w:pPr>
      <w:r>
        <w:t xml:space="preserve">Boone vstal ze židle, šel k oknu a cestou přemýšlel, jak mu to </w:t>
      </w:r>
      <w:bookmarkStart w:id="79" w:name="NewPage85"/>
      <w:bookmarkEnd w:id="79"/>
      <w:r>
        <w:t>nejlíp vysvětlit. „Hele,“ řekl nakonec, „vidíš ty flaštičky? Líběj se ti, viď?“</w:t>
      </w:r>
    </w:p>
    <w:p w:rsidR="00EA3AD3" w:rsidRDefault="00EA3AD3" w:rsidP="00EA3AD3">
      <w:pPr>
        <w:pStyle w:val="Text"/>
      </w:pPr>
      <w:r>
        <w:t>V místnosti zavládlo ticho.</w:t>
      </w:r>
    </w:p>
    <w:p w:rsidR="00EA3AD3" w:rsidRDefault="00EA3AD3" w:rsidP="00EA3AD3">
      <w:pPr>
        <w:pStyle w:val="Text"/>
      </w:pPr>
      <w:r>
        <w:t>Boone si přestal brát servítky. „Podívej se, jednou jsme si plácli, a daný slovo se nebere zpátky.“ Vytáhl z opasku nůž a podržel ho pošukovi před očima. „Nebo bys taky mohl skončit s kudlou v břiše.“ Pozoroval Flašku, jestli má z nože strach. Byl toho názoru, že každý se něčeho bojí, jenomže u pošuka jeden hned neví.</w:t>
      </w:r>
    </w:p>
    <w:p w:rsidR="00EA3AD3" w:rsidRDefault="00EA3AD3" w:rsidP="00EA3AD3">
      <w:pPr>
        <w:pStyle w:val="Text"/>
      </w:pPr>
      <w:r>
        <w:t>Flaška přistoupil blíž, aby si mohl nůž líp prohlídnout. Bříškem prstu se dotkl špice a usmál se.</w:t>
      </w:r>
    </w:p>
    <w:p w:rsidR="00EA3AD3" w:rsidRDefault="00EA3AD3" w:rsidP="00EA3AD3">
      <w:pPr>
        <w:pStyle w:val="Text"/>
      </w:pPr>
      <w:r>
        <w:t>„Nešahej na to,“ varoval ho Boone, ale vzápětí už ucítil, jak Flaška přitlačil, a než si uvědomil, co se děje, přejel pošuk bříškem po ostří. Z ničeho, co v životě zažil a udělal, a platilo to i pro uříznutou hlavu Franka Towlese a noc strávenou s Calamity Jane, nebylo Boonovi tak šoufl jako při pohledu na zakrvácenou čepel, na níž viselo odchlípené bříško ukazováčku.</w:t>
      </w:r>
    </w:p>
    <w:p w:rsidR="00EA3AD3" w:rsidRDefault="00EA3AD3" w:rsidP="00EA3AD3">
      <w:pPr>
        <w:pStyle w:val="Text"/>
      </w:pPr>
      <w:r>
        <w:t>„Ježišikriste!“ zařval.</w:t>
      </w:r>
    </w:p>
    <w:p w:rsidR="00EA3AD3" w:rsidRDefault="00EA3AD3" w:rsidP="00EA3AD3">
      <w:pPr>
        <w:pStyle w:val="Text"/>
      </w:pPr>
      <w:r>
        <w:t>Pošuk si držel prst rukou, ve které svíral pistoli. Po zápěstích mu stékala krev a kapala na podlahu, ale z výrazu v jeho tváři bylo patrné, že jím zmítají zcela opačné pocity než Boonem.</w:t>
      </w:r>
    </w:p>
    <w:p w:rsidR="00EA3AD3" w:rsidRDefault="00EA3AD3" w:rsidP="00EA3AD3">
      <w:pPr>
        <w:pStyle w:val="Text"/>
      </w:pPr>
      <w:r>
        <w:t>„Já nikoho žádnou pistolkou střílet nechci,“ prohlásil.</w:t>
      </w:r>
    </w:p>
    <w:p w:rsidR="00EA3AD3" w:rsidRDefault="00EA3AD3" w:rsidP="00EA3AD3">
      <w:pPr>
        <w:pStyle w:val="Text"/>
      </w:pPr>
      <w:r>
        <w:t>Boone mu vzal derringer z ruky a strčil ho zpátky do zásuvky. Zamazal přitom Lurline věci od krve. „Nehejbej se,“ nařídil Flaškoví, „hned to zavážeme…“ Rozhlédl se po místnosti a zrak mu padl na krajkové kalhotky, které se povalovaly u skříně. Lurline ho kdysi poučila, že jsou až z New Orleansu a mají barvu kreolského citrónového koláče. Tvářila se, jako kdyby New Orleans a citrónový koláč znal každý blbec. Sebral je z podlahy, že pošukovi prst ováže.</w:t>
      </w:r>
    </w:p>
    <w:p w:rsidR="00EA3AD3" w:rsidRDefault="00EA3AD3" w:rsidP="00EA3AD3">
      <w:pPr>
        <w:pStyle w:val="Text"/>
      </w:pPr>
      <w:r>
        <w:t>Flaška měl obličej, předek košile i kalhoty celé rudé. Boone v životě neviděl, aby někdo tak strašně krvácel z ranky, která nestojí ani za řeč. Parapet, podlaha i stěny byly také samá krev; pošuk ji po sobě zanechával všude, kam se hnul.</w:t>
      </w:r>
    </w:p>
    <w:p w:rsidR="00EA3AD3" w:rsidRDefault="00EA3AD3" w:rsidP="00EA3AD3">
      <w:pPr>
        <w:pStyle w:val="Text"/>
      </w:pPr>
      <w:r>
        <w:t>Boone kalhotky složil a přitiskl je na ránu. „Hele,“ řekl, „drž si to.“ Pošuk se usmál a chtěl si je z prstu odmotat.</w:t>
      </w:r>
    </w:p>
    <w:p w:rsidR="00EA3AD3" w:rsidRDefault="00EA3AD3" w:rsidP="00EA3AD3">
      <w:pPr>
        <w:pStyle w:val="Text"/>
      </w:pPr>
      <w:r>
        <w:t xml:space="preserve">Boone mu vlepil facku, aby toho nechal. Pošuk se přestal tvářit </w:t>
      </w:r>
      <w:bookmarkStart w:id="80" w:name="NewPage86"/>
      <w:bookmarkEnd w:id="80"/>
      <w:r>
        <w:t>blaženě a obličej mu ztuhl. „Teď poslouchej,“ nařídil mu Boone. „Vrátíš se do lázně a dáš se do rychtiku. Kdyby se někdo ptal, nevíš, jak se ti to stalo, ale řezals zrovna dříví.“</w:t>
      </w:r>
    </w:p>
    <w:p w:rsidR="00EA3AD3" w:rsidRDefault="00EA3AD3" w:rsidP="00EA3AD3">
      <w:pPr>
        <w:pStyle w:val="Text"/>
      </w:pPr>
      <w:r>
        <w:t>„Já za vás nikoho střílet nebudu,“ řekl Flaška.</w:t>
      </w:r>
    </w:p>
    <w:p w:rsidR="00EA3AD3" w:rsidRDefault="00EA3AD3" w:rsidP="00EA3AD3">
      <w:pPr>
        <w:pStyle w:val="Text"/>
      </w:pPr>
      <w:r>
        <w:t>„Nevím, o čem mluvíš,“ opáčil Boone. „Jsi cvok, každou chvíli se fikneš nebo nacpeš otrávenejma vejcema. S tím já nemám nic společnýho.“</w:t>
      </w:r>
    </w:p>
    <w:p w:rsidR="00EA3AD3" w:rsidRDefault="00EA3AD3" w:rsidP="00EA3AD3">
      <w:pPr>
        <w:pStyle w:val="Text"/>
      </w:pPr>
      <w:r>
        <w:t>Zdálo se, že pošuk chápe. „A dostanu ty flaštičky?“ chtěl vědět.</w:t>
      </w:r>
    </w:p>
    <w:p w:rsidR="00EA3AD3" w:rsidRDefault="00EA3AD3" w:rsidP="00EA3AD3">
      <w:pPr>
        <w:pStyle w:val="Text"/>
      </w:pPr>
      <w:r>
        <w:t>Boone ho popadl za paži a odtáhl ke dveřím. Cvok za sebou nechával krvavou stopu. „Nic nedostaneš, protožes tu nebyl,“ prohlásil Boone. „A jestli budeš tvrdit něco jinýho, povím to na tebe doktorovi.“ Sebral pytel s lahvemi, omotal ho Flaškovi kolem zraněné ruky a vyšoupl ho na chodbu.</w:t>
      </w:r>
    </w:p>
    <w:p w:rsidR="00EA3AD3" w:rsidRDefault="00EA3AD3" w:rsidP="00EA3AD3">
      <w:pPr>
        <w:pStyle w:val="Text"/>
      </w:pPr>
      <w:r>
        <w:t>„Já je stejně nepotřebuju,“ řekl Flaška. Boone se zarazil, a než zavřel dveře, uslyšel, jak dodává: „Z každý se šklebí pistolka.“</w:t>
      </w:r>
    </w:p>
    <w:p w:rsidR="00EA3AD3" w:rsidRDefault="00EA3AD3" w:rsidP="00EA3AD3">
      <w:pPr>
        <w:pStyle w:val="Text"/>
      </w:pPr>
      <w:r>
        <w:t>Boone stál u dveří a poslouchal, jak Flaška schází ze schodů a pytel táhne za sebou. Pak se rozhlédl po zacákaném pokoji a jeho zrak spočinul na prádelníku s lahvičkami po Lurlininých voňavkách. Usoudil, že s krví moc nenadělá – až uschne, nebude stejně skoro vidět –, ale sedl si k prádelníku na židli a všechny flakónky znovu naplnil a zašrouboval. Byla to pěkná fuška a musel si ruku s lahví přidržovat, aby se mu netřásla. Dělal to skoro hodinu, ale vytrval. Nač Lurline zbytečně rozčilovat.</w:t>
      </w:r>
    </w:p>
    <w:p w:rsidR="00EA3AD3" w:rsidRDefault="002C7628" w:rsidP="002C7628">
      <w:pPr>
        <w:pStyle w:val="DejovaPauza"/>
      </w:pPr>
      <w:r>
        <w:t>~</w:t>
      </w:r>
    </w:p>
    <w:p w:rsidR="00EA3AD3" w:rsidRDefault="00EA3AD3" w:rsidP="00EA3AD3">
      <w:pPr>
        <w:pStyle w:val="Text"/>
      </w:pPr>
      <w:r>
        <w:t>Chlap, který Divokého Billa nakonec zabil, žil v Deadwoodu už od konce zimy.</w:t>
      </w:r>
    </w:p>
    <w:p w:rsidR="00EA3AD3" w:rsidRDefault="00EA3AD3" w:rsidP="00EA3AD3">
      <w:pPr>
        <w:pStyle w:val="Text"/>
      </w:pPr>
      <w:r>
        <w:t xml:space="preserve">Jmenoval se Jack McCall a přijel </w:t>
      </w:r>
      <w:proofErr w:type="gramStart"/>
      <w:r>
        <w:t>ze</w:t>
      </w:r>
      <w:proofErr w:type="gramEnd"/>
      <w:r>
        <w:t xml:space="preserve"> Cheyenne ve společnosti tlouštíka Phatty Thompsona a osmdesáti tří koček. Phatty je skoupil v Cheyenne po pětadvaceti centech a v Deadwoodu je hodlal prodávat po deseti dolarech za kus. V severní části Černých hor se to krysami jen hemžilo a spousta deadwoodských holek toužila po micince. Phatty zcela správně usoudil, že jakmile si kočku pořídí jedna, budou ji chtít všechny.</w:t>
      </w:r>
    </w:p>
    <w:p w:rsidR="00EA3AD3" w:rsidRDefault="00EA3AD3" w:rsidP="00EA3AD3">
      <w:pPr>
        <w:pStyle w:val="Text"/>
      </w:pPr>
      <w:r>
        <w:t xml:space="preserve">Na Jacka McCalla narazil v šantánu Republikán v Cheyenne, kde Jack žebral nikláky a dělal holkám poslíčka. Phatty se nijak </w:t>
      </w:r>
      <w:bookmarkStart w:id="81" w:name="NewPage87"/>
      <w:bookmarkEnd w:id="81"/>
      <w:r>
        <w:t>netajil, že přesně odpovídá jeho představám. „Jasně, šéfe,“ odpověděl McCall. V životě mu nikdo neřekl, že je jeho typ. Byl to irský slabihoudek s úzkými ramínky, zadkem jak dva kmíny a krysím obličejem. Padl Phattymu do oka mezi bandou pobudů, kteří postávali před šantánem a zkoušeli pumpnout štamgasty o drobné.</w:t>
      </w:r>
    </w:p>
    <w:p w:rsidR="00EA3AD3" w:rsidRDefault="00EA3AD3" w:rsidP="00EA3AD3">
      <w:pPr>
        <w:pStyle w:val="Text"/>
      </w:pPr>
      <w:r>
        <w:t>Phatty usoudil, že chlap, který vypadá jako hlodavec, by to mohl s kočkami umět. V zadní části svého vozu postavil metrákovou dřevěnou klec a kočky do ní házel. Během čtyř dnů, které strávil nákupem, se z klece stala největší atrakce v celém městě. Kdykoli přihodil dovnitř dalšího macka, rozpoutala se v kleci bitva na život a na smrt, dokud se kočky s novým přírůstkem nějak nesrovnaly. Občas se nesrovnaly.</w:t>
      </w:r>
    </w:p>
    <w:p w:rsidR="00EA3AD3" w:rsidRDefault="00EA3AD3" w:rsidP="00EA3AD3">
      <w:pPr>
        <w:pStyle w:val="Text"/>
      </w:pPr>
      <w:r>
        <w:t>Jack McCall vřískání peroucích se koček miloval, protože uspokojovalo jeho tajné pudy. Měl za úkol kočky krmit, hlídat a odstraňovat mrtvé. Normálně jich nebylo víc než dvě denně. Phatty kupoval kočkám desetikilové pytle slepičích hlav a Jack McCall je rozhazoval po kleci. Někdy hodil hlavu mezi dva kocoury, aby se servali. Měl svoje favority a dbal, aby se dosyta nažrali, ale menší a bázlivější kočky mu byly fuk, takže se o ně nestaral.</w:t>
      </w:r>
    </w:p>
    <w:p w:rsidR="00EA3AD3" w:rsidRDefault="00EA3AD3" w:rsidP="00EA3AD3">
      <w:pPr>
        <w:pStyle w:val="Text"/>
      </w:pPr>
      <w:r>
        <w:t>Každý večer dostal od Phattyho dolar, za který si kupoval whisky. V životě neměl lepší flek a Cheyenne opouštěl jen velice nerad.</w:t>
      </w:r>
    </w:p>
    <w:p w:rsidR="00EA3AD3" w:rsidRDefault="00EA3AD3" w:rsidP="00EA3AD3">
      <w:pPr>
        <w:pStyle w:val="Text"/>
      </w:pPr>
      <w:r>
        <w:t>Za jízdy seděl vzadu za klecí, aby měl micky hezky na očích. Drncání ani puch linoucí se z pytlů se slepičími hlavami, které tam měl Phatty složené, mu nevadily. Bavil se tím, že občas skrz mříže popadl nějakou kočku za ocas. Když začala žalostně mňoukat, ostatní se na ni vrhly. Až na ty, co se zrovna mrouskaly.</w:t>
      </w:r>
    </w:p>
    <w:p w:rsidR="00EA3AD3" w:rsidRDefault="00EA3AD3" w:rsidP="00EA3AD3">
      <w:pPr>
        <w:pStyle w:val="Text"/>
      </w:pPr>
      <w:r>
        <w:t>To jediné Jackovi na práci vadilo. Kočky se mu mrouskaly ve dne v noci. Kdykoli je načapal, začal třískat botou do klece. Kočky si zpočátku daly na chvíli pokoj, ale pak si zvykly a přestaly ho brát na vědomí. Phattymu se taky nelíbilo, že se mrouskají. Říkal, že když stoupá nabídka, klesají ceny.</w:t>
      </w:r>
    </w:p>
    <w:p w:rsidR="00EA3AD3" w:rsidRDefault="00EA3AD3" w:rsidP="00EA3AD3">
      <w:pPr>
        <w:pStyle w:val="Text"/>
      </w:pPr>
      <w:r>
        <w:t>Bez potíží projeli Wyomingem a octli se v dakotském teritoriu. Do Fort Laramie jim zbývalo pět dní, do Černých hor dalších pět. Indiáni dosud oficiálně nevykopali válečnou sekeru, takže jel-li člověk sám, nebyl považován ani za blázna, ani za hrdinu.</w:t>
      </w:r>
    </w:p>
    <w:p w:rsidR="00EA3AD3" w:rsidRDefault="00EA3AD3" w:rsidP="00EA3AD3">
      <w:pPr>
        <w:pStyle w:val="Text"/>
      </w:pPr>
      <w:bookmarkStart w:id="82" w:name="NewPage88"/>
      <w:bookmarkEnd w:id="82"/>
      <w:r>
        <w:t>Byli právě severně od Hill City a do Černých hor jim zbývaly pouhé dva dny, když Phatty najel na břehu Spring Creeku na pařez, vůz sklouzl po ledě a zvrhl se. Phatty si zrovna přihýbal z láhve. Klec se rozbila, kočky se rozutekly po lese a Jack ztratil vědomí. Když přišel k sobě, zjistil, že leží v hromadě polozmrzlých slepičích hlav.</w:t>
      </w:r>
    </w:p>
    <w:p w:rsidR="00EA3AD3" w:rsidRDefault="00EA3AD3" w:rsidP="00EA3AD3">
      <w:pPr>
        <w:pStyle w:val="Text"/>
      </w:pPr>
      <w:r>
        <w:t>Jedna kočka mu olizovala ruku, další se mu otírala o nohy. Sebral je a dal zpátky do klece. „Mně bylo jasný, že to s nima umíš, hned jak jsem tě poprvé zmerčil,“ řekl Phatty. Seděl na zemi a opíral se o strom. Kočky se začaly trousit z křoví zpátky a Jack je pochytal a naházel na vůz. Phatty s několika místními zlatokopy ho poplácal po zádech a pochválil ho, jak to s kočkami umí, a Jack McCall usoudil, že vykonal největší čin svého života.</w:t>
      </w:r>
    </w:p>
    <w:p w:rsidR="00EA3AD3" w:rsidRDefault="00EA3AD3" w:rsidP="00EA3AD3">
      <w:pPr>
        <w:pStyle w:val="Text"/>
      </w:pPr>
      <w:r>
        <w:t xml:space="preserve">Kromě jedenácti je pochytali všechny. Pět jich Phatty rozdal mezi zlatokopy a rozhodl, že na Spring Creeku zůstanou přes noc. Zlatokopové rozdělali táborák a dlouho do noci vyřvávali </w:t>
      </w:r>
      <w:r w:rsidRPr="002C7628">
        <w:rPr>
          <w:rStyle w:val="Kurziva"/>
        </w:rPr>
        <w:t>Ach</w:t>
      </w:r>
      <w:r>
        <w:t xml:space="preserve">, </w:t>
      </w:r>
      <w:r w:rsidRPr="002C7628">
        <w:rPr>
          <w:rStyle w:val="Kurziva"/>
        </w:rPr>
        <w:t>Joe,</w:t>
      </w:r>
      <w:r>
        <w:t xml:space="preserve"> vykládali si o ženách a dětech doma ve Státech, o Indiánech a o zlatě. Povídali si taky o Jackovi McCallovi, protože takového fachmana přes kočky nikdo z nich v životě neviděl.</w:t>
      </w:r>
    </w:p>
    <w:p w:rsidR="00EA3AD3" w:rsidRDefault="00EA3AD3" w:rsidP="00EA3AD3">
      <w:pPr>
        <w:pStyle w:val="Text"/>
      </w:pPr>
      <w:r>
        <w:t>Nakonec se zhulákali a jeden pokřtil na Jackovu počest svého kocoura „McCall“. Vyspali se u kohosi v chajdě na podlaze, ráno přivázali klec zpátky na vůz a zamířili na sever do hor. Na Spring Creeku Jack podruhé v životě zalitoval, že musí pryč.</w:t>
      </w:r>
    </w:p>
    <w:p w:rsidR="00EA3AD3" w:rsidRDefault="00EA3AD3" w:rsidP="00EA3AD3">
      <w:pPr>
        <w:pStyle w:val="Text"/>
      </w:pPr>
      <w:r>
        <w:t>Za dva dny dorazili do Deadwoodu a Phatty jenom během doby, co popíjel u Senátu, dokázal udat pětadvacet koček po deseti dolarech za kus. Měl i pár maltézských, které dával za pětadvacet. „Kamaráde, otevřem si spolu kšeft,“ řekl večer Jackovi.</w:t>
      </w:r>
    </w:p>
    <w:p w:rsidR="00EA3AD3" w:rsidRDefault="00EA3AD3" w:rsidP="00EA3AD3">
      <w:pPr>
        <w:pStyle w:val="Text"/>
      </w:pPr>
      <w:r>
        <w:t>Příští noc vypáčil někdo u klece pár plaňkových mříží a všechny zbývající kočky utekly. Rozebrali si je holky, zlatokopové a každý, komu bylo smutno nebo komu dělaly hlavu krysy.</w:t>
      </w:r>
    </w:p>
    <w:p w:rsidR="00EA3AD3" w:rsidRDefault="00EA3AD3" w:rsidP="00EA3AD3">
      <w:pPr>
        <w:pStyle w:val="Text"/>
      </w:pPr>
      <w:r>
        <w:t>Téhož dne dorazily do Deadwoodu zprávy, že Indiáni vytáhli na válečnou stezku. Jižně od Cheyenne zabili Normana Stormse a Eddieho Rowsera, čtyři míle severně od Belle Fourche zavraždili a zohavili Williama Warda.</w:t>
      </w:r>
    </w:p>
    <w:p w:rsidR="00EA3AD3" w:rsidRDefault="00EA3AD3" w:rsidP="00EA3AD3">
      <w:pPr>
        <w:pStyle w:val="Text"/>
      </w:pPr>
      <w:r>
        <w:t xml:space="preserve">Jack McCall se ještě večer vydal Phattyho hledat. Chtěl vědět, kdy pojedou pro další kočky. Našel ho u Senátu. Měli tam metr širokou židli až z Anglie, kterou tlouštíkovi Phattymu půjčili na </w:t>
      </w:r>
      <w:bookmarkStart w:id="83" w:name="NewPage89"/>
      <w:bookmarkEnd w:id="83"/>
      <w:r>
        <w:t>sezení. Phatty zavrtěl hlavou. „Máme po kšeftě, kamaráde,“ řekl. „Kočky mi rozkradli a jak se to teď zvrtlo s těma rudejma kůžema, do Cheyenne nemůžu. Vypadá to, že zvostanu nějakej čas tady,“ dodal a poplácal na sedadlo, „aspoň dokud nedorazí armáda a ty sráče indiánský nepobije, aby se tu dalo v klidu žít.“</w:t>
      </w:r>
    </w:p>
    <w:p w:rsidR="00EA3AD3" w:rsidRDefault="00EA3AD3" w:rsidP="00EA3AD3">
      <w:pPr>
        <w:pStyle w:val="Text"/>
      </w:pPr>
      <w:r>
        <w:t>„Já to s kočkama umím,“ řekl Jack McCall. Phatty mu šoupl dvacet dolarů a koupil mu panáka.</w:t>
      </w:r>
    </w:p>
    <w:p w:rsidR="00EA3AD3" w:rsidRDefault="00EA3AD3" w:rsidP="00EA3AD3">
      <w:pPr>
        <w:pStyle w:val="Text"/>
      </w:pPr>
      <w:r>
        <w:t>„Fachmana jako ty pouštím hrozně nerad,“ pravil, „ale co můžu dělat, když se firma položila.“</w:t>
      </w:r>
    </w:p>
    <w:p w:rsidR="00EA3AD3" w:rsidRDefault="00EA3AD3" w:rsidP="00EA3AD3">
      <w:pPr>
        <w:pStyle w:val="Text"/>
      </w:pPr>
      <w:r>
        <w:t>Jack McCall přečkal zimu v chajdě z borových klád na východním konci města. Střecha se jí dvakrát probořila pod tíhou sněhu. Přes den chodil od hospody k hospodě a zanedlouho už ho znala a vyhýbala se mu celá rokle. Dělal holkám poslíčka a občas jim zametl kamrlík. S kočkami to sice uměl, ale fachmani to měli v Deadwoodu těžké.</w:t>
      </w:r>
    </w:p>
    <w:p w:rsidR="00EA3AD3" w:rsidRDefault="00EA3AD3" w:rsidP="00EA3AD3">
      <w:pPr>
        <w:pStyle w:val="Text"/>
      </w:pPr>
      <w:r>
        <w:t>Ráno vždycky vstal z podlahy a rozdělal oheň. To mu bývalo dobře a míval docela mírumilovnou náladu. Zametal a chodil po pochůzkách. Holky si ho občas posílaly do čínské čtvrti pro prádlo. Nikdy neodmítl, přestože nesnášel, když na něj někdo brebentil cizí hatmatilkou a šermoval mu rukama před obličejem.</w:t>
      </w:r>
    </w:p>
    <w:p w:rsidR="00EA3AD3" w:rsidRDefault="00EA3AD3" w:rsidP="00EA3AD3">
      <w:pPr>
        <w:pStyle w:val="Text"/>
      </w:pPr>
      <w:r>
        <w:t>Pak se ho jedna holka pokusila přefiknout. V deset ráno. Utekl z kamrlíku a od té doby se jí vyhýbal.</w:t>
      </w:r>
    </w:p>
    <w:p w:rsidR="00EA3AD3" w:rsidRDefault="00EA3AD3" w:rsidP="00EA3AD3">
      <w:pPr>
        <w:pStyle w:val="Text"/>
      </w:pPr>
      <w:r>
        <w:t>Odpoledne chlastal a myslel na Phattyho Thompsona, který se v dubnu vrátil do Cheyenne, a když si připomněl, že ho tu parťák nechal, viděl rudě. V takovém rozpoložení se pak vybavoval s každým, kdo mu byl ochoten naslouchat, což byli většinou jen turisti, ale netrvalo dlouho a přestal se užírat, že zůstal sám, a začal myslet na toho, kdo to všechno způsobil.</w:t>
      </w:r>
    </w:p>
    <w:p w:rsidR="00EA3AD3" w:rsidRDefault="00EA3AD3" w:rsidP="00EA3AD3">
      <w:pPr>
        <w:pStyle w:val="Text"/>
      </w:pPr>
      <w:r>
        <w:t>Zmlkl, na čele mu vyrazil pot a on si představoval, jak rozřezává tlouštíka Phattyho na kousky a hází je kočkám. K parťákovi brzy přibyly i holky, které ho posílaly na pochůzky, žluťásci z čínských prádelen, šerif a všichni nafintění barmani, co mu odmítali nalít na sekyru.</w:t>
      </w:r>
    </w:p>
    <w:p w:rsidR="00EA3AD3" w:rsidRDefault="00EA3AD3" w:rsidP="00EA3AD3">
      <w:pPr>
        <w:pStyle w:val="Text"/>
      </w:pPr>
      <w:r>
        <w:t>Jack McCall sice vypadal jako slabihoudek, ale jakmile se začal potit, neodvážil se mu nikdo odporovat. Patřil k lidem, kteří končili jako cvoci, takže se jednoho krásného rána posadili na ulici a káchali jako kachna nebo vzali petrolej, polili podlahu a hotel lehl popelem.</w:t>
      </w:r>
    </w:p>
    <w:p w:rsidR="00EA3AD3" w:rsidRDefault="00EA3AD3" w:rsidP="00EA3AD3">
      <w:pPr>
        <w:pStyle w:val="Text"/>
      </w:pPr>
      <w:bookmarkStart w:id="84" w:name="NewPage90"/>
      <w:bookmarkEnd w:id="84"/>
      <w:r>
        <w:t>Jack McCall vždycky chlastal, dokud mu nedošly peníze. Pak se vyškrábal do vršku, ustlal si v chajdě na podlaze, zabalil se do deky a vzpomínal na večer u Spring Creeku, kdy Phatty a zlatokopové prohlašovali, že takového fachmana přes kočky ještě neviděli.</w:t>
      </w:r>
    </w:p>
    <w:p w:rsidR="00EA3AD3" w:rsidRDefault="00EA3AD3" w:rsidP="00EA3AD3">
      <w:pPr>
        <w:pStyle w:val="Text"/>
      </w:pPr>
      <w:r>
        <w:t>Usínal teprve až u Spring Creeku. Nerad se propadal do tmy, dokud byl v zajetí černých myšlenek, protože druhý den by mu bylo ještě hůř.</w:t>
      </w:r>
    </w:p>
    <w:p w:rsidR="00EA3AD3" w:rsidRDefault="002C7628" w:rsidP="002C7628">
      <w:pPr>
        <w:pStyle w:val="DejovaPauza"/>
      </w:pPr>
      <w:r>
        <w:t>~</w:t>
      </w:r>
    </w:p>
    <w:p w:rsidR="00EA3AD3" w:rsidRDefault="00EA3AD3" w:rsidP="00EA3AD3">
      <w:pPr>
        <w:pStyle w:val="Text"/>
      </w:pPr>
      <w:r>
        <w:t>Když se ve středu ráno Charley probudil, seděl Bill na pařezu a na klíně choval Apokalypsa. Buldok měl obě zadní nohy potrhané a kousek mordy mu visel jenom na proužku kůže. „Já nevím, proč Růžák toho psa pořád staví,“ řekl Bill.</w:t>
      </w:r>
    </w:p>
    <w:p w:rsidR="00EA3AD3" w:rsidRDefault="00EA3AD3" w:rsidP="00EA3AD3">
      <w:pPr>
        <w:pStyle w:val="Text"/>
      </w:pPr>
      <w:r>
        <w:t>Charley si protáhl nohy. Nebyly na tom tak špatně. „Je tu dost rvaček i bez Apokalypsa,“ pokračoval Bill. „Jo, kdyby nebylo na co koukat…“ Jakmile pes zaslechl své jméno, začal Billovi drhnout jazykem krk. Bill držel a ve tváři se mu nepohnul ani sval.</w:t>
      </w:r>
    </w:p>
    <w:p w:rsidR="00EA3AD3" w:rsidRDefault="00EA3AD3" w:rsidP="00EA3AD3">
      <w:pPr>
        <w:pStyle w:val="Text"/>
      </w:pPr>
      <w:r>
        <w:t>„Asi má rvavost v povaze,“ řekl Charley. „Kdyby ho Růžák nestavěl, dávil by možná slepice.“</w:t>
      </w:r>
    </w:p>
    <w:p w:rsidR="00EA3AD3" w:rsidRDefault="00EA3AD3" w:rsidP="00EA3AD3">
      <w:pPr>
        <w:pStyle w:val="Text"/>
      </w:pPr>
      <w:r>
        <w:t>Bill psa trochu odstrčil a zahleděl se mu do tváře. „To by moh. Třeba je dvou rozdílnejch povah, a jedna o druhý neví.“ Pokrčil rameny. „Aspoň si nemusí pořád něco odpouštět.“</w:t>
      </w:r>
    </w:p>
    <w:p w:rsidR="00EA3AD3" w:rsidRDefault="00EA3AD3" w:rsidP="00EA3AD3">
      <w:pPr>
        <w:pStyle w:val="Text"/>
      </w:pPr>
      <w:r>
        <w:t>Charley vylezl dozadu na vůz, vzal si břitvu, mýdlo a ručník a vykročil k lázni. Bill se k němu přidal. „Taky bych snesl trochu odmočit,“ řekl.</w:t>
      </w:r>
    </w:p>
    <w:p w:rsidR="00EA3AD3" w:rsidRDefault="00EA3AD3" w:rsidP="00EA3AD3">
      <w:pPr>
        <w:pStyle w:val="Text"/>
      </w:pPr>
      <w:r>
        <w:t>Pošuk dřepěl venku na židli. Seděl naprosto nečinně, nic neopižlával, nepohvizdoval si, ani nesledoval, co se děje na ulici. Vzhlédl, teprve když se ozvali. „Horkou,“ poručil si Charley.</w:t>
      </w:r>
    </w:p>
    <w:p w:rsidR="00EA3AD3" w:rsidRDefault="00EA3AD3" w:rsidP="00EA3AD3">
      <w:pPr>
        <w:pStyle w:val="Text"/>
      </w:pPr>
      <w:r>
        <w:t xml:space="preserve">„Horká je deset navíc,“ prohlásil pošuk. Charley usoudil, že si ho zřejmě nepamatuje. Flaška ohřál ve džberech vodu a zanedlouho už Bill i Charley seděli každý ve své vaně. Charley našel na podlaze staré číslo </w:t>
      </w:r>
      <w:r w:rsidRPr="002C7628">
        <w:rPr>
          <w:rStyle w:val="Kurziva"/>
        </w:rPr>
        <w:t>Průkopníka Černých hor</w:t>
      </w:r>
      <w:r>
        <w:t xml:space="preserve">. Všiml si motta, které měl list v záhlaví: </w:t>
      </w:r>
      <w:r w:rsidRPr="002C7628">
        <w:rPr>
          <w:rStyle w:val="Kurziva"/>
        </w:rPr>
        <w:t>Veškeré naše zprávy se zakládají výhradně na pravdě.</w:t>
      </w:r>
    </w:p>
    <w:p w:rsidR="00EA3AD3" w:rsidRDefault="00EA3AD3" w:rsidP="00EA3AD3">
      <w:pPr>
        <w:pStyle w:val="Text"/>
      </w:pPr>
      <w:r>
        <w:t xml:space="preserve">Rychle noviny prolistoval. Byl v nich článek o rybích závodech ve Filadelfii, cestopisná črta nazvaná „Krásy vnitrozemské Afriky“ a polemika o nebezpečích a výhodách telegrafních sloupů. </w:t>
      </w:r>
      <w:bookmarkStart w:id="85" w:name="NewPage91"/>
      <w:bookmarkEnd w:id="85"/>
      <w:r>
        <w:t xml:space="preserve">Článek o Africe přečetl Billovi nahlas, zbytek bez zájmu přelétl očima, ale pak narazil na vyprávění jistého A. P. Woodwarda s titulkem </w:t>
      </w:r>
      <w:r w:rsidRPr="002C7628">
        <w:rPr>
          <w:rStyle w:val="Kurziva"/>
        </w:rPr>
        <w:t>Skalpován zaživa</w:t>
      </w:r>
      <w:r>
        <w:t>.</w:t>
      </w:r>
    </w:p>
    <w:p w:rsidR="00EA3AD3" w:rsidRDefault="00EA3AD3" w:rsidP="00EA3AD3">
      <w:pPr>
        <w:pStyle w:val="Text"/>
      </w:pPr>
      <w:r>
        <w:t>P. Woodward, původem z Bostonu, nyní usedlý v Custeru,</w:t>
      </w:r>
      <w:r w:rsidR="00933872">
        <w:t xml:space="preserve"> </w:t>
      </w:r>
      <w:r>
        <w:t>doprovázel p. Hermana Ganze z Milwaukee na výpravu do údolí Hat Creeku ležícího sedmdesát mil severně od Fort Laramie. Cestou narazili na Indiány.</w:t>
      </w:r>
    </w:p>
    <w:p w:rsidR="00EA3AD3" w:rsidRDefault="00EA3AD3" w:rsidP="00EA3AD3">
      <w:pPr>
        <w:pStyle w:val="Text"/>
      </w:pPr>
      <w:r w:rsidRPr="002C7628">
        <w:rPr>
          <w:rStyle w:val="Kurziva"/>
        </w:rPr>
        <w:t>„Pocítil jsem ostrou, palčivou bolest v levém rameni a levé noze,“</w:t>
      </w:r>
      <w:r>
        <w:t xml:space="preserve"> psal p. Woodward, </w:t>
      </w:r>
      <w:r w:rsidRPr="002C7628">
        <w:rPr>
          <w:rStyle w:val="Kurziva"/>
        </w:rPr>
        <w:t>„a padl jsem k zemi. Jeden z rudochů mi klekl na záda, druhý mne udeřil kyjem či snad pažbou pušky.</w:t>
      </w:r>
    </w:p>
    <w:p w:rsidR="00EA3AD3" w:rsidRPr="002C7628" w:rsidRDefault="00EA3AD3" w:rsidP="00EA3AD3">
      <w:pPr>
        <w:pStyle w:val="Text"/>
        <w:rPr>
          <w:rStyle w:val="Kurziva"/>
        </w:rPr>
      </w:pPr>
      <w:r w:rsidRPr="002C7628">
        <w:rPr>
          <w:rStyle w:val="Kurziva"/>
        </w:rPr>
        <w:t>Uchopil mne za vlasy. Po celém obvodu hlavy mi vyšlehla bolest ostrá jako břitva, jako kdyby se mi kdosi snažil strhnout všechny vlasy.</w:t>
      </w:r>
    </w:p>
    <w:p w:rsidR="00EA3AD3" w:rsidRPr="002C7628" w:rsidRDefault="00EA3AD3" w:rsidP="00EA3AD3">
      <w:pPr>
        <w:pStyle w:val="Text"/>
        <w:rPr>
          <w:rStyle w:val="Kurziva"/>
        </w:rPr>
      </w:pPr>
      <w:r w:rsidRPr="002C7628">
        <w:rPr>
          <w:rStyle w:val="Kurziva"/>
        </w:rPr>
        <w:t>V té chvíli naštěstí dorazilo třináct našich mužů. Přišli právě včas, aby rudým ďáblům zabránili ohavné dílo dokonat. Procitl jsem ze mdlob a můj skalp byl mi opět přiklopen k hlavě. Byv stržen jen zpola, ujal se, a jak vidno, hezky přirostl.“</w:t>
      </w:r>
    </w:p>
    <w:p w:rsidR="00EA3AD3" w:rsidRDefault="00EA3AD3" w:rsidP="00EA3AD3">
      <w:pPr>
        <w:pStyle w:val="Text"/>
      </w:pPr>
      <w:r>
        <w:t>Charleymu se udělalo hůř, než kdyby se s A. P. Woodwardem setkal a slyšel všechno z první ruky. Ať četl cokoli, měl pocit, že se to stalo jemu osobně.</w:t>
      </w:r>
    </w:p>
    <w:p w:rsidR="00EA3AD3" w:rsidRDefault="00EA3AD3" w:rsidP="00EA3AD3">
      <w:pPr>
        <w:pStyle w:val="Text"/>
      </w:pPr>
      <w:r>
        <w:t>Zběžně přelétl článek o nové zbrani, kterou vynalezli v Kalifornii. Jmenovala se „Mírochránce“ a dokázala během čtyř vteřin vyplivnout sedmdesát ran. V Kalifornii měli ustavičně nějaké ztřeštěné nápady, ale vůbec si nelámali hlavu, kam to všechno povede.</w:t>
      </w:r>
    </w:p>
    <w:p w:rsidR="00EA3AD3" w:rsidRDefault="00EA3AD3" w:rsidP="00EA3AD3">
      <w:pPr>
        <w:pStyle w:val="Text"/>
      </w:pPr>
      <w:r>
        <w:t>Flaška vzal z kamen vědro s vodou, polovinu cákl Charleymu mezi kolena a zbytek nalil Billovi, který si hezky hověl a koukal do stropu. Nehnul ani brvou. Charleyho napadlo, že už musí mít kokota nemocí pěkně zhuntovaného, když mu na nějaké opařenině nesejde.</w:t>
      </w:r>
    </w:p>
    <w:p w:rsidR="00EA3AD3" w:rsidRDefault="00EA3AD3" w:rsidP="00EA3AD3">
      <w:pPr>
        <w:pStyle w:val="Text"/>
      </w:pPr>
      <w:r>
        <w:t>Otočil na další stránku a narazil na zprávu o sebevraždě Monse Jensena, který se ženou a synem farmařil na dvaceti akrech půdy hned za východní hranicí města a kromě toho rýžoval zlato.</w:t>
      </w:r>
    </w:p>
    <w:p w:rsidR="00EA3AD3" w:rsidRDefault="00EA3AD3" w:rsidP="00EA3AD3">
      <w:pPr>
        <w:pStyle w:val="Text"/>
      </w:pPr>
      <w:r>
        <w:t xml:space="preserve">Časně ráno, když syn a manželka odešli po práci, napsal Mons Jensen dopis na rozloučenou. Stálo v něm: </w:t>
      </w:r>
      <w:r w:rsidRPr="002C7628">
        <w:rPr>
          <w:rStyle w:val="Kurziva"/>
        </w:rPr>
        <w:t xml:space="preserve">„Přeju si shořet na </w:t>
      </w:r>
      <w:proofErr w:type="gramStart"/>
      <w:r w:rsidRPr="002C7628">
        <w:rPr>
          <w:rStyle w:val="Kurziva"/>
        </w:rPr>
        <w:t>prach a co</w:t>
      </w:r>
      <w:proofErr w:type="gramEnd"/>
      <w:r w:rsidRPr="002C7628">
        <w:rPr>
          <w:rStyle w:val="Kurziva"/>
        </w:rPr>
        <w:t xml:space="preserve"> zbyde ať na tomhle místě zakopají.“</w:t>
      </w:r>
      <w:r>
        <w:t xml:space="preserve"> Přibil dopis ke dveřím srubu, šel ven a na dvorku nastavěl kolem stromku hranici z polen.</w:t>
      </w:r>
    </w:p>
    <w:p w:rsidR="00EA3AD3" w:rsidRDefault="00EA3AD3" w:rsidP="00EA3AD3">
      <w:pPr>
        <w:pStyle w:val="Text"/>
      </w:pPr>
      <w:bookmarkStart w:id="86" w:name="NewPage92"/>
      <w:bookmarkEnd w:id="86"/>
      <w:r>
        <w:t>Charley vzhlédl a všiml si, že ho Flaška pozoruje.</w:t>
      </w:r>
    </w:p>
    <w:p w:rsidR="00EA3AD3" w:rsidRDefault="00EA3AD3" w:rsidP="00EA3AD3">
      <w:pPr>
        <w:pStyle w:val="Text"/>
      </w:pPr>
      <w:r>
        <w:t>„Co píšou?“ zeptal se pošuk.</w:t>
      </w:r>
    </w:p>
    <w:p w:rsidR="00EA3AD3" w:rsidRDefault="00EA3AD3" w:rsidP="00EA3AD3">
      <w:pPr>
        <w:pStyle w:val="Text"/>
      </w:pPr>
      <w:r>
        <w:t>„Zprávy,“ odpověděl Charley. „Co bylo.“</w:t>
      </w:r>
    </w:p>
    <w:p w:rsidR="00EA3AD3" w:rsidRDefault="00EA3AD3" w:rsidP="00EA3AD3">
      <w:pPr>
        <w:pStyle w:val="Text"/>
      </w:pPr>
      <w:r>
        <w:t>„Píšou taky, co bude?“</w:t>
      </w:r>
    </w:p>
    <w:p w:rsidR="00EA3AD3" w:rsidRDefault="00EA3AD3" w:rsidP="00EA3AD3">
      <w:pPr>
        <w:pStyle w:val="Text"/>
      </w:pPr>
      <w:r>
        <w:t>„Co bude, neví nikdo,“ namítl Charley.</w:t>
      </w:r>
    </w:p>
    <w:p w:rsidR="00EA3AD3" w:rsidRDefault="00EA3AD3" w:rsidP="00EA3AD3">
      <w:pPr>
        <w:pStyle w:val="Text"/>
      </w:pPr>
      <w:r>
        <w:t>„Madame Moustache jo,“ prohlásil Flaška. Charley se znovu zahleděl do novin. „Já občas taky,“ dodal pošuk. Charley odtrhl oči od stránky a čekal, co přijde, ale pošukovi už zřejmě došla řeč. Vrátil se zase k rozečteným novinám a Flaška se po chvíli ozval: „Tak řeknete mi, co tam píšou, nebo si to musím přečíst sám?“</w:t>
      </w:r>
    </w:p>
    <w:p w:rsidR="00EA3AD3" w:rsidRDefault="00EA3AD3" w:rsidP="00EA3AD3">
      <w:pPr>
        <w:pStyle w:val="Text"/>
      </w:pPr>
      <w:r>
        <w:t>„Jsou věci, o kterejch je lepší nevědět,“ odvětil Charley. „Člověka akorát napadají všelijaký myšlenky…“</w:t>
      </w:r>
    </w:p>
    <w:p w:rsidR="00EA3AD3" w:rsidRDefault="00EA3AD3" w:rsidP="00EA3AD3">
      <w:pPr>
        <w:pStyle w:val="Text"/>
      </w:pPr>
      <w:r>
        <w:t>Flaška chápavě kývl, posadil se na lavici a sledoval, jak Charley čte. Mons Jensen polil polena petrolejem a posypal střelným prachem. Pak zapřáhl synovi na cestu do města a vynesl ze sklepa krajáč másla, aby ho žena prodala u Farnuma.</w:t>
      </w:r>
    </w:p>
    <w:p w:rsidR="00EA3AD3" w:rsidRDefault="00EA3AD3" w:rsidP="00EA3AD3">
      <w:pPr>
        <w:pStyle w:val="Text"/>
      </w:pPr>
      <w:r>
        <w:t xml:space="preserve">Nakonec odešel ke stromku, připoutal se k němu za nohu řetězem, škrtl a sirku upustil. Charley se vrátil zpátky k dopisu na rozloučenou. </w:t>
      </w:r>
      <w:r w:rsidRPr="002C7628">
        <w:rPr>
          <w:rStyle w:val="Kurziva"/>
        </w:rPr>
        <w:t xml:space="preserve">„Přeju si shořet na </w:t>
      </w:r>
      <w:proofErr w:type="gramStart"/>
      <w:r w:rsidRPr="002C7628">
        <w:rPr>
          <w:rStyle w:val="Kurziva"/>
        </w:rPr>
        <w:t>prach a co</w:t>
      </w:r>
      <w:proofErr w:type="gramEnd"/>
      <w:r w:rsidRPr="002C7628">
        <w:rPr>
          <w:rStyle w:val="Kurziva"/>
        </w:rPr>
        <w:t xml:space="preserve"> zbyde ať na tomhle místě zakopají.“</w:t>
      </w:r>
    </w:p>
    <w:p w:rsidR="00EA3AD3" w:rsidRDefault="00EA3AD3" w:rsidP="00EA3AD3">
      <w:pPr>
        <w:pStyle w:val="Text"/>
      </w:pPr>
      <w:r>
        <w:t>Přečetl vzkaz nahlas, aby slyšel, jak to bude znít. Představil si celou scénu a pokusil se v duchu zadržet ruku se zápalkou, ale nedokázal to. Jakmile si jednou Mons Jensen omotal řetěz kolem nohy, nebylo síly, která by jeho ruku mohla zastavit. Tak nějak se to stalo. Farmář se dostal tak daleko, že i kdyby nakrásně chtěl, nedokázal už couvnout. Charley honem odložil noviny, aby tu představu zaplašil. Psané slovo si strašně bral, protože v něm vždycky nacházel sám sebe. Někdy to bylo dobře, jindy ne. Například některé Billovy dopisy byly přímo na zabití.</w:t>
      </w:r>
    </w:p>
    <w:p w:rsidR="00EA3AD3" w:rsidRDefault="00EA3AD3" w:rsidP="00EA3AD3">
      <w:pPr>
        <w:pStyle w:val="Text"/>
      </w:pPr>
      <w:r>
        <w:t>Zavřel oči. Po chvíli zaslechl, jak Bill říká: „Jakmile něco udělám, pustím to z hlavy. Co se stalo, nedá se odestát, ale teď mám takovej pocit, jako kdybych litoval předem.“</w:t>
      </w:r>
    </w:p>
    <w:p w:rsidR="00EA3AD3" w:rsidRDefault="00EA3AD3" w:rsidP="00EA3AD3">
      <w:pPr>
        <w:pStyle w:val="Text"/>
      </w:pPr>
      <w:r>
        <w:t>Charleyho to znepokojilo. Otevřel oči a spatřil, že Bill pořád ještě hledí do stropu. Kdykoli mluvil o lásce, zdvihal zraky k nebesům.</w:t>
      </w:r>
    </w:p>
    <w:p w:rsidR="00EA3AD3" w:rsidRDefault="00EA3AD3" w:rsidP="00EA3AD3">
      <w:pPr>
        <w:pStyle w:val="Text"/>
      </w:pPr>
      <w:r>
        <w:t xml:space="preserve">„Mám na mysli Agnes,“ řekl. „Na ten den, co jsem ji poprvé </w:t>
      </w:r>
      <w:bookmarkStart w:id="87" w:name="NewPage93"/>
      <w:bookmarkEnd w:id="87"/>
      <w:r>
        <w:t>viděl v Cheyenne při provazochodeckým čísle, se pamatuju, jako kdyby to bylo včera. Z výrazu v její tváři člověk poznal, že tam nahoře cejtí sebemenší závan vzduchu. Na něco takovýho musí bejt člověk prostě dokonalej, jináč to nedokáže. V životě jsem takový nohy neviděl. Měla je svalnatější než já…“</w:t>
      </w:r>
    </w:p>
    <w:p w:rsidR="00EA3AD3" w:rsidRDefault="00EA3AD3" w:rsidP="00EA3AD3">
      <w:pPr>
        <w:pStyle w:val="Text"/>
      </w:pPr>
      <w:r>
        <w:t>Charley si jich taky všiml, a tak věděl, že Bill nelže. Měla je nejen svalnaté, ale i pružné. Dokázala vyskočit ze země koni na hřbet jako nic, a uměla i salto dozadu s koleny obepnutými rukama a přistát na původním místě. Kdykoli Charley sledoval její kousky, musel myslet na svoje nohy a na to, jak jsou ve srovnání s jejími k ničemu.</w:t>
      </w:r>
    </w:p>
    <w:p w:rsidR="00EA3AD3" w:rsidRDefault="00EA3AD3" w:rsidP="002C7628">
      <w:pPr>
        <w:pStyle w:val="Text"/>
      </w:pPr>
      <w:r>
        <w:t>„Prostě dokonalost sama,“ pokračoval Bill. „Myslím tenkrát na tom špagátě. V tý chvíli mi bylo jasný, že patříme s Agnes k sobě. Neříkal jsem ti, že jsem bejvával taky skoro dokonalej?“</w:t>
      </w:r>
    </w:p>
    <w:p w:rsidR="00EA3AD3" w:rsidRDefault="00EA3AD3" w:rsidP="002C7628">
      <w:pPr>
        <w:pStyle w:val="Text"/>
      </w:pPr>
      <w:r>
        <w:t>Charley po něm střelil pohledem a uviděl, že se usmívá. K dokonalosti Agnes Lakeové se nechtěl vyjadřovat, protože když si Agnes setřela líčidla, vypadala o pět let starší než Bill. Charleyho představa dokonalosti byla mnohem mladší a hebčí.</w:t>
      </w:r>
    </w:p>
    <w:p w:rsidR="00EA3AD3" w:rsidRDefault="00EA3AD3" w:rsidP="00EA3AD3">
      <w:pPr>
        <w:pStyle w:val="Text"/>
      </w:pPr>
      <w:r>
        <w:t>„Samozřejmě,“ pokračoval Bill, „úplně dokonalej není nikdo. A i kdyby, stejně to neznamená, že takovej člověk k sobě nutně potřebuje taky někoho dokonalýho…“</w:t>
      </w:r>
    </w:p>
    <w:p w:rsidR="00EA3AD3" w:rsidRDefault="00EA3AD3" w:rsidP="00EA3AD3">
      <w:pPr>
        <w:pStyle w:val="Text"/>
      </w:pPr>
      <w:r>
        <w:t>Dál už to nerozváděl a Flaška přinesl Charleymu čerstvější noviny. „Možná o mně měla falešný představy,“ ozval se zase Bill. „Věřila, že jsem stejně dobrej, protože jsem stejně slavnej. Jenomže tak dobře mě zas nezná.“</w:t>
      </w:r>
    </w:p>
    <w:p w:rsidR="00EA3AD3" w:rsidRDefault="00EA3AD3" w:rsidP="00EA3AD3">
      <w:pPr>
        <w:pStyle w:val="Text"/>
      </w:pPr>
      <w:r>
        <w:t>„Třeba ji zas tak dobře taky neznáš,“ namítl Charley.</w:t>
      </w:r>
    </w:p>
    <w:p w:rsidR="00EA3AD3" w:rsidRDefault="00EA3AD3" w:rsidP="00EA3AD3">
      <w:pPr>
        <w:pStyle w:val="Text"/>
      </w:pPr>
      <w:r>
        <w:t>Bill se ve vaně posadil. „Co tím chceš říct?“ zeptal se.</w:t>
      </w:r>
    </w:p>
    <w:p w:rsidR="00EA3AD3" w:rsidRDefault="00EA3AD3" w:rsidP="00EA3AD3">
      <w:pPr>
        <w:pStyle w:val="Text"/>
      </w:pPr>
      <w:r>
        <w:t>„No já nevím,“ řekl Charley, „ale když se někdo dožije takovýho věku, je jasný, že není dnešní.“ Napadlo ho, jestli nešlápl někam, kam neměl, ale nevěděl, jak vycouvat. Bill z něj nespouštěl oči. „Chci říct, že když toho zažila tolik, co my dva, nedá se jen tak opít rohlíkem.“</w:t>
      </w:r>
    </w:p>
    <w:p w:rsidR="00EA3AD3" w:rsidRDefault="00EA3AD3" w:rsidP="00EA3AD3">
      <w:pPr>
        <w:pStyle w:val="Text"/>
      </w:pPr>
      <w:r>
        <w:t>Bill si přihnul a zahleděl se znovu do stropu. „Od toho dne, co jsem ji v Cheyenne viděl balancovat na laně, chtěl jsem po ní jenom jedno. Abysme to dali dohromady a aby na mě nepřestala myslet, ani když leze na špagát.“</w:t>
      </w:r>
    </w:p>
    <w:p w:rsidR="00EA3AD3" w:rsidRDefault="00EA3AD3" w:rsidP="00EA3AD3">
      <w:pPr>
        <w:pStyle w:val="Text"/>
      </w:pPr>
      <w:r>
        <w:t>„Dyť jo,“ řekl Charley, „to se ti přece splnilo.“</w:t>
      </w:r>
    </w:p>
    <w:p w:rsidR="00EA3AD3" w:rsidRDefault="00EA3AD3" w:rsidP="00EA3AD3">
      <w:pPr>
        <w:pStyle w:val="Text"/>
      </w:pPr>
      <w:bookmarkStart w:id="88" w:name="NewPage94"/>
      <w:bookmarkEnd w:id="88"/>
      <w:r>
        <w:t>Bill zavrtěl hlavou. „Jenomže já ji zkazil. Byla dokonalost sama a už není.“</w:t>
      </w:r>
    </w:p>
    <w:p w:rsidR="00EA3AD3" w:rsidRDefault="00EA3AD3" w:rsidP="00EA3AD3">
      <w:pPr>
        <w:pStyle w:val="Text"/>
      </w:pPr>
      <w:r>
        <w:t>„Jak to můžeš vědět?“ namítl Charley. „Je v St. Louis.“</w:t>
      </w:r>
    </w:p>
    <w:p w:rsidR="00EA3AD3" w:rsidRDefault="00EA3AD3" w:rsidP="00EA3AD3">
      <w:pPr>
        <w:pStyle w:val="Text"/>
      </w:pPr>
      <w:r>
        <w:t>V místnosti se na chvíli rozhostilo ticho. „Prostě to vím,“ řekl Bill, „protože sám jsem na tom stejně.“</w:t>
      </w:r>
    </w:p>
    <w:p w:rsidR="00EA3AD3" w:rsidRDefault="00EA3AD3" w:rsidP="00EA3AD3">
      <w:pPr>
        <w:pStyle w:val="Text"/>
      </w:pPr>
      <w:r>
        <w:t>„Hele,“ řekl Charley, „je tu jeden felčar, Wedelstaedt se jmenuje, co je prej specialista na galantní choroby.“</w:t>
      </w:r>
    </w:p>
    <w:p w:rsidR="00EA3AD3" w:rsidRDefault="00EA3AD3" w:rsidP="00EA3AD3">
      <w:pPr>
        <w:pStyle w:val="Text"/>
      </w:pPr>
      <w:r>
        <w:t>„Jinýho nic nedělá?“ chtěl vědět Bill.</w:t>
      </w:r>
    </w:p>
    <w:p w:rsidR="00EA3AD3" w:rsidRDefault="00EA3AD3" w:rsidP="00EA3AD3">
      <w:pPr>
        <w:pStyle w:val="Text"/>
      </w:pPr>
      <w:r>
        <w:t>„Taky léčí Číňany,“ dodal Charley. „Je jedinej, kdo je ochotnej chodit do čínský čtvrti.“ Bill se zamyslel a obrátil list.</w:t>
      </w:r>
    </w:p>
    <w:p w:rsidR="00EA3AD3" w:rsidRDefault="00EA3AD3" w:rsidP="00EA3AD3">
      <w:pPr>
        <w:pStyle w:val="Text"/>
      </w:pPr>
      <w:r>
        <w:t>„Stejně jsem nikdy nechápal, proč by měli bejt Číňani horší než ostatní,“ řekl, „akorát že jsou trochu moc kách.“</w:t>
      </w:r>
    </w:p>
    <w:p w:rsidR="00EA3AD3" w:rsidRDefault="00EA3AD3" w:rsidP="00EA3AD3">
      <w:pPr>
        <w:pStyle w:val="Text"/>
      </w:pPr>
      <w:r>
        <w:t>Charley mu byl vděčný, že nechali Agnes konečně na pokoji. „Stejně je ta jejich hatmatilka zvláštní,“ řekl, „poslouchal jsem ji celou cestu a dodnes nerozumím ani ‚šukat‘ nebo ‚jíst‘.“</w:t>
      </w:r>
    </w:p>
    <w:p w:rsidR="00EA3AD3" w:rsidRDefault="00EA3AD3" w:rsidP="00EA3AD3">
      <w:pPr>
        <w:pStyle w:val="Text"/>
      </w:pPr>
      <w:r>
        <w:t>„Slyšel jsem, že ani nesměj na nikoho podat trestní oznámení. Šerif to prej rozhodnul.“</w:t>
      </w:r>
    </w:p>
    <w:p w:rsidR="00EA3AD3" w:rsidRDefault="00EA3AD3" w:rsidP="00EA3AD3">
      <w:pPr>
        <w:pStyle w:val="Text"/>
      </w:pPr>
      <w:r>
        <w:t>„To víš,“ řekl Charley, „Seth Bullock jde zlatokopům na ruku.“</w:t>
      </w:r>
    </w:p>
    <w:p w:rsidR="00EA3AD3" w:rsidRDefault="00EA3AD3" w:rsidP="00EA3AD3">
      <w:pPr>
        <w:pStyle w:val="Text"/>
      </w:pPr>
      <w:r>
        <w:t>Bill si znovu lokl džinu. „Myslíš, že je mezi felčarama nějakej rozdíl?“</w:t>
      </w:r>
    </w:p>
    <w:p w:rsidR="00EA3AD3" w:rsidRDefault="00EA3AD3" w:rsidP="00EA3AD3">
      <w:pPr>
        <w:pStyle w:val="Text"/>
      </w:pPr>
      <w:r>
        <w:t>„Určitě,“ ujistil ho Charley.</w:t>
      </w:r>
    </w:p>
    <w:p w:rsidR="00EA3AD3" w:rsidRDefault="00EA3AD3" w:rsidP="00EA3AD3">
      <w:pPr>
        <w:pStyle w:val="Text"/>
      </w:pPr>
      <w:r>
        <w:t>Po chvilce se Bill zeptal: „Co taková zkažená krev udělá? Myslím na ženskou.“</w:t>
      </w:r>
    </w:p>
    <w:p w:rsidR="00EA3AD3" w:rsidRDefault="00EA3AD3" w:rsidP="00EA3AD3">
      <w:pPr>
        <w:pStyle w:val="Text"/>
      </w:pPr>
      <w:r>
        <w:t>„Já slyšel, že ženskejm to nevadí,“ řekl Charley.</w:t>
      </w:r>
    </w:p>
    <w:p w:rsidR="00EA3AD3" w:rsidRDefault="00EA3AD3" w:rsidP="00EA3AD3">
      <w:pPr>
        <w:pStyle w:val="Text"/>
      </w:pPr>
      <w:r>
        <w:t>Bill si položil hlavu na okraj vany a zahleděl se do stropu, Charley prolistoval noviny, které mu Flaška přinesl, a přečetl si oznámení paní Langrisheové, že Deadwoodský společenský klub se bude scházet jednou měsíčně při valčíku, polce, šotyši a čtverylce.</w:t>
      </w:r>
    </w:p>
    <w:p w:rsidR="00EA3AD3" w:rsidRPr="00B63C0D" w:rsidRDefault="00EA3AD3" w:rsidP="00B63C0D">
      <w:pPr>
        <w:pStyle w:val="Text"/>
      </w:pPr>
      <w:r w:rsidRPr="00B63C0D">
        <w:t xml:space="preserve">Charley už dlouho neměl ženskou, a tak ho představa jisker padajících paní Langrisheové do výstřihu zaskočila jako rys nezkušeného trapera. Pronásledovala ho celým úvodníkem, který tvrdil, že </w:t>
      </w:r>
      <w:r w:rsidRPr="00B63C0D">
        <w:rPr>
          <w:rStyle w:val="Kurziva"/>
        </w:rPr>
        <w:t>„nepřátelské rudochy je třeba vyhubit a každého bělocha, který jim prodává munici, bez milosti pověsit“</w:t>
      </w:r>
      <w:r w:rsidRPr="00B63C0D">
        <w:t xml:space="preserve">, a neopustila ho ani při článku na téma rozšiřování zpráv o indiánských zvěrstvech. </w:t>
      </w:r>
      <w:r w:rsidRPr="00B63C0D">
        <w:rPr>
          <w:rStyle w:val="Kurziva"/>
        </w:rPr>
        <w:t xml:space="preserve">„Jsme názoru, že není vskutku ničeho ohavnějšího a podlejšího </w:t>
      </w:r>
      <w:bookmarkStart w:id="89" w:name="NewPage95"/>
      <w:bookmarkEnd w:id="89"/>
      <w:r w:rsidRPr="00B63C0D">
        <w:rPr>
          <w:rStyle w:val="Kurziva"/>
        </w:rPr>
        <w:t>než svévolné a záměrně rozšiřovat zprávy o hnusných činech krvežíznivých rudochů mezi přáteli obětí, a proto doporučujeme každému, kdo tvrdí, že ‚přichází</w:t>
      </w:r>
      <w:r w:rsidR="00B63C0D" w:rsidRPr="00B63C0D">
        <w:rPr>
          <w:rStyle w:val="Kurziva"/>
        </w:rPr>
        <w:t xml:space="preserve"> </w:t>
      </w:r>
      <w:r w:rsidRPr="00B63C0D">
        <w:rPr>
          <w:rStyle w:val="Kurziva"/>
        </w:rPr>
        <w:t>rovnou z místa činu‘, aby se raději příliš neukazoval.“</w:t>
      </w:r>
    </w:p>
    <w:p w:rsidR="00EA3AD3" w:rsidRDefault="00EA3AD3" w:rsidP="00EA3AD3">
      <w:pPr>
        <w:pStyle w:val="Text"/>
      </w:pPr>
      <w:r>
        <w:t xml:space="preserve">Článek se Charleymu moc líbil, ale poprsí paní Langrisheové se mu líbilo ještě víc. Otočil na další stránku a spatřil článek nazvaný </w:t>
      </w:r>
      <w:r w:rsidRPr="002C7628">
        <w:rPr>
          <w:rStyle w:val="Kurziva"/>
        </w:rPr>
        <w:t>Kremace barona van Palma</w:t>
      </w:r>
      <w:r>
        <w:t>. Okamžitě ho začal Billovi předčítat, protože tomu dělala smrt starost. Ne že by byl morbidní, ale domníval se, že není jen tak někdo, a proto chtěl, aby se s ním podle toho jednalo i jako s nebožtíkem.</w:t>
      </w:r>
    </w:p>
    <w:p w:rsidR="00EA3AD3" w:rsidRDefault="00EA3AD3" w:rsidP="00EA3AD3">
      <w:pPr>
        <w:pStyle w:val="Text"/>
      </w:pPr>
      <w:r w:rsidRPr="002C7628">
        <w:rPr>
          <w:rStyle w:val="Kurziva"/>
        </w:rPr>
        <w:t>„Kremace barona van Palma,“</w:t>
      </w:r>
      <w:r>
        <w:t xml:space="preserve"> řekl Charley. „Tohle si poslechni.“</w:t>
      </w:r>
    </w:p>
    <w:p w:rsidR="00EA3AD3" w:rsidRDefault="00EA3AD3" w:rsidP="00EA3AD3">
      <w:pPr>
        <w:pStyle w:val="Text"/>
      </w:pPr>
      <w:r>
        <w:t>„Koho?“</w:t>
      </w:r>
    </w:p>
    <w:p w:rsidR="00EA3AD3" w:rsidRDefault="00EA3AD3" w:rsidP="00EA3AD3">
      <w:pPr>
        <w:pStyle w:val="Text"/>
      </w:pPr>
      <w:r>
        <w:t>„Barona van Palma.“</w:t>
      </w:r>
    </w:p>
    <w:p w:rsidR="00EA3AD3" w:rsidRDefault="00EA3AD3" w:rsidP="00EA3AD3">
      <w:pPr>
        <w:pStyle w:val="Text"/>
      </w:pPr>
      <w:r>
        <w:t>„Kdo je to?“</w:t>
      </w:r>
    </w:p>
    <w:p w:rsidR="00EA3AD3" w:rsidRDefault="00EA3AD3" w:rsidP="00EA3AD3">
      <w:pPr>
        <w:pStyle w:val="Text"/>
      </w:pPr>
      <w:r>
        <w:t>Charley přelétl článek očima a zavrtěl hlavou. „To je fuk. Začíná to v osm dvacet sedm, kdy tělo strčili do pece.“ Bill zvolna přiložil láhev k ústům.</w:t>
      </w:r>
    </w:p>
    <w:p w:rsidR="00EA3AD3" w:rsidRDefault="00EA3AD3" w:rsidP="00EA3AD3">
      <w:pPr>
        <w:pStyle w:val="Text"/>
      </w:pPr>
      <w:r w:rsidRPr="002C7628">
        <w:rPr>
          <w:rStyle w:val="Kurziva"/>
        </w:rPr>
        <w:t>„V osm čtyřicet pět,“</w:t>
      </w:r>
      <w:r>
        <w:t xml:space="preserve"> četl Charley, </w:t>
      </w:r>
      <w:r w:rsidRPr="002C7628">
        <w:rPr>
          <w:rStyle w:val="Kurziva"/>
        </w:rPr>
        <w:t>„se opar rozptyluje, takže je zřetelně vidět tělo na pozadí do ruda rozžhavené retortové pece. Ústí plamence jest rozpáleno do běla, nad hlavou starce zpozorována jakási zářivá koruna.“</w:t>
      </w:r>
    </w:p>
    <w:p w:rsidR="00EA3AD3" w:rsidRDefault="00EA3AD3" w:rsidP="00EA3AD3">
      <w:pPr>
        <w:pStyle w:val="Text"/>
      </w:pPr>
      <w:r>
        <w:t>„Vidíš, stařec,“ podotkl Bill, „to rád slyším.“</w:t>
      </w:r>
    </w:p>
    <w:p w:rsidR="00EA3AD3" w:rsidRDefault="00EA3AD3" w:rsidP="00EA3AD3">
      <w:pPr>
        <w:pStyle w:val="Text"/>
      </w:pPr>
      <w:r>
        <w:t xml:space="preserve">Charley pokračoval. </w:t>
      </w:r>
      <w:r w:rsidRPr="002C7628">
        <w:rPr>
          <w:rStyle w:val="Kurziva"/>
        </w:rPr>
        <w:t>„Tělo zůstává zahaleno plachetkou, což jest neklamným důkazem, že experiment s kamencem umožňuje zachovati potřebné dekorum.“</w:t>
      </w:r>
    </w:p>
    <w:p w:rsidR="00EA3AD3" w:rsidRDefault="00EA3AD3" w:rsidP="00EA3AD3">
      <w:pPr>
        <w:pStyle w:val="Text"/>
      </w:pPr>
      <w:r>
        <w:t>„Co je to? Teda experiment s kamencem?“ přerušil ho znovu Bill.</w:t>
      </w:r>
    </w:p>
    <w:p w:rsidR="00EA3AD3" w:rsidRDefault="00EA3AD3" w:rsidP="00EA3AD3">
      <w:pPr>
        <w:pStyle w:val="Text"/>
      </w:pPr>
      <w:r>
        <w:t xml:space="preserve">„Plachetka, co umožňuje zachovat potřebný dekórum,“ řekl Charley a začal znovu od slova </w:t>
      </w:r>
      <w:r w:rsidRPr="002C7628">
        <w:rPr>
          <w:rStyle w:val="Kurziva"/>
        </w:rPr>
        <w:t>„dekorum“</w:t>
      </w:r>
      <w:r>
        <w:t>.</w:t>
      </w:r>
    </w:p>
    <w:p w:rsidR="00EA3AD3" w:rsidRPr="002C7628" w:rsidRDefault="00EA3AD3" w:rsidP="00EA3AD3">
      <w:pPr>
        <w:pStyle w:val="Text"/>
        <w:rPr>
          <w:rStyle w:val="Kurziva"/>
        </w:rPr>
      </w:pPr>
      <w:r w:rsidRPr="002C7628">
        <w:rPr>
          <w:rStyle w:val="Kurziva"/>
        </w:rPr>
        <w:t xml:space="preserve">„Devět patnáct: plachetka počíná kolem hlavy uhelnatěti, roztřepené, zčernalé okraje se </w:t>
      </w:r>
      <w:proofErr w:type="gramStart"/>
      <w:r w:rsidRPr="002C7628">
        <w:rPr>
          <w:rStyle w:val="Kurziva"/>
        </w:rPr>
        <w:t>kroutí</w:t>
      </w:r>
      <w:proofErr w:type="gramEnd"/>
      <w:r w:rsidRPr="002C7628">
        <w:rPr>
          <w:rStyle w:val="Kurziva"/>
        </w:rPr>
        <w:t xml:space="preserve"> Levá ruka se </w:t>
      </w:r>
      <w:proofErr w:type="gramStart"/>
      <w:r w:rsidRPr="002C7628">
        <w:rPr>
          <w:rStyle w:val="Kurziva"/>
        </w:rPr>
        <w:t>vztyčuje</w:t>
      </w:r>
      <w:proofErr w:type="gramEnd"/>
      <w:r w:rsidRPr="002C7628">
        <w:rPr>
          <w:rStyle w:val="Kurziva"/>
        </w:rPr>
        <w:t xml:space="preserve"> a ukazuje vzhůru, jako kdyby nebožtík chystal se vstáti z mrtvých. V té chvíli otevřen průhled za účelem zjištění zda plamen má sdostatek kyslíku.</w:t>
      </w:r>
    </w:p>
    <w:p w:rsidR="00EA3AD3" w:rsidRPr="002C7628" w:rsidRDefault="00EA3AD3" w:rsidP="00EA3AD3">
      <w:pPr>
        <w:pStyle w:val="Text"/>
        <w:rPr>
          <w:rStyle w:val="Kurziva"/>
        </w:rPr>
      </w:pPr>
      <w:r w:rsidRPr="002C7628">
        <w:rPr>
          <w:rStyle w:val="Kurziva"/>
        </w:rPr>
        <w:t>V devět dvacet pět ruka opět klesá. Dr. Otterson, jenž celý experiment řídí, zaznamenává, že ostatky zahaleny nádherným rudým svitem a průhledem proniká lehká mátová vůně.“</w:t>
      </w:r>
    </w:p>
    <w:p w:rsidR="00EA3AD3" w:rsidRDefault="00EA3AD3" w:rsidP="00EA3AD3">
      <w:pPr>
        <w:pStyle w:val="Text"/>
      </w:pPr>
      <w:bookmarkStart w:id="90" w:name="NewPage96"/>
      <w:bookmarkEnd w:id="90"/>
      <w:r>
        <w:t>„Mátová vůně?“</w:t>
      </w:r>
    </w:p>
    <w:p w:rsidR="00EA3AD3" w:rsidRDefault="00EA3AD3" w:rsidP="00EA3AD3">
      <w:pPr>
        <w:pStyle w:val="Text"/>
      </w:pPr>
      <w:r>
        <w:t>„Jo, mátová vůně,“ odpověděl Charley. „Zní to líp než mrtvolnej puch, sakra.“</w:t>
      </w:r>
    </w:p>
    <w:p w:rsidR="00EA3AD3" w:rsidRDefault="00EA3AD3" w:rsidP="00EA3AD3">
      <w:pPr>
        <w:pStyle w:val="Text"/>
      </w:pPr>
      <w:r>
        <w:t>„Zní to líp než nebeská ambra,“ řekl Bill.</w:t>
      </w:r>
    </w:p>
    <w:p w:rsidR="00EA3AD3" w:rsidRDefault="00EA3AD3" w:rsidP="00EA3AD3">
      <w:pPr>
        <w:pStyle w:val="Text"/>
      </w:pPr>
      <w:r w:rsidRPr="002C7628">
        <w:rPr>
          <w:rStyle w:val="Kurziva"/>
        </w:rPr>
        <w:t>„Deset dvacet pět,“</w:t>
      </w:r>
      <w:r>
        <w:t xml:space="preserve"> četl Charley dál, </w:t>
      </w:r>
      <w:r w:rsidRPr="002C7628">
        <w:rPr>
          <w:rStyle w:val="Kurziva"/>
        </w:rPr>
        <w:t>„nohy poloprůsvitné, chodidla světélkují, tělo zahaleno zlatavým oparem.“</w:t>
      </w:r>
    </w:p>
    <w:p w:rsidR="00EA3AD3" w:rsidRDefault="00EA3AD3" w:rsidP="00EA3AD3">
      <w:pPr>
        <w:pStyle w:val="Text"/>
      </w:pPr>
      <w:r>
        <w:t>„A dál?“ zajímal se Bill.</w:t>
      </w:r>
    </w:p>
    <w:p w:rsidR="00EA3AD3" w:rsidRDefault="00EA3AD3" w:rsidP="00EA3AD3">
      <w:pPr>
        <w:pStyle w:val="Text"/>
      </w:pPr>
      <w:r>
        <w:t>„Tím to končí,“ řekl Charley a pro jistotu otočil stránku. „Tady dole ještě stojí: ‚</w:t>
      </w:r>
      <w:r w:rsidRPr="002C7628">
        <w:rPr>
          <w:rStyle w:val="Kurziva"/>
        </w:rPr>
        <w:t>Dle zprávy plukovníka Olcotta‘</w:t>
      </w:r>
      <w:r>
        <w:t>.“</w:t>
      </w:r>
    </w:p>
    <w:p w:rsidR="00EA3AD3" w:rsidRDefault="00EA3AD3" w:rsidP="00EA3AD3">
      <w:pPr>
        <w:pStyle w:val="Text"/>
      </w:pPr>
      <w:r>
        <w:t>„Hele, všimnul sis, že každej v tomhle hnízdě je hned plukovník, major nebo profesor?“ otázal se Bill.</w:t>
      </w:r>
    </w:p>
    <w:p w:rsidR="00EA3AD3" w:rsidRDefault="00EA3AD3" w:rsidP="00EA3AD3">
      <w:pPr>
        <w:pStyle w:val="Text"/>
      </w:pPr>
      <w:r>
        <w:t>„Nebo kapitán,“ opáčil Charley, protože si vzpomněl na Jacka Crawforda.</w:t>
      </w:r>
    </w:p>
    <w:p w:rsidR="00EA3AD3" w:rsidRDefault="00EA3AD3" w:rsidP="00EA3AD3">
      <w:pPr>
        <w:pStyle w:val="Text"/>
      </w:pPr>
      <w:r>
        <w:t>Flaška sundal z kamen další vědro a rozlil jim vodu. „Zpopelnit jsem se nikdá nezkoušel,“ prohlásil. „Akorát jsem žral otrávený vejce a střílel se do hlavy. Jednou jsem se taky věšel.“</w:t>
      </w:r>
    </w:p>
    <w:p w:rsidR="00EA3AD3" w:rsidRDefault="00EA3AD3" w:rsidP="00EA3AD3">
      <w:pPr>
        <w:pStyle w:val="Text"/>
      </w:pPr>
      <w:r>
        <w:t>„Zpopelňování je nedůstojný,“ řekl Charley. „Lidi tě jenom pomluvěj. Tady ale píšou, že dotyčnej byl už mrtvej. Zpopelnění provedla rodina a přátelé.“ Představil si, jak se pošuk poutá řetězem ke stromu jako Mons Jensen a odhazuje zápalku.</w:t>
      </w:r>
    </w:p>
    <w:p w:rsidR="00EA3AD3" w:rsidRDefault="00EA3AD3" w:rsidP="00EA3AD3">
      <w:pPr>
        <w:pStyle w:val="Text"/>
      </w:pPr>
      <w:r>
        <w:t>Bill zavřel oči a vychutnával teplo. Flaška pokyvoval hlavou, jako kdyby si myslel na zpopelnění, ale když se ozval, zdálo se, že celou dobu byla řeč jenom o novinách.</w:t>
      </w:r>
    </w:p>
    <w:p w:rsidR="00EA3AD3" w:rsidRDefault="00EA3AD3" w:rsidP="00EA3AD3">
      <w:pPr>
        <w:pStyle w:val="Text"/>
      </w:pPr>
      <w:r>
        <w:t>„Já vím, co bude,“ řekl. „Noviny to nevědí, ale já jo.“</w:t>
      </w:r>
    </w:p>
    <w:p w:rsidR="00EA3AD3" w:rsidRDefault="00EA3AD3" w:rsidP="00EA3AD3">
      <w:pPr>
        <w:pStyle w:val="Text"/>
      </w:pPr>
      <w:r>
        <w:t>„Předvídat budoucnost přece nedokáže nikdo,“ namítl Charley.</w:t>
      </w:r>
    </w:p>
    <w:p w:rsidR="00EA3AD3" w:rsidRDefault="00EA3AD3" w:rsidP="00EA3AD3">
      <w:pPr>
        <w:pStyle w:val="Text"/>
      </w:pPr>
      <w:r>
        <w:t>„Jenomže já vím, co se stane,“ odporoval pošuk. „Bill přijde o kejhák.“</w:t>
      </w:r>
    </w:p>
    <w:p w:rsidR="00EA3AD3" w:rsidRDefault="00EA3AD3" w:rsidP="00EA3AD3">
      <w:pPr>
        <w:pStyle w:val="Text"/>
      </w:pPr>
      <w:r>
        <w:t>Charley se na Billa podíval, ale ten ani nezvedl víčka, jenom se usmál. „Kdopak ti to povídal?“ zeptal se Charley.</w:t>
      </w:r>
    </w:p>
    <w:p w:rsidR="00EA3AD3" w:rsidRDefault="00EA3AD3" w:rsidP="00EA3AD3">
      <w:pPr>
        <w:pStyle w:val="Text"/>
      </w:pPr>
      <w:r>
        <w:t>„Jeden chlápek s flaštičkama,“ řekl pošuk. „Dal mi takový malý flaštičky, jenomže když jsem se pořezal, hned mi je zase vzal. Taky mi dal pistoli a říkal, ať ho picnu, až prej bude sedět ve vaně. Já moc dobře vím, koho myslel. Ta pistolka byla mrňavá jak ty flaštičky.“</w:t>
      </w:r>
    </w:p>
    <w:p w:rsidR="00EA3AD3" w:rsidRDefault="00EA3AD3" w:rsidP="00EA3AD3">
      <w:pPr>
        <w:pStyle w:val="Text"/>
      </w:pPr>
      <w:r>
        <w:t>Bill se přestal usmívat a otevřel oči. Byl sice nametený a utahaný, ale jakmile přišlo něco neodkladného, dokázal na opilost zapomenout. „Jak se jmenuje?“ zeptal se.</w:t>
      </w:r>
    </w:p>
    <w:p w:rsidR="00EA3AD3" w:rsidRDefault="00EA3AD3" w:rsidP="00EA3AD3">
      <w:pPr>
        <w:pStyle w:val="Text"/>
      </w:pPr>
      <w:bookmarkStart w:id="91" w:name="NewPage97"/>
      <w:bookmarkEnd w:id="91"/>
      <w:r>
        <w:t>Flaška pokrčil rameny. „Znám ho akorát od vidění.“</w:t>
      </w:r>
    </w:p>
    <w:p w:rsidR="00EA3AD3" w:rsidRDefault="00EA3AD3" w:rsidP="00EA3AD3">
      <w:pPr>
        <w:pStyle w:val="Text"/>
      </w:pPr>
      <w:r>
        <w:t>„A kdes ho viděl?“</w:t>
      </w:r>
    </w:p>
    <w:p w:rsidR="00EA3AD3" w:rsidRDefault="00EA3AD3" w:rsidP="00EA3AD3">
      <w:pPr>
        <w:pStyle w:val="Text"/>
      </w:pPr>
      <w:r>
        <w:t>Raška se zahleděl do stropu. „V takovým pokoji,“ řekl po chvíli. „Měl tam flaštičky a taky kudlu. Normálně mi je dal, ale pak mi je zase sebral, protože jsem se říznul.“</w:t>
      </w:r>
    </w:p>
    <w:p w:rsidR="00EA3AD3" w:rsidRDefault="00EA3AD3" w:rsidP="00EA3AD3">
      <w:pPr>
        <w:pStyle w:val="Text"/>
      </w:pPr>
      <w:r>
        <w:t>„Kam?“ zajímal se Bill.</w:t>
      </w:r>
    </w:p>
    <w:p w:rsidR="00EA3AD3" w:rsidRDefault="00EA3AD3" w:rsidP="00EA3AD3">
      <w:pPr>
        <w:pStyle w:val="Text"/>
      </w:pPr>
      <w:r>
        <w:t>„Semhle,“ řekl Flaška a vztyčil prst ovázaný špinavým bavlněným hadříkem.</w:t>
      </w:r>
    </w:p>
    <w:p w:rsidR="00EA3AD3" w:rsidRDefault="00EA3AD3" w:rsidP="00EA3AD3">
      <w:pPr>
        <w:pStyle w:val="Text"/>
      </w:pPr>
      <w:r>
        <w:t>„Udělal bys mi laskavost, kamaráde?“ otázal se Bill. Pošuk kývl. „Až toho chlapa zas uvidíš, vyřiď mu, že v Deadwoodu se brzo bude konat lacinej funus.“</w:t>
      </w:r>
    </w:p>
    <w:p w:rsidR="00EA3AD3" w:rsidRDefault="00EA3AD3" w:rsidP="00EA3AD3">
      <w:pPr>
        <w:pStyle w:val="Text"/>
      </w:pPr>
      <w:r>
        <w:t>Flaška se znovu zahleděl do stropu. Zřejmě si to zkoušel představit. Bill se opřel, zavřel oči a v tu ránu se zase oddal opojení.</w:t>
      </w:r>
    </w:p>
    <w:p w:rsidR="00EA3AD3" w:rsidRDefault="00EA3AD3" w:rsidP="00EA3AD3">
      <w:pPr>
        <w:pStyle w:val="Text"/>
      </w:pPr>
      <w:r>
        <w:t>„Víš,“ řekl po nějaké době Charleymu, „o tu kremaci bysme se měli zajímat. Mám pocit, že by mi asi seděla.“ Znovu si lokl džinu. Flaška jen dřepěl a díval se na ně.</w:t>
      </w:r>
    </w:p>
    <w:p w:rsidR="00EA3AD3" w:rsidRDefault="00EA3AD3" w:rsidP="00EA3AD3">
      <w:pPr>
        <w:pStyle w:val="Text"/>
      </w:pPr>
      <w:r>
        <w:t>Asi za dvacet minut se ozval. „Já si nemůžu vzpomenout, co mám tomu chlapovi s flaštičkama vyřídit.“</w:t>
      </w:r>
    </w:p>
    <w:p w:rsidR="00EA3AD3" w:rsidRDefault="00EA3AD3" w:rsidP="00EA3AD3">
      <w:pPr>
        <w:pStyle w:val="Text"/>
      </w:pPr>
      <w:r>
        <w:t>„Nelam si s tím hlavu,“ odpověděl Bill. „O nic nejde. A flašek ti přinesu…“</w:t>
      </w:r>
    </w:p>
    <w:p w:rsidR="00EA3AD3" w:rsidRDefault="002C7628" w:rsidP="002C7628">
      <w:pPr>
        <w:pStyle w:val="DejovaPauza"/>
      </w:pPr>
      <w:r>
        <w:t>~</w:t>
      </w:r>
    </w:p>
    <w:p w:rsidR="00EA3AD3" w:rsidRDefault="00EA3AD3" w:rsidP="00EA3AD3">
      <w:pPr>
        <w:pStyle w:val="Text"/>
      </w:pPr>
      <w:r>
        <w:t>Starce bolely ruce, takže toho v noci moc nenaspal, a ráno se probouzel už za svítání, protože kluk v táboře rachtal a připravoval snídani. Staroch nechápal, jak může někdo při rozdělávání ohně nadělat takový randál.</w:t>
      </w:r>
    </w:p>
    <w:p w:rsidR="00EA3AD3" w:rsidRDefault="00EA3AD3" w:rsidP="00EA3AD3">
      <w:pPr>
        <w:pStyle w:val="Text"/>
      </w:pPr>
      <w:r>
        <w:t>Než se slunce přehouplo přes hory, byl kluk v potoce. Ráno co ráno dřepěl nepohodlně na bobku a všechno, co by pro jiného byla úplná hračka, stálo jeho spoustu sil. Příliš pánví trhal a moc se snažil. Rýžoval, jako kdyby ho měl někdo pod dohledem.</w:t>
      </w:r>
    </w:p>
    <w:p w:rsidR="00EA3AD3" w:rsidRDefault="00EA3AD3" w:rsidP="00EA3AD3">
      <w:pPr>
        <w:pStyle w:val="Text"/>
      </w:pPr>
      <w:r>
        <w:t>Což byla ovšem pravda.</w:t>
      </w:r>
    </w:p>
    <w:p w:rsidR="00EA3AD3" w:rsidRDefault="00EA3AD3" w:rsidP="00EA3AD3">
      <w:pPr>
        <w:pStyle w:val="Text"/>
      </w:pPr>
      <w:r>
        <w:t>Stařík na chlapa narazil v pátek. Seděl na koni nad stezkou, která vedla podle Whitewoodu do města. Staroch ho zahlédl jen krátce, ale poznal ho podle vousů a držení těla. Znal ho ze šantánu Drahokam. Seděl na koni stejným způsobem, jako kdyby stál na zemi. Určitě to byl on. Zrak starci ještě sloužil.</w:t>
      </w:r>
    </w:p>
    <w:p w:rsidR="00EA3AD3" w:rsidRDefault="00EA3AD3" w:rsidP="00EA3AD3">
      <w:pPr>
        <w:pStyle w:val="Text"/>
      </w:pPr>
      <w:r>
        <w:t>Byl v šantánu za posledních šest neděl šestkrát, ale nechodil pravidelně, jako třeba v sobotu ráno. Šel, když dostal chuť. Někdy platil holkám, jindy chlapovi.</w:t>
      </w:r>
    </w:p>
    <w:p w:rsidR="00EA3AD3" w:rsidRDefault="00EA3AD3" w:rsidP="00EA3AD3">
      <w:pPr>
        <w:pStyle w:val="Text"/>
      </w:pPr>
      <w:bookmarkStart w:id="92" w:name="NewPage98"/>
      <w:bookmarkEnd w:id="92"/>
      <w:r>
        <w:t>Kokot mu taky ještě sloužil.</w:t>
      </w:r>
    </w:p>
    <w:p w:rsidR="00EA3AD3" w:rsidRDefault="00EA3AD3" w:rsidP="00EA3AD3">
      <w:pPr>
        <w:pStyle w:val="Text"/>
      </w:pPr>
      <w:r>
        <w:t>V neděli odpoledne se hampejzník objevil znovu, tentokrát se dvěma komplici. Drželi se mezi stromy nad stezkou, aby je nebylo vidět. Když odjeli, sešel stařík k vodě. Na kluka byl stejně chmurný pohled jako na potok, ve kterém rýžoval.</w:t>
      </w:r>
    </w:p>
    <w:p w:rsidR="00EA3AD3" w:rsidRDefault="00EA3AD3" w:rsidP="00EA3AD3">
      <w:pPr>
        <w:pStyle w:val="Text"/>
      </w:pPr>
      <w:r>
        <w:t>Kluk se zařekl, že se nevzdá, ale zapomněl už čeho. Rýžoval na dvanáctce sedmý den, ale pinkoviště toho vydalo sotva za pět dolarů. Klikaři by stačilo spadnout do vody a zůstalo by mu po kapsách zrovna tolik, ale kluk prostě neměl ani štěstí, ani talent.</w:t>
      </w:r>
    </w:p>
    <w:p w:rsidR="00EA3AD3" w:rsidRDefault="00EA3AD3" w:rsidP="00EA3AD3">
      <w:pPr>
        <w:pStyle w:val="Text"/>
      </w:pPr>
      <w:r>
        <w:t>Ne že by to spolu nesouviselo.</w:t>
      </w:r>
    </w:p>
    <w:p w:rsidR="00EA3AD3" w:rsidRDefault="00EA3AD3" w:rsidP="00EA3AD3">
      <w:pPr>
        <w:pStyle w:val="Text"/>
      </w:pPr>
      <w:r>
        <w:t>„Dokonce i Pán v neděli odpočívá,“ řekl staroch.</w:t>
      </w:r>
    </w:p>
    <w:p w:rsidR="00EA3AD3" w:rsidRDefault="00EA3AD3" w:rsidP="00EA3AD3">
      <w:pPr>
        <w:pStyle w:val="Text"/>
      </w:pPr>
      <w:r>
        <w:t>Kluk cmrndal štěrk z pánve a ani nevzhlédl. „Na pánaboha já nedám,“ odpověděl. „Jenom na to, co vidím.“</w:t>
      </w:r>
    </w:p>
    <w:p w:rsidR="00EA3AD3" w:rsidRDefault="00EA3AD3" w:rsidP="00EA3AD3">
      <w:pPr>
        <w:pStyle w:val="Text"/>
      </w:pPr>
      <w:r>
        <w:t>Stařec se posadil na břeh a koukal se, jak pracuje. „V tom, co člověk vidí a co ne,“ řekl, „nebejvá někdy zas tak velkej rozdíl.“</w:t>
      </w:r>
    </w:p>
    <w:p w:rsidR="00EA3AD3" w:rsidRDefault="00EA3AD3" w:rsidP="00EA3AD3">
      <w:pPr>
        <w:pStyle w:val="Text"/>
      </w:pPr>
      <w:r>
        <w:t>Kluk zavrtěl hlavou, jako kdyby se bránil nějakému obvinění. „Poslední dobou nevidím než písek a štěrk,“ prohlásil. Stařík si všiml, že má otlučené klouby. Věděl, jak to bolí, když člověk musí dělat s popraskanou kůží na rukou.</w:t>
      </w:r>
    </w:p>
    <w:p w:rsidR="00EA3AD3" w:rsidRDefault="00EA3AD3" w:rsidP="00EA3AD3">
      <w:pPr>
        <w:pStyle w:val="Text"/>
      </w:pPr>
      <w:r>
        <w:t>„Měl bys kapánek zvolnit,“ řekl. „Koukej se víc kolem sebe, ať to tady líp poznáš.“</w:t>
      </w:r>
    </w:p>
    <w:p w:rsidR="00EA3AD3" w:rsidRDefault="00EA3AD3" w:rsidP="00EA3AD3">
      <w:pPr>
        <w:pStyle w:val="Text"/>
      </w:pPr>
      <w:r>
        <w:t>„Vím o tý svini mokrý všecko, co potřebuju,“ odpověděl kluk. „Vím, že tu mám pinkoviště, a hodlám makat, dokud nenarejžuje.“</w:t>
      </w:r>
    </w:p>
    <w:p w:rsidR="00EA3AD3" w:rsidRDefault="00EA3AD3" w:rsidP="00EA3AD3">
      <w:pPr>
        <w:pStyle w:val="Text"/>
      </w:pPr>
      <w:r>
        <w:t>„Já bych se tak nehonil,“ řekl stařec, když viděl, že kluk si nedá poradit.</w:t>
      </w:r>
    </w:p>
    <w:p w:rsidR="00EA3AD3" w:rsidRDefault="00EA3AD3" w:rsidP="00EA3AD3">
      <w:pPr>
        <w:pStyle w:val="Text"/>
      </w:pPr>
      <w:r>
        <w:t>„Vy třeba ne, dědo,“ řekl kluk, „ale mě čeká spousta práce.“ Stařík vstal a vrátil se do své chajdy. Chtěl kluka upozornit na chlápka, který ho už dvakrát šmíroval, ale kluk se nechtěl bavit a stejně by neposlouchal. Kromě toho stařec neměl rád, když mu někdo říkal „dědo“.</w:t>
      </w:r>
    </w:p>
    <w:p w:rsidR="00EA3AD3" w:rsidRDefault="00EA3AD3" w:rsidP="00EA3AD3">
      <w:pPr>
        <w:pStyle w:val="Text"/>
      </w:pPr>
      <w:r>
        <w:t>Večer se hampejzník objevil znovu i se svými kumpány. Stařík byl právě v lese na dříví a zaslechl jejich koně. Kluk dřepěl ve vodě až do soumraku, pak vylezl ven a stáhl si holinky. Ani se nenavečeřel a šel na kutě.</w:t>
      </w:r>
    </w:p>
    <w:p w:rsidR="00EA3AD3" w:rsidRDefault="00EA3AD3" w:rsidP="00EA3AD3">
      <w:pPr>
        <w:pStyle w:val="Text"/>
      </w:pPr>
      <w:r>
        <w:t xml:space="preserve">Chlapi na koních zarazili mezi stromy nad klukovým tábořištěm, ale zůstali jen pár minut. Za chvíli koně uvázali a slezli po </w:t>
      </w:r>
      <w:bookmarkStart w:id="93" w:name="NewPage99"/>
      <w:bookmarkEnd w:id="93"/>
      <w:r>
        <w:t>svých dolů ze srázu. Stařec si našel místo, odkud mohl všechno pozorovat. V chajdě měl sice brokovnici, ale byla mu nanic, když nechtěl skončit s kulkou v těle.</w:t>
      </w:r>
    </w:p>
    <w:p w:rsidR="00EA3AD3" w:rsidRDefault="00EA3AD3" w:rsidP="00EA3AD3">
      <w:pPr>
        <w:pStyle w:val="Text"/>
      </w:pPr>
      <w:r>
        <w:t>Slézali z kamenitého svahu pomalu a opatrně, aby nenadělali moc hluku. Nemuseli se obtěžovat, protože kluk spal jako zabitý. Pár metrů od stanu vytáhli ti dva revolvery. Stařec si myslel, že chtějí kluka zastřelit ve spánku a pak ho obrat, ale muži se u vchodu zastavili, hampejzník se chytil hřebenu a kopl do stěny. Zevnitř se ozvalo zamručení a potom se zase rozhostilo ticho. Chlap kopl ještě jednou.</w:t>
      </w:r>
    </w:p>
    <w:p w:rsidR="00EA3AD3" w:rsidRDefault="00EA3AD3" w:rsidP="00EA3AD3">
      <w:pPr>
        <w:pStyle w:val="Text"/>
      </w:pPr>
      <w:r>
        <w:t>„Vstáváme, mladej,“ vykřikl. „Al Swearingen má s tebou nevyřízený oučty.“</w:t>
      </w:r>
    </w:p>
    <w:p w:rsidR="00EA3AD3" w:rsidRDefault="00EA3AD3" w:rsidP="00EA3AD3">
      <w:pPr>
        <w:pStyle w:val="Text"/>
      </w:pPr>
      <w:r>
        <w:t>Staroch zaslechl, že kluk ze stanu cosi odpověděl, ale nebylo mu rozumět. Chlapík ze šantánu Drahokam znovu kopl do stanu a vzápětí rychle odskočil, protože kluk se vyřítil ven a šel po něm. Jeden z kumpánů ho praštil do zátylku. Stařec měl dojem, že puškou, ale světla rychle ubývalo, a tak si nebyl jistý. Kluk padl jako podťatý.</w:t>
      </w:r>
    </w:p>
    <w:p w:rsidR="00EA3AD3" w:rsidRDefault="00EA3AD3" w:rsidP="00EA3AD3">
      <w:pPr>
        <w:pStyle w:val="Text"/>
      </w:pPr>
      <w:r>
        <w:t>Hampejzník poodešel a oba komplicové popadli kluka za paže a odtáhli ho za ním. Položili ho na břicho na hromadu polen, která měl přichystaná na zátop, a stáhli mu kalhoty. Kluk ani nepípl. Chlap ze šantánu si taky spustil kalhoty a přiklekl zezadu k němu. „Hele,“ řekl jednomu ze svých kumpánů, „strč mu do huby nůž, aby si všimnul, že je zas při sobě.“</w:t>
      </w:r>
    </w:p>
    <w:p w:rsidR="00EA3AD3" w:rsidRDefault="00EA3AD3" w:rsidP="00EA3AD3">
      <w:pPr>
        <w:pStyle w:val="Text"/>
      </w:pPr>
      <w:r>
        <w:t>Stařec vstal a posadil se na kládu zády k nim. Za pár minut se kluk ozval. Starce překvapilo, že nesténá, spíš jako by dávil. „V hubě máš pořádnýho macka pana Bowieho,“ řekl hampejzník, „tak koukej držet…“</w:t>
      </w:r>
    </w:p>
    <w:p w:rsidR="00EA3AD3" w:rsidRDefault="00EA3AD3" w:rsidP="00EA3AD3">
      <w:pPr>
        <w:pStyle w:val="Text"/>
      </w:pPr>
      <w:r>
        <w:t>Kluk vyrazil zvláštní přidušený zvuk, jako kdyby chtěl něco říct. Pak zařval, náhle přestal, jako když utne, a chlap ze šantánu se zeptal: „Tak kdepak máš dneska Divokýho Billa, hošánku?“ Kluk cosi zachroptěl. „To víš,“ řekl chlap měkce, „dneska tu mám kámoše já…“</w:t>
      </w:r>
    </w:p>
    <w:p w:rsidR="00EA3AD3" w:rsidRDefault="00EA3AD3" w:rsidP="00EA3AD3">
      <w:pPr>
        <w:pStyle w:val="Text"/>
      </w:pPr>
      <w:r>
        <w:t>Stařec tiše vstal a zašel hlouběji do lesa, protože u toho nechtěl být. Čím víc se však vzdaloval, tím hlasitěji zněl klukův křik. Zmlkl teprve po nějakých padesáti metrech. Stařík se zase posadil. Za několik minut se ozval ještě jeden výkřik, dlouhý a bolestný, a pak se kolem rozhostilo hluboké ticho.</w:t>
      </w:r>
    </w:p>
    <w:p w:rsidR="00EA3AD3" w:rsidRDefault="00EA3AD3" w:rsidP="00EA3AD3">
      <w:pPr>
        <w:pStyle w:val="Text"/>
      </w:pPr>
      <w:bookmarkStart w:id="94" w:name="NewPage100"/>
      <w:bookmarkEnd w:id="94"/>
      <w:r>
        <w:t>Staroch si opět vzpomněl na svou brokovnici. Napadlo ho, že jsou chvíle, kdy by člověk asi na nějakou tu kulku v těle neměl brát ohled. Kluk byl zticha. Stařec počkal, dokud se muži nevydali zpátky do kopce. „Měl se dodělat,“ řekl jeden.</w:t>
      </w:r>
    </w:p>
    <w:p w:rsidR="00EA3AD3" w:rsidRDefault="00EA3AD3" w:rsidP="00EA3AD3">
      <w:pPr>
        <w:pStyle w:val="Text"/>
      </w:pPr>
      <w:r>
        <w:t>„Já vím,“ odpověděl chlap ze šantánu Drahokam.</w:t>
      </w:r>
    </w:p>
    <w:p w:rsidR="00EA3AD3" w:rsidRDefault="00EA3AD3" w:rsidP="00EA3AD3">
      <w:pPr>
        <w:pStyle w:val="Text"/>
      </w:pPr>
      <w:r>
        <w:t>„Kdybys řek, že ho chceš nechat naživu,“ prohlásil ten první, „tak jsem s tím nechtěl mít nic společnýho.“</w:t>
      </w:r>
    </w:p>
    <w:p w:rsidR="00EA3AD3" w:rsidRDefault="00EA3AD3" w:rsidP="00EA3AD3">
      <w:pPr>
        <w:pStyle w:val="Text"/>
      </w:pPr>
      <w:r>
        <w:t>„Člověk je někdy grand, ani neví proč,“ namítl hampejzník. „Dáme mu život.“</w:t>
      </w:r>
    </w:p>
    <w:p w:rsidR="00EA3AD3" w:rsidRDefault="00EA3AD3" w:rsidP="00EA3AD3">
      <w:pPr>
        <w:pStyle w:val="Text"/>
      </w:pPr>
      <w:r>
        <w:t>„Dáváš mu ho ty,“ řekl ten první, „Bejt po mým, vrátím se dolů a skoncuju to.“</w:t>
      </w:r>
    </w:p>
    <w:p w:rsidR="00EA3AD3" w:rsidRDefault="00EA3AD3" w:rsidP="00EA3AD3">
      <w:pPr>
        <w:pStyle w:val="Text"/>
      </w:pPr>
      <w:r>
        <w:t>Stařec slyšel, jak lezou na koně. Znovu pomyslel na brokovnici, ale neměl chuť zabíjet. Bylo mu sedmašedesát let a ve svém věku už nechtěl mít nic podobného na svědomí. Co chce, to však nevěděl, leda čekat, až se objeví někdo od důlní společnosti, a on bude moct míru číslo jedenáct nad skálou Naděje prodat, odstěhovat se do města a snídat každý den v hotelu. A taky si jednou týdně zaskočit k Zelené oponě. Do šantánu Drahokam ho to už nijak netáhlo.</w:t>
      </w:r>
    </w:p>
    <w:p w:rsidR="00EA3AD3" w:rsidRDefault="00EA3AD3" w:rsidP="00EA3AD3">
      <w:pPr>
        <w:pStyle w:val="Text"/>
      </w:pPr>
      <w:r>
        <w:t>Vydal se tmou ke své chajdě. Zakopával o kořeny a kamení, ale snažil se jít co nejtišeji. Nechtěl dělat hluk. Z klukova tábořiště se ozývalo jen šumění vody, jinak se nikde nepohnul ani lísteček. Stařec rozdělal oheň, aby kluk věděl, že je doma, a posadil se u dveří na židli. Snažil se chovat naprosto přirozeně, jako kdyby se právě vrátil z města. Uvařil si konvici kávy a snědl půl libry syrečků. U Famuma přišly na třicet centů za libru, a tak je měl k večeři každý den. Seděl na židli, v jedné ruce plecháček s kávou, v druhé syrečky. Chlapovi, co denně večeřel syrečky, se i komáři vyhýbali na sto honů.</w:t>
      </w:r>
    </w:p>
    <w:p w:rsidR="00EA3AD3" w:rsidRDefault="00EA3AD3" w:rsidP="00EA3AD3">
      <w:pPr>
        <w:pStyle w:val="Text"/>
      </w:pPr>
      <w:r>
        <w:t>Zadíval se ke klukovu tábořišti, ale neviděl nic, protože měsíc nesvítil. Napadlo ho, že kluk je třeba vážně zraněný. Nechtěl do tábora vrazit bez pozvání – příležitost už stejně propásl –, ale jestli byl kluk opravdu zraněný…</w:t>
      </w:r>
    </w:p>
    <w:p w:rsidR="00EA3AD3" w:rsidRDefault="00EA3AD3" w:rsidP="00EA3AD3">
      <w:pPr>
        <w:pStyle w:val="Text"/>
      </w:pPr>
      <w:r>
        <w:t xml:space="preserve">Zašel až na hranici světla svého ohniště a zahleděl se ke klukovu stanu. Chvíli naslouchal a přemítal. Nezdálo se mu pravděpodobné, že by se kluk vrátil na kutě, takže buď byl skutečně raněný, nebo se trudil. Stařík se rozhodl, že počká. Přestal přikládat, </w:t>
      </w:r>
      <w:bookmarkStart w:id="95" w:name="NewPage101"/>
      <w:bookmarkEnd w:id="95"/>
      <w:r>
        <w:t>a když oheň vyhasl, vrátil se do chajdy a lehl si na pryčnu. Brokovnice stála opřená o dveře a starce znovu napadlo, že tam asi přece jenom měl jít a nechat se zastřelit.</w:t>
      </w:r>
    </w:p>
    <w:p w:rsidR="00EA3AD3" w:rsidRDefault="00EA3AD3" w:rsidP="00EA3AD3">
      <w:pPr>
        <w:pStyle w:val="Text"/>
      </w:pPr>
      <w:r>
        <w:t>Probudil se ráno hned za úsvitu, natáhl si kalhoty a boty a vyšel ven. Obloha byla dosud zatažená těžkými, nízkými mraky a ve vzduchu byla cítit bouřka. Stařec se podíval dolů do tábora, ale kluka nikde neviděl.</w:t>
      </w:r>
    </w:p>
    <w:p w:rsidR="00EA3AD3" w:rsidRDefault="00EA3AD3" w:rsidP="00EA3AD3">
      <w:pPr>
        <w:pStyle w:val="Text"/>
      </w:pPr>
      <w:r>
        <w:t>Slezl z kamenitého srázu a nahlédl do stanu. Kluk si odnesl jenom šaty a osobní věci; rýžovací pánev, lopatu a holinky tu nechal. Lůžko bylo celé zakrvácené. Staroch vytáhl hlavu ze stanu. Viděl víc než dost. Země byla také samá krev. Od hromady polen až do stanu se táhla rudá stopa. Uvažoval, co mohli klukovi udělat, že tak strašně krvácel a nezabilo ho to, a pak ho napadlo, co je mu vlastně do toho. „Co jsem asi tak mohl dělat?“ řekl nahlas.</w:t>
      </w:r>
    </w:p>
    <w:p w:rsidR="00EA3AD3" w:rsidRDefault="00EA3AD3" w:rsidP="00EA3AD3">
      <w:pPr>
        <w:pStyle w:val="Text"/>
      </w:pPr>
      <w:r>
        <w:t>Vylezl do vršku k chajdě. „Akorát se nechat zastřelit.“ Posadil se na židli u dveří a zadíval se na říčku. Ten hloupý, silný, ale neohrabaný kluk by normálně už dávno seděl ve vodě a mlčky vzdoroval zákonům přírody. Teď mu chyběl, a stařec si připadal, jako kdyby ztratil někoho blízkého. Když večer seděl mezi stromy a naslouchal, jak kluka týrají, ztratil víc než jenom společníka.</w:t>
      </w:r>
    </w:p>
    <w:p w:rsidR="00EA3AD3" w:rsidRDefault="002C7628" w:rsidP="002C7628">
      <w:pPr>
        <w:pStyle w:val="DejovaPauza"/>
      </w:pPr>
      <w:r>
        <w:t>~</w:t>
      </w:r>
    </w:p>
    <w:p w:rsidR="00EA3AD3" w:rsidRDefault="00EA3AD3" w:rsidP="00EA3AD3">
      <w:pPr>
        <w:pStyle w:val="Text"/>
      </w:pPr>
      <w:r>
        <w:t>Kluk se vydal podél říčky do města. Měl strašně pořezaný a napuchlý jazyk a pořád se nemohl zbavit kovové pachutě v ústech. Na ostatní radši ani nemyslel.</w:t>
      </w:r>
    </w:p>
    <w:p w:rsidR="00EA3AD3" w:rsidRDefault="00EA3AD3" w:rsidP="00EA3AD3">
      <w:pPr>
        <w:pStyle w:val="Text"/>
      </w:pPr>
      <w:r>
        <w:t>Těchhle myšlenek si užil víc než dost. Po tom, co se stalo v pasákově voze cestou do Deadwoodu, ho strašily tak, že úplně otupěl a ztratil řeč, koktal a nedokázal ze sebe vypravit kloudné slovo. Připadal si tehdy jen krůček od čehosi strašlivého, a teď pochopil, že když na to bude myslet, podlehne tomu docela.</w:t>
      </w:r>
    </w:p>
    <w:p w:rsidR="00EA3AD3" w:rsidRDefault="00EA3AD3" w:rsidP="00EA3AD3">
      <w:pPr>
        <w:pStyle w:val="Text"/>
      </w:pPr>
      <w:r>
        <w:t>Cestou minul několik pinkovišť. Zlatokopové většinou seděli na židli před stanem nebo před chajdou, o nejbližší strom opřenou kulovnici. Přišlo mu až komické, jak se strachují, aby jim někdo neukradl ten kus půdy, který tu ležel, co svět světem stojí. Rýžovat jich viděl jenom pár, a tak pochopil, že říčka už mnoho zlata nevydá.</w:t>
      </w:r>
    </w:p>
    <w:p w:rsidR="00EA3AD3" w:rsidRDefault="00EA3AD3" w:rsidP="00EA3AD3">
      <w:pPr>
        <w:pStyle w:val="Text"/>
      </w:pPr>
      <w:bookmarkStart w:id="96" w:name="NewPage102"/>
      <w:bookmarkEnd w:id="96"/>
      <w:r>
        <w:t>Do města sešel z kopce stejnou cestou, kudy jela jejich kolona onoho dne, kdy spatřil Deadwood poprvé. Nevěděl, kam vlastně jde, ale nepřemýšlel o tom. Uvědomoval si jenom, že dřepět na zadku v říčce a hledat šupinky zlata není nic pro něj. Mohl sice vysedávat s puškou před stanem a jako stařec čekat, až jeho pinkoviště vykoupí důlní společnost, ale na to neměl dost trpělivou povahu.</w:t>
      </w:r>
    </w:p>
    <w:p w:rsidR="00EA3AD3" w:rsidRDefault="00EA3AD3" w:rsidP="00EA3AD3">
      <w:pPr>
        <w:pStyle w:val="Text"/>
      </w:pPr>
      <w:r>
        <w:t>Bylo půl desáté. Z rokle se ozývala střelba, ale kluk se nijak nehnal. Ztratil o střílení zájem. Z kanceláře Deadwoodských cihelen vyšla jakási žena v květovaných šatech a s nočníkem v ruce. Když uviděla, jak tam stojí v bahně před vchodem, oslovila ho. „Dobré ráno,“ řekla.</w:t>
      </w:r>
    </w:p>
    <w:p w:rsidR="00EA3AD3" w:rsidRDefault="00EA3AD3" w:rsidP="00EA3AD3">
      <w:pPr>
        <w:pStyle w:val="Text"/>
      </w:pPr>
      <w:r>
        <w:t>Chtěl jí odpovědět, ale zmocnil se ho pocit, že se mu jazyk nevejde do úst, a dostal strach, že kdyby něco řekl, vyklouzl by mu ven a už by ho nedokázal zatáhnout zpátky. Místo odpovědi se jen usmál. V koutku úst se mu objevil pramínek krve a ženin výraz se změnil.</w:t>
      </w:r>
    </w:p>
    <w:p w:rsidR="00EA3AD3" w:rsidRDefault="00EA3AD3" w:rsidP="00EA3AD3">
      <w:pPr>
        <w:pStyle w:val="Text"/>
      </w:pPr>
      <w:r>
        <w:t>„Někdo vás postřelil?“ zeptala se.</w:t>
      </w:r>
    </w:p>
    <w:p w:rsidR="00EA3AD3" w:rsidRDefault="00EA3AD3" w:rsidP="00EA3AD3">
      <w:pPr>
        <w:pStyle w:val="Text"/>
      </w:pPr>
      <w:r>
        <w:t>Zavrtěl hlavou. Žena vběhla zpátky do kanceláře zavolat šerifa. Kluk stál v blátě a čekal, ani nevěděl nač.</w:t>
      </w:r>
    </w:p>
    <w:p w:rsidR="00EA3AD3" w:rsidRDefault="00EA3AD3" w:rsidP="00EA3AD3">
      <w:pPr>
        <w:pStyle w:val="Text"/>
      </w:pPr>
      <w:r>
        <w:t>Za chvilku se žena vynořila. Šerifa táhla za rukáv. Byl to mohutný chlap s očima zlého psa. „Je ti něco, mladej?“ řekl.</w:t>
      </w:r>
    </w:p>
    <w:p w:rsidR="00EA3AD3" w:rsidRDefault="00EA3AD3" w:rsidP="00EA3AD3">
      <w:pPr>
        <w:pStyle w:val="Text"/>
      </w:pPr>
      <w:r>
        <w:t>Kluk si otřel ústa, odvrátil hlavu a vyplivl krev do bláta. „Co je mu?“ divila se žena.</w:t>
      </w:r>
    </w:p>
    <w:p w:rsidR="00EA3AD3" w:rsidRDefault="00EA3AD3" w:rsidP="00EA3AD3">
      <w:pPr>
        <w:pStyle w:val="Text"/>
      </w:pPr>
      <w:r>
        <w:t>„Něco mu bude,“ řekl šerif, „ale na nic vážnýho to nevypadá.“</w:t>
      </w:r>
    </w:p>
    <w:p w:rsidR="00EA3AD3" w:rsidRDefault="00EA3AD3" w:rsidP="00EA3AD3">
      <w:pPr>
        <w:pStyle w:val="Text"/>
      </w:pPr>
      <w:r>
        <w:t>„Nemůže mluvit,“ upozornila ho žena. „Pusu má plnou krve.“</w:t>
      </w:r>
    </w:p>
    <w:p w:rsidR="00EA3AD3" w:rsidRDefault="00EA3AD3" w:rsidP="00EA3AD3">
      <w:pPr>
        <w:pStyle w:val="Text"/>
      </w:pPr>
      <w:r>
        <w:t>Šerif se zatvářil přívětivěji. „No jo,“ řekl, „už vidím. Já to vyřídím.“</w:t>
      </w:r>
    </w:p>
    <w:p w:rsidR="00EA3AD3" w:rsidRDefault="00EA3AD3" w:rsidP="00EA3AD3">
      <w:pPr>
        <w:pStyle w:val="Text"/>
      </w:pPr>
      <w:r>
        <w:t>„Děkuju, šerife,“ řekla žena. „Kdyby potřeboval první pomoc, víte, kde mě hledat…“</w:t>
      </w:r>
    </w:p>
    <w:p w:rsidR="00EA3AD3" w:rsidRDefault="00EA3AD3" w:rsidP="00EA3AD3">
      <w:pPr>
        <w:pStyle w:val="Text"/>
      </w:pPr>
      <w:r>
        <w:t>„Já už to vyřídím,“ opakoval šerif. Vzal ženu za loket a odvedl ji z verandy. Když odešla, otočil se ke klukovi. „Copak tu chceš?“ zeptal se a přistoupil o krok blíž. Kluk se ho sice nebál, ale krev mu z něj šikého důvodu vytryskla z obou koutků.</w:t>
      </w:r>
    </w:p>
    <w:p w:rsidR="00EA3AD3" w:rsidRDefault="00EA3AD3" w:rsidP="00EA3AD3">
      <w:pPr>
        <w:pStyle w:val="Text"/>
      </w:pPr>
      <w:r>
        <w:t xml:space="preserve">„Copak tu chceš?“ zeptal se znovu šerif. Pomalu natáhl ruku a vzal ho pod krkem. Sevřel ho skoro něžně, a kluk pochopil, že </w:t>
      </w:r>
      <w:bookmarkStart w:id="97" w:name="NewPage103"/>
      <w:bookmarkEnd w:id="97"/>
      <w:r>
        <w:t>se bojí, aby si lidi nemysleli, že mu ubližuje. Šerifův palec se mu zaryl do krčního nervu, jazyk mu znovu začal krvácet naplno, a tak otevřel ústa, aby mohl krev vyplivnout.</w:t>
      </w:r>
    </w:p>
    <w:p w:rsidR="00EA3AD3" w:rsidRDefault="00EA3AD3" w:rsidP="00EA3AD3">
      <w:pPr>
        <w:pStyle w:val="Text"/>
      </w:pPr>
      <w:r>
        <w:t xml:space="preserve">Šerif si ho pozorně prohlédl, změnil názor a pustil ho. „Na tvým místě bych se tu moc neometal, synku,“ zavrčel. „Tohle je obchodní čtvrť a choděj tu dámy. Bejt tebou, vrátím se do </w:t>
      </w:r>
      <w:proofErr w:type="gramStart"/>
      <w:r>
        <w:t>rokle nebo</w:t>
      </w:r>
      <w:proofErr w:type="gramEnd"/>
      <w:r>
        <w:t xml:space="preserve"> odkud ses tu vzal…“</w:t>
      </w:r>
    </w:p>
    <w:p w:rsidR="00EA3AD3" w:rsidRDefault="00EA3AD3" w:rsidP="00EA3AD3">
      <w:pPr>
        <w:pStyle w:val="Text"/>
      </w:pPr>
      <w:r>
        <w:t>Kluk se ani neodvážil pomyslet, odkud se vzal, a tak se otočil směrem k rokli. Šerif zůstal stát na verandě a díval se za ním. Kluk cítil v zádech jeho pohled. Propaloval až do mozku.</w:t>
      </w:r>
    </w:p>
    <w:p w:rsidR="00EA3AD3" w:rsidRDefault="00EA3AD3" w:rsidP="00EA3AD3">
      <w:pPr>
        <w:pStyle w:val="Text"/>
      </w:pPr>
      <w:r>
        <w:t>Stavil se v lázni, jestli tam nenajde Charleyho, ale kromě pošuka, který chtěl hned vědět, proč krvácí z pusy, tam nebyla živá duše.</w:t>
      </w:r>
    </w:p>
    <w:p w:rsidR="00EA3AD3" w:rsidRDefault="00EA3AD3" w:rsidP="00EA3AD3">
      <w:pPr>
        <w:pStyle w:val="Text"/>
      </w:pPr>
      <w:r>
        <w:t>Kráčel dál z kopce k severu, dokud nedorazil do Charleyho tábořiště. Bylo prázdné. Nakoukl do vozu a spatřil lůžkoviny, které si Charley nachystal na noc. Všechno bylo čisté a bílé jako padlý sníh a kluk si uvědomil, že se mu chce spát.</w:t>
      </w:r>
    </w:p>
    <w:p w:rsidR="00EA3AD3" w:rsidRDefault="00EA3AD3" w:rsidP="00EA3AD3">
      <w:pPr>
        <w:pStyle w:val="Text"/>
      </w:pPr>
      <w:r>
        <w:t>Stáhl si boty a košili nasáklou čerstvou i uschlou krví, odešel k říčce a ošplíchal si obličej vodou, aby Charleymu nezamazal povlečení. Chladná voda v něm probudila žízeň, a tak si z dlaní nalil trochu vody na rty. Cítil, že mu do úst proniklo pár kapek, ale to bylo všechno. Nedokázal polykat.</w:t>
      </w:r>
    </w:p>
    <w:p w:rsidR="00EA3AD3" w:rsidRDefault="00EA3AD3" w:rsidP="00EA3AD3">
      <w:pPr>
        <w:pStyle w:val="Text"/>
      </w:pPr>
      <w:r>
        <w:t>Vysoukal se na vůz a zavrtal se do deky. Dlouho jen tak ležel a snažil se na nic nemyslet. Hleděl nahoru na plachtu a bál se pohnout. Říkal si, že nejlíp se uzdraví, když zastaví čas. Celý den pospával a slunce zatím putovalo po plátěné střeše. Zprvu panovalo vedro, pak se ochladilo. Obletovala ho hejna much, ale když si stáhl košili a vyhodil ji ven, odstěhovaly se za ní.</w:t>
      </w:r>
    </w:p>
    <w:p w:rsidR="00EA3AD3" w:rsidRDefault="00EA3AD3" w:rsidP="00EA3AD3">
      <w:pPr>
        <w:pStyle w:val="Text"/>
      </w:pPr>
      <w:r>
        <w:t>Když se Charley vrátil, už se šeřilo. Kluk zaslechl jeho kroky a zaznamenal, jak se zarazily, když Charley zjistil, že ve voze někdo je. Nerad ve své posteli viděl někoho cizího a byl schopný se kvůli tomu i střílet.</w:t>
      </w:r>
    </w:p>
    <w:p w:rsidR="00EA3AD3" w:rsidRDefault="00EA3AD3" w:rsidP="00EA3AD3">
      <w:pPr>
        <w:pStyle w:val="Text"/>
      </w:pPr>
      <w:r>
        <w:t>Kluk naslouchal, jak pomalu, obezřetně našlapuje, a pak na předním konci vozu, na opačné straně, než čekal, uviděl jeho hlavu. Myslel si, že Charley začne hulákat, ale neřekl ani slovo, jen chvíli stál a koukal, pak vylezl na vůz, sedl si na kozlík tváří dovnitř a podíval se na něj.</w:t>
      </w:r>
    </w:p>
    <w:p w:rsidR="00EA3AD3" w:rsidRDefault="00EA3AD3" w:rsidP="00EA3AD3">
      <w:pPr>
        <w:pStyle w:val="Text"/>
      </w:pPr>
      <w:bookmarkStart w:id="98" w:name="NewPage104"/>
      <w:bookmarkEnd w:id="98"/>
      <w:r>
        <w:t>„Malcolme?“ řekl.</w:t>
      </w:r>
    </w:p>
    <w:p w:rsidR="00EA3AD3" w:rsidRDefault="00EA3AD3" w:rsidP="00EA3AD3">
      <w:pPr>
        <w:pStyle w:val="Text"/>
      </w:pPr>
      <w:r>
        <w:t>Kluk se usmál a z koutku úst mu vyhrkl pramínek vodou zředěné krve. Jazyk měl tak oteklý, že ani nedokázal zatnout zuby. „Ježišikriste,“ zašeptal Charley.</w:t>
      </w:r>
    </w:p>
    <w:p w:rsidR="00EA3AD3" w:rsidRDefault="00EA3AD3" w:rsidP="00EA3AD3">
      <w:pPr>
        <w:pStyle w:val="Text"/>
      </w:pPr>
      <w:r>
        <w:t>Kluk pokrčil rameny, ale protože je měl pod dekou, nebylo to vidět.</w:t>
      </w:r>
    </w:p>
    <w:p w:rsidR="00EA3AD3" w:rsidRDefault="00EA3AD3" w:rsidP="00EA3AD3">
      <w:pPr>
        <w:pStyle w:val="Text"/>
      </w:pPr>
      <w:r>
        <w:t>Charley mu otevřel ústa kapesníkem. „Kde ses tak zřídil?“ zeptal se. Ohmatal mu čelist, jestli ji nemá zlomenou, a na deku vyteklo ještě trochu krve. Klukův jazyk vklíněný mezi zuby se černal jako hory kolem. Uprostřed se táhla hluboká řezná rána, ale jak je dlouhá, to se nedalo poznat.</w:t>
      </w:r>
    </w:p>
    <w:p w:rsidR="00EA3AD3" w:rsidRDefault="00EA3AD3" w:rsidP="00EA3AD3">
      <w:pPr>
        <w:pStyle w:val="Text"/>
      </w:pPr>
      <w:r>
        <w:t>„Co se ti proboha stalo?“ chtěl vědět Charley.</w:t>
      </w:r>
    </w:p>
    <w:p w:rsidR="00EA3AD3" w:rsidRDefault="00EA3AD3" w:rsidP="00EA3AD3">
      <w:pPr>
        <w:pStyle w:val="Text"/>
      </w:pPr>
      <w:r>
        <w:t>Kluk se znovu usmál, ale ani se nepohnul. Nechtěl na to teď myslet a nebyl si ani jistý, jestli by si dokázal vzpomenout. Když se to přihodilo, uvědomoval si každičký detail. Ať mu dělali cokoli, cosi v něm ho nutilo všechno trpně snášet, a on věděl proč. Dokonce i potom, během cesty do města, si připadal docela normální, ale jak teď ležel v Charleyho posteli, začal ho ten pocit opouštět. Nebránil se, protože mu připadalo, že nemá smysl se zpěčovat.</w:t>
      </w:r>
    </w:p>
    <w:p w:rsidR="00EA3AD3" w:rsidRDefault="002C7628" w:rsidP="002C7628">
      <w:pPr>
        <w:pStyle w:val="DejovaPauza"/>
      </w:pPr>
      <w:r>
        <w:t>~</w:t>
      </w:r>
    </w:p>
    <w:p w:rsidR="00EA3AD3" w:rsidRDefault="00EA3AD3" w:rsidP="00EA3AD3">
      <w:pPr>
        <w:pStyle w:val="Text"/>
      </w:pPr>
      <w:r>
        <w:t>Kluk už ležel ve voze třetí den a Charley uvažoval, že napíše Matildě. Večer se sebral a pustil se do psaní.</w:t>
      </w:r>
    </w:p>
    <w:p w:rsidR="00EA3AD3" w:rsidRDefault="00EA3AD3" w:rsidP="002C7628">
      <w:pPr>
        <w:pStyle w:val="Spacer"/>
      </w:pPr>
    </w:p>
    <w:p w:rsidR="00EA3AD3" w:rsidRPr="002C7628" w:rsidRDefault="00EA3AD3" w:rsidP="002C7628">
      <w:pPr>
        <w:pStyle w:val="DopisVlevo"/>
      </w:pPr>
      <w:r w:rsidRPr="002C7628">
        <w:t>Drahá ženo,</w:t>
      </w:r>
    </w:p>
    <w:p w:rsidR="00EA3AD3" w:rsidRPr="002C7628" w:rsidRDefault="00EA3AD3" w:rsidP="002C7628">
      <w:pPr>
        <w:pStyle w:val="Dopis"/>
      </w:pPr>
      <w:r w:rsidRPr="002C7628">
        <w:t>nerad bych tě lekal, ale tvůj bratr utrpěl menší nevysvětlitelný úraz. Měli jste v rodině někoho, kdo si prokousl jazyk?</w:t>
      </w:r>
    </w:p>
    <w:p w:rsidR="00EA3AD3" w:rsidRDefault="00EA3AD3" w:rsidP="002C7628">
      <w:pPr>
        <w:pStyle w:val="Spacer"/>
      </w:pPr>
    </w:p>
    <w:p w:rsidR="00EA3AD3" w:rsidRDefault="00EA3AD3" w:rsidP="00EA3AD3">
      <w:pPr>
        <w:pStyle w:val="Text"/>
      </w:pPr>
      <w:r>
        <w:t>Zarazil se a řekl si, že radši psát nebude. I kdyby jí vylíčil úplně všechno, co věděl – což nebylo zhola nic –, přestane si dělat hlavu jenom s tím, jestli měla kluka vůbec svěřovat do jeho péče. Už viděl, jak se jednoho krásného dne nečekaně přikodrcá dostavníkem do Deadwoodu a najde Malcolma, jak leží na voze jako mátoha, mozek vygumovaný, a z pusy mu visí nateklý jazyk.</w:t>
      </w:r>
    </w:p>
    <w:p w:rsidR="00EA3AD3" w:rsidRDefault="00EA3AD3" w:rsidP="00EA3AD3">
      <w:pPr>
        <w:pStyle w:val="Text"/>
      </w:pPr>
      <w:r>
        <w:t>„Že by se tady Matilda objevila, je sice nepravděpodobný,“ svěřil se později Billovi, „ale ne vyloučený. Mám svý zkušenosti.“</w:t>
      </w:r>
    </w:p>
    <w:p w:rsidR="00EA3AD3" w:rsidRDefault="00EA3AD3" w:rsidP="00EA3AD3">
      <w:pPr>
        <w:pStyle w:val="Text"/>
      </w:pPr>
      <w:bookmarkStart w:id="99" w:name="NewPage105"/>
      <w:bookmarkEnd w:id="99"/>
      <w:r>
        <w:t>Bill se zamyslel. „Na tvým místě,“ prohlásil nakonec, „bych ten dopis napsal a nosil ho u sebe. Kdyby se tu přece jenom ukázala a kluk se zatím nezmátořil, dáš jí ho a řekneš, žes neměl to srdce dělat jí starosti.“</w:t>
      </w:r>
    </w:p>
    <w:p w:rsidR="00EA3AD3" w:rsidRDefault="00EA3AD3" w:rsidP="00EA3AD3">
      <w:pPr>
        <w:pStyle w:val="Text"/>
      </w:pPr>
      <w:r>
        <w:t>Na tom něco bylo. Charley nebyl žádný romantik a Matildu miloval hlavně pro její tělo, zvlášť když se nějakou dobu neviděli, ale její city mu taky nebyly lhostejné.</w:t>
      </w:r>
    </w:p>
    <w:p w:rsidR="00EA3AD3" w:rsidRDefault="00EA3AD3" w:rsidP="00EA3AD3">
      <w:pPr>
        <w:pStyle w:val="Text"/>
      </w:pPr>
      <w:r>
        <w:t>„Víš,“ pokračoval Bill, „oženil ses holt pod úroveň. Taková ženská našince nikdy nepochopí.“</w:t>
      </w:r>
    </w:p>
    <w:p w:rsidR="00EA3AD3" w:rsidRDefault="00EA3AD3" w:rsidP="00EA3AD3">
      <w:pPr>
        <w:pStyle w:val="Text"/>
      </w:pPr>
      <w:r>
        <w:t>Charley přitakal, i když z toho ho zrovna hlava nebolela. Matilda byla chápavá až až. „Vem si třeba Agnes,“ dodal Bill. „Nikdy se nerozčílí, protože je taky slavná a moc dobře ví, co to obnáší. Je jiná a proto má pochopení. Agnes pochopí úplně všecko.“</w:t>
      </w:r>
    </w:p>
    <w:p w:rsidR="00EA3AD3" w:rsidRDefault="00EA3AD3" w:rsidP="00EA3AD3">
      <w:pPr>
        <w:pStyle w:val="Text"/>
      </w:pPr>
      <w:r>
        <w:t>A Charley zas pochopil, že přání bývá někdy otcem myšlenky.</w:t>
      </w:r>
    </w:p>
    <w:p w:rsidR="00EA3AD3" w:rsidRDefault="00EA3AD3" w:rsidP="00EA3AD3">
      <w:pPr>
        <w:pStyle w:val="Text"/>
      </w:pPr>
      <w:r>
        <w:t>S klukem to šlo z kopce. Ležel jako tělo bez duše, koukal do plachty, slintal a na všechny otázky reagoval jen krčením ramen.</w:t>
      </w:r>
    </w:p>
    <w:p w:rsidR="00EA3AD3" w:rsidRDefault="00EA3AD3" w:rsidP="00EA3AD3">
      <w:pPr>
        <w:pStyle w:val="Text"/>
      </w:pPr>
      <w:r>
        <w:t>Charley mu začal chodit pro mléko. Bral ho od jedné vdovy, jejíhož manžela ani ne týden po příjezdu do Deadwoodu zabil blesk. Měla čtyři děcka, samé holčičky. Nejmladší ještě neuměla ani mluvit. Každé ráno, když si Charley přišel pro mléko, vyběhla děvčátka ven, popadla ho za ruce a odtáhla ho dozadu, kde měla vdova krávu. Charleymu zůstávalo záhadou, co tady vdovu drží, ale nikdy se jí nezeptal. Vymanil se holčičkám ze sevření, zaplatil daleko víc, než bylo zvykem, a celý den pak cítil na prstech stisk dětských ručiček.</w:t>
      </w:r>
    </w:p>
    <w:p w:rsidR="00EA3AD3" w:rsidRDefault="00EA3AD3" w:rsidP="00EA3AD3">
      <w:pPr>
        <w:pStyle w:val="Text"/>
      </w:pPr>
      <w:r>
        <w:t>Po návratu do tábora nadzvedl Malcolmovi hlavu a po troškách mu lil mléko do koutku úst. Krmení se někdy účastnil i Bill, pokud se vrátil včas z Desítky, kam se chodil po ránu napít a předvádět, jak umí opilcům a šílencům sestřelovat panáky z hlavy.</w:t>
      </w:r>
    </w:p>
    <w:p w:rsidR="00EA3AD3" w:rsidRDefault="00EA3AD3" w:rsidP="00EA3AD3">
      <w:pPr>
        <w:pStyle w:val="Text"/>
      </w:pPr>
      <w:r>
        <w:t>Stáhl si vždycky košili a umyl se v říčce, pak si namazal prsa rtutí a nakonec zajel rukama i k privátním partiím. Potom si natáhl čistou košili a koukal do vozu, jak Charley dává klukovi pít.</w:t>
      </w:r>
    </w:p>
    <w:p w:rsidR="00EA3AD3" w:rsidRDefault="00EA3AD3" w:rsidP="00EA3AD3">
      <w:pPr>
        <w:pStyle w:val="Text"/>
      </w:pPr>
      <w:r>
        <w:t>„Jak je na tom?“ ptal se.</w:t>
      </w:r>
    </w:p>
    <w:p w:rsidR="00EA3AD3" w:rsidRDefault="00EA3AD3" w:rsidP="00EA3AD3">
      <w:pPr>
        <w:pStyle w:val="Text"/>
      </w:pPr>
      <w:r>
        <w:t>„Co já vím?“ odpovídal Charley.</w:t>
      </w:r>
    </w:p>
    <w:p w:rsidR="00EA3AD3" w:rsidRDefault="00EA3AD3" w:rsidP="00EA3AD3">
      <w:pPr>
        <w:pStyle w:val="Text"/>
      </w:pPr>
      <w:r>
        <w:t>„No, na onen svět se ještě nechystá,“ prohlašoval Bill.</w:t>
      </w:r>
    </w:p>
    <w:p w:rsidR="00EA3AD3" w:rsidRDefault="00EA3AD3" w:rsidP="00EA3AD3">
      <w:pPr>
        <w:pStyle w:val="Text"/>
      </w:pPr>
      <w:bookmarkStart w:id="100" w:name="NewPage106"/>
      <w:bookmarkEnd w:id="100"/>
      <w:r>
        <w:t>A pak s výrazem, že když to říká on, musí to být pravda, odešel do města hrát karty nebo bavit turisty svými historkami. Někdy od Charleyho dostal pár dolarů, někdy měl svoje. Charleymu na penězích nesešlo, protože vždycky věděl, jak si přijít na další.</w:t>
      </w:r>
    </w:p>
    <w:p w:rsidR="00EA3AD3" w:rsidRDefault="00EA3AD3" w:rsidP="00EA3AD3">
      <w:pPr>
        <w:pStyle w:val="Text"/>
      </w:pPr>
      <w:r>
        <w:t>Přelít litr mléka z láhve do kluka mu zabralo celou hodinu. Něco přitom pochopitelně vybryndal, a tak měl po ruce mokrý ručník, aby klukovi mohl otřít tváře a krk, ale ve voze to stejně začalo brzy kysele páchnout, a jestli Charley něco z duše nenáviděl, byl to smrad zkyslého mléka. Hnusil se mu jen o něco míň než shnilé ryby.</w:t>
      </w:r>
    </w:p>
    <w:p w:rsidR="00EA3AD3" w:rsidRDefault="00EA3AD3" w:rsidP="00EA3AD3">
      <w:pPr>
        <w:pStyle w:val="Text"/>
      </w:pPr>
      <w:r>
        <w:t>Když kluka nakrmil, umyl ho a převlékl mu postel. První den pod ním našel loužičku krve, ale od té doby se už neobjevila. Nakonec sebral špinavá prostěradla a odnesl je spolu se svým šatstvem do prádelny v čínské čtvrti, kde si vyzvedl čisté.</w:t>
      </w:r>
    </w:p>
    <w:p w:rsidR="00EA3AD3" w:rsidRDefault="00EA3AD3" w:rsidP="00EA3AD3">
      <w:pPr>
        <w:pStyle w:val="Text"/>
      </w:pPr>
      <w:r>
        <w:t>Chodíval těmi dvěma čínskými ulicemi zvolna, protože ho zajímala čínská kuchyně, řeč a zvyky. Jednoho dne zahlédl holku, kterou si cestou do Deadwoodu držel čínský hampejzník jenom pro sebe, příště uviděl její obrázek na dveřích šantánu. Vystupovala tam pod jménem Panenka.</w:t>
      </w:r>
    </w:p>
    <w:p w:rsidR="00EA3AD3" w:rsidRDefault="00EA3AD3" w:rsidP="00EA3AD3">
      <w:pPr>
        <w:pStyle w:val="Text"/>
      </w:pPr>
      <w:r>
        <w:t>Když se vrátil z prádelny, šel se vykoupat. Rád se myl hned ráno, ale lézt nejdřív do vany a pak do čínské čtvrti mu připadalo nelogické. Hověl si ve vodě a někdy se bavil s Flaškou, jindy mlčel. Pošuk byl vážně zvláštní. Člověk před ním mohl mluvit naprosto otevřeně, protože cvok neměl ponětí, o čem je řeč, a přitom vám dokázal druhý den všechno doslova opakovat.</w:t>
      </w:r>
    </w:p>
    <w:p w:rsidR="00EA3AD3" w:rsidRDefault="00EA3AD3" w:rsidP="00EA3AD3">
      <w:pPr>
        <w:pStyle w:val="Text"/>
      </w:pPr>
      <w:r>
        <w:t>„Stejně je to nespravedlivý,“ řekl například jednoho rána Charleymu, „že se kluk takhle jednomu plete do života, jenomže co naděláš. Když člověk strká hlavu do chomoutu, nemá představu, do čeho leze.“</w:t>
      </w:r>
    </w:p>
    <w:p w:rsidR="00EA3AD3" w:rsidRDefault="00EA3AD3" w:rsidP="00EA3AD3">
      <w:pPr>
        <w:pStyle w:val="Text"/>
      </w:pPr>
      <w:r>
        <w:t>Charley mu podal dolar a řekl: „Víš co, zapomeň, žes to někdy slyšel, jo?“</w:t>
      </w:r>
    </w:p>
    <w:p w:rsidR="00EA3AD3" w:rsidRDefault="00EA3AD3" w:rsidP="00EA3AD3">
      <w:pPr>
        <w:pStyle w:val="Text"/>
      </w:pPr>
      <w:r>
        <w:t>„A co?“ zeptal se pošuk.</w:t>
      </w:r>
    </w:p>
    <w:p w:rsidR="00EA3AD3" w:rsidRDefault="00EA3AD3" w:rsidP="00EA3AD3">
      <w:pPr>
        <w:pStyle w:val="Text"/>
      </w:pPr>
      <w:r>
        <w:t xml:space="preserve">Odpoledne se Charley zabýval obchodem. Dva dny strávil u soudu, ležel v pozemkových knihách a probíral se záznamy o všech záborech. Kdysi v Coloradu prodával a kupoval důlní míry, ale nějak mu to nesedlo. Když chce člověk někoho opravdu </w:t>
      </w:r>
      <w:bookmarkStart w:id="101" w:name="NewPage107"/>
      <w:bookmarkEnd w:id="101"/>
      <w:r>
        <w:t>dobře poznat, stačí ho postavit k rýžovačce. Charley zažil, že i slušní lidé okradli vlastního otce či bratra, ztýrali ženu a opustili děti, jen aby se dostali ke zlatu. Většinou si mysleli, že až zbohatnou, vrátí se domů a všecko se zase srovná. Věřili, že zlato je náplast na všechno.</w:t>
      </w:r>
    </w:p>
    <w:p w:rsidR="00EA3AD3" w:rsidRDefault="00EA3AD3" w:rsidP="00EA3AD3">
      <w:pPr>
        <w:pStyle w:val="Text"/>
      </w:pPr>
      <w:r>
        <w:t>A každý byl skálopevně přesvědčen, že umí peníze udržet. I ten největší trouba, který si nedokázal koupit nové boty, aby mu na ně jeho vlastní pes nezdvihl nožičku, si myslel, že to zvládne.</w:t>
      </w:r>
    </w:p>
    <w:p w:rsidR="00EA3AD3" w:rsidRDefault="00EA3AD3" w:rsidP="00EA3AD3">
      <w:pPr>
        <w:pStyle w:val="Text"/>
      </w:pPr>
      <w:r>
        <w:t>Prodávat a kupovat důlní míry a obírat podobné lidi o peníze byla úplná hračka, ale Charley si občas připadal jako tenkrát časně zrána, když seděl na stromě s přichystanou jehlovkou a pár metrů od něj se z doupěte vyvalila černá medvědice. Taky si říkal, že má čas.</w:t>
      </w:r>
    </w:p>
    <w:p w:rsidR="00EA3AD3" w:rsidRDefault="00EA3AD3" w:rsidP="00EA3AD3">
      <w:pPr>
        <w:pStyle w:val="Text"/>
      </w:pPr>
      <w:r>
        <w:t>Na druhé straně, když člověk obchodoval se zábory, nemusel se strachovat, že zatímco bude sedět a čekat, ustřelí mu nějaký Indián z kmene Ute zadek.</w:t>
      </w:r>
    </w:p>
    <w:p w:rsidR="00EA3AD3" w:rsidRDefault="00EA3AD3" w:rsidP="00EA3AD3">
      <w:pPr>
        <w:pStyle w:val="Text"/>
      </w:pPr>
      <w:r>
        <w:t>Když si pozemkové knihy prostudoval, rozhodl se, že se dá radši na podnikání. Mohl dělat všelico, například přepravovat pasažéry i náklad, a přinejhorším si na živobytí mohl vydělávat i lovem kožešin. Čas ho nijak netlačil, protože v Coloradu měl po bankách přes třicet tisíc. Peníze se vždycky kutálely k němu, jako kdyby stál pod kopcem.</w:t>
      </w:r>
    </w:p>
    <w:p w:rsidR="00EA3AD3" w:rsidRDefault="00EA3AD3" w:rsidP="00EA3AD3">
      <w:pPr>
        <w:pStyle w:val="Text"/>
      </w:pPr>
      <w:r>
        <w:t>Koncem týdne si řekl, že si mezi Fort Laramie a Černými horami zařídí pony expres. Speditérství byla příliš komplikovaná záležitost, a navíc si ani nebyl jistý, jestli v Deadwoodu vůbec zůstane. Kdysi se na jedné speditérské firmě podílel, a tak věděl, že v téhle branži potřebuje člověk k úspěchu víc než jenom vozy a mezky.</w:t>
      </w:r>
    </w:p>
    <w:p w:rsidR="00EA3AD3" w:rsidRDefault="00EA3AD3" w:rsidP="00EA3AD3">
      <w:pPr>
        <w:pStyle w:val="Text"/>
      </w:pPr>
      <w:r>
        <w:t>Nezanedbatelnou otázkou byly i finance. Párek mezků nebo tažných koní přišel na tři sta dolarů, mustang na osmdesát, nákladní mula – pokud se dala sehnat – na šedesát, takže i když Charley neměl dosud ponětí, k čemu svá zvířata využije, mohl si gratulovat, že je má. Krmení, podkovy, kovářské náčiní, zbraně, munice, lopaty a sekery, to všechno také něco stálo. Metrák ovsa se prodával za dva dolary osmdesát, lisované seno pětadvacet za tunu. A některým vozkům nestačil jen tekutý chleba.</w:t>
      </w:r>
    </w:p>
    <w:p w:rsidR="00EA3AD3" w:rsidRDefault="00EA3AD3" w:rsidP="00EA3AD3">
      <w:pPr>
        <w:pStyle w:val="Text"/>
      </w:pPr>
      <w:bookmarkStart w:id="102" w:name="NewPage108"/>
      <w:bookmarkEnd w:id="102"/>
      <w:r>
        <w:t>Občas taky kradli, ale většinou zápřahu ulehčovali tím, že část nákladu někde zvrhli. Charley ve speditérské branži udělal zkušenost, že kdyby člověk chtěl, aby všechno klapalo, musel by jezdit sám, což pro chlapa s bolavýma nohama nebyly zrovna nejradostnější vyhlídky.</w:t>
      </w:r>
    </w:p>
    <w:p w:rsidR="00EA3AD3" w:rsidRDefault="00EA3AD3" w:rsidP="00EA3AD3">
      <w:pPr>
        <w:pStyle w:val="Text"/>
      </w:pPr>
      <w:r>
        <w:t>Pony expres v životě neprovozoval, ale připadal mu snadnější. Z Deadwoodu sice dvakrát týdně jezdil pony expres Enise Clippingera, jenomže dopis, který z Bostonu nebo San Franciska šel do Cheyenne čtrnáct dní, hledal svého adresáta v Černých horách dvě neděle. Kromě toho bývaly pečetě rozlomené a listy rozstrkané do nesprávných obálek. Záleželo výhradně na jezdci. Některý číst uměl, jiný ne.</w:t>
      </w:r>
    </w:p>
    <w:p w:rsidR="00EA3AD3" w:rsidRDefault="00EA3AD3" w:rsidP="00EA3AD3">
      <w:pPr>
        <w:pStyle w:val="Text"/>
      </w:pPr>
      <w:r>
        <w:t xml:space="preserve">Někdy pošta zlatokopům nedošla vůbec a Enis Clippinger pak vylepoval po městě plakáty, ve kterých svaloval vinu na Indiány a desperády. Tvrdil taky, že zlatokopové jsou banda nevděčníků, kteří ani neocení, co všechno pro ně dělá. Prohlašoval, ať to někdo zkusí, a Charley si tedy řekl, že ho vezme za slovo. Ve čtvrtek odeslal do redakce deadwoodského </w:t>
      </w:r>
      <w:r w:rsidRPr="002C7628">
        <w:rPr>
          <w:rStyle w:val="Kurziva"/>
        </w:rPr>
        <w:t>Průkopníka Černých hor</w:t>
      </w:r>
      <w:r>
        <w:t xml:space="preserve"> a do </w:t>
      </w:r>
      <w:r w:rsidRPr="002C7628">
        <w:rPr>
          <w:rStyle w:val="Kurziva"/>
        </w:rPr>
        <w:t>Cheyennského vůdce</w:t>
      </w:r>
      <w:r>
        <w:t xml:space="preserve"> následující oznámení.</w:t>
      </w:r>
    </w:p>
    <w:p w:rsidR="00EA3AD3" w:rsidRPr="002C7628" w:rsidRDefault="00EA3AD3" w:rsidP="002C7628">
      <w:pPr>
        <w:pStyle w:val="Spacer"/>
      </w:pPr>
    </w:p>
    <w:p w:rsidR="00EA3AD3" w:rsidRPr="002C7628" w:rsidRDefault="00EA3AD3" w:rsidP="002C7628">
      <w:pPr>
        <w:pStyle w:val="DopisPrvni"/>
      </w:pPr>
      <w:r w:rsidRPr="002C7628">
        <w:t>P. Charles Utter oznamuje zřízení pony expresu a zahájení pravidelného provozu mezi Deadwoodem a Cheyenne. Najímáni jsou zásadně jen negramotní jezdci. Nová linka zajisté prokáže oběma městům znamenitou službu a redakce tohoto listu věří</w:t>
      </w:r>
      <w:r w:rsidR="002C7628" w:rsidRPr="002C7628">
        <w:t>,</w:t>
      </w:r>
      <w:r w:rsidRPr="002C7628">
        <w:t xml:space="preserve"> že mezi </w:t>
      </w:r>
      <w:proofErr w:type="gramStart"/>
      <w:r w:rsidRPr="002C7628">
        <w:t>P.T.</w:t>
      </w:r>
      <w:proofErr w:type="gramEnd"/>
      <w:r w:rsidRPr="002C7628">
        <w:t xml:space="preserve"> obecenstvem nalezne početnou klientelu.</w:t>
      </w:r>
    </w:p>
    <w:p w:rsidR="00EA3AD3" w:rsidRPr="002C7628" w:rsidRDefault="00EA3AD3" w:rsidP="002C7628">
      <w:pPr>
        <w:pStyle w:val="Spacer"/>
      </w:pPr>
    </w:p>
    <w:p w:rsidR="00EA3AD3" w:rsidRDefault="00EA3AD3" w:rsidP="00EA3AD3">
      <w:pPr>
        <w:pStyle w:val="Text"/>
      </w:pPr>
      <w:r>
        <w:t>Měl to sepsané za chvilinku. Bill stál nad ním a díval se. „Jak to jenom děláš?“ žasl. „Jako kdybys to měl všechno v peru.“</w:t>
      </w:r>
    </w:p>
    <w:p w:rsidR="00EA3AD3" w:rsidRDefault="00EA3AD3" w:rsidP="00EA3AD3">
      <w:pPr>
        <w:pStyle w:val="Text"/>
      </w:pPr>
      <w:r>
        <w:t>„Stačí v hlavě,“ odvětil Charley. „Nejlepší máš vyjádřit slovy, co ti tane na mysli.“</w:t>
      </w:r>
    </w:p>
    <w:p w:rsidR="00EA3AD3" w:rsidRDefault="00EA3AD3" w:rsidP="00EA3AD3">
      <w:pPr>
        <w:pStyle w:val="Text"/>
      </w:pPr>
      <w:r>
        <w:t>„Co mi tane na mysli, se vůbec slovy vyjádřit nedá,“ řekl Bill.</w:t>
      </w:r>
    </w:p>
    <w:p w:rsidR="00EA3AD3" w:rsidRDefault="002C7628" w:rsidP="002C7628">
      <w:pPr>
        <w:pStyle w:val="DejovaPauza"/>
      </w:pPr>
      <w:r>
        <w:t>~</w:t>
      </w:r>
    </w:p>
    <w:p w:rsidR="00EA3AD3" w:rsidRDefault="00EA3AD3" w:rsidP="00EA3AD3">
      <w:pPr>
        <w:pStyle w:val="Text"/>
      </w:pPr>
      <w:r>
        <w:t xml:space="preserve">Kluk na tom byl pořád stejně, ne-li dokonce hůř, těžko říct. Charley do něj lil mléko, dokud ho nezačal dávit zpět, myl ho a převlékal mu postel. Skoro už na kluka nemluvil, protože stejně neposlouchal. Koukal na něj jako do zdi. Charleyho napadlo, </w:t>
      </w:r>
      <w:bookmarkStart w:id="103" w:name="NewPage109"/>
      <w:bookmarkEnd w:id="103"/>
      <w:r>
        <w:t>jestli by neměl najmout někoho, kdo by se o něj staral, dokud to nevezme nějaký konec. Kluk byl takhle nanicovatý už pěkně dlouho a Charley nevěděl, jak mu vysvětlit, že by mu to mohlo zůstat.</w:t>
      </w:r>
    </w:p>
    <w:p w:rsidR="00EA3AD3" w:rsidRDefault="00EA3AD3" w:rsidP="00EA3AD3">
      <w:pPr>
        <w:pStyle w:val="Text"/>
      </w:pPr>
      <w:r>
        <w:t>Koncem týdne změnil jazyk barvu. Trochu splaskl a fialové, zelené a modré skvrny dostaly světlejší odstín. „Pro všechno na světě, cos to vyváděl?“ ptal se Charley spíš sebe než jeho, ale kluk jen krčil rameny. Na otázky jinak neodpovídal.</w:t>
      </w:r>
    </w:p>
    <w:p w:rsidR="00EA3AD3" w:rsidRDefault="00EA3AD3" w:rsidP="00EA3AD3">
      <w:pPr>
        <w:pStyle w:val="Text"/>
      </w:pPr>
      <w:r>
        <w:t>V pátek odpoledne se přihnala Calamity Jane Cannaryová. Byla tu už třikrát, sháněla se po Billovi. Jednou se dokonce schoval pod vůz. Onoho pátečního odpoledne ji Charley poprvé v životě viděl střízlivou.</w:t>
      </w:r>
    </w:p>
    <w:p w:rsidR="00EA3AD3" w:rsidRDefault="00EA3AD3" w:rsidP="00EA3AD3">
      <w:pPr>
        <w:pStyle w:val="Text"/>
      </w:pPr>
      <w:r>
        <w:t>„Je ve voze, že jo?“ domáhala se.</w:t>
      </w:r>
    </w:p>
    <w:p w:rsidR="00EA3AD3" w:rsidRDefault="00EA3AD3" w:rsidP="00EA3AD3">
      <w:pPr>
        <w:pStyle w:val="Text"/>
      </w:pPr>
      <w:r>
        <w:t>„Bohužel, slečno,“ řekl Charley.</w:t>
      </w:r>
    </w:p>
    <w:p w:rsidR="00EA3AD3" w:rsidRDefault="00EA3AD3" w:rsidP="00EA3AD3">
      <w:pPr>
        <w:pStyle w:val="Text"/>
      </w:pPr>
      <w:r>
        <w:t>„Ale někdo tam je,“ trvala na svém.</w:t>
      </w:r>
    </w:p>
    <w:p w:rsidR="00EA3AD3" w:rsidRDefault="00EA3AD3" w:rsidP="00EA3AD3">
      <w:pPr>
        <w:pStyle w:val="Text"/>
      </w:pPr>
      <w:r>
        <w:t>„Bratr mý ženy,“ prozradil jí Charley. Kdykoli s Jane mluvil, snažil se alespoň jednou zmínit, že je ženatý. „Klempíruje už celej tejden.“</w:t>
      </w:r>
    </w:p>
    <w:p w:rsidR="00EA3AD3" w:rsidRDefault="00EA3AD3" w:rsidP="00EA3AD3">
      <w:pPr>
        <w:pStyle w:val="Text"/>
      </w:pPr>
      <w:r>
        <w:t>Jane si sundala klobouk a zajela prsty do rozcuchaných, zaknocených vlasů plných čumbrků. Charley se koukl, jestli jí v hlavě nehnízdí i nějaký ten netopýr. „Copak?“ chtěla vědět. „Žlutá zimnice?“</w:t>
      </w:r>
    </w:p>
    <w:p w:rsidR="00EA3AD3" w:rsidRDefault="00EA3AD3" w:rsidP="00EA3AD3">
      <w:pPr>
        <w:pStyle w:val="Text"/>
      </w:pPr>
      <w:r>
        <w:t>Charley zavrtěl hlavou. „Já nevím,“ řekl. „Leží tam, jak jsem ho zkraje tejdne našel.“ Jane zavřela oči a začala usilovně přemýšlet.</w:t>
      </w:r>
    </w:p>
    <w:p w:rsidR="00EA3AD3" w:rsidRDefault="00EA3AD3" w:rsidP="00EA3AD3">
      <w:pPr>
        <w:pStyle w:val="Text"/>
      </w:pPr>
      <w:r>
        <w:t>„Já se na něj mrknu,“ nabídla se.</w:t>
      </w:r>
    </w:p>
    <w:p w:rsidR="00EA3AD3" w:rsidRDefault="00EA3AD3" w:rsidP="00EA3AD3">
      <w:pPr>
        <w:pStyle w:val="Text"/>
      </w:pPr>
      <w:r>
        <w:t>„Doktor už u něj byl,“ řekl Charley. Jednoho odpoledne zašel do ordinace za doktorem P. R. Dellem a přivedl ho. Vybral si ho, protože měl co dělat s Flaškou, a Charley v tom všem viděl jakousi souvislost. Doktor sáhl klukovi do vlasů a řekl: „V určitým ohledu mi připadá jako uštknutej.“</w:t>
      </w:r>
    </w:p>
    <w:p w:rsidR="00EA3AD3" w:rsidRDefault="00EA3AD3" w:rsidP="00EA3AD3">
      <w:pPr>
        <w:pStyle w:val="Text"/>
      </w:pPr>
      <w:r>
        <w:t>„Doktoři prd vědí,“ prohlásila Jane, protáhla se kolem něj k vozu a Charleyho ovanul její puch. Byl letní den, slunce stálo přímo nad hlavou a Jane měla na sobě jelenicové kalhoty a kazajku s třásněmi, starý kolt ráže jedenačtyřicet, který musel vážit aspoň čtyři kila, nábojový pás a kolem krku omotanou šálu.</w:t>
      </w:r>
    </w:p>
    <w:p w:rsidR="00EA3AD3" w:rsidRDefault="00EA3AD3" w:rsidP="00EA3AD3">
      <w:pPr>
        <w:pStyle w:val="Text"/>
      </w:pPr>
      <w:r>
        <w:t>Strčila hlavu do vozu. „Dyť je to ještě kluk,“ řekla.</w:t>
      </w:r>
    </w:p>
    <w:p w:rsidR="00EA3AD3" w:rsidRDefault="00EA3AD3" w:rsidP="00EA3AD3">
      <w:pPr>
        <w:pStyle w:val="Text"/>
      </w:pPr>
      <w:bookmarkStart w:id="104" w:name="NewPage110"/>
      <w:bookmarkEnd w:id="104"/>
      <w:r>
        <w:t>„Bude mu osmnáct,“ odpověděl Charley. „Je to brácha mý ženy.“ Jane vlezla dovnitř a Charley slyšel, jak ve voze chodí, přehazuje věci a mluví na kluka. Nebránil jí, protože věděl, že člověka někdy vyléčí jen pořádný šok.</w:t>
      </w:r>
    </w:p>
    <w:p w:rsidR="00EA3AD3" w:rsidRDefault="00EA3AD3" w:rsidP="00EA3AD3">
      <w:pPr>
        <w:pStyle w:val="Text"/>
      </w:pPr>
      <w:r>
        <w:t>Jane požádala o vodu, pak o ručník. Zůstala u kluka skoro hodinu. „Má napuchlej jazyk,“ ohlásila, když zase vylezla ven, „ale bude to něco vážnějšího.“</w:t>
      </w:r>
    </w:p>
    <w:p w:rsidR="00EA3AD3" w:rsidRDefault="00EA3AD3" w:rsidP="00EA3AD3">
      <w:pPr>
        <w:pStyle w:val="Text"/>
      </w:pPr>
      <w:r>
        <w:t>„Jenomže co?“ řekl Charley.</w:t>
      </w:r>
    </w:p>
    <w:p w:rsidR="00EA3AD3" w:rsidRDefault="00EA3AD3" w:rsidP="00EA3AD3">
      <w:pPr>
        <w:pStyle w:val="Text"/>
      </w:pPr>
      <w:r>
        <w:t>„Mohla bysem ho chodit ošetřovat,“ nabídla se. „Pečuju o nemocný celej život. Umím kurýrovat neštovice, žlutou zimnici, souchotě…“</w:t>
      </w:r>
    </w:p>
    <w:p w:rsidR="00EA3AD3" w:rsidRDefault="00EA3AD3" w:rsidP="00EA3AD3">
      <w:pPr>
        <w:pStyle w:val="Text"/>
      </w:pPr>
      <w:r>
        <w:t>Charley usoudil, že trocha společnosti nemůže klukovi uškodit. Do hlavy se mu na chviličku znovu vloudila představa, jak by se manželka tvářila, kdyby se nečekaně objevila a zjistila, že bratr má jazyk rozeklaný jako had a tupě jako kláda leží v péči Calamity Jane, ale rychle ji zase zaplašil.</w:t>
      </w:r>
    </w:p>
    <w:p w:rsidR="00EA3AD3" w:rsidRDefault="00EA3AD3" w:rsidP="00EA3AD3">
      <w:pPr>
        <w:pStyle w:val="Text"/>
      </w:pPr>
      <w:r>
        <w:t>Pochopil, že Jane touží být Billovi nablízku. Ráda přece ošetřovala nemocné. Nechal ji s klukem o samotě a šel hledat Enise Clippingera.</w:t>
      </w:r>
    </w:p>
    <w:p w:rsidR="00EA3AD3" w:rsidRDefault="002C7628" w:rsidP="002C7628">
      <w:pPr>
        <w:pStyle w:val="DejovaPauza"/>
      </w:pPr>
      <w:r>
        <w:t>~</w:t>
      </w:r>
    </w:p>
    <w:p w:rsidR="00EA3AD3" w:rsidRDefault="00EA3AD3" w:rsidP="00EA3AD3">
      <w:pPr>
        <w:pStyle w:val="Text"/>
      </w:pPr>
      <w:r>
        <w:t>Před hospodou Bella Union narazil na Billa. Buldok Růžáka Buforda právě ve rvačce na ulici zadávil cvičeného vlka. Růžák shrábl výhru pět set dolarů a zmizel v lokále, aby všechny počastoval. Bill s buldokem seděli na schodech. Až na ukousnuté ucho vyvázl Apokalypes bez jediného škrábnutí.</w:t>
      </w:r>
    </w:p>
    <w:p w:rsidR="00EA3AD3" w:rsidRDefault="00EA3AD3" w:rsidP="00EA3AD3">
      <w:pPr>
        <w:pStyle w:val="Text"/>
      </w:pPr>
      <w:r>
        <w:t>„Růžák by toho psa taky nemusel pořád stavět,“ prohlásil Bill.</w:t>
      </w:r>
    </w:p>
    <w:p w:rsidR="00EA3AD3" w:rsidRDefault="00EA3AD3" w:rsidP="00EA3AD3">
      <w:pPr>
        <w:pStyle w:val="Text"/>
      </w:pPr>
      <w:r>
        <w:t>„Třeba se rve rád,“ namítl Charley.</w:t>
      </w:r>
    </w:p>
    <w:p w:rsidR="00EA3AD3" w:rsidRDefault="00EA3AD3" w:rsidP="00EA3AD3">
      <w:pPr>
        <w:pStyle w:val="Text"/>
      </w:pPr>
      <w:r>
        <w:t>Bill políbil buldoka na mordu a zahleděl se mu do očí. „Ani bych neřek,“ odporoval. Otočil buldokovi hlavu a prohlédl si ukousnuté ucho. „Tohle už nesroste,“ řekl. Pes mu olízl bradu. Vlk ležel uprostřed ulice s rozsápaným chřtánem.</w:t>
      </w:r>
    </w:p>
    <w:p w:rsidR="00EA3AD3" w:rsidRDefault="00EA3AD3" w:rsidP="00EA3AD3">
      <w:pPr>
        <w:pStyle w:val="Text"/>
      </w:pPr>
      <w:r>
        <w:t>Charley se posadil vedle Billa. „Rozhod jsem se, že si zařídím pony expres,“ řekl.</w:t>
      </w:r>
    </w:p>
    <w:p w:rsidR="00EA3AD3" w:rsidRDefault="00EA3AD3" w:rsidP="00EA3AD3">
      <w:pPr>
        <w:pStyle w:val="Text"/>
      </w:pPr>
      <w:r>
        <w:t>„Jeden už tu mají.“</w:t>
      </w:r>
    </w:p>
    <w:p w:rsidR="00EA3AD3" w:rsidRDefault="00EA3AD3" w:rsidP="00EA3AD3">
      <w:pPr>
        <w:pStyle w:val="Text"/>
      </w:pPr>
      <w:r>
        <w:t>Charley zavrtěl hlavou. „Vyzvu konkurenci k soutěži. Kdo dojede z Cheyenne do Deadwoodu jako první, bude mít výhradní právo na přepravu pošty.“</w:t>
      </w:r>
    </w:p>
    <w:p w:rsidR="00EA3AD3" w:rsidRDefault="00EA3AD3" w:rsidP="002C7628">
      <w:pPr>
        <w:pStyle w:val="Text"/>
      </w:pPr>
      <w:bookmarkStart w:id="105" w:name="NewPage111"/>
      <w:bookmarkEnd w:id="105"/>
      <w:r>
        <w:t>„A proč by s tebou měla konkurence soutěžit?“ zeptal se Bill.</w:t>
      </w:r>
    </w:p>
    <w:p w:rsidR="00EA3AD3" w:rsidRDefault="00EA3AD3" w:rsidP="00EA3AD3">
      <w:pPr>
        <w:pStyle w:val="Text"/>
      </w:pPr>
      <w:r>
        <w:t>„Proto,“ řekl Charley. „Nic jinýho jí nezbejvá, od toho je konkurence.“</w:t>
      </w:r>
    </w:p>
    <w:p w:rsidR="00EA3AD3" w:rsidRDefault="00EA3AD3" w:rsidP="00EA3AD3">
      <w:pPr>
        <w:pStyle w:val="Text"/>
      </w:pPr>
      <w:r>
        <w:t>Bill buldoka pohladil a přitiskl mu ucho zpátky k hlavě, aby vypadal souměrně. „Mám mrtvýho Číňana,“ řekl a Charley se dovtípil, že tohle nebude jen tak. „Půl míle k severu blízko místa, co máme mezky,“ dodal Bill.</w:t>
      </w:r>
    </w:p>
    <w:p w:rsidR="00EA3AD3" w:rsidRDefault="00EA3AD3" w:rsidP="002C7628">
      <w:pPr>
        <w:pStyle w:val="Text"/>
      </w:pPr>
      <w:r>
        <w:t>„Mrtvýho Číňana?“</w:t>
      </w:r>
    </w:p>
    <w:p w:rsidR="00EA3AD3" w:rsidRDefault="00EA3AD3" w:rsidP="00EA3AD3">
      <w:pPr>
        <w:pStyle w:val="Text"/>
      </w:pPr>
      <w:r>
        <w:t>Bill pokrčil rameny. „Neví se, jak se jmenuje, ani na co umřel. Nikdo se k němu nehlásí, takže je náš.“</w:t>
      </w:r>
    </w:p>
    <w:p w:rsidR="00EA3AD3" w:rsidRDefault="00EA3AD3" w:rsidP="002C7628">
      <w:pPr>
        <w:pStyle w:val="Text"/>
      </w:pPr>
      <w:r>
        <w:t>„No to máme kliku,“ řekl Charley.</w:t>
      </w:r>
    </w:p>
    <w:p w:rsidR="00EA3AD3" w:rsidRDefault="00EA3AD3" w:rsidP="00EA3AD3">
      <w:pPr>
        <w:pStyle w:val="Text"/>
      </w:pPr>
      <w:r>
        <w:t>Aniž spustil z buldoka oči, Bill pokračoval: „Hele, dneska přijel povoz ze Sioux City s pecí pro Deadwoodský cihelny. Velkou jak svině. Složili ji severně od města.“</w:t>
      </w:r>
    </w:p>
    <w:p w:rsidR="00EA3AD3" w:rsidRDefault="00EA3AD3" w:rsidP="002C7628">
      <w:pPr>
        <w:pStyle w:val="Text"/>
      </w:pPr>
      <w:r>
        <w:t>„Kdo?“</w:t>
      </w:r>
    </w:p>
    <w:p w:rsidR="00EA3AD3" w:rsidRDefault="00EA3AD3" w:rsidP="00EA3AD3">
      <w:pPr>
        <w:pStyle w:val="Text"/>
      </w:pPr>
      <w:r>
        <w:t>Bill opět pokrčil rameny. „Vím já? V cihelně na ni ještě nemají místo, tak ji zatím nechali tam. Je celá z litiny, váží nejmíň čtyři tuny. Sám jsem z ní sundával latění.“</w:t>
      </w:r>
    </w:p>
    <w:p w:rsidR="00EA3AD3" w:rsidRDefault="00EA3AD3" w:rsidP="00EA3AD3">
      <w:pPr>
        <w:pStyle w:val="Text"/>
      </w:pPr>
      <w:r>
        <w:t>„Počkej, ne tak zhurta,“ řekl Charley. Okamžitě pochopil, kam Bill míří, jenomže Deadwoodské cihelny, akc. spol., patřily šerifovi.</w:t>
      </w:r>
    </w:p>
    <w:p w:rsidR="00EA3AD3" w:rsidRDefault="00EA3AD3" w:rsidP="00EA3AD3">
      <w:pPr>
        <w:pStyle w:val="Text"/>
      </w:pPr>
      <w:r>
        <w:t>„Mohli bysme se tam večer mrknout,“ navrhl Bill. Charley si vzpomněl na novinový článek o kremaci barona van Palma a zamyslel se. „I Číňan má přece právo na slušnej pohřeb,“ řekl honem Bill.</w:t>
      </w:r>
    </w:p>
    <w:p w:rsidR="00EA3AD3" w:rsidRDefault="00EA3AD3" w:rsidP="00EA3AD3">
      <w:pPr>
        <w:pStyle w:val="Text"/>
      </w:pPr>
      <w:r>
        <w:t>Charley si vybavil pasáž, jak baron ukázal rukou na svou duši odlétající na nebesa, a musel si přiznat, že tu svatozář kolem nohou by docela rád viděl na vlastní oči. „Copak nemá žádnou famílii?“</w:t>
      </w:r>
    </w:p>
    <w:p w:rsidR="00EA3AD3" w:rsidRDefault="00EA3AD3" w:rsidP="00EA3AD3">
      <w:pPr>
        <w:pStyle w:val="Text"/>
      </w:pPr>
      <w:r>
        <w:t>„Číňan, ke kterýmu se nikdo nehlásí, nemá nárok ani na rakev,“ řekl Bill. „Akorát ho šoupnou do mělký díry. S náma na tom bude líp.“</w:t>
      </w:r>
    </w:p>
    <w:p w:rsidR="00EA3AD3" w:rsidRDefault="00EA3AD3" w:rsidP="00EA3AD3">
      <w:pPr>
        <w:pStyle w:val="Text"/>
      </w:pPr>
      <w:r>
        <w:t>„A víš, čí je ten vůz, kterým hodláš toho syna nebes vypravit do ráje? Uvědomuješ si vůbec, komu cihelna patří?“</w:t>
      </w:r>
    </w:p>
    <w:p w:rsidR="00EA3AD3" w:rsidRDefault="00EA3AD3" w:rsidP="00EA3AD3">
      <w:pPr>
        <w:pStyle w:val="Text"/>
      </w:pPr>
      <w:r>
        <w:t>Bill se zatvářil, jako že ho to v nejmenším nezajímá. „A není to fuk?“</w:t>
      </w:r>
    </w:p>
    <w:p w:rsidR="00EA3AD3" w:rsidRDefault="00EA3AD3" w:rsidP="00EA3AD3">
      <w:pPr>
        <w:pStyle w:val="Text"/>
      </w:pPr>
      <w:r>
        <w:t>„Bullockovi,“ řekl Charley. „Ta pec patří šerifovi Bullockovi.“</w:t>
      </w:r>
    </w:p>
    <w:p w:rsidR="00EA3AD3" w:rsidRDefault="00EA3AD3" w:rsidP="00EA3AD3">
      <w:pPr>
        <w:pStyle w:val="Text"/>
      </w:pPr>
      <w:bookmarkStart w:id="106" w:name="NewPage112"/>
      <w:bookmarkEnd w:id="106"/>
      <w:r>
        <w:t>Bill se na něj podíval a čekal, co řekne dál, a Charley taky čekal, protože měl pocit, že víc už snad vykládat nemusí. „Myslíš, že by to mohlo bejt nezákonný?“ zeptal se Bill. „Že podle nějakýho zákona nesměj Číňani ani do pece? V týhle díře mají zákony, že by podle nich ukřižovali i Ježíše Krista.“</w:t>
      </w:r>
    </w:p>
    <w:p w:rsidR="00EA3AD3" w:rsidRDefault="00EA3AD3" w:rsidP="00EA3AD3">
      <w:pPr>
        <w:pStyle w:val="Text"/>
      </w:pPr>
      <w:r>
        <w:t>Charley si rychle odsedl, aby dal Všemohoucímu najevo, že on nic neřekl. „Kromě toho,“ pokračoval Bill, „nezbyde z něj než trochu popela. Šerif ani nepozná, že se v peci pálilo.“</w:t>
      </w:r>
    </w:p>
    <w:p w:rsidR="00EA3AD3" w:rsidRDefault="00EA3AD3" w:rsidP="00EA3AD3">
      <w:pPr>
        <w:pStyle w:val="Text"/>
      </w:pPr>
      <w:r>
        <w:t>Trvalo hodnou chvilku, než se Charley zase ozval. Hovory s Billem už byly takové, že sestávaly z dlouhých pauz. Odpověď vyžadovala chvilku přemýšlení.</w:t>
      </w:r>
    </w:p>
    <w:p w:rsidR="00EA3AD3" w:rsidRDefault="00EA3AD3" w:rsidP="00EA3AD3">
      <w:pPr>
        <w:pStyle w:val="Text"/>
      </w:pPr>
      <w:r>
        <w:t>„A tos na toho šikmookýho nebožtíka přinatrefil sám?“ zeptal se nakonec.</w:t>
      </w:r>
    </w:p>
    <w:p w:rsidR="00EA3AD3" w:rsidRDefault="00EA3AD3" w:rsidP="00EA3AD3">
      <w:pPr>
        <w:pStyle w:val="Text"/>
      </w:pPr>
      <w:r>
        <w:t>Bill zavrtěl hlavou. „Přihrál mi ho doktor Wedelstaedt. Ostatní se ho prej stranili. Když někam přišel, dělali, že tam není. Prostě ho neviděli, i když koukali přímo na něj. Nesměl ani bydlet v čínský čtvrti a chodit na jejich obřady.“</w:t>
      </w:r>
    </w:p>
    <w:p w:rsidR="00EA3AD3" w:rsidRDefault="00EA3AD3" w:rsidP="00EA3AD3">
      <w:pPr>
        <w:pStyle w:val="Text"/>
      </w:pPr>
      <w:r>
        <w:t>„Tys byl u doktora Wedelstaedta?“ zajímal se Charley. Byl by nerad, kdyby se něco rozkřiklo. „Co tomu říkal?“</w:t>
      </w:r>
    </w:p>
    <w:p w:rsidR="00EA3AD3" w:rsidRDefault="00EA3AD3" w:rsidP="00EA3AD3">
      <w:pPr>
        <w:pStyle w:val="Text"/>
      </w:pPr>
      <w:r>
        <w:t>„Že Číňani mají svoje zvyky, my taky svoje. Co prej on má koho kritizovat.“</w:t>
      </w:r>
    </w:p>
    <w:p w:rsidR="00EA3AD3" w:rsidRDefault="00EA3AD3" w:rsidP="00EA3AD3">
      <w:pPr>
        <w:pStyle w:val="Text"/>
      </w:pPr>
      <w:r>
        <w:t>„Já myslel tobě.“</w:t>
      </w:r>
    </w:p>
    <w:p w:rsidR="00EA3AD3" w:rsidRDefault="00EA3AD3" w:rsidP="00EA3AD3">
      <w:pPr>
        <w:pStyle w:val="Text"/>
      </w:pPr>
      <w:r>
        <w:t>Bill odvrátil pohled. „Navrhoval mi různý způsoby léčby, ale to už je lepší kulka do hlavy. Při jednom se do pinďoura strká rozžhavenej drátek.“</w:t>
      </w:r>
    </w:p>
    <w:p w:rsidR="00EA3AD3" w:rsidRDefault="00EA3AD3" w:rsidP="00EA3AD3">
      <w:pPr>
        <w:pStyle w:val="Text"/>
      </w:pPr>
      <w:r>
        <w:t>Charley se z jeho výrazu pokusil usoudit, jak doktorův verdikt přijal, ale z Billovy tváře se nedalo vyčíst vůbec nic. „Tak mi dal zase rtuť,“ pokračoval Bill, „a pak mi začal vykládat o tom Číňanovi a jak se k němu vlastní lidi chovali. Wedelstaedt je typ doktora, kterej tě sice nedokáže vyléčit, ale aspoň tě utěšuje, že jiný jsou na tom ještě hůř.“</w:t>
      </w:r>
    </w:p>
    <w:p w:rsidR="00EA3AD3" w:rsidRDefault="00EA3AD3" w:rsidP="00EA3AD3">
      <w:pPr>
        <w:pStyle w:val="Text"/>
      </w:pPr>
      <w:r>
        <w:t>Charley přitakal. Takových doktorů znal spousty. „A řekl ti, proč se k němu tak chovali, když to byl jejich člověk?“</w:t>
      </w:r>
    </w:p>
    <w:p w:rsidR="00EA3AD3" w:rsidRDefault="00EA3AD3" w:rsidP="00EA3AD3">
      <w:pPr>
        <w:pStyle w:val="Text"/>
      </w:pPr>
      <w:r>
        <w:t xml:space="preserve">Bill vstal, protáhl se a odhrnul si vlasy z čela. „Šlo o holku,“ řekl, „možná i o víc. Zná je všechny jménem, ale mně ta jejich hatmatilka připadá na jedno brdo. Taky v tom hrály roli prachy, sliby a postel, což máš stejně furt pět, takže nakonec nezbejvalo </w:t>
      </w:r>
      <w:bookmarkStart w:id="107" w:name="NewPage113"/>
      <w:bookmarkEnd w:id="107"/>
      <w:r>
        <w:t>než ho buď vyobcovat, nebo přiznat, že ten jejich systém je už tři tisíce let kapitální omyl. Nám se sice furt za něco omlouvaj, ale mezi svejma hrozně neradi přiznávaj chybu.“</w:t>
      </w:r>
    </w:p>
    <w:p w:rsidR="00EA3AD3" w:rsidRDefault="00EA3AD3" w:rsidP="00EA3AD3">
      <w:pPr>
        <w:pStyle w:val="Text"/>
      </w:pPr>
      <w:r>
        <w:t>„Ale přestat se s člověkem bavit kvůli holce…“</w:t>
      </w:r>
    </w:p>
    <w:p w:rsidR="00EA3AD3" w:rsidRDefault="00EA3AD3" w:rsidP="00EA3AD3">
      <w:pPr>
        <w:pStyle w:val="Text"/>
      </w:pPr>
      <w:r>
        <w:t>„Živá duše na něj nepromluvila,“ prohlásil Bill. „Vyhnali ho do lesa. Musel tam žít nejmíň od jara. Doktor tvrdí, že poprvé o něm slyšel, když už byl mrtvej. Teprvá po smrti se k němu začali chovat trochu líp. Aspoň mu říkali jménem.“</w:t>
      </w:r>
    </w:p>
    <w:p w:rsidR="00EA3AD3" w:rsidRDefault="00EA3AD3" w:rsidP="00EA3AD3">
      <w:pPr>
        <w:pStyle w:val="Text"/>
      </w:pPr>
      <w:r>
        <w:t>Charley seděl na schodech, pozoroval Billa a myslel na to, jak rychle Číňani repetí. Jako kdyby jim nestačila vyřídilka. „Muselo mu bejt pěkně smutno,“ řekl.</w:t>
      </w:r>
    </w:p>
    <w:p w:rsidR="00EA3AD3" w:rsidRDefault="00EA3AD3" w:rsidP="00EA3AD3">
      <w:pPr>
        <w:pStyle w:val="Text"/>
      </w:pPr>
      <w:r>
        <w:t>„No co,“ ozval se Bill, „už není.“</w:t>
      </w:r>
    </w:p>
    <w:p w:rsidR="00EA3AD3" w:rsidRDefault="00EA3AD3" w:rsidP="00EA3AD3">
      <w:pPr>
        <w:pStyle w:val="Text"/>
      </w:pPr>
      <w:r>
        <w:t>Číňan ležel pod hromádkou větví a jehličí v lese za loukou, kde se s nohama spoutanýma pásli Charleyovi mezci. Přestože Bill v padajícím soumraku nemohl vidět ani na krok, zamířil neomylně přímo k ní. Charley ze zvyku kráčel v jeho šlépějích.</w:t>
      </w:r>
    </w:p>
    <w:p w:rsidR="00EA3AD3" w:rsidRDefault="00EA3AD3" w:rsidP="00EA3AD3">
      <w:pPr>
        <w:pStyle w:val="Text"/>
      </w:pPr>
      <w:r>
        <w:t>Cestou šli kolem Číňanovy chajdy a Charley nakoukl dovnitř. Uviděl jen knihu, která tak trochu připomínala bibli, pár armádních bagančat, nůž s kostěnou střenkou a prázdný váček na peníze. Všechno leželo hezky vyrovnáno vedle slamníku, jako kdyby si to Číňan přichystal na prodej.</w:t>
      </w:r>
    </w:p>
    <w:p w:rsidR="00EA3AD3" w:rsidRDefault="00EA3AD3" w:rsidP="00EA3AD3">
      <w:pPr>
        <w:pStyle w:val="Text"/>
      </w:pPr>
      <w:r>
        <w:t>„Nemá tady ani obrázek,“ řekl Charley.</w:t>
      </w:r>
    </w:p>
    <w:p w:rsidR="00EA3AD3" w:rsidRDefault="00EA3AD3" w:rsidP="00EA3AD3">
      <w:pPr>
        <w:pStyle w:val="Text"/>
      </w:pPr>
      <w:r>
        <w:t>„Třeba taky nechtěl nikoho vidět,“ namítl Bill. Po chvilce dodal: „Voni i běloši dovedou bejt pěkně krutý.“</w:t>
      </w:r>
    </w:p>
    <w:p w:rsidR="00EA3AD3" w:rsidRDefault="00EA3AD3" w:rsidP="00EA3AD3">
      <w:pPr>
        <w:pStyle w:val="Text"/>
      </w:pPr>
      <w:r>
        <w:t>Charley mrtvolu zahlédl hned, nemuseli pohnout jedinou větví. Číňan ležel na zádech. Nebyl větší než dorůstající chlapec. Na sobě měl široké plandavé kalhoty, sandály a armádní mantl. Ústa měl pootevřená a na předních zubech nalepenou hlínu. Bill z něj začal stahovat větve. „To umřel tady?“ zeptal se Charley. „Leží, jak jsem ho našel. Ani jsem se ho nedotknul.“</w:t>
      </w:r>
    </w:p>
    <w:p w:rsidR="00EA3AD3" w:rsidRDefault="00EA3AD3" w:rsidP="00EA3AD3">
      <w:pPr>
        <w:pStyle w:val="Text"/>
      </w:pPr>
      <w:r>
        <w:t>Čím víc Bill Číňana odkrýval, tím menší se mrtvola zdála, a Charley měl najednou pocit, že na Číňany přestává být zvědavý.</w:t>
      </w:r>
    </w:p>
    <w:p w:rsidR="00EA3AD3" w:rsidRDefault="00EA3AD3" w:rsidP="00EA3AD3">
      <w:pPr>
        <w:pStyle w:val="Text"/>
      </w:pPr>
      <w:r>
        <w:t>Když odklidili poslední větev, vypůjčil si Bill od Charleyho kapesník a setřel nebožtíkovi jehličí z tváře. „Byl to skoro ještě kluk,“ řekl Charley. Bill přestal Číňana oprašovat a zalitoval: „Škoda, že jsem si nevzal flašku džinu.“</w:t>
      </w:r>
    </w:p>
    <w:p w:rsidR="00EA3AD3" w:rsidRDefault="00EA3AD3" w:rsidP="00EA3AD3">
      <w:pPr>
        <w:pStyle w:val="Text"/>
      </w:pPr>
      <w:bookmarkStart w:id="108" w:name="NewPage114"/>
      <w:bookmarkEnd w:id="108"/>
      <w:r>
        <w:t>„To si piš,“ řekl Charley. Bill mrtvolu zdvihl, jako kdyby nevážila víc než šaty, které měla na sobě, přehodil si ji přes rameno a vydali se s Charleym krajem lesa přes spadané větve a ohořelé pařezy oklikou kolem louky. Ačkoli to bylo půl míle, Bill se ani nezapotil. Charley kráčel za ním a sledoval, jak ho Číňan bouchá hlavou do zad.</w:t>
      </w:r>
    </w:p>
    <w:p w:rsidR="00EA3AD3" w:rsidRDefault="00EA3AD3" w:rsidP="00EA3AD3">
      <w:pPr>
        <w:pStyle w:val="Text"/>
      </w:pPr>
      <w:r>
        <w:t>Pec byla pěkná obluda, jen samotná dvířka vážila aspoň metrák. Sestávala ze dvou komor nad sebou. Ve spodní se topilo dřevem nebo uhlím, v horní se pálilo zboží. Komory byly oddělené ocelovým roštem a plochým plechem.</w:t>
      </w:r>
    </w:p>
    <w:p w:rsidR="00EA3AD3" w:rsidRDefault="00EA3AD3" w:rsidP="00EA3AD3">
      <w:pPr>
        <w:pStyle w:val="Text"/>
      </w:pPr>
      <w:r>
        <w:t>Poblíž se povalovala hromada dříví z latění, které Bill rozebral. Byla vysoká jako pec sama.</w:t>
      </w:r>
    </w:p>
    <w:p w:rsidR="00EA3AD3" w:rsidRDefault="00EA3AD3" w:rsidP="00EA3AD3">
      <w:pPr>
        <w:pStyle w:val="Text"/>
      </w:pPr>
      <w:r>
        <w:t>„Co s tím plechem?“ zajímal se Bill. „Neměli bysme ho radši vyndat a žluťáska položit rovnou na rošt?“ Charley se nevyjádřil. „Jak to vlastně v těch novinách stálo?“ zeptal se Bill. „Šoupli barona na plech nebo ho tam dali jenom tak?“</w:t>
      </w:r>
    </w:p>
    <w:p w:rsidR="00EA3AD3" w:rsidRDefault="00EA3AD3" w:rsidP="00EA3AD3">
      <w:pPr>
        <w:pStyle w:val="Text"/>
      </w:pPr>
      <w:r>
        <w:t>Charley strčil hlavu do pece. Připadal si jako ve zlém snu. „To nepsali,“ prohlásil a vytáhl hlavu zase ven. „Bez plechu ale nepoznáš, co byl nebožtík a co dřevo. Popel je popel.“</w:t>
      </w:r>
    </w:p>
    <w:p w:rsidR="00EA3AD3" w:rsidRDefault="00EA3AD3" w:rsidP="00EA3AD3">
      <w:pPr>
        <w:pStyle w:val="Text"/>
      </w:pPr>
      <w:r>
        <w:t>Bill si to nechal projít hlavou. „Kdyby šlo o mě,“ zamudroval nakonec, „tak chci na plech. Duše asi na rozloučení s tělem potřebuje čas. Já bych řek, že barona šoupli na plech.“</w:t>
      </w:r>
    </w:p>
    <w:p w:rsidR="00EA3AD3" w:rsidRDefault="00EA3AD3" w:rsidP="00EA3AD3">
      <w:pPr>
        <w:pStyle w:val="Text"/>
      </w:pPr>
      <w:r>
        <w:t>Plech šel vysunout jako z kuchyňské trouby. Vytáhli ho ven a Číňana na něj uložili. Bill mu upravil šaty a pak mu trochu srovnal paže podél těla. Nohy mu svázali, aby na něj byl hezčí pohled.</w:t>
      </w:r>
    </w:p>
    <w:p w:rsidR="00EA3AD3" w:rsidRDefault="00EA3AD3" w:rsidP="00EA3AD3">
      <w:pPr>
        <w:pStyle w:val="Text"/>
      </w:pPr>
      <w:r>
        <w:t>Charley rozdělal oheň. Na podpal použil suché borové paprčí a latění z pece, pak došel k Číňanově chajdě pro dříví, které tam měl nebožtík nařezané. Jelikož se nevláčel s mrtvolou, vzal to přímo přes louku. V horní části pece byly dvě klapky, kterými se reguloval tah. Charley je obě otevřel naplno, a když se po dvaceti minutách podíval průhledem dovnitř, začínala se už pec rozpalovat.</w:t>
      </w:r>
    </w:p>
    <w:p w:rsidR="00EA3AD3" w:rsidRDefault="00EA3AD3" w:rsidP="00EA3AD3">
      <w:pPr>
        <w:pStyle w:val="Text"/>
      </w:pPr>
      <w:r>
        <w:t>Číňan s nohama svázanýma jako krocan připravený na pekáč ležel na zemi.</w:t>
      </w:r>
    </w:p>
    <w:p w:rsidR="00EA3AD3" w:rsidRDefault="00EA3AD3" w:rsidP="00EA3AD3">
      <w:pPr>
        <w:pStyle w:val="Text"/>
      </w:pPr>
      <w:r>
        <w:t>„Vážně jsme si měli vzít flašku,“ prohlásil Bill. Mlčky vyčkali ještě deset minut. „Myslíš, že už?“ řekl Bill.</w:t>
      </w:r>
    </w:p>
    <w:p w:rsidR="00EA3AD3" w:rsidRDefault="00EA3AD3" w:rsidP="00EA3AD3">
      <w:pPr>
        <w:pStyle w:val="Text"/>
      </w:pPr>
      <w:bookmarkStart w:id="109" w:name="NewPage115"/>
      <w:bookmarkEnd w:id="109"/>
      <w:r>
        <w:t>Charley znovu nahlédl okénkem dovnitř. Pec žhnula oranžově rudým svitem, v němž byl zřetelně vidět každičký šev pláště. „Když už, tak už,“ řekl.</w:t>
      </w:r>
    </w:p>
    <w:p w:rsidR="00EA3AD3" w:rsidRDefault="00EA3AD3" w:rsidP="00EA3AD3">
      <w:pPr>
        <w:pStyle w:val="Text"/>
      </w:pPr>
      <w:r>
        <w:t>Otevřel horní dvířka a z pece dýchl takový žár, že museli o krok ustoupit. Sehnuli se k plechu s nebožtíkem. Bill ho popadl v hlavách. „Však nám ještě poděkuješ,“ řekl, „až se tam nahoře jednou sejdeme.“</w:t>
      </w:r>
    </w:p>
    <w:p w:rsidR="00EA3AD3" w:rsidRDefault="00EA3AD3" w:rsidP="00EA3AD3">
      <w:pPr>
        <w:pStyle w:val="Text"/>
      </w:pPr>
      <w:r>
        <w:t>Číňan nebyl těžký, zato plech ano. „Myslíš, že by to chtělo pár slov na rozloučenou?“ otázal se Bill.</w:t>
      </w:r>
    </w:p>
    <w:p w:rsidR="00EA3AD3" w:rsidRDefault="00EA3AD3" w:rsidP="00EA3AD3">
      <w:pPr>
        <w:pStyle w:val="Text"/>
      </w:pPr>
      <w:r>
        <w:t>„Podle mýho by to chtělo buď ho šoupnout dovnitř, nebo ho zas položit,“ řekl Charley.</w:t>
      </w:r>
    </w:p>
    <w:p w:rsidR="00EA3AD3" w:rsidRDefault="00EA3AD3" w:rsidP="00EA3AD3">
      <w:pPr>
        <w:pStyle w:val="Text"/>
      </w:pPr>
      <w:r>
        <w:t>A protože oba zastávali názor, že co se jednou začne, má se taky dodělat, nasadili plech z obou stran do drážky, zasunuli ho do pece a zavřeli dvířka.</w:t>
      </w:r>
    </w:p>
    <w:p w:rsidR="00EA3AD3" w:rsidRDefault="00EA3AD3" w:rsidP="00EA3AD3">
      <w:pPr>
        <w:pStyle w:val="Text"/>
      </w:pPr>
      <w:r>
        <w:t>Charleymu se z žáru úplně rozslzely oči. Chvíli oba stáli a dívali se na sebe, pak Bill otevřel průhled a podíval se dovnitř.</w:t>
      </w:r>
    </w:p>
    <w:p w:rsidR="00EA3AD3" w:rsidRDefault="00EA3AD3" w:rsidP="00EA3AD3">
      <w:pPr>
        <w:pStyle w:val="Text"/>
      </w:pPr>
      <w:r>
        <w:t>„Co dělá?“ zajímal se Charley.</w:t>
      </w:r>
    </w:p>
    <w:p w:rsidR="00EA3AD3" w:rsidRDefault="00EA3AD3" w:rsidP="00EA3AD3">
      <w:pPr>
        <w:pStyle w:val="Text"/>
      </w:pPr>
      <w:r>
        <w:t>Bill poodstoupil a Charley nakoukl do pece. Číňanovi už chytaly vlasy. Vyrážely na nich droboučké plaménky a zase zhasínaly, pokožka tmavla a puchýřovatěla, ale tělo dosud nehořelo.</w:t>
      </w:r>
    </w:p>
    <w:p w:rsidR="00EA3AD3" w:rsidRDefault="00EA3AD3" w:rsidP="00EA3AD3">
      <w:pPr>
        <w:pStyle w:val="Text"/>
      </w:pPr>
      <w:r>
        <w:t>Charley okénko zavřel a poodešel od pece. Měl pocit, že má od žáru úplně svraštělý obličej. Posadili se na kládu. „Docela by mě zajímalo,“ řekl Charley, „co proved, že se k němu tak zachovali.“</w:t>
      </w:r>
    </w:p>
    <w:p w:rsidR="00EA3AD3" w:rsidRDefault="00EA3AD3" w:rsidP="00EA3AD3">
      <w:pPr>
        <w:pStyle w:val="Text"/>
      </w:pPr>
      <w:r>
        <w:t>Bill zavrtěl hlavou. „Doktor mi to vysvětloval, ale podle mýho mu stejně neřekli pravdu. Považujou tady každýho za cizince.“ Chvíli seděli a mlčeli; z pece se ozývalo praskání. „Kdyby ho pověsili, tak aspoň přiznaj, že vůbec existoval,“ řekl nakonec Bill.</w:t>
      </w:r>
    </w:p>
    <w:p w:rsidR="00EA3AD3" w:rsidRDefault="00EA3AD3" w:rsidP="00EA3AD3">
      <w:pPr>
        <w:pStyle w:val="Text"/>
      </w:pPr>
      <w:r>
        <w:t>Charley se sebral a šel se podívat. Připadalo mu, že teplota zas o něco stoupla, ale s Číňanem se pořád nic nedělo. Kolem uší už byl ohořelý a z očí mu na tváře kanula jakási bublavá tekutina, ale neodpařovala se, a nohy měl jen zarúžovělé. „Co dělá?“ zeptal se Bill.</w:t>
      </w:r>
    </w:p>
    <w:p w:rsidR="00EA3AD3" w:rsidRDefault="00EA3AD3" w:rsidP="00EA3AD3">
      <w:pPr>
        <w:pStyle w:val="Text"/>
      </w:pPr>
      <w:r>
        <w:t>Charley se podrbal na zátylku. „To chce trpělivost,“ řekl.</w:t>
      </w:r>
    </w:p>
    <w:p w:rsidR="00EA3AD3" w:rsidRDefault="00EA3AD3" w:rsidP="00EA3AD3">
      <w:pPr>
        <w:pStyle w:val="Text"/>
      </w:pPr>
      <w:r>
        <w:t xml:space="preserve">„Mně se to nějak nezdá,“ prohlásil po chvíli Bill. „Třeba to vzhledem k okolnostem ani není regulérní pokus. Copak je to obyčejnej nebožtík? Dyť to ani není normální syn nebes. Tak </w:t>
      </w:r>
      <w:bookmarkStart w:id="110" w:name="NewPage116"/>
      <w:bookmarkEnd w:id="110"/>
      <w:r>
        <w:t>dlouho žil, jako kdyby vůbec neexistoval, že už možná na onen svět ani nemůže.“ Charley na něj vyvalil oči. „No jak dlouho to můžeš vydržet, když každej dělá, jako kdybys nebyl? Nakonec tomu začneš sám věřit.“</w:t>
      </w:r>
    </w:p>
    <w:p w:rsidR="00EA3AD3" w:rsidRDefault="00EA3AD3" w:rsidP="00EA3AD3">
      <w:pPr>
        <w:pStyle w:val="Text"/>
      </w:pPr>
      <w:r>
        <w:t>„Jenomže když mu kručelo v břiše, musel sakra vědět, že je,“ namítl Charley. „Stloukl si přece chajdu. Stačilo se na ni kouknout a hned ho muselo trknout, že se nepostavila sama.“ Bill vstal a nahlédl do pece.</w:t>
      </w:r>
    </w:p>
    <w:p w:rsidR="00EA3AD3" w:rsidRDefault="00EA3AD3" w:rsidP="00EA3AD3">
      <w:pPr>
        <w:pStyle w:val="Text"/>
      </w:pPr>
      <w:r>
        <w:t>„Já mluvím o jeho duši,“ řekl. „Tak dlouho byl jako tělo bez duše, že tu třeba sedíme úplně zbytečně.“</w:t>
      </w:r>
    </w:p>
    <w:p w:rsidR="00EA3AD3" w:rsidRDefault="00EA3AD3" w:rsidP="00EA3AD3">
      <w:pPr>
        <w:pStyle w:val="Text"/>
      </w:pPr>
      <w:r>
        <w:t>„Jednou jsme tady, tak počkáme,“ rozhodl Charley.</w:t>
      </w:r>
    </w:p>
    <w:p w:rsidR="00EA3AD3" w:rsidRDefault="00EA3AD3" w:rsidP="00EA3AD3">
      <w:pPr>
        <w:pStyle w:val="Text"/>
      </w:pPr>
      <w:r>
        <w:t>Setmělo se a vzduch se ochladil jako onoho večera, kdy v divadle zmokli. Charley začal vzpomínat na paní Langrisheovou a nedovedl se rozhodnout, jestli se mu líbí víc suchá nebo mokrá.</w:t>
      </w:r>
    </w:p>
    <w:p w:rsidR="00EA3AD3" w:rsidRDefault="00EA3AD3" w:rsidP="00EA3AD3">
      <w:pPr>
        <w:pStyle w:val="Text"/>
      </w:pPr>
      <w:r>
        <w:t xml:space="preserve">Nad </w:t>
      </w:r>
      <w:proofErr w:type="gramStart"/>
      <w:r>
        <w:t>hlavou jim</w:t>
      </w:r>
      <w:proofErr w:type="gramEnd"/>
      <w:r>
        <w:t xml:space="preserve"> zablesklo, zaburácel hrom a na pec dopadly první kapky a se syčením se odpařily. Bill s Charleym zůstali sedět. „Chtěl jsem říct,“ ozval se Bill po delší odmlce, „že člověk je vlastně takovej, za jakýho ho lidi mají. Veřejnýmu mínění neutečeš, i kdybys žil do smrti jako poustevník.“</w:t>
      </w:r>
    </w:p>
    <w:p w:rsidR="00EA3AD3" w:rsidRDefault="00EA3AD3" w:rsidP="00EA3AD3">
      <w:pPr>
        <w:pStyle w:val="Text"/>
      </w:pPr>
      <w:r>
        <w:t>Charley si stáhl klobouk do čela, aby mu voda z krempy stékala dopředu. Nesnášel, když mu pršelo za krk. „Co je sláva jinýho než mínění, co o tobě maj ty druhý?“ mudroval Bill. „To máš stejný jako s láskou, i když to ještě neznamená, že jde o falešnou představu. Jako existuje na světě láska, tak existujou i rozdílný názory, a nikdo nemůže říct, že jeden je horší než druhej…“</w:t>
      </w:r>
    </w:p>
    <w:p w:rsidR="00EA3AD3" w:rsidRDefault="00EA3AD3" w:rsidP="00EA3AD3">
      <w:pPr>
        <w:pStyle w:val="Text"/>
      </w:pPr>
      <w:r>
        <w:t>Kapky dopadající na pec se okamžitě proměňovaly v páru. Bill pořád dumal. „A když Číňani přestali mít na toho chudáka názor, vzali mu vlastně skoro všechno, a on třeba nebyl tak silnej, aby si přesto zachoval ducha, takže možná fakt čekáme zbytečně.“</w:t>
      </w:r>
    </w:p>
    <w:p w:rsidR="00EA3AD3" w:rsidRDefault="00EA3AD3" w:rsidP="00EA3AD3">
      <w:pPr>
        <w:pStyle w:val="Text"/>
      </w:pPr>
      <w:r>
        <w:t>Charley se znovu podíval do pece. Do vršků kolem práskaly blesky. „Já myslím, že potřebuje dýl než baron. Dá si na čas,“ řekl.</w:t>
      </w:r>
    </w:p>
    <w:p w:rsidR="00EA3AD3" w:rsidRDefault="00EA3AD3" w:rsidP="00EA3AD3">
      <w:pPr>
        <w:pStyle w:val="Text"/>
      </w:pPr>
      <w:r>
        <w:t>„Chápeš, co tím chci říct?“ zeptal se Bill.</w:t>
      </w:r>
    </w:p>
    <w:p w:rsidR="00EA3AD3" w:rsidRDefault="00EA3AD3" w:rsidP="00EA3AD3">
      <w:pPr>
        <w:pStyle w:val="Text"/>
      </w:pPr>
      <w:r>
        <w:t>Charley kývl. „Že tě lidi milovali.“</w:t>
      </w:r>
    </w:p>
    <w:p w:rsidR="00EA3AD3" w:rsidRDefault="00EA3AD3" w:rsidP="00EA3AD3">
      <w:pPr>
        <w:pStyle w:val="Text"/>
      </w:pPr>
      <w:r>
        <w:t>Seděli v dešti a čekali. Nakonec Bill navrhl: „A nemohli bysme počkat ve městě?“</w:t>
      </w:r>
    </w:p>
    <w:p w:rsidR="00EA3AD3" w:rsidRDefault="00EA3AD3" w:rsidP="00EA3AD3">
      <w:pPr>
        <w:pStyle w:val="Text"/>
      </w:pPr>
      <w:bookmarkStart w:id="111" w:name="NewPage117"/>
      <w:bookmarkEnd w:id="111"/>
      <w:r>
        <w:t>Sotva došli ke dveřím Desítky, strhlo se krupobití. Charleymu připadalo, že v lokále musí být dobrá stovka lidí. Stoupli si k baru a Bill objednal džin s hořkou. Kde se vzal, tu se vzal Apokalypes a začal se mu ometat kolem nohou, a vzápětí se objevil i Kapitán Jack.</w:t>
      </w:r>
    </w:p>
    <w:p w:rsidR="00EA3AD3" w:rsidRDefault="00EA3AD3" w:rsidP="00EA3AD3">
      <w:pPr>
        <w:pStyle w:val="Text"/>
      </w:pPr>
      <w:r>
        <w:t>Společnost mu dělal Brick Pomeroy, ten koňský handlíř z Belle Fourche. Dostihl Mexikána v Crook City a na místě ho zastřelil, vyložil jim Kapitán Jack a zaplatil Billovi a Brickovi panáka. Charley si objednal sám. Dal si krásně sytě zlatohnědou whisky ze Států. Do piana třískal študovaný virtuos a v lokále se to hemžilo děvkami podle nejrůznějšího gusta, i když čistou aby pohledal.</w:t>
      </w:r>
    </w:p>
    <w:p w:rsidR="00EA3AD3" w:rsidRDefault="00EA3AD3" w:rsidP="00EA3AD3">
      <w:pPr>
        <w:pStyle w:val="Text"/>
      </w:pPr>
      <w:r>
        <w:t>Charley si začal představovat, jak asi paní Langrisheová vypadá těsně po koupeli, a vzpomínal, co to s ním dělalo, když ho vzala za paži. Kapitán Jack měl už zase na pořadu odstřel losů. Charley se od toho beznadějného mlékoholika odtáhl, ale jeho hlasu stejně neunikl. Po chvíli Kapitán Jack Billa obešel a oslovil Charleyho.</w:t>
      </w:r>
    </w:p>
    <w:p w:rsidR="00EA3AD3" w:rsidRDefault="00EA3AD3" w:rsidP="00EA3AD3">
      <w:pPr>
        <w:pStyle w:val="Text"/>
      </w:pPr>
      <w:r>
        <w:t>„Chystáme se tuhle s Billem na lov,“ prohlásil. „Vezmeme pár koní, zajedeme do hor a střelíme si nějaké losy. Znám jedno místo, kde jsou tak krotký, že klidně přijdou až k tobě a žužlají ti ucho.“</w:t>
      </w:r>
    </w:p>
    <w:p w:rsidR="00EA3AD3" w:rsidRDefault="00EA3AD3" w:rsidP="00EA3AD3">
      <w:pPr>
        <w:pStyle w:val="Text"/>
      </w:pPr>
      <w:r>
        <w:t>Charley se zatvářil, jako kdyby na něj sáhla smrt. „Indiáni tam neloví,“ dodal rychle Kapitán Jack, „považujou Černý hory za posvátný území.“ Ušklíbl se a pár turistů se rozchechtalo. „To jim ovšem nikdy nebránilo prolévat bílou krev.“</w:t>
      </w:r>
    </w:p>
    <w:p w:rsidR="00EA3AD3" w:rsidRDefault="00EA3AD3" w:rsidP="00EA3AD3">
      <w:pPr>
        <w:pStyle w:val="Text"/>
      </w:pPr>
      <w:r>
        <w:t>„A co milice?“ namítl Charley. „Kdopak bude před těma krvežíznivejma bestiema bránit město, když si budeš v horách střílet losy?“</w:t>
      </w:r>
    </w:p>
    <w:p w:rsidR="00EA3AD3" w:rsidRDefault="00EA3AD3" w:rsidP="00EA3AD3">
      <w:pPr>
        <w:pStyle w:val="Text"/>
      </w:pPr>
      <w:r>
        <w:t>„Za dva dny jsme zpátky,“ ujistil ho Kapitán Jack. Charley si toho svatouškovského tlučhubu změřil od hlavy až k patě a řekl si, že to už radši bude lovit losy s tím Indiánem, co mu prostřelil nohu. „Bill tvrdí, že jsi nejlepší lovec v Coloradu,“ dodal Kapitán Jack.</w:t>
      </w:r>
    </w:p>
    <w:p w:rsidR="00EA3AD3" w:rsidRDefault="00EA3AD3" w:rsidP="002C7628">
      <w:pPr>
        <w:pStyle w:val="Text"/>
      </w:pPr>
      <w:r>
        <w:t xml:space="preserve">Bill pokrčil rameny a hrábl po dalším džinu s hořkou. Sklínky měl na pultě přichystané v řadě dlouhé jako předloktí a Charley věděl, že se s nimi dokáže do jedné vypořádat a ani to na něm </w:t>
      </w:r>
      <w:bookmarkStart w:id="112" w:name="NewPage118"/>
      <w:bookmarkEnd w:id="112"/>
      <w:r>
        <w:t>nebude vidět. „Na losy, co jednomu choděj žužlat ucho, nepotřebuješ přece nejlepšího lovce v Coloradu,“ řekl.</w:t>
      </w:r>
    </w:p>
    <w:p w:rsidR="00EA3AD3" w:rsidRDefault="00EA3AD3" w:rsidP="00EA3AD3">
      <w:pPr>
        <w:pStyle w:val="Text"/>
      </w:pPr>
      <w:r>
        <w:t>„Má tam doupě taky jeden grizzly,“ řekl Kapitán Jack, jako kdyby nabízel zadarmo zákusek.</w:t>
      </w:r>
    </w:p>
    <w:p w:rsidR="00EA3AD3" w:rsidRDefault="00EA3AD3" w:rsidP="00EA3AD3">
      <w:pPr>
        <w:pStyle w:val="Text"/>
      </w:pPr>
      <w:r>
        <w:t>Charley si přitiskl ruce na oči a pokusil se představit si, jak se škrábe na strom, za ním Kapitán Jack s puškou. „Na grizzlyho není zrovna nejvhodnější sezóna,“ namítl. „Jestli je to medvědice a má mladý, to radši padnout do spárů Indiánům.“</w:t>
      </w:r>
    </w:p>
    <w:p w:rsidR="00EA3AD3" w:rsidRDefault="00EA3AD3" w:rsidP="00EA3AD3">
      <w:pPr>
        <w:pStyle w:val="Text"/>
      </w:pPr>
      <w:r>
        <w:t>Kapitán Jack se otočil k Billovi, který právě dopil a sahal po další. „Já věděl, že se mu nebude chtít,“ řekl. Rachot krupobití na střeše zesílil, takže Charley skoro nerozuměl.</w:t>
      </w:r>
    </w:p>
    <w:p w:rsidR="00EA3AD3" w:rsidRDefault="00EA3AD3" w:rsidP="00EA3AD3">
      <w:pPr>
        <w:pStyle w:val="Text"/>
      </w:pPr>
      <w:r>
        <w:t>Bill se podíval na Kapitána Jacka, pak na Charleyho. „Náhodou, lov by nám mohl udělat docela dobře,“ řekl. „Takový tělesný cvičení pročistí krev.“</w:t>
      </w:r>
    </w:p>
    <w:p w:rsidR="00EA3AD3" w:rsidRDefault="00EA3AD3" w:rsidP="00EA3AD3">
      <w:pPr>
        <w:pStyle w:val="Text"/>
      </w:pPr>
      <w:r>
        <w:t>„Vždycky jsme přece lovili sami,“ bránil se Charley.</w:t>
      </w:r>
    </w:p>
    <w:p w:rsidR="00EA3AD3" w:rsidRDefault="00EA3AD3" w:rsidP="00EA3AD3">
      <w:pPr>
        <w:pStyle w:val="Text"/>
      </w:pPr>
      <w:r>
        <w:t>„Jel by s náma akorát Jack,“ řekl Bill. „S Custerem byl na losech taky…“</w:t>
      </w:r>
    </w:p>
    <w:p w:rsidR="00EA3AD3" w:rsidRDefault="00EA3AD3" w:rsidP="00EA3AD3">
      <w:pPr>
        <w:pStyle w:val="Text"/>
      </w:pPr>
      <w:r>
        <w:t>Charley pochopil jeho nevyřčenou prosbu, a protože mu v životě nic neodmítl, řekl jen: „No, třeba by mi trochu čerstvýho povětří opravdu neuškodilo,“ a tím byla celá věc uzavřená.</w:t>
      </w:r>
    </w:p>
    <w:p w:rsidR="00EA3AD3" w:rsidRDefault="00EA3AD3" w:rsidP="00EA3AD3">
      <w:pPr>
        <w:pStyle w:val="Text"/>
      </w:pPr>
      <w:r>
        <w:t>Kapitán Jack kývl na barmana a objednal Charleymu panáka whisky. Stoupl si k němu z druhé strany a zvedl sklenici mléka, že Billovi připije, a protože se Charley octl mezi nimi, nezbylo mu, než se přidat. „Tak na losy,“ prohlásil Kapitán Jack.</w:t>
      </w:r>
    </w:p>
    <w:p w:rsidR="00EA3AD3" w:rsidRDefault="00EA3AD3" w:rsidP="00EA3AD3">
      <w:pPr>
        <w:pStyle w:val="Text"/>
      </w:pPr>
      <w:r>
        <w:t>Bill si s nimi ťukl a zvrhl do sebe další džin s hořkou. „A na žužlení,“ dodal Charley.</w:t>
      </w:r>
    </w:p>
    <w:p w:rsidR="00EA3AD3" w:rsidRDefault="00EA3AD3" w:rsidP="00EA3AD3">
      <w:pPr>
        <w:pStyle w:val="Text"/>
      </w:pPr>
      <w:r>
        <w:t>Bouřka nepolevovala. Bill vyhrál v pokeru patnáct dolarů, pak sestřelil z hlavy buldoka Růžáka Buforda žejdlík piva a mohl pít celou noc zadarmo. Když se lokál trochu utišil, Kapitán Jack dal znovu k lepšímu, jak Brick Pomeroy dostihl v Crook City svého koňáka. „Kolikrát žes ho provrtal, parde, čtyřikrát?“</w:t>
      </w:r>
    </w:p>
    <w:p w:rsidR="00EA3AD3" w:rsidRDefault="00EA3AD3" w:rsidP="00EA3AD3">
      <w:pPr>
        <w:pStyle w:val="Text"/>
      </w:pPr>
      <w:r>
        <w:t>Brick Pomeroy pil taky džin s hořkou. Potvrdil, že čtyřikrát, ale jinak do vyprávění moc žhavý nebyl. „Tak vám nevím, jestli si ten umaštěnec nezasloužil něco jinýho než smrt,“ prohlásil.</w:t>
      </w:r>
    </w:p>
    <w:p w:rsidR="00EA3AD3" w:rsidRDefault="00EA3AD3" w:rsidP="00EA3AD3">
      <w:pPr>
        <w:pStyle w:val="Text"/>
      </w:pPr>
      <w:r>
        <w:t>Kapitán Jack mu koupil dalšího panáka a sobě jedno mléko. „V dnešní době je skromnost velice vzácná a potřebná vlastnost,“ poznamenal.</w:t>
      </w:r>
    </w:p>
    <w:p w:rsidR="00EA3AD3" w:rsidRDefault="00EA3AD3" w:rsidP="00EA3AD3">
      <w:pPr>
        <w:pStyle w:val="Text"/>
      </w:pPr>
      <w:bookmarkStart w:id="113" w:name="NewPage119"/>
      <w:bookmarkEnd w:id="113"/>
      <w:r>
        <w:t>Zůstali v Desítce, dokud bouřka neskončila. Billovi se klížily oči a Charley byl tak nadrátovaný, že dokonce začínal chápat, co Bill na Kapitánu Jackovi vidí. Někdy pozdě v noci, nevěděl přesně v kolik, si všiml, že kvílení větru a bubnování lijáku ustaly, a vyšel ven. Kroupy už roztály.</w:t>
      </w:r>
    </w:p>
    <w:p w:rsidR="00EA3AD3" w:rsidRDefault="00EA3AD3" w:rsidP="00EA3AD3">
      <w:pPr>
        <w:pStyle w:val="Text"/>
      </w:pPr>
      <w:r>
        <w:t>„Jestli zejtra máme fakt jet na losy,“ řekl Billovi, „měli bysme dát trochu chrupku.“ Bill se beze slova zvedl a vyrazil do tábora, Charley s buldokem husím pochodem za ním. Bill si zalezl pod deky, ani boty si nesundal, a buldok se mu u hlavy stočil do klubíčka a položil mu mordu pod bradu. Nejdřív začal chrápat jeden, pak druhý, ale Charley nedokázal rozlišit, který je který.</w:t>
      </w:r>
    </w:p>
    <w:p w:rsidR="00EA3AD3" w:rsidRDefault="00EA3AD3" w:rsidP="00EA3AD3">
      <w:pPr>
        <w:pStyle w:val="Text"/>
      </w:pPr>
      <w:r>
        <w:t>Odepjal revolver, stáhl boty, svlékl se a odešel se umýt. Po bouřce byla voda v říčce jako led. Sklonil se nad hladinu, nabíral vodu do dlaní a šplíchal si ji na obličej, dokud neztratil ve tvářích všechen cit. Když se mu do nich začala vracet krev, bylo to, jako kdyby ho bodaly tisíce jehliček.</w:t>
      </w:r>
    </w:p>
    <w:p w:rsidR="00EA3AD3" w:rsidRDefault="00EA3AD3" w:rsidP="00EA3AD3">
      <w:pPr>
        <w:pStyle w:val="Text"/>
      </w:pPr>
      <w:r>
        <w:t>Vymetl smetí z dek v malém stanu, v němž spal celou dobu, co na voze ležel kluk. Vzpomněl si na něj, a tak se zašel podívat, jestli je přikrytý. Ve voze panovala ještě větší tma než venku. Charley si připadal stejně, jako když zvečera nahlížel do pece. Potom si jeho zrak přivykl a Charley zaznamenal, že kluk leží s očima dokořán a civí na něj. Hlavu měl v náručí Calamity Jane. Spala, jako když ji do vody hodí. Charley se nepamatoval, že by se někdy tvářila tak šťastně.</w:t>
      </w:r>
    </w:p>
    <w:p w:rsidR="00EA3AD3" w:rsidRDefault="00EA3AD3" w:rsidP="00EA3AD3">
      <w:pPr>
        <w:pStyle w:val="Text"/>
      </w:pPr>
      <w:r>
        <w:t>Hned za úsvitu se v táboře objevil Kapitán Jack. U pasu měl zavěšený párek revolverů, v pouzdře u sedla zastrčenou jehlovku springfieldku, přes sedlo položenou brokovnici. Nábojovými pásy byl ověšený jako mexický bandolero.</w:t>
      </w:r>
    </w:p>
    <w:p w:rsidR="00EA3AD3" w:rsidRDefault="00EA3AD3" w:rsidP="00EA3AD3">
      <w:pPr>
        <w:pStyle w:val="Text"/>
      </w:pPr>
      <w:r>
        <w:t>Když Charleyho probudil zvuk kopyt, byl už Bill vzhůru, seděl na svém oblíbeném pařezu a natíral se rtutí. Pokud si Kapitán Jack všiml, že je Bill celý stříbrný, nijak to nekomentoval.</w:t>
      </w:r>
    </w:p>
    <w:p w:rsidR="00EA3AD3" w:rsidRDefault="00EA3AD3" w:rsidP="00EA3AD3">
      <w:pPr>
        <w:pStyle w:val="Text"/>
      </w:pPr>
      <w:r>
        <w:t>Z tábora se vydali nejdřív na severní konec města pro párek Charleyových mezků. Teprve na pastvině si Charley vzpomněl, že nechali syna nebes v peci celou noc. Slezl z koně a podal otěže Kapitánu Jackovi. „Počkej tady,“ řekl, „musíme s Billem něco probrat.“</w:t>
      </w:r>
    </w:p>
    <w:p w:rsidR="00EA3AD3" w:rsidRDefault="00EA3AD3" w:rsidP="00EA3AD3">
      <w:pPr>
        <w:pStyle w:val="Text"/>
      </w:pPr>
      <w:r>
        <w:t xml:space="preserve">Bill se na něj dlouze zadíval, potom taky slezl a vydali se po </w:t>
      </w:r>
      <w:bookmarkStart w:id="114" w:name="NewPage120"/>
      <w:bookmarkEnd w:id="114"/>
      <w:r>
        <w:t>svých k mezkům a peci, jejíž výrazné obrysy se černaly na kraji mýtiny. Za zády se jim ozval Kapitán Jack, který už byl celý žhavý do střílení. „Mezky přece nepotřebujeme, hoši,“ zavolal.</w:t>
      </w:r>
    </w:p>
    <w:p w:rsidR="00EA3AD3" w:rsidRDefault="00EA3AD3" w:rsidP="00EA3AD3">
      <w:pPr>
        <w:pStyle w:val="Text"/>
      </w:pPr>
      <w:r>
        <w:t>Charley se otočil a zeptal se: „To jsou ty tvý losi tak krotký, že za náma půjdou a nechají se střelit až tady?“</w:t>
      </w:r>
    </w:p>
    <w:p w:rsidR="00EA3AD3" w:rsidRDefault="00EA3AD3" w:rsidP="00EA3AD3">
      <w:pPr>
        <w:pStyle w:val="Text"/>
      </w:pPr>
      <w:r>
        <w:t>Zbytek cesty ušli mlčky. Mokasíny jim čvachtaly na rozmoklé půdě. Mezci se spoutanýma předníma nohama se popásali asi třicet metrů od pece. Charley počkal, až budou z doslechu, a ohlédl se po Kapitánu Jackovi. „Jak se nám ten Číňan moh vykouřit z hlavy?“ špitl Bill.</w:t>
      </w:r>
    </w:p>
    <w:p w:rsidR="00EA3AD3" w:rsidRDefault="00EA3AD3" w:rsidP="00EA3AD3">
      <w:pPr>
        <w:pStyle w:val="Text"/>
      </w:pPr>
      <w:r>
        <w:t>„Protože jsme se zhulili,“ odpověděl Charley.</w:t>
      </w:r>
    </w:p>
    <w:p w:rsidR="00EA3AD3" w:rsidRDefault="00EA3AD3" w:rsidP="00EA3AD3">
      <w:pPr>
        <w:pStyle w:val="Text"/>
      </w:pPr>
      <w:r>
        <w:t>Bill kývl. „Sakra, hned bych si loknul.“ Zatímco Charley odvazoval párek mezků, hleděl k peci. „Nikdy bych neřek, že na něco takovýho zapomenu.“</w:t>
      </w:r>
    </w:p>
    <w:p w:rsidR="00EA3AD3" w:rsidRDefault="00EA3AD3" w:rsidP="00EA3AD3">
      <w:pPr>
        <w:pStyle w:val="Text"/>
      </w:pPr>
      <w:r>
        <w:t>Došli k peci a Charley otevřel nejdřív horní, potom dolní dvířka. Zíral dovnitř celou věčnost. Nakonec dvířka ve stejném pořadí zase zavřel, převzal od Billa otěže jednoho mezka a vydal se nazpátek na druhý konec mýtiny, kde na ně čekal Kapitán Jack.</w:t>
      </w:r>
    </w:p>
    <w:p w:rsidR="00EA3AD3" w:rsidRDefault="00EA3AD3" w:rsidP="00EA3AD3">
      <w:pPr>
        <w:pStyle w:val="Text"/>
      </w:pPr>
      <w:r>
        <w:t>„Někdo nás šmíruje,“ sykl Bill.</w:t>
      </w:r>
    </w:p>
    <w:p w:rsidR="00EA3AD3" w:rsidRDefault="00EA3AD3" w:rsidP="00EA3AD3">
      <w:pPr>
        <w:pStyle w:val="Text"/>
      </w:pPr>
      <w:r>
        <w:t>Charley se nehádal. Zvolnil, počkal, až ho Bill dohoní, a chvíli kráčeli mlčky vedle sebe. „Víš odkud?“ zeptal se Charley, aniž zvedl oči z výstřihu košile.</w:t>
      </w:r>
    </w:p>
    <w:p w:rsidR="00EA3AD3" w:rsidRDefault="00EA3AD3" w:rsidP="00EA3AD3">
      <w:pPr>
        <w:pStyle w:val="Text"/>
      </w:pPr>
      <w:r>
        <w:t>Bill se zadíval před sebe. „To ne, akorát, že nás má někdo v merku.“</w:t>
      </w:r>
    </w:p>
    <w:p w:rsidR="00EA3AD3" w:rsidRDefault="00EA3AD3" w:rsidP="00EA3AD3">
      <w:pPr>
        <w:pStyle w:val="Text"/>
      </w:pPr>
      <w:r>
        <w:t>„A kdo?“</w:t>
      </w:r>
    </w:p>
    <w:p w:rsidR="00EA3AD3" w:rsidRDefault="00EA3AD3" w:rsidP="00EA3AD3">
      <w:pPr>
        <w:pStyle w:val="Text"/>
      </w:pPr>
      <w:r>
        <w:t>„Nemám ponětí,“ řekl Bill.</w:t>
      </w:r>
    </w:p>
    <w:p w:rsidR="00EA3AD3" w:rsidRDefault="00EA3AD3" w:rsidP="00EA3AD3">
      <w:pPr>
        <w:pStyle w:val="Text"/>
      </w:pPr>
      <w:r>
        <w:t>Než došli ke Kapitánu Jackovi, Charley oznámil: „Je úplně prázdná.“</w:t>
      </w:r>
    </w:p>
    <w:p w:rsidR="00EA3AD3" w:rsidRDefault="00EA3AD3" w:rsidP="00EA3AD3">
      <w:pPr>
        <w:pStyle w:val="Text"/>
      </w:pPr>
      <w:r>
        <w:t>„Přece tam musel zbejt popel,“ namítl Bill.</w:t>
      </w:r>
    </w:p>
    <w:p w:rsidR="00EA3AD3" w:rsidRDefault="00EA3AD3" w:rsidP="00EA3AD3">
      <w:pPr>
        <w:pStyle w:val="Text"/>
      </w:pPr>
      <w:r>
        <w:t>„Ani smítko,“ odpověděl Charley.</w:t>
      </w:r>
    </w:p>
    <w:p w:rsidR="00EA3AD3" w:rsidRDefault="002C7628" w:rsidP="002C7628">
      <w:pPr>
        <w:pStyle w:val="DejovaPauza"/>
      </w:pPr>
      <w:r>
        <w:t>~</w:t>
      </w:r>
    </w:p>
    <w:p w:rsidR="00EA3AD3" w:rsidRDefault="00EA3AD3" w:rsidP="00EA3AD3">
      <w:pPr>
        <w:pStyle w:val="Text"/>
      </w:pPr>
      <w:r>
        <w:t>Vydali se podél vozové cesty na jih do hor. Chvílemi jeli zprava, chvílemi zleva; přímo na ni se neodvažovali, ne snad ze strachu z Indiánů, ale kvůli bahnu. V poledne zabočili k východu. „To místo mi ukázal jeden Indián,“ řekl Kapitán Jack. „Nejspíš se už taky zkazil jako ostatní.“ Rozhlédl se po okolních vršcích. „Dneska by mi ani nevadilo na pár rudých kůží narazit,“ přiznal.</w:t>
      </w:r>
    </w:p>
    <w:p w:rsidR="00EA3AD3" w:rsidRDefault="00EA3AD3" w:rsidP="00EA3AD3">
      <w:pPr>
        <w:pStyle w:val="Text"/>
      </w:pPr>
      <w:bookmarkStart w:id="115" w:name="NewPage121"/>
      <w:bookmarkEnd w:id="115"/>
      <w:r>
        <w:t>Bill mlčel. Od okamžiku, kdy opustili mýtinu, dosud nepromluvil. Dojeli k rozvodněné říčce a skoro celé odpoledne sledovali její tok. Pak zastavili a Bill si na půl hodinky odskočil.</w:t>
      </w:r>
    </w:p>
    <w:p w:rsidR="00EA3AD3" w:rsidRDefault="00EA3AD3" w:rsidP="00EA3AD3">
      <w:pPr>
        <w:pStyle w:val="Text"/>
      </w:pPr>
      <w:r>
        <w:t>Kapitán Jack slezl z koně a ukázal k jihu. „Asi o míli dál se řeka rozšiřuje,“ sdělil Charleymu. „Na takových dvě stě metrů. Je tam pěkná hloubka. Uprostřed leží ostrůvek a na něm jsou ti losi.“</w:t>
      </w:r>
    </w:p>
    <w:p w:rsidR="00EA3AD3" w:rsidRDefault="00EA3AD3" w:rsidP="00EA3AD3">
      <w:pPr>
        <w:pStyle w:val="Text"/>
      </w:pPr>
      <w:r>
        <w:t>„O ostrůvku ovšem nebyla řeč,“ zaprotestoval Charley. Ačkoli strávil hezký kus života ve vodě, kupodivu neuměl plavat a vždycky šel okamžitě ke dnu. Domníval se ale, že ho stahuje tíha na duši.</w:t>
      </w:r>
    </w:p>
    <w:p w:rsidR="00EA3AD3" w:rsidRDefault="00EA3AD3" w:rsidP="00EA3AD3">
      <w:pPr>
        <w:pStyle w:val="Text"/>
      </w:pPr>
      <w:r>
        <w:t>Kapitán Jack se usmál. „Mám tu kánoi,“ pochlubil se. „Prodal mi ji ten Indián.“</w:t>
      </w:r>
    </w:p>
    <w:p w:rsidR="00EA3AD3" w:rsidRDefault="00EA3AD3" w:rsidP="00EA3AD3">
      <w:pPr>
        <w:pStyle w:val="Text"/>
      </w:pPr>
      <w:r>
        <w:t>Charleyho se zmocnila panika. „Kdyby člověk chtěl,“ prohlásil Kapitán Jack, „může losy brát springfieldkou odtud ze břehu a pak si pro ně dojet. Jsou tak zvědaví, že chodí až k vodě.“</w:t>
      </w:r>
    </w:p>
    <w:p w:rsidR="00EA3AD3" w:rsidRDefault="00EA3AD3" w:rsidP="00EA3AD3">
      <w:pPr>
        <w:pStyle w:val="Text"/>
      </w:pPr>
      <w:r>
        <w:t>„To je mi ale sport,“ řekl Charley. „Kánoe, losi, co se nechaj ze zvědavosti střílet…“ Kapitánu Jackovi se na tváři rozlil zvláštní úsměv a Charleyho napadlo, že už nejspíš chystá na dané téma báseň.</w:t>
      </w:r>
    </w:p>
    <w:p w:rsidR="00EA3AD3" w:rsidRDefault="00EA3AD3" w:rsidP="00EA3AD3">
      <w:pPr>
        <w:pStyle w:val="Text"/>
      </w:pPr>
      <w:r>
        <w:t>Kapitán Jack se zahleděl do křoví. „Co tam ten Bill dělá?“ podivil se.</w:t>
      </w:r>
    </w:p>
    <w:p w:rsidR="00EA3AD3" w:rsidRDefault="00EA3AD3" w:rsidP="00EA3AD3">
      <w:pPr>
        <w:pStyle w:val="Text"/>
      </w:pPr>
      <w:r>
        <w:t>„Však on se vrátí,“ řekl Charley.</w:t>
      </w:r>
    </w:p>
    <w:p w:rsidR="00EA3AD3" w:rsidRDefault="00EA3AD3" w:rsidP="00EA3AD3">
      <w:pPr>
        <w:pStyle w:val="Text"/>
      </w:pPr>
      <w:r>
        <w:t>Kapitán Jack zavrtěl hlavou. „Připadá mi trochu divný. Celý den si říkám, jestli není nemocný.“ Charley po něm střelil pohledem a neodpověděl. „Koukám na něj a chvíli mi připadá normální, pak zas celý špatný,“ pokračoval Kapitán Jack. „Na nic si nestěžuje.“ Řekl to tak, že to znělo jako otázka.</w:t>
      </w:r>
    </w:p>
    <w:p w:rsidR="00EA3AD3" w:rsidRDefault="00EA3AD3" w:rsidP="00EA3AD3">
      <w:pPr>
        <w:pStyle w:val="Text"/>
      </w:pPr>
      <w:r>
        <w:t>Charley mlčel.</w:t>
      </w:r>
    </w:p>
    <w:p w:rsidR="00EA3AD3" w:rsidRDefault="00EA3AD3" w:rsidP="00EA3AD3">
      <w:pPr>
        <w:pStyle w:val="Text"/>
      </w:pPr>
      <w:r>
        <w:t>„Představoval jsem si ho jinačího. Podle všech těch historek bych čekal, že bude divočejší.“</w:t>
      </w:r>
    </w:p>
    <w:p w:rsidR="00EA3AD3" w:rsidRDefault="00EA3AD3" w:rsidP="00EA3AD3">
      <w:pPr>
        <w:pStyle w:val="Text"/>
      </w:pPr>
      <w:r>
        <w:t>V křoví cosi zaharašilo. Bill se vracel. „Když na to přijde,“ řekl Charley, „je divokej až až.“</w:t>
      </w:r>
    </w:p>
    <w:p w:rsidR="00EA3AD3" w:rsidRDefault="00EA3AD3" w:rsidP="00EA3AD3">
      <w:pPr>
        <w:pStyle w:val="Text"/>
      </w:pPr>
      <w:r>
        <w:t>Sotva se Bill vymočil, hned dostal veselejší náladu, a když si toho Kapitán Jack všiml, začal se s ním vybavovat. Charley jel s mezky za nimi a v hlavě mu strašila voda a kánoe. Jestli něco z duše nenáviděl, byl to pocit naprosté bezmocnosti.</w:t>
      </w:r>
    </w:p>
    <w:p w:rsidR="00EA3AD3" w:rsidRDefault="00EA3AD3" w:rsidP="00EA3AD3">
      <w:pPr>
        <w:pStyle w:val="Text"/>
      </w:pPr>
      <w:bookmarkStart w:id="116" w:name="NewPage122"/>
      <w:bookmarkEnd w:id="116"/>
      <w:r>
        <w:t>Vjeli do hustého porostu jehličnatých stromů, pod jejichž příkrovem panovalo příšeří, a všechno jako by se náhle zachmuřilo. Zepředu se nesl Billův hlas. Zněl klidně a vyrovnaně a nikdo by nehádal, že Bill je v té chvíli slepý jako kotě.</w:t>
      </w:r>
    </w:p>
    <w:p w:rsidR="00EA3AD3" w:rsidRDefault="00EA3AD3" w:rsidP="00EA3AD3">
      <w:pPr>
        <w:pStyle w:val="Text"/>
      </w:pPr>
      <w:r>
        <w:t>Když se z lesa vynořili, spatřil Charley, že řeka se rozlévá asi do šedesátimetrové šířky. Ostrůvek ležel ve dvou třetinách vzdálenosti k druhému břehu. Voda se černala, že Charley dna nedohlédl. Přemýšlel, jaký zázrak přírody má na svědomí, že se v takové výšce najde podobná hloubka.</w:t>
      </w:r>
    </w:p>
    <w:p w:rsidR="00EA3AD3" w:rsidRDefault="00EA3AD3" w:rsidP="00EA3AD3">
      <w:pPr>
        <w:pStyle w:val="Text"/>
      </w:pPr>
      <w:r>
        <w:t>O tom, proč je svět, jaký je, dumal Charley spíš na horách než v nížině. Věřil, že zeměkoule bývala daleko větší, ale pak ji boží ruka zmáčkla, některé části jí prolezly mezi prsty a vytáhly se do výšky, a Bůh je tak nechal pro ty, které si potřeboval vyzkoušet.</w:t>
      </w:r>
    </w:p>
    <w:p w:rsidR="00EA3AD3" w:rsidRDefault="00EA3AD3" w:rsidP="00EA3AD3">
      <w:pPr>
        <w:pStyle w:val="Text"/>
      </w:pPr>
      <w:r>
        <w:t>Kapitán Jack slezl ze své kobylky a uvázal ji k mladému stromku. Bill se v sedle naklonil a z jeho rtů se k zemi snesl dlouhý proud slin. „Tady je to,“ prohlásil Kapitán Jack. Kánoi měl schovanou pod hromadou větví asi patnáct metrů od břehu, aby ji nevzala velká voda. Větve byly narafičené tak šikovně, že i slepého by muselo trknout, že pod nimi něco je. Kánoe byla uzoučká a měla tupou špici, a vlastně to ani nebyla kánoe, protože držela pohromadě pomocí hřebíků, kožených řemínků a vázacího drátu. Vypadala, jako kdyby ji stavělo půl tuctu Indiánů najednou, a žádný nekoukal, co dělají ostatní. Jako stavitelé lodí Dakotové tedy za moc nestáli.</w:t>
      </w:r>
    </w:p>
    <w:p w:rsidR="00EA3AD3" w:rsidRDefault="00EA3AD3" w:rsidP="00EA3AD3">
      <w:pPr>
        <w:pStyle w:val="Text"/>
      </w:pPr>
      <w:r>
        <w:t xml:space="preserve">Kapitán Jack začal větve </w:t>
      </w:r>
      <w:proofErr w:type="gramStart"/>
      <w:r>
        <w:t>odtahovat a čím</w:t>
      </w:r>
      <w:proofErr w:type="gramEnd"/>
      <w:r>
        <w:t xml:space="preserve"> víc Charley z plavidla viděl, tím míň se mu líbilo. „Tak co říkáte?“ otázal se Kapitán Jack.</w:t>
      </w:r>
    </w:p>
    <w:p w:rsidR="00EA3AD3" w:rsidRDefault="00EA3AD3" w:rsidP="00EA3AD3">
      <w:pPr>
        <w:pStyle w:val="Text"/>
      </w:pPr>
      <w:r>
        <w:t>Bill pokrčil rameny. „Copak Bill,“ ozval se Charley, „ten umí plavat.“</w:t>
      </w:r>
    </w:p>
    <w:p w:rsidR="00EA3AD3" w:rsidRDefault="00EA3AD3" w:rsidP="00EA3AD3">
      <w:pPr>
        <w:pStyle w:val="Text"/>
      </w:pPr>
      <w:r>
        <w:t>Kapitán Jack smetl z kánoe jakési broučky, kteří se pilně prokousávali dřevem, a když chtěl jednoho zamáčknout, projel mu palec trupem skrz naskrz.</w:t>
      </w:r>
    </w:p>
    <w:p w:rsidR="00EA3AD3" w:rsidRDefault="00EA3AD3" w:rsidP="00EA3AD3">
      <w:pPr>
        <w:pStyle w:val="Text"/>
      </w:pPr>
      <w:r>
        <w:t>„Je shnilá,“ upozornil ho Charley.</w:t>
      </w:r>
    </w:p>
    <w:p w:rsidR="00EA3AD3" w:rsidRDefault="00EA3AD3" w:rsidP="00EA3AD3">
      <w:pPr>
        <w:pStyle w:val="Text"/>
      </w:pPr>
      <w:r>
        <w:t>Kapitán Jack zavrtěl hlavou. „Jen na jednom místě,“ ohradil se. „A navíc nad čárou ponoru.“ Slunce za jejich zády se už kutálelo za hory a kolem začaly padat stíny. „Když se do toho dáme,“ řekl Kapitán Jack, „můžeme být do tmy na druhé straně.“</w:t>
      </w:r>
    </w:p>
    <w:p w:rsidR="00EA3AD3" w:rsidRDefault="00EA3AD3" w:rsidP="00EA3AD3">
      <w:pPr>
        <w:pStyle w:val="Text"/>
      </w:pPr>
      <w:bookmarkStart w:id="117" w:name="NewPage123"/>
      <w:bookmarkEnd w:id="117"/>
      <w:r>
        <w:t>„Koně a mezci se musej napást,“ protestoval Charley. „Zůstaneme na noc tady,“ dodal tónem, který nepřipouštěl diskusi. Bill slezl z koně a ze sedlové brašny vytáhl láhev džinu. Charley zadoufal, že vzal i nějaké slušnější pití, třebaže se ještě ráno zařekl, že se s alkoholem bude trochu krotit. Pořád ho strašila Matilda. Pití nesnášela a Charley ji dosud nepustil úplně z hlavy. Jestliže například uviděl v lázni nahou morfínistku hubenou jako šindel, hned po Matildě bezděčně zatoužil.</w:t>
      </w:r>
    </w:p>
    <w:p w:rsidR="00EA3AD3" w:rsidRDefault="00EA3AD3" w:rsidP="00EA3AD3">
      <w:pPr>
        <w:pStyle w:val="Text"/>
      </w:pPr>
      <w:r>
        <w:t>Když ovšem vědomě toužil po paní Langrisheové, po manželce ani nevzdechl.</w:t>
      </w:r>
    </w:p>
    <w:p w:rsidR="00EA3AD3" w:rsidRDefault="00EA3AD3" w:rsidP="00EA3AD3">
      <w:pPr>
        <w:pStyle w:val="Text"/>
      </w:pPr>
      <w:r>
        <w:t>„Kromě toho růžovýho dryáku jsi nic nevzal?“ zeptal se.</w:t>
      </w:r>
    </w:p>
    <w:p w:rsidR="00EA3AD3" w:rsidRDefault="00EA3AD3" w:rsidP="00EA3AD3">
      <w:pPr>
        <w:pStyle w:val="Text"/>
      </w:pPr>
      <w:r>
        <w:t>Bill zavrtěl hlavou. „Měl bys to taky jednou prubnout,“ řekl. „Ráno ti to nevyráží všema pórama ven a taky nemáš v hubě jako v polepšovně.“</w:t>
      </w:r>
    </w:p>
    <w:p w:rsidR="00EA3AD3" w:rsidRDefault="00EA3AD3" w:rsidP="00EA3AD3">
      <w:pPr>
        <w:pStyle w:val="Text"/>
      </w:pPr>
      <w:r>
        <w:t>Kapitán Jack sundal své kobyle sedlo a chystal se odsedlat Billovu. „Jenomže nejdřív to do tý huby musíš vzít,“ namítl Charley.</w:t>
      </w:r>
    </w:p>
    <w:p w:rsidR="00EA3AD3" w:rsidRDefault="00EA3AD3" w:rsidP="00EA3AD3">
      <w:pPr>
        <w:pStyle w:val="Text"/>
      </w:pPr>
      <w:r>
        <w:t>„Každej začátek je těžkej,“ zamudroval Bill. Jeho kobyla byla na pravé oko slepá, a proto byla zprava trochu nervózní. Kapitánu Jackovi to došlo až v okamžiku, kdy ji obešel a dostal kopanec do nohy. Kopyto po stehně jenom sjelo – jinak taky mohl skončit s roztříštěnou čéškou –, ale rána ho stejně složila. Ležel na zemi, skučel a nadával jako špaček. Charleymu bylo stydno, že tak řve a válí se, když se mu vlastně nic nestalo. Bill dělal, že nevidí.</w:t>
      </w:r>
    </w:p>
    <w:p w:rsidR="00EA3AD3" w:rsidRDefault="00EA3AD3" w:rsidP="00EA3AD3">
      <w:pPr>
        <w:pStyle w:val="Text"/>
      </w:pPr>
      <w:r>
        <w:t>Kapitán Jack pomalu vstal a zkusmo ohnul nohu v koleně. Pak velkým obloukem obešel kobylu zepředu, dvakrát škubl uzdou, sykl „ty svině zákeřná“, a vzápětí se projevil jako ještě větší hlupák než předtím, když obcházel jednookého koně po nesprávné straně. Aniž pustil napnutou otěž z ruky, zaťal pravičku v pěst, rozmáchl se a praštil kobylu přímo mezi oči. Takového zvěda a poetu aby pohledal.</w:t>
      </w:r>
    </w:p>
    <w:p w:rsidR="00EA3AD3" w:rsidRDefault="00EA3AD3" w:rsidP="00EA3AD3">
      <w:pPr>
        <w:pStyle w:val="Text"/>
      </w:pPr>
      <w:r>
        <w:t>Tentokrát ani nezaklel, jen se posadil a zíral, jak mu ruka natéká. Nejhůř dopadl kloub malíčku, který napuchl do trojnásobné velikosti. Bill si přihnul a nabídl Charleymu.</w:t>
      </w:r>
    </w:p>
    <w:p w:rsidR="00EA3AD3" w:rsidRDefault="00EA3AD3" w:rsidP="00EA3AD3">
      <w:pPr>
        <w:pStyle w:val="Text"/>
      </w:pPr>
      <w:r>
        <w:t>„Tak jo,“ řekl Charley a džin si vzal. „Při pořádným boxmači člověku parádně vyschne v krku.“</w:t>
      </w:r>
    </w:p>
    <w:p w:rsidR="00EA3AD3" w:rsidRDefault="00EA3AD3" w:rsidP="00EA3AD3">
      <w:pPr>
        <w:pStyle w:val="Text"/>
      </w:pPr>
      <w:bookmarkStart w:id="118" w:name="NewPage124"/>
      <w:bookmarkEnd w:id="118"/>
      <w:r>
        <w:t>„Asi mi přerazila ruku,“ zakvílel Kapitán Jack.</w:t>
      </w:r>
    </w:p>
    <w:p w:rsidR="00EA3AD3" w:rsidRDefault="00EA3AD3" w:rsidP="00EA3AD3">
      <w:pPr>
        <w:pStyle w:val="Text"/>
      </w:pPr>
      <w:r>
        <w:t>„To víš, někdo prohrát musí,“ utěšoval ho Charley.</w:t>
      </w:r>
    </w:p>
    <w:p w:rsidR="00EA3AD3" w:rsidRDefault="00EA3AD3" w:rsidP="00EA3AD3">
      <w:pPr>
        <w:pStyle w:val="Text"/>
      </w:pPr>
      <w:r>
        <w:t>Obličej Kapitána Jacka se náhle orosil a jako by zplesnivěl. „V životě jsem neměl nic zlomeného,“ postěžoval si.</w:t>
      </w:r>
    </w:p>
    <w:p w:rsidR="00EA3AD3" w:rsidRDefault="00EA3AD3" w:rsidP="00EA3AD3">
      <w:pPr>
        <w:pStyle w:val="Text"/>
      </w:pPr>
      <w:r>
        <w:t>Bill si vzal láhev zpátky a řekl: „Nemůžeš se mu na tu ruku mrknout, Charley?“</w:t>
      </w:r>
    </w:p>
    <w:p w:rsidR="00EA3AD3" w:rsidRDefault="00EA3AD3" w:rsidP="00EA3AD3">
      <w:pPr>
        <w:pStyle w:val="Text"/>
      </w:pPr>
      <w:r>
        <w:t>Charley se sklonil a prohlédl si ji zblízka. „Taky nemáš,“ ujistil ho. Zlehka si ji položil na svou, dlaň proti dlani. Ukázal na naběhlý kloub a dotkl se prstu.</w:t>
      </w:r>
    </w:p>
    <w:p w:rsidR="00EA3AD3" w:rsidRDefault="00EA3AD3" w:rsidP="00EA3AD3">
      <w:pPr>
        <w:pStyle w:val="Text"/>
      </w:pPr>
      <w:r>
        <w:t>„Tak koukej,“ řekl a sevřel kolem něj ruku, „jestli ti v něm lupne, znamená to, že zlomenej není.“</w:t>
      </w:r>
    </w:p>
    <w:p w:rsidR="00EA3AD3" w:rsidRDefault="00EA3AD3" w:rsidP="00EA3AD3">
      <w:pPr>
        <w:pStyle w:val="Text"/>
      </w:pPr>
      <w:r>
        <w:t>Chvilku klidně seděl a pak, než Kapitánu Jackovi došlo, co se chystá udělat, prudce škubl. Ozvalo se lupnutí, vykloubený prst zaskočil zpátky a Kapitánu Jackovi se pomalu vrátila do tváří barva. Pohlédl na Charleyho s nebývalým respektem.</w:t>
      </w:r>
    </w:p>
    <w:p w:rsidR="00EA3AD3" w:rsidRDefault="00EA3AD3" w:rsidP="00EA3AD3">
      <w:pPr>
        <w:pStyle w:val="Text"/>
      </w:pPr>
      <w:r>
        <w:t>„To bych do tebe nikdy neřekl,“ prohlásil a zahýbal prstem.</w:t>
      </w:r>
    </w:p>
    <w:p w:rsidR="00EA3AD3" w:rsidRDefault="00EA3AD3" w:rsidP="00EA3AD3">
      <w:pPr>
        <w:pStyle w:val="Text"/>
      </w:pPr>
      <w:r>
        <w:t>„Jo, na medicínu je Charley kos. Učil se u Calamity Jane,“ prohlásil Bill.</w:t>
      </w:r>
    </w:p>
    <w:p w:rsidR="00EA3AD3" w:rsidRDefault="00EA3AD3" w:rsidP="00EA3AD3">
      <w:pPr>
        <w:pStyle w:val="Text"/>
      </w:pPr>
      <w:r>
        <w:t>Charley si vzal láhev a znovu si lokl. Bill nelhal. Po džinu s hořkou měl vážně zcela jiný pocit. Připadal si ještě tupější než po whisky. „Prosím tě,“ řekl, „lidi, co se mlátěj s koňma, dává naše famílie do rychtiku odjakživa.“</w:t>
      </w:r>
    </w:p>
    <w:p w:rsidR="00EA3AD3" w:rsidRDefault="002C7628" w:rsidP="002C7628">
      <w:pPr>
        <w:pStyle w:val="DejovaPauza"/>
      </w:pPr>
      <w:r>
        <w:t>~</w:t>
      </w:r>
    </w:p>
    <w:p w:rsidR="00EA3AD3" w:rsidRDefault="00EA3AD3" w:rsidP="00EA3AD3">
      <w:pPr>
        <w:pStyle w:val="Text"/>
      </w:pPr>
      <w:r>
        <w:t>Charley se probudil celý ztuhlý. Vždycky mu nějaký den trvalo, než si zvykl na jinou postel. Bill dosud spal, ovinutý kolem prázdné láhve, a slintal. Kapitán Jack seděl opřený o strom, přes stehna položenou jehlovku.</w:t>
      </w:r>
    </w:p>
    <w:p w:rsidR="00EA3AD3" w:rsidRDefault="00EA3AD3" w:rsidP="00EA3AD3">
      <w:pPr>
        <w:pStyle w:val="Text"/>
      </w:pPr>
      <w:r>
        <w:t>Když se Charley posadil, vylítl a zamířil na něj. „Klid,“ řekl Charley. „Jen co zjistím, jak je mi děsně, ještě tě budu prosit, abys to zmáčknul.“ Po džinu se skutečně cítil úplně jinak než po whisky. V hlavě mu bušilo jiným rytmem a v puse neměl jako v polepšovně, spíš jako v popelnici. Kapitán Jack se zaculil.</w:t>
      </w:r>
    </w:p>
    <w:p w:rsidR="00EA3AD3" w:rsidRDefault="00EA3AD3" w:rsidP="00EA3AD3">
      <w:pPr>
        <w:pStyle w:val="Text"/>
      </w:pPr>
      <w:r>
        <w:t>„Taky nevypadáš zrovna nejlíp, ty koňobijče,“ řekl Charley.</w:t>
      </w:r>
    </w:p>
    <w:p w:rsidR="00EA3AD3" w:rsidRDefault="00EA3AD3" w:rsidP="00EA3AD3">
      <w:pPr>
        <w:pStyle w:val="Text"/>
      </w:pPr>
      <w:r>
        <w:t>„Celou noc jsem oka nezamhouřil,“ prohlásil Kapitán Jack hrdě, jako kdyby probdít noc bylo lepší než ji probendit. „Budil jsem vás na hlídku, jenže to bylo jako burcovat návštěvníky opiového doupěte…“</w:t>
      </w:r>
    </w:p>
    <w:p w:rsidR="00EA3AD3" w:rsidRDefault="00EA3AD3" w:rsidP="00EA3AD3">
      <w:pPr>
        <w:pStyle w:val="Text"/>
      </w:pPr>
      <w:bookmarkStart w:id="119" w:name="NewPage125"/>
      <w:bookmarkEnd w:id="119"/>
      <w:r>
        <w:t>„Opiovýho doupěte?“ podivil se Charley. „Ty se stýkáš s Číňanama?“</w:t>
      </w:r>
    </w:p>
    <w:p w:rsidR="00EA3AD3" w:rsidRDefault="00EA3AD3" w:rsidP="00EA3AD3">
      <w:pPr>
        <w:pStyle w:val="Text"/>
      </w:pPr>
      <w:r>
        <w:t>„V životě jsem v opiovém doupěti nebyl,“ ohradil se Kapitán Jack. „Znám to jenom z doslechu.“ Charley pokrčil rameny a vstal. Hlava se mu točila, cítil se slabý v kolenou a žízeň měl jako trám. Svlékl se do naha a šel se vykoupat. Kapitán Jack zrozpačitěl a odvrátil hlavu.</w:t>
      </w:r>
    </w:p>
    <w:p w:rsidR="00EA3AD3" w:rsidRDefault="00EA3AD3" w:rsidP="00EA3AD3">
      <w:pPr>
        <w:pStyle w:val="Text"/>
      </w:pPr>
      <w:r>
        <w:t>„Kopni do tý mrtvý legendy,“ vybídl ho Charley. Voda mu udělala dobře. „Řekni mu, že zaspal hlídku.“ Kapitán Jack pohlédl na Billa, ale k ničemu se neměl. Charley zadržel dech a ponořil se celý pod hladinu, ale vzápětí zpanikařil, protože tlak vody v uších v něm vyvolal pocit, že je zaživa pohřbený. Postavil se, vylezl na břeh a kopl do Billa sám.</w:t>
      </w:r>
    </w:p>
    <w:p w:rsidR="00EA3AD3" w:rsidRDefault="00EA3AD3" w:rsidP="00EA3AD3">
      <w:pPr>
        <w:pStyle w:val="Text"/>
      </w:pPr>
      <w:r>
        <w:t>„Zdálo se mi,“ ozval se Bill, aniž otevřel oči, „že mě pomlouvaj starý baby.“</w:t>
      </w:r>
    </w:p>
    <w:p w:rsidR="00EA3AD3" w:rsidRDefault="00EA3AD3" w:rsidP="00EA3AD3">
      <w:pPr>
        <w:pStyle w:val="Text"/>
      </w:pPr>
      <w:r>
        <w:t>„Já to nebyl,“ pospíšil si Kapitán Jack. Charley si pomalu natahoval kalhoty. Na bolavých nohou bylo nejhorší, že se člověku připomněly, sotva ráno vstal a začal se oblékat. Bill se posadil a podíval se, jestli v láhvi nepřibylo.</w:t>
      </w:r>
    </w:p>
    <w:p w:rsidR="00EA3AD3" w:rsidRDefault="00EA3AD3" w:rsidP="00EA3AD3">
      <w:pPr>
        <w:pStyle w:val="Text"/>
      </w:pPr>
      <w:r>
        <w:t>Naložili do kánoe lasa a pušky. Bill se posadil na záď, protože rád dirigoval, Kapitán Jack si dřepl na příď. Charley seděl vprostředku tváří k Billovi a křečovitě se držel oběma rukama bortů. Zhruba na půl cestě k ostrůvku prohlásil: „A víš, že proti světlu mi fakt připadáš legendární?“</w:t>
      </w:r>
    </w:p>
    <w:p w:rsidR="00EA3AD3" w:rsidRDefault="00EA3AD3" w:rsidP="00EA3AD3">
      <w:pPr>
        <w:pStyle w:val="Text"/>
      </w:pPr>
      <w:r>
        <w:t xml:space="preserve">Bill přestal pádlovat a zatvářil se, jako kdyby se nedalo nic dělat a museli se s Charleym chytnout. Odplivl si mezi kolena a Charley zjistil, že z něj prýští čistý džin. Poznal to po čichu. Představa, že se s Billem kočkují ve člunu, se mu moc nezamlouvala. „Samozřejmě,“ ocitoval honem z článku v </w:t>
      </w:r>
      <w:r w:rsidRPr="002C7628">
        <w:rPr>
          <w:rStyle w:val="Kurziva"/>
        </w:rPr>
        <w:t>Harper’s Weekly</w:t>
      </w:r>
      <w:r w:rsidRPr="00B63C0D">
        <w:t>,</w:t>
      </w:r>
      <w:r>
        <w:t xml:space="preserve"> „mohlo to být i odleskem slunce v těch ocelově modrých očích.“</w:t>
      </w:r>
    </w:p>
    <w:p w:rsidR="00EA3AD3" w:rsidRDefault="00EA3AD3" w:rsidP="00EA3AD3">
      <w:pPr>
        <w:pStyle w:val="Text"/>
      </w:pPr>
      <w:r>
        <w:t>Jeho slova Kapitána Jacka tak ohromila, že taky přestal pádlovat, otočil se a zůstal na ně civět. Charley si všiml, že proud začíná kánoi unášet bokem. „Bacha na ten blbej člun,“ vykřikl. Udělal už zkušenost, že když člověk na něčem jede a začne se to sunout bokem, jsou z toho jen maléry.</w:t>
      </w:r>
    </w:p>
    <w:p w:rsidR="00EA3AD3" w:rsidRDefault="00EA3AD3" w:rsidP="00EA3AD3">
      <w:pPr>
        <w:pStyle w:val="Text"/>
      </w:pPr>
      <w:r>
        <w:t>„To bylo velice poetické,“ ozval se Kapitán Jack. „Možná to někdy použiju.“</w:t>
      </w:r>
    </w:p>
    <w:p w:rsidR="00EA3AD3" w:rsidRDefault="00EA3AD3" w:rsidP="00EA3AD3">
      <w:pPr>
        <w:pStyle w:val="Text"/>
      </w:pPr>
      <w:bookmarkStart w:id="120" w:name="NewPage126"/>
      <w:bookmarkEnd w:id="120"/>
      <w:r>
        <w:t>„Hele, jestli mě dovezeš na břeh, můžeš ocitovat každý moje slovo. Do jednoho. Sám legendární Bill Hickok je mi svědkem.“</w:t>
      </w:r>
    </w:p>
    <w:p w:rsidR="00EA3AD3" w:rsidRDefault="00EA3AD3" w:rsidP="00EA3AD3">
      <w:pPr>
        <w:pStyle w:val="Text"/>
      </w:pPr>
      <w:r>
        <w:t>Po přistání odtáhli kánoi pod borovici asi deset metrů od břehu. Charley si s vylézáním dával načas. Skrčené nohy ho pekelně bolely, a když je narovnával, nebylo to o nic lepší. „Je ti něco?“ zajímal se Kapitán Jack.</w:t>
      </w:r>
    </w:p>
    <w:p w:rsidR="00EA3AD3" w:rsidRDefault="00EA3AD3" w:rsidP="00EA3AD3">
      <w:pPr>
        <w:pStyle w:val="Text"/>
      </w:pPr>
      <w:r>
        <w:t>Charley zavrtěl hlavou. „Moment, jen co si srovnám kosti,“ řekl.</w:t>
      </w:r>
    </w:p>
    <w:p w:rsidR="00EA3AD3" w:rsidRDefault="00EA3AD3" w:rsidP="00EA3AD3">
      <w:pPr>
        <w:pStyle w:val="Text"/>
      </w:pPr>
      <w:r>
        <w:t>„No tak tady na nás počkej,“ nabídl mu Kapitán Jack, jako kdyby mluvil s manželkou, která se mermomocí vnucovala, že půjde s sebou a teď nemohla na nohy.</w:t>
      </w:r>
    </w:p>
    <w:p w:rsidR="00EA3AD3" w:rsidRDefault="00EA3AD3" w:rsidP="00EA3AD3">
      <w:pPr>
        <w:pStyle w:val="Text"/>
      </w:pPr>
      <w:r>
        <w:t>„Řekl jsem moment,“ zavrčel Charley. „Tu tvou střílečku si přece nenechám ujít.“ Vylezli na kopeček. Tyčila se tam skupina skalisek, o která se zřejmě otíralo nějaké vysoké pelichající zvíře. Usedli o pár metrů dál pod stromy a čekali. Charley si natáhl nohy a nejhorší bolest, která mu vystřelovala do kyčli, ustala. Ulevilo se mu asi jako člověku, který dostane špatné zprávy a pak se doví, že to byl omyl. Vzpomínky na prožitou hrůzu se sice nezbaví, ale může se radovat, že šlo o někoho jiného.</w:t>
      </w:r>
    </w:p>
    <w:p w:rsidR="00EA3AD3" w:rsidRDefault="00EA3AD3" w:rsidP="00EA3AD3">
      <w:pPr>
        <w:pStyle w:val="Text"/>
      </w:pPr>
      <w:r>
        <w:t>Na dolním konci strže se vynořil býk se dvěma losicemi. Kapitán Jack popadl jehlovku, zalehl, přitiskl se k zemi a zalícil. Vzrušením ani nedýchal.</w:t>
      </w:r>
    </w:p>
    <w:p w:rsidR="00EA3AD3" w:rsidRDefault="00EA3AD3" w:rsidP="00EA3AD3">
      <w:pPr>
        <w:pStyle w:val="Text"/>
      </w:pPr>
      <w:r>
        <w:t>Los zaklonil hlavu a zastavil se. „Zvětřil nás,“ sykl Kapitán Jack. Býk na ně pohlédl a zkameněl. Losice za ním čekaly a pokyvovaly hlavami. Býk frkl a popošel o několik kroků blíž.</w:t>
      </w:r>
    </w:p>
    <w:p w:rsidR="00EA3AD3" w:rsidRDefault="00EA3AD3" w:rsidP="00EA3AD3">
      <w:pPr>
        <w:pStyle w:val="Text"/>
      </w:pPr>
      <w:r>
        <w:t>Losice ho následovaly, ale bylo vidět, že jsou neklidné, protože už je také zvětřily. Los se blížil, oči upřené na stromy, mezi nimiž se skrývali. Kapitán Jack natáhl kohoutek. Ruka se mu klepala, jako kdyby prohýřil celou noc.</w:t>
      </w:r>
    </w:p>
    <w:p w:rsidR="00EA3AD3" w:rsidRDefault="00EA3AD3" w:rsidP="00EA3AD3">
      <w:pPr>
        <w:pStyle w:val="Text"/>
      </w:pPr>
      <w:r>
        <w:t>Býk, který už přišel na dvacet metrů, zaslechl klapnutí, znovu se zastavil a podíval se směrem k nim, jako kdyby uvažoval, co to jen může být. Vzápětí mu kulka pronikla hrdlem. Otočil se, jako kdyby jí chtěl utéct, a pak klesl na skaliska. Losice zůstaly na místě a jedna se ho dotkla čenichem.</w:t>
      </w:r>
    </w:p>
    <w:p w:rsidR="00EA3AD3" w:rsidRDefault="00EA3AD3" w:rsidP="002C7628">
      <w:pPr>
        <w:pStyle w:val="Text"/>
      </w:pPr>
      <w:r>
        <w:t xml:space="preserve">„Ještě ty dvě krávy,“ řekl Kapitán Jack. Bill s Charleym se na sebe podívali. Charley sebral kámen, vztyčil se a pustil se dolů strží. Neustále se držel mezi Kapitánem Jackem a losicemi. Když </w:t>
      </w:r>
      <w:bookmarkStart w:id="121" w:name="NewPage127"/>
      <w:bookmarkEnd w:id="121"/>
      <w:r>
        <w:t>doběhl téměř k nim, kamenem po nich hodil a vykřikl. Losice se obrátily a utekly.</w:t>
      </w:r>
    </w:p>
    <w:p w:rsidR="00EA3AD3" w:rsidRDefault="00EA3AD3" w:rsidP="00EA3AD3">
      <w:pPr>
        <w:pStyle w:val="Text"/>
      </w:pPr>
      <w:r>
        <w:t>Padlý býk nespočíval hlavou úplně na zemi, bránilo mu v tom těžké hladké paroží. Oči měl otevřené a srdce mu ještě tlouklo, protože z rány na krku stříkala krev. Proud však rychle slábl. Zvíře leželo čenichem v hlíně, ale prach kolem nozder se ani nepohnul.</w:t>
      </w:r>
    </w:p>
    <w:p w:rsidR="00EA3AD3" w:rsidRDefault="00EA3AD3" w:rsidP="00EA3AD3">
      <w:pPr>
        <w:pStyle w:val="Text"/>
      </w:pPr>
      <w:r>
        <w:t>„Mohli jsme složit i ty dvě krávy,“ postěžoval si Kapitán Jack, který mezitím s Billem došel k Charleymu.</w:t>
      </w:r>
    </w:p>
    <w:p w:rsidR="00EA3AD3" w:rsidRDefault="00EA3AD3" w:rsidP="00EA3AD3">
      <w:pPr>
        <w:pStyle w:val="Text"/>
      </w:pPr>
      <w:r>
        <w:t>„Parádní lov,“ prohodil Charley k Billovi; Kapitánu Jackovi neměl chuť říkat vůbec nic. Bill na losa chvíli civěl, pak zavřel oči. Vypadal, jako kdyby se modlil. Kapitán Jack se vrátil mezi stromy pro laso. „Fakt, parádní,“ opakoval Charley.</w:t>
      </w:r>
    </w:p>
    <w:p w:rsidR="00EA3AD3" w:rsidRDefault="00EA3AD3" w:rsidP="00EA3AD3">
      <w:pPr>
        <w:pStyle w:val="Text"/>
      </w:pPr>
      <w:r>
        <w:t>„Dyť je to jenom něco jako kůň se smutným kukučem,“ řekl Bill. „Nač se vzrušovat? Až na nepodstatný detaily skončil stejně jako tisícovky dalších.“</w:t>
      </w:r>
    </w:p>
    <w:p w:rsidR="00EA3AD3" w:rsidRDefault="00EA3AD3" w:rsidP="00EA3AD3">
      <w:pPr>
        <w:pStyle w:val="Text"/>
      </w:pPr>
      <w:r>
        <w:t>„Já vím,“ řekl Charley. „Jemu už to může bejt fuk, ale stejně, kdybysme to nechali na losech, určitě by byli radši, abysme se bavili jinak.“</w:t>
      </w:r>
    </w:p>
    <w:p w:rsidR="00EA3AD3" w:rsidRDefault="00EA3AD3" w:rsidP="00EA3AD3">
      <w:pPr>
        <w:pStyle w:val="Text"/>
      </w:pPr>
      <w:r>
        <w:t>Kapitán Jack uvázal laso býkovi hned za parožím, odmotal ho a vylezl strží nahoru, kde ho obtočil okolo kmenu borovice jako kolem kladky, a vrátil se.</w:t>
      </w:r>
    </w:p>
    <w:p w:rsidR="00EA3AD3" w:rsidRDefault="00EA3AD3" w:rsidP="00EA3AD3">
      <w:pPr>
        <w:pStyle w:val="Text"/>
      </w:pPr>
      <w:r>
        <w:t>„Jakmile ho dostaneme támhle na vršek,“ řekl, „k vodě už ho sešoupneme snadno.“ Držel v ruce laso a čekal, jestli mu pomůžou. Bill si vzdychl a popadl provaz až za samý koneček, aby mohl dirigovat. Kapitán Jack si stoupl před něj. Charley se na oba chvilku díval a pak se postavil před Kapitána Jacka, protože neviděl jediný důvod, proč losa nechávat mouchám.</w:t>
      </w:r>
    </w:p>
    <w:p w:rsidR="00EA3AD3" w:rsidRDefault="00EA3AD3" w:rsidP="00EA3AD3">
      <w:pPr>
        <w:pStyle w:val="Text"/>
      </w:pPr>
      <w:r>
        <w:t>Na raz dva tři zabrali a los se posunul o patnáct čísel. Bill znovu odpočítal do tří, a tak zvíře pomalu tahali vzhůru strží. Padlo na to celé dopoledne. Jednou musel Kapitán Jack laso uvázat znova, protože býkovi se kolem vstřelu začal trhat krk. Rvali ho nahoru skalami, znova a znova počítali do tří, těžce oddychovali, zuby zaťaté, a pot se z nich jen lil. Charley jakýmsi šestým smyslem vycítil, že Kapitán Jack se ulejvá. Billův pot byl čím dál silněji cítit džinem a Charleyho napadlo, že až se losice po jejich odchodu vrátí, dojde jim, že džin s hořkou přináší smrt.</w:t>
      </w:r>
    </w:p>
    <w:p w:rsidR="00EA3AD3" w:rsidRDefault="00EA3AD3" w:rsidP="00EA3AD3">
      <w:pPr>
        <w:pStyle w:val="Text"/>
      </w:pPr>
      <w:bookmarkStart w:id="122" w:name="NewPage128"/>
      <w:bookmarkEnd w:id="122"/>
      <w:r>
        <w:t>Jakmile dotáhli losa až nahoru nad strž, Bill se napřímil, rozhodnými kroky zamířil mezi stromy a vyzvracel se. Charleymu bylo taky všelijak, a jak ho tak poslouchal, pochopil, že jejich stav se liší jenom množstvím vypitého džinu.</w:t>
      </w:r>
    </w:p>
    <w:p w:rsidR="00EA3AD3" w:rsidRDefault="00EA3AD3" w:rsidP="00EA3AD3">
      <w:pPr>
        <w:pStyle w:val="Text"/>
      </w:pPr>
      <w:r>
        <w:t>Kapitán Jack se ani nezapotil. „Neznám pocit většího blaha než chvíli oddechu po úspěšném lovu,“ prohlásil.</w:t>
      </w:r>
    </w:p>
    <w:p w:rsidR="00EA3AD3" w:rsidRDefault="00EA3AD3" w:rsidP="00EA3AD3">
      <w:pPr>
        <w:pStyle w:val="Text"/>
      </w:pPr>
      <w:r>
        <w:t>Bill se jako zázrakem z lesa vrátil s láhví džinu a usedl pod stromy vedle Charleyho. Jako kdyby prochodil křížem krážem celý boží svět a všude si pro strýčka příhodu schoval láhev. Nabídl Charleymu, ale ten odmítl. „Nejdřív musím doplnit tekutiny,“ řekl.</w:t>
      </w:r>
    </w:p>
    <w:p w:rsidR="00EA3AD3" w:rsidRDefault="00EA3AD3" w:rsidP="00EA3AD3">
      <w:pPr>
        <w:pStyle w:val="Text"/>
      </w:pPr>
      <w:r>
        <w:t>Kapitán Jack sešel z vršku ke kánoi a za pár minut se vrátil s polní láhví plnou vody. Posadil se a dlouze, chlemtavě pil. Charleyho napadlo, že schválně čekal, až přijde k nim, aby ukázal, jak moc si doušek zaslouží. Potom mu feldflašku podal, ale Charley dělal, že nevidí.</w:t>
      </w:r>
    </w:p>
    <w:p w:rsidR="00EA3AD3" w:rsidRDefault="00EA3AD3" w:rsidP="00EA3AD3">
      <w:pPr>
        <w:pStyle w:val="Text"/>
      </w:pPr>
      <w:r>
        <w:t>Kapitán Jack se v nejmenším neurazil. Natáhl ruku k Billovi, který se nedal dlouho prosit a ťukl si s ním džinem. „Lovu zdar,“ zahlaholil Kapitán Jack.</w:t>
      </w:r>
    </w:p>
    <w:p w:rsidR="00EA3AD3" w:rsidRDefault="00EA3AD3" w:rsidP="00EA3AD3">
      <w:pPr>
        <w:pStyle w:val="Text"/>
      </w:pPr>
      <w:r>
        <w:t>Stáhli losa dolů k vodě a Kapitán Jack uvázal laso k zádi. Mezi kánoí a losem byly asi dva metry. „Mně se to nějak nezdá,“ ozval se Charley.</w:t>
      </w:r>
    </w:p>
    <w:p w:rsidR="00EA3AD3" w:rsidRDefault="00EA3AD3" w:rsidP="00EA3AD3">
      <w:pPr>
        <w:pStyle w:val="Text"/>
      </w:pPr>
      <w:r>
        <w:t>Kapitán Jack se usmál. „Dělal jsem to nejmíň stokrát,“ ujistil ho.</w:t>
      </w:r>
    </w:p>
    <w:p w:rsidR="00EA3AD3" w:rsidRDefault="00EA3AD3" w:rsidP="00EA3AD3">
      <w:pPr>
        <w:pStyle w:val="Text"/>
      </w:pPr>
      <w:r>
        <w:t>Charley se podíval na losa, který vydal za dva koně, pak na kánoi a nakonec na Billa.</w:t>
      </w:r>
    </w:p>
    <w:p w:rsidR="00EA3AD3" w:rsidRDefault="00EA3AD3" w:rsidP="00EA3AD3">
      <w:pPr>
        <w:pStyle w:val="Text"/>
      </w:pPr>
      <w:r>
        <w:t>„Je to jen něco jako kůň se smutným kukučem,“ opakoval Bill a lokl si.</w:t>
      </w:r>
    </w:p>
    <w:p w:rsidR="00EA3AD3" w:rsidRDefault="00EA3AD3" w:rsidP="00EA3AD3">
      <w:pPr>
        <w:pStyle w:val="Text"/>
      </w:pPr>
      <w:r>
        <w:t>„Já vím, co ti dělá starosti,“ řekl Kapitán Jack Charleymu, „bojíš se, že je moc těžký.“ Charley na něj pohlédl a Kapitán Jack zavrtěl hlavou. „Ve vodě poplave jako zátka,“ prohlásil. „Líp než člun…“</w:t>
      </w:r>
    </w:p>
    <w:p w:rsidR="00EA3AD3" w:rsidRDefault="00EA3AD3" w:rsidP="00EA3AD3">
      <w:pPr>
        <w:pStyle w:val="Text"/>
      </w:pPr>
      <w:r>
        <w:t>Bill znovu nabídl láhev a tentokrát Charley neodmítl. Když dotáhli kánoi s losem v závěsu do vody, ukázalo se, že Kapitán Jack nelhal. Los opravdu plaval.</w:t>
      </w:r>
    </w:p>
    <w:p w:rsidR="00EA3AD3" w:rsidRDefault="00EA3AD3" w:rsidP="00EA3AD3">
      <w:pPr>
        <w:pStyle w:val="Text"/>
      </w:pPr>
      <w:r>
        <w:t>„Vidíš?“ naparoval se Kapitán Jack, když se v kánoi usadili. „Neříkal jsem to? Nadnášejí ho plyny, v tom je ten fígl.“</w:t>
      </w:r>
    </w:p>
    <w:p w:rsidR="00EA3AD3" w:rsidRDefault="00EA3AD3" w:rsidP="00EA3AD3">
      <w:pPr>
        <w:pStyle w:val="Text"/>
      </w:pPr>
      <w:bookmarkStart w:id="123" w:name="NewPage129"/>
      <w:bookmarkEnd w:id="123"/>
      <w:r>
        <w:t>Vydali se zpátky přes řeku. Plyn losa skutečně nadlehčoval, ale to ještě neznamenalo, že táhnout ho byla hračka. Charley seděl uprostřed a pozoroval Billa i losa za zádí. Býk měl jedno oko v sloup, takže mu bylo vidět jen bělmo, z koutku tlamy mu visel fialovomodrý dlouhatánský jazyk, a přesto vypadal líp než Bill. „Nechceš u toho pádla vystřídat?“ nabídl se Charley.</w:t>
      </w:r>
    </w:p>
    <w:p w:rsidR="00EA3AD3" w:rsidRDefault="00EA3AD3" w:rsidP="00EA3AD3">
      <w:pPr>
        <w:pStyle w:val="Text"/>
      </w:pPr>
      <w:r>
        <w:t>Bill místo odpovědi popadl láhev, vztyčil se a nechal ho, aby mu prolezl mezi nohama a posadil se na zadní sedátko místo něj. Kapitán Jack se otočil a prohlásil něco v tom smyslu, jak povznášející je to pocit obstarávat si chléb vezdejší lovem. „Víte, pardi, já mám civilizaci taky rád,“ řekl a měl na mysli Deadwood, „ale někdy se tak ptám, jestli vším tím pokrokem o něco nepřicházíme.“</w:t>
      </w:r>
    </w:p>
    <w:p w:rsidR="00EA3AD3" w:rsidRDefault="00EA3AD3" w:rsidP="00EA3AD3">
      <w:pPr>
        <w:pStyle w:val="Text"/>
      </w:pPr>
      <w:r>
        <w:t>Charleyho se zmocnilo podezření, že zadělává na další báseň.</w:t>
      </w:r>
    </w:p>
    <w:p w:rsidR="00EA3AD3" w:rsidRDefault="00EA3AD3" w:rsidP="00EA3AD3">
      <w:pPr>
        <w:pStyle w:val="Text"/>
      </w:pPr>
      <w:r>
        <w:t>Sotva překonali řeku ze dvou třetin, los se potopil. Charley zrovna zabral pádlem, když tu náhle zaslechl cosi, co okamžitě poznal po zvuku, přestože to v životě neslyšel. Tohle si nemohl splést nikdo. Los vypustil větry.</w:t>
      </w:r>
    </w:p>
    <w:p w:rsidR="00EA3AD3" w:rsidRDefault="00EA3AD3" w:rsidP="00EA3AD3">
      <w:pPr>
        <w:pStyle w:val="Text"/>
      </w:pPr>
      <w:r>
        <w:t>Zahřmělo jako při bouřce a dunění pokračovalo s neztenčenou silou, dokud zadek zvířete nezmizel pod hladinou. Pak už bylo slyšet jenom bubliny. Kapitán Jack se zděšeně ohlédl.</w:t>
      </w:r>
    </w:p>
    <w:p w:rsidR="00EA3AD3" w:rsidRDefault="00EA3AD3" w:rsidP="00EA3AD3">
      <w:pPr>
        <w:pStyle w:val="Text"/>
      </w:pPr>
      <w:r>
        <w:t>Charley se také otočil a sledoval, jak se los potápí. Šel přímo ke dnu, zádí napřed. Charley hmátl po noži, ale los byl rychlejší, a než se Charley stačil natáhnout k lasu, začala se příď kánoe zvedat do vzduchu. Charley ztratil rovnováhu, chytil se bortů, příď se zdvihla ještě výš a Kapitán Jack, který s očima vytřeštěnýma volal cosi, co Charley nezachytil, padl na Billa, jenž se horečně snažil zašpuntovat láhev s džinem. Charley ještě zahlédl, jak springfieldka a po ní i lariaty padají do vody, a žbluňkl do ní taky. Plácal se jako ryba na suchu a každým pohybem ztrácel půdu pod nohama. Nevěděl, kde je, a něco, čemu se nedokázal bránit, ho stahovalo dolů.</w:t>
      </w:r>
    </w:p>
    <w:p w:rsidR="00EA3AD3" w:rsidRDefault="00EA3AD3" w:rsidP="00EA3AD3">
      <w:pPr>
        <w:pStyle w:val="Text"/>
      </w:pPr>
      <w:r>
        <w:t xml:space="preserve">Ještě chvilku vzdoroval, potom přestal bojovat a odevzdal se osudu. Do plic mu téměř bez odporu vhrkla voda a vytlačila všechen vzduch. Charley se uklidnil a otevřel oči; marně vzpomínal, kdy je vlastně zavřel. Znovu odlepil víčka od sebe – jak to, že se mu zase zavřela? – a spatřil světlo připomínající svatozář, jímž </w:t>
      </w:r>
      <w:bookmarkStart w:id="124" w:name="NewPage130"/>
      <w:bookmarkEnd w:id="124"/>
      <w:r>
        <w:t>se k němu blížil černý anděl s tváří Číňana, kterého spálili v peci. Napřáhl ruce, aby na něj anděl nemohl, ale paže mu vodou ztěžkly a krom toho kampak na anděla s holýma rukama?</w:t>
      </w:r>
    </w:p>
    <w:p w:rsidR="00EA3AD3" w:rsidRDefault="00EA3AD3" w:rsidP="00EA3AD3">
      <w:pPr>
        <w:pStyle w:val="Text"/>
      </w:pPr>
      <w:r>
        <w:t>Anděl mu ruce odstrčil, popadl ho za hlavu a nesl ho pryč. „Bože můj, Ty víš, že jsem Tě vždycky miloval,“ zadrmolil honem Charley. Potřeboval, aby se to dostalo do protokolu. Zdálo se mu, jako by plul, ale nevěděl kam. Uvolnil se, protože tělo měl stejně jako z olova, a trpně čekal. Světlo prudce zesílilo, pak se rozprsklo, jeho teplý, čistý proud mu zaplavil tvář, a Charley pochopil, že jeho duše je zachráněna. Nikdy by si nepomyslel, že cesta na onen svět je tak krátká.</w:t>
      </w:r>
    </w:p>
    <w:p w:rsidR="00EA3AD3" w:rsidRDefault="002C7628" w:rsidP="002C7628">
      <w:pPr>
        <w:pStyle w:val="DejovaPauza"/>
      </w:pPr>
      <w:r>
        <w:t>~</w:t>
      </w:r>
    </w:p>
    <w:p w:rsidR="00EA3AD3" w:rsidRDefault="00EA3AD3" w:rsidP="00EA3AD3">
      <w:pPr>
        <w:pStyle w:val="Text"/>
      </w:pPr>
      <w:r>
        <w:t>Bill ho vzal pod pažemi a vytáhl z vody. Charley se rozkuckal. Bill ho položil na zem a natáhl se vedle něj.</w:t>
      </w:r>
    </w:p>
    <w:p w:rsidR="00EA3AD3" w:rsidRDefault="00EA3AD3" w:rsidP="00EA3AD3">
      <w:pPr>
        <w:pStyle w:val="Text"/>
      </w:pPr>
      <w:r>
        <w:t>„Charley?“ řekl. „Slyšíš mě?“</w:t>
      </w:r>
    </w:p>
    <w:p w:rsidR="00EA3AD3" w:rsidRDefault="00EA3AD3" w:rsidP="00EA3AD3">
      <w:pPr>
        <w:pStyle w:val="Text"/>
      </w:pPr>
      <w:r>
        <w:t>Charley se zachvěl v návalu křeče – připadalo mu neuvěřitelné, že má stejně blažený pocit, jako kdyby se právě udělal –, a z plic mu jako z pumpy začala stříkat horká voda. V přestávkách vždycky zaznamenal, jak se Bill ptá, jestli slyší.</w:t>
      </w:r>
    </w:p>
    <w:p w:rsidR="00EA3AD3" w:rsidRDefault="00EA3AD3" w:rsidP="00EA3AD3">
      <w:pPr>
        <w:pStyle w:val="Text"/>
      </w:pPr>
      <w:r>
        <w:t>Charley však neodpovídal a neodpověděl by, i kdyby mohl. Neměl, co by zrovna řekl. Byl celý zesláblý, ale s každým záchvěvem křeče se mu udělalo líp. Bylo to, jako kdyby si hojil rány. Otevřel oči. Jehličím stromu, pod který ho Bill odtáhl, pronikaly pavouci nohy slunečních paprsků. Zvedl ruku a zastínil si oči.</w:t>
      </w:r>
    </w:p>
    <w:p w:rsidR="00EA3AD3" w:rsidRDefault="00EA3AD3" w:rsidP="00EA3AD3">
      <w:pPr>
        <w:pStyle w:val="Text"/>
      </w:pPr>
      <w:r>
        <w:t>„Charley?“ Bill dosud ležel na zemi vedle něj. Byl mokrý, pobledlý a vypadal ztrhaně. Charley se posadil a vydávil ještě trochu vody.</w:t>
      </w:r>
    </w:p>
    <w:p w:rsidR="00EA3AD3" w:rsidRDefault="00EA3AD3" w:rsidP="00EA3AD3">
      <w:pPr>
        <w:pStyle w:val="Text"/>
      </w:pPr>
      <w:r>
        <w:t>Asi tři metry od nich, opřený o strom, seděl Kapitán Jack. „Měls to laso přeříznout, nemuseli jsme přijít o člun a pušky,“ řekl.</w:t>
      </w:r>
    </w:p>
    <w:p w:rsidR="00EA3AD3" w:rsidRDefault="00EA3AD3" w:rsidP="00EA3AD3">
      <w:pPr>
        <w:pStyle w:val="Text"/>
      </w:pPr>
      <w:r>
        <w:t>Charley si lehl na záda a rozklepal se. Celé tělo měl jako kus ledu a styděl se až do morku kostí, že ho Bill musel zachraňovat. „V životě jsem neviděl, že by los šel tak rychle ke dnu,“ prohlásil Kapitán Jack. „To zvíře muselo být nějaké vadné.“</w:t>
      </w:r>
    </w:p>
    <w:p w:rsidR="00EA3AD3" w:rsidRDefault="00EA3AD3" w:rsidP="002C7628">
      <w:pPr>
        <w:pStyle w:val="Text"/>
      </w:pPr>
      <w:r>
        <w:t xml:space="preserve">„Bestie jedna, takhle nás vyšplouchnout,“ poznamenal Bill, vstal a odešel na půl hodinky do křoví. Kapitán Jack zatím Charleymu pořád dokola vysvětloval, že měl provaz přeříznout, ale </w:t>
      </w:r>
      <w:bookmarkStart w:id="125" w:name="NewPage131"/>
      <w:bookmarkEnd w:id="125"/>
      <w:r>
        <w:t>Charley mlčel. V hlavě se mu honili andělé, Číňani a pece a byl z toho tak tumpachový, že neměl nejmenší chuť se vybavovat.</w:t>
      </w:r>
    </w:p>
    <w:p w:rsidR="00EA3AD3" w:rsidRDefault="00EA3AD3" w:rsidP="00EA3AD3">
      <w:pPr>
        <w:pStyle w:val="Text"/>
      </w:pPr>
      <w:r>
        <w:t>Zejména s Billem. K dokonalosti mu opravdu cosi chybělo. Byl statečný, silný, věrný a krásný a navíc uměl plavat, ale srdce měl z kamene.</w:t>
      </w:r>
    </w:p>
    <w:p w:rsidR="00EA3AD3" w:rsidRDefault="00EA3AD3" w:rsidP="00EA3AD3">
      <w:pPr>
        <w:pStyle w:val="Text"/>
      </w:pPr>
      <w:r>
        <w:t>Charley si najednou uvědomil, že je teď s Billem cosi rozděluje a že už to mezi nimi nikdy nebude jako dřív.</w:t>
      </w:r>
    </w:p>
    <w:p w:rsidR="00EA3AD3" w:rsidRDefault="00EA3AD3" w:rsidP="00EA3AD3">
      <w:pPr>
        <w:pStyle w:val="Text"/>
      </w:pPr>
      <w:r>
        <w:t>Bill se vynořil z křoví. Slintal krev a Charley viděl, že nemoc z něj vysála veškerou sílu, jenomže sám už taky neměl z čeho dávat.</w:t>
      </w:r>
    </w:p>
    <w:p w:rsidR="00EA3AD3" w:rsidRDefault="00EA3AD3" w:rsidP="00EA3AD3">
      <w:pPr>
        <w:pStyle w:val="Text"/>
      </w:pPr>
      <w:r>
        <w:t>Síla byla zřejmě jejich nejslabší stránkou.</w:t>
      </w:r>
    </w:p>
    <w:p w:rsidR="00EA3AD3" w:rsidRDefault="002C7628" w:rsidP="002C7628">
      <w:pPr>
        <w:pStyle w:val="DejovaPauza"/>
      </w:pPr>
      <w:r>
        <w:t>~</w:t>
      </w:r>
    </w:p>
    <w:p w:rsidR="00EA3AD3" w:rsidRDefault="00EA3AD3" w:rsidP="00EA3AD3">
      <w:pPr>
        <w:pStyle w:val="Text"/>
      </w:pPr>
      <w:r>
        <w:t>O Kočkaři řekla Boonovi Lurline. Chtěla ho přivést na veselejší myšlenky, a tak mu vykládala o přistěhovalci, co vypadal jako krysa, považoval se za experta přes kočky a snil, že rozřeže Phattyho Thompsona na kousky.</w:t>
      </w:r>
    </w:p>
    <w:p w:rsidR="00EA3AD3" w:rsidRDefault="00EA3AD3" w:rsidP="00EA3AD3">
      <w:pPr>
        <w:pStyle w:val="Text"/>
      </w:pPr>
      <w:r>
        <w:t>Myslela si, kdovíjak se Boone nebude smát, ale ten se jen v posteli posadil a začal si natahovat jégrovky. Bylo teprve devět a Boone neměl ve zvyku vstávat brzy. „Kam jdeš?“ zeptala se. Po pravdě řečeno, od té doby, co se Boone trudil kvůli těm dvěma stovkám, nebyla s ním žádná zábava. Dokonce na ni přestal pouštět hrůzu a ani v ostatních ohledech s ním nic nebylo. V noci se jenom tulil a chtěl si povídat o hlavě Franka Towlese. Lurline doufala, že se ráno třeba sebere.</w:t>
      </w:r>
    </w:p>
    <w:p w:rsidR="00EA3AD3" w:rsidRDefault="00EA3AD3" w:rsidP="00EA3AD3">
      <w:pPr>
        <w:pStyle w:val="Text"/>
      </w:pPr>
      <w:r>
        <w:t>Kdyby toužila chovat někoho v náručí, půjčila by si Apokalypsa.</w:t>
      </w:r>
    </w:p>
    <w:p w:rsidR="00EA3AD3" w:rsidRDefault="00EA3AD3" w:rsidP="00EA3AD3">
      <w:pPr>
        <w:pStyle w:val="Text"/>
      </w:pPr>
      <w:r>
        <w:t>Boone nakonec s Frankovou hlavou do Cheyenne nejel. Litoval toho, ale čím déle cestu odkládal, tím nemožnější mu připadala. Zdálo se mu, že buď je hlava čím dál těžší, nebo cesta do Cheyenne delší. Lurline už unavovalo poslouchat pořád dokola, jak nefér se k němu šerif zachoval. Proto začala o Kočkaři. Doufala, že Boone dá s Frankem Towlesem na chvíli pokoj.</w:t>
      </w:r>
    </w:p>
    <w:p w:rsidR="00EA3AD3" w:rsidRDefault="00EA3AD3" w:rsidP="00EA3AD3">
      <w:pPr>
        <w:pStyle w:val="Text"/>
      </w:pPr>
      <w:r>
        <w:t>„Jak že se jmenuje?“ zeptal se Boone. Přetáhl si jégrovky přes privátní partie, vylezl z postele a zapnul se. Lurline přišlo, že má hlavu ještě větší než obvykle. Rameno, na kterém ji měl položenou, aby se vymluvil, ji hrozně bolelo.</w:t>
      </w:r>
    </w:p>
    <w:p w:rsidR="00EA3AD3" w:rsidRDefault="00EA3AD3" w:rsidP="00EA3AD3">
      <w:pPr>
        <w:pStyle w:val="Text"/>
      </w:pPr>
      <w:r>
        <w:t xml:space="preserve">„Jack McCall,“ řekla. „Ale kvůli tomu přece nemusíš z postele.“ </w:t>
      </w:r>
      <w:bookmarkStart w:id="126" w:name="NewPage132"/>
      <w:bookmarkEnd w:id="126"/>
      <w:r>
        <w:t>Boone vklouzl do kalhot, stáhl si je řemenem a pak si do nich plnými hrstmi nacpal podolek. Lurline nechápala, jak se někdo může takhle oblékat.</w:t>
      </w:r>
    </w:p>
    <w:p w:rsidR="00EA3AD3" w:rsidRDefault="00EA3AD3" w:rsidP="00EA3AD3">
      <w:pPr>
        <w:pStyle w:val="Text"/>
      </w:pPr>
      <w:r>
        <w:t>„Kde ho najdu?“ staral se Boone. Připjal si opasek s revolverem a narazil si klobouk. Dýnko měl tak velké, že by v něm klidně vypěstoval měřici brambor. Lurline si nechala sklouznout prostěradlo z prsou, ale Boone si jí vůbec nevšiml. Kdykoli ji zrovna nedusil, urážel její city.</w:t>
      </w:r>
    </w:p>
    <w:p w:rsidR="00EA3AD3" w:rsidRDefault="00EA3AD3" w:rsidP="00EA3AD3">
      <w:pPr>
        <w:pStyle w:val="Text"/>
      </w:pPr>
      <w:r>
        <w:t>„Nevím,“ řekla. „Co mu vlastně chceš, zlato?“ Zdálo se, že ji neslyší, protože ji tam nechal, jak ji pánbůh stvořil, a zmizel, ani dveře za sebou nezavřel. Někdy se musela v duchu ptát, proč ho vlastně má radši než ostatní.</w:t>
      </w:r>
    </w:p>
    <w:p w:rsidR="00EA3AD3" w:rsidRDefault="002C7628" w:rsidP="002C7628">
      <w:pPr>
        <w:pStyle w:val="DejovaPauza"/>
      </w:pPr>
      <w:r>
        <w:t>~</w:t>
      </w:r>
    </w:p>
    <w:p w:rsidR="00EA3AD3" w:rsidRDefault="00EA3AD3" w:rsidP="00EA3AD3">
      <w:pPr>
        <w:pStyle w:val="Text"/>
      </w:pPr>
      <w:r>
        <w:t>Na Jacka McCalla narazil na schodech u Senátu. Ležel na nich celý zkroucený, aby měl pohodlnější spaní. Boone kritickým okem ocenil jeho revolver, šaty a boty. Sakumprásk nestál chlap ani za pět dolarů. Vrazil mu špičku boty do žaludku a svalil ho ze schodů.</w:t>
      </w:r>
    </w:p>
    <w:p w:rsidR="00EA3AD3" w:rsidRDefault="00EA3AD3" w:rsidP="00EA3AD3">
      <w:pPr>
        <w:pStyle w:val="Text"/>
      </w:pPr>
      <w:r>
        <w:t>Kočkař k němu vzhlédl. Ani se nepokusil vstát, jen na něj civěl, jako kdyby uvažoval, odkud jeho obličej zná. „To jseš ty, ten expert přes kočky?“ zeptal se Boone.</w:t>
      </w:r>
    </w:p>
    <w:p w:rsidR="00EA3AD3" w:rsidRDefault="00EA3AD3" w:rsidP="00EA3AD3">
      <w:pPr>
        <w:pStyle w:val="Text"/>
      </w:pPr>
      <w:r>
        <w:t>Jack McCall kývl. Boone se posadil na schody a Kočkař se odplazil o kousek dál. Vypadal jako krab.</w:t>
      </w:r>
    </w:p>
    <w:p w:rsidR="00EA3AD3" w:rsidRDefault="00EA3AD3" w:rsidP="00EA3AD3">
      <w:pPr>
        <w:pStyle w:val="Text"/>
      </w:pPr>
      <w:r>
        <w:t>„Prej ses mezi holkama od Drahokamu poptával po nějaký rachotě,“ řekl Boone.</w:t>
      </w:r>
    </w:p>
    <w:p w:rsidR="00EA3AD3" w:rsidRDefault="00EA3AD3" w:rsidP="00EA3AD3">
      <w:pPr>
        <w:pStyle w:val="Text"/>
      </w:pPr>
      <w:r>
        <w:t>„Dělám jim poslíčka,“ prohlásil Kočkař, „ale jen co se vrátím do Cheyenne, dám se zas výhradně na kočky.“</w:t>
      </w:r>
    </w:p>
    <w:p w:rsidR="00EA3AD3" w:rsidRDefault="00EA3AD3" w:rsidP="00EA3AD3">
      <w:pPr>
        <w:pStyle w:val="Text"/>
      </w:pPr>
      <w:r>
        <w:t>Boone uznale kývl. „Prej to s nima fakt umíš,“ řekl.</w:t>
      </w:r>
    </w:p>
    <w:p w:rsidR="00EA3AD3" w:rsidRDefault="00EA3AD3" w:rsidP="00EA3AD3">
      <w:pPr>
        <w:pStyle w:val="Text"/>
      </w:pPr>
      <w:r>
        <w:t>„No jestli,“ nafoukl se Jack McCall. „Měli jsme s Phattym Thompsonem firmu, jenže Phatty se vrátil do Cheyenne a…“</w:t>
      </w:r>
    </w:p>
    <w:p w:rsidR="00EA3AD3" w:rsidRDefault="00EA3AD3" w:rsidP="00EA3AD3">
      <w:pPr>
        <w:pStyle w:val="Text"/>
      </w:pPr>
      <w:r>
        <w:t>Boone zvedl ruku a Kočkař zmlkl. „Co dělá Phatty Thompson, je mi volný,“ řekl, „ale nemůže mi bejt fuk, co děláš ty. Posluhovat kurvám, copak je to práce pro bělocha?“</w:t>
      </w:r>
    </w:p>
    <w:p w:rsidR="00EA3AD3" w:rsidRDefault="00EA3AD3" w:rsidP="00EA3AD3">
      <w:pPr>
        <w:pStyle w:val="Text"/>
      </w:pPr>
      <w:r>
        <w:t xml:space="preserve">„Já tu fušku vzal jen dočasně,“ bránil se McCall. „V Cheyenne začnu zase s kočkama. Lezou za mnou samy. </w:t>
      </w:r>
      <w:proofErr w:type="gramStart"/>
      <w:r>
        <w:t>Dokonce i když</w:t>
      </w:r>
      <w:proofErr w:type="gramEnd"/>
      <w:r>
        <w:t xml:space="preserve"> se dostanou na svobodu, sápaj se mi do klece.“</w:t>
      </w:r>
    </w:p>
    <w:p w:rsidR="00EA3AD3" w:rsidRDefault="00EA3AD3" w:rsidP="00EA3AD3">
      <w:pPr>
        <w:pStyle w:val="Text"/>
      </w:pPr>
      <w:r>
        <w:t>„Říká se, že se ti po Phattym stejská,“ prohlásil Boone. „Prej mu toužíš podříznout krk.“</w:t>
      </w:r>
    </w:p>
    <w:p w:rsidR="00EA3AD3" w:rsidRDefault="00EA3AD3" w:rsidP="00EA3AD3">
      <w:pPr>
        <w:pStyle w:val="Text"/>
      </w:pPr>
      <w:bookmarkStart w:id="127" w:name="NewPage133"/>
      <w:bookmarkEnd w:id="127"/>
      <w:r>
        <w:t>Jack McCall zavrtěl hlavou. „To taky, ale radši bych se s ním dal zas do party.“</w:t>
      </w:r>
    </w:p>
    <w:p w:rsidR="00EA3AD3" w:rsidRDefault="00EA3AD3" w:rsidP="00EA3AD3">
      <w:pPr>
        <w:pStyle w:val="Text"/>
      </w:pPr>
      <w:r>
        <w:t>„Asi jsem na špatný adrese,“ řekl Boone.</w:t>
      </w:r>
    </w:p>
    <w:p w:rsidR="00EA3AD3" w:rsidRDefault="00EA3AD3" w:rsidP="00EA3AD3">
      <w:pPr>
        <w:pStyle w:val="Text"/>
      </w:pPr>
      <w:r>
        <w:t>„A co potřebuješ?“</w:t>
      </w:r>
    </w:p>
    <w:p w:rsidR="00EA3AD3" w:rsidRDefault="00EA3AD3" w:rsidP="00EA3AD3">
      <w:pPr>
        <w:pStyle w:val="Text"/>
      </w:pPr>
      <w:r>
        <w:t>„Chlapa, co chce podříznout někomu krk.“ Kočkař na něj upřel oči, zamyslel se a pak kývl. Boone sešel na ulici, popadl ho za límec košile a postavil ho na nohy. Setřel mu ze zad bahno a jehličí, potom mu vytáhl revolver z pouzdra a podíval se, jestli vůbec funguje. Hlaveň měl ucpanou zaschlým blátem a mechanismus spouště byl zarezlý. „Střílí to?“ zeptal se.</w:t>
      </w:r>
    </w:p>
    <w:p w:rsidR="00EA3AD3" w:rsidRDefault="00EA3AD3" w:rsidP="00EA3AD3">
      <w:pPr>
        <w:pStyle w:val="Text"/>
      </w:pPr>
      <w:r>
        <w:t>Jack McCall přitakal. Boone ukázal na skupinku suchých stromů o kousek výš ve svahu. „Tak ukaž,“ řekl. Jack McCall se vyškrábal do srázu, zastavil se, zdvihl revolver nad hlavu, zavřel pevně oči a zmáčkl spoušť.</w:t>
      </w:r>
    </w:p>
    <w:p w:rsidR="00EA3AD3" w:rsidRDefault="00EA3AD3" w:rsidP="00EA3AD3">
      <w:pPr>
        <w:pStyle w:val="Text"/>
      </w:pPr>
      <w:r>
        <w:t>Zahalil ho oblak dýmu. Když se rozptýlil, bylo vidět, že Kočkař je z rodu střelců, kteří nehnou ani brvou. Stál jako vytesaný z kamene, mířil pořád k nebi, víčka přitisknutá k sobě.</w:t>
      </w:r>
    </w:p>
    <w:p w:rsidR="00EA3AD3" w:rsidRDefault="00EA3AD3" w:rsidP="00EA3AD3">
      <w:pPr>
        <w:pStyle w:val="Text"/>
      </w:pPr>
      <w:r>
        <w:t>Boone vylezl za ním. „A dokázal bys to i s otevřenýma očima?“ zajímal se. „Naslepo toho moc netrefíš.“</w:t>
      </w:r>
    </w:p>
    <w:p w:rsidR="00EA3AD3" w:rsidRDefault="00EA3AD3" w:rsidP="00EA3AD3">
      <w:pPr>
        <w:pStyle w:val="Text"/>
      </w:pPr>
      <w:r>
        <w:t>Jack McCall poulil na revolver oči. „Kope,“ prohlásil. „Jako elektrika.“</w:t>
      </w:r>
    </w:p>
    <w:p w:rsidR="00EA3AD3" w:rsidRDefault="00EA3AD3" w:rsidP="00EA3AD3">
      <w:pPr>
        <w:pStyle w:val="Text"/>
      </w:pPr>
      <w:r>
        <w:t>Boone si nevěřícně prošťoural uši. „Co ty můžeš vědět o elektrice?“ podivil se.</w:t>
      </w:r>
    </w:p>
    <w:p w:rsidR="00EA3AD3" w:rsidRDefault="00EA3AD3" w:rsidP="00EA3AD3">
      <w:pPr>
        <w:pStyle w:val="Text"/>
      </w:pPr>
      <w:r>
        <w:t>„V Cheyenne ji mají,“ řekl Kočkař a Boone se usmál.</w:t>
      </w:r>
    </w:p>
    <w:p w:rsidR="00EA3AD3" w:rsidRDefault="00EA3AD3" w:rsidP="00EA3AD3">
      <w:pPr>
        <w:pStyle w:val="Text"/>
      </w:pPr>
      <w:r>
        <w:t>„Koukám, že džentlas jako ty musí mít styky s pěkně nóbl lidma,“ řekl.</w:t>
      </w:r>
    </w:p>
    <w:p w:rsidR="00EA3AD3" w:rsidRDefault="00EA3AD3" w:rsidP="00EA3AD3">
      <w:pPr>
        <w:pStyle w:val="Text"/>
      </w:pPr>
      <w:r>
        <w:t>„Je tam jeden chlápek, co ji dělá na ulici takovou mašinkou,“ vysvětloval Kočkař. Boone se mu zahleděl do očí, jestli nelže, ale nic z nich nevyčetl. McCall byl typ, co lže, jako když tiskne, takže často ani sám neví, co je pravda a co lež. „Za niklák tě nechá strčit prsty do takovejch dírek, kolik toho sneseš,“ vzhlédl k němu Kočkař. „Já to zkusil dvakrát,“ pokračoval, „ale některý chlapi si chodili pro repete furt.“</w:t>
      </w:r>
    </w:p>
    <w:p w:rsidR="00EA3AD3" w:rsidRDefault="00EA3AD3" w:rsidP="00EA3AD3">
      <w:pPr>
        <w:pStyle w:val="Text"/>
      </w:pPr>
      <w:r>
        <w:t>„Prej to pálí jak oheň,“ řekl Boone.</w:t>
      </w:r>
    </w:p>
    <w:p w:rsidR="00EA3AD3" w:rsidRDefault="00EA3AD3" w:rsidP="00EA3AD3">
      <w:pPr>
        <w:pStyle w:val="Text"/>
      </w:pPr>
      <w:r>
        <w:t>Kočkař se zadumal. „Kdepak,“ prohlásil nakonec. „Tělem ti kvaltujou takový šlupky. Já šel jenom dvakrát, protože se nerad honím.“</w:t>
      </w:r>
    </w:p>
    <w:p w:rsidR="00EA3AD3" w:rsidRDefault="00EA3AD3" w:rsidP="00EA3AD3">
      <w:pPr>
        <w:pStyle w:val="Text"/>
      </w:pPr>
      <w:bookmarkStart w:id="128" w:name="NewPage134"/>
      <w:bookmarkEnd w:id="128"/>
      <w:r>
        <w:t>„Už jsi někdy někoho zastřelil?“ vypálil znenadání Boon. Jack McCall neodpověděl, ale očima neuhnul. „Říkám si, že takovej chlap určitě,“ pokračoval Boone. „Nic na tom není. Stačí předkem zamířit a vzadu to zmáčknout. To umí každej…“</w:t>
      </w:r>
    </w:p>
    <w:p w:rsidR="00EA3AD3" w:rsidRDefault="00EA3AD3" w:rsidP="00EA3AD3">
      <w:pPr>
        <w:pStyle w:val="Text"/>
      </w:pPr>
      <w:r>
        <w:t>„No jo, zastřelil,“ vyhrkl Kočkař.</w:t>
      </w:r>
    </w:p>
    <w:p w:rsidR="00EA3AD3" w:rsidRDefault="00EA3AD3" w:rsidP="00EA3AD3">
      <w:pPr>
        <w:pStyle w:val="Text"/>
      </w:pPr>
      <w:r>
        <w:t>„Bodejť ne,“ řekl Boone. „Takovej chlap přece nechce, aby si ho lidi pamatovali akorát kvůli pár prašivejm kočkám.“ Usmál se a Kočkař se taky zazubil. „Někoho bych pro tebe měl. Jestli to zmákneš, máš o památku postaráno,“ řekl Boone.</w:t>
      </w:r>
    </w:p>
    <w:p w:rsidR="00EA3AD3" w:rsidRDefault="002C7628" w:rsidP="002C7628">
      <w:pPr>
        <w:pStyle w:val="DejovaPauza"/>
      </w:pPr>
      <w:r>
        <w:t>~</w:t>
      </w:r>
    </w:p>
    <w:p w:rsidR="00EA3AD3" w:rsidRDefault="00EA3AD3" w:rsidP="00EA3AD3">
      <w:pPr>
        <w:pStyle w:val="Text"/>
      </w:pPr>
      <w:r>
        <w:t>Do města se vrátili v pátek odpoledne. Jeli jeden za druhým, v rozestupech dobrých dvacet metrů, v čele Bill, za ním Kapitán Jack a nakonec Charley s nákladními mezky. Vraceli se s prázdnou a Charleymu bylo stydno.</w:t>
      </w:r>
    </w:p>
    <w:p w:rsidR="00EA3AD3" w:rsidRDefault="00EA3AD3" w:rsidP="00EA3AD3">
      <w:pPr>
        <w:pStyle w:val="Text"/>
      </w:pPr>
      <w:r>
        <w:t>Bill seděl na koni jako pravítko. Jeho vysoká postava působila odhodlaným dojmem, a jen ten, který ho dobře znal, by pochopil, že je namol. Celý den spolu neztratili ani slovo; Billovi ani Charleymu nebylo do řeči, a Kapitán Jack, který by se zas vybavoval pořád, neměl s kým.</w:t>
      </w:r>
    </w:p>
    <w:p w:rsidR="00EA3AD3" w:rsidRDefault="00EA3AD3" w:rsidP="00EA3AD3">
      <w:pPr>
        <w:pStyle w:val="Text"/>
      </w:pPr>
      <w:r>
        <w:t>Bill zamířil přímo do tábora u říčky. Slezl z koně, mlčky podal Kapitánu Jackovi otěže a otevřel si láhev džinu. Charley odvedl mezky za rokli a uvázal je k ostatním. Pak si najal pokoj v hotelu Grand Union. Měl chuť vyspat se zase jednou pod střechou.</w:t>
      </w:r>
    </w:p>
    <w:p w:rsidR="00EA3AD3" w:rsidRDefault="00EA3AD3" w:rsidP="00EA3AD3">
      <w:pPr>
        <w:pStyle w:val="Text"/>
      </w:pPr>
      <w:r>
        <w:t>Pokoj byl v přízemí a účtovali za něj patnáct dolarů týdně. V hotelovém baru obsluhoval slavný Alfonso řečený Úslužný a v kuchyni vařila neméně proslulá Lukrécie Marchbanksová zvaná „Tetka Lou“. Dveře pokoje měly dokonce zámek a na každém konci chodby se nacházela koupelna. Charley se posadil na postel, vyzkoušel dosud neproležená péra a vzpomněl si na Colorado. Napadlo ho, že tenhle výlet na sever byl možná omyl.</w:t>
      </w:r>
    </w:p>
    <w:p w:rsidR="00EA3AD3" w:rsidRDefault="00EA3AD3" w:rsidP="00EA3AD3">
      <w:pPr>
        <w:pStyle w:val="Text"/>
      </w:pPr>
      <w:r>
        <w:t>Doma měl taky pérovanou postel.</w:t>
      </w:r>
    </w:p>
    <w:p w:rsidR="00EA3AD3" w:rsidRDefault="00EA3AD3" w:rsidP="00EA3AD3">
      <w:pPr>
        <w:pStyle w:val="Text"/>
      </w:pPr>
      <w:r>
        <w:t>Manželka do něj vkládala určité naděje a on do sebe ostatně taky. Prahla po existenční i společenské jistotě a Charley si uvědomil, že po něčem takovém musel zřejmě toužit i on. Přece si ji nebral jen tak pronic zanic. Vstoupil do kongregační církve a tudíž i do Ligy abstinentů; něco tak nepřirozeného nedělá chlap bezdůvodně.</w:t>
      </w:r>
    </w:p>
    <w:p w:rsidR="00EA3AD3" w:rsidRDefault="00EA3AD3" w:rsidP="00EA3AD3">
      <w:pPr>
        <w:pStyle w:val="Text"/>
      </w:pPr>
      <w:bookmarkStart w:id="129" w:name="NewPage135"/>
      <w:bookmarkEnd w:id="129"/>
      <w:r>
        <w:t>Chtěl ovšem od života daleko víc než obchodovat s pozemky v Middle Parku a Empiru ještě čtyřicet let poté, co první zlatokopové odtáhli někam jinam. Bez ohledu na bolavé nohy a všechno ostatní ho pořád něco hnalo tam, kde panovalo čerstvé povětří.</w:t>
      </w:r>
    </w:p>
    <w:p w:rsidR="00EA3AD3" w:rsidRDefault="00EA3AD3" w:rsidP="00EA3AD3">
      <w:pPr>
        <w:pStyle w:val="Text"/>
      </w:pPr>
      <w:r>
        <w:t>Jenomže v Černých horách bylo čerstvo až příliš a to byla chyba. Ležel a přemítal, jak by si to vlastně představoval, ale nic ho nenapadalo. Zřejmě mu chyběl svěží duch, o nějž přišel, když se honil za čerstvými začátky.</w:t>
      </w:r>
    </w:p>
    <w:p w:rsidR="00EA3AD3" w:rsidRDefault="00EA3AD3" w:rsidP="00EA3AD3">
      <w:pPr>
        <w:pStyle w:val="Text"/>
      </w:pPr>
      <w:r>
        <w:t>Ve stropě zelo pět děr po kulkách, a to byl hotel čerstvě dostavěný.</w:t>
      </w:r>
    </w:p>
    <w:p w:rsidR="00EA3AD3" w:rsidRDefault="00EA3AD3" w:rsidP="00EA3AD3">
      <w:pPr>
        <w:pStyle w:val="Text"/>
      </w:pPr>
      <w:r>
        <w:t>Pak začal dumat o klukovi na voze, o Číňanovi, kterého strčili do pece, i o Billovi, jak pro potěchu turistů sestřeluje panáky z hlavy Růžákova buldoka a přiotrávený rtutí slintá ze sna. Nebude trvat dlouho, přijde další stadium a Billovi začnou padat zuby. Vzpomínal i na lov, ale když došel k losově pomstě, musel myšlenky zarazit. Ta chvíle ve vodě, kdy se k němu světlem blížil anděl, ho pořád ještě strašila.</w:t>
      </w:r>
    </w:p>
    <w:p w:rsidR="00EA3AD3" w:rsidRDefault="00EA3AD3" w:rsidP="00EA3AD3">
      <w:pPr>
        <w:pStyle w:val="Text"/>
      </w:pPr>
      <w:r>
        <w:t>Rozbolely ho nohy.</w:t>
      </w:r>
    </w:p>
    <w:p w:rsidR="00EA3AD3" w:rsidRDefault="00EA3AD3" w:rsidP="00EA3AD3">
      <w:pPr>
        <w:pStyle w:val="Text"/>
      </w:pPr>
      <w:r>
        <w:t>Posadil se a odešel k psacímu stolu, který stál v rohu pokoje. V horní zásuvce našel papír, pero a inkoust. Přemítal, kolik bylo v tomhle pokoji asi napsáno dopisů, a jestli říkaly pravdu nebo si ji pisatelé upravovali po svém, ale pak ho napadlo, že člověk, který v hotelu střílí do stropu, nejspíš psaní moc nedá, a i kdyby, asi by napsal pravdu. Pentlit skutečnost měli ve zvyku jen fajnovkové a cesťáci.</w:t>
      </w:r>
    </w:p>
    <w:p w:rsidR="00EA3AD3" w:rsidRDefault="00EA3AD3" w:rsidP="00EA3AD3">
      <w:pPr>
        <w:pStyle w:val="Text"/>
      </w:pPr>
      <w:r>
        <w:t xml:space="preserve">Vytáhl arch papíru a sepsal pár vět, jimiž Clippingerovu </w:t>
      </w:r>
      <w:r w:rsidRPr="002C7628">
        <w:rPr>
          <w:rStyle w:val="Kurziva"/>
        </w:rPr>
        <w:t>Pony Express Company</w:t>
      </w:r>
      <w:r>
        <w:t xml:space="preserve"> vyzval k veřejné soutěži. Aspoň pustil Deadwood na chvíli z hlavy. „</w:t>
      </w:r>
      <w:r w:rsidRPr="002C7628">
        <w:rPr>
          <w:rStyle w:val="Kurziva"/>
        </w:rPr>
        <w:t xml:space="preserve">Jakožto majitel nového pony expresu navrhuji, aby dne 2. srpna 1876 byl </w:t>
      </w:r>
      <w:proofErr w:type="gramStart"/>
      <w:r w:rsidRPr="002C7628">
        <w:rPr>
          <w:rStyle w:val="Kurziva"/>
        </w:rPr>
        <w:t>ze</w:t>
      </w:r>
      <w:proofErr w:type="gramEnd"/>
      <w:r w:rsidRPr="002C7628">
        <w:rPr>
          <w:rStyle w:val="Kurziva"/>
        </w:rPr>
        <w:t xml:space="preserve"> Cheyenne do Deadwoodu v dakotském teritoriu uspořádán závod mezi Clippingerovou Pony Express Company a Pony Expressem Charleyho Uttera z Middle Parku a Empiru ve státě Colorado</w:t>
      </w:r>
      <w:r>
        <w:t xml:space="preserve">, </w:t>
      </w:r>
      <w:r w:rsidRPr="002C7628">
        <w:rPr>
          <w:rStyle w:val="Kurziva"/>
        </w:rPr>
        <w:t>jenž má v oboru přepravy zboží i cestujících dlouholeté zkušenosti Cílem závodu je rozhodnouti jednou provždy</w:t>
      </w:r>
      <w:r>
        <w:t xml:space="preserve">, </w:t>
      </w:r>
      <w:r w:rsidRPr="002C7628">
        <w:rPr>
          <w:rStyle w:val="Kurziva"/>
        </w:rPr>
        <w:t>čí firma jest lépe kvalifikována dopravovati poštu zdejším zlatokopům a přistěhovalcům</w:t>
      </w:r>
      <w:r>
        <w:t xml:space="preserve">, </w:t>
      </w:r>
      <w:r w:rsidRPr="002C7628">
        <w:rPr>
          <w:rStyle w:val="Kurziva"/>
        </w:rPr>
        <w:t>kteří si zaslouží zatraceně lepší úděl.“</w:t>
      </w:r>
    </w:p>
    <w:p w:rsidR="00EA3AD3" w:rsidRDefault="00EA3AD3" w:rsidP="00EA3AD3">
      <w:pPr>
        <w:pStyle w:val="Text"/>
      </w:pPr>
      <w:bookmarkStart w:id="130" w:name="NewPage136"/>
      <w:bookmarkEnd w:id="130"/>
      <w:r>
        <w:t xml:space="preserve">Podepsal se a udělal si kopii. Originál zanechal v Clippingerově kanceláři vedle koloniálu Big Horn, kopii donesl A. W. Merrickovi, vydavateli a redaktoru </w:t>
      </w:r>
      <w:r w:rsidRPr="002C7628">
        <w:rPr>
          <w:rStyle w:val="Kurziva"/>
        </w:rPr>
        <w:t>Průkopníka Černých hor</w:t>
      </w:r>
      <w:r>
        <w:t xml:space="preserve"> v jedné osobě.</w:t>
      </w:r>
    </w:p>
    <w:p w:rsidR="00EA3AD3" w:rsidRDefault="00EA3AD3" w:rsidP="00EA3AD3">
      <w:pPr>
        <w:pStyle w:val="Text"/>
      </w:pPr>
      <w:r>
        <w:t>A. W. Merrick měl změkčilé rysy, šedý vlas a tik. Bylo mu devětadvacet. Pocházel z Omahy a do Deadwoodu přišel přes Custer. Říkalo se, že se jednou kdesi v jižní části Černých hor utábořil na noc, a když se ráno probudil, zjistil, že má pod hlavou náhrobní kámen, a zešedivěl. Charley sice nemohl vědět, jestli je historka pravdivá, ale rozhodně poznal typ, který nikdy neměl vytáhnout z Omahy paty.</w:t>
      </w:r>
    </w:p>
    <w:p w:rsidR="00EA3AD3" w:rsidRDefault="00EA3AD3" w:rsidP="00EA3AD3">
      <w:pPr>
        <w:pStyle w:val="Text"/>
      </w:pPr>
      <w:r>
        <w:t>Novinář si nasadil brýle a přelétl papír očima. „Váš styl je velice osobitý, pane Uttere,“ řekl.</w:t>
      </w:r>
    </w:p>
    <w:p w:rsidR="00EA3AD3" w:rsidRDefault="00EA3AD3" w:rsidP="00EA3AD3">
      <w:pPr>
        <w:pStyle w:val="Text"/>
      </w:pPr>
      <w:r>
        <w:t>„Děkuju,“ odpověděl Charley.</w:t>
      </w:r>
    </w:p>
    <w:p w:rsidR="00EA3AD3" w:rsidRDefault="00EA3AD3" w:rsidP="00EA3AD3">
      <w:pPr>
        <w:pStyle w:val="Text"/>
      </w:pPr>
      <w:r>
        <w:t>Redaktor si výzvu přečetl ještě jednou. „Má to šťávu,“ prohlásil. „Nepomýšlíte dát se na novinářskou dráhu?“</w:t>
      </w:r>
    </w:p>
    <w:p w:rsidR="00EA3AD3" w:rsidRDefault="00EA3AD3" w:rsidP="00EA3AD3">
      <w:pPr>
        <w:pStyle w:val="Text"/>
      </w:pPr>
      <w:r>
        <w:t>„Pomýšlím dát se na provozování pony expresu,“ odvětil Charley.</w:t>
      </w:r>
    </w:p>
    <w:p w:rsidR="00EA3AD3" w:rsidRDefault="00EA3AD3" w:rsidP="00EA3AD3">
      <w:pPr>
        <w:pStyle w:val="Text"/>
      </w:pPr>
      <w:r>
        <w:t>Merrick zavrtěl hlavou. „Byla by opravdu škoda promarnit takový talent,“ řekl. „V našem listě by se vám naskýtaly obrovské možnosti.“</w:t>
      </w:r>
    </w:p>
    <w:p w:rsidR="00EA3AD3" w:rsidRDefault="00EA3AD3" w:rsidP="00EA3AD3">
      <w:pPr>
        <w:pStyle w:val="Text"/>
      </w:pPr>
      <w:r>
        <w:t>„Já bych si je zatím nechal v rezervě,“ řekl skromně Charley. Redaktor vzal tužku, kterou měl zastrčenou za uchem, a přičinil do rukopisu pár nesrozumitelných klikyháků.</w:t>
      </w:r>
    </w:p>
    <w:p w:rsidR="00EA3AD3" w:rsidRDefault="00EA3AD3" w:rsidP="00EA3AD3">
      <w:pPr>
        <w:pStyle w:val="Text"/>
      </w:pPr>
      <w:r>
        <w:t>„</w:t>
      </w:r>
      <w:r w:rsidRPr="002C7628">
        <w:rPr>
          <w:rStyle w:val="Kurziva"/>
        </w:rPr>
        <w:t>Zatraceně</w:t>
      </w:r>
      <w:r>
        <w:t xml:space="preserve"> musí pryč,“ prohlásil. „To víte, náš list si čtenáři nosí domů a mívají ženu a děti.“</w:t>
      </w:r>
    </w:p>
    <w:p w:rsidR="00EA3AD3" w:rsidRDefault="00EA3AD3" w:rsidP="00EA3AD3">
      <w:pPr>
        <w:pStyle w:val="Text"/>
      </w:pPr>
      <w:r>
        <w:t>„Dobrá,“ souhlasil Charley, „</w:t>
      </w:r>
      <w:r w:rsidRPr="002C7628">
        <w:rPr>
          <w:rStyle w:val="Kurziva"/>
        </w:rPr>
        <w:t>zatraceně</w:t>
      </w:r>
      <w:r>
        <w:t xml:space="preserve"> půjde ven.“</w:t>
      </w:r>
    </w:p>
    <w:p w:rsidR="00EA3AD3" w:rsidRDefault="00EA3AD3" w:rsidP="00EA3AD3">
      <w:pPr>
        <w:pStyle w:val="Text"/>
      </w:pPr>
      <w:r>
        <w:t>A. W. Merrick se na něj zahleděl přes stůl. „Podobné věci jsou redaktorův denní chlebíček, jistě mne chápete.“</w:t>
      </w:r>
    </w:p>
    <w:p w:rsidR="00EA3AD3" w:rsidRDefault="00EA3AD3" w:rsidP="00EA3AD3">
      <w:pPr>
        <w:pStyle w:val="Text"/>
      </w:pPr>
      <w:r>
        <w:t>V Coloradu znal Charley jednoho trapera, který líčil pasti hluboko v horách a někdy neviděl živáčka, rudého či bílého, třeba půl roku. Nepoustevničil dobrovolně, patřilo to prostě k povolání, ale zdaleka nebyl tak chtivý řeči jako A. W. Merrick. Všichni novináři, se kterými se Charley v životě setkal, byli stejní. Svět by se snad zbořil, kdyby vám nevysvětlili, jak je jejich práce zodpovědná.</w:t>
      </w:r>
    </w:p>
    <w:p w:rsidR="00EA3AD3" w:rsidRDefault="00EA3AD3" w:rsidP="00EA3AD3">
      <w:pPr>
        <w:pStyle w:val="Text"/>
      </w:pPr>
      <w:r>
        <w:t xml:space="preserve">Charley několikrát poskytl novinám interview a dvakrát </w:t>
      </w:r>
      <w:bookmarkStart w:id="131" w:name="NewPage137"/>
      <w:bookmarkEnd w:id="131"/>
      <w:r>
        <w:t>v nich otiskli jeho fotografii. Novináři se člověka vždycky vyptávali na kdeco a pak stejně napsali, co nikdy neřekl. O Billovi toho nalhali ještě víc, a ten je v tom samozřejmě podporoval a vykládal jim, co mu slina na jazyk přinesla, protože si říkal, že takovou fantazii jako nějaký reportér má taky.</w:t>
      </w:r>
    </w:p>
    <w:p w:rsidR="00EA3AD3" w:rsidRDefault="00EA3AD3" w:rsidP="00EA3AD3">
      <w:pPr>
        <w:pStyle w:val="Text"/>
      </w:pPr>
      <w:r>
        <w:t>A. W. Merrick už probral nevděčnost redaktorského povolání, nedostatek a cenu papíru, nejrůznější humorné titulky, na které za své praxe narazil, a právě se pustil do popisu tiskařského stroje, který viděl v Bostonu, když mu Charley skočil do řeči: „Kdybyste dovolil, pane redaktore, budu se muset rozloučit. Čekají mě přípravy na závod s Clippingerem.“</w:t>
      </w:r>
    </w:p>
    <w:p w:rsidR="00EA3AD3" w:rsidRDefault="00EA3AD3" w:rsidP="00EA3AD3">
      <w:pPr>
        <w:pStyle w:val="Text"/>
      </w:pPr>
      <w:r>
        <w:t>A. W. Merrick se zatvářil, jako kdyby mu Charley vlepil políček. „Netušil jsem, že je zapotřebí nějakých příprav,“ řekl. „Stačí vám přece kůň, ne?“</w:t>
      </w:r>
    </w:p>
    <w:p w:rsidR="00EA3AD3" w:rsidRDefault="00EA3AD3" w:rsidP="00EA3AD3">
      <w:pPr>
        <w:pStyle w:val="Text"/>
      </w:pPr>
      <w:r>
        <w:t>Typický novinář. Když Charley vyšel z kanceláře, padal soumrak. Na Billa se už nezlobil, ale cítil se smutný a unavený. Rozhodl se, že zkusí společnost slavného Alfonsa řečeného Úslužný, a tak se vydal zpátky k hotelu Grand Union, ale přede dveřmi si vzpomněl na kluka a vrátil se do tábora. Na Billově pařezu seděla Calamity Jane a pila whisky ředěnou napůl kávou.</w:t>
      </w:r>
    </w:p>
    <w:p w:rsidR="00EA3AD3" w:rsidRDefault="00EA3AD3" w:rsidP="00EA3AD3">
      <w:pPr>
        <w:pStyle w:val="Text"/>
      </w:pPr>
      <w:r>
        <w:t>Bill si šel po svých někam do rokle. Připadal si zesláblý a bylo mu špatně, ale nebyl na tom zas tak bídně, aby zůstal v táboře sám při měsíčku s Jane. Podívala se na Charleyho, jako kdyby ho nepoznávala.</w:t>
      </w:r>
    </w:p>
    <w:p w:rsidR="00EA3AD3" w:rsidRDefault="00EA3AD3" w:rsidP="00EA3AD3">
      <w:pPr>
        <w:pStyle w:val="Text"/>
      </w:pPr>
      <w:r>
        <w:t>„Jak je mladýmu?“ zeptal se.</w:t>
      </w:r>
    </w:p>
    <w:p w:rsidR="00EA3AD3" w:rsidRDefault="00EA3AD3" w:rsidP="00EA3AD3">
      <w:pPr>
        <w:pStyle w:val="Text"/>
      </w:pPr>
      <w:r>
        <w:t>„Spí,“ odpověděla. „Je to hodnej kluk, ani nepípne.“ Charley nakoukl dovnitř. Malcolm ležel přesně tak, jak ho tam před několika dny zanechal. „Neboj,“ řekla Jane, „starala jsem se o něj celou dobu, cos byl pryč.“</w:t>
      </w:r>
    </w:p>
    <w:p w:rsidR="00EA3AD3" w:rsidRDefault="00EA3AD3" w:rsidP="00EA3AD3">
      <w:pPr>
        <w:pStyle w:val="Text"/>
      </w:pPr>
      <w:r>
        <w:t>„Díky,“ řekl Charley.</w:t>
      </w:r>
    </w:p>
    <w:p w:rsidR="00EA3AD3" w:rsidRDefault="00EA3AD3" w:rsidP="00EA3AD3">
      <w:pPr>
        <w:pStyle w:val="Text"/>
      </w:pPr>
      <w:r>
        <w:t>„Jdi do prdele,“ odsekla Jane. Projevy vděčnosti ji přiváděly do rozpaků.</w:t>
      </w:r>
    </w:p>
    <w:p w:rsidR="00EA3AD3" w:rsidRDefault="00EA3AD3" w:rsidP="00EA3AD3">
      <w:pPr>
        <w:pStyle w:val="Text"/>
      </w:pPr>
      <w:r>
        <w:t>„Jedl něco?“ zajímal se Charley. Kluk se mu zdál pohublý a bledý, ale třeba za to mohl soumrak.</w:t>
      </w:r>
    </w:p>
    <w:p w:rsidR="00EA3AD3" w:rsidRDefault="00EA3AD3" w:rsidP="00EA3AD3">
      <w:pPr>
        <w:pStyle w:val="Text"/>
      </w:pPr>
      <w:r>
        <w:t>„Mlíko,“ odpověděla. „A odvar z kukuřičný mouky.“</w:t>
      </w:r>
    </w:p>
    <w:p w:rsidR="00EA3AD3" w:rsidRDefault="00EA3AD3" w:rsidP="002C7628">
      <w:pPr>
        <w:pStyle w:val="Text"/>
      </w:pPr>
      <w:r>
        <w:t xml:space="preserve">Charley se posadil na zem a opřel se o kolo. Stmívalo se tak rychle, že už jí málem neviděl do obličeje. „Byl tady Bill,“ oznámila. </w:t>
      </w:r>
      <w:bookmarkStart w:id="132" w:name="NewPage138"/>
      <w:bookmarkEnd w:id="132"/>
      <w:r>
        <w:t>Charley mlčel. „Seděla jsem zrovna u kluka. Když jsem vylezla, natíral se stříbřenkou.“</w:t>
      </w:r>
    </w:p>
    <w:p w:rsidR="00EA3AD3" w:rsidRDefault="00EA3AD3" w:rsidP="00EA3AD3">
      <w:pPr>
        <w:pStyle w:val="Text"/>
      </w:pPr>
      <w:r>
        <w:t>„Rtutí,“ opravil ji Charley. „Má ji předepsanou od doktora.“</w:t>
      </w:r>
    </w:p>
    <w:p w:rsidR="00EA3AD3" w:rsidRDefault="00EA3AD3" w:rsidP="00EA3AD3">
      <w:pPr>
        <w:pStyle w:val="Text"/>
      </w:pPr>
      <w:r>
        <w:t>„Měl přijít za mnou. Doktoři prd vědí,“ řekla a načmárala cosi klacíkem do prachu. „Kurýruju nemocný celej život a nikdá jsem za to nic nevzala.“</w:t>
      </w:r>
    </w:p>
    <w:p w:rsidR="00EA3AD3" w:rsidRDefault="00EA3AD3" w:rsidP="00EA3AD3">
      <w:pPr>
        <w:pStyle w:val="Text"/>
      </w:pPr>
      <w:r>
        <w:t>„Klukovi jsi fakt pomohla,“ prohlásil Charley.</w:t>
      </w:r>
    </w:p>
    <w:p w:rsidR="00EA3AD3" w:rsidRDefault="00EA3AD3" w:rsidP="00EA3AD3">
      <w:pPr>
        <w:pStyle w:val="Text"/>
      </w:pPr>
      <w:r>
        <w:t>„Ále hovno.“</w:t>
      </w:r>
    </w:p>
    <w:p w:rsidR="00EA3AD3" w:rsidRDefault="00EA3AD3" w:rsidP="00EA3AD3">
      <w:pPr>
        <w:pStyle w:val="Text"/>
      </w:pPr>
      <w:r>
        <w:t>„Vypadá vážně líp.“</w:t>
      </w:r>
    </w:p>
    <w:p w:rsidR="00EA3AD3" w:rsidRDefault="00EA3AD3" w:rsidP="00EA3AD3">
      <w:pPr>
        <w:pStyle w:val="Text"/>
      </w:pPr>
      <w:r>
        <w:t>„Protože mu splasknul jazyk,“ odpověděla. „Každej hned vypadá líp, když mu nevisí jazyk z huby. Ale neřek zatím ani slovo.“ Dopila, nalila si znovu whisky, šplíchla do ní trochu kávy a zamíchala prstem. „Bill mě nemá rád,“ postěžovala si.</w:t>
      </w:r>
    </w:p>
    <w:p w:rsidR="00EA3AD3" w:rsidRDefault="00EA3AD3" w:rsidP="00EA3AD3">
      <w:pPr>
        <w:pStyle w:val="Text"/>
      </w:pPr>
      <w:r>
        <w:t>„Cejtí se zaskočenej,“ řekl Charley. „Všechno kolem se rychle mění a on se snaží zůstat stejnej.“ Vzápětí si uvědomil, že to pravděpodobně platí i o něm. „Nejspíš to bude tím, že je ženatej.“</w:t>
      </w:r>
    </w:p>
    <w:p w:rsidR="00EA3AD3" w:rsidRDefault="00EA3AD3" w:rsidP="00EA3AD3">
      <w:pPr>
        <w:pStyle w:val="Text"/>
      </w:pPr>
      <w:r>
        <w:t>„Do prdele,“ vykřikla Jane, „jen mi tu nevykládej, že Divokej Bill Hickok je ženatej.“</w:t>
      </w:r>
    </w:p>
    <w:p w:rsidR="00EA3AD3" w:rsidRDefault="00EA3AD3" w:rsidP="00EA3AD3">
      <w:pPr>
        <w:pStyle w:val="Text"/>
      </w:pPr>
      <w:r>
        <w:t>„Už je to tak,“ řekl Charley. „Byl jsem mu za svědka. Vzal si Agnes Lakeovou, tu slavnou akrobatku a krasojezdkyni.“</w:t>
      </w:r>
    </w:p>
    <w:p w:rsidR="00EA3AD3" w:rsidRDefault="00EA3AD3" w:rsidP="00EA3AD3">
      <w:pPr>
        <w:pStyle w:val="Text"/>
      </w:pPr>
      <w:r>
        <w:t>„Tomu nevěřím,“ odpověděla. „K čemu by si bral cirkusačku? Dyť je to pod jeho úroveň, nějaký žongléři, kouzelníci a sloni…“</w:t>
      </w:r>
    </w:p>
    <w:p w:rsidR="00EA3AD3" w:rsidRDefault="00EA3AD3" w:rsidP="00EA3AD3">
      <w:pPr>
        <w:pStyle w:val="Text"/>
      </w:pPr>
      <w:r>
        <w:t>„Nedal se přece k cirkusu,“ namítl Charley. „Akorát si vzal cirkusačku za ženu.“</w:t>
      </w:r>
    </w:p>
    <w:p w:rsidR="00EA3AD3" w:rsidRDefault="00EA3AD3" w:rsidP="00EA3AD3">
      <w:pPr>
        <w:pStyle w:val="Text"/>
      </w:pPr>
      <w:r>
        <w:t>„Hovno,“ odtušila Jane. „Nejspíš to vůbec není zákonnej sňatek. Já bych řekla, že si z tebe vystřelili…“ Charley pochopil, že Billa miluje. Kam osud Billa zavál, tam se děly prapodivné věci. Přestože už panovala tma, viděl najednou všechno jasně. Před ním na pařezu seděla holka ošklivá jako noc a chudá jako kostelní myš, dloubala se klacíkem v zemi a brečela pro nejslavnějšího a nejkrásnějšího chlapa celého Divokého západu. Nic Billovi nezazlíval – koneckonců, nijak jí neublížil, jenom se jí vyhýbal jako čert kříži –, ale měl pocit, že tohle by si snad mohl vyřídit sám. „Sloni,“ zakvílela Jane a zavrtěla hlavou.</w:t>
      </w:r>
    </w:p>
    <w:p w:rsidR="00EA3AD3" w:rsidRDefault="00EA3AD3" w:rsidP="002C7628">
      <w:pPr>
        <w:pStyle w:val="Text"/>
      </w:pPr>
      <w:r>
        <w:t xml:space="preserve">„Odvezl ji zpátky do St. Louis,“ utěšoval ji Charley, „takže to </w:t>
      </w:r>
      <w:bookmarkStart w:id="133" w:name="NewPage139"/>
      <w:bookmarkEnd w:id="133"/>
      <w:r>
        <w:t>třeba opravdu není normální manželství.“ Jane dopila a dlouze, chrčivě si povzdechla, pak vstala a praštila klackem o zem.</w:t>
      </w:r>
    </w:p>
    <w:p w:rsidR="00EA3AD3" w:rsidRDefault="00EA3AD3" w:rsidP="00EA3AD3">
      <w:pPr>
        <w:pStyle w:val="Text"/>
      </w:pPr>
      <w:r>
        <w:t>„Do prdele,“ vykřikla. Těžkopádnými pohyby připomínala chlapa. Hřbetem ruky si otřela oči a znovu vzdychla. „No nic,“ řekla po chvíli, „aspoň že o kluka se můžu starat.“</w:t>
      </w:r>
    </w:p>
    <w:p w:rsidR="00EA3AD3" w:rsidRDefault="00EA3AD3" w:rsidP="00EA3AD3">
      <w:pPr>
        <w:pStyle w:val="Text"/>
      </w:pPr>
      <w:r>
        <w:t>„Náhodou jsi mu fakt pomohla,“ opakoval Charley. „Tady máš.“ Sáhl do náprsní kapsy u košile a vytáhl dvacet dolarů.</w:t>
      </w:r>
    </w:p>
    <w:p w:rsidR="00EA3AD3" w:rsidRDefault="00EA3AD3" w:rsidP="00EA3AD3">
      <w:pPr>
        <w:pStyle w:val="Text"/>
      </w:pPr>
      <w:r>
        <w:t>Přistoupila blíž a podívala se. „Za ošetřování prachy neberu,“ ohradila se a Charley měl dojem, že se chystá znovu rozplakat. „Považuju to za svou povinnost. Když kočíruju volskej potah, dělám zvěda nebo podržím chlapovi, prostě za dobrou práci, to si zaplatit nechám, ale za dobrej skutek? Kdepak.“</w:t>
      </w:r>
    </w:p>
    <w:p w:rsidR="00EA3AD3" w:rsidRDefault="00EA3AD3" w:rsidP="00EA3AD3">
      <w:pPr>
        <w:pStyle w:val="Text"/>
      </w:pPr>
      <w:r>
        <w:t>Charley se na ni zadíval a otřásl se. Nešel by s ní, i kdyby měl opici jak hrom a půjčeného kokota. „To máš na jídlo,“ namítl. „Mlíko a kukuřice taky nejsou zadarmo.“ Jane si peníze vzala a sebrala láhev, kterou měla postavenou na zemi vedle pařezu.</w:t>
      </w:r>
    </w:p>
    <w:p w:rsidR="00EA3AD3" w:rsidRDefault="00EA3AD3" w:rsidP="00EA3AD3">
      <w:pPr>
        <w:pStyle w:val="Text"/>
      </w:pPr>
      <w:r>
        <w:t>„Co zbyde, to vrátím,“ prohlásila.</w:t>
      </w:r>
    </w:p>
    <w:p w:rsidR="00EA3AD3" w:rsidRDefault="00EA3AD3" w:rsidP="00EA3AD3">
      <w:pPr>
        <w:pStyle w:val="Text"/>
      </w:pPr>
      <w:r>
        <w:t>„Budu možná nějakej čas pryč,“ řekl Charley. „Musím do Cheyenne, dávám dohromady pony expres.“</w:t>
      </w:r>
    </w:p>
    <w:p w:rsidR="00EA3AD3" w:rsidRDefault="00EA3AD3" w:rsidP="00EA3AD3">
      <w:pPr>
        <w:pStyle w:val="Text"/>
      </w:pPr>
      <w:r>
        <w:t>„Nepotřebuješ jezdce?“ vyhrkla. „Umím jezdit jako chlap a Indiány, co jsem pobila, ani nespočítám.“ Charley ji v měsíčním světle pozoroval a v životě mu nebylo nikoho tak líto.</w:t>
      </w:r>
    </w:p>
    <w:p w:rsidR="00EA3AD3" w:rsidRDefault="00EA3AD3" w:rsidP="00EA3AD3">
      <w:pPr>
        <w:pStyle w:val="Text"/>
      </w:pPr>
      <w:r>
        <w:t>„Ještě ne,“ odpověděl, „teď momentálně potřebuju něco úplně jinýho.“</w:t>
      </w:r>
    </w:p>
    <w:p w:rsidR="00EA3AD3" w:rsidRDefault="00EA3AD3" w:rsidP="00EA3AD3">
      <w:pPr>
        <w:pStyle w:val="Text"/>
      </w:pPr>
      <w:r>
        <w:t>Chytla se vozu a začala se škrábat nahoru. V druhé ruce držela láhev. Pohybovala se nemotorně a stěží udržovala rovnováhu a Charley si uvědomil, že Jane nestojí za nic ani jako ženská, ani jako chlap. Posadila se na kozlík, odzátkovala láhev, sevřela rty hrdlo a zaklonila hlavu, jako kdyby chtěla utopit žal veškerou kořalkou na světě.</w:t>
      </w:r>
    </w:p>
    <w:p w:rsidR="00EA3AD3" w:rsidRDefault="00EA3AD3" w:rsidP="00EA3AD3">
      <w:pPr>
        <w:pStyle w:val="Text"/>
      </w:pPr>
      <w:r>
        <w:t>„No nic,“ opakovala, „aspoň že mám toho kluka.“</w:t>
      </w:r>
    </w:p>
    <w:p w:rsidR="00EA3AD3" w:rsidRDefault="00EA3AD3" w:rsidP="00EA3AD3">
      <w:pPr>
        <w:pStyle w:val="Text"/>
      </w:pPr>
      <w:r>
        <w:t>Přelezla kozlík, zmizela pod plachtou a vůz zaskřípěl a zanaříkal. Když Charley vykročil směrem k hotelu, uslyšel, že Malcolmovi zpívá. Měla vysoký sladký hlas, který jako by k ní ani nepatřil. Zpívala bojovou píseň Unie o Johnu Brownovi.</w:t>
      </w:r>
    </w:p>
    <w:p w:rsidR="00EA3AD3" w:rsidRDefault="002C7628" w:rsidP="002C7628">
      <w:pPr>
        <w:pStyle w:val="DejovaPauza"/>
      </w:pPr>
      <w:r>
        <w:t>~</w:t>
      </w:r>
    </w:p>
    <w:p w:rsidR="00EA3AD3" w:rsidRDefault="00EA3AD3" w:rsidP="00EA3AD3">
      <w:pPr>
        <w:pStyle w:val="Text"/>
      </w:pPr>
      <w:r>
        <w:t xml:space="preserve">Boone May vzal Kočkaře do kopců, aby se trochu pocvičil. </w:t>
      </w:r>
      <w:bookmarkStart w:id="134" w:name="NewPage140"/>
      <w:bookmarkEnd w:id="134"/>
      <w:r>
        <w:t>Postavil hlavu Franka Towlese na pařez a Kočkař se do ní trefoval. Stejně už byla k ničemu. Nepoznali by ji ani v Cheyenne, protože když Boone sledoval v Desítce Divokého Billa při kartách, odložil ji na podlahu a buldok, který se od něj nehnul na krok, se prokousal pytlem a zohavil ji mimo vši podobu.</w:t>
      </w:r>
    </w:p>
    <w:p w:rsidR="00EA3AD3" w:rsidRDefault="00EA3AD3" w:rsidP="00EA3AD3">
      <w:pPr>
        <w:pStyle w:val="Text"/>
      </w:pPr>
      <w:r>
        <w:t xml:space="preserve">Boone neustále zkoumal Billovy zvyky. Připadalo mu, že co Bill přijel do města, vlastně nic jiného nedělá, a došel k názoru, že Bill je slavný proto, že vycítí všechno, co se šustne. Bál se, že až ho Kočkař uvidí, vezme nejspíš nohy na ramena. A tak z Billa nespouštěl oči, všímal si, kolik toho vypije, a marně čekal, kdy mu začnou padat karty z </w:t>
      </w:r>
      <w:proofErr w:type="gramStart"/>
      <w:r>
        <w:t>ruky nebo</w:t>
      </w:r>
      <w:proofErr w:type="gramEnd"/>
      <w:r>
        <w:t xml:space="preserve"> klopýtne, až se půjde ven vymočit.</w:t>
      </w:r>
    </w:p>
    <w:p w:rsidR="00EA3AD3" w:rsidRDefault="00EA3AD3" w:rsidP="00EA3AD3">
      <w:pPr>
        <w:pStyle w:val="Text"/>
      </w:pPr>
      <w:r>
        <w:t xml:space="preserve">Bill vždycky venku trávil celou věčnost. Opřel židli o stůl, aby mu ji nikdo </w:t>
      </w:r>
      <w:proofErr w:type="gramStart"/>
      <w:r>
        <w:t>nezasedí</w:t>
      </w:r>
      <w:proofErr w:type="gramEnd"/>
      <w:r>
        <w:t>, a dobrou půlhodinu po něm nebylo ani vidu, ani slechu. Spoluhráči si však ani slovíčkem nepostěžovali. Boone si maloval, že kdyby bylo na něm, vyřídil by to venku brokovnicí. Ve skutečnosti však nevěřil, že by mu to vyšlo.</w:t>
      </w:r>
    </w:p>
    <w:p w:rsidR="00EA3AD3" w:rsidRDefault="00EA3AD3" w:rsidP="00EA3AD3">
      <w:pPr>
        <w:pStyle w:val="Text"/>
      </w:pPr>
      <w:r>
        <w:t>Instinkt mu napovídal, že slavný pistolník vidí ve tmě jako rys.</w:t>
      </w:r>
    </w:p>
    <w:p w:rsidR="00EA3AD3" w:rsidRDefault="00EA3AD3" w:rsidP="00EA3AD3">
      <w:pPr>
        <w:pStyle w:val="Text"/>
      </w:pPr>
      <w:r>
        <w:t>Rozhodl se, že Kočkař to bude muset zmáknout uvnitř. Patřil k lidem, kterým se nevyplácí ve tmě důvěřovat.</w:t>
      </w:r>
    </w:p>
    <w:p w:rsidR="00EA3AD3" w:rsidRDefault="00EA3AD3" w:rsidP="00EA3AD3">
      <w:pPr>
        <w:pStyle w:val="Text"/>
      </w:pPr>
      <w:r>
        <w:t>A právě když všechno v duchu probíral přinejmenším podesáté, prokousal se buldok pytlem a pochroumal Frankovi vizáž. Boone si toho všiml až ve chvíli, kdy mu u nohou zakřupaly kosti. Jenomže pes nechtěl hlavu pustit. Boone se mu ji snažil vytrhnout, ale hlava byla kluzká, jak ji buldok celou oslintal. Vrčel a držel, dokud ho nezavolal Divoký Bill. Teprve když zaslechl jeho hlas, Apokalypes nechal hlavu, dotlapkal ke karetnímu stolku a ulehl Billovi k nohám. Za ním se táhla uslintaná stopa.</w:t>
      </w:r>
    </w:p>
    <w:p w:rsidR="00EA3AD3" w:rsidRDefault="00EA3AD3" w:rsidP="00EA3AD3">
      <w:pPr>
        <w:pStyle w:val="Text"/>
      </w:pPr>
      <w:r>
        <w:t>Boone postavil Franka na pařez a stoupl si vedle Kočkaře. Ten zamířil zrezavělou hlavní na cíl, odvrátil hlavu a zmáčkl spoušť. „Snad nemáš strach?“ zeptal se Boone, když se kouř rozptýlil. „Nikdy bych neřek, že takovej fachman přes kočky se bude bát střílet.“</w:t>
      </w:r>
    </w:p>
    <w:p w:rsidR="00EA3AD3" w:rsidRDefault="00EA3AD3" w:rsidP="002C7628">
      <w:pPr>
        <w:pStyle w:val="Text"/>
      </w:pPr>
      <w:r>
        <w:t xml:space="preserve">„Já se nebojím,“ odpověděl Jack McCall, „však už jsem taky pár lidí odprásknul.“ Boone ukázal na Frankovu hlavu a Kočkař to zkusil znovu s otevřenýma očima. „Běž kousek blíž,“ poradil mu Boone. „Jestli chceš umřít slavnej, máš jedinou šanci.“ Jack </w:t>
      </w:r>
      <w:bookmarkStart w:id="135" w:name="NewPage141"/>
      <w:bookmarkEnd w:id="135"/>
      <w:r>
        <w:t>McCall kousek postoupil, pak ještě jednou, a když se konečně trefil, měl cíl téměř na dosah ruky.</w:t>
      </w:r>
    </w:p>
    <w:p w:rsidR="00EA3AD3" w:rsidRDefault="00EA3AD3" w:rsidP="00EA3AD3">
      <w:pPr>
        <w:pStyle w:val="Text"/>
      </w:pPr>
      <w:r>
        <w:t>„Stejně je to divnej pocit,“ prohlásil, „střílet někoho do hlavy.“</w:t>
      </w:r>
    </w:p>
    <w:p w:rsidR="00EA3AD3" w:rsidRDefault="00EA3AD3" w:rsidP="00EA3AD3">
      <w:pPr>
        <w:pStyle w:val="Text"/>
      </w:pPr>
      <w:r>
        <w:t>Boone pokrčil rameny. „Mně to ani nepřišlo.“ Sebral hlavu ze země a postavil ji zpátky na pařez. „Tak znova,“ nařídil.</w:t>
      </w:r>
    </w:p>
    <w:p w:rsidR="00EA3AD3" w:rsidRDefault="00EA3AD3" w:rsidP="00EA3AD3">
      <w:pPr>
        <w:pStyle w:val="Text"/>
      </w:pPr>
      <w:r>
        <w:t>„Ale proč?“</w:t>
      </w:r>
    </w:p>
    <w:p w:rsidR="00EA3AD3" w:rsidRDefault="00EA3AD3" w:rsidP="00EA3AD3">
      <w:pPr>
        <w:pStyle w:val="Text"/>
      </w:pPr>
      <w:r>
        <w:t>„Cvik je cvik,“ řekl Boone, Kočkař namířil a znovu trefil. Zastřeloval se tak dlouho, až na pařez nebylo co stavět.</w:t>
      </w:r>
    </w:p>
    <w:p w:rsidR="00EA3AD3" w:rsidRDefault="00EA3AD3" w:rsidP="00EA3AD3">
      <w:pPr>
        <w:pStyle w:val="Text"/>
      </w:pPr>
      <w:r>
        <w:t>Boone ho pak vzal ke Drahokamu, kde mu koupil láhev třtinové whisky J. Freda McCurnina. Byla jako melasa – hustá, sladká a laciná. Posadil ho ke stolu a šel si promluvit s Alem Swearingenem. „Nedělej nic, dokud ti neřeknu,“ poručil Kočkaři. „Tohle je deligátní záležitost.“</w:t>
      </w:r>
    </w:p>
    <w:p w:rsidR="00EA3AD3" w:rsidRDefault="00EA3AD3" w:rsidP="00EA3AD3">
      <w:pPr>
        <w:pStyle w:val="Text"/>
      </w:pPr>
      <w:r>
        <w:t>Swearingena našel v kanceláři s jakousi ženou. V očích jí stály slzy a Boone se dovtípil, že jde o jeho manželku. Na veřejnosti se s ní Swearingen neukazoval. Když Boone vešel bez zaklepání dovnitř, měli obličeje těsně u sebe, jako kdyby se líbali, jenomže Swearingen manželku svíral pod krkem.</w:t>
      </w:r>
    </w:p>
    <w:p w:rsidR="00EA3AD3" w:rsidRDefault="00EA3AD3" w:rsidP="00EA3AD3">
      <w:pPr>
        <w:pStyle w:val="Text"/>
      </w:pPr>
      <w:r>
        <w:t>Boone zůstal ve dveřích stát a čekal. Neviděl jediný důvod, proč by měl odcházet, ale taky jim do toho nehodlal zasahovat. Říkal si, že když se ženská rozhodne provdat za člověka, jako je Al Swearingen, musí si zřejmě moc ráda poplakat. S Lurline na tom byli podobně. Pořád se strachovala, že ji jednoho dne zabije, a stejně se k němu vracela. Ženské už jsou takové.</w:t>
      </w:r>
    </w:p>
    <w:p w:rsidR="00EA3AD3" w:rsidRDefault="00EA3AD3" w:rsidP="00EA3AD3">
      <w:pPr>
        <w:pStyle w:val="Text"/>
      </w:pPr>
      <w:r>
        <w:t>Al Swearingen pochopil, že Boone nemá v úmyslu se vypoklonkovat, a tak manželku pustil. Dosedla na židli a rozbrečela se. Boonovi, který byl zvyklý na vzteklejší projevy lítosti, připadala trochu ufňukaná. Hampejzník se posadil na stůl. „Co chceš?“ zeptal se.</w:t>
      </w:r>
    </w:p>
    <w:p w:rsidR="00EA3AD3" w:rsidRDefault="00EA3AD3" w:rsidP="00EA3AD3">
      <w:pPr>
        <w:pStyle w:val="Text"/>
      </w:pPr>
      <w:r>
        <w:t>„Svý dvě stovky,“ odvětil Boone.</w:t>
      </w:r>
    </w:p>
    <w:p w:rsidR="00EA3AD3" w:rsidRDefault="00EA3AD3" w:rsidP="00EA3AD3">
      <w:pPr>
        <w:pStyle w:val="Text"/>
      </w:pPr>
      <w:r>
        <w:t>Swearingen změnil výraz. „Už je to v cajku?“</w:t>
      </w:r>
    </w:p>
    <w:p w:rsidR="00EA3AD3" w:rsidRDefault="00EA3AD3" w:rsidP="00EA3AD3">
      <w:pPr>
        <w:pStyle w:val="Text"/>
      </w:pPr>
      <w:r>
        <w:t>„Jako by se stalo,“ prohlásil Boone. „Mám chlapa, co to zmákne, ale až se Divokej Bill bude válet v kaluži krve a svýho mozku, nerad bych od tebe slyšel, že to byl omyl. Vrazil jsem do toho borce spoustu času a peněz a teď chci svý dvě stovky. Už mě to stálo Frankovu hlavu a přišel jsem ti připomenout, abys splnil slovo.“</w:t>
      </w:r>
    </w:p>
    <w:p w:rsidR="00EA3AD3" w:rsidRDefault="00EA3AD3" w:rsidP="00EA3AD3">
      <w:pPr>
        <w:pStyle w:val="Text"/>
      </w:pPr>
      <w:bookmarkStart w:id="136" w:name="NewPage142"/>
      <w:bookmarkEnd w:id="136"/>
      <w:r>
        <w:t>Swearingenova žena vzhlédla a vytřeštila uslzené oči. Boone se zarazil, pak kývl. „Rukulíbám, mladá paní,“ pozdravil.</w:t>
      </w:r>
    </w:p>
    <w:p w:rsidR="00EA3AD3" w:rsidRDefault="00EA3AD3" w:rsidP="00EA3AD3">
      <w:pPr>
        <w:pStyle w:val="Text"/>
      </w:pPr>
      <w:r>
        <w:t>„Tý si nevšímej,“ prohlásil Swearingen, „mluví, jen když jí řeknu kdy a co.“ Paní Swearingenová vylovila z kapsy šatů kapesník a vysmrkala se. Troubila tak výmluvně, že to musela být pravda.</w:t>
      </w:r>
    </w:p>
    <w:p w:rsidR="00EA3AD3" w:rsidRDefault="00EA3AD3" w:rsidP="00EA3AD3">
      <w:pPr>
        <w:pStyle w:val="Text"/>
      </w:pPr>
      <w:r>
        <w:t>„Koukám,“ řekl Boone.</w:t>
      </w:r>
    </w:p>
    <w:p w:rsidR="00EA3AD3" w:rsidRDefault="00EA3AD3" w:rsidP="00EA3AD3">
      <w:pPr>
        <w:pStyle w:val="Text"/>
      </w:pPr>
      <w:r>
        <w:t>Swearingen se usmál. „To víš, mám je všechny ochočený jak ovečky.“ Pak se zeptal: „Co je to za borce?“</w:t>
      </w:r>
    </w:p>
    <w:p w:rsidR="00EA3AD3" w:rsidRDefault="00EA3AD3" w:rsidP="00EA3AD3">
      <w:pPr>
        <w:pStyle w:val="Text"/>
      </w:pPr>
      <w:r>
        <w:t>Boone zavrtěl hlavou. „S tím si nemusíš lámat hlavu,“ řekl.</w:t>
      </w:r>
    </w:p>
    <w:p w:rsidR="00EA3AD3" w:rsidRDefault="00EA3AD3" w:rsidP="00EA3AD3">
      <w:pPr>
        <w:pStyle w:val="Text"/>
      </w:pPr>
      <w:r>
        <w:t>„A jak teda poznám, že to udělal on?“ namítl Swearingen. „Za dvě stovky můžu přece vědět, kdo to je.“</w:t>
      </w:r>
    </w:p>
    <w:p w:rsidR="00EA3AD3" w:rsidRDefault="00EA3AD3" w:rsidP="00EA3AD3">
      <w:pPr>
        <w:pStyle w:val="Text"/>
      </w:pPr>
      <w:r>
        <w:t>„Ještě jsi je nedal,“ ohradil se Boone.</w:t>
      </w:r>
    </w:p>
    <w:p w:rsidR="00EA3AD3" w:rsidRDefault="00EA3AD3" w:rsidP="00EA3AD3">
      <w:pPr>
        <w:pStyle w:val="Text"/>
      </w:pPr>
      <w:r>
        <w:t>„Potom,“ řekl Swearingen. „Až jak se chlap ukáže. Aby se nakonec ze svejch závazků nevyzul. To u mě není kšeft.“</w:t>
      </w:r>
    </w:p>
    <w:p w:rsidR="00EA3AD3" w:rsidRDefault="00EA3AD3" w:rsidP="00EA3AD3">
      <w:pPr>
        <w:pStyle w:val="Text"/>
      </w:pPr>
      <w:r>
        <w:t>„Jak to? Nabídls dvě stovky, když někdo sejme Divokýho Billa, a já ti přišel říct, že je to zařízený.“</w:t>
      </w:r>
    </w:p>
    <w:p w:rsidR="00EA3AD3" w:rsidRDefault="00EA3AD3" w:rsidP="00EA3AD3">
      <w:pPr>
        <w:pStyle w:val="Text"/>
      </w:pPr>
      <w:r>
        <w:t>„Jak?“ zajímal se Swearingen.</w:t>
      </w:r>
    </w:p>
    <w:p w:rsidR="00EA3AD3" w:rsidRDefault="00EA3AD3" w:rsidP="00EA3AD3">
      <w:pPr>
        <w:pStyle w:val="Text"/>
      </w:pPr>
      <w:r>
        <w:t>„Záleží na tom? Hlavně když bude po tvým.“</w:t>
      </w:r>
    </w:p>
    <w:p w:rsidR="00EA3AD3" w:rsidRDefault="00EA3AD3" w:rsidP="00EA3AD3">
      <w:pPr>
        <w:pStyle w:val="Text"/>
      </w:pPr>
      <w:r>
        <w:t>„Právě,“ opáčil Swearingen. „Nerad bych vyhazoval jen tak zbůhdarma peníze. Když si něco platím, chci si přijít na svý.“</w:t>
      </w:r>
    </w:p>
    <w:p w:rsidR="00EA3AD3" w:rsidRDefault="00EA3AD3" w:rsidP="00EA3AD3">
      <w:pPr>
        <w:pStyle w:val="Text"/>
      </w:pPr>
      <w:r>
        <w:t>V té chvíli se ozvala jeho manželka. Vzlykla napůl pláčem, napůl smíchy a vrhla se ke dveřím. Swearingen na ni houkl, ale žena se mihla kolem Boona a vyrazila ven. Swearingen se podrbal na hlavě. „Někdy tý ženský fakt nerozumím,“ řekl.</w:t>
      </w:r>
    </w:p>
    <w:p w:rsidR="00EA3AD3" w:rsidRDefault="002C7628" w:rsidP="002C7628">
      <w:pPr>
        <w:pStyle w:val="DejovaPauza"/>
      </w:pPr>
      <w:r>
        <w:t>~</w:t>
      </w:r>
    </w:p>
    <w:p w:rsidR="00EA3AD3" w:rsidRDefault="00EA3AD3" w:rsidP="00EA3AD3">
      <w:pPr>
        <w:pStyle w:val="Text"/>
      </w:pPr>
      <w:r>
        <w:t>Swearingenova manželka vyběhla z kanceláře do nálevny. Jakýsi zlatokop ji chytil kolem pasu a posadil si ji na klín, ale vrazila mu palec do oka, a tak ji zase pustil. Vyřítila se s pláčem na ulici a upadla do bláta.</w:t>
      </w:r>
    </w:p>
    <w:p w:rsidR="00EA3AD3" w:rsidRDefault="00EA3AD3" w:rsidP="00EA3AD3">
      <w:pPr>
        <w:pStyle w:val="Text"/>
      </w:pPr>
      <w:r>
        <w:t>Šaty, které měla na sobě, jí manžel přivezl až z Omahy. Věděla moc dobře, že už jsou obnošené, protože je cestou půjčil nějaké kurvě. Všechny její šaty měly štych po jiných. Když vstala, měla je vepředu přilepené k nohám. Přivádělo ji to do rozpaků, protože jí pod nimi jasně vyvstávaly obrysy těla. Otřela si z rukou bláto a celá mokrá a uplakaná se vydala strmou ulicí k jihu.</w:t>
      </w:r>
    </w:p>
    <w:p w:rsidR="00EA3AD3" w:rsidRDefault="00EA3AD3" w:rsidP="00EA3AD3">
      <w:pPr>
        <w:pStyle w:val="Text"/>
      </w:pPr>
      <w:r>
        <w:t xml:space="preserve">Jakmile vešla do města, chodci se po ní otáčeli a civěli, ale </w:t>
      </w:r>
      <w:bookmarkStart w:id="137" w:name="NewPage143"/>
      <w:bookmarkEnd w:id="137"/>
      <w:r>
        <w:t>v jejich očích nebyla necitelnost. Krutost vládla v rokli, kde plačící ženské nevěnoval nikdo jediný pohled. Celou cestu od Drahokamu až do města utíkala a zvolnila, teprve když už nemohla.</w:t>
      </w:r>
    </w:p>
    <w:p w:rsidR="00EA3AD3" w:rsidRDefault="00EA3AD3" w:rsidP="00EA3AD3">
      <w:pPr>
        <w:pStyle w:val="Text"/>
      </w:pPr>
      <w:r>
        <w:t>Plakala ještě ve chvíli, kdy vstupovala do kanceláře Deadwoodských cihelen. Seth Bullock se Solomonem Starem byli právě na odchodu. Chystali se zkontrolovat kamenné základy, které si nechali postavit pro nové pece. Po ustavení se měly pece zastřešit.</w:t>
      </w:r>
    </w:p>
    <w:p w:rsidR="00EA3AD3" w:rsidRDefault="00EA3AD3" w:rsidP="00EA3AD3">
      <w:pPr>
        <w:pStyle w:val="Text"/>
      </w:pPr>
      <w:r>
        <w:t>Když vešla, pohlédli oba ke dveřím a Bullock se dotkl prsty klobouku. „Čímpak posloužím, mladá paní?“ zeptal se.</w:t>
      </w:r>
    </w:p>
    <w:p w:rsidR="00EA3AD3" w:rsidRDefault="00EA3AD3" w:rsidP="00EA3AD3">
      <w:pPr>
        <w:pStyle w:val="Text"/>
      </w:pPr>
      <w:r>
        <w:t>„Já jsem Swearingenová,“ řekla a Bullock přitakal. Znal od vidění všechny stálé obyvatele města včetně těch, kteří se na veřejnosti moc neukazovali. „Přišla jsem udat manžela,“ prohlásila.</w:t>
      </w:r>
    </w:p>
    <w:p w:rsidR="00EA3AD3" w:rsidRDefault="00EA3AD3" w:rsidP="00EA3AD3">
      <w:pPr>
        <w:pStyle w:val="Text"/>
      </w:pPr>
      <w:r>
        <w:t>Bullock si ji změřil pohledem. Byla sice celá uplakaná a od bláta, ale nezdálo se mu, že by měla nějakou novou bouli či krvavý šrám. Bez monoklu nebo roztrženého rtu ji vídal málokdy. V Deadwoodu žila spousta ženáčů – i když většinou zatím bez manželky –, ale Bullock nebyl nijak žhavý do manželských rozbrojů zasahovat. Jednak byly na denním pořádku, jednak člověk taky mohl přijít k úrazu.</w:t>
      </w:r>
    </w:p>
    <w:p w:rsidR="00EA3AD3" w:rsidRDefault="00EA3AD3" w:rsidP="00EA3AD3">
      <w:pPr>
        <w:pStyle w:val="Text"/>
      </w:pPr>
      <w:r>
        <w:t>„Promiňte, paní Swearingenová,“ řekl, „ale já nemůžu dovolit, aby se úřad šerifa zatahoval do domácích neshod. Znáte to, můj dům – můj hrad. Tyhle záležitosti pod působnost zákona nespadají.“</w:t>
      </w:r>
    </w:p>
    <w:p w:rsidR="00EA3AD3" w:rsidRDefault="00EA3AD3" w:rsidP="00EA3AD3">
      <w:pPr>
        <w:pStyle w:val="Text"/>
      </w:pPr>
      <w:r>
        <w:t>„Přišla jsem udat manžela,“ opakovala a Bullock si všiml, že znovu nabírá. Vytáhl židli a nabídl jí, aby se posadila. Rovnat manželské neshody sice netoužil, ale když člověku vyleze ze dveří zablácená, ubrečená ženská, na dobrém jménu mu to nepřidá.</w:t>
      </w:r>
    </w:p>
    <w:p w:rsidR="00EA3AD3" w:rsidRDefault="00EA3AD3" w:rsidP="00EA3AD3">
      <w:pPr>
        <w:pStyle w:val="Text"/>
      </w:pPr>
      <w:r>
        <w:t>Vzal kapesník a otřel jí trochu bláto z tváře. Paní Swearingenová tiše seděla a držela. Když udělal, co mohl, podal jí kapesník, aby si živůtek a ruce už očistila sama. „Podívejte,“ vysvětloval, „zákon se zabejvá věcma veřejnýho zájmu a soukromýho života se netýká.“ Solomon za jeho zády poklekl, v ruce kladivo a mezi rty několik hřebíků. Bullock byl náramně rád, že je nucen držet zobák.</w:t>
      </w:r>
    </w:p>
    <w:p w:rsidR="00EA3AD3" w:rsidRDefault="00EA3AD3" w:rsidP="00EA3AD3">
      <w:pPr>
        <w:pStyle w:val="Text"/>
      </w:pPr>
      <w:r>
        <w:t>„Ale já tu nejsem v soukromé záležitosti,“ namítla žena. „Můj manžel a Boone May chtějí zastřelit Divokého Billa Hickoka.“</w:t>
      </w:r>
    </w:p>
    <w:p w:rsidR="00EA3AD3" w:rsidRDefault="00EA3AD3" w:rsidP="00EA3AD3">
      <w:pPr>
        <w:pStyle w:val="Text"/>
      </w:pPr>
      <w:bookmarkStart w:id="138" w:name="NewPage144"/>
      <w:bookmarkEnd w:id="138"/>
      <w:r>
        <w:t>Šerif se pousmál. „Prosím vás,“ řekl, „o muži, jako je Bill Hickok, se vede řečí…“ Hickok byl ve městě sotva čtrnáct dní a už se povídalo, že by měl dostat úřad šerifa.</w:t>
      </w:r>
    </w:p>
    <w:p w:rsidR="00EA3AD3" w:rsidRDefault="00EA3AD3" w:rsidP="00EA3AD3">
      <w:pPr>
        <w:pStyle w:val="Text"/>
      </w:pPr>
      <w:r>
        <w:t>Žena zavrtěla hlavou. „To nejsou jenom řeči, já ty dva moc dobře znám.“ Bullock ji chlácholivě poplácal po ruce. Hlavu mu nedělaly povídačky, že šerifem by měl být Bill – Seth Bullock nehodlal úřad držet ani o minutu déle, než potřeboval –, ale spíš způsob, jakým se o Billovi mluvilo. Jako kdyby snad dokázal město uchránit před Indiány, zloději i zimou. Ačkoli Bill zatím nedělal nic jiného, než že pil džin a prohrával v kartách, přesto už pomalu vytlačoval Bullocka z pozice nejen v rokli, ale v celém městě. Přitom nikdo nevěděl, jaký vlastně je, jenomže právě v tom to celé vězelo. Popularitu nevytvářejí fakta, ale představy.</w:t>
      </w:r>
    </w:p>
    <w:p w:rsidR="00EA3AD3" w:rsidRDefault="00EA3AD3" w:rsidP="00EA3AD3">
      <w:pPr>
        <w:pStyle w:val="Text"/>
      </w:pPr>
      <w:r>
        <w:t>Ještě nikdy nikomu nepostavili pomník proto, že se veřejnost dozvěděla, jak umí u oběda mlaskat.</w:t>
      </w:r>
    </w:p>
    <w:p w:rsidR="00EA3AD3" w:rsidRDefault="00EA3AD3" w:rsidP="00EA3AD3">
      <w:pPr>
        <w:pStyle w:val="Text"/>
      </w:pPr>
      <w:r>
        <w:t>„Tak podívejte, paní Swearingenová,“ řekl Bullock, „nejlepší bude, když se hezky vrátíte domů. Nesmíte ale manželovi prozradit, že jste tu byla.“</w:t>
      </w:r>
    </w:p>
    <w:p w:rsidR="00EA3AD3" w:rsidRDefault="00EA3AD3" w:rsidP="00EA3AD3">
      <w:pPr>
        <w:pStyle w:val="Text"/>
      </w:pPr>
      <w:r>
        <w:t>„Přišla jsem ho udat,“ opakovala zatvrzele, ale Bullock odmítavě zavrtěl hlavou.</w:t>
      </w:r>
    </w:p>
    <w:p w:rsidR="00EA3AD3" w:rsidRDefault="00EA3AD3" w:rsidP="00EA3AD3">
      <w:pPr>
        <w:pStyle w:val="Text"/>
      </w:pPr>
      <w:r>
        <w:t>„Zákon se týká věcí veřejnýho zájmu,“ zdůraznil znovu, „a soukromý problémy se mají řešit doma. Kromě toho jste přece jeho žena. Pokuste se upamatovat, co všechno jste v něm viděla, když jste si ho brala, a zeptejte se sama sebe, jestli mu z toho ještě něco nezůstalo.“</w:t>
      </w:r>
    </w:p>
    <w:p w:rsidR="00EA3AD3" w:rsidRDefault="00EA3AD3" w:rsidP="00EA3AD3">
      <w:pPr>
        <w:pStyle w:val="Text"/>
      </w:pPr>
      <w:r>
        <w:t>Pohlédla mu pátravě do obličeje, jako kdyby chtěla zjistit, zda nežertuje. „Takže vy s tím nic neuděláte, že?“ řekla.</w:t>
      </w:r>
    </w:p>
    <w:p w:rsidR="00EA3AD3" w:rsidRDefault="00EA3AD3" w:rsidP="00EA3AD3">
      <w:pPr>
        <w:pStyle w:val="Text"/>
      </w:pPr>
      <w:r>
        <w:t>„Ne,“ odpověděl, „neudělám.“</w:t>
      </w:r>
    </w:p>
    <w:p w:rsidR="00EA3AD3" w:rsidRDefault="002C7628" w:rsidP="002C7628">
      <w:pPr>
        <w:pStyle w:val="DejovaPauza"/>
      </w:pPr>
      <w:r>
        <w:t>~</w:t>
      </w:r>
    </w:p>
    <w:p w:rsidR="00EA3AD3" w:rsidRDefault="00EA3AD3" w:rsidP="00EA3AD3">
      <w:pPr>
        <w:pStyle w:val="Text"/>
      </w:pPr>
      <w:r>
        <w:t>V pátek odjel Charley do Cheyenne. Clippinger přijal výzvu bez jediné námitky, což ho velice překvapilo. Říkal si, že pony expres zřejmě není zdaleka tak výnosný podnik, jak se zprvu domníval.</w:t>
      </w:r>
    </w:p>
    <w:p w:rsidR="00EA3AD3" w:rsidRDefault="00EA3AD3" w:rsidP="00EA3AD3">
      <w:pPr>
        <w:pStyle w:val="Text"/>
      </w:pPr>
      <w:r>
        <w:t xml:space="preserve">S Billem už do odjezdu nemluvil, ale zašel se podívat na kluka. Nevěřil sice, že se ještě někdy sebere, ale pro jistotu dal Jane dalších dvacet babek. Potom si osedlal jankovitého šedého valacha, kterého koupil za 450 dolarů od Bricka Pomeroye, a vyrazil </w:t>
      </w:r>
      <w:bookmarkStart w:id="139" w:name="NewPage145"/>
      <w:bookmarkEnd w:id="139"/>
      <w:r>
        <w:t>z města. Měl pocit, že neměl odjíždět, aniž si s Billem promluvili, ale čím déle bydlel v hotelu Grand Union, tím dál k sobě měli, a Charley nevěděl, jak tu vzdálenost překlenout.</w:t>
      </w:r>
    </w:p>
    <w:p w:rsidR="00EA3AD3" w:rsidRDefault="00EA3AD3" w:rsidP="00EA3AD3">
      <w:pPr>
        <w:pStyle w:val="Text"/>
      </w:pPr>
      <w:r>
        <w:t>Propast mezi nimi se prohlubovala proto, že se na Billa začal dívat kriticky a přemýšlel o věcech, do kterých mu nic nebylo, jako například, proč nedokáže vydělat peníze nebo proč si vzal za manželku ženskou, kterou vůbec nezná. Věděl, že jsou to malichernosti, které by měl hodit za hlavu, a dokonce se nahlas přel sám se sebou. „Akorát tě jednou vytáhnul z řeky, tak jak dlouho mu to hodláš zazlívat?“ Nemohl si však pomoct. V té vodě se stalo něco, co se neodpouští.</w:t>
      </w:r>
    </w:p>
    <w:p w:rsidR="00EA3AD3" w:rsidRDefault="00EA3AD3" w:rsidP="00EA3AD3">
      <w:pPr>
        <w:pStyle w:val="Text"/>
      </w:pPr>
      <w:r>
        <w:t>Do Cheyenne jel šest dní, protože cestou zařizoval výměnu koní v těch pár osadách a rančích, na které si Indiáni netroufali. Obvykle je obývalo několik rodin, většinou původem z Texasu. Větší suchary než Texasany Charley v životě nepoznal, ale usoudil, že za to pravděpodobně nemůžou. Nejspíš je tak vysušily ty ustavičné prašné bouře. Na druhé straně na ně byl spoleh, že nevezmou do zaječích a Indiáni si na nich vylámou zuby.</w:t>
      </w:r>
    </w:p>
    <w:p w:rsidR="00EA3AD3" w:rsidRDefault="00EA3AD3" w:rsidP="00EA3AD3">
      <w:pPr>
        <w:pStyle w:val="Text"/>
      </w:pPr>
      <w:r>
        <w:t>Rozhodl se, že závod pojedou čtyři jezdci. Nejdelší etapu mezi usedlostí bezbranných Mexikánů uprostřed pustin východního Wyomingu a osadou Camp Collier na jižním cípu Černých hor hodlal svěřit svému bratru Stevovi.</w:t>
      </w:r>
    </w:p>
    <w:p w:rsidR="00EA3AD3" w:rsidRDefault="00EA3AD3" w:rsidP="00EA3AD3">
      <w:pPr>
        <w:pStyle w:val="Text"/>
      </w:pPr>
      <w:r>
        <w:t>Normálně by si nejtěžší úsek vzal sám, ale potřeboval jet jako poslední. Myslel si, že pro kšeft bude lepší, když ho zlatokopové uvidí osobně v sedle. Aspoň budou jeho pony expresu důvěřovat. Enise Clippingera totiž nikdo neznal, a Charley si říkal, že proto asi zlatokopové nelibě nesou, že jim neznámý člověk čte poštu.</w:t>
      </w:r>
    </w:p>
    <w:p w:rsidR="00EA3AD3" w:rsidRDefault="00EA3AD3" w:rsidP="00EA3AD3">
      <w:pPr>
        <w:pStyle w:val="Text"/>
      </w:pPr>
      <w:r>
        <w:t>V Cheyenne se setkal s bratrem a celý den strávili najímáním jezdců. Byli to bratři Brant a Dick Streetovi, Herbert Godard, „Džentlas“ Dick Seymour a H. G. „Bedna“ Rocafellow. Džentlas a Bedna byli trochu zvláštní. První byl nefalšovaný Angličan, který se původně usadil na řece Niobrara v Nebrasce, ale pak přesídlil do Černých hor. Většina Anglánů se takhle netoulala. Jezdec byl nevalný a střelec ještě horší, ale Charleymu se líbil jeho přízvuk.</w:t>
      </w:r>
    </w:p>
    <w:p w:rsidR="00EA3AD3" w:rsidRDefault="00EA3AD3" w:rsidP="00EA3AD3">
      <w:pPr>
        <w:pStyle w:val="Text"/>
      </w:pPr>
      <w:r>
        <w:t xml:space="preserve">Bedna si s ním nijak nezadal. Byl skoro tak velký jako jeho </w:t>
      </w:r>
      <w:bookmarkStart w:id="140" w:name="NewPage146"/>
      <w:bookmarkEnd w:id="140"/>
      <w:r>
        <w:t>kůň, zbědovaná tmavá herka, o níž tvrdil, že se nikdy neunaví. „Kdes přišel na tuhle kuriozitu?“ zeptal se Charley, když Bedna odešel.</w:t>
      </w:r>
    </w:p>
    <w:p w:rsidR="00EA3AD3" w:rsidRDefault="00EA3AD3" w:rsidP="00EA3AD3">
      <w:pPr>
        <w:pStyle w:val="Text"/>
      </w:pPr>
      <w:r>
        <w:t>Byli si s bratrem tak podobní, že nesměli být spolu dlouho, aby si nezačali lézt na nervy. Steve prohlásil, že Bednu najal, protože je to nejzábavnější chlap v celém Cheyenne. Steve měl za ušima a moc dobře věděl, že Charley dělá jenom to, co ho baví.</w:t>
      </w:r>
    </w:p>
    <w:p w:rsidR="00EA3AD3" w:rsidRDefault="00EA3AD3" w:rsidP="00EA3AD3">
      <w:pPr>
        <w:pStyle w:val="Text"/>
      </w:pPr>
      <w:r>
        <w:t>Charley byl ochoten mrhat penězi, ale ne časem.</w:t>
      </w:r>
    </w:p>
    <w:p w:rsidR="00EA3AD3" w:rsidRDefault="00EA3AD3" w:rsidP="00EA3AD3">
      <w:pPr>
        <w:pStyle w:val="Text"/>
      </w:pPr>
      <w:r>
        <w:t>Večer si zašli do baru hotelu Republikán. Steve si dal dvě skleničky a začal se vyptávat na Matildu a na Billa. Měl neomylný instinkt probírat věci, o nichž by Charley nejradši pomlčel.</w:t>
      </w:r>
    </w:p>
    <w:p w:rsidR="00EA3AD3" w:rsidRDefault="00EA3AD3" w:rsidP="00EA3AD3">
      <w:pPr>
        <w:pStyle w:val="Text"/>
      </w:pPr>
      <w:r>
        <w:t>„Snad jste se s Billem nepohádali?“ zeptal se.</w:t>
      </w:r>
    </w:p>
    <w:p w:rsidR="00EA3AD3" w:rsidRDefault="00EA3AD3" w:rsidP="00EA3AD3">
      <w:pPr>
        <w:pStyle w:val="Text"/>
      </w:pPr>
      <w:r>
        <w:t>Charley zavrtěl hlavou. „Ale ne,“ řekl. „Bill je prostě Bill. Ale copak je někde psáno, že spolu musíme bejt čtyřiadvacet hodin denně?“</w:t>
      </w:r>
    </w:p>
    <w:p w:rsidR="00EA3AD3" w:rsidRDefault="00EA3AD3" w:rsidP="00EA3AD3">
      <w:pPr>
        <w:pStyle w:val="Text"/>
      </w:pPr>
      <w:r>
        <w:t>Steve zůstal zaražený jak větry. „Ale jste přece pořád parťáci, ne? V životě jsem neviděl, aby k sobě pardi měli tak blízko jako vy dva…“</w:t>
      </w:r>
    </w:p>
    <w:p w:rsidR="00EA3AD3" w:rsidRDefault="00EA3AD3" w:rsidP="00EA3AD3">
      <w:pPr>
        <w:pStyle w:val="Text"/>
      </w:pPr>
      <w:r>
        <w:t>Charley vstal a protáhl se. „Musím se trochu vyspat,“ prohlásil, nechal Steva v baru a odešel do pokoje. Měl bratra moc rád, ale nemiloval jeho společnost. Probděl skoro celou noc. Ležel na břiše, hlavu svěšenou přes pelest, a snažil se najít co nejpohodlnější polohu pro své k smrti utahané nohy. Chvíli civěl na cvrčka, který seděl na podlaze a chvěl tykadly. Věřil, že Bůh je přítomen v každém živém tvoru – dokonce i v lidech –, a tak asi deset minut čekal, až se projeví, ale marně. Převalil se na bok a zavřel oči. Cvrčkové toho člověku zřejmě moc nevyjeví.</w:t>
      </w:r>
    </w:p>
    <w:p w:rsidR="00EA3AD3" w:rsidRDefault="00EA3AD3" w:rsidP="00EA3AD3">
      <w:pPr>
        <w:pStyle w:val="Text"/>
      </w:pPr>
      <w:r>
        <w:t>Napadlo ho, že Bill a Matilda jsou na tom podobně. Byli také zhmotněním boží myšlenky, ale mohli by na sebe civět až do skonání světa a stejně by nepochopili, co mají společného.</w:t>
      </w:r>
    </w:p>
    <w:p w:rsidR="00EA3AD3" w:rsidRDefault="002C7628" w:rsidP="002C7628">
      <w:pPr>
        <w:pStyle w:val="DejovaPauza"/>
      </w:pPr>
      <w:r>
        <w:t>~</w:t>
      </w:r>
    </w:p>
    <w:p w:rsidR="00EA3AD3" w:rsidRDefault="00EA3AD3" w:rsidP="00EA3AD3">
      <w:pPr>
        <w:pStyle w:val="Text"/>
      </w:pPr>
      <w:r>
        <w:t>Kluk už dávno ztratil pojem o čase. Neuvědomoval si, co je den a noc. Plátěná střecha byla někdy světlá, jindy černá. Když ztmavla, přicházela k němu obvykle ta ženská. Tiskla si jeho hlavu na prsa a chrápala.</w:t>
      </w:r>
    </w:p>
    <w:p w:rsidR="00EA3AD3" w:rsidRDefault="00EA3AD3" w:rsidP="00EA3AD3">
      <w:pPr>
        <w:pStyle w:val="Text"/>
      </w:pPr>
      <w:r>
        <w:t>Pozoroval, jak spí, probouzí se a přihýbá si z láhve. Slýchal, jak venku mluví na Billa. „My dva jsme si souzený,“ říkávala. „Máme v žilách stejnou krev.“</w:t>
      </w:r>
    </w:p>
    <w:p w:rsidR="00EA3AD3" w:rsidRDefault="00EA3AD3" w:rsidP="00EA3AD3">
      <w:pPr>
        <w:pStyle w:val="Text"/>
      </w:pPr>
      <w:bookmarkStart w:id="141" w:name="NewPage147"/>
      <w:bookmarkEnd w:id="141"/>
      <w:r>
        <w:t>Bill jí ale nikdy neodpověděl. Popíjela a vykládala, dokud se nesebral a neodešel, a pak si někdy vlezla do vozu k němu a rozbrečela se.</w:t>
      </w:r>
    </w:p>
    <w:p w:rsidR="00EA3AD3" w:rsidRDefault="00EA3AD3" w:rsidP="00EA3AD3">
      <w:pPr>
        <w:pStyle w:val="Text"/>
      </w:pPr>
      <w:r>
        <w:t>Nikdy nepoznala, že se dívá.</w:t>
      </w:r>
    </w:p>
    <w:p w:rsidR="00EA3AD3" w:rsidRDefault="00EA3AD3" w:rsidP="00EA3AD3">
      <w:pPr>
        <w:pStyle w:val="Text"/>
      </w:pPr>
      <w:r>
        <w:t>Zapomněl už, proč tu vlastně leží. Tušil, že se mu cosi stalo, ale přestal se už bát. Bylo to pryč a nemyslel na to. Vstát se však nesnažil. Cítil se slabý, ale bylo mu dobře. Když padla tma, někdy mu zpívala.</w:t>
      </w:r>
    </w:p>
    <w:p w:rsidR="00EA3AD3" w:rsidRDefault="00EA3AD3" w:rsidP="00EA3AD3">
      <w:pPr>
        <w:pStyle w:val="Text"/>
      </w:pPr>
      <w:r>
        <w:t>Přestože ztratil pojem o čase, uvědomoval si, že se nezastavil, a věděl, že nemůže ve voze zůstat na věky. Z ulice slyšel lidi a bylo mu jasné, že jednou bude muset ven. Nespěchal však a čekal, až přijde ta pravá chvíle.</w:t>
      </w:r>
    </w:p>
    <w:p w:rsidR="00EA3AD3" w:rsidRDefault="00EA3AD3" w:rsidP="00EA3AD3">
      <w:pPr>
        <w:pStyle w:val="Text"/>
      </w:pPr>
      <w:r>
        <w:t>Za rozbřesku ho vždycky myla a celou dobu, co drhla tmavým mýdlem žínku a pak žínkou jeho, neustále na něj hovořila. Omyla mu paže a prsa a strčila mu pinďoura do láhve od mléka, aby se vymočil. Sledoval každý její pohyb i každičké slovo.</w:t>
      </w:r>
    </w:p>
    <w:p w:rsidR="00EA3AD3" w:rsidRDefault="00EA3AD3" w:rsidP="00EA3AD3">
      <w:pPr>
        <w:pStyle w:val="Text"/>
      </w:pPr>
      <w:r>
        <w:t>Chovala se k němu jako k děťátku. „Tak kdypak řekneš první slovo?“ ptávala se. „Přece bys mi neumřel. Maminka by zůstala sama…“</w:t>
      </w:r>
    </w:p>
    <w:p w:rsidR="00EA3AD3" w:rsidRDefault="00EA3AD3" w:rsidP="00EA3AD3">
      <w:pPr>
        <w:pStyle w:val="Text"/>
      </w:pPr>
      <w:r>
        <w:t>Nikdy ho nenapadlo odpovědět. Brala si jeho hlavu do náruče a po lžičkách ho krmila polévkou a mlékem. Teď už ho kovové předměty v ústech nebolely.</w:t>
      </w:r>
    </w:p>
    <w:p w:rsidR="00EA3AD3" w:rsidRDefault="00EA3AD3" w:rsidP="00EA3AD3">
      <w:pPr>
        <w:pStyle w:val="Text"/>
      </w:pPr>
      <w:r>
        <w:t>A pak jednoho rána, ležel jí právě opřený o rameno, se venku ozval jakýsi neobvykle pronikavý hlas. Okamžitě pochopil, že je určen jemu. „Všemohoucí Bože,“ volal hlas, „pomoz slabým, ztraceným a zkormouceným v našem středu, propůjč nám sílu, abychom mohli lépe konati Tvé dílo a nalezli k Tobě cestu z této peleše nepřátel Tvých.“</w:t>
      </w:r>
    </w:p>
    <w:p w:rsidR="00EA3AD3" w:rsidRDefault="00EA3AD3" w:rsidP="00EA3AD3">
      <w:pPr>
        <w:pStyle w:val="Text"/>
      </w:pPr>
      <w:r>
        <w:t>Zvedl se jí z klína a otvorem v plachtě vyhlédl na ulici.</w:t>
      </w:r>
    </w:p>
    <w:p w:rsidR="00EA3AD3" w:rsidRDefault="00EA3AD3" w:rsidP="00EA3AD3">
      <w:pPr>
        <w:pStyle w:val="Text"/>
      </w:pPr>
      <w:r>
        <w:t>Uprostřed hloučku zlatokopů stál na bedničce vychrtlý člověk s popelavou tváří. Před očima držel bibli, jako kdyby si s ní rozprávěl.</w:t>
      </w:r>
    </w:p>
    <w:p w:rsidR="00EA3AD3" w:rsidRDefault="00EA3AD3" w:rsidP="00EA3AD3">
      <w:pPr>
        <w:pStyle w:val="Text"/>
      </w:pPr>
      <w:r>
        <w:t>Kluk se po čtyřech doplazil ke kozlíku. „To je kazatel,“ řekla za jeho zády Jane, „snaží se ty hříšníky vyrvat ďáblovi z osidel.“</w:t>
      </w:r>
    </w:p>
    <w:p w:rsidR="00EA3AD3" w:rsidRDefault="00EA3AD3" w:rsidP="00EA3AD3">
      <w:pPr>
        <w:pStyle w:val="Text"/>
      </w:pPr>
      <w:r>
        <w:t xml:space="preserve">Začal se hrabat z vozu ven. Byl přece slabý, ztracený a zkormoucený, to pro něj si kazatel přišel. Chytla ho zezadu za nohu. „Prr, děťátko, prr,“ konejšila ho. „Do kostela nejsi oblečenej.“ </w:t>
      </w:r>
      <w:bookmarkStart w:id="142" w:name="NewPage148"/>
      <w:bookmarkEnd w:id="142"/>
      <w:r>
        <w:t>Byl ale silnější než ona, a tak se jí vytrhl, slezl přední stranou vozu na zem, jak ho pánbůh stvořil, vztyčil se na vratkých nohou a upadl.</w:t>
      </w:r>
    </w:p>
    <w:p w:rsidR="00EA3AD3" w:rsidRDefault="00EA3AD3" w:rsidP="00EA3AD3">
      <w:pPr>
        <w:pStyle w:val="Text"/>
      </w:pPr>
      <w:r>
        <w:t>Kázání přerušil jekot děvek. Mezi zlatokopy bylo i pár kurev, které si před spaním odskočily na první ranní. Strávily s nahatými chlapy celou sobotní noc, ale při pohledu na bledého, vyzáblého kluka, který se vypotácel z tábořiště Charleyho Uttera, se rozvřískaly, jako když je na nože bere.</w:t>
      </w:r>
    </w:p>
    <w:p w:rsidR="00EA3AD3" w:rsidRDefault="00EA3AD3" w:rsidP="00EA3AD3">
      <w:pPr>
        <w:pStyle w:val="Text"/>
      </w:pPr>
      <w:r>
        <w:t>Kluk se vydal k metodistovi a zlatokopové se před ním rozestoupili. Ani jim nebylo v přítomnosti nahého kluka zrovna nejlíp. Kluk jako by ječení holek a hlučící chlapy nebral na vědomí. Nespouštěl z metodisty oči.</w:t>
      </w:r>
    </w:p>
    <w:p w:rsidR="00EA3AD3" w:rsidRDefault="00EA3AD3" w:rsidP="00EA3AD3">
      <w:pPr>
        <w:pStyle w:val="Text"/>
      </w:pPr>
      <w:r>
        <w:t>„Copak, chlapče?“ ozval se nakonec kazatel.</w:t>
      </w:r>
    </w:p>
    <w:p w:rsidR="00EA3AD3" w:rsidRDefault="00EA3AD3" w:rsidP="00EA3AD3">
      <w:pPr>
        <w:pStyle w:val="Text"/>
      </w:pPr>
      <w:r>
        <w:t>Kluk chtěl cosi říct, ale v krku měl sucho a nevládl jazykem. Chvíli nesrozumitelně skřehotal, ale pak ze sebe přece jen vypravil: „Já jsem ten, pro kterého jsi přišel.“ Mezi děvkami to vyvolalo další vzrušenou diskusi, ale kazatel se tvářil vážně. Zamyšleně pohlédl na kluka u svých nohou a řekl: „Dejte mu někdo deku.“ Protože se však nikdo k ničemu neměl, sestoupil z bedničky a zahalil ho svým pláštěm.</w:t>
      </w:r>
    </w:p>
    <w:p w:rsidR="00EA3AD3" w:rsidRDefault="00EA3AD3" w:rsidP="00EA3AD3">
      <w:pPr>
        <w:pStyle w:val="Text"/>
      </w:pPr>
      <w:r>
        <w:t>Kluk se nebránil. Kazatel se mu podíval do očí a kluk pohled opětoval.</w:t>
      </w:r>
    </w:p>
    <w:p w:rsidR="00EA3AD3" w:rsidRDefault="00EA3AD3" w:rsidP="00EA3AD3">
      <w:pPr>
        <w:pStyle w:val="Text"/>
      </w:pPr>
      <w:r>
        <w:t>„Třeba máš pravdu,“ řekl metodista.</w:t>
      </w:r>
    </w:p>
    <w:p w:rsidR="00EA3AD3" w:rsidRDefault="00EA3AD3" w:rsidP="00EA3AD3">
      <w:pPr>
        <w:pStyle w:val="Text"/>
      </w:pPr>
      <w:r>
        <w:t>Jane to všechno pozorovala z kozlíku. Na dně jí zbývalo na čtyři palce whisky. Obvykle jí láhev vydržela půl týdne, ale teď vytrhla zátku a chystala se ji dorazit. Kazatel si stoupl znova na bedničku, předříkal shromáždění otčenáš a pak bohoslužby ukončil a odvedl kluka pryč. Dokonce ani sbírku neuspořádal.</w:t>
      </w:r>
    </w:p>
    <w:p w:rsidR="00EA3AD3" w:rsidRDefault="00EA3AD3" w:rsidP="00EA3AD3">
      <w:pPr>
        <w:pStyle w:val="Text"/>
      </w:pPr>
      <w:r>
        <w:t>Jane se rozvzlykala. Bylo jí tak hrozně, jako kdyby brečela už nejmíň čtrnáct dní. Pak si řekla, že se musí sebrat, nebo ji ještě někdo uvidí. Upíjela a pozorovala ulici. Po chvilce slzy ustaly a Jane napadlo, jestli by neměla odjet do Rapid City a tam se zhulákat. Jednou v Rapid City rajtovala po hlavní ulici býka a dostala se do novin. Začala nostalgicky vzpomínat, jak jí tenkrát připadalo, že ji čeká skvělá budoucnost, a přemítala, čím to, že už je zase nešťastná.</w:t>
      </w:r>
    </w:p>
    <w:p w:rsidR="00EA3AD3" w:rsidRDefault="00EA3AD3" w:rsidP="00EA3AD3">
      <w:pPr>
        <w:pStyle w:val="Text"/>
      </w:pPr>
      <w:r>
        <w:t xml:space="preserve">Napadlo ji, jestli to není tím, že je příliš dobrosrdečná. „O kluka </w:t>
      </w:r>
      <w:bookmarkStart w:id="143" w:name="NewPage149"/>
      <w:bookmarkEnd w:id="143"/>
      <w:r>
        <w:t>jsem se starala jako o vlastního,“ řekla nahlas. Na dně jí zbýval sotva hlt. „A tomu dědkovi jsem vybrala dobrejch třicet babek.“</w:t>
      </w:r>
    </w:p>
    <w:p w:rsidR="00EA3AD3" w:rsidRDefault="00EA3AD3" w:rsidP="00EA3AD3">
      <w:pPr>
        <w:pStyle w:val="Text"/>
      </w:pPr>
      <w:r>
        <w:t>Postavila se, vychlístla posledních pár kapek na zem, vyhodila láhev do vzduchu a tasila svůj věrný Smith &amp; Wesson model Russian, který nosila v holstře pažbou napřed, ale pak láhev v ranním slunci ztratila a spadla z vozu.</w:t>
      </w:r>
    </w:p>
    <w:p w:rsidR="00EA3AD3" w:rsidRDefault="00EA3AD3" w:rsidP="00EA3AD3">
      <w:pPr>
        <w:pStyle w:val="Text"/>
      </w:pPr>
      <w:r>
        <w:t>Země byla sušší než na ulici a taky tvrdší. Při dopadu si vyrazila dech a hlasitě vyjekla. Pak dlouho ležela a zkoumala, jestli si něco nezlomila, ale zklamala se, a tak se dala znovu do pláče. Schoulila se do klubíčka hned vedle vozu a všem na očích se rozeřvala naplno.</w:t>
      </w:r>
    </w:p>
    <w:p w:rsidR="00EA3AD3" w:rsidRDefault="00EA3AD3" w:rsidP="00EA3AD3">
      <w:pPr>
        <w:pStyle w:val="Text"/>
      </w:pPr>
      <w:r>
        <w:t>„Byl přece můj,“ naříkala.</w:t>
      </w:r>
    </w:p>
    <w:p w:rsidR="00EA3AD3" w:rsidRDefault="002C7628" w:rsidP="002C7628">
      <w:pPr>
        <w:pStyle w:val="DejovaPauza"/>
      </w:pPr>
      <w:r>
        <w:t>~</w:t>
      </w:r>
    </w:p>
    <w:p w:rsidR="00EA3AD3" w:rsidRDefault="00EA3AD3" w:rsidP="00EA3AD3">
      <w:pPr>
        <w:pStyle w:val="Text"/>
      </w:pPr>
      <w:r>
        <w:t>Kazatel kluka odvedl do své chajdy poblíž pily a posadil ho do houpacího křesla u dveří. Až na kabát byl kluk nahý jako novorozeně. „Kde máš boty?“ zeptal se ho. Kluk se zadíval na nohy, jako kdyby nechápal, co jim vlastně chybí. „Šaty ti nějaký najdu,“ řekl kazatel, „ale boty musej padnout.“</w:t>
      </w:r>
    </w:p>
    <w:p w:rsidR="00EA3AD3" w:rsidRDefault="00EA3AD3" w:rsidP="00EA3AD3">
      <w:pPr>
        <w:pStyle w:val="Text"/>
      </w:pPr>
      <w:r>
        <w:t>Kluk to přijal jako první přikázání. Boty musí padnout. Kývl a čekal, co řekne kazatel dál. „Můžeš pracovat?“ Kluk na něj pohlédl. „Jsi hluchej?“ řekl kazatel, ale neznělo to jako výčitka. Jenom se ptal.</w:t>
      </w:r>
    </w:p>
    <w:p w:rsidR="00EA3AD3" w:rsidRDefault="00EA3AD3" w:rsidP="00EA3AD3">
      <w:pPr>
        <w:pStyle w:val="Text"/>
      </w:pPr>
      <w:r>
        <w:t>Kluk zavrtěl hlavou a odkašlal si. „Já vás slyšel. ‚Pomoz slabým, ztraceným a zkormouceným v našem středu, propůjč nám sílu, abychom mohli lépe konati Tvé dílo a nalezli k Tobě cestu z této peleše nepřátel Tvých…</w:t>
      </w:r>
      <w:r w:rsidR="00933872">
        <w:t>‘</w:t>
      </w:r>
      <w:r>
        <w:t>“</w:t>
      </w:r>
    </w:p>
    <w:p w:rsidR="00EA3AD3" w:rsidRDefault="00EA3AD3" w:rsidP="00EA3AD3">
      <w:pPr>
        <w:pStyle w:val="Text"/>
      </w:pPr>
      <w:r>
        <w:t>Henry Hiram Weston Smith se pousmál. „Takhle pozorně neposlouchám ani sám sebe,“ řekl, ale klukova tvář zůstala vážná. „Blbej nejsi, tak co ti vlastně schází?“ pokračoval kazatel.</w:t>
      </w:r>
    </w:p>
    <w:p w:rsidR="00EA3AD3" w:rsidRDefault="00EA3AD3" w:rsidP="00EA3AD3">
      <w:pPr>
        <w:pStyle w:val="Text"/>
      </w:pPr>
      <w:r>
        <w:t>Kluk jen zavrtěl hlavou. O tom, co mu vlastně je, nechtěl přemýšlet.</w:t>
      </w:r>
    </w:p>
    <w:p w:rsidR="00EA3AD3" w:rsidRDefault="00EA3AD3" w:rsidP="00EA3AD3">
      <w:pPr>
        <w:pStyle w:val="Text"/>
      </w:pPr>
      <w:r>
        <w:t>„Co se ti stalo?“ dorážel kazatel. „Ublížil ti někdo?“</w:t>
      </w:r>
    </w:p>
    <w:p w:rsidR="00EA3AD3" w:rsidRDefault="00EA3AD3" w:rsidP="002C7628">
      <w:pPr>
        <w:pStyle w:val="Text"/>
      </w:pPr>
      <w:r>
        <w:t xml:space="preserve">Kluk otázku ignoroval a otočil se k němu na židli zády. „Já jsem ten, pro kterého jsi přišel,“ opakoval. Kazatel Smith mu neodporoval. Vyhrabal mezi svými věcmi staré černé kalhoty a košili. Na kapsičce měla vyšitý jeho monogram a stačila by jim oběma. </w:t>
      </w:r>
      <w:bookmarkStart w:id="144" w:name="NewPage150"/>
      <w:bookmarkEnd w:id="144"/>
      <w:r>
        <w:t>Byl to dárek od manželky, která ho vždycky viděla většího, než ve skutečnosti byl.</w:t>
      </w:r>
    </w:p>
    <w:p w:rsidR="00EA3AD3" w:rsidRDefault="00EA3AD3" w:rsidP="00EA3AD3">
      <w:pPr>
        <w:pStyle w:val="Text"/>
      </w:pPr>
      <w:r>
        <w:t>Přidal i nějaké rezervní prádlo a vyšel ven, aby se kluk mohl obléknout. Nedomníval se, že tím svou povinnost vůči klukovi splnil, ale neměl ani ponětí, co by měl udělat dál.</w:t>
      </w:r>
    </w:p>
    <w:p w:rsidR="00EA3AD3" w:rsidRDefault="00EA3AD3" w:rsidP="00EA3AD3">
      <w:pPr>
        <w:pStyle w:val="Text"/>
      </w:pPr>
      <w:r>
        <w:t>Stáhl králíka, kterého předešlého dne ulovil, a v kruhu z křemenných valounů rozdělal oheň. Uvnitř netopil, protože chajdu chránily ze tří stran stromy. Přesto se mu někdy v zimě zdálo, že mrzne. Sen ho vždycky probudil a on pak ležel pod přikrývkami a přemýšlel o tom, že až se jednou jeho sny stanou skutečností, bude po něm.</w:t>
      </w:r>
    </w:p>
    <w:p w:rsidR="00EA3AD3" w:rsidRDefault="00EA3AD3" w:rsidP="00EA3AD3">
      <w:pPr>
        <w:pStyle w:val="Text"/>
      </w:pPr>
      <w:r>
        <w:t>Kazatel Smith se svých snů bál.</w:t>
      </w:r>
    </w:p>
    <w:p w:rsidR="00EA3AD3" w:rsidRDefault="00EA3AD3" w:rsidP="00EA3AD3">
      <w:pPr>
        <w:pStyle w:val="Text"/>
      </w:pPr>
      <w:r>
        <w:t>Kluk vyšel z chajdy a pozoroval, jak nabodává králíka na rožeň a dává ho péct. Kalhoty mu sahaly sotva ke kotníkům, ale košile mu skoro padla. Byl větší, než se kazateli zdálo.</w:t>
      </w:r>
    </w:p>
    <w:p w:rsidR="00EA3AD3" w:rsidRDefault="00EA3AD3" w:rsidP="00EA3AD3">
      <w:pPr>
        <w:pStyle w:val="Text"/>
      </w:pPr>
      <w:r>
        <w:t>Kluk na něm doslova visel očima. „Tos ještě nikdy nepekl králíka?“ zeptal se kazatel. Kluk si klekl a sklonil se nad ohniště, aby líp viděl, ale neodpověděl. Ta pozice mu až příliš připomínala cosi děsivého. „Nic na tom není,“ pokračoval metodista. „Zabiješ králíka, vyvrhneš ho, stáhneš kůži a pak ho opálíš.“ Ukázal na kožku s hlavou, která se válela na zemi nedaleko ohniště. Kluk na ni bez zájmu pohlédl.</w:t>
      </w:r>
    </w:p>
    <w:p w:rsidR="00EA3AD3" w:rsidRDefault="00EA3AD3" w:rsidP="00EA3AD3">
      <w:pPr>
        <w:pStyle w:val="Text"/>
      </w:pPr>
      <w:r>
        <w:t>„Napíchneš ho podélně na klacek a dáš péct,“ řekl kazatel. „Když jde maso od kosti, je králík hotovej…“ Podíval se přes oheň na kluka. Vypadal docela inteligentně a kazatel se podivil, jak mohl zůstat takhle nedotčený životem. „Copak jsi nic podobnýho nikdy nedělal?“ zeptal se.</w:t>
      </w:r>
    </w:p>
    <w:p w:rsidR="00EA3AD3" w:rsidRDefault="00EA3AD3" w:rsidP="00EA3AD3">
      <w:pPr>
        <w:pStyle w:val="Text"/>
      </w:pPr>
      <w:r>
        <w:t>Kluk si ustlal na dekách na podlaze a usnul jako neviňátko, kazatel si nechal svou postel. Ze spánku ho rušily děsivé sny, ale jakmile ho probudily, okamžitě zapomněl, co to bylo.</w:t>
      </w:r>
    </w:p>
    <w:p w:rsidR="00EA3AD3" w:rsidRDefault="00EA3AD3" w:rsidP="00EA3AD3">
      <w:pPr>
        <w:pStyle w:val="Text"/>
      </w:pPr>
      <w:r>
        <w:t>Někdy k ránu ho napadlo, že kluk je předurčen stát se jeho žákem. Třeba se Bůh chystal promluvit jeho ústy a kluka mu seslal, aby si jeho slova zapamatoval a šířil jeho učení dál.</w:t>
      </w:r>
    </w:p>
    <w:p w:rsidR="00EA3AD3" w:rsidRDefault="002C7628" w:rsidP="002C7628">
      <w:pPr>
        <w:pStyle w:val="DejovaPauza"/>
      </w:pPr>
      <w:r>
        <w:t>~</w:t>
      </w:r>
    </w:p>
    <w:p w:rsidR="00EA3AD3" w:rsidRDefault="00EA3AD3" w:rsidP="00EA3AD3">
      <w:pPr>
        <w:pStyle w:val="Text"/>
      </w:pPr>
      <w:r w:rsidRPr="00B63C0D">
        <w:t>Druhého srpna odpoledne napsal Bill poslední dopis Agnes. Ráno zašel k doktorovi a kromě obvyklých potíží s močením si stěžoval i na viklavé zuby. Doktor mu zavedl rourku a ulevil mu.</w:t>
      </w:r>
      <w:r w:rsidRPr="002C7628">
        <w:rPr>
          <w:rStyle w:val="Kurziva"/>
        </w:rPr>
        <w:t xml:space="preserve"> </w:t>
      </w:r>
      <w:bookmarkStart w:id="145" w:name="NewPage151"/>
      <w:bookmarkEnd w:id="145"/>
      <w:r>
        <w:t xml:space="preserve">Bill ji cítil až v žaludku. Dostal ještě práškovou síru, kterou měl brát spolu s Hoodovým sušeným smilaxem označovaným jako </w:t>
      </w:r>
      <w:r w:rsidRPr="002C7628">
        <w:rPr>
          <w:rStyle w:val="Kurziva"/>
        </w:rPr>
        <w:t>„jarní medicína pro dokonalé vyčištění krve“</w:t>
      </w:r>
      <w:r>
        <w:t xml:space="preserve"> a fosforovou čichací solí, jejíž nálepka hlásala, že </w:t>
      </w:r>
      <w:r w:rsidRPr="002C7628">
        <w:rPr>
          <w:rStyle w:val="Kurziva"/>
        </w:rPr>
        <w:t>„ulevuje při bolestivé spermatorrhoe, posiluje tvorbu semene</w:t>
      </w:r>
      <w:r>
        <w:t xml:space="preserve">, </w:t>
      </w:r>
      <w:r w:rsidRPr="002C7628">
        <w:rPr>
          <w:rStyle w:val="Kurziva"/>
        </w:rPr>
        <w:t>dodává mužnou sílu</w:t>
      </w:r>
      <w:r w:rsidR="002C7628">
        <w:rPr>
          <w:rStyle w:val="Kurziva"/>
        </w:rPr>
        <w:t>,</w:t>
      </w:r>
      <w:r w:rsidRPr="002C7628">
        <w:rPr>
          <w:rStyle w:val="Kurziva"/>
        </w:rPr>
        <w:t xml:space="preserve"> zmírňuje impotenci a působí blahodárně na veškeré choroby způsobené hříchy </w:t>
      </w:r>
      <w:proofErr w:type="gramStart"/>
      <w:r w:rsidRPr="002C7628">
        <w:rPr>
          <w:rStyle w:val="Kurziva"/>
        </w:rPr>
        <w:t>mládí jakož</w:t>
      </w:r>
      <w:proofErr w:type="gramEnd"/>
      <w:r w:rsidRPr="002C7628">
        <w:rPr>
          <w:rStyle w:val="Kurziva"/>
        </w:rPr>
        <w:t xml:space="preserve"> i nevázaností v dospělém věku“</w:t>
      </w:r>
      <w:r>
        <w:t>.</w:t>
      </w:r>
    </w:p>
    <w:p w:rsidR="00EA3AD3" w:rsidRDefault="00EA3AD3" w:rsidP="00EA3AD3">
      <w:pPr>
        <w:pStyle w:val="Text"/>
      </w:pPr>
      <w:r>
        <w:t>Vzal si Tuttsovy pilulky a natřel se rtutí. Po medikaci usedl na pařez vedle vozu a začal smolit dopis. Jane tábor opustila před dvěma dny, hned po klukovi. Říkala cosi o Rapid City. Kdyby odtud nevytáhla paty, nikdy by Agnes nenapsal.</w:t>
      </w:r>
    </w:p>
    <w:p w:rsidR="00EA3AD3" w:rsidRPr="002C7628" w:rsidRDefault="00EA3AD3" w:rsidP="002C7628">
      <w:pPr>
        <w:pStyle w:val="Spacer"/>
      </w:pPr>
    </w:p>
    <w:p w:rsidR="00EA3AD3" w:rsidRPr="002C7628" w:rsidRDefault="00EA3AD3" w:rsidP="002C7628">
      <w:pPr>
        <w:pStyle w:val="DopisVlevo"/>
      </w:pPr>
      <w:r w:rsidRPr="002C7628">
        <w:t>Moje mylá Agnes,</w:t>
      </w:r>
    </w:p>
    <w:p w:rsidR="00EA3AD3" w:rsidRPr="002C7628" w:rsidRDefault="00EA3AD3" w:rsidP="002C7628">
      <w:pPr>
        <w:pStyle w:val="DopisPrvni"/>
      </w:pPr>
      <w:r w:rsidRPr="002C7628">
        <w:t xml:space="preserve">Zde v Černých horách jest fše v pořátku </w:t>
      </w:r>
      <w:r w:rsidR="002C7628" w:rsidRPr="002C7628">
        <w:t>s</w:t>
      </w:r>
      <w:r w:rsidRPr="002C7628">
        <w:t xml:space="preserve"> Charleym a se mnou sme zabraly dulni mýru na Deadwoodu i na Whitewoodu a dené rížujeme ďeláme co můžem a ostatní přenecháváme Pánu Bohu.</w:t>
      </w:r>
    </w:p>
    <w:p w:rsidR="00EA3AD3" w:rsidRPr="002C7628" w:rsidRDefault="00EA3AD3" w:rsidP="002C7628">
      <w:pPr>
        <w:pStyle w:val="DopisPrvni"/>
      </w:pPr>
      <w:r w:rsidRPr="002C7628">
        <w:t>Neznám sic co Bůh zamíšlí ale zdejšý kraj jest požehnaný a divoký jak srce Afryckého kontinentu gde má býti hotoví ráj Jednou se tam vipravíme a však naším skutečným domovem zůstanou Černé Hory aš zde bude bespečno přet Indyjáni Musím jiš končiti neb počtovňí jezdec jest hotov virazit do Cheyenne Buť dobré misli neb můžeš žýti u vjedomý že v brsku se opjet schledáme spolu na vjeki.</w:t>
      </w:r>
    </w:p>
    <w:p w:rsidR="002C7628" w:rsidRDefault="00EA3AD3" w:rsidP="002C7628">
      <w:pPr>
        <w:pStyle w:val="DopisVpravo"/>
      </w:pPr>
      <w:r w:rsidRPr="002C7628">
        <w:t>J. B. Hickok</w:t>
      </w:r>
    </w:p>
    <w:p w:rsidR="00EA3AD3" w:rsidRPr="002C7628" w:rsidRDefault="00EA3AD3" w:rsidP="002C7628">
      <w:pPr>
        <w:pStyle w:val="DopisVpravo"/>
      </w:pPr>
      <w:r w:rsidRPr="002C7628">
        <w:t>„Divoký Bill“</w:t>
      </w:r>
    </w:p>
    <w:p w:rsidR="00EA3AD3" w:rsidRPr="002C7628" w:rsidRDefault="00EA3AD3" w:rsidP="002C7628">
      <w:pPr>
        <w:pStyle w:val="Spacer"/>
      </w:pPr>
    </w:p>
    <w:p w:rsidR="00EA3AD3" w:rsidRPr="002C7628" w:rsidRDefault="00EA3AD3" w:rsidP="002C7628">
      <w:pPr>
        <w:pStyle w:val="DopisPrvni"/>
      </w:pPr>
      <w:proofErr w:type="gramStart"/>
      <w:r w:rsidRPr="002C7628">
        <w:rPr>
          <w:rStyle w:val="NeniKurziva"/>
        </w:rPr>
        <w:t>P.S.</w:t>
      </w:r>
      <w:proofErr w:type="gramEnd"/>
      <w:r w:rsidRPr="002C7628">
        <w:t xml:space="preserve"> Buť statečnou kdy bysme se jiš více nespatřily neboť ve chvíly kdy vipálím svůj poslední náboj videchnu lásky plňe tvé méno ženo Agnes a se slovi otpušťeňí i pro své nepřátelé vikročým na vječnost.</w:t>
      </w:r>
    </w:p>
    <w:p w:rsidR="00EA3AD3" w:rsidRPr="002C7628" w:rsidRDefault="00EA3AD3" w:rsidP="002C7628">
      <w:pPr>
        <w:pStyle w:val="Spacer"/>
      </w:pPr>
    </w:p>
    <w:p w:rsidR="00EA3AD3" w:rsidRDefault="00EA3AD3" w:rsidP="00EA3AD3">
      <w:pPr>
        <w:pStyle w:val="Text"/>
      </w:pPr>
      <w:r>
        <w:t>Složil dopis a odnesl ho do k</w:t>
      </w:r>
      <w:r w:rsidRPr="002C7628">
        <w:t>ancelář</w:t>
      </w:r>
      <w:r>
        <w:t>e pony expresu. Potom se vydal do rokle a cestou přemítal, co je s Charleym. Od návratu z lovu spolu nemluvili, a tak ho napadlo, jestli mu Charley ty losy nezazlívá.</w:t>
      </w:r>
    </w:p>
    <w:p w:rsidR="00EA3AD3" w:rsidRDefault="00EA3AD3" w:rsidP="00EA3AD3">
      <w:pPr>
        <w:pStyle w:val="Text"/>
      </w:pPr>
      <w:bookmarkStart w:id="146" w:name="NewPage152"/>
      <w:bookmarkEnd w:id="146"/>
      <w:r>
        <w:t>Za nálevním pultem v Desítce stál Harry Sam Young a bez ptaní mu namíchal džin s hořkou. U jednoho ze stolů, kde se hrál poker, seděl Růžák Buford se svým buldokem, mississippským lodivodem na penzi jménem William R. Massie a několika dalšími přistěhovalci, kteří se hned po příjezdu pasovali na kapitány či plukovníky. Sotva Apokalypes Billa spatřil, šel si mu lehnout k nohám.</w:t>
      </w:r>
    </w:p>
    <w:p w:rsidR="00EA3AD3" w:rsidRDefault="00EA3AD3" w:rsidP="00EA3AD3">
      <w:pPr>
        <w:pStyle w:val="Text"/>
      </w:pPr>
      <w:r>
        <w:t>„Já ti toho psa prodám,“ nabídl Růžák Buford, „ale nechám si právo stavět ho.“ Padala mu špatná karta. Bill se sehnul a promnul buldokovi volný záhyb kůže na zátylku. Růžák se odsunul, aby si Bill mohl přisednout, ale ten zavrtěl hlavou.</w:t>
      </w:r>
    </w:p>
    <w:p w:rsidR="00EA3AD3" w:rsidRDefault="00EA3AD3" w:rsidP="00EA3AD3">
      <w:pPr>
        <w:pStyle w:val="Text"/>
      </w:pPr>
      <w:r>
        <w:t>„Dneska mi tady štěstí nepokvete,“ řekl a upil ze skleničky, kterou měl stát před sebou na pultě, ale ani to pití nějak nebylo ono.</w:t>
      </w:r>
    </w:p>
    <w:p w:rsidR="00EA3AD3" w:rsidRDefault="00EA3AD3" w:rsidP="00EA3AD3">
      <w:pPr>
        <w:pStyle w:val="Text"/>
      </w:pPr>
      <w:r>
        <w:t>„Zato včera ti kvetlo jak blázen,“ podotkl Růžák. Hrál s Massiem a přistěhovalci poker o čtvrťáky a výhry jim musel vracet, aby vůbec mohli pokračovat ve hře. „Oškubals mě o dvě stě babek…“</w:t>
      </w:r>
    </w:p>
    <w:p w:rsidR="00EA3AD3" w:rsidRDefault="00EA3AD3" w:rsidP="00EA3AD3">
      <w:pPr>
        <w:pStyle w:val="Text"/>
      </w:pPr>
      <w:r>
        <w:t>Bill peníze nepočítal, a proto ho teď překvapilo, že vyhrál tolik. Přejel rukou psovi po hlavě a ze zahojené rány po utrženém slechu odrolil kousky suchého strupu. „Neměl bys ho tolik stavět,“ vytkl Růžákovi. Bylo mu nepříjemné, že musí cizímu chlapovi vykládat, jak zacházet s vlastním psem.</w:t>
      </w:r>
    </w:p>
    <w:p w:rsidR="00EA3AD3" w:rsidRDefault="00EA3AD3" w:rsidP="00EA3AD3">
      <w:pPr>
        <w:pStyle w:val="Text"/>
      </w:pPr>
      <w:r>
        <w:t>„Když se nerve, mívá blbou náladu,“ prohlásil Růžák Buford. „V takovým stavu je štont se na člověka v noci vrhnout.“ Bill pokrčil rameny a podrbal Apokalypsa pod uchem. „Kromě toho je tahle bestie na rvačky vyloženě stavěná. Jen se mrkni na ty čelisti. Myslíš, že mu je pámbu dal jen na okrasu? Co z toho bude mít, když ho nebudu stavět?“</w:t>
      </w:r>
    </w:p>
    <w:p w:rsidR="00EA3AD3" w:rsidRDefault="00EA3AD3" w:rsidP="00EA3AD3">
      <w:pPr>
        <w:pStyle w:val="Text"/>
      </w:pPr>
      <w:r>
        <w:t>Bill koupil nakládané vajíčko na tvrdo a hodil ho psovi do tlamy. Buldok ho slupl jako malinu, ani ho nerozkousal, a Bill mu tedy zaplatil ještě jedno. „Ať se rve o vlastní vůli, když chce,“ řekl bezbarvým, tichým hlasem. „Když sázíš, že zabije jinýho psa, z toho taky nic nemá.“</w:t>
      </w:r>
    </w:p>
    <w:p w:rsidR="00EA3AD3" w:rsidRDefault="00EA3AD3" w:rsidP="002C7628">
      <w:pPr>
        <w:pStyle w:val="Text"/>
      </w:pPr>
      <w:r>
        <w:t xml:space="preserve">„Má zabíjení v krvi,“ prohlásil Růžák Buford. „Jako já karban.“ V ruce držel balíček karet, které se při jeho slovech jakoby samy od sebe rozdělily na dvě poloviny a pak se zase zasunuly do </w:t>
      </w:r>
      <w:bookmarkStart w:id="147" w:name="NewPage153"/>
      <w:bookmarkEnd w:id="147"/>
      <w:r>
        <w:t>sebe a utvořily jeden paklík. „Pojď si sednout, já ti to předvedu.“</w:t>
      </w:r>
    </w:p>
    <w:p w:rsidR="00EA3AD3" w:rsidRDefault="00EA3AD3" w:rsidP="00EA3AD3">
      <w:pPr>
        <w:pStyle w:val="Text"/>
      </w:pPr>
      <w:r>
        <w:t>Bill se ale od psa nehnul. Na jeho obvyklé židli v rohu seděl lodivod. Bill ho předchozího večera taky oholil o nějaký ten dolar, a tak chlap přišel dřív, aby si zabral šťastnou židli pro sebe.</w:t>
      </w:r>
    </w:p>
    <w:p w:rsidR="00EA3AD3" w:rsidRDefault="00EA3AD3" w:rsidP="002C7628">
      <w:pPr>
        <w:pStyle w:val="Text"/>
      </w:pPr>
      <w:r>
        <w:t xml:space="preserve">„Hrát o čtvrťák u mě </w:t>
      </w:r>
      <w:r w:rsidRPr="002C7628">
        <w:t>není</w:t>
      </w:r>
      <w:r>
        <w:t xml:space="preserve"> žádný tóčo,“ prohlásil Bill. „To už mi připadá zábavnější celej večír sedět a házet vejce týhle bestii.“</w:t>
      </w:r>
    </w:p>
    <w:p w:rsidR="00EA3AD3" w:rsidRDefault="00EA3AD3" w:rsidP="00EA3AD3">
      <w:pPr>
        <w:pStyle w:val="Text"/>
      </w:pPr>
      <w:r>
        <w:t>„Pokud vám jde o výšku sázky,“ ozval se lodivod, „dá se to snadno napravit. Hned si skočím do hotelu.“ Bill neodpověděl a lodivod si to špatně vyložil. „Já myslím,“ poznamenal k ostatním, „že má vítr, protože jsem mu zasedl židli, co mu přináší štěstí.“</w:t>
      </w:r>
    </w:p>
    <w:p w:rsidR="00EA3AD3" w:rsidRDefault="00EA3AD3" w:rsidP="00EA3AD3">
      <w:pPr>
        <w:pStyle w:val="Text"/>
      </w:pPr>
      <w:r>
        <w:t>Bill se právě chystal šoupnout buldokovi další vejce. Ruka se mu zastavila na palec od Apokalypsovy tlamy a lokál zkameněl. Pes se pomalu jako had začal po vejci natahovat a ze svraštělých pysků mu kanuly sliny.</w:t>
      </w:r>
    </w:p>
    <w:p w:rsidR="00EA3AD3" w:rsidRDefault="00EA3AD3" w:rsidP="00EA3AD3">
      <w:pPr>
        <w:pStyle w:val="Text"/>
      </w:pPr>
      <w:r>
        <w:t>Bill se na Massieho podíval a řekl: „Lodivod by měl znát míru.“</w:t>
      </w:r>
    </w:p>
    <w:p w:rsidR="00EA3AD3" w:rsidRDefault="00EA3AD3" w:rsidP="00EA3AD3">
      <w:pPr>
        <w:pStyle w:val="Text"/>
      </w:pPr>
      <w:r>
        <w:t>Massie pochopil, že přestřelil. „Neměl jsem v úmyslu zpochybňovat vaši odvahu, pane,“ prohlásil, „toliko vaše karetní umění…“</w:t>
      </w:r>
    </w:p>
    <w:p w:rsidR="00EA3AD3" w:rsidRDefault="00EA3AD3" w:rsidP="00EA3AD3">
      <w:pPr>
        <w:pStyle w:val="Text"/>
      </w:pPr>
      <w:r>
        <w:t>„Abys nenarazil, lodivode,“ procedil Bill. Pes se pomalu zvedl na přední a vzal mu vejce z prstů. Na buldoka to byla opravdu jemná prácička a slavný pistolník se přestal tvářit tak zachmuřeně a pobaveně řekl: „Podívejte, ten pes mě obral jako nějakej kapsář.“ Pohlédl na svou ruku. „Ani mi neoslintal prsty. Růžáku, ten tvůj buldok jednou skončí na šibenici.“</w:t>
      </w:r>
    </w:p>
    <w:p w:rsidR="00EA3AD3" w:rsidRDefault="00EA3AD3" w:rsidP="00EA3AD3">
      <w:pPr>
        <w:pStyle w:val="Text"/>
      </w:pPr>
      <w:r>
        <w:t>Vstal a zamířil ke dveřím. Pes ho následoval. „Vrátíte se ještě dnes večer, pane Hickoku?“ tázal se lodivod. Bill se zastavil a znovu ho provrtal očima. „Jsem vám k službám,“ řekl Massie. „Najdete mě zde na této židli. Budu mít k dispozici dostatečnou sumu, abyste měl potěšení ze hry.“</w:t>
      </w:r>
    </w:p>
    <w:p w:rsidR="00EA3AD3" w:rsidRDefault="00EA3AD3" w:rsidP="00EA3AD3">
      <w:pPr>
        <w:pStyle w:val="Text"/>
      </w:pPr>
      <w:r>
        <w:t>Bill prošel roklí na sever k mýtině, kde s Charleym zpopelnili Číňana. Pes běžel napřed. Byl z nakládaných vajíček jako opilý a motal se do kruhu. Mezci se pásli ve vysoké trávě, jak je Charley zanechal. Na druhém konci louky se popásalo asi padesát kusů dobytka, který sem předchozího dne přihnal jakýsi rančer. Teď byl ve městě a uzavíral obchody.</w:t>
      </w:r>
    </w:p>
    <w:p w:rsidR="00EA3AD3" w:rsidRDefault="00EA3AD3" w:rsidP="00EA3AD3">
      <w:pPr>
        <w:pStyle w:val="Text"/>
      </w:pPr>
      <w:bookmarkStart w:id="148" w:name="NewPage154"/>
      <w:bookmarkEnd w:id="148"/>
      <w:r>
        <w:t>Dobytek střežili dva výrostci na koních. S puškou přes sedlo pokukovali po Billovi, jak jde se psem loukou, ale pokud ho poznali, nedávali to najevo.</w:t>
      </w:r>
    </w:p>
    <w:p w:rsidR="00EA3AD3" w:rsidRDefault="00EA3AD3" w:rsidP="00EA3AD3">
      <w:pPr>
        <w:pStyle w:val="Text"/>
      </w:pPr>
      <w:r>
        <w:t>Pes se rozběhl ke stádu, ale na Billovo zavolání se po několika krocích vrátil. „Krávy nemáš co dávit,“ napomenul ho Bill.</w:t>
      </w:r>
    </w:p>
    <w:p w:rsidR="00EA3AD3" w:rsidRDefault="00EA3AD3" w:rsidP="00EA3AD3">
      <w:pPr>
        <w:pStyle w:val="Text"/>
      </w:pPr>
      <w:r>
        <w:t>Zamířil přímo k peci a bez ohledu na to, že ho mladíci pozorují, nahlédl dovnitř. Pec byla vyblízaná jako buldokovy kulky, nikde ani smítko. Billa napadlo, kdepak je asi Charley, a pokusil se vzpomenout, kdy spolu mluvili naposled.</w:t>
      </w:r>
    </w:p>
    <w:p w:rsidR="00EA3AD3" w:rsidRDefault="00EA3AD3" w:rsidP="00EA3AD3">
      <w:pPr>
        <w:pStyle w:val="Text"/>
      </w:pPr>
      <w:r>
        <w:t>Pak odešel s Apokalypsem na vršek východně od mýtiny, kde narazil na malou paseku. Ačkoli z té dálky nemohl město vidět, měl ho pořád před očima. Připomínalo se stejně neodbytně jako jeho nemoc. Nedalo se na něj zapomenout. Buldok mu zajel mordou pod ruku, protože chtěl podrbat na místě, kde míval ucho. Bill mu vyhověl a přitom přemýšlel o Číňanovi, kterého strčili do pece. Celý život se ke všem svým dobrým i špatným činům stavěl zády, protože měl pocit, že jakmile něco patří minulosti, vlastně jako by se to ani nestalo.</w:t>
      </w:r>
    </w:p>
    <w:p w:rsidR="00EA3AD3" w:rsidRDefault="00EA3AD3" w:rsidP="00EA3AD3">
      <w:pPr>
        <w:pStyle w:val="Text"/>
      </w:pPr>
      <w:r>
        <w:t>Věděl sice, že to není pravda, ale k té se stavěl zády taky.</w:t>
      </w:r>
    </w:p>
    <w:p w:rsidR="00EA3AD3" w:rsidRDefault="00EA3AD3" w:rsidP="00EA3AD3">
      <w:pPr>
        <w:pStyle w:val="Text"/>
      </w:pPr>
      <w:r>
        <w:t>Aby přišel na veselejší myšlenky, začal si představovat, co asi dělá Agnes, ale nenapadalo ho nic jiného, než že chodí po provaze. Co dělá, když je pryč, nemohl přece vědět.</w:t>
      </w:r>
    </w:p>
    <w:p w:rsidR="00EA3AD3" w:rsidRDefault="00EA3AD3" w:rsidP="00EA3AD3">
      <w:pPr>
        <w:pStyle w:val="Text"/>
      </w:pPr>
      <w:r>
        <w:t>Vzpomněl si na svatební noc v Cheyenne. V životě si s žádnou ženskou nepřipadal tak trapně. Báli se vzájemně poznat i v tomhle ohledu.</w:t>
      </w:r>
    </w:p>
    <w:p w:rsidR="00EA3AD3" w:rsidRDefault="00EA3AD3" w:rsidP="00EA3AD3">
      <w:pPr>
        <w:pStyle w:val="Text"/>
      </w:pPr>
      <w:r>
        <w:t>Nepamatoval si už, ve kterém stadiu se tehdy nacházel, ale rozhodně na tom byl líp než teď, kdy mu doktor musel zavádět rourku, aby se vůbec mohl vymočit. Měl pocit, že tenkrát ho to ještě nebolelo, ale věděl s určitostí, že chabě to šlo už dávno. Ve skrytu duše věřil, že právě to byl první příznak, že něco chytil.</w:t>
      </w:r>
    </w:p>
    <w:p w:rsidR="00EA3AD3" w:rsidRDefault="00EA3AD3" w:rsidP="00EA3AD3">
      <w:pPr>
        <w:pStyle w:val="Text"/>
      </w:pPr>
      <w:r>
        <w:t>Nebyl si jistý, jestli o své chorobě věděl, když se ženil, vzpomínal si však, jak si pak říkal, že na tom stejně nezáleží, protože od této chvíle jsou povinni snášet spolu dobré i zlé. Ale ani teď neměl potuchy, co ta nemoc nadělá s ženskými orgány.</w:t>
      </w:r>
    </w:p>
    <w:p w:rsidR="00EA3AD3" w:rsidRDefault="00EA3AD3" w:rsidP="00EA3AD3">
      <w:pPr>
        <w:pStyle w:val="Text"/>
      </w:pPr>
      <w:r>
        <w:t>A uvažoval i o dopisu, který ráno napsal.</w:t>
      </w:r>
    </w:p>
    <w:p w:rsidR="00EA3AD3" w:rsidRPr="002C7628" w:rsidRDefault="002C7628" w:rsidP="002C7628">
      <w:pPr>
        <w:pStyle w:val="DopisPrvni"/>
      </w:pPr>
      <w:r w:rsidRPr="002C7628">
        <w:t>„</w:t>
      </w:r>
      <w:r w:rsidR="00EA3AD3" w:rsidRPr="002C7628">
        <w:t xml:space="preserve">Buť statečnou kdy bysme se jiš více nespatřily neboť ve chvíly kdy vipálím svůj poslední náboj videchnu </w:t>
      </w:r>
      <w:bookmarkStart w:id="149" w:name="NewPage155"/>
      <w:bookmarkEnd w:id="149"/>
      <w:r w:rsidR="00EA3AD3" w:rsidRPr="002C7628">
        <w:t>lásky plňe tvé méno ženo Agnes a se slovi otpušťeňí i pro své nepřátelé vikročým na vječnost.“</w:t>
      </w:r>
    </w:p>
    <w:p w:rsidR="00EA3AD3" w:rsidRDefault="00EA3AD3" w:rsidP="00EA3AD3">
      <w:pPr>
        <w:pStyle w:val="Text"/>
      </w:pPr>
      <w:r>
        <w:t>Pokoušel se představit si, jak ho Agnes čte, ale představa mu pořád unikala. Maloval si ji v duchu jednou tak, podruhé onak, šťastnou i zdrcenou žalem, ale pořád to jaksi nebylo ono. Neměl vlastně ani tušení, co si o něm myslí a zda ho považuje za svého ochránce či chráněnce. Nevěděl dokonce, kdo z nich dvou je slavnější.</w:t>
      </w:r>
    </w:p>
    <w:p w:rsidR="00EA3AD3" w:rsidRDefault="00EA3AD3" w:rsidP="00EA3AD3">
      <w:pPr>
        <w:pStyle w:val="Text"/>
      </w:pPr>
      <w:r>
        <w:t>Pořád se ještě domníval, že slavný člověk by si měl vzít zase jen někoho slavného, ne však z oněch praktických důvodů, o kterých vykládal Charleymu. Šlo o cosi pudovějšího, jako třeba když si lidi z Ohia berou někoho, kdo je taky z Ohia. Takhle řečeno mu to připadalo významuplnější. Pokusil se představit si, co by tak Agnes významuplného povídal, kdyby tu na kopci seděla s ním.</w:t>
      </w:r>
    </w:p>
    <w:p w:rsidR="00EA3AD3" w:rsidRDefault="00EA3AD3" w:rsidP="00EA3AD3">
      <w:pPr>
        <w:pStyle w:val="Text"/>
      </w:pPr>
      <w:r>
        <w:t>Jistě by neříkal „kdybysme se již více nespatřili…“ Nedokázali si přece sdělit i daleko zásadnější věci. Nejspíš by jí vykládal o buldokovi, jak se rád rve a jaký má apetit a polyká nakládaná vejce, ani je nerozkouše. Nikdy by to nepřiznal, ale byl velice hrdý, že pes ho má radši než svého pána. Předvedl by jí, odkud pramení buldokova síla – tajemství jeho proslulosti spočívalo v tom, že měl svalnaté nohy – a vybídl by ji, ať ho zkusí zvednout. Dokázal vrůst do země jako kámen.</w:t>
      </w:r>
    </w:p>
    <w:p w:rsidR="00EA3AD3" w:rsidRDefault="00EA3AD3" w:rsidP="00EA3AD3">
      <w:pPr>
        <w:pStyle w:val="Text"/>
      </w:pPr>
      <w:r>
        <w:t>Při představě, jak by se zatvářila, se pousmál. Pak ho napadlo, že toho psa zná vlastně daleko líp než ji. Vstal, rozepnul si kalhoty a dobrou čtvrthodinku si ulevoval. Potom sešel z kopce dolů, minul výrostky s tvrdými rysy, kteří po něm pošilhávali, a zamířil zpátky do Desítky, kde u karetního stolku seděl mississippský lodivod s balíkem peněz a utkvělou myšlenkou, že štěstěna se drží nějaké židle.</w:t>
      </w:r>
    </w:p>
    <w:p w:rsidR="00EA3AD3" w:rsidRDefault="00EA3AD3" w:rsidP="00EA3AD3">
      <w:pPr>
        <w:pStyle w:val="Text"/>
      </w:pPr>
      <w:r>
        <w:t>Než se dostal zpátky do města, už se smrklo. Pomalu kráčel ulicí, v očích prázdný pohled. Pes šel několik kroků před ním. Celou cestu funěl a Bill se nechal po zvuku dovést až do baru. Nechápal, jak Apokalypes může vědět, že v noci nevidí ani na krok.</w:t>
      </w:r>
    </w:p>
    <w:p w:rsidR="00EA3AD3" w:rsidRDefault="00EA3AD3" w:rsidP="002C7628">
      <w:pPr>
        <w:pStyle w:val="Text"/>
      </w:pPr>
      <w:r>
        <w:t xml:space="preserve">Za těch pár hodin, co byl pryč, se bar naplnil. Poznal to podle randálu. Dotápal k pultu a Harry Sam Young mu přinesl džin </w:t>
      </w:r>
      <w:bookmarkStart w:id="150" w:name="NewPage156"/>
      <w:bookmarkEnd w:id="150"/>
      <w:r>
        <w:t>s hořkou. Napil se a vlčí mlha trochu ustoupila. Z druhého konce lokálu na něj zahulákal lodivod: „Držíme vám židli, Bille!“</w:t>
      </w:r>
    </w:p>
    <w:p w:rsidR="00EA3AD3" w:rsidRDefault="00EA3AD3" w:rsidP="00EA3AD3">
      <w:pPr>
        <w:pStyle w:val="Text"/>
      </w:pPr>
      <w:r>
        <w:t>Bill odstrčil džin a řekl: „Nalej mi něco jinýho, nemá to nějak ten pravej šmak.“</w:t>
      </w:r>
    </w:p>
    <w:p w:rsidR="00EA3AD3" w:rsidRDefault="00EA3AD3" w:rsidP="00EA3AD3">
      <w:pPr>
        <w:pStyle w:val="Text"/>
      </w:pPr>
      <w:r>
        <w:t>Barman přisunul skleničku před přistěhovalce, který stál opodál – na džin s hořkou už dávno přešla dobrá polovina rokle –, a nalil Billovi panáka whisky.</w:t>
      </w:r>
    </w:p>
    <w:p w:rsidR="00EA3AD3" w:rsidRDefault="00EA3AD3" w:rsidP="00EA3AD3">
      <w:pPr>
        <w:pStyle w:val="Text"/>
      </w:pPr>
      <w:r>
        <w:t>Měla povědomou chuť, z níž čišelo zdraví, a tak zatoužil, aby se ve dveřích objevil Charley a napil se s ním na staré dobré časy. Ať už se mezi nimi stalo cokoli, láhev americké whisky by to určitě spravila. Počkal, až mu barman dolije, pak sebral láhev a odnesl si ji ke stolu, kde Růžák Buford, Carl Mann, Charles Rich a lodivod Massie hráli karty.</w:t>
      </w:r>
    </w:p>
    <w:p w:rsidR="00EA3AD3" w:rsidRDefault="00EA3AD3" w:rsidP="00EA3AD3">
      <w:pPr>
        <w:pStyle w:val="Text"/>
      </w:pPr>
      <w:r>
        <w:t>Massie seděl dosud na Billově obvyklém místě. Židle, kterou mu drželi, stála zády ke dveřím. „Vždycky sedám tak, abych měl chráněný záda,“ prohlásil Bill.</w:t>
      </w:r>
    </w:p>
    <w:p w:rsidR="00EA3AD3" w:rsidRDefault="00EA3AD3" w:rsidP="00EA3AD3">
      <w:pPr>
        <w:pStyle w:val="Text"/>
      </w:pPr>
      <w:r>
        <w:t>„Vaši šťastnou židli mám teď já,“ řekl lodivod.</w:t>
      </w:r>
    </w:p>
    <w:p w:rsidR="00EA3AD3" w:rsidRDefault="00EA3AD3" w:rsidP="00EA3AD3">
      <w:pPr>
        <w:pStyle w:val="Text"/>
      </w:pPr>
      <w:r>
        <w:t>Bill se na něj nevraživě podíval. Držel se v životě jistých zásad a měl k tomu své důvody. Přes všechny řeči o Indiánech, banditech a úkladech žili obyvatelé i návštěvníci rokle v přesvědčení, že před smrtí je chrám jakési mocné kouzlo, ale po pravdě řečeno až na Billa nikdo u stolu ještě nepoznal, co je to strach o život.</w:t>
      </w:r>
    </w:p>
    <w:p w:rsidR="00EA3AD3" w:rsidRDefault="00EA3AD3" w:rsidP="00EA3AD3">
      <w:pPr>
        <w:pStyle w:val="Text"/>
      </w:pPr>
      <w:r>
        <w:t>Po Billovi stříleli často. Taky se kdysi domníval, že je nesmrtelný, ale pocit vzal zasvé v okamžiku, kdy v Abilene omylem zastřelil Mika Williamse. Nikdy se o tom nikomu slůvkem nezmínil, dokonce ani Charleymu ne, ale tenkrát pochopil, že někdo by stejným způsobem mohl zabít i jeho, a proto začal být nanejvýš opatrný všude, kde k podobným omylům docházelo pravidelně. Nikdy u baru nedržel skleničku v pravé ruce, nikdy nesedal zády ke dveřím.</w:t>
      </w:r>
    </w:p>
    <w:p w:rsidR="00EA3AD3" w:rsidRDefault="00EA3AD3" w:rsidP="00EA3AD3">
      <w:pPr>
        <w:pStyle w:val="Text"/>
      </w:pPr>
      <w:r>
        <w:t>Dávat věčně pozor na náhody nebyla žádná legrace. Už ho to zmáhalo.</w:t>
      </w:r>
    </w:p>
    <w:p w:rsidR="00EA3AD3" w:rsidRDefault="00EA3AD3" w:rsidP="00EA3AD3">
      <w:pPr>
        <w:pStyle w:val="Text"/>
      </w:pPr>
      <w:r>
        <w:t>Nikdo u stolu se nepohnul a Bill pochopil, že se nedočká. Jako kdyby ho zkoušeli. Postavil láhev s whisky před prázdnou židli a posadil se. Lodivod na něj zamrkal a poklepal na hromádku dolarů, kterou už vyhrál.</w:t>
      </w:r>
    </w:p>
    <w:p w:rsidR="00EA3AD3" w:rsidRDefault="00EA3AD3" w:rsidP="002C7628">
      <w:pPr>
        <w:pStyle w:val="Text"/>
      </w:pPr>
      <w:r>
        <w:t xml:space="preserve">Buldok si lehl Billovi k nohám a vzdychl si. Bill vytáhl z kapsy </w:t>
      </w:r>
      <w:bookmarkStart w:id="151" w:name="NewPage157"/>
      <w:bookmarkEnd w:id="151"/>
      <w:r>
        <w:t>všechno, co mu předešlého večera štěstěna přinesla, a položil peníze vedle láhve. Něco mu v lokále neštymovalo, ale nevěděl co.</w:t>
      </w:r>
    </w:p>
    <w:p w:rsidR="00EA3AD3" w:rsidRDefault="00EA3AD3" w:rsidP="00EA3AD3">
      <w:pPr>
        <w:pStyle w:val="Text"/>
      </w:pPr>
      <w:r>
        <w:t>Růžák Buford držel bank a rozdával. Hráli poker, základní sázka byla dolar na dřevo. Billovi nešel list, zato lodivodovi padala jedna karta za druhou. Bill držel tři desítky, ale lodivod měnil a udělal sekvenci. Růžák Buford měl esovou tercku a lodivod udělal z trojice čtyřek a páru hru.</w:t>
      </w:r>
    </w:p>
    <w:p w:rsidR="00EA3AD3" w:rsidRDefault="00EA3AD3" w:rsidP="00EA3AD3">
      <w:pPr>
        <w:pStyle w:val="Text"/>
      </w:pPr>
      <w:r>
        <w:t>Čím víc lodivod vyhrával, tím víc se spouštěl, ale karty se odmítaly podřídit zákonu pravděpodobnosti a zdravého rozumu a štěstí stálo při něm. „Já přece nemůžu prohrát, hoši,“ holedbal se Massie, ale Bill věděl, že štěstí se nikoho nedrží věčně, a tak jen trpělivě čekal.</w:t>
      </w:r>
    </w:p>
    <w:p w:rsidR="00EA3AD3" w:rsidRDefault="00EA3AD3" w:rsidP="00EA3AD3">
      <w:pPr>
        <w:pStyle w:val="Text"/>
      </w:pPr>
      <w:r>
        <w:t>Za dvě hodiny byl lehčí o dvě stě padesát dolarů a v láhvi mu nezbýval ani hlt. Potřeboval si odskočit, ale nechtělo se mu odcházet od stolu, aby nepropásl okamžik, kdy zákon zdravého rozumu Massieho dostane. Chtěl taky chvilku tahat pilku.</w:t>
      </w:r>
    </w:p>
    <w:p w:rsidR="00EA3AD3" w:rsidRDefault="00EA3AD3" w:rsidP="00EA3AD3">
      <w:pPr>
        <w:pStyle w:val="Text"/>
      </w:pPr>
      <w:r>
        <w:t>Desítka se jako každého večera zaplnila turisty a zlatokopy nejrůznější sorty. Objevil se i Kapitán Jack Crawford, ale stoupl si za Billovu židli, aby ho Bill neviděl. Virtuos třískal do piana a kurvy se střídaly ve zpěvu hraničářských písniček. Turisti jim platili, aby pokračovaly, zlatokopové, aby přestaly.</w:t>
      </w:r>
    </w:p>
    <w:p w:rsidR="00EA3AD3" w:rsidRDefault="00EA3AD3" w:rsidP="00EA3AD3">
      <w:pPr>
        <w:pStyle w:val="Text"/>
      </w:pPr>
      <w:r>
        <w:t>Noc byla dusná, a přestože přední i zadní dveře stály dokořán, držel se randál i kouř uvnitř. Bill se rozhodl, že si přece jen odskočí, ale sotva se začal zvedat od stolu, Carl Mann, který právě rozdával, mu šoupl první kartu do další hry, a tak zůstal, že ještě dokončí rundu.</w:t>
      </w:r>
    </w:p>
    <w:p w:rsidR="00EA3AD3" w:rsidRDefault="00EA3AD3" w:rsidP="00EA3AD3">
      <w:pPr>
        <w:pStyle w:val="Text"/>
      </w:pPr>
      <w:r>
        <w:t>Zadním vchodem vrazil dovnitř Jack McCall a zamířil k baru. Sebral skleničku džinu, kterou měl před sebou stát jeden turista, a než se Harry Sam Young vzpamatoval, hodil ji do sebe. Barman po něm šlehl pohledem. „Zloděje chlastu neviděj nikde rádi,“ řekl. „Dokonce i zloději koní nesnesou společnost chlapa, co krade chlast…“</w:t>
      </w:r>
    </w:p>
    <w:p w:rsidR="00EA3AD3" w:rsidRDefault="00EA3AD3" w:rsidP="00EA3AD3">
      <w:pPr>
        <w:pStyle w:val="Text"/>
      </w:pPr>
      <w:r>
        <w:t xml:space="preserve">Jacku McCallovi však z očí vyzařovalo něco, co barman moc dobře znal, a tak ani nedořekl, co měl na jazyku. Jack vykročil podél baru a klestil si cestu kurvami a zlatokopy. V ruce třímal </w:t>
      </w:r>
      <w:proofErr w:type="gramStart"/>
      <w:r>
        <w:t>pistoli a kdo</w:t>
      </w:r>
      <w:proofErr w:type="gramEnd"/>
      <w:r>
        <w:t xml:space="preserve"> ji spatřil, klidil se mu honem z cesty.</w:t>
      </w:r>
    </w:p>
    <w:p w:rsidR="00EA3AD3" w:rsidRDefault="00EA3AD3" w:rsidP="002C7628">
      <w:pPr>
        <w:pStyle w:val="Text"/>
      </w:pPr>
      <w:r>
        <w:t xml:space="preserve">Karetní stolek stál až na samém konci lokálu. Bill právě zvedl </w:t>
      </w:r>
      <w:bookmarkStart w:id="152" w:name="NewPage158"/>
      <w:bookmarkEnd w:id="152"/>
      <w:r>
        <w:t>karty a přitiskl si je k srdci. Růžák Buford, který seděl proti němu, si gesta povšiml a chystal se, že hru položí.</w:t>
      </w:r>
    </w:p>
    <w:p w:rsidR="00EA3AD3" w:rsidRDefault="00EA3AD3" w:rsidP="00EA3AD3">
      <w:pPr>
        <w:pStyle w:val="Text"/>
      </w:pPr>
      <w:r>
        <w:t>Jakmile Kapitán Jack zahlédl Kočkaře s revolverem v ruce, bleskově vycouval pryč.</w:t>
      </w:r>
    </w:p>
    <w:p w:rsidR="00EA3AD3" w:rsidRDefault="00EA3AD3" w:rsidP="00EA3AD3">
      <w:pPr>
        <w:pStyle w:val="Text"/>
      </w:pPr>
      <w:r>
        <w:t>Jack McCall vypálil ze vzdálenosti necelých třiceti centimetrů do Billova levého spánku. Kulka vyletěla pravou tváří ven a přerazila lodivodovi zápěstí. Massie později tvrdil, že nejdřív uviděl kouř a teprv pak uslyšel výstřel.</w:t>
      </w:r>
    </w:p>
    <w:p w:rsidR="00EA3AD3" w:rsidRDefault="00EA3AD3" w:rsidP="00EA3AD3">
      <w:pPr>
        <w:pStyle w:val="Text"/>
      </w:pPr>
      <w:r>
        <w:t>Jack vykřikl: „Abys věděl, ty proklatče,“ a Billova hlava, kterou setrvačnost kulky hodila doprava, klesla pomalu na stůl. Vypadalo to, jako kdyby se Bill rozhodl dát si dvacet. William Massie slítl ze židle a chránil si ruku tělem. Charley Rich seděl jako přimražený. Jen Carl Mann se pohnul a McCall mu namířil do obličeje a zmáčkl spoušť. Ozvalo se cvaknutí, ale rána nevyšla. Mann druhý den prodal svou půlku hospody a odstěhoval se do New Orleansu.</w:t>
      </w:r>
    </w:p>
    <w:p w:rsidR="00EA3AD3" w:rsidRDefault="00EA3AD3" w:rsidP="00EA3AD3">
      <w:pPr>
        <w:pStyle w:val="Text"/>
      </w:pPr>
      <w:r>
        <w:t>Než si lidi v lokále uvědomili, co se vlastně stalo – střílení do stropu tu bylo na denním pořádku –, uplynulo několik vteřin, takže Jack McCall měl dost času vyběhnout předními dveřmi ven a přitom ještě naprázdno stisknout spoušť na Harryho Sama Younga a půl tuctu dalších. Na ulici se otočil a zařval do lokálu: „Tak pojďte, svině!“ Potom se rozběhl k jihu a zmocnil se prvního koně, na kterého natrefil.</w:t>
      </w:r>
    </w:p>
    <w:p w:rsidR="00EA3AD3" w:rsidRDefault="00EA3AD3" w:rsidP="00EA3AD3">
      <w:pPr>
        <w:pStyle w:val="Text"/>
      </w:pPr>
      <w:r>
        <w:t>Hospoda se vyhrnula za ním, ale nikdo se netlačil, aby byl první. Kůň patřil starostovi E. B. Farnumovi. Byl to útlocitný člověk a kdykoli slezl z koně, uvolnil mu podpínku. Sedlo se svezlo zvířeti ze hřbetu a vyklopilo Jacka do bláta. Jack vstal a vběhl do Farnumova krámu, kde se skryl za čerstvě rozbouraným hovězím. Dav ho následoval dovnitř a zajal ho. Farnumovi se neztratilo ani cukrle.</w:t>
      </w:r>
    </w:p>
    <w:p w:rsidR="00EA3AD3" w:rsidRDefault="00EA3AD3" w:rsidP="00EA3AD3">
      <w:pPr>
        <w:pStyle w:val="Text"/>
      </w:pPr>
      <w:r>
        <w:t>Velení pak převzal Boone May, který měl nejblíž k pozici oficiálního ochránce zákona. Popadl McCalla za límec a odvedl ho do šantánu Drahokam, přičemž nebránil nikomu, kdo měl chuť praštit Jacka do obličeje, takže než došli na místo, vězeň silně krvácel z nosu.</w:t>
      </w:r>
    </w:p>
    <w:p w:rsidR="00EA3AD3" w:rsidRDefault="00EA3AD3" w:rsidP="00EA3AD3">
      <w:pPr>
        <w:pStyle w:val="Text"/>
      </w:pPr>
      <w:r>
        <w:t xml:space="preserve">U baru už nasedala zlatokopecká porota. Al Swearingen na dobu procesu zavřel dole kšeft a nahoře zakázal jakýkoli povyk. </w:t>
      </w:r>
      <w:bookmarkStart w:id="153" w:name="NewPage159"/>
      <w:bookmarkEnd w:id="153"/>
      <w:r>
        <w:t>Povykování si totiž v oblibě nezadalo s džinem. Do šantánu se nahrnulo dvě stě diváků a stejný počet lidí, kteří se už nevešli dovnitř, se mačkal venku, protože zpráva se po městě roznesla rychlostí blesku.</w:t>
      </w:r>
    </w:p>
    <w:p w:rsidR="00EA3AD3" w:rsidRDefault="00EA3AD3" w:rsidP="00EA3AD3">
      <w:pPr>
        <w:pStyle w:val="Text"/>
      </w:pPr>
      <w:r>
        <w:t>Jack McCall místopřísežně prohlásil, že Bill mu v Abilene zabil bratra a pak vyhrožoval, že jestli mu ještě někdy přijde do cesty, zastřelí ho taky. „Jakmile jsem Divokýho Billa uviděl, pochopil jsem, že buď on, nebo já,“ řekl.</w:t>
      </w:r>
    </w:p>
    <w:p w:rsidR="00EA3AD3" w:rsidRDefault="00EA3AD3" w:rsidP="00EA3AD3">
      <w:pPr>
        <w:pStyle w:val="Text"/>
      </w:pPr>
      <w:r>
        <w:t>Porota se radila celou hodinu. Zatímco zasedala, Al Swearingen otevřel bar a zavřel ho až těsně před vyhlášením verdiktu. Mluvčím poroty byl blb, který kdysi sloužil v armádě Konfederace. Jmenoval se Pomyják Jimmy a podle všeobecného mínění byl vlastníkem vůbec nejstaršího kabátu a páru bot v celém Deadwoodu. Každý den si ale bral čistý límeček. „Porota rozhodla, že obžalovanej nejni vinen, poniváč jednal v sebeobraně z důvodu smrtelný záště vůči Divokýmu Billovi,“ oznámil.</w:t>
      </w:r>
    </w:p>
    <w:p w:rsidR="00EA3AD3" w:rsidRDefault="00EA3AD3" w:rsidP="00EA3AD3">
      <w:pPr>
        <w:pStyle w:val="Text"/>
      </w:pPr>
      <w:r>
        <w:t>Sotva Jacka pustili, ukradl Swearingenovi koně a odcválal na Fort Laramie.</w:t>
      </w:r>
    </w:p>
    <w:p w:rsidR="00EA3AD3" w:rsidRDefault="00EA3AD3" w:rsidP="00EA3AD3">
      <w:pPr>
        <w:pStyle w:val="Text"/>
      </w:pPr>
      <w:r>
        <w:t>K mrtvému byl přivolán Elliot „Doc“ Pierce. Ohledávač mrtvol žil vzadu za svou holičskou oficínou a přivedl si na pomoc synovce Mutta a Bustera. Po příchodu do hospody našli Billa ležet na karetním stolku. Ani příliš nekrvácel. Karty, které dostal do poslední hry, mu spočívaly v klíně, u nohou mu spal Apokalypes.</w:t>
      </w:r>
    </w:p>
    <w:p w:rsidR="00EA3AD3" w:rsidRDefault="00EA3AD3" w:rsidP="00EA3AD3">
      <w:pPr>
        <w:pStyle w:val="Text"/>
      </w:pPr>
      <w:r>
        <w:t>Carl Mann, jenž nahlédl do hlavně McCallovy pistole, seděl dosud za stolem a zaháněl hrůzu alkoholem. Všichni ostatní se odebrali na přelíčení. Doc Pierce zkusil Billovi tep na krku a na zápěstí a poznamenal k Busterovi, jak je zvláštní vidět nejslavnějšího pistolníka Západu ležet bradou vzhůru tak samotného. Pod nebožtíkem našli na stole asi sedmdesát dolarů.</w:t>
      </w:r>
    </w:p>
    <w:p w:rsidR="00EA3AD3" w:rsidRDefault="00EA3AD3" w:rsidP="00EA3AD3">
      <w:pPr>
        <w:pStyle w:val="Text"/>
      </w:pPr>
      <w:r>
        <w:t>Pierce nařídil synovcům, aby Billa odnesli do oficíny a položili ho na stůl. Pak poslal Bustera do tábora Charleyho Uttera pro nedělní šaty a další osobní předměty vhodné do rakve, jako například derringer.</w:t>
      </w:r>
    </w:p>
    <w:p w:rsidR="00EA3AD3" w:rsidRDefault="00EA3AD3" w:rsidP="002C7628">
      <w:pPr>
        <w:pStyle w:val="Text"/>
      </w:pPr>
      <w:r>
        <w:t xml:space="preserve">Když nebožtíka oholil, sešil mu tvář a zamaskoval ránu tlustým nánosem líčidla. Tvořila dokonalý křížek. Pak mu vyčistil nehty a ze zátylku, kde to nemohlo být vidět, mu odstřihl deset loken. </w:t>
      </w:r>
      <w:bookmarkStart w:id="154" w:name="NewPage160"/>
      <w:bookmarkEnd w:id="154"/>
      <w:r>
        <w:t>Po synovcově návratu navlékli Billovi čistou košili a jeho oblíbený dlouhý dvouřadový kabát ve stylu prince Alberta.</w:t>
      </w:r>
    </w:p>
    <w:p w:rsidR="00EA3AD3" w:rsidRDefault="00EA3AD3" w:rsidP="00EA3AD3">
      <w:pPr>
        <w:pStyle w:val="Text"/>
      </w:pPr>
      <w:r>
        <w:t>Do rakve ho uložili s revolverem v holstrách a derringerem v kapse. Bílé pažby se na zeleném potahu náramně vyjímaly. Poté ho ještě učesali a vložili do rakve i Charleyho karabinu. Chvilku se dohadovali, jestli vypadá líp napravo či nalevo.</w:t>
      </w:r>
    </w:p>
    <w:p w:rsidR="00EA3AD3" w:rsidRDefault="00EA3AD3" w:rsidP="00EA3AD3">
      <w:pPr>
        <w:pStyle w:val="Text"/>
      </w:pPr>
      <w:r>
        <w:t xml:space="preserve">Někdy po půlnoci dorazil A. W. Merrick z </w:t>
      </w:r>
      <w:r w:rsidRPr="002C7628">
        <w:rPr>
          <w:rStyle w:val="Kurziva"/>
        </w:rPr>
        <w:t>Průkopníka Černých hor</w:t>
      </w:r>
      <w:r>
        <w:t>. Celý se třásl a sotva popadal dech. Začal se Pierce vyptávat a dělat si poznámky. „Jaké karty držel?“ chtěl vědět.</w:t>
      </w:r>
    </w:p>
    <w:p w:rsidR="00EA3AD3" w:rsidRDefault="00EA3AD3" w:rsidP="00EA3AD3">
      <w:pPr>
        <w:pStyle w:val="Text"/>
      </w:pPr>
      <w:r>
        <w:t>„Nevšiml jsem si,“ odvětil holič.</w:t>
      </w:r>
    </w:p>
    <w:p w:rsidR="00EA3AD3" w:rsidRDefault="00EA3AD3" w:rsidP="00EA3AD3">
      <w:pPr>
        <w:pStyle w:val="Text"/>
      </w:pPr>
      <w:r>
        <w:t>„Jedni tvrdí, že samá esa,“ řekl novinář, „podle jiných samé osmy… Můžete mi přesně popsat, v jakém stavu jste ho shledal?“</w:t>
      </w:r>
    </w:p>
    <w:p w:rsidR="00EA3AD3" w:rsidRDefault="00EA3AD3" w:rsidP="00EA3AD3">
      <w:pPr>
        <w:pStyle w:val="Text"/>
      </w:pPr>
      <w:r>
        <w:t>Doc Pierce neměl o tisku valné mínění. „Heleďte se,“ prohlásil, „já tu mám fušku. Jak to hergot myslíte?“</w:t>
      </w:r>
    </w:p>
    <w:p w:rsidR="00EA3AD3" w:rsidRDefault="00EA3AD3" w:rsidP="00EA3AD3">
      <w:pPr>
        <w:pStyle w:val="Text"/>
      </w:pPr>
      <w:r>
        <w:t>„Jak vypadal?“</w:t>
      </w:r>
    </w:p>
    <w:p w:rsidR="00EA3AD3" w:rsidRDefault="00EA3AD3" w:rsidP="00EA3AD3">
      <w:pPr>
        <w:pStyle w:val="Text"/>
      </w:pPr>
      <w:r>
        <w:t>Pierce si vzdychl. „Pochopte, lidi ho milovali,“ naléhal. „Teď o něm budou číst naposled. Nekrolog by mělo být živé čtení.“</w:t>
      </w:r>
    </w:p>
    <w:p w:rsidR="00EA3AD3" w:rsidRDefault="00EA3AD3" w:rsidP="00EA3AD3">
      <w:pPr>
        <w:pStyle w:val="Text"/>
      </w:pPr>
      <w:r>
        <w:t>„No dobře,“ řekl holič. „V životě jsem neměl v práci tak nádhernou mrtvolu. Billovy prsty byly jako z mramoru.“</w:t>
      </w:r>
    </w:p>
    <w:p w:rsidR="00EA3AD3" w:rsidRDefault="00EA3AD3" w:rsidP="00EA3AD3">
      <w:pPr>
        <w:pStyle w:val="Text"/>
      </w:pPr>
      <w:r>
        <w:t>A. W. Merrick se na něj zahleděl a čekal. „A dál?“ zajímal se.</w:t>
      </w:r>
    </w:p>
    <w:p w:rsidR="00EA3AD3" w:rsidRDefault="00EA3AD3" w:rsidP="00EA3AD3">
      <w:pPr>
        <w:pStyle w:val="Text"/>
      </w:pPr>
      <w:r>
        <w:t>„Místo, kudy vrahova kulka opustila tvář, tvořilo dokonalej křížek.“ Poté se Doc Pierce protáhl kolem novináře a začal předstírat, co má práce, i když ve skutečnosti neměl do čeho píchnout. „Jestli chcete bejt užitečnej,“ poradil Merrickovi, „mohl byste natisknout pár smutečních oznámení.“</w:t>
      </w:r>
    </w:p>
    <w:p w:rsidR="00EA3AD3" w:rsidRDefault="00EA3AD3" w:rsidP="00EA3AD3">
      <w:pPr>
        <w:pStyle w:val="Text"/>
      </w:pPr>
      <w:r>
        <w:t>Do rána bylo celé město polepené plakáty.</w:t>
      </w:r>
    </w:p>
    <w:p w:rsidR="00EA3AD3" w:rsidRPr="002C7628" w:rsidRDefault="00EA3AD3" w:rsidP="002C7628">
      <w:pPr>
        <w:pStyle w:val="Spacer"/>
      </w:pPr>
    </w:p>
    <w:p w:rsidR="00EA3AD3" w:rsidRPr="002C7628" w:rsidRDefault="00EA3AD3" w:rsidP="002C7628">
      <w:pPr>
        <w:pStyle w:val="DopisStred"/>
      </w:pPr>
      <w:r w:rsidRPr="002C7628">
        <w:t>OZNÁMENÍ</w:t>
      </w:r>
    </w:p>
    <w:p w:rsidR="00EA3AD3" w:rsidRPr="002C7628" w:rsidRDefault="00EA3AD3" w:rsidP="002C7628">
      <w:pPr>
        <w:pStyle w:val="DopisPrvni"/>
      </w:pPr>
      <w:r w:rsidRPr="002C7628">
        <w:t>Dne 2. srpna 1876 zemřel v Deadwoodu v Černých horách na následky střelné rány z revolveru J. B. Hickok, zvaný též Divoký Bill, poslední adresou příslušný do Cheyenne, Wyoming.</w:t>
      </w:r>
    </w:p>
    <w:p w:rsidR="00EA3AD3" w:rsidRPr="002C7628" w:rsidRDefault="00EA3AD3" w:rsidP="002C7628">
      <w:pPr>
        <w:pStyle w:val="DopisPrvni"/>
      </w:pPr>
      <w:r w:rsidRPr="002C7628">
        <w:t>Smuteční průvod bude vypraven z tábora p. Charleyho Uttera ve čtvrtek dne 3. 8. 1876 o třetí hodině odpolední. Zveme k hojné účasti.</w:t>
      </w:r>
    </w:p>
    <w:p w:rsidR="002C7628" w:rsidRPr="002C7628" w:rsidRDefault="002C7628" w:rsidP="002C7628">
      <w:pPr>
        <w:pStyle w:val="Spacer"/>
      </w:pPr>
    </w:p>
    <w:p w:rsidR="00EA3AD3" w:rsidRDefault="00EA3AD3" w:rsidP="00EA3AD3">
      <w:pPr>
        <w:pStyle w:val="Text"/>
      </w:pPr>
      <w:bookmarkStart w:id="155" w:name="NewPage161"/>
      <w:bookmarkEnd w:id="155"/>
      <w:r>
        <w:t>S Billem se přišlo rozloučit na čtyři sta lidí a dokonce se dostavila i početná skupina obyvatel nechvalně známého městečka Crook City, takže později se už nedalo zjistit, kdo z rakve ukradl Charleyho kulovnici.</w:t>
      </w:r>
    </w:p>
    <w:p w:rsidR="00EA3AD3" w:rsidRDefault="00EA3AD3" w:rsidP="00EA3AD3">
      <w:pPr>
        <w:pStyle w:val="Text"/>
      </w:pPr>
      <w:r>
        <w:t xml:space="preserve">Přítomni byli všichni představitelé města včetně starosty E. B. Farnuma, šerifa Setha Bullocka a nejvýznačnějších zástupců obchodních a podnikatelských kruhů. Paní Langrisheová </w:t>
      </w:r>
      <w:proofErr w:type="gramStart"/>
      <w:r>
        <w:t>zapěla</w:t>
      </w:r>
      <w:proofErr w:type="gramEnd"/>
      <w:r>
        <w:t xml:space="preserve"> píseň </w:t>
      </w:r>
      <w:proofErr w:type="gramStart"/>
      <w:r w:rsidRPr="002C7628">
        <w:rPr>
          <w:rStyle w:val="Kurziva"/>
        </w:rPr>
        <w:t>Vím</w:t>
      </w:r>
      <w:proofErr w:type="gramEnd"/>
      <w:r w:rsidRPr="002C7628">
        <w:rPr>
          <w:rStyle w:val="Kurziva"/>
        </w:rPr>
        <w:t>, že Vykupitel můj žije</w:t>
      </w:r>
      <w:r>
        <w:t xml:space="preserve"> a poté se zhroutila v slzách.</w:t>
      </w:r>
    </w:p>
    <w:p w:rsidR="00EA3AD3" w:rsidRDefault="00EA3AD3" w:rsidP="00EA3AD3">
      <w:pPr>
        <w:pStyle w:val="Text"/>
      </w:pPr>
      <w:r>
        <w:t>Calamity Jane byla právě v Rapid City, kde se poohlížela po býkovi, na kterém by mohla rajtovat po hlavní ulici. Kapitán Jack Crawford spěšně odcestoval do Omahy a později se zapřísahal, že v době vraždy ho od místa činu dělilo sto mil.</w:t>
      </w:r>
    </w:p>
    <w:p w:rsidR="00EA3AD3" w:rsidRDefault="00EA3AD3" w:rsidP="00EA3AD3">
      <w:pPr>
        <w:pStyle w:val="Text"/>
      </w:pPr>
      <w:r>
        <w:t>Ve chvíli, kdy Doc Pierce se synovci odevzdávali Billovo tělo zemi, spal Charley Utter v Tigervillu napůl cesty mezi městečky Hill City a Mystic. Čekal ho poslední úsek závodu proti Clippingerově pony expresu.</w:t>
      </w:r>
    </w:p>
    <w:p w:rsidR="00EA3AD3" w:rsidRDefault="00EA3AD3" w:rsidP="00EA3AD3">
      <w:pPr>
        <w:pStyle w:val="Text"/>
      </w:pPr>
      <w:r>
        <w:t>Obřad vykonal kazatel Smith. Asistoval mu Malcolm Nash, jehož kazatel považoval za svého učedníka. Kluk stál mlčky po jeho boku a civěl do nebe. Byl tak pohroužen do kazatelových slov, že si ani nedokázal vzpomenout, komu jsou určena. Přitom byl mezi shromážděnými jediný, kdo Billa vlastně znal.</w:t>
      </w:r>
    </w:p>
    <w:p w:rsidR="00EA3AD3" w:rsidRDefault="00EA3AD3" w:rsidP="002C7628">
      <w:pPr>
        <w:pStyle w:val="CastCislo"/>
      </w:pPr>
      <w:bookmarkStart w:id="156" w:name="NewPage163"/>
      <w:bookmarkEnd w:id="156"/>
      <w:r w:rsidRPr="00EA3AD3">
        <w:t>ČÁST DRUHÁ</w:t>
      </w:r>
    </w:p>
    <w:p w:rsidR="00EA3AD3" w:rsidRDefault="00EA3AD3" w:rsidP="002C7628">
      <w:pPr>
        <w:pStyle w:val="Nadpis1"/>
      </w:pPr>
      <w:r w:rsidRPr="00EA3AD3">
        <w:t>Panenka</w:t>
      </w:r>
    </w:p>
    <w:p w:rsidR="00EA3AD3" w:rsidRDefault="00EA3AD3" w:rsidP="002C7628">
      <w:pPr>
        <w:pStyle w:val="CastRok"/>
      </w:pPr>
      <w:r w:rsidRPr="00EA3AD3">
        <w:t>1876</w:t>
      </w:r>
    </w:p>
    <w:p w:rsidR="00EA3AD3" w:rsidRDefault="00EA3AD3" w:rsidP="002C7628">
      <w:pPr>
        <w:pStyle w:val="SpacerCast"/>
      </w:pPr>
    </w:p>
    <w:p w:rsidR="00EA3AD3" w:rsidRDefault="00EA3AD3" w:rsidP="002C7628">
      <w:pPr>
        <w:pStyle w:val="TextPrvni"/>
      </w:pPr>
      <w:bookmarkStart w:id="157" w:name="NewPage165"/>
      <w:bookmarkEnd w:id="157"/>
      <w:r>
        <w:t>Sledovala pohřeb z okna svého pokoje. Bylo teprve odpoledne, a tak ještě nesměla ven. Za jejími zády stála stařena, česala ji a vykládala o svých rodinných problémech. Byla příliš upovídaná a z úst jí páchlo jako z močálu. Víc služebných jí ale Tan yu-čou nedal.</w:t>
      </w:r>
    </w:p>
    <w:p w:rsidR="00EA3AD3" w:rsidRDefault="00EA3AD3" w:rsidP="00EA3AD3">
      <w:pPr>
        <w:pStyle w:val="Text"/>
      </w:pPr>
      <w:r>
        <w:t xml:space="preserve">Ten, kterého pohřbívali, byl znám jako Divoký Bill. Věděla, že jeho lidé si ho vážili jako vojáka, i když neměla ani potuchy, kterou válku vyhrál či kolik lidí zabil. Stařena jí jednou povídala to, podruhé zas ono. Předstírala, že tady všemu rozumí, ale jak už bylo u ženských jejího druhu zvykem, </w:t>
      </w:r>
      <w:proofErr w:type="gramStart"/>
      <w:r>
        <w:t>lhala jako</w:t>
      </w:r>
      <w:proofErr w:type="gramEnd"/>
      <w:r>
        <w:t xml:space="preserve"> když tiskne a sama nevěděla, co je pravda a co lež.</w:t>
      </w:r>
    </w:p>
    <w:p w:rsidR="00EA3AD3" w:rsidRDefault="00EA3AD3" w:rsidP="00EA3AD3">
      <w:pPr>
        <w:pStyle w:val="Text"/>
      </w:pPr>
      <w:r>
        <w:t>Tvrdila například, že rudí lidé porazili Knedlíka, největšího válečníka bílých, a s ním i stovky jeho vojáků, a běloši ho oplakávají a přísahají pomstu. Když ale každého odpoledne, zatímco jí stařena pročesávala vlasy, pozorovala ulici, uvědomovala si, že to není pravda.</w:t>
      </w:r>
    </w:p>
    <w:p w:rsidR="00EA3AD3" w:rsidRDefault="00EA3AD3" w:rsidP="00EA3AD3">
      <w:pPr>
        <w:pStyle w:val="Text"/>
      </w:pPr>
      <w:r>
        <w:t>Lidé, kteří mají smutek, se přece na veřejnosti nesmějí, ani se otevřeně nezabývají obchodem. Poznala, že na rozdíl od ní bílí svou touhu po pomstě jen předstírají. Nechtěli jí dát konkrétní podobu, pouze se jí utěšovali. „Mlč už,“ řekla a stařena přestala brebentit. Venku právě vynášeli rakev z tábora, kde nebožtík nocoval. Čtyři muži ji naložili na párem koní tažený vůz bez postranic, který se vzápětí rozjel vzhůru ulicí.</w:t>
      </w:r>
    </w:p>
    <w:p w:rsidR="00EA3AD3" w:rsidRDefault="00EA3AD3" w:rsidP="00EA3AD3">
      <w:pPr>
        <w:pStyle w:val="Text"/>
      </w:pPr>
      <w:r>
        <w:t>Hřbitov ležel třicet minut chůze k jihovýchodu a cesta končila stometrovým namáhavým stoupáním do jednoho z vršků, které ohraničovaly město. Jednou se tam byla podívat, když hledala místo, kde by mohla důstojně pochovat bratra. Nejdřív ovšem hodlala poslat domů Songovo srdce, oči a pažní kosti, a tak jí zatím nevadilo, že ho Tan yu-čou pohřbít zakázal.</w:t>
      </w:r>
    </w:p>
    <w:p w:rsidR="00EA3AD3" w:rsidRDefault="00EA3AD3" w:rsidP="00EA3AD3">
      <w:pPr>
        <w:pStyle w:val="Text"/>
      </w:pPr>
      <w:r>
        <w:t xml:space="preserve">A teď už stejně nebylo koho. Ten bílý nebožtík spolu </w:t>
      </w:r>
      <w:bookmarkStart w:id="158" w:name="NewPage166"/>
      <w:bookmarkEnd w:id="158"/>
      <w:r>
        <w:t>s mužem malé postavy strčili Songovo tělo do pece. Popel, který z ní vymetla, mohly být zrovna tak dobře pozůstatky nějakého psa. Nemohla domů poslat ani srdce, ani oči, ani kosti. Přišla sem splatit bratrovy dluhy, ale dorazila příliš pozdě, a teď pochopila, že sama se už také nikdy domů nevrátí.</w:t>
      </w:r>
    </w:p>
    <w:p w:rsidR="00EA3AD3" w:rsidRDefault="00EA3AD3" w:rsidP="00EA3AD3">
      <w:pPr>
        <w:pStyle w:val="Text"/>
      </w:pPr>
      <w:r>
        <w:t>Pátrala zraky po ulici, jestli nezahlédne toho menšího. Chtěla vidět, jak ho Billova smrt bolí. Nebyla běloška, a tak se své pomsty nehodlala vzdát.</w:t>
      </w:r>
    </w:p>
    <w:p w:rsidR="00EA3AD3" w:rsidRDefault="00EA3AD3" w:rsidP="00EA3AD3">
      <w:pPr>
        <w:pStyle w:val="Text"/>
      </w:pPr>
      <w:r>
        <w:t>Stařena jí projížděla hřebenem vlasy. Nasadila ho na temeni a táhla po zádech až dolů. Přitom pořád vykládala o svém muži, který přestal pracovat a trávil čas po opiových doupatech. „Byl to vždycky snílek,“ řekla, „takže teď si nechává zdát i o svých snech. Nemůžu za to, že se změnil.“</w:t>
      </w:r>
    </w:p>
    <w:p w:rsidR="00EA3AD3" w:rsidRDefault="00EA3AD3" w:rsidP="00EA3AD3">
      <w:pPr>
        <w:pStyle w:val="Text"/>
      </w:pPr>
      <w:r>
        <w:t>„Mlč už,“ opakovala a stařena znovu ztichla. Zpočátku vlasy brala opatrně pramen po pramenu, a teprve když byly hladké a hezky rozčesané, začala je projíždět silnými, rovnoměrnými tahy. Pokaždé, když zatáhla, hlasitě hekla. Ani se jí nepokoušela vštěpovat, co jsou dobré mravy. Tady se měly věci jinak než doma v Toišanu. Přemýšlela o Tan yu-čouovi, který staré zvyky zachovával, jak se mu hodilo. Oblékal se jako běloši, ale kvůli dvěma stovkám, které mu Song dlužil, ho nechal vyobcovat a zemřít v horách.</w:t>
      </w:r>
    </w:p>
    <w:p w:rsidR="00EA3AD3" w:rsidRDefault="00EA3AD3" w:rsidP="00EA3AD3">
      <w:pPr>
        <w:pStyle w:val="Text"/>
      </w:pPr>
      <w:r>
        <w:t>Dřepla si na paty a pozorovala, jak průvod následující vůz na cestě ke hřbitovu pomalu mizí za rohem. Ten malý mezi lidmi nebyl, a tak ji napadlo, že třeba také zemřel.</w:t>
      </w:r>
    </w:p>
    <w:p w:rsidR="00EA3AD3" w:rsidRDefault="00EA3AD3" w:rsidP="00EA3AD3">
      <w:pPr>
        <w:pStyle w:val="Text"/>
      </w:pPr>
      <w:r>
        <w:t>Stařena si stěžovala, že dcery ji neposlouchají a syn je zbabělec. Narodil se den poté, co otrokářská loď z Číny přistála u břehů Britské Kolumbie, a od té doby nedopřál matce chvilku klidu.</w:t>
      </w:r>
    </w:p>
    <w:p w:rsidR="00EA3AD3" w:rsidRDefault="00EA3AD3" w:rsidP="00EA3AD3">
      <w:pPr>
        <w:pStyle w:val="Text"/>
      </w:pPr>
      <w:r>
        <w:t>„Mlč už,“ napomenula ji potřetí, vstala a začala se chystat ke koupeli. Než se svlékla a vlezla do vany, dívala se stařena jinam. Ci-an byla jedinou Číňankou v celém Deadwoodu, která měla vlastní vanu. Nevěděla sice, jak jsou na tom bělošky, ale vanu v pokoji neměla ani Tanova manželka. S tou ovšem Tan nespal.</w:t>
      </w:r>
    </w:p>
    <w:p w:rsidR="00EA3AD3" w:rsidRDefault="00EA3AD3" w:rsidP="002C7628">
      <w:pPr>
        <w:pStyle w:val="Text"/>
      </w:pPr>
      <w:r>
        <w:t xml:space="preserve">Právě na tu tlustou, netečnou ženskou si vzpomněla, když ve vodě pohlédla na své tělo. Na jeho kráse ji těšilo jenom to, že ho mohla odpírat Tanovi. Odpírala mu potěšení i tehdy, když se jí zmocnil. Ležela nehybně na zádech a pátrala zraky na stropě po </w:t>
      </w:r>
      <w:bookmarkStart w:id="159" w:name="NewPage167"/>
      <w:bookmarkEnd w:id="159"/>
      <w:r>
        <w:t xml:space="preserve">bratrově tváři. Nikdy se neusmála a nikdy se nebránila, dokonce </w:t>
      </w:r>
      <w:proofErr w:type="gramStart"/>
      <w:r>
        <w:t>ani když</w:t>
      </w:r>
      <w:proofErr w:type="gramEnd"/>
      <w:r>
        <w:t xml:space="preserve"> Tan vyhrožoval, že ji prodá bílým.</w:t>
      </w:r>
    </w:p>
    <w:p w:rsidR="00EA3AD3" w:rsidRDefault="00EA3AD3" w:rsidP="00EA3AD3">
      <w:pPr>
        <w:pStyle w:val="Text"/>
      </w:pPr>
      <w:r>
        <w:t>Věděla, že brzo svou pohrůžku splní, a byla ráda. Jejich tělo páchlo rozkladem a měli hrozné způsoby, ale mohla si být aspoň jistá, že jednou za ní do pokoje přijde i ten malý, co strčil Songa do pece. Pokud už nebyl také po smrti.</w:t>
      </w:r>
    </w:p>
    <w:p w:rsidR="00EA3AD3" w:rsidRDefault="00EA3AD3" w:rsidP="00EA3AD3">
      <w:pPr>
        <w:pStyle w:val="Text"/>
      </w:pPr>
      <w:r>
        <w:t>Zvedla nohu a umyla se mezi prsty. Nohy měla ještě drobnější než ruce, a kdykoli se vydala ven, strašně ji bolely. Jestliže vysedávala doma, jak si Tan přál, úplně jí znecitlivěly, téměř jako kdyby odumřely. To byla její odměna za poslušnost. Jednou se vydala na severní konec města, podruhé opačným směrem až ke hřbitovu, a vyklenuté, křehké nárty ji pokaždé rozbolely tak, že dokázala myslet jen na bolest. Úplně se v ní rozplynula.</w:t>
      </w:r>
    </w:p>
    <w:p w:rsidR="00EA3AD3" w:rsidRDefault="00EA3AD3" w:rsidP="00EA3AD3">
      <w:pPr>
        <w:pStyle w:val="Text"/>
      </w:pPr>
      <w:r>
        <w:t>Tehdy pochopila, že musí zůstat v pokoji a čekat, až pomsta přijde sama.</w:t>
      </w:r>
    </w:p>
    <w:p w:rsidR="00EA3AD3" w:rsidRDefault="00EA3AD3" w:rsidP="00EA3AD3">
      <w:pPr>
        <w:pStyle w:val="Text"/>
      </w:pPr>
      <w:r>
        <w:t>Stařena poklekla a začala jí umývat záda. „Neposlušné dítě drásá matčino srdce stejně jako mrtvé.“</w:t>
      </w:r>
    </w:p>
    <w:p w:rsidR="00EA3AD3" w:rsidRDefault="00EA3AD3" w:rsidP="00EA3AD3">
      <w:pPr>
        <w:pStyle w:val="Text"/>
      </w:pPr>
      <w:r>
        <w:t>„Mlč, babo,“ řekla Ci-an. „Nevíš, co mluvíš.“</w:t>
      </w:r>
    </w:p>
    <w:p w:rsidR="00EA3AD3" w:rsidRDefault="002C7628" w:rsidP="002C7628">
      <w:pPr>
        <w:pStyle w:val="DejovaPauza"/>
      </w:pPr>
      <w:r>
        <w:t>~</w:t>
      </w:r>
    </w:p>
    <w:p w:rsidR="00EA3AD3" w:rsidRDefault="00EA3AD3" w:rsidP="00EA3AD3">
      <w:pPr>
        <w:pStyle w:val="Text"/>
      </w:pPr>
      <w:r>
        <w:t>Večer zaklepal Tan yu-čou, aby ji odvedl dolů. Měla na sobě dlouhé hedvábné šaty, obličej nalíčený rýžovým pudrem a růží, dlaně navoněné. Většina Tanových děvčat se už dávno přestala oblékat, jak se sluší a patří, ale Tan je koneckonců do jedné prodal bílým. Jenom zpěvačky, které si říkaly Děti radosti, si pudrovaly tvář nab</w:t>
      </w:r>
      <w:r w:rsidR="00AC2FFA">
        <w:t>í</w:t>
      </w:r>
      <w:bookmarkStart w:id="160" w:name="_GoBack"/>
      <w:bookmarkEnd w:id="160"/>
      <w:r>
        <w:t>lo, ale protože byly ošklivé, nedávaly si záležet. Líčení nepoužívaly jako masku, ale proto, aby bělochy ošálily. Tan je prodal taky.</w:t>
      </w:r>
    </w:p>
    <w:p w:rsidR="00EA3AD3" w:rsidRDefault="00EA3AD3" w:rsidP="00EA3AD3">
      <w:pPr>
        <w:pStyle w:val="Text"/>
      </w:pPr>
      <w:r>
        <w:t>„Áááá, Panenka,“ zašveholil, když otevřela. Tuhle přezdívku vymyslel on a nechal ji napsat ve dvou jazycích pod obrázky vyvěšené venku. Nenáviděla, když jí tak říkali, a zejména ten, který ji tak pojmenoval. S kamennou tváří se mu uklonila.</w:t>
      </w:r>
    </w:p>
    <w:p w:rsidR="00EA3AD3" w:rsidRDefault="00EA3AD3" w:rsidP="00EA3AD3">
      <w:pPr>
        <w:pStyle w:val="Text"/>
      </w:pPr>
      <w:r>
        <w:t>„Třeba bys před vystoupením pro zlatokopy ráda spala s mužem,“ řekl.</w:t>
      </w:r>
    </w:p>
    <w:p w:rsidR="00EA3AD3" w:rsidRDefault="00EA3AD3" w:rsidP="002C7628">
      <w:pPr>
        <w:pStyle w:val="Text"/>
      </w:pPr>
      <w:r>
        <w:t xml:space="preserve">Beze strachu na něj pohlédla. „Mám si lehnout?“ zeptala se lhostejně. Její povolnost ho rozzuřila. Strčil do ní, až upadla a roztrhla si šaty o hrubou prkennou podlahu. Popadl ji za hedvábný pás, zvedl ji jako pírko a hodil na postel. Zůstala nehnutě </w:t>
      </w:r>
      <w:bookmarkStart w:id="161" w:name="NewPage168"/>
      <w:bookmarkEnd w:id="161"/>
      <w:r>
        <w:t>ležet. Stál nad ní, upíral na ni oči a prudce oddychoval, zuby zaťaté.</w:t>
      </w:r>
    </w:p>
    <w:p w:rsidR="00EA3AD3" w:rsidRDefault="00EA3AD3" w:rsidP="00EA3AD3">
      <w:pPr>
        <w:pStyle w:val="Text"/>
      </w:pPr>
      <w:r>
        <w:t>Ve tváři se jí nepohnul jediný sval. Ani když jí roztrhl šaty, ani když do ní vnikl, ani když ji udeřil do tváře. Netečně se mu podvolovala a hledala na stropě bratrovu tvář. Nakonec jí plivl mezi prsy. „Prodám tě pojídačům kravského masa,“ prohlásil.</w:t>
      </w:r>
    </w:p>
    <w:p w:rsidR="00EA3AD3" w:rsidRDefault="00EA3AD3" w:rsidP="00EA3AD3">
      <w:pPr>
        <w:pStyle w:val="Text"/>
      </w:pPr>
      <w:r>
        <w:t>S kamenným výrazem ležela dál, ani si neotřela sliny z hrudi. Tan vstal a zapnul si kalhoty. Oblékal se jako běloši a hovořil jejich jazykem. V jejich společnosti se smál stejně halasně jako malé dítě při hře se svými vrstevníky, pil všechno, co bylo právě v módě, a holdoval jejich karetním hrám.</w:t>
      </w:r>
    </w:p>
    <w:p w:rsidR="00EA3AD3" w:rsidRDefault="00EA3AD3" w:rsidP="00EA3AD3">
      <w:pPr>
        <w:pStyle w:val="Text"/>
      </w:pPr>
      <w:r>
        <w:t>Jediný, kdo se ho bál, byli jeho vlastní lidé.</w:t>
      </w:r>
    </w:p>
    <w:p w:rsidR="00EA3AD3" w:rsidRDefault="00EA3AD3" w:rsidP="00EA3AD3">
      <w:pPr>
        <w:pStyle w:val="Text"/>
      </w:pPr>
      <w:r>
        <w:t>Znala obě jeho tváře a věděla, že uvnitř je prázdný. Nechtěla ho zabít, neměla to zapotřebí. Pochopila, že když ho nechá žít, pomstí bratra nejlíp.</w:t>
      </w:r>
    </w:p>
    <w:p w:rsidR="00EA3AD3" w:rsidRDefault="00EA3AD3" w:rsidP="00EA3AD3">
      <w:pPr>
        <w:pStyle w:val="Text"/>
      </w:pPr>
      <w:r>
        <w:t>„Mám se obléknout?“ zeptala se. „Nebo se můžu nejdřív umýt?“</w:t>
      </w:r>
    </w:p>
    <w:p w:rsidR="00EA3AD3" w:rsidRDefault="00EA3AD3" w:rsidP="00EA3AD3">
      <w:pPr>
        <w:pStyle w:val="Text"/>
      </w:pPr>
      <w:r>
        <w:t>„Máš snad pocit, že jsem tě pošpinil?“ ušklíbl se.</w:t>
      </w:r>
    </w:p>
    <w:p w:rsidR="00EA3AD3" w:rsidRDefault="00EA3AD3" w:rsidP="00EA3AD3">
      <w:pPr>
        <w:pStyle w:val="Text"/>
      </w:pPr>
      <w:r>
        <w:t>„Ano.“</w:t>
      </w:r>
    </w:p>
    <w:p w:rsidR="00EA3AD3" w:rsidRDefault="00EA3AD3" w:rsidP="00EA3AD3">
      <w:pPr>
        <w:pStyle w:val="Text"/>
      </w:pPr>
      <w:r>
        <w:t>Dlouho nad ní stál, až si začala myslet, že ji znovu znásilní. „Nejseš mi k ničemu,“ prohlásil nakonec. „Dnes večer po představení tě prodám zlatokopům. Nebudeš už pod mou ochranou.“</w:t>
      </w:r>
    </w:p>
    <w:p w:rsidR="00EA3AD3" w:rsidRDefault="00EA3AD3" w:rsidP="00EA3AD3">
      <w:pPr>
        <w:pStyle w:val="Text"/>
      </w:pPr>
      <w:r>
        <w:t>„V tom případě se umyju,“ řekla. „Nechtěla bych, aby se tvoji noví přátelé taky pošpinili a pohrdali tebou pro nedostatek pohostinnosti.“</w:t>
      </w:r>
    </w:p>
    <w:p w:rsidR="00EA3AD3" w:rsidRDefault="00EA3AD3" w:rsidP="00EA3AD3">
      <w:pPr>
        <w:pStyle w:val="Text"/>
      </w:pPr>
      <w:r>
        <w:t>Opláchla si sliny z prsou, potom se umyla vevnitř. Z kufru pod postelí vytáhla jiné šaty a oblékla se. Za celou dobu mu nevěnovala jediný pohled. „Brzo se taky budeš oblékat jako oni,“ vyhrožoval.</w:t>
      </w:r>
    </w:p>
    <w:p w:rsidR="00EA3AD3" w:rsidRDefault="00EA3AD3" w:rsidP="00EA3AD3">
      <w:pPr>
        <w:pStyle w:val="Text"/>
      </w:pPr>
      <w:r>
        <w:t>Neodpověděla. Upravila si hřebeny, které jí držely účes, a pohlédla do zrcadla. Uviděla v něm pouze masku a tu jí narušit nemohl. Dávno už ztratila vědomí vlastní krásy a věděla, že se nikdy nevrátí. To vědomí byl stejný dar jako krása sama a jedno bez druhého nebylo k ničemu.</w:t>
      </w:r>
    </w:p>
    <w:p w:rsidR="00EA3AD3" w:rsidRDefault="00EA3AD3" w:rsidP="00EA3AD3">
      <w:pPr>
        <w:pStyle w:val="Text"/>
      </w:pPr>
      <w:r>
        <w:t>Počkal, až se upraví, pak vstal a otevřel dveře. Do tváře ji náhle udeřil hluk ze šantánu v přízemí. Jako kdyby všichni číhali hned za dveřmi. Už nahoře na schodech ucítila jejich pach. Připomínal mrtvá zvířata, která pojídali.</w:t>
      </w:r>
    </w:p>
    <w:p w:rsidR="00EA3AD3" w:rsidRDefault="00EA3AD3" w:rsidP="00EA3AD3">
      <w:pPr>
        <w:pStyle w:val="Text"/>
      </w:pPr>
      <w:bookmarkStart w:id="162" w:name="NewPage169"/>
      <w:bookmarkEnd w:id="162"/>
      <w:r>
        <w:t>Spát s pojídači kravského masa se však nebála. Když tehdy otevřela dvířka pece a uviděla, co se Songem provedli, pochopila, že nic odpornějšího ji už nemůže potkat, avšak i ten pocit zhnusení vzal dávno zasvé.</w:t>
      </w:r>
    </w:p>
    <w:p w:rsidR="00EA3AD3" w:rsidRDefault="00EA3AD3" w:rsidP="00EA3AD3">
      <w:pPr>
        <w:pStyle w:val="Text"/>
      </w:pPr>
      <w:r>
        <w:t>S hlavou sklopenou kráčela za Tanem dolů po schodech a slyšela, jak hlučící dav zaryčel, když ji spatřil. Bílí se její kráse obdivovali stejně jako skuteční lidé, ale nevěděli, že člověk může své pocity vyjádřit i mlčením. Hvízdali, vyli jako divocí psi a stříleli do podlahy.</w:t>
      </w:r>
    </w:p>
    <w:p w:rsidR="00EA3AD3" w:rsidRDefault="00EA3AD3" w:rsidP="00EA3AD3">
      <w:pPr>
        <w:pStyle w:val="Text"/>
      </w:pPr>
      <w:r>
        <w:t>Ani nezvedla oči.</w:t>
      </w:r>
    </w:p>
    <w:p w:rsidR="00EA3AD3" w:rsidRDefault="00EA3AD3" w:rsidP="00EA3AD3">
      <w:pPr>
        <w:pStyle w:val="Text"/>
      </w:pPr>
      <w:r>
        <w:t>Následovala Tana na pódium a počkala, pokud ji neuvedl. Představil ji dvakrát, jednou řečí bílých, kteří si dělali posměšky z jeho neobratné výslovnosti a výrazů. Tan se smál s nimi. Měl dvě tváře, ale uvnitř byl prázdný.</w:t>
      </w:r>
    </w:p>
    <w:p w:rsidR="00EA3AD3" w:rsidRDefault="00EA3AD3" w:rsidP="00EA3AD3">
      <w:pPr>
        <w:pStyle w:val="Text"/>
      </w:pPr>
      <w:r>
        <w:t>Když skončil, zaujala jeho místo uprostřed jeviště a začala zpívat za doprovodu Tanova slepého strýce. Při prvním pokusu o útěk z Kuang-tungu ho chytili a vypálili mu oči kyselinou. Odejít z Číny bylo nebezpečné.</w:t>
      </w:r>
    </w:p>
    <w:p w:rsidR="00EA3AD3" w:rsidRDefault="00EA3AD3" w:rsidP="00EA3AD3">
      <w:pPr>
        <w:pStyle w:val="Text"/>
      </w:pPr>
      <w:r>
        <w:t>Strýc nehrál na žádný z tradičních nástrojů, ale na piano bílého muže, které se pro doprovod vůbec nehodilo. Pohlédla do publika tvořeného bělochy i skutečnými lidmi a přednesla píseň, kterou znala od své matky. Zpívalo se v ní o mladé ženě, která ztratí milého ve válce. Tan smutné písně dovoloval až pozdě v noci, když byli běloši opilí, ale ona jeho pohled ignorovala a vložila do zpěvu celé své srdce.</w:t>
      </w:r>
    </w:p>
    <w:p w:rsidR="00EA3AD3" w:rsidRPr="002C7628" w:rsidRDefault="00EA3AD3" w:rsidP="002C7628">
      <w:pPr>
        <w:pStyle w:val="Spacer"/>
      </w:pPr>
    </w:p>
    <w:p w:rsidR="00EA3AD3" w:rsidRPr="002C7628" w:rsidRDefault="00EA3AD3" w:rsidP="002C7628">
      <w:pPr>
        <w:pStyle w:val="VerseKuziva"/>
      </w:pPr>
      <w:r w:rsidRPr="002C7628">
        <w:t>Dnes večer opět nepřišel</w:t>
      </w:r>
    </w:p>
    <w:p w:rsidR="00EA3AD3" w:rsidRPr="002C7628" w:rsidRDefault="00EA3AD3" w:rsidP="002C7628">
      <w:pPr>
        <w:pStyle w:val="VerseKuziva"/>
      </w:pPr>
      <w:r w:rsidRPr="002C7628">
        <w:t>V noci bývám statečná,</w:t>
      </w:r>
    </w:p>
    <w:p w:rsidR="00EA3AD3" w:rsidRPr="002C7628" w:rsidRDefault="00EA3AD3" w:rsidP="002C7628">
      <w:pPr>
        <w:pStyle w:val="VerseKuziva"/>
      </w:pPr>
      <w:r w:rsidRPr="002C7628">
        <w:t>bojím se však rána,</w:t>
      </w:r>
    </w:p>
    <w:p w:rsidR="00EA3AD3" w:rsidRPr="002C7628" w:rsidRDefault="00EA3AD3" w:rsidP="002C7628">
      <w:pPr>
        <w:pStyle w:val="VerseKuziva"/>
      </w:pPr>
      <w:r w:rsidRPr="002C7628">
        <w:t>až uvidím, že se nikdy nevrátí.</w:t>
      </w:r>
    </w:p>
    <w:p w:rsidR="00EA3AD3" w:rsidRPr="002C7628" w:rsidRDefault="00EA3AD3" w:rsidP="002C7628">
      <w:pPr>
        <w:pStyle w:val="Spacer"/>
      </w:pPr>
    </w:p>
    <w:p w:rsidR="00EA3AD3" w:rsidRDefault="00EA3AD3" w:rsidP="00EA3AD3">
      <w:pPr>
        <w:pStyle w:val="Text"/>
      </w:pPr>
      <w:r>
        <w:t>Slepec, který ji doprovázel na piano, neznal dobře melodii. Skuteční lidé seděli s hlavou sklopenou k zemi a zřejmě se snažili vrýt si tuhle chvíli do paměti nebo se chtěli upomenout na dobu, než přišli sem. Všechno krásné se při vzpomínce zdá ještě krásnější a právě minulost měl rýžový pudr a růž připomínat.</w:t>
      </w:r>
    </w:p>
    <w:p w:rsidR="00EA3AD3" w:rsidRDefault="00EA3AD3" w:rsidP="00EA3AD3">
      <w:pPr>
        <w:pStyle w:val="Text"/>
      </w:pPr>
      <w:r>
        <w:t xml:space="preserve">Na bělochy však její zpěv nepůsobil. Někteří si vykládali, jiní </w:t>
      </w:r>
      <w:bookmarkStart w:id="163" w:name="NewPage170"/>
      <w:bookmarkEnd w:id="163"/>
      <w:r>
        <w:t>pokřikovali na oba barmany, Tanovy synovce, aby jim přinesli další pití. Synovci se také oblékali jako běloši a někdy chodili do jejich lokálů a sledovali, jaké nápoje se pijí a jak se připravují. Byli stejně lakotní jako jejich strýc.</w:t>
      </w:r>
    </w:p>
    <w:p w:rsidR="00EA3AD3" w:rsidRDefault="00EA3AD3" w:rsidP="00EA3AD3">
      <w:pPr>
        <w:pStyle w:val="Text"/>
      </w:pPr>
      <w:r>
        <w:t>Při jedné z dalších písní se na pódium vyšplhal jakýsi běloch a vzal ji do náruče, jako kdyby se s ní chtěl pustit do tance. Byla ráda, že smrdí kořalkou, protože alespoň necítila zápach zabitých zvířat. Běloši v obecenstvu se rozhulákali, a když pohlédla pod sebe k baru, který dělil jeviště od hlediště, spatřila, že jeden ze synovců povykuje s nimi.</w:t>
      </w:r>
    </w:p>
    <w:p w:rsidR="00EA3AD3" w:rsidRDefault="00EA3AD3" w:rsidP="00EA3AD3">
      <w:pPr>
        <w:pStyle w:val="Text"/>
      </w:pPr>
      <w:r>
        <w:t>Muž byl neohrabaný, ale silný; popadl ji a zvedl. Přestala zpívat, zavřela oči a čekala. Potom ucítila, jak ji staví zpátky na zem a střeží se, aby jí nezavadil rukama o prsa. Nakonec k ní prohodil pár nesrozumitelných slov a slezl z pódia. Ostatní se roztleskali a on jim v odpověď za projevy uznání zamával kloboukem.</w:t>
      </w:r>
    </w:p>
    <w:p w:rsidR="00EA3AD3" w:rsidRDefault="00EA3AD3" w:rsidP="00EA3AD3">
      <w:pPr>
        <w:pStyle w:val="Text"/>
      </w:pPr>
      <w:r>
        <w:t>Později jeho příkladu následovalo několik dalších. Vyškrábali se přes pult na jeviště, zvedli ji do náruče, poponesli ji o pár kroků a za potlesku a pokřikování obecenstva zase slezli. Jeden jí dupl na nohu, druhý jí zamazal šaty. Vysekávali jí čím dál složitější poklony a jeden dokonce spadl za bar, u něhož Tanovi synovci míchali drinky, a zlomil si ruku. Bílé obecenstvo na jeho výkon reagovalo ještě větším aplausem.</w:t>
      </w:r>
    </w:p>
    <w:p w:rsidR="00EA3AD3" w:rsidRDefault="00EA3AD3" w:rsidP="00EA3AD3">
      <w:pPr>
        <w:pStyle w:val="Text"/>
      </w:pPr>
      <w:r>
        <w:t>Po každém přerušení se vrátila ke svému programu. Všimla si, že Tan sedí u stolu s jakýmsi bělochem. Měl malé ruce, vestu a kravatu a na hlavě kulatý klobouk. Dokonce i na bělocha měl obrovský nos, z čehož usoudila, že je to bohatý muž.</w:t>
      </w:r>
    </w:p>
    <w:p w:rsidR="00EA3AD3" w:rsidRDefault="00EA3AD3" w:rsidP="00EA3AD3">
      <w:pPr>
        <w:pStyle w:val="Text"/>
      </w:pPr>
      <w:r>
        <w:t>Tan se tvářil vážně a na všechno, co běloch řekl, kýval hlavou. Pak si ji začali oba prohlížet a ona pochopila, že Tan ji prodává. Bylo jí to jedno. Tělo jí už stejně nenáleželo a bolesti se nebála. Její život se stal pouhým nástrojem a ona jen vyčkávala, až se příteli Divokého Billa bude moct pomstít za to, co provedli se Songovou mrtvolou.</w:t>
      </w:r>
    </w:p>
    <w:p w:rsidR="00EA3AD3" w:rsidRDefault="00EA3AD3" w:rsidP="00EA3AD3">
      <w:pPr>
        <w:pStyle w:val="Text"/>
      </w:pPr>
      <w:r>
        <w:t>Když dozpívala, vrátila se do pokoje a čekala, až přijde běloch v obleku s vestou. Tan ho doprovodil až ke dveřím, a když na jeho zaklepání otevřela, formálně se jí uklonil. Bílý muž následoval jeho příkladu. Nos měl dlouhý a pokroucený jako kořen stromu obnažený vichřicí.</w:t>
      </w:r>
    </w:p>
    <w:p w:rsidR="00EA3AD3" w:rsidRDefault="00EA3AD3" w:rsidP="00EA3AD3">
      <w:pPr>
        <w:pStyle w:val="Text"/>
      </w:pPr>
      <w:bookmarkStart w:id="164" w:name="NewPage171"/>
      <w:bookmarkEnd w:id="164"/>
      <w:r>
        <w:t>„Jestli s tebou bude spokojený, třeba ani nebudeš muset patřit všem bílým,“ řekl jí Tan. „Je strašně bohatý.“ Běloch žmoulal prsty krempu klobouku a usmíval se. Poznala na něm, že se skutečných lidí bojí.</w:t>
      </w:r>
    </w:p>
    <w:p w:rsidR="00EA3AD3" w:rsidRDefault="00EA3AD3" w:rsidP="00EA3AD3">
      <w:pPr>
        <w:pStyle w:val="Text"/>
      </w:pPr>
      <w:r>
        <w:t>„Jednomu nebo všem,“ odpověděla a uklonila se bělochovi, který samozřejmě nerozuměl. Jeho úsměv však neopětovala.</w:t>
      </w:r>
    </w:p>
    <w:p w:rsidR="00EA3AD3" w:rsidRDefault="00EA3AD3" w:rsidP="00EA3AD3">
      <w:pPr>
        <w:pStyle w:val="Text"/>
      </w:pPr>
      <w:r>
        <w:t>„Záleží jen na tobě,“ prohlásil Tan. „Za všechny problémy si můžeš sama.“</w:t>
      </w:r>
    </w:p>
    <w:p w:rsidR="00EA3AD3" w:rsidRDefault="00EA3AD3" w:rsidP="00EA3AD3">
      <w:pPr>
        <w:pStyle w:val="Text"/>
      </w:pPr>
      <w:r>
        <w:t>„Žádné nemám,“ odsekla. „A teď nás nech o samotě. Třeba se lekne a uteče jako králík.“</w:t>
      </w:r>
    </w:p>
    <w:p w:rsidR="00EA3AD3" w:rsidRDefault="00EA3AD3" w:rsidP="00EA3AD3">
      <w:pPr>
        <w:pStyle w:val="Text"/>
      </w:pPr>
      <w:r>
        <w:t>„Třeba obcuje jako králík,“ řekl Tan.</w:t>
      </w:r>
    </w:p>
    <w:p w:rsidR="00EA3AD3" w:rsidRDefault="00EA3AD3" w:rsidP="00EA3AD3">
      <w:pPr>
        <w:pStyle w:val="Text"/>
      </w:pPr>
      <w:r>
        <w:t>Pokrčila rameny. „Jeden jako druhý,“ odvětila a pohlédla mu drze do očí. „V posteli jste všichni stejní.“</w:t>
      </w:r>
    </w:p>
    <w:p w:rsidR="00EA3AD3" w:rsidRDefault="00EA3AD3" w:rsidP="00EA3AD3">
      <w:pPr>
        <w:pStyle w:val="Text"/>
      </w:pPr>
      <w:r>
        <w:t>Tan beze slova odešel. Běloch postával u dveří s kloboukem v rukou. Nikdy neviděla bílého muže bez šatů. Stařena jí vykládala, že čím mají delší nos, tím mají i delší úd. Posadila se na postel a zvědavě čekala.</w:t>
      </w:r>
    </w:p>
    <w:p w:rsidR="00EA3AD3" w:rsidRDefault="00EA3AD3" w:rsidP="00EA3AD3">
      <w:pPr>
        <w:pStyle w:val="Text"/>
      </w:pPr>
      <w:r>
        <w:t>Muž zrozpačitěl a bázlivě přešlápl. Nechápala, co po ní vlastně chce, a tázavě k němu vzhlédla. „Mám se svléknout?“ zeptala se.</w:t>
      </w:r>
    </w:p>
    <w:p w:rsidR="00EA3AD3" w:rsidRDefault="00EA3AD3" w:rsidP="00EA3AD3">
      <w:pPr>
        <w:pStyle w:val="Text"/>
      </w:pPr>
      <w:r>
        <w:t>Běloch si ukázal na ucho, že nerozumí. Rozvázala si tedy pás a župan se jí na prsou rozevřel. „Mám se svléknout?“ opakovala.</w:t>
      </w:r>
    </w:p>
    <w:p w:rsidR="00EA3AD3" w:rsidRDefault="00EA3AD3" w:rsidP="00EA3AD3">
      <w:pPr>
        <w:pStyle w:val="Text"/>
      </w:pPr>
      <w:r>
        <w:t>Muž nejistě kývl a odložil klobouk na židli u okna, pak se posadil a stáhl si boty. Začal jí cosi povídat, ale ona mu také nerozuměla. Při řeči se přestal odstrojovat, pak se opět rozhovořil. Měl tichý hlas a jeho oči žadonily o pochopení.</w:t>
      </w:r>
    </w:p>
    <w:p w:rsidR="00EA3AD3" w:rsidRDefault="00EA3AD3" w:rsidP="00EA3AD3">
      <w:pPr>
        <w:pStyle w:val="Text"/>
      </w:pPr>
      <w:r>
        <w:t>Posléze se zahleděl na prsten na levé ruce a začal si s ním pohrávat. Pochopila, že mluví o své manželce.</w:t>
      </w:r>
    </w:p>
    <w:p w:rsidR="00EA3AD3" w:rsidRDefault="00EA3AD3" w:rsidP="00EA3AD3">
      <w:pPr>
        <w:pStyle w:val="Text"/>
      </w:pPr>
      <w:r>
        <w:t>Ukázala si také na ucho, aby mu dala najevo, že nerozumí. Zdálo se, že ho to potěšilo. Narovnal se, dotkl se prstem hrudi a pronesl „Bismarck“.</w:t>
      </w:r>
    </w:p>
    <w:p w:rsidR="00EA3AD3" w:rsidRDefault="00EA3AD3" w:rsidP="00EA3AD3">
      <w:pPr>
        <w:pStyle w:val="Text"/>
      </w:pPr>
      <w:r>
        <w:t xml:space="preserve">Opakovala gesto po něm a řekla „Ci-an“. Běloch přestal být tolik nesvůj, usmál se a znovu se rozhovořil. Seděla na posteli a čekala, </w:t>
      </w:r>
      <w:proofErr w:type="gramStart"/>
      <w:r>
        <w:t>zdají naznačí</w:t>
      </w:r>
      <w:proofErr w:type="gramEnd"/>
      <w:r>
        <w:t>, co po ní chce, ale muž jen dřepěl na židli a vykládal. Napadlo ji, jestli se vlastně nepotřebuje vymluvit.</w:t>
      </w:r>
    </w:p>
    <w:p w:rsidR="00EA3AD3" w:rsidRDefault="00EA3AD3" w:rsidP="00EA3AD3">
      <w:pPr>
        <w:pStyle w:val="Text"/>
      </w:pPr>
      <w:r>
        <w:t xml:space="preserve">Vzápětí se však ze židle zvedl a přistoupil k ní. Postavila se a sundala si šaty. Neušlo jí, že je okouzlen její krásou. Kdysi dávno snila, že svou krásou učaruje všem mužům, ale teď už dlouho </w:t>
      </w:r>
      <w:bookmarkStart w:id="165" w:name="NewPage172"/>
      <w:bookmarkEnd w:id="165"/>
      <w:r>
        <w:t>toužila po něčem úplně jiném. Lehla si na postel a do nohou a zad ji zastudil přehoz. Sledovala, jak si svléká kabát a stahuje šle, které mu přidržovaly kalhoty. Když si všiml, že se na něj dívá, odvrátil se.</w:t>
      </w:r>
    </w:p>
    <w:p w:rsidR="00EA3AD3" w:rsidRDefault="00EA3AD3" w:rsidP="00EA3AD3">
      <w:pPr>
        <w:pStyle w:val="Text"/>
      </w:pPr>
      <w:r>
        <w:t>Nechtěla ho přivádět do rozpaků, a tak zavřela oči. Slyšela, jak vzrušeně dýchá a jak si nemotorně stahuje kalhoty. Potom v místnosti zavládlo dlouhé ticho. Vytušila, že si ji prohlíží, pak ucítila, jak se žensky měkké ruce dotýkají jejích kotníků a vyklenutých nártů.</w:t>
      </w:r>
    </w:p>
    <w:p w:rsidR="00EA3AD3" w:rsidRDefault="00EA3AD3" w:rsidP="00EA3AD3">
      <w:pPr>
        <w:pStyle w:val="Text"/>
      </w:pPr>
      <w:r>
        <w:t>Když otevřela oči, spatřila, že klečí na kraji postele a líbá jí nohy. Polibky sice necítila, ale tam, kde se vlhkými rty dotkl pokožky, ji studilo.</w:t>
      </w:r>
    </w:p>
    <w:p w:rsidR="00EA3AD3" w:rsidRDefault="00EA3AD3" w:rsidP="00EA3AD3">
      <w:pPr>
        <w:pStyle w:val="Text"/>
      </w:pPr>
      <w:r>
        <w:t>Na temeni měl kulatou lysinku. Všimla si také, že ani neodložil košili a kravatu. Přitiskl tvář k jejím nártům a mlaskal jako při jídle. Nadzdvihla hlavu z polštáře, aby na něj lépe viděla. Stařena jí tvrdila, že běloši neumějí krásu zdeformovaných nohou ocenit.</w:t>
      </w:r>
    </w:p>
    <w:p w:rsidR="00EA3AD3" w:rsidRDefault="00EA3AD3" w:rsidP="00EA3AD3">
      <w:pPr>
        <w:pStyle w:val="Text"/>
      </w:pPr>
      <w:r>
        <w:t>Zůstal klečet s obličejem zabořeným do jejích nohou velice dlouho. Když nakonec vstal, zaznamenala, že je ztopořený, ale stařena se v tomhle ohledu také mýlila.</w:t>
      </w:r>
    </w:p>
    <w:p w:rsidR="00EA3AD3" w:rsidRDefault="00EA3AD3" w:rsidP="00EA3AD3">
      <w:pPr>
        <w:pStyle w:val="Text"/>
      </w:pPr>
      <w:r>
        <w:t>Nebyla pravda, že čím delší mají běloši nos, tím mají i větší úd. Měli je oba stejné.</w:t>
      </w:r>
    </w:p>
    <w:p w:rsidR="00EA3AD3" w:rsidRDefault="00EA3AD3" w:rsidP="00EA3AD3">
      <w:pPr>
        <w:pStyle w:val="Text"/>
      </w:pPr>
      <w:r>
        <w:t>Muž vylezl na postel, ale učinil tak stejně váhavě jako psík, který dobře ví, že to má zakázáno. Po čtyřech se přisunul blíž a pohlédl jí do obličeje. Tvář měl růžovou a vlhkou. Zavřela oči a čekala. Znovu řekl cosi, čemu nerozuměla, pak na ni zlehka dolehl a jeho ochablé tělo ji zachvátilo jako nevyléčitelná choroba. Líbal jí oči a tváře, ale ona se nehýbala. Cítila jeho třesoucí se paže a hruď a slyšela jeho rozechvělý hlas. Zdálo se jí, že má na lících slzy, ale nebyla si jistá, protože byl vlhký celý.</w:t>
      </w:r>
    </w:p>
    <w:p w:rsidR="00EA3AD3" w:rsidRDefault="00EA3AD3" w:rsidP="00EA3AD3">
      <w:pPr>
        <w:pStyle w:val="Text"/>
      </w:pPr>
      <w:r>
        <w:t xml:space="preserve">Vzal si ji daleko hruběji, než by z jeho dosavadního chování čekala. Znenadání do ní vnikl a ona </w:t>
      </w:r>
      <w:proofErr w:type="gramStart"/>
      <w:r>
        <w:t>ucítila jak</w:t>
      </w:r>
      <w:proofErr w:type="gramEnd"/>
      <w:r>
        <w:t xml:space="preserve"> v ní jeho malý úd zuřivě pumpuje, jako kdyby už končil. Nebylo to jenom zdání. Byl hotový dřív, než bys spolkl sousto hovězího. Napadlo ji, jestli to spolu nějak nesouvisí.</w:t>
      </w:r>
    </w:p>
    <w:p w:rsidR="00EA3AD3" w:rsidRDefault="00EA3AD3" w:rsidP="00EA3AD3">
      <w:pPr>
        <w:pStyle w:val="Text"/>
      </w:pPr>
      <w:r>
        <w:t>Opustil její tělo stejným způsobem, jakým se k ní přiblížil. Pomaloučku se odtáhl, až jí kůže zamlaskala. Když slezl z postele, otevřela oči, a jakmile poodstoupil, spustila nohy z pelesti, vstala a zahalila se do županu.</w:t>
      </w:r>
    </w:p>
    <w:p w:rsidR="00EA3AD3" w:rsidRDefault="00EA3AD3" w:rsidP="00EA3AD3">
      <w:pPr>
        <w:pStyle w:val="Text"/>
      </w:pPr>
      <w:bookmarkStart w:id="166" w:name="NewPage173"/>
      <w:bookmarkEnd w:id="166"/>
      <w:r>
        <w:t>Obrátil se k ní zády a začal se oblékat. Stál na jedné noze a druhou strkal do kalhot. Odešla k oknu, vyhlédla ven a zatoužila, aby už přišel přítel Divokého Billa a ona mohla bělochovu i svou hanbu smazat dalším ponížením.</w:t>
      </w:r>
    </w:p>
    <w:p w:rsidR="00EA3AD3" w:rsidRDefault="00EA3AD3" w:rsidP="00EA3AD3">
      <w:pPr>
        <w:pStyle w:val="Text"/>
      </w:pPr>
      <w:r>
        <w:t>Čekala, že půjde, ale muž se neměl k odchodu. Když se ohlédla do místnosti, spatřila, že otálí u dveří. Oblečený a s kloboukem v ruce vypadal, jako kdyby právě vešel.</w:t>
      </w:r>
    </w:p>
    <w:p w:rsidR="00EA3AD3" w:rsidRDefault="00EA3AD3" w:rsidP="00EA3AD3">
      <w:pPr>
        <w:pStyle w:val="Text"/>
      </w:pPr>
      <w:r>
        <w:t>Znovu se rozhovořil. Vychrlil na ni příval slov, který ustal stejně náhle, jako spustil. Běloši mluvili a souložili na stejný způsob. Znali jenom jedno tempo. Naslouchala a zdvořile klopila zraky k zemi. Neměla nejmenší chuť ubohé a nemohoucí urážet.</w:t>
      </w:r>
    </w:p>
    <w:p w:rsidR="00EA3AD3" w:rsidRDefault="00EA3AD3" w:rsidP="00EA3AD3">
      <w:pPr>
        <w:pStyle w:val="Text"/>
      </w:pPr>
      <w:r>
        <w:t>Přistoupil k ní, poklekl a zlíbal jí ruce, potom vstal – teď už měl v očích skutečně slzy –, uklonil se a vyšel z pokoje.</w:t>
      </w:r>
    </w:p>
    <w:p w:rsidR="00EA3AD3" w:rsidRDefault="00EA3AD3" w:rsidP="00EA3AD3">
      <w:pPr>
        <w:pStyle w:val="Text"/>
      </w:pPr>
      <w:r>
        <w:t>O chvíli později uviděla, jak se vynořil na ulici. Spěchal a skrýval si tvář do klopy kabátu. Sledovala, jak jde k západu a pak zahýbá první ulicí doleva, směrem ke hřbitovu. Jakmile vyšel z čínské čtvrti, napřímil se a zvolnil. Hleděla za ním a věděla, že přijde znovu.</w:t>
      </w:r>
    </w:p>
    <w:p w:rsidR="00EA3AD3" w:rsidRDefault="002C7628" w:rsidP="002C7628">
      <w:pPr>
        <w:pStyle w:val="DejovaPauza"/>
      </w:pPr>
      <w:r>
        <w:t>~</w:t>
      </w:r>
    </w:p>
    <w:p w:rsidR="00EA3AD3" w:rsidRDefault="00EA3AD3" w:rsidP="00EA3AD3">
      <w:pPr>
        <w:pStyle w:val="Text"/>
      </w:pPr>
      <w:r>
        <w:t xml:space="preserve">Charley dorazil zpátky do Deadwoodu v pátek odpoledne, o celý den dřív než Clippingerův jezdec. Projel městem, nad hlavou vak s padesáti výtisky </w:t>
      </w:r>
      <w:r w:rsidRPr="002C7628">
        <w:rPr>
          <w:rStyle w:val="Kurziva"/>
        </w:rPr>
        <w:t>Cheyennského vůdce</w:t>
      </w:r>
      <w:r>
        <w:t xml:space="preserve">. Dopravil je do redakce </w:t>
      </w:r>
      <w:r w:rsidRPr="002C7628">
        <w:rPr>
          <w:rStyle w:val="Kurziva"/>
        </w:rPr>
        <w:t>Průkopníka Černých hor</w:t>
      </w:r>
      <w:r>
        <w:t>, kde mu A. W. Merrick sdělil, že Bill je po smrti.</w:t>
      </w:r>
    </w:p>
    <w:p w:rsidR="00EA3AD3" w:rsidRDefault="00EA3AD3" w:rsidP="00EA3AD3">
      <w:pPr>
        <w:pStyle w:val="Text"/>
      </w:pPr>
      <w:r>
        <w:t>Charley z té zprávy zůstal jako opařený. Připadal si, že právě zemřela polovina jeho já.</w:t>
      </w:r>
    </w:p>
    <w:p w:rsidR="00EA3AD3" w:rsidRDefault="00EA3AD3" w:rsidP="00EA3AD3">
      <w:pPr>
        <w:pStyle w:val="Text"/>
      </w:pPr>
      <w:r>
        <w:t>„Cože, zabil ho obyčejnej kořala?“ vykřikl. Vzpomněl si, jak se topil a pak ležel pod borovicí a přemítal, co vlastně Billovi chybí, a teprve teď mu došlo, že se s Billem dokonale doplňovali.</w:t>
      </w:r>
    </w:p>
    <w:p w:rsidR="00EA3AD3" w:rsidRDefault="00EA3AD3" w:rsidP="00EA3AD3">
      <w:pPr>
        <w:pStyle w:val="Text"/>
      </w:pPr>
      <w:r>
        <w:t>A. W. Merrick přikývl a radostně mu všechno zopakoval. „Držel v ruce samá esa a osmy,“ prohlásil, „a ten sketa Jack McCall tasil, zezadu se k němu přikradl a střelil ho do zátylku.“</w:t>
      </w:r>
    </w:p>
    <w:p w:rsidR="00EA3AD3" w:rsidRDefault="00EA3AD3" w:rsidP="00EA3AD3">
      <w:pPr>
        <w:pStyle w:val="Text"/>
      </w:pPr>
      <w:r>
        <w:t>Podíval se na Charleyho, jak se bude tvářit. „Doc Pierce tvrdí, že v životě neměl v práci krásnější mrtvolu. Bill prý měl prsty jako z mramoru.“ Znovu koukl, co na to Charley, a pak teprv pokračoval. „Kulka mu vylítla tváří a udělala mu tam perfektní křížek.“</w:t>
      </w:r>
    </w:p>
    <w:p w:rsidR="00EA3AD3" w:rsidRDefault="00EA3AD3" w:rsidP="00EA3AD3">
      <w:pPr>
        <w:pStyle w:val="Text"/>
      </w:pPr>
      <w:bookmarkStart w:id="167" w:name="NewPage174"/>
      <w:bookmarkEnd w:id="167"/>
      <w:r>
        <w:t>Charley stál jako přimrazený. Cítil novinářův pohled a uvědomoval si dopad Billovy smrti na celý svůj dosavadní život. Dávala všem těm letům zcela jiný význam, jako by je neprožil on, ale někdo jiný. Redaktor sebral ze stolu tužku a chystal se zaznamenat, co řekne.</w:t>
      </w:r>
    </w:p>
    <w:p w:rsidR="00EA3AD3" w:rsidRDefault="00EA3AD3" w:rsidP="00EA3AD3">
      <w:pPr>
        <w:pStyle w:val="Text"/>
      </w:pPr>
      <w:r>
        <w:t>Charley však mlčel. „Co tomu říkáte?“ zeptal se tedy A. W. Merrick.</w:t>
      </w:r>
    </w:p>
    <w:p w:rsidR="00EA3AD3" w:rsidRDefault="00EA3AD3" w:rsidP="00EA3AD3">
      <w:pPr>
        <w:pStyle w:val="Text"/>
      </w:pPr>
      <w:r>
        <w:t>Charley zavrtěl hlavou. „Novinám nemám co sdělit,“ prohlásil.</w:t>
      </w:r>
    </w:p>
    <w:p w:rsidR="00EA3AD3" w:rsidRDefault="00EA3AD3" w:rsidP="00EA3AD3">
      <w:pPr>
        <w:pStyle w:val="Text"/>
      </w:pPr>
      <w:r>
        <w:t>„Jde přece o Billa,“ namítl redaktor. „Neměl by se odebrat na onen svět neoplakáván.“</w:t>
      </w:r>
    </w:p>
    <w:p w:rsidR="00EA3AD3" w:rsidRDefault="00EA3AD3" w:rsidP="00EA3AD3">
      <w:pPr>
        <w:pStyle w:val="Text"/>
      </w:pPr>
      <w:r>
        <w:t>Charley se podíval přes zábradlíčko, které dělilo místnost na dvě části. „Psal už někdo jeho manželce?“ zajímal se.</w:t>
      </w:r>
    </w:p>
    <w:p w:rsidR="00EA3AD3" w:rsidRDefault="00EA3AD3" w:rsidP="00EA3AD3">
      <w:pPr>
        <w:pStyle w:val="Text"/>
      </w:pPr>
      <w:r>
        <w:t xml:space="preserve">Novinář si jeho výrok </w:t>
      </w:r>
      <w:proofErr w:type="gramStart"/>
      <w:r>
        <w:t>poznamenal a aniž</w:t>
      </w:r>
      <w:proofErr w:type="gramEnd"/>
      <w:r>
        <w:t xml:space="preserve"> vzhlédl od papíru, odpověděl: „Vyskytují se hlasy, že vůbec ženatý nebyl. Můžete mi potvrdit, že měl skutečně zákonitou manželku?“ Charley se natáhl nad stůl a vytrhl mu tužku z ruky. Merrick vyjekl.</w:t>
      </w:r>
    </w:p>
    <w:p w:rsidR="00EA3AD3" w:rsidRDefault="00EA3AD3" w:rsidP="00EA3AD3">
      <w:pPr>
        <w:pStyle w:val="Text"/>
      </w:pPr>
      <w:r>
        <w:t>„Obyčejnej kořala?“ opakoval Charley. Rozhostilo se hluboké ticho.</w:t>
      </w:r>
    </w:p>
    <w:p w:rsidR="00EA3AD3" w:rsidRDefault="00EA3AD3" w:rsidP="00EA3AD3">
      <w:pPr>
        <w:pStyle w:val="Text"/>
      </w:pPr>
      <w:r>
        <w:t>„Bylo to dílo okamžiku,“ řekl po chvíli novinář a sevřel si zápěstí, kde se ho dotkly Charleyho prsty. „Nikdo neměl nejmenší tušení, co se chystá. Přišlo to jako blesk z čistého nebe. Nebo jako povodeň. Prostě čin boží.“</w:t>
      </w:r>
    </w:p>
    <w:p w:rsidR="00EA3AD3" w:rsidRDefault="00EA3AD3" w:rsidP="00EA3AD3">
      <w:pPr>
        <w:pStyle w:val="Text"/>
      </w:pPr>
      <w:r>
        <w:t>„Bůh přece nestřílí nikoho zezadu do hlavy,“ ohradil se Charley, „tohle je výsada člověka.“</w:t>
      </w:r>
    </w:p>
    <w:p w:rsidR="00EA3AD3" w:rsidRDefault="00EA3AD3" w:rsidP="00EA3AD3">
      <w:pPr>
        <w:pStyle w:val="Text"/>
      </w:pPr>
      <w:r>
        <w:t>Merrick pokrčil rameny a ustoupil o krok zpátky. „Asi jste mi přerazil ruku,“ řekl, když se Charley pořád nechtěl dovtípit.</w:t>
      </w:r>
    </w:p>
    <w:p w:rsidR="00EA3AD3" w:rsidRDefault="00EA3AD3" w:rsidP="00EA3AD3">
      <w:pPr>
        <w:pStyle w:val="Text"/>
      </w:pPr>
      <w:r>
        <w:t>„Co se stalo s pachatelem?“ chtěl vědět Charley.</w:t>
      </w:r>
    </w:p>
    <w:p w:rsidR="00EA3AD3" w:rsidRDefault="00EA3AD3" w:rsidP="00EA3AD3">
      <w:pPr>
        <w:pStyle w:val="Text"/>
      </w:pPr>
      <w:r>
        <w:t>„Zlatokopové uspořádali u Drahokamu soud,“ řekl Merrick. „Zprostili ho viny. Porota vzala v úvahu skutečnost, že když mu Bill v Abilene zabil bratra, přísahal, že každého člena rodiny zastřelí na potkání jako psa.“</w:t>
      </w:r>
    </w:p>
    <w:p w:rsidR="00EA3AD3" w:rsidRDefault="00EA3AD3" w:rsidP="00EA3AD3">
      <w:pPr>
        <w:pStyle w:val="Text"/>
      </w:pPr>
      <w:r>
        <w:t>Při vzpomínce na Abilene si Charley uvědomil, jak ten čas utekl a všechno už dávno není pravda, a málem se mu zatočila hlava. „A kdepak toho anděla pomsty máte?“ otázal se.</w:t>
      </w:r>
    </w:p>
    <w:p w:rsidR="00EA3AD3" w:rsidRDefault="00EA3AD3" w:rsidP="002C7628">
      <w:pPr>
        <w:pStyle w:val="Text"/>
      </w:pPr>
      <w:r>
        <w:t xml:space="preserve">Novinář si dál hýčkal pochroumané zápěstí. „Ukradl koně a ujel směrem na Fort Laramie,“ prozradil mu. „Jmenuje se Jack </w:t>
      </w:r>
      <w:bookmarkStart w:id="168" w:name="NewPage175"/>
      <w:bookmarkEnd w:id="168"/>
      <w:r>
        <w:t>McCall, ale známý je spíš pod přezdívkou Kočkař, protože to umí s kočkami.“</w:t>
      </w:r>
    </w:p>
    <w:p w:rsidR="00EA3AD3" w:rsidRDefault="00EA3AD3" w:rsidP="00EA3AD3">
      <w:pPr>
        <w:pStyle w:val="Text"/>
      </w:pPr>
      <w:r>
        <w:t>Charley se obrátil a vykročil ke dveřím. Byl unavený, špinavý a bolely ho nohy. „Hodláte ho stíhat?“ zajímal se redaktor.</w:t>
      </w:r>
    </w:p>
    <w:p w:rsidR="00EA3AD3" w:rsidRDefault="00EA3AD3" w:rsidP="00EA3AD3">
      <w:pPr>
        <w:pStyle w:val="Text"/>
      </w:pPr>
      <w:r>
        <w:t>Charley se zarazil a zhluboka se nadechl, aby se uklidnil. „Nač spěchat,“ řekl nevzrušeně, „okolnosti pana McCalla dostihnou samy.“</w:t>
      </w:r>
    </w:p>
    <w:p w:rsidR="00EA3AD3" w:rsidRDefault="00EA3AD3" w:rsidP="00EA3AD3">
      <w:pPr>
        <w:pStyle w:val="Text"/>
      </w:pPr>
      <w:r>
        <w:t>Sotva za ním zapadly dveře, novinář se bleskurychle zotavil a začal si dělat poznámky.</w:t>
      </w:r>
    </w:p>
    <w:p w:rsidR="00EA3AD3" w:rsidRDefault="00EA3AD3" w:rsidP="00EA3AD3">
      <w:pPr>
        <w:pStyle w:val="Text"/>
      </w:pPr>
      <w:r>
        <w:t>Charley zajel s valachem do nájemní stáje a poručil stájníkovi, aby koně nakrmil a vyhřebelcoval. Brick Pomeroy opravdu nelhal, protože valach klusal, dokud ho jezdec pobízel. Charley uvažoval, že si ho nechá, přestože o pony expres už ztratil zájem. Řekl si, že by firmu mohl převést na bratra. Dal stájníkovi pět dolarů a vydal se pěšky do tábora u říčky Whitewood. Malcolm zmizel a ve voze zbyla jen zatuchlá prostěradla, zápach moče a whisky.</w:t>
      </w:r>
    </w:p>
    <w:p w:rsidR="00EA3AD3" w:rsidRDefault="00EA3AD3" w:rsidP="00EA3AD3">
      <w:pPr>
        <w:pStyle w:val="Text"/>
      </w:pPr>
      <w:r>
        <w:t>Stál vedle kozlíku a přemýšlel, jaký to všechno vzalo obrat. Kluk byl náhle stejně důležitý jako cár Merrickových novin, který vítr honil po ulici. Po Jacku McCallovi ani nevzdechl.</w:t>
      </w:r>
    </w:p>
    <w:p w:rsidR="00EA3AD3" w:rsidRDefault="00EA3AD3" w:rsidP="00EA3AD3">
      <w:pPr>
        <w:pStyle w:val="Text"/>
      </w:pPr>
      <w:r>
        <w:t>Měl co dělat sám se sebou.</w:t>
      </w:r>
    </w:p>
    <w:p w:rsidR="00EA3AD3" w:rsidRDefault="00EA3AD3" w:rsidP="00EA3AD3">
      <w:pPr>
        <w:pStyle w:val="Text"/>
      </w:pPr>
      <w:r>
        <w:t>Vytáhl slamník ven a stáhl ložní prádlo. Z říčky nabral vědro vody a vydrhl podlahu. Prostěradlo spolu se svými špinavými košilemi odnesl do prádelny v čínské čtvrti a vyzvedl si čisté oblečení. Z puchů čínské kuchyně a pohledu na řady kachen zavěšených na šňůrách venku před výklady se mu dělalo mdlo. Vrátil se do tábora pro toaletní potřeby a zamířil k lázni. Flaška seděl jako obvykle u dveří a hlídal pytel s lahvemi.</w:t>
      </w:r>
    </w:p>
    <w:p w:rsidR="00EA3AD3" w:rsidRDefault="00EA3AD3" w:rsidP="00EA3AD3">
      <w:pPr>
        <w:pStyle w:val="Text"/>
      </w:pPr>
      <w:r>
        <w:t>„Horkou,“ poručil Charley a podal mu dolar.</w:t>
      </w:r>
    </w:p>
    <w:p w:rsidR="00EA3AD3" w:rsidRDefault="00EA3AD3" w:rsidP="00EA3AD3">
      <w:pPr>
        <w:pStyle w:val="Text"/>
      </w:pPr>
      <w:r>
        <w:t>Pošuk se k němu neznal a Charleyho napadlo, zda přes svůj zakalený rozum není třeba jasnozřivější než normální lidi, vidí do něj a nepoznává ho.</w:t>
      </w:r>
    </w:p>
    <w:p w:rsidR="00EA3AD3" w:rsidRDefault="00EA3AD3" w:rsidP="00EA3AD3">
      <w:pPr>
        <w:pStyle w:val="Text"/>
      </w:pPr>
      <w:r>
        <w:t>Posadil se do vany a cvok začal hřát vodu. Ozval se teprve po hodné chvíli a Charley pochopil, že mlčel z piety. „Co se o Divokým Billovi povídá, tomu já nevěřím,“ prohlásil. „Jako že chlapovi, co ho zabil, postřílel v Kansasu celou přízeň.“</w:t>
      </w:r>
    </w:p>
    <w:p w:rsidR="00EA3AD3" w:rsidRDefault="00EA3AD3" w:rsidP="002C7628">
      <w:pPr>
        <w:pStyle w:val="Text"/>
      </w:pPr>
      <w:r>
        <w:t xml:space="preserve">„Bill tenkrát sejmul šest lidí,“ řekl Charley, „mezi jinejma Phila </w:t>
      </w:r>
      <w:bookmarkStart w:id="169" w:name="NewPage176"/>
      <w:bookmarkEnd w:id="169"/>
      <w:r>
        <w:t>Coea a bratrance M’Kandassovy, ale McCall mezi nima nebyl žádnej. Ani v Kansasu, ani nikde jinde.“</w:t>
      </w:r>
    </w:p>
    <w:p w:rsidR="00EA3AD3" w:rsidRDefault="00EA3AD3" w:rsidP="00EA3AD3">
      <w:pPr>
        <w:pStyle w:val="Text"/>
      </w:pPr>
      <w:r>
        <w:t>„Já stejně nedám na to, co lidi říkaj,“ prohlásil pošuk. „Dám na to, co mi říká srdce.“ Charleyho znovu napadlo, jestli si ho Flaška vůbec pamatuje. Mlčky seděl a čekal, dokud se vana vědro po vědru nenaplnila.</w:t>
      </w:r>
    </w:p>
    <w:p w:rsidR="00EA3AD3" w:rsidRDefault="00EA3AD3" w:rsidP="00EA3AD3">
      <w:pPr>
        <w:pStyle w:val="Text"/>
      </w:pPr>
      <w:r>
        <w:t xml:space="preserve">„Někdy se stanou věci, že to ani noviny </w:t>
      </w:r>
      <w:proofErr w:type="gramStart"/>
      <w:r>
        <w:t>nevěděj</w:t>
      </w:r>
      <w:proofErr w:type="gramEnd"/>
      <w:r>
        <w:t xml:space="preserve"> dopředu,“ ozval se po několika minutách zase cvok. „Zrovinka tuhle jsem to Billovi povídal. Řekl mi, jestli toho chlápka s pistolkou uvidím, mám mu vyřídit, že se ve městě chystá lacinej funus.“ Zavrtěl hlavou. „Jenže se tu ještě neobjevil, tak jsem mu to nemoh říct. A i kdyby, stejně by to bylo nanic. Kdopak by dal na řeči nějakýho pošuka, že jo?“</w:t>
      </w:r>
    </w:p>
    <w:p w:rsidR="00EA3AD3" w:rsidRDefault="00EA3AD3" w:rsidP="00EA3AD3">
      <w:pPr>
        <w:pStyle w:val="Text"/>
      </w:pPr>
      <w:r>
        <w:t>Charley zavřel oči. Ani se nemusel ptát, kdo ten chlap s pistolí je. Pravda nakonec vždycky vyjde najevo, tak nač na ni spěchat a vyptávat se cvoka. Aby se člověk dozvěděl pravdu, musí brát věci a lidi tak, jak jsou. A teprve když jim porozumí, může si je zamilovat.</w:t>
      </w:r>
    </w:p>
    <w:p w:rsidR="00EA3AD3" w:rsidRDefault="00EA3AD3" w:rsidP="00EA3AD3">
      <w:pPr>
        <w:pStyle w:val="Text"/>
      </w:pPr>
      <w:r>
        <w:t>Jako třeba Billa.</w:t>
      </w:r>
    </w:p>
    <w:p w:rsidR="00EA3AD3" w:rsidRDefault="00EA3AD3" w:rsidP="00EA3AD3">
      <w:pPr>
        <w:pStyle w:val="Text"/>
      </w:pPr>
      <w:r>
        <w:t>„Já se jednou taky střílel,“ řekl pošuk. „Je to jako nechat se fotografovat. Člověk přitom vidí takový barevný bubliny a v jedný se skrejvá jeho duše.“</w:t>
      </w:r>
    </w:p>
    <w:p w:rsidR="00EA3AD3" w:rsidRDefault="00EA3AD3" w:rsidP="00EA3AD3">
      <w:pPr>
        <w:pStyle w:val="Text"/>
      </w:pPr>
      <w:r>
        <w:t>Zkoumavě se na něj díval. Nebo možná taky do něj. „S Billem si nedělejte hlavu. Jedna ta bublina odnesla jeho duši do nebe.“ Jako kdyby tu náhle byl kratičký záblesk porozumění, jenomže vzápětí pohasl a z jasnozřivého blázna se zase stal obyčejný pošuk. „Ale otrávený vejce nejezte,“ řekl. „Otrávený vejce jsou horší fujtajbl než hodit si mašli.“</w:t>
      </w:r>
    </w:p>
    <w:p w:rsidR="00EA3AD3" w:rsidRDefault="00EA3AD3" w:rsidP="00EA3AD3">
      <w:pPr>
        <w:pStyle w:val="Text"/>
      </w:pPr>
      <w:r>
        <w:t>Charley se namydlil, pak si ho poslal pro dvě vajíčka a umyl si hlavu. Občas míval vlasy tak slepené, že z nich nedokázal vyčesat veškerou havěť a nezbývalo mu než se ostříhat. Vzpomněl si na Billa. Měl je řidší a taky měkčí. Jako by jim k umytí stačil déšť.</w:t>
      </w:r>
    </w:p>
    <w:p w:rsidR="00EA3AD3" w:rsidRDefault="00EA3AD3" w:rsidP="00EA3AD3">
      <w:pPr>
        <w:pStyle w:val="Text"/>
      </w:pPr>
      <w:r>
        <w:t>Měl co dělat, ale pořád se držel.</w:t>
      </w:r>
    </w:p>
    <w:p w:rsidR="00EA3AD3" w:rsidRDefault="00EA3AD3" w:rsidP="00EA3AD3">
      <w:pPr>
        <w:pStyle w:val="Text"/>
      </w:pPr>
      <w:r>
        <w:t>Vstal a osušil se. Oblékl si čistou košili, kalhoty a ponožky. Číňani dávali do jídla i do prádla strašně škrobu, takže lézt do kalhot bylo jako natahovat si nové boty.</w:t>
      </w:r>
    </w:p>
    <w:p w:rsidR="00EA3AD3" w:rsidRDefault="00EA3AD3" w:rsidP="00EA3AD3">
      <w:pPr>
        <w:pStyle w:val="Text"/>
      </w:pPr>
      <w:r>
        <w:t>„Už asi nepřijdete, co?“ ozval se pošuk.</w:t>
      </w:r>
    </w:p>
    <w:p w:rsidR="00EA3AD3" w:rsidRDefault="00EA3AD3" w:rsidP="00EA3AD3">
      <w:pPr>
        <w:pStyle w:val="Text"/>
      </w:pPr>
      <w:bookmarkStart w:id="170" w:name="NewPage177"/>
      <w:bookmarkEnd w:id="170"/>
      <w:r>
        <w:t>„Ale ano.“</w:t>
      </w:r>
    </w:p>
    <w:p w:rsidR="00EA3AD3" w:rsidRDefault="00EA3AD3" w:rsidP="00EA3AD3">
      <w:pPr>
        <w:pStyle w:val="Text"/>
      </w:pPr>
      <w:r>
        <w:t>„Až vás přejde smutek.“</w:t>
      </w:r>
    </w:p>
    <w:p w:rsidR="00EA3AD3" w:rsidRDefault="00EA3AD3" w:rsidP="00EA3AD3">
      <w:pPr>
        <w:pStyle w:val="Text"/>
      </w:pPr>
      <w:r>
        <w:t>„Musím totiž něco vyřídit,“ řekl Charley.</w:t>
      </w:r>
    </w:p>
    <w:p w:rsidR="00EA3AD3" w:rsidRDefault="00EA3AD3" w:rsidP="00EA3AD3">
      <w:pPr>
        <w:pStyle w:val="Text"/>
      </w:pPr>
      <w:r>
        <w:t>Flaška kývl. „Leží na kopci na hřbitově,“ prozradil mu. „Náhrobek ještě nemá, ale poznáte to podle kytek.“</w:t>
      </w:r>
    </w:p>
    <w:p w:rsidR="00EA3AD3" w:rsidRDefault="00EA3AD3" w:rsidP="00EA3AD3">
      <w:pPr>
        <w:pStyle w:val="Text"/>
      </w:pPr>
      <w:r>
        <w:t>Charley mu dal ještě jeden dolar a vydal se pěšky vozovou cestou na hřbitov. Přešel po prohýbajícím se dřevěném mostku přes Whitewood a pak se pustil do vrchu tyčícího se na východ od města. Po několika stech metrech stoupání došel ke hřbitovu. Ležel na přírodní mýtině uprostřed lesa. Žádný z hrobů tu nebyl dlouho. Nejčerstvější rovy vyvstávaly asi třicet centimetrů nad terén, na starších se hlína slehla pod úroveň země a prohlubeň jako by zvala ke spočinutí.</w:t>
      </w:r>
    </w:p>
    <w:p w:rsidR="00EA3AD3" w:rsidRDefault="00EA3AD3" w:rsidP="00EA3AD3">
      <w:pPr>
        <w:pStyle w:val="Text"/>
      </w:pPr>
      <w:r>
        <w:t>Bill měl hrob na severním konci hřbitova, s pěknou vyhlídkou na rokli, takže by klidně mohl pozorovat město a hlásit ostatním nebožtíkům, co se tam děje. Charleyho napadlo, že by se mu místo určitě moc líbilo. Hlína ještě neoschla a slepené hroudy si dosud podržely tvar lopaty. V hlavách i nohách ležela spousta lučního kvítí a na pařez po čerstvě poraženém stromu kdosi napsal:</w:t>
      </w:r>
    </w:p>
    <w:p w:rsidR="002C7628" w:rsidRDefault="002C7628" w:rsidP="002C7628">
      <w:pPr>
        <w:pStyle w:val="Spacer"/>
      </w:pPr>
    </w:p>
    <w:p w:rsidR="00EA3AD3" w:rsidRPr="002C7628" w:rsidRDefault="00EA3AD3" w:rsidP="002C7628">
      <w:pPr>
        <w:pStyle w:val="DopisPrvni"/>
      </w:pPr>
      <w:r w:rsidRPr="002C7628">
        <w:t>Zde leží statečný muž J. B. Hickok alias Divoký Bill</w:t>
      </w:r>
      <w:r w:rsidR="002C7628">
        <w:t>.</w:t>
      </w:r>
      <w:r w:rsidRPr="002C7628">
        <w:t xml:space="preserve"> Zabit rukou zákeřného vraha Jacka McCalla dne 2. srpna 1876, stár 48 let</w:t>
      </w:r>
    </w:p>
    <w:p w:rsidR="00EA3AD3" w:rsidRDefault="00EA3AD3" w:rsidP="002C7628">
      <w:pPr>
        <w:pStyle w:val="Spacer"/>
      </w:pPr>
    </w:p>
    <w:p w:rsidR="00EA3AD3" w:rsidRDefault="00EA3AD3" w:rsidP="00EA3AD3">
      <w:pPr>
        <w:pStyle w:val="Text"/>
      </w:pPr>
      <w:r>
        <w:t>Charley si představil, jak by se Bill tvářil, kdyby věděl, že mu legenda přidala dokonce i na letech. Pořád se ale držel. „Neměli jsme do tý kánoe lézt,“ řekl nahlas.</w:t>
      </w:r>
    </w:p>
    <w:p w:rsidR="00EA3AD3" w:rsidRDefault="00EA3AD3" w:rsidP="00EA3AD3">
      <w:pPr>
        <w:pStyle w:val="Text"/>
      </w:pPr>
      <w:r>
        <w:t>Ke hřbitovu se blížily nějaké děti a Charley zmlkl. Rozmlouvat s mrtvým stejně nemělo smysl. Tiše stál a pozoroval příchozí. Byla to vdova, od které kupoval mléko pro Malcolma, se svými čtyřmi holčičkami. Poznal je, až když se nejmenší rozběhla napřed a zamířila k němu. Nožičky a ručičky měla samý faldík, ducaté tváře se jí při běhu otřásaly, mašle jí vlály.</w:t>
      </w:r>
    </w:p>
    <w:p w:rsidR="00EA3AD3" w:rsidRDefault="00EA3AD3" w:rsidP="002C7628">
      <w:pPr>
        <w:pStyle w:val="Text"/>
      </w:pPr>
      <w:r>
        <w:t xml:space="preserve">Měl pocit, že v téhle chvíli pohled na vdovu se čtyřmi sirotky nesnese. Chtěl se dát na útěk, ale nakonec zůstal. Holčička dohopsala až k němu a objala mu nohu, jako kdyby se do ní chystala zakousnout. Když se k němu přitiskla, ostatní ho poznaly také </w:t>
      </w:r>
      <w:bookmarkStart w:id="171" w:name="NewPage178"/>
      <w:bookmarkEnd w:id="171"/>
      <w:r>
        <w:t>a rozutíkaly se k němu. Vzal nejmenší do náruče a její starší sestřičky se mu pověsily na ruce.</w:t>
      </w:r>
    </w:p>
    <w:p w:rsidR="00EA3AD3" w:rsidRDefault="00EA3AD3" w:rsidP="00EA3AD3">
      <w:pPr>
        <w:pStyle w:val="Text"/>
      </w:pPr>
      <w:r>
        <w:t>Vdova, která kráčela nejpomaleji, k němu přistoupila jako poslední. Odtrhla ty tři, ale nejmladší mu z náruče nevzala. „Když jsme se dozvěděly, co se stalo vašemu příteli, bylo nám to moc líto,“ řekla a zahleděla se na jedno světlovlasé temínko.</w:t>
      </w:r>
    </w:p>
    <w:p w:rsidR="00EA3AD3" w:rsidRDefault="00EA3AD3" w:rsidP="00EA3AD3">
      <w:pPr>
        <w:pStyle w:val="Text"/>
      </w:pPr>
      <w:r>
        <w:t>„Děkuju,“ řekl Charley. Holčička byla těžká a mokrá. „Odjel jsem zrovna do Cheyenne…“</w:t>
      </w:r>
    </w:p>
    <w:p w:rsidR="00EA3AD3" w:rsidRDefault="00EA3AD3" w:rsidP="00EA3AD3">
      <w:pPr>
        <w:pStyle w:val="Text"/>
      </w:pPr>
      <w:r>
        <w:t>„Však se taky holky divily, že si nejdete pro mlíko.“ Charley zavrtěl hlavou.</w:t>
      </w:r>
    </w:p>
    <w:p w:rsidR="00EA3AD3" w:rsidRDefault="00EA3AD3" w:rsidP="00EA3AD3">
      <w:pPr>
        <w:pStyle w:val="Text"/>
      </w:pPr>
      <w:r>
        <w:t>„Klukovi už je líp,“ řekl. „Aspoň myslím.“</w:t>
      </w:r>
    </w:p>
    <w:p w:rsidR="00EA3AD3" w:rsidRDefault="00EA3AD3" w:rsidP="00EA3AD3">
      <w:pPr>
        <w:pStyle w:val="Text"/>
      </w:pPr>
      <w:r>
        <w:t>Vdova se usmála. „Takže přece nějaké dobré zprávy…“</w:t>
      </w:r>
    </w:p>
    <w:p w:rsidR="00EA3AD3" w:rsidRDefault="00EA3AD3" w:rsidP="00EA3AD3">
      <w:pPr>
        <w:pStyle w:val="Text"/>
      </w:pPr>
      <w:r>
        <w:t>„Máte pravdu.“</w:t>
      </w:r>
    </w:p>
    <w:p w:rsidR="00EA3AD3" w:rsidRDefault="00EA3AD3" w:rsidP="00EA3AD3">
      <w:pPr>
        <w:pStyle w:val="Text"/>
      </w:pPr>
      <w:r>
        <w:t>„Všechno zlé je k něčemu dobré,“ prohlásila, „jenomže někdy člověk neví k čemu.“</w:t>
      </w:r>
    </w:p>
    <w:p w:rsidR="00EA3AD3" w:rsidRDefault="00EA3AD3" w:rsidP="00EA3AD3">
      <w:pPr>
        <w:pStyle w:val="Text"/>
      </w:pPr>
      <w:r>
        <w:t>Rozhostilo se ticho, jako by jim oběma došla řeč. „Tak co,“ ozval se po chvíli Charley, „jak se vede vaší krávě?“</w:t>
      </w:r>
    </w:p>
    <w:p w:rsidR="00EA3AD3" w:rsidRDefault="00EA3AD3" w:rsidP="00EA3AD3">
      <w:pPr>
        <w:pStyle w:val="Text"/>
      </w:pPr>
      <w:r>
        <w:t>„Výborně,“ odpověděla vdova a zahleděla se směrem k nejstarším hrobům. „Chodíme sem za mužem,“ řekla, „a chtěly jsme se pomodlit i za vašeho přítele.“</w:t>
      </w:r>
    </w:p>
    <w:p w:rsidR="00EA3AD3" w:rsidRDefault="00EA3AD3" w:rsidP="00EA3AD3">
      <w:pPr>
        <w:pStyle w:val="Text"/>
      </w:pPr>
      <w:r>
        <w:t>„Děkuju,“ opakoval Charley.</w:t>
      </w:r>
    </w:p>
    <w:p w:rsidR="00EA3AD3" w:rsidRDefault="00EA3AD3" w:rsidP="00EA3AD3">
      <w:pPr>
        <w:pStyle w:val="Text"/>
      </w:pPr>
      <w:r>
        <w:t>„Bůh modlitby maličkých vždycky vyslyší,“ prohlásila. „Já tomu věřím. Děti jsou čisté a nezkažené.“ Charley jí holčičku podal. Nechtěla se pustit jeho krku, a když si ji matka vzala, začala fňukat. Charley sáhl do kapsy a vytáhl zlatý dvacetidolar. Vtiskl ho vdově do ruky a zavřel jí dlaň.</w:t>
      </w:r>
    </w:p>
    <w:p w:rsidR="00EA3AD3" w:rsidRDefault="00EA3AD3" w:rsidP="00EA3AD3">
      <w:pPr>
        <w:pStyle w:val="Text"/>
      </w:pPr>
      <w:r>
        <w:t>„Tohle si přece od vás nemůžu vzít,“ bránila se.</w:t>
      </w:r>
    </w:p>
    <w:p w:rsidR="00EA3AD3" w:rsidRDefault="00EA3AD3" w:rsidP="00EA3AD3">
      <w:pPr>
        <w:pStyle w:val="Text"/>
      </w:pPr>
      <w:r>
        <w:t>Charley znovu pohlédl na rozrytou zem a čerstvý pařez. „Peníze nejsou v životě to nejdůležitější,“ odpověděl, ale jeho slova byla vlastně určena Billovi. Pak se ohlédl a spatřil, že se vdova stydí. „Podstatný je na nich akorát to, jestli je člověk má,“ dodal. „A já je momentálně nijak zvlášť nepotřebuju.“</w:t>
      </w:r>
    </w:p>
    <w:p w:rsidR="00EA3AD3" w:rsidRDefault="00EA3AD3" w:rsidP="00EA3AD3">
      <w:pPr>
        <w:pStyle w:val="Text"/>
      </w:pPr>
      <w:r>
        <w:t>„Vidíte, to mě nenapadlo,“ řekla. „Já je nikdy neměla.“ Holčička, kterou držela na ruce, se po něm začala natahovat.</w:t>
      </w:r>
    </w:p>
    <w:p w:rsidR="00EA3AD3" w:rsidRDefault="00EA3AD3" w:rsidP="00EA3AD3">
      <w:pPr>
        <w:pStyle w:val="Text"/>
      </w:pPr>
      <w:r>
        <w:t>Pořád se ale držel.</w:t>
      </w:r>
    </w:p>
    <w:p w:rsidR="00EA3AD3" w:rsidRDefault="00EA3AD3" w:rsidP="002C7628">
      <w:pPr>
        <w:pStyle w:val="Text"/>
      </w:pPr>
      <w:r>
        <w:t xml:space="preserve">„Dám jim jenom pusu,“ řekl, „a pak už půjdu.“ Jako první políbil nejmladší, pak se vyprostil z jejího objetí, poklekl a pocelovai </w:t>
      </w:r>
      <w:bookmarkStart w:id="172" w:name="NewPage179"/>
      <w:bookmarkEnd w:id="172"/>
      <w:r>
        <w:t>i ostatní. Když líbal ty hebké tvářičky a v ústech ho šimraly jemné vlásky, cítil, že mu do očí vhrkly slzy, a odtáhl se.</w:t>
      </w:r>
    </w:p>
    <w:p w:rsidR="00EA3AD3" w:rsidRDefault="00EA3AD3" w:rsidP="00EA3AD3">
      <w:pPr>
        <w:pStyle w:val="Text"/>
      </w:pPr>
      <w:r>
        <w:t>„A to už si nebudete chodit pro mlíko?“ zeptala se jedna.</w:t>
      </w:r>
    </w:p>
    <w:p w:rsidR="00EA3AD3" w:rsidRDefault="00EA3AD3" w:rsidP="00EA3AD3">
      <w:pPr>
        <w:pStyle w:val="Text"/>
      </w:pPr>
      <w:r>
        <w:t>„Občas se stavím,“ ujistil je. „Ale teď musím jít.“</w:t>
      </w:r>
    </w:p>
    <w:p w:rsidR="00EA3AD3" w:rsidRDefault="00EA3AD3" w:rsidP="00EA3AD3">
      <w:pPr>
        <w:pStyle w:val="Text"/>
      </w:pPr>
      <w:r>
        <w:t>Vdova děti odtáhla. „Však pana Uttera zase uvidíte,“ slíbila jim. Charley se pustil cestou dolů z kopce. Zaslechl ještě, jak se kterási z holčiček ptá kdy. „Až sem přijde za svým přítelem,“ vysvětlila jim matka.</w:t>
      </w:r>
    </w:p>
    <w:p w:rsidR="00EA3AD3" w:rsidRDefault="00EA3AD3" w:rsidP="00EA3AD3">
      <w:pPr>
        <w:pStyle w:val="Text"/>
      </w:pPr>
      <w:r>
        <w:t>Když se Charley vrátil do tábora, koupil si na druhém břehu v hospodě pod stanem láhev whisky. Výčepní ho bez Billa nepoznal a měl ho za obyčejného turistu. „Příteli, stojíte na místě, kde Divokej Bill Hickok poprvé vstoupil na půdu tohodle města. Octnul jste se na prahu historie.“</w:t>
      </w:r>
    </w:p>
    <w:p w:rsidR="00EA3AD3" w:rsidRDefault="00EA3AD3" w:rsidP="00EA3AD3">
      <w:pPr>
        <w:pStyle w:val="Text"/>
      </w:pPr>
      <w:r>
        <w:t>Charley mu podal pět dolarů a vzal si láhev.</w:t>
      </w:r>
    </w:p>
    <w:p w:rsidR="00EA3AD3" w:rsidRDefault="00EA3AD3" w:rsidP="00EA3AD3">
      <w:pPr>
        <w:pStyle w:val="Text"/>
      </w:pPr>
      <w:r>
        <w:t>„Nemáte chuť zkusit džin s hořkou?“ otázal se hospodský. „Bylo to jeho nejoblíbenější pití.“</w:t>
      </w:r>
    </w:p>
    <w:p w:rsidR="00EA3AD3" w:rsidRDefault="00EA3AD3" w:rsidP="00EA3AD3">
      <w:pPr>
        <w:pStyle w:val="Text"/>
      </w:pPr>
      <w:r>
        <w:t>Charley zavrtěl hlavou a vykročil přes ulici. „Moment, pane,“ zahlaholil výčepní. „Flaška stojí osum.“ Charley mu dal ještě pětidolar a čekal, že dostane nazpátek. Chlap sáhl do krabice od doutníků, která mu sloužila za pokladnu, a vytáhl hrst vlasů. „Vidíte?“ řekl a ukázal Charleymu dlouhou světle hnědou loknu. „Jsou z Billovy hlavy.“ Charley se podíval zblízka a zjistil, že nelže.</w:t>
      </w:r>
    </w:p>
    <w:p w:rsidR="00EA3AD3" w:rsidRDefault="00EA3AD3" w:rsidP="00EA3AD3">
      <w:pPr>
        <w:pStyle w:val="Text"/>
      </w:pPr>
      <w:r>
        <w:t>„Jakpak jste k nim přišel?“ zeptal se.</w:t>
      </w:r>
    </w:p>
    <w:p w:rsidR="00EA3AD3" w:rsidRDefault="00EA3AD3" w:rsidP="00EA3AD3">
      <w:pPr>
        <w:pStyle w:val="Text"/>
      </w:pPr>
      <w:r>
        <w:t>Výčepní se k němu naklonil. „Mám je přímo od Doca Pierce,“ prozradil. „Strojil ho do rakve.“ Pak si všiml, jak se Charley tváří. „Počkat, vážený, je to zaručeně legální záležitost,“ protestoval. „Žádná levota, řádně jsem je koupil…“</w:t>
      </w:r>
    </w:p>
    <w:p w:rsidR="00EA3AD3" w:rsidRDefault="00EA3AD3" w:rsidP="00EA3AD3">
      <w:pPr>
        <w:pStyle w:val="Text"/>
      </w:pPr>
      <w:r>
        <w:t>Charley sebral láhev a vrátil se po mostě přes říčku. Z vozu vytáhl Billovo sedlo a položil ho na zem před pařez, na kterém Bill sedával a čekal, až mu zaschne rtuťové mazání. Pak si vzal papír a pero a usedl ke psaní.</w:t>
      </w:r>
    </w:p>
    <w:p w:rsidR="00EA3AD3" w:rsidRDefault="00EA3AD3" w:rsidP="00EA3AD3">
      <w:pPr>
        <w:pStyle w:val="Text"/>
      </w:pPr>
      <w:r>
        <w:t>Nic ho však nenapadalo. Pokusil se představit si, jak před ní stojí a co jí říká, ale nedokázal než si odkašlat. Pak se ještě viděl, jak ji objímá podobně jako předtím děti, ale to bylo všechno. Nakonec se přece jen pustil do psaní.</w:t>
      </w:r>
    </w:p>
    <w:p w:rsidR="002C7628" w:rsidRPr="002C7628" w:rsidRDefault="002C7628" w:rsidP="002C7628">
      <w:pPr>
        <w:pStyle w:val="Spacer"/>
      </w:pPr>
    </w:p>
    <w:p w:rsidR="00EA3AD3" w:rsidRPr="002C7628" w:rsidRDefault="00EA3AD3" w:rsidP="002C7628">
      <w:pPr>
        <w:pStyle w:val="DopisVlevo"/>
      </w:pPr>
      <w:bookmarkStart w:id="173" w:name="NewPage180"/>
      <w:bookmarkEnd w:id="173"/>
      <w:r w:rsidRPr="002C7628">
        <w:t>Vážená paní</w:t>
      </w:r>
      <w:r w:rsidR="002C7628">
        <w:t xml:space="preserve"> </w:t>
      </w:r>
      <w:r w:rsidRPr="002C7628">
        <w:t>Hickoková,</w:t>
      </w:r>
    </w:p>
    <w:p w:rsidR="00EA3AD3" w:rsidRPr="002C7628" w:rsidRDefault="00EA3AD3" w:rsidP="002C7628">
      <w:pPr>
        <w:pStyle w:val="Dopis"/>
      </w:pPr>
      <w:r w:rsidRPr="002C7628">
        <w:t>jmenuji se Charley Utter a jsem Billův kamarád. Ten malý, jestli se pamatujete. Byl jsem vám za svědka, když jste se brali. Od té doby, co jsme se počátkem války spřátelili, byl mi Bill jako bratr – dokonce víc než vlastní –, takže mi teď připadla smutná povinnost informovat Vás, že Bill už nežije.</w:t>
      </w:r>
    </w:p>
    <w:p w:rsidR="00EA3AD3" w:rsidRPr="002C7628" w:rsidRDefault="00EA3AD3" w:rsidP="002C7628">
      <w:pPr>
        <w:pStyle w:val="Dopis"/>
      </w:pPr>
      <w:r w:rsidRPr="002C7628">
        <w:t>Je mi líto, že Vám to nemohu sdělit osobně, přesto však doufám, že i odtud z Černých hor přijmou všichni, které miloval, a zejména Vy sama, mou nejhlubší účast, protože jsem si Billa nesmírně vážil</w:t>
      </w:r>
    </w:p>
    <w:p w:rsidR="00EA3AD3" w:rsidRPr="002C7628" w:rsidRDefault="00EA3AD3" w:rsidP="002C7628">
      <w:pPr>
        <w:pStyle w:val="Dopis"/>
      </w:pPr>
      <w:r w:rsidRPr="002C7628">
        <w:t>Okolnosti jeho zavraždění mi ještě nejsou zcela známy, neb jsem byl v osudnou dobu mimo město.</w:t>
      </w:r>
    </w:p>
    <w:p w:rsidR="00EA3AD3" w:rsidRPr="002C7628" w:rsidRDefault="00EA3AD3" w:rsidP="002C7628">
      <w:pPr>
        <w:pStyle w:val="Spacer"/>
      </w:pPr>
    </w:p>
    <w:p w:rsidR="00EA3AD3" w:rsidRDefault="00EA3AD3" w:rsidP="00EA3AD3">
      <w:pPr>
        <w:pStyle w:val="Text"/>
      </w:pPr>
      <w:r>
        <w:t>Odložil pero a přečetl si, co napsal. Napadlo ho, jestli by jí neměl vysvětlit, co se mezi nimi přihodilo, ale nedokázal si představit, jak by člověk mohl nějaké ženě sdělit, že ztratila manžela, a jedním dechem vylíčit lov na losy. Na jeden dopis to bylo krve až až.</w:t>
      </w:r>
    </w:p>
    <w:p w:rsidR="00EA3AD3" w:rsidRDefault="00EA3AD3" w:rsidP="00EA3AD3">
      <w:pPr>
        <w:pStyle w:val="Text"/>
      </w:pPr>
      <w:r>
        <w:t>Zavrtěl se v sedle a pokračoval.</w:t>
      </w:r>
    </w:p>
    <w:p w:rsidR="00EA3AD3" w:rsidRPr="002C7628" w:rsidRDefault="00EA3AD3" w:rsidP="002C7628">
      <w:pPr>
        <w:pStyle w:val="Spacer"/>
      </w:pPr>
    </w:p>
    <w:p w:rsidR="00EA3AD3" w:rsidRPr="002C7628" w:rsidRDefault="00EA3AD3" w:rsidP="002C7628">
      <w:pPr>
        <w:pStyle w:val="DopisPrvni"/>
      </w:pPr>
      <w:r w:rsidRPr="002C7628">
        <w:t>Obec však nechala do pařezu vyřezat jeho jméno a hrob je zasypán čerstvě natrhaným lučním kvítím, jak jsem se před slabou půlhodinkou přesvědčil na vlastní oči.</w:t>
      </w:r>
    </w:p>
    <w:p w:rsidR="00EA3AD3" w:rsidRPr="002C7628" w:rsidRDefault="00EA3AD3" w:rsidP="002C7628">
      <w:pPr>
        <w:pStyle w:val="Dopis"/>
      </w:pPr>
      <w:r w:rsidRPr="002C7628">
        <w:t>Budete-li mít nějaké přání ohledně Billových ostatků, napište mi prosím, zařídím vše potřebné. Doufám, že se brzy setkáme, abych Vám mohl poreferovat podrobněji.</w:t>
      </w:r>
    </w:p>
    <w:p w:rsidR="00EA3AD3" w:rsidRPr="002C7628" w:rsidRDefault="00EA3AD3" w:rsidP="002C7628">
      <w:pPr>
        <w:pStyle w:val="Dopis"/>
      </w:pPr>
      <w:r w:rsidRPr="002C7628">
        <w:t>S úctou</w:t>
      </w:r>
    </w:p>
    <w:p w:rsidR="00EA3AD3" w:rsidRPr="002C7628" w:rsidRDefault="00EA3AD3" w:rsidP="002C7628">
      <w:pPr>
        <w:pStyle w:val="DopisVpravo"/>
      </w:pPr>
      <w:r w:rsidRPr="002C7628">
        <w:t>Charley Utter</w:t>
      </w:r>
    </w:p>
    <w:p w:rsidR="00EA3AD3" w:rsidRPr="002C7628" w:rsidRDefault="00EA3AD3" w:rsidP="002C7628">
      <w:pPr>
        <w:pStyle w:val="Spacer"/>
      </w:pPr>
    </w:p>
    <w:p w:rsidR="00EA3AD3" w:rsidRDefault="00EA3AD3" w:rsidP="00EA3AD3">
      <w:pPr>
        <w:pStyle w:val="Text"/>
      </w:pPr>
      <w:r>
        <w:t>Nadvakrát papír složil a strčil ho do kapsičky u košile, protože si ho před odesláním chtěl znovu přečíst. Pak vrátil Billovo sedlo do vozu a dal se do pití. Slunce už zapadlo za hřbitovní kopec a tak ho roztřásla zima. Nebyl to však obvyklý večerní chlad. Zavanulo z něj cosi hrozivého, jako kdyby se chystalo k bouřce.</w:t>
      </w:r>
    </w:p>
    <w:p w:rsidR="00EA3AD3" w:rsidRDefault="00EA3AD3" w:rsidP="00EA3AD3">
      <w:pPr>
        <w:pStyle w:val="Text"/>
      </w:pPr>
      <w:bookmarkStart w:id="174" w:name="NewPage181"/>
      <w:bookmarkEnd w:id="174"/>
      <w:r>
        <w:t>Vzpomněl si, co Bill říkal onoho dne, kdy sjížděli z hor do města, a uvědomil si, že jeho slova měla tehdy stejně ledový přídech.</w:t>
      </w:r>
    </w:p>
    <w:p w:rsidR="00EA3AD3" w:rsidRDefault="00EA3AD3" w:rsidP="00EA3AD3">
      <w:pPr>
        <w:pStyle w:val="Text"/>
      </w:pPr>
      <w:r>
        <w:t>Přihnul si, aby ten pocit zaplašil. Intuice tenkrát Billovi napovídala, že ho tady stihne smrt. Možná dokonce věděl jak. Proč by jinak seděl v hospodě zády ke dveřím?</w:t>
      </w:r>
    </w:p>
    <w:p w:rsidR="00EA3AD3" w:rsidRDefault="00EA3AD3" w:rsidP="00EA3AD3">
      <w:pPr>
        <w:pStyle w:val="Text"/>
      </w:pPr>
      <w:r>
        <w:t>Sebral láhev a vydal se do rokle. Nejdřív se stavil u Zelené opony, potom u Senátu, nakonec zašel do Desítky. Harry Sam Young ho poznal a nalil mu. Charley chtěl zaplatit, ale barman peníze odmítl.</w:t>
      </w:r>
    </w:p>
    <w:p w:rsidR="00EA3AD3" w:rsidRDefault="00EA3AD3" w:rsidP="00EA3AD3">
      <w:pPr>
        <w:pStyle w:val="Text"/>
      </w:pPr>
      <w:r>
        <w:t>„Kde se to stalo?“ zeptal se Charley po chvíli.</w:t>
      </w:r>
    </w:p>
    <w:p w:rsidR="00EA3AD3" w:rsidRDefault="00EA3AD3" w:rsidP="00EA3AD3">
      <w:pPr>
        <w:pStyle w:val="Text"/>
      </w:pPr>
      <w:r>
        <w:t>Výčepní mu stůl ukázal. Charley se pokusil si scénu představit, ale bez Billa to nebylo ono. Prostě lokál jako každý jiný. Mrazivý dech smrti tu cítil, ale ten si přinesl v sobě.</w:t>
      </w:r>
    </w:p>
    <w:p w:rsidR="00EA3AD3" w:rsidRDefault="00EA3AD3" w:rsidP="00EA3AD3">
      <w:pPr>
        <w:pStyle w:val="Text"/>
      </w:pPr>
      <w:r>
        <w:t>„Nemohl jsem nic dělat,“ ospravedlňoval se Harry Sam Young. Charley zaznamenal, že z jeho hlasu zní faleš, ale řekl si, že musí brát věci tak, jak jsou. Na pravdu se nedá kvaltovat.</w:t>
      </w:r>
    </w:p>
    <w:p w:rsidR="00EA3AD3" w:rsidRDefault="00EA3AD3" w:rsidP="00EA3AD3">
      <w:pPr>
        <w:pStyle w:val="Text"/>
      </w:pPr>
      <w:r>
        <w:t>Dopil a nalil si z láhve, kterou si přinesl. U pultu čekali turisti na skleničku, ale barman se neměl k odchodu. „Jen co zastřelil Billa, otočil to na Carla Manna, pak na mě. Jako kdyby nás odpočítával. Naštěstí se mu hned při první ráně zlomil úderník…“</w:t>
      </w:r>
    </w:p>
    <w:p w:rsidR="00EA3AD3" w:rsidRDefault="00EA3AD3" w:rsidP="00EA3AD3">
      <w:pPr>
        <w:pStyle w:val="Text"/>
      </w:pPr>
      <w:r>
        <w:t>Charley mlčel.</w:t>
      </w:r>
    </w:p>
    <w:p w:rsidR="00EA3AD3" w:rsidRDefault="00EA3AD3" w:rsidP="00EA3AD3">
      <w:pPr>
        <w:pStyle w:val="Text"/>
      </w:pPr>
      <w:r>
        <w:t>„Víc nevím,“ prohlásil výčepní. „Teď už sice i každej turista tvrdí, že to viděl na vlastní oči, ale pravda je taková, že nikdo neviděl nic. Žádnej neví, jak se to stalo.“ Charleymu připadlo, že i z tohohle tvrzení čiší faleš. „Jak by taky mohl,“ dodal Harry Sam Young licoměrně, „když ani sám Bill neměl čas uvědomit si, co se děje.“</w:t>
      </w:r>
    </w:p>
    <w:p w:rsidR="00EA3AD3" w:rsidRDefault="00EA3AD3" w:rsidP="00EA3AD3">
      <w:pPr>
        <w:pStyle w:val="Text"/>
      </w:pPr>
      <w:r>
        <w:t>Charley do sebe obrátil půl skleničky. „Bill věděl svý,“ řekl. V pití zdaleka nepatřil k největším borcům, a proto už začínal mít zakalený mozek. Uvědomoval si to, ale v pití nepolevil. Měl pocit, jako kdyby alkohol držel jakési dveře a on se bál, aby se na něj všechna ta léta nevyvalila.</w:t>
      </w:r>
    </w:p>
    <w:p w:rsidR="00EA3AD3" w:rsidRDefault="00EA3AD3" w:rsidP="00EA3AD3">
      <w:pPr>
        <w:pStyle w:val="Text"/>
      </w:pPr>
      <w:r>
        <w:t>„Taky se povídalo, že ho prej pomstíš,“ ozval se po chvíli barman.</w:t>
      </w:r>
    </w:p>
    <w:p w:rsidR="00EA3AD3" w:rsidRDefault="00EA3AD3" w:rsidP="00EA3AD3">
      <w:pPr>
        <w:pStyle w:val="Text"/>
      </w:pPr>
      <w:r>
        <w:t>„Chci jenom zjistit, jak se to vlastně stalo,“ řekl Charley.</w:t>
      </w:r>
    </w:p>
    <w:p w:rsidR="00EA3AD3" w:rsidRDefault="00EA3AD3" w:rsidP="00EA3AD3">
      <w:pPr>
        <w:pStyle w:val="Text"/>
      </w:pPr>
      <w:r>
        <w:t xml:space="preserve">„A k čemu?“ Harry Sam Young byl výčepní a tahle živnost se </w:t>
      </w:r>
      <w:bookmarkStart w:id="175" w:name="NewPage182"/>
      <w:bookmarkEnd w:id="175"/>
      <w:r>
        <w:t xml:space="preserve">řídí heslem odpusťme </w:t>
      </w:r>
      <w:proofErr w:type="gramStart"/>
      <w:r>
        <w:t>si co</w:t>
      </w:r>
      <w:proofErr w:type="gramEnd"/>
      <w:r>
        <w:t xml:space="preserve"> jsme si. Charley někdy uvažoval, kolik je toho takový hospodský nucen překousnout, když každé ráno, ještě než se umyje nebo spočítá kasu, musí zapomenout na všechno, co se stalo předchozího dne.</w:t>
      </w:r>
    </w:p>
    <w:p w:rsidR="00EA3AD3" w:rsidRDefault="00EA3AD3" w:rsidP="00EA3AD3">
      <w:pPr>
        <w:pStyle w:val="Text"/>
      </w:pPr>
      <w:r>
        <w:t>„A nemohla to bejt náhoda, že si vybral zrovna Billa?“ zeptal se.</w:t>
      </w:r>
    </w:p>
    <w:p w:rsidR="00EA3AD3" w:rsidRDefault="00EA3AD3" w:rsidP="00EA3AD3">
      <w:pPr>
        <w:pStyle w:val="Text"/>
      </w:pPr>
      <w:r>
        <w:t>Barman se zamyslel. „To vážně nemůžu říct.“</w:t>
      </w:r>
    </w:p>
    <w:p w:rsidR="00EA3AD3" w:rsidRDefault="00EA3AD3" w:rsidP="00EA3AD3">
      <w:pPr>
        <w:pStyle w:val="Text"/>
      </w:pPr>
      <w:r>
        <w:t>Charley znovu zaznamenal, že lže.</w:t>
      </w:r>
    </w:p>
    <w:p w:rsidR="00EA3AD3" w:rsidRDefault="00EA3AD3" w:rsidP="00EA3AD3">
      <w:pPr>
        <w:pStyle w:val="Text"/>
      </w:pPr>
      <w:r>
        <w:t>„V lokále byla dobrá stovka lidí a každej to viděl jinak…“</w:t>
      </w:r>
    </w:p>
    <w:p w:rsidR="00EA3AD3" w:rsidRDefault="00EA3AD3" w:rsidP="00EA3AD3">
      <w:pPr>
        <w:pStyle w:val="Text"/>
      </w:pPr>
      <w:r>
        <w:t>Charley dopil a položil na pult dolar, ale Harry Sam Young zavrtěl hlavou. „To je na účet podniku,“ prohlásil. „A neber si to tolik. Tak už to holt na světě chodí.“</w:t>
      </w:r>
    </w:p>
    <w:p w:rsidR="00EA3AD3" w:rsidRDefault="00EA3AD3" w:rsidP="00EA3AD3">
      <w:pPr>
        <w:pStyle w:val="Text"/>
      </w:pPr>
      <w:r>
        <w:t>Charley cítil, jak mu alkohol stoupá do hlavy. Usmál se, ale bylo mu všelijak. „No právě,“ řekl.</w:t>
      </w:r>
    </w:p>
    <w:p w:rsidR="00EA3AD3" w:rsidRDefault="002C7628" w:rsidP="002C7628">
      <w:pPr>
        <w:pStyle w:val="DejovaPauza"/>
      </w:pPr>
      <w:r>
        <w:t>~</w:t>
      </w:r>
    </w:p>
    <w:p w:rsidR="00EA3AD3" w:rsidRDefault="00EA3AD3" w:rsidP="00EA3AD3">
      <w:pPr>
        <w:pStyle w:val="Text"/>
      </w:pPr>
      <w:r>
        <w:t>Už věděl, co udělá.</w:t>
      </w:r>
    </w:p>
    <w:p w:rsidR="00EA3AD3" w:rsidRDefault="00EA3AD3" w:rsidP="00EA3AD3">
      <w:pPr>
        <w:pStyle w:val="Text"/>
      </w:pPr>
      <w:r>
        <w:t>Vypije láhev až do dna. Jako tenkrát v září za sněhové bouře v horách poblíž Georgetownu v Coloradu. Měl dosud v dobré paměti, co to s ním udělalo, a chtěl si to zopakovat. Vzpomínal, jak ležel ve srubu na podlaze, koukal vzhůru na slavného pistolníka Texas Jacka Omohundra, který za ním přijel lovit medvědy, a v té chvíli mu najednou došlo, že jsou ztělesněním obou principů, které odjakživa hýbou světem.</w:t>
      </w:r>
    </w:p>
    <w:p w:rsidR="00EA3AD3" w:rsidRDefault="00EA3AD3" w:rsidP="00EA3AD3">
      <w:pPr>
        <w:pStyle w:val="Text"/>
      </w:pPr>
      <w:r>
        <w:t>„Člověk v sobě nosí lásku i nenávist,“ řekl tehdy.</w:t>
      </w:r>
    </w:p>
    <w:p w:rsidR="00EA3AD3" w:rsidRDefault="00EA3AD3" w:rsidP="00EA3AD3">
      <w:pPr>
        <w:pStyle w:val="Text"/>
      </w:pPr>
      <w:r>
        <w:t>Texas Jack měl v práci taky láhev. „Chceš slyšet pravdu?“ zahuhlal. „Ten můj milovanej Texas mě pěkně sere.“</w:t>
      </w:r>
    </w:p>
    <w:p w:rsidR="00EA3AD3" w:rsidRDefault="00EA3AD3" w:rsidP="00EA3AD3">
      <w:pPr>
        <w:pStyle w:val="Text"/>
      </w:pPr>
      <w:r>
        <w:t>„No vidíš. Přesně o tom mluvím,“ odpověděl Charley.</w:t>
      </w:r>
    </w:p>
    <w:p w:rsidR="00EA3AD3" w:rsidRDefault="00EA3AD3" w:rsidP="00EA3AD3">
      <w:pPr>
        <w:pStyle w:val="Text"/>
      </w:pPr>
      <w:r>
        <w:t>A teď zatoužil podívat se na svět novýma očima. Doufal, že Deadwood pochopí, uvidí věci tak, jak jsou, a dopátrá se odpovědi.</w:t>
      </w:r>
    </w:p>
    <w:p w:rsidR="00EA3AD3" w:rsidRDefault="00EA3AD3" w:rsidP="00EA3AD3">
      <w:pPr>
        <w:pStyle w:val="Text"/>
      </w:pPr>
      <w:r>
        <w:t>Ještě když si láhev kupoval, na nic podobného nemyslel. Napadlo ho to, teprve když seděl na židli v pokoji Lurline Monti Verdi v šantánu Drahokam a koukal z okna. Sbalil ji v Desítce, ale dost možná, že ona sbalila jeho. Nechal se, protože instinkt mu říkal, že by asi neměl jen tak sedět a trudit se Billovou smrtí. „Nejseš ty Billův parťák?“ oslovila ho.</w:t>
      </w:r>
    </w:p>
    <w:p w:rsidR="00EA3AD3" w:rsidRDefault="00EA3AD3" w:rsidP="002C7628">
      <w:pPr>
        <w:pStyle w:val="Text"/>
      </w:pPr>
      <w:r>
        <w:t xml:space="preserve">Používala zvláštní parfém, se kterým se dosud nesetkal. Ta </w:t>
      </w:r>
      <w:bookmarkStart w:id="176" w:name="NewPage183"/>
      <w:bookmarkEnd w:id="176"/>
      <w:r>
        <w:t>směsice vůní ho mátla. Normálně měl na lidi čich. „Jo, to jsem,“ zabručel.</w:t>
      </w:r>
    </w:p>
    <w:p w:rsidR="00EA3AD3" w:rsidRDefault="00EA3AD3" w:rsidP="00EA3AD3">
      <w:pPr>
        <w:pStyle w:val="Text"/>
      </w:pPr>
      <w:r>
        <w:t>Všiml si, že na špindíru nevypadá a vytrhává si obočí, aby ho měla hezky čisté. Vždycky se mu líbilo, když na sebe ženská dbá. Nebo se aspoň snaží.</w:t>
      </w:r>
    </w:p>
    <w:p w:rsidR="00EA3AD3" w:rsidRDefault="00EA3AD3" w:rsidP="00EA3AD3">
      <w:pPr>
        <w:pStyle w:val="Text"/>
      </w:pPr>
      <w:r>
        <w:t>Usmála se. Pusu měla taky pěknou, žádné shnilé dásně, ani zpřerážené zuby. „Koukám, že tě ještě nikdo nevzal přes hubu,“ řekl.</w:t>
      </w:r>
    </w:p>
    <w:p w:rsidR="00EA3AD3" w:rsidRDefault="00EA3AD3" w:rsidP="00EA3AD3">
      <w:pPr>
        <w:pStyle w:val="Text"/>
      </w:pPr>
      <w:r>
        <w:t>Myslel to jako poklonu a Lurline to taky tak vzala. „Nechat se mlátit, na to já nejsem,“ prohlásila. „Šáhnout na mě někdo, nebude mít do smrti klid,“ dodala, položila mu ruku na stehno a změřila si ho pohledem. „Ty ale moc nevypadáš jako typ, co ženskou mlátí,“ řekla.</w:t>
      </w:r>
    </w:p>
    <w:p w:rsidR="00EA3AD3" w:rsidRDefault="00EA3AD3" w:rsidP="00EA3AD3">
      <w:pPr>
        <w:pStyle w:val="Text"/>
      </w:pPr>
      <w:r>
        <w:t>„To ne,“ přiznal Charley.</w:t>
      </w:r>
    </w:p>
    <w:p w:rsidR="00EA3AD3" w:rsidRDefault="00EA3AD3" w:rsidP="00EA3AD3">
      <w:pPr>
        <w:pStyle w:val="Text"/>
      </w:pPr>
      <w:r>
        <w:t>„Ani manželku?“</w:t>
      </w:r>
    </w:p>
    <w:p w:rsidR="00EA3AD3" w:rsidRDefault="00EA3AD3" w:rsidP="00EA3AD3">
      <w:pPr>
        <w:pStyle w:val="Text"/>
      </w:pPr>
      <w:r>
        <w:t>„Ne.“</w:t>
      </w:r>
    </w:p>
    <w:p w:rsidR="00EA3AD3" w:rsidRDefault="00EA3AD3" w:rsidP="00EA3AD3">
      <w:pPr>
        <w:pStyle w:val="Text"/>
      </w:pPr>
      <w:r>
        <w:t>„Chlap, co ženský nikdy jednu neubalil, je vzácnej zjev.“</w:t>
      </w:r>
    </w:p>
    <w:p w:rsidR="00EA3AD3" w:rsidRDefault="00EA3AD3" w:rsidP="00EA3AD3">
      <w:pPr>
        <w:pStyle w:val="Text"/>
      </w:pPr>
      <w:r>
        <w:t>„Moje žena si uměla vybrat,“ vzdychl si Charley.</w:t>
      </w:r>
    </w:p>
    <w:p w:rsidR="00EA3AD3" w:rsidRDefault="00EA3AD3" w:rsidP="00EA3AD3">
      <w:pPr>
        <w:pStyle w:val="Text"/>
      </w:pPr>
      <w:r>
        <w:t>„Koukám,“ odpověděla.</w:t>
      </w:r>
    </w:p>
    <w:p w:rsidR="00EA3AD3" w:rsidRDefault="00EA3AD3" w:rsidP="00EA3AD3">
      <w:pPr>
        <w:pStyle w:val="Text"/>
      </w:pPr>
      <w:r>
        <w:t>Cestou ke Drahokamu se brodili bahnem. „Majitel bude mít nejspíš řeči,“ varovala ho, než vešli dovnitř.</w:t>
      </w:r>
    </w:p>
    <w:p w:rsidR="00EA3AD3" w:rsidRDefault="00EA3AD3" w:rsidP="00EA3AD3">
      <w:pPr>
        <w:pStyle w:val="Text"/>
      </w:pPr>
      <w:r>
        <w:t>„Já toho tvýho pasáka moc dobře znám,“ uklidňoval ji Charley, „a on mě taky.“</w:t>
      </w:r>
    </w:p>
    <w:p w:rsidR="00EA3AD3" w:rsidRDefault="00EA3AD3" w:rsidP="00EA3AD3">
      <w:pPr>
        <w:pStyle w:val="Text"/>
      </w:pPr>
      <w:r>
        <w:t>„O žádný prachy jsem ti neřekla,“ zaprotestovala. Charley pochopil, že ranil její city, a dal jí deset dolarů.</w:t>
      </w:r>
    </w:p>
    <w:p w:rsidR="00EA3AD3" w:rsidRDefault="00EA3AD3" w:rsidP="00EA3AD3">
      <w:pPr>
        <w:pStyle w:val="Text"/>
      </w:pPr>
      <w:r>
        <w:t>„To máš na výbavu,“ řekl. Prošli nálevnou a zamířili rovnou ke schodům. Pasák seděl u jednoho z karetních stolků. Když stoupali nahoru, zvedl hlavu od hry. Chviličku se zdálo, že už už vyskočí, ale pak se zase opřel a kývl jim na pozdrav, až to Charleymu přišlo podezřelé.</w:t>
      </w:r>
    </w:p>
    <w:p w:rsidR="00EA3AD3" w:rsidRDefault="00EA3AD3" w:rsidP="00EA3AD3">
      <w:pPr>
        <w:pStyle w:val="Text"/>
      </w:pPr>
      <w:r>
        <w:t>„Nikdy jsem nebyla s někým slavným,“ řekla Lurline, když vešli do pokoje. Posadila se na postel a Charley se uvelebil na židli u okna. Venku na ulici se potáceli ožralí zlatokopové a o kus dál se strhla rvačka.</w:t>
      </w:r>
    </w:p>
    <w:p w:rsidR="00EA3AD3" w:rsidRDefault="00EA3AD3" w:rsidP="002C7628">
      <w:pPr>
        <w:pStyle w:val="Text"/>
      </w:pPr>
      <w:r>
        <w:t xml:space="preserve">Charley byl přes bitky znalec, uměl se při rvačce hezky uvolnit. Ne nadarmo pozoroval mockrát Billa. „Frňouse George asi počítat nemůžu,“ řekla Lurline. </w:t>
      </w:r>
      <w:r w:rsidR="00933872">
        <w:t>„</w:t>
      </w:r>
      <w:r>
        <w:t xml:space="preserve">Jednu dobu na něj sice byla vypsaná </w:t>
      </w:r>
      <w:bookmarkStart w:id="177" w:name="NewPage184"/>
      <w:bookmarkEnd w:id="177"/>
      <w:r>
        <w:t>odměna dva tisíce dolarů, ale v podstatě ho proslavila akorát ta skoba.“</w:t>
      </w:r>
    </w:p>
    <w:p w:rsidR="00EA3AD3" w:rsidRDefault="00EA3AD3" w:rsidP="00EA3AD3">
      <w:pPr>
        <w:pStyle w:val="Text"/>
      </w:pPr>
      <w:r>
        <w:t>Charley se usmál a přihnul si. Holka se mu líbila a tak si řekl, že ji musí brát takovou, jaká je. Byl rozhodnutý brát tak celé město. „Samozřejmě,“ pokračovala Lurline, „když ho věšeli, byla jsem se šerifem Cecilem Irwinem, jenomže tomu celá ta sláva moc dlouho netrvala.“</w:t>
      </w:r>
    </w:p>
    <w:p w:rsidR="00EA3AD3" w:rsidRDefault="00EA3AD3" w:rsidP="00EA3AD3">
      <w:pPr>
        <w:pStyle w:val="Text"/>
      </w:pPr>
      <w:r>
        <w:t>„Jistě,“ prohlásil Charley, „že se ruka zákona nesplete a sáhne po pravým zlosynovi nelze považovat za nic famózního.“</w:t>
      </w:r>
    </w:p>
    <w:p w:rsidR="00EA3AD3" w:rsidRDefault="00EA3AD3" w:rsidP="00EA3AD3">
      <w:pPr>
        <w:pStyle w:val="Text"/>
      </w:pPr>
      <w:r>
        <w:t>„Hrozně se mi líbí, jak se vyjadřuješ,“ řekal Lurline, „tak nějak anglicky.“</w:t>
      </w:r>
    </w:p>
    <w:p w:rsidR="00EA3AD3" w:rsidRDefault="00EA3AD3" w:rsidP="00EA3AD3">
      <w:pPr>
        <w:pStyle w:val="Text"/>
      </w:pPr>
      <w:r>
        <w:t>„Jak jinak,“ odpověděl Charley, napil se a znovu si vzpomněl na Texas Jacka a na tu noc tenkrát v horách. Rozhodl se, že láhev dorazí do poslední kapky, ale když se na ni podíval, měl pocit, jako by hladina vůbec neklesala. Zato nálada mu stoupala jako měsíček na nebi hlubokém.</w:t>
      </w:r>
    </w:p>
    <w:p w:rsidR="00EA3AD3" w:rsidRDefault="00EA3AD3" w:rsidP="00EA3AD3">
      <w:pPr>
        <w:pStyle w:val="Text"/>
      </w:pPr>
      <w:r>
        <w:t>„Víš, na co jsem přišla?“ ozvala se Lurline. „Čím víc toho chlap napovídá, než dojde na věc, tím hůř se nakonec ukáže. Mně se hnusí, když mi mužskej vleze do pokoje a začne s intimnostma dřív, než si sundá kalhoty. Tohle dělaj slaboši a chlap se potom stydí a přičítá vinu holce.“</w:t>
      </w:r>
    </w:p>
    <w:p w:rsidR="00EA3AD3" w:rsidRDefault="00EA3AD3" w:rsidP="00EA3AD3">
      <w:pPr>
        <w:pStyle w:val="Text"/>
      </w:pPr>
      <w:r>
        <w:t>Oba zlatokopové venku na ulici kolem sebe kroužili, pěsti zaťaté. Paže měli ale napřažené a tudíž k ničemu. Kolem postával hlouček čumilů a pokřikoval nejrůznější rady. „Přeraž mu frňák, Henry!“</w:t>
      </w:r>
    </w:p>
    <w:p w:rsidR="00EA3AD3" w:rsidRDefault="00EA3AD3" w:rsidP="00EA3AD3">
      <w:pPr>
        <w:pStyle w:val="Text"/>
      </w:pPr>
      <w:r>
        <w:t>„Nedáš si?“ zeptal se Charley a nabídl jí láhev.</w:t>
      </w:r>
    </w:p>
    <w:p w:rsidR="00EA3AD3" w:rsidRDefault="00EA3AD3" w:rsidP="00EA3AD3">
      <w:pPr>
        <w:pStyle w:val="Text"/>
      </w:pPr>
      <w:r>
        <w:t>„Já piju džin s hořkou,“ řekla. „Člověk má voňavej dech a takovej zvláštní pocit. Jakoby dobrodružnej. Měl bys to taky zkusit.“</w:t>
      </w:r>
    </w:p>
    <w:p w:rsidR="00EA3AD3" w:rsidRDefault="00EA3AD3" w:rsidP="00EA3AD3">
      <w:pPr>
        <w:pStyle w:val="Text"/>
      </w:pPr>
      <w:r>
        <w:t>„Já to znám,“ ubezpečil ji Charley a znovu si přihnul.</w:t>
      </w:r>
    </w:p>
    <w:p w:rsidR="00EA3AD3" w:rsidRDefault="00EA3AD3" w:rsidP="00EA3AD3">
      <w:pPr>
        <w:pStyle w:val="Text"/>
      </w:pPr>
      <w:r>
        <w:t>„Podle zdejších měřítek pití teda moc nedáš,“ řekla a Charley se rozchechtal. Pak ale dodala: „Bill chlastal moc, že jo?“ a Charley přestal, jako když utne.</w:t>
      </w:r>
    </w:p>
    <w:p w:rsidR="00EA3AD3" w:rsidRDefault="00EA3AD3" w:rsidP="00EA3AD3">
      <w:pPr>
        <w:pStyle w:val="Text"/>
      </w:pPr>
      <w:r>
        <w:t>Podíval se na své ruce. V hlavě měl pěkný zmatek. „Pil, kolik potřeboval,“ řekl.</w:t>
      </w:r>
    </w:p>
    <w:p w:rsidR="00EA3AD3" w:rsidRDefault="00EA3AD3" w:rsidP="00EA3AD3">
      <w:pPr>
        <w:pStyle w:val="Text"/>
      </w:pPr>
      <w:r>
        <w:t>„Jako chlap už prej nemoh,“ vyzvídala.</w:t>
      </w:r>
    </w:p>
    <w:p w:rsidR="00EA3AD3" w:rsidRDefault="00EA3AD3" w:rsidP="00EA3AD3">
      <w:pPr>
        <w:pStyle w:val="Text"/>
      </w:pPr>
      <w:r>
        <w:t>„Kdo ti to nakukal?“ Vždycky ho udivilo, co všechno si lidi navymýšlejí za drby.</w:t>
      </w:r>
    </w:p>
    <w:p w:rsidR="00EA3AD3" w:rsidRDefault="00EA3AD3" w:rsidP="00EA3AD3">
      <w:pPr>
        <w:pStyle w:val="Text"/>
      </w:pPr>
      <w:bookmarkStart w:id="178" w:name="NewPage185"/>
      <w:bookmarkEnd w:id="178"/>
      <w:r>
        <w:t>„Nikdy nechodil nahoru za holkama,“ odpověděla. „Do čínský čtvrti taky ani nepáchnul, i když tak hluboko by asi nikdy neklesnul. Bill žlutý nenáviděl.“</w:t>
      </w:r>
    </w:p>
    <w:p w:rsidR="00EA3AD3" w:rsidRDefault="00EA3AD3" w:rsidP="00EA3AD3">
      <w:pPr>
        <w:pStyle w:val="Text"/>
      </w:pPr>
      <w:r>
        <w:t>„Bill nenáviděl leda chvilku,“ namítl Charley. „Na to si dával moc dobrýho majzla.“</w:t>
      </w:r>
    </w:p>
    <w:p w:rsidR="00EA3AD3" w:rsidRDefault="00EA3AD3" w:rsidP="00EA3AD3">
      <w:pPr>
        <w:pStyle w:val="Text"/>
      </w:pPr>
      <w:r>
        <w:t>„Proč teda tolik chlastal?“</w:t>
      </w:r>
    </w:p>
    <w:p w:rsidR="00EA3AD3" w:rsidRDefault="00EA3AD3" w:rsidP="00EA3AD3">
      <w:pPr>
        <w:pStyle w:val="Text"/>
      </w:pPr>
      <w:r>
        <w:t>Charley se otočil k posteli a uviděl, že se už svlékla a je jen v černočerveném korzetu s podvazky, na nichž má připnuté punčochy. „To se přece pozná,“ řekla. Charley podobné propriety přímo zbožňoval, takže ho okamžitě začalo svrbět, ale tak nějak z dálky, jako kdyby byl kokotem nepřítomen.</w:t>
      </w:r>
    </w:p>
    <w:p w:rsidR="00EA3AD3" w:rsidRDefault="00EA3AD3" w:rsidP="00EA3AD3">
      <w:pPr>
        <w:pStyle w:val="Text"/>
      </w:pPr>
      <w:r>
        <w:t>„Mockrát se šeredně zklamal,“ vysvětlil jí.</w:t>
      </w:r>
    </w:p>
    <w:p w:rsidR="00EA3AD3" w:rsidRDefault="00EA3AD3" w:rsidP="00EA3AD3">
      <w:pPr>
        <w:pStyle w:val="Text"/>
      </w:pPr>
      <w:r>
        <w:t>„Že jsem o tom nic neslyšela.“</w:t>
      </w:r>
    </w:p>
    <w:p w:rsidR="00EA3AD3" w:rsidRDefault="00EA3AD3" w:rsidP="00EA3AD3">
      <w:pPr>
        <w:pStyle w:val="Text"/>
      </w:pPr>
      <w:r>
        <w:t xml:space="preserve">„O Billovi jsi taky pravdu </w:t>
      </w:r>
      <w:proofErr w:type="gramStart"/>
      <w:r>
        <w:t>mohla slyšel</w:t>
      </w:r>
      <w:proofErr w:type="gramEnd"/>
      <w:r>
        <w:t xml:space="preserve"> akorát náhodou,“ odvětil. Napil se, pak si lokl ještě jednou.</w:t>
      </w:r>
    </w:p>
    <w:p w:rsidR="00EA3AD3" w:rsidRDefault="00EA3AD3" w:rsidP="00EA3AD3">
      <w:pPr>
        <w:pStyle w:val="Text"/>
      </w:pPr>
      <w:r>
        <w:t>Když se pak po ní podíval, všiml si, že ho pozoruje. „Tak mi nějakou řekni,“ vybídla ho.</w:t>
      </w:r>
    </w:p>
    <w:p w:rsidR="00EA3AD3" w:rsidRDefault="00EA3AD3" w:rsidP="00EA3AD3">
      <w:pPr>
        <w:pStyle w:val="Text"/>
      </w:pPr>
      <w:r>
        <w:t>Charley se zahleděl do hrdla láhve a hlava se mu zatočila. „No dyť povídám,“ zahuhlal. „Šeredně se zklamal.“</w:t>
      </w:r>
    </w:p>
    <w:p w:rsidR="00EA3AD3" w:rsidRDefault="00EA3AD3" w:rsidP="00EA3AD3">
      <w:pPr>
        <w:pStyle w:val="Text"/>
      </w:pPr>
      <w:r>
        <w:t>Jeden ze zlatokopů venku na ulici uklouzl a upadl do bláta. Soupeř mu seděl na prsou a zarýval mu palce do očí. Že dojde na kousance, pochopil Charley ještě dřív, než se ozval výkřik. Kruh kolem obou protivníků, kteří se váleli po zemi, se srazil, takže teprve teď si Charley všiml buldoka, který postával na okraji davu a sledoval rvačku mezi nohama přihlížejících. Při pohledu na psa se Charley úplně dojal a zařekl se, že až ho příště potká s Růžákem Bufordem v hospodě, koupí mu pár vajíček na tvrdo. Apokalypes se tvářil znechuceně a Charleyho napadlo, jestli každého, kdo se zahryzne a pak pustí, nepovažuje za žabaře.</w:t>
      </w:r>
    </w:p>
    <w:p w:rsidR="00EA3AD3" w:rsidRDefault="00EA3AD3" w:rsidP="00EA3AD3">
      <w:pPr>
        <w:pStyle w:val="Text"/>
      </w:pPr>
      <w:r>
        <w:t>Pak uslyšel, že Lurline vstala z postele a jde k němu. „Na co tam pořád vejráš?“ zeptala se, ale až k oknu nedošla. Zastavila se za jeho zády a v uchu ho zašimral její dech.</w:t>
      </w:r>
    </w:p>
    <w:p w:rsidR="00EA3AD3" w:rsidRDefault="00EA3AD3" w:rsidP="00EA3AD3">
      <w:pPr>
        <w:pStyle w:val="Text"/>
      </w:pPr>
      <w:r>
        <w:t>„Na čokla, co čumí, jak se chlapi perou,“ odpověděl.</w:t>
      </w:r>
    </w:p>
    <w:p w:rsidR="00EA3AD3" w:rsidRDefault="00EA3AD3" w:rsidP="00EA3AD3">
      <w:pPr>
        <w:pStyle w:val="Text"/>
      </w:pPr>
      <w:r>
        <w:t xml:space="preserve">Položila mu ruce vzadu na krk a prohnětla mu ramena a paže. Pak mu sevřela do zubů ušní lalůček a jemně skousla. Charley nehybně seděl, jen kokot mu stál. </w:t>
      </w:r>
      <w:r w:rsidR="00933872">
        <w:t>„</w:t>
      </w:r>
      <w:r>
        <w:t>Jseš taky rafan?“</w:t>
      </w:r>
    </w:p>
    <w:p w:rsidR="00EA3AD3" w:rsidRDefault="00EA3AD3" w:rsidP="00EA3AD3">
      <w:pPr>
        <w:pStyle w:val="Text"/>
      </w:pPr>
      <w:r>
        <w:t>Znovu ucítil, jak bere boltec mezi zuby. Tentokrát stiskla víc. „Nic moc,“ řekl.</w:t>
      </w:r>
    </w:p>
    <w:p w:rsidR="00EA3AD3" w:rsidRDefault="00EA3AD3" w:rsidP="00EA3AD3">
      <w:pPr>
        <w:pStyle w:val="Text"/>
      </w:pPr>
      <w:bookmarkStart w:id="179" w:name="NewPage186"/>
      <w:bookmarkEnd w:id="179"/>
      <w:r>
        <w:t>Přejela rukama dopředu, konečky prstů mu začala lehounce přejíždět po hrdle a její zuby se mu zase zahryzly do ucha.</w:t>
      </w:r>
    </w:p>
    <w:p w:rsidR="00EA3AD3" w:rsidRDefault="00EA3AD3" w:rsidP="00EA3AD3">
      <w:pPr>
        <w:pStyle w:val="Text"/>
      </w:pPr>
      <w:r>
        <w:t>„Jseš moc velkej beránek,“ prohlásila.</w:t>
      </w:r>
    </w:p>
    <w:p w:rsidR="00EA3AD3" w:rsidRDefault="00EA3AD3" w:rsidP="00EA3AD3">
      <w:pPr>
        <w:pStyle w:val="Text"/>
      </w:pPr>
      <w:r>
        <w:t>Zavrtěl hlavou a Lurline si vzala do parády druhý boltec.</w:t>
      </w:r>
    </w:p>
    <w:p w:rsidR="00EA3AD3" w:rsidRDefault="00EA3AD3" w:rsidP="00EA3AD3">
      <w:pPr>
        <w:pStyle w:val="Text"/>
      </w:pPr>
      <w:r>
        <w:t>„O to nejde,“ namítl. „Tady kráčí o něco jinýho.“</w:t>
      </w:r>
    </w:p>
    <w:p w:rsidR="00EA3AD3" w:rsidRDefault="00EA3AD3" w:rsidP="00EA3AD3">
      <w:pPr>
        <w:pStyle w:val="Text"/>
      </w:pPr>
      <w:r>
        <w:t>Kousla ho do lalůčku, svezla rty o něco níž a rafla ho do kůže pod uchem. Hryzla pořádně, ale Charley si nestěžoval. „Mně je to fuk,“ řekla. „Rafanů je ve městě dost a dost. Ty jseš jinej.“</w:t>
      </w:r>
    </w:p>
    <w:p w:rsidR="00EA3AD3" w:rsidRDefault="00EA3AD3" w:rsidP="00EA3AD3">
      <w:pPr>
        <w:pStyle w:val="Text"/>
      </w:pPr>
      <w:r>
        <w:t>Charley seděl jako socha. „To máš pravdu,“ přiznal.</w:t>
      </w:r>
    </w:p>
    <w:p w:rsidR="00EA3AD3" w:rsidRDefault="00EA3AD3" w:rsidP="00EA3AD3">
      <w:pPr>
        <w:pStyle w:val="Text"/>
      </w:pPr>
      <w:r>
        <w:t>Lurline se pohnula. Vztyčila se a tam, kde měla předtím zuby, ucítil teď Charley teplý tlak jejího podbřišku. Přitiskla si jeho hlavu k tělu, až si připadal jako v matčině lůně. Vzápětí však pochopil, že její úmysly zdaleka nejsou mateřské.</w:t>
      </w:r>
    </w:p>
    <w:p w:rsidR="00EA3AD3" w:rsidRDefault="00EA3AD3" w:rsidP="00EA3AD3">
      <w:pPr>
        <w:pStyle w:val="Text"/>
      </w:pPr>
      <w:r>
        <w:t>Aniž si přestala tisknout jeho hlavu k břichu, sehnula se, dotkla se ho na místě, kde se mu pod kalhotami rýsoval kokot, a pak mu po celé délce přejela prstem. „Ale zas tak moc ne,“ zasmála se.</w:t>
      </w:r>
    </w:p>
    <w:p w:rsidR="00EA3AD3" w:rsidRDefault="00EA3AD3" w:rsidP="00EA3AD3">
      <w:pPr>
        <w:pStyle w:val="Text"/>
      </w:pPr>
      <w:r>
        <w:t xml:space="preserve">Charley sáhl na podlahu po láhvi a zhluboka se napil. „Ukaž, ať se můžu podívat,“ řekla. Charley bez hnutí seděl a pozoroval, jak mu jednou rukou rozepíná kalhoty. </w:t>
      </w:r>
      <w:r w:rsidR="00933872">
        <w:t>„</w:t>
      </w:r>
      <w:r>
        <w:t>Jsou chlapi, co by se zaboha nesvlíkli, když se ženská kouká,“ prozradila mu.</w:t>
      </w:r>
    </w:p>
    <w:p w:rsidR="00EA3AD3" w:rsidRDefault="00EA3AD3" w:rsidP="00EA3AD3">
      <w:pPr>
        <w:pStyle w:val="Text"/>
      </w:pPr>
      <w:r>
        <w:t>Postupovala systematicky odshora dolů. Brala to hezky beze spěchu, knoflík po knoflíku, a kokot se postupně dral ven, jako když Ježíš vstává z mrtvých. Nijak se tu představu nesnažil zaplašit, naopak, držel se jí jako klíště, aby Bůh viděl, jak hluboko klesl.</w:t>
      </w:r>
    </w:p>
    <w:p w:rsidR="00EA3AD3" w:rsidRDefault="00EA3AD3" w:rsidP="00EA3AD3">
      <w:pPr>
        <w:pStyle w:val="Text"/>
      </w:pPr>
      <w:r>
        <w:t>„Stoupni si,“ ozvalo se za jeho zády.</w:t>
      </w:r>
    </w:p>
    <w:p w:rsidR="00EA3AD3" w:rsidRDefault="00EA3AD3" w:rsidP="00EA3AD3">
      <w:pPr>
        <w:pStyle w:val="Text"/>
      </w:pPr>
      <w:r>
        <w:t>Postavil se a kalhoty se mu svezly na hromádku kolem mokasínů. Láhev však nepustil z ruky, a když se znovu napil, zjistil, že je téměř z poloviny prázdná. Napadlo ho, že flaška je něco jako cesta. Nemá cenu každou chvíli zastavovat a zjišťovat, kolik toho člověk už urazil. Pohladila ho po nohou a nahmatala jizvy, památku na Steva a Indiána z kmene Ute. Zapíchla prst do té tmavší, kterou měl na svědomí rudoch, a pohlédla mu do očí.</w:t>
      </w:r>
    </w:p>
    <w:p w:rsidR="00EA3AD3" w:rsidRDefault="00EA3AD3" w:rsidP="00EA3AD3">
      <w:pPr>
        <w:pStyle w:val="Text"/>
      </w:pPr>
      <w:r>
        <w:t>Nezeptala se však a Charley mlčel.</w:t>
      </w:r>
    </w:p>
    <w:p w:rsidR="00EA3AD3" w:rsidRDefault="00EA3AD3" w:rsidP="00EA3AD3">
      <w:pPr>
        <w:pStyle w:val="Text"/>
      </w:pPr>
      <w:r>
        <w:t>Pak přejela rukama dozadu a teprve teď si Charley uvědomil, že stojí u okna. Chtěl ustoupit do místnosti, avšak Lurline mu zaryla nehty do stehen. Zaťala pořádně, ale Charley si nestěžoval.</w:t>
      </w:r>
    </w:p>
    <w:p w:rsidR="00EA3AD3" w:rsidRDefault="00EA3AD3" w:rsidP="00EA3AD3">
      <w:pPr>
        <w:pStyle w:val="Text"/>
      </w:pPr>
      <w:bookmarkStart w:id="180" w:name="NewPage187"/>
      <w:bookmarkEnd w:id="180"/>
      <w:r>
        <w:t>„Nehejbej se,“ nařídila mu.</w:t>
      </w:r>
    </w:p>
    <w:p w:rsidR="00EA3AD3" w:rsidRDefault="00EA3AD3" w:rsidP="00EA3AD3">
      <w:pPr>
        <w:pStyle w:val="Text"/>
      </w:pPr>
      <w:r>
        <w:t>Zůstal klidně stát. „Děláme tu pěknej tyjátr,“ řekl. Usmála se a on pochopil, že právě o to jí jde. Vzápětí si klekla. Charley se už dlouho neudělal, ledaže by počítal tu epizodu s kánoí, a to opravdu nemohl, takže když ji spatřil před sebou na kolenou, ucítil první záchvěvy sladké křeče dřív, než se ho vůbec dotkla; v okamžiku však zase pominuly.</w:t>
      </w:r>
    </w:p>
    <w:p w:rsidR="00EA3AD3" w:rsidRDefault="00EA3AD3" w:rsidP="00EA3AD3">
      <w:pPr>
        <w:pStyle w:val="Text"/>
      </w:pPr>
      <w:r>
        <w:t>Ze žaludu se mu vyronila dlouhá lepkavá nit semene, zhoupla se a odkápla na podlahu. Na stehnech ho zašimraly vlasy, pak ucítil její zuby. Chtěl se odtáhnout, ale kotníky měl uvězněné v kalhotách a kolena v sevření jejích paží. Ústa se přesunula výš a Lurline ho znovu rafla.</w:t>
      </w:r>
    </w:p>
    <w:p w:rsidR="00EA3AD3" w:rsidRDefault="00EA3AD3" w:rsidP="00EA3AD3">
      <w:pPr>
        <w:pStyle w:val="Text"/>
      </w:pPr>
      <w:r>
        <w:t>Vyhlédla z okna a spatřil, že zlatokopové ještě nepřestali, i když už si jen nehybně leželi v náručí. Vypadali, jako kdyby spali. Přihnul si a Lurline se přisála k druhému stehnu. Tentokrát kousnutí čekal, a tak ho ani tolik nebolelo. Pak zvedla hlavu až k jeho rozkroku a zakousla se. Vzala si ho do ruky, jako kdyby potěžkávala pytlík s drahokamy, a pohlédla mu do tváře. „Vážně jseš jak beránek,“ řekla, „a taky čistotnej.“</w:t>
      </w:r>
    </w:p>
    <w:p w:rsidR="00EA3AD3" w:rsidRDefault="00EA3AD3" w:rsidP="00EA3AD3">
      <w:pPr>
        <w:pStyle w:val="Text"/>
      </w:pPr>
      <w:r>
        <w:t>„Ty zas rafeš cizí mužský,“ opáčil.</w:t>
      </w:r>
    </w:p>
    <w:p w:rsidR="00EA3AD3" w:rsidRDefault="00EA3AD3" w:rsidP="00EA3AD3">
      <w:pPr>
        <w:pStyle w:val="Text"/>
      </w:pPr>
      <w:r>
        <w:t>„Ty přece nejseš cizí,“ namítla a hryzla ještě jednou, teď už jemněji a hravěji, jako kdyby se rozumělo samo sebou, že může jen tak laškovat. Znovu si přihnul. Ještě pořád byl odhodlaný dopít láhev až do dna, ale zdaleka už neměl tak jasno proč.</w:t>
      </w:r>
    </w:p>
    <w:p w:rsidR="00EA3AD3" w:rsidRDefault="00EA3AD3" w:rsidP="00EA3AD3">
      <w:pPr>
        <w:pStyle w:val="Text"/>
      </w:pPr>
      <w:r>
        <w:t>Když se podíval ven, zjistil, že zlatokopové si na ně začínají ukazovat. Chtěl od okna ustoupit, ale nedovolila mu to. Stiskla mu kulky, trochu si ho natočila bokem a vzala si žaluda do úst.</w:t>
      </w:r>
    </w:p>
    <w:p w:rsidR="00EA3AD3" w:rsidRDefault="00EA3AD3" w:rsidP="00EA3AD3">
      <w:pPr>
        <w:pStyle w:val="Text"/>
      </w:pPr>
      <w:r>
        <w:t>Zahryzla se pořádně, ale Charley si nestěžoval. Cítil, jak se mu rozklepaly nohy, a pak už se nedokázal udržet a vystříkl proudem. Z koutků úst se jí vyvalilo sperma a začalo odkapávat na zem.</w:t>
      </w:r>
    </w:p>
    <w:p w:rsidR="00EA3AD3" w:rsidRDefault="00EA3AD3" w:rsidP="00EA3AD3">
      <w:pPr>
        <w:pStyle w:val="Text"/>
      </w:pPr>
      <w:r>
        <w:t>Když ho pustila, dosedl zpátky na židli, kalhoty dosud kolem kotníků, a zahleděl se na loužičky na podlaze. „Ještě jsou živý,“ podotkl po chvíli.</w:t>
      </w:r>
    </w:p>
    <w:p w:rsidR="00EA3AD3" w:rsidRDefault="00EA3AD3" w:rsidP="00EA3AD3">
      <w:pPr>
        <w:pStyle w:val="Text"/>
      </w:pPr>
      <w:r>
        <w:t>Otřela si ústa růžovým ručníkem, posadila se na postel a také upřela oči na podlahu. „Vidíš, to mě nikdy nenapadlo,“ řekla.</w:t>
      </w:r>
    </w:p>
    <w:p w:rsidR="00EA3AD3" w:rsidRDefault="00EA3AD3" w:rsidP="002C7628">
      <w:pPr>
        <w:pStyle w:val="Text"/>
      </w:pPr>
      <w:r>
        <w:t xml:space="preserve">„Jenomže už umíraj,“ dodal a lokl si. Whisky byla taky vyšeptalá, </w:t>
      </w:r>
      <w:bookmarkStart w:id="181" w:name="NewPage188"/>
      <w:bookmarkEnd w:id="181"/>
      <w:r>
        <w:t>a tak ho napadlo, jestli i alkohol neztrácí na vzduchu na síle. „Vypadají jako pulci, než jim narostou plíce.“</w:t>
      </w:r>
    </w:p>
    <w:p w:rsidR="00EA3AD3" w:rsidRDefault="00EA3AD3" w:rsidP="002C7628">
      <w:pPr>
        <w:pStyle w:val="Text"/>
      </w:pPr>
      <w:r>
        <w:t>Sklonila se blíž k podlaze. „Fakt, to mě vážně nenapadlo.“</w:t>
      </w:r>
    </w:p>
    <w:p w:rsidR="00EA3AD3" w:rsidRDefault="00EA3AD3" w:rsidP="002C7628">
      <w:pPr>
        <w:pStyle w:val="Text"/>
      </w:pPr>
      <w:r>
        <w:t>„Jen se koukni,“ řekl. „Zrovna se mrskly.“</w:t>
      </w:r>
    </w:p>
    <w:p w:rsidR="00EA3AD3" w:rsidRDefault="00EA3AD3" w:rsidP="002C7628">
      <w:pPr>
        <w:pStyle w:val="Text"/>
      </w:pPr>
      <w:r>
        <w:t>Zavrtěla hlavou. „Nerada vidím živý tvory trpět,“ prohlásila.</w:t>
      </w:r>
    </w:p>
    <w:p w:rsidR="00EA3AD3" w:rsidRDefault="00EA3AD3" w:rsidP="002C7628">
      <w:pPr>
        <w:pStyle w:val="Text"/>
      </w:pPr>
      <w:r>
        <w:t>„Od ženský, co rafe do krve, to teda vážně sedí,“ namítl.</w:t>
      </w:r>
    </w:p>
    <w:p w:rsidR="00EA3AD3" w:rsidRDefault="00EA3AD3" w:rsidP="002C7628">
      <w:pPr>
        <w:pStyle w:val="Text"/>
      </w:pPr>
      <w:r>
        <w:t>Usmála se, ale oči od podlahy nezvedla. „Víš, že máš pravdu? Jsou fakt živý. No jasně, jináč by z nich nemohl vzniknout novej život, že jo. Takhle jsem o tom nikdy nepřemejšlela …“</w:t>
      </w:r>
    </w:p>
    <w:p w:rsidR="00EA3AD3" w:rsidRDefault="00EA3AD3" w:rsidP="00EA3AD3">
      <w:pPr>
        <w:pStyle w:val="Text"/>
      </w:pPr>
      <w:r>
        <w:t>Charley omočil prst ve whisky a přejel si po očních víčkách. Tenhle trik používali Indiáni, aby měli sílu pít dál. Lurline ležela na břiše, bradu podloženou sevřenou pěstí, a bez ustání civěla na podlahu. „Ba ne, nehejbaly se,“ řekl. Neměl chuť upadnout do bezvědomí a nechat ji tam celou noc prolévat slzy nad rozlitým semenem. „Už jsou stejně mrtvý,“ dodal. „V tomhle hicu můžou vydržet nanejvejš pár minut…“</w:t>
      </w:r>
    </w:p>
    <w:p w:rsidR="00EA3AD3" w:rsidRDefault="00EA3AD3" w:rsidP="00EA3AD3">
      <w:pPr>
        <w:pStyle w:val="Text"/>
      </w:pPr>
      <w:r>
        <w:t>Lurline však rozumovala dál. „Já to vždycky brala jako něco, co tu prostě zůstane, když je po všem. Jako když ti někdo vlepí facku a na tváři ti zůstanou otisknutý prsty.“</w:t>
      </w:r>
    </w:p>
    <w:p w:rsidR="00EA3AD3" w:rsidRDefault="00EA3AD3" w:rsidP="002C7628">
      <w:pPr>
        <w:pStyle w:val="Text"/>
      </w:pPr>
      <w:r>
        <w:t>„Kdopak ti nafackoval?“ zeptal se.</w:t>
      </w:r>
    </w:p>
    <w:p w:rsidR="00EA3AD3" w:rsidRDefault="00EA3AD3" w:rsidP="00EA3AD3">
      <w:pPr>
        <w:pStyle w:val="Text"/>
      </w:pPr>
      <w:r>
        <w:t>Pokrčila rameny. „Holky jako já fackuje kdekdo,“ řekla. Charley se přinutil spolknout další hlt, a když stavěl láhev na podlahu, ztratil rovnováhu a málem sletěl ze židle. „Ty jseš strašnej nervóza,“ prohlásila. „Každej jinej na tvým místě by se nebránil a klidně by upadnul na ksicht.“</w:t>
      </w:r>
    </w:p>
    <w:p w:rsidR="00EA3AD3" w:rsidRDefault="00EA3AD3" w:rsidP="00EA3AD3">
      <w:pPr>
        <w:pStyle w:val="Text"/>
      </w:pPr>
      <w:r>
        <w:t>„Já vím, jaký to je ležet zťatej na podlaze,“ namítl. „Jednou se mi to stalo s Texas Jackem Omohundrem za sněhový bouře ve Skalistejch horách. Tvrdil mi, že Texas nenávidí.“</w:t>
      </w:r>
    </w:p>
    <w:p w:rsidR="00EA3AD3" w:rsidRDefault="00EA3AD3" w:rsidP="002C7628">
      <w:pPr>
        <w:pStyle w:val="Text"/>
      </w:pPr>
      <w:r>
        <w:t>„Tys byl parťák taky s Texas Jackem?“ zajímala se.</w:t>
      </w:r>
    </w:p>
    <w:p w:rsidR="00EA3AD3" w:rsidRDefault="00EA3AD3" w:rsidP="002C7628">
      <w:pPr>
        <w:pStyle w:val="Text"/>
      </w:pPr>
      <w:r>
        <w:t>Zavrtěl hlavou. „Akorát jsem ho vzal na lov,“ řekl. „Kamarádil s Billem, ale v lásce jsme ho neměli ani jeden.“</w:t>
      </w:r>
    </w:p>
    <w:p w:rsidR="00EA3AD3" w:rsidRDefault="00EA3AD3" w:rsidP="00EA3AD3">
      <w:pPr>
        <w:pStyle w:val="Text"/>
      </w:pPr>
      <w:r>
        <w:t>„Ty jseš fakt zvláštní,“ vyčetla mu. „Mluvit jedním dechem o mrtvým semenu a o lásce.“ Usmál se na ni a odkopl mokasíny z nohou. „Hodláš v tom okně přenocovat, nebo co?“ řekla.</w:t>
      </w:r>
    </w:p>
    <w:p w:rsidR="00EA3AD3" w:rsidRDefault="00EA3AD3" w:rsidP="00EA3AD3">
      <w:pPr>
        <w:pStyle w:val="Text"/>
      </w:pPr>
      <w:r>
        <w:t>Slezla, přetáhla mu nohavici přes nárt, potom druhou a sundala mu kalhoty. Pomohla mu vstát a dovedla ho do postele. Láhev si vzal s sebou, a když se chtěl napít vleže, polil si whisky bradu a prsa. Studilo to.</w:t>
      </w:r>
    </w:p>
    <w:p w:rsidR="00EA3AD3" w:rsidRDefault="00EA3AD3" w:rsidP="00EA3AD3">
      <w:pPr>
        <w:pStyle w:val="Text"/>
      </w:pPr>
      <w:bookmarkStart w:id="182" w:name="NewPage189"/>
      <w:bookmarkEnd w:id="182"/>
      <w:r>
        <w:t>Rozkročmo se na něj posadila a rozepnula mu košili. Už se zase uculovala. Prsty mu přejela po hrudníku až k břichu. „Ale to se podívejme,“ řekla za chvilku, „já myslela, že už jsi taky mrtvej.“</w:t>
      </w:r>
    </w:p>
    <w:p w:rsidR="00EA3AD3" w:rsidRDefault="00EA3AD3" w:rsidP="00EA3AD3">
      <w:pPr>
        <w:pStyle w:val="Text"/>
      </w:pPr>
      <w:r>
        <w:t>Charley nadzdvihl hlavu z polštáře, podíval se a pochopil, o čem mluví. „Je v posledním tažení,“ zablekotal. „Nevšímej si ho.“</w:t>
      </w:r>
    </w:p>
    <w:p w:rsidR="00EA3AD3" w:rsidRDefault="00EA3AD3" w:rsidP="00EA3AD3">
      <w:pPr>
        <w:pStyle w:val="Text"/>
      </w:pPr>
      <w:r>
        <w:t>Narafičila se a sedla si na něj, pak mu pohlédla zkoumavě do obličeje a začala rajtovat. „Kdepak,“ prohlásila, „klackem se musí klátit.“</w:t>
      </w:r>
    </w:p>
    <w:p w:rsidR="00EA3AD3" w:rsidRDefault="00EA3AD3" w:rsidP="00EA3AD3">
      <w:pPr>
        <w:pStyle w:val="Text"/>
      </w:pPr>
      <w:r>
        <w:t>Charley se jí zadíval do očí a z toho nadskakování se mu zatočila hlava. Znovu si lokl a zaznamenal, že do dna mu zbývá sotva na prst whisky.</w:t>
      </w:r>
    </w:p>
    <w:p w:rsidR="00EA3AD3" w:rsidRDefault="00EA3AD3" w:rsidP="00EA3AD3">
      <w:pPr>
        <w:pStyle w:val="Text"/>
      </w:pPr>
      <w:r>
        <w:t>„Já vážně nechápu, proč jseš tak umanutej, že to dorazíš,“ řekla. „Ráno ti bude akorát blbě.“</w:t>
      </w:r>
    </w:p>
    <w:p w:rsidR="00EA3AD3" w:rsidRDefault="00EA3AD3" w:rsidP="00EA3AD3">
      <w:pPr>
        <w:pStyle w:val="Text"/>
      </w:pPr>
      <w:r>
        <w:t>„Třeba oslepnu,“ zabručel a zavřel oči.</w:t>
      </w:r>
    </w:p>
    <w:p w:rsidR="00EA3AD3" w:rsidRDefault="00EA3AD3" w:rsidP="00EA3AD3">
      <w:pPr>
        <w:pStyle w:val="Text"/>
      </w:pPr>
      <w:r>
        <w:t>Za chviličku se zahryzla znovu, tentokrát do prsou. Otevřel oči a všiml si, že ho ještě nepřestala souložit. Uvědomoval si, že už to trvá drahnou dobu, ale neměl ani potuchy jak dlouho, protože vůbec nic necítil.</w:t>
      </w:r>
    </w:p>
    <w:p w:rsidR="00EA3AD3" w:rsidRDefault="00EA3AD3" w:rsidP="00EA3AD3">
      <w:pPr>
        <w:pStyle w:val="Text"/>
      </w:pPr>
      <w:r>
        <w:t>„Proč vlastně koušeš?“ zeptal se.</w:t>
      </w:r>
    </w:p>
    <w:p w:rsidR="00EA3AD3" w:rsidRDefault="00EA3AD3" w:rsidP="00EA3AD3">
      <w:pPr>
        <w:pStyle w:val="Text"/>
      </w:pPr>
      <w:r>
        <w:t>Napřímila se a Charley ji uviděl o něco ostřeji. Pokrčila rameny. „Nerada šoustám mrtvoly,“ řekla.</w:t>
      </w:r>
    </w:p>
    <w:p w:rsidR="00EA3AD3" w:rsidRDefault="00EA3AD3" w:rsidP="00EA3AD3">
      <w:pPr>
        <w:pStyle w:val="Text"/>
      </w:pPr>
      <w:r>
        <w:t>Položil jí ruku zezadu na krk, přitáhl si ji k sobě a políbil ji na obě tváře. „Nevíš, o čem mluvíš. Kolikpak ti vlastně je?“</w:t>
      </w:r>
    </w:p>
    <w:p w:rsidR="00EA3AD3" w:rsidRDefault="00EA3AD3" w:rsidP="00EA3AD3">
      <w:pPr>
        <w:pStyle w:val="Text"/>
      </w:pPr>
      <w:r>
        <w:t>„Devatenáct,“ odpověděla.</w:t>
      </w:r>
    </w:p>
    <w:p w:rsidR="00EA3AD3" w:rsidRDefault="002C7628" w:rsidP="002C7628">
      <w:pPr>
        <w:pStyle w:val="DejovaPauza"/>
      </w:pPr>
      <w:r>
        <w:t>~</w:t>
      </w:r>
    </w:p>
    <w:p w:rsidR="00EA3AD3" w:rsidRDefault="00EA3AD3" w:rsidP="00EA3AD3">
      <w:pPr>
        <w:pStyle w:val="Text"/>
      </w:pPr>
      <w:r>
        <w:t>Probudil se sám, jen s kocovinou a chandrou. Lurline byla pryč; přes sloupek v nohách postele visel její černočervený korzet. Nadzvedl se, aby na něj líp viděl, a v té chvíli ho přepadl pocit, jako kdyby se mu v hlavě převalilo cosi těžkého a ostrého, a brada mu klesla na prsa.</w:t>
      </w:r>
    </w:p>
    <w:p w:rsidR="00EA3AD3" w:rsidRDefault="00EA3AD3" w:rsidP="00EA3AD3">
      <w:pPr>
        <w:pStyle w:val="Text"/>
      </w:pPr>
      <w:r>
        <w:t>Pomalu se posadil a začal se prohlížet. Po vnitřních stranách stehen i na prsou měl spoustu modřin, po břiše se mu jako stopy deště na skle táhly škrábance. Podíval se na nohy zblízka a uviděl, že je má poseté otisky jejích zubů.</w:t>
      </w:r>
    </w:p>
    <w:p w:rsidR="00EA3AD3" w:rsidRDefault="00EA3AD3" w:rsidP="00EA3AD3">
      <w:pPr>
        <w:pStyle w:val="Text"/>
      </w:pPr>
      <w:r>
        <w:t xml:space="preserve">Kalhoty se válely u okna. Než se do nich vsoukal, celý se zpotil. </w:t>
      </w:r>
      <w:bookmarkStart w:id="183" w:name="NewPage190"/>
      <w:bookmarkEnd w:id="183"/>
      <w:r>
        <w:t>Láhev ležela převržená na podlaze, na hrdle seděla moucha a v ohybu hned pod ním zbyla malinká loužička. V celém pokoji to páchlo po whisky.</w:t>
      </w:r>
    </w:p>
    <w:p w:rsidR="00EA3AD3" w:rsidRDefault="00EA3AD3" w:rsidP="00EA3AD3">
      <w:pPr>
        <w:pStyle w:val="Text"/>
      </w:pPr>
      <w:r>
        <w:t>Košili našel pod prostěradlem. Byla úplně sežmoulaná, a když ji vytáhl, zavanula z ní Lurlinina voňavka. Přičichl si a v rozkroku ho zasvrbělo. Mokasíny zůstaly pod židlí u okna. Shýbl se pro ně a hlava mu začala tak třeštit, že musel chvíli strnule stát, dokud to zase nepřešlo. Z prádelníku vylovil hřeben, pročísl si vlasy, pak vyšel ze dveří a pustil se dolů do výčepu.</w:t>
      </w:r>
    </w:p>
    <w:p w:rsidR="00EA3AD3" w:rsidRDefault="00EA3AD3" w:rsidP="00EA3AD3">
      <w:pPr>
        <w:pStyle w:val="Text"/>
      </w:pPr>
      <w:r>
        <w:t>Pasák stál za pultem. Usmál se, ale tvářil se jinak než zvečera. Zdálo se, že moc dobře ví, jak je Charleymu po těle. Jako kdyby si tím, jak hluboko Charley klesl, byli teď kvit.</w:t>
      </w:r>
    </w:p>
    <w:p w:rsidR="00EA3AD3" w:rsidRDefault="00EA3AD3" w:rsidP="00EA3AD3">
      <w:pPr>
        <w:pStyle w:val="Text"/>
      </w:pPr>
      <w:r>
        <w:t>„Za noc se platí deset babek,“ upozornil ho.</w:t>
      </w:r>
    </w:p>
    <w:p w:rsidR="00EA3AD3" w:rsidRDefault="00EA3AD3" w:rsidP="00EA3AD3">
      <w:pPr>
        <w:pStyle w:val="Text"/>
      </w:pPr>
      <w:r>
        <w:t>Charley se zastavil uprostřed místnosti. Několik turistů nasávalo snídani, ale holka tu nebyla ani jedna a až na spáče na pianě žádný z hráčů. Ozvěna roznesla pasákova slova do všech koutů výčepu.</w:t>
      </w:r>
    </w:p>
    <w:p w:rsidR="00EA3AD3" w:rsidRDefault="00EA3AD3" w:rsidP="00EA3AD3">
      <w:pPr>
        <w:pStyle w:val="Text"/>
      </w:pPr>
      <w:r>
        <w:t>Charley přistoupil k pultu. „Nevzpomínám si na ctěné jméno,“ řekl.</w:t>
      </w:r>
    </w:p>
    <w:p w:rsidR="00EA3AD3" w:rsidRDefault="00EA3AD3" w:rsidP="00EA3AD3">
      <w:pPr>
        <w:pStyle w:val="Text"/>
      </w:pPr>
      <w:r>
        <w:t>„Al Swearingen,“ připomněl mu pasák. „Setkali jsme se cestou sem, přijeli jsme se stejnou kolonou.“</w:t>
      </w:r>
    </w:p>
    <w:p w:rsidR="00EA3AD3" w:rsidRDefault="00EA3AD3" w:rsidP="00EA3AD3">
      <w:pPr>
        <w:pStyle w:val="Text"/>
      </w:pPr>
      <w:r>
        <w:t>„Já nezapomněl, kde jsme se setkali,“ procedil Charley, „ani za jakých okolností, akorát se nemůžu rozpomenout na ctěné jméno.“</w:t>
      </w:r>
    </w:p>
    <w:p w:rsidR="00EA3AD3" w:rsidRDefault="00EA3AD3" w:rsidP="00EA3AD3">
      <w:pPr>
        <w:pStyle w:val="Text"/>
      </w:pPr>
      <w:r>
        <w:t>„Swearingen,“ opakoval hampejzník. „Patří mi tenhle podnik a všechny holky, co tu pracujou.“ Zacenil se a Charley si najednou vybavil, jak vypadal, když se mu ve vousech chvěly klukovy stříkance, ale rychle představu zaplašil. Semenem se večer zaobíral víc než dost. „Kdopak vám teďka poskytne ochranu, když je Divokej Bill po smrti?“ ušklíbl se pasák.</w:t>
      </w:r>
    </w:p>
    <w:p w:rsidR="00EA3AD3" w:rsidRDefault="00EA3AD3" w:rsidP="00EA3AD3">
      <w:pPr>
        <w:pStyle w:val="Text"/>
      </w:pPr>
      <w:r>
        <w:t>Charley vytáhl z pochvy u pasu nůž s perleťovou střenkou a podržel mu ho vodorovně u nosu. Pasák ztuhl, jen ohryzek mu odmítl poslušnost. „Račte si jednou provždy zapamatovat, pane Swearingen,“ řekl Charley, „že když mám uválenou košili, není se mnou řeč, dokud se nevykoupu a nepřevlíknu, aby si mě lidi nepletli s kdejakým pasákem.“</w:t>
      </w:r>
    </w:p>
    <w:p w:rsidR="00EA3AD3" w:rsidRDefault="00EA3AD3" w:rsidP="00EA3AD3">
      <w:pPr>
        <w:pStyle w:val="Text"/>
      </w:pPr>
      <w:r>
        <w:t>Hampejzník neodpověděl.</w:t>
      </w:r>
    </w:p>
    <w:p w:rsidR="00EA3AD3" w:rsidRDefault="00EA3AD3" w:rsidP="00EA3AD3">
      <w:pPr>
        <w:pStyle w:val="Text"/>
      </w:pPr>
      <w:bookmarkStart w:id="184" w:name="NewPage191"/>
      <w:bookmarkEnd w:id="184"/>
      <w:r>
        <w:t>Charley se otočil, vyšel ze šantánu a vydal se do tábora. Všechno bylo jako včera. Kluk se nevrátil, ale Charley si s ním i s rodinnými problémy odmítal lámat hlavu. Vzal si toaletní potřeby a čistou košili, pustil se k lázni a cestou myslel na paní Langrisheovou.</w:t>
      </w:r>
    </w:p>
    <w:p w:rsidR="00EA3AD3" w:rsidRDefault="00EA3AD3" w:rsidP="00EA3AD3">
      <w:pPr>
        <w:pStyle w:val="Text"/>
      </w:pPr>
      <w:r>
        <w:t>Kdykoli měl kocovinu, myslel kokotem a zapomínal jak na zdravý rozum, tak na mravopočestnost.</w:t>
      </w:r>
    </w:p>
    <w:p w:rsidR="00EA3AD3" w:rsidRDefault="002C7628" w:rsidP="002C7628">
      <w:pPr>
        <w:pStyle w:val="DejovaPauza"/>
      </w:pPr>
      <w:r>
        <w:t>~</w:t>
      </w:r>
    </w:p>
    <w:p w:rsidR="00EA3AD3" w:rsidRDefault="00EA3AD3" w:rsidP="00EA3AD3">
      <w:pPr>
        <w:pStyle w:val="Text"/>
      </w:pPr>
      <w:r>
        <w:t>Flaška si od něj vzal dolar a díval se, jak se svléká. Modřiny ho přímo fascinovaly. Nehnutě stál, v každé ruce kbelík s horkou vodou, a civěl Charleymu na nohy a na prsa. „Co to máte?“ zeptal se po chvíli.</w:t>
      </w:r>
    </w:p>
    <w:p w:rsidR="00EA3AD3" w:rsidRDefault="00EA3AD3" w:rsidP="00EA3AD3">
      <w:pPr>
        <w:pStyle w:val="Text"/>
      </w:pPr>
      <w:r>
        <w:t>Charley si sedl do vany a čekal na vodu. „Kousance,“ řekl. „Tak lej. Dám ti pak nějakou flašku.“</w:t>
      </w:r>
    </w:p>
    <w:p w:rsidR="00EA3AD3" w:rsidRDefault="00EA3AD3" w:rsidP="00EA3AD3">
      <w:pPr>
        <w:pStyle w:val="Text"/>
      </w:pPr>
      <w:r>
        <w:t>„A od čeho?“</w:t>
      </w:r>
    </w:p>
    <w:p w:rsidR="00EA3AD3" w:rsidRDefault="00EA3AD3" w:rsidP="00EA3AD3">
      <w:pPr>
        <w:pStyle w:val="Text"/>
      </w:pPr>
      <w:r>
        <w:t>„Od zubů,“ vysvětlil mu Charley. Flaška postavil jedno vědro na podlahu a druhé vylil do vany. Voda byla horká a Charleymu vyrazil na čele pot.</w:t>
      </w:r>
    </w:p>
    <w:p w:rsidR="00EA3AD3" w:rsidRDefault="00EA3AD3" w:rsidP="00EA3AD3">
      <w:pPr>
        <w:pStyle w:val="Text"/>
      </w:pPr>
      <w:r>
        <w:t>„Na kocovinu je nejlepší napařit se,“ řekl cvok. „Horkost vyplaví všechny jedy. Ale kousance, to nevím…“</w:t>
      </w:r>
    </w:p>
    <w:p w:rsidR="00EA3AD3" w:rsidRDefault="00EA3AD3" w:rsidP="00EA3AD3">
      <w:pPr>
        <w:pStyle w:val="Text"/>
      </w:pPr>
      <w:r>
        <w:t>Vylil do vany i druhý kbelík. Voda Charleymu vysála všechnu sílu, jen kokot mu pookřál. Nechal bradu klesnout na prsa, zavřel oči a začal si pro změnu představovat, jak ho kouše paní Langrisheová. Pak ho napadlo, že už taky pěkně blbne.</w:t>
      </w:r>
    </w:p>
    <w:p w:rsidR="00EA3AD3" w:rsidRDefault="00EA3AD3" w:rsidP="00EA3AD3">
      <w:pPr>
        <w:pStyle w:val="Text"/>
      </w:pPr>
      <w:r>
        <w:t>„Co vás raflo?“ dorážel Flaška. Přinesl další dvě vědra vody a vylil je Charleymu na záda.</w:t>
      </w:r>
    </w:p>
    <w:p w:rsidR="00EA3AD3" w:rsidRDefault="00EA3AD3" w:rsidP="00EA3AD3">
      <w:pPr>
        <w:pStyle w:val="Text"/>
      </w:pPr>
      <w:r>
        <w:t>Charley zavrtěl hlavou. „Já sám,“ řekl, otevřel oči a poznal, jak pošukovi šrotuje mozek. „Hele, nech toho,“ řekl. „Rozumíš? Nemysli na to…“</w:t>
      </w:r>
    </w:p>
    <w:p w:rsidR="00EA3AD3" w:rsidRDefault="00EA3AD3" w:rsidP="00EA3AD3">
      <w:pPr>
        <w:pStyle w:val="Text"/>
      </w:pPr>
      <w:r>
        <w:t>„Copak můžu za to, co mi táhne hlavou?“ ohradil se cvok.</w:t>
      </w:r>
    </w:p>
    <w:p w:rsidR="00EA3AD3" w:rsidRDefault="00EA3AD3" w:rsidP="00EA3AD3">
      <w:pPr>
        <w:pStyle w:val="Text"/>
      </w:pPr>
      <w:r>
        <w:t xml:space="preserve">„Co svět světem </w:t>
      </w:r>
      <w:proofErr w:type="gramStart"/>
      <w:r>
        <w:t>stojí</w:t>
      </w:r>
      <w:proofErr w:type="gramEnd"/>
      <w:r>
        <w:t xml:space="preserve"> se ještě nikdo </w:t>
      </w:r>
      <w:proofErr w:type="gramStart"/>
      <w:r>
        <w:t>neukousal</w:t>
      </w:r>
      <w:proofErr w:type="gramEnd"/>
      <w:r>
        <w:t>.“</w:t>
      </w:r>
    </w:p>
    <w:p w:rsidR="00EA3AD3" w:rsidRDefault="00EA3AD3" w:rsidP="00EA3AD3">
      <w:pPr>
        <w:pStyle w:val="Text"/>
      </w:pPr>
      <w:r>
        <w:t>„Vy jste se ale kousal,“ namítl Flaška.</w:t>
      </w:r>
    </w:p>
    <w:p w:rsidR="00EA3AD3" w:rsidRDefault="00EA3AD3" w:rsidP="00EA3AD3">
      <w:pPr>
        <w:pStyle w:val="Text"/>
      </w:pPr>
      <w:r>
        <w:t>„Jenže ne proto, abych se zasebevraždil,“ řekl Charley. „Měl jsem k tomu úplně jiný důvody.“</w:t>
      </w:r>
    </w:p>
    <w:p w:rsidR="00EA3AD3" w:rsidRDefault="00EA3AD3" w:rsidP="00EA3AD3">
      <w:pPr>
        <w:pStyle w:val="Text"/>
      </w:pPr>
      <w:r>
        <w:t>Flaška stál nad ním. Charleymu se do očí řinul pot, a když zamrkal, pálilo to. „Jaký?“ zeptal se Flaška.</w:t>
      </w:r>
    </w:p>
    <w:p w:rsidR="00EA3AD3" w:rsidRDefault="00EA3AD3" w:rsidP="00EA3AD3">
      <w:pPr>
        <w:pStyle w:val="Text"/>
      </w:pPr>
      <w:r>
        <w:t xml:space="preserve">„Prostě jiný,“ odsekl Charley. „Bůh je mi svědkem.“ </w:t>
      </w:r>
      <w:bookmarkStart w:id="185" w:name="NewPage192"/>
      <w:bookmarkEnd w:id="185"/>
      <w:r>
        <w:t>V duchu už viděl, jak pošuk sedí na židli u dveří a v zubech drží kus krvavého masa z vlastního ramene. Pak si představil, jak na něm paní Langrisheová sedí stejným způsobem jako včera Lurline.</w:t>
      </w:r>
    </w:p>
    <w:p w:rsidR="00EA3AD3" w:rsidRDefault="00EA3AD3" w:rsidP="00EA3AD3">
      <w:pPr>
        <w:pStyle w:val="Text"/>
      </w:pPr>
      <w:r>
        <w:t>Flaška došel pro poslední dva kbelíky. „Co je na těch vašich řečech pravdy?“ zeptal se, když se vrátil.</w:t>
      </w:r>
    </w:p>
    <w:p w:rsidR="00EA3AD3" w:rsidRDefault="00EA3AD3" w:rsidP="00EA3AD3">
      <w:pPr>
        <w:pStyle w:val="Text"/>
      </w:pPr>
      <w:r>
        <w:t>„Co dokážeš unýst,“ odpověděl Charley.</w:t>
      </w:r>
    </w:p>
    <w:p w:rsidR="00EA3AD3" w:rsidRDefault="00EA3AD3" w:rsidP="00EA3AD3">
      <w:pPr>
        <w:pStyle w:val="Text"/>
      </w:pPr>
      <w:r>
        <w:t>Flaška se zamyslel. „Doktor to říká taky.“</w:t>
      </w:r>
    </w:p>
    <w:p w:rsidR="00EA3AD3" w:rsidRDefault="00EA3AD3" w:rsidP="00EA3AD3">
      <w:pPr>
        <w:pStyle w:val="Text"/>
      </w:pPr>
      <w:r>
        <w:t>„Vidíš, chce jenom tvý dobro,“ prohlásil Charley.</w:t>
      </w:r>
    </w:p>
    <w:p w:rsidR="00EA3AD3" w:rsidRDefault="00EA3AD3" w:rsidP="00EA3AD3">
      <w:pPr>
        <w:pStyle w:val="Text"/>
      </w:pPr>
      <w:r>
        <w:t>„Někdy si tak přeju,“ ozval se po několika minutách Flaška, „aby mě tolik nešanovali. Občas bych rád věděl, jak je všechno doopravdy.“</w:t>
      </w:r>
    </w:p>
    <w:p w:rsidR="00EA3AD3" w:rsidRDefault="00EA3AD3" w:rsidP="00EA3AD3">
      <w:pPr>
        <w:pStyle w:val="Text"/>
      </w:pPr>
      <w:r>
        <w:t>Charley se znepokojil. „To radši ani nechtěj. Nevíš, o čem mluvíš. Mohlo by se ti to splnit.“ Pak mu podal pětidolar a poslal ho pro láhev whisky. „Nic růžovýho ani bezbarvýho,“ nařídil mu. „Chci poctivou americkou whisky. Až tu flašku dorazím, můžeš si ji nechat.“</w:t>
      </w:r>
    </w:p>
    <w:p w:rsidR="00EA3AD3" w:rsidRDefault="002C7628" w:rsidP="002C7628">
      <w:pPr>
        <w:pStyle w:val="DejovaPauza"/>
      </w:pPr>
      <w:r>
        <w:t>~</w:t>
      </w:r>
    </w:p>
    <w:p w:rsidR="00EA3AD3" w:rsidRDefault="00EA3AD3" w:rsidP="00EA3AD3">
      <w:pPr>
        <w:pStyle w:val="Text"/>
      </w:pPr>
      <w:r>
        <w:t>Seth Bullock měl nos a čichal trable.</w:t>
      </w:r>
    </w:p>
    <w:p w:rsidR="00EA3AD3" w:rsidRDefault="00EA3AD3" w:rsidP="00EA3AD3">
      <w:pPr>
        <w:pStyle w:val="Text"/>
      </w:pPr>
      <w:r>
        <w:t>Solomon Star přes noc dočista ztratil zájem o kšeft. Byl jeho společníkem devět let, dali se dohromady už v Bismarcku dávno předtím, než přesídlili do Deadwoodu, a jakmile tedy Solomon přestal vzdychat nad účetní knihou, Seth pochopil, že tu něco nehraje. V průběhu minulého týdne si Solomon dokonce dvakrát za celý den ani tužku neořezal.</w:t>
      </w:r>
    </w:p>
    <w:p w:rsidR="00EA3AD3" w:rsidRDefault="00EA3AD3" w:rsidP="00EA3AD3">
      <w:pPr>
        <w:pStyle w:val="Text"/>
      </w:pPr>
      <w:r>
        <w:t>Bullock ho chtěl vyzkoušet, a tak se ho v pondělí zeptal: „Myslíte, že bysme měli přistavět ke krámu novou verandu?“</w:t>
      </w:r>
    </w:p>
    <w:p w:rsidR="00EA3AD3" w:rsidRDefault="00EA3AD3" w:rsidP="00EA3AD3">
      <w:pPr>
        <w:pStyle w:val="Text"/>
      </w:pPr>
      <w:r>
        <w:t>Solomon Star pokrčil rameny. Dokonce se ani nezajímal, na kolik by taková veranda přišla. Dřepěl za stolem, košili u krku rozhalenou, a civěl do stropu. Bullock ještě nezažil, že by přišel do práce bez kravaty. Taky si nedokázal vzpomenout, že by někdy v místnosti koukal na hvězdičky.</w:t>
      </w:r>
    </w:p>
    <w:p w:rsidR="00EA3AD3" w:rsidRDefault="00EA3AD3" w:rsidP="00EA3AD3">
      <w:pPr>
        <w:pStyle w:val="Text"/>
      </w:pPr>
      <w:r>
        <w:t xml:space="preserve">Až dosud měl nos pořád zabořený do účetních knih. Věděl, odkud a kam tečou peníze, zajímal se o úrokovou míru, takže si někdy půjčoval od banky, i když zrovna kapitál nepotřebovali, hádal se s Bullockem ohledně objednávek a dodávek a přel se o každý cent, který šerif dával na vdovy, sirotky a jiné prospěšné </w:t>
      </w:r>
      <w:bookmarkStart w:id="186" w:name="NewPage193"/>
      <w:bookmarkEnd w:id="186"/>
      <w:r>
        <w:t>účely. Vždycky kolem toho měl plno řečí, ale nakonec se podvolil. Bullock tvrdil, že ví, co dělá, a Solomon pouze doufal, že je to pravda.</w:t>
      </w:r>
    </w:p>
    <w:p w:rsidR="00EA3AD3" w:rsidRDefault="00EA3AD3" w:rsidP="00EA3AD3">
      <w:pPr>
        <w:pStyle w:val="Text"/>
      </w:pPr>
      <w:r>
        <w:t>A tak jeden bez druhého nedal ani ránu, a jak už to u rozdílných povah někdy bývá, měli pro sebe pochopení, i když oba sdíleli pocit, že partner jim tolik nerozumí.</w:t>
      </w:r>
    </w:p>
    <w:p w:rsidR="00EA3AD3" w:rsidRDefault="00EA3AD3" w:rsidP="00EA3AD3">
      <w:pPr>
        <w:pStyle w:val="Text"/>
      </w:pPr>
      <w:r>
        <w:t>„Mohli bysme z Colorada nechat dovézt nějaký tvrdý dříví,“ navrhl Bullock, protože si dělal starosti. Potřeboval se s partnerem dohodnout a začínal se bát, že už to nepůjde.</w:t>
      </w:r>
    </w:p>
    <w:p w:rsidR="00EA3AD3" w:rsidRDefault="00EA3AD3" w:rsidP="00EA3AD3">
      <w:pPr>
        <w:pStyle w:val="Text"/>
      </w:pPr>
      <w:r>
        <w:t>Solomon Star stále civěl do stropu. „Jak myslíte, Bullocku,“ řekl.</w:t>
      </w:r>
    </w:p>
    <w:p w:rsidR="00EA3AD3" w:rsidRDefault="00EA3AD3" w:rsidP="00EA3AD3">
      <w:pPr>
        <w:pStyle w:val="Text"/>
      </w:pPr>
      <w:r>
        <w:t>„Nebo tropický kytky,“ nadchl se Bullock. „Mohli bysme pěstovat orchideje a prodávat je na Květnou neděli… Posloucháte mě vůbec, Solomone?“</w:t>
      </w:r>
    </w:p>
    <w:p w:rsidR="00EA3AD3" w:rsidRDefault="00EA3AD3" w:rsidP="00EA3AD3">
      <w:pPr>
        <w:pStyle w:val="Text"/>
      </w:pPr>
      <w:r>
        <w:t>„Víte, co mě napadlo?“ řekl Star. „Že bych si mohl přečíst nějaký román.“</w:t>
      </w:r>
    </w:p>
    <w:p w:rsidR="00EA3AD3" w:rsidRDefault="00EA3AD3" w:rsidP="00EA3AD3">
      <w:pPr>
        <w:pStyle w:val="Text"/>
      </w:pPr>
      <w:r>
        <w:t>Seth Bullock nebyl žádná nervóza, ale teď se ho zmocnil pocit, že se octl přímo nad propastí. „Já myslím, že nejste ve svý kůži,“ prohlásil.</w:t>
      </w:r>
    </w:p>
    <w:p w:rsidR="00EA3AD3" w:rsidRDefault="00EA3AD3" w:rsidP="00EA3AD3">
      <w:pPr>
        <w:pStyle w:val="Text"/>
      </w:pPr>
      <w:r>
        <w:t>„Taky si říkám,“ ozval se Solomon. „Asi máte pravdu.“</w:t>
      </w:r>
    </w:p>
    <w:p w:rsidR="00EA3AD3" w:rsidRDefault="00EA3AD3" w:rsidP="00EA3AD3">
      <w:pPr>
        <w:pStyle w:val="Text"/>
      </w:pPr>
      <w:r>
        <w:t>Bullock se na svého společníka zahleděl, jako kdyby mu chtěl očima proniknout až do ledví. „Neleze na vás nějaká chřipka?“ zeptal se. Doufal, že to nebude nic horšího.</w:t>
      </w:r>
    </w:p>
    <w:p w:rsidR="00EA3AD3" w:rsidRDefault="00EA3AD3" w:rsidP="00EA3AD3">
      <w:pPr>
        <w:pStyle w:val="Text"/>
      </w:pPr>
      <w:r>
        <w:t>Solomon vstal, přešel kanceláří k oknu a podíval se ven. Za celý svůj dosavadní život se z okna nedíval dohromady víc než pět minut. Bullock šel za ním. „Víte, že ty hory jsou vlastně moc hezké?“ řekl Solomon po chvíli. „Mám pocit, jako kdybych je nikdy předtím neviděl. Jako bych přijel teprve včera.“</w:t>
      </w:r>
    </w:p>
    <w:p w:rsidR="00EA3AD3" w:rsidRDefault="00EA3AD3" w:rsidP="00EA3AD3">
      <w:pPr>
        <w:pStyle w:val="Text"/>
      </w:pPr>
      <w:r>
        <w:t>„Copak, špatný zprávy z domova?“ otázal se Bullock. „Snad nepřišla pošta?“</w:t>
      </w:r>
    </w:p>
    <w:p w:rsidR="00EA3AD3" w:rsidRDefault="00EA3AD3" w:rsidP="00EA3AD3">
      <w:pPr>
        <w:pStyle w:val="Text"/>
      </w:pPr>
      <w:r>
        <w:t xml:space="preserve">Solomon Star zavrtěl hlavou a dál hleděl z okna. Zhluboka se nadechl a najednou jako by povyrostl. </w:t>
      </w:r>
      <w:r w:rsidR="00933872">
        <w:t>„</w:t>
      </w:r>
      <w:r>
        <w:t>Jakýpak je asi rozhled z támhletoho kopce?“ řekl a ukázal na vrchol, který se tyčil jihozápadně od města.</w:t>
      </w:r>
    </w:p>
    <w:p w:rsidR="00EA3AD3" w:rsidRDefault="00EA3AD3" w:rsidP="00EA3AD3">
      <w:pPr>
        <w:pStyle w:val="Text"/>
      </w:pPr>
      <w:r>
        <w:t>„Z takovejch kopců jste přece koukal mockrát.“</w:t>
      </w:r>
    </w:p>
    <w:p w:rsidR="00EA3AD3" w:rsidRDefault="00EA3AD3" w:rsidP="00EA3AD3">
      <w:pPr>
        <w:pStyle w:val="Text"/>
      </w:pPr>
      <w:r>
        <w:t xml:space="preserve">Přistoupil blíž, aby mu viděl do očí. „Heleďte se, ze Sioux City jsou na cestě dvě pece,“ prohlásil. „Kus za dvacet tisíc, další nám </w:t>
      </w:r>
      <w:bookmarkStart w:id="187" w:name="NewPage194"/>
      <w:bookmarkEnd w:id="187"/>
      <w:r>
        <w:t>mokne za městem. Šuplík máme narvanej smlouvama na dodávky cihel po širokým okolí. Odevšad sem míří zboží. Musíme najmout lidi a expedovat. Teď už nemůžeme couvnout…“</w:t>
      </w:r>
    </w:p>
    <w:p w:rsidR="00EA3AD3" w:rsidRDefault="00EA3AD3" w:rsidP="00EA3AD3">
      <w:pPr>
        <w:pStyle w:val="Text"/>
      </w:pPr>
      <w:r>
        <w:t>Solomon se usmál, a přitom přece nikdy neviděl na obchodě nic k smíchu! „Asi si tam vyšlápnu,“ řekl, vyrazil z kanceláře, přešel na druhou stranu ulice a vydal se na jižní konec města. Dokonce ani dveře za sebou nezavřel.</w:t>
      </w:r>
    </w:p>
    <w:p w:rsidR="00EA3AD3" w:rsidRDefault="00EA3AD3" w:rsidP="00EA3AD3">
      <w:pPr>
        <w:pStyle w:val="Text"/>
      </w:pPr>
      <w:r>
        <w:t>Bullock se posadil k jeho stolu a začal se mu prohrabovat v papírech. Měl je v pořádku, i když Seth nevěděl v jakém. Nechápal, co Solomon dělá a jak to dělá.</w:t>
      </w:r>
    </w:p>
    <w:p w:rsidR="00EA3AD3" w:rsidRDefault="00EA3AD3" w:rsidP="00EA3AD3">
      <w:pPr>
        <w:pStyle w:val="Text"/>
      </w:pPr>
      <w:r>
        <w:t>Uvědomoval si jen, že fungující kšeft je výhradně Solomonova práce.</w:t>
      </w:r>
    </w:p>
    <w:p w:rsidR="00EA3AD3" w:rsidRDefault="00EA3AD3" w:rsidP="00EA3AD3">
      <w:pPr>
        <w:pStyle w:val="Text"/>
      </w:pPr>
      <w:r>
        <w:t>Seth Bullock byl už devátým rokem úspěšný obchodník, přestože dosud neměl nejmenší tušení, co je to má dáti a dal, v životě nesepsal objednávku ani nesjednával cenu.</w:t>
      </w:r>
    </w:p>
    <w:p w:rsidR="00EA3AD3" w:rsidRDefault="00EA3AD3" w:rsidP="00EA3AD3">
      <w:pPr>
        <w:pStyle w:val="Text"/>
      </w:pPr>
      <w:r>
        <w:t>Uložil Solomonovy papíry na původní místo a přesunul se ke svému stolu, u kterého si připadal doma. Po zásuvkách měl korespondenci od politiků, okresních šéfů policie, předsedů správních rad coloradských a kalifornských důlních společností i zoufalé dopisy od chudých vdov. Na desce ležel lícem dolů stoh zatykačů s obrázkem hledaných osob, kterými se probíral, když se v okolí začalo moc přepadávat. Seth Bullock dělal deadwoodského šerifa něco přes půl roku a předtím strávil v Bismarcku tři léta jako zástupce federálního šerifa, ale přes svou pověst nijak nedychtil vyčistit dakotské teritorium ani od zločinu, ani čehokoli jiného. Když ovšem padla kosa na kámen, věděl, kam se obrátit.</w:t>
      </w:r>
    </w:p>
    <w:p w:rsidR="00EA3AD3" w:rsidRDefault="00EA3AD3" w:rsidP="00EA3AD3">
      <w:pPr>
        <w:pStyle w:val="Text"/>
      </w:pPr>
      <w:r>
        <w:t>Zůstal sedět za stolem skoro celé odpoledne a přemýšlel o Solomonu Starovi. Probíral všechny důvody, proč se chlap najednou změní, a jediné, na co přišel, byla rána do hlavy nebo ztráta dětí.</w:t>
      </w:r>
    </w:p>
    <w:p w:rsidR="00EA3AD3" w:rsidRDefault="00EA3AD3" w:rsidP="00EA3AD3">
      <w:pPr>
        <w:pStyle w:val="Text"/>
      </w:pPr>
      <w:r>
        <w:t>Nebo taky ženská.</w:t>
      </w:r>
    </w:p>
    <w:p w:rsidR="00EA3AD3" w:rsidRDefault="00EA3AD3" w:rsidP="00EA3AD3">
      <w:pPr>
        <w:pStyle w:val="Text"/>
      </w:pPr>
      <w:r>
        <w:t xml:space="preserve">Pak usoudil, že je to hloupost. Solomon Star byl přece ženatý a v tomhle ohledu byl jeho stav stejně definitivní, jako když člověk přijde o nohu. Vzpomněl si na Solomonovu manželku. V repertoáru nafrněných výrazů si nezadala s malým dítětem a ať řekla, co řekla, znělo to vždycky vyčítavě. Rozhodl se, že jestli se Solomon nesebere, napíše jí. Nechtěla původně manžela do Černých </w:t>
      </w:r>
      <w:bookmarkStart w:id="188" w:name="NewPage195"/>
      <w:bookmarkEnd w:id="188"/>
      <w:r>
        <w:t>hor samotného vůbec pustit a pořád toužila odjet za ním. Věděl o tom z jejích dopisů, jež měl Solomon v horní levé zásuvce, kterou nezamykal. Pokud se Bullock pamatoval, nikdy se o své drahé polovici ani slovem nezmínil. Měl z ní vítr, který nezeslábl ani na takovou dálku.</w:t>
      </w:r>
    </w:p>
    <w:p w:rsidR="00EA3AD3" w:rsidRDefault="00EA3AD3" w:rsidP="00EA3AD3">
      <w:pPr>
        <w:pStyle w:val="Text"/>
      </w:pPr>
      <w:r>
        <w:t>Když si to Bullock uvědomil, zadoufal, že dopis nebude muset napsat. Něco takového by parťákovi udělal jen velice nerad.</w:t>
      </w:r>
    </w:p>
    <w:p w:rsidR="00EA3AD3" w:rsidRDefault="002C7628" w:rsidP="002C7628">
      <w:pPr>
        <w:pStyle w:val="DejovaPauza"/>
      </w:pPr>
      <w:r>
        <w:t>~</w:t>
      </w:r>
    </w:p>
    <w:p w:rsidR="00EA3AD3" w:rsidRDefault="00EA3AD3" w:rsidP="00EA3AD3">
      <w:pPr>
        <w:pStyle w:val="Text"/>
      </w:pPr>
      <w:r>
        <w:t>Jakmile Tan yu-čou prodal Ci-an bělochovi, zakázal jí vycházet z domu dokonce i ráno. „Můžeš mít všechno, co si zamaneš, ale jedině tady v pokoji,“ prohlásil.</w:t>
      </w:r>
    </w:p>
    <w:p w:rsidR="00EA3AD3" w:rsidRDefault="00EA3AD3" w:rsidP="00EA3AD3">
      <w:pPr>
        <w:pStyle w:val="Text"/>
      </w:pPr>
      <w:r>
        <w:t>Nevěděla, kolik si bělochovi řekl, ale od té doby, co si plácli, Tan už se k ní nepřiblížil. Říkala si, že Bismarck musí být velice bohatý. „A co když si zamanu podívat se ven?“ zeptala se.</w:t>
      </w:r>
    </w:p>
    <w:p w:rsidR="00EA3AD3" w:rsidRDefault="00EA3AD3" w:rsidP="00EA3AD3">
      <w:pPr>
        <w:pStyle w:val="Text"/>
      </w:pPr>
      <w:r>
        <w:t>Tan se usmál. „Dostaneš ještě jednu služebnou,“ řekl. „Bude chodit místo tebe a vždycky ti poví, co viděla.“</w:t>
      </w:r>
    </w:p>
    <w:p w:rsidR="00EA3AD3" w:rsidRDefault="00EA3AD3" w:rsidP="00EA3AD3">
      <w:pPr>
        <w:pStyle w:val="Text"/>
      </w:pPr>
      <w:r>
        <w:t>Od okamžiku, kdy ji začal běloch navštěvovat, Tan ji víckrát neudeřil. Dokonce jí dal několikery nové šaty a pár hřebenů. Ty ovšem nové nebyly, protože je vídala ve vlasech jeho manželky.</w:t>
      </w:r>
    </w:p>
    <w:p w:rsidR="00EA3AD3" w:rsidRDefault="00EA3AD3" w:rsidP="00EA3AD3">
      <w:pPr>
        <w:pStyle w:val="Text"/>
      </w:pPr>
      <w:r>
        <w:t>Jídlo jí do pokoje nosila stařena, která ji také vodila za dům na Tanův soukromý záchod, kde měla dovoleno konat potřebu. O kus dál stál ještě jeden větší, před nímž museli ostatní stát po jídle ve frontě. Služebnictvo mělo svou vyhrazenou dobu, Tanova manželka a příbuzenstvo také. Stařena se zprvu domnívala, že se přeslechla, a tak Tana požádala, aby příkaz opakoval. Pán prohlásil, že si nepřeje, aby Panenka chodila tak daleko z domu.</w:t>
      </w:r>
    </w:p>
    <w:p w:rsidR="00EA3AD3" w:rsidRDefault="00EA3AD3" w:rsidP="00EA3AD3">
      <w:pPr>
        <w:pStyle w:val="Text"/>
      </w:pPr>
      <w:r>
        <w:t>Pověděla to Ci-an a ta řekla: „Bismarck je možná vůbec nejbohatší člověk na světě.“</w:t>
      </w:r>
    </w:p>
    <w:p w:rsidR="00EA3AD3" w:rsidRDefault="00EA3AD3" w:rsidP="00EA3AD3">
      <w:pPr>
        <w:pStyle w:val="Text"/>
      </w:pPr>
      <w:r>
        <w:t>Každý den ráno, když dokončila toaletu, poslala stařenu pryč, aby mohla být sama. Aranžovala umělé květiny a pak je kreslila. Tak tomu bylo i onoho rána, kdy na ulici konečně zahlédla přítele Divokého Billa. Vypadal celý uválený a neupravený a nevšímal si ani bláta, ani kolemjdoucích. Zpočátku ho vůbec nemohla poznat, ale to bylo tím, že měl smutek. Věděla, že bolest je nejlepší maska.</w:t>
      </w:r>
    </w:p>
    <w:p w:rsidR="00EA3AD3" w:rsidRDefault="00EA3AD3" w:rsidP="00EA3AD3">
      <w:pPr>
        <w:pStyle w:val="Text"/>
      </w:pPr>
      <w:r>
        <w:t>Mýlit se však nemohla. Byl to on, který vzal do rukou jeden konec plechu, na němž leželo Songovo tělo. Druhý držel Divoký Bill a společně strčili Songa do pece. Oba byli stejně na vině.</w:t>
      </w:r>
    </w:p>
    <w:p w:rsidR="00EA3AD3" w:rsidRDefault="00EA3AD3" w:rsidP="00EA3AD3">
      <w:pPr>
        <w:pStyle w:val="Text"/>
      </w:pPr>
      <w:bookmarkStart w:id="189" w:name="NewPage196"/>
      <w:bookmarkEnd w:id="189"/>
      <w:r>
        <w:t>Odpoledne pak řekla stařeně: „Je tu jeden muž</w:t>
      </w:r>
      <w:r w:rsidR="00933872">
        <w:t>…“</w:t>
      </w:r>
    </w:p>
    <w:p w:rsidR="00EA3AD3" w:rsidRDefault="00EA3AD3" w:rsidP="00EA3AD3">
      <w:pPr>
        <w:pStyle w:val="Text"/>
      </w:pPr>
      <w:r>
        <w:t>„Mužů je spousta,“ odpověděla stařena, „ale všichni jsou stejní ničemové.“</w:t>
      </w:r>
    </w:p>
    <w:p w:rsidR="00EA3AD3" w:rsidRDefault="00EA3AD3" w:rsidP="00EA3AD3">
      <w:pPr>
        <w:pStyle w:val="Text"/>
      </w:pPr>
      <w:r>
        <w:t>„Zavři pusu,“ řekla. „Je tu jeden muž, se kterým potřebuju mluvit.“ Stařena zavrtěla hlavou.</w:t>
      </w:r>
    </w:p>
    <w:p w:rsidR="00EA3AD3" w:rsidRDefault="00EA3AD3" w:rsidP="00EA3AD3">
      <w:pPr>
        <w:pStyle w:val="Text"/>
      </w:pPr>
      <w:r>
        <w:t>„Pán to zakázal,“ řekla.</w:t>
      </w:r>
    </w:p>
    <w:p w:rsidR="00EA3AD3" w:rsidRDefault="00EA3AD3" w:rsidP="00EA3AD3">
      <w:pPr>
        <w:pStyle w:val="Text"/>
      </w:pPr>
      <w:r>
        <w:t>„Ale já s ním musím mluvit,“ trvala na svém. Vzala služčiny ruce do svých, což by za normálních okolností nikdy neudělala. „Ví o Songoví.“</w:t>
      </w:r>
    </w:p>
    <w:p w:rsidR="00EA3AD3" w:rsidRDefault="00EA3AD3" w:rsidP="00EA3AD3">
      <w:pPr>
        <w:pStyle w:val="Text"/>
      </w:pPr>
      <w:r>
        <w:t>Stařena ruce vytrhla a přitiskla si je na uši. „Nikoho takového neznám,“ špitla. „Neexistuje. Chceš, abychom obě dopadly taky tak? Co bude z mých dětí, až zjistí, že nikdy neměly matku?“</w:t>
      </w:r>
    </w:p>
    <w:p w:rsidR="00EA3AD3" w:rsidRDefault="00EA3AD3" w:rsidP="00EA3AD3">
      <w:pPr>
        <w:pStyle w:val="Text"/>
      </w:pPr>
      <w:r>
        <w:t>„Tan přece nemůže rozhodovat, kdo existuje a kdo ne,“ namítla Ci-an.</w:t>
      </w:r>
    </w:p>
    <w:p w:rsidR="00EA3AD3" w:rsidRDefault="00EA3AD3" w:rsidP="00EA3AD3">
      <w:pPr>
        <w:pStyle w:val="Text"/>
      </w:pPr>
      <w:r>
        <w:t>Stařena vykročila ke dveřím. Samým strachem už začínala nabírat. Ci-an ji zarazila. „Nechtěj to po mně,“ žebronila služka, „prosím. Mám strach.“</w:t>
      </w:r>
    </w:p>
    <w:p w:rsidR="00EA3AD3" w:rsidRDefault="00EA3AD3" w:rsidP="00EA3AD3">
      <w:pPr>
        <w:pStyle w:val="Text"/>
      </w:pPr>
      <w:r>
        <w:t>„Já s tím mužem musím mluvit,“ opakovala zatvrzele Ci-an. Stařena raději neposlouchala. Oči jí zatěkaly od okna ke dveřím, pak vystřelily ke stropu jako vyplašený pták, který zoufale hledá, kudy by unikl. Pokusila se o úsměv, kývla a rozplakala se naplno.</w:t>
      </w:r>
    </w:p>
    <w:p w:rsidR="00EA3AD3" w:rsidRDefault="00EA3AD3" w:rsidP="00EA3AD3">
      <w:pPr>
        <w:pStyle w:val="Text"/>
      </w:pPr>
      <w:r>
        <w:t>„Tak už se uklidni,“ řekla Ci-an mírně. „Jestli splníš, o co tě brzy požádám, dám ti svobodu.“</w:t>
      </w:r>
    </w:p>
    <w:p w:rsidR="00EA3AD3" w:rsidRDefault="00EA3AD3" w:rsidP="00EA3AD3">
      <w:pPr>
        <w:pStyle w:val="Text"/>
      </w:pPr>
      <w:r>
        <w:t>Hlídala ulici celé odpoledne, ale přítele Divokého Billa Hickoka už nezahlédla. Zavřela oči a začala si usilovně přát, aby za ní přišel. Převtělila se do jeho druhého já a volala ho k sobě. Chtěla, aby ji našel a obě já mohla splynout v jedno. Nevěděla sice, jak dlouho na něj bude muset čekat, ale byla si jistá, že se dočká.</w:t>
      </w:r>
    </w:p>
    <w:p w:rsidR="00EA3AD3" w:rsidRDefault="00EA3AD3" w:rsidP="00EA3AD3">
      <w:pPr>
        <w:pStyle w:val="Text"/>
      </w:pPr>
      <w:r>
        <w:t>Měla onen šestý smysl, který ženy obvykle jen předstírají.</w:t>
      </w:r>
    </w:p>
    <w:p w:rsidR="00EA3AD3" w:rsidRDefault="00EA3AD3" w:rsidP="00EA3AD3">
      <w:pPr>
        <w:pStyle w:val="Text"/>
      </w:pPr>
      <w:r>
        <w:t>Večer přišel Tan, aby ji odvedl dolů. Než vstoupil dovnitř, dokonce zaklepal, a neoslovoval ji Panenko, ale Ci-an, i když stařena jí prozradila, že mezi služebnictvem a příbuznými ji nadále nazývá přezdívkou, kterou pro ni vymyslel.</w:t>
      </w:r>
    </w:p>
    <w:p w:rsidR="00EA3AD3" w:rsidRDefault="00EA3AD3" w:rsidP="00EA3AD3">
      <w:pPr>
        <w:pStyle w:val="Text"/>
      </w:pPr>
      <w:r>
        <w:t>„Máš obrovské štěstí,“ řekl, ale ona se ani nezeptala proč. „Tvůj nový ochránce je strašně bohatý. Musíš mu dělat potěšení jako dosud…“</w:t>
      </w:r>
    </w:p>
    <w:p w:rsidR="00EA3AD3" w:rsidRDefault="00EA3AD3" w:rsidP="00EA3AD3">
      <w:pPr>
        <w:pStyle w:val="Text"/>
      </w:pPr>
      <w:r>
        <w:t>„Já mu ho nedělám,“ odsekla. „Dělá si ho sám.“ Tan na ni zamrkal a sledoval, jak si vtírá voňavku do dlaní.</w:t>
      </w:r>
    </w:p>
    <w:p w:rsidR="00EA3AD3" w:rsidRDefault="00EA3AD3" w:rsidP="00EA3AD3">
      <w:pPr>
        <w:pStyle w:val="Text"/>
      </w:pPr>
      <w:bookmarkStart w:id="190" w:name="NewPage197"/>
      <w:bookmarkEnd w:id="190"/>
      <w:r>
        <w:t>„Někteří muži od ženy potěšení ani nežádají,“ prohlásil hlubokomyslně, jako kdyby šlo o kdovíjakou moudrost. „Chtějí hlavně potěšit ji. Já bych řekl, že tvůj běloch je taky takový.“</w:t>
      </w:r>
    </w:p>
    <w:p w:rsidR="00EA3AD3" w:rsidRDefault="00EA3AD3" w:rsidP="00EA3AD3">
      <w:pPr>
        <w:pStyle w:val="Text"/>
      </w:pPr>
      <w:r>
        <w:t>„Jakýpak můj,“ vybuchla.</w:t>
      </w:r>
    </w:p>
    <w:p w:rsidR="00EA3AD3" w:rsidRDefault="00EA3AD3" w:rsidP="00EA3AD3">
      <w:pPr>
        <w:pStyle w:val="Text"/>
      </w:pPr>
      <w:r>
        <w:t>„Měla by ses k bílým víc mít,“ poradil jí Tan. „V mnoha ohledech jsou to hodní lidé. Dokážou být neobyčejně uznalí.“</w:t>
      </w:r>
    </w:p>
    <w:p w:rsidR="00EA3AD3" w:rsidRDefault="00EA3AD3" w:rsidP="00EA3AD3">
      <w:pPr>
        <w:pStyle w:val="Text"/>
      </w:pPr>
      <w:r>
        <w:t>„Až zbohatneš, třeba budeš jako oni,“ řekla. Čekala, že ji udeří, ale Tan se jenom usmál. „Získáš od nich nejen jejich peníze, ale i pach.“</w:t>
      </w:r>
    </w:p>
    <w:p w:rsidR="00EA3AD3" w:rsidRDefault="00EA3AD3" w:rsidP="00EA3AD3">
      <w:pPr>
        <w:pStyle w:val="Text"/>
      </w:pPr>
      <w:r>
        <w:t>Tan se nepřestával usmívat.</w:t>
      </w:r>
    </w:p>
    <w:p w:rsidR="00EA3AD3" w:rsidRDefault="00EA3AD3" w:rsidP="00EA3AD3">
      <w:pPr>
        <w:pStyle w:val="Text"/>
      </w:pPr>
      <w:r>
        <w:t>Doprovodil ji dolů. Vesele se šklebil, když na ně běloši pokřikovali, a kýval na všechno, co říkal. Ci-an hleděla nejprve do schodů, potom na podlahu. Mužů, kteří sem přišli jen kvůli ní, si vůbec nevšímala. Duchem dlela jinde.</w:t>
      </w:r>
    </w:p>
    <w:p w:rsidR="00EA3AD3" w:rsidRDefault="00EA3AD3" w:rsidP="00EA3AD3">
      <w:pPr>
        <w:pStyle w:val="Text"/>
      </w:pPr>
      <w:r>
        <w:t>Ačkoli jí nebylo nijak do zpěvu, zpívala celý večer veselejší písně než obvykle. Když skončila, běloši začali povykovat a střílet z revolverů do stropu a do podlahy. Někteří ze skutečných lidí v obecenstvu hulákali s nimi. Rozpoznávala ve všeobecném rámusu jednotlivé hlasy a věděla, který patří Číňanovi.</w:t>
      </w:r>
    </w:p>
    <w:p w:rsidR="00EA3AD3" w:rsidRDefault="00EA3AD3" w:rsidP="00EA3AD3">
      <w:pPr>
        <w:pStyle w:val="Text"/>
      </w:pPr>
      <w:r>
        <w:t>Začínala už chápat všechno.</w:t>
      </w:r>
    </w:p>
    <w:p w:rsidR="00EA3AD3" w:rsidRDefault="00EA3AD3" w:rsidP="00EA3AD3">
      <w:pPr>
        <w:pStyle w:val="Text"/>
      </w:pPr>
      <w:r>
        <w:t>Později za ní běloch přišel a přinesl jí darem zlatý prsten. Přijala ho a postupně si ho vyzkoušela na všech prstech. Nakonec si ho nechala na palci levé ruky. Zřejmě měl radost, že jí prsten padne, protože se posadil na postel a usmál se. Svlékla se a lehla si k němu.</w:t>
      </w:r>
    </w:p>
    <w:p w:rsidR="00EA3AD3" w:rsidRDefault="00EA3AD3" w:rsidP="00EA3AD3">
      <w:pPr>
        <w:pStyle w:val="Text"/>
      </w:pPr>
      <w:r>
        <w:t>Dlouho hovořil a rukama naznačoval hory. Poznala, že se koupal, protože voněl mýdlem. Zprvu mluvil vzrušeným hlasem, potom se uklidnil, a když nakonec zmlkl, stály mu v očích slzy.</w:t>
      </w:r>
    </w:p>
    <w:p w:rsidR="00EA3AD3" w:rsidRDefault="00EA3AD3" w:rsidP="00EA3AD3">
      <w:pPr>
        <w:pStyle w:val="Text"/>
      </w:pPr>
      <w:r>
        <w:t>Neměla tušení, co ho tak rozesmutnilo. „Bismarck,“ řekl a ukázal si ukazováčkem na hruď. Pak prostředníčkem zamířil na ni, řekl „Ci-an“ a oba prsty zkřížil.</w:t>
      </w:r>
    </w:p>
    <w:p w:rsidR="00EA3AD3" w:rsidRDefault="00EA3AD3" w:rsidP="00EA3AD3">
      <w:pPr>
        <w:pStyle w:val="Text"/>
      </w:pPr>
      <w:r>
        <w:t>Zavřela oči a začala myslet na přítele Divokého Billa. Věděla s určitostí, že právě v této chvíli ji hledá.</w:t>
      </w:r>
    </w:p>
    <w:p w:rsidR="00EA3AD3" w:rsidRDefault="00EA3AD3" w:rsidP="00EA3AD3">
      <w:pPr>
        <w:pStyle w:val="Text"/>
      </w:pPr>
      <w:r>
        <w:t>Potom uslyšela, jak se Bismarck svléká, a otevřela oči. Stál na jedné noze a obracel nohavici, kterou si stáhl naruby. Teď už si svršků zdaleka nehleděl jako dřív. Zakymácel se. Sevřela víčka a čekala. Když si stahoval druhou nohavici, prudce oddychoval. Přistoupil k ní a jeho dech se zrychlil ještě víc.</w:t>
      </w:r>
    </w:p>
    <w:p w:rsidR="00EA3AD3" w:rsidRDefault="00EA3AD3" w:rsidP="00EA3AD3">
      <w:pPr>
        <w:pStyle w:val="Text"/>
      </w:pPr>
      <w:bookmarkStart w:id="191" w:name="NewPage198"/>
      <w:bookmarkEnd w:id="191"/>
      <w:r>
        <w:t>Nejprve se dotkl její ruky, té, na níž měla prsten. Držel ji jemně v kalíšku své dlaně, jako kdyby mohla přetéci, cosi vyprávěl a líbal jí prsty. Začal malíčkem a skončil u palce, ale rty přitiskl na prsten.</w:t>
      </w:r>
    </w:p>
    <w:p w:rsidR="00EA3AD3" w:rsidRDefault="00EA3AD3" w:rsidP="00EA3AD3">
      <w:pPr>
        <w:pStyle w:val="Text"/>
      </w:pPr>
      <w:r>
        <w:t>Neustále hovořil a přitom jí zasypával polibky paži a rameno. Jeho pot byl cítit hovězím a z hlasu mu zazníval čím dál větší smutek. Nezajímalo ji, co jeho slova znamenají, ale pomyslela si, že i on by byl možná šťastnější, kdyby nežil. Řekla si, že jestli vybyde čas, ukončí jednoho dne i jeho trápení.</w:t>
      </w:r>
    </w:p>
    <w:p w:rsidR="00EA3AD3" w:rsidRDefault="00EA3AD3" w:rsidP="00EA3AD3">
      <w:pPr>
        <w:pStyle w:val="Text"/>
      </w:pPr>
      <w:r>
        <w:t>Náhle se posadil, jako kdyby jí četl myšlenky, a odešel na druhý konec pokoje ke stolu, na němž měla položený papír a uhly, kterými kreslila květiny. Vzal si jednu tyčinku a několik listů, vrátil se, usedl na postel a dal se do práce. Dívala se, jak črtá, a zjistila, že kreslit běloši také neumějí.</w:t>
      </w:r>
    </w:p>
    <w:p w:rsidR="00EA3AD3" w:rsidRDefault="00EA3AD3" w:rsidP="00EA3AD3">
      <w:pPr>
        <w:pStyle w:val="Text"/>
      </w:pPr>
      <w:r>
        <w:t>Nejdřív namaloval muže. Asi to byla bezvýznamná osoba, protože ho umístil až do rohu. Měl hůlkovité paže, krk tvořila jediná čárka, ústa uzoučká jako ptačí zobák. Dokreslil muži vlasy, kravatu a klobouk, pak mu přidělal boty. Nakonec na kresbu ukázal a řekl: „Bismarck.“</w:t>
      </w:r>
    </w:p>
    <w:p w:rsidR="00EA3AD3" w:rsidRDefault="00EA3AD3" w:rsidP="00EA3AD3">
      <w:pPr>
        <w:pStyle w:val="Text"/>
      </w:pPr>
      <w:r>
        <w:t>Potom v opačném rohu papíru načrtl ještě jednu postavu, ale větší a z profilu, jako by se na muže dívala. I ona měla hůlkovité nohy a ruce, ale namaloval jí i prsty a na jeden nakreslil prsten.</w:t>
      </w:r>
    </w:p>
    <w:p w:rsidR="00EA3AD3" w:rsidRDefault="00EA3AD3" w:rsidP="00EA3AD3">
      <w:pPr>
        <w:pStyle w:val="Text"/>
      </w:pPr>
      <w:r>
        <w:t>Když skončil, ukázal na druhou postavu a řekl: „Manželka.“ Ci-an slovo neznala, ale pochopila, co znamená. Nakonec mezi oba panáčky načrtl hory, vodu a zvířata s hůlkovitými parohy.</w:t>
      </w:r>
    </w:p>
    <w:p w:rsidR="00EA3AD3" w:rsidRDefault="00EA3AD3" w:rsidP="00EA3AD3">
      <w:pPr>
        <w:pStyle w:val="Text"/>
      </w:pPr>
      <w:r>
        <w:t>Pohlédla na kresbu a řekla: „Jestli bude čas, ukončím tvé trápení, ale musíš počkat.“ Nerozuměl, co říká, a jenom se usmál, vzal uhel a větší postavičku přeškrtl.</w:t>
      </w:r>
    </w:p>
    <w:p w:rsidR="00EA3AD3" w:rsidRDefault="00EA3AD3" w:rsidP="00EA3AD3">
      <w:pPr>
        <w:pStyle w:val="Text"/>
      </w:pPr>
      <w:r>
        <w:t>Napadlo ji, že manželka asi umřela. Posadila se, opřela se o čelo postele, jednou rukou si přidržela prostěradlo na prsou a druhou mu vzala uhel z prstů. Sebrala čistý papír a nakreslila Songův portrét. Trvalo jí to jen pár vteřin, protože ho kreslila mnohokrát a věděla, jak zachytit jeho chytré oči a jemné rysy. Nakonec ho také přeškrtla, aby naznačila, že i on už nežije.</w:t>
      </w:r>
    </w:p>
    <w:p w:rsidR="00EA3AD3" w:rsidRDefault="00EA3AD3" w:rsidP="00EA3AD3">
      <w:pPr>
        <w:pStyle w:val="Text"/>
      </w:pPr>
      <w:r>
        <w:t>Bismarckovi se kresba líbila. Vzal jí papír a uhel z rukou a upustil je na podlahu. Do očí mu znovu vstoupily slzy a pak jí zabořil tvář do krku. Kravský pach zesílil a Ci-an zavřela oči a ztuhla.</w:t>
      </w:r>
    </w:p>
    <w:p w:rsidR="00EA3AD3" w:rsidRDefault="00EA3AD3" w:rsidP="00EA3AD3">
      <w:pPr>
        <w:pStyle w:val="Text"/>
      </w:pPr>
      <w:bookmarkStart w:id="192" w:name="NewPage199"/>
      <w:bookmarkEnd w:id="192"/>
      <w:r>
        <w:t>Teprve za drahnou dobu se jí mezi nohama pohnul. Cítila, že se celý chvěje, a vzápětí jí vystříkl na stehna dřív, než do ní vůbec vstoupil. Byl jako chlapec. Zůstal na ní ležet, hlavu hluboko zabořenou pod její bradou, dokud se nepřestal třást a jeho dech se nezklidnil.</w:t>
      </w:r>
    </w:p>
    <w:p w:rsidR="00EA3AD3" w:rsidRDefault="00EA3AD3" w:rsidP="00EA3AD3">
      <w:pPr>
        <w:pStyle w:val="Text"/>
      </w:pPr>
      <w:r>
        <w:t>Oblékl se, přistoupil opět k posteli a klekl si na podlahu. Už nebyl smutný. Zamumlal jí cosi do dlaně a nakonec jí políbil palec s prstenem.</w:t>
      </w:r>
    </w:p>
    <w:p w:rsidR="00EA3AD3" w:rsidRDefault="00EA3AD3" w:rsidP="00EA3AD3">
      <w:pPr>
        <w:pStyle w:val="Text"/>
      </w:pPr>
      <w:r>
        <w:t>Po chvíli vstal, odešel a tiše za sebou zavřel dveře. Zůstala ležet a dívala se na podlahu na Songův portrét a na kresbu Bismarcka a jeho manželky, která ležela vedle.</w:t>
      </w:r>
    </w:p>
    <w:p w:rsidR="00EA3AD3" w:rsidRDefault="00EA3AD3" w:rsidP="00EA3AD3">
      <w:pPr>
        <w:pStyle w:val="Text"/>
      </w:pPr>
      <w:r>
        <w:t>Připadalo jí, že pokoj je plný mrtvých.</w:t>
      </w:r>
    </w:p>
    <w:p w:rsidR="00EA3AD3" w:rsidRDefault="00EA3AD3" w:rsidP="00EA3AD3">
      <w:pPr>
        <w:pStyle w:val="Text"/>
      </w:pPr>
      <w:r>
        <w:t>Pohlédla na prsten a chvíli přemítala, co to bylo asi za obřad.</w:t>
      </w:r>
    </w:p>
    <w:p w:rsidR="00EA3AD3" w:rsidRDefault="002C7628" w:rsidP="002C7628">
      <w:pPr>
        <w:pStyle w:val="DejovaPauza"/>
      </w:pPr>
      <w:r>
        <w:t>~</w:t>
      </w:r>
    </w:p>
    <w:p w:rsidR="00EA3AD3" w:rsidRDefault="00EA3AD3" w:rsidP="00EA3AD3">
      <w:pPr>
        <w:pStyle w:val="Text"/>
      </w:pPr>
      <w:r>
        <w:t>Charleyho ve snu nenapadlo, že bude s pošukem chlastat denně, ale když se člověk slituje nad chudákem, nesmí se potom divit. Každé ráno usedal do vany s těžkou hlavou a slabý jako moucha. Máčel se ve vodě tak dlouho, dokud nedostal chuť se napít. Dal vždycky pošukovi pět dolarů a poslal si pro láhev whisky. Dokud si trochu nerozředil krev, nebyl v stavu dojít si do hospody sám.</w:t>
      </w:r>
    </w:p>
    <w:p w:rsidR="00EA3AD3" w:rsidRDefault="00EA3AD3" w:rsidP="00EA3AD3">
      <w:pPr>
        <w:pStyle w:val="Text"/>
      </w:pPr>
      <w:r>
        <w:t>Když se Flaška vrátil s pitím, sedl si pokaždé na židli a komentoval jeho nejčerstvější modřiny a kousance, a Charley po několika hltech usoudil, že je to vlastně příšerný osud prožít život jako cvok a ještě ke všemu střízlivý, a láhev mu podal. Než ji společně urazili, bylo půl dopoledne pryč.</w:t>
      </w:r>
    </w:p>
    <w:p w:rsidR="00EA3AD3" w:rsidRDefault="00EA3AD3" w:rsidP="00EA3AD3">
      <w:pPr>
        <w:pStyle w:val="Text"/>
      </w:pPr>
      <w:r>
        <w:t>Po koupeli vzal někdy Flašku s sebou do rokle a častoval ho v Desítce. Pošuk toho při pití moc nenamluvil, a když měl dost, nemluvil vůbec. Jednoho odpoledne v hospodě si Charley vzpomněl, že Bill vlastně taky nebyl žádný mluvka a pokud se konverzace týče, mohli si s Flaškou podat ruce.</w:t>
      </w:r>
    </w:p>
    <w:p w:rsidR="00EA3AD3" w:rsidRDefault="00EA3AD3" w:rsidP="00EA3AD3">
      <w:pPr>
        <w:pStyle w:val="Text"/>
      </w:pPr>
      <w:r>
        <w:t>Ne že by mu to nějak vadilo. Když člověk s někým chlastá, nehledá přece konverzaci, ale pochopení.</w:t>
      </w:r>
    </w:p>
    <w:p w:rsidR="00EA3AD3" w:rsidRDefault="00EA3AD3" w:rsidP="00EA3AD3">
      <w:pPr>
        <w:pStyle w:val="Text"/>
      </w:pPr>
      <w:r>
        <w:t>Přestože se mu líbilo, že je Flaška svůj, malinko ho mrzelo, že nemá ani tušení, co mu táhne hlavou. Jak mu potom člověk mohl rozumět? Připadal si, jako kdyby se ožíral sám. Naštěstí tu podobných případů bylo víc než dost.</w:t>
      </w:r>
    </w:p>
    <w:p w:rsidR="00EA3AD3" w:rsidRDefault="00EA3AD3" w:rsidP="00EA3AD3">
      <w:pPr>
        <w:pStyle w:val="Text"/>
      </w:pPr>
      <w:bookmarkStart w:id="193" w:name="NewPage200"/>
      <w:bookmarkEnd w:id="193"/>
      <w:r>
        <w:t>A tak se stalo, že onoho rána, kdy se konečně znovu setkal s paní Langrisheovou, dělal mu pošuk křena. Paní Langrisheová zrovna vycházela z Farnumova krámu s náručí plnou balíčků přitisknutých na prsa. Byl na ně rozkošný pohled.</w:t>
      </w:r>
    </w:p>
    <w:p w:rsidR="00EA3AD3" w:rsidRDefault="00EA3AD3" w:rsidP="00EA3AD3">
      <w:pPr>
        <w:pStyle w:val="Text"/>
      </w:pPr>
      <w:r>
        <w:t>Charley smekl a kývl jí na pozdrav. V druhé ruce držel láhev whisky. „Dobrý ráno přeju,“ řekl. Paní Langrisheová se zastavila, ale zprvu se zdálo, jako by ho nemohla poznat.</w:t>
      </w:r>
    </w:p>
    <w:p w:rsidR="00EA3AD3" w:rsidRDefault="00EA3AD3" w:rsidP="00EA3AD3">
      <w:pPr>
        <w:pStyle w:val="Text"/>
      </w:pPr>
      <w:r>
        <w:t>„Á, pan Utter,“ zašveholila nakonec. „Já myslela, že jste zmizel z povrchu zemského.“</w:t>
      </w:r>
    </w:p>
    <w:p w:rsidR="00EA3AD3" w:rsidRDefault="00EA3AD3" w:rsidP="00EA3AD3">
      <w:pPr>
        <w:pStyle w:val="Text"/>
      </w:pPr>
      <w:r>
        <w:t>„Držel jsem se při zemi,“ odpověděl Charley. Paní Langrisheová mu pohlédla zkoumavě do tváře, potom se podívala na Flašku. „Můj kamarád Flaška,“ vyhrkl Charley. Paní Langrisheová se na pošuka usmála a ten sklopil oči na špičky bot. Charley se však ani trochu nestyděl.</w:t>
      </w:r>
    </w:p>
    <w:p w:rsidR="00EA3AD3" w:rsidRDefault="00EA3AD3" w:rsidP="00EA3AD3">
      <w:pPr>
        <w:pStyle w:val="Text"/>
      </w:pPr>
      <w:r>
        <w:t>„Před lidma je trochu nesvůj,“ řekl, otočil se k Flaškoví a vysvětlil mu: „Paní Langrisheová tu dělá divadlo.“</w:t>
      </w:r>
    </w:p>
    <w:p w:rsidR="00EA3AD3" w:rsidRDefault="00EA3AD3" w:rsidP="00EA3AD3">
      <w:pPr>
        <w:pStyle w:val="Text"/>
      </w:pPr>
      <w:r>
        <w:t>Cvok odtrhl oči od bot a koukl se na něj. Paní Langrisheové se však pohledem vyhýbal. „To je ta, co tak rafe?“ zajímal se.</w:t>
      </w:r>
    </w:p>
    <w:p w:rsidR="00EA3AD3" w:rsidRDefault="00EA3AD3" w:rsidP="00EA3AD3">
      <w:pPr>
        <w:pStyle w:val="Text"/>
      </w:pPr>
      <w:r>
        <w:t>Charley se na paní Langrisheovou usmál, vlastně se příšerně zašklebil, a prohlásil: „Občas to má v hlavě trochu pomíchaný.“</w:t>
      </w:r>
    </w:p>
    <w:p w:rsidR="00EA3AD3" w:rsidRDefault="00EA3AD3" w:rsidP="00EA3AD3">
      <w:pPr>
        <w:pStyle w:val="Text"/>
      </w:pPr>
      <w:r>
        <w:t>Paní Langrisheová se také usmála a Charleyho polilo horko. Přestože strávil s Lurline v nejroztodivnějších pozicích celou noc, přišly na něj znovu choutky. „Hledala jsem vás na Billově pohřbu,“ řekla paní Langrisheová, „ale nikde jsem vás neviděla. Bylo mi to moc líto.“ Přitiskla balíčky k sobě. „Připadal mi tak jemnocitný.“</w:t>
      </w:r>
    </w:p>
    <w:p w:rsidR="00EA3AD3" w:rsidRDefault="00EA3AD3" w:rsidP="00EA3AD3">
      <w:pPr>
        <w:pStyle w:val="Text"/>
      </w:pPr>
      <w:r>
        <w:t>„Byl složitá osobnost,“ řekl Charley, dal láhev pošukovi, nasadil si klobouk na hlavu a sáhl po balíčcích.</w:t>
      </w:r>
    </w:p>
    <w:p w:rsidR="00EA3AD3" w:rsidRDefault="00EA3AD3" w:rsidP="00EA3AD3">
      <w:pPr>
        <w:pStyle w:val="Text"/>
      </w:pPr>
      <w:r>
        <w:t>„Můžu vám pomoct?“ zeptal se. Podala mu je a pak mu nečekaně přejela prsty po propadlé tváři.</w:t>
      </w:r>
    </w:p>
    <w:p w:rsidR="00EA3AD3" w:rsidRDefault="00EA3AD3" w:rsidP="00EA3AD3">
      <w:pPr>
        <w:pStyle w:val="Text"/>
      </w:pPr>
      <w:r>
        <w:t>„Vím přesně, co cítíte,“ řekla a Charley se musel sám sebe ptát, jak moc se v tom případě jejich pocity shodují. Ruka jí voněla – používala jiný parfém než Lurline – a do hlavy i kokota se mu nahrnula veškerá krev z těla a bušila jako šílená. Nadhodil si nákup a šel paní Langrisheovou doprovodit. Flaška se držel v dvoumetrovém odstupu za nimi a chvíli co chvíli se zastavoval, aby si přihnul. V chůzi pít neuměl.</w:t>
      </w:r>
    </w:p>
    <w:p w:rsidR="00EA3AD3" w:rsidRDefault="00EA3AD3" w:rsidP="00EA3AD3">
      <w:pPr>
        <w:pStyle w:val="Text"/>
      </w:pPr>
      <w:bookmarkStart w:id="194" w:name="NewPage201"/>
      <w:bookmarkEnd w:id="194"/>
      <w:r>
        <w:t>Charley se však nestyděl; přátelé ho nikdy nepřiváděli do rozpaků.</w:t>
      </w:r>
    </w:p>
    <w:p w:rsidR="00EA3AD3" w:rsidRDefault="00EA3AD3" w:rsidP="00EA3AD3">
      <w:pPr>
        <w:pStyle w:val="Text"/>
      </w:pPr>
      <w:r>
        <w:t>Paní Langrisheová si ho cestou zcela nepokrytě měřila, ale Charley usoudil, že od herečky to není nic nepřiměřeného.</w:t>
      </w:r>
    </w:p>
    <w:p w:rsidR="00EA3AD3" w:rsidRDefault="00EA3AD3" w:rsidP="00EA3AD3">
      <w:pPr>
        <w:pStyle w:val="Text"/>
      </w:pPr>
      <w:r>
        <w:t>„Prý jste si zavedl pony expres,“ podotkla. Na Shine Street zahnuli a pustili se do kopce. Bydlel-li člověk v rokli, musel se smířit nejen s povodněmi, požáry a podobnými nepříjemnostmi, ale i s tím, že kdykoli zajde za roh, čeká ho kopec.</w:t>
      </w:r>
    </w:p>
    <w:p w:rsidR="00EA3AD3" w:rsidRDefault="00EA3AD3" w:rsidP="00EA3AD3">
      <w:pPr>
        <w:pStyle w:val="Text"/>
      </w:pPr>
      <w:r>
        <w:t>Zavrtěl hlavou. „Závodili jsme, kdo bude vozit poštu,“ odpověděl. „Moje firma proti Clippingerovi. Vyhráli jsme o půl dne, jenomže Clippinger to odmítl uznat a můj bratr Steve dostal ve Fort Laramie třicet dní, protože jak oslavoval, zastřelil někomu prase.“ O praseti a Stevově pobytu ve vězení se dozvěděl z dopisu, který do Deadwoodu dovezl Clippingerův pony expres.</w:t>
      </w:r>
    </w:p>
    <w:p w:rsidR="00EA3AD3" w:rsidRDefault="00EA3AD3" w:rsidP="00EA3AD3">
      <w:pPr>
        <w:pStyle w:val="Text"/>
      </w:pPr>
      <w:r>
        <w:t>Usmála se na něj. „Pro všechno na světě, proč ho střílel?“</w:t>
      </w:r>
    </w:p>
    <w:p w:rsidR="00EA3AD3" w:rsidRDefault="00EA3AD3" w:rsidP="00EA3AD3">
      <w:pPr>
        <w:pStyle w:val="Text"/>
      </w:pPr>
      <w:r>
        <w:t>Charley se ohlédl, jestli se Flaška drží pořád za nimi. Zastavil se a čekal, až je dojde. „Promiňte,“ řekl. „Občas se mu to v hlavě pomíchá.“</w:t>
      </w:r>
    </w:p>
    <w:p w:rsidR="00EA3AD3" w:rsidRDefault="00EA3AD3" w:rsidP="00EA3AD3">
      <w:pPr>
        <w:pStyle w:val="Text"/>
      </w:pPr>
      <w:r>
        <w:t>„Bratrovi?“ otázala se.</w:t>
      </w:r>
    </w:p>
    <w:p w:rsidR="00EA3AD3" w:rsidRDefault="00EA3AD3" w:rsidP="00EA3AD3">
      <w:pPr>
        <w:pStyle w:val="Text"/>
      </w:pPr>
      <w:r>
        <w:t>„Tomu taky,“ opáčil Charley, „ale já měl na mysli tadyhle Flašku. Stevovi je šestatřicet a nikdy živýho tvora úmyslně nezastřelil.“ Paní Langrisheová se dál nevyptávala. Když je Flaška dohonil, pokračovali dál do kopce.</w:t>
      </w:r>
    </w:p>
    <w:p w:rsidR="00EA3AD3" w:rsidRDefault="00EA3AD3" w:rsidP="00EA3AD3">
      <w:pPr>
        <w:pStyle w:val="Text"/>
      </w:pPr>
      <w:r>
        <w:t>„Takže poštu jste hodil napospas osudu?“</w:t>
      </w:r>
    </w:p>
    <w:p w:rsidR="00EA3AD3" w:rsidRDefault="00EA3AD3" w:rsidP="00EA3AD3">
      <w:pPr>
        <w:pStyle w:val="Text"/>
      </w:pPr>
      <w:r>
        <w:t>Charley pokrčil rameny. „To je těžký říct. Spíš pošta hodila napospas osudu mě.“ Paní Langrisheová se zasmála a Charley měl pocit, že řekl něco vtipného, ale netušil co. Šli dál a on ji nepřestával hltat očima i nosem.</w:t>
      </w:r>
    </w:p>
    <w:p w:rsidR="00EA3AD3" w:rsidRDefault="00EA3AD3" w:rsidP="00EA3AD3">
      <w:pPr>
        <w:pStyle w:val="Text"/>
      </w:pPr>
      <w:r>
        <w:t xml:space="preserve">Dům byl jednopatrový, obílený, s verandou a ledově modrými dveřmi. Měl tolik oken, že připomínal spíš výkladní skříň. Bezpečný se rozhodně nezdál. Paní Langrisheová je pozvala dál, ale Flaška nechtěl. </w:t>
      </w:r>
      <w:proofErr w:type="gramStart"/>
      <w:r>
        <w:t>Dokonce i když</w:t>
      </w:r>
      <w:proofErr w:type="gramEnd"/>
      <w:r>
        <w:t xml:space="preserve"> mu nabídla sklenici, aby nemusel pít z láhve, zavrtěl hlavou a odmítl se hnout. „Vzít láhev někomu, kdo je cvok do flašek, tím se člověk moc nezavděčí,“ řekl Charley.</w:t>
      </w:r>
    </w:p>
    <w:p w:rsidR="00EA3AD3" w:rsidRDefault="00EA3AD3" w:rsidP="00EA3AD3">
      <w:pPr>
        <w:pStyle w:val="Text"/>
      </w:pPr>
      <w:r>
        <w:t>„Třeba by se uvnitř nějaká ta láhev také našla,“ prohlásila paní Langrisheová.</w:t>
      </w:r>
    </w:p>
    <w:p w:rsidR="00EA3AD3" w:rsidRDefault="00EA3AD3" w:rsidP="00EA3AD3">
      <w:pPr>
        <w:pStyle w:val="Text"/>
      </w:pPr>
      <w:bookmarkStart w:id="195" w:name="NewPage202"/>
      <w:bookmarkEnd w:id="195"/>
      <w:r>
        <w:t>„Třeba,“ ozval se Flaška.</w:t>
      </w:r>
    </w:p>
    <w:p w:rsidR="00EA3AD3" w:rsidRDefault="00EA3AD3" w:rsidP="00EA3AD3">
      <w:pPr>
        <w:pStyle w:val="Text"/>
      </w:pPr>
      <w:r>
        <w:t>Chvíli na sebe koukali a pak paní Langrisheová s Charleym odešli dovnitř. Flaška zůstal venku. Charley paní Langrisheovou následoval do obývacího pokoje a položil balíčky na židli. Po stěnách visela spousta fotografií a plakátů z páně Langrisheova uměleckého turné po východním pobřeží. Nad klavírem se skvěly diplomy a klíč k branám města Gary v Indianě. Okna začínala necelých třicet centimetrů nad zemí a sahala téměř až ke stropu. Všechna byla zavřená a v místnosti panoval příjemný chládek.</w:t>
      </w:r>
    </w:p>
    <w:p w:rsidR="00EA3AD3" w:rsidRDefault="00EA3AD3" w:rsidP="00EA3AD3">
      <w:pPr>
        <w:pStyle w:val="Text"/>
      </w:pPr>
      <w:r>
        <w:t>„Manžel se zřejmě zdržel v divadle,“ řekla paní Langrisheová. Posadila se na otoman a poplácala sedadlo vedle sebe. Charleyho znova polilo horko. Seděl u ní tak blízko, že ji viděl rozmazaně. „Od té bouřky ho divadlo přímo stravuje,“ dodala.</w:t>
      </w:r>
    </w:p>
    <w:p w:rsidR="00EA3AD3" w:rsidRDefault="00EA3AD3" w:rsidP="00EA3AD3">
      <w:pPr>
        <w:pStyle w:val="Text"/>
      </w:pPr>
      <w:r>
        <w:t>„Však to jeho antré byla přímo chuťovka,“ odpověděl a znovu měl pocit, že se mu bezděčně povedl vtip. Zřejmě se nemýlil, protože paní Langrisheová se zachichotala.</w:t>
      </w:r>
    </w:p>
    <w:p w:rsidR="00EA3AD3" w:rsidRDefault="00EA3AD3" w:rsidP="00EA3AD3">
      <w:pPr>
        <w:pStyle w:val="Text"/>
      </w:pPr>
      <w:r>
        <w:t xml:space="preserve">„Chudák Jack,“ pokračovala. „Je v divadle ve dne v noci. Zkouší s herci, dohlíží na pokládku nové střechy. Kritiky na </w:t>
      </w:r>
      <w:r w:rsidRPr="002C7628">
        <w:rPr>
          <w:rStyle w:val="Kurziva"/>
        </w:rPr>
        <w:t>Camille</w:t>
      </w:r>
      <w:r>
        <w:t xml:space="preserve"> ho dost deprimovaly.“</w:t>
      </w:r>
    </w:p>
    <w:p w:rsidR="00EA3AD3" w:rsidRDefault="00EA3AD3" w:rsidP="00EA3AD3">
      <w:pPr>
        <w:pStyle w:val="Text"/>
      </w:pPr>
      <w:r>
        <w:t xml:space="preserve">„Obávám se, že jsem je neviděl,“ řekl Charley. „Držel jsem se při zemi…“ Paní Langrisheová vytáhla zpod obrázkového alba výstřižek z </w:t>
      </w:r>
      <w:r w:rsidRPr="002C7628">
        <w:rPr>
          <w:rStyle w:val="Kurziva"/>
        </w:rPr>
        <w:t>Denního posla Černých hor</w:t>
      </w:r>
      <w:r>
        <w:t xml:space="preserve">. </w:t>
      </w:r>
      <w:r w:rsidRPr="002C7628">
        <w:rPr>
          <w:rStyle w:val="Kurziva"/>
        </w:rPr>
        <w:t>„Slečna Flowersová příliš přehrává,“</w:t>
      </w:r>
      <w:r>
        <w:t xml:space="preserve"> psalo se v něm, </w:t>
      </w:r>
      <w:r w:rsidRPr="002C7628">
        <w:rPr>
          <w:rStyle w:val="Kurziva"/>
        </w:rPr>
        <w:t>„protože při umírání působí nadmíru živě. Rovněž milostné partie nejsou její nejsilnější zbraní. Tam</w:t>
      </w:r>
      <w:r w:rsidR="002C7628">
        <w:rPr>
          <w:rStyle w:val="Kurziva"/>
        </w:rPr>
        <w:t>,</w:t>
      </w:r>
      <w:r w:rsidRPr="002C7628">
        <w:rPr>
          <w:rStyle w:val="Kurziva"/>
        </w:rPr>
        <w:t xml:space="preserve"> kde by se měla hrdě vypínat stejně jako zdejší hory</w:t>
      </w:r>
      <w:r>
        <w:t xml:space="preserve">, </w:t>
      </w:r>
      <w:r w:rsidRPr="002C7628">
        <w:rPr>
          <w:rStyle w:val="Kurziva"/>
        </w:rPr>
        <w:t>se z jejích předností stává propadák. Takovým ovšem u nás pšenice nepokvete.“</w:t>
      </w:r>
    </w:p>
    <w:p w:rsidR="00EA3AD3" w:rsidRDefault="00EA3AD3" w:rsidP="00EA3AD3">
      <w:pPr>
        <w:pStyle w:val="Text"/>
      </w:pPr>
      <w:r>
        <w:t>Zatímco Charley četl, paní Langrisheová se nad něj zezadu naklonila. „Úplně se tím stravuje,“ opakovala tak sugestivně, že si ji představil s plnou pusou a vzápětí si proti své vůli začal v duchu malovat, jak ho kouše.</w:t>
      </w:r>
    </w:p>
    <w:p w:rsidR="00EA3AD3" w:rsidRDefault="00EA3AD3" w:rsidP="00EA3AD3">
      <w:pPr>
        <w:pStyle w:val="Text"/>
      </w:pPr>
      <w:r>
        <w:t>Napadlo ho, jestli z Lurline nadobro nezpitoměl.</w:t>
      </w:r>
    </w:p>
    <w:p w:rsidR="00EA3AD3" w:rsidRDefault="00EA3AD3" w:rsidP="00EA3AD3">
      <w:pPr>
        <w:pStyle w:val="Text"/>
      </w:pPr>
      <w:r>
        <w:t>Jak si tak lámal hlavu, paní Langrisheová mu u ucha zavrněla způsobem, který si člověk nemohl nevykládat všelijak. Pomyslel si, že u paní Langrisheové se ostatně dá vykládat všelijak naprosto všechno.</w:t>
      </w:r>
    </w:p>
    <w:p w:rsidR="00EA3AD3" w:rsidRDefault="00EA3AD3" w:rsidP="00EA3AD3">
      <w:pPr>
        <w:pStyle w:val="Text"/>
      </w:pPr>
      <w:r>
        <w:t>„A copak stravuje vás, pane Uttere?“ otázala se.</w:t>
      </w:r>
    </w:p>
    <w:p w:rsidR="00EA3AD3" w:rsidRDefault="00EA3AD3" w:rsidP="00EA3AD3">
      <w:pPr>
        <w:pStyle w:val="Text"/>
      </w:pPr>
      <w:bookmarkStart w:id="196" w:name="NewPage203"/>
      <w:bookmarkEnd w:id="196"/>
      <w:r>
        <w:t>Ta ženská si prostě nedala pokoj.</w:t>
      </w:r>
    </w:p>
    <w:p w:rsidR="00EA3AD3" w:rsidRDefault="00EA3AD3" w:rsidP="00EA3AD3">
      <w:pPr>
        <w:pStyle w:val="Text"/>
      </w:pPr>
      <w:r>
        <w:t>Charley polkl a honem zapřemýšlel, ale nebyl čas. „Něco to bude,“ vyhrkl.</w:t>
      </w:r>
    </w:p>
    <w:p w:rsidR="00EA3AD3" w:rsidRDefault="00EA3AD3" w:rsidP="00EA3AD3">
      <w:pPr>
        <w:pStyle w:val="Text"/>
      </w:pPr>
      <w:r>
        <w:t>„Ale co?“</w:t>
      </w:r>
    </w:p>
    <w:p w:rsidR="00EA3AD3" w:rsidRDefault="00EA3AD3" w:rsidP="00EA3AD3">
      <w:pPr>
        <w:pStyle w:val="Text"/>
      </w:pPr>
      <w:r>
        <w:t>Zavrtěl hlavou. „Ono toho bude víc, rozhodně ne jenom divadlo,“ prohlásil. „Jenomže to nedokážu říct, připadám si jako v mlze.“ Nechala mu ruku na rameni a přesunula ji až na krk. Cítil, jak mu pod jejími prsty buší tepna.</w:t>
      </w:r>
    </w:p>
    <w:p w:rsidR="00EA3AD3" w:rsidRDefault="00EA3AD3" w:rsidP="00EA3AD3">
      <w:pPr>
        <w:pStyle w:val="Text"/>
      </w:pPr>
      <w:r>
        <w:t>Jako v mlze mu připadalo všechno, dokonce i její obličej. Stačil ještě zaznamenat, že mu přitakává: „Naprosto vás chápu.“</w:t>
      </w:r>
    </w:p>
    <w:p w:rsidR="00EA3AD3" w:rsidRDefault="00EA3AD3" w:rsidP="00EA3AD3">
      <w:pPr>
        <w:pStyle w:val="Text"/>
      </w:pPr>
      <w:r>
        <w:t>Otevřel ústa a chtěl něco plácnout, ale pak zaměřil zraky kamsi za její rameno, aby se pokusil podívat se na věc střízlivýma očima dřív, než se mu zamotá hlava úplně, a zjistil, že civí na Flašku, který tiskne obličej na okno tak silně, že ho má úplně rozpláclý.</w:t>
      </w:r>
    </w:p>
    <w:p w:rsidR="00EA3AD3" w:rsidRDefault="00EA3AD3" w:rsidP="00EA3AD3">
      <w:pPr>
        <w:pStyle w:val="Text"/>
      </w:pPr>
      <w:r>
        <w:t>Vyděsil se, protože při opici byl vždycky s nervy na huntě, a paní Langrisheová, které to neušlo, se ohlédla. Vyjekla, ale když o tom později Charley uvažoval, nedokázal říct, jestli proto, že pošuk na ně čumí nebo že prolítl sklem dovnitř.</w:t>
      </w:r>
    </w:p>
    <w:p w:rsidR="00EA3AD3" w:rsidRDefault="00EA3AD3" w:rsidP="00EA3AD3">
      <w:pPr>
        <w:pStyle w:val="Text"/>
      </w:pPr>
      <w:r>
        <w:t>Dopadl na podlahu obývacího pokoje a pak se ještě kousek odkutálel. Sklo vletělo za ním, jako by ho pronásledovalo. Když se Flaška poroučel, měl oči i ústa dokořán, ale než se zastavil a Charley k němu stačil přiskočit, ležel už schoulený do sebe, víčka pevně zavřená, jako kdyby čekal, že každou chvíli poletí dál.</w:t>
      </w:r>
    </w:p>
    <w:p w:rsidR="00EA3AD3" w:rsidRDefault="00EA3AD3" w:rsidP="00EA3AD3">
      <w:pPr>
        <w:pStyle w:val="Text"/>
      </w:pPr>
      <w:r>
        <w:t>Paže i ruce měl pořezané, ale kromě rány na krku, která vypadala, jako kdyby se po něm sápal vlkodlak, nešlo o nic vážného. Charley se ho dotkl na rameni, ale Flaška oči neotevřel. „Jseš žívej?“ zeptal se Charley.</w:t>
      </w:r>
    </w:p>
    <w:p w:rsidR="00EA3AD3" w:rsidRDefault="00EA3AD3" w:rsidP="00EA3AD3">
      <w:pPr>
        <w:pStyle w:val="Text"/>
      </w:pPr>
      <w:r>
        <w:t>Flaška neodpovídal.</w:t>
      </w:r>
    </w:p>
    <w:p w:rsidR="00EA3AD3" w:rsidRDefault="00EA3AD3" w:rsidP="00EA3AD3">
      <w:pPr>
        <w:pStyle w:val="Text"/>
      </w:pPr>
      <w:r>
        <w:t>„Otoč se, ať se můžu podívat, jestli nejseš pořezanej ještě jinde.“</w:t>
      </w:r>
    </w:p>
    <w:p w:rsidR="00EA3AD3" w:rsidRDefault="00EA3AD3" w:rsidP="00EA3AD3">
      <w:pPr>
        <w:pStyle w:val="Text"/>
      </w:pPr>
      <w:r>
        <w:t>Pošuk dál nehybně ležel na boku, za sebou rozdrcené sklo připomínající zlomená křídla. Charleymu najednou z neznámých důvodů zvlhly oči.</w:t>
      </w:r>
    </w:p>
    <w:p w:rsidR="00EA3AD3" w:rsidRDefault="00EA3AD3" w:rsidP="00EA3AD3">
      <w:pPr>
        <w:pStyle w:val="Text"/>
      </w:pPr>
      <w:r>
        <w:t>Z druhé strany se nad pošuka sklonila paní Langrisheová. „Vždyť se pořezal!“ vyhrkla.</w:t>
      </w:r>
    </w:p>
    <w:p w:rsidR="00EA3AD3" w:rsidRDefault="00EA3AD3" w:rsidP="002C7628">
      <w:pPr>
        <w:pStyle w:val="Text"/>
      </w:pPr>
      <w:r>
        <w:t xml:space="preserve">Jakmile to Flaška zaslechl, otevřel víčka, posadil se a začal se prohlížet. Paní Langrisheová mezitím odběhla pro obvazy. „Příště </w:t>
      </w:r>
      <w:bookmarkStart w:id="197" w:name="NewPage204"/>
      <w:bookmarkEnd w:id="197"/>
      <w:r>
        <w:t>tě nikam mezi slušný lidi nevezmu,“ řekl Charley, ale zdálo se, že pošuk neslyší.</w:t>
      </w:r>
    </w:p>
    <w:p w:rsidR="00EA3AD3" w:rsidRDefault="00EA3AD3" w:rsidP="00EA3AD3">
      <w:pPr>
        <w:pStyle w:val="Text"/>
      </w:pPr>
      <w:r>
        <w:t>Třeštil zraky na rány jako bankéř, který ráno v sejfu objeví několik paklíků bankovek navíc. Když se konečně ozval, řekl spíš pro sebe než Charleymu: „Já vlez dovnitř!“</w:t>
      </w:r>
    </w:p>
    <w:p w:rsidR="00EA3AD3" w:rsidRDefault="00EA3AD3" w:rsidP="00EA3AD3">
      <w:pPr>
        <w:pStyle w:val="Text"/>
      </w:pPr>
      <w:r>
        <w:t>„Takys mohl jít dveřma,“ vyčetl mu Charley, ale pak mu došlo, že pošuk mluví o něčem jiném. Domníval se, že se mu podařilo vlézt do flašky.</w:t>
      </w:r>
    </w:p>
    <w:p w:rsidR="00EA3AD3" w:rsidRDefault="00EA3AD3" w:rsidP="00EA3AD3">
      <w:pPr>
        <w:pStyle w:val="Text"/>
      </w:pPr>
      <w:r>
        <w:t>Paní Langrisheová byla vcukuletu zpátky s lavórem vody, lihem a obvazy. Posadila se na podlahu mezi Charleyho a Flašku a začala pošuka ošetřovat. Vzala to od krku dolů, hezky ránu po ráně. Nejdřív každou omyla vodou, pak lihem a nakonec ji obvázala. Flaška ji sledoval a čas od času se pokusil si na ránu sáhnout, ale paní Langrisheová ho pokaždé plácla přes ruku.</w:t>
      </w:r>
    </w:p>
    <w:p w:rsidR="00EA3AD3" w:rsidRDefault="00EA3AD3" w:rsidP="00EA3AD3">
      <w:pPr>
        <w:pStyle w:val="Text"/>
      </w:pPr>
      <w:r>
        <w:t>Charley si už dávno všiml, že jak se ženská dostane k ošetřování, je se vším ostatním konec.</w:t>
      </w:r>
    </w:p>
    <w:p w:rsidR="00EA3AD3" w:rsidRDefault="00EA3AD3" w:rsidP="00EA3AD3">
      <w:pPr>
        <w:pStyle w:val="Text"/>
      </w:pPr>
      <w:r>
        <w:t>„Já vlez dovnitř,“ opakoval Flaška. Rozhlédl se po místnosti, pak se podíval na paní Langrisheovou a blaženě se zaculil.</w:t>
      </w:r>
    </w:p>
    <w:p w:rsidR="00EA3AD3" w:rsidRDefault="00EA3AD3" w:rsidP="00EA3AD3">
      <w:pPr>
        <w:pStyle w:val="Text"/>
      </w:pPr>
      <w:r>
        <w:t>„Tohle je barák,“ řekl Charley, „žádná flaška.“ Paní Langrisheová se přestala zaobírat pošukovými ranami a tázavě vzhlédla. „Myslí si, že vlezl do flašky,“ řekl Charley a zašilhal po ní, jestli jí to na vysvětlenou stačí. „Tady kámoš vidí věci trochu jinak než normální lidi.“</w:t>
      </w:r>
    </w:p>
    <w:p w:rsidR="00EA3AD3" w:rsidRDefault="00EA3AD3" w:rsidP="00EA3AD3">
      <w:pPr>
        <w:pStyle w:val="Text"/>
      </w:pPr>
      <w:r>
        <w:t>„Všimla jsem si,“ odsekla a dala se znovu do práce. Otřela Flaškoví krev z dlaně a prohlédla mu ji, pak zlehýnka sáhla a vytáhla dlouhou střepinku skla. Měla červeně nalakované nehty a Charley si představil, jak se mu zarývají do hrudníku. Lurline to uměla přímo parádně. Dokázala člověka tak poznamenat, že ani zrcadlo nepotřeboval.</w:t>
      </w:r>
    </w:p>
    <w:p w:rsidR="00EA3AD3" w:rsidRDefault="00EA3AD3" w:rsidP="00EA3AD3">
      <w:pPr>
        <w:pStyle w:val="Text"/>
      </w:pPr>
      <w:r>
        <w:t>„Víte,“ řekl Charley, „domnívá se, že v láhvích se skrejvají tajemství.“</w:t>
      </w:r>
    </w:p>
    <w:p w:rsidR="00EA3AD3" w:rsidRDefault="00EA3AD3" w:rsidP="00EA3AD3">
      <w:pPr>
        <w:pStyle w:val="Text"/>
      </w:pPr>
      <w:r>
        <w:t>Flaška prohlásil, aniž zvedl hlavu: „Taky že jo, slyšel jsem je už kolikrát.“ Z ran, k nimž se paní Langrisheová dosud nedostala, se řinula krev, stékala mu po pažích na lokty a ruce, a když dospěla k nejnižšímu bodu své dráhy, odkapávala na podlahu.</w:t>
      </w:r>
    </w:p>
    <w:p w:rsidR="00EA3AD3" w:rsidRDefault="00EA3AD3" w:rsidP="00EA3AD3">
      <w:pPr>
        <w:pStyle w:val="Text"/>
      </w:pPr>
      <w:r>
        <w:t>Jako každý i paní Langrisheová měla v domě podlahu z měkkého dřeva a krev zatékala do štěrbin mezi rozeschlými prkny. Flaška se začal rozhlížet po stěnách.</w:t>
      </w:r>
    </w:p>
    <w:p w:rsidR="00EA3AD3" w:rsidRDefault="00EA3AD3" w:rsidP="00EA3AD3">
      <w:pPr>
        <w:pStyle w:val="Text"/>
      </w:pPr>
      <w:bookmarkStart w:id="198" w:name="NewPage205"/>
      <w:bookmarkEnd w:id="198"/>
      <w:r>
        <w:t>„Líbí se vám moje obrázky?“ otázala se paní Langrisheová.</w:t>
      </w:r>
    </w:p>
    <w:p w:rsidR="00EA3AD3" w:rsidRDefault="00EA3AD3" w:rsidP="00EA3AD3">
      <w:pPr>
        <w:pStyle w:val="Text"/>
      </w:pPr>
      <w:r>
        <w:t>Flaška honem zavřel oči. „Ale prosím vás,“ usmála se. „Klidně se někdy stavte a prohlédněte si je zblízka,“ dodala a podívala se na Charleyho.</w:t>
      </w:r>
    </w:p>
    <w:p w:rsidR="00EA3AD3" w:rsidRDefault="00EA3AD3" w:rsidP="00EA3AD3">
      <w:pPr>
        <w:pStyle w:val="Text"/>
      </w:pPr>
      <w:r>
        <w:t>„Z čeho jsou?“ zajímal se Flaška.</w:t>
      </w:r>
    </w:p>
    <w:p w:rsidR="00EA3AD3" w:rsidRDefault="00EA3AD3" w:rsidP="00EA3AD3">
      <w:pPr>
        <w:pStyle w:val="Text"/>
      </w:pPr>
      <w:r>
        <w:t>„Z olejových barev,“ řekla. „Malíři jimi malují.“</w:t>
      </w:r>
    </w:p>
    <w:p w:rsidR="00EA3AD3" w:rsidRDefault="00EA3AD3" w:rsidP="00EA3AD3">
      <w:pPr>
        <w:pStyle w:val="Text"/>
      </w:pPr>
      <w:r>
        <w:t>„Tak jsem to nemyslel,“ prohlásil pošuk. „Z čeho vznikají?“</w:t>
      </w:r>
    </w:p>
    <w:p w:rsidR="00EA3AD3" w:rsidRDefault="00EA3AD3" w:rsidP="00EA3AD3">
      <w:pPr>
        <w:pStyle w:val="Text"/>
      </w:pPr>
      <w:r>
        <w:t>Paní Langrisheová se zarazila a zamyslela se. „Z tajemství,“ řekla nakonec. „Ze všeho, na co si malíř tajně myslí.“ Charley zaznamenal, že pošuk se s její odpovědí spokojil. Pak ho napadlo, jestli paní Langrisheová ví, na co si tajně myslí on.</w:t>
      </w:r>
    </w:p>
    <w:p w:rsidR="00EA3AD3" w:rsidRDefault="00EA3AD3" w:rsidP="00EA3AD3">
      <w:pPr>
        <w:pStyle w:val="Text"/>
      </w:pPr>
      <w:r>
        <w:t>„Já si v sobě taky nosím tajemství,“ řekl pošuk.</w:t>
      </w:r>
    </w:p>
    <w:p w:rsidR="00EA3AD3" w:rsidRDefault="00EA3AD3" w:rsidP="00EA3AD3">
      <w:pPr>
        <w:pStyle w:val="Text"/>
      </w:pPr>
      <w:r>
        <w:t>„To přece každý,“ odpověděla paní Langrisheová a znovu se podívala na Charleyho. Jeho kokot se v tom zmatku přestal na chvíli orientovat, ale teď už zase věděl, co chce. Zdálo se, že paní Langrisheová také.</w:t>
      </w:r>
    </w:p>
    <w:p w:rsidR="00EA3AD3" w:rsidRDefault="00EA3AD3" w:rsidP="00EA3AD3">
      <w:pPr>
        <w:pStyle w:val="Text"/>
      </w:pPr>
      <w:r>
        <w:t>„Já třeba věděl, že Billa zastřelej,“ řekl cvok. „Jenomže teď už to žádný tajemství není.“</w:t>
      </w:r>
    </w:p>
    <w:p w:rsidR="00EA3AD3" w:rsidRDefault="00EA3AD3" w:rsidP="00EA3AD3">
      <w:pPr>
        <w:pStyle w:val="Text"/>
      </w:pPr>
      <w:r>
        <w:t>„Ne,“ odpověděla, „teď už ne.“</w:t>
      </w:r>
    </w:p>
    <w:p w:rsidR="00EA3AD3" w:rsidRDefault="00EA3AD3" w:rsidP="00EA3AD3">
      <w:pPr>
        <w:pStyle w:val="Text"/>
      </w:pPr>
      <w:r>
        <w:t>Charley si dřepl na bobek a zahleděl se Flaškoví do obličeje. Čekal, jestli pravda o Billovi vyjde najevo, ale Flaška jen zavrtěl hlavou. Zpod obvazu na krku se prodrala stružka krve a zamířila mu do výstřihu košile. „Věděl jsem to od jednoho chlápka s pistolkou,“ řekl pošuk.</w:t>
      </w:r>
    </w:p>
    <w:p w:rsidR="00EA3AD3" w:rsidRDefault="00EA3AD3" w:rsidP="00EA3AD3">
      <w:pPr>
        <w:pStyle w:val="Text"/>
      </w:pPr>
      <w:r>
        <w:t>„Chodí se koupat?“ vyzvídal Charley. Flaška si sáhl na uši.</w:t>
      </w:r>
    </w:p>
    <w:p w:rsidR="00EA3AD3" w:rsidRDefault="00EA3AD3" w:rsidP="00EA3AD3">
      <w:pPr>
        <w:pStyle w:val="Text"/>
      </w:pPr>
      <w:r>
        <w:t>„I kdyby,“ prohlásil. „Teď už to není tajemství.“</w:t>
      </w:r>
    </w:p>
    <w:p w:rsidR="00EA3AD3" w:rsidRDefault="00EA3AD3" w:rsidP="00EA3AD3">
      <w:pPr>
        <w:pStyle w:val="Text"/>
      </w:pPr>
      <w:r>
        <w:t>Víc toho neřekl. Paní Langrisheová ho fačovala odshora dolů a při každém uzlíčku si olízla horní ret. Charleyho pobolívaly nohy, a tak si sedl na otoman a obdivoval její vzhled i zaujetí. Všiml si, že Flaška se uklidnil a naprosto se jí poddal. Bůh ho sice připravil o rozum, ale rozhodně ne o zdravé instinkty. Zatímco ho paní Langrisheová obvazovala, začal se Flaška znovu rozhlížet po stěnách. „Co je to?“ zeptal se a ukázal na jakýsi divadelní plakát.</w:t>
      </w:r>
    </w:p>
    <w:p w:rsidR="00EA3AD3" w:rsidRDefault="00EA3AD3" w:rsidP="00EA3AD3">
      <w:pPr>
        <w:pStyle w:val="Text"/>
      </w:pPr>
      <w:r>
        <w:t>„To je z jedné hry,“ řekla.</w:t>
      </w:r>
    </w:p>
    <w:p w:rsidR="00EA3AD3" w:rsidRDefault="00EA3AD3" w:rsidP="00EA3AD3">
      <w:pPr>
        <w:pStyle w:val="Text"/>
      </w:pPr>
      <w:r>
        <w:t>Cvok se poškrábal na hlavě. „Nikdá jsem na žádný nebyl,“ prohlásil.</w:t>
      </w:r>
    </w:p>
    <w:p w:rsidR="00EA3AD3" w:rsidRDefault="00EA3AD3" w:rsidP="00EA3AD3">
      <w:pPr>
        <w:pStyle w:val="Text"/>
      </w:pPr>
      <w:r>
        <w:t>„Tak se přijďte podívat,“ nabídla paní Langrisheová. „Třeba by pan Utter šel s vámi.“</w:t>
      </w:r>
    </w:p>
    <w:p w:rsidR="00EA3AD3" w:rsidRDefault="00EA3AD3" w:rsidP="00EA3AD3">
      <w:pPr>
        <w:pStyle w:val="Text"/>
      </w:pPr>
      <w:bookmarkStart w:id="199" w:name="NewPage206"/>
      <w:bookmarkEnd w:id="199"/>
      <w:r>
        <w:t>Pošuk kývl. „Bude nám ctí a potěšením.“</w:t>
      </w:r>
    </w:p>
    <w:p w:rsidR="00EA3AD3" w:rsidRDefault="002C7628" w:rsidP="002C7628">
      <w:pPr>
        <w:pStyle w:val="DejovaPauza"/>
      </w:pPr>
      <w:r>
        <w:t>~</w:t>
      </w:r>
    </w:p>
    <w:p w:rsidR="00EA3AD3" w:rsidRDefault="00EA3AD3" w:rsidP="00EA3AD3">
      <w:pPr>
        <w:pStyle w:val="Text"/>
      </w:pPr>
      <w:r>
        <w:t>Večer Charley věnoval Flaškoví jednu svou košili. Ta jeho byla celá od krve a kromě toho neměla límeček. Vykoupali se – pošuk se odmítl posadit do vany, dokud Charley nezaplatil za oba – a odešli do divadla. Před vchodem je uvítala paní Langrisheová s manželem.</w:t>
      </w:r>
    </w:p>
    <w:p w:rsidR="00EA3AD3" w:rsidRDefault="00EA3AD3" w:rsidP="00EA3AD3">
      <w:pPr>
        <w:pStyle w:val="Text"/>
      </w:pPr>
      <w:r>
        <w:t>Než si pan Langrishe mohl s Flaškou potřást, Charley se postavil mezi ně. „Nemůže podávat ruku,“ řekl, „má ji pochroumanou.“</w:t>
      </w:r>
    </w:p>
    <w:p w:rsidR="00EA3AD3" w:rsidRDefault="00EA3AD3" w:rsidP="00EA3AD3">
      <w:pPr>
        <w:pStyle w:val="Text"/>
      </w:pPr>
      <w:r>
        <w:t>„To je mi ale líto,“ prohlásil pan Langrishe a už vyhlížel dalšího návštěvníka.</w:t>
      </w:r>
    </w:p>
    <w:p w:rsidR="00EA3AD3" w:rsidRDefault="00EA3AD3" w:rsidP="00EA3AD3">
      <w:pPr>
        <w:pStyle w:val="Text"/>
      </w:pPr>
      <w:r>
        <w:t>„Musíte ho pochopit,“ omlouvala se paní Langrisheová, když je uváděla na místo. Kráčela mezi nimi, zavěšená z obou stran. „Kromě divadla nemá na nic hlavu…,“ dodala a stiskla Charleymu loket.</w:t>
      </w:r>
    </w:p>
    <w:p w:rsidR="00EA3AD3" w:rsidRDefault="00EA3AD3" w:rsidP="00EA3AD3">
      <w:pPr>
        <w:pStyle w:val="Text"/>
      </w:pPr>
      <w:r>
        <w:t xml:space="preserve">Toho večera vlastně na programu žádná hra nebyla. Jack Langrishe potřeboval nějak vyplnit týden mezi </w:t>
      </w:r>
      <w:r w:rsidRPr="002C7628">
        <w:rPr>
          <w:rStyle w:val="Kurziva"/>
        </w:rPr>
        <w:t>Camille</w:t>
      </w:r>
      <w:r>
        <w:t xml:space="preserve"> a </w:t>
      </w:r>
      <w:r w:rsidRPr="002C7628">
        <w:rPr>
          <w:rStyle w:val="Kurziva"/>
        </w:rPr>
        <w:t>Othellem</w:t>
      </w:r>
      <w:r>
        <w:t xml:space="preserve">, a proto </w:t>
      </w:r>
      <w:proofErr w:type="gramStart"/>
      <w:r>
        <w:t>ze</w:t>
      </w:r>
      <w:proofErr w:type="gramEnd"/>
      <w:r>
        <w:t xml:space="preserve"> Cheyenne dovezl kankánové tanečnice. Byla mezi nimi i jakási Fannie Garretsonová, která žila na psí knížku s Dickem Brownem zvaným Hezoun Banjo, nejslavnějším zpěvákem celých Černých hor. Proslavila ho písnička, kterou otvíral a končil každé vystoupení. V závěru, kde se zpívalo</w:t>
      </w:r>
    </w:p>
    <w:p w:rsidR="00EA3AD3" w:rsidRPr="002C7628" w:rsidRDefault="00EA3AD3" w:rsidP="002C7628">
      <w:pPr>
        <w:pStyle w:val="Spacer"/>
      </w:pPr>
    </w:p>
    <w:p w:rsidR="002C7628" w:rsidRDefault="00EA3AD3" w:rsidP="002C7628">
      <w:pPr>
        <w:pStyle w:val="VerseKuziva"/>
      </w:pPr>
      <w:r w:rsidRPr="002C7628">
        <w:t>Srdce mé se žalem plní, když začnu dneska pět</w:t>
      </w:r>
    </w:p>
    <w:p w:rsidR="00EA3AD3" w:rsidRPr="002C7628" w:rsidRDefault="00EA3AD3" w:rsidP="002C7628">
      <w:pPr>
        <w:pStyle w:val="VerseKuziva"/>
      </w:pPr>
      <w:r w:rsidRPr="002C7628">
        <w:t>o</w:t>
      </w:r>
      <w:r w:rsidR="002C7628">
        <w:t> </w:t>
      </w:r>
      <w:r w:rsidRPr="002C7628">
        <w:t>zašlé slávě zlatých časů v roce devětačtyřicet</w:t>
      </w:r>
    </w:p>
    <w:p w:rsidR="00EA3AD3" w:rsidRPr="002C7628" w:rsidRDefault="00EA3AD3" w:rsidP="002C7628">
      <w:pPr>
        <w:pStyle w:val="Spacer"/>
      </w:pPr>
    </w:p>
    <w:p w:rsidR="00EA3AD3" w:rsidRDefault="00EA3AD3" w:rsidP="002C7628">
      <w:pPr>
        <w:pStyle w:val="Text"/>
      </w:pPr>
      <w:r>
        <w:t>se někdy dokonce rozbrečel.</w:t>
      </w:r>
    </w:p>
    <w:p w:rsidR="00EA3AD3" w:rsidRDefault="00EA3AD3" w:rsidP="00EA3AD3">
      <w:pPr>
        <w:pStyle w:val="Text"/>
      </w:pPr>
      <w:r>
        <w:t>Písnička sice bývala populární za zlaté horečky v Kalifornii, jenže zlatokop je zlatokop a je mu fuk, kde kutá, hlavně když narýžuje.</w:t>
      </w:r>
    </w:p>
    <w:p w:rsidR="00EA3AD3" w:rsidRDefault="00EA3AD3" w:rsidP="00EA3AD3">
      <w:pPr>
        <w:pStyle w:val="Text"/>
      </w:pPr>
      <w:r>
        <w:t>Hlediště se plnilo a Flaška se na sedadle točil jako holub na báni, chvíli koukal do zadních řad, chvíli po stěnách, pak zase pro změnu do stropu. Nová střecha byla opět z plachtoviny, ale aspoň se tolik nepronášela, i když Charleymu se na ni stačilo podívat a hned věděl, jak nepatrný rozdíl bývá někdy mezi zatvrzelostí a pitomostí.</w:t>
      </w:r>
    </w:p>
    <w:p w:rsidR="00EA3AD3" w:rsidRDefault="00EA3AD3" w:rsidP="00EA3AD3">
      <w:pPr>
        <w:pStyle w:val="Text"/>
      </w:pPr>
      <w:bookmarkStart w:id="200" w:name="NewPage207"/>
      <w:bookmarkEnd w:id="200"/>
      <w:r>
        <w:t>Dámy v obecenstvu byly naparáděné, jako kdyby se chystaly už od minulého týdne. Některé měly dokonce kukr. Charleyho napadlo, že to by bylo něco přesně pro Flašku, a usmál se. Světla pohasla, na jeviště vyšel Jack Langrishe, chvíli se hřál na výsluní potlesku a pak ohlásil program večera i svých snah o rozvoj deadwoodského kulturního života. Nakonec oznámil hlasem, který burácel ještě dávno poté, co pan Langrishe zavřel ústa: „Nikdo nezabrání, abychom zde vybudovali chrám umění, jehož sláva si nezadá s nejpřednějšími evropskými metropolemi.“</w:t>
      </w:r>
    </w:p>
    <w:p w:rsidR="00EA3AD3" w:rsidRDefault="00EA3AD3" w:rsidP="00EA3AD3">
      <w:pPr>
        <w:pStyle w:val="Text"/>
      </w:pPr>
      <w:r>
        <w:t>Charley se naklonil k paní Langrisheové, natáhl do nosu její večerní parfém a podivil se: „Copak je někdo proti němu?“</w:t>
      </w:r>
    </w:p>
    <w:p w:rsidR="00EA3AD3" w:rsidRDefault="00EA3AD3" w:rsidP="00EA3AD3">
      <w:pPr>
        <w:pStyle w:val="Text"/>
      </w:pPr>
      <w:r>
        <w:t>„Kritika,“ zašeptala. „Má na mysli kritiky.“</w:t>
      </w:r>
    </w:p>
    <w:p w:rsidR="00EA3AD3" w:rsidRDefault="00EA3AD3" w:rsidP="00EA3AD3">
      <w:pPr>
        <w:pStyle w:val="Text"/>
      </w:pPr>
      <w:r>
        <w:t>„Naše úsilí jest vedeno záměrem z nejušlechtilejších,“ pokračoval pan Langrishe, „a proto v něm nelze polevit či nechat se odradit věčnými rejpaly.“ Takže měl opravdu na mysli kritiku. Když skončil, vyběhly na pódium kankánové tanečnice. Charley zašilhal po Flaškoví. Seděl jako přibitý, pusu dokořán.</w:t>
      </w:r>
    </w:p>
    <w:p w:rsidR="00EA3AD3" w:rsidRDefault="00EA3AD3" w:rsidP="00EA3AD3">
      <w:pPr>
        <w:pStyle w:val="Text"/>
      </w:pPr>
      <w:r>
        <w:t>Paní Langrisheová se v přítmí zavrtěla a Charley si pomyslel, že mu asi chce zase něco pošeptat, ale když se k ní naklonil, její ruka mu spočinula na stehně, našla si nejvýhodnější polohu a uvelebila se.</w:t>
      </w:r>
    </w:p>
    <w:p w:rsidR="00EA3AD3" w:rsidRDefault="00EA3AD3" w:rsidP="00EA3AD3">
      <w:pPr>
        <w:pStyle w:val="Text"/>
      </w:pPr>
      <w:r>
        <w:t>Zůstala tam po celé taneční číslo a neodtáhla se dokonce ani tehdy, kdy na jeviště vystoupil pan Langrishe, aby ohlásil Hezouna Dicka Browna. Třímala ho s takovou graciézností, že jak na ně spatra hřímal pan manžel a on se o ni z parteru otíral panáčkem, přišla mu hromsky protřelá.</w:t>
      </w:r>
    </w:p>
    <w:p w:rsidR="00EA3AD3" w:rsidRDefault="00EA3AD3" w:rsidP="00EA3AD3">
      <w:pPr>
        <w:pStyle w:val="Text"/>
      </w:pPr>
      <w:r>
        <w:t xml:space="preserve">Nechala mu ruku na stehně i během prvního čísla, písničky </w:t>
      </w:r>
      <w:r w:rsidRPr="002C7628">
        <w:rPr>
          <w:rStyle w:val="Kurziva"/>
        </w:rPr>
        <w:t>V tom roce devětačtyřicet</w:t>
      </w:r>
      <w:r>
        <w:t>, a pak i druhého, dokud se v řadě před nimi nevztyčil jakýsi zrzavý chlap ve farmářském, nevykřikl: „Já se Fannie nevzdám!“ a Hezounovi Dickovi kolem levého ucha nezasvištěla sekera.</w:t>
      </w:r>
    </w:p>
    <w:p w:rsidR="00EA3AD3" w:rsidRDefault="00EA3AD3" w:rsidP="00EA3AD3">
      <w:pPr>
        <w:pStyle w:val="Text"/>
      </w:pPr>
      <w:r>
        <w:t xml:space="preserve">Hezoun Dick právě zpíval </w:t>
      </w:r>
      <w:r w:rsidRPr="002C7628">
        <w:rPr>
          <w:rStyle w:val="Kurziva"/>
        </w:rPr>
        <w:t>Zuzanu</w:t>
      </w:r>
      <w:r>
        <w:t>. Svezl se z vysoké stoličky, vytáhl zpod kabátu revolver a vypálil do hlediště pět ran.</w:t>
      </w:r>
    </w:p>
    <w:p w:rsidR="00EA3AD3" w:rsidRDefault="00EA3AD3" w:rsidP="00EA3AD3">
      <w:pPr>
        <w:pStyle w:val="Text"/>
      </w:pPr>
      <w:r>
        <w:t>Jak se později ukázalo, zrzoun se jmenoval Ed Shaughnessy. Žil s Fannií na své farmě poblíž Cheyenne, ale po šesti týdnech na ni jednou v noci ve městě natrefil Hezoun Dick a vzal ji s sebou do Deadwoodu. První, co Charleymu blesklo hlavou, když</w:t>
      </w:r>
    </w:p>
    <w:p w:rsidR="00EA3AD3" w:rsidRDefault="002C7628" w:rsidP="002C7628">
      <w:pPr>
        <w:pStyle w:val="DejovaPauza"/>
      </w:pPr>
      <w:r>
        <w:t>~</w:t>
      </w:r>
    </w:p>
    <w:p w:rsidR="00EA3AD3" w:rsidRDefault="00EA3AD3" w:rsidP="002C7628">
      <w:pPr>
        <w:pStyle w:val="Text"/>
      </w:pPr>
      <w:r>
        <w:t xml:space="preserve">207 Pele Dextcr </w:t>
      </w:r>
      <w:bookmarkStart w:id="201" w:name="NewPage208"/>
      <w:bookmarkEnd w:id="201"/>
      <w:r>
        <w:t>Ed Shaughnessy hodil sekerou, bylo, že i ten pošuk má noblesnější způsoby.</w:t>
      </w:r>
    </w:p>
    <w:p w:rsidR="00EA3AD3" w:rsidRDefault="00EA3AD3" w:rsidP="00EA3AD3">
      <w:pPr>
        <w:pStyle w:val="Text"/>
      </w:pPr>
      <w:r>
        <w:t>Pak zaznamenal, jak první střela našla cíl. Zasáhla zrzka těsně pod obočím. Dopadl na sedadlo a zůstal nehybně sedět, dokud ho Hezoun Dick čtyřmi dobře mířenými ranami do prsou neposlal k zemi. Hezoun Dick se vždycky chvástal, že každému oplácí stejnou mincí.</w:t>
      </w:r>
    </w:p>
    <w:p w:rsidR="00EA3AD3" w:rsidRDefault="00EA3AD3" w:rsidP="00EA3AD3">
      <w:pPr>
        <w:pStyle w:val="Text"/>
      </w:pPr>
      <w:r>
        <w:t>Zpočátku se nikdo nevzrušoval – na divadle se přece markýruje pořád –, jenomže když dámy zaslechly pleskání kulek, dovtípily se a začaly vřískat.</w:t>
      </w:r>
    </w:p>
    <w:p w:rsidR="00EA3AD3" w:rsidRDefault="00EA3AD3" w:rsidP="00EA3AD3">
      <w:pPr>
        <w:pStyle w:val="Text"/>
      </w:pPr>
      <w:r>
        <w:t>Paní Langrisheová vyjekla při prvním výstřelu navlas stejně, jako když jí Flaška prošel oknem, a při každé další ráně si to zopakovala. Charley ji chtěl zaštítit vlastním tělem, ale nebylo třeba, protože Hezoun Dick měl přesnou mušku. Z toho, jak hrdě třímal zbraň, Charley usoudil, že se v něm nezapře jižanská škola.</w:t>
      </w:r>
    </w:p>
    <w:p w:rsidR="00EA3AD3" w:rsidRDefault="00EA3AD3" w:rsidP="00EA3AD3">
      <w:pPr>
        <w:pStyle w:val="Text"/>
      </w:pPr>
      <w:r>
        <w:t>Paní Langrisheová mu sundala ruku ze stehna a přiložila si ji k hrdlu. Přestože ozvěna výstřelů v sále ještě nedozněla, Charleyho hebkost její šíje na okamžik upoutala, ale pak si vzpomněl na Flašku a otočil se. Pošuk seděl jako přikovaný, pusu pootevřenou a zíral jako vyplašený králík z vysoké trávy. Zdálo se, že vzrušením ani nedýchá.</w:t>
      </w:r>
    </w:p>
    <w:p w:rsidR="00EA3AD3" w:rsidRDefault="00EA3AD3" w:rsidP="00EA3AD3">
      <w:pPr>
        <w:pStyle w:val="Text"/>
      </w:pPr>
      <w:r>
        <w:t xml:space="preserve">Když Hezoun Dick zmáčkl spoušť popáté, posadil se zpátky na stoličku a sebral své bandžo. Šestý náboj si šetřil pro strýčka příhodu. Noviny </w:t>
      </w:r>
      <w:r w:rsidRPr="002C7628">
        <w:rPr>
          <w:rStyle w:val="Kurziva"/>
        </w:rPr>
        <w:t>Hlasatel</w:t>
      </w:r>
      <w:r>
        <w:t xml:space="preserve"> i </w:t>
      </w:r>
      <w:r w:rsidRPr="002C7628">
        <w:rPr>
          <w:rStyle w:val="Kurziva"/>
        </w:rPr>
        <w:t>Průkopník</w:t>
      </w:r>
      <w:r>
        <w:t xml:space="preserve">, jež otiskly dopis Fannie Garretsonové, v němž dotyčná tvrdila, že ač s Edem Shaughnessym skutečně žila, nebyla s ním sezdána, takže měla plné právo ho kvůli Dickovi opustit, se později shodly, že zvednout v takové situaci nástroj a dohrát </w:t>
      </w:r>
      <w:r w:rsidRPr="002C7628">
        <w:rPr>
          <w:rStyle w:val="Kurziva"/>
        </w:rPr>
        <w:t>Zuzanu</w:t>
      </w:r>
      <w:r>
        <w:t xml:space="preserve"> je známkou skutečného hrdinství.</w:t>
      </w:r>
    </w:p>
    <w:p w:rsidR="00EA3AD3" w:rsidRDefault="00EA3AD3" w:rsidP="00EA3AD3">
      <w:pPr>
        <w:pStyle w:val="Text"/>
      </w:pPr>
      <w:r>
        <w:t>Charleymu ovšem připadlo, že zastřelit člověka a pak se k němu neznát nesvědčí zrovna o nejlepším charakteru.</w:t>
      </w:r>
    </w:p>
    <w:p w:rsidR="00EA3AD3" w:rsidRDefault="00EA3AD3" w:rsidP="00EA3AD3">
      <w:pPr>
        <w:pStyle w:val="Text"/>
      </w:pPr>
      <w:r>
        <w:t>Když se obrátil zpátky k paní Langrisheové, uviděl, že má ruce přitisknuté na oči. Ed Shaughnessy se mezitím svezl ze sedadla na podlahu a ležel s očima v sloup. Když si Charley všiml, jak je oblečený, a uvědomil si, kolik se asi v životě nadřel, začalo mu být chlapa líto.</w:t>
      </w:r>
    </w:p>
    <w:p w:rsidR="00EA3AD3" w:rsidRDefault="00EA3AD3" w:rsidP="00EA3AD3">
      <w:pPr>
        <w:pStyle w:val="Text"/>
      </w:pPr>
      <w:r>
        <w:t xml:space="preserve">Zvedl ruku a chtěl svou společnici poplácat konejšivě po rameni, </w:t>
      </w:r>
      <w:bookmarkStart w:id="202" w:name="NewPage209"/>
      <w:bookmarkEnd w:id="202"/>
      <w:r>
        <w:t>ale paní Langrisheová se odtáhla a odešla ze sálu. Charley střelil pohledem po Flaškoví. Oči mu pořád ještě těkaly od jeviště k mrtvole a zpátky, aby mu z divadla nic neuniklo. Charley ho nechal a vydal se za paní Langrisheovou.</w:t>
      </w:r>
    </w:p>
    <w:p w:rsidR="00EA3AD3" w:rsidRDefault="00EA3AD3" w:rsidP="00EA3AD3">
      <w:pPr>
        <w:pStyle w:val="Text"/>
      </w:pPr>
      <w:r>
        <w:t>Nerad si to přiznával, ale toužil, aby ruku položila zpět. V uličce narazil na šerifa Bullocka. V závěsu za ním se hnal Doc Pierce s oběma synovci. „Kde leží?“ otázal se Charleyho šeptem, aby nerušil představení.</w:t>
      </w:r>
    </w:p>
    <w:p w:rsidR="00EA3AD3" w:rsidRDefault="00EA3AD3" w:rsidP="00EA3AD3">
      <w:pPr>
        <w:pStyle w:val="Text"/>
      </w:pPr>
      <w:r>
        <w:t>Charley ustoupil, ohledávač mrtvol s pomocníky se protáhli kolem něj a zamířili do předních řad.</w:t>
      </w:r>
    </w:p>
    <w:p w:rsidR="00EA3AD3" w:rsidRDefault="00EA3AD3" w:rsidP="00EA3AD3">
      <w:pPr>
        <w:pStyle w:val="Text"/>
      </w:pPr>
      <w:r>
        <w:t>Paní Langrisheovou našel venku. Opírala se o dveře. Vzal ji za loket, ale přitiskla si ho umíněně k tělu. Ačkoli měla oči suché, dýchala přerývaně, jako kdyby se zalykala pláčem. „Musí to pro vás být hrozný šok,“ řekl.</w:t>
      </w:r>
    </w:p>
    <w:p w:rsidR="00EA3AD3" w:rsidRDefault="00EA3AD3" w:rsidP="00EA3AD3">
      <w:pPr>
        <w:pStyle w:val="Text"/>
      </w:pPr>
      <w:r>
        <w:t>Otočila se a provrtala ho pohledem. „Jste opravdu všímavý, pane Uttere,“ odsekla.</w:t>
      </w:r>
    </w:p>
    <w:p w:rsidR="00EA3AD3" w:rsidRDefault="00EA3AD3" w:rsidP="00EA3AD3">
      <w:pPr>
        <w:pStyle w:val="Text"/>
      </w:pPr>
      <w:r>
        <w:t>Charley znejistěl. „Chtěl jsem říct,“ vyhrkl, „že dáma jako vy určitě není zvyklá, aby se jí v podniku střílelo …“</w:t>
      </w:r>
    </w:p>
    <w:p w:rsidR="00EA3AD3" w:rsidRDefault="00EA3AD3" w:rsidP="00EA3AD3">
      <w:pPr>
        <w:pStyle w:val="Text"/>
      </w:pPr>
      <w:r>
        <w:t>Šlehla po něm očima. Charley měl pocit, že se v nich odráží rudá barva jejích vlasů. „To si tedy pište, pane Uttere,“ prohlásila kysele. „Skutečně nejsem zvyklá, když se v divadle střílí. Sotva jsem se vyrovnala s tím, že se mi oknem obývacího pokoje láme dovnitř šílenec, který si můj dům plete s lahví.“</w:t>
      </w:r>
    </w:p>
    <w:p w:rsidR="00EA3AD3" w:rsidRDefault="00EA3AD3" w:rsidP="00EA3AD3">
      <w:pPr>
        <w:pStyle w:val="Text"/>
      </w:pPr>
      <w:r>
        <w:t>„On nerad,“ namítl Charley.</w:t>
      </w:r>
    </w:p>
    <w:p w:rsidR="00EA3AD3" w:rsidRDefault="00EA3AD3" w:rsidP="00EA3AD3">
      <w:pPr>
        <w:pStyle w:val="Text"/>
      </w:pPr>
      <w:r>
        <w:t xml:space="preserve">Nepřestávala ho provrtávat pohledem a Charley pochopil, že se s tou rudou nemýlil. Oči jí žhnuly jako dva řeřavé uhlíky. „Jinou omluvu už nemáte?“ zasyčela. </w:t>
      </w:r>
      <w:r w:rsidRPr="002C7628">
        <w:rPr>
          <w:rStyle w:val="Kurziva"/>
        </w:rPr>
        <w:t>„On nerad!“</w:t>
      </w:r>
    </w:p>
    <w:p w:rsidR="00EA3AD3" w:rsidRDefault="00EA3AD3" w:rsidP="00EA3AD3">
      <w:pPr>
        <w:pStyle w:val="Text"/>
      </w:pPr>
      <w:r>
        <w:t>Charley do ženských neviděl o nic hůř než kdokoli jiný, ale v životě dosud nenarazil na žádnou, která by se dovedla rozparádit a vzápětí zchladnout jako kus ledu. „Jste v šoku,“ opakoval a hned toho zalitoval.</w:t>
      </w:r>
    </w:p>
    <w:p w:rsidR="00EA3AD3" w:rsidRDefault="00EA3AD3" w:rsidP="00EA3AD3">
      <w:pPr>
        <w:pStyle w:val="Text"/>
      </w:pPr>
      <w:r>
        <w:t>„Jsem v šoku celý den,“ prohlásila. „Kdo by také nebyl, když chce projevit vlídnost nějakému chudinkovi a zjistí, že je už v poledne namol?“</w:t>
      </w:r>
    </w:p>
    <w:p w:rsidR="00EA3AD3" w:rsidRDefault="00EA3AD3" w:rsidP="00EA3AD3">
      <w:pPr>
        <w:pStyle w:val="Text"/>
      </w:pPr>
      <w:r>
        <w:t>„Jakej chudinka?“ ohradil se Charley. „Má to akorát trochu popletený, je prostě mimo.“</w:t>
      </w:r>
    </w:p>
    <w:p w:rsidR="00EA3AD3" w:rsidRDefault="00EA3AD3" w:rsidP="00EA3AD3">
      <w:pPr>
        <w:pStyle w:val="Text"/>
      </w:pPr>
      <w:r>
        <w:t xml:space="preserve">Paní Langrisheová zavřela oči. „Já mluvila o vás, pane Uttere,“ </w:t>
      </w:r>
      <w:bookmarkStart w:id="203" w:name="NewPage210"/>
      <w:bookmarkEnd w:id="203"/>
      <w:r>
        <w:t>povzdechla si útrpně a Charley cítil, jak rudne. Zvykl si už na ledacos – byl koneckonců ženatý –, ale tohle mu ještě nikdy nikdo nevmetl. Při pomyšlení, že jí připadá jako chudák, se zastyděl.</w:t>
      </w:r>
    </w:p>
    <w:p w:rsidR="00EA3AD3" w:rsidRDefault="00EA3AD3" w:rsidP="00EA3AD3">
      <w:pPr>
        <w:pStyle w:val="Text"/>
      </w:pPr>
      <w:r>
        <w:t>„Za okno se hluboce omlouvám,“ řekl a sklopil zraky k zemi, „ale za to, co se stalo v divadle, nenesu žádnou odpovědnost.“</w:t>
      </w:r>
    </w:p>
    <w:p w:rsidR="00EA3AD3" w:rsidRDefault="00EA3AD3" w:rsidP="00EA3AD3">
      <w:pPr>
        <w:pStyle w:val="Text"/>
      </w:pPr>
      <w:r>
        <w:t>Uvědomil si, že mluví jako slaboch, a tak se otočil, že se vrátí dovnitř pro Flašku. Sotva však udělal první krok, vynořil se ze dveří Doc Pierce a za ním Ed Shaughnessy, jenomže toho museli synovci nést. První ho držel v podpaží, druhý pod koleny. Jedna ruka se mu vláčela po zemi.</w:t>
      </w:r>
    </w:p>
    <w:p w:rsidR="00EA3AD3" w:rsidRDefault="00EA3AD3" w:rsidP="00EA3AD3">
      <w:pPr>
        <w:pStyle w:val="Text"/>
      </w:pPr>
      <w:r>
        <w:t>Doc Pierce kývl paní Langrisheové na pozdrav, zastavil se a synovec, který nesl farmáře za ramena, do něj zezadu narazil.</w:t>
      </w:r>
    </w:p>
    <w:p w:rsidR="00EA3AD3" w:rsidRDefault="00EA3AD3" w:rsidP="00EA3AD3">
      <w:pPr>
        <w:pStyle w:val="Text"/>
      </w:pPr>
      <w:r>
        <w:t>„Budete mít ohledně nebožtíka nějaké zvláštní přání?“ otázal se koroner paní Langrisheové. Snažila se na mrtvolu nedívat, ale synovec ji za šaty neudržel a měl co dělat, aby ji neupustil, a to se přehlédnout nedalo.</w:t>
      </w:r>
    </w:p>
    <w:p w:rsidR="00EA3AD3" w:rsidRDefault="00EA3AD3" w:rsidP="00EA3AD3">
      <w:pPr>
        <w:pStyle w:val="Text"/>
      </w:pPr>
      <w:r>
        <w:t>Charley zaznamenal, že nedokáže od nebožtíka odtrhnout pohled a tiskne si ruku k ústům. „Tak jak, vážená?“ naléhal ohledávač mrtvol.</w:t>
      </w:r>
    </w:p>
    <w:p w:rsidR="00EA3AD3" w:rsidRDefault="00EA3AD3" w:rsidP="00EA3AD3">
      <w:pPr>
        <w:pStyle w:val="Text"/>
      </w:pPr>
      <w:r>
        <w:t>Charley si odkašlal. „Copak jí patří?“ přispěchal jí na pomoc. „Když paní Langrisheová provozuje divadlo, to ještě neznamená, že musí bejt s každým v sále hned spřízněná.“</w:t>
      </w:r>
    </w:p>
    <w:p w:rsidR="00EA3AD3" w:rsidRDefault="00EA3AD3" w:rsidP="00EA3AD3">
      <w:pPr>
        <w:pStyle w:val="Text"/>
      </w:pPr>
      <w:r>
        <w:t>„Někomu přece musí patřit,“ prohlásil Doc Pierce. „Jestli není zdejší, nedostanu od města ani floka a já zadara nedělám.“ Charley neodpověděl a koroner se tedy obrátil a nařídil synovcům: „Tak ho zas hezky položte, hoši.“ A hoši Eda Shaughnessyho upustili paní Langrisheové k nohám.</w:t>
      </w:r>
    </w:p>
    <w:p w:rsidR="00EA3AD3" w:rsidRDefault="00EA3AD3" w:rsidP="00EA3AD3">
      <w:pPr>
        <w:pStyle w:val="Text"/>
      </w:pPr>
      <w:r>
        <w:t>Ten, který ho držel pod rameny, si promnul ruce. „Sakra, musí mít dobrej metrák,“ řekl.</w:t>
      </w:r>
    </w:p>
    <w:p w:rsidR="00EA3AD3" w:rsidRDefault="00EA3AD3" w:rsidP="00EA3AD3">
      <w:pPr>
        <w:pStyle w:val="Text"/>
      </w:pPr>
      <w:r>
        <w:t>„Metrák ne,“ namítl druhý, „tak devadesát.“</w:t>
      </w:r>
    </w:p>
    <w:p w:rsidR="00EA3AD3" w:rsidRDefault="00EA3AD3" w:rsidP="00EA3AD3">
      <w:pPr>
        <w:pStyle w:val="Text"/>
      </w:pPr>
      <w:r>
        <w:t>Paní Langrisheová dosud hleděla na mrtvolu a Charley usoudil, že už toho viděla dost. „Já to vemu na sebe,“ prohlásil.</w:t>
      </w:r>
    </w:p>
    <w:p w:rsidR="00EA3AD3" w:rsidRDefault="00EA3AD3" w:rsidP="00EA3AD3">
      <w:pPr>
        <w:pStyle w:val="Text"/>
      </w:pPr>
      <w:r>
        <w:t>Doc Pierce konečně odtrhl oči od paní Langrisheové a změřil si ho pohledem. „Jakejpak vy na tom můžete mít interes?“ otázal se.</w:t>
      </w:r>
    </w:p>
    <w:p w:rsidR="00EA3AD3" w:rsidRDefault="00EA3AD3" w:rsidP="002C7628">
      <w:pPr>
        <w:pStyle w:val="Text"/>
      </w:pPr>
      <w:r>
        <w:t xml:space="preserve">Charley mu nehodlal vykládat, že paní Langrisheovou. „Jmenuju </w:t>
      </w:r>
      <w:bookmarkStart w:id="204" w:name="NewPage211"/>
      <w:bookmarkEnd w:id="204"/>
      <w:r>
        <w:t>se Charles Utter,“ pravil, „a pokud město odmítne nést výlohy, zaplatím pohřeb sám.“</w:t>
      </w:r>
    </w:p>
    <w:p w:rsidR="00EA3AD3" w:rsidRDefault="00EA3AD3" w:rsidP="00EA3AD3">
      <w:pPr>
        <w:pStyle w:val="Text"/>
      </w:pPr>
      <w:r>
        <w:t>Sotva prozradil své jméno, koroner viditelně znervózněl. „Nejste vy ten kámoš Divokýho Billa?“ ujišťoval se.</w:t>
      </w:r>
    </w:p>
    <w:p w:rsidR="00EA3AD3" w:rsidRDefault="00EA3AD3" w:rsidP="00EA3AD3">
      <w:pPr>
        <w:pStyle w:val="Text"/>
      </w:pPr>
      <w:r>
        <w:t>Charley si vzpomněl, jak mu výčepní nabízel pramínek Billových vlasů, a kývl. „To jsem,“ řekl, „a teď taky konečně vím, kdo má ten kus Billova skalpu, co právoplatně patří vdově.“</w:t>
      </w:r>
    </w:p>
    <w:p w:rsidR="00EA3AD3" w:rsidRDefault="00EA3AD3" w:rsidP="00EA3AD3">
      <w:pPr>
        <w:pStyle w:val="Text"/>
      </w:pPr>
      <w:r>
        <w:t>„Já to nebyl,“ bránil se Doc Pierce.</w:t>
      </w:r>
    </w:p>
    <w:p w:rsidR="00EA3AD3" w:rsidRDefault="00EA3AD3" w:rsidP="00EA3AD3">
      <w:pPr>
        <w:pStyle w:val="Text"/>
      </w:pPr>
      <w:r>
        <w:t>„Myslíte, že neznám Billovy vlasy?“ ušklíbl se Charley.</w:t>
      </w:r>
    </w:p>
    <w:p w:rsidR="00EA3AD3" w:rsidRDefault="00EA3AD3" w:rsidP="00EA3AD3">
      <w:pPr>
        <w:pStyle w:val="Text"/>
      </w:pPr>
      <w:r>
        <w:t>„A i kdyby,“ ohradil se ohledávač mrtvol, „těch pár pramínků z temene stejně nebylo vidět.“</w:t>
      </w:r>
    </w:p>
    <w:p w:rsidR="00EA3AD3" w:rsidRDefault="00EA3AD3" w:rsidP="00EA3AD3">
      <w:pPr>
        <w:pStyle w:val="Text"/>
      </w:pPr>
      <w:r>
        <w:t>„No nic, však já přijdu a vyřídíme to,“ řekl Charley a měl na mysli farmářův pohřeb, „a při tý příležitosti si vemu všechno, co po Billovi máte.“</w:t>
      </w:r>
    </w:p>
    <w:p w:rsidR="00EA3AD3" w:rsidRDefault="00EA3AD3" w:rsidP="00EA3AD3">
      <w:pPr>
        <w:pStyle w:val="Text"/>
      </w:pPr>
      <w:r>
        <w:t>Doc Pierce se bolestně usmál. „Nevzal jsem si skoro nic a už vůbec ne pro sebe,“ prohlásil. „Jen těch pár loken pro rodinu a přátele…“ V té chvíli vyšel z divadla šerif Bullock, za ním Hezoun Dick. Charley si všiml, že šerif ho nezatkl, a tak usoudil, že nejspíš jsou třeba ještě nějaké formality.</w:t>
      </w:r>
    </w:p>
    <w:p w:rsidR="00EA3AD3" w:rsidRDefault="00EA3AD3" w:rsidP="00EA3AD3">
      <w:pPr>
        <w:pStyle w:val="Text"/>
      </w:pPr>
      <w:r>
        <w:t>Bullock smekl, paní Langrisheová jeho pozdrav opětovala lehkou úklonou a šerif pohlédl na mrtvolu na zemi. „Tak jak, pane Pierce?“ řekl.</w:t>
      </w:r>
    </w:p>
    <w:p w:rsidR="00EA3AD3" w:rsidRDefault="00EA3AD3" w:rsidP="00EA3AD3">
      <w:pPr>
        <w:pStyle w:val="Text"/>
      </w:pPr>
      <w:r>
        <w:t>Ohledávač zavrtěl hlavou. „Právě jsme to probírali,“ prohlásil, „ale už je všechno v pořádku. Pan Utter se zavázal, že když pohřeb nezaplatí město, uhradí veškerý náklady sám.“</w:t>
      </w:r>
    </w:p>
    <w:p w:rsidR="00EA3AD3" w:rsidRDefault="00EA3AD3" w:rsidP="00EA3AD3">
      <w:pPr>
        <w:pStyle w:val="Text"/>
      </w:pPr>
      <w:r>
        <w:t>Šerif si změřil nejdřív Charleyho, pak paní Langrisheovou. Hezoun Dick následoval jeho příkladu. Smekl a zdvořile se uklonil. „Za tu drobnou nepříjemnost se hluboce omlouvám,“ řekl a vzal její ruku do svých. Paní Langrisheová se nebránila. Charley chápal, proč mu přezdívají Hezoun, ale byl toho názoru, že lámat ženské líbáním ruky na veřejnosti není zas tak velké umění.</w:t>
      </w:r>
    </w:p>
    <w:p w:rsidR="00EA3AD3" w:rsidRDefault="00EA3AD3" w:rsidP="00EA3AD3">
      <w:pPr>
        <w:pStyle w:val="Text"/>
      </w:pPr>
      <w:r>
        <w:t>Doc Pierce pravil: „Tak jdeme, hoši,“ a synovci zvedli nebožtíka ze země a vydali se pomalu ulicí.</w:t>
      </w:r>
    </w:p>
    <w:p w:rsidR="00EA3AD3" w:rsidRDefault="00EA3AD3" w:rsidP="00EA3AD3">
      <w:pPr>
        <w:pStyle w:val="Text"/>
      </w:pPr>
      <w:r>
        <w:t>Charley si povšiml, že Hezoun Dick ruku paní Langrisheové dosud nepustil. Vpíjeli se do sebe očima, jako kdyby si četli myšlenky a nemohli se jich nabažit. „No nic, pane Browne, půjdeme,“ ozval se šerif a Hezoun Dick poslechl. Znovu jí políbil ruku a rozloučil se s ní jeden prst po druhém.</w:t>
      </w:r>
    </w:p>
    <w:p w:rsidR="00EA3AD3" w:rsidRDefault="00EA3AD3" w:rsidP="00EA3AD3">
      <w:pPr>
        <w:pStyle w:val="Text"/>
      </w:pPr>
      <w:bookmarkStart w:id="205" w:name="NewPage212"/>
      <w:bookmarkEnd w:id="205"/>
      <w:r>
        <w:t>„Ještě jednou se hluboce omlouvám,“ zašeptal.</w:t>
      </w:r>
    </w:p>
    <w:p w:rsidR="00EA3AD3" w:rsidRDefault="00EA3AD3" w:rsidP="00EA3AD3">
      <w:pPr>
        <w:pStyle w:val="Text"/>
      </w:pPr>
      <w:r>
        <w:t>Paní Langrisheová se významně pousmála. „Nemáte přece proč,“ odvětila a šerif s Hezounem se pustili za mrtvolou. Jako poslední vyběhla z divadla Fannie Garrettsonová, která se ani nepřevlékla z kostýmu, dohonila Hezouna a zavěsila se do něj.</w:t>
      </w:r>
    </w:p>
    <w:p w:rsidR="00EA3AD3" w:rsidRDefault="00EA3AD3" w:rsidP="00EA3AD3">
      <w:pPr>
        <w:pStyle w:val="Text"/>
      </w:pPr>
      <w:r>
        <w:t>Charley ji zaslechl zašveholit: „Já věděla, že si mě najde, Dicku,“ ale pokud Hezoun její slova či přítomnost vůbec zaznamenal, rozhodně to nedal najevo.</w:t>
      </w:r>
    </w:p>
    <w:p w:rsidR="00EA3AD3" w:rsidRDefault="00EA3AD3" w:rsidP="00EA3AD3">
      <w:pPr>
        <w:pStyle w:val="Text"/>
      </w:pPr>
      <w:r>
        <w:t>Charley se otočil zpět k paní Langrisheové. Hudba, která sem doléhala ze sálu, změnila náhle rytmus a jeviště se rozdunělo hopsáním tanečnic. „Můžu vám být v něčem k službám?“ otázal se Charley, ale paní Langrisheová se na něj podívala s výrazem člověka, který právě otevřel popelnici a našel v ní chcíplého skunka.</w:t>
      </w:r>
    </w:p>
    <w:p w:rsidR="00EA3AD3" w:rsidRDefault="00EA3AD3" w:rsidP="00EA3AD3">
      <w:pPr>
        <w:pStyle w:val="Text"/>
      </w:pPr>
      <w:r>
        <w:t>Charley přešel na druhou stranu ulice, posadil se na jakýsi sud a čekal na Flašku. V životě neměl co do činění s tak náladovou ženskou. I zdejší počasí bylo snad spolehlivější. Napadlo ho, jestli se do ní třeba nezamiloval.</w:t>
      </w:r>
    </w:p>
    <w:p w:rsidR="00EA3AD3" w:rsidRDefault="00EA3AD3" w:rsidP="00EA3AD3">
      <w:pPr>
        <w:pStyle w:val="Text"/>
      </w:pPr>
      <w:r>
        <w:t>Když se za půl hodiny vyhrnulo obecenstvo ven, Flaška se konečně objevil. Charley koupil v hospodě pod stanem novou láhev, ale pošuk se jí ani nedotkl. „Děly se tam hrozný věci,“ prohlásil, „místama to bylo jak doopravdy.“</w:t>
      </w:r>
    </w:p>
    <w:p w:rsidR="00EA3AD3" w:rsidRDefault="00EA3AD3" w:rsidP="00EA3AD3">
      <w:pPr>
        <w:pStyle w:val="Text"/>
      </w:pPr>
      <w:r>
        <w:t>Charley ho doprovodil až k jeho chajdě na jižním konci města. „Já ještě nechci domů,“ bránil se cvok.</w:t>
      </w:r>
    </w:p>
    <w:p w:rsidR="00EA3AD3" w:rsidRDefault="00EA3AD3" w:rsidP="00EA3AD3">
      <w:pPr>
        <w:pStyle w:val="Text"/>
      </w:pPr>
      <w:r>
        <w:t>„Dyť už doma jseš,“ řekl Charley. Brousil si zuby na Lurline, ale Flaška jako by vrostl do bahna a ne a ne se hnout.</w:t>
      </w:r>
    </w:p>
    <w:p w:rsidR="00EA3AD3" w:rsidRDefault="00EA3AD3" w:rsidP="00EA3AD3">
      <w:pPr>
        <w:pStyle w:val="Text"/>
      </w:pPr>
      <w:r>
        <w:t>„Tak pojďte dál,“ nabídl mu nakonec.</w:t>
      </w:r>
    </w:p>
    <w:p w:rsidR="00EA3AD3" w:rsidRDefault="00EA3AD3" w:rsidP="00EA3AD3">
      <w:pPr>
        <w:pStyle w:val="Text"/>
      </w:pPr>
      <w:r>
        <w:t>„Já ještě něco mám,“ odmítl Charley.</w:t>
      </w:r>
    </w:p>
    <w:p w:rsidR="00EA3AD3" w:rsidRDefault="00EA3AD3" w:rsidP="00EA3AD3">
      <w:pPr>
        <w:pStyle w:val="Text"/>
      </w:pPr>
      <w:r>
        <w:t>Pošuk se zachechtal, alespoň tak to Charleymu připadalo. Znělo to stejně jako jeho vnitřní hlas, a ten se mu vysmíval. „Copak vás to kousání ještě neomrzelo? Nevynecháte jedinej večer,“ řekl cvok.</w:t>
      </w:r>
    </w:p>
    <w:p w:rsidR="00EA3AD3" w:rsidRDefault="00EA3AD3" w:rsidP="00EA3AD3">
      <w:pPr>
        <w:pStyle w:val="Text"/>
      </w:pPr>
      <w:r>
        <w:t>„Kdyby jen kousání,“ odpověděl Charley a měl pravdu. Šlo mu o daleko víc.</w:t>
      </w:r>
    </w:p>
    <w:p w:rsidR="00EA3AD3" w:rsidRDefault="00EA3AD3" w:rsidP="002C7628">
      <w:pPr>
        <w:pStyle w:val="Text"/>
      </w:pPr>
      <w:r>
        <w:t xml:space="preserve">„Když půjdete se mnou, ukážu vám svoje flašky,“ řekl pošuk. Charley si lokl whisky a vešel za ním dovnitř. Už dávno ho zajímalo, jak asi všechny ty láhve vypadají pohromadě. Cvok neměl </w:t>
      </w:r>
      <w:bookmarkStart w:id="206" w:name="NewPage213"/>
      <w:bookmarkEnd w:id="206"/>
      <w:r>
        <w:t>doma ani lampu a tak stáli ve tmě a Charley se poplácával a hledal sirky.</w:t>
      </w:r>
    </w:p>
    <w:p w:rsidR="00EA3AD3" w:rsidRDefault="00EA3AD3" w:rsidP="00EA3AD3">
      <w:pPr>
        <w:pStyle w:val="Text"/>
      </w:pPr>
      <w:r>
        <w:t>„Ze začátku nejsou vidět,“ ozval se Flaška.</w:t>
      </w:r>
    </w:p>
    <w:p w:rsidR="00EA3AD3" w:rsidRDefault="00EA3AD3" w:rsidP="00EA3AD3">
      <w:pPr>
        <w:pStyle w:val="Text"/>
      </w:pPr>
      <w:r>
        <w:t>Konečně je Charley našel a škrtl o stěnu. „Jednou to tu všechno lehne popelem,“ řekl pošuk.</w:t>
      </w:r>
    </w:p>
    <w:p w:rsidR="00EA3AD3" w:rsidRDefault="00EA3AD3" w:rsidP="00EA3AD3">
      <w:pPr>
        <w:pStyle w:val="Text"/>
      </w:pPr>
      <w:r>
        <w:t>„Ty nemáš sirky?“ vyzvídal Charley. Ve světle zápalky se místnost zdála nízká a široká. V rohu se povaloval spací pytel a všude na podlaze ležely rozprostřené noviny.</w:t>
      </w:r>
    </w:p>
    <w:p w:rsidR="00EA3AD3" w:rsidRDefault="00EA3AD3" w:rsidP="00EA3AD3">
      <w:pPr>
        <w:pStyle w:val="Text"/>
      </w:pPr>
      <w:r>
        <w:t>„Sirky? Kdepak,“ bránil se pošuk. „Ještě abych to zapálil sám.“</w:t>
      </w:r>
    </w:p>
    <w:p w:rsidR="00EA3AD3" w:rsidRDefault="00EA3AD3" w:rsidP="00EA3AD3">
      <w:pPr>
        <w:pStyle w:val="Text"/>
      </w:pPr>
      <w:r>
        <w:t>Charley zdvihl zápalku ke stropu a pustil ji, až když mu ožehla prsty. „Máš to tu hezký,“ pochválil mu chajdu.</w:t>
      </w:r>
    </w:p>
    <w:p w:rsidR="00EA3AD3" w:rsidRDefault="00EA3AD3" w:rsidP="00EA3AD3">
      <w:pPr>
        <w:pStyle w:val="Text"/>
      </w:pPr>
      <w:r>
        <w:t>Když rozškrtl další sirku, všiml si, že pošuk se na něj culí. „Mám je ale schovaný,“ přiznal. Charley si znovu přihnul. Dával přitom pozor, aby mu láhev nechytla. Cvok odešel na konec místnosti, natáhl se a odhákl z hřebíku plachtovinový závěs.</w:t>
      </w:r>
    </w:p>
    <w:p w:rsidR="00EA3AD3" w:rsidRDefault="00EA3AD3" w:rsidP="00EA3AD3">
      <w:pPr>
        <w:pStyle w:val="Text"/>
      </w:pPr>
      <w:r>
        <w:t>Pak začal ustupovat zleva doprava. Závěs se odhrnul a zápalka zablikotala tisícerým odrazem.</w:t>
      </w:r>
    </w:p>
    <w:p w:rsidR="00EA3AD3" w:rsidRDefault="00EA3AD3" w:rsidP="00EA3AD3">
      <w:pPr>
        <w:pStyle w:val="Text"/>
      </w:pPr>
      <w:r>
        <w:t>Charley udělal krok vpřed, ale Flaška ho zarazil. „Dál nechoďte,“ sykl, „nebo mi spadnou…“</w:t>
      </w:r>
    </w:p>
    <w:p w:rsidR="00EA3AD3" w:rsidRDefault="00EA3AD3" w:rsidP="00EA3AD3">
      <w:pPr>
        <w:pStyle w:val="Text"/>
      </w:pPr>
      <w:r>
        <w:t>Charley zůstal nehybně stát a díval se na láhve. Ležely od stěny ke stěně, jedna vedle druhé, a sahaly do výšky dobrých sto dvaceti centimetrů.</w:t>
      </w:r>
    </w:p>
    <w:p w:rsidR="00EA3AD3" w:rsidRDefault="00EA3AD3" w:rsidP="00EA3AD3">
      <w:pPr>
        <w:pStyle w:val="Text"/>
      </w:pPr>
      <w:r>
        <w:t>„Jeden tisíc sedům set čtyrycet,“ prohlásil Flaška. Charley se na něj zpytavě podíval a poznal, že nelže. V hlavě to měl pomotané, ale jinak byl rovný chlap.</w:t>
      </w:r>
    </w:p>
    <w:p w:rsidR="00EA3AD3" w:rsidRDefault="00EA3AD3" w:rsidP="00EA3AD3">
      <w:pPr>
        <w:pStyle w:val="Text"/>
      </w:pPr>
      <w:r>
        <w:t>Láhve byly složené bez ladu a skladu, některé dopředu hrdlem, jiné dnem. Držely na čestné slovo. Stačilo jedinou vytáhnout a celá hromada by se rozjela.</w:t>
      </w:r>
    </w:p>
    <w:p w:rsidR="00EA3AD3" w:rsidRDefault="00EA3AD3" w:rsidP="00EA3AD3">
      <w:pPr>
        <w:pStyle w:val="Text"/>
      </w:pPr>
      <w:r>
        <w:t>„Jak si takový číslo můžeš vůbec pamatovat?“ zeptal se Charley.</w:t>
      </w:r>
    </w:p>
    <w:p w:rsidR="00EA3AD3" w:rsidRDefault="00EA3AD3" w:rsidP="00EA3AD3">
      <w:pPr>
        <w:pStyle w:val="Text"/>
      </w:pPr>
      <w:r>
        <w:t>Flaška se na něj podíval a v té chvíli zápalka zhasla. Když rozškrtl další, zjistil, že Flaška na něj dosud nepřestal civět. Tvářil se nadmíru udiveně. „Já si přece nepamatuju číslo,“ prohlásil, „ale flašky.“ Charley ohromeně stál a střídavě si přihýbal a škrtal, dokud mu krabička nedošla.</w:t>
      </w:r>
    </w:p>
    <w:p w:rsidR="00EA3AD3" w:rsidRDefault="00EA3AD3" w:rsidP="00EA3AD3">
      <w:pPr>
        <w:pStyle w:val="Text"/>
      </w:pPr>
      <w:r>
        <w:t>Pošuk pověsil závěs zpátky a natáhl se na podlahu. Když si</w:t>
      </w:r>
    </w:p>
    <w:p w:rsidR="00EA3AD3" w:rsidRDefault="00EA3AD3" w:rsidP="00EA3AD3">
      <w:pPr>
        <w:pStyle w:val="Text"/>
      </w:pPr>
      <w:bookmarkStart w:id="207" w:name="NewPage214"/>
      <w:bookmarkEnd w:id="207"/>
      <w:r>
        <w:t>Charley přivykl na tmu, rozeznal v rohu obrysy jeho ležícího těla. Posadil se na jediné okno, popíjel a oháněl se po dotěrných komárech. „Počkám, dokud neusneš,“ řekl nakonec, ale Flaška neodpověděl. Zhluboka odfukoval a za chvíli už chrápal na celé kolo.</w:t>
      </w:r>
    </w:p>
    <w:p w:rsidR="00EA3AD3" w:rsidRDefault="00EA3AD3" w:rsidP="00EA3AD3">
      <w:pPr>
        <w:pStyle w:val="Text"/>
      </w:pPr>
      <w:r>
        <w:t>Ležel natažený na zádech jen tak, nepřikrytý. Charley se zamyslel, jestli někdy takhle spal, jestli byť jen jednou v životě dokázal neschovávat hlavu alespoň pod deku. „Jak tak na tebe koukám, kamaráde,“ pronesl směrem k rohu chajdy, „jseš na tom vlastně nejlíp.“</w:t>
      </w:r>
    </w:p>
    <w:p w:rsidR="00EA3AD3" w:rsidRDefault="00EA3AD3" w:rsidP="00EA3AD3">
      <w:pPr>
        <w:pStyle w:val="Text"/>
      </w:pPr>
      <w:r>
        <w:t>Byl z toho všeho tak naměkko, že celou zpáteční cestu po hlavní ulici přemýšlel, jestli by neměl láhev zahodit a vrátit se do hotelu, ale nedokázal se rozhodnout. Čím víc se blížil k rokli, tím menší měl odvahu se alkoholu pustit.</w:t>
      </w:r>
    </w:p>
    <w:p w:rsidR="00EA3AD3" w:rsidRDefault="00EA3AD3" w:rsidP="00EA3AD3">
      <w:pPr>
        <w:pStyle w:val="Text"/>
      </w:pPr>
      <w:r>
        <w:t>Stavil se v hospodě Bella Union, které se obvykle kvůli turistům vyhýbal. Celý lokál si vykládal o Hezounovi Dickovi, jenž už celou záležitost se šerifem vyřídil a vrátil se do rokle. Hospoda byla natřískaná očitými svědky, kteří se navzájem přesvědčovali, že by se na jeho místě nezachovali jinak.</w:t>
      </w:r>
    </w:p>
    <w:p w:rsidR="00EA3AD3" w:rsidRDefault="00EA3AD3" w:rsidP="00EA3AD3">
      <w:pPr>
        <w:pStyle w:val="Text"/>
      </w:pPr>
      <w:r>
        <w:t>Charley si dal panáka, chvilku ty řeči poslouchal a pak se přesunul o číslo dál k Nutallovi a Mannovi. I tady byl na přetřesu Hezoun Dick, ale očití svědkové si alespoň spílali do lhářů. Když Harry Sam Young uviděl Charleyho u pultu, postavil před něj panáka whisky. Od Billovy smrti stačilo, aby Charley strčil nos do dveří, a barman mu hned naléval na účet podniku. „Koukám, že Hezoun Dick musel u Langrisheů sejmout nějakýho vidláka,“ řekl, „protože všichni, co tu jsou, byli přitom.“</w:t>
      </w:r>
    </w:p>
    <w:p w:rsidR="00EA3AD3" w:rsidRDefault="00EA3AD3" w:rsidP="00EA3AD3">
      <w:pPr>
        <w:pStyle w:val="Text"/>
      </w:pPr>
      <w:r>
        <w:t xml:space="preserve">„V tomhle městě byl zřejmě každej přitom i tehdá, když si pámbu </w:t>
      </w:r>
      <w:proofErr w:type="gramStart"/>
      <w:r>
        <w:t>dal</w:t>
      </w:r>
      <w:proofErr w:type="gramEnd"/>
      <w:r>
        <w:t xml:space="preserve"> sedmej den </w:t>
      </w:r>
      <w:proofErr w:type="gramStart"/>
      <w:r>
        <w:t>voraz</w:t>
      </w:r>
      <w:proofErr w:type="gramEnd"/>
      <w:r>
        <w:t>,“ zabručel Charley, přiložil skleničku k ústům a zaklonil hlavu. Whisky byla ještě sprostší než ta, co si přinesl s sebou, takže měl co dělat, aby ji vůbec polkl. Chápal však, že podnik po Billově smrti potřebuje nějakou reklamu, a plivat na podlahu nechtěl.</w:t>
      </w:r>
    </w:p>
    <w:p w:rsidR="00EA3AD3" w:rsidRDefault="00EA3AD3" w:rsidP="00EA3AD3">
      <w:pPr>
        <w:pStyle w:val="Text"/>
      </w:pPr>
      <w:r>
        <w:t>„Prej to bylo v sebeobraně,“ prozradil mu barman. „Jináč by ho přece Seth Bullock nenechal hned běžet.“ Nalil Charleymu ještě jednu.</w:t>
      </w:r>
    </w:p>
    <w:p w:rsidR="00EA3AD3" w:rsidRDefault="00EA3AD3" w:rsidP="00EA3AD3">
      <w:pPr>
        <w:pStyle w:val="Text"/>
      </w:pPr>
      <w:r>
        <w:t>„Byl v tom tak nevinně, že by ho vysekal i poctivej advokát,“ prohlásil Charley. „Ten farmář po něm hodil sekyrou.“</w:t>
      </w:r>
    </w:p>
    <w:p w:rsidR="00EA3AD3" w:rsidRDefault="00EA3AD3" w:rsidP="00EA3AD3">
      <w:pPr>
        <w:pStyle w:val="Text"/>
      </w:pPr>
      <w:bookmarkStart w:id="208" w:name="NewPage215"/>
      <w:bookmarkEnd w:id="208"/>
      <w:r>
        <w:t>„Dyť říkám, že v sebeobraně,“ zahlaholil Harry Sam Young.</w:t>
      </w:r>
    </w:p>
    <w:p w:rsidR="00EA3AD3" w:rsidRDefault="00EA3AD3" w:rsidP="00EA3AD3">
      <w:pPr>
        <w:pStyle w:val="Text"/>
      </w:pPr>
      <w:r>
        <w:t>Charley pokrčil rameny. „Chlap byl dávno po smrti, ale Hezoun mu přesto dal čtyřikrát repete.“</w:t>
      </w:r>
    </w:p>
    <w:p w:rsidR="00EA3AD3" w:rsidRDefault="00EA3AD3" w:rsidP="00EA3AD3">
      <w:pPr>
        <w:pStyle w:val="Text"/>
      </w:pPr>
      <w:r>
        <w:t>V té chvíli se do hovoru vmísil nějaký přistěhovalec. „Jít po mně někdo sekyrou, provrtám ho jak řešeto.“</w:t>
      </w:r>
    </w:p>
    <w:p w:rsidR="00EA3AD3" w:rsidRDefault="00EA3AD3" w:rsidP="00EA3AD3">
      <w:pPr>
        <w:pStyle w:val="Text"/>
      </w:pPr>
      <w:r>
        <w:t>Charley dopil druhého panáka, ale když mu Harry Sam Young chtěl načepovat potřetí, zakryl skleničku rukou. „Všiml sis někdy,“ obrátil se k barmanovi, „že lidi, který vždycky vědí, co by na něčím místě udělali, nenajdou nikdy odvahu?“ A protože řeči o zastřeleném farmáři a Hezounovi Dickovi ho už unavovaly, otočil se a odešel. Na ulici zapadl po kotníky do bláta a uvědomil si, že co je Bill po smrti, brodit v bahně už mu nevadí.</w:t>
      </w:r>
    </w:p>
    <w:p w:rsidR="00EA3AD3" w:rsidRDefault="00EA3AD3" w:rsidP="00EA3AD3">
      <w:pPr>
        <w:pStyle w:val="Text"/>
      </w:pPr>
      <w:r>
        <w:t>Až ho to vyděsilo, jak hluboko klesl.</w:t>
      </w:r>
    </w:p>
    <w:p w:rsidR="00EA3AD3" w:rsidRDefault="00EA3AD3" w:rsidP="00EA3AD3">
      <w:pPr>
        <w:pStyle w:val="Text"/>
      </w:pPr>
      <w:r>
        <w:t>Nerozhodně se podíval na vchod do šantánu Drahokam. Lurline mu minulé noci dala pořádně zabrat a on pochopil, co taková bolest dokáže, když se jí člověk poddá. Kousala ho do nohou, až řičel, a tak si slíbil, že při první vhodné příležitosti začne žít zase normálně.</w:t>
      </w:r>
    </w:p>
    <w:p w:rsidR="00EA3AD3" w:rsidRDefault="00EA3AD3" w:rsidP="00EA3AD3">
      <w:pPr>
        <w:pStyle w:val="Text"/>
      </w:pPr>
      <w:r>
        <w:t>Pak se ale zamyslel a řekl si, že tenhle večer příliš normálně stejně nezačal.</w:t>
      </w:r>
    </w:p>
    <w:p w:rsidR="00EA3AD3" w:rsidRDefault="00EA3AD3" w:rsidP="00EA3AD3">
      <w:pPr>
        <w:pStyle w:val="Text"/>
      </w:pPr>
      <w:r>
        <w:t>Vešel dovnitř a rozhlížel se po Lurline. V rohu seděl Al Swearingen. Jejich zraky se zkřížily a pasák okamžitě uhnul pohledem. Od té doby, co se seznámil s Charleyho nožem, snažil se nelézt jeho majiteli na oči; Charley si říkal, že když někdo vede bordel, brzo pochopí, do čeho je lepší nestrkat nos.</w:t>
      </w:r>
    </w:p>
    <w:p w:rsidR="00EA3AD3" w:rsidRDefault="00EA3AD3" w:rsidP="00EA3AD3">
      <w:pPr>
        <w:pStyle w:val="Text"/>
      </w:pPr>
      <w:r>
        <w:t>Lokl si z láhve, kterou si přinesl, a když zjistil, že Lurline v sále není, vydal se za ní nahoru. Cestou znovu zabloudil pohledem ke Swearingenově stolu. Všiml si, že ho pasák pozoruje a podezřele se usmívá, ale nevěnoval tomu varovnému znamení sebemenší pozornost. Zaklepal na dveře kamrlíčku. Zevnitř se ozývaly jakési zvuky, ale odpovědi se nedočkal. Zkusil to ještě jednou a tentokrát zaslechl, jak se Lurline ptá: „Kdo je?“</w:t>
      </w:r>
    </w:p>
    <w:p w:rsidR="00EA3AD3" w:rsidRDefault="00EA3AD3" w:rsidP="00EA3AD3">
      <w:pPr>
        <w:pStyle w:val="Text"/>
      </w:pPr>
      <w:r>
        <w:t>„Charley Utter,“ odpověděl.</w:t>
      </w:r>
    </w:p>
    <w:p w:rsidR="00EA3AD3" w:rsidRDefault="00EA3AD3" w:rsidP="00EA3AD3">
      <w:pPr>
        <w:pStyle w:val="Text"/>
      </w:pPr>
      <w:r>
        <w:t>„Jdi pryč,“ prohlásila. „Jsem nemocná.“</w:t>
      </w:r>
    </w:p>
    <w:p w:rsidR="00EA3AD3" w:rsidRDefault="00EA3AD3" w:rsidP="00EA3AD3">
      <w:pPr>
        <w:pStyle w:val="Text"/>
      </w:pPr>
      <w:r>
        <w:t>Charley si přihnul, podíval se na špičky svých bot a zjistil, že se mu motá hlava. Pak její hlas zazněl o něco blíž. „Neboj, není to nic nakažlivýho. Jen si trochu dáchnu a budu zase fit…“</w:t>
      </w:r>
    </w:p>
    <w:p w:rsidR="00EA3AD3" w:rsidRDefault="00EA3AD3" w:rsidP="00EA3AD3">
      <w:pPr>
        <w:pStyle w:val="Text"/>
      </w:pPr>
      <w:bookmarkStart w:id="209" w:name="NewPage216"/>
      <w:bookmarkEnd w:id="209"/>
      <w:r>
        <w:t>A v tu chvíli Charleyho trklo, že ji Swearingen zmlátil a ona nechce, aby to věděl. Byl si tím jistý, jako že se Charley Utter jmenuje. Pustil se dolů, že si to s hampejzníkem vyřídí, ale v půli cesty se zastavil a vrátil se. Chtěl se na ni nejdřív podívat, aby ji měl před očima, až půjde za Swearingenem.</w:t>
      </w:r>
    </w:p>
    <w:p w:rsidR="00EA3AD3" w:rsidRDefault="00EA3AD3" w:rsidP="00EA3AD3">
      <w:pPr>
        <w:pStyle w:val="Text"/>
      </w:pPr>
      <w:r>
        <w:t>Tentokrát neklepal. Tiše jako myška vzal za kliku, aby ji nepolekal, jenomže půl metru od prahu byla podlaha vyboulená a dveře zadrhly o prkno. Jakmile dřevo zaskřípělo, zvedly se z polštáře dvě hlavy. V příšeří, jež v pokoji panovalo, vypadaly jako duchové. Ženská zůstala, jak byla, mužská se obrátila ke sloupku postele. Charley si všiml, že na něm visí holstra s revolverem, a praštil sebou na zem. Při pádu rozbil na padrť nějakou židli a v ruce se mu znenadání objevil nůž. Na podlaze zjistil, že leží těsně u postele.</w:t>
      </w:r>
    </w:p>
    <w:p w:rsidR="00EA3AD3" w:rsidRDefault="00EA3AD3" w:rsidP="00EA3AD3">
      <w:pPr>
        <w:pStyle w:val="Text"/>
      </w:pPr>
      <w:r>
        <w:t>Všechno se to stalo tak bleskurychle, že ani nevěděl, jak se tam dostal. Uvědomoval si jenom, že stál ve dveřích a vzápětí už svírá Hezounovi hlavu v kleštích a nožem mu nahmatává puls na krku. Ten kratičký okamžik však Hezounovi stačil, aby sáhl za sebe a zaryl mu hlaveň do stehna. Charley nepustil. „Já už nohu prostřelenou měl,“ sykl Hezounovi do ucha, „ale co ty? Už ti někdy někdo podříznul krk?“</w:t>
      </w:r>
    </w:p>
    <w:p w:rsidR="00EA3AD3" w:rsidRDefault="00EA3AD3" w:rsidP="00EA3AD3">
      <w:pPr>
        <w:pStyle w:val="Text"/>
      </w:pPr>
      <w:r>
        <w:t>Hezoun Dick nemohl mluvit a tak alespoň zavrtěl hlavou. Otočil ji půl centimetru doprava, pak půl centimetru doleva. Víc mu Charleyho stisk nedovolil. „Tak dej bouchačku pryč, ty slavíku,“ procedil Charley, „nebo ti ukážu, jaký to je.“ Hezoun Dick přestal škubat hlavou, ale revolver neodtáhl.</w:t>
      </w:r>
    </w:p>
    <w:p w:rsidR="00EA3AD3" w:rsidRDefault="00EA3AD3" w:rsidP="00EA3AD3">
      <w:pPr>
        <w:pStyle w:val="Text"/>
      </w:pPr>
      <w:r>
        <w:t>Tiskl mu ho přesně na jizvu po Stevově výstřelu. Charley si vzpomněl, jak měl nohu sežehnutou střelným prachem. V první chvíli ho bolela nejvíc právě popálenina. „Pusť, povídám,“ opakoval, „já nejsem žádnej vidlák.“</w:t>
      </w:r>
    </w:p>
    <w:p w:rsidR="00EA3AD3" w:rsidRDefault="00EA3AD3" w:rsidP="00EA3AD3">
      <w:pPr>
        <w:pStyle w:val="Text"/>
      </w:pPr>
      <w:r>
        <w:t xml:space="preserve">Teprve když Hezoun Dick svěsil zbraň a Charley mu pustil hlavu, ozvala se Lurline. „Kristaboha, co to…,“ vyhrkla. Charley si pročísl prsty vlasy, jako to dělával Bill, a počkal, až se mu přestane točit hlava. Hezoun Dick ležel v nohách postele a držel se oběma rukama za krk. </w:t>
      </w:r>
      <w:proofErr w:type="gramStart"/>
      <w:r>
        <w:t>Byl jak</w:t>
      </w:r>
      <w:proofErr w:type="gramEnd"/>
      <w:r>
        <w:t xml:space="preserve"> ho pánbůh stvořil, ale Charley ho nespouštěl z očí. Hezoun přece vždycky oplácel stejnou mincí. „Na něco jsem se tě ptala,“ řekla Lurline.</w:t>
      </w:r>
    </w:p>
    <w:p w:rsidR="00EA3AD3" w:rsidRDefault="00EA3AD3" w:rsidP="00EA3AD3">
      <w:pPr>
        <w:pStyle w:val="Text"/>
      </w:pPr>
      <w:bookmarkStart w:id="210" w:name="NewPage217"/>
      <w:bookmarkEnd w:id="210"/>
      <w:r>
        <w:t xml:space="preserve">„To se sakra mejlíš,“ odtušil Charley a posadil se na pelest vedle Hezouna. „Když začneš větu </w:t>
      </w:r>
      <w:r w:rsidRPr="002C7628">
        <w:rPr>
          <w:rStyle w:val="Kurziva"/>
        </w:rPr>
        <w:t>co</w:t>
      </w:r>
      <w:r>
        <w:t>, ještě to neznamená, že musí jít o otázku.“</w:t>
      </w:r>
    </w:p>
    <w:p w:rsidR="00EA3AD3" w:rsidRDefault="00EA3AD3" w:rsidP="00EA3AD3">
      <w:pPr>
        <w:pStyle w:val="Text"/>
      </w:pPr>
      <w:r>
        <w:t>„A já si říkala: ‚Třeba je opravdu jinej…,‘“ prohlásila Lurline a teď to skutečně jako otázka znělo. Posadila se a Charley si všiml, že má na sobě černočervený korzet. Zamrzelo ho, že se v něm dává vidět i před jinými. Že se v něm jiným dává, mu nevadilo. Děvka je děvka a člověk musí lidi brát takové, jací jsou. „Myslela jsem, že aspoň nejseš hulvát,“ dodala.</w:t>
      </w:r>
    </w:p>
    <w:p w:rsidR="00EA3AD3" w:rsidRDefault="00EA3AD3" w:rsidP="00EA3AD3">
      <w:pPr>
        <w:pStyle w:val="Text"/>
      </w:pPr>
      <w:r>
        <w:t>Hezoun se na něj podíval, jako kdyby býval stejného názoru. Charley zavrtěl hlavou. „Člověk přece může bejt jinej a přitom hulvát,“ namítl. „Lidská osobnost je složitá.“</w:t>
      </w:r>
    </w:p>
    <w:p w:rsidR="00EA3AD3" w:rsidRDefault="00EA3AD3" w:rsidP="00EA3AD3">
      <w:pPr>
        <w:pStyle w:val="Text"/>
      </w:pPr>
      <w:r>
        <w:t>Pak mu oči padly na láhev whisky, kterou upustil u dveří. Skončila nastojato, nerozbila se, a pokud to mohl posoudit, dokonce z ní ani kapka nevyšplíchla. Postavil se a dovrávoral k ní. Když se pro ni shýbl, musel se přidržet dveří. Připadalo mu nemožné, že sotva před třemi minutami dokázal v tomhle stavu vzdálenost zdolat ani ne za vteřinu a ještě nasadit Hezounovi takový chvat, že mu div neutrhl makovici.</w:t>
      </w:r>
    </w:p>
    <w:p w:rsidR="00EA3AD3" w:rsidRDefault="00EA3AD3" w:rsidP="00EA3AD3">
      <w:pPr>
        <w:pStyle w:val="Text"/>
      </w:pPr>
      <w:r>
        <w:t>„S tebou to bylo jiný,“ řekla umíněně. „Nikdy jsem s tebou nešla za prachy a ty mi za to v posteli fikneš chlapa.“</w:t>
      </w:r>
    </w:p>
    <w:p w:rsidR="00EA3AD3" w:rsidRDefault="00EA3AD3" w:rsidP="00EA3AD3">
      <w:pPr>
        <w:pStyle w:val="Text"/>
      </w:pPr>
      <w:r>
        <w:t>Charley hodil okem po Hezounovi. Na krku měl náhrdelník z rudých kapiček na růžové šňůrce a nehýbal se. „Jakýpak fikneš,“ řekl Charley. Hezoun Dick se pomalu posadil a pohlédl na zakrvácené ruce.</w:t>
      </w:r>
    </w:p>
    <w:p w:rsidR="00EA3AD3" w:rsidRDefault="00EA3AD3" w:rsidP="00EA3AD3">
      <w:pPr>
        <w:pStyle w:val="Text"/>
      </w:pPr>
      <w:r>
        <w:t>„Určitě jsí mi přeříznul hlasivky,“ zasípěl.</w:t>
      </w:r>
    </w:p>
    <w:p w:rsidR="00EA3AD3" w:rsidRDefault="00EA3AD3" w:rsidP="00EA3AD3">
      <w:pPr>
        <w:pStyle w:val="Text"/>
      </w:pPr>
      <w:r>
        <w:t>Lurline se na něj podívala a provrtala Charleyho pohledem. „No vidíš,“ vyčetla mu, „přeříz jsi mu hlasivky.“</w:t>
      </w:r>
    </w:p>
    <w:p w:rsidR="00EA3AD3" w:rsidRDefault="00EA3AD3" w:rsidP="00EA3AD3">
      <w:pPr>
        <w:pStyle w:val="Text"/>
      </w:pPr>
      <w:r>
        <w:t>„Já viděl, jak se trefoval do jednoho vidláka,“ namítl Charley. „Našil to do něj pětkrát, i když první kulka šla rovnou do černýho. Přece nebudu jen tak koukat, když tenhle ostrostřelec šahá po bouchačce.“</w:t>
      </w:r>
    </w:p>
    <w:p w:rsidR="00EA3AD3" w:rsidRDefault="00EA3AD3" w:rsidP="00EA3AD3">
      <w:pPr>
        <w:pStyle w:val="Text"/>
      </w:pPr>
      <w:r>
        <w:t>„Udělal to v sebeobraně,“ ohradila se Lurline.</w:t>
      </w:r>
    </w:p>
    <w:p w:rsidR="00EA3AD3" w:rsidRDefault="00EA3AD3" w:rsidP="00EA3AD3">
      <w:pPr>
        <w:pStyle w:val="Text"/>
      </w:pPr>
      <w:r>
        <w:t>„Já viděl,“ opakoval Charley, podíval se na zpěváka a dodal: „Mně to povídat nemusíš.“</w:t>
      </w:r>
    </w:p>
    <w:p w:rsidR="00EA3AD3" w:rsidRDefault="00EA3AD3" w:rsidP="00EA3AD3">
      <w:pPr>
        <w:pStyle w:val="Text"/>
      </w:pPr>
      <w:r>
        <w:t>„Hodil po mně sekerou,“ bránil se Hezoun Dick. Krev už mu netekla a začínala zasychat.</w:t>
      </w:r>
    </w:p>
    <w:p w:rsidR="00EA3AD3" w:rsidRDefault="00EA3AD3" w:rsidP="00EA3AD3">
      <w:pPr>
        <w:pStyle w:val="Text"/>
      </w:pPr>
      <w:bookmarkStart w:id="211" w:name="NewPage218"/>
      <w:bookmarkEnd w:id="211"/>
      <w:r>
        <w:t>„Tys myslel, že ji má šestirannou, že jo?“ řekl Charley.</w:t>
      </w:r>
    </w:p>
    <w:p w:rsidR="00EA3AD3" w:rsidRDefault="00EA3AD3" w:rsidP="00EA3AD3">
      <w:pPr>
        <w:pStyle w:val="Text"/>
      </w:pPr>
      <w:r>
        <w:t>Zpěvák neměl už čas odpovědět, protože Lurline vstala, přešla ke dveřím a vyšoupla Charleyho na chodbu. „A už se nevracej!“ zasyčela, pak zaťala pěst a udeřila ho do prsou. Charley se nebránil. Mlátila ho celou cestu až ke schodům, ale on jen couval a přitom se křenil. I největší rány téhle ženské pořád bolely míň než její láska. „Na tom není nic k smíchu!“ vykřikla a při posledním slově hekla, jak ho znovu švihla pěstí.</w:t>
      </w:r>
    </w:p>
    <w:p w:rsidR="00EA3AD3" w:rsidRDefault="00EA3AD3" w:rsidP="00EA3AD3">
      <w:pPr>
        <w:pStyle w:val="Text"/>
      </w:pPr>
      <w:r>
        <w:t>Charley se nahoře na schodech zastavil a počkal, dokud se nezadýchala tak, že nemohla dál. „S tebou to bylo něco jinýho,“ řekla, otočila se a práskla za sebou dveřmi.</w:t>
      </w:r>
    </w:p>
    <w:p w:rsidR="00EA3AD3" w:rsidRDefault="00EA3AD3" w:rsidP="00EA3AD3">
      <w:pPr>
        <w:pStyle w:val="Text"/>
      </w:pPr>
      <w:r>
        <w:t>Charley zvedl oči ke stropu. „No když to říkáš,“ vykřikl. Pustil se dolů, a ještě než sestoupil do lokálu, zaslechl, jak Hezoun zkouší intonovat stupnice, jestli má hlasivky v pořádku.</w:t>
      </w:r>
    </w:p>
    <w:p w:rsidR="00EA3AD3" w:rsidRDefault="00EA3AD3" w:rsidP="00EA3AD3">
      <w:pPr>
        <w:pStyle w:val="Text"/>
      </w:pPr>
      <w:r>
        <w:t>Posadil se ke stolu, podíval se na láhev a zadumal se, proč se vlastně nerozbila. Nakonec si řekl, že je mu nejspíš předurčeno, aby ji vypil.</w:t>
      </w:r>
    </w:p>
    <w:p w:rsidR="00EA3AD3" w:rsidRDefault="00EA3AD3" w:rsidP="00EA3AD3">
      <w:pPr>
        <w:pStyle w:val="Text"/>
      </w:pPr>
      <w:r>
        <w:t>Zatímco byl nahoře, odešel pasák za pult, a Charley si tedy natočil židli, aby viděl jak na něj, tak na schody. Nečekal sice, že by se bandžista objevil tak rychle, ale na druhé straně nemohl vědět, jestli ho Lurline bude bavit stejně dlouho jako jeho. U chlapa, kterému se přezdívalo Hezoun, se nedalo předpokládat, že bude vysazený na trvalejší vztahy.</w:t>
      </w:r>
    </w:p>
    <w:p w:rsidR="00EA3AD3" w:rsidRDefault="00EA3AD3" w:rsidP="00EA3AD3">
      <w:pPr>
        <w:pStyle w:val="Text"/>
      </w:pPr>
      <w:r>
        <w:t>Uplynula hodina a Charley stále ještě seděl, popíjel a pozoroval pasáka a schody, když tu ho zčistajasna napadlo, jestli by se neměl poohlédnout po té hezoučké Číňance, kterou chtěl Swearingen kdysi koupit.</w:t>
      </w:r>
    </w:p>
    <w:p w:rsidR="00EA3AD3" w:rsidRDefault="00EA3AD3" w:rsidP="00EA3AD3">
      <w:pPr>
        <w:pStyle w:val="Text"/>
      </w:pPr>
      <w:r>
        <w:t>Byl to klasický případ, kdy se člověk diví, proč na určitou myšlenku nepřišel dřív.</w:t>
      </w:r>
    </w:p>
    <w:p w:rsidR="00EA3AD3" w:rsidRDefault="002C7628" w:rsidP="002C7628">
      <w:pPr>
        <w:pStyle w:val="DejovaPauza"/>
      </w:pPr>
      <w:r>
        <w:t>~</w:t>
      </w:r>
    </w:p>
    <w:p w:rsidR="00EA3AD3" w:rsidRDefault="00EA3AD3" w:rsidP="00EA3AD3">
      <w:pPr>
        <w:pStyle w:val="Text"/>
      </w:pPr>
      <w:r>
        <w:t>Solomon Star stál nahý ve svém pokoji v prvním patře penziónu Grace Tubbové a pomádoval se. Namočil hřeben do kelímku, nanesl pomádu rovnoměrně po vlasech, rozčísl si uprostřed pěšinku a prstem zkusil, zda je rovná. Pak do ní nasadil hřeben a táhl nejdřív doprava, potom doleva. Nakonec se učesal vzadu. Přejel si rukou těsně nad hlavou, jestli mu někde nějaký vlas neodstává, a když se ujistil, že je všechno, jak má být, sebral z postele klobouk a narazil si ho až na uši.</w:t>
      </w:r>
    </w:p>
    <w:p w:rsidR="00EA3AD3" w:rsidRDefault="00EA3AD3" w:rsidP="00EA3AD3">
      <w:pPr>
        <w:pStyle w:val="Text"/>
      </w:pPr>
      <w:bookmarkStart w:id="212" w:name="NewPage219"/>
      <w:bookmarkEnd w:id="212"/>
      <w:r>
        <w:t>Poté si natáhl košili. Byla nová a na kapsičce měla vyšitý monogram SS. Systematicky, knoflík po knoflíku ji odshora dolů zapjal, ohrnul límec a uvázal motýlka. Uzel mu dal chvíli práci. Nakonec se dotekem přesvědčil, že jsou obě křídla stejně dlouhá, sáhl poslepu do horní zásuvky prádelníku pro plechovku zásypu a pod košilí se napudroval. Navlékl si vestu, pak spodky a posléze kalhoty. Posadil se a natáhl si ponožky. Byly tmavočervené barvy, s vyšitými iniciálami SS po stranách. Kdyby lidi věděli, jaké nosí ponožky, přestali by si myslet, že Solomonu Starovi záleží jenom na obchodě.</w:t>
      </w:r>
    </w:p>
    <w:p w:rsidR="00EA3AD3" w:rsidRDefault="00EA3AD3" w:rsidP="00EA3AD3">
      <w:pPr>
        <w:pStyle w:val="Text"/>
      </w:pPr>
      <w:r>
        <w:t>Na závěr si přeleštil boty cípem přehozu postele.</w:t>
      </w:r>
    </w:p>
    <w:p w:rsidR="00EA3AD3" w:rsidRDefault="00EA3AD3" w:rsidP="00EA3AD3">
      <w:pPr>
        <w:pStyle w:val="Text"/>
      </w:pPr>
      <w:r>
        <w:t>Před odchodem vytáhl z vázy na okně kytici lučního kvítí, které odpoledne natrhal na severním konci města. Seth Bullock byl zděšením bez sebe. „Kytky?“ prohlásil, „to jste celej den trhal kytky?“</w:t>
      </w:r>
    </w:p>
    <w:p w:rsidR="00EA3AD3" w:rsidRDefault="00EA3AD3" w:rsidP="00EA3AD3">
      <w:pPr>
        <w:pStyle w:val="Text"/>
      </w:pPr>
      <w:r>
        <w:t>Solomon se na něj jenom podíval a odešel z kanceláře dřív než obvykle.</w:t>
      </w:r>
    </w:p>
    <w:p w:rsidR="00EA3AD3" w:rsidRDefault="00EA3AD3" w:rsidP="00EA3AD3">
      <w:pPr>
        <w:pStyle w:val="Text"/>
      </w:pPr>
      <w:r>
        <w:t>S kyticí v ruce se vydal přes město do čínské čtvrti. V šantánu usedl na své místo a usmál se na syna nebes, který postával u dveří. Domníval se, že podnik patří jemu, a kromě toho si myslel, že je to její otec.</w:t>
      </w:r>
    </w:p>
    <w:p w:rsidR="00EA3AD3" w:rsidRDefault="00EA3AD3" w:rsidP="00EA3AD3">
      <w:pPr>
        <w:pStyle w:val="Text"/>
      </w:pPr>
      <w:r>
        <w:t>Číňan za ním přišel, samý úsměv a poklona, a otázal se, jestli si dá něco k pití. Solomon úsměv opětoval, poděkoval a pak čekal, zatímco majitel podniku šeptal cosi číšníkovi.</w:t>
      </w:r>
    </w:p>
    <w:p w:rsidR="00EA3AD3" w:rsidRDefault="00EA3AD3" w:rsidP="00EA3AD3">
      <w:pPr>
        <w:pStyle w:val="Text"/>
      </w:pPr>
      <w:r>
        <w:t>Potom se posadil vedle něj a prohlásil: „Panenka ty moc chybíš.“</w:t>
      </w:r>
    </w:p>
    <w:p w:rsidR="00EA3AD3" w:rsidRDefault="00EA3AD3" w:rsidP="00EA3AD3">
      <w:pPr>
        <w:pStyle w:val="Text"/>
      </w:pPr>
      <w:r>
        <w:t>Solomon přitakal a napil se whisky, kterou jim přinesli. „Jistě,“ řekl.</w:t>
      </w:r>
    </w:p>
    <w:p w:rsidR="00EA3AD3" w:rsidRDefault="00EA3AD3" w:rsidP="00EA3AD3">
      <w:pPr>
        <w:pStyle w:val="Text"/>
      </w:pPr>
      <w:r>
        <w:t>„Myslí ty moc velký bílý muž. Pšeje patšit jenom na tebe.“</w:t>
      </w:r>
    </w:p>
    <w:p w:rsidR="00EA3AD3" w:rsidRDefault="00EA3AD3" w:rsidP="00EA3AD3">
      <w:pPr>
        <w:pStyle w:val="Text"/>
      </w:pPr>
      <w:r>
        <w:t>Solomon kývl a usrkl. „Její přání je i mým přáním,“ ujistil ho.</w:t>
      </w:r>
    </w:p>
    <w:p w:rsidR="00EA3AD3" w:rsidRDefault="00EA3AD3" w:rsidP="00EA3AD3">
      <w:pPr>
        <w:pStyle w:val="Text"/>
      </w:pPr>
      <w:r>
        <w:t>„Dobže,“ řekl syn nebes. „Moc dobže.“ Nervózně se rozhlédl po místnosti. Solomon vytáhl z kapsy kalhot obálku a položil ji na stůl mezi sebe a Číňana. Uvnitř bylo deset stodolarových bankovek.</w:t>
      </w:r>
    </w:p>
    <w:p w:rsidR="00EA3AD3" w:rsidRDefault="00EA3AD3" w:rsidP="00EA3AD3">
      <w:pPr>
        <w:pStyle w:val="Text"/>
      </w:pPr>
      <w:r>
        <w:t>„To má na věno,“ prohlásil.</w:t>
      </w:r>
    </w:p>
    <w:p w:rsidR="00EA3AD3" w:rsidRDefault="00EA3AD3" w:rsidP="00EA3AD3">
      <w:pPr>
        <w:pStyle w:val="Text"/>
      </w:pPr>
      <w:r>
        <w:t>„Ano,“ řekl Číňan, „aby vzala běloch, co chce.“ Solomon sice Číňany neznal, ale bylo mu jasné, že penězi nepohrdnou a dívka nemá na vdavky dost.</w:t>
      </w:r>
    </w:p>
    <w:p w:rsidR="00EA3AD3" w:rsidRDefault="00EA3AD3" w:rsidP="00EA3AD3">
      <w:pPr>
        <w:pStyle w:val="Text"/>
      </w:pPr>
      <w:bookmarkStart w:id="213" w:name="NewPage220"/>
      <w:bookmarkEnd w:id="213"/>
      <w:r>
        <w:t>„Ještě ne,“ řekl. „Běloši mívají jenom jednu ženu. Nejdřív se musím zbavit té první.“ Syn nebes se pousmál, jako kdyby Solomon řekl nějaký vtip, a schoval obálku pod blůzu. „Už brzy,“ ujistil ho Solomon.</w:t>
      </w:r>
    </w:p>
    <w:p w:rsidR="00EA3AD3" w:rsidRDefault="00EA3AD3" w:rsidP="00EA3AD3">
      <w:pPr>
        <w:pStyle w:val="Text"/>
      </w:pPr>
      <w:r>
        <w:t>Číňan přitakal. „Už moc,“ vyhrkl. „Teď pšivedu ti zazpívat a pak nechám s tebou.“</w:t>
      </w:r>
    </w:p>
    <w:p w:rsidR="00EA3AD3" w:rsidRDefault="00EA3AD3" w:rsidP="00EA3AD3">
      <w:pPr>
        <w:pStyle w:val="Text"/>
      </w:pPr>
      <w:r>
        <w:t>Solomon mu podal kytici. „Předejte jí je. Řekněte, že jsou od Bismarcka.“ Syn nebes si s úsměvy a poklonami květiny vzal a vydal se po schodech nahoru. Sál se mezitím naplnil, ale bylo tu víc zlatokopů než Číňanů. Všechny stoly byly obsazené a chlapi postávali i u baru a podél stěn.</w:t>
      </w:r>
    </w:p>
    <w:p w:rsidR="00EA3AD3" w:rsidRDefault="00EA3AD3" w:rsidP="00EA3AD3">
      <w:pPr>
        <w:pStyle w:val="Text"/>
      </w:pPr>
      <w:r>
        <w:t>Solomon věděl, že všichni přišli jenom kvůli ní. Šantán se každého večera ve stejnou hodinu zaplnil, a když dozpívala, zase se vyprázdnil. Začal se po obecenstvu rozhlížet. Zlatokopové byli špinaví, neholení a roztrhaní a kdekterý šilhal. Solomona napadlo, že rýžování musí být hrozná práce, když takhle ničí oči.</w:t>
      </w:r>
    </w:p>
    <w:p w:rsidR="00EA3AD3" w:rsidRDefault="00EA3AD3" w:rsidP="00EA3AD3">
      <w:pPr>
        <w:pStyle w:val="Text"/>
      </w:pPr>
      <w:r>
        <w:t>Nelíbilo se mu, že sem ti uválení chlapi za Ci-an chodí. Jako by jim nestačily holky seshora, kterých bylo všude dost a dost. Rozhlížel se po lokále, přejížděl zraky z jedné opilecky brunátné tváře na druhou a brzy zjistil, že se na ně dívá jejíma očima. Slily se do jedné jediné podoby. Vyvstávala z kouře a s pootevřenými ústy civěla na jeviště.</w:t>
      </w:r>
    </w:p>
    <w:p w:rsidR="00EA3AD3" w:rsidRDefault="00EA3AD3" w:rsidP="00EA3AD3">
      <w:pPr>
        <w:pStyle w:val="Text"/>
      </w:pPr>
      <w:r>
        <w:t>Otřel si rukou rty a rozhodl se, že si ji ještě v noci odvede k sobě do penziónu paní Tubbové. Celkem synovi nebes zaplatil tři tisíce dolarů, a pokud rozuměl čínsky, měl je dostat zpátky jako její věno.</w:t>
      </w:r>
    </w:p>
    <w:p w:rsidR="00EA3AD3" w:rsidRDefault="00EA3AD3" w:rsidP="00EA3AD3">
      <w:pPr>
        <w:pStyle w:val="Text"/>
      </w:pPr>
      <w:r>
        <w:t>Usmyslel si, že si nechá postavit dům na západním okraji města, aby ho už od rána, zatímco celý Deadwood bude ještě ležet ve stínu hor, zalévalo slunce.</w:t>
      </w:r>
    </w:p>
    <w:p w:rsidR="00EA3AD3" w:rsidRDefault="00EA3AD3" w:rsidP="00EA3AD3">
      <w:pPr>
        <w:pStyle w:val="Text"/>
      </w:pPr>
      <w:r>
        <w:t>Pak se rozpomenul na manželku v Bismarcku, na Setha Bullocka i na obchod. Někde cestou mezi Deadwoodem a Sioux City měl párek pecí po dvaceti tisících dolarech, a ačkoli nevěděl proč, měl pocit, že si nemůže v domě držet Číňanku a zároveň ve městě cihelnu. Připadalo mu, že na jednoho je to trochu příliš, a tak se rozhodl, že péči o pece svěří Bullockovi.</w:t>
      </w:r>
    </w:p>
    <w:p w:rsidR="00EA3AD3" w:rsidRDefault="00EA3AD3" w:rsidP="00EA3AD3">
      <w:pPr>
        <w:pStyle w:val="Text"/>
      </w:pPr>
      <w:r>
        <w:t xml:space="preserve">Začal v duchu psát dopis manželce. Nehodlal jí tu novinu sdělovat ústně, protože i když se choval jako blázen, tak šílený zas </w:t>
      </w:r>
      <w:bookmarkStart w:id="214" w:name="NewPage221"/>
      <w:bookmarkEnd w:id="214"/>
      <w:r>
        <w:t>nebyl. Chystal se jí napsat, že v životě o mnoho přišel, protože jenom pracoval, a teď má nejvysší čas věnovat se všemu, co ještě nepropásl, a že polovina cihelny patří teď jí.</w:t>
      </w:r>
    </w:p>
    <w:p w:rsidR="00EA3AD3" w:rsidRDefault="00EA3AD3" w:rsidP="00EA3AD3">
      <w:pPr>
        <w:pStyle w:val="Text"/>
      </w:pPr>
      <w:r>
        <w:t>Jenom Číňanku nedokázal vysvětlit. Ani ženě, ani Sethu Bullockovi, který na něm vlastně byl stejně závislý jako manželka. Jediný rozdíl byl v tom, že Setha se nebál.</w:t>
      </w:r>
    </w:p>
    <w:p w:rsidR="00EA3AD3" w:rsidRDefault="00EA3AD3" w:rsidP="00EA3AD3">
      <w:pPr>
        <w:pStyle w:val="Text"/>
      </w:pPr>
      <w:r>
        <w:t>Zlatokopové začali pokřikovat, protože syn nebes už přiváděl Ci-an. Šla droboučkými krůčky, hlavu sklopenou. Solomon měl pocit, že se uvnitř celá třese. Pohlédl jí na ruce a uviděl prsten, který jí navlékl na palec. Měla prsty jako malé dítě.</w:t>
      </w:r>
    </w:p>
    <w:p w:rsidR="00EA3AD3" w:rsidRDefault="00EA3AD3" w:rsidP="00EA3AD3">
      <w:pPr>
        <w:pStyle w:val="Text"/>
      </w:pPr>
      <w:r>
        <w:t>Odešla do středu jeviště, zastavila se a pianista spustil. Sál ztichl a Ci-an se dala do zpěvu. Slova písně mu připadala stejně sladká jako dětské žvatlání. Z jejích úst i ostré sykavky zněly hebce.</w:t>
      </w:r>
    </w:p>
    <w:p w:rsidR="00EA3AD3" w:rsidRDefault="00EA3AD3" w:rsidP="00EA3AD3">
      <w:pPr>
        <w:pStyle w:val="Text"/>
      </w:pPr>
      <w:r>
        <w:t>Zpívala téměř hodinu, a když skončila, začali zlatokopové hulákat a střílet z revolverů. Někteří hvízdali na prsty. Patřili někam k děvkám, zato ona si zasloužila žít co nejdál odtud.</w:t>
      </w:r>
    </w:p>
    <w:p w:rsidR="00EA3AD3" w:rsidRDefault="00EA3AD3" w:rsidP="00EA3AD3">
      <w:pPr>
        <w:pStyle w:val="Text"/>
      </w:pPr>
      <w:r>
        <w:t>Zůstala na scéně, dokud si pro ni syn nebes nepřišel a neodvedl ji.</w:t>
      </w:r>
    </w:p>
    <w:p w:rsidR="00EA3AD3" w:rsidRDefault="00EA3AD3" w:rsidP="00EA3AD3">
      <w:pPr>
        <w:pStyle w:val="Text"/>
      </w:pPr>
      <w:r>
        <w:t>Solomon si dal ještě skleničku, aby měla dost času se uchystat, a pak se vydal nahoru. Zaťukal na dveře, ale Ci-an se neozvala. Chvíli počkal, pak zaklepal znovu. Chodbou se blížila jakási stará Číňanka a ustaraně si cosi brblala. Nesla nějaké ručníky. Když došla až k němu, sykla: „Choď odtudy,“ protáhla se kolem něj a zmizela v pokoji.</w:t>
      </w:r>
    </w:p>
    <w:p w:rsidR="00EA3AD3" w:rsidRDefault="00EA3AD3" w:rsidP="00EA3AD3">
      <w:pPr>
        <w:pStyle w:val="Text"/>
      </w:pPr>
      <w:r>
        <w:t>Zaklepal potřetí. Zaslechl, jak stařena něco říká, pak se ven donesl i hlas Ci-an. Za několik minut vyšla stařena s ručníky ven. „Choď odtudy,“ opakovala. „Panenka nemocná.“</w:t>
      </w:r>
    </w:p>
    <w:p w:rsidR="00EA3AD3" w:rsidRDefault="00EA3AD3" w:rsidP="00EA3AD3">
      <w:pPr>
        <w:pStyle w:val="Text"/>
      </w:pPr>
      <w:r>
        <w:t>„Nemocná?“ vykřikl, obešel ji a vstoupil dovnitř. Ci-an ležela v posteli, oči upřené do stropu. Připadala mu zesláblá a bledá; měl dokonce pocit, že se celá třese, jenomže rozechvělá se mu zdála pořád. „Co se stalo?“ otázal se. Chtěl přistoupit blíž, Ci-an ho však zdviženou rukou zarazila. Do místnosti vešla zpátky stařena a zatahala ho za rukáv.</w:t>
      </w:r>
    </w:p>
    <w:p w:rsidR="00EA3AD3" w:rsidRDefault="00EA3AD3" w:rsidP="00EA3AD3">
      <w:pPr>
        <w:pStyle w:val="Text"/>
      </w:pPr>
      <w:r>
        <w:t>„Choď!“ vybídla ho.</w:t>
      </w:r>
    </w:p>
    <w:p w:rsidR="00EA3AD3" w:rsidRDefault="00EA3AD3" w:rsidP="00EA3AD3">
      <w:pPr>
        <w:pStyle w:val="Text"/>
      </w:pPr>
      <w:r>
        <w:t xml:space="preserve">Ci-an se na něj kratičce usmála a přivřela oči na znamení, že chce spát. Položila si prst na ústa a Solomon jí odpověděl stejně. </w:t>
      </w:r>
      <w:bookmarkStart w:id="215" w:name="NewPage222"/>
      <w:bookmarkEnd w:id="215"/>
      <w:r>
        <w:t>V jejím gestu bylo cosi dojemného. Stařena ho začala strkat ke dveřím. „Choď!“ opakovala.</w:t>
      </w:r>
    </w:p>
    <w:p w:rsidR="00EA3AD3" w:rsidRDefault="00EA3AD3" w:rsidP="00EA3AD3">
      <w:pPr>
        <w:pStyle w:val="Text"/>
      </w:pPr>
      <w:r>
        <w:t>Odešel až na konec chodby a posadil se na okenní parapet. Chtěl ji hlídat a chránit. Ze svého stanoviště měl výhled po celé chodbě až ke schodům, ale sám byl nenápadný. V čínské čtvrti se ukazoval co nejméně. Choval se sice opravdu jako blázen, ale tak šílený zas nebyl.</w:t>
      </w:r>
    </w:p>
    <w:p w:rsidR="00EA3AD3" w:rsidRDefault="00EA3AD3" w:rsidP="00EA3AD3">
      <w:pPr>
        <w:pStyle w:val="Text"/>
      </w:pPr>
      <w:r>
        <w:t>Oknem foukal dovnitř čerstvý větřík a studil ho na krku a na hlavě. Uvědomil si, že je celý zpocený. Bylo to však docela příjemné, a tak klidně seděl, představoval si, jaká s ní budou rána v domě, který slunce zalije dřív než rokli, a radoval se, že jí může být nablízku a chránit ji. Přemítal, zda cítí jeho přítomnost.</w:t>
      </w:r>
    </w:p>
    <w:p w:rsidR="00EA3AD3" w:rsidRDefault="00EA3AD3" w:rsidP="00EA3AD3">
      <w:pPr>
        <w:pStyle w:val="Text"/>
      </w:pPr>
      <w:r>
        <w:t>Za několik minut se stařena opět vynořila. Než zavřela dveře, vyplašeně Ci-an cosi řekla. Alespoň to tak vypadalo, jenomže čínština mu zněla vyplašeně vždycky. Usmál se a čekal dál. Myslel na dům a byl šťastný, že je s ní.</w:t>
      </w:r>
    </w:p>
    <w:p w:rsidR="00EA3AD3" w:rsidRDefault="00EA3AD3" w:rsidP="00EA3AD3">
      <w:pPr>
        <w:pStyle w:val="Text"/>
      </w:pPr>
      <w:r>
        <w:t>Za necelou čtvrthodinu se stařena vrátila s mužem malé postavy, který nesl láhev whisky J. Fred McCurnina. Solomon si všiml, že muž je opilý. Neholený ani špinavý nebyl, ale v hlavě měl pořádně. Stařena se rozhlédla po chodbě, ale zřejmě ho neviděla. Muž nekoukal ani napravo, ani nalevo a Solomona napadlo, že třeba stařeně platí, aby s ním spala. Na světe se přece leckdy děly ještě podivnější věci.</w:t>
      </w:r>
    </w:p>
    <w:p w:rsidR="00EA3AD3" w:rsidRDefault="00EA3AD3" w:rsidP="00EA3AD3">
      <w:pPr>
        <w:pStyle w:val="Text"/>
      </w:pPr>
      <w:r>
        <w:t>Pak ho ale zarazilo, že stařena otevřela dveře Panenčina pokoje a rychle vtáhla muže dovnitř. Řekl si tedy, že jde asi o lékaře, ale když po chvíli vyšla stařena zpátky na chodbu, došlo mu, že chlapík neměl lékařský kufřík.</w:t>
      </w:r>
    </w:p>
    <w:p w:rsidR="00EA3AD3" w:rsidRDefault="00EA3AD3" w:rsidP="00EA3AD3">
      <w:pPr>
        <w:pStyle w:val="Text"/>
      </w:pPr>
      <w:r>
        <w:t>Větřík ustal a pot na krku ho v nehybném vzduchu začal štípat.</w:t>
      </w:r>
    </w:p>
    <w:p w:rsidR="00EA3AD3" w:rsidRDefault="00EA3AD3" w:rsidP="00EA3AD3">
      <w:pPr>
        <w:pStyle w:val="Text"/>
      </w:pPr>
      <w:r>
        <w:t>Čekal dál. Upíral zraky na chodbu, až se mu před očima počala vlnit jako rovina za letního vedra, a v hlavě mu zazněly hlasy. Některé patřily jemu, jiné mu připadaly cizí, ale nedokázal je od sebe rozlišit.</w:t>
      </w:r>
    </w:p>
    <w:p w:rsidR="00EA3AD3" w:rsidRDefault="002C7628" w:rsidP="002C7628">
      <w:pPr>
        <w:pStyle w:val="DejovaPauza"/>
      </w:pPr>
      <w:r>
        <w:t>~</w:t>
      </w:r>
    </w:p>
    <w:p w:rsidR="00EA3AD3" w:rsidRDefault="00EA3AD3" w:rsidP="00EA3AD3">
      <w:pPr>
        <w:pStyle w:val="Text"/>
      </w:pPr>
      <w:r>
        <w:t>Že přítel Divokého Billa sedí v sále, vycítila dřív, než ho zahlédla. Už nahoře na schodech, sotva začala sestupovat dolů, s určitostí věděla, že konečně přišel.</w:t>
      </w:r>
    </w:p>
    <w:p w:rsidR="00EA3AD3" w:rsidRDefault="00EA3AD3" w:rsidP="00EA3AD3">
      <w:pPr>
        <w:pStyle w:val="Text"/>
      </w:pPr>
      <w:bookmarkStart w:id="216" w:name="NewPage223"/>
      <w:bookmarkEnd w:id="216"/>
      <w:r>
        <w:t>Rychle ho mezi obecenstvem vyhledala očima a hned zas odvrátila pohled jinam. Při zpěvu hleděla jen do pódia a mezi jednotlivými čísly se ukláněla, zatímco Tanův slepý strýc u piana lovil v paměti melodii další písně. Byl už starý a všechny písničky mu připadaly stejné.</w:t>
      </w:r>
    </w:p>
    <w:p w:rsidR="00EA3AD3" w:rsidRDefault="00EA3AD3" w:rsidP="00EA3AD3">
      <w:pPr>
        <w:pStyle w:val="Text"/>
      </w:pPr>
      <w:r>
        <w:t>Nezáleželo jí na tom. Zpívala pomalu; věděla, že jí žádný muž neodolá. Chtěla, aby uvěřil v odpuštění. Zpívala pouze jemu, aby ho obloudila a dostala do své moci. Na závěr na něj znovu pohlédla a zadívala se mu do očí v náznaku jakéhosi příslibu.</w:t>
      </w:r>
    </w:p>
    <w:p w:rsidR="00EA3AD3" w:rsidRDefault="00EA3AD3" w:rsidP="00EA3AD3">
      <w:pPr>
        <w:pStyle w:val="Text"/>
      </w:pPr>
      <w:r>
        <w:t>Po vystoupení se vrátila do pokoje, Bismarcka poslala pryč s výmluvou, že jí není dobře, a stařeně nařídila, aby přivedla přítele Divokého Billa. „Okamžitě ho poznáš, je jiný než ti druzí,“ řekla. „Vlasy má dlouhé a čisté.“</w:t>
      </w:r>
    </w:p>
    <w:p w:rsidR="00EA3AD3" w:rsidRDefault="00EA3AD3" w:rsidP="00EA3AD3">
      <w:pPr>
        <w:pStyle w:val="Text"/>
      </w:pPr>
      <w:r>
        <w:t>Jakmile stařena odešla, vstala z postele, otevřela dveře malého přístěnku a začala prohledávat truhly s šatstvem, dokud nenašla tenký nůž s černou střenkou a oboustranně broušenou čepelí. Byl nevyvážený, protože měl ulomený hrot. Kdysi dávno jím po komsi hodila.</w:t>
      </w:r>
    </w:p>
    <w:p w:rsidR="00EA3AD3" w:rsidRDefault="00EA3AD3" w:rsidP="00EA3AD3">
      <w:pPr>
        <w:pStyle w:val="Text"/>
      </w:pPr>
      <w:r>
        <w:t>Dala nůž na stůl vedle postele, aby si ho okamžitě všiml. Věděla, že neskrývané zbraně se nebude bát. Lehla si, položila hlavu na polštář a upřela na nůž oči. Dívala se na něj tak usilovně, až se černá střenka proměnila v jakýsi otvor či dveře, kterými už brzy odejde z tohoto světa.</w:t>
      </w:r>
    </w:p>
    <w:p w:rsidR="00EA3AD3" w:rsidRDefault="00EA3AD3" w:rsidP="00EA3AD3">
      <w:pPr>
        <w:pStyle w:val="Text"/>
      </w:pPr>
      <w:r>
        <w:t>Ale až po příteli Divokého Billa. Ležela úplně bez hnutí a představovala si tíhu nože v dlani. Začala přemítat, jestli Songoví také připadal těžký. Pak si vzpomněla na pec a zachvěla se.</w:t>
      </w:r>
    </w:p>
    <w:p w:rsidR="00EA3AD3" w:rsidRDefault="00EA3AD3" w:rsidP="00EA3AD3">
      <w:pPr>
        <w:pStyle w:val="Text"/>
      </w:pPr>
      <w:r>
        <w:t>Stařena se vrátila a bělocha přivedla. Teď už jí nepřipadal zdaleka tak malý jako na ulici. V ruce držel téměř prázdnou láhev whisky; věděla však, že hlavu ani ruce mu vypitý alkohol neochromil.</w:t>
      </w:r>
    </w:p>
    <w:p w:rsidR="00EA3AD3" w:rsidRDefault="00EA3AD3" w:rsidP="00EA3AD3">
      <w:pPr>
        <w:pStyle w:val="Text"/>
      </w:pPr>
      <w:r>
        <w:t>Přítelova smrt ho zkrušila, ale teď už se z jeho bolesti neradovala. Muž se usmál a zůstal stát na místě, kde ho stařena opustila. Až dosud se domnívala, že půjde rovnou k ní, že setrvačnost událostí, které uvedla do pohybu, ho dostrká až do postele.</w:t>
      </w:r>
    </w:p>
    <w:p w:rsidR="00EA3AD3" w:rsidRDefault="00EA3AD3" w:rsidP="00EA3AD3">
      <w:pPr>
        <w:pStyle w:val="Text"/>
      </w:pPr>
      <w:r>
        <w:t xml:space="preserve">Muž cosi zamumlal, ale gestem ruky ho rychle umlčela. Přistoupil k posteli a posadil se. Když se odsunula, aby mu udělala místo, prostěradlo se jí svezlo z těla. Pohlédl jí do očí a ona ztuhla, </w:t>
      </w:r>
      <w:bookmarkStart w:id="217" w:name="NewPage224"/>
      <w:bookmarkEnd w:id="217"/>
      <w:r>
        <w:t>protože se bála, aby se neprozradila. Dostala strach, že už pochopil.</w:t>
      </w:r>
    </w:p>
    <w:p w:rsidR="00EA3AD3" w:rsidRDefault="00EA3AD3" w:rsidP="00EA3AD3">
      <w:pPr>
        <w:pStyle w:val="Text"/>
      </w:pPr>
      <w:r>
        <w:t>Pak si uvědomila, že tak mazaný zase není, a protože nemá ve zvyku klamat, nedokáže lidi prohlédnout. I Song býval vůči šalbě slepý. Začala mu rozpínat košili a přitom se ho dotýkala prsty na hrudi. Cítila, jak mu buší srdce. Vpíjel se jí pohledem do tváře, jako kdyby toužil číst její myšlenky. V jeho očích se náhle objevila něha, která tam dřív nebyla. Dodalo jí to sílu.</w:t>
      </w:r>
    </w:p>
    <w:p w:rsidR="00EA3AD3" w:rsidRDefault="00EA3AD3" w:rsidP="00EA3AD3">
      <w:pPr>
        <w:pStyle w:val="Text"/>
      </w:pPr>
      <w:r>
        <w:t>Posadila se a stáhla mu rozepjatou košili z ramen na záda a na paže. Její zraky zabloudily na místo, kam ho hodlala bodnout. Nepřestával jí hledět do očí, takže když košile konečně sjela na podlahu, rychle ho objala a přitiskla se k němu. I to jí dodalo sílu.</w:t>
      </w:r>
    </w:p>
    <w:p w:rsidR="00EA3AD3" w:rsidRDefault="00EA3AD3" w:rsidP="00EA3AD3">
      <w:pPr>
        <w:pStyle w:val="Text"/>
      </w:pPr>
      <w:r>
        <w:t>Záda měl vypracovaná. Cítila na nich každičký sval a šlachu. Přejížděla mu po nich rukama, jako kdyby si je chtěla vrýt do paměti, a za chvilku už poznala, že se začíná poddávat jejímu laskání.</w:t>
      </w:r>
    </w:p>
    <w:p w:rsidR="00EA3AD3" w:rsidRDefault="00EA3AD3" w:rsidP="00EA3AD3">
      <w:pPr>
        <w:pStyle w:val="Text"/>
      </w:pPr>
      <w:r>
        <w:t>„Brzy tě odvedu strašně daleko,“ řekla.</w:t>
      </w:r>
    </w:p>
    <w:p w:rsidR="00EA3AD3" w:rsidRDefault="00EA3AD3" w:rsidP="00EA3AD3">
      <w:pPr>
        <w:pStyle w:val="Text"/>
      </w:pPr>
      <w:r>
        <w:t>Odtáhl se, teď už se usmíval, a gestem ji vybídl, ať mluví dál. „Za chvíli tě odvedu někam strašně daleko,“ řekla ještě jednou a on ty nesrozumitelné zvuky opakoval po ní. V životě se jí nestalo, aby se běloch snažil hovořit její mateřštinou. Připadalo jí, jako kdyby ta slova byla příslibem, že se dočká splnění svých tužeb.</w:t>
      </w:r>
    </w:p>
    <w:p w:rsidR="00EA3AD3" w:rsidRDefault="00EA3AD3" w:rsidP="00EA3AD3">
      <w:pPr>
        <w:pStyle w:val="Text"/>
      </w:pPr>
      <w:r>
        <w:t>Vsunula ruku do úzké mezery, jež oddělovala jejich těla, a rozepjala mu opasek.</w:t>
      </w:r>
    </w:p>
    <w:p w:rsidR="00EA3AD3" w:rsidRDefault="00EA3AD3" w:rsidP="00EA3AD3">
      <w:pPr>
        <w:pStyle w:val="Text"/>
      </w:pPr>
      <w:r>
        <w:t>Možná i cítil, že tu cosi nehraje, ale přesto jen tiše seděl a pozoroval, jak mu rozpíná kalhoty. Měla obratné prsty a za chvíli už držela jeho úd v dlani. Připomínal slepého starce, který zdvihá hlavu ke slunci.</w:t>
      </w:r>
    </w:p>
    <w:p w:rsidR="00EA3AD3" w:rsidRDefault="00EA3AD3" w:rsidP="00EA3AD3">
      <w:pPr>
        <w:pStyle w:val="Text"/>
      </w:pPr>
      <w:r>
        <w:t>„Vy muži se necháváte vést slepcem, kterého si nosíte v sobě,“ řekla.</w:t>
      </w:r>
    </w:p>
    <w:p w:rsidR="00EA3AD3" w:rsidRDefault="00EA3AD3" w:rsidP="00EA3AD3">
      <w:pPr>
        <w:pStyle w:val="Text"/>
      </w:pPr>
      <w:r>
        <w:t>Opakoval větu po ní a ona se usmála jeho výslovnosti. Oči měl tmavé jako skuteční lidé a byl nadán stejnou trpělivostí. Zkusil to znovu. Původně mu při první příležitosti hodlala vrazit nůž mezi žebra, jenomže když se pak natáhl pro láhev, nedokázala se přinutit vhodné chvíle využít.</w:t>
      </w:r>
    </w:p>
    <w:p w:rsidR="00EA3AD3" w:rsidRDefault="00EA3AD3" w:rsidP="00EA3AD3">
      <w:pPr>
        <w:pStyle w:val="Text"/>
      </w:pPr>
      <w:bookmarkStart w:id="218" w:name="NewPage225"/>
      <w:bookmarkEnd w:id="218"/>
      <w:r>
        <w:t>Měla pocit, že mu ještě cosi dluží.</w:t>
      </w:r>
    </w:p>
    <w:p w:rsidR="00EA3AD3" w:rsidRDefault="00EA3AD3" w:rsidP="00EA3AD3">
      <w:pPr>
        <w:pStyle w:val="Text"/>
      </w:pPr>
      <w:r>
        <w:t>Nabídl jí láhev, ale odmítla. Pil dlouho, jako kdyby se mu těžko polykalo. Když odtrhl láhev od rtů, začal jí cosi říkat řečí bílých. Vzala si ho znovu do ruky a zaposlouchala se. Nakonec se jí dotkl na rameni. Prsty měl čisté a hebké a ona zkameněla, protože opět dostala strach, aby ji neprohlédl.</w:t>
      </w:r>
    </w:p>
    <w:p w:rsidR="00EA3AD3" w:rsidRDefault="00EA3AD3" w:rsidP="00EA3AD3">
      <w:pPr>
        <w:pStyle w:val="Text"/>
      </w:pPr>
      <w:r>
        <w:t>Muž však jen dál tiše hovořil a dotýkal se jejích ramen, potom jí začal prsty přejíždět po bocích a zádech. Přemístil se za ni a polaskal jí zezadu prsy. Jemně je sevřel do dlaní a přisunul se blíž, až na rameni a na krku ucítila jeho rty a do kříže se jí opřel jeho úd. Upřela oči na nůž na stole.</w:t>
      </w:r>
    </w:p>
    <w:p w:rsidR="00EA3AD3" w:rsidRDefault="00EA3AD3" w:rsidP="00EA3AD3">
      <w:pPr>
        <w:pStyle w:val="Text"/>
      </w:pPr>
      <w:r>
        <w:t>Připadala si, jako kdyby ji stahoval jakýsi teplý, hebký proud. Cosi jí zezadu mumlal do ucha a jeho slova ji strhávala s sebou. Sklonila se a zabořila obličej do polštáře a on se na ni položil. Nechala se zvolna unášet a on do ní stejně pomalu a neodbytně vstupoval a zaplňoval ji. Položil jí ruku na podbřišek, jako kdyby chtěl pod kůží nahmatat sám sebe.</w:t>
      </w:r>
    </w:p>
    <w:p w:rsidR="00EA3AD3" w:rsidRDefault="00EA3AD3" w:rsidP="00EA3AD3">
      <w:pPr>
        <w:pStyle w:val="Text"/>
      </w:pPr>
      <w:r>
        <w:t>Nadzvedla se, přirazila a přivřela oči. A pak, jako kdyby jí chtěl upřít všechno, co pro ni tento okamžik znamenal, z ní náhle vyklouzl a do zdi práskly rozražené dveře, až dřevo zapraštělo.</w:t>
      </w:r>
    </w:p>
    <w:p w:rsidR="00EA3AD3" w:rsidRDefault="00EA3AD3" w:rsidP="00EA3AD3">
      <w:pPr>
        <w:pStyle w:val="Text"/>
      </w:pPr>
      <w:r>
        <w:t>Jakmile se od ní odpoutal, zmocnil se jí pocit, že všude, kde se k ní zezadu tiskl, zavládla prázdnota. Ozval se výstřel a po něm mužův křik. Neječel bolestí, jen cosi nesrozumitelně řval.</w:t>
      </w:r>
    </w:p>
    <w:p w:rsidR="00EA3AD3" w:rsidRDefault="002C7628" w:rsidP="002C7628">
      <w:pPr>
        <w:pStyle w:val="DejovaPauza"/>
      </w:pPr>
      <w:r>
        <w:t>~</w:t>
      </w:r>
    </w:p>
    <w:p w:rsidR="00EA3AD3" w:rsidRDefault="00EA3AD3" w:rsidP="00EA3AD3">
      <w:pPr>
        <w:pStyle w:val="Text"/>
      </w:pPr>
      <w:r>
        <w:t>Když za ním stařena přišla, seděl Charley vzadu v publiku. „Choď!“ vybídla ho.</w:t>
      </w:r>
    </w:p>
    <w:p w:rsidR="00EA3AD3" w:rsidRDefault="00EA3AD3" w:rsidP="00EA3AD3">
      <w:pPr>
        <w:pStyle w:val="Text"/>
      </w:pPr>
      <w:r>
        <w:t>A on poslechl, protože měl v sobě téměř celou láhev whisky a ve stařenině tváři rozpoznal strach. Napadlo ho, že třeba někde v domě objevila jedovatého hada, ale žena ho dovedla nahoru do pokoje a nechala ho tam o samotě s Panenkou. Zahlédl ji sice několikrát cestou z Fort Laramie a teď už ji celý večer sledoval na jevišti, ale přesto mu vyrazila dech.</w:t>
      </w:r>
    </w:p>
    <w:p w:rsidR="00EA3AD3" w:rsidRDefault="00EA3AD3" w:rsidP="00EA3AD3">
      <w:pPr>
        <w:pStyle w:val="Text"/>
      </w:pPr>
      <w:r>
        <w:t>Typicky čínské rysy jí jen přidávaly na kráse a její hebká tvář v nejmenším nepřipomínala dýni. Ať už ji trápilo cokoli – a něčím se očividně soužila –, líbilo se mu, že ví, jak smutek zaplašit a přitom si nezadat.</w:t>
      </w:r>
    </w:p>
    <w:p w:rsidR="00EA3AD3" w:rsidRDefault="00EA3AD3" w:rsidP="00EA3AD3">
      <w:pPr>
        <w:pStyle w:val="Text"/>
      </w:pPr>
      <w:r>
        <w:t>Přestože šlo o Číňanku, v kráse mohla soupeřit i s paní Langrisheovou, a navíc se zdálo, že je normální a nekouše.</w:t>
      </w:r>
    </w:p>
    <w:p w:rsidR="00EA3AD3" w:rsidRDefault="00EA3AD3" w:rsidP="00EA3AD3">
      <w:pPr>
        <w:pStyle w:val="Text"/>
      </w:pPr>
      <w:bookmarkStart w:id="219" w:name="NewPage226"/>
      <w:bookmarkEnd w:id="219"/>
      <w:r>
        <w:t>A tak se klidně nechal svléknout a laskat, a když si všiml, jak nešťastně se tváří, políbil ji vzadu na krk a řekl: „Přece bys mi tu neplakala.“</w:t>
      </w:r>
    </w:p>
    <w:p w:rsidR="00EA3AD3" w:rsidRDefault="00EA3AD3" w:rsidP="00EA3AD3">
      <w:pPr>
        <w:pStyle w:val="Text"/>
      </w:pPr>
      <w:r>
        <w:t>Utěšovat ženské řečičkami, na to byl Charley opravdu kanón.</w:t>
      </w:r>
    </w:p>
    <w:p w:rsidR="00EA3AD3" w:rsidRDefault="00EA3AD3" w:rsidP="00EA3AD3">
      <w:pPr>
        <w:pStyle w:val="Text"/>
      </w:pPr>
      <w:r>
        <w:t>Netoužil po ní zdaleka tak šíleně jako po paní Langrisheové, ale po večeru, který strávil v divadle s její rukou na stehně a kokot se mu škubal jako posolená stonožka, byl natolik říčný, že jakmile se věci daly do pohybu, začal mít pocit, že přesně tohle potřebuje.</w:t>
      </w:r>
    </w:p>
    <w:p w:rsidR="00EA3AD3" w:rsidRDefault="00EA3AD3" w:rsidP="00EA3AD3">
      <w:pPr>
        <w:pStyle w:val="Text"/>
      </w:pPr>
      <w:r>
        <w:t>A když do ní vnikl, bylo to pomalé a hebké a normální, a Charleymu spadl kámen ze srdce, že z těch nocí prošukaných s Lurline přece jen neskončil jako pošuk, a navíc i krásné, stejně nádherné jako kdysi, kdy ještě nevěděl předem, jaké to bude. Chtěl jí za to poděkovat, ale se slovy si hlavu příliš nelámal, protože mu stejně nerozuměla. „Víš, že jsi bezvadně normální?“ řekl.</w:t>
      </w:r>
    </w:p>
    <w:p w:rsidR="00EA3AD3" w:rsidRDefault="00EA3AD3" w:rsidP="00EA3AD3">
      <w:pPr>
        <w:pStyle w:val="Text"/>
      </w:pPr>
      <w:r>
        <w:t>A ona se nadzvedla a přirazila a v té chvíli Hezoun Dick s koltem v ruce rozkopl dveře a držel ho na mušce celou tu dobu, dokud se od ní neodtrhl a neskulil se do postele. Znovu si všiml, že Hezoun drží zbraň výš, než je obecně zvykem, a vzpomněl si na kanonádu v divadle.</w:t>
      </w:r>
    </w:p>
    <w:p w:rsidR="00EA3AD3" w:rsidRDefault="00EA3AD3" w:rsidP="00EA3AD3">
      <w:pPr>
        <w:pStyle w:val="Text"/>
      </w:pPr>
      <w:r>
        <w:t>Na to, že mířil na bezbranného člověka, byl Hezoun Dick velice chladnokrevný. Dával si na čas a nakonec ustřelil kus pelesti. „Já se picnu,“ vykřikl Charley, „ty vážně nikdy nezůstaneš nikomu nic dlužnej!“</w:t>
      </w:r>
    </w:p>
    <w:p w:rsidR="00EA3AD3" w:rsidRDefault="00EA3AD3" w:rsidP="00EA3AD3">
      <w:pPr>
        <w:pStyle w:val="Text"/>
      </w:pPr>
      <w:r>
        <w:t>Když dopadl na podlahu, rychle se odkulil nejprve na jednu, potom na druhou stranu. Marně přitom přemýšlel, kde má revolvery a kde zrovna byl, když mu je odpínala, takže jak válel po zemi sudy a zavadil o ně nohama, musela mu zřejmě přispěchat na pomoc sama prozřetelnost. Nejenže mu je složila k nohám, ale zařídila, aby mu nohy strčily opasek s revolvery až do rukou.</w:t>
      </w:r>
    </w:p>
    <w:p w:rsidR="00EA3AD3" w:rsidRDefault="00EA3AD3" w:rsidP="002C7628">
      <w:pPr>
        <w:pStyle w:val="Text"/>
      </w:pPr>
      <w:r>
        <w:t xml:space="preserve">Převaloval se dál sem a tam a občas zahlédl, jak se mu Hezoun Dick snaží zamířit na hlavu. Pouze marnivost mu bránila, aby podlahu nepokropil po celé délce pokoje. Hezoun byl ostrostřelec a nerad plýtval náboji. Charley se dokoulel až pod postel a tam se zastavil. Vytrhl jeden revolver z holstry a natáhl kohoutek. Matrace nad jeho hlavou se vyboulila a Charley si uvědomil, že </w:t>
      </w:r>
      <w:bookmarkStart w:id="220" w:name="NewPage227"/>
      <w:bookmarkEnd w:id="220"/>
      <w:r>
        <w:t>k Panenčině prdelce nemá o moc dál než před chvílí, kdy do pokoje vrazil Hezoun.</w:t>
      </w:r>
    </w:p>
    <w:p w:rsidR="00EA3AD3" w:rsidRDefault="00EA3AD3" w:rsidP="00EA3AD3">
      <w:pPr>
        <w:pStyle w:val="Text"/>
      </w:pPr>
      <w:r>
        <w:t>Hlava mu vířila jako na kolotoči a nemohl popadnout dech, ale nakonec přece jen Hezounovy nohy našel a zamířil taky. „Nechceš to odtroubit?“ řekl. Věděl, jaké to je skončit zčistajasna s prostřelenou nohou. Chvíli počkal, ale Hezoun Dick mlčel. „Nechceš to odtroubit?“ opakoval, ale pak si Panenka na posteli poposedla, matrace se propadla mezi jeho hlavou a rukou a zakryla mu výhled.</w:t>
      </w:r>
    </w:p>
    <w:p w:rsidR="00EA3AD3" w:rsidRDefault="00EA3AD3" w:rsidP="00EA3AD3">
      <w:pPr>
        <w:pStyle w:val="Text"/>
      </w:pPr>
      <w:r>
        <w:t>„Cože?“ ozval se Hezoun a Charley mu to vpálil do holeně.</w:t>
      </w:r>
    </w:p>
    <w:p w:rsidR="00EA3AD3" w:rsidRDefault="00EA3AD3" w:rsidP="00EA3AD3">
      <w:pPr>
        <w:pStyle w:val="Text"/>
      </w:pPr>
      <w:r>
        <w:t>Hezoun padl jako kláda a Charley se vykulil zpod postele. Leželi s nosy na sobě a hleděli si z očí do očí jako milenci. Byla to dlouhá a nepříjemná chvíle.</w:t>
      </w:r>
    </w:p>
    <w:p w:rsidR="00EA3AD3" w:rsidRDefault="00EA3AD3" w:rsidP="00EA3AD3">
      <w:pPr>
        <w:pStyle w:val="Text"/>
      </w:pPr>
      <w:r>
        <w:t>„Tys mě zmrzačil,“ procedil Hezoun skrz zaťaté zuby. Držel se za nohu a byl celý zbrocený potem.</w:t>
      </w:r>
    </w:p>
    <w:p w:rsidR="00EA3AD3" w:rsidRDefault="00EA3AD3" w:rsidP="00EA3AD3">
      <w:pPr>
        <w:pStyle w:val="Text"/>
      </w:pPr>
      <w:r>
        <w:t>Charley vstal, sedl si na postel a zadíval se na něj dolů. Revolver dál třímal v ruce. Při výstřelu mu kolotoč v hlavě zpomalil a už jenom dotáčel. Panenka seděla tiše jako pěna.</w:t>
      </w:r>
    </w:p>
    <w:p w:rsidR="00EA3AD3" w:rsidRDefault="00EA3AD3" w:rsidP="00EA3AD3">
      <w:pPr>
        <w:pStyle w:val="Text"/>
      </w:pPr>
      <w:r>
        <w:t>Charley na ni pohlédl, pak se podíval na Hezouna a nakonec na revolver. „V životě jsem na nikoho nevystřelil,“ řekl.</w:t>
      </w:r>
    </w:p>
    <w:p w:rsidR="00EA3AD3" w:rsidRDefault="00EA3AD3" w:rsidP="00EA3AD3">
      <w:pPr>
        <w:pStyle w:val="Text"/>
      </w:pPr>
      <w:r>
        <w:t>„Teď sis to zkusil,“ zachraptěl Hezoun.</w:t>
      </w:r>
    </w:p>
    <w:p w:rsidR="00EA3AD3" w:rsidRDefault="00EA3AD3" w:rsidP="00EA3AD3">
      <w:pPr>
        <w:pStyle w:val="Text"/>
      </w:pPr>
      <w:r>
        <w:t>Charley pochopil, že se bojí. „Ukaž, já se ti na to mrknu.“</w:t>
      </w:r>
    </w:p>
    <w:p w:rsidR="00EA3AD3" w:rsidRDefault="00EA3AD3" w:rsidP="00EA3AD3">
      <w:pPr>
        <w:pStyle w:val="Text"/>
      </w:pPr>
      <w:r>
        <w:t>Hezoun Dick si pustil nohu a Charley mu vysoukal nohavici. Kulka zasáhla holeň přesně uprostřed a vyšla druhou stranou ven. Kost byla roztříštěná a v potrhané kůži na lýtku vězel malý úlomek. „Je to blbý?“ chtěl vědět Hezoun.</w:t>
      </w:r>
    </w:p>
    <w:p w:rsidR="00EA3AD3" w:rsidRDefault="00EA3AD3" w:rsidP="00EA3AD3">
      <w:pPr>
        <w:pStyle w:val="Text"/>
      </w:pPr>
      <w:r>
        <w:t>„Já to fakt nechápu,“ řekl Charley. „Nikdy jsem na živou duši nevystřelil. Nebyl důvod.“</w:t>
      </w:r>
    </w:p>
    <w:p w:rsidR="00EA3AD3" w:rsidRDefault="00EA3AD3" w:rsidP="00EA3AD3">
      <w:pPr>
        <w:pStyle w:val="Text"/>
      </w:pPr>
      <w:r>
        <w:t>„Skončím jako mrzák?“</w:t>
      </w:r>
    </w:p>
    <w:p w:rsidR="00EA3AD3" w:rsidRDefault="00EA3AD3" w:rsidP="00EA3AD3">
      <w:pPr>
        <w:pStyle w:val="Text"/>
      </w:pPr>
      <w:r>
        <w:t>Charley zavrtěl hlavou. „Já nevím,“ prohlásil. Hezoun Dick si přitiskl ruce na oči a na čele mu znovu vyrazily krůpěje potu. „Nic necejtím,“ řekl, „ale je mi strašná zima.“</w:t>
      </w:r>
    </w:p>
    <w:p w:rsidR="00EA3AD3" w:rsidRDefault="00EA3AD3" w:rsidP="00EA3AD3">
      <w:pPr>
        <w:pStyle w:val="Text"/>
      </w:pPr>
      <w:r>
        <w:t>Charley se otočil k Panence. „Dokonce jsem nikdy na nikoho ani nezamířil,“ vyhrkl, ale Panenka nehnutě seděla a mlčela. Hezoun na podlaze začal sténat.</w:t>
      </w:r>
    </w:p>
    <w:p w:rsidR="00EA3AD3" w:rsidRDefault="00EA3AD3" w:rsidP="00EA3AD3">
      <w:pPr>
        <w:pStyle w:val="Text"/>
      </w:pPr>
      <w:r>
        <w:t>„Zavolám doktora,“ rozhodl se Charley, ale s odchodem dost otálel. Přál si, aby aspoň jeden z nich pochopil, že něco takového udělal poprvé v životě.</w:t>
      </w:r>
    </w:p>
    <w:p w:rsidR="00EA3AD3" w:rsidRDefault="00EA3AD3" w:rsidP="00EA3AD3">
      <w:pPr>
        <w:pStyle w:val="Text"/>
      </w:pPr>
      <w:bookmarkStart w:id="221" w:name="NewPage228"/>
      <w:bookmarkEnd w:id="221"/>
      <w:r>
        <w:t>„Sem ne,“ sykl Hezoun. „Nemůžu si dovolit, aby mě viděli u nějaký čínský kurvy.“</w:t>
      </w:r>
    </w:p>
    <w:p w:rsidR="00EA3AD3" w:rsidRDefault="00EA3AD3" w:rsidP="00EA3AD3">
      <w:pPr>
        <w:pStyle w:val="Text"/>
      </w:pPr>
      <w:r>
        <w:t>Charley znovu pohlédl na Panenku. Poznal, že nerozumí. Vzpomněl si na Billa, pak na toho farmáře v divadle a napadlo ho, co tomu všemu asi řeknou štamgasti po lokálech.</w:t>
      </w:r>
    </w:p>
    <w:p w:rsidR="00EA3AD3" w:rsidRDefault="00EA3AD3" w:rsidP="00EA3AD3">
      <w:pPr>
        <w:pStyle w:val="Text"/>
      </w:pPr>
      <w:r>
        <w:t>„Tak tě přestěhuju k některý bílý a zavolám doktora tam.“</w:t>
      </w:r>
    </w:p>
    <w:p w:rsidR="00EA3AD3" w:rsidRDefault="00EA3AD3" w:rsidP="00EA3AD3">
      <w:pPr>
        <w:pStyle w:val="Text"/>
      </w:pPr>
      <w:r>
        <w:t>Hezoun Dick byl bledý jako stěna a celý se třásl. „Je mi děsná zima,“ drkotal zuby. Charley ho zezadu popadl a přehodil si jeho paži kolem krku. „Jseš sice grand a vůbec,“ zablekotal Hezoun, „ale to bych jako křesťan udělal pro bližního taky.“</w:t>
      </w:r>
    </w:p>
    <w:p w:rsidR="00EA3AD3" w:rsidRDefault="00EA3AD3" w:rsidP="00EA3AD3">
      <w:pPr>
        <w:pStyle w:val="Text"/>
      </w:pPr>
      <w:r>
        <w:t>„Já ty tvý křesťanský skutky zažil v divadle,“ prohlásil Charley.</w:t>
      </w:r>
    </w:p>
    <w:p w:rsidR="00EA3AD3" w:rsidRDefault="00EA3AD3" w:rsidP="00EA3AD3">
      <w:pPr>
        <w:pStyle w:val="Text"/>
      </w:pPr>
      <w:r>
        <w:t xml:space="preserve">Hezoun Dick se o něj opřel a vyšli na chodbu. Ve dveřích se Charley otočil a mírně se Panence uklonil. Víc to </w:t>
      </w:r>
      <w:proofErr w:type="gramStart"/>
      <w:r>
        <w:t>nešlo protože</w:t>
      </w:r>
      <w:proofErr w:type="gramEnd"/>
      <w:r>
        <w:t xml:space="preserve"> jinak by upadl. „Jsem za chvilku zpátky,“ křikl do pokoje.</w:t>
      </w:r>
    </w:p>
    <w:p w:rsidR="00EA3AD3" w:rsidRDefault="00EA3AD3" w:rsidP="00EA3AD3">
      <w:pPr>
        <w:pStyle w:val="Text"/>
      </w:pPr>
      <w:r>
        <w:t>Hezoun se pokusil hopsat, ale nechal toho dřív, než se dostali ke schodům. Bolest mu vystřelovala do kolena, takže ztuhl a škrtil Charleyho tak dlouho, dokud zase nepolevila.</w:t>
      </w:r>
    </w:p>
    <w:p w:rsidR="00EA3AD3" w:rsidRDefault="00EA3AD3" w:rsidP="00EA3AD3">
      <w:pPr>
        <w:pStyle w:val="Text"/>
      </w:pPr>
      <w:r>
        <w:t>„Do prdele,“ zachroptěl Charley, když mu Hezoun přestal svírat průdušnici, „jak tě mám sakra nést, když ani nemůžu dejchat?“</w:t>
      </w:r>
    </w:p>
    <w:p w:rsidR="00EA3AD3" w:rsidRDefault="00EA3AD3" w:rsidP="00EA3AD3">
      <w:pPr>
        <w:pStyle w:val="Text"/>
      </w:pPr>
      <w:r>
        <w:t>Zdálo se však, že Hezoun neslyší. Oči měl lesklé a prázdné. Charley se mu vymanil z objetí a postavil se před něj, o jeden schod níž.</w:t>
      </w:r>
    </w:p>
    <w:p w:rsidR="00EA3AD3" w:rsidRDefault="00EA3AD3" w:rsidP="00EA3AD3">
      <w:pPr>
        <w:pStyle w:val="Text"/>
      </w:pPr>
      <w:r>
        <w:t>Zpěvák ho vzal kolem ramen, sepjal mu ruce pod bradou a pověsil se mu na krk. Charley ho popadl pod koleny a snesl dolů. Představení už skončilo a až na dva syny nebes, kteří sklízeli sklenice ze stolů, zel lokál prázdnotou. Charleyho napadlo, jestli si třeba nemysleli, že se nahoře střílejí zlatokopové, kteří přišli oslavovat s čínskými děvkami. Dvěma bělochům, kteří vydupali z lokálu, jako když si kluci hrají na koníčky, nevěnovali jediný pohled.</w:t>
      </w:r>
    </w:p>
    <w:p w:rsidR="00EA3AD3" w:rsidRDefault="00EA3AD3" w:rsidP="002C7628">
      <w:pPr>
        <w:pStyle w:val="Text"/>
      </w:pPr>
      <w:r>
        <w:t xml:space="preserve">Jakmile se octli na ulici, hodlal zpěváka sundat, ale Hezoun o tom nechtěl ani slyšet. „Mohlo by se mi přitížit,“ prohlásil. Zůstal na něm viset jako pytel brambor a tak byl Charley nucen vléct se s ním celou cestu z čínské čtvrti až do šantánu Drahokam. Zapadal do bahna a jenom doufal, že se nepropadne ještě </w:t>
      </w:r>
      <w:bookmarkStart w:id="222" w:name="NewPage229"/>
      <w:bookmarkEnd w:id="222"/>
      <w:r>
        <w:t>hlouběji. Připadal si jako tenkrát, když se táhl se stopadesátikilovým guvernérem státu Colorado sněhem.</w:t>
      </w:r>
    </w:p>
    <w:p w:rsidR="00EA3AD3" w:rsidRDefault="00EA3AD3" w:rsidP="00EA3AD3">
      <w:pPr>
        <w:pStyle w:val="Text"/>
      </w:pPr>
      <w:r>
        <w:t>Protože urazil skoro celou láhev, byl nadmíru výřečný a donekonečna přemílal skutečnost, že střelil bližního.</w:t>
      </w:r>
    </w:p>
    <w:p w:rsidR="00EA3AD3" w:rsidRDefault="00EA3AD3" w:rsidP="00EA3AD3">
      <w:pPr>
        <w:pStyle w:val="Text"/>
      </w:pPr>
      <w:r>
        <w:t>„Neopouštěj mě,“ zasténal Hezoun. Držel se ho jako klíště.</w:t>
      </w:r>
    </w:p>
    <w:p w:rsidR="00EA3AD3" w:rsidRDefault="00EA3AD3" w:rsidP="00EA3AD3">
      <w:pPr>
        <w:pStyle w:val="Text"/>
      </w:pPr>
      <w:r>
        <w:t>„Kdybych to chtěl udělat, tak se přece s tebou nebudu tahat přes celý město, ne?“ namítl Charley. „Jakýpak s tím štráchy.“ A Hezoun znovu zanaříkal, až mu ho začalo být líto.</w:t>
      </w:r>
    </w:p>
    <w:p w:rsidR="00EA3AD3" w:rsidRDefault="00EA3AD3" w:rsidP="00EA3AD3">
      <w:pPr>
        <w:pStyle w:val="Text"/>
      </w:pPr>
      <w:r>
        <w:t>Jelikož u Drahokamu měli dosud otevřeno, šel s Hezounem zadem. Bylo tam ještě jedno schodiště, které vedlo do patra na druhý konec chodby. Instinkt Alu Swearingenovi napovídal, že v bordelu je výhodnější mít vchody dva. Zadní schodiště bylo úzké a ponořené do tmy. Stupně pod jejich vahou sténaly stejně hlasitě jako Hezoun.</w:t>
      </w:r>
    </w:p>
    <w:p w:rsidR="00EA3AD3" w:rsidRDefault="00EA3AD3" w:rsidP="00EA3AD3">
      <w:pPr>
        <w:pStyle w:val="Text"/>
      </w:pPr>
      <w:r>
        <w:t>„Už mě to zase bere,“ stěžoval si. „Chodí to v takovejch vlnách.“</w:t>
      </w:r>
    </w:p>
    <w:p w:rsidR="00EA3AD3" w:rsidRDefault="00EA3AD3" w:rsidP="00EA3AD3">
      <w:pPr>
        <w:pStyle w:val="Text"/>
      </w:pPr>
      <w:r>
        <w:t>„To víš,“ hekl Charley. Sotva popadal dech, a tak neměl moc náladu se vybavovat.</w:t>
      </w:r>
    </w:p>
    <w:p w:rsidR="00EA3AD3" w:rsidRDefault="00EA3AD3" w:rsidP="00EA3AD3">
      <w:pPr>
        <w:pStyle w:val="Text"/>
      </w:pPr>
      <w:r>
        <w:t>„Myslíš, že umřu?“</w:t>
      </w:r>
    </w:p>
    <w:p w:rsidR="00EA3AD3" w:rsidRDefault="00EA3AD3" w:rsidP="00EA3AD3">
      <w:pPr>
        <w:pStyle w:val="Text"/>
      </w:pPr>
      <w:r>
        <w:t>Charleymu před očima vytanul obraz Hezouna, jak se čtyřmi ranami strefuje do těla zrzavého farmáře zhrouceného na sedadle z kůlu a kusu prkénka. „Možný je všechno,“ řekl.</w:t>
      </w:r>
    </w:p>
    <w:p w:rsidR="00EA3AD3" w:rsidRDefault="00EA3AD3" w:rsidP="00EA3AD3">
      <w:pPr>
        <w:pStyle w:val="Text"/>
      </w:pPr>
      <w:r>
        <w:t>Odnesl zpěváka až ke dveřím Lurlinina kamrlíku a postavil ho, aby mohl otevřít. Hezoun při změně pozice zavyl a na tváři mu vyrazil čerstvý pot. „Posadíme tě na židli a řeknem, že se ti to stalo u Lurline,“ prohlásil Charley. „Umí držet zobák.“</w:t>
      </w:r>
    </w:p>
    <w:p w:rsidR="00EA3AD3" w:rsidRDefault="00EA3AD3" w:rsidP="00EA3AD3">
      <w:pPr>
        <w:pStyle w:val="Text"/>
      </w:pPr>
      <w:r>
        <w:t>Tiše otevřel a zjistil, že Lurline leží v posteli pod Boonem Mayem. Poznal ho podle hlavy ještě dřív, než se Boone otočil a upřel oči zároveň na něj i na strop. Čuměl jako vejr a Lurline taky.</w:t>
      </w:r>
    </w:p>
    <w:p w:rsidR="00EA3AD3" w:rsidRDefault="00EA3AD3" w:rsidP="00EA3AD3">
      <w:pPr>
        <w:pStyle w:val="Text"/>
      </w:pPr>
      <w:r>
        <w:t>Charley mlčky stál a Hezoun Dick hlasitě naříkal.</w:t>
      </w:r>
    </w:p>
    <w:p w:rsidR="00EA3AD3" w:rsidRDefault="00EA3AD3" w:rsidP="00EA3AD3">
      <w:pPr>
        <w:pStyle w:val="Text"/>
      </w:pPr>
      <w:r>
        <w:t>Jako první se ozvala whisky, kterou měl Charley v sobě. „Bacha na pověst, Lurline,“ řekl, „aby se o tobě nepovídalo, že chodíš jenom s hlavounama.“</w:t>
      </w:r>
    </w:p>
    <w:p w:rsidR="00EA3AD3" w:rsidRDefault="00EA3AD3" w:rsidP="00EA3AD3">
      <w:pPr>
        <w:pStyle w:val="Text"/>
      </w:pPr>
      <w:r>
        <w:t>Boone pustil Charleyho z očí a zašilhal po Lurline. „Snad ses nedala dokopy s tímhle fešáčkem?“ podivil se.</w:t>
      </w:r>
    </w:p>
    <w:p w:rsidR="00EA3AD3" w:rsidRDefault="00EA3AD3" w:rsidP="00EA3AD3">
      <w:pPr>
        <w:pStyle w:val="Text"/>
      </w:pPr>
      <w:r>
        <w:t>„Já vím, že krásy zrovna moc nepobral,“ řekla Lurline, „zato je inteligentní.“</w:t>
      </w:r>
    </w:p>
    <w:p w:rsidR="00EA3AD3" w:rsidRDefault="00EA3AD3" w:rsidP="00EA3AD3">
      <w:pPr>
        <w:pStyle w:val="Text"/>
      </w:pPr>
      <w:bookmarkStart w:id="223" w:name="NewPage230"/>
      <w:bookmarkEnd w:id="223"/>
      <w:r>
        <w:t>„Díky,“ ozval se Charley.</w:t>
      </w:r>
    </w:p>
    <w:p w:rsidR="00EA3AD3" w:rsidRDefault="00EA3AD3" w:rsidP="00EA3AD3">
      <w:pPr>
        <w:pStyle w:val="Text"/>
      </w:pPr>
      <w:r>
        <w:t>„Co dělá?“ zajímal se Boone.</w:t>
      </w:r>
    </w:p>
    <w:p w:rsidR="00EA3AD3" w:rsidRDefault="00EA3AD3" w:rsidP="00EA3AD3">
      <w:pPr>
        <w:pStyle w:val="Text"/>
      </w:pPr>
      <w:r>
        <w:t>„Nic.“</w:t>
      </w:r>
    </w:p>
    <w:p w:rsidR="00EA3AD3" w:rsidRDefault="00EA3AD3" w:rsidP="00EA3AD3">
      <w:pPr>
        <w:pStyle w:val="Text"/>
      </w:pPr>
      <w:r>
        <w:t>„Tak mu řekni, ať to jde dělat někam jinam. Ještě by mohl chytit kulku.“</w:t>
      </w:r>
    </w:p>
    <w:p w:rsidR="00EA3AD3" w:rsidRDefault="00EA3AD3" w:rsidP="00EA3AD3">
      <w:pPr>
        <w:pStyle w:val="Text"/>
      </w:pPr>
      <w:r>
        <w:t>Hezoun Dick zakňoural a dosedl na židli. „Co je mu?“ chtěl vědět Boone a podíval se na Lurline. Na Charleyho dosud nepromluvil.</w:t>
      </w:r>
    </w:p>
    <w:p w:rsidR="00EA3AD3" w:rsidRDefault="00EA3AD3" w:rsidP="00EA3AD3">
      <w:pPr>
        <w:pStyle w:val="Text"/>
      </w:pPr>
      <w:r>
        <w:t>„Vím já?“ řekla.</w:t>
      </w:r>
    </w:p>
    <w:p w:rsidR="00EA3AD3" w:rsidRDefault="00EA3AD3" w:rsidP="00EA3AD3">
      <w:pPr>
        <w:pStyle w:val="Text"/>
      </w:pPr>
      <w:r>
        <w:t>„Některý lidi tu zrovna teď o střílení neradi slyšej,“ prohlásil Charley. Hezoun se popadl za nohu a začal se na židli kolébat sem a tam.</w:t>
      </w:r>
    </w:p>
    <w:p w:rsidR="00EA3AD3" w:rsidRDefault="00EA3AD3" w:rsidP="00EA3AD3">
      <w:pPr>
        <w:pStyle w:val="Text"/>
      </w:pPr>
      <w:r>
        <w:t>„Už mě to zase bere,“ naříkal.</w:t>
      </w:r>
    </w:p>
    <w:p w:rsidR="00EA3AD3" w:rsidRDefault="00EA3AD3" w:rsidP="00EA3AD3">
      <w:pPr>
        <w:pStyle w:val="Text"/>
      </w:pPr>
      <w:r>
        <w:t>„Cos mu udělal?“ vykřikla Lurline, shodila Boona ze sebe, posadila se a provrtala Charleyho pohledem, jako kdyby Hezoun byl přinejmenším její pokrevný příbuzný.</w:t>
      </w:r>
    </w:p>
    <w:p w:rsidR="00EA3AD3" w:rsidRDefault="00EA3AD3" w:rsidP="00EA3AD3">
      <w:pPr>
        <w:pStyle w:val="Text"/>
      </w:pPr>
      <w:r>
        <w:t>Charley zvedl pohled ke stropu. Napadlo ho, že díky svým očím musí toho Boone o stropech vědět víc než normální lidi. „Trochu jsme do sebe s tímhle ptáčkem zpěváčkem křísli,“ přiznal se.</w:t>
      </w:r>
    </w:p>
    <w:p w:rsidR="00EA3AD3" w:rsidRDefault="00EA3AD3" w:rsidP="00EA3AD3">
      <w:pPr>
        <w:pStyle w:val="Text"/>
      </w:pPr>
      <w:r>
        <w:t>„Tys ho picnul?“ vyděsila se. Charley se poškrábal na krku a zapřemýšlel, jak jí to vysvětlit. „Že ty ses s ním střílel?“ Jak byla, vyskočila z postele a běžela se podívat.</w:t>
      </w:r>
    </w:p>
    <w:p w:rsidR="00EA3AD3" w:rsidRDefault="00EA3AD3" w:rsidP="00EA3AD3">
      <w:pPr>
        <w:pStyle w:val="Text"/>
      </w:pPr>
      <w:r>
        <w:t>„Ale v čínský čtvrti,“ bránil se Charley.</w:t>
      </w:r>
    </w:p>
    <w:p w:rsidR="00EA3AD3" w:rsidRDefault="00EA3AD3" w:rsidP="00EA3AD3">
      <w:pPr>
        <w:pStyle w:val="Text"/>
      </w:pPr>
      <w:r>
        <w:t>Boone se posadil a začal se pod dekou oblékat. Jakmile si Charley všiml, že Boone zničehonic dbá na dobrý mrav, vyděsil se, že jakmile bude prezentábl, bude ho možná muset sejmout taky.</w:t>
      </w:r>
    </w:p>
    <w:p w:rsidR="00EA3AD3" w:rsidRDefault="00EA3AD3" w:rsidP="00EA3AD3">
      <w:pPr>
        <w:pStyle w:val="Text"/>
      </w:pPr>
      <w:r>
        <w:t>„To poznám po čuchu,“ řekla Lurline. „Ani mi to nemusíš vykládat. Smrdíš jak rasupytel.“</w:t>
      </w:r>
    </w:p>
    <w:p w:rsidR="00EA3AD3" w:rsidRDefault="00EA3AD3" w:rsidP="00EA3AD3">
      <w:pPr>
        <w:pStyle w:val="Text"/>
      </w:pPr>
      <w:r>
        <w:t>„No dobře. Hezoun měl strach, aby mu to nepošramotilo reputaci, tak jsem ho musel odnést sem, než zavolám doktora. Koneckonců, začalo to stejně tady.“</w:t>
      </w:r>
    </w:p>
    <w:p w:rsidR="00EA3AD3" w:rsidRDefault="00EA3AD3" w:rsidP="00EA3AD3">
      <w:pPr>
        <w:pStyle w:val="Text"/>
      </w:pPr>
      <w:r>
        <w:t>„A co jste oba dělali v čínský čtvrti?“ dorážela Lurline.</w:t>
      </w:r>
    </w:p>
    <w:p w:rsidR="00EA3AD3" w:rsidRDefault="00EA3AD3" w:rsidP="00EA3AD3">
      <w:pPr>
        <w:pStyle w:val="Text"/>
      </w:pPr>
      <w:r>
        <w:t>„Já nic,“ ozval se Hezoun, „já ho akorát sledoval. Nechtěl jsem mu zůstat nic dlužnej.“ Lurline si Charleyho změřila tak, že si připadal taky nahý.</w:t>
      </w:r>
    </w:p>
    <w:p w:rsidR="00EA3AD3" w:rsidRDefault="00EA3AD3" w:rsidP="00EA3AD3">
      <w:pPr>
        <w:pStyle w:val="Text"/>
      </w:pPr>
      <w:bookmarkStart w:id="224" w:name="NewPage231"/>
      <w:bookmarkEnd w:id="224"/>
      <w:r>
        <w:t>„A bejvals takovej čistotnej,“ prohlásila. „A pak se sebereš a jdeš píchat nějakou žlutou špindíru.“</w:t>
      </w:r>
    </w:p>
    <w:p w:rsidR="00EA3AD3" w:rsidRDefault="00EA3AD3" w:rsidP="00EA3AD3">
      <w:pPr>
        <w:pStyle w:val="Text"/>
      </w:pPr>
      <w:r>
        <w:t>Charley hodil hlavou k posteli, na níž se Boone pořád ještě snažil strčit nohy do rukávů jégrovek. „Ty mi něco vykládej o čistotě! Z toho vyždímáš akorát chcanky.“</w:t>
      </w:r>
    </w:p>
    <w:p w:rsidR="00EA3AD3" w:rsidRDefault="00EA3AD3" w:rsidP="00EA3AD3">
      <w:pPr>
        <w:pStyle w:val="Text"/>
      </w:pPr>
      <w:r>
        <w:t>Boone však zřejmě neslyšel a Charley si pomyslel, že je to vlastně dobře. Boone May patřil k lidem, které není radno urážet, zvlášť když se člověk nejdřív vysílí tím, že vleče na zádech až z čínské čtvrti postřeleného slavíka. „Tady mi ale nezůstane,“ prohlásila Lurline.</w:t>
      </w:r>
    </w:p>
    <w:p w:rsidR="00EA3AD3" w:rsidRDefault="00EA3AD3" w:rsidP="00EA3AD3">
      <w:pPr>
        <w:pStyle w:val="Text"/>
      </w:pPr>
      <w:r>
        <w:t>„To je k zbláznění,“ postěžoval si Hezoun a měl na mysli nohu.</w:t>
      </w:r>
    </w:p>
    <w:p w:rsidR="00EA3AD3" w:rsidRDefault="00EA3AD3" w:rsidP="00EA3AD3">
      <w:pPr>
        <w:pStyle w:val="Text"/>
      </w:pPr>
      <w:r>
        <w:t>„Tady jsem ho našel,“ pravil Charley, „a sem ho taky vracím. A teď skočím za doktorem, ať mu píchne morfium, nebo nám tu ještě natáhne brka.“</w:t>
      </w:r>
    </w:p>
    <w:p w:rsidR="00EA3AD3" w:rsidRDefault="00EA3AD3" w:rsidP="00EA3AD3">
      <w:pPr>
        <w:pStyle w:val="Text"/>
      </w:pPr>
      <w:r>
        <w:t>Lurline se na Hezouna zahleděla. „Předtím se mi líbil víc,“ prohodila po chvíli k Charleymu, „střelenej moc slavně nevypadá.“</w:t>
      </w:r>
    </w:p>
    <w:p w:rsidR="00EA3AD3" w:rsidRDefault="00EA3AD3" w:rsidP="00EA3AD3">
      <w:pPr>
        <w:pStyle w:val="Text"/>
      </w:pPr>
      <w:r>
        <w:t>Boonovi se mezitím podařilo do jégrovek vlézt a právě se zapínal. Spustil bosé nohy z postele, postavil se a obsáhl pohledem půlku pokoje. „Nikdo slavnej tu nejni,“ řekl a začal se soukat do kalhot. „Aspoň v tom ohledu, co myslíš ty.“</w:t>
      </w:r>
    </w:p>
    <w:p w:rsidR="00EA3AD3" w:rsidRDefault="00EA3AD3" w:rsidP="00EA3AD3">
      <w:pPr>
        <w:pStyle w:val="Text"/>
      </w:pPr>
      <w:r>
        <w:t>„Co to kecáš?“ řekla Lurline.</w:t>
      </w:r>
    </w:p>
    <w:p w:rsidR="00EA3AD3" w:rsidRDefault="00EA3AD3" w:rsidP="00EA3AD3">
      <w:pPr>
        <w:pStyle w:val="Text"/>
      </w:pPr>
      <w:r>
        <w:t>Boone se na Charleyho podíval. „Jen jí to pověz, krasavče. Myslím o slavnejch lidech. Taky umíraj.“</w:t>
      </w:r>
    </w:p>
    <w:p w:rsidR="00EA3AD3" w:rsidRDefault="00EA3AD3" w:rsidP="00EA3AD3">
      <w:pPr>
        <w:pStyle w:val="Text"/>
      </w:pPr>
      <w:r>
        <w:t>Charley se zamyslel. „Někdo zas umře neslavně,“ namítl.</w:t>
      </w:r>
    </w:p>
    <w:p w:rsidR="00EA3AD3" w:rsidRDefault="00EA3AD3" w:rsidP="00EA3AD3">
      <w:pPr>
        <w:pStyle w:val="Text"/>
      </w:pPr>
      <w:r>
        <w:t>Hezoun se rozvzlykal. „A jinej tišejc,“ poznamenal Boone.</w:t>
      </w:r>
    </w:p>
    <w:p w:rsidR="00EA3AD3" w:rsidRDefault="00EA3AD3" w:rsidP="00EA3AD3">
      <w:pPr>
        <w:pStyle w:val="Text"/>
      </w:pPr>
      <w:r>
        <w:t>„Sežeňte felčara,“ zasténal Hezoun a omdlel.</w:t>
      </w:r>
    </w:p>
    <w:p w:rsidR="00EA3AD3" w:rsidRDefault="00EA3AD3" w:rsidP="00EA3AD3">
      <w:pPr>
        <w:pStyle w:val="Text"/>
      </w:pPr>
      <w:r>
        <w:t>Lurline po Charleym loupla očima. „Co jsem říkala?“ vykřikla. „Tys ho zabil!“</w:t>
      </w:r>
    </w:p>
    <w:p w:rsidR="00EA3AD3" w:rsidRDefault="00EA3AD3" w:rsidP="00EA3AD3">
      <w:pPr>
        <w:pStyle w:val="Text"/>
      </w:pPr>
      <w:r>
        <w:t>Když Charley vyburcoval Dr. P. R. Della, byly už tři hodiny ráno. Tahal ho z postele hrozně nerad, protože doktor byl hodný na pošuka, jenomže na druhé straně přesně z téhož důvodu se neobrátil na někoho jiného. Hodný člověk to má holt na světě těžké.</w:t>
      </w:r>
    </w:p>
    <w:p w:rsidR="00EA3AD3" w:rsidRDefault="00EA3AD3" w:rsidP="002C7628">
      <w:pPr>
        <w:pStyle w:val="Text"/>
      </w:pPr>
      <w:r>
        <w:t xml:space="preserve">Dr. P. R. Dell už ledacos zažil, a když mu tedy Charley sdělil, co se stalo, přemílal to dlouho v hlavě, jako kdyby chtěl oddělit </w:t>
      </w:r>
      <w:bookmarkStart w:id="225" w:name="NewPage232"/>
      <w:bookmarkEnd w:id="225"/>
      <w:r>
        <w:t>zrno od plev. „Čili má prostřelenou nohu a je v bezvědomí?“ ujišťoval se cestou do šantánu.</w:t>
      </w:r>
    </w:p>
    <w:p w:rsidR="00EA3AD3" w:rsidRDefault="00EA3AD3" w:rsidP="00EA3AD3">
      <w:pPr>
        <w:pStyle w:val="Text"/>
      </w:pPr>
      <w:r>
        <w:t>„Aspoň když jsem odcházel…,“ řekl Charley.</w:t>
      </w:r>
    </w:p>
    <w:p w:rsidR="00EA3AD3" w:rsidRDefault="00EA3AD3" w:rsidP="00EA3AD3">
      <w:pPr>
        <w:pStyle w:val="Text"/>
      </w:pPr>
      <w:r>
        <w:t>„Jste si jistý, že jenom nohu?“</w:t>
      </w:r>
    </w:p>
    <w:p w:rsidR="00EA3AD3" w:rsidRDefault="00EA3AD3" w:rsidP="00EA3AD3">
      <w:pPr>
        <w:pStyle w:val="Text"/>
      </w:pPr>
      <w:r>
        <w:t>„Byl jsem u toho.“</w:t>
      </w:r>
    </w:p>
    <w:p w:rsidR="00EA3AD3" w:rsidRDefault="00EA3AD3" w:rsidP="00EA3AD3">
      <w:pPr>
        <w:pStyle w:val="Text"/>
      </w:pPr>
      <w:r>
        <w:t>Když se doktor oblékal, nahňácal si noční košili do kalhot a ty zase zastrkal do bot. Kdyby mu někdo hodil něco za límec, skončilo by mu to na nártech. „Každej se furt jenom střílí,“ prohlásil. „Prásk, prásk!“</w:t>
      </w:r>
    </w:p>
    <w:p w:rsidR="00EA3AD3" w:rsidRDefault="00EA3AD3" w:rsidP="00EA3AD3">
      <w:pPr>
        <w:pStyle w:val="Text"/>
      </w:pPr>
      <w:r>
        <w:t>Charley se zastavil po kotníky v bahně a řekl: „V životě jsem na nikoho nevystřelil, dokonce mě to ani nenapadlo. Za danejch okolností jsem mu vlastně prokázal křesťanský milosrdenství. Každej jinej by ho picnul do hlavy.“</w:t>
      </w:r>
    </w:p>
    <w:p w:rsidR="00EA3AD3" w:rsidRDefault="00EA3AD3" w:rsidP="00EA3AD3">
      <w:pPr>
        <w:pStyle w:val="Text"/>
      </w:pPr>
      <w:r>
        <w:t>„Pěkný milosrdenství,“ zabručel doktor.</w:t>
      </w:r>
    </w:p>
    <w:p w:rsidR="00EA3AD3" w:rsidRDefault="00EA3AD3" w:rsidP="00EA3AD3">
      <w:pPr>
        <w:pStyle w:val="Text"/>
      </w:pPr>
      <w:r>
        <w:t>Šli dál a P. R. Dell chvilku přemítal a po pár metrech se zeptal: „Nemůže bejt po smrti?“</w:t>
      </w:r>
    </w:p>
    <w:p w:rsidR="00EA3AD3" w:rsidRDefault="00EA3AD3" w:rsidP="00EA3AD3">
      <w:pPr>
        <w:pStyle w:val="Text"/>
      </w:pPr>
      <w:r>
        <w:t>„Ne.“</w:t>
      </w:r>
    </w:p>
    <w:p w:rsidR="00EA3AD3" w:rsidRDefault="00EA3AD3" w:rsidP="00EA3AD3">
      <w:pPr>
        <w:pStyle w:val="Text"/>
      </w:pPr>
      <w:r>
        <w:t>To už se octli v rokli. „Byl bych moc nerad, kdyby umřel.“</w:t>
      </w:r>
    </w:p>
    <w:p w:rsidR="00EA3AD3" w:rsidRDefault="00EA3AD3" w:rsidP="00EA3AD3">
      <w:pPr>
        <w:pStyle w:val="Text"/>
      </w:pPr>
      <w:r>
        <w:t>„Já taky,“ odpověděl Charley. „Proč myslíte, že jsem pro vás běžel?“</w:t>
      </w:r>
    </w:p>
    <w:p w:rsidR="00EA3AD3" w:rsidRDefault="00EA3AD3" w:rsidP="00EA3AD3">
      <w:pPr>
        <w:pStyle w:val="Text"/>
      </w:pPr>
      <w:r>
        <w:t>Doktor jako by neslyšel. „Brzo ráno taky přišli,“ brblal, „prej kvůli kazateli Smithovi. Vytáhli mě z postele hned za kuropění a já se musel trmácet dobrý tři míle, abych se podíval, co Indiáni dovedou. Koupil to aspoň čtyřicetkrát. ‚Heleďte se,‘ povídám, ‚já jsem doktor, tak co po mně chcete? Abych ho zaštupoval?</w:t>
      </w:r>
      <w:r w:rsidR="00933872">
        <w:t>‘</w:t>
      </w:r>
      <w:r>
        <w:t xml:space="preserve"> Bylo na něm víc děr než masa.“</w:t>
      </w:r>
    </w:p>
    <w:p w:rsidR="00EA3AD3" w:rsidRDefault="00EA3AD3" w:rsidP="00EA3AD3">
      <w:pPr>
        <w:pStyle w:val="Text"/>
      </w:pPr>
      <w:r>
        <w:t>Charley se rozpomněl, jak kazatel stál na bedničce na hlavní ulici a prosil Boha o ochranu, zatímco on seděl v zatuchlém voze a dělal si starosti s klukem.</w:t>
      </w:r>
    </w:p>
    <w:p w:rsidR="00EA3AD3" w:rsidRDefault="00EA3AD3" w:rsidP="00EA3AD3">
      <w:pPr>
        <w:pStyle w:val="Text"/>
      </w:pPr>
      <w:r>
        <w:t>Začal přemítat, čím to je, že žádný duchovní nechápe cesty Páně. Nebylo na nich pranic nevyzpytatelného. Když člověk chce, aby ho Bůh ochraňoval, stačí se přece dožadovat bohatství nebo štěstí a Bůh mu místo toho poskytne ochranu. Modlitba je umění podat nesprávnou supliku, ale žádný z metodistů, s nimiž se Charley v životě setkal, to zřejmě nebral na vědomí. Všichni mrhali časem a modlili se zcela nemetodicky.</w:t>
      </w:r>
    </w:p>
    <w:p w:rsidR="00EA3AD3" w:rsidRDefault="00EA3AD3" w:rsidP="00EA3AD3">
      <w:pPr>
        <w:pStyle w:val="Text"/>
      </w:pPr>
      <w:r>
        <w:t xml:space="preserve">„Chlapi, co tam byli se mnou, si pochvalovali, že Indiáni ho </w:t>
      </w:r>
      <w:bookmarkStart w:id="226" w:name="NewPage233"/>
      <w:bookmarkEnd w:id="226"/>
      <w:r>
        <w:t>nezohavili,“ řekl doktor, zavrtěl nevěřícně hlavou a vykročil bahnem dál. „Však o tom ještě hezkou chvíli uslyšíte,“ zabručel. „To se teda povedlo.“</w:t>
      </w:r>
    </w:p>
    <w:p w:rsidR="00EA3AD3" w:rsidRDefault="00EA3AD3" w:rsidP="00EA3AD3">
      <w:pPr>
        <w:pStyle w:val="Text"/>
      </w:pPr>
      <w:r>
        <w:t>„No jo,“ ozval se Charley, „aspoň něco, že jo?“</w:t>
      </w:r>
    </w:p>
    <w:p w:rsidR="00EA3AD3" w:rsidRDefault="00EA3AD3" w:rsidP="00EA3AD3">
      <w:pPr>
        <w:pStyle w:val="Text"/>
      </w:pPr>
      <w:r>
        <w:t>Doktor ho provrtal pohledem. „Doufám, že tenhle ještě není po smrti. Jsem už moc starej, abych se nechal tahat z postele a chodil ohledávat mrtvoly. Viděl jsem jich víc než dost a klidně počkám do začátku ordinace.“</w:t>
      </w:r>
    </w:p>
    <w:p w:rsidR="00EA3AD3" w:rsidRDefault="00EA3AD3" w:rsidP="00EA3AD3">
      <w:pPr>
        <w:pStyle w:val="Text"/>
      </w:pPr>
      <w:r>
        <w:t>„Mluvil až do chvíle, než omdlel,“ prohlásil Charley, který si už začínal dělat hlavu.</w:t>
      </w:r>
    </w:p>
    <w:p w:rsidR="00EA3AD3" w:rsidRDefault="00EA3AD3" w:rsidP="00EA3AD3">
      <w:pPr>
        <w:pStyle w:val="Text"/>
      </w:pPr>
      <w:r>
        <w:t>„Nebyl v deliriu?“ staral se doktor.</w:t>
      </w:r>
    </w:p>
    <w:p w:rsidR="00EA3AD3" w:rsidRDefault="00EA3AD3" w:rsidP="00EA3AD3">
      <w:pPr>
        <w:pStyle w:val="Text"/>
      </w:pPr>
      <w:r>
        <w:t>„Kdepak,“ vyhrkl Charley, „to spíš já.“</w:t>
      </w:r>
    </w:p>
    <w:p w:rsidR="00EA3AD3" w:rsidRDefault="00EA3AD3" w:rsidP="00EA3AD3">
      <w:pPr>
        <w:pStyle w:val="Text"/>
      </w:pPr>
      <w:r>
        <w:t>A dva nejchytřejší muži, kteří byli v této chvíli v celých Černých horách vzhůru, se na sebe podívali a oběma blesklo hlavou, co to ten druhý proboha blábolí. Doktor zastával teorii, že pošuky dělá zdejší počasí, a než došli k šantánu, zeptal se Charleyho: „Nezaskočila vás letos v dubnu venku ta sněhová bouře?“ Hezoun Banjo Dick Brown už přišel k sobě a ležel na Lurlinině posteli. Pot se z něj jen řinul a Charleymu se stačilo podívat a hned si připomenul, jak mu bylo, když měl poprvé prostřelenou nohu. Bolest se nedá představit, tu si člověk musí prožít sám. Ale pokud těch zážitků není moc a nepřijdou příliš brzy po sobě, takže jeden nemusí myslet na to, jak to bolí, a může se kojit nadějí, že nakonec přebolí všechno, dá se to vydržet.</w:t>
      </w:r>
    </w:p>
    <w:p w:rsidR="00EA3AD3" w:rsidRDefault="00EA3AD3" w:rsidP="00EA3AD3">
      <w:pPr>
        <w:pStyle w:val="Text"/>
      </w:pPr>
      <w:r>
        <w:t>Hezoun Dick hlasitě, bezmocně sténal. Na jeho chvějící se rty byl otřesný pohled. Když spatřil doktora, rozbrečel se jako malý kluk. Doktor si sedl k němu na pelest a položil mu ruku na čelo. „Nic podobnýho jsem v životě nepoznal,“ zavzlykal Hezoun. „Neměl jsem ponětí, že něco takovýho je vůbec možný.“</w:t>
      </w:r>
    </w:p>
    <w:p w:rsidR="00EA3AD3" w:rsidRDefault="00EA3AD3" w:rsidP="00EA3AD3">
      <w:pPr>
        <w:pStyle w:val="Text"/>
      </w:pPr>
      <w:r>
        <w:t>Felčar mu nadzdvihl víčko, pak druhé, stiskl mu nehty, jestli se do nich vrací krev, a nakonec si poposedl a začal zkoumat nohu. Hezoun měl nohavici vysoukanou vysoko nad koleno, co nejdál to šlo. Dr. Dell sáhl do kufříku a vytáhl nůž.</w:t>
      </w:r>
    </w:p>
    <w:p w:rsidR="00EA3AD3" w:rsidRDefault="00EA3AD3" w:rsidP="00EA3AD3">
      <w:pPr>
        <w:pStyle w:val="Text"/>
      </w:pPr>
      <w:r>
        <w:t>Hezoun zavřel oči a začal vyvádět jak pominutý, ale doktor mu nevěnoval sebemenší pozornost a rozřízl nohavici skoro až k pasu. Hezoun otevřel oči, zamrkal a polkl slzy. „To se mi ulevilo,“ řekl, „vy jste hotovej čaroděj.“</w:t>
      </w:r>
    </w:p>
    <w:p w:rsidR="00EA3AD3" w:rsidRDefault="00EA3AD3" w:rsidP="00EA3AD3">
      <w:pPr>
        <w:pStyle w:val="Text"/>
      </w:pPr>
      <w:bookmarkStart w:id="227" w:name="NewPage234"/>
      <w:bookmarkEnd w:id="227"/>
      <w:r>
        <w:t>Doktor mlčky píchl prstem do pokožky vedle vstřelu, jestli ještě krvácí. Pak Hezouna převalil na břicho a prohlédl mu lýtko. V ráně se černala sražená krev a namodralé maso kolem nateklo tak, že roztříštěnou kost nebylo vůbec vidět. „Je totálně napadrť,“ oznámil mu.</w:t>
      </w:r>
    </w:p>
    <w:p w:rsidR="00EA3AD3" w:rsidRDefault="00EA3AD3" w:rsidP="00EA3AD3">
      <w:pPr>
        <w:pStyle w:val="Text"/>
      </w:pPr>
      <w:r>
        <w:t>Hezoun Dick zasténal: „Přece nemůžu přijít o nohu …“</w:t>
      </w:r>
    </w:p>
    <w:p w:rsidR="00EA3AD3" w:rsidRDefault="00EA3AD3" w:rsidP="00EA3AD3">
      <w:pPr>
        <w:pStyle w:val="Text"/>
      </w:pPr>
      <w:r>
        <w:t>Charley si úplně mimoděk vzpomněl na Kapitána Jacka. Doktor zavrtěl hlavou. „Rána se musí vyčistit,“ rozhodl, „úlomky kosti vyndáme a nohu zafixujeme do dlahy.“</w:t>
      </w:r>
    </w:p>
    <w:p w:rsidR="00EA3AD3" w:rsidRDefault="00EA3AD3" w:rsidP="00EA3AD3">
      <w:pPr>
        <w:pStyle w:val="Text"/>
      </w:pPr>
      <w:r>
        <w:t>Hezoun na všecko jen kýval. Doktor sáhl do brašny pro stříkačku a píchl mu do žíly vzadu pod kolenem injekci morfia. Hezoun v mžiku přestal krabatit obličej a v očích se mu objevil lišácký výraz. Za chvilku mrkl na Lurline, která celou dobu seděla u okna a tvářila se tak zdrchaně, jako kdyby si sama potřebovala píchnout.</w:t>
      </w:r>
    </w:p>
    <w:p w:rsidR="00EA3AD3" w:rsidRDefault="00EA3AD3" w:rsidP="00EA3AD3">
      <w:pPr>
        <w:pStyle w:val="Text"/>
      </w:pPr>
      <w:r>
        <w:t>„Vy dva se moc nesmějte,“ vyhrkla. Boone se totiž naštval a odešel. „Ani nevíte, jak hrozně jsem se zklamala.“</w:t>
      </w:r>
    </w:p>
    <w:p w:rsidR="00EA3AD3" w:rsidRDefault="00EA3AD3" w:rsidP="00EA3AD3">
      <w:pPr>
        <w:pStyle w:val="Text"/>
      </w:pPr>
      <w:r>
        <w:t>„K prsům tvým se přisaji,“ zablekotal Hezoun.</w:t>
      </w:r>
    </w:p>
    <w:p w:rsidR="00EA3AD3" w:rsidRDefault="00EA3AD3" w:rsidP="00EA3AD3">
      <w:pPr>
        <w:pStyle w:val="Text"/>
      </w:pPr>
      <w:r>
        <w:t>Zakoulel při té představě očima a blaženě se usmál. „Nevšímejte si ho,“ řekl doktor, „neví, co mluví.“</w:t>
      </w:r>
    </w:p>
    <w:p w:rsidR="00EA3AD3" w:rsidRDefault="00EA3AD3" w:rsidP="00EA3AD3">
      <w:pPr>
        <w:pStyle w:val="Text"/>
      </w:pPr>
      <w:r>
        <w:t>„No jo,“ prohlásila Lurline, „dyť já vím, že za to nemůže.“</w:t>
      </w:r>
    </w:p>
    <w:p w:rsidR="00EA3AD3" w:rsidRDefault="00EA3AD3" w:rsidP="00EA3AD3">
      <w:pPr>
        <w:pStyle w:val="Text"/>
      </w:pPr>
      <w:r>
        <w:t>Doktor se chvilku přehraboval v kufříku a vytáhl plechovku se střelným prachem. Nabral na špičku nože a zepředu i zezadu ránu poprášil. Hezoun Dick odtrhl víčka od sebe a sledoval ho při práci.</w:t>
      </w:r>
    </w:p>
    <w:p w:rsidR="00EA3AD3" w:rsidRDefault="00EA3AD3" w:rsidP="00EA3AD3">
      <w:pPr>
        <w:pStyle w:val="Text"/>
      </w:pPr>
      <w:r>
        <w:t>„To je hojívej zásyp?“ zajímal se.</w:t>
      </w:r>
    </w:p>
    <w:p w:rsidR="00EA3AD3" w:rsidRDefault="00EA3AD3" w:rsidP="00EA3AD3">
      <w:pPr>
        <w:pStyle w:val="Text"/>
      </w:pPr>
      <w:r>
        <w:t>Doktor ho nebral na vědomí. Ještě jednou obě rány pořádně zasypal a požádal Lurline o mokrý ručník. V koutě stál džbán s vodou, Lurline v něm ručník namočila a pak ho vyždímala.</w:t>
      </w:r>
    </w:p>
    <w:p w:rsidR="00EA3AD3" w:rsidRDefault="00EA3AD3" w:rsidP="00EA3AD3">
      <w:pPr>
        <w:pStyle w:val="Text"/>
      </w:pPr>
      <w:r>
        <w:t>„Budete ho držet tady,“ nařídil jí, „a ty tady,“ ukázal Charleymu na druhou stranu postele. Charley poslechl, přestože nijak netoužil koukat doktorovi pod ruku. Chtěl zanechat Hezouna v jeho péči a vrátit se do čínské čtvrti. Položil ruce Hezounovi na uzoučká ramínka a uvědomil si, že zpěvák se neživí prací. Napadlo ho, jak by se na něj díval ten zabitý farmář, který naopak celý život jenom dřel.</w:t>
      </w:r>
    </w:p>
    <w:p w:rsidR="00EA3AD3" w:rsidRDefault="00EA3AD3" w:rsidP="00EA3AD3">
      <w:pPr>
        <w:pStyle w:val="Text"/>
      </w:pPr>
      <w:r>
        <w:t xml:space="preserve">Doktor Hezounovi trochu ohnul nohu v koleně, aby mu zraněné </w:t>
      </w:r>
      <w:bookmarkStart w:id="228" w:name="NewPage235"/>
      <w:bookmarkEnd w:id="228"/>
      <w:r>
        <w:t>lýtko neleželo přímo na prostěradle. „Co je to za medicínu?“ dotazoval se zpěvák. „To už jsem zdravej?“ Pak znovu zakoulel očima na Lurline, která ho držela z druhé strany. „Dej mi ochutnat ze studnice tvého milostenství,“ zablekotal.</w:t>
      </w:r>
    </w:p>
    <w:p w:rsidR="00EA3AD3" w:rsidRDefault="00EA3AD3" w:rsidP="00EA3AD3">
      <w:pPr>
        <w:pStyle w:val="Text"/>
      </w:pPr>
      <w:r>
        <w:t>Lurline se na něj usmála a zvedla zraky k Charleymu. „Copak se na něj můžu zlobit, že mluví tak bez obalu?“ řekla. „Dyť za sebe nemůže.“</w:t>
      </w:r>
    </w:p>
    <w:p w:rsidR="00EA3AD3" w:rsidRDefault="00EA3AD3" w:rsidP="00EA3AD3">
      <w:pPr>
        <w:pStyle w:val="Text"/>
      </w:pPr>
      <w:r>
        <w:t>Doktor sáhl do kapsy pro zápalku a rozškrtl ji o čelo postele. Hezoun Dick odtrhl pohled od Lurlininy studnice milostenství a podíval se směrem, odkud zaslechl zvuk sirky, jenomže už bylo pozdě. Než si stačil uvědomit, co má doktor za lubem, ozvalo se slabé pšouknutí, jako když člověk sfoukne svíčku, a z nohy se zakouřilo.</w:t>
      </w:r>
    </w:p>
    <w:p w:rsidR="00EA3AD3" w:rsidRDefault="00EA3AD3" w:rsidP="00EA3AD3">
      <w:pPr>
        <w:pStyle w:val="Text"/>
      </w:pPr>
      <w:r>
        <w:t>Než se Hezoun vzpamatoval, doktor mu honem vypálil i ránu na lýtku. Vzápětí se ozval řev a Hezoun se začal vzpínat a mlátit sebou, ale protože byl jako moucha, podařilo se jim ho udržet. Doktor Dell pět vteřin počkal a pak mu kouřící nohu obalil ručníkem. Bolest však zřejmě nepolevila, protože Hezoun nepřestával vyděšeně řvát.</w:t>
      </w:r>
    </w:p>
    <w:p w:rsidR="00EA3AD3" w:rsidRDefault="00EA3AD3" w:rsidP="00EA3AD3">
      <w:pPr>
        <w:pStyle w:val="Text"/>
      </w:pPr>
      <w:r>
        <w:t>Felčar se znovu pohrabal v brašně, vytáhl pinzetu a s pomocí nože se začal vrtat v místě, kudy kulka lýtko opustila. Objevil dva úlomky kosti, vytáhl je a upustil na podlahu vedle postele. Hezoun omdlel.</w:t>
      </w:r>
    </w:p>
    <w:p w:rsidR="00EA3AD3" w:rsidRDefault="00EA3AD3" w:rsidP="00EA3AD3">
      <w:pPr>
        <w:pStyle w:val="Text"/>
      </w:pPr>
      <w:r>
        <w:t>Charleymu se točila hlava a v puse měl strašně sucho. Když se doktor na své dílo dost vynadíval, Charley řekl: „Jestli myslíte, že ještě nemá dost, budu se asi muset jít napít…“</w:t>
      </w:r>
    </w:p>
    <w:p w:rsidR="00EA3AD3" w:rsidRDefault="00EA3AD3" w:rsidP="00EA3AD3">
      <w:pPr>
        <w:pStyle w:val="Text"/>
      </w:pPr>
      <w:r>
        <w:t>Doktor si ho nevšímal. Ovázal zranění gázou, pak nohu Hezounovi narovnal, z trosek židle, kterou Charley při rvačce rozmlátil, udělal dlahy a omotal holeň kusem drátu, jenž také vylovil z kabely.</w:t>
      </w:r>
    </w:p>
    <w:p w:rsidR="00EA3AD3" w:rsidRDefault="00EA3AD3" w:rsidP="00EA3AD3">
      <w:pPr>
        <w:pStyle w:val="Text"/>
      </w:pPr>
      <w:r>
        <w:t>Potom vyndal lahvičku a podal ji Lurline. „Nedávejte mu víckrát než třikrát, čtyřikrát denně,“ nařídil jí.</w:t>
      </w:r>
    </w:p>
    <w:p w:rsidR="00EA3AD3" w:rsidRDefault="00EA3AD3" w:rsidP="00EA3AD3">
      <w:pPr>
        <w:pStyle w:val="Text"/>
      </w:pPr>
      <w:r>
        <w:t>„Tady teda nezůstane,“ prohlásila Lurline.</w:t>
      </w:r>
    </w:p>
    <w:p w:rsidR="00EA3AD3" w:rsidRDefault="00EA3AD3" w:rsidP="00EA3AD3">
      <w:pPr>
        <w:pStyle w:val="Text"/>
      </w:pPr>
      <w:r>
        <w:t>„Nesmí se s ním hejbat,“ namítl doktor.</w:t>
      </w:r>
    </w:p>
    <w:p w:rsidR="00EA3AD3" w:rsidRDefault="00EA3AD3" w:rsidP="00EA3AD3">
      <w:pPr>
        <w:pStyle w:val="Text"/>
      </w:pPr>
      <w:r>
        <w:t>„No to bych se na to podívala,“ řekla Lurline. „Kdepak bych dělala svou práci?.“</w:t>
      </w:r>
    </w:p>
    <w:p w:rsidR="00EA3AD3" w:rsidRDefault="00EA3AD3" w:rsidP="00EA3AD3">
      <w:pPr>
        <w:pStyle w:val="Text"/>
      </w:pPr>
      <w:r>
        <w:t>Doktor na ni se zájmem pohlédl. „Já myslel, že tu jste přes muziku.“</w:t>
      </w:r>
    </w:p>
    <w:p w:rsidR="00EA3AD3" w:rsidRDefault="00EA3AD3" w:rsidP="00EA3AD3">
      <w:pPr>
        <w:pStyle w:val="Text"/>
      </w:pPr>
      <w:bookmarkStart w:id="229" w:name="NewPage236"/>
      <w:bookmarkEnd w:id="229"/>
      <w:r>
        <w:t>„Taky že jo,“ vyhrkla, „jenomže i zpěvačka potřebuje někde složit hlavu, do prdele!“ Hezoun sebou hodil a zanaříkal.</w:t>
      </w:r>
    </w:p>
    <w:p w:rsidR="00EA3AD3" w:rsidRDefault="00EA3AD3" w:rsidP="00EA3AD3">
      <w:pPr>
        <w:pStyle w:val="Text"/>
      </w:pPr>
      <w:r>
        <w:t>„Jestli obvaz začne smrdět,“ upozornil ji doktor, „stačí vzkázat a já ho přijdu vyměnit.“ Vrhl na ni obdivný pohled. „Třeba mu tu nohu zachráníme.“</w:t>
      </w:r>
    </w:p>
    <w:p w:rsidR="00EA3AD3" w:rsidRDefault="00EA3AD3" w:rsidP="00EA3AD3">
      <w:pPr>
        <w:pStyle w:val="Text"/>
      </w:pPr>
      <w:r>
        <w:t>„A proč by nemoh ležet u Charleyho?“ namítla Lurline. „Stejně je to všechno jeho práce.“</w:t>
      </w:r>
    </w:p>
    <w:p w:rsidR="00EA3AD3" w:rsidRDefault="00EA3AD3" w:rsidP="00EA3AD3">
      <w:pPr>
        <w:pStyle w:val="Text"/>
      </w:pPr>
      <w:r>
        <w:t>Charley vstal. Připadal si už taky jako chromý. Začal doktorovi děkovat, ale ten ho vůbec nebral na vědomí. „Jestli to nepřežije,“ řekl, aniž od Lurline odtrhl oči, „pošlu účet vám.“</w:t>
      </w:r>
    </w:p>
    <w:p w:rsidR="00EA3AD3" w:rsidRDefault="00EA3AD3" w:rsidP="00EA3AD3">
      <w:pPr>
        <w:pStyle w:val="Text"/>
      </w:pPr>
      <w:r>
        <w:t>Charley se na Lurline zakřenil a vyklopýtal ze dveří. Na ulici se zastavil a ohlédl. Světlo v pokoji zhaslo, ale doktor nevycházel. Charley přešlapoval plných pět minut v blátě a nakonec to vzdal.</w:t>
      </w:r>
    </w:p>
    <w:p w:rsidR="00EA3AD3" w:rsidRDefault="00EA3AD3" w:rsidP="00EA3AD3">
      <w:pPr>
        <w:pStyle w:val="Text"/>
      </w:pPr>
      <w:r>
        <w:t>Lurline byla milá holka, jenomže kdyby si ji pustil k tělu, zlomila by mu natotata srdce.</w:t>
      </w:r>
    </w:p>
    <w:p w:rsidR="00EA3AD3" w:rsidRDefault="00EA3AD3" w:rsidP="00EA3AD3">
      <w:pPr>
        <w:pStyle w:val="Text"/>
      </w:pPr>
      <w:r>
        <w:t>Vlekl se bahnem a cítil se strašně utahaný; ani se mu do čínské čtvrti nechtělo. Minul ulici, kudy se do ní šlo, ale když si představil, že bude spát sám, řekl si, že tak unavený zas není.</w:t>
      </w:r>
    </w:p>
    <w:p w:rsidR="00EA3AD3" w:rsidRDefault="00EA3AD3" w:rsidP="00EA3AD3">
      <w:pPr>
        <w:pStyle w:val="Text"/>
      </w:pPr>
      <w:r>
        <w:t>Otočil se tedy a vykročil po Wall Street k čínskému šantánu. Uvnitř panovala tma, nikde nehořela jediná lampa. První patro bylo bez oken, a když o tom tak začal uvažovat, došel k závěru, že Číňani si zřejmě na světlo moc nepotrpí. Vešel předními dveřmi dovnitř. Pomalu kráčel lokálem, zakopával přitom o židle a jednou dokonce vrazil do piana. Ve střízlivém stavu by se dokázal orientovat i poslepu.</w:t>
      </w:r>
    </w:p>
    <w:p w:rsidR="00EA3AD3" w:rsidRDefault="00EA3AD3" w:rsidP="00EA3AD3">
      <w:pPr>
        <w:pStyle w:val="Text"/>
      </w:pPr>
      <w:r>
        <w:t>Našel schody a vydal se nahoru. Někde jakoby velice daleko pochrupovala jakási žena. Panenčin pokoj byl na uliční straně, třetí zleva. Patřilo mu jedno z obou oken, kterými se celá budova honosila. Charley lehce klouzal prsty po stěně a odpočítával dveře. Na třetích sáhl do něčeho mokrého. Ztuhlý úlekem i alkoholem nastražil uši, ale kromě pochrupování panoval v celém domě naprostý klid.</w:t>
      </w:r>
    </w:p>
    <w:p w:rsidR="00EA3AD3" w:rsidRDefault="00EA3AD3" w:rsidP="00EA3AD3">
      <w:pPr>
        <w:pStyle w:val="Text"/>
      </w:pPr>
      <w:r>
        <w:t>Náhle jako by před ním ze tmy vyvstal obličej zabitého farmáře, pak uviděl bolestí zkřivenou, zpocenou tvář Hezouna a zaslechl ho bědovat: „A naroste mi zpátky?“ Když si však vzpomněl, jak se tvářil, moc legrační mu to nepřipadalo.</w:t>
      </w:r>
    </w:p>
    <w:p w:rsidR="00EA3AD3" w:rsidRDefault="00EA3AD3" w:rsidP="002C7628">
      <w:pPr>
        <w:pStyle w:val="Text"/>
      </w:pPr>
      <w:r>
        <w:t xml:space="preserve">Když bral za kliku, myslel na to, že životem povleče další břímě. </w:t>
      </w:r>
      <w:bookmarkStart w:id="230" w:name="NewPage237"/>
      <w:bookmarkEnd w:id="230"/>
      <w:r>
        <w:t>Nikoho sice nezastřelil, ale udělal z člověka mrzáka a tím taky nebylo proč se chlubit.</w:t>
      </w:r>
    </w:p>
    <w:p w:rsidR="00EA3AD3" w:rsidRDefault="00EA3AD3" w:rsidP="00EA3AD3">
      <w:pPr>
        <w:pStyle w:val="Text"/>
      </w:pPr>
      <w:r>
        <w:t>A zatímco mu v hlavě strašila uříznutá noha, otevřel dveře a uviděl ji na podlaze.</w:t>
      </w:r>
    </w:p>
    <w:p w:rsidR="00EA3AD3" w:rsidRDefault="00EA3AD3" w:rsidP="00EA3AD3">
      <w:pPr>
        <w:pStyle w:val="Text"/>
      </w:pPr>
      <w:r>
        <w:t>Vkročil dovnitř a zjistil, že se mu mokasíny v čemsi lepí. Plížil se jako kočka, a přestože měl pocit, že v pokoji není živá duše, připadalo mu, že tu není sám. Udělal krok do strany a přitiskl se ke stěně, ale v místnosti se nic nepohnulo.</w:t>
      </w:r>
    </w:p>
    <w:p w:rsidR="00EA3AD3" w:rsidRDefault="00EA3AD3" w:rsidP="00EA3AD3">
      <w:pPr>
        <w:pStyle w:val="Text"/>
      </w:pPr>
      <w:r>
        <w:t>Počkal a po nějaké chvíli znovu pohlédl na podlahu. Noha ležela na boku, pokud se to tak dá říct. Vypadala však menší a hladčí než Hezounova. Dlouho na ni zíral a zdálo se mu, že má jakési divné proporce. Už si začal myslet, že je třeba u kotníku useknutá, ale pak přistoupil blíž a zjistil, že se mýlil. Nožka byla tak malá, že by klidně mohla patřit sedmiletému dítěti. Rozhlédl se po místnosti a objevil ruku a pak i ostatní části těla. Podle krvavých stop to vypadalo, že řezničina začala u postele a pokračovala směrem k oknu.</w:t>
      </w:r>
    </w:p>
    <w:p w:rsidR="00EA3AD3" w:rsidRDefault="00EA3AD3" w:rsidP="00EA3AD3">
      <w:pPr>
        <w:pStyle w:val="Text"/>
      </w:pPr>
      <w:r>
        <w:t>A podle krve také poznal, že u okna to skončilo.</w:t>
      </w:r>
    </w:p>
    <w:p w:rsidR="00EA3AD3" w:rsidRDefault="00EA3AD3" w:rsidP="00EA3AD3">
      <w:pPr>
        <w:pStyle w:val="Text"/>
      </w:pPr>
      <w:r>
        <w:t>Na stoličce před malířským stojanem ležel nůž, na podlaze se válely papírové květiny, hned vedle jejich kresba. V pokoji panovalo tísnivé ticho a Charley si pod jeho příkrovem připadal jako v hrobě. Jako kdyby se octl v zajetí mrtvých vzpomínek. Vyšel ze dveří, posadil se na schody a dal si hlavu do dlaní. Kde byli všichni její soukmenovci, když volala o pomoc? Zalitoval, že neměli čas sdílet svůj smutek a zůstali si cosi dlužni. Nechápal, co jsou Číňani za lidi, když něco takového dovolili. To i v Indiánech se vyznal líp.</w:t>
      </w:r>
    </w:p>
    <w:p w:rsidR="00EA3AD3" w:rsidRDefault="00EA3AD3" w:rsidP="00EA3AD3">
      <w:pPr>
        <w:pStyle w:val="Text"/>
      </w:pPr>
      <w:r>
        <w:t>Sešel ze schodů, došátral ke dveřím a vykročil ven na ulici. Bylo pět hodin ráno, a když zahýbal na hlavní, spatřil, že severní nebe zaplavuje světlo broskvové barvy. Jenom tady v Deadwoodu Charley viděl svítat na severu. Chvíli se tím směrem díval, pak se k úsvitu otočil zády a zamířil do kopce k hotelu Grand Union.</w:t>
      </w:r>
    </w:p>
    <w:p w:rsidR="00EA3AD3" w:rsidRDefault="002C7628" w:rsidP="002C7628">
      <w:pPr>
        <w:pStyle w:val="DejovaPauza"/>
      </w:pPr>
      <w:r>
        <w:t>~</w:t>
      </w:r>
    </w:p>
    <w:p w:rsidR="00EA3AD3" w:rsidRDefault="00EA3AD3" w:rsidP="00EA3AD3">
      <w:pPr>
        <w:pStyle w:val="Text"/>
      </w:pPr>
      <w:r>
        <w:t xml:space="preserve">Když Seth Bullock zaslechl, že se Solomon vrací, bylo už tolik, že se zprvu domníval, jestli jeho společník právě nevstává. Pak ho napadlo, že se třeba něco stalo. Zaposlouchal se, jestli uslyší důvěrně známé zvuky. Na ulici ještě panoval naprostý klid. Seth o Solomonovi věděl úplně všecko, dokonce i kolik kroků potřebuje </w:t>
      </w:r>
      <w:bookmarkStart w:id="231" w:name="NewPage238"/>
      <w:bookmarkEnd w:id="231"/>
      <w:r>
        <w:t>na překonání vzdálenosti od prádelníku ke skříni a v jakém pořadí si věší šatstvo. Jenomže teď se kroky po vedlejším pokoji pohybovaly bezúčelně. Solomon nepřistoupil ani k prádelníku, ani ke skříni, pouze přecházel od okna k posteli a zase zpátky.</w:t>
      </w:r>
    </w:p>
    <w:p w:rsidR="00EA3AD3" w:rsidRDefault="00EA3AD3" w:rsidP="00EA3AD3">
      <w:pPr>
        <w:pStyle w:val="Text"/>
      </w:pPr>
      <w:r>
        <w:t>Bullock se vyštrachal z pelechu. Stačilo mu natáhnout si boty, protože spával v kalhotách, kdyby v noci k něčemu došlo. V takovém případě potřeboval dorazit na místo včas, aby vězně převzal z rukou občanů dřív, než ho pověsí, ale ne zase tak brzo, aby při zatýkání náhodou nekoupil nějakou tu kulku. Seth Bullock nehodlal natáhnout brka kvůli kapricům obyčejného ožraly.</w:t>
      </w:r>
    </w:p>
    <w:p w:rsidR="00EA3AD3" w:rsidRDefault="00EA3AD3" w:rsidP="00EA3AD3">
      <w:pPr>
        <w:pStyle w:val="Text"/>
      </w:pPr>
      <w:r>
        <w:t xml:space="preserve">Vyšel na chodbu, která oddělovala jeho pokoj od Solomonova. Nohy měl jako z olova. Večer přemýšlel o dopisu, který napsal společníkově manželce. </w:t>
      </w:r>
      <w:r w:rsidRPr="002C7628">
        <w:rPr>
          <w:rStyle w:val="Kurziva"/>
        </w:rPr>
        <w:t xml:space="preserve">„Pokud Vám můžu </w:t>
      </w:r>
      <w:r w:rsidRPr="00B63C0D">
        <w:rPr>
          <w:rStyle w:val="Kurziva"/>
        </w:rPr>
        <w:t>poradit,“</w:t>
      </w:r>
      <w:r>
        <w:t xml:space="preserve"> stálo v něm, </w:t>
      </w:r>
      <w:r w:rsidRPr="002C7628">
        <w:rPr>
          <w:rStyle w:val="Kurziva"/>
        </w:rPr>
        <w:t>„měla byste sem přijet, protože jsem přesvědčen, že Vaše přítomnost bude mít na Solomona vliv v tom ohledu, že vystřízliví a dostane rozum, pokud ovšem už není pozdě</w:t>
      </w:r>
      <w:r>
        <w:t>.</w:t>
      </w:r>
      <w:r w:rsidRPr="002C7628">
        <w:rPr>
          <w:rStyle w:val="Kurziva"/>
        </w:rPr>
        <w:t>“</w:t>
      </w:r>
    </w:p>
    <w:p w:rsidR="00EA3AD3" w:rsidRDefault="00EA3AD3" w:rsidP="00EA3AD3">
      <w:pPr>
        <w:pStyle w:val="Text"/>
      </w:pPr>
      <w:r>
        <w:t>Později dlouho ležel a přemítal o Solomonově náhlé vášni pro krásnou vyhlídku a kytičky i o tom, jak se na ní dopis asi podepíše, ale pak si řekl, že obchodní partneři jsou si koneckonců povinováni určitými závazky. Opakoval si to mnohokrát, ale stejně neusnul.</w:t>
      </w:r>
    </w:p>
    <w:p w:rsidR="00EA3AD3" w:rsidRDefault="00EA3AD3" w:rsidP="00EA3AD3">
      <w:pPr>
        <w:pStyle w:val="Text"/>
      </w:pPr>
      <w:r>
        <w:t>Lehce klepl do Solomonových dveří, protože nechtěl probudit paní Tubbovou, pak zkusil vzít za kliku. Bylo odemčeno a dveře vlastně ani nebyly zavřené. Solomon seděl se zkříženýma nohama v koutě na podlaze. Byl nahý, špinavý a tvářil se jako vrah. Jakmile ho Bullock spatřil, okamžitě se mu ulevilo, že s tím dopisem udělal přece jenom dobře a nemusí si nic vyčítat. „No tohle, Solomone,“ řekl. „Podívejte se, jak vypadáte!“</w:t>
      </w:r>
    </w:p>
    <w:p w:rsidR="00EA3AD3" w:rsidRDefault="00EA3AD3" w:rsidP="00EA3AD3">
      <w:pPr>
        <w:pStyle w:val="Text"/>
      </w:pPr>
      <w:r>
        <w:t>Solomon se však nepodíval ani na sebe, ani na Bullocka, ani nikam jinam. Oči měl pevně zavřené. „Solomone?“</w:t>
      </w:r>
    </w:p>
    <w:p w:rsidR="00EA3AD3" w:rsidRDefault="00EA3AD3" w:rsidP="002C7628">
      <w:pPr>
        <w:pStyle w:val="Text"/>
      </w:pPr>
      <w:r>
        <w:t xml:space="preserve">Solomon jen pomalu vrtěl hlavou. Bullock přistoupil blíž. Všiml si, že podlaha je posetá svršky, jako kdyby je Solomon odhazoval, když přecházel po pokoji. Košile, stejně zablácená jako on sám, ležela u postele. „Podívejte se, jak vypadáte,“ opakoval Bullock. „Já vás nepoznávám…,“ dodal a v řeči se sehnul. Sebral košili a vzápětí poznal, že skvrny nejsou od bláta. Odnesl ji ke stolu, u kterého Solomon psával dopisy, a rozsvítil lampu. Její </w:t>
      </w:r>
      <w:bookmarkStart w:id="232" w:name="NewPage239"/>
      <w:bookmarkEnd w:id="232"/>
      <w:r>
        <w:t>světlo zabarvilo celou místnost do oranžova, ale Bullock už ve chvíli, kdy škrtl zápalkou, pochopil, že jde o krev.</w:t>
      </w:r>
    </w:p>
    <w:p w:rsidR="00EA3AD3" w:rsidRDefault="00EA3AD3" w:rsidP="00EA3AD3">
      <w:pPr>
        <w:pStyle w:val="Text"/>
      </w:pPr>
      <w:r>
        <w:t>Podíval se znovu do rohu na Solomona. Od sražené krve měl zamazaný celý obličej i ruce a slepené vlasy i chlupy. Bullock přiskočil blíž a pátravě se mu zadíval na hlavu. Říkal si, že jinde zraněný být nemůže – vzhůru přece ani krev neteče –, ale žádnou ránu neviděl. „Solomone,“ pronesl zvolna a zřetelně, „co se vám stalo?“</w:t>
      </w:r>
    </w:p>
    <w:p w:rsidR="00EA3AD3" w:rsidRDefault="00EA3AD3" w:rsidP="00EA3AD3">
      <w:pPr>
        <w:pStyle w:val="Text"/>
      </w:pPr>
      <w:r>
        <w:t xml:space="preserve">Solomon otevřel oči, ale tvářil se dál jako slepý. Bullock podle jeho výrazu čekal, že bude jen nesrozumitelně blábolit, ale na to, že seděl celý od krve v pět hodin ráno nahý na podlaze, mluvil docela rozumně. „Něco neslýchaného,“ řekl. Bullock se posadil a čekal. Pokud se pamatoval, Solomon dosud tohle slovo používal výhradně v obchodním kontextu, jako například: </w:t>
      </w:r>
      <w:r w:rsidRPr="002C7628">
        <w:rPr>
          <w:rStyle w:val="Kurziva"/>
        </w:rPr>
        <w:t>„Vážený pane, vaše dodávka jest neslýchaným porušením sjednaných podmínek, z kteréhožto titulu na tuto nereflektujeme.“</w:t>
      </w:r>
    </w:p>
    <w:p w:rsidR="00EA3AD3" w:rsidRDefault="00EA3AD3" w:rsidP="00EA3AD3">
      <w:pPr>
        <w:pStyle w:val="Text"/>
      </w:pPr>
      <w:r>
        <w:t>Přesně tak. Když Solomon něco označil za „neslýchané“, znamenalo to, že to odmítá přijmout.</w:t>
      </w:r>
    </w:p>
    <w:p w:rsidR="00EA3AD3" w:rsidRDefault="00EA3AD3" w:rsidP="00EA3AD3">
      <w:pPr>
        <w:pStyle w:val="Text"/>
      </w:pPr>
      <w:r>
        <w:t>„Neslýchaného,“ opakoval.</w:t>
      </w:r>
    </w:p>
    <w:p w:rsidR="00EA3AD3" w:rsidRDefault="00EA3AD3" w:rsidP="00EA3AD3">
      <w:pPr>
        <w:pStyle w:val="Text"/>
      </w:pPr>
      <w:r>
        <w:t>„Ale co?“ dožadoval se Bullock. Před očima měl hrůznou vidinu nové pece rozmlácené napadrť opilými zlatokopy.</w:t>
      </w:r>
    </w:p>
    <w:p w:rsidR="00EA3AD3" w:rsidRDefault="00EA3AD3" w:rsidP="00EA3AD3">
      <w:pPr>
        <w:pStyle w:val="Text"/>
      </w:pPr>
      <w:r>
        <w:t>Solomon se zahleděl do zdi, jako kdyby tam tu neslýchanost viděl. Bullock vzal společníka za rameno a začal jím třást. Solomonovi poskakovala hlava jako spáči v kodrcajícím se dostavníku. Když ho nakonec pustil, Solomon prohlásil: „Je na kusy. Válejí se po celém pokoji.“</w:t>
      </w:r>
    </w:p>
    <w:p w:rsidR="00EA3AD3" w:rsidRDefault="00EA3AD3" w:rsidP="00EA3AD3">
      <w:pPr>
        <w:pStyle w:val="Text"/>
      </w:pPr>
      <w:r>
        <w:t>Bullock zavřel oči. „Že vy jste zapadl do nějakýho opiovýho doupěte a máte vidiny?“ řekl, ale Solomon jen pomalu zavrtěl hlavou. „Jak by se proboha vešla do pokoje?“ dodal Bullock.</w:t>
      </w:r>
    </w:p>
    <w:p w:rsidR="00EA3AD3" w:rsidRDefault="00EA3AD3" w:rsidP="00EA3AD3">
      <w:pPr>
        <w:pStyle w:val="Text"/>
      </w:pPr>
      <w:r>
        <w:t>„Je rozřezaná na kusy,“ prohlásil Solomon.</w:t>
      </w:r>
    </w:p>
    <w:p w:rsidR="00EA3AD3" w:rsidRDefault="00EA3AD3" w:rsidP="00EA3AD3">
      <w:pPr>
        <w:pStyle w:val="Text"/>
      </w:pPr>
      <w:r>
        <w:t>„Ale kde jste ji našel?“</w:t>
      </w:r>
    </w:p>
    <w:p w:rsidR="00EA3AD3" w:rsidRDefault="00EA3AD3" w:rsidP="00EA3AD3">
      <w:pPr>
        <w:pStyle w:val="Text"/>
      </w:pPr>
      <w:r>
        <w:t>„V čínské čtvrti.“</w:t>
      </w:r>
    </w:p>
    <w:p w:rsidR="00EA3AD3" w:rsidRDefault="00EA3AD3" w:rsidP="00EA3AD3">
      <w:pPr>
        <w:pStyle w:val="Text"/>
      </w:pPr>
      <w:r>
        <w:t>„Proboha živýho, Solomone,“ vykřikl Bullock, „co by dělala v čínský čtvrti?“</w:t>
      </w:r>
    </w:p>
    <w:p w:rsidR="00EA3AD3" w:rsidRDefault="00EA3AD3" w:rsidP="00EA3AD3">
      <w:pPr>
        <w:pStyle w:val="Text"/>
      </w:pPr>
      <w:r>
        <w:t>„Přece tam patří,“ odpověděl Solomon a znovu stiskl víčka, jako kdyby už viděl dost a nemohl se dál koukat.</w:t>
      </w:r>
    </w:p>
    <w:p w:rsidR="00EA3AD3" w:rsidRDefault="00EA3AD3" w:rsidP="00EA3AD3">
      <w:pPr>
        <w:pStyle w:val="Text"/>
      </w:pPr>
      <w:r>
        <w:t xml:space="preserve">V té chvíli si Bullock uvědomil, že krev se přece odněkud musela </w:t>
      </w:r>
      <w:bookmarkStart w:id="233" w:name="NewPage240"/>
      <w:bookmarkEnd w:id="233"/>
      <w:r>
        <w:t>vzít. Vstal a odešel k prádelníku, na který si Solomon před odchodem připravil umývadlo s vodou, kostku černého mýdla a žínku. Postavil lavór na podlahu a třel mýdlem o hadřík, až se na něm vytvořila špinavě zabarvená pěna, a začal Solomonovi krev od hlavy dolů smývat.</w:t>
      </w:r>
    </w:p>
    <w:p w:rsidR="00EA3AD3" w:rsidRDefault="00EA3AD3" w:rsidP="00EA3AD3">
      <w:pPr>
        <w:pStyle w:val="Text"/>
      </w:pPr>
      <w:r>
        <w:t>Byla už zaschlá, a přestože ranní vzduch byl ještě chladný, brzy mu po těle vyrazil pot. Bral Solomona kousek po kousku, vždycky ho drobnými kruhovými pohyby vydrhl, vymáchal žínku a znovu ji namydlil. Byla to těžká práce a šla pomalu. Solomon se sice nebránil, ale taky nijak nespolupracoval. Když mu Bullock chtěl vy drbat podpaží, musel mu jednou rukou zdvihnout loket a druhou se ohánět žínkou. Připadal si, jako když hřebelcuje koně a zároveň jako natěrač seškrabávající starý lak.</w:t>
      </w:r>
    </w:p>
    <w:p w:rsidR="00EA3AD3" w:rsidRDefault="00EA3AD3" w:rsidP="00EA3AD3">
      <w:pPr>
        <w:pStyle w:val="Text"/>
      </w:pPr>
      <w:r>
        <w:t>„Ať se stalo, co se stalo,“ prohlásil, „nikomu ani muk. Až budete chtít, tak mi to povíte, ale lidem musíte tvrdit, že jsme byli od večeře spolu.“</w:t>
      </w:r>
    </w:p>
    <w:p w:rsidR="00EA3AD3" w:rsidRDefault="00EA3AD3" w:rsidP="00EA3AD3">
      <w:pPr>
        <w:pStyle w:val="Text"/>
      </w:pPr>
      <w:r>
        <w:t>Když Solomon zaslechl jeho hlas, otevřel oči. Zdálo se, že už chápe, co se po něm chce. „Neslýchané,“ opakoval.</w:t>
      </w:r>
    </w:p>
    <w:p w:rsidR="00EA3AD3" w:rsidRDefault="00EA3AD3" w:rsidP="00EA3AD3">
      <w:pPr>
        <w:pStyle w:val="Text"/>
      </w:pPr>
      <w:r>
        <w:t>„Správně,“ řekl Bullock, „tohle se nesmí nikdo doslechnout.“ Omyl mu břicho, ale krve na privátních partiích se nedotkl. Řekl si, ať se stará sám, až přijde k sobě. Přece se nebude nikde ukazovat nahatý. Pak ho ale napadlo, že to vlastně nemůže vědět s určitostí, když má teď partner takové nezvyklé zájmy. „Slyšel jste, co říkám?“ zeptal se.</w:t>
      </w:r>
    </w:p>
    <w:p w:rsidR="00EA3AD3" w:rsidRDefault="00EA3AD3" w:rsidP="00EA3AD3">
      <w:pPr>
        <w:pStyle w:val="Text"/>
      </w:pPr>
      <w:r>
        <w:t>Solomon se na něj podíval a vzpamatoval se. Jeho hlas ztratil na naléhavosti a zněl hluše. „Nikomu ani muk,“ opakoval.</w:t>
      </w:r>
    </w:p>
    <w:p w:rsidR="00EA3AD3" w:rsidRDefault="00EA3AD3" w:rsidP="00EA3AD3">
      <w:pPr>
        <w:pStyle w:val="Text"/>
      </w:pPr>
      <w:r>
        <w:t>„Absolutně nikomu,“ varoval ho Bullock. „Jedině mně, ale řeknete mi to, až budete chtít.“</w:t>
      </w:r>
    </w:p>
    <w:p w:rsidR="00EA3AD3" w:rsidRDefault="00EA3AD3" w:rsidP="00EA3AD3">
      <w:pPr>
        <w:pStyle w:val="Text"/>
      </w:pPr>
      <w:r>
        <w:t>„Nikomu,“ zapapouškoval Solomon. Bullock na něj pohlédl a pochopil, že s řečmi o románech a kytičkách je konec. Pomyslel si, že to vzalo zatraceně rychlý obrat, ale pokud se společníkovi v noci nepřihodilo něco, co nešlo jen tak hodit za hlavu, je po problémech.</w:t>
      </w:r>
    </w:p>
    <w:p w:rsidR="00EA3AD3" w:rsidRDefault="00EA3AD3" w:rsidP="00EA3AD3">
      <w:pPr>
        <w:pStyle w:val="Text"/>
      </w:pPr>
      <w:r>
        <w:t>„Viděl vás tam někdo?“ vyzvídal.</w:t>
      </w:r>
    </w:p>
    <w:p w:rsidR="00EA3AD3" w:rsidRDefault="00EA3AD3" w:rsidP="00EA3AD3">
      <w:pPr>
        <w:pStyle w:val="Text"/>
      </w:pPr>
      <w:r>
        <w:t xml:space="preserve">„Ci-an,“ odpověděl Solomon. Bullock sice neměl potuchy, o čem mluví, ale řekl si, že ve tři ráno se v čínské čtvrti nemůže stát nic, co by člověk musel brát vážně. A přestože ze Solomona </w:t>
      </w:r>
      <w:bookmarkStart w:id="234" w:name="NewPage241"/>
      <w:bookmarkEnd w:id="234"/>
      <w:r>
        <w:t>Stara smýval krev a naslouchal blábolům o jakési řezničině v čínské čtvrti, ani v nejmenším mu na um nepřišlo, že by s tím jeho partner mohl mít něco společného.</w:t>
      </w:r>
    </w:p>
    <w:p w:rsidR="00EA3AD3" w:rsidRDefault="00EA3AD3" w:rsidP="00EA3AD3">
      <w:pPr>
        <w:pStyle w:val="Text"/>
      </w:pPr>
      <w:r>
        <w:t>Radoval se, jako kdyby utekl zubaté. „Víte, Solomone,“ řekl po chvíli, „řekněme, že jste prostě na čas zapomněl, kdo jste, to je všechno. Jenomže člověk je takovej, jakej je, a na tom žádná četba nic nezmění.“</w:t>
      </w:r>
    </w:p>
    <w:p w:rsidR="00EA3AD3" w:rsidRDefault="00EA3AD3" w:rsidP="00EA3AD3">
      <w:pPr>
        <w:pStyle w:val="Text"/>
      </w:pPr>
      <w:r>
        <w:t>Solomon ho tupě pozoroval a poslouchal.</w:t>
      </w:r>
    </w:p>
    <w:p w:rsidR="00EA3AD3" w:rsidRDefault="00EA3AD3" w:rsidP="00EA3AD3">
      <w:pPr>
        <w:pStyle w:val="Text"/>
      </w:pPr>
      <w:r>
        <w:t>„Chci říct, že některým lidem jednoduše nedělaj kytky a knížky dobře,“ dodal Bullock. „Některým dokonce nesvědčí ani pocit, že jim to dělá dobře.“</w:t>
      </w:r>
    </w:p>
    <w:p w:rsidR="00EA3AD3" w:rsidRDefault="00EA3AD3" w:rsidP="00EA3AD3">
      <w:pPr>
        <w:pStyle w:val="Text"/>
      </w:pPr>
      <w:r>
        <w:t>Solomon jen civěl, jako kdyby pořád nechápal.</w:t>
      </w:r>
    </w:p>
    <w:p w:rsidR="00EA3AD3" w:rsidRDefault="00EA3AD3" w:rsidP="00EA3AD3">
      <w:pPr>
        <w:pStyle w:val="Text"/>
      </w:pPr>
      <w:r>
        <w:t xml:space="preserve">„Vy prostě nejste předurčenej se </w:t>
      </w:r>
      <w:r w:rsidRPr="002C7628">
        <w:rPr>
          <w:rStyle w:val="Kurziva"/>
        </w:rPr>
        <w:t>radovat</w:t>
      </w:r>
      <w:r>
        <w:t>,“ prohlásil Bullock, a když se na svého společníka znovu podíval, zjistil, že tentokrát už mu to došlo, protože chápavě přikyvuje a kolébá se sem a tam. A pak se bezhlese rozplakal.</w:t>
      </w:r>
    </w:p>
    <w:p w:rsidR="00EA3AD3" w:rsidRDefault="00EA3AD3" w:rsidP="00EA3AD3">
      <w:pPr>
        <w:pStyle w:val="Text"/>
      </w:pPr>
      <w:r>
        <w:t>Bullockovi bylo Solomona líto, ale věděl, že takhle to pro něj bude nejlepší, a taky mu to řekl. „Uvědomte si to konečně,“ dodal. „Je to ve vašem zájmu. A teď se zase můžete dát vesele do práce.“</w:t>
      </w:r>
    </w:p>
    <w:p w:rsidR="00EA3AD3" w:rsidRDefault="002C7628" w:rsidP="002C7628">
      <w:pPr>
        <w:pStyle w:val="DejovaPauza"/>
      </w:pPr>
      <w:r>
        <w:t>~</w:t>
      </w:r>
    </w:p>
    <w:p w:rsidR="00EA3AD3" w:rsidRDefault="00EA3AD3" w:rsidP="00EA3AD3">
      <w:pPr>
        <w:pStyle w:val="Text"/>
      </w:pPr>
      <w:r>
        <w:t>Panenku našla ráno stařena. Pohádala se v noci s manželem, a proto začala brebentit ještě dřív, než s ručníky a koštětem vešla dovnitř. Teprve po pár krocích si všimla, že na podlaze cosi leží. Za okamžik už pochopila, co to je.</w:t>
      </w:r>
    </w:p>
    <w:p w:rsidR="00EA3AD3" w:rsidRDefault="00EA3AD3" w:rsidP="00EA3AD3">
      <w:pPr>
        <w:pStyle w:val="Text"/>
      </w:pPr>
      <w:r>
        <w:t>Zaječela. Byl to vysoký, dutý skřek, na který se seběhl celý dům. Jako první dorazilo služebnictvo, po něm kurvy a Děti radosti, nakonec Tanovi synovci a manželka. Podomci a služky si tiskli ruce na ústa. Někteří plakali.</w:t>
      </w:r>
    </w:p>
    <w:p w:rsidR="00EA3AD3" w:rsidRDefault="00EA3AD3" w:rsidP="00EA3AD3">
      <w:pPr>
        <w:pStyle w:val="Text"/>
      </w:pPr>
      <w:r>
        <w:t>Děvky ani Děti radosti nijak netruchlily. Panenka si žila ve vlastním pokoji s oknem do ulice a dokonce měla služku. Navíc byla krásná a jedla sama ve své ložnici. A říkalo se, že jakýsi bohatý běloch jménem Bismarck ji chce od Tana koupit.</w:t>
      </w:r>
    </w:p>
    <w:p w:rsidR="00EA3AD3" w:rsidRDefault="00EA3AD3" w:rsidP="00EA3AD3">
      <w:pPr>
        <w:pStyle w:val="Text"/>
      </w:pPr>
      <w:r>
        <w:t>I když by to v této chvíli a na tomto místě neřekly nahlas, žádná ji nelitovala.</w:t>
      </w:r>
    </w:p>
    <w:p w:rsidR="00EA3AD3" w:rsidRDefault="00EA3AD3" w:rsidP="00EA3AD3">
      <w:pPr>
        <w:pStyle w:val="Text"/>
      </w:pPr>
      <w:r>
        <w:t>Po několika minutách se dostavil i Tan. Na sobě neměl americké kalhoty a kabát, kterým teď dával přednost, ale tradiční čínský oděv. Personál ztichl, jako když utne.</w:t>
      </w:r>
    </w:p>
    <w:p w:rsidR="00EA3AD3" w:rsidRDefault="00EA3AD3" w:rsidP="00EA3AD3">
      <w:pPr>
        <w:pStyle w:val="Text"/>
      </w:pPr>
      <w:bookmarkStart w:id="235" w:name="NewPage242"/>
      <w:bookmarkEnd w:id="235"/>
      <w:r>
        <w:t>Tan pomalu došel až k oknu a zdvihl Panenčinu hlavu. Přitiskl si ji k hrudi a oslovil ji „sestřičko“. „Já tě pomstím, maličká,“ řekl a šlehl po přítomných pohledem, jímž vylekal i svou manželku, která ho časně ráno zahlédla vracet se s rukama od krve a věděla, že jeho jedinou láskou jsou peníze. Byla už dost stará a zkušená, aby měla muže přečtené, a věděla, že nejnebezpečnější jsou ve chvíli, kdy hrají komedii.</w:t>
      </w:r>
    </w:p>
    <w:p w:rsidR="00EA3AD3" w:rsidRDefault="00EA3AD3" w:rsidP="00EA3AD3">
      <w:pPr>
        <w:pStyle w:val="Text"/>
      </w:pPr>
      <w:r>
        <w:t>A proto, když Tan hovořil o tom, jak velice mrtvou miloval, jen mlčky poslouchala. Opěvoval její kresby, písně a krásu. „Kde najdeme druhou, která by se ti vyrovnala?“ ptal se zoufale. Služky, kurvy a Děti radosti klopily hlavu, dokud neskončil.</w:t>
      </w:r>
    </w:p>
    <w:p w:rsidR="00EA3AD3" w:rsidRDefault="00EA3AD3" w:rsidP="00EA3AD3">
      <w:pPr>
        <w:pStyle w:val="Text"/>
      </w:pPr>
      <w:r>
        <w:t>Potom poslal pro podušky, jednotlivé části těla na ně uložil a nařídil, aby je odnesli do márnice. Dům mrtvých byla malá osmihranná budova na břehu říčky, které běloši říkali Whitewood. Vládl jí Tanův strýc, který v podniku hrál na klavír. Uvnitř byly uloženy stuhy, péra, rohy a bubny, jež se používaly při pohřbech, a truhličky pobité zevnitř pozinkovaným plechem, v nichž se kosti zesnulých odesílaly domů do vlasti.</w:t>
      </w:r>
    </w:p>
    <w:p w:rsidR="00EA3AD3" w:rsidRDefault="00EA3AD3" w:rsidP="00EA3AD3">
      <w:pPr>
        <w:pStyle w:val="Text"/>
      </w:pPr>
      <w:r>
        <w:t>Za těch sedm měsíců od doby, kdy sem dorazili první Číňané, zemřelo jenom devět osob; deset, pokud by člověk bral v úvahu i zlotřilce Songa, ale toho nikdo nepočítal ani nevzpomínal nahlas. Všichni mrtví patřili mezi ty nejchudší, většinou příslušníky služebnictva, kteří neměli na víc než pár stuh na rakvi z borového dřeva a okamžitý odvoz na hřbitov.</w:t>
      </w:r>
    </w:p>
    <w:p w:rsidR="00EA3AD3" w:rsidRDefault="00EA3AD3" w:rsidP="00EA3AD3">
      <w:pPr>
        <w:pStyle w:val="Text"/>
      </w:pPr>
      <w:r>
        <w:t>Ostatní to velice kormoutilo. Byli také chudí, a přestože jako všichni skuteční lidé doufali, že jejich kosti jednou spočinou v půdě domoviny, zdravý rozum jim napovídal, že se tak nikdy nestane. Trápilo je to, protože mít dlouhý pohřeb bylo stejně důležité jako dlouho žít. Všichni se celý život snažili Tanovi zavděčit, aby se o ně postaral alespoň po smrti.</w:t>
      </w:r>
    </w:p>
    <w:p w:rsidR="00EA3AD3" w:rsidRDefault="00EA3AD3" w:rsidP="00EA3AD3">
      <w:pPr>
        <w:pStyle w:val="Text"/>
      </w:pPr>
      <w:r>
        <w:t>Panenku do márnice donesla čtveřice služebných, jen hlavu vzal Tan sám. Nařídil strýci, aby mrtvé vypravil takový pohřeb, jako kdyby se jednalo o něho.</w:t>
      </w:r>
    </w:p>
    <w:p w:rsidR="00EA3AD3" w:rsidRDefault="00EA3AD3" w:rsidP="00EA3AD3">
      <w:pPr>
        <w:pStyle w:val="Text"/>
      </w:pPr>
      <w:r>
        <w:t>Strýc poslechl. Vyřízl dívce oči a srdce a umístil je do truhličky. Vypreparoval pažní kosti a položil je k nim. Zbytek ostatků včetně ořezaného masa uložil do malé rakve zlaté barvy. Připravit bedničku i rakev mu trvalo celý den a Tan zůstal v márnici s ním, dokud neskončil.</w:t>
      </w:r>
    </w:p>
    <w:p w:rsidR="00EA3AD3" w:rsidRDefault="00EA3AD3" w:rsidP="00EA3AD3">
      <w:pPr>
        <w:pStyle w:val="Text"/>
      </w:pPr>
      <w:bookmarkStart w:id="236" w:name="NewPage243"/>
      <w:bookmarkEnd w:id="236"/>
      <w:r>
        <w:t>Obřad začal časně ráno. V čele průvodu kráčelo šest koní, každý zdobený péry jiné barvy, za nimi orchestr skládající se ze stříbrných trubek a bubnů. Po nich následovala rakev, kterou nesla čtveřice mužů. Na závěr šli všichni Číňané z města, dokonce ani vychrtlí starci z opiových doupat nechyběli. Některým se zdálo, že jde o jejich vlastní pohřeb. Každý Číňan měl na rukávu uvázanou růžovou stuhu.</w:t>
      </w:r>
    </w:p>
    <w:p w:rsidR="00EA3AD3" w:rsidRDefault="00EA3AD3" w:rsidP="00EA3AD3">
      <w:pPr>
        <w:pStyle w:val="Text"/>
      </w:pPr>
      <w:r>
        <w:t>Průvod s rakví putoval od jednoho konce města na druhý, občas se zastavil a vyslechl smuteční projev. Nakonec zamířil ke hřbitovu. To už se k němu přidalo i několik desítek bělochů, kteří kráčeli za zástupem Číňanů a odměňovali hudebníky i řečníky potleskem.</w:t>
      </w:r>
    </w:p>
    <w:p w:rsidR="00EA3AD3" w:rsidRDefault="00EA3AD3" w:rsidP="00EA3AD3">
      <w:pPr>
        <w:pStyle w:val="Text"/>
      </w:pPr>
      <w:r>
        <w:t>U vykopaného hrobu Číňané porazili vepře a začali ho rožnit. Před jídlem byla rakev spuštěna do země a zaházena hlínou. Ženy na hrob pokládaly drobná kvítka, protože věřily, že si k nim zesnulá v noci přivoní.</w:t>
      </w:r>
    </w:p>
    <w:p w:rsidR="00EA3AD3" w:rsidRDefault="00EA3AD3" w:rsidP="00EA3AD3">
      <w:pPr>
        <w:pStyle w:val="Text"/>
      </w:pPr>
      <w:r>
        <w:t>Poté Tan přes hodinu řečnil o lásce k Ci-an. Plakal, vyhrožoval a zapřísahal se, že ji pomstí. Jeho soukmenovci, kteří byli už téměř do jednoho přesvědčeni, že Panenku zabil sám, mlčky poslouchali.</w:t>
      </w:r>
    </w:p>
    <w:p w:rsidR="00EA3AD3" w:rsidRDefault="00EA3AD3" w:rsidP="00EA3AD3">
      <w:pPr>
        <w:pStyle w:val="Text"/>
      </w:pPr>
      <w:r>
        <w:t>Tvářili se však uctivě, protože ho nechtěli rozzlobit. Každý viděl, kam to vede, když se člověk Tanovi nezavděčí.</w:t>
      </w:r>
    </w:p>
    <w:p w:rsidR="00EA3AD3" w:rsidRDefault="00EA3AD3" w:rsidP="002C7628">
      <w:pPr>
        <w:pStyle w:val="CastCislo"/>
      </w:pPr>
      <w:bookmarkStart w:id="237" w:name="NewPage245"/>
      <w:bookmarkEnd w:id="237"/>
      <w:r w:rsidRPr="00EA3AD3">
        <w:t>ČÁST TŘETÍ</w:t>
      </w:r>
    </w:p>
    <w:p w:rsidR="00EA3AD3" w:rsidRDefault="00EA3AD3" w:rsidP="002C7628">
      <w:pPr>
        <w:pStyle w:val="Nadpis1"/>
      </w:pPr>
      <w:r w:rsidRPr="00EA3AD3">
        <w:t>Agnes</w:t>
      </w:r>
    </w:p>
    <w:p w:rsidR="00EA3AD3" w:rsidRDefault="00EA3AD3" w:rsidP="002C7628">
      <w:pPr>
        <w:pStyle w:val="CastRok"/>
      </w:pPr>
      <w:r w:rsidRPr="00EA3AD3">
        <w:t>1876</w:t>
      </w:r>
    </w:p>
    <w:p w:rsidR="00EA3AD3" w:rsidRDefault="00EA3AD3" w:rsidP="002C7628">
      <w:pPr>
        <w:pStyle w:val="SpacerCast"/>
      </w:pPr>
    </w:p>
    <w:p w:rsidR="00EA3AD3" w:rsidRDefault="00EA3AD3" w:rsidP="002C7628">
      <w:pPr>
        <w:pStyle w:val="TextPrvni"/>
      </w:pPr>
      <w:bookmarkStart w:id="238" w:name="NewPage247"/>
      <w:bookmarkEnd w:id="238"/>
      <w:r>
        <w:t xml:space="preserve">Nedošlo-li cestou k mimořádným událostem, zvládl vůz </w:t>
      </w:r>
      <w:r w:rsidRPr="002C7628">
        <w:rPr>
          <w:rStyle w:val="Kurziva"/>
        </w:rPr>
        <w:t>Severozápadní expresní dostavníkové a speditérské společnosti</w:t>
      </w:r>
      <w:r>
        <w:t xml:space="preserve"> vzdálenost mezi Cheyenne a Deadwoodem za šest dní. Lístek stál čtyřiačtyřicet dolarů a stejná cena se platila i z Bismarcku a Fort Pierre či ze Sidney ve státě Nebraska.</w:t>
      </w:r>
    </w:p>
    <w:p w:rsidR="00EA3AD3" w:rsidRDefault="00EA3AD3" w:rsidP="00EA3AD3">
      <w:pPr>
        <w:pStyle w:val="Text"/>
      </w:pPr>
      <w:r>
        <w:t>Dostavník řídil vozka s pomocníkem, jenž měl na starosti i poštu. Společnost se zaručovala za jeho džentlmenské chování. V zimě se přepravovalo osm pasažérů, v létě, kdy obecně převládala dusnější atmosféra, byl počet omezen na šest. Přepravní řád vyvěšený na každé stanici zapovídal debaty o náboženství a politice jakož i střelbu. Zakázáno bylo rovněž požívání alkoholických nápojů vyjma případů, kdy byla láhev nabídnuta všem cestujícím bez rozdílu. Po těch, kdož holdovali žvýkacímu tabáku, se uctivě žádalo, aby plivali jen na závětrnou stranu.</w:t>
      </w:r>
    </w:p>
    <w:p w:rsidR="00EA3AD3" w:rsidRDefault="00EA3AD3" w:rsidP="00EA3AD3">
      <w:pPr>
        <w:pStyle w:val="Text"/>
      </w:pPr>
      <w:r>
        <w:t>Na každého pasažéra, jenž přišel o život při přestřelce s lupiči, připadali tři, kteří se postříleli ve vzájemných soubojích, případně zmrzli. Většinu přestřelek však nevyvolávaly hádky, ale žaludeční nevolnost, a tak si i přes ustanovení přepravního řádu úmrtnost pasažérů Severozápadní dostavníkové udržovala celkem stálou úroveň.</w:t>
      </w:r>
    </w:p>
    <w:p w:rsidR="00EA3AD3" w:rsidRDefault="00EA3AD3" w:rsidP="00EA3AD3">
      <w:pPr>
        <w:pStyle w:val="Text"/>
      </w:pPr>
      <w:r>
        <w:t>Krveprolití se prostě nedalo zabránit. Mohutná kabina vozu značky Concord byla na podvozku pružně zavěšena na kožených popruzích a kolébání nesnášel nikdo s výjimkou dětí navyklých na houpačku a artistů specializovaných na létající hrazdu. A když vám někdo pozvrací nohy, není divu, že máte nutkání dotyčného zastřelit, přesto či vlastně právě proto, že se chystáte provést totéž.</w:t>
      </w:r>
    </w:p>
    <w:p w:rsidR="00EA3AD3" w:rsidRDefault="00EA3AD3" w:rsidP="00EA3AD3">
      <w:pPr>
        <w:pStyle w:val="Text"/>
      </w:pPr>
      <w:r>
        <w:t>Mezi Cheyenne a Deadwoodem bylo šestnáct zastávek na jídlo a přepřahání koní. Jednotné menu se skládalo z fazolí, sucharů a soleného vepřového. Strava již byla v ceně jízdenky.</w:t>
      </w:r>
    </w:p>
    <w:p w:rsidR="00EA3AD3" w:rsidRDefault="00EA3AD3" w:rsidP="00EA3AD3">
      <w:pPr>
        <w:pStyle w:val="Text"/>
      </w:pPr>
      <w:bookmarkStart w:id="239" w:name="NewPage248"/>
      <w:bookmarkEnd w:id="239"/>
      <w:r>
        <w:t>Právě z vepřového dostala Agnes Lakeová bčhavku. Maso mělo divnou chuť, jako kdyby bylo zasmrádlé, avšak Agnes ho snědla, protože si ho zaplatila, a teď s kamenným výrazem v tváři seděla mezi jakýmsi kočebrákem a jedním farmářským synkem a hleděla přes uličku do obličeje muže, jenž se představil jako Kapitán Jack Crawford, a tvrdil, že se vrací do Deadwoodu zúčtovat s vrahem Divokého Billa Hickoka.</w:t>
      </w:r>
    </w:p>
    <w:p w:rsidR="00EA3AD3" w:rsidRDefault="00EA3AD3" w:rsidP="00EA3AD3">
      <w:pPr>
        <w:pStyle w:val="Text"/>
      </w:pPr>
      <w:r>
        <w:t>Pán po Crawfordově pravici kouřil doutníky, ale Agnes usoudila, že tak jistě nečiní schválně. V zadní kapse kalhot uschovával stříbrnou placatku, kterou se mu nějakým záhadným způsobem dařilo dopít právě ve chvíli, kdy se blížili k další stanici. Kdykoli si ovšem přihnul, poslal láhev kolem, jak vyžadoval přepravní řád společnosti.</w:t>
      </w:r>
    </w:p>
    <w:p w:rsidR="00EA3AD3" w:rsidRDefault="00EA3AD3" w:rsidP="00EA3AD3">
      <w:pPr>
        <w:pStyle w:val="Text"/>
      </w:pPr>
      <w:r>
        <w:t>A pokaždé, kdy nabídl muži, který si říkal Kapitán Jack, dotyčný spustil, jak matce na smrtelném loži přislíbil, že se nikdy alkoholu nedotkne. Agnes Lakeová whisky nepila, ale teď měla pocit, že ji k tomu kapitánovy řeči co nevidět doženou.</w:t>
      </w:r>
    </w:p>
    <w:p w:rsidR="00EA3AD3" w:rsidRDefault="00EA3AD3" w:rsidP="00EA3AD3">
      <w:pPr>
        <w:pStyle w:val="Text"/>
      </w:pPr>
      <w:r>
        <w:t>Nahlas se však neozvala. Ani když vykládal o slibu umírající matičce, ani když se holedbal, jací byli s Billem Hickokem kamarádi. „Věčná škoda, že jsem tam nebyl,“ prohlašoval, ale protože tou větou prošpikovával své vyprávění na zcela nelogických místech, věděla, že lže.</w:t>
      </w:r>
    </w:p>
    <w:p w:rsidR="00EA3AD3" w:rsidRDefault="00EA3AD3" w:rsidP="00EA3AD3">
      <w:pPr>
        <w:pStyle w:val="Text"/>
      </w:pPr>
      <w:r>
        <w:t>Kapitán se na ni zahleděl a poznal, že jí není dobře. „Jen klidně vrhněte, madame,“ pravil. „Není zač se stydět. Já viděl zvracet i tvrdé chlapy, než si na to ďábelské houpání zvykli.“</w:t>
      </w:r>
    </w:p>
    <w:p w:rsidR="00EA3AD3" w:rsidRDefault="00EA3AD3" w:rsidP="00EA3AD3">
      <w:pPr>
        <w:pStyle w:val="Text"/>
      </w:pPr>
      <w:r>
        <w:t>Provrtala ho svýma studenýma modrýma očima, ale Kapitán Jack byl zřejmě imunní nejenom vůči mořské nemoci. „Jestli chcete, můžu zabouchat na vozku, aby zastavil. Jistě nebude nic namítat, když jde o dámu.“ Až na Agnes Lakeovou a na něj zvraceli už všichni a v dostavníku to páchlo natolik kysele, že Kapitán Jack vskutku nemusel nikomu jitřit žluč.</w:t>
      </w:r>
    </w:p>
    <w:p w:rsidR="00EA3AD3" w:rsidRDefault="00EA3AD3" w:rsidP="00EA3AD3">
      <w:pPr>
        <w:pStyle w:val="Text"/>
      </w:pPr>
      <w:r>
        <w:t>Spolucestující se začali ošívat a snažili se na to nemyslet.</w:t>
      </w:r>
    </w:p>
    <w:p w:rsidR="00EA3AD3" w:rsidRDefault="00EA3AD3" w:rsidP="002C7628">
      <w:pPr>
        <w:pStyle w:val="Text"/>
      </w:pPr>
      <w:r>
        <w:t xml:space="preserve">„Je mi zcela dobře,“ prohlásila Agnes a podívala se mu do obličeje, ačkoli břicho měla sevřené křečemi a na čele jí vyrážel pot. Její oči však zůstávaly ledově klidné. Kdysi dávno spadla z létající hrazdy. Připadalo jí tenkrát, že se vidí letět těch deset metrů vzduchem. V životě už vůbec zažila všelijaké pády a leckterý jí </w:t>
      </w:r>
      <w:bookmarkStart w:id="240" w:name="NewPage249"/>
      <w:bookmarkEnd w:id="240"/>
      <w:r>
        <w:t>byl k smíchu. Člověk sice nikdy neví, kdy si srazí vaz, ale Agnes se nebála pohlédnout nebezpečí přímo do očí.</w:t>
      </w:r>
    </w:p>
    <w:p w:rsidR="00EA3AD3" w:rsidRDefault="00EA3AD3" w:rsidP="00EA3AD3">
      <w:pPr>
        <w:pStyle w:val="Text"/>
      </w:pPr>
      <w:r>
        <w:t>Neuhnula pohledem ani teď. Odjakživa měla strach jenom z toho, co zůstávalo očím skryto. Zkřížila nohy, a protože se jí trochu ulevilo, vyhlédla ven.</w:t>
      </w:r>
    </w:p>
    <w:p w:rsidR="00EA3AD3" w:rsidRDefault="00EA3AD3" w:rsidP="00EA3AD3">
      <w:pPr>
        <w:pStyle w:val="Text"/>
      </w:pPr>
      <w:r>
        <w:t>Kapitán Jack chvíli pozoroval, jak se jí pod sukní rýsují silná stehna, a pak se také podíval z okna. „Tohle je nejbohatší kout na světě,“ řekl. „Procestoval jsem Ameriku od jednoho konce mapy na druhý, ale zdejší kraj je ze všech nejbohatší, nejdivočejší a nejlepší, madame.“</w:t>
      </w:r>
    </w:p>
    <w:p w:rsidR="00EA3AD3" w:rsidRDefault="00EA3AD3" w:rsidP="00EA3AD3">
      <w:pPr>
        <w:pStyle w:val="Text"/>
      </w:pPr>
      <w:r>
        <w:t>Agnes hleděla na uhánějící borovice a přemítala, co tomuhle koutu světa asi říkal Bill. Některé z jeho dopisů – bylo jich celkem osm a měla je všechny s sebou v kabelce – zněly stejně nadšeně jako Kapitán Jack, ale jiné jako by naznačovaly, že Bill se tady chystá umřít. Když o nich pak později přemýšlela, uvědomila si, že ho sem vůbec neměla pouštět.</w:t>
      </w:r>
    </w:p>
    <w:p w:rsidR="00EA3AD3" w:rsidRDefault="00EA3AD3" w:rsidP="00EA3AD3">
      <w:pPr>
        <w:pStyle w:val="Text"/>
      </w:pPr>
      <w:r>
        <w:t>Když se za Billa provdala, bylo jí dvaačtyřicet. Sjezdila celou Evropu, podívala se i do Egypta a navštívila každičké místo v Americe, kde žilo dostatek obyvatel, aby zaplnili cirkusový stan. Chodila po laně, létala na visuté hrazdě a v jezdeckém umění neměla soupeře, natožpak soupeřku. Na sedle obyčejného jezdeckého koně dokázala i v plném trysku stát jako svíce a na hřbetě klusajícího cirkusového hřebce dělala salta vpřed i vzad. Narodila se s neomylným smyslem pro rovnováhu a uvědomovala si to už od tří let.</w:t>
      </w:r>
    </w:p>
    <w:p w:rsidR="00EA3AD3" w:rsidRDefault="00EA3AD3" w:rsidP="00EA3AD3">
      <w:pPr>
        <w:pStyle w:val="Text"/>
      </w:pPr>
      <w:r>
        <w:t>Sílu měla jako mužský, i když na to nevypadala. Poznalo se to jen podle nohou, a ty měla silnější než chlap. Billovi se její svalnatá lýtka líbila a říkal, že se nemá za co stydět. Obvykle byl k mnoha věcem slepý, ale občas dokázal trefit hřebík na hlavičku. Dojímalo ji to. Nikdo jiný dosud nepoznal, že se stydí.</w:t>
      </w:r>
    </w:p>
    <w:p w:rsidR="00EA3AD3" w:rsidRDefault="00EA3AD3" w:rsidP="00EA3AD3">
      <w:pPr>
        <w:pStyle w:val="Text"/>
      </w:pPr>
      <w:r>
        <w:t>Jenomže většinou měl hlavu v oblacích a filozofoval, jak těžké je být slavný. Jako kdyby šlo o nějaký problém, který znají jen oni dva. Ji sláva nikdy netížila.</w:t>
      </w:r>
    </w:p>
    <w:p w:rsidR="00EA3AD3" w:rsidRDefault="00EA3AD3" w:rsidP="00EA3AD3">
      <w:pPr>
        <w:pStyle w:val="Text"/>
      </w:pPr>
      <w:r>
        <w:t>„Vydržíte to?“ otázal se Kapitán Jack. Přestala vystrkovat obličej z okna a všimla si, že je bledý jako stěna. Křečovitě se usmála a útroby se jí znovu sevřely. „Stačí požádat vozku, milerád zastaví,“ přesvědčoval ji. „Ty úseky mezi stanicemi jsou skutečně k nepřečkání.“</w:t>
      </w:r>
    </w:p>
    <w:p w:rsidR="00EA3AD3" w:rsidRDefault="00EA3AD3" w:rsidP="00EA3AD3">
      <w:pPr>
        <w:pStyle w:val="Text"/>
      </w:pPr>
      <w:bookmarkStart w:id="241" w:name="NewPage250"/>
      <w:bookmarkEnd w:id="241"/>
      <w:r>
        <w:t>Přestože neodpověděla, nahnul se přes pána s placaticí, vyklonil se ven a cosi vykřikl. Zaslechla kočího zahulákat odpověď, nerozuměla mu však ani slovo. Ale třeba to bylo dobře.</w:t>
      </w:r>
    </w:p>
    <w:p w:rsidR="00EA3AD3" w:rsidRDefault="00EA3AD3" w:rsidP="00EA3AD3">
      <w:pPr>
        <w:pStyle w:val="Text"/>
      </w:pPr>
      <w:r>
        <w:t>Náhle zpozorovala, že se stromy na té straně dostavníku, kterou se Kapitán Jack domlouval s vozkou, nebezpečně přiblížily, vůz se zhoupl, jako by jedním kolem sjel z cesty, záď vozidla se natočila šejdrem a vozka začal křičet na koně. Rozpoznala v jeho hlase strach, a protože dobře znala koňskou mentalitu, dovedla si přesně představit, jak jim je. Koutkem oka ještě zahlédla, že za oknem se cosi mihlo, a v příštím okamžiku jí do klína spadl farmářský synek, který dosud seděl vedle ní.</w:t>
      </w:r>
    </w:p>
    <w:p w:rsidR="00EA3AD3" w:rsidRDefault="00EA3AD3" w:rsidP="00EA3AD3">
      <w:pPr>
        <w:pStyle w:val="Text"/>
      </w:pPr>
      <w:r>
        <w:t>Kolo se utrhlo a vůz klesl ještě níž. Sledovala tváře cestujících na protějším sedadle. Sama strach neměla. Kapitán Jack se vrhl do uličky a zakryl si hlavu, synek na klíně se vzepřel a snažil se postavit na vlastní nohy. Zaťal jí prsty do stehen, ale v tom zmatku neměl vůbec čas přemýšlet, jak jsou stavěná. Muž s placatkou a doutníkem jí padl k nohám na Kapitána Jacka a synek se konečně pustil sukní a přidal se k nim.</w:t>
      </w:r>
    </w:p>
    <w:p w:rsidR="00EA3AD3" w:rsidRDefault="00EA3AD3" w:rsidP="00EA3AD3">
      <w:pPr>
        <w:pStyle w:val="Text"/>
      </w:pPr>
      <w:r>
        <w:t>Dostavník narazil do kmenu padlého stromu a zastavil se. Agnes se neohroženě podívala ven, zatímco ostatní jen leželi na sedadle nebo v uličce a čekali, až přijde další náraz. Teprve když vozka otevřel dveře na straně blíž k zemi, začali rozmotávat propleteně údy a otvírat oči. Kapitán Jack se hrdinně prodral ven jako první. Beze slova se protáhl kolem vozky a zamířil do křoví.</w:t>
      </w:r>
    </w:p>
    <w:p w:rsidR="00EA3AD3" w:rsidRDefault="00EA3AD3" w:rsidP="00EA3AD3">
      <w:pPr>
        <w:pStyle w:val="Text"/>
      </w:pPr>
      <w:r>
        <w:t>Agnes vystoupila až úplně poslední, a když se octla na čerstvém vzduchu, s potěšením kvitovala zvuky, jež prozrazovaly, že i kapitána mořská nemoc nakonec udolala. Vozka jí ve dveřích podal ruku. „Opatrně, mladá paní,“ varoval ji. „Chce to kapánek balanc.“</w:t>
      </w:r>
    </w:p>
    <w:p w:rsidR="00EA3AD3" w:rsidRDefault="00EA3AD3" w:rsidP="00EA3AD3">
      <w:pPr>
        <w:pStyle w:val="Text"/>
      </w:pPr>
      <w:r>
        <w:t xml:space="preserve">Zdvořile se usmála a vykroutila prsty z jeho sevření. Neměla ráda, když na ni někdo sahal. Obešla dostavník a spěchala ke kozlíku. Zápřah byl celý zpěněný a vyplašený, ale jinak v podstatě v pořádku, až na to. </w:t>
      </w:r>
      <w:proofErr w:type="gramStart"/>
      <w:r>
        <w:t>že</w:t>
      </w:r>
      <w:proofErr w:type="gramEnd"/>
      <w:r>
        <w:t xml:space="preserve"> náruční kůň z prvního páru měl odřené nohy a další už zřejmě delší dobu frkal z nozder krev.</w:t>
      </w:r>
    </w:p>
    <w:p w:rsidR="00EA3AD3" w:rsidRDefault="00EA3AD3" w:rsidP="002C7628">
      <w:pPr>
        <w:pStyle w:val="Text"/>
      </w:pPr>
      <w:r>
        <w:t xml:space="preserve">Pomocník zůstal ležet o dobrých padesát metrů zpět, a když se Agnes otočila, uviděla, jak vstává a pajdá k nim, v náručí zablácenou brokovnici. Pohled do mužova obličeje ji přesvědčil, že </w:t>
      </w:r>
      <w:bookmarkStart w:id="242" w:name="NewPage251"/>
      <w:bookmarkEnd w:id="242"/>
      <w:r>
        <w:t>cestující si skutečně mohou blahopřát, že společnost se zaručuje za jeho džentlmenské chování.</w:t>
      </w:r>
    </w:p>
    <w:p w:rsidR="00EA3AD3" w:rsidRDefault="00EA3AD3" w:rsidP="00EA3AD3">
      <w:pPr>
        <w:pStyle w:val="Text"/>
      </w:pPr>
      <w:r>
        <w:t>„Co je s tebou?“ prohodil k pomocníkovi vozka. „Jedu a najednou koukám, že tam nejsi.“</w:t>
      </w:r>
    </w:p>
    <w:p w:rsidR="00EA3AD3" w:rsidRDefault="00EA3AD3" w:rsidP="00EA3AD3">
      <w:pPr>
        <w:pStyle w:val="Text"/>
      </w:pPr>
      <w:r>
        <w:t>Jelikož si pomocník všiml, že se Agnes dívá, zacenil se. „Koukáš, jo? Jenomže akorát, kde co lítá, sakra.“ Lehce se uklonil a dotkl se prsty střechy uváleného a pomačkaného klobouku. „Dáma promine,“ dodal a znovu se zakřenil.</w:t>
      </w:r>
    </w:p>
    <w:p w:rsidR="00EA3AD3" w:rsidRDefault="00EA3AD3" w:rsidP="00EA3AD3">
      <w:pPr>
        <w:pStyle w:val="Text"/>
      </w:pPr>
      <w:r>
        <w:t>„Dyť jsi chrněl,“ bránil se vozka.</w:t>
      </w:r>
    </w:p>
    <w:p w:rsidR="00EA3AD3" w:rsidRDefault="00EA3AD3" w:rsidP="00EA3AD3">
      <w:pPr>
        <w:pStyle w:val="Text"/>
      </w:pPr>
      <w:r>
        <w:t>Pomocník se Agnes ještě jednou zlehka uklonil a dotkl se prsty klobouku. „Třeba bysme mohli zajít kousek do lesa probrat to tam,“ navrhl.</w:t>
      </w:r>
    </w:p>
    <w:p w:rsidR="00EA3AD3" w:rsidRDefault="00EA3AD3" w:rsidP="00EA3AD3">
      <w:pPr>
        <w:pStyle w:val="Text"/>
      </w:pPr>
      <w:r>
        <w:t>„To bysme kurva mohli,“ odpověděl vozka, za jehož způsoby nenesla společnost pražádnou odpovědnost a jenž si tedy nemusel dávat pozor na ústa. Zmizeli mezi stromy a Agnes se vydala po cestě zpátky k místu nehody. Tam, kde dostavník sjel z cesty a ztratil kolo i pomocníka, začínala hluboká rýha, která po několika metrech končila v příkopě. Utržené kolo v něm spočívalo opřené o násep.</w:t>
      </w:r>
    </w:p>
    <w:p w:rsidR="00EA3AD3" w:rsidRDefault="00EA3AD3" w:rsidP="00EA3AD3">
      <w:pPr>
        <w:pStyle w:val="Text"/>
      </w:pPr>
      <w:r>
        <w:t>Osa drhla ještě asi dvacet metrů o blátivou půdu a pak se zarazila o padlou borovici. Když si Agnes všimla tloušťky kmenu, napadlo ji, jaké měli štěstí, že si některý kůň nepřerazil nohu. Osa sedřela kůru až na dřevo a zaklínila se o nejsilnější větev. Dostavník se musel zvednout i s borovicí.</w:t>
      </w:r>
    </w:p>
    <w:p w:rsidR="00EA3AD3" w:rsidRDefault="00EA3AD3" w:rsidP="00EA3AD3">
      <w:pPr>
        <w:pStyle w:val="Text"/>
      </w:pPr>
      <w:r>
        <w:t>Útroby se jí znovu rozbouřily a tak se vydala zpátky k vozu. Snažila se však, aby nikdo nepoznal, jak má naspěch. Z jedné brašny vylovila taštičku s toaletními potřebami a zamířila na opačnou stranu cesty, než kam odešli Kapitán Jack a vozka s pomocníkem, aby si našla příhodné místečko.</w:t>
      </w:r>
    </w:p>
    <w:p w:rsidR="00EA3AD3" w:rsidRDefault="00EA3AD3" w:rsidP="00EA3AD3">
      <w:pPr>
        <w:pStyle w:val="Text"/>
      </w:pPr>
      <w:r>
        <w:t>Když se vrátila, postávali pasažéři včetně Kapitána Jacka u vozu a rozmlouvali o Indiánech. Vozka s pomocníkem v lese dosud neskončili. Pán s placatkou si přihnul, ale jelikož neseděl ve voze a přepravní řád společnosti se na něj tudíž nevztahoval, nikomu nenabídl. Z lesa se ozval vozkův výkřik a farmářský synek, jenž jí předtím seděl na klíně, sebou zděšené trhl. Kapitán Jack si toho povšiml a rozesmál se.</w:t>
      </w:r>
    </w:p>
    <w:p w:rsidR="00EA3AD3" w:rsidRDefault="00EA3AD3" w:rsidP="00EA3AD3">
      <w:pPr>
        <w:pStyle w:val="Text"/>
      </w:pPr>
      <w:r>
        <w:t xml:space="preserve">„Žádné strachy, neskalpovali ho Indiáni,“ prohlásil. „Spíš </w:t>
      </w:r>
      <w:bookmarkStart w:id="243" w:name="NewPage252"/>
      <w:bookmarkEnd w:id="243"/>
      <w:r>
        <w:t>bych to typoval na ukousnutý prst,“ dodal, mrkl na Agnes a té naskočila husí kůže. Musela honem poodejít, aby tomu pocitu unikla.</w:t>
      </w:r>
    </w:p>
    <w:p w:rsidR="00EA3AD3" w:rsidRDefault="00EA3AD3" w:rsidP="00EA3AD3">
      <w:pPr>
        <w:pStyle w:val="Text"/>
      </w:pPr>
      <w:r>
        <w:t>Kočebrák a muž s placatkou se usadili na zemi, opřeli se o jedno ze zbývajících kol a zapálili si doutník. Rány z lesa už ztrácely na tempu. Agnes zjistila, že Kapitán Jack ji opět pozoruje. Jeho oči po ní klouzaly od hlavy až k patě. Nebyl to sice nejkluzčí pohled, jaký kdy zažila, ale prozrazoval naprosto přesně, co tomu chlapovi táhne hlavou. O slovo se znovu přihlásila husí kůže a Agnes nezbývalo než jít pryč.</w:t>
      </w:r>
    </w:p>
    <w:p w:rsidR="00EA3AD3" w:rsidRDefault="00EA3AD3" w:rsidP="00EA3AD3">
      <w:pPr>
        <w:pStyle w:val="Text"/>
      </w:pPr>
      <w:r>
        <w:t>Právě tyhle pohledy z ní dělaly štvance. Muži samotní jí nevadili, štvalo ji, že si nedají chvilku pokoj.</w:t>
      </w:r>
    </w:p>
    <w:p w:rsidR="00EA3AD3" w:rsidRDefault="00EA3AD3" w:rsidP="00EA3AD3">
      <w:pPr>
        <w:pStyle w:val="Text"/>
      </w:pPr>
      <w:r>
        <w:t>Agnes Lakeové bylo třiačtyřicet, i když ve společnosti stejně starých farmářek by jí každý hádal o dvacet míň. Jedla hodně ovoce a nechodila na slunce, protože příliš slunce a nedostatek citrusových plodů dělají ženě vrásky. Věděla až příliš dobře, co je údělem žen. Vídala je, jak se v klobouku ubírají do kostela, jak vaří a perou, jak jezdí na voze s manželem farmářem a hejnem bosých děcek. Práce ženě vrásek také neubrala, i když Agnes připadalo, že manželka nesesychá ani tak pod tíhou dřiny samotné jako spíš vědomí, že nikdy neskončí. Bylo jí líto, jak se žena plahočí, aby pole plodila, rodí manželovi děti a stárne. Říkala si, že takový manžel musí být snad slepý, když si nevšimne, co to s ženskou dělá, a nedá jí pokoj aspoň v noci.</w:t>
      </w:r>
    </w:p>
    <w:p w:rsidR="00EA3AD3" w:rsidRDefault="00EA3AD3" w:rsidP="00EA3AD3">
      <w:pPr>
        <w:pStyle w:val="Text"/>
      </w:pPr>
      <w:r>
        <w:t>Zároveň si však uvědomovala, že do soužití muže a ženy člověk nevidí, a kromě toho zásadně nemluvila do věcí, o nichž neměla sebemenší ponětí.</w:t>
      </w:r>
    </w:p>
    <w:p w:rsidR="00EA3AD3" w:rsidRDefault="00EA3AD3" w:rsidP="00EA3AD3">
      <w:pPr>
        <w:pStyle w:val="Text"/>
      </w:pPr>
      <w:r>
        <w:t>Kapitán Jack se na ni dosud lepil očima a usmíval se a ona měla pocit, že musí okamžitě pryč. Při pomyšlení, že by se v noci probudila a cítila ten lepkavý pohled na těle, se celá otřásla, a tak odešla a vyšvihla se na kozlík. Koně zneklidněli, ale sotva na ně konejšivě zamlaskala, upokojili se.</w:t>
      </w:r>
    </w:p>
    <w:p w:rsidR="00EA3AD3" w:rsidRDefault="00EA3AD3" w:rsidP="00EA3AD3">
      <w:pPr>
        <w:pStyle w:val="Text"/>
      </w:pPr>
      <w:r>
        <w:t>Zpod sedadla vytáhla bedničku s nářadím. Zámek byl polámaný. Uvnitř našla dvě kladiva, palici, lahvičku čichacích solí značky Huron City, láhev Hoodova smilaxového výtažku, světlovlasou paruku a malou sekyrku. Pod parukou se na dně válelo několik nábojů do brokovnice. Pila však chyběla.</w:t>
      </w:r>
    </w:p>
    <w:p w:rsidR="00EA3AD3" w:rsidRDefault="00EA3AD3" w:rsidP="00EA3AD3">
      <w:pPr>
        <w:pStyle w:val="Text"/>
      </w:pPr>
      <w:bookmarkStart w:id="244" w:name="NewPage253"/>
      <w:bookmarkEnd w:id="244"/>
      <w:r>
        <w:t>Vzala tedy sekyrku s palicí a seskočila na zem. Dopadla tak měkce, jako kdyby se snesla na křídlech vánku. Jakmile to ostatní zpozorovali, okamžitě se na ni začali dívat jinýma očima, ale prstem nehnul ani jeden. Položila nářadí na kmen vedle zaklíněné osy a vydala se po cestě zpátky pro ztracené kolo.</w:t>
      </w:r>
    </w:p>
    <w:p w:rsidR="00EA3AD3" w:rsidRDefault="00EA3AD3" w:rsidP="00EA3AD3">
      <w:pPr>
        <w:pStyle w:val="Text"/>
      </w:pPr>
      <w:r>
        <w:t>Postavila ho na ráfek a odkoulela k dostavníku. Bylo to stejné, jako když stavěla Billa na nohy a odváděla ho do postele. Celé tajemství spočívalo v tom, že člověk musel pohybující se těleso udržovat v rovnováze. Jack Crawford smekl a vydal se jí na pomoc, ale když vstoupil do dráhy, kolo mu narazilo do nohou a skácelo se k zemi.</w:t>
      </w:r>
    </w:p>
    <w:p w:rsidR="00EA3AD3" w:rsidRDefault="00EA3AD3" w:rsidP="00EA3AD3">
      <w:pPr>
        <w:pStyle w:val="Text"/>
      </w:pPr>
      <w:r>
        <w:t>„Počkejte, nepotřebujete píchnout, mladá paní?“ otázal se. Zvedl kolo a mrkl na ostatní. „Kampak si ho přejete?“ dodal.</w:t>
      </w:r>
    </w:p>
    <w:p w:rsidR="00EA3AD3" w:rsidRDefault="00EA3AD3" w:rsidP="00EA3AD3">
      <w:pPr>
        <w:pStyle w:val="Text"/>
      </w:pPr>
      <w:r>
        <w:t>„To je v pořádku,“ odpověděla. „Stačí, když bude stát.“ Kapitán Jack se zakřenil a držel. Otočila se k němu zády, sebrala sekyrku a pustila se do padlého stromu.</w:t>
      </w:r>
    </w:p>
    <w:p w:rsidR="00EA3AD3" w:rsidRDefault="00EA3AD3" w:rsidP="00EA3AD3">
      <w:pPr>
        <w:pStyle w:val="Text"/>
      </w:pPr>
      <w:r>
        <w:t>Začala v místě, kde osu svírala větev. Dvakrát ťala shora, jednou ze strany. Větev měla dobrých třicet centimetrů v průměru, ale dřevo bylo dosud čerstvé. Na sekyře se objevily šmouhy a ve vzduchu pronikavě zavoněla smůla.</w:t>
      </w:r>
    </w:p>
    <w:p w:rsidR="00EA3AD3" w:rsidRDefault="00EA3AD3" w:rsidP="00EA3AD3">
      <w:pPr>
        <w:pStyle w:val="Text"/>
      </w:pPr>
      <w:r>
        <w:t>Sekala krátkými, precizními údery. Směrovala je přesně na cíl, ale nijak se do sekyrky neopírala. Razanci jí dodával rozmach a svištící nástroj nejen připomínal prodlouženou ruku, ale zdál se i jakoby srostlý s rameny, zády a nohama. Kapitán Jack stál za ní, v rukou kolo a ve tváři úsměv. Muž s placatkou vypadal, jako kdyby každým hltem připíjel na její počest.</w:t>
      </w:r>
    </w:p>
    <w:p w:rsidR="00EA3AD3" w:rsidRDefault="00EA3AD3" w:rsidP="00EA3AD3">
      <w:pPr>
        <w:pStyle w:val="Text"/>
      </w:pPr>
      <w:r>
        <w:t>Rytmické údery sekyrky dopadající na dřevo – vždycky dva shora a jeden ze strany – předznamenávalo kratičké syknutí. Ostří se neúnavně zakusovalo čím dál hlouběji, a když zůstalo vězet ve dřevě, Agnes sekyrku trhnutím vypáčila a švihem zasáhla místo znovu, jako kdyby ho chtěla potrestat. Vyštípnuté klínky jí odletovaly daleko za hlavu.</w:t>
      </w:r>
    </w:p>
    <w:p w:rsidR="00EA3AD3" w:rsidRDefault="00EA3AD3" w:rsidP="00EA3AD3">
      <w:pPr>
        <w:pStyle w:val="Text"/>
      </w:pPr>
      <w:r>
        <w:t>Cestující s obdivem přihlíželi. Netrvalo ani čtvrt hodinky, zvuk změnil tóninu a po několika dalších ranách se větev držící zaklíněnou osu odlomila od kmene a Agnes ji odstrčila stranou.</w:t>
      </w:r>
    </w:p>
    <w:p w:rsidR="00EA3AD3" w:rsidRDefault="00EA3AD3" w:rsidP="00EA3AD3">
      <w:pPr>
        <w:pStyle w:val="Text"/>
      </w:pPr>
      <w:r>
        <w:t>„Žena, která takhle vládne sekyrou, je pro chlapa hotový dar z nebes,“ prohlásil Kapitán Jack a opětovně se zazubil.</w:t>
      </w:r>
    </w:p>
    <w:p w:rsidR="00EA3AD3" w:rsidRDefault="00EA3AD3" w:rsidP="00EA3AD3">
      <w:pPr>
        <w:pStyle w:val="Text"/>
      </w:pPr>
      <w:bookmarkStart w:id="245" w:name="NewPage254"/>
      <w:bookmarkEnd w:id="245"/>
      <w:r>
        <w:t>Na čele jí stál pot a šaty na zádech měla celé mokré. Po dlouhých hodinách, které strávila namačkaná v dostavníku, to byl docela příjemný pocit. „Kdybyste byl tak laskav a přenesl kolo na druhou stranu kmene,“ řekla, „myslím, že bychom to dokázali spravit.“</w:t>
      </w:r>
    </w:p>
    <w:p w:rsidR="00EA3AD3" w:rsidRDefault="00EA3AD3" w:rsidP="00EA3AD3">
      <w:pPr>
        <w:pStyle w:val="Text"/>
      </w:pPr>
      <w:r>
        <w:t>Kapitán Jack popatřil na osu a pochybovačně zavrtěl hlavou. „Chybí nám aspoň patnáct čísel.“</w:t>
      </w:r>
    </w:p>
    <w:p w:rsidR="00EA3AD3" w:rsidRDefault="00EA3AD3" w:rsidP="00EA3AD3">
      <w:pPr>
        <w:pStyle w:val="Text"/>
      </w:pPr>
      <w:r>
        <w:t>Hauzírník se zvedl a šel se taky podívat. „Bojím se, že má pravdu, mladá paní,“ přisadil si. „Až se vozka s pomocníkem vrátěj, bude se muset zrychtovat kladka a vůz zvednout.“ Agnes mlčela, protože dostala znovu ujímání a musela se vydat přes cestu najít si odlehlé místečko.</w:t>
      </w:r>
    </w:p>
    <w:p w:rsidR="00EA3AD3" w:rsidRDefault="00EA3AD3" w:rsidP="00EA3AD3">
      <w:pPr>
        <w:pStyle w:val="Text"/>
      </w:pPr>
      <w:r>
        <w:t>Letní běhavku vystřídala zimnice a nepříjemně vlhké šaty přilepené na zádech způsobily, že se Agnes roztřásla. Setrvala v lese dlouho. Když se konečné poslední záchvěvy rozjitřených útrob uklidnily a vrátila se k dostavníku, zjistila, že vozka s pomocníkem už dojednali, ale z toho, jak se po sobě dívali, usoudila, že celá záležitost ještě bude mít dohru. Při zběžném pohledu to vypadalo, že vrch získal pomocník, protože si jenom oďubkával krvácející nos, kdežto vozka měl levé oko napuchlé a na tváři hrozivý kousanec. Agnes však dobře znala, co je to bolest, a proto věděla, že nejhorší šrámy zůstávají někdy očím utajeny.</w:t>
      </w:r>
    </w:p>
    <w:p w:rsidR="00EA3AD3" w:rsidRDefault="00EA3AD3" w:rsidP="00EA3AD3">
      <w:pPr>
        <w:pStyle w:val="Text"/>
      </w:pPr>
      <w:r>
        <w:t>Muži mezitím dokutáleli kolo k osiřelé ose a právě zvažovali, o kolik ji bude i s vozem třeba nadzvednout, aby se kolo dalo nasadit. „Přinejmenším dobrých patnáct čísel,“ zhrozil se Kapitán Jack.</w:t>
      </w:r>
    </w:p>
    <w:p w:rsidR="00EA3AD3" w:rsidRDefault="00EA3AD3" w:rsidP="00EA3AD3">
      <w:pPr>
        <w:pStyle w:val="Text"/>
      </w:pPr>
      <w:r>
        <w:t>Pomocník po něm loupl očima, ale držel jazyk za zuby. Společnost se zaručovala za jeho zdvořilost nejen za normálních, ale i výjimečných okolností. „Kdybychom zabrali všichni, mohlo by se to podařit, chlapi,“ řekl Kapitán Jack.</w:t>
      </w:r>
    </w:p>
    <w:p w:rsidR="00EA3AD3" w:rsidRDefault="00EA3AD3" w:rsidP="00EA3AD3">
      <w:pPr>
        <w:pStyle w:val="Text"/>
      </w:pPr>
      <w:r>
        <w:t>Pomocník jen pevně stiskl víčka. Nové dostavníky značky Concord byly stavěné stejně bytelně jako bankovní sejfy. Vozka odplivl krev. „Taky bysme mohli posadit dovnitř koně a zvednout je i s vozem,“ navrhl. „Nebo bysme mohli počkat, až pojede kolem nějakej vlak.“</w:t>
      </w:r>
    </w:p>
    <w:p w:rsidR="00EA3AD3" w:rsidRDefault="00EA3AD3" w:rsidP="00EA3AD3">
      <w:pPr>
        <w:pStyle w:val="Text"/>
      </w:pPr>
      <w:r>
        <w:t xml:space="preserve">„Cože, sedm zdravých, silných mužů?“ podivil se Kapitán Jack. Přistoupil k ose a vzal za ni, ale marně. Vozka se nedíval, </w:t>
      </w:r>
      <w:bookmarkStart w:id="246" w:name="NewPage255"/>
      <w:bookmarkEnd w:id="246"/>
      <w:r>
        <w:t>protože právě pátral zraky po okolních stromech. Když nakonec našel tenký kmínek s hladkou šedou kůrou, sebral sekyrku a vydal se k němu.</w:t>
      </w:r>
    </w:p>
    <w:p w:rsidR="00EA3AD3" w:rsidRDefault="00EA3AD3" w:rsidP="00EA3AD3">
      <w:pPr>
        <w:pStyle w:val="Text"/>
      </w:pPr>
      <w:r>
        <w:t>Porazit stromek mu trvalo skoro stejně dlouho jako Agnes odsekat větev, ale nebyl na něj zdaleka tak hezký pohled, protože se často netrefil do záseku a jednou dokonce ani do stromu. Agnes postávala opodál a zkoumavě hleděla střídavě na osu, kolo a na zem.</w:t>
      </w:r>
    </w:p>
    <w:p w:rsidR="00EA3AD3" w:rsidRDefault="00EA3AD3" w:rsidP="00EA3AD3">
      <w:pPr>
        <w:pStyle w:val="Text"/>
      </w:pPr>
      <w:r>
        <w:t>Konečně se ozvalo vítězoslavné zaklení a stromek padl. Vozka kmínek odvětvil a nakonec usekl horní, asi třímetrový kus. „Chce to zaklínit tuhle tyč pod osu a zvedat,“ prohlásil po návratu, „a jeden z nás zatím nasune kolo zpátky.“</w:t>
      </w:r>
    </w:p>
    <w:p w:rsidR="00EA3AD3" w:rsidRDefault="00EA3AD3" w:rsidP="00EA3AD3">
      <w:pPr>
        <w:pStyle w:val="Text"/>
      </w:pPr>
      <w:r>
        <w:t>Než mohla vypuknout diskuse, odešel za vůz a začal se rozhlížet kolem sebe. Nenašel však jediný balvan ani pařez, který by páce posloužil jako opěra, a tak tyč zasunul tlustším koncem pod vůz. Ostatní až na pomocníka a Agnes se páky chopili na druhé straně a zabrali.</w:t>
      </w:r>
    </w:p>
    <w:p w:rsidR="00EA3AD3" w:rsidRDefault="00EA3AD3" w:rsidP="002C7628">
      <w:pPr>
        <w:pStyle w:val="Text"/>
      </w:pPr>
      <w:r>
        <w:t>Vůz popojel o půl metru dopředu a znovu klesl k zemi. „Musíme se do toho opřít pořádně,“ nabádal ostatní vozka, „jináč nás čeká hezky dlouhej vejšlap.“</w:t>
      </w:r>
    </w:p>
    <w:p w:rsidR="00EA3AD3" w:rsidRDefault="00EA3AD3" w:rsidP="002C7628">
      <w:pPr>
        <w:pStyle w:val="Text"/>
      </w:pPr>
      <w:r>
        <w:t>„Tak dobrá, chlapci,“ ozval se Kapitán Jack. „budu počítat do tří. S Divokým Billem jsme jednou takhle tahali starého losa třicet metrů roklí do vršku. Tohle přece musí být úplná hračka.“</w:t>
      </w:r>
    </w:p>
    <w:p w:rsidR="00EA3AD3" w:rsidRDefault="00EA3AD3" w:rsidP="00EA3AD3">
      <w:pPr>
        <w:pStyle w:val="Text"/>
      </w:pPr>
      <w:r>
        <w:t>Podložili přední kolo a zabrali znovu. Zadek vozu se nadzvedl o pár čísel a klesl zase zpátky. „Kurva,“ ulevil si vozka.</w:t>
      </w:r>
    </w:p>
    <w:p w:rsidR="00EA3AD3" w:rsidRDefault="00EA3AD3" w:rsidP="00EA3AD3">
      <w:pPr>
        <w:pStyle w:val="Text"/>
      </w:pPr>
      <w:r>
        <w:t>Zkusili to ještě jednou. Dostavník se zdvihl přesně tolik co předtím a skončil taky stejně. „Musíme si zrychtovat zasranej kladkostroj,“ mínil vozka a všichni až na Kapitána Jacka pustili tyč z rukou. „Tak pojďte, hoši,“ přemlouval je, „přece to nevzdáme.“</w:t>
      </w:r>
    </w:p>
    <w:p w:rsidR="00EA3AD3" w:rsidRDefault="00EA3AD3" w:rsidP="00EA3AD3">
      <w:pPr>
        <w:pStyle w:val="Text"/>
      </w:pPr>
      <w:r>
        <w:t>Vozka zašilhal po pomocníkovi. Byl to vůbec první pohled, který svému druhovi věnoval od doby, co se Agnes vrátila z lesa. „Jestli něco nesnáším, jsou to lidi, co se vyžívaj, když se něco semele,“ řekl a pomocník se mimoděk chytil za žebra.</w:t>
      </w:r>
    </w:p>
    <w:p w:rsidR="00EA3AD3" w:rsidRDefault="00EA3AD3" w:rsidP="00EA3AD3">
      <w:pPr>
        <w:pStyle w:val="Text"/>
      </w:pPr>
      <w:r>
        <w:t>„Promiňte,“ obrátila se na něj Agnes Lakeová, „ale asi o dvacet metrů dál je místo –“</w:t>
      </w:r>
    </w:p>
    <w:p w:rsidR="00EA3AD3" w:rsidRDefault="00EA3AD3" w:rsidP="00EA3AD3">
      <w:pPr>
        <w:pStyle w:val="Text"/>
      </w:pPr>
      <w:r>
        <w:t xml:space="preserve">„S dovolením, dámo,“ ozval se vozka, „máme tady takovej </w:t>
      </w:r>
      <w:bookmarkStart w:id="247" w:name="NewPage256"/>
      <w:bookmarkEnd w:id="247"/>
      <w:r>
        <w:t>drobnej problém, a potřebujem ho řešit v klidu.“ Na chvíli se rozhostilo ticho, pak si vozka se zaklením vzdychl a všichni se zase postavili k páce a hmoždili se, dokud hauzírník neupadl a vozkovi se z nosu nespustila krev. „Kurva,“ dal se slyšet.</w:t>
      </w:r>
    </w:p>
    <w:p w:rsidR="00EA3AD3" w:rsidRDefault="00EA3AD3" w:rsidP="00EA3AD3">
      <w:pPr>
        <w:pStyle w:val="Text"/>
      </w:pPr>
      <w:r>
        <w:t>„Nerada vás ruším,“ špitla Agnes, „ale –“</w:t>
      </w:r>
    </w:p>
    <w:p w:rsidR="00EA3AD3" w:rsidRDefault="00EA3AD3" w:rsidP="00EA3AD3">
      <w:pPr>
        <w:pStyle w:val="Text"/>
      </w:pPr>
      <w:r>
        <w:t>Vozka měl hlavu zvrácenou dozadu a oběma rukama si svíral nos. Stál doširoka rozkročený, jako kdyby potřeboval oporu, aby tu tíhu unesl. „Do prdele, copak nevidíte, že je to všechno stejně k hovnu?“ prohlásil. „Dáma promine.“</w:t>
      </w:r>
    </w:p>
    <w:p w:rsidR="00EA3AD3" w:rsidRDefault="00EA3AD3" w:rsidP="00EA3AD3">
      <w:pPr>
        <w:pStyle w:val="Text"/>
      </w:pPr>
      <w:r>
        <w:t>Agnes založila ruce v bok a rozhlédla se kolem sebe, ale jediný, kdo neuhnul očima, byl pomocník. I slepý by poznal, jak strašlivě vnitřně trpí.</w:t>
      </w:r>
    </w:p>
    <w:p w:rsidR="00EA3AD3" w:rsidRDefault="00EA3AD3" w:rsidP="00EA3AD3">
      <w:pPr>
        <w:pStyle w:val="Text"/>
      </w:pPr>
      <w:r>
        <w:t xml:space="preserve">Odešla tedy k vozu, odkopla zpod předních kol špalky a vylezla na kozlík. „Za tohle neberu vodpovědnost,“ ozval se za ní vozka. „Vy jste si zřejmě usmyslela, že si zlámete vaz. </w:t>
      </w:r>
      <w:proofErr w:type="gramStart"/>
      <w:r>
        <w:t>ale</w:t>
      </w:r>
      <w:proofErr w:type="gramEnd"/>
      <w:r>
        <w:t xml:space="preserve"> jestli v ten moment neslezete, já jsem z obliga a Severozápadní dostavníková taky.“</w:t>
      </w:r>
    </w:p>
    <w:p w:rsidR="00EA3AD3" w:rsidRDefault="00EA3AD3" w:rsidP="00EA3AD3">
      <w:pPr>
        <w:pStyle w:val="Text"/>
      </w:pPr>
      <w:r>
        <w:t xml:space="preserve">Agnes odmotala opratě z brzdy a jala se mlaskáním uklidňovat koně. Zápřah se vyrovnal, pomalu zabral a odtrhl vůz od padlého kmene. Prázdná osa visela o dobrých třicet čísel níž než náby ostatních kol. Zdálo se, že stačí, aby zafoukal </w:t>
      </w:r>
      <w:proofErr w:type="gramStart"/>
      <w:r>
        <w:t>vítr a dostavník</w:t>
      </w:r>
      <w:proofErr w:type="gramEnd"/>
      <w:r>
        <w:t xml:space="preserve"> se překotí. „Dáma promine,“ zahuhlal vozka. „Mladá paní?“</w:t>
      </w:r>
    </w:p>
    <w:p w:rsidR="00EA3AD3" w:rsidRDefault="00EA3AD3" w:rsidP="00EA3AD3">
      <w:pPr>
        <w:pStyle w:val="Text"/>
      </w:pPr>
      <w:r>
        <w:t>Vzala opratě nakrátko a pomalu nasměrovala spřežení šikmo zpátky na cestu. Když se prázdná pravá osa octla téměř nad krajnicí, Agnes zarazila koně, znovu je uklidnila, zatáhla brzdu a slezla z vozu. Pak podložila přední kola špalky a přešla kolem vozky, který se za ní pustil a chtěl cosi říct.</w:t>
      </w:r>
    </w:p>
    <w:p w:rsidR="00EA3AD3" w:rsidRDefault="00EA3AD3" w:rsidP="00EA3AD3">
      <w:pPr>
        <w:pStyle w:val="Text"/>
      </w:pPr>
      <w:r>
        <w:t>Agnes sebrala kolo a postavila ho na cestu.</w:t>
      </w:r>
    </w:p>
    <w:p w:rsidR="00EA3AD3" w:rsidRDefault="00EA3AD3" w:rsidP="00EA3AD3">
      <w:pPr>
        <w:pStyle w:val="Text"/>
      </w:pPr>
      <w:r>
        <w:t>Vozka, který mezitím došel až k ní, se pustil v jejích stopách zase zpátky. „Dáma promine,“ opakoval. „Mladá paní!“</w:t>
      </w:r>
    </w:p>
    <w:p w:rsidR="00EA3AD3" w:rsidRDefault="00EA3AD3" w:rsidP="00EA3AD3">
      <w:pPr>
        <w:pStyle w:val="Text"/>
      </w:pPr>
      <w:r>
        <w:t>Odkutálela kolo až k vozu a svalila ho do příkopu, takže zůstalo vzpřímené asi třicet centimetrů pod trčící osou. Zamnula rukama, popadla ho zespodu a zabrala. Když ho nasunovala, paže se jí pod jeho vahou třásly.</w:t>
      </w:r>
    </w:p>
    <w:p w:rsidR="00EA3AD3" w:rsidRDefault="00EA3AD3" w:rsidP="00EA3AD3">
      <w:pPr>
        <w:pStyle w:val="Text"/>
      </w:pPr>
      <w:r>
        <w:t xml:space="preserve">Nikdo nehnul ani prstem, aby jí pomohl, ale když náboj dosedl na osu, podal jí pomocník palici, kterou si předtím přinesla z bedničky s nářadím. Zdráhal se kolo natloukat sám, aby si nemyslela, </w:t>
      </w:r>
      <w:bookmarkStart w:id="248" w:name="NewPage257"/>
      <w:bookmarkEnd w:id="248"/>
      <w:r>
        <w:t>že se hrne jenom k nejlehčí práci, a tak ji nechal, ať opravu dokončí sama.</w:t>
      </w:r>
    </w:p>
    <w:p w:rsidR="00EA3AD3" w:rsidRDefault="00EA3AD3" w:rsidP="00EA3AD3">
      <w:pPr>
        <w:pStyle w:val="Text"/>
      </w:pPr>
      <w:r>
        <w:t>Ocenila to.</w:t>
      </w:r>
    </w:p>
    <w:p w:rsidR="00EA3AD3" w:rsidRDefault="00EA3AD3" w:rsidP="00EA3AD3">
      <w:pPr>
        <w:pStyle w:val="Text"/>
      </w:pPr>
      <w:r>
        <w:t>Když položila palici, otočil se pomocník k vozkovi a řekl: „Myslíš, že bys tady dámě mohl podat zákolník, aby tu záchranu mohla posichrovat, nebo tady hodláš stát, škrábat se na zadnici a čekat, až se přiženou Indiáni?“</w:t>
      </w:r>
    </w:p>
    <w:p w:rsidR="00EA3AD3" w:rsidRDefault="00EA3AD3" w:rsidP="00EA3AD3">
      <w:pPr>
        <w:pStyle w:val="Text"/>
      </w:pPr>
      <w:r>
        <w:t>Vozka si změřil její dílo, obdivně vyhrkl „kurva“, vyšplhal na kozlík a vyhrabal z bedničky nový zákolník. Pak ho mlčky zatloukl do osy, vyšvihl se zpátky na sedadlo a čekal, až cestující nastoupí.</w:t>
      </w:r>
    </w:p>
    <w:p w:rsidR="00EA3AD3" w:rsidRDefault="00EA3AD3" w:rsidP="00EA3AD3">
      <w:pPr>
        <w:pStyle w:val="Text"/>
      </w:pPr>
      <w:r>
        <w:t>Každý se usadil na své místo, takže Agnes se znovu octla mezi farmářským synkem a hauzírníkem přesně proti Jacku Crawfordovi. Uhladila si sukni na stehnech a Kapitán Jack se významně usmál.</w:t>
      </w:r>
    </w:p>
    <w:p w:rsidR="00EA3AD3" w:rsidRDefault="00EA3AD3" w:rsidP="00EA3AD3">
      <w:pPr>
        <w:pStyle w:val="Text"/>
      </w:pPr>
      <w:r>
        <w:t>„Některá žena ani mužského nepotřebuje, stačí si sama,“ poznamenal po chvíli. Střelila po něm pohledem, ale Kapitán Jack nedbal. „Koukám, že taky nemáte prstýnek.“</w:t>
      </w:r>
    </w:p>
    <w:p w:rsidR="00EA3AD3" w:rsidRDefault="00EA3AD3" w:rsidP="00EA3AD3">
      <w:pPr>
        <w:pStyle w:val="Text"/>
      </w:pPr>
      <w:r>
        <w:t>Pohlédla na své silné, leč krátké a tlusté prsty. Prstýnek samozřejmě měla – šlo o rodinnou památku –, ale byl jí příliš malý, a tak ho nosila na řetízku pod blůzou. Sám Bill jí ho tam zavěsil jen chvíli poté, co si řekli ano. Prohlásil tenkrát: „Máš ho jako ulitý.“ Sáhla si na hruď a přitiskla si ho k tělu.</w:t>
      </w:r>
    </w:p>
    <w:p w:rsidR="00EA3AD3" w:rsidRDefault="00EA3AD3" w:rsidP="00EA3AD3">
      <w:pPr>
        <w:pStyle w:val="Text"/>
      </w:pPr>
      <w:r>
        <w:t>„Ve zdejším kraji to samotná ženská nemá snadné,“ ozval se Jack Crawford.</w:t>
      </w:r>
    </w:p>
    <w:p w:rsidR="00EA3AD3" w:rsidRDefault="00EA3AD3" w:rsidP="00EA3AD3">
      <w:pPr>
        <w:pStyle w:val="Text"/>
      </w:pPr>
      <w:r>
        <w:t>„Jsem na samotu zvyklá,“ odpověděla.</w:t>
      </w:r>
    </w:p>
    <w:p w:rsidR="00EA3AD3" w:rsidRDefault="002C7628" w:rsidP="002C7628">
      <w:pPr>
        <w:pStyle w:val="DejovaPauza"/>
      </w:pPr>
      <w:r>
        <w:t>~</w:t>
      </w:r>
    </w:p>
    <w:p w:rsidR="00EA3AD3" w:rsidRDefault="00EA3AD3" w:rsidP="00EA3AD3">
      <w:pPr>
        <w:pStyle w:val="Text"/>
      </w:pPr>
      <w:r>
        <w:t>O zavraždění Divokého Billa Hickoka se Calamity Jane doslechla hned v první nálevně, do které vrazila poté, co utekla ze špitálu Milosrdných sester. To bylo začátkem září. Chodila o berli a od chvíle, kdy si zlomila nohu, se nekoupala.</w:t>
      </w:r>
    </w:p>
    <w:p w:rsidR="00EA3AD3" w:rsidRDefault="00EA3AD3" w:rsidP="00EA3AD3">
      <w:pPr>
        <w:pStyle w:val="Text"/>
      </w:pPr>
      <w:r>
        <w:t>Mladá lékařka, která ji měla v nemocnici na starost, jí prozradila, že ji na hlavní ulici shodil a pak pokopal býk. „To jsem celá já,“ prohlásila Jane a zadívala se na svou nohu v těžké sádře zavěšenou na kladce. Zrovna se probrala z bezvědomí.</w:t>
      </w:r>
    </w:p>
    <w:p w:rsidR="00EA3AD3" w:rsidRDefault="00EA3AD3" w:rsidP="00EA3AD3">
      <w:pPr>
        <w:pStyle w:val="Text"/>
      </w:pPr>
      <w:r>
        <w:t>Lékařka jí vysvětlila, že jde o dvojitou zlomeninu. „Báli jsme se, že máte taky frakturu lebky,“ svěřila jí.</w:t>
      </w:r>
    </w:p>
    <w:p w:rsidR="00EA3AD3" w:rsidRDefault="00EA3AD3" w:rsidP="00EA3AD3">
      <w:pPr>
        <w:pStyle w:val="Text"/>
      </w:pPr>
      <w:bookmarkStart w:id="249" w:name="NewPage258"/>
      <w:bookmarkEnd w:id="249"/>
      <w:r>
        <w:t>Jane odpověděla, že je to kravina. „Já mám palici dubovou,“ holedbala se a praštila se do temene, „do mě se nějakej bejk jen tak neprobourá.“</w:t>
      </w:r>
    </w:p>
    <w:p w:rsidR="00EA3AD3" w:rsidRDefault="00EA3AD3" w:rsidP="00EA3AD3">
      <w:pPr>
        <w:pStyle w:val="Text"/>
      </w:pPr>
      <w:r>
        <w:t>Ležela v nemocnici pět neděl a pořád čekala, kdy už jí nohu odříznou od stropu. Nakonec to udělala sama – vzala si na to nůž na dopisy –, odhopkala dva bloky na hlavní a začala hledat hospodu. Domnívala se, že v nemocnici to chodí tak, že si tam člověka nechají, dokud se nesebere natolik, aby se mohl postavit, a pak už jenom zbývá najít, kde nechal tesař díru. Medicína ji velice zajímala, a tak se pořád snažila doktorce dívat pod ruku a odkoukat trochu řemeslo, protože taková věc se vždycky hodí, ale po čtrnácti dnech jí všechno začalo připadat pořád na jedno brdo a pochopila, že tady se víc nenaučí, a už jenom čekala, až ji propustí a ona se bude moct uzdravit sama. Nohu měla zlomenou těsně pod kolenem a v noci se jí občas zdálo, že jí do srůstající kosti buší kováříčci.</w:t>
      </w:r>
    </w:p>
    <w:p w:rsidR="00EA3AD3" w:rsidRDefault="00EA3AD3" w:rsidP="00EA3AD3">
      <w:pPr>
        <w:pStyle w:val="Text"/>
      </w:pPr>
      <w:r>
        <w:t>Medicína byla také jedna z prvních věcí, které hned po příchodu do nálevny vzala na přetřes. „Nejlepší doktor,“ vmetla výčepnímu do obličeje, „je lidskej organismus. Ten můj makal na dvě šichty a teď si žádá pořádnýho lomcováka.“</w:t>
      </w:r>
    </w:p>
    <w:p w:rsidR="00EA3AD3" w:rsidRDefault="00EA3AD3" w:rsidP="00EA3AD3">
      <w:pPr>
        <w:pStyle w:val="Text"/>
      </w:pPr>
      <w:r>
        <w:t>Za půl hodiny vyzunkla čtyři, ale pak ji rozbolela noha. „Potřebuju kyj, chlapi,“ houkla, „chlastem mě nikdo moc neomráčí.“</w:t>
      </w:r>
    </w:p>
    <w:p w:rsidR="00EA3AD3" w:rsidRDefault="00EA3AD3" w:rsidP="00EA3AD3">
      <w:pPr>
        <w:pStyle w:val="Text"/>
      </w:pPr>
      <w:r>
        <w:t>Jenomže výčepní zas tak veliký samaritán nebyl a chlapi se jí obloukem vyhýbali. Když už ji začínalo unavovat čekání, až ji někdo pozná, a barman jí zrovna naléval dalšího tajtrlíka, popadla ho za zápěstí a držela, dokud si ji pořádně neprohlédl. „Já tě varuju,“ sykla. „Nepouštěj mě, na bejky jsem ras.“</w:t>
      </w:r>
    </w:p>
    <w:p w:rsidR="00EA3AD3" w:rsidRDefault="00EA3AD3" w:rsidP="00EA3AD3">
      <w:pPr>
        <w:pStyle w:val="Text"/>
      </w:pPr>
      <w:r>
        <w:t>Chlap zašvidral a podíval se ještě jednou. „To jseš ty, Calamity?“</w:t>
      </w:r>
    </w:p>
    <w:p w:rsidR="00EA3AD3" w:rsidRDefault="00EA3AD3" w:rsidP="00EA3AD3">
      <w:pPr>
        <w:pStyle w:val="Text"/>
      </w:pPr>
      <w:r>
        <w:t>Kývla a pustila ho. „Já slyšel, že jseš ve městě a rajtuješ zase bejky,“ řekl a nuceně se usmíval, „ale v novinách o tom nebyla ani řádka.“</w:t>
      </w:r>
    </w:p>
    <w:p w:rsidR="00EA3AD3" w:rsidRDefault="00EA3AD3" w:rsidP="00EA3AD3">
      <w:pPr>
        <w:pStyle w:val="Text"/>
      </w:pPr>
      <w:r>
        <w:t>„Taky jsem jim neposlala žádný oznámení,“ opáčila Jane. „Když to na mě přijde a chci rajtovat, nemám někdy ani čas svolat reportéry.“</w:t>
      </w:r>
    </w:p>
    <w:p w:rsidR="00EA3AD3" w:rsidRDefault="00EA3AD3" w:rsidP="00EA3AD3">
      <w:pPr>
        <w:pStyle w:val="Text"/>
      </w:pPr>
      <w:r>
        <w:t xml:space="preserve">Barman se otočil do lokálu. „Chlapi, pojďte sem! Koukejte, </w:t>
      </w:r>
      <w:bookmarkStart w:id="250" w:name="NewPage259"/>
      <w:bookmarkEnd w:id="250"/>
      <w:r>
        <w:t>kdo tu sedí! Calamity Jane!“ zařval. Štamgasti se po sobě podívali a zůstali, kde byli. Že je Calamity Jane, to o sobě v Rapid City tvrdila každá třetí štětka. „Vážně, je to ona,“ tvrdil výčepní. „Poznal jsem ji podle obrázku, co tuhle otiskly noviny. Zlomila si haksnu, když rajtovala po hlavní bejka. Dyť se podívejte, že je chromajzl!“</w:t>
      </w:r>
    </w:p>
    <w:p w:rsidR="00EA3AD3" w:rsidRDefault="00EA3AD3" w:rsidP="00EA3AD3">
      <w:pPr>
        <w:pStyle w:val="Text"/>
      </w:pPr>
      <w:r>
        <w:t>Štamgasti sebrali skleničky a šli se podívat. Jane si stáhla střechu klobouku hluboko do očí a otočila se k nim obličejem. Lokty položila na pult a ruce svěsila těsně nad pažby revolverů.</w:t>
      </w:r>
    </w:p>
    <w:p w:rsidR="00EA3AD3" w:rsidRDefault="00EA3AD3" w:rsidP="00EA3AD3">
      <w:pPr>
        <w:pStyle w:val="Text"/>
      </w:pPr>
      <w:r>
        <w:t>Šestice chlapů – víc jich v lokále nebylo – se krok za krokem sunula blíž. Výčepní se stáhl do pozadí a zářil, jako kdyby právě uváděl dcerušku do společnosti. „Vidíte?“ vyhrkl. „Co jsem říkal?“</w:t>
      </w:r>
    </w:p>
    <w:p w:rsidR="00EA3AD3" w:rsidRDefault="00EA3AD3" w:rsidP="00EA3AD3">
      <w:pPr>
        <w:pStyle w:val="Text"/>
      </w:pPr>
      <w:r>
        <w:t>Jane sebrala z pultu skleničku a obrátila ji do sebe, pak bez ohlédnutí natáhla ruku za záda a nechala si nalít další. „Já si přála klacek, hoši,“ prohlásila. „Na čumendu nejsem zvědavá.“</w:t>
      </w:r>
    </w:p>
    <w:p w:rsidR="00EA3AD3" w:rsidRDefault="00EA3AD3" w:rsidP="00EA3AD3">
      <w:pPr>
        <w:pStyle w:val="Text"/>
      </w:pPr>
      <w:r>
        <w:t>„Je to ona,“ potvrdil jeden a všichni se začali culit stejně jako barman a zanedlouho už se proti své vůli křenila i Jane. „Já slyšel, žes chrápala s Custerem tu noc před Little Big Hornem,“ řekl kterýsi z chlapů.</w:t>
      </w:r>
    </w:p>
    <w:p w:rsidR="00EA3AD3" w:rsidRDefault="00EA3AD3" w:rsidP="00EA3AD3">
      <w:pPr>
        <w:pStyle w:val="Text"/>
      </w:pPr>
      <w:r>
        <w:t>Jane se poškrábala na hlavě. „Co já vím, kdy to bylo,“ zasmála se. „Mohlo to bejt noc předtím, ale třeba taky noc potom.“ Kopla do sebe dalšího panáka. Konečně jí začínalo být dobře po těle. Až na nohu. Přesunula se od pultu ke stolu a požádala, ať jí haksnu položí na vedlejší židli. Když se trochu vzpamatovala, zjistila, že se potí. Napadlo ji, jestli přece jenom neměla zůstat ještě nějaký čas ve špitále.</w:t>
      </w:r>
    </w:p>
    <w:p w:rsidR="00EA3AD3" w:rsidRDefault="00EA3AD3" w:rsidP="00EA3AD3">
      <w:pPr>
        <w:pStyle w:val="Text"/>
      </w:pPr>
      <w:r>
        <w:t>„Prej ses dala dokopy i s Divokým Billem,“ vyzvídal další. Všichni se tlačili kolem stolu, jako kdyby se dávalo zadarmo.</w:t>
      </w:r>
    </w:p>
    <w:p w:rsidR="00EA3AD3" w:rsidRDefault="00EA3AD3" w:rsidP="00EA3AD3">
      <w:pPr>
        <w:pStyle w:val="Text"/>
      </w:pPr>
      <w:r>
        <w:t>„S Billem jsme jedna ruka,“ ubezpečila ho.</w:t>
      </w:r>
    </w:p>
    <w:p w:rsidR="00EA3AD3" w:rsidRDefault="00EA3AD3" w:rsidP="00EA3AD3">
      <w:pPr>
        <w:pStyle w:val="Text"/>
      </w:pPr>
      <w:r>
        <w:t>Jakýsi štamgast prohlásil, že stejně neví, co si z těch řečí má vybrat.</w:t>
      </w:r>
    </w:p>
    <w:p w:rsidR="00EA3AD3" w:rsidRDefault="00EA3AD3" w:rsidP="00EA3AD3">
      <w:pPr>
        <w:pStyle w:val="Text"/>
      </w:pPr>
      <w:r>
        <w:t>Náhle ji přepadla neblahá předtucha. „Z jakejch řečí?“</w:t>
      </w:r>
    </w:p>
    <w:p w:rsidR="00EA3AD3" w:rsidRDefault="00EA3AD3" w:rsidP="00EA3AD3">
      <w:pPr>
        <w:pStyle w:val="Text"/>
      </w:pPr>
      <w:r>
        <w:t>„Že prej Bill tomu chlapovi postřílel v Kansasu příbuzenstvo,“ řekl chlap, „ale na druhý straně se taky povídá, že dotyčnej k tomu neměl sebemenší důvod. Vedla ho čistá zloba. Prostě se k němu přikrad a bylo po ptákách.“</w:t>
      </w:r>
    </w:p>
    <w:p w:rsidR="00EA3AD3" w:rsidRDefault="00EA3AD3" w:rsidP="00EA3AD3">
      <w:pPr>
        <w:pStyle w:val="Text"/>
      </w:pPr>
      <w:bookmarkStart w:id="251" w:name="NewPage260"/>
      <w:bookmarkEnd w:id="251"/>
      <w:r>
        <w:t>„Co bylo?“ vyhrkla.</w:t>
      </w:r>
    </w:p>
    <w:p w:rsidR="00EA3AD3" w:rsidRDefault="00EA3AD3" w:rsidP="00EA3AD3">
      <w:pPr>
        <w:pStyle w:val="Text"/>
      </w:pPr>
      <w:r>
        <w:t>„No jak jsem slyšel vykládat.“</w:t>
      </w:r>
    </w:p>
    <w:p w:rsidR="00EA3AD3" w:rsidRDefault="00EA3AD3" w:rsidP="00EA3AD3">
      <w:pPr>
        <w:pStyle w:val="Text"/>
      </w:pPr>
      <w:r>
        <w:t>Jane se na židli napřímila a stiskla pevně víčka. Měla pocit, že z toho dlouhého ležení v posteli se jí najednou zatočila hlava.</w:t>
      </w:r>
    </w:p>
    <w:p w:rsidR="00EA3AD3" w:rsidRDefault="00EA3AD3" w:rsidP="00EA3AD3">
      <w:pPr>
        <w:pStyle w:val="Text"/>
      </w:pPr>
      <w:r>
        <w:t>„Jak ho zabili,“ dodal muž. „Přece víš, že Bill je po smrti, ne? Já myslel, že když jste byli jedna ruka…“</w:t>
      </w:r>
    </w:p>
    <w:p w:rsidR="00EA3AD3" w:rsidRDefault="00EA3AD3" w:rsidP="00EA3AD3">
      <w:pPr>
        <w:pStyle w:val="Text"/>
      </w:pPr>
      <w:r>
        <w:t>Klobouk se jí svezl do týla a tak si ho stáhla hezky na oči, aby ji nebolely.</w:t>
      </w:r>
    </w:p>
    <w:p w:rsidR="00EA3AD3" w:rsidRDefault="00EA3AD3" w:rsidP="00EA3AD3">
      <w:pPr>
        <w:pStyle w:val="Text"/>
      </w:pPr>
      <w:r>
        <w:t>„Jasně, že jedna ruka,“ řekla, „dyť mě o ni požádal a já přijala, do prdele.“ A při těch slovech se jí zlomil hlas.</w:t>
      </w:r>
    </w:p>
    <w:p w:rsidR="00EA3AD3" w:rsidRDefault="00EA3AD3" w:rsidP="00EA3AD3">
      <w:pPr>
        <w:pStyle w:val="Text"/>
      </w:pPr>
      <w:r>
        <w:t>Ještě téhož odpoledne se rozhodla, že najde svého koně a odjede do Deadwoodu. S Indiány si starosti nedělala. Dohopsala o berli do nájemní stáje poblíž Dakota Street a začala se po zvířeti poptávat. „Jmenuje se Borec. Nádhernej šedej hřebec s takovýmhle klackem, od hodiny by mohl k cirkusu …“</w:t>
      </w:r>
    </w:p>
    <w:p w:rsidR="00EA3AD3" w:rsidRDefault="00EA3AD3" w:rsidP="00EA3AD3">
      <w:pPr>
        <w:pStyle w:val="Text"/>
      </w:pPr>
      <w:r>
        <w:t>Stájník si na koně moc dobře pamatoval. „Jo, asi před měsícem ho přivedli lidi od spolku na ochranu zvířat,“ řekl. „Jenže chcípnul.“</w:t>
      </w:r>
    </w:p>
    <w:p w:rsidR="00EA3AD3" w:rsidRDefault="00EA3AD3" w:rsidP="00EA3AD3">
      <w:pPr>
        <w:pStyle w:val="Text"/>
      </w:pPr>
      <w:r>
        <w:t>„Cože?“ vykřikla. „Tak už ani Borec nežije?“ Popadla stájníka pod krkem a přitáhla si ho za košili k sobě. „Když jsem ho viděla naposled, byl jak rybička! Na co chcípnul?“</w:t>
      </w:r>
    </w:p>
    <w:p w:rsidR="00EA3AD3" w:rsidRDefault="00EA3AD3" w:rsidP="00EA3AD3">
      <w:pPr>
        <w:pStyle w:val="Text"/>
      </w:pPr>
      <w:r>
        <w:t>Chlap se raději nebránil. „Na sešlost,“ řekl.</w:t>
      </w:r>
    </w:p>
    <w:p w:rsidR="00EA3AD3" w:rsidRDefault="00EA3AD3" w:rsidP="00EA3AD3">
      <w:pPr>
        <w:pStyle w:val="Text"/>
      </w:pPr>
      <w:r>
        <w:t>„Lháři jeden zatracená,“ obořila se na něho Jane. „Takovej krásnej šedák! Víc než jedenáct mu nebylo.“</w:t>
      </w:r>
    </w:p>
    <w:p w:rsidR="00EA3AD3" w:rsidRDefault="00EA3AD3" w:rsidP="00EA3AD3">
      <w:pPr>
        <w:pStyle w:val="Text"/>
      </w:pPr>
      <w:r>
        <w:t>Stájník si klidně nechal spílat do lhářů, mezi koňáky to patřilo k věci. „Šedej teda byl, jenomže v ksichtě,“ prohlásil. „V hubě mu nezbejval jedinej zub.“</w:t>
      </w:r>
    </w:p>
    <w:p w:rsidR="00EA3AD3" w:rsidRDefault="00EA3AD3" w:rsidP="00EA3AD3">
      <w:pPr>
        <w:pStyle w:val="Text"/>
      </w:pPr>
      <w:r>
        <w:t>Pustila ho a klesla na hromadu sena. Noha se ozývala a ona cítila, že nutně potřebuje morfium. „No jo,“ vzdychla si po chvíli, „s tou chromou haksnou toho moc nenarajtuju.“</w:t>
      </w:r>
    </w:p>
    <w:p w:rsidR="00EA3AD3" w:rsidRDefault="00EA3AD3" w:rsidP="00EA3AD3">
      <w:pPr>
        <w:pStyle w:val="Text"/>
      </w:pPr>
      <w:r>
        <w:t>Stájník se podrbal na hlavě. „Víte, já jsem vdova,“ pokračovala Jane, „a musím rychle do Deadwoodu. Potřebuju vědět, jestli mýho milovanýho manžela pochovali jaksepatří.“</w:t>
      </w:r>
    </w:p>
    <w:p w:rsidR="00EA3AD3" w:rsidRDefault="00EA3AD3" w:rsidP="00EA3AD3">
      <w:pPr>
        <w:pStyle w:val="Text"/>
      </w:pPr>
      <w:r>
        <w:t>Chlap jen stál a civěl na berli. Pomyslela si, že vypadá docela sympaticky. „Možná jste o něm slyšel,“ dodala. „Byl to Divokej Bill Hickok.“</w:t>
      </w:r>
    </w:p>
    <w:p w:rsidR="00EA3AD3" w:rsidRDefault="00EA3AD3" w:rsidP="00EA3AD3">
      <w:pPr>
        <w:pStyle w:val="Text"/>
      </w:pPr>
      <w:r>
        <w:t>Podíval se na ni a tvářil se pořád stejně, pak jí osahal berli. „Už jste slyšel o Calamity Jane?“ zeptala se.</w:t>
      </w:r>
    </w:p>
    <w:p w:rsidR="00EA3AD3" w:rsidRDefault="00EA3AD3" w:rsidP="00EA3AD3">
      <w:pPr>
        <w:pStyle w:val="Text"/>
      </w:pPr>
      <w:bookmarkStart w:id="252" w:name="NewPage261"/>
      <w:bookmarkEnd w:id="252"/>
      <w:r>
        <w:t>„Jo, slyšel,“ odpověděl stájník.</w:t>
      </w:r>
    </w:p>
    <w:p w:rsidR="00EA3AD3" w:rsidRDefault="00EA3AD3" w:rsidP="00EA3AD3">
      <w:pPr>
        <w:pStyle w:val="Text"/>
      </w:pPr>
      <w:r>
        <w:t>„V tom případě musíte vědět, že držím slovo. Prachy mám v Deadwoodu, a když mi pronajmete koně a bryčku, zaplatím hned pozejtří, jen co se vrátím.“</w:t>
      </w:r>
    </w:p>
    <w:p w:rsidR="00EA3AD3" w:rsidRDefault="00EA3AD3" w:rsidP="00EA3AD3">
      <w:pPr>
        <w:pStyle w:val="Text"/>
      </w:pPr>
      <w:r>
        <w:t>Stájník zavrtěl hlavou. „Tak to jsem neslyšel. Jako že držíte slovo,“ řekl. „Vím akorát, že rajtujete bejky.“</w:t>
      </w:r>
    </w:p>
    <w:p w:rsidR="00EA3AD3" w:rsidRDefault="00EA3AD3" w:rsidP="00EA3AD3">
      <w:pPr>
        <w:pStyle w:val="Text"/>
      </w:pPr>
      <w:r>
        <w:t>„Já do Deadwoodu musím,“ namítla. „Zavraždili mi tam manžela.“</w:t>
      </w:r>
    </w:p>
    <w:p w:rsidR="00EA3AD3" w:rsidRDefault="00EA3AD3" w:rsidP="00EA3AD3">
      <w:pPr>
        <w:pStyle w:val="Text"/>
      </w:pPr>
      <w:r>
        <w:t>Nadzvedl si klobouk a poškrábal se ve vlasech. „To bude nejspíš zapařená plíseň,“ poradila mu. „Chce to nedrbat se a nevylejzat na déšť.“</w:t>
      </w:r>
    </w:p>
    <w:p w:rsidR="00EA3AD3" w:rsidRDefault="00EA3AD3" w:rsidP="00EA3AD3">
      <w:pPr>
        <w:pStyle w:val="Text"/>
      </w:pPr>
      <w:r>
        <w:t>Stájník zvedl berli. „Víte co? Uděláme to takhle.“ navrhl. „Já vám tu bryčku s koněm pronajmu, dělá to čtyry dolary za den, a tohle dostanete zpátky, až se pozejtří vrátíte a zaplatíte.“</w:t>
      </w:r>
    </w:p>
    <w:p w:rsidR="00EA3AD3" w:rsidRDefault="00EA3AD3" w:rsidP="00EA3AD3">
      <w:pPr>
        <w:pStyle w:val="Text"/>
      </w:pPr>
      <w:r>
        <w:t>„Bez berle jsem přece namydlená!“ zaprotestovala Jane. „Co si bez ní počnu?“</w:t>
      </w:r>
    </w:p>
    <w:p w:rsidR="00EA3AD3" w:rsidRDefault="00EA3AD3" w:rsidP="00EA3AD3">
      <w:pPr>
        <w:pStyle w:val="Text"/>
      </w:pPr>
      <w:r>
        <w:t>„Aspoň nezapomenete,“ řekl stájník. „Každej krok vám bude připomínat, že máte půjčenýho koně a bryčku.“</w:t>
      </w:r>
    </w:p>
    <w:p w:rsidR="00EA3AD3" w:rsidRDefault="00EA3AD3" w:rsidP="00EA3AD3">
      <w:pPr>
        <w:pStyle w:val="Text"/>
      </w:pPr>
      <w:r>
        <w:t>Nechala mu berli a odjela do Sturgisu, kde strávila noc s jedním felčarem výměnou za morfium, a ráno se vydala jihozápadním směrem do Deadwoodu. Od té doby, co odešla z nemocnice, neměla v ústech ani sousto a připadala si slabá jako moucha. Doktor jí na cestu píchl ještě jednu injekci, když mu slíbí, že o něm pomlčí. Při pomyšlení na jídlo se jí teď pro změnu zvedal žaludek.</w:t>
      </w:r>
    </w:p>
    <w:p w:rsidR="00EA3AD3" w:rsidRDefault="00EA3AD3" w:rsidP="00EA3AD3">
      <w:pPr>
        <w:pStyle w:val="Text"/>
      </w:pPr>
      <w:r>
        <w:t>Jela zvolna, protože nevnímala čas, a pomalu vychutnávala své sladké sny. Představovala si, že by v té hospodě byla a zachránila ho a on by si ji pak z vděčnosti vzal. Viděla se, jak s ním stojí na schodech kostela, oba drží v ruce svou bizonobijku a pózují fotografům.</w:t>
      </w:r>
    </w:p>
    <w:p w:rsidR="00EA3AD3" w:rsidRDefault="00EA3AD3" w:rsidP="00EA3AD3">
      <w:pPr>
        <w:pStyle w:val="Text"/>
      </w:pPr>
      <w:r>
        <w:t>Bryčka se natřásala na kamenech a ve výmolech a noha bolela, ale Jane měla pocit, jako kdyby k ní bolest ani nepatřila. Nevěděla proč, ale na druhé straně taky neviděla důvod, proč by to musela vědět. Dvakrát zastavila u bystřiny, aby se napila. Zajela s vozem co nejvíc ke břehu, k vodě se doplazila a zpátky vyručkovala po kolech.</w:t>
      </w:r>
    </w:p>
    <w:p w:rsidR="00EA3AD3" w:rsidRDefault="00EA3AD3" w:rsidP="00EA3AD3">
      <w:pPr>
        <w:pStyle w:val="Text"/>
      </w:pPr>
      <w:r>
        <w:t xml:space="preserve">Když se při druhé zastávce sklonila nad hladinu, že se napije, </w:t>
      </w:r>
      <w:bookmarkStart w:id="253" w:name="NewPage262"/>
      <w:bookmarkEnd w:id="253"/>
      <w:r>
        <w:t>zahleděla se do vody a čtvrt hodiny zůstala nehybně na všech čtyřech a zírala na svou tvář. Bylo jí devětadvacet a za celý život se ještě nestalo, že by se při pohledu do zrcadla sama sobě líbila.</w:t>
      </w:r>
    </w:p>
    <w:p w:rsidR="00EA3AD3" w:rsidRDefault="00EA3AD3" w:rsidP="00EA3AD3">
      <w:pPr>
        <w:pStyle w:val="Text"/>
      </w:pPr>
      <w:r>
        <w:t>Slunce putovalo po obzoru a bryčka za ním, Jane se rozvalovala na kozlíku a rozhlížela se kolem sebe. Připadalo jí, že je vlastně ve středu všehomíra a události a místa krouží kolem ní. Pomyslela si, že kdyby jí na tomto světě byl dán dostatek času, stačilo by počkat a všechno mohlo začít znovu. „Příště tě ani na chvilku neopustím, Bille,“ vykřikla. „Až ten skunk zase přijde, budu sedět v hospodě s tebou a pak tomu zbabělci ukážeme…“</w:t>
      </w:r>
    </w:p>
    <w:p w:rsidR="00EA3AD3" w:rsidRDefault="00EA3AD3" w:rsidP="00EA3AD3">
      <w:pPr>
        <w:pStyle w:val="Text"/>
      </w:pPr>
      <w:r>
        <w:t>Cesta se napřímila a pak začala stoupat do vršku. Čas jako by visel na obloze se sluncem a pohyboval se s ním. Zanedlouho bryčka objela skupinu skalisek a Jane zjistila, že před ní leží jakési město. Nejasně tušila nějaký podraz – připadalo jí, že ze Sturgisu vyrazila nanejvýš před hodinkou –, ale když uviděla, že slunce na obloze mezitím urazilo hodný kus, a zahlédla šantán Drahokam, řekla si, že si s časem nebude lámat hlavu.</w:t>
      </w:r>
    </w:p>
    <w:p w:rsidR="00EA3AD3" w:rsidRDefault="00EA3AD3" w:rsidP="00EA3AD3">
      <w:pPr>
        <w:pStyle w:val="Text"/>
      </w:pPr>
      <w:r>
        <w:t>Posadila se zpříma, narovnala nohu, stáhla si klobouk do očí a vjela do města. Jízda bahnem se koni moc nelíbila, a tak ho začala pobízet bičem, ale nenadávala mu, jak to měla ve zvyku s býky, protože věděla, že kůň je citlivý a komplikovaný tvor. Stačí nedávat si pozor na ústa a nehne se.</w:t>
      </w:r>
    </w:p>
    <w:p w:rsidR="00EA3AD3" w:rsidRDefault="00EA3AD3" w:rsidP="00EA3AD3">
      <w:pPr>
        <w:pStyle w:val="Text"/>
      </w:pPr>
      <w:r>
        <w:t>Projela kolem Drahokamu a Zelené opony, zahlédla i tři hospody, které tu dřív nebyly, a pořád čekala, až ji někdo pozná. Prvního známého potkala až v lepší čtvrti. Byl to šerif Bullock. Sotva ji spatřil, úžasem smekl. Zastavila koně a pozdrav opětovala. „Brýtro,“ dodala. Pak ji napadlo, že pozdrav procedila víc, než je v kraji zvykem.</w:t>
      </w:r>
    </w:p>
    <w:p w:rsidR="00EA3AD3" w:rsidRDefault="00EA3AD3" w:rsidP="00EA3AD3">
      <w:pPr>
        <w:pStyle w:val="Text"/>
      </w:pPr>
      <w:r>
        <w:t>„Ale, slečna Cannaryová,“ řekl šerif.</w:t>
      </w:r>
    </w:p>
    <w:p w:rsidR="00EA3AD3" w:rsidRDefault="00EA3AD3" w:rsidP="00EA3AD3">
      <w:pPr>
        <w:pStyle w:val="Text"/>
      </w:pPr>
      <w:r>
        <w:t>„Ležela jsem ve špitále v Rapid City,“ prohlásila, „a teď jedu mužovi na hrob.“ Šerif oněměl a zahleděl se do boku bryčky. „Ani jsem ho nemohla vyprovodit na poslední cestě, měla jsem zlomenou nohu.“</w:t>
      </w:r>
    </w:p>
    <w:p w:rsidR="00EA3AD3" w:rsidRDefault="00EA3AD3" w:rsidP="00EA3AD3">
      <w:pPr>
        <w:pStyle w:val="Text"/>
      </w:pPr>
      <w:r>
        <w:t>„Já netušil, že jste vdaná,“ namítl šerif. „Teda ne že byste někomu nemohla bejt dobrou ženou …“</w:t>
      </w:r>
    </w:p>
    <w:p w:rsidR="00EA3AD3" w:rsidRDefault="00EA3AD3" w:rsidP="00EA3AD3">
      <w:pPr>
        <w:pStyle w:val="Text"/>
      </w:pPr>
      <w:r>
        <w:t>Zasmála se. Přímo cítila, jak slunce pere koni do hřbetu. „Vy jste o mně a o Billovi nevěděl?“ podivila se. „O nás dvou přece věděl každej.“</w:t>
      </w:r>
    </w:p>
    <w:p w:rsidR="00EA3AD3" w:rsidRDefault="00EA3AD3" w:rsidP="00EA3AD3">
      <w:pPr>
        <w:pStyle w:val="Text"/>
      </w:pPr>
      <w:bookmarkStart w:id="254" w:name="NewPage263"/>
      <w:bookmarkEnd w:id="254"/>
      <w:r>
        <w:t>Šerif znovu ztratil řeč, Jane trpělivost. Začínalo se jí zmocňovat podezření, že čas už zase zůstal stát. „Jen co se pokloním jeho památce, musím toho zákeřnýho vraha dopadnout,“ řekla. „Copak bych mohla v noci klidně spát, kdybych svýho muže nepomstila?“</w:t>
      </w:r>
    </w:p>
    <w:p w:rsidR="00EA3AD3" w:rsidRDefault="00EA3AD3" w:rsidP="00EA3AD3">
      <w:pPr>
        <w:pStyle w:val="Text"/>
      </w:pPr>
      <w:r>
        <w:t>„Pozdě, slečno,“ sdělil jí Bullock. „Jacka McCalla už sebrali v Cheyenne a odvezli do Yanktonu. Čeká ho soud a provaz.“</w:t>
      </w:r>
    </w:p>
    <w:p w:rsidR="00EA3AD3" w:rsidRDefault="00EA3AD3" w:rsidP="00EA3AD3">
      <w:pPr>
        <w:pStyle w:val="Text"/>
      </w:pPr>
      <w:r>
        <w:t>Zpráva ji zkrušila stejně jako Billova smrt. „Tak to prrr!“ vykřikla. „Patří mně, mám snad taky nějaký práva!“ Šerif se rozhlížel po ulici, jako kdyby se bál, že ho s ní někdo uvidí, ale Jane se pořád neměla k odchodu. „Jako vdova mám svý práva,“ tvrdila umíněně.</w:t>
      </w:r>
    </w:p>
    <w:p w:rsidR="00EA3AD3" w:rsidRDefault="00EA3AD3" w:rsidP="00EA3AD3">
      <w:pPr>
        <w:pStyle w:val="Text"/>
      </w:pPr>
      <w:r>
        <w:t>„Máte smůlu, dostala ho vlastní blbost,“ řekl Bullock. „Lítal po Cheyenne s tou svou rezavou bouchačkou a mával s ní před nosem každýmu, kdo nevěřil, že sejmul Divokýho Billa. Co jsem slyšel, zástupce šerifa ho dvakrát sebral a pak to dal nahoru. Federální šerif rozhodl, že zlatokopecká porota ho soudila nelegálně a poslal ho šupem do Yanktonu.“</w:t>
      </w:r>
    </w:p>
    <w:p w:rsidR="00EA3AD3" w:rsidRDefault="00EA3AD3" w:rsidP="00EA3AD3">
      <w:pPr>
        <w:pStyle w:val="Text"/>
      </w:pPr>
      <w:r>
        <w:t>„Ale to je nespravedlnost!“ zakvílela Jane.</w:t>
      </w:r>
    </w:p>
    <w:p w:rsidR="00EA3AD3" w:rsidRDefault="00EA3AD3" w:rsidP="00EA3AD3">
      <w:pPr>
        <w:pStyle w:val="Text"/>
      </w:pPr>
      <w:r>
        <w:t>„Může si za to sám,“ namítl Bullock. „Nemá strkat hlavu do oprátky. Komu není rady, tomu není pomoci.“ Zvedl oči a všiml si, že brečí. „Neberte si to tak, slečno,“ řekl. „To víte, zákon je zákon…“</w:t>
      </w:r>
    </w:p>
    <w:p w:rsidR="00EA3AD3" w:rsidRDefault="00EA3AD3" w:rsidP="00EA3AD3">
      <w:pPr>
        <w:pStyle w:val="Text"/>
      </w:pPr>
      <w:r>
        <w:t>Otřela si tváře hřbetem ruky. „Kde ho pochovali?“ zeptala se.</w:t>
      </w:r>
    </w:p>
    <w:p w:rsidR="00EA3AD3" w:rsidRDefault="00EA3AD3" w:rsidP="00EA3AD3">
      <w:pPr>
        <w:pStyle w:val="Text"/>
      </w:pPr>
      <w:r>
        <w:t>Chvilku si ji měřil a přemítal, co jí je vlastně do toho. „Až na samým konci hřbitova,“ prozradil jí nakonec.</w:t>
      </w:r>
    </w:p>
    <w:p w:rsidR="00EA3AD3" w:rsidRDefault="00EA3AD3" w:rsidP="00EA3AD3">
      <w:pPr>
        <w:pStyle w:val="Text"/>
      </w:pPr>
      <w:r>
        <w:t>„Doufám, že leží sám,“ prohlásila. „Nebo jste ho snad položili vedle nějakýho zlatokopa, pošuka nebo nedejbože Číňana?“</w:t>
      </w:r>
    </w:p>
    <w:p w:rsidR="00EA3AD3" w:rsidRDefault="00EA3AD3" w:rsidP="00EA3AD3">
      <w:pPr>
        <w:pStyle w:val="Text"/>
      </w:pPr>
      <w:r>
        <w:t>„Nebojte se, má hrob jenom pro sebe,“ ujistil ji šerif. Do Jane náhle vjel život. Pomalu otevřela ústa a vydala svůj orlí skřek, švihla koně, rozjela se k jihu a pak zahnula po Pine Štreet na východ směrem k hřbitovu.</w:t>
      </w:r>
    </w:p>
    <w:p w:rsidR="00EA3AD3" w:rsidRDefault="00EA3AD3" w:rsidP="00EA3AD3">
      <w:pPr>
        <w:pStyle w:val="Text"/>
      </w:pPr>
      <w:r>
        <w:t>Bullock stál, díval se za ní a přemýšlel, kde asi koně a bryčku ukradla. Doufal, že někde hodně daleko a majitele nenapadne, aby se po nich sháněl v Černých horách.</w:t>
      </w:r>
    </w:p>
    <w:p w:rsidR="00EA3AD3" w:rsidRDefault="002C7628" w:rsidP="002C7628">
      <w:pPr>
        <w:pStyle w:val="DejovaPauza"/>
      </w:pPr>
      <w:r>
        <w:t>~</w:t>
      </w:r>
    </w:p>
    <w:p w:rsidR="00EA3AD3" w:rsidRDefault="00EA3AD3" w:rsidP="00EA3AD3">
      <w:pPr>
        <w:pStyle w:val="Text"/>
      </w:pPr>
      <w:r>
        <w:t>Charley Utter odřízl pařez, který označoval Billův hrob, a nahradil ho vlastnoručně vyrobenou tabulkou.</w:t>
      </w:r>
    </w:p>
    <w:p w:rsidR="002C7628" w:rsidRDefault="002C7628" w:rsidP="002C7628">
      <w:pPr>
        <w:pStyle w:val="Spacer"/>
      </w:pPr>
    </w:p>
    <w:p w:rsidR="00EA3AD3" w:rsidRPr="002C7628" w:rsidRDefault="00EA3AD3" w:rsidP="002C7628">
      <w:pPr>
        <w:pStyle w:val="DopisPrvni"/>
      </w:pPr>
      <w:bookmarkStart w:id="255" w:name="NewPage264"/>
      <w:bookmarkEnd w:id="255"/>
      <w:r w:rsidRPr="002C7628">
        <w:t xml:space="preserve">Zde leží </w:t>
      </w:r>
      <w:proofErr w:type="gramStart"/>
      <w:r w:rsidRPr="002C7628">
        <w:t>J.B.</w:t>
      </w:r>
      <w:proofErr w:type="gramEnd"/>
      <w:r w:rsidRPr="002C7628">
        <w:t xml:space="preserve"> Hickok alias Divoký Bill, zákeřně zavražděný Jackem McCallem v Deadwoodu v Černých horách dne 2. srpna 1876.</w:t>
      </w:r>
    </w:p>
    <w:p w:rsidR="00EA3AD3" w:rsidRPr="002C7628" w:rsidRDefault="00EA3AD3" w:rsidP="002C7628">
      <w:pPr>
        <w:pStyle w:val="DopisPrvni"/>
      </w:pPr>
      <w:r w:rsidRPr="002C7628">
        <w:t>Sejdeme se opět ve věčných lovištích a už nás nic nerozdělí.</w:t>
      </w:r>
    </w:p>
    <w:p w:rsidR="00EA3AD3" w:rsidRPr="002C7628" w:rsidRDefault="00EA3AD3" w:rsidP="002C7628">
      <w:pPr>
        <w:pStyle w:val="Dopis"/>
      </w:pPr>
      <w:r w:rsidRPr="002C7628">
        <w:t>Sbohem, parde.</w:t>
      </w:r>
    </w:p>
    <w:p w:rsidR="002C7628" w:rsidRDefault="00EA3AD3" w:rsidP="002C7628">
      <w:pPr>
        <w:pStyle w:val="DopisVpravo"/>
      </w:pPr>
      <w:r w:rsidRPr="002C7628">
        <w:t>C. H. Utter</w:t>
      </w:r>
    </w:p>
    <w:p w:rsidR="00EA3AD3" w:rsidRPr="002C7628" w:rsidRDefault="00EA3AD3" w:rsidP="002C7628">
      <w:pPr>
        <w:pStyle w:val="DopisVpravo"/>
      </w:pPr>
      <w:r w:rsidRPr="002C7628">
        <w:t>alias</w:t>
      </w:r>
    </w:p>
    <w:p w:rsidR="00EA3AD3" w:rsidRPr="002C7628" w:rsidRDefault="00EA3AD3" w:rsidP="002C7628">
      <w:pPr>
        <w:pStyle w:val="DopisVpravo"/>
      </w:pPr>
      <w:r w:rsidRPr="002C7628">
        <w:t>Colorado Charley</w:t>
      </w:r>
    </w:p>
    <w:p w:rsidR="00EA3AD3" w:rsidRDefault="00EA3AD3" w:rsidP="002C7628">
      <w:pPr>
        <w:pStyle w:val="Spacer"/>
      </w:pPr>
    </w:p>
    <w:p w:rsidR="00EA3AD3" w:rsidRDefault="00EA3AD3" w:rsidP="00EA3AD3">
      <w:pPr>
        <w:pStyle w:val="Text"/>
      </w:pPr>
      <w:r>
        <w:t>Nápis byl vypálený do bytelného dubového prkna a přibitý k plotovému kůlu. Charley ho právě zatloukal do země, když uslyšel, že se ke hřbitovu blíží bryčka. Nechal práce a shýbl se pro košili. Nechtěl urážet city nějaké vdovy a sirot přijíždějících za zesnulým manželem a živitelem.</w:t>
      </w:r>
    </w:p>
    <w:p w:rsidR="00EA3AD3" w:rsidRDefault="00EA3AD3" w:rsidP="00EA3AD3">
      <w:pPr>
        <w:pStyle w:val="Text"/>
      </w:pPr>
      <w:r>
        <w:t>Sotva však stačil zapnout první knoflík, zaslechl hlas Calamity Jane. „Hyjé, ty herko líná,“ pobízela koně, „hyjé…“ Rychle se dooblékl a otočil se právě včas, aby viděl, jak se koni smekají kopyta v bahně. Jane ho švihala bičem, dokud se zase nenapřímil, a pak prudce trhla opratěmi. Charley se v duchu tázal, kdepak ho asi ukradla, že s ním takhle zachází.</w:t>
      </w:r>
    </w:p>
    <w:p w:rsidR="00EA3AD3" w:rsidRDefault="00EA3AD3" w:rsidP="002C7628">
      <w:pPr>
        <w:pStyle w:val="Text"/>
      </w:pPr>
      <w:r>
        <w:t>To už pro změnu hulákala: „Prrr, ty mrcho, sakra prrr…!“</w:t>
      </w:r>
    </w:p>
    <w:p w:rsidR="00EA3AD3" w:rsidRDefault="00EA3AD3" w:rsidP="002C7628">
      <w:pPr>
        <w:pStyle w:val="Text"/>
      </w:pPr>
      <w:r>
        <w:t>Podobně jako Charley zůstal kůň stát, jako by ho do země vrazil. „No to se podívejme, Colorado Charley,“ zaznělo do hlasitého frkání. „Tebe bych tu teda nečekala.“</w:t>
      </w:r>
    </w:p>
    <w:p w:rsidR="00EA3AD3" w:rsidRDefault="00EA3AD3" w:rsidP="00EA3AD3">
      <w:pPr>
        <w:pStyle w:val="Text"/>
      </w:pPr>
      <w:r>
        <w:t>Charley neodpověděl. „Bejvala bych přijela dřív,“ prohlásila Jane, „jenomže jsem ležela jak lazar.“ Charley chápavě přikývl. „Noha,“ dodala na vysvětlenou. „Měla jsem ji nadvakrát zlomenou, tak mi ji přivázali ke stropu. V Rapid City.“</w:t>
      </w:r>
    </w:p>
    <w:p w:rsidR="00EA3AD3" w:rsidRDefault="00EA3AD3" w:rsidP="00EA3AD3">
      <w:pPr>
        <w:pStyle w:val="Text"/>
      </w:pPr>
      <w:r>
        <w:t>Všiml si, že jí vrásčitá kůže na krku hraje do zelena, a usoudil, že nejspíš půjde o plíseň. Jane neušlo, jak na ni poulí oči, a honem si stáhla klobouk do obličeje, jenomže na některé drobné vady na kráse jí ani stetson nestačil.</w:t>
      </w:r>
    </w:p>
    <w:p w:rsidR="00EA3AD3" w:rsidRDefault="00EA3AD3" w:rsidP="00EA3AD3">
      <w:pPr>
        <w:pStyle w:val="Text"/>
      </w:pPr>
      <w:r>
        <w:t>„Hele, pokud se pamatuju, jseš na nohy trop zrovna tak,“ řekla.</w:t>
      </w:r>
    </w:p>
    <w:p w:rsidR="00EA3AD3" w:rsidRDefault="00EA3AD3" w:rsidP="00EA3AD3">
      <w:pPr>
        <w:pStyle w:val="Text"/>
      </w:pPr>
      <w:r>
        <w:t>„Takhle zrovna ne,“ odpověděl, přestože ho bolely od práce a věděl, že to bude pár dní trvat, než dají zase pokoj.</w:t>
      </w:r>
    </w:p>
    <w:p w:rsidR="00EA3AD3" w:rsidRDefault="00EA3AD3" w:rsidP="00EA3AD3">
      <w:pPr>
        <w:pStyle w:val="Text"/>
      </w:pPr>
      <w:bookmarkStart w:id="256" w:name="NewPage265"/>
      <w:bookmarkEnd w:id="256"/>
      <w:r>
        <w:t>„Taky ti je přivázali ke stropu?“ zajímala se.</w:t>
      </w:r>
    </w:p>
    <w:p w:rsidR="00EA3AD3" w:rsidRDefault="00EA3AD3" w:rsidP="00EA3AD3">
      <w:pPr>
        <w:pStyle w:val="Text"/>
      </w:pPr>
      <w:r>
        <w:t>Charley zavrtěl hlavou. Nerad své bolavé nohy probíral jen tak s kdekým. Měl pocit, že v tomhle městě se o bolavých nohou vybavuje každý jako o počasí. Jako kdyby taky soužily všechny bez rozdílu.</w:t>
      </w:r>
    </w:p>
    <w:p w:rsidR="00EA3AD3" w:rsidRDefault="00EA3AD3" w:rsidP="00EA3AD3">
      <w:pPr>
        <w:pStyle w:val="Text"/>
      </w:pPr>
      <w:r>
        <w:t>„Mně jo,“ řekla. „Skoro na měsíc. Ležela jsem bezmocná jak novorozeně a chudák Bill to koupil, protože mu neměl kdo krejt záda.“</w:t>
      </w:r>
    </w:p>
    <w:p w:rsidR="00EA3AD3" w:rsidRDefault="00EA3AD3" w:rsidP="00EA3AD3">
      <w:pPr>
        <w:pStyle w:val="Text"/>
      </w:pPr>
      <w:r>
        <w:t>Z jejích slov zazněl osten, ale Charley do sebe klidně nechal rýt. S Billem to bylo taky jako s bolavýma nohama, každý se jen staral. „Toho skunka zbabělýho prej sebrali a odvezli do Yanktonu,“ řekla.</w:t>
      </w:r>
    </w:p>
    <w:p w:rsidR="00EA3AD3" w:rsidRDefault="00EA3AD3" w:rsidP="002C7628">
      <w:pPr>
        <w:pStyle w:val="Text"/>
      </w:pPr>
      <w:r>
        <w:t>„Slyšel jsem.“</w:t>
      </w:r>
    </w:p>
    <w:p w:rsidR="00EA3AD3" w:rsidRDefault="00EA3AD3" w:rsidP="00EA3AD3">
      <w:pPr>
        <w:pStyle w:val="Text"/>
      </w:pPr>
      <w:r>
        <w:t>„Škoda,“ pokračovala, „chtělo to, aby ho někdo z Billovejch kámošů dostal první a vyřídil to sám. Oko za oko, zub za zub.“ Přisunula se až na samý okraj kozlíku a podívala se mu zpytavě do očí. Nemýlil se, byla to plíseň. Smrděla jak chcíplá kočka.</w:t>
      </w:r>
    </w:p>
    <w:p w:rsidR="00EA3AD3" w:rsidRDefault="00EA3AD3" w:rsidP="002C7628">
      <w:pPr>
        <w:pStyle w:val="Text"/>
      </w:pPr>
      <w:r>
        <w:t>„Bejvala bych řekla, že to zmákneš sám,“ vyčetla mu.</w:t>
      </w:r>
    </w:p>
    <w:p w:rsidR="00EA3AD3" w:rsidRDefault="00EA3AD3" w:rsidP="002C7628">
      <w:pPr>
        <w:pStyle w:val="Text"/>
      </w:pPr>
      <w:r>
        <w:t>Zavrtěl hlavou. „Co je tobě do toho?“</w:t>
      </w:r>
    </w:p>
    <w:p w:rsidR="00EA3AD3" w:rsidRDefault="00EA3AD3" w:rsidP="00EA3AD3">
      <w:pPr>
        <w:pStyle w:val="Text"/>
      </w:pPr>
      <w:r>
        <w:t>Odtáhla se a provrtala ho pohledem. „Tak tohle mi neříkej,“ ohradila se. „Náhodou, mám do toho taky co mluvit.“</w:t>
      </w:r>
    </w:p>
    <w:p w:rsidR="00EA3AD3" w:rsidRDefault="00EA3AD3" w:rsidP="002C7628">
      <w:pPr>
        <w:pStyle w:val="Text"/>
      </w:pPr>
      <w:r>
        <w:t>„Právě že ani náhodou,“ namítl.</w:t>
      </w:r>
    </w:p>
    <w:p w:rsidR="00EA3AD3" w:rsidRDefault="00EA3AD3" w:rsidP="002C7628">
      <w:pPr>
        <w:pStyle w:val="Text"/>
      </w:pPr>
      <w:r>
        <w:t>„To se ví, že mám. Byl to můj manžel.“</w:t>
      </w:r>
    </w:p>
    <w:p w:rsidR="00EA3AD3" w:rsidRDefault="00EA3AD3" w:rsidP="00EA3AD3">
      <w:pPr>
        <w:pStyle w:val="Text"/>
      </w:pPr>
      <w:r>
        <w:t>Charley ztuhl a vzhlédl. Narazila si klobouk ještě víc do obličeje a opakovala: „Byl to můj manžel.“</w:t>
      </w:r>
    </w:p>
    <w:p w:rsidR="00EA3AD3" w:rsidRDefault="00EA3AD3" w:rsidP="00EA3AD3">
      <w:pPr>
        <w:pStyle w:val="Text"/>
      </w:pPr>
      <w:r>
        <w:t>Podíval se jí do očí a ona pohled opětovala. „Tak to prrr, tohle nedovolím,“ řekl.</w:t>
      </w:r>
    </w:p>
    <w:p w:rsidR="00EA3AD3" w:rsidRDefault="00EA3AD3" w:rsidP="002C7628">
      <w:pPr>
        <w:pStyle w:val="Text"/>
      </w:pPr>
      <w:r>
        <w:t>„Copak mi jde o dědictví?“ bránila se.</w:t>
      </w:r>
    </w:p>
    <w:p w:rsidR="00EA3AD3" w:rsidRDefault="00EA3AD3" w:rsidP="00EA3AD3">
      <w:pPr>
        <w:pStyle w:val="Text"/>
      </w:pPr>
      <w:r>
        <w:t>„Já vím moc dobře, o co ti jde,“ vmetl jí, „jenomže aby ses nepřepočítala.“</w:t>
      </w:r>
    </w:p>
    <w:p w:rsidR="00EA3AD3" w:rsidRDefault="00EA3AD3" w:rsidP="00EA3AD3">
      <w:pPr>
        <w:pStyle w:val="Text"/>
      </w:pPr>
      <w:r>
        <w:t>Jane sebou trhla a chtěla se spustit z bryčky. Vzepřela se na ruce a Charley pochopil, že spadne. Ač nerad, popadl ji za boky a dal jí záchranu.</w:t>
      </w:r>
    </w:p>
    <w:p w:rsidR="00EA3AD3" w:rsidRDefault="00EA3AD3" w:rsidP="00EA3AD3">
      <w:pPr>
        <w:pStyle w:val="Text"/>
      </w:pPr>
      <w:r>
        <w:t>Když ji pustil, zůstala stát ná jedné noze a podívala se na novou tabulku. „Pro začátek docela ujde,“ prohlásila, „jenomže Bill si zaslouží pořádnej pomník.“</w:t>
      </w:r>
    </w:p>
    <w:p w:rsidR="00EA3AD3" w:rsidRDefault="00EA3AD3" w:rsidP="00EA3AD3">
      <w:pPr>
        <w:pStyle w:val="Text"/>
      </w:pPr>
      <w:r>
        <w:t>Charley přehlédl své dílo kritickým okem a usoudil, že má asi pravdu.</w:t>
      </w:r>
    </w:p>
    <w:p w:rsidR="00EA3AD3" w:rsidRDefault="00EA3AD3" w:rsidP="00EA3AD3">
      <w:pPr>
        <w:pStyle w:val="Text"/>
      </w:pPr>
      <w:bookmarkStart w:id="257" w:name="NewPage266"/>
      <w:bookmarkEnd w:id="257"/>
      <w:r>
        <w:t>„Stejně je to jenom dočasný řešení,“ řekl. „Původně tu stálo, že mu bylo osmačtyřicet.“</w:t>
      </w:r>
    </w:p>
    <w:p w:rsidR="00EA3AD3" w:rsidRDefault="00EA3AD3" w:rsidP="00EA3AD3">
      <w:pPr>
        <w:pStyle w:val="Text"/>
      </w:pPr>
      <w:r>
        <w:t>Jane vybuchla smíchy. „Cože? Když jsme se brali, nebylo mu ani sedmadvacet!“ Charley popadl palici a začal do kůlu bušit, aby ho zarazil hlouběji. Při práci cítil v zádech její pohled.</w:t>
      </w:r>
    </w:p>
    <w:p w:rsidR="00EA3AD3" w:rsidRDefault="00EA3AD3" w:rsidP="00EA3AD3">
      <w:pPr>
        <w:pStyle w:val="Text"/>
      </w:pPr>
      <w:r>
        <w:t>„Ten chlap z nájemní stáje mi sebral berli,“ postěžovala si. „Prej abych na něj s bryčkou nezapomněla. Že vdovu připravěj o jedinou oporu, to se může stát jedině v Rapid City.“</w:t>
      </w:r>
    </w:p>
    <w:p w:rsidR="00EA3AD3" w:rsidRDefault="00EA3AD3" w:rsidP="00EA3AD3">
      <w:pPr>
        <w:pStyle w:val="Text"/>
      </w:pPr>
      <w:r>
        <w:t>„Ty a vdova?“ zasmál se Charley. „Leda po nějakým Indiánovi, co se hned po svatbě dobrovolně odebral do věčnejch lovišť.“</w:t>
      </w:r>
    </w:p>
    <w:p w:rsidR="00EA3AD3" w:rsidRDefault="00EA3AD3" w:rsidP="00EA3AD3">
      <w:pPr>
        <w:pStyle w:val="Text"/>
      </w:pPr>
      <w:r>
        <w:t>„Na Billově hrobě se s tebou nehodlám hádat,“ řekla Jane. „Nechci znesvěcovat jeho světlou památku.“ Odhopkala od bryčky k tabulce a vyčerpaně se opřela o kůl. Pověsila se na něj, jako kdyby to byl sám Bill.</w:t>
      </w:r>
    </w:p>
    <w:p w:rsidR="00EA3AD3" w:rsidRDefault="00EA3AD3" w:rsidP="00EA3AD3">
      <w:pPr>
        <w:pStyle w:val="Text"/>
      </w:pPr>
      <w:r>
        <w:t>„Víš, jak to bolí?“ ozvala se po chvíli. „Nemáš ponětí, jak strašně mi je.“</w:t>
      </w:r>
    </w:p>
    <w:p w:rsidR="00EA3AD3" w:rsidRDefault="00EA3AD3" w:rsidP="00EA3AD3">
      <w:pPr>
        <w:pStyle w:val="Text"/>
      </w:pPr>
      <w:r>
        <w:t>Charley se na ni zkoumavě zahleděl a řekl: „To asi ne.“</w:t>
      </w:r>
    </w:p>
    <w:p w:rsidR="00EA3AD3" w:rsidRDefault="00EA3AD3" w:rsidP="00EA3AD3">
      <w:pPr>
        <w:pStyle w:val="Text"/>
      </w:pPr>
      <w:r>
        <w:t>Jane zaúpěla a svezla se na zem. Charley si všiml, že místo v koleni má nohu ohnutou pár centimetrů pod ním. „Jako kdyby mi kost ohryzával rys,“ řekla a Charleymu jí začalo být líto.</w:t>
      </w:r>
    </w:p>
    <w:p w:rsidR="00EA3AD3" w:rsidRDefault="00EA3AD3" w:rsidP="00EA3AD3">
      <w:pPr>
        <w:pStyle w:val="Text"/>
      </w:pPr>
      <w:r>
        <w:t>„To je tím, jak se hojí,“ utěšoval ji. „Čím víc bolí, tím víc se hojí.“ Byla to samozřejmě bohapustá lež, ale Jane mu věřila. Pustila si nohu, lehla si naznak a přitiskla si ruce na obličej.</w:t>
      </w:r>
    </w:p>
    <w:p w:rsidR="00EA3AD3" w:rsidRDefault="00EA3AD3" w:rsidP="00EA3AD3">
      <w:pPr>
        <w:pStyle w:val="Text"/>
      </w:pPr>
      <w:r>
        <w:t>„Hele, není tady nějakej felčar s trochou morfia, kterej by ubohý vdově pomoh zapomenout na bolest?“ zeptala se. „Nebo chce každej prachy?“</w:t>
      </w:r>
    </w:p>
    <w:p w:rsidR="00EA3AD3" w:rsidRDefault="00EA3AD3" w:rsidP="00EA3AD3">
      <w:pPr>
        <w:pStyle w:val="Text"/>
      </w:pPr>
      <w:r>
        <w:t>„Přestaň si vymejšlet, že jseš Billova vdova, buď od tý dobroty.“ Byl ochoten přiznat jí všechno na světě, ale tohle ne.</w:t>
      </w:r>
    </w:p>
    <w:p w:rsidR="00EA3AD3" w:rsidRDefault="00EA3AD3" w:rsidP="00EA3AD3">
      <w:pPr>
        <w:pStyle w:val="Text"/>
      </w:pPr>
      <w:r>
        <w:t>„Neříkej, že ses od něj v životě ani na chviličku nehnul,“ namítla. „Nebyls ani u toho, když umíral, tak jak můžeš vědět, že nebyl ženatej?“</w:t>
      </w:r>
    </w:p>
    <w:p w:rsidR="00EA3AD3" w:rsidRDefault="00EA3AD3" w:rsidP="00EA3AD3">
      <w:pPr>
        <w:pStyle w:val="Text"/>
      </w:pPr>
      <w:r>
        <w:t>„Vím to stejně dobře, jako že kůň neleze po stromech,“ řekl. Zakryla si oči dlaněmi a on pochopil, že ranil její city.</w:t>
      </w:r>
    </w:p>
    <w:p w:rsidR="00EA3AD3" w:rsidRDefault="00EA3AD3" w:rsidP="00EA3AD3">
      <w:pPr>
        <w:pStyle w:val="Text"/>
      </w:pPr>
      <w:r>
        <w:t>„Náhodou je to pravda,“ prohásila. „Milovali jsme se.“</w:t>
      </w:r>
    </w:p>
    <w:p w:rsidR="00EA3AD3" w:rsidRDefault="00EA3AD3" w:rsidP="00EA3AD3">
      <w:pPr>
        <w:pStyle w:val="Text"/>
      </w:pPr>
      <w:r>
        <w:t>„Lžeš!“ vykřikl. Cokoli, ale tohle ne.</w:t>
      </w:r>
    </w:p>
    <w:p w:rsidR="00EA3AD3" w:rsidRDefault="00EA3AD3" w:rsidP="00EA3AD3">
      <w:pPr>
        <w:pStyle w:val="Text"/>
      </w:pPr>
      <w:r>
        <w:t>„A taky to můžu dokázat,“ pokračovala. „Brali jsme se v Nebrasce, v Lincolnu to bylo. Mám na to papír, jenže mi ho sebrali ve špitále, když mi přivázali hnátu ke stropu.“</w:t>
      </w:r>
    </w:p>
    <w:p w:rsidR="00EA3AD3" w:rsidRDefault="00EA3AD3" w:rsidP="00EA3AD3">
      <w:pPr>
        <w:pStyle w:val="Text"/>
      </w:pPr>
      <w:bookmarkStart w:id="258" w:name="NewPage267"/>
      <w:bookmarkEnd w:id="258"/>
      <w:r>
        <w:t>Charley zavrtěl hlavou. „V Lincolnu byl Bill než jednou a to ještě náhodou. Projížděl tamtudy cestou z Chicaga, protože přes Lincoln vede dráha Union Pacific. Říkal mi pak, že je to tam samej falešnej hráč.“</w:t>
      </w:r>
    </w:p>
    <w:p w:rsidR="00EA3AD3" w:rsidRDefault="00EA3AD3" w:rsidP="00EA3AD3">
      <w:pPr>
        <w:pStyle w:val="Text"/>
      </w:pPr>
      <w:r>
        <w:t>„Tak to bylo jinde,“ odsekla, „ale v Nebrasce určitě, to si pamatuju.“ A znovu se rozplakala, tentokrát doopravdy. „Byl to můj manžel, abys věděl,“ vzlykala.</w:t>
      </w:r>
    </w:p>
    <w:p w:rsidR="00EA3AD3" w:rsidRDefault="00EA3AD3" w:rsidP="00EA3AD3">
      <w:pPr>
        <w:pStyle w:val="Text"/>
      </w:pPr>
      <w:r>
        <w:t>Charleymu jí znovu přišlo líto, a tak už jí neodporoval.</w:t>
      </w:r>
    </w:p>
    <w:p w:rsidR="00EA3AD3" w:rsidRDefault="00EA3AD3" w:rsidP="00EA3AD3">
      <w:pPr>
        <w:pStyle w:val="Text"/>
      </w:pPr>
      <w:r>
        <w:t>„Doktor Dell má morfium,“ prozradil jí po chvíli, aby nemyslela pořád jen na Billa.</w:t>
      </w:r>
    </w:p>
    <w:p w:rsidR="00EA3AD3" w:rsidRDefault="00EA3AD3" w:rsidP="00EA3AD3">
      <w:pPr>
        <w:pStyle w:val="Text"/>
      </w:pPr>
      <w:r>
        <w:t>„A není to škrťa? Dal by mi na sekyru?“</w:t>
      </w:r>
    </w:p>
    <w:p w:rsidR="00EA3AD3" w:rsidRDefault="00EA3AD3" w:rsidP="00EA3AD3">
      <w:pPr>
        <w:pStyle w:val="Text"/>
      </w:pPr>
      <w:r>
        <w:t>„Pokud je mi známo, na placení nijak nenalíhá.“</w:t>
      </w:r>
    </w:p>
    <w:p w:rsidR="00EA3AD3" w:rsidRDefault="00EA3AD3" w:rsidP="00EA3AD3">
      <w:pPr>
        <w:pStyle w:val="Text"/>
      </w:pPr>
      <w:r>
        <w:t>„To snad ani nejni doktor,“ podivila se.</w:t>
      </w:r>
    </w:p>
    <w:p w:rsidR="00EA3AD3" w:rsidRDefault="00EA3AD3" w:rsidP="00EA3AD3">
      <w:pPr>
        <w:pStyle w:val="Text"/>
      </w:pPr>
      <w:r>
        <w:t>„Viděl jsem ho při práci,“ řekl Charley, „sprdnout dovede jak největší kapacita.“</w:t>
      </w:r>
    </w:p>
    <w:p w:rsidR="00EA3AD3" w:rsidRDefault="00EA3AD3" w:rsidP="00EA3AD3">
      <w:pPr>
        <w:pStyle w:val="Text"/>
      </w:pPr>
      <w:r>
        <w:t>Jane si hřbetem ruky otřela tváře a posadila se. Sáhla si pod koleno a bolestivě stáhla tvář. Charleyho nohy se už taky ozývaly, a tak zapřemítal, jak dlouho se tu hodlá Jane rozvalovat.</w:t>
      </w:r>
    </w:p>
    <w:p w:rsidR="00EA3AD3" w:rsidRDefault="00EA3AD3" w:rsidP="00EA3AD3">
      <w:pPr>
        <w:pStyle w:val="Text"/>
      </w:pPr>
      <w:r>
        <w:t>„Jestli vyrazíš hned, mohla bys ho ještě chytnout,“ řekl. „Nemá rád, když ho lidi obtěžujou po ordinačních hodinách.“</w:t>
      </w:r>
    </w:p>
    <w:p w:rsidR="00EA3AD3" w:rsidRDefault="00EA3AD3" w:rsidP="00EA3AD3">
      <w:pPr>
        <w:pStyle w:val="Text"/>
      </w:pPr>
      <w:r>
        <w:t>Zavrtěla hlavou. „Hele, já zdrhla doktorům ze špitálu, abych se mohla poklonit Billově památce, a taky to udělám, než se vydám do rukou dalšího mastičkáře.“ Charley tedy čekal. „Hodláš tady jenom tak postávat,“ zasyčela po chvíli, „nebo si vzpomeneš na slušný vychování a pomůžeš vdově na nohy?“ Charley k ní zezadu přistoupil a vzal ji v podpaží. Její tělo mu na omak připadalo stejně rozměklé a nezdravé jako zdejší všudypřítomné bláto. Pomohl jí vstát a Jane se zahleděla na čerstvý hrob. Jak tam tak stála na jedné noze, vypadala jako čáp. Charley nechtěl překážet a zamířil mezi stromy. „Do prdele, kam se ženeš?“ ozvalo se za jeho zády.</w:t>
      </w:r>
    </w:p>
    <w:p w:rsidR="00EA3AD3" w:rsidRDefault="00EA3AD3" w:rsidP="002C7628">
      <w:pPr>
        <w:pStyle w:val="Text"/>
      </w:pPr>
      <w:r>
        <w:t xml:space="preserve">„Jsem hned zpátky,“ zavolal. Odešel asi padesát metrů vzhůru svahem a začal se rozhlížet kolem. Nakonec našel půldruhametrovou, rovnou a stejnoměrně tlustou větev, z níž asi v polovině délky vybíhal krátký pahýl. Posadil se na zem, sevřel klacek nohama a nožem ostrouhal všechny suky. Pak větev odkornil a na konci zaoblil. Celá práce netrvala ani deset minut. Nakonec vstal </w:t>
      </w:r>
      <w:bookmarkStart w:id="259" w:name="NewPage268"/>
      <w:bookmarkEnd w:id="259"/>
      <w:r>
        <w:t>a přiložil si ji zkusmo do podpaží. Zjistil, že rukojeť má správnou výšku a berle není nijak zvlášť těžká.</w:t>
      </w:r>
    </w:p>
    <w:p w:rsidR="00EA3AD3" w:rsidRDefault="00EA3AD3" w:rsidP="00EA3AD3">
      <w:pPr>
        <w:pStyle w:val="Text"/>
      </w:pPr>
      <w:r>
        <w:t>Vrátil se na hřbitov. Jane ještě nepřestala dělat čápa, ale opírala se už o kůl s tabulkou. Záměrně šlápl na suché klestí, aby ji na svůj příchod upozornil.</w:t>
      </w:r>
    </w:p>
    <w:p w:rsidR="00EA3AD3" w:rsidRDefault="00EA3AD3" w:rsidP="00EA3AD3">
      <w:pPr>
        <w:pStyle w:val="Text"/>
      </w:pPr>
      <w:r>
        <w:t>„Už jsi skončila?“</w:t>
      </w:r>
    </w:p>
    <w:p w:rsidR="00EA3AD3" w:rsidRDefault="00EA3AD3" w:rsidP="00EA3AD3">
      <w:pPr>
        <w:pStyle w:val="Text"/>
      </w:pPr>
      <w:r>
        <w:t>Jane se na něj podívala, ale neodpověděla a Charley pochopil, že potřebuje něco, co by otupilo její bolest. „Co kdybysme jeli k tomu doktorovi?“ navrhl a březový klacek jí podal.</w:t>
      </w:r>
    </w:p>
    <w:p w:rsidR="00EA3AD3" w:rsidRDefault="00EA3AD3" w:rsidP="00EA3AD3">
      <w:pPr>
        <w:pStyle w:val="Text"/>
      </w:pPr>
      <w:r>
        <w:t>„Musím se tě ještě na něco zeptat,“ řekla, „ale zůstane to jenom mezi náma. Teda jestli je ti život milej.“</w:t>
      </w:r>
    </w:p>
    <w:p w:rsidR="00EA3AD3" w:rsidRDefault="00EA3AD3" w:rsidP="00EA3AD3">
      <w:pPr>
        <w:pStyle w:val="Text"/>
      </w:pPr>
      <w:r>
        <w:t>Charley zavrtěl hlavou. Nohy ho taky bolely a neměl nejmenší chuť postávat na hřbitově a vybavovat se s Calamity Jane. „Proč by mi měl bejt život milej?“ namítl. „Hele, nemůžeš se zeptat rovnou? Proč ti nemůže bejt Billa prostě líto jako ostatním, to za něj ještě po smrti musíš bejt vdaná?“</w:t>
      </w:r>
    </w:p>
    <w:p w:rsidR="00EA3AD3" w:rsidRDefault="00EA3AD3" w:rsidP="00EA3AD3">
      <w:pPr>
        <w:pStyle w:val="Text"/>
      </w:pPr>
      <w:r>
        <w:t>„Já za něj přece byla vdaná před smrtí,“ namítla Jane a Charley jen pevně stiskl víčka. „Můžu to dokázat.“</w:t>
      </w:r>
    </w:p>
    <w:p w:rsidR="00EA3AD3" w:rsidRDefault="00EA3AD3" w:rsidP="00EA3AD3">
      <w:pPr>
        <w:pStyle w:val="Text"/>
      </w:pPr>
      <w:r>
        <w:t>„Ale ten doktor co nevidět zavře krám,“ varoval ji.</w:t>
      </w:r>
    </w:p>
    <w:p w:rsidR="00EA3AD3" w:rsidRDefault="00EA3AD3" w:rsidP="00EA3AD3">
      <w:pPr>
        <w:pStyle w:val="Text"/>
      </w:pPr>
      <w:r>
        <w:t>„Tak moment počká.“ Chvilku si v hlavě cosi sumírovala a hryzala si ret. „Hele, co má vlastně člověk na hrobě dělat?“</w:t>
      </w:r>
    </w:p>
    <w:p w:rsidR="00EA3AD3" w:rsidRDefault="00EA3AD3" w:rsidP="00EA3AD3">
      <w:pPr>
        <w:pStyle w:val="Text"/>
      </w:pPr>
      <w:r>
        <w:t>Tuhle otázku si kladl i Charley.</w:t>
      </w:r>
    </w:p>
    <w:p w:rsidR="00EA3AD3" w:rsidRDefault="00EA3AD3" w:rsidP="00EA3AD3">
      <w:pPr>
        <w:pStyle w:val="Text"/>
      </w:pPr>
      <w:r>
        <w:t>„Člověk veme roha ze špitálu s dvojitou frakturou, aby se šel poklonit něčí památce, a ví prd, jak se to dělá a co se přitom říká.“</w:t>
      </w:r>
    </w:p>
    <w:p w:rsidR="00EA3AD3" w:rsidRDefault="00EA3AD3" w:rsidP="00EA3AD3">
      <w:pPr>
        <w:pStyle w:val="Text"/>
      </w:pPr>
      <w:r>
        <w:t>„Já myslím, že na to žádný přesný pravidla nejsou. Ale mám dojem, že než lhát, to už je lepší neříkat nic. Nač si taky vymejšlet, když člověk mluví k mrtvýmu. A lhát je smrtelnej hřích.“</w:t>
      </w:r>
    </w:p>
    <w:p w:rsidR="00EA3AD3" w:rsidRDefault="00EA3AD3" w:rsidP="00EA3AD3">
      <w:pPr>
        <w:pStyle w:val="Text"/>
      </w:pPr>
      <w:r>
        <w:t>Jane ho vzala za slovo.</w:t>
      </w:r>
    </w:p>
    <w:p w:rsidR="00EA3AD3" w:rsidRDefault="00EA3AD3" w:rsidP="00EA3AD3">
      <w:pPr>
        <w:pStyle w:val="Text"/>
      </w:pPr>
      <w:r>
        <w:t>Vrátil se zpátky mezi stromy a v duchu si říkal, že přes svou výstřednost a afektovanost je Jane přece jen ryzí charakter. A pak zaslechl její hlas. Nabýval na sile, přestože se Charley od ní vzdaloval. „Milej Bille,“ říkala, „je mi fakt líto, žes to koupil zezadu a že jsem u toho nebyla a nepomohla ti.“ Náhle se odmlčela, jako kdyby se potřebovala nadechnout.</w:t>
      </w:r>
    </w:p>
    <w:p w:rsidR="00EA3AD3" w:rsidRDefault="00EA3AD3" w:rsidP="00EA3AD3">
      <w:pPr>
        <w:pStyle w:val="Text"/>
      </w:pPr>
      <w:r>
        <w:t>„Víš, jakej je to strašnej pocit,“ dodala, „když ženská v takovýhle chvíli nemůže bejt s manželem?“</w:t>
      </w:r>
    </w:p>
    <w:p w:rsidR="00EA3AD3" w:rsidRDefault="002C7628" w:rsidP="002C7628">
      <w:pPr>
        <w:pStyle w:val="DejovaPauza"/>
      </w:pPr>
      <w:r>
        <w:t>~</w:t>
      </w:r>
    </w:p>
    <w:p w:rsidR="00EA3AD3" w:rsidRDefault="00EA3AD3" w:rsidP="00EA3AD3">
      <w:pPr>
        <w:pStyle w:val="Text"/>
      </w:pPr>
      <w:bookmarkStart w:id="260" w:name="NewPage269"/>
      <w:bookmarkEnd w:id="260"/>
      <w:r>
        <w:t>Modlitbu za kazatele Smitha pronesl šerif Seth Bullock, který přečetl pasáž z modlitební knihy podle episkopální liturgie. Byly to vůbec první episkopální služby v dosavadní historii Deadwoodu; došlo k nim den po slavném posledním rozloučení s Panenkou.</w:t>
      </w:r>
    </w:p>
    <w:p w:rsidR="00EA3AD3" w:rsidRDefault="00EA3AD3" w:rsidP="00EA3AD3">
      <w:pPr>
        <w:pStyle w:val="Text"/>
      </w:pPr>
      <w:r>
        <w:t>Mezi těmi, kteří se zúčastnili obou obřadů, byl i Malcolm Nash, ale nenadchl ho ani jeden. Pokaždé odešel zpátky do chajdy, kterou zdědil po kazateli Smithovi, sedl si na pryčnu a čekal. Trpělivosti se naučil od kazatele. „Ztracen jsi, pročež budeš nalezen,“ poučil ho jednou. Psal právě nové Písmo – nazýval ho Zákon Černých hor – a sotva to dořekl, šel si to zapsat.</w:t>
      </w:r>
    </w:p>
    <w:p w:rsidR="00EA3AD3" w:rsidRDefault="00EA3AD3" w:rsidP="00EA3AD3">
      <w:pPr>
        <w:pStyle w:val="Text"/>
      </w:pPr>
      <w:r>
        <w:t>Psal do sešitu s červenými deskami, který měl na stole vedle pryčny. Nechal si ji pro sebe a Malcolm spal na podlaze. Sešit byl dobrých osm centimetrů silný – větší a tlustší záznamník u Farnuma prostě neměli –, ale popsáno bylo jen prvních deset stran. Dál se kazatel nedostal. Říkal, že je to práce na celý život, a pak se podíval na Malcolma, usmál se a dodal: „Možná i na dva.“ A za pět dní mu ho cestou do Crook City vzali.</w:t>
      </w:r>
    </w:p>
    <w:p w:rsidR="00EA3AD3" w:rsidRDefault="00EA3AD3" w:rsidP="00EA3AD3">
      <w:pPr>
        <w:pStyle w:val="Text"/>
      </w:pPr>
      <w:r>
        <w:t>Do chajdy se dostavila deputace metodistické církve a sháněla se, jestli kazatel Smith neměl někde napsanou adresu své manželky. „Ještě že ho Indiáni nezohavili,“ utěšovali se, „aspoň to.“</w:t>
      </w:r>
    </w:p>
    <w:p w:rsidR="00EA3AD3" w:rsidRDefault="00EA3AD3" w:rsidP="00EA3AD3">
      <w:pPr>
        <w:pStyle w:val="Text"/>
      </w:pPr>
      <w:r>
        <w:t>Adresa se nenašla. Jedinou písemností v celé chajdě bylo prvních deset stránek Zákona Černých hor, a ten před nimi Malcolm schoval. Kazatel říkával, že není určen zrakům obyčejných lidí. „Je to bible těch, kdo už toho viděli moc,“ prozradil mu. „Poznáš je snadno, protože i tys už poznal příliš.“ Kluk mu věřil, přestože si dávno nepamatoval, co to bylo.</w:t>
      </w:r>
    </w:p>
    <w:p w:rsidR="00EA3AD3" w:rsidRDefault="00EA3AD3" w:rsidP="00EA3AD3">
      <w:pPr>
        <w:pStyle w:val="Text"/>
      </w:pPr>
      <w:r>
        <w:t>Kazatel Zákon Černých hor sepisoval po večerech, když se vrátil z práce na pile. Seděl nahrbený, prsty levé ruky křečovitě zaťaté do násadky, a kluk z jeho výrazu pochopil, že psaní bolí.</w:t>
      </w:r>
    </w:p>
    <w:p w:rsidR="00EA3AD3" w:rsidRDefault="00EA3AD3" w:rsidP="00EA3AD3">
      <w:pPr>
        <w:pStyle w:val="Text"/>
      </w:pPr>
      <w:r>
        <w:t>A on se bolesti bál.</w:t>
      </w:r>
    </w:p>
    <w:p w:rsidR="00EA3AD3" w:rsidRDefault="00EA3AD3" w:rsidP="00EA3AD3">
      <w:pPr>
        <w:pStyle w:val="Text"/>
      </w:pPr>
      <w:r>
        <w:t>Kazatel Smith věřil, že Bůh se projevuje skrze jeho písmo, a říkával, že až přijde čas, mohl by se projevit i skrze klukovo. Jenomže už dopsal a ležel v hrobě, hrudník prošpikovaný ranami od šípů a nožů, a kluk teď seděl, koukal na novou bibli a doufal, že jeho čas ještě nenastal.</w:t>
      </w:r>
    </w:p>
    <w:p w:rsidR="00EA3AD3" w:rsidRDefault="00EA3AD3" w:rsidP="00EA3AD3">
      <w:pPr>
        <w:pStyle w:val="Text"/>
      </w:pPr>
      <w:bookmarkStart w:id="261" w:name="NewPage270"/>
      <w:bookmarkEnd w:id="261"/>
      <w:r>
        <w:t>Odešel ke stolu a přejel prsty po nápisu ZÁKON ČERNÝCH HOR, jenž kazatel Smith vytlačil do desek. Pod nápisem se skvěl obrázek, na němž se nad vrcholky hor vznášel anděl s hadí hlavou korunovanou svatozáří.</w:t>
      </w:r>
    </w:p>
    <w:p w:rsidR="00EA3AD3" w:rsidRDefault="00EA3AD3" w:rsidP="00EA3AD3">
      <w:pPr>
        <w:pStyle w:val="Text"/>
      </w:pPr>
      <w:r>
        <w:t>Jako had se anděl kazateli docela povedl – byl vyvedený do nejmenšího detailu, včetně vpadlých očních důlků –, zato had jako anděl moc ne. Kazatel celý obrázek začal právě postavou anděla-hada a kluk mu tehdy hadí hlavu velice pochválil.</w:t>
      </w:r>
    </w:p>
    <w:p w:rsidR="00EA3AD3" w:rsidRDefault="00EA3AD3" w:rsidP="00EA3AD3">
      <w:pPr>
        <w:pStyle w:val="Text"/>
      </w:pPr>
      <w:r>
        <w:t>„To je tím, že hadů jsem už viděl dost a dost,“ prohlásil kazatel a šel spát a kluk na něj dlouho do noci zamyšleně koukal. Domníval se, že každý kazatel musel andělů vidět na tucty.</w:t>
      </w:r>
    </w:p>
    <w:p w:rsidR="00EA3AD3" w:rsidRDefault="00EA3AD3" w:rsidP="00EA3AD3">
      <w:pPr>
        <w:pStyle w:val="Text"/>
      </w:pPr>
      <w:r>
        <w:t>Objel teď prstem hadí hlavu vytlačenou hluboko do desek. A pak, aniž domyslel, jaké to bude mít následky, sešit otevřel a zabodl zrak do první stránky.</w:t>
      </w:r>
    </w:p>
    <w:p w:rsidR="00EA3AD3" w:rsidRPr="002C7628" w:rsidRDefault="00EA3AD3" w:rsidP="002C7628">
      <w:pPr>
        <w:pStyle w:val="Spacer"/>
      </w:pPr>
    </w:p>
    <w:p w:rsidR="00EA3AD3" w:rsidRPr="002C7628" w:rsidRDefault="00EA3AD3" w:rsidP="002C7628">
      <w:pPr>
        <w:pStyle w:val="DopisStred"/>
      </w:pPr>
      <w:r w:rsidRPr="002C7628">
        <w:t>KNIHA HIRAM</w:t>
      </w:r>
    </w:p>
    <w:p w:rsidR="00EA3AD3" w:rsidRPr="002C7628" w:rsidRDefault="00EA3AD3" w:rsidP="002C7628">
      <w:pPr>
        <w:pStyle w:val="DopisPrvni"/>
      </w:pPr>
      <w:r w:rsidRPr="002C7628">
        <w:t>Na počátku byly Hory a Bůh, jenž jest dvojí tváře. V Horách přebývala tvář ona, kteráž zove zlo, druhá pak, jež jest dobro, dlela v krajinách rovných a přehledných jako káně kansaská.</w:t>
      </w:r>
    </w:p>
    <w:p w:rsidR="00EA3AD3" w:rsidRPr="002C7628" w:rsidRDefault="00EA3AD3" w:rsidP="002C7628">
      <w:pPr>
        <w:pStyle w:val="Dopis"/>
      </w:pPr>
      <w:r w:rsidRPr="002C7628">
        <w:t>A stvořil Bůh světlo i tmu, moře a zemi, muže a ženu, a bylo to dobré. Boží zlo pak stvořilo Indiány a zlato v zemi.</w:t>
      </w:r>
    </w:p>
    <w:p w:rsidR="00EA3AD3" w:rsidRPr="002C7628" w:rsidRDefault="00EA3AD3" w:rsidP="002C7628">
      <w:pPr>
        <w:pStyle w:val="Dopis"/>
      </w:pPr>
      <w:r w:rsidRPr="002C7628">
        <w:t xml:space="preserve">Neznal Bůh svého díla, jež povstalo z Jeho zla, vídal jej však v nočních snách, na něž nemohl se upamatovat, když </w:t>
      </w:r>
      <w:proofErr w:type="gramStart"/>
      <w:r w:rsidRPr="002C7628">
        <w:t>byl procitl</w:t>
      </w:r>
      <w:proofErr w:type="gramEnd"/>
      <w:r w:rsidRPr="002C7628">
        <w:t>. I pocítil Bůh strach, neboť seznal, že jest v něm zlo, avšak nevědomý byl o moci jeho.</w:t>
      </w:r>
    </w:p>
    <w:p w:rsidR="00EA3AD3" w:rsidRPr="002C7628" w:rsidRDefault="00EA3AD3" w:rsidP="002C7628">
      <w:pPr>
        <w:pStyle w:val="Spacer"/>
      </w:pPr>
    </w:p>
    <w:p w:rsidR="00EA3AD3" w:rsidRDefault="00EA3AD3" w:rsidP="00EA3AD3">
      <w:pPr>
        <w:pStyle w:val="Text"/>
      </w:pPr>
      <w:r>
        <w:t>Kluk knihu zavřel a položil ji zpátky na stůl. Zahleděl se na hadí hlavu a uviděl kazatelovo tělo, nahé, bílé a zmučené, jež leželo na prkně vzadu v komůrce za holičskou oficínou, a seznal, že kazatel měl pravdu, protože viděl, co Boží zlo dokáže.</w:t>
      </w:r>
    </w:p>
    <w:p w:rsidR="00EA3AD3" w:rsidRDefault="00EA3AD3" w:rsidP="00EA3AD3">
      <w:pPr>
        <w:pStyle w:val="Text"/>
      </w:pPr>
      <w:r>
        <w:t>Přepadla ho taková úzkost, že se musel posadit na pryčnu. A nemusel ani moc hloubat, aby pochopil, že je mu souzeno dokončit dílo, jež jeho mistr započal. V Zákonu Černých hor pokračovat nehodlal – uměl se sotva podepsat –, ale umínil si nalézat Boží zlo, jež se kazateli zjevovalo ve snách.</w:t>
      </w:r>
    </w:p>
    <w:p w:rsidR="00EA3AD3" w:rsidRDefault="00EA3AD3" w:rsidP="00EA3AD3">
      <w:pPr>
        <w:pStyle w:val="Text"/>
      </w:pPr>
      <w:bookmarkStart w:id="262" w:name="NewPage271"/>
      <w:bookmarkEnd w:id="262"/>
      <w:r>
        <w:t>Neměl ani potuchy, kde se s ním utká, avšak příliš si tím hlavu nelámal, protože věděl, že k tomu dojde. Lehl si naznak na kazatelovu pryčnu. Připadalo mu, jako kdyby mu ji mistr dělal na míru. Zavřel oči a čekal. Mezi silami dobra a zla se schylovalo k rozhodujícímu zápasu. Věděl, že je povolán, a tak ležel a čekal, aby se dověděl k čemu.</w:t>
      </w:r>
    </w:p>
    <w:p w:rsidR="00EA3AD3" w:rsidRDefault="00EA3AD3" w:rsidP="00EA3AD3">
      <w:pPr>
        <w:pStyle w:val="Text"/>
      </w:pPr>
      <w:r>
        <w:t>Před svými vnitřními zraky znovu spatřil kazatele, jak leží vzadu za holičskou oficínou, dlouhou, hubenou paži svěšenou až téměř k podlaze. Zavrtěl se, aby tu představu zaplašil, a vzápětí ji vystřídala jiná.</w:t>
      </w:r>
    </w:p>
    <w:p w:rsidR="00EA3AD3" w:rsidRDefault="00EA3AD3" w:rsidP="00EA3AD3">
      <w:pPr>
        <w:pStyle w:val="Text"/>
      </w:pPr>
      <w:r>
        <w:t>Byl to předobraz Božího zla. Mělo vousy a ztopořený úd a sápalo se po něm, zatímco on se marně snažil vymanit ze sevření jeho pomahačů. Pak otevřel oči a zjistil, že v chajdě panuje tma. Znovu se ho zmocnil děs a po celém těle mu vyrazil studený pot. Strach ho prostupoval až do konečků prstů na rukou i na nohou.</w:t>
      </w:r>
    </w:p>
    <w:p w:rsidR="00EA3AD3" w:rsidRDefault="00EA3AD3" w:rsidP="00EA3AD3">
      <w:pPr>
        <w:pStyle w:val="Text"/>
      </w:pPr>
      <w:r>
        <w:t>Ležel na pryčně a naslouchal noci. Vzpomínal, jak i kazatele přepadaly ve spánku hrůzné vidiny a děsily ho ze sna.</w:t>
      </w:r>
    </w:p>
    <w:p w:rsidR="00EA3AD3" w:rsidRDefault="00EA3AD3" w:rsidP="00EA3AD3">
      <w:pPr>
        <w:pStyle w:val="Text"/>
      </w:pPr>
      <w:r>
        <w:t>Chtěl si podobu Božího zla vybavit, ale už to nedokázal. Nepamatoval si ani, jak mu ublížilo, i když se dosud při vzpomínce na přestálou hrůzu třásl jako osika. Do rána už nezamhouřil oči ve strachu, aby se mu zlý sen nevrátil.</w:t>
      </w:r>
    </w:p>
    <w:p w:rsidR="00EA3AD3" w:rsidRDefault="00EA3AD3" w:rsidP="00EA3AD3">
      <w:pPr>
        <w:pStyle w:val="Text"/>
      </w:pPr>
      <w:r>
        <w:t>A příštího večera si ustlal zase na podlaze a sny ho přestaly pronásledovat.</w:t>
      </w:r>
    </w:p>
    <w:p w:rsidR="00EA3AD3" w:rsidRDefault="00EA3AD3" w:rsidP="00EA3AD3">
      <w:pPr>
        <w:pStyle w:val="Text"/>
      </w:pPr>
      <w:r>
        <w:t>Od té doby už nikdy v kazatelově posteli nespal.</w:t>
      </w:r>
    </w:p>
    <w:p w:rsidR="00EA3AD3" w:rsidRDefault="00EA3AD3" w:rsidP="00EA3AD3">
      <w:pPr>
        <w:pStyle w:val="Text"/>
      </w:pPr>
      <w:r>
        <w:t>Každého rána, jakmile obloha na severu zrůžověla, vstal a rozdělal oheň. Pojedl z kazatelových zásob, uklidil chajdu, pak si navlékl mistrův černý kabát a sestoupil do Deadwoodu. Toulal se bezcílně ulicemi a čekal, až ho Boží zlo potká samo, protože věděl, že na střetnutí ještě není připraven. Prošel celé město od severu k jihu a nakonec zamířil do čínské čtvrti.</w:t>
      </w:r>
    </w:p>
    <w:p w:rsidR="00EA3AD3" w:rsidRDefault="00EA3AD3" w:rsidP="00EA3AD3">
      <w:pPr>
        <w:pStyle w:val="Text"/>
      </w:pPr>
      <w:r>
        <w:t>Kurvy z rokle po něm občas z okna házely petardy, někdy ho Škeble Johnny, největší taškář v širém okolí, napálil, takže si sedl na připínáček, ale nikdy se nenechal odradit a hledal dál, alespoň dokud bylo vidět. Jakmile se začalo smrákat, vracel se do chajdy, lehával v koutě a celý se chvěl při pomyšlení, že vidina, kterou celý den stíhal, bude v noci zas pronásledovat jeho.</w:t>
      </w:r>
    </w:p>
    <w:p w:rsidR="00EA3AD3" w:rsidRDefault="00EA3AD3" w:rsidP="002C7628">
      <w:pPr>
        <w:pStyle w:val="Text"/>
      </w:pPr>
      <w:r>
        <w:t xml:space="preserve">Ubíhaly dny a týdny, ale on je dávno přestal počítat, takže </w:t>
      </w:r>
      <w:bookmarkStart w:id="263" w:name="NewPage272"/>
      <w:bookmarkEnd w:id="263"/>
      <w:r>
        <w:t>když konečně na Boží zlo natrefil, nevěděl ani, jak dlouho už ho hledá.</w:t>
      </w:r>
    </w:p>
    <w:p w:rsidR="00EA3AD3" w:rsidRDefault="00EA3AD3" w:rsidP="00EA3AD3">
      <w:pPr>
        <w:pStyle w:val="Text"/>
      </w:pPr>
      <w:r>
        <w:t>Vracel se právě ze severního konce města a v místech, kde z hlavní šikmo vybíhala Sherman Street, narazil na Ala Swearingena. Nepoznal ho – nepamatoval si ho ani z cesty do Deadwoodu, ani z onoho podvečera, kdy s kumpány vtrhl do tábora na Whitewoodu –, ale stačilo se na něj podívat. Projel jím strach a náhle mu bylo nad slunce jasnější, že před ním stojí Boží zlo.</w:t>
      </w:r>
    </w:p>
    <w:p w:rsidR="00EA3AD3" w:rsidRDefault="00EA3AD3" w:rsidP="00EA3AD3">
      <w:pPr>
        <w:pStyle w:val="Text"/>
      </w:pPr>
      <w:r>
        <w:t>Swearingen přešel na druhou stranu Sherman Street, zahnul za roh a vydal se na východ po Wall Street, která začínala asi dvě stě metrů za křižovatkou. Kluk se dal do běhu a v okamžiku, kdy dorazil na Wall Street, zahýbal Swearingen na hlavní a pustil se k severu k šantánu Drahokam.</w:t>
      </w:r>
    </w:p>
    <w:p w:rsidR="00EA3AD3" w:rsidRDefault="00EA3AD3" w:rsidP="00EA3AD3">
      <w:pPr>
        <w:pStyle w:val="Text"/>
      </w:pPr>
      <w:r>
        <w:t>Kluk utíkal, až mu bláto pod nohama pleskalo a odlétalo dlouhým obloukem a v plicích mu mlaskalo jako ve staré pumpě. Když doběhl na hlavní, stačil ještě zahlédnout, jak Swearingen vchází do šantánu. Zastavil se.</w:t>
      </w:r>
    </w:p>
    <w:p w:rsidR="00EA3AD3" w:rsidRDefault="00EA3AD3" w:rsidP="00EA3AD3">
      <w:pPr>
        <w:pStyle w:val="Text"/>
      </w:pPr>
      <w:r>
        <w:t>Jakmile se trochu vydýchal, došel k lavičce, která stála před hotelem Bella Union naproti šantánu, posadil se a zamyslel se. Uvědomil si, že si chlapa vlastně nepamatuje. Věděl jenom, že má vousy.</w:t>
      </w:r>
    </w:p>
    <w:p w:rsidR="00EA3AD3" w:rsidRDefault="00EA3AD3" w:rsidP="00EA3AD3">
      <w:pPr>
        <w:pStyle w:val="Text"/>
      </w:pPr>
      <w:r>
        <w:t>Boží zlo mělo tedy podobu cizího vousatého chlapa. Koukalo mu z očí. Zůstal na lavičce až do večera a hlídal vchod, ale chlap se už neobjevil. Kluk přemítal, jestli Boží zlo třeba nezměnilo vizáž, ale pak mu došlo, že jeho pravou tvář stejně nezná.</w:t>
      </w:r>
    </w:p>
    <w:p w:rsidR="00EA3AD3" w:rsidRDefault="00EA3AD3" w:rsidP="00EA3AD3">
      <w:pPr>
        <w:pStyle w:val="Text"/>
      </w:pPr>
      <w:r>
        <w:t>Nevstal z lavičky, dokud slunce nezapadlo za hory a neochladilo se. Ačkoli neměl ponětí o čase, neušlo mu, že se schyluje k podzimu. Nakonec vstal a vydal se zpátky po hlavní k jihu. Celou cestu se ohlížel, dokud mu šantán nezmizel z očí.</w:t>
      </w:r>
    </w:p>
    <w:p w:rsidR="00EA3AD3" w:rsidRDefault="00EA3AD3" w:rsidP="00EA3AD3">
      <w:pPr>
        <w:pStyle w:val="Text"/>
      </w:pPr>
      <w:r>
        <w:t>A když potom ležel ve tmě na podlaze, uvědomil si, že v chajdě přebývá asi jako Boží zlo ve vousáči.</w:t>
      </w:r>
    </w:p>
    <w:p w:rsidR="00EA3AD3" w:rsidRDefault="00EA3AD3" w:rsidP="00EA3AD3">
      <w:pPr>
        <w:pStyle w:val="Text"/>
      </w:pPr>
      <w:r>
        <w:t>Panovala tu zima, a tak se schoulil do klubíčka a uvažoval, zda i tam, kde dlí Boží zlo, vládne chlad.</w:t>
      </w:r>
    </w:p>
    <w:p w:rsidR="00EA3AD3" w:rsidRDefault="002C7628" w:rsidP="002C7628">
      <w:pPr>
        <w:pStyle w:val="DejovaPauza"/>
      </w:pPr>
      <w:r>
        <w:t>~</w:t>
      </w:r>
    </w:p>
    <w:p w:rsidR="00EA3AD3" w:rsidRDefault="00EA3AD3" w:rsidP="00EA3AD3">
      <w:pPr>
        <w:pStyle w:val="Text"/>
      </w:pPr>
      <w:r>
        <w:t>Zpráva, že v hotelu Grand Union se ubytovala vdova po Billu Hickokovi, zastihla paní Langrisheovou doma, chvilku po návratu z banketu pořádaného na počest generála George Crooka a jeho štábu.</w:t>
      </w:r>
    </w:p>
    <w:p w:rsidR="00EA3AD3" w:rsidRDefault="00EA3AD3" w:rsidP="00EA3AD3">
      <w:pPr>
        <w:pStyle w:val="Text"/>
      </w:pPr>
      <w:bookmarkStart w:id="264" w:name="NewPage273"/>
      <w:bookmarkEnd w:id="264"/>
      <w:r>
        <w:t>Generál dorazil v čele svých oddílů do Deadwoodu předchozího dne a promluvil k obyvatelům města ze schodů hotelu. Popsal detailně, jak jeho vojáci srovnali se zemí indiánskou vesnici u Slim Buttes, a vyjádřil naději, že armáda dostane rozkaz zůstat posádkou v Černých horách, aby mohla ochraňovat dobré občany deadwoodské před nepřátelskými rudokožci a všemi jejich pomahači.</w:t>
      </w:r>
    </w:p>
    <w:p w:rsidR="00EA3AD3" w:rsidRDefault="00EA3AD3" w:rsidP="00EA3AD3">
      <w:pPr>
        <w:pStyle w:val="Text"/>
      </w:pPr>
      <w:r>
        <w:t>Poté za bouřlivého pozdravování obyvatelstva následovalo slavnostní défilé městem. Ke generálově ruce se sklonila mnohá mužská i ženská hlava. V rokli pak generál ztratil dobrých dvacet mužů, které kurvy strhly z koně a unesly do svých temných doupat pod střechou Drahokamu, Zelené opony a hotelu Bella Union.</w:t>
      </w:r>
    </w:p>
    <w:p w:rsidR="00EA3AD3" w:rsidRDefault="00EA3AD3" w:rsidP="00EA3AD3">
      <w:pPr>
        <w:pStyle w:val="Text"/>
      </w:pPr>
      <w:r>
        <w:t>Ráno se generál s důstojnickým sborem odebral do divadla pana Jacka Langrishe, kde si potřásli rukama se všemi dostavivšími se občany. Paní Langrisheová byla celá levandulová a nesmírně jí lichotilo, jak jí důstojníci očima hltají výstřih. Zaslechla také starostu Farnuma generálovi říkat, že lázeň je vojákům plně k dispozici. Byla to přímo vrcholná ukázka společenského taktu, protože kavaleristi smrděli hůž než celá čínská čtvrť. Paní Langrisheová si občas přála, aby si ze starostova vybraného chování brali příklad i ostatní občané.</w:t>
      </w:r>
    </w:p>
    <w:p w:rsidR="00EA3AD3" w:rsidRDefault="00EA3AD3" w:rsidP="00EA3AD3">
      <w:pPr>
        <w:pStyle w:val="Text"/>
      </w:pPr>
      <w:r>
        <w:t>O dvě hodiny později jí totiž vrazil do ložnice manžel. Neměla ani čas převléknout se ze společenského úboru. „V hotelu Grand Union se ubytovala vdova po Divokém Billovi Hickokovi,“ řekl. Jack měl ve zvyku ohlašovat všecko jako na divadle.</w:t>
      </w:r>
    </w:p>
    <w:p w:rsidR="00EA3AD3" w:rsidRDefault="00EA3AD3" w:rsidP="00EA3AD3">
      <w:pPr>
        <w:pStyle w:val="Text"/>
      </w:pPr>
      <w:r>
        <w:t>Napadlo ji, že je to báječná příležitost k dalšímu společenskému dýchánku. „Ať je to kdokoli, pan Hickok by si nikdy nevzal osobu, která není společensky na výši,“ prohlásila. „Tím jsem si naprosto jistá.“</w:t>
      </w:r>
    </w:p>
    <w:p w:rsidR="00EA3AD3" w:rsidRDefault="00EA3AD3" w:rsidP="00EA3AD3">
      <w:pPr>
        <w:pStyle w:val="Text"/>
      </w:pPr>
      <w:r>
        <w:t>„Jak myslíš, kvítečku,“ řekl manžel.</w:t>
      </w:r>
    </w:p>
    <w:p w:rsidR="00EA3AD3" w:rsidRDefault="00EA3AD3" w:rsidP="00EA3AD3">
      <w:pPr>
        <w:pStyle w:val="Text"/>
      </w:pPr>
      <w:r>
        <w:t>Posadila se k sekretáři, že udělá seznam, koho pozvat. Rozhodla se, že setkání uspořádá doma. Divadlo bylo příliš veliké a ona měla pocit, že by mělo jít o intimní záležitost. Vhodné by mohlo být nedělní odpoledne při kávě, loupáčcích a nesoleném másle. „Budeme podávat také alkohol, Jacku? Co říkáš?“</w:t>
      </w:r>
    </w:p>
    <w:p w:rsidR="00EA3AD3" w:rsidRDefault="00EA3AD3" w:rsidP="00EA3AD3">
      <w:pPr>
        <w:pStyle w:val="Text"/>
      </w:pPr>
      <w:r>
        <w:t>„Jak myslíš, kvítečku.“</w:t>
      </w:r>
    </w:p>
    <w:p w:rsidR="00EA3AD3" w:rsidRDefault="00EA3AD3" w:rsidP="00EA3AD3">
      <w:pPr>
        <w:pStyle w:val="Text"/>
      </w:pPr>
      <w:bookmarkStart w:id="265" w:name="NewPage274"/>
      <w:bookmarkEnd w:id="265"/>
      <w:r>
        <w:t>„Snad raději ne,“ zauvažovala. „Koneckonců, to krveprolití je dosud v příliš čerstvé paměti.“ Vypracovala seznam hostí. Začínal starostou Farnumem, šerifem Bullockem a Solomonem Starem. Po nich následovali všichni obchodníci a živnostníci v městě s výjimkou hospodských, hampejzníků, židů a barevných. Pak připsala veškeré zábavné svobodné pány, které v Deadwoodu znala, a nakonec přidala jméno Charley Utter.</w:t>
      </w:r>
    </w:p>
    <w:p w:rsidR="00EA3AD3" w:rsidRDefault="00EA3AD3" w:rsidP="00EA3AD3">
      <w:pPr>
        <w:pStyle w:val="Text"/>
      </w:pPr>
      <w:r>
        <w:t>Ne že by Charleyho považovala za zábavného, ale dosud si živě vzpomínala, jak pohotově reagoval, když spolu seděli v divadle a také v obývacím pokoji, než jí ten jeho šílený kamarád prošel oknem. Pro pošuky ani lidi, kteří je v jejich bláznovství podporovali, neměla jednoduše pochopení, ale v Charleyho případě byla ochotná udělat protentokrát výjimku. Šlo koneckonců o nebožtíkova skutečně blízkého přítele a ona chtěla, aby se vdova v jejich domě cítila jako mezi svými.</w:t>
      </w:r>
    </w:p>
    <w:p w:rsidR="00EA3AD3" w:rsidRDefault="00EA3AD3" w:rsidP="00EA3AD3">
      <w:pPr>
        <w:pStyle w:val="Text"/>
      </w:pPr>
      <w:r>
        <w:t>„Ale třeba bychom mohli nabídnout alespoň víno. Rozehřálo by atmosféru a přitom by neurazilo.“</w:t>
      </w:r>
    </w:p>
    <w:p w:rsidR="00EA3AD3" w:rsidRDefault="00EA3AD3" w:rsidP="00EA3AD3">
      <w:pPr>
        <w:pStyle w:val="Text"/>
      </w:pPr>
      <w:r>
        <w:t>Jack se zkoumal v zrcadle toaletky. Odhrnul kníry a prohlížel si zuby. Všimla si, že stojí na špičkách. Jack se před zrcadlem vždycky vytahoval.</w:t>
      </w:r>
    </w:p>
    <w:p w:rsidR="00EA3AD3" w:rsidRDefault="00EA3AD3" w:rsidP="00EA3AD3">
      <w:pPr>
        <w:pStyle w:val="Text"/>
      </w:pPr>
      <w:r>
        <w:t>„Dělej, jak myslíš,“ řekl.</w:t>
      </w:r>
    </w:p>
    <w:p w:rsidR="00EA3AD3" w:rsidRDefault="00EA3AD3" w:rsidP="00EA3AD3">
      <w:pPr>
        <w:pStyle w:val="Text"/>
      </w:pPr>
      <w:r>
        <w:t>Jakmile odešel, spočítala hosty. Na seznamu bylo třiatřicet jmen, a když si představila, jak je spolu s vdovou po Billu Hickokovi středem pozornosti tolika mužů, celá se zatetelila.</w:t>
      </w:r>
    </w:p>
    <w:p w:rsidR="00EA3AD3" w:rsidRDefault="00EA3AD3" w:rsidP="00EA3AD3">
      <w:pPr>
        <w:pStyle w:val="Text"/>
      </w:pPr>
      <w:r>
        <w:t>Převlékla se, přes ramena si přehodila šál – už v září se odpoledne někdy udělalo dost chladno – a vydala se do města.</w:t>
      </w:r>
    </w:p>
    <w:p w:rsidR="00EA3AD3" w:rsidRDefault="00EA3AD3" w:rsidP="00EA3AD3">
      <w:pPr>
        <w:pStyle w:val="Text"/>
      </w:pPr>
      <w:r>
        <w:t>„A nemohla bys paní Hickokovou pozvat do divadla?“ otázal se manžel, když odcházela.</w:t>
      </w:r>
    </w:p>
    <w:p w:rsidR="00EA3AD3" w:rsidRDefault="00EA3AD3" w:rsidP="00EA3AD3">
      <w:pPr>
        <w:pStyle w:val="Text"/>
      </w:pPr>
      <w:r>
        <w:t>Políbila ho na temeno. „Ale Jacku,“ řekla dobromyslně, „ta ubohá žena právě ztratila manžela …“</w:t>
      </w:r>
    </w:p>
    <w:p w:rsidR="00EA3AD3" w:rsidRDefault="00EA3AD3" w:rsidP="00EA3AD3">
      <w:pPr>
        <w:pStyle w:val="Text"/>
      </w:pPr>
      <w:r>
        <w:t>Agnes Lakeovou Hickokovou nalezla v jídelně hotelu Grand Union. Seděla u okna, hleděla na ulici a jedla špargl s vajíčky. Elizabeth Langrisheové se zprvu zdálo, že Billova manželka je dost v letech. Představovala si ji mladší, krásnější a bezradnější a nesmírně se těšila, že jí bude jako zralá žena moct poradit.</w:t>
      </w:r>
    </w:p>
    <w:p w:rsidR="00EA3AD3" w:rsidRDefault="00EA3AD3" w:rsidP="00EA3AD3">
      <w:pPr>
        <w:pStyle w:val="Text"/>
      </w:pPr>
      <w:r>
        <w:t xml:space="preserve">Jenomže dámě u okna bylo přinejmenším třicet jako jí a krásná rozhodně nebyla, alespoň v obvyklém slova smyslu. Vyzařovala </w:t>
      </w:r>
      <w:bookmarkStart w:id="266" w:name="NewPage275"/>
      <w:bookmarkEnd w:id="266"/>
      <w:r>
        <w:t>z ní však taková sebejistota, že paní Langrisheová pochopila, že to musí být Billova žena. Chvilku ji pozorovala a pak usoudila, že v některých ohledech musela mít o Billovi poněkud zkreslené představy.</w:t>
      </w:r>
    </w:p>
    <w:p w:rsidR="00EA3AD3" w:rsidRDefault="00EA3AD3" w:rsidP="00EA3AD3">
      <w:pPr>
        <w:pStyle w:val="Text"/>
      </w:pPr>
      <w:r>
        <w:t>Agnes náhle zvedla hlavu a jejich zraky se setkaly. Oči měla jako Bill – jejich výraz naznačoval, že život není žádný špás – a paní Langrisheové blesklo hlavou, zda se ji ta ženská nechystá zastřelit.</w:t>
      </w:r>
    </w:p>
    <w:p w:rsidR="00EA3AD3" w:rsidRDefault="00EA3AD3" w:rsidP="00EA3AD3">
      <w:pPr>
        <w:pStyle w:val="Text"/>
      </w:pPr>
      <w:r>
        <w:t>Vydala se k ní; uvědomovala si přitom klapot svých střevíčků na podlaze a uvažovala, jak ve své garderobě asi připadá ženě svého věku a zkušeností. Přistoupila ke stolu a Agnes Lakeová zvedla oči a chladně na ni pohlédla.</w:t>
      </w:r>
    </w:p>
    <w:p w:rsidR="00EA3AD3" w:rsidRDefault="00EA3AD3" w:rsidP="00EA3AD3">
      <w:pPr>
        <w:pStyle w:val="Text"/>
      </w:pPr>
      <w:r>
        <w:t>„Paní Hickoková?“ Agnes mlčky přitakala. Elizabeth Langrisheová nasadila jeden ze svých upřímných úsměvů – dokázala by se usmívat, i kdyby ji zrovna věšeli – a podala jí ruku. Paní Hickoková ji stiskla a paní Langrisheová vycítila, že je v ní skryta nezvyklá síla. V životě se s podobnou ženskou rukou nesetkala. Nebyla větší než Jackova, ale na dotek tvrdší a hrubší, jenomže od práce na poli jistě ne, na to byla příliš čistá.</w:t>
      </w:r>
    </w:p>
    <w:p w:rsidR="00EA3AD3" w:rsidRDefault="00EA3AD3" w:rsidP="00EA3AD3">
      <w:pPr>
        <w:pStyle w:val="Text"/>
      </w:pPr>
      <w:r>
        <w:t>„Jsem Elizabeth Langrisheová,“ představila se. „Manžel zde ve městě provozuje divadlo, tedy něco jako kamenné, i když je ze dřeva, prostě žádný šantán…“ Paní Hickoková na ni mlčky hleděla. „Patřili jsme s mužem mezi přátele vašeho manžela,“ pokračovala, „ne sice nejbližší, ale Bill se k nám často chodil do divadla pobavit.“</w:t>
      </w:r>
    </w:p>
    <w:p w:rsidR="00EA3AD3" w:rsidRDefault="00EA3AD3" w:rsidP="00EA3AD3">
      <w:pPr>
        <w:pStyle w:val="Text"/>
      </w:pPr>
      <w:r>
        <w:t>Pustila ruku a Agnes ji vrátila do klína. „Umění měl velice rád,“ řekla paní Langrisheová.</w:t>
      </w:r>
    </w:p>
    <w:p w:rsidR="00EA3AD3" w:rsidRDefault="00EA3AD3" w:rsidP="00EA3AD3">
      <w:pPr>
        <w:pStyle w:val="Text"/>
      </w:pPr>
      <w:r>
        <w:t>„To jsem netušila.“</w:t>
      </w:r>
    </w:p>
    <w:p w:rsidR="00EA3AD3" w:rsidRDefault="00EA3AD3" w:rsidP="00EA3AD3">
      <w:pPr>
        <w:pStyle w:val="Text"/>
      </w:pPr>
      <w:r>
        <w:t>Elizabeth Langrisheová se posadila. Připadala si trochu zaskočená. „Ano, měl skutečně široké zájmy,“ dodala a pak se zapýřila a přitiskla si ruku na ústa. „Ale já tu sedím a vykládám, jaký váš manžel byl…,“ vyhrkla.</w:t>
      </w:r>
    </w:p>
    <w:p w:rsidR="00EA3AD3" w:rsidRDefault="00EA3AD3" w:rsidP="00EA3AD3">
      <w:pPr>
        <w:pStyle w:val="Text"/>
      </w:pPr>
      <w:r>
        <w:t>„Za jakékoli informace vám budu nesmírně povděčná,“ řekla Agnes Lakeová a paní Langrisheová ji náhle začala vidět ve zcela jiném světle. „Nebyli jsme spolu dlouho…“</w:t>
      </w:r>
    </w:p>
    <w:p w:rsidR="00EA3AD3" w:rsidRDefault="00EA3AD3" w:rsidP="00EA3AD3">
      <w:pPr>
        <w:pStyle w:val="Text"/>
      </w:pPr>
      <w:r>
        <w:t xml:space="preserve">„Žádná žena nezná manžela skrznaskrz,“ prohlásila paní Langrisheová. „A to jsme s Jackem už devět let…,“ povzdychla si. </w:t>
      </w:r>
      <w:bookmarkStart w:id="267" w:name="NewPage276"/>
      <w:bookmarkEnd w:id="267"/>
      <w:r>
        <w:t>Chtěla dodat, že mu nerozumí ani trochu, ale pak se zarazila, protože neměla chuť lhát, a zavrtěla hlavou. „Bill se samozřejmě Jackovi v ničem nepodobal,“ dodala.</w:t>
      </w:r>
    </w:p>
    <w:p w:rsidR="00EA3AD3" w:rsidRDefault="00EA3AD3" w:rsidP="00EA3AD3">
      <w:pPr>
        <w:pStyle w:val="Text"/>
      </w:pPr>
      <w:r>
        <w:t>Agnes si ubrouskem otřela koutek úst. Zastyděla se, že se baví o takových intimnostech. „Jistě,“ řekla, „to zřejmě nikomu.“</w:t>
      </w:r>
    </w:p>
    <w:p w:rsidR="00EA3AD3" w:rsidRDefault="00EA3AD3" w:rsidP="00EA3AD3">
      <w:pPr>
        <w:pStyle w:val="Text"/>
      </w:pPr>
      <w:r>
        <w:t>Vzpomněla si, jak se setkali poprvé. Přišel za ní po představení do stanu. Čpěla z něj whisky a důstojnost. Smekl, uklonil se a představil se jako James Butler Hickok. Teprve po pěti minutách jí došlo, o koho vlastně jde. Byla jen v trikotu a tak si pod záminkou, že je chladno, rychle přetáhla přes nohy pokrývku. Bylo to zvláštní. Na laně nebo na létající hrazdě se nikdy nestarala, že ukazuje nohy.</w:t>
      </w:r>
    </w:p>
    <w:p w:rsidR="00EA3AD3" w:rsidRDefault="00EA3AD3" w:rsidP="00EA3AD3">
      <w:pPr>
        <w:pStyle w:val="Text"/>
      </w:pPr>
      <w:r>
        <w:t>Paní Langrisheová se usmála, ale dobrosrdečný výraz příliš jejímu typu neodpovídal. „Všichni si ho tu velice vážili,“ řekla.</w:t>
      </w:r>
    </w:p>
    <w:p w:rsidR="00EA3AD3" w:rsidRDefault="00EA3AD3" w:rsidP="00EA3AD3">
      <w:pPr>
        <w:pStyle w:val="Text"/>
      </w:pPr>
      <w:r>
        <w:t>Agnes se náhle zmocnila netrpělivost, i když sama nevěděla proč. „A co tu dělal?“ otázala se.</w:t>
      </w:r>
    </w:p>
    <w:p w:rsidR="00EA3AD3" w:rsidRDefault="00EA3AD3" w:rsidP="00EA3AD3">
      <w:pPr>
        <w:pStyle w:val="Text"/>
      </w:pPr>
      <w:r>
        <w:t>„Dělal?“ Paní Langrisheová se pobaveně pousmála. „Byl to přece Bill Hickok.“</w:t>
      </w:r>
    </w:p>
    <w:p w:rsidR="00EA3AD3" w:rsidRDefault="00EA3AD3" w:rsidP="00EA3AD3">
      <w:pPr>
        <w:pStyle w:val="Text"/>
      </w:pPr>
      <w:r>
        <w:t>„Čím se zabýval?“ opakovala Agnes. „Jednou psal, že s Charleym Utterem rýžuje, jindy zase uvažoval, že si spolu založí živnost,“ řekla a sklopila oči do talíře. Zatvářila se, jako kdyby se špargl hýbal. „Jako bych ho neznala…“</w:t>
      </w:r>
    </w:p>
    <w:p w:rsidR="00EA3AD3" w:rsidRDefault="00EA3AD3" w:rsidP="00EA3AD3">
      <w:pPr>
        <w:pStyle w:val="Text"/>
      </w:pPr>
      <w:r>
        <w:t>Paní Langrisheová se pokusila rozpomenout, čím se Bill vlastně zabýval, ale o tom nikdy nepadlo ani slovo.</w:t>
      </w:r>
    </w:p>
    <w:p w:rsidR="00EA3AD3" w:rsidRDefault="00EA3AD3" w:rsidP="00EA3AD3">
      <w:pPr>
        <w:pStyle w:val="Text"/>
      </w:pPr>
      <w:r>
        <w:t>„Kde například bydlel?“ zeptala se Agnes. „Jak se stravoval?“ Užasle pohlédla z okna, jako kdyby se zmýlila v adrese. Když otočila hlavu zpátky do jídelny, jen slzy v očích prozrazovaly, co cítí.</w:t>
      </w:r>
    </w:p>
    <w:p w:rsidR="00EA3AD3" w:rsidRDefault="00EA3AD3" w:rsidP="00EA3AD3">
      <w:pPr>
        <w:pStyle w:val="Text"/>
      </w:pPr>
      <w:r>
        <w:t>Paní Langrisheová znovu položila ruku na její. „Bydleli s Charleym,“ řekla, „tábořili u řeky.“</w:t>
      </w:r>
    </w:p>
    <w:p w:rsidR="00EA3AD3" w:rsidRDefault="00EA3AD3" w:rsidP="00EA3AD3">
      <w:pPr>
        <w:pStyle w:val="Text"/>
      </w:pPr>
      <w:r>
        <w:t>Agnes mlčky čekala, co jí poví dál.</w:t>
      </w:r>
    </w:p>
    <w:p w:rsidR="00EA3AD3" w:rsidRDefault="00EA3AD3" w:rsidP="00EA3AD3">
      <w:pPr>
        <w:pStyle w:val="Text"/>
      </w:pPr>
      <w:r>
        <w:t>„Kde se stravoval, nevím,“ pokračovala paní Langrisheová, „ale žil naprosto spořádaně, to se poznalo na první pohled. Hlavu nosil zpříma, jako by se neměl za co stydět…“</w:t>
      </w:r>
    </w:p>
    <w:p w:rsidR="00EA3AD3" w:rsidRDefault="00EA3AD3" w:rsidP="002C7628">
      <w:pPr>
        <w:pStyle w:val="Text"/>
      </w:pPr>
      <w:r>
        <w:t xml:space="preserve">Slzy, které stály Agnes v očích, se jí skoulely po tváři, ale její hlas zněl i nadále suše. „Neměla jsem v úmyslu vás takhle zpovídat,“ prohlásila, „ale v životě jsem nepoznala bezbrannějšího </w:t>
      </w:r>
      <w:bookmarkStart w:id="268" w:name="NewPage277"/>
      <w:bookmarkEnd w:id="268"/>
      <w:r>
        <w:t>člověka, než byl Bill. Nikdy jsem nepochopila, jak mohl vlastně přežít. Před svatbou i potom.“</w:t>
      </w:r>
    </w:p>
    <w:p w:rsidR="00EA3AD3" w:rsidRDefault="00EA3AD3" w:rsidP="00EA3AD3">
      <w:pPr>
        <w:pStyle w:val="Text"/>
      </w:pPr>
      <w:r>
        <w:t>„Lidé si ho nesmírně považovali. Pomáhali mu.“</w:t>
      </w:r>
    </w:p>
    <w:p w:rsidR="00EA3AD3" w:rsidRDefault="00EA3AD3" w:rsidP="00EA3AD3">
      <w:pPr>
        <w:pStyle w:val="Text"/>
      </w:pPr>
      <w:r>
        <w:t>Agnes Lakeová zavrtěla hlavou. „To přece nejde,“ namítla. „Starat se o někoho celý život.“</w:t>
      </w:r>
    </w:p>
    <w:p w:rsidR="00EA3AD3" w:rsidRDefault="00EA3AD3" w:rsidP="00EA3AD3">
      <w:pPr>
        <w:pStyle w:val="Text"/>
      </w:pPr>
      <w:r>
        <w:t>Rozhostilo se mezi nimi ticho. Bylo stejně nepříjemné jako jejich rozhovor. Elizabeth Langrisheová stáhla ruku zpět a náhle jí svitlo. „Staral se o něj Charley,“ prohlásila.</w:t>
      </w:r>
    </w:p>
    <w:p w:rsidR="00EA3AD3" w:rsidRDefault="00EA3AD3" w:rsidP="00EA3AD3">
      <w:pPr>
        <w:pStyle w:val="Text"/>
      </w:pPr>
      <w:r>
        <w:t>Agnes se zamyslela a potom řekla: „Když ho zabili, poslal mi soustrastný dopis.“</w:t>
      </w:r>
    </w:p>
    <w:p w:rsidR="00EA3AD3" w:rsidRDefault="00EA3AD3" w:rsidP="00EA3AD3">
      <w:pPr>
        <w:pStyle w:val="Text"/>
      </w:pPr>
      <w:r>
        <w:t>„Někteří lidé se prostě potřebují o někoho starat,“ řekla paní Langrisheová a obě opět zmlkly a v duchu odpouštěly Charleymu všechno, o co se nepostaral.</w:t>
      </w:r>
    </w:p>
    <w:p w:rsidR="00EA3AD3" w:rsidRDefault="00EA3AD3" w:rsidP="00EA3AD3">
      <w:pPr>
        <w:pStyle w:val="Text"/>
      </w:pPr>
      <w:r>
        <w:t>„Mám v úmyslu pozvat na neděli několik Billových přátel,“ pravila paní Langrisheová. „Jsem si jistá, že Charley přijde také.“</w:t>
      </w:r>
    </w:p>
    <w:p w:rsidR="00EA3AD3" w:rsidRDefault="00EA3AD3" w:rsidP="00EA3AD3">
      <w:pPr>
        <w:pStyle w:val="Text"/>
      </w:pPr>
      <w:r>
        <w:t>„To je od vás velice laskavé.“</w:t>
      </w:r>
    </w:p>
    <w:p w:rsidR="00EA3AD3" w:rsidRDefault="00EA3AD3" w:rsidP="00EA3AD3">
      <w:pPr>
        <w:pStyle w:val="Text"/>
      </w:pPr>
      <w:r>
        <w:t>A paní Langrisheová si pomyslela, že má asi pravdu. „Uděláte nám velkou čest, když nás také navštívíte. Billovi přátelé vás už dávno dychtí poznat.“</w:t>
      </w:r>
    </w:p>
    <w:p w:rsidR="00EA3AD3" w:rsidRDefault="00EA3AD3" w:rsidP="00EA3AD3">
      <w:pPr>
        <w:pStyle w:val="Text"/>
      </w:pPr>
      <w:r>
        <w:t>A obě opět zmlkly. Elizabeth Langrisheová měla pocit, že jí narostla křídla, zato Agnes Lakeová si připadala, jako kdyby padala do propasti.</w:t>
      </w:r>
    </w:p>
    <w:p w:rsidR="00EA3AD3" w:rsidRDefault="002C7628" w:rsidP="002C7628">
      <w:pPr>
        <w:pStyle w:val="DejovaPauza"/>
      </w:pPr>
      <w:r>
        <w:t>~</w:t>
      </w:r>
    </w:p>
    <w:p w:rsidR="00EA3AD3" w:rsidRDefault="00EA3AD3" w:rsidP="00EA3AD3">
      <w:pPr>
        <w:pStyle w:val="Text"/>
      </w:pPr>
      <w:r>
        <w:t>Odpoledne vzal Jane ještě jednou k Billovu hrobu. Nenechala si to vymluvit. Zůstala na hřbitově deset minut a Charley ji potom odvezl zpátky do svého tábora u Whitewoodu. Sám teď bydlel v hotelu Grand Union, ale Jane neměla kam hlavu složit.</w:t>
      </w:r>
    </w:p>
    <w:p w:rsidR="00EA3AD3" w:rsidRDefault="00EA3AD3" w:rsidP="00EA3AD3">
      <w:pPr>
        <w:pStyle w:val="Text"/>
      </w:pPr>
      <w:r>
        <w:t>Vypřáhl koně a uvázal ho ke kolu bryčky. Z řeky donesl vodu a nasypal mu i vědro ovsa.</w:t>
      </w:r>
    </w:p>
    <w:p w:rsidR="00EA3AD3" w:rsidRDefault="00EA3AD3" w:rsidP="00EA3AD3">
      <w:pPr>
        <w:pStyle w:val="Text"/>
      </w:pPr>
      <w:r>
        <w:t>„Kam se ženeš?“ zeptala se Jane, když skončil.</w:t>
      </w:r>
    </w:p>
    <w:p w:rsidR="00EA3AD3" w:rsidRDefault="00EA3AD3" w:rsidP="00EA3AD3">
      <w:pPr>
        <w:pStyle w:val="Text"/>
      </w:pPr>
      <w:r>
        <w:t>„Mám ještě něco na práci,“ odpověděl.</w:t>
      </w:r>
    </w:p>
    <w:p w:rsidR="00EA3AD3" w:rsidRDefault="00EA3AD3" w:rsidP="00EA3AD3">
      <w:pPr>
        <w:pStyle w:val="Text"/>
      </w:pPr>
      <w:r>
        <w:t>„A co když budu něco potřebovat?“</w:t>
      </w:r>
    </w:p>
    <w:p w:rsidR="00EA3AD3" w:rsidRDefault="00EA3AD3" w:rsidP="00EA3AD3">
      <w:pPr>
        <w:pStyle w:val="Text"/>
      </w:pPr>
      <w:r>
        <w:t>Chvíli si ji měřil pohledem a pak skočil přes ulici pro láhev whisky. „Víc pro tebe udělat nemůžu,“ řekl.</w:t>
      </w:r>
    </w:p>
    <w:p w:rsidR="00EA3AD3" w:rsidRDefault="00EA3AD3" w:rsidP="00EA3AD3">
      <w:pPr>
        <w:pStyle w:val="Text"/>
      </w:pPr>
      <w:r>
        <w:t>Odzátkovala ji a přičichla k hrdlu. „Budu taky potřebovat morfium,“ prohlásila. Přihnula si, ale přitom téměř neodlepila rty od sebe. Chtěla vypadat hodně vyprahle.</w:t>
      </w:r>
    </w:p>
    <w:p w:rsidR="00EA3AD3" w:rsidRDefault="00EA3AD3" w:rsidP="00EA3AD3">
      <w:pPr>
        <w:pStyle w:val="Text"/>
      </w:pPr>
      <w:bookmarkStart w:id="269" w:name="NewPage278"/>
      <w:bookmarkEnd w:id="269"/>
      <w:r>
        <w:t>„Zkusím sehnat doktora,“ slíbil jí Charley. Morfium, které jí už dal, koupil v čínské čtvrti.</w:t>
      </w:r>
    </w:p>
    <w:p w:rsidR="00EA3AD3" w:rsidRDefault="00EA3AD3" w:rsidP="00EA3AD3">
      <w:pPr>
        <w:pStyle w:val="Text"/>
      </w:pPr>
      <w:r>
        <w:t>„Houby seženeš, vykašleš se na mě,“ poznamenala zahořkle.</w:t>
      </w:r>
    </w:p>
    <w:p w:rsidR="00EA3AD3" w:rsidRDefault="00EA3AD3" w:rsidP="00EA3AD3">
      <w:pPr>
        <w:pStyle w:val="Text"/>
      </w:pPr>
      <w:r>
        <w:t>„No fakt, pošlu doktora sem.“</w:t>
      </w:r>
    </w:p>
    <w:p w:rsidR="00EA3AD3" w:rsidRDefault="00EA3AD3" w:rsidP="00EA3AD3">
      <w:pPr>
        <w:pStyle w:val="Text"/>
      </w:pPr>
      <w:r>
        <w:t>„Už se celej třeseš, abys byl pryč.“</w:t>
      </w:r>
    </w:p>
    <w:p w:rsidR="00EA3AD3" w:rsidRDefault="00EA3AD3" w:rsidP="00EA3AD3">
      <w:pPr>
        <w:pStyle w:val="Text"/>
      </w:pPr>
      <w:r>
        <w:t>„To máš pravdu,“ přiznal.</w:t>
      </w:r>
    </w:p>
    <w:p w:rsidR="00EA3AD3" w:rsidRDefault="00EA3AD3" w:rsidP="00EA3AD3">
      <w:pPr>
        <w:pStyle w:val="Text"/>
      </w:pPr>
      <w:r>
        <w:t>Doktor P. R. Dell v ordinaci nebyl, ale přede dveřmi nechal tužku a blok na vzkazy, a tak Charley napsal:</w:t>
      </w:r>
    </w:p>
    <w:p w:rsidR="00EA3AD3" w:rsidRPr="002C7628" w:rsidRDefault="00EA3AD3" w:rsidP="002C7628">
      <w:pPr>
        <w:pStyle w:val="Spacer"/>
      </w:pPr>
    </w:p>
    <w:p w:rsidR="00EA3AD3" w:rsidRPr="002C7628" w:rsidRDefault="00EA3AD3" w:rsidP="002C7628">
      <w:pPr>
        <w:pStyle w:val="DopisPrvni"/>
      </w:pPr>
      <w:r w:rsidRPr="002C7628">
        <w:t>Je mi hrozně líto, ale mám pro Vás dalšího pacienta, i když tentokrát to není moje práce. Jmenuje se Jane Cannaryová a najdete ji u mě v táboře. Potřebuje morfium. Účet na požádání vyrovnám.</w:t>
      </w:r>
    </w:p>
    <w:p w:rsidR="002C7628" w:rsidRDefault="00EA3AD3" w:rsidP="002C7628">
      <w:pPr>
        <w:pStyle w:val="DopisVpravo"/>
      </w:pPr>
      <w:r w:rsidRPr="002C7628">
        <w:t>Charley Utter</w:t>
      </w:r>
    </w:p>
    <w:p w:rsidR="00EA3AD3" w:rsidRPr="002C7628" w:rsidRDefault="00EA3AD3" w:rsidP="002C7628">
      <w:pPr>
        <w:pStyle w:val="DopisVpravo"/>
      </w:pPr>
      <w:r w:rsidRPr="002C7628">
        <w:t>(Colorado Charley)</w:t>
      </w:r>
    </w:p>
    <w:p w:rsidR="00EA3AD3" w:rsidRPr="002C7628" w:rsidRDefault="00EA3AD3" w:rsidP="002C7628">
      <w:pPr>
        <w:pStyle w:val="Spacer"/>
      </w:pPr>
    </w:p>
    <w:p w:rsidR="00EA3AD3" w:rsidRDefault="00EA3AD3" w:rsidP="00EA3AD3">
      <w:pPr>
        <w:pStyle w:val="Text"/>
      </w:pPr>
      <w:r>
        <w:t>Cestou do lázně se stavil v hotelu pro čisté oblečení. V recepci za pultem stál sám Alphonso Úslužný v barmanském. Uklonil se a Charley mu oplatil stejným způsobem. Alphonso se mu vždycky ukláněl a Charley si říkal, jestli mu v žilách nekoluje i nějaká ta čínská krev.</w:t>
      </w:r>
    </w:p>
    <w:p w:rsidR="00EA3AD3" w:rsidRDefault="00EA3AD3" w:rsidP="00EA3AD3">
      <w:pPr>
        <w:pStyle w:val="Text"/>
      </w:pPr>
      <w:r>
        <w:t>„Hledala vás jakási dáma, pane,“ pravil Alphonso.</w:t>
      </w:r>
    </w:p>
    <w:p w:rsidR="00EA3AD3" w:rsidRDefault="00EA3AD3" w:rsidP="00EA3AD3">
      <w:pPr>
        <w:pStyle w:val="Text"/>
      </w:pPr>
      <w:r>
        <w:t>Charley zůstal stát jako opařený. První leknutí, že se po něm sháněla Jane, bylo o hodně příjemnější než pomyšlení, že přijela Matilda. „Prosím vás, nekulhala?“ zeptal se honem.</w:t>
      </w:r>
    </w:p>
    <w:p w:rsidR="00EA3AD3" w:rsidRDefault="00EA3AD3" w:rsidP="00EA3AD3">
      <w:pPr>
        <w:pStyle w:val="Text"/>
      </w:pPr>
      <w:r>
        <w:t>Alphonso zavrtěl hlavou. „Nesla se jako dokonalá dáma,“ řekl.</w:t>
      </w:r>
    </w:p>
    <w:p w:rsidR="00EA3AD3" w:rsidRDefault="00EA3AD3" w:rsidP="00EA3AD3">
      <w:pPr>
        <w:pStyle w:val="Text"/>
      </w:pPr>
      <w:r>
        <w:t>„Jak je stará?“</w:t>
      </w:r>
    </w:p>
    <w:p w:rsidR="00EA3AD3" w:rsidRDefault="00EA3AD3" w:rsidP="002C7628">
      <w:pPr>
        <w:pStyle w:val="Text"/>
      </w:pPr>
      <w:r>
        <w:t>„To skutečně nemohu říct,“ odvětil Alphonso, jenž by se o věku dámy nikdy slovem nezmínil, a podal mu obálku. Na přední straně stálo úhledným rukopisem Charleyho jméno, na zadní se skvěla pečeť. „Požádala mě, abych vám to předal osobně,“ dodal Alphonso.</w:t>
      </w:r>
    </w:p>
    <w:p w:rsidR="00EA3AD3" w:rsidRDefault="00EA3AD3" w:rsidP="00EA3AD3">
      <w:pPr>
        <w:pStyle w:val="Text"/>
      </w:pPr>
      <w:r>
        <w:t>Dostal dolar a Charley se zadíval na obálku. Rukopis nepoznával, Matilda měla drobnější písmo a taky víc ryla. Strčil dopis do kapsy a odebral se chodbou ke svému pokoji.</w:t>
      </w:r>
    </w:p>
    <w:p w:rsidR="002C7628" w:rsidRPr="002C7628" w:rsidRDefault="002C7628" w:rsidP="002C7628">
      <w:pPr>
        <w:pStyle w:val="Spacer"/>
      </w:pPr>
    </w:p>
    <w:p w:rsidR="00EA3AD3" w:rsidRPr="002C7628" w:rsidRDefault="00EA3AD3" w:rsidP="002C7628">
      <w:pPr>
        <w:pStyle w:val="DopisVlevo"/>
      </w:pPr>
      <w:bookmarkStart w:id="270" w:name="NewPage279"/>
      <w:bookmarkEnd w:id="270"/>
      <w:r w:rsidRPr="002C7628">
        <w:t>Vážený pane Uttere,</w:t>
      </w:r>
    </w:p>
    <w:p w:rsidR="00EA3AD3" w:rsidRPr="002C7628" w:rsidRDefault="00EA3AD3" w:rsidP="002C7628">
      <w:pPr>
        <w:pStyle w:val="Dopis"/>
      </w:pPr>
      <w:r w:rsidRPr="002C7628">
        <w:t>Váš dopis, že Bill už nežije, mne zastihl teprve 27. srpna, nicméně jakmile mi závazky v St. Louis dovolily, vydala jsem se na cestu. Jsem ubytována zde v hotelu v pokoji č. 19 a netrpělivě očekávám Vaši návštěvu, abych se dozvěděla pravdu o Billově smrti. Budu Vám povděčna, vyhledáte-li mne co nejdříve.</w:t>
      </w:r>
    </w:p>
    <w:p w:rsidR="00EA3AD3" w:rsidRPr="002C7628" w:rsidRDefault="00EA3AD3" w:rsidP="002C7628">
      <w:pPr>
        <w:pStyle w:val="Spacer"/>
      </w:pPr>
    </w:p>
    <w:p w:rsidR="00EA3AD3" w:rsidRDefault="00EA3AD3" w:rsidP="00EA3AD3">
      <w:pPr>
        <w:pStyle w:val="Text"/>
      </w:pPr>
      <w:r>
        <w:t xml:space="preserve">Dopis byl podepsán </w:t>
      </w:r>
      <w:r w:rsidRPr="002C7628">
        <w:rPr>
          <w:rStyle w:val="Kurziva"/>
        </w:rPr>
        <w:t>Agnes Lakeová-Hickoková</w:t>
      </w:r>
      <w:r>
        <w:t>.</w:t>
      </w:r>
    </w:p>
    <w:p w:rsidR="00EA3AD3" w:rsidRDefault="00EA3AD3" w:rsidP="00EA3AD3">
      <w:pPr>
        <w:pStyle w:val="Text"/>
      </w:pPr>
      <w:r>
        <w:t>Charley ho zase složil a zasunul zpět do obálky. Vklouzl dovnitř, jako kdyby celá záležitost sama toužila po odkladu. Pak si ale Charley vzpomněl na Jane, jak vysedává v táboře na pařezu, nalévá se whisky, píchá si morfium a vykřikuje na celé kolo, že je Billova vdova.</w:t>
      </w:r>
    </w:p>
    <w:p w:rsidR="00EA3AD3" w:rsidRDefault="00EA3AD3" w:rsidP="00EA3AD3">
      <w:pPr>
        <w:pStyle w:val="Text"/>
      </w:pPr>
      <w:r>
        <w:t>Okamžitě se zařekl, že Agnes Lakeová nesmí do tábora vůbec vkročit, a pro jistotu se rozhodl udržovat Jane neustále mírně pod parou. Nepotřeboval ji zpitou – byl by velice nerad, kdyby se začala předvádět a upozorňovala na sebe střílením do vzduchu –, jen správně nacucanou, aby zůstala melancholická a nehnula se z místa, dokud Agnes zase neodjede.</w:t>
      </w:r>
    </w:p>
    <w:p w:rsidR="00EA3AD3" w:rsidRDefault="00EA3AD3" w:rsidP="00EA3AD3">
      <w:pPr>
        <w:pStyle w:val="Text"/>
      </w:pPr>
      <w:r>
        <w:t>Odložil dopis na stůl vedle postele a z prádelníku si vzal čistou košili a ponožky. Měl prádelníky rád, protože stačilo vytáhnout zásuvku a člověk si hned připomněl, co to znamená vést řádný život. Po Billově smrti žil strašně nepořádně, zpustl a věčně měl nějaké trable. Mávaly s ním tak, že si připadal jako třtina ve větru. Brzy ho však začalo znepokojovat, že sebou nechává smýkat problémy, které si nezvolil sám a dobrovolně, a tak se alespoň v některých ohledech nechal vést pudem sebezáchovy. Zavřel zásuvku, posunul obálku doprostřed stolu a odešel do lázně. Na konci chodby sice byla koupelna, ale Charley si zvykl, že mu Flaška dělá společnost, a nerad se už koupal o samotě.</w:t>
      </w:r>
    </w:p>
    <w:p w:rsidR="00EA3AD3" w:rsidRDefault="00EA3AD3" w:rsidP="00EA3AD3">
      <w:pPr>
        <w:pStyle w:val="Text"/>
      </w:pPr>
      <w:r>
        <w:t>Pošuk poklimbával na židli hned vedle dveří, paže zkřížené, bradu na prsou. Vypadal stejně normálně jako vařený brambor a Charleyho napadlo, že působí jako cvok, jenom když mluví, prochází oknem nebo se vleče s pytlem po ulici a sbírá láhve, a toho všeho se podle jeho názoru mohl i slabomyslný vyvarovat.</w:t>
      </w:r>
    </w:p>
    <w:p w:rsidR="00EA3AD3" w:rsidRDefault="00EA3AD3" w:rsidP="00EA3AD3">
      <w:pPr>
        <w:pStyle w:val="Text"/>
      </w:pPr>
      <w:r>
        <w:t xml:space="preserve">Když vyšel po schůdkách na verandu, jeho stín padl Flaškoví </w:t>
      </w:r>
      <w:bookmarkStart w:id="271" w:name="NewPage280"/>
      <w:bookmarkEnd w:id="271"/>
      <w:r>
        <w:t>do obličeje a pošuk otevřel oči. Vypadal unaveně a staře. Charley o něm v kategoriích mladý nebo starý nikdy neuvažoval, a proto ho teď zarazilo, že Flaškův věk tak bije do očí. „Vypadáš pěkně zvadle,“ řekl.</w:t>
      </w:r>
    </w:p>
    <w:p w:rsidR="00EA3AD3" w:rsidRDefault="00EA3AD3" w:rsidP="00EA3AD3">
      <w:pPr>
        <w:pStyle w:val="Text"/>
      </w:pPr>
      <w:r>
        <w:t>Pošuk hrábl po pytli u nohou židle, láhve se pohnuly a dutě zazvonily. „Zmohli mě kavaleristi,“ odpověděl.</w:t>
      </w:r>
    </w:p>
    <w:p w:rsidR="00EA3AD3" w:rsidRDefault="00EA3AD3" w:rsidP="00EA3AD3">
      <w:pPr>
        <w:pStyle w:val="Text"/>
      </w:pPr>
      <w:r>
        <w:t>Generál totiž nařídil důstojníkům i mužstvu koupel, takže před lázní se vytvořila fronta dobrých sto chlapů. „Nechali mi tu všechny tyhle flašky,“ dodal cvok a píchl prstem do pytle.</w:t>
      </w:r>
    </w:p>
    <w:p w:rsidR="00EA3AD3" w:rsidRDefault="00EA3AD3" w:rsidP="00EA3AD3">
      <w:pPr>
        <w:pStyle w:val="Text"/>
      </w:pPr>
      <w:r>
        <w:t>„Kolikpaks utržil?“ zajímal se Charley.</w:t>
      </w:r>
    </w:p>
    <w:p w:rsidR="00EA3AD3" w:rsidRDefault="00EA3AD3" w:rsidP="00EA3AD3">
      <w:pPr>
        <w:pStyle w:val="Text"/>
      </w:pPr>
      <w:r>
        <w:t>„Vojáci přece neplatěj,“ namítl pošuk.</w:t>
      </w:r>
    </w:p>
    <w:p w:rsidR="00EA3AD3" w:rsidRDefault="00EA3AD3" w:rsidP="00EA3AD3">
      <w:pPr>
        <w:pStyle w:val="Text"/>
      </w:pPr>
      <w:r>
        <w:t>„A kdopak ti to říkal?“</w:t>
      </w:r>
    </w:p>
    <w:p w:rsidR="00EA3AD3" w:rsidRDefault="00EA3AD3" w:rsidP="00EA3AD3">
      <w:pPr>
        <w:pStyle w:val="Text"/>
      </w:pPr>
      <w:r>
        <w:t>„Vojáci.“</w:t>
      </w:r>
    </w:p>
    <w:p w:rsidR="00EA3AD3" w:rsidRDefault="00EA3AD3" w:rsidP="00EA3AD3">
      <w:pPr>
        <w:pStyle w:val="Text"/>
      </w:pPr>
      <w:r>
        <w:t>Charley si stáhl košili a kalhoty a posadil se do stejné vany jako vždycky. Flaška ohřál vodu a vylil mu ji na ramena. „Co je, snad jste tu rafandu neutahal k smrti?“ podivil se po chvíli.</w:t>
      </w:r>
    </w:p>
    <w:p w:rsidR="00EA3AD3" w:rsidRDefault="00EA3AD3" w:rsidP="00EA3AD3">
      <w:pPr>
        <w:pStyle w:val="Text"/>
      </w:pPr>
      <w:r>
        <w:t>Pošuk nepošuk, tenhle chlap tedy uměl načít hovor.</w:t>
      </w:r>
    </w:p>
    <w:p w:rsidR="00EA3AD3" w:rsidRDefault="00EA3AD3" w:rsidP="00EA3AD3">
      <w:pPr>
        <w:pStyle w:val="Text"/>
      </w:pPr>
      <w:r>
        <w:t>Charley řekl, že ani náhodou. Neviděl Lurline celé tři týdny a pak ji zahlédl na hlavní U krále bifteků. Seděla s Hezounem a dokonce mu krájela maso na kousíčky.</w:t>
      </w:r>
    </w:p>
    <w:p w:rsidR="00EA3AD3" w:rsidRDefault="00EA3AD3" w:rsidP="00EA3AD3">
      <w:pPr>
        <w:pStyle w:val="Text"/>
      </w:pPr>
      <w:r>
        <w:t>Co se Charley pamatoval, v jeho životě to chodilo tak, že buď šukal moc, nebo vůbec ne. Většinou ovšem to druhé. „S generálem jsme si potřásli rukou,“ ozval se cvok, „a objevila se tady i ta panička, co nás vzala do divadla. Třeba by vás teď mohla kousat ona…“</w:t>
      </w:r>
    </w:p>
    <w:p w:rsidR="00EA3AD3" w:rsidRDefault="00EA3AD3" w:rsidP="00EA3AD3">
      <w:pPr>
        <w:pStyle w:val="Text"/>
      </w:pPr>
      <w:r>
        <w:t>Charley zavrtěl hlavou. „Kousavá tedy bejt umí, ale spíš kouká, kde co urafnout,“ řekl. Pak se ve vaně otočil a podíval se přes rameno po Flaškoví. „A vůbec, co mají ty řeči o rafandách znamenat? Nepamatuju se, že by tě nějak kór interesovaly.“</w:t>
      </w:r>
    </w:p>
    <w:p w:rsidR="00EA3AD3" w:rsidRDefault="00EA3AD3" w:rsidP="00EA3AD3">
      <w:pPr>
        <w:pStyle w:val="Text"/>
      </w:pPr>
      <w:r>
        <w:t>„To víte, lidi toho semelou,“ odpověděl pošuk. „Taky jsem slyšel, že jste picnul Hezouna Dicka kvůli štětce.“</w:t>
      </w:r>
    </w:p>
    <w:p w:rsidR="00EA3AD3" w:rsidRDefault="00EA3AD3" w:rsidP="00EA3AD3">
      <w:pPr>
        <w:pStyle w:val="Text"/>
      </w:pPr>
      <w:r>
        <w:t>„Ale kdepak, chystal se picnout mě.“</w:t>
      </w:r>
    </w:p>
    <w:p w:rsidR="00EA3AD3" w:rsidRDefault="00EA3AD3" w:rsidP="00EA3AD3">
      <w:pPr>
        <w:pStyle w:val="Text"/>
      </w:pPr>
      <w:r>
        <w:t>„No já se doslech, že to bylo jenom kvůli štětce. Prej šlo o férovou přestřelku, kterou jste vyhrál, a daroval mu život.“</w:t>
      </w:r>
    </w:p>
    <w:p w:rsidR="00EA3AD3" w:rsidRDefault="00EA3AD3" w:rsidP="00EA3AD3">
      <w:pPr>
        <w:pStyle w:val="Text"/>
      </w:pPr>
      <w:r>
        <w:t>„Houby férovou, já ho dostal zpod postele,“ přiznal Charley.</w:t>
      </w:r>
    </w:p>
    <w:p w:rsidR="00EA3AD3" w:rsidRDefault="00EA3AD3" w:rsidP="00EA3AD3">
      <w:pPr>
        <w:pStyle w:val="Text"/>
      </w:pPr>
      <w:r>
        <w:t>„A čípak byla, aha?“</w:t>
      </w:r>
    </w:p>
    <w:p w:rsidR="00EA3AD3" w:rsidRDefault="00EA3AD3" w:rsidP="00EA3AD3">
      <w:pPr>
        <w:pStyle w:val="Text"/>
      </w:pPr>
      <w:r>
        <w:t>Charley se sesunul hlouběji do vany a voda mu zalila ramena.</w:t>
      </w:r>
    </w:p>
    <w:p w:rsidR="00EA3AD3" w:rsidRDefault="00EA3AD3" w:rsidP="00EA3AD3">
      <w:pPr>
        <w:pStyle w:val="Text"/>
      </w:pPr>
      <w:r>
        <w:t>„Že prej teď jste nejlepší pistolník, co tu v kraji zbyl.“</w:t>
      </w:r>
    </w:p>
    <w:p w:rsidR="00EA3AD3" w:rsidRDefault="00EA3AD3" w:rsidP="00EA3AD3">
      <w:pPr>
        <w:pStyle w:val="Text"/>
      </w:pPr>
      <w:bookmarkStart w:id="272" w:name="NewPage281"/>
      <w:bookmarkEnd w:id="272"/>
      <w:r>
        <w:t>Charley se dovtípil, kam směřuje, a řekl: „A do prdele.“</w:t>
      </w:r>
    </w:p>
    <w:p w:rsidR="00EA3AD3" w:rsidRDefault="00EA3AD3" w:rsidP="00EA3AD3">
      <w:pPr>
        <w:pStyle w:val="Text"/>
      </w:pPr>
      <w:r>
        <w:t>„Že prej jste stejně dobrej jako Bill,“ pokračoval pošuk a po chvíli dodal: „Jenomže Bill to taky koupil.“</w:t>
      </w:r>
    </w:p>
    <w:p w:rsidR="00EA3AD3" w:rsidRDefault="00EA3AD3" w:rsidP="00EA3AD3">
      <w:pPr>
        <w:pStyle w:val="Text"/>
      </w:pPr>
      <w:r>
        <w:t>„To vím snad nejlíp, ne?“ namítl Charley.</w:t>
      </w:r>
    </w:p>
    <w:p w:rsidR="00EA3AD3" w:rsidRDefault="00EA3AD3" w:rsidP="00EA3AD3">
      <w:pPr>
        <w:pStyle w:val="Text"/>
      </w:pPr>
      <w:r>
        <w:t>„Každej pistolník to jednou koupí.“</w:t>
      </w:r>
    </w:p>
    <w:p w:rsidR="00EA3AD3" w:rsidRDefault="00EA3AD3" w:rsidP="00EA3AD3">
      <w:pPr>
        <w:pStyle w:val="Text"/>
      </w:pPr>
      <w:r>
        <w:t>Z jeho hlasu se ozývala starost. Charley si pomyslel, že dělat si hlavu musí být u cvoka naprosto nenormální hnutí mysli, a zalitoval, že mu komplikuje život.</w:t>
      </w:r>
    </w:p>
    <w:p w:rsidR="00EA3AD3" w:rsidRDefault="00EA3AD3" w:rsidP="00EA3AD3">
      <w:pPr>
        <w:pStyle w:val="Text"/>
      </w:pPr>
      <w:r>
        <w:t>„Byla to prostě náhoda,“ řekl. „Já se vůbec netoužil střílet.“</w:t>
      </w:r>
    </w:p>
    <w:p w:rsidR="00EA3AD3" w:rsidRDefault="00EA3AD3" w:rsidP="00EA3AD3">
      <w:pPr>
        <w:pStyle w:val="Text"/>
      </w:pPr>
      <w:r>
        <w:t>„Protože jste chtěl akorát rafat.“</w:t>
      </w:r>
    </w:p>
    <w:p w:rsidR="00EA3AD3" w:rsidRDefault="00EA3AD3" w:rsidP="00EA3AD3">
      <w:pPr>
        <w:pStyle w:val="Text"/>
      </w:pPr>
      <w:r>
        <w:t>„Ne, protože není na světě člověka, kterej by to nemohl koupit.“ Flaška jen tiše seděl a čekal, co řekne dál, ale Charley byl už myšlenkami jinde. Dávno si říkal, že by to s Lurline mohli dát dohromady. Potřeboval, aby mu vedla hampejz v sousedním městečku Lead, kde nebylo zdaleka tak rušno jako v Deadwoodu.</w:t>
      </w:r>
    </w:p>
    <w:p w:rsidR="00EA3AD3" w:rsidRDefault="00EA3AD3" w:rsidP="00EA3AD3">
      <w:pPr>
        <w:pStyle w:val="Text"/>
      </w:pPr>
      <w:r>
        <w:t>Probíral svůj plán ze všech stran, ale neshledával tuhle živnost o nic horší než jakýkoli jiný kšeft, který kdy zkusil. Proti povolání pasáka jako takovému nic neměl, spíš se mu nelíbilo, jak se při něm zneužívá personálu, a proto se zařekl, že jeho ovečky budou mít pracovní dobu podle svého gusta, popřípadě ani nebudou nuceny docházet do zaměstnání. Jediné, co od nich hodlal přísně vyžadovat, byla každodenní koupel, ale některé měly podobné sklony od přirození.</w:t>
      </w:r>
    </w:p>
    <w:p w:rsidR="00EA3AD3" w:rsidRDefault="00EA3AD3" w:rsidP="00EA3AD3">
      <w:pPr>
        <w:pStyle w:val="Text"/>
      </w:pPr>
      <w:r>
        <w:t>„A věděl Bill, že by to moh taky koupit?“ ozval se pošuk.</w:t>
      </w:r>
    </w:p>
    <w:p w:rsidR="00EA3AD3" w:rsidRDefault="00EA3AD3" w:rsidP="00EA3AD3">
      <w:pPr>
        <w:pStyle w:val="Text"/>
      </w:pPr>
      <w:r>
        <w:t>„S Billem si nelam hlavu,“ řekl Charley. „Byl na pravdu boží připravenej. Nikdy si pravdu nezastíral, takže když přišel jeho čas, věděl přesně, co ho čeká.“</w:t>
      </w:r>
    </w:p>
    <w:p w:rsidR="00EA3AD3" w:rsidRDefault="00EA3AD3" w:rsidP="00EA3AD3">
      <w:pPr>
        <w:pStyle w:val="Text"/>
      </w:pPr>
      <w:r>
        <w:t>„Já jsem na pravdu boží taky připravenej,“ prohlásil cvok.</w:t>
      </w:r>
    </w:p>
    <w:p w:rsidR="00EA3AD3" w:rsidRDefault="00EA3AD3" w:rsidP="00EA3AD3">
      <w:pPr>
        <w:pStyle w:val="Text"/>
      </w:pPr>
      <w:r>
        <w:t>„Prosím tě,“ namítl Charley, „než to s tebou veme přirozenej konec, máš ještě moře času.“</w:t>
      </w:r>
    </w:p>
    <w:p w:rsidR="00EA3AD3" w:rsidRDefault="00EA3AD3" w:rsidP="00EA3AD3">
      <w:pPr>
        <w:pStyle w:val="Text"/>
      </w:pPr>
      <w:r>
        <w:t>„Tolik zase ne,“ odporoval pošuk. Charley žasl, jak je jasnozřivý, a musel se mu obdivovat, že se z toho nepomátne. „Já jsem připravenej,“ opakoval Flaška. „Mám pro pánaboha dárek.“</w:t>
      </w:r>
    </w:p>
    <w:p w:rsidR="00EA3AD3" w:rsidRDefault="00EA3AD3" w:rsidP="00EA3AD3">
      <w:pPr>
        <w:pStyle w:val="Text"/>
      </w:pPr>
      <w:r>
        <w:t>A dotkl se pytle s lahvemi.</w:t>
      </w:r>
    </w:p>
    <w:p w:rsidR="00EA3AD3" w:rsidRDefault="00EA3AD3" w:rsidP="00EA3AD3">
      <w:pPr>
        <w:pStyle w:val="Text"/>
      </w:pPr>
      <w:r>
        <w:t>„To chceš všechny tyhle flašky obětovat Bohu?“ zděsil se Charley.</w:t>
      </w:r>
    </w:p>
    <w:p w:rsidR="00EA3AD3" w:rsidRDefault="00EA3AD3" w:rsidP="00EA3AD3">
      <w:pPr>
        <w:pStyle w:val="Text"/>
      </w:pPr>
      <w:bookmarkStart w:id="273" w:name="NewPage282"/>
      <w:bookmarkEnd w:id="273"/>
      <w:r>
        <w:t>„No jasně, aby poznal všechny tajemství,“ prohlásil cvok.</w:t>
      </w:r>
    </w:p>
    <w:p w:rsidR="00EA3AD3" w:rsidRDefault="00EA3AD3" w:rsidP="00EA3AD3">
      <w:pPr>
        <w:pStyle w:val="Text"/>
      </w:pPr>
      <w:r>
        <w:t>A jak tak Charley seděl ve vaně a nechával si to projít hlavou, napadlo ho, že oba vlastně mluví o jednom a tomtéž.</w:t>
      </w:r>
    </w:p>
    <w:p w:rsidR="00EA3AD3" w:rsidRDefault="00EA3AD3" w:rsidP="00EA3AD3">
      <w:pPr>
        <w:pStyle w:val="Text"/>
      </w:pPr>
      <w:r>
        <w:t>Přítomnost Billovy manželky rušila Charleyho i ze spánku, který ani předtím nepatřil zrovna k nejtvrdším. Celou noc se převaloval na lůžku a pokoušel se debatu, kterou sám se sebou v duchu sváděl, omezit výhradně na problém bordelu v Leadu, ale pořád se mu to jaksi nedařilo. Ze stolku vedle postele se neodbytně připomínal dopis od Agnes. Ležela mu pořád v hlavě. Měl pocit, jako kdyby Bill vstal z mrtvých a chtěl vědět, kdepak se těch posledních pár dní před vraždou toulal.</w:t>
      </w:r>
    </w:p>
    <w:p w:rsidR="00EA3AD3" w:rsidRDefault="00EA3AD3" w:rsidP="00EA3AD3">
      <w:pPr>
        <w:pStyle w:val="Text"/>
      </w:pPr>
      <w:r>
        <w:t>Nakonec se ještě před úsvitem vyhrabal z postele, v nájemní stáji si vyzvedl svého valacha a vydal se do kopců směrem na Lead. Teprve ve chvíli, kdy vjížděl do města, se nad obzor vyhouplo slunce a Charleymu se v tom náhlém přílivu vlahého denního světla střídajícího noc rozbřesklo, jak to vlastně s Billem celé bylo, a uvědomil si, že všechno jednou skončí. Zkusil to formulovat přesněji, ale nedokázal to.</w:t>
      </w:r>
    </w:p>
    <w:p w:rsidR="00EA3AD3" w:rsidRDefault="00EA3AD3" w:rsidP="00EA3AD3">
      <w:pPr>
        <w:pStyle w:val="Text"/>
      </w:pPr>
      <w:r>
        <w:t>Za jednu z největších záhad života považoval skutečnost, že pro své myšlenky nenacházel slov. Ostatně Bill na tom byl podobně.</w:t>
      </w:r>
    </w:p>
    <w:p w:rsidR="00EA3AD3" w:rsidRDefault="00EA3AD3" w:rsidP="00EA3AD3">
      <w:pPr>
        <w:pStyle w:val="Text"/>
      </w:pPr>
      <w:r>
        <w:t>Dům, který se chystal koupit, stál na severním konci městečka, na nejníž položeném místě v širém okolí. V okruhu třiceti metrů bylo pět hospod, takže víc jak v deadwoodské rokli si člověk snad ani nemohl připadat. Dům si nechal postavit L. D. Kellog, jehož do Leadu vyslal těžařský magnát George Hearst, aby koupil místní důl Homestead Mine a všechny přilehlé pozemky. Kellog přijel i s manželkou, ale do týdne byl nucen se zase vystěhovat, protože jeho žena byla proti hospodám zaujatá. Od té doby zůstal dům prázdný, protože každý, kdo měl natolik plnou kapsu, aby si mohl dovolit zaplatit vyvolávací cenu dvou tisíc dolarů, dával přednost bydlení v Deadwoodu.</w:t>
      </w:r>
    </w:p>
    <w:p w:rsidR="00EA3AD3" w:rsidRDefault="00EA3AD3" w:rsidP="00EA3AD3">
      <w:pPr>
        <w:pStyle w:val="Text"/>
      </w:pPr>
      <w:r>
        <w:t>Dům měl jedenáct místností, dveře s mosazným kováním a v druhém patře balkón. Ze stěn trčely háčky po obrázcích, které si tam paní Kellogová stačila rozvěsit, a když se člověk nehýbal, mohl v obývacím pokoji jakoby z velké dálky slyšet páně Hearstovy raziče kutat vůbec první hlubinnou šachtu v Černých horách.</w:t>
      </w:r>
    </w:p>
    <w:p w:rsidR="00EA3AD3" w:rsidRDefault="00EA3AD3" w:rsidP="00EA3AD3">
      <w:pPr>
        <w:pStyle w:val="Text"/>
      </w:pPr>
      <w:bookmarkStart w:id="274" w:name="NewPage283"/>
      <w:bookmarkEnd w:id="274"/>
      <w:r>
        <w:t>Charley vstoupil do obývacího pokoje, zůstal stát a nastražil uši. Dům působil dojmem klidu a pohody, a tak se honem vyškrábal dvě stě metrů do kopce, aby probudil ředitele místní banky a podepsal šek na dva tisíce dolarů znějící na Coloradskou úvěrovou dřív, než ho ten dojem zase přejde. Celá transakce však netrvala ani čtvrt hodiny, protože majitelem místní banky byl rovněž pan Hearst.</w:t>
      </w:r>
    </w:p>
    <w:p w:rsidR="00EA3AD3" w:rsidRDefault="00EA3AD3" w:rsidP="00EA3AD3">
      <w:pPr>
        <w:pStyle w:val="Text"/>
      </w:pPr>
      <w:r>
        <w:t>Posléze se Charley vrátil, vešel znovu do obývacího pokoje a zůstal tiše stát. Klid se však dávno vytratil a Charley nemel stání. Když si vzpomněl, že ho v hotelu Grand Union v pokoji číslo 19 čeká Billova vdova, a představil si její ledový pohled, přejel mu mráz po zádech.</w:t>
      </w:r>
    </w:p>
    <w:p w:rsidR="00EA3AD3" w:rsidRDefault="00EA3AD3" w:rsidP="00EA3AD3">
      <w:pPr>
        <w:pStyle w:val="Text"/>
      </w:pPr>
      <w:r>
        <w:t>Rychle vyšel z domu, skočil si přes ulici pro láhev něčeho pro zahřátí, vylezl na koně a lokl si. Naposled pil takhle časně onoho dne, kdy postřelil Hezouna Dicka.</w:t>
      </w:r>
    </w:p>
    <w:p w:rsidR="00EA3AD3" w:rsidRDefault="00EA3AD3" w:rsidP="00EA3AD3">
      <w:pPr>
        <w:pStyle w:val="Text"/>
      </w:pPr>
      <w:r>
        <w:t>Musel se přinutit, aby whisky vůbec polkl.</w:t>
      </w:r>
    </w:p>
    <w:p w:rsidR="00EA3AD3" w:rsidRDefault="00EA3AD3" w:rsidP="00EA3AD3">
      <w:pPr>
        <w:pStyle w:val="Text"/>
      </w:pPr>
      <w:r>
        <w:t>Dvakrát se mu vrátila, štípala ho v nose, až slzel, ale pokaždé statečně úbytek nahradil. Rozjel se míhajícími se stíny stromů k Deadwoodu. Před městem les končil. Charley už ztrácel rovnováhu, a když se v sedle nahnul, aby se potřetí vyzvracel, spadl z koně a s láhví v ruce zůstal nehybně ležet na zemi. Kůň ho šťouchl hubou do břicha a frkl. Charley si pádem na záda vyrazil dech a tak mu chvíli trvalo, než bolest přešla natolik, aby koně plácl a přinutil ho odvrátit hlavu.</w:t>
      </w:r>
    </w:p>
    <w:p w:rsidR="00EA3AD3" w:rsidRDefault="00EA3AD3" w:rsidP="00EA3AD3">
      <w:pPr>
        <w:pStyle w:val="Text"/>
      </w:pPr>
      <w:r>
        <w:t>Zastínil si obličej a pohlédl zespoda koni do očí, pak se posadil, přihnul si, natáhl se znovu naznak a řekl mu: „Mužům není dáno báti se žen. Leda až po svatbě.“</w:t>
      </w:r>
    </w:p>
    <w:p w:rsidR="00EA3AD3" w:rsidRDefault="00EA3AD3" w:rsidP="00EA3AD3">
      <w:pPr>
        <w:pStyle w:val="Text"/>
      </w:pPr>
      <w:r>
        <w:t>Kůň ještě jednou frkl a na zem těsně vedle Charleyho hlavy mu z huby ukápl dlouhý proud slin. „Kdybys mě bejval trefil,“ zahuhlal Charley, „musel bych tě zastřelit.“ Normálně se s koňmi nevybavoval, protože je nepovažoval za nic jiného než silně nervózní dobytek, ale jeho valach byl nezvykle chytrý a zkušený, takže Charley nebyl nijak žhavý vstát a škrábat se mu do sedla. Radši zůstal ležet a vedl s ním řeči.</w:t>
      </w:r>
    </w:p>
    <w:p w:rsidR="00EA3AD3" w:rsidRDefault="00EA3AD3" w:rsidP="002C7628">
      <w:pPr>
        <w:pStyle w:val="Text"/>
      </w:pPr>
      <w:r>
        <w:t xml:space="preserve">„Neber si to osobně,“ prohlásil, „ale od tý doby, co jsem picnul Hezouna Dicka do nohy, musím dbát na reputaci a jako obávanej pistolník si nemůžu dovolit, aby mi kdejakej bezkulka plival </w:t>
      </w:r>
      <w:bookmarkStart w:id="275" w:name="NewPage284"/>
      <w:bookmarkEnd w:id="275"/>
      <w:r>
        <w:t>beztrestně do ksichtu.“ Přiložil láhev k ústům a polil si bradu. Kůň zařehtal.</w:t>
      </w:r>
    </w:p>
    <w:p w:rsidR="00EA3AD3" w:rsidRDefault="00EA3AD3" w:rsidP="00EA3AD3">
      <w:pPr>
        <w:pStyle w:val="Text"/>
      </w:pPr>
      <w:r>
        <w:t>„Charley?“</w:t>
      </w:r>
    </w:p>
    <w:p w:rsidR="00EA3AD3" w:rsidRDefault="00EA3AD3" w:rsidP="00EA3AD3">
      <w:pPr>
        <w:pStyle w:val="Text"/>
      </w:pPr>
      <w:r>
        <w:t>Charley měl sice v hlavě, ale tak nametený zase nebyl, aby nevěděl, že hlas nepatří žádnému čtvernožci. Zaklonil hlavu, zašvidral valachovi do tváře, a když mu pohledem došplhal na úroveň plecí, spatřil ženský obličej a podle očí poznal, že je to Agnes Lakeová.</w:t>
      </w:r>
    </w:p>
    <w:p w:rsidR="00EA3AD3" w:rsidRDefault="00EA3AD3" w:rsidP="00EA3AD3">
      <w:pPr>
        <w:pStyle w:val="Text"/>
      </w:pPr>
      <w:r>
        <w:t>„Charley?“</w:t>
      </w:r>
    </w:p>
    <w:p w:rsidR="00EA3AD3" w:rsidRDefault="00EA3AD3" w:rsidP="00EA3AD3">
      <w:pPr>
        <w:pStyle w:val="Text"/>
      </w:pPr>
      <w:r>
        <w:t>Celý uprášený se posadil, ale nevstal, ani se nepokusil láhev schovat. Všiml si, že jí sotva utrhl drápky, a podivil se, že před pouhými třemi nedělemi dokázal stejně velikou láhev zlikvidovat za jednu jedinou noc. „Jedu právě za váma,“ řekl, „jenže tahle bestie mě shodila a plive mi na hlavu.“</w:t>
      </w:r>
    </w:p>
    <w:p w:rsidR="00EA3AD3" w:rsidRDefault="00EA3AD3" w:rsidP="00EA3AD3">
      <w:pPr>
        <w:pStyle w:val="Text"/>
      </w:pPr>
      <w:r>
        <w:t>Poklekla k němu a do nosu mu zavanula vůně jejího parfému a mýdla do koupele. Byl si jistý, že právě vylezla z vany a po bradě jí ještě teče pleťové mléko. Připadala mu mladší a hebčí než tenkrát na svatbě, kdy ji viděl poprvé. Vlasy měla obtočené kolem hlavy tak umně, že než je vysledoval až ke konečkům, začaly se mu dělat mžitky před očima.</w:t>
      </w:r>
    </w:p>
    <w:p w:rsidR="00EA3AD3" w:rsidRDefault="00EA3AD3" w:rsidP="00EA3AD3">
      <w:pPr>
        <w:pStyle w:val="Text"/>
      </w:pPr>
      <w:r>
        <w:t>„Zastihla jste mě ve slabý chvilce,“ prohlásil, „zrovna jsme se trochu chytli.“ Valach sebou trhl a Charley vykřikl: „Pozor, kouše!“ Zahleděla se mu do tváře, a protože Charley ji viděl hlavou dolů, měl náhle pocit, jako by je už dávno svazovala důvěrná pouta. „Tak co,“ vyhrkl honem, protože z něj nespouštěla oči, „jaká byla cesta?“</w:t>
      </w:r>
    </w:p>
    <w:p w:rsidR="00EA3AD3" w:rsidRDefault="00EA3AD3" w:rsidP="00EA3AD3">
      <w:pPr>
        <w:pStyle w:val="Text"/>
      </w:pPr>
      <w:r>
        <w:t>„Vyrazila jsem, jakmile mi okolnosti dovolily.“</w:t>
      </w:r>
    </w:p>
    <w:p w:rsidR="00EA3AD3" w:rsidRDefault="00EA3AD3" w:rsidP="00EA3AD3">
      <w:pPr>
        <w:pStyle w:val="Text"/>
      </w:pPr>
      <w:r>
        <w:t>„To jste nemusela tak kvaltovat,“ řekl, „já se o všecko postaral.“ A protože ho pořád upřeně pozorovala, začal se zvedat. Pak ucítil, jak ho bere v podpaží, a v tu ránu byl na nohou. Bill přece tvrdil, že má páru.</w:t>
      </w:r>
    </w:p>
    <w:p w:rsidR="00EA3AD3" w:rsidRDefault="00EA3AD3" w:rsidP="00EA3AD3">
      <w:pPr>
        <w:pStyle w:val="Text"/>
      </w:pPr>
      <w:r>
        <w:t>„Charley,“ řekla znovu a změřila si ho od hlavy až k patě. Zatímco si oprašoval kalhoty a košili, gratuloval si, jaké měl štěstí, že sletěl zrovna tady, protože o třicet metrů dál by skončil v blátě. Samozřejmě, kdyby býval počkal, mohl spadnout do měkkého.</w:t>
      </w:r>
    </w:p>
    <w:p w:rsidR="00EA3AD3" w:rsidRDefault="00EA3AD3" w:rsidP="00EA3AD3">
      <w:pPr>
        <w:pStyle w:val="Text"/>
      </w:pPr>
      <w:r>
        <w:t xml:space="preserve">„Když Billa zastřelili, byl jsem sice zrovna pryč,“ vysvětloval, </w:t>
      </w:r>
      <w:bookmarkStart w:id="276" w:name="NewPage285"/>
      <w:bookmarkEnd w:id="276"/>
      <w:r>
        <w:t>„ale jen co jsem se vrátil, udělal jsem, co jsem mohl.“ Zkusil pár pomalých kroků, co tomu řeknou nohy, pak sebral uzdu a pustil se pěšky k městu. Přidala se k němu. Občas se po něm úkosem podívala, jako kdyby čekala, že něco řekne, jenomže Charley neměl ani potuchy, co chce slyšet, a tak si pro jistotu začal v duchu sumírovat proslov o tom, proč pije a chce si v Leadu otevřít bordel.</w:t>
      </w:r>
    </w:p>
    <w:p w:rsidR="00EA3AD3" w:rsidRDefault="00EA3AD3" w:rsidP="00EA3AD3">
      <w:pPr>
        <w:pStyle w:val="Text"/>
      </w:pPr>
      <w:r>
        <w:t>Když však nakonec promluvil, neměl sesumírovaného nic a řekl nejistě: „Víte, já vám mám takovej pocit, jako kdyby Bill vstal z mrtvejch. Že vlastně neumřel a všechno se nám to jenom zdá.“</w:t>
      </w:r>
    </w:p>
    <w:p w:rsidR="00EA3AD3" w:rsidRDefault="00EA3AD3" w:rsidP="00EA3AD3">
      <w:pPr>
        <w:pStyle w:val="Text"/>
      </w:pPr>
      <w:r>
        <w:t>Šlehla po něm pohledem, až sebou trhl a škubl uzdou. Jenomže do duše jí neviděl a na to, aby si teď vymýšlel něco, čím ji utěšit, nebyl zrovna čas. Pak mu došlo, že je silnější než on, a tím, že si bude vymýšlet, si moc nepomůže.</w:t>
      </w:r>
    </w:p>
    <w:p w:rsidR="00EA3AD3" w:rsidRDefault="00EA3AD3" w:rsidP="00EA3AD3">
      <w:pPr>
        <w:pStyle w:val="Text"/>
      </w:pPr>
      <w:r>
        <w:t xml:space="preserve">„Kolikrát už jsem cejtil jeho pohled,“ prohlásil, „jako kdyby říkal </w:t>
      </w:r>
      <w:r w:rsidRPr="002C7628">
        <w:rPr>
          <w:rStyle w:val="Kurziva"/>
        </w:rPr>
        <w:t>‚Charley?‘</w:t>
      </w:r>
      <w:r>
        <w:t>, zrovna jako vy. Jenomže se neptal, proč se válím po zemi a vybavuju s koňma.“</w:t>
      </w:r>
    </w:p>
    <w:p w:rsidR="00EA3AD3" w:rsidRDefault="00EA3AD3" w:rsidP="00EA3AD3">
      <w:pPr>
        <w:pStyle w:val="Text"/>
      </w:pPr>
      <w:r>
        <w:t>Trochu roztála a usmála se a Charley si uvědomil, že ho začíná přitahovat. „Byl jsem tehdá v Cheyenne,“ zablekotal, „právě jsem se vracel…“</w:t>
      </w:r>
    </w:p>
    <w:p w:rsidR="00EA3AD3" w:rsidRDefault="00EA3AD3" w:rsidP="00EA3AD3">
      <w:pPr>
        <w:pStyle w:val="Text"/>
      </w:pPr>
      <w:r>
        <w:t>Bylo v ní něco, co mu nedovolovalo schovávat se za polopravdy. Měl pocit, že jí musí vyjevit i druhou půlku pravdy a vylíčit, jak všechno dohromady vedlo až k té příhodě na řece a jak nakonec bratrovi přenechal pony expres a Steve se sebral a skolil cizí prase.</w:t>
      </w:r>
    </w:p>
    <w:p w:rsidR="00EA3AD3" w:rsidRDefault="00EA3AD3" w:rsidP="00EA3AD3">
      <w:pPr>
        <w:pStyle w:val="Text"/>
      </w:pPr>
      <w:r>
        <w:t>Vzal to tedy znovu od začátku. „Byl jsem jako Bill a přitom jsem byl jinej. Nikdy jsem ani úmyslně, ani náhodou nikoho nezabil a nemusel jsem v sobě potlačovat žádný city. Bill byl ovšem střízlivější, musel bejt, šlo mu přece o kejhák …“</w:t>
      </w:r>
    </w:p>
    <w:p w:rsidR="00EA3AD3" w:rsidRDefault="00EA3AD3" w:rsidP="00EA3AD3">
      <w:pPr>
        <w:pStyle w:val="Text"/>
      </w:pPr>
      <w:r>
        <w:t>Hltala každé jeho slovo a Charley znejistěl. „Samozřejmě, tím jsem nechtěl říct, že byl necita,“ vyhrkl. „Kdykoli o vás mluvil, bylo vidět, že k vám chová ty nejněžnější city.“</w:t>
      </w:r>
    </w:p>
    <w:p w:rsidR="00EA3AD3" w:rsidRDefault="00EA3AD3" w:rsidP="00EA3AD3">
      <w:pPr>
        <w:pStyle w:val="Text"/>
      </w:pPr>
      <w:r>
        <w:t>„A co říkal?“</w:t>
      </w:r>
    </w:p>
    <w:p w:rsidR="00EA3AD3" w:rsidRDefault="00EA3AD3" w:rsidP="00EA3AD3">
      <w:pPr>
        <w:pStyle w:val="Text"/>
      </w:pPr>
      <w:r>
        <w:t>„Že prej jste ze stejnýho těsta.“</w:t>
      </w:r>
    </w:p>
    <w:p w:rsidR="00EA3AD3" w:rsidRDefault="00EA3AD3" w:rsidP="00EA3AD3">
      <w:pPr>
        <w:pStyle w:val="Text"/>
      </w:pPr>
      <w:r>
        <w:t>Usmála se a užasle zavrtěla hlavou. „Vidíte, totéž mi tvrdil o vás.“</w:t>
      </w:r>
    </w:p>
    <w:p w:rsidR="00EA3AD3" w:rsidRDefault="00EA3AD3" w:rsidP="00EA3AD3">
      <w:pPr>
        <w:pStyle w:val="Text"/>
      </w:pPr>
      <w:r>
        <w:t>„No, jak se to veme. Já například svoje city hodit jen tak za hlavu nedokážu.“</w:t>
      </w:r>
    </w:p>
    <w:p w:rsidR="00EA3AD3" w:rsidRDefault="00EA3AD3" w:rsidP="00EA3AD3">
      <w:pPr>
        <w:pStyle w:val="Text"/>
      </w:pPr>
      <w:bookmarkStart w:id="277" w:name="NewPage286"/>
      <w:bookmarkEnd w:id="277"/>
      <w:r>
        <w:t>„Víc nic? Jenom že jsme ze stejného těsta?“</w:t>
      </w:r>
    </w:p>
    <w:p w:rsidR="00EA3AD3" w:rsidRDefault="00EA3AD3" w:rsidP="00EA3AD3">
      <w:pPr>
        <w:pStyle w:val="Text"/>
      </w:pPr>
      <w:r>
        <w:t>Charley chvilku hloubal, jak to vlastně Bill tenkrát říkal. „Taky prohlašoval, že jste stejně slavná jako on a víte, co taková sláva obnáší.“</w:t>
      </w:r>
    </w:p>
    <w:p w:rsidR="00EA3AD3" w:rsidRDefault="00EA3AD3" w:rsidP="00EA3AD3">
      <w:pPr>
        <w:pStyle w:val="Text"/>
      </w:pPr>
      <w:r>
        <w:t>Hlasitě se rozesmála a Charley sebou trhl. „Nikdy jsem nechápala, kam tím míří. Viděl mi až do ledví a stejně si s těmi řečmi o slávě nedal pokoj.“</w:t>
      </w:r>
    </w:p>
    <w:p w:rsidR="00EA3AD3" w:rsidRDefault="00EA3AD3" w:rsidP="00EA3AD3">
      <w:pPr>
        <w:pStyle w:val="Text"/>
      </w:pPr>
      <w:r>
        <w:t>„Ležela mu na srdci jako balvan,“ řekl Charley. „Každej měl na něj předem hotovej názor a Bill už byl takovej, že nerad bral lidem iluze. Mně na reputaci nezáleží. Já se nijak nerozpakuju válet se po zemi a vybavovat s koňma, když mám chuť.“</w:t>
      </w:r>
    </w:p>
    <w:p w:rsidR="00EA3AD3" w:rsidRDefault="00EA3AD3" w:rsidP="00EA3AD3">
      <w:pPr>
        <w:pStyle w:val="Text"/>
      </w:pPr>
      <w:r>
        <w:t>„To přece není pravda.“</w:t>
      </w:r>
    </w:p>
    <w:p w:rsidR="00EA3AD3" w:rsidRDefault="00EA3AD3" w:rsidP="00EA3AD3">
      <w:pPr>
        <w:pStyle w:val="Text"/>
      </w:pPr>
      <w:r>
        <w:t>„Mám na to očitýho svědka.“</w:t>
      </w:r>
    </w:p>
    <w:p w:rsidR="00EA3AD3" w:rsidRDefault="00EA3AD3" w:rsidP="00EA3AD3">
      <w:pPr>
        <w:pStyle w:val="Text"/>
      </w:pPr>
      <w:r>
        <w:t>Opět se usmála a ledy se zase trochu hnuly. Charley se zastavil a podíval se na ni, ale kůň ho šťouchl do zad. Když pak vykročili dál, všiml si, jak se bez námahy brodí bahnem. Ani na chvilku neztratila balanc. Chtěl si loknout, ale pak si to s láhví napůl cesty ke rtům rozmyslel.</w:t>
      </w:r>
    </w:p>
    <w:p w:rsidR="00EA3AD3" w:rsidRDefault="00EA3AD3" w:rsidP="00EA3AD3">
      <w:pPr>
        <w:pStyle w:val="Text"/>
      </w:pPr>
      <w:r>
        <w:t>„Proč vlastně tolik pijete?“ zeptala se.</w:t>
      </w:r>
    </w:p>
    <w:p w:rsidR="00EA3AD3" w:rsidRDefault="00EA3AD3" w:rsidP="00EA3AD3">
      <w:pPr>
        <w:pStyle w:val="Text"/>
      </w:pPr>
      <w:r>
        <w:t>„Mám kámoše, co sbírá prázdný flašky,“ vysvětlil jí, ale pak láhev zahodil. Dopadla nastojato do bláta. Žuchla do něj stejně neodvolatelně, jako když odsouzenci s oprátkou na krku podtrhnou stoličku, avšak Charley si pro jistotu vryl místo do paměti pro případ, že by uhodilo nesnesitelné sucho.</w:t>
      </w:r>
    </w:p>
    <w:p w:rsidR="00EA3AD3" w:rsidRDefault="00EA3AD3" w:rsidP="00EA3AD3">
      <w:pPr>
        <w:pStyle w:val="Text"/>
      </w:pPr>
      <w:r>
        <w:t>Cestou zpátky odvedli valacha do stáje. Agnes počkala venku, dokud Charley nevyrovnal účet, a pak se vydali k hotelu Grand Union. Znovu zaznamenal, jak lehce kráčí bahnem, a musel se jí obdivovat. V recepci objednala kávu a pak ho odvedla do čísla 19. Pokoj měl kromě postele dvě židle, stůl a okno s výhledem na hory. Téměř celý hotel zabral štáb generála Crooka, takže po chodbách se to hemžilo důstojníky a kurvami od Drahokamu, což Charleymu připomnělo, že si potřebuje promluvit s Lurline.</w:t>
      </w:r>
    </w:p>
    <w:p w:rsidR="00EA3AD3" w:rsidRDefault="00EA3AD3" w:rsidP="00EA3AD3">
      <w:pPr>
        <w:pStyle w:val="Text"/>
      </w:pPr>
      <w:r>
        <w:t>Agnes si uhladila šaty na stehnech a posadila se na postel, Charley si dřepl na židli ke stolu. Z konvice, která stála mezi nimi, mu do tváře stoupaly kávové výpary. Vždycky se mu z nich dělalo špatně, a zvlášť teď, když spadl nalitý z koně.</w:t>
      </w:r>
    </w:p>
    <w:p w:rsidR="00EA3AD3" w:rsidRDefault="00EA3AD3" w:rsidP="002C7628">
      <w:pPr>
        <w:pStyle w:val="Text"/>
      </w:pPr>
      <w:r>
        <w:t xml:space="preserve">„Mám pro vás prstýnek Billovejch vlasů,“ řekl. „Ustřihl mu ho </w:t>
      </w:r>
      <w:bookmarkStart w:id="278" w:name="NewPage287"/>
      <w:bookmarkEnd w:id="278"/>
      <w:r>
        <w:t>Doc Pierce, než ho pochovali.“ Ukázal z okna. „Leží támhle na kopci,“ sdělil jí.</w:t>
      </w:r>
    </w:p>
    <w:p w:rsidR="00EA3AD3" w:rsidRDefault="00EA3AD3" w:rsidP="00EA3AD3">
      <w:pPr>
        <w:pStyle w:val="Text"/>
      </w:pPr>
      <w:r>
        <w:t>„Když jsem vás viděla padat, právě jsem se vracela ze hřbitova.“</w:t>
      </w:r>
    </w:p>
    <w:p w:rsidR="00EA3AD3" w:rsidRDefault="00EA3AD3" w:rsidP="00EA3AD3">
      <w:pPr>
        <w:pStyle w:val="Text"/>
      </w:pPr>
      <w:r>
        <w:t>„Na dálku vám ten pád musel připadat nevysvětlitelnej, co?“ zeptal se.</w:t>
      </w:r>
    </w:p>
    <w:p w:rsidR="00EA3AD3" w:rsidRDefault="00EA3AD3" w:rsidP="00EA3AD3">
      <w:pPr>
        <w:pStyle w:val="Text"/>
      </w:pPr>
      <w:r>
        <w:t>„Ani ne. Přičítala jsem ho přitažlivosti zemské,“ odvětila.</w:t>
      </w:r>
    </w:p>
    <w:p w:rsidR="00EA3AD3" w:rsidRDefault="00EA3AD3" w:rsidP="00EA3AD3">
      <w:pPr>
        <w:pStyle w:val="Text"/>
      </w:pPr>
      <w:r>
        <w:t>„Víte, ten kůň strašně vyhazuje. Je lstivej a jankovitej.“ Na tváři se jí rozlil měkký úsměv a on pochopil, proč ji Bill miloval. „Jsem hrozně rád, že vás hned tak něco nerozpláče.“</w:t>
      </w:r>
    </w:p>
    <w:p w:rsidR="00EA3AD3" w:rsidRDefault="00EA3AD3" w:rsidP="00EA3AD3">
      <w:pPr>
        <w:pStyle w:val="Text"/>
      </w:pPr>
      <w:r>
        <w:t xml:space="preserve">Napadlo ho, že se možná nedovtípila, o čem mluví, a už už to chtěl opakovat, ale Agnes řekla: „Takže jste přijel </w:t>
      </w:r>
      <w:proofErr w:type="gramStart"/>
      <w:r>
        <w:t>ze</w:t>
      </w:r>
      <w:proofErr w:type="gramEnd"/>
      <w:r>
        <w:t xml:space="preserve"> Cheyenne…“</w:t>
      </w:r>
    </w:p>
    <w:p w:rsidR="00EA3AD3" w:rsidRDefault="00EA3AD3" w:rsidP="00EA3AD3">
      <w:pPr>
        <w:pStyle w:val="Text"/>
      </w:pPr>
      <w:r>
        <w:t>Charley přitakal. „Když jsem dorazil do Deadwoodu, bylo už po pohřbu. Dokonce ho ani nikdo o nic neoholil, akorát Doc Pierce mu ušmikl pár loken. Už delší dobu si říkám, že se pro ně budu muset stavit…“</w:t>
      </w:r>
    </w:p>
    <w:p w:rsidR="00EA3AD3" w:rsidRDefault="00EA3AD3" w:rsidP="00EA3AD3">
      <w:pPr>
        <w:pStyle w:val="Text"/>
      </w:pPr>
      <w:r>
        <w:t>Sklopila oči do klína. „Nebyl nemocný?“ otázala se. „Měla jsem z jeho dopisů takový divný pocit.“</w:t>
      </w:r>
    </w:p>
    <w:p w:rsidR="00EA3AD3" w:rsidRDefault="00EA3AD3" w:rsidP="00EA3AD3">
      <w:pPr>
        <w:pStyle w:val="Text"/>
      </w:pPr>
      <w:r>
        <w:t>Charley si vzpomněl, jak se ho Bill jednou ptal, co jeho choroba udělá se ženskou. „Ale co vás nemá,“ vyhrkl. „Zrak mu sice už tolik nesloužil, ale jináč byl pořád chlapík.“ Pomyslel si, že by jí asi neměl takhle lhát, když ji vlastně skoro nezná.</w:t>
      </w:r>
    </w:p>
    <w:p w:rsidR="00EA3AD3" w:rsidRDefault="00EA3AD3" w:rsidP="00EA3AD3">
      <w:pPr>
        <w:pStyle w:val="Text"/>
      </w:pPr>
      <w:r>
        <w:t>Zadívala se na něj a bylo vidět, jak jí to vrtá hlavou.</w:t>
      </w:r>
    </w:p>
    <w:p w:rsidR="00EA3AD3" w:rsidRDefault="00EA3AD3" w:rsidP="00EA3AD3">
      <w:pPr>
        <w:pStyle w:val="Text"/>
      </w:pPr>
      <w:r>
        <w:t>„Nikdy o smrti nemluvil,“ řekla zamyšleně, „ale od té doby, co přijel sem, o ničem jiném nepsal.“</w:t>
      </w:r>
    </w:p>
    <w:p w:rsidR="00EA3AD3" w:rsidRDefault="00EA3AD3" w:rsidP="00EA3AD3">
      <w:pPr>
        <w:pStyle w:val="Text"/>
      </w:pPr>
      <w:r>
        <w:t>„Ale nijak se tím netrápil,“ namítl Charley. „Spíš se soužil, když si vzpomněl na vás.“</w:t>
      </w:r>
    </w:p>
    <w:p w:rsidR="00EA3AD3" w:rsidRDefault="00EA3AD3" w:rsidP="00EA3AD3">
      <w:pPr>
        <w:pStyle w:val="Text"/>
      </w:pPr>
      <w:r>
        <w:t>Zavrtěla hlavou.</w:t>
      </w:r>
    </w:p>
    <w:p w:rsidR="00EA3AD3" w:rsidRDefault="00EA3AD3" w:rsidP="00EA3AD3">
      <w:pPr>
        <w:pStyle w:val="Text"/>
      </w:pPr>
      <w:r>
        <w:t>„Víte, tohle město je na chmury jak dělaný,“ řekl. „Nic tu není normální, dokonce ani počasí. Takový blesky jako tady se hned tak někde neviděj. Ten den, co jsme přijeli, lítali po ulici hned dva chlapi s cizí hlavou …“</w:t>
      </w:r>
    </w:p>
    <w:p w:rsidR="00EA3AD3" w:rsidRDefault="00EA3AD3" w:rsidP="002C7628">
      <w:pPr>
        <w:pStyle w:val="Text"/>
      </w:pPr>
      <w:r>
        <w:t xml:space="preserve">Trochu ji to zmátlo. „Cizí hlavou,“ opakoval a sevřel si oběma rukama spánky. „Jeden Mexikán s kebulí Indiána, druhej byl takovej švidravej lotr jménem Boone May. Ten zas mával makovicí psance Franka Towlese. Jistě uznáte, že při takovým pohledu </w:t>
      </w:r>
      <w:bookmarkStart w:id="279" w:name="NewPage288"/>
      <w:bookmarkEnd w:id="279"/>
      <w:r>
        <w:t>začne o posledních věcech člověka přemejšlet každej, kdo není úplně padlej na hlavu…“</w:t>
      </w:r>
    </w:p>
    <w:p w:rsidR="00EA3AD3" w:rsidRDefault="00EA3AD3" w:rsidP="00EA3AD3">
      <w:pPr>
        <w:pStyle w:val="Text"/>
      </w:pPr>
      <w:r>
        <w:t>Opřela se o stěnu a stiskla víčka. „Jednou mi řekl, že kulku s jeho jménem ještě neodlili,“ zamumlala. Charley taky zavřel oči a ztratil rovnováhu. Málem slítl ze židle, a když se mu v poslední chvíli podařilo narovnat a vzhlédl, spatřil, že už ho zase upřeně pozoruje.</w:t>
      </w:r>
    </w:p>
    <w:p w:rsidR="00EA3AD3" w:rsidRDefault="00EA3AD3" w:rsidP="00EA3AD3">
      <w:pPr>
        <w:pStyle w:val="Text"/>
      </w:pPr>
      <w:r>
        <w:t>„Ta židle je taky nějaká jankovitá,“ poznamenal. Usmála se, ale bylo na ní vidět, že už jí to moc vtipné nepřipadá.</w:t>
      </w:r>
    </w:p>
    <w:p w:rsidR="00EA3AD3" w:rsidRDefault="00EA3AD3" w:rsidP="00EA3AD3">
      <w:pPr>
        <w:pStyle w:val="Text"/>
      </w:pPr>
      <w:r>
        <w:t>„Tvrdil, že kulku s jeho jménem ještě neodlili,“ opakovala umíněně.</w:t>
      </w:r>
    </w:p>
    <w:p w:rsidR="00EA3AD3" w:rsidRDefault="00EA3AD3" w:rsidP="00EA3AD3">
      <w:pPr>
        <w:pStyle w:val="Text"/>
      </w:pPr>
      <w:r>
        <w:t>„Jenže výroba jede na plný pecky.“</w:t>
      </w:r>
    </w:p>
    <w:p w:rsidR="00EA3AD3" w:rsidRDefault="00EA3AD3" w:rsidP="00EA3AD3">
      <w:pPr>
        <w:pStyle w:val="Text"/>
      </w:pPr>
      <w:r>
        <w:t>„Copak to nevěděl?“</w:t>
      </w:r>
    </w:p>
    <w:p w:rsidR="00EA3AD3" w:rsidRDefault="00EA3AD3" w:rsidP="00EA3AD3">
      <w:pPr>
        <w:pStyle w:val="Text"/>
      </w:pPr>
      <w:r>
        <w:t>„Za to může tohle město,“ řekl Charley. „Nakonec udolá každýho.“</w:t>
      </w:r>
    </w:p>
    <w:p w:rsidR="00EA3AD3" w:rsidRDefault="00EA3AD3" w:rsidP="00EA3AD3">
      <w:pPr>
        <w:pStyle w:val="Text"/>
      </w:pPr>
      <w:r>
        <w:t>Přestože se na ni nedíval a hleděl z okna, cítil, že ho čímsi přitahuje. Nevěděl však, co to je. Přitažlivé ženy si obvykle představoval úplně jinak.</w:t>
      </w:r>
    </w:p>
    <w:p w:rsidR="00EA3AD3" w:rsidRDefault="00EA3AD3" w:rsidP="00EA3AD3">
      <w:pPr>
        <w:pStyle w:val="Text"/>
      </w:pPr>
      <w:r>
        <w:t>„Také se cítíte tak nepříjemně?“ zeptala se.</w:t>
      </w:r>
    </w:p>
    <w:p w:rsidR="00EA3AD3" w:rsidRDefault="00EA3AD3" w:rsidP="00EA3AD3">
      <w:pPr>
        <w:pStyle w:val="Text"/>
      </w:pPr>
      <w:r>
        <w:t>„Na týhle jankovitý židli teda hrozně,“ odpověděl a hloupější vtip už ani říct nemohl. Loupla po něm očima a Charley se zahleděl na své ruce. „Když já se o Billovi dovedu bavit jenom s pošukama a koňma,“ řekl.</w:t>
      </w:r>
    </w:p>
    <w:p w:rsidR="00EA3AD3" w:rsidRDefault="00EA3AD3" w:rsidP="00EA3AD3">
      <w:pPr>
        <w:pStyle w:val="Text"/>
      </w:pPr>
      <w:r>
        <w:t>Když se nakonec ozvala, mluvila tak tiše, že se musel nahnout blíž, aby vůbec slyšel. „Váš dopis mě zastihl odpoledne,“ zamumlala. „Bylo mi, jako když padám do propasti. Nemyslete si, dvakrát jsem spadla z lana. Je to úplně jiný pocit, než by člověk čekal.“</w:t>
      </w:r>
    </w:p>
    <w:p w:rsidR="00EA3AD3" w:rsidRDefault="00EA3AD3" w:rsidP="00EA3AD3">
      <w:pPr>
        <w:pStyle w:val="Text"/>
      </w:pPr>
      <w:r>
        <w:t>„Já spadl z koně,“ vyhrkl. „Ale jenom jednou.“</w:t>
      </w:r>
    </w:p>
    <w:p w:rsidR="00EA3AD3" w:rsidRDefault="00EA3AD3" w:rsidP="00EA3AD3">
      <w:pPr>
        <w:pStyle w:val="Text"/>
      </w:pPr>
      <w:r>
        <w:t>Podívala se na něj a v očích se jí zračilo pochopení. „Už vím, proč vás měl rád,“ řekla. „Vedle vás se cítil jako člověk.“</w:t>
      </w:r>
    </w:p>
    <w:p w:rsidR="00EA3AD3" w:rsidRDefault="00EA3AD3" w:rsidP="00EA3AD3">
      <w:pPr>
        <w:pStyle w:val="Text"/>
      </w:pPr>
      <w:r>
        <w:t>„A já zas vím, proč měl rád vás.“ A tentokrát cítil, že skutečně zná pravdu.</w:t>
      </w:r>
    </w:p>
    <w:p w:rsidR="00EA3AD3" w:rsidRDefault="00EA3AD3" w:rsidP="00EA3AD3">
      <w:pPr>
        <w:pStyle w:val="Text"/>
      </w:pPr>
      <w:r>
        <w:t>„Víte, když člověk padá,“ pokračovala, „ze všeho nejvíc ho ohromuje ten nezvyk. Je to naprosto nová zkušenost a žádná z těch starých vám nepomůže. Připadáte si znovu bezmocný jako novorozeně, které se leká každého hlasitého zvuku, a nemáte potuchy, co vám může ublížit, protože nemáte prostě představu.“</w:t>
      </w:r>
    </w:p>
    <w:p w:rsidR="00EA3AD3" w:rsidRDefault="00EA3AD3" w:rsidP="00EA3AD3">
      <w:pPr>
        <w:pStyle w:val="Text"/>
      </w:pPr>
      <w:bookmarkStart w:id="280" w:name="NewPage289"/>
      <w:bookmarkEnd w:id="280"/>
      <w:r>
        <w:t>Hleděli na sebe přes kávovou konvici a Charley přesně věděl, o čem mluví. „A právě tak jsem si připadala, když jsem četla váš dopis,“ dodala. „Víte, byli jsme spolu jen pár měsíců a neznala jsem ho zdaleka tak dobře jako vy.“</w:t>
      </w:r>
    </w:p>
    <w:p w:rsidR="00EA3AD3" w:rsidRDefault="00EA3AD3" w:rsidP="00EA3AD3">
      <w:pPr>
        <w:pStyle w:val="Text"/>
      </w:pPr>
      <w:r>
        <w:t>„Pár měsíců je někdy víc než patnáct let,“ namítl.</w:t>
      </w:r>
    </w:p>
    <w:p w:rsidR="00EA3AD3" w:rsidRDefault="00EA3AD3" w:rsidP="00EA3AD3">
      <w:pPr>
        <w:pStyle w:val="Text"/>
      </w:pPr>
      <w:r>
        <w:t>„To ne,“ řekla. „Nikdy jsem si na Billa vlastně nezvykla. Jistě, byla jsem za něj provdaná, milovala jsem ho…“ Na okamžik se zamyslela. „A jestli z mé strany nešlo o opravdovou lásku, pak to byl ten nejopravdovější cit, jakého jsem v životě byla schopná. Ale popravdě řečeno jsem mu nerozuměla. Dokonce i vás chápu líp. Bill mě měl prokouknutou skrznaskrz, ale já mu nikdy do duše nenahlédla.“ Charley se najednou začal cítit zase nepříjemně a zalitoval, že láhev zahodil. „Proto vás zpovídám. Jak jinak můžu zjistit, co jsem ztratila?“</w:t>
      </w:r>
    </w:p>
    <w:p w:rsidR="00EA3AD3" w:rsidRDefault="00EA3AD3" w:rsidP="00EA3AD3">
      <w:pPr>
        <w:pStyle w:val="Text"/>
      </w:pPr>
      <w:r>
        <w:t>Odmlčela se a Charleymu došlo, že už má řečí dost. Projel si prsty vlasy, jako to dělával Bill, a začal přemítat, o co všechno Billova smrt připravila jeho, ale nedokázal to vyjádřit slovy. A ona přitom potřebovala, aby jí leccos vysvětlil.</w:t>
      </w:r>
    </w:p>
    <w:p w:rsidR="00EA3AD3" w:rsidRDefault="00EA3AD3" w:rsidP="00EA3AD3">
      <w:pPr>
        <w:pStyle w:val="Text"/>
      </w:pPr>
      <w:r>
        <w:t>„Věci nějak vždycky vemou špatnej konec,“ řekl po chvíli. „Ale asi to jináč nejde, když taky špatně začínaj. Člověk by si přál dobrej konec, jenomže se obvykle nedočká.“ Náhle spatřil, že jí do očí vhrkly slzy. Překvapilo ho to.</w:t>
      </w:r>
    </w:p>
    <w:p w:rsidR="00EA3AD3" w:rsidRDefault="00EA3AD3" w:rsidP="00EA3AD3">
      <w:pPr>
        <w:pStyle w:val="Text"/>
      </w:pPr>
      <w:r>
        <w:t>A tak vstal, dovrávoral k posteli a posadil se vedle ní. Do nosu ho znovu udeřila vůně mýdla a jejího čisťounkého těla a všiml si, že se jí na krku začínají dělat vrásky. Pak ji objal a dlouho držel v náručí.</w:t>
      </w:r>
    </w:p>
    <w:p w:rsidR="00EA3AD3" w:rsidRDefault="00EA3AD3" w:rsidP="00EA3AD3">
      <w:pPr>
        <w:pStyle w:val="Text"/>
      </w:pPr>
      <w:r>
        <w:t>A miloval ji pro všechno, co v životě ztratil.</w:t>
      </w:r>
    </w:p>
    <w:p w:rsidR="00EA3AD3" w:rsidRDefault="002C7628" w:rsidP="002C7628">
      <w:pPr>
        <w:pStyle w:val="DejovaPauza"/>
      </w:pPr>
      <w:r>
        <w:t>~</w:t>
      </w:r>
    </w:p>
    <w:p w:rsidR="00EA3AD3" w:rsidRDefault="00EA3AD3" w:rsidP="00EA3AD3">
      <w:pPr>
        <w:pStyle w:val="Text"/>
      </w:pPr>
      <w:r>
        <w:t>Když v neděli v osm ráno vyšel Al Swearingen ze šantánu Drahokam, uviděl na ulici kluka. Připadalo mu, že se strašně vytáhl a zestárl o spoustu let.</w:t>
      </w:r>
    </w:p>
    <w:p w:rsidR="00EA3AD3" w:rsidRDefault="00EA3AD3" w:rsidP="00EA3AD3">
      <w:pPr>
        <w:pStyle w:val="Text"/>
      </w:pPr>
      <w:r>
        <w:t>Seděl na lavičce před hotelem Bella Union, v ruce jakousi bichli a na sobě černý kabát, jehož rukávy mu byly o dobrých patnáct čísel kratší. Právě se rozpršelo.</w:t>
      </w:r>
    </w:p>
    <w:p w:rsidR="00EA3AD3" w:rsidRDefault="00EA3AD3" w:rsidP="002C7628">
      <w:pPr>
        <w:pStyle w:val="Text"/>
      </w:pPr>
      <w:r>
        <w:t xml:space="preserve">Jakmile ho kluk zmerčil, vyskočil a pustil se přes ulici, ale Swearingen zapadl zpátky do šantánu a zamkl. Ve dveřích kanceláře stála jeho manželka s kapesníkem u nosu. Podivil se, že zakrvácela </w:t>
      </w:r>
      <w:bookmarkStart w:id="281" w:name="NewPage290"/>
      <w:bookmarkEnd w:id="281"/>
      <w:r>
        <w:t>celou podlahu, když se jí prakticky ani nedotkl, a pomyslel si, že poslední dobou krvácí čím dál snadněji.</w:t>
      </w:r>
    </w:p>
    <w:p w:rsidR="00EA3AD3" w:rsidRDefault="00EA3AD3" w:rsidP="00EA3AD3">
      <w:pPr>
        <w:pStyle w:val="Text"/>
      </w:pPr>
      <w:r>
        <w:t>„Nech mě být, Ale,“ řekla a ustoupila o krok zpátky. „Jednou ti všechno oplatím …“</w:t>
      </w:r>
    </w:p>
    <w:p w:rsidR="00EA3AD3" w:rsidRDefault="00EA3AD3" w:rsidP="00EA3AD3">
      <w:pPr>
        <w:pStyle w:val="Text"/>
      </w:pPr>
      <w:r>
        <w:t>Swearingen se vrátil do lokálu a zpod pultu vytáhl brokovnici. Byla dlouhá skoro jako dospělý chlap a hlaveň měla těžší než pažbu. Posadil se ke karetnímu stolku a položil si pušku do klína.</w:t>
      </w:r>
    </w:p>
    <w:p w:rsidR="00EA3AD3" w:rsidRDefault="00EA3AD3" w:rsidP="00EA3AD3">
      <w:pPr>
        <w:pStyle w:val="Text"/>
      </w:pPr>
      <w:r>
        <w:t>Manželka se vysmrkala. Věděla sice moc dobře, že se jí znovu spustí krev, ale potrpěla si na důkazy jeho citů. „Jen si posluž, klidně mě zastřel,“ řekla.</w:t>
      </w:r>
    </w:p>
    <w:p w:rsidR="00EA3AD3" w:rsidRDefault="00EA3AD3" w:rsidP="00EA3AD3">
      <w:pPr>
        <w:pStyle w:val="Text"/>
      </w:pPr>
      <w:r>
        <w:t>Swearingen nespouštěl oči z dveří. „Kdepak,“ odpověděl. „To má čas.“</w:t>
      </w:r>
    </w:p>
    <w:p w:rsidR="00EA3AD3" w:rsidRDefault="00EA3AD3" w:rsidP="00EA3AD3">
      <w:pPr>
        <w:pStyle w:val="Text"/>
      </w:pPr>
      <w:r>
        <w:t>„Já se tě ale nebojím,“ prohlásila a vstoupila zpátky do sálu. „Jednou budeš stejně viset. Proto máš strach mě zabít, nerad bys skončil na šibenici.“</w:t>
      </w:r>
    </w:p>
    <w:p w:rsidR="00EA3AD3" w:rsidRDefault="00EA3AD3" w:rsidP="00EA3AD3">
      <w:pPr>
        <w:pStyle w:val="Text"/>
      </w:pPr>
      <w:r>
        <w:t>Venku zazněly kroky, vystoupily na verandu a u dveří se zastavily. Swearingen zvedl pušku. Manželka zapadla zase do kanceláře, přirazila dveře a začala vřískat: „Vražda! Vražda!“</w:t>
      </w:r>
    </w:p>
    <w:p w:rsidR="00EA3AD3" w:rsidRDefault="00EA3AD3" w:rsidP="00EA3AD3">
      <w:pPr>
        <w:pStyle w:val="Text"/>
      </w:pPr>
      <w:r>
        <w:t>Kluk vzal za kliku a Swearingen se roztřásl. Ozvalo se trojí zaklepání. Hampejzník seděl jako přibitý. Na dveře zabušila pěst. „Máme ještě zavříno!“ vykřikl Swearingen.</w:t>
      </w:r>
    </w:p>
    <w:p w:rsidR="00EA3AD3" w:rsidRDefault="00EA3AD3" w:rsidP="00EA3AD3">
      <w:pPr>
        <w:pStyle w:val="Text"/>
      </w:pPr>
      <w:r>
        <w:t>A pak uslyšel klukův hlas. Zněl divně, tak nějak suše a dutě jako ozvěna dávné minulosti. „Přišel jsem,“ pronesl zvolna, „ve jménu Zákona Černých hor.“</w:t>
      </w:r>
    </w:p>
    <w:p w:rsidR="00EA3AD3" w:rsidRDefault="00EA3AD3" w:rsidP="00EA3AD3">
      <w:pPr>
        <w:pStyle w:val="Text"/>
      </w:pPr>
      <w:r>
        <w:t>Swearingen pomalu zalícil, zamířil dlouhou hlavní na dveře a natáhl kohoutek. Ozvalo se cvaknutí. Kluk zabouchal znovu. „Nalezl jsem Boží zlo a hodlám se mu postavit,“ řekl. Pak opět zaklepal, Swearingen sebou trhl a puška spustila. Ještě nikdy z ní nestřílel a nemohl tedy vědět, že má velejemnou spoušť.</w:t>
      </w:r>
    </w:p>
    <w:p w:rsidR="00EA3AD3" w:rsidRDefault="00EA3AD3" w:rsidP="00EA3AD3">
      <w:pPr>
        <w:pStyle w:val="Text"/>
      </w:pPr>
      <w:r>
        <w:t>A protože seděl na židli celý zkroucený, hlaveň opřenou o nohy, které měl položené na stole, rána i zpětný ráz ho zcela zaskočily. Vzduch kolem se jako by roztříštil na tisíc kousků, pak ucítil kouř spáleného střelného prachu a do ramene mu šlehly jiskřičky bolesti, které mu ve tmě, kterou náhle padal, připadaly jako tenoučké šípy světla.</w:t>
      </w:r>
    </w:p>
    <w:p w:rsidR="00EA3AD3" w:rsidRDefault="00EA3AD3" w:rsidP="00EA3AD3">
      <w:pPr>
        <w:pStyle w:val="Text"/>
      </w:pPr>
      <w:r>
        <w:t>Když přišel k sobě, zjistil, že leží na podlaze bradou vzhůru. V uších mu dosud cinkaly střípky doznívajícího výstřelu a od soustředěné palby světelných šípů měl rameno v jednom ohni.</w:t>
      </w:r>
    </w:p>
    <w:p w:rsidR="00EA3AD3" w:rsidRDefault="00EA3AD3" w:rsidP="00EA3AD3">
      <w:pPr>
        <w:pStyle w:val="Text"/>
      </w:pPr>
      <w:bookmarkStart w:id="282" w:name="NewPage291"/>
      <w:bookmarkEnd w:id="282"/>
      <w:r>
        <w:t>Opatrně se posadil, ruku přitisknutou k tělu, aby nepohnul ramenem, a podíval se na dveře. Uprostřed výplně zela díra dobrých patnáct centimetrů v průměru. Nad stolem, u něhož seděl, visel oblak dýmu, a když se ho pokusil proniknout očima, uviděl v díře klukův obličej.</w:t>
      </w:r>
    </w:p>
    <w:p w:rsidR="00EA3AD3" w:rsidRDefault="00EA3AD3" w:rsidP="00EA3AD3">
      <w:pPr>
        <w:pStyle w:val="Text"/>
      </w:pPr>
      <w:r>
        <w:t>Třeštil oči jako kůň, když mu hoří stáj nad hlavou. „Jsem zde a se mnou přišel Zákon Černých hor,“ oznámil přeskakujícím hlasem. Hlava zmizela, dovnitř se protáhla ruka a zašátrala po závoře. Vypadala přinejmenším metr dlouhá.</w:t>
      </w:r>
    </w:p>
    <w:p w:rsidR="00EA3AD3" w:rsidRDefault="00EA3AD3" w:rsidP="00EA3AD3">
      <w:pPr>
        <w:pStyle w:val="Text"/>
      </w:pPr>
      <w:r>
        <w:t>Swearingen vstal a všiml si, že manželka ho pozoruje pootevřenými dveřmi kanceláře, zakrvácený kapesník pořád u nosu. „Potřebuju kulovnici,“ řekl.</w:t>
      </w:r>
    </w:p>
    <w:p w:rsidR="00EA3AD3" w:rsidRDefault="00EA3AD3" w:rsidP="00EA3AD3">
      <w:pPr>
        <w:pStyle w:val="Text"/>
      </w:pPr>
      <w:r>
        <w:t>Usmála se – panebože, ona se směje! – a vzápětí zabouchla a zamkla. Swearingen vyběhl do patra, bezvládnou ruku přitisknutou k boku, a utíkal až na konec chodby. Tam se zastavil a čekal. Dole klapla závora a dveře se otevřely.</w:t>
      </w:r>
    </w:p>
    <w:p w:rsidR="00EA3AD3" w:rsidRDefault="00EA3AD3" w:rsidP="00EA3AD3">
      <w:pPr>
        <w:pStyle w:val="Text"/>
      </w:pPr>
      <w:r>
        <w:t>„Nastal čas zúčtovat,“ ozval se kluk.</w:t>
      </w:r>
    </w:p>
    <w:p w:rsidR="00EA3AD3" w:rsidRDefault="00EA3AD3" w:rsidP="00EA3AD3">
      <w:pPr>
        <w:pStyle w:val="Text"/>
      </w:pPr>
      <w:r>
        <w:t>A potom Swearingen zaslechl něco, co už mu do smrti nepřestalo znít v uších. „Je nahoře,“ řekla manželka.</w:t>
      </w:r>
    </w:p>
    <w:p w:rsidR="00EA3AD3" w:rsidRDefault="00EA3AD3" w:rsidP="00EA3AD3">
      <w:pPr>
        <w:pStyle w:val="Text"/>
      </w:pPr>
      <w:r>
        <w:t xml:space="preserve">Kluk vykročil, ale šel </w:t>
      </w:r>
      <w:proofErr w:type="gramStart"/>
      <w:r>
        <w:t>jen co</w:t>
      </w:r>
      <w:proofErr w:type="gramEnd"/>
      <w:r>
        <w:t xml:space="preserve"> noha nohu mine. Swearingen počkal, až začne stoupat do schodů, a pak rychle seběhl zadem dolů a postranním východem vyklouzl ven. Přeběhl přes ulici, za hotelem Bella Union zahnul k západu a utíkal celou cestu až k chajdě, kde přespával Boone May. Měla jedinou místnost a původně patřila Edmondu Colwellovi, což byl první černoch, který sem do Černých hor přišel, ale Boone ji zabral pro sebe. Když Swearingen vrazil dovnitř, ležel ve velké mosazné posteli v rohu. Měla větší cenu než celá chajda a Boone si ji přinesl od Drahokamu.</w:t>
      </w:r>
    </w:p>
    <w:p w:rsidR="00EA3AD3" w:rsidRDefault="00EA3AD3" w:rsidP="00EA3AD3">
      <w:pPr>
        <w:pStyle w:val="Text"/>
      </w:pPr>
      <w:r>
        <w:t>Boone May nevypadal dobře. Nos měl rudý a napuchlý a strašně huhňal. Na podlaze u postele stála lahvička Tuttových pilulek a vedle ní se povalovala lžíce se zaschlou loužičkou jakési medicíny.</w:t>
      </w:r>
    </w:p>
    <w:p w:rsidR="00EA3AD3" w:rsidRDefault="00EA3AD3" w:rsidP="00EA3AD3">
      <w:pPr>
        <w:pStyle w:val="Text"/>
      </w:pPr>
      <w:r>
        <w:t>„Vstávej!“ nařídil mu Swearingen.</w:t>
      </w:r>
    </w:p>
    <w:p w:rsidR="00EA3AD3" w:rsidRDefault="00EA3AD3" w:rsidP="00EA3AD3">
      <w:pPr>
        <w:pStyle w:val="Text"/>
      </w:pPr>
      <w:r>
        <w:t>Boone si přitáhl deku až pod bradu a provrtal ho oběma očima najednou, takže na tom byl asi opravdu bídně. „Zavři nebo to do tebe napálím!“ zasípěl.</w:t>
      </w:r>
    </w:p>
    <w:p w:rsidR="00EA3AD3" w:rsidRDefault="00EA3AD3" w:rsidP="00EA3AD3">
      <w:pPr>
        <w:pStyle w:val="Text"/>
      </w:pPr>
      <w:bookmarkStart w:id="283" w:name="NewPage292"/>
      <w:bookmarkEnd w:id="283"/>
      <w:r>
        <w:t>Hampejzník poslechl. Boone se rozkašlal, pak si odchrchlal a odplivl. Swearingen sledoval, jak se sliny táhnou. Na podlaze mokvalo přinejmenším deset skvrn. „Vstávej!“ opakoval.</w:t>
      </w:r>
    </w:p>
    <w:p w:rsidR="00EA3AD3" w:rsidRDefault="00EA3AD3" w:rsidP="00EA3AD3">
      <w:pPr>
        <w:pStyle w:val="Text"/>
      </w:pPr>
      <w:r>
        <w:t>Boone zavřel oči a padl zpátky na matraci. „Sežeň mi polštář,“ řekl. „Potřebuju něco pod hlavu, mám žlutou zimnici a palice mi třeští.“</w:t>
      </w:r>
    </w:p>
    <w:p w:rsidR="00EA3AD3" w:rsidRDefault="00EA3AD3" w:rsidP="00EA3AD3">
      <w:pPr>
        <w:pStyle w:val="Text"/>
      </w:pPr>
      <w:r>
        <w:t>Swearingen mu pohlédl do obličeje. Byl tvarohově bílý. „Máš nějakou špatnou barvu,“ namítl. „To bys musel bejt žlutej…“</w:t>
      </w:r>
    </w:p>
    <w:p w:rsidR="00EA3AD3" w:rsidRDefault="00EA3AD3" w:rsidP="00EA3AD3">
      <w:pPr>
        <w:pStyle w:val="Text"/>
      </w:pPr>
      <w:r>
        <w:t>„Leda od sraček.“</w:t>
      </w:r>
    </w:p>
    <w:p w:rsidR="00EA3AD3" w:rsidRDefault="00EA3AD3" w:rsidP="00EA3AD3">
      <w:pPr>
        <w:pStyle w:val="Text"/>
      </w:pPr>
      <w:r>
        <w:t>Swearingen na škvírku pootevřel dveře a vykoukl ven, ale po klukovi nebylo zatím ani vidu ani slechu. „Potřebuju hodně pít,“ oznámil mu Boone.</w:t>
      </w:r>
    </w:p>
    <w:p w:rsidR="00EA3AD3" w:rsidRDefault="00EA3AD3" w:rsidP="00EA3AD3">
      <w:pPr>
        <w:pStyle w:val="Text"/>
      </w:pPr>
      <w:r>
        <w:t>Swearingen sebral z podlahy lahvičku s pilulkami a začal mu z nálepky předčítat příznaky žluté zimnice. „Nechutenství, větry, bolesti hlavy s tupým tlakem v temeni, píchání v zádech, nadýmavost…“ Boone zasténal a chytl se za břicho. „…odpor k veškeré tělesné i duševní námaze, vznětlivost, sklíčenost doprovázená pocitem zanedbané povinnosti, únava, závratě, zažloutlá pokožka, migréna, zácpa.“ Postavil lahvičku zpátky na podlahu. „Slyšels?“ řekl. „Píšou tam zažloutlá pokožka. Dyť říkám, že máš špatnou barvu.“</w:t>
      </w:r>
    </w:p>
    <w:p w:rsidR="00EA3AD3" w:rsidRDefault="00EA3AD3" w:rsidP="00EA3AD3">
      <w:pPr>
        <w:pStyle w:val="Text"/>
      </w:pPr>
      <w:r>
        <w:t>Boonův obličej se leskl potem. „Já vím svoje. Aby to taky nebylo něco horšího. Musíš mi pomoct. Potřebuju hodně pít.“</w:t>
      </w:r>
    </w:p>
    <w:p w:rsidR="00EA3AD3" w:rsidRDefault="00EA3AD3" w:rsidP="00EA3AD3">
      <w:pPr>
        <w:pStyle w:val="Text"/>
      </w:pPr>
      <w:r>
        <w:t>„Dám ti něco lepšího,“ odvětil Swearingen. Vytáhl z kapsy všechny peníze, které měl u sebe – dělalo to skoro čtyři stovky –, a položil je Boonovi na postel. „Stačí, když vstaneš,“ řekl, „natáhneš si kaťata, picneš jednoho přivandrovalce a můžeš si zase s klidem lehnout.“</w:t>
      </w:r>
    </w:p>
    <w:p w:rsidR="00EA3AD3" w:rsidRDefault="00EA3AD3" w:rsidP="00EA3AD3">
      <w:pPr>
        <w:pStyle w:val="Text"/>
      </w:pPr>
      <w:r>
        <w:t>Boone zvedl hlavu a podíval se na peníze. „V tomhle stavu nic netrefím,“ namítl. „Dělaj se mi mžitky před očima.“</w:t>
      </w:r>
    </w:p>
    <w:p w:rsidR="00EA3AD3" w:rsidRDefault="00EA3AD3" w:rsidP="00EA3AD3">
      <w:pPr>
        <w:pStyle w:val="Text"/>
      </w:pPr>
      <w:r>
        <w:t xml:space="preserve">Swearingen si vybavil klukův obličej, jak na něj zíral skrz dveře, a pak v duchu znovu uslyšel svou ženu, jak říká: </w:t>
      </w:r>
      <w:r w:rsidRPr="002C7628">
        <w:rPr>
          <w:rStyle w:val="Kurziva"/>
        </w:rPr>
        <w:t>„Je nahoře.“</w:t>
      </w:r>
      <w:r>
        <w:t xml:space="preserve"> Rozhodl se, že jen co Boone kluka zastřelí, sebere se a půjde ji uškrtit.</w:t>
      </w:r>
    </w:p>
    <w:p w:rsidR="00EA3AD3" w:rsidRDefault="00EA3AD3" w:rsidP="002C7628">
      <w:pPr>
        <w:pStyle w:val="Text"/>
      </w:pPr>
      <w:r>
        <w:t xml:space="preserve">„Měl jsem ho zabít hned,“ přemýšlel nahlas. Před očima mu vyvstal obraz kluka s nožem v ústech a kalhotami kolem kotníků. Když se s ním tenkrát vypořádal, měl pocit, že se nakonec zachoval </w:t>
      </w:r>
      <w:bookmarkStart w:id="284" w:name="NewPage293"/>
      <w:bookmarkEnd w:id="284"/>
      <w:r>
        <w:t>nesmírně velkoryse. Kluk mu vlastně mohl být vděčný. A teď se bude mstít.</w:t>
      </w:r>
    </w:p>
    <w:p w:rsidR="00EA3AD3" w:rsidRDefault="00EA3AD3" w:rsidP="00EA3AD3">
      <w:pPr>
        <w:pStyle w:val="Text"/>
      </w:pPr>
      <w:r>
        <w:t>Boone nespouštěl peníze z očí. „Pamatuj si, že v životě platí jedno základní pravidlo,“ poučil ho. „Sejmout každýho hned, jak se naskytne příležitost, jinak příště sejme on tebe. To je holt zákon přírody.“</w:t>
      </w:r>
    </w:p>
    <w:p w:rsidR="00EA3AD3" w:rsidRDefault="00EA3AD3" w:rsidP="00EA3AD3">
      <w:pPr>
        <w:pStyle w:val="Text"/>
      </w:pPr>
      <w:r>
        <w:t>Swearingen měl najednou pocit, že v místnosti se nedá dýchat. Mrazilo ho a potřeboval močit. „Dám ti pět stovek,“ řekl.</w:t>
      </w:r>
    </w:p>
    <w:p w:rsidR="00EA3AD3" w:rsidRDefault="00EA3AD3" w:rsidP="00EA3AD3">
      <w:pPr>
        <w:pStyle w:val="Text"/>
      </w:pPr>
      <w:r>
        <w:t>Boone zasténal. „K čemu mi bude pět stovek, když chcípnu?“ zaúpěl. Palcem a ukazováčkem si sevřel zápěstí a zkontroloval tep, pak si položil ruku na čelo a prohlásil: „V životě jsem se necejtil takhle na umření.“</w:t>
      </w:r>
    </w:p>
    <w:p w:rsidR="00EA3AD3" w:rsidRDefault="00EA3AD3" w:rsidP="00EA3AD3">
      <w:pPr>
        <w:pStyle w:val="Text"/>
      </w:pPr>
      <w:r>
        <w:t>Swearingen znovu pootevřel dveře, ale kluk se pořád ještě neukázal. „Nech mě tu chviličku,“ zaprosil. „Kdyby se ti přitížilo, můžu skočit pro doktora.“</w:t>
      </w:r>
    </w:p>
    <w:p w:rsidR="00EA3AD3" w:rsidRDefault="00EA3AD3" w:rsidP="00EA3AD3">
      <w:pPr>
        <w:pStyle w:val="Text"/>
      </w:pPr>
      <w:r>
        <w:t>Boone přimhouřil oči. „Jak dlouhou?“ zeptal se. Od člověka, který se právě chystá na věčnost, to Swearingenovi přišlo jako zbytečná zvědavost.</w:t>
      </w:r>
    </w:p>
    <w:p w:rsidR="00EA3AD3" w:rsidRDefault="00EA3AD3" w:rsidP="00EA3AD3">
      <w:pPr>
        <w:pStyle w:val="Text"/>
      </w:pPr>
      <w:r>
        <w:t>„Celej den,“ odpověděl.</w:t>
      </w:r>
    </w:p>
    <w:p w:rsidR="00EA3AD3" w:rsidRDefault="00EA3AD3" w:rsidP="00EA3AD3">
      <w:pPr>
        <w:pStyle w:val="Text"/>
      </w:pPr>
      <w:r>
        <w:t>Boone sebral peníze a podržel si je před očima. Vypadal, jako když leží v posledním tažení a loučí se se svými drahými. „Tak dobře, celej den,“ řekl, „ale ne abys mi tu nadělal čurbes.“ Položil peníze na matraci, lehl si na ně a zavřel víčka.</w:t>
      </w:r>
    </w:p>
    <w:p w:rsidR="00EA3AD3" w:rsidRDefault="00EA3AD3" w:rsidP="00EA3AD3">
      <w:pPr>
        <w:pStyle w:val="Text"/>
      </w:pPr>
      <w:r>
        <w:t>Chajda měla jediné nízké okno. Swearingen k němu přistoupil a vyhlédl ven. Musel se sehnout. Černé hory mu náhle připadaly strašně příkré a nebezpečné. Chtěl okno otevřít, ale nešlo vysunout, protože rám se vlivem podzimních dešťů zkroutil. Swearingen se rozkročil a trhl. Okno vyskočilo o pár centimetrů a zaseklo se v drážce.</w:t>
      </w:r>
    </w:p>
    <w:p w:rsidR="00EA3AD3" w:rsidRDefault="00EA3AD3" w:rsidP="00EA3AD3">
      <w:pPr>
        <w:pStyle w:val="Text"/>
      </w:pPr>
      <w:r>
        <w:t>Zkontroloval pohledem postel, a protože Boone se nehýbal, rozepnul si kalhoty. Škvíra v okně ležela o dobrých třicet čísel níž, než potřeboval, a tak chvilku stál a přemítal co teď. Kdyby tu byl sám, prostě by udělal krok zpátky a vymočil se, ale Boone patřil k lidem, kterým není radno kropit podlahu. Přistoupil proto až k oknu a zkusil přidřepnout a narafičit se do škvíry, ale moc mu to nešlo, protože nohy měl přiražené ke zdi.</w:t>
      </w:r>
    </w:p>
    <w:p w:rsidR="00EA3AD3" w:rsidRDefault="00EA3AD3" w:rsidP="00EA3AD3">
      <w:pPr>
        <w:pStyle w:val="Text"/>
      </w:pPr>
      <w:r>
        <w:t xml:space="preserve">Znovu se po Boonovi ohlédl, ale ten dosud neotevřel oči, </w:t>
      </w:r>
      <w:bookmarkStart w:id="285" w:name="NewPage294"/>
      <w:bookmarkEnd w:id="285"/>
      <w:r>
        <w:t>a tak spustil, jenomže sotva se otočil zpátky do okna, spatřil, že za sklem se tyčí kluk s bichlí pod paží a provrtává ho pohledem. „Jen se ukaž, přede mnou se neschováš!“ vykřikl.</w:t>
      </w:r>
    </w:p>
    <w:p w:rsidR="00EA3AD3" w:rsidRDefault="00EA3AD3" w:rsidP="00EA3AD3">
      <w:pPr>
        <w:pStyle w:val="Text"/>
      </w:pPr>
      <w:r>
        <w:t>Swearingen uskočil, ale zarazit už nedokázal. Z hrdla se mu vydralo jakési zavytí. Proud moči sjel po okenní tabulce, sklouzl na stěnu a zasáhl mu boty. Jestli Swearingen něco z duše nenáviděl, byly to promočené boty. Kluk mu strčil knihu před oči, Swearingen si všiml obrázku okřídleného hada zdobícího přední desku a znovu zaječel. Vzápětí uslyšel, jak se Boone na posteli chruje.</w:t>
      </w:r>
    </w:p>
    <w:p w:rsidR="00EA3AD3" w:rsidRDefault="00EA3AD3" w:rsidP="00EA3AD3">
      <w:pPr>
        <w:pStyle w:val="Text"/>
      </w:pPr>
      <w:r>
        <w:t>Kluk stál jako socha, ve zdvižených rukou knihu, a hleděl na něj přes ořízku.</w:t>
      </w:r>
    </w:p>
    <w:p w:rsidR="00EA3AD3" w:rsidRDefault="00EA3AD3" w:rsidP="00EA3AD3">
      <w:pPr>
        <w:pStyle w:val="Text"/>
      </w:pPr>
      <w:r>
        <w:t>Swearingen si zastrčil pinďoura zpátky do kalhot a začal rychle couvat od okna. Boone seděl na pelesti, nohy v dlouhých podvlékačkách spuštěné na podlahu, a v ruce třímal peníze, které mu pasák dal.</w:t>
      </w:r>
    </w:p>
    <w:p w:rsidR="00EA3AD3" w:rsidRDefault="00EA3AD3" w:rsidP="00EA3AD3">
      <w:pPr>
        <w:pStyle w:val="Text"/>
      </w:pPr>
      <w:r>
        <w:t>„Pět set,“ vyhrkl Swearingen a ukázal z okna. „Přinesu ti je, jen co bude po něm.“</w:t>
      </w:r>
    </w:p>
    <w:p w:rsidR="00EA3AD3" w:rsidRDefault="00EA3AD3" w:rsidP="00EA3AD3">
      <w:pPr>
        <w:pStyle w:val="Text"/>
      </w:pPr>
      <w:r>
        <w:t>„Potřebuju strašně pít,“ zasípal Boone.</w:t>
      </w:r>
    </w:p>
    <w:p w:rsidR="00EA3AD3" w:rsidRDefault="00EA3AD3" w:rsidP="00EA3AD3">
      <w:pPr>
        <w:pStyle w:val="Text"/>
      </w:pPr>
      <w:r>
        <w:t>„Máš jedinečnou šanci přijít k pěti stovkám,“ zapřísahal ho Swearingen. „Stačí ho picnout. Když budeš chtít, dostaneš i víc.“</w:t>
      </w:r>
    </w:p>
    <w:p w:rsidR="00EA3AD3" w:rsidRDefault="00EA3AD3" w:rsidP="00EA3AD3">
      <w:pPr>
        <w:pStyle w:val="Text"/>
      </w:pPr>
      <w:r>
        <w:t>Boone vstal, odkráčel k oknu a vykoukl ven. Kluk civěl dovnitř. Boone si odchrchlal. „Hele, nemoh bys mi donýst kapánek čaje, mladej?“ zeptal se. „Mám zimnici.“</w:t>
      </w:r>
    </w:p>
    <w:p w:rsidR="00EA3AD3" w:rsidRDefault="00EA3AD3" w:rsidP="00EA3AD3">
      <w:pPr>
        <w:pStyle w:val="Text"/>
      </w:pPr>
      <w:r>
        <w:t>Swearingen se začal rozhlížet po nějaké střelné zbrani, ale nikde neviděl ani špuntovku.</w:t>
      </w:r>
    </w:p>
    <w:p w:rsidR="00EA3AD3" w:rsidRDefault="00EA3AD3" w:rsidP="00EA3AD3">
      <w:pPr>
        <w:pStyle w:val="Text"/>
      </w:pPr>
      <w:r>
        <w:t>„Přicházím z vůle boží,“ prohlásil kluk.</w:t>
      </w:r>
    </w:p>
    <w:p w:rsidR="00EA3AD3" w:rsidRDefault="00EA3AD3" w:rsidP="00EA3AD3">
      <w:pPr>
        <w:pStyle w:val="Text"/>
      </w:pPr>
      <w:r>
        <w:t>„Bůh si nepřeje, abych umřel,“ řekl Boone a rozkašlal se. „Posílá tě, abys mě zachránil.“ Swearingen, který stál u postele, pozoroval kluka Boonovi přes rameno.</w:t>
      </w:r>
    </w:p>
    <w:p w:rsidR="00EA3AD3" w:rsidRDefault="00EA3AD3" w:rsidP="00EA3AD3">
      <w:pPr>
        <w:pStyle w:val="Text"/>
      </w:pPr>
      <w:r>
        <w:t>„Přišel jsem, abych se utkal s nepravostí,“ sdělil mu kluk.</w:t>
      </w:r>
    </w:p>
    <w:p w:rsidR="00EA3AD3" w:rsidRDefault="00EA3AD3" w:rsidP="00EA3AD3">
      <w:pPr>
        <w:pStyle w:val="Text"/>
      </w:pPr>
      <w:r>
        <w:t>Boone May se rozesmál, ale vzápětí se znova rozkašlal. „To jseš na nesprávný adrese, synku,“ řekl. Kluk neodpověděl. Boone se otočil a podíval se na Swearingena. „Tohle je sice pěknej špatenka,“ dodal, „jenomže prvořadou povinností každýho služebníka božího je pečovat o nemocný.“</w:t>
      </w:r>
    </w:p>
    <w:p w:rsidR="00EA3AD3" w:rsidRDefault="00EA3AD3" w:rsidP="00EA3AD3">
      <w:pPr>
        <w:pStyle w:val="Text"/>
      </w:pPr>
      <w:r>
        <w:t>Kluk se zamyslel a pak se zeptal: „Ten čaj budete chtít s čím?“</w:t>
      </w:r>
    </w:p>
    <w:p w:rsidR="00EA3AD3" w:rsidRDefault="00EA3AD3" w:rsidP="00EA3AD3">
      <w:pPr>
        <w:pStyle w:val="Text"/>
      </w:pPr>
      <w:bookmarkStart w:id="286" w:name="NewPage295"/>
      <w:bookmarkEnd w:id="286"/>
      <w:r>
        <w:t>„S medem. Ale hlavně aby byl horkej.“ Kluk mu přes rameno zašilhal po Swearingenovi. „Tenhle počká,“ řekl Boone a zakryl mu výhled. „Až přijde zima a uhoděj mrazy, budem tu špatný až až. Teď máš ale šanci udělat dobrej skutek a zachránit na smrt nemocnýho člověka…“ Znovu jím zalomcoval kašel a na podlahu se snesl další chrchel.</w:t>
      </w:r>
    </w:p>
    <w:p w:rsidR="00EA3AD3" w:rsidRDefault="00EA3AD3" w:rsidP="00EA3AD3">
      <w:pPr>
        <w:pStyle w:val="Text"/>
      </w:pPr>
      <w:r>
        <w:t>„Jsem hned zpátky,“ řekl kluk. „Zlo dobru neunikne, protože obojí je dílem božím.“</w:t>
      </w:r>
    </w:p>
    <w:p w:rsidR="00EA3AD3" w:rsidRDefault="00EA3AD3" w:rsidP="00EA3AD3">
      <w:pPr>
        <w:pStyle w:val="Text"/>
      </w:pPr>
      <w:r>
        <w:t>„A nezapomeň na med, jináč mi ten čaj akorát prožene ledviny,“ kladl mu na srdce Boone.</w:t>
      </w:r>
    </w:p>
    <w:p w:rsidR="00EA3AD3" w:rsidRDefault="00EA3AD3" w:rsidP="00EA3AD3">
      <w:pPr>
        <w:pStyle w:val="Text"/>
      </w:pPr>
      <w:r>
        <w:t>Kluk zmizel a Boone si šel zase lehnout. Když odhodil pokrývku a lezl do postele, zahlédl Swearingen lesklou hlaveň brokovnice. „Ty máš pušku?“ podivil se. „V posteli?“ Boone zavřel oči. „Pročs ho teda nesejmul, kdyžs ji měl po ruce?“</w:t>
      </w:r>
    </w:p>
    <w:p w:rsidR="00EA3AD3" w:rsidRDefault="00EA3AD3" w:rsidP="00EA3AD3">
      <w:pPr>
        <w:pStyle w:val="Text"/>
      </w:pPr>
      <w:r>
        <w:t>„Dyť jsem nemocnej,“ odpověděl Boone, aniž zvedl víčka. „Pročs ho nepicnul sám?“</w:t>
      </w:r>
    </w:p>
    <w:p w:rsidR="00EA3AD3" w:rsidRDefault="00EA3AD3" w:rsidP="00EA3AD3">
      <w:pPr>
        <w:pStyle w:val="Text"/>
      </w:pPr>
      <w:r>
        <w:t>Swearingena zachvátila stejná panika jako ve chvíli, kdy uviděl kluka vstávat z lavičky a zamířit přes ulici k šantánu. „Ty prachy navalíš zpátky,“ řekl. „Dal jsem ti je proto, abys ho zastřelil.“</w:t>
      </w:r>
    </w:p>
    <w:p w:rsidR="00EA3AD3" w:rsidRDefault="00EA3AD3" w:rsidP="00EA3AD3">
      <w:pPr>
        <w:pStyle w:val="Text"/>
      </w:pPr>
      <w:r>
        <w:t>Přestože měl Boone smrt na jazyku, blaženě se usmál.</w:t>
      </w:r>
    </w:p>
    <w:p w:rsidR="00EA3AD3" w:rsidRDefault="00EA3AD3" w:rsidP="00EA3AD3">
      <w:pPr>
        <w:pStyle w:val="Text"/>
      </w:pPr>
      <w:r>
        <w:t>Swearingen pootevřel dveře a vykoukl ven. Napadlo ho, že jestli kluk šel skutečně pro čaj, vydal se nejspíš do hotelu, a tak zauvažoval, zda se nemá dát na útěk opačným směrem. „Já to zkusil,“ namítl, „jenomže mi zmizel, sotva jsem zmáčkl spoušť. Mně ti připadá, že snad ani není z masa a kostí.“</w:t>
      </w:r>
    </w:p>
    <w:p w:rsidR="00EA3AD3" w:rsidRDefault="00EA3AD3" w:rsidP="00EA3AD3">
      <w:pPr>
        <w:pStyle w:val="Text"/>
      </w:pPr>
      <w:r>
        <w:t>„Snad se nebojíš strašidel?“</w:t>
      </w:r>
    </w:p>
    <w:p w:rsidR="00EA3AD3" w:rsidRDefault="00EA3AD3" w:rsidP="00EA3AD3">
      <w:pPr>
        <w:pStyle w:val="Text"/>
      </w:pPr>
      <w:r>
        <w:t>„Copaks ho neslyšel, že se přišel vypořádat se zlem?“</w:t>
      </w:r>
    </w:p>
    <w:p w:rsidR="00EA3AD3" w:rsidRDefault="00EA3AD3" w:rsidP="00EA3AD3">
      <w:pPr>
        <w:pStyle w:val="Text"/>
      </w:pPr>
      <w:r>
        <w:t>Boone si vzdychl. „A tos myslel, že tě chce umlátit tou bichlí?“ zeptal se a vzápětí se zase rozkašlal, div si nestrhal plíce. Swearingen se posadil do kouta. Jak tak poslouchal ten příšerný kašel, začínal věřit, že Boone má opravdu na kahánku. A přestože si to nedovedl vysvětlit, připadal si naprosto stejně.</w:t>
      </w:r>
    </w:p>
    <w:p w:rsidR="00EA3AD3" w:rsidRDefault="00EA3AD3" w:rsidP="00EA3AD3">
      <w:pPr>
        <w:pStyle w:val="Text"/>
      </w:pPr>
      <w:r>
        <w:t>Byla neděle, jedenáct hodin dopoledne.</w:t>
      </w:r>
    </w:p>
    <w:p w:rsidR="00EA3AD3" w:rsidRDefault="002C7628" w:rsidP="002C7628">
      <w:pPr>
        <w:pStyle w:val="DejovaPauza"/>
      </w:pPr>
      <w:r>
        <w:t>~</w:t>
      </w:r>
    </w:p>
    <w:p w:rsidR="00EA3AD3" w:rsidRDefault="00EA3AD3" w:rsidP="00EA3AD3">
      <w:pPr>
        <w:pStyle w:val="Text"/>
      </w:pPr>
      <w:r>
        <w:t>Charley kluka zahlédl ve chvíli, kdy odcházel z hotelu Grand Union na dýchánek, který paní Langrisheová pořádala na počest Agnes Lakeové. Vzal si na to kravatu a zbrusu nový klobouk.</w:t>
      </w:r>
    </w:p>
    <w:p w:rsidR="00EA3AD3" w:rsidRDefault="00EA3AD3" w:rsidP="00EA3AD3">
      <w:pPr>
        <w:pStyle w:val="Text"/>
      </w:pPr>
      <w:bookmarkStart w:id="287" w:name="NewPage296"/>
      <w:bookmarkEnd w:id="287"/>
      <w:r>
        <w:t>„Malcolme!“ Kluk právě vyrazil na ulici. Nesl podnos se šálky a konvicí čaje a v podpaží měl jakousi knihu. Vypadala dost těžká a Malcolm měl co dělat, aby něco neupustil. Naposledy ho Charley viděl, když ležel vzadu na voze jako lazar. To byl Bill ještě naživu. „Malcolme?“</w:t>
      </w:r>
    </w:p>
    <w:p w:rsidR="00EA3AD3" w:rsidRDefault="00EA3AD3" w:rsidP="00EA3AD3">
      <w:pPr>
        <w:pStyle w:val="Text"/>
      </w:pPr>
      <w:r>
        <w:t>Kluk se zastavil, podíval se na něj a vytřeštil oči. Ačkoli pohubl a zestárl a měl jiný kukuč, byl to on, i když sám si možná tak nepřipadal. Zůstal nehybně stát, v rukou podnos, v podpaží knihu, a upřeně se na Charleyho zahleděl. „Už jsem si říkal, jestli ses nevrátil do Colorada,“ zahlaholil Charley.</w:t>
      </w:r>
    </w:p>
    <w:p w:rsidR="00EA3AD3" w:rsidRDefault="00EA3AD3" w:rsidP="00EA3AD3">
      <w:pPr>
        <w:pStyle w:val="Text"/>
      </w:pPr>
      <w:r>
        <w:t>Kluk neodpověděl a Charleyho najednou napadlo, jestli ho nemoc nepřipravila o řeč. „Můžeš mluvit?“ zeptal se. Kluk kývl a oči mu ožily. „Kam se ženeš?“ dotíral Charley, protože se chtěl přesvědčit, jestli nelže.</w:t>
      </w:r>
    </w:p>
    <w:p w:rsidR="00EA3AD3" w:rsidRDefault="00EA3AD3" w:rsidP="00EA3AD3">
      <w:pPr>
        <w:pStyle w:val="Text"/>
      </w:pPr>
      <w:r>
        <w:t>„Za jedním nemocným. Má žlutou zimnici,“ odpověděl kluk.</w:t>
      </w:r>
    </w:p>
    <w:p w:rsidR="00EA3AD3" w:rsidRDefault="00EA3AD3" w:rsidP="00EA3AD3">
      <w:pPr>
        <w:pStyle w:val="Text"/>
      </w:pPr>
      <w:r>
        <w:t>Charleymu se nesmírně ulevilo. „No to jsem rád,“ prohlásil a šťouchl ho do ramene, až konvice zarachotila. „Napíšu domů tvý sestře, že už jseš zase jak rybička.“ Nespouštěl z kluka oči, jestli si vůbec vzpomene, že má sestru.</w:t>
      </w:r>
    </w:p>
    <w:p w:rsidR="00EA3AD3" w:rsidRDefault="00EA3AD3" w:rsidP="00EA3AD3">
      <w:pPr>
        <w:pStyle w:val="Text"/>
      </w:pPr>
      <w:r>
        <w:t>„Napiš jí, že jsem se stal učedníkem proroka Henryho Hirama Westona Smitha a šířím Zákon Černých hor,“ řekl kluk.</w:t>
      </w:r>
    </w:p>
    <w:p w:rsidR="00EA3AD3" w:rsidRDefault="00EA3AD3" w:rsidP="00EA3AD3">
      <w:pPr>
        <w:pStyle w:val="Text"/>
      </w:pPr>
      <w:r>
        <w:t>„Kazatel Smith je přece po smrti,“ namítl Charley a kluk přitakal, jako kdyby právě o to šlo. „Co je to vůbec za víru, ten Zákon Čemejch hor?“</w:t>
      </w:r>
    </w:p>
    <w:p w:rsidR="00EA3AD3" w:rsidRDefault="00EA3AD3" w:rsidP="00EA3AD3">
      <w:pPr>
        <w:pStyle w:val="Text"/>
      </w:pPr>
      <w:r>
        <w:t>„Je to učení o dvojí tváři boží,“ vysvětloval kluk. „Tu zlou jsem našel, už se přede mnou neschová.“</w:t>
      </w:r>
    </w:p>
    <w:p w:rsidR="00EA3AD3" w:rsidRDefault="00EA3AD3" w:rsidP="00EA3AD3">
      <w:pPr>
        <w:pStyle w:val="Text"/>
      </w:pPr>
      <w:r>
        <w:t>Charley se významně rozhlédl kolem sebe. „To je fakt, špatnost člověku většinou neunikne.“</w:t>
      </w:r>
    </w:p>
    <w:p w:rsidR="00EA3AD3" w:rsidRDefault="00EA3AD3" w:rsidP="00EA3AD3">
      <w:pPr>
        <w:pStyle w:val="Text"/>
      </w:pPr>
      <w:r>
        <w:t>Kluk znovu přikývl. „Ale nejdřív musím prokázat dobrej skutek tomu nemocnýmu,“ řekl a pustil se směrem k rokli. Charley ho chvilku pozoroval a přemítal, co teď, pak vykročil za ním.</w:t>
      </w:r>
    </w:p>
    <w:p w:rsidR="00EA3AD3" w:rsidRDefault="00EA3AD3" w:rsidP="00EA3AD3">
      <w:pPr>
        <w:pStyle w:val="Text"/>
      </w:pPr>
      <w:r>
        <w:t>Dohonil ho a dalších dvacet metrů pak rozvažoval, co říct. „A kde toho maroda v posledním tažení máš?“ zeptal se nakonec.</w:t>
      </w:r>
    </w:p>
    <w:p w:rsidR="00EA3AD3" w:rsidRDefault="00EA3AD3" w:rsidP="00EA3AD3">
      <w:pPr>
        <w:pStyle w:val="Text"/>
      </w:pPr>
      <w:r>
        <w:t>„V jedný boudě,“ odpověděl kluk.</w:t>
      </w:r>
    </w:p>
    <w:p w:rsidR="00EA3AD3" w:rsidRDefault="00EA3AD3" w:rsidP="00EA3AD3">
      <w:pPr>
        <w:pStyle w:val="Text"/>
      </w:pPr>
      <w:r>
        <w:t>„A jak víš, že má zrovna žlutou zimnici? Třeba chytil něco úplně jinýho.“</w:t>
      </w:r>
    </w:p>
    <w:p w:rsidR="00EA3AD3" w:rsidRDefault="00EA3AD3" w:rsidP="00EA3AD3">
      <w:pPr>
        <w:pStyle w:val="Text"/>
      </w:pPr>
      <w:r>
        <w:t xml:space="preserve">Minuli Desítku a u hotelu Bella Union zahnuli doleva. Přestože </w:t>
      </w:r>
      <w:bookmarkStart w:id="288" w:name="NewPage297"/>
      <w:bookmarkEnd w:id="288"/>
      <w:r>
        <w:t>tady mimo vozovku se tolik nebořili, na tenké, namoklé vrstvě borového jehličí, které pokrývalo zem, to dost klouzalo. Jakmile Charley chajdu zahlédl, položil klukovi ruku na rameno, aby se zastavil.</w:t>
      </w:r>
    </w:p>
    <w:p w:rsidR="00EA3AD3" w:rsidRDefault="00933872" w:rsidP="00EA3AD3">
      <w:pPr>
        <w:pStyle w:val="Text"/>
      </w:pPr>
      <w:r>
        <w:t>„</w:t>
      </w:r>
      <w:r w:rsidR="00EA3AD3">
        <w:t>Jaks k tomu nemohoucímu lazarovi vlastně přišel?“ zajímal se.</w:t>
      </w:r>
    </w:p>
    <w:p w:rsidR="00EA3AD3" w:rsidRDefault="00EA3AD3" w:rsidP="00EA3AD3">
      <w:pPr>
        <w:pStyle w:val="Text"/>
      </w:pPr>
      <w:r>
        <w:t>Kluk zůstal stát, podíval se na něj a prohlásil: „Hledal jsem Boží zlo.“</w:t>
      </w:r>
    </w:p>
    <w:p w:rsidR="00EA3AD3" w:rsidRDefault="00EA3AD3" w:rsidP="00EA3AD3">
      <w:pPr>
        <w:pStyle w:val="Text"/>
      </w:pPr>
      <w:r>
        <w:t>Charley se podrbal za uchem a honem zaplašil představu, jak by se na to tvářila Matilda. „Všemohoucí přece není žádnej lazar,“ namítl. „A kromě toho nepřebejvá v chajdě někde v horoucích peklech…“</w:t>
      </w:r>
    </w:p>
    <w:p w:rsidR="00EA3AD3" w:rsidRDefault="00EA3AD3" w:rsidP="00EA3AD3">
      <w:pPr>
        <w:pStyle w:val="Text"/>
      </w:pPr>
      <w:r>
        <w:t>Kluk zavrtěl hlavou. „Kdepak,“ řekl, „bydlí v šantánu Drahokam. Nemocnej je ten druhej…“</w:t>
      </w:r>
    </w:p>
    <w:p w:rsidR="00EA3AD3" w:rsidRDefault="00EA3AD3" w:rsidP="00EA3AD3">
      <w:pPr>
        <w:pStyle w:val="Text"/>
      </w:pPr>
      <w:r>
        <w:t>Charley znovu pohlédl na chatrč, sundal ruku z Malcolmova ramene a kluk vzápětí znovu vyrazil. „Počkej, nech to na mně,“ zarazil ho Charley.</w:t>
      </w:r>
    </w:p>
    <w:p w:rsidR="00EA3AD3" w:rsidRDefault="00EA3AD3" w:rsidP="00EA3AD3">
      <w:pPr>
        <w:pStyle w:val="Text"/>
      </w:pPr>
      <w:r>
        <w:t xml:space="preserve">Kluk se podíval na podnos s čajem, který držel v rukou. „Odnesu ho tam sám,“ řekl Charley. </w:t>
      </w:r>
      <w:r w:rsidR="00933872">
        <w:t>„</w:t>
      </w:r>
      <w:r>
        <w:t>Ještě něco chytíš. Já už žlutou zimnici měl…“</w:t>
      </w:r>
    </w:p>
    <w:p w:rsidR="00EA3AD3" w:rsidRDefault="00EA3AD3" w:rsidP="00EA3AD3">
      <w:pPr>
        <w:pStyle w:val="Text"/>
      </w:pPr>
      <w:r>
        <w:t>Kluk mu tác podal a vyndal knihu z podpaží. Charley vykročil k boudě, kluk umíněně za ním. Před dveřmi se Charley otočil a gestem ruky ho zarazil. „Ty zůstaneš venku!“ nařídil mu.</w:t>
      </w:r>
    </w:p>
    <w:p w:rsidR="00EA3AD3" w:rsidRDefault="00EA3AD3" w:rsidP="00EA3AD3">
      <w:pPr>
        <w:pStyle w:val="Text"/>
      </w:pPr>
      <w:r>
        <w:t>Zajel rukou pod kabát, povytáhl nůž a zase ho pustil, aby se přesvědčil, že jde lehce tasit. Pak zaklepal a těsně za dveřmi se ozval čísi hlas. „Kdo je?“</w:t>
      </w:r>
    </w:p>
    <w:p w:rsidR="00EA3AD3" w:rsidRDefault="00EA3AD3" w:rsidP="00EA3AD3">
      <w:pPr>
        <w:pStyle w:val="Text"/>
      </w:pPr>
      <w:r>
        <w:t>„Charley Utter.“</w:t>
      </w:r>
    </w:p>
    <w:p w:rsidR="00EA3AD3" w:rsidRDefault="00EA3AD3" w:rsidP="00EA3AD3">
      <w:pPr>
        <w:pStyle w:val="Text"/>
      </w:pPr>
      <w:r>
        <w:t>Dveře se na škvíru pootevřely a Charley v ní zahlédl oko a vousy. Patřily hampejzníkovi. Swearingen honem zabouchl a začal se s kýmsi uvnitř dohadovat. Nakonec se dveře rozlétly dokořán. Hampejzník stál ve vchodu zeširoka rozkročený a smrděl, jako kdyby se strachy pomočil.</w:t>
      </w:r>
    </w:p>
    <w:p w:rsidR="00EA3AD3" w:rsidRDefault="00EA3AD3" w:rsidP="00EA3AD3">
      <w:pPr>
        <w:pStyle w:val="Text"/>
      </w:pPr>
      <w:r>
        <w:t>„Kde je kluk?“ zeptal se.</w:t>
      </w:r>
    </w:p>
    <w:p w:rsidR="00EA3AD3" w:rsidRDefault="00EA3AD3" w:rsidP="00EA3AD3">
      <w:pPr>
        <w:pStyle w:val="Text"/>
      </w:pPr>
      <w:r>
        <w:t>Charley se naklonil do strany, aby viděl na postel. Na matraci zahlédl Boona Maye. Přikrývku měl přitaženou až pod bradu a něco pod ní skrýval. Charley už pár nebožtíků v životě viděl, ale všichni vypadali líp než tahle mrtvola.</w:t>
      </w:r>
    </w:p>
    <w:p w:rsidR="00EA3AD3" w:rsidRDefault="00EA3AD3" w:rsidP="00EA3AD3">
      <w:pPr>
        <w:pStyle w:val="Text"/>
      </w:pPr>
      <w:bookmarkStart w:id="289" w:name="NewPage298"/>
      <w:bookmarkEnd w:id="289"/>
      <w:r>
        <w:t>„Kde je kluk?“ opakoval Swearingen.</w:t>
      </w:r>
    </w:p>
    <w:p w:rsidR="00EA3AD3" w:rsidRDefault="00EA3AD3" w:rsidP="00EA3AD3">
      <w:pPr>
        <w:pStyle w:val="Text"/>
      </w:pPr>
      <w:r>
        <w:t>Charley vstoupil dovnitř a Boone se pod dekou zavrtěl. Charleymu došlo, že asi sahá po brokovnici, a proto zůstal stát tak, aby ho Swearingen kryl. V levé ruce pořád držel podnos s čajem.</w:t>
      </w:r>
    </w:p>
    <w:p w:rsidR="00EA3AD3" w:rsidRDefault="00EA3AD3" w:rsidP="00EA3AD3">
      <w:pPr>
        <w:pStyle w:val="Text"/>
      </w:pPr>
      <w:r>
        <w:t>„Prej ses střílel s Hezounem Dickem, krasavče,“ ozval se Boone. Hlas mu chrastil jako suché listí.</w:t>
      </w:r>
    </w:p>
    <w:p w:rsidR="00EA3AD3" w:rsidRDefault="00EA3AD3" w:rsidP="00EA3AD3">
      <w:pPr>
        <w:pStyle w:val="Text"/>
      </w:pPr>
      <w:r>
        <w:t>„Ty zas prej máš smrt na jazyku,“ odpověděl Charley. Swearingen ustoupil o krok k posteli a Charley udělal krok blíž. Aniž spustil z Boona oči, podal tác Swearingenovi. „Nejlepší je dostat to do sebe horký,“ řekl.</w:t>
      </w:r>
    </w:p>
    <w:p w:rsidR="00EA3AD3" w:rsidRDefault="00EA3AD3" w:rsidP="00EA3AD3">
      <w:pPr>
        <w:pStyle w:val="Text"/>
      </w:pPr>
      <w:r>
        <w:t>Boone vytáhl ruce zpod pokrývky, posadil se a opřel si hlavu o stěnu. Charley si všiml, že pod dekou se rýsuje brokovnice. Swearingen položil podnos Boonovi do klína, poodešel k oknu a začal pátrat zraky po klukovi.</w:t>
      </w:r>
    </w:p>
    <w:p w:rsidR="00EA3AD3" w:rsidRDefault="00EA3AD3" w:rsidP="00EA3AD3">
      <w:pPr>
        <w:pStyle w:val="Text"/>
      </w:pPr>
      <w:r>
        <w:t>Boone zvedl konvici k ústům a vyzunkl ji na jediný zátah. Pak sebral jeden ze dvou plných šálků.</w:t>
      </w:r>
    </w:p>
    <w:p w:rsidR="00EA3AD3" w:rsidRDefault="00EA3AD3" w:rsidP="00EA3AD3">
      <w:pPr>
        <w:pStyle w:val="Text"/>
      </w:pPr>
      <w:r>
        <w:t>„Kluk ať se tu radši ani neukazuje,“ podotkl Swearingen.</w:t>
      </w:r>
    </w:p>
    <w:p w:rsidR="00EA3AD3" w:rsidRDefault="00EA3AD3" w:rsidP="00EA3AD3">
      <w:pPr>
        <w:pStyle w:val="Text"/>
      </w:pPr>
      <w:r>
        <w:t>Boone se rozesmál, ale pak mu zaskočilo, takže se rozkašlal a celý se vepředu poprskal čajem. Když se uklidnil, utřel se a zašvidral po Charleym. „Tuhle Swearingen si vzal do hlavy, že kluk je prodloužená ruka Páně a chystá se ho bichlí umlátit za všechny hříchy, co kdy spáchal.“</w:t>
      </w:r>
    </w:p>
    <w:p w:rsidR="00EA3AD3" w:rsidRDefault="00EA3AD3" w:rsidP="00EA3AD3">
      <w:pPr>
        <w:pStyle w:val="Text"/>
      </w:pPr>
      <w:r>
        <w:t>„Dočista zmagořil,“ prohlásil Swearingen. „Ať mi radši neleze na oči.“ Přitom bez ustání jukal z okna.</w:t>
      </w:r>
    </w:p>
    <w:p w:rsidR="00EA3AD3" w:rsidRDefault="00EA3AD3" w:rsidP="00EA3AD3">
      <w:pPr>
        <w:pStyle w:val="Text"/>
      </w:pPr>
      <w:r>
        <w:t>„Jeho jedinou zbraní je Písmo, hampejzníku,“ namítl Charley, i když si tím nebyl zdaleka jistý. „Jestli se mu něco stane, budeš mít co do činění nejenom s Hospodinem.“</w:t>
      </w:r>
    </w:p>
    <w:p w:rsidR="00EA3AD3" w:rsidRDefault="00EA3AD3" w:rsidP="00EA3AD3">
      <w:pPr>
        <w:pStyle w:val="Text"/>
      </w:pPr>
      <w:r>
        <w:t>Swearingen se tázavě podíval po Boonovi, ale ten jen pokrčil rameny. „Bacha na něj,“ řekl. „Střílel se s Hezounem Dickem a klidně mu daroval život. Bejt tebou, nechám kluka na pokoji.“</w:t>
      </w:r>
    </w:p>
    <w:p w:rsidR="00EA3AD3" w:rsidRDefault="00EA3AD3" w:rsidP="00EA3AD3">
      <w:pPr>
        <w:pStyle w:val="Text"/>
      </w:pPr>
      <w:r>
        <w:t>Charley okamžitě vytušil, co hampejzník chystá. Koukalo mu to z očí, takže než Swearingen stačil hmátnout pod kabát a tasit, měl už rukáv čistě rozpáraný i s košilí a ruku rozříznutou od zápěstí po loket.</w:t>
      </w:r>
    </w:p>
    <w:p w:rsidR="00EA3AD3" w:rsidRDefault="00EA3AD3" w:rsidP="00EA3AD3">
      <w:pPr>
        <w:pStyle w:val="Text"/>
      </w:pPr>
      <w:r>
        <w:t>Nůž mu vyklouzl z dlaně a dopadl na podlahu. Čepel se nárazem zlomila a Boone se zasmál. Swearingen překvapeně sykl, sklonil se nad zraněné předloktí a k nohám mu začaly na podlahu pleskat kapky krve.</w:t>
      </w:r>
    </w:p>
    <w:p w:rsidR="00EA3AD3" w:rsidRDefault="00EA3AD3" w:rsidP="00EA3AD3">
      <w:pPr>
        <w:pStyle w:val="Text"/>
      </w:pPr>
      <w:bookmarkStart w:id="290" w:name="NewPage299"/>
      <w:bookmarkEnd w:id="290"/>
      <w:r>
        <w:t>Boone ztuhl. Ruka mu zůstala nehybně ležet na pelesti a dokonce ani jeho oči nenaznačily, že by měl v úmyslu sáhnout pod přikrývku.</w:t>
      </w:r>
    </w:p>
    <w:p w:rsidR="00EA3AD3" w:rsidRDefault="00EA3AD3" w:rsidP="00EA3AD3">
      <w:pPr>
        <w:pStyle w:val="Text"/>
      </w:pPr>
      <w:r>
        <w:t>Charley měl pocit, že ho nůž pálí do prstů. Do ticha, které se v chajdě rozhostilo, zazněl Boonův kašel. Swearingen chrčel skrz zaťaté zuby a kýval se v pase. Žádný jako by nevěděl, co dál.</w:t>
      </w:r>
    </w:p>
    <w:p w:rsidR="00EA3AD3" w:rsidRDefault="00EA3AD3" w:rsidP="00EA3AD3">
      <w:pPr>
        <w:pStyle w:val="Text"/>
      </w:pPr>
      <w:r>
        <w:t>„Jestli je kluk někomu nebezpečnej, tak jedině sám sobě,“ řekl nakonec Charley a loupl po Swearingenovi pohledem. Mluvil tiše, ale jeho hlas zaplňoval celou místnost. Swearingen neodpověděl. Charley se k němu otočil zády a vykročil ke dveřím, oči však z Boona nespustil. Boone se zatvářil, jako kdyby se mu najednou přitížilo, a padl na matraci. Charley zauvažoval, že nosit na krku něco tak obludně velikého musí být sakra těžký život.</w:t>
      </w:r>
    </w:p>
    <w:p w:rsidR="00EA3AD3" w:rsidRDefault="00EA3AD3" w:rsidP="00EA3AD3">
      <w:pPr>
        <w:pStyle w:val="Text"/>
      </w:pPr>
      <w:r>
        <w:t>U dveří se zastavil, znovu pohlédl na Swearingena a uvědomil si, jaký je blázen, že ho nezabil. Boone se díval stejným směrem a v duchu si říkal totéž. „Koukám, že umíš odpouštět víc než Ježíš Kristus,“ uchechtl se.</w:t>
      </w:r>
    </w:p>
    <w:p w:rsidR="00EA3AD3" w:rsidRDefault="00EA3AD3" w:rsidP="00EA3AD3">
      <w:pPr>
        <w:pStyle w:val="Text"/>
      </w:pPr>
      <w:r>
        <w:t>Charley vyšel ven a zavřel za sebou. Zaslechl, jak se Boone rozkašlal a plive na podlahu. Podíval se na nůž, který dosud držel v ruce, a prsty otřel čepel. Stejně už je měl zakrvácené. Krev mu ulpěla v rýhách kloubů a začínala zasychat.</w:t>
      </w:r>
    </w:p>
    <w:p w:rsidR="00EA3AD3" w:rsidRDefault="00EA3AD3" w:rsidP="00EA3AD3">
      <w:pPr>
        <w:pStyle w:val="Text"/>
      </w:pPr>
      <w:r>
        <w:t>Zasunul nůž zpátky do pochvy a zkusil, jestli nedrhne. Malcolm stál, jak ho tam zanechal, knihu přitisknutou k hrudi. „Viděls ho?“ zeptal se.</w:t>
      </w:r>
    </w:p>
    <w:p w:rsidR="00EA3AD3" w:rsidRDefault="00EA3AD3" w:rsidP="00EA3AD3">
      <w:pPr>
        <w:pStyle w:val="Text"/>
      </w:pPr>
      <w:r>
        <w:t>„Viděl jsem oba. Čaj jsem odevzdal.“</w:t>
      </w:r>
    </w:p>
    <w:p w:rsidR="00EA3AD3" w:rsidRDefault="00EA3AD3" w:rsidP="00EA3AD3">
      <w:pPr>
        <w:pStyle w:val="Text"/>
      </w:pPr>
      <w:r>
        <w:t>„Toho zlýho jsi taky viděl?“</w:t>
      </w:r>
    </w:p>
    <w:p w:rsidR="00EA3AD3" w:rsidRDefault="00EA3AD3" w:rsidP="00EA3AD3">
      <w:pPr>
        <w:pStyle w:val="Text"/>
      </w:pPr>
      <w:r>
        <w:t>Charley zamířil k hlavní ulici, kluk zůstal stát, kde byl, a tak se Charley musel vrátit. Vzal ho za paži. „Sem už nechoď,“ řekl.</w:t>
      </w:r>
    </w:p>
    <w:p w:rsidR="00EA3AD3" w:rsidRDefault="00EA3AD3" w:rsidP="00EA3AD3">
      <w:pPr>
        <w:pStyle w:val="Text"/>
      </w:pPr>
      <w:r>
        <w:t>Kluk ho následoval zpátky do rokle. Hlavou se mu zřejmě honily všelijaké myšlenky, a přestože v nich Charley nedokázal číst, nelíbily se mu. Na hlavní zahnuli k jihu. Kluk šel o půl kroku za Charleym a věčně se ohlížel.</w:t>
      </w:r>
    </w:p>
    <w:p w:rsidR="00EA3AD3" w:rsidRDefault="00EA3AD3" w:rsidP="00EA3AD3">
      <w:pPr>
        <w:pStyle w:val="Text"/>
      </w:pPr>
      <w:r>
        <w:t>Charleymu bylo jasné, že se tam vrátí. Že člověk začne hlásat slovo boží, ještě neznamená, že zapře svou povahu.</w:t>
      </w:r>
    </w:p>
    <w:p w:rsidR="00EA3AD3" w:rsidRDefault="00EA3AD3" w:rsidP="00EA3AD3">
      <w:pPr>
        <w:pStyle w:val="Text"/>
      </w:pPr>
      <w:r>
        <w:t>Minuli Wall Street, pak Gold, Lee a nakonec Sun Street. Na jižním okraji města se Charley zastavil a podíval se na kluka. „Kde spíš?“</w:t>
      </w:r>
    </w:p>
    <w:p w:rsidR="00EA3AD3" w:rsidRDefault="00EA3AD3" w:rsidP="00EA3AD3">
      <w:pPr>
        <w:pStyle w:val="Text"/>
      </w:pPr>
      <w:bookmarkStart w:id="291" w:name="NewPage300"/>
      <w:bookmarkEnd w:id="291"/>
      <w:r>
        <w:t>Malcolm máchl rukou do kopců, přibližně tím směrem, kde měl chajdu Flaška. Ani jeden nežil zrovna na nejlepší adrese. „V kazatelově chajdě,“ řekl, „ale v jeho posteli ne. Spím, kde mi ukázal.“</w:t>
      </w:r>
    </w:p>
    <w:p w:rsidR="00EA3AD3" w:rsidRDefault="00EA3AD3" w:rsidP="00EA3AD3">
      <w:pPr>
        <w:pStyle w:val="Text"/>
      </w:pPr>
      <w:r>
        <w:t>„Čteš bibli?“ zeptal se Charley, protože měl pocit, že když ho pošle domů si číst, klukovi to neublíží a nepřijde aspoň k úrazu.</w:t>
      </w:r>
    </w:p>
    <w:p w:rsidR="00EA3AD3" w:rsidRDefault="00EA3AD3" w:rsidP="00EA3AD3">
      <w:pPr>
        <w:pStyle w:val="Text"/>
      </w:pPr>
      <w:r>
        <w:t>Kluk zavrtěl hlavou a poplácal na knihu, kterou držel v ruce. „Nečtu, jen ji nosím s sebou,“ odpověděl.</w:t>
      </w:r>
    </w:p>
    <w:p w:rsidR="00EA3AD3" w:rsidRDefault="00EA3AD3" w:rsidP="00EA3AD3">
      <w:pPr>
        <w:pStyle w:val="Text"/>
      </w:pPr>
      <w:r>
        <w:t>Charley si povšiml anděla s hadí hlavou.</w:t>
      </w:r>
    </w:p>
    <w:p w:rsidR="00EA3AD3" w:rsidRDefault="00EA3AD3" w:rsidP="00EA3AD3">
      <w:pPr>
        <w:pStyle w:val="Text"/>
      </w:pPr>
      <w:r>
        <w:t>„Není určená ke čtení,“ prozradil mu kluk. „Jsou v ní uložený kazatelovy sny o Božím zlu.“</w:t>
      </w:r>
    </w:p>
    <w:p w:rsidR="00EA3AD3" w:rsidRDefault="00EA3AD3" w:rsidP="00EA3AD3">
      <w:pPr>
        <w:pStyle w:val="Text"/>
      </w:pPr>
      <w:r>
        <w:t>Charley se podíval na knihu, pak na kluka a začal uvažovat, co se kazateli asi tak zdávalo a jestli ho někdy ve snu napadlo, jak jednou skončí. „Hele, já teď něco mám,“ řekl. „Přijela Billova manželka, tak jsem pozvanej na merendu na její počest.“ Kluk nehnul ani brvou, jenom stiskl víčka. „Na Billa se přece pamatuješ, ne?“</w:t>
      </w:r>
    </w:p>
    <w:p w:rsidR="00EA3AD3" w:rsidRDefault="00EA3AD3" w:rsidP="00EA3AD3">
      <w:pPr>
        <w:pStyle w:val="Text"/>
      </w:pPr>
      <w:r>
        <w:t>Malcolm kývl. „Já nezapomněl, co bylo,“ odvětil, „akorát se nepamatuju, jakej jsem byl dřív.“ Působil dojmem, jako kdyby deklamoval z té své knihy.</w:t>
      </w:r>
    </w:p>
    <w:p w:rsidR="00EA3AD3" w:rsidRDefault="00EA3AD3" w:rsidP="00EA3AD3">
      <w:pPr>
        <w:pStyle w:val="Text"/>
      </w:pPr>
      <w:r>
        <w:t>„Jseš holt jinej,“ řekl Charley a kluk celý ztuhl. „Ale na tom teď nezáleží,“ dodal honem Charley a zadíval se mu do obličeje. „Hlavně že jseš živej…“ Všiml si, že klukovi bije v hlavě na poplach, a tak radši ani nedořekl, co měl na jazyku. „Přestaň se tím trudit. Co kdyby ses sebral a šel si do chajdy trochu dáchnout?“</w:t>
      </w:r>
    </w:p>
    <w:p w:rsidR="00EA3AD3" w:rsidRDefault="00EA3AD3" w:rsidP="00EA3AD3">
      <w:pPr>
        <w:pStyle w:val="Text"/>
      </w:pPr>
      <w:r>
        <w:t>„Teď nemůžu odpočívat, mám práci,“ prohlásil kluk.</w:t>
      </w:r>
    </w:p>
    <w:p w:rsidR="00EA3AD3" w:rsidRDefault="00EA3AD3" w:rsidP="00EA3AD3">
      <w:pPr>
        <w:pStyle w:val="Text"/>
      </w:pPr>
      <w:r>
        <w:t>Chtěl jít pryč, ale Charley ho chytl za rameno. „Malcolme,“ řekl mírně, i když uvnitř zdaleka klidný nebyl, „toho chlapa hampejznickýho se drž stranou.“</w:t>
      </w:r>
    </w:p>
    <w:p w:rsidR="00EA3AD3" w:rsidRDefault="00EA3AD3" w:rsidP="00EA3AD3">
      <w:pPr>
        <w:pStyle w:val="Text"/>
      </w:pPr>
      <w:r>
        <w:t>Kluk zavrtěl hlavou. „Dyť to ani chlap není,“ namítl.</w:t>
      </w:r>
    </w:p>
    <w:p w:rsidR="00EA3AD3" w:rsidRDefault="00EA3AD3" w:rsidP="00EA3AD3">
      <w:pPr>
        <w:pStyle w:val="Text"/>
      </w:pPr>
      <w:r>
        <w:t>„To už jsi kdysi tvrdil,“ opáčil Charley, „a já ti teda zopakuju, co jsem ti tehdá říkal. Takovej špatenka je schopnej věcí, že ti zůstane rozum stát.“</w:t>
      </w:r>
    </w:p>
    <w:p w:rsidR="00EA3AD3" w:rsidRDefault="00EA3AD3" w:rsidP="00EA3AD3">
      <w:pPr>
        <w:pStyle w:val="Text"/>
      </w:pPr>
      <w:r>
        <w:t>Kluk opět pevně stiskl víčka. Charley ho pomalu nasměroval ke kazatelově chajdě a nařídil mu: „Teď koukej sypat domů.“</w:t>
      </w:r>
    </w:p>
    <w:p w:rsidR="00EA3AD3" w:rsidRDefault="00EA3AD3" w:rsidP="00EA3AD3">
      <w:pPr>
        <w:pStyle w:val="Text"/>
      </w:pPr>
      <w:r>
        <w:t xml:space="preserve">Díval se za ním, jak jde do kopce a pak mizí v borovém hájku. Když se vynořil, vzal to po hřebeni k východu a znovu mu zmizel </w:t>
      </w:r>
      <w:bookmarkStart w:id="292" w:name="NewPage301"/>
      <w:bookmarkEnd w:id="292"/>
      <w:r>
        <w:t>mezi stromy. Tak vysoko nikdo jiný chajdu ani stan neměl a při pomyšlení, jaký to musí být výšlap v zimě, se Charley otřásl a začal přemítat, co asi kazatele vedlo, že se usadil právě tam.</w:t>
      </w:r>
    </w:p>
    <w:p w:rsidR="00EA3AD3" w:rsidRDefault="00EA3AD3" w:rsidP="00EA3AD3">
      <w:pPr>
        <w:pStyle w:val="Text"/>
      </w:pPr>
      <w:r>
        <w:t>Počkal ještě deset minut, aby měl jistotu, že se kluk neotočil zpátky, a vrátil se do města. Zahnul vlevo na Wall Street a pustil se do kopce k domu paní Langrisheové. A protože kluk mu pořád ležel v hlavě, úplně zapomněl, že má zakrvácené prsty. Uvědomil si to až ve chvíli, kdy si v obývacím pokoji paní Langrisheové tiskl ruku s chlapíkem jménem Solomon Star.</w:t>
      </w:r>
    </w:p>
    <w:p w:rsidR="00EA3AD3" w:rsidRDefault="00EA3AD3" w:rsidP="00EA3AD3">
      <w:pPr>
        <w:pStyle w:val="Text"/>
      </w:pPr>
      <w:r>
        <w:t>Solomon Star měl drobné, měkké pacičky a z očí mu koukal smutek. Tohle Charley znal a věděl, že bolest jen tak nevymizí. Člověku se někdy v životě přihodí věci, kterým už nikdy neuteče.</w:t>
      </w:r>
    </w:p>
    <w:p w:rsidR="00EA3AD3" w:rsidRDefault="00EA3AD3" w:rsidP="00EA3AD3">
      <w:pPr>
        <w:pStyle w:val="Text"/>
      </w:pPr>
      <w:r>
        <w:t>„Do čeho tu děláte?“ projevil zdvořilý zájem.</w:t>
      </w:r>
    </w:p>
    <w:p w:rsidR="00EA3AD3" w:rsidRDefault="00EA3AD3" w:rsidP="00EA3AD3">
      <w:pPr>
        <w:pStyle w:val="Text"/>
      </w:pPr>
      <w:r>
        <w:t>„Do cihel,“ odvětil Solomon Star neméně zdvořile. V obývacím pokoji paní Langrisheové se tlačilo dobrých padesát lidí a další hosté postávali v hale a v kuchyni. V místnosti bylo přinejmenším o deset stupňů víc než venku a ve vzduchu visela hutná vůně všech parfémů a mýdel, jež měli obchodníci široko daleko na skladě. Dámy z města si často stěžovaly, že musí vonět jako kurvy.</w:t>
      </w:r>
    </w:p>
    <w:p w:rsidR="00EA3AD3" w:rsidRDefault="00EA3AD3" w:rsidP="00EA3AD3">
      <w:pPr>
        <w:pStyle w:val="Text"/>
      </w:pPr>
      <w:r>
        <w:t>Charley se začal rozhlížet po Agnes, ale nikde ji neviděl. Solomon Star mu pustil ruku, odebral se do kouta a zahleděl se oknem ven. Charley si všiml, jak těžce kráčí, a podivil se osudu, že nakládá své břímě na bedra tak nevhodných jedinců.</w:t>
      </w:r>
    </w:p>
    <w:p w:rsidR="00EA3AD3" w:rsidRDefault="00EA3AD3" w:rsidP="00EA3AD3">
      <w:pPr>
        <w:pStyle w:val="Text"/>
      </w:pPr>
      <w:r>
        <w:t>A v té chvíli ucítil, že se do něho zavěsila paní Langrisheová. Poznal ji poslepu. Ostatně i ten kokot okamžitě věděl, s kým má tu čest.</w:t>
      </w:r>
    </w:p>
    <w:p w:rsidR="00EA3AD3" w:rsidRDefault="00EA3AD3" w:rsidP="00EA3AD3">
      <w:pPr>
        <w:pStyle w:val="Text"/>
      </w:pPr>
      <w:r>
        <w:t>„Ale, ale, pan Utter,“ zašvitořila, „už jsem se bála, že nepřijdete.“</w:t>
      </w:r>
    </w:p>
    <w:p w:rsidR="00EA3AD3" w:rsidRDefault="00EA3AD3" w:rsidP="00EA3AD3">
      <w:pPr>
        <w:pStyle w:val="Text"/>
      </w:pPr>
      <w:r>
        <w:t>„Měl jsem na práci jednu neodkladnou záležitost,“ odpověděl Charley a sevřel ruku v pěst, aby neviděla, že má prsty od krve.</w:t>
      </w:r>
    </w:p>
    <w:p w:rsidR="00EA3AD3" w:rsidRDefault="00EA3AD3" w:rsidP="00EA3AD3">
      <w:pPr>
        <w:pStyle w:val="Text"/>
      </w:pPr>
      <w:r>
        <w:t>Usmála se a přitiskla se mu na paži tak silně, že jí málem prsa vypadla z výstřihu a Charleymu se z jejích pih znovu zatočila hlava. „Co tak může mít bohabojný křesťan v neděli na práci?“ začala si ho dobromyslně dobírat.</w:t>
      </w:r>
    </w:p>
    <w:p w:rsidR="00EA3AD3" w:rsidRDefault="00EA3AD3" w:rsidP="002C7628">
      <w:pPr>
        <w:pStyle w:val="Text"/>
      </w:pPr>
      <w:r>
        <w:t xml:space="preserve">Vzpomněl si na Malcolma a přemítal, jestli opravdu dřepí doma. „Lásku k bližnímu,“ odpověděl. Usmála se a celá se zapýřila </w:t>
      </w:r>
      <w:bookmarkStart w:id="293" w:name="NewPage302"/>
      <w:bookmarkEnd w:id="293"/>
      <w:r>
        <w:t>až do výstřihu. Kolem šel právě černošský sluha s vínem. Skleničky vypadaly, že by stačilo kýchnout a prasknou.</w:t>
      </w:r>
    </w:p>
    <w:p w:rsidR="00EA3AD3" w:rsidRDefault="00EA3AD3" w:rsidP="00EA3AD3">
      <w:pPr>
        <w:pStyle w:val="Text"/>
      </w:pPr>
      <w:r>
        <w:t>Paní Langrisheová černocha zastavila a dvě si od něj vzala. Oslovovala ho „strýčku Tome“. Jednu skleničku podala Charleymu, z druhé upila a zahleděla se mu do očí. Charley cítil, že teď už si ho nedobírá. Spíš ho brala útokem.</w:t>
      </w:r>
    </w:p>
    <w:p w:rsidR="00EA3AD3" w:rsidRDefault="00EA3AD3" w:rsidP="00EA3AD3">
      <w:pPr>
        <w:pStyle w:val="Text"/>
      </w:pPr>
      <w:r>
        <w:t>Sesunula ruku z jeho předloktí a přejela mu dlaní po kříži, až mu nad tou troufalostí zůstal kokot stát. „Bojím se, že posledně jsem na vás nebyla zrovna dvakrát milá,“ řekla. „Doufám, že mi odpustíte.“</w:t>
      </w:r>
    </w:p>
    <w:p w:rsidR="00EA3AD3" w:rsidRDefault="00EA3AD3" w:rsidP="00EA3AD3">
      <w:pPr>
        <w:pStyle w:val="Text"/>
      </w:pPr>
      <w:r>
        <w:t>„To nic, já jsem zvyklej,“ odpověděl Charley. „Dyť jsem ženatej.“</w:t>
      </w:r>
    </w:p>
    <w:p w:rsidR="00EA3AD3" w:rsidRDefault="00EA3AD3" w:rsidP="00EA3AD3">
      <w:pPr>
        <w:pStyle w:val="Text"/>
      </w:pPr>
      <w:r>
        <w:t>Přitiskla mu ruku na páteř a Charley se honem rozhlédl, jestli je někdo nevidí, ale nikdo jim nevěnoval sebemenší pozornost. Místnost připomínala pastvinu plnou netečně přežvykujícího dobytka. „Obávám se, že vytříbenost zdejších mravů na mě neudělala největší dojem a své zklamání jsem si vybila na vás.“ Charley se usmál a paní Langrisheová úsměv opětovala. „Neposkytnete mi příležitost, abych to mohla odčinit?“</w:t>
      </w:r>
    </w:p>
    <w:p w:rsidR="00EA3AD3" w:rsidRDefault="00EA3AD3" w:rsidP="00EA3AD3">
      <w:pPr>
        <w:pStyle w:val="Text"/>
      </w:pPr>
      <w:r>
        <w:t>„Já byl taky pěkně zklamanej,“ řekl Charley.</w:t>
      </w:r>
    </w:p>
    <w:p w:rsidR="00EA3AD3" w:rsidRDefault="00EA3AD3" w:rsidP="00EA3AD3">
      <w:pPr>
        <w:pStyle w:val="Text"/>
      </w:pPr>
      <w:r>
        <w:t>Cítil, jak mu pod tlakem její ruky vyrazil pot, a honem se napil vína. Víno mu připadalo jako ocet, ale i když rychle polkl, nepříjemné pachuti na jazyku se stejně nezbavil.</w:t>
      </w:r>
    </w:p>
    <w:p w:rsidR="00EA3AD3" w:rsidRDefault="00EA3AD3" w:rsidP="00EA3AD3">
      <w:pPr>
        <w:pStyle w:val="Text"/>
      </w:pPr>
      <w:r>
        <w:t>Paní Langrisheová přešlápla a vzala ho za ruku. „Nemáte zájem prohlédnout si dům?“ otázala se a už ho táhla z obývacího pokoje do haly. Když za ní stoupal do schodů, zahledl Agnes Lakeovou. Stála v koutě, na sobě dlouhé šaty až ke krku, jako by se netoužila líbit a chtěla zůstat co nejvíc upjatá. Právě se bavila se šerifem. Charley mu sice do obličeje neviděl, ale jediný podobný hromotluk v celém Deadwoodu byl Boone May a ten už měl o zábavu postaráno jinde.</w:t>
      </w:r>
    </w:p>
    <w:p w:rsidR="00EA3AD3" w:rsidRDefault="00EA3AD3" w:rsidP="00EA3AD3">
      <w:pPr>
        <w:pStyle w:val="Text"/>
      </w:pPr>
      <w:r>
        <w:t>Paní Langrisheová ho zatahala netrpělivě za rukáv a Charley tedy vykročil chodbou za ní, ale nespustil z Agnes oči, dokud mu výhled nezakryl zkosený strop. Byl by moc rád věděl, co jí šerif o Billovi vykládá.</w:t>
      </w:r>
    </w:p>
    <w:p w:rsidR="00EA3AD3" w:rsidRDefault="00EA3AD3" w:rsidP="00EA3AD3">
      <w:pPr>
        <w:pStyle w:val="Text"/>
      </w:pPr>
      <w:r>
        <w:t>Elizabeth Langrisheová mu stiskla ruku.</w:t>
      </w:r>
    </w:p>
    <w:p w:rsidR="00EA3AD3" w:rsidRDefault="00EA3AD3" w:rsidP="00EA3AD3">
      <w:pPr>
        <w:pStyle w:val="Text"/>
      </w:pPr>
      <w:r>
        <w:t xml:space="preserve">V patře byly čtvery dveře, všechny zavřené. Vydali se na konec </w:t>
      </w:r>
      <w:bookmarkStart w:id="294" w:name="NewPage303"/>
      <w:bookmarkEnd w:id="294"/>
      <w:r>
        <w:t>chodby a paní Langrisheová je postupně pozotvírala. Každý pokoj měl jinou barvu a vůni a kromě prvního, který byl bílý a smrděl doutníky, patřily všechny paní domu. Druhý byl modrý, třetí zase žlutý.</w:t>
      </w:r>
    </w:p>
    <w:p w:rsidR="00EA3AD3" w:rsidRDefault="00EA3AD3" w:rsidP="00EA3AD3">
      <w:pPr>
        <w:pStyle w:val="Text"/>
      </w:pPr>
      <w:r>
        <w:t>Poslední se celý červenal, a když si Charley všiml přehozu na posteli, představil si, jak by se nachové přehozy a tapety vyjímaly v jeho domě s červeným světlem. Jak tam stál ve dveřích a svíral jí ruku, celý zbrunátněl a před očima se mu roztančila rudá kola. Hluk z přízemí jako by náhle doléhal z veliké dálky.</w:t>
      </w:r>
    </w:p>
    <w:p w:rsidR="00EA3AD3" w:rsidRDefault="00EA3AD3" w:rsidP="00EA3AD3">
      <w:pPr>
        <w:pStyle w:val="Text"/>
      </w:pPr>
      <w:r>
        <w:t>„Tohle je moje ložnice,“ řekla paní Langrisheová a otočila se ve dveřích čelem k němu. Charley se zazubil. „Pročpak se tak usmíváte?“ zeptala se.</w:t>
      </w:r>
    </w:p>
    <w:p w:rsidR="00EA3AD3" w:rsidRDefault="00EA3AD3" w:rsidP="00EA3AD3">
      <w:pPr>
        <w:pStyle w:val="Text"/>
      </w:pPr>
      <w:r>
        <w:t>„Jen tak.“</w:t>
      </w:r>
    </w:p>
    <w:p w:rsidR="00EA3AD3" w:rsidRDefault="00EA3AD3" w:rsidP="00EA3AD3">
      <w:pPr>
        <w:pStyle w:val="Text"/>
      </w:pPr>
      <w:r>
        <w:t>„Přece se nesmějete jen tak bez důvodu, pane Uttere. Nebo jste snad frivolní povahy?“</w:t>
      </w:r>
    </w:p>
    <w:p w:rsidR="00EA3AD3" w:rsidRDefault="00EA3AD3" w:rsidP="00EA3AD3">
      <w:pPr>
        <w:pStyle w:val="Text"/>
      </w:pPr>
      <w:r>
        <w:t>„V životě mě nenapadlo, že by manželé mohli spát odděleně.“ Žít každý na opačném konci světa, prosím, proč ne, ale mít separátní ložnice?</w:t>
      </w:r>
    </w:p>
    <w:p w:rsidR="00EA3AD3" w:rsidRDefault="00EA3AD3" w:rsidP="00EA3AD3">
      <w:pPr>
        <w:pStyle w:val="Text"/>
      </w:pPr>
      <w:r>
        <w:t>Paní Langrisheová se na něj dlouze zadívala a Charleymu zmrzl úsměv na rtech. „Můj manžel o ženy nejeví zájem,“ řekla nakonec.</w:t>
      </w:r>
    </w:p>
    <w:p w:rsidR="00EA3AD3" w:rsidRDefault="00EA3AD3" w:rsidP="00EA3AD3">
      <w:pPr>
        <w:pStyle w:val="Text"/>
      </w:pPr>
      <w:r>
        <w:t>Hleděla mu dál do očí, až se začal ošívat. Najednou nevěděl, co říct. „A o co jeví zájem?“ uslyšel se po chvíli říkat jakoby proti své vůli.</w:t>
      </w:r>
    </w:p>
    <w:p w:rsidR="00EA3AD3" w:rsidRDefault="00EA3AD3" w:rsidP="00EA3AD3">
      <w:pPr>
        <w:pStyle w:val="Text"/>
      </w:pPr>
      <w:r>
        <w:t>Dívala se na něj dál, ale ruku mu pustila. „Nepůjdeme?“ zeptala se.</w:t>
      </w:r>
    </w:p>
    <w:p w:rsidR="00EA3AD3" w:rsidRDefault="00EA3AD3" w:rsidP="00EA3AD3">
      <w:pPr>
        <w:pStyle w:val="Text"/>
      </w:pPr>
      <w:r>
        <w:t>Zavřela dveře nachového pokoje a odvedla ho do druhého patra. Schodiště bylo úzké a tmavé a čím stoupali výš, tím víc atmosféra houstla dusnem a prachem. Nahoře se paní Langrisheová zastavila, Charley do ní narazil a zabořil nos do dekoltu na zádech.</w:t>
      </w:r>
    </w:p>
    <w:p w:rsidR="00EA3AD3" w:rsidRDefault="00EA3AD3" w:rsidP="00EA3AD3">
      <w:pPr>
        <w:pStyle w:val="Text"/>
      </w:pPr>
      <w:r>
        <w:t>Na nose ucítil její pokožku, na rtech satén.</w:t>
      </w:r>
    </w:p>
    <w:p w:rsidR="00EA3AD3" w:rsidRDefault="00EA3AD3" w:rsidP="00EA3AD3">
      <w:pPr>
        <w:pStyle w:val="Text"/>
      </w:pPr>
      <w:r>
        <w:t xml:space="preserve">Uslyšel, jak paní Langrisheová štrachá klíčem v zámku, pak se objevil proužek světla a začal se rozšiřovat. Vstoupila do něj a zmizela mu z očí, dokud nevykročil za ní. Místnost byla menší než ložnice o patro níž a na jedné straně měla zkosený strop, který sahal až téměř k podlaze. Okno, jež ji osvětlovalo, bylo však </w:t>
      </w:r>
      <w:bookmarkStart w:id="295" w:name="NewPage304"/>
      <w:bookmarkEnd w:id="295"/>
      <w:r>
        <w:t>stejně velké jako to, kterým jí Flaška propadl do obývacího pokoje. „Tahle skrýše zná všechna moje tajemství,“ řekla paní Langrisheová, protáhla se kolem něj, aby zavřela dveře, a přitom se mu otřela o paži. Západka cvakla jako kohoutek natahovaného revolveru.</w:t>
      </w:r>
    </w:p>
    <w:p w:rsidR="00EA3AD3" w:rsidRDefault="00EA3AD3" w:rsidP="00EA3AD3">
      <w:pPr>
        <w:pStyle w:val="Text"/>
      </w:pPr>
      <w:r>
        <w:t>„Ta nachová ložnice vám nestačí?“ zavtipkoval, ale paní Langrisheová neodpověděla.</w:t>
      </w:r>
    </w:p>
    <w:p w:rsidR="00EA3AD3" w:rsidRDefault="00EA3AD3" w:rsidP="00EA3AD3">
      <w:pPr>
        <w:pStyle w:val="Text"/>
      </w:pPr>
      <w:r>
        <w:t>Přistoupila k oknu, vyhlédla ven a přitom se objala pažemi, jako kdyby jí bylo chladno. Hluk, který sem zpoza zavřených dveří doléhal z přízemí, se náhle stal minulostí. Charleymu připadal jako něco, co člověku zní při vzpomínce v hlavě. Viděl, jak ve sloupu světla kolem jejích ramen víří částečky prachu. Atmosféra v místnosti zhoustla ještě víc. Rozhostilo se tísnivé ticho.</w:t>
      </w:r>
    </w:p>
    <w:p w:rsidR="00EA3AD3" w:rsidRDefault="00EA3AD3" w:rsidP="00EA3AD3">
      <w:pPr>
        <w:pStyle w:val="Text"/>
      </w:pPr>
      <w:r>
        <w:t>„Mně to spíš připadá jako tajná skrýš pro šílenou schovanku,“ řekl nakonec Charley.</w:t>
      </w:r>
    </w:p>
    <w:p w:rsidR="00EA3AD3" w:rsidRDefault="00EA3AD3" w:rsidP="00EA3AD3">
      <w:pPr>
        <w:pStyle w:val="Text"/>
      </w:pPr>
      <w:r>
        <w:t>Pousmála se a Charleymu se ulevilo, že nebude plakat. Přestože nevěděl proč, cítil ve vzduchu, že situace je na slzy zralá. „Co máte s tou šílenou osobou?“ otázala se, ale měla na mysli Flašku.</w:t>
      </w:r>
    </w:p>
    <w:p w:rsidR="00EA3AD3" w:rsidRDefault="00EA3AD3" w:rsidP="00EA3AD3">
      <w:pPr>
        <w:pStyle w:val="Text"/>
      </w:pPr>
      <w:r>
        <w:t>Pokrčil rameny. „Je to můj amigo,“ prohlásil.</w:t>
      </w:r>
    </w:p>
    <w:p w:rsidR="00EA3AD3" w:rsidRDefault="00EA3AD3" w:rsidP="00EA3AD3">
      <w:pPr>
        <w:pStyle w:val="Text"/>
      </w:pPr>
      <w:r>
        <w:t>Vyprskla smíchy. „Vždyť se o něj staráte jako o děcko,“ namítla.</w:t>
      </w:r>
    </w:p>
    <w:p w:rsidR="00EA3AD3" w:rsidRDefault="00EA3AD3" w:rsidP="00EA3AD3">
      <w:pPr>
        <w:pStyle w:val="Text"/>
      </w:pPr>
      <w:r>
        <w:t>Náhle jako by jí ztvrdly rysy a Charleyho napadlo, jestli třeba nepřišla o dítě. „Jakýpak děcko,“ ohradil se, „když má vlastní barák i živnost…“</w:t>
      </w:r>
    </w:p>
    <w:p w:rsidR="00EA3AD3" w:rsidRDefault="00EA3AD3" w:rsidP="00EA3AD3">
      <w:pPr>
        <w:pStyle w:val="Text"/>
      </w:pPr>
      <w:r>
        <w:t>Dělila je metrová vzdálenost, ale než stačil dokončit, co měl na jazyku, stála už u něj. V pokoji bylo vedro, a když k němu přitiskla tvář, ucítil, že ji má vlhkou. Objala ho kolem krku a začala se mu třít o kokota pořád ještě znachovělého představami. „Umíte být hodný,“ řekla, políbila ho a pak se od něj odtáhla a pohlédla mu do tváře, jako kdyby to myslela jako otázku.</w:t>
      </w:r>
    </w:p>
    <w:p w:rsidR="00EA3AD3" w:rsidRDefault="00EA3AD3" w:rsidP="00EA3AD3">
      <w:pPr>
        <w:pStyle w:val="Text"/>
      </w:pPr>
      <w:r>
        <w:t>Vzpomněl si na Billa, ale ihned tu vzpomínku zaplašil. „V tom to není,“ řekl. „Pro kámoše člověk udělá všechno.“</w:t>
      </w:r>
    </w:p>
    <w:p w:rsidR="00EA3AD3" w:rsidRDefault="00EA3AD3" w:rsidP="00EA3AD3">
      <w:pPr>
        <w:pStyle w:val="Text"/>
      </w:pPr>
      <w:r>
        <w:t>Znovu ho políbila. Její ruce se mu svezly po zádech a zastavily se až na hýždích. Přimkla se k němu tělem a on jí vyšel vstříc. Uvědomoval si její prsa, břicho a vlhké tváře. Zahalila ho vůně jejího parfému, pod nímž cítil tělo čisté jako čerstvě vypraná a vyžehlená košile.</w:t>
      </w:r>
    </w:p>
    <w:p w:rsidR="00EA3AD3" w:rsidRDefault="00EA3AD3" w:rsidP="00EA3AD3">
      <w:pPr>
        <w:pStyle w:val="Text"/>
      </w:pPr>
      <w:bookmarkStart w:id="296" w:name="NewPage305"/>
      <w:bookmarkEnd w:id="296"/>
      <w:r>
        <w:t>Přisála se mu k ústům, pak mu jazykem přejela rty, olízla mu tváře a vrazila mu jazyk do ucha. Na Charleyho vkus trochu moc slintala, ale zřejmě to bylo tím, že odhodila veškeré zábrany, zatímco on se dosud držel zpátky. „Uděláte pro mě taky všechno?“ zamumlala.</w:t>
      </w:r>
    </w:p>
    <w:p w:rsidR="00EA3AD3" w:rsidRDefault="00EA3AD3" w:rsidP="00EA3AD3">
      <w:pPr>
        <w:pStyle w:val="Text"/>
      </w:pPr>
      <w:r>
        <w:t>Charley vzal její hlavu do dlaní, zahleděl se na ni a v duchu přemítal, jestli zase jenom hraje, ale jeho kokot si podobné otázky nepřipouštěl a bral ji vážně. Někdy se skutečně choval tak, že ho Charley nepoznával.</w:t>
      </w:r>
    </w:p>
    <w:p w:rsidR="00EA3AD3" w:rsidRDefault="00EA3AD3" w:rsidP="00EA3AD3">
      <w:pPr>
        <w:pStyle w:val="Text"/>
      </w:pPr>
      <w:r>
        <w:t>A zatímco se jí díval do očí, přesunula mu ruce na prsa a začala ho rozpínat. Vzala to od límečku a pokračovala až k poslednímu knoflíku na poklopci. Počínala si nadmíru obratně a Charley si pomyslel, že cvik se nezapře. „Těch knoflíků muselo bejt aspoň dvacet,“ zamumlal obdivně.</w:t>
      </w:r>
    </w:p>
    <w:p w:rsidR="00EA3AD3" w:rsidRDefault="00EA3AD3" w:rsidP="00EA3AD3">
      <w:pPr>
        <w:pStyle w:val="Text"/>
      </w:pPr>
      <w:r>
        <w:t>Ale ona mu jen sáhla do kalhot, uchopila ho do dlaně a prsty druhé ruky ho pohladila po břiše a po stehně. Kalhoty mu ležely u nohou na hromádce, a tak z nich vystoupil a nechal se odvést k otomanu. Sedla si, strhla ho k sobě, pak ho pustila z ruky, a přestože na rozdíl od něho měla knoflíčky na zádech a na boku, rozpínaly se samy snad ještě dřív, než se jich vůbec dotkla. „S knoflíkama to tedy umíte parádně, paní Langrisheová,“ zalichotil jí Charley.</w:t>
      </w:r>
    </w:p>
    <w:p w:rsidR="00EA3AD3" w:rsidRDefault="00EA3AD3" w:rsidP="00EA3AD3">
      <w:pPr>
        <w:pStyle w:val="Text"/>
      </w:pPr>
      <w:r>
        <w:t>Naklonila se k němu a položila mu prst na rty. „To je cvik,“ řekla. „To víte, ty bleskurychlé divadelní převleky.“ A pak prst odtáhla a nahradila ho prsem tak rychle, že Charley ani nestačil zaznamenat, kterou bradavku vlastně žmoulá. Do zadnice ho studil chladný, hladký potah prostředního polštáře otomanu. Paní Langrisheová se mu rozkročmo sesunula na klín a znovu po něm hrábla.</w:t>
      </w:r>
    </w:p>
    <w:p w:rsidR="00EA3AD3" w:rsidRDefault="00EA3AD3" w:rsidP="00EA3AD3">
      <w:pPr>
        <w:pStyle w:val="Text"/>
      </w:pPr>
      <w:r>
        <w:t>„Uděláte pro mě taky všechno?“ opakovala. Charleymu připadalo, že spočívá celou vahou na jizvě, kterou měl na památku od Steva.</w:t>
      </w:r>
    </w:p>
    <w:p w:rsidR="00EA3AD3" w:rsidRDefault="00EA3AD3" w:rsidP="00EA3AD3">
      <w:pPr>
        <w:pStyle w:val="Text"/>
      </w:pPr>
      <w:r>
        <w:t>S podobnou komplikací ovšem nepočítal. „Co já vím?“ odpověděl.</w:t>
      </w:r>
    </w:p>
    <w:p w:rsidR="00EA3AD3" w:rsidRDefault="00EA3AD3" w:rsidP="002C7628">
      <w:pPr>
        <w:pStyle w:val="Text"/>
      </w:pPr>
      <w:r>
        <w:t xml:space="preserve">Paní Langrisheová se mu na klíně zavrtěla a po nohou skrytých pod jejími sukněmi ho pohladila podšívka. Na krk a na ramena mu padaly její vlasy. Za hlavou se jí objevilo slunce a jak se </w:t>
      </w:r>
      <w:bookmarkStart w:id="297" w:name="NewPage306"/>
      <w:bookmarkEnd w:id="297"/>
      <w:r>
        <w:t>tak na ni Charley díval vzhůru, připadlo mu, jako kdyby se náhle celá rozzářila.</w:t>
      </w:r>
    </w:p>
    <w:p w:rsidR="00EA3AD3" w:rsidRDefault="00EA3AD3" w:rsidP="00EA3AD3">
      <w:pPr>
        <w:pStyle w:val="Text"/>
      </w:pPr>
      <w:r>
        <w:t>Sáhla mu do klína, sevřela ho do ruky, přisunula se až k němu a posadila se na něj. Pak se zaklonila, zvrátila obličej ke stropu, přirazila a Charleyho v té chvíli napadlo, že teď už ho ani nepotřebuje, protože za okamžik vykřikla a byla hotová. Zůstala na něm nehybně sedět, přejela mu prsty po tváři a usmála se, jako kdyby mu vděčila za prožitou rozkoš, a pak mu jinými slovy položila stejnou otázku: „Budeš mi to všechno dělat?“</w:t>
      </w:r>
    </w:p>
    <w:p w:rsidR="00EA3AD3" w:rsidRDefault="00EA3AD3" w:rsidP="00EA3AD3">
      <w:pPr>
        <w:pStyle w:val="Text"/>
      </w:pPr>
      <w:r>
        <w:t>A Charley jí také odpověděl stejně. „Co já vím?“</w:t>
      </w:r>
    </w:p>
    <w:p w:rsidR="00EA3AD3" w:rsidRDefault="002C7628" w:rsidP="002C7628">
      <w:pPr>
        <w:pStyle w:val="DejovaPauza"/>
      </w:pPr>
      <w:r>
        <w:t>~</w:t>
      </w:r>
    </w:p>
    <w:p w:rsidR="00EA3AD3" w:rsidRDefault="00EA3AD3" w:rsidP="00EA3AD3">
      <w:pPr>
        <w:pStyle w:val="Text"/>
      </w:pPr>
      <w:r>
        <w:t xml:space="preserve">Obléct se netrvalo paní Langrisheové zdaleka tak dlouho jako Charleymu, protože si nesundala šaty a stačilo jí zapnout se a uhladit účes. Pak se usadila na otomanu a se zvláštním úsměvem na rtech pozorovala, jak zápolí s kalhotami. </w:t>
      </w:r>
      <w:proofErr w:type="gramStart"/>
      <w:r>
        <w:t>Ve</w:t>
      </w:r>
      <w:proofErr w:type="gramEnd"/>
      <w:r>
        <w:t xml:space="preserve"> hbitosti prstů se s ní nemohl měřit a kromě toho si dlouho uhlazoval košili na prsou. Nerad vypadal, jako když se v ní celou noc válel ve škarpě.</w:t>
      </w:r>
    </w:p>
    <w:p w:rsidR="00EA3AD3" w:rsidRDefault="00EA3AD3" w:rsidP="00EA3AD3">
      <w:pPr>
        <w:pStyle w:val="Text"/>
      </w:pPr>
      <w:r>
        <w:t>„Víš, že jsi zvláštní?“ poznamenala.</w:t>
      </w:r>
    </w:p>
    <w:p w:rsidR="00EA3AD3" w:rsidRDefault="00EA3AD3" w:rsidP="00EA3AD3">
      <w:pPr>
        <w:pStyle w:val="Text"/>
      </w:pPr>
      <w:r>
        <w:t xml:space="preserve">Charley si zastrčil košili do kalhot, aby ji měl kolem pasu co nejvíc napjatou. Cítil, že je dosud mokrý a velký, ale nebyl si jistý, jestli se také udělal. Připadal si v ní jako v zajetí. Třela se o něj tělem, ale v sobě ho svírala tak, že se nemohl ani pohnout. Bylo mu, jako kdyby ho spíš </w:t>
      </w:r>
      <w:proofErr w:type="gramStart"/>
      <w:r>
        <w:t>podojila než</w:t>
      </w:r>
      <w:proofErr w:type="gramEnd"/>
      <w:r>
        <w:t xml:space="preserve"> pomilovala.</w:t>
      </w:r>
    </w:p>
    <w:p w:rsidR="00EA3AD3" w:rsidRDefault="00EA3AD3" w:rsidP="00EA3AD3">
      <w:pPr>
        <w:pStyle w:val="Text"/>
      </w:pPr>
      <w:r>
        <w:t>Potom ho napadlo, jestli mu třeba nechtěla předvést něco nového, ale nakonec usoudil, že mu vlastně nic extrovního neukázala, pouze si s ním prohodila role. Herečka se v ní prostě nezapřela.</w:t>
      </w:r>
    </w:p>
    <w:p w:rsidR="00EA3AD3" w:rsidRDefault="00EA3AD3" w:rsidP="00EA3AD3">
      <w:pPr>
        <w:pStyle w:val="Text"/>
      </w:pPr>
      <w:r>
        <w:t>„Copak ti táhne hlavou?“ zeptala se.</w:t>
      </w:r>
    </w:p>
    <w:p w:rsidR="00EA3AD3" w:rsidRDefault="00EA3AD3" w:rsidP="00EA3AD3">
      <w:pPr>
        <w:pStyle w:val="Text"/>
      </w:pPr>
      <w:r>
        <w:t>Zapjal si opasek a zkontroloval pohledem košili. Paní Langrisheová vstala z otomanu a hnala se ke dveřím. „Že takhle nějak si vždycky musí připadat ženská,“ řekl.</w:t>
      </w:r>
    </w:p>
    <w:p w:rsidR="00EA3AD3" w:rsidRDefault="00EA3AD3" w:rsidP="00EA3AD3">
      <w:pPr>
        <w:pStyle w:val="Text"/>
      </w:pPr>
      <w:r>
        <w:t>Zasmála se, ale už se ani neohlédla a pustila se ze schodů. Charley za sebou zavřel dveře. Na tmavém schodišti bylo přece jenom o něco chladněji. Dole pod sebou slyšel kroky paní Langrisheové. Kráčela v té tmě dolů stejně sebejistě jako kočka. Uvědomil si, že nahoře nepobyli víc jak deset minut.</w:t>
      </w:r>
    </w:p>
    <w:p w:rsidR="00EA3AD3" w:rsidRDefault="00EA3AD3" w:rsidP="00EA3AD3">
      <w:pPr>
        <w:pStyle w:val="Text"/>
      </w:pPr>
      <w:bookmarkStart w:id="298" w:name="NewPage307"/>
      <w:bookmarkEnd w:id="298"/>
      <w:r>
        <w:t>V prvním patře k němu znovu dolehl hluk z obývacího pokoje. Paní Langrisheová se pod schody zastavila, počkala na něj, poté se do něj zavěsila a společně se vrátili do přízemí.</w:t>
      </w:r>
    </w:p>
    <w:p w:rsidR="00EA3AD3" w:rsidRDefault="00EA3AD3" w:rsidP="00EA3AD3">
      <w:pPr>
        <w:pStyle w:val="Text"/>
      </w:pPr>
      <w:r>
        <w:t>Připadala mu úplně vyměněná. Nesla se s takovým odstupem, že když se od něj odtrhla a jala se opět s roztomilým úsměvem věnovat hostům, měl dojem, že snad spolu nahoře ani nebyli.</w:t>
      </w:r>
    </w:p>
    <w:p w:rsidR="00EA3AD3" w:rsidRDefault="00EA3AD3" w:rsidP="00EA3AD3">
      <w:pPr>
        <w:pStyle w:val="Text"/>
      </w:pPr>
      <w:r>
        <w:t>První člověk, na něhož narazil, když ho opustila, byl její manžel. Postával mezi schodištěm a vchodem do obývacího pokoje s jakousi ženou, kterou Charley neznal. V jedné ruce držel sklenici na dlouhé nožce, druhou šermoval doutníkem a rozhořčeně probíral politováníhodné nedostatky kulturního života Černých hor.</w:t>
      </w:r>
    </w:p>
    <w:p w:rsidR="00EA3AD3" w:rsidRDefault="00EA3AD3" w:rsidP="00EA3AD3">
      <w:pPr>
        <w:pStyle w:val="Text"/>
      </w:pPr>
      <w:r>
        <w:t>Podíval se v hovoru Charleymu zpytavě do očí a Charley pohled opětoval. Přestože stopy hříšné smyslnosti páně Langrisheovy manželky na něm ještě ani neoschly, nebylo mu po těle zdaleka tak nepříjemně, jak by čekal. Nejspíš za to vděčil vědomí, že Jacku Langrisheovi je žena lhostejná, takže ať už jejich manželská smlouva zněla jakkoli, mohl si říkat, že je z obliga.</w:t>
      </w:r>
    </w:p>
    <w:p w:rsidR="00EA3AD3" w:rsidRDefault="00EA3AD3" w:rsidP="00EA3AD3">
      <w:pPr>
        <w:pStyle w:val="Text"/>
      </w:pPr>
      <w:r>
        <w:t>Pan Langrishe dlouze zatáhl z doutníku a zahalil hlavu své společnice oblakem kouře. Pak ženu obešel, napřáhl pravici a začal Charleymu drtit ruku. Charley ho nechal. „Doufám, že se u nás příliš nenudíte,“ prohlásil a Charley náhle znejistěl, jak to vlastně myslí.</w:t>
      </w:r>
    </w:p>
    <w:p w:rsidR="00EA3AD3" w:rsidRDefault="00EA3AD3" w:rsidP="00EA3AD3">
      <w:pPr>
        <w:pStyle w:val="Text"/>
      </w:pPr>
      <w:r>
        <w:t>Dáma za páně Langrisheovými zády se na něj usmívala. Kolem hlavy jí jako jepice kolem lampy poletovaly chuchvalce dýmu. „To od vás bylo moc hezký, že jste se rozhodli uspořádat na počest paní Hickokový takovou sešlost,“ odpověděl Charley.</w:t>
      </w:r>
    </w:p>
    <w:p w:rsidR="00EA3AD3" w:rsidRDefault="00EA3AD3" w:rsidP="00EA3AD3">
      <w:pPr>
        <w:pStyle w:val="Text"/>
      </w:pPr>
      <w:r>
        <w:t>„Nesmírně milá dáma, že?“ pravil pan Langrishe a ždímal mu ruku, až mu klouby praštěly. Kdykoli mu od té doby někdo takhle mačkal prsty, musel si Charley připomenout, že železný stisk ještě chlapa nedělá.</w:t>
      </w:r>
    </w:p>
    <w:p w:rsidR="00EA3AD3" w:rsidRDefault="00EA3AD3" w:rsidP="00EA3AD3">
      <w:pPr>
        <w:pStyle w:val="Text"/>
      </w:pPr>
      <w:r>
        <w:t>„Svým způsobem je to také umělkyně,“ pokračoval pan Langrishe. „Doufal jsem, že se mi ji podaří přemluvit, aby nám předvedla své umění při některém z našich představení.“</w:t>
      </w:r>
    </w:p>
    <w:p w:rsidR="00EA3AD3" w:rsidRDefault="00EA3AD3" w:rsidP="00EA3AD3">
      <w:pPr>
        <w:pStyle w:val="Text"/>
      </w:pPr>
      <w:r>
        <w:t>„Bojím se, že paní Hickoková nerada dělá divadlo,“ namítl Charley, který si vzpomněl na její plachost. „Jejím oborem je něco úplně jinýho.“</w:t>
      </w:r>
    </w:p>
    <w:p w:rsidR="00EA3AD3" w:rsidRDefault="00EA3AD3" w:rsidP="00EA3AD3">
      <w:pPr>
        <w:pStyle w:val="Text"/>
      </w:pPr>
      <w:bookmarkStart w:id="299" w:name="NewPage308"/>
      <w:bookmarkEnd w:id="299"/>
      <w:r>
        <w:t>Pan Langrishe mu konečně ruku pustil. „Dělat cirkus nebo divadlo, jaký je v tom rozdíl? Obojí vyžaduje talent, nemyslíte?“</w:t>
      </w:r>
    </w:p>
    <w:p w:rsidR="00EA3AD3" w:rsidRDefault="00EA3AD3" w:rsidP="00EA3AD3">
      <w:pPr>
        <w:pStyle w:val="Text"/>
      </w:pPr>
      <w:r>
        <w:t>„Co já vím?“ řekl Charley. Tahle odpověď mu připadla jaksi povědomá, takže jakmile se po jejich boku vynořila paní Langrisheová zavěšená do Solomona Stara, došlo mu, že stejně odpověděl před chvílí jí.</w:t>
      </w:r>
    </w:p>
    <w:p w:rsidR="00EA3AD3" w:rsidRDefault="00EA3AD3" w:rsidP="00EA3AD3">
      <w:pPr>
        <w:pStyle w:val="Text"/>
      </w:pPr>
      <w:r>
        <w:t>Věnovala mu pohled, jenž se při troše dobré vůle dal vykládat jako přátelský, ale jinak se k němu neznala a hned se zase věnovala Solomonu Starovi. „Já vás prostě nesmím ani na okamžik pustit z dohledu, pane Stare,“ zašvitořila, „protože jinak byste nám odešel. Támhle stojí pan Tan. Poslyšte, znáte se s ním vůbec? Mezi našimi čínskými spoluobčany je několik skutečně zdatných podnikatelů…“</w:t>
      </w:r>
    </w:p>
    <w:p w:rsidR="00EA3AD3" w:rsidRDefault="00EA3AD3" w:rsidP="00EA3AD3">
      <w:pPr>
        <w:pStyle w:val="Text"/>
      </w:pPr>
      <w:r>
        <w:t>Charley odešel do obývacího pokoje a vzal si od černošského sluhy skleničku na vysoké stopce. Teď už mu víno nepřipadalo zdaleka tak trpké, a tak se posadil na židli vedle okna a v klidu zvolna popíjel. Když černoch začal znovu obcházet s podnosem, vstal a šel si vyměnit prázdnou za plnou. Zrak mu padl do zrcadla, které viselo mezi dvěma okny. Přišlo mu, že sklenka v ruce mu velice sluší. Při další už víno klouzalo do krku líp. Začínal mu přicházet na chuť.</w:t>
      </w:r>
    </w:p>
    <w:p w:rsidR="00EA3AD3" w:rsidRDefault="00EA3AD3" w:rsidP="00EA3AD3">
      <w:pPr>
        <w:pStyle w:val="Text"/>
      </w:pPr>
      <w:r>
        <w:t>Zkusil si vzpomenout, jak mu vlastně s paní Langrisheovou bylo, a uvažoval, jestli by si to chtěl zopakovat, ale ani v jednom případě si nebyl jistý. Dal si ještě jednu a jal se rozhlížet po paní Langrisheové a pak po Agnes, ale obě někam zmizely a nikoho jiného v místnosti neznal. Pak se znovu zahlédl v zrcadle a chvíli měl pocit, že se taky nepoznává, a když se podíval do skleničky, zjistil, že z hladiny na něj civí někdo úplně cizí.</w:t>
      </w:r>
    </w:p>
    <w:p w:rsidR="00EA3AD3" w:rsidRDefault="00EA3AD3" w:rsidP="00EA3AD3">
      <w:pPr>
        <w:pStyle w:val="Text"/>
      </w:pPr>
      <w:r>
        <w:t>Posadil se na pohovku a honem zavřel oči, aby se na všechny ty cizí tváře nemusel koukat, a tak neviděl, jak se Solomon Star pokusil čínského obchodníka zabít.</w:t>
      </w:r>
    </w:p>
    <w:p w:rsidR="00EA3AD3" w:rsidRDefault="00EA3AD3" w:rsidP="00EA3AD3">
      <w:pPr>
        <w:pStyle w:val="Text"/>
      </w:pPr>
      <w:r>
        <w:t>Nejdřív se ozval čísi hlas – později si Charley uvědomil, že patřil šerifovi –, potom práskl výstřel. Charley otevřel oči a spatřil, jak Číňan běží ke dveřím, svírá si loket a na druhém konci místnosti šerif drží Solomona Stara v kleštích.</w:t>
      </w:r>
    </w:p>
    <w:p w:rsidR="00EA3AD3" w:rsidRDefault="00EA3AD3" w:rsidP="00EA3AD3">
      <w:pPr>
        <w:pStyle w:val="Text"/>
      </w:pPr>
      <w:r>
        <w:t xml:space="preserve">Činil tak ovšem naprosto zbytečně, protože Solomon stál jako ovečka a mlčky sledoval, jak Číňan mizí za dveřmi. Neprotestoval, dokonce </w:t>
      </w:r>
      <w:proofErr w:type="gramStart"/>
      <w:r>
        <w:t>ani když</w:t>
      </w:r>
      <w:proofErr w:type="gramEnd"/>
      <w:r>
        <w:t xml:space="preserve"> mu Bullock vykroutil revolver z ruky.</w:t>
      </w:r>
    </w:p>
    <w:p w:rsidR="00EA3AD3" w:rsidRDefault="00EA3AD3" w:rsidP="00EA3AD3">
      <w:pPr>
        <w:pStyle w:val="Text"/>
      </w:pPr>
      <w:bookmarkStart w:id="300" w:name="NewPage309"/>
      <w:bookmarkEnd w:id="300"/>
      <w:r>
        <w:t>Byl to derringer s tlustou hlavní, do jejíhož vývrtu by se vešel přinejmenším prostředník. Jelikož kolem stálo plno lidí, místností už kolovaly nejrůznější verze, jak se to vlastně stalo. Z pohovky zaslechl Charley tu, podle níž první tasil Číňan.</w:t>
      </w:r>
    </w:p>
    <w:p w:rsidR="00EA3AD3" w:rsidRDefault="00EA3AD3" w:rsidP="00EA3AD3">
      <w:pPr>
        <w:pStyle w:val="Text"/>
      </w:pPr>
      <w:r>
        <w:t>Po podlaze se táhla krvavá stopa, a když Charley zvedl oči a podíval se na Solomona Stara, zjistil, že šerif mezitím změnil postoj, protože už Solomona držel kolem ramen, tiskl ho k sobě, usmíval se na celé kolo a neustále opakoval, že jde o nešťastnou náhodu.</w:t>
      </w:r>
    </w:p>
    <w:p w:rsidR="00EA3AD3" w:rsidRDefault="00EA3AD3" w:rsidP="00EA3AD3">
      <w:pPr>
        <w:pStyle w:val="Text"/>
      </w:pPr>
      <w:r>
        <w:t>Solomon ani neodporoval, ani se nepokoušel vykroutit. Ve tváři měl blažený výraz, který také neměl daleko k úsměvu, jako kdyby Solomon věděl něco, o čem ostatní nemají potuchy. Pak si Charley všiml, že ačkoli šerif dal derringer z ruky, nemá nejmenší chuť Solomona pustit.</w:t>
      </w:r>
    </w:p>
    <w:p w:rsidR="00EA3AD3" w:rsidRDefault="00EA3AD3" w:rsidP="00EA3AD3">
      <w:pPr>
        <w:pStyle w:val="Text"/>
      </w:pPr>
      <w:r>
        <w:t>V té chvíli vešla do místnosti paní Langrisheová a začala se zajímat, co se děje. Poletovala od hosta k hostu jako vyplašený netopýr.</w:t>
      </w:r>
    </w:p>
    <w:p w:rsidR="00EA3AD3" w:rsidRDefault="00EA3AD3" w:rsidP="00EA3AD3">
      <w:pPr>
        <w:pStyle w:val="Text"/>
      </w:pPr>
      <w:r>
        <w:t>Šerif se Solomonem před ni předstoupil a řekl: „Obávám se, že během vaší nepřítomnosti došlo k menší nehodě.“</w:t>
      </w:r>
    </w:p>
    <w:p w:rsidR="00EA3AD3" w:rsidRDefault="00EA3AD3" w:rsidP="00EA3AD3">
      <w:pPr>
        <w:pStyle w:val="Text"/>
      </w:pPr>
      <w:r>
        <w:t>A přestože paní Langrisheová ještě nevěděla, o co jde, usmála se na něj, jako kdyby mu už odpouštěla.</w:t>
      </w:r>
    </w:p>
    <w:p w:rsidR="00EA3AD3" w:rsidRDefault="00EA3AD3" w:rsidP="00EA3AD3">
      <w:pPr>
        <w:pStyle w:val="Text"/>
      </w:pPr>
      <w:r>
        <w:t>„Tadyhle pan Star předváděl tomu čínskýmu obchodníkovi svůj kapesní revolver a ten jaksi spustil,“ prohlásil Bullock.</w:t>
      </w:r>
    </w:p>
    <w:p w:rsidR="00EA3AD3" w:rsidRDefault="00EA3AD3" w:rsidP="00EA3AD3">
      <w:pPr>
        <w:pStyle w:val="Text"/>
      </w:pPr>
      <w:r>
        <w:t>„Myslíte pana Tana?“</w:t>
      </w:r>
    </w:p>
    <w:p w:rsidR="00EA3AD3" w:rsidRDefault="00EA3AD3" w:rsidP="00EA3AD3">
      <w:pPr>
        <w:pStyle w:val="Text"/>
      </w:pPr>
      <w:r>
        <w:t>Šerif přitakal. „Nestojí to ani za řeč,“ pokračoval, „nicméně pan Tan se rozhodl vyhledat neprodleně lékaře.“ Zahleděl se na svého obchodního partnera, který ani nepípl.</w:t>
      </w:r>
    </w:p>
    <w:p w:rsidR="00EA3AD3" w:rsidRDefault="00EA3AD3" w:rsidP="00EA3AD3">
      <w:pPr>
        <w:pStyle w:val="Text"/>
      </w:pPr>
      <w:r>
        <w:t>„Pan Star prostě nenalézá slov,“ vysvětloval šerif, „nedovede si to vysvětlit, ale velice ho mrzí, že mu zbraň spustila zrovna ve vašem domě.“</w:t>
      </w:r>
    </w:p>
    <w:p w:rsidR="00EA3AD3" w:rsidRDefault="00EA3AD3" w:rsidP="00EA3AD3">
      <w:pPr>
        <w:pStyle w:val="Text"/>
      </w:pPr>
      <w:r>
        <w:t>Solomon jen kývl. Paní Langrisheová sklopila oči a sledovala zrakem krvavé skvrny po podlaze až k pohovce a Charleymu. „Je zranění pana Tana vážné?“ otázala se.</w:t>
      </w:r>
    </w:p>
    <w:p w:rsidR="00EA3AD3" w:rsidRDefault="00EA3AD3" w:rsidP="002C7628">
      <w:pPr>
        <w:pStyle w:val="Text"/>
      </w:pPr>
      <w:r>
        <w:t xml:space="preserve">„Ale co vás nemá,“ zahlaholil Bullock, „je to prakticky jen škrábnutí a trochu sežehnutá kůže…“ V místnosti dosud čpěl sladkokyselý pach střelného prachu. Hosté, kteří při výstřelu ztuhli, se pustili znovu do hovoru a do vína a začínali se rozehřívat. </w:t>
      </w:r>
      <w:bookmarkStart w:id="301" w:name="NewPage310"/>
      <w:bookmarkEnd w:id="301"/>
      <w:r>
        <w:t>Místnost, v níž ještě před chvílí panovalo mrtvé ticho, opět ožila.</w:t>
      </w:r>
    </w:p>
    <w:p w:rsidR="00EA3AD3" w:rsidRDefault="00EA3AD3" w:rsidP="00EA3AD3">
      <w:pPr>
        <w:pStyle w:val="Text"/>
      </w:pPr>
      <w:r>
        <w:t>Šerif, který dosud objímal Solomona kolem ramen, se na paní Langrisheovou usmál a řekl: „Myslím, že se omluvíme a půjdeme. Stav pana Tana dělá mýmu společníkovi přece jenom starost.“</w:t>
      </w:r>
    </w:p>
    <w:p w:rsidR="00EA3AD3" w:rsidRDefault="00EA3AD3" w:rsidP="00EA3AD3">
      <w:pPr>
        <w:pStyle w:val="Text"/>
      </w:pPr>
      <w:r>
        <w:t>Charley měl ale dojem, že Číňanův stav je to poslední, čím se Solomon trápí.</w:t>
      </w:r>
    </w:p>
    <w:p w:rsidR="00EA3AD3" w:rsidRDefault="00EA3AD3" w:rsidP="00EA3AD3">
      <w:pPr>
        <w:pStyle w:val="Text"/>
      </w:pPr>
      <w:r>
        <w:t>Odešli a na pohovku vedle Charleyho za okamžik usedla paní Langrisheová. Černoch jim přinesl víno. Charley už začínal mít v hlavě. „Není nad klidný nedělní odpoledne,“ zahuhlal.</w:t>
      </w:r>
    </w:p>
    <w:p w:rsidR="00EA3AD3" w:rsidRDefault="00EA3AD3" w:rsidP="00EA3AD3">
      <w:pPr>
        <w:pStyle w:val="Text"/>
      </w:pPr>
      <w:r>
        <w:t>Paní Langrisheová prudce stiskla víčka. „Člověk chce někomu projevit účast a výsledek? Trapný paskvil. Že jsem sem vůbec jezdila.“</w:t>
      </w:r>
    </w:p>
    <w:p w:rsidR="00EA3AD3" w:rsidRDefault="00EA3AD3" w:rsidP="00EA3AD3">
      <w:pPr>
        <w:pStyle w:val="Text"/>
      </w:pPr>
      <w:r>
        <w:t>Charley ji konejšivě poplácal po ruce a přitom uvažoval, do které z oněch dvou kategorií asi řadí to, k čemu mezi nimi došlo nahoře. „Mohlo to dopadnout taky o hodně hůř,“ zabručel. Dopil a začal se rozhlížet po černochovi.</w:t>
      </w:r>
    </w:p>
    <w:p w:rsidR="00EA3AD3" w:rsidRDefault="00EA3AD3" w:rsidP="00EA3AD3">
      <w:pPr>
        <w:pStyle w:val="Text"/>
      </w:pPr>
      <w:r>
        <w:t>„Doufám, že ta střelba paní Hickokovou příliš nevyděsila,“ pravila paní Langrisheová.</w:t>
      </w:r>
    </w:p>
    <w:p w:rsidR="00EA3AD3" w:rsidRDefault="00EA3AD3" w:rsidP="00EA3AD3">
      <w:pPr>
        <w:pStyle w:val="Text"/>
      </w:pPr>
      <w:r>
        <w:t>Charley si olízl prst a začal jím objíždět hranu skleničky, ale nepodařilo se mu vyloudit sebemenší zvuk. „Já myslím, že tu jen tak něco nevzruší,“ poznamenal a pátravě pohlédl na druhý konec místnosti, jestli ji někde neuvidí. Po Agnes však jako by se zem slehla a černošský sluha nebyl taky k nalezení.</w:t>
      </w:r>
    </w:p>
    <w:p w:rsidR="00EA3AD3" w:rsidRDefault="00EA3AD3" w:rsidP="00EA3AD3">
      <w:pPr>
        <w:pStyle w:val="Text"/>
      </w:pPr>
      <w:r>
        <w:t>„Musím obdivovat, jak se drží,“ řekla paní Langrisheová. „Připadá mi snad až umanutě odměřená …“</w:t>
      </w:r>
    </w:p>
    <w:p w:rsidR="00EA3AD3" w:rsidRDefault="00EA3AD3" w:rsidP="00EA3AD3">
      <w:pPr>
        <w:pStyle w:val="Text"/>
      </w:pPr>
      <w:r>
        <w:t>„Je nezvykle přímočará,“ opáčil Charley.</w:t>
      </w:r>
    </w:p>
    <w:p w:rsidR="00EA3AD3" w:rsidRDefault="00EA3AD3" w:rsidP="00EA3AD3">
      <w:pPr>
        <w:pStyle w:val="Text"/>
      </w:pPr>
      <w:r>
        <w:t>Paní Langrisheová se na pohovce pootočila a pohlédla mu vyzývavě do očí. „Líbí se vám, když je žena přímočará, pane Uttere?“</w:t>
      </w:r>
    </w:p>
    <w:p w:rsidR="00EA3AD3" w:rsidRDefault="00EA3AD3" w:rsidP="00EA3AD3">
      <w:pPr>
        <w:pStyle w:val="Text"/>
      </w:pPr>
      <w:r>
        <w:t>„Spíš mi to ulehčuje život,“ odpověděl, ale z jejího výrazu usoudil, že čekala trochu jinou odpověď. Konečně černocha zahlédl, a tak vstal a posunkem ho přivolal. Následovala výměna prázdné sklenice za dvě plné. Ne že by víno považoval za kdovíjaké pití, ale chytil už slinu, a proto do sebe jednu sklínku obrátil a teprve pak pokračoval v rozhovoru.</w:t>
      </w:r>
    </w:p>
    <w:p w:rsidR="00EA3AD3" w:rsidRDefault="00EA3AD3" w:rsidP="00EA3AD3">
      <w:pPr>
        <w:pStyle w:val="Text"/>
      </w:pPr>
      <w:bookmarkStart w:id="302" w:name="NewPage311"/>
      <w:bookmarkEnd w:id="302"/>
      <w:r>
        <w:t>„Vaše víno je stejně zákeřný jako láska,“ prohlásil a upřel pohled na obě skleničky, jednu prázdnou, druhou vrchovatou.</w:t>
      </w:r>
    </w:p>
    <w:p w:rsidR="00EA3AD3" w:rsidRDefault="00EA3AD3" w:rsidP="00EA3AD3">
      <w:pPr>
        <w:pStyle w:val="Text"/>
      </w:pPr>
      <w:r>
        <w:t>Usmála se, sklonila tázavě hlavu a čekala, co řekne dál. Do očí mu znovu padly pihy v jejím výstřihu – kam se vlastně poděly, když byli spolu nahoře? – a zadíval se jí na klíční kosti. Připadal si jako hypnotizovaný. „Stejně zákeřné jako láska?“ otázala se. „To má být poklona?“</w:t>
      </w:r>
    </w:p>
    <w:p w:rsidR="00EA3AD3" w:rsidRDefault="00EA3AD3" w:rsidP="00EA3AD3">
      <w:pPr>
        <w:pStyle w:val="Text"/>
      </w:pPr>
      <w:r>
        <w:t>Charley zrudl až po kořínky vlasů. „Já jenom, že jak si člověk jednou zvykne, nemůže už bez toho bejt,“ vyhrkl.</w:t>
      </w:r>
    </w:p>
    <w:p w:rsidR="00EA3AD3" w:rsidRDefault="00EA3AD3" w:rsidP="00EA3AD3">
      <w:pPr>
        <w:pStyle w:val="Text"/>
      </w:pPr>
      <w:r>
        <w:t>Polichoceně se rozzářila a Charley se zazubil. Připadalo mu, že začíná opět roztávat.</w:t>
      </w:r>
    </w:p>
    <w:p w:rsidR="00EA3AD3" w:rsidRDefault="00EA3AD3" w:rsidP="00EA3AD3">
      <w:pPr>
        <w:pStyle w:val="Text"/>
      </w:pPr>
      <w:r>
        <w:t>„Nemáte zájem podívat se ještě trochu po domě?“ navrhla mu.</w:t>
      </w:r>
    </w:p>
    <w:p w:rsidR="00EA3AD3" w:rsidRDefault="00EA3AD3" w:rsidP="00EA3AD3">
      <w:pPr>
        <w:pStyle w:val="Text"/>
      </w:pPr>
      <w:r>
        <w:t>„To je nápad,“ zahlaholil Charley. Paní Langrisheová se do něj zavěsila a odvedla ho zpátky do pokojíčku pod střechou. Tentokrát ji však zarazil dřív, než ho stačila úplně rozepnout, a upřeně se jí zadíval do tváře.</w:t>
      </w:r>
    </w:p>
    <w:p w:rsidR="00EA3AD3" w:rsidRDefault="00EA3AD3" w:rsidP="00EA3AD3">
      <w:pPr>
        <w:pStyle w:val="Text"/>
      </w:pPr>
      <w:r>
        <w:t>„Copak?“ zašeptala.</w:t>
      </w:r>
    </w:p>
    <w:p w:rsidR="00EA3AD3" w:rsidRDefault="00EA3AD3" w:rsidP="00EA3AD3">
      <w:pPr>
        <w:pStyle w:val="Text"/>
      </w:pPr>
      <w:r>
        <w:t>Zavrtěl hlavou, protože si najednou nemohl vzpomenout. „Máte krásný klíční kosti,“ zamumlal honem a přejel jí prsty po hrdle. „A strašně se mi líbí, jak vám padaj pihy do výstřihu,“ dodal a začal se jich postupně dotýkat konečkem ukazováčku. „Pořád se jich nemůžu dopočítat.“</w:t>
      </w:r>
    </w:p>
    <w:p w:rsidR="00EA3AD3" w:rsidRDefault="00EA3AD3" w:rsidP="00EA3AD3">
      <w:pPr>
        <w:pStyle w:val="Text"/>
      </w:pPr>
      <w:r>
        <w:t>Položila si ruce v bok, obrátila se k němu zády a ohlédla se. Charley jí položil ruce na šíji a paní Langrisheová se k němu opět otočila čelem.</w:t>
      </w:r>
    </w:p>
    <w:p w:rsidR="00EA3AD3" w:rsidRDefault="00EA3AD3" w:rsidP="00EA3AD3">
      <w:pPr>
        <w:pStyle w:val="Text"/>
      </w:pPr>
      <w:r>
        <w:t>Trpělivě stála a držela, dokud jí knoflíček po knoflíčku nerozepjal šaty odshora až dolů. Na prsou jí naskočila husí kůže. Pokryl ji drobnými polibky, ale pak se mu zatočila hlava a musel si sednout na otoman.</w:t>
      </w:r>
    </w:p>
    <w:p w:rsidR="00EA3AD3" w:rsidRDefault="00EA3AD3" w:rsidP="00EA3AD3">
      <w:pPr>
        <w:pStyle w:val="Text"/>
      </w:pPr>
      <w:r>
        <w:t>Paní Langrisheová vystoupila ze šatů, odložila krajkami zdobené hedvábné prádlo a znovu se otočila tváří k oknu. Charley zvedl ruce a položil jí je na hýždě. Paní Langrisheová se celá napružila. Začal ji hladit a přemítal při tom, jak jí zalichotit. Pokožku na zadku měla hebkou a chladnou a v kříži, kousek nad místem, kde se jí dotýkal, jí opět naskočila husí kůže.</w:t>
      </w:r>
    </w:p>
    <w:p w:rsidR="00EA3AD3" w:rsidRDefault="00EA3AD3" w:rsidP="00EA3AD3">
      <w:pPr>
        <w:pStyle w:val="Text"/>
      </w:pPr>
      <w:r>
        <w:t>„Líbí se vám prohlídka, pane Uttere?“ zavrněla.</w:t>
      </w:r>
    </w:p>
    <w:p w:rsidR="00EA3AD3" w:rsidRDefault="00EA3AD3" w:rsidP="00EA3AD3">
      <w:pPr>
        <w:pStyle w:val="Text"/>
      </w:pPr>
      <w:bookmarkStart w:id="303" w:name="NewPage312"/>
      <w:bookmarkEnd w:id="303"/>
      <w:r>
        <w:t>Přitiskl jí rty na kříž a paní Langrisheová zasténala. „Jsou to naprosto dokonalý půlky,“ zamručel a ona zasténala ještě jednou.</w:t>
      </w:r>
    </w:p>
    <w:p w:rsidR="00EA3AD3" w:rsidRDefault="00EA3AD3" w:rsidP="00EA3AD3">
      <w:pPr>
        <w:pStyle w:val="Text"/>
      </w:pPr>
      <w:r>
        <w:t>Položil jí ruku nad podkolenní jamku a pomalu ji sunul vzhůru, až se dotkl palcem jejích chloupků. Začala zrychleně dýchat a palec mu zvlhl. Rozevřel si ji a strčil prst dovnitř. Překvapilo ho, jak je ten otvor malý. Pomyslel si, kam se v tomhle ohledu hrabe na Lurline. Na druhé straně paní Langrisheová nebyla vysazená na muže těžkého kalibru. „Musím se někdy Lurline zeptat, jestli mají špatenkové od přírody větší přirození,“ pronesl nahlas.</w:t>
      </w:r>
    </w:p>
    <w:p w:rsidR="00EA3AD3" w:rsidRDefault="00EA3AD3" w:rsidP="00EA3AD3">
      <w:pPr>
        <w:pStyle w:val="Text"/>
      </w:pPr>
      <w:r>
        <w:t>Paní Langrisheová se přestala vrtět a ztuhla. „Cože?“</w:t>
      </w:r>
    </w:p>
    <w:p w:rsidR="00EA3AD3" w:rsidRDefault="00EA3AD3" w:rsidP="00EA3AD3">
      <w:pPr>
        <w:pStyle w:val="Text"/>
      </w:pPr>
      <w:r>
        <w:t>„Napadlo mě, jestli ho rabiáti mají většího než normální občani,“ odpověděl Charley. Paní Langrisheová se odtáhla a otočila. Tvářila se tak, že ji málem nepoznával. Byla to sice velká herečka, ale tenhle výraz nemohla mít nacvičený.</w:t>
      </w:r>
    </w:p>
    <w:p w:rsidR="00EA3AD3" w:rsidRDefault="00EA3AD3" w:rsidP="00EA3AD3">
      <w:pPr>
        <w:pStyle w:val="Text"/>
      </w:pPr>
      <w:r>
        <w:t>„Člověk by čekal pravej opak,“ pokračoval. „Kdyby totiž nějaká taková souvislost existovala, bylo by snad logičtější, kdyby ničema chlap byl budižkničemu i v tomhle ohledu, ne?“</w:t>
      </w:r>
    </w:p>
    <w:p w:rsidR="00EA3AD3" w:rsidRDefault="00EA3AD3" w:rsidP="00EA3AD3">
      <w:pPr>
        <w:pStyle w:val="Text"/>
      </w:pPr>
      <w:r>
        <w:t>Na tváři se jí znovu rozlil úsměv a Charley se zaradoval, že ji dokáže rozveselit, když tu náhle zazněla zvenčí střelba, čtyři rány ze dvou revolverů, a výraz paní Langrisheové se rázem změnil. Úsměv vystřídalo zděšení a posléze znechucení. V Deadwoodu skutečně panoval všeobecný nedostatek taktu.</w:t>
      </w:r>
    </w:p>
    <w:p w:rsidR="00EA3AD3" w:rsidRDefault="00EA3AD3" w:rsidP="00EA3AD3">
      <w:pPr>
        <w:pStyle w:val="Text"/>
      </w:pPr>
      <w:r>
        <w:t>Alespoň že tentokrát se střílelo na ulici. Charley se vydal k oknu. „To bude jenom nějakej ožrala,“ uklidňoval ji, „zlatokop nebo turista, co na sebe potřebuje upozornit, aby si nepřipadal tak sám.“</w:t>
      </w:r>
    </w:p>
    <w:p w:rsidR="00EA3AD3" w:rsidRDefault="00EA3AD3" w:rsidP="00EA3AD3">
      <w:pPr>
        <w:pStyle w:val="Text"/>
      </w:pPr>
      <w:r>
        <w:t>Když však vyhlédl ven, zjistil, že se šeredně mýlil.</w:t>
      </w:r>
    </w:p>
    <w:p w:rsidR="00EA3AD3" w:rsidRDefault="002C7628" w:rsidP="002C7628">
      <w:pPr>
        <w:pStyle w:val="DejovaPauza"/>
      </w:pPr>
      <w:r>
        <w:t>~</w:t>
      </w:r>
    </w:p>
    <w:p w:rsidR="00EA3AD3" w:rsidRDefault="00EA3AD3" w:rsidP="00EA3AD3">
      <w:pPr>
        <w:pStyle w:val="Text"/>
      </w:pPr>
      <w:r>
        <w:t>Ne že by nešlo o ožralu.</w:t>
      </w:r>
    </w:p>
    <w:p w:rsidR="00EA3AD3" w:rsidRDefault="00EA3AD3" w:rsidP="00EA3AD3">
      <w:pPr>
        <w:pStyle w:val="Text"/>
      </w:pPr>
      <w:r>
        <w:t>V předzahrádce se mezi kytičkami válela Jane. Charley to poznal podle klobouku a berle, kterou měla položenou vedle sebe. V rukou třímala párek revolverů. Mířily každý jinam, ale jedna hlaveň byla víceméně obrácená k oknu. Jane natáhla kohoutek toho druhého, zmáčkla a zmizela v oblaku kouře. Z nedaleké borovice se k zemi snesla šiška.</w:t>
      </w:r>
    </w:p>
    <w:p w:rsidR="00EA3AD3" w:rsidRDefault="00EA3AD3" w:rsidP="00EA3AD3">
      <w:pPr>
        <w:pStyle w:val="Text"/>
      </w:pPr>
      <w:bookmarkStart w:id="304" w:name="NewPage313"/>
      <w:bookmarkEnd w:id="304"/>
      <w:r>
        <w:t>Jakmile paní Langrisheová zaslechla výstřel, rychle popadla šaty a rázem se octla až v rohu místnosti, na samém konci otomanu. „Neberte si to tak,“ řekl Charley, ale sám nespouštěl Jane z očí. Jane zvrátila hlavu vzhůru a zamžourala do nebe a Charley jí pod okrajem krempy zahlédl postupně bradu, pak nos a nakonec láhev, kterou svírala mezi stehny. Do očí se jí však už podívat nestačil, protože Jane natáhla znovu a ustřelila kus šindele. Charley uskočil od okna a paní Langrisheová sebou trhla, jako kdyby se jí chystal ublížit. „Nemáte se přece čeho bát,“ chlácholil ji.</w:t>
      </w:r>
    </w:p>
    <w:p w:rsidR="00EA3AD3" w:rsidRDefault="00EA3AD3" w:rsidP="00EA3AD3">
      <w:pPr>
        <w:pStyle w:val="Text"/>
      </w:pPr>
      <w:r>
        <w:t>„Nedívejte se,“ nařídila mu a přitiskla si šaty k tělu.</w:t>
      </w:r>
    </w:p>
    <w:p w:rsidR="00EA3AD3" w:rsidRDefault="00EA3AD3" w:rsidP="00EA3AD3">
      <w:pPr>
        <w:pStyle w:val="Text"/>
      </w:pPr>
      <w:r>
        <w:t>Charley jukl z okna. Jane právě vstávala. Pomáhala si berlí a revolverem, jehož hlavní se vzepřela o zem. Když se vztyčila, zakymácela se, pak se shýbla a sebrala i druhou pistoli a láhev. Střelila do okna nevraživým pohledem a zamířila ke dveřím. „Kdo to byl?“ zajímala se paní Langrisheová.</w:t>
      </w:r>
    </w:p>
    <w:p w:rsidR="00EA3AD3" w:rsidRDefault="00EA3AD3" w:rsidP="00EA3AD3">
      <w:pPr>
        <w:pStyle w:val="Text"/>
      </w:pPr>
      <w:r>
        <w:t>Charley se otočil a spatřil, že přestože dosud posedává v koutě, je už oblečená. Způsob, jakým se Elizabeth Langrisheová oblékala, se prostě vymykal rozumu. „Jane Cannaryová,“ sdělil jí Charley.</w:t>
      </w:r>
    </w:p>
    <w:p w:rsidR="00EA3AD3" w:rsidRDefault="00EA3AD3" w:rsidP="00EA3AD3">
      <w:pPr>
        <w:pStyle w:val="Text"/>
      </w:pPr>
      <w:r>
        <w:t>„Žena?“ podivila se paní Langrisheová.</w:t>
      </w:r>
    </w:p>
    <w:p w:rsidR="00EA3AD3" w:rsidRDefault="00EA3AD3" w:rsidP="00EA3AD3">
      <w:pPr>
        <w:pStyle w:val="Text"/>
      </w:pPr>
      <w:r>
        <w:t>„V jistým smyslu slova ano.“</w:t>
      </w:r>
    </w:p>
    <w:p w:rsidR="00EA3AD3" w:rsidRDefault="00EA3AD3" w:rsidP="00EA3AD3">
      <w:pPr>
        <w:pStyle w:val="Text"/>
      </w:pPr>
      <w:r>
        <w:t>Paní Langrisheová vstala a přistoupila k oknu, ale Jane už mezitím zmizela v domě. „Ale proč by mi nějaká žena střílela v zahrádce?“ tázala se nechápavě paní Langrisheová. „Leda snad kdyby se na ni někdo vrhl…“</w:t>
      </w:r>
    </w:p>
    <w:p w:rsidR="00EA3AD3" w:rsidRDefault="00EA3AD3" w:rsidP="00EA3AD3">
      <w:pPr>
        <w:pStyle w:val="Text"/>
      </w:pPr>
      <w:r>
        <w:t>Charley zavrtěl hlavou. „Kdepak, takovýho odvážlivce v Černých horách nenajdete.“</w:t>
      </w:r>
    </w:p>
    <w:p w:rsidR="00EA3AD3" w:rsidRDefault="00EA3AD3" w:rsidP="00EA3AD3">
      <w:pPr>
        <w:pStyle w:val="Text"/>
      </w:pPr>
      <w:r>
        <w:t>„A kam zmizela?“</w:t>
      </w:r>
    </w:p>
    <w:p w:rsidR="00EA3AD3" w:rsidRDefault="00EA3AD3" w:rsidP="00EA3AD3">
      <w:pPr>
        <w:pStyle w:val="Text"/>
      </w:pPr>
      <w:r>
        <w:t>Charley se nejistě usmál. „Nejspíš se pozvala dovnitř.“</w:t>
      </w:r>
    </w:p>
    <w:p w:rsidR="00EA3AD3" w:rsidRDefault="00EA3AD3" w:rsidP="00EA3AD3">
      <w:pPr>
        <w:pStyle w:val="Text"/>
      </w:pPr>
      <w:r>
        <w:t>Tentokrát na něj paní Langrisheová pod schody nepočkala, a než Charley sešel do prvního patra, byla už na konci chodby. Přidržela si rukou sukni a pospíchala dolů mezi hosty.</w:t>
      </w:r>
    </w:p>
    <w:p w:rsidR="00EA3AD3" w:rsidRDefault="00EA3AD3" w:rsidP="002C7628">
      <w:pPr>
        <w:pStyle w:val="Text"/>
      </w:pPr>
      <w:r>
        <w:t xml:space="preserve">Charley měl pocit, že by ji měl zarazit, ale nevěděl jak. Paní Langrisheová se vskutku chovala velice impulzivně a Charleyho napadlo, jestli to není ten pravý důvod, proč Jack Langrishe ztratil po svatbě o ženy zájem a dal se na drcení rukou. S tak nevypočitatelnou </w:t>
      </w:r>
      <w:bookmarkStart w:id="305" w:name="NewPage314"/>
      <w:bookmarkEnd w:id="305"/>
      <w:r>
        <w:t>ženskou za manželku by si asi každý chlap našel nějaké potěšení bokem.</w:t>
      </w:r>
    </w:p>
    <w:p w:rsidR="00EA3AD3" w:rsidRDefault="00EA3AD3" w:rsidP="00EA3AD3">
      <w:pPr>
        <w:pStyle w:val="Text"/>
      </w:pPr>
      <w:r>
        <w:t>Do uší mu zazněl hlas Calamity Jane, který sem doléhal zezdola, ale ani opilecký řev nemohl zastřít skutečnost, že si Jane v téhle společnosti připadá trochu nesvá. „Jdu si očíhnout tu babu, co tvrdí, že byla sezdaná s mým Billem,“ hulákala. „Tohle se musí vysvětlit, nenechám si přece zničit reputaci!“</w:t>
      </w:r>
    </w:p>
    <w:p w:rsidR="00EA3AD3" w:rsidRDefault="00EA3AD3" w:rsidP="00EA3AD3">
      <w:pPr>
        <w:pStyle w:val="Text"/>
      </w:pPr>
      <w:r>
        <w:t>Když Charley došel na horní podestu, spatřil, že Jane postává ve dveřích, v jedné ruce revolver, v druhé berli, aby neupadla, a šilhá zpod klobouku do místnosti. Z kapsy kabátu jí čouhala láhev. Jak se Jane kymácela, brala si na mušku postupně všechny přítomné. Z hlavně ucpané hlínou trčel stonek jakéhosi býlí.</w:t>
      </w:r>
    </w:p>
    <w:p w:rsidR="00EA3AD3" w:rsidRDefault="00EA3AD3" w:rsidP="00EA3AD3">
      <w:pPr>
        <w:pStyle w:val="Text"/>
      </w:pPr>
      <w:r>
        <w:t>Opodál stála v kruhu hostí paní Langrisheová. Teď už se netvářila zdaleka tak vyzývavě a Charley si znovu uvědomil, že v hloubi duše ji drásá nejistota. Začal sestupovat dolů.</w:t>
      </w:r>
    </w:p>
    <w:p w:rsidR="00EA3AD3" w:rsidRDefault="00EA3AD3" w:rsidP="00EA3AD3">
      <w:pPr>
        <w:pStyle w:val="Text"/>
      </w:pPr>
      <w:r>
        <w:t>Jane koutkem oka zaznamenala, že v místnosti se cosi pohnulo, otočila se jako čamrda, zapotácela se, dolehla zády na veřeje a zamířila na strop nad Charleyho hlavou. Do podlahy z borových prken práskla upuštěná berle. „Ani hnout, nebo střelím a máš kokota v prdeli, fešáku!“ vykřikla Jane.</w:t>
      </w:r>
    </w:p>
    <w:p w:rsidR="00EA3AD3" w:rsidRDefault="00EA3AD3" w:rsidP="00EA3AD3">
      <w:pPr>
        <w:pStyle w:val="Text"/>
      </w:pPr>
      <w:r>
        <w:t>Charley sešel o několik schodů níž. „Jakejpak fešák,“ namítl. „Jako bys mě neznala.“</w:t>
      </w:r>
    </w:p>
    <w:p w:rsidR="00EA3AD3" w:rsidRDefault="00EA3AD3" w:rsidP="00EA3AD3">
      <w:pPr>
        <w:pStyle w:val="Text"/>
      </w:pPr>
      <w:r>
        <w:t>„Mám přece oči, ty šlajfko,“ řekla Jane a volnou levičkou hrábla do kapsy pro láhev. Vytrhla zuby zátku a plivla ji obloukem k berli na podlaze.</w:t>
      </w:r>
    </w:p>
    <w:p w:rsidR="00EA3AD3" w:rsidRDefault="00EA3AD3" w:rsidP="00EA3AD3">
      <w:pPr>
        <w:pStyle w:val="Text"/>
      </w:pPr>
      <w:r>
        <w:t>Lokla si a do očí jí vstoupily slzy. Charley sestoupil o další schod. „Přece nebudeš takhle vyvádět,“ domlouval jí. Jane mu namířila na hlavu, a tak se honem zastavil. Moc dobře věděl, že když ženská začne cedit slzy, teče často krev. Hlouček hostí, který je dělil, urychleně vyklidil palebný sektor.</w:t>
      </w:r>
    </w:p>
    <w:p w:rsidR="00EA3AD3" w:rsidRDefault="00EA3AD3" w:rsidP="00EA3AD3">
      <w:pPr>
        <w:pStyle w:val="Text"/>
      </w:pPr>
      <w:r>
        <w:t>„Mně budeš vykládat, jak se chovat v nóbl společnosti, ty balíku,“ dala se slyšet Jane. Rozhlédla se po hostech a zabodla oči do stropu. „Rozstřílím to tady na hadry.“</w:t>
      </w:r>
    </w:p>
    <w:p w:rsidR="00EA3AD3" w:rsidRDefault="00EA3AD3" w:rsidP="00EA3AD3">
      <w:pPr>
        <w:pStyle w:val="Text"/>
      </w:pPr>
      <w:r>
        <w:t>Jakási žena se zděšeně rozvřískala. Jane to zřejmě potěšilo, protože se celá rozzářila a v očích jí zajisk</w:t>
      </w:r>
      <w:r w:rsidR="00933872">
        <w:t>ř</w:t>
      </w:r>
      <w:r>
        <w:t>ilo.</w:t>
      </w:r>
      <w:r w:rsidR="00933872">
        <w:t xml:space="preserve"> „</w:t>
      </w:r>
      <w:r>
        <w:t>Kdepak je ta sňatková podvodnice?“ zařvala. „Sem s ní, nebo se neznám!“</w:t>
      </w:r>
    </w:p>
    <w:p w:rsidR="00EA3AD3" w:rsidRDefault="00EA3AD3" w:rsidP="00EA3AD3">
      <w:pPr>
        <w:pStyle w:val="Text"/>
      </w:pPr>
      <w:r>
        <w:t xml:space="preserve">Charleymu zbývaly dolů už jenom tři schody. S očima přilepenýma </w:t>
      </w:r>
      <w:bookmarkStart w:id="306" w:name="NewPage315"/>
      <w:bookmarkEnd w:id="306"/>
      <w:r>
        <w:t>na její revolver přemítal, jak hluboko může být hlínou ucpaný. V duchu už viděl, jak roztržená hlaveň zvyšuje obrat místnímu sklenářství, a podivil se, proč se takhle stará. „Poslyš, Jane,“ řekl, „máš v hlavni spoustu hlíny.“</w:t>
      </w:r>
    </w:p>
    <w:p w:rsidR="00EA3AD3" w:rsidRDefault="00EA3AD3" w:rsidP="00EA3AD3">
      <w:pPr>
        <w:pStyle w:val="Text"/>
      </w:pPr>
      <w:r>
        <w:t>„Aspoň ti nebudou muset kopat hrob,“ zahuhlala a vzala si ho na mušku. Charley ztuhl a čekal, jestli ho skutečně pošle pod kytičky. Jane na něj ještě chvíli mířila, ale pak se zasmála a zbraň svěsila. „Billova kámoše položit nemůžu,“ prohlásila. „Než umřel, musela jsem mu slíbit, že jeho kámoše nechám na pokoji.“</w:t>
      </w:r>
    </w:p>
    <w:p w:rsidR="00EA3AD3" w:rsidRDefault="00EA3AD3" w:rsidP="00EA3AD3">
      <w:pPr>
        <w:pStyle w:val="Text"/>
      </w:pPr>
      <w:r>
        <w:t>Hosté se zavlnili, Jane otočila a zašermovala revolverem. Z hloučku vystoupila Agnes Lakeová. Každý mohl hned vidět, že s touhle dámou v červených šatech se Jane nemůže měřit ani výškou, ani silou, ani rozumem. Ve tváři se jí zračil ledový klid. „No né,“ zahýkala Jane, ale ruka s pistolí i čelist jí klesly. Charley věděl, že má vynikající šanci ji odzbrojit úplně, ale nehnul prstem.</w:t>
      </w:r>
    </w:p>
    <w:p w:rsidR="00EA3AD3" w:rsidRDefault="00EA3AD3" w:rsidP="00EA3AD3">
      <w:pPr>
        <w:pStyle w:val="Text"/>
      </w:pPr>
      <w:r>
        <w:t>„Tak vy prej tvrdíte, že jste manželka Billa Hickoka,“ zasyčela Jane, ale zkamenělá Agnes neodpověděla. Zdálo se, že nevěří vlastním očím.</w:t>
      </w:r>
    </w:p>
    <w:p w:rsidR="00EA3AD3" w:rsidRDefault="00EA3AD3" w:rsidP="00EA3AD3">
      <w:pPr>
        <w:pStyle w:val="Text"/>
      </w:pPr>
      <w:r>
        <w:t>Jane se rozhlédla po místnosti, jako kdyby jí teprve teď došlo, kde se vlastně octla. „To si budeme muset vyříkat,“ pronesla spíš na adresu hostí než k Agnes, „Bill se nikdá nezmínil, že by měl nějakou jinou.“ Při řeči se napřímila, aby si proti Agnes nepřipadala tak malá. Strčila láhev zpátky do kapsy a narazila si klobouk na uši, až se jí boltce ohnuly, pak ze sebe trochu ometla suchou trávu a pýr a znovu provrtala očima zkoprnělou Agnes. Ustoupila o krok zpátky a kdosi se zasmál. Jane na něj bleskově obrátila revolver, ale bylo vidět, že to nemyslí vážně.</w:t>
      </w:r>
    </w:p>
    <w:p w:rsidR="00EA3AD3" w:rsidRDefault="00EA3AD3" w:rsidP="00EA3AD3">
      <w:pPr>
        <w:pStyle w:val="Text"/>
      </w:pPr>
      <w:r>
        <w:t>„Jsem Agnes Lakeová,“ pronesla pomalu, pevným hlasem Billova vdova. Charley si uvědomil, že v přítomnosti nebezpečí reaguje zcela opačně než paní Langrisheová. „Za Billa Hickoka jsem se provdala letos na jaře v Cheyenne,“ pokračovala, „a potom mě Bill odvezl domů do St. Louis, dokud nerozhodne, kde se usadíme.“</w:t>
      </w:r>
    </w:p>
    <w:p w:rsidR="00EA3AD3" w:rsidRDefault="00EA3AD3" w:rsidP="00EA3AD3">
      <w:pPr>
        <w:pStyle w:val="Text"/>
      </w:pPr>
      <w:r>
        <w:t>Jane zavrtěla hlavou. „O něčem takovým by se přece zmínil,“ namítla, „ale nikdy o tom nepadlo ani slovo.“</w:t>
      </w:r>
    </w:p>
    <w:p w:rsidR="00EA3AD3" w:rsidRDefault="00EA3AD3" w:rsidP="00EA3AD3">
      <w:pPr>
        <w:pStyle w:val="Text"/>
      </w:pPr>
      <w:r>
        <w:t xml:space="preserve">To už hosté zaznamenali, jak Jane smrdí, a začali si mezi sebou </w:t>
      </w:r>
      <w:bookmarkStart w:id="307" w:name="NewPage316"/>
      <w:bookmarkEnd w:id="307"/>
      <w:r>
        <w:t>vyměňovat úsměvy a nenápadně ustupovat. „Podívej se, Jane,“ ozval se Charley, „co kdybysme šli někam jinam?“</w:t>
      </w:r>
    </w:p>
    <w:p w:rsidR="00EA3AD3" w:rsidRDefault="00EA3AD3" w:rsidP="00EA3AD3">
      <w:pPr>
        <w:pStyle w:val="Text"/>
      </w:pPr>
      <w:r>
        <w:t>Zatvářila se přímo srdceryvně. „Kam jinam?“</w:t>
      </w:r>
    </w:p>
    <w:p w:rsidR="00EA3AD3" w:rsidRDefault="00EA3AD3" w:rsidP="00EA3AD3">
      <w:pPr>
        <w:pStyle w:val="Text"/>
      </w:pPr>
      <w:r>
        <w:t>„Kamkoli,“ řekl Charley.</w:t>
      </w:r>
    </w:p>
    <w:p w:rsidR="00EA3AD3" w:rsidRDefault="00EA3AD3" w:rsidP="00EA3AD3">
      <w:pPr>
        <w:pStyle w:val="Text"/>
      </w:pPr>
      <w:r>
        <w:t>Jane z něj dlouho nespouštěla oči, ale nakonec se otočila zpátky k Agnes. „Bill mě miloval,“ prohlásila. „My dva jsme byli nerozlučný.“</w:t>
      </w:r>
    </w:p>
    <w:p w:rsidR="00EA3AD3" w:rsidRDefault="00EA3AD3" w:rsidP="00EA3AD3">
      <w:pPr>
        <w:pStyle w:val="Text"/>
      </w:pPr>
      <w:r>
        <w:t>Po chvíli dodala: „Jako manžel mi patřil stejně co vám.“ Smrskla se do původní velikosti, opřela se o veřeje a podívala se na svou berli a zátku od láhve, které ležely Agnes u nohou. Někdo z hostí se opět zasmál, ale tentokrát se už Jane s revolverem ani neobtěžovala.</w:t>
      </w:r>
    </w:p>
    <w:p w:rsidR="00EA3AD3" w:rsidRDefault="00EA3AD3" w:rsidP="00EA3AD3">
      <w:pPr>
        <w:pStyle w:val="Text"/>
      </w:pPr>
      <w:r>
        <w:t>„Podejte mi někdo tu blbou berli,“ zavrčela. „Potřebuju změnit lokál.“ Charley vykročil, ale Agnes byla rychlejší. Podala ji Jane a konejšivě ji poplácala po rameni. Jane sebou trhla.</w:t>
      </w:r>
    </w:p>
    <w:p w:rsidR="00EA3AD3" w:rsidRDefault="00EA3AD3" w:rsidP="00EA3AD3">
      <w:pPr>
        <w:pStyle w:val="Text"/>
      </w:pPr>
      <w:r>
        <w:t>„Muže jako Bill nás muselo milovat víc,“ pravila Agnes a Jane se zachvěla. „A on zas miloval nás,“ dodala Agnes, „i když každou jinak.“</w:t>
      </w:r>
    </w:p>
    <w:p w:rsidR="00EA3AD3" w:rsidRDefault="00EA3AD3" w:rsidP="00EA3AD3">
      <w:pPr>
        <w:pStyle w:val="Text"/>
      </w:pPr>
      <w:r>
        <w:t>Jane zamžikala a utřela si oči. Charley měl dojem, že se co nevidět rozbrečí. „Na fajnovku docela ujdete,“ prohlásila. „Dost se divím, že se o vás slovem nezmínil.“ A pak, bez ohledu na svou neohebnou nohu, se s revolverem v ruce před zraky čtyřiceti svědků pokusila o pukrle, stáhla si klobouk do očí a vyšla ven.</w:t>
      </w:r>
    </w:p>
    <w:p w:rsidR="00EA3AD3" w:rsidRDefault="00EA3AD3" w:rsidP="00EA3AD3">
      <w:pPr>
        <w:pStyle w:val="Text"/>
      </w:pPr>
      <w:r>
        <w:t>Sotva za ní zapadly dveře, paní Langrisheová se rychle omluvila a za okamžik už bylo slyšet, jak kdesi vzadu v domě zvrací. Hosté se na sebe s úsměvem podívali a zařadili její nevolnost k seznamu dalších pamětihodných událostí odpoledne. Charley odešel za černochem do kuchyně a posadil se vedle něho k oknu s výhledem na západ, rozhodnutý dopít všechno víno, které ještě zbylo.</w:t>
      </w:r>
    </w:p>
    <w:p w:rsidR="00EA3AD3" w:rsidRDefault="00EA3AD3" w:rsidP="00EA3AD3">
      <w:pPr>
        <w:pStyle w:val="Text"/>
      </w:pPr>
      <w:r>
        <w:t>„Řeknu vám,“ prohlásil černoch, „slečna Calamity teda dokáže dát věcem pěknej švunk, jen co je pravda.“</w:t>
      </w:r>
    </w:p>
    <w:p w:rsidR="00EA3AD3" w:rsidRDefault="00EA3AD3" w:rsidP="00EA3AD3">
      <w:pPr>
        <w:pStyle w:val="Text"/>
      </w:pPr>
      <w:r>
        <w:t xml:space="preserve">Charley přitakal. „Však už to začínala bejt příšerná nuda. Jeden postřelenej Číňan, copak to je nějaká společenská událost?“ Slunce se koulelo k horám a na dvorku už ležely dlouhé stíny. Charley vzpomínal na Billa a přemítal, jestli Jane někam zaleze a dá už pokoj. Hosté začínali pomalu odcházet a paní Langrisheová, </w:t>
      </w:r>
      <w:bookmarkStart w:id="308" w:name="NewPage317"/>
      <w:bookmarkEnd w:id="308"/>
      <w:r>
        <w:t>bledá jako stěna, stála u dveří a loučila se s nimi. Podlaha byla zbrocená krví a v místnosti to zatuchle čpělo střelným prachem.</w:t>
      </w:r>
    </w:p>
    <w:p w:rsidR="00EA3AD3" w:rsidRDefault="00EA3AD3" w:rsidP="00EA3AD3">
      <w:pPr>
        <w:pStyle w:val="Text"/>
      </w:pPr>
      <w:r>
        <w:t>„Díky za návštěvu,“ opakovala paní Langrisheová pořád dokola.</w:t>
      </w:r>
    </w:p>
    <w:p w:rsidR="00EA3AD3" w:rsidRDefault="00EA3AD3" w:rsidP="00EA3AD3">
      <w:pPr>
        <w:pStyle w:val="Text"/>
      </w:pPr>
      <w:r>
        <w:t>Agnes Lakeovou zpozoroval teprve ve chvíli, kdy usedla na židli vedle něj a nalila si také. Podívala se na černocha a ten se hned zvedl. „Musím jít pomoct paní poklidit,“ omluvil se.</w:t>
      </w:r>
    </w:p>
    <w:p w:rsidR="00EA3AD3" w:rsidRDefault="00EA3AD3" w:rsidP="00EA3AD3">
      <w:pPr>
        <w:pStyle w:val="Text"/>
      </w:pPr>
      <w:r>
        <w:t>Tiše seděli a hleděli z okna. „Zítra odjíždím,“ řekla nakonec a Charleyho napadlo, jestli mu tím třeba nechce naznačit, aby jel s ní. Položila svou ruku na jeho a bylo to gesto intimnější než všechno, co prožil v podkroví s paní Langrisheovou.</w:t>
      </w:r>
    </w:p>
    <w:p w:rsidR="00EA3AD3" w:rsidRDefault="00EA3AD3" w:rsidP="00EA3AD3">
      <w:pPr>
        <w:pStyle w:val="Text"/>
      </w:pPr>
      <w:r>
        <w:t>Stíny na dvorku se prodlužovaly a Charley měl pocit, že na ně ještě není připravený.</w:t>
      </w:r>
    </w:p>
    <w:p w:rsidR="00EA3AD3" w:rsidRDefault="00EA3AD3" w:rsidP="00EA3AD3">
      <w:pPr>
        <w:pStyle w:val="Text"/>
      </w:pPr>
      <w:r>
        <w:t>„Bill žil vlastním životem,“ ozvala se po chvíli. „Jenomže ho nestačil normálně dožít. Tohle město taky ještě nestačilo začít normálně žít.“</w:t>
      </w:r>
    </w:p>
    <w:p w:rsidR="00EA3AD3" w:rsidRDefault="00EA3AD3" w:rsidP="00EA3AD3">
      <w:pPr>
        <w:pStyle w:val="Text"/>
      </w:pPr>
      <w:r>
        <w:t>„Tohle město žije ze svých mrtvých,“ řekl Charley a nalil si z další láhve. „Člověk má pocit, jako kdyby tu něco nestačil dokončit,“ dodal.</w:t>
      </w:r>
    </w:p>
    <w:p w:rsidR="00EA3AD3" w:rsidRDefault="00EA3AD3" w:rsidP="00EA3AD3">
      <w:pPr>
        <w:pStyle w:val="Text"/>
      </w:pPr>
      <w:r>
        <w:t>Usmála se na něj, zavrtěla hlavou a řekla tak tiše, že jí téměř nerozuměl: „Měl svůj vlastní život, ale nedokázal ho dožít až do konce. To se někdy stává. Lidem i místům… Jenomže ono nejde o to, co zůstane nedokončené, ale o to, co člověk neudělá, i když to udělat mohl.“ A Charleyho znovu napadlo, jestli ho třeba neprosí, aby odjel s ní.</w:t>
      </w:r>
    </w:p>
    <w:p w:rsidR="00EA3AD3" w:rsidRDefault="00EA3AD3" w:rsidP="00EA3AD3">
      <w:pPr>
        <w:pStyle w:val="Text"/>
      </w:pPr>
      <w:r>
        <w:t>„Jsem vám za to setkání strašně vděčnej,“ řekl a měl na mysli Jane.</w:t>
      </w:r>
    </w:p>
    <w:p w:rsidR="00EA3AD3" w:rsidRDefault="00EA3AD3" w:rsidP="00EA3AD3">
      <w:pPr>
        <w:pStyle w:val="Text"/>
      </w:pPr>
      <w:r>
        <w:t>Pohlédla na stůl na své ruce propletené s jeho. „Měl svůj vlastní život,“ opakovala, „a nemá cenu nikoho vinit nebo komukoli cokoli odpouštět, byl to prostě jeho život. Byl to život plný bolesti, i když ne pro něj. Pro nás dva.“</w:t>
      </w:r>
    </w:p>
    <w:p w:rsidR="00EA3AD3" w:rsidRDefault="00EA3AD3" w:rsidP="00EA3AD3">
      <w:pPr>
        <w:pStyle w:val="Text"/>
      </w:pPr>
      <w:r>
        <w:t>„Proč odsud tak spěcháte?“ zeptal se.</w:t>
      </w:r>
    </w:p>
    <w:p w:rsidR="00EA3AD3" w:rsidRDefault="00EA3AD3" w:rsidP="00EA3AD3">
      <w:pPr>
        <w:pStyle w:val="Text"/>
      </w:pPr>
      <w:r>
        <w:t>Stiskla mu ruku a dopila, pak pohodila hlavou ke dveřím, kde si paní Langrisheová s hosty navzájem děkovali za milou společnost. „Nechám ho jim,“ řekla. „Ti ho umřít nenechají.“</w:t>
      </w:r>
    </w:p>
    <w:p w:rsidR="00EA3AD3" w:rsidRDefault="00EA3AD3" w:rsidP="00EA3AD3">
      <w:pPr>
        <w:pStyle w:val="Text"/>
      </w:pPr>
      <w:r>
        <w:t>„Náhodou ho vůbec neznali…“</w:t>
      </w:r>
    </w:p>
    <w:p w:rsidR="00EA3AD3" w:rsidRDefault="00EA3AD3" w:rsidP="00EA3AD3">
      <w:pPr>
        <w:pStyle w:val="Text"/>
      </w:pPr>
      <w:bookmarkStart w:id="309" w:name="NewPage318"/>
      <w:bookmarkEnd w:id="309"/>
      <w:r>
        <w:t>Usmála se a dolila obě sklenky. „To přece nebyla náhoda,“ namítla, pozdvihla svou sklenku a Charley jí přiťukl. Nebyl si sice jistý, na co připíjejí, ale věděl, že na Billa to není.</w:t>
      </w:r>
    </w:p>
    <w:p w:rsidR="00EA3AD3" w:rsidRDefault="00EA3AD3" w:rsidP="00EA3AD3">
      <w:pPr>
        <w:pStyle w:val="Text"/>
      </w:pPr>
      <w:r>
        <w:t>„Na některé věci je lepší zapomenout,“ zamumlala a Charley měl náhle pocit, že slyší Billa. Jako kdyby mu odpouštěl.</w:t>
      </w:r>
    </w:p>
    <w:p w:rsidR="00EA3AD3" w:rsidRDefault="00EA3AD3" w:rsidP="00EA3AD3">
      <w:pPr>
        <w:pStyle w:val="Text"/>
      </w:pPr>
      <w:r>
        <w:t>„Některý věci by měly bejt jinak,“ řekl Charley.</w:t>
      </w:r>
    </w:p>
    <w:p w:rsidR="00EA3AD3" w:rsidRDefault="00EA3AD3" w:rsidP="00EA3AD3">
      <w:pPr>
        <w:pStyle w:val="Text"/>
      </w:pPr>
      <w:r>
        <w:t>Položila mu ruku na rameno a Charley pochopil, jak bylo před chvílí Jane. Agnes se napila a víno jí nad horním rtem zanechalo vlhký knírek. „Věci jsou takové, jaké jsou,“ namítla, „Je na člověku, jak se s nimi vypořádá.“ A Charley se musel v duchu znovu ptát, jestli ho třeba nevybízí, aby odjel s ní, a kdyby si byl jistý, neváhal by ani minutu.</w:t>
      </w:r>
    </w:p>
    <w:p w:rsidR="00EA3AD3" w:rsidRDefault="00EA3AD3" w:rsidP="00EA3AD3">
      <w:pPr>
        <w:pStyle w:val="Text"/>
      </w:pPr>
      <w:r>
        <w:t>Pak si všiml, že paní Langrisheová už vyprovodila posledního hosta a teď hledí dveřmi do kuchyně a sleduje, jak se s Agnes drží přes stůl za ruce. Netvářila se zrovna dojatě.</w:t>
      </w:r>
    </w:p>
    <w:p w:rsidR="00EA3AD3" w:rsidRDefault="00EA3AD3" w:rsidP="00EA3AD3">
      <w:pPr>
        <w:pStyle w:val="Text"/>
      </w:pPr>
      <w:r>
        <w:t>„Nikdy nezapomenu, co jste pro Jane udělala,“ řekl. „Do smrti si to ponesu v sobě.“ Agnes se na něj usmála – v té chvíli jako by Billovi z oka vypadla – a pak se naklonila přes stůl a políbila ho na tvář. Vstala, napřímila se a vykročila ke dveřím, ale když spatřila paní Langrisheovou, zarazila se.</w:t>
      </w:r>
    </w:p>
    <w:p w:rsidR="00EA3AD3" w:rsidRDefault="00EA3AD3" w:rsidP="00EA3AD3">
      <w:pPr>
        <w:pStyle w:val="Text"/>
      </w:pPr>
      <w:r>
        <w:t>„Nač byste spěchala?“ řekl Charley.</w:t>
      </w:r>
    </w:p>
    <w:p w:rsidR="00EA3AD3" w:rsidRDefault="00EA3AD3" w:rsidP="00EA3AD3">
      <w:pPr>
        <w:pStyle w:val="Text"/>
      </w:pPr>
      <w:r>
        <w:t>A ona se náhle rozplakala. Nevzlykala ani nenaříkala – to se k ní jaksi nehodilo –, jen mlčky polykala slzy. Charley vstal a podruhé a naposled ji vzal kolem ramen a zašeptal jí do ucha: „Na některý věci je lepší zapomenout.“</w:t>
      </w:r>
    </w:p>
    <w:p w:rsidR="00EA3AD3" w:rsidRDefault="00EA3AD3" w:rsidP="00EA3AD3">
      <w:pPr>
        <w:pStyle w:val="Text"/>
      </w:pPr>
      <w:r>
        <w:t>Za chvilku se už uklidnila a otřela si víno ze rtů a slzy z tváří, ale Charley ji dál tiskl k sobě a toužil s ní jít, kamkoli by se obrátila, a dokud je smrt nerozdělí, hledat s ní všechno, co v životě ztratil. „Nikdo vás přece nevyhání,“ řekl.</w:t>
      </w:r>
    </w:p>
    <w:p w:rsidR="00EA3AD3" w:rsidRDefault="00EA3AD3" w:rsidP="00EA3AD3">
      <w:pPr>
        <w:pStyle w:val="Text"/>
      </w:pPr>
      <w:r>
        <w:t>Znovu se jen usmála – v té chvíli byla už zase celý Bill – a pak se rozloučila.</w:t>
      </w:r>
    </w:p>
    <w:p w:rsidR="00EA3AD3" w:rsidRDefault="00EA3AD3" w:rsidP="00EA3AD3">
      <w:pPr>
        <w:pStyle w:val="Text"/>
      </w:pPr>
      <w:r>
        <w:t>Nabídl se, že ji doprovodí, ale ona téměř neznatelně zavrtěla hlavou, takže to spíš vypadalo, jako kdyby ji slabounce zamrazilo, a odešla. Stál v kuchyni a paní Langrisheová na něj od domovních dveří upírala oči.</w:t>
      </w:r>
    </w:p>
    <w:p w:rsidR="00EA3AD3" w:rsidRDefault="00EA3AD3" w:rsidP="00EA3AD3">
      <w:pPr>
        <w:pStyle w:val="Text"/>
      </w:pPr>
      <w:r>
        <w:t>Posadil se a dopil zbytek vína z poslední láhve. Netrvalo dlouho a na zátylku ucítil dotek. Paní Langrisheová mu rozhrnula dlouhé vlasy a začala mu lehce přejíždět prsty po šíji.</w:t>
      </w:r>
    </w:p>
    <w:p w:rsidR="00EA3AD3" w:rsidRDefault="00EA3AD3" w:rsidP="00EA3AD3">
      <w:pPr>
        <w:pStyle w:val="Text"/>
      </w:pPr>
      <w:bookmarkStart w:id="310" w:name="NewPage319"/>
      <w:bookmarkEnd w:id="310"/>
      <w:r>
        <w:t>„Nemáte chuť pokračovat v prohlídce, pane Uttere?“ otázala se.</w:t>
      </w:r>
    </w:p>
    <w:p w:rsidR="00EA3AD3" w:rsidRDefault="00EA3AD3" w:rsidP="00EA3AD3">
      <w:pPr>
        <w:pStyle w:val="Text"/>
      </w:pPr>
      <w:r>
        <w:t>Zavrtěl hlavou, aby setřásl pocit, že právě ztratil svou poslední šanci, ale zbavit se ho stejně nedokázal, a tak to zkusil jinak.</w:t>
      </w:r>
    </w:p>
    <w:p w:rsidR="00EA3AD3" w:rsidRDefault="00EA3AD3" w:rsidP="00EA3AD3">
      <w:pPr>
        <w:pStyle w:val="Text"/>
      </w:pPr>
      <w:r>
        <w:t>„Proč ne?“</w:t>
      </w:r>
    </w:p>
    <w:p w:rsidR="00EA3AD3" w:rsidRDefault="002C7628" w:rsidP="002C7628">
      <w:pPr>
        <w:pStyle w:val="DejovaPauza"/>
      </w:pPr>
      <w:r>
        <w:t>~</w:t>
      </w:r>
    </w:p>
    <w:p w:rsidR="00EA3AD3" w:rsidRDefault="00EA3AD3" w:rsidP="00EA3AD3">
      <w:pPr>
        <w:pStyle w:val="Text"/>
      </w:pPr>
      <w:r>
        <w:t>Solomon Star seděl ve svém pokoji na posteli a pozoroval, jak se mu Seth Bullock přehrabuje ve věcech a hledá zbraně. Nejdřív zkontroloval přístěnek, pak lodní kufr a nakonec se pustil do prádelníku. „Mám jen jeden revolver, Bullocku,“ řekl Solomon, „a pak ten kapesní derringer.“</w:t>
      </w:r>
    </w:p>
    <w:p w:rsidR="00EA3AD3" w:rsidRDefault="00EA3AD3" w:rsidP="00EA3AD3">
      <w:pPr>
        <w:pStyle w:val="Text"/>
      </w:pPr>
      <w:r>
        <w:t>Seth Bullock mlčky pátral dál. Když skončil s prádelníkem, donutil Solomona vstát z postele a podíval se i pod matraci. Položil ji zpátky a Solomon se zase posadil.</w:t>
      </w:r>
    </w:p>
    <w:p w:rsidR="00EA3AD3" w:rsidRDefault="00EA3AD3" w:rsidP="00EA3AD3">
      <w:pPr>
        <w:pStyle w:val="Text"/>
      </w:pPr>
      <w:r>
        <w:t>Bullock zůstal stát uprostřed místnosti, zahleděný do stropu. „Přece jsme si nikdy nelhali,“ ozval se Solomon.</w:t>
      </w:r>
    </w:p>
    <w:p w:rsidR="00EA3AD3" w:rsidRDefault="00EA3AD3" w:rsidP="00EA3AD3">
      <w:pPr>
        <w:pStyle w:val="Text"/>
      </w:pPr>
      <w:r>
        <w:t>Bullock se na něj podíval, v očích vztek i strach. Chvíli nevěděl, jak začít. „Já myslel, že už jste těch zatracenejch hloupostí nechal,“ řekl nakonec. „Slíbil jste mi, že s nima skončíte.“ Vrátil se zpátky k přístěnku a znovu nahlédl dovnitř. Panoval v něm vzorný pořádek, obleky visely přehledně uspořádané v pořadí, v jakém si je Solomon během týdne bral, na botách se blyštěl odlesk lampy. Solomonovi se z jakéhosi záhadného důvodu bahno prostě vyhýbalo. V šatníku neměl nic, z čeho by se dalo usuzovat na násilnou povahu. Podle Bullockových zkušeností – nebyly samozřejmě zdaleka tak velké, jak předstíral – násilníci byli zároveň i pěkní bordeláři. „Myslím, že je načase,“ řekl, „abyste mi konečně vysvětlil, jak je to s těma Číňanama.“</w:t>
      </w:r>
    </w:p>
    <w:p w:rsidR="00EA3AD3" w:rsidRDefault="00EA3AD3" w:rsidP="00EA3AD3">
      <w:pPr>
        <w:pStyle w:val="Text"/>
      </w:pPr>
      <w:r>
        <w:t>Solomon seděl na posteli, ruce v klíně. Na sobě měl dosud oblek, ve kterém byl u paní Langrisheové. Odmítavě zavrtěl hlavou, z níž si ještě ani nesundal klobouk.</w:t>
      </w:r>
    </w:p>
    <w:p w:rsidR="00EA3AD3" w:rsidRDefault="00EA3AD3" w:rsidP="00EA3AD3">
      <w:pPr>
        <w:pStyle w:val="Text"/>
      </w:pPr>
      <w:r>
        <w:t>„Už dvakrát jsem vás musel tahat z bryndy,“ vyčítal mu Bullock, ale Solomon byl jako v transu. Začal se na posteli kývat; snad ani neposlouchal. „Nejít jenom o Číňany, tak vás z toho nevysekám,“ prohlásil Bullock.</w:t>
      </w:r>
    </w:p>
    <w:p w:rsidR="00EA3AD3" w:rsidRDefault="00EA3AD3" w:rsidP="00EA3AD3">
      <w:pPr>
        <w:pStyle w:val="Text"/>
      </w:pPr>
      <w:r>
        <w:t xml:space="preserve">Solomon upřeně pozoroval svoje ruce a nepřestával se kolébat sem a tam. Bullock tedy zvýšil hlas, což si zatím v penziónu paní </w:t>
      </w:r>
      <w:bookmarkStart w:id="311" w:name="NewPage320"/>
      <w:bookmarkEnd w:id="311"/>
      <w:r>
        <w:t>Tubbové nikdy nedovolil. Bylo to proti domácímu řádu, který zakazoval odkládat klobouky na stůl, skladovat dynamit pod postelí a vyměňovat si hlasitě názory. „Doufám, že máte pifku jenom na toho jednoho Číňana,“ řekl. „Nebo snad na všechny? Máte vy vůbec ponětí, kolik jich je? Dyť mají někde v Asii dokonce vlastní stát…“ Solomon se jen mlčky kýval. „Tak jak to bylo s tou Číňankou?“ zeptal se Bullock tiše. Solomon se zahleděl na své malé, měkké ruce a Bullock se pokusil představit, jak třímají vražednou zbraň, ale pořád to jaksi nedokázal.</w:t>
      </w:r>
    </w:p>
    <w:p w:rsidR="00EA3AD3" w:rsidRDefault="00EA3AD3" w:rsidP="00EA3AD3">
      <w:pPr>
        <w:pStyle w:val="Text"/>
      </w:pPr>
      <w:r>
        <w:t>Na druhé straně, že se Solomon vytasí s kapesním derringerem a vystřelí v obývacím pokoji paní Langrisheové na hosta, kterým je dvoumetrákový Číňan, to si taky nedovedl představit. Celá scéna mu připadala tak nepravděpodobná, že podobně jako ostatní úplně zkoprněl a než se vzpamatoval, bylo už pozdě. I Číňan pochopil dřív, že se mu to jenom nezdá, a dal se na útěk. Kulka ho trefila těsně nad loktem. Musela to být pěkná pecka, protože Číňan se málem otočil kolem své osy. V příštím okamžiku už Bullock držel Solomona v kleštích. Kupodivu se vůbec nebránil. Tenhle chlap polosrdcatě i nenáviděl.</w:t>
      </w:r>
    </w:p>
    <w:p w:rsidR="00EA3AD3" w:rsidRDefault="00EA3AD3" w:rsidP="00EA3AD3">
      <w:pPr>
        <w:pStyle w:val="Text"/>
      </w:pPr>
      <w:r>
        <w:t>„Musíte mi něco slíbit,“ začal Bullock po chvíli znovu.</w:t>
      </w:r>
    </w:p>
    <w:p w:rsidR="00EA3AD3" w:rsidRDefault="00EA3AD3" w:rsidP="00EA3AD3">
      <w:pPr>
        <w:pStyle w:val="Text"/>
      </w:pPr>
      <w:r>
        <w:t>„Nic nemusím.“ Solomonův hlas mu zněl tak nějak divně bezbarvý.</w:t>
      </w:r>
    </w:p>
    <w:p w:rsidR="00EA3AD3" w:rsidRDefault="00EA3AD3" w:rsidP="00EA3AD3">
      <w:pPr>
        <w:pStyle w:val="Text"/>
      </w:pPr>
      <w:r>
        <w:t>Dal Solomonovi takovou facku, až spadl z postele a klobouk mu odlitl do kouta. Bullock zůstal nehybně stát, Solomon po čtyřech dolezl k posteli, opřel se o ni a postavil se na nohy. Z nosní dírky mu vyhrkla kapka krve a stekla mu do žlábku nad horním rtem.</w:t>
      </w:r>
    </w:p>
    <w:p w:rsidR="00EA3AD3" w:rsidRDefault="00EA3AD3" w:rsidP="00EA3AD3">
      <w:pPr>
        <w:pStyle w:val="Text"/>
      </w:pPr>
      <w:r>
        <w:t>Bullocka napadlo, že už možná také blázní.</w:t>
      </w:r>
    </w:p>
    <w:p w:rsidR="00EA3AD3" w:rsidRDefault="00EA3AD3" w:rsidP="00EA3AD3">
      <w:pPr>
        <w:pStyle w:val="Text"/>
      </w:pPr>
      <w:r>
        <w:t>Solomon vytáhl z kalhot kapesník a nos si otřel. Tvář měl rudou a opuchlou, oko mu slzelo, ale Bullock ho nikdy nezažil tak klidného.</w:t>
      </w:r>
    </w:p>
    <w:p w:rsidR="00EA3AD3" w:rsidRDefault="00EA3AD3" w:rsidP="00EA3AD3">
      <w:pPr>
        <w:pStyle w:val="Text"/>
      </w:pPr>
      <w:r>
        <w:t>„Jste v pořádku?“ zeptal se. Posadil se vedle něj na postel a začal mu nos prohlížet. „Nikdy bych neřek, že na vás někdy vztáhnu ruku,“ řekl. „V životě ne.“</w:t>
      </w:r>
    </w:p>
    <w:p w:rsidR="00EA3AD3" w:rsidRDefault="00EA3AD3" w:rsidP="00EA3AD3">
      <w:pPr>
        <w:pStyle w:val="Text"/>
      </w:pPr>
      <w:r>
        <w:t>Solomon mu nevěnoval nejmenší pozornost. Zadíval se na krvavou skvrnu na kapesníku, pak si ho znovu přiložil k nosu. „Vidíte, jaký to bere konce?“ pokračoval Bullock. „Že se parťák staví proti parťákovi.“</w:t>
      </w:r>
    </w:p>
    <w:p w:rsidR="00EA3AD3" w:rsidRDefault="00EA3AD3" w:rsidP="00EA3AD3">
      <w:pPr>
        <w:pStyle w:val="Text"/>
      </w:pPr>
      <w:bookmarkStart w:id="312" w:name="NewPage321"/>
      <w:bookmarkEnd w:id="312"/>
      <w:r>
        <w:t>„Na tom nezáleží,“ zamumlal Solomon.</w:t>
      </w:r>
    </w:p>
    <w:p w:rsidR="00EA3AD3" w:rsidRDefault="00EA3AD3" w:rsidP="00EA3AD3">
      <w:pPr>
        <w:pStyle w:val="Text"/>
      </w:pPr>
      <w:r>
        <w:t>„Jak to, máme přece spolu kšeft,“ namítl Bullock a dotkl se jeho chřípí bříškem ukazováčku. Solomon se ani nepohnul. Nos už mu začínal taky otékat a Bullocka napadlo, že ho má asi přeražený. „Na čem tedy záleží?“</w:t>
      </w:r>
    </w:p>
    <w:p w:rsidR="00EA3AD3" w:rsidRDefault="00EA3AD3" w:rsidP="00EA3AD3">
      <w:pPr>
        <w:pStyle w:val="Text"/>
      </w:pPr>
      <w:r>
        <w:t>Solomon vstal a začal se svlékat. Pramínek pod nosem houstl a zpomaloval, pak mu z druhé dírky vyrazil čerstvý.</w:t>
      </w:r>
    </w:p>
    <w:p w:rsidR="00EA3AD3" w:rsidRDefault="00EA3AD3" w:rsidP="00EA3AD3">
      <w:pPr>
        <w:pStyle w:val="Text"/>
      </w:pPr>
      <w:r>
        <w:t>Solomon si pověsil kabát a kalhoty do přístěnku, složil košili a uložil ji do zásuvky prádelníku, který předtím Bullock prohledal. Nechal si jen dlouhé podvlékačky a zůstal stát uprostřed místnosti jako solný sloup.</w:t>
      </w:r>
    </w:p>
    <w:p w:rsidR="00EA3AD3" w:rsidRDefault="00EA3AD3" w:rsidP="00EA3AD3">
      <w:pPr>
        <w:pStyle w:val="Text"/>
      </w:pPr>
      <w:r>
        <w:t>„Tak na čem?“ domáhal se Bullock.</w:t>
      </w:r>
    </w:p>
    <w:p w:rsidR="00EA3AD3" w:rsidRDefault="00EA3AD3" w:rsidP="00EA3AD3">
      <w:pPr>
        <w:pStyle w:val="Text"/>
      </w:pPr>
      <w:r>
        <w:t>„Na ničem.“</w:t>
      </w:r>
    </w:p>
    <w:p w:rsidR="00EA3AD3" w:rsidRDefault="00EA3AD3" w:rsidP="00EA3AD3">
      <w:pPr>
        <w:pStyle w:val="Text"/>
      </w:pPr>
      <w:r>
        <w:t>„Jakto, že na ničem?“ vylítl Bullock a začal kolem Solomona kroužit a klást mu otázky, na které nedostával odpověď.</w:t>
      </w:r>
    </w:p>
    <w:p w:rsidR="00EA3AD3" w:rsidRDefault="00EA3AD3" w:rsidP="00EA3AD3">
      <w:pPr>
        <w:pStyle w:val="Text"/>
      </w:pPr>
      <w:r>
        <w:t>A protože postel byla volná, Solomon si zase lehl. Ani si neumyl obličej, nevyčistil zuby, dokonce si ani neotřel zakrvácená ústa. Přitáhl si pokrývku až pod bradu a civěl do stropu. Bullock měl pocit, jako kdyby se ve skrytu duše usmíval.</w:t>
      </w:r>
    </w:p>
    <w:p w:rsidR="00EA3AD3" w:rsidRDefault="00EA3AD3" w:rsidP="00EA3AD3">
      <w:pPr>
        <w:pStyle w:val="Text"/>
      </w:pPr>
      <w:r>
        <w:t>„Tak copak vám ten Číňan provedl?“</w:t>
      </w:r>
    </w:p>
    <w:p w:rsidR="00EA3AD3" w:rsidRDefault="00EA3AD3" w:rsidP="00EA3AD3">
      <w:pPr>
        <w:pStyle w:val="Text"/>
      </w:pPr>
      <w:r>
        <w:t>Solomon neodpovídal. Bullock stál uprostřed pokoje a byl celý nesvůj.</w:t>
      </w:r>
    </w:p>
    <w:p w:rsidR="00EA3AD3" w:rsidRDefault="00EA3AD3" w:rsidP="00EA3AD3">
      <w:pPr>
        <w:pStyle w:val="Text"/>
      </w:pPr>
      <w:r>
        <w:t>„Bolí to?“</w:t>
      </w:r>
    </w:p>
    <w:p w:rsidR="00EA3AD3" w:rsidRDefault="00EA3AD3" w:rsidP="00EA3AD3">
      <w:pPr>
        <w:pStyle w:val="Text"/>
      </w:pPr>
      <w:r>
        <w:t>Odpovědi se však nedočkal.</w:t>
      </w:r>
    </w:p>
    <w:p w:rsidR="00EA3AD3" w:rsidRDefault="00EA3AD3" w:rsidP="00EA3AD3">
      <w:pPr>
        <w:pStyle w:val="Text"/>
      </w:pPr>
      <w:r>
        <w:t>„Počkejte, přinesu žínku a omyju vám krev.“ Říkal si, že takhle to přece nemůže nechat. Nalil ze džbánu do umývadla trochu vody a namočil v ní hadřík, pak se posadil na pelest k Solomonovi a začal mu otírat rty a bradu. Napuchlé chřípí fialovělo čím dál víc a Bullock musel dávat pozor, aby se ho žínkou nedotkl.</w:t>
      </w:r>
    </w:p>
    <w:p w:rsidR="00EA3AD3" w:rsidRDefault="00EA3AD3" w:rsidP="00EA3AD3">
      <w:pPr>
        <w:pStyle w:val="Text"/>
      </w:pPr>
      <w:r>
        <w:t>„Tak řekněte něco, Solomone.“</w:t>
      </w:r>
    </w:p>
    <w:p w:rsidR="00EA3AD3" w:rsidRDefault="00EA3AD3" w:rsidP="00EA3AD3">
      <w:pPr>
        <w:pStyle w:val="Text"/>
      </w:pPr>
      <w:r>
        <w:t>Solomon však pouze zavrtěl hlavou a Bullock tedy vstal, že půjde. Položil žínku na komínek cylindru a počkal, až lampa zhasne. Pak otevřel dveře a naposled pohlédl na svého obchodního partnera.</w:t>
      </w:r>
    </w:p>
    <w:p w:rsidR="00EA3AD3" w:rsidRDefault="00EA3AD3" w:rsidP="00EA3AD3">
      <w:pPr>
        <w:pStyle w:val="Text"/>
      </w:pPr>
      <w:r>
        <w:t>„A k čemu by to bylo?“ zamručel Solomon.</w:t>
      </w:r>
    </w:p>
    <w:p w:rsidR="00EA3AD3" w:rsidRDefault="00EA3AD3" w:rsidP="00EA3AD3">
      <w:pPr>
        <w:pStyle w:val="Text"/>
      </w:pPr>
      <w:r>
        <w:t>Bullock se vrátil dovnitř a náhle měl chuť praštit ho ještě jednou. „Zatraceně, proč to nemůžete říct?“</w:t>
      </w:r>
    </w:p>
    <w:p w:rsidR="00EA3AD3" w:rsidRDefault="00EA3AD3" w:rsidP="00EA3AD3">
      <w:pPr>
        <w:pStyle w:val="Text"/>
      </w:pPr>
      <w:bookmarkStart w:id="313" w:name="NewPage322"/>
      <w:bookmarkEnd w:id="313"/>
      <w:r>
        <w:t>Solomon zavrtěl hlavou. „Není co.“</w:t>
      </w:r>
    </w:p>
    <w:p w:rsidR="00EA3AD3" w:rsidRDefault="00EA3AD3" w:rsidP="00EA3AD3">
      <w:pPr>
        <w:pStyle w:val="Text"/>
      </w:pPr>
      <w:r>
        <w:t>„Ale to víte, že je. Všechno jde přece nějak vysvětlit.“</w:t>
      </w:r>
    </w:p>
    <w:p w:rsidR="00EA3AD3" w:rsidRDefault="00EA3AD3" w:rsidP="00EA3AD3">
      <w:pPr>
        <w:pStyle w:val="Text"/>
      </w:pPr>
      <w:r>
        <w:t>„Tohle ne,“ pronesl ztěžka Solomon. „Na slovech nezáleží. Copak nevíte, že to, co se jednou stane, už žádná slova nezmění, Bullocku? To už je snazší chtít poručit větru.“</w:t>
      </w:r>
    </w:p>
    <w:p w:rsidR="00EA3AD3" w:rsidRDefault="00EA3AD3" w:rsidP="00EA3AD3">
      <w:pPr>
        <w:pStyle w:val="Text"/>
      </w:pPr>
      <w:r>
        <w:t>Na chodbě hořela petrolejka. Její světlo dopadalo otevřenými dveřmi až na pokrývku, ale Solomonův obličej halilo šero. Vypadal, jako kdyby se usmíval, ale třeba to byl opravdu jenom stín. Ležel nehybně jako mrtvola, oči zavřené.</w:t>
      </w:r>
    </w:p>
    <w:p w:rsidR="00EA3AD3" w:rsidRDefault="00EA3AD3" w:rsidP="00EA3AD3">
      <w:pPr>
        <w:pStyle w:val="Text"/>
      </w:pPr>
      <w:r>
        <w:t>„Solomone?“</w:t>
      </w:r>
    </w:p>
    <w:p w:rsidR="00EA3AD3" w:rsidRDefault="00EA3AD3" w:rsidP="00EA3AD3">
      <w:pPr>
        <w:pStyle w:val="Text"/>
      </w:pPr>
      <w:r>
        <w:t>Solomon ani nezvedl víčka.</w:t>
      </w:r>
    </w:p>
    <w:p w:rsidR="00EA3AD3" w:rsidRDefault="00EA3AD3" w:rsidP="00EA3AD3">
      <w:pPr>
        <w:pStyle w:val="Text"/>
      </w:pPr>
      <w:r>
        <w:t>Bullock zůstal stát ve dveřích a nespouštěl z něj oči. Chvíli to sice trvalo, ale nakonec se přece jen dočkal. Nemýlil se. Solomon se skutečně ve skrytu duše usmíval.</w:t>
      </w:r>
    </w:p>
    <w:p w:rsidR="00EA3AD3" w:rsidRDefault="00EA3AD3" w:rsidP="00EA3AD3">
      <w:pPr>
        <w:pStyle w:val="Text"/>
      </w:pPr>
      <w:r>
        <w:t>„Takže abych vás celej život hlídal, co?“ řekl Bullock.</w:t>
      </w:r>
    </w:p>
    <w:p w:rsidR="00EA3AD3" w:rsidRDefault="00EA3AD3" w:rsidP="002C7628">
      <w:pPr>
        <w:pStyle w:val="CastCislo"/>
      </w:pPr>
      <w:bookmarkStart w:id="314" w:name="NewPage323"/>
      <w:bookmarkEnd w:id="314"/>
      <w:r w:rsidRPr="00EA3AD3">
        <w:t>ČÁST ČTVRTÁ</w:t>
      </w:r>
    </w:p>
    <w:p w:rsidR="00EA3AD3" w:rsidRDefault="00EA3AD3" w:rsidP="002C7628">
      <w:pPr>
        <w:pStyle w:val="Nadpis1"/>
      </w:pPr>
      <w:r w:rsidRPr="00EA3AD3">
        <w:t>Jane</w:t>
      </w:r>
    </w:p>
    <w:p w:rsidR="00EA3AD3" w:rsidRDefault="00EA3AD3" w:rsidP="002C7628">
      <w:pPr>
        <w:pStyle w:val="CastRok"/>
      </w:pPr>
      <w:r w:rsidRPr="00EA3AD3">
        <w:t>1878</w:t>
      </w:r>
    </w:p>
    <w:p w:rsidR="00EA3AD3" w:rsidRDefault="00EA3AD3" w:rsidP="002C7628">
      <w:pPr>
        <w:pStyle w:val="SpacerCast"/>
      </w:pPr>
    </w:p>
    <w:p w:rsidR="00EA3AD3" w:rsidRDefault="00EA3AD3" w:rsidP="002C7628">
      <w:pPr>
        <w:pStyle w:val="TextPrvni"/>
      </w:pPr>
      <w:bookmarkStart w:id="315" w:name="NewPage325"/>
      <w:bookmarkEnd w:id="315"/>
      <w:r>
        <w:t>Jednou zjara roku 1877 se po kaňonu Spearfish západně od Deadwoodu potloukala polonahá žena. Obličej měla rozseknutý indiánským tomahawkem od čela až k bradě, takže na jedno oko oslepla. Jmenovala se Nell McCleodová a našel ji koňský handlíř Brick Pomeroy se svým bratrem Mikem. Odvezli ji domů na její farmu poblíž města a tam objevili mrtvoly jejích čtyř dětí. Byly to všechno holčičky a musely být po smrti už několik dní.</w:t>
      </w:r>
    </w:p>
    <w:p w:rsidR="00EA3AD3" w:rsidRDefault="00EA3AD3" w:rsidP="00EA3AD3">
      <w:pPr>
        <w:pStyle w:val="Text"/>
      </w:pPr>
      <w:r>
        <w:t xml:space="preserve">Charley tu zprávu zahlédl v </w:t>
      </w:r>
      <w:r w:rsidRPr="002C7628">
        <w:rPr>
          <w:rStyle w:val="Kurziva"/>
        </w:rPr>
        <w:t>Průkopníku Černých hor</w:t>
      </w:r>
      <w:r>
        <w:t>. Seděl právě na verandě Lurlinina Společenského domu. Pohřeb se konal už před týdnem a noviny psaly, že paní McCleodová byla po obřadu odvezena do Yanktonu a umístěna do státního ústavu pro choromyslné, aby si nemohla ublížit. Charley podle jména okamžitě poznal, že jde o vdovu, k níž si v době, kdy zraněný Malcolm marodil na voze, chodil pro mléko, a začal vzpomínat, jak se mu její holčičky vždycky věšely na ruce a nohavice. Jako kdyby tušily, co je čeká.</w:t>
      </w:r>
    </w:p>
    <w:p w:rsidR="00EA3AD3" w:rsidRDefault="00EA3AD3" w:rsidP="00EA3AD3">
      <w:pPr>
        <w:pStyle w:val="Text"/>
      </w:pPr>
      <w:r>
        <w:t>Přestěhoval se toho roku do městečka Lead, které leželo dvě míle na jih od Deadwoodu, protože musel dohlížet na provoz podniku. Lurlinin Společenský dům patřil z devadesáti procent jemu, zbývajících deset dal Lurline za to, že mu dala jméno. Tvrdila, že holky, které přetáhla z deadwoodských bordelů, jsou všechny jenom oblíznout. Charley si nebyl zrovna dvakrát jistý, ale od té doby, co Agnes odjela z města, ztratil o tyhle věd zájem a rozhodně nehodlal zjišťovat, jestli má Lurline pravdu.</w:t>
      </w:r>
    </w:p>
    <w:p w:rsidR="00EA3AD3" w:rsidRDefault="00EA3AD3" w:rsidP="00EA3AD3">
      <w:pPr>
        <w:pStyle w:val="Text"/>
      </w:pPr>
      <w:r>
        <w:t>Jednou týdně navštěvoval paní Langrisheovou a pokračoval v prohlídce, občas ho v noci v pokoji pokousala Lurline, ale v obou případech míval pokaždé pocit, že už to není ono. Napadlo ho, jestli se třeba nezačínají hlásit o slovo léta.</w:t>
      </w:r>
    </w:p>
    <w:p w:rsidR="00EA3AD3" w:rsidRDefault="00EA3AD3" w:rsidP="00EA3AD3">
      <w:pPr>
        <w:pStyle w:val="Text"/>
      </w:pPr>
      <w:r>
        <w:t xml:space="preserve">Lurline zaměstnávala celkem osm holek. Jedna právě dřepěla na zábradlí verandy. Říkala si Lulu a prohlašovala, že je jí teprv </w:t>
      </w:r>
      <w:bookmarkStart w:id="316" w:name="NewPage326"/>
      <w:bookmarkEnd w:id="316"/>
      <w:r>
        <w:t>sedmnáct. Lurline vůbec nevadilo, že věčně posedává venku. Alespoň dělala volavku a lákala horníky. Byla totiž ze všech nejhezčí, samozřejmě s výjimkou Lurline.</w:t>
      </w:r>
    </w:p>
    <w:p w:rsidR="00EA3AD3" w:rsidRDefault="00EA3AD3" w:rsidP="00EA3AD3">
      <w:pPr>
        <w:pStyle w:val="Text"/>
      </w:pPr>
      <w:r>
        <w:t>Charley si noticku v novinách přečetl ještě jednou, tentokrát pomaleji, aby mu nic neuniklo. „Chudák ženská,“ ozvala se Lulu. Charley vzhlédl. Zarazilo ho, jak může Lulu vědět, co čte. „Prej tam píšou úplně všechno,“ řekla, „jak jí Indiáni znásilnili a zavraždili dcerky a tak.“</w:t>
      </w:r>
    </w:p>
    <w:p w:rsidR="00EA3AD3" w:rsidRDefault="00EA3AD3" w:rsidP="00EA3AD3">
      <w:pPr>
        <w:pStyle w:val="Text"/>
      </w:pPr>
      <w:r>
        <w:t>Charley po ní střelil očima. Připadala mu spíš na čtrnáct, protože podle toho, jak mluvila, bylo nad slunce jasné, že ze znásilňování a vraždění nemá ještě pojem. „Za to by každej Indián v celejch Čemejch horách zasloužil uříznout kokota,“ dodala.</w:t>
      </w:r>
    </w:p>
    <w:p w:rsidR="00EA3AD3" w:rsidRDefault="00EA3AD3" w:rsidP="00EA3AD3">
      <w:pPr>
        <w:pStyle w:val="Text"/>
      </w:pPr>
      <w:r>
        <w:t>Vzpomněl si, jak vdovu tenkrát potkal na hřbitově. Připadala mu tak silná a statečná; vůbec nežádala pomoc. Holčičky ano. Pořád cítil, jak mu ta nejmenší objímala nohy a nechtěla se pustit.</w:t>
      </w:r>
    </w:p>
    <w:p w:rsidR="00EA3AD3" w:rsidRDefault="00EA3AD3" w:rsidP="00EA3AD3">
      <w:pPr>
        <w:pStyle w:val="Text"/>
      </w:pPr>
      <w:r>
        <w:t>Země se roztřásla a všechno v domě se rozrachotilo. Hearstova důlní společnost se při dobývání zlata dokutala až pod město. Havíři pomocí vrtáků a palic rozrušovali křemennou horninu, navrtávali do ní v metrových rozestupech díry a pěchovali je dynamitem. Délku zápalnice přiřezávali podle potřeby.</w:t>
      </w:r>
    </w:p>
    <w:p w:rsidR="00EA3AD3" w:rsidRDefault="00EA3AD3" w:rsidP="00EA3AD3">
      <w:pPr>
        <w:pStyle w:val="Text"/>
      </w:pPr>
      <w:r>
        <w:t>Když se v odhadu nespletli, explodovaly všechny nálože naráz, země se zavlnila a všechno v domech se rozechvělo. Pokud jim to ale nevyšlo a některé nevybuchly, měli havíři na vybranou. Buď mohli pokračovat v práci a pokoušet se odpálit napůl odhořelou zápalníci nálož ručně, nebo počkat do druhého dne a doufat, že se do ní nikdo nenavitá.</w:t>
      </w:r>
    </w:p>
    <w:p w:rsidR="00EA3AD3" w:rsidRDefault="00EA3AD3" w:rsidP="00EA3AD3">
      <w:pPr>
        <w:pStyle w:val="Text"/>
      </w:pPr>
      <w:r>
        <w:t>O každém zmrzačeném chlapovi se automaticky předpokládalo, že býval havířem, a jednoruký byl v kantýnách a nálevnách vždy vítaným hostem, i kdyby neměl ani floka. Lead díky Hearstově společnosti a horníkům bohatl, zatímco výnosy z deadwoodských pinkovišť pomalu klesaly, a obě města se už od sebe lišila stejně markantně jako obsah obecních pokladen.</w:t>
      </w:r>
    </w:p>
    <w:p w:rsidR="00EA3AD3" w:rsidRDefault="00EA3AD3" w:rsidP="00EA3AD3">
      <w:pPr>
        <w:pStyle w:val="Text"/>
      </w:pPr>
      <w:r>
        <w:t>V Deadwoodu by majitele Lurlinina Společenského domu pyšnícího se smetánkou místních dámiček počítali málem mezi honoraci, ale v Leadu to chodilo jinak. Lurline Charleymu řekla, že občani už dokonce přišli s peticí, aby se podnik vystěhoval za hranice města.</w:t>
      </w:r>
    </w:p>
    <w:p w:rsidR="00EA3AD3" w:rsidRDefault="00EA3AD3" w:rsidP="00EA3AD3">
      <w:pPr>
        <w:pStyle w:val="Text"/>
      </w:pPr>
      <w:bookmarkStart w:id="317" w:name="NewPage327"/>
      <w:bookmarkEnd w:id="317"/>
      <w:r>
        <w:t>Jestli Charley něco z duše nenáviděl, byly to petice.</w:t>
      </w:r>
    </w:p>
    <w:p w:rsidR="00EA3AD3" w:rsidRDefault="00EA3AD3" w:rsidP="00EA3AD3">
      <w:pPr>
        <w:pStyle w:val="Text"/>
      </w:pPr>
      <w:r>
        <w:t>Země se znovu roztřásla a z domu se ozval křik. Charley myslel na vdovu McCleodovou a pokoušel se vybavit si, co vlastně tehdy říkala. Člověk někdy ani nepozná, že ho někdo žádá o pomoc. Přemítal, proč tu vlastně po mužově smrti zůstala a jestli měla vůbec na vybranou. Na její dcerky a na to, jestli měly taky na vybranou, se však pomyslet neodvážil.</w:t>
      </w:r>
    </w:p>
    <w:p w:rsidR="00EA3AD3" w:rsidRDefault="00EA3AD3" w:rsidP="00EA3AD3">
      <w:pPr>
        <w:pStyle w:val="Text"/>
      </w:pPr>
      <w:r>
        <w:t>„Všichni Indiáni by zasloužili uříznout kokota,“ opakovala Lulu, „a Kapitán Jack vymiškovat, a ta jeho milice taky, i když ani jeden stejně žádný kulky nemá.“</w:t>
      </w:r>
    </w:p>
    <w:p w:rsidR="00EA3AD3" w:rsidRDefault="00EA3AD3" w:rsidP="002C7628">
      <w:pPr>
        <w:pStyle w:val="Text"/>
      </w:pPr>
      <w:r>
        <w:t>„A na co by ti vymiškovaný minutemani byli, co?“ zeptal se. Naklonila se, že jí bylo vidět do výstřihu. „Srabi,“ vybuchla, „všichni byli u toho a každej jenom koukal.“</w:t>
      </w:r>
    </w:p>
    <w:p w:rsidR="00EA3AD3" w:rsidRDefault="00EA3AD3" w:rsidP="00EA3AD3">
      <w:pPr>
        <w:pStyle w:val="Text"/>
      </w:pPr>
      <w:r>
        <w:t>„To snad ani není možný,“ namítl Charley.</w:t>
      </w:r>
    </w:p>
    <w:p w:rsidR="00EA3AD3" w:rsidRDefault="00EA3AD3" w:rsidP="00EA3AD3">
      <w:pPr>
        <w:pStyle w:val="Text"/>
      </w:pPr>
      <w:r>
        <w:t>„No fakt,“ řekla. „Jenom včera jsem to slyšela dvakrát. Prej tam jenom tak stáli a čuměli a některý se dokonce řehtali.“</w:t>
      </w:r>
    </w:p>
    <w:p w:rsidR="00EA3AD3" w:rsidRDefault="00EA3AD3" w:rsidP="00EA3AD3">
      <w:pPr>
        <w:pStyle w:val="Text"/>
      </w:pPr>
      <w:r>
        <w:t>„Ale děvenko, lidi toho navykládají, každej to trochu poplete, a za chvilku je z toho úplná fáma.“</w:t>
      </w:r>
    </w:p>
    <w:p w:rsidR="00EA3AD3" w:rsidRDefault="00EA3AD3" w:rsidP="00EA3AD3">
      <w:pPr>
        <w:pStyle w:val="Text"/>
      </w:pPr>
      <w:r>
        <w:t>„Takhle jsem to slyšela,“ bránila se Lulu. „Prej si odpřísáhli, že to nikdo neprozradí, ale pak se večer jeden jako druhej ve městě sťal a všechno vykecali, zbabělci prašiví.“</w:t>
      </w:r>
    </w:p>
    <w:p w:rsidR="00EA3AD3" w:rsidRDefault="00EA3AD3" w:rsidP="00EA3AD3">
      <w:pPr>
        <w:pStyle w:val="Text"/>
      </w:pPr>
      <w:r>
        <w:t>„Řeči, co se vedou v bordelu, přece nemůžeš brát vážně,“ poučil ji Charley.</w:t>
      </w:r>
    </w:p>
    <w:p w:rsidR="00EA3AD3" w:rsidRDefault="00EA3AD3" w:rsidP="00EA3AD3">
      <w:pPr>
        <w:pStyle w:val="Text"/>
      </w:pPr>
      <w:r>
        <w:t>„Já je beru vážně.“</w:t>
      </w:r>
    </w:p>
    <w:p w:rsidR="00EA3AD3" w:rsidRDefault="00EA3AD3" w:rsidP="00EA3AD3">
      <w:pPr>
        <w:pStyle w:val="Text"/>
      </w:pPr>
      <w:r>
        <w:t>„Prosím tě, mluvíš jak malý dítě.“</w:t>
      </w:r>
    </w:p>
    <w:p w:rsidR="00EA3AD3" w:rsidRDefault="00EA3AD3" w:rsidP="00EA3AD3">
      <w:pPr>
        <w:pStyle w:val="Text"/>
      </w:pPr>
      <w:r>
        <w:t>„A jako co mluvíte vy?“ zeptala se.</w:t>
      </w:r>
    </w:p>
    <w:p w:rsidR="00EA3AD3" w:rsidRDefault="00EA3AD3" w:rsidP="00EA3AD3">
      <w:pPr>
        <w:pStyle w:val="Text"/>
      </w:pPr>
      <w:r>
        <w:t>Charley se na chvilku zamyslel a Lulu zatím házela cukrbliky po kolemjdoucích kovkopech. Země se znovu rozechvěla a ve dveřích se objevila Lurline, celá rudá a vzteky bez sebe. Sotva popadala dech. Oznámila mu, že nahoře se válejí dvě kurvy a koušou se do krve. A protože nic nedokáže děvku odepsat tak rychle jako zhnisané kousance, Charley vstal a šel je srovnat.</w:t>
      </w:r>
    </w:p>
    <w:p w:rsidR="00EA3AD3" w:rsidRDefault="00EA3AD3" w:rsidP="00EA3AD3">
      <w:pPr>
        <w:pStyle w:val="Text"/>
      </w:pPr>
      <w:r>
        <w:t>Mezi dveřmi zaslechl ještě Lulu huhlat: „Náhodou je to všechno pravda.“</w:t>
      </w:r>
    </w:p>
    <w:p w:rsidR="00EA3AD3" w:rsidRDefault="00EA3AD3" w:rsidP="00EA3AD3">
      <w:pPr>
        <w:pStyle w:val="Text"/>
      </w:pPr>
      <w:r>
        <w:t>Zastavil se a řekl přes rameno: „Ať už jsi slyšela cokoli, bylo to určitě jinak, věř mi.“</w:t>
      </w:r>
    </w:p>
    <w:p w:rsidR="00EA3AD3" w:rsidRDefault="00EA3AD3" w:rsidP="002C7628">
      <w:pPr>
        <w:pStyle w:val="Text"/>
      </w:pPr>
      <w:r>
        <w:t xml:space="preserve">Uraženě našpulila rty. „Já věřím tomu, co slyším,“ prohlásila </w:t>
      </w:r>
      <w:bookmarkStart w:id="318" w:name="NewPage328"/>
      <w:bookmarkEnd w:id="318"/>
      <w:r>
        <w:t>a Charley najednou nedokázal pochopit, proč mu tak záleží na tom, co si tohle mládě myslí.</w:t>
      </w:r>
    </w:p>
    <w:p w:rsidR="00EA3AD3" w:rsidRDefault="00EA3AD3" w:rsidP="00EA3AD3">
      <w:pPr>
        <w:pStyle w:val="Text"/>
      </w:pPr>
      <w:r>
        <w:t>Z domu se ozval Lurlinin hlas. Volala, ať sebou hodí, že holky si už poničily vizáž a teď se pustily do nachových závěsů. Charley slyšel, jak na sebe řvou, ale ještě chvíli otálel ve dveřích a přemítal, co by dodal, jenomže když ho pořád nic nenapadalo, pustil se nakonec nahoru odtrhnout zahryznuté kurvy od sebe.</w:t>
      </w:r>
    </w:p>
    <w:p w:rsidR="00EA3AD3" w:rsidRDefault="00EA3AD3" w:rsidP="00EA3AD3">
      <w:pPr>
        <w:pStyle w:val="Text"/>
      </w:pPr>
      <w:r>
        <w:t>Večer se pak vydal pěšky do Deadwoodu. Mohl si klidně vzít svého valacha, ale nebe bylo čisté a vzduch voněl jako po dešti a on chtěl být chvilku sám. Že míří ke hřbitovu, si uvědomil až na rozcestí na jižním okraji města, kde se musel rozhodnout. To už ho začaly pobolívat nohy a přepadat pochybnosti, jestli by hampejznické řemeslo neměl pověsit na hřebík.</w:t>
      </w:r>
    </w:p>
    <w:p w:rsidR="00EA3AD3" w:rsidRDefault="00EA3AD3" w:rsidP="00EA3AD3">
      <w:pPr>
        <w:pStyle w:val="Text"/>
      </w:pPr>
      <w:r>
        <w:t>Zabočil vpravo, přešel po mostku přes Whitewood a pustil se do kopce. Asi v půli cesty ve tmě zakopl a musel na chvíli zastavit a počkat, až bolest přejde. Přitom vydumal, že taková večerní procházka není nic pro chlapa, který je trop na nohy, a houby záleží, jestli proto, že je má prostřílené nebo pokousané od kurev. Zdálo se mu, že prostředníček, na kterém mu tenkrát odpoledne viselo jedno z těch mrtvých děvčátek, má napuchlý jako bramboru.</w:t>
      </w:r>
    </w:p>
    <w:p w:rsidR="00EA3AD3" w:rsidRDefault="00EA3AD3" w:rsidP="00EA3AD3">
      <w:pPr>
        <w:pStyle w:val="Text"/>
      </w:pPr>
      <w:r>
        <w:t>Pak někde nad sebou zaslechl jakýsi zvuk. Ztuhl a nastražil uši, ale kolem se už zase rozhostilo hluboké ticho. Sáhl pod kabát a uvolnil nůž v pochvě. Poté se opatrně vydal zase vzhůru, ale pokaždé, než došlápl, zkusil půdu pod nohama mokasínem. Brzy úplně zapomněl, že jde, a bolest v nohou a kyčlích zmizela. Na hřbitově se zastavil a znovu se zaposlouchal. A náhle vycítil, že ve tmě kdesi vpravo se někdo skrývá.</w:t>
      </w:r>
    </w:p>
    <w:p w:rsidR="00EA3AD3" w:rsidRDefault="00EA3AD3" w:rsidP="00EA3AD3">
      <w:pPr>
        <w:pStyle w:val="Text"/>
      </w:pPr>
      <w:r>
        <w:t>Ponořil se asi na metr do lesa a začal postupovat podél nejstarších hrobů směrem, odkud se zvuk ozval. Rozpoznal tabulku označující Billův hrob a za ní čtyři hromádky hlíny. Ležely za sebou v přímce, která směřovala rovnou k Polárce. Ty čtyři růvky ho přiměly zastavit se, a dokonce i na okamžik zapomenout, že tu není sám. Teprve po chvíli se otočil a šel dál.</w:t>
      </w:r>
    </w:p>
    <w:p w:rsidR="00EA3AD3" w:rsidRDefault="00EA3AD3" w:rsidP="00EA3AD3">
      <w:pPr>
        <w:pStyle w:val="Text"/>
      </w:pPr>
      <w:r>
        <w:t>Noc byla bezměsíčná, ale i ve světle hvězd dokázal přečíst tabulku na Billově hrobě. Potom se mu zamžily oči a tak si je otřel rukávem kabátu.</w:t>
      </w:r>
    </w:p>
    <w:p w:rsidR="00EA3AD3" w:rsidRDefault="00EA3AD3" w:rsidP="00EA3AD3">
      <w:pPr>
        <w:pStyle w:val="Text"/>
      </w:pPr>
      <w:bookmarkStart w:id="319" w:name="NewPage329"/>
      <w:bookmarkEnd w:id="319"/>
      <w:r>
        <w:t>Když zvedl hlavu, spatřil před sebou Kapitána Jacka. Seděl o pár metrů dál na pařezu mezi stromy, kousek za posledním ze čtyř dětských hrobů, klobouk v ruce a civěl do něj. Charley už podle pózy poznal, že Poeta prérie tu na něj čeká. Jedna věc byla jistá. Langrisheovo divadlo nezaměstnávalo zdaleka všechny komedianty Černých hor.</w:t>
      </w:r>
    </w:p>
    <w:p w:rsidR="00EA3AD3" w:rsidRDefault="00EA3AD3" w:rsidP="00EA3AD3">
      <w:pPr>
        <w:pStyle w:val="Text"/>
      </w:pPr>
      <w:r>
        <w:t>Vydal se k němu a cestou schválně kopal do jehličí a šlapal na suché větvičky. Kapitán Jack pomalu zvedl hlavu a pohlédl mu do obličeje. „Máš se ohlásit,“ řekl. „Co kdybych si myslel, že je to nějaký Indián?“</w:t>
      </w:r>
    </w:p>
    <w:p w:rsidR="00EA3AD3" w:rsidRDefault="00EA3AD3" w:rsidP="00EA3AD3">
      <w:pPr>
        <w:pStyle w:val="Text"/>
      </w:pPr>
      <w:r>
        <w:t>Charley neodpověděl. Zadíval se na čerstvé hrůbky. Vypadaly jako stupínky. Nejmladší holčička ležela až na konci. Hrdlo měl tak sevřené, že i kdyby chtěl něco říct, nedokázal by ze sebe vypravit jediné slovo. V zádech cítil pohled Kapitána Jacka. Lepil se na něj jako mokré prádlo.</w:t>
      </w:r>
    </w:p>
    <w:p w:rsidR="00EA3AD3" w:rsidRDefault="00EA3AD3" w:rsidP="00EA3AD3">
      <w:pPr>
        <w:pStyle w:val="Text"/>
      </w:pPr>
      <w:r>
        <w:t>„Přišel jsem se poklonit jejich památce,“ prohlásil Kapitán Jack. „Neměly nejmenší šanci, chudinky.“</w:t>
      </w:r>
    </w:p>
    <w:p w:rsidR="00EA3AD3" w:rsidRDefault="00EA3AD3" w:rsidP="00EA3AD3">
      <w:pPr>
        <w:pStyle w:val="Text"/>
      </w:pPr>
      <w:r>
        <w:t>Charley se znovu podíval na hroby. „Mně to nevykládej,“ odpověděl, „já se tě přece na nic neptám.“</w:t>
      </w:r>
    </w:p>
    <w:p w:rsidR="00EA3AD3" w:rsidRDefault="00EA3AD3" w:rsidP="00EA3AD3">
      <w:pPr>
        <w:pStyle w:val="Text"/>
      </w:pPr>
      <w:r>
        <w:t>„Slyšels, co se povídá, ne?“</w:t>
      </w:r>
    </w:p>
    <w:p w:rsidR="00EA3AD3" w:rsidRDefault="00EA3AD3" w:rsidP="00EA3AD3">
      <w:pPr>
        <w:pStyle w:val="Text"/>
      </w:pPr>
      <w:r>
        <w:t>„Jedna kurva mi něco říkala, ale na děvku já nedám.“</w:t>
      </w:r>
    </w:p>
    <w:p w:rsidR="00EA3AD3" w:rsidRDefault="00EA3AD3" w:rsidP="00EA3AD3">
      <w:pPr>
        <w:pStyle w:val="Text"/>
      </w:pPr>
      <w:r>
        <w:t>„Jenomže co ostatní?“</w:t>
      </w:r>
    </w:p>
    <w:p w:rsidR="00EA3AD3" w:rsidRDefault="00EA3AD3" w:rsidP="00EA3AD3">
      <w:pPr>
        <w:pStyle w:val="Text"/>
      </w:pPr>
      <w:r>
        <w:t>Charleymu se znovu začaly ozývat nohy. Bolest vyrazila nejprve v kyčlích a postupovala dolů. „O tom, co se stalo na McCleodovic farmě, kolujou po městě nejrůznější historky,“ řekl Kapitán Jack.</w:t>
      </w:r>
    </w:p>
    <w:p w:rsidR="00EA3AD3" w:rsidRDefault="00EA3AD3" w:rsidP="00EA3AD3">
      <w:pPr>
        <w:pStyle w:val="Text"/>
      </w:pPr>
      <w:r>
        <w:t>Bolest připomínala tenké hlásky a ty hlásky patřily čtyřem holčičkám.</w:t>
      </w:r>
    </w:p>
    <w:p w:rsidR="00EA3AD3" w:rsidRDefault="00EA3AD3" w:rsidP="00EA3AD3">
      <w:pPr>
        <w:pStyle w:val="Text"/>
      </w:pPr>
      <w:r>
        <w:t>„To přece nejde,“ tvrdil Kapitán Jack, „vykládat o někom takové věci a nedat mu šanci, aby se mohl bránit. Člověk aby se propadl hanbou. Přitom jsem nemohl vůbec nic dělat…“</w:t>
      </w:r>
    </w:p>
    <w:p w:rsidR="00EA3AD3" w:rsidRDefault="00EA3AD3" w:rsidP="00EA3AD3">
      <w:pPr>
        <w:pStyle w:val="Text"/>
      </w:pPr>
      <w:r>
        <w:t>Charleymu znovu zvlhly oči. Zaklonil hlavu a zadíval se na hvězdy.</w:t>
      </w:r>
    </w:p>
    <w:p w:rsidR="00EA3AD3" w:rsidRDefault="00EA3AD3" w:rsidP="00EA3AD3">
      <w:pPr>
        <w:pStyle w:val="Text"/>
      </w:pPr>
      <w:r>
        <w:t>„No není to hrůza?“</w:t>
      </w:r>
    </w:p>
    <w:p w:rsidR="00EA3AD3" w:rsidRDefault="00EA3AD3" w:rsidP="00EA3AD3">
      <w:pPr>
        <w:pStyle w:val="Text"/>
      </w:pPr>
      <w:r>
        <w:t>Charley se zhluboka nadechl a opět zabloudil zrakem na čtveřici hrobečků. Nedokázal od nich odtrhnout oči. „A když malý děcka musej umřít, to není hrůza?“ řekl.</w:t>
      </w:r>
    </w:p>
    <w:p w:rsidR="00EA3AD3" w:rsidRDefault="00EA3AD3" w:rsidP="002C7628">
      <w:pPr>
        <w:pStyle w:val="Text"/>
      </w:pPr>
      <w:bookmarkStart w:id="320" w:name="NewPage330"/>
      <w:bookmarkEnd w:id="320"/>
      <w:r>
        <w:t xml:space="preserve">„Jako kdybych byl zbabělec,“ nafoukl </w:t>
      </w:r>
      <w:r w:rsidRPr="002C7628">
        <w:t>se</w:t>
      </w:r>
      <w:r>
        <w:t xml:space="preserve"> Kapitán Jack.</w:t>
      </w:r>
    </w:p>
    <w:p w:rsidR="00EA3AD3" w:rsidRDefault="00EA3AD3" w:rsidP="002C7628">
      <w:pPr>
        <w:pStyle w:val="Text"/>
      </w:pPr>
      <w:r>
        <w:t xml:space="preserve">Charley mlčky dál </w:t>
      </w:r>
      <w:r w:rsidRPr="002C7628">
        <w:t>hleděl</w:t>
      </w:r>
      <w:r>
        <w:t xml:space="preserve"> na hroby.</w:t>
      </w:r>
    </w:p>
    <w:p w:rsidR="00EA3AD3" w:rsidRDefault="00EA3AD3" w:rsidP="00EA3AD3">
      <w:pPr>
        <w:pStyle w:val="Text"/>
      </w:pPr>
      <w:r>
        <w:t>„Musím se přece ospravedlnit.“</w:t>
      </w:r>
    </w:p>
    <w:p w:rsidR="00EA3AD3" w:rsidRDefault="00EA3AD3" w:rsidP="00EA3AD3">
      <w:pPr>
        <w:pStyle w:val="Text"/>
      </w:pPr>
      <w:r>
        <w:t>„Mně nemusíš nic vysvětlovat,“ prohlásil Charley.</w:t>
      </w:r>
    </w:p>
    <w:p w:rsidR="00EA3AD3" w:rsidRDefault="00EA3AD3" w:rsidP="00EA3AD3">
      <w:pPr>
        <w:pStyle w:val="Text"/>
      </w:pPr>
      <w:r>
        <w:t>Ale Kapitán Jack jako by ho neslyšel. „Ve městě si nikdo nenechá nic říct. I poslední přistěhovalec a raubíř ví svoje. Jenomže všechno jsou to lži a pomluvy…“</w:t>
      </w:r>
    </w:p>
    <w:p w:rsidR="00EA3AD3" w:rsidRDefault="00EA3AD3" w:rsidP="00EA3AD3">
      <w:pPr>
        <w:pStyle w:val="Text"/>
      </w:pPr>
      <w:r>
        <w:t>Charley mlčel. V nohou mu naříkaly dětské hlásky a odkudsi z temnot jako by ho pozoroval Bill.</w:t>
      </w:r>
    </w:p>
    <w:p w:rsidR="00EA3AD3" w:rsidRDefault="00EA3AD3" w:rsidP="00EA3AD3">
      <w:pPr>
        <w:pStyle w:val="Text"/>
      </w:pPr>
      <w:r>
        <w:t>„Když jsme tam dorazili,“ vykládal Kapitán Jack, „byly už všechny po smrti. Tedy až na jednu a jejich mámu. Držela ji v náručí. Indiáni z ní měli strach, bylo vidět, že zešílela, ale na tu malou si brousili zuby.“</w:t>
      </w:r>
    </w:p>
    <w:p w:rsidR="00EA3AD3" w:rsidRDefault="00EA3AD3" w:rsidP="00EA3AD3">
      <w:pPr>
        <w:pStyle w:val="Text"/>
      </w:pPr>
      <w:r>
        <w:t>Charley se otočil a chtěl jít pryč.</w:t>
      </w:r>
    </w:p>
    <w:p w:rsidR="00EA3AD3" w:rsidRDefault="00EA3AD3" w:rsidP="00EA3AD3">
      <w:pPr>
        <w:pStyle w:val="Text"/>
      </w:pPr>
      <w:r>
        <w:t>„Počkej přece.“</w:t>
      </w:r>
    </w:p>
    <w:p w:rsidR="00EA3AD3" w:rsidRDefault="00EA3AD3" w:rsidP="00EA3AD3">
      <w:pPr>
        <w:pStyle w:val="Text"/>
      </w:pPr>
      <w:r>
        <w:t>„Nedokážu poslouchat, když někdo popisuje, jak Indiáni zabíjej děti,“ řekl Charley.</w:t>
      </w:r>
    </w:p>
    <w:p w:rsidR="00EA3AD3" w:rsidRDefault="00EA3AD3" w:rsidP="00EA3AD3">
      <w:pPr>
        <w:pStyle w:val="Text"/>
      </w:pPr>
      <w:r>
        <w:t>„Tak to popisovat nebudu.“</w:t>
      </w:r>
    </w:p>
    <w:p w:rsidR="00EA3AD3" w:rsidRDefault="00EA3AD3" w:rsidP="00EA3AD3">
      <w:pPr>
        <w:pStyle w:val="Text"/>
      </w:pPr>
      <w:r>
        <w:t>Charley se zastavil.</w:t>
      </w:r>
    </w:p>
    <w:p w:rsidR="00EA3AD3" w:rsidRDefault="00EA3AD3" w:rsidP="00EA3AD3">
      <w:pPr>
        <w:pStyle w:val="Text"/>
      </w:pPr>
      <w:r>
        <w:t>„Stejně už skoro není co. Vdova stála na dvoře, Indiáni kolem ní kroužili na koních. Cenila zuby a jednou rukou sekala kolem sebe jako pařátem. Báli se jí, ale kroužili dál a píchali do ní oštěpem, dokud nepustila. Pak už to vzalo rychlý konec.“</w:t>
      </w:r>
    </w:p>
    <w:p w:rsidR="00EA3AD3" w:rsidRDefault="00EA3AD3" w:rsidP="00EA3AD3">
      <w:pPr>
        <w:pStyle w:val="Text"/>
      </w:pPr>
      <w:r>
        <w:t>Na hřbitově se rozhostilo ticho a nářek našpulených dětských čumáčků zesílil. Charley cítil v zátylku Billův pohled. Jako kdyby mu vyčítal, že toho komedianta vůbec poslouchá.</w:t>
      </w:r>
    </w:p>
    <w:p w:rsidR="00EA3AD3" w:rsidRDefault="00EA3AD3" w:rsidP="00EA3AD3">
      <w:pPr>
        <w:pStyle w:val="Text"/>
      </w:pPr>
      <w:r>
        <w:t>„Indiánů bylo aspoň třicet,“ řekl Kapitán Jack, „a když má člověk jenom sedm chlapů bez sebemenších bojových zkušeností, to je jako říkat si o smrt. Měl jsem co dělat, abych je vůbec udržel, jinak by se mi rozutekli jako králíci…“</w:t>
      </w:r>
    </w:p>
    <w:p w:rsidR="00EA3AD3" w:rsidRDefault="00EA3AD3" w:rsidP="00EA3AD3">
      <w:pPr>
        <w:pStyle w:val="Text"/>
      </w:pPr>
      <w:r>
        <w:t>Charleymu do nosu zavanula vůně čerstvé hlíny a jehličí. Zatoužil otočit se ke hřbitovu i s Kapitánem Jackem, mrtvými dětmi a Billem zády a opatřit si láhev whisky. Napadlo ho, že by taky mohl navštívit paní Langrisheovou a pokračovat v prohlídce.</w:t>
      </w:r>
    </w:p>
    <w:p w:rsidR="00EA3AD3" w:rsidRDefault="00EA3AD3" w:rsidP="00EA3AD3">
      <w:pPr>
        <w:pStyle w:val="Text"/>
      </w:pPr>
      <w:r>
        <w:t>Pak si ale řekl, jestli by radši neměl strávit večer ve společnosti buldoka Růžáka Buforda a krmit ho vajíčky na tvrdo. Cítil se v jeho společnosti líp, i když Apokalypes potom pšoukal jak zjednaný.</w:t>
      </w:r>
    </w:p>
    <w:p w:rsidR="00EA3AD3" w:rsidRDefault="00EA3AD3" w:rsidP="00EA3AD3">
      <w:pPr>
        <w:pStyle w:val="Text"/>
      </w:pPr>
      <w:bookmarkStart w:id="321" w:name="NewPage331"/>
      <w:bookmarkEnd w:id="321"/>
      <w:r>
        <w:t>Nakonec se nerozmyslel nijak, i když věděl, že něco udělat musí, aby ty hlásky přehlušil.</w:t>
      </w:r>
    </w:p>
    <w:p w:rsidR="00EA3AD3" w:rsidRDefault="00EA3AD3" w:rsidP="00EA3AD3">
      <w:pPr>
        <w:pStyle w:val="Text"/>
      </w:pPr>
      <w:r>
        <w:t>Bez jediného slova se s Kapitánem Jackem rozloučil a vydal se po vozové cestě dolů do města. Vůbec nekoukal, kam šlape, takže neustále klopýtal o kameny. Za zády pořád cítil Billa. „Copak nikdy nespíš?“ řekl. Nemyslel to samozřejmě vážně, v podstatě chtěl jenom rozjasnit chmurnou náladu noci, ale sotva to dořekl, uvědomil si, jaké to musí být strašné spát věčným snem hned vedle čtveřice zavražděných děcek.</w:t>
      </w:r>
    </w:p>
    <w:p w:rsidR="00EA3AD3" w:rsidRDefault="00EA3AD3" w:rsidP="00EA3AD3">
      <w:pPr>
        <w:pStyle w:val="Text"/>
      </w:pPr>
      <w:r>
        <w:t>Ta představa mu strašila v hlavě ještě ve chvíli, kdy přecházel po mostě přes Whitewood zpátky do města. Na začátku hlavní ulice se zastavil a začal uvažovat, kam pro láhev zajít. V Deadwoodu už nebyla hospoda, které by nedal utržit. Jak tam ale nerozhodně postával, hlásky opět zesílily, a tak se sebral a šel.</w:t>
      </w:r>
    </w:p>
    <w:p w:rsidR="00EA3AD3" w:rsidRDefault="00EA3AD3" w:rsidP="00EA3AD3">
      <w:pPr>
        <w:pStyle w:val="Text"/>
      </w:pPr>
      <w:r>
        <w:t>Po celé délce hlavní ulice od jižního konce města až do rokle vedl teď nově zbudovaný dřevěný chodník, takže se ani nemusel brodit bahnem. Cestou přemítal o výhodách civilizace a došel k názoru, že proti pokroku vlastně nic nemá, alespoň pokud se neplánuje na víc než čtrnáct dní dopředu.</w:t>
      </w:r>
    </w:p>
    <w:p w:rsidR="00EA3AD3" w:rsidRDefault="00EA3AD3" w:rsidP="00EA3AD3">
      <w:pPr>
        <w:pStyle w:val="Text"/>
      </w:pPr>
      <w:r>
        <w:t>V rokli chodník končil, a tak to vzal zase blátem přímo do Desítky. Harry Sam Young mu nalil, ale peníze odmítl.</w:t>
      </w:r>
    </w:p>
    <w:p w:rsidR="00EA3AD3" w:rsidRDefault="00EA3AD3" w:rsidP="00EA3AD3">
      <w:pPr>
        <w:pStyle w:val="Text"/>
      </w:pPr>
      <w:r>
        <w:t>„Prej tam u vás vedeš hampejz,“ poznamenal. Charley strčil do skleničky prst a zamíchal, aby vír stáhl všechen sajrajt z povrchu ke dnu, a rychle do sebe whisky obrátil, než zase vyplave na hladinu. Harry Sam Young mu dolil.</w:t>
      </w:r>
    </w:p>
    <w:p w:rsidR="00EA3AD3" w:rsidRDefault="00EA3AD3" w:rsidP="00EA3AD3">
      <w:pPr>
        <w:pStyle w:val="Text"/>
      </w:pPr>
      <w:r>
        <w:t>„Tahle práce není žádná slast,“ řekl Charley. Whisky mu už začínala stoupat do hlavy. „Dneska mě například jedna kurva pokousala do krve,“ dodal a ukázal prst. „Když člověk vede hospodu, může se s personálem rafat bez problémů.“</w:t>
      </w:r>
    </w:p>
    <w:p w:rsidR="00EA3AD3" w:rsidRDefault="00EA3AD3" w:rsidP="00EA3AD3">
      <w:pPr>
        <w:pStyle w:val="Text"/>
      </w:pPr>
      <w:r>
        <w:t>Barman se prstu dotkl a obdivně se zahleděl na otok. „Nejspíš ho máš zlomenej,“ prohlásil. „Můžeš s ním hejbat?“</w:t>
      </w:r>
    </w:p>
    <w:p w:rsidR="00EA3AD3" w:rsidRDefault="00EA3AD3" w:rsidP="00EA3AD3">
      <w:pPr>
        <w:pStyle w:val="Text"/>
      </w:pPr>
      <w:r>
        <w:t>„Nezkoušel jsem to.“</w:t>
      </w:r>
    </w:p>
    <w:p w:rsidR="00EA3AD3" w:rsidRDefault="00EA3AD3" w:rsidP="00EA3AD3">
      <w:pPr>
        <w:pStyle w:val="Text"/>
      </w:pPr>
      <w:r>
        <w:t>„Jestli s ním nehneš, tak je natuty zlomenej.“</w:t>
      </w:r>
    </w:p>
    <w:p w:rsidR="00EA3AD3" w:rsidRDefault="00EA3AD3" w:rsidP="00EA3AD3">
      <w:pPr>
        <w:pStyle w:val="Text"/>
      </w:pPr>
      <w:r>
        <w:t>Charley pokrčil rameny, naklonil hlavu nejprve na jednu stranu, pak na druhou a prohlédl si prokousnutou kůži.</w:t>
      </w:r>
    </w:p>
    <w:p w:rsidR="00EA3AD3" w:rsidRDefault="00EA3AD3" w:rsidP="00EA3AD3">
      <w:pPr>
        <w:pStyle w:val="Text"/>
      </w:pPr>
      <w:r>
        <w:t>„Hlavně aby se to nepodebralo,“ řekl Harry Sam Young. „To se dám radši pokousat hadem než od kurvy. Nemáš ponětí, co všechno bere do huby.“</w:t>
      </w:r>
    </w:p>
    <w:p w:rsidR="00EA3AD3" w:rsidRDefault="00EA3AD3" w:rsidP="00EA3AD3">
      <w:pPr>
        <w:pStyle w:val="Text"/>
      </w:pPr>
      <w:bookmarkStart w:id="322" w:name="NewPage332"/>
      <w:bookmarkEnd w:id="322"/>
      <w:r>
        <w:t>Charley vrazil prst do skleničky a rázem měl ruku v jednom ohni až po loket.</w:t>
      </w:r>
    </w:p>
    <w:p w:rsidR="00EA3AD3" w:rsidRDefault="00EA3AD3" w:rsidP="00EA3AD3">
      <w:pPr>
        <w:pStyle w:val="Text"/>
      </w:pPr>
      <w:r>
        <w:t>„Pálí, co?“ zajímal se barman.</w:t>
      </w:r>
    </w:p>
    <w:p w:rsidR="00EA3AD3" w:rsidRDefault="00EA3AD3" w:rsidP="00EA3AD3">
      <w:pPr>
        <w:pStyle w:val="Text"/>
      </w:pPr>
      <w:r>
        <w:t>Charley po něm střelil pohledem. „Jestli jo, máš ho určitě zhnisanej. Štípe to, jak whisky ničí bacily.“</w:t>
      </w:r>
    </w:p>
    <w:p w:rsidR="00EA3AD3" w:rsidRDefault="00EA3AD3" w:rsidP="00EA3AD3">
      <w:pPr>
        <w:pStyle w:val="Text"/>
      </w:pPr>
      <w:r>
        <w:t>„Hele, už ti někdy někdo chlístl whisky do očí?“ zajímal se Charley.</w:t>
      </w:r>
    </w:p>
    <w:p w:rsidR="00EA3AD3" w:rsidRDefault="00EA3AD3" w:rsidP="00EA3AD3">
      <w:pPr>
        <w:pStyle w:val="Text"/>
      </w:pPr>
      <w:r>
        <w:t>Harry Sam Young se zamyslel. „To je fakt, whisky v očích taky štípe, ani je nemusíš mít zhnisaný,“ přiznal po chvíli. „Myslíš, že kdyby je člověk zhnisaný měl, pálily by ho víc?“</w:t>
      </w:r>
    </w:p>
    <w:p w:rsidR="00EA3AD3" w:rsidRDefault="00EA3AD3" w:rsidP="00EA3AD3">
      <w:pPr>
        <w:pStyle w:val="Text"/>
      </w:pPr>
      <w:r>
        <w:t>Harry Sam Young strávil půl života v nálevnách dohadováním s opilci, takže s logikou si na něj nikdo nepřišel. Vzápětí se musel sebrat a jít obsloužit jednoho, co zrovna prohrával a začal ho od karetního stolku proklínat a dožadovat se džinu s hořkou. Charley si všiml, že nad dveřmi je na jakési hluboké polici z prken vystavena židle. Pod ní stál nápis: V TÉTO ŽIDLI SE DNE 2. SRPNA 1876 NEOHROŽENÝ PISTOLNÍK JAMES BUTLER (DIVOKÝ BILL) HICKOK SETKAL SE STVOŘITELEM. ZASTŘELEN ZEZADU JACKEM MCCALLEM V OKAMŽIKU, KDY DRŽEL V RUKOU VŠECHNY TRUMFY.</w:t>
      </w:r>
    </w:p>
    <w:p w:rsidR="00EA3AD3" w:rsidRDefault="00EA3AD3" w:rsidP="00EA3AD3">
      <w:pPr>
        <w:pStyle w:val="Text"/>
      </w:pPr>
      <w:r>
        <w:t>Charley se koukl pořádně. O nohy židle byly opravdu opřené karty – dvě esa a tři osmy – se stříkanci zaschlé krve.</w:t>
      </w:r>
    </w:p>
    <w:p w:rsidR="00EA3AD3" w:rsidRDefault="00EA3AD3" w:rsidP="00EA3AD3">
      <w:pPr>
        <w:pStyle w:val="Text"/>
      </w:pPr>
      <w:r>
        <w:t>Harry Sam Young karbaníkovi donesl pití a vrátil se. „To jsme tam dali kvůli turistům,“ prohlásil. „Židle, ve který umřel někdo slavnej, je parádní tahák.“</w:t>
      </w:r>
    </w:p>
    <w:p w:rsidR="00EA3AD3" w:rsidRDefault="00EA3AD3" w:rsidP="00EA3AD3">
      <w:pPr>
        <w:pStyle w:val="Text"/>
      </w:pPr>
      <w:r>
        <w:t>„To je Billova krev?“</w:t>
      </w:r>
    </w:p>
    <w:p w:rsidR="00EA3AD3" w:rsidRDefault="00EA3AD3" w:rsidP="00EA3AD3">
      <w:pPr>
        <w:pStyle w:val="Text"/>
      </w:pPr>
      <w:r>
        <w:t>Barman zavrtěl hlavou. „Kdepak, a židle jakbysmet,“ prozradil mu. „Hned ráno přece nastoupil pikolík, a než se všichni vyhrabali z postele, byl už lokál jako klícka.“</w:t>
      </w:r>
    </w:p>
    <w:p w:rsidR="00EA3AD3" w:rsidRDefault="00EA3AD3" w:rsidP="00EA3AD3">
      <w:pPr>
        <w:pStyle w:val="Text"/>
      </w:pPr>
      <w:r>
        <w:t>Charley se na plošinku zahleděl a začal přemítat, jestli je to tak lepší nebo horší, ale nedokázal se rozhodnout. „Čí je teda?“</w:t>
      </w:r>
    </w:p>
    <w:p w:rsidR="00EA3AD3" w:rsidRDefault="00EA3AD3" w:rsidP="00EA3AD3">
      <w:pPr>
        <w:pStyle w:val="Text"/>
      </w:pPr>
      <w:r>
        <w:t>Harry Sam Young se podrbal na hlavě. „Myslíš jako původně?“</w:t>
      </w:r>
    </w:p>
    <w:p w:rsidR="00EA3AD3" w:rsidRDefault="00EA3AD3" w:rsidP="00EA3AD3">
      <w:pPr>
        <w:pStyle w:val="Text"/>
      </w:pPr>
      <w:r>
        <w:t>Charley na něj zůstal nechápavě civět.</w:t>
      </w:r>
    </w:p>
    <w:p w:rsidR="00EA3AD3" w:rsidRDefault="00EA3AD3" w:rsidP="002C7628">
      <w:pPr>
        <w:pStyle w:val="Text"/>
      </w:pPr>
      <w:r>
        <w:t xml:space="preserve">„Já bych řek, že nejspíš Apokalypsova. Růžák ho postavil proti jinýmu buldokovi, co si sem přivez jeden špatenka z Chicaga. </w:t>
      </w:r>
      <w:bookmarkStart w:id="323" w:name="NewPage333"/>
      <w:bookmarkEnd w:id="323"/>
      <w:r>
        <w:t>Držel ho v kleci jak nějaký divý zvíře. Jenže Růžákovi to bylo fuk, protože ten jeho pes tu neměl soupeře.“</w:t>
      </w:r>
    </w:p>
    <w:p w:rsidR="00EA3AD3" w:rsidRDefault="00EA3AD3" w:rsidP="00EA3AD3">
      <w:pPr>
        <w:pStyle w:val="Text"/>
      </w:pPr>
      <w:r>
        <w:t>„Já doufal, že už bude mít taky pokoj,“ řekl Charley a vzpomněl si na Billa.</w:t>
      </w:r>
    </w:p>
    <w:p w:rsidR="00EA3AD3" w:rsidRDefault="00EA3AD3" w:rsidP="00EA3AD3">
      <w:pPr>
        <w:pStyle w:val="Text"/>
      </w:pPr>
      <w:r>
        <w:t>Harry Sam Young zavrtěl hlavou. „Copak by mu Růžák dal pokoj, když na něm může trhnout? Minulej měsíc ho postavil proti jedný svini. Byl to největší brajgl v dějinách týhle rokle. Dokonce i šerif Bullock se nakonec přihnal, ať toho nechaj, že prej slušný lidi nemůžou spát. Jenomže to už –“</w:t>
      </w:r>
    </w:p>
    <w:p w:rsidR="00EA3AD3" w:rsidRDefault="00EA3AD3" w:rsidP="00EA3AD3">
      <w:pPr>
        <w:pStyle w:val="Text"/>
      </w:pPr>
      <w:r>
        <w:t xml:space="preserve">„Cože, proti </w:t>
      </w:r>
      <w:r w:rsidRPr="002C7628">
        <w:rPr>
          <w:rStyle w:val="Kurziva"/>
        </w:rPr>
        <w:t>praseti</w:t>
      </w:r>
      <w:r>
        <w:t>?“</w:t>
      </w:r>
    </w:p>
    <w:p w:rsidR="00EA3AD3" w:rsidRDefault="00EA3AD3" w:rsidP="00EA3AD3">
      <w:pPr>
        <w:pStyle w:val="Text"/>
      </w:pPr>
      <w:r>
        <w:t>„Proč ne, kolikrát se stalo, že prase zabilo farmáře?“</w:t>
      </w:r>
    </w:p>
    <w:p w:rsidR="00EA3AD3" w:rsidRDefault="00EA3AD3" w:rsidP="00EA3AD3">
      <w:pPr>
        <w:pStyle w:val="Text"/>
      </w:pPr>
      <w:r>
        <w:t>„Blesk taky.“ Dopil a barman mu znovu dolil plnou. Charley vytáhl z kapsičky košile pět dolarů a položil je na pult, ale Harry Sam Young si peněz ani nevšiml. „To je tím, že farmáři žijou jako kůl v plotě,“ poznamenal Charley. „Leze jim to na mozek. Někdy jim změkne tak, že je položí i svině.“</w:t>
      </w:r>
    </w:p>
    <w:p w:rsidR="00EA3AD3" w:rsidRDefault="00EA3AD3" w:rsidP="00EA3AD3">
      <w:pPr>
        <w:pStyle w:val="Text"/>
      </w:pPr>
      <w:r>
        <w:t>„Ryčet teda prasata uměj, ale jináč to zvláštní rváči nejsou,“ prozradil mu barman.</w:t>
      </w:r>
    </w:p>
    <w:p w:rsidR="00EA3AD3" w:rsidRDefault="00EA3AD3" w:rsidP="00EA3AD3">
      <w:pPr>
        <w:pStyle w:val="Text"/>
      </w:pPr>
      <w:r>
        <w:t xml:space="preserve">Whisky Charleymu hučela už i v uších. Napadlo ho, že mu tam zřejmě musela prosáknout mozkem. „No stejně, proti </w:t>
      </w:r>
      <w:r w:rsidRPr="002C7628">
        <w:rPr>
          <w:rStyle w:val="Kurziva"/>
        </w:rPr>
        <w:t>praseti</w:t>
      </w:r>
      <w:r>
        <w:t>?“</w:t>
      </w:r>
    </w:p>
    <w:p w:rsidR="00EA3AD3" w:rsidRDefault="00EA3AD3" w:rsidP="00EA3AD3">
      <w:pPr>
        <w:pStyle w:val="Text"/>
      </w:pPr>
      <w:r>
        <w:t>„Apokalypes s ním byl hotovej razdva. Jednou si dokonce poradil s vlkem a povídá se i o rysovi, co si ho choval jeden maník z Colorada. Růžákovi je fuk, s kým se rve, hlavně když majitel vysolí sázku na dřevo. Tvrdí, že se chytne třeba i s medvědem. Prej jakejpak strach z nějakýho psa, i kdyby nakrásně vypadal jako Apokalypes a museli ho držet v kleci.“</w:t>
      </w:r>
    </w:p>
    <w:p w:rsidR="00EA3AD3" w:rsidRDefault="00EA3AD3" w:rsidP="00EA3AD3">
      <w:pPr>
        <w:pStyle w:val="Text"/>
      </w:pPr>
      <w:r>
        <w:t>„Klece by měly nebejt.“</w:t>
      </w:r>
    </w:p>
    <w:p w:rsidR="00EA3AD3" w:rsidRDefault="00EA3AD3" w:rsidP="00EA3AD3">
      <w:pPr>
        <w:pStyle w:val="Text"/>
      </w:pPr>
      <w:r>
        <w:t>„Než Apokalypes toho druhýho buldoka udolal, přišel málem o nohu. Rozsápal mu břicho, ale ta chicagská bestie ne a ne pustit. Růžák potom přived Apokalypsa do lokálu a začal ho tu ošetřovat, a když Nuttall, to jako šéf, viděl všechnu tu krev, dostal nápad, strčil pod psa pár es a osem a karty pak vystavil dohromady s támhletou židlí.“</w:t>
      </w:r>
    </w:p>
    <w:p w:rsidR="00EA3AD3" w:rsidRDefault="00EA3AD3" w:rsidP="00EA3AD3">
      <w:pPr>
        <w:pStyle w:val="Text"/>
      </w:pPr>
      <w:r>
        <w:t>Charley se znovu podíval na plošinku. „Koneckonců, proč ne, aspoň to není krev nějakýho zbabělce,“ řekl. „A Bill měl toho psa rád. Je takovej nezdolnej.“</w:t>
      </w:r>
    </w:p>
    <w:p w:rsidR="00EA3AD3" w:rsidRDefault="00EA3AD3" w:rsidP="00EA3AD3">
      <w:pPr>
        <w:pStyle w:val="Text"/>
      </w:pPr>
      <w:r>
        <w:t xml:space="preserve">O půl hodiny později vešel Kapitán Jack. Polovina veškerých </w:t>
      </w:r>
      <w:bookmarkStart w:id="324" w:name="NewPage334"/>
      <w:bookmarkEnd w:id="324"/>
      <w:r>
        <w:t>řečí, které se v lokále vedly, se pořád ještě točila kolem smrti vdovy McCleodové a jejích čtyř holčiček – krvavější událost se zatím na přetřes nenabízela –, ale jakmile se Crawford objevil ve dveřích, právě tyhle řeči ustaly, jako když utne.</w:t>
      </w:r>
    </w:p>
    <w:p w:rsidR="00EA3AD3" w:rsidRDefault="00EA3AD3" w:rsidP="00EA3AD3">
      <w:pPr>
        <w:pStyle w:val="Text"/>
      </w:pPr>
      <w:r>
        <w:t>Kapitán Jack se posadil na prázdnou židli u jednoho stolku a podíval se k baru. Chlapi u pultu se honem začali dívat jinam. Poeta prérie zahalekal na barmana, ať mu přinese sklenici mléka. „Mlíko zkyslo,“ odbyl ho Harry Sam Young.</w:t>
      </w:r>
    </w:p>
    <w:p w:rsidR="00EA3AD3" w:rsidRDefault="00EA3AD3" w:rsidP="00EA3AD3">
      <w:pPr>
        <w:pStyle w:val="Text"/>
      </w:pPr>
      <w:r>
        <w:t>Lokál se o poznání ztišil. Kapitán Jack se usmál a rozhlédl se po místnosti, ale každý se jeho pohledu vyhnul. „Tak se tedy věci mají,“ pronesl Kapitán Jack.</w:t>
      </w:r>
    </w:p>
    <w:p w:rsidR="00EA3AD3" w:rsidRDefault="00EA3AD3" w:rsidP="00EA3AD3">
      <w:pPr>
        <w:pStyle w:val="Text"/>
      </w:pPr>
      <w:r>
        <w:t>„Řek jsem akorát, že mlíko zkyslo,“ ohradil se barman. „Ta ženská, co jsme od ní brali, nám přestala dávat.“ Upřel na něj oči a Kapitán Jack pohled opětoval.</w:t>
      </w:r>
    </w:p>
    <w:p w:rsidR="00EA3AD3" w:rsidRDefault="00EA3AD3" w:rsidP="00EA3AD3">
      <w:pPr>
        <w:pStyle w:val="Text"/>
      </w:pPr>
      <w:r>
        <w:t>„Tak mi nalejte něco jiného.“</w:t>
      </w:r>
    </w:p>
    <w:p w:rsidR="00EA3AD3" w:rsidRDefault="00EA3AD3" w:rsidP="00EA3AD3">
      <w:pPr>
        <w:pStyle w:val="Text"/>
      </w:pPr>
      <w:r>
        <w:t>Harry Sam Young mu načepoval panáka stejné whisky jako Charleymu, postavil ho na pult a řekl: „Dolar.“</w:t>
      </w:r>
    </w:p>
    <w:p w:rsidR="00EA3AD3" w:rsidRDefault="00EA3AD3" w:rsidP="00EA3AD3">
      <w:pPr>
        <w:pStyle w:val="Text"/>
      </w:pPr>
      <w:r>
        <w:t>Kapitán Jack vstal a šel si pro pití. Kdosi prohlásil: „To bude matička šeredně zklamaná.“ Nějaká kurva se zachechtala a pak se v sále rozhostilo hrobové ticho. Kapitán Jack do sebe whisky zvrhl hned u baru a položil na pult další dolar. Harry mu nalil druhou a Kapitán Jack si panáka odnesl ke stolu.</w:t>
      </w:r>
    </w:p>
    <w:p w:rsidR="00EA3AD3" w:rsidRDefault="00EA3AD3" w:rsidP="00EA3AD3">
      <w:pPr>
        <w:pStyle w:val="Text"/>
      </w:pPr>
      <w:r>
        <w:t>Než se k němu vrátil, další dva chlapi, kteří tam seděli s ním, se už zvedli. Kapitán Jack se posadil k opuštěnému stolku a zadíval se na skleničku, kterou držel v ruce. Charley dopil a chystal se k odchodu.</w:t>
      </w:r>
    </w:p>
    <w:p w:rsidR="00EA3AD3" w:rsidRDefault="00EA3AD3" w:rsidP="00EA3AD3">
      <w:pPr>
        <w:pStyle w:val="Text"/>
      </w:pPr>
      <w:r>
        <w:t>Vtom na něj Kapitán Jack přes celý lokál zahalekal. „Copak jsem horší než vy všichni, co tu sedíte, Charley?“ Začínal už zadrhávat a Charley si pomyslel, že když někdo neumí pít, nemá lézt do hospody.</w:t>
      </w:r>
    </w:p>
    <w:p w:rsidR="00EA3AD3" w:rsidRDefault="00EA3AD3" w:rsidP="00EA3AD3">
      <w:pPr>
        <w:pStyle w:val="Text"/>
      </w:pPr>
      <w:r>
        <w:t>„Dneska je mi nějak šoufl,“ prohodil Charley k barmanovi. Kapitán Jack našpulil rty, přiložil k nim skleničku, obrátil ji do sebe a pak se hodnou chvíli snažil polknout.</w:t>
      </w:r>
    </w:p>
    <w:p w:rsidR="00EA3AD3" w:rsidRDefault="00EA3AD3" w:rsidP="00EA3AD3">
      <w:pPr>
        <w:pStyle w:val="Text"/>
      </w:pPr>
      <w:r>
        <w:t>„Dej si ještě,“ prohlásil Harry Sam Young. „Neviděli jsme se celou věčnost a taky jsem se pořád nedověděl, jak se takovej bordel řídí.“</w:t>
      </w:r>
    </w:p>
    <w:p w:rsidR="00EA3AD3" w:rsidRDefault="00EA3AD3" w:rsidP="00EA3AD3">
      <w:pPr>
        <w:pStyle w:val="Text"/>
      </w:pPr>
      <w:r>
        <w:t xml:space="preserve">Charley zaváhal a Harry mu bleskurychle dolil. Barman váhat </w:t>
      </w:r>
      <w:bookmarkStart w:id="325" w:name="NewPage335"/>
      <w:bookmarkEnd w:id="325"/>
      <w:r>
        <w:t>nemůže, jinak se neuživí. Kapitán Jack sebral sklínku, přistoupil k pultu a nechal si taky nalít. „Každý z vás, jak tu je,“ zadeklamoval, jako kdyby jim četl báseň, „by se nezachoval jinak jako</w:t>
      </w:r>
    </w:p>
    <w:p w:rsidR="00EA3AD3" w:rsidRDefault="00EA3AD3" w:rsidP="00EA3AD3">
      <w:pPr>
        <w:pStyle w:val="Text"/>
      </w:pPr>
      <w:r>
        <w:t>já.“</w:t>
      </w:r>
    </w:p>
    <w:p w:rsidR="00EA3AD3" w:rsidRDefault="00EA3AD3" w:rsidP="00EA3AD3">
      <w:pPr>
        <w:pStyle w:val="Text"/>
      </w:pPr>
      <w:r>
        <w:t>Nebylo to ovšem poprvé, co Charley slyšel, jak alkohol dá chlapovi zapomenout i na gramatiku. Byl to důkaz, že škola není žádná nalejvárna.</w:t>
      </w:r>
    </w:p>
    <w:p w:rsidR="00EA3AD3" w:rsidRDefault="00EA3AD3" w:rsidP="00EA3AD3">
      <w:pPr>
        <w:pStyle w:val="Text"/>
      </w:pPr>
      <w:r>
        <w:t>„Já bojoval pod Custerem, za války jsem utrpěl dvojnásobné zranění,“ blábolil Kapitán Jack toporně, „jenomže jít do bitvy a na jistou smrt je rozdíl a moji minutemani neměli na vybranou. Jenom na dvoře jsem napočítal čtyřicet rudochů a v lese číhalo dobrých čtyřicet dalších.“</w:t>
      </w:r>
    </w:p>
    <w:p w:rsidR="00EA3AD3" w:rsidRDefault="00EA3AD3" w:rsidP="00EA3AD3">
      <w:pPr>
        <w:pStyle w:val="Text"/>
      </w:pPr>
      <w:r>
        <w:t>„Čtyrycet rudejch kůží neseženeš dohromady, ani kdybys rozdával zadarmo čokly na polívku,“ ozval se jeden z chlapů, co se předtím zvedli od stolu.</w:t>
      </w:r>
    </w:p>
    <w:p w:rsidR="00EA3AD3" w:rsidRDefault="00EA3AD3" w:rsidP="00EA3AD3">
      <w:pPr>
        <w:pStyle w:val="Text"/>
      </w:pPr>
      <w:r>
        <w:t>Kapitán Jack zrudl a obrátil skleničku do sebe. Nějaký karbaník zařval: „Odpusť, matičko,“ a zvrhl ji tam taky. Rázem bylo na světě nové okřídlené úsloví a ještě dávno potom, co vzpomínku na Kapitána Jacka, minutemany i Nell McCleodovou odvál čas, měli místní karbaníci, havíři a kurvy ve zvyku před každou skleničkou vykřiknout: „Odpusť, matičko!“ Turisti to pak roznesli do všech koutů země a jeden hospodský dokonce pojmenoval svůj lokál U MATIČČINA ODPUŠTĚNÍ. Byl ovšem z Kalifornie a tam je normální všecko.</w:t>
      </w:r>
    </w:p>
    <w:p w:rsidR="00EA3AD3" w:rsidRDefault="00EA3AD3" w:rsidP="00EA3AD3">
      <w:pPr>
        <w:pStyle w:val="Text"/>
      </w:pPr>
      <w:r>
        <w:t>Kapitán Jack si dal znovu nalít a pak si objednal ještě jednou. „Hele,“ zajímal se Harry Sam Young, „když je člověk takhle celej den u holek, nemá chuť třeba na dvě najednou?“</w:t>
      </w:r>
    </w:p>
    <w:p w:rsidR="00EA3AD3" w:rsidRDefault="00EA3AD3" w:rsidP="00EA3AD3">
      <w:pPr>
        <w:pStyle w:val="Text"/>
      </w:pPr>
      <w:r>
        <w:t>Charley se poškrábal na bradě. „Prej jo, ale já to ještě nezkusil.“</w:t>
      </w:r>
    </w:p>
    <w:p w:rsidR="00EA3AD3" w:rsidRDefault="00EA3AD3" w:rsidP="00EA3AD3">
      <w:pPr>
        <w:pStyle w:val="Text"/>
      </w:pPr>
      <w:r>
        <w:t>„Taky jsem slyšel, že hampejzník musí každou prubnout.“</w:t>
      </w:r>
    </w:p>
    <w:p w:rsidR="00EA3AD3" w:rsidRDefault="00EA3AD3" w:rsidP="00EA3AD3">
      <w:pPr>
        <w:pStyle w:val="Text"/>
      </w:pPr>
      <w:r>
        <w:t>Charley přimhouřil oko, aby celou věc mohl zvážit z čistě obchodního hlediska. „Když teda musí, tak to už je lepší jít ke konkurenci.“</w:t>
      </w:r>
    </w:p>
    <w:p w:rsidR="00EA3AD3" w:rsidRDefault="00EA3AD3" w:rsidP="00EA3AD3">
      <w:pPr>
        <w:pStyle w:val="Text"/>
      </w:pPr>
      <w:r>
        <w:t>„I když ve vlastním podniku to má zadarmo?“</w:t>
      </w:r>
    </w:p>
    <w:p w:rsidR="00EA3AD3" w:rsidRDefault="00EA3AD3" w:rsidP="00EA3AD3">
      <w:pPr>
        <w:pStyle w:val="Text"/>
      </w:pPr>
      <w:r>
        <w:t xml:space="preserve">„Pamatuj si, že nic na světě není zadarmo. Nejlacinějc to přijde, když to stojí jenom prachy.“ Počátkem týdne dostal dopis od jednoho advokáta z Empiru. Na obálce stálo </w:t>
      </w:r>
      <w:r w:rsidRPr="002C7628">
        <w:rPr>
          <w:rStyle w:val="Kurziva"/>
        </w:rPr>
        <w:t xml:space="preserve">Charles Utter, </w:t>
      </w:r>
      <w:proofErr w:type="gramStart"/>
      <w:r w:rsidRPr="002C7628">
        <w:rPr>
          <w:rStyle w:val="Kurziva"/>
        </w:rPr>
        <w:t>t.</w:t>
      </w:r>
      <w:r w:rsidRPr="00B63C0D">
        <w:rPr>
          <w:rStyle w:val="Kurziva"/>
        </w:rPr>
        <w:t>č.</w:t>
      </w:r>
      <w:proofErr w:type="gramEnd"/>
      <w:r w:rsidRPr="00B63C0D">
        <w:rPr>
          <w:rStyle w:val="Kurziva"/>
        </w:rPr>
        <w:t xml:space="preserve"> </w:t>
      </w:r>
      <w:bookmarkStart w:id="326" w:name="NewPage336"/>
      <w:bookmarkEnd w:id="326"/>
      <w:r w:rsidRPr="00B63C0D">
        <w:rPr>
          <w:rStyle w:val="Kurziva"/>
        </w:rPr>
        <w:t>Lurlinin</w:t>
      </w:r>
      <w:r w:rsidRPr="002C7628">
        <w:rPr>
          <w:rStyle w:val="Kurziva"/>
        </w:rPr>
        <w:t xml:space="preserve"> Společenský dům</w:t>
      </w:r>
      <w:r>
        <w:t>, a advokát mu sděloval, že Matilda zažádala o rozvod. Charley si při čtení uvědomil, že její dopisy poslední dobou skutečně dost ochladly.</w:t>
      </w:r>
    </w:p>
    <w:p w:rsidR="00EA3AD3" w:rsidRDefault="00EA3AD3" w:rsidP="00EA3AD3">
      <w:pPr>
        <w:pStyle w:val="Text"/>
      </w:pPr>
      <w:r>
        <w:t>Počítal, co ho to všechno bude stát, a přemýšlel, jaké svazky asi manžele spojují, když ty manželské už neexistují. A pak si začal lámat hlavu daleko podstatnější otázkou, jestli jsou tím pádem s Malcolmem ještě příbuzní a zda je povinen starat se, aby se nedostal do maléru.</w:t>
      </w:r>
    </w:p>
    <w:p w:rsidR="00EA3AD3" w:rsidRDefault="00EA3AD3" w:rsidP="00EA3AD3">
      <w:pPr>
        <w:pStyle w:val="Text"/>
      </w:pPr>
      <w:r>
        <w:t>Kluk tahal hadry po kazateli Smithovi a od neděle do neděle objížděl na koni každý zlatokopecký tábor v okruhu dvaceti mil od města a šířil Zákon Černých hor. A když se náhodou objevil v Deadwoodu, číhal zase na Ala Swearingena a na příležitost utkat se s Božím zlem.</w:t>
      </w:r>
    </w:p>
    <w:p w:rsidR="00EA3AD3" w:rsidRDefault="00EA3AD3" w:rsidP="00EA3AD3">
      <w:pPr>
        <w:pStyle w:val="Text"/>
      </w:pPr>
      <w:r>
        <w:t>„Dvě najednou bych někdy rád prubnul,“ prohlásil Harry Sam Young. „Napadlo mě to minulej tejden, když to tady jedna z kurev probírala s nějakým turistou.“</w:t>
      </w:r>
    </w:p>
    <w:p w:rsidR="00EA3AD3" w:rsidRDefault="00EA3AD3" w:rsidP="00EA3AD3">
      <w:pPr>
        <w:pStyle w:val="Text"/>
      </w:pPr>
      <w:r>
        <w:t>„V našem podniku budeš vždycky vítanej host, Harry. Jseš přece džentlmen.“</w:t>
      </w:r>
    </w:p>
    <w:p w:rsidR="00EA3AD3" w:rsidRDefault="00EA3AD3" w:rsidP="00EA3AD3">
      <w:pPr>
        <w:pStyle w:val="Text"/>
      </w:pPr>
      <w:r>
        <w:t>„Takže s dvěma najednou to u vás není zakázaný?“ Okamžitě Charleymu dolil skleničku, která byla už plná, a nabídl mu doutník. Charley ukousl špičku a nechal si připálit.</w:t>
      </w:r>
    </w:p>
    <w:p w:rsidR="00EA3AD3" w:rsidRDefault="00EA3AD3" w:rsidP="00EA3AD3">
      <w:pPr>
        <w:pStyle w:val="Text"/>
      </w:pPr>
      <w:r>
        <w:t>„Jediný, co je u nás v podniku zakázáno, je tejrat holky a střílet na pokoji. Nevím, čím to, ale na tejrání jsou vysazený nejvíc turisti.“</w:t>
      </w:r>
    </w:p>
    <w:p w:rsidR="00EA3AD3" w:rsidRDefault="00EA3AD3" w:rsidP="00EA3AD3">
      <w:pPr>
        <w:pStyle w:val="Text"/>
      </w:pPr>
      <w:r>
        <w:t>„Já žádnou děvku tejrat netoužím, akorát bych chtěl prubnout dvě najednou. Od tý doby, co jsem o tom slyšel, je mi jedna najednou málo.“</w:t>
      </w:r>
    </w:p>
    <w:p w:rsidR="00EA3AD3" w:rsidRDefault="00EA3AD3" w:rsidP="00EA3AD3">
      <w:pPr>
        <w:pStyle w:val="Text"/>
      </w:pPr>
      <w:r>
        <w:t>„To víš, kokot je věčnej šťoura,“ řekl Charley. „Lidský tělo je nejradši, když dostane, na co je zvyklý, akorát kokot by furt chtěl nějaký novoty.“</w:t>
      </w:r>
    </w:p>
    <w:p w:rsidR="00EA3AD3" w:rsidRDefault="00EA3AD3" w:rsidP="00EA3AD3">
      <w:pPr>
        <w:pStyle w:val="Text"/>
      </w:pPr>
      <w:r>
        <w:t>Oba se odmlčeli, převalovali v puse doutníky a přemítali o nevypočitatelnosti kokotí povahy. „No jo, vlastně právě nespokojenejm kokotům bordel vděčí, že se kšefty hejbaj,“ zafilozofoval si po chvíli barman.</w:t>
      </w:r>
    </w:p>
    <w:p w:rsidR="00EA3AD3" w:rsidRDefault="00EA3AD3" w:rsidP="00EA3AD3">
      <w:pPr>
        <w:pStyle w:val="Text"/>
      </w:pPr>
      <w:r>
        <w:t>„Že se kšefty hejbaj, za to bordel vděčí těm, co by normálně ani nevěděli, na co ho vlastně maj. Každou sobotu k nám choděj horníci, co si ani nerozepnou poklopec.“</w:t>
      </w:r>
    </w:p>
    <w:p w:rsidR="00EA3AD3" w:rsidRDefault="00EA3AD3" w:rsidP="00EA3AD3">
      <w:pPr>
        <w:pStyle w:val="Text"/>
      </w:pPr>
      <w:bookmarkStart w:id="327" w:name="NewPage337"/>
      <w:bookmarkEnd w:id="327"/>
      <w:r>
        <w:t>„To jsem taky slyšel. Prej si choděj akorát popovídat.“</w:t>
      </w:r>
    </w:p>
    <w:p w:rsidR="00EA3AD3" w:rsidRDefault="00EA3AD3" w:rsidP="00EA3AD3">
      <w:pPr>
        <w:pStyle w:val="Text"/>
      </w:pPr>
      <w:r>
        <w:t>„Potřebujou se přesvědčit, že ještě neumřeli.“</w:t>
      </w:r>
    </w:p>
    <w:p w:rsidR="00EA3AD3" w:rsidRDefault="00EA3AD3" w:rsidP="00EA3AD3">
      <w:pPr>
        <w:pStyle w:val="Text"/>
      </w:pPr>
      <w:r>
        <w:t>Za nějakou chvíli vhopkal do lokálu Hezoun Banjo Dick Brown o berlích. Nohu měl uříznutou těsně nad kolenem a tak si zkrátil nohavici a dole ji sešil, aby to vypadalo, že takhle kalhoty koupil v krámu, jenomže mu to stejně moc nepomohlo a nikdo mu už neříkal Hezoun. Přestal zpívat a ženských se stranil, i když se za ním ještě leckterá ohlédla.</w:t>
      </w:r>
    </w:p>
    <w:p w:rsidR="00EA3AD3" w:rsidRDefault="00EA3AD3" w:rsidP="00EA3AD3">
      <w:pPr>
        <w:pStyle w:val="Text"/>
      </w:pPr>
      <w:r>
        <w:t>Charley se o něm občas něco dozvěděl od Lurline. Prozradila mu, že jeho z té amputace neviní. Hezoun se doškobrtal do místnosti a poslední metr k jediné prázdné židli v sále dohopsal. Usedl vedle Kapitána Jacka.</w:t>
      </w:r>
    </w:p>
    <w:p w:rsidR="00EA3AD3" w:rsidRDefault="00EA3AD3" w:rsidP="00EA3AD3">
      <w:pPr>
        <w:pStyle w:val="Text"/>
      </w:pPr>
      <w:r>
        <w:t>Charley se zadíval na svůj doutník, protože na to, co Hezounovi způsobil, moc hezký pohled nebyl.</w:t>
      </w:r>
    </w:p>
    <w:p w:rsidR="00EA3AD3" w:rsidRDefault="00EA3AD3" w:rsidP="00EA3AD3">
      <w:pPr>
        <w:pStyle w:val="Text"/>
      </w:pPr>
      <w:r>
        <w:t>„Každej si tu moc dobře pamatuje, kdo mu to udělal,“ poznamenal barman, ale myslel to jako poklonu. Od chvíle, kdy ho Charley pozval do podniku, byl samý kompliment.</w:t>
      </w:r>
    </w:p>
    <w:p w:rsidR="00EA3AD3" w:rsidRDefault="00EA3AD3" w:rsidP="00EA3AD3">
      <w:pPr>
        <w:pStyle w:val="Text"/>
      </w:pPr>
      <w:r>
        <w:t>Charley se znovu zahleděl na Hezounovu sešitou nohavici. Lurline říkala, že Hezouna prý noha bolela, i když mu ji uřízli. Cítil ji ještě čtrnáct dní poté, co už ji dávno někde zakopali.</w:t>
      </w:r>
    </w:p>
    <w:p w:rsidR="00EA3AD3" w:rsidRDefault="00EA3AD3" w:rsidP="00EA3AD3">
      <w:pPr>
        <w:pStyle w:val="Text"/>
      </w:pPr>
      <w:r>
        <w:t>Povídala taky, že někdy ho bere i teď.</w:t>
      </w:r>
    </w:p>
    <w:p w:rsidR="00EA3AD3" w:rsidRDefault="00EA3AD3" w:rsidP="00EA3AD3">
      <w:pPr>
        <w:pStyle w:val="Text"/>
      </w:pPr>
      <w:r>
        <w:t>Charley okusil z plné skleničky. Whisky chutnala, jako kdyby mu do ní někdo nalil terpentýn. „Poslední poznámku na závěr,“ řekl a naklonil se k barmanovi. „Jediná čistá věc je oumysl. Na počátku všeho je myšlenka a ta je vždycky čistá, ať už máš v oumyslu střílet, kšeftovat nebo smočit kolík. Jenomže než dojde od oumyslu k činu, vleze do toho tolika vedlejších věcí a všelijakejch špinavostí, co tě jenom rozptylujou, že si nakonec člověk musí gratulovat, když to aspoň trochu odpovídá jeho původním představám.“</w:t>
      </w:r>
    </w:p>
    <w:p w:rsidR="00EA3AD3" w:rsidRDefault="00EA3AD3" w:rsidP="00EA3AD3">
      <w:pPr>
        <w:pStyle w:val="Text"/>
      </w:pPr>
      <w:r>
        <w:t xml:space="preserve">Harry Sam Young si nalil taky a zachmuřil se. </w:t>
      </w:r>
      <w:r w:rsidR="00933872">
        <w:t>„</w:t>
      </w:r>
      <w:r>
        <w:t>Jenomže to nemusí platit pro každýho.“</w:t>
      </w:r>
    </w:p>
    <w:p w:rsidR="00EA3AD3" w:rsidRDefault="00EA3AD3" w:rsidP="00EA3AD3">
      <w:pPr>
        <w:pStyle w:val="Text"/>
      </w:pPr>
      <w:r>
        <w:t>„Všichni jsme jenom lidi.“</w:t>
      </w:r>
    </w:p>
    <w:p w:rsidR="00EA3AD3" w:rsidRDefault="00EA3AD3" w:rsidP="00EA3AD3">
      <w:pPr>
        <w:pStyle w:val="Text"/>
      </w:pPr>
      <w:r>
        <w:t>Barman zvedl oči k židli na plošince nad dveřmi.</w:t>
      </w:r>
    </w:p>
    <w:p w:rsidR="00EA3AD3" w:rsidRDefault="00EA3AD3" w:rsidP="00EA3AD3">
      <w:pPr>
        <w:pStyle w:val="Text"/>
      </w:pPr>
      <w:r>
        <w:t>„Taky se dost narozptyloval,“ řekl Charley.</w:t>
      </w:r>
    </w:p>
    <w:p w:rsidR="00EA3AD3" w:rsidRDefault="00EA3AD3" w:rsidP="00EA3AD3">
      <w:pPr>
        <w:pStyle w:val="Text"/>
      </w:pPr>
      <w:r>
        <w:t>„Ale ne s revolverem v ruce.“</w:t>
      </w:r>
    </w:p>
    <w:p w:rsidR="00EA3AD3" w:rsidRDefault="00EA3AD3" w:rsidP="00EA3AD3">
      <w:pPr>
        <w:pStyle w:val="Text"/>
      </w:pPr>
      <w:r>
        <w:t>„To je pravda,“ přisvědčil Charley. „V tomhle ohledu byl svým způsobem čistej jak lilium.“</w:t>
      </w:r>
    </w:p>
    <w:p w:rsidR="00EA3AD3" w:rsidRDefault="00EA3AD3" w:rsidP="00EA3AD3">
      <w:pPr>
        <w:pStyle w:val="Text"/>
      </w:pPr>
      <w:bookmarkStart w:id="328" w:name="NewPage338"/>
      <w:bookmarkEnd w:id="328"/>
      <w:r>
        <w:t>Harry Sam Young mu chtěl dolít, ale Charley skleničku odsunul a zaposlouchal se, co si u stolu Kapitán Jack s Hezounem Dickem vykládají. „U vdovy na dvoře bylo dobrých padesát Indiánů. Nemohli jsme nic dělat, leda jim přidat osm dalších skalpů.“</w:t>
      </w:r>
    </w:p>
    <w:p w:rsidR="00EA3AD3" w:rsidRDefault="00EA3AD3" w:rsidP="00EA3AD3">
      <w:pPr>
        <w:pStyle w:val="Text"/>
      </w:pPr>
      <w:r>
        <w:t>„Já ale nikomu nic nevyčítám,“ řekl Hezoun.</w:t>
      </w:r>
    </w:p>
    <w:p w:rsidR="00EA3AD3" w:rsidRDefault="00EA3AD3" w:rsidP="00EA3AD3">
      <w:pPr>
        <w:pStyle w:val="Text"/>
      </w:pPr>
      <w:r>
        <w:t>„To přece není fér, takhle jednoho pomlouvat.“</w:t>
      </w:r>
    </w:p>
    <w:p w:rsidR="00EA3AD3" w:rsidRDefault="00EA3AD3" w:rsidP="00EA3AD3">
      <w:pPr>
        <w:pStyle w:val="Text"/>
      </w:pPr>
      <w:r>
        <w:t>„Mstít se nechci, Indiánům ani nikomu jinýmu. Já už svou kvótu zabil, takže v tomhle ohledu nemám s nikým žádný nevyřízený oučty.“</w:t>
      </w:r>
    </w:p>
    <w:p w:rsidR="00EA3AD3" w:rsidRDefault="00EA3AD3" w:rsidP="00EA3AD3">
      <w:pPr>
        <w:pStyle w:val="Text"/>
      </w:pPr>
      <w:r>
        <w:t>„Však i já si vytrpěl svoje,“ prohlásil Kapitán Jack. „Byl jsem dvakrát raněný. V bitvě u Spottsylvánie, to bylo roku 1864, když jsem sloužil u sedmačtyřicátého pensylvánského dobrovolnického pluku.“</w:t>
      </w:r>
    </w:p>
    <w:p w:rsidR="00EA3AD3" w:rsidRDefault="00EA3AD3" w:rsidP="00EA3AD3">
      <w:pPr>
        <w:pStyle w:val="Text"/>
      </w:pPr>
      <w:r>
        <w:t>„Nevražit se nevyplácí,“ povzdechl si Hezoun. „Na to si dej moc dobrej pozor.“</w:t>
      </w:r>
    </w:p>
    <w:p w:rsidR="00EA3AD3" w:rsidRDefault="00EA3AD3" w:rsidP="00EA3AD3">
      <w:pPr>
        <w:pStyle w:val="Text"/>
      </w:pPr>
      <w:r>
        <w:t>„Když Lincoln odpustil Jihu staré dluhy, odpustil jsem mu taky. A ačkoli moje tělo vyšlo z onoho sváru zjizvené, moje srdce nikoli,“ přidal Kapitán Jack na hlase. „Nesuď jiných, kdo nekráčel jsi v jejich šlépějích.“</w:t>
      </w:r>
    </w:p>
    <w:p w:rsidR="00EA3AD3" w:rsidRDefault="00EA3AD3" w:rsidP="00EA3AD3">
      <w:pPr>
        <w:pStyle w:val="Text"/>
      </w:pPr>
      <w:r>
        <w:t>„Nebo šlépěji,“ řekl Hezoun a zasmál se, ale jeho hlasitý smích zněl neupřímně. Měl špinavou košili a na tváři několikadenní strnisko. Když si ho člověk všiml blíž, zjistil, že už to dokonce ani není hezoun; s nohou přišel i o glanc.</w:t>
      </w:r>
    </w:p>
    <w:p w:rsidR="00EA3AD3" w:rsidRDefault="00EA3AD3" w:rsidP="00EA3AD3">
      <w:pPr>
        <w:pStyle w:val="Text"/>
      </w:pPr>
      <w:r>
        <w:t>„Utkat se s rudým ďáblem v rovnocenném boji je jedna věc,“ ozval se po chvíli Kapitán Jack, „ale s padesáti? Ani Custer neměl tak mizivou šanci.“</w:t>
      </w:r>
    </w:p>
    <w:p w:rsidR="00EA3AD3" w:rsidRDefault="00EA3AD3" w:rsidP="00EA3AD3">
      <w:pPr>
        <w:pStyle w:val="Text"/>
      </w:pPr>
      <w:r>
        <w:t>„Custer se prej až do posledního dechu usmíval. Svým nepřátelům odpustil a tak zvítězil nad Božím zlem.“</w:t>
      </w:r>
    </w:p>
    <w:p w:rsidR="00EA3AD3" w:rsidRDefault="00EA3AD3" w:rsidP="00EA3AD3">
      <w:pPr>
        <w:pStyle w:val="Text"/>
      </w:pPr>
      <w:r>
        <w:t>Kapitán Jack se úkosem podíval do skleničky. „Tak tohle jsem neslyšel. Prý kolem sebe do posledního dechu rozséval smrt.“</w:t>
      </w:r>
    </w:p>
    <w:p w:rsidR="00EA3AD3" w:rsidRDefault="00EA3AD3" w:rsidP="00EA3AD3">
      <w:pPr>
        <w:pStyle w:val="Text"/>
      </w:pPr>
      <w:r>
        <w:t>„Povídal to otec Malcolm,“ prohlásil Hezoun.</w:t>
      </w:r>
    </w:p>
    <w:p w:rsidR="00EA3AD3" w:rsidRDefault="00EA3AD3" w:rsidP="00EA3AD3">
      <w:pPr>
        <w:pStyle w:val="Text"/>
      </w:pPr>
      <w:r>
        <w:t>Charley se rozhodl, že si přece jenom dá ještě jednu.</w:t>
      </w:r>
    </w:p>
    <w:p w:rsidR="00EA3AD3" w:rsidRDefault="00EA3AD3" w:rsidP="00EA3AD3">
      <w:pPr>
        <w:pStyle w:val="Text"/>
      </w:pPr>
      <w:r>
        <w:t>„Boží zlo? To neznám,“ pravil Kapitán Jack, „ale na Indiány to sedí.“</w:t>
      </w:r>
    </w:p>
    <w:p w:rsidR="00EA3AD3" w:rsidRDefault="00EA3AD3" w:rsidP="00EA3AD3">
      <w:pPr>
        <w:pStyle w:val="Text"/>
      </w:pPr>
      <w:r>
        <w:t>„Kdepak, Boží zlo je bílý. Jako ty nebo já nebo třeba i ten modrookej kluk v černým kabátě, učedník kazatele Smitha, co prej umřel s úsměvem na rtech.“</w:t>
      </w:r>
    </w:p>
    <w:p w:rsidR="00EA3AD3" w:rsidRDefault="00EA3AD3" w:rsidP="00EA3AD3">
      <w:pPr>
        <w:pStyle w:val="Text"/>
      </w:pPr>
      <w:bookmarkStart w:id="329" w:name="NewPage339"/>
      <w:bookmarkEnd w:id="329"/>
      <w:r>
        <w:t>„Podle mého názoru by si lidé měli odpouštět,“ zadumal se Kapitán Jack.</w:t>
      </w:r>
    </w:p>
    <w:p w:rsidR="00EA3AD3" w:rsidRDefault="00EA3AD3" w:rsidP="00EA3AD3">
      <w:pPr>
        <w:pStyle w:val="Text"/>
      </w:pPr>
      <w:r>
        <w:t>„Odpusť, matičko!“ zahulákal jakýsi karbaník a zvrhl do sebe panáka whisky, ale Kapitán Jack zanechal urážku bez povšimnutí.</w:t>
      </w:r>
    </w:p>
    <w:p w:rsidR="00EA3AD3" w:rsidRDefault="00EA3AD3" w:rsidP="00EA3AD3">
      <w:pPr>
        <w:pStyle w:val="Text"/>
      </w:pPr>
      <w:r>
        <w:t>Charley nedokázal od stolu a švu na Hezounově ustřižené nohavici odtrhnout oči. Pořád musel myslet na Malcolma a jeho stádo chromých oveček. Pak si vzpomněl na Matildu.</w:t>
      </w:r>
    </w:p>
    <w:p w:rsidR="00EA3AD3" w:rsidRDefault="00EA3AD3" w:rsidP="00EA3AD3">
      <w:pPr>
        <w:pStyle w:val="Text"/>
      </w:pPr>
      <w:r>
        <w:t>„Máš nějaký zkušenosti, jak to bejvá po rozvodu?“ zeptal se.</w:t>
      </w:r>
    </w:p>
    <w:p w:rsidR="00EA3AD3" w:rsidRDefault="00EA3AD3" w:rsidP="00EA3AD3">
      <w:pPr>
        <w:pStyle w:val="Text"/>
      </w:pPr>
      <w:r>
        <w:t>Harry Sam Young se zatvářil vyplašeně. „Hele, nač věšet hlavu? Tyhle řeči o Božím zlu jsou jako džin s hořkou. Je to móda. Časem to zase každýho pustí.“</w:t>
      </w:r>
    </w:p>
    <w:p w:rsidR="00EA3AD3" w:rsidRDefault="00EA3AD3" w:rsidP="00EA3AD3">
      <w:pPr>
        <w:pStyle w:val="Text"/>
      </w:pPr>
      <w:r>
        <w:t>„Já mluvím o rozvodu,“ řekl Charley. „Copak sem nechodí nikdo, kdo přišel o manželku?“</w:t>
      </w:r>
    </w:p>
    <w:p w:rsidR="00EA3AD3" w:rsidRDefault="00EA3AD3" w:rsidP="00EA3AD3">
      <w:pPr>
        <w:pStyle w:val="Text"/>
      </w:pPr>
      <w:r>
        <w:t>„Například Brick Pomeroy,“ prozradil mu barman. „Zastřelil ji. Prej nerad, a třeba ani nelže.“</w:t>
      </w:r>
    </w:p>
    <w:p w:rsidR="00EA3AD3" w:rsidRDefault="00EA3AD3" w:rsidP="00EA3AD3">
      <w:pPr>
        <w:pStyle w:val="Text"/>
      </w:pPr>
      <w:r>
        <w:t>Hezoun Dick s Kapitánem Jackem si u stolu padali do náruče, i když každý byl někde jinde. „Slíbil jsem matičce, že se nikdy alkoholu nedotknu.“</w:t>
      </w:r>
    </w:p>
    <w:p w:rsidR="00EA3AD3" w:rsidRDefault="00EA3AD3" w:rsidP="00EA3AD3">
      <w:pPr>
        <w:pStyle w:val="Text"/>
      </w:pPr>
      <w:r>
        <w:t>„Však ti odpustí,“ ubezpečoval ho Hezoun. „Člověk musí zhřešit, aby mu bylo odpuštěno, to jináč nejde. Všechno má dvě stránky.“</w:t>
      </w:r>
    </w:p>
    <w:p w:rsidR="00EA3AD3" w:rsidRDefault="00EA3AD3" w:rsidP="00EA3AD3">
      <w:pPr>
        <w:pStyle w:val="Text"/>
      </w:pPr>
      <w:r>
        <w:t>„Vždyť těm malým holkám už nebylo pomoci…“</w:t>
      </w:r>
    </w:p>
    <w:p w:rsidR="00EA3AD3" w:rsidRDefault="00EA3AD3" w:rsidP="00EA3AD3">
      <w:pPr>
        <w:pStyle w:val="Text"/>
      </w:pPr>
      <w:r>
        <w:t>„Copaks neslyšel, že já se nikomu mstít nechci?“</w:t>
      </w:r>
    </w:p>
    <w:p w:rsidR="00EA3AD3" w:rsidRDefault="00EA3AD3" w:rsidP="00EA3AD3">
      <w:pPr>
        <w:pStyle w:val="Text"/>
      </w:pPr>
      <w:r>
        <w:t>To už se k nim i turisti obraceli zády a Hezoun Dick s Kapitánem Jackem si museli vystačit sami.</w:t>
      </w:r>
    </w:p>
    <w:p w:rsidR="00EA3AD3" w:rsidRDefault="00EA3AD3" w:rsidP="00EA3AD3">
      <w:pPr>
        <w:pStyle w:val="Text"/>
      </w:pPr>
      <w:r>
        <w:t>Charley se vydal pěšky zpátky do Leadu. Cestou se bavil s Billem, aby přehlušil hlásky, které mu naříkaly v nohou. Byl strašně utahaný a bál se, aby ho nedorazily úplně.</w:t>
      </w:r>
    </w:p>
    <w:p w:rsidR="00EA3AD3" w:rsidRDefault="002C7628" w:rsidP="002C7628">
      <w:pPr>
        <w:pStyle w:val="DejovaPauza"/>
      </w:pPr>
      <w:r>
        <w:t>~</w:t>
      </w:r>
    </w:p>
    <w:p w:rsidR="00EA3AD3" w:rsidRDefault="00EA3AD3" w:rsidP="00EA3AD3">
      <w:pPr>
        <w:pStyle w:val="Text"/>
      </w:pPr>
      <w:r>
        <w:t>V říjnu roku 1877 byl Boone May jmenován šerifem městečka Lead. Na to, aby deadwoodskému šerifovi Bullockovi naháněl zločince, už neměl sílu, a tak přišel o kredit nejen ve městě, ale i v šantánu Drahokam.</w:t>
      </w:r>
    </w:p>
    <w:p w:rsidR="00EA3AD3" w:rsidRDefault="00EA3AD3" w:rsidP="00EA3AD3">
      <w:pPr>
        <w:pStyle w:val="Text"/>
      </w:pPr>
      <w:r>
        <w:t xml:space="preserve">Žádal – a také obdržel – měsíční plat ve výši dvou set dolarů, splatných předem, za což se zavázal dostat Charleyho Uttera a jeho bordel z města. Po celém Leadu visely petice, které podepsali </w:t>
      </w:r>
      <w:bookmarkStart w:id="330" w:name="NewPage340"/>
      <w:bookmarkEnd w:id="330"/>
      <w:r>
        <w:t>dokonce i někteří stálí zákazníci podniku, že když už bordel, tak v Deadwoodu. Charleymu samozřejmě neřekl nikdo ani slovo, ale Lurline si hlavu nedělala. „Všichni z tebe mají vítr,“ prozradila mu, „protožes ustřelil Hezounovi Dickovi fajfku.“</w:t>
      </w:r>
    </w:p>
    <w:p w:rsidR="00EA3AD3" w:rsidRDefault="00EA3AD3" w:rsidP="00EA3AD3">
      <w:pPr>
        <w:pStyle w:val="Text"/>
      </w:pPr>
      <w:r>
        <w:t>Nakonec se ovšem ukázalo, že úředníci a štajgři Hearstovy důlní společnosti mají ještě víc nahnáno z manželek, které nelibě nesly, že kdykoli se vydají k pekaři nebo do kostela, musí koukat na bordel, takže vedení dolu přinutilo starostu najmout Boona Maye, aby město toho zdroje veřejného pohoršení zbavil.</w:t>
      </w:r>
    </w:p>
    <w:p w:rsidR="00EA3AD3" w:rsidRDefault="00EA3AD3" w:rsidP="00EA3AD3">
      <w:pPr>
        <w:pStyle w:val="Text"/>
      </w:pPr>
      <w:r>
        <w:t>Boone už klempíroval přes rok, což byla dostatečně dlouhá doba, aby pochopil, že se ze své nemohoucnosti nevylíže. První stadium, které připomínalo žlutou zimnici, vystřídalo další. Neprobíhalo zdaleka tak bouřlivě, zato mu nemoc den po dni tiše užírala síly.</w:t>
      </w:r>
    </w:p>
    <w:p w:rsidR="00EA3AD3" w:rsidRDefault="00EA3AD3" w:rsidP="00EA3AD3">
      <w:pPr>
        <w:pStyle w:val="Text"/>
      </w:pPr>
      <w:r>
        <w:t>Každý večer chodil spát s lahví a někdy míval pocit, jako kdyby mu tělo pod dlouhými jégrovkami kousek po kousku odumíralo, takže si už ani prádlo nesundával ze strachu, že by ten pohled nevydržel. Ráno mu pak bývalo špatně a občas si připadal tak slabý, že se ani neoblékl. Valem scházel, ale protože ho byl kus chlapa – alespoň pokud se mohutnosti těla a hlavy týče –, nikdo na něm dosud nic nepoznal, a když se čas od času vypravil do rokle do hospody, každý turista se před ním pořád cítil úplně maličký.</w:t>
      </w:r>
    </w:p>
    <w:p w:rsidR="00EA3AD3" w:rsidRDefault="00EA3AD3" w:rsidP="00EA3AD3">
      <w:pPr>
        <w:pStyle w:val="Text"/>
      </w:pPr>
      <w:r>
        <w:t>A tak se stalo, že když první říjnový pátek zvedl Charley hlavu od novin, spatřil před Lurlininým Společenským domem sedět na koni Boona Maye. Na zábradlí dřepěla Lulu a jako zdatná obchodnice se na Boona slibně usmívala. Teprve když Boone slezl z koně, všiml si Charley hvězdy, kterou měl připnutou na košili. V obličeji byl celý zažloutlý, pohyboval se, jako kdyby měl vratkou půdu pod nohama, a šaty na něm visely jako na kostlivci.</w:t>
      </w:r>
    </w:p>
    <w:p w:rsidR="00EA3AD3" w:rsidRDefault="00EA3AD3" w:rsidP="00EA3AD3">
      <w:pPr>
        <w:pStyle w:val="Text"/>
      </w:pPr>
      <w:r>
        <w:t>„S touhle obludou nejdu,“ vyhrkla najednou Lulu. Protože měla zé všech holek nejhezčí larvičku, ohrnovala nos nad desperády, obyčejnými havíři, ošklivými chlapy a mrzáky, byť jim chyběl třeba jenom prst.</w:t>
      </w:r>
    </w:p>
    <w:p w:rsidR="00EA3AD3" w:rsidRDefault="00EA3AD3" w:rsidP="00EA3AD3">
      <w:pPr>
        <w:pStyle w:val="Text"/>
      </w:pPr>
      <w:r>
        <w:t xml:space="preserve">Lurline po Charleym chtěla, aby jí nafackoval, ale ten odmítl. „Budeš si s ní holt muset promluvit sama,“ prohlásil. Vést bordel ho už dost unavovalo, protože Lurline ho brala na hůl a holky si </w:t>
      </w:r>
      <w:bookmarkStart w:id="331" w:name="NewPage341"/>
      <w:bookmarkEnd w:id="331"/>
      <w:r>
        <w:t>dělaly, co chtěly, jelikož moc dobře věděly, že na ně nevztáhne ruku.</w:t>
      </w:r>
    </w:p>
    <w:p w:rsidR="00EA3AD3" w:rsidRDefault="00EA3AD3" w:rsidP="00EA3AD3">
      <w:pPr>
        <w:pStyle w:val="Text"/>
      </w:pPr>
      <w:r>
        <w:t>Lulu na zábradlí se ohlédla a zašklebila se, aby to Boone neviděl. Byl to příšerný, gumovou masku připomínající škleb, jaký už tak děti umí, ale pořád na něj byl daleko hezčí pohled než na Boona.</w:t>
      </w:r>
    </w:p>
    <w:p w:rsidR="00EA3AD3" w:rsidRDefault="00EA3AD3" w:rsidP="00EA3AD3">
      <w:pPr>
        <w:pStyle w:val="Text"/>
      </w:pPr>
      <w:r>
        <w:t>Boone ztěžka vyšplhal po dvou schůdcích na verandu. Jak se tak křečovitě držel zábradlí, i slepý musel poznat, že se sotva drží na nohou. Charley měřil očima vzdálenost, která je dělila, a hrozně si v duchu přál, aby k němu Boone nechodil tak blízko. Nerad by něco chytil.</w:t>
      </w:r>
    </w:p>
    <w:p w:rsidR="00EA3AD3" w:rsidRDefault="00EA3AD3" w:rsidP="00EA3AD3">
      <w:pPr>
        <w:pStyle w:val="Text"/>
      </w:pPr>
      <w:r>
        <w:t>Boone byl ozbrojen pouze jedním revolverem. Měl ho zavěšený proklatě nízko. Při chůzi se mu kýval a Boone se pod jeho vahou málem prohýbal do strany. Na verandě se zastavil a dolehl na zábradlí.</w:t>
      </w:r>
    </w:p>
    <w:p w:rsidR="00EA3AD3" w:rsidRDefault="00EA3AD3" w:rsidP="00EA3AD3">
      <w:pPr>
        <w:pStyle w:val="Text"/>
      </w:pPr>
      <w:r>
        <w:t>Provrtal Charleyho okem a řekl: „Prej tu máš bordel, krasavče.“</w:t>
      </w:r>
    </w:p>
    <w:p w:rsidR="00EA3AD3" w:rsidRDefault="00EA3AD3" w:rsidP="00EA3AD3">
      <w:pPr>
        <w:pStyle w:val="Text"/>
      </w:pPr>
      <w:r>
        <w:t>„S tímhle já teda nejdu,“ nechala se znovu slyšet Lulu.</w:t>
      </w:r>
    </w:p>
    <w:p w:rsidR="00EA3AD3" w:rsidRDefault="00EA3AD3" w:rsidP="00EA3AD3">
      <w:pPr>
        <w:pStyle w:val="Text"/>
      </w:pPr>
      <w:r>
        <w:t>„Nechceš jít dovnitř, děvenko?“ navrhl jí Charley.</w:t>
      </w:r>
    </w:p>
    <w:p w:rsidR="00EA3AD3" w:rsidRDefault="00EA3AD3" w:rsidP="00EA3AD3">
      <w:pPr>
        <w:pStyle w:val="Text"/>
      </w:pPr>
      <w:r>
        <w:t>Zavrtěla hlavou. „Já chci bejt tady.“</w:t>
      </w:r>
    </w:p>
    <w:p w:rsidR="00EA3AD3" w:rsidRDefault="00EA3AD3" w:rsidP="00EA3AD3">
      <w:pPr>
        <w:pStyle w:val="Text"/>
      </w:pPr>
      <w:r>
        <w:t>Boone se otočil, loupl po ní okem a Lulu v tu ránu sjela ze zábradlí a zmizela v domě. „Neměl bys zájem o dobrej flek?“ zeptal se Charley, „ty rajdy ze mě nemaj potřebnej respekt.“</w:t>
      </w:r>
    </w:p>
    <w:p w:rsidR="00EA3AD3" w:rsidRDefault="00EA3AD3" w:rsidP="00EA3AD3">
      <w:pPr>
        <w:pStyle w:val="Text"/>
      </w:pPr>
      <w:r>
        <w:t>„Já už fušku mám, a jakou,“ řekl Boone.</w:t>
      </w:r>
    </w:p>
    <w:p w:rsidR="00EA3AD3" w:rsidRDefault="00EA3AD3" w:rsidP="00EA3AD3">
      <w:pPr>
        <w:pStyle w:val="Text"/>
      </w:pPr>
      <w:r>
        <w:t>„Koukám.“</w:t>
      </w:r>
    </w:p>
    <w:p w:rsidR="00EA3AD3" w:rsidRDefault="00EA3AD3" w:rsidP="00EA3AD3">
      <w:pPr>
        <w:pStyle w:val="Text"/>
      </w:pPr>
      <w:r>
        <w:t>Boonova ruka pomalu a líně klesla k pažbě. „Dělám tady šerifa.“</w:t>
      </w:r>
    </w:p>
    <w:p w:rsidR="00EA3AD3" w:rsidRDefault="00EA3AD3" w:rsidP="00EA3AD3">
      <w:pPr>
        <w:pStyle w:val="Text"/>
      </w:pPr>
      <w:r>
        <w:t>„Já netušil, že tu nějakýho mají.“</w:t>
      </w:r>
    </w:p>
    <w:p w:rsidR="00EA3AD3" w:rsidRDefault="00EA3AD3" w:rsidP="00EA3AD3">
      <w:pPr>
        <w:pStyle w:val="Text"/>
      </w:pPr>
      <w:r>
        <w:t>„Dali mi dvě stovky, takže mají,“ poplácal se Boone po kapsičce u košile, kde měl peníze uložené. Jeho prsty byly černé jako bota a smrděl hůř, než kdyby ležel měsíc zabalený do bůvolí kůže.</w:t>
      </w:r>
    </w:p>
    <w:p w:rsidR="00EA3AD3" w:rsidRDefault="00EA3AD3" w:rsidP="00EA3AD3">
      <w:pPr>
        <w:pStyle w:val="Text"/>
      </w:pPr>
      <w:r>
        <w:t>„Dám ti dobrou radu,“ řekl Charley. „Jestli si chceš svejch prachů ve zdraví užít, vrať se radši do Deadwoodu.“</w:t>
      </w:r>
    </w:p>
    <w:p w:rsidR="00EA3AD3" w:rsidRDefault="00EA3AD3" w:rsidP="00EA3AD3">
      <w:pPr>
        <w:pStyle w:val="Text"/>
      </w:pPr>
      <w:r>
        <w:t>„Přesně tohle mám prej vyřídit tobě,“ pravil Boone.</w:t>
      </w:r>
    </w:p>
    <w:p w:rsidR="00EA3AD3" w:rsidRDefault="00EA3AD3" w:rsidP="002C7628">
      <w:pPr>
        <w:pStyle w:val="Text"/>
      </w:pPr>
      <w:r>
        <w:t xml:space="preserve">„V Deadwoodu jsem byl a teď jsem tady.“ Země se zachvěla a všechno v domě se roztřáslo. Detonace se ozvala dost blízko </w:t>
      </w:r>
      <w:bookmarkStart w:id="332" w:name="NewPage342"/>
      <w:bookmarkEnd w:id="332"/>
      <w:r>
        <w:t>a Charleyho napadlo, že horníci už kutají přímo pod ulicí. „Je tu klidnějc.“</w:t>
      </w:r>
    </w:p>
    <w:p w:rsidR="00EA3AD3" w:rsidRDefault="00EA3AD3" w:rsidP="00EA3AD3">
      <w:pPr>
        <w:pStyle w:val="Text"/>
      </w:pPr>
      <w:r>
        <w:t>Boone se pořád neměl k odchodu. „Magistrát by rád, kdybys podnik přestěhoval někam níž,“ řekl a myslel tím Deadwood.</w:t>
      </w:r>
    </w:p>
    <w:p w:rsidR="00EA3AD3" w:rsidRDefault="00EA3AD3" w:rsidP="00EA3AD3">
      <w:pPr>
        <w:pStyle w:val="Text"/>
      </w:pPr>
      <w:r>
        <w:t>„Většina radních to bude mít sakra daleko.“</w:t>
      </w:r>
    </w:p>
    <w:p w:rsidR="00EA3AD3" w:rsidRDefault="00EA3AD3" w:rsidP="00EA3AD3">
      <w:pPr>
        <w:pStyle w:val="Text"/>
      </w:pPr>
      <w:r>
        <w:t>„Prostě a jasně,“ prohlásil Boone, „šerifem mě udělali kvůli tobě.“</w:t>
      </w:r>
    </w:p>
    <w:p w:rsidR="00EA3AD3" w:rsidRDefault="00EA3AD3" w:rsidP="00EA3AD3">
      <w:pPr>
        <w:pStyle w:val="Text"/>
      </w:pPr>
      <w:r>
        <w:t>„Můj podnik žádnej zákon neporušil.“</w:t>
      </w:r>
    </w:p>
    <w:p w:rsidR="00EA3AD3" w:rsidRDefault="00EA3AD3" w:rsidP="00EA3AD3">
      <w:pPr>
        <w:pStyle w:val="Text"/>
      </w:pPr>
      <w:r>
        <w:t>Boone zívl.</w:t>
      </w:r>
    </w:p>
    <w:p w:rsidR="00EA3AD3" w:rsidRDefault="00EA3AD3" w:rsidP="00EA3AD3">
      <w:pPr>
        <w:pStyle w:val="Text"/>
      </w:pPr>
      <w:r>
        <w:t>„Já jsem zákonů dbalej,“ dodal Charley.</w:t>
      </w:r>
    </w:p>
    <w:p w:rsidR="00EA3AD3" w:rsidRDefault="00EA3AD3" w:rsidP="00EA3AD3">
      <w:pPr>
        <w:pStyle w:val="Text"/>
      </w:pPr>
      <w:r>
        <w:t>„A právě proto jsem dostal dvě stovky, abych za tebou zašel a vysvětlil ti, že zákon ve městě nestrpí žádnej bordel.“</w:t>
      </w:r>
    </w:p>
    <w:p w:rsidR="00EA3AD3" w:rsidRDefault="00EA3AD3" w:rsidP="00EA3AD3">
      <w:pPr>
        <w:pStyle w:val="Text"/>
      </w:pPr>
      <w:r>
        <w:t>„A máš to na papíře?“</w:t>
      </w:r>
    </w:p>
    <w:p w:rsidR="00EA3AD3" w:rsidRDefault="00EA3AD3" w:rsidP="00EA3AD3">
      <w:pPr>
        <w:pStyle w:val="Text"/>
      </w:pPr>
      <w:r>
        <w:t>Boone po něm vztekle loupl svým pověstným krhavým okem. Zaplál mu v něm zlověstný ohníček, jenomže vzápětí vzal zasvé pro nedostatek paliva. „K čemu papír?“ namítl Boone. „Zákon je tahle hvězda.“</w:t>
      </w:r>
    </w:p>
    <w:p w:rsidR="00EA3AD3" w:rsidRDefault="00EA3AD3" w:rsidP="00EA3AD3">
      <w:pPr>
        <w:pStyle w:val="Text"/>
      </w:pPr>
      <w:r>
        <w:t>„To se moc mejlíš,“ poučil ho Charley, „zákon musí bejt černý na bílým. Dneska přece bez papíru nesmíš zastřelit ani vzteklýho psa.“</w:t>
      </w:r>
    </w:p>
    <w:p w:rsidR="00EA3AD3" w:rsidRDefault="00EA3AD3" w:rsidP="00EA3AD3">
      <w:pPr>
        <w:pStyle w:val="Text"/>
      </w:pPr>
      <w:r>
        <w:t>Boone ustoupil o krok dozadu a položil ruku na pažbu revolveru, ale Charley seděl nehybně dál. Vůbec se netoužil s Boonem střílet; měl dosud v dobré paměti, co se o něm začalo tvrdit po duelu s Hezounem Dickem. Brát někomu život neměl v povaze, ale věděl, že člověk si nakonec zvykne na všechno.</w:t>
      </w:r>
    </w:p>
    <w:p w:rsidR="00EA3AD3" w:rsidRDefault="00EA3AD3" w:rsidP="00EA3AD3">
      <w:pPr>
        <w:pStyle w:val="Text"/>
      </w:pPr>
      <w:r>
        <w:t>„Že já ti tehdá nenaplácal jak malýmu klukovi,“ zalitoval Boone. „A tomu pistolníkovi taky.“</w:t>
      </w:r>
    </w:p>
    <w:p w:rsidR="00EA3AD3" w:rsidRDefault="00EA3AD3" w:rsidP="00EA3AD3">
      <w:pPr>
        <w:pStyle w:val="Text"/>
      </w:pPr>
      <w:r>
        <w:t>„Já jsem zákonů dbalej,“ opakoval Charley. Boone se rozhlédl a začal se křenit na pár kolemjdoucích, kteří se ihned zastavili a čekali, co se bude dít.</w:t>
      </w:r>
    </w:p>
    <w:p w:rsidR="00EA3AD3" w:rsidRDefault="00EA3AD3" w:rsidP="00EA3AD3">
      <w:pPr>
        <w:pStyle w:val="Text"/>
      </w:pPr>
      <w:r>
        <w:t>Charley zaslechl, jak Lulu kdesi v domě huláká: „Charley se chystá zastřelit šerifa!“ Boone se ušklíbl, ale pak si uvědomil, že je nemocný a zesláblý a toho frajírka možná podcenil. Charley se pořád nezvedal.</w:t>
      </w:r>
    </w:p>
    <w:p w:rsidR="00EA3AD3" w:rsidRDefault="00EA3AD3" w:rsidP="00EA3AD3">
      <w:pPr>
        <w:pStyle w:val="Text"/>
      </w:pPr>
      <w:r>
        <w:t>„Mám chuť tě popadnout a utopit v blátě jako kotě,“ vyhrkl Boone. „Copak se s tebou dá jednat po dobrým?“</w:t>
      </w:r>
    </w:p>
    <w:p w:rsidR="00EA3AD3" w:rsidRDefault="00EA3AD3" w:rsidP="00EA3AD3">
      <w:pPr>
        <w:pStyle w:val="Text"/>
      </w:pPr>
      <w:r>
        <w:t xml:space="preserve">Charley si vzpomněl, jak se topil, a tak vstal, protáhl si jednu </w:t>
      </w:r>
      <w:bookmarkStart w:id="333" w:name="NewPage343"/>
      <w:bookmarkEnd w:id="333"/>
      <w:r>
        <w:t>nohu, potom druhou a vydal se na druhý konec verandy. Boone se usmíval, a jak se Charley blížil, musel klopit hlavu, až skončil s bradou na prsou. „Doufám, že nemáš nic nakažlivýho,“ prohlásil Charley, popadl ho za nohu a pod žebry a shodil ho z verandy na ulici.</w:t>
      </w:r>
    </w:p>
    <w:p w:rsidR="00EA3AD3" w:rsidRDefault="00EA3AD3" w:rsidP="00EA3AD3">
      <w:pPr>
        <w:pStyle w:val="Text"/>
      </w:pPr>
      <w:r>
        <w:t>Nedalo to žádnou práci, protože Boone byl jen kost a kůže. Dopadl na rameno a chvíli zůstal omráčeně ležet. Když Charley scházel na ulici za ním, slyšel holky v domě vřískat: „Charley zabil šerifa!“</w:t>
      </w:r>
    </w:p>
    <w:p w:rsidR="00EA3AD3" w:rsidRDefault="00EA3AD3" w:rsidP="00EA3AD3">
      <w:pPr>
        <w:pStyle w:val="Text"/>
      </w:pPr>
      <w:r>
        <w:t>„Víckrát nechci o topení slyšet ani slovo,“ řekl.</w:t>
      </w:r>
    </w:p>
    <w:p w:rsidR="00EA3AD3" w:rsidRDefault="00EA3AD3" w:rsidP="00EA3AD3">
      <w:pPr>
        <w:pStyle w:val="Text"/>
      </w:pPr>
      <w:r>
        <w:t>Zesláblý Boone se nemotorně zvedl a pak se na Charleyho vrhl a chtěl mu obejmout kolena. Jedno se mu podařilo sevřít, ale Charley mu dal ránu za ucho, Boone se pustil a hrábl mu po přirození. Charley mu zasadil další ránu. Hlava se svezla o kousek níž a Boone se mu zahryzl do masa. Bylo to ještě horší než chytit kulku.</w:t>
      </w:r>
    </w:p>
    <w:p w:rsidR="00EA3AD3" w:rsidRDefault="00EA3AD3" w:rsidP="00EA3AD3">
      <w:pPr>
        <w:pStyle w:val="Text"/>
      </w:pPr>
      <w:r>
        <w:t>Charley ho praštil sepjatýma rukama do zátylku a pak koutkem oka zahlédl, že se ve dveřích objevila Lurline a s rukama v bok ho pozoruje. Napadlo ho, jestli třeba nežárlí, že se dává kousat od jiných, a tak švihl ještě jednou. V noze mu ruplo a Boone klesl do bahna.</w:t>
      </w:r>
    </w:p>
    <w:p w:rsidR="00EA3AD3" w:rsidRDefault="00EA3AD3" w:rsidP="00EA3AD3">
      <w:pPr>
        <w:pStyle w:val="Text"/>
      </w:pPr>
      <w:r>
        <w:t>Charley zjistil, že má roztrženou nohavici a po holeni mu do mokasíny stéká krev. Posadil se na schod a začal se ohledávat. Ze stehna měl vyrvaný kus masa ve tvaru jazyka. Visel už jenom na proužku kůže. Přiklopil ho zpátky, pevně stiskl a krvácení trochu zesláblo.</w:t>
      </w:r>
    </w:p>
    <w:p w:rsidR="00EA3AD3" w:rsidRDefault="00EA3AD3" w:rsidP="00EA3AD3">
      <w:pPr>
        <w:pStyle w:val="Text"/>
      </w:pPr>
      <w:r>
        <w:t>Ohlédl se po Lurline, která dosud postávala ve dveřích. „Potřebuju nějakej obvaz,“ řekl.</w:t>
      </w:r>
    </w:p>
    <w:p w:rsidR="00EA3AD3" w:rsidRDefault="00EA3AD3" w:rsidP="00EA3AD3">
      <w:pPr>
        <w:pStyle w:val="Text"/>
      </w:pPr>
      <w:r>
        <w:t>„Já myslím, že žádnej nemáme,“ prohlásila. Byla tak vyděšená, že skoro šeptala.</w:t>
      </w:r>
    </w:p>
    <w:p w:rsidR="00EA3AD3" w:rsidRDefault="00EA3AD3" w:rsidP="00EA3AD3">
      <w:pPr>
        <w:pStyle w:val="Text"/>
      </w:pPr>
      <w:r>
        <w:t>„To bych se na to podíval, aby se v bordelu nenašel kus fáče,“ řekl Charley. Boone ležel obličejem v blátě.</w:t>
      </w:r>
    </w:p>
    <w:p w:rsidR="00EA3AD3" w:rsidRDefault="00EA3AD3" w:rsidP="00EA3AD3">
      <w:pPr>
        <w:pStyle w:val="Text"/>
      </w:pPr>
      <w:r>
        <w:t>Lurline zmizela a zakrátko se vrátila s obvazy a láhví místní čiré pálenky. Charley se podíval nejdřív na láhev, potom na Lurline. „Byla tam i flaška lepší sorty,“ špitla, „ale já nevěděla, jestli si ji neschováváš na nějakou zvláštní příležitost…“</w:t>
      </w:r>
    </w:p>
    <w:p w:rsidR="00EA3AD3" w:rsidRDefault="00EA3AD3" w:rsidP="00EA3AD3">
      <w:pPr>
        <w:pStyle w:val="Text"/>
      </w:pPr>
      <w:r>
        <w:t xml:space="preserve">Takhle vyplašenou ji Charley dosud nezažil, ale třeba nesnášela </w:t>
      </w:r>
      <w:bookmarkStart w:id="334" w:name="NewPage344"/>
      <w:bookmarkEnd w:id="334"/>
      <w:r>
        <w:t>pohled na krev. Z pochvy na opasku vytáhl nůž, rozřízl si nohavici od kolena až k pasu a přitom zalitoval, že musí poničit jinak docela zachovalé kalhoty. Vzal si od Lurline láhev a z polovice ji vylil na ránu. Alkohol nejdřív zastudil, vzápětí začal pálit, ale Charley jen pevně stiskl víčka a čekal, až to přejde.</w:t>
      </w:r>
    </w:p>
    <w:p w:rsidR="00EA3AD3" w:rsidRDefault="00EA3AD3" w:rsidP="00EA3AD3">
      <w:pPr>
        <w:pStyle w:val="Text"/>
      </w:pPr>
      <w:r>
        <w:t>Když je zase otevřel, Boone May už klečel na všech čtyřech a pokoušel se zaplašit mrákoty. Vypadal přitom, jako když se snaží plácnout vosu, která mu usedla na hlavu. Charley sebral obvaz a pomalu si ho načtyřikrát ovinul kolem nohy. Utáhl ho tak pevně, že cítil, jak mu v noze pulsuje krev.</w:t>
      </w:r>
    </w:p>
    <w:p w:rsidR="00EA3AD3" w:rsidRDefault="00EA3AD3" w:rsidP="00EA3AD3">
      <w:pPr>
        <w:pStyle w:val="Text"/>
      </w:pPr>
      <w:r>
        <w:t>Boone vstal. Chytil se za zátylek, zapotácel se a shromáždění občané couvli. Bradu měl od krve a oči navrch hlavy. Charley se postavil a náhle si připadal čistý jako lilium.</w:t>
      </w:r>
    </w:p>
    <w:p w:rsidR="00EA3AD3" w:rsidRDefault="00EA3AD3" w:rsidP="00EA3AD3">
      <w:pPr>
        <w:pStyle w:val="Text"/>
      </w:pPr>
      <w:r>
        <w:t>Boone na něj namířil prstem. Byl černý a tlustý jako hlaveň revolveru. „Máš to spočítaný, krasavče,“ prohlásil. „Teď už ti nepomůže ani svěcená voda. Smrt má mnoho způsobů a ty jen jeden život.“</w:t>
      </w:r>
    </w:p>
    <w:p w:rsidR="00EA3AD3" w:rsidRDefault="00EA3AD3" w:rsidP="00EA3AD3">
      <w:pPr>
        <w:pStyle w:val="Text"/>
      </w:pPr>
      <w:r>
        <w:t>A Charleymu najednou svitlo. Už chápal Billovy pohnutky. Nevedla ho ani láska, ani nenávist, zlé svědomí či zlá předtucha, spíš pocit, že nemůže jinak. Honem dal nohy křížem, aby si kryl aspoň tu nezraněnou, a vytáhl z holstry na pravém boku revolver.</w:t>
      </w:r>
    </w:p>
    <w:p w:rsidR="00EA3AD3" w:rsidRDefault="00EA3AD3" w:rsidP="00EA3AD3">
      <w:pPr>
        <w:pStyle w:val="Text"/>
      </w:pPr>
      <w:r>
        <w:t>Nemusel nijak spěchat, Boone ještě neřekl poslední slovo. Natáhl kohoutek a Boonovy oči zapadly zpátky do důlků. Boone zvedl ruku. „Prrr, krasavče. Máš to sice spočítaný, ale není třeba spěchat. Hodina pravdy ještě neudeřila.“</w:t>
      </w:r>
    </w:p>
    <w:p w:rsidR="00EA3AD3" w:rsidRDefault="00EA3AD3" w:rsidP="00EA3AD3">
      <w:pPr>
        <w:pStyle w:val="Text"/>
      </w:pPr>
      <w:r>
        <w:t>A pak mu ujela noha. Zakymácel se, upadl na záda a Charleyho opustila žízeň po krvi. Kromě toho pro Boona Maye bylo škoda kulky.</w:t>
      </w:r>
    </w:p>
    <w:p w:rsidR="00EA3AD3" w:rsidRDefault="00EA3AD3" w:rsidP="00EA3AD3">
      <w:pPr>
        <w:pStyle w:val="Text"/>
      </w:pPr>
      <w:r>
        <w:t>Bolest v nohou nabrala na síle, a tak se odbelhal k lavičce před pekárnou a posadil se, aby jim ulevil. Boone vstal a šel k němu. Ačkoli se zubil, točila se mu hlava, a tak si zase kecl doprostřed ulice.</w:t>
      </w:r>
    </w:p>
    <w:p w:rsidR="00EA3AD3" w:rsidRDefault="00EA3AD3" w:rsidP="00EA3AD3">
      <w:pPr>
        <w:pStyle w:val="Text"/>
      </w:pPr>
      <w:r>
        <w:t>„Jakpak chceš pást holky a přitom hlídat, jestli po tobě nepasu já, krasavce?“ zeptal se.</w:t>
      </w:r>
    </w:p>
    <w:p w:rsidR="00EA3AD3" w:rsidRDefault="00EA3AD3" w:rsidP="00EA3AD3">
      <w:pPr>
        <w:pStyle w:val="Text"/>
      </w:pPr>
      <w:r>
        <w:t xml:space="preserve">Charley si všiml, že je zkroucený jako paragraf, a pochopil, že má pravdu. A pak mu blesklo hlavou, co musí udělat. Rozhodnutí </w:t>
      </w:r>
      <w:bookmarkStart w:id="335" w:name="NewPage345"/>
      <w:bookmarkEnd w:id="335"/>
      <w:r>
        <w:t>bylo dílem okamžiku. „Proč bych to dělal?“ řekl. „Hele, já sice nemám ponětí, kolikátýho je, ale dnešním dnem ti tímto veřejně a právoplatně předávám polovičku podniku a zbylejch padesát procent převádím na Lurline.“</w:t>
      </w:r>
    </w:p>
    <w:p w:rsidR="00EA3AD3" w:rsidRDefault="00EA3AD3" w:rsidP="00EA3AD3">
      <w:pPr>
        <w:pStyle w:val="Text"/>
      </w:pPr>
      <w:r>
        <w:t>Boone se na něj zpytavě zadíval, jestli snad nežertuje, a jeho ústa se roztáhla v úsměvu. „Ty se vážně neznáš, krasavče,“ řekl.</w:t>
      </w:r>
    </w:p>
    <w:p w:rsidR="00EA3AD3" w:rsidRDefault="00EA3AD3" w:rsidP="00EA3AD3">
      <w:pPr>
        <w:pStyle w:val="Text"/>
      </w:pPr>
      <w:r>
        <w:t>Charley se vydal dovnitř pro věci. Ve dveřích narazil na Lurline. Taky se usmívala a v očích jí stály slzy. „V živote se mnou žadnej nešel na holport,“ vzlykla.</w:t>
      </w:r>
    </w:p>
    <w:p w:rsidR="00EA3AD3" w:rsidRDefault="00EA3AD3" w:rsidP="00EA3AD3">
      <w:pPr>
        <w:pStyle w:val="Text"/>
      </w:pPr>
      <w:r>
        <w:t>Tvářila se tak vděčně, že se mu málem udělalo zle.</w:t>
      </w:r>
    </w:p>
    <w:p w:rsidR="00EA3AD3" w:rsidRDefault="002C7628" w:rsidP="002C7628">
      <w:pPr>
        <w:pStyle w:val="DejovaPauza"/>
      </w:pPr>
      <w:r>
        <w:t>~</w:t>
      </w:r>
    </w:p>
    <w:p w:rsidR="00EA3AD3" w:rsidRDefault="00EA3AD3" w:rsidP="00EA3AD3">
      <w:pPr>
        <w:pStyle w:val="Text"/>
      </w:pPr>
      <w:r>
        <w:t>V létě roku 1878 vypukla v Černých horách epidemie černých neštovic. Jedna slabší proběhla už před dvěma roky, asi měsíc předtím, než se tu objevili Bill s Charleym. Vyžádala si tři životy. Na Spring Creeku u elizabethtownského pivovaru asi míli od Deadwoodu tehdy postavili karanténní barák, další na Spearfish Road a třetí v jižní části Deadwoodu na soutoku obou místních říček. Poslední místo bylo vybráno proto, že se úřady shodly, že i kdyby z baráku do řeky vytékal kdovíjaký sajrajt, vodu už to stejně víc zamořit nemůže.</w:t>
      </w:r>
    </w:p>
    <w:p w:rsidR="00EA3AD3" w:rsidRDefault="00EA3AD3" w:rsidP="00EA3AD3">
      <w:pPr>
        <w:pStyle w:val="Text"/>
      </w:pPr>
      <w:r>
        <w:t>Do baráku se ovšem uchylovali jenom pobudové, zlatokopové a kurvy, kdežto každý, kdo si mohl dovolit stonat pod vlastní střechou, se mu na hony vyhýbal. Teď už zel barák dva roky prázdnotou.</w:t>
      </w:r>
    </w:p>
    <w:p w:rsidR="00EA3AD3" w:rsidRDefault="00EA3AD3" w:rsidP="00EA3AD3">
      <w:pPr>
        <w:pStyle w:val="Text"/>
      </w:pPr>
      <w:r>
        <w:t>Novou epidemii vyvolal neznámý, dosud neoslabený virus. Zjara se v Sidney ve státě Nebraska vyskytlo celkem sto případů a čtyřiatřicet lidí nakonec nemoci podlehlo. Nemocné léčila Jane, která se pak začátkem července vrátila dostavníkem do Deadwoodu.</w:t>
      </w:r>
    </w:p>
    <w:p w:rsidR="00EA3AD3" w:rsidRDefault="00EA3AD3" w:rsidP="00EA3AD3">
      <w:pPr>
        <w:pStyle w:val="Text"/>
      </w:pPr>
      <w:r>
        <w:t>Pobyt v Nebrasce jí trochu dodal ducha – kterého se za ty dva roky snažili všichni barmani v rokli udolat – a posílil její odhodlání zasvětit život péči o nemocné. Noha, kterou si tenkrát v Rapid City zlomila, jí už zůstala chromá.</w:t>
      </w:r>
    </w:p>
    <w:p w:rsidR="00EA3AD3" w:rsidRDefault="00EA3AD3" w:rsidP="00EA3AD3">
      <w:pPr>
        <w:pStyle w:val="Text"/>
      </w:pPr>
      <w:r>
        <w:t>Charley, jenž opustil Lead ještě toho dne, kdy se vzdal svého bordelu, se opět ubytoval v hotelu Grand Union a byl tedy svědkem jejího návratu. Vystoupila z dostavníku, smekla, políbila deadwoodskou půdu, pak vydala svůj pověstný orlí skřek a namířila si to k Drahokamu.</w:t>
      </w:r>
    </w:p>
    <w:p w:rsidR="00EA3AD3" w:rsidRDefault="00EA3AD3" w:rsidP="00EA3AD3">
      <w:pPr>
        <w:pStyle w:val="Text"/>
      </w:pPr>
      <w:bookmarkStart w:id="336" w:name="NewPage346"/>
      <w:bookmarkEnd w:id="336"/>
      <w:r>
        <w:t>Deadwood se pomalu měnil a teprve Jane Charleymu připomněla, jaký býval předtím, i když nevěděl před čím. Přestože ve městě se mluvilo o zavedení telefonu a pouličního osvětlení, tyhle změny ho trápily ze všeho nejmíň.</w:t>
      </w:r>
    </w:p>
    <w:p w:rsidR="00EA3AD3" w:rsidRDefault="00EA3AD3" w:rsidP="00EA3AD3">
      <w:pPr>
        <w:pStyle w:val="Text"/>
      </w:pPr>
      <w:r>
        <w:t>Jak byl ale rád, že Jane zase vidí, stejně se celý týden šantánu vyhýbal.</w:t>
      </w:r>
    </w:p>
    <w:p w:rsidR="00EA3AD3" w:rsidRDefault="00EA3AD3" w:rsidP="00EA3AD3">
      <w:pPr>
        <w:pStyle w:val="Text"/>
      </w:pPr>
      <w:r>
        <w:t>Nemohl ji ovšem neslyšet, protože její orlí skřek se nesl až na samý konec hlavní ulice a dokázal by přehlušit i krupobití. Kromě toho mu o ní Flaška pravidelně podával hlášení. Tvrdila například, že ošetřovala celé Sidney, vybila prakticky všechny Indiány v Nebrasce, navštívila vdovu po generálu Georgi Armstrongu Custerovi a přefikla i kohouta.</w:t>
      </w:r>
    </w:p>
    <w:p w:rsidR="00EA3AD3" w:rsidRDefault="00EA3AD3" w:rsidP="00EA3AD3">
      <w:pPr>
        <w:pStyle w:val="Text"/>
      </w:pPr>
      <w:r>
        <w:t>Flaška všechny její řeči Charleymu doslova opakoval a chtěl vědět, jestli je to pravda. „S těma nemocnejma asi jo,“ řekl Charley. „Jane má opečovávání v krvi.“ Sedával teď s novinami ve vaně hned vedle dveří, aby měl víc světla. Poslední dobou viděl věci dost černě. Občas přemítal, jestli je to změnami v Deadwoodu, jindy ho napadalo, jestli důvod není třeba v něm. Ačkoli se na svět díval pořád stejnýma očima, zdaleka už neviděl všechno tak jasně. Jako kdyby se mu nějakým záhadným způsobem světlo vyhýbalo a nikdy neosvětlovalo to, co potřeboval. Někdy mu připadalo, že před očima nemá nic než Agnes Lakeovou, jindy si říkal, jestli toho třeba neviděl příliš moc. Nepřišlo mu, že by také mohl pomalu ztrácet zrak.</w:t>
      </w:r>
    </w:p>
    <w:p w:rsidR="00EA3AD3" w:rsidRDefault="00EA3AD3" w:rsidP="00EA3AD3">
      <w:pPr>
        <w:pStyle w:val="Text"/>
      </w:pPr>
      <w:r>
        <w:t>„Ale ty řeči o kohoutovi bych nebral vážně,“ poradil Flaškoví. „Jestli ho opravdu přeřízla, byl to jenom kapřic, nic vážnýho.“</w:t>
      </w:r>
    </w:p>
    <w:p w:rsidR="00EA3AD3" w:rsidRDefault="00EA3AD3" w:rsidP="00EA3AD3">
      <w:pPr>
        <w:pStyle w:val="Text"/>
      </w:pPr>
      <w:r>
        <w:t>„Já jenom říkám, co jsem slyšel,“ prohlásil Flaška. Během zimy strašně sešel a nezvykle zestárl. Charleyho napadlo, že lidi se možná podle letory dělí na dva typy. Jedněm Černé hory svědčily, druhým ne. Říkal si ovšem taky, že když se člověk koukne do zrcadla a zjistí, že týden co týden zestárne o rok, i pošuka by mělo trknout, že je čas změnit působiště.</w:t>
      </w:r>
    </w:p>
    <w:p w:rsidR="00EA3AD3" w:rsidRDefault="00EA3AD3" w:rsidP="00EA3AD3">
      <w:pPr>
        <w:pStyle w:val="Text"/>
      </w:pPr>
      <w:r>
        <w:t>Dějiny Černých hor byly historií nalezišť psanou zlomenou duší a hřbetem ztracenců, jako byl Flaška, ale přitom odtud nikdo nechtěl, jako kdyby tu zůstávalo ještě cosi neobjeveného. I Charleyho to tady pořád drželo.</w:t>
      </w:r>
    </w:p>
    <w:p w:rsidR="00EA3AD3" w:rsidRDefault="00EA3AD3" w:rsidP="00EA3AD3">
      <w:pPr>
        <w:pStyle w:val="Text"/>
      </w:pPr>
      <w:r>
        <w:t xml:space="preserve">Občas sice uvažoval, jestli by přece jenom neměl odjet za Agnes </w:t>
      </w:r>
      <w:bookmarkStart w:id="337" w:name="NewPage347"/>
      <w:bookmarkEnd w:id="337"/>
      <w:r>
        <w:t>Lakeovou, ale když o tom tak přemýšlel, připadal si jako snílek, a jelikož se mu zdálo, že Agnes sem patří, bál se Deadwood opustit, aby ji neztratil.</w:t>
      </w:r>
    </w:p>
    <w:p w:rsidR="00EA3AD3" w:rsidRDefault="00EA3AD3" w:rsidP="00EA3AD3">
      <w:pPr>
        <w:pStyle w:val="Text"/>
      </w:pPr>
      <w:r>
        <w:t>První případ černých neštovic se objevil v pátek, přesně čtrnáct dní po Janině návratu. Šlo o jednu rajdu ze šantánu Drahokam. Swearingen ji našel zpocenou v posteli s puchýřky a horečkou. Jane, kterou honem zburcovali – spala dole v lokále pod stolem – ji odhadla na jedenačtyřicet.</w:t>
      </w:r>
    </w:p>
    <w:p w:rsidR="00EA3AD3" w:rsidRDefault="00EA3AD3" w:rsidP="00EA3AD3">
      <w:pPr>
        <w:pStyle w:val="Text"/>
      </w:pPr>
      <w:r>
        <w:t>„Musí okamžitě pryč,“ prohlásil Swearingen, když mu Jane oznámila, o co jde. „Tohle není špitál, ale bordel.“</w:t>
      </w:r>
    </w:p>
    <w:p w:rsidR="00EA3AD3" w:rsidRDefault="00EA3AD3" w:rsidP="00EA3AD3">
      <w:pPr>
        <w:pStyle w:val="Text"/>
      </w:pPr>
      <w:r>
        <w:t>Už dávno přestal vycházet z baráku, protože nechtěl na oči klukovi, který v šatech po kazateli Smithovi posedával na lavičce přes ulici a čekal. Swearingen se dokonce neukazoval ani u okna, ale na klidu mu to moc nepřidalo, protože když byl kluk pryč, dělal si hlavu, že se vrátí, a když se vrátil, dělal si ji taky.</w:t>
      </w:r>
    </w:p>
    <w:p w:rsidR="00EA3AD3" w:rsidRDefault="00EA3AD3" w:rsidP="00EA3AD3">
      <w:pPr>
        <w:pStyle w:val="Text"/>
      </w:pPr>
      <w:r>
        <w:t>Myšlenky nechat kluka zabít se vzdal – ve městě sice bylo dost zoufalců, kteří by si za stovku s radostí ustřelili všechny prsty u nohou, ale na božího sluhu se ruku vztáhnout neodvážili – a zabednil se v domě. Držel se v patře, kde si zabral rohový pokoj. Několikrát ho napadlo, jestli by ho nezachránila víra, ale těch pár slov, která v bibli s bídou rozluštil, na kluka zřejmě nestačilo.</w:t>
      </w:r>
    </w:p>
    <w:p w:rsidR="00EA3AD3" w:rsidRDefault="00EA3AD3" w:rsidP="00EA3AD3">
      <w:pPr>
        <w:pStyle w:val="Text"/>
      </w:pPr>
      <w:r>
        <w:t>Neštovice v domě, jen o dvoje dveře dál, považoval za neklamné znamení, že kluk s tou svou knihou se chystají k otevřenému střetnutí. Hleděl do pokoje, přemítal v duchu, proč to všechno muselo vzít tenhle obrat, a sledoval, jak Jane rajdu ošetřuje. Vzala dryák, který si namíchala podle svého tajného receptu, navlhčila jím hadr a jednou rukou ho přitiskla holce na čelo, zatímco druhou si z dryáku přihnula.</w:t>
      </w:r>
    </w:p>
    <w:p w:rsidR="00EA3AD3" w:rsidRDefault="00EA3AD3" w:rsidP="00EA3AD3">
      <w:pPr>
        <w:pStyle w:val="Text"/>
      </w:pPr>
      <w:r>
        <w:t>„To bych řekla, že jsou to neštovice,“ prohlásila s nádechem hrdosti v hlase. „Zrovna jako v Sidney a předtím v Elk Point. Máte obrovský štěstí, že mě tu ve městě máte, protože obyčejný felčaři se neštovic bojej.“</w:t>
      </w:r>
    </w:p>
    <w:p w:rsidR="00EA3AD3" w:rsidRDefault="00EA3AD3" w:rsidP="00EA3AD3">
      <w:pPr>
        <w:pStyle w:val="Text"/>
      </w:pPr>
      <w:r>
        <w:t>„Holka musí pryč,“ opakoval Swearingen.</w:t>
      </w:r>
    </w:p>
    <w:p w:rsidR="00EA3AD3" w:rsidRDefault="00EA3AD3" w:rsidP="00EA3AD3">
      <w:pPr>
        <w:pStyle w:val="Text"/>
      </w:pPr>
      <w:r>
        <w:t>Jane zavrtěla hlavou. „Ani nápad. Přece tu chudinku nepovleču někam do lazaretu.“ Otřela holce čelo a poplácala ji po tvářích. Lesklé oči nemocné hleděly naprosto strnule.</w:t>
      </w:r>
    </w:p>
    <w:p w:rsidR="00EA3AD3" w:rsidRDefault="00EA3AD3" w:rsidP="00EA3AD3">
      <w:pPr>
        <w:pStyle w:val="Text"/>
      </w:pPr>
      <w:bookmarkStart w:id="338" w:name="NewPage348"/>
      <w:bookmarkEnd w:id="338"/>
      <w:r>
        <w:t>„Všemohoucí vede moje kroky,“ řekla Jane. „Kde jsou neštovice, tam jsem i já, abych mohla kurýrovat. Je to boží vůle.“</w:t>
      </w:r>
    </w:p>
    <w:p w:rsidR="00EA3AD3" w:rsidRDefault="00EA3AD3" w:rsidP="00EA3AD3">
      <w:pPr>
        <w:pStyle w:val="Text"/>
      </w:pPr>
      <w:r>
        <w:t>„V tomhle baráku platí moje vůle,“ prohlásil Swearingen.</w:t>
      </w:r>
    </w:p>
    <w:p w:rsidR="00EA3AD3" w:rsidRDefault="00EA3AD3" w:rsidP="00EA3AD3">
      <w:pPr>
        <w:pStyle w:val="Text"/>
      </w:pPr>
      <w:r>
        <w:t>Jane ani nezvedla hlavu a zasípěla: „Jsem skřehotavej orel od Hořký řeky. Čím výš jdeš proti proudu, tím je hořčí, a já jsem rovnou od pramene. Takže se koukej ztratit, než ti ustřelím prsty u nohou.“</w:t>
      </w:r>
    </w:p>
    <w:p w:rsidR="00EA3AD3" w:rsidRDefault="00EA3AD3" w:rsidP="00EA3AD3">
      <w:pPr>
        <w:pStyle w:val="Text"/>
      </w:pPr>
      <w:r>
        <w:t>Od svého návratu z Nebrasky měla ve zvyku tuhle průpovídku hulákat, kdykoli se jen trochu rozjařila.</w:t>
      </w:r>
    </w:p>
    <w:p w:rsidR="00EA3AD3" w:rsidRDefault="00EA3AD3" w:rsidP="00EA3AD3">
      <w:pPr>
        <w:pStyle w:val="Text"/>
      </w:pPr>
      <w:r>
        <w:t>Swearingenovi na čele vyrazil pot a ruce se mu roztřásly. Vyšel z pokoje na chodbu a zvenčí pozoroval Jane při práci. V kostech cítil, že se blíží hodina pravdy a že ještě není připravený. Sáhl si na tvář, jestli nemá horečku. Jane si broukala, zatímco kurva se snažila strhnout ze sebe noční košili. Na bradě jí visela bublina slin. Swearingen vytáhl ze zadní kapsy kalhot kapesník a roztřesenými prsty si ho přiložil k obličeji.</w:t>
      </w:r>
    </w:p>
    <w:p w:rsidR="00EA3AD3" w:rsidRDefault="00EA3AD3" w:rsidP="00EA3AD3">
      <w:pPr>
        <w:pStyle w:val="Text"/>
      </w:pPr>
      <w:r>
        <w:t>Jane svlažila rajdě čelo a sobě hrdlo.</w:t>
      </w:r>
    </w:p>
    <w:p w:rsidR="00EA3AD3" w:rsidRDefault="00EA3AD3" w:rsidP="00EA3AD3">
      <w:pPr>
        <w:pStyle w:val="Text"/>
      </w:pPr>
      <w:r>
        <w:t>„V tomhle baráku platí moje vůle,“ opakoval pasák.</w:t>
      </w:r>
    </w:p>
    <w:p w:rsidR="00EA3AD3" w:rsidRDefault="00EA3AD3" w:rsidP="00EA3AD3">
      <w:pPr>
        <w:pStyle w:val="Text"/>
      </w:pPr>
      <w:r>
        <w:t>Vysmála se mu. „Tak si ji odnes sám,“ vybídla ho. „Stačí, aby ses tý chudinky dotknul, a do tří neděl budeš na prkně.“</w:t>
      </w:r>
    </w:p>
    <w:p w:rsidR="00EA3AD3" w:rsidRDefault="00EA3AD3" w:rsidP="00EA3AD3">
      <w:pPr>
        <w:pStyle w:val="Text"/>
      </w:pPr>
      <w:r>
        <w:t>Kurva přišla na chvilku k sobě. Dýchala strašně rychle a povrchně. „Neboj,“ uklidňovala ji Jane a přitlačila na hadr. „Takovejch případů mi prošlo rukama nejmíň šest set a tvůj mi smrtelnej nepřipadá.“ Pak se jí zkoumavě zahleděla na boláky v obličeji a zavrtěla hlavou. „To víš, na kráse ti to nepřidá…“</w:t>
      </w:r>
    </w:p>
    <w:p w:rsidR="00EA3AD3" w:rsidRDefault="00EA3AD3" w:rsidP="00EA3AD3">
      <w:pPr>
        <w:pStyle w:val="Text"/>
      </w:pPr>
      <w:r>
        <w:t>„Máš akorát hodinu,“ oznámil jí Swearingen.</w:t>
      </w:r>
    </w:p>
    <w:p w:rsidR="00EA3AD3" w:rsidRDefault="00EA3AD3" w:rsidP="00EA3AD3">
      <w:pPr>
        <w:pStyle w:val="Text"/>
      </w:pPr>
      <w:r>
        <w:t>Jane vzala revolver, natáhla kohoutek a položila zbraň na postel vedle nemocné. „Jestli je ti život milej, tak tu holku necháš tady,“ řekla. „Do karanténního baráku nepůjde.“</w:t>
      </w:r>
    </w:p>
    <w:p w:rsidR="00EA3AD3" w:rsidRDefault="00EA3AD3" w:rsidP="00EA3AD3">
      <w:pPr>
        <w:pStyle w:val="Text"/>
      </w:pPr>
      <w:r>
        <w:t>Swearingen se zadíval na lůžko. Rajda se chvíli zmítala v horečkách, chvíli ležela nehybně jako mrtvola. Pokoušel se dopátrat, jestli za tím vším nevězí kluk, ale při pohledu na kurvu na posteli se nedokázal na nic soustředit.</w:t>
      </w:r>
    </w:p>
    <w:p w:rsidR="00EA3AD3" w:rsidRDefault="00EA3AD3" w:rsidP="00EA3AD3">
      <w:pPr>
        <w:pStyle w:val="Text"/>
      </w:pPr>
      <w:r>
        <w:t>„Budu potřebovat k ruce asi šest holek,“ prohlásila Jane. „Ale pošli mi normální kurvy, žádný milosrdný sestry, který by se mi pletly do řemesla. Stačí, když se u ní budou střídat a vynášet nočník.“</w:t>
      </w:r>
    </w:p>
    <w:p w:rsidR="00EA3AD3" w:rsidRDefault="00EA3AD3" w:rsidP="00EA3AD3">
      <w:pPr>
        <w:pStyle w:val="Text"/>
      </w:pPr>
      <w:bookmarkStart w:id="339" w:name="NewPage349"/>
      <w:bookmarkEnd w:id="339"/>
      <w:r>
        <w:t>Swearingen zavřel dveře a sešel dolů do lokálu. Ostatní holky, které už viděly, v jakém stavu se chudinka nachází, se na něj sesypaly jako vosy a zajímaly se, co jí je. Jedna dokonce prohlásila, že jestli šlo o jed, mohla by prstem ukázat, kdo jí ho dal.</w:t>
      </w:r>
    </w:p>
    <w:p w:rsidR="00EA3AD3" w:rsidRDefault="00EA3AD3" w:rsidP="00EA3AD3">
      <w:pPr>
        <w:pStyle w:val="Text"/>
      </w:pPr>
      <w:r>
        <w:t>Swearingen si proklestil cestu za pult a vzal si láhev čiré pálenky a skleničku. „Už je po ní?“ chtěla vědět kterási z děvek.</w:t>
      </w:r>
    </w:p>
    <w:p w:rsidR="00EA3AD3" w:rsidRDefault="00EA3AD3" w:rsidP="00EA3AD3">
      <w:pPr>
        <w:pStyle w:val="Text"/>
      </w:pPr>
      <w:r>
        <w:t>Pasák se mlčky prodral houfem svých oveček a odebral se nahoru do svého pokoje. Zamkl, odhrnul záclony, posadil se na postel a pozoroval ulici.</w:t>
      </w:r>
    </w:p>
    <w:p w:rsidR="00EA3AD3" w:rsidRDefault="00EA3AD3" w:rsidP="00EA3AD3">
      <w:pPr>
        <w:pStyle w:val="Text"/>
      </w:pPr>
      <w:r>
        <w:t>Kluk byl pryč, ale Swearingen nepochyboval, že se vrátí.</w:t>
      </w:r>
    </w:p>
    <w:p w:rsidR="00EA3AD3" w:rsidRDefault="002C7628" w:rsidP="002C7628">
      <w:pPr>
        <w:pStyle w:val="DejovaPauza"/>
      </w:pPr>
      <w:r>
        <w:t>~</w:t>
      </w:r>
    </w:p>
    <w:p w:rsidR="00EA3AD3" w:rsidRDefault="00EA3AD3" w:rsidP="00EA3AD3">
      <w:pPr>
        <w:pStyle w:val="Text"/>
      </w:pPr>
      <w:r>
        <w:t>Další dva případy černých neštovic vypukly hned nazítří v šantánu Bella Union přímo přes ulici. Tentokrát nemoc postihla kromě jedné kurvy i jakéhosi karbaníka, a protože neměli ani vindru, byl brzy po poledni přivolán doktor Wedelstaedt, který je okamžitě nařídil přestěhovat do karanténního baráku.</w:t>
      </w:r>
    </w:p>
    <w:p w:rsidR="00EA3AD3" w:rsidRDefault="00EA3AD3" w:rsidP="00EA3AD3">
      <w:pPr>
        <w:pStyle w:val="Text"/>
      </w:pPr>
      <w:r>
        <w:t>Jinak pro ně nehnul prstem. Jane se to doslechla večer, když se cestou domů stavila v baru na panáka. Našla na severním konci města chatrnou boudu, kterou si tam postavily děti, a zabrala ji pro sebe. Musely to být děti, protože otevřený vchod byl obrácený proti svahu, takže stačilo, aby v podvečer trochu sprchlo, a člověku hrozilo, že se utopí jako kotě. Jinak to nebyla špatná chajda, ale Jane stejně přemítala, co je to za rodiče, když dětem nevysvětlí, že boudy se stavějí zásadně vchodem po svahu.</w:t>
      </w:r>
    </w:p>
    <w:p w:rsidR="00EA3AD3" w:rsidRDefault="00EA3AD3" w:rsidP="00EA3AD3">
      <w:pPr>
        <w:pStyle w:val="Text"/>
      </w:pPr>
      <w:r>
        <w:t>Teď se opírala loktem o bar, aby ulehčila své chromé noze, a poslouchala, jak jedna z kurev vykládá, že doktor Wedelstaedt se nemocných ani nedotkl. „To víš, doktoři si s černejma neštovicema neradi mažou ruce,“ vysvětlila jí.</w:t>
      </w:r>
    </w:p>
    <w:p w:rsidR="00EA3AD3" w:rsidRDefault="00EA3AD3" w:rsidP="00EA3AD3">
      <w:pPr>
        <w:pStyle w:val="Text"/>
      </w:pPr>
      <w:r>
        <w:t>Holka byla ošklivá a tlustá. „Wedelstaedta zavolali proto, že je mezi doktorama jedinej, co se špiní s Číňanama,“ řekla.</w:t>
      </w:r>
    </w:p>
    <w:p w:rsidR="00EA3AD3" w:rsidRDefault="00EA3AD3" w:rsidP="00EA3AD3">
      <w:pPr>
        <w:pStyle w:val="Text"/>
      </w:pPr>
      <w:r>
        <w:t>Jane si vzdychla a zadívala se na své měkké ruce s černými půlměsíčky za nehty. „Nevím sice proč, ale Všemohoucí mi jednou dal moc uzdravovat, tak to holt budu muset vzít do rukou sama.“</w:t>
      </w:r>
    </w:p>
    <w:p w:rsidR="00EA3AD3" w:rsidRDefault="00EA3AD3" w:rsidP="00EA3AD3">
      <w:pPr>
        <w:pStyle w:val="Text"/>
      </w:pPr>
      <w:r>
        <w:t xml:space="preserve">A přestože byla utahaná a ožralá, vydala se podél řeky k lazaretu. Byl to malý baráček bez oken v mokřisku na soutoku obou říček. Dveře měl zavřené a na nich visela několika hřebíky přitlučená </w:t>
      </w:r>
      <w:bookmarkStart w:id="340" w:name="NewPage350"/>
      <w:bookmarkEnd w:id="340"/>
      <w:r>
        <w:t>tabulka: KARANTÉNA Z PŘÍKAZU DR. H. WEDELSTAEDTA. VSTUP PŘÍSNĚ ZAKÁZÁN S VÝJIMKOU OSOB ZDE LEŽÍCÍCH!</w:t>
      </w:r>
    </w:p>
    <w:p w:rsidR="00EA3AD3" w:rsidRDefault="00EA3AD3" w:rsidP="00EA3AD3">
      <w:pPr>
        <w:pStyle w:val="Text"/>
      </w:pPr>
      <w:r>
        <w:t>Jane si nápis pečlivě prostudovala. Při čtení si hojně přihýbala z láhve svého dryáku. Pak se hlasitě rozesmála, zaklonila hlavu a zahulákala tak, že by to probudilo i mrtvého Billa. „Jsem skřehotavej orel od Hořký řeky. Čím výš jdeš proti proudu, tím je hořčí, a já jsem rovnou od pramene. Takže se koukej ztratit, než ti ustřelím prsty u nohou!“ Strhla nápis, rozškubla ho vejpůl a vešla do baráku.</w:t>
      </w:r>
    </w:p>
    <w:p w:rsidR="00EA3AD3" w:rsidRDefault="00EA3AD3" w:rsidP="00EA3AD3">
      <w:pPr>
        <w:pStyle w:val="Text"/>
      </w:pPr>
      <w:r>
        <w:t>Jediné světlo padalo dovnitř obdélníkem dveří, a tak jí chvilku trvalo, než své pacienty našla. Leželi na úzkých pryčnách až na samem konci místnosti, každý v opačném koutě. Valchař zdvihl hlavu, aby se podíval, kdo to jde, holka ležela v mrákotách. Jane si tedy vzala do parády nejdřív chlapa. Šaty i deky měl promočené potem a obličej samý puchýř.</w:t>
      </w:r>
    </w:p>
    <w:p w:rsidR="00EA3AD3" w:rsidRDefault="00EA3AD3" w:rsidP="00EA3AD3">
      <w:pPr>
        <w:pStyle w:val="Text"/>
      </w:pPr>
      <w:r>
        <w:t>Poprosil ji o vodu.</w:t>
      </w:r>
    </w:p>
    <w:p w:rsidR="00EA3AD3" w:rsidRDefault="00EA3AD3" w:rsidP="00EA3AD3">
      <w:pPr>
        <w:pStyle w:val="Text"/>
      </w:pPr>
      <w:r>
        <w:t>V baráku bylo šestnáct pryčen. Jane si nejbližší přitáhla k němu, posadila se a začala ordinovat. „Kdepak vodu,“ řekla, „ty potřebuješ něco jinýho.“ Jelikož neměla žádné hadry, stáhla prostěradlo, na kterém seděla, a zuby ho roztrhala na proužky. Musela kousat až úplně vzadu vpravo, protože jinde jí chyběly buď horní, nebo zase naopak dolní zuby. Když skončila, ucítila na jazyku krev. Sáhla si prstem do úst a zjistila, že se jí oba zuby viklají.</w:t>
      </w:r>
    </w:p>
    <w:p w:rsidR="00EA3AD3" w:rsidRDefault="00EA3AD3" w:rsidP="00EA3AD3">
      <w:pPr>
        <w:pStyle w:val="Text"/>
      </w:pPr>
      <w:r>
        <w:t>„Ne abys jedl ovoce,“ prohlásila. Karbaník se usmál, ale bylo vidět, že stejně nechápe, o čem je řeč. „Já mívala nejkrásnější chrup na celým Divokým západě,“ pokračovala Jane, „jenomže od ovoce mi shnily dásně.“ Nalila na kus hadru trochu dryáku a otřela hráči čelo. Sálal jako rozpálená kamna.</w:t>
      </w:r>
    </w:p>
    <w:p w:rsidR="00EA3AD3" w:rsidRDefault="00EA3AD3" w:rsidP="00EA3AD3">
      <w:pPr>
        <w:pStyle w:val="Text"/>
      </w:pPr>
      <w:r>
        <w:t>Holka v opačném koutě se převalila a začala ze spánku naříkat. Jane namočila další hadr a přitiskla ho chlapovi na prsa. „Teď musím na chvíli k tý chudince,“ řekla.</w:t>
      </w:r>
    </w:p>
    <w:p w:rsidR="00EA3AD3" w:rsidRDefault="00EA3AD3" w:rsidP="00EA3AD3">
      <w:pPr>
        <w:pStyle w:val="Text"/>
      </w:pPr>
      <w:r>
        <w:t xml:space="preserve">Odešla do protějšího rohu. Cestou cítila, jak se prkna podlahy pronášejí. V místnosti panovalo vedro k zalknutí a Jane na krku a v podpaží vyrazil pot. Otřela se a přihnula si dryáku. Právě díky jemu zůstávala vůči nemoci imunní, protože dokonale sterilizoval </w:t>
      </w:r>
      <w:bookmarkStart w:id="341" w:name="NewPage351"/>
      <w:bookmarkEnd w:id="341"/>
      <w:r>
        <w:t>vnitřnosti. V tom spočívalo celé tajemství léčby. Šlo jenom o to vědět, kdy dryák nasadit. Pokud se aplikoval přesně ve chvíli, kdy se dostavila krize, nikdy neselhal.</w:t>
      </w:r>
    </w:p>
    <w:p w:rsidR="00EA3AD3" w:rsidRDefault="00EA3AD3" w:rsidP="00EA3AD3">
      <w:pPr>
        <w:pStyle w:val="Text"/>
      </w:pPr>
      <w:r>
        <w:t>Holka ze sebe v horečce skoro všechno strhala a ležela nepřikrytá jen ve spodničce, házela na polštáři hlavou a chroptěla.</w:t>
      </w:r>
    </w:p>
    <w:p w:rsidR="00EA3AD3" w:rsidRDefault="00EA3AD3" w:rsidP="00EA3AD3">
      <w:pPr>
        <w:pStyle w:val="Text"/>
      </w:pPr>
      <w:r>
        <w:t xml:space="preserve">Jane se posadila na vedlejší kavalec a začala zkoumat její stav. Holka na tom byla daleko hůř než </w:t>
      </w:r>
      <w:proofErr w:type="gramStart"/>
      <w:r>
        <w:t>karbaník ; blížila</w:t>
      </w:r>
      <w:proofErr w:type="gramEnd"/>
      <w:r>
        <w:t xml:space="preserve"> se krize a Jane se bála, jestli už dokonce není pozdě. Kurva měla hezkou kulatou larvičku a naběhlé rty. Po nohou a pažích byla samá modřina a Jane usoudila, že se nejspíš drží jednoho chlapa. Chtěla jí omýt čelo dryákem, ale sotva se jí dotkla, holka málem vylítla až do stropu.</w:t>
      </w:r>
    </w:p>
    <w:p w:rsidR="00EA3AD3" w:rsidRDefault="00EA3AD3" w:rsidP="00EA3AD3">
      <w:pPr>
        <w:pStyle w:val="Text"/>
      </w:pPr>
      <w:r>
        <w:t>„Klid, děvenko, jenom klid,“ řekla Jane. „Však já tě vykurýruju. Je to vůle Všemohoucího.“ Když holka zaslechla její hlas, vytřeštila na Jane oči a začala znovu chroptět jako v posledním tažení.</w:t>
      </w:r>
    </w:p>
    <w:p w:rsidR="00EA3AD3" w:rsidRDefault="00EA3AD3" w:rsidP="00EA3AD3">
      <w:pPr>
        <w:pStyle w:val="Text"/>
      </w:pPr>
      <w:r>
        <w:t>Jane jí položila ruku na tvář. „Máš parádní horečku,“ prohlásila, „dobrejch třiačtyřicet.“ Holka jako by neslyšela. „Já bych řekla, že už je čas,“ dodala Jane.</w:t>
      </w:r>
    </w:p>
    <w:p w:rsidR="00EA3AD3" w:rsidRDefault="00EA3AD3" w:rsidP="00EA3AD3">
      <w:pPr>
        <w:pStyle w:val="Text"/>
      </w:pPr>
      <w:r>
        <w:t>Ohlédla se, jestli jí karbaník nekouká pod ruku, vzala holce hlavu do náručí a zvedla ji z polštáře. Kurva ležela s hlavou zvrácenou, ústa pootevřená. Jane ji k sobě pevně přitiskla a přiložila jí láhev s dryákem ke rtům. „Musíš do sebe dostat aspoň půl flašky,“ nařídila jí.</w:t>
      </w:r>
    </w:p>
    <w:p w:rsidR="00EA3AD3" w:rsidRDefault="00EA3AD3" w:rsidP="00EA3AD3">
      <w:pPr>
        <w:pStyle w:val="Text"/>
      </w:pPr>
      <w:r>
        <w:t>Holka znovu otevřela oči, Jane jí vrazila hrdlo láhve hluboko do úst a obrátila ji dnem vzhůru. Děvka se rozkuckala a začala dávit. Dryák jí vytékal oběma koutky ven. Zoufale se bránila a snažila se láhve zbavit, ale Jane nepustila. „Klid, klid,“ konejšila ji. „Je to přece vůle Všemohoucího.“</w:t>
      </w:r>
    </w:p>
    <w:p w:rsidR="00EA3AD3" w:rsidRDefault="00EA3AD3" w:rsidP="00EA3AD3">
      <w:pPr>
        <w:pStyle w:val="Text"/>
      </w:pPr>
      <w:r>
        <w:t>Holce se z prsou vydral zvuk, jako když se dusí, ale to bylo dobré znamení, že dryák pronikl až dolů a začíná účinkovat. Tekl jí už i nosem. Holka jí zarývala nehty do paže, ale Jane nepovolila, dokud láhev nebyla z poloviny prázdná.</w:t>
      </w:r>
    </w:p>
    <w:p w:rsidR="00EA3AD3" w:rsidRDefault="00EA3AD3" w:rsidP="00EA3AD3">
      <w:pPr>
        <w:pStyle w:val="Text"/>
      </w:pPr>
      <w:r>
        <w:t>Pak se holka přestala bránit.</w:t>
      </w:r>
    </w:p>
    <w:p w:rsidR="00EA3AD3" w:rsidRDefault="00EA3AD3" w:rsidP="00EA3AD3">
      <w:pPr>
        <w:pStyle w:val="Text"/>
      </w:pPr>
      <w:r>
        <w:t>Jane jí opatrně položila hlavu na polštář a otřela jí krev z pořezaných rtů. „Na tohle jinej lék neexistuje, dítě,“ řekla. Zdálo se, že kurva už nedýchá, ale Jane se sklonila k jejím ústům a čekala.</w:t>
      </w:r>
    </w:p>
    <w:p w:rsidR="00EA3AD3" w:rsidRDefault="00EA3AD3" w:rsidP="00EA3AD3">
      <w:pPr>
        <w:pStyle w:val="Text"/>
      </w:pPr>
      <w:bookmarkStart w:id="342" w:name="NewPage352"/>
      <w:bookmarkEnd w:id="342"/>
      <w:r>
        <w:t>Čekala dlouho, avšak nakonec ji v uchu přece jenom zašimral slaboučký závan horkého dechu. Znělo to jako droboulinké povzdechnutí. Holka začala opět pravidelně dýchat. Jane jí ještě osušila obličej, a když se pacientka jala zvracet, byla už mimo dosah.</w:t>
      </w:r>
    </w:p>
    <w:p w:rsidR="00EA3AD3" w:rsidRDefault="00EA3AD3" w:rsidP="00EA3AD3">
      <w:pPr>
        <w:pStyle w:val="Text"/>
      </w:pPr>
      <w:r>
        <w:t>Krize trvala skoro celou hodinu. Jane seděla na vedlejším kavalci a nespouštěla holku z očí. Jestliže dryák nepročistil pořádně vnitřnosti, mohl se pacient uchystat na věčnost. Otřela krev z hrdla láhve a napila se.</w:t>
      </w:r>
    </w:p>
    <w:p w:rsidR="00EA3AD3" w:rsidRDefault="00EA3AD3" w:rsidP="00EA3AD3">
      <w:pPr>
        <w:pStyle w:val="Text"/>
      </w:pPr>
      <w:r>
        <w:t>V pološeru uslyšela, jak karbaník v druhém rohu pravidelně pochrupuje. Spal naprosto klidně, ale Jane moc dobře věděla, že ve snu umírá nejrůznějšími a nejhroznějšími způsoby. Byl to jeden z příznaků počáteční fáze nemoci. Znovu sáhla holce na čelo a zjistila, že horečka o něco klesla.</w:t>
      </w:r>
    </w:p>
    <w:p w:rsidR="00EA3AD3" w:rsidRDefault="00EA3AD3" w:rsidP="00EA3AD3">
      <w:pPr>
        <w:pStyle w:val="Text"/>
      </w:pPr>
      <w:r>
        <w:t>Lokla si dryáku a usmála se. „No, když pacient přestane hicovat a dejchá, je na nejlepší cestě se zase zvetit,“ pronesla hlasitě.</w:t>
      </w:r>
    </w:p>
    <w:p w:rsidR="00EA3AD3" w:rsidRDefault="00EA3AD3" w:rsidP="00EA3AD3">
      <w:pPr>
        <w:pStyle w:val="Text"/>
      </w:pPr>
      <w:r>
        <w:t>Seděla a popíjela ještě hodinu, dokud holku nepopadla zimnice, pak si k ní lehla, objala ji kolem vyhublých ramínek a přitiskla ji k sobě. Vzduch byl těžký pachem voňavky, zvratků a nemoci, ale Jane připadal sladký. Přitáhla si její hlavu a položila si ji na měkké místečko, kde rameno přechází v šíji.</w:t>
      </w:r>
    </w:p>
    <w:p w:rsidR="00EA3AD3" w:rsidRDefault="00EA3AD3" w:rsidP="00EA3AD3">
      <w:pPr>
        <w:pStyle w:val="Text"/>
      </w:pPr>
      <w:r>
        <w:t>Pak ucítila, že ji pomalu přemáhá dřímota, a tak dryák dopila, aby ji zaplašila. Holka se celá klepala, ale Jane ji pouze pevněji přitiskla k sobě a po chvíli si začala tiše pobrukovat bojovou píseň armády Unie.</w:t>
      </w:r>
    </w:p>
    <w:p w:rsidR="00EA3AD3" w:rsidRDefault="00EA3AD3" w:rsidP="00EA3AD3">
      <w:pPr>
        <w:pStyle w:val="Text"/>
      </w:pPr>
      <w:r>
        <w:t>„John Brown mrtev jest a tělo jeho tlí…“</w:t>
      </w:r>
    </w:p>
    <w:p w:rsidR="00EA3AD3" w:rsidRDefault="002C7628" w:rsidP="002C7628">
      <w:pPr>
        <w:pStyle w:val="DejovaPauza"/>
      </w:pPr>
      <w:r>
        <w:t>~</w:t>
      </w:r>
    </w:p>
    <w:p w:rsidR="00EA3AD3" w:rsidRDefault="00EA3AD3" w:rsidP="00EA3AD3">
      <w:pPr>
        <w:pStyle w:val="Text"/>
      </w:pPr>
      <w:r>
        <w:t>Al Swearingen na Jane narazil druhého dne hned po poledni na chodbě před svým pokojem, když si šel dolů do lokálu pro další láhev místní čiré pálenky. Jane se právě doškrábala po schodech nahoru. A protože Swearingen měl už nervy nadranc, vykřikl, jako když ho na nože bere.</w:t>
      </w:r>
    </w:p>
    <w:p w:rsidR="00EA3AD3" w:rsidRDefault="00EA3AD3" w:rsidP="00EA3AD3">
      <w:pPr>
        <w:pStyle w:val="Text"/>
      </w:pPr>
      <w:r>
        <w:t>Celou noc nespal, hlídal ulici a děsil se, že vzduch v pokoji se hemží choroboplodnými zárodky. Dokonce už ani chlast ho nedokázal uklidnit. Když pak hodinu po rozbřesku vyšel na chodbu a jediným zvukem, který se v domě ozýval, byly jeho kroky na prkenné podlaze, srazil se s Calamity Jane.</w:t>
      </w:r>
    </w:p>
    <w:p w:rsidR="00EA3AD3" w:rsidRDefault="00EA3AD3" w:rsidP="00EA3AD3">
      <w:pPr>
        <w:pStyle w:val="Text"/>
      </w:pPr>
      <w:bookmarkStart w:id="343" w:name="NewPage353"/>
      <w:bookmarkEnd w:id="343"/>
      <w:r>
        <w:t>Lekl se tak, že zařval jako tur, a pak si teprve všiml, kdo to vlastně je. Oči měla rudé jako králík a probdělá noc její utahané, bledé pleti na kráse taky nepřidala. V koutku úst jí ulpěla zaschlá krev a rozježené vlasy připomínaly klubko zmijí.</w:t>
      </w:r>
    </w:p>
    <w:p w:rsidR="00EA3AD3" w:rsidRDefault="00EA3AD3" w:rsidP="00EA3AD3">
      <w:pPr>
        <w:pStyle w:val="Text"/>
      </w:pPr>
      <w:r>
        <w:t>Když Jane uslyšela, jak Swearingen řve, zarazila se a loupla po něm očima. „Teda takovou zbabělost jsem ještě nezažila,“ prohlásila. „Hampejzník, kterej se bojí každýho šustnutí ve vlastním bordelu. Hele, jestlis mi tu holku probudil, ustřelím ti kokota.“</w:t>
      </w:r>
    </w:p>
    <w:p w:rsidR="00EA3AD3" w:rsidRDefault="00EA3AD3" w:rsidP="00EA3AD3">
      <w:pPr>
        <w:pStyle w:val="Text"/>
      </w:pPr>
      <w:r>
        <w:t>Swearingen stál jako solný sloup a sotva dech popadal. Pak ho do nosu udeřil pach smrti, který se linul z Jane. „Neřekl jsem, abys tu holku vypakovala?“ zeptal se výhrůžně.</w:t>
      </w:r>
    </w:p>
    <w:p w:rsidR="00EA3AD3" w:rsidRDefault="00EA3AD3" w:rsidP="00EA3AD3">
      <w:pPr>
        <w:pStyle w:val="Text"/>
      </w:pPr>
      <w:r>
        <w:t xml:space="preserve">Jane si odplivla na podlahu. „S tou chudinkou se nebude hejhat, dokud nedovolím,“ prohlásila. </w:t>
      </w:r>
      <w:r w:rsidR="00933872">
        <w:t>„</w:t>
      </w:r>
      <w:r>
        <w:t>Ještě není z nejhoršího venku,“ dodala a provrtala Swearingena pohledem, ale pak se výraz v jejím obličeji začal měnit. Natáhla ruku a sáhla mu na čelo.</w:t>
      </w:r>
    </w:p>
    <w:p w:rsidR="00EA3AD3" w:rsidRDefault="00EA3AD3" w:rsidP="00EA3AD3">
      <w:pPr>
        <w:pStyle w:val="Text"/>
      </w:pPr>
      <w:r>
        <w:t>Swearingenovi se podlomila kolena. Zavřel oči a pak uslyšel, jak Jane říká: „Poslyš, nechytils to nakonec taky? O čempak se ti v noci zdá?“</w:t>
      </w:r>
    </w:p>
    <w:p w:rsidR="00EA3AD3" w:rsidRDefault="00EA3AD3" w:rsidP="00EA3AD3">
      <w:pPr>
        <w:pStyle w:val="Text"/>
      </w:pPr>
      <w:r>
        <w:t>Swearingen se otočil a vrátil se do pokoje. Musel se držet, aby neutíkal. Zaslechl ještě, jak za ním Jane varovně volá: „Jen si nezahrávej!“ Zavřel dveře a zamkl, pod kliku vzpříčil židli a štěrbinu pod dveřmi ucpal ručníky. Celý udýchaný zůstal stát uprostřed místnosti. Všiml si, že je zbrocený potem. Sáhl si na čelo a zjistil, že ho má horké a vlhké.</w:t>
      </w:r>
    </w:p>
    <w:p w:rsidR="00EA3AD3" w:rsidRDefault="00EA3AD3" w:rsidP="00EA3AD3">
      <w:pPr>
        <w:pStyle w:val="Text"/>
      </w:pPr>
      <w:r>
        <w:t>Ozvalo se zaklepání. „Poslouchej, hampejzníku,“ řekla Jane. „Proti týhle nemoci jsem imunní jenom já. Jestli chceš žít, uděláš nejlíp, když se mi svěříš do rukou.“ Swearingen přešel na konec místnosti a zastavil se kousek od okna. Jane zmlkla, ale k odchodu se zřejmě neměla, protože nezaslechl žádné kroky. „Hej ty tam, slyšíš?“</w:t>
      </w:r>
    </w:p>
    <w:p w:rsidR="00EA3AD3" w:rsidRDefault="00EA3AD3" w:rsidP="00EA3AD3">
      <w:pPr>
        <w:pStyle w:val="Text"/>
      </w:pPr>
      <w:r>
        <w:t>Nehnutě stál, osahával si čelo a zkoušel si puls na zápěstí. Pak se podíval ven a uviděl kluka. Dřepěl na lavičce přes ulici, na sobě kazatelův kabát a klobouk, na klíně svou bichli, na níž spočívaly jeho sepjaté ruce. Seděl a čekal.</w:t>
      </w:r>
    </w:p>
    <w:p w:rsidR="00EA3AD3" w:rsidRDefault="00EA3AD3" w:rsidP="002C7628">
      <w:pPr>
        <w:pStyle w:val="Text"/>
      </w:pPr>
      <w:r>
        <w:t xml:space="preserve">Připomínal číhající divokou kočku nebo Indiána. Swearingen zatáhl záclony a začal balit. Do starého kufříku, který měl schovaný pod postelí, naházel něco šatstva, přidal i bibli a pak zůstal </w:t>
      </w:r>
      <w:bookmarkStart w:id="344" w:name="NewPage354"/>
      <w:bookmarkEnd w:id="344"/>
      <w:r>
        <w:t>stát; rozhlížel se kolem sebe a přemítal, co dalšího by mohl potřebovat.</w:t>
      </w:r>
    </w:p>
    <w:p w:rsidR="00EA3AD3" w:rsidRDefault="00EA3AD3" w:rsidP="00EA3AD3">
      <w:pPr>
        <w:pStyle w:val="Text"/>
      </w:pPr>
      <w:r>
        <w:t>Na dveře zabušila pěst. „Ještě jsme spolu neskončili,“ prohlásila Jane. „Nechceš si to rozmyslet, dokud jsem ve smířlivý náladě?“</w:t>
      </w:r>
    </w:p>
    <w:p w:rsidR="00EA3AD3" w:rsidRDefault="00EA3AD3" w:rsidP="00EA3AD3">
      <w:pPr>
        <w:pStyle w:val="Text"/>
      </w:pPr>
      <w:r>
        <w:t>Swearingen se tiše jako myška přitočil ke dveřím a přitiskl tvář k výplni.</w:t>
      </w:r>
      <w:r w:rsidR="00933872">
        <w:t xml:space="preserve"> „</w:t>
      </w:r>
      <w:r>
        <w:t>Pošli sem manželku,“ zašeptal.</w:t>
      </w:r>
    </w:p>
    <w:p w:rsidR="00EA3AD3" w:rsidRDefault="00EA3AD3" w:rsidP="00EA3AD3">
      <w:pPr>
        <w:pStyle w:val="Text"/>
      </w:pPr>
      <w:r>
        <w:t>„Cože?“</w:t>
      </w:r>
    </w:p>
    <w:p w:rsidR="00EA3AD3" w:rsidRDefault="00EA3AD3" w:rsidP="00EA3AD3">
      <w:pPr>
        <w:pStyle w:val="Text"/>
      </w:pPr>
      <w:r>
        <w:t>„Pošli sem manželku.“</w:t>
      </w:r>
    </w:p>
    <w:p w:rsidR="00EA3AD3" w:rsidRDefault="00EA3AD3" w:rsidP="00EA3AD3">
      <w:pPr>
        <w:pStyle w:val="Text"/>
      </w:pPr>
      <w:r>
        <w:t>„Žena ti teď nepomůže,“ řekla Jane. „Jediná tvoje naděje jsem já …“</w:t>
      </w:r>
    </w:p>
    <w:p w:rsidR="00EA3AD3" w:rsidRDefault="00EA3AD3" w:rsidP="00EA3AD3">
      <w:pPr>
        <w:pStyle w:val="Text"/>
      </w:pPr>
      <w:r>
        <w:t>„Pošli sem manželku,“ požádal ji potřetí.</w:t>
      </w:r>
    </w:p>
    <w:p w:rsidR="00EA3AD3" w:rsidRDefault="00EA3AD3" w:rsidP="00EA3AD3">
      <w:pPr>
        <w:pStyle w:val="Text"/>
      </w:pPr>
      <w:r>
        <w:t>Zavládlo dlouhé ticho a pak Jane řekla: „Napadlo mě, jestli bych z celýho patra neměla udělat špitál. Nevidím jedinej důvod, proč bych o nemocný musela pečovat lán světa od nejbližší hospody.“</w:t>
      </w:r>
    </w:p>
    <w:p w:rsidR="00EA3AD3" w:rsidRDefault="00EA3AD3" w:rsidP="00EA3AD3">
      <w:pPr>
        <w:pStyle w:val="Text"/>
      </w:pPr>
      <w:r>
        <w:t>„No dobře, ale pošli mi sem manželku.“</w:t>
      </w:r>
    </w:p>
    <w:p w:rsidR="00EA3AD3" w:rsidRDefault="00EA3AD3" w:rsidP="00EA3AD3">
      <w:pPr>
        <w:pStyle w:val="Text"/>
      </w:pPr>
      <w:r>
        <w:t>„Co dobře?“</w:t>
      </w:r>
    </w:p>
    <w:p w:rsidR="00EA3AD3" w:rsidRDefault="00EA3AD3" w:rsidP="00EA3AD3">
      <w:pPr>
        <w:pStyle w:val="Text"/>
      </w:pPr>
      <w:r>
        <w:t>„Ať je teda po tvým.“</w:t>
      </w:r>
    </w:p>
    <w:p w:rsidR="00EA3AD3" w:rsidRDefault="00EA3AD3" w:rsidP="00EA3AD3">
      <w:pPr>
        <w:pStyle w:val="Text"/>
      </w:pPr>
      <w:r>
        <w:t>Na chodbě se opět rozhostilo ticho. „Chci to černý na bílým,“ ozvala se Jane po chvíli.</w:t>
      </w:r>
    </w:p>
    <w:p w:rsidR="00EA3AD3" w:rsidRDefault="00EA3AD3" w:rsidP="00EA3AD3">
      <w:pPr>
        <w:pStyle w:val="Text"/>
      </w:pPr>
      <w:r>
        <w:t>Swearingen se dál tiskl ke dveřím.</w:t>
      </w:r>
    </w:p>
    <w:p w:rsidR="00EA3AD3" w:rsidRDefault="00EA3AD3" w:rsidP="00EA3AD3">
      <w:pPr>
        <w:pStyle w:val="Text"/>
      </w:pPr>
      <w:r>
        <w:t>„Dáš mi na to papír,“ řekla Jane. „Tvoje slovo nestojí ani za zlámanou grešli. Už jako holka jsem pochopila, že největší kurvy na světě jsou hampejzníci.“</w:t>
      </w:r>
    </w:p>
    <w:p w:rsidR="00EA3AD3" w:rsidRDefault="00EA3AD3" w:rsidP="00EA3AD3">
      <w:pPr>
        <w:pStyle w:val="Text"/>
      </w:pPr>
      <w:r>
        <w:t>Swearingen otevřel další láhev a posadil se na postel. Dlouze si přihnul a nechal Jane, ať si tam stojí. Za normálních okolností by prostě otevřel dveře a zastřelil ji, jenomže od té doby, co tam dole u říčky daroval klukovi život, se proti němu všechno spiklo. Dělal všechno obráceně a teď ho dostali do rohu. Sebral z podlahy skleničku a nalil si, jedním pohybem ji zvrhl do sebe, a když pálenka odtekla, podíval se skleničce na dno, rozhlédl se jím po světě a spatřil zející okno. Čekalo na něj.</w:t>
      </w:r>
    </w:p>
    <w:p w:rsidR="00EA3AD3" w:rsidRDefault="00EA3AD3" w:rsidP="00EA3AD3">
      <w:pPr>
        <w:pStyle w:val="Text"/>
      </w:pPr>
      <w:r>
        <w:t>Pak si uvědomil, že přestal dýchat. Ne že by nemohl, spíš jako kdyby zapomněl. Dokud na to myslel, docela to šlo, ale když si pak lehl na záda, zamyšleně pozoroval, jak se mu hrudník zdvihá a zase klesá, a na okamžik polevil v soustředění, dech se mu zastavil.</w:t>
      </w:r>
    </w:p>
    <w:p w:rsidR="00EA3AD3" w:rsidRDefault="00EA3AD3" w:rsidP="00EA3AD3">
      <w:pPr>
        <w:pStyle w:val="Text"/>
      </w:pPr>
      <w:bookmarkStart w:id="345" w:name="NewPage355"/>
      <w:bookmarkEnd w:id="345"/>
      <w:r>
        <w:t>Náhle si připadal strašně unavený. Nedokázal by se ani převalit na bok či stáhnout boty, natožpak vstát. Polévalo ho střídavě horko a chlad. Nemohl se už ani dívat na svět, a tak jen ležel na posteli s očima zavřenýma a bál se usnout, aby ve spánku náhodou nezapomněl dýchat.</w:t>
      </w:r>
    </w:p>
    <w:p w:rsidR="00EA3AD3" w:rsidRDefault="00EA3AD3" w:rsidP="00EA3AD3">
      <w:pPr>
        <w:pStyle w:val="Text"/>
      </w:pPr>
      <w:r>
        <w:t xml:space="preserve">Teprve za hodnou chvíli mu došlo, že osaměl a Jane už za dveřmi nestojí. Začal přemýšlet o tom, co říkala: </w:t>
      </w:r>
      <w:r w:rsidRPr="002C7628">
        <w:rPr>
          <w:rStyle w:val="Kurziva"/>
        </w:rPr>
        <w:t>„Jestli chceš žít, uděláš nejlíp, když se mi svěříš do rukou.“</w:t>
      </w:r>
    </w:p>
    <w:p w:rsidR="00EA3AD3" w:rsidRDefault="00EA3AD3" w:rsidP="00EA3AD3">
      <w:pPr>
        <w:pStyle w:val="Text"/>
      </w:pPr>
      <w:r>
        <w:t>Představil si její rozježené vlasy a zarudlé oči. Byl to vjem tak ostrý, že mu připadal téměř jako namalovaný, ale pak mu její vlasy před očima začaly zlátnout a zrak jihnout a Swearingen pochopil, že se mu nic nezdá a Jane je opravdu jediná, která ho může spasit.</w:t>
      </w:r>
    </w:p>
    <w:p w:rsidR="00EA3AD3" w:rsidRDefault="00EA3AD3" w:rsidP="00EA3AD3">
      <w:pPr>
        <w:pStyle w:val="Text"/>
      </w:pPr>
      <w:r>
        <w:t>Vykřikl její jméno.</w:t>
      </w:r>
    </w:p>
    <w:p w:rsidR="00EA3AD3" w:rsidRDefault="00EA3AD3" w:rsidP="00EA3AD3">
      <w:pPr>
        <w:pStyle w:val="Text"/>
      </w:pPr>
      <w:r>
        <w:t>Na své volání však nedostal odpověď. „Jane…“ Otevřel oči a posadil se. Čas plynul a Swearingenovi došlo, že ztracená šance se už nevrátí. Venku na ulici pulsoval život, avšak zvuky zněly jako z veliké dálky. Kdosi zaklepal, ale Jane to být nemohla, protože ta bouchala, až se stěny otřásaly. Nakonec se pomalu zvedl z postele a přistoupil ke dveřím.</w:t>
      </w:r>
    </w:p>
    <w:p w:rsidR="00EA3AD3" w:rsidRDefault="00EA3AD3" w:rsidP="00EA3AD3">
      <w:pPr>
        <w:pStyle w:val="Text"/>
      </w:pPr>
      <w:r>
        <w:t>„Co chceš?“</w:t>
      </w:r>
    </w:p>
    <w:p w:rsidR="00EA3AD3" w:rsidRDefault="00EA3AD3" w:rsidP="00EA3AD3">
      <w:pPr>
        <w:pStyle w:val="Text"/>
      </w:pPr>
      <w:r>
        <w:t>„Já nic. Co chceš ty?“ Byla to jeho manželka. Žila sama samotinká v bytě v zadním traktu budovy a v každém pokoji měla nabitý revolver. Přísahala, že jestli na ni ještě jednou vztáhne ruku, zabije ho. Swearingen usoudil, že problémy, které se ženou má, souvisejí se vším, co ho v poslední době postihlo, a představují jen další způsob, jak ho dostat z týlu. „Jsi tam?“ zeptala se manželka.</w:t>
      </w:r>
    </w:p>
    <w:p w:rsidR="00EA3AD3" w:rsidRDefault="00EA3AD3" w:rsidP="00EA3AD3">
      <w:pPr>
        <w:pStyle w:val="Text"/>
      </w:pPr>
      <w:r>
        <w:t>Odstranil zpod kliky zaklíněnou židli a otevřel. Stála tam s rukama v bok a pohled na manžela jí úplně vyrazil dech. Už dávno ji neviděl koukat takhle vyděšeně. „Co je?“ obořil se na ni.</w:t>
      </w:r>
    </w:p>
    <w:p w:rsidR="00EA3AD3" w:rsidRDefault="00EA3AD3" w:rsidP="00EA3AD3">
      <w:pPr>
        <w:pStyle w:val="Text"/>
      </w:pPr>
      <w:r>
        <w:t>Tušil sice, že ho to všechno poznamenalo, ale neměl ani ponětí jak strašně.</w:t>
      </w:r>
    </w:p>
    <w:p w:rsidR="00EA3AD3" w:rsidRDefault="00EA3AD3" w:rsidP="00EA3AD3">
      <w:pPr>
        <w:pStyle w:val="Text"/>
      </w:pPr>
      <w:r>
        <w:t>Poodstoupil, aby mohla vejít, ale žena se ani nepohnula. Ruku měla v kapse sukně a pod látkou se rýsovala hlaveň revolveru. „Zestárls o dvacet let,“ řekla a zadívala se mu do očí, jako kdyby právě na nich se to projevovalo nejvíc.</w:t>
      </w:r>
    </w:p>
    <w:p w:rsidR="00EA3AD3" w:rsidRDefault="00EA3AD3" w:rsidP="00EA3AD3">
      <w:pPr>
        <w:pStyle w:val="Text"/>
      </w:pPr>
      <w:bookmarkStart w:id="346" w:name="NewPage356"/>
      <w:bookmarkEnd w:id="346"/>
      <w:r>
        <w:t>Už už po ní chtěl hrábnout a vtáhnout ji dovnitř, ale pak si vzpomněl, co drží v kapse. „Co stojíš? Chodba je plná bacilů,“ řekl.</w:t>
      </w:r>
    </w:p>
    <w:p w:rsidR="00EA3AD3" w:rsidRDefault="00EA3AD3" w:rsidP="00EA3AD3">
      <w:pPr>
        <w:pStyle w:val="Text"/>
      </w:pPr>
      <w:r>
        <w:t>„Kromě toho jsi taky zblbnul,“ ušklíbla se.</w:t>
      </w:r>
    </w:p>
    <w:p w:rsidR="00EA3AD3" w:rsidRDefault="00EA3AD3" w:rsidP="00EA3AD3">
      <w:pPr>
        <w:pStyle w:val="Text"/>
      </w:pPr>
      <w:r>
        <w:t>Ustoupil ještě dál. Strčila hlavu do dveří, podívala se doleva, pak doprava, potom váhavě udělala krok dovnitř, po něm další. Jakmile byly dveře volné, Swearingen zavřel a zamkl.</w:t>
      </w:r>
    </w:p>
    <w:p w:rsidR="00EA3AD3" w:rsidRDefault="00EA3AD3" w:rsidP="00EA3AD3">
      <w:pPr>
        <w:pStyle w:val="Text"/>
      </w:pPr>
      <w:r>
        <w:t>„Vůbec tě nepoznávám,“ řekla, ale její hlas prozrazoval, že to jí vrásky nedělá.</w:t>
      </w:r>
    </w:p>
    <w:p w:rsidR="00EA3AD3" w:rsidRDefault="00EA3AD3" w:rsidP="00EA3AD3">
      <w:pPr>
        <w:pStyle w:val="Text"/>
      </w:pPr>
      <w:r>
        <w:t>„Musím pryč.“</w:t>
      </w:r>
    </w:p>
    <w:p w:rsidR="00EA3AD3" w:rsidRDefault="00EA3AD3" w:rsidP="00EA3AD3">
      <w:pPr>
        <w:pStyle w:val="Text"/>
      </w:pPr>
      <w:r>
        <w:t>Rozhlížela se po pokoji, jako kdyby neslyšela. „Celej barák je tím prolezlej,“ vysvětloval jí.</w:t>
      </w:r>
    </w:p>
    <w:p w:rsidR="00EA3AD3" w:rsidRDefault="00EA3AD3" w:rsidP="00EA3AD3">
      <w:pPr>
        <w:pStyle w:val="Text"/>
      </w:pPr>
      <w:r>
        <w:t>Manželka se jenom usmála.</w:t>
      </w:r>
    </w:p>
    <w:p w:rsidR="00EA3AD3" w:rsidRDefault="00EA3AD3" w:rsidP="00EA3AD3">
      <w:pPr>
        <w:pStyle w:val="Text"/>
      </w:pPr>
      <w:r>
        <w:t>„Bojím se, že jsem taky nakaženej,“ prozradil jí.</w:t>
      </w:r>
    </w:p>
    <w:p w:rsidR="00EA3AD3" w:rsidRDefault="00EA3AD3" w:rsidP="00EA3AD3">
      <w:pPr>
        <w:pStyle w:val="Text"/>
      </w:pPr>
      <w:r>
        <w:t>„Dobře teda nevypadáš,“ řekla věcně, „ale hlavně mi připadáš starej.“</w:t>
      </w:r>
    </w:p>
    <w:p w:rsidR="00EA3AD3" w:rsidRDefault="00EA3AD3" w:rsidP="00EA3AD3">
      <w:pPr>
        <w:pStyle w:val="Text"/>
      </w:pPr>
      <w:r>
        <w:t>Měl strašnou chuť jí jednu vrazit, ale mlčky počkal, dokud ho to nepřejde. „Potřebuju vybrat prachy z banky,“ sdělil jí.</w:t>
      </w:r>
    </w:p>
    <w:p w:rsidR="00EA3AD3" w:rsidRDefault="00EA3AD3" w:rsidP="00EA3AD3">
      <w:pPr>
        <w:pStyle w:val="Text"/>
      </w:pPr>
      <w:r>
        <w:t>Zůstala stát s otevřenou pusou. „Cože? Ty a svěřit svoje peníze bance?“</w:t>
      </w:r>
    </w:p>
    <w:p w:rsidR="00EA3AD3" w:rsidRDefault="00EA3AD3" w:rsidP="00EA3AD3">
      <w:pPr>
        <w:pStyle w:val="Text"/>
      </w:pPr>
      <w:r>
        <w:t>„V sejfu odolají i ohni,“ namítl.</w:t>
      </w:r>
    </w:p>
    <w:p w:rsidR="00EA3AD3" w:rsidRDefault="00EA3AD3" w:rsidP="00EA3AD3">
      <w:pPr>
        <w:pStyle w:val="Text"/>
      </w:pPr>
      <w:r>
        <w:t>Rozesmála se a v očích jí zaplála radost. „Ohni neodolá nic,“ odporovala mu.</w:t>
      </w:r>
    </w:p>
    <w:p w:rsidR="00EA3AD3" w:rsidRDefault="00EA3AD3" w:rsidP="00EA3AD3">
      <w:pPr>
        <w:pStyle w:val="Text"/>
      </w:pPr>
      <w:r>
        <w:t>„Ba jo,“ řekl. Už ho to zase popadlo. Neměl sice tušení, jestli je to v něm nebo v ženě, ale kdykoli ji viděl šťastnou, zatoužil ji praštit. Znovu počkal, dokud to nepřešlo. „Musíš mi ty prachy vyzvednout,“ řekl.</w:t>
      </w:r>
    </w:p>
    <w:p w:rsidR="00EA3AD3" w:rsidRDefault="00EA3AD3" w:rsidP="00EA3AD3">
      <w:pPr>
        <w:pStyle w:val="Text"/>
      </w:pPr>
      <w:r>
        <w:t>Posadila se na židli, kterou předtím zabarikádoval dveře, a sebrala láhev z podlahy. „Vždyť by mi je ani nedali,“ odporovala mu. Přičichla k láhvi a odporem stáhla obličej. „Kdyby banka vydávala vklady i manželkám, přijde o všechny zákazníky.“</w:t>
      </w:r>
    </w:p>
    <w:p w:rsidR="00EA3AD3" w:rsidRDefault="00EA3AD3" w:rsidP="00EA3AD3">
      <w:pPr>
        <w:pStyle w:val="Text"/>
      </w:pPr>
      <w:r>
        <w:t>„Napíšu ti plnou moc,“ ubezpečil ji.</w:t>
      </w:r>
    </w:p>
    <w:p w:rsidR="00EA3AD3" w:rsidRDefault="00EA3AD3" w:rsidP="00EA3AD3">
      <w:pPr>
        <w:pStyle w:val="Text"/>
      </w:pPr>
      <w:r>
        <w:t>Ještě jednou si čichla k pálence. „Víš, z čehos tak zestárnul? Z chlastu!“ vmetla mu.</w:t>
      </w:r>
    </w:p>
    <w:p w:rsidR="00EA3AD3" w:rsidRDefault="00EA3AD3" w:rsidP="00EA3AD3">
      <w:pPr>
        <w:pStyle w:val="Text"/>
      </w:pPr>
      <w:r>
        <w:t>Vzal jí láhev z ruky a postavil ji zpátky na podlahu. „Hele, mně je úplně fuk, proč jseš, jaká jseš. Důležitý je, abys udělala, co se ti řekne,“ prohlásil.</w:t>
      </w:r>
    </w:p>
    <w:p w:rsidR="00EA3AD3" w:rsidRDefault="00EA3AD3" w:rsidP="00EA3AD3">
      <w:pPr>
        <w:pStyle w:val="Text"/>
      </w:pPr>
      <w:bookmarkStart w:id="347" w:name="NewPage357"/>
      <w:bookmarkEnd w:id="347"/>
      <w:r>
        <w:t>Zamyslela se a Swearingen si oddechl, že už zase poslouchá. Bývaly doby, kdy ho poslouchala na slovo. Tenkrát ovšem netahala po kapsách revolver.</w:t>
      </w:r>
    </w:p>
    <w:p w:rsidR="00EA3AD3" w:rsidRDefault="00EA3AD3" w:rsidP="002C7628">
      <w:pPr>
        <w:pStyle w:val="Text"/>
      </w:pPr>
      <w:r>
        <w:t>Vyhlédl z okna. Kluk už byl pryč. „Napíšu ti vzkaz pro Jima Millera,“ řekl. „Ne abys ho dala někomu jinýmu.“</w:t>
      </w:r>
    </w:p>
    <w:p w:rsidR="00EA3AD3" w:rsidRDefault="00EA3AD3" w:rsidP="002C7628">
      <w:pPr>
        <w:pStyle w:val="Text"/>
      </w:pPr>
      <w:r>
        <w:t>„Já žádnýho Jima Millera neznám.“</w:t>
      </w:r>
    </w:p>
    <w:p w:rsidR="00EA3AD3" w:rsidRDefault="00EA3AD3" w:rsidP="00EA3AD3">
      <w:pPr>
        <w:pStyle w:val="Text"/>
      </w:pPr>
      <w:r>
        <w:t>„Jakpak ne. Přece Jim Miller z banky Miller a McPherson,“ vysvětlil jí. „Řekneš mu, že chci vybrat všechno až na pět set dolarů.“</w:t>
      </w:r>
    </w:p>
    <w:p w:rsidR="00EA3AD3" w:rsidRDefault="00EA3AD3" w:rsidP="002C7628">
      <w:pPr>
        <w:pStyle w:val="Text"/>
      </w:pPr>
      <w:r>
        <w:t>„Ani mě nepustěj dovnitř,“ namítla.</w:t>
      </w:r>
    </w:p>
    <w:p w:rsidR="00EA3AD3" w:rsidRDefault="00EA3AD3" w:rsidP="002C7628">
      <w:pPr>
        <w:pStyle w:val="Text"/>
      </w:pPr>
      <w:r>
        <w:t>„Bude sice chtít deset procent jako penále, ale to se nedá svítit,“ pokračoval. „Dáš mu, co si řekne.“</w:t>
      </w:r>
    </w:p>
    <w:p w:rsidR="00EA3AD3" w:rsidRDefault="00EA3AD3" w:rsidP="002C7628">
      <w:pPr>
        <w:pStyle w:val="Text"/>
      </w:pPr>
      <w:r>
        <w:t>„Já myslím, že bys tam radši měl jít sám. Připadá mi to strašně složitý…“</w:t>
      </w:r>
    </w:p>
    <w:p w:rsidR="00EA3AD3" w:rsidRDefault="00EA3AD3" w:rsidP="00EA3AD3">
      <w:pPr>
        <w:pStyle w:val="Text"/>
      </w:pPr>
      <w:r>
        <w:t>Swearingen pochopil, že se jí do banky nechce, a dostal znovu chuť ji udeřit. „Jakýpak složitý,“ ovládl se. „Všechno ti napíšu. Stačí, když ten lístek strčíš Jimovi Millerovi do ruky.“</w:t>
      </w:r>
    </w:p>
    <w:p w:rsidR="00EA3AD3" w:rsidRDefault="00EA3AD3" w:rsidP="002C7628">
      <w:pPr>
        <w:pStyle w:val="Text"/>
      </w:pPr>
      <w:r>
        <w:t>„Ale já ho přece neznám.“</w:t>
      </w:r>
    </w:p>
    <w:p w:rsidR="00EA3AD3" w:rsidRDefault="00EA3AD3" w:rsidP="002C7628">
      <w:pPr>
        <w:pStyle w:val="Text"/>
      </w:pPr>
      <w:r>
        <w:t>„Tak se doptáš. Řekneš, kdo jseš a že chceš mluvit s panem Millerem.“</w:t>
      </w:r>
    </w:p>
    <w:p w:rsidR="00EA3AD3" w:rsidRDefault="00EA3AD3" w:rsidP="002C7628">
      <w:pPr>
        <w:pStyle w:val="Text"/>
      </w:pPr>
      <w:r>
        <w:t>Pohlédla na svou zástěru. „Do banky nejsem oblečená. Ještě mě vyvedou.“</w:t>
      </w:r>
    </w:p>
    <w:p w:rsidR="00EA3AD3" w:rsidRDefault="00EA3AD3" w:rsidP="00EA3AD3">
      <w:pPr>
        <w:pStyle w:val="Text"/>
      </w:pPr>
      <w:r>
        <w:t>Swearingen ztěžka dosedl na postel, chytil se za hlavu a přitiskl si prsty na oči. „Mám v tý bance stodvaasedumdesát tisíc,“ řekl do tmy. „Co máš na sobě, je bude akorát tak zajímat.“</w:t>
      </w:r>
    </w:p>
    <w:p w:rsidR="00EA3AD3" w:rsidRDefault="00EA3AD3" w:rsidP="00EA3AD3">
      <w:pPr>
        <w:pStyle w:val="Text"/>
      </w:pPr>
      <w:r>
        <w:t>Cifra jí vyrazila dech. Al Swearingen nikdy nikomu neřekl, kolik má, jednoduše oznámil, že tohle nebo támhleto je jeho. Znovu se podívala na své šaty, pak se rozhlédla po pokojíku, ve kterém bydlel od doby, co přestali žít spolu.</w:t>
      </w:r>
    </w:p>
    <w:p w:rsidR="00EA3AD3" w:rsidRDefault="00EA3AD3" w:rsidP="002C7628">
      <w:pPr>
        <w:pStyle w:val="Text"/>
      </w:pPr>
      <w:r>
        <w:t>„Máš takových peněz a žiješ takhle?“</w:t>
      </w:r>
    </w:p>
    <w:p w:rsidR="00EA3AD3" w:rsidRDefault="00EA3AD3" w:rsidP="002C7628">
      <w:pPr>
        <w:pStyle w:val="Text"/>
      </w:pPr>
      <w:r>
        <w:t>„Žiju, jak chci,“ namítl.</w:t>
      </w:r>
    </w:p>
    <w:p w:rsidR="00EA3AD3" w:rsidRDefault="00EA3AD3" w:rsidP="002C7628">
      <w:pPr>
        <w:pStyle w:val="Text"/>
      </w:pPr>
      <w:r>
        <w:t>„V bordelu v kamrlíčku jak dlaň a bojíš se ven pro peníze, který ti patřej?“</w:t>
      </w:r>
    </w:p>
    <w:p w:rsidR="00EA3AD3" w:rsidRDefault="00EA3AD3" w:rsidP="002C7628">
      <w:pPr>
        <w:pStyle w:val="Text"/>
      </w:pPr>
      <w:r>
        <w:t>„Časy mi moc nesvědčej.“</w:t>
      </w:r>
    </w:p>
    <w:p w:rsidR="00EA3AD3" w:rsidRDefault="00EA3AD3" w:rsidP="002C7628">
      <w:pPr>
        <w:pStyle w:val="Text"/>
      </w:pPr>
      <w:r>
        <w:t>„Takže se z tebe stal přes noc stařec?“</w:t>
      </w:r>
    </w:p>
    <w:p w:rsidR="00EA3AD3" w:rsidRDefault="00EA3AD3" w:rsidP="002C7628">
      <w:pPr>
        <w:pStyle w:val="Text"/>
      </w:pPr>
      <w:r>
        <w:t>Sundal dlaně z očí a podíval se na ni. „Taky nejsi zrovna poupátko zmáčený ranní rosou.“</w:t>
      </w:r>
    </w:p>
    <w:p w:rsidR="00EA3AD3" w:rsidRDefault="00EA3AD3" w:rsidP="00EA3AD3">
      <w:pPr>
        <w:pStyle w:val="Text"/>
      </w:pPr>
      <w:bookmarkStart w:id="348" w:name="NewPage358"/>
      <w:bookmarkEnd w:id="348"/>
      <w:r>
        <w:t>„Nikdys nechtěl, abych vypadala hezky,“ řekla a Swearingen poznal, že už se tolik neraduje. „V životě ti na mně nezáleželo.“</w:t>
      </w:r>
    </w:p>
    <w:p w:rsidR="00EA3AD3" w:rsidRDefault="00EA3AD3" w:rsidP="00EA3AD3">
      <w:pPr>
        <w:pStyle w:val="Text"/>
      </w:pPr>
      <w:r>
        <w:t>Našel na stole kus papíru a tužku a začal psát vzkaz. Než skončil, stály jí už v očích slzy. „A dělej,“ nařídil jí. „Nechci, aby tě kluk viděl vycházet z banky.“</w:t>
      </w:r>
    </w:p>
    <w:p w:rsidR="00EA3AD3" w:rsidRDefault="00EA3AD3" w:rsidP="00EA3AD3">
      <w:pPr>
        <w:pStyle w:val="Text"/>
      </w:pPr>
      <w:r>
        <w:t>Znovu se prohlédla. „Jestli mám jít za panem Millerem, musím se nejdřív trochu upravit.“</w:t>
      </w:r>
    </w:p>
    <w:p w:rsidR="00EA3AD3" w:rsidRDefault="00EA3AD3" w:rsidP="00EA3AD3">
      <w:pPr>
        <w:pStyle w:val="Text"/>
      </w:pPr>
      <w:r>
        <w:t>Chtěl se s ní hádat, ale pak pochopil, že je to zbytečné. Položil jí papírek do dlaně a zavřel jí prsty. „Co potom?“ zajímala se.</w:t>
      </w:r>
    </w:p>
    <w:p w:rsidR="00EA3AD3" w:rsidRDefault="00EA3AD3" w:rsidP="00EA3AD3">
      <w:pPr>
        <w:pStyle w:val="Text"/>
      </w:pPr>
      <w:r>
        <w:t>„Na tom nezáleží,“ řekl. „Teď je důležitý tohle.“</w:t>
      </w:r>
    </w:p>
    <w:p w:rsidR="00EA3AD3" w:rsidRDefault="00EA3AD3" w:rsidP="00EA3AD3">
      <w:pPr>
        <w:pStyle w:val="Text"/>
      </w:pPr>
      <w:r>
        <w:t>Strčila vzkaz do kapsy k revolveru. Swearingen znovu zkontroloval pohledem ulici a sedl si na postel. Když odešla, vstal a opět zastrčil židli pod kliku. Všiml si, že už se nemusí nutit dýchat. Kluk se dosud neobjevil a zápach nemoci byl také najednou ten tam.</w:t>
      </w:r>
    </w:p>
    <w:p w:rsidR="00EA3AD3" w:rsidRDefault="00EA3AD3" w:rsidP="00EA3AD3">
      <w:pPr>
        <w:pStyle w:val="Text"/>
      </w:pPr>
      <w:r>
        <w:t>Čekal, až se manželka vrátí z banky. Připadalo mu, že je pryč celou věčnost, ale uvědomoval si, že když člověk leží v posteli přes den, ubíhá mu čas úplně jinak než v noci. Potom usnul a zdálo se mu, že manželka se před odchodem převléká. Dostal takovou chuť jí jednu vrazit, až ho to probudilo.</w:t>
      </w:r>
    </w:p>
    <w:p w:rsidR="00EA3AD3" w:rsidRDefault="00EA3AD3" w:rsidP="00EA3AD3">
      <w:pPr>
        <w:pStyle w:val="Text"/>
      </w:pPr>
      <w:r>
        <w:t>Čas plynul. Říkal si, že se asi rozhodla vykoupat a možná i umýt vlasy. Slunce na odpolední obloze sestoupilo ještě níž a obdélník světla, který padal oknem dovnitř, připomínal rakev. Napadlo ho, jestli si třeba nešla nejdřív ke Goldbergovi koupit klobouk.</w:t>
      </w:r>
    </w:p>
    <w:p w:rsidR="00EA3AD3" w:rsidRDefault="00EA3AD3" w:rsidP="00EA3AD3">
      <w:pPr>
        <w:pStyle w:val="Text"/>
      </w:pPr>
      <w:r>
        <w:t>Sebral láhev z podlahy a sledoval, jak se obdélník světla prodlužuje. Když si naléval druhou skleničku, všiml si, že rakev by mu pomalu byla. Netrvalo dlouho a už zase zapomínal dýchat.</w:t>
      </w:r>
    </w:p>
    <w:p w:rsidR="00EA3AD3" w:rsidRDefault="00EA3AD3" w:rsidP="00EA3AD3">
      <w:pPr>
        <w:pStyle w:val="Text"/>
      </w:pPr>
      <w:r>
        <w:t>Obdélník se zvětšoval a on před ním couval, aby ho nepohltil. Nakonec se posadil na židli k oknu a začal ji vyhlížet.</w:t>
      </w:r>
    </w:p>
    <w:p w:rsidR="00EA3AD3" w:rsidRDefault="00EA3AD3" w:rsidP="00EA3AD3">
      <w:pPr>
        <w:pStyle w:val="Text"/>
      </w:pPr>
      <w:r>
        <w:t>Teprve když slunce zapadlo za hory a v převržené láhvi na zemi nezbývala ani kapka, Swearingen konečně pochopil, že se manželky nedočká.</w:t>
      </w:r>
    </w:p>
    <w:p w:rsidR="00EA3AD3" w:rsidRDefault="002C7628" w:rsidP="002C7628">
      <w:pPr>
        <w:pStyle w:val="DejovaPauza"/>
      </w:pPr>
      <w:r>
        <w:t>~</w:t>
      </w:r>
    </w:p>
    <w:p w:rsidR="00EA3AD3" w:rsidRDefault="00EA3AD3" w:rsidP="00EA3AD3">
      <w:pPr>
        <w:pStyle w:val="Text"/>
      </w:pPr>
      <w:r>
        <w:t>Do čtrnácti dnů se počet případů černých neštovic zvýšil na dvaadvacet. Všechny kavalce v karanténním baráku už byly obsazené a tři nejnovější přírůstky bylo nutné položit na deky na podlahu. Nikdo však dosud neumřel.</w:t>
      </w:r>
    </w:p>
    <w:p w:rsidR="00EA3AD3" w:rsidRDefault="00EA3AD3" w:rsidP="00EA3AD3">
      <w:pPr>
        <w:pStyle w:val="Text"/>
      </w:pPr>
      <w:bookmarkStart w:id="349" w:name="NewPage359"/>
      <w:bookmarkEnd w:id="349"/>
      <w:r>
        <w:t>Jane každého rána začínala v šantánu Drahokam, kde měla dva případy, a pak se vydala do lazaretu. První tři pacienti, obě děvky a karbaník, byli už z nejhoršího venku a začínali se zotavovat. Holky byly příšerně zjizvené, ale Jane tvrdila, že je to možná takhle líp. Bojovala totiž nejen s tělesnou, ale i morální zkázou.</w:t>
      </w:r>
    </w:p>
    <w:p w:rsidR="00EA3AD3" w:rsidRDefault="00EA3AD3" w:rsidP="00EA3AD3">
      <w:pPr>
        <w:pStyle w:val="Text"/>
      </w:pPr>
      <w:r>
        <w:t>Karbaník jí v deliriu sáhl pod sukni, a tak ho praštila přes zápěstí pažbou revolveru. „S nemocnejma neobcuju,“ prohlásila. „Čistota půl zdraví. Zachránila jsem ti život, tak mě nenuť, abych ti ho zase vzala.“</w:t>
      </w:r>
    </w:p>
    <w:p w:rsidR="00EA3AD3" w:rsidRDefault="00EA3AD3" w:rsidP="00EA3AD3">
      <w:pPr>
        <w:pStyle w:val="Text"/>
      </w:pPr>
      <w:r>
        <w:t>Všechny pacienty si pamatovala jménem a u každého i stav onemocnění. Dokázala čtyřiadvacet hodin předem určit, kdy se dostaví krize, a vždycky byla včas na místě i s dryákem. Vůbec nejvíc své pacienty milovala ve chvíli, kdy jim vrazila hrdlo láhve mezi zuby, aby je donutila žít.</w:t>
      </w:r>
    </w:p>
    <w:p w:rsidR="00EA3AD3" w:rsidRDefault="00EA3AD3" w:rsidP="00EA3AD3">
      <w:pPr>
        <w:pStyle w:val="Text"/>
      </w:pPr>
      <w:r>
        <w:t>Celý den přecházela od lůžka k lůžku, zchlazovala rozpálená čela a konejšila holky, vytírala podlahu, vynášela kbelíky a krmila ty, kteří mohli jíst. Ke stropu přidělala kladku a zavěsila na ni karbaníkovu přeraženou ruku. Když ho přešly horečky, chtěl se sebrat a odejít, ale Jane ho srazila zpátky na kavalec a prohlásila, že bacily uzdravených pomáhají léčit nemocné.</w:t>
      </w:r>
    </w:p>
    <w:p w:rsidR="00EA3AD3" w:rsidRDefault="00EA3AD3" w:rsidP="00EA3AD3">
      <w:pPr>
        <w:pStyle w:val="Text"/>
      </w:pPr>
      <w:r>
        <w:t>Nedokázala se prostě rozloučit s jediným pacientem.</w:t>
      </w:r>
    </w:p>
    <w:p w:rsidR="00EA3AD3" w:rsidRDefault="00EA3AD3" w:rsidP="00EA3AD3">
      <w:pPr>
        <w:pStyle w:val="Text"/>
      </w:pPr>
      <w:r>
        <w:t>V noci obcházela hospody v rokli a vybírala na lazary. Sundala klobouk, obrážela karbaníky, turisty a děvky a lepila se na každého tak dlouho, dokud nepustil chlup.</w:t>
      </w:r>
    </w:p>
    <w:p w:rsidR="00EA3AD3" w:rsidRDefault="00EA3AD3" w:rsidP="00EA3AD3">
      <w:pPr>
        <w:pStyle w:val="Text"/>
      </w:pPr>
      <w:r>
        <w:t>Při obchůzkách pila jak zjednaná – někdy svůj dryák, jindy čirou místní pálenku –, takže v rokli se stalo zvykem vymývat skleničky.</w:t>
      </w:r>
    </w:p>
    <w:p w:rsidR="00EA3AD3" w:rsidRDefault="00EA3AD3" w:rsidP="00EA3AD3">
      <w:pPr>
        <w:pStyle w:val="Text"/>
      </w:pPr>
      <w:r>
        <w:t>„Všemohoucí mi dal schopnost vracet lidem zdraví,“ říkávala. Někdo tomu věřil, někdo ne, ale žádný netoužil, aby mu příliš dlouho dýchala do tváře. Jakmile vzala černé neštovice za svou věc, dobročinnost a strach začaly najednou splývat.</w:t>
      </w:r>
    </w:p>
    <w:p w:rsidR="00EA3AD3" w:rsidRDefault="00EA3AD3" w:rsidP="00EA3AD3">
      <w:pPr>
        <w:pStyle w:val="Text"/>
      </w:pPr>
      <w:r>
        <w:t>Teď už měla oči jako králík ve dne v noci a stávalo se, že roklí nezazněl orlí skřek třeba i celý večer. Jednou ji dokonce viděli zívat na veřejnosti, takže se okamžitě vyrojily pověsti, že má africkou spavou nemoc.</w:t>
      </w:r>
    </w:p>
    <w:p w:rsidR="00EA3AD3" w:rsidRDefault="00EA3AD3" w:rsidP="002C7628">
      <w:pPr>
        <w:pStyle w:val="Text"/>
      </w:pPr>
      <w:r>
        <w:t xml:space="preserve">Přestala se vybavovat s turisty a oslovovala je jenom tehdy, když z nich mámila peníze, občas sedávala úplně sama, popíjela </w:t>
      </w:r>
      <w:bookmarkStart w:id="350" w:name="NewPage360"/>
      <w:bookmarkEnd w:id="350"/>
      <w:r>
        <w:t>svůj dryák a gratulovala si. „Jsi jediná, kdo tu nemoc umí léčit,“ říkávala. „Seslal tě sem sám Všemohoucí.“</w:t>
      </w:r>
    </w:p>
    <w:p w:rsidR="00EA3AD3" w:rsidRDefault="00EA3AD3" w:rsidP="00EA3AD3">
      <w:pPr>
        <w:pStyle w:val="Text"/>
      </w:pPr>
      <w:r>
        <w:t>Nikdo jí to nevyvracel, protože bylo pořád lepší poslouchat, jak trpí samomluvou, než když vyrážela orlí skřek, vyhrožovala ustřelenými prsty nebo oplakávala Billa, takže časem začal převládat názor, že má asi bohužel pravdu, a věta „Cesty Páně jsou nevyzpytatelné“ se stala okřídleným úslovím i těch největších neznabohů.</w:t>
      </w:r>
    </w:p>
    <w:p w:rsidR="00EA3AD3" w:rsidRDefault="00EA3AD3" w:rsidP="00EA3AD3">
      <w:pPr>
        <w:pStyle w:val="Text"/>
      </w:pPr>
      <w:r>
        <w:t>V rokli už dokonce byly hospody, kde chlapi vyskakovali ze židlí, sotva vrazila do dveří, a dávali jí nalít, aniž musela somrovat. Jane nabízené židle a skleničky přijímala jako něco, co jí právem náleží, a nikdy se neobtěžovala poděkovat.</w:t>
      </w:r>
    </w:p>
    <w:p w:rsidR="00EA3AD3" w:rsidRDefault="00EA3AD3" w:rsidP="00EA3AD3">
      <w:pPr>
        <w:pStyle w:val="Text"/>
      </w:pPr>
      <w:r>
        <w:t>A pak jednoho dne ráno, pět neděl po vypuknutí prvního případu v šantánu Drahokam, zemřeli v baráku dva muži a dvě ženy. Swearingen se to dozvěděl od kurvy, která mu nosila jídlo. Jmenovala se Lulu a předtím pracovala v Leadu v podniku Charleyho Uttera, jenomže když ho Charley převedl na Boona Maye a Lurline, ti dva do měsíce živnost úplně zabili a sebe navzájem málem taky. Lulu nebyla zdaleka taková špindíra jako ostatní holky, a tak jí Swearingen nabídl dva dolary denně, když mu bude chodit pro jídlo a vynášet kbelík. Nevystrčil z pokoje nos už od té doby, co manželka odjela z Deadwoodu i s jeho úsporami.</w:t>
      </w:r>
    </w:p>
    <w:p w:rsidR="00EA3AD3" w:rsidRDefault="00EA3AD3" w:rsidP="00EA3AD3">
      <w:pPr>
        <w:pStyle w:val="Text"/>
      </w:pPr>
      <w:r>
        <w:t>Sedával den za dnem u okna, pozoroval, jak kluk přichází k lavičce na druhé straně ulice a po čase se zase zvedá, dělal si hlavu, že barmani a bankéři u karetních stolků dole v sále ho berou na hůl, a míval velice detailní představy, jak by se manželce pomstil.</w:t>
      </w:r>
    </w:p>
    <w:p w:rsidR="00EA3AD3" w:rsidRDefault="00EA3AD3" w:rsidP="00EA3AD3">
      <w:pPr>
        <w:pStyle w:val="Text"/>
      </w:pPr>
      <w:r>
        <w:t>Pak vešla holka s obědem a pověděla mu, že čtyři pacienti z karanténního baráku umřeli. „Jednoho jsem důvěrně znala,“ prozradila mu.</w:t>
      </w:r>
    </w:p>
    <w:p w:rsidR="00EA3AD3" w:rsidRDefault="00EA3AD3" w:rsidP="00EA3AD3">
      <w:pPr>
        <w:pStyle w:val="Text"/>
      </w:pPr>
      <w:r>
        <w:t>Swearingen v tu ránu zapomněl dýchat a honem si musel vzpomenout na manželku, aby se neudusil. Měl už vypozorováno, že stačí, aby si představil, jak ji trestá, a jeho organismus začne zase fungovat normálně. Posadil se na postel a zakryl si oči, aby se mohl líp soustředit. Lulu postavila jídlo na stůl u okna a sedla si k němu. Nevěřila, že ho manželka připravila o všechno.</w:t>
      </w:r>
    </w:p>
    <w:p w:rsidR="00EA3AD3" w:rsidRDefault="00EA3AD3" w:rsidP="00EA3AD3">
      <w:pPr>
        <w:pStyle w:val="Text"/>
      </w:pPr>
      <w:r>
        <w:t xml:space="preserve">„Chudáčku,“ politovala ho. „Taky jste někoho z nich znal?“ Poplácala ho po koleni, ale Swearingen seděl jako zařezaný. </w:t>
      </w:r>
      <w:bookmarkStart w:id="351" w:name="NewPage361"/>
      <w:bookmarkEnd w:id="351"/>
      <w:r>
        <w:t>A protože moc dobře věděla, jaké to je, když má chlap smutek, položila mu ruku na stehno. „Kdopak to byl?“ Swearingen neodpovídal a tak přesunula ruku výš. „Nebojte se, jen si hezky ulevte,“ řekla.</w:t>
      </w:r>
    </w:p>
    <w:p w:rsidR="00EA3AD3" w:rsidRDefault="00EA3AD3" w:rsidP="00EA3AD3">
      <w:pPr>
        <w:pStyle w:val="Text"/>
      </w:pPr>
      <w:r>
        <w:t>Přitiskla se k němu, přimáčkla mu prsa na paži a ucítila, že se celý chvěje. Hlasitě, vzrušeně dýchal. Zajela mu jazykem do ucha – chutnalo hořce a starobou – a vzápětí dostala pěstí přímo do sanice. Svalila se z postele na podlahu, a než si stačila osahat jazyk, měla už šaty samou krev. Byly zbrusu nové a objednala si je až z Chicaga.</w:t>
      </w:r>
    </w:p>
    <w:p w:rsidR="00EA3AD3" w:rsidRDefault="00EA3AD3" w:rsidP="00EA3AD3">
      <w:pPr>
        <w:pStyle w:val="Text"/>
      </w:pPr>
      <w:r>
        <w:t>Vykřikla, ale ústa ji bolela tak strašně, že zase zmlkla a přitiskla si na ně obě ruce. Z nosu jí teklo, v očích jí stály slzy a mezi prsty se jí valila krev a stékala po tvářích a po bradě. Swearingen padl na kolena a hnal se jí po krku, ale protože měla ruce vší silou přitištěné k ústům, nemohl na ni.</w:t>
      </w:r>
    </w:p>
    <w:p w:rsidR="00EA3AD3" w:rsidRDefault="00EA3AD3" w:rsidP="00EA3AD3">
      <w:pPr>
        <w:pStyle w:val="Text"/>
      </w:pPr>
      <w:r>
        <w:t>Popadl ji tedy za vlasy, strhl k sobě a udeřil znovu. Lulu už v životě nějakou tu ránu dostala, ale nikdy to nebylo nic vážného a nikdy ne do obličeje. Lurline pořád opakovala, že chlap, který jí pochroumá ciferník, musí počítat, že bude do smrti spát s jedním okem otevřeným, a chudák Lulu si myslela, že v jejím případě to platí taky.</w:t>
      </w:r>
    </w:p>
    <w:p w:rsidR="00EA3AD3" w:rsidRDefault="00EA3AD3" w:rsidP="00EA3AD3">
      <w:pPr>
        <w:pStyle w:val="Text"/>
      </w:pPr>
      <w:r>
        <w:t>Swearingenova pěst ji zasáhla přímo do čela, až vzala jednu o zeď. Rána jí srazila ruce, takže stačilo, aby nepatrně pohnula hlavou, a rozstřikovala kolem sebe krev. Chtěla ho odprosit, ale jazyk měla tak naběhlý, že jí slova zůstala vězet v hrdle. Znovu proti ní vyrazil. Usmíval se a v očích mu blýskalo jako při ohňostroji na čtvrtého července. Chtěla úsměv opětovat, ale do klína se jí snesl vodopád krve.</w:t>
      </w:r>
    </w:p>
    <w:p w:rsidR="00EA3AD3" w:rsidRDefault="00EA3AD3" w:rsidP="00EA3AD3">
      <w:pPr>
        <w:pStyle w:val="Text"/>
      </w:pPr>
      <w:r>
        <w:t>Swearingen se k ní sklonil a popadl ji pod krkem. Chtěla mu dát najevo, že už nevzdoruje, a tak ho nechala. Tlak jeho rukou ji přinutil zaklonit hlavu. Cítila, jak ji zvedá, zahlédla strop, potom i stěnu a dveře za sebou. Před očima se jí začaly dělat mžitky a zalila ji jakási záře, strop se otevřel a změnil se v oblohu, stěny ustoupily. Dveře se rozlétly a v nich se objevil kazatel v černých šatech, aby ji odvedl do nebe.</w:t>
      </w:r>
    </w:p>
    <w:p w:rsidR="00EA3AD3" w:rsidRDefault="00EA3AD3" w:rsidP="002C7628">
      <w:pPr>
        <w:pStyle w:val="Text"/>
      </w:pPr>
      <w:r>
        <w:t xml:space="preserve">Chtěla se usmát, ale obličej měla úplně ztuhlý. Kněz pozdvihl Písmo svaté, které držel v rukou, tlak v hlavě polevil a oslnivou </w:t>
      </w:r>
      <w:bookmarkStart w:id="352" w:name="NewPage362"/>
      <w:bookmarkEnd w:id="352"/>
      <w:r>
        <w:t>záři vystřídalo bušení. Jakoby z veliké dálky k ní dolehl kazatelův hlas.</w:t>
      </w:r>
    </w:p>
    <w:p w:rsidR="00EA3AD3" w:rsidRDefault="00EA3AD3" w:rsidP="00EA3AD3">
      <w:pPr>
        <w:pStyle w:val="Text"/>
      </w:pPr>
      <w:r>
        <w:t>„Přišel jsem si pro tebe.“</w:t>
      </w:r>
    </w:p>
    <w:p w:rsidR="00EA3AD3" w:rsidRDefault="00EA3AD3" w:rsidP="00EA3AD3">
      <w:pPr>
        <w:pStyle w:val="Text"/>
      </w:pPr>
      <w:r>
        <w:t>Swearingen vykřikl. Jeho hlas jí připadal daleko blíž. Tlak polevil ještě víc a Lulu přestalo být takové horko. Měla pocit, že kamsi dlouho padá, a skončila na podlaze. „Dobro lze nastolit jenom skrze zlo,“ prohlásil kazatel.</w:t>
      </w:r>
    </w:p>
    <w:p w:rsidR="00EA3AD3" w:rsidRDefault="00EA3AD3" w:rsidP="00EA3AD3">
      <w:pPr>
        <w:pStyle w:val="Text"/>
      </w:pPr>
      <w:r>
        <w:t>Ucítila, že se podlaha pod nohama prchajícího hampejzníka třese, a pak uslyšela třeskot skla, jak proskočil oknem. Kazatel prošel kolem ní a vyhlédl ven. Vypadal, jako kdyby si jí vůbec nevšiml.</w:t>
      </w:r>
    </w:p>
    <w:p w:rsidR="00EA3AD3" w:rsidRDefault="00EA3AD3" w:rsidP="00EA3AD3">
      <w:pPr>
        <w:pStyle w:val="Text"/>
      </w:pPr>
      <w:r>
        <w:t>Nadzvedla se do polosedu a pohnula rukama. Zjistila, že prsty se jí lepí k sobě, brada k rameni, krví nasáklé a ztěžklé šaty k tělu, ale žije.</w:t>
      </w:r>
    </w:p>
    <w:p w:rsidR="00EA3AD3" w:rsidRDefault="00EA3AD3" w:rsidP="00EA3AD3">
      <w:pPr>
        <w:pStyle w:val="Text"/>
      </w:pPr>
      <w:r>
        <w:t>Rozplakala se.</w:t>
      </w:r>
    </w:p>
    <w:p w:rsidR="00EA3AD3" w:rsidRDefault="00EA3AD3" w:rsidP="00EA3AD3">
      <w:pPr>
        <w:pStyle w:val="Text"/>
      </w:pPr>
      <w:r>
        <w:t>Kazatel se odvrátil od okna, ve tváři spokojený výraz. Díval se, jak se sbírá ze země. Krvácení ustávalo a Lulu stáhla ze Swearingenovy postele prostěradlo a otřela se. „Vyhnal jsem Boží zlo z domu tohoto,“ pronesl kazatel.</w:t>
      </w:r>
    </w:p>
    <w:p w:rsidR="00EA3AD3" w:rsidRDefault="00EA3AD3" w:rsidP="00EA3AD3">
      <w:pPr>
        <w:pStyle w:val="Text"/>
      </w:pPr>
      <w:r>
        <w:t>Podívala se na sebe a pochopila, že Bůh se už dočkal své pomsty a po ní nelační. Přistoupila ke kazateli a políbila mu ruku. Na hřbetě mezi klouby ulpěla skvrnka rudé krve.</w:t>
      </w:r>
    </w:p>
    <w:p w:rsidR="00EA3AD3" w:rsidRDefault="00EA3AD3" w:rsidP="00EA3AD3">
      <w:pPr>
        <w:pStyle w:val="Text"/>
      </w:pPr>
      <w:r>
        <w:t>Chtěla mu poděkovat, ale slova, která měla na jazyku, jí opět uvízla v hrdle. Hleděl jí dlouze do očí a ona poznala, že chápe a že ji miluje a odpouští jí.</w:t>
      </w:r>
    </w:p>
    <w:p w:rsidR="00EA3AD3" w:rsidRDefault="00EA3AD3" w:rsidP="00EA3AD3">
      <w:pPr>
        <w:pStyle w:val="Text"/>
      </w:pPr>
      <w:r>
        <w:t>A věděla, že došla spasení.</w:t>
      </w:r>
    </w:p>
    <w:p w:rsidR="00EA3AD3" w:rsidRDefault="002C7628" w:rsidP="002C7628">
      <w:pPr>
        <w:pStyle w:val="DejovaPauza"/>
      </w:pPr>
      <w:r>
        <w:t>~</w:t>
      </w:r>
    </w:p>
    <w:p w:rsidR="00EA3AD3" w:rsidRDefault="00EA3AD3" w:rsidP="00EA3AD3">
      <w:pPr>
        <w:pStyle w:val="Text"/>
      </w:pPr>
      <w:r>
        <w:t>Nemocní z karanténního baráku umírali ještě čtrnáct dní. Celkem padlo nemoci za oběť devět lidí. Jane to všechno brala příliš osobně a dokonce jim ani nešla na pohřeb. Když se do baráku dostavil Doc Pierce se synovci pro desetiletého chlapečka, vytáhla na ně revolver a tvrdila, že jenom ona rozhoduje, jestli je dítě mrtvé nebo ne. Doc Pierce musel poslat pro matku – byla to jedna kurva od Zelené opony –, aby z ní tělo vymámila sama.</w:t>
      </w:r>
    </w:p>
    <w:p w:rsidR="00EA3AD3" w:rsidRDefault="00EA3AD3" w:rsidP="00EA3AD3">
      <w:pPr>
        <w:pStyle w:val="Text"/>
      </w:pPr>
      <w:r>
        <w:t xml:space="preserve">Večer v hospodě se vždycky tvářila jako morous, sedávala o samotě, někdy civěla na své ruce, jindy na turisty. Pila teď ještě víc, než když mívala napilno. Epidemie pomalu opadávala. Od </w:t>
      </w:r>
      <w:bookmarkStart w:id="353" w:name="NewPage363"/>
      <w:bookmarkEnd w:id="353"/>
      <w:r>
        <w:t>prvních úmrtí už nové případy nepřibyly a Jane se dala slyšet, že nastal čas, aby změnila působiště. „Umím si s tou nemocí poradit,“ říkávala, „jenomže tady už pomalu nemám co na práci.“</w:t>
      </w:r>
    </w:p>
    <w:p w:rsidR="00EA3AD3" w:rsidRDefault="00EA3AD3" w:rsidP="00EA3AD3">
      <w:pPr>
        <w:pStyle w:val="Text"/>
      </w:pPr>
      <w:r>
        <w:t>A protože nemocných ubývalo, barmani s ní vřele souhlasili a jeden jí dokonce napovídal, že epidemie teď propukla v Cheyenne.</w:t>
      </w:r>
    </w:p>
    <w:p w:rsidR="00EA3AD3" w:rsidRDefault="00EA3AD3" w:rsidP="00EA3AD3">
      <w:pPr>
        <w:pStyle w:val="Text"/>
      </w:pPr>
      <w:r>
        <w:t>Jane se zadumala, pak se na chlapa podívala a zeptala se: „A jaký to má příznaky? Horečky, pocení, boláky?“</w:t>
      </w:r>
    </w:p>
    <w:p w:rsidR="00EA3AD3" w:rsidRDefault="00EA3AD3" w:rsidP="00EA3AD3">
      <w:pPr>
        <w:pStyle w:val="Text"/>
      </w:pPr>
      <w:r>
        <w:t>Barman jen pokrčil rameny. „Já akorát slyšel, že tam vypukla epidemie.“</w:t>
      </w:r>
    </w:p>
    <w:p w:rsidR="00EA3AD3" w:rsidRDefault="00EA3AD3" w:rsidP="00EA3AD3">
      <w:pPr>
        <w:pStyle w:val="Text"/>
      </w:pPr>
      <w:r>
        <w:t>Ještě té noci sestřelila z pultu švába. Tvrdila, že nemoc rozšiřují ještě víc než mouchy. „Nebejt toho, že si mouchy tak libujou v psích hovnech,“ prohlásila, „nemusely by mít zdaleka tak špatnou reputaci.“</w:t>
      </w:r>
    </w:p>
    <w:p w:rsidR="00EA3AD3" w:rsidRDefault="00EA3AD3" w:rsidP="00EA3AD3">
      <w:pPr>
        <w:pStyle w:val="Text"/>
      </w:pPr>
      <w:r>
        <w:t>Příštího večera už o epidemii v Cheyenne slyšel každý hospodský v rokli. Všichni věděli, že nemoc má navlas stejné příznaky jako neštovice, které právě dořádily v Deadwoodu, a znali dokonce i počet obětí. Prý jich už je přes dvě stě.</w:t>
      </w:r>
    </w:p>
    <w:p w:rsidR="00EA3AD3" w:rsidRDefault="00EA3AD3" w:rsidP="00EA3AD3">
      <w:pPr>
        <w:pStyle w:val="Text"/>
      </w:pPr>
      <w:r>
        <w:t>Zpráva vlila Jane nový život do žil. Začala obcházet hospody a porovnávat údaje. „Cheyenne je velký město,“ prohlašovala. „Než tam dorazím, může už bejt mrtvejch na pět set.“</w:t>
      </w:r>
    </w:p>
    <w:p w:rsidR="00EA3AD3" w:rsidRDefault="00EA3AD3" w:rsidP="00EA3AD3">
      <w:pPr>
        <w:pStyle w:val="Text"/>
      </w:pPr>
      <w:r>
        <w:t>Výčepní, se kterým to právě probírala, vyhrkl: „Tady už stejně nemáš skorem nic na práci, Jane. Novej případ jsme neměli málem tři neděle.“</w:t>
      </w:r>
    </w:p>
    <w:p w:rsidR="00EA3AD3" w:rsidRDefault="00EA3AD3" w:rsidP="00EA3AD3">
      <w:pPr>
        <w:pStyle w:val="Text"/>
      </w:pPr>
      <w:r>
        <w:t>Jane si povzdechla. Osud Cheyenne jí skutečně ležel na srdci jako balvan. „Problém je v tom, že černý neštovice si nevybíraj,“ řekla. „Dobrej nebo špatnej, všechno jedno. Jedinej, kdo to nemůže chytnout, jsem já. Všemohoucí si prostě přeje, abych uzdravovala.“</w:t>
      </w:r>
    </w:p>
    <w:p w:rsidR="00EA3AD3" w:rsidRDefault="00EA3AD3" w:rsidP="00EA3AD3">
      <w:pPr>
        <w:pStyle w:val="Text"/>
      </w:pPr>
      <w:r>
        <w:t>Netrvalo dlouho a vystřelila do podlahy, vyrazila svůj orlí skřek a začala se chystat na cestu. „Takže,“ prohlásila, „na dryák pro ty chudáky v Cheyenne budu potřebovat asi tak dvě stě deset babek.“ Celou noc vybírala po lokálech v rokli do klobouku a příští večer zas. Dala dohromady sice jenom třicet dolarů, zato jí aspoň neukradli klobouk.</w:t>
      </w:r>
    </w:p>
    <w:p w:rsidR="00EA3AD3" w:rsidRDefault="00EA3AD3" w:rsidP="00EA3AD3">
      <w:pPr>
        <w:pStyle w:val="Text"/>
      </w:pPr>
      <w:r>
        <w:t xml:space="preserve">A tak se stalo, že když ji Charley viděl naposled v životě, dal jí dolar. Nepřipadalo mu to nijak moc, ale dostala, o co si řekla. </w:t>
      </w:r>
      <w:bookmarkStart w:id="354" w:name="NewPage364"/>
      <w:bookmarkEnd w:id="354"/>
      <w:r>
        <w:t>Hodil jí ho do klobouku v šantánu Drahokam, kde se od doby, co Al Swearingen vyletěl v dešti skla oknem prvního patra na ulici, sebral koně a odcválal do hor, občas večer stavil na skleničku.</w:t>
      </w:r>
    </w:p>
    <w:p w:rsidR="00EA3AD3" w:rsidRDefault="00EA3AD3" w:rsidP="002C7628">
      <w:pPr>
        <w:pStyle w:val="Text"/>
      </w:pPr>
      <w:r>
        <w:t>Klobouk putoval nejdřív podél pultu a pak začal kolovat mezi stoly. Když do něj Charley pokládal svůj dolar, dal si moc dobrý pozor, aby se ho nedotkl, protože skvrny na dýnku se přímo hemžily nově bujícím životem. Jane postávala na konci pultu, v každé ruce sklínku, a ostřížím zrakem hlídala klobouk, aby nikoho nenapadlo týt z utrpení jiných. Charleymu se zdálo, že vypadá hůř než posledně, jenomže takhle mu připadala pokaždé. Třeba to bylo tím, že si na ní vždycky všiml něčeho, co mu posledně uniklo.</w:t>
      </w:r>
    </w:p>
    <w:p w:rsidR="00EA3AD3" w:rsidRDefault="00EA3AD3" w:rsidP="00EA3AD3">
      <w:pPr>
        <w:pStyle w:val="Text"/>
      </w:pPr>
      <w:r>
        <w:t>Pleť měla zažloutlou a břicho jí viselo přes opasek jako balvan, který se už už chystá utrhnout. Charley věděl svoje, a tak mu bylo jasné, že takovýhle teřich má na svědomí místní pálenka a nebude trvat dlouho a Jane začne zvracet krev, jestli už ostatně nezačala.</w:t>
      </w:r>
    </w:p>
    <w:p w:rsidR="00EA3AD3" w:rsidRDefault="00EA3AD3" w:rsidP="00EA3AD3">
      <w:pPr>
        <w:pStyle w:val="Text"/>
      </w:pPr>
      <w:r>
        <w:t>Když do klobouku, který obíhal kolem stolu, přihodil svůj dolar, spočinula na něm pohledem a na chvíli úplně zapomněla hlídat peníze. Přimhouřila oči a Charley z těch úzkých černých čárek vyčetl, že ho nepoznává.</w:t>
      </w:r>
    </w:p>
    <w:p w:rsidR="00EA3AD3" w:rsidRDefault="00EA3AD3" w:rsidP="00EA3AD3">
      <w:pPr>
        <w:pStyle w:val="Text"/>
      </w:pPr>
      <w:r>
        <w:t>Postavila jednu skleničku na pult a vydala se přes lokál k němu. Cestou odstrčila jakousi kurvu a nějakého turistu. Charley kývl, Jane pozdrav opětovala. „Mám za sebou rušnej život,“ řekla nakonec, „takže si nevzpomínám na ctěný jméno.“</w:t>
      </w:r>
    </w:p>
    <w:p w:rsidR="00EA3AD3" w:rsidRDefault="00EA3AD3" w:rsidP="002C7628">
      <w:pPr>
        <w:pStyle w:val="Text"/>
      </w:pPr>
      <w:r>
        <w:t>„Charley Utter.“</w:t>
      </w:r>
    </w:p>
    <w:p w:rsidR="00EA3AD3" w:rsidRDefault="00EA3AD3" w:rsidP="002C7628">
      <w:pPr>
        <w:pStyle w:val="Text"/>
      </w:pPr>
      <w:r>
        <w:t>Znovu kývla. „Říkala jsem si, jestli to náhodou nejseš ty.“ Takže si ho skutečně nepamatovala.</w:t>
      </w:r>
    </w:p>
    <w:p w:rsidR="00EA3AD3" w:rsidRDefault="00EA3AD3" w:rsidP="002C7628">
      <w:pPr>
        <w:pStyle w:val="Text"/>
      </w:pPr>
      <w:r>
        <w:t>„Charley Utter,“ opakoval. „Billův kamarád.“</w:t>
      </w:r>
    </w:p>
    <w:p w:rsidR="00EA3AD3" w:rsidRDefault="00EA3AD3" w:rsidP="00EA3AD3">
      <w:pPr>
        <w:pStyle w:val="Text"/>
      </w:pPr>
      <w:r>
        <w:t>Ještě jednou přitakala, ale stejně si nevzpomínala. Ani na něj, ani na Billa. „Jsem skřehotavej orel od Hořký řeky,“ prohlásila. „Čím výš jdeš proti proudu, tím je hořčí, a já jsem přímo od pramene.“</w:t>
      </w:r>
    </w:p>
    <w:p w:rsidR="00EA3AD3" w:rsidRDefault="00EA3AD3" w:rsidP="002C7628">
      <w:pPr>
        <w:pStyle w:val="Text"/>
      </w:pPr>
      <w:r>
        <w:t>„Já vím,“ řekl Charley.</w:t>
      </w:r>
    </w:p>
    <w:p w:rsidR="00EA3AD3" w:rsidRDefault="00EA3AD3" w:rsidP="002C7628">
      <w:pPr>
        <w:pStyle w:val="Text"/>
      </w:pPr>
      <w:r>
        <w:t>Zatvářila se zmateně. „Že bysme byli krajani?“</w:t>
      </w:r>
    </w:p>
    <w:p w:rsidR="00EA3AD3" w:rsidRDefault="00EA3AD3" w:rsidP="002C7628">
      <w:pPr>
        <w:pStyle w:val="Text"/>
      </w:pPr>
      <w:r>
        <w:t>„Kdepak,“ odpověděl Charley.</w:t>
      </w:r>
    </w:p>
    <w:p w:rsidR="00EA3AD3" w:rsidRDefault="00EA3AD3" w:rsidP="002C7628">
      <w:pPr>
        <w:pStyle w:val="Text"/>
      </w:pPr>
      <w:r>
        <w:t>„Protože já už nejsem doma tam, ale tady, poniváč tu mám pochovanýho manžela.“</w:t>
      </w:r>
    </w:p>
    <w:p w:rsidR="00EA3AD3" w:rsidRDefault="00EA3AD3" w:rsidP="00EA3AD3">
      <w:pPr>
        <w:pStyle w:val="Text"/>
      </w:pPr>
      <w:bookmarkStart w:id="355" w:name="NewPage365"/>
      <w:bookmarkEnd w:id="355"/>
      <w:r>
        <w:t>„Já slyšel, že tu kurýruješ.“</w:t>
      </w:r>
    </w:p>
    <w:p w:rsidR="00EA3AD3" w:rsidRDefault="00EA3AD3" w:rsidP="00EA3AD3">
      <w:pPr>
        <w:pStyle w:val="Text"/>
      </w:pPr>
      <w:r>
        <w:t>„Pár mi jich umřelo, jenomže za to já nemůžu. Bůh si povolá, koho chce, a ostatní ať se starají.“</w:t>
      </w:r>
    </w:p>
    <w:p w:rsidR="00EA3AD3" w:rsidRDefault="00EA3AD3" w:rsidP="00EA3AD3">
      <w:pPr>
        <w:pStyle w:val="Text"/>
      </w:pPr>
      <w:r>
        <w:t>Zapotácela se a málem upadla. Zlatokopové a těch pár turistů, kteří postávali kolem, honem uskočili, aby se jich náhodou nedotkla.</w:t>
      </w:r>
    </w:p>
    <w:p w:rsidR="00EA3AD3" w:rsidRDefault="00EA3AD3" w:rsidP="002C7628">
      <w:pPr>
        <w:pStyle w:val="Text"/>
      </w:pPr>
      <w:r>
        <w:t>„Nejspíš už toho máš taky dost.“</w:t>
      </w:r>
    </w:p>
    <w:p w:rsidR="00EA3AD3" w:rsidRDefault="00EA3AD3" w:rsidP="00EA3AD3">
      <w:pPr>
        <w:pStyle w:val="Text"/>
      </w:pPr>
      <w:r>
        <w:t>Zdvihla panáka k ústům a zvrhla ho do sebe. „Až po krk,“ řekla.</w:t>
      </w:r>
    </w:p>
    <w:p w:rsidR="00EA3AD3" w:rsidRDefault="00EA3AD3" w:rsidP="00EA3AD3">
      <w:pPr>
        <w:pStyle w:val="Text"/>
      </w:pPr>
      <w:r>
        <w:t>A protože ji svou účastí přiváděl do rozpaků, vyrazila svůj orlí skřek a beze slova od něj odešla. U baru vyndala peníze z klobouku, zastrčila si je dopředu do kalhot a pak se poplácala po rozkroku, jestli jsou v bezpečí.</w:t>
      </w:r>
    </w:p>
    <w:p w:rsidR="00EA3AD3" w:rsidRDefault="00EA3AD3" w:rsidP="00EA3AD3">
      <w:pPr>
        <w:pStyle w:val="Text"/>
      </w:pPr>
      <w:r>
        <w:t>„Mně jen tak někdo o nic neoloupí,“ poznamenala všeobecně. Narazila si klobouk na hlavu, sebrala skleničku a vydala se ke dveřím, ale než vyšla ven, ještě jednou se zastavila, vypálila ránu do podlahy a zaskřehotala jako orel.</w:t>
      </w:r>
    </w:p>
    <w:p w:rsidR="00EA3AD3" w:rsidRDefault="00EA3AD3" w:rsidP="002C7628">
      <w:pPr>
        <w:pStyle w:val="Text"/>
      </w:pPr>
      <w:r>
        <w:t>„Zejtra odjíždím,“ oznámila, „hned za úsvitu.“</w:t>
      </w:r>
    </w:p>
    <w:p w:rsidR="00EA3AD3" w:rsidRDefault="00EA3AD3" w:rsidP="002C7628">
      <w:pPr>
        <w:pStyle w:val="Text"/>
      </w:pPr>
      <w:r>
        <w:t>Ukázalo se, že nelhala.</w:t>
      </w:r>
    </w:p>
    <w:p w:rsidR="00EA3AD3" w:rsidRDefault="00EA3AD3" w:rsidP="00EA3AD3">
      <w:pPr>
        <w:pStyle w:val="Text"/>
      </w:pPr>
      <w:r>
        <w:t>Nazítří v osm večer se barman u Drahokamu podíval na dveře a ušklíbl se. Jane už v šest ráno viděli, jak míří na koni jižním směrem do hor. „Touhle dobou tu už vždycky byla,“ prohlásil.</w:t>
      </w:r>
    </w:p>
    <w:p w:rsidR="00EA3AD3" w:rsidRDefault="00EA3AD3" w:rsidP="00EA3AD3">
      <w:pPr>
        <w:pStyle w:val="Text"/>
      </w:pPr>
      <w:r>
        <w:t>„Já myslím, že tma ji v horách nezaskočí,“ řekl Charley. „Jestli je někde v okolí hospoda, je už na cestě k ní.“</w:t>
      </w:r>
    </w:p>
    <w:p w:rsidR="00EA3AD3" w:rsidRDefault="00EA3AD3" w:rsidP="002C7628">
      <w:pPr>
        <w:pStyle w:val="Text"/>
      </w:pPr>
      <w:r>
        <w:t>Barman se usmál. „Jenomže míří opačným směrem.“</w:t>
      </w:r>
    </w:p>
    <w:p w:rsidR="00EA3AD3" w:rsidRDefault="00EA3AD3" w:rsidP="00EA3AD3">
      <w:pPr>
        <w:pStyle w:val="Text"/>
      </w:pPr>
      <w:r>
        <w:t>„Měla dobrý srdce,“ řekl Charley. „Škoda jen, že potřebovala takovou katastrofu, aby se projevila.“</w:t>
      </w:r>
    </w:p>
    <w:p w:rsidR="00EA3AD3" w:rsidRDefault="00EA3AD3" w:rsidP="00EA3AD3">
      <w:pPr>
        <w:pStyle w:val="Text"/>
      </w:pPr>
      <w:r>
        <w:t>„Heleďte, vy jste sem moc nechodil,“ namítl barman, „ale ten její skřek byl prokletím rokle. Akorát somrovala panáky, děsila turisty a ještě k tomu lhala, jako když tiskne.“</w:t>
      </w:r>
    </w:p>
    <w:p w:rsidR="00EA3AD3" w:rsidRDefault="00EA3AD3" w:rsidP="00EA3AD3">
      <w:pPr>
        <w:pStyle w:val="Text"/>
      </w:pPr>
      <w:r>
        <w:t>Charley se rozhlédl po lokále. „O nic míň než tyhle válečný hrdinové.“</w:t>
      </w:r>
    </w:p>
    <w:p w:rsidR="00EA3AD3" w:rsidRDefault="00EA3AD3" w:rsidP="00EA3AD3">
      <w:pPr>
        <w:pStyle w:val="Text"/>
      </w:pPr>
      <w:r>
        <w:t>„Jenomže Jane byla vůbec nejhorší,“ povzdechl si výčepní. „Takový pohádky si nenavymejšlel nikdo.“</w:t>
      </w:r>
    </w:p>
    <w:p w:rsidR="00EA3AD3" w:rsidRDefault="00EA3AD3" w:rsidP="00EA3AD3">
      <w:pPr>
        <w:pStyle w:val="Text"/>
      </w:pPr>
      <w:r>
        <w:t>Charley pokrčil rameny. „Nemyslela to ve zlým,“ řekl. „Starala se přece taky o nemocný …“</w:t>
      </w:r>
    </w:p>
    <w:p w:rsidR="00EA3AD3" w:rsidRDefault="00EA3AD3" w:rsidP="00EA3AD3">
      <w:pPr>
        <w:pStyle w:val="Text"/>
      </w:pPr>
      <w:r>
        <w:t>„Jo, zmínila se,“ ušklíbl se barman. „Jen občas, ale zato celej den. Čím míň případů měla, tím větší dělala zázraky.“</w:t>
      </w:r>
    </w:p>
    <w:p w:rsidR="00EA3AD3" w:rsidRDefault="00EA3AD3" w:rsidP="00EA3AD3">
      <w:pPr>
        <w:pStyle w:val="Text"/>
      </w:pPr>
      <w:bookmarkStart w:id="356" w:name="NewPage366"/>
      <w:bookmarkEnd w:id="356"/>
      <w:r>
        <w:t>Charley si stáhl klobouk do očí, jak to mívala ve zvyku Jane, a zahleděl se zamyšleně do skleničky. Výčepní založil ruce. „Takže vy si myslíte, že jsme to neměli dělat?“ zeptal se.</w:t>
      </w:r>
    </w:p>
    <w:p w:rsidR="00EA3AD3" w:rsidRDefault="00EA3AD3" w:rsidP="00EA3AD3">
      <w:pPr>
        <w:pStyle w:val="Text"/>
      </w:pPr>
      <w:r>
        <w:t>Charley tázavě zvedl hlavu.</w:t>
      </w:r>
    </w:p>
    <w:p w:rsidR="00EA3AD3" w:rsidRDefault="00EA3AD3" w:rsidP="00EA3AD3">
      <w:pPr>
        <w:pStyle w:val="Text"/>
      </w:pPr>
      <w:r>
        <w:t>„Myslím nakukat jí, že v Cheyenne propukly neštovice,“ vysvětlil mu barman. „Bejt na našem místě, vy byste to neudělal?“</w:t>
      </w:r>
    </w:p>
    <w:p w:rsidR="00EA3AD3" w:rsidRDefault="00EA3AD3" w:rsidP="00EA3AD3">
      <w:pPr>
        <w:pStyle w:val="Text"/>
      </w:pPr>
      <w:r>
        <w:t>„Kdo si to vymyslel, vy?“</w:t>
      </w:r>
    </w:p>
    <w:p w:rsidR="00EA3AD3" w:rsidRDefault="00EA3AD3" w:rsidP="00EA3AD3">
      <w:pPr>
        <w:pStyle w:val="Text"/>
      </w:pPr>
      <w:r>
        <w:t>„Já ne, ale přidal jsem se.“</w:t>
      </w:r>
    </w:p>
    <w:p w:rsidR="00EA3AD3" w:rsidRDefault="00EA3AD3" w:rsidP="00EA3AD3">
      <w:pPr>
        <w:pStyle w:val="Text"/>
      </w:pPr>
      <w:r>
        <w:t>Charley zavrtěl hlavou.</w:t>
      </w:r>
    </w:p>
    <w:p w:rsidR="00EA3AD3" w:rsidRDefault="00EA3AD3" w:rsidP="00EA3AD3">
      <w:pPr>
        <w:pStyle w:val="Text"/>
      </w:pPr>
      <w:r>
        <w:t>„Vy jste ten orlí skřek večer co večer poslouchat nemusel,“ vyčetl mu barman. „Ani jak každýmu vykládala, že byla manželkou Divokýho Billa.“</w:t>
      </w:r>
    </w:p>
    <w:p w:rsidR="00EA3AD3" w:rsidRDefault="00EA3AD3" w:rsidP="00EA3AD3">
      <w:pPr>
        <w:pStyle w:val="Text"/>
      </w:pPr>
      <w:r>
        <w:t>„Nemyslela to ve zlým,“ opakoval Charley. „Bez epidemie se prostě cejtila sama.“</w:t>
      </w:r>
    </w:p>
    <w:p w:rsidR="00EA3AD3" w:rsidRDefault="00EA3AD3" w:rsidP="00EA3AD3">
      <w:pPr>
        <w:pStyle w:val="Text"/>
      </w:pPr>
      <w:r>
        <w:t>„No nic, hlavně že je pryč,“ řekl barman. „Teď už je na cestě do Cheyenne. Kdo čím zachází, tím taky schází. Neměla lhát. Má, co si zasloužila, akorát nevím, čím si ji zasloužilo Cheyenne.“</w:t>
      </w:r>
    </w:p>
    <w:p w:rsidR="00EA3AD3" w:rsidRDefault="00EA3AD3" w:rsidP="00EA3AD3">
      <w:pPr>
        <w:pStyle w:val="Text"/>
      </w:pPr>
      <w:r>
        <w:t>Charley si ji představil, jak v opilosti bloudí horami nebo třeba klimbá v sedle, a pochopil, že svým způsobem to takhle sama chtěla.</w:t>
      </w:r>
    </w:p>
    <w:p w:rsidR="00EA3AD3" w:rsidRDefault="00EA3AD3" w:rsidP="00EA3AD3">
      <w:pPr>
        <w:pStyle w:val="Text"/>
      </w:pPr>
      <w:r>
        <w:t>„My jsme to udělali jen ve svým vlastním zájmu,“ prohlásil výčepní. „Taky jsme to nemysleli ve zlým.“ Nalil si, ťukl sklenkou o Charleyho panáka a kopl ji do sebe. „Jedno je teda jistý,“ řekl. „Ten, kdo jí dal přezdívku Calamity, věděl sakra dobře, co dělá –“</w:t>
      </w:r>
    </w:p>
    <w:p w:rsidR="00EA3AD3" w:rsidRDefault="00EA3AD3" w:rsidP="00EA3AD3">
      <w:pPr>
        <w:pStyle w:val="Text"/>
      </w:pPr>
      <w:r>
        <w:t>„Dala si ji sama,“ odpověděl Charley.</w:t>
      </w:r>
    </w:p>
    <w:p w:rsidR="00EA3AD3" w:rsidRDefault="002C7628" w:rsidP="002C7628">
      <w:pPr>
        <w:pStyle w:val="DejovaPauza"/>
      </w:pPr>
      <w:r>
        <w:t>~</w:t>
      </w:r>
    </w:p>
    <w:p w:rsidR="00EA3AD3" w:rsidRDefault="00EA3AD3" w:rsidP="00EA3AD3">
      <w:pPr>
        <w:pStyle w:val="Text"/>
      </w:pPr>
      <w:r>
        <w:t>Jane jela celou noc a poprvé zastavila až dalšího dne při západu slunce, ale ještě před rozbřeskem byla zase na nohou, zhltla trochu kávy, kterou si dokonce ani neřízla kořalkou, a vydala se znovu na cestu.</w:t>
      </w:r>
    </w:p>
    <w:p w:rsidR="00EA3AD3" w:rsidRDefault="00EA3AD3" w:rsidP="00EA3AD3">
      <w:pPr>
        <w:pStyle w:val="Text"/>
      </w:pPr>
      <w:r>
        <w:t>Kdyby jí kůň nepošel, mohla být v Cheyenne za pět dní, ale takhle jí to trvalo celých osm. Dorazila do města s kolonou škunerů prérie se zásobami. Musela sdílet zadek vozu s půltuctem koček a nákladem syrečků. Moc jí to sice nevonělo, ale byla tak žhavá uzdravovat, že spolkla i tuhle hořkou kapku.</w:t>
      </w:r>
    </w:p>
    <w:p w:rsidR="00EA3AD3" w:rsidRDefault="00EA3AD3" w:rsidP="00EA3AD3">
      <w:pPr>
        <w:pStyle w:val="Text"/>
      </w:pPr>
      <w:bookmarkStart w:id="357" w:name="NewPage367"/>
      <w:bookmarkEnd w:id="357"/>
      <w:r>
        <w:t>Za celou cestu ani jednou nevystřelila, ani nevyslala do noci svůj orlí skřek. Bála se, aby se vozka neprobudil. Když dojeli do Cheyenne na začátek hlavní ulice, seskočila z vozu a vrazila do první hospody. „Tak jsem tady,“ oznámila. „Přijela jsem kurýrovat. Kde ty lazary máte?“</w:t>
      </w:r>
    </w:p>
    <w:p w:rsidR="00EA3AD3" w:rsidRDefault="00EA3AD3" w:rsidP="00EA3AD3">
      <w:pPr>
        <w:pStyle w:val="Text"/>
      </w:pPr>
      <w:r>
        <w:t>Prošla všechny lokály i bordely, co jich ve městě bylo, ale nikde černé neštovice neměli. Nakonec zastavila na ulici jakéhosi kazatele a vysvětlila mu, proč přijela a kdo ji posílá. „Nemohl byste mi ukázat karanténní barák?“ zeptala se.</w:t>
      </w:r>
    </w:p>
    <w:p w:rsidR="00EA3AD3" w:rsidRDefault="00EA3AD3" w:rsidP="00EA3AD3">
      <w:pPr>
        <w:pStyle w:val="Text"/>
      </w:pPr>
      <w:r>
        <w:t>Kazatel si ji změřil od hlavy až k patě. Byl to hezký muž vysoké postavy a prošedivělých skrání. „Kdybychom takové zařízení měli,“ odvětil, „buďte ujištěna, že bych tak s radostí učinil.“</w:t>
      </w:r>
    </w:p>
    <w:p w:rsidR="00EA3AD3" w:rsidRDefault="00EA3AD3" w:rsidP="00EA3AD3">
      <w:pPr>
        <w:pStyle w:val="Text"/>
      </w:pPr>
      <w:r>
        <w:t>Žena, kterou doprovázel, se zachichotala, z čehož Jane usoudila, že to nemůže být jeho manželka. Otočila se a zamířila do další hospody a takhle pokračovala, dokud se nepřesvědčila, že jí všichni lžou.</w:t>
      </w:r>
    </w:p>
    <w:p w:rsidR="00EA3AD3" w:rsidRDefault="00EA3AD3" w:rsidP="00EA3AD3">
      <w:pPr>
        <w:pStyle w:val="Text"/>
      </w:pPr>
      <w:r>
        <w:t>Vyspala se pod širým nebem na západním konci města. Našla tam rozestavěný krám bez střechy; zalezla si do kouta, schoulila se do klubíčka a usnula. Noci trávila v krámě, přes den obrážela hospody a čekala na zprávy, že ve městě propukly černé neštovice. Cítila v kostech, že tu přece musí být.</w:t>
      </w:r>
    </w:p>
    <w:p w:rsidR="00EA3AD3" w:rsidRDefault="00EA3AD3" w:rsidP="00EA3AD3">
      <w:pPr>
        <w:pStyle w:val="Text"/>
      </w:pPr>
      <w:r>
        <w:t>A pak – bylo to čtrnáct dní po příjezdu – vešla do jednoho bordelu a zaslechla novinu, na kterou tak dlouho čekala. Zůstala stát jako přimražená a jen naslouchala. Oči jí zvlhly a po tváři se jí začaly koulet slzy jako hrách.</w:t>
      </w:r>
    </w:p>
    <w:p w:rsidR="00EA3AD3" w:rsidRDefault="00EA3AD3" w:rsidP="00EA3AD3">
      <w:pPr>
        <w:pStyle w:val="Text"/>
      </w:pPr>
      <w:r>
        <w:t>Dvě z kurev chytly neštovice.</w:t>
      </w:r>
    </w:p>
    <w:p w:rsidR="00EA3AD3" w:rsidRDefault="002C7628" w:rsidP="002C7628">
      <w:pPr>
        <w:pStyle w:val="DejovaPauza"/>
      </w:pPr>
      <w:r>
        <w:t>~</w:t>
      </w:r>
    </w:p>
    <w:p w:rsidR="00EA3AD3" w:rsidRDefault="00EA3AD3" w:rsidP="00EA3AD3">
      <w:pPr>
        <w:pStyle w:val="Text"/>
      </w:pPr>
      <w:r>
        <w:t>V červnu roku 1879 byl na mělčině v zákrytu říčky Whitewood nalezen mrtvý Číňan. Ležel ve vodě tváří dolů, nohu zachycenou v naplaveném dříví. Zjara město zachvátila stavební horečka a na úbočích strmých kopců vyrůstaly nové a nové domky. Všechny byly z borového dříví a všechny vypadaly stejně.</w:t>
      </w:r>
    </w:p>
    <w:p w:rsidR="00EA3AD3" w:rsidRDefault="00EA3AD3" w:rsidP="00EA3AD3">
      <w:pPr>
        <w:pStyle w:val="Text"/>
      </w:pPr>
      <w:r>
        <w:t>Číňana vytáhli z vody a odnesli k Docu Piercovi, který tělo převzal, ale pak oznámil šerifovi Bullockovi, že už ho jednou pohřbíval. „Já si každýho nebožtíka pamatuju,“ prohlásil, „a tuhle mrtvolu jsem už jednou do hrobu ukládal.“</w:t>
      </w:r>
    </w:p>
    <w:p w:rsidR="00EA3AD3" w:rsidRDefault="00EA3AD3" w:rsidP="00EA3AD3">
      <w:pPr>
        <w:pStyle w:val="Text"/>
      </w:pPr>
      <w:r>
        <w:t>„No tak ho tam uložíte podruhý,“ řekl Seth Bullock.</w:t>
      </w:r>
    </w:p>
    <w:p w:rsidR="00EA3AD3" w:rsidRDefault="00EA3AD3" w:rsidP="00EA3AD3">
      <w:pPr>
        <w:pStyle w:val="Text"/>
      </w:pPr>
      <w:bookmarkStart w:id="358" w:name="NewPage368"/>
      <w:bookmarkEnd w:id="358"/>
      <w:r>
        <w:t>Příštího dne bylo na stejném místě objeveno dětské tělíčko ve značném stupni rozkladu. Pierce v něm poznal jednu z holčiček vdovy McCleodové. Podle velikosti odhadoval, že to bude nejspíš ta druhorozená.</w:t>
      </w:r>
    </w:p>
    <w:p w:rsidR="00EA3AD3" w:rsidRDefault="00EA3AD3" w:rsidP="00EA3AD3">
      <w:pPr>
        <w:pStyle w:val="Text"/>
      </w:pPr>
      <w:r>
        <w:t>Bullock pochopil, že celou záležitost je třeba brát politicky. „Stěhovat hřbitov není zrovna populární,“ svěřil se holiči. „Když se začne hejbat s mrtvejma, jitří to vzpomínky.“</w:t>
      </w:r>
    </w:p>
    <w:p w:rsidR="00EA3AD3" w:rsidRDefault="00EA3AD3" w:rsidP="00EA3AD3">
      <w:pPr>
        <w:pStyle w:val="Text"/>
      </w:pPr>
      <w:r>
        <w:t>Doc Pierce stál v šerifově kanceláři, na rukou dosud bahno z holčiččina těla. „To je sice hezký, ale lidi budou všechnu vinu připisovat mně,“ řekl. „Začne se tvrdit, že jsem je pohřbil špatně. Že je tam podzemní voda, to je každýmu fuk. Heleďte, šerife, podobný maléry vždycky vedou k násilnostem.“</w:t>
      </w:r>
    </w:p>
    <w:p w:rsidR="00EA3AD3" w:rsidRDefault="00EA3AD3" w:rsidP="00EA3AD3">
      <w:pPr>
        <w:pStyle w:val="Text"/>
      </w:pPr>
      <w:r>
        <w:t>Bullock pochopil, že majitel pohřebního ústavu má pravdu, a pak bude na vině i on, protože je šerif. „V tom případě musí hřbitov vejš,“ rozhodl.</w:t>
      </w:r>
    </w:p>
    <w:p w:rsidR="00EA3AD3" w:rsidRDefault="00EA3AD3" w:rsidP="00EA3AD3">
      <w:pPr>
        <w:pStyle w:val="Text"/>
      </w:pPr>
      <w:r>
        <w:t>A tak dostal hřbitov nové jméno a nové místo až nahoře na kopci. Stěhovali hrob po hrobu, rakev po rakvi, náhrobek po náhrobku. Hřbitov se teď jmenoval Mount Moriah Cemetery. Nové hroby pro mrtvé bez příbuzných vyhloubili havíři a pobudové, které zaplatilo město. Vykopání starých přišlo ovšem magistrát trochu dráž.</w:t>
      </w:r>
    </w:p>
    <w:p w:rsidR="00EA3AD3" w:rsidRDefault="00EA3AD3" w:rsidP="00EA3AD3">
      <w:pPr>
        <w:pStyle w:val="Text"/>
      </w:pPr>
      <w:r>
        <w:t>Se stěhováním se začalo zkraje července, hned jak se dostavěla nová cesta. Celý měsíc pak dnem a nocí pendlovaly nahoru a dolů vozy a skřípějící kola děsila havíře i pobudy, kteří nebyli zvyklí mít v práci mrtvoly, a proto mlčeli jako zařezaní. Novému pohřbu občas předcházela kratičká bohoslužba, ale většina nebožtíků se musela obejít bez ní, protože nikdo v městě dosud nezažil, že by se mrtví stěhovali, a žádný tedy neměl ani ponětí, co se v takovém případě sluší a patří.</w:t>
      </w:r>
    </w:p>
    <w:p w:rsidR="00EA3AD3" w:rsidRDefault="00EA3AD3" w:rsidP="00EA3AD3">
      <w:pPr>
        <w:pStyle w:val="Text"/>
      </w:pPr>
      <w:r>
        <w:t>Charley si s Billem dával na čas. Potřeboval si rozmyslet, co dělat. Napsal Agnes do St. Louis, ale odpověď pořád nepřicházela. Něco mu říkalo, že se odstěhovala. Nechtěl s Billem hýbat pro případ, že by dopis přece jenom přišel, ale pak už nebylo zbytí, protože magistrát začal odvážet nebožtíky, kteří leželi kolem Billa, takže když večer padla, býval hrob celý rozježděný a podupaný.</w:t>
      </w:r>
    </w:p>
    <w:p w:rsidR="00EA3AD3" w:rsidRDefault="00EA3AD3" w:rsidP="00EA3AD3">
      <w:pPr>
        <w:pStyle w:val="Text"/>
      </w:pPr>
      <w:r>
        <w:t xml:space="preserve">Charley to zjistil v sobotu odpoledne a hned v neděli ráno se </w:t>
      </w:r>
      <w:bookmarkStart w:id="359" w:name="NewPage369"/>
      <w:bookmarkEnd w:id="359"/>
      <w:r>
        <w:t>vydal Billa přestěhovat. Vzal si k ruce Flašku a dva chlapy s lopatami. Jmenovali se John McLintock a Lewis Schoenfíeld a z obou táhla kořalka. Peníze nechtěli, že prý pohřbívat Divokého Billa je čest.</w:t>
      </w:r>
    </w:p>
    <w:p w:rsidR="00EA3AD3" w:rsidRDefault="00EA3AD3" w:rsidP="002C7628">
      <w:pPr>
        <w:pStyle w:val="Text"/>
      </w:pPr>
      <w:r>
        <w:t>Charley jim řekl, ať se posadí vzadu na vůz, a pošukovi dovolil, aby trůnil vedle něho na kozlíku. Flaška nevěřil, že Billa v hrobě najdou. „Co by tam dělal?“ tvrdil. „Je přece v nebi.“</w:t>
      </w:r>
    </w:p>
    <w:p w:rsidR="00EA3AD3" w:rsidRDefault="00EA3AD3" w:rsidP="002C7628">
      <w:pPr>
        <w:pStyle w:val="Text"/>
      </w:pPr>
      <w:r>
        <w:t>Charley se zadíval před sebe a škubl opratěmi. „Jedna část jeho já tam je,“ řekl. „V nebi je ta druhá.“</w:t>
      </w:r>
    </w:p>
    <w:p w:rsidR="00EA3AD3" w:rsidRDefault="00EA3AD3" w:rsidP="00EA3AD3">
      <w:pPr>
        <w:pStyle w:val="Text"/>
      </w:pPr>
      <w:r>
        <w:t>Pošuk mu však nevěřil. „Člověk přece nemůže do nebe po kouskách,“ namítl. „Andělé ho odnesou najednou.“</w:t>
      </w:r>
    </w:p>
    <w:p w:rsidR="00EA3AD3" w:rsidRDefault="00EA3AD3" w:rsidP="00EA3AD3">
      <w:pPr>
        <w:pStyle w:val="Text"/>
      </w:pPr>
      <w:r>
        <w:t>Zajeli s vozem pod strom a Charley s Flaškou seděli a dívali se, jak chlapi kopají. V tomhle koutě hřbitova už kromě Billa neležel nikdo. Každé tři metry se vršila hromada hlíny. Charley slyšel, jak kopáči při práci těžce oddychují. Flaška, který si na to vzal čistou košili, seděl na kozlíku, jako kdyby spolkl lineál.</w:t>
      </w:r>
    </w:p>
    <w:p w:rsidR="00EA3AD3" w:rsidRDefault="00EA3AD3" w:rsidP="00EA3AD3">
      <w:pPr>
        <w:pStyle w:val="Text"/>
      </w:pPr>
      <w:r>
        <w:t>Charley se chvíli rozhlížel po okolních stromech, pak se zadíval dolů na město. Sledoval, jak z druhého konce hřbitova odjíždí vůz a míří vzhůru na Mount Moriah. Jeho oči bloudily všude, ale do hrobu nepohlédly.</w:t>
      </w:r>
    </w:p>
    <w:p w:rsidR="00EA3AD3" w:rsidRDefault="00EA3AD3" w:rsidP="00EA3AD3">
      <w:pPr>
        <w:pStyle w:val="Text"/>
      </w:pPr>
      <w:r>
        <w:t>Země byla od turistů udupaná jako mlat a kopání šlo pomalu. Oba chlapi měli košile promočené potem, ale ani na chvilku v práci nepolevili. Dokonce i tehdy, když se Johnu McLintockovi povedlo rozseknout kamarádovi lopatou obočí, obešlo se to bez řečí, přestože podle toho, jak se Lewis Schoenfíeld tvářil, Charley pochopil, že si to vyříkají až potom.</w:t>
      </w:r>
    </w:p>
    <w:p w:rsidR="00EA3AD3" w:rsidRDefault="00EA3AD3" w:rsidP="00EA3AD3">
      <w:pPr>
        <w:pStyle w:val="Text"/>
      </w:pPr>
      <w:r>
        <w:t>Výkop se prohluboval a půda měnila barvu. Tak černou hlínu Charley v Černých horách ještě neviděl. Když se chlapi dokutalí k víku rakve, stáli už v díře po prsa. Jako první na rakev narazil Lewis Schoenfíeld. Slabě vyjekl.</w:t>
      </w:r>
    </w:p>
    <w:p w:rsidR="00EA3AD3" w:rsidRDefault="00EA3AD3" w:rsidP="00EA3AD3">
      <w:pPr>
        <w:pStyle w:val="Text"/>
      </w:pPr>
      <w:r>
        <w:t>Charley slezl z vozu, Flaška zůstal na kozlíku. „Nemůže tam bejt,“ přesvědčoval ho. „Je přeci v nebi.“</w:t>
      </w:r>
    </w:p>
    <w:p w:rsidR="00EA3AD3" w:rsidRDefault="00EA3AD3" w:rsidP="00EA3AD3">
      <w:pPr>
        <w:pStyle w:val="Text"/>
      </w:pPr>
      <w:r>
        <w:t>Charley zalitoval, že ho vůbec bral s sebou. Hrozně nerad mátl pošukovi hlavu. Vždycky se pak trudil. Kdo se domnívá, že pošuk zná jenom jedno rozpoložení mysli, šeredně se mýlí. Flaška měl věci rád tak, jak jim rozuměl, a když se pak ukázalo, že všechno je jinak, cítil se podvedený. Připadal si jako blázen.</w:t>
      </w:r>
    </w:p>
    <w:p w:rsidR="00EA3AD3" w:rsidRDefault="00EA3AD3" w:rsidP="00EA3AD3">
      <w:pPr>
        <w:pStyle w:val="Text"/>
      </w:pPr>
      <w:bookmarkStart w:id="360" w:name="NewPage370"/>
      <w:bookmarkEnd w:id="360"/>
      <w:r>
        <w:t>Charley odešel k okraji jámy a podíval se dolů. Chlapi seškrábali hlínu z víka, ale na muže Billovy velikosti mu rakev připadala malá. „Odnesli ho andělé,“ ozval se mu za zády Flaška.</w:t>
      </w:r>
    </w:p>
    <w:p w:rsidR="00EA3AD3" w:rsidRDefault="00EA3AD3" w:rsidP="00EA3AD3">
      <w:pPr>
        <w:pStyle w:val="Text"/>
      </w:pPr>
      <w:r>
        <w:t>Charley se s ním nehádal. Věděl, že komu není rady, tomu není pomoci. McLintock donesl z vozu dvě lana a podvlékl je pod rakví, jedno v hlavách, druhé v nohou. „Mají přece křídla, tak si můžou lítat, kam chtěj,“ nedal se odbýt Flaška a Charleymu se náhle vybavilo, jak ho viděl ležet na podlaze obývacího pokoje paní Langrisheové, za zády tříšť skla jako rozedraná křídla. A vzpomněl si, jak krvácel.</w:t>
      </w:r>
    </w:p>
    <w:p w:rsidR="00EA3AD3" w:rsidRDefault="00EA3AD3" w:rsidP="00EA3AD3">
      <w:pPr>
        <w:pStyle w:val="Text"/>
      </w:pPr>
      <w:r>
        <w:t>„Pojď radši pomoct tahat,“ řekl.</w:t>
      </w:r>
    </w:p>
    <w:p w:rsidR="00EA3AD3" w:rsidRDefault="00EA3AD3" w:rsidP="00EA3AD3">
      <w:pPr>
        <w:pStyle w:val="Text"/>
      </w:pPr>
      <w:r>
        <w:t>Bál se, aby si Flaška nepostavil hlavu – občas míval vlastní rozum –, ale pošuk poslušně slezl pozadu z vozu, vzal si od něj jeden konec lana a postavil se proti němu na okraj díry. McLintock s Schoenfieldem zaujali podobnou pozici v nohách a všichni zabrali a začali vytahovat rakev ven.</w:t>
      </w:r>
    </w:p>
    <w:p w:rsidR="00EA3AD3" w:rsidRDefault="00EA3AD3" w:rsidP="00EA3AD3">
      <w:pPr>
        <w:pStyle w:val="Text"/>
      </w:pPr>
      <w:r>
        <w:t>Flaška neměl zdaleka takovou sílu jako ostatní, a ačkoli Charley nechápal, čím to je, prostřednictvím lana doslova cítil, jak se chvěje. Byli spolu propojeni, ale přitom je dělilo mrtvé břímě. Rakev kousek po kousku stoupala vzhůru nejčernější hlínou, jakou Charley v Černých horách zažil. Flaška se nad jámou zapotácel, ale nakonec se mu povedlo do hrobu nespadnout.</w:t>
      </w:r>
    </w:p>
    <w:p w:rsidR="00EA3AD3" w:rsidRDefault="00EA3AD3" w:rsidP="00EA3AD3">
      <w:pPr>
        <w:pStyle w:val="Text"/>
      </w:pPr>
      <w:r>
        <w:t>„Bacha, Flaško!“ vykřikl Charley. Pošuk měl rád, když se mu říkalo „Flaško“.</w:t>
      </w:r>
    </w:p>
    <w:p w:rsidR="00EA3AD3" w:rsidRDefault="00EA3AD3" w:rsidP="00EA3AD3">
      <w:pPr>
        <w:pStyle w:val="Text"/>
      </w:pPr>
      <w:r>
        <w:t>Rakev byla nezvykle těžká a Charleyho napadlo, jestli není plná vody. Pošukovi zrudl obličej a na krku mu vystoupily žíly. Rakev se dál píď po pídi nořila ze země. Pak se pošuk znova zapotácel. „Stačí, když budeš držet. Tahání obstarám sám,“ řekl Charley. Ale Raška jako by neslyšel. Měli už rakev zpola venku a Charleymu najednou došlo, že se pošuk děsí, co v ní najdou.</w:t>
      </w:r>
    </w:p>
    <w:p w:rsidR="00EA3AD3" w:rsidRDefault="00EA3AD3" w:rsidP="00EA3AD3">
      <w:pPr>
        <w:pStyle w:val="Text"/>
      </w:pPr>
      <w:r>
        <w:t>Čím víc se rakev blížila k ústí jámy, tím se zdála těžší. „Drž!“ houkl Charley. Flaškovi crčela z rukou krev, ale v téhle chvíli se nedalo nic dělat. Někdy se prostě nedalo zabránit, aby si pošuk neublížil.</w:t>
      </w:r>
    </w:p>
    <w:p w:rsidR="00EA3AD3" w:rsidRDefault="00EA3AD3" w:rsidP="00EA3AD3">
      <w:pPr>
        <w:pStyle w:val="Text"/>
      </w:pPr>
      <w:r>
        <w:t>Charley zatáhl, hlavy rakve se vynořily ven, jenomže McLintock s Schoenfieldem právě v tom okamžiku uklouzli, jeden strhl lanem druhého a svorně pustili nohy zpátky do hrobu. Schoenfield tam skončil taky.</w:t>
      </w:r>
    </w:p>
    <w:p w:rsidR="00EA3AD3" w:rsidRDefault="00EA3AD3" w:rsidP="00EA3AD3">
      <w:pPr>
        <w:pStyle w:val="Text"/>
      </w:pPr>
      <w:bookmarkStart w:id="361" w:name="NewPage371"/>
      <w:bookmarkEnd w:id="361"/>
      <w:r>
        <w:t>Rakev dopadla na hranu a víko se rozskočilo.</w:t>
      </w:r>
    </w:p>
    <w:p w:rsidR="00EA3AD3" w:rsidRDefault="00EA3AD3" w:rsidP="00EA3AD3">
      <w:pPr>
        <w:pStyle w:val="Text"/>
      </w:pPr>
      <w:r>
        <w:t>Po vodě v ní nebylo ani stopy. Nohy práskly o dno hrobu v místech, kde dřív bývala hlava, a konec, který drželi Charley s Flaškou, přepadl dopředu a opřel se o protilehlé čelo jámy. McLintock se naklonil a sledoval, jak se kamarád hrabe z hrobu ven.</w:t>
      </w:r>
    </w:p>
    <w:p w:rsidR="00EA3AD3" w:rsidRDefault="00EA3AD3" w:rsidP="00EA3AD3">
      <w:pPr>
        <w:pStyle w:val="Text"/>
      </w:pPr>
      <w:r>
        <w:t>„No co je s tebou?“ vyčítal mu.</w:t>
      </w:r>
    </w:p>
    <w:p w:rsidR="00EA3AD3" w:rsidRDefault="00EA3AD3" w:rsidP="00EA3AD3">
      <w:pPr>
        <w:pStyle w:val="Text"/>
      </w:pPr>
      <w:r>
        <w:t>Schoenfield jen stiskl rty a začal si z kalhot a košile ometat čerstvou hlínu.</w:t>
      </w:r>
    </w:p>
    <w:p w:rsidR="00EA3AD3" w:rsidRDefault="00EA3AD3" w:rsidP="00EA3AD3">
      <w:pPr>
        <w:pStyle w:val="Text"/>
      </w:pPr>
      <w:r>
        <w:t>„Dyť už jsme ji měli skoro venku, a pak najednou koukám, že ležíš v hrobě s Billem,“ prohlásil McLintock.</w:t>
      </w:r>
    </w:p>
    <w:p w:rsidR="00EA3AD3" w:rsidRDefault="00EA3AD3" w:rsidP="00EA3AD3">
      <w:pPr>
        <w:pStyle w:val="Text"/>
      </w:pPr>
      <w:r>
        <w:t>Schoenfield po něm napuchlým okem střelil tak vztekle, až byl Charley rád, že chlapi nechali revolvery na voze, aby jim nepřekážely v práci. „To nic,“ řekl, jenomže i slepý by poznal, že Schoenfield má v očích smrt.</w:t>
      </w:r>
    </w:p>
    <w:p w:rsidR="00EA3AD3" w:rsidRDefault="00EA3AD3" w:rsidP="00EA3AD3">
      <w:pPr>
        <w:pStyle w:val="Text"/>
      </w:pPr>
      <w:r>
        <w:t>„Horší je to s rakví,“ dodal Charley, Schoenfield odtrhl pohled od kamarádova hrdla a všichni se zahleděli do jámy. „Nohy má zapasovaný do země,“ zamudroval McLintock, „takže lano pod nima těžko podvlíknem.“ Přešel na druhý konec díry a zavrtěl hlavou. „A vlízt dovnitř a položit ji taky nejde.“</w:t>
      </w:r>
    </w:p>
    <w:p w:rsidR="00EA3AD3" w:rsidRDefault="00EA3AD3" w:rsidP="00EA3AD3">
      <w:pPr>
        <w:pStyle w:val="Text"/>
      </w:pPr>
      <w:r>
        <w:t>„Přestaň kecat,“ řekl Schoenfield a hodil očkem po Charleym. „Nech tuhle šéfa přemejšlet.“</w:t>
      </w:r>
    </w:p>
    <w:p w:rsidR="00EA3AD3" w:rsidRDefault="00EA3AD3" w:rsidP="00EA3AD3">
      <w:pPr>
        <w:pStyle w:val="Text"/>
      </w:pPr>
      <w:r>
        <w:t>„Jakýpak přestaň kecat. Přece vidím, ne? Tak necintej.“</w:t>
      </w:r>
    </w:p>
    <w:p w:rsidR="00EA3AD3" w:rsidRDefault="00EA3AD3" w:rsidP="00EA3AD3">
      <w:pPr>
        <w:pStyle w:val="Text"/>
      </w:pPr>
      <w:r>
        <w:t>Schoenfield si zamyšleně přejel prstem nateklé obočí, ale naštěstí zůstalo jen u slovní výměny názorů. Charley si rakev obhlédl a rozpačitě se poškrabal na hlavě. „Ještě třicet čísel a byl venku,“ zalitoval.</w:t>
      </w:r>
    </w:p>
    <w:p w:rsidR="00EA3AD3" w:rsidRDefault="00EA3AD3" w:rsidP="00EA3AD3">
      <w:pPr>
        <w:pStyle w:val="Text"/>
      </w:pPr>
      <w:r>
        <w:t>McLintock zašilhal po Schoenfieldovi. „Ten toho vykoumal. Prej třicet čísel a byl venku. To jsem vydumal taky.“</w:t>
      </w:r>
    </w:p>
    <w:p w:rsidR="00EA3AD3" w:rsidRDefault="00EA3AD3" w:rsidP="00EA3AD3">
      <w:pPr>
        <w:pStyle w:val="Text"/>
      </w:pPr>
      <w:r>
        <w:t>„Drž hubu,“ pravil Schoenfield. „Taky ještě koumat nezačal. Hodnotil akorát situaci.“</w:t>
      </w:r>
    </w:p>
    <w:p w:rsidR="00EA3AD3" w:rsidRDefault="00EA3AD3" w:rsidP="00EA3AD3">
      <w:pPr>
        <w:pStyle w:val="Text"/>
      </w:pPr>
      <w:r>
        <w:t>Charley si sedl na bobek. Jak přičapl, ruplo mu v noze a už teď se začal bát, že až se zase zvedne, bude ho bolet, jako kdyby mu měla každou chvíli prasknout. Začal hrob obhlížet i z hlediska téhle eventuality a spatřil, že rakev nárazem pukla odshora až dolů a dírou se cosi tlačí, jako by to chtělo ven.</w:t>
      </w:r>
    </w:p>
    <w:p w:rsidR="00EA3AD3" w:rsidRDefault="00EA3AD3" w:rsidP="00EA3AD3">
      <w:pPr>
        <w:pStyle w:val="Text"/>
      </w:pPr>
      <w:r>
        <w:t>Uvědomil si, že kdyby se rakev pokusili vytáhnout víkem dolů, Bill by se vysypal.</w:t>
      </w:r>
    </w:p>
    <w:p w:rsidR="00EA3AD3" w:rsidRDefault="00EA3AD3" w:rsidP="00EA3AD3">
      <w:pPr>
        <w:pStyle w:val="Text"/>
      </w:pPr>
      <w:bookmarkStart w:id="362" w:name="NewPage372"/>
      <w:bookmarkEnd w:id="362"/>
      <w:r>
        <w:t>„Tak začal už koumat?“ dorážel McLintock. Charley zvedl hlavu a postupně jim všem pohlédl do obličeje.</w:t>
      </w:r>
    </w:p>
    <w:p w:rsidR="00EA3AD3" w:rsidRDefault="00EA3AD3" w:rsidP="00EA3AD3">
      <w:pPr>
        <w:pStyle w:val="Text"/>
      </w:pPr>
      <w:r>
        <w:t>Jako první se ozval pošuk. „A co takhle strčit hlavu do smyčky?“</w:t>
      </w:r>
    </w:p>
    <w:p w:rsidR="00EA3AD3" w:rsidRDefault="00EA3AD3" w:rsidP="00EA3AD3">
      <w:pPr>
        <w:pStyle w:val="Text"/>
      </w:pPr>
      <w:r>
        <w:t>Všichni se zarazili a dlouze si mlčky měřili rakev. „Já se na to vyseru,“ prohlásil nakonec McLintock, „i ten pošuk je větší koumes než vy dva blbečkové dohromady.“</w:t>
      </w:r>
    </w:p>
    <w:p w:rsidR="00EA3AD3" w:rsidRDefault="00EA3AD3" w:rsidP="00EA3AD3">
      <w:pPr>
        <w:pStyle w:val="Text"/>
      </w:pPr>
      <w:r>
        <w:t>„A žes na to nepřišel sám?“ řekl Schoenfield.</w:t>
      </w:r>
    </w:p>
    <w:p w:rsidR="00EA3AD3" w:rsidRDefault="00EA3AD3" w:rsidP="00EA3AD3">
      <w:pPr>
        <w:pStyle w:val="Text"/>
      </w:pPr>
      <w:r>
        <w:t>„Povídals, ať držím hubu.“</w:t>
      </w:r>
    </w:p>
    <w:p w:rsidR="00EA3AD3" w:rsidRDefault="00EA3AD3" w:rsidP="00EA3AD3">
      <w:pPr>
        <w:pStyle w:val="Text"/>
      </w:pPr>
      <w:r>
        <w:t>„A teď ti to opakuju.“</w:t>
      </w:r>
    </w:p>
    <w:p w:rsidR="00EA3AD3" w:rsidRDefault="00EA3AD3" w:rsidP="00EA3AD3">
      <w:pPr>
        <w:pStyle w:val="Text"/>
      </w:pPr>
      <w:r>
        <w:t>Charley zadrhl lano kolem hlav rakve, asi třicet čísel od konce. Volný konec natáhl na opačnou stranu, než ležely ostatní hroby. Nerad by do některého spadl a nohu si skutečně zlomil. Něco mu říkalo, že den je na takové pády jako stvořený.</w:t>
      </w:r>
    </w:p>
    <w:p w:rsidR="00EA3AD3" w:rsidRDefault="00EA3AD3" w:rsidP="00EA3AD3">
      <w:pPr>
        <w:pStyle w:val="Text"/>
      </w:pPr>
      <w:r>
        <w:t>Popadl konec lana, mezi oba kopáče postavil pro jistotu pošuka, odpočítal do tří a všichni zabrali. Rakev vyjela z jámy, ale šlo to podezřele lehce. Však se taky ukázalo, že Bill zůstal v hrobě, ale jediný, kdo se šel podívat, byl Raška.</w:t>
      </w:r>
    </w:p>
    <w:p w:rsidR="00EA3AD3" w:rsidRDefault="00EA3AD3" w:rsidP="00EA3AD3">
      <w:pPr>
        <w:pStyle w:val="Text"/>
      </w:pPr>
      <w:r>
        <w:t>„Dřevo bylo nejspíš shnilý,“ prohlásil Schoenfield.</w:t>
      </w:r>
    </w:p>
    <w:p w:rsidR="00EA3AD3" w:rsidRDefault="00EA3AD3" w:rsidP="00EA3AD3">
      <w:pPr>
        <w:pStyle w:val="Text"/>
      </w:pPr>
      <w:r>
        <w:t>Situace si prostě vyžadovala vysvětlení. Charley stál, v ruce splihlé lano, a civěl na rakev. Ostatní stáli jako zařezaní.</w:t>
      </w:r>
    </w:p>
    <w:p w:rsidR="00EA3AD3" w:rsidRDefault="00EA3AD3" w:rsidP="00EA3AD3">
      <w:pPr>
        <w:pStyle w:val="Text"/>
      </w:pPr>
      <w:r>
        <w:t>Jako první se zase ozval pošuk. „Dyť je to socha,“ hlásil. „Andělé ho odnesli do nebe a nechali nám tu na památku Billův pomník.“</w:t>
      </w:r>
    </w:p>
    <w:p w:rsidR="00EA3AD3" w:rsidRDefault="00EA3AD3" w:rsidP="00EA3AD3">
      <w:pPr>
        <w:pStyle w:val="Text"/>
      </w:pPr>
      <w:r>
        <w:t>„Jakejpak pomník,“ namítl Charley. „Tělesná schránka je to. Do nebe odešla akorát jeho duše.“</w:t>
      </w:r>
    </w:p>
    <w:p w:rsidR="00EA3AD3" w:rsidRDefault="00EA3AD3" w:rsidP="00EA3AD3">
      <w:pPr>
        <w:pStyle w:val="Text"/>
      </w:pPr>
      <w:r>
        <w:t>„Jasně že socha,“ trval na svém pošuk. „Dyť se podívejte.“</w:t>
      </w:r>
    </w:p>
    <w:p w:rsidR="00EA3AD3" w:rsidRDefault="00EA3AD3" w:rsidP="00EA3AD3">
      <w:pPr>
        <w:pStyle w:val="Text"/>
      </w:pPr>
      <w:r>
        <w:t>Charley pustil provaz a odešel k okraji hrobu. Položil Raškovi ruku na rameno a chtěl ho odvést pryč. Teď už skutečně litoval, že ho bral s sebou. Jenomže pošuk ne a ne se hnout. Někdy byl opravdu umanutý.</w:t>
      </w:r>
    </w:p>
    <w:p w:rsidR="00EA3AD3" w:rsidRDefault="00EA3AD3" w:rsidP="00EA3AD3">
      <w:pPr>
        <w:pStyle w:val="Text"/>
      </w:pPr>
      <w:r>
        <w:t>Charley se tedy podíval. V rohu hrobu, téměř kolmo, stál Bill. Zády se opíral o stěnu jámy. Šaty se na něm rozpadaly, takže málem vypadal, jako kdyby zrovna přišel na svět. Měl mrtvolnou barvu a rána ve tvaru křížku, kudy mu tváří vyletěla McCallova kulka, se otevřela a kůže se na okrajích svinula do ruličky.</w:t>
      </w:r>
    </w:p>
    <w:p w:rsidR="00EA3AD3" w:rsidRDefault="00EA3AD3" w:rsidP="002C7628">
      <w:pPr>
        <w:pStyle w:val="Text"/>
      </w:pPr>
      <w:r>
        <w:t xml:space="preserve">I tak si Charley pamatoval, že na něj býval horší pohled. Spustil </w:t>
      </w:r>
      <w:bookmarkStart w:id="363" w:name="NewPage373"/>
      <w:bookmarkEnd w:id="363"/>
      <w:r>
        <w:t>se do díry, aby ho vynesl, ale když ho chtěl zdvihnout, zjistil, že tělo je nezvykle těžké. Bill měl nohy jako z kamene.</w:t>
      </w:r>
    </w:p>
    <w:p w:rsidR="00EA3AD3" w:rsidRDefault="00EA3AD3" w:rsidP="00EA3AD3">
      <w:pPr>
        <w:pStyle w:val="Text"/>
      </w:pPr>
      <w:r>
        <w:t>„Pomozte mi někdo,“ vykřikl a vzápětí se nad okrajem hrobu objevil Flaškův obličej. „Podej mi lano.“</w:t>
      </w:r>
    </w:p>
    <w:p w:rsidR="00EA3AD3" w:rsidRDefault="00EA3AD3" w:rsidP="00EA3AD3">
      <w:pPr>
        <w:pStyle w:val="Text"/>
      </w:pPr>
      <w:r>
        <w:t>Uvázal Billovi v podpaží smyčku, a když ostatní zabrali, přidržoval tělo, aby se příliš nehoupalo. Zaslechl, jak si McLintock stěžuje, že Bill má dobrých sto padesát kilo. Musel Billa odtahovat od stěny, aby neryl nosem v hlíně. Nejdřív ho držel za ramena, pak kolem pasu, poté mu objal nohy a nakonec mu rukama prošla i chodidla. Nohy poznal po hmatu, kolikrát se přece s Billem z legrace kočkovali. Billa nezměnila ani smrt. Bylo to jedno z tajemství, která si s sebou vzal do hrobu.</w:t>
      </w:r>
    </w:p>
    <w:p w:rsidR="00EA3AD3" w:rsidRDefault="00EA3AD3" w:rsidP="00EA3AD3">
      <w:pPr>
        <w:pStyle w:val="Text"/>
      </w:pPr>
      <w:r>
        <w:t>Když se vyškrábal z jámy, stáli McLintock se Schoenfíeldem nad mrtvolou a Flaška, který se jí bál, mezitím ustoupil až k vozu. Bill ležel na zádech, rovný jako svíce, ramenatý, s hrudníkem dosud klenutým. Vypadal jako důstojnost sama. Charley si vzpomněl na Agnes a na to, jak ji tenkrát v pokoji v hotelu Grand Union držel v náručí, a náhle si s bolestí uvědomil, že je mu stejně blízká jako Bill.</w:t>
      </w:r>
    </w:p>
    <w:p w:rsidR="00EA3AD3" w:rsidRDefault="00EA3AD3" w:rsidP="00EA3AD3">
      <w:pPr>
        <w:pStyle w:val="Text"/>
      </w:pPr>
      <w:r>
        <w:t>McLintock někde sebral klacek a opatrně šťouchl Billa do paže. Charley ho nechal. Pak začal kopáč Billa píchat do ramene, do nohou i do břicha a nakonec s napůl vystrašeným výrazem vzhlédl. „Zkameněl,“ prohlásil. „Je tvrdej jak šutr.“</w:t>
      </w:r>
    </w:p>
    <w:p w:rsidR="00EA3AD3" w:rsidRDefault="00EA3AD3" w:rsidP="00EA3AD3">
      <w:pPr>
        <w:pStyle w:val="Text"/>
      </w:pPr>
      <w:r>
        <w:t>Schoenfield mu klacek sebral – McLintock se kupodivu ani nebránil – a zkusil to taky. Tlačil čím dál víc, dokud se klacek neohnul a nepraskl. Charley s pošukem je sledovali z kozlíku a každý si myslel svoje.</w:t>
      </w:r>
    </w:p>
    <w:p w:rsidR="00EA3AD3" w:rsidRDefault="00EA3AD3" w:rsidP="00EA3AD3">
      <w:pPr>
        <w:pStyle w:val="Text"/>
      </w:pPr>
      <w:r>
        <w:t>„Dyť si na něj šáhni,“ řekl Schoenfield.</w:t>
      </w:r>
    </w:p>
    <w:p w:rsidR="00EA3AD3" w:rsidRDefault="00EA3AD3" w:rsidP="00EA3AD3">
      <w:pPr>
        <w:pStyle w:val="Text"/>
      </w:pPr>
      <w:r>
        <w:t>„Ani mě nenapadne,“ odmítl McLintock.</w:t>
      </w:r>
    </w:p>
    <w:p w:rsidR="00EA3AD3" w:rsidRDefault="00EA3AD3" w:rsidP="00EA3AD3">
      <w:pPr>
        <w:pStyle w:val="Text"/>
      </w:pPr>
      <w:r>
        <w:t>„Co jsem říkal?“ tvrdil pošuk Charleymu. „Je to pomník.“</w:t>
      </w:r>
    </w:p>
    <w:p w:rsidR="00EA3AD3" w:rsidRDefault="00EA3AD3" w:rsidP="00EA3AD3">
      <w:pPr>
        <w:pStyle w:val="Text"/>
      </w:pPr>
      <w:r>
        <w:t>Charley myslel na Agnes.</w:t>
      </w:r>
    </w:p>
    <w:p w:rsidR="00EA3AD3" w:rsidRDefault="00EA3AD3" w:rsidP="00EA3AD3">
      <w:pPr>
        <w:pStyle w:val="Text"/>
      </w:pPr>
      <w:r>
        <w:t>McLintock se sehnul a čichl si k němu. „Vůbec nesmrdí,“ ohlásil.</w:t>
      </w:r>
    </w:p>
    <w:p w:rsidR="00EA3AD3" w:rsidRDefault="00EA3AD3" w:rsidP="00EA3AD3">
      <w:pPr>
        <w:pStyle w:val="Text"/>
      </w:pPr>
      <w:r>
        <w:t>Pošuk se podíval na Charleyho. „No co jsem říkal?“ opakoval.</w:t>
      </w:r>
    </w:p>
    <w:p w:rsidR="00EA3AD3" w:rsidRDefault="00EA3AD3" w:rsidP="00EA3AD3">
      <w:pPr>
        <w:pStyle w:val="Text"/>
      </w:pPr>
      <w:r>
        <w:t>Charley neodpověděl. Cítil, jak ho Agnes volá, a náhle ho vůbec nepřekvapovalo, že už nehledá důvod. Ležel tu před ním, dokonalý a tvrdý jako diamant, který se po tři roky skrýval v tmavé zemi.</w:t>
      </w:r>
    </w:p>
    <w:p w:rsidR="00EA3AD3" w:rsidRDefault="00EA3AD3" w:rsidP="00EA3AD3">
      <w:pPr>
        <w:pStyle w:val="Text"/>
      </w:pPr>
      <w:bookmarkStart w:id="364" w:name="NewPage374"/>
      <w:bookmarkEnd w:id="364"/>
      <w:r>
        <w:t>„To není Bill,“ zašeptal pošuk a Charleymu přišlo, jako kdyby mu to špital vnitřní hlas. „Je to pomník, kterej nám tu andělé nechali na památku.“</w:t>
      </w:r>
    </w:p>
    <w:p w:rsidR="00EA3AD3" w:rsidRDefault="002C7628" w:rsidP="002C7628">
      <w:pPr>
        <w:pStyle w:val="DejovaPauza"/>
      </w:pPr>
      <w:r>
        <w:t>~</w:t>
      </w:r>
    </w:p>
    <w:p w:rsidR="00EA3AD3" w:rsidRDefault="00EA3AD3" w:rsidP="00EA3AD3">
      <w:pPr>
        <w:pStyle w:val="Text"/>
      </w:pPr>
      <w:r>
        <w:t>Podruhé Solomon Star postřelil Tan yu-čoua na rohu hlavní ulice a Wall Street hnedle proti čerstvě dostavěnému hotelu Bullock. Stalo se to 24. září roku 1879.</w:t>
      </w:r>
    </w:p>
    <w:p w:rsidR="00EA3AD3" w:rsidRDefault="00EA3AD3" w:rsidP="00EA3AD3">
      <w:pPr>
        <w:pStyle w:val="Text"/>
      </w:pPr>
      <w:r>
        <w:t xml:space="preserve">Seth Bullock právě seděl v jídelně svého nového podniku, a když zaslechl výstřely, zakryl si honem tvář výtiskem </w:t>
      </w:r>
      <w:r w:rsidRPr="002C7628">
        <w:rPr>
          <w:rStyle w:val="Kurziva"/>
        </w:rPr>
        <w:t>Cheyennského vůdce</w:t>
      </w:r>
      <w:r>
        <w:t>, aby si ho nikdo nevšiml. Přestože své úřední povinnosti už dávno předal do rukou Johna Manninga, nepodařilo se mu dosud zbavit město utkvělé představy, že zákon je on. Ve městě nemohlo dojít k sebebanálnější výjimečné situaci, aby ho k ní hned nevolali, i kdyby jen na pastvinách střečkovali mezci či v ulicích stávkující horníci.</w:t>
      </w:r>
    </w:p>
    <w:p w:rsidR="00EA3AD3" w:rsidRDefault="00EA3AD3" w:rsidP="00EA3AD3">
      <w:pPr>
        <w:pStyle w:val="Text"/>
      </w:pPr>
      <w:r>
        <w:t>Jakmile ho však jednou našli, nikdy pomoc neodmítl. Bral teď všechno politicky. Patřil mezi nejznámější lidi na západ od Mississippi a rozhodně nehodlal přijít o reputaci tím, že by odmítl pomoc. Nerad by ji ovšem ztratil jenom proto, že by jen tak pronic přišel o kejhák.</w:t>
      </w:r>
    </w:p>
    <w:p w:rsidR="00EA3AD3" w:rsidRDefault="00EA3AD3" w:rsidP="00EA3AD3">
      <w:pPr>
        <w:pStyle w:val="Text"/>
      </w:pPr>
      <w:r>
        <w:t>Když tedy zaslechl, že se na ulici střílí, svezl se na židli níž a skryl tvář za novinami. Právě se v nich dočetl, že v listopadu se v Deadwoodu jako v jediném městě mezi Chicagem a San Franciskem bude zavádět telefon.</w:t>
      </w:r>
    </w:p>
    <w:p w:rsidR="00EA3AD3" w:rsidRDefault="00EA3AD3" w:rsidP="00EA3AD3">
      <w:pPr>
        <w:pStyle w:val="Text"/>
      </w:pPr>
      <w:r>
        <w:t>Nakonec ho objevila kuchařka Lukrécie Marchbanksová. Bullock ji přetáhl hotelu Grand Union a od té doby měl skutečně domácí stravu. Pomalou, kolébavou chůzí se vevalila do jídelny a neomylně zamířila k jeho stolu. Vždycky věděla, kde ho hledat. „Měl byste se asi mrknout ven,“ prohlásila. „Pan Star už zase postřelil toho Číňana.“</w:t>
      </w:r>
    </w:p>
    <w:p w:rsidR="00EA3AD3" w:rsidRDefault="00EA3AD3" w:rsidP="00EA3AD3">
      <w:pPr>
        <w:pStyle w:val="Text"/>
      </w:pPr>
      <w:r>
        <w:t>Bullock odložil noviny a tázavě na ni pohlédl, zda rozuměl dobře. Černochům někdy opravdu nerozuměl, ale přesto se k nim vždycky choval zdvořile. „Jak prosím?“ otázal se.</w:t>
      </w:r>
    </w:p>
    <w:p w:rsidR="00EA3AD3" w:rsidRDefault="00EA3AD3" w:rsidP="00EA3AD3">
      <w:pPr>
        <w:pStyle w:val="Text"/>
      </w:pPr>
      <w:r>
        <w:t>„Pan Star postřelil zas toho samýho Číňana,“ opakovala kuchařka. „A bejval by střílel dál, akorát že ta jeho pistolka je jenom na dvě rány.“</w:t>
      </w:r>
    </w:p>
    <w:p w:rsidR="00EA3AD3" w:rsidRDefault="00EA3AD3" w:rsidP="00EA3AD3">
      <w:pPr>
        <w:pStyle w:val="Text"/>
      </w:pPr>
      <w:r>
        <w:t xml:space="preserve">Nalezl Solomona, jak stojí na ulici a v ruce drží vystřílený derringer. </w:t>
      </w:r>
      <w:bookmarkStart w:id="365" w:name="NewPage375"/>
      <w:bookmarkEnd w:id="365"/>
      <w:r>
        <w:t>Na verandě před železářstvím Ayers &amp; Wardman se černala kaluž krve, ale syn nebes už byl ten tam. Solomon upíral zraky k severu, kde ležela čínská čtvrť. V krámě vřískala jakási žena. „Vražda! Vražda!“ ječela pořád dokola.</w:t>
      </w:r>
    </w:p>
    <w:p w:rsidR="00EA3AD3" w:rsidRDefault="00EA3AD3" w:rsidP="00EA3AD3">
      <w:pPr>
        <w:pStyle w:val="Text"/>
      </w:pPr>
      <w:r>
        <w:t>Bullock vzal Solomonovi zbraň z ruky. „Kdepak je poškozenej?“ zeptal se.</w:t>
      </w:r>
    </w:p>
    <w:p w:rsidR="00EA3AD3" w:rsidRDefault="00EA3AD3" w:rsidP="00EA3AD3">
      <w:pPr>
        <w:pStyle w:val="Text"/>
      </w:pPr>
      <w:r>
        <w:t>Kuchařka, která vyšla ven za ním, napřáhla ruku a řekla: „Utíkal támhle k severu a brebentil tou jejich hatmatilkou jak zjednanej.“ Bullock uchopil Solomona za paži a pustil se s ním opačným směrem k vězení, ale Solomon se tvářil, jako kdyby byl duchem až někde v Bostonu.</w:t>
      </w:r>
    </w:p>
    <w:p w:rsidR="00EA3AD3" w:rsidRDefault="00EA3AD3" w:rsidP="00EA3AD3">
      <w:pPr>
        <w:pStyle w:val="Text"/>
      </w:pPr>
      <w:r>
        <w:t>Z pekárny se vyhrnula paní Ellsnerová, za ní hlouček dalších dam. Bullockovi blesklo hlavou, co tam ty ženské pořád hledají. V pekárně paní Ellsnerové se jich vždycky tlačilo aspoň tucet. Jedna z žen na něj zavolala.</w:t>
      </w:r>
    </w:p>
    <w:p w:rsidR="00EA3AD3" w:rsidRDefault="00EA3AD3" w:rsidP="00EA3AD3">
      <w:pPr>
        <w:pStyle w:val="Text"/>
      </w:pPr>
      <w:r>
        <w:t>„Už je venku bezpečno, šerife? Zaslechly jsme střelbu, ale zpočátku jsme si myslely, že to jenom končí siesta v rokli.“</w:t>
      </w:r>
    </w:p>
    <w:p w:rsidR="00EA3AD3" w:rsidRDefault="00EA3AD3" w:rsidP="00EA3AD3">
      <w:pPr>
        <w:pStyle w:val="Text"/>
      </w:pPr>
      <w:r>
        <w:t>„Šlo o nešťastnou náhodu, dámy,“ ubezpečil je Bullock. „Jeden z našich čínských spoluobčanů přišel k úrazu.“</w:t>
      </w:r>
    </w:p>
    <w:p w:rsidR="00EA3AD3" w:rsidRDefault="00EA3AD3" w:rsidP="00EA3AD3">
      <w:pPr>
        <w:pStyle w:val="Text"/>
      </w:pPr>
      <w:r>
        <w:t>Stála tam s rukama v bok. Byla to manželka jednoho z místních advokátů, ale Bullock si už nevzpomínal, kterého, protože ve městě se jich usadilo na padesát. Přitahovaly je sem soudní spory o držbu důlních pozemků. „Pan Star má s Číňany opravdu velikou smůlu,“ řekla žena.</w:t>
      </w:r>
    </w:p>
    <w:p w:rsidR="00EA3AD3" w:rsidRDefault="00EA3AD3" w:rsidP="00EA3AD3">
      <w:pPr>
        <w:pStyle w:val="Text"/>
      </w:pPr>
      <w:r>
        <w:t>Bullock se dotkl prsty střechy klobouku a pokračoval se Solomonem k novému vězení, dřevěné budově rámové konstrukce hned vedle mlýna. Vešli dovnitř a Bullock zavřel dveře. V kanceláři stál stůl a dvě židle. Dal jednu Solomonovi, sám se posadil na druhou a potom dlouhou dobu zkoumavě hleděl svému partnerovi do obličeje.</w:t>
      </w:r>
    </w:p>
    <w:p w:rsidR="00EA3AD3" w:rsidRDefault="00EA3AD3" w:rsidP="00EA3AD3">
      <w:pPr>
        <w:pStyle w:val="Text"/>
      </w:pPr>
      <w:r>
        <w:t>Solomon však pořád dlel duchem jinde.</w:t>
      </w:r>
    </w:p>
    <w:p w:rsidR="00EA3AD3" w:rsidRDefault="00EA3AD3" w:rsidP="00EA3AD3">
      <w:pPr>
        <w:pStyle w:val="Text"/>
      </w:pPr>
      <w:r>
        <w:t>„Podívejte se, Solomone, to už je podruhý, co jste postřelil jednoho a toho samýho Číňana,“ začal smířlivě. Jakmile měl ptáčka pod zámkem, neměl nejmenší důvod chovat se jinak. „Tentokrát to jen těžko odbudu jako náhodu.“</w:t>
      </w:r>
    </w:p>
    <w:p w:rsidR="00EA3AD3" w:rsidRDefault="00EA3AD3" w:rsidP="00EA3AD3">
      <w:pPr>
        <w:pStyle w:val="Text"/>
      </w:pPr>
      <w:r>
        <w:t>Solomon se probral. „Však to také žádná náhoda nebyla. Ani tenkrát, ani teď.“</w:t>
      </w:r>
    </w:p>
    <w:p w:rsidR="00EA3AD3" w:rsidRDefault="00EA3AD3" w:rsidP="00EA3AD3">
      <w:pPr>
        <w:pStyle w:val="Text"/>
      </w:pPr>
      <w:bookmarkStart w:id="366" w:name="NewPage376"/>
      <w:bookmarkEnd w:id="366"/>
      <w:r>
        <w:t>„Ten Číňan –“</w:t>
      </w:r>
    </w:p>
    <w:p w:rsidR="00EA3AD3" w:rsidRDefault="00EA3AD3" w:rsidP="00EA3AD3">
      <w:pPr>
        <w:pStyle w:val="Text"/>
      </w:pPr>
      <w:r>
        <w:t>„Jmenuje se Tan yu-čou,“ řekl Solomon.</w:t>
      </w:r>
    </w:p>
    <w:p w:rsidR="00EA3AD3" w:rsidRDefault="00EA3AD3" w:rsidP="00EA3AD3">
      <w:pPr>
        <w:pStyle w:val="Text"/>
      </w:pPr>
      <w:r>
        <w:t>Bullocka velice překvapilo, že si ho pamatuje jménem. Běloši si Číňany pamatovali tak, že jim dávali přezdívky jako Čum-semčum-tam, Čuri-muri nebo Čhuj-fuj. „To máte fuk, jeden jako druhej,“ řekl.</w:t>
      </w:r>
    </w:p>
    <w:p w:rsidR="00EA3AD3" w:rsidRDefault="00EA3AD3" w:rsidP="00EA3AD3">
      <w:pPr>
        <w:pStyle w:val="Text"/>
      </w:pPr>
      <w:r>
        <w:t>Solomon se zahleděl do stropu.</w:t>
      </w:r>
    </w:p>
    <w:p w:rsidR="00EA3AD3" w:rsidRDefault="00EA3AD3" w:rsidP="00EA3AD3">
      <w:pPr>
        <w:pStyle w:val="Text"/>
      </w:pPr>
      <w:r>
        <w:t>„Budu vás muset zavřít,“ prohlásil Bullock. „Sleduje mě celý město.“ Ale Solomon byl už zase duchem pryč. Bullock sevřel ruku v pěst a bouchl do stolu.</w:t>
      </w:r>
    </w:p>
    <w:p w:rsidR="00EA3AD3" w:rsidRDefault="00EA3AD3" w:rsidP="00EA3AD3">
      <w:pPr>
        <w:pStyle w:val="Text"/>
      </w:pPr>
      <w:r>
        <w:t>Solomon nehnul ani brvou. „Dlouho jsme si přece důvěřovali, ne?“ začal znovu smířlivě Bullock. „Když mi řeknete, co proti němu máte, mohl bych se to pokusit nějak zmáknout. To vás uřknul nebo co?“</w:t>
      </w:r>
    </w:p>
    <w:p w:rsidR="00EA3AD3" w:rsidRDefault="00EA3AD3" w:rsidP="00EA3AD3">
      <w:pPr>
        <w:pStyle w:val="Text"/>
      </w:pPr>
      <w:r>
        <w:t>Solomon jen dál hleděl do stropu.</w:t>
      </w:r>
    </w:p>
    <w:p w:rsidR="00EA3AD3" w:rsidRDefault="00EA3AD3" w:rsidP="00EA3AD3">
      <w:pPr>
        <w:pStyle w:val="Text"/>
      </w:pPr>
      <w:r>
        <w:t>Bullock vytáhl ze zásuvky stolu svazek klíčů a vstal. „Nedá se nic dělat, půjdete za katr,“ vzdychl si. „Už vidíte, kam to všechno vede?“ A když Solomon pořád neodpovídal, odemkl dveře cely a otevřel.</w:t>
      </w:r>
    </w:p>
    <w:p w:rsidR="00EA3AD3" w:rsidRDefault="00EA3AD3" w:rsidP="00EA3AD3">
      <w:pPr>
        <w:pStyle w:val="Text"/>
      </w:pPr>
      <w:r>
        <w:t>„Heleďte, já toho Číňana najdu a zjistím, jak je na tom,“ nabízel se. Solomon vešel dovnitř a posadil se na pryčnu u stěny. Cela měla hliněnou podlahu, v okně mříž, v koutě stál vybledlý žlutý nočník. Bullock zavřel a zamkl, pak se podíval na Solomona a napadlo ho, co teď bude s obchodem. „Že já vás neposadil do lochu hned poprvé,“ zalitoval. „Měl jsem vás dát rovnou pod zámek, pro vaše vlastní dobro.“</w:t>
      </w:r>
    </w:p>
    <w:p w:rsidR="00EA3AD3" w:rsidRDefault="00EA3AD3" w:rsidP="00EA3AD3">
      <w:pPr>
        <w:pStyle w:val="Text"/>
      </w:pPr>
      <w:r>
        <w:t>Solomon ani nezvedl oči.</w:t>
      </w:r>
    </w:p>
    <w:p w:rsidR="00EA3AD3" w:rsidRDefault="00EA3AD3" w:rsidP="00EA3AD3">
      <w:pPr>
        <w:pStyle w:val="Text"/>
      </w:pPr>
      <w:r>
        <w:t>Bullock se vrátil do hotelu, zašel do kuchyně za Lukrécií a nařídil jí, ať se Solomonovi postará o jídlo. „Dej mu, co si řekne,“ poručil jí.</w:t>
      </w:r>
    </w:p>
    <w:p w:rsidR="00EA3AD3" w:rsidRDefault="00EA3AD3" w:rsidP="00EA3AD3">
      <w:pPr>
        <w:pStyle w:val="Text"/>
      </w:pPr>
      <w:r>
        <w:t>Pak se vydal hledat zraněného Číňana. Na ulicích čínské čtvrti to smrdělo ještě stokrát hůř než ve městě. Napadlo ho, že to bude tím drobným zvířectvem, které viselo zabité v oknech, protože s výjimkou kurev Číňani smrděli jenom prachem.</w:t>
      </w:r>
    </w:p>
    <w:p w:rsidR="00EA3AD3" w:rsidRDefault="00EA3AD3" w:rsidP="00EA3AD3">
      <w:pPr>
        <w:pStyle w:val="Text"/>
      </w:pPr>
      <w:r>
        <w:t xml:space="preserve">Zabušil na dveře Tanova šantánu, ale nikdo neotevřel. Pak zaslechl, že uvnitř někdo chodí, a tak to zkusil zezadu. Před záchodem čekaly ve frontě tři holky. Když se jich zeptal na Tana, </w:t>
      </w:r>
      <w:bookmarkStart w:id="367" w:name="NewPage377"/>
      <w:bookmarkEnd w:id="367"/>
      <w:r>
        <w:t>pouze vytřeštily oči a zavrtěly hlavou. Bullock jim předvedl pantomimu o postřeleném muži a holky se daly kvapem na ústup, ale jakmile se k nim otočil zády, uslyšel, jak se řehtají.</w:t>
      </w:r>
    </w:p>
    <w:p w:rsidR="00EA3AD3" w:rsidRDefault="00EA3AD3" w:rsidP="00EA3AD3">
      <w:pPr>
        <w:pStyle w:val="Text"/>
      </w:pPr>
      <w:r>
        <w:t>Přešel přes ulici k márnici, ale stařec, který ji měl na starost, byl slepý. Stál ve dveřích, hleděl kamsi nad jeho hlavu a pořád opakoval: „Ne, ne, ne!“ Bullocka napadlo, jak si asi představuje, že jsou běloši vysocí.</w:t>
      </w:r>
    </w:p>
    <w:p w:rsidR="00EA3AD3" w:rsidRDefault="00EA3AD3" w:rsidP="00EA3AD3">
      <w:pPr>
        <w:pStyle w:val="Text"/>
      </w:pPr>
      <w:r>
        <w:t>Všiml si také, že práh je potřísněn krví.</w:t>
      </w:r>
    </w:p>
    <w:p w:rsidR="00EA3AD3" w:rsidRDefault="00EA3AD3" w:rsidP="00EA3AD3">
      <w:pPr>
        <w:pStyle w:val="Text"/>
      </w:pPr>
      <w:r>
        <w:t>Do města se vrátil v docela dobré náladě. Jestliže se Číňan nechystal ani umřít, ani podat oznámení, nebylo Solomona z čeho obžalovat.</w:t>
      </w:r>
    </w:p>
    <w:p w:rsidR="00EA3AD3" w:rsidRDefault="00EA3AD3" w:rsidP="00EA3AD3">
      <w:pPr>
        <w:pStyle w:val="Text"/>
      </w:pPr>
      <w:r>
        <w:t>Zjistil, že Solomon leží na kavalci, a tak se rozhodl, že ho ve vězení nechá až do rána. „Toho Číňana jsem našel,“ sdělil mu, ale Solomon jen odvrátil pohled k oknu. „Je v márnici.“</w:t>
      </w:r>
    </w:p>
    <w:p w:rsidR="00EA3AD3" w:rsidRDefault="00EA3AD3" w:rsidP="00EA3AD3">
      <w:pPr>
        <w:pStyle w:val="Text"/>
      </w:pPr>
      <w:r>
        <w:t>„Není mrtvý,“ řekl Solomon podivně dutým hlasem.</w:t>
      </w:r>
    </w:p>
    <w:p w:rsidR="00EA3AD3" w:rsidRDefault="00EA3AD3" w:rsidP="00EA3AD3">
      <w:pPr>
        <w:pStyle w:val="Text"/>
      </w:pPr>
      <w:r>
        <w:t>„Já netvrdil, že je mrtvej. Řekl jsem jenom, že je v márnici.“</w:t>
      </w:r>
    </w:p>
    <w:p w:rsidR="00EA3AD3" w:rsidRDefault="00EA3AD3" w:rsidP="00EA3AD3">
      <w:pPr>
        <w:pStyle w:val="Text"/>
      </w:pPr>
      <w:r>
        <w:t>„Kdyby byl mrtvý, věděl bych to.“</w:t>
      </w:r>
    </w:p>
    <w:p w:rsidR="00EA3AD3" w:rsidRDefault="00EA3AD3" w:rsidP="00EA3AD3">
      <w:pPr>
        <w:pStyle w:val="Text"/>
      </w:pPr>
      <w:r>
        <w:t>„To si pište, protože byste visel.“</w:t>
      </w:r>
    </w:p>
    <w:p w:rsidR="00EA3AD3" w:rsidRDefault="00EA3AD3" w:rsidP="00EA3AD3">
      <w:pPr>
        <w:pStyle w:val="Text"/>
      </w:pPr>
      <w:r>
        <w:t>Solomon odešel k oknu a vyhlédl ven. „John Manning je až do zejtřka v Rapid City,“ řekl Bullock, „ale jestli ten Číňan umře, bude s tím po návratu muset něco udělat. Bere všechno hrozně vážně, protože kromě šerifa nic jinýho nedělá.“</w:t>
      </w:r>
    </w:p>
    <w:p w:rsidR="00EA3AD3" w:rsidRDefault="00EA3AD3" w:rsidP="00EA3AD3">
      <w:pPr>
        <w:pStyle w:val="Text"/>
      </w:pPr>
      <w:r>
        <w:t>Solomon neodpověděl a jen se dál díval z okna. A když ho Bullock přišel po večeři zkontrolovat, byl pryč.</w:t>
      </w:r>
    </w:p>
    <w:p w:rsidR="00EA3AD3" w:rsidRDefault="002C7628" w:rsidP="002C7628">
      <w:pPr>
        <w:pStyle w:val="DejovaPauza"/>
      </w:pPr>
      <w:r>
        <w:t>~</w:t>
      </w:r>
    </w:p>
    <w:p w:rsidR="00EA3AD3" w:rsidRDefault="00EA3AD3" w:rsidP="00EA3AD3">
      <w:pPr>
        <w:pStyle w:val="Text"/>
      </w:pPr>
      <w:r>
        <w:t>Solomon Star si vzal z kanceláře firmy petrolej – Bullock později v popelu čínské čtvrti našel jejich džbán – a pošplíchal márnici z obou stran. Polité prsty ho studily.</w:t>
      </w:r>
    </w:p>
    <w:p w:rsidR="00EA3AD3" w:rsidRDefault="00EA3AD3" w:rsidP="00EA3AD3">
      <w:pPr>
        <w:pStyle w:val="Text"/>
      </w:pPr>
      <w:r>
        <w:t>Škrtl zápalkou a pak se pomalu odebral k říčce Whitewood, přebrodil se na druhou stranu a usedl na břeh. Oheň se šířil pomaleji, než původně počítal – několik minut byly vidět jen modré plameny hořícího petroleje, ale žádný kouř –, avšak pak se rozhořel, rychle zachvátil celou jednu stěnu márnice, a když dospěl ke střeše, svítil už oranžově.</w:t>
      </w:r>
    </w:p>
    <w:p w:rsidR="00EA3AD3" w:rsidRDefault="00EA3AD3" w:rsidP="00EA3AD3">
      <w:pPr>
        <w:pStyle w:val="Text"/>
      </w:pPr>
      <w:r>
        <w:t>Teprve teď propukl poplach. Solomon nehnutě seděl, poslouchal křik, který se sem nesl z čínské čtvrti, a snažil se rozpoznat, který hlas se ozývá z márnice.</w:t>
      </w:r>
    </w:p>
    <w:p w:rsidR="00EA3AD3" w:rsidRDefault="00EA3AD3" w:rsidP="00EA3AD3">
      <w:pPr>
        <w:pStyle w:val="Text"/>
      </w:pPr>
      <w:bookmarkStart w:id="368" w:name="NewPage378"/>
      <w:bookmarkEnd w:id="368"/>
      <w:r>
        <w:t>Jakmile plameny dostaly sytě oranžovou barvu, bylo do pěti minut po budově. Díval se, jak tah odnesl kus střechy vysoko k nebi, a najednou si uvědomil, že už si nevybavuje Panenčinu podobu.</w:t>
      </w:r>
    </w:p>
    <w:p w:rsidR="00EA3AD3" w:rsidRDefault="00EA3AD3" w:rsidP="00EA3AD3">
      <w:pPr>
        <w:pStyle w:val="Text"/>
      </w:pPr>
      <w:r>
        <w:t>Když usoudil, že je Číňan mrtvý, vstal a otřel si vzadu kalhoty. Chvíli přemítal, zda se vrátit do vězení nebo se vyspat doma ve své posteli. Znovu se pokusil představit si její tvář, ale nešlo to.</w:t>
      </w:r>
    </w:p>
    <w:p w:rsidR="00EA3AD3" w:rsidRDefault="00EA3AD3" w:rsidP="00EA3AD3">
      <w:pPr>
        <w:pStyle w:val="Text"/>
      </w:pPr>
      <w:r>
        <w:t>Za pár minut se už začali sbíhat první příslušníci deadwoodského dobrovolného požárnického sboru v ochranných přilbách, ale zjistili, že jsou naprosto bezmocní, a tak se zase brzo rozešli. Magistrát sice vydal nařízení, že každá budova musí být vybavena barelem vody, dvěma hasicími vědry a žebříkem, který dosáhne až na střechu, ale Číňani zákony bílého muže nedodržovali, protože se obávali, že bělošské zákony vedou k bělošským daním.</w:t>
      </w:r>
    </w:p>
    <w:p w:rsidR="00EA3AD3" w:rsidRDefault="00EA3AD3" w:rsidP="00EA3AD3">
      <w:pPr>
        <w:pStyle w:val="Text"/>
      </w:pPr>
      <w:r>
        <w:t>Solomon se díval, jak do vzduchu vylétl další kus střechy, přeplachtil přes ulici a vydal se jižním směrem k městu.</w:t>
      </w:r>
    </w:p>
    <w:p w:rsidR="00EA3AD3" w:rsidRDefault="00EA3AD3" w:rsidP="00EA3AD3">
      <w:pPr>
        <w:pStyle w:val="Text"/>
      </w:pPr>
      <w:r>
        <w:t>V rokli vanul neustále vítr, který teď tahem hořící márnice ještě zesílil. Střecha doletěla až nad město a přistála. Sotva zmizela, zvedl se k nebi další kus márnice a přetančil po obloze na střechu Tanova šantánu. Za okamžik už také stála v jednom plameni, ale protože oheň vypukl nahoře, nešířil se zdaleka tak rychle. Márnice sálala tak strašně, že se Solomon musel stáhnout dál od břehu. Požár sílil a řeka zachytávala jeho odlesk na hladině.</w:t>
      </w:r>
    </w:p>
    <w:p w:rsidR="00EA3AD3" w:rsidRDefault="00EA3AD3" w:rsidP="00EA3AD3">
      <w:pPr>
        <w:pStyle w:val="Text"/>
      </w:pPr>
      <w:r>
        <w:t>Ze šantánu vybíhali Číňani. Většinu děvek Solomon znal, protože v čínských bordelech se personál neobměňoval zdaleka tak často jako v rokli. Napadlo ho, jestli to není tím, že Číňani se nemají kam jinam vrtnout.</w:t>
      </w:r>
    </w:p>
    <w:p w:rsidR="00EA3AD3" w:rsidRDefault="00EA3AD3" w:rsidP="00EA3AD3">
      <w:pPr>
        <w:pStyle w:val="Text"/>
      </w:pPr>
      <w:r>
        <w:t>Ze dveří vyrazili Tanovi synovci, po nich slepý stařec, který hrával v podniku na piano. Zastavil se uprostřed ulice a celý oranžový odleskem plamenů obracel tvář k ohni, jako kdyby ho viděl. Naříkavě cosi čínsky volal. Čínština byla pěkně žalostná řeč.</w:t>
      </w:r>
    </w:p>
    <w:p w:rsidR="00EA3AD3" w:rsidRDefault="00EA3AD3" w:rsidP="00EA3AD3">
      <w:pPr>
        <w:pStyle w:val="Text"/>
      </w:pPr>
      <w:r>
        <w:t>Pokusil se vzpomenout, jak zněla z úst Ci-an, ale ani tohle si už nedokázal vybavit. Považoval to zapomnění za jakýsi druh odpuštění. Oheň přeskočil ze šantánu na vedlejší budovu, ze které vyběhl houf dětí. Na ulici se zastavily a zoufale se k sobě tiskly. Některé plakaly.</w:t>
      </w:r>
    </w:p>
    <w:p w:rsidR="00EA3AD3" w:rsidRDefault="00EA3AD3" w:rsidP="00EA3AD3">
      <w:pPr>
        <w:pStyle w:val="Text"/>
      </w:pPr>
      <w:bookmarkStart w:id="369" w:name="NewPage379"/>
      <w:bookmarkEnd w:id="369"/>
      <w:r>
        <w:t>Jižním směrem se objevil proužek světla a brzy se i odtamtud začal ozývat křik. Solomon se díval, jak se světelná skvrna rozrůstá a sílí spolu s větrem, který odnášel nářek Číňanů do tmy Černých hor.</w:t>
      </w:r>
    </w:p>
    <w:p w:rsidR="00EA3AD3" w:rsidRDefault="00EA3AD3" w:rsidP="00EA3AD3">
      <w:pPr>
        <w:pStyle w:val="Text"/>
      </w:pPr>
      <w:r>
        <w:t>Za několik minut zaduněl výbuch a země se roztřásla. Později se zjistilo, že požár nejprve zachvátil střechu pekárny paní Ellsnerové, odkud se rozšířil na železářství Jensen &amp; Bliss, kde se prohořel až k osmi soudkům černého střelného prachu, které rozmetaly kusy hořícího krámu po celém Deadwoodu.</w:t>
      </w:r>
    </w:p>
    <w:p w:rsidR="00EA3AD3" w:rsidRDefault="00EA3AD3" w:rsidP="00EA3AD3">
      <w:pPr>
        <w:pStyle w:val="Text"/>
      </w:pPr>
      <w:r>
        <w:t>Solomon se od říčky stáhl výš do kopců. Čínská čtvrť už byla vylidněná. Obyvatelé utekli nejdřív do města a pak se uchýlili do hor na jihozápadním konci Deadwoodu. Odlesk požáru dával jejich tvářím zcela jiný výraz než boží slunce a prozrazoval jejich skutečné pocity.</w:t>
      </w:r>
    </w:p>
    <w:p w:rsidR="00EA3AD3" w:rsidRDefault="00EA3AD3" w:rsidP="00EA3AD3">
      <w:pPr>
        <w:pStyle w:val="Text"/>
      </w:pPr>
      <w:r>
        <w:t>Solomon si dosud nikdy nevšiml, že by se Číňani tvářili ponuře, a jak tam tak o samotě stál a díval se, začalo mu pomalu docházet, že příčinou jejich smutku je on. Sledoval, jak domy až k jižní hranici města postupně mizí v plamenech, a vítr k němu donášel výkřiky.</w:t>
      </w:r>
    </w:p>
    <w:p w:rsidR="00EA3AD3" w:rsidRDefault="00EA3AD3" w:rsidP="00EA3AD3">
      <w:pPr>
        <w:pStyle w:val="Text"/>
      </w:pPr>
      <w:r>
        <w:t>Zdálo se, jako by vítr ty jednotlivé hlasy sbíral, shromažďoval a pak je odnášel k němu na kopec a dál do hor a tam je ukládal na zapomenutých místech, kde se k nim už nikdy nikdo nepřihlásí.</w:t>
      </w:r>
    </w:p>
    <w:p w:rsidR="00EA3AD3" w:rsidRDefault="00EA3AD3" w:rsidP="00EA3AD3">
      <w:pPr>
        <w:pStyle w:val="Text"/>
      </w:pPr>
      <w:r>
        <w:t>A v té chvíli pochopil, co udělal a co ztratil, a poslal do větru i svůj křik.</w:t>
      </w:r>
    </w:p>
    <w:p w:rsidR="00EA3AD3" w:rsidRDefault="002C7628" w:rsidP="002C7628">
      <w:pPr>
        <w:pStyle w:val="DejovaPauza"/>
      </w:pPr>
      <w:r>
        <w:t>~</w:t>
      </w:r>
    </w:p>
    <w:p w:rsidR="00EA3AD3" w:rsidRDefault="00EA3AD3" w:rsidP="00EA3AD3">
      <w:pPr>
        <w:pStyle w:val="Text"/>
      </w:pPr>
      <w:r>
        <w:t>Okno v mansardě paní Langrisheové bylo obrácené k západu, pryč od města. Charley požár neviděl, ani nevycítil šestým smyslem až do chvíle, kdy v železářství Jensen &amp; Bliss explodovalo osm soudků střelného prachu a všechny domy v úvoze se roztřásly.</w:t>
      </w:r>
    </w:p>
    <w:p w:rsidR="00EA3AD3" w:rsidRDefault="00EA3AD3" w:rsidP="00EA3AD3">
      <w:pPr>
        <w:pStyle w:val="Text"/>
      </w:pPr>
      <w:r>
        <w:t>Kokotem dělal právě paní Langrisheové pomyšlení. Ležela pod ním, oči zavřené, a zatínala mu nehty do zad. Věděl, že za chvilku už vzdychne. „Ach, Charley,“ přitiskne si jeho ústa na prsa a povýšeně se na něj usměje, a přestože je pod ním, bude se na něj svrchu dívat, jak se udělá.</w:t>
      </w:r>
    </w:p>
    <w:p w:rsidR="00EA3AD3" w:rsidRDefault="00EA3AD3" w:rsidP="00EA3AD3">
      <w:pPr>
        <w:pStyle w:val="Text"/>
      </w:pPr>
      <w:r>
        <w:t xml:space="preserve">Paní Langrisheová souložila ráda na jeden způsob a nerada asi </w:t>
      </w:r>
      <w:bookmarkStart w:id="370" w:name="NewPage380"/>
      <w:bookmarkEnd w:id="370"/>
      <w:r>
        <w:t>na dvě stě dalších. V tomhle ohledu byla skutečně umanutá. Charley za ní chodil jednou týdně a pokaždé s ní trávil večer v téhle prázdné mansardě, v níž nikdo nikdy nespal. Někdy myslel na Matildu, která se s ním rozvedla a vzala si jakéhosi politika, jindy na Lurline, která se provdala za Hezouna Dicka.</w:t>
      </w:r>
    </w:p>
    <w:p w:rsidR="00EA3AD3" w:rsidRDefault="00EA3AD3" w:rsidP="00EA3AD3">
      <w:pPr>
        <w:pStyle w:val="Text"/>
      </w:pPr>
      <w:r>
        <w:t>A vzpomínal na Agnes a dobu, kdy tu byla, i na to, kde je asi teď.</w:t>
      </w:r>
    </w:p>
    <w:p w:rsidR="00EA3AD3" w:rsidRDefault="00EA3AD3" w:rsidP="00EA3AD3">
      <w:pPr>
        <w:pStyle w:val="Text"/>
      </w:pPr>
      <w:r>
        <w:t>Paní Langrisheová vydechla „Ach, Charley,“ a vzápětí se dům otřásl v základech, otoman poskočil, okna se rozdrnčela a záblesk exploze na okamžik osvětlil i všechny stromy na úbočí hor.</w:t>
      </w:r>
    </w:p>
    <w:p w:rsidR="00EA3AD3" w:rsidRDefault="00EA3AD3" w:rsidP="00EA3AD3">
      <w:pPr>
        <w:pStyle w:val="Text"/>
      </w:pPr>
      <w:r>
        <w:t>A protože Charley v mansardě paní Langrisheové dosud nic tak výjimečného nezažil, zvedl se a bez ohledu na její odevzdaný výraz přistoupil k oknu. Ozval se další výbuch, i když tentokrát už ne tak pronikavý, a dvorek zalila žlutá záře a změť černých stínů.</w:t>
      </w:r>
    </w:p>
    <w:p w:rsidR="00EA3AD3" w:rsidRDefault="00EA3AD3" w:rsidP="00EA3AD3">
      <w:pPr>
        <w:pStyle w:val="Text"/>
      </w:pPr>
      <w:r>
        <w:t>„Co je?“ zeptala se paní Langrisheová. Teď už měla pro změnu odevzdaný hlas. Světlo venku pohaslo a Charleymu za zády zapleskaly po podlaze její nohy.</w:t>
      </w:r>
    </w:p>
    <w:p w:rsidR="00EA3AD3" w:rsidRDefault="00EA3AD3" w:rsidP="00EA3AD3">
      <w:pPr>
        <w:pStyle w:val="Text"/>
      </w:pPr>
      <w:r>
        <w:t>„Hoří,“ řekl.</w:t>
      </w:r>
    </w:p>
    <w:p w:rsidR="00EA3AD3" w:rsidRDefault="00EA3AD3" w:rsidP="00EA3AD3">
      <w:pPr>
        <w:pStyle w:val="Text"/>
      </w:pPr>
      <w:r>
        <w:t>„Oni to zas uhasí,“ prohlásila. „Jako vždycky.“</w:t>
      </w:r>
    </w:p>
    <w:p w:rsidR="00EA3AD3" w:rsidRDefault="00EA3AD3" w:rsidP="00EA3AD3">
      <w:pPr>
        <w:pStyle w:val="Text"/>
      </w:pPr>
      <w:r>
        <w:t>Charley se usmál do tmy. „Až tenhle oheň zhasne,“ řekl, „bude to proto, že už nebude mít co hořet.“ Sebral z podlahy kalhoty, oblékl se, pak si stoupl na opěradlo pohovky a otevřel malé střešní okénko.</w:t>
      </w:r>
    </w:p>
    <w:p w:rsidR="00EA3AD3" w:rsidRDefault="00EA3AD3" w:rsidP="00EA3AD3">
      <w:pPr>
        <w:pStyle w:val="Text"/>
      </w:pPr>
      <w:r>
        <w:t>Vyklápělo se ven a Charley ho položil na střešní šindele, pak se oběma rukama chytil rámu, vyšvihl se do vikýře a posadil se na střechu. Nohy nechal klimbat do místnosti. Vítr mu zvedal vlasy z krku a ramen a do tváře mu sálal žár.</w:t>
      </w:r>
    </w:p>
    <w:p w:rsidR="00EA3AD3" w:rsidRDefault="00EA3AD3" w:rsidP="00EA3AD3">
      <w:pPr>
        <w:pStyle w:val="Text"/>
      </w:pPr>
      <w:r>
        <w:t>Požáry byly dva, jeden ve městě, druhý v čínské čtvrti. Kolem až nahoru do kopců propukaly další, menší, a Charley si uvědomil, že až tenhle požár zhasne, bude to opravdu proto, že už nebude mít co hořet. „Co je to?“ ozvala se zdola z místnosti znovu paní Langrisheová.</w:t>
      </w:r>
    </w:p>
    <w:p w:rsidR="00EA3AD3" w:rsidRDefault="00EA3AD3" w:rsidP="00EA3AD3">
      <w:pPr>
        <w:pStyle w:val="Text"/>
      </w:pPr>
      <w:r>
        <w:t>„Konec Deadwoodu,“ řekl.</w:t>
      </w:r>
    </w:p>
    <w:p w:rsidR="00EA3AD3" w:rsidRDefault="00EA3AD3" w:rsidP="00EA3AD3">
      <w:pPr>
        <w:pStyle w:val="Text"/>
      </w:pPr>
      <w:r>
        <w:t>Uslyšel, jak se obléká, a pak mu sevřela rukama nohy. „Pomoz mi nahoru.“</w:t>
      </w:r>
    </w:p>
    <w:p w:rsidR="00EA3AD3" w:rsidRDefault="00EA3AD3" w:rsidP="00EA3AD3">
      <w:pPr>
        <w:pStyle w:val="Text"/>
      </w:pPr>
      <w:r>
        <w:t>Naklonil se do tmy, vzal ji v podpaží a vytáhl ji k sobě na střechu. V nažloutlé záři vypadala staře.</w:t>
      </w:r>
    </w:p>
    <w:p w:rsidR="00EA3AD3" w:rsidRDefault="00EA3AD3" w:rsidP="00EA3AD3">
      <w:pPr>
        <w:pStyle w:val="Text"/>
      </w:pPr>
      <w:bookmarkStart w:id="371" w:name="NewPage381"/>
      <w:bookmarkEnd w:id="371"/>
      <w:r>
        <w:t>Požár se hnal hlavní ulicí dál a dál a ničil vše, co mu stálo v cestě. Z divadla šlehaly desetimetrové plameny, pak se stěny zbortily a zmizely. „Jack bude zuřit,“ řekla a Charley uviděl, že se usmívá.</w:t>
      </w:r>
    </w:p>
    <w:p w:rsidR="00EA3AD3" w:rsidRDefault="00EA3AD3" w:rsidP="00EA3AD3">
      <w:pPr>
        <w:pStyle w:val="Text"/>
      </w:pPr>
      <w:r>
        <w:t>Vítr šířil oheň jižním a východním směrem, pryč od domu. Sledovali, jak chajdy a domy chvatně zbudované z borových prken rychle mizí z tváře země. Někdy to trvalo jen pár vteřin. A celou tu dobu jim v uších zněl křik.</w:t>
      </w:r>
    </w:p>
    <w:p w:rsidR="00EA3AD3" w:rsidRDefault="00EA3AD3" w:rsidP="00EA3AD3">
      <w:pPr>
        <w:pStyle w:val="Text"/>
      </w:pPr>
      <w:r>
        <w:t>Položila mu ruku na koleno a začala ho hladit po stehně až nahoru, ale Charley si toho nevšímal. Žár byl tak silný, že dokonce změnil směr větru, a oheň zamířil k západu mezi stany a boudy chudé čtvrti na úbočích jižně od středu města.</w:t>
      </w:r>
    </w:p>
    <w:p w:rsidR="00EA3AD3" w:rsidRDefault="00EA3AD3" w:rsidP="00EA3AD3">
      <w:pPr>
        <w:pStyle w:val="Text"/>
      </w:pPr>
      <w:r>
        <w:t>„Však se zase postaví,“ řekla, jednou rukou mu hmátla po kokotu, druhou mu začala rozpínat kalhoty. Charley sice zavrtěl hlavou, ale nijak se nebránil. „Někdy je i lepší nechat všechno shořet a pak začít znova,“ prohlásila.</w:t>
      </w:r>
    </w:p>
    <w:p w:rsidR="00EA3AD3" w:rsidRDefault="00EA3AD3" w:rsidP="00EA3AD3">
      <w:pPr>
        <w:pStyle w:val="Text"/>
      </w:pPr>
      <w:r>
        <w:t>Požár, který začal v čínské čtvrti, teď postupoval k jihu a brzy zachvátil celou rokli. Oheň, jenž vypukl jižně od města, se už také šplhal vzhůru. Charley se pokoušel nalézt očima Flaškovu chajdu, a přitom si vzpomněl, jak mu pošuk kdysi dávno říkal, že to takhle dopadne.</w:t>
      </w:r>
    </w:p>
    <w:p w:rsidR="00EA3AD3" w:rsidRDefault="00EA3AD3" w:rsidP="00EA3AD3">
      <w:pPr>
        <w:pStyle w:val="Text"/>
      </w:pPr>
      <w:r>
        <w:t>„Co na těch kopcích můžeš vidět zajímavého?“ zeptala se. „Nemáš toho na koukání dost tady?“ Chvatně mu rozepjala poklopec a vyhnala mu kokota do noci.</w:t>
      </w:r>
    </w:p>
    <w:p w:rsidR="00EA3AD3" w:rsidRDefault="00EA3AD3" w:rsidP="00EA3AD3">
      <w:pPr>
        <w:pStyle w:val="Text"/>
      </w:pPr>
      <w:r>
        <w:t>Flaška měl chajdu až na samém pokraji civilizace, v místech, kde se město na úbočí už unavilo. Charleymu se zdálo, že požár k ní dosud nedospěl, ale protože neviděl ani cestu, ani stromy, podle kterých se obvykle orientoval, mohl se jenom dohadovat.</w:t>
      </w:r>
    </w:p>
    <w:p w:rsidR="00EA3AD3" w:rsidRDefault="00EA3AD3" w:rsidP="00EA3AD3">
      <w:pPr>
        <w:pStyle w:val="Text"/>
      </w:pPr>
      <w:r>
        <w:t>„V Rapid City se už staví z cihel,“ řekla paní Langrisheová. „Bullock a Star mají pece a zaplní město domy z cihel, aby to tady konečně vypadalo, že tu žijou lidi.“</w:t>
      </w:r>
    </w:p>
    <w:p w:rsidR="00EA3AD3" w:rsidRDefault="00EA3AD3" w:rsidP="00EA3AD3">
      <w:pPr>
        <w:pStyle w:val="Text"/>
      </w:pPr>
      <w:r>
        <w:t>Charley na ni upřeně hleděl a myslel přitom na pošuka a na to, jak tvrdil, že město jednou lehne popelem. Paní Langrisheová ho pevně svírala, v očích oheň ulice. „Mně ale nikdy nepřipadalo, že by tu nežili,“ namítl.</w:t>
      </w:r>
    </w:p>
    <w:p w:rsidR="00EA3AD3" w:rsidRDefault="00EA3AD3" w:rsidP="00EA3AD3">
      <w:pPr>
        <w:pStyle w:val="Text"/>
      </w:pPr>
      <w:r>
        <w:t>„Jenomže člověk měl pořád pocit, jako kdyby se každou chvíli chystali dál,“ odporovala mu. „Třeba bys mohl taky začít s cihlařinou…“</w:t>
      </w:r>
    </w:p>
    <w:p w:rsidR="00EA3AD3" w:rsidRDefault="00EA3AD3" w:rsidP="00EA3AD3">
      <w:pPr>
        <w:pStyle w:val="Text"/>
      </w:pPr>
      <w:bookmarkStart w:id="372" w:name="NewPage382"/>
      <w:bookmarkEnd w:id="372"/>
      <w:r>
        <w:t>„Kdepak,“ řekl. „Já už v Deadwoodu končím.“</w:t>
      </w:r>
    </w:p>
    <w:p w:rsidR="00EA3AD3" w:rsidRDefault="00EA3AD3" w:rsidP="00EA3AD3">
      <w:pPr>
        <w:pStyle w:val="Text"/>
      </w:pPr>
      <w:r>
        <w:t>Opřela se jednou rukou o střechu a ohnula se v pase, až mu dosáhla rty na žaluda. Pochopil, že ji vzrušuje požár tam venku, ale uvnitř je vyhaslá. Políbila mu kokota a pak mu zamumlala do rozkroku: „Chtělo by to stálost kamene.“</w:t>
      </w:r>
    </w:p>
    <w:p w:rsidR="00EA3AD3" w:rsidRDefault="00EA3AD3" w:rsidP="00EA3AD3">
      <w:pPr>
        <w:pStyle w:val="Text"/>
      </w:pPr>
      <w:r>
        <w:t>Její hlava se mu v klíně začala pohybovat nahoru a dolů a Charley jí položil ruku na krk, zadíval se do plamenů zachvacujících úbočí a pokoušel se vypátrat zraky pošukovu boudu. „Momentálně je stejně všechno marné,“ řekla.</w:t>
      </w:r>
    </w:p>
    <w:p w:rsidR="00EA3AD3" w:rsidRDefault="00EA3AD3" w:rsidP="00EA3AD3">
      <w:pPr>
        <w:pStyle w:val="Text"/>
      </w:pPr>
      <w:r>
        <w:t>„Co je?“ ozvala se po chvilce.</w:t>
      </w:r>
    </w:p>
    <w:p w:rsidR="00EA3AD3" w:rsidRDefault="00EA3AD3" w:rsidP="00EA3AD3">
      <w:pPr>
        <w:pStyle w:val="Text"/>
      </w:pPr>
      <w:r>
        <w:t>„Kamarád. Spí jak zabitej,“ vysvětlil jí Charley.</w:t>
      </w:r>
    </w:p>
    <w:p w:rsidR="00EA3AD3" w:rsidRDefault="00EA3AD3" w:rsidP="00EA3AD3">
      <w:pPr>
        <w:pStyle w:val="Text"/>
      </w:pPr>
      <w:r>
        <w:t>Odtáhla se a řekla: „Tohle přece musí probudit i mrtvého.“ A pak dodala: „Tak na všechno zapomeň a buď rád.“</w:t>
      </w:r>
    </w:p>
    <w:p w:rsidR="00EA3AD3" w:rsidRDefault="00EA3AD3" w:rsidP="00EA3AD3">
      <w:pPr>
        <w:pStyle w:val="Text"/>
      </w:pPr>
      <w:r>
        <w:t>„Jenomže on je jinej než ostatní lidi.“</w:t>
      </w:r>
    </w:p>
    <w:p w:rsidR="00EA3AD3" w:rsidRDefault="00EA3AD3" w:rsidP="00EA3AD3">
      <w:pPr>
        <w:pStyle w:val="Text"/>
      </w:pPr>
      <w:r>
        <w:t>„A tak,“ vzdychla, „tenhle kamarád.“</w:t>
      </w:r>
    </w:p>
    <w:p w:rsidR="00EA3AD3" w:rsidRDefault="00EA3AD3" w:rsidP="00EA3AD3">
      <w:pPr>
        <w:pStyle w:val="Text"/>
      </w:pPr>
      <w:r>
        <w:t>Charley se jí zadíval na šíji a pak zvedl hlavu a pohlédl k jižnímu okraji města. „Jednou mi řekl, že shoří jak věchet slámy,“ prozradil jí.</w:t>
      </w:r>
    </w:p>
    <w:p w:rsidR="00EA3AD3" w:rsidRDefault="00EA3AD3" w:rsidP="00EA3AD3">
      <w:pPr>
        <w:pStyle w:val="Text"/>
      </w:pPr>
      <w:r>
        <w:t>„Není sám.“</w:t>
      </w:r>
    </w:p>
    <w:p w:rsidR="00EA3AD3" w:rsidRDefault="00EA3AD3" w:rsidP="00EA3AD3">
      <w:pPr>
        <w:pStyle w:val="Text"/>
      </w:pPr>
      <w:r>
        <w:t>Charley se zamyslel. „Já to prostě nechápu.“</w:t>
      </w:r>
    </w:p>
    <w:p w:rsidR="00EA3AD3" w:rsidRDefault="00EA3AD3" w:rsidP="00EA3AD3">
      <w:pPr>
        <w:pStyle w:val="Text"/>
      </w:pPr>
      <w:r>
        <w:t>„Někdo se těch smrtelných křečí nedokáže nabažit.“</w:t>
      </w:r>
    </w:p>
    <w:p w:rsidR="00EA3AD3" w:rsidRDefault="00EA3AD3" w:rsidP="00EA3AD3">
      <w:pPr>
        <w:pStyle w:val="Text"/>
      </w:pPr>
      <w:r>
        <w:t>„Pořád nemůžu najít cestu k němu,“ ozval se Charley po chvíli. Vzala si ho znovu do úst. Hlava jí plavně klouzala, jako kdyby ji nadnášel mořský příboj, a on se nechal unášet s ní. A najednou byl doma. Bylo to o čtyři sta metrů dál, než se domníval. Ani netušil, jak strašně mu popletla hlavu.</w:t>
      </w:r>
    </w:p>
    <w:p w:rsidR="00EA3AD3" w:rsidRDefault="00EA3AD3" w:rsidP="00EA3AD3">
      <w:pPr>
        <w:pStyle w:val="Text"/>
      </w:pPr>
      <w:r>
        <w:t>Cestu našel, ale plameny už pošuka dávno strávily. „Jestli spal,“ řekl, „doufám, že se vůbec neprobral. Jako z těch svejch snů.“</w:t>
      </w:r>
    </w:p>
    <w:p w:rsidR="00EA3AD3" w:rsidRDefault="00EA3AD3" w:rsidP="00EA3AD3">
      <w:pPr>
        <w:pStyle w:val="Text"/>
      </w:pPr>
      <w:r>
        <w:t>„Momentálně je stejně všechno marné,“ opakovala.</w:t>
      </w:r>
    </w:p>
    <w:p w:rsidR="00EA3AD3" w:rsidRDefault="00EA3AD3" w:rsidP="00EA3AD3">
      <w:pPr>
        <w:pStyle w:val="Text"/>
      </w:pPr>
      <w:r>
        <w:t>A později mu prozradila: „Víš, že takový požár může být za určitých okolností docela příjemný?“</w:t>
      </w:r>
    </w:p>
    <w:p w:rsidR="00EA3AD3" w:rsidRDefault="002C7628" w:rsidP="002C7628">
      <w:pPr>
        <w:pStyle w:val="DejovaPauza"/>
      </w:pPr>
      <w:r>
        <w:t>~</w:t>
      </w:r>
    </w:p>
    <w:p w:rsidR="00EA3AD3" w:rsidRDefault="00EA3AD3" w:rsidP="00EA3AD3">
      <w:pPr>
        <w:pStyle w:val="Text"/>
      </w:pPr>
      <w:r>
        <w:t xml:space="preserve">Ráno pošuka vyhrabal z popela jeho chajdy. Šaty na těle mu úplně shořely, vlasy a chlupy taky a z prstů na rukou a na nohou zbyly jen pahýly. Než tam Charley došel, spáleniště už bylo přehrabané a všude kolem se válely samé láhve. Jak se jimi brodil, </w:t>
      </w:r>
      <w:bookmarkStart w:id="373" w:name="NewPage383"/>
      <w:bookmarkEnd w:id="373"/>
      <w:r>
        <w:t>dutě, ale melodicky o sebe cinkaly. Pošuk vždycky věřil, že v nich jsou ukrytá tajemství. Charley poklekl k jeho tělu a srovnal mu paže. Pokožka působila na omak nezvykle a Charley se bál tělo zvednout ze země, aby se v něm něco nezlomilo.</w:t>
      </w:r>
    </w:p>
    <w:p w:rsidR="00EA3AD3" w:rsidRDefault="00EA3AD3" w:rsidP="00EA3AD3">
      <w:pPr>
        <w:pStyle w:val="Text"/>
      </w:pPr>
      <w:r>
        <w:t>Věděl moc dobře, jak křehká nádoba je člověk.</w:t>
      </w:r>
    </w:p>
    <w:p w:rsidR="00EA3AD3" w:rsidRDefault="00EA3AD3" w:rsidP="00EA3AD3">
      <w:pPr>
        <w:pStyle w:val="Text"/>
      </w:pPr>
      <w:r>
        <w:t>Opatrně si sedl a rozhlédl se po městě. Od čínské čtvrti až po vězení nezbylo vůbec nic a hotely se od primitivních přístřešků lišily jen velikostí hromady popela. Úvozem zafoukal vítr a rozezněl hrdlo jedné láhve dlouhým, nízkým tónem.</w:t>
      </w:r>
    </w:p>
    <w:p w:rsidR="00EA3AD3" w:rsidRDefault="00EA3AD3" w:rsidP="00EA3AD3">
      <w:pPr>
        <w:pStyle w:val="Text"/>
      </w:pPr>
      <w:r>
        <w:t>Tam dole se po spáleništi pohybovaly lidské postavy pátrající po zlatě, hodinkách a konzervách. Z rokle se ozvala střelba a po ulici se rozběhli dva muži.</w:t>
      </w:r>
    </w:p>
    <w:p w:rsidR="00EA3AD3" w:rsidRDefault="00EA3AD3" w:rsidP="00EA3AD3">
      <w:pPr>
        <w:pStyle w:val="Text"/>
      </w:pPr>
      <w:r>
        <w:t>Na jižním konci města požár ušetřil jen půl bloku a Bullockovu a Starovu cihelnu. Stát zůstalo i pár domů na západní straně v sousedství paní Langrisheové</w:t>
      </w:r>
    </w:p>
    <w:p w:rsidR="00EA3AD3" w:rsidRDefault="00EA3AD3" w:rsidP="00EA3AD3">
      <w:pPr>
        <w:pStyle w:val="Text"/>
      </w:pPr>
      <w:r>
        <w:t xml:space="preserve">Jakže to říkala? </w:t>
      </w:r>
      <w:r w:rsidRPr="002C7628">
        <w:rPr>
          <w:rStyle w:val="Kurziva"/>
        </w:rPr>
        <w:t>Chtělo by to stálost kamene?</w:t>
      </w:r>
    </w:p>
    <w:p w:rsidR="00EA3AD3" w:rsidRDefault="00EA3AD3" w:rsidP="00EA3AD3">
      <w:pPr>
        <w:pStyle w:val="Text"/>
      </w:pPr>
      <w:r>
        <w:t>Zůstal na úbočí téměř celé dopoledne, dokud nedorazily první oddíly vojska, které měly město chránit před drancováním. Potom vstal a vydal se zpátky do města. Tělo měl tak ztuhlé, že málem nemohl chodit.</w:t>
      </w:r>
    </w:p>
    <w:p w:rsidR="00EA3AD3" w:rsidRDefault="00EA3AD3" w:rsidP="00EA3AD3">
      <w:pPr>
        <w:pStyle w:val="Text"/>
      </w:pPr>
      <w:r>
        <w:t>Na mělčině říčky Whitewood našel hasičskou lopatu a vrátil se zase nahoru pošuka pohřbít. Jámu vykopal hlubokou a širokou, aby se mu tam vešla i část lahví.</w:t>
      </w:r>
    </w:p>
    <w:p w:rsidR="00EA3AD3" w:rsidRDefault="00EA3AD3" w:rsidP="00EA3AD3">
      <w:pPr>
        <w:pStyle w:val="Text"/>
      </w:pPr>
      <w:r>
        <w:t>Flaška si vždycky myslel, že skrývají tajemství, a chtěl je odevzdat Bohu.</w:t>
      </w:r>
    </w:p>
    <w:p w:rsidR="00EA3AD3" w:rsidRDefault="00EA3AD3" w:rsidP="00EA3AD3">
      <w:pPr>
        <w:pStyle w:val="Text"/>
      </w:pPr>
      <w:r>
        <w:t>Vybral ty nejhezčí, přidal i pár očouzených, položil mu je do hrobu a díru zase zaházel. Místo náhrobku postavil v hlavách na sebe čtyři ohlazené kameny.</w:t>
      </w:r>
    </w:p>
    <w:p w:rsidR="00EA3AD3" w:rsidRDefault="00EA3AD3" w:rsidP="00EA3AD3">
      <w:pPr>
        <w:pStyle w:val="Text"/>
      </w:pPr>
      <w:r>
        <w:t>Tabulku neudělal, protože nenašel žádné prkénko. Teprve na půl cestě dolů si uvědomil, že ani neví, jak se Flaška vlastně jmenoval.</w:t>
      </w:r>
    </w:p>
    <w:p w:rsidR="002C7628" w:rsidRDefault="00EA3AD3" w:rsidP="002C7628">
      <w:pPr>
        <w:pStyle w:val="CastCislo"/>
      </w:pPr>
      <w:bookmarkStart w:id="374" w:name="NewPage385"/>
      <w:bookmarkEnd w:id="374"/>
      <w:r w:rsidRPr="00EA3AD3">
        <w:t>ČÁST PÁTÁ</w:t>
      </w:r>
    </w:p>
    <w:p w:rsidR="00EA3AD3" w:rsidRDefault="00EA3AD3" w:rsidP="002C7628">
      <w:pPr>
        <w:pStyle w:val="Nadpis1"/>
      </w:pPr>
      <w:r w:rsidRPr="00EA3AD3">
        <w:t>Charley</w:t>
      </w:r>
    </w:p>
    <w:p w:rsidR="00EA3AD3" w:rsidRDefault="00EA3AD3" w:rsidP="002C7628">
      <w:pPr>
        <w:pStyle w:val="CastRok"/>
      </w:pPr>
      <w:r w:rsidRPr="00EA3AD3">
        <w:t>1912</w:t>
      </w:r>
    </w:p>
    <w:p w:rsidR="00EA3AD3" w:rsidRDefault="00EA3AD3" w:rsidP="002C7628">
      <w:pPr>
        <w:pStyle w:val="SpacerCast"/>
      </w:pPr>
    </w:p>
    <w:p w:rsidR="00EA3AD3" w:rsidRDefault="00EA3AD3" w:rsidP="002C7628">
      <w:pPr>
        <w:pStyle w:val="TextPrvni"/>
      </w:pPr>
      <w:bookmarkStart w:id="375" w:name="NewPage387"/>
      <w:bookmarkEnd w:id="375"/>
      <w:r>
        <w:t>Roku 1880 pověsil Malcolm Nash kazatelství na hřebík a nějaký čas se učil u spisovatele Ambrose Bierce, který onen zmíněný rok strávil v Deadwoodu a pak se vydal dál, aby svou pouť skončil kdesi v Mexiku.</w:t>
      </w:r>
    </w:p>
    <w:p w:rsidR="00EA3AD3" w:rsidRDefault="00EA3AD3" w:rsidP="00EA3AD3">
      <w:pPr>
        <w:pStyle w:val="Text"/>
      </w:pPr>
      <w:r>
        <w:t>Charleyho jih zlákal také, ale cestoval pomaleji a na větší vzdálenost a nakonec se dostal až do Panamy.</w:t>
      </w:r>
    </w:p>
    <w:p w:rsidR="00EA3AD3" w:rsidRDefault="00EA3AD3" w:rsidP="00EA3AD3">
      <w:pPr>
        <w:pStyle w:val="Text"/>
      </w:pPr>
      <w:r>
        <w:t xml:space="preserve">Kluk zůstal v Černých horách jako dopisovatel </w:t>
      </w:r>
      <w:r w:rsidRPr="002C7628">
        <w:rPr>
          <w:rStyle w:val="Kurziva"/>
        </w:rPr>
        <w:t>Průkopníka Černých hor</w:t>
      </w:r>
      <w:r>
        <w:t xml:space="preserve"> a později i </w:t>
      </w:r>
      <w:r w:rsidRPr="002C7628">
        <w:rPr>
          <w:rStyle w:val="Kurziva"/>
        </w:rPr>
        <w:t>Cheyennského vůdce</w:t>
      </w:r>
      <w:r>
        <w:t>. Články, které mu uveřejnili, si vystřihoval a dvakrát do roka je Charleymu posílal. Pošta šla několik měsíců a obálky cestou úplně zežloutly. Charleymu připadalo docela příznačné, že se z kluka stal zpravodaj.</w:t>
      </w:r>
    </w:p>
    <w:p w:rsidR="00EA3AD3" w:rsidRDefault="00EA3AD3" w:rsidP="00EA3AD3">
      <w:pPr>
        <w:pStyle w:val="Text"/>
      </w:pPr>
      <w:r>
        <w:t>Sám si koupil dragstór, a když do Panamy přišli Američané stavět průplav, nesmírně zbohatl. Američanům v Panamě škodilo všechno včetně slunce. Charley původně vůbec neměl v plánu přijít si v Panamě na jmění, ale peníze se vždycky kutálely k němu, protože míval ve zvyku stát pod kopcem. Dragstór koupil jenom proto, že se mu místo zamlouvalo. Kromě toho měl aspoň co dělat.</w:t>
      </w:r>
    </w:p>
    <w:p w:rsidR="00EA3AD3" w:rsidRDefault="00EA3AD3" w:rsidP="00EA3AD3">
      <w:pPr>
        <w:pStyle w:val="Text"/>
      </w:pPr>
      <w:r>
        <w:t>Krámek stál na východním okraji malého rybářského městečka jménem Pélican nad stejnojmenným zálivem na východní straně Panamské šíje. Městečko leželo na skalní plošině třicet metrů nad mořem, a když člověk seděl na verandě a zavřel oči, mohl cítit, jak nekonečný je oceán i svět, který se rozkládal za ním.</w:t>
      </w:r>
    </w:p>
    <w:p w:rsidR="00EA3AD3" w:rsidRDefault="00EA3AD3" w:rsidP="00EA3AD3">
      <w:pPr>
        <w:pStyle w:val="Text"/>
      </w:pPr>
      <w:r>
        <w:t>Charley se v Panamě usadil roku 1883. To už věděl, že slepne.</w:t>
      </w:r>
    </w:p>
    <w:p w:rsidR="00EA3AD3" w:rsidRDefault="00EA3AD3" w:rsidP="00EA3AD3">
      <w:pPr>
        <w:pStyle w:val="Text"/>
      </w:pPr>
      <w:r>
        <w:t xml:space="preserve">První obálka dorazila o rok později, šest měsíců poté, co dopsal deadwoodské Národní obchodní bance, aby mu všechny peníze poslali do Panamy. Dopis od kluka ale nedostal žádný, nikdy ani slovo, vždycky jen dlouhé sloupečky článků vystřižených z novin. V záhlaví stálo </w:t>
      </w:r>
      <w:r w:rsidRPr="002C7628">
        <w:rPr>
          <w:rStyle w:val="Kurziva"/>
        </w:rPr>
        <w:t>Od našeho dopisovatele Malcolma Nashe</w:t>
      </w:r>
      <w:r>
        <w:t>.</w:t>
      </w:r>
    </w:p>
    <w:p w:rsidR="00EA3AD3" w:rsidRDefault="00EA3AD3" w:rsidP="00EA3AD3">
      <w:pPr>
        <w:pStyle w:val="Text"/>
      </w:pPr>
      <w:bookmarkStart w:id="376" w:name="NewPage388"/>
      <w:bookmarkEnd w:id="376"/>
      <w:r>
        <w:t>První obálka obsahovala i dramatické vylíčení konce Ala Swearingena. Zemřel v Denveru, když spadl pod vlak, do kterého chtěl potajmu naskočit. Neměl ani vindru. Článek byl hned navrchu, přestože podle data ho předcházelo množství jiných, například humorný fejeton o nespolehlivosti deadwoodské telefonní sítě.</w:t>
      </w:r>
    </w:p>
    <w:p w:rsidR="00EA3AD3" w:rsidRDefault="00EA3AD3" w:rsidP="00EA3AD3">
      <w:pPr>
        <w:pStyle w:val="Text"/>
      </w:pPr>
      <w:r>
        <w:t>Charley nikdy nepochopil, co mu tím vším chce kluk vlastně říct – jestli chce dát najevo, že se naučil psát, nebo mu prostě touží sdělit novinky.</w:t>
      </w:r>
    </w:p>
    <w:p w:rsidR="00EA3AD3" w:rsidRDefault="00EA3AD3" w:rsidP="00EA3AD3">
      <w:pPr>
        <w:pStyle w:val="Text"/>
      </w:pPr>
      <w:r>
        <w:t>Když po půl roce dorazila druhá obálka, rozhodl se, že jedno z místních děcek naučí anglicky číst. Vybral si malou holčičku, která ho vždycky vodila za ruku, když si šel do krámu koupit ryby nebo pivo.</w:t>
      </w:r>
    </w:p>
    <w:p w:rsidR="00EA3AD3" w:rsidRDefault="00EA3AD3" w:rsidP="00EA3AD3">
      <w:pPr>
        <w:pStyle w:val="Text"/>
      </w:pPr>
      <w:r>
        <w:t xml:space="preserve">Učila se pomalu, ale Charley měl trpělivost. Byl na ni hodný a toho roku, kdy do zálivu nepřitáhly ryby, platil celé její rodině živobytí. K narozeninám a na vánoce jí dával dárky a vykládal jí příběhy o </w:t>
      </w:r>
      <w:r w:rsidRPr="002C7628">
        <w:rPr>
          <w:rStyle w:val="Kurziva"/>
        </w:rPr>
        <w:t>Americanos</w:t>
      </w:r>
      <w:r>
        <w:t xml:space="preserve"> a jejich zemi.</w:t>
      </w:r>
    </w:p>
    <w:p w:rsidR="00EA3AD3" w:rsidRDefault="00EA3AD3" w:rsidP="00EA3AD3">
      <w:pPr>
        <w:pStyle w:val="Text"/>
      </w:pPr>
      <w:r>
        <w:t>Zpočátku byly dlouhé a barvité, ale jak mu přibývala léta a slábl zrak, scvrkaly se postupně jen na pár slov a holčička pochopila, že Charley už nevidí kolorit, jen fakta. Ženu, která létala vzduchem, zvíře, které stáhlo člun pod hladinu, mrtvé děti, jež se mu ozývaly v kostech. A muže, který miloval láhve.</w:t>
      </w:r>
    </w:p>
    <w:p w:rsidR="00EA3AD3" w:rsidRDefault="00EA3AD3" w:rsidP="00EA3AD3">
      <w:pPr>
        <w:pStyle w:val="Text"/>
      </w:pPr>
      <w:r>
        <w:t>Věděla, že jí říká pouze pravdu.</w:t>
      </w:r>
    </w:p>
    <w:p w:rsidR="00EA3AD3" w:rsidRDefault="00EA3AD3" w:rsidP="00EA3AD3">
      <w:pPr>
        <w:pStyle w:val="Text"/>
      </w:pPr>
      <w:r>
        <w:t>Slyšela ty příběhy snad tisíckrát, ale vždy znovu a znovu zaujatě naslouchala. Dal přece rodičům živobytí, když tenkrát ryby nepřitáhly.</w:t>
      </w:r>
    </w:p>
    <w:p w:rsidR="00EA3AD3" w:rsidRDefault="00EA3AD3" w:rsidP="00EA3AD3">
      <w:pPr>
        <w:pStyle w:val="Text"/>
      </w:pPr>
      <w:r>
        <w:t>Každý den ráno za ním chodila na návštěvu a sedávala na verandě u stolu, který si vlastnoručně zrobil, přestože už dávno ztratil zrak. Někdy mu četla staré výstřižky z novin. Znala je už všechny zpaměti.</w:t>
      </w:r>
    </w:p>
    <w:p w:rsidR="00EA3AD3" w:rsidRDefault="00EA3AD3" w:rsidP="00EA3AD3">
      <w:pPr>
        <w:pStyle w:val="Text"/>
      </w:pPr>
      <w:r>
        <w:t>Jindy zase on vyprávěl své příběhy.</w:t>
      </w:r>
    </w:p>
    <w:p w:rsidR="00EA3AD3" w:rsidRDefault="00EA3AD3" w:rsidP="00EA3AD3">
      <w:pPr>
        <w:pStyle w:val="Text"/>
      </w:pPr>
      <w:r>
        <w:t xml:space="preserve">A jak dívka dorůstala a dospívala v ženu, začala těm příběhům přikládat nový význam. Pochopila také, že tenhle </w:t>
      </w:r>
      <w:r w:rsidRPr="002C7628">
        <w:rPr>
          <w:rStyle w:val="Kurziva"/>
        </w:rPr>
        <w:t>Americano</w:t>
      </w:r>
      <w:r>
        <w:t xml:space="preserve"> byl vždy cizincem i mezi svými.</w:t>
      </w:r>
    </w:p>
    <w:p w:rsidR="00EA3AD3" w:rsidRDefault="00EA3AD3" w:rsidP="002C7628">
      <w:pPr>
        <w:pStyle w:val="Text"/>
      </w:pPr>
      <w:r>
        <w:t xml:space="preserve">Odpoledne ho nechávala jeho pivu. Občas si také poslal pro nějakou prostitutku. Říkalo se, že se </w:t>
      </w:r>
      <w:r w:rsidRPr="002C7628">
        <w:t>rád</w:t>
      </w:r>
      <w:r>
        <w:t xml:space="preserve"> nechává kousat. Byl ale čistotný a každého večera sestupoval po schodech k moři a vykoupal </w:t>
      </w:r>
      <w:bookmarkStart w:id="377" w:name="NewPage389"/>
      <w:bookmarkEnd w:id="377"/>
      <w:r>
        <w:t>se. Cesta zpátky vzhůru mu působila bolesti. Věděla, že si v životě s prostřelenýma nohama užil víc než dost.</w:t>
      </w:r>
    </w:p>
    <w:p w:rsidR="00EA3AD3" w:rsidRDefault="00EA3AD3" w:rsidP="00EA3AD3">
      <w:pPr>
        <w:pStyle w:val="Text"/>
      </w:pPr>
      <w:r>
        <w:t>Poslední obálka přišla na podzim roku 1912. Stařec umíral a cestu na onen svět si ulehčoval morfiem. K výstřižkům z novin byl přiložen dopis, jediný, který kdy dostal. Nedokázala ho rozluštit celý – byl psán starou a nejistou rukou –, ale snažila se, seč mohla.</w:t>
      </w:r>
    </w:p>
    <w:p w:rsidR="00EA3AD3" w:rsidRDefault="00EA3AD3" w:rsidP="00EA3AD3">
      <w:pPr>
        <w:pStyle w:val="Text"/>
      </w:pPr>
      <w:r>
        <w:t>Poslouchal mlčky, tvář obrácenou k slunci a oceánu. Dopis byl od ženy jménem Agnes Lakeová a z valné části se týkal její cesty do Deadwoodu. Chtěla zjistit, co se s ním stalo. Psala, že ho miluje a že na některé věci je lepší zapomenout.</w:t>
      </w:r>
    </w:p>
    <w:p w:rsidR="00EA3AD3" w:rsidRDefault="00EA3AD3" w:rsidP="00EA3AD3">
      <w:pPr>
        <w:pStyle w:val="Text"/>
      </w:pPr>
      <w:r>
        <w:t>Bylo vidět, že ho její slova dojala a prostoupila. Škoda, že mu je nemohla přečíst všechna.</w:t>
      </w:r>
    </w:p>
    <w:p w:rsidR="00EA3AD3" w:rsidRDefault="00EA3AD3" w:rsidP="00EA3AD3">
      <w:pPr>
        <w:pStyle w:val="Text"/>
      </w:pPr>
      <w:r>
        <w:t>Přesto ale byla ráda, že ho takto vidí, a pomyslela si, jaké má štěstí, že ho dopis zastihl naživu. Nebylo to sice zas tak veliké štěstí, aby se dalo mluvit o boží prozřetelnosti, ale byl to hodný člověk, který žil dlouho bez lásky, což je údělem každého cizince, a co se má stát, se přece někdy stát musí.</w:t>
      </w:r>
    </w:p>
    <w:p w:rsidR="00EA3AD3" w:rsidRDefault="00EA3AD3" w:rsidP="002C7628">
      <w:pPr>
        <w:pStyle w:val="Spacer"/>
      </w:pPr>
    </w:p>
    <w:p w:rsidR="00B63C0D" w:rsidRDefault="00EA3AD3" w:rsidP="002C7628">
      <w:pPr>
        <w:pStyle w:val="ZakladniVpravo"/>
      </w:pPr>
      <w:r>
        <w:t>3. května 1985</w:t>
      </w:r>
    </w:p>
    <w:p w:rsidR="00EA3AD3" w:rsidRDefault="00EA3AD3" w:rsidP="002C7628">
      <w:pPr>
        <w:pStyle w:val="ZakladniVpravo"/>
      </w:pPr>
      <w:r>
        <w:t>Earleville, Maryland</w:t>
      </w:r>
    </w:p>
    <w:p w:rsidR="00EA3AD3" w:rsidRPr="00B63C0D" w:rsidRDefault="00EA3AD3" w:rsidP="00B63C0D">
      <w:pPr>
        <w:pStyle w:val="DoslovNadpis"/>
      </w:pPr>
      <w:r w:rsidRPr="00B63C0D">
        <w:t>D</w:t>
      </w:r>
      <w:r w:rsidR="00933872" w:rsidRPr="00B63C0D">
        <w:t>exterova hra na realitu</w:t>
      </w:r>
    </w:p>
    <w:p w:rsidR="00EA3AD3" w:rsidRDefault="00EA3AD3" w:rsidP="002C7628">
      <w:pPr>
        <w:pStyle w:val="Deadwood"/>
      </w:pPr>
      <w:bookmarkStart w:id="378" w:name="NewPage391"/>
      <w:bookmarkEnd w:id="378"/>
      <w:r>
        <w:t>DEADWOOD – městečko s přibl. 3</w:t>
      </w:r>
      <w:r>
        <w:t> </w:t>
      </w:r>
      <w:r>
        <w:t>000 obyv., správní stř. okresu Lawrence v Černých horách v záp. části státu Jižní Dakota. Rozkládá se v horském kaňonu (1</w:t>
      </w:r>
      <w:r>
        <w:t> </w:t>
      </w:r>
      <w:r>
        <w:t xml:space="preserve">381 m n. m.), ulice převážně úzké, domy přilepené na příkré zalesněné stráně. Proslulo svou divokostí, zejm. během zlaté horečky r. 1876, kdy sem přicházely tisíce lidí hnaných vidinou snadného zbohatnutí. Zpopularizováno brakovými romány, jejichž hrdinou je fiktivní </w:t>
      </w:r>
      <w:r w:rsidRPr="002C7628">
        <w:rPr>
          <w:rStyle w:val="Kurziva"/>
        </w:rPr>
        <w:t>Deadwood Dick</w:t>
      </w:r>
      <w:r>
        <w:t>. Dne 2.</w:t>
      </w:r>
      <w:r>
        <w:t> </w:t>
      </w:r>
      <w:r>
        <w:t>8.</w:t>
      </w:r>
      <w:r>
        <w:t> </w:t>
      </w:r>
      <w:r>
        <w:t xml:space="preserve">1876 byl v jedné místní nálevně Jackem McCallem zastřelen Divoký Bill Hickok. Je pochován na místním hřbitově Mount Moriah Cemetery. Ve vedlejším hrobě byla na vlastní přání pohřbena slavná Calamity Jane. Městečko je každoročně dějištěm letního festivalu </w:t>
      </w:r>
      <w:r w:rsidRPr="002C7628">
        <w:rPr>
          <w:rStyle w:val="Kurziva"/>
        </w:rPr>
        <w:t>Zlatá horečka 1876</w:t>
      </w:r>
      <w:r>
        <w:t xml:space="preserve">, jehož součástí je i melodramatický spektákl zvaný </w:t>
      </w:r>
      <w:r w:rsidRPr="002C7628">
        <w:rPr>
          <w:rStyle w:val="Kurziva"/>
        </w:rPr>
        <w:t>Proces s Jackem McCallem</w:t>
      </w:r>
      <w:r>
        <w:t>.</w:t>
      </w:r>
    </w:p>
    <w:p w:rsidR="00EA3AD3" w:rsidRDefault="00EA3AD3" w:rsidP="00EA3AD3">
      <w:pPr>
        <w:pStyle w:val="Text"/>
      </w:pPr>
      <w:r>
        <w:t xml:space="preserve">Je to zvláštní, že teprve toto krátké heslo na str. 119 sedmého svazku </w:t>
      </w:r>
      <w:r w:rsidRPr="002C7628">
        <w:rPr>
          <w:rStyle w:val="Kurziva"/>
        </w:rPr>
        <w:t>Britské encyklopedie</w:t>
      </w:r>
      <w:r w:rsidRPr="00B63C0D">
        <w:t>,</w:t>
      </w:r>
      <w:r>
        <w:t xml:space="preserve"> nejautoritativnější faktografické příručky anglicky hovořící části světa, nás přesvědčí, že Deadwood není smyšlené Eldorádo romantických klukovských snů a Divoký Bill Hickok, Calamity Jane a další postavy románu, který jste právě dočetli, skutečně existovali. Osoby, místo a čas tohoto i mnoha dalších a obecně známých příběhů Divokého západu už dávno v našich očích nabyly charakteru téměř bájeslovného. Je tudíž až paradoxní, jak nereálně nám připadají skutečné tváře westernových hrdinů, jak prozaicky zní líčení jejich činů ústy dobového tisku. Zažloutlé fotografie a novinářský žargon oné doby vyzařují asi tolik romantiky jako podobizny příslušníků gründerské generace našich pradědečků.</w:t>
      </w:r>
    </w:p>
    <w:p w:rsidR="002C7628" w:rsidRDefault="00933872" w:rsidP="002C7628">
      <w:pPr>
        <w:pStyle w:val="Verse"/>
      </w:pPr>
      <w:bookmarkStart w:id="379" w:name="NewPage392"/>
      <w:bookmarkEnd w:id="379"/>
      <w:r>
        <w:t>„</w:t>
      </w:r>
      <w:r w:rsidR="00EA3AD3">
        <w:t>Pod drnem nekonečných plá</w:t>
      </w:r>
      <w:r w:rsidR="002C7628">
        <w:t>ní</w:t>
      </w:r>
    </w:p>
    <w:p w:rsidR="00EA3AD3" w:rsidRDefault="00EA3AD3" w:rsidP="002C7628">
      <w:pPr>
        <w:pStyle w:val="Verse"/>
      </w:pPr>
      <w:r>
        <w:t>my nechali jej spát.</w:t>
      </w:r>
    </w:p>
    <w:p w:rsidR="002C7628" w:rsidRDefault="00EA3AD3" w:rsidP="002C7628">
      <w:pPr>
        <w:pStyle w:val="Verse"/>
      </w:pPr>
      <w:r>
        <w:t xml:space="preserve">A každý z nás se </w:t>
      </w:r>
      <w:r w:rsidRPr="002C7628">
        <w:t>mlčky</w:t>
      </w:r>
      <w:r>
        <w:t xml:space="preserve"> sklání,</w:t>
      </w:r>
    </w:p>
    <w:p w:rsidR="00EA3AD3" w:rsidRDefault="00EA3AD3" w:rsidP="002C7628">
      <w:pPr>
        <w:pStyle w:val="Verse"/>
      </w:pPr>
      <w:r>
        <w:t>vždyť byl všech kamarád.“</w:t>
      </w:r>
    </w:p>
    <w:p w:rsidR="00EA3AD3" w:rsidRDefault="00EA3AD3" w:rsidP="00EA3AD3">
      <w:pPr>
        <w:pStyle w:val="Text"/>
      </w:pPr>
      <w:r>
        <w:t xml:space="preserve">O co útočněji působí na naše city tohle sentimentální čtyřverší než stejně slzavé říkánky o přátelství a věrnosti, které známe z památníků našich prababiček. A přece je tahle kvintesence kýče ve skutečnosti první slokou dnes již zlidovělé písně a málokdo kromě folkloristů ví, že její autorství se připisuje „Kapitánu“ Jacku Crawfordovi, jenž svou baladu nazvanou </w:t>
      </w:r>
      <w:r w:rsidRPr="002C7628">
        <w:rPr>
          <w:rStyle w:val="Kurziva"/>
        </w:rPr>
        <w:t>Pohřeb Divokého Billa</w:t>
      </w:r>
      <w:r>
        <w:t xml:space="preserve"> dedikoval Hickokovu nejbližšímu příteli „Colorado Charley“ Utterovi.</w:t>
      </w:r>
    </w:p>
    <w:p w:rsidR="00EA3AD3" w:rsidRDefault="00EA3AD3" w:rsidP="00EA3AD3">
      <w:pPr>
        <w:pStyle w:val="Text"/>
      </w:pPr>
      <w:r>
        <w:t xml:space="preserve">Právě rozpor mezi faktem a fikcí v tomto konkrétním ohledu přesně ilustruje rozpor mezi legendou a skutečností Divokého západu. Zvěd a poeta prérie Jack Crawford přece musel vědět, že Bill Hickok nebyl pohřben na prérii, onom symbolickém věčném, svobodném a zdánlivě neohraničeném lovišti, ale na lesní mýtině nad Deadwoodem. Jenomže si také velice dobře uvědomoval, že pravda – jakkoli mnohotvárná – nemůže soupeřit s mýtem. Je v tom kus ironie, že právě v mýtu hledáme jakousi odvěkou pravdu, že jeho schémata splňují naše podvědomé přání, aby si svět podržel svou logiku. Archetypy dobra i zla, byť jakkoli ploché a dvojrozměrné, jsou bližší našemu zjednodušenému nazírání světa než skuteční lidé, jejichž třetí, vpravdě lidská dimenze – ať už ji nazveme duše či jinak – činí svět těžko uchopitelným. V tomto ohledu je pak Divoký západ klasického westernu stejným </w:t>
      </w:r>
      <w:r w:rsidRPr="002C7628">
        <w:rPr>
          <w:rStyle w:val="Kurziva"/>
        </w:rPr>
        <w:t>teátrem mundi</w:t>
      </w:r>
      <w:r>
        <w:t xml:space="preserve"> jako středověké mirákulum a deadwoodský festival o životě a smrti Divokého Billa jakousi svéráznou obdobou pašijových her. Jestliže hry pořádané jednou za deset let v bavorském Oberammergau umožňují celé komunitě zúčastnit se očistného rituálu stvrzujícího základní články víry a smysl života, má deadwoodský festival podobnou funkci.</w:t>
      </w:r>
    </w:p>
    <w:p w:rsidR="00EA3AD3" w:rsidRDefault="00EA3AD3" w:rsidP="002C7628">
      <w:pPr>
        <w:pStyle w:val="Text"/>
      </w:pPr>
      <w:r>
        <w:t xml:space="preserve">I schematický western – podobně jako jiné pokleslé žánry – konfirmuje vítězství dobra nad zlem a v tomto ohledu je jeho přínos pozitivní, a to bez ohledu na tolik diskutovanou otázku vlivu násilí v literární a zejména filmové tvorbě na </w:t>
      </w:r>
      <w:r w:rsidRPr="002C7628">
        <w:t>lidskou</w:t>
      </w:r>
      <w:r>
        <w:t xml:space="preserve"> psychiku. Zároveň je však nutno přiznat, že westernový žánr významnou </w:t>
      </w:r>
      <w:bookmarkStart w:id="380" w:name="NewPage393"/>
      <w:bookmarkEnd w:id="380"/>
      <w:r>
        <w:t>měrou přispěl k fabrikaci nepravdivého obrazu americké minulosti.</w:t>
      </w:r>
    </w:p>
    <w:p w:rsidR="00EA3AD3" w:rsidRDefault="00EA3AD3" w:rsidP="00EA3AD3">
      <w:pPr>
        <w:pStyle w:val="Text"/>
      </w:pPr>
      <w:r>
        <w:t>V historii Západu, kam kromě normálních osadníků mířili i nejrůznější štvanci, zločinci, lidé vykořenění válkou i ti, kteří z nejrůznějších důvodů potřebovali smazat svou minulost a nahrazovali ji tedy smyšlenou legendou, hrála fikce a fabrikace důležitou roli.</w:t>
      </w:r>
    </w:p>
    <w:p w:rsidR="00EA3AD3" w:rsidRDefault="00EA3AD3" w:rsidP="00EA3AD3">
      <w:pPr>
        <w:pStyle w:val="Text"/>
      </w:pPr>
      <w:r>
        <w:t xml:space="preserve">Když skončila občanská válka (1861–1865, datujeme-li tento konflikt podle oficiálních vojenských operací) a započalo masovější osídlování západních teritorií Unie, vyvolané hladem po půdě a urychlené nálezy drahých kovů, zahájila americká bulvární žurnalistika – v duchu dobového okřídleného úsloví „Jdi na Západ, mladý muži!“, jehož autorem byl liberální novinář a politik Horace Greely (1811–1872) – kampaň, jíž glorifikovala dosud neklidné pomezí a jeho rozporuplné hrdiny, kteří v oblastech s dosud neexistujícími mocenskými a administrativními strukturami brali zákon do svých rukou a u nichž se mnohdy dalo jen těžko rozlišit, zda jde o představitele spravedlnosti či sprosté násilníky. Jedním z těch, kdo k nemalé nelibosti obyčejných kolonistů přispěli k vytváření legend o těchto lidech, byl i „Plukovník“ G. W. Nichols, jehož článek uveřejněný v únorovém čísle časopisu </w:t>
      </w:r>
      <w:r w:rsidRPr="002C7628">
        <w:rPr>
          <w:rStyle w:val="Kurziva"/>
        </w:rPr>
        <w:t>Harpeťs New Monthly Magazine</w:t>
      </w:r>
      <w:r>
        <w:t xml:space="preserve"> (1867) opěvoval mužnost a udatnost Divokého Billa Hickoka. K apoteóze tohoto z nejobdivovanějších a zároveň nejobávanějších pistolníků-šerifů se přidal podobně nehorázným způsobem i Henry M. Stanley, jenž se o pár let později sám stal legendou díky svému obratně zmanipulovanému pátrání po cestovateli Davidu Livingstonovi v Africe. Ruku v ruce se zveličenými reportážemi z pomezí zesílil i proud brakové dobrodružné literatury, jíž Ned Buntline (vl. jm. E. Z. C. Judson), hlavní strůjce nezměrné popularity Williama „Buffalo Billa“ Codyho, i další pisálkové dokázali ze zájmu o Západ vytěžit slávu a hlavně obrovské peníze. Mýtus Divokého západu dostal později mocnou injekci vznikem filmového média a od roku 1903, kdy vznikl jeden z vůbec prvních pokusů převést souvislý příběh na stříbrné plátno (film </w:t>
      </w:r>
      <w:r w:rsidRPr="002C7628">
        <w:rPr>
          <w:rStyle w:val="Kurziva"/>
        </w:rPr>
        <w:t>Velká vlaková loupež</w:t>
      </w:r>
      <w:r>
        <w:t xml:space="preserve"> režiséra E. S. Portera), zabydlel se western nastálo i v hollywoodské továrně na sny a po druhé světové válce – </w:t>
      </w:r>
      <w:bookmarkStart w:id="381" w:name="NewPage394"/>
      <w:bookmarkEnd w:id="381"/>
      <w:r>
        <w:t xml:space="preserve">zprvu ve formě reprízování starší podřadné filmové produkce, tzv. </w:t>
      </w:r>
      <w:r w:rsidRPr="002C7628">
        <w:rPr>
          <w:rStyle w:val="Kurziva"/>
        </w:rPr>
        <w:t>B pictures</w:t>
      </w:r>
      <w:r>
        <w:t xml:space="preserve"> neboli druhých filmů – i na televizní obrazovce. Televize ostatně brzy po vzoru rozhlasového seriálu </w:t>
      </w:r>
      <w:r w:rsidRPr="002C7628">
        <w:rPr>
          <w:rStyle w:val="Kurziva"/>
        </w:rPr>
        <w:t>Osamělý jezdec</w:t>
      </w:r>
      <w:r>
        <w:t xml:space="preserve"> (Lone Ranger) začala chrlit westernové ságy přezdívané posměšně „koňské opery“.</w:t>
      </w:r>
    </w:p>
    <w:p w:rsidR="00EA3AD3" w:rsidRDefault="00EA3AD3" w:rsidP="00EA3AD3">
      <w:pPr>
        <w:pStyle w:val="Text"/>
      </w:pPr>
      <w:r>
        <w:t xml:space="preserve">Po celé generace tak western – zejména ve své brakové podobě – pomáhal v mysli americké veřejnosti utvrzovat specifický obraz národní minulosti, zejména poté, co byl tento názor institucionalizován i oficiální historiografií, představovanou zejména „hraničářskou tezí“ profesora F. J. Turnera (1861– 1932), v jehož interpretaci byl individualismus amerického pomezí hlavní silou při formování americké demokracie. Že jde o interpretaci nevyvěrající z empirického poznání, ale ze zbožných přání, na to poukázala věda mnohokrát, např. v díle H. N. Smitha </w:t>
      </w:r>
      <w:r w:rsidRPr="002C7628">
        <w:rPr>
          <w:rStyle w:val="Kurziva"/>
        </w:rPr>
        <w:t>Panenská země: Americký Západ jako symbol a mýtus</w:t>
      </w:r>
      <w:r w:rsidRPr="00B63C0D">
        <w:t xml:space="preserve"> </w:t>
      </w:r>
      <w:r>
        <w:t>(Virgin Land: The American West as Symbol and Myth, 1950). Zvláště pak od 60. let našeho století byla tradiční superpatriotická koncepce dějin kolonizace Západu podrobena tvrdému přehodnocení nejen historiografií, ale „století hanby“, jak toto období charakterizovala již Turnerova současnice H. H. Jacksonová, se stalo námětem mnoha literárních, filmových a publicistických prací, jež staré legendy demaskovaly poukazem na drsnou a pro Ameriku nijak lichotivou skutečnost.</w:t>
      </w:r>
    </w:p>
    <w:p w:rsidR="00EA3AD3" w:rsidRDefault="00EA3AD3" w:rsidP="00EA3AD3">
      <w:pPr>
        <w:pStyle w:val="Text"/>
      </w:pPr>
      <w:r>
        <w:t xml:space="preserve">Kromě několika málo českých, převážně popularizačních prací, mezi nimiž dosud hrají prim nestárnoucí </w:t>
      </w:r>
      <w:r w:rsidRPr="002C7628">
        <w:rPr>
          <w:rStyle w:val="Kurziva"/>
        </w:rPr>
        <w:t>Kolty bez pozlátka</w:t>
      </w:r>
      <w:r w:rsidRPr="00B63C0D">
        <w:t xml:space="preserve"> </w:t>
      </w:r>
      <w:r>
        <w:t xml:space="preserve">Jiřího Brdečky, velkého znalce Divokého západu a autora filmu </w:t>
      </w:r>
      <w:r w:rsidRPr="002C7628">
        <w:rPr>
          <w:rStyle w:val="Kurziva"/>
        </w:rPr>
        <w:t>Limonádový Joe</w:t>
      </w:r>
      <w:r>
        <w:t xml:space="preserve">, se naši čtenáři mohli s problematikou Západu seznámit zejména v bohužel historicky nepříliš přesné knize </w:t>
      </w:r>
      <w:r w:rsidRPr="002C7628">
        <w:rPr>
          <w:rStyle w:val="Kurziva"/>
        </w:rPr>
        <w:t>Po stopách Divokého Západu</w:t>
      </w:r>
      <w:r>
        <w:t xml:space="preserve"> francouzského pamětníka konce této éry a autora westernů Joe Hammana (SNKLHU, Klub čtenářů, 1965). Brutální genocidou indiánských kmenů, klasickým westernem buď zcela opomíjenou, nebo totálně zkreslenou, se </w:t>
      </w:r>
      <w:proofErr w:type="gramStart"/>
      <w:r>
        <w:t>zabývá</w:t>
      </w:r>
      <w:proofErr w:type="gramEnd"/>
      <w:r>
        <w:t xml:space="preserve"> vynikající práce Dee Browna </w:t>
      </w:r>
      <w:r w:rsidRPr="002C7628">
        <w:rPr>
          <w:rStyle w:val="Kurziva"/>
        </w:rPr>
        <w:t xml:space="preserve">Mé srdce </w:t>
      </w:r>
      <w:proofErr w:type="gramStart"/>
      <w:r w:rsidRPr="002C7628">
        <w:rPr>
          <w:rStyle w:val="Kurziva"/>
        </w:rPr>
        <w:t>pohřběte</w:t>
      </w:r>
      <w:proofErr w:type="gramEnd"/>
      <w:r w:rsidRPr="002C7628">
        <w:rPr>
          <w:rStyle w:val="Kurziva"/>
        </w:rPr>
        <w:t xml:space="preserve"> u Woundend Knee</w:t>
      </w:r>
      <w:r>
        <w:t xml:space="preserve"> (Odeon, Klub čtenářů, 1976). Z nejvýznamnějších představitelů nového literárního pohledu na Divoký západ jmenujme alespoň Thomase Bergera, jehož román </w:t>
      </w:r>
      <w:r w:rsidRPr="002C7628">
        <w:rPr>
          <w:rStyle w:val="Kurziva"/>
        </w:rPr>
        <w:t>Malý Velký muž</w:t>
      </w:r>
      <w:r>
        <w:t xml:space="preserve"> (Naše vojsko, 1977) je u nás dobře znám i díky úspěšné filmové verzi v režii Arthura Penna.</w:t>
      </w:r>
    </w:p>
    <w:p w:rsidR="00EA3AD3" w:rsidRDefault="00EA3AD3" w:rsidP="00EA3AD3">
      <w:pPr>
        <w:pStyle w:val="Text"/>
      </w:pPr>
      <w:bookmarkStart w:id="382" w:name="NewPage395"/>
      <w:bookmarkEnd w:id="382"/>
      <w:r>
        <w:t xml:space="preserve">Právě s Bergerovou travestií je genericky spřízněn i </w:t>
      </w:r>
      <w:r w:rsidRPr="002C7628">
        <w:rPr>
          <w:rStyle w:val="Kurziva"/>
        </w:rPr>
        <w:t>Deadwood</w:t>
      </w:r>
      <w:r>
        <w:t xml:space="preserve"> Pete Dextera. Oba romány mají mnoho společného; jsou to nejen postavy jako Divoký Bill či Calamity Jane a jejich podobná charakterizace, případně další typologické paralely jako například hlasatel slova božího pan Pendrake a Dexterův kulturtrégr Jack Langrishe i jejich pokrytecké, neukojené manželky (postava Elizabeth Langrisheové se zdá přímo ušitá pro Faye Dunawayovou, filmovou představitelku paní Pendrakeové), ale zejména důsledné využití ironie, černého humoru a burlesky a v neposlední řadě i hovorové a nespisovné americké angličtiny pro autorskou řeč (přestože v Bergerem použité ich-formě není tento prvek zdaleka tak výrazný jako v Dexterově vyprávění v třetí osobě), takže jazykově oba romány jako by evokovaly atmosféru lidových povídaček a balad. Zejména pak nadsázka, rovněž hojně využívaná v lidové slovesnosti jako mýtotvorný prvek, je oběma autory aplikována jako element obrazoborecký.</w:t>
      </w:r>
    </w:p>
    <w:p w:rsidR="00EA3AD3" w:rsidRDefault="00EA3AD3" w:rsidP="00EA3AD3">
      <w:pPr>
        <w:pStyle w:val="Text"/>
      </w:pPr>
      <w:r>
        <w:t xml:space="preserve">Je-li však Bergerův stojedenáctiletý „pamětník“ Jack Crabb fiktivním hrdinou, pohybujícím se na rovině sice literárně fabulované, přesto však historicky pravdivé reality, pak Dexterúv Divoký Bill a ostatní legendární postavy Západu jsou prezentováni jako literárně ztvárněné historické postavy, které však sehrávají jakési naivní divadlo vlastní legendy. Čtenář je spoluúčastníkem vzniku této legendy, jejíž nejrůznější (a nepravdivé) verze na místě vytvářejí „očití svědkové“. Skutečného Billa Hickoka však poznáváme výhradně prostřednictvím jeho alter-ega, Charleyho Uttera. Není jistě náhodou, že v této Dexterově hře na realitu je to paradoxně Malcolm Nash, jediná fiktivní postava celého románu, která nazírá svět takový, jaký je, jako jednotu protikladů, zde zašifrovanou do učení kazatele Smitha o dvojjedinosti Boha, původce dobra i zla. Je tudíž pouze logické, že Solomonu Starovi, jehož životním předurčením je nahradit falešně dřevěná průčelí Deadwoodu skutečnými domy z cihel, se podaří vypálit město do základů, či že jediným člověkem s jasnou „historickou“ perspektivou je blázen Flaška. A je-li klasický western oslavou tradiční dějinné koncepce </w:t>
      </w:r>
      <w:r w:rsidRPr="002C7628">
        <w:rPr>
          <w:rStyle w:val="Kurziva"/>
        </w:rPr>
        <w:t>Manifest Destiny</w:t>
      </w:r>
      <w:r>
        <w:t xml:space="preserve"> (zjevného předurčení Spojených států ovládnout severoamerický kontinent), je datum Hickokovy smrti (1876) vskutku paradoxní oslavou sta let americké nezávislosti.</w:t>
      </w:r>
    </w:p>
    <w:p w:rsidR="00EA3AD3" w:rsidRDefault="00EA3AD3" w:rsidP="00EA3AD3">
      <w:pPr>
        <w:pStyle w:val="Text"/>
      </w:pPr>
      <w:bookmarkStart w:id="383" w:name="NewPage396"/>
      <w:bookmarkEnd w:id="383"/>
      <w:r>
        <w:t xml:space="preserve">Proto je příznačné, že posledním „učitelem“ Malcolma Nashe je dodnes tak trochu myticky záhadná a nedoceňovaná postava spisovatele Ambrose Bierce, sžíravého kritika amerických poměrů a mistra černého humoru, grotesky, ironie a paradoxu (česky </w:t>
      </w:r>
      <w:r w:rsidRPr="002C7628">
        <w:rPr>
          <w:rStyle w:val="Kurziva"/>
        </w:rPr>
        <w:t>Moxonův pán a jiné povídky</w:t>
      </w:r>
      <w:r>
        <w:t>, Odeon, 1966), který strávil rok 1880 v Deadwoodu jako zástupce důlní společnosti Black Hills Placer Mining Co. Byla to zcela netypická epizoda v životě jinak excentrického bohéma; Bierce věnoval veškeré své úsilí zájmům společnosti a jejích zaměstnanců v době, kdy podnikem zmítal boj o kontrolu podporovaný různými politickými zájmy. I když Bierce ve svém snažení neuspěl, každopádně se zdá, že v Dexterovi našel apoštola více než učenlivého.</w:t>
      </w:r>
    </w:p>
    <w:p w:rsidR="00EA3AD3" w:rsidRDefault="00EA3AD3" w:rsidP="00EA3AD3">
      <w:pPr>
        <w:pStyle w:val="Text"/>
      </w:pPr>
    </w:p>
    <w:p w:rsidR="00EA3AD3" w:rsidRDefault="00EA3AD3" w:rsidP="00EA3AD3">
      <w:pPr>
        <w:pStyle w:val="Text"/>
      </w:pPr>
      <w:r>
        <w:t>Pete Dexter (narozen 1944 v Pontiacu ve státě Michigan) strávil dětství v Illinois a Georgii. Je absolventem University of South Dakota. Po studiích byl neúspěšným zástupcem firmy prodávající luxusní automobily zn. Jaguar, nabízel po domácnostech služby fotografického ateliéru, pracoval u benzínového čerpadla a obsluhoval zákazníky za pultem železářství. Nechybělo mnoho a skončil svou profesionální dráhu jako řidič náklaďáku rozvážejícího pivo. „Byla to náhodou moc hezká práce,“ říká. „Chlapa, který vozí pivo, vidí všude rádi a po šichtě má člověk takový hřejivý pocit, že pomohl trpícímu lidstvu.“</w:t>
      </w:r>
    </w:p>
    <w:p w:rsidR="00EA3AD3" w:rsidRDefault="00EA3AD3" w:rsidP="00EA3AD3">
      <w:pPr>
        <w:pStyle w:val="Text"/>
      </w:pPr>
      <w:r>
        <w:t xml:space="preserve">Po pokusech psát poezii a reportérské práci ve Fort Lauderdale na Floridě zakotvil na dvanáct let jako lokálkář listu </w:t>
      </w:r>
      <w:r w:rsidRPr="002C7628">
        <w:rPr>
          <w:rStyle w:val="Kurziva"/>
        </w:rPr>
        <w:t>Philadelphia Daily News</w:t>
      </w:r>
      <w:r>
        <w:t xml:space="preserve">. Jeho denní kontakt s ulicí mu poskytl materiál pro první román </w:t>
      </w:r>
      <w:r w:rsidRPr="002C7628">
        <w:rPr>
          <w:rStyle w:val="Kurziva"/>
        </w:rPr>
        <w:t>Boží kapsa</w:t>
      </w:r>
      <w:r>
        <w:t xml:space="preserve"> (Goďs Pocket, 1983), nazvaný podle dělnické čtvrti v jižní Filadelfii. Je to humorně hořký a sarkastický pohled na každodenní existenci „modrých </w:t>
      </w:r>
      <w:r w:rsidR="002C7628">
        <w:t>lím</w:t>
      </w:r>
      <w:r>
        <w:t xml:space="preserve">ečků“, drobných podnikatelů, příživníků, pěšáků mafie a korumpovaných odborářských důvěrníků. Jeden z jeho sloupků, zabývající se vraždou související s pokoutním pouličním obchodem drogami, rozlítil obyvatele čtvrti Goďs Pocket natolik, že po výměně názorů v jedné místní hospodě skončil Dexter (ač sám trénovaný boxer a doprovázen kamarádem, profesionálním šampiónem v těžké váze) s roztříštěnou lebkou, přeraženou páteří a zlomenou kyčli. Rvačka je od té doby – jak ostatně jinak – jednou </w:t>
      </w:r>
      <w:bookmarkStart w:id="384" w:name="NewPage397"/>
      <w:bookmarkEnd w:id="384"/>
      <w:r>
        <w:t xml:space="preserve">z největších legend jižní Filadelfie. Daleko víc než tohoto ublížení na těle Dexter lituje, že omylem z paměti svého počítače vymazal devadesát stran rukopisu svého třetího románu. Mezitím ovšem v roce 1986 vydal </w:t>
      </w:r>
      <w:r w:rsidRPr="002C7628">
        <w:rPr>
          <w:rStyle w:val="Kurziva"/>
        </w:rPr>
        <w:t>Deadwood</w:t>
      </w:r>
      <w:r>
        <w:t xml:space="preserve">, který osobně považuje za svoje nejzdařilejší dílo. Román mu vynesl určitou popularitu i zakázky pro exkluzivní časopisy jako </w:t>
      </w:r>
      <w:r w:rsidRPr="002C7628">
        <w:rPr>
          <w:rStyle w:val="Kurziva"/>
        </w:rPr>
        <w:t>Esquire</w:t>
      </w:r>
      <w:r>
        <w:t xml:space="preserve"> a </w:t>
      </w:r>
      <w:r w:rsidRPr="002C7628">
        <w:rPr>
          <w:rStyle w:val="Kurziva"/>
        </w:rPr>
        <w:t>Playboy</w:t>
      </w:r>
      <w:r>
        <w:t xml:space="preserve">, ale teprve třetí román </w:t>
      </w:r>
      <w:r w:rsidRPr="002C7628">
        <w:rPr>
          <w:rStyle w:val="Kurziva"/>
        </w:rPr>
        <w:t>Paris Trout</w:t>
      </w:r>
      <w:r>
        <w:t xml:space="preserve"> (1988), jehož hlavní postavou je paranoidní obchodník a lichvář stejného jména a námětem rasová vražda a dexterovsky břitký pohled na psychologii, mýty a skutečnost amerického Jihu, mu získal skutečné uznání vyjádřené prestižní Národní knižní cenou pro rok 1988. Přes finanční úspěch svých literárních děl pracuje Dexter jako sloupkař kalifornského listu </w:t>
      </w:r>
      <w:r w:rsidRPr="002C7628">
        <w:rPr>
          <w:rStyle w:val="Kurziva"/>
        </w:rPr>
        <w:t>Sacramento Bee</w:t>
      </w:r>
      <w:r>
        <w:t>, protože jak říká, „potřebuje denní kontakt se životem, aby nezapomněl, jak lidé jednají a mluví“.</w:t>
      </w:r>
    </w:p>
    <w:p w:rsidR="00EA3AD3" w:rsidRDefault="00EA3AD3" w:rsidP="002C7628">
      <w:pPr>
        <w:pStyle w:val="Spacer"/>
      </w:pPr>
    </w:p>
    <w:p w:rsidR="002C7628" w:rsidRDefault="00EA3AD3" w:rsidP="002C7628">
      <w:pPr>
        <w:pStyle w:val="ZakladniVpravo"/>
      </w:pPr>
      <w:r>
        <w:t>Šimon Pellar</w:t>
      </w:r>
    </w:p>
    <w:p w:rsidR="00EA3AD3" w:rsidRDefault="002C7628" w:rsidP="002C7628">
      <w:pPr>
        <w:pStyle w:val="ZakladniVlevo"/>
      </w:pPr>
      <w:r>
        <w:br w:type="page"/>
      </w:r>
      <w:bookmarkStart w:id="385" w:name="NewPage398"/>
      <w:bookmarkEnd w:id="385"/>
      <w:r w:rsidR="00EA3AD3" w:rsidRPr="002C7628">
        <w:t>OBSAH</w:t>
      </w:r>
    </w:p>
    <w:p w:rsidR="00EA3AD3" w:rsidRDefault="00EA3AD3" w:rsidP="002C7628">
      <w:pPr>
        <w:pStyle w:val="SpacerM"/>
      </w:pPr>
    </w:p>
    <w:p w:rsidR="002C7628" w:rsidRDefault="00EA3AD3" w:rsidP="002C7628">
      <w:pPr>
        <w:pStyle w:val="Obsah"/>
      </w:pPr>
      <w:r w:rsidRPr="002C7628">
        <w:t>Část první:</w:t>
      </w:r>
      <w:r w:rsidR="002C7628">
        <w:tab/>
      </w:r>
      <w:r w:rsidRPr="002C7628">
        <w:t>Bill, 1876</w:t>
      </w:r>
    </w:p>
    <w:p w:rsidR="00EA3AD3" w:rsidRPr="002C7628" w:rsidRDefault="00EA3AD3" w:rsidP="002C7628">
      <w:pPr>
        <w:pStyle w:val="Obsah"/>
      </w:pPr>
      <w:r w:rsidRPr="002C7628">
        <w:t>Část druhá:</w:t>
      </w:r>
      <w:r w:rsidR="002C7628">
        <w:tab/>
      </w:r>
      <w:r w:rsidRPr="002C7628">
        <w:t>Panenka, 1876</w:t>
      </w:r>
    </w:p>
    <w:p w:rsidR="002C7628" w:rsidRDefault="00EA3AD3" w:rsidP="002C7628">
      <w:pPr>
        <w:pStyle w:val="Obsah"/>
      </w:pPr>
      <w:r w:rsidRPr="002C7628">
        <w:t>Část třetí:</w:t>
      </w:r>
      <w:r w:rsidR="002C7628">
        <w:tab/>
      </w:r>
      <w:r w:rsidRPr="002C7628">
        <w:t>Agnes, 1876</w:t>
      </w:r>
    </w:p>
    <w:p w:rsidR="00EA3AD3" w:rsidRPr="002C7628" w:rsidRDefault="00EA3AD3" w:rsidP="002C7628">
      <w:pPr>
        <w:pStyle w:val="Obsah"/>
      </w:pPr>
      <w:r w:rsidRPr="002C7628">
        <w:t>Část čtvrtá:</w:t>
      </w:r>
      <w:r w:rsidR="002C7628">
        <w:tab/>
      </w:r>
      <w:r w:rsidRPr="002C7628">
        <w:t>Jane, 1878</w:t>
      </w:r>
    </w:p>
    <w:p w:rsidR="00EA3AD3" w:rsidRDefault="00EA3AD3" w:rsidP="002C7628">
      <w:pPr>
        <w:pStyle w:val="Obsah"/>
      </w:pPr>
      <w:r w:rsidRPr="002C7628">
        <w:t>Část pátá:</w:t>
      </w:r>
      <w:r w:rsidR="002C7628">
        <w:tab/>
      </w:r>
      <w:r w:rsidRPr="002C7628">
        <w:t>Charley, 1912</w:t>
      </w:r>
    </w:p>
    <w:p w:rsidR="002C7628" w:rsidRPr="002C7628" w:rsidRDefault="002C7628" w:rsidP="002C7628">
      <w:pPr>
        <w:pStyle w:val="Obsah"/>
      </w:pPr>
    </w:p>
    <w:p w:rsidR="002C7628" w:rsidRDefault="00EA3AD3" w:rsidP="002C7628">
      <w:pPr>
        <w:pStyle w:val="Obsah"/>
      </w:pPr>
      <w:r w:rsidRPr="00EA3AD3">
        <w:t>Dexterova hra na realitu (Doslov Šimona Pellara</w:t>
      </w:r>
      <w:r w:rsidR="002C7628">
        <w:t>)</w:t>
      </w:r>
    </w:p>
    <w:p w:rsidR="002C7628" w:rsidRDefault="002C7628" w:rsidP="002C7628">
      <w:pPr>
        <w:pStyle w:val="ZakladniVlevo"/>
      </w:pPr>
      <w:r>
        <w:br w:type="page"/>
      </w:r>
      <w:r>
        <w:t>KLUB ČTENÁŘŮ</w:t>
      </w:r>
    </w:p>
    <w:p w:rsidR="002C7628" w:rsidRDefault="002C7628" w:rsidP="002C7628">
      <w:pPr>
        <w:pStyle w:val="ZakladniVlevo"/>
      </w:pPr>
      <w:r>
        <w:t>SVAZEK 634</w:t>
      </w:r>
    </w:p>
    <w:p w:rsidR="002C7628" w:rsidRDefault="002C7628" w:rsidP="002C7628">
      <w:pPr>
        <w:pStyle w:val="ZakladniVlevo"/>
      </w:pPr>
    </w:p>
    <w:p w:rsidR="002C7628" w:rsidRDefault="00EA3AD3" w:rsidP="002C7628">
      <w:pPr>
        <w:pStyle w:val="ZakladniVlevo"/>
      </w:pPr>
      <w:r>
        <w:t>PETE DEXTER</w:t>
      </w:r>
    </w:p>
    <w:p w:rsidR="00EA3AD3" w:rsidRDefault="00EA3AD3" w:rsidP="002C7628">
      <w:pPr>
        <w:pStyle w:val="ZakladniVlevo"/>
      </w:pPr>
      <w:r>
        <w:t>DEADWOOD</w:t>
      </w:r>
    </w:p>
    <w:p w:rsidR="00EA3AD3" w:rsidRDefault="00EA3AD3" w:rsidP="00EA3AD3">
      <w:pPr>
        <w:pStyle w:val="Text"/>
      </w:pPr>
    </w:p>
    <w:p w:rsidR="00EA3AD3" w:rsidRDefault="00EA3AD3" w:rsidP="002C7628">
      <w:pPr>
        <w:pStyle w:val="Tiraz"/>
      </w:pPr>
      <w:r>
        <w:t>Z anglického originálu Deadwood, vydaného nakladatelstvím Random House, New York 1986, přeložil a doslov napsal Šimon Pellar.</w:t>
      </w:r>
    </w:p>
    <w:p w:rsidR="00EA3AD3" w:rsidRDefault="00EA3AD3" w:rsidP="002C7628">
      <w:pPr>
        <w:pStyle w:val="Tiraz"/>
      </w:pPr>
      <w:r>
        <w:t>Typografie Andrej Krátký.</w:t>
      </w:r>
    </w:p>
    <w:p w:rsidR="00EA3AD3" w:rsidRDefault="00EA3AD3" w:rsidP="002C7628">
      <w:pPr>
        <w:pStyle w:val="Tiraz"/>
      </w:pPr>
      <w:r>
        <w:t xml:space="preserve">Vydal Odeon, nakladatelství krásné literatury a umění, </w:t>
      </w:r>
      <w:proofErr w:type="gramStart"/>
      <w:r>
        <w:t>n.p.</w:t>
      </w:r>
      <w:proofErr w:type="gramEnd"/>
      <w:r>
        <w:t>, jako svou 5</w:t>
      </w:r>
      <w:r w:rsidR="002C7628">
        <w:t> </w:t>
      </w:r>
      <w:r>
        <w:t>023. publikaci v redakci krásné literatury</w:t>
      </w:r>
      <w:r w:rsidR="002C7628">
        <w:t xml:space="preserve">. </w:t>
      </w:r>
      <w:r>
        <w:t>Praha 1990.</w:t>
      </w:r>
    </w:p>
    <w:p w:rsidR="00EA3AD3" w:rsidRDefault="00EA3AD3" w:rsidP="002C7628">
      <w:pPr>
        <w:pStyle w:val="Tiraz"/>
      </w:pPr>
      <w:r>
        <w:t>Odpovědný redaktor Jan Zelenka.</w:t>
      </w:r>
    </w:p>
    <w:p w:rsidR="00EA3AD3" w:rsidRDefault="00EA3AD3" w:rsidP="002C7628">
      <w:pPr>
        <w:pStyle w:val="Tiraz"/>
      </w:pPr>
      <w:r>
        <w:t>Výtvarný redaktor Vladimír Nárožník.</w:t>
      </w:r>
    </w:p>
    <w:p w:rsidR="00EA3AD3" w:rsidRDefault="00EA3AD3" w:rsidP="002C7628">
      <w:pPr>
        <w:pStyle w:val="Tiraz"/>
      </w:pPr>
      <w:r>
        <w:t>Technická redaktorka Jana Maryšková.</w:t>
      </w:r>
    </w:p>
    <w:p w:rsidR="00EA3AD3" w:rsidRDefault="00EA3AD3" w:rsidP="002C7628">
      <w:pPr>
        <w:pStyle w:val="Tiraz"/>
      </w:pPr>
      <w:r>
        <w:t xml:space="preserve">Vytiskla Těšínská tiskárna, </w:t>
      </w:r>
      <w:proofErr w:type="gramStart"/>
      <w:r>
        <w:t>s.p.</w:t>
      </w:r>
      <w:proofErr w:type="gramEnd"/>
      <w:r>
        <w:t xml:space="preserve"> Český Těšín.</w:t>
      </w:r>
    </w:p>
    <w:p w:rsidR="00EA3AD3" w:rsidRDefault="00EA3AD3" w:rsidP="002C7628">
      <w:pPr>
        <w:pStyle w:val="Tiraz"/>
      </w:pPr>
      <w:r>
        <w:t>24,27 autorských archů, 24,72 vydavatelských archů.</w:t>
      </w:r>
    </w:p>
    <w:p w:rsidR="00EA3AD3" w:rsidRDefault="00EA3AD3" w:rsidP="002C7628">
      <w:pPr>
        <w:pStyle w:val="Tiraz"/>
      </w:pPr>
      <w:r>
        <w:t>605 22 856. Vydání první.</w:t>
      </w:r>
    </w:p>
    <w:p w:rsidR="00EA3AD3" w:rsidRDefault="00EA3AD3" w:rsidP="002C7628">
      <w:pPr>
        <w:pStyle w:val="Tiraz"/>
      </w:pPr>
      <w:r>
        <w:t>Náklad 91 000 výtisků.</w:t>
      </w:r>
    </w:p>
    <w:p w:rsidR="00EA3AD3" w:rsidRPr="002C7628" w:rsidRDefault="00EA3AD3" w:rsidP="002C7628">
      <w:pPr>
        <w:pStyle w:val="Tiraz"/>
      </w:pPr>
      <w:r w:rsidRPr="002C7628">
        <w:t>13/34.01-112-90.</w:t>
      </w:r>
    </w:p>
    <w:p w:rsidR="00EA3AD3" w:rsidRPr="002C7628" w:rsidRDefault="00EA3AD3" w:rsidP="002C7628">
      <w:pPr>
        <w:pStyle w:val="Tiraz"/>
      </w:pPr>
      <w:r w:rsidRPr="002C7628">
        <w:t>Cena váz. 37 Kčs</w:t>
      </w:r>
    </w:p>
    <w:sectPr w:rsidR="00EA3AD3" w:rsidRPr="002C7628" w:rsidSect="002C7628">
      <w:pgSz w:w="7995" w:h="13154" w:code="11"/>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872" w:rsidRDefault="00933872" w:rsidP="00933872">
      <w:pPr>
        <w:spacing w:after="0" w:line="240" w:lineRule="auto"/>
      </w:pPr>
      <w:r>
        <w:separator/>
      </w:r>
    </w:p>
  </w:endnote>
  <w:endnote w:type="continuationSeparator" w:id="0">
    <w:p w:rsidR="00933872" w:rsidRDefault="00933872" w:rsidP="00933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872" w:rsidRDefault="00933872" w:rsidP="00933872">
      <w:pPr>
        <w:spacing w:after="0" w:line="240" w:lineRule="auto"/>
      </w:pPr>
      <w:r>
        <w:separator/>
      </w:r>
    </w:p>
  </w:footnote>
  <w:footnote w:type="continuationSeparator" w:id="0">
    <w:p w:rsidR="00933872" w:rsidRDefault="00933872" w:rsidP="009338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doNotTrackMoves/>
  <w:defaultTabStop w:val="708"/>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3AD3"/>
    <w:rsid w:val="0001623C"/>
    <w:rsid w:val="00084E10"/>
    <w:rsid w:val="001C28DC"/>
    <w:rsid w:val="00266793"/>
    <w:rsid w:val="002C393B"/>
    <w:rsid w:val="002C7628"/>
    <w:rsid w:val="00333878"/>
    <w:rsid w:val="00381BDC"/>
    <w:rsid w:val="00471C23"/>
    <w:rsid w:val="004721F1"/>
    <w:rsid w:val="0049287A"/>
    <w:rsid w:val="004B6243"/>
    <w:rsid w:val="005261A8"/>
    <w:rsid w:val="007304B4"/>
    <w:rsid w:val="007E27F3"/>
    <w:rsid w:val="008130C1"/>
    <w:rsid w:val="00840827"/>
    <w:rsid w:val="00933872"/>
    <w:rsid w:val="009722D8"/>
    <w:rsid w:val="00994125"/>
    <w:rsid w:val="00A05C39"/>
    <w:rsid w:val="00AC2FFA"/>
    <w:rsid w:val="00AF7152"/>
    <w:rsid w:val="00B63C0D"/>
    <w:rsid w:val="00B90666"/>
    <w:rsid w:val="00BB1C48"/>
    <w:rsid w:val="00CF0126"/>
    <w:rsid w:val="00DC5842"/>
    <w:rsid w:val="00DD21C0"/>
    <w:rsid w:val="00E023C3"/>
    <w:rsid w:val="00E957F3"/>
    <w:rsid w:val="00EA227D"/>
    <w:rsid w:val="00EA3AD3"/>
    <w:rsid w:val="00EB41FA"/>
    <w:rsid w:val="00EF5324"/>
    <w:rsid w:val="00F2377C"/>
    <w:rsid w:val="00F305DB"/>
    <w:rsid w:val="00FE53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B573987A-8EEF-4A5E-B11F-9ADED9F4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33872"/>
    <w:pPr>
      <w:spacing w:after="160" w:line="259" w:lineRule="auto"/>
    </w:pPr>
    <w:rPr>
      <w:sz w:val="22"/>
      <w:szCs w:val="22"/>
      <w:lang w:eastAsia="en-US"/>
    </w:rPr>
  </w:style>
  <w:style w:type="paragraph" w:styleId="Nadpis1">
    <w:name w:val="heading 1"/>
    <w:basedOn w:val="Normln"/>
    <w:next w:val="Normln"/>
    <w:link w:val="Nadpis1Char"/>
    <w:uiPriority w:val="9"/>
    <w:qFormat/>
    <w:rsid w:val="002C7628"/>
    <w:pPr>
      <w:keepNext/>
      <w:spacing w:after="240"/>
      <w:ind w:left="567"/>
      <w:outlineLvl w:val="0"/>
    </w:pPr>
    <w:rPr>
      <w:rFonts w:ascii="Times New Roman" w:eastAsiaTheme="majorEastAsia" w:hAnsi="Times New Roman"/>
      <w:b/>
      <w:bCs/>
      <w:i/>
      <w:kern w:val="32"/>
      <w:sz w:val="36"/>
      <w:szCs w:val="36"/>
    </w:rPr>
  </w:style>
  <w:style w:type="paragraph" w:styleId="Nadpis2">
    <w:name w:val="heading 2"/>
    <w:basedOn w:val="Normln"/>
    <w:next w:val="Normln"/>
    <w:link w:val="Nadpis2Char"/>
    <w:uiPriority w:val="9"/>
    <w:unhideWhenUsed/>
    <w:qFormat/>
    <w:rsid w:val="00933872"/>
    <w:pPr>
      <w:pageBreakBefore/>
      <w:spacing w:after="1080"/>
      <w:outlineLvl w:val="1"/>
    </w:pPr>
    <w:rPr>
      <w:rFonts w:ascii="Times New Roman" w:eastAsiaTheme="majorEastAsia" w:hAnsi="Times New Roman"/>
      <w:bCs/>
      <w:iCs/>
      <w:caps/>
      <w:sz w:val="24"/>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akladni">
    <w:name w:val="Zakladni"/>
    <w:rsid w:val="00333878"/>
    <w:pPr>
      <w:spacing w:line="264" w:lineRule="auto"/>
    </w:pPr>
    <w:rPr>
      <w:rFonts w:ascii="Times New Roman" w:hAnsi="Times New Roman"/>
      <w:sz w:val="24"/>
      <w:szCs w:val="22"/>
      <w:lang w:eastAsia="en-US"/>
    </w:rPr>
  </w:style>
  <w:style w:type="paragraph" w:customStyle="1" w:styleId="ZakladniVlevo">
    <w:name w:val="ZakladniVlevo"/>
    <w:basedOn w:val="Zakladni"/>
    <w:rsid w:val="00333878"/>
  </w:style>
  <w:style w:type="paragraph" w:customStyle="1" w:styleId="DoslovNadpis">
    <w:name w:val="DoslovNadpis"/>
    <w:basedOn w:val="Nadpis2"/>
    <w:qFormat/>
    <w:rsid w:val="00B63C0D"/>
    <w:pPr>
      <w:outlineLvl w:val="0"/>
    </w:pPr>
  </w:style>
  <w:style w:type="paragraph" w:customStyle="1" w:styleId="ZakladniVpravo">
    <w:name w:val="ZakladniVpravo"/>
    <w:basedOn w:val="Zakladni"/>
    <w:rsid w:val="00333878"/>
    <w:pPr>
      <w:jc w:val="right"/>
    </w:pPr>
  </w:style>
  <w:style w:type="paragraph" w:customStyle="1" w:styleId="Obrazek">
    <w:name w:val="Obrazek"/>
    <w:basedOn w:val="Zakladni"/>
    <w:rsid w:val="00333878"/>
    <w:pPr>
      <w:jc w:val="center"/>
    </w:pPr>
  </w:style>
  <w:style w:type="paragraph" w:customStyle="1" w:styleId="ObrazekStrana">
    <w:name w:val="ObrazekStrana"/>
    <w:basedOn w:val="Obrazek"/>
    <w:rsid w:val="00333878"/>
    <w:pPr>
      <w:pageBreakBefore/>
    </w:pPr>
  </w:style>
  <w:style w:type="paragraph" w:customStyle="1" w:styleId="Spacer">
    <w:name w:val="Spacer"/>
    <w:basedOn w:val="Zakladni"/>
    <w:rsid w:val="00333878"/>
  </w:style>
  <w:style w:type="paragraph" w:customStyle="1" w:styleId="SpacerM">
    <w:name w:val="Spacer_M"/>
    <w:basedOn w:val="Spacer"/>
    <w:rsid w:val="0001623C"/>
    <w:pPr>
      <w:spacing w:after="700"/>
    </w:pPr>
  </w:style>
  <w:style w:type="paragraph" w:customStyle="1" w:styleId="Text">
    <w:name w:val="Text"/>
    <w:basedOn w:val="Zakladni"/>
    <w:rsid w:val="0049287A"/>
    <w:pPr>
      <w:ind w:firstLine="340"/>
      <w:jc w:val="both"/>
    </w:pPr>
  </w:style>
  <w:style w:type="paragraph" w:customStyle="1" w:styleId="TextPrvni">
    <w:name w:val="TextPrvni"/>
    <w:basedOn w:val="Normln"/>
    <w:rsid w:val="0049287A"/>
    <w:pPr>
      <w:spacing w:after="0" w:line="264" w:lineRule="auto"/>
      <w:jc w:val="both"/>
    </w:pPr>
    <w:rPr>
      <w:rFonts w:ascii="Times New Roman" w:hAnsi="Times New Roman"/>
      <w:sz w:val="24"/>
    </w:rPr>
  </w:style>
  <w:style w:type="paragraph" w:customStyle="1" w:styleId="DejovaPauza">
    <w:name w:val="DejovaPauza"/>
    <w:basedOn w:val="Normln"/>
    <w:rsid w:val="002C7628"/>
    <w:pPr>
      <w:spacing w:before="120" w:after="120" w:line="264" w:lineRule="auto"/>
      <w:jc w:val="center"/>
    </w:pPr>
    <w:rPr>
      <w:rFonts w:ascii="Times New Roman" w:hAnsi="Times New Roman"/>
      <w:color w:val="262626" w:themeColor="text1" w:themeTint="D9"/>
      <w:sz w:val="24"/>
    </w:rPr>
  </w:style>
  <w:style w:type="character" w:customStyle="1" w:styleId="Kurziva">
    <w:name w:val="Kurziva"/>
    <w:rsid w:val="00333878"/>
    <w:rPr>
      <w:i/>
    </w:rPr>
  </w:style>
  <w:style w:type="paragraph" w:customStyle="1" w:styleId="PopisekKnizniCasti">
    <w:name w:val="PopisekKnizniCasti"/>
    <w:basedOn w:val="ZakladniVpravo"/>
    <w:qFormat/>
    <w:rsid w:val="001C28DC"/>
    <w:pPr>
      <w:pageBreakBefore/>
      <w:spacing w:after="240"/>
    </w:pPr>
    <w:rPr>
      <w:i/>
      <w:color w:val="595959" w:themeColor="text1" w:themeTint="A6"/>
    </w:rPr>
  </w:style>
  <w:style w:type="character" w:customStyle="1" w:styleId="Nadpis1Char">
    <w:name w:val="Nadpis 1 Char"/>
    <w:basedOn w:val="Standardnpsmoodstavce"/>
    <w:link w:val="Nadpis1"/>
    <w:uiPriority w:val="9"/>
    <w:rsid w:val="002C7628"/>
    <w:rPr>
      <w:rFonts w:ascii="Times New Roman" w:eastAsiaTheme="majorEastAsia" w:hAnsi="Times New Roman"/>
      <w:b/>
      <w:bCs/>
      <w:i/>
      <w:kern w:val="32"/>
      <w:sz w:val="36"/>
      <w:szCs w:val="36"/>
      <w:lang w:eastAsia="en-US"/>
    </w:rPr>
  </w:style>
  <w:style w:type="paragraph" w:customStyle="1" w:styleId="TitulAutor">
    <w:name w:val="TitulAutor"/>
    <w:basedOn w:val="ZakladniVlevo"/>
    <w:qFormat/>
    <w:rsid w:val="00933872"/>
    <w:pPr>
      <w:spacing w:before="1440" w:after="240"/>
      <w:ind w:left="851"/>
    </w:pPr>
    <w:rPr>
      <w:b/>
      <w:i/>
      <w:sz w:val="56"/>
      <w:szCs w:val="56"/>
    </w:rPr>
  </w:style>
  <w:style w:type="paragraph" w:customStyle="1" w:styleId="TitulNazev">
    <w:name w:val="TitulNazev"/>
    <w:basedOn w:val="ZakladniVlevo"/>
    <w:qFormat/>
    <w:rsid w:val="00933872"/>
    <w:pPr>
      <w:spacing w:after="1600"/>
      <w:ind w:left="851"/>
    </w:pPr>
    <w:rPr>
      <w:caps/>
      <w:spacing w:val="10"/>
      <w:sz w:val="32"/>
      <w:szCs w:val="32"/>
    </w:rPr>
  </w:style>
  <w:style w:type="paragraph" w:customStyle="1" w:styleId="TitulVydavatel">
    <w:name w:val="TitulVydavatel"/>
    <w:basedOn w:val="ZakladniVlevo"/>
    <w:qFormat/>
    <w:rsid w:val="002C7628"/>
    <w:pPr>
      <w:ind w:left="851"/>
    </w:pPr>
  </w:style>
  <w:style w:type="paragraph" w:customStyle="1" w:styleId="Copyright">
    <w:name w:val="Copyright"/>
    <w:basedOn w:val="ZakladniVlevo"/>
    <w:qFormat/>
    <w:rsid w:val="002C7628"/>
    <w:rPr>
      <w:sz w:val="22"/>
    </w:rPr>
  </w:style>
  <w:style w:type="paragraph" w:customStyle="1" w:styleId="Venovani">
    <w:name w:val="Venovani"/>
    <w:basedOn w:val="ZakladniVlevo"/>
    <w:qFormat/>
    <w:rsid w:val="002C7628"/>
    <w:pPr>
      <w:spacing w:before="960" w:after="720"/>
      <w:ind w:left="567"/>
    </w:pPr>
    <w:rPr>
      <w:i/>
      <w:sz w:val="28"/>
      <w:szCs w:val="28"/>
    </w:rPr>
  </w:style>
  <w:style w:type="paragraph" w:customStyle="1" w:styleId="Podekovani">
    <w:name w:val="Podekovani"/>
    <w:basedOn w:val="ZakladniVlevo"/>
    <w:qFormat/>
    <w:rsid w:val="002C7628"/>
    <w:pPr>
      <w:ind w:left="567"/>
    </w:pPr>
  </w:style>
  <w:style w:type="paragraph" w:customStyle="1" w:styleId="CastCislo">
    <w:name w:val="CastCislo"/>
    <w:basedOn w:val="Text"/>
    <w:qFormat/>
    <w:rsid w:val="002C7628"/>
    <w:pPr>
      <w:pageBreakBefore/>
      <w:spacing w:before="840" w:after="480"/>
      <w:ind w:left="567" w:firstLine="0"/>
      <w:jc w:val="left"/>
    </w:pPr>
  </w:style>
  <w:style w:type="paragraph" w:customStyle="1" w:styleId="CastRok">
    <w:name w:val="CastRok"/>
    <w:basedOn w:val="Text"/>
    <w:qFormat/>
    <w:rsid w:val="002C7628"/>
    <w:pPr>
      <w:ind w:left="567" w:firstLine="0"/>
      <w:jc w:val="left"/>
    </w:pPr>
    <w:rPr>
      <w:i/>
    </w:rPr>
  </w:style>
  <w:style w:type="paragraph" w:customStyle="1" w:styleId="SpacerCast">
    <w:name w:val="Spacer_Cast"/>
    <w:basedOn w:val="Spacer"/>
    <w:qFormat/>
    <w:rsid w:val="002C7628"/>
    <w:pPr>
      <w:pageBreakBefore/>
      <w:pBdr>
        <w:top w:val="single" w:sz="12" w:space="1" w:color="auto"/>
      </w:pBdr>
      <w:spacing w:after="1200"/>
    </w:pPr>
  </w:style>
  <w:style w:type="character" w:customStyle="1" w:styleId="Nadpis2Char">
    <w:name w:val="Nadpis 2 Char"/>
    <w:basedOn w:val="Standardnpsmoodstavce"/>
    <w:link w:val="Nadpis2"/>
    <w:uiPriority w:val="9"/>
    <w:rsid w:val="00933872"/>
    <w:rPr>
      <w:rFonts w:ascii="Times New Roman" w:eastAsiaTheme="majorEastAsia" w:hAnsi="Times New Roman"/>
      <w:bCs/>
      <w:iCs/>
      <w:caps/>
      <w:sz w:val="24"/>
      <w:szCs w:val="28"/>
      <w:lang w:eastAsia="en-US"/>
    </w:rPr>
  </w:style>
  <w:style w:type="paragraph" w:customStyle="1" w:styleId="Verse">
    <w:name w:val="Verse"/>
    <w:basedOn w:val="Text"/>
    <w:qFormat/>
    <w:rsid w:val="002C7628"/>
    <w:pPr>
      <w:ind w:left="1021" w:firstLine="0"/>
      <w:jc w:val="left"/>
    </w:pPr>
  </w:style>
  <w:style w:type="paragraph" w:customStyle="1" w:styleId="Deadwood">
    <w:name w:val="Deadwood"/>
    <w:basedOn w:val="TextPrvni"/>
    <w:qFormat/>
    <w:rsid w:val="002C7628"/>
    <w:pPr>
      <w:ind w:left="1021"/>
    </w:pPr>
  </w:style>
  <w:style w:type="paragraph" w:customStyle="1" w:styleId="Obsah">
    <w:name w:val="Obsah"/>
    <w:basedOn w:val="ZakladniVlevo"/>
    <w:qFormat/>
    <w:rsid w:val="002C7628"/>
    <w:pPr>
      <w:tabs>
        <w:tab w:val="left" w:pos="1701"/>
      </w:tabs>
    </w:pPr>
  </w:style>
  <w:style w:type="paragraph" w:customStyle="1" w:styleId="Tiraz">
    <w:name w:val="Tiraz"/>
    <w:basedOn w:val="ZakladniVlevo"/>
    <w:qFormat/>
    <w:rsid w:val="002C7628"/>
    <w:rPr>
      <w:sz w:val="22"/>
    </w:rPr>
  </w:style>
  <w:style w:type="paragraph" w:customStyle="1" w:styleId="VerseKuziva">
    <w:name w:val="VerseKuziva"/>
    <w:basedOn w:val="Verse"/>
    <w:qFormat/>
    <w:rsid w:val="002C7628"/>
    <w:rPr>
      <w:i/>
    </w:rPr>
  </w:style>
  <w:style w:type="paragraph" w:customStyle="1" w:styleId="DopisVlevo">
    <w:name w:val="DopisVlevo"/>
    <w:basedOn w:val="VerseKuziva"/>
    <w:qFormat/>
    <w:rsid w:val="002C7628"/>
  </w:style>
  <w:style w:type="paragraph" w:customStyle="1" w:styleId="DopisVpravo">
    <w:name w:val="DopisVpravo"/>
    <w:basedOn w:val="DopisVlevo"/>
    <w:qFormat/>
    <w:rsid w:val="002C7628"/>
    <w:pPr>
      <w:jc w:val="right"/>
    </w:pPr>
  </w:style>
  <w:style w:type="paragraph" w:customStyle="1" w:styleId="DopisPrvni">
    <w:name w:val="DopisPrvni"/>
    <w:basedOn w:val="DopisVlevo"/>
    <w:qFormat/>
    <w:rsid w:val="002C7628"/>
    <w:pPr>
      <w:jc w:val="both"/>
    </w:pPr>
  </w:style>
  <w:style w:type="paragraph" w:customStyle="1" w:styleId="Dopis">
    <w:name w:val="Dopis"/>
    <w:basedOn w:val="DopisPrvni"/>
    <w:qFormat/>
    <w:rsid w:val="002C7628"/>
    <w:pPr>
      <w:ind w:firstLine="340"/>
    </w:pPr>
  </w:style>
  <w:style w:type="character" w:customStyle="1" w:styleId="NeniKurziva">
    <w:name w:val="NeniKurziva"/>
    <w:basedOn w:val="Kurziva"/>
    <w:uiPriority w:val="1"/>
    <w:qFormat/>
    <w:rsid w:val="002C7628"/>
    <w:rPr>
      <w:i/>
    </w:rPr>
  </w:style>
  <w:style w:type="paragraph" w:customStyle="1" w:styleId="DopisStred">
    <w:name w:val="DopisStred"/>
    <w:basedOn w:val="DopisVlevo"/>
    <w:qFormat/>
    <w:rsid w:val="002C7628"/>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fael\Documents\Vlastn&#237;%20&#353;ablony%20Office\ebook.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ebook.dotx</Template>
  <TotalTime>197</TotalTime>
  <Pages>403</Pages>
  <Words>108911</Words>
  <Characters>642577</Characters>
  <Application>Microsoft Office Word</Application>
  <DocSecurity>0</DocSecurity>
  <Lines>5354</Lines>
  <Paragraphs>1499</Paragraphs>
  <ScaleCrop>false</ScaleCrop>
  <HeadingPairs>
    <vt:vector size="4" baseType="variant">
      <vt:variant>
        <vt:lpstr>Název</vt:lpstr>
      </vt:variant>
      <vt:variant>
        <vt:i4>1</vt:i4>
      </vt:variant>
      <vt:variant>
        <vt:lpstr>Nadpisy</vt:lpstr>
      </vt:variant>
      <vt:variant>
        <vt:i4>2</vt:i4>
      </vt:variant>
    </vt:vector>
  </HeadingPairs>
  <TitlesOfParts>
    <vt:vector size="3" baseType="lpstr">
      <vt:lpstr/>
      <vt:lpstr>{n} Věnováno Dorothy a Williamu Selzovým z Vermillionu v Jižní Dakotě.</vt:lpstr>
      <vt:lpstr>Bill</vt:lpstr>
    </vt:vector>
  </TitlesOfParts>
  <Company/>
  <LinksUpToDate>false</LinksUpToDate>
  <CharactersWithSpaces>749989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Deadwood</dc:title>
  <dc:subject/>
  <dc:creator>Dexter, Pete</dc:creator>
  <cp:keywords/>
  <dc:description>Odeon 1990</dc:description>
  <cp:lastModifiedBy>uživatel1</cp:lastModifiedBy>
  <cp:revision>5</cp:revision>
  <dcterms:created xsi:type="dcterms:W3CDTF">2020-11-23T16:53:00Z</dcterms:created>
  <dcterms:modified xsi:type="dcterms:W3CDTF">2020-11-23T20:10:00Z</dcterms:modified>
</cp:coreProperties>
</file>