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E9F" w:rsidRDefault="00AA3B79" w:rsidP="00DC5E9F">
      <w:pPr>
        <w:rPr>
          <w:lang w:val="sk-SK"/>
        </w:rPr>
      </w:pPr>
      <w:r>
        <w:rPr>
          <w:noProof/>
          <w:lang w:val="sk-SK"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41.8pt;width:366.55pt;height:557.55pt;z-index:2;mso-position-horizontal:center">
            <v:imagedata r:id="rId7" o:title=""/>
          </v:shape>
        </w:pict>
      </w:r>
    </w:p>
    <w:p w:rsidR="00D21EF9" w:rsidRPr="00393FA3" w:rsidRDefault="00AA3B79" w:rsidP="00DC5E9F">
      <w:pPr>
        <w:pStyle w:val="Nadpis2"/>
        <w:jc w:val="center"/>
        <w:rPr>
          <w:lang w:val="sk-SK"/>
        </w:rPr>
      </w:pPr>
      <w:r>
        <w:rPr>
          <w:lang w:val="sk-SK"/>
        </w:rPr>
      </w:r>
      <w:r>
        <w:rPr>
          <w:lang w:val="sk-SK"/>
        </w:rPr>
        <w:pict>
          <v:group id="_x0000_s1028" editas="canvas" style="width:334.35pt;height:219.75pt;mso-position-horizontal-relative:char;mso-position-vertical-relative:line" coordsize="6687,4395">
            <o:lock v:ext="edit" aspectratio="t"/>
            <v:shape id="_x0000_s1027" type="#_x0000_t75" style="position:absolute;width:6687;height:4395" o:preferrelative="f">
              <v:fill o:detectmouseclick="t"/>
              <v:path o:extrusionok="t" o:connecttype="none"/>
              <o:lock v:ext="edit" text="t"/>
            </v:shape>
            <w10:anchorlock/>
          </v:group>
        </w:pict>
      </w:r>
      <w:r w:rsidR="00DC5E9F">
        <w:rPr>
          <w:lang w:val="sk-SK"/>
        </w:rPr>
        <w:br w:type="page"/>
      </w:r>
      <w:r w:rsidR="00D21EF9" w:rsidRPr="00393FA3">
        <w:rPr>
          <w:lang w:val="sk-SK"/>
        </w:rPr>
        <w:lastRenderedPageBreak/>
        <w:t>Michael Crichton</w:t>
      </w:r>
    </w:p>
    <w:p w:rsidR="00D21EF9" w:rsidRPr="00393FA3" w:rsidRDefault="00D21EF9" w:rsidP="00D21EF9">
      <w:pPr>
        <w:pStyle w:val="Nadpis1"/>
        <w:suppressAutoHyphens/>
        <w:jc w:val="center"/>
        <w:rPr>
          <w:rFonts w:ascii="Times New Roman" w:hAnsi="Times New Roman" w:cs="Times New Roman"/>
          <w:lang w:val="sk-SK"/>
        </w:rPr>
      </w:pPr>
    </w:p>
    <w:p w:rsidR="00D21EF9" w:rsidRPr="00393FA3" w:rsidRDefault="00D21EF9" w:rsidP="00D21EF9">
      <w:pPr>
        <w:pStyle w:val="Nadpis1"/>
        <w:suppressAutoHyphens/>
        <w:jc w:val="center"/>
        <w:rPr>
          <w:rFonts w:ascii="Times New Roman" w:hAnsi="Times New Roman" w:cs="Times New Roman"/>
          <w:lang w:val="sk-SK"/>
        </w:rPr>
      </w:pPr>
      <w:r w:rsidRPr="00393FA3">
        <w:rPr>
          <w:rFonts w:ascii="Times New Roman" w:hAnsi="Times New Roman" w:cs="Times New Roman"/>
          <w:lang w:val="sk-SK"/>
        </w:rPr>
        <w:t>NETVORI Z HMIEL</w:t>
      </w:r>
    </w:p>
    <w:p w:rsidR="00D21EF9" w:rsidRPr="00393FA3" w:rsidRDefault="00D21EF9" w:rsidP="00D21EF9">
      <w:pPr>
        <w:suppressAutoHyphens/>
        <w:jc w:val="center"/>
        <w:rPr>
          <w:lang w:val="sk-SK"/>
        </w:rPr>
      </w:pPr>
    </w:p>
    <w:p w:rsidR="00D21EF9" w:rsidRPr="00393FA3" w:rsidRDefault="00D21EF9" w:rsidP="00D21EF9">
      <w:pPr>
        <w:suppressAutoHyphens/>
        <w:jc w:val="center"/>
        <w:rPr>
          <w:lang w:val="sk-SK"/>
        </w:rPr>
      </w:pPr>
    </w:p>
    <w:p w:rsidR="00D21EF9" w:rsidRPr="00393FA3" w:rsidRDefault="00D21EF9" w:rsidP="00D21EF9">
      <w:pPr>
        <w:suppressAutoHyphens/>
        <w:jc w:val="center"/>
        <w:rPr>
          <w:lang w:val="sk-SK"/>
        </w:rPr>
      </w:pPr>
      <w:r w:rsidRPr="00393FA3">
        <w:rPr>
          <w:lang w:val="sk-SK"/>
        </w:rPr>
        <w:t>Rukopis Ibn Fadlána o jeho zážitkoch</w:t>
      </w:r>
    </w:p>
    <w:p w:rsidR="00D21EF9" w:rsidRPr="00393FA3" w:rsidRDefault="00D21EF9" w:rsidP="00D21EF9">
      <w:pPr>
        <w:suppressAutoHyphens/>
        <w:jc w:val="center"/>
        <w:rPr>
          <w:lang w:val="sk-SK"/>
        </w:rPr>
      </w:pPr>
      <w:r w:rsidRPr="00393FA3">
        <w:rPr>
          <w:lang w:val="sk-SK"/>
        </w:rPr>
        <w:t>medzi Severanmi</w:t>
      </w:r>
    </w:p>
    <w:p w:rsidR="00D21EF9" w:rsidRPr="00393FA3" w:rsidRDefault="00D21EF9" w:rsidP="00D21EF9">
      <w:pPr>
        <w:suppressAutoHyphens/>
        <w:jc w:val="center"/>
        <w:rPr>
          <w:lang w:val="sk-SK"/>
        </w:rPr>
      </w:pPr>
      <w:r w:rsidRPr="00393FA3">
        <w:rPr>
          <w:lang w:val="sk-SK"/>
        </w:rPr>
        <w:t>v roku 922 nášho letopočtu</w:t>
      </w:r>
    </w:p>
    <w:p w:rsidR="00D21EF9" w:rsidRPr="00393FA3" w:rsidRDefault="00D21EF9" w:rsidP="00D21EF9">
      <w:pPr>
        <w:keepNext/>
        <w:keepLines/>
        <w:suppressAutoHyphens/>
        <w:jc w:val="center"/>
        <w:rPr>
          <w:lang w:val="sk-SK"/>
        </w:rPr>
      </w:pPr>
      <w:r w:rsidRPr="00393FA3">
        <w:rPr>
          <w:lang w:val="sk-SK"/>
        </w:rPr>
        <w:br w:type="page"/>
      </w: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Pomenovanie wendol je veľmi staré, také staré ako národy severu, a znamená toľko ako „čierna hmla". Podľa Severanov označuje hmlu, za ktorej prichádzajú pod pláštikom noci čierni zloduchovia, čo vraždia, zabíjajú a jedia ľudské mäso. Títo zloduchovia sú zarastení, odporní na dotyk a páchnu. Sú diví a prefíkaní. Nerozprávajú nijakým ľudským jazykom, a predsa sa spolu zhovárajú. Prichádzajú s nočnou hmlou, vo dne odchádzajú - a nikto sa ich neopováži prenasledovať.</w:t>
      </w:r>
    </w:p>
    <w:p w:rsidR="00D21EF9" w:rsidRPr="00393FA3" w:rsidRDefault="00D21EF9" w:rsidP="00D21EF9">
      <w:pPr>
        <w:suppressAutoHyphens/>
        <w:rPr>
          <w:lang w:val="sk-SK"/>
        </w:rPr>
      </w:pPr>
      <w:r w:rsidRPr="00393FA3">
        <w:rPr>
          <w:lang w:val="sk-SK"/>
        </w:rPr>
        <w:br w:type="page"/>
      </w:r>
      <w:r w:rsidRPr="00393FA3">
        <w:rPr>
          <w:lang w:val="sk-SK"/>
        </w:rPr>
        <w:lastRenderedPageBreak/>
        <w:t xml:space="preserve"> </w:t>
      </w:r>
    </w:p>
    <w:p w:rsidR="00D21EF9" w:rsidRPr="00393FA3" w:rsidRDefault="00D21EF9" w:rsidP="00D21EF9">
      <w:pPr>
        <w:suppressAutoHyphens/>
        <w:rPr>
          <w:lang w:val="sk-SK"/>
        </w:rPr>
      </w:pPr>
    </w:p>
    <w:p w:rsidR="009D7FED" w:rsidRPr="00393FA3" w:rsidRDefault="009D7FED" w:rsidP="00D21EF9">
      <w:pPr>
        <w:suppressAutoHyphens/>
        <w:rPr>
          <w:lang w:val="sk-SK"/>
        </w:rPr>
      </w:pPr>
    </w:p>
    <w:p w:rsidR="009D7FED" w:rsidRPr="00393FA3" w:rsidRDefault="009D7FED" w:rsidP="00D21EF9">
      <w:pPr>
        <w:suppressAutoHyphens/>
        <w:rPr>
          <w:lang w:val="sk-SK"/>
        </w:rPr>
      </w:pPr>
    </w:p>
    <w:p w:rsidR="009D7FED" w:rsidRPr="00393FA3" w:rsidRDefault="009D7FED" w:rsidP="00D21EF9">
      <w:pPr>
        <w:suppressAutoHyphens/>
        <w:rPr>
          <w:lang w:val="sk-SK"/>
        </w:rPr>
      </w:pPr>
    </w:p>
    <w:p w:rsidR="00D21EF9" w:rsidRPr="00393FA3" w:rsidRDefault="00D21EF9" w:rsidP="00D21EF9">
      <w:pPr>
        <w:suppressAutoHyphens/>
        <w:rPr>
          <w:lang w:val="sk-SK"/>
        </w:rPr>
      </w:pPr>
      <w:r w:rsidRPr="00393FA3">
        <w:rPr>
          <w:lang w:val="sk-SK"/>
        </w:rPr>
        <w:t>„Nechváľ deň pred večerom, ženu, kým ju neupália, meč, kým ho nevyskúšajú, dievča, kým sa nevydá, ľad, kým cezeň neprejdeš, a pivo, kým ho nevypiješ."</w:t>
      </w:r>
    </w:p>
    <w:p w:rsidR="00D21EF9" w:rsidRPr="00393FA3" w:rsidRDefault="00D21EF9" w:rsidP="00D21EF9">
      <w:pPr>
        <w:suppressAutoHyphens/>
        <w:rPr>
          <w:lang w:val="sk-SK"/>
        </w:rPr>
      </w:pPr>
    </w:p>
    <w:p w:rsidR="00D21EF9" w:rsidRPr="00393FA3" w:rsidRDefault="009D7FED" w:rsidP="00D21EF9">
      <w:pPr>
        <w:suppressAutoHyphens/>
        <w:rPr>
          <w:lang w:val="sk-SK"/>
        </w:rPr>
      </w:pPr>
      <w:r w:rsidRPr="00393FA3">
        <w:rPr>
          <w:lang w:val="sk-SK"/>
        </w:rPr>
        <w:t xml:space="preserve">                                                                        </w:t>
      </w:r>
      <w:r w:rsidR="00D21EF9" w:rsidRPr="00393FA3">
        <w:rPr>
          <w:lang w:val="sk-SK"/>
        </w:rPr>
        <w:t>vikingské príslovie</w:t>
      </w: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„Zlo je tu oddávna."</w:t>
      </w:r>
    </w:p>
    <w:p w:rsidR="00D21EF9" w:rsidRPr="00393FA3" w:rsidRDefault="00D21EF9" w:rsidP="00D21EF9">
      <w:pPr>
        <w:suppressAutoHyphens/>
        <w:rPr>
          <w:lang w:val="sk-SK"/>
        </w:rPr>
      </w:pPr>
    </w:p>
    <w:p w:rsidR="00D21EF9" w:rsidRPr="00393FA3" w:rsidRDefault="009D7FED" w:rsidP="00D21EF9">
      <w:pPr>
        <w:suppressAutoHyphens/>
        <w:rPr>
          <w:lang w:val="sk-SK"/>
        </w:rPr>
      </w:pPr>
      <w:r w:rsidRPr="00393FA3">
        <w:rPr>
          <w:lang w:val="sk-SK"/>
        </w:rPr>
        <w:t xml:space="preserve">                                                                            </w:t>
      </w:r>
      <w:r w:rsidR="00D21EF9" w:rsidRPr="00393FA3">
        <w:rPr>
          <w:lang w:val="sk-SK"/>
        </w:rPr>
        <w:t>arabské príslovie</w:t>
      </w:r>
    </w:p>
    <w:p w:rsidR="00D21EF9" w:rsidRPr="00393FA3" w:rsidRDefault="009D7FED" w:rsidP="009D7FED">
      <w:pPr>
        <w:pStyle w:val="Nadpis2"/>
        <w:jc w:val="center"/>
        <w:rPr>
          <w:rFonts w:ascii="Times New Roman" w:hAnsi="Times New Roman" w:cs="Times New Roman"/>
          <w:lang w:val="sk-SK"/>
        </w:rPr>
      </w:pPr>
      <w:r w:rsidRPr="00393FA3">
        <w:rPr>
          <w:rFonts w:ascii="Times New Roman" w:hAnsi="Times New Roman" w:cs="Times New Roman"/>
          <w:lang w:val="sk-SK"/>
        </w:rPr>
        <w:br w:type="page"/>
      </w:r>
      <w:r w:rsidR="00D21EF9" w:rsidRPr="00393FA3">
        <w:rPr>
          <w:rFonts w:ascii="Times New Roman" w:hAnsi="Times New Roman" w:cs="Times New Roman"/>
          <w:lang w:val="sk-SK"/>
        </w:rPr>
        <w:lastRenderedPageBreak/>
        <w:t>ÚVOD</w:t>
      </w: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Ibn Fadlánov rukopis predstavuje najstaršie známe očité svedectvo o živote a spoločnosti Vikingov. Je to nezvyčajný dokument, ktorý živo a podrobne popisuje udalosti spred vyše tisícročia. Prirodzene, rukopis sa po takom nesmierne dlhom čase nezachoval nedotknutý. Má vlastné obdivuhodné dejiny, nemenej pozoruhodné ako sám text.</w:t>
      </w:r>
    </w:p>
    <w:p w:rsidR="00D21EF9" w:rsidRPr="00393FA3" w:rsidRDefault="00D21EF9" w:rsidP="009D7FED">
      <w:pPr>
        <w:pStyle w:val="Nadpis3"/>
        <w:jc w:val="center"/>
        <w:rPr>
          <w:rFonts w:ascii="Times New Roman" w:hAnsi="Times New Roman" w:cs="Times New Roman"/>
          <w:lang w:val="sk-SK"/>
        </w:rPr>
      </w:pPr>
      <w:r w:rsidRPr="00393FA3">
        <w:rPr>
          <w:rFonts w:ascii="Times New Roman" w:hAnsi="Times New Roman" w:cs="Times New Roman"/>
          <w:lang w:val="sk-SK"/>
        </w:rPr>
        <w:t>Pôvod rukopisu</w:t>
      </w: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V júni roku 921 nášho letopočtu bagdadský kalif vypravil svojho dvorana Ahmada Ibn Fadlána ako veľvyslanca ku kráľovi Bulharov. Ibn Fadlán strávil na cestách tri roky a vlastne nikdy nesplnil svoje poslanie, lebo naďabil na oddiel Severanov a zažil medzi nimi veľa dobrodružstiev.</w:t>
      </w:r>
    </w:p>
    <w:p w:rsidR="00D21EF9" w:rsidRPr="00393FA3" w:rsidRDefault="00D21EF9" w:rsidP="00D21EF9">
      <w:pPr>
        <w:suppressAutoHyphens/>
        <w:rPr>
          <w:lang w:val="sk-SK"/>
        </w:rPr>
      </w:pPr>
      <w:r w:rsidRPr="00393FA3">
        <w:rPr>
          <w:lang w:val="sk-SK"/>
        </w:rPr>
        <w:t>Keď sa Ibn Fadlán napokon vrátil do Bagdadu, zaznamenal svoje zážitky v podobe úradnej správy určenej panovníckemu dvoru. Pôvodný rukopis sa už dávno stratil a jeho rekonštrukcia sa preto opiera iba o neúplné zlomky, ktoré sa zachovali v neskorších prameňoch.</w:t>
      </w:r>
    </w:p>
    <w:p w:rsidR="00D21EF9" w:rsidRPr="00393FA3" w:rsidRDefault="00D21EF9" w:rsidP="00D21EF9">
      <w:pPr>
        <w:suppressAutoHyphens/>
        <w:rPr>
          <w:lang w:val="sk-SK"/>
        </w:rPr>
      </w:pPr>
      <w:r w:rsidRPr="00393FA3">
        <w:rPr>
          <w:lang w:val="sk-SK"/>
        </w:rPr>
        <w:t>Najlepší spomedzi nich je arabský zemepisný slovník, ktorý napísal v trinás</w:t>
      </w:r>
      <w:r w:rsidR="00AD4C12" w:rsidRPr="00393FA3">
        <w:rPr>
          <w:lang w:val="sk-SK"/>
        </w:rPr>
        <w:t>tom storočí Jakut Ibn Abdal</w:t>
      </w:r>
      <w:r w:rsidRPr="00393FA3">
        <w:rPr>
          <w:lang w:val="sk-SK"/>
        </w:rPr>
        <w:t>láh. Jakut uvádza tucet doslovných úryvkov z rozprávania Ibn Fadlána, ktoré bolo vtedy tristo rokov staré. Musíme predpokladať, že Jakut pracoval s odpisom originálu. Týchto niekoľko odsekov však neskorší učenci donekonečna prekladali.</w:t>
      </w:r>
    </w:p>
    <w:p w:rsidR="00D21EF9" w:rsidRPr="00393FA3" w:rsidRDefault="00D21EF9" w:rsidP="00D21EF9">
      <w:pPr>
        <w:suppressAutoHyphens/>
        <w:rPr>
          <w:lang w:val="sk-SK"/>
        </w:rPr>
      </w:pPr>
      <w:r w:rsidRPr="00393FA3">
        <w:rPr>
          <w:lang w:val="sk-SK"/>
        </w:rPr>
        <w:t xml:space="preserve">Ďalší zlomok objavili v Rusku roku 1817 a roku 1823 ho vydala v nemčine petrohradská akadémia. Tento materiál obsahuje niekoľko pasáží, ktoré predtým uverejnil J. L. Rasmussen roku 1814. Rasmussen použil rukopis objavený v Kodani. Bol pochybného pôvodu a neskôr sa stratil. V tom čase existovali aj švédske, </w:t>
      </w:r>
      <w:r w:rsidRPr="00393FA3">
        <w:rPr>
          <w:lang w:val="sk-SK"/>
        </w:rPr>
        <w:lastRenderedPageBreak/>
        <w:t>francúzske a anglické preklady, ale všetky boli veľmi nepresné a zjavne neobsahujú nijaké nové materiály.</w:t>
      </w:r>
    </w:p>
    <w:p w:rsidR="00D21EF9" w:rsidRPr="00393FA3" w:rsidRDefault="00D21EF9" w:rsidP="00D21EF9">
      <w:pPr>
        <w:suppressAutoHyphens/>
        <w:rPr>
          <w:lang w:val="sk-SK"/>
        </w:rPr>
      </w:pPr>
      <w:r w:rsidRPr="00393FA3">
        <w:rPr>
          <w:lang w:val="sk-SK"/>
        </w:rPr>
        <w:t>Roku 1878 sa našli dva nové rukopisy v súkromnej zbierke starožitností Sira Johna Emersona, britského veľvyslanca v Carihrade. Sir John bol zjavne jedným z tých náruživých zberateľov, u ktorých zberateľská vášeň prevládala nad záujmom o získaný predmet. Rukopisy sa našli až po jeho smrti. Nik nevie, kde a kedy ich získal.</w:t>
      </w:r>
    </w:p>
    <w:p w:rsidR="00D21EF9" w:rsidRPr="00393FA3" w:rsidRDefault="00D21EF9" w:rsidP="00D21EF9">
      <w:pPr>
        <w:suppressAutoHyphens/>
        <w:rPr>
          <w:lang w:val="sk-SK"/>
        </w:rPr>
      </w:pPr>
      <w:r w:rsidRPr="00393FA3">
        <w:rPr>
          <w:lang w:val="sk-SK"/>
        </w:rPr>
        <w:t>Jeden manuskript je arabský zemepis od Ahmada Tusiho a dá sa spoľahlivo datovať do roku 1047 po Kristu. Tusiho rukopis stojí teda chronologicky najbližšie k pôvodine Ibn Fadlána, ktorá pravdepodobne vznikla v rokoch 924-926 po Kristu. Učenci však pokladajú Tusiho rukopis za najmenej spoľahlivý spomedzi všetkých prameňov. Text oplýva očividnými chybami i vnútornými protirečeniami, a hoci zoširoka cituje z istého „Ibn Faqiha", ktorý navštívil krajiny severu, mnohé autority váhajú, či možno tento materiál uznať za pravý.</w:t>
      </w:r>
    </w:p>
    <w:p w:rsidR="00D21EF9" w:rsidRPr="00393FA3" w:rsidRDefault="00D21EF9" w:rsidP="00D21EF9">
      <w:pPr>
        <w:suppressAutoHyphens/>
        <w:rPr>
          <w:lang w:val="sk-SK"/>
        </w:rPr>
      </w:pPr>
      <w:r w:rsidRPr="00393FA3">
        <w:rPr>
          <w:lang w:val="sk-SK"/>
        </w:rPr>
        <w:t>Amin Razi je pôvodcom druhého rukopisu, približne z obdobia 1585-1595. Je napísaný po latinsky a podľa autora bol preložený priamo z Ibn Fadlánovho arabského textu. Raziho rukopis obsahuje materiály o oguzských Turkoch aj niekoľko pasáží o bitkách s netvormi z hmiel, ktoré sa nenachádzajú v nijakých iných prameňoch.</w:t>
      </w:r>
    </w:p>
    <w:p w:rsidR="00D21EF9" w:rsidRPr="00393FA3" w:rsidRDefault="00D21EF9" w:rsidP="00D21EF9">
      <w:pPr>
        <w:suppressAutoHyphens/>
        <w:rPr>
          <w:lang w:val="sk-SK"/>
        </w:rPr>
      </w:pPr>
      <w:r w:rsidRPr="00393FA3">
        <w:rPr>
          <w:lang w:val="sk-SK"/>
        </w:rPr>
        <w:t>Roku 1934 sa našiel posledný text v stredovekej latinčine, a to v xymoskom kláštore neďaleko Solúna v severovýchodnom Grécku. Xymoský rukopis obsahuje ďalšie komentáre o Ibn Fadlánových vzťahoch ku kalifovi a jeho zážitky s obyvateľmi severu. Autor aj datovanie xymoského rukopisu sú neisté.</w:t>
      </w:r>
    </w:p>
    <w:p w:rsidR="00D21EF9" w:rsidRPr="00393FA3" w:rsidRDefault="00D21EF9" w:rsidP="00D21EF9">
      <w:pPr>
        <w:suppressAutoHyphens/>
        <w:rPr>
          <w:lang w:val="sk-SK"/>
        </w:rPr>
      </w:pPr>
      <w:r w:rsidRPr="00393FA3">
        <w:rPr>
          <w:lang w:val="sk-SK"/>
        </w:rPr>
        <w:t xml:space="preserve">Porovnávací výskum početných verzií a prekladov, ktoré vznikli za vyše tisícročné obdobie v arabčine, latinčine, nemčine, francúzštine, dánčine, švédčine a angličtine, predstavuje nanajvýš náročné podujatie. Môže si naň trúfnuť iba človek vynikajúci nesmierne širokým vzdelaním a prekypujúci energiou. Taký človek sa našiel roku 1951. Per Fraus-Dolus, penzionovaný profesor porovnávacej literatúry z univerzity Oslo v Nórsku, zhrnul všetky známe pramene a dal sa do rozsiahlej prekladateľskej činnosti, ktorej </w:t>
      </w:r>
      <w:r w:rsidRPr="00393FA3">
        <w:rPr>
          <w:lang w:val="sk-SK"/>
        </w:rPr>
        <w:lastRenderedPageBreak/>
        <w:t xml:space="preserve">sa venoval až do smrti roku 1957. Časti jeho nového prekladu vyšli v </w:t>
      </w:r>
      <w:r w:rsidRPr="00393FA3">
        <w:rPr>
          <w:i/>
          <w:lang w:val="sk-SK"/>
        </w:rPr>
        <w:t>Zápiskoch</w:t>
      </w:r>
      <w:r w:rsidRPr="00393FA3">
        <w:rPr>
          <w:lang w:val="sk-SK"/>
        </w:rPr>
        <w:t xml:space="preserve"> Národnéh</w:t>
      </w:r>
      <w:r w:rsidR="00AD4C12" w:rsidRPr="00393FA3">
        <w:rPr>
          <w:lang w:val="sk-SK"/>
        </w:rPr>
        <w:t>o múzea v Osie r. 1959-1960. Ne</w:t>
      </w:r>
      <w:r w:rsidRPr="00393FA3">
        <w:rPr>
          <w:lang w:val="sk-SK"/>
        </w:rPr>
        <w:t>vyvolali však mimoriadny záujem vedcov, akiste preto, lebo tento časopis vychádza iba v obmedzenom náklade.</w:t>
      </w:r>
    </w:p>
    <w:p w:rsidR="00D21EF9" w:rsidRPr="00393FA3" w:rsidRDefault="00D21EF9" w:rsidP="00D21EF9">
      <w:pPr>
        <w:suppressAutoHyphens/>
        <w:rPr>
          <w:lang w:val="sk-SK"/>
        </w:rPr>
      </w:pPr>
      <w:r w:rsidRPr="00393FA3">
        <w:rPr>
          <w:lang w:val="sk-SK"/>
        </w:rPr>
        <w:t>Fraus-Dolusov preklad je prísne doslovný. V úvode k nemu Fraus-Dolus poznamenáva, že „vzhľadom na povahu jazykov pekný preklad býva nepresný a presnému prekladu zasa chýba krása."</w:t>
      </w:r>
    </w:p>
    <w:p w:rsidR="00D21EF9" w:rsidRPr="00393FA3" w:rsidRDefault="00D21EF9" w:rsidP="00D21EF9">
      <w:pPr>
        <w:suppressAutoHyphens/>
        <w:rPr>
          <w:lang w:val="sk-SK"/>
        </w:rPr>
      </w:pPr>
      <w:r w:rsidRPr="00393FA3">
        <w:rPr>
          <w:lang w:val="sk-SK"/>
        </w:rPr>
        <w:t>Pri príprave tejto úplnej a komentovanej verzie Fraus-Dolusovho prekladu som uskutočnil niekoľko zmien. Vynechal som niektoré opakujúce sa pasáže a vyznačil som ich v texte. Pozmenil som usporiadanie textu do odsekov; podľa moderného úzu každú novú priamu reč podávam ako nový odsek. Vynechal som diakritické značky v arabských menách. A napokon som príležitostne upravoval pôvodnú vetnú stavbu, zvyčajne tak, že som presúval vedľajšie vety, aby čitateľ ľahšie pochopil zmysel.</w:t>
      </w:r>
    </w:p>
    <w:p w:rsidR="00D21EF9" w:rsidRPr="00393FA3" w:rsidRDefault="00D21EF9" w:rsidP="00AD4C12">
      <w:pPr>
        <w:pStyle w:val="Nadpis3"/>
        <w:jc w:val="center"/>
        <w:rPr>
          <w:rFonts w:ascii="Times New Roman" w:hAnsi="Times New Roman" w:cs="Times New Roman"/>
          <w:lang w:val="sk-SK"/>
        </w:rPr>
      </w:pPr>
      <w:r w:rsidRPr="00393FA3">
        <w:rPr>
          <w:rFonts w:ascii="Times New Roman" w:hAnsi="Times New Roman" w:cs="Times New Roman"/>
          <w:lang w:val="sk-SK"/>
        </w:rPr>
        <w:t>Vikingovia</w:t>
      </w: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Ibn Fadlánov portrét Vikingov sa výrazne odlišuje od tradičnej európskej predstavy o tomto národe. Prvé európske záznamy o Vikingoch pochádzajú z pera duchovných. Vtedy to boli jediní pozorovatelia, ktorí vedeli písať, a pohanskí Severania ich napĺňali mimoriadnou hrôzou. Uvádzam tu typickú zveličujúcu pasáž z D. M. Wilsona, írskeho pisateľa z dvanásteho storočia:</w:t>
      </w:r>
    </w:p>
    <w:p w:rsidR="00AD4C12" w:rsidRPr="00393FA3" w:rsidRDefault="00AD4C12" w:rsidP="00D21EF9">
      <w:pPr>
        <w:suppressAutoHyphens/>
        <w:rPr>
          <w:lang w:val="sk-SK"/>
        </w:rPr>
      </w:pPr>
    </w:p>
    <w:p w:rsidR="00D21EF9" w:rsidRPr="00393FA3" w:rsidRDefault="00D21EF9" w:rsidP="00D21EF9">
      <w:pPr>
        <w:suppressAutoHyphens/>
        <w:rPr>
          <w:lang w:val="sk-SK"/>
        </w:rPr>
      </w:pPr>
      <w:r w:rsidRPr="00393FA3">
        <w:rPr>
          <w:lang w:val="sk-SK"/>
        </w:rPr>
        <w:t>Slovom, keby na jednom krku sedelo sto hláv z tvrdej ocele, keby v každej hlave bolo sto vrtkých, rozvážnych, neúnavných a sme</w:t>
      </w:r>
      <w:r w:rsidR="00AD4C12" w:rsidRPr="00393FA3">
        <w:rPr>
          <w:lang w:val="sk-SK"/>
        </w:rPr>
        <w:t>lých jazykov, a keby každý ja</w:t>
      </w:r>
      <w:r w:rsidRPr="00393FA3">
        <w:rPr>
          <w:lang w:val="sk-SK"/>
        </w:rPr>
        <w:t xml:space="preserve">zyk vydával sto výrečných, zvučných, </w:t>
      </w:r>
      <w:r w:rsidR="00997AD9" w:rsidRPr="00393FA3">
        <w:rPr>
          <w:lang w:val="sk-SK"/>
        </w:rPr>
        <w:t>neumĺkajúcich</w:t>
      </w:r>
      <w:r w:rsidRPr="00393FA3">
        <w:rPr>
          <w:lang w:val="sk-SK"/>
        </w:rPr>
        <w:t xml:space="preserve"> hlasov, nemohli by vyrozprávať, rozpovedať, vyrátať ani vymenovať, čo si vytrpeli všetci Íri, muži a ženy, laici a duchovní, starí a mladí, urodzení a obyčajní, koľko strastí, príkorí a útlaku doľahlo na každý dom od tohto udatného, prchkého, rýdzo pohanského národa.</w:t>
      </w:r>
    </w:p>
    <w:p w:rsidR="00AD4C12" w:rsidRPr="00393FA3" w:rsidRDefault="00AD4C12" w:rsidP="00D21EF9">
      <w:pPr>
        <w:suppressAutoHyphens/>
        <w:rPr>
          <w:lang w:val="sk-SK"/>
        </w:rPr>
      </w:pPr>
    </w:p>
    <w:p w:rsidR="00D21EF9" w:rsidRPr="00393FA3" w:rsidRDefault="00D21EF9" w:rsidP="00D21EF9">
      <w:pPr>
        <w:suppressAutoHyphens/>
        <w:rPr>
          <w:lang w:val="sk-SK"/>
        </w:rPr>
      </w:pPr>
      <w:r w:rsidRPr="00393FA3">
        <w:rPr>
          <w:lang w:val="sk-SK"/>
        </w:rPr>
        <w:t xml:space="preserve">Novovekí učenci uznávajú, že hrôzostrašné historky o vikingských nájazdoch sú neprimerane zveličené. A predsa európski </w:t>
      </w:r>
      <w:r w:rsidRPr="00393FA3">
        <w:rPr>
          <w:lang w:val="sk-SK"/>
        </w:rPr>
        <w:lastRenderedPageBreak/>
        <w:t>pisatelia ešte vždy zavrhujú Škandinávcov ako krvavých barbarov, ktorí stáli bokom od hlavného prúdu západnej kultúry a myšlienkového pokroku. Takémuto postoju neraz chýba istá logika. Napríklad Dávid Talbot Rice píše:</w:t>
      </w: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Od ôsmeho do jeden</w:t>
      </w:r>
      <w:r w:rsidR="00AD4C12" w:rsidRPr="00393FA3">
        <w:rPr>
          <w:lang w:val="sk-SK"/>
        </w:rPr>
        <w:t>ásteho storočia zohrávali Vikin</w:t>
      </w:r>
      <w:r w:rsidRPr="00393FA3">
        <w:rPr>
          <w:lang w:val="sk-SK"/>
        </w:rPr>
        <w:t>govia pravdepodobne vplyvnejšiu úlohu ako hociktorá iná etnická skupi</w:t>
      </w:r>
      <w:r w:rsidR="00AD4C12" w:rsidRPr="00393FA3">
        <w:rPr>
          <w:lang w:val="sk-SK"/>
        </w:rPr>
        <w:t>na v západnej Európe... Vikingo</w:t>
      </w:r>
      <w:r w:rsidRPr="00393FA3">
        <w:rPr>
          <w:lang w:val="sk-SK"/>
        </w:rPr>
        <w:t>via boli veľkí cestovatelia a podali obdivuhodné moreplavecké výkony. Ich mestá sa stali významnými obchodnými strediskami. Ich umenie bolo originálne, tvorivé a vplyvné. Môžu sa pochváliť skvelou literatúrou a rozvinutou kultúrou. Bola to však naozaj civilizácia? Podľa mňa treba uznať, že nie... Chýbal tu dych humanizmu, ktorý je taký príznačný pre civilizáciu.</w:t>
      </w: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Taký istý p</w:t>
      </w:r>
      <w:r w:rsidR="00AD4C12" w:rsidRPr="00393FA3">
        <w:rPr>
          <w:lang w:val="sk-SK"/>
        </w:rPr>
        <w:t>ostoj sa zračí v názore lorda Cl</w:t>
      </w:r>
      <w:r w:rsidRPr="00393FA3">
        <w:rPr>
          <w:lang w:val="sk-SK"/>
        </w:rPr>
        <w:t>arka:</w:t>
      </w: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Ak človek vezme do úvahy islandské ságy, patriace k najväčším knihám na svete, musí uznať, že Severania vytvorili kultúru. Bola to však civilizácia?... Civilizácia znamená čosi viac než energia, vôľa a tvorivosť a Severania to nemali, hoci už v tom čase sa to začínalo zjavovať v západnej Európe. Ako by som to definoval? Veľmi stručne ako zmysel pre stálosť. Tuláci a votrelci boli v neprestajnom pohybe. Nepociťovali potrebu myslieť ďalej ako do najbližšieho marca, najbližšej plavby či bitky. A preto im nezišlo na um, že by mohli stavať kamenné domy alebo písať knihy.</w:t>
      </w:r>
    </w:p>
    <w:p w:rsidR="002E58F8" w:rsidRPr="00393FA3" w:rsidRDefault="002E58F8" w:rsidP="00D21EF9">
      <w:pPr>
        <w:suppressAutoHyphens/>
        <w:rPr>
          <w:lang w:val="sk-SK"/>
        </w:rPr>
      </w:pPr>
    </w:p>
    <w:p w:rsidR="00D21EF9" w:rsidRPr="00393FA3" w:rsidRDefault="00D21EF9" w:rsidP="00D21EF9">
      <w:pPr>
        <w:suppressAutoHyphens/>
        <w:rPr>
          <w:lang w:val="sk-SK"/>
        </w:rPr>
      </w:pPr>
      <w:r w:rsidRPr="00393FA3">
        <w:rPr>
          <w:lang w:val="sk-SK"/>
        </w:rPr>
        <w:t>Čím pozornejšie člov</w:t>
      </w:r>
      <w:r w:rsidR="002E58F8" w:rsidRPr="00393FA3">
        <w:rPr>
          <w:lang w:val="sk-SK"/>
        </w:rPr>
        <w:t>ek číta takéto názory, tým nelo</w:t>
      </w:r>
      <w:r w:rsidRPr="00393FA3">
        <w:rPr>
          <w:lang w:val="sk-SK"/>
        </w:rPr>
        <w:t>gickejšie mu prichodia, ba žasne, že vysokovzdelaní a inteligentní Európania nad Vikingmi jednoducho iba kývnu rukou. A načo sa zapodievať sémantickou otázkou, či Vikingovia mali „civilizáciu"? Táto situácia sa dá vysvetliť, len ak vezmeme do úvahy dávnu európsku predpojatosť prameniacu z tradičných názorov na európsku predhistóriu.</w:t>
      </w:r>
    </w:p>
    <w:p w:rsidR="00D21EF9" w:rsidRPr="00393FA3" w:rsidRDefault="00D21EF9" w:rsidP="00D21EF9">
      <w:pPr>
        <w:suppressAutoHyphens/>
        <w:rPr>
          <w:lang w:val="sk-SK"/>
        </w:rPr>
      </w:pPr>
      <w:r w:rsidRPr="00393FA3">
        <w:rPr>
          <w:lang w:val="sk-SK"/>
        </w:rPr>
        <w:t xml:space="preserve">Každé európske dieťa sa povinne učí, že Blízky východ je „kolískou civilizácie" a prvé civilizácie vznikli v Egypte a </w:t>
      </w:r>
      <w:r w:rsidRPr="00393FA3">
        <w:rPr>
          <w:lang w:val="sk-SK"/>
        </w:rPr>
        <w:lastRenderedPageBreak/>
        <w:t>Mezopotám</w:t>
      </w:r>
      <w:r w:rsidR="002E58F8" w:rsidRPr="00393FA3">
        <w:rPr>
          <w:lang w:val="sk-SK"/>
        </w:rPr>
        <w:t>ii, v nílskom a tigrisko-eufrat</w:t>
      </w:r>
      <w:r w:rsidRPr="00393FA3">
        <w:rPr>
          <w:lang w:val="sk-SK"/>
        </w:rPr>
        <w:t>skom povodí. Odtiaľ sa civilizácia šírila na Krétu a do Grécka, potom d</w:t>
      </w:r>
      <w:r w:rsidR="002E58F8" w:rsidRPr="00393FA3">
        <w:rPr>
          <w:lang w:val="sk-SK"/>
        </w:rPr>
        <w:t>o Ríma a nakoniec k severoeuróp</w:t>
      </w:r>
      <w:r w:rsidRPr="00393FA3">
        <w:rPr>
          <w:lang w:val="sk-SK"/>
        </w:rPr>
        <w:t>skym barbarom.</w:t>
      </w:r>
    </w:p>
    <w:p w:rsidR="00D21EF9" w:rsidRPr="00393FA3" w:rsidRDefault="00D21EF9" w:rsidP="00D21EF9">
      <w:pPr>
        <w:suppressAutoHyphens/>
        <w:rPr>
          <w:lang w:val="sk-SK"/>
        </w:rPr>
      </w:pPr>
      <w:r w:rsidRPr="00393FA3">
        <w:rPr>
          <w:lang w:val="sk-SK"/>
        </w:rPr>
        <w:t>Nevedelo sa, čo robili títo barbari, kým čakali na príchod civilizácie, a nikto si túto otázku často nekládol. Zdôrazňoval sa proces ovplyvňovania, ktorý nebohý Gordon Childe stručne charakterizoval ako „zušľachťovanie európskeho barbarstva orientálnou civilizáciou". Tento názor zastávali novovekí európski učenci takisto ako pred nimi rímski a grécki. Geoffrey Bibby o tom píše: „Dejiny severnej a východnej Európy sa posudzujú zo západu a z juhu za spoluúčasti všetkých predsudkov ľudí, ktorí pokladali seba za civilizovaných a ostatných za barbarov."</w:t>
      </w:r>
    </w:p>
    <w:p w:rsidR="00D21EF9" w:rsidRPr="00393FA3" w:rsidRDefault="00D21EF9" w:rsidP="00D21EF9">
      <w:pPr>
        <w:suppressAutoHyphens/>
        <w:rPr>
          <w:lang w:val="sk-SK"/>
        </w:rPr>
      </w:pPr>
      <w:r w:rsidRPr="00393FA3">
        <w:rPr>
          <w:lang w:val="sk-SK"/>
        </w:rPr>
        <w:t xml:space="preserve">Z tohto hľadiska sa Škandinávci zjavne nachádzajú najďalej od zdroja civilizácie a logicky ju prevzali poslední. Preto ich právom pokladali za posledných barbarov, za nepríjemný tŕň v boku ostatnej Európy, ktorá sa usilovala vstrebať </w:t>
      </w:r>
      <w:r w:rsidR="002E58F8" w:rsidRPr="00393FA3">
        <w:rPr>
          <w:lang w:val="sk-SK"/>
        </w:rPr>
        <w:t>múdrosť a civilizáciu Východu.</w:t>
      </w:r>
      <w:r w:rsidRPr="00393FA3">
        <w:rPr>
          <w:lang w:val="sk-SK"/>
        </w:rPr>
        <w:t xml:space="preserve"> Háčik je v tom, že posledných pätnásť rokov v podstate vyvrátilo tento </w:t>
      </w:r>
      <w:r w:rsidR="002E58F8" w:rsidRPr="00393FA3">
        <w:rPr>
          <w:lang w:val="sk-SK"/>
        </w:rPr>
        <w:t>tradičný názor na európsku predhistóriu.</w:t>
      </w:r>
      <w:r w:rsidRPr="00393FA3">
        <w:rPr>
          <w:lang w:val="sk-SK"/>
        </w:rPr>
        <w:t xml:space="preserve"> Rozvoj presných rádiouhlíkových metód spôsobil chaos v dovtedajšej chronológii, ktorá dokazovala správnosť starých difuzionistických názorov. Teraz sa zdá nesporné, že Európania stavali obrovské megalitické hrobky </w:t>
      </w:r>
      <w:r w:rsidR="002E58F8" w:rsidRPr="00393FA3">
        <w:rPr>
          <w:lang w:val="sk-SK"/>
        </w:rPr>
        <w:t>prv ako Egypťania pyramídy. Sto</w:t>
      </w:r>
      <w:r w:rsidRPr="00393FA3">
        <w:rPr>
          <w:lang w:val="sk-SK"/>
        </w:rPr>
        <w:t>nehenge je staršie ako civilizácia mykénskeho Grécka. A nie je vylúčené, že v Európe vedeli spracúvať kovy skôr ako v Grécku a Tróji.</w:t>
      </w:r>
    </w:p>
    <w:p w:rsidR="00D21EF9" w:rsidRPr="00393FA3" w:rsidRDefault="00D21EF9" w:rsidP="00D21EF9">
      <w:pPr>
        <w:suppressAutoHyphens/>
        <w:rPr>
          <w:lang w:val="sk-SK"/>
        </w:rPr>
      </w:pPr>
      <w:r w:rsidRPr="00393FA3">
        <w:rPr>
          <w:lang w:val="sk-SK"/>
        </w:rPr>
        <w:t>Dosah týchto objavov ešte nebol primerane vyhodnotený, ale predhistorických Európanov už určite nemožno pokladať za divochov nečinne očakávajúcich požehnanie východnej civilizácie. Naopak, Európania zjavne dosiahli taký stupeň spoločenskej organizácie, že vedeli opracúvať kamene veľkých rozmerov a obdivuhodné astronomické znalosti im umožnili postaviť Stonehenge, prvé observatórium na svete.</w:t>
      </w:r>
    </w:p>
    <w:p w:rsidR="00D21EF9" w:rsidRPr="00393FA3" w:rsidRDefault="00D21EF9" w:rsidP="00D21EF9">
      <w:pPr>
        <w:suppressAutoHyphens/>
        <w:rPr>
          <w:lang w:val="sk-SK"/>
        </w:rPr>
      </w:pPr>
      <w:r w:rsidRPr="00393FA3">
        <w:rPr>
          <w:lang w:val="sk-SK"/>
        </w:rPr>
        <w:t>A tak európska predstava o civilizovanom Východe vyvoláva pochybnosti, ba bolo by treba prehodnotiť aj pojem „európske barbarstvo". Ak vezmeme na vedomie tieto okolnosti, Vikingovia, barbarské zvyšky Európanov, sa nám javia v novom svetle a môžeme prehodnotiť naše poznatky o Škandinávcoch desiateho storočia.</w:t>
      </w:r>
    </w:p>
    <w:p w:rsidR="00D21EF9" w:rsidRPr="00393FA3" w:rsidRDefault="00D21EF9" w:rsidP="00D21EF9">
      <w:pPr>
        <w:suppressAutoHyphens/>
        <w:rPr>
          <w:lang w:val="sk-SK"/>
        </w:rPr>
      </w:pPr>
      <w:r w:rsidRPr="00393FA3">
        <w:rPr>
          <w:lang w:val="sk-SK"/>
        </w:rPr>
        <w:lastRenderedPageBreak/>
        <w:t>Predovšetkým si musíme uvedomiť, že Vikingovia nikdy nepredstavovali jednotné spoločenstvo. Európania ich vnímali ako rozptýlené a jednotlivé skupiny moreplavcov, ktoré prichádzali z obrovského územia -Škandinávia je väčšia ako Portugalsko, Španielsko a Francúzsko dovedna - a ktoré prichádzali na člnoch z rozličných feudálnych štátikov ako obchodníci alebo piráti. Vikingovia to veľmi nerozlišovali. Podobné sklony však badať u mnohých moreplavcov, od Grékov až po Angličanov alžbetínskeho obdobia.</w:t>
      </w:r>
    </w:p>
    <w:p w:rsidR="00D21EF9" w:rsidRPr="00393FA3" w:rsidRDefault="00D21EF9" w:rsidP="00D21EF9">
      <w:pPr>
        <w:suppressAutoHyphens/>
        <w:rPr>
          <w:lang w:val="sk-SK"/>
        </w:rPr>
      </w:pPr>
      <w:r w:rsidRPr="00393FA3">
        <w:rPr>
          <w:lang w:val="sk-SK"/>
        </w:rPr>
        <w:t>Hoci Vikingov pokladali za národ bez civilizácie, ktorý „nepociťoval potrebu uvažovať o tom, čo bude... po ďalšej bitke", správali sa až pozoruhodne vytrvalo a cieľavedome. Na rozvinutý obchod poukazujú arabské mince, ktoré sa zjavujú v Škandinávii už v roku 692 po Kristu. V priebehu nasledujúcich štyroch storočí vikingskí obchodníci či piráti prenikli na západe až do Nového Foundlandu, na juhu na Sicíliu a do Grécka (zanechali tam po sebe nápisy na déloských levoch) a na východ až po Ural v Rusku, kde ich obchodníci nadviazali styky s karavánami prichádzajúcimi po hodvábnej ceste z Číny. Vikingovia neboli budovatelia ríše a s obľubou sa tvrdieva, že ich vplyv nebol na tomto rozľahlom území trvanlivý. Bol však natoľko trvanlivý, že zanechali po sebe veľa miestnych názvov v Anglicku, ba v Rusku dali meno celému národu, a to podľa škandinávskeho kmeňa Rus. Pokiaľ ide o hlbší vplyv ich pohanskej vytrvalosti, neúnavnej energie a hodnotovej sústavy, Ibn Fadlánov rukopis dokazuje, koľko typických severanských vlastností sa zachovalo podnes. A vikingský spôsob života sa nám dosiaľ javí ako podvedome blízky, ba hlboko príťažlivý.</w:t>
      </w:r>
    </w:p>
    <w:p w:rsidR="00D21EF9" w:rsidRPr="00393FA3" w:rsidRDefault="00D21EF9" w:rsidP="004F7458">
      <w:pPr>
        <w:pStyle w:val="Nadpis3"/>
        <w:jc w:val="center"/>
        <w:rPr>
          <w:rFonts w:ascii="Times New Roman" w:hAnsi="Times New Roman" w:cs="Times New Roman"/>
          <w:lang w:val="sk-SK"/>
        </w:rPr>
      </w:pPr>
      <w:r w:rsidRPr="00393FA3">
        <w:rPr>
          <w:rFonts w:ascii="Times New Roman" w:hAnsi="Times New Roman" w:cs="Times New Roman"/>
          <w:lang w:val="sk-SK"/>
        </w:rPr>
        <w:t>O autorovi</w:t>
      </w: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Treba povedať zopár slov o Ibn Fadlánovi, ktorý sa nám prihovára tak zreteľne napriek vyše tisícročnému odstupu a situ prepisovačov i prekladateľov vychádzajúcich z tucta rozličných jazykových či kultúrnych tradícií.</w:t>
      </w:r>
    </w:p>
    <w:p w:rsidR="00D21EF9" w:rsidRPr="00393FA3" w:rsidRDefault="00D21EF9" w:rsidP="00D21EF9">
      <w:pPr>
        <w:suppressAutoHyphens/>
        <w:rPr>
          <w:lang w:val="sk-SK"/>
        </w:rPr>
      </w:pPr>
      <w:r w:rsidRPr="00393FA3">
        <w:rPr>
          <w:lang w:val="sk-SK"/>
        </w:rPr>
        <w:t xml:space="preserve">O jeho osobe nevieme takmer nič. Očividne to bol vzdelaný človek a jeho skutky nasvedčujú, že nemohol byť veľmi starý. </w:t>
      </w:r>
      <w:r w:rsidRPr="00393FA3">
        <w:rPr>
          <w:lang w:val="sk-SK"/>
        </w:rPr>
        <w:lastRenderedPageBreak/>
        <w:t>Výslovne poznamenáva, že poznal kalifa, ale neveľmi ho obdivoval. (V tomto ohľade nebol sám, lebo kalifa al-Muktadira dva razy zosadili a nakoniec ho zavraždil jeden z jeho hodnostárov.)</w:t>
      </w:r>
    </w:p>
    <w:p w:rsidR="00D21EF9" w:rsidRPr="00393FA3" w:rsidRDefault="00D21EF9" w:rsidP="00D21EF9">
      <w:pPr>
        <w:suppressAutoHyphens/>
        <w:rPr>
          <w:lang w:val="sk-SK"/>
        </w:rPr>
      </w:pPr>
      <w:r w:rsidRPr="00393FA3">
        <w:rPr>
          <w:lang w:val="sk-SK"/>
        </w:rPr>
        <w:t>O jeho spoločnosti vieme viac. V desiatom storočí bol Bagdad, mesto pokoja, najcivilizovanejším mestom sveta. Za jeho slávnymi kruhovými hradbami bývalo vyše milióna ľudí. Bagdad bol ohniskom intelektuálneho a obchodného ruchu, a to v neobyčajne pôvabnom, elegantnom a nádhernom prostredí. Boli tam voňavé záhrady, chladné tienisté sady a poklady nahromadené z celej obrovskej ríše.</w:t>
      </w:r>
    </w:p>
    <w:p w:rsidR="00D21EF9" w:rsidRPr="00393FA3" w:rsidRDefault="00D21EF9" w:rsidP="00D21EF9">
      <w:pPr>
        <w:suppressAutoHyphens/>
        <w:rPr>
          <w:lang w:val="sk-SK"/>
        </w:rPr>
      </w:pPr>
      <w:r w:rsidRPr="00393FA3">
        <w:rPr>
          <w:lang w:val="sk-SK"/>
        </w:rPr>
        <w:t>Bagdadskí Arabi boli moslimovia oddaní svojmu náboženstvu. Prichádzali však aj do styku s ľuďmi, čo vyzerali, správali sa a verili odlišne od nich. Arabi boli v tom čase najmenej provinciálnym národom sveta a vďaka tomu sa stali znamenitými pozorovateľmi iných kultúr.</w:t>
      </w:r>
    </w:p>
    <w:p w:rsidR="00D21EF9" w:rsidRPr="00393FA3" w:rsidRDefault="00D21EF9" w:rsidP="00D21EF9">
      <w:pPr>
        <w:suppressAutoHyphens/>
        <w:rPr>
          <w:lang w:val="sk-SK"/>
        </w:rPr>
      </w:pPr>
      <w:r w:rsidRPr="00393FA3">
        <w:rPr>
          <w:lang w:val="sk-SK"/>
        </w:rPr>
        <w:t>Sám Ibn Fadlán je zrejme inteligentný a všímavý človek. Zaujímajú ho všedné detaily života aj názory ľudí, s ktorými sa zoznamuje. Zaznamenal veľa vulgárnych, obscénnych a barbarských dojmov, ale nestráca čas rozhorčovaním. Iba vyjadrí svoj nesúhlas a hneď sa vracia k svedomitému pozorovaniu. A o tom, čo videl, píše napodiv takmer bez povýšenectva.</w:t>
      </w:r>
    </w:p>
    <w:p w:rsidR="00D21EF9" w:rsidRPr="00393FA3" w:rsidRDefault="00D21EF9" w:rsidP="00D21EF9">
      <w:pPr>
        <w:suppressAutoHyphens/>
        <w:rPr>
          <w:lang w:val="sk-SK"/>
        </w:rPr>
      </w:pPr>
      <w:r w:rsidRPr="00393FA3">
        <w:rPr>
          <w:lang w:val="sk-SK"/>
        </w:rPr>
        <w:t>Jeho rozprávačský štýl sa Európanom azda javí ako výstredný. Ibn Fadlán nerozpráva spôsobom, na aký sme zvyknutí. Často zabúdame, že náš zmysel pre dramatickosť pramení z ústnej tradície - na samom začiatku bolo bezprostredné vystúpenie barda pred poslucháčmi, ktorí boli neraz neposední a netrpezliví, prípadne ospanliví po sýtom jedle. Naše najstaršie príbehy, Iliada, Beowulf či Pieseň o Rolandovi, boli napospol určené spevákom, ktorých hlavným poslaním a prvoradou povinnosťou bola zábava.</w:t>
      </w:r>
    </w:p>
    <w:p w:rsidR="00D21EF9" w:rsidRPr="00393FA3" w:rsidRDefault="00D21EF9" w:rsidP="004F7458">
      <w:pPr>
        <w:suppressAutoHyphens/>
        <w:rPr>
          <w:lang w:val="sk-SK"/>
        </w:rPr>
      </w:pPr>
      <w:r w:rsidRPr="00393FA3">
        <w:rPr>
          <w:lang w:val="sk-SK"/>
        </w:rPr>
        <w:t>Ibn Fadlánova nezaujatosť nás zavše tak dráždi, že si ani neuvedomíme, aký je to obdivuhodný pozorovateľ. Stáročia po Ibn Fadlánovi sa medzi cestovateľmi ustálil zvyk písať bezuzdné špekulatívne, fantastické príbehy o neznámych divoch - o hovoriacich zvieratách, operených lietajúc</w:t>
      </w:r>
      <w:r w:rsidR="004F7458" w:rsidRPr="00393FA3">
        <w:rPr>
          <w:lang w:val="sk-SK"/>
        </w:rPr>
        <w:t>ich ľuďoch, o stretnutiach s be</w:t>
      </w:r>
      <w:r w:rsidRPr="00393FA3">
        <w:rPr>
          <w:lang w:val="sk-SK"/>
        </w:rPr>
        <w:t xml:space="preserve">hemotmi a jednorožcami. Iba pred dvoma storočiami si vcelku </w:t>
      </w:r>
      <w:r w:rsidRPr="00393FA3">
        <w:rPr>
          <w:lang w:val="sk-SK"/>
        </w:rPr>
        <w:lastRenderedPageBreak/>
        <w:t>triezvi Európania zapisovali do denníkov, že africké paviány vedú vojny s roľníkmi a podobné nezmysly.</w:t>
      </w:r>
    </w:p>
    <w:p w:rsidR="00D21EF9" w:rsidRPr="00393FA3" w:rsidRDefault="00D21EF9" w:rsidP="00D21EF9">
      <w:pPr>
        <w:suppressAutoHyphens/>
        <w:rPr>
          <w:lang w:val="sk-SK"/>
        </w:rPr>
      </w:pPr>
      <w:r w:rsidRPr="00393FA3">
        <w:rPr>
          <w:lang w:val="sk-SK"/>
        </w:rPr>
        <w:t>Ibn Fadlán nikdy nešpekuluje. Každé jeho slovo vyznieva pravdivo, a vždy, keď uvádza, čo počul z druhej ruky, svedomito na to upozorňuje. Nemenej dôkladne uvádza, či bol očitým svedkom nejakej udalosti. Preto opätovne používa výraz „Videl som na vlastné oči."</w:t>
      </w:r>
    </w:p>
    <w:p w:rsidR="00D21EF9" w:rsidRPr="00393FA3" w:rsidRDefault="00D21EF9" w:rsidP="00D21EF9">
      <w:pPr>
        <w:suppressAutoHyphens/>
        <w:rPr>
          <w:lang w:val="sk-SK"/>
        </w:rPr>
      </w:pPr>
      <w:r w:rsidRPr="00393FA3">
        <w:rPr>
          <w:lang w:val="sk-SK"/>
        </w:rPr>
        <w:t>Napokon, práve vďaka tejto bezvýhradnej pravdovravnosti je jeho príbeh taký hrôzostrašný. O svojom stretnutí s netvormi z hmiel, s „požieračmi mŕtvol" rozpráva takisto podrobne, s takou istou opatrnou skepsou, aká je príznačná pre ostatné časti rukopisu.</w:t>
      </w:r>
    </w:p>
    <w:p w:rsidR="004F7458" w:rsidRPr="00393FA3" w:rsidRDefault="00D21EF9" w:rsidP="00D21EF9">
      <w:pPr>
        <w:suppressAutoHyphens/>
        <w:rPr>
          <w:lang w:val="sk-SK"/>
        </w:rPr>
      </w:pPr>
      <w:r w:rsidRPr="00393FA3">
        <w:rPr>
          <w:lang w:val="sk-SK"/>
        </w:rPr>
        <w:t>Ostatne, nech to čitateľ posúdi sám.</w:t>
      </w:r>
    </w:p>
    <w:p w:rsidR="00D21EF9" w:rsidRPr="00393FA3" w:rsidRDefault="004F7458" w:rsidP="00D419B5">
      <w:pPr>
        <w:pStyle w:val="Nadpis2"/>
        <w:jc w:val="center"/>
        <w:rPr>
          <w:rFonts w:ascii="Times New Roman" w:hAnsi="Times New Roman" w:cs="Times New Roman"/>
          <w:lang w:val="sk-SK"/>
        </w:rPr>
      </w:pPr>
      <w:r w:rsidRPr="00393FA3">
        <w:rPr>
          <w:rFonts w:ascii="Times New Roman" w:hAnsi="Times New Roman" w:cs="Times New Roman"/>
          <w:lang w:val="sk-SK"/>
        </w:rPr>
        <w:br w:type="page"/>
      </w:r>
      <w:r w:rsidR="00D21EF9" w:rsidRPr="00393FA3">
        <w:rPr>
          <w:rFonts w:ascii="Times New Roman" w:hAnsi="Times New Roman" w:cs="Times New Roman"/>
          <w:lang w:val="sk-SK"/>
        </w:rPr>
        <w:lastRenderedPageBreak/>
        <w:t>Odchod z mesta pokoja</w:t>
      </w: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Nech je pochválený milosrdný a milostivý Boh, Pán dvoch svetov, požehnanie a pokoj kniežaťu prorokov, nášmu pánovi a vládcovi Muhammadovi, nech ho Boh ochraňuje a dožičí mu trvalý a večný pokoj i požehnanie až do súdneho dňa!</w:t>
      </w:r>
    </w:p>
    <w:p w:rsidR="00D21EF9" w:rsidRPr="00393FA3" w:rsidRDefault="00D21EF9" w:rsidP="00D21EF9">
      <w:pPr>
        <w:suppressAutoHyphens/>
        <w:rPr>
          <w:lang w:val="sk-SK"/>
        </w:rPr>
      </w:pPr>
      <w:r w:rsidRPr="00393FA3">
        <w:rPr>
          <w:lang w:val="sk-SK"/>
        </w:rPr>
        <w:t>Toto je kniha Ahmada Ibn Fadlána, Ibn al-Abbása, Ibn Rašída, Ibn Hammáda, vazala Muhammada Ibn Sulajmána, veľvyslanca al-Muktadirovho u kráľa Saka-libov, v ktorej rozpráva,</w:t>
      </w:r>
      <w:r w:rsidR="00240429" w:rsidRPr="00393FA3">
        <w:rPr>
          <w:lang w:val="sk-SK"/>
        </w:rPr>
        <w:t xml:space="preserve"> čo videl v krajine Turkov, Cha</w:t>
      </w:r>
      <w:r w:rsidRPr="00393FA3">
        <w:rPr>
          <w:lang w:val="sk-SK"/>
        </w:rPr>
        <w:t>zarov, Sakalibov, Baškirov, Rusov a Severanov, o príbehoch ich kráľov a o tom, ako konajú vo svojom živote.</w:t>
      </w:r>
    </w:p>
    <w:p w:rsidR="00D21EF9" w:rsidRPr="00393FA3" w:rsidRDefault="00D21EF9" w:rsidP="00D21EF9">
      <w:pPr>
        <w:suppressAutoHyphens/>
        <w:rPr>
          <w:lang w:val="sk-SK"/>
        </w:rPr>
      </w:pPr>
      <w:r w:rsidRPr="00393FA3">
        <w:rPr>
          <w:lang w:val="sk-SK"/>
        </w:rPr>
        <w:t>Vládca verných al-Muktadir dostal list od Jiltawara, kráľa Sakalibov. V ňom ho žiadal, aby poslal človeka, čo by ich poučil o náboženstve a zoznámil so zákonmi islamu, vybudoval mu mešitu a postavil kazateľnicu, z ktorej by začali dielo obracania ľudu vo všetkých provinciách jeho kráľovstva na pravú vieru. Pýtal si aj radu, ako stavať pevnosti a obranné zariadenia. A úctivo prosil kalifa, aby mu vyhovel. Sprostredkovateľom v tejto záležitosti bol Dadir al-Hurámí.</w:t>
      </w:r>
    </w:p>
    <w:p w:rsidR="00D21EF9" w:rsidRPr="00393FA3" w:rsidRDefault="00D21EF9" w:rsidP="00D21EF9">
      <w:pPr>
        <w:suppressAutoHyphens/>
        <w:rPr>
          <w:lang w:val="sk-SK"/>
        </w:rPr>
      </w:pPr>
      <w:r w:rsidRPr="00393FA3">
        <w:rPr>
          <w:lang w:val="sk-SK"/>
        </w:rPr>
        <w:t>Ako je mnohým známe, vládca verných al-Muktadir nebol mocný a spravodlivý kalif, ale oddával sa pôžitkom a lichôtkam ako jeho hodnostári, ktorí ho vodili za nos a za chrbtom sa mu vysmievali. Ja som však nepatril do kruhu týchto ľudí a kalif si ma mimoriadne neobľúbil z dôvodov, ktoré tu uvádzam.</w:t>
      </w:r>
    </w:p>
    <w:p w:rsidR="00D21EF9" w:rsidRPr="00393FA3" w:rsidRDefault="00D21EF9" w:rsidP="00D21EF9">
      <w:pPr>
        <w:suppressAutoHyphens/>
        <w:rPr>
          <w:lang w:val="sk-SK"/>
        </w:rPr>
      </w:pPr>
      <w:r w:rsidRPr="00393FA3">
        <w:rPr>
          <w:lang w:val="sk-SK"/>
        </w:rPr>
        <w:t>V meste pokoja žil starší kupec menom Ibn Karin. Bol neobyčajne bohatý, ale chýbala mu šľachetnosť srdca a láska k ľuďom. Zhromažďoval zlato a takisto jeho mladá žena, ktorú nikto nikdy nevidel, hoci všetci sa nadchýnali jej nevýslovnou krásou. Jedného dňa ma kalif poslal, aby som Ibn Karinovi doručil odkaz, a tak som sa vybral do kupcovho domu a žiadal som, aby ma pustili dnu s listom a pečaťou. Podnes neviem, čo stálo v liste, ale na tom nezáleží.</w:t>
      </w:r>
    </w:p>
    <w:p w:rsidR="00D21EF9" w:rsidRPr="00393FA3" w:rsidRDefault="00D21EF9" w:rsidP="00D21EF9">
      <w:pPr>
        <w:suppressAutoHyphens/>
        <w:rPr>
          <w:lang w:val="sk-SK"/>
        </w:rPr>
      </w:pPr>
      <w:r w:rsidRPr="00393FA3">
        <w:rPr>
          <w:lang w:val="sk-SK"/>
        </w:rPr>
        <w:lastRenderedPageBreak/>
        <w:t>Kupec nebol doma, odišiel za obchodnými povinnosťami. Sluhovi pri vchode som vysvetlil, že musím počkať, kým sa vráti, lebo kalif mi nakázal, že list mu musím doručiť osobne a vlastnoručne. Sluha ma potom pustil dnu, ale trvalo to hodnú chvíľu, lebo na dverách bolo veľa závor, zámkov, haspier a reťazí, ako to už býva v príbytkoch skupáňov. Nakoniec som vkročil do domu a čakal som celý deň, hladný a smädný, ale sluhovia lakomého kupca mi neponúkli nijaké občerstvenie.</w:t>
      </w:r>
    </w:p>
    <w:p w:rsidR="00D21EF9" w:rsidRPr="00393FA3" w:rsidRDefault="00D21EF9" w:rsidP="00D21EF9">
      <w:pPr>
        <w:suppressAutoHyphens/>
        <w:rPr>
          <w:lang w:val="sk-SK"/>
        </w:rPr>
      </w:pPr>
      <w:r w:rsidRPr="00393FA3">
        <w:rPr>
          <w:lang w:val="sk-SK"/>
        </w:rPr>
        <w:t>Za popoludňajšej páľavy, keď v dome zavládlo ticho a sluhovia zaspali, prišli aj na mňa driemoty. Vtedy som uvidel pred sebou zjavenie v bielom, mladú a krásnu ženu. Usúdil som, že je to kupcova manželka, ktorú nevidel nijaký muž. Nepreriekla ani slovo, ale posunkami ma zaviedla do druhej izby a zamkla dvere. Hneď som ju potešil a nemusel som naliehať, lebo jej manžel bol starý a akiste ju zanedbával. Popoludnie uplynulo rýchlo a začuli sme, že sa vracia pán domu. Jeho žena okamžite vstala a odišla. V mojej prítomnosti neutrúsila jediné slovo a ja som si musel napochytro upraviť odev.</w:t>
      </w:r>
    </w:p>
    <w:p w:rsidR="00D21EF9" w:rsidRPr="00393FA3" w:rsidRDefault="00D21EF9" w:rsidP="00D21EF9">
      <w:pPr>
        <w:suppressAutoHyphens/>
        <w:rPr>
          <w:lang w:val="sk-SK"/>
        </w:rPr>
      </w:pPr>
      <w:r w:rsidRPr="00393FA3">
        <w:rPr>
          <w:lang w:val="sk-SK"/>
        </w:rPr>
        <w:t>Skupáň by ma bol prichytil, keby ho pri vchode neboli zdržali nespočetné zámky a závory. Ibn Karin ma však predsa len našiel v susednej izbe a premeral si ma podozrievavým pohľadom. Pýtal sa ma, prečo som dnu, a nie na dvore, lebo sa patrilo, aby posol čakal tam. Odvetil som, že som bol hladný a ustatý a obzeral som sa po jedle a chládku. Bola to chabá lož a neuveril mi. Ponosoval sa kalifovi. Viem, že ten sa v tichosti smial, ale na verejnosti sa musel tváriť prísne. A keď panovník Sakalibov prosil kalifa o posolstvo, zákerný Ibn Karin nástojil, aby vypravili mňa. Tak sa aj stalo.</w:t>
      </w:r>
    </w:p>
    <w:p w:rsidR="00D21EF9" w:rsidRPr="00393FA3" w:rsidRDefault="00D21EF9" w:rsidP="00D21EF9">
      <w:pPr>
        <w:suppressAutoHyphens/>
        <w:rPr>
          <w:lang w:val="sk-SK"/>
        </w:rPr>
      </w:pPr>
      <w:r w:rsidRPr="00393FA3">
        <w:rPr>
          <w:lang w:val="sk-SK"/>
        </w:rPr>
        <w:t>V našej družine bol veľvyslanec kráľa Sakalibov. Volal sa Abdalláh Ibn Baštu al-Chazárí, úmorný a prázdny človek, ktorý priveľa rozprával. Bol v nej aj Takin al-Turkí, Bars al-Saklábí a ja. Tí dvaja nám slúžili ako sprievodcovia. Niesli sme dary panovníkovi, jeho žene, deťom a vojvodcom. Vzali sme aj nejaké lieky, ktoré sme zverili do opatery Sausánovi al-Rasímu. Taká bola teda naša družina.</w:t>
      </w:r>
    </w:p>
    <w:p w:rsidR="00D21EF9" w:rsidRPr="00393FA3" w:rsidRDefault="00D21EF9" w:rsidP="00D21EF9">
      <w:pPr>
        <w:suppressAutoHyphens/>
        <w:rPr>
          <w:lang w:val="sk-SK"/>
        </w:rPr>
      </w:pPr>
      <w:r w:rsidRPr="00393FA3">
        <w:rPr>
          <w:lang w:val="sk-SK"/>
        </w:rPr>
        <w:t>Vyrazili sme vo štvrtok jedenásteho safara roku 309 (t.j. dvadsiateho prvého júna roku 921) z mesta pokoja (z Bagdadu). Na jed</w:t>
      </w:r>
      <w:r w:rsidR="00240429" w:rsidRPr="00393FA3">
        <w:rPr>
          <w:lang w:val="sk-SK"/>
        </w:rPr>
        <w:t>en deň sme sa zastavili v Nahra</w:t>
      </w:r>
      <w:r w:rsidRPr="00393FA3">
        <w:rPr>
          <w:lang w:val="sk-SK"/>
        </w:rPr>
        <w:t xml:space="preserve">wáne a odtiaľ sme rýchlo cestovali </w:t>
      </w:r>
      <w:r w:rsidRPr="00393FA3">
        <w:rPr>
          <w:lang w:val="sk-SK"/>
        </w:rPr>
        <w:lastRenderedPageBreak/>
        <w:t>do al-Daskary, kde sme strávili tri dni. Potom sme putovali priamo a bez okľúk až do Hulwánu. Tam sme sa zdržali dva dni. Odtiaľ sme pokračovali v ceste do Kirmisinu a oddychovali sme tam dva dni. Z Kirmisinu sme cestovali až do Hammadánu, kde sme sa zastavili na tri dni. Potom sme pokračovali ďalej do Sawy a tam sme oddychovali dva dni. Odtiaľ sme prišli do Raja, kde sme jedenásť dní čakali na Ahmada Ibn Alího, brata al-Rasího, lebo ten bol v Huwar al-Ráji. Potom sme sa pobrali do Huwar al-Rája a pobudli sme tam tri dni.</w:t>
      </w:r>
    </w:p>
    <w:p w:rsidR="00240429" w:rsidRPr="00393FA3" w:rsidRDefault="00240429" w:rsidP="00D21EF9">
      <w:pPr>
        <w:suppressAutoHyphens/>
        <w:rPr>
          <w:lang w:val="sk-SK"/>
        </w:rPr>
      </w:pPr>
    </w:p>
    <w:p w:rsidR="00D21EF9" w:rsidRPr="00393FA3" w:rsidRDefault="00D21EF9" w:rsidP="00D21EF9">
      <w:pPr>
        <w:suppressAutoHyphens/>
        <w:rPr>
          <w:lang w:val="sk-SK"/>
        </w:rPr>
      </w:pPr>
      <w:r w:rsidRPr="00393FA3">
        <w:rPr>
          <w:lang w:val="sk-SK"/>
        </w:rPr>
        <w:t>Z tejto pasáže vanie atmosféra Ibn Fadlánovho opisu cesty. Azda štvrtina celého rukopisu je napísaná v takomto štýle a jednoducho tu vymenúva názvy osád a počet dní strávených v nich. Väčšia časť rukopisu bola zničená.</w:t>
      </w:r>
    </w:p>
    <w:p w:rsidR="00D21EF9" w:rsidRPr="00393FA3" w:rsidRDefault="00D21EF9" w:rsidP="00D21EF9">
      <w:pPr>
        <w:suppressAutoHyphens/>
        <w:rPr>
          <w:lang w:val="sk-SK"/>
        </w:rPr>
      </w:pPr>
      <w:r w:rsidRPr="00393FA3">
        <w:rPr>
          <w:lang w:val="sk-SK"/>
        </w:rPr>
        <w:t>Ibn Fadlánova družina zjavne cestovala na sever a napokon musela prezimovať.</w:t>
      </w:r>
    </w:p>
    <w:p w:rsidR="00240429" w:rsidRPr="00393FA3" w:rsidRDefault="00240429" w:rsidP="00D21EF9">
      <w:pPr>
        <w:suppressAutoHyphens/>
        <w:rPr>
          <w:lang w:val="sk-SK"/>
        </w:rPr>
      </w:pPr>
    </w:p>
    <w:p w:rsidR="00D21EF9" w:rsidRPr="00393FA3" w:rsidRDefault="00D21EF9" w:rsidP="00D21EF9">
      <w:pPr>
        <w:suppressAutoHyphens/>
        <w:rPr>
          <w:lang w:val="sk-SK"/>
        </w:rPr>
      </w:pPr>
      <w:r w:rsidRPr="00393FA3">
        <w:rPr>
          <w:lang w:val="sk-SK"/>
        </w:rPr>
        <w:t>Náš pobyt v Gurgániji sa pretiahol. Strávili sme tam niekoľko dní mesiac</w:t>
      </w:r>
      <w:r w:rsidR="00240429" w:rsidRPr="00393FA3">
        <w:rPr>
          <w:lang w:val="sk-SK"/>
        </w:rPr>
        <w:t>a ragaba (novembra), aj celý sa</w:t>
      </w:r>
      <w:r w:rsidRPr="00393FA3">
        <w:rPr>
          <w:lang w:val="sk-SK"/>
        </w:rPr>
        <w:t>ban, ramadán a sawwal. K dlhému pobytu nás donútila krutá zima. Počul som</w:t>
      </w:r>
      <w:r w:rsidR="00240429" w:rsidRPr="00393FA3">
        <w:rPr>
          <w:lang w:val="sk-SK"/>
        </w:rPr>
        <w:t>, že dvaja muži sa vybrali s ťa</w:t>
      </w:r>
      <w:r w:rsidRPr="00393FA3">
        <w:rPr>
          <w:lang w:val="sk-SK"/>
        </w:rPr>
        <w:t>vami do lesa po drevo. Zabudli si však vziať kresadlo a práchno a museli prenocovať bez ohňa. Keď sa ráno zobudili, zistili, že ťavy zmrzli od chladu.</w:t>
      </w:r>
    </w:p>
    <w:p w:rsidR="00D21EF9" w:rsidRPr="00393FA3" w:rsidRDefault="00D21EF9" w:rsidP="00D21EF9">
      <w:pPr>
        <w:suppressAutoHyphens/>
        <w:rPr>
          <w:lang w:val="sk-SK"/>
        </w:rPr>
      </w:pPr>
      <w:r w:rsidRPr="00393FA3">
        <w:rPr>
          <w:lang w:val="sk-SK"/>
        </w:rPr>
        <w:t>A naozaj, trh aj ulice Gurgánije sa úplne vyľudnili pre tú zimu. Človek sa mohol potulovať po meste a nestretol ani nohy. Raz, keď som vyšiel z kúpeľa, vstúpil som do svojho domu a pozrel som si na bradu. Premenila sa na kus ľadu. Musel som si ju roztápať pred ohňom. Dni aj noci som trávil v dome, ktorý bol vnútri iného domu a v ktorom stál turecký plstený stan, a ešte som si natiahol veľa šiat i kožuchov. Ale napriek tomu všetkému mi líca v noci neraz primrzli k vankúšu.</w:t>
      </w:r>
    </w:p>
    <w:p w:rsidR="00D21EF9" w:rsidRPr="00393FA3" w:rsidRDefault="00D21EF9" w:rsidP="00D21EF9">
      <w:pPr>
        <w:suppressAutoHyphens/>
        <w:rPr>
          <w:lang w:val="sk-SK"/>
        </w:rPr>
      </w:pPr>
      <w:r w:rsidRPr="00393FA3">
        <w:rPr>
          <w:lang w:val="sk-SK"/>
        </w:rPr>
        <w:t>Za tých krutých mrazov som si všimol, že v zemi sa zavše vytvárajú veľké trhliny a urastený starý strom sa rozštiepil na dve polovice.</w:t>
      </w:r>
    </w:p>
    <w:p w:rsidR="00D21EF9" w:rsidRPr="00393FA3" w:rsidRDefault="00D21EF9" w:rsidP="00D21EF9">
      <w:pPr>
        <w:suppressAutoHyphens/>
        <w:rPr>
          <w:lang w:val="sk-SK"/>
        </w:rPr>
      </w:pPr>
      <w:r w:rsidRPr="00393FA3">
        <w:rPr>
          <w:lang w:val="sk-SK"/>
        </w:rPr>
        <w:t xml:space="preserve">Približne od polovice sawwalu roku 309 (februára roku 922) sa počasie začalo meniť, rieka odmrzla a obstarali sme si veci potrebné </w:t>
      </w:r>
      <w:r w:rsidRPr="00393FA3">
        <w:rPr>
          <w:lang w:val="sk-SK"/>
        </w:rPr>
        <w:lastRenderedPageBreak/>
        <w:t>na cestu. Kúpili sme si turecké ťavy a člny vyrobené z ťavej kože, lebo v krajine Turkov boli rieky, cez ktoré sme sa museli preplaviť.</w:t>
      </w:r>
    </w:p>
    <w:p w:rsidR="00D21EF9" w:rsidRPr="00393FA3" w:rsidRDefault="00D21EF9" w:rsidP="00D21EF9">
      <w:pPr>
        <w:suppressAutoHyphens/>
        <w:rPr>
          <w:lang w:val="sk-SK"/>
        </w:rPr>
      </w:pPr>
      <w:r w:rsidRPr="00393FA3">
        <w:rPr>
          <w:lang w:val="sk-SK"/>
        </w:rPr>
        <w:t>Nachystali sme si zásobu chleba, prosa a soleného mäsa na tri mesiace. Známi v meste nám radili, aby sme si nabrali čo najviac šatstva. Vysvetľovali nám, aké strašné útrapy na nás čakajú, a my sme si mysleli, že zveličujú. Keď sme ich však podstupovali, zistili sme, že sú oveľa horšie, ako nám tvrdili. Každý si obliekol kazajku,</w:t>
      </w:r>
      <w:r w:rsidR="00240429" w:rsidRPr="00393FA3">
        <w:rPr>
          <w:lang w:val="sk-SK"/>
        </w:rPr>
        <w:t xml:space="preserve"> na ňu kabát, naň tulup, ešte bu</w:t>
      </w:r>
      <w:r w:rsidRPr="00393FA3">
        <w:rPr>
          <w:lang w:val="sk-SK"/>
        </w:rPr>
        <w:t>rku, a na hlavu plstenú čiapku, spod ktorej bolo vidieť iba oči. Obliekli sme si aj spodky, na ne nohavice, obuli papuče a na ne natiahli čižmy. Keď človek vysadol na ťavu, pre oblečenie sa nemohol ani pohnúť.</w:t>
      </w:r>
    </w:p>
    <w:p w:rsidR="00D21EF9" w:rsidRPr="00393FA3" w:rsidRDefault="00D21EF9" w:rsidP="00D21EF9">
      <w:pPr>
        <w:suppressAutoHyphens/>
        <w:rPr>
          <w:lang w:val="sk-SK"/>
        </w:rPr>
      </w:pPr>
      <w:r w:rsidRPr="00393FA3">
        <w:rPr>
          <w:lang w:val="sk-SK"/>
        </w:rPr>
        <w:t xml:space="preserve">Pravotár, učiteľ a strážcovia, čo s nami cestovali z Bagdadu, nás opustili, lebo sa báli novej krajiny. V ceste som pokračoval len ja, veľvyslanec, jeho švagor a </w:t>
      </w:r>
      <w:r w:rsidR="00240429" w:rsidRPr="00393FA3">
        <w:rPr>
          <w:lang w:val="sk-SK"/>
        </w:rPr>
        <w:t>dvaja strážcovia, Takin a Bars.</w:t>
      </w:r>
      <w:r w:rsidR="00240429" w:rsidRPr="00393FA3">
        <w:rPr>
          <w:rStyle w:val="Odkaznapoznmkupodiarou"/>
          <w:lang w:val="sk-SK"/>
        </w:rPr>
        <w:footnoteReference w:id="2"/>
      </w:r>
    </w:p>
    <w:p w:rsidR="00240429" w:rsidRPr="00393FA3" w:rsidRDefault="00D21EF9" w:rsidP="00240429">
      <w:pPr>
        <w:suppressAutoHyphens/>
        <w:rPr>
          <w:lang w:val="sk-SK"/>
        </w:rPr>
      </w:pPr>
      <w:r w:rsidRPr="00393FA3">
        <w:rPr>
          <w:lang w:val="sk-SK"/>
        </w:rPr>
        <w:t>Karavána bola pripravená na odchod. Najali sme si sprievodcu spomedzi obyvateľov mesta, ktorý sa volal Klawus. Potom sme vo viere vo všemohúceho a vznešeného Boha vyrazili v pondelok tretieho dňa mesiaca dulkada roku 309 (3</w:t>
      </w:r>
      <w:r w:rsidR="00240429" w:rsidRPr="00393FA3">
        <w:rPr>
          <w:lang w:val="sk-SK"/>
        </w:rPr>
        <w:t>. marec roku 922) z Gurgánije.</w:t>
      </w:r>
    </w:p>
    <w:p w:rsidR="00D21EF9" w:rsidRPr="00393FA3" w:rsidRDefault="00D21EF9" w:rsidP="00240429">
      <w:pPr>
        <w:suppressAutoHyphens/>
        <w:rPr>
          <w:lang w:val="sk-SK"/>
        </w:rPr>
      </w:pPr>
      <w:r w:rsidRPr="00393FA3">
        <w:rPr>
          <w:lang w:val="sk-SK"/>
        </w:rPr>
        <w:t>Toho istého dňa sme sa zastavili pri pevnosti nazývanej Zamgan. Je to vstupná brána do krajiny Turkov. Na druhý deň včasráno sme pokračovali v ceste do Gitu. Napadlo tam toľko snehu, že ťavy sa v ňom brodili po kolená, a tak sme sa v meste zdržali dva dni.</w:t>
      </w:r>
    </w:p>
    <w:p w:rsidR="00D21EF9" w:rsidRPr="00393FA3" w:rsidRDefault="00D21EF9" w:rsidP="00D21EF9">
      <w:pPr>
        <w:suppressAutoHyphens/>
        <w:rPr>
          <w:lang w:val="sk-SK"/>
        </w:rPr>
      </w:pPr>
      <w:r w:rsidRPr="00393FA3">
        <w:rPr>
          <w:lang w:val="sk-SK"/>
        </w:rPr>
        <w:t>Odtiaľ sme zamierili rovno do krajiny Turkov a na holej rovnej stepi sme nestretli nikoho. Desať dní sme putovali v mrazivom chlade a neustávajúcich meteliciach. V porovnaní s nimi</w:t>
      </w:r>
      <w:r w:rsidR="001160F0" w:rsidRPr="00393FA3">
        <w:rPr>
          <w:lang w:val="sk-SK"/>
        </w:rPr>
        <w:t xml:space="preserve"> nám zima v Chvárezme pri</w:t>
      </w:r>
      <w:r w:rsidRPr="00393FA3">
        <w:rPr>
          <w:lang w:val="sk-SK"/>
        </w:rPr>
        <w:t>chodila ako letný deň. Zabudli sme na všetky dovtedajšie útrapy a už-už sme sa chceli vzdať.</w:t>
      </w:r>
    </w:p>
    <w:p w:rsidR="00D21EF9" w:rsidRPr="00393FA3" w:rsidRDefault="00D21EF9" w:rsidP="00D21EF9">
      <w:pPr>
        <w:suppressAutoHyphens/>
        <w:rPr>
          <w:lang w:val="sk-SK"/>
        </w:rPr>
      </w:pPr>
      <w:r w:rsidRPr="00393FA3">
        <w:rPr>
          <w:lang w:val="sk-SK"/>
        </w:rPr>
        <w:lastRenderedPageBreak/>
        <w:t>Raz, keď nás sužovala neslýchané krutá zima, Takin cválal po mojom boku spolu s ďalším Turkom, a ten sa mu prihovoril po turecky. Takin sa zasmial a povedal mi: - Tento Turek vraví: „Čo chce náš Pán od nás? Zabíja nás zimou. Keby sme vedeli, čo chce, urobili by sme mu po vôli."</w:t>
      </w:r>
    </w:p>
    <w:p w:rsidR="00D21EF9" w:rsidRPr="00393FA3" w:rsidRDefault="00D21EF9" w:rsidP="00D21EF9">
      <w:pPr>
        <w:suppressAutoHyphens/>
        <w:rPr>
          <w:lang w:val="sk-SK"/>
        </w:rPr>
      </w:pPr>
      <w:r w:rsidRPr="00393FA3">
        <w:rPr>
          <w:lang w:val="sk-SK"/>
        </w:rPr>
        <w:t>A ja som mu na to odvetil: - Povedz Turkovi, že On iba chce, aby vyhlásil: „Niet Boha okrem Alaha."</w:t>
      </w:r>
    </w:p>
    <w:p w:rsidR="00D21EF9" w:rsidRPr="00393FA3" w:rsidRDefault="00D21EF9" w:rsidP="00D21EF9">
      <w:pPr>
        <w:suppressAutoHyphens/>
        <w:rPr>
          <w:lang w:val="sk-SK"/>
        </w:rPr>
      </w:pPr>
      <w:r w:rsidRPr="00393FA3">
        <w:rPr>
          <w:lang w:val="sk-SK"/>
        </w:rPr>
        <w:t>Turek sa zasmial a poznamenal: - Keby som to vedel, povedal by som to.</w:t>
      </w:r>
    </w:p>
    <w:p w:rsidR="00D21EF9" w:rsidRPr="00393FA3" w:rsidRDefault="001160F0" w:rsidP="00D21EF9">
      <w:pPr>
        <w:suppressAutoHyphens/>
        <w:rPr>
          <w:lang w:val="sk-SK"/>
        </w:rPr>
      </w:pPr>
      <w:r w:rsidRPr="00393FA3">
        <w:rPr>
          <w:lang w:val="sk-SK"/>
        </w:rPr>
        <w:t>Potom sme dorazili do lesa,</w:t>
      </w:r>
      <w:r w:rsidR="00D21EF9" w:rsidRPr="00393FA3">
        <w:rPr>
          <w:lang w:val="sk-SK"/>
        </w:rPr>
        <w:t xml:space="preserve"> kde bolo veľa suchého dreva, a zastavili sme</w:t>
      </w:r>
      <w:r w:rsidRPr="00393FA3">
        <w:rPr>
          <w:lang w:val="sk-SK"/>
        </w:rPr>
        <w:t xml:space="preserve"> sa tam. Členovia karavány poza</w:t>
      </w:r>
      <w:r w:rsidR="00D21EF9" w:rsidRPr="00393FA3">
        <w:rPr>
          <w:lang w:val="sk-SK"/>
        </w:rPr>
        <w:t>kladali ohne, zohriali sme sa, povyzliekali sme si šaty a rozložili sme ich, aby uschli.</w:t>
      </w:r>
    </w:p>
    <w:p w:rsidR="001160F0" w:rsidRPr="00393FA3" w:rsidRDefault="001160F0" w:rsidP="00D21EF9">
      <w:pPr>
        <w:suppressAutoHyphens/>
        <w:rPr>
          <w:lang w:val="sk-SK"/>
        </w:rPr>
      </w:pPr>
    </w:p>
    <w:p w:rsidR="001160F0" w:rsidRPr="00393FA3" w:rsidRDefault="00D21EF9" w:rsidP="001160F0">
      <w:pPr>
        <w:suppressAutoHyphens/>
        <w:rPr>
          <w:lang w:val="sk-SK"/>
        </w:rPr>
      </w:pPr>
      <w:r w:rsidRPr="00393FA3">
        <w:rPr>
          <w:lang w:val="sk-SK"/>
        </w:rPr>
        <w:t>Ibn Fadlánova družina akiste zavítala do teplejších končín, lebo už sa nespomína krutá zima.</w:t>
      </w:r>
    </w:p>
    <w:p w:rsidR="001160F0" w:rsidRPr="00393FA3" w:rsidRDefault="001160F0" w:rsidP="001160F0">
      <w:pPr>
        <w:suppressAutoHyphens/>
        <w:rPr>
          <w:lang w:val="sk-SK"/>
        </w:rPr>
      </w:pPr>
    </w:p>
    <w:p w:rsidR="001160F0" w:rsidRPr="00393FA3" w:rsidRDefault="00D21EF9" w:rsidP="001160F0">
      <w:pPr>
        <w:suppressAutoHyphens/>
        <w:rPr>
          <w:lang w:val="sk-SK"/>
        </w:rPr>
      </w:pPr>
      <w:r w:rsidRPr="00393FA3">
        <w:rPr>
          <w:lang w:val="sk-SK"/>
        </w:rPr>
        <w:t>Opäť sme sa pohli a cestovali sme každý deň od polnoci až do popoludňajšej modlitby - od poludnia rýchlejšie - a potom sme sa zastavili. Keď sme tak precestovali pätnásť nocí, prišli sme k veľkej hore posiatej mnohými veľkými skalami. Spod skál vyvierajú pramene a voda stojí v jazierkach. Potom sme postupovali ďalej, až sme naďabili na turecký kmeň, ktorý sa volá Oguzi.</w:t>
      </w:r>
    </w:p>
    <w:p w:rsidR="00D21EF9" w:rsidRPr="00393FA3" w:rsidRDefault="001160F0" w:rsidP="001160F0">
      <w:pPr>
        <w:pStyle w:val="Nadpis2"/>
        <w:jc w:val="center"/>
        <w:rPr>
          <w:rFonts w:ascii="Times New Roman" w:hAnsi="Times New Roman" w:cs="Times New Roman"/>
          <w:lang w:val="sk-SK"/>
        </w:rPr>
      </w:pPr>
      <w:r w:rsidRPr="00393FA3">
        <w:rPr>
          <w:rFonts w:ascii="Times New Roman" w:hAnsi="Times New Roman" w:cs="Times New Roman"/>
          <w:lang w:val="sk-SK"/>
        </w:rPr>
        <w:br w:type="page"/>
      </w:r>
      <w:r w:rsidRPr="00393FA3">
        <w:rPr>
          <w:rFonts w:ascii="Times New Roman" w:hAnsi="Times New Roman" w:cs="Times New Roman"/>
          <w:lang w:val="sk-SK"/>
        </w:rPr>
        <w:lastRenderedPageBreak/>
        <w:t>Obyčaje oguzských Turkov</w:t>
      </w:r>
    </w:p>
    <w:p w:rsidR="00D21EF9" w:rsidRPr="00393FA3" w:rsidRDefault="00D21EF9" w:rsidP="00D21EF9">
      <w:pPr>
        <w:suppressAutoHyphens/>
        <w:rPr>
          <w:lang w:val="sk-SK"/>
        </w:rPr>
      </w:pPr>
    </w:p>
    <w:p w:rsidR="00370633" w:rsidRPr="00393FA3" w:rsidRDefault="00370633" w:rsidP="00D21EF9">
      <w:pPr>
        <w:suppressAutoHyphens/>
        <w:rPr>
          <w:lang w:val="sk-SK"/>
        </w:rPr>
      </w:pPr>
    </w:p>
    <w:p w:rsidR="00370633" w:rsidRPr="00393FA3" w:rsidRDefault="00370633" w:rsidP="00D21EF9">
      <w:pPr>
        <w:suppressAutoHyphens/>
        <w:rPr>
          <w:lang w:val="sk-SK"/>
        </w:rPr>
      </w:pPr>
    </w:p>
    <w:p w:rsidR="00370633" w:rsidRPr="00393FA3" w:rsidRDefault="00370633" w:rsidP="00D21EF9">
      <w:pPr>
        <w:suppressAutoHyphens/>
        <w:rPr>
          <w:lang w:val="sk-SK"/>
        </w:rPr>
      </w:pPr>
    </w:p>
    <w:p w:rsidR="00D21EF9" w:rsidRPr="00393FA3" w:rsidRDefault="00D21EF9" w:rsidP="00D21EF9">
      <w:pPr>
        <w:suppressAutoHyphens/>
        <w:rPr>
          <w:lang w:val="sk-SK"/>
        </w:rPr>
      </w:pPr>
      <w:r w:rsidRPr="00393FA3">
        <w:rPr>
          <w:lang w:val="sk-SK"/>
        </w:rPr>
        <w:t>Oguzi sú kočovníci a stavajú si plstené domy. Zdržia sa začas na nejakom mieste a potom putujú ďalej. Ich obydlia sú roztrúsené podľa obyčaje kočovníkov. Hoci žijú tvrdým životom, sú ako zablúdené somáre. Nemajú nijaké náboženské zväzky s Bohom. Nikdy sa nemodlia, ale oslovujú svojich pohlavárov páni. Keď sa niektorý z nich radí o niečom s náčelníkom, osloví ho: - Pane, čo mám urobiť v takej a takej veci?</w:t>
      </w:r>
    </w:p>
    <w:p w:rsidR="00D21EF9" w:rsidRPr="00393FA3" w:rsidRDefault="00D21EF9" w:rsidP="00D21EF9">
      <w:pPr>
        <w:suppressAutoHyphens/>
        <w:rPr>
          <w:lang w:val="sk-SK"/>
        </w:rPr>
      </w:pPr>
      <w:r w:rsidRPr="00393FA3">
        <w:rPr>
          <w:lang w:val="sk-SK"/>
        </w:rPr>
        <w:t>Vo svojom konaní sa riadia iba vzájomnými radami. Počul som, ako sem-tam utrúsia: „Niet Boha okrem Alaha a Muhammad je Alahov prorok," ale neveria tomu, rozprávajú tak len preto, aby si naklonili moslimov.</w:t>
      </w:r>
    </w:p>
    <w:p w:rsidR="00D21EF9" w:rsidRPr="00393FA3" w:rsidRDefault="00D21EF9" w:rsidP="00D21EF9">
      <w:pPr>
        <w:suppressAutoHyphens/>
        <w:rPr>
          <w:lang w:val="sk-SK"/>
        </w:rPr>
      </w:pPr>
      <w:r w:rsidRPr="00393FA3">
        <w:rPr>
          <w:lang w:val="sk-SK"/>
        </w:rPr>
        <w:t>Vládca oguzských Turkov sa volá jabgu. To je meno pre panovníka a dostane ho každý, kto vládne tomuto kmeňu. Jeho podriadený sa vždy volá kudarkin, a tak každému podriadenému náčelníka hovoria kudarkin.</w:t>
      </w:r>
    </w:p>
    <w:p w:rsidR="00D21EF9" w:rsidRPr="00393FA3" w:rsidRDefault="00D21EF9" w:rsidP="00D21EF9">
      <w:pPr>
        <w:suppressAutoHyphens/>
        <w:rPr>
          <w:lang w:val="sk-SK"/>
        </w:rPr>
      </w:pPr>
      <w:r w:rsidRPr="00393FA3">
        <w:rPr>
          <w:lang w:val="sk-SK"/>
        </w:rPr>
        <w:t>Oguzi sa neumývajú</w:t>
      </w:r>
      <w:r w:rsidR="001160F0" w:rsidRPr="00393FA3">
        <w:rPr>
          <w:lang w:val="sk-SK"/>
        </w:rPr>
        <w:t xml:space="preserve"> po stolici a močení, ani sa ne</w:t>
      </w:r>
      <w:r w:rsidRPr="00393FA3">
        <w:rPr>
          <w:lang w:val="sk-SK"/>
        </w:rPr>
        <w:t>kúpu po styku so ženou či pri iných príležitostiach. Vode sa vyhýbajú, najmä v zime. Kupci ani iní mohamedáni sa pred nimi nesmú umývať, iba v noci, keď to Turci nevidia, lebo by sa nahnevali a povedali: - Tento človek nám chce učariť, lebo sa ponára do vody. -A prinútia ho zaplatiť pokutu.</w:t>
      </w:r>
    </w:p>
    <w:p w:rsidR="00D21EF9" w:rsidRPr="00393FA3" w:rsidRDefault="00D21EF9" w:rsidP="001160F0">
      <w:pPr>
        <w:suppressAutoHyphens/>
        <w:rPr>
          <w:lang w:val="sk-SK"/>
        </w:rPr>
      </w:pPr>
      <w:r w:rsidRPr="00393FA3">
        <w:rPr>
          <w:lang w:val="sk-SK"/>
        </w:rPr>
        <w:t>Nijaký mohamedán nesmie vstúpiť do tureckej krajiny, kým ho niektorý Oguz neprijme ako hostiteľ. U toho potom býva a donesie mu odev z krajiny islamu a jeho žene koreniny, proso, hrozienka a oriešky. Keď moslim príde k svojmu hostiteľovi, ten mu postaví stan a privedie mu ovce, takže moslim si môže tie</w:t>
      </w:r>
      <w:r w:rsidR="001160F0" w:rsidRPr="00393FA3">
        <w:rPr>
          <w:lang w:val="sk-SK"/>
        </w:rPr>
        <w:t xml:space="preserve"> </w:t>
      </w:r>
      <w:r w:rsidRPr="00393FA3">
        <w:rPr>
          <w:lang w:val="sk-SK"/>
        </w:rPr>
        <w:t>ovce zarezať sám. Turci nikdy nerežú ovce, ale bijú ich po hlave, kým neuhynú.</w:t>
      </w:r>
    </w:p>
    <w:p w:rsidR="00D21EF9" w:rsidRPr="00393FA3" w:rsidRDefault="00D21EF9" w:rsidP="00D21EF9">
      <w:pPr>
        <w:suppressAutoHyphens/>
        <w:rPr>
          <w:lang w:val="sk-SK"/>
        </w:rPr>
      </w:pPr>
      <w:r w:rsidRPr="00393FA3">
        <w:rPr>
          <w:lang w:val="sk-SK"/>
        </w:rPr>
        <w:t xml:space="preserve">Oguzské ženy si nikdy nezahaľujú tvár v prítomnosti vlastných ani cudzích mužov. Nezakrývajú si telo v prítomnosti iných ľudí. Raz sme sa zastavili u jedného Turka a usadili sme sa uňho v stane. </w:t>
      </w:r>
      <w:r w:rsidRPr="00393FA3">
        <w:rPr>
          <w:lang w:val="sk-SK"/>
        </w:rPr>
        <w:lastRenderedPageBreak/>
        <w:t>Bola tam aj jeho žena. Za rozhovoru sa žena odhalila, poškriabala sa a my sme to videli. Zahalili sme si tváre a poznamenali: - Nech nám Boh odpustí. - Manžel sa zasmial a povedal tlmočníkovi: - Vysvetli im, že sa odhaľujeme pred nimi, aby videli a zahanbili sa, ale nič nedosiahnu. Je to lepšie, ako keby sa žena zakrývala, a predsa bola dosiahnuteľná.</w:t>
      </w:r>
    </w:p>
    <w:p w:rsidR="00D21EF9" w:rsidRPr="00393FA3" w:rsidRDefault="00D21EF9" w:rsidP="00D21EF9">
      <w:pPr>
        <w:suppressAutoHyphens/>
        <w:rPr>
          <w:lang w:val="sk-SK"/>
        </w:rPr>
      </w:pPr>
      <w:r w:rsidRPr="00393FA3">
        <w:rPr>
          <w:lang w:val="sk-SK"/>
        </w:rPr>
        <w:t>Neveru nepoznajú. Ak zistia, že sa jej niekto dopustil, roztrhnú ho napoly. Robia to takto. Pritiahnu k sebe konáre dvoch stromov, previnilca k nim priviažu, konáre uvoľnia a roztrhnú ho napoly.</w:t>
      </w:r>
    </w:p>
    <w:p w:rsidR="00D21EF9" w:rsidRPr="00393FA3" w:rsidRDefault="00D21EF9" w:rsidP="00D21EF9">
      <w:pPr>
        <w:suppressAutoHyphens/>
        <w:rPr>
          <w:lang w:val="sk-SK"/>
        </w:rPr>
      </w:pPr>
      <w:r w:rsidRPr="00393FA3">
        <w:rPr>
          <w:lang w:val="sk-SK"/>
        </w:rPr>
        <w:t>Pederastiu pokladajú Turci za neodpustiteľný hriech. Raz pricestoval j</w:t>
      </w:r>
      <w:r w:rsidR="001160F0" w:rsidRPr="00393FA3">
        <w:rPr>
          <w:lang w:val="sk-SK"/>
        </w:rPr>
        <w:t>eden kupec a ubytoval sa v ku</w:t>
      </w:r>
      <w:r w:rsidRPr="00393FA3">
        <w:rPr>
          <w:lang w:val="sk-SK"/>
        </w:rPr>
        <w:t>darkinovom rode. Býval uňho, lebo chcel kúpiť ovce. Hostiteľ mal syna, ktorému ešte nerástla brada, a hosť sa neprestajne usiloval zviesť ho, až kým mu neurobil po vôli. Medzitým však vkročil do stanu turecký hostiteľ a prichytil ich in flagrante delicto.</w:t>
      </w:r>
    </w:p>
    <w:p w:rsidR="00D21EF9" w:rsidRPr="00393FA3" w:rsidRDefault="00D21EF9" w:rsidP="00D21EF9">
      <w:pPr>
        <w:suppressAutoHyphens/>
        <w:rPr>
          <w:lang w:val="sk-SK"/>
        </w:rPr>
      </w:pPr>
      <w:r w:rsidRPr="00393FA3">
        <w:rPr>
          <w:lang w:val="sk-SK"/>
        </w:rPr>
        <w:t>Turek chcel za ten priestupok zabiť kupca aj syna. Kupec však toľko modlikal, že mu dovolil vykúpiť sa. Zaplatil hostiteľovi štyristo oviec za to, čo vykonal jeho synovi, a potom napochytre odcestoval z krajiny Turkov.</w:t>
      </w:r>
    </w:p>
    <w:p w:rsidR="00D21EF9" w:rsidRPr="00393FA3" w:rsidRDefault="00D21EF9" w:rsidP="00D21EF9">
      <w:pPr>
        <w:suppressAutoHyphens/>
        <w:rPr>
          <w:lang w:val="sk-SK"/>
        </w:rPr>
      </w:pPr>
      <w:r w:rsidRPr="00393FA3">
        <w:rPr>
          <w:lang w:val="sk-SK"/>
        </w:rPr>
        <w:t>Všetci Turci si vytrhávajú brady a nechávajú si iba fúzy.</w:t>
      </w:r>
    </w:p>
    <w:p w:rsidR="00D21EF9" w:rsidRPr="00393FA3" w:rsidRDefault="00D21EF9" w:rsidP="00D21EF9">
      <w:pPr>
        <w:suppressAutoHyphens/>
        <w:rPr>
          <w:lang w:val="sk-SK"/>
        </w:rPr>
      </w:pPr>
      <w:r w:rsidRPr="00393FA3">
        <w:rPr>
          <w:lang w:val="sk-SK"/>
        </w:rPr>
        <w:t>Dodržiavajú takéto sobášne zvyky. Niekto požiada o ruku dievčinu z inej rodiny a ponúkne im takú a takú cenu. Výkupné často tvoria ťavy, mulice a všeličo iné. Nikto si nemôže vziať ženu, dokiaľ si nesplní povinnosť, o ktorej sa dohodol s mužmi z jej rodiny. Ak si však splnil záväzky, smie bez okolkov vstúpiť do jej príbytku, vziať si ju pred otcom, matkou i bratmi a oni mu v tom nezabránia.</w:t>
      </w:r>
    </w:p>
    <w:p w:rsidR="00D21EF9" w:rsidRPr="00393FA3" w:rsidRDefault="00D21EF9" w:rsidP="00D21EF9">
      <w:pPr>
        <w:suppressAutoHyphens/>
        <w:rPr>
          <w:lang w:val="sk-SK"/>
        </w:rPr>
      </w:pPr>
      <w:r w:rsidRPr="00393FA3">
        <w:rPr>
          <w:lang w:val="sk-SK"/>
        </w:rPr>
        <w:t>Ak zomrie muž, ktorý má ženu a deti, vdovu si vezme za ženu najstarší spomedzi jej synov, ak tá žena nie je jeho matka.</w:t>
      </w:r>
    </w:p>
    <w:p w:rsidR="00D21EF9" w:rsidRPr="00393FA3" w:rsidRDefault="00D21EF9" w:rsidP="00D21EF9">
      <w:pPr>
        <w:suppressAutoHyphens/>
        <w:rPr>
          <w:lang w:val="sk-SK"/>
        </w:rPr>
      </w:pPr>
      <w:r w:rsidRPr="00393FA3">
        <w:rPr>
          <w:lang w:val="sk-SK"/>
        </w:rPr>
        <w:t>Ak niektorý Turek ochorie a má otrokov, starajú sa oňho oni a nikto z rodiny sa k nemu nepribližuje. Postavia mu stan bokom od obydlí a chorý z neho nevychádza, kým nezomrie alebo sa neuzdraví. No ak ochorie otrok alebo bedár, nechajú ho na púšti a pokračujú v ceste.</w:t>
      </w:r>
    </w:p>
    <w:p w:rsidR="00D21EF9" w:rsidRPr="00393FA3" w:rsidRDefault="001160F0" w:rsidP="00D21EF9">
      <w:pPr>
        <w:suppressAutoHyphens/>
        <w:rPr>
          <w:lang w:val="sk-SK"/>
        </w:rPr>
      </w:pPr>
      <w:r w:rsidRPr="00393FA3">
        <w:rPr>
          <w:lang w:val="sk-SK"/>
        </w:rPr>
        <w:t>Keď im skoná</w:t>
      </w:r>
      <w:r w:rsidR="00D21EF9" w:rsidRPr="00393FA3">
        <w:rPr>
          <w:lang w:val="sk-SK"/>
        </w:rPr>
        <w:t xml:space="preserve"> popredný súkmeňovec, vykopú veľkú jamu v tvare domu, vojdú k nemu, oblečú ho do kurtaku, dajú mu opasok i luk a vopchajú do ruky drevenú čašu s omamným nápojom. Vezmú </w:t>
      </w:r>
      <w:r w:rsidR="00D21EF9" w:rsidRPr="00393FA3">
        <w:rPr>
          <w:lang w:val="sk-SK"/>
        </w:rPr>
        <w:lastRenderedPageBreak/>
        <w:t>všetko jeho imanie a uložia mu ho do jamy. Potom uložia do jamy aj jeho. Napokon postavia nad jamou ďalší dom a nad ním vztýčia kupolu z hliny.</w:t>
      </w:r>
    </w:p>
    <w:p w:rsidR="00D21EF9" w:rsidRPr="00393FA3" w:rsidRDefault="00D21EF9" w:rsidP="00D21EF9">
      <w:pPr>
        <w:suppressAutoHyphens/>
        <w:rPr>
          <w:lang w:val="sk-SK"/>
        </w:rPr>
      </w:pPr>
      <w:r w:rsidRPr="00393FA3">
        <w:rPr>
          <w:lang w:val="sk-SK"/>
        </w:rPr>
        <w:t>Potom pri hrobe pozabíjajú jeho kone, jedného či dvesto, podľa toho, koľko ich má. Zjedia všetko mäso okrem hláv, kopýt, kože a chvostov, ktoré zavesia na drevené koly a vyhlásia: - Toto sú jeho tátoše, na ktorých odcvála do raja.</w:t>
      </w:r>
    </w:p>
    <w:p w:rsidR="00D21EF9" w:rsidRPr="00393FA3" w:rsidRDefault="00D21EF9" w:rsidP="00D21EF9">
      <w:pPr>
        <w:suppressAutoHyphens/>
        <w:rPr>
          <w:lang w:val="sk-SK"/>
        </w:rPr>
      </w:pPr>
      <w:r w:rsidRPr="00393FA3">
        <w:rPr>
          <w:lang w:val="sk-SK"/>
        </w:rPr>
        <w:t>Ak to bol bohatier a zabil nepriateľov, vytešú sochy podľa počtu pobitých nepriateľov, vztýčia ich na jeho hrobe a vyhlásia: - Toto sú jeho služobníci a budú mu posluhovať v raji.</w:t>
      </w:r>
    </w:p>
    <w:p w:rsidR="00D21EF9" w:rsidRPr="00393FA3" w:rsidRDefault="00D21EF9" w:rsidP="00D21EF9">
      <w:pPr>
        <w:suppressAutoHyphens/>
        <w:rPr>
          <w:lang w:val="sk-SK"/>
        </w:rPr>
      </w:pPr>
      <w:r w:rsidRPr="00393FA3">
        <w:rPr>
          <w:lang w:val="sk-SK"/>
        </w:rPr>
        <w:t>Zavše otáľajú deň či dva so zabíjaním koni a vtedy ich vyburcuje jeden zo starších slovami: - Videl som vo sne nebohého a on mi povedal: „Veď ma vidíš. Moji druhovia ma predbehli a nohy mi zoslabli, nevládzem za ostatnými. Nepodarilo sa mi predbehnúť ich, nuž som zostal sám." - A tak chlapi pozabíjajú jeho kone a zavesia ich na koly nad jeho hrobom. O deň, dva príde ten istý starec a povie: - Vo sne som videl nebohého a povedal mi: „Oznám mojej rodine, že som už premohol svoju slabosť."</w:t>
      </w:r>
    </w:p>
    <w:p w:rsidR="00D21EF9" w:rsidRPr="00393FA3" w:rsidRDefault="00D21EF9" w:rsidP="00D21EF9">
      <w:pPr>
        <w:suppressAutoHyphens/>
        <w:rPr>
          <w:lang w:val="sk-SK"/>
        </w:rPr>
      </w:pPr>
      <w:r w:rsidRPr="00393FA3">
        <w:rPr>
          <w:lang w:val="sk-SK"/>
        </w:rPr>
        <w:t>Takto starec zachováva obyčaje Oguzov, lebo inakšie by živým mohla v mysli skrsnúť t</w:t>
      </w:r>
      <w:r w:rsidR="001160F0" w:rsidRPr="00393FA3">
        <w:rPr>
          <w:lang w:val="sk-SK"/>
        </w:rPr>
        <w:t>úžba ponechať si kone nebohého.</w:t>
      </w:r>
      <w:r w:rsidR="001160F0" w:rsidRPr="00393FA3">
        <w:rPr>
          <w:rStyle w:val="Odkaznapoznmkupodiarou"/>
          <w:lang w:val="sk-SK"/>
        </w:rPr>
        <w:footnoteReference w:id="3"/>
      </w:r>
    </w:p>
    <w:p w:rsidR="00D21EF9" w:rsidRPr="00393FA3" w:rsidRDefault="00D21EF9" w:rsidP="00D21EF9">
      <w:pPr>
        <w:suppressAutoHyphens/>
        <w:rPr>
          <w:lang w:val="sk-SK"/>
        </w:rPr>
      </w:pPr>
      <w:r w:rsidRPr="00393FA3">
        <w:rPr>
          <w:lang w:val="sk-SK"/>
        </w:rPr>
        <w:t>Konečne sme pricestovali do tureckého kráľovstva. Raz ráno nás privítal jeden Turek. Mal nepeknú postavu, bol špinavý, správal sa odporne a bol podlej povahy. - Stojte! - zvolal. Celá karavána poslúchla rozkaz a zastala. Potom dodal: - Nikto z vás nesmie pokračovať v ceste. - A my s</w:t>
      </w:r>
      <w:r w:rsidR="00DA33DC" w:rsidRPr="00393FA3">
        <w:rPr>
          <w:lang w:val="sk-SK"/>
        </w:rPr>
        <w:t>me mu odvetili: - Sme kudarkino</w:t>
      </w:r>
      <w:r w:rsidRPr="00393FA3">
        <w:rPr>
          <w:lang w:val="sk-SK"/>
        </w:rPr>
        <w:t>vi priatelia. - On sa rozosmial: - Kto je kuda</w:t>
      </w:r>
      <w:r w:rsidR="00DA33DC" w:rsidRPr="00393FA3">
        <w:rPr>
          <w:lang w:val="sk-SK"/>
        </w:rPr>
        <w:t>rkin? Špi</w:t>
      </w:r>
      <w:r w:rsidRPr="00393FA3">
        <w:rPr>
          <w:lang w:val="sk-SK"/>
        </w:rPr>
        <w:t>ním na jeho bradu.</w:t>
      </w:r>
    </w:p>
    <w:p w:rsidR="00D21EF9" w:rsidRPr="00393FA3" w:rsidRDefault="00D21EF9" w:rsidP="00D21EF9">
      <w:pPr>
        <w:suppressAutoHyphens/>
        <w:rPr>
          <w:lang w:val="sk-SK"/>
        </w:rPr>
      </w:pPr>
      <w:r w:rsidRPr="00393FA3">
        <w:rPr>
          <w:lang w:val="sk-SK"/>
        </w:rPr>
        <w:t xml:space="preserve">Nikto z nás nevedel, čo odvetiť na tie slová, ale Turek dodal: - Bekend. - V jazyku Chvárezmu to znamená chlieb. Dal som mu teda </w:t>
      </w:r>
      <w:r w:rsidRPr="00393FA3">
        <w:rPr>
          <w:lang w:val="sk-SK"/>
        </w:rPr>
        <w:lastRenderedPageBreak/>
        <w:t>zopár bochníkov. On si ich vzal a vyhlásil: - Smiete ísť ďalej. Prišlo mi vás ľúto.</w:t>
      </w:r>
    </w:p>
    <w:p w:rsidR="00D21EF9" w:rsidRPr="00393FA3" w:rsidRDefault="00D21EF9" w:rsidP="00D21EF9">
      <w:pPr>
        <w:suppressAutoHyphens/>
        <w:rPr>
          <w:lang w:val="sk-SK"/>
        </w:rPr>
      </w:pPr>
      <w:r w:rsidRPr="00393FA3">
        <w:rPr>
          <w:lang w:val="sk-SK"/>
        </w:rPr>
        <w:t>Dorazili sme do okresu vojenského veliteľa, ktorého meno znelo Etrek Ibn al-Katagan. Postavil nám turecké stany a ubytoval nás v nich. Mal veľkú usadlosť, sluhov a priestranné obydlie. Dal nám dohnať ovce, aby sme ich mohli zabiť po našom, a pridelil nám kone, aby sme mohli jazdiť. Turci vravia, že je to ich najlepší jazdec, a naozaj, jedného dňa, keď s nami cválal v sedle, preletela nám nad hlavami hus a on napol luk, zamieril na koni za ňou, vystrelil a hus spadla na zem.</w:t>
      </w:r>
    </w:p>
    <w:p w:rsidR="00D21EF9" w:rsidRPr="00393FA3" w:rsidRDefault="00D21EF9" w:rsidP="00D21EF9">
      <w:pPr>
        <w:suppressAutoHyphens/>
        <w:rPr>
          <w:lang w:val="sk-SK"/>
        </w:rPr>
      </w:pPr>
      <w:r w:rsidRPr="00393FA3">
        <w:rPr>
          <w:lang w:val="sk-SK"/>
        </w:rPr>
        <w:t xml:space="preserve">Daroval som mu odev z Mervu, čižmy z červenej kože, brokátový plášť a päť hodvábnych plášťov. Prijal ich a </w:t>
      </w:r>
      <w:r w:rsidR="00DA33DC" w:rsidRPr="00393FA3">
        <w:rPr>
          <w:lang w:val="sk-SK"/>
        </w:rPr>
        <w:t>nešetril</w:t>
      </w:r>
      <w:r w:rsidRPr="00393FA3">
        <w:rPr>
          <w:lang w:val="sk-SK"/>
        </w:rPr>
        <w:t xml:space="preserve"> chválou. Zhodil zo seba brokátový plášť, čo mal na sebe, že si oblečie skvostný odev, ktorý som mu daroval. Vtedy som si všimol, že kurtak pod plášťom má zodratý a špinavý, ale taký je ich zvyk - šaty, čo nosia, zhodia zo seba, až keď sa im rozpadnú na tele. Vyzeral ako eunuch, lebo si naozaj trhal celú bradu aj fúzy. A predsa, ako som už spomenul, bol to ich najlepší jazdec.</w:t>
      </w:r>
    </w:p>
    <w:p w:rsidR="00D21EF9" w:rsidRPr="00393FA3" w:rsidRDefault="00D21EF9" w:rsidP="00D21EF9">
      <w:pPr>
        <w:suppressAutoHyphens/>
        <w:rPr>
          <w:lang w:val="sk-SK"/>
        </w:rPr>
      </w:pPr>
      <w:r w:rsidRPr="00393FA3">
        <w:rPr>
          <w:lang w:val="sk-SK"/>
        </w:rPr>
        <w:t>Nazdával som sa, že si tými krásnymi darmi získam jeho priateľstvo, ale nestalo sa tak. Bol to zákerný človek.</w:t>
      </w:r>
    </w:p>
    <w:p w:rsidR="00D21EF9" w:rsidRPr="00393FA3" w:rsidRDefault="00D21EF9" w:rsidP="00D21EF9">
      <w:pPr>
        <w:suppressAutoHyphens/>
        <w:rPr>
          <w:lang w:val="sk-SK"/>
        </w:rPr>
      </w:pPr>
      <w:r w:rsidRPr="00393FA3">
        <w:rPr>
          <w:lang w:val="sk-SK"/>
        </w:rPr>
        <w:t>Jedného dňa dal poslať po svojich blízkych pohlavárov, Tarhana, Janala a Glyza. Najvplyvnejší spomedzi nich bol Tarhan. Bol chromý, slepý a mal zmrzačenú ruku. A povedal im: - Toto sú vyslanci kráľa Arabov vládcovi Bulharov a nerád by som ich prepustil, kým sa s vami neporadím.</w:t>
      </w:r>
    </w:p>
    <w:p w:rsidR="00D21EF9" w:rsidRPr="00393FA3" w:rsidRDefault="00D21EF9" w:rsidP="00D21EF9">
      <w:pPr>
        <w:suppressAutoHyphens/>
        <w:rPr>
          <w:lang w:val="sk-SK"/>
        </w:rPr>
      </w:pPr>
      <w:r w:rsidRPr="00393FA3">
        <w:rPr>
          <w:lang w:val="sk-SK"/>
        </w:rPr>
        <w:t>Nato prehovoril Tarhan: - S čímsi takým sme sa ešte jakživ nestretli. Odkedy sem prišli naši predkovia a odkedy tu žijeme, ešte nikdy necestoval cez našu krajinu sultánov vyslanec. Mne sa zdá, že sultán nám chce prejsť cez rozum. V skutočnosti posiela týchto mužov k Chazarom, aby ich nahuckal proti nám. Najlepšie by sme urobili, keby sme týchto vyslancov rozsekali šabľami a zmocnili sa všetkého ich imania.</w:t>
      </w:r>
    </w:p>
    <w:p w:rsidR="00D21EF9" w:rsidRPr="00393FA3" w:rsidRDefault="00D21EF9" w:rsidP="00D21EF9">
      <w:pPr>
        <w:suppressAutoHyphens/>
        <w:rPr>
          <w:lang w:val="sk-SK"/>
        </w:rPr>
      </w:pPr>
      <w:r w:rsidRPr="00393FA3">
        <w:rPr>
          <w:lang w:val="sk-SK"/>
        </w:rPr>
        <w:t>Druhý radca navrhoval: - Nie, radšej si vezmime, čo majú, a nechajme ich holých, nech sa vrátia ta, odkiaľ prišli.</w:t>
      </w:r>
    </w:p>
    <w:p w:rsidR="00D21EF9" w:rsidRPr="00393FA3" w:rsidRDefault="00D21EF9" w:rsidP="00D21EF9">
      <w:pPr>
        <w:suppressAutoHyphens/>
        <w:rPr>
          <w:lang w:val="sk-SK"/>
        </w:rPr>
      </w:pPr>
      <w:r w:rsidRPr="00393FA3">
        <w:rPr>
          <w:lang w:val="sk-SK"/>
        </w:rPr>
        <w:t>A iný radil: - Nie, kráľ Chazarov drží našich zajatcov, vyšlime týchto mužov, nech ich vykúpia.</w:t>
      </w:r>
    </w:p>
    <w:p w:rsidR="00D21EF9" w:rsidRPr="00393FA3" w:rsidRDefault="00D21EF9" w:rsidP="00D21EF9">
      <w:pPr>
        <w:suppressAutoHyphens/>
        <w:rPr>
          <w:lang w:val="sk-SK"/>
        </w:rPr>
      </w:pPr>
      <w:r w:rsidRPr="00393FA3">
        <w:rPr>
          <w:lang w:val="sk-SK"/>
        </w:rPr>
        <w:lastRenderedPageBreak/>
        <w:t>Sedem dní sa medzi sebou radili o tejto veci a my sme zatiaľ ani nežili, ani nemreli, kým sa nedohodli, že nám otvoria cestu a prepustia nás. Tarhanovi sme dali do daru dva kaftany z Mervu aj koreniny, proso a zopár bochníkov chleba.</w:t>
      </w:r>
    </w:p>
    <w:p w:rsidR="00D21EF9" w:rsidRPr="00393FA3" w:rsidRDefault="00D21EF9" w:rsidP="00D21EF9">
      <w:pPr>
        <w:suppressAutoHyphens/>
        <w:rPr>
          <w:lang w:val="sk-SK"/>
        </w:rPr>
      </w:pPr>
      <w:r w:rsidRPr="00393FA3">
        <w:rPr>
          <w:lang w:val="sk-SK"/>
        </w:rPr>
        <w:t>Pokračovali sme v ceste, až kým sme neprišli k rieke Bagindi. Tam sme vzali naše člny vyrobené z ťavej kože, spustili sme ich na vodu a preniesli sme do nich náklad z tureckých tiav. Keď boli všetky člny plné, posadali si do nich chlapi po piatich, šiestich či štyroch. Vzali si brezové konáre a používali ich ako vesla. Voda nám unášala čln a obracala ho. Konečne sme dosiahli druhý breh. Kone a ťavy preplávali.</w:t>
      </w:r>
    </w:p>
    <w:p w:rsidR="00D21EF9" w:rsidRPr="00393FA3" w:rsidRDefault="00D21EF9" w:rsidP="00D21EF9">
      <w:pPr>
        <w:suppressAutoHyphens/>
        <w:rPr>
          <w:lang w:val="sk-SK"/>
        </w:rPr>
      </w:pPr>
      <w:r w:rsidRPr="00393FA3">
        <w:rPr>
          <w:lang w:val="sk-SK"/>
        </w:rPr>
        <w:t>Pri prechode cez rieku je bezpodmienečne nevyhnutné, aby sa oddiel bojovníkov prepravil prv ako karavána, vytvoril pr</w:t>
      </w:r>
      <w:r w:rsidR="007800AD" w:rsidRPr="00393FA3">
        <w:rPr>
          <w:lang w:val="sk-SK"/>
        </w:rPr>
        <w:t>edmostie a zabránil útoku Baški</w:t>
      </w:r>
      <w:r w:rsidRPr="00393FA3">
        <w:rPr>
          <w:lang w:val="sk-SK"/>
        </w:rPr>
        <w:t>rov, kým sa ostatní plavia cez rieku.</w:t>
      </w:r>
    </w:p>
    <w:p w:rsidR="00D21EF9" w:rsidRPr="00393FA3" w:rsidRDefault="00D21EF9" w:rsidP="00D21EF9">
      <w:pPr>
        <w:suppressAutoHyphens/>
        <w:rPr>
          <w:lang w:val="sk-SK"/>
        </w:rPr>
      </w:pPr>
      <w:r w:rsidRPr="00393FA3">
        <w:rPr>
          <w:lang w:val="sk-SK"/>
        </w:rPr>
        <w:t>Prešli sme teda cez rieku Bagindi a takisto cez rieku, ktorá sa volá Gam. Potom cez Odil, Adrn, Wars, Ahti a Wbnu. Sú to všetko veľké rieky.</w:t>
      </w:r>
    </w:p>
    <w:p w:rsidR="00D21EF9" w:rsidRPr="00393FA3" w:rsidRDefault="00D21EF9" w:rsidP="00D21EF9">
      <w:pPr>
        <w:suppressAutoHyphens/>
        <w:rPr>
          <w:lang w:val="sk-SK"/>
        </w:rPr>
      </w:pPr>
      <w:r w:rsidRPr="00393FA3">
        <w:rPr>
          <w:lang w:val="sk-SK"/>
        </w:rPr>
        <w:t>Potom sme prišli k Pečenegom. Táborili pri pokojnom jazere veľkom ako more. Sú to tmavohnedí mocní ľudia a chlapi si holia brady. Na rozdiel od Oguzov sú chudobní, lebo medzi Oguzmi som videl ľudí, čo vlastnia po desaťtisíc koni a stotisíc oviec. Pečenegovia sú však chudobní a zdržali sme sa medzi nimi iba jeden deň.</w:t>
      </w:r>
    </w:p>
    <w:p w:rsidR="00D21EF9" w:rsidRPr="00393FA3" w:rsidRDefault="00D21EF9" w:rsidP="00D21EF9">
      <w:pPr>
        <w:suppressAutoHyphens/>
        <w:rPr>
          <w:lang w:val="sk-SK"/>
        </w:rPr>
      </w:pPr>
      <w:r w:rsidRPr="00393FA3">
        <w:rPr>
          <w:lang w:val="sk-SK"/>
        </w:rPr>
        <w:t>Pohli sme sa ďalej a dosiahli sme rieku Gajih. Je to najväčšia, najširšia a najrýchlejšia rieka, akú sme videli. A veru som videl, ako sa na jej vlnách prevrhol čln z kože a tí, čo v ňom sedeli, sa utopili. Zahynulo veľa členov našej družiny a utopilo sa nám viacero tiav i koni. Horko-ťažko sme sa prepravili cez tú rieku. Potom sme cestovali ešte niekoľko dní, prešli sme cez rieku Gahu, cez rieku Azhn, potom cez Bagag, Smur, Knal, Suh a napokon cez rieku Kiglu. Konečne sme pricestovali do krajiny Baškirov.</w:t>
      </w: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Jakutov rukopis ob</w:t>
      </w:r>
      <w:r w:rsidR="007800AD" w:rsidRPr="00393FA3">
        <w:rPr>
          <w:lang w:val="sk-SK"/>
        </w:rPr>
        <w:t>sahuje krátky opis Ibn Fadlánov</w:t>
      </w:r>
      <w:r w:rsidRPr="00393FA3">
        <w:rPr>
          <w:lang w:val="sk-SK"/>
        </w:rPr>
        <w:t xml:space="preserve">ho pobytu medzi Baškirmi. Mnohí učenci pochybujú o pravosti tých pasáží. Tieto opisy sú nezvyčajne hmlisté a únavné. Pozostávajú zväčša zo zoznamov náčelníkov a šľachticov, s ktorými sa stretli. Ibn Fadlán sa </w:t>
      </w:r>
      <w:r w:rsidRPr="00393FA3">
        <w:rPr>
          <w:lang w:val="sk-SK"/>
        </w:rPr>
        <w:lastRenderedPageBreak/>
        <w:t>zmieňuje, že Baškiri nestoja za slovo, ale takéto konštatovanie nie je príznačné pre tohto neobyčajne všímavého cestovateľa.</w:t>
      </w:r>
    </w:p>
    <w:p w:rsidR="00D21EF9" w:rsidRPr="00393FA3" w:rsidRDefault="00D21EF9" w:rsidP="00393FA3">
      <w:pPr>
        <w:suppressAutoHyphens/>
        <w:ind w:firstLine="0"/>
        <w:rPr>
          <w:lang w:val="sk-SK"/>
        </w:rPr>
      </w:pPr>
    </w:p>
    <w:p w:rsidR="00D21EF9" w:rsidRPr="00393FA3" w:rsidRDefault="00D21EF9" w:rsidP="00D21EF9">
      <w:pPr>
        <w:suppressAutoHyphens/>
        <w:rPr>
          <w:lang w:val="sk-SK"/>
        </w:rPr>
      </w:pPr>
      <w:r w:rsidRPr="00393FA3">
        <w:rPr>
          <w:lang w:val="sk-SK"/>
        </w:rPr>
        <w:t>Nakoniec sme odcestovali z krajiny Baškirov, preplavili sme sa cez rieku Germsan, cez Urn, Urm, potom cez Wtig, Nbanš a cez rieku Gawsin. Spomínané rieky sú od seba vzdialené dva tri, ba aj štyri dni cesty.</w:t>
      </w:r>
    </w:p>
    <w:p w:rsidR="007800AD" w:rsidRPr="00393FA3" w:rsidRDefault="00D21EF9" w:rsidP="00D21EF9">
      <w:pPr>
        <w:suppressAutoHyphens/>
        <w:rPr>
          <w:lang w:val="sk-SK"/>
        </w:rPr>
      </w:pPr>
      <w:r w:rsidRPr="00393FA3">
        <w:rPr>
          <w:lang w:val="sk-SK"/>
        </w:rPr>
        <w:t>Potom sme dorazili do krajiny Bulharov, ktorá sa začína na brehoch rieky Volgy.</w:t>
      </w:r>
    </w:p>
    <w:p w:rsidR="00D21EF9" w:rsidRPr="00393FA3" w:rsidRDefault="007800AD" w:rsidP="007800AD">
      <w:pPr>
        <w:pStyle w:val="Nadpis2"/>
        <w:jc w:val="center"/>
        <w:rPr>
          <w:rFonts w:ascii="Times New Roman" w:hAnsi="Times New Roman" w:cs="Times New Roman"/>
          <w:lang w:val="sk-SK"/>
        </w:rPr>
      </w:pPr>
      <w:r w:rsidRPr="00393FA3">
        <w:rPr>
          <w:rFonts w:ascii="Times New Roman" w:hAnsi="Times New Roman" w:cs="Times New Roman"/>
          <w:lang w:val="sk-SK"/>
        </w:rPr>
        <w:br w:type="page"/>
      </w:r>
      <w:r w:rsidR="00D21EF9" w:rsidRPr="00393FA3">
        <w:rPr>
          <w:rFonts w:ascii="Times New Roman" w:hAnsi="Times New Roman" w:cs="Times New Roman"/>
          <w:lang w:val="sk-SK"/>
        </w:rPr>
        <w:lastRenderedPageBreak/>
        <w:t>Prvý kontakt so Severanmi</w:t>
      </w:r>
    </w:p>
    <w:p w:rsidR="007800AD" w:rsidRPr="00393FA3" w:rsidRDefault="007800AD" w:rsidP="007800AD">
      <w:pPr>
        <w:suppressAutoHyphens/>
        <w:ind w:firstLine="426"/>
        <w:rPr>
          <w:lang w:val="sk-SK"/>
        </w:rPr>
      </w:pPr>
    </w:p>
    <w:p w:rsidR="007800AD" w:rsidRPr="00393FA3" w:rsidRDefault="007800AD" w:rsidP="007800AD">
      <w:pPr>
        <w:suppressAutoHyphens/>
        <w:ind w:firstLine="426"/>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 xml:space="preserve">Na vlastné oči </w:t>
      </w:r>
      <w:r w:rsidR="007800AD" w:rsidRPr="00393FA3">
        <w:rPr>
          <w:lang w:val="sk-SK"/>
        </w:rPr>
        <w:t>som videl, ako prišli Severania</w:t>
      </w:r>
      <w:r w:rsidR="007800AD" w:rsidRPr="00393FA3">
        <w:rPr>
          <w:rStyle w:val="Odkaznapoznmkupodiarou"/>
          <w:lang w:val="sk-SK"/>
        </w:rPr>
        <w:footnoteReference w:id="4"/>
      </w:r>
      <w:r w:rsidRPr="00393FA3">
        <w:rPr>
          <w:lang w:val="sk-SK"/>
        </w:rPr>
        <w:t xml:space="preserve"> s tovarom a utáborili sa pri Volge. Nikdy som nevidel takých ozrutných ľudí. Sú vysokí ako palmy, ružovolíci a červení v tvári. Nenosia kamizoly ani kaftany, ale chlapi sa zahaľujú do šiat z hrubého plátna. Prehadzujú si ho cez plece, aby im jedna ruka zostala voľná.</w:t>
      </w:r>
    </w:p>
    <w:p w:rsidR="00D21EF9" w:rsidRPr="00393FA3" w:rsidRDefault="00D21EF9" w:rsidP="00D21EF9">
      <w:pPr>
        <w:suppressAutoHyphens/>
        <w:rPr>
          <w:lang w:val="sk-SK"/>
        </w:rPr>
      </w:pPr>
      <w:r w:rsidRPr="00393FA3">
        <w:rPr>
          <w:lang w:val="sk-SK"/>
        </w:rPr>
        <w:t>Každý Severan nosí pri sebe sekeru, dýku a meč a bez týchto zbraní ich vôbec nevidieť. Meče majú široké, so zvlneným ostrím, franskej výroby. Od končekov nechtov až po krk sa všetci do jedného tetujú obrázkami stromov, živých tvorov a kadečoho iného.</w:t>
      </w:r>
    </w:p>
    <w:p w:rsidR="00D21EF9" w:rsidRPr="00393FA3" w:rsidRDefault="00D21EF9" w:rsidP="00D21EF9">
      <w:pPr>
        <w:suppressAutoHyphens/>
        <w:rPr>
          <w:lang w:val="sk-SK"/>
        </w:rPr>
      </w:pPr>
      <w:r w:rsidRPr="00393FA3">
        <w:rPr>
          <w:lang w:val="sk-SK"/>
        </w:rPr>
        <w:t>Ženy nosia na prsiach malú škatuľku zo železa, medi, striebra či zlata, podľa manželovej zámožnosti a príjmov. Ku škatuľke si priväzujú prsteň a k nemu dýku, všetko na prsiach. Na krk si vešajú zlaté a strieborné retiazky.</w:t>
      </w:r>
    </w:p>
    <w:p w:rsidR="00D21EF9" w:rsidRPr="00393FA3" w:rsidRDefault="00D21EF9" w:rsidP="00D21EF9">
      <w:pPr>
        <w:suppressAutoHyphens/>
        <w:rPr>
          <w:lang w:val="sk-SK"/>
        </w:rPr>
      </w:pPr>
      <w:r w:rsidRPr="00393FA3">
        <w:rPr>
          <w:lang w:val="sk-SK"/>
        </w:rPr>
        <w:t>Je to najnečistotnejší národ, aký Boh stvoril. Po stolici sa neutierajú a neumývajú sa ani po nočnom znečistení, ako divé somáre.</w:t>
      </w:r>
    </w:p>
    <w:p w:rsidR="00D21EF9" w:rsidRPr="00393FA3" w:rsidRDefault="00D21EF9" w:rsidP="00D21EF9">
      <w:pPr>
        <w:suppressAutoHyphens/>
        <w:rPr>
          <w:lang w:val="sk-SK"/>
        </w:rPr>
      </w:pPr>
      <w:r w:rsidRPr="00393FA3">
        <w:rPr>
          <w:lang w:val="sk-SK"/>
        </w:rPr>
        <w:t>Prichádzajú zo svojej vlasti, kotvia s loďami na veľkej rieke Volge a na jej brehoch si stavajú veľké drevené domy. V každom takom dome ich býva desať až dvanásť, viac alebo aj menej. Každý muž má vlastné lôžko, kde sedáva s krásnymi dievčatami, ktoré má na predaj. Pokojne sa s nimi zabáva, hoci sa jeho priatelia prizerajú. Neraz sa stáva, že sa viacerí takto venujú dievčatám verejne pred ostatnými.</w:t>
      </w:r>
    </w:p>
    <w:p w:rsidR="00D21EF9" w:rsidRPr="00393FA3" w:rsidRDefault="00D21EF9" w:rsidP="00D21EF9">
      <w:pPr>
        <w:suppressAutoHyphens/>
        <w:rPr>
          <w:lang w:val="sk-SK"/>
        </w:rPr>
      </w:pPr>
      <w:r w:rsidRPr="00393FA3">
        <w:rPr>
          <w:lang w:val="sk-SK"/>
        </w:rPr>
        <w:lastRenderedPageBreak/>
        <w:t>Kedy-tedy zavíta do domu obchodník, ktorý si chce kúpiť dievča, a prekvapí pána v jej objatí. Ten sa však nedá vyrušovať, kým nedosiahne svoje, a oni na tom nevidia nič čudné.</w:t>
      </w:r>
    </w:p>
    <w:p w:rsidR="00D21EF9" w:rsidRPr="00393FA3" w:rsidRDefault="00D21EF9" w:rsidP="00D21EF9">
      <w:pPr>
        <w:suppressAutoHyphens/>
        <w:rPr>
          <w:lang w:val="sk-SK"/>
        </w:rPr>
      </w:pPr>
      <w:r w:rsidRPr="00393FA3">
        <w:rPr>
          <w:lang w:val="sk-SK"/>
        </w:rPr>
        <w:t>Každé ráno prichádza otrokyňa so súdkom vody a postaví ho pred pána. Ten si poumýva tvár i ruky a potom vlasy, ktoré si učeše nad nádobou. Vysmrká sa a odpľuje si do bočky, takže vo vode zostane všetka špina. Keď je hotový, dievča odnesie bočku susedovi a ten urobí to isté. Tak nosí bočku od jedného k druhému, kým si všetci v</w:t>
      </w:r>
      <w:r w:rsidR="002B1F50" w:rsidRPr="00393FA3">
        <w:rPr>
          <w:lang w:val="sk-SK"/>
        </w:rPr>
        <w:t xml:space="preserve"> dome nevysmrkali nosy, neodpľu</w:t>
      </w:r>
      <w:r w:rsidRPr="00393FA3">
        <w:rPr>
          <w:lang w:val="sk-SK"/>
        </w:rPr>
        <w:t>li do bočky a nepoumývali tváre i vlasy.</w:t>
      </w:r>
    </w:p>
    <w:p w:rsidR="00D21EF9" w:rsidRPr="00393FA3" w:rsidRDefault="00D21EF9" w:rsidP="00D21EF9">
      <w:pPr>
        <w:suppressAutoHyphens/>
        <w:rPr>
          <w:lang w:val="sk-SK"/>
        </w:rPr>
      </w:pPr>
      <w:r w:rsidRPr="00393FA3">
        <w:rPr>
          <w:lang w:val="sk-SK"/>
        </w:rPr>
        <w:t>Toto je medzi Severanmi bežná obyčaj a videl som to na vlastné oči. Keď sme však pricestovali medzi obrov, vládol medzi nimi nepokoj, ktorého príčina bola nasledovná:</w:t>
      </w:r>
    </w:p>
    <w:p w:rsidR="00D21EF9" w:rsidRPr="00393FA3" w:rsidRDefault="00D21EF9" w:rsidP="00D21EF9">
      <w:pPr>
        <w:suppressAutoHyphens/>
        <w:rPr>
          <w:lang w:val="sk-SK"/>
        </w:rPr>
      </w:pPr>
      <w:r w:rsidRPr="00393FA3">
        <w:rPr>
          <w:lang w:val="sk-SK"/>
        </w:rPr>
        <w:t>Ich hlavný náčelník menom Wyglif ochorel a postavili mu stan bokom od tábora. Nosili mu tam chlieb a vodu. Celý ten čas sa k nemu nikto nepribližoval, nerozprával sa s ním, ani ho nenavštevovali. Otroci ho neopatrovali, lebo Severania sú presvedčení, že človek sa musí z každej choroby uzdraviť vlastnými silami. Viacerí sa nazdávali, že Wyglif sa už nikdy nevráti do tábora, ale zomrie.</w:t>
      </w:r>
    </w:p>
    <w:p w:rsidR="00D21EF9" w:rsidRPr="00393FA3" w:rsidRDefault="00D21EF9" w:rsidP="00D21EF9">
      <w:pPr>
        <w:suppressAutoHyphens/>
        <w:rPr>
          <w:lang w:val="sk-SK"/>
        </w:rPr>
      </w:pPr>
      <w:r w:rsidRPr="00393FA3">
        <w:rPr>
          <w:lang w:val="sk-SK"/>
        </w:rPr>
        <w:t>Jedného spomedzi</w:t>
      </w:r>
      <w:r w:rsidR="002B1F50" w:rsidRPr="00393FA3">
        <w:rPr>
          <w:lang w:val="sk-SK"/>
        </w:rPr>
        <w:t xml:space="preserve"> seba, mladého šľachtica Buliwy</w:t>
      </w:r>
      <w:r w:rsidRPr="00393FA3">
        <w:rPr>
          <w:lang w:val="sk-SK"/>
        </w:rPr>
        <w:t>fa si vybrali za nového vodcu, ale kým žil chorý náčelník, neprijali ho. To bola príčina nepokoja v čase, keď sme tam prišli. A predsa ľudia táboriaci pri Volge nejavili nijaké príznaky smútku či žiaľu.</w:t>
      </w:r>
    </w:p>
    <w:p w:rsidR="00D21EF9" w:rsidRPr="00393FA3" w:rsidRDefault="00D21EF9" w:rsidP="00D21EF9">
      <w:pPr>
        <w:suppressAutoHyphens/>
        <w:rPr>
          <w:lang w:val="sk-SK"/>
        </w:rPr>
      </w:pPr>
      <w:r w:rsidRPr="00393FA3">
        <w:rPr>
          <w:lang w:val="sk-SK"/>
        </w:rPr>
        <w:t>Severania pripisujú veľký význam povinnostiam hostiteľa. Každého návštevníka privítajú srdečne a veľkodušne, výdatne ho pohostia a zaodejú. Urodzení a šľachtici sa pretekajú o česť najväčšej pohostinnosti.</w:t>
      </w:r>
    </w:p>
    <w:p w:rsidR="00D21EF9" w:rsidRPr="00393FA3" w:rsidRDefault="00D21EF9" w:rsidP="00D21EF9">
      <w:pPr>
        <w:suppressAutoHyphens/>
        <w:rPr>
          <w:lang w:val="sk-SK"/>
        </w:rPr>
      </w:pPr>
      <w:r w:rsidRPr="00393FA3">
        <w:rPr>
          <w:lang w:val="sk-SK"/>
        </w:rPr>
        <w:t>Našu družinu priviedli pred Buliwyfa a usporiadali veľkú hostinu. Na čelnom mieste sedel Buliwyf osobne a videl som, že je to vysoký a mocný chlap. Mal snehobielu pokožku, vlasy aj bradu. Správal sa ako ich pohlavár.</w:t>
      </w:r>
    </w:p>
    <w:p w:rsidR="00D21EF9" w:rsidRPr="00393FA3" w:rsidRDefault="00D21EF9" w:rsidP="00D21EF9">
      <w:pPr>
        <w:suppressAutoHyphens/>
        <w:rPr>
          <w:lang w:val="sk-SK"/>
        </w:rPr>
      </w:pPr>
      <w:r w:rsidRPr="00393FA3">
        <w:rPr>
          <w:lang w:val="sk-SK"/>
        </w:rPr>
        <w:t xml:space="preserve">Uvedomovali sme si, že hostina je pre nás poctou, a jedli sme, čo nám hrdlo ráčilo. Jedlo však bolo zlé a pri hodovaní sa veľmi mrhalo potravou i nápojmi, všade vládol smiech a veselosť. Bežne sa </w:t>
      </w:r>
      <w:r w:rsidRPr="00393FA3">
        <w:rPr>
          <w:lang w:val="sk-SK"/>
        </w:rPr>
        <w:lastRenderedPageBreak/>
        <w:t>stávalo, že sa na tejto nespútanej hostine ten či onen pán obveseľoval s otrokyňou pred zrakmi svojich súkmeňovcov.</w:t>
      </w:r>
    </w:p>
    <w:p w:rsidR="00D21EF9" w:rsidRPr="00393FA3" w:rsidRDefault="00D21EF9" w:rsidP="00D21EF9">
      <w:pPr>
        <w:suppressAutoHyphens/>
        <w:rPr>
          <w:lang w:val="sk-SK"/>
        </w:rPr>
      </w:pPr>
      <w:r w:rsidRPr="00393FA3">
        <w:rPr>
          <w:lang w:val="sk-SK"/>
        </w:rPr>
        <w:t>Keď som to videl, odvrátil som zrak a poznamenal: - Nech mi to Boh odpustí. - A Severania sa schuti smiali mojim rozpakom. Jeden z nich mi pretlmočil, že Boh posudzuje takéto verejné radovánky blahosklonne. Poznamenal: - Vy Arabi ste ako staré baby, trasiete sa pri pohľade na život.</w:t>
      </w:r>
    </w:p>
    <w:p w:rsidR="00D21EF9" w:rsidRPr="00393FA3" w:rsidRDefault="00D21EF9" w:rsidP="00D21EF9">
      <w:pPr>
        <w:suppressAutoHyphens/>
        <w:rPr>
          <w:lang w:val="sk-SK"/>
        </w:rPr>
      </w:pPr>
      <w:r w:rsidRPr="00393FA3">
        <w:rPr>
          <w:lang w:val="sk-SK"/>
        </w:rPr>
        <w:t>Ja som mu odvetil: - Som medzi vami ako hosť a Alah mi ukáže správnu cestu.</w:t>
      </w:r>
    </w:p>
    <w:p w:rsidR="00D21EF9" w:rsidRPr="00393FA3" w:rsidRDefault="00D21EF9" w:rsidP="00D21EF9">
      <w:pPr>
        <w:suppressAutoHyphens/>
        <w:rPr>
          <w:lang w:val="sk-SK"/>
        </w:rPr>
      </w:pPr>
      <w:r w:rsidRPr="00393FA3">
        <w:rPr>
          <w:lang w:val="sk-SK"/>
        </w:rPr>
        <w:t>Nato sa opäť rozosmiali, ale nechápem, prečo to pokladali za žart.</w:t>
      </w:r>
    </w:p>
    <w:p w:rsidR="00D21EF9" w:rsidRPr="00393FA3" w:rsidRDefault="00D21EF9" w:rsidP="00D21EF9">
      <w:pPr>
        <w:suppressAutoHyphens/>
        <w:rPr>
          <w:lang w:val="sk-SK"/>
        </w:rPr>
      </w:pPr>
      <w:r w:rsidRPr="00393FA3">
        <w:rPr>
          <w:lang w:val="sk-SK"/>
        </w:rPr>
        <w:t>Severania si uctievajú vojenský život. Tí ozrutní chlapi vlastne stále bojujú. Nikdy nežijú v mieri medzi sebou ani s inými kmeňmi svojho národa. Spievajú piesne o vojne a hrdinstvách a smrť v boji pokladajú za najvyššiu česť.</w:t>
      </w:r>
    </w:p>
    <w:p w:rsidR="00D21EF9" w:rsidRPr="00393FA3" w:rsidRDefault="00D21EF9" w:rsidP="00D21EF9">
      <w:pPr>
        <w:suppressAutoHyphens/>
        <w:rPr>
          <w:lang w:val="sk-SK"/>
        </w:rPr>
      </w:pPr>
      <w:r w:rsidRPr="00393FA3">
        <w:rPr>
          <w:lang w:val="sk-SK"/>
        </w:rPr>
        <w:t>Na Buliwyfovej hostine jeden ich súkmeňovec spieval pieseň o hrdinstve a bitke, ktorá sa im veľmi páčila, hoci ho bohvieako nepočúvali. Tuhé nápoje stúpajú Severanom veľmi rýchlo do hlavy, takže sa správajú ako zvieratá a zablúdené somáre. Uprostred spevu sa ozývali výkriky a dvaja opití bojovníci sa pobili na život a na smrť. Bard napriek tomu všetkému neprestal spievať. Ba všimol som si, že do tváre mu fŕka krv, ale iba si ju poutieral a spieval ďalej.</w:t>
      </w:r>
    </w:p>
    <w:p w:rsidR="00D21EF9" w:rsidRPr="00393FA3" w:rsidRDefault="00D21EF9" w:rsidP="00D21EF9">
      <w:pPr>
        <w:suppressAutoHyphens/>
        <w:rPr>
          <w:lang w:val="sk-SK"/>
        </w:rPr>
      </w:pPr>
      <w:r w:rsidRPr="00393FA3">
        <w:rPr>
          <w:lang w:val="sk-SK"/>
        </w:rPr>
        <w:t>To na mňa veľmi zapôsobilo.</w:t>
      </w:r>
    </w:p>
    <w:p w:rsidR="00D21EF9" w:rsidRPr="00393FA3" w:rsidRDefault="00D21EF9" w:rsidP="00D21EF9">
      <w:pPr>
        <w:suppressAutoHyphens/>
        <w:rPr>
          <w:lang w:val="sk-SK"/>
        </w:rPr>
      </w:pPr>
      <w:r w:rsidRPr="00393FA3">
        <w:rPr>
          <w:lang w:val="sk-SK"/>
        </w:rPr>
        <w:t>A potom mi Buliwyf, opitý ako všetci ostatní, nakázal, aby som im zaspieval. Veľmi na mňa naliehal. Nechcel som ho rozhnevať, a tak som mu odriekal korán. Tlmočník opakoval moje slová v severanskom jazyku. Nepočúvali ma o nič pozornejšie ako svojho vlastného minstrela. Dodatočne som prosil Alaha o odpustenie, že som tak zaobchádzal s jeho sv</w:t>
      </w:r>
      <w:r w:rsidR="00115D0C" w:rsidRPr="00393FA3">
        <w:rPr>
          <w:lang w:val="sk-SK"/>
        </w:rPr>
        <w:t>ätými slovami a že ich tlmočili</w:t>
      </w:r>
      <w:r w:rsidR="00115D0C" w:rsidRPr="00393FA3">
        <w:rPr>
          <w:rStyle w:val="Odkaznapoznmkupodiarou"/>
          <w:lang w:val="sk-SK"/>
        </w:rPr>
        <w:footnoteReference w:id="5"/>
      </w:r>
      <w:r w:rsidRPr="00393FA3">
        <w:rPr>
          <w:lang w:val="sk-SK"/>
        </w:rPr>
        <w:t>, lebo som to pokladal za ľahkomyseľnosť a aj tlmočník bol opitý.</w:t>
      </w:r>
    </w:p>
    <w:p w:rsidR="00D21EF9" w:rsidRPr="00393FA3" w:rsidRDefault="00D21EF9" w:rsidP="00D21EF9">
      <w:pPr>
        <w:suppressAutoHyphens/>
        <w:rPr>
          <w:lang w:val="sk-SK"/>
        </w:rPr>
      </w:pPr>
      <w:r w:rsidRPr="00393FA3">
        <w:rPr>
          <w:lang w:val="sk-SK"/>
        </w:rPr>
        <w:lastRenderedPageBreak/>
        <w:t>Medzi Severanmi sme sa zdržali dva dni a chystali sme sa ráno na odchod. Tlmočník nám však oznámil, že náčelník Wyglif zomrel. A bol som svedkom toho, čo sa potom dialo.</w:t>
      </w:r>
    </w:p>
    <w:p w:rsidR="00D21EF9" w:rsidRPr="00393FA3" w:rsidRDefault="00D21EF9" w:rsidP="00D21EF9">
      <w:pPr>
        <w:suppressAutoHyphens/>
        <w:rPr>
          <w:lang w:val="sk-SK"/>
        </w:rPr>
      </w:pPr>
      <w:r w:rsidRPr="00393FA3">
        <w:rPr>
          <w:lang w:val="sk-SK"/>
        </w:rPr>
        <w:t>Do hrobu, nad ktorým postavili st</w:t>
      </w:r>
      <w:r w:rsidR="00115D0C" w:rsidRPr="00393FA3">
        <w:rPr>
          <w:lang w:val="sk-SK"/>
        </w:rPr>
        <w:t>rechu, ho uložili na desať dní</w:t>
      </w:r>
      <w:r w:rsidR="00115D0C" w:rsidRPr="00393FA3">
        <w:rPr>
          <w:rStyle w:val="Odkaznapoznmkupodiarou"/>
          <w:lang w:val="sk-SK"/>
        </w:rPr>
        <w:footnoteReference w:id="6"/>
      </w:r>
      <w:r w:rsidRPr="00393FA3">
        <w:rPr>
          <w:lang w:val="sk-SK"/>
        </w:rPr>
        <w:t>, počas ktorých mu šili šaty. Doniesli aj jeho imanie a rozdelili ho na tri časti. Prvá prislúchala jeho rodine, za druhú mu nachystali pohrebné rúcho a za tretiu nakúpili tuhé nápoje na deň, keď sa jedno dievča odhodlá zomrieť s ním a dá sa upáliť s pánom.</w:t>
      </w:r>
    </w:p>
    <w:p w:rsidR="00D21EF9" w:rsidRPr="00393FA3" w:rsidRDefault="00D21EF9" w:rsidP="00D21EF9">
      <w:pPr>
        <w:suppressAutoHyphens/>
        <w:rPr>
          <w:lang w:val="sk-SK"/>
        </w:rPr>
      </w:pPr>
      <w:r w:rsidRPr="00393FA3">
        <w:rPr>
          <w:lang w:val="sk-SK"/>
        </w:rPr>
        <w:t>Pitiu vína sa oddávajú ako šialenci, ako som už vravel, pijú vo dne v noci.</w:t>
      </w:r>
      <w:r w:rsidR="00115D0C" w:rsidRPr="00393FA3">
        <w:rPr>
          <w:lang w:val="sk-SK"/>
        </w:rPr>
        <w:t xml:space="preserve"> Nezriedka sa stáva, že voľakto</w:t>
      </w:r>
      <w:r w:rsidRPr="00393FA3">
        <w:rPr>
          <w:lang w:val="sk-SK"/>
        </w:rPr>
        <w:t>rý zomrie s čašou v ruke.</w:t>
      </w:r>
    </w:p>
    <w:p w:rsidR="00D21EF9" w:rsidRPr="00393FA3" w:rsidRDefault="00D21EF9" w:rsidP="00D21EF9">
      <w:pPr>
        <w:suppressAutoHyphens/>
        <w:rPr>
          <w:lang w:val="sk-SK"/>
        </w:rPr>
      </w:pPr>
      <w:r w:rsidRPr="00393FA3">
        <w:rPr>
          <w:lang w:val="sk-SK"/>
        </w:rPr>
        <w:t>Wyglifovi príbuzní sa spytovali všetkých jeho dievčat a služobníc: - Ktorá z vás s ním zomrie? - Nato jedna odvetila: - Ja. - Od okamihu, čo vyriekla to slovo, nemohla sa voľne pohybovať. A ani by jej nedovolili odvolať súhlas.</w:t>
      </w:r>
    </w:p>
    <w:p w:rsidR="00D21EF9" w:rsidRPr="00393FA3" w:rsidRDefault="00D21EF9" w:rsidP="00D21EF9">
      <w:pPr>
        <w:suppressAutoHyphens/>
        <w:rPr>
          <w:lang w:val="sk-SK"/>
        </w:rPr>
      </w:pPr>
      <w:r w:rsidRPr="00393FA3">
        <w:rPr>
          <w:lang w:val="sk-SK"/>
        </w:rPr>
        <w:t>Dievčiny, čo sa ponúkla, sa potom ujali dve druhé dievčence. Tie ju mali strážiť, všade chodiť s ňou, ba príležitostne jej umývať aj nohy. Ľudia behali okolo nebohého - šili mu rúcho a chystali všetko potrebné. Po celý čas sa dievča oddávalo pitiu a spevu, tešilo sa a veselilo.</w:t>
      </w:r>
    </w:p>
    <w:p w:rsidR="00D21EF9" w:rsidRPr="00393FA3" w:rsidRDefault="00D21EF9" w:rsidP="00D21EF9">
      <w:pPr>
        <w:suppressAutoHyphens/>
        <w:rPr>
          <w:lang w:val="sk-SK"/>
        </w:rPr>
      </w:pPr>
      <w:r w:rsidRPr="00393FA3">
        <w:rPr>
          <w:lang w:val="sk-SK"/>
        </w:rPr>
        <w:t>Medzitým sa Buliwyfovi, šľachticovi, čo sa mal stať ďalším kráľom či náčelníkom, vynoril rival, ktorý sa volal Thorkel. Nepozn</w:t>
      </w:r>
      <w:r w:rsidR="00115D0C" w:rsidRPr="00393FA3">
        <w:rPr>
          <w:lang w:val="sk-SK"/>
        </w:rPr>
        <w:t>al som ho, ale bol to medzi čer</w:t>
      </w:r>
      <w:r w:rsidRPr="00393FA3">
        <w:rPr>
          <w:lang w:val="sk-SK"/>
        </w:rPr>
        <w:t>venolícimi, svetlovlasými súkmeňovcami škaredý, odporný počerný chlap. Kul úklady a chcel sa stať náčelníkom. Dozvedel som sa to od tlmočníka, lebo pri prípravách na pohreb sa nestalo nič, čo by sa priečilo ich zvykom.</w:t>
      </w:r>
    </w:p>
    <w:p w:rsidR="00D21EF9" w:rsidRPr="00393FA3" w:rsidRDefault="00D21EF9" w:rsidP="00D21EF9">
      <w:pPr>
        <w:suppressAutoHyphens/>
        <w:rPr>
          <w:lang w:val="sk-SK"/>
        </w:rPr>
      </w:pPr>
      <w:r w:rsidRPr="00393FA3">
        <w:rPr>
          <w:lang w:val="sk-SK"/>
        </w:rPr>
        <w:t>Prípravy neriadil Bu</w:t>
      </w:r>
      <w:r w:rsidR="00115D0C" w:rsidRPr="00393FA3">
        <w:rPr>
          <w:lang w:val="sk-SK"/>
        </w:rPr>
        <w:t>liwyf, lebo nepatril do Wyglifo</w:t>
      </w:r>
      <w:r w:rsidRPr="00393FA3">
        <w:rPr>
          <w:lang w:val="sk-SK"/>
        </w:rPr>
        <w:t>vej rodiny a podľa ich obyčaje pohreb chystajú príbuzní. Buliwyf sa zúčastňoval na zábavách a oslavách s ostatnými a vôbec sa nesprával kráľovský, iba na večerných hostinách, keď sedával na vysokej stoličke vyhradenej kráľovi.</w:t>
      </w:r>
    </w:p>
    <w:p w:rsidR="00D21EF9" w:rsidRPr="00393FA3" w:rsidRDefault="00D21EF9" w:rsidP="00D21EF9">
      <w:pPr>
        <w:suppressAutoHyphens/>
        <w:rPr>
          <w:lang w:val="sk-SK"/>
        </w:rPr>
      </w:pPr>
      <w:r w:rsidRPr="00393FA3">
        <w:rPr>
          <w:lang w:val="sk-SK"/>
        </w:rPr>
        <w:t xml:space="preserve">A sedával takto. Keď sa Severan stane kráľom, sedí za vrchstolom na veľkom kamennom kresle s kamennými rukoviatkami. </w:t>
      </w:r>
      <w:r w:rsidRPr="00393FA3">
        <w:rPr>
          <w:lang w:val="sk-SK"/>
        </w:rPr>
        <w:lastRenderedPageBreak/>
        <w:t>Aj Wyglif mal také kreslo, ale Buliwyf nesedával na ňom ako obyčajný človek. Usádzal sa na rukoviatke, a keď sa podpil alebo bezuzdné rehotal, spadol z nej. Podľa ich obyčaje si nemohol sadnúť ako treba, kým nepochovali Wyglif a.</w:t>
      </w:r>
    </w:p>
    <w:p w:rsidR="00D21EF9" w:rsidRPr="00393FA3" w:rsidRDefault="00D21EF9" w:rsidP="00D21EF9">
      <w:pPr>
        <w:suppressAutoHyphens/>
        <w:rPr>
          <w:lang w:val="sk-SK"/>
        </w:rPr>
      </w:pPr>
      <w:r w:rsidRPr="00393FA3">
        <w:rPr>
          <w:lang w:val="sk-SK"/>
        </w:rPr>
        <w:t>Medzitým Thorkel kul úklady a radil sa s druhými pánmi. Dostalo sa mi do uší, že ma pokladajú za čarodejníka či bosoráka, a veľmi ma to znepokojovalo. Tlmočník neveril tým klebetám a prezradil mi, že podľa Thorkela som vraj zavinil Wyglifovu smrť a naviedol Buliwyfa, aby sa po ňom stal kráľom. V skutočnosti som však za nič nemohol.</w:t>
      </w:r>
    </w:p>
    <w:p w:rsidR="00D21EF9" w:rsidRPr="00393FA3" w:rsidRDefault="00D21EF9" w:rsidP="00D21EF9">
      <w:pPr>
        <w:suppressAutoHyphens/>
        <w:rPr>
          <w:lang w:val="sk-SK"/>
        </w:rPr>
      </w:pPr>
      <w:r w:rsidRPr="00393FA3">
        <w:rPr>
          <w:lang w:val="sk-SK"/>
        </w:rPr>
        <w:t>O pár dní som c</w:t>
      </w:r>
      <w:r w:rsidR="00115D0C" w:rsidRPr="00393FA3">
        <w:rPr>
          <w:lang w:val="sk-SK"/>
        </w:rPr>
        <w:t>hcel odcestovať spolu s Ibn Bas</w:t>
      </w:r>
      <w:r w:rsidRPr="00393FA3">
        <w:rPr>
          <w:lang w:val="sk-SK"/>
        </w:rPr>
        <w:t>tuom, Takinom a Barsom, ale Severania nám nedovolili odísť. Tvrdili, že musíme zostať do pohrebu, a vyhrážali sa nám dýkami, ktoré vždy nosili pri sebe. A tak sme zostali.</w:t>
      </w:r>
    </w:p>
    <w:p w:rsidR="00D21EF9" w:rsidRPr="00393FA3" w:rsidRDefault="00D21EF9" w:rsidP="00D21EF9">
      <w:pPr>
        <w:suppressAutoHyphens/>
        <w:rPr>
          <w:lang w:val="sk-SK"/>
        </w:rPr>
      </w:pPr>
      <w:r w:rsidRPr="00393FA3">
        <w:rPr>
          <w:lang w:val="sk-SK"/>
        </w:rPr>
        <w:t>Nadišiel deň, keď Wyglifa aj dievčinu mali stráviť plamene. Wyglifovu loď vyvliekli na breh rieky. Okolo nej postavili štyri kláty z brezového či iného dreva a veľké drevené figúry ľudí.</w:t>
      </w:r>
    </w:p>
    <w:p w:rsidR="00D21EF9" w:rsidRPr="00393FA3" w:rsidRDefault="00D21EF9" w:rsidP="00D21EF9">
      <w:pPr>
        <w:suppressAutoHyphens/>
        <w:rPr>
          <w:lang w:val="sk-SK"/>
        </w:rPr>
      </w:pPr>
      <w:r w:rsidRPr="00393FA3">
        <w:rPr>
          <w:lang w:val="sk-SK"/>
        </w:rPr>
        <w:t>Všetci chodili hore-dolu a trúsili slová, ktorým som nerozumel. Reč Severanov nelahodí uchu a ťažko im rozumieť. Zatiaľ nebohý náčelník ležal obďaleč v hrobe, lebo ho ešte odtiaľ nevyložili. Potom doniesli pohovku, postavili ju na loď a prikryli gréckou plachtou utkanou zo zlatej nite. Položili na ňu podušky z rovnakej látky. Vzápätí prišla starena, ktorej vravia anjel smrti, a poukladala na pohovku Wyglifove osobné veci. Dozerala aj na šitie rúcha a na všetky prípravy. Jej úlohou bolo navyše zabiť dievčinu. Videl som tú starenu na vlastné oči. Bola počerná, územčistá a chodila zhrbená.</w:t>
      </w:r>
    </w:p>
    <w:p w:rsidR="00D21EF9" w:rsidRPr="00393FA3" w:rsidRDefault="00D21EF9" w:rsidP="00D21EF9">
      <w:pPr>
        <w:suppressAutoHyphens/>
        <w:rPr>
          <w:lang w:val="sk-SK"/>
        </w:rPr>
      </w:pPr>
      <w:r w:rsidRPr="00393FA3">
        <w:rPr>
          <w:lang w:val="sk-SK"/>
        </w:rPr>
        <w:t>Keď prišli k hrobu, strhli z neho strechu a vyniesli nebohého. Všimol som si, že úplne sčernel, lebo v tých končinách je tuhá zima. Do hrobu vedľa neho predtým naukladali ostré nápoje, ovocie a lutnu. Teraz ich opäť vyložili. Nebohý Wyglif sa vôbec nezmenil, ibaže sčernel.</w:t>
      </w:r>
    </w:p>
    <w:p w:rsidR="00D21EF9" w:rsidRPr="00393FA3" w:rsidRDefault="00D21EF9" w:rsidP="00D21EF9">
      <w:pPr>
        <w:suppressAutoHyphens/>
        <w:rPr>
          <w:lang w:val="sk-SK"/>
        </w:rPr>
      </w:pPr>
      <w:r w:rsidRPr="00393FA3">
        <w:rPr>
          <w:lang w:val="sk-SK"/>
        </w:rPr>
        <w:t>Videl som, že Buliwyf a Thorkel stoja bok po boku. Počas pohrebného obradu sa navonok správali ako veľkí priatelia, a predsa som vybadal, že sa pretvarujú.</w:t>
      </w:r>
    </w:p>
    <w:p w:rsidR="00D21EF9" w:rsidRPr="00393FA3" w:rsidRDefault="00D21EF9" w:rsidP="00D21EF9">
      <w:pPr>
        <w:suppressAutoHyphens/>
        <w:rPr>
          <w:lang w:val="sk-SK"/>
        </w:rPr>
      </w:pPr>
      <w:r w:rsidRPr="00393FA3">
        <w:rPr>
          <w:lang w:val="sk-SK"/>
        </w:rPr>
        <w:t xml:space="preserve">Nebohý kráľ Wyglif mal na sebe nohavice, vysoké čižmy, kaftan zo zlatej látky a na hlavu mu nasadili čiapku zo zlatej látky </w:t>
      </w:r>
      <w:r w:rsidR="00115D0C" w:rsidRPr="00393FA3">
        <w:rPr>
          <w:lang w:val="sk-SK"/>
        </w:rPr>
        <w:lastRenderedPageBreak/>
        <w:t>vrúbenú soboľou</w:t>
      </w:r>
      <w:r w:rsidRPr="00393FA3">
        <w:rPr>
          <w:lang w:val="sk-SK"/>
        </w:rPr>
        <w:t xml:space="preserve"> kožušinou. Potom ho odniesli do stanu na lodi. Posadili ho na pohovku zakrytú prešívanou dekou, podopreli vankúšmi a doniesli ostré nápoje, ovocie a bazalku. To všetko položili vedľa neho.</w:t>
      </w:r>
    </w:p>
    <w:p w:rsidR="00D21EF9" w:rsidRPr="00393FA3" w:rsidRDefault="00D21EF9" w:rsidP="00D21EF9">
      <w:pPr>
        <w:suppressAutoHyphens/>
        <w:rPr>
          <w:lang w:val="sk-SK"/>
        </w:rPr>
      </w:pPr>
      <w:r w:rsidRPr="00393FA3">
        <w:rPr>
          <w:lang w:val="sk-SK"/>
        </w:rPr>
        <w:t>Potom priviedli psa, rozsekli ho napoly a hodili do lode. Vedľa náčelníka poukladali všetky jeho zbrane a priviedli dva kone. Jazdili na nich, až z nich tiekol pot, a potom Buliwyf zabil jedného a Thorkel druhého. Mečmi ich rozsekali na kusy a nahádzali do lode. Buliwyf zabíjal svojho koňa pomalšie. V očiach divákov to čosi znamenalo, ale ja som nič nechápal.</w:t>
      </w:r>
    </w:p>
    <w:p w:rsidR="00D21EF9" w:rsidRPr="00393FA3" w:rsidRDefault="00D21EF9" w:rsidP="00D21EF9">
      <w:pPr>
        <w:suppressAutoHyphens/>
        <w:rPr>
          <w:lang w:val="sk-SK"/>
        </w:rPr>
      </w:pPr>
      <w:r w:rsidRPr="00393FA3">
        <w:rPr>
          <w:lang w:val="sk-SK"/>
        </w:rPr>
        <w:t>Vzápätí priviedli dva voly, rozštvrtili ich na kusy a nahádzali do lode. Nakoniec priniesli kohúta a sliepku, zarezali ich a takisto hodili do lode.</w:t>
      </w:r>
    </w:p>
    <w:p w:rsidR="00D21EF9" w:rsidRPr="00393FA3" w:rsidRDefault="00D21EF9" w:rsidP="00D21EF9">
      <w:pPr>
        <w:suppressAutoHyphens/>
        <w:rPr>
          <w:lang w:val="sk-SK"/>
        </w:rPr>
      </w:pPr>
      <w:r w:rsidRPr="00393FA3">
        <w:rPr>
          <w:lang w:val="sk-SK"/>
        </w:rPr>
        <w:t>Dievčina, čo sa rozh</w:t>
      </w:r>
      <w:r w:rsidR="00115D0C" w:rsidRPr="00393FA3">
        <w:rPr>
          <w:lang w:val="sk-SK"/>
        </w:rPr>
        <w:t>odla zomrieť, zatiaľ chodila ho</w:t>
      </w:r>
      <w:r w:rsidRPr="00393FA3">
        <w:rPr>
          <w:lang w:val="sk-SK"/>
        </w:rPr>
        <w:t>re-dolu z jedného stanu do druhého. Spala s mužmi, čo v nich čakali, a každý jej povedal: - Odkáž svojmu pánovi, že som to vykonal iba z lásky k nemu.</w:t>
      </w:r>
    </w:p>
    <w:p w:rsidR="00D21EF9" w:rsidRPr="00393FA3" w:rsidRDefault="00D21EF9" w:rsidP="00D21EF9">
      <w:pPr>
        <w:suppressAutoHyphens/>
        <w:rPr>
          <w:lang w:val="sk-SK"/>
        </w:rPr>
      </w:pPr>
      <w:r w:rsidRPr="00393FA3">
        <w:rPr>
          <w:lang w:val="sk-SK"/>
        </w:rPr>
        <w:t>Bolo už neskoro popoludní. Dievčinu zaviedli k akýmsi verajam, ktoré tam zhlobili. Postavila sa chlapom na vystreté ruky a o</w:t>
      </w:r>
      <w:r w:rsidR="00064D20" w:rsidRPr="00393FA3">
        <w:rPr>
          <w:lang w:val="sk-SK"/>
        </w:rPr>
        <w:t>ni ju nad ne zdvihli. Vyriekla č</w:t>
      </w:r>
      <w:r w:rsidRPr="00393FA3">
        <w:rPr>
          <w:lang w:val="sk-SK"/>
        </w:rPr>
        <w:t>osi v ich reči a oni ju postavili na zem. Znovu ju zdvihli a zopakovala to isté. Opäť ju postavili a zdvihli tretí raz. Potom jej podali sliepku. Odrezala jej hlavu a odhodila ju.</w:t>
      </w:r>
    </w:p>
    <w:p w:rsidR="00D21EF9" w:rsidRPr="00393FA3" w:rsidRDefault="00D21EF9" w:rsidP="00D21EF9">
      <w:pPr>
        <w:suppressAutoHyphens/>
        <w:rPr>
          <w:lang w:val="sk-SK"/>
        </w:rPr>
      </w:pPr>
      <w:r w:rsidRPr="00393FA3">
        <w:rPr>
          <w:lang w:val="sk-SK"/>
        </w:rPr>
        <w:t>Opýtal som sa tlmočníka, čo vravela. Odvetil mi: -Prvý raz povedala: „Hľa, vidím tu svojho otca a matku." Druhý raz povedala: „Hľa, teraz vidím všetkých svojich príbuzných, ako tu sedia." A tretí raz: „Hľa, tu je môj pán, čo sedí v raji. Raj je krásny a zelený. Sú tam s ním jeho chlapi a chlapci. Volá ma, zaveďte ma k nemu."</w:t>
      </w:r>
    </w:p>
    <w:p w:rsidR="00D21EF9" w:rsidRPr="00393FA3" w:rsidRDefault="00D21EF9" w:rsidP="00D21EF9">
      <w:pPr>
        <w:suppressAutoHyphens/>
        <w:rPr>
          <w:lang w:val="sk-SK"/>
        </w:rPr>
      </w:pPr>
      <w:r w:rsidRPr="00393FA3">
        <w:rPr>
          <w:lang w:val="sk-SK"/>
        </w:rPr>
        <w:t xml:space="preserve">Potom ju odviedli k </w:t>
      </w:r>
      <w:r w:rsidR="00064D20" w:rsidRPr="00393FA3">
        <w:rPr>
          <w:lang w:val="sk-SK"/>
        </w:rPr>
        <w:t>lodi. Tam si strhla dve náramni</w:t>
      </w:r>
      <w:r w:rsidRPr="00393FA3">
        <w:rPr>
          <w:lang w:val="sk-SK"/>
        </w:rPr>
        <w:t>ce a podala ich starene, ktorú volali anjel smrti a ktorá ju mala zabiť. Stiahla si aj obidve spony z nôh a podala ich dvom pomocniciam, stareniným dcéram. Odniesli ju na loď, ale ešte ju nepustili do stanu.</w:t>
      </w:r>
    </w:p>
    <w:p w:rsidR="00D21EF9" w:rsidRPr="00393FA3" w:rsidRDefault="00D21EF9" w:rsidP="00064D20">
      <w:pPr>
        <w:suppressAutoHyphens/>
        <w:rPr>
          <w:lang w:val="sk-SK"/>
        </w:rPr>
      </w:pPr>
      <w:r w:rsidRPr="00393FA3">
        <w:rPr>
          <w:lang w:val="sk-SK"/>
        </w:rPr>
        <w:t>Na loď vystúpili chlapi so štítmi a palicami a podali jej čašu s tuhým nápojom. Vzala si ju, zaspievala a obrátila jej obsah do seba. Tlmočník mi vysvetlil, čo povedala: „Týmto sa lú</w:t>
      </w:r>
      <w:r w:rsidR="00064D20" w:rsidRPr="00393FA3">
        <w:rPr>
          <w:lang w:val="sk-SK"/>
        </w:rPr>
        <w:t>čim so všetkými, čo mi boli dra</w:t>
      </w:r>
      <w:r w:rsidRPr="00393FA3">
        <w:rPr>
          <w:lang w:val="sk-SK"/>
        </w:rPr>
        <w:t xml:space="preserve">hí." Podali jej ešte jednu čašu. Vzala si ju a začala </w:t>
      </w:r>
      <w:r w:rsidRPr="00393FA3">
        <w:rPr>
          <w:lang w:val="sk-SK"/>
        </w:rPr>
        <w:lastRenderedPageBreak/>
        <w:t>spievať zdĺhavú pieseň. Starena ju napomenula, aby neotáľala, vypila čašu a vstúpila do stanu, kde ležal jej pán.</w:t>
      </w:r>
    </w:p>
    <w:p w:rsidR="00D21EF9" w:rsidRPr="00393FA3" w:rsidRDefault="00D21EF9" w:rsidP="00D21EF9">
      <w:pPr>
        <w:suppressAutoHyphens/>
        <w:rPr>
          <w:lang w:val="sk-SK"/>
        </w:rPr>
      </w:pPr>
      <w:r w:rsidRPr="00393FA3">
        <w:rPr>
          <w:lang w:val="sk-SK"/>
        </w:rPr>
        <w:t>Zdal</w:t>
      </w:r>
      <w:r w:rsidR="00064D20" w:rsidRPr="00393FA3">
        <w:rPr>
          <w:lang w:val="sk-SK"/>
        </w:rPr>
        <w:t>o sa mi, že dievčina je omámená</w:t>
      </w:r>
      <w:r w:rsidR="00064D20" w:rsidRPr="00393FA3">
        <w:rPr>
          <w:rStyle w:val="Odkaznapoznmkupodiarou"/>
          <w:lang w:val="sk-SK"/>
        </w:rPr>
        <w:footnoteReference w:id="7"/>
      </w:r>
      <w:r w:rsidR="00064D20" w:rsidRPr="00393FA3">
        <w:rPr>
          <w:lang w:val="sk-SK"/>
        </w:rPr>
        <w:t>.</w:t>
      </w:r>
      <w:r w:rsidRPr="00393FA3">
        <w:rPr>
          <w:lang w:val="sk-SK"/>
        </w:rPr>
        <w:t xml:space="preserve"> Robila sa, že chce vstúpiť, ale starena ju zrazu schmatla za hlavu a odvliekla dnu. V tej chvíli začali chlapi búchať palicami po štítoch, aby prehlušili jej krik, ktorý by mohol vyľakať ostatné dievčence a v budúcnosti by nechceli zomrieť so svojimi pánmi.</w:t>
      </w:r>
    </w:p>
    <w:p w:rsidR="00D21EF9" w:rsidRPr="00393FA3" w:rsidRDefault="00D21EF9" w:rsidP="00D21EF9">
      <w:pPr>
        <w:suppressAutoHyphens/>
        <w:rPr>
          <w:lang w:val="sk-SK"/>
        </w:rPr>
      </w:pPr>
      <w:r w:rsidRPr="00393FA3">
        <w:rPr>
          <w:lang w:val="sk-SK"/>
        </w:rPr>
        <w:t>Do stanu vošlo šesť chlapov a všetci s ňou mali telesný styk. Potom ju položili k pánovi. Dvaja chlapi ju chytili za nohy a dvaja za ruky. Starena, ktorú volali anjel smrti, jej uviazala okolo krku povraz a podala jeho konce dvom chlapom, aby ho potiahli. Potom jej vrazila medzi rebrá dýku so širokou čepeľou, vytiahla ju a dvaja chlapi ju škrtili, kým nezomrela.</w:t>
      </w:r>
    </w:p>
    <w:p w:rsidR="00D21EF9" w:rsidRPr="00393FA3" w:rsidRDefault="00D21EF9" w:rsidP="00D21EF9">
      <w:pPr>
        <w:suppressAutoHyphens/>
        <w:rPr>
          <w:lang w:val="sk-SK"/>
        </w:rPr>
      </w:pPr>
      <w:r w:rsidRPr="00393FA3">
        <w:rPr>
          <w:lang w:val="sk-SK"/>
        </w:rPr>
        <w:t>Nato pristúpil bližšie príbuzný nebohého Wyglifa s horiacim konárom v ruke, nahý zacúval k lodi a podpálil ju, hoci na ňu ani nepozr</w:t>
      </w:r>
      <w:r w:rsidR="00852D0E" w:rsidRPr="00393FA3">
        <w:rPr>
          <w:lang w:val="sk-SK"/>
        </w:rPr>
        <w:t>el. Pohrebná hranica rýchlo vzbĺ</w:t>
      </w:r>
      <w:r w:rsidRPr="00393FA3">
        <w:rPr>
          <w:lang w:val="sk-SK"/>
        </w:rPr>
        <w:t>kla a loď, stan, nebohého, dievčinu i všetko ostatné pohltila vatra.</w:t>
      </w:r>
    </w:p>
    <w:p w:rsidR="00D21EF9" w:rsidRPr="00393FA3" w:rsidRDefault="00D21EF9" w:rsidP="00D21EF9">
      <w:pPr>
        <w:suppressAutoHyphens/>
        <w:rPr>
          <w:lang w:val="sk-SK"/>
        </w:rPr>
      </w:pPr>
      <w:r w:rsidRPr="00393FA3">
        <w:rPr>
          <w:lang w:val="sk-SK"/>
        </w:rPr>
        <w:t>Severan vedľa mňa povedal čosi tlmočníkovi. Opýtal som sa tlmočníka, čo vravel, a on mi odvetil: - Vy Arabi ste hlúpi ľudia.</w:t>
      </w:r>
      <w:r w:rsidR="00852D0E" w:rsidRPr="00393FA3">
        <w:rPr>
          <w:lang w:val="sk-SK"/>
        </w:rPr>
        <w:t xml:space="preserve"> Vezmete svojho najmilovanejšie</w:t>
      </w:r>
      <w:r w:rsidRPr="00393FA3">
        <w:rPr>
          <w:lang w:val="sk-SK"/>
        </w:rPr>
        <w:t>ho a najváženejšieho človeka a hodíte ho do zeme, aby ho zožrali kadejaké plazivé potvory a červíky. My ho však v okamihu spálime, takže vstúpi rovno do raja.</w:t>
      </w:r>
    </w:p>
    <w:p w:rsidR="00852D0E" w:rsidRPr="00393FA3" w:rsidRDefault="00D21EF9" w:rsidP="00D21EF9">
      <w:pPr>
        <w:suppressAutoHyphens/>
        <w:rPr>
          <w:lang w:val="sk-SK"/>
        </w:rPr>
      </w:pPr>
      <w:r w:rsidRPr="00393FA3">
        <w:rPr>
          <w:lang w:val="sk-SK"/>
        </w:rPr>
        <w:t>A naozaj, neuplynula ani hodina a loď, drevo i dievčina s nebohým kráľom ľahli popolom.</w:t>
      </w:r>
    </w:p>
    <w:p w:rsidR="00D21EF9" w:rsidRPr="00393FA3" w:rsidRDefault="00852D0E" w:rsidP="00852D0E">
      <w:pPr>
        <w:pStyle w:val="Nadpis2"/>
        <w:jc w:val="center"/>
        <w:rPr>
          <w:rFonts w:ascii="Times New Roman" w:hAnsi="Times New Roman" w:cs="Times New Roman"/>
          <w:lang w:val="sk-SK"/>
        </w:rPr>
      </w:pPr>
      <w:r w:rsidRPr="00393FA3">
        <w:rPr>
          <w:rFonts w:ascii="Times New Roman" w:hAnsi="Times New Roman" w:cs="Times New Roman"/>
          <w:lang w:val="sk-SK"/>
        </w:rPr>
        <w:br w:type="page"/>
      </w:r>
      <w:r w:rsidR="00D21EF9" w:rsidRPr="00393FA3">
        <w:rPr>
          <w:rFonts w:ascii="Times New Roman" w:hAnsi="Times New Roman" w:cs="Times New Roman"/>
          <w:lang w:val="sk-SK"/>
        </w:rPr>
        <w:lastRenderedPageBreak/>
        <w:t>Po severanskom pohrebe</w:t>
      </w: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Títo Škandinávci nepokladajú ničiu smrť za dôvod, pre ktorý by mali smútiť. Bedár či otrok je im úplne ľahostajný, ba nežialia a neprelievajú slzy ani za náčelníkom. Večer po pohrebe náčelníka Wyglifa sa konala v dvorane severanského tábora veľká hostina.</w:t>
      </w:r>
    </w:p>
    <w:p w:rsidR="00D21EF9" w:rsidRPr="00393FA3" w:rsidRDefault="00D21EF9" w:rsidP="00D21EF9">
      <w:pPr>
        <w:suppressAutoHyphens/>
        <w:rPr>
          <w:lang w:val="sk-SK"/>
        </w:rPr>
      </w:pPr>
      <w:r w:rsidRPr="00393FA3">
        <w:rPr>
          <w:lang w:val="sk-SK"/>
        </w:rPr>
        <w:t>Všimol som si však, že medzi barbarmi nie je čosi v poriadku. Opýtal som sa svojho tlmočníka. Dal mi takúto odpoveď: - Thorkel kuje úklady, aby si zomrel, a potom vyženie Buliwyfa. Thorkel získal podporu niekoľkých pohlavárov, ale všetky domy sú rozvadené.</w:t>
      </w:r>
    </w:p>
    <w:p w:rsidR="00D21EF9" w:rsidRPr="00393FA3" w:rsidRDefault="00D21EF9" w:rsidP="00D21EF9">
      <w:pPr>
        <w:suppressAutoHyphens/>
        <w:rPr>
          <w:lang w:val="sk-SK"/>
        </w:rPr>
      </w:pPr>
      <w:r w:rsidRPr="00393FA3">
        <w:rPr>
          <w:lang w:val="sk-SK"/>
        </w:rPr>
        <w:t>Veľmi som sa vyľakal a povedal som: - Ja predsa za nič nemôžem. Čo mám teraz urobiť?</w:t>
      </w:r>
    </w:p>
    <w:p w:rsidR="00D21EF9" w:rsidRPr="00393FA3" w:rsidRDefault="00D21EF9" w:rsidP="00D21EF9">
      <w:pPr>
        <w:suppressAutoHyphens/>
        <w:rPr>
          <w:lang w:val="sk-SK"/>
        </w:rPr>
      </w:pPr>
      <w:r w:rsidRPr="00393FA3">
        <w:rPr>
          <w:lang w:val="sk-SK"/>
        </w:rPr>
        <w:t>Tlmočník odvetil, že by som mal ujsť, keby sa dalo, ale ak ma chytia, budú to pokladať za dôkaz mojej viny a budú so mnou zaobchádzať ako so zlodejom. Severania zaobchádzajú so zlodejom takto: Odvedú ho k mocnému stromu,</w:t>
      </w:r>
      <w:r w:rsidR="00EE78A9" w:rsidRPr="00393FA3">
        <w:rPr>
          <w:lang w:val="sk-SK"/>
        </w:rPr>
        <w:t xml:space="preserve"> omotajú okolo neho hrubý pov</w:t>
      </w:r>
      <w:r w:rsidRPr="00393FA3">
        <w:rPr>
          <w:lang w:val="sk-SK"/>
        </w:rPr>
        <w:t>raz, vytiahnu ho do výšky a nechajú ho tam visieť, kým vo vetre a v daždi načisto nezhnije.</w:t>
      </w:r>
    </w:p>
    <w:p w:rsidR="00D21EF9" w:rsidRPr="00393FA3" w:rsidRDefault="00D21EF9" w:rsidP="00D21EF9">
      <w:pPr>
        <w:suppressAutoHyphens/>
        <w:rPr>
          <w:lang w:val="sk-SK"/>
        </w:rPr>
      </w:pPr>
      <w:r w:rsidRPr="00393FA3">
        <w:rPr>
          <w:lang w:val="sk-SK"/>
        </w:rPr>
        <w:t>Navyše som si spomenul, že som si ledva zachránil život pred Ibn al-Kataganom, a zaumienil som si, že sa budem správať ako doteraz. Zostanem teda medzi Severanmi, kým mi nedovolia pokračovať v ceste.</w:t>
      </w:r>
    </w:p>
    <w:p w:rsidR="00D21EF9" w:rsidRPr="00393FA3" w:rsidRDefault="00D21EF9" w:rsidP="00D21EF9">
      <w:pPr>
        <w:suppressAutoHyphens/>
        <w:rPr>
          <w:lang w:val="sk-SK"/>
        </w:rPr>
      </w:pPr>
      <w:r w:rsidRPr="00393FA3">
        <w:rPr>
          <w:lang w:val="sk-SK"/>
        </w:rPr>
        <w:t>Opýtal som sa tlmočníka, či nemám obdariť Buliwyfa aj Thorkela, aby ma prepustili. Odpovedal mi, že nemôžem obdarovať obidvoch a ešte sa nerozhodlo, kto bude novým náčelníkom. Dodal, že po uplynutí jedného dňa a noci to už bude jasné, dlhšie to nepotrvá.</w:t>
      </w:r>
    </w:p>
    <w:p w:rsidR="00D21EF9" w:rsidRPr="00393FA3" w:rsidRDefault="00D21EF9" w:rsidP="00D21EF9">
      <w:pPr>
        <w:suppressAutoHyphens/>
        <w:rPr>
          <w:lang w:val="sk-SK"/>
        </w:rPr>
      </w:pPr>
      <w:r w:rsidRPr="00393FA3">
        <w:rPr>
          <w:lang w:val="sk-SK"/>
        </w:rPr>
        <w:t xml:space="preserve">Je totiž pravda, že Severania nemajú zaužívaný spôsob voľby nového náčelníka, keď im zomrie panovník. Veľa záleží od telesnej sily, ale aj od vernosti bojovníkov, pánov a urodzených. Zavše sa stáva, že osoba následníka nie je istá, a tak to bolo aj tentoraz. </w:t>
      </w:r>
      <w:r w:rsidRPr="00393FA3">
        <w:rPr>
          <w:lang w:val="sk-SK"/>
        </w:rPr>
        <w:lastRenderedPageBreak/>
        <w:t>Tlmočník mi poradil, aby som trpezlivo čakal a modlil sa. Poslúchol som ho.</w:t>
      </w:r>
    </w:p>
    <w:p w:rsidR="00D21EF9" w:rsidRPr="00393FA3" w:rsidRDefault="00D21EF9" w:rsidP="00D21EF9">
      <w:pPr>
        <w:suppressAutoHyphens/>
        <w:rPr>
          <w:lang w:val="sk-SK"/>
        </w:rPr>
      </w:pPr>
      <w:r w:rsidRPr="00393FA3">
        <w:rPr>
          <w:lang w:val="sk-SK"/>
        </w:rPr>
        <w:t>Potom sa na brehoch Volgy rozpútala veľká búrka. Trvala dva dni, lialo sa a dul prudký vietor. Po búrke zahalila zem hustá hmla, hustá a biela, takže nebolo vidieť ani na desať krokov.</w:t>
      </w:r>
    </w:p>
    <w:p w:rsidR="00D21EF9" w:rsidRPr="00393FA3" w:rsidRDefault="00D21EF9" w:rsidP="00D21EF9">
      <w:pPr>
        <w:suppressAutoHyphens/>
        <w:rPr>
          <w:lang w:val="sk-SK"/>
        </w:rPr>
      </w:pPr>
      <w:r w:rsidRPr="00393FA3">
        <w:rPr>
          <w:lang w:val="sk-SK"/>
        </w:rPr>
        <w:t>Ozrutných Severanov, ktorí sa vďaka mohutným postavám, sile svalov a krutej náture nemusia báť ničoho na svete, napodiv napĺňa strachom hmla, čo prichádza po búrkach.</w:t>
      </w:r>
    </w:p>
    <w:p w:rsidR="00D21EF9" w:rsidRPr="00393FA3" w:rsidRDefault="00D21EF9" w:rsidP="00D21EF9">
      <w:pPr>
        <w:suppressAutoHyphens/>
        <w:rPr>
          <w:lang w:val="sk-SK"/>
        </w:rPr>
      </w:pPr>
      <w:r w:rsidRPr="00393FA3">
        <w:rPr>
          <w:lang w:val="sk-SK"/>
        </w:rPr>
        <w:t>Títo ľudia sa usilujú zakryť svoje obavy dokonca aj jeden pred druhým. Bojovníci sa rehocú, nasilu žartujú a predstierajú bezstarostnosť. Dokazujú tak pravý opak. Ich pokusy o pretvárku sú naozaj detinské. Okato dávajú najavo, že nevidia skutočnosť, hoci všetci do jedného, v celom tábore, sa modlia a obetujú sliepky i kohútov. Keď som sa niekoho opýtal na dôvod, odpovedal: - Prinášam obetu za bezpečnosť ďalekých príbuzných. - Alebo tvrdil: - Prinášam obetu, aby sa mi darili obchody. - A iný zasa: - Obetujem na počesť toho a toho nebohého príbuzného. - Prípadne uviedol tucet ďalších dôvodov a potom dodal: - Aj zato, aby sa zdvihla hmla.</w:t>
      </w:r>
    </w:p>
    <w:p w:rsidR="00D21EF9" w:rsidRPr="00393FA3" w:rsidRDefault="00D21EF9" w:rsidP="00D21EF9">
      <w:pPr>
        <w:suppressAutoHyphens/>
        <w:rPr>
          <w:lang w:val="sk-SK"/>
        </w:rPr>
      </w:pPr>
      <w:r w:rsidRPr="00393FA3">
        <w:rPr>
          <w:lang w:val="sk-SK"/>
        </w:rPr>
        <w:t>Zdalo sa mi čudné, že takí mocní a bojovní ľudia podliehajú strachu do takej miery, že ho zastierajú, a všetky rozumné dôvody strachu z hmly sa mi zdali úplne nepochopiteľné.</w:t>
      </w:r>
    </w:p>
    <w:p w:rsidR="00D21EF9" w:rsidRPr="00393FA3" w:rsidRDefault="00D21EF9" w:rsidP="00D21EF9">
      <w:pPr>
        <w:suppressAutoHyphens/>
        <w:rPr>
          <w:lang w:val="sk-SK"/>
        </w:rPr>
      </w:pPr>
      <w:r w:rsidRPr="00393FA3">
        <w:rPr>
          <w:lang w:val="sk-SK"/>
        </w:rPr>
        <w:t>Zmienil som sa pred tlmočníkom, že človek sa môže báť vetra, pieskovej búrky, povodne, zemetrasenia aj hromu a blesku na nebi, lebo môže utrpieť ujmu na zdraví, prísť o život či príbytok. Avšak hmla, dodal som, nehrozí človeku ujmou, ba vlastne je to naj</w:t>
      </w:r>
      <w:r w:rsidR="00EE78A9" w:rsidRPr="00393FA3">
        <w:rPr>
          <w:lang w:val="sk-SK"/>
        </w:rPr>
        <w:t>bezvý</w:t>
      </w:r>
      <w:r w:rsidRPr="00393FA3">
        <w:rPr>
          <w:lang w:val="sk-SK"/>
        </w:rPr>
        <w:t>znamnejší druh zmeny živlov.</w:t>
      </w:r>
    </w:p>
    <w:p w:rsidR="00D21EF9" w:rsidRPr="00393FA3" w:rsidRDefault="00D21EF9" w:rsidP="00D21EF9">
      <w:pPr>
        <w:suppressAutoHyphens/>
        <w:rPr>
          <w:lang w:val="sk-SK"/>
        </w:rPr>
      </w:pPr>
      <w:r w:rsidRPr="00393FA3">
        <w:rPr>
          <w:lang w:val="sk-SK"/>
        </w:rPr>
        <w:t>Tlmočník mi odvetil, že neviem uvažovať ako námorník. Mnohí arabskí námorníci sa vraj zhodujú so Severanmi, pokiaľ ide o oba</w:t>
      </w:r>
      <w:r w:rsidR="00EE78A9" w:rsidRPr="00393FA3">
        <w:rPr>
          <w:lang w:val="sk-SK"/>
        </w:rPr>
        <w:t>vy</w:t>
      </w:r>
      <w:r w:rsidR="00EE78A9" w:rsidRPr="00393FA3">
        <w:rPr>
          <w:rStyle w:val="Odkaznapoznmkupodiarou"/>
          <w:lang w:val="sk-SK"/>
        </w:rPr>
        <w:footnoteReference w:id="8"/>
      </w:r>
      <w:r w:rsidRPr="00393FA3">
        <w:rPr>
          <w:lang w:val="sk-SK"/>
        </w:rPr>
        <w:t xml:space="preserve"> z rubáša hmly, a ešte povedal, že všetci moreplavci sa boja hmly, lebo za takého počasia je plavba po mori nebezpečnejšia.</w:t>
      </w:r>
    </w:p>
    <w:p w:rsidR="00D21EF9" w:rsidRPr="00393FA3" w:rsidRDefault="00D21EF9" w:rsidP="00D21EF9">
      <w:pPr>
        <w:suppressAutoHyphens/>
        <w:rPr>
          <w:lang w:val="sk-SK"/>
        </w:rPr>
      </w:pPr>
      <w:r w:rsidRPr="00393FA3">
        <w:rPr>
          <w:lang w:val="sk-SK"/>
        </w:rPr>
        <w:t xml:space="preserve">Súhlasil som, že je to rozumné, ale ak hmla doľahne na zem, a nie na vodu, nechápem, prečo by sa mali báť. Nato tlmočník </w:t>
      </w:r>
      <w:r w:rsidRPr="00393FA3">
        <w:rPr>
          <w:lang w:val="sk-SK"/>
        </w:rPr>
        <w:lastRenderedPageBreak/>
        <w:t>odpovedal: - Hmly sa boja zakaždým, keď sa spustí. - Dodal, že podľa Severanov nezáleží, či zahalí súš, alebo vodu.</w:t>
      </w:r>
    </w:p>
    <w:p w:rsidR="00D21EF9" w:rsidRPr="00393FA3" w:rsidRDefault="00D21EF9" w:rsidP="00D21EF9">
      <w:pPr>
        <w:suppressAutoHyphens/>
        <w:rPr>
          <w:lang w:val="sk-SK"/>
        </w:rPr>
      </w:pPr>
      <w:r w:rsidRPr="00393FA3">
        <w:rPr>
          <w:lang w:val="sk-SK"/>
        </w:rPr>
        <w:t>A pokračoval, že Severania sa vlastne veľmi neboja hmly. Vraj ani on sa nebojí. Hmla je vraj iba bezvýznamná maličkosť. - Ak</w:t>
      </w:r>
      <w:r w:rsidR="00EE78A9" w:rsidRPr="00393FA3">
        <w:rPr>
          <w:lang w:val="sk-SK"/>
        </w:rPr>
        <w:t>o keď človeka trochu rozbolia kĺ</w:t>
      </w:r>
      <w:r w:rsidRPr="00393FA3">
        <w:rPr>
          <w:lang w:val="sk-SK"/>
        </w:rPr>
        <w:t>by, a za hmly sa to stáva, ale nič viac.</w:t>
      </w:r>
    </w:p>
    <w:p w:rsidR="00D21EF9" w:rsidRPr="00393FA3" w:rsidRDefault="00D21EF9" w:rsidP="00D21EF9">
      <w:pPr>
        <w:suppressAutoHyphens/>
        <w:rPr>
          <w:lang w:val="sk-SK"/>
        </w:rPr>
      </w:pPr>
      <w:r w:rsidRPr="00393FA3">
        <w:rPr>
          <w:lang w:val="sk-SK"/>
        </w:rPr>
        <w:t>Usúdil som, že aj môj tlmočník popiera všetky obavy z hmly tak ako ostatní a robí sa, že je mu to jedno.</w:t>
      </w:r>
    </w:p>
    <w:p w:rsidR="00D21EF9" w:rsidRPr="00393FA3" w:rsidRDefault="00D21EF9" w:rsidP="00D21EF9">
      <w:pPr>
        <w:suppressAutoHyphens/>
        <w:rPr>
          <w:lang w:val="sk-SK"/>
        </w:rPr>
      </w:pPr>
      <w:r w:rsidRPr="00393FA3">
        <w:rPr>
          <w:lang w:val="sk-SK"/>
        </w:rPr>
        <w:t>Hmla sa však nechcela zdvihnúť, hoci popoludní trochu zredla. Slnko svietilo na oblohe ako disk, ale bolo také slabé, že som sa mohol pozerať rovno do neho.</w:t>
      </w:r>
    </w:p>
    <w:p w:rsidR="00D21EF9" w:rsidRPr="00393FA3" w:rsidRDefault="00D21EF9" w:rsidP="00D21EF9">
      <w:pPr>
        <w:suppressAutoHyphens/>
        <w:rPr>
          <w:lang w:val="sk-SK"/>
        </w:rPr>
      </w:pPr>
      <w:r w:rsidRPr="00393FA3">
        <w:rPr>
          <w:lang w:val="sk-SK"/>
        </w:rPr>
        <w:t>V ten deň prišiel severanský čln. Priviezol sa v ňom šľachtic z ich kmeňa. Bol to mladý muž s riedkou bradou. Pricestoval len s malou družinou pážat a otrokov, bez žien. Usúdil som, že to nie je kupec, lebo v týchto končinách Severania obchodujú zväčša so ženami.</w:t>
      </w:r>
    </w:p>
    <w:p w:rsidR="00D21EF9" w:rsidRPr="00393FA3" w:rsidRDefault="00D21EF9" w:rsidP="00D21EF9">
      <w:pPr>
        <w:suppressAutoHyphens/>
        <w:rPr>
          <w:lang w:val="sk-SK"/>
        </w:rPr>
      </w:pPr>
      <w:r w:rsidRPr="00393FA3">
        <w:rPr>
          <w:lang w:val="sk-SK"/>
        </w:rPr>
        <w:t xml:space="preserve">Prišelec vytiahol čln na breh a zostal pri ňom až do zotmenia. Nikto sa k </w:t>
      </w:r>
      <w:r w:rsidR="00EE78A9" w:rsidRPr="00393FA3">
        <w:rPr>
          <w:lang w:val="sk-SK"/>
        </w:rPr>
        <w:t>nemu nepriblížil ani ho nepriví</w:t>
      </w:r>
      <w:r w:rsidRPr="00393FA3">
        <w:rPr>
          <w:lang w:val="sk-SK"/>
        </w:rPr>
        <w:t>tal, hoci bol cudzí a všetci ho dobre videli. Tlmočník mi povedal: - Je to Buliwyfov príbuzný a privítame ho večer na hostine.</w:t>
      </w:r>
    </w:p>
    <w:p w:rsidR="00D21EF9" w:rsidRPr="00393FA3" w:rsidRDefault="00D21EF9" w:rsidP="00D21EF9">
      <w:pPr>
        <w:suppressAutoHyphens/>
        <w:rPr>
          <w:lang w:val="sk-SK"/>
        </w:rPr>
      </w:pPr>
      <w:r w:rsidRPr="00393FA3">
        <w:rPr>
          <w:lang w:val="sk-SK"/>
        </w:rPr>
        <w:t>- Prečo zostal pri člne? - opýtal som sa.</w:t>
      </w:r>
    </w:p>
    <w:p w:rsidR="00D21EF9" w:rsidRPr="00393FA3" w:rsidRDefault="00D21EF9" w:rsidP="00D21EF9">
      <w:pPr>
        <w:suppressAutoHyphens/>
        <w:rPr>
          <w:lang w:val="sk-SK"/>
        </w:rPr>
      </w:pPr>
      <w:r w:rsidRPr="00393FA3">
        <w:rPr>
          <w:lang w:val="sk-SK"/>
        </w:rPr>
        <w:t>- Kvôli hmle, - odvetil tlmočník. - Podľa obyčaje musí veľa hodín stáť vonku, aby ho všetci videli a presvedčili sa, že to nie je nepriateľ prichádzajúci z hmly. - Tlmočníkovo vysvetlenie znelo veľmi váhavo.</w:t>
      </w:r>
    </w:p>
    <w:p w:rsidR="00D21EF9" w:rsidRPr="00393FA3" w:rsidRDefault="00D21EF9" w:rsidP="00D21EF9">
      <w:pPr>
        <w:suppressAutoHyphens/>
        <w:rPr>
          <w:lang w:val="sk-SK"/>
        </w:rPr>
      </w:pPr>
      <w:r w:rsidRPr="00393FA3">
        <w:rPr>
          <w:lang w:val="sk-SK"/>
        </w:rPr>
        <w:t>Večer na hostine som videl, ako mladý muž vstúpil do dvorany. Privítali ho srdečne a naoko sa veľmi čudovali, najmä Buliwyf, ktorý sa správal, akoby mladý muž práve pricestoval, hoci stál pri člne veľa hodín. Keď odzneli pozdravy na privítanie, mládenec predniesol zápalistú reč. Buliwyf počúval nezvyčajne pozorne. Nepil ani sa nezabával s otrokyňami, ale vypočul si mlčky mládenca, ktorý rozprával rýchlo a vysokým hlasom. Keď dohovoril, zdalo sa mi, že sa mu tisnú do očí slzy, a podali mu čašu, aby sa napil.</w:t>
      </w:r>
    </w:p>
    <w:p w:rsidR="00D21EF9" w:rsidRPr="00393FA3" w:rsidRDefault="00D21EF9" w:rsidP="00D21EF9">
      <w:pPr>
        <w:suppressAutoHyphens/>
        <w:rPr>
          <w:lang w:val="sk-SK"/>
        </w:rPr>
      </w:pPr>
      <w:r w:rsidRPr="00393FA3">
        <w:rPr>
          <w:lang w:val="sk-SK"/>
        </w:rPr>
        <w:t xml:space="preserve">Opýtal som sa tlmočníka, o čom rozprával. Dostal som takúto odpoveď: - Je to Wulfgar, syn Rothgara, veľkého kráľa severu, príbuzný Buliwyfa, a žiada ho o pomoc a podporu v hrdinskom boji. Podľa Wulfgara na našu ďalekú krajinu doľahla nevýslovná a </w:t>
      </w:r>
      <w:r w:rsidRPr="00393FA3">
        <w:rPr>
          <w:lang w:val="sk-SK"/>
        </w:rPr>
        <w:lastRenderedPageBreak/>
        <w:t>nepom</w:t>
      </w:r>
      <w:r w:rsidR="00EE78A9" w:rsidRPr="00393FA3">
        <w:rPr>
          <w:lang w:val="sk-SK"/>
        </w:rPr>
        <w:t>e</w:t>
      </w:r>
      <w:r w:rsidRPr="00393FA3">
        <w:rPr>
          <w:lang w:val="sk-SK"/>
        </w:rPr>
        <w:t>novateľná hrôza, proti ktorej sú všetci bezmocní. Prosí Buliwyfa, aby sa rýchlo vrátil do ďalekej vlasti a zachránil svoj národ i kráľovstvo otca Rothgara.</w:t>
      </w:r>
    </w:p>
    <w:p w:rsidR="00D21EF9" w:rsidRPr="00393FA3" w:rsidRDefault="00D21EF9" w:rsidP="00D21EF9">
      <w:pPr>
        <w:suppressAutoHyphens/>
        <w:rPr>
          <w:lang w:val="sk-SK"/>
        </w:rPr>
      </w:pPr>
      <w:r w:rsidRPr="00393FA3">
        <w:rPr>
          <w:lang w:val="sk-SK"/>
        </w:rPr>
        <w:t>Vypytoval som sa tlmočníka, čo je to za hrôza. A on mi odvetil: - Nemá meno, ktoré, by som ti moho</w:t>
      </w:r>
      <w:r w:rsidR="00F333F3" w:rsidRPr="00393FA3">
        <w:rPr>
          <w:lang w:val="sk-SK"/>
        </w:rPr>
        <w:t>l povedať.</w:t>
      </w:r>
      <w:r w:rsidR="00F333F3" w:rsidRPr="00393FA3">
        <w:rPr>
          <w:rStyle w:val="Odkaznapoznmkupodiarou"/>
          <w:lang w:val="sk-SK"/>
        </w:rPr>
        <w:footnoteReference w:id="9"/>
      </w:r>
      <w:r w:rsidRPr="00393FA3">
        <w:rPr>
          <w:lang w:val="sk-SK"/>
        </w:rPr>
        <w:t xml:space="preserve"> - Zdalo sa mi, že Wulfgarove slová náramne znepokojili tlmočníka aj mnohých iných Severanov. Všimol som si, že Buliwyfovu tvár zastrel chmúrny tieň. Vypytoval som sa tlmočníka na podrobnosti nebezpečenstva.</w:t>
      </w:r>
    </w:p>
    <w:p w:rsidR="00D21EF9" w:rsidRPr="00393FA3" w:rsidRDefault="00D21EF9" w:rsidP="00D21EF9">
      <w:pPr>
        <w:suppressAutoHyphens/>
        <w:rPr>
          <w:lang w:val="sk-SK"/>
        </w:rPr>
      </w:pPr>
      <w:r w:rsidRPr="00393FA3">
        <w:rPr>
          <w:lang w:val="sk-SK"/>
        </w:rPr>
        <w:t>Tlmočník vravel: - To meno nemôžem vysloviť, lebo je zakázané vyriecť ho, aby nepri volalo zlých duchov. - Pri tých slovách som si všimol, že sa bojí čo len pomyslieť na tie veci. Náramne zbledol, a tak som sa prestal vyzvedať.</w:t>
      </w:r>
    </w:p>
    <w:p w:rsidR="00D21EF9" w:rsidRPr="00393FA3" w:rsidRDefault="00D21EF9" w:rsidP="00D21EF9">
      <w:pPr>
        <w:suppressAutoHyphens/>
        <w:rPr>
          <w:lang w:val="sk-SK"/>
        </w:rPr>
      </w:pPr>
      <w:r w:rsidRPr="00393FA3">
        <w:rPr>
          <w:lang w:val="sk-SK"/>
        </w:rPr>
        <w:t>Buliwyf sedel na vysokom kamennom tróne a mlčal. A mlčali veru i páni, vazali a všetci otroci i sluhovia, čo sa tam zhromaždili. Nikto v dvorane neprehovoril ani slova. Posol Wulfgar stál pred celou spoločnosťou so sklonenou hlavou. Ešte nikdy som nevidel veselých a hlučných Severanov takých skľúčených.</w:t>
      </w:r>
    </w:p>
    <w:p w:rsidR="00D21EF9" w:rsidRPr="00393FA3" w:rsidRDefault="00D21EF9" w:rsidP="00D21EF9">
      <w:pPr>
        <w:suppressAutoHyphens/>
        <w:rPr>
          <w:lang w:val="sk-SK"/>
        </w:rPr>
      </w:pPr>
      <w:r w:rsidRPr="00393FA3">
        <w:rPr>
          <w:lang w:val="sk-SK"/>
        </w:rPr>
        <w:t>Potom vstúpila do dvorany starena, ktorej vraveli anjel smrti, a sadla si vedľa Buliwyfa. Vytiahla z koženého mecha akési kosti - neviem, či ľudské, alebo zvieracie - a hodila ich n</w:t>
      </w:r>
      <w:r w:rsidR="00A51706" w:rsidRPr="00393FA3">
        <w:rPr>
          <w:lang w:val="sk-SK"/>
        </w:rPr>
        <w:t>a zem. Pritom čosi ticho odreci</w:t>
      </w:r>
      <w:r w:rsidRPr="00393FA3">
        <w:rPr>
          <w:lang w:val="sk-SK"/>
        </w:rPr>
        <w:t>tovala a prešla rukou ponad ne.</w:t>
      </w:r>
    </w:p>
    <w:p w:rsidR="00D21EF9" w:rsidRPr="00393FA3" w:rsidRDefault="00D21EF9" w:rsidP="00D21EF9">
      <w:pPr>
        <w:suppressAutoHyphens/>
        <w:rPr>
          <w:lang w:val="sk-SK"/>
        </w:rPr>
      </w:pPr>
      <w:r w:rsidRPr="00393FA3">
        <w:rPr>
          <w:lang w:val="sk-SK"/>
        </w:rPr>
        <w:t>Kosti zasa pozbierala a hodila. Zopakovala ďalšie zaklínadlá. Ešte raz ich hodila a nakoniec oslovila Buliwyfa.</w:t>
      </w:r>
    </w:p>
    <w:p w:rsidR="00D21EF9" w:rsidRPr="00393FA3" w:rsidRDefault="00D21EF9" w:rsidP="00D21EF9">
      <w:pPr>
        <w:suppressAutoHyphens/>
        <w:rPr>
          <w:lang w:val="sk-SK"/>
        </w:rPr>
      </w:pPr>
      <w:r w:rsidRPr="00393FA3">
        <w:rPr>
          <w:lang w:val="sk-SK"/>
        </w:rPr>
        <w:t>Opýtal som sa tlmočníka, čo znamenajú tie slová, ale on ma nepočúval.</w:t>
      </w:r>
    </w:p>
    <w:p w:rsidR="00D21EF9" w:rsidRPr="00393FA3" w:rsidRDefault="00D21EF9" w:rsidP="00D21EF9">
      <w:pPr>
        <w:suppressAutoHyphens/>
        <w:rPr>
          <w:lang w:val="sk-SK"/>
        </w:rPr>
      </w:pPr>
      <w:r w:rsidRPr="00393FA3">
        <w:rPr>
          <w:lang w:val="sk-SK"/>
        </w:rPr>
        <w:t>Nato Buliwyf vstal, zdvihol čašu s tuhým nápojom, obrátil sa na zhromaždených pánov i bojovníkov a predniesol dlhší prejav. Rad</w:t>
      </w:r>
      <w:r w:rsidR="0006491D" w:rsidRPr="00393FA3">
        <w:rPr>
          <w:lang w:val="sk-SK"/>
        </w:rPr>
        <w:t>-</w:t>
      </w:r>
      <w:r w:rsidRPr="00393FA3">
        <w:rPr>
          <w:lang w:val="sk-SK"/>
        </w:rPr>
        <w:lastRenderedPageBreak/>
        <w:t>radom sa zdvihlo niekoľko bojovníkov a stali si pred neho. Všetci nevstali. Narátal som ich jedenásť a Buliwyf potvrdil, že je spokojný.</w:t>
      </w:r>
    </w:p>
    <w:p w:rsidR="00D21EF9" w:rsidRPr="00393FA3" w:rsidRDefault="00D21EF9" w:rsidP="00D21EF9">
      <w:pPr>
        <w:suppressAutoHyphens/>
        <w:rPr>
          <w:lang w:val="sk-SK"/>
        </w:rPr>
      </w:pPr>
      <w:r w:rsidRPr="00393FA3">
        <w:rPr>
          <w:lang w:val="sk-SK"/>
        </w:rPr>
        <w:t>Všimol som si, že Thorkelovi veľmi vyhovuje taký vývin udalostí a správal sa ešte vznešenejšie. Buliwyf si ho vôbec nevšímal, nedal najavo nenávisť k nemu a nestaral sa oňho, hoci ešte pred niekoľkými minútami boli nepriateľmi.</w:t>
      </w:r>
    </w:p>
    <w:p w:rsidR="00D21EF9" w:rsidRPr="00393FA3" w:rsidRDefault="00D21EF9" w:rsidP="0006491D">
      <w:pPr>
        <w:suppressAutoHyphens/>
        <w:rPr>
          <w:lang w:val="sk-SK"/>
        </w:rPr>
      </w:pPr>
      <w:r w:rsidRPr="00393FA3">
        <w:rPr>
          <w:lang w:val="sk-SK"/>
        </w:rPr>
        <w:t>Potom starena, nazývaná anjel smrti, ukázala na mňa, čosi zašomrala a odišla z dvorany. Môjmu tlmočníkovi sa konečne rozviazal jazyk: - Buliwyfovi kážu bohovia, aby čo najskôr odtiaľto odišiel, zanechal tu všetky obavy i starosti a odvrátil ako hrdina hrozbu</w:t>
      </w:r>
      <w:r w:rsidR="0006491D" w:rsidRPr="00393FA3">
        <w:rPr>
          <w:lang w:val="sk-SK"/>
        </w:rPr>
        <w:t xml:space="preserve"> </w:t>
      </w:r>
      <w:r w:rsidRPr="00393FA3">
        <w:rPr>
          <w:lang w:val="sk-SK"/>
        </w:rPr>
        <w:t>severu. Tak je to správne, a musí vziať so sebou aj jedenástich bojovníkov. Musí vziať aj teba.</w:t>
      </w:r>
    </w:p>
    <w:p w:rsidR="00D21EF9" w:rsidRPr="00393FA3" w:rsidRDefault="00D21EF9" w:rsidP="00D21EF9">
      <w:pPr>
        <w:suppressAutoHyphens/>
        <w:rPr>
          <w:lang w:val="sk-SK"/>
        </w:rPr>
      </w:pPr>
      <w:r w:rsidRPr="00393FA3">
        <w:rPr>
          <w:lang w:val="sk-SK"/>
        </w:rPr>
        <w:t>Namietal som, že cestujem s posolstvom k Bulharom a musím bezodkladne splniť kalifove pokyny.</w:t>
      </w:r>
    </w:p>
    <w:p w:rsidR="00D21EF9" w:rsidRPr="00393FA3" w:rsidRDefault="00D21EF9" w:rsidP="00D21EF9">
      <w:pPr>
        <w:suppressAutoHyphens/>
        <w:rPr>
          <w:lang w:val="sk-SK"/>
        </w:rPr>
      </w:pPr>
      <w:r w:rsidRPr="00393FA3">
        <w:rPr>
          <w:lang w:val="sk-SK"/>
        </w:rPr>
        <w:t>- Anjel smrti prehovoril, - prerušil ma tlmočník. -</w:t>
      </w:r>
      <w:r w:rsidR="00997AD9">
        <w:rPr>
          <w:lang w:val="sk-SK"/>
        </w:rPr>
        <w:t xml:space="preserve"> </w:t>
      </w:r>
      <w:r w:rsidRPr="00393FA3">
        <w:rPr>
          <w:lang w:val="sk-SK"/>
        </w:rPr>
        <w:t>Buliwyfov oddiel sa musí skladať z trinástich mužov. Jeden z nich nesmie byť Severan, takže ty budeš trinásty.</w:t>
      </w:r>
    </w:p>
    <w:p w:rsidR="0006491D" w:rsidRPr="00393FA3" w:rsidRDefault="00D21EF9" w:rsidP="00D21EF9">
      <w:pPr>
        <w:suppressAutoHyphens/>
        <w:rPr>
          <w:lang w:val="sk-SK"/>
        </w:rPr>
      </w:pPr>
      <w:r w:rsidRPr="00393FA3">
        <w:rPr>
          <w:lang w:val="sk-SK"/>
        </w:rPr>
        <w:t>Odporoval som, že nie som bojovník. Naskutku som uviedol všetky výhovorky i zámienky, ktoré mohli podľa mojej mienky ovplyvniť túto drsnú spoločnosť. Vyzval som tlmočník</w:t>
      </w:r>
      <w:r w:rsidR="0006491D" w:rsidRPr="00393FA3">
        <w:rPr>
          <w:lang w:val="sk-SK"/>
        </w:rPr>
        <w:t>a, aby preložil moje slová Buli</w:t>
      </w:r>
      <w:r w:rsidRPr="00393FA3">
        <w:rPr>
          <w:lang w:val="sk-SK"/>
        </w:rPr>
        <w:t>wyfovi, ale ten sa odvrátil a odišiel z dvorany so slovami: - Vychystaj sa, ako uznáš za vhodné. Vyrážate na svitaní.</w:t>
      </w:r>
    </w:p>
    <w:p w:rsidR="00D21EF9" w:rsidRPr="00393FA3" w:rsidRDefault="0006491D" w:rsidP="0006491D">
      <w:pPr>
        <w:pStyle w:val="Nadpis2"/>
        <w:jc w:val="center"/>
        <w:rPr>
          <w:rFonts w:ascii="Times New Roman" w:hAnsi="Times New Roman" w:cs="Times New Roman"/>
          <w:lang w:val="sk-SK"/>
        </w:rPr>
      </w:pPr>
      <w:r w:rsidRPr="00393FA3">
        <w:rPr>
          <w:rFonts w:ascii="Times New Roman" w:hAnsi="Times New Roman" w:cs="Times New Roman"/>
          <w:lang w:val="sk-SK"/>
        </w:rPr>
        <w:br w:type="page"/>
      </w:r>
      <w:r w:rsidRPr="00393FA3">
        <w:rPr>
          <w:rFonts w:ascii="Times New Roman" w:hAnsi="Times New Roman" w:cs="Times New Roman"/>
          <w:lang w:val="sk-SK"/>
        </w:rPr>
        <w:lastRenderedPageBreak/>
        <w:t>Cesta do ďalekej krajiny</w:t>
      </w:r>
    </w:p>
    <w:p w:rsidR="00D21EF9" w:rsidRPr="00393FA3" w:rsidRDefault="00D21EF9" w:rsidP="00D21EF9">
      <w:pPr>
        <w:suppressAutoHyphens/>
        <w:rPr>
          <w:lang w:val="sk-SK"/>
        </w:rPr>
      </w:pPr>
    </w:p>
    <w:p w:rsidR="0006491D" w:rsidRPr="00393FA3" w:rsidRDefault="0006491D" w:rsidP="00D21EF9">
      <w:pPr>
        <w:suppressAutoHyphens/>
        <w:rPr>
          <w:lang w:val="sk-SK"/>
        </w:rPr>
      </w:pPr>
    </w:p>
    <w:p w:rsidR="0006491D" w:rsidRPr="00393FA3" w:rsidRDefault="0006491D" w:rsidP="00D21EF9">
      <w:pPr>
        <w:suppressAutoHyphens/>
        <w:rPr>
          <w:lang w:val="sk-SK"/>
        </w:rPr>
      </w:pPr>
    </w:p>
    <w:p w:rsidR="0006491D" w:rsidRPr="00393FA3" w:rsidRDefault="0006491D" w:rsidP="00D21EF9">
      <w:pPr>
        <w:suppressAutoHyphens/>
        <w:rPr>
          <w:lang w:val="sk-SK"/>
        </w:rPr>
      </w:pPr>
    </w:p>
    <w:p w:rsidR="00D21EF9" w:rsidRPr="00393FA3" w:rsidRDefault="00D21EF9" w:rsidP="00D21EF9">
      <w:pPr>
        <w:suppressAutoHyphens/>
        <w:rPr>
          <w:lang w:val="sk-SK"/>
        </w:rPr>
      </w:pPr>
      <w:r w:rsidRPr="00393FA3">
        <w:rPr>
          <w:lang w:val="sk-SK"/>
        </w:rPr>
        <w:t>Nebolo mi teda dovolené pokračovať v ceste ku kráľovi Sakalibov Jiltawarovi a nemohol som splniť úlohu, ktorú mi zveril al-Muktadir, vládca verných a kalif mesta pokoja. Vydal som potrebné pokyny Dadirovi al-Hurámímu, vyslancovi Abdalláhovi Ibn Baštu al-Chazárímu a aj členom družiny Takinovi a Barsovi. Potom som sa s nimi rozlúčil, ale nikdy som sa nedozvedel, ako pochodili.</w:t>
      </w:r>
    </w:p>
    <w:p w:rsidR="00D21EF9" w:rsidRPr="00393FA3" w:rsidRDefault="00D21EF9" w:rsidP="00D21EF9">
      <w:pPr>
        <w:suppressAutoHyphens/>
        <w:rPr>
          <w:lang w:val="sk-SK"/>
        </w:rPr>
      </w:pPr>
      <w:r w:rsidRPr="00393FA3">
        <w:rPr>
          <w:lang w:val="sk-SK"/>
        </w:rPr>
        <w:t>Keď som sa nad sebou zamyslel, pokojne som sa mohol pokladať na mŕtveho. Nachádzal som sa na palube severanskej lode a plavil som sa proti prúdu rieky Volgy na sever spolu s dvanástimi. Vymenujem ostatných:</w:t>
      </w:r>
    </w:p>
    <w:p w:rsidR="00D21EF9" w:rsidRPr="00393FA3" w:rsidRDefault="00D21EF9" w:rsidP="00D21EF9">
      <w:pPr>
        <w:suppressAutoHyphens/>
        <w:rPr>
          <w:lang w:val="sk-SK"/>
        </w:rPr>
      </w:pPr>
      <w:r w:rsidRPr="00393FA3">
        <w:rPr>
          <w:lang w:val="sk-SK"/>
        </w:rPr>
        <w:t>Buliwyf, náčelník</w:t>
      </w:r>
      <w:r w:rsidR="0009610C" w:rsidRPr="00393FA3">
        <w:rPr>
          <w:lang w:val="sk-SK"/>
        </w:rPr>
        <w:t>, jeho zástupca či kapitán Ech</w:t>
      </w:r>
      <w:r w:rsidRPr="00393FA3">
        <w:rPr>
          <w:lang w:val="sk-SK"/>
        </w:rPr>
        <w:t>gow, páni a šľachtici Higlak, Skeld, Weath, Roneth, Halga a udatní bojovníci Helfdane, E</w:t>
      </w:r>
      <w:r w:rsidR="0009610C" w:rsidRPr="00393FA3">
        <w:rPr>
          <w:lang w:val="sk-SK"/>
        </w:rPr>
        <w:t>dgtho, Rethel, Haltaf a Herger.</w:t>
      </w:r>
      <w:r w:rsidR="0009610C" w:rsidRPr="00393FA3">
        <w:rPr>
          <w:rStyle w:val="Odkaznapoznmkupodiarou"/>
          <w:lang w:val="sk-SK"/>
        </w:rPr>
        <w:footnoteReference w:id="10"/>
      </w:r>
    </w:p>
    <w:p w:rsidR="0009610C" w:rsidRPr="00393FA3" w:rsidRDefault="00D21EF9" w:rsidP="0009610C">
      <w:pPr>
        <w:suppressAutoHyphens/>
        <w:rPr>
          <w:lang w:val="sk-SK"/>
        </w:rPr>
      </w:pPr>
      <w:r w:rsidRPr="00393FA3">
        <w:rPr>
          <w:lang w:val="sk-SK"/>
        </w:rPr>
        <w:t>A bol som medzi nimi aj ja, hoci som neovládal ich reč a nepoznal ich sp</w:t>
      </w:r>
      <w:r w:rsidR="0009610C" w:rsidRPr="00393FA3">
        <w:rPr>
          <w:lang w:val="sk-SK"/>
        </w:rPr>
        <w:t>ôsoby, lebo ani môj tlmočník ne</w:t>
      </w:r>
      <w:r w:rsidRPr="00393FA3">
        <w:rPr>
          <w:lang w:val="sk-SK"/>
        </w:rPr>
        <w:t>odcestoval s nami. Iba šťastnou náhodou a z milosti Alahovej Herger, jeden z bojovníkov, bystrý človek, ovládal trochu latinčinu. A tak som sa od neho dozvedel, čo znamenajú uplynulé udalosti. Herger bol mladý a veľmi veselý bojovník. Vedel sa zabávať na všetkom, najmä na mojom smútku z odchodu.</w:t>
      </w:r>
    </w:p>
    <w:p w:rsidR="00D21EF9" w:rsidRPr="00393FA3" w:rsidRDefault="00D21EF9" w:rsidP="0009610C">
      <w:pPr>
        <w:suppressAutoHyphens/>
        <w:rPr>
          <w:lang w:val="sk-SK"/>
        </w:rPr>
      </w:pPr>
      <w:r w:rsidRPr="00393FA3">
        <w:rPr>
          <w:lang w:val="sk-SK"/>
        </w:rPr>
        <w:t xml:space="preserve">Títo Severania sú podľa vlastného tvrdenia najlepší námorníci na svete a z ich správania som vybadal, ako majú radi oceány i vodstva. A ešte, pokiaľ ide o loď, bola dlhá dvadsaťpäť krokov, široká čosi vyše osem krokov, dubová a výborne postavená. Celá bola čierna. Vystrojili ju štvorhrannou ľanovou plachtou a upevnili </w:t>
      </w:r>
      <w:r w:rsidR="0009610C" w:rsidRPr="00393FA3">
        <w:rPr>
          <w:lang w:val="sk-SK"/>
        </w:rPr>
        <w:lastRenderedPageBreak/>
        <w:t>lanami z tulenej kože.</w:t>
      </w:r>
      <w:r w:rsidR="0009610C" w:rsidRPr="00393FA3">
        <w:rPr>
          <w:rStyle w:val="Odkaznapoznmkupodiarou"/>
          <w:lang w:val="sk-SK"/>
        </w:rPr>
        <w:footnoteReference w:id="11"/>
      </w:r>
      <w:r w:rsidRPr="00393FA3">
        <w:rPr>
          <w:lang w:val="sk-SK"/>
        </w:rPr>
        <w:t xml:space="preserve"> Kormidelník stál na malom stupienku pri korme a riadil kormidlo pripevnené k boku lode na rímsky spôsob. Na lodi boli lavičky pre veslárov, ale vesla sa nikdy nepoužívali, loď poháňal vietor. Na prove sa týčila drevená socha divého morského netvora, ak</w:t>
      </w:r>
      <w:r w:rsidR="005B53C7" w:rsidRPr="00393FA3">
        <w:rPr>
          <w:lang w:val="sk-SK"/>
        </w:rPr>
        <w:t>o to býva na niektorých severan</w:t>
      </w:r>
      <w:r w:rsidRPr="00393FA3">
        <w:rPr>
          <w:lang w:val="sk-SK"/>
        </w:rPr>
        <w:t>ských plavidlách, a na korme bol chvost. Bola to vcelku stabilná loď, cestovalo sa na nej pohodlne a sebadôvera bojovníkov ma povznášala na duchu.</w:t>
      </w:r>
    </w:p>
    <w:p w:rsidR="00D21EF9" w:rsidRPr="00393FA3" w:rsidRDefault="00D21EF9" w:rsidP="00D21EF9">
      <w:pPr>
        <w:suppressAutoHyphens/>
        <w:rPr>
          <w:lang w:val="sk-SK"/>
        </w:rPr>
      </w:pPr>
      <w:r w:rsidRPr="00393FA3">
        <w:rPr>
          <w:lang w:val="sk-SK"/>
        </w:rPr>
        <w:t>Pri kormidelníkovi sa nachádzalo sieťové lôžko z koží a s koženou prikrývkou. Bola to Buliwyfova posteľ. Ostatní bojovníci spávali kade-tade na palube zahalení do koží, a ja takisto.</w:t>
      </w:r>
    </w:p>
    <w:p w:rsidR="00D21EF9" w:rsidRPr="00393FA3" w:rsidRDefault="00D21EF9" w:rsidP="00D21EF9">
      <w:pPr>
        <w:suppressAutoHyphens/>
        <w:rPr>
          <w:lang w:val="sk-SK"/>
        </w:rPr>
      </w:pPr>
      <w:r w:rsidRPr="00393FA3">
        <w:rPr>
          <w:lang w:val="sk-SK"/>
        </w:rPr>
        <w:t>Tri dni sme sa plavili po rieke a na brehu sme videli veľa malých osád. Potom sme dorazili k veľkému táboru v zákrute rieky Volgy. Bolo to pomerne veľké mesto, bývalo tam veľa stoviek ľudí a v strede mesta sa vypínal hrad a či pevno</w:t>
      </w:r>
      <w:r w:rsidR="005B53C7" w:rsidRPr="00393FA3">
        <w:rPr>
          <w:lang w:val="sk-SK"/>
        </w:rPr>
        <w:t>sť, prekvapujúco veľká a obohnan</w:t>
      </w:r>
      <w:r w:rsidRPr="00393FA3">
        <w:rPr>
          <w:lang w:val="sk-SK"/>
        </w:rPr>
        <w:t>á hlinen</w:t>
      </w:r>
      <w:r w:rsidR="005B53C7" w:rsidRPr="00393FA3">
        <w:rPr>
          <w:lang w:val="sk-SK"/>
        </w:rPr>
        <w:t>ými hradbami. Opýtal som sa Her</w:t>
      </w:r>
      <w:r w:rsidRPr="00393FA3">
        <w:rPr>
          <w:lang w:val="sk-SK"/>
        </w:rPr>
        <w:t>gera, ako sa to mesto volá.</w:t>
      </w:r>
    </w:p>
    <w:p w:rsidR="00D21EF9" w:rsidRPr="00393FA3" w:rsidRDefault="00D21EF9" w:rsidP="00D21EF9">
      <w:pPr>
        <w:suppressAutoHyphens/>
        <w:rPr>
          <w:lang w:val="sk-SK"/>
        </w:rPr>
      </w:pPr>
      <w:r w:rsidRPr="00393FA3">
        <w:rPr>
          <w:lang w:val="sk-SK"/>
        </w:rPr>
        <w:t>Herger mi povedal: - Toto je mesto Bulharov v kráľovstve Sakalibov. A tamto je hrad Jiltawara kráľa Sakalibov.</w:t>
      </w:r>
    </w:p>
    <w:p w:rsidR="00D21EF9" w:rsidRPr="00393FA3" w:rsidRDefault="00D21EF9" w:rsidP="005B53C7">
      <w:pPr>
        <w:suppressAutoHyphens/>
        <w:rPr>
          <w:lang w:val="sk-SK"/>
        </w:rPr>
      </w:pPr>
      <w:r w:rsidRPr="00393FA3">
        <w:rPr>
          <w:lang w:val="sk-SK"/>
        </w:rPr>
        <w:t xml:space="preserve"> Poznamenal som: - Veď je to kráľ, ku ktorému ma kalif vypravil ako vyslanca. - A modlikal som, aby ma pustili na breh splniť kalifov rozkaz. Domáhal som sa dovolenia, ba aj som sa zlostil, nakoľko som sa odvážil.</w:t>
      </w:r>
    </w:p>
    <w:p w:rsidR="00D21EF9" w:rsidRPr="00393FA3" w:rsidRDefault="00D21EF9" w:rsidP="00D21EF9">
      <w:pPr>
        <w:suppressAutoHyphens/>
        <w:rPr>
          <w:lang w:val="sk-SK"/>
        </w:rPr>
      </w:pPr>
      <w:r w:rsidRPr="00393FA3">
        <w:rPr>
          <w:lang w:val="sk-SK"/>
        </w:rPr>
        <w:t>Severania si ma vôbec nevšímali. Herger neodpovedal na moje prosby a žiadosti, nakoniec sa mi vysmial do tváre a začal si vší</w:t>
      </w:r>
      <w:r w:rsidR="005B53C7" w:rsidRPr="00393FA3">
        <w:rPr>
          <w:lang w:val="sk-SK"/>
        </w:rPr>
        <w:t>mať, ako napreduje loď. Severan</w:t>
      </w:r>
      <w:r w:rsidRPr="00393FA3">
        <w:rPr>
          <w:lang w:val="sk-SK"/>
        </w:rPr>
        <w:t>ské lode sa preplavili okolo mesta Bulharov v takej tesnej blízkosti, že som počul krik kupcov i bľačanie oviec. Bol som však bezradný a nemohol som nič robiť, iba sledovať ten výjav očami. Po hodine mi bolo odopreté aj to, lebo som už spomínal, že mesto Bulharov stojí na ohybe rieky, a čoskoro sa mi stratilo z dohľadu. Tak som navštívil aj opustil krajinu Bulharov.</w:t>
      </w:r>
    </w:p>
    <w:p w:rsidR="00D21EF9" w:rsidRPr="00393FA3" w:rsidRDefault="00D21EF9" w:rsidP="00D21EF9">
      <w:pPr>
        <w:suppressAutoHyphens/>
        <w:rPr>
          <w:lang w:val="sk-SK"/>
        </w:rPr>
      </w:pPr>
      <w:r w:rsidRPr="00393FA3">
        <w:rPr>
          <w:lang w:val="sk-SK"/>
        </w:rPr>
        <w:lastRenderedPageBreak/>
        <w:t>Čitateľ azda bude teraz mať v hlave zmätok zo zemepisu. Novoveké Bulharsko patrí k balkánskym štátom. Hraničí s Gréckom, niekdajšou Juhosláviou, Rumunskom a Tureckom. No v deviatom storočí jestvovalo iné Bulharsko na brehoch Volgy, približne tisíc kilometrov východne od dnešnej Moskvy, a ta cestoval Ibn Fadlán. Povolžské Bulharsko bolo voľné, pomerne významné kráľovstvo a jeho hlavné mesto Bulgar prekvitalo, keď ho roku 1237 dobyli Mongoli. Prevláda názor, že volžské Bulharsko a balkánske Bulharsko založili príbuzné skupiny prisťahovalcov, ktoré sa v období od roku 400 do roku 600 po Kristu vysťahovali z oblasti Čierneho mora, hoci je známych len málo faktov. Dávny Bulgar stál približne na území dnešnej Kazane.</w:t>
      </w: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Strávili sme ďalších osem dní na lodi. Ešte vždy sme sa plavili po rieke Volge</w:t>
      </w:r>
      <w:r w:rsidR="005B53C7" w:rsidRPr="00393FA3">
        <w:rPr>
          <w:lang w:val="sk-SK"/>
        </w:rPr>
        <w:t xml:space="preserve"> a krajina okolo rieky bola hor</w:t>
      </w:r>
      <w:r w:rsidRPr="00393FA3">
        <w:rPr>
          <w:lang w:val="sk-SK"/>
        </w:rPr>
        <w:t>natejšia. Dosiahli sme ďalší sútok riek a jednej rieke Severania vraveli Oker. Tam sme zabočili do ľavej rieky a zasa sme sa plavili desať dní. Vzduch bol chladný, fúkal silný vietor a na zemi ležala hrubá vrstva snehu. V tomto kraji je veľa lesov a Severania ho nazývajú Vada.</w:t>
      </w:r>
    </w:p>
    <w:p w:rsidR="00D21EF9" w:rsidRPr="00393FA3" w:rsidRDefault="00D21EF9" w:rsidP="00D21EF9">
      <w:pPr>
        <w:suppressAutoHyphens/>
        <w:rPr>
          <w:lang w:val="sk-SK"/>
        </w:rPr>
      </w:pPr>
      <w:r w:rsidRPr="00393FA3">
        <w:rPr>
          <w:lang w:val="sk-SK"/>
        </w:rPr>
        <w:t>Potom sme prišli do tábora Severanov a ten sa volal Massborg. Nebolo to mesto, skôr táborisko, kde stálo niekoľko drevenýc</w:t>
      </w:r>
      <w:r w:rsidR="005B53C7" w:rsidRPr="00393FA3">
        <w:rPr>
          <w:lang w:val="sk-SK"/>
        </w:rPr>
        <w:t>h domov, veľkých, ako káže seve</w:t>
      </w:r>
      <w:r w:rsidRPr="00393FA3">
        <w:rPr>
          <w:lang w:val="sk-SK"/>
        </w:rPr>
        <w:t>ranský zvyk. Mesto žije z predaja potravín kupcom, čo putujú hore-dolu po tejto ceste. V Massborgu sme nechali loď a osemnásť dní sme cestovali koňmo po suchej zemi. Bol to úmorný hornatý kraj, neobyčajne studený, a namáhavá cesta ma veľmi vyčerpala. Severania nikdy necestujú v noci. Zväčša sa za tmy ani neplavia a každý večer radšej vyvlečú loď na breh a pokračujú v plavbe až po svitaní.</w:t>
      </w:r>
    </w:p>
    <w:p w:rsidR="00D21EF9" w:rsidRPr="00393FA3" w:rsidRDefault="00D21EF9" w:rsidP="00D21EF9">
      <w:pPr>
        <w:suppressAutoHyphens/>
        <w:rPr>
          <w:lang w:val="sk-SK"/>
        </w:rPr>
      </w:pPr>
      <w:r w:rsidRPr="00393FA3">
        <w:rPr>
          <w:lang w:val="sk-SK"/>
        </w:rPr>
        <w:t>Na našej ceste sa však noci tak skracovali, že si človek ani nestihol uvariť</w:t>
      </w:r>
      <w:r w:rsidR="005B53C7" w:rsidRPr="00393FA3">
        <w:rPr>
          <w:lang w:val="sk-SK"/>
        </w:rPr>
        <w:t xml:space="preserve"> v hrnci mäso, a už sa rozvidne</w:t>
      </w:r>
      <w:r w:rsidRPr="00393FA3">
        <w:rPr>
          <w:lang w:val="sk-SK"/>
        </w:rPr>
        <w:t>lo. Zakaždým sa mi zdalo, že ledva som si ľahol spať, už ma Severania budili slovami: - Vstávaj, je deň, musíme pokračovať v ceste. - Lenže ani spánok v tých chladných končinách ma neosviežoval.</w:t>
      </w:r>
    </w:p>
    <w:p w:rsidR="00D21EF9" w:rsidRPr="00393FA3" w:rsidRDefault="00D21EF9" w:rsidP="00D21EF9">
      <w:pPr>
        <w:suppressAutoHyphens/>
        <w:rPr>
          <w:lang w:val="sk-SK"/>
        </w:rPr>
      </w:pPr>
      <w:r w:rsidRPr="00393FA3">
        <w:rPr>
          <w:lang w:val="sk-SK"/>
        </w:rPr>
        <w:t xml:space="preserve">Herger mi vysvetľoval, že tu na severe býva v lete dlhý deň a v zime zasa dlhá noc, ale málokedy sa deň rovná noci. Potom ma upozornil, aby som si všímal v noci oblohu. Raz večer som ho </w:t>
      </w:r>
      <w:r w:rsidRPr="00393FA3">
        <w:rPr>
          <w:lang w:val="sk-SK"/>
        </w:rPr>
        <w:lastRenderedPageBreak/>
        <w:t>počúvol a uvidel som na nej mihotavú bledú žiaru. Bola zelená i žltá a zavše hrala do modra. Visela vo výške ako záclona. Pri pohľade na tú oblohu som žasol, ale Severanom sa to vôbec nezdalo čudné.</w:t>
      </w:r>
    </w:p>
    <w:p w:rsidR="00D21EF9" w:rsidRPr="00393FA3" w:rsidRDefault="00D21EF9" w:rsidP="00D21EF9">
      <w:pPr>
        <w:suppressAutoHyphens/>
        <w:rPr>
          <w:lang w:val="sk-SK"/>
        </w:rPr>
      </w:pPr>
      <w:r w:rsidRPr="00393FA3">
        <w:rPr>
          <w:lang w:val="sk-SK"/>
        </w:rPr>
        <w:t>Päť dní sme schádzali z kopcov a vstúpili sme do lesnatej krajiny. Severné lesy sú studené a husté. Rastú v nich obrovské stromy. Krajina je vlhká, chladná a miestami taká sýtozelená, že človeku prechádzajú oči, ale inde je zasa čierna, ponurá a hrozivá.</w:t>
      </w:r>
    </w:p>
    <w:p w:rsidR="00D21EF9" w:rsidRPr="00393FA3" w:rsidRDefault="00D21EF9" w:rsidP="00D21EF9">
      <w:pPr>
        <w:suppressAutoHyphens/>
        <w:rPr>
          <w:lang w:val="sk-SK"/>
        </w:rPr>
      </w:pPr>
      <w:r w:rsidRPr="00393FA3">
        <w:rPr>
          <w:lang w:val="sk-SK"/>
        </w:rPr>
        <w:t>Cez lesy sme putovali už sedem dní a veľa pršalo. Dážď tu býva často taký hustý, že človek sa cíti stiesnene. Neraz som si už myslel, že sa utopím, toľko vody bolo vo vzduchu. Inokedy, za vetra mi dážď prichodil ako piesková búrka, štípal kožu, pálil oči a oslepoval zrak.</w:t>
      </w:r>
    </w:p>
    <w:p w:rsidR="00246993" w:rsidRPr="00393FA3" w:rsidRDefault="00246993" w:rsidP="00D21EF9">
      <w:pPr>
        <w:suppressAutoHyphens/>
        <w:rPr>
          <w:lang w:val="sk-SK"/>
        </w:rPr>
      </w:pPr>
    </w:p>
    <w:p w:rsidR="00D21EF9" w:rsidRPr="00393FA3" w:rsidRDefault="00D21EF9" w:rsidP="00D21EF9">
      <w:pPr>
        <w:suppressAutoHyphens/>
        <w:rPr>
          <w:lang w:val="sk-SK"/>
        </w:rPr>
      </w:pPr>
      <w:r w:rsidRPr="00393FA3">
        <w:rPr>
          <w:lang w:val="sk-SK"/>
        </w:rPr>
        <w:t>Ibn Fadlán pochádzal z púštnej krajiny a je pochopiteľné, že svieža zeleň a výdatné dažde ho ohromili.</w:t>
      </w:r>
    </w:p>
    <w:p w:rsidR="00246993" w:rsidRPr="00393FA3" w:rsidRDefault="00246993" w:rsidP="00D21EF9">
      <w:pPr>
        <w:suppressAutoHyphens/>
        <w:rPr>
          <w:lang w:val="sk-SK"/>
        </w:rPr>
      </w:pPr>
    </w:p>
    <w:p w:rsidR="00D21EF9" w:rsidRPr="00393FA3" w:rsidRDefault="00D21EF9" w:rsidP="00D21EF9">
      <w:pPr>
        <w:suppressAutoHyphens/>
        <w:rPr>
          <w:lang w:val="sk-SK"/>
        </w:rPr>
      </w:pPr>
      <w:r w:rsidRPr="00393FA3">
        <w:rPr>
          <w:lang w:val="sk-SK"/>
        </w:rPr>
        <w:t>Títo Severania sa nebáli v lesoch zbojníkov. A nijakých sme nestretli, neviem, či preto, že boli takí mocní, alebo či sa tam zbojníci ani nevyskytujú. Na severe vôbec žije málo ľudí, aspoň na tej ceste sa mi to zdalo. Neraz sme prešli sedem, ba aj desať dní, a nezazreli sme jedinú dedinu, roľnícku usadlosť ani ľudské obydlie.</w:t>
      </w:r>
    </w:p>
    <w:p w:rsidR="00D21EF9" w:rsidRPr="00393FA3" w:rsidRDefault="00D21EF9" w:rsidP="00D21EF9">
      <w:pPr>
        <w:suppressAutoHyphens/>
        <w:rPr>
          <w:lang w:val="sk-SK"/>
        </w:rPr>
      </w:pPr>
      <w:r w:rsidRPr="00393FA3">
        <w:rPr>
          <w:lang w:val="sk-SK"/>
        </w:rPr>
        <w:t>Putovali sme takto. Ráno sme vstali, bez umývania sme nasadli na kone a cválali až do poludnia. Potom daktorý bojovník niečo ulovil, malé zviera alebo vtáka. Keď pršalo, zjedli sme ho surové. Pršalo veľa dní a najprv som nejedával surové mäso, lebo navyše nebolo dabah (zabité podľa predpisov), ale časom som ho začal jesť. Potichu som odrecitoval „v mene Božom" v nádeji, že Boh pochopí, v akej tvŕdzi som sa ocitol. Keď nepršalo, rozložili sme pahrebu z tlejúcich uhlíkov, ktoré sme nosili so sebou, a mäso sme si upiekli. Jedávali sme aj všelijaké bobule a bylinky, ktorých mená som nepoznal. Popoludní sme zasa cestovali veľa hodín až do príchodu noci. Potom sme zasa oddychovali a jedli.</w:t>
      </w:r>
    </w:p>
    <w:p w:rsidR="00D21EF9" w:rsidRPr="00393FA3" w:rsidRDefault="00D21EF9" w:rsidP="00D21EF9">
      <w:pPr>
        <w:suppressAutoHyphens/>
        <w:rPr>
          <w:lang w:val="sk-SK"/>
        </w:rPr>
      </w:pPr>
      <w:r w:rsidRPr="00393FA3">
        <w:rPr>
          <w:lang w:val="sk-SK"/>
        </w:rPr>
        <w:t xml:space="preserve">V noci často pršalo a hľadali sme úkryt pod veľkými stromami. Jednako sme sa zobúdzali premočení a aj kožušiny, ktorými sme sa zakrývali na noc, boli napité vodou. Severania nešomrali, lebo oni sú </w:t>
      </w:r>
      <w:r w:rsidRPr="00393FA3">
        <w:rPr>
          <w:lang w:val="sk-SK"/>
        </w:rPr>
        <w:lastRenderedPageBreak/>
        <w:t>stále veselí. Iba ja som hundral, a poriadne. Oni si ma však nevšímali.</w:t>
      </w:r>
    </w:p>
    <w:p w:rsidR="00D21EF9" w:rsidRPr="00393FA3" w:rsidRDefault="00D21EF9" w:rsidP="00D21EF9">
      <w:pPr>
        <w:suppressAutoHyphens/>
        <w:rPr>
          <w:lang w:val="sk-SK"/>
        </w:rPr>
      </w:pPr>
      <w:r w:rsidRPr="00393FA3">
        <w:rPr>
          <w:lang w:val="sk-SK"/>
        </w:rPr>
        <w:t>Napokon som povedal Hergerovi: - Dážď je studený. - Zasmial sa: - Ako môže byť dážď studený? To tebe je zima a si smutný. Dážď nie je studený ani smutný.</w:t>
      </w:r>
    </w:p>
    <w:p w:rsidR="00D21EF9" w:rsidRPr="00393FA3" w:rsidRDefault="00D21EF9" w:rsidP="00D21EF9">
      <w:pPr>
        <w:suppressAutoHyphens/>
        <w:rPr>
          <w:lang w:val="sk-SK"/>
        </w:rPr>
      </w:pPr>
      <w:r w:rsidRPr="00393FA3">
        <w:rPr>
          <w:lang w:val="sk-SK"/>
        </w:rPr>
        <w:t>Videl som, že verí tým pochabým slovám a že som blázon, ak zmýšľam inakšie. A predsa som zmýšľal inakšie.</w:t>
      </w:r>
    </w:p>
    <w:p w:rsidR="00D21EF9" w:rsidRPr="00393FA3" w:rsidRDefault="00D21EF9" w:rsidP="00D21EF9">
      <w:pPr>
        <w:suppressAutoHyphens/>
        <w:rPr>
          <w:lang w:val="sk-SK"/>
        </w:rPr>
      </w:pPr>
      <w:r w:rsidRPr="00393FA3">
        <w:rPr>
          <w:lang w:val="sk-SK"/>
        </w:rPr>
        <w:t>Raz večer pri jedle som vyriekol slová „v mene Božom." Buliwyf sa opýtal Hergera, čo som povedal. Odvetil som Hergerovi, že podľa mňa jedlo musí byť posvätené, a tak som ho posvätil podľa svojej viery. Buliwyf sa opýtal: - Taká je arabská obyčaj? - Herger tlmočil.</w:t>
      </w:r>
    </w:p>
    <w:p w:rsidR="00D21EF9" w:rsidRPr="00393FA3" w:rsidRDefault="00D21EF9" w:rsidP="00D21EF9">
      <w:pPr>
        <w:suppressAutoHyphens/>
        <w:rPr>
          <w:lang w:val="sk-SK"/>
        </w:rPr>
      </w:pPr>
      <w:r w:rsidRPr="00393FA3">
        <w:rPr>
          <w:lang w:val="sk-SK"/>
        </w:rPr>
        <w:t>Dal som mu takúto odpoveď: - Nie, lebo v skutočnosti jedlo musí posvätiť ten, čo zabíja zviera. Ja si opakujem ti</w:t>
      </w:r>
      <w:r w:rsidR="00246993" w:rsidRPr="00393FA3">
        <w:rPr>
          <w:lang w:val="sk-SK"/>
        </w:rPr>
        <w:t>e slová, aby som ich nezabudol.</w:t>
      </w:r>
      <w:r w:rsidR="00246993" w:rsidRPr="00393FA3">
        <w:rPr>
          <w:rStyle w:val="Odkaznapoznmkupodiarou"/>
          <w:lang w:val="sk-SK"/>
        </w:rPr>
        <w:footnoteReference w:id="12"/>
      </w:r>
    </w:p>
    <w:p w:rsidR="00D21EF9" w:rsidRPr="00393FA3" w:rsidRDefault="00D21EF9" w:rsidP="00D21EF9">
      <w:pPr>
        <w:suppressAutoHyphens/>
        <w:rPr>
          <w:lang w:val="sk-SK"/>
        </w:rPr>
      </w:pPr>
      <w:r w:rsidRPr="00393FA3">
        <w:rPr>
          <w:lang w:val="sk-SK"/>
        </w:rPr>
        <w:t>Severanom sa to videlo zábavné. Od srdca sa zasmiali. Nato sa ma Buliwyf opýtal: - Vieš kresliť zvuky? - Nerozumel som, ako to myslí, a opýtal som sa na to Hergera. Chvíľu sme sa radili a nakoniec mi svitlo, že sa pýta na písmo. Severania hovoria o arabčine ako o zvukoch alebo kriku. Odvetil som Buliwyfovi, že viem písať aj čítať.</w:t>
      </w:r>
    </w:p>
    <w:p w:rsidR="00D21EF9" w:rsidRPr="00393FA3" w:rsidRDefault="00D21EF9" w:rsidP="00D21EF9">
      <w:pPr>
        <w:suppressAutoHyphens/>
        <w:rPr>
          <w:lang w:val="sk-SK"/>
        </w:rPr>
      </w:pPr>
      <w:r w:rsidRPr="00393FA3">
        <w:rPr>
          <w:lang w:val="sk-SK"/>
        </w:rPr>
        <w:t xml:space="preserve">Vyzval ma, aby som mu napísal niečo na zem. Vo svetle večernej pahreby som </w:t>
      </w:r>
      <w:r w:rsidR="00B96D22" w:rsidRPr="00393FA3">
        <w:rPr>
          <w:lang w:val="sk-SK"/>
        </w:rPr>
        <w:t>vzal paličku a napísal: „Nech je</w:t>
      </w:r>
      <w:r w:rsidRPr="00393FA3">
        <w:rPr>
          <w:lang w:val="sk-SK"/>
        </w:rPr>
        <w:t xml:space="preserve"> pochválený Boh." Všetci Severania sa prizerali. Kázali mi, aby som im prečítal, čo som napísal, a poslúchol som ich. Buliwyf si dlho obzeral písmo so sklonenou hlavou.</w:t>
      </w:r>
    </w:p>
    <w:p w:rsidR="00D21EF9" w:rsidRPr="00393FA3" w:rsidRDefault="00D21EF9" w:rsidP="00D21EF9">
      <w:pPr>
        <w:suppressAutoHyphens/>
        <w:rPr>
          <w:lang w:val="sk-SK"/>
        </w:rPr>
      </w:pPr>
      <w:r w:rsidRPr="00393FA3">
        <w:rPr>
          <w:lang w:val="sk-SK"/>
        </w:rPr>
        <w:t>Herger sa ma opýtal: - Ktorého Boha chváliš? - Odvetil som mu, že chválim jediného Boha, ktorý sa volá Alah.</w:t>
      </w:r>
    </w:p>
    <w:p w:rsidR="00B96D22" w:rsidRPr="00393FA3" w:rsidRDefault="00D21EF9" w:rsidP="00D21EF9">
      <w:pPr>
        <w:suppressAutoHyphens/>
        <w:rPr>
          <w:lang w:val="sk-SK"/>
        </w:rPr>
      </w:pPr>
      <w:r w:rsidRPr="00393FA3">
        <w:rPr>
          <w:lang w:val="sk-SK"/>
        </w:rPr>
        <w:t xml:space="preserve"> - Jeden Boh pr</w:t>
      </w:r>
      <w:r w:rsidR="00B96D22" w:rsidRPr="00393FA3">
        <w:rPr>
          <w:lang w:val="sk-SK"/>
        </w:rPr>
        <w:t>edsa nemôže stačiť.</w:t>
      </w:r>
    </w:p>
    <w:p w:rsidR="00D21EF9" w:rsidRPr="00393FA3" w:rsidRDefault="00D21EF9" w:rsidP="00D21EF9">
      <w:pPr>
        <w:suppressAutoHyphens/>
        <w:rPr>
          <w:lang w:val="sk-SK"/>
        </w:rPr>
      </w:pPr>
      <w:r w:rsidRPr="00393FA3">
        <w:rPr>
          <w:lang w:val="sk-SK"/>
        </w:rPr>
        <w:lastRenderedPageBreak/>
        <w:t>Zasa sme cestovali celý deň a uplynula noc a opäť deň. Nasledujúceho večera Buliwyf vzal paličku a nakreslil do hliny to, čo som predtým napísal. Prikázal mi, aby som to prečítal.</w:t>
      </w:r>
    </w:p>
    <w:p w:rsidR="00D21EF9" w:rsidRPr="00393FA3" w:rsidRDefault="00D21EF9" w:rsidP="00D21EF9">
      <w:pPr>
        <w:suppressAutoHyphens/>
        <w:rPr>
          <w:lang w:val="sk-SK"/>
        </w:rPr>
      </w:pPr>
      <w:r w:rsidRPr="00393FA3">
        <w:rPr>
          <w:lang w:val="sk-SK"/>
        </w:rPr>
        <w:t>- Nech je pochválený Boh, - odvetil som nahlas. Buliwyf bol spokojný a pochopil som, že vymyslel pre mňa skúšku, lebo si zapamätal písmená a potom mi ich napísal.</w:t>
      </w:r>
    </w:p>
    <w:p w:rsidR="00D21EF9" w:rsidRPr="00393FA3" w:rsidRDefault="00D21EF9" w:rsidP="00D21EF9">
      <w:pPr>
        <w:suppressAutoHyphens/>
        <w:rPr>
          <w:lang w:val="sk-SK"/>
        </w:rPr>
      </w:pPr>
      <w:r w:rsidRPr="00393FA3">
        <w:rPr>
          <w:lang w:val="sk-SK"/>
        </w:rPr>
        <w:t>Ecthgow, Buliwyfov zástupca či kapitán, menej zábavný bojovník než ostatní, a strohý chlap, ma oslovil cez tlmočníka Hergera, ktorý sa mi prihovoril: - Ecthgow sa zaujíma, či vieš nakresliť zvuk jeho mena.</w:t>
      </w:r>
    </w:p>
    <w:p w:rsidR="00D21EF9" w:rsidRPr="00393FA3" w:rsidRDefault="00D21EF9" w:rsidP="00D21EF9">
      <w:pPr>
        <w:suppressAutoHyphens/>
        <w:rPr>
          <w:lang w:val="sk-SK"/>
        </w:rPr>
      </w:pPr>
      <w:r w:rsidRPr="00393FA3">
        <w:rPr>
          <w:lang w:val="sk-SK"/>
        </w:rPr>
        <w:t>Prisvedčil som, vzal som paličku a začal som písať do hliny. Ecthgow hneď vyskočil, odhodil paličku a rozdupal, čo som napísal. Potom mrzuto prehovoril.</w:t>
      </w:r>
    </w:p>
    <w:p w:rsidR="00D21EF9" w:rsidRPr="00393FA3" w:rsidRDefault="00D21EF9" w:rsidP="00D21EF9">
      <w:pPr>
        <w:suppressAutoHyphens/>
        <w:rPr>
          <w:lang w:val="sk-SK"/>
        </w:rPr>
      </w:pPr>
      <w:r w:rsidRPr="00393FA3">
        <w:rPr>
          <w:lang w:val="sk-SK"/>
        </w:rPr>
        <w:t>Herger mi pretlmočil jeho slová: - Ecthgow si želá, aby si nikdy nekreslil jeho meno, a musíš mu to sľúbiť.</w:t>
      </w:r>
    </w:p>
    <w:p w:rsidR="00D21EF9" w:rsidRPr="00393FA3" w:rsidRDefault="00D21EF9" w:rsidP="00D21EF9">
      <w:pPr>
        <w:suppressAutoHyphens/>
        <w:rPr>
          <w:lang w:val="sk-SK"/>
        </w:rPr>
      </w:pPr>
      <w:r w:rsidRPr="00393FA3">
        <w:rPr>
          <w:lang w:val="sk-SK"/>
        </w:rPr>
        <w:t>Zháčil som sa, lebo som videl, že Ecthgow sa na mňa strašne hnevá. Aj ostatní na mňa zazerali zlostne a s obavami. Sľúbil som Hergerovi, že nebudem kresliť Ecthgowovo meno, ani meno nikoho iného. Nato sa všetkým uľavilo.</w:t>
      </w:r>
    </w:p>
    <w:p w:rsidR="00D21EF9" w:rsidRPr="00393FA3" w:rsidRDefault="00D21EF9" w:rsidP="00D21EF9">
      <w:pPr>
        <w:suppressAutoHyphens/>
        <w:rPr>
          <w:lang w:val="sk-SK"/>
        </w:rPr>
      </w:pPr>
      <w:r w:rsidRPr="00393FA3">
        <w:rPr>
          <w:lang w:val="sk-SK"/>
        </w:rPr>
        <w:t>Odvtedy sme sa už nerozprávali o mojom umení písať, ale Buliwyf vydal isté pokyny a zakaždým keď pršalo, zaviedli ma k najväčšiemu stromu a dávali mi viac jesť.</w:t>
      </w:r>
    </w:p>
    <w:p w:rsidR="00D21EF9" w:rsidRPr="00393FA3" w:rsidRDefault="00D21EF9" w:rsidP="00D21EF9">
      <w:pPr>
        <w:suppressAutoHyphens/>
        <w:rPr>
          <w:lang w:val="sk-SK"/>
        </w:rPr>
      </w:pPr>
      <w:r w:rsidRPr="00393FA3">
        <w:rPr>
          <w:lang w:val="sk-SK"/>
        </w:rPr>
        <w:t>Nespávali sme vždy v lesoch a ani sme stále cez ne neputovali. Keď sme prišli k niektorému z nich, Buliwyf aj bojovníci vošli doň a cválali pomedzi husté stromy bez obáv. Na strach ani nepomysleli. Pred inými lesmi zasa zastavili</w:t>
      </w:r>
      <w:r w:rsidR="00B96D22" w:rsidRPr="00393FA3">
        <w:rPr>
          <w:lang w:val="sk-SK"/>
        </w:rPr>
        <w:t xml:space="preserve"> a chvíľu počkali, bojovníci po</w:t>
      </w:r>
      <w:r w:rsidRPr="00393FA3">
        <w:rPr>
          <w:lang w:val="sk-SK"/>
        </w:rPr>
        <w:t>zoskakovali z koni, založili oheň a prv ako pokračovali v ceste, priniesli obetu - štipku jedla, zopár kúskov tvrdého chleba alebo plátennú šatku. Potom obišli les a neopovážili sa doň vkročiť.</w:t>
      </w:r>
    </w:p>
    <w:p w:rsidR="00D21EF9" w:rsidRPr="00393FA3" w:rsidRDefault="00D21EF9" w:rsidP="00D21EF9">
      <w:pPr>
        <w:suppressAutoHyphens/>
        <w:rPr>
          <w:lang w:val="sk-SK"/>
        </w:rPr>
      </w:pPr>
      <w:r w:rsidRPr="00393FA3">
        <w:rPr>
          <w:lang w:val="sk-SK"/>
        </w:rPr>
        <w:t>Opýtal som sa Hergera, prečo to robia. Odvetil, že niektoré lesy sú bezpečné a iné zasa nie, ale ďalej mi už nevysvetľoval. Zasa som sa ho opýtal: - Čo je v takom lese, že ho nepokladáte za bezpečný?</w:t>
      </w:r>
    </w:p>
    <w:p w:rsidR="00D21EF9" w:rsidRPr="00393FA3" w:rsidRDefault="00D21EF9" w:rsidP="00D21EF9">
      <w:pPr>
        <w:suppressAutoHyphens/>
        <w:rPr>
          <w:lang w:val="sk-SK"/>
        </w:rPr>
      </w:pPr>
      <w:r w:rsidRPr="00393FA3">
        <w:rPr>
          <w:lang w:val="sk-SK"/>
        </w:rPr>
        <w:t>Dal mi takúto odpoveď: - Tvorovia, nad ktorými nijaký človek nezvíťazí, ktorých neusmrtí nijaký meč a nespáli nijaký oheň. Takí tvorovia žijú v lese.</w:t>
      </w:r>
    </w:p>
    <w:p w:rsidR="00D21EF9" w:rsidRPr="00393FA3" w:rsidRDefault="00D21EF9" w:rsidP="00D21EF9">
      <w:pPr>
        <w:suppressAutoHyphens/>
        <w:rPr>
          <w:lang w:val="sk-SK"/>
        </w:rPr>
      </w:pPr>
      <w:r w:rsidRPr="00393FA3">
        <w:rPr>
          <w:lang w:val="sk-SK"/>
        </w:rPr>
        <w:t>- Ako to poznáte? - zaujímal som sa.</w:t>
      </w:r>
    </w:p>
    <w:p w:rsidR="00D21EF9" w:rsidRPr="00393FA3" w:rsidRDefault="00D21EF9" w:rsidP="00D21EF9">
      <w:pPr>
        <w:suppressAutoHyphens/>
        <w:rPr>
          <w:lang w:val="sk-SK"/>
        </w:rPr>
      </w:pPr>
      <w:r w:rsidRPr="00393FA3">
        <w:rPr>
          <w:lang w:val="sk-SK"/>
        </w:rPr>
        <w:lastRenderedPageBreak/>
        <w:t>Zasmial sa: - Vy Arabi chcete vždy poznať príčinu všetkého. Vaše srdcia sú ako vrecia plné príčin.</w:t>
      </w:r>
    </w:p>
    <w:p w:rsidR="00D21EF9" w:rsidRPr="00393FA3" w:rsidRDefault="00D21EF9" w:rsidP="00D21EF9">
      <w:pPr>
        <w:suppressAutoHyphens/>
        <w:rPr>
          <w:lang w:val="sk-SK"/>
        </w:rPr>
      </w:pPr>
      <w:r w:rsidRPr="00393FA3">
        <w:rPr>
          <w:lang w:val="sk-SK"/>
        </w:rPr>
        <w:t>- A vás príčiny nezaujímajú?</w:t>
      </w:r>
    </w:p>
    <w:p w:rsidR="00D21EF9" w:rsidRPr="00393FA3" w:rsidRDefault="00D21EF9" w:rsidP="00D21EF9">
      <w:pPr>
        <w:suppressAutoHyphens/>
        <w:rPr>
          <w:lang w:val="sk-SK"/>
        </w:rPr>
      </w:pPr>
      <w:r w:rsidRPr="00393FA3">
        <w:rPr>
          <w:lang w:val="sk-SK"/>
        </w:rPr>
        <w:t>- Človeku nepomôžu. U nás sa vraví: Človek by mal byť len trochu múdry, nie veľmi, aby nepoznal vopred svoj osud. Človek, ktorého myseľ sa celkom oslobodila od starostí, nepozná svoj osud vopred.</w:t>
      </w:r>
    </w:p>
    <w:p w:rsidR="00D21EF9" w:rsidRPr="00393FA3" w:rsidRDefault="00D21EF9" w:rsidP="00D21EF9">
      <w:pPr>
        <w:suppressAutoHyphens/>
        <w:rPr>
          <w:lang w:val="sk-SK"/>
        </w:rPr>
      </w:pPr>
      <w:r w:rsidRPr="00393FA3">
        <w:rPr>
          <w:lang w:val="sk-SK"/>
        </w:rPr>
        <w:t>Pochopil som, že sa zatiaľ musím uspokojiť s jeho odpoveďou. Zaumienil som si, že skôr či neskôr sa budem Hergera zasa vypytovať, a ak neporozumiem jeho odpovedi, budem sa vypytovať ďalej a on mi opäť odpovie. Keď som mu však znovu kládol otázky, odpovedal mi úsečn</w:t>
      </w:r>
      <w:r w:rsidR="004A502E" w:rsidRPr="00393FA3">
        <w:rPr>
          <w:lang w:val="sk-SK"/>
        </w:rPr>
        <w:t>é, akoby boli bezvýznamné. Nevy</w:t>
      </w:r>
      <w:r w:rsidRPr="00393FA3">
        <w:rPr>
          <w:lang w:val="sk-SK"/>
        </w:rPr>
        <w:t>tiahol som z neho nič. Iba potriasal hlavou.</w:t>
      </w:r>
    </w:p>
    <w:p w:rsidR="00D21EF9" w:rsidRPr="00393FA3" w:rsidRDefault="00D21EF9" w:rsidP="00D21EF9">
      <w:pPr>
        <w:suppressAutoHyphens/>
        <w:rPr>
          <w:lang w:val="sk-SK"/>
        </w:rPr>
      </w:pPr>
      <w:r w:rsidRPr="00393FA3">
        <w:rPr>
          <w:lang w:val="sk-SK"/>
        </w:rPr>
        <w:t>Klusali sme ďalej. Naozaj musím uznať, že niektoré lesy divého severu vyvolávali vo mne pocity strachu, pre ktoré som nenachádzal vysvetlenie. Po večeroch sme sedávali okolo ohňa a Severania rozprávali príbehy o drakoch a ľútych zveroch, ale aj o svojich predkoch, čo zabíjali tie netvory. To ony vyvolávajú vo mne strach, poznamenali. Ale tie príbehy rozprávali bez strachu z drakov, aspoň sa mi to zdalo.</w:t>
      </w:r>
    </w:p>
    <w:p w:rsidR="00D21EF9" w:rsidRPr="00393FA3" w:rsidRDefault="00D21EF9" w:rsidP="00D21EF9">
      <w:pPr>
        <w:suppressAutoHyphens/>
        <w:rPr>
          <w:lang w:val="sk-SK"/>
        </w:rPr>
      </w:pPr>
      <w:r w:rsidRPr="00393FA3">
        <w:rPr>
          <w:lang w:val="sk-SK"/>
        </w:rPr>
        <w:t>Raz v noci som počul dunenie a myslel som, že je to hrom. Oni však tvrdili, že to v lese ručí drak. Neviem, či je to pravda, a píšem iba to, čo som od nich počul.</w:t>
      </w:r>
    </w:p>
    <w:p w:rsidR="00D21EF9" w:rsidRPr="00393FA3" w:rsidRDefault="00D21EF9" w:rsidP="00D21EF9">
      <w:pPr>
        <w:suppressAutoHyphens/>
        <w:rPr>
          <w:lang w:val="sk-SK"/>
        </w:rPr>
      </w:pPr>
      <w:r w:rsidRPr="00393FA3">
        <w:rPr>
          <w:lang w:val="sk-SK"/>
        </w:rPr>
        <w:t>Severné kraje sú studené a vlhké a slnko sa tu zriedka ukáže. Obloha je sivá od hustých oblakov, čo ju zastierajú celý deň. Obyvatelia tých končín sú bledí ako plátno a majú veľmi svetlé vlasy. Po toľkých dňoch putovania som nevidel nijakých tmavých ľudí a obyvatelia tých končín sa čudovali mojej pokožke a čiernym vlasom. Neraz ku mne podišiel roľník, jeho žena či dcéra, dotkli sa ma a pohladkali ma. Herger sa smial a vravel, že chcú zo mňa zotrieť farbu, lebo si myslia, že som sa niečím nalíčil. Sú to neznalí ľudia, nevedia nič o šírom svete. Často sa ma báli a neopovažovali sa podísť ku mne bližšie. V jednej osade, meno mi nie je známe, dieťa, čo ma zočilo, zvriesklo od hrôzy a utekalo za matkou.</w:t>
      </w:r>
    </w:p>
    <w:p w:rsidR="00D21EF9" w:rsidRPr="00393FA3" w:rsidRDefault="00D21EF9" w:rsidP="00D21EF9">
      <w:pPr>
        <w:suppressAutoHyphens/>
        <w:rPr>
          <w:lang w:val="sk-SK"/>
        </w:rPr>
      </w:pPr>
      <w:r w:rsidRPr="00393FA3">
        <w:rPr>
          <w:lang w:val="sk-SK"/>
        </w:rPr>
        <w:t xml:space="preserve">Buliwyfovi bojovníci sa na tom schuti zabávali a smiali. Ale všimol som si, že ako plynú dni, chlapi sa zo dňa na deň prestávajú </w:t>
      </w:r>
      <w:r w:rsidRPr="00393FA3">
        <w:rPr>
          <w:lang w:val="sk-SK"/>
        </w:rPr>
        <w:lastRenderedPageBreak/>
        <w:t>smiať a upadajú do zlej nálady. Herger tvrdil, že im chýba pijatika, ktorú sme si museli veľmi dlho odriekať.</w:t>
      </w:r>
    </w:p>
    <w:p w:rsidR="00D21EF9" w:rsidRPr="00393FA3" w:rsidRDefault="00D21EF9" w:rsidP="00D21EF9">
      <w:pPr>
        <w:suppressAutoHyphens/>
        <w:rPr>
          <w:lang w:val="sk-SK"/>
        </w:rPr>
      </w:pPr>
      <w:r w:rsidRPr="00393FA3">
        <w:rPr>
          <w:lang w:val="sk-SK"/>
        </w:rPr>
        <w:t>Buliwyf a jeho bojovníci si pýtali niečo na potúženie pri každej usadlosti či dome, ale v tých chudobných končinách ľudia často nemali nijaké nápoje. Bojovníci boli trpko sklamaní a nakoniec ich opustila všetka veselosť.</w:t>
      </w:r>
    </w:p>
    <w:p w:rsidR="00D21EF9" w:rsidRPr="00393FA3" w:rsidRDefault="00D21EF9" w:rsidP="00D21EF9">
      <w:pPr>
        <w:suppressAutoHyphens/>
        <w:rPr>
          <w:lang w:val="sk-SK"/>
        </w:rPr>
      </w:pPr>
      <w:r w:rsidRPr="00393FA3">
        <w:rPr>
          <w:lang w:val="sk-SK"/>
        </w:rPr>
        <w:t>Konečne sme prišli do dediny, kde bojovníci dostali čosi na pitie. Všetci Severania sa okamžite opili. Liali pijatiku do seba tak divo a bezuzdné, že im stekala po bradách i odeve. Jeden z družiny, vážny bojovník Ecthgow, sa potrundžil ešte v sedle, a keď sa pokúšal zosadnúť z koňa, spadol. Kôň ho kopol do hlavy a bál som sa, či neutrpel zranenie, ale Ecthgow sa iba zasmial a vrátil koňovi kopanec.</w:t>
      </w:r>
    </w:p>
    <w:p w:rsidR="00D21EF9" w:rsidRPr="00393FA3" w:rsidRDefault="00D21EF9" w:rsidP="00D21EF9">
      <w:pPr>
        <w:suppressAutoHyphens/>
        <w:rPr>
          <w:lang w:val="sk-SK"/>
        </w:rPr>
      </w:pPr>
      <w:r w:rsidRPr="00393FA3">
        <w:rPr>
          <w:lang w:val="sk-SK"/>
        </w:rPr>
        <w:t>V dedine sme sa zdržali dva dni. Nevedel som sa tomu vynačudovať, lebo dosiaľ sa bojovníci veľmi ponáhľali a napredovali cieľavedome. Teraz sa však všetci sťali a spali ako drevá. Tretieho dňa Buliwyf zavelil, že budeme pokračovať, a bojovníci rušali ďalej. Ja som išiel s nimi. Stratu dvoch dní nepokladali za nič mimoriadne.</w:t>
      </w:r>
    </w:p>
    <w:p w:rsidR="00D21EF9" w:rsidRPr="00393FA3" w:rsidRDefault="00D21EF9" w:rsidP="00D21EF9">
      <w:pPr>
        <w:suppressAutoHyphens/>
        <w:rPr>
          <w:lang w:val="sk-SK"/>
        </w:rPr>
      </w:pPr>
      <w:r w:rsidRPr="00393FA3">
        <w:rPr>
          <w:lang w:val="sk-SK"/>
        </w:rPr>
        <w:t>Nie som si istý, koľko dní sme ešte putovali. Viem, že sme päť ráz vymenili kone za čerstvé a platili sme dedinčanom zlatom i hŕstkou zelených mušlí, ktoré si Severania cenia nadovšetko na svete. Konečne sme prišli do dediny, ktorá sa volala Lenneborg a rozprestierala sa na brehu mora. More bolo sivé takisto ako obloha a vzduch bol studený a ostrý. Tam sme nasadli na inú loď.</w:t>
      </w:r>
    </w:p>
    <w:p w:rsidR="00D21EF9" w:rsidRPr="00393FA3" w:rsidRDefault="00D21EF9" w:rsidP="00D21EF9">
      <w:pPr>
        <w:suppressAutoHyphens/>
        <w:rPr>
          <w:lang w:val="sk-SK"/>
        </w:rPr>
      </w:pPr>
      <w:r w:rsidRPr="00393FA3">
        <w:rPr>
          <w:lang w:val="sk-SK"/>
        </w:rPr>
        <w:t>Tá loď sa navonok podobala predchádzajúcej, ale bola väčšia. Severania ju volali Hosbokun čiže „morský cap", lebo skákala</w:t>
      </w:r>
      <w:r w:rsidR="00301EF5" w:rsidRPr="00393FA3">
        <w:rPr>
          <w:lang w:val="sk-SK"/>
        </w:rPr>
        <w:t xml:space="preserve"> na vlnách ako cap. A aj preto,</w:t>
      </w:r>
      <w:r w:rsidRPr="00393FA3">
        <w:rPr>
          <w:lang w:val="sk-SK"/>
        </w:rPr>
        <w:t xml:space="preserve"> lebo bola rýchla a podľa nich je cap symbolom rýchlosti.</w:t>
      </w:r>
    </w:p>
    <w:p w:rsidR="00D21EF9" w:rsidRPr="00393FA3" w:rsidRDefault="00D21EF9" w:rsidP="00D21EF9">
      <w:pPr>
        <w:suppressAutoHyphens/>
        <w:rPr>
          <w:lang w:val="sk-SK"/>
        </w:rPr>
      </w:pPr>
      <w:r w:rsidRPr="00393FA3">
        <w:rPr>
          <w:lang w:val="sk-SK"/>
        </w:rPr>
        <w:t>Bál som sa plavby po tom mori, lebo jeho hladina bola nepokojná a voda veľmi studená. Ak človek ponoril do nej ruku, v okamihu stratil všetok cit, taká bola studená. A predsa sa Severania večer v dedine veselili, žartovali, popíjali a obveseľovali sa s mnohými ženami či otrokyňami. Vysvetlili mi, že je to obyčaj Severanov pred plavbou po mori, lebo nikto nevie, či ju prežije. Preto sa oddávajú bezuzdnému hýreniu.</w:t>
      </w:r>
    </w:p>
    <w:p w:rsidR="00D21EF9" w:rsidRPr="00393FA3" w:rsidRDefault="00D21EF9" w:rsidP="00D21EF9">
      <w:pPr>
        <w:suppressAutoHyphens/>
        <w:rPr>
          <w:lang w:val="sk-SK"/>
        </w:rPr>
      </w:pPr>
      <w:r w:rsidRPr="00393FA3">
        <w:rPr>
          <w:lang w:val="sk-SK"/>
        </w:rPr>
        <w:lastRenderedPageBreak/>
        <w:t>Všade nás vítali náramne pohostinne, lebo tí ľudia pokladajú pohostinnosť za cnosť. Aj najchudobnejší roľník nám prestrel všetko, čo mal, nie z obáv, že ho zabijeme či okradneme, ale z čírej dobroty srdca. Dozvedel som sa, že Severania nestrpia medzi sebou zbojníkov ani vrahov a správajú sa k nim neľútostne. Držia sa tej mienky napriek tomu, že sú večne opití, škriepia sa ako nerozumné zvieratá a v prchkých súbojoch sa zabíjajú. To však nepokladajú za vraždu, ale každého vraha zabijú.</w:t>
      </w:r>
    </w:p>
    <w:p w:rsidR="00D21EF9" w:rsidRPr="00393FA3" w:rsidRDefault="00D21EF9" w:rsidP="00D21EF9">
      <w:pPr>
        <w:suppressAutoHyphens/>
        <w:rPr>
          <w:lang w:val="sk-SK"/>
        </w:rPr>
      </w:pPr>
      <w:r w:rsidRPr="00393FA3">
        <w:rPr>
          <w:lang w:val="sk-SK"/>
        </w:rPr>
        <w:t>Aj k otrokom sa správajú nanajvýš p</w:t>
      </w:r>
      <w:r w:rsidR="00301EF5" w:rsidRPr="00393FA3">
        <w:rPr>
          <w:lang w:val="sk-SK"/>
        </w:rPr>
        <w:t>rívetivo a tomu som sa čudoval.</w:t>
      </w:r>
      <w:r w:rsidR="00301EF5" w:rsidRPr="00393FA3">
        <w:rPr>
          <w:rStyle w:val="Odkaznapoznmkupodiarou"/>
          <w:lang w:val="sk-SK"/>
        </w:rPr>
        <w:footnoteReference w:id="13"/>
      </w:r>
    </w:p>
    <w:p w:rsidR="00D21EF9" w:rsidRPr="00393FA3" w:rsidRDefault="00D21EF9" w:rsidP="00301EF5">
      <w:pPr>
        <w:suppressAutoHyphens/>
        <w:rPr>
          <w:lang w:val="sk-SK"/>
        </w:rPr>
      </w:pPr>
      <w:r w:rsidRPr="00393FA3">
        <w:rPr>
          <w:lang w:val="sk-SK"/>
        </w:rPr>
        <w:t xml:space="preserve"> Ak otrok ochorie alebo nešťastnou náhodou zomrie, nepokladajú to za veľkú stratu. Otrokyne musia byť hocikedy ochotné poslúžiť každému mužovi na verejnosti či v ústraní, vo dne v noci. Severania neprejavujú k otrokom nijakú náklonnosť, ale ani s nimi neza</w:t>
      </w:r>
      <w:r w:rsidR="00301EF5" w:rsidRPr="00393FA3">
        <w:rPr>
          <w:lang w:val="sk-SK"/>
        </w:rPr>
        <w:t>ob</w:t>
      </w:r>
      <w:r w:rsidRPr="00393FA3">
        <w:rPr>
          <w:lang w:val="sk-SK"/>
        </w:rPr>
        <w:t>chádzajú surovo. Vždy im dajú najesť a obliekajú ich.</w:t>
      </w:r>
    </w:p>
    <w:p w:rsidR="00D21EF9" w:rsidRPr="00393FA3" w:rsidRDefault="00D21EF9" w:rsidP="00D21EF9">
      <w:pPr>
        <w:suppressAutoHyphens/>
        <w:rPr>
          <w:lang w:val="sk-SK"/>
        </w:rPr>
      </w:pPr>
      <w:r w:rsidRPr="00393FA3">
        <w:rPr>
          <w:lang w:val="sk-SK"/>
        </w:rPr>
        <w:t>A dozvedel som sa ešte toto. Každý muž sa môže veseliť s otrokyňou, ale náčelníci a páni Severanov si ctia aj ženu posledného roľníka takisto ako svoje ženy. Vynucovať si priazeň slobodnej ženy sa pokladá za zločin, ak to nie je otrokyňa, a vraveli mi, že páchateľa obesia, hoci som nič také nevidel,</w:t>
      </w:r>
    </w:p>
    <w:p w:rsidR="00D21EF9" w:rsidRPr="00393FA3" w:rsidRDefault="00D21EF9" w:rsidP="00D21EF9">
      <w:pPr>
        <w:suppressAutoHyphens/>
        <w:rPr>
          <w:lang w:val="sk-SK"/>
        </w:rPr>
      </w:pPr>
      <w:r w:rsidRPr="00393FA3">
        <w:rPr>
          <w:lang w:val="sk-SK"/>
        </w:rPr>
        <w:t>Veľmi si ctia počestnosť žien, ale sám to nemôžem potvrdiť, lebo neveru neberú veľmi vážne, a ak je žena nejakého muža, n</w:t>
      </w:r>
      <w:r w:rsidR="00301EF5" w:rsidRPr="00393FA3">
        <w:rPr>
          <w:lang w:val="sk-SK"/>
        </w:rPr>
        <w:t>ízkeho či urodzeného pôvodu, sa</w:t>
      </w:r>
      <w:r w:rsidRPr="00393FA3">
        <w:rPr>
          <w:lang w:val="sk-SK"/>
        </w:rPr>
        <w:t>mopašná, ktovieako sa nad tým nepozastavujú. Títo ľudia zmýšľajú o takých veciach nadmieru slobodne. Severania vravia, že ženy sú nevyspytateľné a nemožno im dôverovať. Zjavne sa s tým zmierili a rozprávajú o tom veselo ako o všetkom.</w:t>
      </w:r>
    </w:p>
    <w:p w:rsidR="00D21EF9" w:rsidRPr="00393FA3" w:rsidRDefault="00D21EF9" w:rsidP="00D21EF9">
      <w:pPr>
        <w:suppressAutoHyphens/>
        <w:rPr>
          <w:lang w:val="sk-SK"/>
        </w:rPr>
      </w:pPr>
      <w:r w:rsidRPr="00393FA3">
        <w:rPr>
          <w:lang w:val="sk-SK"/>
        </w:rPr>
        <w:t>Vyzvedal som sa Hergera, či je ženatý, a odvetil mi, že má ženu. Nanajvýš diskrétne som sa opýtal, či je mu verná, ale on sa mi vysmial do tváre: - Plavím sa po moriach a ktovie, či sa vrátim, alebo odídem z domu na niekoľko rokov. Moja žena nie je mŕtva. - Z toho som usúdil, že mu bola neverná, ale jeho to nemrzelo.</w:t>
      </w:r>
    </w:p>
    <w:p w:rsidR="00D21EF9" w:rsidRPr="00393FA3" w:rsidRDefault="00D21EF9" w:rsidP="00D21EF9">
      <w:pPr>
        <w:suppressAutoHyphens/>
        <w:rPr>
          <w:lang w:val="sk-SK"/>
        </w:rPr>
      </w:pPr>
      <w:r w:rsidRPr="00393FA3">
        <w:rPr>
          <w:lang w:val="sk-SK"/>
        </w:rPr>
        <w:lastRenderedPageBreak/>
        <w:t>Severania nepokladajú nijaké dieťa za nemanželské, ak je jeho matka vydatá. Deti otrokýň sú niekedy otroci a inokedy slobodní ľudia. Neviem však, od čoho to závisí.</w:t>
      </w:r>
    </w:p>
    <w:p w:rsidR="00D21EF9" w:rsidRPr="00393FA3" w:rsidRDefault="00D21EF9" w:rsidP="00D21EF9">
      <w:pPr>
        <w:suppressAutoHyphens/>
        <w:rPr>
          <w:lang w:val="sk-SK"/>
        </w:rPr>
      </w:pPr>
      <w:r w:rsidRPr="00393FA3">
        <w:rPr>
          <w:lang w:val="sk-SK"/>
        </w:rPr>
        <w:t>V niektorých kraj</w:t>
      </w:r>
      <w:r w:rsidR="00070283" w:rsidRPr="00393FA3">
        <w:rPr>
          <w:lang w:val="sk-SK"/>
        </w:rPr>
        <w:t>och poznať otrokov podľa odštip</w:t>
      </w:r>
      <w:r w:rsidRPr="00393FA3">
        <w:rPr>
          <w:lang w:val="sk-SK"/>
        </w:rPr>
        <w:t>nutého ucha. Inde zasa nosia na krku železný náhrdelník, aby bolo poznať ich postavenie. Ale nájdu sa aj kraje, kde otrokov nijako neoznačujú, lebo taká je miestna obyčaj.</w:t>
      </w:r>
    </w:p>
    <w:p w:rsidR="00D21EF9" w:rsidRPr="00393FA3" w:rsidRDefault="00D21EF9" w:rsidP="00D21EF9">
      <w:pPr>
        <w:suppressAutoHyphens/>
        <w:rPr>
          <w:lang w:val="sk-SK"/>
        </w:rPr>
      </w:pPr>
      <w:r w:rsidRPr="00393FA3">
        <w:rPr>
          <w:lang w:val="sk-SK"/>
        </w:rPr>
        <w:t>Pederastiu Severania nepoznajú, hoci vravia, že iné národy sa jej oddávajú. Tvrdia, že ich neláka, a pretože sa u nich nevyskytuje, nemajú pre ňu ani trest.</w:t>
      </w:r>
    </w:p>
    <w:p w:rsidR="00D21EF9" w:rsidRPr="00393FA3" w:rsidRDefault="00D21EF9" w:rsidP="00D21EF9">
      <w:pPr>
        <w:suppressAutoHyphens/>
        <w:rPr>
          <w:lang w:val="sk-SK"/>
        </w:rPr>
      </w:pPr>
      <w:r w:rsidRPr="00393FA3">
        <w:rPr>
          <w:lang w:val="sk-SK"/>
        </w:rPr>
        <w:t>To všetko a ešte viac som sa dozvedel z rozhovorov s Hergerom a od družiny, s ktorou som cestoval. Všimol som si ešte, že všade, kde sme oddychovali, ľudia sa vypytujú Buliwyfa, kam sa vypravil. A keď im to vysvetlil - hoci ja som tomu ešte nerozumel - preukazovali jemu, jeho bojovníkom a popri nich aj mne hlbokú úctu, modlili sa za nás, prinášali obety i darčeky na znak, že nám žičia.</w:t>
      </w:r>
    </w:p>
    <w:p w:rsidR="00D21EF9" w:rsidRPr="00393FA3" w:rsidRDefault="00D21EF9" w:rsidP="00D21EF9">
      <w:pPr>
        <w:suppressAutoHyphens/>
        <w:rPr>
          <w:lang w:val="sk-SK"/>
        </w:rPr>
      </w:pPr>
      <w:r w:rsidRPr="00393FA3">
        <w:rPr>
          <w:lang w:val="sk-SK"/>
        </w:rPr>
        <w:t>Už som spomínal, že Severania na mori ožili a rozveselili sa, hoci bolo búrlivé a naháňalo mi hrôzu. Neznášal ho ani môj žalúdok, lebo ma trápil a obracal sa mi. Dokonca som sa vyvracal a potom som sa opýtal Hergera, prečo sa jeho druhovia tak veselia.</w:t>
      </w:r>
    </w:p>
    <w:p w:rsidR="00D21EF9" w:rsidRPr="00393FA3" w:rsidRDefault="00D21EF9" w:rsidP="00D21EF9">
      <w:pPr>
        <w:suppressAutoHyphens/>
        <w:rPr>
          <w:lang w:val="sk-SK"/>
        </w:rPr>
      </w:pPr>
      <w:r w:rsidRPr="00393FA3">
        <w:rPr>
          <w:lang w:val="sk-SK"/>
        </w:rPr>
        <w:t>- Preto, lebo čoskoro budeme u Buliwyfa v Jatlame, kde býva jeho otec i matka a všetci jeho príbuzní, - odpovedal mi. - Nevidel ich dlhé roky.</w:t>
      </w:r>
    </w:p>
    <w:p w:rsidR="00D21EF9" w:rsidRPr="00393FA3" w:rsidRDefault="00D21EF9" w:rsidP="00D21EF9">
      <w:pPr>
        <w:suppressAutoHyphens/>
        <w:rPr>
          <w:lang w:val="sk-SK"/>
        </w:rPr>
      </w:pPr>
      <w:r w:rsidRPr="00393FA3">
        <w:rPr>
          <w:lang w:val="sk-SK"/>
        </w:rPr>
        <w:t>Začudoval som sa: - Necestujeme do Wulfgarovej krajiny?</w:t>
      </w:r>
    </w:p>
    <w:p w:rsidR="00D21EF9" w:rsidRPr="00393FA3" w:rsidRDefault="00D21EF9" w:rsidP="00D21EF9">
      <w:pPr>
        <w:suppressAutoHyphens/>
        <w:rPr>
          <w:lang w:val="sk-SK"/>
        </w:rPr>
      </w:pPr>
      <w:r w:rsidRPr="00393FA3">
        <w:rPr>
          <w:lang w:val="sk-SK"/>
        </w:rPr>
        <w:t>- Áno, - odvetil Herger, - ale patrí sa, aby si Buliwyf uctil otca aj matku.</w:t>
      </w:r>
    </w:p>
    <w:p w:rsidR="00D21EF9" w:rsidRPr="00393FA3" w:rsidRDefault="00D21EF9" w:rsidP="00D21EF9">
      <w:pPr>
        <w:suppressAutoHyphens/>
        <w:rPr>
          <w:lang w:val="sk-SK"/>
        </w:rPr>
      </w:pPr>
      <w:r w:rsidRPr="00393FA3">
        <w:rPr>
          <w:lang w:val="sk-SK"/>
        </w:rPr>
        <w:t>Z tvárí ostatných pánov, šľachticov a bojovníkov som vyčítal, že sa tešia tak ako Buliwyf. Pýtal som sa Hergera prečo.</w:t>
      </w:r>
    </w:p>
    <w:p w:rsidR="00D21EF9" w:rsidRPr="00393FA3" w:rsidRDefault="00D21EF9" w:rsidP="00D21EF9">
      <w:pPr>
        <w:suppressAutoHyphens/>
        <w:rPr>
          <w:lang w:val="sk-SK"/>
        </w:rPr>
      </w:pPr>
      <w:r w:rsidRPr="00393FA3">
        <w:rPr>
          <w:lang w:val="sk-SK"/>
        </w:rPr>
        <w:t>- Buliwyf je náš náčelník. Tešíme sa s ním a aj z moci, ktorú onedlho obsiahne.</w:t>
      </w:r>
    </w:p>
    <w:p w:rsidR="00D21EF9" w:rsidRPr="00393FA3" w:rsidRDefault="00D21EF9" w:rsidP="00D21EF9">
      <w:pPr>
        <w:suppressAutoHyphens/>
        <w:rPr>
          <w:lang w:val="sk-SK"/>
        </w:rPr>
      </w:pPr>
      <w:r w:rsidRPr="00393FA3">
        <w:rPr>
          <w:lang w:val="sk-SK"/>
        </w:rPr>
        <w:t>Zaujímal som sa, o akej moci hovorí. Nato mi Herger odvetil: - Je to Rundingova moc. - Chcel som vedieť, aká je to moc, a on mi vysvetlil: - Moc dávnych ľudí, moc obrov.</w:t>
      </w:r>
    </w:p>
    <w:p w:rsidR="00D21EF9" w:rsidRPr="00393FA3" w:rsidRDefault="00D21EF9" w:rsidP="00D21EF9">
      <w:pPr>
        <w:suppressAutoHyphens/>
        <w:rPr>
          <w:lang w:val="sk-SK"/>
        </w:rPr>
      </w:pPr>
      <w:r w:rsidRPr="00393FA3">
        <w:rPr>
          <w:lang w:val="sk-SK"/>
        </w:rPr>
        <w:t xml:space="preserve">Severania veria, že za pradávnych čias žili na svete obri, ale už vyhynuli. Nepokladajú sa za potomkov tohto pravekého plemena </w:t>
      </w:r>
      <w:r w:rsidRPr="00393FA3">
        <w:rPr>
          <w:lang w:val="sk-SK"/>
        </w:rPr>
        <w:lastRenderedPageBreak/>
        <w:t>obrov, ale zdedili časť ich moci, hoci celkom nechápem ako. Títo pohania veria v mnohých bohov, takisto obrov, ktorí tiež majú túto moc. Herger však rozprával o obroch, ktorí sú ľudia, nie bohovia, aspoň sa mi to zdalo.</w:t>
      </w:r>
    </w:p>
    <w:p w:rsidR="00D21EF9" w:rsidRPr="00393FA3" w:rsidRDefault="00D21EF9" w:rsidP="00D21EF9">
      <w:pPr>
        <w:suppressAutoHyphens/>
        <w:rPr>
          <w:lang w:val="sk-SK"/>
        </w:rPr>
      </w:pPr>
      <w:r w:rsidRPr="00393FA3">
        <w:rPr>
          <w:lang w:val="sk-SK"/>
        </w:rPr>
        <w:t>Toho večera sme vytiahli loď na skalnaté pobrežie, posiate kameňmi veľkými ako chlapská päsť. Buliwyf sa tam utáboril so svojimi chlapmi a dlho do noci popíjali a vyspevovali okolo ohňa. Aj Herger sa zúčastnil na pitke, ale nechcelo sa mu vysvetľovať, čo znamenajú tie piesne. Preto neviem, o čom spievali, ale boli veselí. Nasledujúceho dňa mali pricestovať do kraja nazývaného Jatlam, do Buliwyfovho domu.</w:t>
      </w:r>
    </w:p>
    <w:p w:rsidR="00D21EF9" w:rsidRPr="00393FA3" w:rsidRDefault="00D21EF9" w:rsidP="00D21EF9">
      <w:pPr>
        <w:suppressAutoHyphens/>
        <w:rPr>
          <w:lang w:val="sk-SK"/>
        </w:rPr>
      </w:pPr>
      <w:r w:rsidRPr="00393FA3">
        <w:rPr>
          <w:lang w:val="sk-SK"/>
        </w:rPr>
        <w:t>Vyrazili sme ešte pred svitaním. Od zimy ma štiepalo v kostiach a telo ma bolelo od kamenia na pobreží. Vyplávali sme na búrlivé more, v ústrety divému vetru. Plavili sme sa celé predpoludnie, chlapov sa zmocňovalo čoraz väčšie vzrušenie, a napokon sa správali ako deti alebo ženy. Žasol som pri pohľade na mohutných, mocných bojovníkov, ktorí sa chichotali a smiali ako ženy v kalifovom háreme, ale oni na tom nevideli nič nemužné.</w:t>
      </w:r>
    </w:p>
    <w:p w:rsidR="00D21EF9" w:rsidRPr="00393FA3" w:rsidRDefault="00D21EF9" w:rsidP="00D21EF9">
      <w:pPr>
        <w:suppressAutoHyphens/>
        <w:rPr>
          <w:lang w:val="sk-SK"/>
        </w:rPr>
      </w:pPr>
      <w:r w:rsidRPr="00393FA3">
        <w:rPr>
          <w:lang w:val="sk-SK"/>
        </w:rPr>
        <w:t>Do sivého mora vybiehal mys, vysoký a skalnatý, za ktorým, ako mi povedal Herger, sa nachádzalo mesto Jatlam. Bol som zvedavý na bájny Buliwyfov domov, keď severanská loď obchádzala mys. Bojovníci sa smiali a jasali ešte hlasnejšie. Pochopil som, že chlapi drsne vtipkujú a tešia sa, ako sa budú veseliť so ženami, keď pristanú.</w:t>
      </w:r>
    </w:p>
    <w:p w:rsidR="00D21EF9" w:rsidRPr="00393FA3" w:rsidRDefault="00D21EF9" w:rsidP="00D21EF9">
      <w:pPr>
        <w:suppressAutoHyphens/>
        <w:rPr>
          <w:lang w:val="sk-SK"/>
        </w:rPr>
      </w:pPr>
      <w:r w:rsidRPr="00393FA3">
        <w:rPr>
          <w:lang w:val="sk-SK"/>
        </w:rPr>
        <w:t>Vtom sme zacítili na mori pach dymu, vzápätí sme dym aj uvideli a všetci chlapi zmĺkli. Keď sme oboplávali mys, na vlastné oči som videl, že nad mestom šľahajú plamene a valia sa oblaky čierneho dymu. Nikde nebolo ani stopy po živote.</w:t>
      </w:r>
    </w:p>
    <w:p w:rsidR="00D21EF9" w:rsidRPr="00393FA3" w:rsidRDefault="00D21EF9" w:rsidP="00D21EF9">
      <w:pPr>
        <w:suppressAutoHyphens/>
        <w:rPr>
          <w:lang w:val="sk-SK"/>
        </w:rPr>
      </w:pPr>
      <w:r w:rsidRPr="00393FA3">
        <w:rPr>
          <w:lang w:val="sk-SK"/>
        </w:rPr>
        <w:t>Buliwyf a jeho bojovníc</w:t>
      </w:r>
      <w:r w:rsidR="00070283" w:rsidRPr="00393FA3">
        <w:rPr>
          <w:lang w:val="sk-SK"/>
        </w:rPr>
        <w:t>i pristáli a zamierili do Jatla</w:t>
      </w:r>
      <w:r w:rsidRPr="00393FA3">
        <w:rPr>
          <w:lang w:val="sk-SK"/>
        </w:rPr>
        <w:t xml:space="preserve">mu. Povaľovali sa tam mŕtvoly mužov, žien i detí, niektoré </w:t>
      </w:r>
      <w:r w:rsidR="00070283" w:rsidRPr="00393FA3">
        <w:rPr>
          <w:lang w:val="sk-SK"/>
        </w:rPr>
        <w:t>obhorené</w:t>
      </w:r>
      <w:r w:rsidRPr="00393FA3">
        <w:rPr>
          <w:lang w:val="sk-SK"/>
        </w:rPr>
        <w:t>, iné dorúbané mečmi - hŕby mŕtvol. Buliwyf a bojovníci mlčali, ale nežialili, neplakali ani nesmútili. Nikdy som nevidel národ, ktorý by bral smrť tak ako Severania. Mne bolo pri tom pohľade neraz zle, ale im nie.</w:t>
      </w:r>
    </w:p>
    <w:p w:rsidR="00D21EF9" w:rsidRPr="00393FA3" w:rsidRDefault="00D21EF9" w:rsidP="00070283">
      <w:pPr>
        <w:suppressAutoHyphens/>
        <w:rPr>
          <w:lang w:val="sk-SK"/>
        </w:rPr>
      </w:pPr>
      <w:r w:rsidRPr="00393FA3">
        <w:rPr>
          <w:lang w:val="sk-SK"/>
        </w:rPr>
        <w:t xml:space="preserve">Napokon som oslovil Hergera: - Kto to spáchal? -Herger ukázal do vnútrozemia, na lesy a kopce vzdialené od sivého oceána. Nad </w:t>
      </w:r>
      <w:r w:rsidRPr="00393FA3">
        <w:rPr>
          <w:lang w:val="sk-SK"/>
        </w:rPr>
        <w:lastRenderedPageBreak/>
        <w:t>lesmi visela hmla. Ukázal tým smerom, ale neprehovoril ani slovo. - Tá hmla? -</w:t>
      </w:r>
      <w:r w:rsidR="00070283" w:rsidRPr="00393FA3">
        <w:rPr>
          <w:lang w:val="sk-SK"/>
        </w:rPr>
        <w:t xml:space="preserve"> </w:t>
      </w:r>
      <w:r w:rsidRPr="00393FA3">
        <w:rPr>
          <w:lang w:val="sk-SK"/>
        </w:rPr>
        <w:t>opýtal som sa. - Už sa nevypytuj, - zahriakol ma. -Dozvieš sa to skôr, ako ti to bude milé.</w:t>
      </w:r>
    </w:p>
    <w:p w:rsidR="00070283" w:rsidRPr="00393FA3" w:rsidRDefault="00D21EF9" w:rsidP="00D21EF9">
      <w:pPr>
        <w:suppressAutoHyphens/>
        <w:rPr>
          <w:lang w:val="sk-SK"/>
        </w:rPr>
      </w:pPr>
      <w:r w:rsidRPr="00393FA3">
        <w:rPr>
          <w:lang w:val="sk-SK"/>
        </w:rPr>
        <w:t>A stalo sa toto. Buliwyf vkročil do zbúraného domu, z ktorého sa ešte dymilo, a vrátil sa k družine s mečom v ruke. Meč bol obrovský, ťažký a taký rozpálený od ohňa, že si Buliwyf omotal okolo rukoviatky kus látky. Taký veľký meč som veru ešte nikdy nevidel. Bol dlhý ako ja, ostrie mal ploché a široké ako dve chlapské dlane priložené k sebe. Bol taký ťažký, že aj Buliwyf fučal, keď ho niesol. Opýtal som sa Hergera, aký je to meč, a on mi odpovedal: - To je Runding. - Potom Buliwyf kázal chlapom, aby nastúpili na loď, a opäť sme vyrazili na more. Nikto z bojovníkov sa neobzrel na horiaci Jatlam, iba ja. Videl som čmudiace zrúcaniny a hmly v horách.</w:t>
      </w:r>
    </w:p>
    <w:p w:rsidR="00D21EF9" w:rsidRPr="00393FA3" w:rsidRDefault="00070283" w:rsidP="00070283">
      <w:pPr>
        <w:pStyle w:val="Nadpis2"/>
        <w:jc w:val="center"/>
        <w:rPr>
          <w:rFonts w:ascii="Times New Roman" w:hAnsi="Times New Roman" w:cs="Times New Roman"/>
          <w:lang w:val="sk-SK"/>
        </w:rPr>
      </w:pPr>
      <w:r w:rsidRPr="00393FA3">
        <w:rPr>
          <w:rFonts w:ascii="Times New Roman" w:hAnsi="Times New Roman" w:cs="Times New Roman"/>
          <w:lang w:val="sk-SK"/>
        </w:rPr>
        <w:br w:type="page"/>
      </w:r>
      <w:r w:rsidR="00D21EF9" w:rsidRPr="00393FA3">
        <w:rPr>
          <w:rFonts w:ascii="Times New Roman" w:hAnsi="Times New Roman" w:cs="Times New Roman"/>
          <w:lang w:val="sk-SK"/>
        </w:rPr>
        <w:lastRenderedPageBreak/>
        <w:t>Tábor v Trelburgu</w:t>
      </w: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Celé dva dni sme sa plavili popri rovinatom pobreží a pomedzi početné ostrovy, známe ako krajina Dánov, a napokon sme prišli do močaristého kraja popretkávaného úzkymi riekami vlievajúcimi sa do mora. Tieto rieky sa nijak</w:t>
      </w:r>
      <w:r w:rsidR="008C02D9" w:rsidRPr="00393FA3">
        <w:rPr>
          <w:lang w:val="sk-SK"/>
        </w:rPr>
        <w:t>o nevolajú, ale každej vravia wy</w:t>
      </w:r>
      <w:r w:rsidRPr="00393FA3">
        <w:rPr>
          <w:lang w:val="sk-SK"/>
        </w:rPr>
        <w:t xml:space="preserve">k a ľudia, čo bývajú pri nich, sa volajú „wykingovia" čiže Severania, čo sa v člnoch plavia </w:t>
      </w:r>
      <w:r w:rsidR="008C02D9" w:rsidRPr="00393FA3">
        <w:rPr>
          <w:lang w:val="sk-SK"/>
        </w:rPr>
        <w:t>po riekach a prepadávajú osady.</w:t>
      </w:r>
      <w:r w:rsidR="008C02D9" w:rsidRPr="00393FA3">
        <w:rPr>
          <w:rStyle w:val="Odkaznapoznmkupodiarou"/>
          <w:lang w:val="sk-SK"/>
        </w:rPr>
        <w:footnoteReference w:id="14"/>
      </w:r>
    </w:p>
    <w:p w:rsidR="00D21EF9" w:rsidRPr="00393FA3" w:rsidRDefault="00D21EF9" w:rsidP="00D21EF9">
      <w:pPr>
        <w:suppressAutoHyphens/>
        <w:rPr>
          <w:lang w:val="sk-SK"/>
        </w:rPr>
      </w:pPr>
      <w:r w:rsidRPr="00393FA3">
        <w:rPr>
          <w:lang w:val="sk-SK"/>
        </w:rPr>
        <w:t>V tom močaristom kraji sme sa zastavili v Trelburgu. Veľmi som sa čudoval tomu mestu. Nebolo to vlastne mesto, ale skôr vojenský tábor. Bývali v ňom bojovníci a iba hŕstka žien a detí. Obranné zariadenia tábora Trelburgu boli vybudované veľmi dôkladne a svedomito, na rímsky spôsob.</w:t>
      </w:r>
    </w:p>
    <w:p w:rsidR="00D21EF9" w:rsidRPr="00393FA3" w:rsidRDefault="00D21EF9" w:rsidP="00D21EF9">
      <w:pPr>
        <w:suppressAutoHyphens/>
        <w:rPr>
          <w:lang w:val="sk-SK"/>
        </w:rPr>
      </w:pPr>
      <w:r w:rsidRPr="00393FA3">
        <w:rPr>
          <w:lang w:val="sk-SK"/>
        </w:rPr>
        <w:t>Trelburg sa nachádza pri sútoku dvoch wykov, ktoré sa za táborom vlievajú do mora. Hlavnú časť mesta obklopujú kruhové hlinené hradby vysoké ako päť chlapov, keby sa postavili jeden na druhého. Nad hlinenými hradbami sa vypína drevená palisáda, ktorá poskytuje ešte väčšiu ochranu. Hlinené hradby obklopuje priekopa plná vody, ktorej hĺbku nepoznám.</w:t>
      </w:r>
    </w:p>
    <w:p w:rsidR="00D21EF9" w:rsidRPr="00393FA3" w:rsidRDefault="00D21EF9" w:rsidP="00D21EF9">
      <w:pPr>
        <w:suppressAutoHyphens/>
        <w:rPr>
          <w:lang w:val="sk-SK"/>
        </w:rPr>
      </w:pPr>
      <w:r w:rsidRPr="00393FA3">
        <w:rPr>
          <w:lang w:val="sk-SK"/>
        </w:rPr>
        <w:t>Zemné opevnenia sú vybudované veľmi dômyselne, súmerne a spoľahlivo a nič sa im nevyrovná. A to nie je všetko. Od súše obklopuje mesto ďalšia vysoká hradba a za ňou druhá priekopa.</w:t>
      </w:r>
    </w:p>
    <w:p w:rsidR="00D21EF9" w:rsidRPr="00393FA3" w:rsidRDefault="00D21EF9" w:rsidP="00D21EF9">
      <w:pPr>
        <w:suppressAutoHyphens/>
        <w:rPr>
          <w:lang w:val="sk-SK"/>
        </w:rPr>
      </w:pPr>
      <w:r w:rsidRPr="00393FA3">
        <w:rPr>
          <w:lang w:val="sk-SK"/>
        </w:rPr>
        <w:t>Samo mesto leží vnútri hradieb, v ktorých sú štyri brány zo všetkých štyroch svetových strán. Brány sú z hrubých dubových dosiek dôkladne okovaných železom a stojí pri nich veľa strážnikov. Mnohí sa prechádzajú po valoch a vo dne v noci hliadkujú.</w:t>
      </w:r>
    </w:p>
    <w:p w:rsidR="00D21EF9" w:rsidRPr="00393FA3" w:rsidRDefault="00D21EF9" w:rsidP="00D21EF9">
      <w:pPr>
        <w:suppressAutoHyphens/>
        <w:rPr>
          <w:lang w:val="sk-SK"/>
        </w:rPr>
      </w:pPr>
      <w:r w:rsidRPr="00393FA3">
        <w:rPr>
          <w:lang w:val="sk-SK"/>
        </w:rPr>
        <w:t xml:space="preserve">V meste stojí šestnásť navlas rovnakých drevených domov. Sú to dlhé domy, aj Severania ich tak volajú, a steny majú oblé, takže </w:t>
      </w:r>
      <w:r w:rsidRPr="00393FA3">
        <w:rPr>
          <w:lang w:val="sk-SK"/>
        </w:rPr>
        <w:lastRenderedPageBreak/>
        <w:t>pripomínajú prevrátené člny s plochou provou a kormou. Do dĺžky merajú tridsať krokov a uprostred sú širšie ako na koncoch. Usporiadané sú takto. Štyri dlhé domy vytvárajú presný štvoruholník a štyrikrát š</w:t>
      </w:r>
      <w:r w:rsidR="008C02D9" w:rsidRPr="00393FA3">
        <w:rPr>
          <w:lang w:val="sk-SK"/>
        </w:rPr>
        <w:t>tyri je dovedna šestnásť domov.</w:t>
      </w:r>
      <w:r w:rsidR="008C02D9" w:rsidRPr="00393FA3">
        <w:rPr>
          <w:rStyle w:val="Odkaznapoznmkupodiarou"/>
          <w:lang w:val="sk-SK"/>
        </w:rPr>
        <w:footnoteReference w:id="15"/>
      </w:r>
    </w:p>
    <w:p w:rsidR="00D21EF9" w:rsidRPr="00393FA3" w:rsidRDefault="00D21EF9" w:rsidP="00D21EF9">
      <w:pPr>
        <w:suppressAutoHyphens/>
        <w:rPr>
          <w:lang w:val="sk-SK"/>
        </w:rPr>
      </w:pPr>
      <w:r w:rsidRPr="00393FA3">
        <w:rPr>
          <w:lang w:val="sk-SK"/>
        </w:rPr>
        <w:t>Každý dlhý dom má iba jeden vchod a z jedného vchodu nikdy nevidieť druhý. Pýtal som sa na príčinu a Herger mi to vysvetlil: - Ak nepriatelia zaútočia na tábor, chlapi sa musia ponáhľať brániť osadu, preto sú vchody rozmiestené tak, aby si bojovníci neprekážali a nevznikol zmätok, ale aby mohol každý nerušene zaujať obranné postavenie.</w:t>
      </w:r>
    </w:p>
    <w:p w:rsidR="00D21EF9" w:rsidRPr="00393FA3" w:rsidRDefault="00D21EF9" w:rsidP="00D21EF9">
      <w:pPr>
        <w:suppressAutoHyphens/>
        <w:rPr>
          <w:lang w:val="sk-SK"/>
        </w:rPr>
      </w:pPr>
      <w:r w:rsidRPr="00393FA3">
        <w:rPr>
          <w:lang w:val="sk-SK"/>
        </w:rPr>
        <w:t>Teda v každom štvorci má jeden dom vchod od severu, druhý od východu, tretí od juhu a štvrtý od západu, a tak je to vo všetkých štvorcoch.</w:t>
      </w:r>
    </w:p>
    <w:p w:rsidR="00D21EF9" w:rsidRPr="00393FA3" w:rsidRDefault="00D21EF9" w:rsidP="00D21EF9">
      <w:pPr>
        <w:suppressAutoHyphens/>
        <w:rPr>
          <w:lang w:val="sk-SK"/>
        </w:rPr>
      </w:pPr>
      <w:r w:rsidRPr="00393FA3">
        <w:rPr>
          <w:lang w:val="sk-SK"/>
        </w:rPr>
        <w:t>Všimol som si aj, že hoci sú Severania ľudia mohutnej postavy, dvere do domov sú nízke, takže aj ja som sa musel zohnúť, aby som nimi mohol vojsť. Opýtal som sa na to Hergera a on mi odvetil: - V prípade útoku zostane vnútri jediný bojovník a mečom odsekne hlavu každému, kto vkročí dnu. Dvere sú také nízke, že votrelec má hlavu zohnutú presne tak, aby mu ju obranca mohol odseknúť.</w:t>
      </w:r>
    </w:p>
    <w:p w:rsidR="00D21EF9" w:rsidRPr="00393FA3" w:rsidRDefault="00D21EF9" w:rsidP="00D21EF9">
      <w:pPr>
        <w:suppressAutoHyphens/>
        <w:rPr>
          <w:lang w:val="sk-SK"/>
        </w:rPr>
      </w:pPr>
      <w:r w:rsidRPr="00393FA3">
        <w:rPr>
          <w:lang w:val="sk-SK"/>
        </w:rPr>
        <w:t>Uvedomil som si, že mestečko Trelburg je z každej stránky postavené pre boj a na obranu. Ako som už spomenul, vôbec sa tu neobchoduje. V dlhom dome sú tri časti či miestnosti a každá má vlastné dvere. Prostredná miestnosť je najväčšia a je tam aj jama na odpadky.</w:t>
      </w:r>
    </w:p>
    <w:p w:rsidR="00D21EF9" w:rsidRPr="00393FA3" w:rsidRDefault="00D21EF9" w:rsidP="00D21EF9">
      <w:pPr>
        <w:suppressAutoHyphens/>
        <w:rPr>
          <w:lang w:val="sk-SK"/>
        </w:rPr>
      </w:pPr>
      <w:r w:rsidRPr="00393FA3">
        <w:rPr>
          <w:lang w:val="sk-SK"/>
        </w:rPr>
        <w:t>Všimol som si, že obyvatelia Trelburgu nie sú ako Severania od Volgy. V porovnaní s nimi sú čistotní. Umývajú sa v rieke a osobnú potrebu si vykonávajú vonku. Vo všetkých ohľadoch prevyšujú tých od Volgy. Nie sú však naozaj čistí, iba v porovnaní s nimi.</w:t>
      </w:r>
    </w:p>
    <w:p w:rsidR="00D21EF9" w:rsidRPr="00393FA3" w:rsidRDefault="00D21EF9" w:rsidP="00D21EF9">
      <w:pPr>
        <w:suppressAutoHyphens/>
        <w:rPr>
          <w:lang w:val="sk-SK"/>
        </w:rPr>
      </w:pPr>
      <w:r w:rsidRPr="00393FA3">
        <w:rPr>
          <w:lang w:val="sk-SK"/>
        </w:rPr>
        <w:t xml:space="preserve">Obyvateľstvo Trelburgu tvoria zväčša muži a všetky ženy sú otrokyne. Manželky tam nemajú a všetky ženy patria hocikomu, kto po nich zatúži. Obyvatelia Trelburgu sa živia rybami a trochu aj chlebom. Neobrábajú polia, hoci medzi močiarmi obklopujúcimi </w:t>
      </w:r>
      <w:r w:rsidRPr="00393FA3">
        <w:rPr>
          <w:lang w:val="sk-SK"/>
        </w:rPr>
        <w:lastRenderedPageBreak/>
        <w:t>mesto sa nájde dosť zeme vhodnej na sadenie. Opýtal som sa Hergera, prečo nepracujú na poliach, a on mi odpovedal: - Sú to bojovníci. Neobrábajú pôdu.</w:t>
      </w:r>
    </w:p>
    <w:p w:rsidR="00D21EF9" w:rsidRPr="00393FA3" w:rsidRDefault="00D21EF9" w:rsidP="00D21EF9">
      <w:pPr>
        <w:suppressAutoHyphens/>
        <w:rPr>
          <w:lang w:val="sk-SK"/>
        </w:rPr>
      </w:pPr>
      <w:r w:rsidRPr="00393FA3">
        <w:rPr>
          <w:lang w:val="sk-SK"/>
        </w:rPr>
        <w:t>Buliwyfovi a jeho družine sa dostalo prívetivého prijatia od náčelníkov Trelburgu. Je ich niekoľko a najpoprednejší je ten, čo sa volá Sagard. Sagard je mocný a prchký chlap, len o málo menší ako Buliwyf.</w:t>
      </w:r>
    </w:p>
    <w:p w:rsidR="00D21EF9" w:rsidRPr="00393FA3" w:rsidRDefault="00D21EF9" w:rsidP="00D21EF9">
      <w:pPr>
        <w:suppressAutoHyphens/>
        <w:rPr>
          <w:lang w:val="sk-SK"/>
        </w:rPr>
      </w:pPr>
      <w:r w:rsidRPr="00393FA3">
        <w:rPr>
          <w:lang w:val="sk-SK"/>
        </w:rPr>
        <w:t>Večer na hostine sa Sagard opýtal Buliwyfa na jeho poslanie a na dôvod cesty. Buliwyf mu vysvetlil, o čo ho prosil Wulfgar. Herger mi všetko tlmočil, hoci som strávil medzi týmito pohanmi toľko času, že som pochytil zopár slov z ic</w:t>
      </w:r>
      <w:r w:rsidR="008C02D9" w:rsidRPr="00393FA3">
        <w:rPr>
          <w:lang w:val="sk-SK"/>
        </w:rPr>
        <w:t>h reči. Zhrňujem rozhovor Sagar</w:t>
      </w:r>
      <w:r w:rsidRPr="00393FA3">
        <w:rPr>
          <w:lang w:val="sk-SK"/>
        </w:rPr>
        <w:t>da s Buliwyfom.</w:t>
      </w:r>
    </w:p>
    <w:p w:rsidR="00D21EF9" w:rsidRPr="00393FA3" w:rsidRDefault="00D21EF9" w:rsidP="00D21EF9">
      <w:pPr>
        <w:suppressAutoHyphens/>
        <w:rPr>
          <w:lang w:val="sk-SK"/>
        </w:rPr>
      </w:pPr>
      <w:r w:rsidRPr="00393FA3">
        <w:rPr>
          <w:lang w:val="sk-SK"/>
        </w:rPr>
        <w:t>Sagard prehovoril takto: - Wulfgar konal múdro, že sa podujal vyslať posla, hoci je synom kráľa Rothgara, lebo vypukli rozbr</w:t>
      </w:r>
      <w:r w:rsidR="008C02D9" w:rsidRPr="00393FA3">
        <w:rPr>
          <w:lang w:val="sk-SK"/>
        </w:rPr>
        <w:t>oje medzi niekoľkými Rothgarový</w:t>
      </w:r>
      <w:r w:rsidRPr="00393FA3">
        <w:rPr>
          <w:lang w:val="sk-SK"/>
        </w:rPr>
        <w:t>mi synmi.</w:t>
      </w:r>
    </w:p>
    <w:p w:rsidR="00D21EF9" w:rsidRPr="00393FA3" w:rsidRDefault="00D21EF9" w:rsidP="00D21EF9">
      <w:pPr>
        <w:suppressAutoHyphens/>
        <w:rPr>
          <w:lang w:val="sk-SK"/>
        </w:rPr>
      </w:pPr>
      <w:r w:rsidRPr="00393FA3">
        <w:rPr>
          <w:lang w:val="sk-SK"/>
        </w:rPr>
        <w:t>Buliwyf odvetil, že o tom nevedel, aspoň jeho sl</w:t>
      </w:r>
      <w:r w:rsidR="008C02D9" w:rsidRPr="00393FA3">
        <w:rPr>
          <w:lang w:val="sk-SK"/>
        </w:rPr>
        <w:t>ová dávali taký zmysel. Ale poba</w:t>
      </w:r>
      <w:r w:rsidRPr="00393FA3">
        <w:rPr>
          <w:lang w:val="sk-SK"/>
        </w:rPr>
        <w:t>dal som, že ho to veľmi neprekvapilo. Hoci Buliwyfa zriedkakedy niečo prekvapilo. Vyžadovalo si to jeho postavenie veliteľa bojovníkov a hrdinu.</w:t>
      </w:r>
    </w:p>
    <w:p w:rsidR="00D21EF9" w:rsidRPr="00393FA3" w:rsidRDefault="00D21EF9" w:rsidP="00D21EF9">
      <w:pPr>
        <w:suppressAutoHyphens/>
        <w:rPr>
          <w:lang w:val="sk-SK"/>
        </w:rPr>
      </w:pPr>
      <w:r w:rsidRPr="00393FA3">
        <w:rPr>
          <w:lang w:val="sk-SK"/>
        </w:rPr>
        <w:t xml:space="preserve">Sagard pokračoval: - Nuž Rothgar mal piatich synov a troch z nich usmrtil ďalší </w:t>
      </w:r>
      <w:r w:rsidR="008C02D9" w:rsidRPr="00393FA3">
        <w:rPr>
          <w:lang w:val="sk-SK"/>
        </w:rPr>
        <w:t>jeho syn Wiglif, ľstivý človek,</w:t>
      </w:r>
      <w:r w:rsidR="008C02D9" w:rsidRPr="00393FA3">
        <w:rPr>
          <w:rStyle w:val="Odkaznapoznmkupodiarou"/>
          <w:lang w:val="sk-SK"/>
        </w:rPr>
        <w:footnoteReference w:id="16"/>
      </w:r>
      <w:r w:rsidRPr="00393FA3">
        <w:rPr>
          <w:lang w:val="sk-SK"/>
        </w:rPr>
        <w:t xml:space="preserve"> a v tejto veci sa sprisahal s heroldom starého kráľa. Vernosť zachoval iba Wulfgar, ale ten je na cestách.</w:t>
      </w:r>
    </w:p>
    <w:p w:rsidR="00D21EF9" w:rsidRPr="00393FA3" w:rsidRDefault="00D21EF9" w:rsidP="00D21EF9">
      <w:pPr>
        <w:suppressAutoHyphens/>
        <w:rPr>
          <w:lang w:val="sk-SK"/>
        </w:rPr>
      </w:pPr>
      <w:r w:rsidRPr="00393FA3">
        <w:rPr>
          <w:lang w:val="sk-SK"/>
        </w:rPr>
        <w:t>Buliwyf odvetil Sagardovi, že tá novina ho potešila a dobre si ju zapamätá. Potom sa rozhovor skončil. Buliwyf a ostatní bojovníci sa ani raz nepozastavili nad Sagardovými slovami a usúdil som, že nie je nič nezvyčajné na tom, ak sa kráľovi synovia navzájom zabíjajú, keď sa chcú zmocniť trónu.</w:t>
      </w:r>
    </w:p>
    <w:p w:rsidR="00D21EF9" w:rsidRPr="00393FA3" w:rsidRDefault="00D21EF9" w:rsidP="00D21EF9">
      <w:pPr>
        <w:suppressAutoHyphens/>
        <w:rPr>
          <w:lang w:val="sk-SK"/>
        </w:rPr>
      </w:pPr>
      <w:r w:rsidRPr="00393FA3">
        <w:rPr>
          <w:lang w:val="sk-SK"/>
        </w:rPr>
        <w:t xml:space="preserve">Takisto sa z času na čas stáva, že syn zavraždí otca, aby získal trón, a Severania na tom nevidia nič mimoriadne, berú to ako opileckú bitku medzi bojovníkmi. Severanské príslovie vraví </w:t>
      </w:r>
      <w:r w:rsidRPr="00393FA3">
        <w:rPr>
          <w:lang w:val="sk-SK"/>
        </w:rPr>
        <w:lastRenderedPageBreak/>
        <w:t>„Obzeraj sa dozadu." Veria, že človek musí byť vždy pripravený brániť sa, dokonca aj otec proti synovi.</w:t>
      </w:r>
    </w:p>
    <w:p w:rsidR="00D21EF9" w:rsidRPr="00393FA3" w:rsidRDefault="00D21EF9" w:rsidP="00D21EF9">
      <w:pPr>
        <w:suppressAutoHyphens/>
        <w:rPr>
          <w:lang w:val="sk-SK"/>
        </w:rPr>
      </w:pPr>
      <w:r w:rsidRPr="00393FA3">
        <w:rPr>
          <w:lang w:val="sk-SK"/>
        </w:rPr>
        <w:t>Keď sme odchádzali, opýtal som sa Hergera, prečo v Trelburgu postavili od pevniny ešte jedno obranné pásmo a od mora nie. Severania sú predsa moreplavci a útočia od mora. Herger namietol: - Nebezpečie prichádza od zeme.</w:t>
      </w:r>
    </w:p>
    <w:p w:rsidR="00D21EF9" w:rsidRPr="00393FA3" w:rsidRDefault="00D21EF9" w:rsidP="00D21EF9">
      <w:pPr>
        <w:suppressAutoHyphens/>
        <w:rPr>
          <w:lang w:val="sk-SK"/>
        </w:rPr>
      </w:pPr>
      <w:r w:rsidRPr="00393FA3">
        <w:rPr>
          <w:lang w:val="sk-SK"/>
        </w:rPr>
        <w:t>Začudoval som sa: - Prečo od zeme? - A on odpovedal: - Kvôli hmle.</w:t>
      </w:r>
    </w:p>
    <w:p w:rsidR="00D21EF9" w:rsidRPr="00393FA3" w:rsidRDefault="00D21EF9" w:rsidP="00D21EF9">
      <w:pPr>
        <w:suppressAutoHyphens/>
        <w:rPr>
          <w:lang w:val="sk-SK"/>
        </w:rPr>
      </w:pPr>
      <w:r w:rsidRPr="00393FA3">
        <w:rPr>
          <w:lang w:val="sk-SK"/>
        </w:rPr>
        <w:t>Pri našom odchode z Trelburgu sa zhromaždili tamojší bojovníci, búchali oštepmi po štítoch a hlučne pokrikovali, keď naša loď napínala plachtu. Vraj preto, aby upútali pozornosť Odina, jedného z bohov, aby Odin milostivo zhliadol na plavbu Buliwyfa a jeho dvanástich mužov.</w:t>
      </w:r>
    </w:p>
    <w:p w:rsidR="00D21EF9" w:rsidRPr="00393FA3" w:rsidRDefault="00D21EF9" w:rsidP="00D21EF9">
      <w:pPr>
        <w:suppressAutoHyphens/>
        <w:rPr>
          <w:lang w:val="sk-SK"/>
        </w:rPr>
      </w:pPr>
      <w:r w:rsidRPr="00393FA3">
        <w:rPr>
          <w:lang w:val="sk-SK"/>
        </w:rPr>
        <w:t>A ešte som sa dozvedel toto. Číslo trinásť pokladajú Severania za dôležité, lebo mesiac podľa ich kalendára rastie a hynie trinásť ráz do roka. Preto musia všetky dôležité účtovnícke úkony obsahovať trinástku. Herger ma upozornil, že v Trelburgu je preto trinásť domov a tri, nie šestnásť, ako som vravel ja.</w:t>
      </w:r>
    </w:p>
    <w:p w:rsidR="00D21EF9" w:rsidRPr="00393FA3" w:rsidRDefault="00D21EF9" w:rsidP="00D21EF9">
      <w:pPr>
        <w:suppressAutoHyphens/>
        <w:rPr>
          <w:lang w:val="sk-SK"/>
        </w:rPr>
      </w:pPr>
      <w:r w:rsidRPr="00393FA3">
        <w:rPr>
          <w:lang w:val="sk-SK"/>
        </w:rPr>
        <w:t>Ďalej so</w:t>
      </w:r>
      <w:r w:rsidR="008C02D9" w:rsidRPr="00393FA3">
        <w:rPr>
          <w:lang w:val="sk-SK"/>
        </w:rPr>
        <w:t>m zistil, že Severania majú akú-</w:t>
      </w:r>
      <w:r w:rsidRPr="00393FA3">
        <w:rPr>
          <w:lang w:val="sk-SK"/>
        </w:rPr>
        <w:t>takú predstavu o tom, že rok sa nezhoduje presne s trinástimi mesačnými splnmi, a preto trinástka nie je v ich mysliach pevná a ustálená. Trinásty mesiac pokladajú za magický a cudzí. - Preto ťa vybrali za trinásteho ako cudzinca, - povedal mi Herger.</w:t>
      </w:r>
    </w:p>
    <w:p w:rsidR="00D21EF9" w:rsidRPr="00393FA3" w:rsidRDefault="00D21EF9" w:rsidP="00D21EF9">
      <w:pPr>
        <w:suppressAutoHyphens/>
        <w:rPr>
          <w:lang w:val="sk-SK"/>
        </w:rPr>
      </w:pPr>
      <w:r w:rsidRPr="00393FA3">
        <w:rPr>
          <w:lang w:val="sk-SK"/>
        </w:rPr>
        <w:t>Severania sú naozaj poverčiví, nedbajú na zdravý rozum, úvahy ani zákon. Prichodili mi ako samopašné deti, ale držal som jazyk za zubami, lebo som žil medzi nimi. Onedlho som si blahoželal, že som sa správal zdržanlivo, lebo sa všeličo zomlelo.</w:t>
      </w:r>
    </w:p>
    <w:p w:rsidR="00D21EF9" w:rsidRPr="00393FA3" w:rsidRDefault="00D21EF9" w:rsidP="00D21EF9">
      <w:pPr>
        <w:suppressAutoHyphens/>
        <w:rPr>
          <w:lang w:val="sk-SK"/>
        </w:rPr>
      </w:pPr>
      <w:r w:rsidRPr="00393FA3">
        <w:rPr>
          <w:lang w:val="sk-SK"/>
        </w:rPr>
        <w:t>Už sme sa nejaký čas plavili z Trelburgu, keď som si spomenul, že nás dosiaľ v nijakom meste nevyprevádzali búchaním na štíty a nevzývali Odina. Upozornil som na to Hergera.</w:t>
      </w:r>
    </w:p>
    <w:p w:rsidR="00D21EF9" w:rsidRPr="00393FA3" w:rsidRDefault="00D21EF9" w:rsidP="00D21EF9">
      <w:pPr>
        <w:suppressAutoHyphens/>
        <w:rPr>
          <w:lang w:val="sk-SK"/>
        </w:rPr>
      </w:pPr>
      <w:r w:rsidRPr="00393FA3">
        <w:rPr>
          <w:lang w:val="sk-SK"/>
        </w:rPr>
        <w:t>- To je pravda, - odvetil. - Mali dôvod vzývať Odina, lebo sa plavíme po mori netvorov.</w:t>
      </w:r>
    </w:p>
    <w:p w:rsidR="00D21EF9" w:rsidRPr="00393FA3" w:rsidRDefault="00D21EF9" w:rsidP="00D21EF9">
      <w:pPr>
        <w:suppressAutoHyphens/>
        <w:rPr>
          <w:lang w:val="sk-SK"/>
        </w:rPr>
      </w:pPr>
      <w:r w:rsidRPr="00393FA3">
        <w:rPr>
          <w:lang w:val="sk-SK"/>
        </w:rPr>
        <w:t xml:space="preserve">Podľa mňa to dokazovalo ich poverčivosť. Položil som mu otázku, či už daktorý bojovník videl takého netvora. - Veru, videli sme ich všetci, - odvetil Herger. - Inakšie by sme o nich predsa </w:t>
      </w:r>
      <w:r w:rsidRPr="00393FA3">
        <w:rPr>
          <w:lang w:val="sk-SK"/>
        </w:rPr>
        <w:lastRenderedPageBreak/>
        <w:t>nevedeli! - Z jeho hlasu som vycítil, že ma pokladá za hlupáka, keď mu neverím.</w:t>
      </w:r>
    </w:p>
    <w:p w:rsidR="00D21EF9" w:rsidRPr="00393FA3" w:rsidRDefault="00D21EF9" w:rsidP="00D21EF9">
      <w:pPr>
        <w:suppressAutoHyphens/>
        <w:rPr>
          <w:lang w:val="sk-SK"/>
        </w:rPr>
      </w:pPr>
      <w:r w:rsidRPr="00393FA3">
        <w:rPr>
          <w:lang w:val="sk-SK"/>
        </w:rPr>
        <w:t>Po istom čase sa ozval výkrik a všetci Buliwyfovi bojovníci stáli a ukazovali</w:t>
      </w:r>
      <w:r w:rsidR="008C02D9" w:rsidRPr="00393FA3">
        <w:rPr>
          <w:lang w:val="sk-SK"/>
        </w:rPr>
        <w:t xml:space="preserve"> si na more. Prizerali sa a pre</w:t>
      </w:r>
      <w:r w:rsidRPr="00393FA3">
        <w:rPr>
          <w:lang w:val="sk-SK"/>
        </w:rPr>
        <w:t>krikovali. Opýtal som sa Hergera, čo sa stalo. - Teraz sme medzi netvormi, - odvetil a ukázal rukou.</w:t>
      </w:r>
    </w:p>
    <w:p w:rsidR="00D21EF9" w:rsidRPr="00393FA3" w:rsidRDefault="00D21EF9" w:rsidP="00D21EF9">
      <w:pPr>
        <w:suppressAutoHyphens/>
        <w:rPr>
          <w:lang w:val="sk-SK"/>
        </w:rPr>
      </w:pPr>
      <w:r w:rsidRPr="00393FA3">
        <w:rPr>
          <w:lang w:val="sk-SK"/>
        </w:rPr>
        <w:t>V tých končinách je more veľmi búrlivé. Duje tam zúrivý vietor, vlny sa čeria a penia, voda strieka námorníkom do očí a kalí im zrak. Veľa minút som pozoroval more, ale nevidel som nijakého netvora a nemal som dôvod veriť ich rečiam.</w:t>
      </w:r>
    </w:p>
    <w:p w:rsidR="00D21EF9" w:rsidRPr="00393FA3" w:rsidRDefault="00D21EF9" w:rsidP="00D21EF9">
      <w:pPr>
        <w:suppressAutoHyphens/>
        <w:rPr>
          <w:lang w:val="sk-SK"/>
        </w:rPr>
      </w:pPr>
      <w:r w:rsidRPr="00393FA3">
        <w:rPr>
          <w:lang w:val="sk-SK"/>
        </w:rPr>
        <w:t>Potom ktorýsi bojovník začal vzývať Odina. Hlasno sa modlil, veľa ráz prosebné opakoval jeho meno, a zrazu som na vlastné oči uvidel toho morského netvora. Vyzeral ako obrovský had, hoci nikdy nezdvihol hlavu nad hladinu. Videl som však, ako sa mu skrúca a zvíja telo, a bo</w:t>
      </w:r>
      <w:r w:rsidR="008C02D9" w:rsidRPr="00393FA3">
        <w:rPr>
          <w:lang w:val="sk-SK"/>
        </w:rPr>
        <w:t>l veľmi dlhý, širší ako severan</w:t>
      </w:r>
      <w:r w:rsidRPr="00393FA3">
        <w:rPr>
          <w:lang w:val="sk-SK"/>
        </w:rPr>
        <w:t>ský čln, a celý čierny. Morský netvor vystrekoval vodu do výšky ako fontána a potom sa ponoril do mora. Pritom zdvihol chvost r</w:t>
      </w:r>
      <w:r w:rsidR="008C02D9" w:rsidRPr="00393FA3">
        <w:rPr>
          <w:lang w:val="sk-SK"/>
        </w:rPr>
        <w:t>ozštiepený vo dvoje ako rozokla</w:t>
      </w:r>
      <w:r w:rsidRPr="00393FA3">
        <w:rPr>
          <w:lang w:val="sk-SK"/>
        </w:rPr>
        <w:t>ný hadí jazyk. Bol to však obrovský chvost a každá polovička bola širšia ako najväčší palmový list.</w:t>
      </w:r>
    </w:p>
    <w:p w:rsidR="00D21EF9" w:rsidRPr="00393FA3" w:rsidRDefault="00D21EF9" w:rsidP="00D21EF9">
      <w:pPr>
        <w:suppressAutoHyphens/>
        <w:rPr>
          <w:lang w:val="sk-SK"/>
        </w:rPr>
      </w:pPr>
      <w:r w:rsidRPr="00393FA3">
        <w:rPr>
          <w:lang w:val="sk-SK"/>
        </w:rPr>
        <w:t>Vzápätí som uvidel ďalšieho netvora, potom druhého a ešte jedného. Zdalo s</w:t>
      </w:r>
      <w:r w:rsidR="008C02D9" w:rsidRPr="00393FA3">
        <w:rPr>
          <w:lang w:val="sk-SK"/>
        </w:rPr>
        <w:t>a, že je ich šestoro ak nie sed</w:t>
      </w:r>
      <w:r w:rsidRPr="00393FA3">
        <w:rPr>
          <w:lang w:val="sk-SK"/>
        </w:rPr>
        <w:t>moro. Správali sa rovnako, zvíjali sa na hladine, vystrekovali vodu a dvíhali obrovské rozčesnuté chvosty. Keď ich videli Severania, hlasno vzývali Odina a viacerí si roztrasení pokľakali na palubu.</w:t>
      </w:r>
    </w:p>
    <w:p w:rsidR="00D21EF9" w:rsidRPr="00393FA3" w:rsidRDefault="00D21EF9" w:rsidP="00D21EF9">
      <w:pPr>
        <w:suppressAutoHyphens/>
        <w:rPr>
          <w:lang w:val="sk-SK"/>
        </w:rPr>
      </w:pPr>
      <w:r w:rsidRPr="00393FA3">
        <w:rPr>
          <w:lang w:val="sk-SK"/>
        </w:rPr>
        <w:t>Vzápätí som si všimol, že morskí netvori nás obklopujú zo všetkých strán, ale časom sa stratili a viac sme ich nevideli. Buliwyfovi námorníci sa opäť začali venovať moreplavbe a o netvoroch sa nerozprávali. Herger mi povedal, že som obelel v tvári ako Severan a smial sa. - Čo na to hovorí Alah? - opýtal sa ma, ale nen</w:t>
      </w:r>
      <w:r w:rsidR="00E528E8" w:rsidRPr="00393FA3">
        <w:rPr>
          <w:lang w:val="sk-SK"/>
        </w:rPr>
        <w:t>ašiel som odpoveď na tú otázku.</w:t>
      </w:r>
      <w:r w:rsidR="00E528E8" w:rsidRPr="00393FA3">
        <w:rPr>
          <w:rStyle w:val="Odkaznapoznmkupodiarou"/>
          <w:lang w:val="sk-SK"/>
        </w:rPr>
        <w:footnoteReference w:id="17"/>
      </w:r>
    </w:p>
    <w:p w:rsidR="00D21EF9" w:rsidRPr="00393FA3" w:rsidRDefault="00D21EF9" w:rsidP="00D21EF9">
      <w:pPr>
        <w:suppressAutoHyphens/>
        <w:rPr>
          <w:lang w:val="sk-SK"/>
        </w:rPr>
      </w:pPr>
      <w:r w:rsidRPr="00393FA3">
        <w:rPr>
          <w:lang w:val="sk-SK"/>
        </w:rPr>
        <w:lastRenderedPageBreak/>
        <w:t>Večer sme pristáli, založili sme si oheň a opýtal som sa Hergera, či sa stáva, že by morskí netvori zaútočili na loď. A ak áno, akým spôsobom, lebo som im nevidel hlavy.</w:t>
      </w:r>
    </w:p>
    <w:p w:rsidR="00D21EF9" w:rsidRPr="00393FA3" w:rsidRDefault="00D21EF9" w:rsidP="00D21EF9">
      <w:pPr>
        <w:suppressAutoHyphens/>
        <w:rPr>
          <w:lang w:val="sk-SK"/>
        </w:rPr>
      </w:pPr>
      <w:r w:rsidRPr="00393FA3">
        <w:rPr>
          <w:lang w:val="sk-SK"/>
        </w:rPr>
        <w:t xml:space="preserve">Herger namiesto odpovede zavolal Ecthgowa, šľachtica a Buliwyfovho zástupcu. Ecthgow bol vážnej povahy a veselil sa, iba keď pil. Herger mi vysvetlil, že Ecthgow bol na lodi, keď na ňu zaútočili. Ecthgow dodal, že morskí netvori sú väčší ako všetky živé tvory na pevnine, väčší ako hociktorá loď, a útočia tak, že preplávajú popod </w:t>
      </w:r>
      <w:r w:rsidR="007A2FEE" w:rsidRPr="00393FA3">
        <w:rPr>
          <w:lang w:val="sk-SK"/>
        </w:rPr>
        <w:t>ňu, zdvihnú ju do vzduchu, odho</w:t>
      </w:r>
      <w:r w:rsidRPr="00393FA3">
        <w:rPr>
          <w:lang w:val="sk-SK"/>
        </w:rPr>
        <w:t>dia ako kus dreva a rozdrvia rozoklaným chvostom. Ecthgow rozprával, že na jeho lodi bolo tridsať chlapov a okrem neho sa z milosti bohov zachránili ešte dvaja. Ecthgow sa nevzrušoval, rozprával veľmi vážne a uveril som, že vraví pravdu.</w:t>
      </w:r>
    </w:p>
    <w:p w:rsidR="00D21EF9" w:rsidRPr="00393FA3" w:rsidRDefault="00D21EF9" w:rsidP="00D21EF9">
      <w:pPr>
        <w:suppressAutoHyphens/>
        <w:rPr>
          <w:lang w:val="sk-SK"/>
        </w:rPr>
      </w:pPr>
      <w:r w:rsidRPr="00393FA3">
        <w:rPr>
          <w:lang w:val="sk-SK"/>
        </w:rPr>
        <w:t>Ecthgow mi ešte povedal, že Severania vedia, prečo netvori útočia na lode. Chcú sa s nimi pariť, lebo ich pokladajú za seberovných tvorov. Preto Severania nestavajú veľmi veľké lode.</w:t>
      </w:r>
    </w:p>
    <w:p w:rsidR="00D21EF9" w:rsidRPr="00393FA3" w:rsidRDefault="00D21EF9" w:rsidP="00D21EF9">
      <w:pPr>
        <w:suppressAutoHyphens/>
        <w:rPr>
          <w:lang w:val="sk-SK"/>
        </w:rPr>
      </w:pPr>
      <w:r w:rsidRPr="00393FA3">
        <w:rPr>
          <w:lang w:val="sk-SK"/>
        </w:rPr>
        <w:t>Herger ma upozornil, že Ecthgow je veľký bojovník, preslávil sa vo vojne a mal by som mu všetko veriť.</w:t>
      </w:r>
    </w:p>
    <w:p w:rsidR="00D21EF9" w:rsidRPr="00393FA3" w:rsidRDefault="00D21EF9" w:rsidP="00D21EF9">
      <w:pPr>
        <w:suppressAutoHyphens/>
        <w:rPr>
          <w:lang w:val="sk-SK"/>
        </w:rPr>
      </w:pPr>
      <w:r w:rsidRPr="00393FA3">
        <w:rPr>
          <w:lang w:val="sk-SK"/>
        </w:rPr>
        <w:t>Nasledujúce dva dni sme sa plavili pomedzi ostrovy v krajine Dánov a na tretí deň sme zamierili na otvorené more. Bál som sa, že aj tam uvidím morských netvorov, ale nestretli sme ich a napokon sme zavítali do krajiny Vendov. Územie Vendov je hornaté a nedostupné. Buliwyfovi chlapi pociťovali isté obavy. Zabili sliepku a hodili ju do mora takýmto spôsobom. Hlavu hodili z provy a telo z kormy, z miesta, kde stojí kormidelník.</w:t>
      </w:r>
    </w:p>
    <w:p w:rsidR="00D21EF9" w:rsidRPr="00393FA3" w:rsidRDefault="00D21EF9" w:rsidP="00D21EF9">
      <w:pPr>
        <w:suppressAutoHyphens/>
        <w:rPr>
          <w:lang w:val="sk-SK"/>
        </w:rPr>
      </w:pPr>
      <w:r w:rsidRPr="00393FA3">
        <w:rPr>
          <w:lang w:val="sk-SK"/>
        </w:rPr>
        <w:t xml:space="preserve">Nepristali sme pri tejto novej krajine Vendov, ale plavili sme sa pozdĺž pobrežia a nakoniec sme prišli do Rothgarovho kráľovstva. Prvý pohľad bol takýto. Na vysokom útese s výhľadom na rozbúrené sivé more stál velikánsky drevený palác, mocný a impozantný. Poznamenal som pred Hergerom, že je to veľkolepý pohľad, ale Herger i </w:t>
      </w:r>
      <w:r w:rsidR="007A2FEE" w:rsidRPr="00393FA3">
        <w:rPr>
          <w:lang w:val="sk-SK"/>
        </w:rPr>
        <w:t>všetci jeho druhovia iba hundral</w:t>
      </w:r>
      <w:r w:rsidRPr="00393FA3">
        <w:rPr>
          <w:lang w:val="sk-SK"/>
        </w:rPr>
        <w:t>i a potriasali hlavami. Opýtal som sa Hergera prečo. -Rothgara volajú Rothgar Márnomyseľný a jeho veľký palác vydáva svedectvo o jeho márnomyseľnosti, - odvetil mi Herger.</w:t>
      </w:r>
    </w:p>
    <w:p w:rsidR="007A2FEE" w:rsidRPr="00393FA3" w:rsidRDefault="00D21EF9" w:rsidP="007A2FEE">
      <w:pPr>
        <w:suppressAutoHyphens/>
        <w:rPr>
          <w:lang w:val="sk-SK"/>
        </w:rPr>
      </w:pPr>
      <w:r w:rsidRPr="00393FA3">
        <w:rPr>
          <w:lang w:val="sk-SK"/>
        </w:rPr>
        <w:t xml:space="preserve">- Prečo takto rozprávaš? - čudoval som sa. - Preto, že je taký veľký a nádherný? - Lebo keď sme sa priblížili k zemi, videl som </w:t>
      </w:r>
      <w:r w:rsidRPr="00393FA3">
        <w:rPr>
          <w:lang w:val="sk-SK"/>
        </w:rPr>
        <w:lastRenderedPageBreak/>
        <w:t>bohatú výzdobu, rezbu a i strieb</w:t>
      </w:r>
      <w:r w:rsidR="007A2FEE" w:rsidRPr="00393FA3">
        <w:rPr>
          <w:lang w:val="sk-SK"/>
        </w:rPr>
        <w:t>orné kovanie, ktoré sa trblietal</w:t>
      </w:r>
      <w:r w:rsidRPr="00393FA3">
        <w:rPr>
          <w:lang w:val="sk-SK"/>
        </w:rPr>
        <w:t>o z diaľky.</w:t>
      </w:r>
    </w:p>
    <w:p w:rsidR="00D21EF9" w:rsidRPr="00393FA3" w:rsidRDefault="00D21EF9" w:rsidP="007A2FEE">
      <w:pPr>
        <w:suppressAutoHyphens/>
        <w:rPr>
          <w:lang w:val="sk-SK"/>
        </w:rPr>
      </w:pPr>
      <w:r w:rsidRPr="00393FA3">
        <w:rPr>
          <w:lang w:val="sk-SK"/>
        </w:rPr>
        <w:t>- Nie, - odpovedal</w:t>
      </w:r>
      <w:r w:rsidR="007A2FEE" w:rsidRPr="00393FA3">
        <w:rPr>
          <w:lang w:val="sk-SK"/>
        </w:rPr>
        <w:t xml:space="preserve"> Herger. - Rothgar je márnomyse</w:t>
      </w:r>
      <w:r w:rsidRPr="00393FA3">
        <w:rPr>
          <w:lang w:val="sk-SK"/>
        </w:rPr>
        <w:t>ľný preto, že si postavil palác na takom mieste. Navádza bohov, aby ho zrazili na kolená, a namýšľa si, že je viac ako človek. Preto ho stíha trest.</w:t>
      </w:r>
    </w:p>
    <w:p w:rsidR="00D21EF9" w:rsidRPr="00393FA3" w:rsidRDefault="00D21EF9" w:rsidP="00D21EF9">
      <w:pPr>
        <w:suppressAutoHyphens/>
        <w:rPr>
          <w:lang w:val="sk-SK"/>
        </w:rPr>
      </w:pPr>
      <w:r w:rsidRPr="00393FA3">
        <w:rPr>
          <w:lang w:val="sk-SK"/>
        </w:rPr>
        <w:t>V živote som nevidel nedobytnejší veľký palác a povedal som Hergerovi: - Na tento palác sa predsa nedá zaútočiť. Ako môžu bohovia zraziť Rothgara na kolená?</w:t>
      </w:r>
    </w:p>
    <w:p w:rsidR="00D21EF9" w:rsidRPr="00393FA3" w:rsidRDefault="00D21EF9" w:rsidP="00D21EF9">
      <w:pPr>
        <w:suppressAutoHyphens/>
        <w:rPr>
          <w:lang w:val="sk-SK"/>
        </w:rPr>
      </w:pPr>
      <w:r w:rsidRPr="00393FA3">
        <w:rPr>
          <w:lang w:val="sk-SK"/>
        </w:rPr>
        <w:t>Herger sa mi vysmial. - Vy Arabi ste neslýchané hlúpi a netušíte, ako to chodí vo svete. Rothgar si zaslúži nešťastie, ktoré ho postihlo, a iba my ho môžeme zachrániť, ale ani to nie je isté.</w:t>
      </w:r>
    </w:p>
    <w:p w:rsidR="001E6FE8" w:rsidRPr="00393FA3" w:rsidRDefault="00D21EF9" w:rsidP="00D21EF9">
      <w:pPr>
        <w:suppressAutoHyphens/>
        <w:rPr>
          <w:lang w:val="sk-SK"/>
        </w:rPr>
      </w:pPr>
      <w:r w:rsidRPr="00393FA3">
        <w:rPr>
          <w:lang w:val="sk-SK"/>
        </w:rPr>
        <w:t>Po tých slovách som sa ešte väčšmi zháčil. Pozrel som na Ecthgowa, Buliwyfovho zástupcu.</w:t>
      </w:r>
      <w:r w:rsidR="001E6FE8" w:rsidRPr="00393FA3">
        <w:rPr>
          <w:lang w:val="sk-SK"/>
        </w:rPr>
        <w:t xml:space="preserve"> Stál na lodi a tváril sa udatne</w:t>
      </w:r>
      <w:r w:rsidRPr="00393FA3">
        <w:rPr>
          <w:lang w:val="sk-SK"/>
        </w:rPr>
        <w:t>, ale kolená sa mu triasli. Netriasli sa mu však od ostrého vetra. Bál sa. Všetci sa báli, a ja som nevedel prečo.</w:t>
      </w:r>
    </w:p>
    <w:p w:rsidR="00D21EF9" w:rsidRPr="00393FA3" w:rsidRDefault="001E6FE8" w:rsidP="001E6FE8">
      <w:pPr>
        <w:pStyle w:val="Nadpis2"/>
        <w:jc w:val="center"/>
        <w:rPr>
          <w:rFonts w:ascii="Times New Roman" w:hAnsi="Times New Roman" w:cs="Times New Roman"/>
          <w:lang w:val="sk-SK"/>
        </w:rPr>
      </w:pPr>
      <w:r w:rsidRPr="00393FA3">
        <w:rPr>
          <w:rFonts w:ascii="Times New Roman" w:hAnsi="Times New Roman" w:cs="Times New Roman"/>
          <w:lang w:val="sk-SK"/>
        </w:rPr>
        <w:br w:type="page"/>
      </w:r>
      <w:r w:rsidR="00D21EF9" w:rsidRPr="00393FA3">
        <w:rPr>
          <w:rFonts w:ascii="Times New Roman" w:hAnsi="Times New Roman" w:cs="Times New Roman"/>
          <w:lang w:val="sk-SK"/>
        </w:rPr>
        <w:lastRenderedPageBreak/>
        <w:t>Roth</w:t>
      </w:r>
      <w:r w:rsidRPr="00393FA3">
        <w:rPr>
          <w:rFonts w:ascii="Times New Roman" w:hAnsi="Times New Roman" w:cs="Times New Roman"/>
          <w:lang w:val="sk-SK"/>
        </w:rPr>
        <w:t>garovo kráľovstvo v krajine Vend</w:t>
      </w:r>
      <w:r w:rsidR="00D21EF9" w:rsidRPr="00393FA3">
        <w:rPr>
          <w:rFonts w:ascii="Times New Roman" w:hAnsi="Times New Roman" w:cs="Times New Roman"/>
          <w:lang w:val="sk-SK"/>
        </w:rPr>
        <w:t>ov</w:t>
      </w: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Loď vyvliekli na breh v čase popoludňajšej modlitby a prosil som Alaha o odpustenie, že som zabudol na jeho prikázanie. Pred Severanmi som sa nemohol modliť, lebo by si boli mysleli, že ich chcem prekliať. Vyhrážali sa mi, že ma zabijú, ak sa budem modliť pred ich zrakmi.</w:t>
      </w:r>
    </w:p>
    <w:p w:rsidR="00D21EF9" w:rsidRPr="00393FA3" w:rsidRDefault="00D21EF9" w:rsidP="00D21EF9">
      <w:pPr>
        <w:suppressAutoHyphens/>
        <w:rPr>
          <w:lang w:val="sk-SK"/>
        </w:rPr>
      </w:pPr>
      <w:r w:rsidRPr="00393FA3">
        <w:rPr>
          <w:lang w:val="sk-SK"/>
        </w:rPr>
        <w:t>Všetci chlapi na palube sa obliekli ako do boja. Obuli si čižmy a ponožky z hrubej vlny a obliekli ťažké kožuchy, ktoré im siahali po kolená. Potom si natiahli brnenie, všetci okrem mňa. Všetci si vzali biele kožené štíty, oštepy a meče, ktoré si zavesili na opasky. Na hlavy si nasad</w:t>
      </w:r>
      <w:r w:rsidR="007D2418" w:rsidRPr="00393FA3">
        <w:rPr>
          <w:lang w:val="sk-SK"/>
        </w:rPr>
        <w:t>ili kovové alebo kožené prilby.</w:t>
      </w:r>
      <w:r w:rsidR="007D2418" w:rsidRPr="00393FA3">
        <w:rPr>
          <w:rStyle w:val="Odkaznapoznmkupodiarou"/>
          <w:lang w:val="sk-SK"/>
        </w:rPr>
        <w:footnoteReference w:id="18"/>
      </w:r>
      <w:r w:rsidRPr="00393FA3">
        <w:rPr>
          <w:lang w:val="sk-SK"/>
        </w:rPr>
        <w:t xml:space="preserve"> Vyzerali teda navlas rovnako, okrem Buliwyfa. On jediný držal meč v ruke, taký bol veľký.</w:t>
      </w:r>
    </w:p>
    <w:p w:rsidR="00D21EF9" w:rsidRPr="00393FA3" w:rsidRDefault="00D21EF9" w:rsidP="00D21EF9">
      <w:pPr>
        <w:suppressAutoHyphens/>
        <w:rPr>
          <w:lang w:val="sk-SK"/>
        </w:rPr>
      </w:pPr>
      <w:r w:rsidRPr="00393FA3">
        <w:rPr>
          <w:lang w:val="sk-SK"/>
        </w:rPr>
        <w:t>Bojovníci upierali pohľady na rozľahlý Rothgarov palác, obdivovali jeho ligotavú strechu, majstrovskú výzdobu, vysoké štíty i bohatú rezbu a zhodli sa, že nemá páru na svete. Z ich reči však nevanula úcta.</w:t>
      </w:r>
    </w:p>
    <w:p w:rsidR="00D21EF9" w:rsidRPr="00393FA3" w:rsidRDefault="00D21EF9" w:rsidP="00D21EF9">
      <w:pPr>
        <w:suppressAutoHyphens/>
        <w:rPr>
          <w:lang w:val="sk-SK"/>
        </w:rPr>
      </w:pPr>
      <w:r w:rsidRPr="00393FA3">
        <w:rPr>
          <w:lang w:val="sk-SK"/>
        </w:rPr>
        <w:t>Konečne sme sa vylodili a po kamennej dláždenej ceste sme zamierili k veľkému palácu na kopci. Meče i brnenia štrngali a robili pekelný hluk. Prešli sme len zopár krokov a na kole pri ceste sme uvideli napichnutú volskú hlavu. Bola z čerstvo zabitého zvieraťa.</w:t>
      </w:r>
    </w:p>
    <w:p w:rsidR="00D21EF9" w:rsidRPr="00393FA3" w:rsidRDefault="00D21EF9" w:rsidP="00D21EF9">
      <w:pPr>
        <w:suppressAutoHyphens/>
        <w:rPr>
          <w:lang w:val="sk-SK"/>
        </w:rPr>
      </w:pPr>
      <w:r w:rsidRPr="00393FA3">
        <w:rPr>
          <w:lang w:val="sk-SK"/>
        </w:rPr>
        <w:t>Všetci Severania zavzdychali a zatvárili sa smutne pri pohľade na to zlé znamenie, hoci ja som ho nechápal. Zvykol som si už na ich obyčaj zabíjať zvieratá, keď ich niečo znepokojovalo či dráždilo. Tá volská hlava však znamenala čosi nezvyčajné.</w:t>
      </w:r>
    </w:p>
    <w:p w:rsidR="00D21EF9" w:rsidRPr="00393FA3" w:rsidRDefault="00D21EF9" w:rsidP="00D21EF9">
      <w:pPr>
        <w:suppressAutoHyphens/>
        <w:rPr>
          <w:lang w:val="sk-SK"/>
        </w:rPr>
      </w:pPr>
      <w:r w:rsidRPr="00393FA3">
        <w:rPr>
          <w:lang w:val="sk-SK"/>
        </w:rPr>
        <w:t xml:space="preserve">Buliwyf odvrátil hlavu, pozrel ponad Rothgarove polia a uvidel tam osamotený roľnícky dom, aké sú bežné v Rothgarovej krajine. </w:t>
      </w:r>
      <w:r w:rsidRPr="00393FA3">
        <w:rPr>
          <w:lang w:val="sk-SK"/>
        </w:rPr>
        <w:lastRenderedPageBreak/>
        <w:t>Dom mal drevené múry a medzery utesnené hlinou zmiešanou so slamou. Takú omietku treba po častých dažďoch opravovať. Strecha bola slamená a šindľová. Vnútri bola hlinená dlážka, ohnisko a zvierací trus, lebo roľníci spávali v domoch spolu so zvieratami, ktoré ich zohrievali svojimi telami, a ich trusom kúrili.</w:t>
      </w:r>
    </w:p>
    <w:p w:rsidR="00852018" w:rsidRPr="00393FA3" w:rsidRDefault="00D21EF9" w:rsidP="00852018">
      <w:pPr>
        <w:suppressAutoHyphens/>
        <w:rPr>
          <w:lang w:val="sk-SK"/>
        </w:rPr>
      </w:pPr>
      <w:r w:rsidRPr="00393FA3">
        <w:rPr>
          <w:lang w:val="sk-SK"/>
        </w:rPr>
        <w:t xml:space="preserve">Buliwyf vydal rozkaz, aby sme zamierili do toho domu, a tak sme sa pobrali krížom cez zelené pole premočené od dažďov. Vari dva razy sa družina zastavila. Preskúmali pôdu a potom sme pochodovali ďalej. Nevšimli si však nič </w:t>
      </w:r>
      <w:r w:rsidR="00852018" w:rsidRPr="00393FA3">
        <w:rPr>
          <w:lang w:val="sk-SK"/>
        </w:rPr>
        <w:t>pozoruhodné. A takisto ani ja.</w:t>
      </w:r>
    </w:p>
    <w:p w:rsidR="00D21EF9" w:rsidRPr="00393FA3" w:rsidRDefault="00D21EF9" w:rsidP="00852018">
      <w:pPr>
        <w:suppressAutoHyphens/>
        <w:rPr>
          <w:lang w:val="sk-SK"/>
        </w:rPr>
      </w:pPr>
      <w:r w:rsidRPr="00393FA3">
        <w:rPr>
          <w:lang w:val="sk-SK"/>
        </w:rPr>
        <w:t xml:space="preserve">Buliwyf však opäť kázal zastať a ukázal na čiernu zem. A veru som na vlastné oči uvidel stopu bosej nohy - vlastne mnohých bosých nôh. Také ploché a ohyzdné stopy som jakživ nevidel. Pri každom prste som si všimol ostrú </w:t>
      </w:r>
      <w:r w:rsidR="00852018" w:rsidRPr="00393FA3">
        <w:rPr>
          <w:lang w:val="sk-SK"/>
        </w:rPr>
        <w:t>jamku po rohovitom nechte či pazúre</w:t>
      </w:r>
      <w:r w:rsidRPr="00393FA3">
        <w:rPr>
          <w:lang w:val="sk-SK"/>
        </w:rPr>
        <w:t>, takže stopa pripomínala aj nepripomínala odtlačok ľudskej nohy. Videl som to na vlastné oči a nechcel som veriť vlastným očiam.</w:t>
      </w:r>
    </w:p>
    <w:p w:rsidR="00D21EF9" w:rsidRPr="00393FA3" w:rsidRDefault="00D21EF9" w:rsidP="00D21EF9">
      <w:pPr>
        <w:suppressAutoHyphens/>
        <w:rPr>
          <w:lang w:val="sk-SK"/>
        </w:rPr>
      </w:pPr>
      <w:r w:rsidRPr="00393FA3">
        <w:rPr>
          <w:lang w:val="sk-SK"/>
        </w:rPr>
        <w:t>Buliwyf i jeho bojovníci krútili hlavami, keď to uvideli, a začul som, že jednostaj opakujú slovo, čo znelo ako wendol či wendlon. Význam toho slova mi nebol známy, ale cítil som, že v tej chvíli sa nemám Hergera na nič vypytovať, lebo sa bál takisto ako všetci ostatní. Vykročili sme rýchlej</w:t>
      </w:r>
      <w:r w:rsidR="00852018" w:rsidRPr="00393FA3">
        <w:rPr>
          <w:lang w:val="sk-SK"/>
        </w:rPr>
        <w:t>šie a cestou k domu sme kedy-te</w:t>
      </w:r>
      <w:r w:rsidRPr="00393FA3">
        <w:rPr>
          <w:lang w:val="sk-SK"/>
        </w:rPr>
        <w:t>dy zazreli na zemi ďalšie odtlačky nôh s pazúrmi. Buliwyf a jeho bojovníci kráčali pomaly, ale nie z opatrnosti. Nikto netasil meč. Všetkých sa zmocnila hrôza, ktorú som nechápal, a predsa som s nimi cítil.</w:t>
      </w:r>
    </w:p>
    <w:p w:rsidR="00D21EF9" w:rsidRPr="00393FA3" w:rsidRDefault="00D21EF9" w:rsidP="00D21EF9">
      <w:pPr>
        <w:suppressAutoHyphens/>
        <w:rPr>
          <w:lang w:val="sk-SK"/>
        </w:rPr>
      </w:pPr>
      <w:r w:rsidRPr="00393FA3">
        <w:rPr>
          <w:lang w:val="sk-SK"/>
        </w:rPr>
        <w:t>Konečne sme prišli k roľníckej chalupe a vošli sme dnu. Tam sa mi naskytol nasledujúci pohľad. Na dlážke ležal mladý muž driečnej postavy s poodtŕhanými údmi. Trup ležal na jednom mieste, ruka tu, noha tam. Na zemi sa rozlievali veľké mláky krvi a steny, strecha a všetko bolo zafŕkané, akoby bol dom vymaľovaný na červeno. Bola tam aj podobne dokaličená žena. Uvideli sme tam aj chlapca, vari dvojročného. Hlavu mal odtrhnutú od pliec a z trupu mu trčal krvácajúci kýptik.</w:t>
      </w:r>
    </w:p>
    <w:p w:rsidR="00D21EF9" w:rsidRPr="00393FA3" w:rsidRDefault="00D21EF9" w:rsidP="00D21EF9">
      <w:pPr>
        <w:suppressAutoHyphens/>
        <w:rPr>
          <w:lang w:val="sk-SK"/>
        </w:rPr>
      </w:pPr>
      <w:r w:rsidRPr="00393FA3">
        <w:rPr>
          <w:lang w:val="sk-SK"/>
        </w:rPr>
        <w:lastRenderedPageBreak/>
        <w:t>Všetko som to videl na vlastné oči a taký hrôzostrašný pohľad sa mi ešte nikdy nenaskytol. Vyvracal som sa, hodinu mi bolo zle a potom som sa znovu vyvracal.</w:t>
      </w:r>
    </w:p>
    <w:p w:rsidR="00D21EF9" w:rsidRPr="00393FA3" w:rsidRDefault="00D21EF9" w:rsidP="00D21EF9">
      <w:pPr>
        <w:suppressAutoHyphens/>
        <w:rPr>
          <w:lang w:val="sk-SK"/>
        </w:rPr>
      </w:pPr>
      <w:r w:rsidRPr="00393FA3">
        <w:rPr>
          <w:lang w:val="sk-SK"/>
        </w:rPr>
        <w:t>Nikdy nepochopím správanie Severanov, lebo hoci mne bolo zle, oni zachovali pokoj a rozvahu napriek tomu hroznému výjavu. Všetko posudzovali chladnokrvne, rozprávali sa o stopách po pazúroch na končatinách a o tom, ako sú nešťastníci dotrhaní. Veľký význam pripisovali tomu, že všetkým obetiam chýbajú hlavy. Dodnes mi behajú po chrbte zimomriavky, keď si spomeniem, čo pokladali Severania za najdiabolskejší príznak.</w:t>
      </w:r>
    </w:p>
    <w:p w:rsidR="00D21EF9" w:rsidRPr="00393FA3" w:rsidRDefault="00D21EF9" w:rsidP="00D21EF9">
      <w:pPr>
        <w:suppressAutoHyphens/>
        <w:rPr>
          <w:lang w:val="sk-SK"/>
        </w:rPr>
      </w:pPr>
      <w:r w:rsidRPr="00393FA3">
        <w:rPr>
          <w:lang w:val="sk-SK"/>
        </w:rPr>
        <w:t>Chlapcovo telo, mäkkú časť stehna zozadu, žuvali zuby akéhosi zloducha a stopy po žuvaní bolo badať aj na pleci. Tú hrôzu som videl na vlastné oči.</w:t>
      </w:r>
    </w:p>
    <w:p w:rsidR="00D21EF9" w:rsidRPr="00393FA3" w:rsidRDefault="00852018" w:rsidP="00D21EF9">
      <w:pPr>
        <w:suppressAutoHyphens/>
        <w:rPr>
          <w:lang w:val="sk-SK"/>
        </w:rPr>
      </w:pPr>
      <w:r w:rsidRPr="00393FA3">
        <w:rPr>
          <w:lang w:val="sk-SK"/>
        </w:rPr>
        <w:t>Buliwyf</w:t>
      </w:r>
      <w:r w:rsidR="00D21EF9" w:rsidRPr="00393FA3">
        <w:rPr>
          <w:lang w:val="sk-SK"/>
        </w:rPr>
        <w:t>ovi bojovníci sa mračili a gánili, keď odchádzali z domu. Naďalej si pozorne všímali mäkkú hlinu okolo domu a spozorovali, že tam niet stôp po konských kopytách. Pokladali to za dôležité. Nerozumel som prečo. Ani som to veľmi nevnímal, lebo ma bolelo srdce a cítil som sa zle.</w:t>
      </w:r>
    </w:p>
    <w:p w:rsidR="00D21EF9" w:rsidRPr="00393FA3" w:rsidRDefault="00D21EF9" w:rsidP="00D21EF9">
      <w:pPr>
        <w:suppressAutoHyphens/>
        <w:rPr>
          <w:lang w:val="sk-SK"/>
        </w:rPr>
      </w:pPr>
      <w:r w:rsidRPr="00393FA3">
        <w:rPr>
          <w:lang w:val="sk-SK"/>
        </w:rPr>
        <w:t>Keď sm</w:t>
      </w:r>
      <w:r w:rsidR="00852018" w:rsidRPr="00393FA3">
        <w:rPr>
          <w:lang w:val="sk-SK"/>
        </w:rPr>
        <w:t>e kráčali cez pole, Ecthgow poba</w:t>
      </w:r>
      <w:r w:rsidRPr="00393FA3">
        <w:rPr>
          <w:lang w:val="sk-SK"/>
        </w:rPr>
        <w:t>dal jednu maličkosť. Bol to neveľký kameň, menší ako detská päsť, leštený a hrubo opracovaný. Všetci bojovníci spolu so mnou sa zhŕkli okolo neho.</w:t>
      </w:r>
    </w:p>
    <w:p w:rsidR="00D21EF9" w:rsidRPr="00393FA3" w:rsidRDefault="00D21EF9" w:rsidP="00D21EF9">
      <w:pPr>
        <w:suppressAutoHyphens/>
        <w:rPr>
          <w:lang w:val="sk-SK"/>
        </w:rPr>
      </w:pPr>
      <w:r w:rsidRPr="00393FA3">
        <w:rPr>
          <w:lang w:val="sk-SK"/>
        </w:rPr>
        <w:t>Videl som torzo ťarchavej ženy. Nemalo hlavu, ruky ani nohy. Bolo to iba torzo s veľkým bruchom</w:t>
      </w:r>
      <w:r w:rsidR="00852018" w:rsidRPr="00393FA3">
        <w:rPr>
          <w:lang w:val="sk-SK"/>
        </w:rPr>
        <w:t xml:space="preserve"> a nad ním plné ovisnuté prsia.</w:t>
      </w:r>
      <w:r w:rsidR="00852018" w:rsidRPr="00393FA3">
        <w:rPr>
          <w:rStyle w:val="Odkaznapoznmkupodiarou"/>
          <w:lang w:val="sk-SK"/>
        </w:rPr>
        <w:footnoteReference w:id="19"/>
      </w:r>
      <w:r w:rsidRPr="00393FA3">
        <w:rPr>
          <w:lang w:val="sk-SK"/>
        </w:rPr>
        <w:t xml:space="preserve"> Podľa mňa to bola iba neotesaná škaredá soška. A predsa Severania zostali celí bez seba, zbledli a triasli sa. Ruky sa im chveli, keď sa jej dotkli, a napokon ju Buliwyf šmaril na zem a rozbil rukoviatkou meča, takže z nej zostali len úlomky. Potom sa niekoľkým bojovníkom zdvihol žalúdok a vyvracali sa na zem. Všetkých sa na môj úžas zmocnil panický strach.</w:t>
      </w:r>
    </w:p>
    <w:p w:rsidR="00D21EF9" w:rsidRPr="00393FA3" w:rsidRDefault="00D21EF9" w:rsidP="00D21EF9">
      <w:pPr>
        <w:suppressAutoHyphens/>
        <w:rPr>
          <w:lang w:val="sk-SK"/>
        </w:rPr>
      </w:pPr>
      <w:r w:rsidRPr="00393FA3">
        <w:rPr>
          <w:lang w:val="sk-SK"/>
        </w:rPr>
        <w:t>Potom sa vybrali do veľkého paláca kráľa Rothgara. Cestou nikto neprehovoril a kráčali sme takmer hodinu. Všetci Severania akoby sa zahĺbili do trpkých ponurých myšlienok, ale už neprejavovali príznaky strachu.</w:t>
      </w:r>
    </w:p>
    <w:p w:rsidR="00D21EF9" w:rsidRPr="00393FA3" w:rsidRDefault="00D21EF9" w:rsidP="00D21EF9">
      <w:pPr>
        <w:suppressAutoHyphens/>
        <w:rPr>
          <w:lang w:val="sk-SK"/>
        </w:rPr>
      </w:pPr>
      <w:r w:rsidRPr="00393FA3">
        <w:rPr>
          <w:lang w:val="sk-SK"/>
        </w:rPr>
        <w:lastRenderedPageBreak/>
        <w:t>Napokon nám zastal cestu herold na koni. Všimol si, že sme ozbrojení, aj to, ako sa správa družina s Buliwyfom, a vykríkol na výstrahu.</w:t>
      </w:r>
    </w:p>
    <w:p w:rsidR="00D21EF9" w:rsidRPr="00393FA3" w:rsidRDefault="00D21EF9" w:rsidP="00D21EF9">
      <w:pPr>
        <w:suppressAutoHyphens/>
        <w:rPr>
          <w:lang w:val="sk-SK"/>
        </w:rPr>
      </w:pPr>
      <w:r w:rsidRPr="00393FA3">
        <w:rPr>
          <w:lang w:val="sk-SK"/>
        </w:rPr>
        <w:t>Herger mi vysvetľoval: - Chce vedieť, ako sa voláme, a to stručne.</w:t>
      </w:r>
    </w:p>
    <w:p w:rsidR="00D21EF9" w:rsidRPr="00393FA3" w:rsidRDefault="00D21EF9" w:rsidP="00D21EF9">
      <w:pPr>
        <w:suppressAutoHyphens/>
        <w:rPr>
          <w:lang w:val="sk-SK"/>
        </w:rPr>
      </w:pPr>
      <w:r w:rsidRPr="00393FA3">
        <w:rPr>
          <w:lang w:val="sk-SK"/>
        </w:rPr>
        <w:t>Buliwyf čosi heroldovi odpovedal a z jeho hlasu som vycítil, že nemá náladu na zdvorilé reči. Herger mi tlmočil: - Buliwyf mu vraví, že sme poddaní kráľa Higlaka z kráľovstva Jatlam, naša cesta vedie ku kráľovi Rothgarovi a radi by sme sa s ním pozhovárali. -Herger ešte dodal: - Buliwyf poznamenal, že Rothgar je ctihodný panovník. - No z Hergerovho hlasu som vyrozumel, že si myslí pravý opak.</w:t>
      </w:r>
    </w:p>
    <w:p w:rsidR="00D21EF9" w:rsidRPr="00393FA3" w:rsidRDefault="00D21EF9" w:rsidP="00D21EF9">
      <w:pPr>
        <w:suppressAutoHyphens/>
        <w:rPr>
          <w:lang w:val="sk-SK"/>
        </w:rPr>
      </w:pPr>
      <w:r w:rsidRPr="00393FA3">
        <w:rPr>
          <w:lang w:val="sk-SK"/>
        </w:rPr>
        <w:t>Herold nás vyzval, aby sme kráčali ďalej k veľkému palácu a počkali vonku, kým ohlási kráľovi náš príchod. Poslúchli sme, hoci Buliwyfa ani jeho družinu nenadchlo také privítan</w:t>
      </w:r>
      <w:r w:rsidR="00852018" w:rsidRPr="00393FA3">
        <w:rPr>
          <w:lang w:val="sk-SK"/>
        </w:rPr>
        <w:t>ie. Šomrali a hundrali, lebo se</w:t>
      </w:r>
      <w:r w:rsidRPr="00393FA3">
        <w:rPr>
          <w:lang w:val="sk-SK"/>
        </w:rPr>
        <w:t>veranské zvyky si vyžadujú zdvorilosť. Nechali nás čakať vonku, a to nesvedčilo o srdečnom prijatí. Severania však počkali a odložili zbrane, meče i oštepy, hoci nie brnenia. Zbrane odložili pred vchodom do paláca.</w:t>
      </w:r>
    </w:p>
    <w:p w:rsidR="00D21EF9" w:rsidRPr="00393FA3" w:rsidRDefault="00D21EF9" w:rsidP="00D21EF9">
      <w:pPr>
        <w:suppressAutoHyphens/>
        <w:rPr>
          <w:lang w:val="sk-SK"/>
        </w:rPr>
      </w:pPr>
      <w:r w:rsidRPr="00393FA3">
        <w:rPr>
          <w:lang w:val="sk-SK"/>
        </w:rPr>
        <w:t>Podľa obyčaje Severanov palác obklopovalo zo všetkých strán niekoľko obydlí. Boli to dlhé domy so zakrivenými stenami ako v Trelburgu, ale usporiadané inakšie, nie do štvorcov. Nikde som nevidel opevnenia ani valy. Od veľkého paláca a dlhých domov sa zem zvažovala k dlhej zelenej rovine. Kde-tu stáli roľnícke domy a za nimi sa črtali kopce a kraj lesa.</w:t>
      </w:r>
    </w:p>
    <w:p w:rsidR="00D21EF9" w:rsidRPr="00393FA3" w:rsidRDefault="00D21EF9" w:rsidP="00D21EF9">
      <w:pPr>
        <w:suppressAutoHyphens/>
        <w:rPr>
          <w:lang w:val="sk-SK"/>
        </w:rPr>
      </w:pPr>
      <w:r w:rsidRPr="00393FA3">
        <w:rPr>
          <w:lang w:val="sk-SK"/>
        </w:rPr>
        <w:t>Opýtal som sa Hergera, čie sú tie dlhé domy, a on mi odvetil: - Niektoré patria kráľovi, iné jeho kráľovskej rodine a ostatné šľachticom, ale aj sluhom a nižším dvoranom. - Navyše dodal, že je to nepríjemné miesto, hoci som nechápal, ako to myslí.</w:t>
      </w:r>
    </w:p>
    <w:p w:rsidR="00D21EF9" w:rsidRPr="00393FA3" w:rsidRDefault="00D21EF9" w:rsidP="00D21EF9">
      <w:pPr>
        <w:suppressAutoHyphens/>
        <w:rPr>
          <w:lang w:val="sk-SK"/>
        </w:rPr>
      </w:pPr>
      <w:r w:rsidRPr="00393FA3">
        <w:rPr>
          <w:lang w:val="sk-SK"/>
        </w:rPr>
        <w:t>Potom nám dovolili vstúpiť do veľkého paláca kráľa Rothgara. Pokladal som ho vskutku za jeden z divov sveta, veď sa vypína uprostred drsnej krajiny Severanov. Rothgar</w:t>
      </w:r>
      <w:r w:rsidR="00852018" w:rsidRPr="00393FA3">
        <w:rPr>
          <w:lang w:val="sk-SK"/>
        </w:rPr>
        <w:t>ovi ľudia volajú tento palác Hur</w:t>
      </w:r>
      <w:r w:rsidRPr="00393FA3">
        <w:rPr>
          <w:lang w:val="sk-SK"/>
        </w:rPr>
        <w:t xml:space="preserve">ot, lebo Severania dávajú ľudské mená životne dôležitým veciam, budovám, člnom a najmä zbraniam. A tvrdím, že Hurot, Rothgarov veľký palác, bol taký rozľahlý ako kalifov hlavný palác. Bol bohato vyzdobený striebrom, ba aj zlatom, ktoré je na severe veľmi vzácne. Zovšadiaľ nás obklopovala paráda a neobyčajne </w:t>
      </w:r>
      <w:r w:rsidRPr="00393FA3">
        <w:rPr>
          <w:lang w:val="sk-SK"/>
        </w:rPr>
        <w:lastRenderedPageBreak/>
        <w:t>skvostné umelecké predmety. Bol to naozaj pomník moci a majestátu kráľa Rothgara.</w:t>
      </w:r>
    </w:p>
    <w:p w:rsidR="00D21EF9" w:rsidRPr="00393FA3" w:rsidRDefault="00D21EF9" w:rsidP="00D21EF9">
      <w:pPr>
        <w:suppressAutoHyphens/>
        <w:rPr>
          <w:lang w:val="sk-SK"/>
        </w:rPr>
      </w:pPr>
      <w:r w:rsidRPr="00393FA3">
        <w:rPr>
          <w:lang w:val="sk-SK"/>
        </w:rPr>
        <w:t>Kráľ Rothgar sedel na druhom konci komnaty, ktorá bola taká priestranná, že sme ho skoro nevideli. Vpravo za ním stál herold, ktorý nás zastavil. Herold predniesol prejav, ktorý mi Herger pretlmočil takto: - Ó, kráľ, tu je oddiel bojovníkov z kráľovstva Jatlam. Práve pricestovali po mori a ich veliteľom je istý Buliwyf. Prosia o dovolenie, aby ti smeli porozprávať, prečo prišli, ó, kráľ. Nezakáž im to. Správajú sa ako urodzení páni a ich veliteľ je zjavne udatný bojovník. Privítaj ich ako pánov, ó, kráľ Rothgar.</w:t>
      </w:r>
    </w:p>
    <w:p w:rsidR="00D21EF9" w:rsidRPr="00393FA3" w:rsidRDefault="00D21EF9" w:rsidP="00D21EF9">
      <w:pPr>
        <w:suppressAutoHyphens/>
        <w:rPr>
          <w:lang w:val="sk-SK"/>
        </w:rPr>
      </w:pPr>
      <w:r w:rsidRPr="00393FA3">
        <w:rPr>
          <w:lang w:val="sk-SK"/>
        </w:rPr>
        <w:t>Kráľ Rothgar vyzeral ako človek nad hrobom. Nebol mladý, vlasy mal biele</w:t>
      </w:r>
      <w:r w:rsidR="00852018" w:rsidRPr="00393FA3">
        <w:rPr>
          <w:lang w:val="sk-SK"/>
        </w:rPr>
        <w:t>, kožu veľmi bledú a tvár zbráz</w:t>
      </w:r>
      <w:r w:rsidRPr="00393FA3">
        <w:rPr>
          <w:lang w:val="sk-SK"/>
        </w:rPr>
        <w:t>denú vráskami žiaľu a strachu. Nedôverčivo si nás premeriaval, prižmuroval oči, hoci neviem, či nebol takmer slepý. Konečne prehovoril a podľa Hergera povedal toto: - Viem o tomto mužovi, lebo sám som ho pozval, aby splnil toto hrdinské poslanie. Je to Buliwyf a poznal som ho ako dieťa, keď som sa plavil cez more do kráľovstva Jatlam. Je to syn Higlaka, môjho milého hostiteľa, a teraz prichádza ku mne v hodine núdze a žiaľu.</w:t>
      </w:r>
    </w:p>
    <w:p w:rsidR="00D21EF9" w:rsidRPr="00393FA3" w:rsidRDefault="00D21EF9" w:rsidP="00D21EF9">
      <w:pPr>
        <w:suppressAutoHyphens/>
        <w:rPr>
          <w:lang w:val="sk-SK"/>
        </w:rPr>
      </w:pPr>
      <w:r w:rsidRPr="00393FA3">
        <w:rPr>
          <w:lang w:val="sk-SK"/>
        </w:rPr>
        <w:t>Rothgar pozval bojovníkov do veľkej dvorany, obdaroval ich a usporiadal hostinu.</w:t>
      </w:r>
    </w:p>
    <w:p w:rsidR="00D21EF9" w:rsidRPr="00393FA3" w:rsidRDefault="00D21EF9" w:rsidP="00D21EF9">
      <w:pPr>
        <w:suppressAutoHyphens/>
        <w:rPr>
          <w:lang w:val="sk-SK"/>
        </w:rPr>
      </w:pPr>
      <w:r w:rsidRPr="00393FA3">
        <w:rPr>
          <w:lang w:val="sk-SK"/>
        </w:rPr>
        <w:t>Potom prehovoril Buliwyf. Bola to dlhá reč a Herger mi ju neprekladal, lebo by bolo nezdvorilé rušiť Buliwyfa. Zmysel Buliwyfovej reči bol však takýto. Buliwyf sa dopočul o Rothgarových ťažkostiach, mrzí ho to, aj otcovo kráľovstvo bolo zničené z tých istých príčin. Prišiel, aby pomohol zachrániť Rothgarovo kráľovstvo od zla, ktoré mu hrozí.</w:t>
      </w:r>
    </w:p>
    <w:p w:rsidR="00D21EF9" w:rsidRPr="00393FA3" w:rsidRDefault="00D21EF9" w:rsidP="00D21EF9">
      <w:pPr>
        <w:suppressAutoHyphens/>
        <w:rPr>
          <w:lang w:val="sk-SK"/>
        </w:rPr>
      </w:pPr>
      <w:r w:rsidRPr="00393FA3">
        <w:rPr>
          <w:lang w:val="sk-SK"/>
        </w:rPr>
        <w:t>Ešte vždy som nechápal, o akom zle hovoria Severania, ani čo si o ňom myslia, hoci som videl dielo tých oblúd, ktoré roztrhali ľudí na kusy.</w:t>
      </w:r>
    </w:p>
    <w:p w:rsidR="00D21EF9" w:rsidRPr="00393FA3" w:rsidRDefault="00D21EF9" w:rsidP="00D21EF9">
      <w:pPr>
        <w:suppressAutoHyphens/>
        <w:rPr>
          <w:lang w:val="sk-SK"/>
        </w:rPr>
      </w:pPr>
      <w:r w:rsidRPr="00393FA3">
        <w:rPr>
          <w:lang w:val="sk-SK"/>
        </w:rPr>
        <w:t xml:space="preserve">Opäť prehovoril kráľ Rothgar. Trochu sa ponáhľal. Z jeho reči som vytušil, že chce čosi poznamenať, prv ako prídu všetci jeho bojovníci a šľachtici. A povedal (podľa Hergera): - O, Buliwyf, poznal som tvojho otca, keď som ešte bol mladý muž a práve som nastúpil na trón. Teraz som starý a utrápený. Hlava mi klesá na prsia. Z očí sa mi lejú slzy hanby nad vlastnou slabosťou. Ako vidíš, môj </w:t>
      </w:r>
      <w:r w:rsidRPr="00393FA3">
        <w:rPr>
          <w:lang w:val="sk-SK"/>
        </w:rPr>
        <w:lastRenderedPageBreak/>
        <w:t>trón bol takmer spustošený. Moja krajina sa mení na pustatinu. Sám neviem, čo t</w:t>
      </w:r>
      <w:r w:rsidR="004361F2" w:rsidRPr="00393FA3">
        <w:rPr>
          <w:lang w:val="sk-SK"/>
        </w:rPr>
        <w:t>í zloducho</w:t>
      </w:r>
      <w:r w:rsidRPr="00393FA3">
        <w:rPr>
          <w:lang w:val="sk-SK"/>
        </w:rPr>
        <w:t>via vystrájajú v mojom kráľovstve. Po večeroch, keď sa moji bojovníci potúžia pijatikou, prisahajú, že ich rozprášia. A potom, keď sa na hmlisté polia zakráda bledé svetlo zôr, všade sa povaľujú zakrvavené telá. Tento žiaľ mi kvári srdce a už o ňom nebudem hovoriť.</w:t>
      </w:r>
    </w:p>
    <w:p w:rsidR="00D21EF9" w:rsidRPr="00393FA3" w:rsidRDefault="00D21EF9" w:rsidP="00D21EF9">
      <w:pPr>
        <w:suppressAutoHyphens/>
        <w:rPr>
          <w:lang w:val="sk-SK"/>
        </w:rPr>
      </w:pPr>
      <w:r w:rsidRPr="00393FA3">
        <w:rPr>
          <w:lang w:val="sk-SK"/>
        </w:rPr>
        <w:t>Doniesli nám lavicu a prestreli na stôl. Opýtal som sa Hergera, čo sú to za zloduchovia, o ktorých hovoril kráľ. Herger sa nahneval a zahriakol ma, aby som sa už nikdy na nich nepýtal.</w:t>
      </w:r>
    </w:p>
    <w:p w:rsidR="00D21EF9" w:rsidRPr="00393FA3" w:rsidRDefault="00D21EF9" w:rsidP="00D21EF9">
      <w:pPr>
        <w:suppressAutoHyphens/>
        <w:rPr>
          <w:lang w:val="sk-SK"/>
        </w:rPr>
      </w:pPr>
      <w:r w:rsidRPr="00393FA3">
        <w:rPr>
          <w:lang w:val="sk-SK"/>
        </w:rPr>
        <w:t>Ten večer sa konala veľká hostina. Kráľ Rothgar a jeho kráľovná Weilew v rúchu bohato zdobenom drahými kameňmi a vyšívanom zlatom sedeli za vrchstolom v spoločnosti šľacht</w:t>
      </w:r>
      <w:r w:rsidR="004361F2" w:rsidRPr="00393FA3">
        <w:rPr>
          <w:lang w:val="sk-SK"/>
        </w:rPr>
        <w:t>icov, bojovníkov a pánov Rothga</w:t>
      </w:r>
      <w:r w:rsidRPr="00393FA3">
        <w:rPr>
          <w:lang w:val="sk-SK"/>
        </w:rPr>
        <w:t>rovho kráľovstva. Boli to napospol úbožiaci. Boli starí, veľa pili a mnohí boli zmrzačení alebo ranení. Z bezduchých pohľadov im sálal strach a aj ich veselie bolo bezduché.</w:t>
      </w:r>
    </w:p>
    <w:p w:rsidR="00D21EF9" w:rsidRPr="00393FA3" w:rsidRDefault="00D21EF9" w:rsidP="00D21EF9">
      <w:pPr>
        <w:suppressAutoHyphens/>
        <w:rPr>
          <w:lang w:val="sk-SK"/>
        </w:rPr>
      </w:pPr>
      <w:r w:rsidRPr="00393FA3">
        <w:rPr>
          <w:lang w:val="sk-SK"/>
        </w:rPr>
        <w:t>Bol tam aj syn Wiglif, o ktorom som už rozprával, Rothgarov syn, čo si zavraždil troch bratov. Bol mladý a štíhly, mal plavé vlasy a oči, ktoré sa na ničom nezastavili, ale neprestajne behali hore-dolu. Nezniesol ničí pohľad. Herger pozrel naňho a povedal: - Je to lišiak. - Znamenalo to, že je klzký, nestály a neúprimný, lebo podľa Severanov je líška zviera, ktorá môže vziať na seba hocijakú podobu.</w:t>
      </w:r>
    </w:p>
    <w:p w:rsidR="00D21EF9" w:rsidRPr="00393FA3" w:rsidRDefault="00D21EF9" w:rsidP="00D21EF9">
      <w:pPr>
        <w:suppressAutoHyphens/>
        <w:rPr>
          <w:lang w:val="sk-SK"/>
        </w:rPr>
      </w:pPr>
      <w:r w:rsidRPr="00393FA3">
        <w:rPr>
          <w:lang w:val="sk-SK"/>
        </w:rPr>
        <w:t xml:space="preserve">V polovici hostiny Rothgar poslal herolda predo dvere paláca, a ten mu potom oznámil, že tejto noci nepadne hmla. Jeho zvesť všetkých náramne potešila a radovali sa, že bude jasná noc. </w:t>
      </w:r>
      <w:r w:rsidR="004361F2" w:rsidRPr="00393FA3">
        <w:rPr>
          <w:lang w:val="sk-SK"/>
        </w:rPr>
        <w:t>Radovali sa všetci okrem Wiglif</w:t>
      </w:r>
      <w:r w:rsidRPr="00393FA3">
        <w:rPr>
          <w:lang w:val="sk-SK"/>
        </w:rPr>
        <w:t>a.</w:t>
      </w:r>
    </w:p>
    <w:p w:rsidR="00D21EF9" w:rsidRPr="00393FA3" w:rsidRDefault="00D21EF9" w:rsidP="00D21EF9">
      <w:pPr>
        <w:suppressAutoHyphens/>
        <w:rPr>
          <w:lang w:val="sk-SK"/>
        </w:rPr>
      </w:pPr>
      <w:r w:rsidRPr="00393FA3">
        <w:rPr>
          <w:lang w:val="sk-SK"/>
        </w:rPr>
        <w:t>Po chvíli syn Wiglif vstal a prehovoril: - Pijem na počesť našich hostí, najmä Buliwyfa, pravého a udatného bojovníka, ktorý nám prišiel na pomoc v našich strastiach, hoci ktovie, či to preňho nebude priveľká prekážka. - Herger mi pošepol tie slová a dovtípil som sa, že ho jedným dychom pochválil i urazil.</w:t>
      </w:r>
    </w:p>
    <w:p w:rsidR="00D21EF9" w:rsidRPr="00393FA3" w:rsidRDefault="00D21EF9" w:rsidP="00D21EF9">
      <w:pPr>
        <w:suppressAutoHyphens/>
        <w:rPr>
          <w:lang w:val="sk-SK"/>
        </w:rPr>
      </w:pPr>
      <w:r w:rsidRPr="00393FA3">
        <w:rPr>
          <w:lang w:val="sk-SK"/>
        </w:rPr>
        <w:t>Všetky zraky sa upreli na Buliwyfa, ako odpovie. Bul</w:t>
      </w:r>
      <w:r w:rsidR="004361F2" w:rsidRPr="00393FA3">
        <w:rPr>
          <w:lang w:val="sk-SK"/>
        </w:rPr>
        <w:t>iwyf vstal, pozrel na Wiglif a</w:t>
      </w:r>
      <w:r w:rsidRPr="00393FA3">
        <w:rPr>
          <w:lang w:val="sk-SK"/>
        </w:rPr>
        <w:t xml:space="preserve"> preriekol: - Nebojím sa ničoho, ani neskúseného zloducha, čo sa zakráda po nociach a vraždí ľudí v spánku. - Nazdal som sa, že naráža na wendolov, ale Wiglif zbledol a stisol operadla kresla, na ktorom sedel.</w:t>
      </w:r>
    </w:p>
    <w:p w:rsidR="00D21EF9" w:rsidRPr="00393FA3" w:rsidRDefault="00D21EF9" w:rsidP="00D21EF9">
      <w:pPr>
        <w:suppressAutoHyphens/>
        <w:rPr>
          <w:lang w:val="sk-SK"/>
        </w:rPr>
      </w:pPr>
      <w:r w:rsidRPr="00393FA3">
        <w:rPr>
          <w:lang w:val="sk-SK"/>
        </w:rPr>
        <w:t>- Rozprávaš o mne? - opýtal sa Wiglif a hlas sa mu zachvel.</w:t>
      </w:r>
    </w:p>
    <w:p w:rsidR="00D21EF9" w:rsidRPr="00393FA3" w:rsidRDefault="00D21EF9" w:rsidP="00D21EF9">
      <w:pPr>
        <w:suppressAutoHyphens/>
        <w:rPr>
          <w:lang w:val="sk-SK"/>
        </w:rPr>
      </w:pPr>
      <w:r w:rsidRPr="00393FA3">
        <w:rPr>
          <w:lang w:val="sk-SK"/>
        </w:rPr>
        <w:lastRenderedPageBreak/>
        <w:t>Buliwyf mu dal takúto odpoveď: - Nie, ale nebojím sa ťa väčšmi ako netvorov z hmiel.</w:t>
      </w:r>
    </w:p>
    <w:p w:rsidR="00D21EF9" w:rsidRPr="00393FA3" w:rsidRDefault="00D21EF9" w:rsidP="00D21EF9">
      <w:pPr>
        <w:suppressAutoHyphens/>
        <w:rPr>
          <w:lang w:val="sk-SK"/>
        </w:rPr>
      </w:pPr>
      <w:r w:rsidRPr="00393FA3">
        <w:rPr>
          <w:lang w:val="sk-SK"/>
        </w:rPr>
        <w:t>Mladý Wiglif pokračoval, hoci ho kráľ Rothgar vyzval, aby si sadol. Wiglif oslovil všetko zhromaždené panstvo: - Tuto Buliwyf pricestoval od ďalekých brehov a vidieť, že je veľmi hrdý i veľmi mocný. Predsa som sa však rozhodol vyskúšať ho, lebo pýcha môže človeku zatemniť zrak.</w:t>
      </w:r>
    </w:p>
    <w:p w:rsidR="00D21EF9" w:rsidRPr="00393FA3" w:rsidRDefault="00D21EF9" w:rsidP="00D21EF9">
      <w:pPr>
        <w:suppressAutoHyphens/>
        <w:rPr>
          <w:lang w:val="sk-SK"/>
        </w:rPr>
      </w:pPr>
      <w:r w:rsidRPr="00393FA3">
        <w:rPr>
          <w:lang w:val="sk-SK"/>
        </w:rPr>
        <w:t xml:space="preserve">A videl som, čo sa stalo. Mocný bojovník, čo sedel za stolom blízko dverí, Buliwyfovi za chrbtom, bleskurýchle vstal, schytil oštep a zaútočil na Buliwyfa odzadu. Zbehlo sa to rýchlejšie, </w:t>
      </w:r>
      <w:r w:rsidR="004361F2" w:rsidRPr="00393FA3">
        <w:rPr>
          <w:lang w:val="sk-SK"/>
        </w:rPr>
        <w:t>ako sa človek stihne nadýchnuť.</w:t>
      </w:r>
      <w:r w:rsidR="004361F2" w:rsidRPr="00393FA3">
        <w:rPr>
          <w:rStyle w:val="Odkaznapoznmkupodiarou"/>
          <w:lang w:val="sk-SK"/>
        </w:rPr>
        <w:footnoteReference w:id="20"/>
      </w:r>
      <w:r w:rsidRPr="00393FA3">
        <w:rPr>
          <w:lang w:val="sk-SK"/>
        </w:rPr>
        <w:t xml:space="preserve"> No aj Buliwyf sa zvrtol, siahol po oštepe a trafil bojovníka rovno do pŕs. Zdvihol ho na oštepe vysoko nad hlavu a tresol o stenu. Oštep nešťastníka naskrz prepichol, nohy mu viseli vo vzduchu a kopal nimi. Hrot oštepu sa zabodol do steny Hurotu. Bojovník si vzdychol a zomrel.</w:t>
      </w:r>
    </w:p>
    <w:p w:rsidR="00D21EF9" w:rsidRPr="00393FA3" w:rsidRDefault="00D21EF9" w:rsidP="00D21EF9">
      <w:pPr>
        <w:suppressAutoHyphens/>
        <w:rPr>
          <w:lang w:val="sk-SK"/>
        </w:rPr>
      </w:pPr>
      <w:r w:rsidRPr="00393FA3">
        <w:rPr>
          <w:lang w:val="sk-SK"/>
        </w:rPr>
        <w:t>Dvoranou zahučala vrava a Buliwyf sa obrátil k Wiglifovi so slovami: - Takto skoncujem s každou hrozbou. - Vzápätí prehovoril Herger veľmi zvučným hlasom a ukazoval na mňa. Ja som po tej príhode upadol do veľkého pomykova a nevedel som odtrhnúť oči od mŕtveho bojovníka, čo visel prepichnutý na stene.</w:t>
      </w:r>
    </w:p>
    <w:p w:rsidR="00D21EF9" w:rsidRPr="00393FA3" w:rsidRDefault="00D21EF9" w:rsidP="00D21EF9">
      <w:pPr>
        <w:suppressAutoHyphens/>
        <w:rPr>
          <w:lang w:val="sk-SK"/>
        </w:rPr>
      </w:pPr>
      <w:r w:rsidRPr="00393FA3">
        <w:rPr>
          <w:lang w:val="sk-SK"/>
        </w:rPr>
        <w:t>Nato sa Herger obrátil ku mne a oslovil ma po latinsky: - Zaspievaš pieseň pred dvorom kráľa Rothgara. Všetci si to želajú.</w:t>
      </w:r>
    </w:p>
    <w:p w:rsidR="00D21EF9" w:rsidRPr="00393FA3" w:rsidRDefault="00D21EF9" w:rsidP="00D21EF9">
      <w:pPr>
        <w:suppressAutoHyphens/>
        <w:rPr>
          <w:lang w:val="sk-SK"/>
        </w:rPr>
      </w:pPr>
      <w:r w:rsidRPr="00393FA3">
        <w:rPr>
          <w:lang w:val="sk-SK"/>
        </w:rPr>
        <w:t>- Čo mám zaspievať? - opýtal som sa ho. - Nepoznám nijaké piesne. - A on mi odpovedal: - Zaspievaj niečo, čo rozveselí srdce. - A dodal: - Nerozprávaj o vašom jedinom Bohu. Také nezmysly nikoho nezaujímajú.</w:t>
      </w:r>
    </w:p>
    <w:p w:rsidR="00D21EF9" w:rsidRPr="00393FA3" w:rsidRDefault="00D21EF9" w:rsidP="00D21EF9">
      <w:pPr>
        <w:suppressAutoHyphens/>
        <w:rPr>
          <w:lang w:val="sk-SK"/>
        </w:rPr>
      </w:pPr>
      <w:r w:rsidRPr="00393FA3">
        <w:rPr>
          <w:lang w:val="sk-SK"/>
        </w:rPr>
        <w:t>Naozaj som nevedel, čo by som im zaspieval, lebo nie som nijaký bard. Chvíľu všetci pozerali na mňa a vo dvorane zavládlo ticho. Herger mi poradil: - Zaspievaj pieseň o kráľoch a o odvahe v bojoch.</w:t>
      </w:r>
    </w:p>
    <w:p w:rsidR="00D21EF9" w:rsidRPr="00393FA3" w:rsidRDefault="00D21EF9" w:rsidP="00D21EF9">
      <w:pPr>
        <w:suppressAutoHyphens/>
        <w:rPr>
          <w:lang w:val="sk-SK"/>
        </w:rPr>
      </w:pPr>
      <w:r w:rsidRPr="00393FA3">
        <w:rPr>
          <w:lang w:val="sk-SK"/>
        </w:rPr>
        <w:t xml:space="preserve">Namietal som, že nepoznám také piesne, ale mohol by som im porozprávať bájku, ktorú u nás pokladáme za smiešnu a zábavnú. Súhlasil, že som sa múdro rozhodol. Potom som im - kráľovi </w:t>
      </w:r>
      <w:r w:rsidR="004361F2" w:rsidRPr="00393FA3">
        <w:rPr>
          <w:lang w:val="sk-SK"/>
        </w:rPr>
        <w:lastRenderedPageBreak/>
        <w:t>Rot</w:t>
      </w:r>
      <w:r w:rsidRPr="00393FA3">
        <w:rPr>
          <w:lang w:val="sk-SK"/>
        </w:rPr>
        <w:t>hgarovi, jeho kráľovnej Weilew, synovi Wiglifovi i všetkým zhromaždeným pánom a bojovníkom - vyrozprával príbeh o sandáloch Abú Kásima, ktorý všetci poznáme. Podával som ho veselým tónom a jednostaj som sa usmieval. Severania sa sprvoti te</w:t>
      </w:r>
      <w:r w:rsidR="004361F2" w:rsidRPr="00393FA3">
        <w:rPr>
          <w:lang w:val="sk-SK"/>
        </w:rPr>
        <w:t>šili, smiali a plieskali po bru</w:t>
      </w:r>
      <w:r w:rsidRPr="00393FA3">
        <w:rPr>
          <w:lang w:val="sk-SK"/>
        </w:rPr>
        <w:t>chách.</w:t>
      </w:r>
    </w:p>
    <w:p w:rsidR="00D21EF9" w:rsidRPr="00393FA3" w:rsidRDefault="00D21EF9" w:rsidP="00D21EF9">
      <w:pPr>
        <w:suppressAutoHyphens/>
        <w:rPr>
          <w:lang w:val="sk-SK"/>
        </w:rPr>
      </w:pPr>
      <w:r w:rsidRPr="00393FA3">
        <w:rPr>
          <w:lang w:val="sk-SK"/>
        </w:rPr>
        <w:t>Potom sa stalo čosi čudné. Ako som rozprával ďalej, Severania sa prestával</w:t>
      </w:r>
      <w:r w:rsidR="004361F2" w:rsidRPr="00393FA3">
        <w:rPr>
          <w:lang w:val="sk-SK"/>
        </w:rPr>
        <w:t>i smiať a čoraz väčšmi sa mrači</w:t>
      </w:r>
      <w:r w:rsidRPr="00393FA3">
        <w:rPr>
          <w:lang w:val="sk-SK"/>
        </w:rPr>
        <w:t>li. Keď som dohovoril, nikto sa nesmial, ale vo dvorane zavládlo ticho.</w:t>
      </w:r>
    </w:p>
    <w:p w:rsidR="00647710" w:rsidRDefault="00D21EF9" w:rsidP="00541E1D">
      <w:pPr>
        <w:suppressAutoHyphens/>
        <w:rPr>
          <w:lang w:val="sk-SK"/>
        </w:rPr>
      </w:pPr>
      <w:r w:rsidRPr="00393FA3">
        <w:rPr>
          <w:lang w:val="sk-SK"/>
        </w:rPr>
        <w:t>Herger mi povedal: - Možno si to neuvedomuješ, ale to nebol smiešny príbeh a teraz to musím napraviť. - Ujal sa slova a dovtípil som sa, že žartuje na môj účet. Všetci sa rozosmiali a oslava sa znovu rozprúdila.</w:t>
      </w:r>
    </w:p>
    <w:p w:rsidR="00541E1D" w:rsidRPr="00393FA3" w:rsidRDefault="00541E1D" w:rsidP="00541E1D">
      <w:pPr>
        <w:suppressAutoHyphens/>
        <w:rPr>
          <w:lang w:val="sk-SK"/>
        </w:rPr>
      </w:pPr>
    </w:p>
    <w:p w:rsidR="00D21EF9" w:rsidRPr="00393FA3" w:rsidRDefault="00D21EF9" w:rsidP="00D21EF9">
      <w:pPr>
        <w:suppressAutoHyphens/>
        <w:rPr>
          <w:lang w:val="sk-SK"/>
        </w:rPr>
      </w:pPr>
      <w:r w:rsidRPr="00393FA3">
        <w:rPr>
          <w:lang w:val="sk-SK"/>
        </w:rPr>
        <w:t>Príbeh o sandáloch Abú Kásima oddávna patrí k arabskej kultúre a Ibn Fadlán i jeho bagdadskí krajania ho dobre poznali.</w:t>
      </w:r>
    </w:p>
    <w:p w:rsidR="00D21EF9" w:rsidRPr="00393FA3" w:rsidRDefault="00D21EF9" w:rsidP="00D21EF9">
      <w:pPr>
        <w:suppressAutoHyphens/>
        <w:rPr>
          <w:lang w:val="sk-SK"/>
        </w:rPr>
      </w:pPr>
      <w:r w:rsidRPr="00393FA3">
        <w:rPr>
          <w:lang w:val="sk-SK"/>
        </w:rPr>
        <w:t>Príbeh jestvuje v mnohých verziách a dá sa rozprávať stručne alebo zdĺhavo, podľa rozprávačovej nálady. V stručnosti, Abú Kásim je bohatý kupec a skupáň, ktorý sa usiluje zakrývať svoje bohatstvo, lebo dúfa, že sa mu bude ľahšie zjednávať. Nosí mimoriadne zodraté, chatrné sandále, aby vyzeral ako bedár, v nádeji, že prekabáti druhých, ale nedarí sa mu to. Naopak, ľudia naokolo ho pokladajú za chumaja a pohoršujú sa.</w:t>
      </w:r>
    </w:p>
    <w:p w:rsidR="00D21EF9" w:rsidRPr="00393FA3" w:rsidRDefault="00D21EF9" w:rsidP="00D21EF9">
      <w:pPr>
        <w:suppressAutoHyphens/>
        <w:rPr>
          <w:lang w:val="sk-SK"/>
        </w:rPr>
      </w:pPr>
      <w:r w:rsidRPr="00393FA3">
        <w:rPr>
          <w:lang w:val="sk-SK"/>
        </w:rPr>
        <w:t>Jedného dňa Abú Kásim veľmi výhodne nakúpi sklený tovar a rozho</w:t>
      </w:r>
      <w:r w:rsidR="004361F2" w:rsidRPr="00393FA3">
        <w:rPr>
          <w:lang w:val="sk-SK"/>
        </w:rPr>
        <w:t>dne sa osláviť ten úspech. Nepo</w:t>
      </w:r>
      <w:r w:rsidRPr="00393FA3">
        <w:rPr>
          <w:lang w:val="sk-SK"/>
        </w:rPr>
        <w:t>hostí však svojich priateľov, ako býva zvykom, ale dožičí si drobný sebecký prepych a zájde do verejných kúpeľov. Šaty i obuv nechá v predizbe a priateľ ho pokarhá, že nosí také zodraté šaty i sandále. Abú Kásim odpovie, že šaty mu ešte poslúžia, a vojde do kúpeľov spolu s priateľom. Vzápätí zavíta do kúpeľov vplyvný sudca, vyzlečie sa a nechá v predizbe elegantné sandále. Keď Abú Kásim odchádza z kúpeľov, nemôže nájsť svoje staré sandále. Nájde tam však krásne nové. Usúdi, že je to dar od priateľa, obuje si ich a odíde.</w:t>
      </w:r>
    </w:p>
    <w:p w:rsidR="00D21EF9" w:rsidRPr="00393FA3" w:rsidRDefault="00D21EF9" w:rsidP="00D21EF9">
      <w:pPr>
        <w:suppressAutoHyphens/>
        <w:rPr>
          <w:lang w:val="sk-SK"/>
        </w:rPr>
      </w:pPr>
      <w:r w:rsidRPr="00393FA3">
        <w:rPr>
          <w:lang w:val="sk-SK"/>
        </w:rPr>
        <w:t xml:space="preserve">Keď odchádza sudca, zistí, že tam nie sú jeho sandále, a nájde iba obnosené, zodraté. Všetci vedia, že patria skupáňovi Abú Kásimovi. Sudca sa nahnevá a pošle sluhov, aby mu doniesli jeho </w:t>
      </w:r>
      <w:r w:rsidRPr="00393FA3">
        <w:rPr>
          <w:lang w:val="sk-SK"/>
        </w:rPr>
        <w:lastRenderedPageBreak/>
        <w:t>odcudzené sandále. Čoskoro ich objavia zlodejovi na nohách. Kupca predvedú pred súd a ten mu vymeria vysokú pokutu.</w:t>
      </w:r>
    </w:p>
    <w:p w:rsidR="00D21EF9" w:rsidRPr="00393FA3" w:rsidRDefault="00D21EF9" w:rsidP="00D21EF9">
      <w:pPr>
        <w:suppressAutoHyphens/>
        <w:rPr>
          <w:lang w:val="sk-SK"/>
        </w:rPr>
      </w:pPr>
      <w:r w:rsidRPr="00393FA3">
        <w:rPr>
          <w:lang w:val="sk-SK"/>
        </w:rPr>
        <w:t>Abú Kásim preklína svoju smolu a doma vyhodí nešťastné sandále von oknom do kalného Tigrisu. O niekoľko dní ich skupinka rybárov vyloví spolu s rybami, ale klinčeky na podrážkach im dotrhajú siete. Rozzúrení hodia premočené sandále do otvoreného okna. Náhodou je to Abú Kásimovo okno. Sandále dopadnú na sklo, ktoré si nedávno kúpil, a rozbijú ho.</w:t>
      </w:r>
    </w:p>
    <w:p w:rsidR="00D21EF9" w:rsidRPr="00393FA3" w:rsidRDefault="00D21EF9" w:rsidP="00D21EF9">
      <w:pPr>
        <w:suppressAutoHyphens/>
        <w:rPr>
          <w:lang w:val="sk-SK"/>
        </w:rPr>
      </w:pPr>
      <w:r w:rsidRPr="00393FA3">
        <w:rPr>
          <w:lang w:val="sk-SK"/>
        </w:rPr>
        <w:t>Abú Kásim je z toho zronený a žiali ako správny lakomec. Zaprisahá sa, že nešťastné sandále mu už nespôsobia nijakú ujmu, a pre istotu sa vyberie s rýľom do záhrady a tam ich zákope. Sused si náhodou všimne, že Abú Kásim kope. To je podradná robota vhodná iba pre sluhu. Sused usúdi, že ak pán domu vykonáva takú robotu sám, akiste schováva poklad. Zájde za kalifom a udá Abú Kásima, lebo podľa zákonov krajiny patrí každý poklad nájdený v zemi kalifovi.</w:t>
      </w:r>
    </w:p>
    <w:p w:rsidR="00D21EF9" w:rsidRPr="00393FA3" w:rsidRDefault="00D21EF9" w:rsidP="00D21EF9">
      <w:pPr>
        <w:suppressAutoHyphens/>
        <w:rPr>
          <w:lang w:val="sk-SK"/>
        </w:rPr>
      </w:pPr>
      <w:r w:rsidRPr="00393FA3">
        <w:rPr>
          <w:lang w:val="sk-SK"/>
        </w:rPr>
        <w:t>Abú Kásima predvolajú pred kalifa, a keď kupec tvrdí, že zakopal iba svoje staré sandále, súd sa hlučne vysmeje z priehľadného pokusu zatajovať ozajstný a protiprávny dôvod. Kalif sa nahnevá, že ho Abú Kásim pokladá za hlupáka, keď si hudie také nezmyselné klamstvo, a zvýši pokutu. Abú Kásim žasne nad rozsudkom, ale musí zaplatiť.</w:t>
      </w:r>
    </w:p>
    <w:p w:rsidR="00D21EF9" w:rsidRPr="00393FA3" w:rsidRDefault="00D21EF9" w:rsidP="00D21EF9">
      <w:pPr>
        <w:suppressAutoHyphens/>
        <w:rPr>
          <w:lang w:val="sk-SK"/>
        </w:rPr>
      </w:pPr>
      <w:r w:rsidRPr="00393FA3">
        <w:rPr>
          <w:lang w:val="sk-SK"/>
        </w:rPr>
        <w:t>Abú Kásim si pevne zaumieni, že sa raz navždy strasie starých sandálov. Chce mať istotu, že mu nespôsobia ďalšie mrzutosti, vyberie sa ďaleko za mesto a hodí ich do odľahlého rybníka. So zadosťučinením sa prizerá, ako klesajú na dno. Z rybníka však berie mesto vodu a sandále napokon upchajú vodovodné potrubie. Stráže, ktoré majú vyčistiť prívod vody, ich nájdu a spoznajú, lebo všetci poznajú sandále nenapraviteľného skupáňa. Abú Kásima opäť predvedú pred kalifa, obvinia ho zo znečisťovania mestského vodovodu a uvalia mu oveľa väčšiu pokutu ako predtým. Potom mu sandále vrátia.</w:t>
      </w:r>
    </w:p>
    <w:p w:rsidR="00D21EF9" w:rsidRPr="00393FA3" w:rsidRDefault="00D21EF9" w:rsidP="00D21EF9">
      <w:pPr>
        <w:suppressAutoHyphens/>
        <w:rPr>
          <w:lang w:val="sk-SK"/>
        </w:rPr>
      </w:pPr>
      <w:r w:rsidRPr="00393FA3">
        <w:rPr>
          <w:lang w:val="sk-SK"/>
        </w:rPr>
        <w:t>Abú Kásim sa ich rozhodne spáliť, ale sú ešte mokré, a tak ich položí na balkón, aby uschli. Uvidí ich pes a začne sa s nimi hra</w:t>
      </w:r>
      <w:r w:rsidR="004361F2" w:rsidRPr="00393FA3">
        <w:rPr>
          <w:lang w:val="sk-SK"/>
        </w:rPr>
        <w:t>ť. Jeden sandál mu vypadne z pa</w:t>
      </w:r>
      <w:r w:rsidRPr="00393FA3">
        <w:rPr>
          <w:lang w:val="sk-SK"/>
        </w:rPr>
        <w:t xml:space="preserve">pule na ulicu na ženu, čo tade prechádza. Žena je ťarchavá a po úraze potratí. Jej muž pribehne na </w:t>
      </w:r>
      <w:r w:rsidRPr="00393FA3">
        <w:rPr>
          <w:lang w:val="sk-SK"/>
        </w:rPr>
        <w:lastRenderedPageBreak/>
        <w:t>súd a žiada veľké odškodné. Súd mu ho udelí a Abú Kásim, zlomený a zbedačený, ho musí vyplatiť.</w:t>
      </w:r>
    </w:p>
    <w:p w:rsidR="00D21EF9" w:rsidRPr="00393FA3" w:rsidRDefault="00D21EF9" w:rsidP="00D21EF9">
      <w:pPr>
        <w:suppressAutoHyphens/>
        <w:rPr>
          <w:lang w:val="sk-SK"/>
        </w:rPr>
      </w:pPr>
      <w:r w:rsidRPr="00393FA3">
        <w:rPr>
          <w:lang w:val="sk-SK"/>
        </w:rPr>
        <w:t>Z rafinovaného arabského príbehu plynie poučenie, aké príkoria môžu postihnúť človeka, ak si častejšie neprezúva sandále. Má však bezpochyby aj hlbšiu rovinu, a tou je predstava človeka, ktorý sa nevie striasť nejakého bremena. A práve táto rovina znepokojovala Severanov.</w:t>
      </w:r>
    </w:p>
    <w:p w:rsidR="00647710" w:rsidRPr="00393FA3" w:rsidRDefault="00647710" w:rsidP="00D21EF9">
      <w:pPr>
        <w:suppressAutoHyphens/>
        <w:rPr>
          <w:lang w:val="sk-SK"/>
        </w:rPr>
      </w:pPr>
    </w:p>
    <w:p w:rsidR="00D21EF9" w:rsidRPr="00393FA3" w:rsidRDefault="00D21EF9" w:rsidP="00D21EF9">
      <w:pPr>
        <w:suppressAutoHyphens/>
        <w:rPr>
          <w:lang w:val="sk-SK"/>
        </w:rPr>
      </w:pPr>
      <w:r w:rsidRPr="00393FA3">
        <w:rPr>
          <w:lang w:val="sk-SK"/>
        </w:rPr>
        <w:t>Potom sa už hostia neveselili, ale všetci Buliwyfovi bojovníci sa nenútene zabávali. Všimol som si, že Rothgarov syn Wiglif zazerá na Buliwyfa pred odchodom z dvorany, ale Buliwyf na to nedbá. Dával prednosť spoločnosti otrokýň a slobodných žien. Onedlho som zaspal.</w:t>
      </w:r>
    </w:p>
    <w:p w:rsidR="00D21EF9" w:rsidRPr="00393FA3" w:rsidRDefault="00D21EF9" w:rsidP="00D21EF9">
      <w:pPr>
        <w:suppressAutoHyphens/>
        <w:rPr>
          <w:lang w:val="sk-SK"/>
        </w:rPr>
      </w:pPr>
      <w:r w:rsidRPr="00393FA3">
        <w:rPr>
          <w:lang w:val="sk-SK"/>
        </w:rPr>
        <w:t>Ráno ma zobudili údery kladív. Vyšiel som z veľkého paláca Hurotu a videl som, že všetci obyvatelia Rothgarovho kráľovstva pracujú na opevneniach. Boli to prípravné práce. Kone privážali množstvá kolov, ktoré bojovníci zakresávali. Obranné práce riadil Buliwyf osobne a hrotom meča označoval miesta, kde treba zatĺkať koly. N</w:t>
      </w:r>
      <w:r w:rsidR="004361F2" w:rsidRPr="00393FA3">
        <w:rPr>
          <w:lang w:val="sk-SK"/>
        </w:rPr>
        <w:t>epoužíval pritom svoj veľký Run</w:t>
      </w:r>
      <w:r w:rsidRPr="00393FA3">
        <w:rPr>
          <w:lang w:val="sk-SK"/>
        </w:rPr>
        <w:t>ding, ale akýsi iný meč. Neviem však, či mal na to nejaký dôvod.</w:t>
      </w:r>
    </w:p>
    <w:p w:rsidR="00D21EF9" w:rsidRPr="00393FA3" w:rsidRDefault="00D21EF9" w:rsidP="00D21EF9">
      <w:pPr>
        <w:suppressAutoHyphens/>
        <w:rPr>
          <w:lang w:val="sk-SK"/>
        </w:rPr>
      </w:pPr>
      <w:r w:rsidRPr="00393FA3">
        <w:rPr>
          <w:lang w:val="sk-SK"/>
        </w:rPr>
        <w:t xml:space="preserve">Na poludnie prišla </w:t>
      </w:r>
      <w:r w:rsidR="004361F2" w:rsidRPr="00393FA3">
        <w:rPr>
          <w:lang w:val="sk-SK"/>
        </w:rPr>
        <w:t>žena, ktorú volali anjel smrti,</w:t>
      </w:r>
      <w:r w:rsidR="004361F2" w:rsidRPr="00393FA3">
        <w:rPr>
          <w:rStyle w:val="Odkaznapoznmkupodiarou"/>
          <w:lang w:val="sk-SK"/>
        </w:rPr>
        <w:footnoteReference w:id="21"/>
      </w:r>
      <w:r w:rsidRPr="00393FA3">
        <w:rPr>
          <w:lang w:val="sk-SK"/>
        </w:rPr>
        <w:t xml:space="preserve"> porozhadzovala po zemi kosti, čarovala s nimi a zvestovala, že v noci padne hmla. Keď to počul Buliwyf, prikázal, aby ukončili všetky práce a prichystali veľkú hostinu. Všetci súhlasili a prestali pracovať. Opýtal som sa Hergera, prečo sa bude konať hostina, ale odvetil mi, že mám priveľa otázok. Je naozaj pravda, že som mu položil tú otázku nevhod, lebo stál pred plavovlasou otrokyňou, ktorá sa naňho milo usmievala.</w:t>
      </w:r>
    </w:p>
    <w:p w:rsidR="00D21EF9" w:rsidRPr="00393FA3" w:rsidRDefault="00D21EF9" w:rsidP="00D21EF9">
      <w:pPr>
        <w:suppressAutoHyphens/>
        <w:rPr>
          <w:lang w:val="sk-SK"/>
        </w:rPr>
      </w:pPr>
      <w:r w:rsidRPr="00393FA3">
        <w:rPr>
          <w:lang w:val="sk-SK"/>
        </w:rPr>
        <w:t>Popoludní Buliwyf zvolal všetkých svojich bojovníkov a povedal im: - Prichystajte sa do boja. - Súhlasili a zaželali si navzájom veľa šťastia. Medzitým sa okolo nás rozbehli prípravy na hostinu.</w:t>
      </w:r>
    </w:p>
    <w:p w:rsidR="00D21EF9" w:rsidRPr="00393FA3" w:rsidRDefault="00D21EF9" w:rsidP="00D21EF9">
      <w:pPr>
        <w:suppressAutoHyphens/>
        <w:rPr>
          <w:lang w:val="sk-SK"/>
        </w:rPr>
      </w:pPr>
      <w:r w:rsidRPr="00393FA3">
        <w:rPr>
          <w:lang w:val="sk-SK"/>
        </w:rPr>
        <w:lastRenderedPageBreak/>
        <w:t>Večerná oslava veľmi pripomínala včerajšiu hostinu, hoci sa dostavilo menej Rothgarových šľachticov a pánov. Dozvedel som sa, že viacerí šľachtici vôbec neprídu, lebo sa boja, čo by sa v noci mohlo stať v paláci. Zdalo sa totiž, že zloduch sa zaujíma práve o toto miesto, že túži po paláci Hurot alebo po niečom podobnom - presne som to však nevedel.</w:t>
      </w:r>
    </w:p>
    <w:p w:rsidR="00D21EF9" w:rsidRPr="00393FA3" w:rsidRDefault="00D21EF9" w:rsidP="00D21EF9">
      <w:pPr>
        <w:suppressAutoHyphens/>
        <w:rPr>
          <w:lang w:val="sk-SK"/>
        </w:rPr>
      </w:pPr>
      <w:r w:rsidRPr="00393FA3">
        <w:rPr>
          <w:lang w:val="sk-SK"/>
        </w:rPr>
        <w:t>Z hostiny som nemal radosť, lebo som sa obával toho, čo sa môže stať. A stalo sa toto. Jeden zo starších šľachticov ovládal trochu latinčinu aj niektoré iberské nárečia, lebo v mladšom veku precestoval córdobský kalifát, a dal som sa s ním do reči. Pri tej príležitosti som predstieral vedomosti, ktoré mi chýbali, ale o tom sa presvedčíte.</w:t>
      </w:r>
    </w:p>
    <w:p w:rsidR="00D21EF9" w:rsidRPr="00393FA3" w:rsidRDefault="00D21EF9" w:rsidP="00D21EF9">
      <w:pPr>
        <w:suppressAutoHyphens/>
        <w:rPr>
          <w:lang w:val="sk-SK"/>
        </w:rPr>
      </w:pPr>
      <w:r w:rsidRPr="00393FA3">
        <w:rPr>
          <w:lang w:val="sk-SK"/>
        </w:rPr>
        <w:t>Oslovil ma: - Teda ty si cudzinec, ktorý bude trinásty? - Prisvedčil som. - Iste si nesmierne odvážny, - pokračoval starec, - a vzdávam česť tvojej odvahe. - Nato som utrúsil zdvorilostnú poznámku v tom zmysle, že na rozdiel od ostatných Buliwyfových druhov som zbabelec. A bola to svätá pravda.</w:t>
      </w:r>
    </w:p>
    <w:p w:rsidR="00D21EF9" w:rsidRPr="00393FA3" w:rsidRDefault="00D21EF9" w:rsidP="00D21EF9">
      <w:pPr>
        <w:suppressAutoHyphens/>
        <w:rPr>
          <w:lang w:val="sk-SK"/>
        </w:rPr>
      </w:pPr>
      <w:r w:rsidRPr="00393FA3">
        <w:rPr>
          <w:lang w:val="sk-SK"/>
        </w:rPr>
        <w:t>- Aj tak si smelý chlap, keď sa nebojíš postaviť proti wendolom, - odvetil starec. Mal už v hlave, lebo popíjal tamojší veľmi zákerný nápoj, ktorý sa volá medovina a je strašne tuhý.</w:t>
      </w:r>
    </w:p>
    <w:p w:rsidR="00D21EF9" w:rsidRPr="00393FA3" w:rsidRDefault="00D21EF9" w:rsidP="00D21EF9">
      <w:pPr>
        <w:suppressAutoHyphens/>
        <w:rPr>
          <w:lang w:val="sk-SK"/>
        </w:rPr>
      </w:pPr>
      <w:r w:rsidRPr="00393FA3">
        <w:rPr>
          <w:lang w:val="sk-SK"/>
        </w:rPr>
        <w:t>Tušil som, že sa konečne dozviem čosi dôležité. Zopakoval som pred starcom severanské príslovie, ktoré som kedysi počul od Hergera. Povedal som: - Zvieratá zomierajú, priatelia zomierajú, aj ja zomriem, ale jedno nezomrie - meno, ktoré zostane po nás, keď zomrieme.</w:t>
      </w:r>
    </w:p>
    <w:p w:rsidR="00D21EF9" w:rsidRPr="00393FA3" w:rsidRDefault="00D21EF9" w:rsidP="00D21EF9">
      <w:pPr>
        <w:suppressAutoHyphens/>
        <w:rPr>
          <w:lang w:val="sk-SK"/>
        </w:rPr>
      </w:pPr>
      <w:r w:rsidRPr="00393FA3">
        <w:rPr>
          <w:lang w:val="sk-SK"/>
        </w:rPr>
        <w:t>Starec sa usmial bezzubými ústami. Lichotilo mu, že poznám severanské príslovie. Poznamenal: - To je pravda, ale aj wendoli majú meno. - Naoko ľahostajne som odvetil: - Naozaj? To som nevedel.</w:t>
      </w:r>
    </w:p>
    <w:p w:rsidR="00D21EF9" w:rsidRPr="00393FA3" w:rsidRDefault="00D21EF9" w:rsidP="00D21EF9">
      <w:pPr>
        <w:suppressAutoHyphens/>
        <w:rPr>
          <w:lang w:val="sk-SK"/>
        </w:rPr>
      </w:pPr>
      <w:r w:rsidRPr="00393FA3">
        <w:rPr>
          <w:lang w:val="sk-SK"/>
        </w:rPr>
        <w:t>Starec utrúsil, že som cudzinec, a ochotne mi to vysvetlí. Označenie wendol alebo windon je prastaré, také staré ako všetky národy severu a znamená toľko ako „čierna hmla". Podľa Severanov ide o hmlu, za ktorej pod pláštiko</w:t>
      </w:r>
      <w:r w:rsidR="00647710" w:rsidRPr="00393FA3">
        <w:rPr>
          <w:lang w:val="sk-SK"/>
        </w:rPr>
        <w:t>m noci prichádzajú čierni zlodu</w:t>
      </w:r>
      <w:r w:rsidRPr="00393FA3">
        <w:rPr>
          <w:lang w:val="sk-SK"/>
        </w:rPr>
        <w:t>chovia, ktorí zabíjaj</w:t>
      </w:r>
      <w:r w:rsidR="00647710" w:rsidRPr="00393FA3">
        <w:rPr>
          <w:lang w:val="sk-SK"/>
        </w:rPr>
        <w:t>ú, vraždia a jedia ľudské mäso.</w:t>
      </w:r>
      <w:r w:rsidR="00647710" w:rsidRPr="00393FA3">
        <w:rPr>
          <w:rStyle w:val="Odkaznapoznmkupodiarou"/>
          <w:lang w:val="sk-SK"/>
        </w:rPr>
        <w:footnoteReference w:id="22"/>
      </w:r>
    </w:p>
    <w:p w:rsidR="00D21EF9" w:rsidRPr="00393FA3" w:rsidRDefault="00D21EF9" w:rsidP="00D21EF9">
      <w:pPr>
        <w:suppressAutoHyphens/>
        <w:rPr>
          <w:lang w:val="sk-SK"/>
        </w:rPr>
      </w:pPr>
      <w:r w:rsidRPr="00393FA3">
        <w:rPr>
          <w:lang w:val="sk-SK"/>
        </w:rPr>
        <w:lastRenderedPageBreak/>
        <w:t>Zloduchovia sú chlpatí, odporní na dotyk a smrdia. Sú diví a prefíkaní. Nerozprávajú ľudským jazykom, a predsa sa zhovárajú. Prichádzajú s nočnou hmlou a na svitaní miznú - nikto sa neopovážil zistiť kam.</w:t>
      </w:r>
    </w:p>
    <w:p w:rsidR="00D21EF9" w:rsidRPr="00393FA3" w:rsidRDefault="00D21EF9" w:rsidP="00D21EF9">
      <w:pPr>
        <w:suppressAutoHyphens/>
        <w:rPr>
          <w:lang w:val="sk-SK"/>
        </w:rPr>
      </w:pPr>
      <w:r w:rsidRPr="00393FA3">
        <w:rPr>
          <w:lang w:val="sk-SK"/>
        </w:rPr>
        <w:t>Starec pokračoval: - Kraj, kde bývajú netvori z čiernych hmiel, poznáš podľa viacerých príznakov. Stáva sa, že bojovník na koni prenasleduje so psami jeleňa, naháňa ho veľa míľ cez kopce, lesy a lúky. A keď jeleň pribehne k močaristému jazierku či k trasovisku, zastane a radšej sa dá roztrhať psom na márne kúsky, ako by mal vkročiť do toho odporného kúta. Takto poznáme miesta, kde žijú wendoli, a vieme, že sa ta neodvažujú vstúpiť ani zvieratá.</w:t>
      </w:r>
    </w:p>
    <w:p w:rsidR="00D21EF9" w:rsidRPr="00393FA3" w:rsidRDefault="00D21EF9" w:rsidP="00D21EF9">
      <w:pPr>
        <w:suppressAutoHyphens/>
        <w:rPr>
          <w:lang w:val="sk-SK"/>
        </w:rPr>
      </w:pPr>
      <w:r w:rsidRPr="00393FA3">
        <w:rPr>
          <w:lang w:val="sk-SK"/>
        </w:rPr>
        <w:t>Nevedel som sa vynačudovať starcovmu rozprávaniu, aby som vytiahol z neho ďalšie slová. Vtedy si ma všimol Herger, výhražné na mňa zagánil, ale ja som na to nedbal.</w:t>
      </w:r>
    </w:p>
    <w:p w:rsidR="00D872E5" w:rsidRPr="00393FA3" w:rsidRDefault="00D21EF9" w:rsidP="00D872E5">
      <w:pPr>
        <w:suppressAutoHyphens/>
        <w:rPr>
          <w:lang w:val="sk-SK"/>
        </w:rPr>
      </w:pPr>
      <w:r w:rsidRPr="00393FA3">
        <w:rPr>
          <w:lang w:val="sk-SK"/>
        </w:rPr>
        <w:t>Starec pokračoval: - Za dávnych čias sa báli čiernej hmly Severania zo všetkých končín sveta. Pokolenie môjho otca, jeho otca ani jeho starého otca nevidelo čiernu hmlu a mnohí mladí bojovníci nás pokladali za starých hlupákov, že si držíme v hlavách dávne povesti o tých hrôzach a pustošení. Ale náčelníci Severanov vo všetkých kráľovstvách, aj v Nórsku, boli vždy prichystaní na návrat čiernej hmly. Všetky naše mestá a hrady sú chránené od pevniny. Naši súkmeňovci stavajú tieto opevnenia od čias môjho otca a jeho otca, hoci sme nikdy nevideli čiernu hmlu. A teraz sa vrátila.</w:t>
      </w:r>
    </w:p>
    <w:p w:rsidR="00D21EF9" w:rsidRPr="00393FA3" w:rsidRDefault="00D21EF9" w:rsidP="00D872E5">
      <w:pPr>
        <w:suppressAutoHyphens/>
        <w:rPr>
          <w:lang w:val="sk-SK"/>
        </w:rPr>
      </w:pPr>
      <w:r w:rsidRPr="00393FA3">
        <w:rPr>
          <w:lang w:val="sk-SK"/>
        </w:rPr>
        <w:lastRenderedPageBreak/>
        <w:t>Opýtal som sa, prečo sa čierna hmla vrátila. Stíšil hlas a dal mi túto odpoveď: - Čiernu hmlu zavinila márnomyseľnosť a slabosť Rothgara, ktorý urazil bohov nezmyselnou nádherou a dráždil zloduchov, lebo postavil veľký palác tak, že nie je chránený od pevniny. Rothgar je starý a vie, že národ si ho nebude pamätať pre víťazstvá v bitkách, a tak postavil tento skvostný palác. Chýry o ňom idú po celom svete, a to lahodí jeho márnomyseľnosti. Rothgar sa správa ako boh, hoci je iba človek. Bohovia preto zoslali čiernu hmlu, aby ho pokorili a naučili skromnosti.</w:t>
      </w:r>
    </w:p>
    <w:p w:rsidR="00D21EF9" w:rsidRPr="00393FA3" w:rsidRDefault="00D21EF9" w:rsidP="00D21EF9">
      <w:pPr>
        <w:suppressAutoHyphens/>
        <w:rPr>
          <w:lang w:val="sk-SK"/>
        </w:rPr>
      </w:pPr>
      <w:r w:rsidRPr="00393FA3">
        <w:rPr>
          <w:lang w:val="sk-SK"/>
        </w:rPr>
        <w:t>Poznamenal som pred starcom, že azda poddaní reptajú na Rothgara. Odvetil mi: - Nijaký človek nie je taký dobrý, aby bol ušetrený od všetkého zla, ale ani taký zlý, aby nestál za nič. Rothgar je spravodlivý kráľ a ľudu sa vodí dobre po celý jeho život. Múdrosť i blahobyt jeho panovania sú prítomné tu v paláci Hurot a sú obdivuhodné. Dopustil sa jedinej chyby, zabudol na obranu, lebo máme príslovie: „Muž by sa nemal vzdialiť ani na krok od svojich zbraní." Rothgar nemá nijaké zbrane. Je bezzubý a slabý. A čierna hmla nerušene sadá na krajinu.</w:t>
      </w:r>
    </w:p>
    <w:p w:rsidR="00D21EF9" w:rsidRPr="00393FA3" w:rsidRDefault="00D21EF9" w:rsidP="00D21EF9">
      <w:pPr>
        <w:suppressAutoHyphens/>
        <w:rPr>
          <w:lang w:val="sk-SK"/>
        </w:rPr>
      </w:pPr>
      <w:r w:rsidRPr="00393FA3">
        <w:rPr>
          <w:lang w:val="sk-SK"/>
        </w:rPr>
        <w:t>Rád by som bol vedel viac, ale starec bol ustatý, odvrátil sa odo mňa a vzápätí zaspal. Rothgar bol pohostinný, jedla i pitia bolo nadostač a veľa šľachticov i pánov podriemkavalo.</w:t>
      </w:r>
    </w:p>
    <w:p w:rsidR="00D21EF9" w:rsidRPr="00393FA3" w:rsidRDefault="00D21EF9" w:rsidP="00D21EF9">
      <w:pPr>
        <w:suppressAutoHyphens/>
        <w:rPr>
          <w:lang w:val="sk-SK"/>
        </w:rPr>
      </w:pPr>
      <w:r w:rsidRPr="00393FA3">
        <w:rPr>
          <w:lang w:val="sk-SK"/>
        </w:rPr>
        <w:t>O Rothgarovom stolovaní poviem iba toľko. Každý hosť mal servítku a tanier, lyžicu i nôž. Pohostili nás varenou bravčovinou i kozľacinou a rybami, lebo Severania dávajú vždy prednosť varenému mäsu pred pečeným. K mäsu podávali hojnosť kapusty i cibule, jablká a lieskové oriešky. Mne doniesli sladkasté mäsité jedlo, ktoré som ešte nikdy neochutnal. Povedali mi, že je to sobie mäso.</w:t>
      </w:r>
    </w:p>
    <w:p w:rsidR="00D21EF9" w:rsidRPr="00393FA3" w:rsidRDefault="00D21EF9" w:rsidP="00D21EF9">
      <w:pPr>
        <w:suppressAutoHyphens/>
        <w:rPr>
          <w:lang w:val="sk-SK"/>
        </w:rPr>
      </w:pPr>
      <w:r w:rsidRPr="00393FA3">
        <w:rPr>
          <w:lang w:val="sk-SK"/>
        </w:rPr>
        <w:t>Ten strašný, odporný nápoj, čo sa volá medovina, pripravujú z medu a kvasia. Je to najkyslejšia, najčiernejšia, najhnusnejšia pijatika, akú si vie človek predstaviť, ale je neslýchané tuhá. Stačí zopár pohárikov a pred človekom sa roztancuje celý svet. Ja som však medovinu nepil, nech je pochválený Alah.</w:t>
      </w:r>
    </w:p>
    <w:p w:rsidR="00D21EF9" w:rsidRPr="00393FA3" w:rsidRDefault="00D21EF9" w:rsidP="00D21EF9">
      <w:pPr>
        <w:suppressAutoHyphens/>
        <w:rPr>
          <w:lang w:val="sk-SK"/>
        </w:rPr>
      </w:pPr>
      <w:r w:rsidRPr="00393FA3">
        <w:rPr>
          <w:lang w:val="sk-SK"/>
        </w:rPr>
        <w:t xml:space="preserve">Všimol som si, že Buliwyf a jeho družina v ten večer nepili, alebo len veľmi málo. Rothgar sa však neurážal, ale bral to ako čosi samozrejmé. Tej noci nefúkal vietor. Sviečky a plamene v paláci Hurot sa nemihotali, ale bolo vlhko a chladno. Na vlastné oči som </w:t>
      </w:r>
      <w:r w:rsidRPr="00393FA3">
        <w:rPr>
          <w:lang w:val="sk-SK"/>
        </w:rPr>
        <w:lastRenderedPageBreak/>
        <w:t>videl, že vonku sa z kopcov valí hmla, zastiera striebristý svit mesiaca a halí ho do čierneho závoja.</w:t>
      </w:r>
    </w:p>
    <w:p w:rsidR="00D21EF9" w:rsidRPr="00393FA3" w:rsidRDefault="00D21EF9" w:rsidP="00D21EF9">
      <w:pPr>
        <w:suppressAutoHyphens/>
        <w:rPr>
          <w:lang w:val="sk-SK"/>
        </w:rPr>
      </w:pPr>
      <w:r w:rsidRPr="00393FA3">
        <w:rPr>
          <w:lang w:val="sk-SK"/>
        </w:rPr>
        <w:t>Keď noc pokročila, kráľ Rothgar aj s kráľovnou sa uložili spať a ťažké dvere paláca Hurot zamkli a zapreli závorou. Šľachtici a páni, čo tam zostali, upadli do opitého spánku a hlasno chrápali.</w:t>
      </w:r>
    </w:p>
    <w:p w:rsidR="00D21EF9" w:rsidRPr="00393FA3" w:rsidRDefault="00D21EF9" w:rsidP="00D21EF9">
      <w:pPr>
        <w:suppressAutoHyphens/>
        <w:rPr>
          <w:lang w:val="sk-SK"/>
        </w:rPr>
      </w:pPr>
      <w:r w:rsidRPr="00393FA3">
        <w:rPr>
          <w:lang w:val="sk-SK"/>
        </w:rPr>
        <w:t>Potom Buliwyf a jeho chlapi, ešte vždy v brnení, pochodili po dvorane, pozhasínali sviece a prihrnuli popolom pahreby, aby jasne neblčali. Opýtal som sa Hergera, čo to všetko znamená, ale on mi odvetil, aby som sa modlil za vlastný život a robil sa, že spím. Dal mi zbraň, krátky meč, ale bola to slabá útecha. Nie som bojovník a dobre si to uvedomujem.</w:t>
      </w:r>
    </w:p>
    <w:p w:rsidR="00D21EF9" w:rsidRPr="00393FA3" w:rsidRDefault="00D21EF9" w:rsidP="00D21EF9">
      <w:pPr>
        <w:suppressAutoHyphens/>
        <w:rPr>
          <w:lang w:val="sk-SK"/>
        </w:rPr>
      </w:pPr>
      <w:r w:rsidRPr="00393FA3">
        <w:rPr>
          <w:lang w:val="sk-SK"/>
        </w:rPr>
        <w:t>A naozaj, všetci chlapi sa pretvarovali, že spia. Buliwyf a jeho druhovia sa uložili vedľa dvoranov kráľa Rothgara, ktorí skutočne spali. Neviem, ako dlho sme čakali, lebo sa mi zdá, že aj ja som si na chvíľu zdriemol. Potom som sa však zrazu prebral a moje zmysly boli akosi neprirodzene čujné. Nebol som ospanlivý, okamžite som bol v strehu, hoci som zostal ležať na medvedej kožušine vo veľkej dvorane. Noc bola temná. Sviece v dvorane horeli tlmene, cez dvoranu povieval ľahký vánok a žlté plamienky sviec sa mihotali.</w:t>
      </w:r>
    </w:p>
    <w:p w:rsidR="00D21EF9" w:rsidRPr="00393FA3" w:rsidRDefault="00D21EF9" w:rsidP="00D21EF9">
      <w:pPr>
        <w:suppressAutoHyphens/>
        <w:rPr>
          <w:lang w:val="sk-SK"/>
        </w:rPr>
      </w:pPr>
      <w:r w:rsidRPr="00393FA3">
        <w:rPr>
          <w:lang w:val="sk-SK"/>
        </w:rPr>
        <w:t>Vtom som začul ti</w:t>
      </w:r>
      <w:r w:rsidR="00D872E5" w:rsidRPr="00393FA3">
        <w:rPr>
          <w:lang w:val="sk-SK"/>
        </w:rPr>
        <w:t>ché vrčanie pripomínajúce kroch</w:t>
      </w:r>
      <w:r w:rsidRPr="00393FA3">
        <w:rPr>
          <w:lang w:val="sk-SK"/>
        </w:rPr>
        <w:t>kanie svine a doniesol mi ho do uší vánok. Do nosa mi udrel kyslý pach, akoby kdesi ležala mesiac stará zdochlina, a náramne som sa vyľakal. To krochkanie, neviem, ako ináč by som to pomenoval, to hundranie, vrčanie či fŕkanie mocnelo a znelo čoraz vzrušenejšie. Prichádzalo zvonku od jednej strany paláca. Potom som ho začul z druhej, z tretej aj zo štvrtej strany. Palác bol obkľúčený.</w:t>
      </w:r>
    </w:p>
    <w:p w:rsidR="00D21EF9" w:rsidRPr="00393FA3" w:rsidRDefault="00D21EF9" w:rsidP="00D21EF9">
      <w:pPr>
        <w:suppressAutoHyphens/>
        <w:rPr>
          <w:lang w:val="sk-SK"/>
        </w:rPr>
      </w:pPr>
      <w:r w:rsidRPr="00393FA3">
        <w:rPr>
          <w:lang w:val="sk-SK"/>
        </w:rPr>
        <w:t>Nadvihol som sa na lakti a srdce mi divo tĺklo, keď som sa poobzeral po dvorane. Spiaci bojovníci sa ani nepohli, ale všimol som si, že Herger leží s otvorenými očami. Aj Buliwyf chrápal s otvorenými očami. Svitlo mi, že všetci Buliwyfovi chlapi čakajú, kedy sa rozpúta boj s wendolmi, ktorých hlasy sa ozývali v dvorane.</w:t>
      </w:r>
    </w:p>
    <w:p w:rsidR="00D21EF9" w:rsidRPr="00393FA3" w:rsidRDefault="00D21EF9" w:rsidP="00D21EF9">
      <w:pPr>
        <w:suppressAutoHyphens/>
        <w:rPr>
          <w:lang w:val="sk-SK"/>
        </w:rPr>
      </w:pPr>
      <w:r w:rsidRPr="00393FA3">
        <w:rPr>
          <w:lang w:val="sk-SK"/>
        </w:rPr>
        <w:t xml:space="preserve">Pri Alahovi nepoznám väčší strach, ako je ten, ktorého príčina nie je známa. Ako dlho som ležal na medvedej kožušine, počúval krochkanie wendolov a dýchal ich odporný pach! Ako dlho som čakal, nevediac na čo, a čakanie na bitku bolo strašnejšie ako sama bitka! Jedno som si zapamätal. Severania poznajú pochvalu, ktorú </w:t>
      </w:r>
      <w:r w:rsidRPr="00393FA3">
        <w:rPr>
          <w:lang w:val="sk-SK"/>
        </w:rPr>
        <w:lastRenderedPageBreak/>
        <w:t>vytesávajú na náhrobky udatných bojovníkov. Tá pochvala znie: „Neutiekol pred bitkou." Nikto z Buliwyfovej družiny tej noci neutiekol, hoci ich zo všetkých strán obkolesoval zápach a vrčanie, ktoré striedavo silnelo a slablo, prichádzalo raz z jednej, raz z druhej strany. A predsa všetci čakali.</w:t>
      </w:r>
    </w:p>
    <w:p w:rsidR="00D21EF9" w:rsidRPr="00393FA3" w:rsidRDefault="00D21EF9" w:rsidP="00D21EF9">
      <w:pPr>
        <w:suppressAutoHyphens/>
        <w:rPr>
          <w:lang w:val="sk-SK"/>
        </w:rPr>
      </w:pPr>
      <w:r w:rsidRPr="00393FA3">
        <w:rPr>
          <w:lang w:val="sk-SK"/>
        </w:rPr>
        <w:t>Vtom nadišiel najstrašnejší okamih. Všetky zvuky stíchli. Zavládlo hrobové ticho, v kt</w:t>
      </w:r>
      <w:r w:rsidR="001706BB" w:rsidRPr="00393FA3">
        <w:rPr>
          <w:lang w:val="sk-SK"/>
        </w:rPr>
        <w:t>orom bol</w:t>
      </w:r>
      <w:r w:rsidRPr="00393FA3">
        <w:rPr>
          <w:lang w:val="sk-SK"/>
        </w:rPr>
        <w:t>o počuť iba chrápanie spáčov a tichý pukot ohňa. No Buliwyfovi bojovníci sa dosiaľ ani nepohli.</w:t>
      </w:r>
    </w:p>
    <w:p w:rsidR="00D21EF9" w:rsidRPr="00393FA3" w:rsidRDefault="00D21EF9" w:rsidP="00D21EF9">
      <w:pPr>
        <w:suppressAutoHyphens/>
        <w:rPr>
          <w:lang w:val="sk-SK"/>
        </w:rPr>
      </w:pPr>
      <w:r w:rsidRPr="00393FA3">
        <w:rPr>
          <w:lang w:val="sk-SK"/>
        </w:rPr>
        <w:t>Vzápätí ktosi mocne vrazil do masívnej brány paláca Hurot, a keď sa otvorila, závan smradľavého vetra zahasil všetky svetlá a do dvorany vtrhla čierna hmla. Neporátal som ich, zdalo sa mi, že sa tam pohybujú tisíce čiernych krochkajúcich tiel, hoci ich iste nebolo viac ako päť či šesť. Boli to ozrutné čierne postavy, ktoré ani nevyzerali ako ľudia, a predsa ich čímsi pripomínali. Vzduch páchol krvou a smrťou. Striasla ma nepredstaviteľná zima a zalomcovala mnou triaška. Bojovníci sa však ani nepohli.</w:t>
      </w:r>
    </w:p>
    <w:p w:rsidR="00D21EF9" w:rsidRPr="00393FA3" w:rsidRDefault="00D21EF9" w:rsidP="00D21EF9">
      <w:pPr>
        <w:suppressAutoHyphens/>
        <w:rPr>
          <w:lang w:val="sk-SK"/>
        </w:rPr>
      </w:pPr>
      <w:r w:rsidRPr="00393FA3">
        <w:rPr>
          <w:lang w:val="sk-SK"/>
        </w:rPr>
        <w:t>Zrazu Buliwyf zreval, že by bol zobudil mŕtvych v hrobe, vyskočil na rovné nohy a zahnal sa obrovským mečom Rundingom, ktorý syčal ako plameň, keď pretínal vzduch. Bojovníci povyskakovali spolu s ním a všetci sa dali do boja. Výkriky chlapov sa miešali s krochkaním a smradom čiernej hmly a palác Hurot sa ponoril do hrôzy, zmätku, skazy a pustošenia.</w:t>
      </w:r>
    </w:p>
    <w:p w:rsidR="00D21EF9" w:rsidRPr="00393FA3" w:rsidRDefault="00D21EF9" w:rsidP="00D21EF9">
      <w:pPr>
        <w:suppressAutoHyphens/>
        <w:rPr>
          <w:lang w:val="sk-SK"/>
        </w:rPr>
      </w:pPr>
      <w:r w:rsidRPr="00393FA3">
        <w:rPr>
          <w:lang w:val="sk-SK"/>
        </w:rPr>
        <w:t>Ja som nemal chuť bojovať, a predsa sa na mňa vrhol jeden z tých netvorov. Podišiel ku mne a videl som jeho tlejúce červené oči - naozaj som videl oči, čo svietili ako uhlíky, a cítil odporný zápach. Netvor ma zdvihol a šmaril krížom cez dvoranu ako chlapec, keď hodí kamienok. Narazil som do steny a ostal ležať na dlážke. Chvíľu som tam ležal ako ohúrený a nechápal som, čo sa robí okolo mňa.</w:t>
      </w:r>
    </w:p>
    <w:p w:rsidR="00D21EF9" w:rsidRPr="00393FA3" w:rsidRDefault="00D21EF9" w:rsidP="00D21EF9">
      <w:pPr>
        <w:suppressAutoHyphens/>
        <w:rPr>
          <w:lang w:val="sk-SK"/>
        </w:rPr>
      </w:pPr>
      <w:r w:rsidRPr="00393FA3">
        <w:rPr>
          <w:lang w:val="sk-SK"/>
        </w:rPr>
        <w:t>Najzreteľnejšie si pamätám dotyk tých netvorov, najmä ich chlpaté telá, lebo netvori z hmiel majú srsť dlhú ako huňatý pes a takisto hustú na celom tele. A pamätám si aj hnilobný dych netvora, čo ma odhodil.</w:t>
      </w:r>
    </w:p>
    <w:p w:rsidR="00D21EF9" w:rsidRPr="00393FA3" w:rsidRDefault="00D21EF9" w:rsidP="00D21EF9">
      <w:pPr>
        <w:suppressAutoHyphens/>
        <w:rPr>
          <w:lang w:val="sk-SK"/>
        </w:rPr>
      </w:pPr>
      <w:r w:rsidRPr="00393FA3">
        <w:rPr>
          <w:lang w:val="sk-SK"/>
        </w:rPr>
        <w:t>Sám neviem, ako dlho trvala bitka, ale skončila sa, akoby uťal. Potom č</w:t>
      </w:r>
      <w:r w:rsidR="00712425" w:rsidRPr="00393FA3">
        <w:rPr>
          <w:lang w:val="sk-SK"/>
        </w:rPr>
        <w:t>ierna hmla zmizla, obludy sa od</w:t>
      </w:r>
      <w:r w:rsidRPr="00393FA3">
        <w:rPr>
          <w:lang w:val="sk-SK"/>
        </w:rPr>
        <w:t>plichtili s krochkaním, vrčaním a fučaním. Zanechali po sebe zápach, smrť i skazu a o jej rozsahu sme si urobili predstavu, až keď sme zapálili nové sviečky.</w:t>
      </w:r>
    </w:p>
    <w:p w:rsidR="00D21EF9" w:rsidRPr="00393FA3" w:rsidRDefault="00D21EF9" w:rsidP="00D21EF9">
      <w:pPr>
        <w:suppressAutoHyphens/>
        <w:rPr>
          <w:lang w:val="sk-SK"/>
        </w:rPr>
      </w:pPr>
      <w:r w:rsidRPr="00393FA3">
        <w:rPr>
          <w:lang w:val="sk-SK"/>
        </w:rPr>
        <w:lastRenderedPageBreak/>
        <w:t>Bitka sa skončila takto. Z Buliwyfovej družiny padli traja - Roneth a Halga, obaja šľachtici, a bojovník Edgtho. Prvý mal roztrhnutý hrudník. Druhý zasa zlomenú chrbticu. Tretiemu odtrhli hlavu tak, ako som to predtým videl na vlastné oči. Všetci títo bojovníci boli mŕtvi.</w:t>
      </w:r>
    </w:p>
    <w:p w:rsidR="00D21EF9" w:rsidRPr="00393FA3" w:rsidRDefault="00D21EF9" w:rsidP="00D21EF9">
      <w:pPr>
        <w:suppressAutoHyphens/>
        <w:rPr>
          <w:lang w:val="sk-SK"/>
        </w:rPr>
      </w:pPr>
      <w:r w:rsidRPr="00393FA3">
        <w:rPr>
          <w:lang w:val="sk-SK"/>
        </w:rPr>
        <w:t>Dvaja - Haltaf a Rethel - utrpeli zranenie. Haltaf prišiel o jedno ucho a Rethel o dva prsty na pravej ruke. Neboli smrteľne zranení a vôbec sa neponosovali, lebo Severania znášajú rany utŕžené v bitke veselo a nadovšetko si pochvaľujú, že zostali nažive.</w:t>
      </w:r>
    </w:p>
    <w:p w:rsidR="00D21EF9" w:rsidRPr="00393FA3" w:rsidRDefault="00D21EF9" w:rsidP="00D21EF9">
      <w:pPr>
        <w:suppressAutoHyphens/>
        <w:rPr>
          <w:lang w:val="sk-SK"/>
        </w:rPr>
      </w:pPr>
      <w:r w:rsidRPr="00393FA3">
        <w:rPr>
          <w:lang w:val="sk-SK"/>
        </w:rPr>
        <w:t>Buliwyf, Herger a všetci ostatní boli celí od krvi, akoby sa v nej vykúpali. Teraz poviem čosi, čomu mnohí nebudú veriť, a predsa je to pravda. Naša družina nezabila jediného netvora. Všetci sa odplichtili, hoci možno niektorí utrpeli smrteľné zranenie, ale jednako ušli.</w:t>
      </w:r>
    </w:p>
    <w:p w:rsidR="00D21EF9" w:rsidRPr="00393FA3" w:rsidRDefault="00D21EF9" w:rsidP="00712425">
      <w:pPr>
        <w:suppressAutoHyphens/>
        <w:rPr>
          <w:lang w:val="sk-SK"/>
        </w:rPr>
      </w:pPr>
      <w:r w:rsidRPr="00393FA3">
        <w:rPr>
          <w:lang w:val="sk-SK"/>
        </w:rPr>
        <w:t>Herger poznamenal: - Videl som dvoch, ako niesli</w:t>
      </w:r>
      <w:r w:rsidR="00712425" w:rsidRPr="00393FA3">
        <w:rPr>
          <w:lang w:val="sk-SK"/>
        </w:rPr>
        <w:t xml:space="preserve"> </w:t>
      </w:r>
      <w:r w:rsidRPr="00393FA3">
        <w:rPr>
          <w:lang w:val="sk-SK"/>
        </w:rPr>
        <w:t>tretieho, a ten bol mŕtvy. - Azda sa nemýlil, lebo všetci svorne tvrdili to isté. Dozvedel som sa, že netvori z hmiel nikdy nenechajú svojho súkmeňovca napospas ľuďom. Radšej podstúpia veľké nebezpečenstvo, ale nedopustia, aby sa dostal do ľudských rúk. Podobne podniknú všetko možné, aby im zostala hlava obete, takže Edgthovu hlavu sme nemohli nikde nájsť. Netvori ju odniesli.</w:t>
      </w:r>
    </w:p>
    <w:p w:rsidR="00D21EF9" w:rsidRPr="00393FA3" w:rsidRDefault="00D21EF9" w:rsidP="00D21EF9">
      <w:pPr>
        <w:suppressAutoHyphens/>
        <w:rPr>
          <w:lang w:val="sk-SK"/>
        </w:rPr>
      </w:pPr>
      <w:r w:rsidRPr="00393FA3">
        <w:rPr>
          <w:lang w:val="sk-SK"/>
        </w:rPr>
        <w:t>Potom prehovoril Buliwyf a Herger mi takto pretlmočil jeho slová: - Pozrite, zostala mi trofej po krvavej noci. Aha, tu je ruka jedného zloducha.</w:t>
      </w:r>
    </w:p>
    <w:p w:rsidR="00D21EF9" w:rsidRPr="00393FA3" w:rsidRDefault="00D21EF9" w:rsidP="00D21EF9">
      <w:pPr>
        <w:suppressAutoHyphens/>
        <w:rPr>
          <w:lang w:val="sk-SK"/>
        </w:rPr>
      </w:pPr>
      <w:r w:rsidRPr="00393FA3">
        <w:rPr>
          <w:lang w:val="sk-SK"/>
        </w:rPr>
        <w:t>A naozaj, Buliwyf zdvihol ruku netvora z hmiel. Odsekol mu ju veľkým mečom Rundingom od pleca. Všetci bojovníci sa zhŕkli okolo neho a obzerali si ju. Videl som ju takúto. Ruka vyzerala krátka, ale päsť neobyčajne veľká. Predlaktie bolo krátke, akoby k nej nepasovalo, a takisto ramenná časť, hoci svalstvo bolo mohutné. Celá ruka okrem dlane bola porastená dlhou a čiernou matnou srsťou. Napokon musím dodať, že razila ako celý ten zver odporným zápachom čiernej hmly.</w:t>
      </w:r>
    </w:p>
    <w:p w:rsidR="003A7690" w:rsidRPr="00393FA3" w:rsidRDefault="00D21EF9" w:rsidP="00D21EF9">
      <w:pPr>
        <w:suppressAutoHyphens/>
        <w:rPr>
          <w:lang w:val="sk-SK"/>
        </w:rPr>
      </w:pPr>
      <w:r w:rsidRPr="00393FA3">
        <w:rPr>
          <w:lang w:val="sk-SK"/>
        </w:rPr>
        <w:t xml:space="preserve">Všetci bojovníci zatlieskali Buliwyfovi a jeho meču Rundingu. Zloduchovu ruku zavesili pod krov veľkého paláca a obdivovali ju </w:t>
      </w:r>
      <w:r w:rsidR="003A7690" w:rsidRPr="00393FA3">
        <w:rPr>
          <w:lang w:val="sk-SK"/>
        </w:rPr>
        <w:t>všetci obyvatelia Rothgarov</w:t>
      </w:r>
      <w:r w:rsidRPr="00393FA3">
        <w:rPr>
          <w:lang w:val="sk-SK"/>
        </w:rPr>
        <w:t>ho kráľovstva. Tak</w:t>
      </w:r>
      <w:r w:rsidR="003A7690" w:rsidRPr="00393FA3">
        <w:rPr>
          <w:lang w:val="sk-SK"/>
        </w:rPr>
        <w:t>to sa skončila prvá bitka s wen</w:t>
      </w:r>
      <w:r w:rsidRPr="00393FA3">
        <w:rPr>
          <w:lang w:val="sk-SK"/>
        </w:rPr>
        <w:t>dolmi.</w:t>
      </w:r>
    </w:p>
    <w:p w:rsidR="00D21EF9" w:rsidRPr="00393FA3" w:rsidRDefault="003A7690" w:rsidP="003A7690">
      <w:pPr>
        <w:pStyle w:val="Nadpis2"/>
        <w:jc w:val="center"/>
        <w:rPr>
          <w:rFonts w:ascii="Times New Roman" w:hAnsi="Times New Roman" w:cs="Times New Roman"/>
          <w:lang w:val="sk-SK"/>
        </w:rPr>
      </w:pPr>
      <w:r w:rsidRPr="00393FA3">
        <w:rPr>
          <w:rFonts w:ascii="Times New Roman" w:hAnsi="Times New Roman" w:cs="Times New Roman"/>
          <w:lang w:val="sk-SK"/>
        </w:rPr>
        <w:br w:type="page"/>
      </w:r>
      <w:r w:rsidR="00D21EF9" w:rsidRPr="00393FA3">
        <w:rPr>
          <w:rFonts w:ascii="Times New Roman" w:hAnsi="Times New Roman" w:cs="Times New Roman"/>
          <w:lang w:val="sk-SK"/>
        </w:rPr>
        <w:lastRenderedPageBreak/>
        <w:t>Udalosti, ktoré nasledovali po prvej bitke</w:t>
      </w: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Obyvatelia severu veru nikdy nekonajú ako rozumné ľudské bytosti. Po útoku netvorov z hmiel, odrazenom Buliwyfom a družinou, v ktorej som bol aj ja, Rothgarovi poddaní nepodnikli nič.</w:t>
      </w:r>
    </w:p>
    <w:p w:rsidR="00D21EF9" w:rsidRPr="00393FA3" w:rsidRDefault="00D21EF9" w:rsidP="00D21EF9">
      <w:pPr>
        <w:suppressAutoHyphens/>
        <w:rPr>
          <w:lang w:val="sk-SK"/>
        </w:rPr>
      </w:pPr>
      <w:r w:rsidRPr="00393FA3">
        <w:rPr>
          <w:lang w:val="sk-SK"/>
        </w:rPr>
        <w:t>Nekonala sa nijaká oslava ani hostina, nejasali ani sa netešili. Zoširoka zďaleka prichádzali obyvatelia a obzerali si zloduchovu ruku, ktorá visela vo veľkej dvorane. Náramne žasli a čudovali sa. No Rothgar, poloslepý starec, nedal najavo najmenšiu radosť. Neodmenil sa Buliwyfovi a jeho družine darmi, nechystal hostiny, nevenoval mu nijakých otrokov, striebro, drahé šaty a ani inakšie si ho neuctil.</w:t>
      </w:r>
    </w:p>
    <w:p w:rsidR="00D21EF9" w:rsidRPr="00393FA3" w:rsidRDefault="00D21EF9" w:rsidP="00D21EF9">
      <w:pPr>
        <w:suppressAutoHyphens/>
        <w:rPr>
          <w:lang w:val="sk-SK"/>
        </w:rPr>
      </w:pPr>
      <w:r w:rsidRPr="00393FA3">
        <w:rPr>
          <w:lang w:val="sk-SK"/>
        </w:rPr>
        <w:t>Celkom naopak, kráľovi Rothgarovi sa pretiahla tvár, správal sa odmerane a zdalo sa, že sa bojí väčšmi ako predtým. Hoci som to nahlas nepovedal, myslel som si, že Rothgarovi vyhovoval dovtedajší stav, kým netvori z hmly neutrpeli porážku.</w:t>
      </w:r>
    </w:p>
    <w:p w:rsidR="00D21EF9" w:rsidRPr="00393FA3" w:rsidRDefault="00D21EF9" w:rsidP="00D21EF9">
      <w:pPr>
        <w:suppressAutoHyphens/>
        <w:rPr>
          <w:lang w:val="sk-SK"/>
        </w:rPr>
      </w:pPr>
      <w:r w:rsidRPr="00393FA3">
        <w:rPr>
          <w:lang w:val="sk-SK"/>
        </w:rPr>
        <w:t>Ani Buliwyf sa vôbec nezmenil. Nedožadoval sa osláv, hostín, pijatiky či hodovania. Pánov, čo hrdinsky padli v nočnej bitke, rýchlo uložili do jám, nad ktorými postavili drevené striešky, a nechali ich tam predpísaných desať dní. V tejto veci sa náhlili.</w:t>
      </w:r>
    </w:p>
    <w:p w:rsidR="00D21EF9" w:rsidRPr="00393FA3" w:rsidRDefault="00D21EF9" w:rsidP="00D21EF9">
      <w:pPr>
        <w:suppressAutoHyphens/>
        <w:rPr>
          <w:lang w:val="sk-SK"/>
        </w:rPr>
      </w:pPr>
      <w:r w:rsidRPr="00393FA3">
        <w:rPr>
          <w:lang w:val="sk-SK"/>
        </w:rPr>
        <w:t>Buliwyf a jeho druhovia sa tešili a usmievali, iba keď vystierali padlých bojovníkov. Keď som strávil medzi Severanmi dlhší čas, pochopil som, že sa vždy usmievajú, keď niekto padne v bitke, a tešia sa kvôli mŕtvym, nie kvôli živým. Radujú sa, ak niekto zomrie smrťou bojovníka. A zasa v opačnom prípade dávajú najavo rozpaky, ak niekto zomrie v spánku alebo na posteli. O takom človeku si hovoria: - Zomrel ako krava na slame. - Nemyslia to ako urážku, ale ako dôvod smútiť.</w:t>
      </w:r>
    </w:p>
    <w:p w:rsidR="00D21EF9" w:rsidRPr="00393FA3" w:rsidRDefault="00D21EF9" w:rsidP="00D21EF9">
      <w:pPr>
        <w:suppressAutoHyphens/>
        <w:rPr>
          <w:lang w:val="sk-SK"/>
        </w:rPr>
      </w:pPr>
      <w:r w:rsidRPr="00393FA3">
        <w:rPr>
          <w:lang w:val="sk-SK"/>
        </w:rPr>
        <w:t>Severania veriace spôsob, ako človek zomrie, rozhoduje o jeho osude v záhrobí, a bojovnícku smrť na bojisku si cenia nadovšetko. „Smrť na slame" je hanebná.</w:t>
      </w:r>
    </w:p>
    <w:p w:rsidR="00D21EF9" w:rsidRPr="00393FA3" w:rsidRDefault="001D5117" w:rsidP="00D21EF9">
      <w:pPr>
        <w:suppressAutoHyphens/>
        <w:rPr>
          <w:lang w:val="sk-SK"/>
        </w:rPr>
      </w:pPr>
      <w:r w:rsidRPr="00393FA3">
        <w:rPr>
          <w:lang w:val="sk-SK"/>
        </w:rPr>
        <w:lastRenderedPageBreak/>
        <w:t>O človeku, ktorý</w:t>
      </w:r>
      <w:r w:rsidR="00D21EF9" w:rsidRPr="00393FA3">
        <w:rPr>
          <w:lang w:val="sk-SK"/>
        </w:rPr>
        <w:t xml:space="preserve"> zomrie v spánku, v</w:t>
      </w:r>
      <w:r w:rsidRPr="00393FA3">
        <w:rPr>
          <w:lang w:val="sk-SK"/>
        </w:rPr>
        <w:t>ravia, že ho zadusila nočná mora</w:t>
      </w:r>
      <w:r w:rsidR="00D21EF9" w:rsidRPr="00393FA3">
        <w:rPr>
          <w:lang w:val="sk-SK"/>
        </w:rPr>
        <w:t>. Tá stvora je žena, a</w:t>
      </w:r>
      <w:r w:rsidRPr="00393FA3">
        <w:rPr>
          <w:lang w:val="sk-SK"/>
        </w:rPr>
        <w:t xml:space="preserve"> práve preto pokladajú takú smrť z</w:t>
      </w:r>
      <w:r w:rsidR="00D21EF9" w:rsidRPr="00393FA3">
        <w:rPr>
          <w:lang w:val="sk-SK"/>
        </w:rPr>
        <w:t>a potupnú, lebo nič nie je ponižujúcejšie, ako keď niekoho usmrtí žena.</w:t>
      </w:r>
    </w:p>
    <w:p w:rsidR="00D21EF9" w:rsidRPr="00393FA3" w:rsidRDefault="00D21EF9" w:rsidP="00D21EF9">
      <w:pPr>
        <w:suppressAutoHyphens/>
        <w:rPr>
          <w:lang w:val="sk-SK"/>
        </w:rPr>
      </w:pPr>
      <w:r w:rsidRPr="00393FA3">
        <w:rPr>
          <w:lang w:val="sk-SK"/>
        </w:rPr>
        <w:t xml:space="preserve">Podobne tvrdia, že aj smrť bez zbraní je ponižujúca, a severanský bojovník spáva vždy so zbraňami, takže keby v noci prišla mora, má ich poruke. Bojovník málokedy zomrie na chorobu alebo od staroby. Počul som o istom kráľovi, čo sa volal Ane a dožil </w:t>
      </w:r>
      <w:r w:rsidR="000A35AD" w:rsidRPr="00393FA3">
        <w:rPr>
          <w:lang w:val="sk-SK"/>
        </w:rPr>
        <w:t>sa takého vysokého veku, že zost</w:t>
      </w:r>
      <w:r w:rsidRPr="00393FA3">
        <w:rPr>
          <w:lang w:val="sk-SK"/>
        </w:rPr>
        <w:t>al ako dieťa, prišiel o zuby a živil sa detskou stravou. Celé dni polihoval na posteli a popíjal mlieko z rohu. To však na severe pokladali za nanajvýš nezvyčajné. Na vlastné oči som videl málo mužov v pokročilom veku, teda nie v takom, že im obelie brada, ale vypadáva im.</w:t>
      </w:r>
    </w:p>
    <w:p w:rsidR="00D21EF9" w:rsidRPr="00393FA3" w:rsidRDefault="00D21EF9" w:rsidP="00D21EF9">
      <w:pPr>
        <w:suppressAutoHyphens/>
        <w:rPr>
          <w:lang w:val="sk-SK"/>
        </w:rPr>
      </w:pPr>
      <w:r w:rsidRPr="00393FA3">
        <w:rPr>
          <w:lang w:val="sk-SK"/>
        </w:rPr>
        <w:t>Niektoré ženy sa dožívajú vysokého veku, najmä tie, ktoré volajú anjel smrti. Týmto starenám pripisujú čarodejnú moc pri liečení rán, zaklínaní, odvracaní zlých vplyvov a predpovedaní budúcich udalostí.</w:t>
      </w:r>
    </w:p>
    <w:p w:rsidR="00D21EF9" w:rsidRPr="00393FA3" w:rsidRDefault="00D21EF9" w:rsidP="00D21EF9">
      <w:pPr>
        <w:suppressAutoHyphens/>
        <w:rPr>
          <w:lang w:val="sk-SK"/>
        </w:rPr>
      </w:pPr>
      <w:r w:rsidRPr="00393FA3">
        <w:rPr>
          <w:lang w:val="sk-SK"/>
        </w:rPr>
        <w:t>Severanské ženy sa medzi sebou nebijú, neraz som videl, ako sa miešajú medzi dvoch mužov, keď hrozí, že sa z bitky či súboja vyvinie vážny spor, a miernia ich hnev. Zasahujú medzi nich najmä vtedy, keď sú otupení od pijatiky. A to sa stáva často.</w:t>
      </w:r>
    </w:p>
    <w:p w:rsidR="00D21EF9" w:rsidRPr="00393FA3" w:rsidRDefault="00D21EF9" w:rsidP="00D21EF9">
      <w:pPr>
        <w:suppressAutoHyphens/>
        <w:rPr>
          <w:lang w:val="sk-SK"/>
        </w:rPr>
      </w:pPr>
      <w:r w:rsidRPr="00393FA3">
        <w:rPr>
          <w:lang w:val="sk-SK"/>
        </w:rPr>
        <w:t>Severania, ktorí veľa pijú v hociktorú dennú či nočnú hodinu, v deň po bitke nepili nič. Rothgarovi ľudia im zriedkakedy ponúkli čašu, a keď sa to stalo, odmietli ju. Tomu som sa veľmi čudoval a napokon som sa o tom zmienil pred Hergerom.</w:t>
      </w:r>
    </w:p>
    <w:p w:rsidR="00D21EF9" w:rsidRPr="00393FA3" w:rsidRDefault="00D21EF9" w:rsidP="00D21EF9">
      <w:pPr>
        <w:suppressAutoHyphens/>
        <w:rPr>
          <w:lang w:val="sk-SK"/>
        </w:rPr>
      </w:pPr>
      <w:r w:rsidRPr="00393FA3">
        <w:rPr>
          <w:lang w:val="sk-SK"/>
        </w:rPr>
        <w:t>Herger pokrčil plecami ako Severan, keď chce naznačiť, že ho to nezaujíma, alebo je mu to jedno, a odvetil: - Všetci sa boja.</w:t>
      </w:r>
    </w:p>
    <w:p w:rsidR="00D21EF9" w:rsidRPr="00393FA3" w:rsidRDefault="00D21EF9" w:rsidP="00D21EF9">
      <w:pPr>
        <w:suppressAutoHyphens/>
        <w:rPr>
          <w:lang w:val="sk-SK"/>
        </w:rPr>
      </w:pPr>
      <w:r w:rsidRPr="00393FA3">
        <w:rPr>
          <w:lang w:val="sk-SK"/>
        </w:rPr>
        <w:t>Opýtal som sa ho, čo je dôvodom takého strachu. Povedal mi: - Vedia, že čierna hmla sa vráti.</w:t>
      </w:r>
    </w:p>
    <w:p w:rsidR="00D21EF9" w:rsidRPr="00393FA3" w:rsidRDefault="00D21EF9" w:rsidP="00D21EF9">
      <w:pPr>
        <w:suppressAutoHyphens/>
        <w:rPr>
          <w:lang w:val="sk-SK"/>
        </w:rPr>
      </w:pPr>
      <w:r w:rsidRPr="00393FA3">
        <w:rPr>
          <w:lang w:val="sk-SK"/>
        </w:rPr>
        <w:t>Musím uznať, že do mňa vliezla pýcha bojovníka, hoci som si dobre uvedomoval, že nemám byť na čo hrdý. Jednako som sa tešil, že som zostal nažive a Rothgarovi ľudia sa ku mne správajú ako k príslušníkovi družiny udatných bojovníkov. Smelo som vyhlásil: - No a čo? Ak prídu znovu, porazíme ich druhý raz.</w:t>
      </w:r>
    </w:p>
    <w:p w:rsidR="00D21EF9" w:rsidRPr="00393FA3" w:rsidRDefault="00D21EF9" w:rsidP="00D21EF9">
      <w:pPr>
        <w:suppressAutoHyphens/>
        <w:rPr>
          <w:lang w:val="sk-SK"/>
        </w:rPr>
      </w:pPr>
      <w:r w:rsidRPr="00393FA3">
        <w:rPr>
          <w:lang w:val="sk-SK"/>
        </w:rPr>
        <w:t xml:space="preserve">Nafukoval som sa naozaj ako mladý kohút a teraz sa hanbím, keď si spomeniem, aký som bol domýšľavý. Herger mi odvetil: - V Rothgarovom kráľovstve niet chlapov ani šľachticov, čo by vedeli </w:t>
      </w:r>
      <w:r w:rsidRPr="00393FA3">
        <w:rPr>
          <w:lang w:val="sk-SK"/>
        </w:rPr>
        <w:lastRenderedPageBreak/>
        <w:t>bojovať. Dávno všetci pomreli a kráľovstvo musíme brániť sami. Včera nás bolo trinásť. Dnes je nás desať, z tých desiatich sú dvaja ranení a nemôžu bojovať ako zdraví chlapi. Čierna hmla zúri a strašne sa nám pomstí.</w:t>
      </w:r>
    </w:p>
    <w:p w:rsidR="00D21EF9" w:rsidRPr="00393FA3" w:rsidRDefault="00D21EF9" w:rsidP="00D21EF9">
      <w:pPr>
        <w:suppressAutoHyphens/>
        <w:rPr>
          <w:lang w:val="sk-SK"/>
        </w:rPr>
      </w:pPr>
      <w:r w:rsidRPr="00393FA3">
        <w:rPr>
          <w:lang w:val="sk-SK"/>
        </w:rPr>
        <w:t>Herger utŕžil v zrážke niekoľko ľahších rán - nevyrovnali sa škrabancom od pazúrov na mojej tvári, na ktoré som bol hrdý - a povedal som mu, že sa nebojím zloduchov.</w:t>
      </w:r>
    </w:p>
    <w:p w:rsidR="00D21EF9" w:rsidRPr="00393FA3" w:rsidRDefault="00D21EF9" w:rsidP="00D21EF9">
      <w:pPr>
        <w:suppressAutoHyphens/>
        <w:rPr>
          <w:lang w:val="sk-SK"/>
        </w:rPr>
      </w:pPr>
      <w:r w:rsidRPr="00393FA3">
        <w:rPr>
          <w:lang w:val="sk-SK"/>
        </w:rPr>
        <w:t>Odvrkol mi, že</w:t>
      </w:r>
      <w:r w:rsidR="000A35AD" w:rsidRPr="00393FA3">
        <w:rPr>
          <w:lang w:val="sk-SK"/>
        </w:rPr>
        <w:t xml:space="preserve"> som Arab a nevyznám sa v obyča</w:t>
      </w:r>
      <w:r w:rsidRPr="00393FA3">
        <w:rPr>
          <w:lang w:val="sk-SK"/>
        </w:rPr>
        <w:t>jach severu. Dodal, že pomsta čiernej hmly bude hrozná a dôkladná. - Vrátia sa ako Korgon.</w:t>
      </w:r>
    </w:p>
    <w:p w:rsidR="00D21EF9" w:rsidRPr="00393FA3" w:rsidRDefault="00D21EF9" w:rsidP="00D21EF9">
      <w:pPr>
        <w:suppressAutoHyphens/>
        <w:rPr>
          <w:lang w:val="sk-SK"/>
        </w:rPr>
      </w:pPr>
      <w:r w:rsidRPr="00393FA3">
        <w:rPr>
          <w:lang w:val="sk-SK"/>
        </w:rPr>
        <w:t>Nevedel som, čo zn</w:t>
      </w:r>
      <w:r w:rsidR="000A35AD" w:rsidRPr="00393FA3">
        <w:rPr>
          <w:lang w:val="sk-SK"/>
        </w:rPr>
        <w:t>amená to slovo. - Čo je to Kor</w:t>
      </w:r>
      <w:r w:rsidRPr="00393FA3">
        <w:rPr>
          <w:lang w:val="sk-SK"/>
        </w:rPr>
        <w:t>gon?</w:t>
      </w:r>
    </w:p>
    <w:p w:rsidR="00D21EF9" w:rsidRPr="00393FA3" w:rsidRDefault="00D21EF9" w:rsidP="00D21EF9">
      <w:pPr>
        <w:suppressAutoHyphens/>
        <w:rPr>
          <w:lang w:val="sk-SK"/>
        </w:rPr>
      </w:pPr>
      <w:r w:rsidRPr="00393FA3">
        <w:rPr>
          <w:lang w:val="sk-SK"/>
        </w:rPr>
        <w:t>-</w:t>
      </w:r>
      <w:r w:rsidRPr="00393FA3">
        <w:rPr>
          <w:lang w:val="sk-SK"/>
        </w:rPr>
        <w:tab/>
        <w:t>Ohnivý drak, ktorý priletí zo vzduchu, - odpovedal.</w:t>
      </w:r>
    </w:p>
    <w:p w:rsidR="00D21EF9" w:rsidRPr="00393FA3" w:rsidRDefault="00D21EF9" w:rsidP="00D21EF9">
      <w:pPr>
        <w:suppressAutoHyphens/>
        <w:rPr>
          <w:lang w:val="sk-SK"/>
        </w:rPr>
      </w:pPr>
      <w:r w:rsidRPr="00393FA3">
        <w:rPr>
          <w:lang w:val="sk-SK"/>
        </w:rPr>
        <w:t>Prichodilo mi to ako bájka, ale videl som už morských netvorov, o ktorých tvrdili, že žijú, a všimol som si, že Hergerova tvár je strhaná a ustatá. Pochopil som, že verí v ohnivého draka. - Kedy príde Korgon? - opýtal som sa.</w:t>
      </w:r>
    </w:p>
    <w:p w:rsidR="00D21EF9" w:rsidRPr="00393FA3" w:rsidRDefault="00D21EF9" w:rsidP="00D21EF9">
      <w:pPr>
        <w:suppressAutoHyphens/>
        <w:rPr>
          <w:lang w:val="sk-SK"/>
        </w:rPr>
      </w:pPr>
      <w:r w:rsidRPr="00393FA3">
        <w:rPr>
          <w:lang w:val="sk-SK"/>
        </w:rPr>
        <w:t>-</w:t>
      </w:r>
      <w:r w:rsidRPr="00393FA3">
        <w:rPr>
          <w:lang w:val="sk-SK"/>
        </w:rPr>
        <w:tab/>
        <w:t>Možno aj dnes večer, - odpovedal Herger.</w:t>
      </w:r>
    </w:p>
    <w:p w:rsidR="00D21EF9" w:rsidRPr="00393FA3" w:rsidRDefault="00D21EF9" w:rsidP="00D21EF9">
      <w:pPr>
        <w:suppressAutoHyphens/>
        <w:rPr>
          <w:lang w:val="sk-SK"/>
        </w:rPr>
      </w:pPr>
      <w:r w:rsidRPr="00393FA3">
        <w:rPr>
          <w:lang w:val="sk-SK"/>
        </w:rPr>
        <w:t>Ešte ani nedohovoril a všimol som si, že Buliwyf dozerá na budovanie opevnení okolo paláca Hurotu, hoci nespal celú noc, oči mu očerveneli a viečka klipkali od únavy. Pracovali všetci obyvatelia kráľovstva, deti, ženy, starci aj otroci. Rozkazoval im Buliwyf a jeho zástupca Ecthgow.</w:t>
      </w:r>
    </w:p>
    <w:p w:rsidR="00D21EF9" w:rsidRPr="00393FA3" w:rsidRDefault="00D21EF9" w:rsidP="00D21EF9">
      <w:pPr>
        <w:suppressAutoHyphens/>
        <w:rPr>
          <w:lang w:val="sk-SK"/>
        </w:rPr>
      </w:pPr>
      <w:r w:rsidRPr="00393FA3">
        <w:rPr>
          <w:lang w:val="sk-SK"/>
        </w:rPr>
        <w:t>Urobili toto. Postavili akúsi palisádu z prekrížených kopijí a zakresaných</w:t>
      </w:r>
      <w:r w:rsidR="00BD0E0D" w:rsidRPr="00393FA3">
        <w:rPr>
          <w:lang w:val="sk-SK"/>
        </w:rPr>
        <w:t xml:space="preserve"> kolov okolo územia celého Huro</w:t>
      </w:r>
      <w:r w:rsidRPr="00393FA3">
        <w:rPr>
          <w:lang w:val="sk-SK"/>
        </w:rPr>
        <w:t>tu s priľahlými obydliami kráľa Rothgara a niekoľkých jeho dvoranov, s chatrčami rodinných otrokov a niekoľkých roľníkov, čo bývali najbližšie pri mori. Palisáda siahala chlapovi po plecia, nie vyššie, a hoci hroty boli ostré a vyzerali hrozivo, nezdalo sa mi to opevnenie účinné, lebo chlapi by cezeň hravo preliezli.</w:t>
      </w:r>
    </w:p>
    <w:p w:rsidR="00D21EF9" w:rsidRPr="00393FA3" w:rsidRDefault="00D21EF9" w:rsidP="00D21EF9">
      <w:pPr>
        <w:suppressAutoHyphens/>
        <w:rPr>
          <w:lang w:val="sk-SK"/>
        </w:rPr>
      </w:pPr>
      <w:r w:rsidRPr="00393FA3">
        <w:rPr>
          <w:lang w:val="sk-SK"/>
        </w:rPr>
        <w:t>Zmienil som sa o tom pred Hergerom, ale vynadal mi do hlúpych Arabov. Herger mal zlú náladu.</w:t>
      </w:r>
    </w:p>
    <w:p w:rsidR="00D21EF9" w:rsidRPr="00393FA3" w:rsidRDefault="00D21EF9" w:rsidP="00D21EF9">
      <w:pPr>
        <w:suppressAutoHyphens/>
        <w:rPr>
          <w:lang w:val="sk-SK"/>
        </w:rPr>
      </w:pPr>
      <w:r w:rsidRPr="00393FA3">
        <w:rPr>
          <w:lang w:val="sk-SK"/>
        </w:rPr>
        <w:t xml:space="preserve">Potom vybudovali ďalšie opevnenie, a to vonkajšiu priekopu vo vzdialenosti pol druha kroka. Bola to zvláštna priekopa. Nebola hlboká, iba chlapovi po kolená a na mnohých miestach ani toľko nie. Vykopali ju nerovnomerne, miestami plytkú, inde hlbokú a kde-tu </w:t>
      </w:r>
      <w:r w:rsidRPr="00393FA3">
        <w:rPr>
          <w:lang w:val="sk-SK"/>
        </w:rPr>
        <w:lastRenderedPageBreak/>
        <w:t>nechali plytké jamy. Tu a tam zapustili do zeme krátke kopije hrotmi dohora.</w:t>
      </w:r>
    </w:p>
    <w:p w:rsidR="00D21EF9" w:rsidRPr="00393FA3" w:rsidRDefault="00D21EF9" w:rsidP="00D21EF9">
      <w:pPr>
        <w:suppressAutoHyphens/>
        <w:rPr>
          <w:lang w:val="sk-SK"/>
        </w:rPr>
      </w:pPr>
      <w:r w:rsidRPr="00393FA3">
        <w:rPr>
          <w:lang w:val="sk-SK"/>
        </w:rPr>
        <w:t>Tú mizernú priekopu som nepokladal za lepšiu ako palisádu, ale Hergera som sa na nič nevypytoval, lebo som vedel, že nemá dobrú náladu. Radšej som všemožne pomáhal pri práci a odpočinul som si len raz, aby som sa podľa se</w:t>
      </w:r>
      <w:r w:rsidR="00BD0E0D" w:rsidRPr="00393FA3">
        <w:rPr>
          <w:lang w:val="sk-SK"/>
        </w:rPr>
        <w:t>veranského zvyku zabavil s otro</w:t>
      </w:r>
      <w:r w:rsidRPr="00393FA3">
        <w:rPr>
          <w:lang w:val="sk-SK"/>
        </w:rPr>
        <w:t>kyňou, lebo som prekypoval energiou po nočnej bitke a pri celodenných prípravách.</w:t>
      </w:r>
    </w:p>
    <w:p w:rsidR="00D21EF9" w:rsidRPr="00393FA3" w:rsidRDefault="00D21EF9" w:rsidP="00D21EF9">
      <w:pPr>
        <w:suppressAutoHyphens/>
        <w:rPr>
          <w:lang w:val="sk-SK"/>
        </w:rPr>
      </w:pPr>
      <w:r w:rsidRPr="00393FA3">
        <w:rPr>
          <w:lang w:val="sk-SK"/>
        </w:rPr>
        <w:t>Keď som putoval s Buliwyfom a jeho bojovníkmi po Volge, Herger mi radil, aby som neveril neznámym ženám, najmä nie príťažlivým a zvodným. Herger mi povedal, že v lesoch divého severu žijú ženy, ktorým hovoria lesné žienky. Tieto lesné žienky lákajú mužov svojou krásou i nežnými slovami, ale keď k nim chlap podíde, zistí, že sú odzadu duté, že sú to len prízraky. Potom lesné žienky počaria zvedenému mužovi a stane sa ich zajatcom.</w:t>
      </w:r>
    </w:p>
    <w:p w:rsidR="00D21EF9" w:rsidRPr="00393FA3" w:rsidRDefault="00D21EF9" w:rsidP="00D21EF9">
      <w:pPr>
        <w:suppressAutoHyphens/>
        <w:rPr>
          <w:lang w:val="sk-SK"/>
        </w:rPr>
      </w:pPr>
      <w:r w:rsidRPr="00393FA3">
        <w:rPr>
          <w:lang w:val="sk-SK"/>
        </w:rPr>
        <w:t>Herger ma teda vystríhal a naskutku som pristupoval k tejto žene s obavami, lebo som ju nepoznal. Ohmatal som jej chrbát a ona sa zasmiala, lebo vedela, prečo som sa jej dotkol, že sa chcem presvedčiť, či nie je lesná žienka. Vtedy som sa cítil ako chumaj a v duchu som si vynadal, že som uveril pohanskej povere. Zistil som však, že ak všetci okolo človeka niečomu veria, onedlho sám tej viere podľahne, a to sa prihodilo aj mne.</w:t>
      </w:r>
    </w:p>
    <w:p w:rsidR="00D21EF9" w:rsidRPr="00393FA3" w:rsidRDefault="00D21EF9" w:rsidP="00D21EF9">
      <w:pPr>
        <w:suppressAutoHyphens/>
        <w:rPr>
          <w:lang w:val="sk-SK"/>
        </w:rPr>
      </w:pPr>
      <w:r w:rsidRPr="00393FA3">
        <w:rPr>
          <w:lang w:val="sk-SK"/>
        </w:rPr>
        <w:t>Ženy Severanov sú biele ako muži a vzrastom rovnako vysoké. Väčšinou pozerali na mňa zhora. Majú modré oči a dlhé jemné vlasy, ktoré sa im ľahko posplietajú. Preto si ich na krku a na hlave upravujú do uzla. Uľahčujú si to všelijakými ozdobnými sponkami a ihlicami zo striebra i z dreva. To je ich hlavná okrasa. Ženy bohatých manželov nosievajú aj zlaté i strieborné reťaze, ako som už spomínal. Ženy takisto obľubujú strieborné náramnice v tvare drakov či hadov a nosia ich medzi lakťom a plecom. Ozdoby Severanov sú zložité a komplikované, akoby znázorňovali pospletané konáre s</w:t>
      </w:r>
      <w:r w:rsidR="001F17E9" w:rsidRPr="00393FA3">
        <w:rPr>
          <w:lang w:val="sk-SK"/>
        </w:rPr>
        <w:t>tromov či hady. Sú veľmi krásne.</w:t>
      </w:r>
      <w:r w:rsidR="001F17E9" w:rsidRPr="00393FA3">
        <w:rPr>
          <w:rStyle w:val="Odkaznapoznmkupodiarou"/>
          <w:lang w:val="sk-SK"/>
        </w:rPr>
        <w:footnoteReference w:id="23"/>
      </w:r>
    </w:p>
    <w:p w:rsidR="00D21EF9" w:rsidRPr="00393FA3" w:rsidRDefault="00D21EF9" w:rsidP="00D21EF9">
      <w:pPr>
        <w:suppressAutoHyphens/>
        <w:rPr>
          <w:lang w:val="sk-SK"/>
        </w:rPr>
      </w:pPr>
      <w:r w:rsidRPr="00393FA3">
        <w:rPr>
          <w:lang w:val="sk-SK"/>
        </w:rPr>
        <w:lastRenderedPageBreak/>
        <w:t>Severania sa pokladajú za naslovovzatých znalcov ženskej krásy. Ale ak mám byť úprimný, mne sa všetky ich ženy zdali vyziabnuté, telá majú hranaté a kostnaté. Aj tváre majú vyziabnuté, s vyčnievajúcimi lícnymi kosťami. Severania si to však cenia a pochvaľujú, hoci v meste pokoja by taká žena nikoho neupútala a pokladali by ju za vyhladovaného psa s rebrami potiahnutými kožou. Severankám trčia rebrá presne tak.</w:t>
      </w:r>
    </w:p>
    <w:p w:rsidR="00D21EF9" w:rsidRPr="00393FA3" w:rsidRDefault="00D21EF9" w:rsidP="00D21EF9">
      <w:pPr>
        <w:suppressAutoHyphens/>
        <w:rPr>
          <w:lang w:val="sk-SK"/>
        </w:rPr>
      </w:pPr>
      <w:r w:rsidRPr="00393FA3">
        <w:rPr>
          <w:lang w:val="sk-SK"/>
        </w:rPr>
        <w:t>Nechápem, prečo sú Severanky také chudé, lebo jedávajú s chuťou a t</w:t>
      </w:r>
      <w:r w:rsidR="001F17E9" w:rsidRPr="00393FA3">
        <w:rPr>
          <w:lang w:val="sk-SK"/>
        </w:rPr>
        <w:t>oľko ako chlapi. A predsa netuč</w:t>
      </w:r>
      <w:r w:rsidRPr="00393FA3">
        <w:rPr>
          <w:lang w:val="sk-SK"/>
        </w:rPr>
        <w:t>nejú.</w:t>
      </w:r>
    </w:p>
    <w:p w:rsidR="00D21EF9" w:rsidRPr="00393FA3" w:rsidRDefault="00D21EF9" w:rsidP="00D21EF9">
      <w:pPr>
        <w:suppressAutoHyphens/>
        <w:rPr>
          <w:lang w:val="sk-SK"/>
        </w:rPr>
      </w:pPr>
      <w:r w:rsidRPr="00393FA3">
        <w:rPr>
          <w:lang w:val="sk-SK"/>
        </w:rPr>
        <w:t>Ženy nevedia, čo je to úcta alebo cudné správanie, nikdy sa nezahaľujú a potrebu si vykonávajú verejne, keď to na ne príde. Takisto dávajú neslušné návrhy každému chlapovi, ktorý sa im zapáči, ako keby boli muži, a bojovníci ich za to nikdy nekarhajú. Rovnako sa správajú aj otrokyne, lebo som už spomínal, že Severania zaobchádzajú s otrokmi, a najmä s otro</w:t>
      </w:r>
      <w:r w:rsidR="001F17E9" w:rsidRPr="00393FA3">
        <w:rPr>
          <w:lang w:val="sk-SK"/>
        </w:rPr>
        <w:t>kyňa</w:t>
      </w:r>
      <w:r w:rsidRPr="00393FA3">
        <w:rPr>
          <w:lang w:val="sk-SK"/>
        </w:rPr>
        <w:t>mi, veľmi prívetivo a ohľaduplne.</w:t>
      </w:r>
    </w:p>
    <w:p w:rsidR="00D21EF9" w:rsidRPr="00393FA3" w:rsidRDefault="00D21EF9" w:rsidP="00D21EF9">
      <w:pPr>
        <w:suppressAutoHyphens/>
        <w:rPr>
          <w:lang w:val="sk-SK"/>
        </w:rPr>
      </w:pPr>
      <w:r w:rsidRPr="00393FA3">
        <w:rPr>
          <w:lang w:val="sk-SK"/>
        </w:rPr>
        <w:t>Deň sa krátil a bolo mi jasné, že opevnenia - palisáda ani plytká priekopa - nebudú hotové do príchodu noci. Uvedomil si to aj Buliwyf a obrátil sa na kráľa Rothgara, ktorý zavolal starú bosorku. Tá striga bola celá zošúverená a rástla jej brada ako chlapovi. Zabila ovcu a ro</w:t>
      </w:r>
      <w:r w:rsidR="001F17E9" w:rsidRPr="00393FA3">
        <w:rPr>
          <w:lang w:val="sk-SK"/>
        </w:rPr>
        <w:t>zložila na zemi jej vnútornosti.</w:t>
      </w:r>
      <w:r w:rsidR="001F17E9" w:rsidRPr="00393FA3">
        <w:rPr>
          <w:rStyle w:val="Odkaznapoznmkupodiarou"/>
          <w:lang w:val="sk-SK"/>
        </w:rPr>
        <w:footnoteReference w:id="24"/>
      </w:r>
      <w:r w:rsidRPr="00393FA3">
        <w:rPr>
          <w:lang w:val="sk-SK"/>
        </w:rPr>
        <w:t xml:space="preserve"> Potom zdĺhavo vyspevovala všelijaké zaklínadlá a vrúcne vzývala nebesá.</w:t>
      </w:r>
    </w:p>
    <w:p w:rsidR="00D21EF9" w:rsidRPr="00393FA3" w:rsidRDefault="00D21EF9" w:rsidP="00D21EF9">
      <w:pPr>
        <w:suppressAutoHyphens/>
        <w:rPr>
          <w:lang w:val="sk-SK"/>
        </w:rPr>
      </w:pPr>
      <w:r w:rsidRPr="00393FA3">
        <w:rPr>
          <w:lang w:val="sk-SK"/>
        </w:rPr>
        <w:t>Ani na to som sa neopýtal Hergera pre jeho mrzutú náladu. Radšej som si všímal iných Buliwyfových bojovníkov, ktorí pozorovali more. Oceán bol sivý a búrlivý, obloha olovená, ale od mora k pevnine fúkal silný vietor. Bojovníci boli spokojní a dovtípil som sa prečo. Vietor od mora nedovolí hmle, aby sa spustila z kopcov. A bolo to tak.</w:t>
      </w:r>
    </w:p>
    <w:p w:rsidR="00D21EF9" w:rsidRPr="00393FA3" w:rsidRDefault="00D21EF9" w:rsidP="00D21EF9">
      <w:pPr>
        <w:suppressAutoHyphens/>
        <w:rPr>
          <w:lang w:val="sk-SK"/>
        </w:rPr>
      </w:pPr>
      <w:r w:rsidRPr="00393FA3">
        <w:rPr>
          <w:lang w:val="sk-SK"/>
        </w:rPr>
        <w:lastRenderedPageBreak/>
        <w:t>Po zotmení prerušili práce na opevneniach a prekvapilo ma, že Rothgar usporiadal novú veľkolepú hostinu. Večer, keď som sa prizeral, Buliwyf, Herger aj ostatní bojovníci vypili</w:t>
      </w:r>
      <w:r w:rsidR="000A59D0" w:rsidRPr="00393FA3">
        <w:rPr>
          <w:lang w:val="sk-SK"/>
        </w:rPr>
        <w:t xml:space="preserve"> veľa medoviny, hýrili, akoby ic</w:t>
      </w:r>
      <w:r w:rsidRPr="00393FA3">
        <w:rPr>
          <w:lang w:val="sk-SK"/>
        </w:rPr>
        <w:t>h netrápili nijaké staro</w:t>
      </w:r>
      <w:r w:rsidR="00536542" w:rsidRPr="00393FA3">
        <w:rPr>
          <w:lang w:val="sk-SK"/>
        </w:rPr>
        <w:t xml:space="preserve">sti, veselili sa s otrokyňami </w:t>
      </w:r>
      <w:r w:rsidR="000A59D0" w:rsidRPr="00393FA3">
        <w:rPr>
          <w:lang w:val="sk-SK"/>
        </w:rPr>
        <w:t>a</w:t>
      </w:r>
      <w:r w:rsidRPr="00393FA3">
        <w:rPr>
          <w:lang w:val="sk-SK"/>
        </w:rPr>
        <w:t xml:space="preserve"> potom všetci upadli do omámeného spánku.</w:t>
      </w:r>
    </w:p>
    <w:p w:rsidR="00D21EF9" w:rsidRPr="00393FA3" w:rsidRDefault="00D21EF9" w:rsidP="00D21EF9">
      <w:pPr>
        <w:suppressAutoHyphens/>
        <w:rPr>
          <w:lang w:val="sk-SK"/>
        </w:rPr>
      </w:pPr>
      <w:r w:rsidRPr="00393FA3">
        <w:rPr>
          <w:lang w:val="sk-SK"/>
        </w:rPr>
        <w:t>A dozvedel som sa e</w:t>
      </w:r>
      <w:r w:rsidR="00536542" w:rsidRPr="00393FA3">
        <w:rPr>
          <w:lang w:val="sk-SK"/>
        </w:rPr>
        <w:t>šte toto. Každý Buliwyfov bojo</w:t>
      </w:r>
      <w:r w:rsidRPr="00393FA3">
        <w:rPr>
          <w:lang w:val="sk-SK"/>
        </w:rPr>
        <w:t>vník si vybral otrokyňu, ktorej dával prednosť, hoci sa stýkal aj s inými ženami. Herger mi v opitosti prezradil, ktorú ženu má naj</w:t>
      </w:r>
      <w:r w:rsidR="00536542" w:rsidRPr="00393FA3">
        <w:rPr>
          <w:lang w:val="sk-SK"/>
        </w:rPr>
        <w:t>radšej. - Ak to bude potrebné, z</w:t>
      </w:r>
      <w:r w:rsidRPr="00393FA3">
        <w:rPr>
          <w:lang w:val="sk-SK"/>
        </w:rPr>
        <w:t>omrie so mnou. - Usúdil som, že každý Buliwyfov bojovník si vybral ženu, ktorá s ním zomrie na pohrebnej hranici, a správal sa k nej slušnejšie a pozornej</w:t>
      </w:r>
      <w:r w:rsidR="00536542" w:rsidRPr="00393FA3">
        <w:rPr>
          <w:lang w:val="sk-SK"/>
        </w:rPr>
        <w:t>šie a</w:t>
      </w:r>
      <w:r w:rsidRPr="00393FA3">
        <w:rPr>
          <w:lang w:val="sk-SK"/>
        </w:rPr>
        <w:t>ko k ostatným. Všetci b</w:t>
      </w:r>
      <w:r w:rsidR="00536542" w:rsidRPr="00393FA3">
        <w:rPr>
          <w:lang w:val="sk-SK"/>
        </w:rPr>
        <w:t>oli v tejto krajine iba hostia a</w:t>
      </w:r>
      <w:r w:rsidRPr="00393FA3">
        <w:rPr>
          <w:lang w:val="sk-SK"/>
        </w:rPr>
        <w:t xml:space="preserve"> nemali vlastné otrokyne, povinné urobiť im po vôli.</w:t>
      </w:r>
    </w:p>
    <w:p w:rsidR="00D21EF9" w:rsidRPr="00393FA3" w:rsidRDefault="00D21EF9" w:rsidP="00D21EF9">
      <w:pPr>
        <w:suppressAutoHyphens/>
        <w:rPr>
          <w:lang w:val="sk-SK"/>
        </w:rPr>
      </w:pPr>
      <w:r w:rsidRPr="00393FA3">
        <w:rPr>
          <w:lang w:val="sk-SK"/>
        </w:rPr>
        <w:t>Počas prvých dní medzi Vendmi sa mi Severanky vyhýbali pre tmavú pleť a vlasy, hoci si stále šepkali, poškuľovali po mne a chichotali sa. Všimol som si, že tie nezahalené ženy sa kedy-tedy kryjú rukami, najmä keď sa smejú. - Prečo to robia? - opýtal som sa potom Hergera. Nechcel som sa správať inakšie ako Severania.</w:t>
      </w:r>
    </w:p>
    <w:p w:rsidR="00D21EF9" w:rsidRPr="00393FA3" w:rsidRDefault="00D21EF9" w:rsidP="00D21EF9">
      <w:pPr>
        <w:suppressAutoHyphens/>
        <w:rPr>
          <w:lang w:val="sk-SK"/>
        </w:rPr>
      </w:pPr>
      <w:r w:rsidRPr="00393FA3">
        <w:rPr>
          <w:lang w:val="sk-SK"/>
        </w:rPr>
        <w:t>Herger mi odpovedal: - Ženy si myslia, že Arabi sú ako žrebce. Dostal sa im do uší taký chýr. - Veľmi ma to neprekvapilo, lebo vo všetkých krajinách, ktoré som precestoval, a takisto za hradbami mesta pokoja, vlastne všade, kde sa ľudia zhromažďujú a vytvárajú spoločnosť, je to tak. Po prvé, obyvatelia každej krajiny veria, že ich obyčaje sú primerané, správne a lepšie ako všetky ostatné. Po druhé, každého cudzinca, muža či ženu, pokladajú za horšieho po všetkých stránkach okrem plodenia. Napríklad Turci pokladajú Peržanov za skvelých milencov, P</w:t>
      </w:r>
      <w:r w:rsidR="00536542" w:rsidRPr="00393FA3">
        <w:rPr>
          <w:lang w:val="sk-SK"/>
        </w:rPr>
        <w:t>eržania si to isté myslia o tma</w:t>
      </w:r>
      <w:r w:rsidRPr="00393FA3">
        <w:rPr>
          <w:lang w:val="sk-SK"/>
        </w:rPr>
        <w:t>vokožích národoch, a tí si zasa myslia to isté o iných národoch, a tak ďalej, či už podľa vzrastu, vytrvalosti v láske, alebo zvláštnych schopností.</w:t>
      </w:r>
    </w:p>
    <w:p w:rsidR="00D21EF9" w:rsidRPr="00393FA3" w:rsidRDefault="00D21EF9" w:rsidP="00D21EF9">
      <w:pPr>
        <w:suppressAutoHyphens/>
        <w:rPr>
          <w:lang w:val="sk-SK"/>
        </w:rPr>
      </w:pPr>
      <w:r w:rsidRPr="00393FA3">
        <w:rPr>
          <w:lang w:val="sk-SK"/>
        </w:rPr>
        <w:t>Neviem, či Severanky naozaj verili tomu, čo vravel Herger, ale presvedčil som sa, že ich veľmi prekvapil c</w:t>
      </w:r>
      <w:r w:rsidR="00536542" w:rsidRPr="00393FA3">
        <w:rPr>
          <w:lang w:val="sk-SK"/>
        </w:rPr>
        <w:t>hirurgický zákrok na mojom tele</w:t>
      </w:r>
      <w:r w:rsidR="00536542" w:rsidRPr="00393FA3">
        <w:rPr>
          <w:rStyle w:val="Odkaznapoznmkupodiarou"/>
          <w:lang w:val="sk-SK"/>
        </w:rPr>
        <w:footnoteReference w:id="25"/>
      </w:r>
      <w:r w:rsidRPr="00393FA3">
        <w:rPr>
          <w:lang w:val="sk-SK"/>
        </w:rPr>
        <w:t xml:space="preserve">. Túto obyčaj nepoznajú, lebo sú to špinaví pohania. Tieto ženy sú hlučné a prudké, ale tak zapáchajú, že som musel zadržať dych. Navyše kopú, vrtia sa, škriabu a hryzú, takže neraz </w:t>
      </w:r>
      <w:r w:rsidRPr="00393FA3">
        <w:rPr>
          <w:lang w:val="sk-SK"/>
        </w:rPr>
        <w:lastRenderedPageBreak/>
        <w:t>vyhodia muža zo sedla, ako vravia Severania. Mne to všetko spôsobovalo viac mrzutostí ako potešenia.</w:t>
      </w:r>
    </w:p>
    <w:p w:rsidR="00D21EF9" w:rsidRPr="00393FA3" w:rsidRDefault="00D21EF9" w:rsidP="00D21EF9">
      <w:pPr>
        <w:suppressAutoHyphens/>
        <w:rPr>
          <w:lang w:val="sk-SK"/>
        </w:rPr>
      </w:pPr>
      <w:r w:rsidRPr="00393FA3">
        <w:rPr>
          <w:lang w:val="sk-SK"/>
        </w:rPr>
        <w:t>Severania vravia: - Bojoval som s takou a takou ženou. - Hrdo ukazujú sinky a škrabance priateľom, akoby to naozaj boli rany utŕžené v boji. Ale pokiaľ som videl, muži nikdy neublížili nijakej žene.</w:t>
      </w:r>
    </w:p>
    <w:p w:rsidR="00D21EF9" w:rsidRPr="00393FA3" w:rsidRDefault="00D21EF9" w:rsidP="00D21EF9">
      <w:pPr>
        <w:suppressAutoHyphens/>
        <w:rPr>
          <w:lang w:val="sk-SK"/>
        </w:rPr>
      </w:pPr>
      <w:r w:rsidRPr="00393FA3">
        <w:rPr>
          <w:lang w:val="sk-SK"/>
        </w:rPr>
        <w:t>Tej noci sa všetci Buliwyfovi bojovníci uložili spať, ale ja som sa bál piť aj smiať. Prenasledoval ma strach, že sa vrátia wendoli. Nevrátili sa však a nakoniec som aj ja zaspal, ale strhával som sa zo sna.</w:t>
      </w:r>
    </w:p>
    <w:p w:rsidR="00D21EF9" w:rsidRPr="00393FA3" w:rsidRDefault="00D21EF9" w:rsidP="00D21EF9">
      <w:pPr>
        <w:suppressAutoHyphens/>
        <w:rPr>
          <w:lang w:val="sk-SK"/>
        </w:rPr>
      </w:pPr>
      <w:r w:rsidRPr="00393FA3">
        <w:rPr>
          <w:lang w:val="sk-SK"/>
        </w:rPr>
        <w:t>Nasledujúceho dňa nefúkal vietor a všetci obyvatelia Rothgarovho kráľovstva usilovne a vystrašene pracovali. Rozprávali sa o Korgonovi a nepochybovali, že ich v noci prepadne. Škr</w:t>
      </w:r>
      <w:r w:rsidR="00D57529" w:rsidRPr="00393FA3">
        <w:rPr>
          <w:lang w:val="sk-SK"/>
        </w:rPr>
        <w:t>abance na tvári ma boleli a ští</w:t>
      </w:r>
      <w:r w:rsidRPr="00393FA3">
        <w:rPr>
          <w:lang w:val="sk-SK"/>
        </w:rPr>
        <w:t>pali, keď som sa smial. Keď som pohyboval ústami pri jedle alebo pri rozprávaní, trpel som. Musím sa ešte priznať, že bojový zápal ma už prešiel. Opäť som sa bál a mlčky som pracoval po boku žien a starcov.</w:t>
      </w:r>
    </w:p>
    <w:p w:rsidR="00D21EF9" w:rsidRPr="00393FA3" w:rsidRDefault="00D21EF9" w:rsidP="00D21EF9">
      <w:pPr>
        <w:suppressAutoHyphens/>
        <w:rPr>
          <w:lang w:val="sk-SK"/>
        </w:rPr>
      </w:pPr>
      <w:r w:rsidRPr="00393FA3">
        <w:rPr>
          <w:lang w:val="sk-SK"/>
        </w:rPr>
        <w:t>Napoludnie podišiel ku mne starý bezzubý šľachtic, s ktorým som sa zhováral na hostine. Starec ma vyhľadal a oslovil po latinsky: - Chcem sa s tebou porozprávať. - Odviedol ma kúsok nabok, ďalej od ľudí budujúcich opevnenia.</w:t>
      </w:r>
    </w:p>
    <w:p w:rsidR="00D21EF9" w:rsidRPr="00393FA3" w:rsidRDefault="00D21EF9" w:rsidP="00D21EF9">
      <w:pPr>
        <w:suppressAutoHyphens/>
        <w:rPr>
          <w:lang w:val="sk-SK"/>
        </w:rPr>
      </w:pPr>
      <w:r w:rsidRPr="00393FA3">
        <w:rPr>
          <w:lang w:val="sk-SK"/>
        </w:rPr>
        <w:t>Naoko si obzeral moje rany, ktoré vôbec neboli vážne, a pritom poznamenal: - Musím vystríhať vašu družinu. Rothgarovým srdcom zmieta nepokoj. - Povedal mi to po latinsky.</w:t>
      </w:r>
    </w:p>
    <w:p w:rsidR="00D21EF9" w:rsidRPr="00393FA3" w:rsidRDefault="00D21EF9" w:rsidP="00D21EF9">
      <w:pPr>
        <w:suppressAutoHyphens/>
        <w:rPr>
          <w:lang w:val="sk-SK"/>
        </w:rPr>
      </w:pPr>
      <w:r w:rsidRPr="00393FA3">
        <w:rPr>
          <w:lang w:val="sk-SK"/>
        </w:rPr>
        <w:t>- Prečo? - čudoval som sa.</w:t>
      </w:r>
    </w:p>
    <w:p w:rsidR="00D21EF9" w:rsidRPr="00393FA3" w:rsidRDefault="00D21EF9" w:rsidP="00D21EF9">
      <w:pPr>
        <w:suppressAutoHyphens/>
        <w:rPr>
          <w:lang w:val="sk-SK"/>
        </w:rPr>
      </w:pPr>
      <w:r w:rsidRPr="00393FA3">
        <w:rPr>
          <w:lang w:val="sk-SK"/>
        </w:rPr>
        <w:t>- Zavinil to herold a jeho syn Wiglif, ktorý stojí pri kráľovom uchu, - vysvetľoval starý šľachtic. - A aj Wiglifov priateľ. Wiglif presviedča Rothgara, že Buliwyf s družinou sa chystá zavraždiť kráľa a ujať sa vlády v krajine.</w:t>
      </w:r>
    </w:p>
    <w:p w:rsidR="00D21EF9" w:rsidRPr="00393FA3" w:rsidRDefault="00D21EF9" w:rsidP="00D21EF9">
      <w:pPr>
        <w:suppressAutoHyphens/>
        <w:rPr>
          <w:lang w:val="sk-SK"/>
        </w:rPr>
      </w:pPr>
      <w:r w:rsidRPr="00393FA3">
        <w:rPr>
          <w:lang w:val="sk-SK"/>
        </w:rPr>
        <w:t>-</w:t>
      </w:r>
      <w:r w:rsidRPr="00393FA3">
        <w:rPr>
          <w:lang w:val="sk-SK"/>
        </w:rPr>
        <w:tab/>
        <w:t>To nie je pravda, - odporoval som mu, hoci som nič nevedel. Úprimne povedané, kedy-tedy mi to zišlo na um. Buliwyf bol mladý a životaschopný, Rothgar starý a vetchý. A hoci je pravda, že spôsoby Severanov sú čudné, na druhej strane je pravda, že všetci ľudia sú rovnakí.</w:t>
      </w:r>
    </w:p>
    <w:p w:rsidR="00D21EF9" w:rsidRPr="00393FA3" w:rsidRDefault="00D21EF9" w:rsidP="00D21EF9">
      <w:pPr>
        <w:suppressAutoHyphens/>
        <w:rPr>
          <w:lang w:val="sk-SK"/>
        </w:rPr>
      </w:pPr>
      <w:r w:rsidRPr="00393FA3">
        <w:rPr>
          <w:lang w:val="sk-SK"/>
        </w:rPr>
        <w:t xml:space="preserve">- Herold a Wiglif závidia Buliwyfovi, - pokračoval starý šľachtic. - Našepkávajú kráľovi do ucha jedovaté reči. Rozprávam ti </w:t>
      </w:r>
      <w:r w:rsidRPr="00393FA3">
        <w:rPr>
          <w:lang w:val="sk-SK"/>
        </w:rPr>
        <w:lastRenderedPageBreak/>
        <w:t>o tom všetkom preto, aby si upozornil ostatných, nech si dávajú pozor, lebo toto je vec pre baziliška</w:t>
      </w:r>
      <w:r w:rsidR="002C56B1" w:rsidRPr="00393FA3">
        <w:rPr>
          <w:rStyle w:val="Odkaznapoznmkupodiarou"/>
          <w:lang w:val="sk-SK"/>
        </w:rPr>
        <w:footnoteReference w:id="26"/>
      </w:r>
      <w:r w:rsidRPr="00393FA3">
        <w:rPr>
          <w:lang w:val="sk-SK"/>
        </w:rPr>
        <w:t>. - Potom vyhlásil, že moje rany sú bezvýznamné, a zvrtol sa, že odíde.</w:t>
      </w:r>
    </w:p>
    <w:p w:rsidR="00D21EF9" w:rsidRPr="00393FA3" w:rsidRDefault="00D21EF9" w:rsidP="00D21EF9">
      <w:pPr>
        <w:suppressAutoHyphens/>
        <w:rPr>
          <w:lang w:val="sk-SK"/>
        </w:rPr>
      </w:pPr>
      <w:r w:rsidRPr="00393FA3">
        <w:rPr>
          <w:lang w:val="sk-SK"/>
        </w:rPr>
        <w:t>Vrátil sa však ešte raz a dodal: - Wiglifov priateľ je Ragnar. - Potom naozaj odišiel a už sa o mňa ani neobzrel.</w:t>
      </w:r>
    </w:p>
    <w:p w:rsidR="00D21EF9" w:rsidRPr="00393FA3" w:rsidRDefault="002C56B1" w:rsidP="00D21EF9">
      <w:pPr>
        <w:suppressAutoHyphens/>
        <w:rPr>
          <w:lang w:val="sk-SK"/>
        </w:rPr>
      </w:pPr>
      <w:r w:rsidRPr="00393FA3">
        <w:rPr>
          <w:lang w:val="sk-SK"/>
        </w:rPr>
        <w:t>Upadol som do</w:t>
      </w:r>
      <w:r w:rsidR="00D21EF9" w:rsidRPr="00393FA3">
        <w:rPr>
          <w:lang w:val="sk-SK"/>
        </w:rPr>
        <w:t xml:space="preserve"> veľkého pomykova, kopal som a lopotil na opevneniach, kým som sa neocitol blízko Hergera. Herger mal ešte vždy mrzutú náladu ako včera. Privítal ma týmito slovami: - Nie som zvedavý na hlupákove otázky.</w:t>
      </w:r>
    </w:p>
    <w:p w:rsidR="00D21EF9" w:rsidRPr="00393FA3" w:rsidRDefault="00D21EF9" w:rsidP="00D21EF9">
      <w:pPr>
        <w:suppressAutoHyphens/>
        <w:rPr>
          <w:lang w:val="sk-SK"/>
        </w:rPr>
      </w:pPr>
      <w:r w:rsidRPr="00393FA3">
        <w:rPr>
          <w:lang w:val="sk-SK"/>
        </w:rPr>
        <w:t>Bránil som sa, že sa ho nechcem na nič pýtať, a zdôveril som sa mu s tým, čo som počul od starého šľachtica. A ešte som dod</w:t>
      </w:r>
      <w:r w:rsidR="002C56B1" w:rsidRPr="00393FA3">
        <w:rPr>
          <w:lang w:val="sk-SK"/>
        </w:rPr>
        <w:t>al, že je to vec pre baziliška.</w:t>
      </w:r>
      <w:r w:rsidRPr="00393FA3">
        <w:rPr>
          <w:lang w:val="sk-SK"/>
        </w:rPr>
        <w:t xml:space="preserve"> Po mojich slovách sa Herger mračil, hrešil, dupotal nohami a vyzval ma, aby som išiel s ním za Buliwyfom.</w:t>
      </w:r>
    </w:p>
    <w:p w:rsidR="00D21EF9" w:rsidRPr="00393FA3" w:rsidRDefault="00D21EF9" w:rsidP="002C56B1">
      <w:pPr>
        <w:suppressAutoHyphens/>
        <w:rPr>
          <w:lang w:val="sk-SK"/>
        </w:rPr>
      </w:pPr>
      <w:r w:rsidRPr="00393FA3">
        <w:rPr>
          <w:lang w:val="sk-SK"/>
        </w:rPr>
        <w:t>Buliwyf riadil práce pri výkopoch na druhej strane tábora. Herger ho odvolal nabok a vychrlil naňho čosi po severansky. Pritom ukazoval na mňa. Buliwyf sa mračil, nadával a dupotal nohami takisto ako Herger. Potom mi položil otázku: - Buliwyf sa pýta, kto je ten Wiglifov priateľ. Povedal t</w:t>
      </w:r>
      <w:r w:rsidR="002C56B1" w:rsidRPr="00393FA3">
        <w:rPr>
          <w:lang w:val="sk-SK"/>
        </w:rPr>
        <w:t>i starec, kto je Wiglifov pria</w:t>
      </w:r>
      <w:r w:rsidRPr="00393FA3">
        <w:rPr>
          <w:lang w:val="sk-SK"/>
        </w:rPr>
        <w:t>teľ?</w:t>
      </w:r>
    </w:p>
    <w:p w:rsidR="002C56B1" w:rsidRPr="00393FA3" w:rsidRDefault="00D21EF9" w:rsidP="002C56B1">
      <w:pPr>
        <w:suppressAutoHyphens/>
        <w:rPr>
          <w:lang w:val="sk-SK"/>
        </w:rPr>
      </w:pPr>
      <w:r w:rsidRPr="00393FA3">
        <w:rPr>
          <w:lang w:val="sk-SK"/>
        </w:rPr>
        <w:t>Prisvedčil som, že Wiglifov priateľ sa volá Ragnar. Po tejto odpovedi sa H</w:t>
      </w:r>
      <w:r w:rsidR="002C56B1" w:rsidRPr="00393FA3">
        <w:rPr>
          <w:lang w:val="sk-SK"/>
        </w:rPr>
        <w:t>erger rozprával už iba s Buliwy</w:t>
      </w:r>
      <w:r w:rsidRPr="00393FA3">
        <w:rPr>
          <w:lang w:val="sk-SK"/>
        </w:rPr>
        <w:t>fom, chvíľu sa škriepili a potom Buliwyf odišiel. Ja som zostal s Hergerom. - Už je rozhodnuté, - vyhlásil</w:t>
      </w:r>
    </w:p>
    <w:p w:rsidR="00D21EF9" w:rsidRPr="00393FA3" w:rsidRDefault="00D21EF9" w:rsidP="002C56B1">
      <w:pPr>
        <w:suppressAutoHyphens/>
        <w:rPr>
          <w:lang w:val="sk-SK"/>
        </w:rPr>
      </w:pPr>
      <w:r w:rsidRPr="00393FA3">
        <w:rPr>
          <w:lang w:val="sk-SK"/>
        </w:rPr>
        <w:t>- Čo je rozhodnuté? - opýtal som sa.</w:t>
      </w:r>
    </w:p>
    <w:p w:rsidR="00D21EF9" w:rsidRPr="00393FA3" w:rsidRDefault="00D21EF9" w:rsidP="00D21EF9">
      <w:pPr>
        <w:suppressAutoHyphens/>
        <w:rPr>
          <w:lang w:val="sk-SK"/>
        </w:rPr>
      </w:pPr>
      <w:r w:rsidRPr="00393FA3">
        <w:rPr>
          <w:lang w:val="sk-SK"/>
        </w:rPr>
        <w:t>- Drž si zuby spolu, - poradil mi Herger. Tento severansky výraz znamená toľko ako prestať rozprávať.</w:t>
      </w:r>
    </w:p>
    <w:p w:rsidR="00D21EF9" w:rsidRPr="00393FA3" w:rsidRDefault="00D21EF9" w:rsidP="00D21EF9">
      <w:pPr>
        <w:suppressAutoHyphens/>
        <w:rPr>
          <w:lang w:val="sk-SK"/>
        </w:rPr>
      </w:pPr>
      <w:r w:rsidRPr="00393FA3">
        <w:rPr>
          <w:lang w:val="sk-SK"/>
        </w:rPr>
        <w:lastRenderedPageBreak/>
        <w:t>Vrátil som sa teda k lopate a nebol som z toho múdrejší ako na začiatku. Opäť som si pomyslel, že títo Severania sú najčudnejší a najzvláštnejší ľudia pod slnkom, lebo v ničom sa nesprávajú tak, ako by som pokladal za rozumné. Jednako som im pomáhal budovať tú hlúpu palisádu i plytkú priekopu. A prizeral som sa a čakal.</w:t>
      </w:r>
    </w:p>
    <w:p w:rsidR="00D21EF9" w:rsidRPr="00393FA3" w:rsidRDefault="00D21EF9" w:rsidP="00D21EF9">
      <w:pPr>
        <w:suppressAutoHyphens/>
        <w:rPr>
          <w:lang w:val="sk-SK"/>
        </w:rPr>
      </w:pPr>
      <w:r w:rsidRPr="00393FA3">
        <w:rPr>
          <w:lang w:val="sk-SK"/>
        </w:rPr>
        <w:t>V čase popoludňajšej modlitby som si všimol, že Herger zaujal miesto vedľa mohutného mládenca. Chvíľu pracovali bok po boku v priekope a zdalo sa mi, že Herger mu akoby náhodou hodil do tváre trochu hliny. Mládenec, o hlavu vyšší aj mladší ako Herger, proti tomu namietal a Herger sa mu ospravedlnil. Zakrátko mu však zasa hodil hlinu do tváre. Herger sa znovu ospravedlnil. Mládenec sa už nahneval a očervenel v tvári. Po krátkom čase Herger opäť hodil do mládenca hlinu. Ten zaprskal, vypľul ju a strašne sa napajedil. Osopil sa na Hergera, ktorý mi potom pretlmočil slová ich rozhovoru, hoci zmysel mi bol hneď jasný.</w:t>
      </w:r>
    </w:p>
    <w:p w:rsidR="00D21EF9" w:rsidRPr="00393FA3" w:rsidRDefault="00D21EF9" w:rsidP="00D21EF9">
      <w:pPr>
        <w:suppressAutoHyphens/>
        <w:rPr>
          <w:lang w:val="sk-SK"/>
        </w:rPr>
      </w:pPr>
      <w:r w:rsidRPr="00393FA3">
        <w:rPr>
          <w:lang w:val="sk-SK"/>
        </w:rPr>
        <w:t>Mládenec mu povedal: - Kopeš ako pes. Herger mu odvetil: - Ty mi nadávaš do psov?</w:t>
      </w:r>
    </w:p>
    <w:p w:rsidR="00D21EF9" w:rsidRPr="00393FA3" w:rsidRDefault="00D21EF9" w:rsidP="00D21EF9">
      <w:pPr>
        <w:suppressAutoHyphens/>
        <w:rPr>
          <w:lang w:val="sk-SK"/>
        </w:rPr>
      </w:pPr>
      <w:r w:rsidRPr="00393FA3">
        <w:rPr>
          <w:lang w:val="sk-SK"/>
        </w:rPr>
        <w:t>Nato mu mládenec odvrkol: - Nie, len som poveda</w:t>
      </w:r>
      <w:r w:rsidR="007118D7" w:rsidRPr="00393FA3">
        <w:rPr>
          <w:lang w:val="sk-SK"/>
        </w:rPr>
        <w:t>l, že kopeš ako pes, odhadzuješ</w:t>
      </w:r>
      <w:r w:rsidR="007118D7" w:rsidRPr="00393FA3">
        <w:rPr>
          <w:rStyle w:val="Odkaznapoznmkupodiarou"/>
          <w:lang w:val="sk-SK"/>
        </w:rPr>
        <w:footnoteReference w:id="27"/>
      </w:r>
      <w:r w:rsidRPr="00393FA3">
        <w:rPr>
          <w:lang w:val="sk-SK"/>
        </w:rPr>
        <w:t xml:space="preserve"> hlinu nepozorne ako pes.</w:t>
      </w:r>
    </w:p>
    <w:p w:rsidR="00D21EF9" w:rsidRPr="00393FA3" w:rsidRDefault="00D21EF9" w:rsidP="00D21EF9">
      <w:pPr>
        <w:suppressAutoHyphens/>
        <w:rPr>
          <w:lang w:val="sk-SK"/>
        </w:rPr>
      </w:pPr>
      <w:r w:rsidRPr="00393FA3">
        <w:rPr>
          <w:lang w:val="sk-SK"/>
        </w:rPr>
        <w:lastRenderedPageBreak/>
        <w:t>Herger pokračoval: - Takže mi nadávaš do zvierat?</w:t>
      </w:r>
    </w:p>
    <w:p w:rsidR="00D21EF9" w:rsidRPr="00393FA3" w:rsidRDefault="00D21EF9" w:rsidP="00D21EF9">
      <w:pPr>
        <w:suppressAutoHyphens/>
        <w:rPr>
          <w:lang w:val="sk-SK"/>
        </w:rPr>
      </w:pPr>
      <w:r w:rsidRPr="00393FA3">
        <w:rPr>
          <w:lang w:val="sk-SK"/>
        </w:rPr>
        <w:t>Mládenec mu protirečil: - Mýliš si slová.</w:t>
      </w:r>
    </w:p>
    <w:p w:rsidR="00D21EF9" w:rsidRPr="00393FA3" w:rsidRDefault="00D21EF9" w:rsidP="00D21EF9">
      <w:pPr>
        <w:suppressAutoHyphens/>
        <w:rPr>
          <w:lang w:val="sk-SK"/>
        </w:rPr>
      </w:pPr>
      <w:r w:rsidRPr="00393FA3">
        <w:rPr>
          <w:lang w:val="sk-SK"/>
        </w:rPr>
        <w:t>Herger na to odsekol: - Veru, lebo tvoje slová znejú úlisné a bojazlivo ako reč vetchej starej baby.</w:t>
      </w:r>
    </w:p>
    <w:p w:rsidR="00D21EF9" w:rsidRPr="00393FA3" w:rsidRDefault="00D21EF9" w:rsidP="00D21EF9">
      <w:pPr>
        <w:suppressAutoHyphens/>
        <w:rPr>
          <w:lang w:val="sk-SK"/>
        </w:rPr>
      </w:pPr>
      <w:r w:rsidRPr="00393FA3">
        <w:rPr>
          <w:lang w:val="sk-SK"/>
        </w:rPr>
        <w:t>- Táto stará baba ti ukáže, ako chutí smrť, - vybuchol mládenec a tasil meč. Potom tasil meč aj Herger, lebo ten mládenec bol Ragnar, Wiglifov priateľ, a dovtípil som sa, že Buliwyf ho podpichoval zámerne.</w:t>
      </w:r>
    </w:p>
    <w:p w:rsidR="00D21EF9" w:rsidRPr="00393FA3" w:rsidRDefault="00D21EF9" w:rsidP="00D21EF9">
      <w:pPr>
        <w:suppressAutoHyphens/>
        <w:rPr>
          <w:lang w:val="sk-SK"/>
        </w:rPr>
      </w:pPr>
      <w:r w:rsidRPr="00393FA3">
        <w:rPr>
          <w:lang w:val="sk-SK"/>
        </w:rPr>
        <w:t>Títo Severania sú veľmi citliví a nedotkliví, keď ide o ich česť. Súboje sú medzi nimi na dennom poriadku a boj na život a na smrť pokladajú za všednú vec. Súboj sa neraz odohráva na mieste urážky, ale ak sa má konať podľa všetkých pravidiel, sokovia sa stretnú na mieste, kde sa rozchádzajú tri cesty. A tak Ragnar vyzval Hergera na súboj.</w:t>
      </w:r>
    </w:p>
    <w:p w:rsidR="00D21EF9" w:rsidRPr="00393FA3" w:rsidRDefault="00D21EF9" w:rsidP="00D21EF9">
      <w:pPr>
        <w:suppressAutoHyphens/>
        <w:rPr>
          <w:lang w:val="sk-SK"/>
        </w:rPr>
      </w:pPr>
      <w:r w:rsidRPr="00393FA3">
        <w:rPr>
          <w:lang w:val="sk-SK"/>
        </w:rPr>
        <w:t>Severanský zvyk je takýto. Priatelia a príbuzní sokov sa zhromaždia na mieste súboja, rozprestrú na zem zvieraciu kožu a pripichnú ju kolíkmi. Súperi musia bojovať na koži, musia stále stáť obidvoma alebo aspoň jednou nohou na nej. Tak sa nemôžu od seba vzdialiť. Na súboj sa dostavia s jedným mečom a troma štítmi. Ak sa bojovníkovi dolámu všetky tri štíty, musí bojovať bez ochrany, a bijú sa na život a na smrť.</w:t>
      </w:r>
    </w:p>
    <w:p w:rsidR="00D21EF9" w:rsidRPr="00393FA3" w:rsidRDefault="00D21EF9" w:rsidP="00D21EF9">
      <w:pPr>
        <w:suppressAutoHyphens/>
        <w:rPr>
          <w:lang w:val="sk-SK"/>
        </w:rPr>
      </w:pPr>
      <w:r w:rsidRPr="00393FA3">
        <w:rPr>
          <w:lang w:val="sk-SK"/>
        </w:rPr>
        <w:t>Také pravidlá platili a odrecitovala ich stará bosorka nazývaná anjel smrti nad rozprestretou kožou, pred všetkými zhromaždenými Buliwyfovými ľuďmi a obyvateľmi Rothgarovho kráľovstva. Aj ja som ta prišiel, hoci som nestál celkom vpredu, a žasol som, že títo ľudia zabudli na Korgona, ktorého sa predtým tak báli. Nezaujímalo ich nič, iba súboj.</w:t>
      </w:r>
    </w:p>
    <w:p w:rsidR="00D21EF9" w:rsidRPr="00393FA3" w:rsidRDefault="00D21EF9" w:rsidP="00D21EF9">
      <w:pPr>
        <w:suppressAutoHyphens/>
        <w:rPr>
          <w:lang w:val="sk-SK"/>
        </w:rPr>
      </w:pPr>
      <w:r w:rsidRPr="00393FA3">
        <w:rPr>
          <w:lang w:val="sk-SK"/>
        </w:rPr>
        <w:lastRenderedPageBreak/>
        <w:t>Súboj Ragnara s Hergerom sa odohrával takto. Herger zasadil prvý úder, lebo bol vyzvaný, a jeho meč hlasno zacvendžal, keď narazil do Ragnarovho štítu. Bál som sa o Hergera, lebo mládenec bol oveľa väčší a mocnejší ako on. A veru Ragnar prvým úderom vyrazil Hergerovi štít z ruky a Herger si vyžiadal druhý štít.</w:t>
      </w:r>
    </w:p>
    <w:p w:rsidR="00D21EF9" w:rsidRPr="00393FA3" w:rsidRDefault="00D21EF9" w:rsidP="00D21EF9">
      <w:pPr>
        <w:suppressAutoHyphens/>
        <w:rPr>
          <w:lang w:val="sk-SK"/>
        </w:rPr>
      </w:pPr>
      <w:r w:rsidRPr="00393FA3">
        <w:rPr>
          <w:lang w:val="sk-SK"/>
        </w:rPr>
        <w:t>Potom sa rozpútal neľ</w:t>
      </w:r>
      <w:r w:rsidR="007118D7" w:rsidRPr="00393FA3">
        <w:rPr>
          <w:lang w:val="sk-SK"/>
        </w:rPr>
        <w:t>útostný zápas. Raz som pozrel na</w:t>
      </w:r>
      <w:r w:rsidRPr="00393FA3">
        <w:rPr>
          <w:lang w:val="sk-SK"/>
        </w:rPr>
        <w:t xml:space="preserve"> Buliwyfa, ale jeho tvár nič neprezrádzala, a potom i na Wiglifa a herolda, č</w:t>
      </w:r>
      <w:r w:rsidR="007118D7" w:rsidRPr="00393FA3">
        <w:rPr>
          <w:lang w:val="sk-SK"/>
        </w:rPr>
        <w:t>o stáli na náprotivnej strane a</w:t>
      </w:r>
      <w:r w:rsidRPr="00393FA3">
        <w:rPr>
          <w:lang w:val="sk-SK"/>
        </w:rPr>
        <w:t xml:space="preserve"> počas súboja často poškuľovali po Buliwyfovi.</w:t>
      </w:r>
    </w:p>
    <w:p w:rsidR="00D21EF9" w:rsidRPr="00393FA3" w:rsidRDefault="00D21EF9" w:rsidP="00D21EF9">
      <w:pPr>
        <w:suppressAutoHyphens/>
        <w:rPr>
          <w:lang w:val="sk-SK"/>
        </w:rPr>
      </w:pPr>
      <w:r w:rsidRPr="00393FA3">
        <w:rPr>
          <w:lang w:val="sk-SK"/>
        </w:rPr>
        <w:t>Herger prišiel aj o druhý štít a vypýtal si tretí a posledný. Herger vyzeral veľmi ukonaný a tvár mal červenú a mokrú od vynaloženej námahy. Ragnar pôsobil pokojným dojmom, akoby sa takmer ani nenamáhal.</w:t>
      </w:r>
    </w:p>
    <w:p w:rsidR="00D21EF9" w:rsidRPr="00393FA3" w:rsidRDefault="00D21EF9" w:rsidP="00D21EF9">
      <w:pPr>
        <w:suppressAutoHyphens/>
        <w:rPr>
          <w:lang w:val="sk-SK"/>
        </w:rPr>
      </w:pPr>
      <w:r w:rsidRPr="00393FA3">
        <w:rPr>
          <w:lang w:val="sk-SK"/>
        </w:rPr>
        <w:t>Herger potom stratil tretí štít a jeho postavenie vyzeralo nanajvýš zúfa</w:t>
      </w:r>
      <w:r w:rsidR="00077B31" w:rsidRPr="00393FA3">
        <w:rPr>
          <w:lang w:val="sk-SK"/>
        </w:rPr>
        <w:t>lo, aspoň na zlomok sekundy. P</w:t>
      </w:r>
      <w:r w:rsidRPr="00393FA3">
        <w:rPr>
          <w:lang w:val="sk-SK"/>
        </w:rPr>
        <w:t>evne stál na zemi, zohnutý, lapal po vzduchu a vyzeral na smrť vyčerpaný. Rag</w:t>
      </w:r>
      <w:r w:rsidR="00077B31" w:rsidRPr="00393FA3">
        <w:rPr>
          <w:lang w:val="sk-SK"/>
        </w:rPr>
        <w:t>nar sa rozhodol, že zaútočí. H</w:t>
      </w:r>
      <w:r w:rsidRPr="00393FA3">
        <w:rPr>
          <w:lang w:val="sk-SK"/>
        </w:rPr>
        <w:t>erger odskočil nabok vrtko ako vták a mladý Ragnar sekol mečom do vz</w:t>
      </w:r>
      <w:r w:rsidR="00077B31" w:rsidRPr="00393FA3">
        <w:rPr>
          <w:lang w:val="sk-SK"/>
        </w:rPr>
        <w:t>duchu. Herger si prehodil meč z</w:t>
      </w:r>
      <w:r w:rsidRPr="00393FA3">
        <w:rPr>
          <w:lang w:val="sk-SK"/>
        </w:rPr>
        <w:t xml:space="preserve"> jednej ruky do druhej, lebo Severania vedia rovnako dobre bojovať oboma rukami. Rezko sa zvrtol a odzadu odsekol Ragnarovi hlavu jediným úderom meča.</w:t>
      </w:r>
    </w:p>
    <w:p w:rsidR="00D21EF9" w:rsidRPr="00393FA3" w:rsidRDefault="00D21EF9" w:rsidP="00D21EF9">
      <w:pPr>
        <w:suppressAutoHyphens/>
        <w:rPr>
          <w:lang w:val="sk-SK"/>
        </w:rPr>
      </w:pPr>
      <w:r w:rsidRPr="00393FA3">
        <w:rPr>
          <w:lang w:val="sk-SK"/>
        </w:rPr>
        <w:t>Na vlastné oči som videl, ako Ragnarovi vytryskla z krku krv a hlava preletela vzduchom do davu. Všimol som si, že dopadla na zem skôr ako telo. Herger cúvol z kože a vtedy mi svitlo, že únavu iba predstieral, lebo už nedychčal ani nefučal, ale stál tam bez stopy po námahe. Nelapal po vzduchu, meč držal v ruke ako pierko a pôsobil dojmom, že by ešte mohol zabiť tucet takých chlapov. Pozrel na Wiglifa a povedal: - Ucti si priateľa. - Znamenalo to, že ho má pochovať.</w:t>
      </w:r>
    </w:p>
    <w:p w:rsidR="00D21EF9" w:rsidRPr="00393FA3" w:rsidRDefault="00D21EF9" w:rsidP="00D21EF9">
      <w:pPr>
        <w:suppressAutoHyphens/>
        <w:rPr>
          <w:lang w:val="sk-SK"/>
        </w:rPr>
      </w:pPr>
      <w:r w:rsidRPr="00393FA3">
        <w:rPr>
          <w:lang w:val="sk-SK"/>
        </w:rPr>
        <w:t>Keď sme odchádzali z bojiska, Herger mi vysvetlil, že sa pretvaroval preto, aby Wiglif vedel, že Buliwyfovi chlapi nie sú iba mocní a odvážni, ale aj prefíkaní bojovníci. - Aspoň sa bude väčšmi báť, - dodal Herger, - a neopováži sa huckať proti nám.</w:t>
      </w:r>
    </w:p>
    <w:p w:rsidR="0039474F" w:rsidRPr="00393FA3" w:rsidRDefault="00D21EF9" w:rsidP="0039474F">
      <w:pPr>
        <w:suppressAutoHyphens/>
        <w:rPr>
          <w:lang w:val="sk-SK"/>
        </w:rPr>
      </w:pPr>
      <w:r w:rsidRPr="00393FA3">
        <w:rPr>
          <w:lang w:val="sk-SK"/>
        </w:rPr>
        <w:t>Pochyboval som, či sa mu ten zámer vydarí, ale je pravda, že Severania si vyššie cenia lesť ako najzákernejší Chazar, ba ešte v</w:t>
      </w:r>
      <w:r w:rsidR="0039474F" w:rsidRPr="00393FA3">
        <w:rPr>
          <w:lang w:val="sk-SK"/>
        </w:rPr>
        <w:t>yššie než najúskočnejší bahrajn</w:t>
      </w:r>
      <w:r w:rsidRPr="00393FA3">
        <w:rPr>
          <w:lang w:val="sk-SK"/>
        </w:rPr>
        <w:t xml:space="preserve">ský kupec, hoci tí povzniesli </w:t>
      </w:r>
      <w:r w:rsidRPr="00393FA3">
        <w:rPr>
          <w:lang w:val="sk-SK"/>
        </w:rPr>
        <w:lastRenderedPageBreak/>
        <w:t>klamstvo na hotové umenie. Šikovnosť v boji a v chlapských veciach pokladajú Severania za vyššiu cnosť ako samu silu v boji.</w:t>
      </w:r>
    </w:p>
    <w:p w:rsidR="0039474F" w:rsidRPr="00393FA3" w:rsidRDefault="00D21EF9" w:rsidP="0039474F">
      <w:pPr>
        <w:suppressAutoHyphens/>
        <w:rPr>
          <w:lang w:val="sk-SK"/>
        </w:rPr>
      </w:pPr>
      <w:r w:rsidRPr="00393FA3">
        <w:rPr>
          <w:lang w:val="sk-SK"/>
        </w:rPr>
        <w:t>Herge</w:t>
      </w:r>
      <w:r w:rsidR="0039474F" w:rsidRPr="00393FA3">
        <w:rPr>
          <w:lang w:val="sk-SK"/>
        </w:rPr>
        <w:t>r sa však netešil a poba</w:t>
      </w:r>
      <w:r w:rsidRPr="00393FA3">
        <w:rPr>
          <w:lang w:val="sk-SK"/>
        </w:rPr>
        <w:t>dal som, že ani Buliwyf sa neraduje. Ako sa zvečerievalo, na vysoké kopce vo vnútrozemí začala sadať hmla. Usúdil som, že moji druhovia myslia na mŕtveho Ragnara. Bol mladý, mocný i udatný a bol by sa im zišiel v nadchádzajúcom boji. Herger mi povedal: - Mŕtvy muž nikomu nepomôže.</w:t>
      </w:r>
    </w:p>
    <w:p w:rsidR="00D21EF9" w:rsidRPr="00393FA3" w:rsidRDefault="0039474F" w:rsidP="0039474F">
      <w:pPr>
        <w:pStyle w:val="Nadpis2"/>
        <w:jc w:val="center"/>
        <w:rPr>
          <w:rFonts w:ascii="Times New Roman" w:hAnsi="Times New Roman" w:cs="Times New Roman"/>
          <w:lang w:val="sk-SK"/>
        </w:rPr>
      </w:pPr>
      <w:r w:rsidRPr="00393FA3">
        <w:rPr>
          <w:rFonts w:ascii="Times New Roman" w:hAnsi="Times New Roman" w:cs="Times New Roman"/>
          <w:lang w:val="sk-SK"/>
        </w:rPr>
        <w:br w:type="page"/>
      </w:r>
      <w:r w:rsidRPr="00393FA3">
        <w:rPr>
          <w:rFonts w:ascii="Times New Roman" w:hAnsi="Times New Roman" w:cs="Times New Roman"/>
          <w:lang w:val="sk-SK"/>
        </w:rPr>
        <w:lastRenderedPageBreak/>
        <w:t>Útok ohnivého draka Korgona</w:t>
      </w:r>
    </w:p>
    <w:p w:rsidR="00D21EF9" w:rsidRPr="00393FA3" w:rsidRDefault="00D21EF9" w:rsidP="00D21EF9">
      <w:pPr>
        <w:suppressAutoHyphens/>
        <w:rPr>
          <w:lang w:val="sk-SK"/>
        </w:rPr>
      </w:pPr>
    </w:p>
    <w:p w:rsidR="0039474F" w:rsidRPr="00393FA3" w:rsidRDefault="0039474F" w:rsidP="00D21EF9">
      <w:pPr>
        <w:suppressAutoHyphens/>
        <w:rPr>
          <w:lang w:val="sk-SK"/>
        </w:rPr>
      </w:pPr>
    </w:p>
    <w:p w:rsidR="0039474F" w:rsidRPr="00393FA3" w:rsidRDefault="0039474F" w:rsidP="00D21EF9">
      <w:pPr>
        <w:suppressAutoHyphens/>
        <w:rPr>
          <w:lang w:val="sk-SK"/>
        </w:rPr>
      </w:pPr>
    </w:p>
    <w:p w:rsidR="0039474F" w:rsidRPr="00393FA3" w:rsidRDefault="0039474F" w:rsidP="00D21EF9">
      <w:pPr>
        <w:suppressAutoHyphens/>
        <w:rPr>
          <w:lang w:val="sk-SK"/>
        </w:rPr>
      </w:pPr>
    </w:p>
    <w:p w:rsidR="00D21EF9" w:rsidRPr="00393FA3" w:rsidRDefault="00D21EF9" w:rsidP="00D21EF9">
      <w:pPr>
        <w:suppressAutoHyphens/>
        <w:rPr>
          <w:lang w:val="sk-SK"/>
        </w:rPr>
      </w:pPr>
      <w:r w:rsidRPr="00393FA3">
        <w:rPr>
          <w:lang w:val="sk-SK"/>
        </w:rPr>
        <w:t>Keď sa stmievalo, z kopcov sa zakrádala dolu hmla, oblizovala stromy a plazila sa po zelených poliach k Hurotu i k čakajúcim Buliwyfovým bojovníkom. Tí si dožičili oddych v práci. Predtým odviedli z prameňa vodu do plytkej priekopy a pochopil som zmysel ich plánu, lebo voda zaliala koly i hlbšie jamy. Bola to zákerná pasca pre všetkých útočníkov.</w:t>
      </w:r>
    </w:p>
    <w:p w:rsidR="00D21EF9" w:rsidRPr="00393FA3" w:rsidRDefault="00D21EF9" w:rsidP="00D21EF9">
      <w:pPr>
        <w:suppressAutoHyphens/>
        <w:rPr>
          <w:lang w:val="sk-SK"/>
        </w:rPr>
      </w:pPr>
      <w:r w:rsidRPr="00393FA3">
        <w:rPr>
          <w:lang w:val="sk-SK"/>
        </w:rPr>
        <w:t>Obďaleč Rothgarove ženy nosili kožené vrecia s vodou a polievali palisádu, obydlia i celý povrch paláca. Aj Buliwyfovi bojovníci v brnení sa pooblievali pramenitou vodou. Noc bola sychravá a odmietol som sa obliať, lebo som to pokladal za dajaký pohanský obrad, ale darmo. Herger ma ochrstol od hlavy po päty, ako ostatných. Stál som tam celý mokrý a triasol som sa od zimy. Na dotyk studenej vody som hlasno vykríkol a pýtal som sa na dôvod. - Ohnivému drakovi šľahajú z papule plamene, - odvetil mi Herger.</w:t>
      </w:r>
    </w:p>
    <w:p w:rsidR="00D21EF9" w:rsidRPr="00393FA3" w:rsidRDefault="00D21EF9" w:rsidP="00D21EF9">
      <w:pPr>
        <w:suppressAutoHyphens/>
        <w:rPr>
          <w:lang w:val="sk-SK"/>
        </w:rPr>
      </w:pPr>
      <w:r w:rsidRPr="00393FA3">
        <w:rPr>
          <w:lang w:val="sk-SK"/>
        </w:rPr>
        <w:t>Potom mi podal čašu medoviny, aby ma prešla triaška. Vypil som ju na hit a bol som rád, že som neodmietol.</w:t>
      </w:r>
    </w:p>
    <w:p w:rsidR="00D21EF9" w:rsidRPr="00393FA3" w:rsidRDefault="00D21EF9" w:rsidP="00D21EF9">
      <w:pPr>
        <w:suppressAutoHyphens/>
        <w:rPr>
          <w:lang w:val="sk-SK"/>
        </w:rPr>
      </w:pPr>
      <w:r w:rsidRPr="00393FA3">
        <w:rPr>
          <w:lang w:val="sk-SK"/>
        </w:rPr>
        <w:t>Noc bola čierna ako uhoľ a Buliwyfovi bojovníci čakali na príchod draka Korgona. Všetky zraky sa upierali ku kopcom zahaleným do závoja hmly. Buliwyf sa prechádzal popr</w:t>
      </w:r>
      <w:r w:rsidR="00482FC2" w:rsidRPr="00393FA3">
        <w:rPr>
          <w:lang w:val="sk-SK"/>
        </w:rPr>
        <w:t>i opevneniach s veľkým mečom Run</w:t>
      </w:r>
      <w:r w:rsidRPr="00393FA3">
        <w:rPr>
          <w:lang w:val="sk-SK"/>
        </w:rPr>
        <w:t>dingom v ruke a tichým hlasom povzbudzoval svojich bojovníkov. Všetci čakali pokojne, okrem jeho zástupcu Ecthgowa. Ecthgow vedel majstrovsky zaobchádzať s bojovou sekerou. Obďaleč vztýčil hrubý drevený stĺp. Neúnavne doň hádzal sekerou a cvičil sa. Podali mu veľa sekier. Za širokým opaskom som mu ich narátal päť či šesť. Ďalšie mal v rukách, alebo sa povaľovali na zemi okolo neho.</w:t>
      </w:r>
    </w:p>
    <w:p w:rsidR="00D21EF9" w:rsidRPr="00393FA3" w:rsidRDefault="00D21EF9" w:rsidP="00D21EF9">
      <w:pPr>
        <w:suppressAutoHyphens/>
        <w:rPr>
          <w:lang w:val="sk-SK"/>
        </w:rPr>
      </w:pPr>
      <w:r w:rsidRPr="00393FA3">
        <w:rPr>
          <w:lang w:val="sk-SK"/>
        </w:rPr>
        <w:t>Herger podobne cvičil s lukom a šípom, a takisto Skeld, lebo tí dvaja boli</w:t>
      </w:r>
      <w:r w:rsidR="00482FC2" w:rsidRPr="00393FA3">
        <w:rPr>
          <w:lang w:val="sk-SK"/>
        </w:rPr>
        <w:t xml:space="preserve"> najlepší strelci medzi severan</w:t>
      </w:r>
      <w:r w:rsidRPr="00393FA3">
        <w:rPr>
          <w:lang w:val="sk-SK"/>
        </w:rPr>
        <w:t xml:space="preserve">skými bojovníkmi. Severanské šípy majú železné hroty a sú výborne stavané, rovné ako napätá tetiva. V každej dedine či tábore majú chlapa, ktorý býva </w:t>
      </w:r>
      <w:r w:rsidRPr="00393FA3">
        <w:rPr>
          <w:lang w:val="sk-SK"/>
        </w:rPr>
        <w:lastRenderedPageBreak/>
        <w:t>krivý alebo chromý, a volajú ho almsmann. Vyrába šípy aj luky pre miestnych bojovníkov a za robotu mu dávajú zlato, mušličky alebo stravu a mäso, a</w:t>
      </w:r>
      <w:r w:rsidR="00482FC2" w:rsidRPr="00393FA3">
        <w:rPr>
          <w:lang w:val="sk-SK"/>
        </w:rPr>
        <w:t>ko som to videl na vlastné oči.</w:t>
      </w:r>
      <w:r w:rsidR="00482FC2" w:rsidRPr="00393FA3">
        <w:rPr>
          <w:rStyle w:val="Odkaznapoznmkupodiarou"/>
          <w:lang w:val="sk-SK"/>
        </w:rPr>
        <w:footnoteReference w:id="28"/>
      </w:r>
    </w:p>
    <w:p w:rsidR="00D21EF9" w:rsidRPr="00393FA3" w:rsidRDefault="00D21EF9" w:rsidP="00D21EF9">
      <w:pPr>
        <w:suppressAutoHyphens/>
        <w:rPr>
          <w:lang w:val="sk-SK"/>
        </w:rPr>
      </w:pPr>
      <w:r w:rsidRPr="00393FA3">
        <w:rPr>
          <w:lang w:val="sk-SK"/>
        </w:rPr>
        <w:t>Severanské luky sú vysoké takmer ako chlap a zhotovujú sa z brezy. Strieľa sa z nich takto. Keď strelec natiahne tetivu, šíp si priloží k uchu, nie k oku, a pustí. Šíp letí s takou silou, že prevŕta muž</w:t>
      </w:r>
      <w:r w:rsidR="00482FC2" w:rsidRPr="00393FA3">
        <w:rPr>
          <w:lang w:val="sk-SK"/>
        </w:rPr>
        <w:t>ské telo a ne</w:t>
      </w:r>
      <w:r w:rsidRPr="00393FA3">
        <w:rPr>
          <w:lang w:val="sk-SK"/>
        </w:rPr>
        <w:t>uviazne v ňom. Prerazí aj drevenú dosku hrubú ako chlapská päsť. Na vlastné oči som videl, akú silu majú ich luky, a chcel som sa jedným vyzbrojiť, ale zdal sa mi nešikovný. Bol pre mňa priveľký a dobre som ho neovládal.</w:t>
      </w:r>
    </w:p>
    <w:p w:rsidR="00D21EF9" w:rsidRPr="00393FA3" w:rsidRDefault="00D21EF9" w:rsidP="00BD65A6">
      <w:pPr>
        <w:suppressAutoHyphens/>
        <w:rPr>
          <w:lang w:val="sk-SK"/>
        </w:rPr>
      </w:pPr>
      <w:r w:rsidRPr="00393FA3">
        <w:rPr>
          <w:lang w:val="sk-SK"/>
        </w:rPr>
        <w:t>Severania vynikajú vo vše</w:t>
      </w:r>
      <w:r w:rsidR="00BD65A6" w:rsidRPr="00393FA3">
        <w:rPr>
          <w:lang w:val="sk-SK"/>
        </w:rPr>
        <w:t>t</w:t>
      </w:r>
      <w:r w:rsidRPr="00393FA3">
        <w:rPr>
          <w:lang w:val="sk-SK"/>
        </w:rPr>
        <w:t>kých bojových umeniach a vedia zabíjať viacerými zbraňami, ktoré si cenia. Hovoria o dvoch bojových líniách, ale neznamená to spôsob usporiadania vojenského oddielu. Poznajú iba boj muža proti mužovi, ktorý je ich nepriateľom. Dve bojové línie sa u nich líšia len podľa použitej zbrane. O širokom meči, ktorým vždy iba sekajú, ale nikdy nepichajú, vravia: „Meč ide po línii dychu", čiže po krku,</w:t>
      </w:r>
      <w:r w:rsidR="00BD65A6" w:rsidRPr="00393FA3">
        <w:rPr>
          <w:lang w:val="sk-SK"/>
        </w:rPr>
        <w:t xml:space="preserve"> t</w:t>
      </w:r>
      <w:r w:rsidRPr="00393FA3">
        <w:rPr>
          <w:lang w:val="sk-SK"/>
        </w:rPr>
        <w:t>eda usilujú sa odseknú</w:t>
      </w:r>
      <w:r w:rsidR="00BD65A6" w:rsidRPr="00393FA3">
        <w:rPr>
          <w:lang w:val="sk-SK"/>
        </w:rPr>
        <w:t>ť protivníkovi hlavu od tela. O</w:t>
      </w:r>
      <w:r w:rsidRPr="00393FA3">
        <w:rPr>
          <w:lang w:val="sk-SK"/>
        </w:rPr>
        <w:t xml:space="preserve"> oštepe, luku, bojove</w:t>
      </w:r>
      <w:r w:rsidR="00BD65A6" w:rsidRPr="00393FA3">
        <w:rPr>
          <w:lang w:val="sk-SK"/>
        </w:rPr>
        <w:t>j sekere, dýke a iných bodných z</w:t>
      </w:r>
      <w:r w:rsidRPr="00393FA3">
        <w:rPr>
          <w:lang w:val="sk-SK"/>
        </w:rPr>
        <w:t>braniach vravia: „Tiet</w:t>
      </w:r>
      <w:r w:rsidR="00BD65A6" w:rsidRPr="00393FA3">
        <w:rPr>
          <w:lang w:val="sk-SK"/>
        </w:rPr>
        <w:t>o zbrane idú po tučnej línii."</w:t>
      </w:r>
      <w:r w:rsidR="00BD65A6" w:rsidRPr="00393FA3">
        <w:rPr>
          <w:rStyle w:val="Odkaznapoznmkupodiarou"/>
          <w:lang w:val="sk-SK"/>
        </w:rPr>
        <w:footnoteReference w:id="29"/>
      </w:r>
      <w:r w:rsidRPr="00393FA3">
        <w:rPr>
          <w:lang w:val="sk-SK"/>
        </w:rPr>
        <w:t xml:space="preserve"> Ich slová sa vzťahujú na prostrednú časť </w:t>
      </w:r>
      <w:r w:rsidRPr="00393FA3">
        <w:rPr>
          <w:lang w:val="sk-SK"/>
        </w:rPr>
        <w:lastRenderedPageBreak/>
        <w:t>tela od hlavy po slabiny. Zásah do prostrednej línie znamená u nich istú smrť protivníka. Sú presvedčení, že sa musia predovšetkým usilovať o zásah do brucha, lebo je mäkké, nie do hrudníka či do hlavy.</w:t>
      </w:r>
    </w:p>
    <w:p w:rsidR="00D21EF9" w:rsidRPr="00393FA3" w:rsidRDefault="00D21EF9" w:rsidP="00BD65A6">
      <w:pPr>
        <w:suppressAutoHyphens/>
        <w:rPr>
          <w:lang w:val="sk-SK"/>
        </w:rPr>
      </w:pPr>
      <w:r w:rsidRPr="00393FA3">
        <w:rPr>
          <w:lang w:val="sk-SK"/>
        </w:rPr>
        <w:t>Buliwyf i všetci jeho druhovia tej noci naozaj bdeli</w:t>
      </w:r>
      <w:r w:rsidR="00BD65A6" w:rsidRPr="00393FA3">
        <w:rPr>
          <w:lang w:val="sk-SK"/>
        </w:rPr>
        <w:t xml:space="preserve"> a</w:t>
      </w:r>
      <w:r w:rsidRPr="00393FA3">
        <w:rPr>
          <w:lang w:val="sk-SK"/>
        </w:rPr>
        <w:t xml:space="preserve"> ja s nimi. Pri tom bdení na mňa doľahla veľká únava</w:t>
      </w:r>
      <w:r w:rsidR="00BD65A6" w:rsidRPr="00393FA3">
        <w:rPr>
          <w:lang w:val="sk-SK"/>
        </w:rPr>
        <w:t xml:space="preserve"> a </w:t>
      </w:r>
      <w:r w:rsidRPr="00393FA3">
        <w:rPr>
          <w:lang w:val="sk-SK"/>
        </w:rPr>
        <w:t xml:space="preserve">onedlho som sa cítil taký vyčerpaný ako po bitke, </w:t>
      </w:r>
      <w:r w:rsidR="00BD65A6" w:rsidRPr="00393FA3">
        <w:rPr>
          <w:lang w:val="sk-SK"/>
        </w:rPr>
        <w:t>h</w:t>
      </w:r>
      <w:r w:rsidRPr="00393FA3">
        <w:rPr>
          <w:lang w:val="sk-SK"/>
        </w:rPr>
        <w:t>oci sa nijaká nestrhla. Severania neboli ustatí, ale pripravení kedykoľvek za</w:t>
      </w:r>
      <w:r w:rsidR="00BD65A6" w:rsidRPr="00393FA3">
        <w:rPr>
          <w:lang w:val="sk-SK"/>
        </w:rPr>
        <w:t>siahnuť. Pravda, sú to najostra</w:t>
      </w:r>
      <w:r w:rsidRPr="00393FA3">
        <w:rPr>
          <w:lang w:val="sk-SK"/>
        </w:rPr>
        <w:t>žitejší ľudia pod slnkom a vždy rátajú s bojom či s nebezpečenstvom. V tomto postoji nevidia nič únavné, lebo si naň zvykli od narodenia. V každú dennú alebo nočnú hodinu sú opatrní a pozorní.</w:t>
      </w:r>
    </w:p>
    <w:p w:rsidR="00D21EF9" w:rsidRPr="00393FA3" w:rsidRDefault="00D21EF9" w:rsidP="00D21EF9">
      <w:pPr>
        <w:suppressAutoHyphens/>
        <w:rPr>
          <w:lang w:val="sk-SK"/>
        </w:rPr>
      </w:pPr>
      <w:r w:rsidRPr="00393FA3">
        <w:rPr>
          <w:lang w:val="sk-SK"/>
        </w:rPr>
        <w:t xml:space="preserve">Po chvíli som zaspal, ale Herger ma zburcoval zo spánku. Počul som strašný dupot a čosi mi zahvízdalo pri uchu. Otvoril som oči a uvidel som, že v dreve, iba vlások od nosa, sa mi chveje šíp. Vystrelil ho Herger a spolu s ostatnými </w:t>
      </w:r>
      <w:r w:rsidR="00447017" w:rsidRPr="00393FA3">
        <w:rPr>
          <w:lang w:val="sk-SK"/>
        </w:rPr>
        <w:t>sa od srdca rozrehotal. - Ak za</w:t>
      </w:r>
      <w:r w:rsidRPr="00393FA3">
        <w:rPr>
          <w:lang w:val="sk-SK"/>
        </w:rPr>
        <w:t>spíš, zmeškáš bitku, - zavtipkoval. Ja som mu na to odvetil, že by ma to vôbec nemrzelo.</w:t>
      </w:r>
    </w:p>
    <w:p w:rsidR="00D21EF9" w:rsidRPr="00393FA3" w:rsidRDefault="00D21EF9" w:rsidP="00D21EF9">
      <w:pPr>
        <w:suppressAutoHyphens/>
        <w:rPr>
          <w:lang w:val="sk-SK"/>
        </w:rPr>
      </w:pPr>
      <w:r w:rsidRPr="00393FA3">
        <w:rPr>
          <w:lang w:val="sk-SK"/>
        </w:rPr>
        <w:t>Herger vytiahol šíp z dreva, a keď si všimol, že som sa na ten žartík urazil, prisadol si ku mne a kamarátsky sa mi prihovoril. Tejto noci mal vyslovene žartovnú a zábavnú náladu. Dal sa mi napiť zo svojej čaše medoviny a utrúsil: - Skeld je začarovaný. - A zasmial sa.</w:t>
      </w:r>
    </w:p>
    <w:p w:rsidR="00D21EF9" w:rsidRPr="00393FA3" w:rsidRDefault="00D21EF9" w:rsidP="00D21EF9">
      <w:pPr>
        <w:suppressAutoHyphens/>
        <w:rPr>
          <w:lang w:val="sk-SK"/>
        </w:rPr>
      </w:pPr>
      <w:r w:rsidRPr="00393FA3">
        <w:rPr>
          <w:lang w:val="sk-SK"/>
        </w:rPr>
        <w:t>Skeld nebol ďaleko a Herger rozprával nahlas. Uvedomil som si, že Skeld nás mohol počuť. Herger však rozprával po latinsky a Skeld tej reči nerozumel, takže neviem, či si nás vypočul. Práve si ostril hroty šípov a čakal na bitku. Opýtal som sa Hergera: - Ako je začarovaný?</w:t>
      </w:r>
    </w:p>
    <w:p w:rsidR="00D21EF9" w:rsidRPr="00393FA3" w:rsidRDefault="00D21EF9" w:rsidP="00D21EF9">
      <w:pPr>
        <w:suppressAutoHyphens/>
        <w:rPr>
          <w:lang w:val="sk-SK"/>
        </w:rPr>
      </w:pPr>
      <w:r w:rsidRPr="00393FA3">
        <w:rPr>
          <w:lang w:val="sk-SK"/>
        </w:rPr>
        <w:lastRenderedPageBreak/>
        <w:t>Herger mi odpovedal: - Ak nie je začarovaný, možno sa mení na Araba, lebo si perie bielizeň a aj sa každý deň umýva. Ty si si to nevšimol?</w:t>
      </w:r>
    </w:p>
    <w:p w:rsidR="00D21EF9" w:rsidRPr="00393FA3" w:rsidRDefault="00D21EF9" w:rsidP="00D21EF9">
      <w:pPr>
        <w:suppressAutoHyphens/>
        <w:rPr>
          <w:lang w:val="sk-SK"/>
        </w:rPr>
      </w:pPr>
      <w:r w:rsidRPr="00393FA3">
        <w:rPr>
          <w:lang w:val="sk-SK"/>
        </w:rPr>
        <w:t>Odvetil som, že nie. Herger sa od srdca zarehotal a pokračoval: - Skeld to robí pre istú slobodnú ženu, do ktorej sa zbláznil. Veď sa umýva každý deň a správa sa ako zjemnený plachý truľo. Nevšimol si si to?</w:t>
      </w:r>
    </w:p>
    <w:p w:rsidR="00D21EF9" w:rsidRPr="00393FA3" w:rsidRDefault="00D21EF9" w:rsidP="00D21EF9">
      <w:pPr>
        <w:suppressAutoHyphens/>
        <w:rPr>
          <w:lang w:val="sk-SK"/>
        </w:rPr>
      </w:pPr>
      <w:r w:rsidRPr="00393FA3">
        <w:rPr>
          <w:lang w:val="sk-SK"/>
        </w:rPr>
        <w:t>Zopakoval som, že nie. Na to Herger podotkol: - Čo si teda všímaš? - Veľmi sa smial vlastnému vtipu. Ja však nie, lebo mi nebolo do smiechu, a ani som to nezakrýval. Herger rozprával ďalej: - Vy Arabi ste strašní mrzúti. Večne iba šomrete. Podľa vás nie je nič smiešne.</w:t>
      </w:r>
    </w:p>
    <w:p w:rsidR="00D21EF9" w:rsidRPr="00393FA3" w:rsidRDefault="00D21EF9" w:rsidP="00D21EF9">
      <w:pPr>
        <w:suppressAutoHyphens/>
        <w:rPr>
          <w:lang w:val="sk-SK"/>
        </w:rPr>
      </w:pPr>
      <w:r w:rsidRPr="00393FA3">
        <w:rPr>
          <w:lang w:val="sk-SK"/>
        </w:rPr>
        <w:t>Odporoval som mu, že sa mýli. Vyzval ma, aby som mu rozpovedal nejaký zábavný príbeh, a tak som mu porozprával o kázni slávneho kazateľa. Iste ten príbeh dobre poznáte. Slávny kazateľ vystúpi v mešite na kazateľnicu a vôkol neho sa zhromaždia muži a ženy, aby si vypočuli vznešené slová. Jeden muž, menom Hamid, si oblečie dlhé šaty, zakryje tvár závojom a posadí sa medzi ženy. Slávny kazateľ začne: „Podľa islamu nie je žiaduce, aby si muži a ženy nechávali rásť pridlhé vlasy na ohanbí." Ktosi sa opýta: „Čo je to pridlhé, kazateľ?" Tú historku poznajú všetci a je to naozaj hrubozrnný vtip. Kazateľ odpovie: „Nemali by byť dlhšie ako jačmeň." Hamid sa obráti k žene vedľa seba: „Sestra, prosím ťa, oprobuj, či moje vlasy nie sú dlhšie ako jačmeň." Žena siahne Hamidovi pod šaty, aby sa presvedčila, a dotkne sa mu pohlavia. Prekvapená vykríkne. Kazateľ ju začuje a náramne ho to poteší: „Berte si všetci od tejto ženy príklad, ako treba dávať pozor pri kázni, lebo vidíte, ako sa to dotklo jej srdca." A zhrozená žena odpovedá: „O, kazateľ, nedotklo sa to môjho srdca, ale ruky."</w:t>
      </w:r>
    </w:p>
    <w:p w:rsidR="00D21EF9" w:rsidRPr="00393FA3" w:rsidRDefault="00D21EF9" w:rsidP="00D21EF9">
      <w:pPr>
        <w:suppressAutoHyphens/>
        <w:rPr>
          <w:lang w:val="sk-SK"/>
        </w:rPr>
      </w:pPr>
      <w:r w:rsidRPr="00393FA3">
        <w:rPr>
          <w:lang w:val="sk-SK"/>
        </w:rPr>
        <w:t>Herger si vypočul môj príbeh s nehybnou tvárou. Nezasmial sa ani jediný raz. Keď som dohovoril, opýtal sa: - Čo je to kazatel'?</w:t>
      </w:r>
    </w:p>
    <w:p w:rsidR="00D21EF9" w:rsidRPr="00393FA3" w:rsidRDefault="00D21EF9" w:rsidP="00D21EF9">
      <w:pPr>
        <w:suppressAutoHyphens/>
        <w:rPr>
          <w:lang w:val="sk-SK"/>
        </w:rPr>
      </w:pPr>
      <w:r w:rsidRPr="00393FA3">
        <w:rPr>
          <w:lang w:val="sk-SK"/>
        </w:rPr>
        <w:t>Odvrkol som mu, že je hlúpy Severan a nevie nič o šírom svete. Tomu sa zasmial, ale mojej historke nie.</w:t>
      </w:r>
    </w:p>
    <w:p w:rsidR="00D21EF9" w:rsidRPr="00393FA3" w:rsidRDefault="00D21EF9" w:rsidP="00D21EF9">
      <w:pPr>
        <w:suppressAutoHyphens/>
        <w:rPr>
          <w:lang w:val="sk-SK"/>
        </w:rPr>
      </w:pPr>
      <w:r w:rsidRPr="00393FA3">
        <w:rPr>
          <w:lang w:val="sk-SK"/>
        </w:rPr>
        <w:t xml:space="preserve">Vtom Skeld vykríkol a všetci Buliwyfovi bojovníci aj so mnou upreli pohľady na kopce zastreté závojom hmly. A čo som neuvidel? Vysoko na nebi sa zjavil ohnivý svetelný bod ako vzdialená blčiaca </w:t>
      </w:r>
      <w:r w:rsidRPr="00393FA3">
        <w:rPr>
          <w:lang w:val="sk-SK"/>
        </w:rPr>
        <w:lastRenderedPageBreak/>
        <w:t>hviezda. Spozorovali ho všetci bojovníci a z ich radov sa ozývala vrava i výkriky.</w:t>
      </w:r>
    </w:p>
    <w:p w:rsidR="00D21EF9" w:rsidRPr="00393FA3" w:rsidRDefault="00D21EF9" w:rsidP="00D21EF9">
      <w:pPr>
        <w:suppressAutoHyphens/>
        <w:rPr>
          <w:lang w:val="sk-SK"/>
        </w:rPr>
      </w:pPr>
      <w:r w:rsidRPr="00393FA3">
        <w:rPr>
          <w:lang w:val="sk-SK"/>
        </w:rPr>
        <w:t>Vzápätí sa zjavil druhý svetelný bod, potom ďalší a ešte ďalší. Narátal som ich vyše dvanásť a prestal som rátať. Tie tlejúce ohnivé body tvorili čiaru, ktorá sa vlnila ako had či zvíjajúce sa telo draka.</w:t>
      </w:r>
    </w:p>
    <w:p w:rsidR="00D21EF9" w:rsidRPr="00393FA3" w:rsidRDefault="00D21EF9" w:rsidP="00D21EF9">
      <w:pPr>
        <w:suppressAutoHyphens/>
        <w:rPr>
          <w:lang w:val="sk-SK"/>
        </w:rPr>
      </w:pPr>
      <w:r w:rsidRPr="00393FA3">
        <w:rPr>
          <w:lang w:val="sk-SK"/>
        </w:rPr>
        <w:t>- Prichystaj sa, - prihovoril sa mi Herger a Severania si zaželali: - Veľa šťastia v bitke. - Aj ja som mu zaželal to isté rovnakými slovami a on sa potom vzdialil.</w:t>
      </w:r>
    </w:p>
    <w:p w:rsidR="00D21EF9" w:rsidRPr="00393FA3" w:rsidRDefault="00D21EF9" w:rsidP="00D21EF9">
      <w:pPr>
        <w:suppressAutoHyphens/>
        <w:rPr>
          <w:lang w:val="sk-SK"/>
        </w:rPr>
      </w:pPr>
      <w:r w:rsidRPr="00393FA3">
        <w:rPr>
          <w:lang w:val="sk-SK"/>
        </w:rPr>
        <w:t>Tlejúce ohnivé body boli ešte ďaleko, ale približovali sa. Vtom som začul burácanie a myslel som, že hrmí. Bol to vzdialený hlboký rachot, ktorý dunel v hmlistom vzduchu, ako to už býva v hmle. Je naozaj pravda, že za hmly počuť šepot vari na sto krokov, a to tak zreteľne, ako keby mu niekto šepkal do ucha.</w:t>
      </w:r>
    </w:p>
    <w:p w:rsidR="00D21EF9" w:rsidRPr="00393FA3" w:rsidRDefault="00D21EF9" w:rsidP="00D21EF9">
      <w:pPr>
        <w:suppressAutoHyphens/>
        <w:rPr>
          <w:lang w:val="sk-SK"/>
        </w:rPr>
      </w:pPr>
      <w:r w:rsidRPr="00393FA3">
        <w:rPr>
          <w:lang w:val="sk-SK"/>
        </w:rPr>
        <w:t>Prizeral som sa a počúval. Všetci bojovníci siahli po zbraniach, zbystrili zrak i sluch a ohnivý drak Korgon sa rútil na nás v plameňoch a s rachotom hromu. Blčiace body sa postupne zväčšovali, boli zlovestne červené, mihotali sa a tleli. Drakovo telo bolo dlhé a svetielkovalo. Bol to nevýslovné hrozivý pohľad, a predsa som sa nebál, lebo som usúdil, že sú to jazdci s fakľami, a vysvitlo, že je to pravda.</w:t>
      </w:r>
    </w:p>
    <w:p w:rsidR="00D21EF9" w:rsidRPr="00393FA3" w:rsidRDefault="00D21EF9" w:rsidP="00D21EF9">
      <w:pPr>
        <w:suppressAutoHyphens/>
        <w:rPr>
          <w:lang w:val="sk-SK"/>
        </w:rPr>
      </w:pPr>
      <w:r w:rsidRPr="00393FA3">
        <w:rPr>
          <w:lang w:val="sk-SK"/>
        </w:rPr>
        <w:t>Onedlho sa z hmly vynorili jazdci, čierne postavy s fakľami nad hlavou. Čierne tátoše s fučaním zaútočili a rozpútala sa bitka. V nočnom vzduchu sa okamžite ozvali hrôzostrašné škreky a bolestné výkriky, lebo prvá vlna jazdcov sa vrútila do priekopy, mnohé kone sa potkli, spadli a zhodili jazdcov. Fakle prskali vo vode. Iné kone sa zasa usilovali preskočiť palisádu a uviazli na ostrých koloch. Na jednom úseku začala ohrada ho</w:t>
      </w:r>
      <w:r w:rsidR="00911A6D" w:rsidRPr="00393FA3">
        <w:rPr>
          <w:lang w:val="sk-SK"/>
        </w:rPr>
        <w:t>rieť. Bojovníci pobiehali hore-</w:t>
      </w:r>
      <w:r w:rsidRPr="00393FA3">
        <w:rPr>
          <w:lang w:val="sk-SK"/>
        </w:rPr>
        <w:t>dolu.</w:t>
      </w:r>
    </w:p>
    <w:p w:rsidR="00D21EF9" w:rsidRPr="00393FA3" w:rsidRDefault="00D21EF9" w:rsidP="00D21EF9">
      <w:pPr>
        <w:suppressAutoHyphens/>
        <w:rPr>
          <w:lang w:val="sk-SK"/>
        </w:rPr>
      </w:pPr>
      <w:r w:rsidRPr="00393FA3">
        <w:rPr>
          <w:lang w:val="sk-SK"/>
        </w:rPr>
        <w:t>Všimol som si, že jeden jazdec prebehol cez horiacu palisádu, a prvý raz som zreteľne uvidel wendola. Vyzeral takto. Na čiernom koni sedela ľudská postava v čiernom, ale mala hlavu medveďa. Zmocnila sa ma bezodná hrôza a bál som sa, že vypustím dušu od strachu, lebo môjmu zraku sa jakživ nenaskytla taká strašná vidina. No v tej chvíli sa jazdcovi hlboko do chrbta zaryla Ecthgowova sekera. Netvor sa zaknísal a spadol. Hlava sa mu odkotúľala od tela a vtedy som si všimol, že to bola v skutočnosti ľudská hlava.</w:t>
      </w:r>
    </w:p>
    <w:p w:rsidR="00D21EF9" w:rsidRPr="00393FA3" w:rsidRDefault="00D21EF9" w:rsidP="00D21EF9">
      <w:pPr>
        <w:suppressAutoHyphens/>
        <w:rPr>
          <w:lang w:val="sk-SK"/>
        </w:rPr>
      </w:pPr>
      <w:r w:rsidRPr="00393FA3">
        <w:rPr>
          <w:lang w:val="sk-SK"/>
        </w:rPr>
        <w:lastRenderedPageBreak/>
        <w:t>Ecthgow skočil na zrazeného nepriateľa rýchlo ako blesk, bodol ho hlboko do hrudníka, prevrátil mŕtvolu, vytiahol mu sekeru z chrbta a utekal do boja. Aj ja som sa pridal, lebo ma zrazil na kolená úder kopijou. Za palisádu preniklo veľa jazdcov s blčiacimi fakľami. Niektorí mali medvedie hlavy a niektorí nie. Krúžili dookola a pokúšali sa podpáliť domy i palác Hurot. Buliwyf a jeho chlapi im v tom statočne bránili.</w:t>
      </w:r>
    </w:p>
    <w:p w:rsidR="00D21EF9" w:rsidRPr="00393FA3" w:rsidRDefault="00D21EF9" w:rsidP="00D21EF9">
      <w:pPr>
        <w:suppressAutoHyphens/>
        <w:rPr>
          <w:lang w:val="sk-SK"/>
        </w:rPr>
      </w:pPr>
      <w:r w:rsidRPr="00393FA3">
        <w:rPr>
          <w:lang w:val="sk-SK"/>
        </w:rPr>
        <w:t>Pozviechal som sa vo chvíli, keď proti mne vyrazil jeden netvor z hmiel na cválajúcom koni. Urobil som to-</w:t>
      </w:r>
      <w:r w:rsidR="00911A6D" w:rsidRPr="00393FA3">
        <w:rPr>
          <w:lang w:val="sk-SK"/>
        </w:rPr>
        <w:t>t</w:t>
      </w:r>
      <w:r w:rsidRPr="00393FA3">
        <w:rPr>
          <w:lang w:val="sk-SK"/>
        </w:rPr>
        <w:t>o. Pevne som sa rozkročil a zdvihol som kopiju dohora. Myslel som, že ten náraz ma roztrhne napoly. Ale moja kopija prepichla jazdcovo telo a ozval sa strašidelný škrek. Netvor však nespadol zo sedla, ale cválal ďalej. Spadol som a v bruchu ma tak zabolelo, že som lapal po vzduchu, ale neutrpel som nijaké zranenie.</w:t>
      </w:r>
    </w:p>
    <w:p w:rsidR="00D21EF9" w:rsidRPr="00393FA3" w:rsidRDefault="00D21EF9" w:rsidP="00D21EF9">
      <w:pPr>
        <w:suppressAutoHyphens/>
        <w:rPr>
          <w:lang w:val="sk-SK"/>
        </w:rPr>
      </w:pPr>
      <w:r w:rsidRPr="00393FA3">
        <w:rPr>
          <w:lang w:val="sk-SK"/>
        </w:rPr>
        <w:t>Za bitky Herger aj Skeld vystrieľali veľa šípov. Vo vzduchu sa ozývalo ich svišťanie a často zasiahli cieľ. Videl som, ako Skeldov šíp prevŕtal krk jednému jazdcovi a uviazol v ňom. A vzápätí som videl, ako Skeld i Herger súčasne zasiahli iného jazdca do pŕs, a tak rýchlo napli luky a znovu vystrelili, že tomu istému jazdcovi trčali z tela štyri šípy a úpenlivo kričal, keď cválal ďalej.</w:t>
      </w:r>
    </w:p>
    <w:p w:rsidR="00D21EF9" w:rsidRPr="00393FA3" w:rsidRDefault="00D21EF9" w:rsidP="00D21EF9">
      <w:pPr>
        <w:suppressAutoHyphens/>
        <w:rPr>
          <w:lang w:val="sk-SK"/>
        </w:rPr>
      </w:pPr>
      <w:r w:rsidRPr="00393FA3">
        <w:rPr>
          <w:lang w:val="sk-SK"/>
        </w:rPr>
        <w:t>Dozvedel som sa však, že Herger a Skeld to pokladali za nedostatočný prejav bojového umenia, lebo Severania nepokladajú zvieratá za nedotknuteľné. Podľa nich treba šípom zabiť koňa, aby vyhodil zo sedla jazdca. U nich sa vraví: „Chlap bez koňa je polovičný chlap a usmrtiť ho je dvojnásobne ľahšie." A bez váhania sa držali tej zása</w:t>
      </w:r>
      <w:r w:rsidR="00911A6D" w:rsidRPr="00393FA3">
        <w:rPr>
          <w:lang w:val="sk-SK"/>
        </w:rPr>
        <w:t>dy.</w:t>
      </w:r>
      <w:r w:rsidR="00911A6D" w:rsidRPr="00393FA3">
        <w:rPr>
          <w:rStyle w:val="Odkaznapoznmkupodiarou"/>
          <w:lang w:val="sk-SK"/>
        </w:rPr>
        <w:footnoteReference w:id="30"/>
      </w:r>
    </w:p>
    <w:p w:rsidR="00D21EF9" w:rsidRPr="00393FA3" w:rsidRDefault="00D21EF9" w:rsidP="00D21EF9">
      <w:pPr>
        <w:suppressAutoHyphens/>
        <w:rPr>
          <w:lang w:val="sk-SK"/>
        </w:rPr>
      </w:pPr>
      <w:r w:rsidRPr="00393FA3">
        <w:rPr>
          <w:lang w:val="sk-SK"/>
        </w:rPr>
        <w:t xml:space="preserve">A všimol som si ešte toto. Do tábora vtrhol jazdec prikrčený na čiernom cválajúcom koni, schmatol telo netvora, ktorého zabil Ecthgow, prehodil ho koňovi cez šiju a nebolo ho. Už som spomínal, </w:t>
      </w:r>
      <w:r w:rsidRPr="00393FA3">
        <w:rPr>
          <w:lang w:val="sk-SK"/>
        </w:rPr>
        <w:lastRenderedPageBreak/>
        <w:t>že netvori z hmiel nenechávajú po sebe padlých, aby ich na svitaní nikto nenašiel.</w:t>
      </w:r>
    </w:p>
    <w:p w:rsidR="00D21EF9" w:rsidRPr="00393FA3" w:rsidRDefault="00D21EF9" w:rsidP="00D21EF9">
      <w:pPr>
        <w:suppressAutoHyphens/>
        <w:rPr>
          <w:lang w:val="sk-SK"/>
        </w:rPr>
      </w:pPr>
      <w:r w:rsidRPr="00393FA3">
        <w:rPr>
          <w:lang w:val="sk-SK"/>
        </w:rPr>
        <w:t>Bitka trvala veľmi dlho pri svetle ohňa v hmle. Zazrel som, ako Herger bojuje na život a na smrť s jedným zloduchom. Schytil som novú kopiju a vrazil som ju netvorovi hlboko do chrbta. Krvácajúci Herger na znak vďaky zdvihol ruku a opäť sa vrhol do boja. Pocítil som nával pýchy.</w:t>
      </w:r>
    </w:p>
    <w:p w:rsidR="00D21EF9" w:rsidRPr="00393FA3" w:rsidRDefault="00D21EF9" w:rsidP="00D21EF9">
      <w:pPr>
        <w:suppressAutoHyphens/>
        <w:rPr>
          <w:lang w:val="sk-SK"/>
        </w:rPr>
      </w:pPr>
      <w:r w:rsidRPr="00393FA3">
        <w:rPr>
          <w:lang w:val="sk-SK"/>
        </w:rPr>
        <w:t>Pokúšal som sa vytiahnuť kopiju, ale vtom ma odsotil akýsi cválajúci jazdec a od tej chvíle sa takmer na nič nepamätám. Všimol som si, že príbytok jedného Rothgarovho dvorana oblizujú plamene, ale palác Hurot, pooblievaný vodou, je ešte nedotknutý. Potešilo ma to, ako keby som bol Severan, ale to bola moja posledná myšlienka.</w:t>
      </w:r>
    </w:p>
    <w:p w:rsidR="00D21EF9" w:rsidRPr="00393FA3" w:rsidRDefault="00D21EF9" w:rsidP="00D21EF9">
      <w:pPr>
        <w:suppressAutoHyphens/>
        <w:rPr>
          <w:lang w:val="sk-SK"/>
        </w:rPr>
      </w:pPr>
      <w:r w:rsidRPr="00393FA3">
        <w:rPr>
          <w:lang w:val="sk-SK"/>
        </w:rPr>
        <w:t>Na svitaní ma zobudila akási pŕška. Potešil ma nežný dotyk na tvári. Vzápätí som si uvedomil, že ma oblizuje pes. Cítil som sa ako opitý hlupák a nie je ťažké pre</w:t>
      </w:r>
      <w:r w:rsidR="00911A6D" w:rsidRPr="00393FA3">
        <w:rPr>
          <w:lang w:val="sk-SK"/>
        </w:rPr>
        <w:t>dstaviť si, že som sa zahanbil.</w:t>
      </w:r>
      <w:r w:rsidR="00911A6D" w:rsidRPr="00393FA3">
        <w:rPr>
          <w:rStyle w:val="Odkaznapoznmkupodiarou"/>
          <w:lang w:val="sk-SK"/>
        </w:rPr>
        <w:footnoteReference w:id="31"/>
      </w:r>
    </w:p>
    <w:p w:rsidR="00255BF9" w:rsidRPr="00393FA3" w:rsidRDefault="00D21EF9" w:rsidP="00D21EF9">
      <w:pPr>
        <w:suppressAutoHyphens/>
        <w:rPr>
          <w:lang w:val="sk-SK"/>
        </w:rPr>
      </w:pPr>
      <w:r w:rsidRPr="00393FA3">
        <w:rPr>
          <w:lang w:val="sk-SK"/>
        </w:rPr>
        <w:t xml:space="preserve"> Svitlo mi, že ležím v</w:t>
      </w:r>
      <w:r w:rsidR="00911A6D" w:rsidRPr="00393FA3">
        <w:rPr>
          <w:lang w:val="sk-SK"/>
        </w:rPr>
        <w:t xml:space="preserve"> priekope a voda je v nej červen</w:t>
      </w:r>
      <w:r w:rsidRPr="00393FA3">
        <w:rPr>
          <w:lang w:val="sk-SK"/>
        </w:rPr>
        <w:t>á ako krv. Vstal so</w:t>
      </w:r>
      <w:r w:rsidR="00911A6D" w:rsidRPr="00393FA3">
        <w:rPr>
          <w:lang w:val="sk-SK"/>
        </w:rPr>
        <w:t>m a vykročil cez spustošený čmud</w:t>
      </w:r>
      <w:r w:rsidRPr="00393FA3">
        <w:rPr>
          <w:lang w:val="sk-SK"/>
        </w:rPr>
        <w:t xml:space="preserve">iaci tábor posiaty mŕtvolami. Videl som, že zem je </w:t>
      </w:r>
      <w:r w:rsidR="00911A6D" w:rsidRPr="00393FA3">
        <w:rPr>
          <w:lang w:val="sk-SK"/>
        </w:rPr>
        <w:t>p</w:t>
      </w:r>
      <w:r w:rsidRPr="00393FA3">
        <w:rPr>
          <w:lang w:val="sk-SK"/>
        </w:rPr>
        <w:t>resiaknutá krvou ak</w:t>
      </w:r>
      <w:r w:rsidR="00911A6D" w:rsidRPr="00393FA3">
        <w:rPr>
          <w:lang w:val="sk-SK"/>
        </w:rPr>
        <w:t>o po daždi. Videl som telá pozab</w:t>
      </w:r>
      <w:r w:rsidRPr="00393FA3">
        <w:rPr>
          <w:lang w:val="sk-SK"/>
        </w:rPr>
        <w:t>íjaných dvoranov a mŕtvy</w:t>
      </w:r>
      <w:r w:rsidR="00911A6D" w:rsidRPr="00393FA3">
        <w:rPr>
          <w:lang w:val="sk-SK"/>
        </w:rPr>
        <w:t xml:space="preserve">ch žien a detí. Tri či štyri telá </w:t>
      </w:r>
      <w:r w:rsidRPr="00393FA3">
        <w:rPr>
          <w:lang w:val="sk-SK"/>
        </w:rPr>
        <w:t>boli čierne a zuhoľ</w:t>
      </w:r>
      <w:r w:rsidR="00911A6D" w:rsidRPr="00393FA3">
        <w:rPr>
          <w:lang w:val="sk-SK"/>
        </w:rPr>
        <w:t>natené od ohňa. Mŕtvoly sa povaľo</w:t>
      </w:r>
      <w:r w:rsidRPr="00393FA3">
        <w:rPr>
          <w:lang w:val="sk-SK"/>
        </w:rPr>
        <w:t xml:space="preserve">vali </w:t>
      </w:r>
      <w:r w:rsidRPr="00393FA3">
        <w:rPr>
          <w:lang w:val="sk-SK"/>
        </w:rPr>
        <w:lastRenderedPageBreak/>
        <w:t xml:space="preserve">všade a musel </w:t>
      </w:r>
      <w:r w:rsidR="00255BF9" w:rsidRPr="00393FA3">
        <w:rPr>
          <w:lang w:val="sk-SK"/>
        </w:rPr>
        <w:t>som hľadieť na zem, aby som po nich</w:t>
      </w:r>
      <w:r w:rsidRPr="00393FA3">
        <w:rPr>
          <w:lang w:val="sk-SK"/>
        </w:rPr>
        <w:t xml:space="preserve"> nestúpal, toľko ich tam bol</w:t>
      </w:r>
      <w:r w:rsidR="00255BF9" w:rsidRPr="00393FA3">
        <w:rPr>
          <w:lang w:val="sk-SK"/>
        </w:rPr>
        <w:t>o.</w:t>
      </w:r>
    </w:p>
    <w:p w:rsidR="00D21EF9" w:rsidRPr="00393FA3" w:rsidRDefault="00D21EF9" w:rsidP="00D21EF9">
      <w:pPr>
        <w:suppressAutoHyphens/>
        <w:rPr>
          <w:lang w:val="sk-SK"/>
        </w:rPr>
      </w:pPr>
      <w:r w:rsidRPr="00393FA3">
        <w:rPr>
          <w:lang w:val="sk-SK"/>
        </w:rPr>
        <w:t xml:space="preserve">Veľká časť palisády </w:t>
      </w:r>
      <w:r w:rsidR="00255BF9" w:rsidRPr="00393FA3">
        <w:rPr>
          <w:lang w:val="sk-SK"/>
        </w:rPr>
        <w:t>zhorela. Miestami uviazli na kolo</w:t>
      </w:r>
      <w:r w:rsidRPr="00393FA3">
        <w:rPr>
          <w:lang w:val="sk-SK"/>
        </w:rPr>
        <w:t>ch vychladnuté tel</w:t>
      </w:r>
      <w:r w:rsidR="00255BF9" w:rsidRPr="00393FA3">
        <w:rPr>
          <w:lang w:val="sk-SK"/>
        </w:rPr>
        <w:t>á koni. Naokolo boli porozhadzov</w:t>
      </w:r>
      <w:r w:rsidRPr="00393FA3">
        <w:rPr>
          <w:lang w:val="sk-SK"/>
        </w:rPr>
        <w:t xml:space="preserve">ané fakle. Nevidel </w:t>
      </w:r>
      <w:r w:rsidR="00255BF9" w:rsidRPr="00393FA3">
        <w:rPr>
          <w:lang w:val="sk-SK"/>
        </w:rPr>
        <w:t>som nikoho z Buliwyfových bojovn</w:t>
      </w:r>
      <w:r w:rsidRPr="00393FA3">
        <w:rPr>
          <w:lang w:val="sk-SK"/>
        </w:rPr>
        <w:t>íkov.</w:t>
      </w:r>
    </w:p>
    <w:p w:rsidR="00D21EF9" w:rsidRPr="00393FA3" w:rsidRDefault="00D21EF9" w:rsidP="00D21EF9">
      <w:pPr>
        <w:suppressAutoHyphens/>
        <w:rPr>
          <w:lang w:val="sk-SK"/>
        </w:rPr>
      </w:pPr>
      <w:r w:rsidRPr="00393FA3">
        <w:rPr>
          <w:lang w:val="sk-SK"/>
        </w:rPr>
        <w:t xml:space="preserve">V Rothgarovom kráľovstve sa neozýval nijaký nárek </w:t>
      </w:r>
      <w:r w:rsidR="004E1BA3" w:rsidRPr="00393FA3">
        <w:rPr>
          <w:lang w:val="sk-SK"/>
        </w:rPr>
        <w:t>a</w:t>
      </w:r>
      <w:r w:rsidRPr="00393FA3">
        <w:rPr>
          <w:lang w:val="sk-SK"/>
        </w:rPr>
        <w:t>ni nikto nežialil, lebo Severania nesmútia z</w:t>
      </w:r>
      <w:r w:rsidR="004E1BA3" w:rsidRPr="00393FA3">
        <w:rPr>
          <w:lang w:val="sk-SK"/>
        </w:rPr>
        <w:t>a mŕtvym</w:t>
      </w:r>
      <w:r w:rsidRPr="00393FA3">
        <w:rPr>
          <w:lang w:val="sk-SK"/>
        </w:rPr>
        <w:t>i. Naopak, všade vládlo nezvyčajné ticho. Počul som Spievať kohúta aj štekať psa, ale nikde sa neozývali ľudské hlasy, hoci bol už deň.</w:t>
      </w:r>
    </w:p>
    <w:p w:rsidR="00D21EF9" w:rsidRPr="00393FA3" w:rsidRDefault="00D21EF9" w:rsidP="00D21EF9">
      <w:pPr>
        <w:suppressAutoHyphens/>
        <w:rPr>
          <w:lang w:val="sk-SK"/>
        </w:rPr>
      </w:pPr>
      <w:r w:rsidRPr="00393FA3">
        <w:rPr>
          <w:lang w:val="sk-SK"/>
        </w:rPr>
        <w:t>Potom som vošiel do veľkého paláca Hurotu a na šachorine tam ležali dve telá s prilbami na prsiach. Bol to Skeld, Buliwyfov šľachtic, a Helfdane, ktorý ešte skôr utrpel zranenie, ale teraz bol bledý a studený. Obaja boli mŕtvi. A bol tam ešte Rethel, najmladší z bojovníkov. Sedel v kúte, chrbát vystretý, a ošetrovali ho otrokyne. Rethel bol zranený už v predchádzajúcej bitke, ale teraz mal čerstvú ranu na bruchu a výdatne krvácal. Iste veľmi trpel, ale tváril sa veselo, usmieval sa a vtipkoval s otrokyňami. Často ho karhali, že mu obväzujú rany a on im v tom prekáža.</w:t>
      </w:r>
    </w:p>
    <w:p w:rsidR="00D21EF9" w:rsidRPr="00393FA3" w:rsidRDefault="00D21EF9" w:rsidP="00D21EF9">
      <w:pPr>
        <w:suppressAutoHyphens/>
        <w:rPr>
          <w:lang w:val="sk-SK"/>
        </w:rPr>
      </w:pPr>
      <w:r w:rsidRPr="00393FA3">
        <w:rPr>
          <w:lang w:val="sk-SK"/>
        </w:rPr>
        <w:t>Severania ošetrujú rany podľa svojej obyčaje takto. Ak bojovníkovi porania končatinu, ruku alebo nohu, podviažu mu ju a prilo</w:t>
      </w:r>
      <w:r w:rsidR="00205336" w:rsidRPr="00393FA3">
        <w:rPr>
          <w:lang w:val="sk-SK"/>
        </w:rPr>
        <w:t xml:space="preserve">žia mu na ranu látku prevarenú </w:t>
      </w:r>
      <w:r w:rsidRPr="00393FA3">
        <w:rPr>
          <w:lang w:val="sk-SK"/>
        </w:rPr>
        <w:t>vo vode. Ako som sa dozvedel, na ranu dávajú zavše aj pavučinu alebo jahňaciu vlnu, aby krv zhustla a prestala tiecť. Na vlastné oči som to však nikdy nevidel.</w:t>
      </w:r>
    </w:p>
    <w:p w:rsidR="00D21EF9" w:rsidRPr="00393FA3" w:rsidRDefault="00D21EF9" w:rsidP="00D21EF9">
      <w:pPr>
        <w:suppressAutoHyphens/>
        <w:rPr>
          <w:lang w:val="sk-SK"/>
        </w:rPr>
      </w:pPr>
      <w:r w:rsidRPr="00393FA3">
        <w:rPr>
          <w:lang w:val="sk-SK"/>
        </w:rPr>
        <w:t>Ak bojovníkovi porania hlavu alebo krk, otrokyne mu ju vyumývajú a obzrú. Ak má roztrhnutú kožu, ale biele kosti neporušené, povedia: „To je nič." No ak kosti pukli, alebo sa otvorili, vyhlásia: „Uniká z neho život a čoskoro sa vytratí."</w:t>
      </w:r>
    </w:p>
    <w:p w:rsidR="00D21EF9" w:rsidRPr="00393FA3" w:rsidRDefault="00D21EF9" w:rsidP="00D21EF9">
      <w:pPr>
        <w:suppressAutoHyphens/>
        <w:rPr>
          <w:lang w:val="sk-SK"/>
        </w:rPr>
      </w:pPr>
      <w:r w:rsidRPr="00393FA3">
        <w:rPr>
          <w:lang w:val="sk-SK"/>
        </w:rPr>
        <w:t>Ak je bojovník zranený na prsiach, ohmatajú mu ruky a nohy. Ak sú teplé, poznamenajú: „To nič nie je." No ak bojovník kašle alebo dávi krv, povedia: „Rozpráva krv." A pokladajú to za veľmi vážny stav. Človek môže, ale nemusí na rozprávanie krvi zomrieť, závisí to od jeho osudu.</w:t>
      </w:r>
    </w:p>
    <w:p w:rsidR="00D21EF9" w:rsidRPr="00393FA3" w:rsidRDefault="00D21EF9" w:rsidP="00D21EF9">
      <w:pPr>
        <w:suppressAutoHyphens/>
        <w:rPr>
          <w:lang w:val="sk-SK"/>
        </w:rPr>
      </w:pPr>
      <w:r w:rsidRPr="00393FA3">
        <w:rPr>
          <w:lang w:val="sk-SK"/>
        </w:rPr>
        <w:t>Ak bojovník utrpí zranenie na bruchu, dajú mu polievku z cibule a byliniek. Potom mu ženy ovoňajú rany, a keď zacítia pach cibule, vyhlásia: „To je polievková choroba." A vedia, že onedlho zomrie.</w:t>
      </w:r>
    </w:p>
    <w:p w:rsidR="00D21EF9" w:rsidRPr="00393FA3" w:rsidRDefault="00D21EF9" w:rsidP="00D21EF9">
      <w:pPr>
        <w:suppressAutoHyphens/>
        <w:rPr>
          <w:lang w:val="sk-SK"/>
        </w:rPr>
      </w:pPr>
      <w:r w:rsidRPr="00393FA3">
        <w:rPr>
          <w:lang w:val="sk-SK"/>
        </w:rPr>
        <w:lastRenderedPageBreak/>
        <w:t>Na vlastné oči som videl, ako ženy varili Rethelovi cibuľovú polievku a koľko jej zjedol. Otrokyne privoňali k rane a zacítili pach cibule. Nato sa Rethel zasmial, veselo zavtipkoval a pýtal si medovinu. Doniesli mu ju a nebolo na ňom vidieť ani stopy po obavách.</w:t>
      </w:r>
    </w:p>
    <w:p w:rsidR="00D21EF9" w:rsidRPr="00393FA3" w:rsidRDefault="00D21EF9" w:rsidP="00D21EF9">
      <w:pPr>
        <w:suppressAutoHyphens/>
        <w:rPr>
          <w:lang w:val="sk-SK"/>
        </w:rPr>
      </w:pPr>
      <w:r w:rsidRPr="00393FA3">
        <w:rPr>
          <w:lang w:val="sk-SK"/>
        </w:rPr>
        <w:t>Vodca družiny Buliwyf sa zatiaľ radil so všetkými bojovníkmi v inom kúte veľkej dvorany. Pridal som sa k nim, ale neprivítali ma. Herger si ma ani nevšimol, hoci som mu zachránil život, lebo bojovníci boli zabratí do vážneho rozhovo</w:t>
      </w:r>
      <w:r w:rsidR="009813CE" w:rsidRPr="00393FA3">
        <w:rPr>
          <w:lang w:val="sk-SK"/>
        </w:rPr>
        <w:t>ru. Už som pochytil čo-to po se</w:t>
      </w:r>
      <w:r w:rsidRPr="00393FA3">
        <w:rPr>
          <w:lang w:val="sk-SK"/>
        </w:rPr>
        <w:t>veransky, ale nie toľko, aby som rozumel ich tichej rýchlej reči. Pobral som sa teda inam, vypil som si medoviny a začalo ma bolieť telo. Potom prišla otrokyňa a vyumývala mi rany. Mal som porezané lýtko a prsia. Tieto rany som si však začal všímať, až keď sa mi ponúkla, že ma ošetrí.</w:t>
      </w:r>
    </w:p>
    <w:p w:rsidR="00D21EF9" w:rsidRPr="00393FA3" w:rsidRDefault="00D21EF9" w:rsidP="00D21EF9">
      <w:pPr>
        <w:suppressAutoHyphens/>
        <w:rPr>
          <w:lang w:val="sk-SK"/>
        </w:rPr>
      </w:pPr>
      <w:r w:rsidRPr="00393FA3">
        <w:rPr>
          <w:lang w:val="sk-SK"/>
        </w:rPr>
        <w:t>Severania umývajú rany morskou vodou. Veria, že slaná voda má liečivejšiu moc ako pramenitá. Ale umývanie morskou vodou nelahodí rane. Veruže som zastonal a Rethel sa zasmial. Povedal otrokyni: - Je to ešte Arab. - Zahanbil som sa.</w:t>
      </w:r>
    </w:p>
    <w:p w:rsidR="00D21EF9" w:rsidRPr="00393FA3" w:rsidRDefault="00D21EF9" w:rsidP="00D21EF9">
      <w:pPr>
        <w:suppressAutoHyphens/>
        <w:rPr>
          <w:lang w:val="sk-SK"/>
        </w:rPr>
      </w:pPr>
      <w:r w:rsidRPr="00393FA3">
        <w:rPr>
          <w:lang w:val="sk-SK"/>
        </w:rPr>
        <w:t>Severania vymývajú ra</w:t>
      </w:r>
      <w:r w:rsidR="009813CE" w:rsidRPr="00393FA3">
        <w:rPr>
          <w:lang w:val="sk-SK"/>
        </w:rPr>
        <w:t>ny aj horúcim kravským mo</w:t>
      </w:r>
      <w:r w:rsidRPr="00393FA3">
        <w:rPr>
          <w:lang w:val="sk-SK"/>
        </w:rPr>
        <w:t>čom. Keď mi ho však ponúkli, odmietol som.</w:t>
      </w:r>
    </w:p>
    <w:p w:rsidR="00D21EF9" w:rsidRPr="00393FA3" w:rsidRDefault="00D21EF9" w:rsidP="00D21EF9">
      <w:pPr>
        <w:suppressAutoHyphens/>
        <w:rPr>
          <w:lang w:val="sk-SK"/>
        </w:rPr>
      </w:pPr>
      <w:r w:rsidRPr="00393FA3">
        <w:rPr>
          <w:lang w:val="sk-SK"/>
        </w:rPr>
        <w:t>Severania pokladajú kravský moč za znamenitý liek a uschovávajú ho v drevených nádobách. Zvyčajne ho varia, až zhustne a štípe v nose, a potom používajú tú hnusnú tekutinu na pranie, najm</w:t>
      </w:r>
      <w:r w:rsidR="009813CE" w:rsidRPr="00393FA3">
        <w:rPr>
          <w:lang w:val="sk-SK"/>
        </w:rPr>
        <w:t>ä hrubých bielych šiat.</w:t>
      </w:r>
      <w:r w:rsidR="009813CE" w:rsidRPr="00393FA3">
        <w:rPr>
          <w:rStyle w:val="Odkaznapoznmkupodiarou"/>
          <w:lang w:val="sk-SK"/>
        </w:rPr>
        <w:footnoteReference w:id="32"/>
      </w:r>
    </w:p>
    <w:p w:rsidR="00D21EF9" w:rsidRPr="00393FA3" w:rsidRDefault="00D21EF9" w:rsidP="00D21EF9">
      <w:pPr>
        <w:suppressAutoHyphens/>
        <w:rPr>
          <w:lang w:val="sk-SK"/>
        </w:rPr>
      </w:pPr>
      <w:r w:rsidRPr="00393FA3">
        <w:rPr>
          <w:lang w:val="sk-SK"/>
        </w:rPr>
        <w:t>Neviem, pri ktorej príležitosti som sa dozvedel, že Severania na diaľkovej námornej plavbe pijú vlastný moč, keď nemajú zásoby pitnej vody, a tak vydržia, kým sa nepriplavia k súši. Počul som o tom, ale vďaka Alahovi som to nikdy nevidel.</w:t>
      </w:r>
    </w:p>
    <w:p w:rsidR="00D21EF9" w:rsidRPr="00393FA3" w:rsidRDefault="00D21EF9" w:rsidP="00D21EF9">
      <w:pPr>
        <w:suppressAutoHyphens/>
        <w:rPr>
          <w:lang w:val="sk-SK"/>
        </w:rPr>
      </w:pPr>
      <w:r w:rsidRPr="00393FA3">
        <w:rPr>
          <w:lang w:val="sk-SK"/>
        </w:rPr>
        <w:t>Herger podišiel ku mne, lebo porada bojovníkov sa skončila. Otrokyňa mi ošetrovala rany a pociťoval som nepríjemné pálenie. Zaumienil som si však, že sa budem tváriť náramne veselo, ako sa patrí na Severana. Oslovil som Hergera: - Čo podnikneme najbližšie?</w:t>
      </w:r>
    </w:p>
    <w:p w:rsidR="00D21EF9" w:rsidRPr="00393FA3" w:rsidRDefault="00D21EF9" w:rsidP="00D21EF9">
      <w:pPr>
        <w:suppressAutoHyphens/>
        <w:rPr>
          <w:lang w:val="sk-SK"/>
        </w:rPr>
      </w:pPr>
      <w:r w:rsidRPr="00393FA3">
        <w:rPr>
          <w:lang w:val="sk-SK"/>
        </w:rPr>
        <w:lastRenderedPageBreak/>
        <w:t xml:space="preserve">Herger si obzrel moje rany a odvetil: - Môžeš pokojne jazdiť. - Opýtal som sa ho, kam pôjdeme, a naskutku ma opustila dobrá nálada, lebo som sa cítil slabý ako mucha a sily mi stačili akurát na oddych. Herger pokračoval: - Ohnivý drak dnes večer opäť zaútočí. Sme však prislabí a naše </w:t>
      </w:r>
      <w:r w:rsidR="00FB1A99" w:rsidRPr="00393FA3">
        <w:rPr>
          <w:lang w:val="sk-SK"/>
        </w:rPr>
        <w:t>rady sa preriedili. Opevnenie z</w:t>
      </w:r>
      <w:r w:rsidRPr="00393FA3">
        <w:rPr>
          <w:lang w:val="sk-SK"/>
        </w:rPr>
        <w:t>horelo a je zničené. Ohnivý drak nás všetkých pozabíja.</w:t>
      </w:r>
    </w:p>
    <w:p w:rsidR="00D21EF9" w:rsidRPr="00393FA3" w:rsidRDefault="00D21EF9" w:rsidP="00D21EF9">
      <w:pPr>
        <w:suppressAutoHyphens/>
        <w:rPr>
          <w:lang w:val="sk-SK"/>
        </w:rPr>
      </w:pPr>
      <w:r w:rsidRPr="00393FA3">
        <w:rPr>
          <w:lang w:val="sk-SK"/>
        </w:rPr>
        <w:t>Vyriekol tie slová pokojne. Všimol som si to a dal som Hergerovi otázku: - Kam teda pôjdeme? - Napadlo mi, že po ťažkých stratách Buliwyf a jeho družina azda opustia Rothgarovo kráľovstvo. Nemal som proti tomu nič.</w:t>
      </w:r>
    </w:p>
    <w:p w:rsidR="00D21EF9" w:rsidRPr="00393FA3" w:rsidRDefault="00D21EF9" w:rsidP="00D21EF9">
      <w:pPr>
        <w:suppressAutoHyphens/>
        <w:rPr>
          <w:lang w:val="sk-SK"/>
        </w:rPr>
      </w:pPr>
      <w:r w:rsidRPr="00393FA3">
        <w:rPr>
          <w:lang w:val="sk-SK"/>
        </w:rPr>
        <w:t>- Vlk, čo vylihuje v brlohu, sa nenažerie a spiaci muž nezvíťazí, - odpovedal mi Herger. Je to severanské príslovie a dovtípil som sa, že veci sa majú inakšie a prepadneme netvorov z hmiel rovno v ich brlohu, uprostred hôr či kopcov. Neveľmi nadšene som sa začal vypytovať Hergera, kedy sa ta vyberieme. Herger mi odvetil, že napoludnie.</w:t>
      </w:r>
    </w:p>
    <w:p w:rsidR="00D21EF9" w:rsidRPr="00393FA3" w:rsidRDefault="00D21EF9" w:rsidP="0052366C">
      <w:pPr>
        <w:suppressAutoHyphens/>
        <w:rPr>
          <w:lang w:val="sk-SK"/>
        </w:rPr>
      </w:pPr>
      <w:r w:rsidRPr="00393FA3">
        <w:rPr>
          <w:lang w:val="sk-SK"/>
        </w:rPr>
        <w:t>Neušlo mi, že do dvorany vkročilo dieťa s akýmsi kamenným predmetom v rukách. Herger si ho obzrel</w:t>
      </w:r>
      <w:r w:rsidR="0052366C" w:rsidRPr="00393FA3">
        <w:rPr>
          <w:lang w:val="sk-SK"/>
        </w:rPr>
        <w:t xml:space="preserve"> a </w:t>
      </w:r>
      <w:r w:rsidRPr="00393FA3">
        <w:rPr>
          <w:lang w:val="sk-SK"/>
        </w:rPr>
        <w:t xml:space="preserve"> videl som, že je to zasa kamenná soška ťarchavej ženy bez hlavy, tučná a nepekná. Herger nahlas zahrešil a soška mu vypadla z</w:t>
      </w:r>
      <w:r w:rsidR="0052366C" w:rsidRPr="00393FA3">
        <w:rPr>
          <w:lang w:val="sk-SK"/>
        </w:rPr>
        <w:t xml:space="preserve"> roztrasených rúk. Zavolal otro</w:t>
      </w:r>
      <w:r w:rsidRPr="00393FA3">
        <w:rPr>
          <w:lang w:val="sk-SK"/>
        </w:rPr>
        <w:t>kyňu, tá vzala sošku a hodila ju do ohňa. Od horúcich plameňov popukala a rozpadla sa na kúsky. Úlomky potom hodili do mora, aspoň tak mi povedal Herger.</w:t>
      </w:r>
    </w:p>
    <w:p w:rsidR="00D21EF9" w:rsidRPr="00393FA3" w:rsidRDefault="00D21EF9" w:rsidP="00D21EF9">
      <w:pPr>
        <w:suppressAutoHyphens/>
        <w:rPr>
          <w:lang w:val="sk-SK"/>
        </w:rPr>
      </w:pPr>
      <w:r w:rsidRPr="00393FA3">
        <w:rPr>
          <w:lang w:val="sk-SK"/>
        </w:rPr>
        <w:t>Opýtal som sa, čo znamená tá kamenná soška, a Herger mi odpoveda</w:t>
      </w:r>
      <w:r w:rsidR="00540D31" w:rsidRPr="00393FA3">
        <w:rPr>
          <w:lang w:val="sk-SK"/>
        </w:rPr>
        <w:t>l: - To je podoba matky požiera</w:t>
      </w:r>
      <w:r w:rsidRPr="00393FA3">
        <w:rPr>
          <w:lang w:val="sk-SK"/>
        </w:rPr>
        <w:t>čov mŕtvol. Ona má medzi nimi hlavné slovo a rozkazuje im pri jedení.</w:t>
      </w:r>
    </w:p>
    <w:p w:rsidR="00540D31" w:rsidRPr="00393FA3" w:rsidRDefault="00D21EF9" w:rsidP="00D21EF9">
      <w:pPr>
        <w:suppressAutoHyphens/>
        <w:rPr>
          <w:lang w:val="sk-SK"/>
        </w:rPr>
      </w:pPr>
      <w:r w:rsidRPr="00393FA3">
        <w:rPr>
          <w:lang w:val="sk-SK"/>
        </w:rPr>
        <w:t>Všimol som si, že Buliwyf stojí uprostred dvorany a pozerá hore na ruku jedného z tých zloduchov, ktorá ešte visela pod krovom. Potom sklopil zrak na dve telá zabitých druhov a na chradnúceho Rethela. Plecia mu ovisli a brada mu klesla na prsia. Prešiel okolo nich, zamieril von a videl som, že si obliekol brnenie, vzal meč a opäť sa chystá do boja.</w:t>
      </w:r>
    </w:p>
    <w:p w:rsidR="00D21EF9" w:rsidRPr="00393FA3" w:rsidRDefault="00540D31" w:rsidP="00540D31">
      <w:pPr>
        <w:pStyle w:val="Nadpis2"/>
        <w:jc w:val="center"/>
        <w:rPr>
          <w:rFonts w:ascii="Times New Roman" w:hAnsi="Times New Roman" w:cs="Times New Roman"/>
          <w:lang w:val="sk-SK"/>
        </w:rPr>
      </w:pPr>
      <w:r w:rsidRPr="00393FA3">
        <w:rPr>
          <w:rFonts w:ascii="Times New Roman" w:hAnsi="Times New Roman" w:cs="Times New Roman"/>
          <w:lang w:val="sk-SK"/>
        </w:rPr>
        <w:br w:type="page"/>
      </w:r>
      <w:r w:rsidR="00D21EF9" w:rsidRPr="00393FA3">
        <w:rPr>
          <w:rFonts w:ascii="Times New Roman" w:hAnsi="Times New Roman" w:cs="Times New Roman"/>
          <w:lang w:val="sk-SK"/>
        </w:rPr>
        <w:lastRenderedPageBreak/>
        <w:t>Pustatina hrôzy</w:t>
      </w: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Buliwyf si vyžiadal sedem mocných koni a zaránky sme vyrazili od Rothgarovho veľkého paláca krížom cez planinu k horám, čo sa ťahali za ňou. Vzali sme si aj štyri snehobiele chrty, skvostné zvieratá, také bojovné, že sa skôr podobali na vlkov ako na psov. To bol celý náš oddiel a nemali sme veľké nádeje proti takému silnému protivníkovi, ale Severania sa veľmi spoliehajú na prekvapenie a zákerný útok. Navyše podľa ich vlastnej úvahy sa jeden Severan vyrovná trom či štyrom iným chlapom.</w:t>
      </w:r>
    </w:p>
    <w:p w:rsidR="00D21EF9" w:rsidRPr="00393FA3" w:rsidRDefault="00D21EF9" w:rsidP="00D21EF9">
      <w:pPr>
        <w:suppressAutoHyphens/>
        <w:rPr>
          <w:lang w:val="sk-SK"/>
        </w:rPr>
      </w:pPr>
      <w:r w:rsidRPr="00393FA3">
        <w:rPr>
          <w:lang w:val="sk-SK"/>
        </w:rPr>
        <w:t>Nemal som chuť na ďalšie bojové dobrodružstvo a náramne som sa čudoval, že Severanom neskrsol v hlavách podobný pocit vyvolaný telesnou únavou. Herger poznamenal: - Vždy to tak bude, teraz aj vo Valhalle. - Lebo to je ich názov pre nebo. V nebi, ktoré si predstavujú ako veľkú dvoranu, bojovníci bojujú od svitu do mrku. Potom tí, čo padli, ožijú a večer všetci hodujú, vytrvalo jedia a pijú. Keď sa rozvidnie, opäť nastúpia do boja. Tí, čo padnú, vstanú z mŕtvych a koná sa hostina. To sa v ich nebi opakuje na veky vekov.</w:t>
      </w:r>
      <w:r w:rsidR="005D31D9" w:rsidRPr="00393FA3">
        <w:rPr>
          <w:rStyle w:val="Odkaznapoznmkupodiarou"/>
          <w:lang w:val="sk-SK"/>
        </w:rPr>
        <w:footnoteReference w:id="33"/>
      </w:r>
      <w:r w:rsidRPr="00393FA3">
        <w:rPr>
          <w:lang w:val="sk-SK"/>
        </w:rPr>
        <w:t xml:space="preserve"> Preto sa im nezdá čudné, že aj na tomto svete deň čo deň bojujú.</w:t>
      </w:r>
    </w:p>
    <w:p w:rsidR="00D21EF9" w:rsidRPr="00393FA3" w:rsidRDefault="00D21EF9" w:rsidP="00D21EF9">
      <w:pPr>
        <w:suppressAutoHyphens/>
        <w:rPr>
          <w:lang w:val="sk-SK"/>
        </w:rPr>
      </w:pPr>
      <w:r w:rsidRPr="00393FA3">
        <w:rPr>
          <w:lang w:val="sk-SK"/>
        </w:rPr>
        <w:t>Viedla nás krvavá stopa. V noci ju zanechali po sebe ustupujúci jazdci. Cestu nám ukazovali psy, ktoré sa hnali po nej vpred. Na planine sme sa zastavili iba raz.</w:t>
      </w:r>
    </w:p>
    <w:p w:rsidR="00D21EF9" w:rsidRPr="00393FA3" w:rsidRDefault="00D21EF9" w:rsidP="00D21EF9">
      <w:pPr>
        <w:suppressAutoHyphens/>
        <w:rPr>
          <w:lang w:val="sk-SK"/>
        </w:rPr>
      </w:pPr>
      <w:r w:rsidRPr="00393FA3">
        <w:rPr>
          <w:lang w:val="sk-SK"/>
        </w:rPr>
        <w:t>Zdvihli sme zbraň, kt</w:t>
      </w:r>
      <w:r w:rsidR="005D31D9" w:rsidRPr="00393FA3">
        <w:rPr>
          <w:lang w:val="sk-SK"/>
        </w:rPr>
        <w:t>orú stratili odchádzajúci zlodu</w:t>
      </w:r>
      <w:r w:rsidRPr="00393FA3">
        <w:rPr>
          <w:lang w:val="sk-SK"/>
        </w:rPr>
        <w:t xml:space="preserve">chovia. Ich zbraň vyzerala takto. Bola to bojová sekera s drevenou rukoviatkou a hlavicou zo štiepaného kameňa, priviazanou k rukoviatke koženými remencami. Bola neobyčajne ostrá a ostrie bolo opracované tak zručne, ako keby niekto brúsil drahokam, aby ním nadchol </w:t>
      </w:r>
      <w:r w:rsidRPr="00393FA3">
        <w:rPr>
          <w:lang w:val="sk-SK"/>
        </w:rPr>
        <w:lastRenderedPageBreak/>
        <w:t>márnomyseľnú bohatú ženu. Bola to obdivuhodná remeselná práca a zbraň vynikala ostrosťou. Čosi také som jakživ nevidel. Herger mi vysvetlil, že wendoli si zhotovujú všetky zbrane z tohto kameňa, aspoň podľa Severanov.</w:t>
      </w:r>
    </w:p>
    <w:p w:rsidR="00D21EF9" w:rsidRPr="00393FA3" w:rsidRDefault="00D21EF9" w:rsidP="00D21EF9">
      <w:pPr>
        <w:suppressAutoHyphens/>
        <w:rPr>
          <w:lang w:val="sk-SK"/>
        </w:rPr>
      </w:pPr>
      <w:r w:rsidRPr="00393FA3">
        <w:rPr>
          <w:lang w:val="sk-SK"/>
        </w:rPr>
        <w:t>Napredovali sme dosť rýchlo. Viedli nás štekajúce psy a ich brechot ma obveseľoval. Konečne sme dorazili k horám. Vstúpili sme do nich bez váhania a okolkov. Všetci Buliwyfovi bojovníci, mlčanliví a zamračení, boli pevne rozhodnutí uskutočniť svoj zámer. V tvárach sa im zračil strach, a predsa sa nezastavili ani nezaváhali, ale rušali vpred.</w:t>
      </w:r>
    </w:p>
    <w:p w:rsidR="00D21EF9" w:rsidRPr="00393FA3" w:rsidRDefault="00D21EF9" w:rsidP="00D21EF9">
      <w:pPr>
        <w:suppressAutoHyphens/>
        <w:rPr>
          <w:lang w:val="sk-SK"/>
        </w:rPr>
      </w:pPr>
      <w:r w:rsidRPr="00393FA3">
        <w:rPr>
          <w:lang w:val="sk-SK"/>
        </w:rPr>
        <w:t>V horách medzi tmavozelenými stromami bolo chladno a šaty nám prefukoval studený vietor. Videli sme, že naše kone vydychujú biele obláčiky a para sa zrážala aj z papuli uháňajúcich psov. Ešte vždy sme postupovali vpred. Cválali sme až do poludnia a krajina sa zmenila. Pred nami sa rozprestieralo pleso. Nebol to močiar ani vresovisko. Bola to bezútešná krajina veľmi podobná púšti, nie však piesčitá a suchá, ale sychravá a premočená, a visel nad ňou ľahučký závoj hmly. Severania volajú to miesto púšť</w:t>
      </w:r>
      <w:r w:rsidR="00FE0A80" w:rsidRPr="00393FA3">
        <w:rPr>
          <w:lang w:val="sk-SK"/>
        </w:rPr>
        <w:t xml:space="preserve"> hrôzy</w:t>
      </w:r>
      <w:r w:rsidR="00FE0A80" w:rsidRPr="00393FA3">
        <w:rPr>
          <w:rStyle w:val="Odkaznapoznmkupodiarou"/>
          <w:lang w:val="sk-SK"/>
        </w:rPr>
        <w:footnoteReference w:id="34"/>
      </w:r>
      <w:r w:rsidR="00FE0A80" w:rsidRPr="00393FA3">
        <w:rPr>
          <w:lang w:val="sk-SK"/>
        </w:rPr>
        <w:t>.</w:t>
      </w:r>
    </w:p>
    <w:p w:rsidR="00D21EF9" w:rsidRPr="00393FA3" w:rsidRDefault="00D21EF9" w:rsidP="00D21EF9">
      <w:pPr>
        <w:suppressAutoHyphens/>
        <w:rPr>
          <w:lang w:val="sk-SK"/>
        </w:rPr>
      </w:pPr>
      <w:r w:rsidRPr="00393FA3">
        <w:rPr>
          <w:lang w:val="sk-SK"/>
        </w:rPr>
        <w:t>Na vlastné oči som videl, že hmla sa zhlukuje nad zemou v neveľkých chumáčoch, ako keby na nej sedeli drobné obláčiky. Na jednom mieste je vzduch čistý, inde zasa visia nad zemou neveľké chumáče koňom po kolená, a tam sme nevideli naše psy, lebo ich pohltila hmla. Vzápätí sa hmla zasa zdvihla a ocitli sme sa na otvorenom priestra</w:t>
      </w:r>
      <w:r w:rsidR="0094625A" w:rsidRPr="00393FA3">
        <w:rPr>
          <w:lang w:val="sk-SK"/>
        </w:rPr>
        <w:t>nstve. Tak to vyzeralo na vreso</w:t>
      </w:r>
      <w:r w:rsidRPr="00393FA3">
        <w:rPr>
          <w:lang w:val="sk-SK"/>
        </w:rPr>
        <w:t>visku.</w:t>
      </w:r>
    </w:p>
    <w:p w:rsidR="00D21EF9" w:rsidRPr="00393FA3" w:rsidRDefault="00D21EF9" w:rsidP="00D21EF9">
      <w:pPr>
        <w:suppressAutoHyphens/>
        <w:rPr>
          <w:lang w:val="sk-SK"/>
        </w:rPr>
      </w:pPr>
      <w:r w:rsidRPr="00393FA3">
        <w:rPr>
          <w:lang w:val="sk-SK"/>
        </w:rPr>
        <w:t xml:space="preserve">Mne sa tá krajina zdala pozoruhodná, ale Severania </w:t>
      </w:r>
      <w:r w:rsidR="0094625A" w:rsidRPr="00393FA3">
        <w:rPr>
          <w:lang w:val="sk-SK"/>
        </w:rPr>
        <w:t xml:space="preserve">na </w:t>
      </w:r>
      <w:r w:rsidRPr="00393FA3">
        <w:rPr>
          <w:lang w:val="sk-SK"/>
        </w:rPr>
        <w:t xml:space="preserve">nej nevideli nič zvláštne. V týchto končinách je vraj </w:t>
      </w:r>
      <w:r w:rsidR="0094625A" w:rsidRPr="00393FA3">
        <w:rPr>
          <w:lang w:val="sk-SK"/>
        </w:rPr>
        <w:t>v</w:t>
      </w:r>
      <w:r w:rsidRPr="00393FA3">
        <w:rPr>
          <w:lang w:val="sk-SK"/>
        </w:rPr>
        <w:t>eľa poloslaných plies a bubla</w:t>
      </w:r>
      <w:r w:rsidR="0094625A" w:rsidRPr="00393FA3">
        <w:rPr>
          <w:lang w:val="sk-SK"/>
        </w:rPr>
        <w:t>júcich horúcich prameň</w:t>
      </w:r>
      <w:r w:rsidRPr="00393FA3">
        <w:rPr>
          <w:lang w:val="sk-SK"/>
        </w:rPr>
        <w:t>ov, ktoré vyvierajú z trhlín v zemi. Na tých miestach sa zhromažďuje hmla a drží sa tam vo dne v noci. Tomu kraju hovoria kraj pariacich sa jazier.</w:t>
      </w:r>
    </w:p>
    <w:p w:rsidR="00D21EF9" w:rsidRPr="00393FA3" w:rsidRDefault="00D21EF9" w:rsidP="00D21EF9">
      <w:pPr>
        <w:suppressAutoHyphens/>
        <w:rPr>
          <w:lang w:val="sk-SK"/>
        </w:rPr>
      </w:pPr>
      <w:r w:rsidRPr="00393FA3">
        <w:rPr>
          <w:lang w:val="sk-SK"/>
        </w:rPr>
        <w:lastRenderedPageBreak/>
        <w:t>Terén je tam ťažký pre kone a napredovali sme pomalšie. Aj psy postupovali opatrnejšie a všimol som si, že nebrešú tak horlivo. Aj naša družina sa už správala inakšie. Necválala so štekajúcimi psami na čele, ale prešla do pomalého kroku, psy zmĺkli a nechcelo sa im bežať popredu. Zaostali, plietli sa koňom pod nohy a zavše nám spôsobovali mrzutosti. Ešte vždy bolo veľmi chladno, chladnejšie ako predtým, a kde-tu som na zemi zazrel kôpku snehu, hoci podľa môjho najlepšieho vedomia bolo leto.</w:t>
      </w:r>
    </w:p>
    <w:p w:rsidR="00D21EF9" w:rsidRPr="00393FA3" w:rsidRDefault="00D21EF9" w:rsidP="00D21EF9">
      <w:pPr>
        <w:suppressAutoHyphens/>
        <w:rPr>
          <w:lang w:val="sk-SK"/>
        </w:rPr>
      </w:pPr>
      <w:r w:rsidRPr="00393FA3">
        <w:rPr>
          <w:lang w:val="sk-SK"/>
        </w:rPr>
        <w:t>Takým pomalým tempom sme prešli dosť veľkú vzdialenosť a začal som sa báť, že sme zablúdili a nikdy nenájdeme vo vresovisku cestu nazad. Psy zrazu zastali. Krajina sa nezmenila, a ani na zemi som si nič nevšimol. Psy však znehybneli, akoby zastali pred plotom či nejakou hmatateľnou prekážkou. Naša družina tam zostala stáť a obzerali sme sa okolo seba. Vietor nefúkal a neozývali sa tam nijaké zvuky. Nebolo počuť hlasy vtákov ani iných živých tvorov, vládlo tam úplné ticho.</w:t>
      </w:r>
    </w:p>
    <w:p w:rsidR="00D21EF9" w:rsidRPr="00393FA3" w:rsidRDefault="00D21EF9" w:rsidP="00D21EF9">
      <w:pPr>
        <w:suppressAutoHyphens/>
        <w:rPr>
          <w:lang w:val="sk-SK"/>
        </w:rPr>
      </w:pPr>
      <w:r w:rsidRPr="00393FA3">
        <w:rPr>
          <w:lang w:val="sk-SK"/>
        </w:rPr>
        <w:t xml:space="preserve">- Tu sa začína krajina wendolov, - povedal mi Buliwyf. Bojovníci tľapkali kone po </w:t>
      </w:r>
      <w:r w:rsidR="00F856CC" w:rsidRPr="00393FA3">
        <w:rPr>
          <w:lang w:val="sk-SK"/>
        </w:rPr>
        <w:t>šijach</w:t>
      </w:r>
      <w:r w:rsidRPr="00393FA3">
        <w:rPr>
          <w:lang w:val="sk-SK"/>
        </w:rPr>
        <w:t xml:space="preserve"> a upokojovali ich, lebo sa ľakali a boli nervózne. Jazdci takisto. Buliwyf zaťal pery, Ecthgowovi sa chveli ruky, keď stískal koňovi uzdu, Herger zbledol ako stena a oči mu behali zboka nabok. Ostatní sa správali podobne. Severania vravia, že „strach má biele ústa", a teraz som pochopil, že je to pravda, lebo všetkým zbledli pery i ústa. Nikto sa však nepriznal, že sa bojí.</w:t>
      </w:r>
    </w:p>
    <w:p w:rsidR="00D21EF9" w:rsidRPr="00393FA3" w:rsidRDefault="00D21EF9" w:rsidP="00D21EF9">
      <w:pPr>
        <w:suppressAutoHyphens/>
        <w:rPr>
          <w:lang w:val="sk-SK"/>
        </w:rPr>
      </w:pPr>
      <w:r w:rsidRPr="00393FA3">
        <w:rPr>
          <w:lang w:val="sk-SK"/>
        </w:rPr>
        <w:t>Psov sme nechali pozadu a rušali sme ďalej do snehu. Ležala tam iba tenká vrstvička a vržďal pod kopytami koni. Hmla hustla. Chlapi mlčali, prihovárali sa len koňom. Zvieratá postupov</w:t>
      </w:r>
      <w:r w:rsidR="00F856CC" w:rsidRPr="00393FA3">
        <w:rPr>
          <w:lang w:val="sk-SK"/>
        </w:rPr>
        <w:t>ali z kroka na krok ne</w:t>
      </w:r>
      <w:r w:rsidRPr="00393FA3">
        <w:rPr>
          <w:lang w:val="sk-SK"/>
        </w:rPr>
        <w:t>ochotnejšie, bojovníci ich museli poháňať tichými slovami a prudkými kopancami. Onedlho sme v hmle pred sebou zazreli tiene a opatrne sme sa k nim približovali. Na vlastné oči som videl, že na oboch stranách chodníka sú na koloch ponapichované lebky velikánskych zvierat, čeľuste otvorené akoby do útoku. Kráčali sme ďalej a svitlo mi, že sú to lebky obrovských medveďov, ktoré wendoli uctievajú. Herger mi vysvetlil, že medvedie lebky ochraňujú hranice wendolskej krajiny.</w:t>
      </w:r>
    </w:p>
    <w:p w:rsidR="00D21EF9" w:rsidRPr="00393FA3" w:rsidRDefault="00D21EF9" w:rsidP="00D21EF9">
      <w:pPr>
        <w:suppressAutoHyphens/>
        <w:rPr>
          <w:lang w:val="sk-SK"/>
        </w:rPr>
      </w:pPr>
      <w:r w:rsidRPr="00393FA3">
        <w:rPr>
          <w:lang w:val="sk-SK"/>
        </w:rPr>
        <w:lastRenderedPageBreak/>
        <w:t>Všimli sme si ďalšiu prekážku. Bola to sivá neprístupná a ozrutná skala, siahala koňom po sedlo a bola vytesaná do podoby ťarchavej ženy s veľkým bruchom a poprsím, ale bez hlavy a končatín. Bola pofŕkaná krvou obetí. Krv vytvorila na nej červené potôčiky a bol na ňu strašný pohľad.</w:t>
      </w:r>
    </w:p>
    <w:p w:rsidR="00D21EF9" w:rsidRPr="00393FA3" w:rsidRDefault="00D21EF9" w:rsidP="00D21EF9">
      <w:pPr>
        <w:suppressAutoHyphens/>
        <w:rPr>
          <w:lang w:val="sk-SK"/>
        </w:rPr>
      </w:pPr>
      <w:r w:rsidRPr="00393FA3">
        <w:rPr>
          <w:lang w:val="sk-SK"/>
        </w:rPr>
        <w:t>Nikto nerozprával o tom, čo videl. Pridali sme do kroku. Bojovníci tasili meče a chystali sa do boja. Tu sa prejavili vlastnosti Severanov. Dosiaľ sa báli, ale keď vkročili na územie wendolov a priblížili sa k zdroju hrôzy, ich obavy sa rozplynuli. Zdalo sa mi, akoby všetko robili naopak, a zarážalo ma to, ale skutočne sa správali, akoby ich nič neznepokojovalo. Iba kone postupovali vpred čoraz váhavejšie.</w:t>
      </w:r>
    </w:p>
    <w:p w:rsidR="00D21EF9" w:rsidRPr="00393FA3" w:rsidRDefault="00D21EF9" w:rsidP="00D21EF9">
      <w:pPr>
        <w:suppressAutoHyphens/>
        <w:rPr>
          <w:lang w:val="sk-SK"/>
        </w:rPr>
      </w:pPr>
      <w:r w:rsidRPr="00393FA3">
        <w:rPr>
          <w:lang w:val="sk-SK"/>
        </w:rPr>
        <w:t>Zrazu ma ovanul pach hnijúcich zdochlín, aký som predtým cítil vo veľkej dvorane Rothgarovho paláca. Keď mi teraz opäť vrazil do nozdier, zovrelo mi srdce.</w:t>
      </w:r>
    </w:p>
    <w:p w:rsidR="00D21EF9" w:rsidRPr="00393FA3" w:rsidRDefault="00D21EF9" w:rsidP="00D21EF9">
      <w:pPr>
        <w:suppressAutoHyphens/>
        <w:rPr>
          <w:lang w:val="sk-SK"/>
        </w:rPr>
      </w:pPr>
      <w:r w:rsidRPr="00393FA3">
        <w:rPr>
          <w:lang w:val="sk-SK"/>
        </w:rPr>
        <w:t>Herger, ktorý cválal po mojom boku, sa ma ticho opýtal: - Ako je ti?</w:t>
      </w:r>
    </w:p>
    <w:p w:rsidR="00D21EF9" w:rsidRPr="00393FA3" w:rsidRDefault="00D21EF9" w:rsidP="00D21EF9">
      <w:pPr>
        <w:suppressAutoHyphens/>
        <w:rPr>
          <w:lang w:val="sk-SK"/>
        </w:rPr>
      </w:pPr>
      <w:r w:rsidRPr="00393FA3">
        <w:rPr>
          <w:lang w:val="sk-SK"/>
        </w:rPr>
        <w:t>Nevedel som premôcť</w:t>
      </w:r>
      <w:r w:rsidR="00434F33" w:rsidRPr="00393FA3">
        <w:rPr>
          <w:lang w:val="sk-SK"/>
        </w:rPr>
        <w:t xml:space="preserve"> svoje city a odvetil som: - Bo</w:t>
      </w:r>
      <w:r w:rsidRPr="00393FA3">
        <w:rPr>
          <w:lang w:val="sk-SK"/>
        </w:rPr>
        <w:t>jím sa.</w:t>
      </w:r>
    </w:p>
    <w:p w:rsidR="00D21EF9" w:rsidRPr="00393FA3" w:rsidRDefault="00D21EF9" w:rsidP="00D21EF9">
      <w:pPr>
        <w:suppressAutoHyphens/>
        <w:rPr>
          <w:lang w:val="sk-SK"/>
        </w:rPr>
      </w:pPr>
      <w:r w:rsidRPr="00393FA3">
        <w:rPr>
          <w:lang w:val="sk-SK"/>
        </w:rPr>
        <w:t xml:space="preserve">Herger poznamenal: </w:t>
      </w:r>
      <w:r w:rsidR="0032581D" w:rsidRPr="00393FA3">
        <w:rPr>
          <w:lang w:val="sk-SK"/>
        </w:rPr>
        <w:t>- Lebo myslíš na to, čo príde, a</w:t>
      </w:r>
      <w:r w:rsidRPr="00393FA3">
        <w:rPr>
          <w:lang w:val="sk-SK"/>
        </w:rPr>
        <w:t xml:space="preserve"> v duchu si predstavuješ strašné veci, od akých by každému stuhla krv v žilách. Nemysli na budúcnosť a nech ťa poteší vedomie, že nikto nežije večne. Uznal som, že jeho slová sú pravdivé. - U nás doma, poznamenal som, - m</w:t>
      </w:r>
      <w:r w:rsidR="0032581D" w:rsidRPr="00393FA3">
        <w:rPr>
          <w:lang w:val="sk-SK"/>
        </w:rPr>
        <w:t>áme takéto príslovie: „Chvála Al</w:t>
      </w:r>
      <w:r w:rsidRPr="00393FA3">
        <w:rPr>
          <w:lang w:val="sk-SK"/>
        </w:rPr>
        <w:t>ahovi, lebo vo svojej</w:t>
      </w:r>
      <w:r w:rsidR="0032581D" w:rsidRPr="00393FA3">
        <w:rPr>
          <w:lang w:val="sk-SK"/>
        </w:rPr>
        <w:t xml:space="preserve"> múdrosti ustanovil smrť na kon</w:t>
      </w:r>
      <w:r w:rsidRPr="00393FA3">
        <w:rPr>
          <w:lang w:val="sk-SK"/>
        </w:rPr>
        <w:t>iec života, a nie na jeho začiatok."</w:t>
      </w:r>
    </w:p>
    <w:p w:rsidR="00D21EF9" w:rsidRPr="00393FA3" w:rsidRDefault="00D21EF9" w:rsidP="00D21EF9">
      <w:pPr>
        <w:suppressAutoHyphens/>
        <w:rPr>
          <w:lang w:val="sk-SK"/>
        </w:rPr>
      </w:pPr>
      <w:r w:rsidRPr="00393FA3">
        <w:rPr>
          <w:lang w:val="sk-SK"/>
        </w:rPr>
        <w:t>Herger sa letmo usmial: - Pod dojmom strachu aj Arabi vravia pravdu. - Potom popchol koňa vpred a zopakoval moje slová Buliwyfovi. Aj ten sa zasmial. Žart potešil Buliwyfových bojovníkov.</w:t>
      </w:r>
    </w:p>
    <w:p w:rsidR="00D21EF9" w:rsidRPr="00393FA3" w:rsidRDefault="00D21EF9" w:rsidP="00D21EF9">
      <w:pPr>
        <w:suppressAutoHyphens/>
        <w:rPr>
          <w:lang w:val="sk-SK"/>
        </w:rPr>
      </w:pPr>
      <w:r w:rsidRPr="00393FA3">
        <w:rPr>
          <w:lang w:val="sk-SK"/>
        </w:rPr>
        <w:t>Prišli sme ku kopcu, a keď sme naň vystúpili, zastali sme a otvoril sa nám výhľad na tábor wendolov. Videl som ho na vlastné oči a vyzeral takto. Bola tam dolina a v doline stáli v kruhu neumelé chatrče z hliny a kryté slamou. Boli to biedne chyže, aké by postavili deti. Uprostred kruh</w:t>
      </w:r>
      <w:r w:rsidR="00DB37ED" w:rsidRPr="00393FA3">
        <w:rPr>
          <w:lang w:val="sk-SK"/>
        </w:rPr>
        <w:t>u bolo veľké ohnisko, ktoré čmu</w:t>
      </w:r>
      <w:r w:rsidRPr="00393FA3">
        <w:rPr>
          <w:lang w:val="sk-SK"/>
        </w:rPr>
        <w:t>dilo. Neboli tam však kone ani iné zvieratá, nič sa nehýbalo, nepohádali sme nijaké príznaky života. Všetko sme to videli cez pohyblivý závoj hmly.</w:t>
      </w:r>
    </w:p>
    <w:p w:rsidR="00D21EF9" w:rsidRPr="00393FA3" w:rsidRDefault="00D21EF9" w:rsidP="00D21EF9">
      <w:pPr>
        <w:suppressAutoHyphens/>
        <w:rPr>
          <w:lang w:val="sk-SK"/>
        </w:rPr>
      </w:pPr>
      <w:r w:rsidRPr="00393FA3">
        <w:rPr>
          <w:lang w:val="sk-SK"/>
        </w:rPr>
        <w:lastRenderedPageBreak/>
        <w:t>Buliwyf zoskočil z koňa. Bojovníci nasledovali jeho príklad a aj ja som zosadol. Musím sa priznať, že srdce mi tĺklo a zvieralo mi hrdlo pri pohľade na tábor zloduchov. Rozprávali sme sa pošepky. - Prečo sa tam nič nehýbe? - čudoval som sa.</w:t>
      </w:r>
    </w:p>
    <w:p w:rsidR="00D21EF9" w:rsidRPr="00393FA3" w:rsidRDefault="00D21EF9" w:rsidP="00E93BB5">
      <w:pPr>
        <w:suppressAutoHyphens/>
        <w:rPr>
          <w:lang w:val="sk-SK"/>
        </w:rPr>
      </w:pPr>
      <w:r w:rsidRPr="00393FA3">
        <w:rPr>
          <w:lang w:val="sk-SK"/>
        </w:rPr>
        <w:t>- Wendoli sú noční tvorovia, podobne ako sovy alebo netopiere, - odpovedal mi Herger, - a vo dne spia. Aj teraz spia, zostúp</w:t>
      </w:r>
      <w:r w:rsidR="00E93BB5" w:rsidRPr="00393FA3">
        <w:rPr>
          <w:lang w:val="sk-SK"/>
        </w:rPr>
        <w:t>ime dolu, prepadneme ich a poza</w:t>
      </w:r>
      <w:r w:rsidRPr="00393FA3">
        <w:rPr>
          <w:lang w:val="sk-SK"/>
        </w:rPr>
        <w:t>bíjame v spánku.</w:t>
      </w:r>
    </w:p>
    <w:p w:rsidR="00D21EF9" w:rsidRPr="00393FA3" w:rsidRDefault="00D21EF9" w:rsidP="00D21EF9">
      <w:pPr>
        <w:suppressAutoHyphens/>
        <w:rPr>
          <w:lang w:val="sk-SK"/>
        </w:rPr>
      </w:pPr>
      <w:r w:rsidRPr="00393FA3">
        <w:rPr>
          <w:lang w:val="sk-SK"/>
        </w:rPr>
        <w:t>-</w:t>
      </w:r>
      <w:r w:rsidRPr="00393FA3">
        <w:rPr>
          <w:lang w:val="sk-SK"/>
        </w:rPr>
        <w:tab/>
        <w:t>Je nás veľmi málo, - poznamenal som, lebo dolu som videl veľa chatrčí.</w:t>
      </w:r>
    </w:p>
    <w:p w:rsidR="00D21EF9" w:rsidRPr="00393FA3" w:rsidRDefault="00D21EF9" w:rsidP="00D21EF9">
      <w:pPr>
        <w:suppressAutoHyphens/>
        <w:rPr>
          <w:lang w:val="sk-SK"/>
        </w:rPr>
      </w:pPr>
      <w:r w:rsidRPr="00393FA3">
        <w:rPr>
          <w:lang w:val="sk-SK"/>
        </w:rPr>
        <w:t>-</w:t>
      </w:r>
      <w:r w:rsidRPr="00393FA3">
        <w:rPr>
          <w:lang w:val="sk-SK"/>
        </w:rPr>
        <w:tab/>
        <w:t xml:space="preserve">Je nás dosť, - odporoval Herger a podal mi medovinu. Ochotne som si glgol, a nech je pochválený Alah, že </w:t>
      </w:r>
      <w:r w:rsidR="00E93BB5" w:rsidRPr="00393FA3">
        <w:rPr>
          <w:lang w:val="sk-SK"/>
        </w:rPr>
        <w:t>ju nezakázal, ba ani neodsúdil.</w:t>
      </w:r>
      <w:r w:rsidR="00E93BB5" w:rsidRPr="00393FA3">
        <w:rPr>
          <w:rStyle w:val="Odkaznapoznmkupodiarou"/>
          <w:lang w:val="sk-SK"/>
        </w:rPr>
        <w:footnoteReference w:id="35"/>
      </w:r>
      <w:r w:rsidRPr="00393FA3">
        <w:rPr>
          <w:lang w:val="sk-SK"/>
        </w:rPr>
        <w:t xml:space="preserve"> Uvedomil som si, že môjmu jazyku lahodí nápoj, ktorý som kedysi pokladal za odporný, lebo vďaka návyku čudné veci prestávajú byť čudnými. Podobne som prestal vnímať ohavný zápach wendolov, lebo som sa s ním stretával už dlhší čas a neuvedomoval som si ho.</w:t>
      </w:r>
    </w:p>
    <w:p w:rsidR="00D21EF9" w:rsidRPr="00393FA3" w:rsidRDefault="00D21EF9" w:rsidP="00D21EF9">
      <w:pPr>
        <w:suppressAutoHyphens/>
        <w:rPr>
          <w:lang w:val="sk-SK"/>
        </w:rPr>
      </w:pPr>
      <w:r w:rsidRPr="00393FA3">
        <w:rPr>
          <w:lang w:val="sk-SK"/>
        </w:rPr>
        <w:t>Pokiaľ ide o čuch, Severania sú veľmi zvláštni. Ako som už spomínal, nie sú čistotní a požívajú kadejaké protivné jedlá i nápoje. Predsa však si nos cenia väčšmi ako ostatné časti tela. Ak prídu v bitke o ucho, pokladajú to za maličkosť, strate prsta na nohe či na ruke nepripisujú o nič väčší význam a k ranám či úrazom zostávajú ľahostajní. Ale strata nosa sa im rovná smrti, aj keby prišli iba o jeho konček, hoci iné národy by to pokladali za celkom malicherné zranenie.</w:t>
      </w:r>
    </w:p>
    <w:p w:rsidR="00D21EF9" w:rsidRPr="00393FA3" w:rsidRDefault="00D21EF9" w:rsidP="00D21EF9">
      <w:pPr>
        <w:suppressAutoHyphens/>
        <w:rPr>
          <w:lang w:val="sk-SK"/>
        </w:rPr>
      </w:pPr>
      <w:r w:rsidRPr="00393FA3">
        <w:rPr>
          <w:lang w:val="sk-SK"/>
        </w:rPr>
        <w:t>Pritom im nepre</w:t>
      </w:r>
      <w:r w:rsidR="00E93BB5" w:rsidRPr="00393FA3">
        <w:rPr>
          <w:lang w:val="sk-SK"/>
        </w:rPr>
        <w:t>kážajú nosy dolámané či poprerá</w:t>
      </w:r>
      <w:r w:rsidRPr="00393FA3">
        <w:rPr>
          <w:lang w:val="sk-SK"/>
        </w:rPr>
        <w:t xml:space="preserve">žané v boji a mnohí ich majú preto krivé. Nerozumiem, prečo sa tak </w:t>
      </w:r>
      <w:r w:rsidR="00E93BB5" w:rsidRPr="00393FA3">
        <w:rPr>
          <w:lang w:val="sk-SK"/>
        </w:rPr>
        <w:t>boja, že im niekto odreže nos.</w:t>
      </w:r>
      <w:r w:rsidR="00E93BB5" w:rsidRPr="00393FA3">
        <w:rPr>
          <w:rStyle w:val="Odkaznapoznmkupodiarou"/>
          <w:lang w:val="sk-SK"/>
        </w:rPr>
        <w:footnoteReference w:id="36"/>
      </w:r>
    </w:p>
    <w:p w:rsidR="00D21EF9" w:rsidRPr="00393FA3" w:rsidRDefault="00D21EF9" w:rsidP="00D21EF9">
      <w:pPr>
        <w:suppressAutoHyphens/>
        <w:rPr>
          <w:lang w:val="sk-SK"/>
        </w:rPr>
      </w:pPr>
      <w:r w:rsidRPr="00393FA3">
        <w:rPr>
          <w:lang w:val="sk-SK"/>
        </w:rPr>
        <w:lastRenderedPageBreak/>
        <w:t xml:space="preserve">  Keď sme sa všetci, Buliwyfovi bojovníci aj ja, takto potúžili, kone sme nechali na kopci. Zvieratá tam však nechceli zostať samy, strašne sa báli. Jeden z družiny musel zostať pri nich a dúfal som, že si vyberú mňa.</w:t>
      </w:r>
    </w:p>
    <w:p w:rsidR="00D21EF9" w:rsidRPr="00393FA3" w:rsidRDefault="00D21EF9" w:rsidP="00D21EF9">
      <w:pPr>
        <w:suppressAutoHyphens/>
        <w:rPr>
          <w:lang w:val="sk-SK"/>
        </w:rPr>
      </w:pPr>
      <w:r w:rsidRPr="00393FA3">
        <w:rPr>
          <w:lang w:val="sk-SK"/>
        </w:rPr>
        <w:t>Rozhodli sa však pre Haltafa, lebo bol ranený a najmenej osožný. My sme sa opatrne pohli dolu kopcom a pomedzi biedne chrastie a usychajúce kríčky sme zamierili k táboru wendolov. Postupovali sme obozretne, bez hluku, a čoskoro sme sa ocitli uprostred osady tých zloduchov.</w:t>
      </w:r>
    </w:p>
    <w:p w:rsidR="00D21EF9" w:rsidRPr="00393FA3" w:rsidRDefault="00D21EF9" w:rsidP="00D21EF9">
      <w:pPr>
        <w:suppressAutoHyphens/>
        <w:rPr>
          <w:lang w:val="sk-SK"/>
        </w:rPr>
      </w:pPr>
      <w:r w:rsidRPr="00393FA3">
        <w:rPr>
          <w:lang w:val="sk-SK"/>
        </w:rPr>
        <w:t>Buliwyf neutrúsil ani slovíčko, ale udeľoval všetky pokyny i rozkazy rukami. Dovtípil som sa, že sa máme rozdeliť na dvojčlenné skupinky a každá dvojica pôjde iným smerom. My dvaja s Hergerom sme mali zaútočiť na najbližšiu hlinenú chatrč a ostatní mali vtrhnúť do druhých chatrčí. Všetci počkali, kým skupinky nezaujali postavenie pred chatrčami. Potom Buliwyf vykríkol, zdvihol do výšky veľký meč Runding a viedol nás do útoku.</w:t>
      </w:r>
    </w:p>
    <w:p w:rsidR="00D21EF9" w:rsidRPr="00393FA3" w:rsidRDefault="00D21EF9" w:rsidP="00D21EF9">
      <w:pPr>
        <w:suppressAutoHyphens/>
        <w:rPr>
          <w:lang w:val="sk-SK"/>
        </w:rPr>
      </w:pPr>
      <w:r w:rsidRPr="00393FA3">
        <w:rPr>
          <w:lang w:val="sk-SK"/>
        </w:rPr>
        <w:t>Vtrhol som s Hergerom do chatrče. Srdce mi pulzovalo v sluchách a meč v ruke sa mi zdal ľahký ako pierko. Bol som prichystaný na najväčšiu bitku svojho života. Dnu som však nič nevidel. Bola prázdna a pustá. Našli sme tam iba neupravené lôžka zo slamy, ale také biedne, že pripomínali skôr zvieracie brlohy.</w:t>
      </w:r>
    </w:p>
    <w:p w:rsidR="00D21EF9" w:rsidRPr="00393FA3" w:rsidRDefault="00D21EF9" w:rsidP="00D21EF9">
      <w:pPr>
        <w:suppressAutoHyphens/>
        <w:rPr>
          <w:lang w:val="sk-SK"/>
        </w:rPr>
      </w:pPr>
      <w:r w:rsidRPr="00393FA3">
        <w:rPr>
          <w:lang w:val="sk-SK"/>
        </w:rPr>
        <w:t>Vybehli sme von a zaútočili sme na susednú chatrč. Aj tá bola prázdna. Vysvitlo, že všetky chatrče sú opustené. Buliwyfových bojovníkov to úprimne mrzelo a pozerali na seba začudovane i nechápavo.</w:t>
      </w:r>
    </w:p>
    <w:p w:rsidR="00D21EF9" w:rsidRPr="00393FA3" w:rsidRDefault="00D21EF9" w:rsidP="00D24F60">
      <w:pPr>
        <w:suppressAutoHyphens/>
        <w:rPr>
          <w:lang w:val="sk-SK"/>
        </w:rPr>
      </w:pPr>
      <w:r w:rsidRPr="00393FA3">
        <w:rPr>
          <w:lang w:val="sk-SK"/>
        </w:rPr>
        <w:t xml:space="preserve">Potom nás zavolal Ecthgow a zhromaždili sme sa pred chatrčou, ktorá bola najväčšia. Presvedčil som sa, že aj tá je opustená, takisto ako všetky ostatné, ale nie prázdna. Dlážku chatrče pokrývali krehké kosti a chrupčali nám pod nohami ako jemné, tenké vtáčie kosti. Veľmi ma to prekvapilo a zohol som sa, že si ich obzriem. Môj zhrozený pohľad upútala lícna kosť a zopár zubov. Vskutku sme stáli na koberci z ľudských tvárí a objavili sme ďalší dôkaz pravdivosti tohto hrôzostrašného dohadu. Pri jednej stene boli navŕšené temenné </w:t>
      </w:r>
      <w:r w:rsidRPr="00393FA3">
        <w:rPr>
          <w:lang w:val="sk-SK"/>
        </w:rPr>
        <w:lastRenderedPageBreak/>
        <w:t>kosti ľudských lebiek, poukladané na seba ako hrnčiarske misky, ibaže snehobiele. Zdvihol</w:t>
      </w:r>
      <w:r w:rsidR="00D24F60" w:rsidRPr="00393FA3">
        <w:rPr>
          <w:lang w:val="sk-SK"/>
        </w:rPr>
        <w:t xml:space="preserve"> </w:t>
      </w:r>
      <w:r w:rsidRPr="00393FA3">
        <w:rPr>
          <w:lang w:val="sk-SK"/>
        </w:rPr>
        <w:t>sa mi žalúdok a vybehol som sa von vyvracať. Herger mi vysvetlil, že wendoli jedia mozgy svojich obetí, tak ako my jedávame vajíčka alebo syr. Také sú ich obyčaje, strach čo len pomyslieť na čosi podobné, hoci je to pravda.</w:t>
      </w:r>
    </w:p>
    <w:p w:rsidR="00D21EF9" w:rsidRPr="00393FA3" w:rsidRDefault="00D21EF9" w:rsidP="00D21EF9">
      <w:pPr>
        <w:suppressAutoHyphens/>
        <w:rPr>
          <w:lang w:val="sk-SK"/>
        </w:rPr>
      </w:pPr>
      <w:r w:rsidRPr="00393FA3">
        <w:rPr>
          <w:lang w:val="sk-SK"/>
        </w:rPr>
        <w:t xml:space="preserve">Vzápätí nás zavolal iný bojovník a vstúpili sme do ďalšej chatrče. Uvidel som tam toto. Chatrč bola prázdna, až na veľké </w:t>
      </w:r>
      <w:r w:rsidR="00B7452D" w:rsidRPr="00393FA3">
        <w:rPr>
          <w:lang w:val="sk-SK"/>
        </w:rPr>
        <w:t>sedadlo</w:t>
      </w:r>
      <w:r w:rsidRPr="00393FA3">
        <w:rPr>
          <w:lang w:val="sk-SK"/>
        </w:rPr>
        <w:t xml:space="preserve"> pripomínajúce trón a vytesané z jediného velikánskeho pňa. Operadlo bolo vysoké a vejárovité, vyzdobené hadmi a zlými duchmi. Pod sedadlom sa povaľovali lebečné kosti a na operadlách, kde si majiteľ opieral ruky, bola krv a zvyšky bielej huspeninovitej hmoty, akiste ľudských mozgov. Vo vzduchu sa vznášal neznesiteľný smrad.</w:t>
      </w:r>
    </w:p>
    <w:p w:rsidR="00D21EF9" w:rsidRPr="00393FA3" w:rsidRDefault="00D21EF9" w:rsidP="00D21EF9">
      <w:pPr>
        <w:suppressAutoHyphens/>
        <w:rPr>
          <w:lang w:val="sk-SK"/>
        </w:rPr>
      </w:pPr>
      <w:r w:rsidRPr="00393FA3">
        <w:rPr>
          <w:lang w:val="sk-SK"/>
        </w:rPr>
        <w:t>Okolo kresla boli rozostavené neveľké sochy ťarchavých žien, usporiadaných do kruhu okolo kresla a podobných tým, o ktorých som už hovoril.</w:t>
      </w:r>
    </w:p>
    <w:p w:rsidR="00D21EF9" w:rsidRPr="00393FA3" w:rsidRDefault="00D21EF9" w:rsidP="00D21EF9">
      <w:pPr>
        <w:suppressAutoHyphens/>
        <w:rPr>
          <w:lang w:val="sk-SK"/>
        </w:rPr>
      </w:pPr>
      <w:r w:rsidRPr="00393FA3">
        <w:rPr>
          <w:lang w:val="sk-SK"/>
        </w:rPr>
        <w:t>- Tu panovala, - poznamenal Herger a z jeho tichého hlasu vanul strach.</w:t>
      </w:r>
    </w:p>
    <w:p w:rsidR="00D21EF9" w:rsidRPr="00393FA3" w:rsidRDefault="00D21EF9" w:rsidP="00D21EF9">
      <w:pPr>
        <w:suppressAutoHyphens/>
        <w:rPr>
          <w:lang w:val="sk-SK"/>
        </w:rPr>
      </w:pPr>
      <w:r w:rsidRPr="00393FA3">
        <w:rPr>
          <w:lang w:val="sk-SK"/>
        </w:rPr>
        <w:t>Nepochopil som, ale zvieralo mi srdce a obracal sa mi žalúdok. Aj Herger,</w:t>
      </w:r>
      <w:r w:rsidR="00B7452D" w:rsidRPr="00393FA3">
        <w:rPr>
          <w:lang w:val="sk-SK"/>
        </w:rPr>
        <w:t xml:space="preserve"> Buliwyf a ostatní sa cítili ne</w:t>
      </w:r>
      <w:r w:rsidRPr="00393FA3">
        <w:rPr>
          <w:lang w:val="sk-SK"/>
        </w:rPr>
        <w:t>svoji, ale nevracali. Nabrali tlejúcich uhlíkov z pahreby a podpálili chatrče. Horeli pomaly, lebo boli vlhké.</w:t>
      </w:r>
    </w:p>
    <w:p w:rsidR="00B7452D" w:rsidRPr="00393FA3" w:rsidRDefault="00D21EF9" w:rsidP="00D21EF9">
      <w:pPr>
        <w:suppressAutoHyphens/>
        <w:rPr>
          <w:lang w:val="sk-SK"/>
        </w:rPr>
      </w:pPr>
      <w:r w:rsidRPr="00393FA3">
        <w:rPr>
          <w:lang w:val="sk-SK"/>
        </w:rPr>
        <w:t>Vystúpili sme na kopec, nasadli na kone a zamierili preč z kraja wendolov, preč z púšte hrôzy. Všetci Buliwyfovi bojovníci vyzerali zronení, lebo wendoli ich prekabátili. Rátali s útokom a včas opustili svoje brlohy. Vypálené chatrče nebudú pokladať za veľkú stratu.</w:t>
      </w:r>
    </w:p>
    <w:p w:rsidR="00D21EF9" w:rsidRPr="00393FA3" w:rsidRDefault="00B7452D" w:rsidP="00B7452D">
      <w:pPr>
        <w:pStyle w:val="Nadpis2"/>
        <w:jc w:val="center"/>
        <w:rPr>
          <w:rFonts w:ascii="Times New Roman" w:hAnsi="Times New Roman" w:cs="Times New Roman"/>
          <w:lang w:val="sk-SK"/>
        </w:rPr>
      </w:pPr>
      <w:r w:rsidRPr="00393FA3">
        <w:rPr>
          <w:rFonts w:ascii="Times New Roman" w:hAnsi="Times New Roman" w:cs="Times New Roman"/>
          <w:lang w:val="sk-SK"/>
        </w:rPr>
        <w:br w:type="page"/>
      </w:r>
      <w:r w:rsidRPr="00393FA3">
        <w:rPr>
          <w:rFonts w:ascii="Times New Roman" w:hAnsi="Times New Roman" w:cs="Times New Roman"/>
          <w:lang w:val="sk-SK"/>
        </w:rPr>
        <w:lastRenderedPageBreak/>
        <w:t>Trpaslík</w:t>
      </w:r>
      <w:r w:rsidR="00D21EF9" w:rsidRPr="00393FA3">
        <w:rPr>
          <w:rFonts w:ascii="Times New Roman" w:hAnsi="Times New Roman" w:cs="Times New Roman"/>
          <w:lang w:val="sk-SK"/>
        </w:rPr>
        <w:t>ova rada</w:t>
      </w: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Vracali sme sa, kadiaľ sme prišli, ale napredovali sme rýchlejšie, lebo kone sa ponáhľali, a tak sme zišli z hôr a uvideli sme rovinu i osadu s Rothgarovým veľkým palácom v diaľke nad oceánom.</w:t>
      </w:r>
    </w:p>
    <w:p w:rsidR="00D21EF9" w:rsidRPr="00393FA3" w:rsidRDefault="00D21EF9" w:rsidP="00D21EF9">
      <w:pPr>
        <w:suppressAutoHyphens/>
        <w:rPr>
          <w:lang w:val="sk-SK"/>
        </w:rPr>
      </w:pPr>
      <w:r w:rsidRPr="00393FA3">
        <w:rPr>
          <w:lang w:val="sk-SK"/>
        </w:rPr>
        <w:t>Vtom však Buliwyf odbočil a viedol nás iným smerom, k vysokým skalnatým útesom bičovaným morskými vetrami. Cválal som popri Hergerovi a opýtal som sa ho na príčinu. Odvetil mi, že ideme za tamojšími trpaslíkmi.</w:t>
      </w:r>
    </w:p>
    <w:p w:rsidR="00D21EF9" w:rsidRPr="00393FA3" w:rsidRDefault="00D21EF9" w:rsidP="00D21EF9">
      <w:pPr>
        <w:suppressAutoHyphens/>
        <w:rPr>
          <w:lang w:val="sk-SK"/>
        </w:rPr>
      </w:pPr>
      <w:r w:rsidRPr="00393FA3">
        <w:rPr>
          <w:lang w:val="sk-SK"/>
        </w:rPr>
        <w:t xml:space="preserve">Veľmi som sa začudoval, lebo medzi obyvateľmi severu nežijú trpaslíci. </w:t>
      </w:r>
      <w:r w:rsidR="00761CD7" w:rsidRPr="00393FA3">
        <w:rPr>
          <w:lang w:val="sk-SK"/>
        </w:rPr>
        <w:t>Nevídať ich na uliciach, nepose</w:t>
      </w:r>
      <w:r w:rsidRPr="00393FA3">
        <w:rPr>
          <w:lang w:val="sk-SK"/>
        </w:rPr>
        <w:t>dúvajú kráľom pri nohách, nerátajú peniaze ani nevedú záznamy ako trpaslíci u nás</w:t>
      </w:r>
      <w:r w:rsidR="00761CD7" w:rsidRPr="00393FA3">
        <w:rPr>
          <w:lang w:val="sk-SK"/>
        </w:rPr>
        <w:t>.</w:t>
      </w:r>
      <w:r w:rsidR="00761CD7" w:rsidRPr="00393FA3">
        <w:rPr>
          <w:rStyle w:val="Odkaznapoznmkupodiarou"/>
          <w:lang w:val="sk-SK"/>
        </w:rPr>
        <w:footnoteReference w:id="37"/>
      </w:r>
      <w:r w:rsidRPr="00393FA3">
        <w:rPr>
          <w:lang w:val="sk-SK"/>
        </w:rPr>
        <w:t xml:space="preserve"> Severania sa v mojej prítomnosti nikdy nezmienili o trpaslíkoch a predpokladal som, že medzi takými urastenými ľ</w:t>
      </w:r>
      <w:r w:rsidR="00761CD7" w:rsidRPr="00393FA3">
        <w:rPr>
          <w:lang w:val="sk-SK"/>
        </w:rPr>
        <w:t>uďmi sa trpaslíci ani nerodia.</w:t>
      </w:r>
      <w:r w:rsidR="00761CD7" w:rsidRPr="00393FA3">
        <w:rPr>
          <w:rStyle w:val="Odkaznapoznmkupodiarou"/>
          <w:lang w:val="sk-SK"/>
        </w:rPr>
        <w:footnoteReference w:id="38"/>
      </w:r>
    </w:p>
    <w:p w:rsidR="00D21EF9" w:rsidRPr="00393FA3" w:rsidRDefault="00D21EF9" w:rsidP="00D21EF9">
      <w:pPr>
        <w:suppressAutoHyphens/>
        <w:rPr>
          <w:lang w:val="sk-SK"/>
        </w:rPr>
      </w:pPr>
      <w:r w:rsidRPr="00393FA3">
        <w:rPr>
          <w:lang w:val="sk-SK"/>
        </w:rPr>
        <w:t>Prišli sme do kraja jaskýň bičovaných vetrami a Buliwyf zoskočil z koňa. Ostatní bojovníci ho nasledovali a ďalej kráčali peši. Začul som akýsi sykot a všimol som si, že z jednej jaskyne stúpajú obláčiky pary. Vstúpili sme do nej a objavili sme tam trpaslíkov.</w:t>
      </w:r>
    </w:p>
    <w:p w:rsidR="00D21EF9" w:rsidRPr="00393FA3" w:rsidRDefault="00D21EF9" w:rsidP="00D21EF9">
      <w:pPr>
        <w:suppressAutoHyphens/>
        <w:rPr>
          <w:lang w:val="sk-SK"/>
        </w:rPr>
      </w:pPr>
      <w:r w:rsidRPr="00393FA3">
        <w:rPr>
          <w:lang w:val="sk-SK"/>
        </w:rPr>
        <w:t xml:space="preserve">  Vyzerali takto. Postavami pripomínali obyčajných trpaslíkov, ale odlišovali sa od nich veľkými hlavami a vyslovene stareckými črtami. Boli medzi nimi muži aj ženy a všetci vyzerali veľmi starecký. Muži mali brady a tvárili sa vážne. Aj ženy v tvári trochu zarastali a pripomínali chlapov. Všetci trpaslíci boli oblečení do </w:t>
      </w:r>
      <w:r w:rsidRPr="00393FA3">
        <w:rPr>
          <w:lang w:val="sk-SK"/>
        </w:rPr>
        <w:lastRenderedPageBreak/>
        <w:t>kožušín alebo do soboliny. Takisto všetci mali na drieku tenké kožené opasky zdobené plieškami z tepaného zlata.</w:t>
      </w:r>
    </w:p>
    <w:p w:rsidR="00D21EF9" w:rsidRPr="00393FA3" w:rsidRDefault="00D21EF9" w:rsidP="00D21EF9">
      <w:pPr>
        <w:suppressAutoHyphens/>
        <w:rPr>
          <w:lang w:val="sk-SK"/>
        </w:rPr>
      </w:pPr>
      <w:r w:rsidRPr="00393FA3">
        <w:rPr>
          <w:lang w:val="sk-SK"/>
        </w:rPr>
        <w:t>Trpaslíci nás privítali zdvorilo a bez najmenších obáv. Herger mi povedal, že títo tvorovia majú magickú moc a nemusia sa báť ni</w:t>
      </w:r>
      <w:r w:rsidR="00515D1C" w:rsidRPr="00393FA3">
        <w:rPr>
          <w:lang w:val="sk-SK"/>
        </w:rPr>
        <w:t>koho na svete. Boja sa však koní</w:t>
      </w:r>
      <w:r w:rsidRPr="00393FA3">
        <w:rPr>
          <w:lang w:val="sk-SK"/>
        </w:rPr>
        <w:t>, preto sme nechali naše zvieratá obďaleč. Herger ešte dodal, že čarovná moc trpaslíkov sídli v ich tenkých opaskoch, preto trpaslík vykoná hocičo, aby našiel stratený opasok.</w:t>
      </w:r>
    </w:p>
    <w:p w:rsidR="00D21EF9" w:rsidRPr="00393FA3" w:rsidRDefault="00D21EF9" w:rsidP="00D21EF9">
      <w:pPr>
        <w:suppressAutoHyphens/>
        <w:rPr>
          <w:lang w:val="sk-SK"/>
        </w:rPr>
      </w:pPr>
      <w:r w:rsidRPr="00393FA3">
        <w:rPr>
          <w:lang w:val="sk-SK"/>
        </w:rPr>
        <w:t>Herger mi ešte vysvetlil, že starecký výzor nie je zdanie, lebo trpaslíci žijú dlhšie ako obyčajní ľudia. Vraj už od ranej mladosti sú mužní a zarastajú už v detstve. Podľa toho rodičia poznajú, že sa im narodil trpaslík a tvor vynikajúci magickou mocou. Musia ho odviesť do hôr a tam ho p</w:t>
      </w:r>
      <w:r w:rsidR="00806F15" w:rsidRPr="00393FA3">
        <w:rPr>
          <w:lang w:val="sk-SK"/>
        </w:rPr>
        <w:t>onechajú medzi seberovný</w:t>
      </w:r>
      <w:r w:rsidRPr="00393FA3">
        <w:rPr>
          <w:lang w:val="sk-SK"/>
        </w:rPr>
        <w:t>mi. Potom rodičia vzdajú vďaku bohom a obetujú im nejaké zviera, lebo priviesť na svet trpaslíka sa pokladá za mimoriadne šťastie.</w:t>
      </w:r>
    </w:p>
    <w:p w:rsidR="00D21EF9" w:rsidRPr="00393FA3" w:rsidRDefault="00D21EF9" w:rsidP="00D21EF9">
      <w:pPr>
        <w:suppressAutoHyphens/>
        <w:rPr>
          <w:lang w:val="sk-SK"/>
        </w:rPr>
      </w:pPr>
      <w:r w:rsidRPr="00393FA3">
        <w:rPr>
          <w:lang w:val="sk-SK"/>
        </w:rPr>
        <w:t>Takto zmýšľajú Severania, aspoň podľa Hergerovho tvrdenia, ale neviem, či je to pravda, rozprávam iba to, čo som od neho počul.</w:t>
      </w:r>
    </w:p>
    <w:p w:rsidR="00D21EF9" w:rsidRPr="00393FA3" w:rsidRDefault="00D21EF9" w:rsidP="00D21EF9">
      <w:pPr>
        <w:suppressAutoHyphens/>
        <w:rPr>
          <w:lang w:val="sk-SK"/>
        </w:rPr>
      </w:pPr>
      <w:r w:rsidRPr="00393FA3">
        <w:rPr>
          <w:lang w:val="sk-SK"/>
        </w:rPr>
        <w:t>Pochopil som, že sykot aj para vystupujú z veľkých kotlov, do ktorých namáčajú kované oceľové meče a kalia ich, lebo trpaslíci zhotovujú zbrane, ktoré si Severania náramne cenia. A naozaj som pobádal, že Buliwyfovi bojovníci sa obzerajú po jaskyniach so záujmom žien na bazári, kde predávajú drahocenný hodváb.</w:t>
      </w:r>
    </w:p>
    <w:p w:rsidR="00D21EF9" w:rsidRPr="00393FA3" w:rsidRDefault="00D21EF9" w:rsidP="00D21EF9">
      <w:pPr>
        <w:suppressAutoHyphens/>
        <w:rPr>
          <w:lang w:val="sk-SK"/>
        </w:rPr>
      </w:pPr>
      <w:r w:rsidRPr="00393FA3">
        <w:rPr>
          <w:lang w:val="sk-SK"/>
        </w:rPr>
        <w:t>Buliwyf sa tých trpaslíkov na čosi opýtal a oni ho poslali do najvyššej jaskyne, kde sedel iba jeden trpaslík, starší ako ostatní. Mal snehobielu bradu a vráskavú, scvrknutú tvár. Tohto trpaslíka volali tengol. Znamená to sudca nad dobrom a zlom alebo aj veštec.</w:t>
      </w:r>
    </w:p>
    <w:p w:rsidR="00D21EF9" w:rsidRPr="00393FA3" w:rsidRDefault="00D21EF9" w:rsidP="00D21EF9">
      <w:pPr>
        <w:suppressAutoHyphens/>
        <w:rPr>
          <w:lang w:val="sk-SK"/>
        </w:rPr>
      </w:pPr>
      <w:r w:rsidRPr="00393FA3">
        <w:rPr>
          <w:lang w:val="sk-SK"/>
        </w:rPr>
        <w:t>Tento tengol mal a</w:t>
      </w:r>
      <w:r w:rsidR="00AF6DC8" w:rsidRPr="00393FA3">
        <w:rPr>
          <w:lang w:val="sk-SK"/>
        </w:rPr>
        <w:t xml:space="preserve">kiste magickú moc, ako tvrdili </w:t>
      </w:r>
      <w:r w:rsidRPr="00393FA3">
        <w:rPr>
          <w:lang w:val="sk-SK"/>
        </w:rPr>
        <w:t>všetci, lebo hneď privítal Buliwyfa po mene a vyzval ho, aby si prisadol k nemu. Buliwyf ho poslúchol a my sme zostali obďaleč stáť.</w:t>
      </w:r>
    </w:p>
    <w:p w:rsidR="00D21EF9" w:rsidRPr="00393FA3" w:rsidRDefault="00D21EF9" w:rsidP="00D21EF9">
      <w:pPr>
        <w:suppressAutoHyphens/>
        <w:rPr>
          <w:lang w:val="sk-SK"/>
        </w:rPr>
      </w:pPr>
      <w:r w:rsidRPr="00393FA3">
        <w:rPr>
          <w:lang w:val="sk-SK"/>
        </w:rPr>
        <w:t>Buliwyf neobdaroval tengola. Severania nevzdávajú trpaslíkom hold. Nazdávajú sa, že tí im musia prejaviť priazeň z vlastnej vôle a nepatrí sa získavať si trpaslíka darmi. Buliwyf si teda sadol, tengol si ho premeral, zažmúril oči a začal rozprávať. Pritom sa knísal spredu dozadu. Tengol rozprával tenkým hlasom dieťaťa a Herger mi pretlmočil zmysel jeho slov.</w:t>
      </w:r>
    </w:p>
    <w:p w:rsidR="00D21EF9" w:rsidRPr="00393FA3" w:rsidRDefault="00D21EF9" w:rsidP="00D21EF9">
      <w:pPr>
        <w:suppressAutoHyphens/>
        <w:rPr>
          <w:lang w:val="sk-SK"/>
        </w:rPr>
      </w:pPr>
      <w:r w:rsidRPr="00393FA3">
        <w:rPr>
          <w:lang w:val="sk-SK"/>
        </w:rPr>
        <w:lastRenderedPageBreak/>
        <w:t>- O, Buliwyf, si veľký bojovník, ale natrafil si na netvorov z hmiel, na požieračov mŕtvol. Bude to zápas na život a na smrť a musíš vynaložiť všetky sily i všetok um, ak chceš zvíťaziť. - Takto rozprával dosť dlho a neprestajne sa pritom knísal. Teda Buliwyf čelil nebezpečnému protivníkovi, ale to som už veľmi dobre vedel a Buliwyf tiež. Bol však trpezlivý.</w:t>
      </w:r>
    </w:p>
    <w:p w:rsidR="00D21EF9" w:rsidRPr="00393FA3" w:rsidRDefault="00D21EF9" w:rsidP="00D21EF9">
      <w:pPr>
        <w:suppressAutoHyphens/>
        <w:rPr>
          <w:lang w:val="sk-SK"/>
        </w:rPr>
      </w:pPr>
      <w:r w:rsidRPr="00393FA3">
        <w:rPr>
          <w:lang w:val="sk-SK"/>
        </w:rPr>
        <w:t>Všimol som si, že Buliwyf sa neurazil, keď sa mu trpaslík vysmieval, a nebolo to zriedka. Trpaslík vravel: - Prišiel si za mnou, lebo si prepadol netvorov v močiari a pri plese, ale nič si nedosiahol. Preto sa utiekaš ku mne o radu a výstrahu ako dieťa k otcovi a pýtaš sa, čo máš teraz robiť, keď z</w:t>
      </w:r>
      <w:r w:rsidR="00AF6DC8" w:rsidRPr="00393FA3">
        <w:rPr>
          <w:lang w:val="sk-SK"/>
        </w:rPr>
        <w:t xml:space="preserve">lyhal tvoj celý plán. - Tengol </w:t>
      </w:r>
      <w:r w:rsidRPr="00393FA3">
        <w:rPr>
          <w:lang w:val="sk-SK"/>
        </w:rPr>
        <w:t>sa po tejto reči dlho smial. Jeho starecká tvár potom zosmutnela.</w:t>
      </w:r>
    </w:p>
    <w:p w:rsidR="00D21EF9" w:rsidRPr="00393FA3" w:rsidRDefault="00D21EF9" w:rsidP="00D21EF9">
      <w:pPr>
        <w:suppressAutoHyphens/>
        <w:rPr>
          <w:lang w:val="sk-SK"/>
        </w:rPr>
      </w:pPr>
      <w:r w:rsidRPr="00393FA3">
        <w:rPr>
          <w:lang w:val="sk-SK"/>
        </w:rPr>
        <w:t>- O, Buliwyf, - pokračoval, - vidím budúcnosť, ale viac ako vieš, ti nemôžem povedať. Ty a tvoji bojovníci ste pozbierali všetku odvahu i umenie a prepadli ste netvorov v púšti hrôzy. Oklamali ste sami seba, lebo to nebolo naozaj hrdinské podujatie.</w:t>
      </w:r>
    </w:p>
    <w:p w:rsidR="00D21EF9" w:rsidRPr="00393FA3" w:rsidRDefault="00D21EF9" w:rsidP="00D21EF9">
      <w:pPr>
        <w:suppressAutoHyphens/>
        <w:rPr>
          <w:lang w:val="sk-SK"/>
        </w:rPr>
      </w:pPr>
      <w:r w:rsidRPr="00393FA3">
        <w:rPr>
          <w:lang w:val="sk-SK"/>
        </w:rPr>
        <w:t>Po tých slovách so</w:t>
      </w:r>
      <w:r w:rsidR="00AF6DC8" w:rsidRPr="00393FA3">
        <w:rPr>
          <w:lang w:val="sk-SK"/>
        </w:rPr>
        <w:t xml:space="preserve">m žasol, lebo podľa mňa to bol </w:t>
      </w:r>
      <w:r w:rsidRPr="00393FA3">
        <w:rPr>
          <w:lang w:val="sk-SK"/>
        </w:rPr>
        <w:t>dostatočne hrdinský čin.</w:t>
      </w:r>
    </w:p>
    <w:p w:rsidR="00D21EF9" w:rsidRPr="00393FA3" w:rsidRDefault="00D21EF9" w:rsidP="00AF6DC8">
      <w:pPr>
        <w:suppressAutoHyphens/>
        <w:rPr>
          <w:lang w:val="sk-SK"/>
        </w:rPr>
      </w:pPr>
      <w:r w:rsidRPr="00393FA3">
        <w:rPr>
          <w:lang w:val="sk-SK"/>
        </w:rPr>
        <w:t>- Nie, nie, šľachetný Buliwyf, - nedal sa tengol. -Vydal si sa na nesprávne podujatie a v hĺbke svojho hrdinského srdca vieš, že je to tak. Ani tvoj boj s ohnivým drakom Korgonom za nič nestál a stratil si veľa</w:t>
      </w:r>
      <w:r w:rsidR="00AF6DC8" w:rsidRPr="00393FA3">
        <w:rPr>
          <w:lang w:val="sk-SK"/>
        </w:rPr>
        <w:t xml:space="preserve"> </w:t>
      </w:r>
      <w:r w:rsidRPr="00393FA3">
        <w:rPr>
          <w:lang w:val="sk-SK"/>
        </w:rPr>
        <w:t>znamenitých bojovníkov. Aký zmysel majú všetky tvoje plány?</w:t>
      </w:r>
    </w:p>
    <w:p w:rsidR="00D21EF9" w:rsidRPr="00393FA3" w:rsidRDefault="00D21EF9" w:rsidP="00D21EF9">
      <w:pPr>
        <w:suppressAutoHyphens/>
        <w:rPr>
          <w:lang w:val="sk-SK"/>
        </w:rPr>
      </w:pPr>
      <w:r w:rsidRPr="00393FA3">
        <w:rPr>
          <w:lang w:val="sk-SK"/>
        </w:rPr>
        <w:t>Buliwyf ešte vždy neodpovedal. Sedel pred trpaslíkom a čakal.</w:t>
      </w:r>
    </w:p>
    <w:p w:rsidR="00D21EF9" w:rsidRPr="00393FA3" w:rsidRDefault="00D21EF9" w:rsidP="00D21EF9">
      <w:pPr>
        <w:suppressAutoHyphens/>
        <w:rPr>
          <w:lang w:val="sk-SK"/>
        </w:rPr>
      </w:pPr>
      <w:r w:rsidRPr="00393FA3">
        <w:rPr>
          <w:lang w:val="sk-SK"/>
        </w:rPr>
        <w:t>- K ozajstnému hrdinstvu, - pokračoval trpaslík, -poháňa človeka srdce, nie protivník. Čo z toho, keby si bol prepadol wendolov v ich hniezde a pozabíjal ich v spánku? Mohli ste ich odpraviť zo sveta hŕbu, ale váš zápas by sa nebol skončil, veď ak poodtínaš človeku prsty, neznamená to, že zahynie. Ak chceš niekoho zabiť, musíš mu preklať hlavu alebo srdce, a to platí aj o wendoloch. Ty to predsa všetko vieš a nepotrebuješ moju radu.</w:t>
      </w:r>
    </w:p>
    <w:p w:rsidR="00D21EF9" w:rsidRPr="00393FA3" w:rsidRDefault="00D21EF9" w:rsidP="00D21EF9">
      <w:pPr>
        <w:suppressAutoHyphens/>
        <w:rPr>
          <w:lang w:val="sk-SK"/>
        </w:rPr>
      </w:pPr>
      <w:r w:rsidRPr="00393FA3">
        <w:rPr>
          <w:lang w:val="sk-SK"/>
        </w:rPr>
        <w:t>Trpaslík sa knísal a karhal Buliwyfa. Buliwyf uznal jeho výčitky, lebo neodpovedal, iba zvesil hlavu.</w:t>
      </w:r>
    </w:p>
    <w:p w:rsidR="00D21EF9" w:rsidRPr="00393FA3" w:rsidRDefault="00D21EF9" w:rsidP="00D21EF9">
      <w:pPr>
        <w:suppressAutoHyphens/>
        <w:rPr>
          <w:lang w:val="sk-SK"/>
        </w:rPr>
      </w:pPr>
      <w:r w:rsidRPr="00393FA3">
        <w:rPr>
          <w:lang w:val="sk-SK"/>
        </w:rPr>
        <w:t xml:space="preserve">- Bol to čin obyčajného muža, - opäť prehovoril tengol, - nie ozajstného hrdinu. Hrdina vykoná to, na čo sa neopováži nikto iný. </w:t>
      </w:r>
      <w:r w:rsidRPr="00393FA3">
        <w:rPr>
          <w:lang w:val="sk-SK"/>
        </w:rPr>
        <w:lastRenderedPageBreak/>
        <w:t>Ak chceš pozabíjať wendolov, musíš zasiahnuť hlavu a srdce. Musíš premôcť ich matku v hromových jaskyniach.</w:t>
      </w:r>
    </w:p>
    <w:p w:rsidR="00D21EF9" w:rsidRPr="00393FA3" w:rsidRDefault="00D21EF9" w:rsidP="00D21EF9">
      <w:pPr>
        <w:suppressAutoHyphens/>
        <w:rPr>
          <w:lang w:val="sk-SK"/>
        </w:rPr>
      </w:pPr>
      <w:r w:rsidRPr="00393FA3">
        <w:rPr>
          <w:lang w:val="sk-SK"/>
        </w:rPr>
        <w:t>Nechápal som zmysel jeho slov.</w:t>
      </w:r>
    </w:p>
    <w:p w:rsidR="00D21EF9" w:rsidRPr="00393FA3" w:rsidRDefault="00D21EF9" w:rsidP="00D21EF9">
      <w:pPr>
        <w:suppressAutoHyphens/>
        <w:rPr>
          <w:lang w:val="sk-SK"/>
        </w:rPr>
      </w:pPr>
      <w:r w:rsidRPr="00393FA3">
        <w:rPr>
          <w:lang w:val="sk-SK"/>
        </w:rPr>
        <w:t>- Ty to vieš, lebo pravda bola vždy taká, po všetky veky vekov. Budú tvoji statoční bojovníci rad-radom zomierať? Alebo zaútočíš na matku v jaskyniach? Tu proroctvo nezaváži, musíš sa rozhodnúť, či budeš konať ako obyčajný muž, alebo hrdina.</w:t>
      </w:r>
    </w:p>
    <w:p w:rsidR="00D21EF9" w:rsidRPr="00393FA3" w:rsidRDefault="00D21EF9" w:rsidP="00D21EF9">
      <w:pPr>
        <w:suppressAutoHyphens/>
        <w:rPr>
          <w:lang w:val="sk-SK"/>
        </w:rPr>
      </w:pPr>
      <w:r w:rsidRPr="00393FA3">
        <w:rPr>
          <w:lang w:val="sk-SK"/>
        </w:rPr>
        <w:t>Buliwyf čosi odpovedal, ale celkom ticho, a jeho slová zanikli v zavýjaní vetra, ktorý dorážal do ústia jaskyne. Trpaslík však rozprával ďalej.</w:t>
      </w:r>
    </w:p>
    <w:p w:rsidR="00D21EF9" w:rsidRPr="00393FA3" w:rsidRDefault="00D21EF9" w:rsidP="00D21EF9">
      <w:pPr>
        <w:suppressAutoHyphens/>
        <w:rPr>
          <w:lang w:val="sk-SK"/>
        </w:rPr>
      </w:pPr>
      <w:r w:rsidRPr="00393FA3">
        <w:rPr>
          <w:lang w:val="sk-SK"/>
        </w:rPr>
        <w:t>- Buliwyf, odpovedal si mi ako hrdina, a nič iné som od teba nečakal. Pomôžem ti takto. - Vzápätí vystúpili z temných výklenkov jaskyne viacerí trpaslíci a zastali na svetle. Kadečo podonášali.</w:t>
      </w:r>
    </w:p>
    <w:p w:rsidR="00D21EF9" w:rsidRPr="00393FA3" w:rsidRDefault="00D21EF9" w:rsidP="00D21EF9">
      <w:pPr>
        <w:suppressAutoHyphens/>
        <w:rPr>
          <w:lang w:val="sk-SK"/>
        </w:rPr>
      </w:pPr>
      <w:r w:rsidRPr="00393FA3">
        <w:rPr>
          <w:lang w:val="sk-SK"/>
        </w:rPr>
        <w:t>- Tu máte povrazy, - preriekol tengol, - zhotovené z koží tuleňov ulovených, keď sa začali topiť ľady. Tieto povrazy vám pomôžu dostať sa do hromových jaskýň od mora.</w:t>
      </w:r>
    </w:p>
    <w:p w:rsidR="00D21EF9" w:rsidRPr="00393FA3" w:rsidRDefault="00D21EF9" w:rsidP="00791CBD">
      <w:pPr>
        <w:suppressAutoHyphens/>
        <w:rPr>
          <w:lang w:val="sk-SK"/>
        </w:rPr>
      </w:pPr>
      <w:r w:rsidRPr="00393FA3">
        <w:rPr>
          <w:lang w:val="sk-SK"/>
        </w:rPr>
        <w:t>- Ďakujem ti, - odvetil Buliwyf.</w:t>
      </w:r>
    </w:p>
    <w:p w:rsidR="00D21EF9" w:rsidRPr="00393FA3" w:rsidRDefault="00D21EF9" w:rsidP="00D21EF9">
      <w:pPr>
        <w:suppressAutoHyphens/>
        <w:rPr>
          <w:lang w:val="sk-SK"/>
        </w:rPr>
      </w:pPr>
      <w:r w:rsidRPr="00393FA3">
        <w:rPr>
          <w:lang w:val="sk-SK"/>
        </w:rPr>
        <w:t>- A tu je ešte sedem dýk, - pokračoval tengol, - kalených parou a čarami. Sú pre teba a tvojich bojovníkov. Veľké meče by vám v hromových jaskyniach veľmi neosožili. Narábajte udatné novými zbraňami a dosiahnete všetko, po čom túžite.</w:t>
      </w:r>
    </w:p>
    <w:p w:rsidR="00D21EF9" w:rsidRPr="00393FA3" w:rsidRDefault="00D21EF9" w:rsidP="00D21EF9">
      <w:pPr>
        <w:suppressAutoHyphens/>
        <w:rPr>
          <w:lang w:val="sk-SK"/>
        </w:rPr>
      </w:pPr>
      <w:r w:rsidRPr="00393FA3">
        <w:rPr>
          <w:lang w:val="sk-SK"/>
        </w:rPr>
        <w:t>Buliwyf si vzal dýky a poďakoval trpaslíkovi. Vstal. - Kedy sa dáme do toho? - opýtal sa.</w:t>
      </w:r>
    </w:p>
    <w:p w:rsidR="00D21EF9" w:rsidRPr="00393FA3" w:rsidRDefault="00D21EF9" w:rsidP="00D21EF9">
      <w:pPr>
        <w:suppressAutoHyphens/>
        <w:rPr>
          <w:lang w:val="sk-SK"/>
        </w:rPr>
      </w:pPr>
      <w:r w:rsidRPr="00393FA3">
        <w:rPr>
          <w:lang w:val="sk-SK"/>
        </w:rPr>
        <w:t>- Už včera bolo neskoro, - odvetil tengol, - a zajtra bude lepšie ako pozajtra. Poponáhľajte sa a uskutočnite svoje zámery s pevným srdcom i mocnou rukou.</w:t>
      </w:r>
    </w:p>
    <w:p w:rsidR="00D21EF9" w:rsidRPr="00393FA3" w:rsidRDefault="00D21EF9" w:rsidP="00D21EF9">
      <w:pPr>
        <w:suppressAutoHyphens/>
        <w:rPr>
          <w:lang w:val="sk-SK"/>
        </w:rPr>
      </w:pPr>
      <w:r w:rsidRPr="00393FA3">
        <w:rPr>
          <w:lang w:val="sk-SK"/>
        </w:rPr>
        <w:t>- A čo sa stane, ak sa nám to podarí? - opýtal sa Buliwyf.</w:t>
      </w:r>
    </w:p>
    <w:p w:rsidR="00D21EF9" w:rsidRPr="00393FA3" w:rsidRDefault="00D21EF9" w:rsidP="00D21EF9">
      <w:pPr>
        <w:suppressAutoHyphens/>
        <w:rPr>
          <w:lang w:val="sk-SK"/>
        </w:rPr>
      </w:pPr>
      <w:r w:rsidRPr="00393FA3">
        <w:rPr>
          <w:lang w:val="sk-SK"/>
        </w:rPr>
        <w:t>- Pre wendolov to bude osudový úder, naposledy sa vzopnú v smrteľných kŕčoch a po tejto agónii do krajiny naveky zavíta mier i slnko. A tvoje meno budú večne ospevovať vo všetkých palácoch severu.</w:t>
      </w:r>
    </w:p>
    <w:p w:rsidR="00D21EF9" w:rsidRPr="00393FA3" w:rsidRDefault="00D21EF9" w:rsidP="00D21EF9">
      <w:pPr>
        <w:suppressAutoHyphens/>
        <w:rPr>
          <w:lang w:val="sk-SK"/>
        </w:rPr>
      </w:pPr>
      <w:r w:rsidRPr="00393FA3">
        <w:rPr>
          <w:lang w:val="sk-SK"/>
        </w:rPr>
        <w:t>- Takto ospevujú skutky nebohých mužov, - poznamenal Buliwyf.</w:t>
      </w:r>
    </w:p>
    <w:p w:rsidR="00D21EF9" w:rsidRPr="00393FA3" w:rsidRDefault="00D21EF9" w:rsidP="00D21EF9">
      <w:pPr>
        <w:suppressAutoHyphens/>
        <w:rPr>
          <w:lang w:val="sk-SK"/>
        </w:rPr>
      </w:pPr>
      <w:r w:rsidRPr="00393FA3">
        <w:rPr>
          <w:lang w:val="sk-SK"/>
        </w:rPr>
        <w:t>- Máš pravdu, - prikývol trpaslík a opäť sa zasmial. Jeho úsmev znel ako chichot dieťaťa alebo mladej dievčiny. - Ale aj skutky živých hrdinov, nie však skutky obyčajných mužov. Veď ty to vieš.</w:t>
      </w:r>
    </w:p>
    <w:p w:rsidR="00D21EF9" w:rsidRPr="00393FA3" w:rsidRDefault="00D21EF9" w:rsidP="00D21EF9">
      <w:pPr>
        <w:suppressAutoHyphens/>
        <w:rPr>
          <w:lang w:val="sk-SK"/>
        </w:rPr>
      </w:pPr>
      <w:r w:rsidRPr="00393FA3">
        <w:rPr>
          <w:lang w:val="sk-SK"/>
        </w:rPr>
        <w:lastRenderedPageBreak/>
        <w:t>Buliwyf sa pobral z jaskyne a rozdal nám dýky trpaslíkov. Odišli sme z jaskýň bičovaných vetrom, a keď sa zmrákalo, vrátili sme sa do Rothgarovho kráľovstva a do jeho veľkého paláca.</w:t>
      </w:r>
    </w:p>
    <w:p w:rsidR="00380011" w:rsidRPr="00393FA3" w:rsidRDefault="00D21EF9" w:rsidP="00D21EF9">
      <w:pPr>
        <w:suppressAutoHyphens/>
        <w:rPr>
          <w:lang w:val="sk-SK"/>
        </w:rPr>
      </w:pPr>
      <w:r w:rsidRPr="00393FA3">
        <w:rPr>
          <w:lang w:val="sk-SK"/>
        </w:rPr>
        <w:t>Toto všetko sa stalo a videl som to na vlastné oči.</w:t>
      </w:r>
    </w:p>
    <w:p w:rsidR="00D21EF9" w:rsidRPr="00393FA3" w:rsidRDefault="00380011" w:rsidP="00380011">
      <w:pPr>
        <w:pStyle w:val="Nadpis2"/>
        <w:jc w:val="center"/>
        <w:rPr>
          <w:rFonts w:ascii="Times New Roman" w:hAnsi="Times New Roman" w:cs="Times New Roman"/>
          <w:lang w:val="sk-SK"/>
        </w:rPr>
      </w:pPr>
      <w:r w:rsidRPr="00393FA3">
        <w:rPr>
          <w:rFonts w:ascii="Times New Roman" w:hAnsi="Times New Roman" w:cs="Times New Roman"/>
          <w:lang w:val="sk-SK"/>
        </w:rPr>
        <w:br w:type="page"/>
      </w:r>
      <w:r w:rsidR="00D21EF9" w:rsidRPr="00393FA3">
        <w:rPr>
          <w:rFonts w:ascii="Times New Roman" w:hAnsi="Times New Roman" w:cs="Times New Roman"/>
          <w:lang w:val="sk-SK"/>
        </w:rPr>
        <w:lastRenderedPageBreak/>
        <w:t>Čo sa stalo v noci pred útokom</w:t>
      </w: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Tej noci nepadla hmla. Spúšťala sa z kopcov, ale uviazla medzi stromami a neplazila sa do roviny. V Rothgarovom impozantnom paláci sa konala štedrá hostina a na oslavu prišiel Buliwyf i všetci jeho bojovníci</w:t>
      </w:r>
      <w:r w:rsidR="00A26793" w:rsidRPr="00393FA3">
        <w:rPr>
          <w:lang w:val="sk-SK"/>
        </w:rPr>
        <w:t>. Zaklali dve veľké rohaté ovce</w:t>
      </w:r>
      <w:r w:rsidR="00A26793" w:rsidRPr="00393FA3">
        <w:rPr>
          <w:rStyle w:val="Odkaznapoznmkupodiarou"/>
          <w:lang w:val="sk-SK"/>
        </w:rPr>
        <w:footnoteReference w:id="39"/>
      </w:r>
      <w:r w:rsidRPr="00393FA3">
        <w:rPr>
          <w:lang w:val="sk-SK"/>
        </w:rPr>
        <w:t xml:space="preserve"> a hostili sa na nich. Všetci popili veľké množstvo medoviny.</w:t>
      </w:r>
    </w:p>
    <w:p w:rsidR="00D21EF9" w:rsidRPr="00393FA3" w:rsidRDefault="00D21EF9" w:rsidP="00D21EF9">
      <w:pPr>
        <w:suppressAutoHyphens/>
        <w:rPr>
          <w:lang w:val="sk-SK"/>
        </w:rPr>
      </w:pPr>
      <w:r w:rsidRPr="00393FA3">
        <w:rPr>
          <w:lang w:val="sk-SK"/>
        </w:rPr>
        <w:t>Buliwyf sa zabával azda so šiestimi otrokyňami, ak ich nebolo viac. Ale napriek tomu hýreniu sa naozaj neveselil, a takisto ani jeho bojovníci. Všimol som si, že kedy-tedy zablúdili očami na povrazy z tuleních koží a dýky od trpaslíkov, uložené pri stene.</w:t>
      </w:r>
    </w:p>
    <w:p w:rsidR="00D21EF9" w:rsidRPr="00393FA3" w:rsidRDefault="00D21EF9" w:rsidP="00D21EF9">
      <w:pPr>
        <w:suppressAutoHyphens/>
        <w:rPr>
          <w:lang w:val="sk-SK"/>
        </w:rPr>
      </w:pPr>
      <w:r w:rsidRPr="00393FA3">
        <w:rPr>
          <w:lang w:val="sk-SK"/>
        </w:rPr>
        <w:t>Aj ja som sa pripojil k radovánkam, lebo som sa cítil ako jeden spomedzi nich, keď som strávil medzi nimi taký dlhý čas. Aspoň tak sa mi zdalo. Tej noci som sa veru cítil ako rodený Severan.</w:t>
      </w:r>
    </w:p>
    <w:p w:rsidR="00D21EF9" w:rsidRPr="00393FA3" w:rsidRDefault="00D21EF9" w:rsidP="00D21EF9">
      <w:pPr>
        <w:suppressAutoHyphens/>
        <w:rPr>
          <w:lang w:val="sk-SK"/>
        </w:rPr>
      </w:pPr>
      <w:r w:rsidRPr="00393FA3">
        <w:rPr>
          <w:lang w:val="sk-SK"/>
        </w:rPr>
        <w:t>Potrundžený Herger mi sám od seba začal rozprávať o matke wendolov. - Matka wendolov je veľmi stará, - začal, - a býva v hromových jaskyniach. Tie jaskyne sa nachádzajú v skalných útesoch neďaleko odtiaľto. Do jaskýň vedú dva vchody, jeden od pevniny a druhý od mora. Vchod od mora však strážia wendoli. Ochraňujú svoju starú matku, takže od pevniny ich nemôžeme prepadnúť. Všetkých by nás pozabíjali. Zaútočíme od mora.</w:t>
      </w:r>
    </w:p>
    <w:p w:rsidR="005D7103" w:rsidRPr="00393FA3" w:rsidRDefault="00D21EF9" w:rsidP="005D7103">
      <w:pPr>
        <w:suppressAutoHyphens/>
        <w:rPr>
          <w:lang w:val="sk-SK"/>
        </w:rPr>
      </w:pPr>
      <w:r w:rsidRPr="00393FA3">
        <w:rPr>
          <w:lang w:val="sk-SK"/>
        </w:rPr>
        <w:t xml:space="preserve"> Opýtal som sa ho: - Aká je tá matka wendolov?</w:t>
      </w:r>
    </w:p>
    <w:p w:rsidR="00D21EF9" w:rsidRPr="00393FA3" w:rsidRDefault="00D21EF9" w:rsidP="005D7103">
      <w:pPr>
        <w:suppressAutoHyphens/>
        <w:rPr>
          <w:lang w:val="sk-SK"/>
        </w:rPr>
      </w:pPr>
      <w:r w:rsidRPr="00393FA3">
        <w:rPr>
          <w:lang w:val="sk-SK"/>
        </w:rPr>
        <w:t>Herger mi odpoved</w:t>
      </w:r>
      <w:r w:rsidR="005D7103" w:rsidRPr="00393FA3">
        <w:rPr>
          <w:lang w:val="sk-SK"/>
        </w:rPr>
        <w:t>al, že to nevie nikto zo Severan</w:t>
      </w:r>
      <w:r w:rsidRPr="00393FA3">
        <w:rPr>
          <w:lang w:val="sk-SK"/>
        </w:rPr>
        <w:t xml:space="preserve">ov, ale povráva sa, že je stará, staršia ako bosorka, ktorú volajú anjel smrti, strašná na pohľad a hlavu si zdobí vencom z hadov. Navyše je neuveriteľne mocná. A dodal, že wendoli sa na ňu obracajú o radu vo </w:t>
      </w:r>
      <w:r w:rsidRPr="00393FA3">
        <w:rPr>
          <w:lang w:val="sk-SK"/>
        </w:rPr>
        <w:lastRenderedPageBreak/>
        <w:t>vše</w:t>
      </w:r>
      <w:r w:rsidR="005D7103" w:rsidRPr="00393FA3">
        <w:rPr>
          <w:lang w:val="sk-SK"/>
        </w:rPr>
        <w:t>tkých životných záležitostiach.</w:t>
      </w:r>
      <w:r w:rsidR="005D7103" w:rsidRPr="00393FA3">
        <w:rPr>
          <w:rStyle w:val="Odkaznapoznmkupodiarou"/>
          <w:lang w:val="sk-SK"/>
        </w:rPr>
        <w:footnoteReference w:id="40"/>
      </w:r>
      <w:r w:rsidRPr="00393FA3">
        <w:rPr>
          <w:lang w:val="sk-SK"/>
        </w:rPr>
        <w:t xml:space="preserve"> Potom sa Herger odo mňa odvrátil a zaspal.</w:t>
      </w:r>
    </w:p>
    <w:p w:rsidR="00D21EF9" w:rsidRPr="00393FA3" w:rsidRDefault="00D21EF9" w:rsidP="00D21EF9">
      <w:pPr>
        <w:suppressAutoHyphens/>
        <w:rPr>
          <w:lang w:val="sk-SK"/>
        </w:rPr>
      </w:pPr>
      <w:r w:rsidRPr="00393FA3">
        <w:rPr>
          <w:lang w:val="sk-SK"/>
        </w:rPr>
        <w:t>A stalo sa toto. V hlbokej noci, keď sa radovánky schyľovali ku koncu a na bojovníkov doliehali driemoty, vyhľadal ma Buliwyf. Prisadol si ku mne a napil sa medoviny z rohu. Všimol som si, že nie je opitý a rozpráva pomaly po severansky, aby som mu rozumel.</w:t>
      </w:r>
    </w:p>
    <w:p w:rsidR="00D21EF9" w:rsidRPr="00393FA3" w:rsidRDefault="00D21EF9" w:rsidP="00D21EF9">
      <w:pPr>
        <w:suppressAutoHyphens/>
        <w:rPr>
          <w:lang w:val="sk-SK"/>
        </w:rPr>
      </w:pPr>
      <w:r w:rsidRPr="00393FA3">
        <w:rPr>
          <w:lang w:val="sk-SK"/>
        </w:rPr>
        <w:t>Začal takto: - Rozumel si slovám trpaslíka tengola?</w:t>
      </w:r>
    </w:p>
    <w:p w:rsidR="00D21EF9" w:rsidRPr="00393FA3" w:rsidRDefault="00D21EF9" w:rsidP="00D21EF9">
      <w:pPr>
        <w:suppressAutoHyphens/>
        <w:rPr>
          <w:lang w:val="sk-SK"/>
        </w:rPr>
      </w:pPr>
      <w:r w:rsidRPr="00393FA3">
        <w:rPr>
          <w:lang w:val="sk-SK"/>
        </w:rPr>
        <w:t>Prisvedčil som, že áno, vďaka pomoci Hergera, ktorý teraz chrápal neďaleko nás.</w:t>
      </w:r>
    </w:p>
    <w:p w:rsidR="00D21EF9" w:rsidRPr="00393FA3" w:rsidRDefault="00D21EF9" w:rsidP="00957046">
      <w:pPr>
        <w:suppressAutoHyphens/>
        <w:rPr>
          <w:lang w:val="sk-SK"/>
        </w:rPr>
      </w:pPr>
      <w:r w:rsidRPr="00393FA3">
        <w:rPr>
          <w:lang w:val="sk-SK"/>
        </w:rPr>
        <w:t>Buliwyf pokračoval</w:t>
      </w:r>
      <w:r w:rsidR="00957046" w:rsidRPr="00393FA3">
        <w:rPr>
          <w:lang w:val="sk-SK"/>
        </w:rPr>
        <w:t>: - Vieš teda, že zomriem. - Po</w:t>
      </w:r>
      <w:r w:rsidRPr="00393FA3">
        <w:rPr>
          <w:lang w:val="sk-SK"/>
        </w:rPr>
        <w:t>vedal to s jasnými očami a pevným pohľadom. Nevedel som, čo na to odpovedať a ako sa zatváriť. Nakoniec som odvetil ako Severan: - Never proro</w:t>
      </w:r>
      <w:r w:rsidR="00957046" w:rsidRPr="00393FA3">
        <w:rPr>
          <w:lang w:val="sk-SK"/>
        </w:rPr>
        <w:t>ctvu, dokiaľ neprinesie ovocie.</w:t>
      </w:r>
      <w:r w:rsidR="00957046" w:rsidRPr="00393FA3">
        <w:rPr>
          <w:rStyle w:val="Odkaznapoznmkupodiarou"/>
          <w:lang w:val="sk-SK"/>
        </w:rPr>
        <w:footnoteReference w:id="41"/>
      </w:r>
    </w:p>
    <w:p w:rsidR="00D21EF9" w:rsidRPr="00393FA3" w:rsidRDefault="00D21EF9" w:rsidP="00D21EF9">
      <w:pPr>
        <w:suppressAutoHyphens/>
        <w:rPr>
          <w:lang w:val="sk-SK"/>
        </w:rPr>
      </w:pPr>
      <w:r w:rsidRPr="00393FA3">
        <w:rPr>
          <w:lang w:val="sk-SK"/>
        </w:rPr>
        <w:lastRenderedPageBreak/>
        <w:t xml:space="preserve">Buliwyf odvetil: - Už </w:t>
      </w:r>
      <w:r w:rsidR="00957046" w:rsidRPr="00393FA3">
        <w:rPr>
          <w:lang w:val="sk-SK"/>
        </w:rPr>
        <w:t>si sa zoznámil s našimi obyča</w:t>
      </w:r>
      <w:r w:rsidRPr="00393FA3">
        <w:rPr>
          <w:lang w:val="sk-SK"/>
        </w:rPr>
        <w:t>jami. Povedz mi pravdu. - Prikývol som. - Dbaj teda na vlastné bezpečie a zbytočne neriskuj. Teraz sa obliekaš a rozprávaš ako Severan, a nie ako cudzinec. Daj si pozor, aby si zostal nažive.</w:t>
      </w:r>
    </w:p>
    <w:p w:rsidR="00D21EF9" w:rsidRPr="00393FA3" w:rsidRDefault="00D21EF9" w:rsidP="00D21EF9">
      <w:pPr>
        <w:suppressAutoHyphens/>
        <w:rPr>
          <w:lang w:val="sk-SK"/>
        </w:rPr>
      </w:pPr>
      <w:r w:rsidRPr="00393FA3">
        <w:rPr>
          <w:lang w:val="sk-SK"/>
        </w:rPr>
        <w:t>Položil som mu ruku na plece, ako to robili jeho spolubojovníci, keď ho chceli pozdraviť. Usmial sa. - Nebojím sa ničoho, - vyhlásil, - a nepotrebujem útechu. Radím ti, aby si vo vlastnom záujme dbal na bezpečie. Teraz by sme si mali pospať.</w:t>
      </w:r>
    </w:p>
    <w:p w:rsidR="00957046" w:rsidRPr="00393FA3" w:rsidRDefault="00D21EF9" w:rsidP="00D21EF9">
      <w:pPr>
        <w:suppressAutoHyphens/>
        <w:rPr>
          <w:lang w:val="sk-SK"/>
        </w:rPr>
      </w:pPr>
      <w:r w:rsidRPr="00393FA3">
        <w:rPr>
          <w:lang w:val="sk-SK"/>
        </w:rPr>
        <w:t xml:space="preserve"> Po tých slovách sa odvrátil a veselil sa s otrokyňou vzdialenou ani nie dvanásť krokov odo mňa. A keď som začul vzdychy a smiech tej ženy, odvrátil som sa. A nakoniec som zaspal.</w:t>
      </w:r>
    </w:p>
    <w:p w:rsidR="00D21EF9" w:rsidRPr="00393FA3" w:rsidRDefault="00957046" w:rsidP="00957046">
      <w:pPr>
        <w:pStyle w:val="Nadpis2"/>
        <w:jc w:val="center"/>
        <w:rPr>
          <w:rFonts w:ascii="Times New Roman" w:hAnsi="Times New Roman" w:cs="Times New Roman"/>
          <w:lang w:val="sk-SK"/>
        </w:rPr>
      </w:pPr>
      <w:r w:rsidRPr="00393FA3">
        <w:rPr>
          <w:rFonts w:ascii="Times New Roman" w:hAnsi="Times New Roman" w:cs="Times New Roman"/>
          <w:lang w:val="sk-SK"/>
        </w:rPr>
        <w:br w:type="page"/>
      </w:r>
      <w:r w:rsidR="00D21EF9" w:rsidRPr="00393FA3">
        <w:rPr>
          <w:rFonts w:ascii="Times New Roman" w:hAnsi="Times New Roman" w:cs="Times New Roman"/>
          <w:lang w:val="sk-SK"/>
        </w:rPr>
        <w:lastRenderedPageBreak/>
        <w:t>Hromové jaskyne</w:t>
      </w: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 xml:space="preserve">Na oblohe sa ešte nebroneli prvé zore, keď Buliwyf a jeho bojovníci </w:t>
      </w:r>
      <w:r w:rsidR="008E2F57" w:rsidRPr="00393FA3">
        <w:rPr>
          <w:lang w:val="sk-SK"/>
        </w:rPr>
        <w:t>- ja medzi nimi - vyrazili z Rothga</w:t>
      </w:r>
      <w:r w:rsidRPr="00393FA3">
        <w:rPr>
          <w:lang w:val="sk-SK"/>
        </w:rPr>
        <w:t>rovho kráľovstva a pustili sa popri útesoch nad morom. V ten deň som nebol vo svojej koži, bolela ma hlava a aj brucho mi oťaželo od včerajšieho hodovania. Akiste sa tak cítili všetci Buliwyfovi bojovníci, hoci nik to nedal na sebe poznať. Napredovali sme rýchlo a držali sme sa kraja útesov, ktoré sú na celom tomto pobreží vysoké, neprístupné a holé. Klesajú k spenenému a búrlivému moru ako sivá skalná stena. Miestami sa nachádzajú kamenisté pláže, ale more sa často dotýka útesov a vlny dunia ako hrom, keď vrážajú do skál. Tak to vyzerá bezmála všade.</w:t>
      </w:r>
    </w:p>
    <w:p w:rsidR="00D21EF9" w:rsidRPr="00393FA3" w:rsidRDefault="00D21EF9" w:rsidP="00D21EF9">
      <w:pPr>
        <w:suppressAutoHyphens/>
        <w:rPr>
          <w:lang w:val="sk-SK"/>
        </w:rPr>
      </w:pPr>
      <w:r w:rsidRPr="00393FA3">
        <w:rPr>
          <w:lang w:val="sk-SK"/>
        </w:rPr>
        <w:t>Všimol som si, že Herger nesie na koni povrazy z tulenej kože od trpaslíkov, a pridal som sa k nemu. Opýtal som sa ho, aký cieľ dnes sledujeme. V skutočnosti ma to ani veľmi nezaujímalo, lebo ma ukrutne bolela hlava a pálilo ma v žalúdku.</w:t>
      </w:r>
    </w:p>
    <w:p w:rsidR="00D21EF9" w:rsidRPr="00393FA3" w:rsidRDefault="00D21EF9" w:rsidP="00D21EF9">
      <w:pPr>
        <w:suppressAutoHyphens/>
        <w:rPr>
          <w:lang w:val="sk-SK"/>
        </w:rPr>
      </w:pPr>
      <w:r w:rsidRPr="00393FA3">
        <w:rPr>
          <w:lang w:val="sk-SK"/>
        </w:rPr>
        <w:t>- Dnes ráno, - odpovedal mi Herger, - zaútočíme na matku wendolov v hromových jaskyniach. Prepadneme ju od mora, ale to som ti povedal už včera.</w:t>
      </w:r>
    </w:p>
    <w:p w:rsidR="00D21EF9" w:rsidRPr="00393FA3" w:rsidRDefault="00D21EF9" w:rsidP="00D21EF9">
      <w:pPr>
        <w:suppressAutoHyphens/>
        <w:rPr>
          <w:lang w:val="sk-SK"/>
        </w:rPr>
      </w:pPr>
      <w:r w:rsidRPr="00393FA3">
        <w:rPr>
          <w:lang w:val="sk-SK"/>
        </w:rPr>
        <w:t>Pozrel som z koňa dolu na more, ktoré dorážalo do skalných útesov. - Zaútočíme na člnoch? - opýtal som sa.</w:t>
      </w:r>
    </w:p>
    <w:p w:rsidR="00D21EF9" w:rsidRPr="00393FA3" w:rsidRDefault="00D21EF9" w:rsidP="00D21EF9">
      <w:pPr>
        <w:suppressAutoHyphens/>
        <w:rPr>
          <w:lang w:val="sk-SK"/>
        </w:rPr>
      </w:pPr>
      <w:r w:rsidRPr="00393FA3">
        <w:rPr>
          <w:lang w:val="sk-SK"/>
        </w:rPr>
        <w:t>- Nie, - odpovedal Herger a plesol rukou po povrazoch z tuleních koží.</w:t>
      </w:r>
    </w:p>
    <w:p w:rsidR="003944C7" w:rsidRPr="00393FA3" w:rsidRDefault="00D21EF9" w:rsidP="003944C7">
      <w:pPr>
        <w:suppressAutoHyphens/>
        <w:rPr>
          <w:lang w:val="sk-SK"/>
        </w:rPr>
      </w:pPr>
      <w:r w:rsidRPr="00393FA3">
        <w:rPr>
          <w:lang w:val="sk-SK"/>
        </w:rPr>
        <w:t>Dovtípil som sa, že zlezieme po útesoch pomocou povrazov a potom nejako vnikneme do jaskýň. Táto vyhliadka mi naháňala veľký strach, lebo výšky som nikdy nemal rád. Vyhýbal som sa aj vysokým budovám v meste pokoja. A priznal som sa k tomu.</w:t>
      </w:r>
    </w:p>
    <w:p w:rsidR="00D21EF9" w:rsidRPr="00393FA3" w:rsidRDefault="00D21EF9" w:rsidP="003944C7">
      <w:pPr>
        <w:suppressAutoHyphens/>
        <w:rPr>
          <w:lang w:val="sk-SK"/>
        </w:rPr>
      </w:pPr>
      <w:r w:rsidRPr="00393FA3">
        <w:rPr>
          <w:lang w:val="sk-SK"/>
        </w:rPr>
        <w:t>- Nech ťa to teší, lebo máš šťastie, - poznamenal Herger.</w:t>
      </w:r>
    </w:p>
    <w:p w:rsidR="00D21EF9" w:rsidRPr="00393FA3" w:rsidRDefault="00D21EF9" w:rsidP="00D21EF9">
      <w:pPr>
        <w:suppressAutoHyphens/>
        <w:rPr>
          <w:lang w:val="sk-SK"/>
        </w:rPr>
      </w:pPr>
      <w:r w:rsidRPr="00393FA3">
        <w:rPr>
          <w:lang w:val="sk-SK"/>
        </w:rPr>
        <w:t>Zaujímalo ma, prečo mám šťastie, a Herger mi dal takúto odpoveď: - Ak sa bojíš výšky, dnes prekonáš tento strach a dosiahneš veľké víťazstvo. Staneš sa hrdinom.</w:t>
      </w:r>
    </w:p>
    <w:p w:rsidR="00D21EF9" w:rsidRPr="00393FA3" w:rsidRDefault="00D21EF9" w:rsidP="008E2F57">
      <w:pPr>
        <w:suppressAutoHyphens/>
        <w:rPr>
          <w:lang w:val="sk-SK"/>
        </w:rPr>
      </w:pPr>
      <w:r w:rsidRPr="00393FA3">
        <w:rPr>
          <w:lang w:val="sk-SK"/>
        </w:rPr>
        <w:lastRenderedPageBreak/>
        <w:t>-</w:t>
      </w:r>
      <w:r w:rsidRPr="00393FA3">
        <w:rPr>
          <w:lang w:val="sk-SK"/>
        </w:rPr>
        <w:tab/>
        <w:t xml:space="preserve">Ja sa nechcem stať hrdinom, - odporoval som mu. Iba sa zasmial a prehodil, že </w:t>
      </w:r>
      <w:r w:rsidR="008E2F57" w:rsidRPr="00393FA3">
        <w:rPr>
          <w:lang w:val="sk-SK"/>
        </w:rPr>
        <w:t xml:space="preserve">čosi také tvrdím len </w:t>
      </w:r>
      <w:r w:rsidRPr="00393FA3">
        <w:rPr>
          <w:lang w:val="sk-SK"/>
        </w:rPr>
        <w:t>preto, že som Arab. A ešte dodal, že mám tvrdú hlavu. V reči Severanov to znamená, že mám opicu. A bola to pravda, ale o tom som už vravel.</w:t>
      </w:r>
    </w:p>
    <w:p w:rsidR="00D21EF9" w:rsidRPr="00393FA3" w:rsidRDefault="00D21EF9" w:rsidP="00D21EF9">
      <w:pPr>
        <w:suppressAutoHyphens/>
        <w:rPr>
          <w:lang w:val="sk-SK"/>
        </w:rPr>
      </w:pPr>
      <w:r w:rsidRPr="00393FA3">
        <w:rPr>
          <w:lang w:val="sk-SK"/>
        </w:rPr>
        <w:t xml:space="preserve">Takisto je pravda, že ma náramne znepokojovala predstava, ako sa spúšťam dolu útesom. Bol som presvedčený, že by som dal prednosť hocijakej činnosti s pevnou zemou pod nohami. Radšej by som sa obveseľoval so ženou, keď má svoje dni, pil zo zlatej čaše, jedol prasacie výkaly, dal si vypichnúť oči či dokonca zomrel - hocičo, len keby som sa nemusel spúšťať z toho prekliateho útesu. A mal som mrzutú náladu. Povedal som Hergerovi: - </w:t>
      </w:r>
      <w:r w:rsidR="003944C7" w:rsidRPr="00393FA3">
        <w:rPr>
          <w:lang w:val="sk-SK"/>
        </w:rPr>
        <w:t>Ty, Buliwyf, a všetci tvoji dru</w:t>
      </w:r>
      <w:r w:rsidRPr="00393FA3">
        <w:rPr>
          <w:lang w:val="sk-SK"/>
        </w:rPr>
        <w:t>hovia ste možno hrdinovia, lebo to vyhovuje vašej náture, ale mňa do tohto nič nie je a nepôjdem s vami.</w:t>
      </w:r>
    </w:p>
    <w:p w:rsidR="00D21EF9" w:rsidRPr="00393FA3" w:rsidRDefault="00D21EF9" w:rsidP="00D21EF9">
      <w:pPr>
        <w:suppressAutoHyphens/>
        <w:rPr>
          <w:lang w:val="sk-SK"/>
        </w:rPr>
      </w:pPr>
      <w:r w:rsidRPr="00393FA3">
        <w:rPr>
          <w:lang w:val="sk-SK"/>
        </w:rPr>
        <w:t>Po mojich slovách sa Herger zasmial. Potom zavolal na Buliwyfa a čosi mu povedal, ale veľmi rýchlo. Buliwyf mu odvetil ponad plece. Herger mi to pretlmočil: - Buliwyf vraví, že budeš robiť to isté čo my.</w:t>
      </w:r>
    </w:p>
    <w:p w:rsidR="00D21EF9" w:rsidRPr="00393FA3" w:rsidRDefault="00D21EF9" w:rsidP="00D21EF9">
      <w:pPr>
        <w:suppressAutoHyphens/>
        <w:rPr>
          <w:lang w:val="sk-SK"/>
        </w:rPr>
      </w:pPr>
      <w:r w:rsidRPr="00393FA3">
        <w:rPr>
          <w:lang w:val="sk-SK"/>
        </w:rPr>
        <w:t>Zmocnilo sa ma zúfalstvo a odporoval som Hergerovi: - Ja to nemôžem urobiť. Ak ma donútite, istotne zahyniem.</w:t>
      </w:r>
    </w:p>
    <w:p w:rsidR="00D21EF9" w:rsidRPr="00393FA3" w:rsidRDefault="00D21EF9" w:rsidP="00D21EF9">
      <w:pPr>
        <w:suppressAutoHyphens/>
        <w:rPr>
          <w:lang w:val="sk-SK"/>
        </w:rPr>
      </w:pPr>
      <w:r w:rsidRPr="00393FA3">
        <w:rPr>
          <w:lang w:val="sk-SK"/>
        </w:rPr>
        <w:t>- Ako zahynieš? - opýtal sa ma Herger.</w:t>
      </w:r>
    </w:p>
    <w:p w:rsidR="00D21EF9" w:rsidRPr="00393FA3" w:rsidRDefault="00D21EF9" w:rsidP="00D21EF9">
      <w:pPr>
        <w:suppressAutoHyphens/>
        <w:rPr>
          <w:lang w:val="sk-SK"/>
        </w:rPr>
      </w:pPr>
      <w:r w:rsidRPr="00393FA3">
        <w:rPr>
          <w:lang w:val="sk-SK"/>
        </w:rPr>
        <w:t>- Povraz mi vykĺzne z rúk, - odvetil som.</w:t>
      </w:r>
    </w:p>
    <w:p w:rsidR="00D21EF9" w:rsidRPr="00393FA3" w:rsidRDefault="00D21EF9" w:rsidP="00D21EF9">
      <w:pPr>
        <w:suppressAutoHyphens/>
        <w:rPr>
          <w:lang w:val="sk-SK"/>
        </w:rPr>
      </w:pPr>
      <w:r w:rsidRPr="00393FA3">
        <w:rPr>
          <w:lang w:val="sk-SK"/>
        </w:rPr>
        <w:t>Herger sa opäť od srdca zasmial a zopakoval moje slová všetkým Severanom. Aj oni sa zasmiali tomu, čo som povedal. Nato Buliwyf prehovoril zopár slov.</w:t>
      </w:r>
    </w:p>
    <w:p w:rsidR="00D21EF9" w:rsidRPr="00393FA3" w:rsidRDefault="00D21EF9" w:rsidP="00D21EF9">
      <w:pPr>
        <w:suppressAutoHyphens/>
        <w:rPr>
          <w:lang w:val="sk-SK"/>
        </w:rPr>
      </w:pPr>
      <w:r w:rsidRPr="00393FA3">
        <w:rPr>
          <w:lang w:val="sk-SK"/>
        </w:rPr>
        <w:t>Herger mi ich preložil: - Buliwyf vraví, že povraz by ti vykĺzol z rúk, iba keby si ho pustil, a čosi také by urobil len hlupák. Buliwyf dodal, že si Arab, ale nie hlupák.</w:t>
      </w:r>
    </w:p>
    <w:p w:rsidR="00D21EF9" w:rsidRPr="00393FA3" w:rsidRDefault="00D21EF9" w:rsidP="00D21EF9">
      <w:pPr>
        <w:suppressAutoHyphens/>
        <w:rPr>
          <w:lang w:val="sk-SK"/>
        </w:rPr>
      </w:pPr>
      <w:r w:rsidRPr="00393FA3">
        <w:rPr>
          <w:lang w:val="sk-SK"/>
        </w:rPr>
        <w:t>Tu sa prejavila pravá ľudská povaha. Buliwyf mi svojím spôsobom dal najavo, že viem šplhať, a vďaka jeho slovám som tomu uveril a trochu som pookrial na duchu. Herger to zbadal a prehovoril: - Každý človek sa niečoho bojí, jeden uzavretej miestnosti a druhý zasa, že sa utopí. Jeden druhému sa smeje a nadáva mu do chumajov. Strach je iba vec vkusu, podobne ako keď sa človeku väčšmi páči tá či oná žena, keď má radšej baraninu ako bravčovinu, kapustu ako cibuľu. U nás sa vraví, strach je strach.</w:t>
      </w:r>
    </w:p>
    <w:p w:rsidR="00D21EF9" w:rsidRPr="00393FA3" w:rsidRDefault="00D21EF9" w:rsidP="00D21EF9">
      <w:pPr>
        <w:suppressAutoHyphens/>
        <w:rPr>
          <w:lang w:val="sk-SK"/>
        </w:rPr>
      </w:pPr>
      <w:r w:rsidRPr="00393FA3">
        <w:rPr>
          <w:lang w:val="sk-SK"/>
        </w:rPr>
        <w:lastRenderedPageBreak/>
        <w:t>Nemal som vôľu na také mudrovanie a aj som mu to povedal, lebo ak mám byť úprimný, lomcoval mnou skôr hnev ako strach. Herger sa mi vysmial do tváre a vyhlásil: - Chváľ Alaha, že dal smrť na koniec života, a nie na jeho začiatok.</w:t>
      </w:r>
    </w:p>
    <w:p w:rsidR="00D21EF9" w:rsidRPr="00393FA3" w:rsidRDefault="00D21EF9" w:rsidP="00D21EF9">
      <w:pPr>
        <w:suppressAutoHyphens/>
        <w:rPr>
          <w:lang w:val="sk-SK"/>
        </w:rPr>
      </w:pPr>
      <w:r w:rsidRPr="00393FA3">
        <w:rPr>
          <w:lang w:val="sk-SK"/>
        </w:rPr>
        <w:t>Odvrkol som mu, že nechápem, prečo by sme sa mali náhliť ku koncu. - Veď sa k nemu ani nenáhlime, - odvetil Herger a dodal: - Pozri na Buliwyfa. Vidíš, ako rovno sedí? Vidíš, ako cvála vpred, hoci vie, že čoskoro zomrie?</w:t>
      </w:r>
    </w:p>
    <w:p w:rsidR="00D21EF9" w:rsidRPr="00393FA3" w:rsidRDefault="00D21EF9" w:rsidP="00D21EF9">
      <w:pPr>
        <w:suppressAutoHyphens/>
        <w:rPr>
          <w:lang w:val="sk-SK"/>
        </w:rPr>
      </w:pPr>
      <w:r w:rsidRPr="00393FA3">
        <w:rPr>
          <w:lang w:val="sk-SK"/>
        </w:rPr>
        <w:t>-</w:t>
      </w:r>
      <w:r w:rsidRPr="00393FA3">
        <w:rPr>
          <w:lang w:val="sk-SK"/>
        </w:rPr>
        <w:tab/>
        <w:t>Ja neviem, že zomrie, - namietal som.</w:t>
      </w:r>
    </w:p>
    <w:p w:rsidR="00D21EF9" w:rsidRPr="00393FA3" w:rsidRDefault="00D21EF9" w:rsidP="00D21EF9">
      <w:pPr>
        <w:suppressAutoHyphens/>
        <w:rPr>
          <w:lang w:val="sk-SK"/>
        </w:rPr>
      </w:pPr>
      <w:r w:rsidRPr="00393FA3">
        <w:rPr>
          <w:lang w:val="sk-SK"/>
        </w:rPr>
        <w:t>-</w:t>
      </w:r>
      <w:r w:rsidRPr="00393FA3">
        <w:rPr>
          <w:lang w:val="sk-SK"/>
        </w:rPr>
        <w:tab/>
        <w:t>Iste, - prikývol Herger, - ale Buliwyf to vie. - Potom zmĺkol a hodnú chvíľu sme cválali popri sebe mlčky, až kým jasné slnko nevystúpilo vysoko na oblohu. Napokon dal Buliwyf znamenie, aby sme zastali. Všetci jazdci zosadli a chystali sa na vstup do hromových jaskýň.</w:t>
      </w:r>
    </w:p>
    <w:p w:rsidR="00D21EF9" w:rsidRPr="00393FA3" w:rsidRDefault="00D21EF9" w:rsidP="00D21EF9">
      <w:pPr>
        <w:suppressAutoHyphens/>
        <w:rPr>
          <w:lang w:val="sk-SK"/>
        </w:rPr>
      </w:pPr>
      <w:r w:rsidRPr="00393FA3">
        <w:rPr>
          <w:lang w:val="sk-SK"/>
        </w:rPr>
        <w:t>Veľmi dobre som si uvedomoval, že títo Severania sú neslýchané udatní, ale keď som zablúdil pohľadom do priepasti pod útesom, zovrelo mi srdce a bá</w:t>
      </w:r>
      <w:r w:rsidR="00E1473C" w:rsidRPr="00393FA3">
        <w:rPr>
          <w:lang w:val="sk-SK"/>
        </w:rPr>
        <w:t>l som sa, že sa už-už povraciam</w:t>
      </w:r>
      <w:r w:rsidRPr="00393FA3">
        <w:rPr>
          <w:lang w:val="sk-SK"/>
        </w:rPr>
        <w:t>. Stena útesu bola hladká ako sklo a nevidel som na nej najmenšiu oporu pre ruky či nohy. Klesala do hĺbky vari štyristo krokov. Príboj bol tak ďaleko, že vyzeral ako drobné vlnky, sťa jemná kresba na obraze. Pritom som však dobre vedel, aké sú velikánske, stačí zliezť dolu.</w:t>
      </w:r>
    </w:p>
    <w:p w:rsidR="00D21EF9" w:rsidRPr="00393FA3" w:rsidRDefault="00D21EF9" w:rsidP="00D21EF9">
      <w:pPr>
        <w:suppressAutoHyphens/>
        <w:rPr>
          <w:lang w:val="sk-SK"/>
        </w:rPr>
      </w:pPr>
      <w:r w:rsidRPr="00393FA3">
        <w:rPr>
          <w:lang w:val="sk-SK"/>
        </w:rPr>
        <w:t xml:space="preserve">Podľa mňa bolo bláznovstvo zliezať dolu tým útesom, bláznovstvo, akého by nebol schopný ani besný pes. Ale Severania sa chystali, akoby o nič nešlo. Buliwyf kázal, </w:t>
      </w:r>
      <w:r w:rsidR="00DB1E58" w:rsidRPr="00393FA3">
        <w:rPr>
          <w:lang w:val="sk-SK"/>
        </w:rPr>
        <w:t>aby zatĺ</w:t>
      </w:r>
      <w:r w:rsidRPr="00393FA3">
        <w:rPr>
          <w:lang w:val="sk-SK"/>
        </w:rPr>
        <w:t>kli do zeme hrubé drevené koly. Okolo nich pouvažovali povrazy z tuleních koží a konce spustili z útesu.</w:t>
      </w:r>
    </w:p>
    <w:p w:rsidR="00D21EF9" w:rsidRPr="00393FA3" w:rsidRDefault="00D21EF9" w:rsidP="00D21EF9">
      <w:pPr>
        <w:suppressAutoHyphens/>
        <w:rPr>
          <w:lang w:val="sk-SK"/>
        </w:rPr>
      </w:pPr>
      <w:r w:rsidRPr="00393FA3">
        <w:rPr>
          <w:lang w:val="sk-SK"/>
        </w:rPr>
        <w:t>Povrazy však neboli dosť dlhé. Museli ich znovu vytiahnuť a pozväzovať po dvoch, aby dočiahli až k vlnám pod bralom.</w:t>
      </w:r>
    </w:p>
    <w:p w:rsidR="00D21EF9" w:rsidRPr="00393FA3" w:rsidRDefault="00D21EF9" w:rsidP="00D21EF9">
      <w:pPr>
        <w:suppressAutoHyphens/>
        <w:rPr>
          <w:lang w:val="sk-SK"/>
        </w:rPr>
      </w:pPr>
      <w:r w:rsidRPr="00393FA3">
        <w:rPr>
          <w:lang w:val="sk-SK"/>
        </w:rPr>
        <w:t>Tak sme zhotovili dva povrazy, ktoré siahali po úpätie útesu. Potom Buliwyf oslovil družinu: - Prvý zleziem ja, a keď budem dolu, budeme vedieť, že povrazy sú silné a môžete ma nasledovať. Počkám vás dolu, na tej úzkej rímse.</w:t>
      </w:r>
    </w:p>
    <w:p w:rsidR="00D21EF9" w:rsidRPr="00393FA3" w:rsidRDefault="00D21EF9" w:rsidP="00D21EF9">
      <w:pPr>
        <w:suppressAutoHyphens/>
        <w:rPr>
          <w:lang w:val="sk-SK"/>
        </w:rPr>
      </w:pPr>
      <w:r w:rsidRPr="00393FA3">
        <w:rPr>
          <w:lang w:val="sk-SK"/>
        </w:rPr>
        <w:t>Pozrel som dolu. Ak bola tá rímsa úzka, tak je ťava milé zviera. V skutočnosti to bol uzulinký pásik plochej skaly, do ktorej neprestajne dorážal príboj a zalieval ju.</w:t>
      </w:r>
    </w:p>
    <w:p w:rsidR="00D21EF9" w:rsidRPr="00393FA3" w:rsidRDefault="00D21EF9" w:rsidP="00D21EF9">
      <w:pPr>
        <w:suppressAutoHyphens/>
        <w:rPr>
          <w:lang w:val="sk-SK"/>
        </w:rPr>
      </w:pPr>
      <w:r w:rsidRPr="00393FA3">
        <w:rPr>
          <w:lang w:val="sk-SK"/>
        </w:rPr>
        <w:lastRenderedPageBreak/>
        <w:t>- Keď všetci zlezieme dolu, - pokračoval Buliwyf, -môžeme zaútočiť na matku wendolov v hromových jaskyniach. - Rozprával nenútene, ako keby kázal otrokyni, aby navarila duseného mäsa, či urobila nejakú inú domácu robotu. A bez ďalších rečí začal zliezať dolu útesom.</w:t>
      </w:r>
    </w:p>
    <w:p w:rsidR="00D21EF9" w:rsidRPr="00393FA3" w:rsidRDefault="00D21EF9" w:rsidP="00D21EF9">
      <w:pPr>
        <w:suppressAutoHyphens/>
        <w:rPr>
          <w:lang w:val="sk-SK"/>
        </w:rPr>
      </w:pPr>
      <w:r w:rsidRPr="00393FA3">
        <w:rPr>
          <w:lang w:val="sk-SK"/>
        </w:rPr>
        <w:t>Spúšťal sa pozoruhodným spôsobom, hoci Severania to nepokladajú za nijakú zvláštnosť. Od Hergera som sa dozvedel, že v istom ročnom období takto vyberajú vajíčka morským vtákom, keď si stavajú hniezda na útese. Zliezajú nasledovne. Jeden si obkrúti okolo drieku povraz a ostatní ho spúšťajú popri skalnej stene. Ako zlieza, drží sa druhého povrazu, ktorý visí z útesu. Stíska v ruke hrubú palicu z dubového dreva, opatrenú na jednom konci koženým remencom, ktorý si omotá okolo zápästia. Palicou sa odráža od steny útesu a postupne</w:t>
      </w:r>
      <w:r w:rsidR="00DB1E58" w:rsidRPr="00393FA3">
        <w:rPr>
          <w:lang w:val="sk-SK"/>
        </w:rPr>
        <w:t xml:space="preserve"> sa spúšťa popri skalnej stene.</w:t>
      </w:r>
      <w:r w:rsidR="00DB1E58" w:rsidRPr="00393FA3">
        <w:rPr>
          <w:rStyle w:val="Odkaznapoznmkupodiarou"/>
          <w:lang w:val="sk-SK"/>
        </w:rPr>
        <w:footnoteReference w:id="42"/>
      </w:r>
    </w:p>
    <w:p w:rsidR="00D21EF9" w:rsidRPr="00393FA3" w:rsidRDefault="00D21EF9" w:rsidP="00D21EF9">
      <w:pPr>
        <w:suppressAutoHyphens/>
        <w:rPr>
          <w:lang w:val="sk-SK"/>
        </w:rPr>
      </w:pPr>
      <w:r w:rsidRPr="00393FA3">
        <w:rPr>
          <w:lang w:val="sk-SK"/>
        </w:rPr>
        <w:t>Keď sa Buliwyf spúšťal nadol a vyzeral čoraz menší, videl som, že veľmi šikovne narába slučkou, povrazom aj palicou. Nepodľahol som však sebaklamu, že je to hračka, lebo som videl, že je to ťažké a vyžaduje si to cvik.</w:t>
      </w:r>
    </w:p>
    <w:p w:rsidR="00D21EF9" w:rsidRPr="00393FA3" w:rsidRDefault="00D21EF9" w:rsidP="00D21EF9">
      <w:pPr>
        <w:suppressAutoHyphens/>
        <w:rPr>
          <w:lang w:val="sk-SK"/>
        </w:rPr>
      </w:pPr>
      <w:r w:rsidRPr="00393FA3">
        <w:rPr>
          <w:lang w:val="sk-SK"/>
        </w:rPr>
        <w:t>Napokon bezpečne dosiahol cieľ, postavil sa na úzku rímsu, cez ktorú sa pre</w:t>
      </w:r>
      <w:r w:rsidR="00DB1E58" w:rsidRPr="00393FA3">
        <w:rPr>
          <w:lang w:val="sk-SK"/>
        </w:rPr>
        <w:t>lieval príboj. Tak sa scvrkol, ž</w:t>
      </w:r>
      <w:r w:rsidRPr="00393FA3">
        <w:rPr>
          <w:lang w:val="sk-SK"/>
        </w:rPr>
        <w:t>e sme horko-ťažko zbadali, ako kýva rukou na znamenie, že je v bezpečí. Vytiahli sme povraz s dubovou palicou. Herger sa obrátil ku mne a prehovoril: - Teraz si na rade ty.</w:t>
      </w:r>
    </w:p>
    <w:p w:rsidR="00D21EF9" w:rsidRPr="00393FA3" w:rsidRDefault="00D21EF9" w:rsidP="00D21EF9">
      <w:pPr>
        <w:suppressAutoHyphens/>
        <w:rPr>
          <w:lang w:val="sk-SK"/>
        </w:rPr>
      </w:pPr>
      <w:r w:rsidRPr="00393FA3">
        <w:rPr>
          <w:lang w:val="sk-SK"/>
        </w:rPr>
        <w:t>Odvetil som, že sa cítim mizerne. Navyše som dodal, že by som chcel vidieť ešte jedného, ako zlieza, aby som sa to lepšie naučil.</w:t>
      </w:r>
    </w:p>
    <w:p w:rsidR="00D21EF9" w:rsidRPr="00393FA3" w:rsidRDefault="00D21EF9" w:rsidP="00D21EF9">
      <w:pPr>
        <w:suppressAutoHyphens/>
        <w:rPr>
          <w:lang w:val="sk-SK"/>
        </w:rPr>
      </w:pPr>
      <w:r w:rsidRPr="00393FA3">
        <w:rPr>
          <w:lang w:val="sk-SK"/>
        </w:rPr>
        <w:t>Herger mi odporoval: - Zakaždým je to ťažšie, lebo hore je čoraz menej chlapov, čo pomáhajú spúšťať toho ďalšieho. Posledný musí zliezť bez slučky. Bude to Ecthgow, lebo má ruky zo železa. Je to od nás láskavosť, že ťa necháme zliezť druhého. Len choď.</w:t>
      </w:r>
    </w:p>
    <w:p w:rsidR="00D21EF9" w:rsidRPr="00393FA3" w:rsidRDefault="00D21EF9" w:rsidP="00D21EF9">
      <w:pPr>
        <w:suppressAutoHyphens/>
        <w:rPr>
          <w:lang w:val="sk-SK"/>
        </w:rPr>
      </w:pPr>
      <w:r w:rsidRPr="00393FA3">
        <w:rPr>
          <w:lang w:val="sk-SK"/>
        </w:rPr>
        <w:t xml:space="preserve">Vyčítal som mu z očí, že nemám nádej na odklad, a tak som si sadol do slučky a stisol rukami hrubú palicu. Bola klzká od potu, takisto ako celé moje telo. Keď som preliezol cez okraj útesu, naskočili mi zimomriavky od vetra a naposledy som uvidel piatich </w:t>
      </w:r>
      <w:r w:rsidRPr="00393FA3">
        <w:rPr>
          <w:lang w:val="sk-SK"/>
        </w:rPr>
        <w:lastRenderedPageBreak/>
        <w:t>Severanov, ako napínajú lano. Potom mi zmizli z dohľadu. Začal som sa spúšťať.</w:t>
      </w:r>
    </w:p>
    <w:p w:rsidR="00D21EF9" w:rsidRPr="00393FA3" w:rsidRDefault="003F0E39" w:rsidP="00D21EF9">
      <w:pPr>
        <w:suppressAutoHyphens/>
        <w:rPr>
          <w:lang w:val="sk-SK"/>
        </w:rPr>
      </w:pPr>
      <w:r w:rsidRPr="00393FA3">
        <w:rPr>
          <w:lang w:val="sk-SK"/>
        </w:rPr>
        <w:t>Pôvodne s</w:t>
      </w:r>
      <w:r w:rsidR="00D21EF9" w:rsidRPr="00393FA3">
        <w:rPr>
          <w:lang w:val="sk-SK"/>
        </w:rPr>
        <w:t>om si zaumienil, že sa budem horlivo modliť k Alahovi a dobre si vryjem do oka mysle i do pamäti duše všetky zážitky, aké nevyhnutne okúsi človek, keď visí na lane v takej skalnej stene a opiera sa doňho vietor. Len čo sa mi však kamaráti stratili z dohľadu, zabudol som na všetky svoje úmysly. Iba som si jednostaj opakoval „Nech je pochválený Alah", znova a znova, ako človek bez rozumu či starec, ktorému už vypovedal mozog, ako dieťa alebo blázon.</w:t>
      </w:r>
    </w:p>
    <w:p w:rsidR="00D21EF9" w:rsidRPr="00393FA3" w:rsidRDefault="00D21EF9" w:rsidP="00D21EF9">
      <w:pPr>
        <w:suppressAutoHyphens/>
        <w:rPr>
          <w:lang w:val="sk-SK"/>
        </w:rPr>
      </w:pPr>
      <w:r w:rsidRPr="00393FA3">
        <w:rPr>
          <w:lang w:val="sk-SK"/>
        </w:rPr>
        <w:t xml:space="preserve">Vlastne sa nepamätám skoro na nič, okrem jedného. Tak som sa hojdal vo vetre, že som nemohol uprieť </w:t>
      </w:r>
      <w:r w:rsidR="003F0E39" w:rsidRPr="00393FA3">
        <w:rPr>
          <w:lang w:val="sk-SK"/>
        </w:rPr>
        <w:t>pohľad</w:t>
      </w:r>
      <w:r w:rsidRPr="00393FA3">
        <w:rPr>
          <w:lang w:val="sk-SK"/>
        </w:rPr>
        <w:t xml:space="preserve"> na jedno miesto a sivú stenu som videl rozmazanú. Veľa ráz som do nej narazil, odrel som si kožu a rozboleli ma kosti. Raz som do nej tresol hlavou a pred očami sa mi roztancovali jasné biele bodky ako hviezdy. Bál som sa, že zamdliem, ale premohol som sa. Po čase, ktorý mi pripadal ako celý život, ak nie dlhší, ocitol som sa dolu. Buliwyf ma potľapkal po pleci a poznamenal, že som sa dobre držal.</w:t>
      </w:r>
    </w:p>
    <w:p w:rsidR="00D21EF9" w:rsidRPr="00393FA3" w:rsidRDefault="00D21EF9" w:rsidP="00D21EF9">
      <w:pPr>
        <w:suppressAutoHyphens/>
        <w:rPr>
          <w:lang w:val="sk-SK"/>
        </w:rPr>
      </w:pPr>
      <w:r w:rsidRPr="00393FA3">
        <w:rPr>
          <w:lang w:val="sk-SK"/>
        </w:rPr>
        <w:t>Slučku vytiahli a vlny sa s burácaním prelievali cezo mňa i cez Buliwyfa po mojom boku. Usiloval som sa udržať rovnováhu na šmykľavej rímse, čo si vyžadovalo takú pozornosť, že som si nevšimol, ako zliezli dolu ostatní. Túžil so</w:t>
      </w:r>
      <w:r w:rsidR="003F0E39" w:rsidRPr="00393FA3">
        <w:rPr>
          <w:lang w:val="sk-SK"/>
        </w:rPr>
        <w:t>m iba po jednom, aby ma vlny ne</w:t>
      </w:r>
      <w:r w:rsidRPr="00393FA3">
        <w:rPr>
          <w:lang w:val="sk-SK"/>
        </w:rPr>
        <w:t>zmietli do mora. Na vlastné oči som videl, že vlny sú vyššie ako traja chlapi nad sebou, a po každej som chvíľu nič nevnímal vo víre studenej vody, ktorá ma strhávala so sebou. Príboj ma veľa ráz zrazil z nôh. Bol som do nitky premočený, telom mi lomcovala strašná triaška a zuby mi drkotali, ako keď cvála kôň.</w:t>
      </w:r>
    </w:p>
    <w:p w:rsidR="00D21EF9" w:rsidRPr="00393FA3" w:rsidRDefault="00D21EF9" w:rsidP="00D21EF9">
      <w:pPr>
        <w:suppressAutoHyphens/>
        <w:rPr>
          <w:lang w:val="sk-SK"/>
        </w:rPr>
      </w:pPr>
      <w:r w:rsidRPr="00393FA3">
        <w:rPr>
          <w:lang w:val="sk-SK"/>
        </w:rPr>
        <w:t>Medzitým zliezli všetci Buliwyfovi bojovníci, celí a zdraví. Ecthgow sa spustil nakoniec, lebo bol silák, ale keď sa konečne postavil na rímsu, nohy sa mu triasli ako človeku zápasiacemu so smrťou. Chvíľu sme počkali, kým sa spamätá.</w:t>
      </w:r>
    </w:p>
    <w:p w:rsidR="00D21EF9" w:rsidRPr="00393FA3" w:rsidRDefault="00D21EF9" w:rsidP="00D21EF9">
      <w:pPr>
        <w:suppressAutoHyphens/>
        <w:rPr>
          <w:lang w:val="sk-SK"/>
        </w:rPr>
      </w:pPr>
      <w:r w:rsidRPr="00393FA3">
        <w:rPr>
          <w:lang w:val="sk-SK"/>
        </w:rPr>
        <w:t>Potom Buliwyf prehovoril: - Zídeme do vody a preplávame k jaskyni. Ja pôjdem prvý. Dýku si vezmi do zubov, aby si mohol zápasiť s prúdmi.</w:t>
      </w:r>
    </w:p>
    <w:p w:rsidR="00D21EF9" w:rsidRPr="00393FA3" w:rsidRDefault="00D21EF9" w:rsidP="00D21EF9">
      <w:pPr>
        <w:suppressAutoHyphens/>
        <w:rPr>
          <w:lang w:val="sk-SK"/>
        </w:rPr>
      </w:pPr>
      <w:r w:rsidRPr="00393FA3">
        <w:rPr>
          <w:lang w:val="sk-SK"/>
        </w:rPr>
        <w:t xml:space="preserve">Tie slová veštiace ďalšie bláznovstvo ma ohúrili vo chvíli, keď som už nebol ničoho schopný. Podľa mojej mienky bol Buliwyfov </w:t>
      </w:r>
      <w:r w:rsidRPr="00393FA3">
        <w:rPr>
          <w:lang w:val="sk-SK"/>
        </w:rPr>
        <w:lastRenderedPageBreak/>
        <w:t>plán čistý nezmysel. Videl som, ako vlny hučia a trieštia sa o rozoklané skaly, potom ustupujú s obrovskou silou, vzchopia sa a znovu do nich dorážajú. Keď som sa prizeral, vskutku som neveril, že by niekto mohol v tej vode plávať, veď by ho príboj zaraz roztrieštil o skaly na márne kúsočky.</w:t>
      </w:r>
    </w:p>
    <w:p w:rsidR="00D21EF9" w:rsidRPr="00393FA3" w:rsidRDefault="00D21EF9" w:rsidP="00D21EF9">
      <w:pPr>
        <w:suppressAutoHyphens/>
        <w:rPr>
          <w:lang w:val="sk-SK"/>
        </w:rPr>
      </w:pPr>
      <w:r w:rsidRPr="00393FA3">
        <w:rPr>
          <w:lang w:val="sk-SK"/>
        </w:rPr>
        <w:t>Vôbec som však nenamietal, lebo to bolo mimo môjho pochopu. Nazdával som sa, že mi hrozí okamžitá smrť, a bolo mi jedno, či to nebezpečenstvo ešte vzrastie. Vzal som si teda dýku a zastrčil som si ju za opasok, lebo v zuboch by som ju neudržal, tak mi drkotali. Na Severanoch som nebadal nijaké príznaky prechladnutia ani úna</w:t>
      </w:r>
      <w:r w:rsidR="00734E34" w:rsidRPr="00393FA3">
        <w:rPr>
          <w:lang w:val="sk-SK"/>
        </w:rPr>
        <w:t>vy. Každú vlnu vítali ešte svie</w:t>
      </w:r>
      <w:r w:rsidRPr="00393FA3">
        <w:rPr>
          <w:lang w:val="sk-SK"/>
        </w:rPr>
        <w:t>žejší, usmievali sa a tešili na nadchádzajúcu bitku a za toto som ich nenávidel.</w:t>
      </w:r>
    </w:p>
    <w:p w:rsidR="00D21EF9" w:rsidRPr="00393FA3" w:rsidRDefault="00D21EF9" w:rsidP="00D21EF9">
      <w:pPr>
        <w:suppressAutoHyphens/>
        <w:rPr>
          <w:lang w:val="sk-SK"/>
        </w:rPr>
      </w:pPr>
      <w:r w:rsidRPr="00393FA3">
        <w:rPr>
          <w:lang w:val="sk-SK"/>
        </w:rPr>
        <w:t>Buliwyf pozoroval vlnobitie, vyčkal vhodnú chvíľu a skočil do mora. Ja som váhal, ale ktosi - vždy som bol presvedčený, že to bol Herger - ma sotil do vody. Spadol som do víriacich sa ľadových vín, ktoré mnou zmietali zboka nabok. Videl som iba zelenú vodu. Potom som si všimol, že Buliwyf sa ponoril. Nasledoval som jeho príklad a vplával som do akéhosi skalného priechodu. Napodobňoval som ho vo všetkom.</w:t>
      </w:r>
    </w:p>
    <w:p w:rsidR="00D21EF9" w:rsidRPr="00393FA3" w:rsidRDefault="00D21EF9" w:rsidP="00D21EF9">
      <w:pPr>
        <w:suppressAutoHyphens/>
        <w:rPr>
          <w:lang w:val="sk-SK"/>
        </w:rPr>
      </w:pPr>
      <w:r w:rsidRPr="00393FA3">
        <w:rPr>
          <w:lang w:val="sk-SK"/>
        </w:rPr>
        <w:t>V jednej chvíli ho príboj ťahal späť do m</w:t>
      </w:r>
      <w:r w:rsidR="00734E34" w:rsidRPr="00393FA3">
        <w:rPr>
          <w:lang w:val="sk-SK"/>
        </w:rPr>
        <w:t>ora a mňa s ním. Vtedy sa chytil</w:t>
      </w:r>
      <w:r w:rsidRPr="00393FA3">
        <w:rPr>
          <w:lang w:val="sk-SK"/>
        </w:rPr>
        <w:t xml:space="preserve"> skaly, aby sa mu vzoprel. Ja som urobil to isté. Pevne som sa držal skaly a pľúca mi išlo roztrhnúť. Vzápätí sa vlny začali valiť v opačnom smere a strašnou rýchlosťou ma hnali vpred. Narážal som pritom do skál a všelijakých prekážok. O chvíľu príboj zasa zmenil smer a ťahal nás späť ako predtým. Prinútený nasledovať Buliwyfov príklad chytil som sa skaly. Je pravda, že ma pľúca pálili ako oheň a v hĺbke duše som si uvedomoval, že v ľadovom mori už dlho nevydržím. Vtom sa príboj obrátil a hodil ma dopredu. Zrazu som sa ocitol nad hladinou a dýchal som vzduch.</w:t>
      </w:r>
    </w:p>
    <w:p w:rsidR="00D21EF9" w:rsidRPr="00393FA3" w:rsidRDefault="00D21EF9" w:rsidP="00D21EF9">
      <w:pPr>
        <w:suppressAutoHyphens/>
        <w:rPr>
          <w:lang w:val="sk-SK"/>
        </w:rPr>
      </w:pPr>
      <w:r w:rsidRPr="00393FA3">
        <w:rPr>
          <w:lang w:val="sk-SK"/>
        </w:rPr>
        <w:t>Všetko sa odohralo tak rýchlo a nečakane, že sa mi vôbec neuľavilo, hoci by sa to dalo čakať. Ani som nepomyslel na vďakyvzdanie Alahovi, že som to prežil. Lapal som po vzduchu a aj bojovníci okolo mňa sa vynorili z vody a dychčali.</w:t>
      </w:r>
    </w:p>
    <w:p w:rsidR="00D21EF9" w:rsidRPr="00393FA3" w:rsidRDefault="00D21EF9" w:rsidP="00D21EF9">
      <w:pPr>
        <w:suppressAutoHyphens/>
        <w:rPr>
          <w:lang w:val="sk-SK"/>
        </w:rPr>
      </w:pPr>
      <w:r w:rsidRPr="00393FA3">
        <w:rPr>
          <w:lang w:val="sk-SK"/>
        </w:rPr>
        <w:t xml:space="preserve">Uvidel som toto. Ocitli sme sa v akomsi rybníku či jazierku v jaskyni s hladkými skalnými stenami. Od mora sa otváral vchod, cez ktorý sme vplávali dnu. Rovno pred nami sa ťahala skalná plošina. </w:t>
      </w:r>
      <w:r w:rsidRPr="00393FA3">
        <w:rPr>
          <w:lang w:val="sk-SK"/>
        </w:rPr>
        <w:lastRenderedPageBreak/>
        <w:t>Okolo ohňa kvočali tri či štyri čierne postavy a spievali vysokými hlasmi. Hneď som pochopil, prečo tieto jaskyne volajú hromové. Po každom prívale vôd jaskyňa tak znásobovala hukot vín, že ma rozboleli uši a zdalo sa mi, akoby sa chvel vzduch.</w:t>
      </w:r>
    </w:p>
    <w:p w:rsidR="00D21EF9" w:rsidRPr="00393FA3" w:rsidRDefault="00D21EF9" w:rsidP="00D21EF9">
      <w:pPr>
        <w:suppressAutoHyphens/>
        <w:rPr>
          <w:lang w:val="sk-SK"/>
        </w:rPr>
      </w:pPr>
      <w:r w:rsidRPr="00393FA3">
        <w:rPr>
          <w:lang w:val="sk-SK"/>
        </w:rPr>
        <w:t xml:space="preserve">Tu, v tejto jaskyni Buliwyf a jeho bojovníci zaútočili a ja som sa k nim pridal. Krátkymi dýkami sme zabili štyroch zloduchov, čo tam sedeli. Prvý raz som ich videl zreteľne pri mihotavom </w:t>
      </w:r>
      <w:r w:rsidR="00734E34" w:rsidRPr="00393FA3">
        <w:rPr>
          <w:lang w:val="sk-SK"/>
        </w:rPr>
        <w:t>svetle ohňa. Plamene prudko vzbĺ</w:t>
      </w:r>
      <w:r w:rsidRPr="00393FA3">
        <w:rPr>
          <w:lang w:val="sk-SK"/>
        </w:rPr>
        <w:t>kli po každom hrmiacom prívale vody. Zloduchovia vyzerali takto. Vo všetkom sa ponášali na ľudí, ale nie na takých, akí žijú na svete. Boli nízki, územčistí a rozložití, zarastení na celom tele okrem dlaní, chodidiel a tvárí. Tváre mali veľmi veľké, aj ústa a čeľuste. Tie im vyčnievali dopredu a boli škaredí. Aj hlavy mali väčšie ako normálni ľudia. Oči mali hlboko zasadené do lebiek a nadočnicové oblúky mohutné, hoci nie vďaka obočiu, ale vďaka silným kostiam. Aj zuby mali veľké a ostré. Pravda, mnohí ich mali zodraté a ploché.</w:t>
      </w:r>
    </w:p>
    <w:p w:rsidR="00D21EF9" w:rsidRPr="00393FA3" w:rsidRDefault="00D21EF9" w:rsidP="00D21EF9">
      <w:pPr>
        <w:suppressAutoHyphens/>
        <w:rPr>
          <w:lang w:val="sk-SK"/>
        </w:rPr>
      </w:pPr>
      <w:r w:rsidRPr="00393FA3">
        <w:rPr>
          <w:lang w:val="sk-SK"/>
        </w:rPr>
        <w:t>Inakšie sa telesnými črtami, pohlavím a tele</w:t>
      </w:r>
      <w:r w:rsidR="00734E34" w:rsidRPr="00393FA3">
        <w:rPr>
          <w:lang w:val="sk-SK"/>
        </w:rPr>
        <w:t>snými otvormi ponášali na ľudí.</w:t>
      </w:r>
      <w:r w:rsidR="00734E34" w:rsidRPr="00393FA3">
        <w:rPr>
          <w:rStyle w:val="Odkaznapoznmkupodiarou"/>
          <w:lang w:val="sk-SK"/>
        </w:rPr>
        <w:footnoteReference w:id="43"/>
      </w:r>
      <w:r w:rsidRPr="00393FA3">
        <w:rPr>
          <w:lang w:val="sk-SK"/>
        </w:rPr>
        <w:t xml:space="preserve"> Jeden z tých tvorov zomieral pomalšie a z úst sa mu vydrali akési zvuky, ktoré podľa mňa pripomínali reč. Neviem však posúdiť, či to bolo tak, a nie som si istý, hoci o tom hovorím.</w:t>
      </w:r>
    </w:p>
    <w:p w:rsidR="00D21EF9" w:rsidRPr="00393FA3" w:rsidRDefault="00D21EF9" w:rsidP="00D21EF9">
      <w:pPr>
        <w:suppressAutoHyphens/>
        <w:rPr>
          <w:lang w:val="sk-SK"/>
        </w:rPr>
      </w:pPr>
      <w:r w:rsidRPr="00393FA3">
        <w:rPr>
          <w:lang w:val="sk-SK"/>
        </w:rPr>
        <w:t>Buliwyf si obzrel</w:t>
      </w:r>
      <w:r w:rsidR="00734E34" w:rsidRPr="00393FA3">
        <w:rPr>
          <w:lang w:val="sk-SK"/>
        </w:rPr>
        <w:t xml:space="preserve"> štyroch mŕtvych tvorov zaraste</w:t>
      </w:r>
      <w:r w:rsidRPr="00393FA3">
        <w:rPr>
          <w:lang w:val="sk-SK"/>
        </w:rPr>
        <w:t>ných hustou srsťou, ale vzápätí sme začuli hrôzostrašný spev, ktorý sa ozýval v jaskyni, mocnel a tíchol v rytme burácajúceho príboja. Ten zvuk vychádzal z hlbín jaskyne. Buliwyf nás ta viedol.</w:t>
      </w:r>
    </w:p>
    <w:p w:rsidR="00D21EF9" w:rsidRPr="00393FA3" w:rsidRDefault="00D21EF9" w:rsidP="00D21EF9">
      <w:pPr>
        <w:suppressAutoHyphens/>
        <w:rPr>
          <w:lang w:val="sk-SK"/>
        </w:rPr>
      </w:pPr>
      <w:r w:rsidRPr="00393FA3">
        <w:rPr>
          <w:lang w:val="sk-SK"/>
        </w:rPr>
        <w:t>Naďabili sme na troch tvorov. Ležali doluznačky na zemi, tváre pritisnuté k zemi a ruky prosebné zdvihnuté k starene skrývajúcej sa v tieni. Prosebníci čosi vyspevovali a nevšimli si náš príchod. Ale tá stvora nás zbadala a hrôzostrašne vykríkla, keď sme sa k nej približovali. Usúdil som, že je to matka wendolov, hoci som na nej nepobadal nijaké príznaky ženskosti, taká bola stará.</w:t>
      </w:r>
    </w:p>
    <w:p w:rsidR="00D21EF9" w:rsidRPr="00393FA3" w:rsidRDefault="00D21EF9" w:rsidP="00D21EF9">
      <w:pPr>
        <w:suppressAutoHyphens/>
        <w:rPr>
          <w:lang w:val="sk-SK"/>
        </w:rPr>
      </w:pPr>
      <w:r w:rsidRPr="00393FA3">
        <w:rPr>
          <w:lang w:val="sk-SK"/>
        </w:rPr>
        <w:t xml:space="preserve">Na prosebníkov sa vrhol iba Buliwyf a všetkých ich usmrtil. Matka wendolov sa utiahla hlbšie do tieňov a ohlušujúco vrieskala. Nerozoznal som ju dobre, ale čosi som zazrel. Obklopovali ju hady, </w:t>
      </w:r>
      <w:r w:rsidRPr="00393FA3">
        <w:rPr>
          <w:lang w:val="sk-SK"/>
        </w:rPr>
        <w:lastRenderedPageBreak/>
        <w:t>ktoré sa jej skrúcali pod nohami, na rukách i okolo šije. Hady syčali a vyplazovali jazyky, a pretože po nej lozili, nielen po jej tele, ale aj po zemi, B</w:t>
      </w:r>
      <w:r w:rsidR="00734E34" w:rsidRPr="00393FA3">
        <w:rPr>
          <w:lang w:val="sk-SK"/>
        </w:rPr>
        <w:t>uliwyfovi bojovníci sa k nej ne</w:t>
      </w:r>
      <w:r w:rsidRPr="00393FA3">
        <w:rPr>
          <w:lang w:val="sk-SK"/>
        </w:rPr>
        <w:t>opovážili priblížiť.</w:t>
      </w:r>
    </w:p>
    <w:p w:rsidR="00D21EF9" w:rsidRPr="00393FA3" w:rsidRDefault="00D21EF9" w:rsidP="00D21EF9">
      <w:pPr>
        <w:suppressAutoHyphens/>
        <w:rPr>
          <w:lang w:val="sk-SK"/>
        </w:rPr>
      </w:pPr>
      <w:r w:rsidRPr="00393FA3">
        <w:rPr>
          <w:lang w:val="sk-SK"/>
        </w:rPr>
        <w:t>Potom na ňu Buliwyf zaútočil a strašne vykríkla, keď jej vrazil dýku hlboko do pŕs. Nedbal na hady a niekoľko ráz picho</w:t>
      </w:r>
      <w:r w:rsidR="00734E34" w:rsidRPr="00393FA3">
        <w:rPr>
          <w:lang w:val="sk-SK"/>
        </w:rPr>
        <w:t>l matku wendolov. Starena sa ne</w:t>
      </w:r>
      <w:r w:rsidRPr="00393FA3">
        <w:rPr>
          <w:lang w:val="sk-SK"/>
        </w:rPr>
        <w:t>zrútila na zem, ale stála, hoci krv z nej striekala ako z fontány, toľko rán jej Buliwyf zasadil. A vytrvalo vrieskala tým najprenikavejším hlasom.</w:t>
      </w:r>
    </w:p>
    <w:p w:rsidR="00D21EF9" w:rsidRPr="00393FA3" w:rsidRDefault="00D21EF9" w:rsidP="00D21EF9">
      <w:pPr>
        <w:suppressAutoHyphens/>
        <w:rPr>
          <w:lang w:val="sk-SK"/>
        </w:rPr>
      </w:pPr>
      <w:r w:rsidRPr="00393FA3">
        <w:rPr>
          <w:lang w:val="sk-SK"/>
        </w:rPr>
        <w:t>Konečne sa zrútila na zem a znehybnela. Buliwyf sa obrátil k bojovníkom. Vtedy sme si všimli, že ho matka požieračov mŕtvol zranila. V bruchu mal zapichnutú striebornú ihlicu, ktorá sa chvela pri každom údere jeho srdca. Buliwyf si ju vytrhol z tela a začala mu tiecť krv. Neklesol však na kolená smrteľne zranený, ale zostal stáť a vydal rozkaz, aby sme odišli z jaskyne.</w:t>
      </w:r>
    </w:p>
    <w:p w:rsidR="00D21EF9" w:rsidRPr="00393FA3" w:rsidRDefault="00D21EF9" w:rsidP="00D21EF9">
      <w:pPr>
        <w:suppressAutoHyphens/>
        <w:rPr>
          <w:lang w:val="sk-SK"/>
        </w:rPr>
      </w:pPr>
      <w:r w:rsidRPr="00393FA3">
        <w:rPr>
          <w:lang w:val="sk-SK"/>
        </w:rPr>
        <w:t>Poslúchli sme ho a pobrali sme sa k druhému východu, čo ústil na pevninu. Východ bol strážený, ale všetci wendoli ušli, keď začuli vresk svojej zomierajúcej matere. Na spiatočnej ceste do nás nikto nedorážal. Buliwyf nás vyviedol z jaskýň späť ku koňom a tam sa zrútil na zem.</w:t>
      </w:r>
    </w:p>
    <w:p w:rsidR="00D21EF9" w:rsidRPr="00393FA3" w:rsidRDefault="00D21EF9" w:rsidP="00734E34">
      <w:pPr>
        <w:suppressAutoHyphens/>
        <w:rPr>
          <w:lang w:val="sk-SK"/>
        </w:rPr>
      </w:pPr>
      <w:r w:rsidRPr="00393FA3">
        <w:rPr>
          <w:lang w:val="sk-SK"/>
        </w:rPr>
        <w:t xml:space="preserve">Ecthgow posmutnel, hoci to u Severanov vôbec nebýva zvykom, dal </w:t>
      </w:r>
      <w:r w:rsidR="00734E34" w:rsidRPr="00393FA3">
        <w:rPr>
          <w:lang w:val="sk-SK"/>
        </w:rPr>
        <w:t>chlapom pokyn, aby zhotovili no</w:t>
      </w:r>
      <w:r w:rsidRPr="00393FA3">
        <w:rPr>
          <w:lang w:val="sk-SK"/>
        </w:rPr>
        <w:t>sid</w:t>
      </w:r>
      <w:r w:rsidR="00734E34" w:rsidRPr="00393FA3">
        <w:rPr>
          <w:lang w:val="sk-SK"/>
        </w:rPr>
        <w:t>lá</w:t>
      </w:r>
      <w:r w:rsidR="00734E34" w:rsidRPr="00393FA3">
        <w:rPr>
          <w:rStyle w:val="Odkaznapoznmkupodiarou"/>
          <w:lang w:val="sk-SK"/>
        </w:rPr>
        <w:footnoteReference w:id="44"/>
      </w:r>
      <w:r w:rsidRPr="00393FA3">
        <w:rPr>
          <w:lang w:val="sk-SK"/>
        </w:rPr>
        <w:t>, a na nich sme odniesli Buliwyfa krížom cez polia do Rothgarovho kráľovstva. Po celý ten čas mal</w:t>
      </w:r>
      <w:r w:rsidR="00734E34" w:rsidRPr="00393FA3">
        <w:rPr>
          <w:lang w:val="sk-SK"/>
        </w:rPr>
        <w:t xml:space="preserve"> </w:t>
      </w:r>
      <w:r w:rsidRPr="00393FA3">
        <w:rPr>
          <w:lang w:val="sk-SK"/>
        </w:rPr>
        <w:t>Buliwyf dobrú náladu a bol veselý. Nerozumel som všeličomu z jeho rečí, ale raz poznamenal: - Rothgar sa nebude tešiť, keď nás uvidí, lebo bude musieť usporiadať novú hostinu a jeho zásoby sú už vydrancované. - Bojovníci sa zas</w:t>
      </w:r>
      <w:r w:rsidR="00734E34" w:rsidRPr="00393FA3">
        <w:rPr>
          <w:lang w:val="sk-SK"/>
        </w:rPr>
        <w:t>miali tej reči aj iným Buliwyfovým slovám. Poba</w:t>
      </w:r>
      <w:r w:rsidRPr="00393FA3">
        <w:rPr>
          <w:lang w:val="sk-SK"/>
        </w:rPr>
        <w:t>dal som, že sa smejú od srdca.</w:t>
      </w:r>
    </w:p>
    <w:p w:rsidR="00D21EF9" w:rsidRPr="00393FA3" w:rsidRDefault="00D21EF9" w:rsidP="00D21EF9">
      <w:pPr>
        <w:suppressAutoHyphens/>
        <w:rPr>
          <w:lang w:val="sk-SK"/>
        </w:rPr>
      </w:pPr>
      <w:r w:rsidRPr="00393FA3">
        <w:rPr>
          <w:lang w:val="sk-SK"/>
        </w:rPr>
        <w:t>Dorazili sme do Rothgarovho k</w:t>
      </w:r>
      <w:r w:rsidR="00734E34" w:rsidRPr="00393FA3">
        <w:rPr>
          <w:lang w:val="sk-SK"/>
        </w:rPr>
        <w:t>ráľovstva. Privítali nás tam s</w:t>
      </w:r>
      <w:r w:rsidRPr="00393FA3">
        <w:rPr>
          <w:lang w:val="sk-SK"/>
        </w:rPr>
        <w:t xml:space="preserve"> jasotom a nadšením, po smútku nikde ani stopy, hoci Buliwyf bol vážne ranený, koža mu osivela a lomcovala ním triaška. Oči mu svietili od choroby a zimnice. Dobre som poznal tieto príznaky a Severania takisto.</w:t>
      </w:r>
    </w:p>
    <w:p w:rsidR="00D21EF9" w:rsidRPr="00393FA3" w:rsidRDefault="00D21EF9" w:rsidP="00D21EF9">
      <w:pPr>
        <w:suppressAutoHyphens/>
        <w:rPr>
          <w:lang w:val="sk-SK"/>
        </w:rPr>
      </w:pPr>
      <w:r w:rsidRPr="00393FA3">
        <w:rPr>
          <w:lang w:val="sk-SK"/>
        </w:rPr>
        <w:lastRenderedPageBreak/>
        <w:t>Doniesli mu za misku cibuľovej polievky, ale on ju odmietol so slovami: - Mám polievkovú chorobu, nerobte si so mnou staros</w:t>
      </w:r>
      <w:r w:rsidR="00734E34" w:rsidRPr="00393FA3">
        <w:rPr>
          <w:lang w:val="sk-SK"/>
        </w:rPr>
        <w:t>ti. - Potom ohlásil oslavu a ná</w:t>
      </w:r>
      <w:r w:rsidRPr="00393FA3">
        <w:rPr>
          <w:lang w:val="sk-SK"/>
        </w:rPr>
        <w:t>stojil, že ju bude viesť z kamenného kresla po boku kráľa Rothgara. Popíjal medovinu a veselil sa. Bol som obďaleč, keď povedal kráľovi Rothgarovi uprostred hostiny: - Nemám nijaké otrokyne.</w:t>
      </w:r>
    </w:p>
    <w:p w:rsidR="00D21EF9" w:rsidRPr="00393FA3" w:rsidRDefault="00D21EF9" w:rsidP="00D21EF9">
      <w:pPr>
        <w:suppressAutoHyphens/>
        <w:rPr>
          <w:lang w:val="sk-SK"/>
        </w:rPr>
      </w:pPr>
      <w:r w:rsidRPr="00393FA3">
        <w:rPr>
          <w:lang w:val="sk-SK"/>
        </w:rPr>
        <w:t>- Všetky moje otrokyne sú tvoje otrokyne, - odvetil Rothgar.</w:t>
      </w:r>
    </w:p>
    <w:p w:rsidR="00D21EF9" w:rsidRPr="00393FA3" w:rsidRDefault="00D21EF9" w:rsidP="00D21EF9">
      <w:pPr>
        <w:suppressAutoHyphens/>
        <w:rPr>
          <w:lang w:val="sk-SK"/>
        </w:rPr>
      </w:pPr>
      <w:r w:rsidRPr="00393FA3">
        <w:rPr>
          <w:lang w:val="sk-SK"/>
        </w:rPr>
        <w:t>Buliwyf pokračoval: - Nemám ani kone.</w:t>
      </w:r>
    </w:p>
    <w:p w:rsidR="00D21EF9" w:rsidRPr="00393FA3" w:rsidRDefault="00D21EF9" w:rsidP="00D21EF9">
      <w:pPr>
        <w:suppressAutoHyphens/>
        <w:rPr>
          <w:lang w:val="sk-SK"/>
        </w:rPr>
      </w:pPr>
      <w:r w:rsidRPr="00393FA3">
        <w:rPr>
          <w:lang w:val="sk-SK"/>
        </w:rPr>
        <w:t>- Všetky moje kone sú tvoje kone, - zopakoval Rothgar. - Nemysli už na také veci.</w:t>
      </w:r>
    </w:p>
    <w:p w:rsidR="00D21EF9" w:rsidRPr="00393FA3" w:rsidRDefault="00D21EF9" w:rsidP="00D21EF9">
      <w:pPr>
        <w:suppressAutoHyphens/>
        <w:rPr>
          <w:lang w:val="sk-SK"/>
        </w:rPr>
      </w:pPr>
      <w:r w:rsidRPr="00393FA3">
        <w:rPr>
          <w:lang w:val="sk-SK"/>
        </w:rPr>
        <w:t>A Buliwyf, hoci bol zranený a obviazaný, sa tešil, usmieval a v ten večer sa mu do tváre vrátila farba. Ba zdalo sa, že z minúty na minútu mocnie. A hoci by som tomu nebol veril, veselil sa s otrokyňou a potom zažartoval: - Mŕtveho nikto nepotrebuje.</w:t>
      </w:r>
    </w:p>
    <w:p w:rsidR="009752C6" w:rsidRPr="00393FA3" w:rsidRDefault="00D21EF9" w:rsidP="00D21EF9">
      <w:pPr>
        <w:suppressAutoHyphens/>
        <w:rPr>
          <w:lang w:val="sk-SK"/>
        </w:rPr>
      </w:pPr>
      <w:r w:rsidRPr="00393FA3">
        <w:rPr>
          <w:lang w:val="sk-SK"/>
        </w:rPr>
        <w:t>Potom Buliwyf zaspal</w:t>
      </w:r>
      <w:r w:rsidR="00734E34" w:rsidRPr="00393FA3">
        <w:rPr>
          <w:lang w:val="sk-SK"/>
        </w:rPr>
        <w:t>, zbledol v tvári a dýchal plyt</w:t>
      </w:r>
      <w:r w:rsidRPr="00393FA3">
        <w:rPr>
          <w:lang w:val="sk-SK"/>
        </w:rPr>
        <w:t>šie. Bál som sa, že sa z toho spánku nepreberie. Akiste si to myslel aj on, lebo v ňom tuho stískal svoj meč.</w:t>
      </w:r>
    </w:p>
    <w:p w:rsidR="00D21EF9" w:rsidRPr="00393FA3" w:rsidRDefault="009752C6" w:rsidP="009752C6">
      <w:pPr>
        <w:pStyle w:val="Nadpis2"/>
        <w:jc w:val="center"/>
        <w:rPr>
          <w:rFonts w:ascii="Times New Roman" w:hAnsi="Times New Roman" w:cs="Times New Roman"/>
          <w:lang w:val="sk-SK"/>
        </w:rPr>
      </w:pPr>
      <w:r w:rsidRPr="00393FA3">
        <w:rPr>
          <w:rFonts w:ascii="Times New Roman" w:hAnsi="Times New Roman" w:cs="Times New Roman"/>
          <w:lang w:val="sk-SK"/>
        </w:rPr>
        <w:br w:type="page"/>
      </w:r>
      <w:r w:rsidR="00D21EF9" w:rsidRPr="00393FA3">
        <w:rPr>
          <w:rFonts w:ascii="Times New Roman" w:hAnsi="Times New Roman" w:cs="Times New Roman"/>
          <w:lang w:val="sk-SK"/>
        </w:rPr>
        <w:lastRenderedPageBreak/>
        <w:t>Smrteľná agónia wendolov</w:t>
      </w: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Aj ja som zaspal. Zobudil ma Herger týmito slovami: - Poď, chytro. - Začul som vzdialené hrmenie. Pozrel som do okna zakrytého blanou z mech</w:t>
      </w:r>
      <w:r w:rsidR="00406DB7" w:rsidRPr="00393FA3">
        <w:rPr>
          <w:lang w:val="sk-SK"/>
        </w:rPr>
        <w:t>úra</w:t>
      </w:r>
      <w:r w:rsidR="00406DB7" w:rsidRPr="00393FA3">
        <w:rPr>
          <w:rStyle w:val="Odkaznapoznmkupodiarou"/>
          <w:lang w:val="sk-SK"/>
        </w:rPr>
        <w:footnoteReference w:id="45"/>
      </w:r>
      <w:r w:rsidRPr="00393FA3">
        <w:rPr>
          <w:lang w:val="sk-SK"/>
        </w:rPr>
        <w:t>, ale ešte nesvitalo, a siahol som po meči. Vlastne som zaspal v brnení, lebo sa mi nechcelo vyzliekať ho. Potom som vybehol von. Bola hodina pred svitaním, vzduch bol hmlistý a hustý a ozýval sa v ňom vzdialený dupot konských kopýt.</w:t>
      </w:r>
    </w:p>
    <w:p w:rsidR="00D21EF9" w:rsidRPr="00393FA3" w:rsidRDefault="00D21EF9" w:rsidP="00D21EF9">
      <w:pPr>
        <w:suppressAutoHyphens/>
        <w:rPr>
          <w:lang w:val="sk-SK"/>
        </w:rPr>
      </w:pPr>
      <w:r w:rsidRPr="00393FA3">
        <w:rPr>
          <w:lang w:val="sk-SK"/>
        </w:rPr>
        <w:t>Herger mi povedal: - Prichádzajú wendoli. Vedia, že Buliwyf utrpel smrteľné zranenie, a chcú pomstiť vraždu svojej matere.</w:t>
      </w:r>
    </w:p>
    <w:p w:rsidR="00D21EF9" w:rsidRPr="00393FA3" w:rsidRDefault="00D21EF9" w:rsidP="00D21EF9">
      <w:pPr>
        <w:suppressAutoHyphens/>
        <w:rPr>
          <w:lang w:val="sk-SK"/>
        </w:rPr>
      </w:pPr>
      <w:r w:rsidRPr="00393FA3">
        <w:rPr>
          <w:lang w:val="sk-SK"/>
        </w:rPr>
        <w:t>Všetci Buliwyfovi bojovníci a ja medzi nimi sa rozostavili okolo opevnení, ktoré sme vybudovali proti wendolom. Boli to chatrné opevnenia, ale lepšie sme nemali. Upierali sme zraky do hmly, kedy zočíme jazdcov rútiacich sa proti nám. Čakal som, že ma premkne veľký strach, ale darmo, lebo som už videl wendolov a vedel som, že sú to živí tvorovia. Aj ak to nie sú ľudia, aspoň sa na ľudí nápadne podobajú, takisto ako opice. A vedel som, že sú smrteľní a môžu zomrieť.</w:t>
      </w:r>
    </w:p>
    <w:p w:rsidR="00D21EF9" w:rsidRPr="00393FA3" w:rsidRDefault="00D21EF9" w:rsidP="00D21EF9">
      <w:pPr>
        <w:suppressAutoHyphens/>
        <w:rPr>
          <w:lang w:val="sk-SK"/>
        </w:rPr>
      </w:pPr>
      <w:r w:rsidRPr="00393FA3">
        <w:rPr>
          <w:lang w:val="sk-SK"/>
        </w:rPr>
        <w:t>Preto som sa nebál, iba som čakal na túto poslednú bitku. V tomto ohľade som bol sám, lebo som si všimol, že Buliwyfovi bojovníci sa náramne boja, hoci sa usilujú zakrývať svoje obavy. Právom, lebo hoci sme zabili matku wendolov, ich vodkyňu, stratili sme Buliwyfa, svojho vodcu, a neveselili sme sa, keď sme čakali a počúvali približujúce sa hrmenie.</w:t>
      </w:r>
    </w:p>
    <w:p w:rsidR="00D21EF9" w:rsidRPr="00393FA3" w:rsidRDefault="00D21EF9" w:rsidP="00D21EF9">
      <w:pPr>
        <w:suppressAutoHyphens/>
        <w:rPr>
          <w:lang w:val="sk-SK"/>
        </w:rPr>
      </w:pPr>
      <w:r w:rsidRPr="00393FA3">
        <w:rPr>
          <w:lang w:val="sk-SK"/>
        </w:rPr>
        <w:t xml:space="preserve">Vtom som začul za chrbtom akýsi ruch, a keď som sa obzrel, uvidel som toto. Na pôde Rothgarovho kráľovstva stál Buliwyf, bledý ako hmla, zahalený do bieleho a s obviazanými ranami. Na </w:t>
      </w:r>
      <w:r w:rsidRPr="00393FA3">
        <w:rPr>
          <w:lang w:val="sk-SK"/>
        </w:rPr>
        <w:lastRenderedPageBreak/>
        <w:t xml:space="preserve">pleciach mu sedeli dva čierne havrany, každý z jednej strany. Pri pohľade naňho Severania zrevali, zdvihli meče nad hlavy a </w:t>
      </w:r>
      <w:r w:rsidR="00406DB7" w:rsidRPr="00393FA3">
        <w:rPr>
          <w:lang w:val="sk-SK"/>
        </w:rPr>
        <w:t>vyrazili zo seba bojový pokrik.</w:t>
      </w:r>
      <w:r w:rsidR="00406DB7" w:rsidRPr="00393FA3">
        <w:rPr>
          <w:rStyle w:val="Odkaznapoznmkupodiarou"/>
          <w:lang w:val="sk-SK"/>
        </w:rPr>
        <w:footnoteReference w:id="46"/>
      </w:r>
    </w:p>
    <w:p w:rsidR="00D21EF9" w:rsidRPr="00393FA3" w:rsidRDefault="00D21EF9" w:rsidP="00D21EF9">
      <w:pPr>
        <w:suppressAutoHyphens/>
        <w:rPr>
          <w:lang w:val="sk-SK"/>
        </w:rPr>
      </w:pPr>
      <w:r w:rsidRPr="00393FA3">
        <w:rPr>
          <w:lang w:val="sk-SK"/>
        </w:rPr>
        <w:t>Buliwyf vôbec nerozprával a neobzrel sa na jednu, ani na druhú stranu. Nedal najavo, že by niekoho spoznal, ale odmeraným krokom zamieril vpred cez opevnenia a tam čakal na nápor wendolov. Havrany odleteli, stisol svoj meč Runding a postavil sa proti nepriateľom.</w:t>
      </w:r>
    </w:p>
    <w:p w:rsidR="00D21EF9" w:rsidRPr="00393FA3" w:rsidRDefault="00D21EF9" w:rsidP="00D21EF9">
      <w:pPr>
        <w:suppressAutoHyphens/>
        <w:rPr>
          <w:lang w:val="sk-SK"/>
        </w:rPr>
      </w:pPr>
      <w:r w:rsidRPr="00393FA3">
        <w:rPr>
          <w:lang w:val="sk-SK"/>
        </w:rPr>
        <w:t>Nenachádzam slov na opis posledného útoku wendolov v hmlách úsvitu. Nedá sa vypovedať, koľko krvi pretieklo, aké výkriky párali hustý vzduch, v akých strašných útrapách hynuli kone i jazdci. Na vlastné oči som videl, ako padol Ecthgow, hoci mal ruky ako z ocele. Wendolský meč mu odsekol hlavu. Kotúľala sa po zemi ako lopta a v ústach sa mu ešte pohyboval jazyk. A tiež som videl, ako Weatha preklal oštep a priklincoval ho k zemi. Metal sa ako ryba, keď ju vylovia z mora. Videl som, ako konské kopytá rozdupali dievča, rozmliaždili jej telo a z ucha jej tiekla krv. A videl som aj istú ženu, Rothgarovu otrokyňu, ako ju prenasledovateľ zo sedla preťal napoly, keď pred ním utekala. Podobne zahynulo veľa detí a videl som to. Kone sa stavali na zadné, vyhadzovali kopytami a zhadzovali jazdcov. Starci a stareny sa vrhali na netvorov, keď tam omráčení ležali na chrbtoch. Videl som aj Wiglifa, Rothgarovho syna, ako ušiel z bojiska a zbabelo sa schoval do bezpečia. Herolda som však v ten deň nevidel.</w:t>
      </w:r>
    </w:p>
    <w:p w:rsidR="00D21EF9" w:rsidRPr="00393FA3" w:rsidRDefault="00D21EF9" w:rsidP="00D21EF9">
      <w:pPr>
        <w:suppressAutoHyphens/>
        <w:rPr>
          <w:lang w:val="sk-SK"/>
        </w:rPr>
      </w:pPr>
      <w:r w:rsidRPr="00393FA3">
        <w:rPr>
          <w:lang w:val="sk-SK"/>
        </w:rPr>
        <w:lastRenderedPageBreak/>
        <w:t>Aj ja som zabil troch wendolov a utŕžil som zásah oštepom do pleca. Pálilo to ako oheň, v celej ruke i v prsiach mi vrela krv a myslel som, že odpadnem, ale bojoval som ďalej.</w:t>
      </w:r>
    </w:p>
    <w:p w:rsidR="00D21EF9" w:rsidRPr="00393FA3" w:rsidRDefault="00D21EF9" w:rsidP="00D21EF9">
      <w:pPr>
        <w:suppressAutoHyphens/>
        <w:rPr>
          <w:lang w:val="sk-SK"/>
        </w:rPr>
      </w:pPr>
      <w:r w:rsidRPr="00393FA3">
        <w:rPr>
          <w:lang w:val="sk-SK"/>
        </w:rPr>
        <w:t>Slnko sa predralo cez hmlu, jeho lúče na nás za</w:t>
      </w:r>
      <w:r w:rsidR="00026F5B" w:rsidRPr="00393FA3">
        <w:rPr>
          <w:lang w:val="sk-SK"/>
        </w:rPr>
        <w:t>svie</w:t>
      </w:r>
      <w:r w:rsidRPr="00393FA3">
        <w:rPr>
          <w:lang w:val="sk-SK"/>
        </w:rPr>
        <w:t>tili plnou silou, hmla sa rozplynula a jazdci zmizli. Pri dennom svetle som všade vôkol seba videl mŕtvoly a bolo medzi nimi veľa tiel wendolov, lebo si ich neodniesli. To naskutku veštilo ich koniec, lebo podľahli zmätku a nemohli podniknúť nový útok na Rothgara. Pochopili to všetci obyvatelia Rothgarovho kráľovstva a jasali od radosti.</w:t>
      </w:r>
    </w:p>
    <w:p w:rsidR="00D21EF9" w:rsidRPr="00393FA3" w:rsidRDefault="00D21EF9" w:rsidP="00D21EF9">
      <w:pPr>
        <w:suppressAutoHyphens/>
        <w:rPr>
          <w:lang w:val="sk-SK"/>
        </w:rPr>
      </w:pPr>
      <w:r w:rsidRPr="00393FA3">
        <w:rPr>
          <w:lang w:val="sk-SK"/>
        </w:rPr>
        <w:t>Herger mi poumýval ranu a bol v povznesenej nálade, až kým Buliwyfovo telo neodniesli do veľkej dvorany Rothgarovho paláca. Buliwyf utrpel niekoľko smrteľných zranení a jeho telo bolo dorúbané od mečov dvanástich nepriateľov. Tvár aj trup mu zalievala vlastná, ešte teplá krv. Pri tomto pohľade vytryskli Hergerovi slzy a zakryl si predo mnou tvár, hoci nemusel, lebo aj mne sa od sĺz zahmlili oči.</w:t>
      </w:r>
    </w:p>
    <w:p w:rsidR="00D21EF9" w:rsidRPr="00393FA3" w:rsidRDefault="00D21EF9" w:rsidP="00026F5B">
      <w:pPr>
        <w:suppressAutoHyphens/>
        <w:rPr>
          <w:lang w:val="sk-SK"/>
        </w:rPr>
      </w:pPr>
      <w:r w:rsidRPr="00393FA3">
        <w:rPr>
          <w:lang w:val="sk-SK"/>
        </w:rPr>
        <w:t>Buliwyfa vystreli pred kráľa Rothgara a jeho povinnosťou bolo predniesť reč. Starec však nevládal prehovoriť. Vyriekol iba toto: - Ajhľa, bojovník a hrdina hodný bohov. Pochovajte ho ako veľkého kráľa. - A odišiel z dvorany. Podľa mňa sa hanbil, lebo sa nezúčastnil na</w:t>
      </w:r>
      <w:r w:rsidR="00026F5B" w:rsidRPr="00393FA3">
        <w:rPr>
          <w:lang w:val="sk-SK"/>
        </w:rPr>
        <w:t xml:space="preserve"> </w:t>
      </w:r>
      <w:r w:rsidRPr="00393FA3">
        <w:rPr>
          <w:lang w:val="sk-SK"/>
        </w:rPr>
        <w:t>boji. Aj jeho syn Wiglif vzal nohy na plecia. Mnohí to videli a poznamenali, že sa správal ako baba. Otec sa možno hanbil aj za to, ak nemal ešte ďalší dôvod, o ktorom neviem. Bol to naozaj veľmi starý človek.</w:t>
      </w:r>
    </w:p>
    <w:p w:rsidR="00D21EF9" w:rsidRPr="00393FA3" w:rsidRDefault="00D21EF9" w:rsidP="00D21EF9">
      <w:pPr>
        <w:suppressAutoHyphens/>
        <w:rPr>
          <w:lang w:val="sk-SK"/>
        </w:rPr>
      </w:pPr>
      <w:r w:rsidRPr="00393FA3">
        <w:rPr>
          <w:lang w:val="sk-SK"/>
        </w:rPr>
        <w:t>Nato Wiglif prehovoril pred heroldom: - Tuto Buliwyf nám preukázal veľkú službu, najmä keď v závere bitky padol. - Takto prehovoril, keď jeho kráľovský otec vyšiel z dvorany.</w:t>
      </w:r>
    </w:p>
    <w:p w:rsidR="00D21EF9" w:rsidRPr="00393FA3" w:rsidRDefault="00D21EF9" w:rsidP="00D21EF9">
      <w:pPr>
        <w:suppressAutoHyphens/>
        <w:rPr>
          <w:lang w:val="sk-SK"/>
        </w:rPr>
      </w:pPr>
      <w:r w:rsidRPr="00393FA3">
        <w:rPr>
          <w:lang w:val="sk-SK"/>
        </w:rPr>
        <w:t>Herger začul tie slová a ja tiež a prvý som tasil meč. Herger ma upozornil: - Nebi sa s tým človekom, lebo je to lišiak a si ranený.</w:t>
      </w:r>
    </w:p>
    <w:p w:rsidR="00D21EF9" w:rsidRPr="00393FA3" w:rsidRDefault="00D21EF9" w:rsidP="00D21EF9">
      <w:pPr>
        <w:suppressAutoHyphens/>
        <w:rPr>
          <w:lang w:val="sk-SK"/>
        </w:rPr>
      </w:pPr>
      <w:r w:rsidRPr="00393FA3">
        <w:rPr>
          <w:lang w:val="sk-SK"/>
        </w:rPr>
        <w:t xml:space="preserve">- Čo na tom záleží? - odvetil som a na mieste som vyzval syna Wiglifa do boja. Wiglif tasil meč. Vtedy ma Herger mocne kopol či udrel odzadu, lebo som nebol na súboj pripravený, a spadol som na zem. Do súboja s Wiglifom nastúpil on. Aj herold sa chopil zbrane a úlisné sa zakrádal za Hergera, lebo ho chcel zabiť od chrbta. Herolda som odpravil ja, keď som mu vrazil meč hlboko do brucha. V tej </w:t>
      </w:r>
      <w:r w:rsidRPr="00393FA3">
        <w:rPr>
          <w:lang w:val="sk-SK"/>
        </w:rPr>
        <w:lastRenderedPageBreak/>
        <w:t>chvíli herold vykríkol. Rothgarov syn Wiglif to počul, a hoci dosiaľ bojoval neohrozene, zrazu bolo vidieť, že sa bojí.</w:t>
      </w:r>
    </w:p>
    <w:p w:rsidR="00D21EF9" w:rsidRPr="00393FA3" w:rsidRDefault="00D21EF9" w:rsidP="00D21EF9">
      <w:pPr>
        <w:suppressAutoHyphens/>
        <w:rPr>
          <w:lang w:val="sk-SK"/>
        </w:rPr>
      </w:pPr>
      <w:r w:rsidRPr="00393FA3">
        <w:rPr>
          <w:lang w:val="sk-SK"/>
        </w:rPr>
        <w:t>Kráľ Rothgar náhodou začul rinčanie mečov. Vrátil sa do veľkej dvorany a prosil ich, aby prestali. Ale jeho úsilie vyšlo nazmar. Herger sa nedal odradiť. Zastal obkročmo nad Buliwyfovým telom, zahnal sa mečom na Wiglifa a zasiahol ho. Wiglif sa zrútil na Rothgarov stôl, siahol po kráľovej čaši a priložil si ju k ústam. Pravda je taká, že zomrel prv, ako sa napil, a tak bolo po všetkom.</w:t>
      </w:r>
    </w:p>
    <w:p w:rsidR="00D21EF9" w:rsidRPr="00393FA3" w:rsidRDefault="00D21EF9" w:rsidP="00D21EF9">
      <w:pPr>
        <w:suppressAutoHyphens/>
        <w:rPr>
          <w:lang w:val="sk-SK"/>
        </w:rPr>
      </w:pPr>
      <w:r w:rsidRPr="00393FA3">
        <w:rPr>
          <w:lang w:val="sk-SK"/>
        </w:rPr>
        <w:t>Z Buliwyfovej družiny, kedysi trinásťčlennej, sme zostali iba štyria, vrátane mňa. Uložili sme Buliwyfa pod drevenú strechu a dali sme mu do rúk čašu s medovinou. Potom Herger oslovil ľudí, čo sa tam zhromaždili: - Kto zomrie s týmto ušľachtilým mužom? -Prihlásila sa jedna žena, otrokyňa kráľa Rothgara, že zomrie s Buliwyfom. A tak sa začali zvyčajné prípravy Severanov na pohreb.</w:t>
      </w:r>
    </w:p>
    <w:p w:rsidR="00026F5B" w:rsidRPr="00393FA3" w:rsidRDefault="00026F5B" w:rsidP="00D21EF9">
      <w:pPr>
        <w:suppressAutoHyphens/>
        <w:rPr>
          <w:lang w:val="sk-SK"/>
        </w:rPr>
      </w:pPr>
    </w:p>
    <w:p w:rsidR="00D21EF9" w:rsidRPr="00393FA3" w:rsidRDefault="00D21EF9" w:rsidP="00D21EF9">
      <w:pPr>
        <w:suppressAutoHyphens/>
        <w:rPr>
          <w:lang w:val="sk-SK"/>
        </w:rPr>
      </w:pPr>
      <w:r w:rsidRPr="00393FA3">
        <w:rPr>
          <w:lang w:val="sk-SK"/>
        </w:rPr>
        <w:t>Hoci Ibn Fadlán výslovne nespomína, ako dlho to trvalo, do pohrebu pravdepodobne uplynulo niekoľko dní.</w:t>
      </w: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Na brehu pod Rothgarovým palácom vystrojili loď, naložili do nej zlaté i strieborné poklady a mŕtve telá dvoch koni. Postavili na nej stánok a uložili doň mŕtveho Buliwyfa. Jeho telo v tunajšom studenom podnebí sčernelo. Potom zaviedli otrokyňu ku všetkým Buliwyfovým bojovníkom, aj ku mne, a ja som ju spoznal. Povedala mi: - Môj pán ti ďakuje. - Jej výzor i správanie odrážali radosť a bola veselšia ako jej súkmeňovci. Keď sa opäť obliekla do šiat skrášlených mnohými zlatými i striebornými ozdobami, podotkol som, že žiari od radosti.</w:t>
      </w:r>
    </w:p>
    <w:p w:rsidR="00D21EF9" w:rsidRPr="00393FA3" w:rsidRDefault="00D21EF9" w:rsidP="00D21EF9">
      <w:pPr>
        <w:suppressAutoHyphens/>
        <w:rPr>
          <w:lang w:val="sk-SK"/>
        </w:rPr>
      </w:pPr>
      <w:r w:rsidRPr="00393FA3">
        <w:rPr>
          <w:lang w:val="sk-SK"/>
        </w:rPr>
        <w:t>Myslel som na to, že je krásna i mladá, a predsa čoskoro zomrie. Vedela to takisto ako ja. Odvetila mi: -Teším sa, lebo onedlho uvidím svojho pána. - Medoviny sa ešte nenapila a rozprávala naozaj od srdca. Tvár jej žiarila od šťastia ako dieťaťu, ako niektorým ženám, keď čakajú dieťa. Bolo to naozaj tak.</w:t>
      </w:r>
    </w:p>
    <w:p w:rsidR="00D21EF9" w:rsidRPr="00393FA3" w:rsidRDefault="00D21EF9" w:rsidP="00D21EF9">
      <w:pPr>
        <w:suppressAutoHyphens/>
        <w:rPr>
          <w:lang w:val="sk-SK"/>
        </w:rPr>
      </w:pPr>
      <w:r w:rsidRPr="00393FA3">
        <w:rPr>
          <w:lang w:val="sk-SK"/>
        </w:rPr>
        <w:t>A dodal som ešte: - Keď sa stretneš so svojím pánom, povedz mu, že som zostal nažive a o všetkom napíšem. - Neviem, či rozumela tým slovám, ale poznamenal som: - Tvoj pán si to želal.</w:t>
      </w:r>
    </w:p>
    <w:p w:rsidR="00D21EF9" w:rsidRPr="00393FA3" w:rsidRDefault="00D21EF9" w:rsidP="00D21EF9">
      <w:pPr>
        <w:suppressAutoHyphens/>
        <w:rPr>
          <w:lang w:val="sk-SK"/>
        </w:rPr>
      </w:pPr>
      <w:r w:rsidRPr="00393FA3">
        <w:rPr>
          <w:lang w:val="sk-SK"/>
        </w:rPr>
        <w:lastRenderedPageBreak/>
        <w:t>- Tak mu to poviem, - prisvedčila a natešená sa pobrala za ďalším Buliwyfovým bojovníkom. Nie som si istý, či ma pochopila, lebo títo Severania nevedeli písať, iba vyrezávali drevo a tesali kameň, hoci aj to zriedkakedy. Navyše som sa nevedel dobre vyjadrovať v ich reči. Odchádzala však odo mňa veselá.</w:t>
      </w:r>
    </w:p>
    <w:p w:rsidR="00026F5B" w:rsidRPr="00393FA3" w:rsidRDefault="00D21EF9" w:rsidP="00026F5B">
      <w:pPr>
        <w:suppressAutoHyphens/>
        <w:rPr>
          <w:lang w:val="sk-SK"/>
        </w:rPr>
      </w:pPr>
      <w:r w:rsidRPr="00393FA3">
        <w:rPr>
          <w:lang w:val="sk-SK"/>
        </w:rPr>
        <w:t>Večer, keď slnko zapadalo do mora, na brehu stála prichystaná Buliwyfova loď. Dievčinu odviedli do stánku na lodi a starena, ktorú volajú anjel smrti, jej vrazila dýku medzi rebrá. My dvaja s Hergerom sme držali povraz, ktorý ju uškrtil, potom sme ju posadili vedľa Buliwyfa a odišli sme.</w:t>
      </w:r>
    </w:p>
    <w:p w:rsidR="00D21EF9" w:rsidRPr="00393FA3" w:rsidRDefault="00D21EF9" w:rsidP="00026F5B">
      <w:pPr>
        <w:suppressAutoHyphens/>
        <w:rPr>
          <w:lang w:val="sk-SK"/>
        </w:rPr>
      </w:pPr>
      <w:r w:rsidRPr="00393FA3">
        <w:rPr>
          <w:lang w:val="sk-SK"/>
        </w:rPr>
        <w:t>Celý ten deň som nevzal nič do úst ani som nepil, lebo som vedel, že sa musím zúčastniť na obradoch, a keby som sa povracal, musel by som sa hanbiť. V ten deň som však nepoc</w:t>
      </w:r>
      <w:r w:rsidR="00026F5B" w:rsidRPr="00393FA3">
        <w:rPr>
          <w:lang w:val="sk-SK"/>
        </w:rPr>
        <w:t>iťoval odpor k ničomu, neomdlie</w:t>
      </w:r>
      <w:r w:rsidRPr="00393FA3">
        <w:rPr>
          <w:lang w:val="sk-SK"/>
        </w:rPr>
        <w:t>val som ani sa mi nekrútila hlava. Bol som na to v duchu pyšný. A dievčina sa vo chvíli smrti naozaj usmievala a tento výraz jej zostal v tvári aj po smrti. Sedela teda vedľa svojho pána s tým istým úsmevom v bledej tvári. Buliwyfova tvár bola čierna, oči mal zažmúrené, ale vyzeral vyrovnaný. Vtedy som tých dvoch Severanov videl naposledy.</w:t>
      </w:r>
    </w:p>
    <w:p w:rsidR="00026F5B" w:rsidRPr="00393FA3" w:rsidRDefault="00D21EF9" w:rsidP="00D21EF9">
      <w:pPr>
        <w:suppressAutoHyphens/>
        <w:rPr>
          <w:lang w:val="sk-SK"/>
        </w:rPr>
      </w:pPr>
      <w:r w:rsidRPr="00393FA3">
        <w:rPr>
          <w:lang w:val="sk-SK"/>
        </w:rPr>
        <w:t>Potom podpálili Buliwyfovu loď a spustili ju na more. Severania stáli na skalnatom brehu a vytrvalo vzývali svojich bohov. Na vlastné oči som videl, ako prúd unáša tú horiacu hranicu, ale potom ju pohltila tma noci, ktorá sadala na krajinu severu.</w:t>
      </w:r>
    </w:p>
    <w:p w:rsidR="00D21EF9" w:rsidRPr="00393FA3" w:rsidRDefault="00026F5B" w:rsidP="00026F5B">
      <w:pPr>
        <w:pStyle w:val="Nadpis2"/>
        <w:jc w:val="center"/>
        <w:rPr>
          <w:rFonts w:ascii="Times New Roman" w:hAnsi="Times New Roman" w:cs="Times New Roman"/>
          <w:lang w:val="sk-SK"/>
        </w:rPr>
      </w:pPr>
      <w:r w:rsidRPr="00393FA3">
        <w:rPr>
          <w:rFonts w:ascii="Times New Roman" w:hAnsi="Times New Roman" w:cs="Times New Roman"/>
          <w:lang w:val="sk-SK"/>
        </w:rPr>
        <w:br w:type="page"/>
      </w:r>
      <w:r w:rsidR="00D21EF9" w:rsidRPr="00393FA3">
        <w:rPr>
          <w:rFonts w:ascii="Times New Roman" w:hAnsi="Times New Roman" w:cs="Times New Roman"/>
          <w:lang w:val="sk-SK"/>
        </w:rPr>
        <w:lastRenderedPageBreak/>
        <w:t>Návrat z krajiny severu</w:t>
      </w: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Potom som strávil ešte niekoľko týždňov medzi bojovníkmi a šľachticmi v Rothgarovom kráľovstve. Boli to príjemné chvíle, lebo ľudia boli milí, pohostinní a starostlivo mi ošetrovali rany, ktoré sa dobre hojili, chvála Alahovi. Ale čoskoro sa mi začalo čnieť za domovom. Kráľovi Rothgarovi som dal na vedomie, že som vyslancom bagdadského kalifa a musím splniť poslanie, ktoré mi zveril, inakšie privolám na seba jeho hnev.</w:t>
      </w:r>
    </w:p>
    <w:p w:rsidR="00D21EF9" w:rsidRPr="00393FA3" w:rsidRDefault="00D21EF9" w:rsidP="00D21EF9">
      <w:pPr>
        <w:suppressAutoHyphens/>
        <w:rPr>
          <w:lang w:val="sk-SK"/>
        </w:rPr>
      </w:pPr>
      <w:r w:rsidRPr="00393FA3">
        <w:rPr>
          <w:lang w:val="sk-SK"/>
        </w:rPr>
        <w:t>Rothgar na nič nedbal. Vyhlásil, že som znamenitý bojovník a želá si, aby som zostal v jeho krajine a žil tam životom váženého bojovníka. Vraj som sa stal naveky jeho priateľom a dá mi všetko, po čom zatúžim, ak to bude v jeho silách. Nedovolil mi však odcestovať, vymýšľal si všelijaké výhovorky a váhal s rozhodnutím. Rothgar tvrdil, že musím myslieť na svoje rany, hoci sa mi už zjavne zacelili, a že musím nazbierať sily, hoci som bol očividne zdravý a mocný. Nakoniec vyhlásil, že musia vystrojiť loď, a to nie je maličkosť. A keď som sa ho opýtal, koľko to potrvá, kráľ mi dal neurčitú odpoveď, akoby ho to ani veľmi nezaujímalo. Keď som naliehal, aby ma prepustil, zakaždým sa nahneval a opýtal sa ma, či nie som spokojný s jeho pohostinnosťou. Nato som musel odpovedať chválospevmi na jeho láskavosť a všemožne dávať najavo, aký som spokojný. Pomaly som sa utvrdil v presvedčení, že starý kráľ nie je až taký hlúpy, ako som si predtým myslel.</w:t>
      </w:r>
    </w:p>
    <w:p w:rsidR="00D21EF9" w:rsidRPr="00393FA3" w:rsidRDefault="00D21EF9" w:rsidP="00D21EF9">
      <w:pPr>
        <w:suppressAutoHyphens/>
        <w:rPr>
          <w:lang w:val="sk-SK"/>
        </w:rPr>
      </w:pPr>
      <w:r w:rsidRPr="00393FA3">
        <w:rPr>
          <w:lang w:val="sk-SK"/>
        </w:rPr>
        <w:t>A tak som sa pobral za Hergerom, vyžaloval som sa mu a poznamenal som: - Tento kráľ nie je taký hlúpy, za akého som ho pokladal.</w:t>
      </w:r>
    </w:p>
    <w:p w:rsidR="00D21EF9" w:rsidRPr="00393FA3" w:rsidRDefault="00D21EF9" w:rsidP="00D21EF9">
      <w:pPr>
        <w:suppressAutoHyphens/>
        <w:rPr>
          <w:lang w:val="sk-SK"/>
        </w:rPr>
      </w:pPr>
      <w:r w:rsidRPr="00393FA3">
        <w:rPr>
          <w:lang w:val="sk-SK"/>
        </w:rPr>
        <w:t>Herger mi odsekol: - Mýliš sa, lebo on je hlúpy a nekoná rozumne. - A sľúbil, že dosiahne u kráľa, aby ma prepustil.</w:t>
      </w:r>
    </w:p>
    <w:p w:rsidR="00D21EF9" w:rsidRPr="00393FA3" w:rsidRDefault="00D21EF9" w:rsidP="00D21EF9">
      <w:pPr>
        <w:suppressAutoHyphens/>
        <w:rPr>
          <w:lang w:val="sk-SK"/>
        </w:rPr>
      </w:pPr>
      <w:r w:rsidRPr="00393FA3">
        <w:rPr>
          <w:lang w:val="sk-SK"/>
        </w:rPr>
        <w:t xml:space="preserve">Podarilo sa mu to takto. Herger požiadal kráľa Rothgara o súkromnú audienciu. Povedal, že kráľ je veľký a múdry vládca. Ľud si ho ctí a ľúbi, že tak veľmi dbá o kráľovstvo i o blaho národa. </w:t>
      </w:r>
      <w:r w:rsidRPr="00393FA3">
        <w:rPr>
          <w:lang w:val="sk-SK"/>
        </w:rPr>
        <w:lastRenderedPageBreak/>
        <w:t>Lichôtky starca obmäkčili. Pripomenul panovníkovi, že z jeho piatich synov zostal nažive iba jediný, a to Wulfgar. Ten odcestoval po Buliwyfa ako posol a zdržuje sa v ďalekej cudzine. Herger povedal kráľovi, aby povolal Wulfgara späť a vyslal poňho družinu, lebo Wulfgar je jediným dedičom.</w:t>
      </w:r>
    </w:p>
    <w:p w:rsidR="00D21EF9" w:rsidRPr="00393FA3" w:rsidRDefault="00D21EF9" w:rsidP="00D21EF9">
      <w:pPr>
        <w:suppressAutoHyphens/>
        <w:rPr>
          <w:lang w:val="sk-SK"/>
        </w:rPr>
      </w:pPr>
      <w:r w:rsidRPr="00393FA3">
        <w:rPr>
          <w:lang w:val="sk-SK"/>
        </w:rPr>
        <w:t>Toto všetko narozprával kráľovi. Myslím si, že v súkromí prehodil aj slovko-dve s kráľovnou Weilew, ktorá mala veľký vplyv na svojho muža.</w:t>
      </w:r>
    </w:p>
    <w:p w:rsidR="00D21EF9" w:rsidRPr="00393FA3" w:rsidRDefault="00D21EF9" w:rsidP="00D21EF9">
      <w:pPr>
        <w:suppressAutoHyphens/>
        <w:rPr>
          <w:lang w:val="sk-SK"/>
        </w:rPr>
      </w:pPr>
      <w:r w:rsidRPr="00393FA3">
        <w:rPr>
          <w:lang w:val="sk-SK"/>
        </w:rPr>
        <w:t>Tak sa stalo, že raz pri večernej hostine Rothgar prikázal, aby vystrojili loď i posádku a priviedli Wulfgara späť do kráľovstva. Požiadal som, aby som smel odcestovať s družinou, a to mi starý kráľ nemohol odoprieť. Prípravy trvali niekoľko dní. Dovtedy som trávil veľa času s Hergerom. Ten sa rozhodol, že zostane tu.</w:t>
      </w:r>
    </w:p>
    <w:p w:rsidR="00D21EF9" w:rsidRPr="00393FA3" w:rsidRDefault="00D21EF9" w:rsidP="00D21EF9">
      <w:pPr>
        <w:suppressAutoHyphens/>
        <w:rPr>
          <w:lang w:val="sk-SK"/>
        </w:rPr>
      </w:pPr>
      <w:r w:rsidRPr="00393FA3">
        <w:rPr>
          <w:lang w:val="sk-SK"/>
        </w:rPr>
        <w:t>Raz sme stáli nad útesmi a pozerali, ako na brehu pripravujú loď a chystajú zásoby. Herger poznamenal: - Vydávaš sa na ďalekú cestu. Budeme sa modliť za tvoje zdravie.</w:t>
      </w:r>
    </w:p>
    <w:p w:rsidR="00D21EF9" w:rsidRPr="00393FA3" w:rsidRDefault="00D21EF9" w:rsidP="00D21EF9">
      <w:pPr>
        <w:suppressAutoHyphens/>
        <w:rPr>
          <w:lang w:val="sk-SK"/>
        </w:rPr>
      </w:pPr>
      <w:r w:rsidRPr="00393FA3">
        <w:rPr>
          <w:lang w:val="sk-SK"/>
        </w:rPr>
        <w:t>Opýtal som sa, ku komu sa bude modliť, a on mi odvetil: - K Odinovi, Freji, Thorovi a Wyrd a ešte k ďalším bohom, čo ti môžu dožičiť bezpečnú cestu. - Boli to mená severanských bohov.</w:t>
      </w:r>
    </w:p>
    <w:p w:rsidR="00D21EF9" w:rsidRPr="00393FA3" w:rsidRDefault="00D21EF9" w:rsidP="00D21EF9">
      <w:pPr>
        <w:suppressAutoHyphens/>
        <w:rPr>
          <w:lang w:val="sk-SK"/>
        </w:rPr>
      </w:pPr>
      <w:r w:rsidRPr="00393FA3">
        <w:rPr>
          <w:lang w:val="sk-SK"/>
        </w:rPr>
        <w:t>Odpovedal som mu: - Verím v jedného Boha Alaha, milosrdného a súcitného.</w:t>
      </w:r>
    </w:p>
    <w:p w:rsidR="00D21EF9" w:rsidRPr="00393FA3" w:rsidRDefault="00D21EF9" w:rsidP="00D21EF9">
      <w:pPr>
        <w:suppressAutoHyphens/>
        <w:rPr>
          <w:lang w:val="sk-SK"/>
        </w:rPr>
      </w:pPr>
      <w:r w:rsidRPr="00393FA3">
        <w:rPr>
          <w:lang w:val="sk-SK"/>
        </w:rPr>
        <w:t>- Viem, prisvedčil Herger. - Vo vašej krajine jeden boh azda stačí, ale tu nie. My máme veľa bohov a každý je dôležitý. Preto sa budeme modliť za teba ku všetkým. - Poďakoval som mu, lebo modlitby neveriaceho sú dobré, ak sú myslené úprimne, a o Hergerovej úprimnosti som nepochyboval.</w:t>
      </w:r>
    </w:p>
    <w:p w:rsidR="00D21EF9" w:rsidRPr="00393FA3" w:rsidRDefault="00D21EF9" w:rsidP="00D21EF9">
      <w:pPr>
        <w:suppressAutoHyphens/>
        <w:rPr>
          <w:lang w:val="sk-SK"/>
        </w:rPr>
      </w:pPr>
      <w:r w:rsidRPr="00393FA3">
        <w:rPr>
          <w:lang w:val="sk-SK"/>
        </w:rPr>
        <w:t xml:space="preserve">Herger dávno vedel, že moja viera sa odlišuje od jeho viery, ale keď sa blížil čas môjho odchodu, opätovne a neraz nečakane sa ma vypytoval, v čo </w:t>
      </w:r>
      <w:r w:rsidR="002F58E1" w:rsidRPr="00393FA3">
        <w:rPr>
          <w:lang w:val="sk-SK"/>
        </w:rPr>
        <w:t>verím, akoby ma chcel zaskočiť a</w:t>
      </w:r>
      <w:r w:rsidRPr="00393FA3">
        <w:rPr>
          <w:lang w:val="sk-SK"/>
        </w:rPr>
        <w:t xml:space="preserve"> vytiahnuť zo mňa pravdu. Jeho početné otázky som bral ako skúšku, podobne ako Buliwyf kedysi skúšal, či viem písať. Zakaždým som mu dal rovnakú odpoveď a jeho rozpaky sa ešte prehĺbili.</w:t>
      </w:r>
    </w:p>
    <w:p w:rsidR="00D21EF9" w:rsidRPr="00393FA3" w:rsidRDefault="00D21EF9" w:rsidP="00D21EF9">
      <w:pPr>
        <w:suppressAutoHyphens/>
        <w:rPr>
          <w:lang w:val="sk-SK"/>
        </w:rPr>
      </w:pPr>
      <w:r w:rsidRPr="00393FA3">
        <w:rPr>
          <w:lang w:val="sk-SK"/>
        </w:rPr>
        <w:t>Jedného dňa sa ma opýtal, ale bez zvyčajnej pretvárky: - Aký je ten tvoj boh Alah?</w:t>
      </w:r>
    </w:p>
    <w:p w:rsidR="00D21EF9" w:rsidRPr="00393FA3" w:rsidRDefault="00D21EF9" w:rsidP="00D21EF9">
      <w:pPr>
        <w:suppressAutoHyphens/>
        <w:rPr>
          <w:lang w:val="sk-SK"/>
        </w:rPr>
      </w:pPr>
      <w:r w:rsidRPr="00393FA3">
        <w:rPr>
          <w:lang w:val="sk-SK"/>
        </w:rPr>
        <w:lastRenderedPageBreak/>
        <w:t>Odvetil som: - Alah je jediný Boh, vládne nad všetkým, vidí všetko, vie všetko a všetkému rozkazuje. -Tieto slová som mu povedal aj predtým.</w:t>
      </w:r>
    </w:p>
    <w:p w:rsidR="00D21EF9" w:rsidRPr="00393FA3" w:rsidRDefault="00D21EF9" w:rsidP="00D21EF9">
      <w:pPr>
        <w:suppressAutoHyphens/>
        <w:rPr>
          <w:lang w:val="sk-SK"/>
        </w:rPr>
      </w:pPr>
      <w:r w:rsidRPr="00393FA3">
        <w:rPr>
          <w:lang w:val="sk-SK"/>
        </w:rPr>
        <w:t>Po chvíli Herger pokračovaí: - Nahneváš občas toho Alaha?</w:t>
      </w:r>
    </w:p>
    <w:p w:rsidR="00D21EF9" w:rsidRPr="00393FA3" w:rsidRDefault="00D21EF9" w:rsidP="00D21EF9">
      <w:pPr>
        <w:suppressAutoHyphens/>
        <w:rPr>
          <w:lang w:val="sk-SK"/>
        </w:rPr>
      </w:pPr>
      <w:r w:rsidRPr="00393FA3">
        <w:rPr>
          <w:lang w:val="sk-SK"/>
        </w:rPr>
        <w:t>- Áno, - priznal som. - Ale on mi odpustí všetko, je milosrdný.</w:t>
      </w:r>
    </w:p>
    <w:p w:rsidR="00D21EF9" w:rsidRPr="00393FA3" w:rsidRDefault="00D21EF9" w:rsidP="00D21EF9">
      <w:pPr>
        <w:suppressAutoHyphens/>
        <w:rPr>
          <w:lang w:val="sk-SK"/>
        </w:rPr>
      </w:pPr>
      <w:r w:rsidRPr="00393FA3">
        <w:rPr>
          <w:lang w:val="sk-SK"/>
        </w:rPr>
        <w:t>- Keď sa mu to hodí? - opýtal sa Herger.</w:t>
      </w:r>
    </w:p>
    <w:p w:rsidR="00D21EF9" w:rsidRPr="00393FA3" w:rsidRDefault="00D21EF9" w:rsidP="00D21EF9">
      <w:pPr>
        <w:suppressAutoHyphens/>
        <w:rPr>
          <w:lang w:val="sk-SK"/>
        </w:rPr>
      </w:pPr>
      <w:r w:rsidRPr="00393FA3">
        <w:rPr>
          <w:lang w:val="sk-SK"/>
        </w:rPr>
        <w:t>Prisvedčil som a Herger sa zamyslel nad mojou odpoveďou. Napokon pokýval hlavou a povedal: - To je priveľké riziko. Človek sa nemôže príliš spoliehať na jedinú vec, či je to žena, kôň, zbraň, alebo hocičo iné.</w:t>
      </w:r>
    </w:p>
    <w:p w:rsidR="00D21EF9" w:rsidRPr="00393FA3" w:rsidRDefault="00D21EF9" w:rsidP="00D21EF9">
      <w:pPr>
        <w:suppressAutoHyphens/>
        <w:rPr>
          <w:lang w:val="sk-SK"/>
        </w:rPr>
      </w:pPr>
      <w:r w:rsidRPr="00393FA3">
        <w:rPr>
          <w:lang w:val="sk-SK"/>
        </w:rPr>
        <w:t>- Ale ja sa spolieham, - nedal som sa.</w:t>
      </w:r>
    </w:p>
    <w:p w:rsidR="00D21EF9" w:rsidRPr="00393FA3" w:rsidRDefault="00D21EF9" w:rsidP="00D21EF9">
      <w:pPr>
        <w:suppressAutoHyphens/>
        <w:rPr>
          <w:lang w:val="sk-SK"/>
        </w:rPr>
      </w:pPr>
      <w:r w:rsidRPr="00393FA3">
        <w:rPr>
          <w:lang w:val="sk-SK"/>
        </w:rPr>
        <w:t>- Ako myslíš, - mykol Herger plecami, - ale človek o mnohých veciach nič nevie. Napríklad o bohoch.</w:t>
      </w:r>
    </w:p>
    <w:p w:rsidR="00D21EF9" w:rsidRPr="00393FA3" w:rsidRDefault="00D21EF9" w:rsidP="00D21EF9">
      <w:pPr>
        <w:suppressAutoHyphens/>
        <w:rPr>
          <w:lang w:val="sk-SK"/>
        </w:rPr>
      </w:pPr>
      <w:r w:rsidRPr="00393FA3">
        <w:rPr>
          <w:lang w:val="sk-SK"/>
        </w:rPr>
        <w:t>Takto som usúdil, že ho nikdy nepresvedčím a svojej viere a ani on mňa o jeho viere a v tom sme sa rozišli. Bola to veru smutná rozlúčka a srdce ma bolelo, keď som opúšťal Hergera a ostatných bojovníkov. Aj Herger tak cítil. Stisol som mu plece, i on mne, a potom som nastúpil na loď, čo ma mala odviezť do krajiny Dánov. Keď sa loď so statočnou posádkou vzdialila od vendenských brehov, otvoril sa mi pohľad na ligotavé strechy veľkého paláca Hurotu. Keď som sa obzrel, rozprestieral sa predo mnou sivý, nekonečný oceán. A potom...</w:t>
      </w:r>
    </w:p>
    <w:p w:rsidR="00D21EF9" w:rsidRPr="00393FA3" w:rsidRDefault="00D21EF9" w:rsidP="00D21EF9">
      <w:pPr>
        <w:suppressAutoHyphens/>
        <w:rPr>
          <w:lang w:val="sk-SK"/>
        </w:rPr>
      </w:pPr>
    </w:p>
    <w:p w:rsidR="00D21EF9" w:rsidRPr="00393FA3" w:rsidRDefault="00D21EF9" w:rsidP="00D21EF9">
      <w:pPr>
        <w:suppressAutoHyphens/>
        <w:rPr>
          <w:lang w:val="sk-SK"/>
        </w:rPr>
      </w:pPr>
    </w:p>
    <w:p w:rsidR="00EC558C" w:rsidRPr="00393FA3" w:rsidRDefault="00D21EF9" w:rsidP="00D21EF9">
      <w:pPr>
        <w:suppressAutoHyphens/>
        <w:rPr>
          <w:lang w:val="sk-SK"/>
        </w:rPr>
      </w:pPr>
      <w:r w:rsidRPr="00393FA3">
        <w:rPr>
          <w:lang w:val="sk-SK"/>
        </w:rPr>
        <w:t>Na tomto mieste, na konci odpisu, sa rukopis náhle končí strohými slovami „nunc fit", a hoci rukopis zjavne pokračoval, jeho zvyšná časť sa nenašla. Je to, prirodzene, rýdza historická náhoda, ale každý prekladateľ si všimol zvláštnu primeranosť náhleho zakončenia. Naznačuje začiatok nového dobrodružstva, nových neobyčajných zážitkov, o ktoré nás obrala svojvôľa minulého tisícročia.</w:t>
      </w:r>
    </w:p>
    <w:p w:rsidR="00D21EF9" w:rsidRPr="00393FA3" w:rsidRDefault="00EC558C" w:rsidP="00D21EF9">
      <w:pPr>
        <w:suppressAutoHyphens/>
        <w:rPr>
          <w:lang w:val="sk-SK"/>
        </w:rPr>
      </w:pPr>
      <w:r w:rsidRPr="00393FA3">
        <w:rPr>
          <w:lang w:val="sk-SK"/>
        </w:rPr>
        <w:br w:type="page"/>
      </w:r>
    </w:p>
    <w:p w:rsidR="00D21EF9" w:rsidRPr="00393FA3" w:rsidRDefault="00D21EF9" w:rsidP="00EC558C">
      <w:pPr>
        <w:pStyle w:val="Nadpis2"/>
        <w:jc w:val="center"/>
        <w:rPr>
          <w:rFonts w:ascii="Times New Roman" w:hAnsi="Times New Roman" w:cs="Times New Roman"/>
          <w:lang w:val="sk-SK"/>
        </w:rPr>
      </w:pPr>
      <w:r w:rsidRPr="00393FA3">
        <w:rPr>
          <w:rFonts w:ascii="Times New Roman" w:hAnsi="Times New Roman" w:cs="Times New Roman"/>
          <w:lang w:val="sk-SK"/>
        </w:rPr>
        <w:t>PRÍLOHA</w:t>
      </w:r>
    </w:p>
    <w:p w:rsidR="00D21EF9" w:rsidRPr="00393FA3" w:rsidRDefault="00D21EF9" w:rsidP="00D21EF9">
      <w:pPr>
        <w:suppressAutoHyphens/>
        <w:rPr>
          <w:lang w:val="sk-SK"/>
        </w:rPr>
      </w:pPr>
    </w:p>
    <w:p w:rsidR="00D21EF9" w:rsidRPr="00393FA3" w:rsidRDefault="00D21EF9" w:rsidP="00D21EF9">
      <w:pPr>
        <w:suppressAutoHyphens/>
        <w:rPr>
          <w:lang w:val="sk-SK"/>
        </w:rPr>
      </w:pPr>
    </w:p>
    <w:p w:rsidR="00D21EF9" w:rsidRPr="00393FA3" w:rsidRDefault="00D21EF9" w:rsidP="00EC558C">
      <w:pPr>
        <w:pStyle w:val="Nadpis3"/>
        <w:jc w:val="center"/>
        <w:rPr>
          <w:rFonts w:ascii="Times New Roman" w:hAnsi="Times New Roman" w:cs="Times New Roman"/>
          <w:lang w:val="sk-SK"/>
        </w:rPr>
      </w:pPr>
      <w:r w:rsidRPr="00393FA3">
        <w:rPr>
          <w:rFonts w:ascii="Times New Roman" w:hAnsi="Times New Roman" w:cs="Times New Roman"/>
          <w:lang w:val="sk-SK"/>
        </w:rPr>
        <w:t>Netvori z hmiel</w:t>
      </w: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Je to vzácna udalosť, ak nejaký živý tvor vymrie tak, že sa pre budúce stáročia zachová v skameneninách, zdôrazňuje William Howells. Platí to najmä o takom malom, krehkom a suchozemskom tvorovi, akým je človek, a fosílne nálezy pračloveka sú až nápadne zriedkavé.</w:t>
      </w:r>
    </w:p>
    <w:p w:rsidR="00D21EF9" w:rsidRPr="00393FA3" w:rsidRDefault="00D21EF9" w:rsidP="00D21EF9">
      <w:pPr>
        <w:suppressAutoHyphens/>
        <w:rPr>
          <w:lang w:val="sk-SK"/>
        </w:rPr>
      </w:pPr>
      <w:r w:rsidRPr="00393FA3">
        <w:rPr>
          <w:lang w:val="sk-SK"/>
        </w:rPr>
        <w:t>Učebnicové schémy „rodostromu človeka" vytvárajú zdanie zavá</w:t>
      </w:r>
      <w:r w:rsidR="00EC558C" w:rsidRPr="00393FA3">
        <w:rPr>
          <w:lang w:val="sk-SK"/>
        </w:rPr>
        <w:t>dzajúcich vedomostí. Tento rodo</w:t>
      </w:r>
      <w:r w:rsidRPr="00393FA3">
        <w:rPr>
          <w:lang w:val="sk-SK"/>
        </w:rPr>
        <w:t>strom po niekoľkých rokoch opätovne upravujú. K najspornejším a najotáznejším vetvám tohto stromu patrí tá, ktorú oby</w:t>
      </w:r>
      <w:r w:rsidR="00EC558C" w:rsidRPr="00393FA3">
        <w:rPr>
          <w:lang w:val="sk-SK"/>
        </w:rPr>
        <w:t>čajne označujeme ako neandertál</w:t>
      </w:r>
      <w:r w:rsidRPr="00393FA3">
        <w:rPr>
          <w:lang w:val="sk-SK"/>
        </w:rPr>
        <w:t>skeho človeka.</w:t>
      </w:r>
    </w:p>
    <w:p w:rsidR="00D21EF9" w:rsidRPr="00393FA3" w:rsidRDefault="00D21EF9" w:rsidP="00D21EF9">
      <w:pPr>
        <w:suppressAutoHyphens/>
        <w:rPr>
          <w:lang w:val="sk-SK"/>
        </w:rPr>
      </w:pPr>
      <w:r w:rsidRPr="00393FA3">
        <w:rPr>
          <w:lang w:val="sk-SK"/>
        </w:rPr>
        <w:t>Meno dostal podľa doliny v Nemecku, kde sa našli prvé zvyšky tohto typu človeka, a to v roku 1856, tri roky pred vydaním Darwinovho diela O pôvode druhov. Viktoriánsky svet rozčarovali tieto zvyšky kostí a všeobecne sa zdôrazňoval hrubý, zvierací zovňajšok neandertálca. Až dodnes je toto slovo v populárnych predstavách synonymom všetkého, čo je v ľudskej povahe tupé a beštiálne.</w:t>
      </w:r>
    </w:p>
    <w:p w:rsidR="00D21EF9" w:rsidRPr="00393FA3" w:rsidRDefault="00D21EF9" w:rsidP="00D21EF9">
      <w:pPr>
        <w:suppressAutoHyphens/>
        <w:rPr>
          <w:lang w:val="sk-SK"/>
        </w:rPr>
      </w:pPr>
      <w:r w:rsidRPr="00393FA3">
        <w:rPr>
          <w:lang w:val="sk-SK"/>
        </w:rPr>
        <w:t>Starší vedci s isto</w:t>
      </w:r>
      <w:r w:rsidR="00EC558C" w:rsidRPr="00393FA3">
        <w:rPr>
          <w:lang w:val="sk-SK"/>
        </w:rPr>
        <w:t>u úľavou skonštatovali, že nean</w:t>
      </w:r>
      <w:r w:rsidRPr="00393FA3">
        <w:rPr>
          <w:lang w:val="sk-SK"/>
        </w:rPr>
        <w:t>dertálsky človek „vyhynul" približne pred 35.000 rokmi a nahradil ho cromagnonský človek, ktorého kostrové zvyšky svedčili o jemnosti, citlivosti i inteligencii, kým neandertálska lebka bola stelesnením obludnej zverskosti. Všeobecne sa predpokladalo, že vyspelejší, moderný cromagnonský človek vyhubil neandertálcov.</w:t>
      </w:r>
    </w:p>
    <w:p w:rsidR="00D21EF9" w:rsidRPr="00393FA3" w:rsidRDefault="00D21EF9" w:rsidP="00D21EF9">
      <w:pPr>
        <w:suppressAutoHyphens/>
        <w:rPr>
          <w:lang w:val="sk-SK"/>
        </w:rPr>
      </w:pPr>
      <w:r w:rsidRPr="00393FA3">
        <w:rPr>
          <w:lang w:val="sk-SK"/>
        </w:rPr>
        <w:t xml:space="preserve">Veci sa majú tak, že medzi našimi nálezmi kostí sa nachádza iba veľmi </w:t>
      </w:r>
      <w:r w:rsidR="00EC558C" w:rsidRPr="00393FA3">
        <w:rPr>
          <w:lang w:val="sk-SK"/>
        </w:rPr>
        <w:t>málo dobrých vzoriek neandertál</w:t>
      </w:r>
      <w:r w:rsidRPr="00393FA3">
        <w:rPr>
          <w:lang w:val="sk-SK"/>
        </w:rPr>
        <w:t xml:space="preserve">skeho človeka - z vyše osemdesiatich známych fragmentov je vari iba dvanásť vcelku úplných či natoľko presne datovaných, aby sa mohli stať podkladom </w:t>
      </w:r>
      <w:r w:rsidRPr="00393FA3">
        <w:rPr>
          <w:lang w:val="sk-SK"/>
        </w:rPr>
        <w:lastRenderedPageBreak/>
        <w:t>seriózneho výskumu. Naozaj sa nedá s istotou tvrdiť, nakoľko bol rozšírený, alebo aký osud ho stihol. A nedávny výskum kostrových nálezov spochybnil viktoriánske predstavy o jeho obludnom, nie celkom ľudskom výzore.</w:t>
      </w:r>
    </w:p>
    <w:p w:rsidR="00D21EF9" w:rsidRPr="00393FA3" w:rsidRDefault="00D21EF9" w:rsidP="00D21EF9">
      <w:pPr>
        <w:suppressAutoHyphens/>
        <w:rPr>
          <w:lang w:val="sk-SK"/>
        </w:rPr>
      </w:pPr>
      <w:r w:rsidRPr="00393FA3">
        <w:rPr>
          <w:lang w:val="sk-SK"/>
        </w:rPr>
        <w:t>Straus a Cave napísali roku 1957 v recenzii: „Keby mohol ožiť a zjavil sa v newyorskej podzemnej dráhe -pravda, keby sa vykúpal, oholil a obliekol podľa dnešnej módy - pochybujeme, že by upútal väčšiu pozornosť ako niektorí iní Newyorčania."</w:t>
      </w:r>
    </w:p>
    <w:p w:rsidR="00D21EF9" w:rsidRPr="00393FA3" w:rsidRDefault="00D21EF9" w:rsidP="00D21EF9">
      <w:pPr>
        <w:suppressAutoHyphens/>
        <w:rPr>
          <w:lang w:val="sk-SK"/>
        </w:rPr>
      </w:pPr>
      <w:r w:rsidRPr="00393FA3">
        <w:rPr>
          <w:lang w:val="sk-SK"/>
        </w:rPr>
        <w:t>Ktorýsi antropológ sa vyjadril zrozumiteľnejšie: „Azda by ste si pomysleli, že vyzerá drsne, ale nemali by ste nič proti tomu, keby sa zaňho vydala vaša sestra."</w:t>
      </w:r>
    </w:p>
    <w:p w:rsidR="00D21EF9" w:rsidRPr="00393FA3" w:rsidRDefault="00D21EF9" w:rsidP="00D21EF9">
      <w:pPr>
        <w:suppressAutoHyphens/>
        <w:rPr>
          <w:lang w:val="sk-SK"/>
        </w:rPr>
      </w:pPr>
      <w:r w:rsidRPr="00393FA3">
        <w:rPr>
          <w:lang w:val="sk-SK"/>
        </w:rPr>
        <w:t>A odtiaľto je iba krôčik k názoru, ktorý zastávajú niektorí antropológovia - že neandertálec ako obmena moderného človeka nikdy nevyhynul, ale je vlastne medzi nami dodnes.</w:t>
      </w:r>
    </w:p>
    <w:p w:rsidR="00D21EF9" w:rsidRPr="00393FA3" w:rsidRDefault="00D21EF9" w:rsidP="00D21EF9">
      <w:pPr>
        <w:suppressAutoHyphens/>
        <w:rPr>
          <w:lang w:val="sk-SK"/>
        </w:rPr>
      </w:pPr>
      <w:r w:rsidRPr="00393FA3">
        <w:rPr>
          <w:lang w:val="sk-SK"/>
        </w:rPr>
        <w:t>Aj nová interpretácia pozostatkov kultúry nea</w:t>
      </w:r>
      <w:r w:rsidR="00EC558C" w:rsidRPr="00393FA3">
        <w:rPr>
          <w:lang w:val="sk-SK"/>
        </w:rPr>
        <w:t>nder</w:t>
      </w:r>
      <w:r w:rsidRPr="00393FA3">
        <w:rPr>
          <w:lang w:val="sk-SK"/>
        </w:rPr>
        <w:t>tálskeho človeka potvrdzuje tento blahosklonný názor. V minulosti na antropológov hlboko zapôsobili krásne a početné jaskynné kresby, ktoré sa zjavili v čase nástupu cromagnonského človeka. Tieto kresby, podobne ako nálezy potvrdzovali predstavu o obdivuhodnom novom jemnocite, ktorý vystriedal prototypickú „zvieraciu zaostalosť".</w:t>
      </w:r>
    </w:p>
    <w:p w:rsidR="00D21EF9" w:rsidRPr="00393FA3" w:rsidRDefault="00D21EF9" w:rsidP="00D21EF9">
      <w:pPr>
        <w:suppressAutoHyphens/>
        <w:rPr>
          <w:lang w:val="sk-SK"/>
        </w:rPr>
      </w:pPr>
      <w:r w:rsidRPr="00393FA3">
        <w:rPr>
          <w:lang w:val="sk-SK"/>
        </w:rPr>
        <w:t>No aj neandertálec dokázal pozoruhodné veci. Jeho kultúra, ktorá sa podľa ďalšieho francúzskeho náleziská Le Moustier volá moustérien, sa vyznačuje vyspelým opracúvaním kameňa a podstatne prevyšuje dovtedajšie kultúry. Dnes sa pripúšťa, že neandertálec si zhotovoval aj kostené nástroje.</w:t>
      </w:r>
    </w:p>
    <w:p w:rsidR="00D21EF9" w:rsidRPr="00393FA3" w:rsidRDefault="00D21EF9" w:rsidP="00D21EF9">
      <w:pPr>
        <w:suppressAutoHyphens/>
        <w:rPr>
          <w:lang w:val="sk-SK"/>
        </w:rPr>
      </w:pPr>
      <w:r w:rsidRPr="00393FA3">
        <w:rPr>
          <w:lang w:val="sk-SK"/>
        </w:rPr>
        <w:t>Najobdivuhodnejšie je však, že neandertálec ako prvý z našich predkov obradne pochovával mŕtvych. Na nálezisku v Le Moustieri pochovali chlapca do zeme v spiacej polohe. Položili mu do hrobu niekoľko nástrojov z kremeňa, kamennú sekeru a pečené mäso. Väčšina antropológov nepochybuje, že tie veci mali nebohému slúžiť v posmrtnom živote. O náboženskom cítení neandertálca máme aj ďalší doklad. Vo Švajčiarsku sa našla svätyňa jaskynného medveďa, ktorému sa klaňali, uctievali si ho, ale aj jedli. A v Iraku, v Šanidarskej jaskyni, dali neandertálcovi do hrobu kvety.</w:t>
      </w:r>
    </w:p>
    <w:p w:rsidR="00D21EF9" w:rsidRPr="00393FA3" w:rsidRDefault="00D21EF9" w:rsidP="00D21EF9">
      <w:pPr>
        <w:suppressAutoHyphens/>
        <w:rPr>
          <w:lang w:val="sk-SK"/>
        </w:rPr>
      </w:pPr>
      <w:r w:rsidRPr="00393FA3">
        <w:rPr>
          <w:lang w:val="sk-SK"/>
        </w:rPr>
        <w:lastRenderedPageBreak/>
        <w:t>Toto všetko ukazuje, že neandertálec sa zamýšľal nad otázkami života a smrti, vytvoril si svojský svetonázor, a to podľa našej mienky odlišuje mysliaceho človeka od ostatných živých tvorov. Na základe existujúcich dôkazov musíme prísť k záveru, že neandertálec ako prvý dosiahol tento vývinový stupeň.</w:t>
      </w:r>
    </w:p>
    <w:p w:rsidR="00BA5399" w:rsidRPr="00393FA3" w:rsidRDefault="00BA5399" w:rsidP="00D21EF9">
      <w:pPr>
        <w:suppressAutoHyphens/>
        <w:rPr>
          <w:lang w:val="sk-SK"/>
        </w:rPr>
      </w:pPr>
    </w:p>
    <w:p w:rsidR="00D21EF9" w:rsidRPr="00393FA3" w:rsidRDefault="00D21EF9" w:rsidP="00D21EF9">
      <w:pPr>
        <w:suppressAutoHyphens/>
        <w:rPr>
          <w:lang w:val="sk-SK"/>
        </w:rPr>
      </w:pPr>
      <w:r w:rsidRPr="00393FA3">
        <w:rPr>
          <w:lang w:val="sk-SK"/>
        </w:rPr>
        <w:t>Všeobecné prehodnocovanie neandertálca sa odohrávalo v čase, keď sa podarilo objaviť záznamy o Ibn Fadlánovom stretnutí s „netvormi z hmiel". Jeho opis týchto tvorov nápadne pripomína anatómiu neandertálcov a nastoľuje otázku, či neandertálsky človek naozaj zmizol z povrchu zemského pred dávnymi tisícročiami a či sa tento raný človek neudržal až do historických čias.</w:t>
      </w:r>
    </w:p>
    <w:p w:rsidR="00D21EF9" w:rsidRPr="00393FA3" w:rsidRDefault="00D21EF9" w:rsidP="00D21EF9">
      <w:pPr>
        <w:suppressAutoHyphens/>
        <w:rPr>
          <w:lang w:val="sk-SK"/>
        </w:rPr>
      </w:pPr>
      <w:r w:rsidRPr="00393FA3">
        <w:rPr>
          <w:lang w:val="sk-SK"/>
        </w:rPr>
        <w:t>Analogická argumentácia je nejednoznačná. Existujú historické príklady, keď hŕstka ľudí vyznačujúcich sa technicky vyspelejšou kultúrou v priebehu niekoľkých rokov rozvrátila primitívnejšiu spoločnosť. Je to prípad európskeho vplyvu v Novom svete. Z viacerých príkladov však vieme o primitívnych spoločnostiach v odľahlých kútoch sveta, s ktorými neprišli do styku vyspelejšie a civilizovanejšie susedné národy. Nedávno objavili takýto kmeň na Filipínach.</w:t>
      </w:r>
    </w:p>
    <w:p w:rsidR="00D21EF9" w:rsidRPr="00393FA3" w:rsidRDefault="00D21EF9" w:rsidP="00D21EF9">
      <w:pPr>
        <w:suppressAutoHyphens/>
        <w:rPr>
          <w:lang w:val="sk-SK"/>
        </w:rPr>
      </w:pPr>
      <w:r w:rsidRPr="00393FA3">
        <w:rPr>
          <w:lang w:val="sk-SK"/>
        </w:rPr>
        <w:t>Akademickú polemiku o Ibn Fadlánových tvoroch môžeme stručne uza</w:t>
      </w:r>
      <w:r w:rsidR="00EC558C" w:rsidRPr="00393FA3">
        <w:rPr>
          <w:lang w:val="sk-SK"/>
        </w:rPr>
        <w:t>vrieť slovami Geoffreyho Wright</w:t>
      </w:r>
      <w:r w:rsidRPr="00393FA3">
        <w:rPr>
          <w:lang w:val="sk-SK"/>
        </w:rPr>
        <w:t>wooda z Oxfordskej univerzity a E. D. Goodricha z Philadelphskej univerzity. Wrightwood (1971) tvrdí: „Ibn Fadlánovo dielo nám podáva dokonalý a použiteľný opis neandertálskych ľudí, ktorý sa zhoduje s fosílnymi nálezmi a našimi predpokladmi o kultúrnej úrovni týchto raných ľudí. Okamžite by sme ho akceptovali, keby sme neboli vopred usúdili, že títo ľudia zmizli bez stopy pred tridsiatimi až štyridsiatimi tisícročiami. Majme na pamäti, že je to iba dohad, lebo sa nenašli neskoršie doklady, ale neprítomnosť takých dokladov ešte neznamená, že skutočne nejestvujú.</w:t>
      </w:r>
    </w:p>
    <w:p w:rsidR="00D21EF9" w:rsidRPr="00393FA3" w:rsidRDefault="00D21EF9" w:rsidP="00D21EF9">
      <w:pPr>
        <w:suppressAutoHyphens/>
        <w:rPr>
          <w:lang w:val="sk-SK"/>
        </w:rPr>
      </w:pPr>
      <w:r w:rsidRPr="00393FA3">
        <w:rPr>
          <w:lang w:val="sk-SK"/>
        </w:rPr>
        <w:t>Z objektívneho hľadiska nemožno apriórne popierať, že skupina neandertálcov sa mohla dlho udržať v odľahlých škandinávskych končinách. Tak či onak, tento záver najvernejšie zodpovedá opisu obsiahnutému v arabskom texte."</w:t>
      </w:r>
    </w:p>
    <w:p w:rsidR="00D21EF9" w:rsidRPr="00393FA3" w:rsidRDefault="00D21EF9" w:rsidP="00D21EF9">
      <w:pPr>
        <w:suppressAutoHyphens/>
        <w:rPr>
          <w:lang w:val="sk-SK"/>
        </w:rPr>
      </w:pPr>
      <w:r w:rsidRPr="00393FA3">
        <w:rPr>
          <w:lang w:val="sk-SK"/>
        </w:rPr>
        <w:lastRenderedPageBreak/>
        <w:t>Paleontológ Goodrich, známy svojím skepticizmom, zaujíma opačné stanovisko (1972): „Celková spoľahlivosť Ibn Fadlánovho diela môže zatlačiť do úzadia isté výstrelky v jeho rukopise. Je ich niekoľko a vyplývajú z kultúrnej predpojatosti alebo z rozprávačovej túžby ohromiť čitateľov. Hovorí o Vikingoch ako o obroch, hoci celkom určite neboli obri, podčiarkuje, že jeho hostitelia boli špinaví a opíjali sa, hoci ani menej úzkostliví pozorovatelia nenadobudli o nich ten dojem. Vo svojich poznámkach o takzvaných wendoloch priveľmi zdôrazňuje, že zarastali a vyzerali ako zvieratá, hoci v skutočnosti nemuseli byť až takí zarastení či suroví. Možno to bol iba kmeň druhu Homo sapiens, ktorý žil v ústraní a nedosiahol kultúrnu úroveň Škandinávcov.</w:t>
      </w:r>
    </w:p>
    <w:p w:rsidR="00D21EF9" w:rsidRPr="00393FA3" w:rsidRDefault="00D21EF9" w:rsidP="00D21EF9">
      <w:pPr>
        <w:suppressAutoHyphens/>
        <w:rPr>
          <w:lang w:val="sk-SK"/>
        </w:rPr>
      </w:pPr>
      <w:r w:rsidRPr="00393FA3">
        <w:rPr>
          <w:lang w:val="sk-SK"/>
        </w:rPr>
        <w:t>Vnútorné dôkazy v Ibn Fadlánovom rukopise podporujú názor, že wendol je vlastne Homo sapiens. Sošky ťarchavých žien, o ktorých píše Arab, nápadne pripomínajú predhistorické sošky z aurignacienských nálezísk vo Francúzsku a gravettienské nálezy z deviatej vrstvy v rakúskom Willendorfe. Aurignacienská a gravettienská kultúrna vrstva sa zväčša dávajú do spojitosti s moderným, nie neandertálskym človekom.</w:t>
      </w:r>
    </w:p>
    <w:p w:rsidR="00D21EF9" w:rsidRPr="00393FA3" w:rsidRDefault="00D21EF9" w:rsidP="00D21EF9">
      <w:pPr>
        <w:suppressAutoHyphens/>
        <w:rPr>
          <w:lang w:val="sk-SK"/>
        </w:rPr>
      </w:pPr>
      <w:r w:rsidRPr="00393FA3">
        <w:rPr>
          <w:lang w:val="sk-SK"/>
        </w:rPr>
        <w:t>V nijakom prípade nesmieme strácať zo zreteľa, že neškolení pozorovatelia si často zamieňajú kultúrne odlišnosti s telesnými a tohto omylu sa dopustí aj človek, ktorý nemusí byť mimoriadne naivný. Ešte koncom osemdesiatych rokov minulého storočia sa vzdelaní Európania nahlas spytovali, či vlastne možno černochov v primitívnych afrických spoločnostiach pokladať za ľudské bytosti a či to nie sú dajakí bizarní miešanci ľudí s opicami. Takisto by sme nemali prehliadať, že popri sebe môžu žiť aj spoločenstvá vyznačujúce sa priepastnými kultúrnymi rozdielmi. Taký kontrast jestvuje dnes napríklad v Austrálii, kde sa kamenná doba stretá s érou prúdových lietadiel. A teda pokus o vysvetlenie Ibn Fadlánovho opisu sa nemusí opierať o zvyšky neandertálcov, ak nás k tomu nezvádza rozmar fantázie."</w:t>
      </w:r>
    </w:p>
    <w:p w:rsidR="00D21EF9" w:rsidRPr="00393FA3" w:rsidRDefault="00D21EF9" w:rsidP="00D21EF9">
      <w:pPr>
        <w:suppressAutoHyphens/>
        <w:rPr>
          <w:lang w:val="sk-SK"/>
        </w:rPr>
      </w:pPr>
    </w:p>
    <w:p w:rsidR="00D21EF9" w:rsidRPr="00393FA3" w:rsidRDefault="00D21EF9" w:rsidP="00D21EF9">
      <w:pPr>
        <w:suppressAutoHyphens/>
        <w:rPr>
          <w:lang w:val="sk-SK"/>
        </w:rPr>
      </w:pPr>
      <w:r w:rsidRPr="00393FA3">
        <w:rPr>
          <w:lang w:val="sk-SK"/>
        </w:rPr>
        <w:t>Polemika koniec-koncov naráža na dobre známe hranice samej ved</w:t>
      </w:r>
      <w:r w:rsidR="00BA5399" w:rsidRPr="00393FA3">
        <w:rPr>
          <w:lang w:val="sk-SK"/>
        </w:rPr>
        <w:t>eckej metódy. Fyzik Gerhard Rob</w:t>
      </w:r>
      <w:r w:rsidRPr="00393FA3">
        <w:rPr>
          <w:lang w:val="sk-SK"/>
        </w:rPr>
        <w:t xml:space="preserve">bins poznamenáva, že „prísne vzaté, nijakú teóriu nemožno nikdy dokázať. Možno ju iba vyvrátiť. </w:t>
      </w:r>
      <w:r w:rsidRPr="00393FA3">
        <w:rPr>
          <w:lang w:val="sk-SK"/>
        </w:rPr>
        <w:lastRenderedPageBreak/>
        <w:t>Keď vyhlasujeme, že veríme nejakej teórii, tvrdíme vlastne, že nie sme schopní dokázať jej nesprávnosť - to však neznamená, že môžeme nado všetku pochybnosť dokázať jej správnosť.</w:t>
      </w:r>
    </w:p>
    <w:p w:rsidR="00BA5399" w:rsidRPr="00393FA3" w:rsidRDefault="00D21EF9" w:rsidP="00D21EF9">
      <w:pPr>
        <w:suppressAutoHyphens/>
        <w:rPr>
          <w:lang w:val="sk-SK"/>
        </w:rPr>
      </w:pPr>
      <w:r w:rsidRPr="00393FA3">
        <w:rPr>
          <w:lang w:val="sk-SK"/>
        </w:rPr>
        <w:t>Vedecká teória môže odolávať rokom, ba storočiam, a môžu sa nazhromaždiť stovky dôkazov potvrdzujúcich jej správnosť. Teória je však vždy zraniteľná a môže ju vyvrátiť jediný protirečivý fakt, ktorý si vyžaduje novú teóriu. Človek nikdy nevie, kedy sa takýto fakt objaví. Azda zajtra a azda nikdy. Dejiny vedy oplývajú ruinami dômyselných konštrukcií, ktoré sa zr</w:t>
      </w:r>
      <w:r w:rsidR="00BA5399" w:rsidRPr="00393FA3">
        <w:rPr>
          <w:lang w:val="sk-SK"/>
        </w:rPr>
        <w:t>útili vďaka náhode či trivialite."</w:t>
      </w:r>
    </w:p>
    <w:p w:rsidR="00D21EF9" w:rsidRPr="00393FA3" w:rsidRDefault="00D21EF9" w:rsidP="00BA5399">
      <w:pPr>
        <w:suppressAutoHyphens/>
        <w:rPr>
          <w:lang w:val="sk-SK"/>
        </w:rPr>
      </w:pPr>
      <w:r w:rsidRPr="00393FA3">
        <w:rPr>
          <w:lang w:val="sk-SK"/>
        </w:rPr>
        <w:t>Na toto narážal Geoffrey Wrightwood, keď vyhlásil</w:t>
      </w:r>
      <w:r w:rsidR="00BA5399" w:rsidRPr="00393FA3">
        <w:rPr>
          <w:lang w:val="sk-SK"/>
        </w:rPr>
        <w:t xml:space="preserve"> </w:t>
      </w:r>
      <w:r w:rsidRPr="00393FA3">
        <w:rPr>
          <w:lang w:val="sk-SK"/>
        </w:rPr>
        <w:t>na Siedmom medzinárodnom sympóziu o ľudskej paleontológii v Ženeve roku 1972: „Stačí jedna lebka, jej fragment či úlomok čeľuste. Vlastne by postačil jediný dobrý zub, a polemika je uzavretá."</w:t>
      </w:r>
    </w:p>
    <w:p w:rsidR="00D21EF9" w:rsidRPr="00393FA3" w:rsidRDefault="00D21EF9" w:rsidP="00D21EF9">
      <w:pPr>
        <w:suppressAutoHyphens/>
        <w:rPr>
          <w:lang w:val="sk-SK"/>
        </w:rPr>
      </w:pPr>
      <w:r w:rsidRPr="00393FA3">
        <w:rPr>
          <w:lang w:val="sk-SK"/>
        </w:rPr>
        <w:t>Kým sa nenájdu kostrové zvyšky, bude sa pokračovať v špekuláciách a človek sa môže prikloniť k hociktorému stanovisku vyhovujúcemu jeho vnútornému založeniu.</w:t>
      </w:r>
    </w:p>
    <w:p w:rsidR="00BA25C3" w:rsidRPr="00393FA3" w:rsidRDefault="00BA25C3" w:rsidP="00D21EF9">
      <w:pPr>
        <w:suppressAutoHyphens/>
        <w:rPr>
          <w:lang w:val="sk-SK"/>
        </w:rPr>
      </w:pPr>
    </w:p>
    <w:sectPr w:rsidR="00BA25C3" w:rsidRPr="00393FA3" w:rsidSect="0005098C">
      <w:footerReference w:type="default" r:id="rId8"/>
      <w:pgSz w:w="8392" w:h="11907"/>
      <w:pgMar w:top="851" w:right="851" w:bottom="924" w:left="851" w:header="709"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288E" w:rsidRDefault="00D8288E">
      <w:r>
        <w:separator/>
      </w:r>
    </w:p>
  </w:endnote>
  <w:endnote w:type="continuationSeparator" w:id="1">
    <w:p w:rsidR="00D8288E" w:rsidRDefault="00D828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AD9" w:rsidRDefault="00997AD9" w:rsidP="0005098C">
    <w:pPr>
      <w:pStyle w:val="Pta"/>
      <w:ind w:firstLine="0"/>
      <w:jc w:val="center"/>
    </w:pPr>
    <w:r>
      <w:rPr>
        <w:rStyle w:val="slostrany"/>
      </w:rPr>
      <w:t xml:space="preserve">-  </w:t>
    </w:r>
    <w:r>
      <w:rPr>
        <w:rStyle w:val="slostrany"/>
      </w:rPr>
      <w:fldChar w:fldCharType="begin"/>
    </w:r>
    <w:r>
      <w:rPr>
        <w:rStyle w:val="slostrany"/>
      </w:rPr>
      <w:instrText xml:space="preserve"> PAGE </w:instrText>
    </w:r>
    <w:r>
      <w:rPr>
        <w:rStyle w:val="slostrany"/>
      </w:rPr>
      <w:fldChar w:fldCharType="separate"/>
    </w:r>
    <w:r w:rsidR="008D3CF2">
      <w:rPr>
        <w:rStyle w:val="slostrany"/>
        <w:noProof/>
      </w:rPr>
      <w:t>63</w:t>
    </w:r>
    <w:r>
      <w:rPr>
        <w:rStyle w:val="slostrany"/>
      </w:rPr>
      <w:fldChar w:fldCharType="end"/>
    </w:r>
    <w:r>
      <w:rPr>
        <w:rStyle w:val="slostrany"/>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288E" w:rsidRDefault="00D8288E">
      <w:r>
        <w:separator/>
      </w:r>
    </w:p>
  </w:footnote>
  <w:footnote w:type="continuationSeparator" w:id="1">
    <w:p w:rsidR="00D8288E" w:rsidRDefault="00D8288E">
      <w:r>
        <w:continuationSeparator/>
      </w:r>
    </w:p>
  </w:footnote>
  <w:footnote w:id="2">
    <w:p w:rsidR="00997AD9" w:rsidRPr="00A86E99" w:rsidRDefault="00997AD9" w:rsidP="00240429">
      <w:pPr>
        <w:suppressAutoHyphens/>
        <w:rPr>
          <w:sz w:val="18"/>
          <w:szCs w:val="18"/>
          <w:lang w:val="sk-SK"/>
        </w:rPr>
      </w:pPr>
      <w:r>
        <w:rPr>
          <w:rStyle w:val="Odkaznapoznmkupodiarou"/>
        </w:rPr>
        <w:footnoteRef/>
      </w:r>
      <w:r>
        <w:t xml:space="preserve"> </w:t>
      </w:r>
      <w:r w:rsidRPr="00D21EF9">
        <w:rPr>
          <w:lang w:val="sk-SK"/>
        </w:rPr>
        <w:t xml:space="preserve"> </w:t>
      </w:r>
      <w:r w:rsidRPr="00A86E99">
        <w:rPr>
          <w:sz w:val="18"/>
          <w:szCs w:val="18"/>
          <w:lang w:val="sk-SK"/>
        </w:rPr>
        <w:t>Ibn Fadlán sa v celom rukopise dosť nepresne zmieňuje o veľkosti a zložení svojej družiny. Ťažko povedať, či táto zdanlivá nedbanlivosť vyplýva z predpokladu, že čitateľ pozná zloženie karavány, alebo či ju zavinila strata jedného odseku textu. Možno tu zohrali úlohu spoločenské konvencie, lebo Ibn Fadlán nikde netvrdí, že by jeho družina pozostávala z viac než hŕstky ľudí, hoci ju pravdepodobne tvorilo najmenej sto ľudí a dva razy toľko tiav. Ibn Fadlán však neráta – doslova – otrokov, sluhov a podradnejších príslušníkov karavány.</w:t>
      </w:r>
    </w:p>
    <w:p w:rsidR="00997AD9" w:rsidRPr="00240429" w:rsidRDefault="00997AD9">
      <w:pPr>
        <w:pStyle w:val="Textpoznmkypodiarou"/>
        <w:rPr>
          <w:lang w:val="sk-SK"/>
        </w:rPr>
      </w:pPr>
    </w:p>
  </w:footnote>
  <w:footnote w:id="3">
    <w:p w:rsidR="00997AD9" w:rsidRPr="001160F0" w:rsidRDefault="00997AD9" w:rsidP="001160F0">
      <w:pPr>
        <w:suppressAutoHyphens/>
        <w:rPr>
          <w:sz w:val="18"/>
          <w:szCs w:val="18"/>
          <w:lang w:val="sk-SK"/>
        </w:rPr>
      </w:pPr>
      <w:r w:rsidRPr="001160F0">
        <w:rPr>
          <w:rStyle w:val="Odkaznapoznmkupodiarou"/>
          <w:sz w:val="18"/>
          <w:szCs w:val="18"/>
        </w:rPr>
        <w:footnoteRef/>
      </w:r>
      <w:r w:rsidRPr="001160F0">
        <w:rPr>
          <w:sz w:val="18"/>
          <w:szCs w:val="18"/>
        </w:rPr>
        <w:t xml:space="preserve"> </w:t>
      </w:r>
      <w:r w:rsidRPr="001160F0">
        <w:rPr>
          <w:sz w:val="18"/>
          <w:szCs w:val="18"/>
          <w:lang w:val="sk-SK"/>
        </w:rPr>
        <w:t xml:space="preserve"> Farzan, otvorený obdivovateľ Ibn Fadlána, je presvedčený, že z tohto odseku vanie „vnímavosť novovekého etnológa, ktorý nezaznamenáva iba obyčaje národa, ale aj mechanizmy donucujúce ľudí zachovávať ich. Ekonomický zmysel zabíjania koni pohlavára kočovníkov približne zodpovedá novodobým dedičským daniam - spomaľuje hromadenie zdedeného bohatstva v rodine. Iste to nebol obľúbený zvyk, hoci si ho vyžadovalo náboženstvo, a to isté platí aj dnes. Ibn Fadlán veľmi podrobne vykresľuje, ako donucovali váhavcov zachovávať túto obyčaj."</w:t>
      </w:r>
    </w:p>
    <w:p w:rsidR="00997AD9" w:rsidRPr="001160F0" w:rsidRDefault="00997AD9">
      <w:pPr>
        <w:pStyle w:val="Textpoznmkypodiarou"/>
        <w:rPr>
          <w:lang w:val="sk-SK"/>
        </w:rPr>
      </w:pPr>
    </w:p>
  </w:footnote>
  <w:footnote w:id="4">
    <w:p w:rsidR="00997AD9" w:rsidRPr="007800AD" w:rsidRDefault="00997AD9" w:rsidP="007800AD">
      <w:pPr>
        <w:suppressAutoHyphens/>
        <w:rPr>
          <w:sz w:val="18"/>
          <w:szCs w:val="18"/>
          <w:lang w:val="sk-SK"/>
        </w:rPr>
      </w:pPr>
      <w:r>
        <w:rPr>
          <w:rStyle w:val="Odkaznapoznmkupodiarou"/>
        </w:rPr>
        <w:footnoteRef/>
      </w:r>
      <w:r>
        <w:t xml:space="preserve"> </w:t>
      </w:r>
      <w:r w:rsidRPr="00D21EF9">
        <w:rPr>
          <w:lang w:val="sk-SK"/>
        </w:rPr>
        <w:t xml:space="preserve"> </w:t>
      </w:r>
      <w:r w:rsidRPr="007800AD">
        <w:rPr>
          <w:sz w:val="18"/>
          <w:szCs w:val="18"/>
          <w:lang w:val="sk-SK"/>
        </w:rPr>
        <w:t>Ibn Fadlán ich tu vlastne označil slovom „Rusi", menom tohto konkrétneho severanského kmeňa. V texte príležitostne volá Škandinávcov ich kmeňovým menom, ale inokedy používa ako všeobecný termín slovo Variagovia. V súčasnosti historici obmedzujú používanie termínu Variagovia na škandinávskych žoldnierov v službách Byzantskej ríše. V tomto preklade sa bude dôsledne používať termín Severania, aby sme sa vyhli zmätku.</w:t>
      </w:r>
    </w:p>
    <w:p w:rsidR="00997AD9" w:rsidRPr="007800AD" w:rsidRDefault="00997AD9">
      <w:pPr>
        <w:pStyle w:val="Textpoznmkypodiarou"/>
        <w:rPr>
          <w:sz w:val="18"/>
          <w:szCs w:val="18"/>
          <w:lang w:val="sk-SK"/>
        </w:rPr>
      </w:pPr>
    </w:p>
  </w:footnote>
  <w:footnote w:id="5">
    <w:p w:rsidR="00997AD9" w:rsidRPr="00115D0C" w:rsidRDefault="00997AD9">
      <w:pPr>
        <w:pStyle w:val="Textpoznmkypodiarou"/>
        <w:rPr>
          <w:sz w:val="16"/>
          <w:szCs w:val="16"/>
          <w:lang w:val="sk-SK"/>
        </w:rPr>
      </w:pPr>
      <w:r w:rsidRPr="00115D0C">
        <w:rPr>
          <w:rStyle w:val="Odkaznapoznmkupodiarou"/>
          <w:sz w:val="18"/>
          <w:szCs w:val="18"/>
        </w:rPr>
        <w:footnoteRef/>
      </w:r>
      <w:r w:rsidRPr="00115D0C">
        <w:rPr>
          <w:sz w:val="18"/>
          <w:szCs w:val="18"/>
        </w:rPr>
        <w:t xml:space="preserve"> </w:t>
      </w:r>
      <w:r w:rsidRPr="00115D0C">
        <w:rPr>
          <w:sz w:val="18"/>
          <w:szCs w:val="18"/>
          <w:lang w:val="sk-SK"/>
        </w:rPr>
        <w:t xml:space="preserve"> </w:t>
      </w:r>
      <w:r w:rsidRPr="00115D0C">
        <w:rPr>
          <w:sz w:val="16"/>
          <w:szCs w:val="16"/>
          <w:lang w:val="sk-SK"/>
        </w:rPr>
        <w:t>Arabi vždy pociťovali rozpaky nad prekladaním koránu. Prví šejchovia boli presvedčení, že svätá kniha sa nesmie prekladať, akiste z náboženských dôvodov. Avšak každý, kto má skúsenosti s prekladaním, dá prednosť svetským dôvodom. Arabčina je v podstate pregnantný jazyk, korán vznikol ako básnické dielo a jeho text je o to zhustenejší. Ťažkosti s pretlmočením doslovného významu -nehovoriac už o pôvabe a elegancii arabskej pôvodiny - primäli prekladateľov, že sa v úvode zdĺhavo a ponížene ospravedlňujú. Islam je súčasne činorodý a dynamický spôsob myslenia a desiate storočie predstavuje jeden z vrcholov jeho</w:t>
      </w:r>
      <w:r w:rsidRPr="00115D0C">
        <w:rPr>
          <w:sz w:val="18"/>
          <w:szCs w:val="18"/>
          <w:lang w:val="sk-SK"/>
        </w:rPr>
        <w:t xml:space="preserve"> </w:t>
      </w:r>
      <w:r w:rsidRPr="00115D0C">
        <w:rPr>
          <w:sz w:val="16"/>
          <w:szCs w:val="16"/>
          <w:lang w:val="sk-SK"/>
        </w:rPr>
        <w:t>šírenia. Tento rozmach si nevyhnutne vyžadoval preklady určené novoobrátencom. Korán sa teda prekladal, ale Arabi sa tým nikdy nenadchýnali.</w:t>
      </w:r>
    </w:p>
  </w:footnote>
  <w:footnote w:id="6">
    <w:p w:rsidR="00997AD9" w:rsidRPr="00115D0C" w:rsidRDefault="00997AD9" w:rsidP="00115D0C">
      <w:pPr>
        <w:suppressAutoHyphens/>
        <w:rPr>
          <w:sz w:val="18"/>
          <w:szCs w:val="18"/>
          <w:lang w:val="sk-SK"/>
        </w:rPr>
      </w:pPr>
      <w:r>
        <w:rPr>
          <w:rStyle w:val="Odkaznapoznmkupodiarou"/>
        </w:rPr>
        <w:footnoteRef/>
      </w:r>
      <w:r>
        <w:t xml:space="preserve"> </w:t>
      </w:r>
      <w:r w:rsidRPr="00115D0C">
        <w:rPr>
          <w:sz w:val="18"/>
          <w:szCs w:val="18"/>
          <w:lang w:val="sk-SK"/>
        </w:rPr>
        <w:t xml:space="preserve"> Arabský pozorovateľ pochádzajúci z teplého podnebného pásma nad tým žasol. Moslimské obyčaje si vyžadujú rýchly pohreb po krátkom obrade spojenom s rituálnym umývaním a modlitbou, Často ešte v deň úmrtia.</w:t>
      </w:r>
    </w:p>
    <w:p w:rsidR="00997AD9" w:rsidRPr="00115D0C" w:rsidRDefault="00997AD9">
      <w:pPr>
        <w:pStyle w:val="Textpoznmkypodiarou"/>
        <w:rPr>
          <w:lang w:val="sk-SK"/>
        </w:rPr>
      </w:pPr>
    </w:p>
  </w:footnote>
  <w:footnote w:id="7">
    <w:p w:rsidR="00997AD9" w:rsidRPr="00064D20" w:rsidRDefault="00997AD9" w:rsidP="00064D20">
      <w:pPr>
        <w:suppressAutoHyphens/>
        <w:rPr>
          <w:sz w:val="18"/>
          <w:szCs w:val="18"/>
          <w:lang w:val="sk-SK"/>
        </w:rPr>
      </w:pPr>
      <w:r>
        <w:rPr>
          <w:rStyle w:val="Odkaznapoznmkupodiarou"/>
        </w:rPr>
        <w:footnoteRef/>
      </w:r>
      <w:r>
        <w:t xml:space="preserve"> </w:t>
      </w:r>
      <w:r w:rsidRPr="00064D20">
        <w:rPr>
          <w:sz w:val="18"/>
          <w:szCs w:val="18"/>
          <w:lang w:val="sk-SK"/>
        </w:rPr>
        <w:t>Alebo pomätená. V latinských ruko</w:t>
      </w:r>
      <w:r>
        <w:rPr>
          <w:sz w:val="18"/>
          <w:szCs w:val="18"/>
          <w:lang w:val="sk-SK"/>
        </w:rPr>
        <w:t>pisoch stojí cerritus, ale v Ja</w:t>
      </w:r>
      <w:r w:rsidRPr="00064D20">
        <w:rPr>
          <w:sz w:val="18"/>
          <w:szCs w:val="18"/>
          <w:lang w:val="sk-SK"/>
        </w:rPr>
        <w:t>utovom arabskom texte sa píše omámená či omráčená.</w:t>
      </w:r>
    </w:p>
    <w:p w:rsidR="00997AD9" w:rsidRPr="00064D20" w:rsidRDefault="00997AD9">
      <w:pPr>
        <w:pStyle w:val="Textpoznmkypodiarou"/>
        <w:rPr>
          <w:lang w:val="sk-SK"/>
        </w:rPr>
      </w:pPr>
    </w:p>
  </w:footnote>
  <w:footnote w:id="8">
    <w:p w:rsidR="00997AD9" w:rsidRPr="00EE78A9" w:rsidRDefault="00997AD9" w:rsidP="00EE78A9">
      <w:pPr>
        <w:suppressAutoHyphens/>
        <w:rPr>
          <w:sz w:val="18"/>
          <w:szCs w:val="18"/>
          <w:lang w:val="sk-SK"/>
        </w:rPr>
      </w:pPr>
      <w:r w:rsidRPr="00EE78A9">
        <w:rPr>
          <w:rStyle w:val="Odkaznapoznmkupodiarou"/>
        </w:rPr>
        <w:footnoteRef/>
      </w:r>
      <w:r w:rsidRPr="00EE78A9">
        <w:t xml:space="preserve"> </w:t>
      </w:r>
      <w:r w:rsidRPr="00EE78A9">
        <w:rPr>
          <w:sz w:val="18"/>
          <w:szCs w:val="18"/>
          <w:lang w:val="sk-SK"/>
        </w:rPr>
        <w:t xml:space="preserve"> Napodiv po arabsky aj po latinsky sa doslovne hovorí o chorobe.</w:t>
      </w:r>
    </w:p>
    <w:p w:rsidR="00997AD9" w:rsidRPr="00EE78A9" w:rsidRDefault="00997AD9">
      <w:pPr>
        <w:pStyle w:val="Textpoznmkypodiarou"/>
        <w:rPr>
          <w:lang w:val="sk-SK"/>
        </w:rPr>
      </w:pPr>
    </w:p>
  </w:footnote>
  <w:footnote w:id="9">
    <w:p w:rsidR="00997AD9" w:rsidRPr="00F333F3" w:rsidRDefault="00997AD9" w:rsidP="00F333F3">
      <w:pPr>
        <w:suppressAutoHyphens/>
        <w:rPr>
          <w:sz w:val="18"/>
          <w:szCs w:val="18"/>
          <w:lang w:val="sk-SK"/>
        </w:rPr>
      </w:pPr>
      <w:r>
        <w:rPr>
          <w:rStyle w:val="Odkaznapoznmkupodiarou"/>
        </w:rPr>
        <w:footnoteRef/>
      </w:r>
      <w:r>
        <w:t xml:space="preserve"> </w:t>
      </w:r>
      <w:r w:rsidRPr="00F333F3">
        <w:rPr>
          <w:sz w:val="18"/>
          <w:szCs w:val="18"/>
          <w:lang w:val="sk-SK"/>
        </w:rPr>
        <w:t>Táto veta podáva svedectvo o nástrahách prekladania. Jakutov arabský originál znie doslova „Nie je to meno, ktoré môžem vysloviť." Xymoský rukopis používa latinské slovo dare v zmysle „Nemôžem tomu dať meno." Znamená to toľko, že tlmočník nepozná správny výraz v inom jazyku okrem jazyka Severanov. Raziho rukopis, v ktorom sa tlmočníkove reči uvádzajú podrobnejšie, použil slovo edere v zmysle „Nie je to meno, ktoré by som (vám) mohol uviesť." To by bol presnejší preklad. Severan sa doslova bál vyriecť to slovo, aby neprivolal zlých duchov. V latinčine edere znamená „rodiť", „spôsobovať" a v pôvodnom, doslovnom zmysle „vydávať, vypúšťať". Nasledujúce odseky potvrdzujú tento významový odtienok.</w:t>
      </w:r>
    </w:p>
    <w:p w:rsidR="00997AD9" w:rsidRPr="00F333F3" w:rsidRDefault="00997AD9">
      <w:pPr>
        <w:pStyle w:val="Textpoznmkypodiarou"/>
        <w:rPr>
          <w:lang w:val="sk-SK"/>
        </w:rPr>
      </w:pPr>
    </w:p>
  </w:footnote>
  <w:footnote w:id="10">
    <w:p w:rsidR="00997AD9" w:rsidRPr="0009610C" w:rsidRDefault="00997AD9" w:rsidP="0009610C">
      <w:pPr>
        <w:suppressAutoHyphens/>
        <w:rPr>
          <w:sz w:val="18"/>
          <w:szCs w:val="18"/>
          <w:lang w:val="sk-SK"/>
        </w:rPr>
      </w:pPr>
      <w:r>
        <w:rPr>
          <w:rStyle w:val="Odkaznapoznmkupodiarou"/>
        </w:rPr>
        <w:footnoteRef/>
      </w:r>
      <w:r>
        <w:t xml:space="preserve"> </w:t>
      </w:r>
      <w:r w:rsidRPr="0009610C">
        <w:rPr>
          <w:sz w:val="18"/>
          <w:szCs w:val="18"/>
          <w:lang w:val="sk-SK"/>
        </w:rPr>
        <w:t>Wulfgar zostal na brehu Volgy. Podľa Jensena Severania zvyčajne brávali vyslancov ako rukojemníkov, a preto bývali „najvhodnejšími vyslancami synovia kráľov, urodzených šľachticov alebo iné osoby, ktorých si doma cenili, čo z nich robilo ideálnych rukojemníkov." Olaf Jorgensen tvrdí, že Wulfgar tam zostal preto, lebo sa bál vrátiť.</w:t>
      </w:r>
    </w:p>
    <w:p w:rsidR="00997AD9" w:rsidRPr="0009610C" w:rsidRDefault="00997AD9">
      <w:pPr>
        <w:pStyle w:val="Textpoznmkypodiarou"/>
        <w:rPr>
          <w:lang w:val="sk-SK"/>
        </w:rPr>
      </w:pPr>
    </w:p>
  </w:footnote>
  <w:footnote w:id="11">
    <w:p w:rsidR="00997AD9" w:rsidRPr="00AB67E5" w:rsidRDefault="00997AD9" w:rsidP="00AB67E5">
      <w:pPr>
        <w:pStyle w:val="Textpoznmkypodiarou"/>
        <w:suppressAutoHyphens/>
        <w:rPr>
          <w:sz w:val="18"/>
          <w:szCs w:val="18"/>
          <w:lang w:val="sk-SK"/>
        </w:rPr>
      </w:pPr>
      <w:r>
        <w:rPr>
          <w:rStyle w:val="Odkaznapoznmkupodiarou"/>
        </w:rPr>
        <w:footnoteRef/>
      </w:r>
      <w:r>
        <w:t xml:space="preserve"> </w:t>
      </w:r>
      <w:r w:rsidRPr="00AB67E5">
        <w:rPr>
          <w:sz w:val="18"/>
          <w:szCs w:val="18"/>
          <w:lang w:val="sk-SK"/>
        </w:rPr>
        <w:t>Niektorí starí pisatelia sa nazdávali, že plachta bola lemovaná lanom. Na niektorých kresbách z osemnásteho storočia vidieť vikingské plachty lemované lanami. Nemáme však dôkazy, ktoré by o potvrdzovali. Ibn Fadlán to myslel tak, že plachty boli upevnené v mo</w:t>
      </w:r>
      <w:r>
        <w:rPr>
          <w:sz w:val="18"/>
          <w:szCs w:val="18"/>
          <w:lang w:val="sk-SK"/>
        </w:rPr>
        <w:t>re</w:t>
      </w:r>
      <w:r w:rsidRPr="00AB67E5">
        <w:rPr>
          <w:sz w:val="18"/>
          <w:szCs w:val="18"/>
          <w:lang w:val="sk-SK"/>
        </w:rPr>
        <w:t>plaveckom zmysle slova, teda nastavené pod najvýhodnejším uhlom vzhľadom na vietor, a to pomocou ovládacích lán z tuleních koží.</w:t>
      </w:r>
    </w:p>
  </w:footnote>
  <w:footnote w:id="12">
    <w:p w:rsidR="00997AD9" w:rsidRPr="00246993" w:rsidRDefault="00997AD9" w:rsidP="00246993">
      <w:pPr>
        <w:suppressAutoHyphens/>
        <w:rPr>
          <w:sz w:val="18"/>
          <w:szCs w:val="18"/>
          <w:lang w:val="sk-SK"/>
        </w:rPr>
      </w:pPr>
      <w:r>
        <w:rPr>
          <w:rStyle w:val="Odkaznapoznmkupodiarou"/>
        </w:rPr>
        <w:footnoteRef/>
      </w:r>
      <w:r>
        <w:t xml:space="preserve"> </w:t>
      </w:r>
      <w:r w:rsidRPr="00246993">
        <w:rPr>
          <w:sz w:val="18"/>
          <w:szCs w:val="18"/>
          <w:lang w:val="sk-SK"/>
        </w:rPr>
        <w:t>Toto je typická moslimská zásada. Na rozdiel od kresťanstva, v mnohom tejto viere podobného, islam nezdôrazňuje pojem prvého hriechu zavineného pádom človeka. Moslim sa dopustí hriechu, ak si zabudne odbaviť každodenné predpísané náboženské obrady. Preto sa pokladá za vážnejší priestupok úplne zabudnúť na nejaký obradný úkon ako si naň spomenúť, a predsa si ho neodbaviť, či už vzhľadom na nepriaznivé okolnosti, alebo preto, že človek toho nie je schopný. Ibn Fadlán teda vraví, že pamätá na náležité správanie, hoci sa podľa neho ne</w:t>
      </w:r>
      <w:r>
        <w:rPr>
          <w:sz w:val="18"/>
          <w:szCs w:val="18"/>
          <w:lang w:val="sk-SK"/>
        </w:rPr>
        <w:t>riadi. Aj to je lepšie ako nič.</w:t>
      </w:r>
    </w:p>
  </w:footnote>
  <w:footnote w:id="13">
    <w:p w:rsidR="00997AD9" w:rsidRPr="00301EF5" w:rsidRDefault="00997AD9">
      <w:pPr>
        <w:pStyle w:val="Textpoznmkypodiarou"/>
        <w:rPr>
          <w:sz w:val="18"/>
          <w:szCs w:val="18"/>
          <w:lang w:val="sk-SK"/>
        </w:rPr>
      </w:pPr>
      <w:r>
        <w:rPr>
          <w:rStyle w:val="Odkaznapoznmkupodiarou"/>
        </w:rPr>
        <w:footnoteRef/>
      </w:r>
      <w:r>
        <w:t xml:space="preserve"> </w:t>
      </w:r>
      <w:r w:rsidRPr="00301EF5">
        <w:rPr>
          <w:sz w:val="18"/>
          <w:szCs w:val="18"/>
          <w:lang w:val="sk-SK"/>
        </w:rPr>
        <w:t>Iní očití svedkovia nesúhlasia s Ibn Fadlánovým popisom zaobchádzania s otrokmi a s neverníkmi. Preto niektoré autority o ňom pochybujú ako o spoľahlivom pozorovateľovi spoločnosti. Je však možné, že miestne zvyky a obyčaje jednotlivých kmeňov sa líšili, p</w:t>
      </w:r>
      <w:r w:rsidRPr="00301EF5">
        <w:rPr>
          <w:sz w:val="18"/>
          <w:szCs w:val="18"/>
          <w:lang w:val="sk-SK"/>
        </w:rPr>
        <w:t>o</w:t>
      </w:r>
      <w:r w:rsidRPr="00301EF5">
        <w:rPr>
          <w:sz w:val="18"/>
          <w:szCs w:val="18"/>
          <w:lang w:val="sk-SK"/>
        </w:rPr>
        <w:t>kiaľ ide o zaobchádzanie s otrokmi a nevernými ženami.</w:t>
      </w:r>
    </w:p>
  </w:footnote>
  <w:footnote w:id="14">
    <w:p w:rsidR="00997AD9" w:rsidRPr="008C02D9" w:rsidRDefault="00997AD9" w:rsidP="008C02D9">
      <w:pPr>
        <w:suppressAutoHyphens/>
        <w:rPr>
          <w:sz w:val="18"/>
          <w:szCs w:val="18"/>
          <w:lang w:val="sk-SK"/>
        </w:rPr>
      </w:pPr>
      <w:r>
        <w:rPr>
          <w:rStyle w:val="Odkaznapoznmkupodiarou"/>
        </w:rPr>
        <w:footnoteRef/>
      </w:r>
      <w:r>
        <w:t xml:space="preserve"> </w:t>
      </w:r>
      <w:r w:rsidRPr="00D21EF9">
        <w:rPr>
          <w:lang w:val="sk-SK"/>
        </w:rPr>
        <w:t xml:space="preserve"> </w:t>
      </w:r>
      <w:r w:rsidRPr="008C02D9">
        <w:rPr>
          <w:sz w:val="18"/>
          <w:szCs w:val="18"/>
          <w:lang w:val="sk-SK"/>
        </w:rPr>
        <w:t>Novovekí učenci vedú spory o pôvode mena Viking, ale väčšina súhlasí s Ibn Fadlánom, že je odvodené od slova vik, ktoré označuje potok alebo úzku rieku.</w:t>
      </w:r>
    </w:p>
    <w:p w:rsidR="00997AD9" w:rsidRPr="008C02D9" w:rsidRDefault="00997AD9">
      <w:pPr>
        <w:pStyle w:val="Textpoznmkypodiarou"/>
        <w:rPr>
          <w:lang w:val="sk-SK"/>
        </w:rPr>
      </w:pPr>
    </w:p>
  </w:footnote>
  <w:footnote w:id="15">
    <w:p w:rsidR="00997AD9" w:rsidRPr="008C02D9" w:rsidRDefault="00997AD9" w:rsidP="008C02D9">
      <w:pPr>
        <w:suppressAutoHyphens/>
        <w:rPr>
          <w:sz w:val="18"/>
          <w:szCs w:val="18"/>
          <w:lang w:val="sk-SK"/>
        </w:rPr>
      </w:pPr>
      <w:r>
        <w:rPr>
          <w:rStyle w:val="Odkaznapoznmkupodiarou"/>
        </w:rPr>
        <w:footnoteRef/>
      </w:r>
      <w:r>
        <w:t xml:space="preserve"> </w:t>
      </w:r>
      <w:r w:rsidRPr="00D21EF9">
        <w:rPr>
          <w:lang w:val="sk-SK"/>
        </w:rPr>
        <w:t xml:space="preserve"> </w:t>
      </w:r>
      <w:r w:rsidRPr="008C02D9">
        <w:rPr>
          <w:sz w:val="18"/>
          <w:szCs w:val="18"/>
          <w:lang w:val="sk-SK"/>
        </w:rPr>
        <w:t>Presnosť Ibn Fadlánovho pozorovania potvrdzujú priame archeologické dôkazy. V Trelburgu v dánskom západnom Zealande sa robili roku 1948 vykopávky. Nálezisko presne zodpovedá Ibn Fadlánovmu opisu veľkosti, charakteru a usporiadaniu osady.</w:t>
      </w:r>
    </w:p>
    <w:p w:rsidR="00997AD9" w:rsidRPr="008C02D9" w:rsidRDefault="00997AD9">
      <w:pPr>
        <w:pStyle w:val="Textpoznmkypodiarou"/>
        <w:rPr>
          <w:lang w:val="sk-SK"/>
        </w:rPr>
      </w:pPr>
    </w:p>
  </w:footnote>
  <w:footnote w:id="16">
    <w:p w:rsidR="00997AD9" w:rsidRPr="008C02D9" w:rsidRDefault="00997AD9" w:rsidP="008C02D9">
      <w:pPr>
        <w:suppressAutoHyphens/>
        <w:rPr>
          <w:sz w:val="18"/>
          <w:szCs w:val="18"/>
          <w:lang w:val="sk-SK"/>
        </w:rPr>
      </w:pPr>
      <w:r>
        <w:rPr>
          <w:rStyle w:val="Odkaznapoznmkupodiarou"/>
        </w:rPr>
        <w:footnoteRef/>
      </w:r>
      <w:r>
        <w:t xml:space="preserve"> </w:t>
      </w:r>
      <w:r w:rsidRPr="00D21EF9">
        <w:rPr>
          <w:lang w:val="sk-SK"/>
        </w:rPr>
        <w:t xml:space="preserve"> </w:t>
      </w:r>
      <w:r w:rsidRPr="008C02D9">
        <w:rPr>
          <w:sz w:val="18"/>
          <w:szCs w:val="18"/>
          <w:lang w:val="sk-SK"/>
        </w:rPr>
        <w:t>Doslova „obojručný človek". Ako vysvitne neskôr, Severania vedeli bojovať oboma rukami a pokladali za obdivuhodný fortieľ, ak si niekto vedel prehodiť zbraň z jednej ruky do druhej. Príbuzný význam malo kedysi slovo „úskočný", ktoré dnes znamená zradný alebo úlisný, ale kedysi malo kladný význam „dôvtipný, vynaliezavý".</w:t>
      </w:r>
    </w:p>
    <w:p w:rsidR="00997AD9" w:rsidRPr="008C02D9" w:rsidRDefault="00997AD9">
      <w:pPr>
        <w:pStyle w:val="Textpoznmkypodiarou"/>
        <w:rPr>
          <w:lang w:val="sk-SK"/>
        </w:rPr>
      </w:pPr>
    </w:p>
  </w:footnote>
  <w:footnote w:id="17">
    <w:p w:rsidR="00997AD9" w:rsidRPr="00E528E8" w:rsidRDefault="00997AD9" w:rsidP="00E528E8">
      <w:pPr>
        <w:suppressAutoHyphens/>
        <w:rPr>
          <w:sz w:val="18"/>
          <w:szCs w:val="18"/>
          <w:lang w:val="sk-SK"/>
        </w:rPr>
      </w:pPr>
      <w:r w:rsidRPr="00E528E8">
        <w:rPr>
          <w:rStyle w:val="Odkaznapoznmkupodiarou"/>
          <w:sz w:val="18"/>
          <w:szCs w:val="18"/>
        </w:rPr>
        <w:footnoteRef/>
      </w:r>
      <w:r w:rsidRPr="00E528E8">
        <w:rPr>
          <w:sz w:val="18"/>
          <w:szCs w:val="18"/>
        </w:rPr>
        <w:t xml:space="preserve"> </w:t>
      </w:r>
      <w:r w:rsidRPr="00E528E8">
        <w:rPr>
          <w:sz w:val="18"/>
          <w:szCs w:val="18"/>
          <w:lang w:val="sk-SK"/>
        </w:rPr>
        <w:t xml:space="preserve"> Rozprávanie o tejto príhode, kde išlo zrejme o veľryby, pokladajú mnohí vedci za sporné. V Raziho rukopise sa vyskytuje v tejto podobe, ale v Sjogrenovom preklade je podstatne stručnejšie a Severania tam konajú, ako keby si z Araba robili dobrý deň. Podľa Sjogrena Severania dobre poznali veľryby a odlišovali ich od</w:t>
      </w:r>
      <w:r w:rsidRPr="00D21EF9">
        <w:rPr>
          <w:lang w:val="sk-SK"/>
        </w:rPr>
        <w:t xml:space="preserve"> </w:t>
      </w:r>
      <w:r w:rsidRPr="00E528E8">
        <w:rPr>
          <w:sz w:val="18"/>
          <w:szCs w:val="18"/>
          <w:lang w:val="sk-SK"/>
        </w:rPr>
        <w:t>morských netvorov. Iní učenci, vrátane Hassana, pochybujú, že by Ibn Fadlán nevedel nič o veľrybách, ako vyplýva z tohto úryvku.</w:t>
      </w:r>
    </w:p>
    <w:p w:rsidR="00997AD9" w:rsidRPr="00E528E8" w:rsidRDefault="00997AD9">
      <w:pPr>
        <w:pStyle w:val="Textpoznmkypodiarou"/>
        <w:rPr>
          <w:lang w:val="sk-SK"/>
        </w:rPr>
      </w:pPr>
    </w:p>
  </w:footnote>
  <w:footnote w:id="18">
    <w:p w:rsidR="00997AD9" w:rsidRPr="007D2418" w:rsidRDefault="00997AD9" w:rsidP="007D2418">
      <w:pPr>
        <w:suppressAutoHyphens/>
        <w:rPr>
          <w:sz w:val="18"/>
          <w:szCs w:val="18"/>
          <w:lang w:val="sk-SK"/>
        </w:rPr>
      </w:pPr>
      <w:r>
        <w:rPr>
          <w:rStyle w:val="Odkaznapoznmkupodiarou"/>
        </w:rPr>
        <w:footnoteRef/>
      </w:r>
      <w:r>
        <w:t xml:space="preserve"> </w:t>
      </w:r>
      <w:r w:rsidRPr="00D21EF9">
        <w:rPr>
          <w:lang w:val="sk-SK"/>
        </w:rPr>
        <w:t xml:space="preserve"> </w:t>
      </w:r>
      <w:r w:rsidRPr="007D2418">
        <w:rPr>
          <w:sz w:val="18"/>
          <w:szCs w:val="18"/>
          <w:lang w:val="sk-SK"/>
        </w:rPr>
        <w:t>Na bežných obrázkoch vždy znázorňujú Škandinávcov v prilbách s rohmi. To je anachronizmus. V čase Ibn Fadlánovej návštevy sa také prilby nenosili už vyše tisíc rokov, od čias ranej doby bron</w:t>
      </w:r>
      <w:r>
        <w:rPr>
          <w:sz w:val="18"/>
          <w:szCs w:val="18"/>
          <w:lang w:val="sk-SK"/>
        </w:rPr>
        <w:t>zovej.</w:t>
      </w:r>
    </w:p>
  </w:footnote>
  <w:footnote w:id="19">
    <w:p w:rsidR="00997AD9" w:rsidRPr="00852018" w:rsidRDefault="00997AD9" w:rsidP="00852018">
      <w:pPr>
        <w:suppressAutoHyphens/>
        <w:rPr>
          <w:sz w:val="18"/>
          <w:szCs w:val="18"/>
          <w:lang w:val="sk-SK"/>
        </w:rPr>
      </w:pPr>
      <w:r>
        <w:rPr>
          <w:rStyle w:val="Odkaznapoznmkupodiarou"/>
        </w:rPr>
        <w:footnoteRef/>
      </w:r>
      <w:r>
        <w:t xml:space="preserve"> </w:t>
      </w:r>
      <w:r w:rsidRPr="00852018">
        <w:rPr>
          <w:sz w:val="18"/>
          <w:szCs w:val="18"/>
          <w:lang w:val="sk-SK"/>
        </w:rPr>
        <w:t>Opisovaná postava presne zodpovedá niekoľkým soškám, ktoré objavili archeológovia vo Francúzsku a v Rakúsku.</w:t>
      </w:r>
    </w:p>
    <w:p w:rsidR="00997AD9" w:rsidRPr="00852018" w:rsidRDefault="00997AD9">
      <w:pPr>
        <w:pStyle w:val="Textpoznmkypodiarou"/>
        <w:rPr>
          <w:lang w:val="sk-SK"/>
        </w:rPr>
      </w:pPr>
    </w:p>
  </w:footnote>
  <w:footnote w:id="20">
    <w:p w:rsidR="00997AD9" w:rsidRPr="004361F2" w:rsidRDefault="00997AD9" w:rsidP="004361F2">
      <w:pPr>
        <w:suppressAutoHyphens/>
        <w:rPr>
          <w:sz w:val="18"/>
          <w:szCs w:val="18"/>
          <w:lang w:val="sk-SK"/>
        </w:rPr>
      </w:pPr>
      <w:r>
        <w:rPr>
          <w:rStyle w:val="Odkaznapoznmkupodiarou"/>
        </w:rPr>
        <w:footnoteRef/>
      </w:r>
      <w:r>
        <w:t xml:space="preserve"> </w:t>
      </w:r>
      <w:r w:rsidRPr="00D21EF9">
        <w:rPr>
          <w:lang w:val="sk-SK"/>
        </w:rPr>
        <w:t xml:space="preserve"> </w:t>
      </w:r>
      <w:r w:rsidRPr="004361F2">
        <w:rPr>
          <w:sz w:val="18"/>
          <w:szCs w:val="18"/>
          <w:lang w:val="sk-SK"/>
        </w:rPr>
        <w:t>Ducere spiritu, doslova „nadýchnuť sa"</w:t>
      </w:r>
    </w:p>
    <w:p w:rsidR="00997AD9" w:rsidRPr="004361F2" w:rsidRDefault="00997AD9">
      <w:pPr>
        <w:pStyle w:val="Textpoznmkypodiarou"/>
        <w:rPr>
          <w:sz w:val="18"/>
          <w:szCs w:val="18"/>
          <w:lang w:val="sk-SK"/>
        </w:rPr>
      </w:pPr>
    </w:p>
  </w:footnote>
  <w:footnote w:id="21">
    <w:p w:rsidR="00997AD9" w:rsidRPr="004361F2" w:rsidRDefault="00997AD9" w:rsidP="004361F2">
      <w:pPr>
        <w:suppressAutoHyphens/>
        <w:rPr>
          <w:sz w:val="18"/>
          <w:szCs w:val="18"/>
          <w:lang w:val="sk-SK"/>
        </w:rPr>
      </w:pPr>
      <w:r>
        <w:rPr>
          <w:rStyle w:val="Odkaznapoznmkupodiarou"/>
        </w:rPr>
        <w:footnoteRef/>
      </w:r>
      <w:r>
        <w:t xml:space="preserve"> </w:t>
      </w:r>
      <w:r w:rsidRPr="00D21EF9">
        <w:rPr>
          <w:lang w:val="sk-SK"/>
        </w:rPr>
        <w:t xml:space="preserve"> </w:t>
      </w:r>
      <w:r w:rsidRPr="004361F2">
        <w:rPr>
          <w:sz w:val="18"/>
          <w:szCs w:val="18"/>
          <w:lang w:val="sk-SK"/>
        </w:rPr>
        <w:t>Nebola to tá istá starena, čo bola so Severanmi na brehu Volgy. Zjavne každý kmeň mal starenu, ktorá vykonávala šamanské povinnosti. Je to teda rodové pomenovanie.</w:t>
      </w:r>
    </w:p>
    <w:p w:rsidR="00997AD9" w:rsidRPr="004361F2" w:rsidRDefault="00997AD9">
      <w:pPr>
        <w:pStyle w:val="Textpoznmkypodiarou"/>
        <w:rPr>
          <w:lang w:val="sk-SK"/>
        </w:rPr>
      </w:pPr>
    </w:p>
  </w:footnote>
  <w:footnote w:id="22">
    <w:p w:rsidR="00997AD9" w:rsidRPr="00647710" w:rsidRDefault="00997AD9" w:rsidP="00647710">
      <w:pPr>
        <w:suppressAutoHyphens/>
        <w:ind w:firstLine="0"/>
        <w:rPr>
          <w:sz w:val="18"/>
          <w:szCs w:val="18"/>
          <w:lang w:val="sk-SK"/>
        </w:rPr>
      </w:pPr>
      <w:r w:rsidRPr="00647710">
        <w:rPr>
          <w:rStyle w:val="Odkaznapoznmkupodiarou"/>
          <w:sz w:val="20"/>
          <w:szCs w:val="20"/>
        </w:rPr>
        <w:footnoteRef/>
      </w:r>
      <w:r w:rsidRPr="00647710">
        <w:rPr>
          <w:sz w:val="20"/>
          <w:szCs w:val="20"/>
        </w:rPr>
        <w:t xml:space="preserve"> </w:t>
      </w:r>
      <w:r w:rsidRPr="00647710">
        <w:rPr>
          <w:sz w:val="20"/>
          <w:szCs w:val="20"/>
          <w:lang w:val="sk-SK"/>
        </w:rPr>
        <w:t xml:space="preserve"> </w:t>
      </w:r>
      <w:r w:rsidRPr="00647710">
        <w:rPr>
          <w:sz w:val="18"/>
          <w:szCs w:val="18"/>
          <w:lang w:val="sk-SK"/>
        </w:rPr>
        <w:t>Na Škandinávcov zjavne pôsobila hlbším dojmom úskočnosť a zákernosť tých tvorov ako ich ľudožrútstvo. Podľa Jensena sa ľudožrútstvo Severanom protivilo</w:t>
      </w:r>
      <w:r w:rsidRPr="00647710">
        <w:rPr>
          <w:sz w:val="20"/>
          <w:szCs w:val="20"/>
          <w:lang w:val="sk-SK"/>
        </w:rPr>
        <w:t xml:space="preserve"> </w:t>
      </w:r>
      <w:r w:rsidRPr="00647710">
        <w:rPr>
          <w:sz w:val="18"/>
          <w:szCs w:val="18"/>
          <w:lang w:val="sk-SK"/>
        </w:rPr>
        <w:t>preto, lebo im sťažovalo vstup do Valhally. Tento názor však nie je podložený dôkazmi. Ale podľa Ibn Fadlána vynikajúceho širokým vzdelaním predstava ľudožrútstva mala zrejme isté nepriaznivé dôsledky pre posmrtný život. Požierač mŕtvol je tvor dobre známy v egyptskej mytológii. Je to obávaná obluda s hlavou krokodíla, telom leva a chrbtom hrocha. Požierač mŕtvych žerie nespravodlivých po rozsudku bohov. Hodno spomenúť, že v ľudských dejinách obradné ľudožrútstvo v takej či onakej podobe, z takého či onakého dôvodu zväčša ne predstavuje nič zriedkavé ani pozoruhodné. Pekinský človek aj neandertálec boli očividne ľudožrúti a v rozličných obdobiach aj Skýti, Číňania, Íri, Peruánci, Majorunovia, Jagovia, Egypťania, austrálski domorodci, Maoriovia, Gréci, Huróni, Irokézi, Pawniovia aj Ašanti. V čase, keď sa Ibn Fadlán zdržoval v Škandinávii, po Číne cestovali iní arabskí kupci a zaznamenali, že ľudské mäso - pod názvom „dvojnohá baranina" - sa otvorene a v zhode so zákonmi predáva na trhoch.</w:t>
      </w:r>
    </w:p>
    <w:p w:rsidR="00997AD9" w:rsidRPr="00541E1D" w:rsidRDefault="00997AD9" w:rsidP="00541E1D">
      <w:pPr>
        <w:suppressAutoHyphens/>
        <w:ind w:firstLine="0"/>
        <w:rPr>
          <w:sz w:val="18"/>
          <w:szCs w:val="18"/>
          <w:lang w:val="sk-SK"/>
        </w:rPr>
      </w:pPr>
      <w:r>
        <w:rPr>
          <w:sz w:val="18"/>
          <w:szCs w:val="18"/>
          <w:lang w:val="sk-SK"/>
        </w:rPr>
        <w:t>P</w:t>
      </w:r>
      <w:r w:rsidRPr="00647710">
        <w:rPr>
          <w:sz w:val="18"/>
          <w:szCs w:val="18"/>
          <w:lang w:val="sk-SK"/>
        </w:rPr>
        <w:t>odľa Martinsona sa ľudožrútstvo wendolov protivilo Severanom preto, lebo sa nazdávali, že mäso bojovníkov dávajú jesť ženám, najmä matkám. Ani toto tvrdenie nie je dokázané, ale takáto smrť by iste bola pre seve</w:t>
      </w:r>
      <w:r>
        <w:rPr>
          <w:sz w:val="18"/>
          <w:szCs w:val="18"/>
          <w:lang w:val="sk-SK"/>
        </w:rPr>
        <w:t>ranského bojovníka potupnejšia.</w:t>
      </w:r>
    </w:p>
  </w:footnote>
  <w:footnote w:id="23">
    <w:p w:rsidR="00997AD9" w:rsidRPr="001F17E9" w:rsidRDefault="00997AD9" w:rsidP="001F17E9">
      <w:pPr>
        <w:suppressAutoHyphens/>
        <w:rPr>
          <w:sz w:val="18"/>
          <w:szCs w:val="18"/>
          <w:lang w:val="sk-SK"/>
        </w:rPr>
      </w:pPr>
      <w:r>
        <w:rPr>
          <w:rStyle w:val="Odkaznapoznmkupodiarou"/>
        </w:rPr>
        <w:footnoteRef/>
      </w:r>
      <w:r>
        <w:t xml:space="preserve"> </w:t>
      </w:r>
      <w:r w:rsidRPr="00D21EF9">
        <w:rPr>
          <w:lang w:val="sk-SK"/>
        </w:rPr>
        <w:t xml:space="preserve"> </w:t>
      </w:r>
      <w:r w:rsidRPr="001F17E9">
        <w:rPr>
          <w:sz w:val="18"/>
          <w:szCs w:val="18"/>
          <w:lang w:val="sk-SK"/>
        </w:rPr>
        <w:t>Najmä podľa Araba, lebo islamské náboženské umenie nezobrazuje skutočné predmety a svojím charakterom veľmi pripomína škandinávske umenie, ktoré dáva často prednosť abstraktným .vzorkám. Severania však nemali výhrady proti zobrazovaniu bohov a často ich aj zobrazovali.</w:t>
      </w:r>
    </w:p>
    <w:p w:rsidR="00997AD9" w:rsidRPr="001F17E9" w:rsidRDefault="00997AD9">
      <w:pPr>
        <w:pStyle w:val="Textpoznmkypodiarou"/>
        <w:rPr>
          <w:lang w:val="sk-SK"/>
        </w:rPr>
      </w:pPr>
    </w:p>
  </w:footnote>
  <w:footnote w:id="24">
    <w:p w:rsidR="00997AD9" w:rsidRPr="001F17E9" w:rsidRDefault="00997AD9" w:rsidP="001F17E9">
      <w:pPr>
        <w:suppressAutoHyphens/>
        <w:rPr>
          <w:sz w:val="18"/>
          <w:szCs w:val="18"/>
          <w:lang w:val="sk-SK"/>
        </w:rPr>
      </w:pPr>
      <w:r>
        <w:rPr>
          <w:rStyle w:val="Odkaznapoznmkupodiarou"/>
        </w:rPr>
        <w:footnoteRef/>
      </w:r>
      <w:r>
        <w:t xml:space="preserve"> </w:t>
      </w:r>
      <w:r w:rsidRPr="00D21EF9">
        <w:rPr>
          <w:lang w:val="sk-SK"/>
        </w:rPr>
        <w:t xml:space="preserve"> </w:t>
      </w:r>
      <w:r w:rsidRPr="001F17E9">
        <w:rPr>
          <w:sz w:val="18"/>
          <w:szCs w:val="18"/>
          <w:lang w:val="sk-SK"/>
        </w:rPr>
        <w:t>V arabčine doslova „žily". Arabský výraz zapríčinil viacero omylov vo vede. E. D. Graham napríklad píše, že „Vikingovia predpovedali budúcnosť tak, že rozrezávali žily zvierat a rozkladali ich na zemi." To je takmer určite omyl. V arabčine sa vyberanie vnútorností označuje ako „rozrezávanie žíl" a Ibn Fadlán tu hovorí o zaužívanom spôsobe veštenia z vnútorností. Jazykovedci, ktorí sa stále zaoberajú takýmito hovorovými zvratmi, obľubujú tieto</w:t>
      </w:r>
      <w:r w:rsidRPr="00D21EF9">
        <w:rPr>
          <w:lang w:val="sk-SK"/>
        </w:rPr>
        <w:t xml:space="preserve"> </w:t>
      </w:r>
      <w:r w:rsidRPr="001F17E9">
        <w:rPr>
          <w:sz w:val="18"/>
          <w:szCs w:val="18"/>
          <w:lang w:val="sk-SK"/>
        </w:rPr>
        <w:t>významové protirečenia. Halsteadov obľúbený príklad je anglická výstraha „Look out!" Doslova znamená pozerať von, teda pravý opak preneseného výz</w:t>
      </w:r>
      <w:r>
        <w:rPr>
          <w:sz w:val="18"/>
          <w:szCs w:val="18"/>
          <w:lang w:val="sk-SK"/>
        </w:rPr>
        <w:t>namu „dávať si pozor".</w:t>
      </w:r>
    </w:p>
  </w:footnote>
  <w:footnote w:id="25">
    <w:p w:rsidR="00997AD9" w:rsidRPr="00536542" w:rsidRDefault="00997AD9" w:rsidP="00536542">
      <w:pPr>
        <w:suppressAutoHyphens/>
        <w:rPr>
          <w:lang w:val="sk-SK"/>
        </w:rPr>
      </w:pPr>
      <w:r>
        <w:rPr>
          <w:rStyle w:val="Odkaznapoznmkupodiarou"/>
        </w:rPr>
        <w:footnoteRef/>
      </w:r>
      <w:r>
        <w:t xml:space="preserve"> </w:t>
      </w:r>
      <w:r w:rsidRPr="00D21EF9">
        <w:rPr>
          <w:lang w:val="sk-SK"/>
        </w:rPr>
        <w:t xml:space="preserve"> </w:t>
      </w:r>
      <w:r w:rsidRPr="00536542">
        <w:rPr>
          <w:sz w:val="18"/>
          <w:szCs w:val="18"/>
          <w:lang w:val="sk-SK"/>
        </w:rPr>
        <w:t>obriezka</w:t>
      </w:r>
    </w:p>
  </w:footnote>
  <w:footnote w:id="26">
    <w:p w:rsidR="00997AD9" w:rsidRPr="002C56B1" w:rsidRDefault="00997AD9" w:rsidP="002C56B1">
      <w:pPr>
        <w:suppressAutoHyphens/>
        <w:rPr>
          <w:sz w:val="18"/>
          <w:szCs w:val="18"/>
          <w:lang w:val="sk-SK"/>
        </w:rPr>
      </w:pPr>
      <w:r w:rsidRPr="002C56B1">
        <w:rPr>
          <w:rStyle w:val="Odkaznapoznmkupodiarou"/>
          <w:sz w:val="18"/>
          <w:szCs w:val="18"/>
        </w:rPr>
        <w:footnoteRef/>
      </w:r>
      <w:r w:rsidRPr="002C56B1">
        <w:rPr>
          <w:sz w:val="18"/>
          <w:szCs w:val="18"/>
        </w:rPr>
        <w:t xml:space="preserve"> </w:t>
      </w:r>
      <w:r w:rsidRPr="002C56B1">
        <w:rPr>
          <w:sz w:val="18"/>
          <w:szCs w:val="18"/>
          <w:lang w:val="sk-SK"/>
        </w:rPr>
        <w:t xml:space="preserve"> Ibn Fadlán neopisuje baziliška, lebo zjavne predpokladá, že čitatelia poznajú tohto mytologického tvora vystupujúceho v raných náboženských predstavách západných kultúr. Bazilišek sa zväčša znázorňuje ako kohút s hadím chvostom a ôsmimi nohami. Namiesto peria máva zavše šupiny. Jeho pohľad je vždy vražedný ako pohľad Gorgony. A bazihškov jed je mimoriadne nebezpečný. Podľa niektorých príbehov človek, ktorý pichne baziliška, vidí, ako sa jed šíri po meči až do jeho ruky. Ak si chce zachrániť telo pred otravou, musí si ruku odseknúť.</w:t>
      </w:r>
    </w:p>
    <w:p w:rsidR="00997AD9" w:rsidRPr="002C56B1" w:rsidRDefault="00997AD9" w:rsidP="002C56B1">
      <w:pPr>
        <w:suppressAutoHyphens/>
        <w:rPr>
          <w:sz w:val="18"/>
          <w:szCs w:val="18"/>
          <w:lang w:val="sk-SK"/>
        </w:rPr>
      </w:pPr>
      <w:r w:rsidRPr="002C56B1">
        <w:rPr>
          <w:sz w:val="18"/>
          <w:szCs w:val="18"/>
          <w:lang w:val="sk-SK"/>
        </w:rPr>
        <w:t>Baziliška tu Ibn Fadlán spomína pravdepodobne preto, aby zdôraznil hroziace nebezpečenstvo. Starý šľachtic naznačuje Ibn Fadlánovi, že otvorená zrážka s nežičlivcami nič nevyrieši. Jedným spôsobom ako zdolať baziliška bolo nastaviť mu zrkadlo, aby ho usmrtil vlastný pohľad.</w:t>
      </w:r>
    </w:p>
    <w:p w:rsidR="00997AD9" w:rsidRPr="002C56B1" w:rsidRDefault="00997AD9">
      <w:pPr>
        <w:pStyle w:val="Textpoznmkypodiarou"/>
        <w:rPr>
          <w:sz w:val="18"/>
          <w:szCs w:val="18"/>
          <w:lang w:val="sk-SK"/>
        </w:rPr>
      </w:pPr>
    </w:p>
  </w:footnote>
  <w:footnote w:id="27">
    <w:p w:rsidR="00997AD9" w:rsidRPr="007118D7" w:rsidRDefault="00997AD9" w:rsidP="007118D7">
      <w:pPr>
        <w:suppressAutoHyphens/>
        <w:rPr>
          <w:sz w:val="18"/>
          <w:szCs w:val="18"/>
          <w:lang w:val="sk-SK"/>
        </w:rPr>
      </w:pPr>
      <w:r>
        <w:rPr>
          <w:rStyle w:val="Odkaznapoznmkupodiarou"/>
        </w:rPr>
        <w:footnoteRef/>
      </w:r>
      <w:r>
        <w:t xml:space="preserve"> </w:t>
      </w:r>
      <w:r w:rsidRPr="00D21EF9">
        <w:rPr>
          <w:lang w:val="sk-SK"/>
        </w:rPr>
        <w:t xml:space="preserve"> </w:t>
      </w:r>
      <w:r w:rsidRPr="007118D7">
        <w:rPr>
          <w:sz w:val="18"/>
          <w:szCs w:val="18"/>
          <w:lang w:val="sk-SK"/>
        </w:rPr>
        <w:t>Arabské slovo aj výraz verbera v latinských textoch znamená „šľahať" alebo bičovať", nie však „hádzať", hoci dotyčná pasáž sa zväčša prekladá takto. Zvyčajne sa predpokladá, že Ibn Fadlán použil slovo „bičovať hlinou" metaforicky, aby zdôraznil veľkosť urážky. Zdá sa to zjavné. Nie je však vylúčené, že vedome či podvedome naznačuje jednoznačne postoj Škandinávcov k urážkam. Ďalší arabský jusateľ al-Tartúší navštívil mesto Hedeby roku 950 po Kristu a o Škandinávcoch píše toto: „Majú veľmi zvláštne tresty. Za krivdu poznajú iba tri odvety. Prvá a najobávanejšia je vyhnanie z kmeňa. Druhá je odpredaj do otroctva a tretia smrť. Ženy páchajúce krivdy predávajú za otrokyne. Muži vždy dávajú prednosť smrti. Bičovanie je medzi Severanmi neznáme." S týmto názorom nesúhlasí úplne Adam z Brém, nemecký cirkevný historik, ktorý napísal roku 1075: „Ak pristihnú ženu pri necudnom čine, hneď ju predajú, no ak</w:t>
      </w:r>
      <w:r w:rsidRPr="00D21EF9">
        <w:rPr>
          <w:lang w:val="sk-SK"/>
        </w:rPr>
        <w:t xml:space="preserve"> </w:t>
      </w:r>
      <w:r w:rsidRPr="007118D7">
        <w:rPr>
          <w:sz w:val="18"/>
          <w:szCs w:val="18"/>
          <w:lang w:val="sk-SK"/>
        </w:rPr>
        <w:t>usvedčia mužov zo zrady či z iného</w:t>
      </w:r>
      <w:r w:rsidRPr="00D21EF9">
        <w:rPr>
          <w:lang w:val="sk-SK"/>
        </w:rPr>
        <w:t xml:space="preserve"> </w:t>
      </w:r>
      <w:r w:rsidRPr="007118D7">
        <w:rPr>
          <w:sz w:val="18"/>
          <w:szCs w:val="18"/>
          <w:lang w:val="sk-SK"/>
        </w:rPr>
        <w:t>zločinu, radšej im zotnú hlavu, ale nebičujú ich. Nepoznajú iné tresty</w:t>
      </w:r>
      <w:r w:rsidRPr="00D21EF9">
        <w:rPr>
          <w:lang w:val="sk-SK"/>
        </w:rPr>
        <w:t xml:space="preserve"> </w:t>
      </w:r>
      <w:r w:rsidRPr="007118D7">
        <w:rPr>
          <w:sz w:val="18"/>
          <w:szCs w:val="18"/>
          <w:lang w:val="sk-SK"/>
        </w:rPr>
        <w:t>okrem usmrtenia a</w:t>
      </w:r>
      <w:r w:rsidRPr="00D21EF9">
        <w:rPr>
          <w:lang w:val="sk-SK"/>
        </w:rPr>
        <w:t xml:space="preserve"> </w:t>
      </w:r>
      <w:r w:rsidRPr="007118D7">
        <w:rPr>
          <w:sz w:val="18"/>
          <w:szCs w:val="18"/>
          <w:lang w:val="sk-SK"/>
        </w:rPr>
        <w:t>otroctva." Historik Sjogren pripisuje veľký význam Adamovmu tvrdeniu, že muži dávajú prednosť sťatiu pred bičovaním. To nasvedčuje, že Severania poznali bičovanie, a v ďalšom tvrdí, že tento trest bol pôvodne určený pre otrokov. „Otroci sú majetok a z hľadiska hospodárskeho by bolo nerozumné zabíjať ich pre menšie priestupky. Bičovanie ako trest otrokov bolo iste zaužívané. Bojovníci teda pokladali bičovanie za potupný trest, lebo bolo vyhradené otrokom." Sjogren ešte tvrdí, že „všetci vieme, že v živote Vikingov nepredstavoval záporný pól pojem viny, ale pocit hanby. Vikingovia sa nikdy necítili vinní za nič, ale zúrivo si bránili osobnú česť a za každú cenu sa usilovali vyhnúť potupe. Nečinne sa podrobiť bičovaniu sa akiste pokladalo za vrchol hanby a bolo to oveľa horšie ako smrť." Tieto úvahy nás zasa privádzajú k Ibn Fadlánovmu rukopisu a výberu slov „bičovať hlinou". Pretože Arab je taký úzkostlivý, hodno sa zamyslieť, či tieto slová nie sú odrazom islamského postoja k životu. Mali by sme brať do úvahy, že Ibn Fadlánov svet sa bezpochyby delil na čisté a špinavé veci či činy, ale hlina sa nemusela nevyhnutne pokladať za špinavú. Naopak, tajammum, umývanie prachom či pieskom, sa používa vždy, ak nie je možné umyť sa vodou. Preto Ibn Fadlán nepociťuje mimoriadny odpor k dotyku človeka s hlinou. Oveľa väčšmi by ho vyviedlo z rovnováhy, keby sa musel napiť zo zlatej čaše, lebo to bolo prísne zakázané.</w:t>
      </w:r>
    </w:p>
    <w:p w:rsidR="00997AD9" w:rsidRPr="007118D7" w:rsidRDefault="00997AD9">
      <w:pPr>
        <w:pStyle w:val="Textpoznmkypodiarou"/>
        <w:rPr>
          <w:lang w:val="sk-SK"/>
        </w:rPr>
      </w:pPr>
    </w:p>
  </w:footnote>
  <w:footnote w:id="28">
    <w:p w:rsidR="00997AD9" w:rsidRPr="00482FC2" w:rsidRDefault="00997AD9" w:rsidP="00482FC2">
      <w:pPr>
        <w:suppressAutoHyphens/>
        <w:rPr>
          <w:sz w:val="18"/>
          <w:szCs w:val="18"/>
          <w:lang w:val="sk-SK"/>
        </w:rPr>
      </w:pPr>
      <w:r>
        <w:rPr>
          <w:rStyle w:val="Odkaznapoznmkupodiarou"/>
        </w:rPr>
        <w:footnoteRef/>
      </w:r>
      <w:r>
        <w:t xml:space="preserve"> </w:t>
      </w:r>
      <w:r w:rsidRPr="00D21EF9">
        <w:rPr>
          <w:lang w:val="sk-SK"/>
        </w:rPr>
        <w:t xml:space="preserve"> </w:t>
      </w:r>
      <w:r w:rsidRPr="00482FC2">
        <w:rPr>
          <w:sz w:val="18"/>
          <w:szCs w:val="18"/>
          <w:lang w:val="sk-SK"/>
        </w:rPr>
        <w:t>Zjavne na základe tejto pasáže vznikla roku 1869 poznámka učeného reverenda Noela Harleigha: „Medzi barbarskými Severanmi bola morálka natoľko zvrátená, že almužnu chápali len ako platbu výrobcom zbraní." Harleighova viktoriánska sebaistota prevyšovala jeho vedomosti. Severanské slovo alm nie je skratka slova almužna, ale označuje tvrdé drevo brestu, z ktorého Škandinávci vyrábali luky a šípy. Iba náhodou sa zhoduje s anglickým slovom pre almužnu. (Toto slovo označuje dobročinný dar a predpokladá sa, že je odvodené od gréckeho slova eleos „súcit").</w:t>
      </w:r>
    </w:p>
    <w:p w:rsidR="00997AD9" w:rsidRPr="00482FC2" w:rsidRDefault="00997AD9">
      <w:pPr>
        <w:pStyle w:val="Textpoznmkypodiarou"/>
        <w:rPr>
          <w:lang w:val="sk-SK"/>
        </w:rPr>
      </w:pPr>
    </w:p>
  </w:footnote>
  <w:footnote w:id="29">
    <w:p w:rsidR="00997AD9" w:rsidRPr="00BD65A6" w:rsidRDefault="00997AD9" w:rsidP="00BD65A6">
      <w:pPr>
        <w:suppressAutoHyphens/>
        <w:rPr>
          <w:sz w:val="18"/>
          <w:szCs w:val="18"/>
          <w:lang w:val="sk-SK"/>
        </w:rPr>
      </w:pPr>
      <w:r w:rsidRPr="00BD65A6">
        <w:rPr>
          <w:rStyle w:val="Odkaznapoznmkupodiarou"/>
          <w:sz w:val="18"/>
          <w:szCs w:val="18"/>
        </w:rPr>
        <w:footnoteRef/>
      </w:r>
      <w:r w:rsidRPr="00BD65A6">
        <w:rPr>
          <w:sz w:val="18"/>
          <w:szCs w:val="18"/>
        </w:rPr>
        <w:t xml:space="preserve"> </w:t>
      </w:r>
      <w:r w:rsidRPr="00BD65A6">
        <w:rPr>
          <w:sz w:val="18"/>
          <w:szCs w:val="18"/>
          <w:lang w:val="sk-SK"/>
        </w:rPr>
        <w:t xml:space="preserve"> Linea adeps, doslova „tučná línia". Hoci o anatomickej rozumnosti tohto úryvku vojaci nepochybovali celé nasledujúce tisícročie</w:t>
      </w:r>
    </w:p>
    <w:p w:rsidR="00997AD9" w:rsidRPr="00BD65A6" w:rsidRDefault="00997AD9" w:rsidP="00BD65A6">
      <w:pPr>
        <w:suppressAutoHyphens/>
        <w:rPr>
          <w:sz w:val="18"/>
          <w:szCs w:val="18"/>
          <w:lang w:val="sk-SK"/>
        </w:rPr>
      </w:pPr>
      <w:r w:rsidRPr="00BD65A6">
        <w:rPr>
          <w:sz w:val="18"/>
          <w:szCs w:val="18"/>
          <w:lang w:val="sk-SK"/>
        </w:rPr>
        <w:t>- veď uprostred tela sa nachádzajú tie najdôležitejšie nervy i tepny</w:t>
      </w:r>
    </w:p>
    <w:p w:rsidR="00997AD9" w:rsidRPr="00BD65A6" w:rsidRDefault="00997AD9" w:rsidP="00BD65A6">
      <w:pPr>
        <w:suppressAutoHyphens/>
        <w:rPr>
          <w:sz w:val="18"/>
          <w:szCs w:val="18"/>
          <w:lang w:val="sk-SK"/>
        </w:rPr>
      </w:pPr>
      <w:r w:rsidRPr="00BD65A6">
        <w:rPr>
          <w:sz w:val="18"/>
          <w:szCs w:val="18"/>
          <w:lang w:val="sk-SK"/>
        </w:rPr>
        <w:t>- presný pôvod termínu zostáva zahalený tajomstvom. V tejto súvislosti stojí za zmienku, že v jednej islandskej ságe sa hovorí o bojovníkovi zranenom roku 1030, ktorý si vytrhne šíp z hrude a vidí, že na hrote uviazol kúštik mäsa. Bojovník poznamená, že má ešte tuk</w:t>
      </w:r>
      <w:r w:rsidRPr="00D21EF9">
        <w:rPr>
          <w:lang w:val="sk-SK"/>
        </w:rPr>
        <w:t xml:space="preserve"> </w:t>
      </w:r>
      <w:r w:rsidRPr="00BD65A6">
        <w:rPr>
          <w:sz w:val="18"/>
          <w:szCs w:val="18"/>
          <w:lang w:val="sk-SK"/>
        </w:rPr>
        <w:t>okolo srdca. Učenci sa napospol zhodujú, že je to ironická poznámka bojovníka, ktorý vie, že utrpel smrteľné zranenie. Z hľadiska anatómie to dáva zmysel.</w:t>
      </w:r>
    </w:p>
    <w:p w:rsidR="00997AD9" w:rsidRPr="00BD65A6" w:rsidRDefault="00997AD9" w:rsidP="00BD65A6">
      <w:pPr>
        <w:suppressAutoHyphens/>
        <w:rPr>
          <w:sz w:val="18"/>
          <w:szCs w:val="18"/>
          <w:lang w:val="sk-SK"/>
        </w:rPr>
      </w:pPr>
      <w:r w:rsidRPr="00BD65A6">
        <w:rPr>
          <w:sz w:val="18"/>
          <w:szCs w:val="18"/>
          <w:lang w:val="sk-SK"/>
        </w:rPr>
        <w:t>Roku 1874 americký historik Róbert Miller naráža na túto pasáž z Ibn Fadlána, keď píše: „Hoci boli Vikingovia tvrdí bojovníci, ich fyziologické znalosti boli skromné. Chlapi sa riadili pokynom sústreďovať sa na zvislú prostrednú líniu protivníkovho tela, hoci pritom, pochopiteľne, obchádzali srdce, umiestnené v ľavej polovici hrudníka."</w:t>
      </w:r>
    </w:p>
    <w:p w:rsidR="00997AD9" w:rsidRPr="00BD65A6" w:rsidRDefault="00997AD9" w:rsidP="00BD65A6">
      <w:pPr>
        <w:suppressAutoHyphens/>
        <w:rPr>
          <w:sz w:val="18"/>
          <w:szCs w:val="18"/>
          <w:lang w:val="sk-SK"/>
        </w:rPr>
      </w:pPr>
      <w:r w:rsidRPr="00BD65A6">
        <w:rPr>
          <w:sz w:val="18"/>
          <w:szCs w:val="18"/>
          <w:lang w:val="sk-SK"/>
        </w:rPr>
        <w:t>Skromné sú však Millerove znalosti, nie znalosti Vikingov. Posledných sto rokov obyčajní Európania a Američania verili, že srdce sa nachádza v ľavej polovici hrudníka. Američania si prikladajú ruku na srdce, keď prisahajú vernosť vlajke. Podľa rozšírených tradičných predstáv v ľudovej slovesnosti nejedného vojaka zachránila Biblia v náprsnom vrecku na ľavej strane, lebo zadržala osudnú guľku. V skutočnosti sa srdce nachádza uprostred a v rozličnej miere siaha do ľavej polovice hrudníka. Avšak zásah do stredu hrudníka vždy poraní srdce.</w:t>
      </w:r>
    </w:p>
    <w:p w:rsidR="00997AD9" w:rsidRPr="00BD65A6" w:rsidRDefault="00997AD9">
      <w:pPr>
        <w:pStyle w:val="Textpoznmkypodiarou"/>
        <w:rPr>
          <w:lang w:val="sk-SK"/>
        </w:rPr>
      </w:pPr>
    </w:p>
  </w:footnote>
  <w:footnote w:id="30">
    <w:p w:rsidR="00997AD9" w:rsidRPr="00911A6D" w:rsidRDefault="00997AD9" w:rsidP="00911A6D">
      <w:pPr>
        <w:suppressAutoHyphens/>
        <w:rPr>
          <w:sz w:val="18"/>
          <w:szCs w:val="18"/>
          <w:lang w:val="sk-SK"/>
        </w:rPr>
      </w:pPr>
      <w:r>
        <w:rPr>
          <w:rStyle w:val="Odkaznapoznmkupodiarou"/>
        </w:rPr>
        <w:footnoteRef/>
      </w:r>
      <w:r>
        <w:t xml:space="preserve"> </w:t>
      </w:r>
      <w:r w:rsidRPr="00911A6D">
        <w:rPr>
          <w:sz w:val="18"/>
          <w:szCs w:val="18"/>
          <w:lang w:val="sk-SK"/>
        </w:rPr>
        <w:t>Podľa božieho zákona moslimovia veria, že „Posol boží zakázal trápiť zvieratá." S tým súvisia aj také všedné maličkosti ako príkaz okamžite skladať zvieratám ich náklad, aby ich zbytočne nezaťažoval. Navyše Arabi boli vždy nadšenými chovateľmi a cvičiteľmi koni. Škandinávci nijako mimoriadne necítili so zvieratami. Takmer všetci arabskí pozorovatelia si všimli, že im chýba láska ku koňom.</w:t>
      </w:r>
    </w:p>
    <w:p w:rsidR="00997AD9" w:rsidRPr="00911A6D" w:rsidRDefault="00997AD9">
      <w:pPr>
        <w:pStyle w:val="Textpoznmkypodiarou"/>
        <w:rPr>
          <w:lang w:val="sk-SK"/>
        </w:rPr>
      </w:pPr>
    </w:p>
  </w:footnote>
  <w:footnote w:id="31">
    <w:p w:rsidR="00997AD9" w:rsidRPr="00911A6D" w:rsidRDefault="00997AD9" w:rsidP="00911A6D">
      <w:pPr>
        <w:suppressAutoHyphens/>
        <w:rPr>
          <w:sz w:val="18"/>
          <w:szCs w:val="18"/>
          <w:lang w:val="sk-SK"/>
        </w:rPr>
      </w:pPr>
      <w:r w:rsidRPr="00911A6D">
        <w:rPr>
          <w:rStyle w:val="Odkaznapoznmkupodiarou"/>
          <w:sz w:val="18"/>
          <w:szCs w:val="18"/>
        </w:rPr>
        <w:footnoteRef/>
      </w:r>
      <w:r w:rsidRPr="00911A6D">
        <w:rPr>
          <w:sz w:val="18"/>
          <w:szCs w:val="18"/>
        </w:rPr>
        <w:t xml:space="preserve"> </w:t>
      </w:r>
      <w:r w:rsidRPr="00911A6D">
        <w:rPr>
          <w:sz w:val="18"/>
          <w:szCs w:val="18"/>
          <w:lang w:val="sk-SK"/>
        </w:rPr>
        <w:t xml:space="preserve"> Raní prekladatelia Ibn Fadlánových rukopisov boli poväčšine kresťania bez znalosti arabskej kultúry a ich chápanie tohto úryvku je poznačené nevedomosťou. Talian Lacalla (1847) vo veľmi voľnom preklade vraví: „Ráno som sa prebral z opitého spánku ako obyčajný pes a veľmi som sa hanbil za ten stav." A Skovmand v komentári z roku 1919 prichádza k ráznemu záveru, že „nikto nemôže veriť Ibn Fadlánovým historkám, lebo autor sa za bitiek opíjal a sám to priznáva." Presvedčený vikingofil Du Chatellier napísal ohľaduplnejšie v roku 1908: „Arab sa čoskoro opojil zápalom bitky, lebo taká je podstata severanského bojového hrdinstva." Masúdovi Farzanovi, znalcovi súfizmu, vďačím za vysvetlenie tejto Ibn Fadlánovej narážky. V skutočnosti sa cestovateľ prirovnáva k postave z prastarého arabského žartu.</w:t>
      </w:r>
    </w:p>
    <w:p w:rsidR="00997AD9" w:rsidRPr="00911A6D" w:rsidRDefault="00997AD9" w:rsidP="00911A6D">
      <w:pPr>
        <w:suppressAutoHyphens/>
        <w:rPr>
          <w:sz w:val="18"/>
          <w:szCs w:val="18"/>
          <w:lang w:val="sk-SK"/>
        </w:rPr>
      </w:pPr>
      <w:r w:rsidRPr="00911A6D">
        <w:rPr>
          <w:sz w:val="18"/>
          <w:szCs w:val="18"/>
          <w:lang w:val="sk-SK"/>
        </w:rPr>
        <w:t>Opilec spadne do mláčky, ktorú sám vyvrátil pri ceste. Priplichtí sa k nemu pes a začne mu oblizovať tvár. Opilec si myslí, že mu nejaký dobrodinec umýva tvár, a vďačne poznamená: „Nech Alah učiní, aby ťa deti poslúchali." Nato pes zdvihne nohu, vymočí sa na opilca a ten dodá: „A nech ťa požehná Boh, že si doniesol teplú vodu a umyl mi tvár, brat môj."</w:t>
      </w:r>
    </w:p>
    <w:p w:rsidR="00997AD9" w:rsidRPr="00911A6D" w:rsidRDefault="00997AD9" w:rsidP="00911A6D">
      <w:pPr>
        <w:suppressAutoHyphens/>
        <w:rPr>
          <w:sz w:val="18"/>
          <w:szCs w:val="18"/>
          <w:lang w:val="sk-SK"/>
        </w:rPr>
      </w:pPr>
      <w:r w:rsidRPr="00911A6D">
        <w:rPr>
          <w:sz w:val="18"/>
          <w:szCs w:val="18"/>
          <w:lang w:val="sk-SK"/>
        </w:rPr>
        <w:t>Arabský žart obsahuje zvyčajný nesúhlas s opitosťou a jemnú narážku, že alkohol je chmer, čiže špina, tak ako moč. Ibn Fadlán pravdepodobne chcel, aby si čitateľ nemyslel, že bol opitý, ale že mal šťastie, lebo sa naňho nevymočil pes, keď sa mu podarilo zachrániť si život v bitke.</w:t>
      </w:r>
    </w:p>
    <w:p w:rsidR="00997AD9" w:rsidRPr="00911A6D" w:rsidRDefault="00997AD9">
      <w:pPr>
        <w:pStyle w:val="Textpoznmkypodiarou"/>
        <w:rPr>
          <w:lang w:val="sk-SK"/>
        </w:rPr>
      </w:pPr>
    </w:p>
  </w:footnote>
  <w:footnote w:id="32">
    <w:p w:rsidR="00997AD9" w:rsidRPr="00D21EF9" w:rsidRDefault="00997AD9" w:rsidP="009813CE">
      <w:pPr>
        <w:suppressAutoHyphens/>
        <w:rPr>
          <w:lang w:val="sk-SK"/>
        </w:rPr>
      </w:pPr>
      <w:r>
        <w:rPr>
          <w:rStyle w:val="Odkaznapoznmkupodiarou"/>
        </w:rPr>
        <w:footnoteRef/>
      </w:r>
      <w:r>
        <w:t xml:space="preserve"> </w:t>
      </w:r>
      <w:r w:rsidRPr="00D21EF9">
        <w:rPr>
          <w:lang w:val="sk-SK"/>
        </w:rPr>
        <w:t xml:space="preserve"> </w:t>
      </w:r>
      <w:r w:rsidRPr="009813CE">
        <w:rPr>
          <w:sz w:val="18"/>
          <w:szCs w:val="18"/>
          <w:lang w:val="sk-SK"/>
        </w:rPr>
        <w:t>Moč obsahuje amoniak, výborný čistiaci prostriedok.</w:t>
      </w:r>
    </w:p>
    <w:p w:rsidR="00997AD9" w:rsidRPr="009813CE" w:rsidRDefault="00997AD9">
      <w:pPr>
        <w:pStyle w:val="Textpoznmkypodiarou"/>
        <w:rPr>
          <w:lang w:val="sk-SK"/>
        </w:rPr>
      </w:pPr>
    </w:p>
  </w:footnote>
  <w:footnote w:id="33">
    <w:p w:rsidR="00997AD9" w:rsidRPr="005D31D9" w:rsidRDefault="00997AD9" w:rsidP="005D31D9">
      <w:pPr>
        <w:suppressAutoHyphens/>
        <w:rPr>
          <w:sz w:val="18"/>
          <w:szCs w:val="18"/>
          <w:lang w:val="sk-SK"/>
        </w:rPr>
      </w:pPr>
      <w:r>
        <w:rPr>
          <w:rStyle w:val="Odkaznapoznmkupodiarou"/>
        </w:rPr>
        <w:footnoteRef/>
      </w:r>
      <w:r>
        <w:t xml:space="preserve"> </w:t>
      </w:r>
      <w:r w:rsidRPr="005D31D9">
        <w:rPr>
          <w:sz w:val="18"/>
          <w:szCs w:val="18"/>
          <w:lang w:val="sk-SK"/>
        </w:rPr>
        <w:t>Niektoré autority v mytológii tvrdia, že vraj Škandinávci nevymysleli večnú bitku. Je to údajne keltská predstava. Nech je to už akokoľvek, Ibn Fadlánovi spoločníci mohli celkom logicky prijať túto predstavu za svoju, lebo v tom čase sa už vyše stopäťdesiat rokov stýkali s Keltmi.</w:t>
      </w:r>
    </w:p>
    <w:p w:rsidR="00997AD9" w:rsidRPr="005D31D9" w:rsidRDefault="00997AD9">
      <w:pPr>
        <w:pStyle w:val="Textpoznmkypodiarou"/>
        <w:rPr>
          <w:lang w:val="sk-SK"/>
        </w:rPr>
      </w:pPr>
    </w:p>
  </w:footnote>
  <w:footnote w:id="34">
    <w:p w:rsidR="00997AD9" w:rsidRPr="00FE0A80" w:rsidRDefault="00997AD9" w:rsidP="00FE0A80">
      <w:pPr>
        <w:suppressAutoHyphens/>
        <w:rPr>
          <w:sz w:val="18"/>
          <w:szCs w:val="18"/>
          <w:lang w:val="sk-SK"/>
        </w:rPr>
      </w:pPr>
      <w:r>
        <w:rPr>
          <w:rStyle w:val="Odkaznapoznmkupodiarou"/>
        </w:rPr>
        <w:footnoteRef/>
      </w:r>
      <w:r>
        <w:t xml:space="preserve"> </w:t>
      </w:r>
      <w:r w:rsidRPr="00D21EF9">
        <w:rPr>
          <w:lang w:val="sk-SK"/>
        </w:rPr>
        <w:t xml:space="preserve"> </w:t>
      </w:r>
      <w:r w:rsidRPr="00FE0A80">
        <w:rPr>
          <w:sz w:val="18"/>
          <w:szCs w:val="18"/>
          <w:lang w:val="sk-SK"/>
        </w:rPr>
        <w:t>V arabčine doslovne „púšť hrôzy". J. G. Tomlinson v článku napísanom roku 1927 upozorňuje, že presne taký istý výraz sa vyskytuje v ságe Volsunga, a zdĺhavo argumentuje, že je to rodový termín vzťahujúci sa na tabuovanú krajinu. Tomlinson si zjavne neuvedomoval, že v ságe sa nič také nespomína. Preklad Williama Morrisa z devätnásteho storočia skutočne obsahuje riadok „Na samom konci sveta sa nachádza púšť hrôzy." Lenže ten riadok si vymyslel Morris. Je to jedna z početných pasáží, kde rozširuje pôvodnú germánsku ságu.</w:t>
      </w:r>
    </w:p>
    <w:p w:rsidR="00997AD9" w:rsidRPr="00FE0A80" w:rsidRDefault="00997AD9">
      <w:pPr>
        <w:pStyle w:val="Textpoznmkypodiarou"/>
        <w:rPr>
          <w:sz w:val="18"/>
          <w:szCs w:val="18"/>
          <w:lang w:val="sk-SK"/>
        </w:rPr>
      </w:pPr>
    </w:p>
  </w:footnote>
  <w:footnote w:id="35">
    <w:p w:rsidR="00997AD9" w:rsidRPr="00E93BB5" w:rsidRDefault="00997AD9" w:rsidP="00E93BB5">
      <w:pPr>
        <w:suppressAutoHyphens/>
        <w:rPr>
          <w:sz w:val="18"/>
          <w:szCs w:val="18"/>
          <w:lang w:val="sk-SK"/>
        </w:rPr>
      </w:pPr>
      <w:r>
        <w:rPr>
          <w:rStyle w:val="Odkaznapoznmkupodiarou"/>
        </w:rPr>
        <w:footnoteRef/>
      </w:r>
      <w:r>
        <w:t xml:space="preserve"> </w:t>
      </w:r>
      <w:r w:rsidRPr="00E93BB5">
        <w:rPr>
          <w:sz w:val="18"/>
          <w:szCs w:val="18"/>
          <w:lang w:val="sk-SK"/>
        </w:rPr>
        <w:t>Islamský zákaz pitia alkoholu sa doslova vzťahuje na kvasený nápoj z hrozna, teda na víno. Kvasené nápoje z medu majú moslimovia výslovne dovolené.</w:t>
      </w:r>
    </w:p>
    <w:p w:rsidR="00997AD9" w:rsidRPr="00E93BB5" w:rsidRDefault="00997AD9">
      <w:pPr>
        <w:pStyle w:val="Textpoznmkypodiarou"/>
        <w:rPr>
          <w:lang w:val="sk-SK"/>
        </w:rPr>
      </w:pPr>
    </w:p>
  </w:footnote>
  <w:footnote w:id="36">
    <w:p w:rsidR="00997AD9" w:rsidRPr="00E93BB5" w:rsidRDefault="00997AD9" w:rsidP="00E93BB5">
      <w:pPr>
        <w:suppressAutoHyphens/>
        <w:rPr>
          <w:sz w:val="18"/>
          <w:szCs w:val="18"/>
          <w:lang w:val="sk-SK"/>
        </w:rPr>
      </w:pPr>
      <w:r>
        <w:rPr>
          <w:rStyle w:val="Odkaznapoznmkupodiarou"/>
        </w:rPr>
        <w:footnoteRef/>
      </w:r>
      <w:r>
        <w:t xml:space="preserve"> </w:t>
      </w:r>
      <w:r w:rsidRPr="00E93BB5">
        <w:rPr>
          <w:sz w:val="18"/>
          <w:szCs w:val="18"/>
          <w:lang w:val="sk-SK"/>
        </w:rPr>
        <w:t>Podľa zvyčajného psychiatrického vysvetlenia takéto obavy o stratu časti tela predstavujú strach z kastrácie. V práci Deformácie obrazu tela v primitívnych spoločnostiach z roku 1937 Engelhardt poznamenáva, že mnohé kultúry sa otvorene priznávajú k tejto viere. Napríklad brazílski Nanamani trestajú násilníkov tak, že im odrežú ľavé ucho, lebo sa nazdávajú, že to znižuje potenciu. Iné spoločnosti</w:t>
      </w:r>
      <w:r w:rsidRPr="00D21EF9">
        <w:rPr>
          <w:lang w:val="sk-SK"/>
        </w:rPr>
        <w:t xml:space="preserve"> </w:t>
      </w:r>
      <w:r w:rsidRPr="00E93BB5">
        <w:rPr>
          <w:sz w:val="18"/>
          <w:szCs w:val="18"/>
          <w:lang w:val="sk-SK"/>
        </w:rPr>
        <w:t>pripisujú podobný význam strate prstov na ruke či na nohe, prípadne strate nosa, ako Severania. Emerson tvrdí, že dôležitosť nosa v primitívnych spoločnostiach je pozostatok z čias, keď muži lovili zver a pri hľadaní koristi či vyhýbaní sa nepriateľom im pomáhal hlavne čuch. Pri takom spôsobe života predstavovala strata čuchu vážny úraz.</w:t>
      </w:r>
    </w:p>
    <w:p w:rsidR="00997AD9" w:rsidRPr="00E93BB5" w:rsidRDefault="00997AD9">
      <w:pPr>
        <w:pStyle w:val="Textpoznmkypodiarou"/>
        <w:rPr>
          <w:lang w:val="sk-SK"/>
        </w:rPr>
      </w:pPr>
    </w:p>
  </w:footnote>
  <w:footnote w:id="37">
    <w:p w:rsidR="00997AD9" w:rsidRPr="00761CD7" w:rsidRDefault="00997AD9" w:rsidP="00761CD7">
      <w:pPr>
        <w:suppressAutoHyphens/>
        <w:rPr>
          <w:sz w:val="18"/>
          <w:szCs w:val="18"/>
          <w:lang w:val="sk-SK"/>
        </w:rPr>
      </w:pPr>
      <w:r>
        <w:rPr>
          <w:rStyle w:val="Odkaznapoznmkupodiarou"/>
        </w:rPr>
        <w:footnoteRef/>
      </w:r>
      <w:r>
        <w:t xml:space="preserve"> </w:t>
      </w:r>
      <w:r w:rsidRPr="00761CD7">
        <w:rPr>
          <w:sz w:val="18"/>
          <w:szCs w:val="18"/>
          <w:lang w:val="sk-SK"/>
        </w:rPr>
        <w:t>V Stredomorí už od čias starého Egypta pokladajú trpaslíkov za mimoriadne inteligentných a spoľahlivých. Bolo im vyhradené vedenie účtovných kníh a peňažné transakcie.</w:t>
      </w:r>
    </w:p>
    <w:p w:rsidR="00997AD9" w:rsidRPr="00761CD7" w:rsidRDefault="00997AD9">
      <w:pPr>
        <w:pStyle w:val="Textpoznmkypodiarou"/>
        <w:rPr>
          <w:lang w:val="sk-SK"/>
        </w:rPr>
      </w:pPr>
    </w:p>
  </w:footnote>
  <w:footnote w:id="38">
    <w:p w:rsidR="00997AD9" w:rsidRPr="00761CD7" w:rsidRDefault="00997AD9" w:rsidP="00761CD7">
      <w:pPr>
        <w:suppressAutoHyphens/>
        <w:rPr>
          <w:sz w:val="18"/>
          <w:szCs w:val="18"/>
          <w:lang w:val="sk-SK"/>
        </w:rPr>
      </w:pPr>
      <w:r>
        <w:rPr>
          <w:rStyle w:val="Odkaznapoznmkupodiarou"/>
        </w:rPr>
        <w:footnoteRef/>
      </w:r>
      <w:r>
        <w:t xml:space="preserve"> </w:t>
      </w:r>
      <w:r w:rsidRPr="00761CD7">
        <w:rPr>
          <w:sz w:val="18"/>
          <w:szCs w:val="18"/>
          <w:lang w:val="sk-SK"/>
        </w:rPr>
        <w:t>Približne u deväťdesiatich kostier jednoznačne pochádzajúcich z vikingského obdobia v Škandinávii sa priemerná výška pohybuje okolo 170 centimetrov.</w:t>
      </w:r>
    </w:p>
    <w:p w:rsidR="00997AD9" w:rsidRPr="00761CD7" w:rsidRDefault="00997AD9">
      <w:pPr>
        <w:pStyle w:val="Textpoznmkypodiarou"/>
        <w:rPr>
          <w:sz w:val="18"/>
          <w:szCs w:val="18"/>
          <w:lang w:val="sk-SK"/>
        </w:rPr>
      </w:pPr>
    </w:p>
  </w:footnote>
  <w:footnote w:id="39">
    <w:p w:rsidR="00997AD9" w:rsidRPr="00A26793" w:rsidRDefault="00997AD9" w:rsidP="00A26793">
      <w:pPr>
        <w:suppressAutoHyphens/>
        <w:rPr>
          <w:sz w:val="18"/>
          <w:szCs w:val="18"/>
          <w:lang w:val="sk-SK"/>
        </w:rPr>
      </w:pPr>
      <w:r>
        <w:rPr>
          <w:rStyle w:val="Odkaznapoznmkupodiarou"/>
        </w:rPr>
        <w:footnoteRef/>
      </w:r>
      <w:r>
        <w:t xml:space="preserve"> </w:t>
      </w:r>
      <w:r w:rsidRPr="00A26793">
        <w:rPr>
          <w:sz w:val="18"/>
          <w:szCs w:val="18"/>
          <w:lang w:val="sk-SK"/>
        </w:rPr>
        <w:t>Dahlman (1924) píše, že „pri slávnostných príležitostiach jedávali barana, aby zmocneli, lebo baran bol podľa nich hodnotnejší ako ovca." V skutočnosti v tých časoch rástli rohy nielen baranom, ale aj ovciam.</w:t>
      </w:r>
    </w:p>
    <w:p w:rsidR="00997AD9" w:rsidRPr="00A26793" w:rsidRDefault="00997AD9">
      <w:pPr>
        <w:pStyle w:val="Textpoznmkypodiarou"/>
        <w:rPr>
          <w:lang w:val="sk-SK"/>
        </w:rPr>
      </w:pPr>
    </w:p>
  </w:footnote>
  <w:footnote w:id="40">
    <w:p w:rsidR="00997AD9" w:rsidRPr="005D7103" w:rsidRDefault="00997AD9" w:rsidP="005D7103">
      <w:pPr>
        <w:suppressAutoHyphens/>
        <w:rPr>
          <w:sz w:val="18"/>
          <w:szCs w:val="18"/>
          <w:lang w:val="sk-SK"/>
        </w:rPr>
      </w:pPr>
      <w:r>
        <w:rPr>
          <w:rStyle w:val="Odkaznapoznmkupodiarou"/>
        </w:rPr>
        <w:footnoteRef/>
      </w:r>
      <w:r>
        <w:t xml:space="preserve"> </w:t>
      </w:r>
      <w:r w:rsidRPr="005D7103">
        <w:rPr>
          <w:sz w:val="18"/>
          <w:szCs w:val="18"/>
          <w:lang w:val="sk-SK"/>
        </w:rPr>
        <w:t>Joseph Cantrell poznamenáva, že „v germánskej a nordickej mytológii sa vyskytujú zmienky, že ženy vynikajú zvláštnymi vlastnosťami, čarodejnými schopnosťami. Muži by sa ich mali báť a nesmú im dôverovať. Hlavní bohovia sú napospol muži, ale valkýry (doslova „tie, čo vyberajú zabitých") sú ženy, ktoré dopravujú padlých bojovníkov do raja. Podľa nich sú tri valkýry, tak ako tri norny, čiže sudičky, ktoré boli prítomné pri narodení každého človeka a rozhodovali o jeho živote. Norny sa volali Urth, čiže Minulosť, Verthandi, čiže Prítomnosť a Skuld, Budúcnosť. Sudičky „tkali" ľudské osudy a tkanie bola ženská robota. V ľudovom umení ich znázorňovali ako mladé devy. Aj anglosaské božstvo osudu Wyrd bolo ženského pohlavia. Spojitosť žien s ľudským osudom je pravdepodobne odvodená od dávnejších predstáv o ženách ako o symboloch plodnosti. Bohyne plodnosti a úrodnosti rozhodovali o rozkvete a raste plodín a živých tvorov na zemi." Cantrell ešte dodáva, že „v praxi vieme, že veštenie, čarovanie a iné šamanské funkcie boli v nordickej spoločnosti vyhradené starenám. Ľudové predstavy o ženách obsahovali aj významný prvok podozrievavosti. Ako píše Havamal: „Nikto by nemal veriť slovám dievčaťa ani vydatej ženy, lebo ich srdcia boli utkané na vrtiacom sa kolese a sú od prírody nestále."</w:t>
      </w:r>
    </w:p>
    <w:p w:rsidR="00997AD9" w:rsidRPr="005D7103" w:rsidRDefault="00997AD9" w:rsidP="005D7103">
      <w:pPr>
        <w:suppressAutoHyphens/>
        <w:rPr>
          <w:sz w:val="18"/>
          <w:szCs w:val="18"/>
          <w:lang w:val="sk-SK"/>
        </w:rPr>
      </w:pPr>
      <w:r w:rsidRPr="005D7103">
        <w:rPr>
          <w:sz w:val="18"/>
          <w:szCs w:val="18"/>
          <w:lang w:val="sk-SK"/>
        </w:rPr>
        <w:t>Bendixon vraví: „U starých Škandinávcov jestvovala istá deľba moci podľa pohlavia. Muži rozhodovali o fyzických veciach, ženy o psychických."</w:t>
      </w:r>
    </w:p>
    <w:p w:rsidR="00997AD9" w:rsidRPr="005D7103" w:rsidRDefault="00997AD9">
      <w:pPr>
        <w:pStyle w:val="Textpoznmkypodiarou"/>
        <w:rPr>
          <w:lang w:val="sk-SK"/>
        </w:rPr>
      </w:pPr>
    </w:p>
  </w:footnote>
  <w:footnote w:id="41">
    <w:p w:rsidR="00997AD9" w:rsidRPr="00957046" w:rsidRDefault="00997AD9" w:rsidP="00957046">
      <w:pPr>
        <w:suppressAutoHyphens/>
        <w:rPr>
          <w:sz w:val="18"/>
          <w:szCs w:val="18"/>
          <w:lang w:val="sk-SK"/>
        </w:rPr>
      </w:pPr>
      <w:r>
        <w:rPr>
          <w:rStyle w:val="Odkaznapoznmkupodiarou"/>
        </w:rPr>
        <w:footnoteRef/>
      </w:r>
      <w:r>
        <w:t xml:space="preserve"> </w:t>
      </w:r>
      <w:r w:rsidRPr="00957046">
        <w:rPr>
          <w:sz w:val="18"/>
          <w:szCs w:val="18"/>
          <w:lang w:val="sk-SK"/>
        </w:rPr>
        <w:t>Je to parafráza severanského úslovia, ktoré znie takto: „Nechváľ dňa pred večerom, ženu, kým ju neupália, meč, kým ho nevyskúšajú, dievča, kým sa nevydá, ľad, kým cezeň neprejdeš, a pivo, kým ho nevypiješ." Tento triezvy, realistický a trochu cynický názor na ľudskú povahu i svet bol spoločný Škandinávcom i Arabom. Tak ako Škandinávci, aj Arabi ho často vyjadrujú vecne, ba až satiricky. Podľa súfistickej anekdoty sa istý človek opýtal mudrca: „Keby som cestoval po vidieku a musel by som sa umyť v potoku, kde by som sa mal pozerať pri odbavovaní obradu?" Na to mu mudrc odvetil: „Na svoje šaty, aby ti ich neukradli."</w:t>
      </w:r>
    </w:p>
    <w:p w:rsidR="00997AD9" w:rsidRPr="00957046" w:rsidRDefault="00997AD9">
      <w:pPr>
        <w:pStyle w:val="Textpoznmkypodiarou"/>
        <w:rPr>
          <w:sz w:val="18"/>
          <w:szCs w:val="18"/>
          <w:lang w:val="sk-SK"/>
        </w:rPr>
      </w:pPr>
    </w:p>
  </w:footnote>
  <w:footnote w:id="42">
    <w:p w:rsidR="00997AD9" w:rsidRPr="00DB1E58" w:rsidRDefault="00997AD9" w:rsidP="00DB1E58">
      <w:pPr>
        <w:suppressAutoHyphens/>
        <w:rPr>
          <w:sz w:val="18"/>
          <w:szCs w:val="18"/>
          <w:lang w:val="sk-SK"/>
        </w:rPr>
      </w:pPr>
      <w:r>
        <w:rPr>
          <w:rStyle w:val="Odkaznapoznmkupodiarou"/>
        </w:rPr>
        <w:footnoteRef/>
      </w:r>
      <w:r>
        <w:t xml:space="preserve"> </w:t>
      </w:r>
      <w:r w:rsidRPr="00DB1E58">
        <w:rPr>
          <w:sz w:val="18"/>
          <w:szCs w:val="18"/>
          <w:lang w:val="sk-SK"/>
        </w:rPr>
        <w:t>Na Faerských ostrovoch sa dodnes používa podobný spôsob zliezania útesov pri vyberaní vtáčích vajec. Pre ostrovanov je to dôležitý zdroj obživy.</w:t>
      </w:r>
    </w:p>
    <w:p w:rsidR="00997AD9" w:rsidRPr="00DB1E58" w:rsidRDefault="00997AD9">
      <w:pPr>
        <w:pStyle w:val="Textpoznmkypodiarou"/>
        <w:rPr>
          <w:lang w:val="sk-SK"/>
        </w:rPr>
      </w:pPr>
    </w:p>
  </w:footnote>
  <w:footnote w:id="43">
    <w:p w:rsidR="00997AD9" w:rsidRPr="00734E34" w:rsidRDefault="00997AD9" w:rsidP="00734E34">
      <w:pPr>
        <w:suppressAutoHyphens/>
        <w:rPr>
          <w:sz w:val="18"/>
          <w:szCs w:val="18"/>
          <w:lang w:val="sk-SK"/>
        </w:rPr>
      </w:pPr>
      <w:r>
        <w:rPr>
          <w:rStyle w:val="Odkaznapoznmkupodiarou"/>
        </w:rPr>
        <w:footnoteRef/>
      </w:r>
      <w:r>
        <w:t xml:space="preserve"> </w:t>
      </w:r>
      <w:r w:rsidRPr="00734E34">
        <w:rPr>
          <w:sz w:val="18"/>
          <w:szCs w:val="18"/>
          <w:lang w:val="sk-SK"/>
        </w:rPr>
        <w:t>Tento popis telesných čŕt wendolov vyvolal, pochopiteľne, polemiku. Pozri Prílohu.</w:t>
      </w:r>
    </w:p>
    <w:p w:rsidR="00997AD9" w:rsidRPr="00734E34" w:rsidRDefault="00997AD9">
      <w:pPr>
        <w:pStyle w:val="Textpoznmkypodiarou"/>
        <w:rPr>
          <w:lang w:val="sk-SK"/>
        </w:rPr>
      </w:pPr>
    </w:p>
  </w:footnote>
  <w:footnote w:id="44">
    <w:p w:rsidR="00997AD9" w:rsidRPr="00734E34" w:rsidRDefault="00997AD9" w:rsidP="00734E34">
      <w:pPr>
        <w:suppressAutoHyphens/>
        <w:rPr>
          <w:sz w:val="18"/>
          <w:szCs w:val="18"/>
          <w:lang w:val="sk-SK"/>
        </w:rPr>
      </w:pPr>
      <w:r>
        <w:rPr>
          <w:rStyle w:val="Odkaznapoznmkupodiarou"/>
        </w:rPr>
        <w:footnoteRef/>
      </w:r>
      <w:r>
        <w:t xml:space="preserve"> </w:t>
      </w:r>
      <w:r w:rsidRPr="00734E34">
        <w:rPr>
          <w:sz w:val="18"/>
          <w:szCs w:val="18"/>
          <w:lang w:val="sk-SK"/>
        </w:rPr>
        <w:t>Lectulus</w:t>
      </w:r>
    </w:p>
    <w:p w:rsidR="00997AD9" w:rsidRPr="00734E34" w:rsidRDefault="00997AD9">
      <w:pPr>
        <w:pStyle w:val="Textpoznmkypodiarou"/>
        <w:rPr>
          <w:lang w:val="sk-SK"/>
        </w:rPr>
      </w:pPr>
    </w:p>
  </w:footnote>
  <w:footnote w:id="45">
    <w:p w:rsidR="00997AD9" w:rsidRPr="00406DB7" w:rsidRDefault="00997AD9" w:rsidP="00406DB7">
      <w:pPr>
        <w:suppressAutoHyphens/>
        <w:rPr>
          <w:sz w:val="18"/>
          <w:szCs w:val="18"/>
          <w:lang w:val="sk-SK"/>
        </w:rPr>
      </w:pPr>
      <w:r>
        <w:rPr>
          <w:rStyle w:val="Odkaznapoznmkupodiarou"/>
        </w:rPr>
        <w:footnoteRef/>
      </w:r>
      <w:r>
        <w:t xml:space="preserve"> </w:t>
      </w:r>
      <w:r w:rsidRPr="00406DB7">
        <w:rPr>
          <w:sz w:val="18"/>
          <w:szCs w:val="18"/>
          <w:lang w:val="sk-SK"/>
        </w:rPr>
        <w:t>Fenestra porcus, doslova „prasacie okno". Severania nepoužívali sklo, ale zakrývali úzke okná blanami, ktoré boli priesvitné. Nebolo cez ne vidieť veľa, ale prepúšťali svetlo do domov.</w:t>
      </w:r>
    </w:p>
    <w:p w:rsidR="00997AD9" w:rsidRPr="00406DB7" w:rsidRDefault="00997AD9">
      <w:pPr>
        <w:pStyle w:val="Textpoznmkypodiarou"/>
        <w:rPr>
          <w:lang w:val="sk-SK"/>
        </w:rPr>
      </w:pPr>
    </w:p>
  </w:footnote>
  <w:footnote w:id="46">
    <w:p w:rsidR="00997AD9" w:rsidRPr="00406DB7" w:rsidRDefault="00997AD9" w:rsidP="00406DB7">
      <w:pPr>
        <w:suppressAutoHyphens/>
        <w:rPr>
          <w:sz w:val="18"/>
          <w:szCs w:val="18"/>
          <w:lang w:val="sk-SK"/>
        </w:rPr>
      </w:pPr>
      <w:r w:rsidRPr="00406DB7">
        <w:rPr>
          <w:rStyle w:val="Odkaznapoznmkupodiarou"/>
          <w:sz w:val="18"/>
          <w:szCs w:val="18"/>
        </w:rPr>
        <w:footnoteRef/>
      </w:r>
      <w:r w:rsidRPr="00406DB7">
        <w:rPr>
          <w:sz w:val="18"/>
          <w:szCs w:val="18"/>
        </w:rPr>
        <w:t xml:space="preserve"> </w:t>
      </w:r>
      <w:r w:rsidRPr="00406DB7">
        <w:rPr>
          <w:sz w:val="18"/>
          <w:szCs w:val="18"/>
          <w:lang w:val="sk-SK"/>
        </w:rPr>
        <w:t>Táto časť rukopisu je zostavená podľa Raziho rukopisu, ktorý sa zaujímal hlavne o vojenskú techniku. Nevedno, či si to Ibn Fadlán uvedomoval, alebo nie, ale význam Buliwyfovho zjavenia je neistý. Razi o tom vôbec nepíše, hoci je to očividné. V nordickej mytológii Odin podľa ľudových predstáv nosil na pleciach havrany. Tieto vtáky mu prinášajú zvesti z celého sveta. Odin bol hlavným božstvom nordického panteónu a pokladali ho za otca všetkého tvorstva. Zasahoval najmä do vojny a verili, že sa zavše zjavuje medzi ľuďmi, hoci zriedkakedy v božskej podobe, ale dáva prednosť prestrojeniu za obyčajného pocestného. Tvrdili, že nepriateľ sa zľakne už len jeho zjavu.</w:t>
      </w:r>
    </w:p>
    <w:p w:rsidR="00997AD9" w:rsidRPr="00406DB7" w:rsidRDefault="00997AD9" w:rsidP="00406DB7">
      <w:pPr>
        <w:suppressAutoHyphens/>
        <w:rPr>
          <w:sz w:val="18"/>
          <w:szCs w:val="18"/>
          <w:lang w:val="sk-SK"/>
        </w:rPr>
      </w:pPr>
      <w:r w:rsidRPr="00406DB7">
        <w:rPr>
          <w:sz w:val="18"/>
          <w:szCs w:val="18"/>
          <w:lang w:val="sk-SK"/>
        </w:rPr>
        <w:t>Jestvuje zaujímavý príbeh, ako Odin zahynie v bitke a na deviaty deň ožije. Väčšina autorít predpokladá, že to nie je vplyv kresťanstva. Tak či onak, vzkriesený Odin bol smrteľný a Severania verili, že raz definitívne zomrie.</w:t>
      </w:r>
    </w:p>
    <w:p w:rsidR="00997AD9" w:rsidRPr="00406DB7" w:rsidRDefault="00997AD9">
      <w:pPr>
        <w:pStyle w:val="Textpoznmkypodiarou"/>
        <w:rPr>
          <w:lang w:val="sk-SK"/>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stylePaneFormatFilter w:val="3F01"/>
  <w:doNotTrackMoves/>
  <w:defaultTabStop w:val="708"/>
  <w:autoHyphenation/>
  <w:hyphenationZone w:val="425"/>
  <w:noPunctuationKerning/>
  <w:characterSpacingControl w:val="doNotCompres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D7FED"/>
    <w:rsid w:val="00026F5B"/>
    <w:rsid w:val="0005098C"/>
    <w:rsid w:val="0006491D"/>
    <w:rsid w:val="00064D20"/>
    <w:rsid w:val="00070283"/>
    <w:rsid w:val="00077B31"/>
    <w:rsid w:val="0009610C"/>
    <w:rsid w:val="000A35AD"/>
    <w:rsid w:val="000A59D0"/>
    <w:rsid w:val="000D5242"/>
    <w:rsid w:val="000E5C7E"/>
    <w:rsid w:val="00115D0C"/>
    <w:rsid w:val="001160F0"/>
    <w:rsid w:val="001706BB"/>
    <w:rsid w:val="001D1872"/>
    <w:rsid w:val="001D5117"/>
    <w:rsid w:val="001E6FE8"/>
    <w:rsid w:val="001F17E9"/>
    <w:rsid w:val="00200754"/>
    <w:rsid w:val="00205336"/>
    <w:rsid w:val="00240429"/>
    <w:rsid w:val="00246993"/>
    <w:rsid w:val="00255BF9"/>
    <w:rsid w:val="002B1F50"/>
    <w:rsid w:val="002B410F"/>
    <w:rsid w:val="002C56B1"/>
    <w:rsid w:val="002E58F8"/>
    <w:rsid w:val="002F58E1"/>
    <w:rsid w:val="00301EF5"/>
    <w:rsid w:val="0032581D"/>
    <w:rsid w:val="00370633"/>
    <w:rsid w:val="00380011"/>
    <w:rsid w:val="00393FA3"/>
    <w:rsid w:val="003944C7"/>
    <w:rsid w:val="0039474F"/>
    <w:rsid w:val="003A2434"/>
    <w:rsid w:val="003A7690"/>
    <w:rsid w:val="003F0E39"/>
    <w:rsid w:val="00406DB7"/>
    <w:rsid w:val="00434F33"/>
    <w:rsid w:val="004361F2"/>
    <w:rsid w:val="00447017"/>
    <w:rsid w:val="00482FC2"/>
    <w:rsid w:val="004A502E"/>
    <w:rsid w:val="004E1BA3"/>
    <w:rsid w:val="004F7458"/>
    <w:rsid w:val="00515D1C"/>
    <w:rsid w:val="0052366C"/>
    <w:rsid w:val="00536542"/>
    <w:rsid w:val="00540D31"/>
    <w:rsid w:val="00541E1D"/>
    <w:rsid w:val="005811DF"/>
    <w:rsid w:val="005B53C7"/>
    <w:rsid w:val="005D31D9"/>
    <w:rsid w:val="005D7103"/>
    <w:rsid w:val="005F794B"/>
    <w:rsid w:val="00620648"/>
    <w:rsid w:val="00647710"/>
    <w:rsid w:val="0066114E"/>
    <w:rsid w:val="00700060"/>
    <w:rsid w:val="007118D7"/>
    <w:rsid w:val="00712425"/>
    <w:rsid w:val="00734E34"/>
    <w:rsid w:val="00756B76"/>
    <w:rsid w:val="00761CD7"/>
    <w:rsid w:val="007800AD"/>
    <w:rsid w:val="00791CBD"/>
    <w:rsid w:val="007A2FEE"/>
    <w:rsid w:val="007D2418"/>
    <w:rsid w:val="007E1CA0"/>
    <w:rsid w:val="00806F15"/>
    <w:rsid w:val="00812E39"/>
    <w:rsid w:val="00852018"/>
    <w:rsid w:val="00852D0E"/>
    <w:rsid w:val="00857F31"/>
    <w:rsid w:val="008A2210"/>
    <w:rsid w:val="008C02D9"/>
    <w:rsid w:val="008D3CF2"/>
    <w:rsid w:val="008E2BC1"/>
    <w:rsid w:val="008E2F57"/>
    <w:rsid w:val="00911A6D"/>
    <w:rsid w:val="0094625A"/>
    <w:rsid w:val="00957046"/>
    <w:rsid w:val="009752C6"/>
    <w:rsid w:val="009813CE"/>
    <w:rsid w:val="00997AD9"/>
    <w:rsid w:val="009D7FED"/>
    <w:rsid w:val="00A26793"/>
    <w:rsid w:val="00A26DFB"/>
    <w:rsid w:val="00A51706"/>
    <w:rsid w:val="00A73D86"/>
    <w:rsid w:val="00A84212"/>
    <w:rsid w:val="00A86E99"/>
    <w:rsid w:val="00AA3B79"/>
    <w:rsid w:val="00AB67E5"/>
    <w:rsid w:val="00AD4C12"/>
    <w:rsid w:val="00AF6DC8"/>
    <w:rsid w:val="00B7452D"/>
    <w:rsid w:val="00B96D22"/>
    <w:rsid w:val="00BA25C3"/>
    <w:rsid w:val="00BA5399"/>
    <w:rsid w:val="00BD0E0D"/>
    <w:rsid w:val="00BD65A6"/>
    <w:rsid w:val="00C272E0"/>
    <w:rsid w:val="00CD1F41"/>
    <w:rsid w:val="00D11501"/>
    <w:rsid w:val="00D21EF9"/>
    <w:rsid w:val="00D24F60"/>
    <w:rsid w:val="00D419B5"/>
    <w:rsid w:val="00D57529"/>
    <w:rsid w:val="00D8288E"/>
    <w:rsid w:val="00D83D14"/>
    <w:rsid w:val="00D872E5"/>
    <w:rsid w:val="00DA1C63"/>
    <w:rsid w:val="00DA33DC"/>
    <w:rsid w:val="00DB1E58"/>
    <w:rsid w:val="00DB37ED"/>
    <w:rsid w:val="00DC5E9F"/>
    <w:rsid w:val="00E1473C"/>
    <w:rsid w:val="00E528E8"/>
    <w:rsid w:val="00E93BB5"/>
    <w:rsid w:val="00EC558C"/>
    <w:rsid w:val="00EE78A9"/>
    <w:rsid w:val="00F333F3"/>
    <w:rsid w:val="00F62AEA"/>
    <w:rsid w:val="00F856CC"/>
    <w:rsid w:val="00FB1A99"/>
    <w:rsid w:val="00FD0445"/>
    <w:rsid w:val="00FE0A80"/>
    <w:rsid w:val="00FF309A"/>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5098C"/>
    <w:pPr>
      <w:ind w:firstLine="454"/>
      <w:jc w:val="both"/>
    </w:pPr>
    <w:rPr>
      <w:color w:val="000000"/>
      <w:sz w:val="24"/>
      <w:szCs w:val="24"/>
      <w:lang w:val="cs-CZ" w:eastAsia="cs-CZ"/>
    </w:rPr>
  </w:style>
  <w:style w:type="paragraph" w:styleId="Nadpis1">
    <w:name w:val="heading 1"/>
    <w:basedOn w:val="Normlny"/>
    <w:next w:val="Normlny"/>
    <w:qFormat/>
    <w:rsid w:val="001D1872"/>
    <w:pPr>
      <w:keepNext/>
      <w:spacing w:before="240" w:after="60"/>
      <w:outlineLvl w:val="0"/>
    </w:pPr>
    <w:rPr>
      <w:rFonts w:ascii="Arial" w:hAnsi="Arial" w:cs="Arial"/>
      <w:b/>
      <w:bCs/>
      <w:kern w:val="32"/>
      <w:sz w:val="56"/>
      <w:szCs w:val="32"/>
    </w:rPr>
  </w:style>
  <w:style w:type="paragraph" w:styleId="Nadpis2">
    <w:name w:val="heading 2"/>
    <w:basedOn w:val="Normlny"/>
    <w:next w:val="Normlny"/>
    <w:qFormat/>
    <w:rsid w:val="001D1872"/>
    <w:pPr>
      <w:keepNext/>
      <w:spacing w:before="240" w:after="60"/>
      <w:outlineLvl w:val="1"/>
    </w:pPr>
    <w:rPr>
      <w:rFonts w:ascii="Arial" w:hAnsi="Arial" w:cs="Arial"/>
      <w:b/>
      <w:bCs/>
      <w:i/>
      <w:iCs/>
      <w:sz w:val="36"/>
      <w:szCs w:val="28"/>
    </w:rPr>
  </w:style>
  <w:style w:type="paragraph" w:styleId="Nadpis3">
    <w:name w:val="heading 3"/>
    <w:basedOn w:val="Normlny"/>
    <w:next w:val="Normlny"/>
    <w:qFormat/>
    <w:rsid w:val="001D1872"/>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1D1872"/>
    <w:pPr>
      <w:tabs>
        <w:tab w:val="center" w:pos="4536"/>
        <w:tab w:val="right" w:pos="9072"/>
      </w:tabs>
    </w:pPr>
  </w:style>
  <w:style w:type="paragraph" w:styleId="Pta">
    <w:name w:val="footer"/>
    <w:basedOn w:val="Normlny"/>
    <w:rsid w:val="001D1872"/>
    <w:pPr>
      <w:tabs>
        <w:tab w:val="center" w:pos="4536"/>
        <w:tab w:val="right" w:pos="9072"/>
      </w:tabs>
    </w:pPr>
  </w:style>
  <w:style w:type="character" w:styleId="slostrany">
    <w:name w:val="page number"/>
    <w:basedOn w:val="Predvolenpsmoodseku"/>
    <w:rsid w:val="001D1872"/>
  </w:style>
  <w:style w:type="paragraph" w:styleId="truktradokumentu">
    <w:name w:val="Document Map"/>
    <w:basedOn w:val="Normlny"/>
    <w:semiHidden/>
    <w:rsid w:val="001D1872"/>
    <w:rPr>
      <w:rFonts w:ascii="Tahoma" w:hAnsi="Tahoma" w:cs="Tahoma"/>
      <w:sz w:val="20"/>
    </w:rPr>
  </w:style>
  <w:style w:type="paragraph" w:styleId="Textpoznmkypodiarou">
    <w:name w:val="footnote text"/>
    <w:basedOn w:val="Normlny"/>
    <w:link w:val="TextpoznmkypodiarouChar"/>
    <w:uiPriority w:val="99"/>
    <w:semiHidden/>
    <w:unhideWhenUsed/>
    <w:rsid w:val="00240429"/>
    <w:rPr>
      <w:sz w:val="20"/>
      <w:szCs w:val="20"/>
    </w:rPr>
  </w:style>
  <w:style w:type="character" w:customStyle="1" w:styleId="TextpoznmkypodiarouChar">
    <w:name w:val="Text poznámky pod čiarou Char"/>
    <w:basedOn w:val="Predvolenpsmoodseku"/>
    <w:link w:val="Textpoznmkypodiarou"/>
    <w:uiPriority w:val="99"/>
    <w:semiHidden/>
    <w:rsid w:val="00240429"/>
    <w:rPr>
      <w:color w:val="000000"/>
      <w:lang w:val="cs-CZ" w:eastAsia="cs-CZ"/>
    </w:rPr>
  </w:style>
  <w:style w:type="character" w:styleId="Odkaznapoznmkupodiarou">
    <w:name w:val="footnote reference"/>
    <w:basedOn w:val="Predvolenpsmoodseku"/>
    <w:uiPriority w:val="99"/>
    <w:semiHidden/>
    <w:unhideWhenUsed/>
    <w:rsid w:val="00240429"/>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Documents%20and%20Settings\dena\Data%20aplikac&#237;\Microsoft\Templates\Kniha%20A5.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024BE-9E27-4CA3-BEFD-D975EE48A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Kniha A5</Template>
  <TotalTime>472</TotalTime>
  <Pages>1</Pages>
  <Words>32979</Words>
  <Characters>187983</Characters>
  <Application>Microsoft Office Word</Application>
  <DocSecurity>0</DocSecurity>
  <Lines>1566</Lines>
  <Paragraphs>441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Kniha A5</vt:lpstr>
      <vt:lpstr>Kniha A5</vt:lpstr>
    </vt:vector>
  </TitlesOfParts>
  <Company/>
  <LinksUpToDate>false</LinksUpToDate>
  <CharactersWithSpaces>220521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A5</dc:title>
  <dc:subject/>
  <dc:creator>dena</dc:creator>
  <cp:keywords/>
  <dc:description/>
  <cp:lastModifiedBy>dena</cp:lastModifiedBy>
  <cp:revision>86</cp:revision>
  <cp:lastPrinted>1601-01-01T00:00:00Z</cp:lastPrinted>
  <dcterms:created xsi:type="dcterms:W3CDTF">2009-06-27T14:26:00Z</dcterms:created>
  <dcterms:modified xsi:type="dcterms:W3CDTF">2010-10-29T20:21:00Z</dcterms:modified>
</cp:coreProperties>
</file>