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6617" w:rsidRDefault="00A06617" w:rsidP="00873AEC">
      <w:pPr>
        <w:widowControl/>
        <w:autoSpaceDE/>
        <w:autoSpaceDN/>
        <w:adjustRightInd/>
        <w:spacing w:after="200" w:line="276" w:lineRule="auto"/>
        <w:ind w:firstLine="0"/>
        <w:rPr>
          <w:rStyle w:val="FontStyle72"/>
          <w:lang w:val="cs-CZ" w:eastAsia="cs-CZ"/>
        </w:rPr>
      </w:pPr>
      <w:r>
        <w:rPr>
          <w:noProof/>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ok 33" o:spid="_x0000_s1026" type="#_x0000_t75" alt="images_460.jpg" style="position:absolute;margin-left:-46.75pt;margin-top:-64.3pt;width:389.35pt;height:606.3pt;z-index:251658752;visibility:visible">
            <v:imagedata r:id="rId6" o:title=""/>
          </v:shape>
        </w:pict>
      </w:r>
      <w:r>
        <w:rPr>
          <w:rStyle w:val="FontStyle72"/>
          <w:lang w:val="cs-CZ" w:eastAsia="cs-CZ"/>
        </w:rPr>
        <w:br w:type="page"/>
      </w:r>
    </w:p>
    <w:p w:rsidR="00A06617" w:rsidRDefault="00A06617" w:rsidP="009F2E3B">
      <w:pPr>
        <w:pStyle w:val="Style2"/>
        <w:widowControl/>
        <w:spacing w:before="125"/>
        <w:ind w:left="653"/>
        <w:rPr>
          <w:rStyle w:val="FontStyle12"/>
          <w:color w:val="CC0099"/>
        </w:rPr>
        <w:sectPr w:rsidR="00A06617" w:rsidSect="0083503C">
          <w:footerReference w:type="even" r:id="rId7"/>
          <w:footerReference w:type="default" r:id="rId8"/>
          <w:pgSz w:w="7655" w:h="11907"/>
          <w:pgMar w:top="1134" w:right="851" w:bottom="1134" w:left="851" w:header="709" w:footer="709" w:gutter="0"/>
          <w:cols w:space="60"/>
          <w:noEndnote/>
        </w:sectPr>
      </w:pPr>
    </w:p>
    <w:p w:rsidR="00A06617" w:rsidRPr="009F2E3B" w:rsidRDefault="00A06617" w:rsidP="00E1029A">
      <w:pPr>
        <w:pStyle w:val="Style2"/>
        <w:widowControl/>
        <w:spacing w:before="125"/>
        <w:ind w:firstLine="0"/>
        <w:rPr>
          <w:rStyle w:val="FontStyle12"/>
          <w:color w:val="CC0099"/>
        </w:rPr>
      </w:pPr>
      <w:r w:rsidRPr="009F2E3B">
        <w:rPr>
          <w:rStyle w:val="FontStyle12"/>
          <w:color w:val="CC0099"/>
        </w:rPr>
        <w:t>ZAKÁZANÁ LÁSKA</w:t>
      </w:r>
    </w:p>
    <w:p w:rsidR="00A06617" w:rsidRDefault="00A06617" w:rsidP="009F2E3B">
      <w:pPr>
        <w:pStyle w:val="Style1"/>
        <w:widowControl/>
        <w:ind w:firstLine="302"/>
        <w:rPr>
          <w:sz w:val="20"/>
          <w:szCs w:val="20"/>
        </w:rPr>
      </w:pPr>
    </w:p>
    <w:p w:rsidR="00A06617" w:rsidRDefault="00A06617" w:rsidP="009F2E3B">
      <w:pPr>
        <w:pStyle w:val="Style1"/>
        <w:widowControl/>
        <w:spacing w:before="120" w:line="240" w:lineRule="auto"/>
        <w:ind w:firstLine="302"/>
        <w:rPr>
          <w:rStyle w:val="FontStyle11"/>
          <w:lang w:val="cs-CZ"/>
        </w:rPr>
      </w:pPr>
      <w:r>
        <w:rPr>
          <w:rStyle w:val="FontStyle11"/>
        </w:rPr>
        <w:t xml:space="preserve">Krásnou mladou vdovu Serenu </w:t>
      </w:r>
      <w:r>
        <w:rPr>
          <w:rStyle w:val="FontStyle11"/>
          <w:lang w:val="cs-CZ"/>
        </w:rPr>
        <w:t xml:space="preserve">nutí její </w:t>
      </w:r>
      <w:r>
        <w:rPr>
          <w:rStyle w:val="FontStyle11"/>
        </w:rPr>
        <w:t xml:space="preserve">zištní </w:t>
      </w:r>
      <w:r>
        <w:rPr>
          <w:rStyle w:val="FontStyle11"/>
          <w:lang w:val="cs-CZ"/>
        </w:rPr>
        <w:t xml:space="preserve">bratři </w:t>
      </w:r>
      <w:r>
        <w:rPr>
          <w:rStyle w:val="FontStyle11"/>
        </w:rPr>
        <w:t>k</w:t>
      </w:r>
      <w:r>
        <w:rPr>
          <w:rStyle w:val="FontStyle11"/>
          <w:lang w:val="cs-CZ"/>
        </w:rPr>
        <w:t xml:space="preserve"> dalšímu sňatku </w:t>
      </w:r>
      <w:r>
        <w:rPr>
          <w:rStyle w:val="FontStyle11"/>
        </w:rPr>
        <w:t xml:space="preserve">bez lásky, ale ona </w:t>
      </w:r>
      <w:r>
        <w:rPr>
          <w:rStyle w:val="FontStyle11"/>
          <w:lang w:val="cs-CZ"/>
        </w:rPr>
        <w:t xml:space="preserve">se jim tentokrát </w:t>
      </w:r>
      <w:r>
        <w:rPr>
          <w:rStyle w:val="FontStyle11"/>
        </w:rPr>
        <w:t xml:space="preserve">rozhodne </w:t>
      </w:r>
      <w:r>
        <w:rPr>
          <w:rStyle w:val="FontStyle11"/>
          <w:lang w:val="cs-CZ"/>
        </w:rPr>
        <w:t>vzepřít. Kvůli svému bývalému manželovi si myslí o svazku muže a ženy jen to nejhorší a předsevzala si, že před oltář ji už nikdo nedostane.</w:t>
      </w:r>
    </w:p>
    <w:p w:rsidR="00A06617" w:rsidRDefault="00A06617" w:rsidP="009F2E3B">
      <w:pPr>
        <w:pStyle w:val="Style1"/>
        <w:widowControl/>
        <w:spacing w:line="240" w:lineRule="auto"/>
        <w:ind w:firstLine="278"/>
        <w:rPr>
          <w:rStyle w:val="FontStyle11"/>
          <w:lang w:val="cs-CZ" w:eastAsia="cs-CZ"/>
        </w:rPr>
      </w:pPr>
      <w:r>
        <w:rPr>
          <w:rStyle w:val="FontStyle11"/>
          <w:lang w:val="cs-CZ" w:eastAsia="cs-CZ"/>
        </w:rPr>
        <w:t xml:space="preserve">Na útěku se seznámí </w:t>
      </w:r>
      <w:r>
        <w:rPr>
          <w:rStyle w:val="FontStyle11"/>
          <w:lang w:eastAsia="cs-CZ"/>
        </w:rPr>
        <w:t>s</w:t>
      </w:r>
      <w:r>
        <w:rPr>
          <w:rStyle w:val="FontStyle11"/>
          <w:lang w:val="cs-CZ" w:eastAsia="cs-CZ"/>
        </w:rPr>
        <w:t> přitažlivým lordem Francisem, který ji vezme do svého kočáru. Blížící se bouře je přinutí strávit společnou noc na statku a jejich osudy se nerozlučně spojí. Nic ovšem není tak jednoduché, jak by se mohlo zdát.</w:t>
      </w:r>
    </w:p>
    <w:p w:rsidR="00A06617" w:rsidRDefault="00A06617" w:rsidP="009F2E3B">
      <w:pPr>
        <w:pStyle w:val="Style1"/>
        <w:widowControl/>
        <w:spacing w:line="240" w:lineRule="auto"/>
        <w:ind w:firstLine="278"/>
        <w:rPr>
          <w:rStyle w:val="FontStyle11"/>
          <w:lang w:val="cs-CZ" w:eastAsia="cs-CZ"/>
        </w:rPr>
      </w:pPr>
      <w:r>
        <w:rPr>
          <w:rStyle w:val="FontStyle11"/>
          <w:lang w:val="cs-CZ" w:eastAsia="cs-CZ"/>
        </w:rPr>
        <w:t xml:space="preserve">Francis se má v brzké době oženit </w:t>
      </w:r>
      <w:r>
        <w:rPr>
          <w:rStyle w:val="FontStyle11"/>
          <w:lang w:eastAsia="cs-CZ"/>
        </w:rPr>
        <w:t>s</w:t>
      </w:r>
      <w:r>
        <w:rPr>
          <w:rStyle w:val="FontStyle11"/>
          <w:lang w:val="cs-CZ" w:eastAsia="cs-CZ"/>
        </w:rPr>
        <w:t xml:space="preserve"> poměrně nudnou dívkou z vysoce postavené šlechtické rodiny, ale setkání </w:t>
      </w:r>
      <w:r>
        <w:rPr>
          <w:rStyle w:val="FontStyle11"/>
          <w:lang w:eastAsia="cs-CZ"/>
        </w:rPr>
        <w:t>s</w:t>
      </w:r>
      <w:r>
        <w:rPr>
          <w:rStyle w:val="FontStyle11"/>
          <w:lang w:val="cs-CZ" w:eastAsia="cs-CZ"/>
        </w:rPr>
        <w:t xml:space="preserve"> okouzlující a smyslnou Serenou zasáhlo do jeho života jako blesk z čistého nebe. Dokáže čelit konvencím a poslechnout hlas svého srdce? A podaří se Sereně vypořádat </w:t>
      </w:r>
      <w:r>
        <w:rPr>
          <w:rStyle w:val="FontStyle11"/>
          <w:lang w:eastAsia="cs-CZ"/>
        </w:rPr>
        <w:t>s</w:t>
      </w:r>
      <w:r>
        <w:rPr>
          <w:rStyle w:val="FontStyle11"/>
          <w:lang w:val="cs-CZ" w:eastAsia="cs-CZ"/>
        </w:rPr>
        <w:t> přízrakem vlastní minulosti, která stojí v cestě manželskému štěstí?</w:t>
      </w:r>
    </w:p>
    <w:p w:rsidR="00A06617" w:rsidRDefault="00A06617" w:rsidP="009F2E3B">
      <w:pPr>
        <w:pStyle w:val="Style1"/>
        <w:widowControl/>
        <w:spacing w:line="240" w:lineRule="auto"/>
        <w:ind w:firstLine="278"/>
        <w:rPr>
          <w:rStyle w:val="FontStyle11"/>
          <w:lang w:val="cs-CZ" w:eastAsia="cs-CZ"/>
        </w:rPr>
      </w:pPr>
    </w:p>
    <w:p w:rsidR="00A06617" w:rsidRDefault="00A06617" w:rsidP="001967DB">
      <w:pPr>
        <w:widowControl/>
        <w:ind w:firstLine="0"/>
      </w:pPr>
      <w:r w:rsidRPr="00D3230F">
        <w:rPr>
          <w:noProof/>
          <w:lang w:val="en-US" w:eastAsia="en-US"/>
        </w:rPr>
        <w:pict>
          <v:shape id="Obrázok 1" o:spid="_x0000_i1025" type="#_x0000_t75" style="width:156.75pt;height:196.5pt;visibility:visible">
            <v:imagedata r:id="rId9" o:title=""/>
          </v:shape>
        </w:pict>
      </w:r>
    </w:p>
    <w:p w:rsidR="00A06617" w:rsidRPr="00F3444E" w:rsidRDefault="00A06617" w:rsidP="001967DB">
      <w:pPr>
        <w:pStyle w:val="Style37"/>
        <w:widowControl/>
        <w:ind w:firstLine="0"/>
        <w:jc w:val="center"/>
        <w:rPr>
          <w:rStyle w:val="FontStyle72"/>
          <w:rFonts w:ascii="Edwardian Script ITC" w:hAnsi="Edwardian Script ITC"/>
          <w:b/>
          <w:color w:val="CC0099"/>
          <w:sz w:val="68"/>
          <w:szCs w:val="68"/>
          <w:lang w:eastAsia="cs-CZ"/>
        </w:rPr>
      </w:pPr>
      <w:r w:rsidRPr="00F3444E">
        <w:rPr>
          <w:rStyle w:val="FontStyle72"/>
          <w:rFonts w:ascii="Edwardian Script ITC" w:hAnsi="Edwardian Script ITC"/>
          <w:b/>
          <w:color w:val="CC0099"/>
          <w:sz w:val="68"/>
          <w:szCs w:val="68"/>
          <w:lang w:val="cs-CZ" w:eastAsia="cs-CZ"/>
        </w:rPr>
        <w:t>Jo</w:t>
      </w:r>
      <w:r w:rsidRPr="00F3444E">
        <w:rPr>
          <w:rStyle w:val="FontStyle72"/>
          <w:rFonts w:ascii="Edwardian Script ITC" w:hAnsi="Edwardian Script ITC"/>
          <w:b/>
          <w:color w:val="CC0099"/>
          <w:sz w:val="68"/>
          <w:szCs w:val="68"/>
          <w:lang w:eastAsia="cs-CZ"/>
        </w:rPr>
        <w:t xml:space="preserve"> Beverley</w:t>
      </w:r>
    </w:p>
    <w:p w:rsidR="00A06617" w:rsidRDefault="00A06617" w:rsidP="009F2E3B">
      <w:pPr>
        <w:pStyle w:val="Style1"/>
        <w:widowControl/>
        <w:spacing w:before="216" w:line="240" w:lineRule="auto"/>
        <w:rPr>
          <w:rStyle w:val="FontStyle11"/>
          <w:lang w:val="cs-CZ" w:eastAsia="cs-CZ"/>
        </w:rPr>
      </w:pPr>
      <w:r>
        <w:rPr>
          <w:rStyle w:val="FontStyle11"/>
          <w:lang w:val="cs-CZ" w:eastAsia="cs-CZ"/>
        </w:rPr>
        <w:t>Jo Beverley je členkou Síně slávy autorů romantických románů a během své spisovatelské kariéry už získala všechny literární ceny, které lze v tomto žánru obdržet. Její knihy jsou překládány do dvou desítek světových jazyků a každá novinka je netrpělivě očekávanou událostí.</w:t>
      </w:r>
    </w:p>
    <w:p w:rsidR="00A06617" w:rsidRDefault="00A06617" w:rsidP="009F2E3B">
      <w:pPr>
        <w:pStyle w:val="Style1"/>
        <w:widowControl/>
        <w:spacing w:line="240" w:lineRule="auto"/>
        <w:ind w:firstLine="302"/>
        <w:rPr>
          <w:rStyle w:val="FontStyle11"/>
          <w:lang w:val="cs-CZ" w:eastAsia="cs-CZ"/>
        </w:rPr>
      </w:pPr>
      <w:r>
        <w:rPr>
          <w:rStyle w:val="FontStyle11"/>
          <w:lang w:val="cs-CZ" w:eastAsia="cs-CZ"/>
        </w:rPr>
        <w:t xml:space="preserve">Sama Jo Beverley říká, že ji fascinují a inspirují především dvě věci: historie a spousta podob, které může mít každý partnerský vztah. „Láska mezi dvěma lidmi je vždy krásná a jedinečná,“ vzkazuje autorka svým čtenářkám, „i když ji ovlivňují různé dějinné události. Hrdinům mých románů se sice občas stává, že je nepříznivé okolnosti srazí na kolena, ale díky své vnitřní síle se pokaždé dokáží </w:t>
      </w:r>
      <w:r>
        <w:rPr>
          <w:rStyle w:val="FontStyle11"/>
          <w:lang w:eastAsia="cs-CZ"/>
        </w:rPr>
        <w:t>s</w:t>
      </w:r>
      <w:r>
        <w:rPr>
          <w:rStyle w:val="FontStyle11"/>
          <w:lang w:val="cs-CZ" w:eastAsia="cs-CZ"/>
        </w:rPr>
        <w:t> problémy vypořádat, i když to nemají nijak snadné.“</w:t>
      </w:r>
    </w:p>
    <w:p w:rsidR="00A06617" w:rsidRDefault="00A06617">
      <w:pPr>
        <w:widowControl/>
        <w:autoSpaceDE/>
        <w:autoSpaceDN/>
        <w:adjustRightInd/>
        <w:spacing w:after="200" w:line="276" w:lineRule="auto"/>
        <w:rPr>
          <w:rStyle w:val="FontStyle72"/>
          <w:lang w:val="cs-CZ" w:eastAsia="cs-CZ"/>
        </w:rPr>
        <w:sectPr w:rsidR="00A06617" w:rsidSect="0083503C">
          <w:footerReference w:type="default" r:id="rId10"/>
          <w:type w:val="continuous"/>
          <w:pgSz w:w="7655" w:h="11907"/>
          <w:pgMar w:top="1134" w:right="425" w:bottom="1134" w:left="426" w:header="709" w:footer="709" w:gutter="0"/>
          <w:cols w:num="2" w:space="284" w:equalWidth="0">
            <w:col w:w="3047" w:space="638"/>
            <w:col w:w="3119"/>
          </w:cols>
          <w:noEndnote/>
        </w:sectPr>
      </w:pPr>
    </w:p>
    <w:p w:rsidR="00A06617" w:rsidRDefault="00A06617">
      <w:pPr>
        <w:widowControl/>
        <w:autoSpaceDE/>
        <w:autoSpaceDN/>
        <w:adjustRightInd/>
        <w:spacing w:after="200" w:line="276" w:lineRule="auto"/>
        <w:rPr>
          <w:rStyle w:val="FontStyle72"/>
          <w:lang w:val="cs-CZ" w:eastAsia="cs-CZ"/>
        </w:rPr>
      </w:pPr>
      <w:r>
        <w:rPr>
          <w:rStyle w:val="FontStyle72"/>
          <w:lang w:val="cs-CZ" w:eastAsia="cs-CZ"/>
        </w:rPr>
        <w:br w:type="page"/>
      </w:r>
    </w:p>
    <w:p w:rsidR="00A06617" w:rsidRDefault="00A06617">
      <w:pPr>
        <w:pStyle w:val="Style37"/>
        <w:widowControl/>
        <w:spacing w:before="62"/>
        <w:jc w:val="center"/>
        <w:rPr>
          <w:rStyle w:val="FontStyle72"/>
          <w:lang w:val="cs-CZ" w:eastAsia="cs-CZ"/>
        </w:rPr>
      </w:pPr>
    </w:p>
    <w:p w:rsidR="00A06617" w:rsidRPr="000671C1" w:rsidRDefault="00A06617" w:rsidP="000671C1">
      <w:pPr>
        <w:pStyle w:val="Style37"/>
        <w:widowControl/>
        <w:spacing w:before="800"/>
        <w:jc w:val="center"/>
        <w:rPr>
          <w:rStyle w:val="FontStyle72"/>
          <w:rFonts w:ascii="Edwardian Script ITC" w:hAnsi="Edwardian Script ITC"/>
          <w:b/>
          <w:sz w:val="48"/>
          <w:szCs w:val="48"/>
          <w:lang w:eastAsia="cs-CZ"/>
        </w:rPr>
      </w:pPr>
      <w:r w:rsidRPr="000671C1">
        <w:rPr>
          <w:rStyle w:val="FontStyle72"/>
          <w:rFonts w:ascii="Edwardian Script ITC" w:hAnsi="Edwardian Script ITC"/>
          <w:b/>
          <w:sz w:val="48"/>
          <w:szCs w:val="48"/>
          <w:lang w:val="cs-CZ" w:eastAsia="cs-CZ"/>
        </w:rPr>
        <w:t>Jo</w:t>
      </w:r>
      <w:r w:rsidRPr="000671C1">
        <w:rPr>
          <w:rStyle w:val="FontStyle72"/>
          <w:rFonts w:ascii="Edwardian Script ITC" w:hAnsi="Edwardian Script ITC"/>
          <w:b/>
          <w:sz w:val="48"/>
          <w:szCs w:val="48"/>
          <w:lang w:eastAsia="cs-CZ"/>
        </w:rPr>
        <w:t xml:space="preserve"> Beverley</w:t>
      </w:r>
    </w:p>
    <w:p w:rsidR="00A06617" w:rsidRPr="006D442D" w:rsidRDefault="00A06617" w:rsidP="006D442D">
      <w:pPr>
        <w:pStyle w:val="Style37"/>
        <w:widowControl/>
        <w:spacing w:before="200"/>
        <w:jc w:val="center"/>
        <w:rPr>
          <w:rStyle w:val="FontStyle72"/>
          <w:rFonts w:ascii="Book Antiqua" w:hAnsi="Book Antiqua"/>
          <w:b/>
          <w:lang w:val="cs-CZ" w:eastAsia="cs-CZ"/>
        </w:rPr>
      </w:pPr>
      <w:r w:rsidRPr="006D442D">
        <w:rPr>
          <w:rStyle w:val="FontStyle72"/>
          <w:rFonts w:ascii="Book Antiqua" w:hAnsi="Book Antiqua"/>
          <w:b/>
          <w:lang w:val="cs-CZ" w:eastAsia="cs-CZ"/>
        </w:rPr>
        <w:t>ZAKÁZANÁ LÁSKA</w:t>
      </w:r>
    </w:p>
    <w:p w:rsidR="00A06617" w:rsidRDefault="00A06617">
      <w:pPr>
        <w:widowControl/>
        <w:autoSpaceDE/>
        <w:autoSpaceDN/>
        <w:adjustRightInd/>
        <w:spacing w:after="200" w:line="276" w:lineRule="auto"/>
        <w:rPr>
          <w:rStyle w:val="FontStyle72"/>
          <w:lang w:val="cs-CZ" w:eastAsia="cs-CZ"/>
        </w:rPr>
      </w:pPr>
      <w:r>
        <w:rPr>
          <w:rStyle w:val="FontStyle72"/>
          <w:lang w:val="cs-CZ" w:eastAsia="cs-CZ"/>
        </w:rPr>
        <w:br w:type="page"/>
      </w:r>
    </w:p>
    <w:p w:rsidR="00A06617" w:rsidRDefault="00A06617">
      <w:pPr>
        <w:pStyle w:val="Style37"/>
        <w:widowControl/>
        <w:jc w:val="both"/>
        <w:rPr>
          <w:rStyle w:val="FontStyle72"/>
          <w:lang w:val="cs-CZ" w:eastAsia="cs-CZ"/>
        </w:rPr>
      </w:pPr>
    </w:p>
    <w:p w:rsidR="00A06617" w:rsidRDefault="00A06617">
      <w:pPr>
        <w:pStyle w:val="Style38"/>
        <w:widowControl/>
        <w:spacing w:line="240" w:lineRule="exact"/>
        <w:jc w:val="both"/>
        <w:rPr>
          <w:sz w:val="20"/>
          <w:szCs w:val="20"/>
        </w:rPr>
      </w:pPr>
    </w:p>
    <w:p w:rsidR="00A06617" w:rsidRPr="00F3444E" w:rsidRDefault="00A06617" w:rsidP="000671C1">
      <w:pPr>
        <w:pStyle w:val="Style37"/>
        <w:widowControl/>
        <w:spacing w:before="800"/>
        <w:jc w:val="center"/>
        <w:rPr>
          <w:rStyle w:val="FontStyle72"/>
          <w:rFonts w:ascii="Edwardian Script ITC" w:hAnsi="Edwardian Script ITC"/>
          <w:b/>
          <w:sz w:val="72"/>
          <w:szCs w:val="72"/>
          <w:lang w:eastAsia="cs-CZ"/>
        </w:rPr>
      </w:pPr>
      <w:r w:rsidRPr="00F3444E">
        <w:rPr>
          <w:rStyle w:val="FontStyle72"/>
          <w:rFonts w:ascii="Edwardian Script ITC" w:hAnsi="Edwardian Script ITC"/>
          <w:b/>
          <w:sz w:val="72"/>
          <w:szCs w:val="72"/>
          <w:lang w:val="cs-CZ" w:eastAsia="cs-CZ"/>
        </w:rPr>
        <w:t>Jo</w:t>
      </w:r>
      <w:r w:rsidRPr="00F3444E">
        <w:rPr>
          <w:rStyle w:val="FontStyle72"/>
          <w:rFonts w:ascii="Edwardian Script ITC" w:hAnsi="Edwardian Script ITC"/>
          <w:b/>
          <w:sz w:val="72"/>
          <w:szCs w:val="72"/>
          <w:lang w:eastAsia="cs-CZ"/>
        </w:rPr>
        <w:t xml:space="preserve"> Beverley</w:t>
      </w:r>
    </w:p>
    <w:p w:rsidR="00A06617" w:rsidRDefault="00A06617">
      <w:pPr>
        <w:pStyle w:val="Style38"/>
        <w:widowControl/>
        <w:spacing w:line="240" w:lineRule="exact"/>
        <w:jc w:val="both"/>
        <w:rPr>
          <w:sz w:val="20"/>
          <w:szCs w:val="20"/>
        </w:rPr>
      </w:pPr>
    </w:p>
    <w:p w:rsidR="00A06617" w:rsidRDefault="00A06617">
      <w:pPr>
        <w:pStyle w:val="Style38"/>
        <w:widowControl/>
        <w:spacing w:line="240" w:lineRule="exact"/>
        <w:jc w:val="both"/>
        <w:rPr>
          <w:sz w:val="20"/>
          <w:szCs w:val="20"/>
        </w:rPr>
      </w:pPr>
    </w:p>
    <w:p w:rsidR="00A06617" w:rsidRDefault="00A06617">
      <w:pPr>
        <w:pStyle w:val="Style38"/>
        <w:widowControl/>
        <w:spacing w:line="240" w:lineRule="exact"/>
        <w:jc w:val="both"/>
        <w:rPr>
          <w:sz w:val="20"/>
          <w:szCs w:val="20"/>
        </w:rPr>
      </w:pPr>
    </w:p>
    <w:p w:rsidR="00A06617" w:rsidRPr="006D442D" w:rsidRDefault="00A06617" w:rsidP="006D442D">
      <w:pPr>
        <w:pStyle w:val="Style38"/>
        <w:widowControl/>
        <w:spacing w:before="192" w:after="2731" w:line="576" w:lineRule="exact"/>
        <w:jc w:val="center"/>
        <w:rPr>
          <w:rStyle w:val="FontStyle73"/>
          <w:rFonts w:ascii="Book Antiqua" w:hAnsi="Book Antiqua"/>
          <w:position w:val="-9"/>
          <w:lang w:val="cs-CZ" w:eastAsia="cs-CZ"/>
        </w:rPr>
      </w:pPr>
      <w:r w:rsidRPr="006D442D">
        <w:rPr>
          <w:rStyle w:val="FontStyle73"/>
          <w:rFonts w:ascii="Book Antiqua" w:hAnsi="Book Antiqua"/>
          <w:position w:val="-9"/>
          <w:lang w:val="cs-CZ" w:eastAsia="cs-CZ"/>
        </w:rPr>
        <w:t>ZAKÁZANÁ LÁSKA</w:t>
      </w:r>
    </w:p>
    <w:p w:rsidR="00A06617" w:rsidRDefault="00A06617">
      <w:pPr>
        <w:widowControl/>
        <w:spacing w:before="554" w:line="240" w:lineRule="exact"/>
        <w:rPr>
          <w:sz w:val="20"/>
          <w:szCs w:val="20"/>
        </w:rPr>
      </w:pPr>
    </w:p>
    <w:p w:rsidR="00A06617" w:rsidRDefault="00A06617">
      <w:pPr>
        <w:widowControl/>
        <w:autoSpaceDE/>
        <w:autoSpaceDN/>
        <w:adjustRightInd/>
        <w:spacing w:after="200" w:line="276" w:lineRule="auto"/>
        <w:rPr>
          <w:rStyle w:val="FontStyle75"/>
          <w:lang w:val="cs-CZ" w:eastAsia="cs-CZ"/>
        </w:rPr>
      </w:pPr>
      <w:r>
        <w:rPr>
          <w:noProof/>
          <w:lang w:val="en-US" w:eastAsia="en-US"/>
        </w:rPr>
        <w:pict>
          <v:group id="_x0000_s1027" style="position:absolute;left:0;text-align:left;margin-left:135.75pt;margin-top:63.6pt;width:32.4pt;height:83.75pt;z-index:251656704;mso-wrap-distance-left:1.9pt;mso-wrap-distance-right:1.9pt;mso-position-horizontal-relative:margin" coordorigin="3451,7651" coordsize="648,1675">
            <v:shape id="_x0000_s1028" type="#_x0000_t75" style="position:absolute;left:3451;top:8678;width:648;height:648;mso-wrap-edited:f" o:allowincell="f">
              <v:imagedata r:id="rId11" o:title="" bilevel="t"/>
            </v:shape>
            <v:shapetype id="_x0000_t202" coordsize="21600,21600" o:spt="202" path="m,l,21600r21600,l21600,xe">
              <v:stroke joinstyle="miter"/>
              <v:path gradientshapeok="t" o:connecttype="rect"/>
            </v:shapetype>
            <v:shape id="_x0000_s1029" type="#_x0000_t202" style="position:absolute;left:3480;top:7651;width:566;height:279;mso-wrap-edited:f" o:allowincell="f" filled="f" strokecolor="white" strokeweight="0">
              <v:textbox style="mso-next-textbox:#_x0000_s1029" inset="0,0,0,0">
                <w:txbxContent>
                  <w:p w:rsidR="00A06617" w:rsidRPr="006D442D" w:rsidRDefault="00A06617" w:rsidP="00873AEC">
                    <w:pPr>
                      <w:pStyle w:val="Style14"/>
                      <w:widowControl/>
                      <w:ind w:firstLine="0"/>
                      <w:jc w:val="both"/>
                      <w:rPr>
                        <w:rStyle w:val="FontStyle51"/>
                        <w:rFonts w:ascii="Book Antiqua" w:hAnsi="Book Antiqua"/>
                        <w:b w:val="0"/>
                        <w:lang w:val="cs-CZ" w:eastAsia="cs-CZ"/>
                      </w:rPr>
                    </w:pPr>
                    <w:r w:rsidRPr="006D442D">
                      <w:rPr>
                        <w:rStyle w:val="FontStyle51"/>
                        <w:rFonts w:ascii="Book Antiqua" w:hAnsi="Book Antiqua"/>
                        <w:b w:val="0"/>
                        <w:lang w:val="cs-CZ" w:eastAsia="cs-CZ"/>
                      </w:rPr>
                      <w:t>2001</w:t>
                    </w:r>
                  </w:p>
                </w:txbxContent>
              </v:textbox>
            </v:shape>
            <w10:wrap anchorx="margin"/>
          </v:group>
        </w:pict>
      </w:r>
      <w:r>
        <w:rPr>
          <w:rStyle w:val="FontStyle75"/>
          <w:lang w:val="cs-CZ" w:eastAsia="cs-CZ"/>
        </w:rPr>
        <w:br w:type="page"/>
      </w:r>
    </w:p>
    <w:p w:rsidR="00A06617" w:rsidRDefault="00A06617" w:rsidP="00441E5F">
      <w:pPr>
        <w:pStyle w:val="Style1"/>
        <w:widowControl/>
        <w:spacing w:before="38" w:line="240" w:lineRule="auto"/>
        <w:ind w:right="1824"/>
        <w:jc w:val="left"/>
        <w:rPr>
          <w:rStyle w:val="FontStyle75"/>
          <w:w w:val="95"/>
          <w:sz w:val="18"/>
          <w:szCs w:val="18"/>
          <w:lang w:val="cs-CZ" w:eastAsia="cs-CZ"/>
        </w:rPr>
      </w:pPr>
    </w:p>
    <w:p w:rsidR="00A06617" w:rsidRPr="00441E5F" w:rsidRDefault="00A06617" w:rsidP="00E1029A">
      <w:pPr>
        <w:pStyle w:val="Style1"/>
        <w:widowControl/>
        <w:spacing w:before="1000" w:line="240" w:lineRule="auto"/>
        <w:ind w:right="1824" w:firstLine="0"/>
        <w:jc w:val="left"/>
        <w:rPr>
          <w:rStyle w:val="FontStyle75"/>
          <w:sz w:val="18"/>
          <w:szCs w:val="18"/>
          <w:lang w:val="cs-CZ" w:eastAsia="cs-CZ"/>
        </w:rPr>
      </w:pPr>
      <w:r w:rsidRPr="00441E5F">
        <w:rPr>
          <w:rStyle w:val="FontStyle75"/>
          <w:sz w:val="18"/>
          <w:szCs w:val="18"/>
          <w:lang w:val="cs-CZ" w:eastAsia="cs-CZ"/>
        </w:rPr>
        <w:t xml:space="preserve">Copyright © 1994 by Jo Beverly </w:t>
      </w:r>
    </w:p>
    <w:p w:rsidR="00A06617" w:rsidRPr="00441E5F" w:rsidRDefault="00A06617" w:rsidP="00E1029A">
      <w:pPr>
        <w:pStyle w:val="Style1"/>
        <w:widowControl/>
        <w:spacing w:line="240" w:lineRule="auto"/>
        <w:ind w:right="1824" w:firstLine="0"/>
        <w:jc w:val="left"/>
        <w:rPr>
          <w:rStyle w:val="FontStyle75"/>
          <w:sz w:val="18"/>
          <w:szCs w:val="18"/>
          <w:lang w:val="cs-CZ" w:eastAsia="cs-CZ"/>
        </w:rPr>
      </w:pPr>
      <w:r w:rsidRPr="00441E5F">
        <w:rPr>
          <w:rStyle w:val="FontStyle75"/>
          <w:sz w:val="18"/>
          <w:szCs w:val="18"/>
          <w:lang w:val="cs-CZ" w:eastAsia="cs-CZ"/>
        </w:rPr>
        <w:t>Translation © 2001 by Petra Pivovarová</w:t>
      </w:r>
    </w:p>
    <w:p w:rsidR="00A06617" w:rsidRPr="00441E5F" w:rsidRDefault="00A06617" w:rsidP="00E1029A">
      <w:pPr>
        <w:pStyle w:val="Style39"/>
        <w:widowControl/>
        <w:ind w:firstLine="0"/>
        <w:rPr>
          <w:sz w:val="18"/>
          <w:szCs w:val="18"/>
        </w:rPr>
      </w:pPr>
    </w:p>
    <w:p w:rsidR="00A06617" w:rsidRPr="00441E5F" w:rsidRDefault="00A06617" w:rsidP="00E1029A">
      <w:pPr>
        <w:pStyle w:val="Style39"/>
        <w:widowControl/>
        <w:ind w:firstLine="0"/>
        <w:rPr>
          <w:w w:val="98"/>
          <w:sz w:val="20"/>
          <w:szCs w:val="20"/>
        </w:rPr>
      </w:pPr>
    </w:p>
    <w:p w:rsidR="00A06617" w:rsidRPr="00441E5F" w:rsidRDefault="00A06617" w:rsidP="00E1029A">
      <w:pPr>
        <w:pStyle w:val="Style39"/>
        <w:widowControl/>
        <w:ind w:firstLine="0"/>
        <w:rPr>
          <w:w w:val="98"/>
          <w:sz w:val="20"/>
          <w:szCs w:val="20"/>
        </w:rPr>
      </w:pPr>
    </w:p>
    <w:p w:rsidR="00A06617" w:rsidRPr="00441E5F" w:rsidRDefault="00A06617" w:rsidP="00E1029A">
      <w:pPr>
        <w:pStyle w:val="Style39"/>
        <w:widowControl/>
        <w:ind w:firstLine="0"/>
        <w:rPr>
          <w:w w:val="98"/>
          <w:sz w:val="20"/>
          <w:szCs w:val="20"/>
        </w:rPr>
      </w:pPr>
    </w:p>
    <w:p w:rsidR="00A06617" w:rsidRPr="00441E5F" w:rsidRDefault="00A06617" w:rsidP="00E1029A">
      <w:pPr>
        <w:pStyle w:val="Style39"/>
        <w:widowControl/>
        <w:spacing w:before="400" w:line="240" w:lineRule="auto"/>
        <w:ind w:firstLine="0"/>
        <w:rPr>
          <w:rStyle w:val="FontStyle74"/>
          <w:b w:val="0"/>
          <w:sz w:val="16"/>
          <w:szCs w:val="16"/>
          <w:lang w:val="cs-CZ" w:eastAsia="cs-CZ"/>
        </w:rPr>
      </w:pPr>
      <w:r w:rsidRPr="00441E5F">
        <w:rPr>
          <w:rStyle w:val="FontStyle74"/>
          <w:b w:val="0"/>
          <w:sz w:val="16"/>
          <w:szCs w:val="16"/>
          <w:lang w:val="cs-CZ" w:eastAsia="cs-CZ"/>
        </w:rPr>
        <w:t xml:space="preserve">Veškerá práva vyhrazena. Žádná část tohoto díla nesmi být přenášena </w:t>
      </w:r>
    </w:p>
    <w:p w:rsidR="00A06617" w:rsidRPr="00441E5F" w:rsidRDefault="00A06617" w:rsidP="00E1029A">
      <w:pPr>
        <w:pStyle w:val="Style39"/>
        <w:widowControl/>
        <w:spacing w:line="240" w:lineRule="auto"/>
        <w:ind w:firstLine="0"/>
        <w:rPr>
          <w:rStyle w:val="FontStyle74"/>
          <w:b w:val="0"/>
          <w:sz w:val="16"/>
          <w:szCs w:val="16"/>
          <w:lang w:val="cs-CZ" w:eastAsia="cs-CZ"/>
        </w:rPr>
      </w:pPr>
      <w:r w:rsidRPr="00441E5F">
        <w:rPr>
          <w:rStyle w:val="FontStyle74"/>
          <w:b w:val="0"/>
          <w:sz w:val="16"/>
          <w:szCs w:val="16"/>
          <w:lang w:val="cs-CZ" w:eastAsia="cs-CZ"/>
        </w:rPr>
        <w:t>ani reprodukována bez předchozího písemného souhlasu majitele práv.</w:t>
      </w:r>
    </w:p>
    <w:p w:rsidR="00A06617" w:rsidRPr="00441E5F" w:rsidRDefault="00A06617" w:rsidP="00E1029A">
      <w:pPr>
        <w:pStyle w:val="Style40"/>
        <w:widowControl/>
        <w:spacing w:line="240" w:lineRule="auto"/>
        <w:ind w:firstLine="0"/>
        <w:rPr>
          <w:sz w:val="16"/>
          <w:szCs w:val="16"/>
        </w:rPr>
      </w:pPr>
    </w:p>
    <w:p w:rsidR="00A06617" w:rsidRPr="00441E5F" w:rsidRDefault="00A06617" w:rsidP="00E1029A">
      <w:pPr>
        <w:pStyle w:val="Style40"/>
        <w:widowControl/>
        <w:spacing w:line="240" w:lineRule="auto"/>
        <w:ind w:firstLine="0"/>
        <w:rPr>
          <w:sz w:val="16"/>
          <w:szCs w:val="16"/>
        </w:rPr>
      </w:pPr>
    </w:p>
    <w:p w:rsidR="00A06617" w:rsidRPr="00441E5F" w:rsidRDefault="00A06617" w:rsidP="00E1029A">
      <w:pPr>
        <w:pStyle w:val="Style40"/>
        <w:widowControl/>
        <w:spacing w:line="240" w:lineRule="auto"/>
        <w:ind w:firstLine="0"/>
        <w:rPr>
          <w:w w:val="98"/>
          <w:sz w:val="20"/>
          <w:szCs w:val="20"/>
        </w:rPr>
      </w:pPr>
    </w:p>
    <w:p w:rsidR="00A06617" w:rsidRPr="00441E5F" w:rsidRDefault="00A06617" w:rsidP="00E1029A">
      <w:pPr>
        <w:pStyle w:val="Style40"/>
        <w:widowControl/>
        <w:spacing w:line="240" w:lineRule="auto"/>
        <w:ind w:firstLine="0"/>
        <w:rPr>
          <w:w w:val="98"/>
          <w:sz w:val="20"/>
          <w:szCs w:val="20"/>
        </w:rPr>
      </w:pPr>
    </w:p>
    <w:p w:rsidR="00A06617" w:rsidRPr="00441E5F" w:rsidRDefault="00A06617" w:rsidP="00E1029A">
      <w:pPr>
        <w:pStyle w:val="Style40"/>
        <w:widowControl/>
        <w:spacing w:line="240" w:lineRule="auto"/>
        <w:ind w:firstLine="0"/>
        <w:rPr>
          <w:w w:val="98"/>
          <w:sz w:val="20"/>
          <w:szCs w:val="20"/>
        </w:rPr>
      </w:pPr>
    </w:p>
    <w:p w:rsidR="00A06617" w:rsidRPr="00441E5F" w:rsidRDefault="00A06617" w:rsidP="00E1029A">
      <w:pPr>
        <w:pStyle w:val="Style40"/>
        <w:widowControl/>
        <w:spacing w:line="240" w:lineRule="auto"/>
        <w:ind w:firstLine="0"/>
        <w:rPr>
          <w:w w:val="98"/>
          <w:sz w:val="20"/>
          <w:szCs w:val="20"/>
        </w:rPr>
      </w:pPr>
    </w:p>
    <w:p w:rsidR="00A06617" w:rsidRPr="00441E5F" w:rsidRDefault="00A06617" w:rsidP="00E1029A">
      <w:pPr>
        <w:pStyle w:val="Style40"/>
        <w:widowControl/>
        <w:spacing w:before="400" w:line="240" w:lineRule="auto"/>
        <w:ind w:firstLine="0"/>
        <w:rPr>
          <w:rStyle w:val="FontStyle75"/>
          <w:sz w:val="18"/>
          <w:szCs w:val="18"/>
          <w:lang w:val="cs-CZ" w:eastAsia="cs-CZ"/>
        </w:rPr>
      </w:pPr>
      <w:r w:rsidRPr="00441E5F">
        <w:rPr>
          <w:rStyle w:val="FontStyle75"/>
          <w:sz w:val="18"/>
          <w:szCs w:val="18"/>
          <w:lang w:val="cs-CZ" w:eastAsia="cs-CZ"/>
        </w:rPr>
        <w:t>Z</w:t>
      </w:r>
      <w:r w:rsidRPr="00441E5F">
        <w:rPr>
          <w:sz w:val="18"/>
          <w:szCs w:val="18"/>
        </w:rPr>
        <w:t> </w:t>
      </w:r>
      <w:r w:rsidRPr="00441E5F">
        <w:rPr>
          <w:rStyle w:val="FontStyle75"/>
          <w:sz w:val="18"/>
          <w:szCs w:val="18"/>
          <w:lang w:val="cs-CZ" w:eastAsia="cs-CZ"/>
        </w:rPr>
        <w:t>anglického originálu FORBIDDEN,</w:t>
      </w:r>
    </w:p>
    <w:p w:rsidR="00A06617" w:rsidRPr="00441E5F" w:rsidRDefault="00A06617" w:rsidP="00E1029A">
      <w:pPr>
        <w:pStyle w:val="Style40"/>
        <w:widowControl/>
        <w:spacing w:line="240" w:lineRule="auto"/>
        <w:ind w:firstLine="0"/>
        <w:rPr>
          <w:rStyle w:val="FontStyle75"/>
          <w:sz w:val="18"/>
          <w:szCs w:val="18"/>
          <w:lang w:val="cs-CZ" w:eastAsia="cs-CZ"/>
        </w:rPr>
      </w:pPr>
      <w:r w:rsidRPr="00441E5F">
        <w:rPr>
          <w:rStyle w:val="FontStyle75"/>
          <w:sz w:val="18"/>
          <w:szCs w:val="18"/>
          <w:lang w:val="cs-CZ" w:eastAsia="cs-CZ"/>
        </w:rPr>
        <w:t xml:space="preserve">vydaného nakladatelstvím Kensington Publishing, New York 1995, přeložila Petra Pivovarová </w:t>
      </w:r>
    </w:p>
    <w:p w:rsidR="00A06617" w:rsidRPr="00441E5F" w:rsidRDefault="00A06617" w:rsidP="00E1029A">
      <w:pPr>
        <w:pStyle w:val="Style40"/>
        <w:widowControl/>
        <w:spacing w:line="240" w:lineRule="auto"/>
        <w:ind w:firstLine="0"/>
        <w:rPr>
          <w:rStyle w:val="FontStyle75"/>
          <w:sz w:val="18"/>
          <w:szCs w:val="18"/>
          <w:lang w:val="cs-CZ" w:eastAsia="cs-CZ"/>
        </w:rPr>
      </w:pPr>
      <w:r w:rsidRPr="00441E5F">
        <w:rPr>
          <w:rStyle w:val="FontStyle75"/>
          <w:sz w:val="18"/>
          <w:szCs w:val="18"/>
          <w:lang w:val="cs-CZ" w:eastAsia="cs-CZ"/>
        </w:rPr>
        <w:t xml:space="preserve">Odpovědná redaktorka: Jana Šafaříková </w:t>
      </w:r>
    </w:p>
    <w:p w:rsidR="00A06617" w:rsidRPr="00441E5F" w:rsidRDefault="00A06617" w:rsidP="00E1029A">
      <w:pPr>
        <w:pStyle w:val="Style40"/>
        <w:widowControl/>
        <w:spacing w:line="240" w:lineRule="auto"/>
        <w:ind w:firstLine="0"/>
        <w:rPr>
          <w:rStyle w:val="FontStyle75"/>
          <w:sz w:val="18"/>
          <w:szCs w:val="18"/>
          <w:lang w:val="cs-CZ" w:eastAsia="cs-CZ"/>
        </w:rPr>
      </w:pPr>
      <w:r w:rsidRPr="00441E5F">
        <w:rPr>
          <w:rStyle w:val="FontStyle75"/>
          <w:sz w:val="18"/>
          <w:szCs w:val="18"/>
          <w:lang w:val="cs-CZ" w:eastAsia="cs-CZ"/>
        </w:rPr>
        <w:t xml:space="preserve">Korektura: Dagmar Kočí </w:t>
      </w:r>
    </w:p>
    <w:p w:rsidR="00A06617" w:rsidRPr="00441E5F" w:rsidRDefault="00A06617" w:rsidP="00E1029A">
      <w:pPr>
        <w:pStyle w:val="Style40"/>
        <w:widowControl/>
        <w:spacing w:line="240" w:lineRule="auto"/>
        <w:ind w:firstLine="0"/>
        <w:rPr>
          <w:rStyle w:val="FontStyle75"/>
          <w:sz w:val="18"/>
          <w:szCs w:val="18"/>
          <w:lang w:val="cs-CZ" w:eastAsia="cs-CZ"/>
        </w:rPr>
      </w:pPr>
      <w:r w:rsidRPr="00441E5F">
        <w:rPr>
          <w:rStyle w:val="FontStyle75"/>
          <w:sz w:val="18"/>
          <w:szCs w:val="18"/>
          <w:lang w:val="cs-CZ" w:eastAsia="cs-CZ"/>
        </w:rPr>
        <w:t>Technický redaktor: Martin Pěch</w:t>
      </w:r>
    </w:p>
    <w:p w:rsidR="00A06617" w:rsidRPr="00441E5F" w:rsidRDefault="00A06617" w:rsidP="00E1029A">
      <w:pPr>
        <w:pStyle w:val="Style40"/>
        <w:widowControl/>
        <w:spacing w:line="240" w:lineRule="auto"/>
        <w:ind w:firstLine="0"/>
        <w:rPr>
          <w:rStyle w:val="FontStyle75"/>
          <w:sz w:val="18"/>
          <w:szCs w:val="18"/>
          <w:lang w:val="cs-CZ" w:eastAsia="cs-CZ"/>
        </w:rPr>
      </w:pPr>
      <w:r w:rsidRPr="00441E5F">
        <w:rPr>
          <w:rStyle w:val="FontStyle75"/>
          <w:sz w:val="18"/>
          <w:szCs w:val="18"/>
          <w:lang w:val="cs-CZ" w:eastAsia="cs-CZ"/>
        </w:rPr>
        <w:t>Sazba:</w:t>
      </w:r>
      <w:r w:rsidRPr="00D3230F">
        <w:rPr>
          <w:rFonts w:ascii="Book Antiqua" w:hAnsi="Book Antiqua" w:cs="Book Antiqua"/>
          <w:noProof/>
          <w:position w:val="-2"/>
          <w:sz w:val="18"/>
          <w:szCs w:val="18"/>
          <w:lang w:val="en-US" w:eastAsia="en-US"/>
        </w:rPr>
        <w:pict>
          <v:shape id="Obrázok 2" o:spid="_x0000_i1026" type="#_x0000_t75" style="width:13.5pt;height:9.75pt;visibility:visible">
            <v:imagedata r:id="rId12" o:title=""/>
          </v:shape>
        </w:pict>
      </w:r>
      <w:r w:rsidRPr="00441E5F">
        <w:rPr>
          <w:rStyle w:val="FontStyle75"/>
          <w:sz w:val="18"/>
          <w:szCs w:val="18"/>
          <w:lang w:val="cs-CZ" w:eastAsia="cs-CZ"/>
        </w:rPr>
        <w:t xml:space="preserve">Dušan Žárský </w:t>
      </w:r>
    </w:p>
    <w:p w:rsidR="00A06617" w:rsidRPr="00441E5F" w:rsidRDefault="00A06617" w:rsidP="00E1029A">
      <w:pPr>
        <w:pStyle w:val="Style40"/>
        <w:widowControl/>
        <w:spacing w:line="240" w:lineRule="auto"/>
        <w:ind w:firstLine="0"/>
        <w:rPr>
          <w:rStyle w:val="FontStyle75"/>
          <w:sz w:val="18"/>
          <w:szCs w:val="18"/>
          <w:lang w:val="cs-CZ" w:eastAsia="cs-CZ"/>
        </w:rPr>
      </w:pPr>
      <w:r w:rsidRPr="00441E5F">
        <w:rPr>
          <w:rStyle w:val="FontStyle75"/>
          <w:sz w:val="18"/>
          <w:szCs w:val="18"/>
          <w:lang w:val="cs-CZ" w:eastAsia="cs-CZ"/>
        </w:rPr>
        <w:t xml:space="preserve">Obálka: Radek Urbiš </w:t>
      </w:r>
    </w:p>
    <w:p w:rsidR="00A06617" w:rsidRPr="00441E5F" w:rsidRDefault="00A06617" w:rsidP="00E1029A">
      <w:pPr>
        <w:pStyle w:val="Style40"/>
        <w:widowControl/>
        <w:spacing w:line="240" w:lineRule="auto"/>
        <w:ind w:firstLine="0"/>
        <w:rPr>
          <w:rStyle w:val="FontStyle75"/>
          <w:sz w:val="18"/>
          <w:szCs w:val="18"/>
          <w:lang w:val="cs-CZ" w:eastAsia="cs-CZ"/>
        </w:rPr>
      </w:pPr>
      <w:r w:rsidRPr="00441E5F">
        <w:rPr>
          <w:rStyle w:val="FontStyle75"/>
          <w:sz w:val="18"/>
          <w:szCs w:val="18"/>
          <w:lang w:val="cs-CZ" w:eastAsia="cs-CZ"/>
        </w:rPr>
        <w:t>Vydání první</w:t>
      </w:r>
    </w:p>
    <w:p w:rsidR="00A06617" w:rsidRPr="00441E5F" w:rsidRDefault="00A06617" w:rsidP="00E1029A">
      <w:pPr>
        <w:pStyle w:val="Style40"/>
        <w:widowControl/>
        <w:spacing w:line="240" w:lineRule="auto"/>
        <w:ind w:firstLine="0"/>
        <w:rPr>
          <w:rStyle w:val="FontStyle75"/>
          <w:sz w:val="18"/>
          <w:szCs w:val="18"/>
          <w:lang w:val="cs-CZ" w:eastAsia="cs-CZ"/>
        </w:rPr>
      </w:pPr>
      <w:r w:rsidRPr="00441E5F">
        <w:rPr>
          <w:rStyle w:val="FontStyle75"/>
          <w:sz w:val="18"/>
          <w:szCs w:val="18"/>
          <w:lang w:val="cs-CZ" w:eastAsia="cs-CZ"/>
        </w:rPr>
        <w:t>Vytiskla tiskárna Finidr, spol. s r.o., Český Těšín</w:t>
      </w:r>
    </w:p>
    <w:p w:rsidR="00A06617" w:rsidRPr="00441E5F" w:rsidRDefault="00A06617" w:rsidP="00E1029A">
      <w:pPr>
        <w:pStyle w:val="Style40"/>
        <w:widowControl/>
        <w:spacing w:line="240" w:lineRule="auto"/>
        <w:ind w:firstLine="0"/>
        <w:rPr>
          <w:rStyle w:val="FontStyle75"/>
          <w:sz w:val="18"/>
          <w:szCs w:val="18"/>
          <w:lang w:val="cs-CZ" w:eastAsia="cs-CZ"/>
        </w:rPr>
      </w:pPr>
      <w:r w:rsidRPr="00441E5F">
        <w:rPr>
          <w:rStyle w:val="FontStyle75"/>
          <w:sz w:val="18"/>
          <w:szCs w:val="18"/>
          <w:lang w:val="cs-CZ" w:eastAsia="cs-CZ"/>
        </w:rPr>
        <w:t>Vydalo nakladatelství DOMINO, Na Hradbách 3, Ostrava,</w:t>
      </w:r>
    </w:p>
    <w:p w:rsidR="00A06617" w:rsidRPr="00441E5F" w:rsidRDefault="00A06617" w:rsidP="00E1029A">
      <w:pPr>
        <w:pStyle w:val="Style40"/>
        <w:widowControl/>
        <w:spacing w:line="240" w:lineRule="auto"/>
        <w:ind w:firstLine="0"/>
        <w:rPr>
          <w:rStyle w:val="FontStyle75"/>
          <w:sz w:val="18"/>
          <w:szCs w:val="18"/>
          <w:lang w:val="cs-CZ" w:eastAsia="cs-CZ"/>
        </w:rPr>
      </w:pPr>
      <w:r w:rsidRPr="00441E5F">
        <w:rPr>
          <w:rStyle w:val="FontStyle75"/>
          <w:sz w:val="18"/>
          <w:szCs w:val="18"/>
          <w:lang w:val="cs-CZ" w:eastAsia="cs-CZ"/>
        </w:rPr>
        <w:t>v roce 2001</w:t>
      </w:r>
    </w:p>
    <w:p w:rsidR="00A06617" w:rsidRPr="00441E5F" w:rsidRDefault="00A06617" w:rsidP="00E1029A">
      <w:pPr>
        <w:pStyle w:val="Style2"/>
        <w:widowControl/>
        <w:ind w:firstLine="0"/>
        <w:jc w:val="both"/>
        <w:rPr>
          <w:sz w:val="18"/>
          <w:szCs w:val="18"/>
        </w:rPr>
      </w:pPr>
    </w:p>
    <w:p w:rsidR="00A06617" w:rsidRPr="00441E5F" w:rsidRDefault="00A06617" w:rsidP="00E1029A">
      <w:pPr>
        <w:pStyle w:val="Style2"/>
        <w:widowControl/>
        <w:ind w:firstLine="0"/>
        <w:jc w:val="both"/>
        <w:rPr>
          <w:sz w:val="18"/>
          <w:szCs w:val="18"/>
        </w:rPr>
      </w:pPr>
    </w:p>
    <w:p w:rsidR="00A06617" w:rsidRPr="00441E5F" w:rsidRDefault="00A06617" w:rsidP="00E1029A">
      <w:pPr>
        <w:pStyle w:val="Style2"/>
        <w:widowControl/>
        <w:ind w:firstLine="0"/>
        <w:jc w:val="both"/>
        <w:rPr>
          <w:sz w:val="18"/>
          <w:szCs w:val="18"/>
        </w:rPr>
      </w:pPr>
    </w:p>
    <w:p w:rsidR="00A06617" w:rsidRPr="00441E5F" w:rsidRDefault="00A06617" w:rsidP="00E1029A">
      <w:pPr>
        <w:pStyle w:val="Style2"/>
        <w:widowControl/>
        <w:spacing w:before="400"/>
        <w:ind w:firstLine="0"/>
        <w:jc w:val="both"/>
        <w:rPr>
          <w:rStyle w:val="FontStyle45"/>
          <w:lang w:val="cs-CZ" w:eastAsia="cs-CZ"/>
        </w:rPr>
      </w:pPr>
      <w:r w:rsidRPr="00441E5F">
        <w:rPr>
          <w:rStyle w:val="FontStyle76"/>
          <w:sz w:val="18"/>
          <w:szCs w:val="18"/>
          <w:lang w:val="cs-CZ" w:eastAsia="cs-CZ"/>
        </w:rPr>
        <w:t>ISBN 80-</w:t>
      </w:r>
      <w:r w:rsidRPr="00441E5F">
        <w:rPr>
          <w:rStyle w:val="FontStyle45"/>
          <w:lang w:val="cs-CZ" w:eastAsia="cs-CZ"/>
        </w:rPr>
        <w:t>7303-019-5</w:t>
      </w:r>
    </w:p>
    <w:p w:rsidR="00A06617" w:rsidRDefault="00A06617">
      <w:pPr>
        <w:widowControl/>
        <w:spacing w:line="224" w:lineRule="exact"/>
        <w:rPr>
          <w:sz w:val="20"/>
          <w:szCs w:val="20"/>
        </w:rPr>
        <w:sectPr w:rsidR="00A06617" w:rsidSect="0083503C">
          <w:headerReference w:type="default" r:id="rId13"/>
          <w:footerReference w:type="default" r:id="rId14"/>
          <w:type w:val="continuous"/>
          <w:pgSz w:w="7655" w:h="11907"/>
          <w:pgMar w:top="1134" w:right="851" w:bottom="1134" w:left="851" w:header="709" w:footer="709" w:gutter="0"/>
          <w:cols w:space="60"/>
          <w:noEndnote/>
        </w:sectPr>
      </w:pPr>
    </w:p>
    <w:p w:rsidR="00A06617" w:rsidRDefault="00A06617" w:rsidP="00441E5F">
      <w:pPr>
        <w:pageBreakBefore/>
        <w:widowControl/>
        <w:jc w:val="center"/>
      </w:pPr>
      <w:r w:rsidRPr="00D3230F">
        <w:rPr>
          <w:noProof/>
          <w:lang w:val="en-US" w:eastAsia="en-US"/>
        </w:rPr>
        <w:pict>
          <v:shape id="Obrázok 3" o:spid="_x0000_i1027" type="#_x0000_t75" style="width:279pt;height:24pt;visibility:visible">
            <v:imagedata r:id="rId15" o:title=""/>
          </v:shape>
        </w:pict>
      </w:r>
    </w:p>
    <w:p w:rsidR="00A06617" w:rsidRDefault="00A06617">
      <w:pPr>
        <w:pStyle w:val="Style4"/>
        <w:widowControl/>
        <w:spacing w:line="240" w:lineRule="exact"/>
        <w:ind w:left="2630"/>
        <w:jc w:val="both"/>
        <w:rPr>
          <w:sz w:val="20"/>
          <w:szCs w:val="20"/>
        </w:rPr>
      </w:pPr>
    </w:p>
    <w:p w:rsidR="00A06617" w:rsidRDefault="00A06617">
      <w:pPr>
        <w:pStyle w:val="Style4"/>
        <w:widowControl/>
        <w:spacing w:line="240" w:lineRule="exact"/>
        <w:ind w:left="2630"/>
        <w:jc w:val="both"/>
        <w:rPr>
          <w:sz w:val="20"/>
          <w:szCs w:val="20"/>
        </w:rPr>
      </w:pPr>
    </w:p>
    <w:p w:rsidR="00A06617" w:rsidRDefault="00A06617">
      <w:pPr>
        <w:pStyle w:val="Style4"/>
        <w:widowControl/>
        <w:spacing w:line="240" w:lineRule="exact"/>
        <w:ind w:left="2630"/>
        <w:jc w:val="both"/>
        <w:rPr>
          <w:sz w:val="20"/>
          <w:szCs w:val="20"/>
        </w:rPr>
      </w:pPr>
    </w:p>
    <w:p w:rsidR="00A06617" w:rsidRDefault="00A06617" w:rsidP="00F3444E">
      <w:pPr>
        <w:pStyle w:val="Style4"/>
        <w:widowControl/>
        <w:spacing w:before="413" w:line="672" w:lineRule="exact"/>
        <w:ind w:firstLine="0"/>
        <w:jc w:val="center"/>
        <w:rPr>
          <w:rStyle w:val="FontStyle46"/>
          <w:position w:val="-13"/>
          <w:lang w:val="cs-CZ" w:eastAsia="cs-CZ"/>
        </w:rPr>
      </w:pPr>
      <w:r>
        <w:rPr>
          <w:rStyle w:val="FontStyle46"/>
          <w:position w:val="-13"/>
          <w:lang w:val="cs-CZ" w:eastAsia="cs-CZ"/>
        </w:rPr>
        <w:t>1</w:t>
      </w:r>
    </w:p>
    <w:p w:rsidR="00A06617" w:rsidRDefault="00A06617">
      <w:pPr>
        <w:pStyle w:val="Style5"/>
        <w:widowControl/>
        <w:spacing w:line="240" w:lineRule="exact"/>
        <w:rPr>
          <w:sz w:val="20"/>
          <w:szCs w:val="20"/>
        </w:rPr>
      </w:pPr>
    </w:p>
    <w:p w:rsidR="00A06617" w:rsidRDefault="00A06617">
      <w:pPr>
        <w:pStyle w:val="Style5"/>
        <w:widowControl/>
        <w:spacing w:line="240" w:lineRule="exact"/>
        <w:rPr>
          <w:sz w:val="20"/>
          <w:szCs w:val="20"/>
        </w:rPr>
      </w:pP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w:t>
      </w:r>
      <w:r w:rsidRPr="00F3444E">
        <w:rPr>
          <w:rFonts w:ascii="Book Antiqua" w:hAnsi="Book Antiqua"/>
          <w:sz w:val="20"/>
          <w:szCs w:val="20"/>
        </w:rPr>
        <w:t> </w:t>
      </w:r>
      <w:r w:rsidRPr="00F3444E">
        <w:rPr>
          <w:rStyle w:val="FontStyle47"/>
          <w:rFonts w:ascii="Book Antiqua" w:hAnsi="Book Antiqua"/>
          <w:lang w:val="cs-CZ" w:eastAsia="cs-CZ"/>
        </w:rPr>
        <w:t>chladné a zaprášené jídelně domu v Sussexu seděli tři lidé a snídali. Podsadití bratři Allbrightovi hlučně zapíjeli napůl syrové hovězí černým pivem. Jejich sestra, Serena Rivertonová, zachumlaná do teplého plédu, uždibovala topinku, pila čaj a četla sbírku básní.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Will Allbright zíral během jídla nepřítomně před sebe, ale jeho starší bratr Tom nepřestával mumlat a probírat se denní poštou.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„Věřitelé, věřitelé, věřitelé…“ Hodil tři dopisy směrem k ohni. „Tenhle vypadá nadějně.“ Roztrhl obálku a nedočkavě četl. „Konečně! Poslouchej, Serry, Samuel Seale si tě chce vzít.“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Žena zvedla hlavu a odhalila obdivuhodně krásnou tvář. „Cože?“ Pak zbledla, postavila se a odstoupila od stolu. „Ne, Tome. Já se znovu vdávat nebudu!“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 divil se Tom a zakousl se do masa. „A co chceš teda dělat, sestřičko? Šlapat chodník?“</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Rivertonová zoufale zakroutila hlavou. Bratrova slova ji šokovala. „Můžu žít z peněz, které mi zanechal Matthew.“</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Mladší bratr Will se na ni zvolna podíval. „Ty jsou už dávno pryč, Serry.“ Zřejmě ho překvapilo, že to sestra neví. Tvářil se téměř omluvně, ale Serena se nenechala zmást. Věděla, jací jsou bratři sobci. Nikdy svých činů nelitovali, snad jen v případě, kdy se kvůli nim dostali do maléru.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Oba muži byli velcí a mohutní, obličej měli brunátný a nosili jednoduchý prostý šat. Jejich duše však nestály za nic.</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Zatímco Serena nehnutě stála, Will si vsunul do úst poslední kousek chleba, vstal od stolu a šel se ohřát ke krbu. Vytáhl z kapsy minci a začal si s ní házet.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omámeně sledovala třpytivý peníz a pokoušela se pochopit, co se vlastně stalo. „Pryč?“ opakovala. „Jak mohou být mé peníze pryč? Jsou to teprve tři měsíce, co můj manžel zemřel. Kam se poděly?“</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Odpověď na svoji otázku znala předem. Její peníze zmizely tam, kam se rozkutálely všechny peníze v tomto zchát</w:t>
      </w:r>
      <w:r>
        <w:rPr>
          <w:rStyle w:val="FontStyle47"/>
          <w:rFonts w:ascii="Book Antiqua" w:hAnsi="Book Antiqua"/>
          <w:lang w:val="cs-CZ" w:eastAsia="cs-CZ"/>
        </w:rPr>
        <w:t>ralém domě. Vrhcá</w:t>
      </w:r>
      <w:r w:rsidRPr="00F3444E">
        <w:rPr>
          <w:rStyle w:val="FontStyle47"/>
          <w:rFonts w:ascii="Book Antiqua" w:hAnsi="Book Antiqua"/>
          <w:lang w:val="cs-CZ" w:eastAsia="cs-CZ"/>
        </w:rPr>
        <w:t>by, kostky, sázky na koňské dostihy. Panebože, bratři by si vsadili snad i na švába, kdyby ty potvory závodily!</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Odtrhla zrak od Willovy mince a podívala se na To</w:t>
      </w:r>
      <w:r>
        <w:rPr>
          <w:rStyle w:val="FontStyle47"/>
          <w:rFonts w:ascii="Book Antiqua" w:hAnsi="Book Antiqua"/>
          <w:lang w:val="cs-CZ" w:eastAsia="cs-CZ"/>
        </w:rPr>
        <w:t>m</w:t>
      </w:r>
      <w:r w:rsidRPr="00F3444E">
        <w:rPr>
          <w:rStyle w:val="FontStyle47"/>
          <w:rFonts w:ascii="Book Antiqua" w:hAnsi="Book Antiqua"/>
          <w:lang w:val="cs-CZ" w:eastAsia="cs-CZ"/>
        </w:rPr>
        <w:t>a. „To je sprostá krádež!“</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Napíchl na vidličku další sousto krvavého hovězí. „Chceš na mě poslat strážníky, sestřičko? To by ti bylo houby platné. Z kamene krev nevyždímáš.“</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Kameny, pomyslela si Serena divoce. Přesně takoví jsou její bratři. Bezcitní jako kameny.</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„Stejně by ti to na živobytí nestačilo,“ přidal se Will a nepřestával si pohazovat mincí. „Tři tisíce, to je jen pár drobných.“</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Tom souhlasně zamručel. „Koho by napadlo, že Riverton tolik utrácel. Mysleli jsme si, že budeš bohatá vdova, Serry, jinak bychom tě nevzali tak ochotně zpátky domů. Tři tisíce by ti nestačily ani na šaty.“ Upřeně se zadíval na sestřinu drahou róbu.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Byla střižena tak, aby v ní vynikla Serenina postava, čehož si byla mladá vdova dobře vědoma, ale nečekala, že si ji bude bratr takto prohlížet.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Přitáhla si pléd blíže k tělu. „Ale stačily,“ procedila mezi zuby. „Vám to možná připadá nepochopitelné, ale mně by na slušné živobytí stačil pouhý </w:t>
      </w:r>
      <w:r w:rsidRPr="00F3444E">
        <w:rPr>
          <w:rStyle w:val="FontStyle50"/>
          <w:rFonts w:ascii="Book Antiqua" w:hAnsi="Book Antiqua"/>
          <w:lang w:val="cs-CZ" w:eastAsia="cs-CZ"/>
        </w:rPr>
        <w:t xml:space="preserve">úrok </w:t>
      </w:r>
      <w:r w:rsidRPr="00F3444E">
        <w:rPr>
          <w:rStyle w:val="FontStyle47"/>
          <w:rFonts w:ascii="Book Antiqua" w:hAnsi="Book Antiqua"/>
          <w:lang w:val="cs-CZ" w:eastAsia="cs-CZ"/>
        </w:rPr>
        <w:t>ze tří tisíc liber.“</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„Takový život by se ti, Serry, určitě nezamlouval,“ namítl Will.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k němu rozzlobeně přistoupila a chytila do dlaně jeho minci. „Ale zamlouval.“ Obrátila se k Tomovi. „Chci zpátky své peníze. Jestli mi je nevrátíte, poženu vás k soudu!“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Tom vybuchl smíchy, až mu od úst létaly kousky jídla. „Když chceš někoho hnát k soudu, musíš mít peníze, Serry, a i kdybys vyhrála, trvalo by celé roky, než by byl spor rozsouzen. Z čeho budeš mezitím žít? Willova guinea ti asi dlouho nevydrží.“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„Aspoň něco.“ Serena sevřela minci v dlani, ale Will ji chytil za zápěstí.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„Ta mi nosí štěstí!“ namítl. Serena se bránila, ale bratr jí zkroutil ruku tak surově, až vykřikla a peníz mu vrátila.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 slzami v očích ustoupila a držela se za zápěstí. Willovo chování jí připomnělo, jak bezcitně se k ní bratři chovali v dětství. Odešla sice z domu již v patnácti, ale na všechny ty křivdy nezapomněla. Proč si jen myslela, že se něco změní, když je teď už dospělá žena?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Tom vycítil, že má sestra strach, a v očích se mu spokojeně zablýsklo. „Možná ti Seale s tou žalobou pomůže, Serry.“</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Podívala se mu do očí. „K dalšímu sňatku mě žádným způsobem nepřinutíte, Tome, a už vůbec ne ke sňatku se Samuelem Sealem.“</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„Tobě se nelíbí?“ Tom působil překvapeně. „Na svůj věk nevypadá špatně a peněz má jako želez. Patří mu spousta dolů. Myslel jsem si, že ti starší muž jako tvůj první manžel bude vyhovovat. Vždycky jsi vypadala tak spokojeně.“</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„Spokojeně?“ opakovala Serena slabým hlasem. Z takového nepochopení se jí zatočila hlava.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„Tak dobře,“ řekl Tom. „Počkáme na další nabídky.“</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„Opravdu?“ Serena žasla, že tak snadno vyhrála, ale pak se nad bratrovými slovy zamyslela. „Nabídky? O jakých </w:t>
      </w:r>
      <w:r w:rsidRPr="00F3444E">
        <w:rPr>
          <w:rStyle w:val="FontStyle50"/>
          <w:rFonts w:ascii="Book Antiqua" w:hAnsi="Book Antiqua"/>
          <w:lang w:val="cs-CZ" w:eastAsia="cs-CZ"/>
        </w:rPr>
        <w:t xml:space="preserve">nabídkách </w:t>
      </w:r>
      <w:r w:rsidRPr="00F3444E">
        <w:rPr>
          <w:rStyle w:val="FontStyle47"/>
          <w:rFonts w:ascii="Book Antiqua" w:hAnsi="Book Antiqua"/>
          <w:lang w:val="cs-CZ" w:eastAsia="cs-CZ"/>
        </w:rPr>
        <w:t>to mluvíš?“</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Tom poklepal na otevřený dopis, ležící na stole vedle talíře. „Seale nabízí deset tisíc. To není špatné. Otec za tebe poprvé dostal třicet tisíc, ale teď, když už nejsi panna, tolik žádat nemůžeme.“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50"/>
          <w:rFonts w:ascii="Book Antiqua" w:hAnsi="Book Antiqua"/>
          <w:lang w:val="cs-CZ" w:eastAsia="cs-CZ"/>
        </w:rPr>
        <w:t xml:space="preserve">„Třicet tisíc liber?“ </w:t>
      </w:r>
      <w:r w:rsidRPr="00F3444E">
        <w:rPr>
          <w:rStyle w:val="FontStyle47"/>
          <w:rFonts w:ascii="Book Antiqua" w:hAnsi="Book Antiqua"/>
          <w:lang w:val="cs-CZ" w:eastAsia="cs-CZ"/>
        </w:rPr>
        <w:t xml:space="preserve">Serena si uvědomovala, že její hlas zní téměř hystericky. „Otec mě </w:t>
      </w:r>
      <w:r w:rsidRPr="00F3444E">
        <w:rPr>
          <w:rStyle w:val="FontStyle50"/>
          <w:rFonts w:ascii="Book Antiqua" w:hAnsi="Book Antiqua"/>
          <w:lang w:val="cs-CZ" w:eastAsia="cs-CZ"/>
        </w:rPr>
        <w:t xml:space="preserve">prodal </w:t>
      </w:r>
      <w:r w:rsidRPr="00F3444E">
        <w:rPr>
          <w:rStyle w:val="FontStyle47"/>
          <w:rFonts w:ascii="Book Antiqua" w:hAnsi="Book Antiqua"/>
          <w:lang w:val="cs-CZ" w:eastAsia="cs-CZ"/>
        </w:rPr>
        <w:t>Matthewovi Rivertonovi za třicet tisíc liber?“</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„Guineí,“ opravil ji Will, který si už zase pohazoval mincí. „Díky nim jsme se tehdy vyhrabali z dluhů. Tys to nevěděla? Vlastně ani není divu, bylas ještě pitomá malá holka.“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chytila za hlavu a potlačila výkřik. Pitomá malá holka. Už dávno si uvědomila, jak byla hloupá, když se nadšeně hrnula do manželství. Tehdy myslela jen na nové šaty a na to, že bude ve škole první, kdo se vdá.</w:t>
      </w:r>
    </w:p>
    <w:p w:rsidR="00A06617" w:rsidRPr="00F3444E" w:rsidRDefault="00A06617" w:rsidP="00312E79">
      <w:pPr>
        <w:pStyle w:val="Style5"/>
        <w:widowControl/>
        <w:spacing w:line="240" w:lineRule="auto"/>
        <w:ind w:firstLine="284"/>
        <w:rPr>
          <w:rStyle w:val="FontStyle50"/>
          <w:rFonts w:ascii="Book Antiqua" w:hAnsi="Book Antiqua"/>
          <w:lang w:val="cs-CZ" w:eastAsia="cs-CZ"/>
        </w:rPr>
      </w:pPr>
      <w:r w:rsidRPr="00F3444E">
        <w:rPr>
          <w:rStyle w:val="FontStyle47"/>
          <w:rFonts w:ascii="Book Antiqua" w:hAnsi="Book Antiqua"/>
          <w:lang w:val="cs-CZ" w:eastAsia="cs-CZ"/>
        </w:rPr>
        <w:t xml:space="preserve">Ale že ji otec </w:t>
      </w:r>
      <w:r w:rsidRPr="00F3444E">
        <w:rPr>
          <w:rStyle w:val="FontStyle50"/>
          <w:rFonts w:ascii="Book Antiqua" w:hAnsi="Book Antiqua"/>
          <w:lang w:val="cs-CZ" w:eastAsia="cs-CZ"/>
        </w:rPr>
        <w:t>prodal…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Třicet tisíc liber. Ne, guineí. Není divu, že Matthew zuřil, když nechtěla skákat tak, jak on pískal. Když se mu pokusila vzdorovat…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„Buď rozumná, Serry,“ řekl Tom. „Vem si Sealea. Už zase vězíme až po krk v dluzích a ty už nemáš takovou cenu jako kdysi. Pořád vypadáš dobře, to ano, ale panenství je pryč. A většina mužů chce ženu s věnem, která jim dá potomky. Ty jim nic takového nabídnout nemůžeš.“</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„Měla jsem tři tisíce liber,“ namítla hořce, ale poznámka o dětech se jí hluboce dotkla.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Byla neplodná. Jasně si pamatovala na den, kdy doktor vynesl tento rozsudek. Jako by se to stalo včera. A také si pamatovala na Matthewův vztek. „Neplodná! K čemu je mi dobrá neplodná ženská? A navíc taková, která je v posteli studená jako psí čumák!“</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Od toho dne se jeho chování k ní změnilo. Prvních pár let manželství byl k jejím pocitům jen hrubý a lhostejný. Po doktorově verdiktu však po ní začal žádat víc, než byla její manželská povinnost.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Kdyby mohla mít děti, možná by se Serena znovu provdala, ale protože je mít nemůže, rozhodla se, že již nikdy do manželského svazku nevstoupí.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Co jí však zbývá, když nemá ani libru?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Má snad jinou možnost?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Musí co nejrychleji opustit místnost, pokud nechce bratrům udělat radost tím, že ji uvidí v slzách.</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Otočila se ke dveřím a s vypětím všech sil ze sebe vypravila: „Má odpověď zní ne, Tome, takže tu aukci můžeš klidně zrušit.“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Tom byl sice zavalitý, ale přesto se mu podařilo hbitě vyskočit na nohy. Ke dveřím dorazil dříve než ona a zabouchl jí je před nosem. „To nebyla prosba, aby ses provdala za Sealea</w:t>
      </w:r>
      <w:r w:rsidRPr="00FA4E1C">
        <w:rPr>
          <w:rStyle w:val="FontStyle47"/>
          <w:rFonts w:ascii="Book Antiqua" w:hAnsi="Book Antiqua"/>
          <w:lang w:val="cs-CZ" w:eastAsia="cs-CZ"/>
        </w:rPr>
        <w:t>, Serry.</w:t>
      </w:r>
      <w:r w:rsidRPr="00F3444E">
        <w:rPr>
          <w:rStyle w:val="FontStyle47"/>
          <w:rFonts w:ascii="Book Antiqua" w:hAnsi="Book Antiqua"/>
          <w:lang w:val="cs-CZ" w:eastAsia="cs-CZ"/>
        </w:rPr>
        <w:t xml:space="preserve"> To byl </w:t>
      </w:r>
      <w:r w:rsidRPr="00F3444E">
        <w:rPr>
          <w:rStyle w:val="FontStyle50"/>
          <w:rFonts w:ascii="Book Antiqua" w:hAnsi="Book Antiqua"/>
          <w:lang w:val="cs-CZ" w:eastAsia="cs-CZ"/>
        </w:rPr>
        <w:t xml:space="preserve">rozkaz.“ </w:t>
      </w:r>
      <w:r w:rsidRPr="00F3444E">
        <w:rPr>
          <w:rStyle w:val="FontStyle47"/>
          <w:rFonts w:ascii="Book Antiqua" w:hAnsi="Book Antiqua"/>
          <w:lang w:val="cs-CZ" w:eastAsia="cs-CZ"/>
        </w:rPr>
        <w:t>Rozzlobeně na ni zíral svýma malýma, tukem zalitýma očima.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by ho nejraději uhodila, ale byla drobná, zatímco její bratři byli mohutní a suroví. „Na to nemáš právo! Už mi není patnáct, Tome. Je mi dvacet tri a o svém životě si můžu rozhodovat sama.“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„Nebuď hloupá.“</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ty jsi hloupý! Nemůžeš mě násilím dovléct k oltáři. A dobrovolně tam nepůjdu.“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„Nebuď hloupá,“ opakoval Tom. „Jestli budeš dělat problémy, prodám tě do bordelu.“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otřásla. Věděla, že to bratr myslí vážně.</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 předstíranou galantností jí otevřel dveře. „Dám ti vědět, až bude dražba u konce.“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vyšla strnule z místnosti a těžké dubové dveře se za ní zabouchly. Slyšela, jak se bratři smějí.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Utíkala do svého pokoje. Pitomá, pitomá, pitomá, znělo jí v uších. Člověk by si myslel, že ji osm let manželství – léta strávená v otroctví – něčemu naučí, že bude chytřejší.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 ona se opět zachovala jako malá pitomá holka.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Vlastně není divu. Když jí bratr přinesl zprávu o manželově smrti, tolik se jí ulevilo, že úplně přestala přemýšlet. Jednoduše si sbalila své věci a okamžitě se s Tomem vrátila do rodného domu. Na dědictví ani nepomyslela. Fakt, že Matthew promrhal téměř celý svůj majetek, ji nerozházel.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Co záleží na penězích?</w:t>
      </w:r>
    </w:p>
    <w:p w:rsidR="00A06617" w:rsidRPr="00F3444E" w:rsidRDefault="00A06617" w:rsidP="00312E79">
      <w:pPr>
        <w:pStyle w:val="Style16"/>
        <w:widowControl/>
        <w:jc w:val="both"/>
        <w:rPr>
          <w:rStyle w:val="FontStyle50"/>
          <w:rFonts w:ascii="Book Antiqua" w:hAnsi="Book Antiqua"/>
          <w:lang w:val="cs-CZ" w:eastAsia="cs-CZ"/>
        </w:rPr>
      </w:pPr>
      <w:r w:rsidRPr="00F3444E">
        <w:rPr>
          <w:rStyle w:val="FontStyle47"/>
          <w:rFonts w:ascii="Book Antiqua" w:hAnsi="Book Antiqua"/>
          <w:lang w:val="cs-CZ" w:eastAsia="cs-CZ"/>
        </w:rPr>
        <w:t xml:space="preserve">Je </w:t>
      </w:r>
      <w:r w:rsidRPr="00F3444E">
        <w:rPr>
          <w:rStyle w:val="FontStyle50"/>
          <w:rFonts w:ascii="Book Antiqua" w:hAnsi="Book Antiqua"/>
          <w:lang w:val="cs-CZ" w:eastAsia="cs-CZ"/>
        </w:rPr>
        <w:t>volná.</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Matthew ji už nikdy nebude nutit ke zvrhlostem. Už nikdy ji nepotrestá za neuposlechnutí jeho rozkazu. Je volná.</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přecházela po chladném pokoji, lomila rukama a přemýšlela, jak se má zachovat. Své svobody se nevzdá.</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Samuel Seale. Zavřela oči před tou strašnou představou. Tolik se podobal jejímu bývalému manželovi. Mohutný, hrubý padesátník a známý nemrava. Navíc měla podezření, že má Seale syfilis. Když už nic jiného, Matthew aspoň syfilis neměl.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Zastavila se a pevně sevřela sloupek postele. Musí něco podniknout.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Ale co?</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Uteče.</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Ano, musí utéct. Někam se schovat. Ale kam?</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Horečně přemýšlela o vhodném útočišti, ale na nic nepřišla.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Měla jen pár příbuzných a před bratry by ji neubránil ani jeden z nich. Během manželství ji Matthew prakticky věznil ve svém domě v Lincolnshire a zakázal jí jakékoli styky s přáteli a tamní šlechtou. I když, po pravdě řečeno, jen málokterý ctihodný člověk by byl ochoten přijmout do svého domu manželku Matthewa Rivertona.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Usilovně přemýšlela o nějakém příteli z dob své nevinnosti, kdy ještě chodila do školy.</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Slečna Malloryová.</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navštěvovala školu slečny Malloryové v Cheltenhamu. A odtamtud ji vezli přímo na svatbu. Ta malá škola byla posledním místem, kde se cítila v bezpečí a šťastná. Pamatovala si na slečnu Emmu Malloryovou jako na přísnou, ale laskavou vládkyni a horlivou bojovnici za ženská práva. Slečna Malloryová jí určitě pomůže.</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Pokud se k ní Serena dostane.</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Hrabství Sussex a Gloucestershire dělí pořádný kus cesty. Potřebuje peníze.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Prohledala pokoj a našla dvě librové bankovky, jednu guineu a pár drobných. To jí stačit nebude. Kde by mohla najít další peníze?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Bratři byli sice zadlužení až po uši, ale přesto se na nejrůznějších místech v domě povalovaly peníze. Musí je najít.</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Šaty.</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Začala si balit oblečení do kufříku, ale pak si uvědomila, že nemůže opustit dům se zavazadlem v ruce, aniž by vzbudila podezření. Začala rovnat prádlo zpátky do šatníku. Je sice hrozné odejít s holýma rukama, ale po všech těch toaletách se jí stejně stýskat nebude.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Všechny šaty jí Matthew koupil v Londýně, a přestože byly té nejlepší kvality, jejich střih až příliš odhaloval a zdůrazňoval její postavu.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Serena se zadívala do vysokého zrcadla a nechala si pléd sklouznout z ramen. Jak je možné, že jednoduché domácí šaty vypadají… tak </w:t>
      </w:r>
      <w:r w:rsidRPr="00F3444E">
        <w:rPr>
          <w:rStyle w:val="FontStyle50"/>
          <w:rFonts w:ascii="Book Antiqua" w:hAnsi="Book Antiqua"/>
          <w:lang w:val="cs-CZ" w:eastAsia="cs-CZ"/>
        </w:rPr>
        <w:t xml:space="preserve">odvážně! </w:t>
      </w:r>
      <w:r w:rsidRPr="00F3444E">
        <w:rPr>
          <w:rStyle w:val="FontStyle47"/>
          <w:rFonts w:ascii="Book Antiqua" w:hAnsi="Book Antiqua"/>
          <w:lang w:val="cs-CZ" w:eastAsia="cs-CZ"/>
        </w:rPr>
        <w:t>Živůtek zdůrazňoval poprsí a sukně byla střižena tak, aby pevně obepínala boky. Nejhorší však byl parfém.</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Všechny její šaty jím byly doslova nasáklé, už když je dostala, a její služebná a dozorkyně v jedné osobě jeho aplikaci pravidelně opakovala. Serena neznala jeho složení, ale květinová vůně to rozhodně nebyla. Musel to být parfém, který používala nějaká děvka a jenž se zalíbil Matthewovi natolik, že se rozhodl polévat jím vlastní ženu.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 Matthewově smrti se Sereně podařilo dostat zápach ze lněných a mušelínových šatů, ale těžké toalety nemohla vyprat, aniž by je nezničila. A dokud jí bratři nedají dědictví po Matthewovi, nemůže si koupit nové…</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Znechuceně si uvědomila, že žádné dědictví už neexistuje.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Vážně uvažovala o tom, že odejde v tenkých mušelínových šatech, ale v tomto ročním období by to bylo bláznovství. Poskládala několik kousků prádla a schovala je do kabelky. Ta snad nevzbudí nežádoucí podezření.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Šperky! Matthew jí daroval spoustu šperků, přestože i ty se staly součástí jeho ponižujících hrátek. Otřásla se, když si vzpomněla na necudné ornamenty, ale šperky patří jenom jí a může je prodat.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Zaťala ruce v pěst, když si uvědomila, že ani neví, kde jsou uschovány. Dříve o ně nejevila zájem, ale teď pro ni znamenaly jedinou záchranu.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Mohly by být v Tomově pokoji, napadlo ji.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Musí si pospíšit. Najednou dostala strach, že ji bratři násilím přinutí ke svatbě, nebo ji začnou hlídat, aby neuprchla. Popadla nádhernou pláštěnku z velbloudí srsti podšitou sobolí kožešinou. V té jí aspoň nebude zima.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Vzpomněla si, jak ji jednou Matthew vzal na procházku do zahrady a přinutil ji, aby si tuto pláštěnku oblékla na nahé tělo. Hedvábná kožešina ji šimrala a Serena měla tvář zrudlou studem, když se Matthew zastavil, aby prohodil pár slov s nic netušícím sluhou.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Jedna z jeho nevinnějších kratochvílí…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Odtrhla se od nepříjemných vzpomínek.</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Nejteplejší rukavice. Nejpevnější boty. Peníze schovat do kapsy. V šatníku měla jen jeden čepec, protože Matthewovi se čepce nelíbily. Jediný exemplář, který vlastnila, byl velmi vysoký, s širokým okrajem. Serena měla v úmyslu nasadit si kapuci, aby ji nikdo nepoznal, a tento čepec by se pod kapuci nevešel. Nechá ho tedy doma.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Její pohled přilákaly prsteny na levé ruce a Serena se smutně usmála. Prsten s velkým smaragdem a zlatý snubní prstýnek nikdy nesundávala, a tak na ně úplně zapomněla. Z peněz, které za ně utrží, nějakou dobu vyžije.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Rozhlédla se po pokoji, aby se ujistila, že vzala všechno, co jí může být k něčemu dobré. Když se sem s Tomem vrátila jako vdova, omšelý dívčí pokojík jí připadal jako bezpečný přístav. Domnívala se, že se vrací do nevinnosti svého dětství. Teď viděla, že klamala samu sebe a že nastal čas přestat s falešnými představami.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Srdce jí bušilo jako zběsilé, když vyhlédla do chladné tmavé chodby. Nikoho neviděla. Potichu vklouzla do Tomova pokoje a nechala pootevřené dveře. Její bratr se choval hlučně, takže by ho slyšela, kdyby přicházel.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Prohledala pokoj a našla dalších pár guineí. V prachu za skříňkou s umyvadlem objevila zlatý přívěsek k hodinkám. Neváhala a schovala ho do kapsy. Na své šperky však nenarazila. Kde jen mohou být? Pochybovala, že by měl bratr sejf. Znovu se zoufale rozhlédla po pokoji, ale žádnou vhodnou skrýš nespatřila a déle už se v pokoji neodvažovala zdržovat.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Pak se vydala do Willova pokoje a ukořistila dalších pár mincí. Měla už téměř deset guineí.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Povzdechla si. Deset guineí nebyla zanedbatelná částka, ale dlouho se z ní žít nedalo.</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Raději ale umře hlady, než by se znovu nechala přinutit ke svatbě.</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 sňatek opravdu horší než smrt? Je totiž možné, že tento bláznivý úprk nepřežije.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si uvědomila, že již stojí v bratrově pokoji příliš dlouho a snaží se vymyslet nějakou jinou možnost, jak se vyhnout dalšímu manželství. Jiná možnost než útěk však neexistuje. Přinutila se k pohybu. Musí sejít dolů a navždy opustit domov.</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Na cestě k bočnímu vchodu se zastavila v knihovně. Bratři zde rádi trávili večery – pochopitelně nečetli, ale provozovali hazardní hry. Vítězně se usmála, když na podlaze zahlédla dvě mince.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Svědčilo to o skutečnosti, že líné služebnictvo dnes v místnosti neuklízelo, ale to už nebyla její starost. Musí už jít. Otočila se ke dveřím, když vtom zaslechla těžké kroky.</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Zpanikařila. Rychle se vrátila zpátky a hmátla po nejbližší knize.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Do knihovny vstoupil Tom. „Zase čteš?“ prohodil posměšně. „Divím se, že ti to Matthew trpěl. Když se budeš pořád krčit nad knížkama, naroste ti hrb.“</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Serena zavřela knihu. Srdce jí bušilo jako o závod. </w:t>
      </w:r>
      <w:r w:rsidRPr="00F3444E">
        <w:rPr>
          <w:rStyle w:val="FontStyle50"/>
          <w:rFonts w:ascii="Book Antiqua" w:hAnsi="Book Antiqua"/>
          <w:lang w:val="cs-CZ" w:eastAsia="cs-CZ"/>
        </w:rPr>
        <w:t xml:space="preserve">Pozná to. Pozná, co mám v plánu. </w:t>
      </w:r>
      <w:r w:rsidRPr="00F3444E">
        <w:rPr>
          <w:rStyle w:val="FontStyle47"/>
          <w:rFonts w:ascii="Book Antiqua" w:hAnsi="Book Antiqua"/>
          <w:lang w:val="cs-CZ" w:eastAsia="cs-CZ"/>
        </w:rPr>
        <w:t>„Matthewovi bylo lhostejné, jak se během jeho nepřítomnosti bavím, a vůbec by mi nevadilo, kdyby mi narostl hrb.“</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„Nemluv hloupě, Serry. Kdybys nebyla tak krásná, poslal bych tě někam drhnout podlahy. Brzy bys zjistila, že manželství vlastně není tak špatné. Myslím, že tě starý Riverton rozmazloval.“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Přistoupil k ní a vytrhl jí knížku z ruky. „Co to čteš? Byrona? Keatse?“ Rozevřel knihu a vybuchl smíchy. „To se podívejme! Takže se ti to zalíbilo. V tom případě nechápu, co máš proti manželství.“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si s hrůzou uvědomila, že kniha, kterou bezmyšlenkovitě vzala z police, patří do bratrovy sbírky oplzlých erotických povídek. Poznala to podle ilustrace, kterou jí Tom mával před očima. „Líbí se ti to?“ zajímal se a prohlížel si nechutný obrázek.</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si nemohla dovolit říct ne, aniž by nevzbudila podezření, ale nemohla ze sebe dostat ani souhlasnou odpověď.</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Bratr se zadíval do sestřina zrudlého obličeje a zakroutil hlavou. „A přitom se umíš ještě pořád červenat. Jsi zvláštní, Serry, o tom není pochyb. Ale chápu, proč jsou do tebe chlapi celí pryč. Děláš ze sebe slušňačku, a přitom máš postavu a oči jako děvka. A teď vidím, že i myslíš jako děvka. Taková je tvoje životní role. Děvka. S tvou postavou, pohyby a výrazem – jako bys právě vylezla z něčí postele…“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Znovu se na ni podíval.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„Možná bychom měli rozšířit okruh zájemců,“ pronesl zamyšleně. „Za manželku tě moc mužů nechce, ale za milenku… To by bylo něco úplně jiného. Jako milenka by ses mohla dostat až do nejvyšších kruhů – třeba by o tebe projevil zájem i nějaký vévoda.“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nehybně stála a nic si z jeho slov nedělala. Stejně odejde. Taková budoucnost ji nečeká.</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Tom jí vrátil knihu. „Tak běž, sestřičko, a vzdělávej se ve svém oboru.“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vyběhla z knihovny a za zády slyšela bratrův chraplavý smích. Když vyšla ven do zahrady, přinutila se kráčet klidně, aby to vypadalo, že se jen tak prochází.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Ve skutečností však klidná nebyla. Teď už jí nezbývá nic jiného než utéct. Začala spřádat plán.</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Času má dost. Ani ona, ani bratři v domě pravidelně neobědvali, takže ji nikdo nebude hledat. Pokud půjde všechno dobře, až do večera ji nikdo postrádat nebude. A to už by mohla být dávno pryč.</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Jedno je jisté – bratři po ní okamžitě začnou pátrat. Její cena je nejméně pět set liber, které by za ni utržili, kdyby ji prodali do nevěstince. Její cena je vlastně nejméně deset tisíc, protože by se raději provdala za Sealea, než aby strávila zbytek života v bordelu.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Třicet tisíc. Otec ji </w:t>
      </w:r>
      <w:r w:rsidRPr="00F3444E">
        <w:rPr>
          <w:rStyle w:val="FontStyle50"/>
          <w:rFonts w:ascii="Book Antiqua" w:hAnsi="Book Antiqua"/>
          <w:lang w:val="cs-CZ" w:eastAsia="cs-CZ"/>
        </w:rPr>
        <w:t xml:space="preserve">prodal </w:t>
      </w:r>
      <w:r w:rsidRPr="00F3444E">
        <w:rPr>
          <w:rStyle w:val="FontStyle47"/>
          <w:rFonts w:ascii="Book Antiqua" w:hAnsi="Book Antiqua"/>
          <w:lang w:val="cs-CZ" w:eastAsia="cs-CZ"/>
        </w:rPr>
        <w:t>za třicet tisíc…</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Tato myšlenka, myšlenka na starou zradu, ji málem připravila o rozum, ale rychle se vzpamatovala a soustředila se na přítomnost.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Musí utéct.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Došla k sadu a zrychlila krok. Uvědomila si, že stále ještě drží v ruce oplzlou knížku, a odhodila ji do kopřiv.</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Přelezla plot a ocitla se na otevřeném poli. K nejbližší zastávce dostavníků jsou to tři míle. Doufala, že až tam dojde, podaří se jí nějaký zastavit. Nikdy ještě dostavníkem nejela, ale předpokládala, že jezdí každých pár hodin a cestující musí platit jízdné.</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si uvědomovala, jak propastná je její neznalost okolního světa. V patnácti ji vzali ze školy a odvezli do domu jejího manžela. Od toho dne nemohla o ničem rozhodovat. Až poslední tři měsíce se snažila uvést do pořádku dům svých bratrů.</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Zapochybovala, zda je schopna se o sebe postarat. Ale jinou šanci nemá.</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Vtom se před ní objevila cesta. Serena si nasadila kapuci, aby ji nikdo nepoznal, a rázně vykročila kupředu.</w:t>
      </w:r>
    </w:p>
    <w:p w:rsidR="00A06617" w:rsidRPr="00F3444E" w:rsidRDefault="00A06617" w:rsidP="00F270A6">
      <w:pPr>
        <w:pageBreakBefore/>
        <w:widowControl/>
        <w:ind w:firstLine="0"/>
        <w:jc w:val="center"/>
        <w:rPr>
          <w:rFonts w:ascii="Book Antiqua" w:hAnsi="Book Antiqua"/>
        </w:rPr>
      </w:pPr>
      <w:r w:rsidRPr="00D3230F">
        <w:rPr>
          <w:rFonts w:ascii="Book Antiqua" w:hAnsi="Book Antiqua"/>
          <w:noProof/>
          <w:lang w:val="en-US" w:eastAsia="en-US"/>
        </w:rPr>
        <w:pict>
          <v:shape id="Obrázok 4" o:spid="_x0000_i1028" type="#_x0000_t75" style="width:277.5pt;height:23.25pt;visibility:visible">
            <v:imagedata r:id="rId16" o:title=""/>
          </v:shape>
        </w:pict>
      </w:r>
    </w:p>
    <w:p w:rsidR="00A06617" w:rsidRPr="00F3444E" w:rsidRDefault="00A06617" w:rsidP="00F3444E">
      <w:pPr>
        <w:pStyle w:val="Style15"/>
        <w:widowControl/>
        <w:jc w:val="both"/>
        <w:rPr>
          <w:rFonts w:ascii="Book Antiqua" w:hAnsi="Book Antiqua"/>
          <w:sz w:val="20"/>
          <w:szCs w:val="20"/>
        </w:rPr>
      </w:pPr>
    </w:p>
    <w:p w:rsidR="00A06617" w:rsidRPr="00F3444E" w:rsidRDefault="00A06617" w:rsidP="00F3444E">
      <w:pPr>
        <w:pStyle w:val="Style15"/>
        <w:widowControl/>
        <w:jc w:val="both"/>
        <w:rPr>
          <w:rFonts w:ascii="Book Antiqua" w:hAnsi="Book Antiqua"/>
          <w:sz w:val="20"/>
          <w:szCs w:val="20"/>
        </w:rPr>
      </w:pPr>
    </w:p>
    <w:p w:rsidR="00A06617" w:rsidRPr="00F3444E" w:rsidRDefault="00A06617" w:rsidP="00F3444E">
      <w:pPr>
        <w:pStyle w:val="Style15"/>
        <w:widowControl/>
        <w:jc w:val="both"/>
        <w:rPr>
          <w:rFonts w:ascii="Book Antiqua" w:hAnsi="Book Antiqua"/>
          <w:sz w:val="20"/>
          <w:szCs w:val="20"/>
        </w:rPr>
      </w:pPr>
    </w:p>
    <w:p w:rsidR="00A06617" w:rsidRPr="00F3444E" w:rsidRDefault="00A06617" w:rsidP="00F270A6">
      <w:pPr>
        <w:pStyle w:val="Style15"/>
        <w:widowControl/>
        <w:ind w:firstLine="0"/>
        <w:jc w:val="center"/>
        <w:rPr>
          <w:rStyle w:val="FontStyle49"/>
          <w:rFonts w:ascii="Book Antiqua" w:hAnsi="Book Antiqua"/>
          <w:position w:val="-13"/>
          <w:lang w:val="cs-CZ" w:eastAsia="cs-CZ"/>
        </w:rPr>
      </w:pPr>
      <w:r w:rsidRPr="00F3444E">
        <w:rPr>
          <w:rStyle w:val="FontStyle49"/>
          <w:rFonts w:ascii="Book Antiqua" w:hAnsi="Book Antiqua"/>
          <w:position w:val="-13"/>
          <w:lang w:val="cs-CZ" w:eastAsia="cs-CZ"/>
        </w:rPr>
        <w:t>2</w:t>
      </w:r>
    </w:p>
    <w:p w:rsidR="00A06617" w:rsidRPr="00F3444E" w:rsidRDefault="00A06617" w:rsidP="00F3444E">
      <w:pPr>
        <w:pStyle w:val="Style5"/>
        <w:widowControl/>
        <w:spacing w:line="240" w:lineRule="auto"/>
        <w:ind w:firstLine="284"/>
        <w:jc w:val="left"/>
        <w:rPr>
          <w:rFonts w:ascii="Book Antiqua" w:hAnsi="Book Antiqua"/>
          <w:sz w:val="20"/>
          <w:szCs w:val="20"/>
        </w:rPr>
      </w:pPr>
    </w:p>
    <w:p w:rsidR="00A06617" w:rsidRPr="00F3444E" w:rsidRDefault="00A06617" w:rsidP="00312E79">
      <w:pPr>
        <w:pStyle w:val="Style5"/>
        <w:widowControl/>
        <w:spacing w:line="240" w:lineRule="auto"/>
        <w:ind w:firstLine="284"/>
        <w:rPr>
          <w:rFonts w:ascii="Book Antiqua" w:hAnsi="Book Antiqua"/>
          <w:sz w:val="20"/>
          <w:szCs w:val="20"/>
        </w:rPr>
      </w:pP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„Co byste říkal projížďce do Canholmu, Middlethorpe?“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lord Middlethorpe, zvedl zrak od ledvinek na divoko a odpověděl lordu Uffhamovi, synovi svého hostitele: „Proč ne? Vypadá to, že bude hezky.“ Otočil se k mladé dámě sedící u téhož stolu. „Doprovodíte nás, lady Anno?“</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Lady Anna byla bledá, štíhlá dívka tiché povahy. Obdařila ho krátkým úsměvem. „Bude mi potěšením, pane.“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Lady Anna se měla stát jeho ženou.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Zatím ještě nebylo nic dohodnuto. Formálně ještě nepožádal vévodu z Arranu o její ruku. Vévoda seděl u stolu a zaujatě si četl v </w:t>
      </w:r>
      <w:r w:rsidRPr="00F3444E">
        <w:rPr>
          <w:rStyle w:val="FontStyle50"/>
          <w:rFonts w:ascii="Book Antiqua" w:hAnsi="Book Antiqua"/>
          <w:lang w:val="cs-CZ" w:eastAsia="cs-CZ"/>
        </w:rPr>
        <w:t xml:space="preserve">Měsíčníku. </w:t>
      </w:r>
      <w:r w:rsidRPr="00F3444E">
        <w:rPr>
          <w:rStyle w:val="FontStyle47"/>
          <w:rFonts w:ascii="Book Antiqua" w:hAnsi="Book Antiqua"/>
          <w:lang w:val="cs-CZ" w:eastAsia="cs-CZ"/>
        </w:rPr>
        <w:t>Francisův plán však byl všeobecně znám. Než ukončí svou návštěvu, požádá lady Annu o ruku a jeho žádosti bude vyhověno.</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Lady Anna byla výhodná partie. Pocházela z jedné z nejbohatších rodin v zemi a podle toho vypadalo i její věno. Rodiny budoucích snoubenců se navíc dobře znaly a měly ze svazku velkou radost. Anna byla milé povahy, chytrá, ale ne přechytralá, a svým způsobem hezká. Francisovi ani v nejmenším nevadilo, že trošku kulhá.</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Francise někdy přílišná správnost jejich vztahu popuzovala, ale vždy se brzy vzpamatoval. To, že jeho přátelé prožívali vášnivá dobrodružství, ještě neznamenalo, že se i on musí chovat stejně. Vždy si byl vědom svých povinností.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mu bylo dvanáct, stal se pánem rodinného panství a nositelem šlechtického titulu. Od toho okamžiku na jeho bedrech ležel osud matky a tří sester. Pochopitelně, že ho matka i nadále vychovávala a ještě nyní řídila celé panství, ale její budoucnost záležela na něm. Sestry se již naštěstí vdaly a odešly z domu.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Vždy si byl vědom své povinnosti pečovat o vlastní zdraví, rozumně nakládat s majetkem, starat se o panství, uzavřít manželství s vhodnou dívkou a postarat se o dědice. Sňatek již zřejmě odkládal déle, než bylo vhodné. Kdyby zemřel bez dědice, všechen jeho majetek by připadl vzdálenému bratranci s vlastní velkou rodinou. V takovém případě by matka musela opustit dům, který společně se svým manželem vybudovala a s láskou po celý svůj život vylepšovala.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Stejně by bylo příjemné, zamyslel se Francis, prožít za život jedno nebo dvě dobrodružství. Jeho přítel Nicholas Delaney procestoval celý svět, dvakrát se ocitl ve smrtelném nebezpečí a teprve potom se usadil…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Uvědomil si, že k němu lady Anna mluví a s úsměvem se k ní otočil.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„Vadilo by vám, pane, kdybychom si kousek zajeli? Slíbila jsem škole v Kings Lea nějaké knihy a ráda bych je doručila osobně.“</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„Jak si přejete, lady Anno. Co to bude tentokrát? Učebnice? Bible?“ zeptal se škádlivě, ale lady Anna mu odpověděla vážným hlasem: „Těch již mají dostatek. Tentokrát se jedná o rýmované příběhy pro nejmenší a několik zeměpisných knih. Všechny tyto svazky nebude v naší studovně ještě spoustu let nikdo postrádat, jelikož Uffham odmítá splnit svoji povinnost.“ Anna se obrátila ke svému nejstaršímu bratrovi.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„Kristepane, Anno, vždyť mi ještě není ani pětadvacet! Snad mám právo pořádně si užít, než mi nějaká žena nasadí chomout.“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Všichni se zasmáli, ale Francis, který nedávno oslavil pětadvacáté narozeniny, si uvědomil, že on na manželství nikomu mladý nepřipadá…</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„Manželství není chomout,“ namítla jemně lady Anna a pohledem na chvíli zalétla k Francisovi. Zřejmě vycítila, co se mu honí hlavou.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Uffham má štěstí. Jeho budoucnost je sice již daná – sňatek a titul vévody –, ale aspoň nemusí nikam spěchat. A navíc má ještě dva zdravé mladší bratry.</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Sluhové donesli čerstvou kávu a posbírali použité talíře, zatímco rodinní příslušníci spřádali plány na dnešní den. Vévodův komorník přinesl poštu a Francise překvapilo, že jeden z dopisů je adresován jemu. Před odjezdem dal matce plnou moc k vyřizování všech záležitostí týkajících se panství a svolení otevírat jeho osobní korespondenci.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Tento dopis však nebyl poslán z rodného domu, ale vypraven přímo sem. Francise nepatrně zamrazilo, když rozlamoval pečeť a rozkládal dopisní papír.</w:t>
      </w:r>
    </w:p>
    <w:p w:rsidR="00A06617" w:rsidRPr="00F3444E" w:rsidRDefault="00A06617" w:rsidP="00312E79">
      <w:pPr>
        <w:pStyle w:val="Style13"/>
        <w:widowControl/>
        <w:spacing w:line="240" w:lineRule="auto"/>
        <w:ind w:firstLine="284"/>
        <w:rPr>
          <w:rFonts w:ascii="Book Antiqua" w:hAnsi="Book Antiqua"/>
          <w:sz w:val="20"/>
          <w:szCs w:val="20"/>
        </w:rPr>
      </w:pPr>
    </w:p>
    <w:p w:rsidR="00A06617" w:rsidRPr="00F3444E" w:rsidRDefault="00A06617" w:rsidP="00312E79">
      <w:pPr>
        <w:pStyle w:val="Style13"/>
        <w:widowControl/>
        <w:spacing w:line="240" w:lineRule="auto"/>
        <w:ind w:firstLine="284"/>
        <w:rPr>
          <w:rStyle w:val="FontStyle50"/>
          <w:rFonts w:ascii="Book Antiqua" w:hAnsi="Book Antiqua"/>
          <w:lang w:val="cs-CZ" w:eastAsia="cs-CZ"/>
        </w:rPr>
      </w:pPr>
      <w:r w:rsidRPr="00F3444E">
        <w:rPr>
          <w:rStyle w:val="FontStyle50"/>
          <w:rFonts w:ascii="Book Antiqua" w:hAnsi="Book Antiqua"/>
          <w:lang w:val="cs-CZ" w:eastAsia="cs-CZ"/>
        </w:rPr>
        <w:t>Drahý lorde,</w:t>
      </w:r>
    </w:p>
    <w:p w:rsidR="00A06617" w:rsidRPr="00F3444E" w:rsidRDefault="00A06617" w:rsidP="00312E79">
      <w:pPr>
        <w:pStyle w:val="Style13"/>
        <w:widowControl/>
        <w:spacing w:line="240" w:lineRule="auto"/>
        <w:ind w:firstLine="284"/>
        <w:rPr>
          <w:rStyle w:val="FontStyle50"/>
          <w:rFonts w:ascii="Book Antiqua" w:hAnsi="Book Antiqua"/>
          <w:lang w:val="cs-CZ" w:eastAsia="cs-CZ"/>
        </w:rPr>
      </w:pPr>
      <w:r w:rsidRPr="00F3444E">
        <w:rPr>
          <w:rStyle w:val="FontStyle50"/>
          <w:rFonts w:ascii="Book Antiqua" w:hAnsi="Book Antiqua"/>
          <w:lang w:val="cs-CZ" w:eastAsia="cs-CZ"/>
        </w:rPr>
        <w:t>mám podezření, že jste udržován v neznalosti, a takový stav nikomu nesvědčí. Pro dobro všech Vám radím, abyste se matky zeptal na moji osobu. Pokud Vám nic neřekne, udělám tak osobně. Ubytoval jsem se v hostinci U koruny a kotvy ve Weymouthu, kde strávím celý příští týden.</w:t>
      </w:r>
    </w:p>
    <w:p w:rsidR="00A06617" w:rsidRPr="00F3444E" w:rsidRDefault="00A06617" w:rsidP="00312E79">
      <w:pPr>
        <w:pStyle w:val="Style16"/>
        <w:widowControl/>
        <w:jc w:val="right"/>
        <w:rPr>
          <w:rStyle w:val="FontStyle50"/>
          <w:rFonts w:ascii="Book Antiqua" w:hAnsi="Book Antiqua"/>
          <w:lang w:val="cs-CZ" w:eastAsia="cs-CZ"/>
        </w:rPr>
      </w:pPr>
      <w:r w:rsidRPr="00F3444E">
        <w:rPr>
          <w:rStyle w:val="FontStyle50"/>
          <w:rFonts w:ascii="Book Antiqua" w:hAnsi="Book Antiqua"/>
          <w:lang w:val="cs-CZ" w:eastAsia="cs-CZ"/>
        </w:rPr>
        <w:t>Charles Ferncliff</w:t>
      </w:r>
    </w:p>
    <w:p w:rsidR="00A06617" w:rsidRPr="00F3444E" w:rsidRDefault="00A06617" w:rsidP="00312E79">
      <w:pPr>
        <w:pStyle w:val="Style5"/>
        <w:widowControl/>
        <w:spacing w:line="240" w:lineRule="auto"/>
        <w:ind w:firstLine="284"/>
        <w:rPr>
          <w:rFonts w:ascii="Book Antiqua" w:hAnsi="Book Antiqua"/>
          <w:sz w:val="20"/>
          <w:szCs w:val="20"/>
        </w:rPr>
      </w:pP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byl natolik překvapen, že zamumlal: „Co to má, k čertu, znamenat?“ a hned se rychle omluvil.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„Nějaké špatné zprávy, pane?“ zajímala se lady Anna.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„Vlastně ani nevím.“ Francis zde nemohl rozebírat obsah zvláštního dopisu, který právě obdržel. Jediné, co mohl udělat, bylo ukázat jej matce a požádat ji o vysvětlení.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„Obávám se, že se budu muset rozjet domů, abych mohl vyřídit jistou rodinnou záležitost. Vrátím se ještě dnes večer, pokud dovolíte.“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„Samozřejmě,“ odpověděl vévoda. „O tom není pochyb, chlapče. Rodinné záležitosti mají přednost. Doufám, že se nejedná o nic vážného.“</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„Myslím, že ne, vévodo,“ řekl Francis a postavil se. Kdo, sakra, je ten Charles Ferncliff a co může mít do činění s jeho matkou?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Nechal si přistavit kočár a poslal sluhu pro plášť, rukavice a klobouk. Ostatní osobní věci zanechal v domě. Věřil, že se brzy vrátí. Lady Anna ho doprovázela ke dveřím.</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„Omlouvám se, lady Anno.“ A připojil malou společenskou lež. „Jedná se o záležitost, kterou má matka nemůže sama vyřešit.“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 tom případě se musí jednat o něco velice závažného,“ usmála se Anna. „Lady Middlethorpeová je velice schopná žena.“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ano.“ Líbilo se mu, že se Anna a jeho matka mají rády a jedna druhou respektují. Dokonce byly i podobné povahy a měly stejný vkus. Obě se chovaly vybraně a ve společnosti se pohybovaly s vrozenou lehkostí a elegancí. Francise napadalo, že až se Anna stane paní vlastního panství, vyrovná se jeho matce i v organizačních schopnostech.</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Nejraději by Annu požádal o ruku hned teď, ale pak se ovládl. Nemůže jí přece svou nabídku přednést v hale před zrakem komorníka a dvou sluhů. Uvědomil si však, že je čas začít jednat. Ještě dnes večer si promluví s vévodou. Požádá ho o svolení k sňatku, projedná potřebné záležitosti a zbytek života stráví s Annou.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Vroucně jí políbil ruku. „Vrátím se, jak nejrychleji to bude možné.“</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Sklopila hlavu a lehce zčervenala. Vtom slyšeli, jak přivádějí koně. Francis si s pomocí sluhy oblékl plášť a vyšel ze dveří.</w:t>
      </w:r>
    </w:p>
    <w:p w:rsidR="00A06617" w:rsidRDefault="00A06617" w:rsidP="00312E79">
      <w:pPr>
        <w:pStyle w:val="Style5"/>
        <w:widowControl/>
        <w:spacing w:line="240" w:lineRule="auto"/>
        <w:ind w:firstLine="284"/>
        <w:rPr>
          <w:rFonts w:ascii="Book Antiqua" w:hAnsi="Book Antiqua"/>
          <w:sz w:val="20"/>
          <w:szCs w:val="20"/>
        </w:rPr>
      </w:pPr>
    </w:p>
    <w:p w:rsidR="00A06617" w:rsidRPr="00F3444E" w:rsidRDefault="00A06617" w:rsidP="00312E79">
      <w:pPr>
        <w:pStyle w:val="Style5"/>
        <w:widowControl/>
        <w:spacing w:line="240" w:lineRule="auto"/>
        <w:ind w:firstLine="284"/>
        <w:rPr>
          <w:rFonts w:ascii="Book Antiqua" w:hAnsi="Book Antiqua"/>
          <w:sz w:val="20"/>
          <w:szCs w:val="20"/>
        </w:rPr>
      </w:pP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w:t>
      </w:r>
      <w:r w:rsidRPr="00F3444E">
        <w:rPr>
          <w:rFonts w:ascii="Book Antiqua" w:hAnsi="Book Antiqua"/>
          <w:sz w:val="20"/>
          <w:szCs w:val="20"/>
        </w:rPr>
        <w:t> </w:t>
      </w:r>
      <w:r w:rsidRPr="00F3444E">
        <w:rPr>
          <w:rStyle w:val="FontStyle47"/>
          <w:rFonts w:ascii="Book Antiqua" w:hAnsi="Book Antiqua"/>
          <w:lang w:val="cs-CZ" w:eastAsia="cs-CZ"/>
        </w:rPr>
        <w:t>dvě hodiny později před sebou uviděl velkou tepanou bránu a štolba zatroubil na roh. Správce brány vyběhl, aby svému pánovi otevřel, a členové jeho rodiny se Francisovi klaněli na pozdrav.</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Zasalutoval jim, ale nezpomalil a řítil se po rovné cestě přímo k domu. Tísnivý pocit, který ho přepadl po přečtení dopisu, cestou ještě zesílil. Děje se tu něco velice zvláštního.</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Zastavil kočár přede dveřmi, hodil opratě štolbovi, seskočil na zem a vběhl do domu. Plášť podal čekajícímu sluhovi.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„Kde je má matka?“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„Ve své komnatě, pane.“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Vyběhl po schodech nahoru, zaklepal a vstoupil.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Lady Middlethorpeová byla půvabná žena a její syn po ní zdědil tmavé vlasy a výrazné lícní kosti. Právě se procházela po místnosti a synův vpád ji viditelně překvapil. „Francisi! Kde se tu bereš?“</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Francise překvapilo, jak rozrušeně matka vypadá, protože za normálních okolností se dokázala velmi dobře ovládat. Nyní si dokonce pohrávala s třásněmi na plédu, což byl zvyk, který vždy odsuzovala. Zamířil k ní a podal jí dopis. „Tohle jsem dnes obdržel.“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Lady Middlethorpeová zbledla. Zdálo se, že čte těch pár vět zbytečně dlouho. Pak se posadila na pohovku a na tváři vykouzlila úsměv. „Právě jsi přijel? Musíš mít žízeň, chlapče. Nechám donést čaj.“</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nevěřil vlastním uším. „Ne. Obrať list, matko. Co má ten dopis znamenat?“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„Nepoužívej takové obraty, když se mnou mluvíš, Francisi!“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„Jestli mi hned neřekneš, co se to tu děje, uslyšíš ještě horší věci!“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Takto s matkou většinou nemluvil, ale místo pokárání ho lady Middlethorpeová jen obdařila nervózním pohledem a pak se zadívala do ohně v krbu. Znovu si začala pohrávat s třásněmi.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„Nechápu, proč jsi tak narychlo odjel od Arranových. Muselo jim to připadat zvláštní.“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„Matko,“ přerušil ji Francis netrpělivě, „kdo je Charles Ferncliff a co má ten dopis znamenat?“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Povzdechla si. „Je to jistý mladý muž, který učil chlapce Shipleyových.“</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Takové vysvětlení mu připadalo zcela nesmyslné. „O čem to tedy píše? Co mi máš říct?“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Myslel si, že mu matka neodpoví, ale ona se na něj podívala a řekla: „Zřejmě to, že mě vydírá.“</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„Vydírá! A proboha z jakého důvodu?“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Lady Middlethorpeová zrudla. „Vyhrožuje, že… že zveřejní mé nevhodné chování.“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„Nevhodné…“ Francis se musel ovládat, aby se nerozesmál. „A s kým by ses, sakra, měla nevhodně chovat?“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„Francisi! Takové výrazy! A i když si zřejmě myslíš opak, v sedmačtyřiceti ještě nejsem stařena.“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Podíval se na ni a uvědomil si, že stále vypadá přitažlivě. Byla štíhlá, hezky rostlá, velké modré oči měla jasné a vlasy černé. „To samozřejmě nejsi, matko. Moc dobře víš, že jsem na tebe několikrát naléhal, aby ses znovu provdala. Ale nikdo by si nedovolil obviňovat tě z nevhodného chování.“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„Děkuji ti,“ řekla škrobeně. Nezdálo se, že by mu byla za jeho kompliment vděčná. „A co se týče sňatku, nikdy bych takto nezneuctila památku tvého otce.“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pochyboval, že by s takovým názorem jeho laskavý, milující otec souhlasil, ale teď o tom nemělo smysl diskutovat. „Jak myslíš,“ řekl. „A co se týče toho učitele, musí to být blázen. Proč se rozhodl vydírat právě tebe?“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Lady Middlethorpeová pokrčila rameny, ale nepřestávala se červenat. „Zřejmě je to proto, že jsem o něm hovořila se Shipleyovými. Přestože se jedná o velice chytrého mladíka, je dosti neotesaný a zmatený a měl tendence podporovat chlapce v příliš odvážných nápadech. Domnívala jsem se, že pro ně není nejlepším vzorem, a svěřila jsem se se svým názorem Shipleyovým, což zřejmě přispělo k </w:t>
      </w:r>
      <w:r>
        <w:rPr>
          <w:rStyle w:val="FontStyle47"/>
          <w:rFonts w:ascii="Book Antiqua" w:hAnsi="Book Antiqua"/>
          <w:lang w:val="cs-CZ" w:eastAsia="cs-CZ"/>
        </w:rPr>
        <w:t>jejich rozhodnutí pana Fern</w:t>
      </w:r>
      <w:r w:rsidRPr="00F3444E">
        <w:rPr>
          <w:rStyle w:val="FontStyle47"/>
          <w:rFonts w:ascii="Book Antiqua" w:hAnsi="Book Antiqua"/>
          <w:lang w:val="cs-CZ" w:eastAsia="cs-CZ"/>
        </w:rPr>
        <w:t>cliffa propustit.“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Jak typické, pomyslel si Francis. Matka se často vměšovala do cizích záležitostí a myslela si, že ví všechno nejlíp. Ten chudák učitel byl zřejmě zábavný, na rozdíl od nudného pana Morstocka, který ho připravoval ke studiu na Harrow.</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Hned si však uvědomil, že tentokrát se matka zřejmě nemýlila, protože ten muž se viditelně pro svou profesi nehodil. Zachoval se jako vyděrač a naprostý blázen.</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„Takže už tě obtěžuje delší dobu. Lituji, žes mi to neřekla již dříve, ale každopádně se o celou záležitost postarám. Kolik požaduje?“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Strojený úsměv jí zmizel ze tváře. „Trvám na tom, abys celou záležitost ignoroval, Francisi.“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bohužel nemohu udělat, matko. Kolik požaduje za to, že o tobě nebude šířit ty sprosté lži?“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Dívala se na něho téměř rozzlobeně. Francis však trval na svém rozhodnutí nepříjemnou záležitost vyřešit.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„Deset tisíc liber,“ zašeptala matka nakonec.</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50"/>
          <w:rFonts w:ascii="Book Antiqua" w:hAnsi="Book Antiqua"/>
          <w:lang w:val="cs-CZ" w:eastAsia="cs-CZ"/>
        </w:rPr>
        <w:t xml:space="preserve">„Deset tisíc liber! </w:t>
      </w:r>
      <w:r w:rsidRPr="00F3444E">
        <w:rPr>
          <w:rStyle w:val="FontStyle47"/>
          <w:rFonts w:ascii="Book Antiqua" w:hAnsi="Book Antiqua"/>
          <w:lang w:val="cs-CZ" w:eastAsia="cs-CZ"/>
        </w:rPr>
        <w:t>Ten chlap je zralý pro blázinec.“</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„Nedáš mu je, že ne?“ zeptala se úzkostlivě.</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„Tím si můžeš být jistá. Nebylo by snadné sehnat takovou sumu v hotovosti a nehodlám se podřizovat nějakému šílenému vyděrači. Koneckonců jeho výhrůžky jsou plané. Se lží mnoho škody nenadělá.“</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„Další důvod, proč ho ignorovat.“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 žádném případě. Musím mu dát jasně najevo, že tě nesmí obtěžovat.“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Vytřeštila oči. „Co chceš dělat?“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„Přijmu jeho pozvání. Pojedu do Weymouthu a udělím tomu učiteli pořádnou lekci.“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Matka vyskočila. „Ne, Francisi! Zakazuji ti to!“</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dostal strach, že se matka zbláznila. „Ujišťuji tě, že to je nejlepší řešení, jak s ním skoncovat. Chci, abys celou záležitost pustila z hlavy.“</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Chytila ho za rukáv. „Může ti ublížit!“</w:t>
      </w:r>
    </w:p>
    <w:p w:rsidR="00A06617" w:rsidRPr="00F3444E" w:rsidRDefault="00A06617" w:rsidP="00312E79">
      <w:pPr>
        <w:pStyle w:val="Style5"/>
        <w:widowControl/>
        <w:spacing w:line="240" w:lineRule="auto"/>
        <w:ind w:firstLine="284"/>
        <w:rPr>
          <w:rStyle w:val="FontStyle50"/>
          <w:rFonts w:ascii="Book Antiqua" w:hAnsi="Book Antiqua"/>
          <w:lang w:val="cs-CZ" w:eastAsia="cs-CZ"/>
        </w:rPr>
      </w:pPr>
      <w:r w:rsidRPr="00F3444E">
        <w:rPr>
          <w:rStyle w:val="FontStyle47"/>
          <w:rFonts w:ascii="Book Antiqua" w:hAnsi="Book Antiqua"/>
          <w:lang w:val="cs-CZ" w:eastAsia="cs-CZ"/>
        </w:rPr>
        <w:t xml:space="preserve">Nevěřícně se na ni podíval. „Je to jen </w:t>
      </w:r>
      <w:r w:rsidRPr="00F3444E">
        <w:rPr>
          <w:rStyle w:val="FontStyle50"/>
          <w:rFonts w:ascii="Book Antiqua" w:hAnsi="Book Antiqua"/>
          <w:lang w:val="cs-CZ" w:eastAsia="cs-CZ"/>
        </w:rPr>
        <w:t>učitel.“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 je to silný mladý muž. Vyšší než ty. Atletické postavy. Postačí, když mu napíšeš odměřený dopis. Bude to tak bezpečnější.“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Francise matčina poznámka podráždila. Jako chlapec byl slabý a citlivý a matka ho ráda rozmazlovala. Domníval se však, že s tím již přestala. Byl si sice vědom své drobnější postavy a hezkého obličeje, ale dokázal se o sebe i o své blízké postarat.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Pohladil ji po ruce. „Na jeho postavě nezáleží, matko. Nehodlám se s ním prát, pokud to nebude bezpodmínečně nutné, ale každopádně bude účinnější, když mu svůj názor řeknu přímo do očí.“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„Ach bože.“ Pustila synův rukáv a začala nervózně přecházet po komnatě. Lomila rukama, jako by její syn opravdu odcházel na smrt.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„Matko,“ řekl rozhodně, „hned se uklidni. Ještě z toho onemocníš. Přiznávám, že bych toho Ferncliffa nejraději zašlapal do země za to, že tě takto rozrušil, ale slibuji ti, že k tomu nedojde.“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Prudce se k němu otočila. „A co lady Anna?“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„Co je sní?“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„Bude moc nešťastná, že jsi ji opustil. Musíš se co nejrychleji vrátit do Lea Parku.“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si o matku začal dělat vážné starosti. „To je nesmysl. Anna mi nikam neuteče a tato záležitost nesnese odkladu. Hned teď vyrazím do Weymouthu. A ty na to přestaň myslet. Ferncliff tě již nikdy nebude obtěžovat.“ Políbil ji na ruměnou tvář a odešel z místnosti dříve, než stačila vznést další námitku.</w:t>
      </w:r>
    </w:p>
    <w:p w:rsidR="00A06617" w:rsidRPr="00F3444E" w:rsidRDefault="00A06617" w:rsidP="00312E79">
      <w:pPr>
        <w:widowControl/>
        <w:jc w:val="both"/>
        <w:rPr>
          <w:rFonts w:ascii="Book Antiqua" w:hAnsi="Book Antiqua"/>
          <w:sz w:val="2"/>
          <w:szCs w:val="2"/>
        </w:rPr>
      </w:pPr>
    </w:p>
    <w:p w:rsidR="00A06617" w:rsidRPr="00F3444E" w:rsidRDefault="00A06617" w:rsidP="00312E79">
      <w:pPr>
        <w:pStyle w:val="Style5"/>
        <w:widowControl/>
        <w:spacing w:line="240" w:lineRule="auto"/>
        <w:ind w:firstLine="284"/>
        <w:rPr>
          <w:rFonts w:ascii="Book Antiqua" w:hAnsi="Book Antiqua"/>
          <w:sz w:val="20"/>
          <w:szCs w:val="20"/>
        </w:rPr>
      </w:pPr>
    </w:p>
    <w:p w:rsidR="00A06617" w:rsidRDefault="00A06617" w:rsidP="00312E79">
      <w:pPr>
        <w:pStyle w:val="Style5"/>
        <w:widowControl/>
        <w:spacing w:line="240" w:lineRule="auto"/>
        <w:ind w:firstLine="0"/>
        <w:jc w:val="center"/>
        <w:rPr>
          <w:rStyle w:val="FontStyle47"/>
          <w:rFonts w:ascii="Book Antiqua" w:hAnsi="Book Antiqua"/>
          <w:lang w:val="cs-CZ" w:eastAsia="cs-CZ"/>
        </w:rPr>
      </w:pPr>
      <w:r w:rsidRPr="00D3230F">
        <w:rPr>
          <w:rStyle w:val="FontStyle47"/>
          <w:rFonts w:ascii="Book Antiqua" w:hAnsi="Book Antiqua"/>
          <w:noProof/>
          <w:lang w:val="en-US" w:eastAsia="en-US"/>
        </w:rPr>
        <w:pict>
          <v:shape id="Obrázok 26" o:spid="_x0000_i1029" type="#_x0000_t75" style="width:9pt;height:8.25pt;visibility:visible">
            <v:imagedata r:id="rId17" o:title=""/>
          </v:shape>
        </w:pict>
      </w:r>
      <w:r w:rsidRPr="00D3230F">
        <w:rPr>
          <w:rStyle w:val="FontStyle47"/>
          <w:rFonts w:ascii="Book Antiqua" w:hAnsi="Book Antiqua"/>
          <w:noProof/>
          <w:lang w:val="en-US" w:eastAsia="en-US"/>
        </w:rPr>
        <w:pict>
          <v:shape id="Obrázok 27" o:spid="_x0000_i1030" type="#_x0000_t75" style="width:9pt;height:8.25pt;visibility:visible">
            <v:imagedata r:id="rId18" o:title=""/>
          </v:shape>
        </w:pict>
      </w:r>
      <w:r w:rsidRPr="00D3230F">
        <w:rPr>
          <w:rStyle w:val="FontStyle47"/>
          <w:rFonts w:ascii="Book Antiqua" w:hAnsi="Book Antiqua"/>
          <w:noProof/>
          <w:lang w:val="en-US" w:eastAsia="en-US"/>
        </w:rPr>
        <w:pict>
          <v:shape id="Obrázok 28" o:spid="_x0000_i1031" type="#_x0000_t75" style="width:9pt;height:9.75pt;visibility:visible">
            <v:imagedata r:id="rId19" o:title=""/>
          </v:shape>
        </w:pict>
      </w:r>
    </w:p>
    <w:p w:rsidR="00A06617" w:rsidRDefault="00A06617" w:rsidP="00312E79">
      <w:pPr>
        <w:pStyle w:val="Style5"/>
        <w:widowControl/>
        <w:spacing w:line="240" w:lineRule="auto"/>
        <w:ind w:firstLine="0"/>
        <w:rPr>
          <w:rStyle w:val="FontStyle47"/>
          <w:rFonts w:ascii="Book Antiqua" w:hAnsi="Book Antiqua"/>
          <w:lang w:val="cs-CZ" w:eastAsia="cs-CZ"/>
        </w:rPr>
      </w:pP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syn odešel, lady Middlethorpeová začala znovu nervózně přecházet po místnosti a lomit rukama. Dobrotivý Bože, co teď bude dělat? Mělo ji napadnout, že si Charles zjistí, kde se Francis zdržuje, a napíše mu. Charles nebyl hloupý.</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Jestli se Charles s Francisem setkají, bude to katastrofa.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Otevřela zásuvku a vytáhla dopis, který toho dne obdržela. Poslední ze série dopisů od Charlese.</w:t>
      </w:r>
    </w:p>
    <w:p w:rsidR="00A06617" w:rsidRPr="00F3444E" w:rsidRDefault="00A06617" w:rsidP="00312E79">
      <w:pPr>
        <w:pStyle w:val="Style13"/>
        <w:widowControl/>
        <w:spacing w:line="240" w:lineRule="auto"/>
        <w:ind w:firstLine="284"/>
        <w:rPr>
          <w:rFonts w:ascii="Book Antiqua" w:hAnsi="Book Antiqua"/>
          <w:sz w:val="20"/>
          <w:szCs w:val="20"/>
        </w:rPr>
      </w:pPr>
    </w:p>
    <w:p w:rsidR="00A06617" w:rsidRPr="00F3444E" w:rsidRDefault="00A06617" w:rsidP="00312E79">
      <w:pPr>
        <w:pStyle w:val="Style13"/>
        <w:widowControl/>
        <w:spacing w:line="240" w:lineRule="auto"/>
        <w:ind w:firstLine="284"/>
        <w:rPr>
          <w:rStyle w:val="FontStyle50"/>
          <w:rFonts w:ascii="Book Antiqua" w:hAnsi="Book Antiqua"/>
          <w:lang w:val="cs-CZ" w:eastAsia="cs-CZ"/>
        </w:rPr>
      </w:pPr>
      <w:r w:rsidRPr="00F3444E">
        <w:rPr>
          <w:rStyle w:val="FontStyle50"/>
          <w:rFonts w:ascii="Book Antiqua" w:hAnsi="Book Antiqua"/>
          <w:lang w:val="cs-CZ" w:eastAsia="cs-CZ"/>
        </w:rPr>
        <w:t>… Řeknu vše tvému synovi a ukážu mu dopisy, které jsi mi napsala. Jsem přesvědčen, že až se dozví, jak se věci mezi námi mají, nebude proti našemu vztahu nic namítat. Byl bych však raději, kdyby ses mu se svými city svěřila sama, má lásko. Jsem si jist, že jsi se současným stavem věcí stejně nespokojená jako já. Vzpomínka na ono vášnivé odpoledne mě nikdy neopustí. Prožívám peklo na zemi.</w:t>
      </w:r>
    </w:p>
    <w:p w:rsidR="00A06617" w:rsidRPr="00F3444E" w:rsidRDefault="00A06617" w:rsidP="00312E79">
      <w:pPr>
        <w:pStyle w:val="Style5"/>
        <w:widowControl/>
        <w:spacing w:line="240" w:lineRule="auto"/>
        <w:ind w:firstLine="284"/>
        <w:rPr>
          <w:rFonts w:ascii="Book Antiqua" w:hAnsi="Book Antiqua"/>
          <w:sz w:val="20"/>
          <w:szCs w:val="20"/>
        </w:rPr>
      </w:pP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Ona rovněž. Také nikdy nezapomene na ono odpoledne a na rozdíl od Charlese musí v tomto domě žít a sedět na lenošce, na které spolu…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Provinile si ukryla obličej do dlaní. Jak se jen mohla takto zachovat? Jak mohla pošpinit své postavení a památku manžela tím, že tomu mladému a nezámožnému muži dovolila, aby se s ní miloval v domě, který postavila společně se svým manželem?</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Jak je možné, že tolik touží si onen ostudný akt zopakovat?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Cítila se tak provinile, že zosnovala Charlesovo propuštění a doufala, že tak navždy zmizí z jejího života. On se jí však nepřestával dvořit.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Snažila se ho tedy přesvědčit, že Francis by s jejich vztahem nesouhlasil. Vlastně to možná ani nebyla lež. Neměla nejmenší tušení, jak by syn reagoval na její vztah s takovým mužem, jako je Charles.</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Ani to však Charlese neodradilo. Byl si jist, že se mu podaří Francise o správnosti jejich vztahu přesvědčit, což se koneckonců nedalo vyloučit.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se tu Francis tak náhle objevil, zpanikařila a vymyslela si na svou obranu sprostou lež. Charles ji nikdy nevydíral a nikdy po ní nepožadoval žádné peníze. Trval na jediném. Aby byla upřímná k sobě i ke svému synovi.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Toho však nebyla schopná.</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Nyní se však Francis s jejím milencem setká osobně, což může skončit špatně. Menší tragédie bude, když Charles poví Francisovi pravdu a její syn jí bude pohrdat. Větší tragédií by ovšem bylo, kdyby se oba muži střetli v souboji a jeden z nich by přišel o život.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nebyl nikdy krvežíznivý, ale od té doby, co jej začal ovlivňovat Nicholas Delaney a jeho Rebelové, si už lady Middlethorpeová nebyla jistá, čeho by byl její syn schopen. Dělala si obavy, že se její syn s Charlesem pustí do křížku, ale představa, že by Francis mohl jejího milence vyzvat na souboj, ji přímo děsila. Muži se vyzývají na souboj kvůli mnohem triviálnějším důvodům.</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Lady Middlethorpeová se posadila za psací stůl a rychle napsala dvě zprávy. Jen chvíli po odjezdu jejího syna vyrazili z domu dva sluhové, aby oba dopisy doručili.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Jeden mířil do Redoaksu v Devonu, kde bydlel Francisuv nejlepší přítel. Nicholas Delaney měl sice podle jejího názoru na syna neblahý vliv, ale jedině on mohl předejít souboji na život a na smrt mezi Charlesem a Francisem.</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Další sluha se vydal do hostince U koruny a kotvy ve Weymouthu s dopisem adresovaným panu Charlesi Ferncliffovi. Nejlepší bude, když Charles zmizí a ke schůzce s jejím synem nedojde.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Snad tím jejich vztah skončí a ona už o něm nikdy neuslyší.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Při té představě jí vyhrkly slzy z očí.</w:t>
      </w:r>
    </w:p>
    <w:p w:rsidR="00A06617" w:rsidRPr="00F3444E" w:rsidRDefault="00A06617" w:rsidP="00F3444E">
      <w:pPr>
        <w:widowControl/>
        <w:rPr>
          <w:rFonts w:ascii="Book Antiqua" w:hAnsi="Book Antiqua"/>
          <w:sz w:val="20"/>
          <w:szCs w:val="20"/>
        </w:rPr>
      </w:pPr>
    </w:p>
    <w:p w:rsidR="00A06617" w:rsidRPr="00F3444E" w:rsidRDefault="00A06617" w:rsidP="00F270A6">
      <w:pPr>
        <w:pageBreakBefore/>
        <w:widowControl/>
        <w:ind w:firstLine="0"/>
        <w:jc w:val="center"/>
        <w:rPr>
          <w:rFonts w:ascii="Book Antiqua" w:hAnsi="Book Antiqua"/>
        </w:rPr>
      </w:pPr>
      <w:r w:rsidRPr="00D3230F">
        <w:rPr>
          <w:rFonts w:ascii="Book Antiqua" w:hAnsi="Book Antiqua"/>
          <w:noProof/>
          <w:lang w:val="en-US" w:eastAsia="en-US"/>
        </w:rPr>
        <w:pict>
          <v:shape id="Obrázok 5" o:spid="_x0000_i1032" type="#_x0000_t75" style="width:279pt;height:23.25pt;visibility:visible">
            <v:imagedata r:id="rId20" o:title=""/>
          </v:shape>
        </w:pict>
      </w:r>
    </w:p>
    <w:p w:rsidR="00A06617" w:rsidRPr="00F3444E" w:rsidRDefault="00A06617" w:rsidP="00F3444E">
      <w:pPr>
        <w:pStyle w:val="Style12"/>
        <w:widowControl/>
        <w:jc w:val="both"/>
        <w:rPr>
          <w:rFonts w:ascii="Book Antiqua" w:hAnsi="Book Antiqua"/>
          <w:sz w:val="20"/>
          <w:szCs w:val="20"/>
        </w:rPr>
      </w:pPr>
    </w:p>
    <w:p w:rsidR="00A06617" w:rsidRPr="00F3444E" w:rsidRDefault="00A06617" w:rsidP="00F3444E">
      <w:pPr>
        <w:pStyle w:val="Style12"/>
        <w:widowControl/>
        <w:jc w:val="both"/>
        <w:rPr>
          <w:rFonts w:ascii="Book Antiqua" w:hAnsi="Book Antiqua"/>
          <w:sz w:val="20"/>
          <w:szCs w:val="20"/>
        </w:rPr>
      </w:pPr>
    </w:p>
    <w:p w:rsidR="00A06617" w:rsidRPr="00F3444E" w:rsidRDefault="00A06617" w:rsidP="00F3444E">
      <w:pPr>
        <w:pStyle w:val="Style12"/>
        <w:widowControl/>
        <w:jc w:val="both"/>
        <w:rPr>
          <w:rFonts w:ascii="Book Antiqua" w:hAnsi="Book Antiqua"/>
          <w:sz w:val="20"/>
          <w:szCs w:val="20"/>
        </w:rPr>
      </w:pPr>
    </w:p>
    <w:p w:rsidR="00A06617" w:rsidRPr="00F3444E" w:rsidRDefault="00A06617" w:rsidP="00F270A6">
      <w:pPr>
        <w:pStyle w:val="Style12"/>
        <w:widowControl/>
        <w:ind w:firstLine="0"/>
        <w:jc w:val="center"/>
        <w:rPr>
          <w:rStyle w:val="FontStyle52"/>
          <w:rFonts w:ascii="Book Antiqua" w:hAnsi="Book Antiqua"/>
          <w:position w:val="-13"/>
          <w:lang w:val="cs-CZ" w:eastAsia="cs-CZ"/>
        </w:rPr>
      </w:pPr>
      <w:r w:rsidRPr="00F3444E">
        <w:rPr>
          <w:rStyle w:val="FontStyle52"/>
          <w:rFonts w:ascii="Book Antiqua" w:hAnsi="Book Antiqua"/>
          <w:position w:val="-13"/>
          <w:lang w:val="cs-CZ" w:eastAsia="cs-CZ"/>
        </w:rPr>
        <w:t>3</w:t>
      </w:r>
    </w:p>
    <w:p w:rsidR="00A06617" w:rsidRPr="00F3444E" w:rsidRDefault="00A06617" w:rsidP="00F3444E">
      <w:pPr>
        <w:pStyle w:val="Style5"/>
        <w:widowControl/>
        <w:spacing w:line="240" w:lineRule="auto"/>
        <w:ind w:firstLine="284"/>
        <w:jc w:val="left"/>
        <w:rPr>
          <w:rFonts w:ascii="Book Antiqua" w:hAnsi="Book Antiqua"/>
          <w:sz w:val="20"/>
          <w:szCs w:val="20"/>
        </w:rPr>
      </w:pPr>
    </w:p>
    <w:p w:rsidR="00A06617" w:rsidRPr="00F3444E" w:rsidRDefault="00A06617" w:rsidP="00312E79">
      <w:pPr>
        <w:pStyle w:val="Style5"/>
        <w:widowControl/>
        <w:spacing w:line="240" w:lineRule="auto"/>
        <w:ind w:firstLine="284"/>
        <w:rPr>
          <w:rFonts w:ascii="Book Antiqua" w:hAnsi="Book Antiqua"/>
          <w:sz w:val="20"/>
          <w:szCs w:val="20"/>
        </w:rPr>
      </w:pP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Začínalo se stmívat. Osud chtěl tomu, že Serena a Francis se nacházeli ve stejné části Dorsetu, ale zatím o tom ještě nevěděli. Serena byla na pokraji zoufalství.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 počátku měla štěstí. Nemusela čekat na projíždějící dostavník, protože jí zastavil obchodník s vlnou a ve svém kočáře ji dovezl až k hostinci U psa a houslí v Nairbury. Pak zamířil neznámo kam a bylo velice nepravděpodobné, že by se s ním ještě někdy setkala. Bratrům bude připadat, jako by se propadla do země. Neunikly jí obchodníkovy kradmé pohledy a narážky na možný poměr, ale muž si její mlčení vyložil správně a nakonec odjel sám.</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Hostinec U psa a houslí byl častou zastávkou dostavníků a Serena si zde bez problémů zakoupila jízdenku. Rozhodla se jet do Winchesteru, a to především z důvodu, že dostavník tímto směrem odjížděl jako první. V tak rušném městě nebude obtížné ukrýt se před případnými pronásledovateli.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Během tříhodinové cesty však měla zbytečně moc času na přemýšlení.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Začala si uvědomovat bláznovství svého počínání, ale na jinou alternativu stejně nepřišla. Stále jí připadalo lepší vydat se do neznáma s několika librami v kapse než být prodána do nevěstince.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 její bratři by to určitě udělali. Will by možná protestoval, ale proti Tomovi by nic nezmohl. Pravdou je, že Serena pro bratry představuje jen možnost, jak přijít k penězům.</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Její víra ve slečnu Malloryovou však poklesla. Pamatovala si na ni</w:t>
      </w:r>
      <w:r>
        <w:rPr>
          <w:rStyle w:val="FontStyle47"/>
          <w:rFonts w:ascii="Book Antiqua" w:hAnsi="Book Antiqua"/>
          <w:lang w:val="cs-CZ" w:eastAsia="cs-CZ"/>
        </w:rPr>
        <w:t xml:space="preserve"> </w:t>
      </w:r>
      <w:r w:rsidRPr="00F3444E">
        <w:rPr>
          <w:rStyle w:val="FontStyle47"/>
          <w:rFonts w:ascii="Book Antiqua" w:hAnsi="Book Antiqua"/>
          <w:lang w:val="cs-CZ" w:eastAsia="cs-CZ"/>
        </w:rPr>
        <w:t>jako na laskavou ženu, ale od té doby uplynulo osm let.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Vždyť ani neví, jestli slečna Malloryová ještě žije. A i kdyby žila, jak se asi zachová, když u svého prahu najde Serenu Rivertonovou, hledající útočiště? Nabídne jí místo učitelky?</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při té představě málem hlasitě rozesmála.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Během manželství si sice oblíbila četbu – protože většinu času trávila díkybohu sama –, ale chybělo jí akademické vzdělání a výběr knih v manželově domě nebyl příliš bohatý. A navíc byla vdovou po chlípníku Rivertonovi.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Sir Matthew Riverton dostal šlechtický titul baroneta díky své štědrosti vůči princi regentovi. Konkrétně řečeno, daroval princi Jiřímu několik vzácných a drahých uměleckých děl, po kterých panovník tolik toužil. Ale Matthew z titulu velkou radost neměl a nepřestával lamentovat nad nespravedlností osudu: princ ho nepřijal mezi své blízké přátele a jeho žena mu nemohla porodit dědice.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Ve vyšších kruzích byl Matthew Riverton notoricky známý díky obscénním večírkům, které ve svém domě pořádal. Serena si uměla představit, jak by asi reagovali otcové studentek školy, kdyby se dozvěděli, že jejich děti učí vdova po chlípníku Rivertonovi. Zřejmě by je hodně zajímalo, co je vlastně učí.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 nikdo by se jim nemohl divit. Matthew Sereně nikdy nedovolil hospodařit s penězi, a tak se ani nemohla naučit, jak správně vést domácnost. A o ruční práce a hudbu se příliš nezajímala. Navíc jí chybělo vyšší vzdělání, protože skončila studium již v patnácti letech.</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Jejím učitelem se tehdy stal Matthew, ale ten ji naučil dovednostem, které se pro dobře vychované mladé dívky rozhodně nehodí.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ucítila, jak se jí něco otírá o kotník. Podívala se dolů a viděla, že je to čísi bota. Stačil další pohled, aby zjistila, že patří vousatému kapitánovi sedícímu naproti. Usmál se na ni a významně zamrkal.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Prudce se odvrátila a cítila, jak se jí po tváři rozlévá ruměnec. Znovu ucítila dotek boty na svém kotníku. Podívala se muži do očí.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 předstíranou nevinností zvedl obočí a odsunul nohu stranou. V očích měl však stále necudnou nabídku.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si nasadila kapuci, aby se skryla před nevítanými pohledy. Nenáviděla se za to, že přitahuje takovou pozornost.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Pochopila, že pokud se nenajde muž, který by ji ochránil, bude muset podobné obtěžování trpět až do konce svého života, nebo aspoň do té doby, než zestárne a ztratí svou přitažlivost. Zapochybovala, že najde bezpečné útočiště.</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I kdyby se jí podařilo bez jakéhokoli doporučení najít místo vychovatelky nebo společnice, její vzhled by každého zájemce okamžitě odradil.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oknem pozorovala tmavou zimní krajinu a uvědomila si, že měl Tom pravdu. Jejím osudem bylo zůstat děvkou. Bůh ji obdařil postavou a tváří vhodnou pro toto povolání a manžel jí poskytl patřičné vzdělání v oboru.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Znovu se podívala na kapitána a on na ni opět zamrkal a usmál se. Nebylo pochyb, že má o ni zájem.</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Ať je tedy po jejich, pomyslela si Serena hořce. Pokud si má vybrat mezi manželstvím a prostitucí, stane se děvkou, ale v bordelu pracovat nebude. Dostane se až do nejvyšších kruhů. Stane se nejlepší prostitutkou v celé Anglii.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Zase ucítila dotek kapitánovy nohy. Serena se na něho podívala tak divoce, až uhnul pohledem a zrudl. Patří ti to, pomyslela si Serena, stejně by sis mě nemohl dovolit. Stane se ze mě ta nejdražší děvka v celé Anglii!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za ni Seale nabízel deset tisíc liber, o kolik by si mohla říct pro sebe? Jak Tom správně poznamenal, neplodnost nehrála u milenky žádnou roli.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Jak se však takové věci domlouvají?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Počáteční nadšení rychle ochladlo, protože si nedovedla představit, jak by se jí mohlo podařit vstoupit do světa hříchu. Pak si vzpomněla na Harriet Wilsonovou.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Tato slavná prostitutka se zúčastnila jednoho večírku, který ve svém domě Matthew pořádal během lovecké sezony. Vlastně by bylo výstižnější nazvat onen večírek orgiemi. Serena se při té vzpomínce otřásla, ale nezapomněla, jak se k ní Harriet tehdy chovala.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Byla laskavá a litovala mladičkou sedmnáctiletou ženu, která musela jako otrokyně sloužit svému manželovi, jenž ji nutil k nevhodnému chování před cizími lidmi. Harriet by žádnému muži takové pokořování nedovolila.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Harriet tehdy dala Sereně jednu radu. „Odešla bych od něj, drahá,“ řekla, když se ocitly o samotě. „To nemohu. Je to můj manžel.“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Harriet nic nenamítala, ale dodala: „Pokud se přece jen rozhodnete odejít, drahá, přijďte za mnou a já vám pomohu. Jsem si jistá, že by se mi pro vás podařilo najít ochránce, který by si už s Rivertonem poradil. Jste výjimečně krásná, víte to?“</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50"/>
          <w:rFonts w:ascii="Book Antiqua" w:hAnsi="Book Antiqua"/>
          <w:lang w:val="cs-CZ" w:eastAsia="cs-CZ"/>
        </w:rPr>
        <w:t xml:space="preserve">„Nenávidím </w:t>
      </w:r>
      <w:r w:rsidRPr="00F3444E">
        <w:rPr>
          <w:rStyle w:val="FontStyle47"/>
          <w:rFonts w:ascii="Book Antiqua" w:hAnsi="Book Antiqua"/>
          <w:lang w:val="cs-CZ" w:eastAsia="cs-CZ"/>
        </w:rPr>
        <w:t>svůj vzhled.“</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Harriet se usmála. Nebyla taková krasavice jako Serena, ale rovněž měla něco, co přitahovalo muže jako magnet. „Jestli budete mít štěstí, drahá, jednoho dne zjistíte, jakou mocí vládnete. Je to jako odjištěná pistole namířená do srdcí všech mužů světa. Musíte se z ní jen naučit střílet.“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Takže mám zbraň proti mužům, pomyslela si Serena, ale zatím ještě nevím, jak ji používat. Harriet bude určitě výtečná učitelka. Až dorazím do Winchesteru, nebudu pokračovat do Cheltenhamu, ale koupím si lístek do Londýna.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však dojeli do města, zjistila v jízdním řádu, že dostavník do Londýna ten den již odjel. Serena se neklidně rozhlížela po davu a bylo jí jasné, že ve Winchesteru zůstat nemůže. Bylo by jen otázkou času, než by ji zde bratři začali hledat.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Musí odjet do menšího města.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Koupila si jízdenku na dostavník mířící do Basingstoku, který měl za chvíli odjet. Ještě zbývalo zapřáhnout koně, a tak se Serena rozhodla, že si mezitím koupí od procházejícího pekaře masový koláč. Pozorně se rozhlédla kolem sebe, zda ji nikdo nesleduje. Bylo již pozdní odpoledne a začínalo se smrákat. Bratři se ji už určitě vydali hledat.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Průvodčí již vyzýval cestující k nástupu. Serena si vytřepávala drobky z rukavic, když vtom ztuhla.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Na dvůr vjel Will a zkoumavě se rozhlížel po davu.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ukryla za dostavník. Srdce jí bušilo jako zběsilé.</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Průvodčí znovu vyzýval cestující do Basingstoku, aby nastoupili do dostavníku. Serena by nejraději vyskočila na nástupiště a co nejrychleji odjela z města pryč, ale Will by ji mohl zahlédnout. Navíc si byla jistá, že si ji pokladník pamatuje – jako ostatně každý muž – a mohl by Willovi říct, kterým dostavníkem odjela. Ocitla by se tak v pasti.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Jen s vynaložením velké námahy se jí podařilo zadržet zoufalý vzlyk. Co teď bude dělat? Měla chuť se vzdát. Je to příliš obtížné. Už to nevydrží.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Musí. Opravdu raději zemře, než by se znovu vdala.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Teď musí hlavně utéct před Willem. Ukrytá za dostavníkem se pomalu plížila k průchodu vedoucímu na ulici. Otočila se a viděla, že si Will kupuje koláč u stejného prodejce jako před chvílí ona. Bude se na ni ptát? Zdálo se, že není nadšený z toho, že musí svoji sestru hledat.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Díky Bohu, že narazila na hloupého, líného Willa, a ne na To</w:t>
      </w:r>
      <w:r>
        <w:rPr>
          <w:rStyle w:val="FontStyle47"/>
          <w:rFonts w:ascii="Book Antiqua" w:hAnsi="Book Antiqua"/>
          <w:lang w:val="cs-CZ" w:eastAsia="cs-CZ"/>
        </w:rPr>
        <w:t>m</w:t>
      </w:r>
      <w:r w:rsidRPr="00F3444E">
        <w:rPr>
          <w:rStyle w:val="FontStyle47"/>
          <w:rFonts w:ascii="Book Antiqua" w:hAnsi="Book Antiqua"/>
          <w:lang w:val="cs-CZ" w:eastAsia="cs-CZ"/>
        </w:rPr>
        <w:t>a. Pořád má ještě šanci na útěk.</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vyšla na ulici, rychlým krokem zamířila ven z města. Will ji nepronásledoval, a tak po chvíli zpomalila. Možná by se jí mohlo podařit dojít do nejbližší vesnice.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Pak si uvědomila, že na široké cestě by byla příliš nápadná. Dovedla si jasně představit, jak jí je Will v patách a pronásleduje ji jako lovec lišku. Takže když se před ní objevila užší cesta vedoucí do Hursley, Serena se po ní vydala a neustále zrychlovala krok, až téměř běžela. Když se cesta rozdvojovala, zabočila doprava.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Nemohla popadnout dech, a tak se na chvíli zastavila, aby se uklidnila.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Je to bláznovství! Tahle cesta vede bůhví kam a těch pár peněz, které jí ještě zbyly, jí na cestu do Londýna stačit nebudou. Ale ve Winchesteru na ni čekal Will a ona raději </w:t>
      </w:r>
      <w:r w:rsidRPr="00F3444E">
        <w:rPr>
          <w:rStyle w:val="FontStyle50"/>
          <w:rFonts w:ascii="Book Antiqua" w:hAnsi="Book Antiqua"/>
          <w:lang w:val="cs-CZ" w:eastAsia="cs-CZ"/>
        </w:rPr>
        <w:t xml:space="preserve">zemře, </w:t>
      </w:r>
      <w:r w:rsidRPr="00F3444E">
        <w:rPr>
          <w:rStyle w:val="FontStyle47"/>
          <w:rFonts w:ascii="Book Antiqua" w:hAnsi="Book Antiqua"/>
          <w:lang w:val="cs-CZ" w:eastAsia="cs-CZ"/>
        </w:rPr>
        <w:t>než by se nechala bratrem polapit. Už nikdy by se jí nepodařilo utéct.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Přinutila se k chůzi. Někde před ní leží vesnice a do Londýna se dostane, i kdyby tam měla dojít pěšky.</w:t>
      </w:r>
    </w:p>
    <w:p w:rsidR="00A06617" w:rsidRDefault="00A06617" w:rsidP="00312E79">
      <w:pPr>
        <w:pStyle w:val="Style5"/>
        <w:widowControl/>
        <w:spacing w:line="240" w:lineRule="auto"/>
        <w:ind w:firstLine="284"/>
        <w:rPr>
          <w:rFonts w:ascii="Book Antiqua" w:hAnsi="Book Antiqua"/>
          <w:sz w:val="20"/>
          <w:szCs w:val="20"/>
        </w:rPr>
      </w:pPr>
    </w:p>
    <w:p w:rsidR="00A06617" w:rsidRPr="00F3444E" w:rsidRDefault="00A06617" w:rsidP="00312E79">
      <w:pPr>
        <w:pStyle w:val="Style5"/>
        <w:widowControl/>
        <w:spacing w:line="240" w:lineRule="auto"/>
        <w:ind w:firstLine="284"/>
        <w:rPr>
          <w:rFonts w:ascii="Book Antiqua" w:hAnsi="Book Antiqua"/>
          <w:sz w:val="20"/>
          <w:szCs w:val="20"/>
        </w:rPr>
      </w:pP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w:t>
      </w:r>
      <w:r w:rsidRPr="00F3444E">
        <w:rPr>
          <w:rFonts w:ascii="Book Antiqua" w:hAnsi="Book Antiqua"/>
          <w:sz w:val="20"/>
          <w:szCs w:val="20"/>
        </w:rPr>
        <w:t> </w:t>
      </w:r>
      <w:r w:rsidRPr="00F3444E">
        <w:rPr>
          <w:rStyle w:val="FontStyle47"/>
          <w:rFonts w:ascii="Book Antiqua" w:hAnsi="Book Antiqua"/>
          <w:lang w:val="cs-CZ" w:eastAsia="cs-CZ"/>
        </w:rPr>
        <w:t>hodinu později se unaveně šinula po cestě a již poněkolikáté hledala odpovědna otázku: Je manželství horší než smrt?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Buď umře hlady, nebo ji přepadnou lupiči, a možná ji i znásilní.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Stmívalo se a také se ochladilo. Vesnice Hursley ležela někde před ní, ale jak daleko ještě bude muset jít, to Serena netušila.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Vždy si byla vědoma, že se za jejím exotickým zjevem skrývá prozaická duše, díky které se jí podařilo přežít manželství, zatímco citlivější ženy by mohlo i zabít. Nyní jí zdravý rozum napovídal, že druhé manželství, i kdyby se mělo podobat tomu prvnímu, je lepší než zemřít vyčerpáním nebo rukou násilníka.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přinutila své unavené a promrzlé nohy k chůzi. Jestli se nebude hýbat, zmrzne, a na smrt ještě nebyla připravená.</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 kapse cítila malou peněženku, která obsahovala pět guineí a pár drobných mincí. Aspoň něco, pomyslela si, ale nový život na tom stavět nemohla.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Spolkla slzy, které se jí draly do očí, a snažila se nepanikařit. Všechno bude v pořádku, jen co se dostane do Londýna.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Uvědomovala si, že mnoho žen by její rozhodnutí stát se prostitutkou pohoršilo, ale Serena jinou možnost neměla. Být dobře placenou prostitutkou jí připadalo mnohem lepší než uzavřít další sňatek. Milenka může svého vydržovatele opustit a navíc dostává peníze, se kterými může nakládat, jak se jí zlíbí. A žádnému muži nepřísahá věrnost, takže na ni právně nemá nárok.</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Ledový vítr se jí snažil dostat pod plášť. Nohy měla na kost promrzlé. Toužebně vyhlížela nějakou známku civilizace, ale nic nespatřila. Uklidňovala se představou teplého příbytku, který mohl být někde poblíž, ale zatím zůstával ukrytý před jejím zrakem. Cesta byla lemována živými ploty, které jí znemožňovaly rozhled po okolní krajině.</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Přidala do kroku a znovu se zamyslela nad svou situací. Ještě pořád se může vrátit domů a provdat se za Seala.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Existuje naděje, že zhýralý životní styl ho brzy přivede do hrobu a ona už by si tentokrát dala pozor, aby ji bratři nepřipravili o případné dědictví…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Skutečnost, že o této možnosti vůbec přemýšlela, znamenala, že pochybovala o správnosti svého dalšího plánu. Chce se opravdu stát prostitutkou?</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A co jiného byla během svého manželství s Matthewem? Aspoň bude svou vlastní paní.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Tok myšlenek přerušil náhlý hluk. Slyšela dusot koňských kopyt a rachot točících se kol. Serena se vystrašeně otočila.</w:t>
      </w:r>
    </w:p>
    <w:p w:rsidR="00A06617" w:rsidRPr="00F3444E" w:rsidRDefault="00A06617" w:rsidP="00312E79">
      <w:pPr>
        <w:pStyle w:val="Style10"/>
        <w:widowControl/>
        <w:jc w:val="both"/>
        <w:rPr>
          <w:rStyle w:val="FontStyle47"/>
          <w:rFonts w:ascii="Book Antiqua" w:hAnsi="Book Antiqua"/>
          <w:lang w:val="cs-CZ" w:eastAsia="cs-CZ"/>
        </w:rPr>
      </w:pPr>
      <w:r w:rsidRPr="00F3444E">
        <w:rPr>
          <w:rStyle w:val="FontStyle47"/>
          <w:rFonts w:ascii="Book Antiqua" w:hAnsi="Book Antiqua"/>
          <w:lang w:val="cs-CZ" w:eastAsia="cs-CZ"/>
        </w:rPr>
        <w:t>Povoz! Ne, kočár. A v něm muž.</w:t>
      </w:r>
    </w:p>
    <w:p w:rsidR="00A06617" w:rsidRPr="00F3444E" w:rsidRDefault="00A06617" w:rsidP="00312E79">
      <w:pPr>
        <w:pStyle w:val="Style10"/>
        <w:widowControl/>
        <w:jc w:val="both"/>
        <w:rPr>
          <w:rStyle w:val="FontStyle47"/>
          <w:rFonts w:ascii="Book Antiqua" w:hAnsi="Book Antiqua"/>
          <w:lang w:val="cs-CZ" w:eastAsia="cs-CZ"/>
        </w:rPr>
      </w:pPr>
      <w:r w:rsidRPr="00F3444E">
        <w:rPr>
          <w:rStyle w:val="FontStyle47"/>
          <w:rFonts w:ascii="Book Antiqua" w:hAnsi="Book Antiqua"/>
          <w:lang w:val="cs-CZ" w:eastAsia="cs-CZ"/>
        </w:rPr>
        <w:t>Naštěstí to není nikdo známý, oddechla si Serena.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Představa, že se setká s cizím mužem, jí však znepokojovala. Žádný vhodný úkryt neviděla, a tak zrychlila krok, přestože si uvědomovala, že kočáru taženému čtyřmi koňmi utéct nemůže.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Blížil se k</w:t>
      </w:r>
      <w:r>
        <w:rPr>
          <w:rStyle w:val="FontStyle47"/>
          <w:rFonts w:ascii="Book Antiqua" w:hAnsi="Book Antiqua"/>
          <w:lang w:val="cs-CZ" w:eastAsia="cs-CZ"/>
        </w:rPr>
        <w:t> </w:t>
      </w:r>
      <w:r w:rsidRPr="00F3444E">
        <w:rPr>
          <w:rStyle w:val="FontStyle47"/>
          <w:rFonts w:ascii="Book Antiqua" w:hAnsi="Book Antiqua"/>
          <w:lang w:val="cs-CZ" w:eastAsia="cs-CZ"/>
        </w:rPr>
        <w:t>ní</w:t>
      </w:r>
      <w:r>
        <w:rPr>
          <w:rStyle w:val="FontStyle47"/>
          <w:rFonts w:ascii="Book Antiqua" w:hAnsi="Book Antiqua"/>
          <w:lang w:val="cs-CZ" w:eastAsia="cs-CZ"/>
        </w:rPr>
        <w:t>.</w:t>
      </w:r>
      <w:r w:rsidRPr="00F3444E">
        <w:rPr>
          <w:rStyle w:val="FontStyle47"/>
          <w:rFonts w:ascii="Book Antiqua" w:hAnsi="Book Antiqua"/>
          <w:lang w:val="cs-CZ" w:eastAsia="cs-CZ"/>
        </w:rPr>
        <w:t xml:space="preserve"> Velcí ryzáci ji minuli, ale zpomalovali a zpomalovali dál, až se kočár pohyboval stejnou rychlostí jako ona.</w:t>
      </w:r>
    </w:p>
    <w:p w:rsidR="00A06617" w:rsidRPr="00F3444E" w:rsidRDefault="00A06617" w:rsidP="00312E79">
      <w:pPr>
        <w:pStyle w:val="Style10"/>
        <w:widowControl/>
        <w:jc w:val="both"/>
        <w:rPr>
          <w:rStyle w:val="FontStyle47"/>
          <w:rFonts w:ascii="Book Antiqua" w:hAnsi="Book Antiqua"/>
          <w:lang w:val="cs-CZ" w:eastAsia="cs-CZ"/>
        </w:rPr>
      </w:pPr>
      <w:r w:rsidRPr="00F3444E">
        <w:rPr>
          <w:rStyle w:val="FontStyle47"/>
          <w:rFonts w:ascii="Book Antiqua" w:hAnsi="Book Antiqua"/>
          <w:lang w:val="cs-CZ" w:eastAsia="cs-CZ"/>
        </w:rPr>
        <w:t>„Můžu vás někam odvést, paní?“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Neznámý hlas zněl kultivovaně, ale ten muž určitě nemá v úmyslu nic dobrého, když si dovolil oslovit cizí ženu. Serena se modlila, aby pokračoval v cestě.</w:t>
      </w:r>
    </w:p>
    <w:p w:rsidR="00A06617" w:rsidRPr="00F3444E" w:rsidRDefault="00A06617" w:rsidP="00312E79">
      <w:pPr>
        <w:pStyle w:val="Style10"/>
        <w:widowControl/>
        <w:jc w:val="both"/>
        <w:rPr>
          <w:rStyle w:val="FontStyle47"/>
          <w:rFonts w:ascii="Book Antiqua" w:hAnsi="Book Antiqua"/>
          <w:lang w:val="cs-CZ" w:eastAsia="cs-CZ"/>
        </w:rPr>
      </w:pPr>
      <w:r w:rsidRPr="00F3444E">
        <w:rPr>
          <w:rStyle w:val="FontStyle47"/>
          <w:rFonts w:ascii="Book Antiqua" w:hAnsi="Book Antiqua"/>
          <w:lang w:val="cs-CZ" w:eastAsia="cs-CZ"/>
        </w:rPr>
        <w:t>Kočár však nezrychlil. „Paní?“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Proč ji nenechá na pokoji? Serena se nepatrně otočila, ale zůstávala zachumlaná do kapuce. „Jsem v pořádku, děkuji.“ Pokračovala v chůzi.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Muž přesto neodjel. „Paní, pokud vím, tak do nejbližší vesnice jsou to nejméně dvě míle. Je chladno, stmívá se a vypadá to, že přijde bouře.“</w:t>
      </w:r>
    </w:p>
    <w:p w:rsidR="00A06617" w:rsidRPr="00F3444E" w:rsidRDefault="00A06617" w:rsidP="00312E79">
      <w:pPr>
        <w:pStyle w:val="Style10"/>
        <w:widowControl/>
        <w:jc w:val="both"/>
        <w:rPr>
          <w:rStyle w:val="FontStyle47"/>
          <w:rFonts w:ascii="Book Antiqua" w:hAnsi="Book Antiqua"/>
          <w:lang w:val="cs-CZ" w:eastAsia="cs-CZ"/>
        </w:rPr>
      </w:pPr>
      <w:r w:rsidRPr="00F3444E">
        <w:rPr>
          <w:rStyle w:val="FontStyle47"/>
          <w:rFonts w:ascii="Book Antiqua" w:hAnsi="Book Antiqua"/>
          <w:lang w:val="cs-CZ" w:eastAsia="cs-CZ"/>
        </w:rPr>
        <w:t>Na důkaz jeho slov přinesl vítr několik ledových kapek. „Nemůžu vás zde nechat,“ řekl prostě.</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pochopila, že muž neodjede, a tak se otočila, aby si ho prohlédla. Na první pohled bylo zřejmé, že se nejedná o obchodníka s vlnou. Šlechtic, napadlo ji okamžitě, když si ho prohlédla od vysokého klobouku až k naleštěným botám. Na hezkém obličeji měl pobavený výraz.</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„Nechci vás strašit, paní, ale zdá se, že se počasí zhorší, a tak mi nepřipadá bezpečné ani vhodné vás zde zanechat o samotě. Navíc,“ dodal s mírným úsměvem, „jsem byl vychován jako gentleman a mám laskavé srdce. V žádném případě vás nemohu nechat napospas osudu. Pokud trváte na tom, že půjdete pěšky, budu se muset přizpůsobit vaší rychlosti.“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Serenu jeho humor a laskavost, dvě vlastnosti, se kterými se v životě setkávala jen zřídka, obměkčily. Prudký závan ledového větru rozhodl. Zoufale toužila po přístřeší.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Opatrně přistoupila ke kočáru a zvedla nohu na stupínek. Muž natáhl ruku a pomohl jí na sedadlo po svém boku.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ucítila dotek jeho ruky, rozechvěla se. Neznámý gentleman byl štíhlý, ale silný. Nebyla na takové muže zvyklá.</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Její otec, bratři i bývalý manžel byli sice silní, ale mohutní a ruce měli jako lopaty.</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Štíhlé mladé muže si pamatovala z dob své nevinnosti, kdy se jim s přítelkyněmi chichotaly a uvažovaly, který by se mohl stát jejich ženichem. Od svatby již nikoho takového nespatřila, a tak nevěděla, co může od neznámého mladíka očekávat.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Neudělal nic znepokojivého, jen pobídl koně k vyšší rychlosti. „Kam máte namířeno, paní? Dovezu vás až před dům.“</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„Do Hursley,“ odpověděla a pevně se chytila držadla.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Teď, když seděla v kočáře, pochopila mužovu starost o její osobu. Na jedné straně se rozprostírala holá pole a na druhé temné kopce. Po domech nebylo ani památky. Z východu se blížily tmavé mraky a v dálce se ohýbaly větve stromů pod náporem větru.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je po cestě,“ řekl, „takže vás dovezu, kam budete chtít. Mimochodem, mé jméno je Middlethorpe. Lord Middlethorpe.“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 obavami se na něho podívala. S několika lordy se již setkala, ale žádný z nich se jí nezamlouval. Matthew byl jen pouhý baronet a jeho přátelé stáli na společenském žebříčku ještě níž. Byli bohatí, o tom nebylo pochyb, ale šlechtický titul neměli. Těch pár šlechticů, kteří se s Matthewem přátelili, patřilo ke spodině. Matthewa mrzelo, že ani jeho velkorysost nepřilákala do domu opravdovou smetánku.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Lordi, se kterými se až doposud setkala, byli nemravové a Serena se domnívala, že vysoce postavení šlechtici jen tak z dobrého srdce nezastavují kolemjdoucím pocestným. Podívala se na ubíhající cestu pod koly a uvažovala, jestli by přežila, kdyby z kočáru vyskočila…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„Smím znát vaše jméno, paní?“ zeptal se.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Allbrightová.“ Uvědomila si, že mu řekla své jméno za svobodna.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Proč asi?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Bezpochyby proto, aby zakryla stopy po svém manželství. A také ze strachu, že ten elegantní lord zná jméno Riverton a mohl by si uvědomit, že veze dobře vycvičenou ženu Matthewa Rivertona. Nemůže vědět, jak daleko se manželovo opilecké chlubení dostalo.</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Aspoň že se již lord Middlethorpe na nic neptal a soustředil se na jízdu. Serenu zaujaly jeho ruce v rukavicích, které držely opratě neobyčejně pevně. Nakonec se její pohled zastavil na mužově obličeji.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Nevypadal vyžile. Měl klasický profil a hezkou tvář. Jelikož ona sama měla příliš krátký nos a zvláštně posazené oči, dokázala ocenit bezchybné rysy.</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Musela se zbláznit!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málem hlasitě rozesmála. Strachuje se, jaké má její zachránce úmysly, a přitom ještě před chvílí si plánovala život v hříchu! Tady má vhodného kandidáta na vydržovatele. Pokud se ji – podobně jako obchodník s vlnou a kapitán – pokusí svést, stačí kývnout a stanovit svou cenu.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Její mysl ji však zradila. I když se jí neznámý muž líbil, byl to pořád jenom muž. Co když po ní bude požadovat takové věci jako Matthew a bude se k ní i tak chovat?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Má však snad jinou možnost?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 tentokrát aspoň bude moci odejít, pokud její milenec překročí určitou mez. Ale stejně…</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Lordu Middlethorpeovi neuniklo, jak se zachvěla. „Je vám zima, paní?“ zeptal se. „Každou chvíli budeme na místě. Ale ten vítr neustále sílí.“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Popohnal koně k vyšší rychlosti. Chvíli nato uvízlo kolo kočáru ve vyježděné brázdě a stačilo málo, aby skončili v příkopě. Lord sebou hodil na její stranu, aby upravil rovnováhu, a prudce zatáhl za opratě. „Omlouvám se,“ zalapal po dechu. „Nestalo se vám nic?“</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„Jsem v pořádku.“ Serena se narovnala, ale nepřestávala si uvědomovat blízkost jeho těla.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Teď však nebyla na takové myšlenky vhodná doba. Plášť jí vlál ve větru, jako by ho táhla čísi ohromná ruka, a dokonce i kočár se rozhoupal do stran.</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„Sakra,“ zamumlal lord Middlethorpe, „obával jsem se bouře, ale tohle jsem nečekal. Napravo vidím nějakou farmu, paní. Nevíte, zda bychom se tam mohli ukrýt?“ Křičel, aby ho ve větru slyšela.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Ozval se hrozivý praskot a z nedalekého stromu spadla prohnilá větev. Proletěla kolem koní a lord Middlethorpe měl co dělat, aby zvířata opět uklidnil.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neslyšela, co říká, ale pochopila, že je to tak možná lepší.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„Tak znáte ty lidi?“ vykřikl. „Obávám se, že do Hursley se nám nepodaří dojet.“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„Nevím,“ odpověděla mu stejně hlasitě. „Nejsem zdejší.“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Překvapeně na ni pohlédl, ale pak sjel s kočárem na hrbolatou cestu vedoucí k farmě. Mezi stromy probleskovalo světlo.</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neměla čas přemýšlet nad tím, co si o ní myslí. Kolem zuřila vichřice, rozmetávala stohy sena a jeden obzvláště silný nápor větru téměř převrátil jejich kočár.</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„Bude lepší, když vystoupíme a půjdeme pěšky!“ vykřikl a seskočil z kočáru, aby uklidnil vystrašené koně.</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viděla, že má Middlethorpe plné ruce práce, a tak nečekala, až jí pomůže, a sama opatrně slezla dolů. Vítr si pohrával s jejím těžkým pláštěm, jako by byl z bavlněného plátna, a spíše než ochranu představoval nebezpečí.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Podařilo se jí dojít k druhému vedoucímu koni. Uchopila ho za opratě, jednak aby se měla čeho držet a jednak aby vystrašené zvíře ukonejšila. Společně se pak prodírali k farmě.</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doklopýtali na dvůr, vítr poněkud zeslábl, protože místo bylo ze stran chráněno stodolami a stájemi. Zato zde létalo vzduchem více nebezpečných předmětů. Serena pustila opratě a přidržovala si kapuci u hlavy, aby se chránila před zvířeným prachem a slámou. Viděla kutálející se vědro, které narazilo přímo do holeně lorda Middlethorpea. Ten bolestí povyskočil.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chytila okraje kamenného žlabu a zapochybovala, že se jí podaří dojít do domu.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Ze zavěšeného dřevěného koryta se uvolnilo prkno, prolétlo těsně kolem její hlavy a roztříštilo se o kamennou zeď.</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si toho všiml a také mu neuniklo, jak je Serena drobná. Podařilo se mu zatáhnout pološílené koně do otevřené stodoly, a když měl konečně volné ruce, uchopil Serenu. Chránil ji svým tělem a společně se prodírali ke dveřím.</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Zabouchal na ně, ale v tom hluku ho stejně nikdo nemohl slyšet, a tak dveře otevřel, vtáhl Serenu dovnitř a zase zavřel.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Ocitli se v tmavé chodbě osvětlené jen jedním malým oknem. Podél zdi stály v řadě zablácené holínky a dřeváky, svědčící o velkém množství zdejších obyvatel. Na háčcích visely těžké pláště a kabáty.</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Na rozdíl od vřavy venku zde panovalo ticho, a když nic jiného, aspoň tu nefoukal vítr. Konečně si mohli odpočinout. Serena Allbrightová si zhluboka oddechla, sundala si kapuci a potřásla hlavou.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byl ohromen. Ještě nikdy v životě takovou ženu neviděl, přestože měla rozcuchané vlasy a bledý obličej.</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je nesmysl, okřikl sám sebe. Viděl již spousty různých krásek všech tvarů a velikostí.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Ale takovou ještě ne.</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Zíral na její rudé kadeře, uvolněné z drdolu, a bezchybný obličej… Vlastně nebyl bezchybný. Měla příliš plné rty, krátký nosík a její oči…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 jejích očích se nedalo říct, že by měly nějakou chybu. Byly hluboké, tmavé a velké, usazené pod těžkými smyslnými víčky. I když opak byl pravdou – vypadala, jako by právě vstala z postele, ve které si ještě před chvílí užívala.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Tento dojem ještě zvyšoval Serenin neobyčejný parfém. Jeho kořeněná a pižmová vůně ji obklopovala, a přestože nebyla příliš silná, nedala se ignorovat. Ani v nejmenším se nepodobala květinové vůni, jakou používala jeho matka a sestry. Uvědomil si, že naposledy se s podobnou vůní setkal u Terezy Bellairové, majitelky vyhlášeného domu slasti pro urozené zákazníky. Tereza byla nejnebezpečnější žena, jakou kdy potkal.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Prostitutka. Serena Allbrightová musí být prostitutka. Byla by k máni? zajímala se jeho tělesná schránka.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 konečně nadechl a uvědomil si, že si na ni musí dát pozor. Připomněl si, že Tereza Bellairová byla proradná zmije, která téměř zničila jeho nejlepšího přítele Nicholase. Žena jako Serena Allbrightová mu může způsobit jen potíže.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Tázavě na něho hleděla. „Zřejmě nás v té bouři neslyšeli, pane. Nemyslíte, že bychom jim měli oznámit, že je přišli navštívit nečekaní hosté?“</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„Přemýšlím, </w:t>
      </w:r>
      <w:r w:rsidRPr="00F3444E">
        <w:rPr>
          <w:rStyle w:val="FontStyle50"/>
          <w:rFonts w:ascii="Book Antiqua" w:hAnsi="Book Antiqua"/>
          <w:lang w:val="cs-CZ" w:eastAsia="cs-CZ"/>
        </w:rPr>
        <w:t xml:space="preserve">co </w:t>
      </w:r>
      <w:r w:rsidRPr="00F3444E">
        <w:rPr>
          <w:rStyle w:val="FontStyle47"/>
          <w:rFonts w:ascii="Book Antiqua" w:hAnsi="Book Antiqua"/>
          <w:lang w:val="cs-CZ" w:eastAsia="cs-CZ"/>
        </w:rPr>
        <w:t>jim řekneme, slečno Allbrightová.“</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„Že se potřebujeme ukrýt před bouří. Jako správní křesťané nám stěží mohou odmítnout pomoc.“</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„Přemýšlel jsem, co jim řeknu o vás. Já jsem na cestě do Weymouthu, kde mě čeká jisté jednání. A co vy?“</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Jeho otázka ji překvapila a Francis ji podezíral, že na okamžik zapomněla, kam má vlastně namířeno. „Můj kočár měl nehodu?“ nabídla mu zkusmo.</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 tom případě musíme poslat pomoc vašemu kočímu a služebnictvu.“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Nesnažila se předstírat, že šlo o lež. „V takovém případě se obávám, že žádné rozumné vysvětlení nemám, pane.“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„Slečno Allbrightová, musím se postarat o koně, takže si zde nemůžeme vyměňovat zdvořilostní fráze. Co chcete, abych řekl?“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Vystrčila bradu. „Pokud si to přejete, můžete říct pravdu.“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Pokrčil rameny. „Jak chcete.“ Bylo mu však jasné, že takové vysvětlení bude znít velice zvláštně.</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zamířil ke dveřím na konci chodby, ale než k nim stačil dojít, dveře se otevřely. „Kdo je tam?“ otázal se drsný hlas a Francis zíral přímo do hlavně pistole.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„Nejsme zločinci, pane,“ řekl rychle. „Jen bychom se rádi ukryli před bouří. Klepali jsme, ale zřejmě jste nás neslyšel.“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Jeho kultivovaný hlas zřejmě způsobil, že se ledy prolomily. Dveře se otevřely dokořán a objevil se v nich vysoký šlachovitý muž s dlouhým černým plnovousem. Za ním byla kuchyň plná lidí.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„Nikdo nemůže říct, že Jeremy Post odmítl pomoc bližnímu svému,“ prohlásil muž, ale nepřestával si je podezíravě prohlížet.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 rychle rozhodl. „Jmenuji se Haile a tohle je má manželka. Zaplatíme vám za nocleh.“</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Slyšel, jak Serena nesouhlasně zasyčela, ale byl si jist, že se rozhodl správně. Mohlo by se stát, že tento pobožný muž by Serenu vyhodil ze svého domu.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Obyčejnou ženu by snad mohl tolerovat, ale tuhle erotickou děvu? To nikdy.</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 protože předstíral, že je Serena jeho manželkou, rozhodl se raději nepoužít svůj šlechtický titul.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Muž na ně ještě chvíli zíral a věnoval Sereně jeden nesouhlasný pohled, ale nakonec sklonil zbraň a ustoupil stranou. „Tak tedy vstupte.“</w:t>
      </w:r>
    </w:p>
    <w:p w:rsidR="00A06617" w:rsidRPr="00FA3CF4" w:rsidRDefault="00A06617" w:rsidP="00312E79">
      <w:pPr>
        <w:pStyle w:val="Style5"/>
        <w:widowControl/>
        <w:spacing w:line="240" w:lineRule="auto"/>
        <w:ind w:firstLine="284"/>
        <w:rPr>
          <w:rStyle w:val="FontStyle50"/>
          <w:rFonts w:ascii="Book Antiqua" w:hAnsi="Book Antiqua"/>
          <w:lang w:val="cs-CZ" w:eastAsia="cs-CZ"/>
        </w:rPr>
      </w:pPr>
      <w:r w:rsidRPr="00F3444E">
        <w:rPr>
          <w:rStyle w:val="FontStyle47"/>
          <w:rFonts w:ascii="Book Antiqua" w:hAnsi="Book Antiqua"/>
          <w:lang w:val="cs-CZ" w:eastAsia="cs-CZ"/>
        </w:rPr>
        <w:t xml:space="preserve">Kuchyň byla plná lidí a voněla jídlem. Panoval zde zápach nemytých těl, ale Francisovi to nevadilo. Zápach aspoň částečně přerazí Serenin vzrušující parfém. Jen mlhavě si uvědomoval přítomnost asi deseti lidí různého věku, když kráčel za jejich hostitelem k ohni. Nad krbem visel vyšitý nápis: </w:t>
      </w:r>
      <w:r w:rsidRPr="00F3444E">
        <w:rPr>
          <w:rStyle w:val="FontStyle50"/>
          <w:rFonts w:ascii="Book Antiqua" w:hAnsi="Book Antiqua"/>
          <w:lang w:val="cs-CZ" w:eastAsia="cs-CZ"/>
        </w:rPr>
        <w:t xml:space="preserve">Na všelikém místě </w:t>
      </w:r>
      <w:r w:rsidRPr="00FA3CF4">
        <w:rPr>
          <w:rStyle w:val="FontStyle50"/>
          <w:rFonts w:ascii="Book Antiqua" w:hAnsi="Book Antiqua"/>
          <w:lang w:val="cs-CZ" w:eastAsia="cs-CZ"/>
        </w:rPr>
        <w:t>oči Hospodinovy spatřují zlé i dobré.</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„Seme, Chame,“ zvolal pan Post, „postarejte se o koně pana Hailea.“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 dubové lavice vedle krbu se zvedli dva podsadití mladíci.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Pan Post ukázal na uvolněná místa. „Sedněte si, prosím.“</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 otočil, aby pomohl své partnerce z pláště, a kvalita jejího svrchníku ho překvapila. Byl ušit z pevné vlněné látky, podšité sobolí kožešinou, a někdo za něj musel zaplatit nemalou sumu peněz. Ale pod ním se skrývaly šaty s výstřihem tak hlubokým, že se z něj musel panu Postovi zrychlit tep. Francis měl co dělat, aby od Serenina nádherného poprsí odtrhl zrak.</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Allbrightová si zájmu, který budila, nevšímala a začala si svlékat kožené rukavice.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Na Francise čekalo další překvapení. Na prstě měla navléknutý hezký snubní prstýnek a prsten s velkým smaragdem.</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Copak je </w:t>
      </w:r>
      <w:r w:rsidRPr="00F3444E">
        <w:rPr>
          <w:rStyle w:val="FontStyle50"/>
          <w:rFonts w:ascii="Book Antiqua" w:hAnsi="Book Antiqua"/>
          <w:lang w:val="cs-CZ" w:eastAsia="cs-CZ"/>
        </w:rPr>
        <w:t xml:space="preserve">vdaná? </w:t>
      </w:r>
      <w:r w:rsidRPr="00F3444E">
        <w:rPr>
          <w:rStyle w:val="FontStyle47"/>
          <w:rFonts w:ascii="Book Antiqua" w:hAnsi="Book Antiqua"/>
          <w:lang w:val="cs-CZ" w:eastAsia="cs-CZ"/>
        </w:rPr>
        <w:t>Je možné, že nějaký muž tuto nádhernou ženu nechá jen tak toulat bez dozoru?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„Sáro,“ vyštěkl pan Post směrem ke skupince žen stojících vedle stolu. „Dej paní Haileové svůj pléd. Bylo by jí zde chladno.“</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Hubená dívka přispěchala s černým pleteným plédem. Francis by mohl přísahat, že to koutkem Sereniných úst zacukalo, když si přehazovala pléd kolem ramen. Pak se však na hostitele sladce usmála. „Děkuji vám, pane Poste. Jste velice laskav.“</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Jeremy Post na ni hleděl a pevně svíral v ústech konec dlouhé hliněné dýmky. Určitě litoval okamžiku, kdy do svého domu vpustil tuhle necudnou ženštinu. Francis měl podobný pocit.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Posadili se a Francis řekl: „I já vám děkuji za vaši pohostinnost, pane Poste. Počasí je dnes příšerné.“ Okna se třásla pod náporem větru a příležitostné praskání dávalo tušit dalším zkázám.</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„Ruku Boží na hříšníky tohoto světa,“ zamumlal muž. „A odkud vlastně jste?“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„Mám dům poblíž Andoveru.“ To byla pravda, protože právě tam se nacházelo jeho panství.</w:t>
      </w:r>
    </w:p>
    <w:p w:rsidR="00A06617" w:rsidRPr="00F3444E" w:rsidRDefault="00A06617" w:rsidP="00312E79">
      <w:pPr>
        <w:pStyle w:val="Style5"/>
        <w:widowControl/>
        <w:spacing w:line="240" w:lineRule="auto"/>
        <w:ind w:firstLine="284"/>
        <w:rPr>
          <w:rStyle w:val="FontStyle50"/>
          <w:rFonts w:ascii="Book Antiqua" w:hAnsi="Book Antiqua"/>
          <w:lang w:val="cs-CZ" w:eastAsia="cs-CZ"/>
        </w:rPr>
      </w:pPr>
      <w:r w:rsidRPr="00F3444E">
        <w:rPr>
          <w:rStyle w:val="FontStyle47"/>
          <w:rFonts w:ascii="Book Antiqua" w:hAnsi="Book Antiqua"/>
          <w:lang w:val="cs-CZ" w:eastAsia="cs-CZ"/>
        </w:rPr>
        <w:t>„Váš dům je bezpochyby velmi pěkný,“ prohodil jejich hostitel pohrdavě. „</w:t>
      </w:r>
      <w:r w:rsidRPr="00F3444E">
        <w:rPr>
          <w:rStyle w:val="FontStyle47"/>
          <w:rFonts w:ascii="Book Antiqua" w:hAnsi="Book Antiqua"/>
          <w:i/>
          <w:iCs/>
          <w:lang w:val="cs-CZ" w:eastAsia="cs-CZ"/>
        </w:rPr>
        <w:t>N</w:t>
      </w:r>
      <w:r w:rsidRPr="00F3444E">
        <w:rPr>
          <w:rStyle w:val="FontStyle50"/>
          <w:rFonts w:ascii="Book Antiqua" w:hAnsi="Book Antiqua"/>
          <w:lang w:val="cs-CZ" w:eastAsia="cs-CZ"/>
        </w:rPr>
        <w:t>eusiluj, abys zbohatl, od opatrnosti své přestaň.“</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Francis překvapeně nadzvedl obočí. „To zní jako nabádání k nečinnosti, pane. </w:t>
      </w:r>
      <w:r w:rsidRPr="00F3444E">
        <w:rPr>
          <w:rStyle w:val="FontStyle50"/>
          <w:rFonts w:ascii="Book Antiqua" w:hAnsi="Book Antiqua"/>
          <w:lang w:val="cs-CZ" w:eastAsia="cs-CZ"/>
        </w:rPr>
        <w:t xml:space="preserve">Silní muži si udrží bohatství,“ </w:t>
      </w:r>
      <w:r w:rsidRPr="00F3444E">
        <w:rPr>
          <w:rStyle w:val="FontStyle47"/>
          <w:rFonts w:ascii="Book Antiqua" w:hAnsi="Book Antiqua"/>
          <w:lang w:val="cs-CZ" w:eastAsia="cs-CZ"/>
        </w:rPr>
        <w:t>nabídl na oplátku.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Pana Posta jeho odpověď viditelně zmátla a Francis zaslechl jakýsi přidušený zvuk. Neotočil se, ale měl podezření, že to jeho „manželka“ potlačovala smích. Jestli si oba nedají lepší pozor, poletí odsud jako namydlený blesk.</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Náboženští fanatici typu pana Posta mu však byli protivní.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50"/>
          <w:rFonts w:ascii="Book Antiqua" w:hAnsi="Book Antiqua"/>
          <w:lang w:val="cs-CZ" w:eastAsia="cs-CZ"/>
        </w:rPr>
        <w:t xml:space="preserve">„Člověk nešlechetný, muž nepravý chodí v převrácenosti úst,“ </w:t>
      </w:r>
      <w:r w:rsidRPr="00F3444E">
        <w:rPr>
          <w:rStyle w:val="FontStyle47"/>
          <w:rFonts w:ascii="Book Antiqua" w:hAnsi="Book Antiqua"/>
          <w:lang w:val="cs-CZ" w:eastAsia="cs-CZ"/>
        </w:rPr>
        <w:t>pronesl patriarcha. „V tomto domě bezbožnost netrpíme, pane Haile.“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„Já netrpím bezbožnost nikde,“ řekl Francis přívětivě, i když ho to stálo spoustu úsilí.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Uvažoval, jaké mají možnosti, ale brzy došel k názoru, že jim nezbývá nic jiného než přečkat v této nepříjemné domácnosti noc.</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Rozhlédl se kolem sebe.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Místní obyvatelé si zřejmě nežili špatně – soudě podle kvality jednoduchého nábytku a nádobí. Z trámů visela šunka a další zásoby jídla. O přepychu se však mluvit nedalo. Šaty všech členů domácnosti byly prosté a místnost zdobily jen citáty z Bible.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Na jedné zdi kdosi vypálil do dřeva výhružnou zprávu: </w:t>
      </w:r>
      <w:r w:rsidRPr="00F3444E">
        <w:rPr>
          <w:rStyle w:val="FontStyle50"/>
          <w:rFonts w:ascii="Book Antiqua" w:hAnsi="Book Antiqua"/>
          <w:lang w:val="cs-CZ" w:eastAsia="cs-CZ"/>
        </w:rPr>
        <w:t xml:space="preserve">Ty metlou jej mrskávej, a tak duši jeho z pekla vytrhneš. </w:t>
      </w:r>
      <w:r w:rsidRPr="00F3444E">
        <w:rPr>
          <w:rStyle w:val="FontStyle47"/>
          <w:rFonts w:ascii="Book Antiqua" w:hAnsi="Book Antiqua"/>
          <w:lang w:val="cs-CZ" w:eastAsia="cs-CZ"/>
        </w:rPr>
        <w:t>Pod touto větou ležela na polici připravená metla.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Kdo všechno již dostal výprask z rukou místního despoty?</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Kolem kamen se točily čtyři ženy, zřejmě paní Postová a tři dcery. U krbu stál mladík, jenž otáčel rožněm, a v houpacím křesle dřímala stará žena. Pak zde ještě byli ti dva mladí muži, kteří odešli, aby se postarali o koně. Sem a Cham.</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by se vsadil, že chlapec u krbu se jmenuje Jáfet.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I když se mu zdejší prostředí nezamlouvalo, představa, že Jeremy Post je Noe a tato farma jeho archa uprostřed bouře, Francise pobavila. Rychle se však vzpamatoval. Smích zde zcela určitě není dovolen.</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„Netrpíme zde ani cizince.“ Postův chraplavý hlas vytrhl Francise z myšlenek.</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je škoda,“ řekl a natáhl si nohy k ohni.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Post se zamračil. „Netrpíme zde ani šlechtu. </w:t>
      </w:r>
      <w:r w:rsidRPr="00F3444E">
        <w:rPr>
          <w:rStyle w:val="FontStyle50"/>
          <w:rFonts w:ascii="Book Antiqua" w:hAnsi="Book Antiqua"/>
          <w:lang w:val="cs-CZ" w:eastAsia="cs-CZ"/>
        </w:rPr>
        <w:t xml:space="preserve">Lepší jest maličko s bázní Hospodinovou než poklad veliký s nepokojem. </w:t>
      </w:r>
      <w:r w:rsidRPr="00F3444E">
        <w:rPr>
          <w:rStyle w:val="FontStyle47"/>
          <w:rFonts w:ascii="Book Antiqua" w:hAnsi="Book Antiqua"/>
          <w:lang w:val="cs-CZ" w:eastAsia="cs-CZ"/>
        </w:rPr>
        <w:t>Jestli se jen dotknete některé z mých dcer, neručím za sebe.“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 zachvěl při představě, že by se měl některé z Postových dcer dotknout. „Mám zde svoji ženu, pane Poste.“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„Jistě,“ zamumlal muž a obdařil Serenu sžíravým pohledem.</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Bouchnutí dveří oznámilo návrat Sema a Chama a za chvíli již oba mladíci vstoupili do kuchyně. Když spatřili Serenu, zastavili se, jako by do nich uhodil blesk, a zírali na ni s otevřenými ústy.</w:t>
      </w:r>
    </w:p>
    <w:p w:rsidR="00A06617" w:rsidRPr="00F3444E" w:rsidRDefault="00A06617" w:rsidP="00312E79">
      <w:pPr>
        <w:pStyle w:val="Style5"/>
        <w:widowControl/>
        <w:spacing w:line="240" w:lineRule="auto"/>
        <w:ind w:firstLine="284"/>
        <w:rPr>
          <w:rStyle w:val="FontStyle50"/>
          <w:rFonts w:ascii="Book Antiqua" w:hAnsi="Book Antiqua"/>
          <w:lang w:val="cs-CZ" w:eastAsia="cs-CZ"/>
        </w:rPr>
      </w:pPr>
      <w:r w:rsidRPr="00F3444E">
        <w:rPr>
          <w:rStyle w:val="FontStyle47"/>
          <w:rFonts w:ascii="Book Antiqua" w:hAnsi="Book Antiqua"/>
          <w:lang w:val="cs-CZ" w:eastAsia="cs-CZ"/>
        </w:rPr>
        <w:t>„Co civíte,“ okřikl je pan Post a oba hoši zrudli a zadívali se do země. „Nezapomeňte</w:t>
      </w:r>
      <w:r w:rsidRPr="00DB7CBC">
        <w:rPr>
          <w:rStyle w:val="FontStyle47"/>
          <w:rFonts w:ascii="Book Antiqua" w:hAnsi="Book Antiqua"/>
          <w:color w:val="0000FF"/>
          <w:lang w:val="cs-CZ" w:eastAsia="cs-CZ"/>
        </w:rPr>
        <w:t xml:space="preserve">. </w:t>
      </w:r>
      <w:r w:rsidRPr="00FA3CF4">
        <w:rPr>
          <w:rStyle w:val="FontStyle47"/>
          <w:rFonts w:ascii="Book Antiqua" w:hAnsi="Book Antiqua"/>
          <w:i/>
          <w:lang w:val="cs-CZ" w:eastAsia="cs-CZ"/>
        </w:rPr>
        <w:t>R</w:t>
      </w:r>
      <w:r w:rsidRPr="00FA3CF4">
        <w:rPr>
          <w:rStyle w:val="FontStyle50"/>
          <w:rFonts w:ascii="Book Antiqua" w:hAnsi="Book Antiqua"/>
          <w:lang w:val="cs-CZ" w:eastAsia="cs-CZ"/>
        </w:rPr>
        <w:t xml:space="preserve">tové </w:t>
      </w:r>
      <w:r w:rsidRPr="00F3444E">
        <w:rPr>
          <w:rStyle w:val="FontStyle50"/>
          <w:rFonts w:ascii="Book Antiqua" w:hAnsi="Book Antiqua"/>
          <w:lang w:val="cs-CZ" w:eastAsia="cs-CZ"/>
        </w:rPr>
        <w:t>cizí ženy strdí tekou, poslední pak věci její hořké jsou jako pelyněk.“</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„Pane Poste,“ ozval se Francis přátelským hlasem. „Jestli vaši synové nějakým způsobem urazí mou ženu, neručím za následky.“</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Muž zaťal ruku v pěst. „Kdyby to nebylo proti mé víře, pane Haile, vyhodil bych vás i vaši ženu z domu.“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si z jeho slov nic nedělal. Větší obavy měl z toho, kde je pán domu uloží. Nemůže dopustit, aby byla Serena Allbrightová vydána na milost bratrům Postovým, kteří mu připomínali buldoky větřící svoji první fenu.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Zajímalo by ho, jestli i on vypadá tak vzrušeně, protože nebylo pochyb, že ho její přítomnost vzrušuje. Dokonce ani pachy zdejší kuchyně nedokázaly zcela přebít vůni jejího parfému, a jelikož seděla vedle něho, vnímal také dotyky jejího těla.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Odvážil se na ni podívat. Měla nádhernou pleť, bledou, ale prozářenou jakýmsi vnitřním světlem. Její pohled byl upřený do zdi, a Francis tak mohl obdivovat její neuvěřitelně dlouhé a husté řasy. Nos měla maličko zvednutý, ale nedalo se říct, že by jí to ubíralo na kráse. Díky němu vypadala zranitelně a dětsky.</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Na rozdíl od dítěte však seděla klidně a nevrtěla se.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Bylo to únavou, nebo kázní? Neočekával by takovou sebekázeň u lehké ženy. Je čísi manželka, nebo děvka? Která varianta by se mu více zamlouvala?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si musel připomenout, že se již brzy ožení se slušnou mladou dámou, a odtrhl od Sereny zrak.</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Vypadalo to, že se v domě ctí přísloví mlčeti zlato, a tak se v místnosti ozývalo jen cinkání nádobí a hlasité oddechování staré ženy. Francis si krátil čas vymýšlením přijatelného vysvětlení pro Serenin útěk, ale brzy zjistil, že je na to příliš unaven.</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Začala se podávat večeře. Prostá jídla, avšak dobrá. Hustá krupicová polévka, šunka se zelím a čerstvý chléb s angreštovým džemem. Po dlouhé modlitbě, hojně prokládané nabádáním k prostému pobožnému životu, se konečně mohli pustit do jídla. Francis jedl s chutí a všiml si, že Serena rovněž. Nemohl tušit, kdy jedla naposledy.</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Vlastně o ní nevěděl vůbec nic.</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Nebylo však pochyb o tom, že se jednalo o problematickou osobu. Proč by se jinak toulala bez doprovodu v chladném listopadovém počasí? To ovšem znamenalo, že se nejedná o počestnou vdanou ženu. Možná je to vdova, která se po smrti manžela začala živit jako prostitutka a nyní utíká od svého milence. I když se dalo o její ctnosti pochybovat, jeho povaha mu nedovolovala opustit ženu v nouzi.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Co s ní však bude dělat?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Jelikož záležitost, kterou měl ve Weymouthu vyřídit, byla velice citlivá, nevzal s sebou ani svého sluhu. Nemůže si dovolit zaplétat se do nějakých podivných dobrodružství. Ale nechat ji napospas osudu také ne. Možná až si s ní bude moci promluvit o samotě, ukáže se, že se jedná o nějaký nezávazný problém, který jí snadno pomůže vyřešit.</w:t>
      </w:r>
    </w:p>
    <w:p w:rsidR="00A06617"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 xml:space="preserve">Kde si s ní však v tomto přeplněném domě o samotě promluví? </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Když se večeře chýlila ke konci, uvědomil si, že to nebude žádný problém. Měli strávit noc v samostatném pokoji.</w:t>
      </w:r>
    </w:p>
    <w:p w:rsidR="00A06617" w:rsidRPr="00F3444E" w:rsidRDefault="00A06617" w:rsidP="00F270A6">
      <w:pPr>
        <w:pageBreakBefore/>
        <w:widowControl/>
        <w:ind w:firstLine="0"/>
        <w:jc w:val="center"/>
        <w:rPr>
          <w:rFonts w:ascii="Book Antiqua" w:hAnsi="Book Antiqua"/>
        </w:rPr>
      </w:pPr>
      <w:r w:rsidRPr="00D3230F">
        <w:rPr>
          <w:rFonts w:ascii="Book Antiqua" w:hAnsi="Book Antiqua"/>
          <w:noProof/>
          <w:lang w:val="en-US" w:eastAsia="en-US"/>
        </w:rPr>
        <w:pict>
          <v:shape id="Obrázok 6" o:spid="_x0000_i1033" type="#_x0000_t75" style="width:276.75pt;height:23.25pt;visibility:visible">
            <v:imagedata r:id="rId21" o:title=""/>
          </v:shape>
        </w:pict>
      </w:r>
    </w:p>
    <w:p w:rsidR="00A06617" w:rsidRDefault="00A06617" w:rsidP="00F3444E">
      <w:pPr>
        <w:pStyle w:val="Style7"/>
        <w:widowControl/>
        <w:jc w:val="both"/>
        <w:rPr>
          <w:rFonts w:ascii="Book Antiqua" w:hAnsi="Book Antiqua"/>
          <w:sz w:val="20"/>
          <w:szCs w:val="20"/>
        </w:rPr>
      </w:pPr>
    </w:p>
    <w:p w:rsidR="00A06617" w:rsidRPr="00F3444E" w:rsidRDefault="00A06617" w:rsidP="00F3444E">
      <w:pPr>
        <w:pStyle w:val="Style7"/>
        <w:widowControl/>
        <w:jc w:val="both"/>
        <w:rPr>
          <w:rFonts w:ascii="Book Antiqua" w:hAnsi="Book Antiqua"/>
          <w:sz w:val="20"/>
          <w:szCs w:val="20"/>
        </w:rPr>
      </w:pPr>
    </w:p>
    <w:p w:rsidR="00A06617" w:rsidRPr="00F3444E" w:rsidRDefault="00A06617" w:rsidP="00F3444E">
      <w:pPr>
        <w:pStyle w:val="Style7"/>
        <w:widowControl/>
        <w:jc w:val="both"/>
        <w:rPr>
          <w:rFonts w:ascii="Book Antiqua" w:hAnsi="Book Antiqua"/>
          <w:sz w:val="20"/>
          <w:szCs w:val="20"/>
        </w:rPr>
      </w:pPr>
    </w:p>
    <w:p w:rsidR="00A06617" w:rsidRPr="00F3444E" w:rsidRDefault="00A06617" w:rsidP="00F270A6">
      <w:pPr>
        <w:pStyle w:val="Style7"/>
        <w:widowControl/>
        <w:ind w:firstLine="0"/>
        <w:jc w:val="center"/>
        <w:rPr>
          <w:rStyle w:val="FontStyle54"/>
          <w:rFonts w:ascii="Book Antiqua" w:hAnsi="Book Antiqua"/>
          <w:position w:val="-13"/>
          <w:lang w:val="cs-CZ" w:eastAsia="cs-CZ"/>
        </w:rPr>
      </w:pPr>
      <w:r w:rsidRPr="00F3444E">
        <w:rPr>
          <w:rStyle w:val="FontStyle54"/>
          <w:rFonts w:ascii="Book Antiqua" w:hAnsi="Book Antiqua"/>
          <w:position w:val="-13"/>
          <w:lang w:val="cs-CZ" w:eastAsia="cs-CZ"/>
        </w:rPr>
        <w:t>4</w:t>
      </w:r>
    </w:p>
    <w:p w:rsidR="00A06617" w:rsidRPr="00F3444E" w:rsidRDefault="00A06617" w:rsidP="00F3444E">
      <w:pPr>
        <w:pStyle w:val="Style5"/>
        <w:widowControl/>
        <w:spacing w:line="240" w:lineRule="auto"/>
        <w:ind w:firstLine="284"/>
        <w:rPr>
          <w:rFonts w:ascii="Book Antiqua" w:hAnsi="Book Antiqua"/>
          <w:sz w:val="20"/>
          <w:szCs w:val="20"/>
        </w:rPr>
      </w:pPr>
    </w:p>
    <w:p w:rsidR="00A06617" w:rsidRPr="00F3444E" w:rsidRDefault="00A06617" w:rsidP="00312E79">
      <w:pPr>
        <w:pStyle w:val="Style5"/>
        <w:widowControl/>
        <w:spacing w:line="240" w:lineRule="auto"/>
        <w:ind w:firstLine="284"/>
        <w:rPr>
          <w:rFonts w:ascii="Book Antiqua" w:hAnsi="Book Antiqua"/>
          <w:sz w:val="20"/>
          <w:szCs w:val="20"/>
        </w:rPr>
      </w:pP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Postovi chodili spát brzy, a tak ženy odešly hned, jakmile umyly nádobí. Muži měli ještě nějaké povinnosti.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Než se Jeremy Post vydal na kontrolu dobytka, přečetl několik vybraných pasáží z Bible a zvláště zdůraznil jednu:</w:t>
      </w:r>
    </w:p>
    <w:p w:rsidR="00A06617" w:rsidRPr="00F3444E" w:rsidRDefault="00A06617" w:rsidP="00312E79">
      <w:pPr>
        <w:pStyle w:val="Style13"/>
        <w:widowControl/>
        <w:spacing w:line="240" w:lineRule="auto"/>
        <w:ind w:firstLine="284"/>
        <w:rPr>
          <w:rStyle w:val="FontStyle50"/>
          <w:rFonts w:ascii="Book Antiqua" w:hAnsi="Book Antiqua"/>
          <w:lang w:val="cs-CZ" w:eastAsia="cs-CZ"/>
        </w:rPr>
      </w:pPr>
      <w:r w:rsidRPr="00F3444E">
        <w:rPr>
          <w:rStyle w:val="FontStyle50"/>
          <w:rFonts w:ascii="Book Antiqua" w:hAnsi="Book Antiqua"/>
          <w:lang w:val="cs-CZ" w:eastAsia="cs-CZ"/>
        </w:rPr>
        <w:t>„Aby tě ostříhalo od ženy zlé, od úlisnosti jazyka ženy cizí. Nežádejž krásy</w:t>
      </w:r>
      <w:r w:rsidRPr="00FA3CF4">
        <w:rPr>
          <w:rStyle w:val="FontStyle50"/>
          <w:rFonts w:ascii="Book Antiqua" w:hAnsi="Book Antiqua"/>
          <w:lang w:val="cs-CZ" w:eastAsia="cs-CZ"/>
        </w:rPr>
        <w:t xml:space="preserve"> její</w:t>
      </w:r>
      <w:r w:rsidRPr="00FA3CF4">
        <w:rPr>
          <w:rStyle w:val="FontStyle50"/>
          <w:rFonts w:ascii="Book Antiqua" w:hAnsi="Book Antiqua"/>
          <w:i w:val="0"/>
          <w:lang w:val="cs-CZ" w:eastAsia="cs-CZ"/>
        </w:rPr>
        <w:t xml:space="preserve"> </w:t>
      </w:r>
      <w:r w:rsidRPr="00FA3CF4">
        <w:rPr>
          <w:rStyle w:val="FontStyle47"/>
          <w:rFonts w:ascii="Book Antiqua" w:hAnsi="Book Antiqua"/>
          <w:i/>
          <w:lang w:val="cs-CZ" w:eastAsia="cs-CZ"/>
        </w:rPr>
        <w:t>v</w:t>
      </w:r>
      <w:r w:rsidRPr="00F3444E">
        <w:rPr>
          <w:rStyle w:val="FontStyle50"/>
          <w:rFonts w:ascii="Book Antiqua" w:hAnsi="Book Antiqua"/>
          <w:lang w:val="cs-CZ" w:eastAsia="cs-CZ"/>
        </w:rPr>
        <w:t> srdci svém, a nechať tě nejímá víčky svými.“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Tato slova byla bezpochyby určena Semovi a Chamovi, ale Francise napadlo, že by si je měl vzít k srdci také. Neuniklo mu, že i pan Post si všiml moci Sereniných neobyčejných očí.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Jakmile Jeremy Post zavřel Bibli, doprovodil Serenu a Francise do nejlepší ložnice v domě. Jednalo se o pokoj manželů Postových.</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Francis zaprotestoval, bylo mu řečeno, že dům je plný a paní Postová dnes přespí v pokoji svých dcer, zatímco pan Post bude spát se svými syny. Francis se ani nepokoušel nabídnout, že by s Postovými hochy spal on a Serena by mohla přenocovat v dívčím pokoji.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si navíc vzpomněl na žádostivé pohledy, které k ní vysílali mladíci včetně výrostka Jáfeta, zřejmě by to ani nebylo bezpečné.</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Konečně se za nimi zavřely dveře a oni zůstali v malém pokoji sami. Francis zakroutil hlavou a řekl: „Omlouvám se, ale nemohl jsem tušit, že se to takto vyvine.“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Sedla si na okraj široké postele. „Ti Postovi jsou velice zvláštní lidé. A nemusíte se omlouvat. Raději budu spát s vámi v jedné posteli, než bych trávila noc s nimi. Koneckonců nejsem už cudná panna.“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Nemyslela těmi slovy nic špatného, ale ve spojení s její opojnou krásou zněla jako erotický příslib.</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Uvažoval, co by asi řekla, kdyby jí odpověděl: Ale já jsem. A nelhal by. Byl příliš hrdý na to, aby se spustil se ženou volných mravů, a příliš laskavý na to, aby zneužil nevinnou dívku, a tak byl mezi svými kamarády raritou, i když oni se domnívali, že je jen velice diskrétní.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I proto se chtěl co nejdříve oženit. Myšlenka na lady Annu ho probrala k vědomí. „Budu spát na zemi,“ řekl. Rozhlédla se po místnosti. „Kde?“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Musel uznat, že jediné místo, které se nabízelo, bylo pod postelí. Malý pokojík byl přeplněn k prasknutí různými komodami, stolečky a židlemi. Na jedné straně postele zůstala úzká ulička, ale ta nevypadala zrovna vábně. Navíc cítil chladný vzduch, který se do pokoje dral škvírami mezi prkny.</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„Drahý lorde Middlethorpe,“ pronesla Serena milým hlasem, „tohle je, jak vidíte, dosti velká postel. Myslím, že v ní můžeme oba přespat, aniž bychom se museli k sobě tisknout. Pokud,“ dodala a věnovala mu krátký pohled, jenž mu téměř vyrazil dech, „si ovšem nepřejete opak.“</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 čertu! Ta žena se ho snaží svést! Jistá část jeho těla měla z vyslovené nabídky radost. Francis si uvědomil, že není o nic lepší než Postovi hoši.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Nevěděl, co říct, a obával se, že začíná rudnout.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rovněž začervenala. „Pokud by zde měl být někdo v rozpacích, pane, pak jsem to já, ne vy.“</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 ruměncem na tváři vypadala kouzelně.</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 zhluboka nadechl. Musí se ovládnout. Není to poprvé, co cítí touhu, a zatím se vždy ovládl. Přece se nezaplete s nějakou lehkou sukní.</w:t>
      </w:r>
    </w:p>
    <w:p w:rsidR="00A06617" w:rsidRPr="00F3444E" w:rsidRDefault="00A06617" w:rsidP="00312E79">
      <w:pPr>
        <w:pStyle w:val="Style13"/>
        <w:widowControl/>
        <w:spacing w:line="240" w:lineRule="auto"/>
        <w:ind w:firstLine="284"/>
        <w:rPr>
          <w:rStyle w:val="FontStyle50"/>
          <w:rFonts w:ascii="Book Antiqua" w:hAnsi="Book Antiqua"/>
          <w:lang w:val="cs-CZ" w:eastAsia="cs-CZ"/>
        </w:rPr>
      </w:pPr>
      <w:r w:rsidRPr="00F3444E">
        <w:rPr>
          <w:rStyle w:val="FontStyle50"/>
          <w:rFonts w:ascii="Book Antiqua" w:hAnsi="Book Antiqua"/>
          <w:lang w:val="cs-CZ" w:eastAsia="cs-CZ"/>
        </w:rPr>
        <w:t xml:space="preserve">Nežádejž krásy její v srdci svém, </w:t>
      </w:r>
      <w:r w:rsidRPr="00F3444E">
        <w:rPr>
          <w:rStyle w:val="FontStyle47"/>
          <w:rFonts w:ascii="Book Antiqua" w:hAnsi="Book Antiqua"/>
          <w:lang w:val="cs-CZ" w:eastAsia="cs-CZ"/>
        </w:rPr>
        <w:t xml:space="preserve">připomněl si. </w:t>
      </w:r>
      <w:r w:rsidRPr="00F3444E">
        <w:rPr>
          <w:rStyle w:val="FontStyle50"/>
          <w:rFonts w:ascii="Book Antiqua" w:hAnsi="Book Antiqua"/>
          <w:lang w:val="cs-CZ" w:eastAsia="cs-CZ"/>
        </w:rPr>
        <w:t>A</w:t>
      </w:r>
      <w:r w:rsidRPr="00F3444E">
        <w:rPr>
          <w:rStyle w:val="FontStyle47"/>
          <w:rFonts w:ascii="Book Antiqua" w:hAnsi="Book Antiqua"/>
          <w:lang w:val="cs-CZ" w:eastAsia="cs-CZ"/>
        </w:rPr>
        <w:t> </w:t>
      </w:r>
      <w:r w:rsidRPr="00F3444E">
        <w:rPr>
          <w:rStyle w:val="FontStyle50"/>
          <w:rFonts w:ascii="Book Antiqua" w:hAnsi="Book Antiqua"/>
          <w:lang w:val="cs-CZ" w:eastAsia="cs-CZ"/>
        </w:rPr>
        <w:t>nechať tě nejímá víčky svými.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Sedl si na tvrdou židli vedle postele. „Ujišťuji vás, že ode mě vám žádné nebezpečí nehrozí. A teď mi řekněte, kam jste měla v takovém počasí namířeno.“</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Překvapeně zamrkala. „To se neodvažuji.“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50"/>
          <w:rFonts w:ascii="Book Antiqua" w:hAnsi="Book Antiqua"/>
          <w:lang w:val="cs-CZ" w:eastAsia="cs-CZ"/>
        </w:rPr>
        <w:t xml:space="preserve">To se neodvažuji. </w:t>
      </w:r>
      <w:r w:rsidRPr="00F3444E">
        <w:rPr>
          <w:rStyle w:val="FontStyle47"/>
          <w:rFonts w:ascii="Book Antiqua" w:hAnsi="Book Antiqua"/>
          <w:lang w:val="cs-CZ" w:eastAsia="cs-CZ"/>
        </w:rPr>
        <w:t>Zajímavá volba slov. Francis přemýšlel, co se za nimi skrývá. Několik pramenů temně rudých vlasů se jí uvolnilo z drdolu a ve světle svíce dostalo ohnivý odstín. Její oblé tvary od šíje až k bokům vypadaly dokonale. Dokonce i pod ošklivým plédem prosvítalo lákavé dmoucí se poprsí, jakoby žadonící o dotek jeho ruky. Její těžký parfém zcela zaplnil malou místnost.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Ta žena zosobňovala vše, po čem jeho tělo toužilo, ale snažil se zachovat si zdravý rozum.</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Prsteny na její ruce se zaleskly, a to mu dodalo sílu. „Kde je váš manžel?“ zeptal se.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 mrtvý.“</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 co vaše rodina?“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„Nemám nikoho, kdo by mi pomohl.“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„Musíte mít dům, služebnictvo…“</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Viditelně se vyhýbala odpovědi na jeho otázky. Francisovi docházela trpělivost. Měl za sebou perný den. A teď ještě bude muset strávit noc s prolhanou ženou, po jejímž těle tolik toužil. Byl však rozhodnut nevzdat se. „Kam jste tedy měla namířeno, paní? Sama a pěšky.“</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Podívala se na něho. „Jmenuji se Serena a byla bych ráda, kdybyste mě tak oslovoval.“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by nebylo vhodné.“</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„Proč ne? Máme přece strávit noc v jedné posteli.“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„Paní,“ pronesl rozhodně, „připadáte mi troufalá a podezřelá.“</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Znovu zčervenala. „Troufalá? To vy jste vymyslel tu lež, že jsme manželé, pane!“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„Kdybych to neudělal, už dávno byste letěla z domu. A zřejmě byste si to zasloužila.“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„Nic takového si nezasloužím.“</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„Žádná slušná dáma by v takové situaci nezůstala tak klidná.“</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 nádherných očích se jí zablýsklo. „Byl byste raději, kdybych propadla trudnomyslnosti, pane? To klidně mohu. Důvodů mám dost.“</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„O jakých důvodech to mluvíte?“ zeptal se rychle Francis. Sklopila zrak. „To vám nemohu říct.“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„Ať vás tedy vezme čert.“ Postavil se. „Vlezte si do postele.“ Po chvilce přemýšlení se rozhodl, že by byl hloupý, kdyby se kvůli takové ženské vzdal svého pohodlí. Sundal si boty a svlékl se jen do košile a kalhot z jelenice.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Koutkem oka viděl, že Serena uléhá do postele zcela oděná, a na okamžik ho napadlo, jestli ji přece jenom špatně neodhadl. Vypadala rozpačitě. Sfoukl svíci a vklouzl pod peřinu. Uvelebil se na samém okraji postele.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Myslel si, že když ji neuvidí, podaří se mu snáze ovládnout své tělo, ale zmýlil se. Ještě nikdy neležel se ženou v posteli. Zdálo se mu, že slyší její dech a cítí teplo jejího těla. Vnímal, když se pohnula, a nos měl plný vůně jejího zničujícího parfému.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Neklidně se zavrtěl. „Opravdu jste vdova?“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„Ano.“</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 tom případě je váš parfém krajně nevhodný. Hodil by se spíše k prostitutce.“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„Chcete říct, že vám nevoní?“ opáčila.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s tím nemá nic společného.“ Kruci, připadal si jako pobouřený farář. „Raději už spěte, paní Allbrightová. Brzy ráno musím pokračovat v cestě.“</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„Kam máte namířeno?“</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„Musím vyřídit velice důležitou záležitost.“ Pak mu došlo, proč se ptá. „Nebojte se, paní, zavezu vás do Hursley.“</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Zajímalo by ho, proč chce jet právě do Hursley. Že by tam měla milence?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Slyšel, jak bouchly dveře, oznamující návrat mužských členu zdejší domácnosti. Vyšli po schodech nahoru a uvelebili se v postelích. Rozhostilo se ticho, přerušované tu a tam vrzáním dřeva, když se do domu opřel vítr.</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Najednou promluvila. „Omlouvám se,“ řekla tiše. „Jste ke mně laskavý, a já vám ještě dělám problémy. Ten parfém mi koupil můj manžel. Už ho nepoužívám, ale z některých částí mého oděvu dosud nevyprchal. Vždy mi připadal příliš vtíravý.“</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Francise napadla celá řada otázek, ale rozhodl se je ignorovat. Přesto si neodpustil jednu poznámku: „Být vámi, paní, tak si své šaty pořádně vyvětrám.“</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Doufal, že tím jejich rozhovor pro dnešek skončil. Teď by ještě mohl zapomenout na její přítomnost v posteli a konečně usnout.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se mu však nepodařilo. Bolelo ho celé tělo a neklidně se převaloval z boku na bok.</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„Omlouvám se, jestli vás ten parfém příliš vzrušuje,“ ozvalo se ze tmy. „Jestli chcete, můžete si posloužit. Mé tělo je vám k dispozici.“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50"/>
          <w:rFonts w:ascii="Book Antiqua" w:hAnsi="Book Antiqua"/>
          <w:lang w:val="cs-CZ" w:eastAsia="cs-CZ"/>
        </w:rPr>
        <w:t xml:space="preserve">„Cože?“ </w:t>
      </w:r>
      <w:r w:rsidRPr="00F3444E">
        <w:rPr>
          <w:rStyle w:val="FontStyle47"/>
          <w:rFonts w:ascii="Book Antiqua" w:hAnsi="Book Antiqua"/>
          <w:lang w:val="cs-CZ" w:eastAsia="cs-CZ"/>
        </w:rPr>
        <w:t>Francis nevěřil vlastním uším.</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já jsem příčinou vašich obtíží,“ řekla roztřeseně. „Je tedy mou povinností, abych vás vašeho trápení zbavila.“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pocítil neodolatené vzrušení, ale nakonec se ovládl. Už ji prokoukl. Má co do činění s děvkou toho nejhrubšího zrna a byl by blázen, kdyby podlehl jejím svodům. Bůhví jakou cenu by za svoji slabost musel zaplatit. „To nebude nutné,“ odsekl chladně. „Koneckonců, nechtěla byste přece riskovat možné otěhotnění, že ne?“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„Nemohu počít dítě,“ odpověděla slabým hlasem. „Jsem neplodná.“</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je mi líto,“ řekl Francis.</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Znovu se rozhostilo ticho a pak se zatřásla postel, jak se Serena otočila na druhou stranu. „Tak tedy dobrou noc.“</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„Dobrou noc.“ Francise potěšilo, že tak rychle ukončila nepříjemnou konverzaci na lechtivé téma. Rovněž se otočil a snažil se o správnosti svého rozhodnutí přesvědčit i své tělo.</w:t>
      </w:r>
    </w:p>
    <w:p w:rsidR="00A06617" w:rsidRDefault="00A06617" w:rsidP="00312E79">
      <w:pPr>
        <w:pStyle w:val="Style5"/>
        <w:widowControl/>
        <w:spacing w:line="240" w:lineRule="auto"/>
        <w:ind w:firstLine="284"/>
        <w:rPr>
          <w:rFonts w:ascii="Book Antiqua" w:hAnsi="Book Antiqua"/>
          <w:sz w:val="20"/>
          <w:szCs w:val="20"/>
        </w:rPr>
      </w:pPr>
    </w:p>
    <w:p w:rsidR="00A06617" w:rsidRPr="00F3444E" w:rsidRDefault="00A06617" w:rsidP="00312E79">
      <w:pPr>
        <w:pStyle w:val="Style5"/>
        <w:widowControl/>
        <w:spacing w:line="240" w:lineRule="auto"/>
        <w:ind w:firstLine="284"/>
        <w:rPr>
          <w:rFonts w:ascii="Book Antiqua" w:hAnsi="Book Antiqua"/>
          <w:sz w:val="20"/>
          <w:szCs w:val="20"/>
        </w:rPr>
      </w:pP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ležela ve tmě a nemohla usnout.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On ji nechce. Pane Bože, co s ní bude, když o ni ti správní muži neprojeví zájem? V kapse má posledních pět guineí a jediné, co může nabídnout, je její tělo.</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Možná by bývalo lepší, kdyby ji její zachránce nechal na cestě a ona zemřela v bouři. Smrt je lepší než zneuctění, ale když už musí zemřít, dala by přednost rychlé smrti před pomalým umíráním hlady.</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Co bude dělat?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 touto otázkou v hlavě se jí podařilo usnout.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Probudilo ji hlasité bouchnutí. Okamžitě si uvědomila, kde je a že je již ráno. Ten rámus musel způsobit někdo z rodiny Postových. Pokoj se ještě utápěl ve tmě, ale první paprsky slunce si již našly cestu skrze škvíru mezi těžkými závěsy.</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Venku panoval klid, což znamenalo, že bylo po bouři. Budou tedy muset odjet a Middlethorpe ji vysadí v Hursley a odjede pryč.</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Co s ní bude? Počáteční kuráž již vyprchala a Serena dostala strach z neznáma. Za několik hodin bude zase sama. Ona, která samotu nikdy v životě nepoznala.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Ale k bratrům se nevrátí.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Pochybovala, že se jí bez cizí pomoci podaří dostat do Londýna.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Její nynější společník byl prvním mužem, který se k ní zachoval laskavě.</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Možná je ženatý.</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Ale ženatí muži si rovněž vydržují milenky. Jak se asi v takových případech postupuje?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Pokud se mu přímo nabídne, neodmítne ji? Jednou to již udělal.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Možná by mu měla předvést své umění.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polkla. To, co se chystala udělat, ji děsilo, ale musí to udělat, pokud nechce, aby ten muž odjel bez ní.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Věděla, co má dělat. Tedy přinejmenším věděla, co by se líbilo Matthewovi. Jsou všichni muži v tomto stejní?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stále nemohla rozhodnout. Nikdy nepolíbila jiného muže než svého manžela a teď se chystala jednoho svést.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Má však na vybranou? Je úplně sama a nic jiného než své tělo nemůže nabídnout.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Přisunula se k němu a položila mu ruku na hruď. Překvapeně vydechla. Lord Middlethorpe byl tak pevný. Matthew měl svalstvo již hodně ochablé. Přejela mu rukou po svalnatém břiše.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Poprvé v životě se jí líbilo dotýkat se mužského těla.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Nepatrně se pohnul.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Strnula, i když by jí vlastně nevadilo, kdyby se vzbudil a zjistil, co dělá. Buď by se ujal vedení, nebo by ji zastavil. Znovu usnul.</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Serena si povzdechla a sklouzla rukou níže. Však on se nakonec vzbudí…</w:t>
      </w:r>
    </w:p>
    <w:p w:rsidR="00A06617" w:rsidRDefault="00A06617" w:rsidP="00312E79">
      <w:pPr>
        <w:pStyle w:val="Style5"/>
        <w:widowControl/>
        <w:spacing w:line="240" w:lineRule="auto"/>
        <w:ind w:firstLine="284"/>
        <w:rPr>
          <w:rFonts w:ascii="Book Antiqua" w:hAnsi="Book Antiqua"/>
          <w:sz w:val="20"/>
          <w:szCs w:val="20"/>
        </w:rPr>
      </w:pPr>
    </w:p>
    <w:p w:rsidR="00A06617" w:rsidRPr="00F3444E" w:rsidRDefault="00A06617" w:rsidP="00312E79">
      <w:pPr>
        <w:pStyle w:val="Style5"/>
        <w:widowControl/>
        <w:spacing w:line="240" w:lineRule="auto"/>
        <w:ind w:firstLine="284"/>
        <w:rPr>
          <w:rFonts w:ascii="Book Antiqua" w:hAnsi="Book Antiqua"/>
          <w:sz w:val="20"/>
          <w:szCs w:val="20"/>
        </w:rPr>
      </w:pP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měl divoké sny. Zdálo se mu o zakázané vášni. Obklopovala ho opojná vůně parfému a štíhlé tělo nádherné ženy se k němu tisklo ve tmě. Její ruka se dotýkala jeho intimních partií a rozpalovala v něm oheň, který planul celým jeho tělem.</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Pohnul se a jeho mučitelka se rovněž pohnula. Na kůži cítil doteky jejích hedvábných vlasů.</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Natáhl k ní ruku, ale zamotal se do vlny, hedvábí a krajek.</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Dotek ruky vystřídaly měkké rty a horký vlhký jazyk, s kterým uměla neuvěřitelné věci. „Pane Bože,“ zamumlal a jeho vlastní vzrušený hlas mu prozradil, že je vzhůru, ale v hluboké voňavé tmě mu nic nepřipadalo opravdové.</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Kde to, sakra, je a s kým?</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Cítil, jak mu mocně bije srdce. Nedokázal myslet na nic jiného než na ty žhavé rty. Jeho tělo se ochotně poddávalo extázi, jakou dosud nikdy nepoznal.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Ale…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Než si stačil dát jednotlivé zlomky dohromady, záhadná žena se pohnula a jedna vlhká horkost vystřídala druhou.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Zalapal po dechu a rychle objal tu tajemnou bytost nad sebou, aby mu nemohla nikam utéct. Uhnula před jeho pažemi, ale jen proto, aby se mohla sklonit a bolestivě ho kousnout do krku, zatímco jejich těla zůstávala ve vzájemném spojení.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Zcela se poddal chtíči.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Překulil se a pronikl do ní ještě hlouběji. Objala ho nohama kolem pasu. Její zuby a nehty mu působily vzrušující bolest a pohyby pevných boků ho dovedly k jedinečnému vyvrcholení.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Zůstal nehybně ležet. Jeho hlava spočívala na hedvábném voňavém ňadru. Cítil se naprosto vyčerpán, ale zároveň plně uspokojen.</w:t>
      </w:r>
    </w:p>
    <w:p w:rsidR="00A06617" w:rsidRDefault="00A06617" w:rsidP="00312E79">
      <w:pPr>
        <w:pStyle w:val="Style10"/>
        <w:widowControl/>
        <w:jc w:val="both"/>
        <w:rPr>
          <w:rStyle w:val="FontStyle47"/>
          <w:rFonts w:ascii="Book Antiqua" w:hAnsi="Book Antiqua"/>
          <w:lang w:val="cs-CZ" w:eastAsia="cs-CZ"/>
        </w:rPr>
      </w:pPr>
      <w:r w:rsidRPr="00F3444E">
        <w:rPr>
          <w:rStyle w:val="FontStyle47"/>
          <w:rFonts w:ascii="Book Antiqua" w:hAnsi="Book Antiqua"/>
          <w:lang w:val="cs-CZ" w:eastAsia="cs-CZ"/>
        </w:rPr>
        <w:t xml:space="preserve">Sereniny jemné prstíky si pohrávaly s jeho kadeřemi. Konečně se vzpamatoval a začal znovu přemýšlet. </w:t>
      </w:r>
    </w:p>
    <w:p w:rsidR="00A06617" w:rsidRPr="00F3444E" w:rsidRDefault="00A06617" w:rsidP="00312E79">
      <w:pPr>
        <w:pStyle w:val="Style10"/>
        <w:widowControl/>
        <w:jc w:val="both"/>
        <w:rPr>
          <w:rStyle w:val="FontStyle50"/>
          <w:rFonts w:ascii="Book Antiqua" w:hAnsi="Book Antiqua"/>
          <w:lang w:val="cs-CZ" w:eastAsia="cs-CZ"/>
        </w:rPr>
      </w:pPr>
      <w:r w:rsidRPr="00F3444E">
        <w:rPr>
          <w:rStyle w:val="FontStyle47"/>
          <w:rFonts w:ascii="Book Antiqua" w:hAnsi="Book Antiqua"/>
          <w:lang w:val="cs-CZ" w:eastAsia="cs-CZ"/>
        </w:rPr>
        <w:t xml:space="preserve">Dalo by se říct, že ho </w:t>
      </w:r>
      <w:r w:rsidRPr="00F3444E">
        <w:rPr>
          <w:rStyle w:val="FontStyle50"/>
          <w:rFonts w:ascii="Book Antiqua" w:hAnsi="Book Antiqua"/>
          <w:lang w:val="cs-CZ" w:eastAsia="cs-CZ"/>
        </w:rPr>
        <w:t>znásilnila.</w:t>
      </w:r>
    </w:p>
    <w:p w:rsidR="00A06617" w:rsidRPr="00F3444E" w:rsidRDefault="00A06617" w:rsidP="00312E79">
      <w:pPr>
        <w:pStyle w:val="Style5"/>
        <w:widowControl/>
        <w:spacing w:line="240" w:lineRule="auto"/>
        <w:ind w:firstLine="284"/>
        <w:rPr>
          <w:rStyle w:val="FontStyle50"/>
          <w:rFonts w:ascii="Book Antiqua" w:hAnsi="Book Antiqua"/>
          <w:lang w:val="cs-CZ" w:eastAsia="cs-CZ"/>
        </w:rPr>
      </w:pPr>
      <w:r w:rsidRPr="00F3444E">
        <w:rPr>
          <w:rStyle w:val="FontStyle47"/>
          <w:rFonts w:ascii="Book Antiqua" w:hAnsi="Book Antiqua"/>
          <w:lang w:val="cs-CZ" w:eastAsia="cs-CZ"/>
        </w:rPr>
        <w:t>Zesláblou rukou ji odstrčil a snažil se najít slova, kterými by co nejpřesněji vyjádřil své pocity. „</w:t>
      </w:r>
      <w:r w:rsidRPr="00F3444E">
        <w:rPr>
          <w:rStyle w:val="FontStyle50"/>
          <w:rFonts w:ascii="Book Antiqua" w:hAnsi="Book Antiqua"/>
          <w:lang w:val="cs-CZ" w:eastAsia="cs-CZ"/>
        </w:rPr>
        <w:t>Proč…?“</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Chytila ho za paži. „Možná jsem po vás zatoužila, pane…“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Odtáhl se od ní a pokusil se jí podívat do obličeje. „A kdybych po vás zatoužil já a vzal si vaše tělo, potěšilo by vás to?“</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„Vás to nepotěšilo?“</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Znělo to zklamaně, ale Francis byl vzteky bez sebe. „Ne, nepotěšilo.“ </w:t>
      </w:r>
      <w:r w:rsidRPr="00F3444E">
        <w:rPr>
          <w:rStyle w:val="FontStyle50"/>
          <w:rFonts w:ascii="Book Antiqua" w:hAnsi="Book Antiqua"/>
          <w:lang w:val="cs-CZ" w:eastAsia="cs-CZ"/>
        </w:rPr>
        <w:t xml:space="preserve">Chtěl ji znovu. Hned teď. </w:t>
      </w:r>
      <w:r w:rsidRPr="00F3444E">
        <w:rPr>
          <w:rStyle w:val="FontStyle47"/>
          <w:rFonts w:ascii="Book Antiqua" w:hAnsi="Book Antiqua"/>
          <w:lang w:val="cs-CZ" w:eastAsia="cs-CZ"/>
        </w:rPr>
        <w:t>„Znovu se vás ptám, proč jste to udělala?“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„Omlouvám se,“ zašeptala a v jejím hlase byly slyšet slzy. „Myslela jsem, že každý muž… Omlouvám se.“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„Co jste tím chtěla dokázat? Chtěla jste mi tak zaplatit za moji laskavost? Nebo je v tom ještě něco jiného?“</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Zakryla si paží oči. „Ne, prosím ne…, jen jsem… jen jsem vás chtěla potěšit.“</w:t>
      </w:r>
    </w:p>
    <w:p w:rsidR="00A06617" w:rsidRPr="00F3444E" w:rsidRDefault="00A06617" w:rsidP="00312E79">
      <w:pPr>
        <w:pStyle w:val="Style5"/>
        <w:widowControl/>
        <w:spacing w:line="240" w:lineRule="auto"/>
        <w:ind w:firstLine="284"/>
        <w:rPr>
          <w:rStyle w:val="FontStyle50"/>
          <w:rFonts w:ascii="Book Antiqua" w:hAnsi="Book Antiqua"/>
          <w:lang w:val="cs-CZ" w:eastAsia="cs-CZ"/>
        </w:rPr>
      </w:pPr>
      <w:r w:rsidRPr="00F3444E">
        <w:rPr>
          <w:rStyle w:val="FontStyle47"/>
          <w:rFonts w:ascii="Book Antiqua" w:hAnsi="Book Antiqua"/>
          <w:lang w:val="cs-CZ" w:eastAsia="cs-CZ"/>
        </w:rPr>
        <w:t xml:space="preserve">Francis hleděl na obrys jejího těla ve tmě. Byl zmatený a rozzlobený, že v něm probudila potřebu, kterou měl až doposud pod kontrolou. Schoval si hlavu do dlaní. Neexistuje jediný rozumný důvod, proč by ji měl </w:t>
      </w:r>
      <w:r w:rsidRPr="00F3444E">
        <w:rPr>
          <w:rStyle w:val="FontStyle50"/>
          <w:rFonts w:ascii="Book Antiqua" w:hAnsi="Book Antiqua"/>
          <w:lang w:val="cs-CZ" w:eastAsia="cs-CZ"/>
        </w:rPr>
        <w:t>litovat.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Její hlas zněl slabě. „Jen jsem nechtěla, abyste mě opustil. Doufala jsem, že bych se mohla stát vaší milenkou.“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 nadechl. Takže mu předvedla praktickou ukázku svého umění. Nebyla to náhlá touha, ale pokus udělat z něj dlužníka.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„Ani na okamžik mě nenapadlo, že bych vás opustil, paní,“ řekl chladně. „Bez ohledu na vaše chování vás zavezu do Hursley.“</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„Nemám jediný důvod vystoupit v Hursley.“ Teď mluvila jako malá holčička.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si byl vědom, že se ocitá na nejisté půdě, ale nemohl ignorovat nevyslovenou žádost o pomoc. Nemůže ji zanechat napospas osudu. A v hloubi své mysli si to ani nepřál.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Chtěla se stát jeho milenkou. Proč ne? Je to profesionální prostitutka, kterou si může za peníze koupit každý muž.</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I když všechno svědčilo proti ní, nemohl tomu jednoznačně uvěřit.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Rozhodl se celou situaci vyřešit. „V tom případě vás ubytuji v hostinci, kde vyčkáte, dokud se nevrátím, abych vám pomohl.“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Nepatrně otočila hlavu. „A vrátíte se?“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„Musíte mi důvěřovat, paní, i když to zřejmě děláte nerada.“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Postavil se a prudkým pohybem rozhrnul závěsy. Otočil se.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Ležela naprosto nehybně, ale sukni měla vykasanou a jedno nádherné ňadro jí vyklouzlo z živůtku. Rozcuchané vlasy jí částečně clonily obličej, ale nedokázaly zcela zakrýt její půvabné rysy. Pokoj byl plný jejího parfému a vůně sexu.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Kristepane, jak moc si přál na ni skočit a prozkoumávat každý kousek jejího nádherného těla.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Podívala se na něho velkýma tmavýma očima. „Chcete mě tedy za svou milenku?“ zašeptala.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Musel se hodně nutit, aby řekl: „Lituji, že nemohu vaši nabídku přijmout.“ Ta lítost byla opravdu upřímná.</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Rozechvěly se jí rty jako vystrašenému dítěti. Co si s ní, k čertu, počne? Otočil se a začal se oblékat.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Prudce se posadila. „Odcházíte?“ vyhrkla.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její otázku ignoroval, protože si právě všiml svých kalhot. Samozřejmě že byly odepnuté, ale představa, jak ho ve spánku svlékala, ho popudila a zároveň nesmírně vzrušila.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55"/>
          <w:rFonts w:ascii="Book Antiqua" w:hAnsi="Book Antiqua"/>
          <w:lang w:val="cs-CZ" w:eastAsia="cs-CZ"/>
        </w:rPr>
        <w:t>„</w:t>
      </w:r>
      <w:r w:rsidRPr="00F3444E">
        <w:rPr>
          <w:rStyle w:val="FontStyle55"/>
          <w:rFonts w:ascii="Book Antiqua" w:hAnsi="Book Antiqua"/>
          <w:b w:val="0"/>
          <w:bCs w:val="0"/>
          <w:sz w:val="20"/>
          <w:szCs w:val="20"/>
          <w:lang w:val="cs-CZ" w:eastAsia="cs-CZ"/>
        </w:rPr>
        <w:t>My</w:t>
      </w:r>
      <w:r w:rsidRPr="00F3444E">
        <w:rPr>
          <w:rStyle w:val="FontStyle55"/>
          <w:rFonts w:ascii="Book Antiqua" w:hAnsi="Book Antiqua"/>
          <w:lang w:val="cs-CZ" w:eastAsia="cs-CZ"/>
        </w:rPr>
        <w:t xml:space="preserve"> </w:t>
      </w:r>
      <w:r w:rsidRPr="00F3444E">
        <w:rPr>
          <w:rStyle w:val="FontStyle47"/>
          <w:rFonts w:ascii="Book Antiqua" w:hAnsi="Book Antiqua"/>
          <w:lang w:val="cs-CZ" w:eastAsia="cs-CZ"/>
        </w:rPr>
        <w:t xml:space="preserve">odcházíme,“ odpověděl nakonec a zapnul si kalhoty. „Pokud ovšem nemáte jiné plány. </w:t>
      </w:r>
      <w:r w:rsidRPr="00F3444E">
        <w:rPr>
          <w:rStyle w:val="FontStyle55"/>
          <w:rFonts w:ascii="Book Antiqua" w:hAnsi="Book Antiqua"/>
          <w:b w:val="0"/>
          <w:bCs w:val="0"/>
          <w:sz w:val="20"/>
          <w:szCs w:val="20"/>
          <w:lang w:val="cs-CZ" w:eastAsia="cs-CZ"/>
        </w:rPr>
        <w:t>Já</w:t>
      </w:r>
      <w:r w:rsidRPr="00F3444E">
        <w:rPr>
          <w:rStyle w:val="FontStyle55"/>
          <w:rFonts w:ascii="Book Antiqua" w:hAnsi="Book Antiqua"/>
          <w:lang w:val="cs-CZ" w:eastAsia="cs-CZ"/>
        </w:rPr>
        <w:t xml:space="preserve"> </w:t>
      </w:r>
      <w:r w:rsidRPr="00F3444E">
        <w:rPr>
          <w:rStyle w:val="FontStyle47"/>
          <w:rFonts w:ascii="Book Antiqua" w:hAnsi="Book Antiqua"/>
          <w:lang w:val="cs-CZ" w:eastAsia="cs-CZ"/>
        </w:rPr>
        <w:t>vás k ničemu nutit nebudu.“ Znělo to jako výčitka.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 mi to opravdu moc líto.“</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„Zapomeňte na to,“ řekl krátce. „Už o tom nebudeme mluvit.“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Vydala ze sebe tlumený zvuk, který zněl jako vzlyk, a vylezla z postele. Otočil se k ní, ale měla skloněnou hlavu a upravovala si živůtek a sukni. Pečlivě ustlala postel a zabalila se do černého plédu.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se otočila ke dveřím, Francise napadlo, že dva lidé, kteří se spolu před chvílí milovali, by si měli říct víc. Na podobný rozhovor však ještě nebyl připraven.</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 velkými potížemi si vybavil lady Annu, která trpělivě čeká na jeho návrat a jež se má stát jeho ženou.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Jako správný gentleman otevřel své nevítané společnici dveře a společně sešli po schodech dolů.</w:t>
      </w:r>
    </w:p>
    <w:p w:rsidR="00A06617" w:rsidRDefault="00A06617" w:rsidP="00312E79">
      <w:pPr>
        <w:pStyle w:val="Style5"/>
        <w:widowControl/>
        <w:spacing w:line="240" w:lineRule="auto"/>
        <w:ind w:firstLine="284"/>
        <w:rPr>
          <w:rFonts w:ascii="Book Antiqua" w:hAnsi="Book Antiqua"/>
          <w:sz w:val="20"/>
          <w:szCs w:val="20"/>
        </w:rPr>
      </w:pPr>
    </w:p>
    <w:p w:rsidR="00A06617" w:rsidRPr="00F3444E" w:rsidRDefault="00A06617" w:rsidP="00312E79">
      <w:pPr>
        <w:pStyle w:val="Style5"/>
        <w:widowControl/>
        <w:spacing w:line="240" w:lineRule="auto"/>
        <w:ind w:firstLine="284"/>
        <w:rPr>
          <w:rFonts w:ascii="Book Antiqua" w:hAnsi="Book Antiqua"/>
          <w:sz w:val="20"/>
          <w:szCs w:val="20"/>
        </w:rPr>
      </w:pP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Snídaně proběhla v naprostém tichu a hned poté Francis a Serena nasedli do kočáru a zamířili směrem k Hursley. Stále mlčeli, protože Francis nevěděl, co říct, a Serena Allbrightová se opět proměnila v němou sochu.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Eroticky vonící sochu.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Jedině blázen by se obrátil zády k takové ženě, jako byla Serena. Pak si vzpomněl na lady Annu. Milenka nepřipadá v úvahu. „Proč jste šla do Hursley?“ zeptal se nakonec.</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Měla skloněnou hlavu. „Protože cesta vedla tím směrem.“ Nebude ji litovat. Určitě si za své problémy může sama. „Existuje nějaké místo, kam byste se chtěla dostat?“</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„Ne.“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Co provedl, že si něco takového zasloužil? „Výborně. V tom případě zůstanete tam, kde vás zanechám, a až se vrátím, uvidíme, co se dá dělat. Ale znovu opakuji, že milenku nepotřebuji.“</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Opět se rozhostilo ticho.</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Ukázalo se, že Hursley je jen obyčejná vesnice, která nenabízela žádné ubytování, a tak pokračovali až do Romsey a ubytovali se v hostinci U červeného lva. Vzhledem ke kvalitě jejich oděvu a kočáru a dostatečnému peněžnímu obnosu hostinský velkoryse přehlédl chybějící zavazadla. Tvářil se, že uvěřil jejich historce o tom, jak je nečekaně přepadla bouře a že si paní Haileová potřebuje odpočinout, aby se z nepříjemného zážitku vzpamatovala.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Jelikož si Francis nebyl jistý, jak dlouho se ve Weymouthu zdrží, zaplatil ubytování a stravu na dva dny a dal Sereně ještě pár guineí. Když odjížděl, všiml si zoufalého výrazu v jejích očích. Nevěřila, že se vrátí.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 tom případě zřejmě svede prvního potenciálního milence, na kterého narazí.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Při představě, že by tam nebyla, až se vrátí, měl Francis chuť obrátit kočár a vrátit se pro ni. Mlhavé vzpomínky na ranní milování se mu neodbytně honily hlavou. Hořce litoval, že část svého prvního sexuálního zážitku prospal.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 sice panic – tedy ještě nedávno byl –, ale ne ignorant. Jeho přátelé se o sexu bavili otevřeně. Bylo mu jasné, že to, co prožil, bylo jedinečné.</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Sám sobě se snažil namluvit, že to je další důvod, proč by se měl držet od Sereny Allbrightové co nejdál.</w:t>
      </w:r>
    </w:p>
    <w:p w:rsidR="00A06617" w:rsidRPr="00F3444E" w:rsidRDefault="00A06617" w:rsidP="00F270A6">
      <w:pPr>
        <w:pageBreakBefore/>
        <w:widowControl/>
        <w:ind w:firstLine="0"/>
        <w:jc w:val="center"/>
        <w:rPr>
          <w:rFonts w:ascii="Book Antiqua" w:hAnsi="Book Antiqua"/>
        </w:rPr>
      </w:pPr>
      <w:r w:rsidRPr="00D3230F">
        <w:rPr>
          <w:rFonts w:ascii="Book Antiqua" w:hAnsi="Book Antiqua"/>
          <w:noProof/>
          <w:lang w:val="en-US" w:eastAsia="en-US"/>
        </w:rPr>
        <w:pict>
          <v:shape id="Obrázok 7" o:spid="_x0000_i1034" type="#_x0000_t75" style="width:277.5pt;height:23.25pt;visibility:visible">
            <v:imagedata r:id="rId22" o:title=""/>
          </v:shape>
        </w:pict>
      </w:r>
    </w:p>
    <w:p w:rsidR="00A06617" w:rsidRDefault="00A06617" w:rsidP="00F3444E">
      <w:pPr>
        <w:pStyle w:val="Style6"/>
        <w:widowControl/>
        <w:jc w:val="both"/>
        <w:rPr>
          <w:rFonts w:ascii="Book Antiqua" w:hAnsi="Book Antiqua"/>
          <w:sz w:val="20"/>
          <w:szCs w:val="20"/>
        </w:rPr>
      </w:pPr>
    </w:p>
    <w:p w:rsidR="00A06617" w:rsidRPr="00F3444E" w:rsidRDefault="00A06617" w:rsidP="00F3444E">
      <w:pPr>
        <w:pStyle w:val="Style6"/>
        <w:widowControl/>
        <w:jc w:val="both"/>
        <w:rPr>
          <w:rFonts w:ascii="Book Antiqua" w:hAnsi="Book Antiqua"/>
          <w:sz w:val="20"/>
          <w:szCs w:val="20"/>
        </w:rPr>
      </w:pPr>
    </w:p>
    <w:p w:rsidR="00A06617" w:rsidRPr="00F3444E" w:rsidRDefault="00A06617" w:rsidP="00F3444E">
      <w:pPr>
        <w:pStyle w:val="Style6"/>
        <w:widowControl/>
        <w:jc w:val="both"/>
        <w:rPr>
          <w:rFonts w:ascii="Book Antiqua" w:hAnsi="Book Antiqua"/>
          <w:sz w:val="20"/>
          <w:szCs w:val="20"/>
        </w:rPr>
      </w:pPr>
    </w:p>
    <w:p w:rsidR="00A06617" w:rsidRPr="00F3444E" w:rsidRDefault="00A06617" w:rsidP="00F270A6">
      <w:pPr>
        <w:pStyle w:val="Style6"/>
        <w:widowControl/>
        <w:ind w:firstLine="0"/>
        <w:jc w:val="center"/>
        <w:rPr>
          <w:rStyle w:val="FontStyle56"/>
          <w:rFonts w:ascii="Book Antiqua" w:hAnsi="Book Antiqua"/>
          <w:position w:val="-13"/>
          <w:lang w:val="cs-CZ" w:eastAsia="cs-CZ"/>
        </w:rPr>
      </w:pPr>
      <w:r w:rsidRPr="00F3444E">
        <w:rPr>
          <w:rStyle w:val="FontStyle56"/>
          <w:rFonts w:ascii="Book Antiqua" w:hAnsi="Book Antiqua"/>
          <w:position w:val="-13"/>
          <w:lang w:val="cs-CZ" w:eastAsia="cs-CZ"/>
        </w:rPr>
        <w:t>5</w:t>
      </w:r>
    </w:p>
    <w:p w:rsidR="00A06617" w:rsidRPr="00F3444E" w:rsidRDefault="00A06617" w:rsidP="00F3444E">
      <w:pPr>
        <w:pStyle w:val="Style5"/>
        <w:widowControl/>
        <w:spacing w:line="240" w:lineRule="auto"/>
        <w:ind w:firstLine="284"/>
        <w:rPr>
          <w:rFonts w:ascii="Book Antiqua" w:hAnsi="Book Antiqua"/>
          <w:sz w:val="20"/>
          <w:szCs w:val="20"/>
        </w:rPr>
      </w:pPr>
    </w:p>
    <w:p w:rsidR="00A06617" w:rsidRPr="00F3444E" w:rsidRDefault="00A06617" w:rsidP="00F3444E">
      <w:pPr>
        <w:pStyle w:val="Style5"/>
        <w:widowControl/>
        <w:spacing w:line="240" w:lineRule="auto"/>
        <w:ind w:firstLine="284"/>
        <w:rPr>
          <w:rFonts w:ascii="Book Antiqua" w:hAnsi="Book Antiqua"/>
          <w:sz w:val="20"/>
          <w:szCs w:val="20"/>
        </w:rPr>
      </w:pP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 přinutil soustředit na důležitější věci – musí zastrašit Charlese Ferncliffa.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Copak si ten chlap doopravdy myslí, že může jeho matku vydírat? Požaduje deset tisíc liber, a přitom se nemá o co opřít. Pravdou je, že matka si velice potrpí na dobrou pověst, ale stejně je to zvláštní strategie.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Ještě divnější bylo, že mu Ferncliff poslal dopis. Možná nevěřil, že by mu matka ty peníze dala, a domníval se, že se synem bude snazší pořízení. To se ovšem proklatě zmýlil.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I když vlastně není divu, že Ferncliff vymyslel tak nesmyslný plán.</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Podle všeho se jedná o velice nevyrovnaného člověka.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Ať se Francis snažil ze všech sil, nedokázal si představit, že by měla matka s někým intimní poměr. Na svůj věk sice vypadala dobře, ale určitě nepatřila k ženám, které člověk nachytá v sedlárně se štolbou. Co tedy mohla udělat? Zhřešila snad za kazatelnou s postarším farářem? Nebo ji snad při procházení účetních záznamů svedl správce?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zakroutil hlavou a rozhodl se raději přemýšlet o tom, jak naloží s Charlesem Ferncliffem. Kdykoliv se mu do myšlenek začala plést Serena Allbrightová, rychle její obraz zatlačil do pozadí.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 prudké bouři byla cesta rozblácená. Vlastně udělal včera chybu, když se rozhodl jet z Winchesteru zkratkou, a to nejen kvůli kvalitě silnic. Dostal se do velice zapeklité situace.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Teď však na tu ženu myslet nebude.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Ani placená silnice nebyla dobře sjízdná, a tak když Francis konečně zastavil před hostincem U koruny a kotvy v malém přístavu Weymouthu, bylo již pozdní odpoledne. Zeptal se</w:t>
      </w:r>
      <w:r>
        <w:rPr>
          <w:rStyle w:val="FontStyle47"/>
          <w:rFonts w:ascii="Book Antiqua" w:hAnsi="Book Antiqua"/>
          <w:lang w:val="cs-CZ" w:eastAsia="cs-CZ"/>
        </w:rPr>
        <w:t>, zda-li je přítomen Charles Fern</w:t>
      </w:r>
      <w:r w:rsidRPr="00F3444E">
        <w:rPr>
          <w:rStyle w:val="FontStyle47"/>
          <w:rFonts w:ascii="Book Antiqua" w:hAnsi="Book Antiqua"/>
          <w:lang w:val="cs-CZ" w:eastAsia="cs-CZ"/>
        </w:rPr>
        <w:t>cliff, ale dostalo se mu záporné odpovědi.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Ten vyděrač mohl mít aspoň tolik slušnosti, aby na svoji oběť počkal.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 ubytoval, protože mu nezbývalo nic jiného než zde přespat. Vlastně Sereně neslíbil, že se vrátí ještě dnes, ale Ferncliffova nepřítomnost ho stejně rozladila. Ten muž mu byl čím dál tím nepříjemnější.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Možná ho přece jenom zmlátí.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Objednal si večeři a pak se neklidně procházel po místnosti a pokoušel se přijít na to, jak naloží se Serenou.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Měl by z ní udělat svou milenku? Stačí jen říct a bude jeho. Mohl by se zítra vrátit do hostince U červeného lva a dosyta si užít jejího těla. Mohl by ji ubytovat v Londýně a dát jí vše, po čem touží.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Rebelové by zírali.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a jeho spolužáci založili bratrstvo Rebelů ještě na studiích, aby se mohli navzájem chránit a pomáhat si. Nyní se jednalo spíše o společenstvo přátel, mezi kterými však byly velmi pevné a hluboké vztahy. Nedávno se domluvili, že milenky i manželky se rovněž stanou členkami společenstva.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Ale co na to řekne lady Anna? Jistě, jedná se o dobře vychovanou dívku, která by zcela určitě netropila žárlivé scény kvůli tomu, že si její manžel vydržuje milenku, ale Francisovi nepřipadalo správné dostat ji do takové situace.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Vlastně mu vůbec nepřipadalo správné vydržovat si milenku – a už vůbec ne takovou, jako je Serena. Je sice krásná a znalá umění erotiky, ale mohlo by se ukázat, že ve skutečnosti je hříšnost sama.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Jeho prvotní povinností je oženit se a zplodit dědice. Jeho prvotní potřebou je oženit se, aby se ubránil nechtěné posedlosti tou svůdnou děvkou.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Ještě se nabízel jeden důvod ke sňatku, kterému doposud věnoval jen minimální pozornost. Eleanor Delaneyová.</w:t>
      </w:r>
    </w:p>
    <w:p w:rsidR="00A06617" w:rsidRPr="00F3444E" w:rsidRDefault="00A06617" w:rsidP="00312E79">
      <w:pPr>
        <w:pStyle w:val="Style5"/>
        <w:widowControl/>
        <w:spacing w:line="260" w:lineRule="exact"/>
        <w:ind w:firstLine="284"/>
        <w:rPr>
          <w:rStyle w:val="FontStyle47"/>
          <w:rFonts w:ascii="Book Antiqua" w:hAnsi="Book Antiqua"/>
          <w:lang w:val="cs-CZ" w:eastAsia="cs-CZ"/>
        </w:rPr>
      </w:pPr>
      <w:r w:rsidRPr="00F3444E">
        <w:rPr>
          <w:rStyle w:val="FontStyle47"/>
          <w:rFonts w:ascii="Book Antiqua" w:hAnsi="Book Antiqua"/>
          <w:lang w:val="cs-CZ" w:eastAsia="cs-CZ"/>
        </w:rPr>
        <w:t>Když jeho přítel Nicholas Delaney před rokem zmizel a existovalo podezření, že je mrtev, Francis se zakoukal do jeho manželky Eleanor. Nesvěřil se jí se svými city jen proto, že nepřestával věřit v Nicholasův bezpečný návrat, a navíc byla tehdy Eleanor ve vysokém stupni těhotenství.</w:t>
      </w:r>
    </w:p>
    <w:p w:rsidR="00A06617" w:rsidRPr="00F3444E" w:rsidRDefault="00A06617" w:rsidP="00312E79">
      <w:pPr>
        <w:pStyle w:val="Style5"/>
        <w:widowControl/>
        <w:spacing w:line="260" w:lineRule="exact"/>
        <w:ind w:firstLine="284"/>
        <w:rPr>
          <w:rStyle w:val="FontStyle47"/>
          <w:rFonts w:ascii="Book Antiqua" w:hAnsi="Book Antiqua"/>
          <w:lang w:val="cs-CZ" w:eastAsia="cs-CZ"/>
        </w:rPr>
      </w:pPr>
      <w:r w:rsidRPr="00F3444E">
        <w:rPr>
          <w:rStyle w:val="FontStyle47"/>
          <w:rFonts w:ascii="Book Antiqua" w:hAnsi="Book Antiqua"/>
          <w:lang w:val="cs-CZ" w:eastAsia="cs-CZ"/>
        </w:rPr>
        <w:t>Nicholas se nakonec opravdu vrátil, a když Francis viděl, jak je jeho manželství s Eleanor šťastné, už se o žádné bláznovství nepokusil. Přesto se necítil v Nicholasově přítomnosti dobře a už rok se mu úspěšně vyhýbal. Doufal, že nastávající svatba té záležitosti učiní definitivní konec.</w:t>
      </w:r>
    </w:p>
    <w:p w:rsidR="00A06617" w:rsidRPr="00F3444E" w:rsidRDefault="00A06617" w:rsidP="00312E79">
      <w:pPr>
        <w:pStyle w:val="Style5"/>
        <w:widowControl/>
        <w:spacing w:line="260" w:lineRule="exact"/>
        <w:ind w:firstLine="284"/>
        <w:rPr>
          <w:rStyle w:val="FontStyle47"/>
          <w:rFonts w:ascii="Book Antiqua" w:hAnsi="Book Antiqua"/>
          <w:lang w:val="cs-CZ" w:eastAsia="cs-CZ"/>
        </w:rPr>
      </w:pPr>
      <w:r w:rsidRPr="00F3444E">
        <w:rPr>
          <w:rStyle w:val="FontStyle47"/>
          <w:rFonts w:ascii="Book Antiqua" w:hAnsi="Book Antiqua"/>
          <w:lang w:val="cs-CZ" w:eastAsia="cs-CZ"/>
        </w:rPr>
        <w:t>Nyní pochyboval, že sňatek s lady Annou Peckworthovou by měl nějaký vliv na jeho city k Eleanor Delaneyové. Ale když si vybavil Serenu Allbrightovou, Eleanor v jejím jasném světle blikala jako bledý měsíc v záři letního slunce.</w:t>
      </w:r>
    </w:p>
    <w:p w:rsidR="00A06617" w:rsidRPr="00F3444E" w:rsidRDefault="00A06617" w:rsidP="00312E79">
      <w:pPr>
        <w:pStyle w:val="Style5"/>
        <w:widowControl/>
        <w:spacing w:line="260" w:lineRule="exact"/>
        <w:ind w:firstLine="284"/>
        <w:rPr>
          <w:rStyle w:val="FontStyle47"/>
          <w:rFonts w:ascii="Book Antiqua" w:hAnsi="Book Antiqua"/>
          <w:lang w:val="cs-CZ" w:eastAsia="cs-CZ"/>
        </w:rPr>
      </w:pPr>
      <w:r w:rsidRPr="00F3444E">
        <w:rPr>
          <w:rStyle w:val="FontStyle47"/>
          <w:rFonts w:ascii="Book Antiqua" w:hAnsi="Book Antiqua"/>
          <w:lang w:val="cs-CZ" w:eastAsia="cs-CZ"/>
        </w:rPr>
        <w:t>„K čertu,“ zamumlal. Serena nebyla vhodnou kandidátkou na nevěstu už kvůli tomu, že mu nemohla porodit dědice.</w:t>
      </w:r>
    </w:p>
    <w:p w:rsidR="00A06617" w:rsidRPr="00F3444E" w:rsidRDefault="00A06617" w:rsidP="00312E79">
      <w:pPr>
        <w:pStyle w:val="Style5"/>
        <w:widowControl/>
        <w:spacing w:line="260" w:lineRule="exact"/>
        <w:ind w:firstLine="284"/>
        <w:rPr>
          <w:rStyle w:val="FontStyle47"/>
          <w:rFonts w:ascii="Book Antiqua" w:hAnsi="Book Antiqua"/>
          <w:lang w:val="cs-CZ" w:eastAsia="cs-CZ"/>
        </w:rPr>
      </w:pPr>
      <w:r w:rsidRPr="00F3444E">
        <w:rPr>
          <w:rStyle w:val="FontStyle47"/>
          <w:rFonts w:ascii="Book Antiqua" w:hAnsi="Book Antiqua"/>
          <w:lang w:val="cs-CZ" w:eastAsia="cs-CZ"/>
        </w:rPr>
        <w:t>„Opravdu se jedná o tak závažný problém?“ ozval se překvapený hlas.</w:t>
      </w:r>
    </w:p>
    <w:p w:rsidR="00A06617" w:rsidRPr="00F3444E" w:rsidRDefault="00A06617" w:rsidP="00312E79">
      <w:pPr>
        <w:pStyle w:val="Style5"/>
        <w:widowControl/>
        <w:spacing w:line="260" w:lineRule="exact"/>
        <w:ind w:firstLine="284"/>
        <w:rPr>
          <w:rStyle w:val="FontStyle47"/>
          <w:rFonts w:ascii="Book Antiqua" w:hAnsi="Book Antiqua"/>
          <w:lang w:val="cs-CZ" w:eastAsia="cs-CZ"/>
        </w:rPr>
      </w:pPr>
      <w:r w:rsidRPr="00F3444E">
        <w:rPr>
          <w:rStyle w:val="FontStyle47"/>
          <w:rFonts w:ascii="Book Antiqua" w:hAnsi="Book Antiqua"/>
          <w:lang w:val="cs-CZ" w:eastAsia="cs-CZ"/>
        </w:rPr>
        <w:t>Francis se prudce otočil. „Nicholasi! Co tu, sakra…?“</w:t>
      </w:r>
    </w:p>
    <w:p w:rsidR="00A06617" w:rsidRPr="00F3444E" w:rsidRDefault="00A06617" w:rsidP="00312E79">
      <w:pPr>
        <w:pStyle w:val="Style5"/>
        <w:widowControl/>
        <w:spacing w:line="260" w:lineRule="exact"/>
        <w:ind w:firstLine="284"/>
        <w:rPr>
          <w:rStyle w:val="FontStyle47"/>
          <w:rFonts w:ascii="Book Antiqua" w:hAnsi="Book Antiqua"/>
          <w:lang w:val="cs-CZ" w:eastAsia="cs-CZ"/>
        </w:rPr>
      </w:pPr>
      <w:r w:rsidRPr="00F3444E">
        <w:rPr>
          <w:rStyle w:val="FontStyle47"/>
          <w:rFonts w:ascii="Book Antiqua" w:hAnsi="Book Antiqua"/>
          <w:lang w:val="cs-CZ" w:eastAsia="cs-CZ"/>
        </w:rPr>
        <w:t>Nicholas Delaney vstoupil do pokoje a zavřel za sebou dveře. Byl to hezký světlovlasý mladík, který si potrpěl na nedbalou eleganci. „Obdržel jsem záhadný vzkaz od tvé matky. Už samotný fakt, že mi napsala, mě přinutil okamžitě se vydat na cestu. Co se děje?“</w:t>
      </w:r>
    </w:p>
    <w:p w:rsidR="00A06617" w:rsidRPr="00F3444E" w:rsidRDefault="00A06617" w:rsidP="00312E79">
      <w:pPr>
        <w:pStyle w:val="Style5"/>
        <w:widowControl/>
        <w:spacing w:line="260" w:lineRule="exact"/>
        <w:ind w:firstLine="284"/>
        <w:rPr>
          <w:rStyle w:val="FontStyle47"/>
          <w:rFonts w:ascii="Book Antiqua" w:hAnsi="Book Antiqua"/>
          <w:lang w:val="cs-CZ" w:eastAsia="cs-CZ"/>
        </w:rPr>
      </w:pPr>
      <w:r w:rsidRPr="00F3444E">
        <w:rPr>
          <w:rStyle w:val="FontStyle47"/>
          <w:rFonts w:ascii="Book Antiqua" w:hAnsi="Book Antiqua"/>
          <w:lang w:val="cs-CZ" w:eastAsia="cs-CZ"/>
        </w:rPr>
        <w:t>„Matka ti poslala vzkaz?“ Francis nevěřícně kroutil hlavou. Co vedlo matku k tak překvapivému kroku? Vždy přece byla proti jejich přátelství.</w:t>
      </w:r>
    </w:p>
    <w:p w:rsidR="00A06617" w:rsidRPr="00F3444E" w:rsidRDefault="00A06617" w:rsidP="00312E79">
      <w:pPr>
        <w:pStyle w:val="Style5"/>
        <w:widowControl/>
        <w:spacing w:line="260" w:lineRule="exact"/>
        <w:ind w:firstLine="284"/>
        <w:rPr>
          <w:rStyle w:val="FontStyle47"/>
          <w:rFonts w:ascii="Book Antiqua" w:hAnsi="Book Antiqua"/>
          <w:lang w:val="cs-CZ" w:eastAsia="cs-CZ"/>
        </w:rPr>
      </w:pPr>
      <w:r w:rsidRPr="00F3444E">
        <w:rPr>
          <w:rStyle w:val="FontStyle47"/>
          <w:rFonts w:ascii="Book Antiqua" w:hAnsi="Book Antiqua"/>
          <w:lang w:val="cs-CZ" w:eastAsia="cs-CZ"/>
        </w:rPr>
        <w:t>Francis na okamžik zauvažoval, jestli celá tato záležitost není matčiným plánem, jak jeho a Nicholase znepřátelit. Ne, to je směšné. Matčino chování je však velmi podivné.</w:t>
      </w:r>
    </w:p>
    <w:p w:rsidR="00A06617" w:rsidRPr="00F3444E" w:rsidRDefault="00A06617" w:rsidP="00312E79">
      <w:pPr>
        <w:pStyle w:val="Style5"/>
        <w:widowControl/>
        <w:spacing w:line="260" w:lineRule="exact"/>
        <w:ind w:firstLine="284"/>
        <w:rPr>
          <w:rStyle w:val="FontStyle47"/>
          <w:rFonts w:ascii="Book Antiqua" w:hAnsi="Book Antiqua"/>
          <w:lang w:val="cs-CZ" w:eastAsia="cs-CZ"/>
        </w:rPr>
      </w:pPr>
      <w:r w:rsidRPr="00F3444E">
        <w:rPr>
          <w:rStyle w:val="FontStyle47"/>
          <w:rFonts w:ascii="Book Antiqua" w:hAnsi="Book Antiqua"/>
          <w:lang w:val="cs-CZ" w:eastAsia="cs-CZ"/>
        </w:rPr>
        <w:t>„Ano,“ přikývl Nicholas a svlékl si plášť. „Doufám, že ti moje přítomnost nevadí, protože dnes večer už zpátky domů nepojedu.“</w:t>
      </w:r>
    </w:p>
    <w:p w:rsidR="00A06617" w:rsidRPr="00F3444E" w:rsidRDefault="00A06617" w:rsidP="00312E79">
      <w:pPr>
        <w:pStyle w:val="Style5"/>
        <w:widowControl/>
        <w:spacing w:line="260" w:lineRule="exact"/>
        <w:ind w:firstLine="284"/>
        <w:rPr>
          <w:rStyle w:val="FontStyle47"/>
          <w:rFonts w:ascii="Book Antiqua" w:hAnsi="Book Antiqua"/>
          <w:lang w:val="cs-CZ" w:eastAsia="cs-CZ"/>
        </w:rPr>
      </w:pPr>
      <w:r w:rsidRPr="00F3444E">
        <w:rPr>
          <w:rStyle w:val="FontStyle47"/>
          <w:rFonts w:ascii="Book Antiqua" w:hAnsi="Book Antiqua"/>
          <w:lang w:val="cs-CZ" w:eastAsia="cs-CZ"/>
        </w:rPr>
        <w:t>„Samozřejmě jsem moc rád, že tě zase vidím,“ řekl Francis, „ale mrzí mě, že jsi sem jel zcela zbytečně. Chci zde jen vyřídit jistou záležitost. Co ti má matka napsala?“</w:t>
      </w:r>
    </w:p>
    <w:p w:rsidR="00A06617" w:rsidRPr="00F3444E" w:rsidRDefault="00A06617" w:rsidP="00312E79">
      <w:pPr>
        <w:pStyle w:val="Style5"/>
        <w:widowControl/>
        <w:spacing w:line="260" w:lineRule="exact"/>
        <w:ind w:firstLine="284"/>
        <w:rPr>
          <w:rStyle w:val="FontStyle47"/>
          <w:rFonts w:ascii="Book Antiqua" w:hAnsi="Book Antiqua"/>
          <w:lang w:val="cs-CZ" w:eastAsia="cs-CZ"/>
        </w:rPr>
      </w:pPr>
      <w:r w:rsidRPr="00F3444E">
        <w:rPr>
          <w:rStyle w:val="FontStyle47"/>
          <w:rFonts w:ascii="Book Antiqua" w:hAnsi="Book Antiqua"/>
          <w:lang w:val="cs-CZ" w:eastAsia="cs-CZ"/>
        </w:rPr>
        <w:t>Nicholas mu podal dopis.</w:t>
      </w:r>
    </w:p>
    <w:p w:rsidR="00A06617" w:rsidRDefault="00A06617" w:rsidP="00312E79">
      <w:pPr>
        <w:pStyle w:val="Style13"/>
        <w:widowControl/>
        <w:spacing w:line="260" w:lineRule="exact"/>
        <w:ind w:firstLine="284"/>
        <w:rPr>
          <w:rStyle w:val="FontStyle50"/>
          <w:rFonts w:ascii="Book Antiqua" w:hAnsi="Book Antiqua"/>
          <w:lang w:val="cs-CZ" w:eastAsia="cs-CZ"/>
        </w:rPr>
      </w:pPr>
    </w:p>
    <w:p w:rsidR="00A06617" w:rsidRPr="00F3444E" w:rsidRDefault="00A06617" w:rsidP="00312E79">
      <w:pPr>
        <w:pStyle w:val="Style13"/>
        <w:widowControl/>
        <w:spacing w:line="240" w:lineRule="auto"/>
        <w:ind w:firstLine="284"/>
        <w:rPr>
          <w:rStyle w:val="FontStyle50"/>
          <w:rFonts w:ascii="Book Antiqua" w:hAnsi="Book Antiqua"/>
          <w:lang w:val="cs-CZ" w:eastAsia="cs-CZ"/>
        </w:rPr>
      </w:pPr>
      <w:r w:rsidRPr="00F3444E">
        <w:rPr>
          <w:rStyle w:val="FontStyle50"/>
          <w:rFonts w:ascii="Book Antiqua" w:hAnsi="Book Antiqua"/>
          <w:lang w:val="cs-CZ" w:eastAsia="cs-CZ"/>
        </w:rPr>
        <w:t>Drahý pane Delaneyi,</w:t>
      </w:r>
    </w:p>
    <w:p w:rsidR="00A06617" w:rsidRDefault="00A06617" w:rsidP="00312E79">
      <w:pPr>
        <w:pStyle w:val="Style13"/>
        <w:widowControl/>
        <w:spacing w:line="240" w:lineRule="auto"/>
        <w:ind w:firstLine="284"/>
        <w:rPr>
          <w:rStyle w:val="FontStyle50"/>
          <w:rFonts w:ascii="Book Antiqua" w:hAnsi="Book Antiqua"/>
          <w:lang w:val="cs-CZ" w:eastAsia="cs-CZ"/>
        </w:rPr>
      </w:pPr>
      <w:r w:rsidRPr="00F3444E">
        <w:rPr>
          <w:rStyle w:val="FontStyle50"/>
          <w:rFonts w:ascii="Book Antiqua" w:hAnsi="Book Antiqua"/>
          <w:lang w:val="cs-CZ" w:eastAsia="cs-CZ"/>
        </w:rPr>
        <w:t>Francis je na cestě do Weymouthu, kde se má setkat s jistým mužem v hostinci U koruny a kotvy. Velmi se obávám možných následků a věřím, že Vaše přítomnost by Francisovi nesmírně pomohla</w:t>
      </w:r>
      <w:r>
        <w:rPr>
          <w:rStyle w:val="FontStyle50"/>
          <w:rFonts w:ascii="Book Antiqua" w:hAnsi="Book Antiqua"/>
          <w:lang w:val="cs-CZ" w:eastAsia="cs-CZ"/>
        </w:rPr>
        <w:t>.</w:t>
      </w:r>
    </w:p>
    <w:p w:rsidR="00A06617" w:rsidRDefault="00A06617" w:rsidP="00312E79">
      <w:pPr>
        <w:pStyle w:val="Style13"/>
        <w:widowControl/>
        <w:spacing w:line="240" w:lineRule="auto"/>
        <w:ind w:firstLine="284"/>
        <w:jc w:val="right"/>
        <w:rPr>
          <w:rStyle w:val="FontStyle50"/>
          <w:rFonts w:ascii="Book Antiqua" w:hAnsi="Book Antiqua"/>
          <w:lang w:val="cs-CZ" w:eastAsia="cs-CZ"/>
        </w:rPr>
      </w:pPr>
      <w:r w:rsidRPr="00F3444E">
        <w:rPr>
          <w:rStyle w:val="FontStyle50"/>
          <w:rFonts w:ascii="Book Antiqua" w:hAnsi="Book Antiqua"/>
          <w:lang w:val="cs-CZ" w:eastAsia="cs-CZ"/>
        </w:rPr>
        <w:t>Cordelie Middlethorpeová</w:t>
      </w:r>
    </w:p>
    <w:p w:rsidR="00A06617" w:rsidRPr="00F3444E" w:rsidRDefault="00A06617" w:rsidP="00312E79">
      <w:pPr>
        <w:pStyle w:val="Style13"/>
        <w:widowControl/>
        <w:spacing w:line="240" w:lineRule="auto"/>
        <w:ind w:firstLine="284"/>
        <w:rPr>
          <w:rStyle w:val="FontStyle50"/>
          <w:rFonts w:ascii="Book Antiqua" w:hAnsi="Book Antiqua"/>
          <w:lang w:val="cs-CZ" w:eastAsia="cs-CZ"/>
        </w:rPr>
      </w:pP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„Matka se snad úplně zbláznila!“ vyhrkl Francis. „Copak si opravdu myslí, že si bez cizí pomoci neporadím s jedním bláznivým učitelem?“</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Nicholas se zasmál. „Když si vzpomenu na některé bláznivé učitele z dob našich studií, ani se jejím obavám nedivím. Pamatuješ si na Simmonse, jak šel Dareovi po krku? Objednal jsi večeři? Ano? Tak jim řeknu, aby přinesli všechno dvakrát. Umírám hlady.“ Otevřel dveře a zavolal hostinského. Za několik minut jim přinesli mísu horkého kořeněného punče.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Nicholas se sklenicí v ruce se uvelebil na židli u krbu. „A teď mi řekni, nač ten povyk.“</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 povyku nemůže být ani řeč,“ odvětil Francis chladně.</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„Aha.“ Nicholas předstíral, že ho taková odpověď uspokojila, ale Francisovi neunikl jeho pronikavý pohled. „Víš, co je nového?“ pokračoval Nicholas, jako by o nic nešlo. „Leander je zpátky v Anglii a doufám, že se brzy ukáže. Koneckonců má panství v Somersetu. A Miles je v Irsku, aby tam vyřešil nějaké majetkové problémy. Také jsem se doslechl, že by se měl brzy vrátit Simon z Kanady. Možná budeme brzy moci uspořádat sraz všech Rebelů, tedy aspoň těch, co přežili…“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 posadil naproti Nicholasovi a zhluboka se napil punče. „Nemusíš nic předstírat, Nicku. Omlouvám se za odměřenou odpověď, ale opravdu si o mě nemusíš dělat starosti. To jen má matka se domnívá, že se neobejdu bez tvé pomoci.“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mě překvapuje. Myslel jsem si, že podle ní mám na tebe špatný vliv.“</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si matka opravdu myslí,“ souhlasil Francis zamyšleně. „Celé je to hodně zvláštní. Jestli se mi při večeři nebude něco líbit, nedotýkej se toho.“</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Nicholas se rozesmál. „Teď přeháníš! Myslím, že ani tvá matka by nevymyslela něco takového.“</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 poslední době si nejsem jist už ničím.“</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„Rodiče nás často dokáží vyvést z rovnováhy, nemyslíš? Jako otce mě to příliš netěší. Jednoho dne mě bude Arabel považovat za starého blázna, který nemá o životě ani tušení.“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Teď se musel zasmát Francis. „To si nedokážu ani představit.“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„Já také ne, ale to ještě neznamená, že se moje předpověď nevyplní.“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Pak si povídali o kamarádech a svých rodinách až do chvíle, kdy jim donesli večeři společně se vzkazem od hostinského, že pan Ferncliff se stále ještě nevrátil.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usedli ke stolu, Nicholas řekl: „Jsi tady kvůli tomu Ferncliffovi?“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„Ano.“ Nicholas byl sice jeho nejlepší přítel, ale Francisovi připadal celý případ natolik podezřelý, že se s ním nechtěl nikomu svěřit.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 co s ním máš společného?“ zajímal se Nicholas a pustil se do výborné hovězí polévky. „Jak vidíš, mě se tak snadno nezbavíš, tak mi raději rovnou řekni, oč tu jde.“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„Netýká se to pouze mě. Jsou v tom zapletené ještě jiné osoby,“ řekl Francis pevným hlasem.</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 tom případě to vzdávám. Stejně jsem se nechtěl vměšovat do tvých záležitostí.“ Podíval se na svého přítele. „Ale když jsem přišel, vypadal jsi, že tě něco opravdu trápí.“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sebou trhl. „To jsem myslel na něco jiného.“</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 o tom se mnou také nechceš mluvit? Měl bych se urazit.“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„Nechci tě zatěžovat svými problémy.“</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se mi svěříš, uleví se ti.“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 podíval příteli do očí. Věděl, že by neměl jeho pomoc odmítat. Když se tu Nicholas tak náhle objevil, v prvním okamžiku mu to nebylo dvakrát příjemné, ale teď už mu byl zase tak blízký jako nikdo jiný. Nešlo však o to, že se mu nechtěl se svým problémem svěřit. Ve skutečnosti nevěděl, co říct.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Nicholas trávil několik posledních let mimo Anglii a nevěděl o Francisově nulové zkušenosti se ženami. Francis neměl nejmenší chuť se mu s tím svěřovat. Navíc nevěděl, jak by Nicholas jako zkušený milenec reagoval na jeho dobrodružství se Serenou.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Možná je v určitých kruzích běžné nechat se v noci svést cizí ženou.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Odložil lžíci. „Včera jsem nabídl odvoz jedné ženě a strávil jsem s ní noc na farmě, kde jsme se museli ukrýt před bouří. Ubytoval jsem ji v hostinci a slíbil jsem, že se pro ni vrátím a pomůžu ji. Teď ale nevím, co dál.“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„Chtěl jsi ji tam nechat napospas osudu?“ zeptal se Nicholas. Nezdálo se, že by to schvaloval.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„Samozřejmě že ne. Ale co s ní mám dělat?“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Nicholas se zamyslel. „Jaké jsou možnosti?“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„Cokoliv od sňatku po vraždu.“ Ne, sňatek ne, připomněl si.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„Opravdu? Je zralá na obojí?“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„Jak to mám, sakra, vědět? Vždyť ani nevím, jestli mi řekla své opravdové jméno.“</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Nicholas překvapeně zvedl obočí. „To vypadá jako dobrodružství hodné skutečného Rebela. Vyprávěj mi o tom.“</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 již nenechal déle pobízet a vylíčil příteli vše včetně toho, jak ho Serena ve spánku svedla. Nicholas hvízdl. „Spousta mužů by ti takový zážitek záviděla.“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„Ty také?“ A nad jejich hlavami se vznášel obraz Terezy Bellaireové, krásné prostitutky, která téměř zničila Nicholasův život, když ho přinutila, aby jí sloužil až do roztrhání těla.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„Asi ne,“ odpověděl Nicholas vážným hlasem, ale pak se usmál. „Aspoň budu mít co vyprávět Eleanor, až se vrátím domů.“</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 v tom je ten problém,“ povzdechl si Francis. „Řekni mi, která žena by se takto zachovala?“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„Řekl bych, že zkušená prostitutka, která by chtěla dosáhnout toho, abys jí byl zavázán.“</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„Přesně tak.“</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„Nemám nic proti zkušeným prostitutkám, ty snad ano?“</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neodpověděl. Cítil silné pokušení svěřit se Nicholasovi, že o prostitutkách neví vůbec nic.</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„Nejsi ženatý,“ pronesl důrazně Nicholas. „Zdá se mi, že tě ta žena přitahuje. Proč si s ní tedy neužít?“</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„Copak jsi už zapomněl? Mám se ženit.“</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„Aha. Už je všechno domluveno?“</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 přistihl, jak si pohrává s vidličkou. „Ne, ale při první příležitosti si o tom chci s vévodou promluvit.“</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„Příležitostí není v životě nazbyt, že ano?“</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 na přítele zamračil a Nicholas se zasmál. „Omlouvám se. Musím si už konečně zapamatovat, že není slušné strkat nos do cizích věcí.“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„Výborně.“ Ale Francis si musel přiznat, že příležitost požádat o ruku lady Anny se mu během posledních měsíců naskytla již mnohokrát.</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A on ani jedné nevyužil. Proč?</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Nicholas přerušil jeho myšlenky. „V tom případě tu ještě pořád zůstává nechtěná svůdkyně, které se chceš slušným způsobem zbavit. Řekni mi, co o ní víš.“</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„Nic.“ Ale když viděl Nicholasův pohled, rychle dodal: „Bojí se, ale nevím čeho. Je tak krásná, až to člověku nahání strach. Nikdy by mě nenapadlo, že krása může odpuzovat, ale v její přítomnosti mám takový pocit. Je jako živel – připomíná mi včerejší bouři. Dokáže mužem manipulovat proti jeho vůli…“ Zarazil se, protože si uvědomil, kam míří.</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„Nezdá se mi, že by ses jí chtěl zbavit.“</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Francis si podepřel hlavu dlaní. „Asi máš pravdu.“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 krbu zapraskalo poleno. „Kromě té její strach nahánějící krásy – a mimochodem tvým obavám moc dobře rozumím – a faktu, že plánuješ svatbu, je zde ještě nějaký další problém?“ zeptal se Nicholas.</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„Není jich už tak dost?“ divil se Francis.</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„Asi ano, ale aby ses mohl rozhodnout, potřebuješ zvážit všechna pro a proti. Která budou převažovat, na tu stranu se přikloníš.“</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 zamyslel. „Její krása je až neskutečná,“ řekl nakonec. „Je jako Siréna, lákající muže do pasti, a oni ji následují, i když vědí, že zemřou.“ Zalekl se vlastních slov, a aby vypjatou situaci zlehčil, začal jim oběma nakládat na talíř steak a ledvinky.</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„Skoro ti závidím,“ řekl Nicholas. Natáhl se pro mísu s brambory.</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 tom pochybuji, když máš za ženu Eleanor.“</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Nicholas si přestal nabírat brambory. „Takže už o tom můžeme mluvit?“ Podíval se Francisovi do očí. „Budu rád, když tě ta Siréna zláká do své pasti, pokud to znamená, že se budeš v mé přítomnosti opět cítit příjemně.“</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ho přerušil: „Nikdy jsem nepřestal být tvým přítelem.“</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„Ale vyhýbal ses mi.“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„Omlouvám se. Měl jsem strach, že se stane něco, čemu jsem chtěl předejít.“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„Měl?“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zvedl tázavě obočí.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„Použil jsi minulý čas. Už strach nemáš?“</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 pokusil vyhnout odpovědi. „Teď právě mám hlavu plnou jiných starostí…“ Ukrojil si kus masa a dodal: „Doufám, že víš, že bych nikdy…“</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„Nemusíš se mi omlouvat. Řeknu ti to na rovinu: Eleanor tě měla vždy ráda jen jako přítele.“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si pečlivě napíchl sousto na vidličku. „Toho jsem si vědom. Ale nechtěl jsem ani ji, ani tebe přivádět do rozpaků.“</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„Ničeho takového se nemusíš bát. A slibuji ti, že stačí jeden toužebný pohled, a jeden z nás tě schladí džbánem studené vody.“</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Oba se vesele zasmáli.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„Takže nás brzy přijedeš navštívit?“ zeptal se Nicholas. „Můžeš u nás strávit Vánoce, ale předpokládám, že v té době už budeš muset být zpátky doma.“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„Ano. Matka by byla smutná, kdybych nebyl na svátky doma. Ale určitě vás navštívím…“</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Jejich rozhovor přerušil hostinský, který přišel Francisovi oznámit, že pan Ferncliff se před chvílí vrátil a objednal si na pokoj večeři.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okamžitě vstal, vytáhl pistoli s pozlacenou hlavní a kontroloval, zda je v pořádku.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Nicholas ho se zájmem pozoroval. „Nepotřebuješ pomoc?“</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 děkuji,“ odvětil Francis a rychle odešel.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Hostinský mu řekl, ve kterém pokoji Ferncliff bydlí, ale když Francis zaklepal na příslušné dveře, nedostalo se mu žádné odpovědi. Otevřel tedy a vstoupil dovnitř. V salonku nikdo nebyl. Zamračil se a otevřel další dveře, vedoucí do ložnice. I tento pokoj byl prázdný, a dokonce zde nebyly ani žádné osobní věci. Jistý nepořádek napovídal, že odsud někdo narychlo zmizel.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Seběhl ze schodů, aby si promluvil s hostinským. „Neposlal jste mě do špatného pokoje?“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 pane,“ bránil se hostinský. „Právě teď jsem se dozvěděl, že pan Ferncliff si sbalil svá zavazadla, zaplatil účet a utekl odsud jako liška před loveckými psy. Je mi to velice líto, pane, ale měl jsem moc práce, a tak jsem se o jeho příchodu dozvěděl s jistým zpožděním. Vypadá to, že si mezitím přečetl vzkaz, který mu sem byl doručen, a proto odsud tak narychlo zmizel. Žádný z mých lidí mu neřekl, že na něho čekáte, pane.“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Hostinský předstíral hlubokou lítost, ale zdálo se, že se mu spíše ulevilo. Když si Francis všiml, jak hledí na pistoli v jeho ruce, pochopil, proč tomu tak je. „Kam jel?“ vyštěkl. „Nasedl na loď?“</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 pane. Dnes již žádná loď nevyplouvá. Měl koně.“</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v duchu zaklel a vyběhl zpátky do svého pokoje. „Ten ptáček mi upláchl,“ řekl a přehodil si přes ramena plášť. „Musím ho dohonit.“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„Mohu se přidat?“ zeptal se Nicholas a v očích se mu zablýsklo.</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„Proč ne,“ souhlasil Francis a rozběhl se do stájí.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On i Nicholas si pronajali odpočaté koně a společně se rozjeli směrem, kterým odjel Charles Ferncliff. Jeli rychleji, než bylo v nastávajícím šeru bezpečné.</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 chvíli se však úplně setmělo a oni si museli přiznat, že pokračovat v cestě by bylo bláznovství. Stejně by v té tmě Ferncliffa nikdy nedohonili.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hlasitě zaklel.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„Co ti ten chlap udělal?“ zeptal se Nicholas.</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 tak mu cestou zpátky do Weymouthu Francis všechno řekl.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„Podivný příběh,“ řekl Nicholas. „Ten chlap patří do blázince, ale nebezpečný mi nepřipadá.“</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„Ale mohl by nám způsobit spoustu nepříjemností. Chtěl jsem ho jen postrašit, aby nechal té hloupé hry.“</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„Možná se ti to podařilo.“</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„Možná. Ale něco se mi na tom nelíbí. Kdo mu poslal ten varovný dopis a proč přede mnou utekl, když mě sem sám pozval?“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„Možná za to může tvoje pistole,“ navrhl Nicholas. „Utekl dříve, než ji uviděl.“</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„Možná v tom dopise stálo, že svou oběť špatně odhadl.“</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„Ale kdo mu mohl psát? Nikdo nevěděl, kam mám namířeno. Hostinský tvrdil, že ten dopis přinesl nějaký sluha…“</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„A co když má přítel Ferncliff v tvém domě tajného komplice?“</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„K čertu s ním.“</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„Aspoň se tím celá záležitost vyřešila. A ty se můžeš věnovat své Siréně.“</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„Myslím, že nejrozumnější by bylo dát jí peníze, aby se mohla bezpečně dopravit do Londýna a tam se naplno věnovat svému řemeslu.“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„Ale být rozumný je tak hloupé, jak tvrdí básník.“</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 chovat se jako ignorant je tak příjemné? Nikdy by mě nenapadlo, že mi budeš doporučovat, abych se choval jako blázen.“</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„Máš pravdu. Pokud se chceš oženit, bylo by nerozumné zaplétat se s takovou ženou.“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„Velice nerozumné.“</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„Ale na tvém místě bych se necítil příjemně, kdybych ji jen tak posadil na dostavník jedoucí do Londýna. Zima tu bude co nevidět.“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„Jsem si jistý, že se o sebe postará.“</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„Opravdu?“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chvíli přemýšlel a pak řekl: „K čertu, ne. Někdy mi připadá jako vystrašené dítě.“</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„Aha.“ Byla již úplná tma, a tak museli jet pomalu a opatrně. „V tom případě,“ navrhl Nicholas, „pokud s tím bude tvá Siréna souhlasit, bys ji měl vzít k tetě Arabelle.“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 tetě Arabelle? A proč bych to dělal?“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„Domnívám se, že potřebuje pomoc.“</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„Teta Arabella?“ opakoval Francis překvapeně. Jeho teta byla silná žena. Nikdy se neprovdala a pevně věřila v ženská práva. Dokázala se o sebe vždy postarat. Tehdy, když Nicholas zmizel, ji poprosil, aby v té těžké době pomohla Eleanor. Nicholas a Arabella se spřátelili a rádi si ze sebe utahovali.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 řekl Nicholas. „Tvá Siréna potřebuje pomoc. Jsem si jist, že Arabella Hurstmanová ji už nějak zaměstná.“</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Francisovi nezbývalo nic jiného než s Nicholasovým návrhem souhlasit. Není vhodné, aby se žena toulala sama koncem listopadu, ať už je jakkoliv odvážná. Navíc si nebyl odvahou Sereny Allbrightové vůbec jistý. Měl by výčitky svědomí, kdyby ji posadil do dostavníku jedoucího do Londýna a více se o ni nezajímal.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Navíc se obával, že by si v Londýně rychle našla jiného muže, a on se ještě stoprocentně nerozhodl její nabídku stát se jeho milenkou odmítnout. Kdyby měl týden nebo dva na rozmyšlenou, určitě by došel ke správnému rozhodnutí.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„Není právě obvyklé přivést svoji potenciální milenku do domu své tety,“ namítl.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„Tvá ctihodná teta aspoň dohlédne na to, abys jí dobře platil,“ suše podotkl Nicholas.</w:t>
      </w:r>
    </w:p>
    <w:p w:rsidR="00A06617" w:rsidRDefault="00A06617" w:rsidP="00312E79">
      <w:pPr>
        <w:pStyle w:val="Style5"/>
        <w:widowControl/>
        <w:spacing w:line="240" w:lineRule="auto"/>
        <w:ind w:firstLine="284"/>
        <w:rPr>
          <w:rFonts w:ascii="Book Antiqua" w:hAnsi="Book Antiqua"/>
          <w:sz w:val="20"/>
          <w:szCs w:val="20"/>
        </w:rPr>
      </w:pPr>
    </w:p>
    <w:p w:rsidR="00A06617" w:rsidRPr="00F3444E" w:rsidRDefault="00A06617" w:rsidP="00312E79">
      <w:pPr>
        <w:pStyle w:val="Style5"/>
        <w:widowControl/>
        <w:spacing w:line="240" w:lineRule="auto"/>
        <w:ind w:firstLine="284"/>
        <w:rPr>
          <w:rFonts w:ascii="Book Antiqua" w:hAnsi="Book Antiqua"/>
          <w:sz w:val="20"/>
          <w:szCs w:val="20"/>
        </w:rPr>
      </w:pP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Druhého dne, když jel zpátky do hostince U červeného lva, Francis ještě stále nevěděl, co podnikne. Každopádně se však nemohl dočkat, až Serenu znovu uvidí.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 zbytek včerejšího večera si s Nicholasem povídali o všem možném, ale o Sereně už nepadlo ani slovo. Dnes ráno se rozloučili a Francis svému příteli slíbil, že ho i jeho manželku co nejdříve navštíví. Francisovi náhlé setkání se starým kamarádem zlepšilo náladu. Až do včerejška si neuvědomoval, jak moc mu Nicholas chybí.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 za to by měl poděkovat Sereně. Pochopil, že díky ní se zbavil nežádoucí posedlosti Eleanor Delaneyovou.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Velice ho znepokojil fakt, že vztah s lady Annou neměl na jeho obsesi nejmenší vliv.</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Pobídl koně k vyšší rychlosti. Měl strach, aby Serena nezmizela z jeho života tak náhle, jako do něho vstoupila, ale když vjel do dvora, hned ji uviděl. Právě hladila tlustou rezavou kočku, a když zaslechla přijíždějící kočár, prudce sebou trhla a v očích měla vystrašený výraz. Netušil, koho se bojí, ale aspoň že ne jeho. Hned, jakmile ho poznala, vystrašený výraz zmizel a vystřídal ho radostný úsměv. Byla opravdu neuvěřitelně krásná. Cítil, jak se mu rozbušilo srdce, a i jiné partie jeho těla měly ze setkání radost.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Přistoupila k němu a nepřestávala se usmívat. „Vítejte zpátky, pane. Doufám, že jste záležitost vyřídil ke své spokojenosti.“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Seskočil na zem. „Vlastně ani ne.“ Snažil se, aby to znělo chladně. „Hned jakmile se o vás postarám, vrátím se ke svým povinnostem. Jste připravená k odjezdu?“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Úsměv jí při jeho slovech zmizel z tváře, ale přikývla.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přistoupila ke kočáru, ucítil její parfém. Zamračil se. Jestli ho opravdu již nějakou dobu nepoužívá, musela se jím kdysi přímo polévat.</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Tento zlozvyk ji může snadno odnaučit. Hned si uvědomil, na co myslí, a přikázal sám sobě, aby se ovládal.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zaplatil účet a vydali se na cestu.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Jeho společnice chvíli mlčela, ale pak se zeptala: „Kam jedeme?“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Uvědomil si, že mu zřejmě plně důvěřuje, a to ho dojalo. „K mé tetě, která vlastní dům poblíž Marlborough, ve vesnici Summer St. Martin.“</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 tetě!“ vykřikla. „Ale, pane, to snad…“</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„Budete u ní bydlet, dokud se nerozhodneme, co s vámi bude dál.“ Zatím jí ještě nedokázal konkrétně přednést možné varianty. „Tedy pokud nemáte nějaký lepší nápad.“</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 to nemám. Jsem téměř bez peněz.“</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 vašem manželovi vám nic nezbylo?“ zeptal se nevěřícně.</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Sklonila hlavu. „Zanechal mi jen malou sumu peněz, kterými navíc nemohu disponovat.“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„Proč ne?“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vám nemůžu říct.“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Sevřel čelisti. „Pokud mi, paní Allbrightová, důvěřujete natolik, že se se mnou vydáváte na cestu do neznáma, proč mi nechcete říct pravdu?“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Otočila se k němu a podívala se mu do očí. „Kéž bych to mohla udělat.“ Znělo to upřímně.</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„Tak mi aspoň prozraďte své pravé jméno.“</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Zrudla. „Řekla jsem vám své jméno za svobodna, pane.“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„Ale proč?“</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„Raději bych na své manželství zapomněla.“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„Tak proč si nesundáte snubní prsten?“ zeptal se posměšně.</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Ještě více zčervenala a k jeho překvapení okamžitě sundala oba prsteny. „Ani nevím, proč jsem to neudělala dříve. Ale nosím je již tak dlouho…“ Podívala se na šperky ve své dlani. „Mohla bych je prodat.“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byste mohla,“ souhlasil. „Jestli chcete, rád se toho úkolu ujmu. To není práce pro ženy.“</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„Děkuji vám,“ řekla, ale schovala si prsteny do kabelky. Musela by být úplný blázen, kdyby mu natolik důvěřovala.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 teď,“ pronesl rozhodně, „mi po pravdě řekněte, co se vám stalo.“</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 odpověděla odhodlaně.</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„Tak mi řekněte aspoň něco. Odkud pochází vaše rodina?“</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„Bydlí kousek od Lewesu.“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Podrážděně se na ni podíval. „Musím z vás dolovat každé slovo? Musím vědět, co jste dělala sama v bouři a úplně bez peněz, paní Allbrightová.“</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Otočila se k němu. „Musíte? Jakým právem požadujete, abych vám vylíčila svůj život, pane?“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„Řekl bych, že jste mi dala právo se o váš život aspoň zajímat.“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Takovou odpověď nečekala, ale neuhnula pohledem. Rozzlobený výraz v jejích očích ve spojení s jejich erotickým tvarem mu docela popletl hlavu. Vypadala, jako by právě vymýšlela ty nejexotičtější způsoby mučení, kterými by se mu pomstila…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„Tak dobře,“ řekla nakonec. „Řeknu vám, co můžu. Byla jsem donucena ke sňatku, když jsem byla ještě velmi mladá. Když jsem ovdověla, myslela jsem si, že budu konečně svobodná, ale zjistila jsem, že se mě mí bratři chystají znovu donutit k podobnému sňatku. Proto jsem utekla. Byl to šílený nápad, ale kdybych to neudělala, určitě by mě nakonec přinutili k poslušnosti.“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Znělo to tak neuvěřitelně, že Francis na chvíli uvažoval, jestli Serena nečetla příliš mnoho romantických příběhů. „Bylo by další manželství opravdu tak hrozné?“</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„Ano,“ odpověděla bezvýrazně.</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„Ale chtěla jste se stát mou milenkou.“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by bylo něco jiného.“</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Překvapeně se na ni podíval. „Chcete být raději něčí milenkou než vstoupit do dalšího manželství?“ Dívala se přímo před sebe. „Ano.“</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„Ale proč?“</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Pomalu se k němu otočila. „Nebudu již k žádnému muži vázána přísahou před Bohem.“</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Nic podivnějšího v životě neslyšel. Přiznala se, že by raději nebyla připoutána jen k jednomu muži, ale zároveň naznačila, že kdyby jí ke sňatku někdo donutil, brala by svůj svatební slib vážně.</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Pokud se má stát jeho milenkou, musí si mezi sebou ujasnit jistá pravidla. Od své milenky by očekával, že mu bude věrná jako manželka – tedy aspoň po dobu jejich vztahu.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Ten příběh mu stejně připadal podezřelý. Která slušná vdova, i kdyby měla za sebou nešťastné manželství a ocitla se v zoufalé situaci, by tak zkušeně svedla úplně cizího muže?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„Váš manžel vám nic nezanechal?“ zeptal se.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„Malou sumu peněz a nějaké šperky, ale musela jsem opustit svůj rodinný dům bez nich. Nedokážu si představit, jak bych své bratry mohla donutit k tomu, aby mi mé dědictví vydali. Peníze již stejně prohráli v kartách či kostkách a ty šperky skončí stejně. Jsou to notoričtí hráči,“ dodala prostě.</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si mlhavě vybavoval, že již o nějakých Allbrightových slyšel, přestože se nepohybovali v takových kruzích jako on. Byli to statní primitivní chlapíci, kteří nechyběli na žádném sportovním utkání. Přesto by to znamenalo, že jeho spolucestující pochází z vyšších vrstev.</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Pokud ovšem mluví pravdu.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Začal se jí nenápadně vyptávat na dětství a rodinu. Dělal jakoby nic, ale ve skutečnosti se snažil najít nějaký záchytný bod, který by dokazoval, že nepochází ze šlechtické rodiny, jak se mu snažila namluvit.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Zatím na nic nenarazil, ale jedna věc mu mohla pomoci.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„Takže vy jste navštěvovala školu slečny Malloryové v Cheltenhamu?“ zeptal se. „V tom případě musíte znát Beth Armitageovou.“ Teď se ukáže, jestli mluví pravdu. Beth na té škole nejenom studovala, ale později tam i učila a teď byla manželkou jednoho z Rebelů, Luciena de Vauxe, markýze z Ardenu.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„Ano,“ přikývla a vesele se usmála. „Pamatuji si na ni velice dobře. Byla sice o rok starší, ale kamarádily jsme se spolu. Slyšela jsem, že se provdala za nějakého vysoce postaveného šlechtice. Docela mě to překvapilo, protože měla vždy dosti emancipované a radikální názory.“</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 pořád má,“ souhlasil Francis, kterému se konečně ulevilo. Nebylo pochyb, že Serena Beth doopravdy zná. „Se svým manželem se kvůli tomu často hádá.“</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„Ona se hádá se svým manželem?“ zeptala se nevěřícně.</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 velice vášnivě.“</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„Překvapuje mě, že jí to dovolí.“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„Myslím, že mu nic jiného nezbývá. Snad jedině, že by jí zacpal ústa roubíkem…“ Francis ani pořádně nevnímal, co mu Serena říká. Hlavou se mu honily další komplikace v jeho ještě nedávno tak spořádaném životě.</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Co asi řekne Beth, až se dozví, že její bývalá spolužačka se stala milenkou jednoho z Rebelů? Podle společenských pravidel by ji měla odsoudit, ale u Beth Ardenové si člověk nemohl být ničím jist. Věřila, že právo žen na svobodu je silnější než společenská pravidla.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Koneckonců bez ohledu na nesouhlas ze všech stran se Beth spřátelila s bývalou milenkou svého manžela.</w:t>
      </w:r>
    </w:p>
    <w:p w:rsidR="00A06617" w:rsidRDefault="00A06617" w:rsidP="00312E79">
      <w:pPr>
        <w:pStyle w:val="Style5"/>
        <w:widowControl/>
        <w:spacing w:line="240" w:lineRule="auto"/>
        <w:ind w:firstLine="284"/>
        <w:rPr>
          <w:rFonts w:ascii="Book Antiqua" w:hAnsi="Book Antiqua"/>
          <w:sz w:val="20"/>
          <w:szCs w:val="20"/>
        </w:rPr>
      </w:pPr>
    </w:p>
    <w:p w:rsidR="00A06617" w:rsidRPr="00F3444E" w:rsidRDefault="00A06617" w:rsidP="00312E79">
      <w:pPr>
        <w:pStyle w:val="Style5"/>
        <w:widowControl/>
        <w:spacing w:line="240" w:lineRule="auto"/>
        <w:ind w:firstLine="284"/>
        <w:rPr>
          <w:rFonts w:ascii="Book Antiqua" w:hAnsi="Book Antiqua"/>
          <w:sz w:val="20"/>
          <w:szCs w:val="20"/>
        </w:rPr>
      </w:pP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Sereně se ulevilo, když ji lord Middlethorpe konečně přestal vyslýchat – protože to nebylo nic jiného než nenápadný výslech. Zřejmě obstála, na čemž ostatně nebylo nic divného, protože vše, co mu řekla, byla čistá pravda.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Přemýšlela, jestli jí už brzy nabídne, aby se stala jeho milenkou. Nebyla si tím zcela jistá, ale doufala, že ano. Vlastně se jí vůbec nelíbilo, že ji veze ke své tetě. Z vlastní zkušenosti věděla, že ženy, a prudérní staré panny především, ji odsuzovaly na první pohled.</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Navíc nechtěla znovu zůstat sama.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Při vzpomínce na pevné tělo lorda Middlethorpea si uvědomila, že by se jeho milenkou stala docela ráda.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V hlavě se jí zrodila zrádná myšlenka. Napadlo jí, že by vlastně ani nebylo špatné stát se jeho </w:t>
      </w:r>
      <w:r w:rsidRPr="00F3444E">
        <w:rPr>
          <w:rStyle w:val="FontStyle50"/>
          <w:rFonts w:ascii="Book Antiqua" w:hAnsi="Book Antiqua"/>
          <w:lang w:val="cs-CZ" w:eastAsia="cs-CZ"/>
        </w:rPr>
        <w:t xml:space="preserve">manželkou. </w:t>
      </w:r>
      <w:r w:rsidRPr="00F3444E">
        <w:rPr>
          <w:rStyle w:val="FontStyle47"/>
          <w:rFonts w:ascii="Book Antiqua" w:hAnsi="Book Antiqua"/>
          <w:lang w:val="cs-CZ" w:eastAsia="cs-CZ"/>
        </w:rPr>
        <w:t>Když si vybavovala hrůzy manželství, vždy si představovala muže podobného Matthewovi. Lord Middlethorpe byl jeho pravým opakem.</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Byl hezký a kultivovaný a připadal jí laskavý, skromný a shovívavý.</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Ale, připomněla si, vím přece moc dobře, že muži umějí předstírat laskavost, když se jim to hodí, a v okamžiku, kdy mají ženu v moci, změní se v bezcitné netvory.</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 sňatek nepřipadá v úvahu. Dokonce ani s lordem Middlethorpem.</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Také si připomněla, že je neplodná. To znamená, že většina mužů by se s ní stejně neoženila, protože chtějí mít děti. Jediní muži, kteří by o ni mohli projevit zájem, jsou Matthewovi zvrhlí kamarádi, kteří netouží po manželce, ale po panence na hraní.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začala usilovně přemýšlet, jak by mohla lorda Middlethorpea přesvědčit, aby z ní udělal svou milenku a nenechával ji u nějaké strašidelné tety.</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Byl jasný den, ale cesty byly stále rozbahněné, takže se brzy ukázalo, že do Marlborough do večera nedorazí. „Budeme muset někde přespat,“ oznámil jí lord Middlethorpe.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„Ano.“ Serena byla zvědavá, jaké příležitosti jí dnešní noc přichystá. V žádném případě nemůže zopakovat svůj včerejší odvážný čin, ale možná by mohla lorda svést jiným způsobem. Instinkt jí napovídal, že toho muže velice přitahuje.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Odbočili ze silnice, aby se poohlédli po hostinci ve vesnici Fittleton. Hostinský jim nabídl dvě ložnice a společný salon, což bylo přesně to, co potřebovali.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Dvě ložnice. Serena okamžitě pochopila, oč jde. Lord Middlethorpe znovu tvrdil, že jsou manželé, ale tentokrát objednal dvě ložnice.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se Francis ocitl ve svém samostatném pokoji, byl na sebe velice pyšný. Tím, že objednal dvě ložnice, se zachoval ušlechtile a odolal pokušení. Představa, že se miluje se Serenou – tentokrát při plném vědomí –, ho trápila jako vysoká teplota.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Musí je oba ochránit.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Společně povečeřeli v salonu a občasnou konverzaci střídalo bolestné ticho. Ani jeden z nich se nepokusil začít hovor o čemkoliv důležitém či osobním.</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dojedli, Serena se zvedla od stolu, aby odešla do své ložnice. Francis se zdvořile postavil. Byl rád, že mu zmizí z očí dříve, než se přestane kontrolovat.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Ve dveřích se zastavila. „Já… chtěla jsem jen říct, že se nemusíte bát… opakování mého chování…“ Po tváři se jí rozlil ruměnec a Francis téměř nedýchal.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 tom nepochybuji,“ vypravil ze sebe upjatě. „Spěte dobře.“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Vklouzla do svého pokoje.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 prudce posadil a vypil další sklenici vína. Každý nerv v jeho těle ho pobízel, aby šel za ní. Při jídle nemohl myslet na nic jiného, než na její smetanově bílé poprsí, které se vzdouvalo v hlubokém výstřihu. Copak opravdu té záhadné poběhlici neodolá?</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Neodoláš! křičelo jeho tělo.</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Zasténal a schoval si hlavu do dlaní.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Zaslechl zvuk otevírajících se dveří a prudce vzhlédl. Rozpustila si vlasy, které jí ve světle svíce vytvořily kolem hlavy svatozář, a ďábelské šaty dávaly vyniknout každému zaoblení jejího těla.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„Co je?“ zeptal se divoce.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w:t>
      </w:r>
      <w:r w:rsidRPr="00F3444E">
        <w:rPr>
          <w:rStyle w:val="FontStyle61"/>
          <w:rFonts w:ascii="Book Antiqua" w:hAnsi="Book Antiqua"/>
          <w:b w:val="0"/>
          <w:bCs w:val="0"/>
          <w:sz w:val="20"/>
          <w:szCs w:val="20"/>
          <w:lang w:val="cs-CZ" w:eastAsia="cs-CZ"/>
        </w:rPr>
        <w:t>Já…</w:t>
      </w:r>
      <w:r w:rsidRPr="00F3444E">
        <w:rPr>
          <w:rStyle w:val="FontStyle61"/>
          <w:rFonts w:ascii="Book Antiqua" w:hAnsi="Book Antiqua"/>
          <w:lang w:val="cs-CZ" w:eastAsia="cs-CZ"/>
        </w:rPr>
        <w:t xml:space="preserve"> </w:t>
      </w:r>
      <w:r w:rsidRPr="00F3444E">
        <w:rPr>
          <w:rStyle w:val="FontStyle47"/>
          <w:rFonts w:ascii="Book Antiqua" w:hAnsi="Book Antiqua"/>
          <w:lang w:val="cs-CZ" w:eastAsia="cs-CZ"/>
        </w:rPr>
        <w:t>jen jsem si myslela, že raději nechám otevřené dveře.“ Zrůžověla a rychle zmizela v pokoji.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zíral na dokořán otevřené dveře. Zmizela mu z očí, takže viděl jen komodu a toaletní stolek, na kterém ležely sněhobílé ručníky. Ty dveře ho fascinovaly.</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Jako by ho zvaly do ráje. Také ho utvrdily v názoru, že její chování během včerejší noci nebylo důsledkem dočasného pomatení smyslů. Ve své podstatě byla děvkou a on po ní toužil příliš silně na to, aby se jí vzdal.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Připomněl si, že se chce oženit se slušnou mladou dámou a že je krajně nevhodné, aby si zároveň vydržoval milenku.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Vlastně by bylo lepší, kdyby ji k tetě Arabelle vůbec nevozil. Tak se té ženy nikdy nezbaví. Nejrozumnější by bylo dát jí dostatečný finanční obnos a posadit ji na dostavník do Londýna.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Věděl však, že to nikdy neudělá.</w:t>
      </w:r>
    </w:p>
    <w:p w:rsidR="00A06617" w:rsidRPr="00F3444E" w:rsidRDefault="00A06617" w:rsidP="00F270A6">
      <w:pPr>
        <w:pageBreakBefore/>
        <w:widowControl/>
        <w:ind w:firstLine="0"/>
        <w:jc w:val="center"/>
        <w:rPr>
          <w:rFonts w:ascii="Book Antiqua" w:hAnsi="Book Antiqua"/>
        </w:rPr>
      </w:pPr>
      <w:r w:rsidRPr="00D3230F">
        <w:rPr>
          <w:rFonts w:ascii="Book Antiqua" w:hAnsi="Book Antiqua"/>
          <w:noProof/>
          <w:lang w:val="en-US" w:eastAsia="en-US"/>
        </w:rPr>
        <w:pict>
          <v:shape id="Obrázok 8" o:spid="_x0000_i1035" type="#_x0000_t75" style="width:273pt;height:23.25pt;visibility:visible">
            <v:imagedata r:id="rId23" o:title=""/>
          </v:shape>
        </w:pict>
      </w:r>
    </w:p>
    <w:p w:rsidR="00A06617" w:rsidRPr="00F3444E" w:rsidRDefault="00A06617" w:rsidP="00F3444E">
      <w:pPr>
        <w:pStyle w:val="Style20"/>
        <w:widowControl/>
        <w:jc w:val="both"/>
        <w:rPr>
          <w:rFonts w:ascii="Book Antiqua" w:hAnsi="Book Antiqua"/>
          <w:sz w:val="20"/>
          <w:szCs w:val="20"/>
        </w:rPr>
      </w:pPr>
    </w:p>
    <w:p w:rsidR="00A06617" w:rsidRPr="00F3444E" w:rsidRDefault="00A06617" w:rsidP="00F3444E">
      <w:pPr>
        <w:pStyle w:val="Style20"/>
        <w:widowControl/>
        <w:jc w:val="both"/>
        <w:rPr>
          <w:rFonts w:ascii="Book Antiqua" w:hAnsi="Book Antiqua"/>
          <w:sz w:val="20"/>
          <w:szCs w:val="20"/>
        </w:rPr>
      </w:pPr>
    </w:p>
    <w:p w:rsidR="00A06617" w:rsidRPr="00F3444E" w:rsidRDefault="00A06617" w:rsidP="00F3444E">
      <w:pPr>
        <w:pStyle w:val="Style20"/>
        <w:widowControl/>
        <w:jc w:val="both"/>
        <w:rPr>
          <w:rFonts w:ascii="Book Antiqua" w:hAnsi="Book Antiqua"/>
          <w:sz w:val="20"/>
          <w:szCs w:val="20"/>
        </w:rPr>
      </w:pPr>
    </w:p>
    <w:p w:rsidR="00A06617" w:rsidRPr="00F3444E" w:rsidRDefault="00A06617" w:rsidP="00F270A6">
      <w:pPr>
        <w:pStyle w:val="Style20"/>
        <w:widowControl/>
        <w:ind w:firstLine="0"/>
        <w:jc w:val="center"/>
        <w:rPr>
          <w:rStyle w:val="FontStyle57"/>
          <w:rFonts w:ascii="Book Antiqua" w:hAnsi="Book Antiqua"/>
          <w:position w:val="-13"/>
          <w:lang w:val="cs-CZ" w:eastAsia="cs-CZ"/>
        </w:rPr>
      </w:pPr>
      <w:r w:rsidRPr="00F3444E">
        <w:rPr>
          <w:rStyle w:val="FontStyle57"/>
          <w:rFonts w:ascii="Book Antiqua" w:hAnsi="Book Antiqua"/>
          <w:position w:val="-13"/>
          <w:lang w:val="cs-CZ" w:eastAsia="cs-CZ"/>
        </w:rPr>
        <w:t>6</w:t>
      </w:r>
    </w:p>
    <w:p w:rsidR="00A06617" w:rsidRPr="00F3444E" w:rsidRDefault="00A06617" w:rsidP="00F3444E">
      <w:pPr>
        <w:pStyle w:val="Style5"/>
        <w:widowControl/>
        <w:spacing w:line="240" w:lineRule="auto"/>
        <w:ind w:firstLine="284"/>
        <w:rPr>
          <w:rFonts w:ascii="Book Antiqua" w:hAnsi="Book Antiqua"/>
          <w:sz w:val="20"/>
          <w:szCs w:val="20"/>
        </w:rPr>
      </w:pPr>
    </w:p>
    <w:p w:rsidR="00A06617" w:rsidRPr="00F3444E" w:rsidRDefault="00A06617" w:rsidP="00F3444E">
      <w:pPr>
        <w:pStyle w:val="Style5"/>
        <w:widowControl/>
        <w:spacing w:line="240" w:lineRule="auto"/>
        <w:ind w:firstLine="284"/>
        <w:rPr>
          <w:rFonts w:ascii="Book Antiqua" w:hAnsi="Book Antiqua"/>
          <w:sz w:val="20"/>
          <w:szCs w:val="20"/>
        </w:rPr>
      </w:pP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Do vesnice Summer St. Martin dorazili v poledne. Serena vystoupila z kočáru a prohlížela si bytelný kamenný dům nesoucí název Patchen’s Cottage s nadšením odsouzence na smrt. Proč vůbec dovolila, aby ji sem odvezl?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Protože je zbabělá a bojí se dalších možností.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Lord Middlethorpe zaklepal na černé lakované dveře. Otevřela postarší komorná, a když ho spatřila, na širokém obličeji se jí objevil radostný úsměv. „To jste vy, pane? Pojďte dál!“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 hale je přivítala starší hubená dáma. Vypadala energicky a zvědavě si své hosty prohlížela. „Francisi! To je ale milé překvapení!“ Pak se podívala na Serenu a údivem zvedla obočí. „Vidím, že máš problémy, je to tak?“ Pokývala hlavou a vedla je do salonu. Před dveřmi ještě houkla na komornou: „Dones čaj, Kitty.“</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Služka odběhla a Serena váhavě vstoupila do pokoje. Arabella Hurstmanová nevypadala jako prudérní stará panna, jak očekávala, ale jako žena plná života a energie. Přesto z ní měla strach.</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„Sedněte si,“ vyzvala ji Arabella a ukázala na křeslo poblíž krbu. „Udělejte si pohodlí.“ Pak se znovu otočila k lordu Middlethorpeovi. „Doufám, že to není další manželka některého z tvých kamarádů.“</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překvapeně podívala na svého zachránce a mohla by přísahat, že se začervenal. „Samozřejmě že ne.“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Arabella se posadila. „Četla jsem v novinách o Charringtonově svatbě. Patří k těm vašim Rebelům, je to tak? Připadalo mi to jako velká shoda náhod.“</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„Teprve nedávno jsem se doslechl o jeho návratu do Anglie,“ řekl lord Middlethorpe. „Neměl jsem tušení, že se chystá oženit. Určitě na mě doma čeká dopis. Nicholas to zřejmě také nevěděl, protože jinak by se o tom určitě zmínil.“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„Takže se již zase přátelíš s králem Rebelů? Nepochybuji, že díky němu ses dostal do potíží.“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Přestože to tak na první pohled nevypadalo, Serena poznala, že slečna Hurstmanová má svého synovce moc ráda a on ji také. Nechápala však, kdo jsou ti rebelové, o kterých stále mluvili.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„Teto Arabello,“ přerušil ji lord Middlethorpe. „Rád bych ti představil Serenu Allbrightovou. Nepohodla se se svou rodinou a potřebuje si někde na chvíli odpočinout. Doufal jsem, že by ses o ni pár týdnů mohla postarat.“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Arabella si až teď Serenu pečlivě prohlédla. „Bože na nebesích,“ vykřikla. „To by mělo být zakázáno!“</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cítila, jak rudne. „Omlouvám se…“ Chtěla se postavit, ale slečna Hurstmanová ji zatlačila zpátky do křesla. „Neberte to jako urážku, dítě! Jen mě váš vzhled překvapil. Musí vám činit značné potíže.“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Takové pochopení Serena nečekala. Rozplakala se a padla té ženě do náručí. Jako v mlze slyšela, jak slečna Hurstmanová volá Kitty a posílá Francise pryč. Když se dosytosti vyplakala, Arabella ji uložila do postele jako malé dítě. Až později si uvědomila, že lord Middlethorpe odjel dříve, než mu stačila poděkovat.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Částečně cítila smutek, ale vlastně se jí ulevilo. Jako zázrakem se jí dostalo bezpečného úkrytu, kde mohla v klidu odpočívat a přemýšlet. Byla tomu muži velice vděčná za to, že ji sem přivedl, ale jinak po něm nechtěla už nic. Vlastně už s muži nechtěla mít vůbec nic společného.</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Během prvních dnů na něho Serena ani nemyslela. Dovolila Arabelle – slečna Hurstmanová trvala na tom, aby jí tak říkala – a Kitty, aby se o ni staraly a postupně jí přidělily jisté povinnosti v domě. Po celou dobu jí nekladly žádné zvídavé otázky.</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Jednou, když spolu seděly u svačiny, se však na ni Arabella podívala a řekla: „Myslím, že nastal čas, abyste mi pověděla svůj příběh, abychom se mohly rozhodnout, co podnikneme.“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hleděla do šálku. „Raději bych to nedělala.“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„Překonejte sebe samu. Uvidíte, že se pak budete cítit lépe.“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vypadala podrážděně. „Podobné řeči vedou lékaři, když se chystají uřezat pacientovi nohu.“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„Přesně tak.“ Arabella se nenechala odradit. „A mají pravdu. Takže řeknete mi, co se vám stalo? Nebo mám přinést sekeru?“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si povzdechla. „Jmenuji se Serena Rivertonová. Můj manžel byl Matthew Riverton. Určitě jste o něm neslyšela, ale…“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„Samozřejmě že jsem o něm slyšela. Chlípník Riverton. Odporný člověk. Co vás to napadlo se za něho provdat? Mohl být vaším otcem.“</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Serenu její rychlá reakce překvapila. „Neměla jsem na vybranou.“</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„Každá žena má na vybranou, dítě, ale musí mít kuráž prosadit svůj názor.“</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 patnácti to jde těžko,“ odsekla Serena.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 patnácti?“ opakovala Arabella a Serena viděla, jak zbledla.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„Ano.“</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„Ubohá chudinko.“</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cítila, jak se jí do očí hrnou slzy. „Ano.“</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Arabella si odkašlala a nalila do hrnků čaj. „Teď to chápu. Váš manžel nedávno zemřel, je to tak? Tak v čem je problém, drahoušku? Určitě se z vás stala bohatá vdova.“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 Serena vytáhla kapesník a vysmrkala se. „Matthew většinu svých peněz rozházel, jak se ze všech sil snažil koupit si cestu do vyšší společnosti, a než jsem se stačila vzpamatovat, mí bratři mě připravili i o to málo, co po něm zbylo.“ Odhodlaně se na Arabellu podívala. „Vím, že jsem se zachovala hloupě, ale měla jsem z nově nabyté svobody takovu radost, že jsem o ničem jiném nepřemýšlela. Nikdy by mě nenapadlo… nikdy by mě nenapadlo, že by mě mohli…“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„Okrást a zneužít? V tom případě neznáte muže, drahá. Většina z nich využije každé příležitosti, aby mohli ženu zneužít.“ Zamyšleně našpulila rty. „Jsem si jistá, že byste mohla peníze vymáhat soudní cestou…“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ano,“ souhlasila Serena a pohrávala si přitom se šálkem. „Ale stejně se jedná jen o malou částku – asi tři tisíce liber –</w:t>
      </w:r>
      <w:r>
        <w:rPr>
          <w:rStyle w:val="FontStyle47"/>
          <w:rFonts w:ascii="Book Antiqua" w:hAnsi="Book Antiqua"/>
          <w:lang w:val="cs-CZ" w:eastAsia="cs-CZ"/>
        </w:rPr>
        <w:t xml:space="preserve"> </w:t>
      </w:r>
      <w:r w:rsidRPr="00F3444E">
        <w:rPr>
          <w:rStyle w:val="FontStyle47"/>
          <w:rFonts w:ascii="Book Antiqua" w:hAnsi="Book Antiqua"/>
          <w:lang w:val="cs-CZ" w:eastAsia="cs-CZ"/>
        </w:rPr>
        <w:t>a</w:t>
      </w:r>
      <w:r>
        <w:rPr>
          <w:rStyle w:val="FontStyle47"/>
          <w:rFonts w:ascii="Book Antiqua" w:hAnsi="Book Antiqua"/>
          <w:lang w:val="cs-CZ" w:eastAsia="cs-CZ"/>
        </w:rPr>
        <w:t> </w:t>
      </w:r>
      <w:r w:rsidRPr="00F3444E">
        <w:rPr>
          <w:rStyle w:val="FontStyle47"/>
          <w:rFonts w:ascii="Book Antiqua" w:hAnsi="Book Antiqua"/>
          <w:lang w:val="cs-CZ" w:eastAsia="cs-CZ"/>
        </w:rPr>
        <w:t>soudní spory stojí spoustu peněz. Navíc,“ dodala váhavě, „mám z bratrů strach. Vím, že nemají právo donutit mě k dalšímu sňatku, ale obávám se, že by se jim to přesto mohlo podařit. Byla bych raději, kdyby nevěděli, kde se nacházím.“</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„Dobrá tedy,“ přikývla Arabella. „Zůstanete v mém domě. Stejně potřebuji společnici. Pochopitelně pro tak krásnou mladou ženu je takový život nudný…“</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„Ani v nejmenším,“ ujistila ji Serena a již si v duchu malovala klidnou a bezpečnou budoucnost.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„Zatím vám to možná vyhovuje,“ namítla Arabella skepticky. „Uvidíme, co na to řekne Francis.“</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„Nehodlám již zneužívat jeho laskavosti,“ řekla Serena rychle.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Arabella se zamračila. „Nemá právo diktovat mi, jak mám žít,“ opravila ji. „Opakujte to.“</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váhala, ale viděla, že je Arabella neoblomná. „Nemá právo diktovat mi, jak mám žít,“ pronesla slabým hlase. „Ale…“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„Řekněte to ještě jednou.“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otevřela ústa. „Pokud na to nemá právo on,“ řekla odhodlaně, „nemáte ho ani vy!“</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Arabella se usmála. „Výborně! Věděla jsem, že máte kuráž. Potřebujete jen více trénovat. Nejprve vám však pořídíme nové šaty.“</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„Mám jen pět guineí.“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„Řekla jsem Francisovi, aby vám tu nechal nějaké peníze. Máte k dispozici dvacet liber.“</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„Nemůžu od něho brát peníze,“ namítla Serena. „Když to udělám, budu mu muset dovolit, aby mi diktoval, jak mám žít.“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Arabella se na ni podívala. „Opravdu si myslíte, že vaše tělo a duše mají hodnotu pouhých dvaceti liber?“</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Znělo to absurdně. „To ne, ale…“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měl své důvody, proč mi ty peníze dal. A vy mu nic nedlužíte.“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Serenu na okamžik napadlo, že lord Middlethorpe své tetě řekl o jejím ostudném chování a tímto způsobem jí chtěl za její služby zaplatit. Připadalo jí to však velice nepravděpodobné.</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Každopádně ho zřejmě tížilo svědomí a Serena tomu byla ráda. Věděla sice, že se zachovala špatně, ale uvědomovala si, že muž – slušný muž – by k ní cítil jakýsi dluh. Pokud ty peníze ulehčí jeho svědomí, pak bude moc ráda.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si za ně koupila látku na dvoje šaty, které jí ušila místní švadlena. Paní Pritchardová jí také spíchla potřebné spodní prádlo a noční košile.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Paní Pritchardová s ní sice nesouhlasila, ale Serena trvala na co nejjednodušším střihu, a když si oblékla první šaty, svého rozhodnutí nelitovala. Ke krku střižené šaty s volnou sukní se jí moc líbily a ještě lepší bylo, že nepáchly jejím starým parfémem.</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se však nedalo říct o jejím kožešinou podšitém plášti, a tak se zachovala podle rady lorda Middlethorpea a každé ráno ho věšela na čerstvý vzduch a doufala, že jednoho dne z něj vůně parfému zcela vyprchá. Mezitím se spokojila s Arabelliným druhým nejlepším pláštěm z červené vlny.</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Vlasy nosila smotané do pevně utaženého drdolu.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Nenamlouvala si, že se z ní stala nenápadná žena, ale připadala si mnohem normálnější. S nadšením se připojila k ostatním obyvatelům vesnice, kteří se již začali chystat na vánoční svátky.</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Něco podobného zažila naposledy v dětství, a tak si to užívala ze všech sil. Ozdobila krb smrkovými větvemi a jmelím a spoustu času trávila v místním kostele, který pomáhala zdobit. Zdejší lidé ji brzy přijali mezi sebe jako mladou přítelkyni slečny Hurstmanové.</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Cítila se již natolik silná, že si dovolila dělat plány do budoucna. I když se jí u Arabelly moc líbilo, věděla, že zde nemůže zůstat navždy. Ale teď, když ji lidé začali akceptovat, možná by se jí přece jen mohlo podařit najít práci. Vychovatelku dělat nemůže, protože věděla, že by nemohla pracovat v domácnosti, kde jsou také muži, ale snad by mohla dělat společnici nějaké starší dámě. Arabella jí napíše doporučení a místní farář také. Je docela možné, že Arabella bude dokonce o nějaké vhodné dámě vědět.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Hned jakmile se na jaře zlepší počasí, musí začít nový samostatný život, ale zatím si ještě mohla užívat. Serena byla poprvé v dospělosti šťastná.</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Až do okamžiku, kdy jí jednoho rána Arabella řekla: „Úplně jsem zapomněla, že byste mohla potřebovat flanelové vložky, drahoušku. To víte, já už mám své měsíční starosti za sebou. Každopádně v prádelníku je spousta bílého flanelu, takže si poslužte.“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zmohla jen na sotva srozumitelné poděkování, což Arabella pochopila jako projev studu, ale ve skutečnosti šlo o něco jiného. Serena si uvědomila, že se jí zpozdila menstruace. Měla ji dostat už před týdnem. Kdysi slyšela, že následkem šoku může dojít ke zpoždění, ale zatím se jí to nikdy nestalo.</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Nemůže přece čekat dítě.</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 neplodná.</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 chvilce přemýšlení se uklidnila. Určitě není těhotná. Matthewův lékař řekl, že má deformovanou dělohu, a ani během osmi let manželství nedošlo k oplodnění. Zřejmě je to opravdu důsledek prožitého šoku. Serena se připojila k Arabelle, která připravovala košíky s jídlem pro místní chudáky, a v duchu děkovala nebesům za svoji neplodnost.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Netušila, co by dělala, kdyby čekala dítě.</w:t>
      </w:r>
    </w:p>
    <w:p w:rsidR="00A06617" w:rsidRDefault="00A06617" w:rsidP="00312E79">
      <w:pPr>
        <w:pStyle w:val="Style5"/>
        <w:widowControl/>
        <w:spacing w:line="240" w:lineRule="auto"/>
        <w:ind w:firstLine="284"/>
        <w:rPr>
          <w:rFonts w:ascii="Book Antiqua" w:hAnsi="Book Antiqua"/>
          <w:sz w:val="20"/>
          <w:szCs w:val="20"/>
        </w:rPr>
      </w:pPr>
    </w:p>
    <w:p w:rsidR="00A06617" w:rsidRPr="00F3444E" w:rsidRDefault="00A06617" w:rsidP="00312E79">
      <w:pPr>
        <w:pStyle w:val="Style5"/>
        <w:widowControl/>
        <w:spacing w:line="240" w:lineRule="auto"/>
        <w:ind w:firstLine="284"/>
        <w:rPr>
          <w:rFonts w:ascii="Book Antiqua" w:hAnsi="Book Antiqua"/>
          <w:sz w:val="20"/>
          <w:szCs w:val="20"/>
        </w:rPr>
      </w:pP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Přibližně v tutéž dobu seděl Francis v londýnském klubu a večeřel. Od chvíle, kdy odjel z domu své tety, se snažil vystopovat Charlese Ferncliffa, protože byl přesvědčen, že se ten darebák svých plánů nevzdá. Zatím však nic zásadního neobjevil.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Zjistil, že Ferncliff je mladší syn lorda Barrowa z hrabství Derbyshire. S pomocí několika diskrétních dotazů se dozvěděl, že Ferncliffova rodina se domnívá, že jejich syn je ještě stále zaměstnán u Shipleyových. V okolí Weymouthu nezjistil nic. Během svého krátkého pobytu trávil pan Ferncliff dny projížďkami na koni a prý se zajímal o anglosaské památky.</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Francise by zajímalo, co se za tím doopravdy skrývá. Že by se chystal něco ukrást? Nejčastější anglosaské památky byly kostelní zdi a kamenné kříže. Ty se daly jen stěží odnést a prodat.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Dnes obdržel dopis od matky, která ho ujišťovala, že ji ten muž již neobtěžoval. Naléhala na něho, aby se co nejrychleji vrátil k lady Anně, protože vévodkyně se již taktně vyptávala na důvod jeho mlčení. Nakonec lady Middlethorpeová svému synovi přikázala, aby byl do Vánoc doma.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Vlastně mu nezbývalo nic jiného než s matkou souhlasit. Ferncliffa se mu zřejmě podařilo zastrašit a Anna určitě přemýšlí, co se vlastně stalo. Uvědomil si, že jejím rodičům ani nenapsal dopis, vysvětlující jeho nepřítomnost. Pokud vyrazí hned zítra, mohl by se u nich na pár dní zastavit a Vánoce by již mohl trávit doma.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Ale co Serena? Jelikož neměl od tety Arabelly žádné zprávy, předpokládal, že je stále ještě v Summer St. Martinu. Přesto pochyboval, že taková žena tam vydrží dlouho. Měl by jí poslat nějaké peníze – dost peněz – a informovat Arabellu o tom, že se Serena může sama rozhodnout, co podnikne dál. Serena se zcela určitě vypraví do Londýna, hned jak se počasí jen trochu umoudří, a bude jen otázkou času, kdy si najde nového milence…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Nemohl zapomenout na své alternativní plány.</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Bylo by to tak jednoduché. Pronajal by si malý dům v Londýně, zařídil ho vším potřebným a najal diskrétní služebnictvo. Pak by zajel do Summer St. Martinu a řekl: „Byl bych rád, kdybyste se stala mou milenkou,“ a ona by ho následovala. A až do smrti by byli šťastní.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Zakroutil hlavou. Takový čin by nebyl správný.</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Doufal, že je Serenou tolik posedlý jen proto, že se s ní miloval poprvé. Francis chtěl dokonce navštívit nevěstinec, aby tak bojoval proti své posedlosti, ale nakonec to neudělal. Vyžilé prostitutky se mu hnusily a pochyboval, že by mu styk s některou z nich byl příjemný.</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Nemohl si představit nic lepšího než být sveden úplně cizí ženou, s kterou se potkal jen náhodou.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Ale úplná náhoda to vlastně nebyla.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Měl chuť přestat se zaobírat Charlesem Ferncliffem a místo toho se začít vyptávat na Serenu Allbrightovou. Určitě by mu nedalo moc práce zjistit celý její příběh. Věděl však, že by to jeho situaci ještě ztížilo.</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Chtěl ji zcela vymazat ze svého života, ale kdyby o ní všechno věděl a jednoho dne ji potkal zavěšenou do jiného muže, nesnesl by to. Již nyní nemohl v noci spát, a když konečně usnul, trápily ho mučivé sny.</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„Jak bolestný povzdech,“ ozval se za ním čísi hlas. „Ta ryba ti nechutná?“</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vzhlédl a uviděl sira Stephena Balla, člena parlamentu. Gestem ruky ho vybídl, aby si k němu přisedl. „Jen se nemohu rozhodnout, Steve.“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Sir Stephen se posadil se svou typickou nedbalou elegancí, která mu již vynesla přezdívku Švihák. V Dolní sněmovně parlamentu si rychle získal jméno díky svým přesvědčivým a chytrým projevům, které vždy pronášel s náznakem cynismu v hlase.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Měl světlé vlasy a bledou pleť a tvář měl ve svých čtyřiadvaceti letech již poznamenanou cynickým humorem.</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„Můžu ti jako Rebel s tvým rozhodnutím pomoci?“ zeptal se Stephen a přivolal číšníka, aby ho požádal o sklenici.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 A jako člen parlamentu už vůbec ne.“ Francis odsunul myšlenky na Serenu do pozadí a raději se soustředil na Ferncliffa. „Existují nějaké chytré způsoby, jak najít člověka, který se ukrývá neznámo kde, Steve?“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„Myslím, že ne. Pokud se vyhýbá i svému domovu, mohla by ti pomoci jen náhoda.“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„Přesně toho jsem se bál.“ Francis naplnil přítelovu sklenici.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„Co ten chlapík udělal?“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„Vyhrožoval mé matce, že o ní uveřejní nějaké zlomyslné lži. Zatím se o nic nepokusil, ale přesto bych si s ním rád promluvil osobně. Bohužel však budu muset zítra odjet z Londýna, aniž bych zjistil, kde se ten darebák zdržuje.“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„Máš nějaký důvod myslet si, že je v Londýně?“</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 musel přiznat Francis. „Jen jsem si říkal, že tohle město přitahuje všechny zločince jako magnet a dříve nebo později se zde objeví.“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je fakt. Já zůstanu v Londýně i přes Vánoce. Řekni mi, jak se ten chlap jmenuje, a já se po něm poohlédnu.“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chvíli váhal, ale pak řekl: „Ferncliff. Charles Ferncliff.“</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„Charles Ferncliff!“ vykřikl Stephen. „Tomu nemůžu uvěřit.“</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„Ty ho znáš?“</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„Setkal jsem se s ním. Je to báječný člověk. Nechává se najímat jako učitel, zatímco pracuje na knize o anglosaské kultuře. Spíš než o současnost se zajímá o staré hroby a poezii.“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Vše napovídalo tomu, že hovoří o stejném muži. „V tom případě se z přílišného studia musel pomátnout na rozumu. Vydíral moji matku, protože si dovolila nesouhlasit s jeho podivným typem výuky.</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Vyhrožoval, že o ní roznese nějaké neslušné pomluvy, pokud mu nezaplatí požadovanou sumu.“</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„Panebože! Chudák Ferncliff.“</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„Já si dělám spíše starosti o svou matku,“ zdůraznil Francis.</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je pochopitelné, ale musí jít opravdu o nějakou nemoc. Je možné, že někomu může připadat trochu divoký a neotesaný. Nezkazí však žádnou legraci a navíc je výborný sportovec. Ale že by někoho vydíral…“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„Jak je starý?“ zeptal se Francis. „Předpokládám, že je mladší než my.“</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„Kdepak! Musí mu být nejméně pětatřicet. Jak jsem již řekl, učí jen, aby získal finance na svá vědecká studia a vybírá si výhradně místa, která jsou pro něj něčím zajímavá. Například taková, která mají anglosaské památky.“</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 u nás je anglosaský kostel a kopec, na kterém kdysi pravděpodobně stálo panské sídlo… Všechno to do sebe zapadá, ale stejně je to zvláštní. Jak říkáš, musí jít o náhlé pomatení mysli.“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„Snad to nebude tak vážné,“ řekl Stephen. „Každopádně pokud se Ferncliff objeví ve městě, dám ti vědět.“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bych ti byl moc vděčný. A pokud opravdu trpí nějakou nemocí, zkus si s ním promluvit, Steve. Pokud za své chování není zodpovědný, samozřejmě se s ním nebudu prát, ale nemůžu dovolit, aby obtěžoval mou matku.“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je pochopitelné.“</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Oba mladíci pak pokračovali v rozhovoru, jehož hlavním tématem se stal Leander Knollis, který se k velkému překvapení všech oženil s nevýznamnou dívkou, ale přesto – podle Stephena – vypadal spokojeně.</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„Začátkem měsíce se objevil v Londýně i se svou nevěstou,“ řekl Stephen a postavil se. „Myslím, že je nejvyšší čas, abychom zorganizovali sraz všech Rebelů.“</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„Nicholas už také o něčem takovém uvažoval.“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„Výborně. Tak pěkné svátky a vyřiď můj pozdrav své matce.“ S těmi slovy Stephen odešel a Francis musel znovu myslet na svatbu.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Již tři Rebelové se oženili. Bylo to teď v módě a on by už neměl déle otálet. Uvažoval, kdy by si mohl Annu vzít. Zřejmě mu navrhne květen nebo červen, ale on by dal přednost dřívějšímu termínu. Mnohem dřívějšímu.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Příští týden? Jeho probuzené tělo ho začínalo trápit.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Uvidí, jestli se mu podaří přemluvit Annu a její rodiče ke svatbě v zimě. Leden by mu vyhovoval. Až bude ženatý, nebude muset přemýšlet o Sereně Allbrightové.</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Jedna část jeho já se té představě zasmála.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Francis dojedl, donutil se soustředit na podivný případ Charlese Ferncliffa. Ten muž je zřejmě úplně jiný, než si představoval. Myslel si, že je to nějaký mladý úředníček.</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 jistého důvodu mu celá záležitost začala připadat podezřelá.</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Francise napadlo, že v blázinci zřejmě brzy skončí on sám. Nebylo divu, když ve Wiltshire na něho čeká záhadná Siréna, v Hampshire vhodná nevěsta a doma nepředvídatelná matka. A on se zatím honí za neznámým lotrem, který navíc jako lotr vůbec nevypadá.</w:t>
      </w:r>
    </w:p>
    <w:p w:rsidR="00A06617" w:rsidRDefault="00A06617" w:rsidP="00312E79">
      <w:pPr>
        <w:pStyle w:val="Style5"/>
        <w:widowControl/>
        <w:spacing w:line="240" w:lineRule="auto"/>
        <w:ind w:firstLine="284"/>
        <w:rPr>
          <w:rFonts w:ascii="Book Antiqua" w:hAnsi="Book Antiqua"/>
          <w:sz w:val="20"/>
          <w:szCs w:val="20"/>
        </w:rPr>
      </w:pPr>
    </w:p>
    <w:p w:rsidR="00A06617" w:rsidRPr="00F3444E" w:rsidRDefault="00A06617" w:rsidP="00312E79">
      <w:pPr>
        <w:pStyle w:val="Style5"/>
        <w:widowControl/>
        <w:spacing w:line="240" w:lineRule="auto"/>
        <w:ind w:firstLine="284"/>
        <w:rPr>
          <w:rFonts w:ascii="Book Antiqua" w:hAnsi="Book Antiqua"/>
          <w:sz w:val="20"/>
          <w:szCs w:val="20"/>
        </w:rPr>
      </w:pP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Příštího dne se Francis objevil před sídlem rodičů lady Anny, rozhodnut dostat svůj život znovu pod kontrolu. Dnes požádá o ruku lady Anny Peckworthové. Nemohl však ignorovat fakt, že se mu do toho nechce. Nejraději by otočil koně a odjel pryč. Koneckonců Arranovi ho neočekávali, takže by nikoho nezklamal.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Musel si připomenout, že nastal nejvyšší čas, aby se usadil a založil rodinu. Seskočil z kočáru a rozhodl se, že se nezdrží přes noc. Promluví si s vévodou, požádá Annu o ruku a pojede domů. Vymluví se na blížící se vánoční svátky.</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Vymluví?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slovo nic neznamená, ujistil sám sebe. Jen prostě musí jet domů, aby matce pomohl s vánočními přípravami. Pokud se mu nepodaří získat souhlas k brzké svatbě, hned po Vánocích přijede na dlouhou návštěvu. Anebo pozve Annu do svého domu.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kráčel k velkým domovním dveřím, cítil, že mu srdce buší rychleji než obvykle. Ale láskou to nebylo.</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Komorník ho doprovodil do rodinného salonu, kde ho přivítala vévodkyně. Byla to chytrá žena, ale krásy jí příroda příliš nenadělila. „Middlethorpe, to je od vás velice milé, že jste se zastavil, ale obávám se, že Anna ještě nepřijímá hosty.“</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„Co se děje?“ zajímal se Francis. „Je snad nemocná?“</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„Vy to nevíte? Asi před dvěma dny jsme poslali zprávu k vám domů. Má plané neštovice. Nakazila se ve vesnické škole. Bere své povinnosti tak vážně.“ Usmála se na něho. „Obávám se, že by nechtěla, abyste ji teď viděl. Má </w:t>
      </w:r>
      <w:r w:rsidRPr="00F3444E">
        <w:rPr>
          <w:rStyle w:val="FontStyle50"/>
          <w:rFonts w:ascii="Book Antiqua" w:hAnsi="Book Antiqua"/>
          <w:lang w:val="cs-CZ" w:eastAsia="cs-CZ"/>
        </w:rPr>
        <w:t xml:space="preserve">velmi </w:t>
      </w:r>
      <w:r w:rsidRPr="00F3444E">
        <w:rPr>
          <w:rStyle w:val="FontStyle47"/>
          <w:rFonts w:ascii="Book Antiqua" w:hAnsi="Book Antiqua"/>
          <w:lang w:val="cs-CZ" w:eastAsia="cs-CZ"/>
        </w:rPr>
        <w:t>skvrnitý obličej.“</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„Chápu,“ pronesl Francis bezvýrazně. Tak plané neštovice. Poslední dobou se mu vůbec nedařilo. Rozhodl se, že bude proti nepřízni osudu bojovat. „A je doma vévoda? Rád bych si s ním promluvil.“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Vévodkyně se na něho pronikavě podívala. „Bohužel ne. Odjel do Skotska, ale brzy se vrátí. Co kdybyste nás přijel navštívit po Vánocích? Určitě nás tu všechny najdete a můžete se zdržet, jak dlouho budete chtít.“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to vzdal. „Ano, vévodkyně.“ Poprosil ji, aby vyřídila pozdrav Anně, a vydal se na cestu domů.</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Bůhví co ho tam čeká. Možná se matka konečně odhodlala přestavět nábytek.</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asi ne, pomyslel si a popohnal koně k vyšší rychlosti. Jeho rodný dům byl něco jako mauzoleum věnované jeho otci. Nikdy se tam nesmělo ničím pohnout. Dokonce i prostá výměna závěsů matku velice rozesmutnila. Obdivoval její oddanost manželovi, ale život jde přece dál a změny jsou nutné.</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Doma však bude zcela určitě vše při starém a matka už bude hotova s přípravami na Vánoce.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Tak proč z toho má nepříjemný pocit?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Protože matčina představa Vánoc – která se od smrti otce nezměnila – nebyla podle jeho vkusu.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Jedlové větve, cesmíny a rozmarýny budou naaranžovány na obvyklých místech a ozdobeny červenými pentlemi. V hale již určitě stojí svícny s červenými vonnými svícemi, jejichž světlo bude vítat vesničany, kteří na Štědrý večer přijdou do domu, aby zazpívali koledy. Lady Middlethorpeová je vlastnoručně pohostí svařeným vínem a pečivem a lord Middlethorpe každého koledníka obdaruje při odchodu korunou.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Přesně tak probíhají Vánoce v jejich domě již přes třicet let.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Vesničané budou dojatí a vděční a Francis chápal, že je to pro ně důležitá tradice, ale již spoustu let se cítil tím neměnným rituálem svázán. Vždy prostým lidem záviděl, že se mohou vrátit do svých domovů a do sytosti si užít veselých svátků.</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Na První svátek vánoční v domě večeřel bezdětný farář se svou ženou.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Na Druhý svátek matka podělila všechno služebnictvo v domě krabicemi s dárky, ve kterých se většinou skrývaly nové šaty.</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sestry ještě bydlely doma, Vánoce mu připadaly veselejší. Minulý rok s nimi trávila svátky teta Arabella a dodala jim trochu života, když obrátila svůj ostrovtip vůči své konvenční mladší sestře. Tento rok však Arabella určitě nepřijede. Musí se přece starat o Serenu.</w:t>
      </w:r>
    </w:p>
    <w:p w:rsidR="00A06617" w:rsidRDefault="00A06617" w:rsidP="00312E79">
      <w:pPr>
        <w:pStyle w:val="Style5"/>
        <w:widowControl/>
        <w:spacing w:line="240" w:lineRule="auto"/>
        <w:ind w:firstLine="284"/>
        <w:rPr>
          <w:rFonts w:ascii="Book Antiqua" w:hAnsi="Book Antiqua"/>
          <w:sz w:val="20"/>
          <w:szCs w:val="20"/>
        </w:rPr>
      </w:pPr>
    </w:p>
    <w:p w:rsidR="00A06617" w:rsidRPr="00F3444E" w:rsidRDefault="00A06617" w:rsidP="00312E79">
      <w:pPr>
        <w:pStyle w:val="Style5"/>
        <w:widowControl/>
        <w:spacing w:line="240" w:lineRule="auto"/>
        <w:ind w:firstLine="284"/>
        <w:rPr>
          <w:rFonts w:ascii="Book Antiqua" w:hAnsi="Book Antiqua"/>
          <w:sz w:val="20"/>
          <w:szCs w:val="20"/>
        </w:rPr>
      </w:pP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Takže na Vánoce budou doma jen on a matka, kterou má sice moc rád, ale slavit s ní svátky bude velmi nezábavné.</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zabočil na známou cestu vedoucí k jejich sídlu a uvažoval, jak asi stráví Vánoce Serena s Arabellou. Jak zná svoji tetu, jejich program bude mnohem zábavnější než jeho.</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Napadlo ho, že by mohl pozměnit tradici a pozvat si domů pár hostů. Například některé Rebely.</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Hlasitě se zasmál. Dokázal si představit, jak by se matka asi tvářila, kdyby chtěl narušit její tradiční pořádek.</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Čím více se blížil k domovu, tím větší depresi a osamělost pociťoval, což pro něj rozhodně nebylo typické. Ani pohled na jeho klasicky krásný domov, jehož bílá omítka zářila ve slabém světle prosincového slunce, mu nezvedl náladu.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Do hlavy se mu vloudila neodbytná myšlenka. Vzpomněl si, že Anně se jeho domov velmi líbil a určitě by na něm nechtěla nic měnit.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Vždyť je dokonalý, řekl sám sobě. Většina autorit v oboru architektury se na tom shodovala. Otec doslova srovnal se zemí starý zchátralý dům a najal ty nejlepší architekty, aby mu postavili palác.</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Francise napadlo, že třeba není milovníkem klasické dokonalosti.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Mnohem více se mu líbily útulné domy jeho přátel Nicholase a Luciena. Dokonce i rodinné sídlo lady Anny, které bylo vystavěno před více než třemi sty lety, se mu zamlouvalo více než dům, který zdědil on.</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Vadilo mu i perfektně vycvičené služebnictvo a dokonalé dekorace v chladné mramorové hale. Vůbec se zde necítil jako doma. Připadal si jako blázen.</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mu komorník pomohl z pláště, Francise napadlo, že hned po Vánocích odjede na hon. Příliš této zábavě sice neholdoval, ale aspoň si užije veselé společnosti a určitě narazí i na nějaké Rebely. V Meltonu bude zřejmě Stephen a také Con Somerford, vikomt amleighský. A mohl by tam potkat i Milese Cavanagha s párkem svých nádherných irských koní, se kterými se určitě bude chtít pochlubit, a Luciena de Vauxe, jenž je sice čerstvě ženatý, ale na hon rozhodně přijede.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Ta představa zvedla Francisovi náladu, a tak se přiměřeně radostně přivítal s klanějícím se služebnictvem.</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Až později ho napadlo, že ve svých plánech úplně zapomněl na lady Annu. Přesvědčil sám sebe, že bude stejně potřebovat ještě několik týdnů, aby se plně vyléčila.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Vyhledal majordoma a začal se ho vyptávat na služebnictvo, protože nemohl zapomenout na varovný dopis, který obdržel Ferncliff ve Weymouthu. Griffin ho ujistil, že během posledního roku nikoho nového nepřijali a všichni sloužící jsou spolehliví a upřímní.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 co ten pan Ferncliff, který se tu pohyboval, Griffine? Nepřátelil se snad s někým z našeho domu?“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„Máte na mysli toho pána, co učil syny lorda Shipleye, pane? Nevím o nikom ze služebnictva, který by s ním byl v bližším styku.“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je zvláštní. Francis rozpoznal v Griffinově hlase respekt. Jeho majordomus má o Ferncliffovi zřejmě dobré mínění.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 co když jeho jméno zneužil nějaký blázen? Jediná možnost, jak to zjistit, je promluvit si s pravým Ferncliffem.</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 s matkou setkal až u večeře, protože po jeho příjezdu před ním utekla, mumlajíc cosi o kalamitě v kuchyni. Když jim nalili polévku, Francis požádal služebnictvo, aby je nechalo o samotě. „Doufám, že jsi již neměla žádné problémy, matko.“</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„Ani v nejmenším,“ odpověděla vesele. „Poradil sis s tím mužem výtečně, synáčku.“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 nikým jsem si neporadil. Ten chlap přede mnou utekl a od té doby jsem o něm neslyšel.“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„Co se dá dělat. Každopádně si zřejmě uvědomil bláznivost svého počínání.“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Něco v matčině chování se mu nepozdávalo. „Řekl bych, že to nebyla jen bláznivost,“ pronesl Francis a pozorně sledoval matčinu reakci. „Stephen Ball je toho názoru, že se ten muž musel zbláznit.“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„Zbláznit?“ opakovala lady Middlethorpeová překvapeně.</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„Stephen toho muže zná. Řekl mi, že je to báječný Člověk a dobrák každým coulem.“</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„Bezpochyby další z těch tvých Rebelů,“ pronesla matka kysele, ale tváře jí zrůžověly.</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asi těžko. Je prý nejméně o deset let starší než já. Popsalas mi ho jako mladého muže.“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„Ženě v mém věku připadá třicátník mladý…“ Lady Middlethorpeová odsunula talíř s téměř netknutou polévkou.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„Každopádně je jasné, že se rozhodl mě již neobtěžovat, což je nejdůležitější. Mám zazvonit, aby donesli další chod?“</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„Jak si přeješ.“ Francis se podíval na matku přes celou délku jídelního stolu, kolem kterého se mohlo pohodlně usadit deset lidí. Napadlo ho, že hloupější způsob konverzace snad neexistuje. Proč s tím už dříve něco neudělal? Protože až doposud neměl potřebu sledovat výraz v matčině tváři.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se do jídelny vrátil majordomus a sluha, Francis se postavil a zamířil k opačnému konci stolu. „Griffine, prostřete mi zde, prosím.“</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Matka překvapeně vytřeštila zrak, zatímco majordomus spěchal, aby vyplnil jeho rozkaz. „Francisi, co to má znamenat?“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„Už mě nebaví křičet na tebe přes celý stůl, matko.“</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„Nekřičeli jsme. Není důvod zvyšovat hlas, abychom se přes stůl slyšeli. Tvůj otec a já…“</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„Jste museli mít dokonalý sluch,“ řekl Francis a posadil se. „Obávám se, že já si musím přisednout blíž.“</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Lady Middlethorpeová otevřela ústa a hned je zase zavřela. „Vypadá to divně,“ řekla nakonec.</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„Jsem si jist, že to služebnictvo velice stresuje.“ Francis se rozhlédl kolem sebe a všiml si, jak se sluha usmál. Mrkl na něho.</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„Jak si přeješ,“ vzdala se matka. „Ty jsi pánem domu.“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si nechal naložit hovězí. „Buď tak laskavá a nebraň se malým změnám. Nehodlám dům převrátit vzhůru nohama.“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„Ničemu se nebráním,“ řekla, ale stále to znělo chladně.</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Teď, když seděl po matčině boku, Francis viděl, že jeho podezření bylo oprávněné. Matka nevypadala dobře. Ani líčidly nemohla zakrýt nepřirozenou bledost a kruhy pod očima. Bylo stoprocentně jisté, že ji ten darebák Ferncliff – nebo někdo, kdo se za něho vydává – nepřestal obtěžovat. Matka lže, aby ochránila svého křehkého syna před velkým zlým mužem.</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Sakra.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začal bezmyšlenkovitě mluvit, jen aby řeč nestála, a až po chvíli si uvědomil, že matce vypráví o Rebelech. Za normálních okolností by ho matka přerušila nějakou cynickou poznámkou, protože ji vždy popuzovala jeho příslušnost ke společenstvu a nejvíce jí vadilo jeho přátelství s Nicholasem Delaneyem. Když o tom znovu přemýšlel, připadalo mu opravdu zvláštní, že matka poslala Nicholasovi dopis. A to i v případě, že se bála o synův život.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Nyní se však usmívala a dokonce se ho vyptávala na podrobnosti. Rozhodl se, že ji vyzkouší.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„Před pár týdny jsem potkal Nicholase,“ začal. „Teď, když se usadil, vypadá spokojeně. Na jaře bych rád strávil pár týdnů v jeho domě.“</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„Určitě se budeš dobře bavit,“ řekla a nebyl v tom ani náznak sarkasmu.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„Říkal něco o velkém srazu. Myslel jsem si, že bychom ho mohli uspořádat u nás v domě.“</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„Pokud si to přeješ.“</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začal mít obavy, že matka přišla o rozum.</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Hned jakmile dojedli a zůstali sami v malém obývacím pokoji, zeptal se jí: „Takže ten Ferncliff se už neozval?“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„Ani jednou.“ Matka mu nalila čaj, ale málem přitom rozbila konvici.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„Pokud se opravdu zbláznil, může být nebezpečný,“ pokračoval Francis a vzal si od ní šálek.</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„Další dobrý důvod, proč ho ignorovat.“</w:t>
      </w:r>
    </w:p>
    <w:p w:rsidR="00A06617" w:rsidRPr="00F3444E" w:rsidRDefault="00A06617" w:rsidP="00312E79">
      <w:pPr>
        <w:pStyle w:val="Style26"/>
        <w:widowControl/>
        <w:spacing w:line="240" w:lineRule="auto"/>
        <w:ind w:firstLine="284"/>
        <w:jc w:val="both"/>
        <w:rPr>
          <w:rStyle w:val="FontStyle47"/>
          <w:rFonts w:ascii="Book Antiqua" w:hAnsi="Book Antiqua"/>
          <w:lang w:val="cs-CZ" w:eastAsia="cs-CZ"/>
        </w:rPr>
      </w:pPr>
      <w:r w:rsidRPr="00F3444E">
        <w:rPr>
          <w:rStyle w:val="FontStyle47"/>
          <w:rFonts w:ascii="Book Antiqua" w:hAnsi="Book Antiqua"/>
          <w:lang w:val="cs-CZ" w:eastAsia="cs-CZ"/>
        </w:rPr>
        <w:t>„To by bylo šílenství, matko. Pokud je ten chlap opravdu blázen, měli by ho zavřít dříve, než něco provede.“ Přísně se na něho podívala. „To snad ne!“</w:t>
      </w:r>
    </w:p>
    <w:p w:rsidR="00A06617" w:rsidRPr="00F3444E" w:rsidRDefault="00A06617" w:rsidP="00312E79">
      <w:pPr>
        <w:pStyle w:val="Style26"/>
        <w:widowControl/>
        <w:spacing w:line="240" w:lineRule="auto"/>
        <w:ind w:firstLine="284"/>
        <w:jc w:val="both"/>
        <w:rPr>
          <w:rStyle w:val="FontStyle47"/>
          <w:rFonts w:ascii="Book Antiqua" w:hAnsi="Book Antiqua"/>
          <w:lang w:val="cs-CZ" w:eastAsia="cs-CZ"/>
        </w:rPr>
      </w:pPr>
      <w:r w:rsidRPr="00F3444E">
        <w:rPr>
          <w:rStyle w:val="FontStyle47"/>
          <w:rFonts w:ascii="Book Antiqua" w:hAnsi="Book Antiqua"/>
          <w:lang w:val="cs-CZ" w:eastAsia="cs-CZ"/>
        </w:rPr>
        <w:t>„A proč, k čertu, ne?“</w:t>
      </w:r>
    </w:p>
    <w:p w:rsidR="00A06617" w:rsidRPr="00F3444E" w:rsidRDefault="00A06617" w:rsidP="00312E79">
      <w:pPr>
        <w:pStyle w:val="Style26"/>
        <w:widowControl/>
        <w:spacing w:line="240" w:lineRule="auto"/>
        <w:ind w:firstLine="284"/>
        <w:jc w:val="both"/>
        <w:rPr>
          <w:rStyle w:val="FontStyle47"/>
          <w:rFonts w:ascii="Book Antiqua" w:hAnsi="Book Antiqua"/>
          <w:lang w:val="cs-CZ" w:eastAsia="cs-CZ"/>
        </w:rPr>
      </w:pPr>
      <w:r w:rsidRPr="00F3444E">
        <w:rPr>
          <w:rStyle w:val="FontStyle47"/>
          <w:rFonts w:ascii="Book Antiqua" w:hAnsi="Book Antiqua"/>
          <w:lang w:val="cs-CZ" w:eastAsia="cs-CZ"/>
        </w:rPr>
        <w:t>„Nemluv tak, Francisi!“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Měl chuť předvést jí všechny nadávky, které zná, ale nakonec se ovládl. „Proč ne?“ opakoval.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Sklopila zrak a položila na stůl šálek s čajem. Francis si všiml, že několik kapek se vylilo na podšálek. Třásla se snad matce ruka?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„Slyšela jsem o těch místech strašné věci, Francisi,“ odpověděla. „Nepřála bych </w:t>
      </w:r>
      <w:r w:rsidRPr="00F3444E">
        <w:rPr>
          <w:rStyle w:val="FontStyle50"/>
          <w:rFonts w:ascii="Book Antiqua" w:hAnsi="Book Antiqua"/>
          <w:lang w:val="cs-CZ" w:eastAsia="cs-CZ"/>
        </w:rPr>
        <w:t xml:space="preserve">nikomu, </w:t>
      </w:r>
      <w:r w:rsidRPr="00F3444E">
        <w:rPr>
          <w:rStyle w:val="FontStyle47"/>
          <w:rFonts w:ascii="Book Antiqua" w:hAnsi="Book Antiqua"/>
          <w:lang w:val="cs-CZ" w:eastAsia="cs-CZ"/>
        </w:rPr>
        <w:t>aby musel zbytek života strávit v řetězech ve špinavé kobce.“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„Ten chlap tě obtěžuje, matko,“ namítl Francis. „Nevěřím, že se ti už neozval.“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Odložil šálek a postavil se. „Myslím, že lžeš, protože máš strach, abych nebyl raněn. Ale já už raněn jsem. Bolí mě, že mi nedůvěřuješ. Jsem dospělý muž. Umím střílet z pistole a dokážu se ubránit. Už nepotřebuji, aby mě někdo chránil.“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Překvapeně na něho zírala. „Francisi…, nechtěla jsem…“ Viděl, jak se snaží uklidnit. „Už jsem žádné dopisy nedostala.“ Ale oči ji zradily.</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„Panebože, matko!“ vybuchl. „Mám ti snad prohledávat poštu?“</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„Ne, Francisi! Nedělej to, prosím! Nestojí to za takový povyk.“</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„Pochopitelně že stojí. Vypadáš zničeně. Ten muž ti ublížil a nevíš, jak daleko až zajde.“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Najednou si schovala obličej do dlaní. „Francisi, už toho, prosím, nech. Ubližuješ mi více než on.“</w:t>
      </w:r>
    </w:p>
    <w:p w:rsidR="00A06617" w:rsidRPr="00F3444E" w:rsidRDefault="00A06617" w:rsidP="00312E79">
      <w:pPr>
        <w:pStyle w:val="Style26"/>
        <w:widowControl/>
        <w:spacing w:line="240" w:lineRule="auto"/>
        <w:ind w:firstLine="284"/>
        <w:jc w:val="both"/>
        <w:rPr>
          <w:rStyle w:val="FontStyle47"/>
          <w:rFonts w:ascii="Book Antiqua" w:hAnsi="Book Antiqua"/>
          <w:lang w:val="cs-CZ" w:eastAsia="cs-CZ"/>
        </w:rPr>
      </w:pPr>
      <w:r w:rsidRPr="00F3444E">
        <w:rPr>
          <w:rStyle w:val="FontStyle47"/>
          <w:rFonts w:ascii="Book Antiqua" w:hAnsi="Book Antiqua"/>
          <w:lang w:val="cs-CZ" w:eastAsia="cs-CZ"/>
        </w:rPr>
        <w:t>„Kristepane!“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Vzhlédla k němu. „Žádám tě, abys na celou záležitost zapomněl. Velice mě to stresuje. Nepřeješ si sice, abych se o tebe strachovala, ale jsem tvoje matka a nemohu si pomoci. Odjeď, prosím, a požádej lady Annu o ruku.“</w:t>
      </w:r>
    </w:p>
    <w:p w:rsidR="00A06617" w:rsidRPr="00F3444E" w:rsidRDefault="00A06617" w:rsidP="00312E79">
      <w:pPr>
        <w:pStyle w:val="Style26"/>
        <w:widowControl/>
        <w:spacing w:line="240" w:lineRule="auto"/>
        <w:ind w:firstLine="284"/>
        <w:jc w:val="both"/>
        <w:rPr>
          <w:rStyle w:val="FontStyle47"/>
          <w:rFonts w:ascii="Book Antiqua" w:hAnsi="Book Antiqua"/>
          <w:lang w:val="cs-CZ" w:eastAsia="cs-CZ"/>
        </w:rPr>
      </w:pPr>
      <w:r w:rsidRPr="00F3444E">
        <w:rPr>
          <w:rStyle w:val="FontStyle47"/>
          <w:rFonts w:ascii="Book Antiqua" w:hAnsi="Book Antiqua"/>
          <w:lang w:val="cs-CZ" w:eastAsia="cs-CZ"/>
        </w:rPr>
        <w:t>„Nemůžu řešit další problém, když první pouze odsunu.“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Hleděla na něho s nepředstíraným úžasem. „O jakém dalším problému to mluvíš?“</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si uvědomil, že žádný další problém neexistuje. Snad jen Serena, kterou by nepotkal, kdyby se nevydal do Weymouthu. Představil si, jak by jeho život vypadal, kdyby k tomu setkání nedošlo. Zasnoubil by se s lady Annou a vše by bylo v naprostém pořádku.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Co by však bylo se Serenou, kdyby ji nezachránil? Při té představě ho zamrazilo.</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„Francisi?“ trvala na otázce lady Middlethorpeová. „Jaký problém jsi měl na mysli? Lady Anny se může tvoje neodůvodněná nepřítomnost dotknout. Může mít pocit, že ji zanedbáváš.“</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„Nezanedbávám ji. Včera jsem se u nich zastavil a chtěl jsem ji požádat o ruku, ale dozvěděl jsem se, že má neštovice. Prý nám poslali dopis.“</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„Ale jistě. Jak jsem na to mohla zapomenout? Jak se cítí?“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Zapomněla jsi, pomyslel si Francis, protože nemyslíš na nic jiného než na to, abys mě ochránila před Ferncliffem. „Bude v pořádku, ale musím jí dát trochu času, aby se zotavila. Myslel jsem si, že bych mohl na pár dní odjet na hon.“</w:t>
      </w:r>
    </w:p>
    <w:p w:rsidR="00A06617" w:rsidRPr="00F3444E" w:rsidRDefault="00A06617" w:rsidP="00312E79">
      <w:pPr>
        <w:pStyle w:val="Style5"/>
        <w:widowControl/>
        <w:spacing w:line="240" w:lineRule="auto"/>
        <w:ind w:firstLine="284"/>
        <w:rPr>
          <w:rStyle w:val="FontStyle59"/>
          <w:rFonts w:ascii="Book Antiqua" w:hAnsi="Book Antiqua"/>
          <w:lang w:val="cs-CZ" w:eastAsia="cs-CZ"/>
        </w:rPr>
      </w:pPr>
      <w:r w:rsidRPr="00F3444E">
        <w:rPr>
          <w:rStyle w:val="FontStyle47"/>
          <w:rFonts w:ascii="Book Antiqua" w:hAnsi="Book Antiqua"/>
          <w:lang w:val="cs-CZ" w:eastAsia="cs-CZ"/>
        </w:rPr>
        <w:t xml:space="preserve">„Francisi, </w:t>
      </w:r>
      <w:r w:rsidRPr="00F3444E">
        <w:rPr>
          <w:rStyle w:val="FontStyle59"/>
          <w:rFonts w:ascii="Book Antiqua" w:hAnsi="Book Antiqua"/>
          <w:lang w:val="cs-CZ" w:eastAsia="cs-CZ"/>
        </w:rPr>
        <w:t>ne!“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„Panebože, matko, Anna mi nikam neuteče. Celý měsíc jsem se honil po kraji, abych našel toho tvého šíleného učitele…“</w:t>
      </w:r>
    </w:p>
    <w:p w:rsidR="00A06617" w:rsidRPr="00F3444E" w:rsidRDefault="00A06617" w:rsidP="00312E79">
      <w:pPr>
        <w:pStyle w:val="Style5"/>
        <w:widowControl/>
        <w:spacing w:line="240" w:lineRule="auto"/>
        <w:ind w:firstLine="284"/>
        <w:rPr>
          <w:rStyle w:val="FontStyle50"/>
          <w:rFonts w:ascii="Book Antiqua" w:hAnsi="Book Antiqua"/>
          <w:lang w:val="cs-CZ" w:eastAsia="cs-CZ"/>
        </w:rPr>
      </w:pPr>
      <w:r w:rsidRPr="00F3444E">
        <w:rPr>
          <w:rStyle w:val="FontStyle47"/>
          <w:rFonts w:ascii="Book Antiqua" w:hAnsi="Book Antiqua"/>
          <w:lang w:val="cs-CZ" w:eastAsia="cs-CZ"/>
        </w:rPr>
        <w:t xml:space="preserve">„Není </w:t>
      </w:r>
      <w:r w:rsidRPr="00F3444E">
        <w:rPr>
          <w:rStyle w:val="FontStyle50"/>
          <w:rFonts w:ascii="Book Antiqua" w:hAnsi="Book Antiqua"/>
          <w:lang w:val="cs-CZ" w:eastAsia="cs-CZ"/>
        </w:rPr>
        <w:t>můj.“</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její námitku ignoroval. „… A teď si potřebuji týden nebo dva odpočinout se svými přáteli. Co je na tom tak hrozného?“</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Lady Middlethorpeová vypadala zničeně. „Tak dobře. Je mi líto, že ta záležitost narušila tvůj klid, Francisi, a tolik tě zneklidnila, ale hned od začátku jsem ti říkala, abys to nechal být. Pokud musíš jet na hon, pak zřejmě opravdu musíš.“ Postavila se. „Napiš však aspoň dopis a vysvětli v něm lady Anně svoji nepřítomnost.“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 těmi slovy vyšla unaveně z pokoje.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hleděl do ohně. Uvědomil si, že je opravdu velice zneklidněn, což pro něj nebylo typické. Měl by věřit v matčin instinkt a celou tu záležitost s Ferncliffem nechat být. Měl by také poslat Sereně peníze a dát jí tak jasně najevo, že o ni nemá osobní zájem. A určitě by měl napsat lady Anně a dát jí jasně na vědomí své plány.</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se pak vrátí z honu, nezbude mu nic jiného, než se sejít s vévodou a domluvit svatbu.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Plán to byl dokonalý.</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 však zachoval zcela jinak.</w:t>
      </w:r>
    </w:p>
    <w:p w:rsidR="00A06617" w:rsidRDefault="00A06617" w:rsidP="00312E79">
      <w:pPr>
        <w:pStyle w:val="Style5"/>
        <w:widowControl/>
        <w:spacing w:line="240" w:lineRule="auto"/>
        <w:ind w:firstLine="284"/>
        <w:rPr>
          <w:rFonts w:ascii="Book Antiqua" w:hAnsi="Book Antiqua"/>
          <w:sz w:val="20"/>
          <w:szCs w:val="20"/>
        </w:rPr>
      </w:pPr>
    </w:p>
    <w:p w:rsidR="00A06617" w:rsidRPr="00F3444E" w:rsidRDefault="00A06617" w:rsidP="00312E79">
      <w:pPr>
        <w:pStyle w:val="Style5"/>
        <w:widowControl/>
        <w:spacing w:line="240" w:lineRule="auto"/>
        <w:ind w:firstLine="284"/>
        <w:rPr>
          <w:rFonts w:ascii="Book Antiqua" w:hAnsi="Book Antiqua"/>
          <w:sz w:val="20"/>
          <w:szCs w:val="20"/>
        </w:rPr>
      </w:pP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bylo po Vánocích, lady Middlethorpeová zamávala Francisovi na rozloučenou, ale za jejím úsměvem se skrývaly obavy. Její život se změnil v jednu velkou lež. Kvůli chvilkovému potěšení se nyní cítila hrozně a teď to navíc vypadalo, že i Francisův život uvedla ve zmatek. *</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Kdyby se tehdy v listopadu kvůli ní Francis nevrátil domů, byl by teď již zasnouben s lady Annou. Aspoň jí to tehdy říkal. Nyní však začal váhat. A teď se ještě vydal na hon, kde ho klidně mohl někdo postřelit. Kdyby mohla, tak by mu to zakázala, ale časy se změnily. Vypadalo to, že události poslední doby udělaly z jejího syna jiného člověka.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Už ji neposlouchal.</w:t>
      </w:r>
    </w:p>
    <w:p w:rsidR="00A06617"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 co bude dělat s Charlesem? Lady Middlethorpeová se vrátila do své komnaty a s nelibostí, ale zároveň se toužebně zadívala na hedvábím potaženou lenošku. Odemkla zásuvku a vytáhla svazek dopisů. Francis se nemýlil, když se domníval, že jí Charles nepřestal psát. Začetla se do posledního dopisu, který dorazil jen pár dní před synovým příjezdem.</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p>
    <w:p w:rsidR="00A06617" w:rsidRDefault="00A06617" w:rsidP="00312E79">
      <w:pPr>
        <w:pStyle w:val="Style13"/>
        <w:widowControl/>
        <w:spacing w:line="240" w:lineRule="auto"/>
        <w:ind w:firstLine="284"/>
        <w:rPr>
          <w:rStyle w:val="FontStyle50"/>
          <w:rFonts w:ascii="Book Antiqua" w:hAnsi="Book Antiqua"/>
          <w:lang w:val="cs-CZ" w:eastAsia="cs-CZ"/>
        </w:rPr>
      </w:pPr>
      <w:r w:rsidRPr="00F3444E">
        <w:rPr>
          <w:rStyle w:val="FontStyle50"/>
          <w:rFonts w:ascii="Book Antiqua" w:hAnsi="Book Antiqua"/>
          <w:lang w:val="cs-CZ" w:eastAsia="cs-CZ"/>
        </w:rPr>
        <w:t>Ten tvůj mladý provokatér mě pronásleduje po celé zemi, Cordelie! Musel jsem si nalézt úkryt v místě, kde lišky dávají dobrou noc, abych měl konečně klid. Dokonce se na mě vyptával u mé rodiny. Měla bys mu domluvit,</w:t>
      </w:r>
      <w:r w:rsidRPr="00F3444E">
        <w:rPr>
          <w:rStyle w:val="FontStyle50"/>
          <w:rFonts w:ascii="Book Antiqua" w:hAnsi="Book Antiqua" w:cs="Book Antiqua"/>
          <w:lang w:val="cs-CZ" w:eastAsia="cs-CZ"/>
        </w:rPr>
        <w:t xml:space="preserve"> protože jinak</w:t>
      </w:r>
      <w:r w:rsidRPr="00F3444E">
        <w:rPr>
          <w:rStyle w:val="FontStyle50"/>
          <w:rFonts w:ascii="Book Antiqua" w:hAnsi="Book Antiqua"/>
          <w:lang w:val="cs-CZ" w:eastAsia="cs-CZ"/>
        </w:rPr>
        <w:t xml:space="preserve"> se mu přestanu vyhýbat. Pokud mě chce zastřelit, ponese za to zodpovědnost a ty také.</w:t>
      </w:r>
    </w:p>
    <w:p w:rsidR="00A06617" w:rsidRPr="00F3444E" w:rsidRDefault="00A06617" w:rsidP="00312E79">
      <w:pPr>
        <w:pStyle w:val="Style13"/>
        <w:widowControl/>
        <w:spacing w:line="240" w:lineRule="auto"/>
        <w:ind w:firstLine="284"/>
        <w:rPr>
          <w:rStyle w:val="FontStyle50"/>
          <w:rFonts w:ascii="Book Antiqua" w:hAnsi="Book Antiqua"/>
          <w:lang w:val="cs-CZ" w:eastAsia="cs-CZ"/>
        </w:rPr>
      </w:pP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Další lež. Aby zabránila setkání Francise s Charlesem, napsala svému milenci, že se ho její syn chystá zastřelit hned, jakmile ho uvidí. A teď byla zamotaná do lží a nevěděla, co dál.</w:t>
      </w:r>
    </w:p>
    <w:p w:rsidR="00A06617" w:rsidRPr="00F3444E" w:rsidRDefault="00A06617" w:rsidP="00312E79">
      <w:pPr>
        <w:pStyle w:val="Style13"/>
        <w:widowControl/>
        <w:spacing w:line="240" w:lineRule="auto"/>
        <w:ind w:firstLine="284"/>
        <w:rPr>
          <w:rStyle w:val="FontStyle50"/>
          <w:rFonts w:ascii="Book Antiqua" w:hAnsi="Book Antiqua"/>
          <w:lang w:val="cs-CZ" w:eastAsia="cs-CZ"/>
        </w:rPr>
      </w:pPr>
      <w:r w:rsidRPr="00F3444E">
        <w:rPr>
          <w:rStyle w:val="FontStyle47"/>
          <w:rFonts w:ascii="Book Antiqua" w:hAnsi="Book Antiqua"/>
          <w:lang w:val="cs-CZ" w:eastAsia="cs-CZ"/>
        </w:rPr>
        <w:t xml:space="preserve">Celá situace vypadala čím dál nebezpečněji. Měla říct Francisovi pravdu, ale copak to mohla udělat? </w:t>
      </w:r>
      <w:r w:rsidRPr="00F3444E">
        <w:rPr>
          <w:rStyle w:val="FontStyle50"/>
          <w:rFonts w:ascii="Book Antiqua" w:hAnsi="Book Antiqua"/>
          <w:lang w:val="cs-CZ" w:eastAsia="cs-CZ"/>
        </w:rPr>
        <w:t>Můj drahý chlapče, od začátku jsem ti lhala a pomluvila nevinného muže. Nejenom, že Charles Ferncliff není žádný vyděrač, ale navíc je to muž, kterému jsem dovolila…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Znovu se podívala na onu osudnou lenošku, jako by kus nábytku mohl za její slabost. Pak k ní přistoupila a přejela rukou po drsném povrchu. Vzpomněla si, jaký to byl pocit, když se látky dotýkala nahým tělem.</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 Georgem se nikdy nemilovala jinde než v posteli. Ano, bylo to sice hezké, ale nikdy nezažila opravdovou extázi.</w:t>
      </w:r>
    </w:p>
    <w:p w:rsidR="00A06617" w:rsidRPr="00F3444E" w:rsidRDefault="00A06617" w:rsidP="00312E79">
      <w:pPr>
        <w:pStyle w:val="Style5"/>
        <w:widowControl/>
        <w:spacing w:line="240" w:lineRule="auto"/>
        <w:ind w:firstLine="284"/>
        <w:rPr>
          <w:rStyle w:val="FontStyle50"/>
          <w:rFonts w:ascii="Book Antiqua" w:hAnsi="Book Antiqua"/>
          <w:lang w:val="cs-CZ" w:eastAsia="cs-CZ"/>
        </w:rPr>
      </w:pPr>
      <w:r w:rsidRPr="00F3444E">
        <w:rPr>
          <w:rStyle w:val="FontStyle47"/>
          <w:rFonts w:ascii="Book Antiqua" w:hAnsi="Book Antiqua"/>
          <w:lang w:val="cs-CZ" w:eastAsia="cs-CZ"/>
        </w:rPr>
        <w:t xml:space="preserve">Ucukla rukou. „Přestaň!“ zasyčela směrem k pohovce. </w:t>
      </w:r>
      <w:r w:rsidRPr="00F3444E">
        <w:rPr>
          <w:rStyle w:val="FontStyle50"/>
          <w:rFonts w:ascii="Book Antiqua" w:hAnsi="Book Antiqua"/>
          <w:lang w:val="cs-CZ" w:eastAsia="cs-CZ"/>
        </w:rPr>
        <w:t>„Přestaň!“</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Prudce hmátla po podobizně svého manžela, která ležela na psacím stole, a přivinula ji k srdci. Pak se podívala na laskavý obličej muže, kterého tolik milovala. Drahý George. Jak ho mohla podvést? Byl to správný muž a Francis se mu v mnohém podobal.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Lady Anna měla velké štěstí.</w:t>
      </w:r>
    </w:p>
    <w:p w:rsidR="00A06617" w:rsidRPr="00F3444E" w:rsidRDefault="00A06617" w:rsidP="00AD14CD">
      <w:pPr>
        <w:pageBreakBefore/>
        <w:widowControl/>
        <w:ind w:firstLine="0"/>
        <w:jc w:val="center"/>
        <w:rPr>
          <w:rFonts w:ascii="Book Antiqua" w:hAnsi="Book Antiqua"/>
        </w:rPr>
      </w:pPr>
      <w:r w:rsidRPr="00D3230F">
        <w:rPr>
          <w:rFonts w:ascii="Book Antiqua" w:hAnsi="Book Antiqua"/>
          <w:noProof/>
          <w:lang w:val="en-US" w:eastAsia="en-US"/>
        </w:rPr>
        <w:pict>
          <v:shape id="Obrázok 9" o:spid="_x0000_i1036" type="#_x0000_t75" style="width:271.5pt;height:23.25pt;visibility:visible">
            <v:imagedata r:id="rId24" o:title=""/>
          </v:shape>
        </w:pict>
      </w:r>
    </w:p>
    <w:p w:rsidR="00A06617" w:rsidRPr="00F3444E" w:rsidRDefault="00A06617" w:rsidP="00F3444E">
      <w:pPr>
        <w:pStyle w:val="Style22"/>
        <w:widowControl/>
        <w:jc w:val="both"/>
        <w:rPr>
          <w:rFonts w:ascii="Book Antiqua" w:hAnsi="Book Antiqua"/>
          <w:sz w:val="20"/>
          <w:szCs w:val="20"/>
        </w:rPr>
      </w:pPr>
    </w:p>
    <w:p w:rsidR="00A06617" w:rsidRDefault="00A06617" w:rsidP="00F3444E">
      <w:pPr>
        <w:pStyle w:val="Style22"/>
        <w:widowControl/>
        <w:jc w:val="both"/>
        <w:rPr>
          <w:rFonts w:ascii="Book Antiqua" w:hAnsi="Book Antiqua"/>
          <w:sz w:val="20"/>
          <w:szCs w:val="20"/>
        </w:rPr>
      </w:pPr>
    </w:p>
    <w:p w:rsidR="00A06617" w:rsidRPr="00F3444E" w:rsidRDefault="00A06617" w:rsidP="00F3444E">
      <w:pPr>
        <w:pStyle w:val="Style22"/>
        <w:widowControl/>
        <w:jc w:val="both"/>
        <w:rPr>
          <w:rFonts w:ascii="Book Antiqua" w:hAnsi="Book Antiqua"/>
          <w:sz w:val="20"/>
          <w:szCs w:val="20"/>
        </w:rPr>
      </w:pPr>
    </w:p>
    <w:p w:rsidR="00A06617" w:rsidRPr="00F3444E" w:rsidRDefault="00A06617" w:rsidP="00AD14CD">
      <w:pPr>
        <w:pStyle w:val="Style22"/>
        <w:widowControl/>
        <w:ind w:firstLine="0"/>
        <w:jc w:val="center"/>
        <w:rPr>
          <w:rStyle w:val="FontStyle60"/>
          <w:rFonts w:ascii="Book Antiqua" w:hAnsi="Book Antiqua"/>
          <w:position w:val="-13"/>
          <w:lang w:val="cs-CZ" w:eastAsia="cs-CZ"/>
        </w:rPr>
      </w:pPr>
      <w:r w:rsidRPr="00F3444E">
        <w:rPr>
          <w:rStyle w:val="FontStyle60"/>
          <w:rFonts w:ascii="Book Antiqua" w:hAnsi="Book Antiqua"/>
          <w:position w:val="-13"/>
          <w:lang w:val="cs-CZ" w:eastAsia="cs-CZ"/>
        </w:rPr>
        <w:t>7</w:t>
      </w:r>
    </w:p>
    <w:p w:rsidR="00A06617" w:rsidRPr="00F3444E" w:rsidRDefault="00A06617" w:rsidP="00F3444E">
      <w:pPr>
        <w:pStyle w:val="Style5"/>
        <w:widowControl/>
        <w:spacing w:line="240" w:lineRule="auto"/>
        <w:ind w:firstLine="284"/>
        <w:rPr>
          <w:rFonts w:ascii="Book Antiqua" w:hAnsi="Book Antiqua"/>
          <w:sz w:val="20"/>
          <w:szCs w:val="20"/>
        </w:rPr>
      </w:pPr>
    </w:p>
    <w:p w:rsidR="00A06617" w:rsidRPr="00F3444E" w:rsidRDefault="00A06617" w:rsidP="00F3444E">
      <w:pPr>
        <w:pStyle w:val="Style5"/>
        <w:widowControl/>
        <w:spacing w:line="240" w:lineRule="auto"/>
        <w:ind w:firstLine="284"/>
        <w:rPr>
          <w:rFonts w:ascii="Book Antiqua" w:hAnsi="Book Antiqua"/>
          <w:sz w:val="20"/>
          <w:szCs w:val="20"/>
        </w:rPr>
      </w:pP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Cestou na hon do Meltonu musel Francis projet poblíž Summer St. Martinu. Mohl by si vymyslet několik důvodů, proč by se tam měl zastavit. Například by mohl navštívit svoji oblíbenou tetu, ale rozhodl se jinak. Kdyby znovu uviděl Serenu, ztratil by svoji těžce nabytou rovnováhu.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Arabella mu napsala několik dopisů, z kterých bylo zřejmé, že spolu obě ženy překvapivě dobře vycházejí a že je Serena zdravá a spokojená. Dopisy obsahovaly jedinou konkrétní informaci, a to že Serenini bratři ji podvodně připravili o tři tisíce liber, které zdědila po svém manželovi. Francis to pochopil tak, že se od něho očekává, aby s tím něco udělal. Zajímalo by ho co.</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Potěšilo ho, že se spolu ženy spřátelily, ale poněkud ho to překvapilo. Je opravdu možné, aby Serena Allbrightová spokojeně zavařovala džem, zašívala povlečení, četla romány a chodila na dlouhé procházky po okolí?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Pokud tomu tak opravdu je, vsadil by se, že všichni muži z okolí obcházejí kolem Arabellina domu jako mlsní kocouři. Na chvíli ho napadlo, že by se tam měl vydat a vzít Serenu s sebou, ale hned ten nápad zavrhl.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Ožení se s Annou Peckworthovou. Krásná a kurážná Serena Allbrightová už do jeho života nepatří.</w:t>
      </w:r>
    </w:p>
    <w:p w:rsidR="00A06617" w:rsidRDefault="00A06617" w:rsidP="00312E79">
      <w:pPr>
        <w:pStyle w:val="Style5"/>
        <w:widowControl/>
        <w:spacing w:line="240" w:lineRule="auto"/>
        <w:ind w:firstLine="284"/>
        <w:rPr>
          <w:rFonts w:ascii="Book Antiqua" w:hAnsi="Book Antiqua"/>
          <w:sz w:val="20"/>
          <w:szCs w:val="20"/>
        </w:rPr>
      </w:pPr>
    </w:p>
    <w:p w:rsidR="00A06617" w:rsidRPr="00F3444E" w:rsidRDefault="00A06617" w:rsidP="00312E79">
      <w:pPr>
        <w:pStyle w:val="Style5"/>
        <w:widowControl/>
        <w:spacing w:line="240" w:lineRule="auto"/>
        <w:ind w:firstLine="284"/>
        <w:rPr>
          <w:rFonts w:ascii="Book Antiqua" w:hAnsi="Book Antiqua"/>
          <w:sz w:val="20"/>
          <w:szCs w:val="20"/>
        </w:rPr>
      </w:pP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Klidně si může pořídit venkovského milence, pokud si to přeje.</w:t>
      </w:r>
    </w:p>
    <w:p w:rsidR="00A06617" w:rsidRPr="00F3444E" w:rsidRDefault="00A06617" w:rsidP="00312E79">
      <w:pPr>
        <w:pStyle w:val="Style5"/>
        <w:widowControl/>
        <w:spacing w:line="240" w:lineRule="auto"/>
        <w:ind w:firstLine="284"/>
        <w:rPr>
          <w:rFonts w:ascii="Book Antiqua" w:hAnsi="Book Antiqua"/>
          <w:sz w:val="20"/>
          <w:szCs w:val="20"/>
        </w:rPr>
      </w:pP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 příliš nemýlil. Serenina přítomnost v Summer St. Martinu opravdu způsobila rozruch…, rozruch, který Arabella Hurstmanová se zájmem sledovala.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Její nová přítelkyně v ní, podobně jako ve Francisovi, probudila zájem. Představa patnáctileté dívky donucené ke sňatku byla hrozná již sama o sobě, ale donucená ke sňatku s takovým mužem, jako byl Matthew Riverton… Něco takového by mělo být zákonem zakázáno a Arabella přemýšlela, jak by se to dalo udělat.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Každopádně i když v tom byla Serena nevinně, těch osm let manželství ji muselo nějak poznamenat. Arabella již zjistila, že Serenin vzhled klame, ale v žádném případě ji nikdo nemohl považovat za nevinnou dívku. Je vůbec možné, aby po takovém manželství zůstala normální?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Arabella si byla jistá, že ta krásná mladá žena a její oblíbený synovec si nejsou lhostejní. Nic by ji neudělalo šťastnější, než kdyby je viděla pospolu, ale jen za předpokladu, že by byla Serena schopná stát se milující a slušnou manželkou.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Každý den si tím byla jistější. Serena se chovala jako dokonalá dáma.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 jejím přednostem patřilo, že se ani v nejmenším nesnažila přilákat pozornost. Spíše naopak. Jednoduché šaty ke krku a přísný drdol nosila ve snaze svoji přitažlivost potlačit.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Možná si jen byla natolik jistá svou přitažlivostí, že se ani nesnažila vypadat lépe, ale o tom Arabella silně pochybovala. I hezké dívky se strojí, aby přilákaly pohledy mužů. Ne, je jisté, že Serena se ani v nejmenším nesnaží získat mužskou pozornost a naopak chce splynout s davem.</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Úplně se jí to nepodařilo, ale to již nebyla její chyba.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Dům slečny Hurstmanové se najednou dostal do popředí zájmu mnoha mladíků z okolí. Vlastně kdekoliv se Serena objevila – v kostele, na návštěvě u chudých, nebo v malém místním obchůdku –, jako mávnutím proutku se tam objevili i muži.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Bylo to naprosto bezpečné, protože před ostatními místními lidmi by si žádný z mužů na nic netroufl. Na to se tu všichni příliš dobře znali.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Pokud je tedy Serena dáma, jaká budoucnost ji asi čeká?</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 Cordeliiných dopisů vyplynulo, že Francis projevuje zájem o jednu z Arranových dcer, ale proč se v tom případě přátelí s tak krásnou ženou, jako je Serena? Sňatek s vdovou po Matthewovi</w:t>
      </w:r>
      <w:r>
        <w:rPr>
          <w:rStyle w:val="FontStyle47"/>
          <w:rFonts w:ascii="Book Antiqua" w:hAnsi="Book Antiqua"/>
          <w:lang w:val="cs-CZ" w:eastAsia="cs-CZ"/>
        </w:rPr>
        <w:t xml:space="preserve"> </w:t>
      </w:r>
      <w:r w:rsidRPr="00F3444E">
        <w:rPr>
          <w:rStyle w:val="FontStyle47"/>
          <w:rFonts w:ascii="Book Antiqua" w:hAnsi="Book Antiqua"/>
          <w:lang w:val="cs-CZ" w:eastAsia="cs-CZ"/>
        </w:rPr>
        <w:t>Rivertonovi se nedá porovnat se sňatkem s dcerou vévody z Arranu. A navíc, usmála se Arabella, by její sestra zešedivěla, kdyby se dozvěděla, že si chce její syn vzít ženu, jako je Serena.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Každopádně Arabelle záleželo především na Francisově štěstí, i když ani Serenina budoucnost jí nebyla lhostejná.</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Jednoho večera koncem ledna seděla Arabella se Serenou v pokoji a šily. „Řekla bych, že se tu brzy objeví Francis,“ začala Arabella.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vzhlédla od práce a vypadala neklidněji, než Arabella očekávala. „Opravdu si to myslíte? Domnívala jsem se, že už na mě zapomněl.“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 tom pochybuji,“ řekla Arabella suše. „Na vás žádný muž nikdy nezapomene, drahá, tím si můžete být jistá.“</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zrudla. „Nesnažím se přilákat pozornost, Arabello.“</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„Já vím, ale mužům se stejně líbíte. A Francis se určitě vrátí. Máte už nějaké plány do budoucna?“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vypadala zničeně. „Pochopitelně nechcete, abych u vás zůstala navždy…“</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„Opak je pravdou,“ skočila jí do řeči Arabella. „Jsem s vámi moc ráda. Ale</w:t>
      </w:r>
      <w:r>
        <w:rPr>
          <w:rStyle w:val="FontStyle47"/>
          <w:rFonts w:ascii="Book Antiqua" w:hAnsi="Book Antiqua"/>
          <w:lang w:val="cs-CZ" w:eastAsia="cs-CZ"/>
        </w:rPr>
        <w:t xml:space="preserve"> </w:t>
      </w:r>
      <w:r w:rsidRPr="00F3444E">
        <w:rPr>
          <w:rStyle w:val="FontStyle47"/>
          <w:rFonts w:ascii="Book Antiqua" w:hAnsi="Book Antiqua"/>
          <w:lang w:val="cs-CZ" w:eastAsia="cs-CZ"/>
        </w:rPr>
        <w:t>je přirozené, že mladá dívka jako vy…“</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w:t>
      </w:r>
      <w:r w:rsidRPr="00F3444E">
        <w:rPr>
          <w:rStyle w:val="FontStyle61"/>
          <w:rFonts w:ascii="Book Antiqua" w:hAnsi="Book Antiqua"/>
          <w:b w:val="0"/>
          <w:bCs w:val="0"/>
          <w:sz w:val="20"/>
          <w:szCs w:val="20"/>
          <w:lang w:val="cs-CZ" w:eastAsia="cs-CZ"/>
        </w:rPr>
        <w:t>Já</w:t>
      </w:r>
      <w:r w:rsidRPr="00F3444E">
        <w:rPr>
          <w:rStyle w:val="FontStyle61"/>
          <w:rFonts w:ascii="Book Antiqua" w:hAnsi="Book Antiqua"/>
          <w:lang w:val="cs-CZ" w:eastAsia="cs-CZ"/>
        </w:rPr>
        <w:t xml:space="preserve"> </w:t>
      </w:r>
      <w:r w:rsidRPr="00F3444E">
        <w:rPr>
          <w:rStyle w:val="FontStyle47"/>
          <w:rFonts w:ascii="Book Antiqua" w:hAnsi="Book Antiqua"/>
          <w:lang w:val="cs-CZ" w:eastAsia="cs-CZ"/>
        </w:rPr>
        <w:t>vím.“</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„Chcete se zde schovat, ale to není řešení.“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„Vy se zde schováváte celý život,“ namítla Serena. „Proč je to v mém případě jiné?“</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„Já že se schovávám?“ Arabella se ušklíbla. „Nesmysl! Stálo mě hodně úsilí, než jsem se rozhodla, že se neprovdám a zůstanu celý život svobodná. Spoustě lidem vadí, že se rozhoduji sama za sebe a zodpovídám za své chování. Předpokládám, že vy toužíte po tomtéž.“</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si povzdechla. „Přemýšlela jsem o tom. Jediné slušné povolání, které bych mohla dělat, je stát se společnicí nějaké starší dámy. Pokud mi pomůžete podobné místo najít, již se o sebe postarám.“</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Ani zmínka o dalším sňatku nebo o Francisovi, napadlo Arabellu. „To není špatný plán, i když musím říct, že mi budete chybět. Dejte mi trochu času a já už najdu někoho, kdo by ocenil vaše laskavé srdce.“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Arabella začala okamžitě hledat vhodnou zaměstnavatelku pro Serenu. Nechtěla sice přijít o její společnost, ale byla toho názoru, že bezcílný život její nové přítelkyni příliš nesvědčí. V posledních dnech vypadala unaveně. A tak Arabella rozeslala pár dopisů. Když však neobdržela ani jednu ideální odpověď, rozhodla se pro alternativní plán.</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„Myslím, že bych vás měla vyvést někam do společnosti, než strávíte zbytek života v nudě. Co takhle Bath nebo Tunbridge Wells?“</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 vykřikla Serena. „Zapomněla jste na mé bratry?“</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„Nemůžete se skrývat celý život, drahá! Ujišťuji vás, že když budete se mnou, nikdo si k vám nic nedovolí. Zasloužíte si krátkou dovolenou a musíte potkat nějaké mladé lidi, nějaké mladé muže.“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„Nemá smysl mi někoho dohazovat, Arabello,“ řekla Serena chladně. „Mě si stejně nikdo nebude chtít vzít.“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„Každý muž, který na vás pohlédne, si vás chce vzít.“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zatvářila cynicky. „To určitě.“</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Arabella cítila, jak rudne. „Za sňatek s vámi by měli ještě platit.“ Viděla, jak se Serena otřásla. „Můj manžel za mě zaplatil třicet tisíc guineí.“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„Dobrotivý Bože…“ Arabella marně hledala vhodná slova. V žádném případě se nepovažovala za naivku, ale někdy si pod pohledem Sereniných očí připadala nevinná jako malé dítě.</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„Proto se nechcete znovu provdat? Ne, že bych si o manželství myslela jen to nejlepší,“ pokračovala energicky. „Podle mě je to jen jiná forma otroctví, i když většina žen je schopna čehokoliv, jen aby se dostaly pod čepec. Samozřejmě nesmíme zapomínat na děti. Nikdo nezabrání mužům a ženám, aby dělali děti, a ty malé chudinky potřebují rodinu…“ K jejímu překvapení zahlédla v Sereniných nádherných očích slzy.</w:t>
      </w:r>
    </w:p>
    <w:p w:rsidR="00A06617" w:rsidRPr="00F3444E" w:rsidRDefault="00A06617" w:rsidP="007746F5">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„Kristepane, co jsem zase řekla? Jenom neplačte, drahá, už vám dám pokoj…“</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na ni podívala. „Arabello, já… myslím, že… že jsem těhotná!“</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Do Arabelly jako by uhodil blesk. Přemýšlela o různých problémech, ale toto ji – překvapivě – nikdy nenapadlo. „Čí je to?“</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„Raději bych to neříkala.“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 víte to vůbec?“ Serenu její otázka viditelně ranila a Arabella se málem také rozplakala. „Omlouvám se, dítě. Nedívejte se tak na mě. Ale musíte mi to říct…“ Vtom ji to napadlo. „Proboha, je to Francis, že ano?“</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Odpověď si přečetla v Serenině obličeji.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Arabella vyskočila. „Ten </w:t>
      </w:r>
      <w:r w:rsidRPr="00F3444E">
        <w:rPr>
          <w:rStyle w:val="FontStyle50"/>
          <w:rFonts w:ascii="Book Antiqua" w:hAnsi="Book Antiqua"/>
          <w:lang w:val="cs-CZ" w:eastAsia="cs-CZ"/>
        </w:rPr>
        <w:t xml:space="preserve">lump! </w:t>
      </w:r>
      <w:r w:rsidRPr="00F3444E">
        <w:rPr>
          <w:rStyle w:val="FontStyle47"/>
          <w:rFonts w:ascii="Book Antiqua" w:hAnsi="Book Antiqua"/>
          <w:lang w:val="cs-CZ" w:eastAsia="cs-CZ"/>
        </w:rPr>
        <w:t>Nejprve si užije a pak vás opustí bez slůvka rozloučení.“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rovněž postavila. „Kdepak, Arabello, vy tomu nerozumíte!“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„Já že tomu nerozumím?“ Arabelle plály oči vzrušením. „Rozumím tomu až moc dobře a ten mladík se okamžitě vrátí, aby splnil svou povinnost!“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 vykřikla Serena.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Arabella si dala ruce v bok. „Máte snad jiné plány, drahá? Chcete, aby se to nevinné dítě narodilo jako parchant?“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si přitiskla dlaně na lehce vypouklé bříško. Vypadala šokovaně.</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„Můžete si vybrat. Buď se provdáte za otce dítěte, nebo na své dítě uvalíte kletbu, které se už nikdy nezbaví.“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Sereně vytryskly slzy z očí. Stékaly jí po tvářích dolů a vpíjely se do látky šatů. Na kráse jí však neubraly. Zavzlykala, jako by se jí právě zlomilo srdce. „Pokud bude lord Middlethorpe ochoten si mě vzít,“ zašeptala, „budu souhlasit.“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Arabella polkla cynickou poznámku, která se jí drala na jazyk. „Výborně. A teď si sedněte a začněte o sebe pečovat. Dejte si sklenici mléka nebo něco takového. Já zatím napíšu dopis.“</w:t>
      </w:r>
    </w:p>
    <w:p w:rsidR="00A06617" w:rsidRDefault="00A06617" w:rsidP="00312E79">
      <w:pPr>
        <w:pStyle w:val="Style5"/>
        <w:widowControl/>
        <w:spacing w:line="240" w:lineRule="auto"/>
        <w:ind w:firstLine="284"/>
        <w:rPr>
          <w:rFonts w:ascii="Book Antiqua" w:hAnsi="Book Antiqua"/>
          <w:sz w:val="20"/>
          <w:szCs w:val="20"/>
        </w:rPr>
      </w:pPr>
    </w:p>
    <w:p w:rsidR="00A06617" w:rsidRPr="00F3444E" w:rsidRDefault="00A06617" w:rsidP="00312E79">
      <w:pPr>
        <w:pStyle w:val="Style5"/>
        <w:widowControl/>
        <w:spacing w:line="240" w:lineRule="auto"/>
        <w:ind w:firstLine="284"/>
        <w:rPr>
          <w:rFonts w:ascii="Book Antiqua" w:hAnsi="Book Antiqua"/>
          <w:sz w:val="20"/>
          <w:szCs w:val="20"/>
        </w:rPr>
      </w:pP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si konečně po dlouhé době užíval.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Lucien de Vaux, markýz z Ardenu, nedopustil, aby manželství změnilo jeho zimní zvyk, a otevřel hostům dokořán brány lovecké chaty svého otce v Meltonu. „Chata“ vévody z Belcravenu měla dvanáct ložnic a nabízela veškerý komfort.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Hosté se tu neustále střídali. Například Stephen Ball bral svoji funkci člena parlamentu velice vážně a často odjížděl do Londýna, aby pomohl vyřešit státní záležitosti. Ale osmička stálých zde zůstávala: Francis, Lucien, jeho žena Beth, Con Somerford, Miles Cavanagh, Milesova podivuhodná </w:t>
      </w:r>
      <w:r w:rsidRPr="00F3444E">
        <w:rPr>
          <w:rStyle w:val="FontStyle45"/>
          <w:rFonts w:ascii="Book Antiqua" w:hAnsi="Book Antiqua"/>
          <w:b w:val="0"/>
          <w:bCs w:val="0"/>
          <w:sz w:val="20"/>
          <w:szCs w:val="20"/>
          <w:lang w:val="cs-CZ" w:eastAsia="cs-CZ"/>
        </w:rPr>
        <w:t>Schovánka</w:t>
      </w:r>
      <w:r w:rsidRPr="00F3444E">
        <w:rPr>
          <w:rStyle w:val="FontStyle45"/>
          <w:rFonts w:ascii="Book Antiqua" w:hAnsi="Book Antiqua"/>
          <w:lang w:val="cs-CZ" w:eastAsia="cs-CZ"/>
        </w:rPr>
        <w:t xml:space="preserve"> </w:t>
      </w:r>
      <w:r w:rsidRPr="00F3444E">
        <w:rPr>
          <w:rStyle w:val="FontStyle47"/>
          <w:rFonts w:ascii="Book Antiqua" w:hAnsi="Book Antiqua"/>
          <w:lang w:val="cs-CZ" w:eastAsia="cs-CZ"/>
        </w:rPr>
        <w:t>Felicity, Hal Beaumont a jeho milenka Blanche Hardcastleová.</w:t>
      </w:r>
    </w:p>
    <w:p w:rsidR="00A06617" w:rsidRPr="00F3444E" w:rsidRDefault="00A06617" w:rsidP="00312E79">
      <w:pPr>
        <w:pStyle w:val="Style5"/>
        <w:widowControl/>
        <w:spacing w:line="240" w:lineRule="auto"/>
        <w:ind w:firstLine="284"/>
        <w:rPr>
          <w:rStyle w:val="FontStyle45"/>
          <w:rFonts w:ascii="Book Antiqua" w:hAnsi="Book Antiqua"/>
          <w:b w:val="0"/>
          <w:bCs w:val="0"/>
          <w:sz w:val="20"/>
          <w:szCs w:val="20"/>
          <w:lang w:val="cs-CZ" w:eastAsia="cs-CZ"/>
        </w:rPr>
      </w:pPr>
      <w:r w:rsidRPr="00F3444E">
        <w:rPr>
          <w:rStyle w:val="FontStyle47"/>
          <w:rFonts w:ascii="Book Antiqua" w:hAnsi="Book Antiqua"/>
          <w:lang w:val="cs-CZ" w:eastAsia="cs-CZ"/>
        </w:rPr>
        <w:t xml:space="preserve">Jejich skupinka působila nemalé pozdvižení dokonce i mezi výhradně mužskou společností </w:t>
      </w:r>
      <w:r w:rsidRPr="00F3444E">
        <w:rPr>
          <w:rStyle w:val="FontStyle45"/>
          <w:rFonts w:ascii="Book Antiqua" w:hAnsi="Book Antiqua"/>
          <w:b w:val="0"/>
          <w:bCs w:val="0"/>
          <w:sz w:val="20"/>
          <w:szCs w:val="20"/>
          <w:lang w:val="cs-CZ" w:eastAsia="cs-CZ"/>
        </w:rPr>
        <w:t>honců.</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Nebylo obvyklé, aby gentleman hostil ve svém domě ve stejnou dobu ženu volných mravů a manželku, ale v tomto případě to bylo ještě horší. Blanche Hardcastleová, žena volných mravů – která by každému, kdo by se jí tak odvážil nazvat, ukázala, zač je toho loket – byla čtyři roky milenkou Luciena de Vauxe, samozřejmě ještě před jeho sňatkem s Beth.</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 Blanche a Beth Ardenové se staly nejlepší přítelkyně a jejich společným zájmem se stal boj za ženská práva. Často stály v opozici proti markýzovi a jeho přátelům.</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Hal Beaumont nepřestával svoji krásnou herečku přemlouvat, aby si ho vzala. Ona však jeho nabídkám odolávala, i když bylo na první pohled zřejmé, že jednorukého majora hluboce miluje.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byl na tuto podivnou čtveřici zvyklý, takže ho již nemohlo nic překvapit. Velice ho však udivilo, že Miles přijel z Irska i se svou jednadvacetiletou schovankou. Melton v období lovecké sezony nebyl tím nejvhodnějším místem pro neprovdanou dámu.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„Neodvážil jsem se ji nechat doma,“ řekl Miles a zakroutil hlavou. „Zdivočela a nikdo jiný než já si s ní neumí poradit. Když navíc vezmeme v úvahu, že je dědičkou ohromného bohatství, mohlo by se stát, že se ji nějaký lump pokusí zneužít.“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„Mohl jsi zůstat doma a celou záležitost v klidu vyřešit.“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jako že bych měl přijít o letošní loveckou sezonu? Jak se můžeš takhle rouhat, Francisi! Teď mě poslouchej, určitě si hledáš nevěstu. Co bys říkal Felicity? Je pěkná a ohromně bohatá.“</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jeho nabídku odmítl. Felicity Monahanová byla černovlasá a černooká rošťačka. Neznal sice její minulost, ale každopádně z ní čišel vztek a zloba. Její poručník ji dokonce jednou musel přivázat k židli, protože jinak by ho zcela určitě napadla. Beth a Blanche se na dívku snažily působit, ale Francis si raději ani nepředstavoval, co z ní bude, až se její zlost spojí s radikálními názory a neotřesitelnou vírou v ženská práva jejích učitelek.</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Jen si v duchu děkoval, že za tu ženu nenese zodpovědnost. V zahradě se mu podařilo promluvit si s Beth Ardenovou o Sereně.</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„Potkal jsem jednu ženu, která mi tvrdila, že tě zná ze školy,“ řekl. „Jmenuje se Serena Allbrightová.“</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divila se Beth a vypadala potěšeně. „Už jsem o ní neslyšela celá léta.“ Pak zvážněla. „Odešla ze školy dost mladá.“</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„Opravdu? Kolik jí bylo?“</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„Teprve patnáct. Jak se teď má?“</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„Je krásná.“</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Beth se na něho zamračila. „Copak vy muži nikdy nemyslíte na nic jiného?“</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Zvedl ruku v omluvném gestu. „Teď mi křivdíš, Beth. Sama musíš uznat, že když se na ni člověk podívá, nemůže myslet na nic jiného než na její krásu.“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„Máš pravdu. Ale moc štěstí jí to nepřineslo. Když jsem se doslechla, že je Riverton po smrti, ulevilo se mi.“</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„Riverton?“ podivil se Francis.</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„Její manžel.“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Francis měl pocit, jako by právě dostal ránu do hlavy. „Máš na mysli </w:t>
      </w:r>
      <w:r w:rsidRPr="00F3444E">
        <w:rPr>
          <w:rStyle w:val="FontStyle50"/>
          <w:rFonts w:ascii="Book Antiqua" w:hAnsi="Book Antiqua"/>
          <w:lang w:val="cs-CZ" w:eastAsia="cs-CZ"/>
        </w:rPr>
        <w:t xml:space="preserve">Matthewa </w:t>
      </w:r>
      <w:r w:rsidRPr="00F3444E">
        <w:rPr>
          <w:rStyle w:val="FontStyle47"/>
          <w:rFonts w:ascii="Book Antiqua" w:hAnsi="Book Antiqua"/>
          <w:lang w:val="cs-CZ" w:eastAsia="cs-CZ"/>
        </w:rPr>
        <w:t>Rivertona?“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„Ano. Copak jsi to nevěděl? Vzali ji ze školy, aby ji za toho chlapa provdali. Teta Emma, majitelka naší školy, byla úplně zničená. Již tehdy jsem pochopila, že je to nepříjemný člověk, ale… až když jsem se sama provdala, došlo mi, proč byla teta Emma tak zničená.“</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 na ni podíval. „Možná bys to měla opakovat před Lucienem.“</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Zrudla, ale zasmála se. „Neblázni. Luciena mám moc ráda, ale dokážu si představit, jaké to musí být, když se dívka provdá za muže, kterého nemiluje. A jelikož čtu knihy, které by Lucien nejraději někam zamkl, vím toho ještě víc. A jí bylo tehdy teprve patnáct.“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je opravdu hrozné,“ zamumlal Francis znechuceně, když si představil, jak asi musela Serena trpět. Měl dvě mladší sestry a snadno si vybavil, jak vypadaly v patnácti – krátké sukně, culíky a teprve začínající zájem o muže. Samozřejmě zcela nevinný. Jak mohl Serenin otec provdat svou nevinnou dceru za Rivertona? Francis začínal chápat, proč se Serena zuby nehty bránila dalšímu manželství.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„Tak jak se má?“ zeptala se znovu Beth.</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„Celkem dobře,“ řekl nejistě. „I když její bratři ji připravili o všechno, co jí zbylo po manželovi.“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„Opravdu?“ Beth se bojovně zablýsklo v očích. „V tom případě s tím musíme něco udělat.“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„Beth,“ namítl Francis, „myslím, že by ses do toho neměla plést.“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je naprostý nesmysl!“ Beth odkráčela, aby se poradila s Blanche a Felicity.</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Francis vylíčil Lucienovi rozhovor s jeho ženou, markýz si jen povzdechl: „A už tu zase máme ten strašný ženský regiment. Opět se budu muset někam vloupat.“ Již před rokem Beth zachraňovala jednu bývalou spolužačku a Rebelové se tehdy museli dokonce vloupat do domu. „Myslím, že bychom měli napsat Nicholasovi, aby přijel. Takovou zábavu si přece nemůže nechat ujít.“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„Pokud bude nutné něco podniknout, měl bych to udělat já.“</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„Máš na tom osobní zájem?“ zeptal se Lucien zvědavě.</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„Samozřejmě že ne,“ odpověděl Francis, ale věděl, že ho obličej prozradil. Lucien jen překvapeně zvedl obočí.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 tedy raději přiznal. „Nechal jsem tu ženu u tety Arabelly, dokud se nerozhodnu, co dál.“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„Jaké jsou možnosti?“ zeptal se Lucien. „Myslím, že Beth by to zajímalo.“</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 mu nesvěřil, že možností je celá řada, od sňatku po vraždu. Bezmyšlenkovitě zvedl knihu. „Nemůžu si ji vzít, Luci. Nemůže mít děti.“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je škoda.“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Tím jejich rozhovor na toto téma skončil. Lucien jako jediný syn si byl rovněž vědom povinnosti vychovat svého dědice.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poprvé přiznal, že by si snad Serenu Allbrightovou i vzal, kdyby mu mohla porodit dědice.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 vlastně to není Serena Allbrightová, ale Serena Rivertonová.</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Vdova po starém chlípníkovi Rivertonovi.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Kdyby se to dozvěděla matka, ranila by ji mrtvice a Peckworthovi by s ním už do smrti nepromluvili ani slovo.</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Díky Bohu, že si Serenu vzít nemůže.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Samozřejmě zde pořád existovala možnost, že by se stala jeho milenkou. Možná by svůj vztah mohli držet v tajnosti. Ale pak si uvědomil, že patří k Rebelům. A ti jsou ochotni přijmout mezi sebe manželky i milenky. Může si však jeden člen přivést manželku i milenku zároveň?</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by zřejmě bylo moc i na tak liberální společenstvo, nemluvě o tom, jak by se asi cítila Anna a Serena.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Uvědomil si, že Serenu si jako Rebelku představit dovede, zatímco Annu jen stěží.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Anna však pro něho zosobňovala ideální manželku.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si uvědomil, že ve skutečnosti netouží po ničem jiném než utopit svůj smutek v brandy a udržovat se ve stavu opilosti aspoň půl roku.</w:t>
      </w:r>
    </w:p>
    <w:p w:rsidR="00A06617" w:rsidRDefault="00A06617" w:rsidP="00312E79">
      <w:pPr>
        <w:pStyle w:val="Style5"/>
        <w:widowControl/>
        <w:spacing w:line="240" w:lineRule="auto"/>
        <w:ind w:firstLine="284"/>
        <w:rPr>
          <w:rFonts w:ascii="Book Antiqua" w:hAnsi="Book Antiqua"/>
          <w:sz w:val="20"/>
          <w:szCs w:val="20"/>
        </w:rPr>
      </w:pPr>
    </w:p>
    <w:p w:rsidR="00A06617" w:rsidRPr="00F3444E" w:rsidRDefault="00A06617" w:rsidP="00312E79">
      <w:pPr>
        <w:pStyle w:val="Style5"/>
        <w:widowControl/>
        <w:spacing w:line="240" w:lineRule="auto"/>
        <w:ind w:firstLine="284"/>
        <w:rPr>
          <w:rFonts w:ascii="Book Antiqua" w:hAnsi="Book Antiqua"/>
          <w:sz w:val="20"/>
          <w:szCs w:val="20"/>
        </w:rPr>
      </w:pP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Následujícího dne se všichni muži sešli u bohaté snídaně, aby se připravili na další hon. Měli dobrou náladu, protože počasí jim přálo.</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Až do okamžiku, než jim Beth oznámila: „Serenini bratři jsou v Meltonu. Určitě se zúčastní dnešního honu.“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Lucien zvedl obočí. „Mám je zahnat do houští, světlo mého života?“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„Chceme jejich peníze, ne životy,“ zdůraznila Beth.</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Lucien se usmál. „Vždy jsem věděl, že máš instinkt lupiče, číhajícího na ubohé pocestné.“</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„Ano,“ vykřikla nadšeně Felicity. „Pověsíme je!“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„Uklidni se,“ okřikl ji její poručník a ona ho poslechla, i když ho aspoň obdařila sžíravým pohledem.</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Lucien se rezignovaně podíval na svoji ženu. „Máš už nějaký plán? Bůh nás ochraňuj.“</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 připustila.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„Díky Bohu.“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„Zatím ne.“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Zasténal, ale pak se rozesmál.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„Já se o to postarám,“ ozval se Francis odhodlaně. „Promluvím si s nimi o té záležitosti osobně.“</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není moudré rozhodnutí, hochu,“ namítl Con Somerford. „Nemáš na to právo. Pokud se s tou ženou nechceš oženit, nemůžeš na ně přímo zaútočit.“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„Sakra,“ zaklel Francis a pak zamumlal: „Omlouvám se, dámy.“</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„Ale, Francisi,“ řekla Beth vesele. „V naší společnosti se za takové věci nemusíš omlouvat. Raději přemýšlej, co podnikneme. Faktem je, že Serenini bratři ji podvodně připravili o její právoplatný majetek, a to jim nesmí projít. Žena, která zůstane zcela bez prostředků, se ocitá ve velkém nebezpečí. Pomohlo by nám,“ dodala, „kdybychom věděli, o jakou sumu se přesně jedná. Neměli bychom brát více, než jí patří…“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 proč ne?“ divila se nezkrotná Felicity. Její poručník jen kroutil hlavou.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„Pokud vím, jedná se asi o tři tisíce,“ ozval se Francis.</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„Ty chceš někomu něco brát, Beth?“ zeptal se Lucien. „Tady přestává legrace. Já ti nedovolím, aby ses znovu zapletla do nějakých kriminálních aktivit. A už vůbec ne v tomto stavu.“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62"/>
          <w:rFonts w:ascii="Book Antiqua" w:hAnsi="Book Antiqua"/>
          <w:lang w:val="cs-CZ" w:eastAsia="cs-CZ"/>
        </w:rPr>
        <w:t xml:space="preserve">„Nedovolíš?“ </w:t>
      </w:r>
      <w:r w:rsidRPr="00F3444E">
        <w:rPr>
          <w:rStyle w:val="FontStyle47"/>
          <w:rFonts w:ascii="Book Antiqua" w:hAnsi="Book Antiqua"/>
          <w:lang w:val="cs-CZ" w:eastAsia="cs-CZ"/>
        </w:rPr>
        <w:t>Beth se na manžela zamračila. „Já jsem věděla, že se kvůli tomu začneš chovat jako hlupák.“</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„Jako hlupák?“</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„Ano, jako hlupák. Taková obyčejná věc, jakou je zplození nového života, přece nebude stát mezi námi…“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„Beth!“ zaburácel její manžel. „Pokud si pamatuješ, zatím jsme ještě nikomu nic neřekli.“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Zmlkla a zrudla.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Hal Beaumont se rozesmál. „Pochopil jsem to dobře, že vévodství bude mít brzy nového dědice?“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„Přesně tak,“ odpověděl Lucien. „A tady markýza se přestane plést do cizích záležitostí.“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Beth rozhořčeně otevřela ústa, ale pak si to rozmyslela a řekla: „Jak si přejete, můj pane markýzi. A co tedy podniknete ve věci té hanebné krádeže?“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„Klidně dám té ženě těch pár tisíc ze svého.“</w:t>
      </w:r>
    </w:p>
    <w:p w:rsidR="00A06617" w:rsidRPr="00F3444E" w:rsidRDefault="00A06617" w:rsidP="00312E79">
      <w:pPr>
        <w:pStyle w:val="Style5"/>
        <w:widowControl/>
        <w:spacing w:line="240" w:lineRule="auto"/>
        <w:ind w:firstLine="284"/>
        <w:rPr>
          <w:rStyle w:val="FontStyle62"/>
          <w:rFonts w:ascii="Book Antiqua" w:hAnsi="Book Antiqua"/>
          <w:lang w:val="cs-CZ" w:eastAsia="cs-CZ"/>
        </w:rPr>
      </w:pPr>
      <w:r w:rsidRPr="00F3444E">
        <w:rPr>
          <w:rStyle w:val="FontStyle47"/>
          <w:rFonts w:ascii="Book Antiqua" w:hAnsi="Book Antiqua"/>
          <w:lang w:val="cs-CZ" w:eastAsia="cs-CZ"/>
        </w:rPr>
        <w:t xml:space="preserve">„To není </w:t>
      </w:r>
      <w:r w:rsidRPr="00F3444E">
        <w:rPr>
          <w:rStyle w:val="FontStyle62"/>
          <w:rFonts w:ascii="Book Antiqua" w:hAnsi="Book Antiqua"/>
          <w:lang w:val="cs-CZ" w:eastAsia="cs-CZ"/>
        </w:rPr>
        <w:t>totéž“</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„Nemusí to vědět.“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ho přerušil. „Ale já bych to věděl. Musím souhlasit s Beth. Serenini bratři si zaslouží trest.“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Nějakou dobu rozebírali různé možnosti, ale na nic pořádného nepřišli, dokud se Miles Cavanagh nerozesmál. Když se ho zeptali, co se děje, řekl: „Tom a Will Allbrightovi se zajímají o sázky, koně a ženy, a to přesně v tomto pořadí, ale ani v jednom nejsou příliš dobří, i když na druhé straně jsou ochotni hodně riskovat. Co kdybychom toho využili?“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„Jak?“ zeptal se Francis.</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„Znáš Vílu?“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 otřásl. „Ano.“ Víla byla nová Milesova kobyla, která dokázala zničit každého, kdo se jen pokusil si ji osedlat. Nevypadala hezky, měla nesouměrné tělo, ale byla překvapivě rychlá a především měla neuvěřitelnou výdrž.</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Byl to pekelný oř, ale pokud ho někdo uměl ovládat a udržet se na jeho hřbetě, mohl si být jistý, že vyhraje každý závod.</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Miles se zazubil. „V neděli se pokusím vyprovokovat závod mezi Vílou a jedním z Allbrightových koní. Mají párek, na který jsou hrozně pyšní. Já vyhraju a peníze máme v kapse.“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 neděli se honci bavili tím, že navzájem obdivovali své koně, uzavírali sázky a dokonce i obchody.</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„Problém je,“ namítl Con, „že Allbrightovi by museli být naprostí pitomci, aby podceňovali tvého koně, Milesi. Tak hloupí určitě nejsou.“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„Ano,“ souhlasil Francis. „A navíc se ta záležitost týká mě. Já s nimi budu závodit. Vlastně bych od tebe měl nejprve toho koně koupit. Kolik za něho chceš?“</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„Padesát.“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zakroutil hlavou, ale souhlasil: „Domluveno.“</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Miles se ušklíbl na Felicity Monahanovou. „Vidíš, zlato. Neříkal jsem ti, že za něho dostanu padesát? Dlužíš mi vlastnoručně upečený koláč.“</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Felicity na něho chvíli hleděla, ale pak vybuchla smíchy. „Milesi Cavanaghu, někdy se mi opravdu líbíš, ty uličníku. Tomu říkám lstivý plán. Nezapřeš, že jsi Rebel!“</w:t>
      </w:r>
    </w:p>
    <w:p w:rsidR="00A06617"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my všichni, zlato,“ řekl Miles. „Jeden vedle druhého.“</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p>
    <w:p w:rsidR="00A06617" w:rsidRDefault="00A06617" w:rsidP="00312E79">
      <w:pPr>
        <w:pStyle w:val="Style5"/>
        <w:widowControl/>
        <w:spacing w:line="240" w:lineRule="auto"/>
        <w:ind w:firstLine="0"/>
        <w:jc w:val="center"/>
        <w:rPr>
          <w:rStyle w:val="FontStyle47"/>
          <w:rFonts w:ascii="Book Antiqua" w:hAnsi="Book Antiqua"/>
          <w:lang w:val="cs-CZ" w:eastAsia="cs-CZ"/>
        </w:rPr>
      </w:pPr>
      <w:r w:rsidRPr="00D3230F">
        <w:rPr>
          <w:rStyle w:val="FontStyle47"/>
          <w:rFonts w:ascii="Book Antiqua" w:hAnsi="Book Antiqua"/>
          <w:noProof/>
          <w:lang w:val="en-US" w:eastAsia="en-US"/>
        </w:rPr>
        <w:pict>
          <v:shape id="_x0000_i1037" type="#_x0000_t75" style="width:9pt;height:8.25pt;visibility:visible">
            <v:imagedata r:id="rId17" o:title=""/>
          </v:shape>
        </w:pict>
      </w:r>
      <w:r w:rsidRPr="00D3230F">
        <w:rPr>
          <w:rStyle w:val="FontStyle47"/>
          <w:rFonts w:ascii="Book Antiqua" w:hAnsi="Book Antiqua"/>
          <w:noProof/>
          <w:lang w:val="en-US" w:eastAsia="en-US"/>
        </w:rPr>
        <w:pict>
          <v:shape id="_x0000_i1038" type="#_x0000_t75" style="width:9pt;height:8.25pt;visibility:visible">
            <v:imagedata r:id="rId18" o:title=""/>
          </v:shape>
        </w:pict>
      </w:r>
      <w:r w:rsidRPr="00D3230F">
        <w:rPr>
          <w:rStyle w:val="FontStyle47"/>
          <w:rFonts w:ascii="Book Antiqua" w:hAnsi="Book Antiqua"/>
          <w:noProof/>
          <w:lang w:val="en-US" w:eastAsia="en-US"/>
        </w:rPr>
        <w:pict>
          <v:shape id="_x0000_i1039" type="#_x0000_t75" style="width:9pt;height:9.75pt;visibility:visible">
            <v:imagedata r:id="rId19" o:title=""/>
          </v:shape>
        </w:pict>
      </w:r>
    </w:p>
    <w:p w:rsidR="00A06617" w:rsidRPr="00F3444E" w:rsidRDefault="00A06617" w:rsidP="00312E79">
      <w:pPr>
        <w:pStyle w:val="Style5"/>
        <w:widowControl/>
        <w:spacing w:line="240" w:lineRule="auto"/>
        <w:ind w:firstLine="0"/>
        <w:rPr>
          <w:rFonts w:ascii="Book Antiqua" w:hAnsi="Book Antiqua"/>
          <w:sz w:val="20"/>
          <w:szCs w:val="20"/>
        </w:rPr>
      </w:pP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w:t>
      </w:r>
      <w:r w:rsidRPr="00F3444E">
        <w:rPr>
          <w:rFonts w:ascii="Book Antiqua" w:hAnsi="Book Antiqua"/>
          <w:sz w:val="20"/>
          <w:szCs w:val="20"/>
        </w:rPr>
        <w:t> </w:t>
      </w:r>
      <w:r w:rsidRPr="00F3444E">
        <w:rPr>
          <w:rStyle w:val="FontStyle47"/>
          <w:rFonts w:ascii="Book Antiqua" w:hAnsi="Book Antiqua"/>
          <w:lang w:val="cs-CZ" w:eastAsia="cs-CZ"/>
        </w:rPr>
        <w:t>neděli odpoledne se většina honců shromáždila nedaleko Meltonu, aby mohla sledovat závod mezi Tomem Allbrightem na velkém grošákovi jménem Whiskers a lordem Middlethorpem na podivné šedobílé kobyle, pojmenované Víla. Většina přítomných si vsadila na grošáka. Middlethorpe byl sice slušný jezdec, ale zázraky dělat nedovedl. Jeho kobyla nevypadala dobře a navíc byla zlá. Už stačila pokousat jednoho neopatrného diváka.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si s obavami prohlížel svého spojence v boji. Víla jeho pohled opětovala, vycenila zuby a vykopla nohou v naději, že za ní někdo stojí.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Všichni, kdo dnes ráno obcházeli zdejší stáje, si prohlíželi Vílu – za jejíhož majitele byl označen lord Middlethorpe</w:t>
      </w:r>
      <w:r>
        <w:rPr>
          <w:rStyle w:val="FontStyle47"/>
          <w:rFonts w:ascii="Book Antiqua" w:hAnsi="Book Antiqua"/>
          <w:lang w:val="cs-CZ" w:eastAsia="cs-CZ"/>
        </w:rPr>
        <w:t xml:space="preserve"> – </w:t>
      </w:r>
      <w:r w:rsidRPr="00F3444E">
        <w:rPr>
          <w:rStyle w:val="FontStyle47"/>
          <w:rFonts w:ascii="Book Antiqua" w:hAnsi="Book Antiqua"/>
          <w:lang w:val="cs-CZ" w:eastAsia="cs-CZ"/>
        </w:rPr>
        <w:t>s</w:t>
      </w:r>
      <w:r>
        <w:rPr>
          <w:rStyle w:val="FontStyle47"/>
          <w:rFonts w:ascii="Book Antiqua" w:hAnsi="Book Antiqua"/>
          <w:lang w:val="cs-CZ" w:eastAsia="cs-CZ"/>
        </w:rPr>
        <w:t> </w:t>
      </w:r>
      <w:r w:rsidRPr="00F3444E">
        <w:rPr>
          <w:rStyle w:val="FontStyle47"/>
          <w:rFonts w:ascii="Book Antiqua" w:hAnsi="Book Antiqua"/>
          <w:lang w:val="cs-CZ" w:eastAsia="cs-CZ"/>
        </w:rPr>
        <w:t>pobaveným úsměvem a nešetřili posměšnými poznámkami. Když se však ke kobyle přiblížili bratři Allbrightovi a prohodili sžíravý komentár, Francis předstíral, že se ho jejich slova dotkla. Pohádal se s nimi a brzy bratry přesvědčil, aby si to s jeho Vílou rozdali.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Nebylo tak jednoduché zvednout sázku do tisíců, které chtěl získat, ale bratři se nakonec nechali zlákat vidinou snadného výdělku. Každý soudný člověk viděl, že Víla vypadá jako obyčejná herka. Nakonec se sázka vyšplhala až na tři tisíce guineí.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„Chtěl byste couvnout?“ ušklíbl se Tom Allbright a nechápavě zakroutil hlavou při pohledu na Vílu. „Na to už je pozdě.“</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„Jen abyste nebyl překvapen,“ odvětil Francis. „Je rychlejší, než vypadá.“</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Allbright se rozřehtal. „To doufám!“</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Najednou Francise napadlo, že bratři Allbrightovi zřejmě svou sestru nepostrádají. Vypadali naprosto klidně. Možná ji nechali hledat strážníky, ale tato možnost vypadala nepravděpodobně. Zřejmě se spokojili s malou sumou peněz, o kterou ji okradli, a sestru nechali, aby se protloukala světem sama.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Usmál se na Vílu. „Připraven?“ zeptal se Allbrighta.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„Připraven, Middlethorpe. Takže cíl je u cottesmoreského kostela, je to tak? Slyšel jsem, že místní hospodský vaří výtečné pivo.</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Zatímco na vás budu čekat, dám si pár kousků.“ Se smíchem se vydal ke svému slušně vychovanému koni.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 zhluboka nadechl a přistoupil k Víle. Zatím na ní seděl dvakrát. Na těle měl sice pár modřin, ale dokázal svoji novou kobylu zvládnout. Nejobtížnější bylo na ni nasednout.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Miles přistoupil ke štolbům, aby jim s koněm pomohl. Vyhnul se Víliným zubům, uchopil ji za přední nohu a prudce ji zvedl. Kobyla se zapotácela a na okamžik se zklidnila. Francis využil příležitosti a vyšvihl se do sedla. Když byl nahoře, kývl na Milese a štolby, aby pustili opratě.</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Víla kopala kolem sebe, pak se otočila a pokusila se Francise kousnout. Francis ji důrazně švihl bičem. Víla zkameněla. Francis se usmál. Jednu věc již pochopil. Tato bláznivá kobyla se chovala lépe, když měla na zádech jezdce, a pokud možno přísného. Víla byla vlastně vcelku dobře vycvičená, ale měla vzteklou povahu a nesnášela lidskou rasu.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Navíc byla, jak Francise ujistil Miles, soutěživá. Nedovolila, aby před ní někdo jel. Díky této vlastnosti se nehodila na hony, ale pro závody byla jako dělaná.</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pokynul bičem Allbrightovi a všiml si, že při pohledu na jeho koně přimhouřil oči.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Francisovi neuniklo, že oba bratři Allbrightovi mají podobné oči jako Serena – tmavé a šikmo posazené. V jejich brunátném, napuchlém obličeji však tyto oči vypadaly jako zlomyslné rozinky.</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Říká se, že oči jsou oknem do duše.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Co v tom případě vypovídají Sereniny oči o své majitelce?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kopl koně jemně do slabin. Víla se však ještě nerozhodla, jak se zachová, a tak pouze udělala váhavý krok kupředu. Francis koutkem oka zahlédl, jak se Allbright ušklíbl.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Několik dalších jezdců se rozhodlo přidat se k závodníkům, i když bylo stanoveno, že závodí jen Francis a Allbright. Byl tu Lucien, Con a Will Allbright. Lucien seděl na svém krásném vraníkovi jménem Viking, se kterým nikdy nejezdil na hony, protože měl strach, že by se kůň mohl zranit. Francis věděl, že na dnešní závod si Lucien vybral Vikinga kvůli tomu, že dokázal předběhnout jakéhokoliv koně, a mohl tak kontrolovat, jestli závod probíhá regulérně.</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Závod však málem ani nezačal.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Lord Alvanley, který měl závod odstartovat, se rozhodl mávnout červeným puntíkovaným kapesníkem, což vyvolalo u Víly nečekanou reakci. Nejprve se divoce vzepjala na zadní, takže Francis málem vypadl ze sedla, pak sklopila uši dozadu a vyjela po kapesníku a jeho majiteli. Francis ji musel vší silou uhodit bičem přes nozdry, jinak by ji nezastavil.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Lord Alvanley upustil kapesník a závod byl odstartován.</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Víla nepřekvapila, protože odmítla následovat ostatní a místo toho se pokusila zahnout vlevo.</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už chtěl znovu použít bič, když v tom si Víla všimla, že jsou před ní nějací koně. Natáhla hlavu kupředu a rozběhla se ze všech sil.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Konečně se hnuli z místa.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Víla se pohybovala rychle, ale její běh připomínal drkotání rozklíženého povozu. Francise už teď bolelo celé tělo, a když si představil, že má před sebou ještě deset mil… Zajímalo by ho, jestli Serena někdy ocení, co všechno pro ni podstoupil.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Prudce zatáhl za opratě, aby koně před první překážkou uklidnil. K jeho překvapení ho Víla poslechla a podařil se jí nádherný skok. „Hodná holka!“ vykřikl Francis potěšeně. Vypadalo to, že jeho kůň má dostatek inteligence, aby se nechal vést, pokud mu to ovšem právě vyhovuje.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Již předjeli několik pomalejších jezdců, ale vedoucí skupinka, včetně obou bratrů Allbrightových, byla ještě daleko.</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Trať však měřila přes deset mil, takže na startu příliš nezáleželo. Důležitá bude výdrž. Kůň Torna Allbrighta byl vycvičen na hony, z čehož vyplývalo, že má výdrž, ale Francis důvěřoval Milesovi, který tvrdil, že takový kůň, který by překonal Vílu, se ještě nenarodil.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Francise napadlo, jestli to vydrží on sám. Snažil se tlumit nárazy tím, že stál ve třmenech, ale dlouho mu to nevydrželo. Nejvíce se mu líbily skoky, kdy kůň letěl měkce vzduchem, aby pak přistál jako tuna cihel a pokračoval v kodrcavém běhu.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Pomalu se propracovávali dopředu. Francis sem tam zatáhl za opratě a pokusil se Vílu vést, ale ta si ho nevšímala. Zřejmě ji zajímalo jen jediné. Toužila předběhnout všechny koně, kteří běželi před ní.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 Francisově boku se objevil Lucien na svém vraníkovi. „Vedete si dobře!“ vykřikl.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Víla sklopila uši. Pak hodila hlavou na stranu a šla Vikingovi po krku. Francis vší silou zatáhl za opratě. Měl dojem, jako by mu měly paže vyletět z kloubů. Lucien zaklel.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pobídl Vílu ostruhami. Ta vyrazila kupředu a za okamžik to vypadalo, jako by se nic nestalo. Vzdálenost mezi Francisem a Willem Allbrighte</w:t>
      </w:r>
      <w:r>
        <w:rPr>
          <w:rStyle w:val="FontStyle47"/>
          <w:rFonts w:ascii="Book Antiqua" w:hAnsi="Book Antiqua"/>
          <w:lang w:val="cs-CZ" w:eastAsia="cs-CZ"/>
        </w:rPr>
        <w:t>m se zmenšo</w:t>
      </w:r>
      <w:r w:rsidRPr="00F3444E">
        <w:rPr>
          <w:rStyle w:val="FontStyle47"/>
          <w:rFonts w:ascii="Book Antiqua" w:hAnsi="Book Antiqua"/>
          <w:lang w:val="cs-CZ" w:eastAsia="cs-CZ"/>
        </w:rPr>
        <w:t>vala.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„Ty ďáble,“ zamumlal Francis, když prosvištěli kolem mladšího Allbrighta. „Ve správném a dokonalém světě bys skončila jako žrádlo pro psy. Ale pokud ten závod vyhraješ, budu se o tebe starat až do smrti.“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Francise napadlo, že získává poněkud podivné spojence, ale příliš se tím nezaobíral. Už se nemohl dočkat, až Sereně předá její ukradené peníze.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Asi v polovině trasy dojel To</w:t>
      </w:r>
      <w:r>
        <w:rPr>
          <w:rStyle w:val="FontStyle47"/>
          <w:rFonts w:ascii="Book Antiqua" w:hAnsi="Book Antiqua"/>
          <w:lang w:val="cs-CZ" w:eastAsia="cs-CZ"/>
        </w:rPr>
        <w:t>m</w:t>
      </w:r>
      <w:r w:rsidRPr="00F3444E">
        <w:rPr>
          <w:rStyle w:val="FontStyle47"/>
          <w:rFonts w:ascii="Book Antiqua" w:hAnsi="Book Antiqua"/>
          <w:lang w:val="cs-CZ" w:eastAsia="cs-CZ"/>
        </w:rPr>
        <w:t>a Allbrighta a společně projeli vesnicí Teigh. Jeho soupeř vypadal šokovaně a bičem pobídl svého koně k vyšší rychlosti. Víla se však nedala. Vypadalo to, že její schopnosti nemají hranic.</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 však necítil příliš dobře. Každý koňský pohyb mu činil neskutečnou bolest. Nohy a záda již téměř necítil. Bylo by nepříjemné, kdyby prohrál závod jen proto, že se nechal shodit. Kdyby se o to Víla náhodou pokusila, zřejmě by se v sedle neudržel.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Teď, když před Vílou nebyli žádní další koně, dovolila Francisovi, aby jí přitáhl opratě. Francisovi se ulevilo. Měl již strach, že se Víla nedá zastavit a zemře pod ním vyčerpáním. Tom Allbright rovněž využil příležitosti k odpočinku.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 uvolnil, ale brzy se ukázalo, že to bylo předčasné.</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Víla před sebou nikoho neviděla, nechala se snadno rozptýlit. Z mlází vyletěla čejka a způsobila, že se Víla vzepjala na zadní a téměř setřásla jezdce. Francis ji praštil přes uši a zatáhl za opratě. Ještě nebylo jisté, kdo vyhraje, když vtom si ta bláznivá kobyla všimla, že ji Whiskers předjel. Okamžitě vyrazila jako o život a Francis měl co dělat, aby se udržel v sedle. Když byla opět první, zpomalila.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Sakra. Toho koně ničím nepřinutí, aby si získal náskok, což znamená, že o vítězi se rozhodne až v posledním úseku. A to by mohlo být příliš riskantní.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Leda že by…</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Rozhlédl se kolem sebe a vtom uviděl Luciena. Jeho přítel jel v uctivé vzdálenosti a sledoval, jestli se bratři Allbrightovi nepokusí o nějaký nečestný trik.</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na něho zamával.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Lucien zatím nepochopil, oč mu jde.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zamával ještě jednou, tentokrát již zoufaleji.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Vtom se Lucien usmál a zasalutoval. Pobídl svého koně a nádherný vraník se dostal do čela skupiny.</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Víla ze sebe vydala nadpozemský zvuk a neuvěřitelně zrychlila. Francis se ze všech sil snažil udržet v sedle, zatímco ďábelská kobyla letěla směrem ke Cottesmore.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Diváci už na ně čekali a byli zvědaví, kdo vyhraje. Výskající dav by dokázal rozrušit každé zvíře, ale Víla si nikoho nevšímala.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Lucien se ohlédl za sebe a pomalu svému vraníkovi přitáhl opratě. Víla kolem něho prosvištěla přímo u hřbitovní brány cottesmoreského kostela. Pak prudce zabrzdila a pokusila se nakopnout to arogantní zvíře, které ji chtělo předběhnout.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Viking jí, jako pravý aristokrat, nevěnoval pozornost.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 rozesmál. „Ty ďáble! Člověk by si tě skoro zamiloval. Skoro,“ zamumlal. Celé tělo měl rozlámané.</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Dav se pokusil vítěze obstoupit, ale Víla jim brzy dala najevo, že dělají chybu. Francis se zatím neodvážil seskočit ze sedla, protože pak už by tu bestii vůbec nezvládl.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 tak čekal jako nehybná socha, dokud do cíle nedojel na svém zpěněném koni i Tom Allbright.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„Táhněte k čertu!“ křičel Allbright. „Já to viděl! Arden vám dělal vodiče!“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ovšem není proti pravidlům. A mimochodem, moc bych se nepřibližoval, nebo si Víla ukousne kus masa z vašeho koně. Nebo z vás. Není vybíravá.“</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Allbright jen tak tak stačil couvnout před Víliným chrupem. Pak se otočil k divákům. „Arden mu udával tempo! S tím jeho vraníkem bych nikdy nezávodil!“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Kolemstojící jen nesouhlasně zamručeli. Nesportovní chování Toma Allbrighta se jim vůbec nelíbilo. Markýz přijel na koni až k němu. „Chcete snad naznačit, že jsem porušil pravidla?“ zeptal se a vložil do té otázky veškerou aristokratickou aroganci, jaké byl schopen.</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Allbright zbledl. „Ne, to ne, pane. Jen jsem říkal, že jste Middlethorpea vedl do cíle.“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„Nikdo vám nebránil, abyste se rovněž nechal vést,“ řekl Lucien důrazně. „Byl to nádherný závod. Musím vám poděkovat, že jste ho zorganizoval. Neděle jsou často tak nudné.“</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„Ano, jistě,“ zamumlal Allbright, ale z očí mu stále šlehaly blesky.</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Francise napadlo, že Allbright nemá dostatek peněz, aby mu zaplatil. S tímto bonusem nepočítal. Kéž by už konečně mohl seskočit z toho proklatého koně, aby si ten vítězný pocit také užil.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Ulevilo se mu, když spatřil, jak se k němu blíží štolbové. Slézt z koně pro něj bylo hotové utrpení a dokonce i narovnat se nebyla žádná legrace. Zamířil k Allbrightovi. Rád by kráčel hrdě, ale stav jeho těla mu to nedovoloval. Snad vypadá aspoň trochu důstojně…</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„Děkuji vám za závod,“ řekl příjemným hlasem. „Výhru mi můžete vyplatit dnes večer, souhlasíte? Přijďte za mnou do domu Ardenových.“</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Allbrightův brunátný obličej ještě více zrudl. „Tolik peněz u sebe nemám, pane,“ vykoktal. „Raději bych se s vámi vyrovnal v Tattersallu. Od úterka za týden budu v Londýně.“</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Byl to častý postup vyrovnávat dluhy ze sázek ve známé londýnské dostihové a sázkové kanceláři, ale ne v době honů, kdy muži zůstávali v Meltonu. Francis by mohl plným právem protestovat, ale pak si řekl, jen ať se Allbrightovi trochu potrápí.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„Dobrá,“ souhlasil a v duchu si představoval, jak Tom Allbright obchází všechny půjčovatele peněz ve městě. Vtom ho něco napadlo. Serena určitě dostala během manželství od muže nějaké šperky a klidně by se vsadil, že ji o ně bratři rovněž připravili. „Pokud budete mít problém obstarat si peníze v hotovosti,“ řekl pomalu, „můžete mi zaplatit i jinak.“</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„Jinak? Jak jinak?“</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„Měl jsem na mysli pozemky, šperky…“</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Viděl, jak se Tomovi zablýsklo v očích. „Šperky… Vlastně náhodou pár tretek mám. Patřili jedné naší příbuzné. Myslím, že mají hodnotu asi tři tisíce guineí.“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 musel přemáhat, aby toho chlapa nesrazil k zemi. Zřejmě mu vůbec nevadilo, že se chystá rozdat jediný majetek své sestry. Uklidňoval se představou, jak asi bude Allbright zuřit, až zjistí, že ty „tretky“ vrátil jejich právoplatné majitelce. A Francis se již postará, aby se o tom Allbright dozvěděl.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„Tedy domluveno,“ řekl Francis. „Sejdeme se v Tattersallu, od úterka za týden. V deset?“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Allbright souhlasně zamručel a začal se prodírat davem pryč. Francis si vychutnával vítězný pocit. Vrátí Sereně její šperky a z vlastní kapsy přidá tři tisíce. To jí ovšem neřekne. Serena bude radostí bez sebe. Představa, jak je ta žena radostí celá bez sebe, by dokázala pobláznit každého muže.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Lucien svěřil svého koně štolbovi a s úsměvem kráčel k Francisovi. „Vypadáš, jako by tě něco bolelo. Opravdu je to tak hrozné?“</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si uvědomil, že by se nejraději ani nepohnul. „Ještě horší. Ten kůň není určený k jízdě.“</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„Co by člověk neudělal kvůli ženě. Jelikož jsem něco takového tušil a Miles mi taky něco naznačil, objednal jsem ti kočár, abys nemusel domů na koni.“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„Díky Bohu,“ zaplesal Francis upřímně. „Několik dní nechci koně ani vidět. Co dní, týdnů. Roků…“</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Lucien se zasmál. „Brzy budeš zase v pořádku. Můj vrchní podkoní Dooley je odborník na masáže a léčivé masti.“</w:t>
      </w:r>
    </w:p>
    <w:p w:rsidR="00A06617" w:rsidRPr="00F3444E" w:rsidRDefault="00A06617" w:rsidP="00F3444E">
      <w:pPr>
        <w:widowControl/>
        <w:rPr>
          <w:rFonts w:ascii="Book Antiqua" w:hAnsi="Book Antiqua"/>
          <w:sz w:val="20"/>
          <w:szCs w:val="20"/>
        </w:rPr>
      </w:pPr>
    </w:p>
    <w:p w:rsidR="00A06617" w:rsidRPr="00F3444E" w:rsidRDefault="00A06617" w:rsidP="005946EB">
      <w:pPr>
        <w:pageBreakBefore/>
        <w:widowControl/>
        <w:ind w:firstLine="0"/>
        <w:jc w:val="center"/>
        <w:rPr>
          <w:rFonts w:ascii="Book Antiqua" w:hAnsi="Book Antiqua"/>
        </w:rPr>
      </w:pPr>
      <w:r w:rsidRPr="00D3230F">
        <w:rPr>
          <w:rFonts w:ascii="Book Antiqua" w:hAnsi="Book Antiqua"/>
          <w:noProof/>
          <w:lang w:val="en-US" w:eastAsia="en-US"/>
        </w:rPr>
        <w:pict>
          <v:shape id="Obrázok 10" o:spid="_x0000_i1040" type="#_x0000_t75" style="width:279pt;height:23.25pt;visibility:visible">
            <v:imagedata r:id="rId25" o:title=""/>
          </v:shape>
        </w:pict>
      </w:r>
    </w:p>
    <w:p w:rsidR="00A06617" w:rsidRPr="00F3444E" w:rsidRDefault="00A06617" w:rsidP="00F3444E">
      <w:pPr>
        <w:pStyle w:val="Style23"/>
        <w:widowControl/>
        <w:jc w:val="both"/>
        <w:rPr>
          <w:rFonts w:ascii="Book Antiqua" w:hAnsi="Book Antiqua"/>
          <w:sz w:val="20"/>
          <w:szCs w:val="20"/>
        </w:rPr>
      </w:pPr>
    </w:p>
    <w:p w:rsidR="00A06617" w:rsidRDefault="00A06617" w:rsidP="00F3444E">
      <w:pPr>
        <w:pStyle w:val="Style23"/>
        <w:widowControl/>
        <w:jc w:val="both"/>
        <w:rPr>
          <w:rFonts w:ascii="Book Antiqua" w:hAnsi="Book Antiqua"/>
          <w:sz w:val="20"/>
          <w:szCs w:val="20"/>
        </w:rPr>
      </w:pPr>
    </w:p>
    <w:p w:rsidR="00A06617" w:rsidRPr="00F3444E" w:rsidRDefault="00A06617" w:rsidP="00F3444E">
      <w:pPr>
        <w:pStyle w:val="Style23"/>
        <w:widowControl/>
        <w:jc w:val="both"/>
        <w:rPr>
          <w:rFonts w:ascii="Book Antiqua" w:hAnsi="Book Antiqua"/>
          <w:sz w:val="20"/>
          <w:szCs w:val="20"/>
        </w:rPr>
      </w:pPr>
    </w:p>
    <w:p w:rsidR="00A06617" w:rsidRPr="00F3444E" w:rsidRDefault="00A06617" w:rsidP="005946EB">
      <w:pPr>
        <w:pStyle w:val="Style23"/>
        <w:widowControl/>
        <w:ind w:firstLine="0"/>
        <w:jc w:val="center"/>
        <w:rPr>
          <w:rStyle w:val="FontStyle64"/>
          <w:rFonts w:ascii="Book Antiqua" w:hAnsi="Book Antiqua"/>
          <w:position w:val="-13"/>
          <w:lang w:val="cs-CZ" w:eastAsia="cs-CZ"/>
        </w:rPr>
      </w:pPr>
      <w:r w:rsidRPr="00F3444E">
        <w:rPr>
          <w:rStyle w:val="FontStyle64"/>
          <w:rFonts w:ascii="Book Antiqua" w:hAnsi="Book Antiqua"/>
          <w:position w:val="-13"/>
          <w:lang w:val="cs-CZ" w:eastAsia="cs-CZ"/>
        </w:rPr>
        <w:t>8</w:t>
      </w:r>
    </w:p>
    <w:p w:rsidR="00A06617" w:rsidRPr="00F3444E" w:rsidRDefault="00A06617" w:rsidP="00F3444E">
      <w:pPr>
        <w:pStyle w:val="Style5"/>
        <w:widowControl/>
        <w:spacing w:line="240" w:lineRule="auto"/>
        <w:ind w:firstLine="284"/>
        <w:rPr>
          <w:rFonts w:ascii="Book Antiqua" w:hAnsi="Book Antiqua"/>
          <w:sz w:val="20"/>
          <w:szCs w:val="20"/>
        </w:rPr>
      </w:pPr>
    </w:p>
    <w:p w:rsidR="00A06617" w:rsidRPr="00F3444E" w:rsidRDefault="00A06617" w:rsidP="00312E79">
      <w:pPr>
        <w:pStyle w:val="Style5"/>
        <w:widowControl/>
        <w:spacing w:line="240" w:lineRule="auto"/>
        <w:ind w:firstLine="284"/>
        <w:rPr>
          <w:rFonts w:ascii="Book Antiqua" w:hAnsi="Book Antiqua"/>
          <w:sz w:val="20"/>
          <w:szCs w:val="20"/>
        </w:rPr>
      </w:pP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Dooley byl opravdu odborník na masáže a léčivé masti, to však neznamenalo, že by ozdravný proces nebolel jako čert. Francis sténal a klel pod mučivými doteky Dooleyho prstů a přál si, aby Serena Allbrightová… vlastně Serena Rivertonová věděla, jak kvůli ní trpí.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Rivertonová mu nedala pokoj. Svým urozeným původem nebyla určena k tomu, aby se stala něčí milenkou, a Francis se ani neopovážil myslet na to, co by způsobu jeho uvažování řekla Beth.</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Díky sňatku se sirem Matthewem Rivertonem se však dostala do zcela jiné pozice. Byla sice jeho zákonitou manželkou, ale její budoucnost teď záležela na tom, jakou roli v jeho životě hrála. Pokud většinou zůstávala na venkově, zatímco její manžel hýřil v Londýně, pak to ještě nebylo tak hrozné. Pokud se však aktivně účastnila proslulých orgií, jež Riverton pořádal, pak má nadosmrti zničený život.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usilovně přemýšlel, ale vybavovaly se mu jen útržky informací. Vzpomněl si, jak mu jednou kdosi říkal, že se Riverton rád chlubí svojí dobře vycvičenou ženuškou. Všem bylo jasné, jak to myslí. Také slyšel o divokých večírcích, které se pořádaly v jeho domě v Lincolnshire během lovecké sezony. Pokud to bylo jeho jediné venkovské sídlo, pak to pro Serenu nevypadá nejlíp.</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Ještě štěstí, že je Serena neplodná, napadlo Francise. Aspoň nehrozí, že kvůli ní udělá nějakou hloupost.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Najednou na zádech ucítil čísi jemné prsty. Francis se otočil tak prudce, až jeho bolavá záda zaprotestovala. Spatřil Blanche Hardcastleovou, která vystřídala vrchního podkoního Dooleyho. „Co to má znamenat?“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„Lež klidně,“ odpověděla, jako by se nic nedělo. „Nechci tě svést, ale myslím, že ovládám umění masáže lépe než Dooley. Nevím, proč si vy muži myslíte, že když budete týrat bolavé svaly, tak se vám uleví. Tohle tě nebude bolet a uvidíš, že ti to pomůže.“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ji poslechl a položil se na lehátko. Její doteky mu opravdu pomáhaly. Začala ho jemně masírovat naolejovanýma rukama a Francis cítil, jak se mu ulevuje.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„Musí snad každá milenka umět masírovat?“ zeptal se líně. „Pokud ano, měl bych se po nějaké poohlédnout.“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„Správná milenka umí i masírovat. Jenom primitivové neznají víc než jeden způsob, jak potěšit svého partnera, ale kdo by se chtěl chovat jako primitiv, že?“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„Závidím Lucienovi.“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„Možná bys ho měl litovat,“ zasmála se. „Vzdal se mě kvůli jiné ženě.“</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se dá jen stěží pochopit.“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Štípla ho. „Nemusíš být zdvořilý. A navíc jsem si jistá, že už Beth podobným dovednostem naučil.“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„Naučil ji, aby mu sloužila?“ zeptal se Francis, který si vybavil poznámku, kterou Beth utrousila během jejich nedávného rozhovoru, a také si představil, jaký asi byl Serenin život s Rivertonem.</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„Měla jsem na mysli způsoby, jak svému partnerovi přivodit rozkoš,“ odpověděla Blanche. „A samozřejmě to funguje i naopak. Lucien mě stejně rád masíroval, jako se nechával masírovat.“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si okamžitě představil, jak masíruje Serenu a ona na oplátku masíruje jeho. Prostě si nemohl pomoci. Byl moc rád, že leží na břiše, takže nebylo vidět, jak na něho takové představy působí.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Pokusil si v podobné situaci představit Annu Peckworthovou, ale bezvýsledně.</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„Blanche,“ zeptal se, „proč se některé ženy stávají raději milenkami než manželkami?“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narážíš na můj případ? Klesla jsem příliš hluboko, takže už ze mě nikdy nemůže být úctyhodná manželka.“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„Nesmysl,“ namítl Francis, ale věděl, že je v tom kus pravdy.</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„Takže jsi nemluvil o mně? Koho jsi měl tedy na mysli?“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„Na tom nezáleží.“</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„Serenu Rivertonovou?“ zeptala se bystře. Kdo mlčí, souhlasí.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Blanche ho nepřestávala masírovat. „Když se žena stane milenkou hodného muže, zůstane jí hodně svobody. Když se však provdá za hrubiána, stane se jeho otrokyní a její život může být horší než život té poslední prostitutky v nejsprostším bordelu v Londýně. Jsem si jistá, že Riverton byl hrubián.“</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„Proč si to myslíš?“ Francise zajímal Blanchin názor. Věděl, že zná život lépe než kdokoliv z jeho přátel.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„Nikdy jsem se s ním nesetkala, ale něco se mi doneslo. Prý neustále vyžadoval něco nového. Co se sexu týče, po jisté době je těžké nalézat stále něco nového, aniž by člověk svého partnera nezraňoval nebo neponižoval. Domnívám se, že přesně to Riverton dělal. Spousta mužů se tak chová k náhodným milenkám – a někteří tak zacházejí s vlastní ženou.“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Zmlkla a Francis zavřel oči. Snažil se vcítit do Sereniny situace, aniž by si představoval, co všechno musela podstupovat.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Zjistil, že je to vlastně velmi jednoduché. Nemůže ji jen tak nechat být. Po zbytek života by si o ni dělal starosti.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Toužebně si ji přál získat pro sebe. Chtěl, aby se stala jeho milenkou.</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Tak dobře. Ať se stane, co má být.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 on je přece hodný muž. Byl přesvědčen, že Sereně by se nepodařilo nalézt hodnějšího, chápavějšího a štědřejšího muže, než je on. Kdyby nebyla neplodná, vzal by si ji za ženu, i když by mu to značně zkomplikovalo život.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Bude to dokonalé, pokud se mu podaří jejich vztah udržet v tajnosti. Ale i kdyby se o tom lady Anna přece jen dozvěděla, určitě by našla způsob, jak tento nepříjemný fakt ignorovat.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 Tak to není. Kdyby se to Anna dozvěděla, určitě by jí to bolelo, i když by předstírala, že se nic neděje. To znamená, že jeho vztah se Serenou musí zůstat v tajnosti.</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Potlačil povzdech. Takové věci se nikdy neutají.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Vzpomněl si na Nicholase, jak se snažil zvládnout milenku i manželku. Jednou se mu svěřil, jak hrozné bylo vylézt z jedné postele, vlézt do druhé a tvářit se jakoby nic. Francis tušil, že něco takového by mu rovněž bylo odporné, zvláště v případě, že by měl obě ženy rád.</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Ale Serenu si vzít nemůže.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 jinému muži ji nepřenechá.</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„Jsi úplně napjatý,“ ozvala se Blanche a zatlačila mu na ramena. „Je Serena Rivertonová opravdu takový problém?“</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„Samozřejmě že ne,“ odpověděl Francis. Nemělo smysl žádat o radu v tak neřešitelném případě.</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Blanche skončila a začala si utírat ruce. „Zítra si to ještě jednou zopakujeme a za den dva by ses měl cítit lépe.“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si nedovedl představit, že by se měl ještě někdy cítit lépe, ať už fyzicky či psychicky, ale posadil se a poděkoval jí.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„Bylo mi ctí ulevit galantnímu vítězi od bolesti.“ Blanche se mírně zamračila a pak řekla: „Slyšela jsem, že Serena Rivertonová je neplodná. Vím, že tvojí prvořadou povinností je zplodit dědice, ale myslíš si, že udržení rodu za každou cenu má smysl?“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Místo odpovědi se jí zeptal: „Ty si myslíš, že se měl Lucien oženit s tebou?“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„Proč si myslíš, že nemůžu mít děti?“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„Proč si tě tedy nevzal?“</w:t>
      </w:r>
    </w:p>
    <w:p w:rsidR="00A06617" w:rsidRPr="00F3444E" w:rsidRDefault="00A06617" w:rsidP="00312E79">
      <w:pPr>
        <w:pStyle w:val="Style26"/>
        <w:widowControl/>
        <w:spacing w:line="240" w:lineRule="auto"/>
        <w:ind w:firstLine="284"/>
        <w:jc w:val="both"/>
        <w:rPr>
          <w:rStyle w:val="FontStyle47"/>
          <w:rFonts w:ascii="Book Antiqua" w:hAnsi="Book Antiqua"/>
          <w:lang w:val="cs-CZ" w:eastAsia="cs-CZ"/>
        </w:rPr>
      </w:pPr>
      <w:r w:rsidRPr="00F3444E">
        <w:rPr>
          <w:rStyle w:val="FontStyle47"/>
          <w:rFonts w:ascii="Book Antiqua" w:hAnsi="Book Antiqua"/>
          <w:lang w:val="cs-CZ" w:eastAsia="cs-CZ"/>
        </w:rPr>
        <w:t>Blanche se ušklíbla. „Měl k tomu spoustu důvodů. Ten hlavní byl, že si mě nikdy vzít nechtěl. Lucien mě nikdy nemiloval.“</w:t>
      </w:r>
    </w:p>
    <w:p w:rsidR="00A06617" w:rsidRPr="00F3444E" w:rsidRDefault="00A06617" w:rsidP="00312E79">
      <w:pPr>
        <w:pStyle w:val="Style26"/>
        <w:widowControl/>
        <w:spacing w:line="240" w:lineRule="auto"/>
        <w:ind w:firstLine="284"/>
        <w:jc w:val="both"/>
        <w:rPr>
          <w:rStyle w:val="FontStyle47"/>
          <w:rFonts w:ascii="Book Antiqua" w:hAnsi="Book Antiqua"/>
          <w:lang w:val="cs-CZ" w:eastAsia="cs-CZ"/>
        </w:rPr>
      </w:pPr>
      <w:r w:rsidRPr="00F3444E">
        <w:rPr>
          <w:rStyle w:val="FontStyle47"/>
          <w:rFonts w:ascii="Book Antiqua" w:hAnsi="Book Antiqua"/>
          <w:lang w:val="cs-CZ" w:eastAsia="cs-CZ"/>
        </w:rPr>
        <w:t>„Já Serenu Rivertonovou nemiluji.“</w:t>
      </w:r>
    </w:p>
    <w:p w:rsidR="00A06617" w:rsidRPr="00F3444E" w:rsidRDefault="00A06617" w:rsidP="00312E79">
      <w:pPr>
        <w:pStyle w:val="Style26"/>
        <w:widowControl/>
        <w:spacing w:line="240" w:lineRule="auto"/>
        <w:ind w:firstLine="284"/>
        <w:jc w:val="both"/>
        <w:rPr>
          <w:rStyle w:val="FontStyle47"/>
          <w:rFonts w:ascii="Book Antiqua" w:hAnsi="Book Antiqua"/>
          <w:lang w:val="cs-CZ" w:eastAsia="cs-CZ"/>
        </w:rPr>
      </w:pPr>
      <w:r w:rsidRPr="00F3444E">
        <w:rPr>
          <w:rStyle w:val="FontStyle47"/>
          <w:rFonts w:ascii="Book Antiqua" w:hAnsi="Book Antiqua"/>
          <w:lang w:val="cs-CZ" w:eastAsia="cs-CZ"/>
        </w:rPr>
        <w:t>„V tom případě ji přenechej někomu jinému.“ S těmi slovy odešla a Francis se nad její radou zamyslel. Kéž by měl dost síly se podle ní zachovat.</w:t>
      </w:r>
    </w:p>
    <w:p w:rsidR="00A06617" w:rsidRDefault="00A06617" w:rsidP="00312E79">
      <w:pPr>
        <w:pStyle w:val="Style26"/>
        <w:widowControl/>
        <w:spacing w:line="240" w:lineRule="auto"/>
        <w:ind w:firstLine="284"/>
        <w:jc w:val="both"/>
        <w:rPr>
          <w:rFonts w:ascii="Book Antiqua" w:hAnsi="Book Antiqua"/>
          <w:sz w:val="20"/>
          <w:szCs w:val="20"/>
        </w:rPr>
      </w:pPr>
    </w:p>
    <w:p w:rsidR="00A06617" w:rsidRPr="00F3444E" w:rsidRDefault="00A06617" w:rsidP="00312E79">
      <w:pPr>
        <w:pStyle w:val="Style26"/>
        <w:widowControl/>
        <w:spacing w:line="240" w:lineRule="auto"/>
        <w:ind w:firstLine="284"/>
        <w:jc w:val="both"/>
        <w:rPr>
          <w:rFonts w:ascii="Book Antiqua" w:hAnsi="Book Antiqua"/>
          <w:sz w:val="20"/>
          <w:szCs w:val="20"/>
        </w:rPr>
      </w:pPr>
    </w:p>
    <w:p w:rsidR="00A06617" w:rsidRPr="00F3444E" w:rsidRDefault="00A06617" w:rsidP="00312E79">
      <w:pPr>
        <w:pStyle w:val="Style26"/>
        <w:widowControl/>
        <w:spacing w:line="240" w:lineRule="auto"/>
        <w:ind w:firstLine="284"/>
        <w:jc w:val="both"/>
        <w:rPr>
          <w:rStyle w:val="FontStyle47"/>
          <w:rFonts w:ascii="Book Antiqua" w:hAnsi="Book Antiqua"/>
          <w:lang w:val="cs-CZ" w:eastAsia="cs-CZ"/>
        </w:rPr>
      </w:pPr>
      <w:r w:rsidRPr="00F3444E">
        <w:rPr>
          <w:rStyle w:val="FontStyle47"/>
          <w:rFonts w:ascii="Book Antiqua" w:hAnsi="Book Antiqua"/>
          <w:lang w:val="cs-CZ" w:eastAsia="cs-CZ"/>
        </w:rPr>
        <w:t xml:space="preserve">Následujícího rána obdržel dopis od tety Arabelly. Jeho obsah byl strohý a v podstatě v něm stálo jen to, aby se Francis </w:t>
      </w:r>
      <w:r w:rsidRPr="00F3444E">
        <w:rPr>
          <w:rStyle w:val="FontStyle50"/>
          <w:rFonts w:ascii="Book Antiqua" w:hAnsi="Book Antiqua"/>
          <w:lang w:val="cs-CZ" w:eastAsia="cs-CZ"/>
        </w:rPr>
        <w:t xml:space="preserve">okamžitě </w:t>
      </w:r>
      <w:r w:rsidRPr="00F3444E">
        <w:rPr>
          <w:rStyle w:val="FontStyle47"/>
          <w:rFonts w:ascii="Book Antiqua" w:hAnsi="Book Antiqua"/>
          <w:lang w:val="cs-CZ" w:eastAsia="cs-CZ"/>
        </w:rPr>
        <w:t>dostavil do tetina domu.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Nejprve dostal strach, že se Sereně přihodilo něco zlého, ale pak se vzpamatoval. Nic takového dopis nenaznačoval.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Vlastně to vypadalo, že se na něho teta zlobí.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Napadl ho jediný důvod. Teta Arabella má na něho vztek, protože jí Serena navykládala nějaké lži. Už ho nebavilo dostávat stručné, nic neříkající dopisy. Už ho unavovaly ženské machinace. Bolelo ho celé tělo a ode dne, kdy potkal Serenu, se pořádně nevyspal.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Takže teta Arabella může klidně pár dní počkat.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Další dva dny se zdržoval v domě ve společnosti žen a služebnictva a nechal se masírovat Blanche. Fyzicky se mu ulevilo, ale pořád se nemohl rozhodnout, co udělá se Serenou. Šalomoun by mu určitě doporučil, aby se nechal rozpůlit a mohl tak být s oběma ženami najednou. Obě by však zřejmě bohužel potřebovaly jeden jeho orgán, i když každá z jiného důvodu.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Pr>
          <w:rStyle w:val="FontStyle47"/>
          <w:rFonts w:ascii="Book Antiqua" w:hAnsi="Book Antiqua"/>
          <w:lang w:val="cs-CZ" w:eastAsia="cs-CZ"/>
        </w:rPr>
        <w:t>Třetí den už t</w:t>
      </w:r>
      <w:r w:rsidRPr="00F3444E">
        <w:rPr>
          <w:rStyle w:val="FontStyle47"/>
          <w:rFonts w:ascii="Book Antiqua" w:hAnsi="Book Antiqua"/>
          <w:lang w:val="cs-CZ" w:eastAsia="cs-CZ"/>
        </w:rPr>
        <w:t>o Francis nevydržel a vyrazil do Summer St. Martinu.</w:t>
      </w:r>
    </w:p>
    <w:p w:rsidR="00A06617" w:rsidRDefault="00A06617" w:rsidP="00312E79">
      <w:pPr>
        <w:pStyle w:val="Style5"/>
        <w:widowControl/>
        <w:spacing w:line="240" w:lineRule="auto"/>
        <w:ind w:firstLine="284"/>
        <w:rPr>
          <w:rFonts w:ascii="Book Antiqua" w:hAnsi="Book Antiqua"/>
          <w:sz w:val="20"/>
          <w:szCs w:val="20"/>
        </w:rPr>
      </w:pPr>
    </w:p>
    <w:p w:rsidR="00A06617" w:rsidRPr="00F3444E" w:rsidRDefault="00A06617" w:rsidP="00312E79">
      <w:pPr>
        <w:pStyle w:val="Style5"/>
        <w:widowControl/>
        <w:spacing w:line="240" w:lineRule="auto"/>
        <w:ind w:firstLine="284"/>
        <w:rPr>
          <w:rFonts w:ascii="Book Antiqua" w:hAnsi="Book Antiqua"/>
          <w:sz w:val="20"/>
          <w:szCs w:val="20"/>
        </w:rPr>
      </w:pP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I</w:t>
      </w:r>
      <w:r w:rsidRPr="00F3444E">
        <w:rPr>
          <w:rFonts w:ascii="Book Antiqua" w:hAnsi="Book Antiqua"/>
          <w:sz w:val="20"/>
          <w:szCs w:val="20"/>
        </w:rPr>
        <w:t> </w:t>
      </w:r>
      <w:r w:rsidRPr="00F3444E">
        <w:rPr>
          <w:rStyle w:val="FontStyle47"/>
          <w:rFonts w:ascii="Book Antiqua" w:hAnsi="Book Antiqua"/>
          <w:lang w:val="cs-CZ" w:eastAsia="cs-CZ"/>
        </w:rPr>
        <w:t>přes Arabellin odměřený vzkaz pocítil Francis příjemný pocit, když se blížil k vesnici. Varoval sám sebe, že Serena možná ve skutečnosti není tak krásná, jak si ji uchoval v paměti.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Kéž by tomu tak doopravdy bylo. Aspoň by byl volný.</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Ale přál si něco jiného. Rozhodl se, že ať to stojí, co to stojí, udělá ze Sereny svoji milenku.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Bude si s ní užívat a chránit její obdivuhodnou krásu. Zařídí jí pohodlný dům a zajistí, aby měla vše, na co si vzpomene. Už se nemohl dočkat, až jí bude moci dokázat, že muži mohou být také laskaví a starostliví.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Už se nemohl dočkat, až se s ní bude opět milovat.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Už se nemohl dočkat, až jí vrátí její majetek a řekne, jak ho pro ni získal.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Rozhodl se, že nebude čekat, až mu Allbrightovi přinesou šperky. Poví jí o tom závodu a předá směnku na tři tisíce guineí. Těmi šperky ji překvapí až později. Aspoň bude mít dvě příležitosti dokázat jí své přednosti.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vjel do vesnice, srdce mu bušilo jako o závod. Od setkání se Serenou ho dělilo jen pár vteřin. Zabočil do ulice, ve které teta bydlela, ale musel prudce zabrzdit, protože cestu blokoval dav lidí. Na jedné straně byl postaven velký terč a tři mladíci se střídali ve střelbě lukem na cíl.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Horší místo na soutěž už si najít nemohli.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Pak si všiml, že přestože se zde sešlo mnoho diváků, jedna osoba seděla na čestném vyvýšeném místě. Jako dáma na středověkém turnaji. Byla to Serena a Francise okamžitě napadlo, že kvůli ní se koná tato soutěž.</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Co asi vítěz dostane? pomyslel si ironicky. Přesto se na svoji Sirénu nemohl vynadívat. Byla přesně tak krásná, jak si ji pamatoval. Ale vypadala jinak.</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Byla zachumlaná do jednoduchého pláště z červené vlny. Člověk by řekl, že červená barva nebude ladit s jejími rusými vlasy, ale opak byl pravdou. Vlasy jí už nesplývaly kolem obličeje v neposlušných vlnách, ale měla je pečlivě vyčesané do pevně staženého drdolu. Přísný účes jí ani v nejmenším neubral na kráse, i když Francis pocítil neodolatelnou touhu vlasy jí rozpustit a zabořit do nich obličej.</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smála, tváře měla růžové a oči jí zářily. Vypadala mladě a velice šťastně. A byla neskutečně krásná, i když nebyla oblečená v hedvábí a ozdobená šperky. Její jedinou ozdobou byla bílá stužka, připevněná na sponě u pláště.</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Šíp se zabodl na okraj samého středu terče a Serena radostně zatleskala jako malé dítě. Vypadala jako školačka.</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Lidé si všimli Francisovy přítomnosti a začali se otáčet.</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Serena ho již také spatřila.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předal opratě Kiplingovi a seskočil na zem. Otřásl se, ale zimou to nebylo. Když ho Serena poznala, na obličeji se jí objevil vystrašený výraz.</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Že by jeho přítomnost nebyla vítána?</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Kdo zaujal jeho místo?</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Dostal vztek a zamířil k jednomu ze soutěžících. Vytrhl mu luk z ruky a vystřelil šíp přímo do středu terče.</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Otočil se k Sereně a zeptal se: „Vyhrál jsem?“</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„Myslím, že ano,“ odpověděla tiše a pokusila se o úsměv.</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Také se usmál, i když ho to stálo spoustu úsilí. „Jaká je první cena?“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Roztřesenýma rukama si odvázala ze spony bílou stuhu a podala mu ji.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„Jak dojemné.“ Nevěděl, co si má o tom myslet. „Představení už skončilo, nebo se bude pokračovat?“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Bázlivě si ho prohlížela velkýma očima. „Myslím, že už je konec. Byla to jen taková improvizace.“</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„V tom případě bychom si mohli promluvit o samotě.“</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„Jistě.“ Obdařila úsměvem své zklamané obdivovatele a vydala se s Francisem do domu.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„Teta Arabella je doma?“ zeptal se. Poslední člověk, kterého teď potřeboval, byla jeho šťouravá teta.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 Šla navštívit paní Holtovou.“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Nechal se jí vést do domu a snažil se potlačit pocit žárlivosti, který ho svíral. Nikdy si o sobě nemyslel, že je žárlivý, ale teď byl vzteky bez sebe. Nejraději by z ní vytřásl duši. Nesnesl pomyšlení, že by mohla patřit jinému muži.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Podíval se na stužku, kterou si pevně namotal na prst. Kristepane, je to jen obyčejná stužka. Proč ho taková maličkost úplně vyvedla z míry?</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 obývacím pokoji se na něho Serena konečně podívala.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„Omlouvám se,“ řekla a v očích se jí zaleskly slzy.</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Pokusil se ji obejmout. „Nemusíte se mi omlouvat, Sereno, to já bych se vám měl omluvit.“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Uhnula před jeho objetím. „Ale byla to moje chyba,“ namítla. „Jenom moje, moje…“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„Sereno, nemusíte z toho dělat takovou tragédii. Zachovala jste se nerozumně, ale vlastně se nic nestalo. Nemám důvod se na vás zlobit.“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Překvapeně se na něho podívala. „Ale předtím jste se zlobil.“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Vypadala tak mladě a nevinně, že na ni nedokázal být přísný. „To už je pryč,“ odpověděl jemně. „Teď bych si s vámi rád promluvil o naší budoucnosti. Až se teta Arabella vrátí, můžeme ji seznámit s naším plánem.“</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Nechápavě se na něho podívala. Nikdy by ho nenapadlo, že by její oči mohly vypadat ještě větší. Možná se již nechce stát jeho milenkou. To by ovšem byla tragédie. Co když obdržela nabídku k sňatku od jiného muže? On ji však o ruku požádat nemůže, což ho velice trápilo. Toužil se jí dotknout, a tak se natáhl, aby jí pomohl z pláště.</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Tentokrát na sobě již neměla odvážně střiženou toaletu, ale jednoduché bavlněné šaty s dlouhým rukávem, které nezdůrazňovaly křivky její postavy. Vypadala v nich velice cudně, ale kupodivu jí to slušelo. Nevěděl, co si má o ní myslet. Posadila se na židli a nepřestávala se na něho dívat tím zvláštním pohledem, kterému nerozuměl. Vypadala jako školačka – čekající, až ji tatínek pokárá.</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Copak může této nevinné dívce nabídnout, aby se stala jeho milenkou?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Ale když si vzpomněl, jaká umí být, nejraději by ji povalil na podlahu a vzal si ji.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 zastavil u krbu a cítil, jak mu oheň zahřívá nohy. Hleděl do mihotajících se plamenů a dodával si odvahu. „Od chvíle, co jsme spolu naposledy mluvili, uplynula již dost dlouhá doba. Vidím, že jste se zde docela zabydlela.“ Odkašlal si. „Zajímalo by mě…, jestli již máte nějaké plány do budoucna?“ Podíval se jí přímo do očí. Pokud si ji chce někdo vzít, neměl by jí stát v cestě. „Mám na mysli plány, které se mnou nepočítají.“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Zdálo se, že takovou otázku nečekala. „Ne,“ odpověděla. „Je mi to opravdu líto, ale ne.“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si hlasitě oddechl. „Nemusíte se omlouvat.“ Šlo to jen stěží, ale nakonec ze sebe dostal, co chtěl. „Přijel jsem, abych se vás zeptal, zda se ještě chcete stát mou milenkou.“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Nevypadala potěšeně. Zbledla a ještě více vykulila oči. Pak zrudla a vypadalo to, že se jí jeho slova hluboce dotkla. Podívala se do země. „Obávám se, že už to není možné.“</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Cítil se provinile a už se jí málem začal omlouvat, když vtom dostal vztek. „Pokud si dobře pamatuji, to vy jste se chtěla stát mou milenkou.“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„Ano…, to ano, ale…“ Viděl, jak polkla.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„Kristepane, Sereno, byla byste tak hodná a konečně se rozhodla, co vlastně chcete?“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„Co </w:t>
      </w:r>
      <w:r w:rsidRPr="00F3444E">
        <w:rPr>
          <w:rStyle w:val="FontStyle50"/>
          <w:rFonts w:ascii="Book Antiqua" w:hAnsi="Book Antiqua"/>
          <w:lang w:val="cs-CZ" w:eastAsia="cs-CZ"/>
        </w:rPr>
        <w:t xml:space="preserve">chce!“ </w:t>
      </w:r>
      <w:r w:rsidRPr="00F3444E">
        <w:rPr>
          <w:rStyle w:val="FontStyle47"/>
          <w:rFonts w:ascii="Book Antiqua" w:hAnsi="Book Antiqua"/>
          <w:lang w:val="cs-CZ" w:eastAsia="cs-CZ"/>
        </w:rPr>
        <w:t>vyštěkla teta Arabella, která vpochodovala do pokoje, ozbrojená svým deštníkem. „Co by tak asi mohla chtít, ty zvrhlíku?“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„Já a </w:t>
      </w:r>
      <w:r w:rsidRPr="00F3444E">
        <w:rPr>
          <w:rStyle w:val="FontStyle50"/>
          <w:rFonts w:ascii="Book Antiqua" w:hAnsi="Book Antiqua"/>
          <w:lang w:val="cs-CZ" w:eastAsia="cs-CZ"/>
        </w:rPr>
        <w:t xml:space="preserve">zvrhlík! </w:t>
      </w:r>
      <w:r w:rsidRPr="00F3444E">
        <w:rPr>
          <w:rStyle w:val="FontStyle47"/>
          <w:rFonts w:ascii="Book Antiqua" w:hAnsi="Book Antiqua"/>
          <w:lang w:val="cs-CZ" w:eastAsia="cs-CZ"/>
        </w:rPr>
        <w:t>Co ti napovídala?“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Samotného Francise vlastní nepřiměřená reakce překvapila, ale už se nedokázal déle ovládat.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„Pravdu. Chceš to snad popřít?“ Arabella se zlověstně postavila za Serenu, jako by ji chtěla chránit.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„Jak mohu něco popřít, když ani nevím, čeho jsem se dopustil?“ zeptal se Francis ledově. „Jen jsem té ženě nabídl to, o co mě ještě před několika týdny prosila, a nakonec je to moje chyba?“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Arabella se podívala na Serenu. „Vy jste ho odmítla, dítě? Ale proč?“</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těkala očima z jednoho na druhého. Francis viděl, jak je vystrašená, a mrzelo ho, že za to může i on.</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„Sereno, nebojte se,“ řekl a přistoupil k ní.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Arabella ho šťouchla deštníkem. „Pokud se něčeho bojí, pak jsi to ty. A není divu! Už víš, kdo byl jejím manželem?“</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„Ano.“</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„Pak se ale nemůžeš divit, že jí činí potíže přijmout nabídku k dalšímu sňatku. Dej jí chvilku času, aby mohla v klidu přemýšlet.“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 zhluboka nadechl. „Ale já si ji nechci vzít.“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Arabella se pomalu narovnala a upřela na něho zlověstný pohled. „Chceš říct, že ses ji pokusil vyplatit?“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není přesné,“ odpověděl Francis nejistě. Celý rozhovor mu přestal dávat smysl. Navíc mu připadalo nenormální žádat ženu, aby se stala jeho milenkou, před očima své postarší svobodné tety. Arabella si sice na konvence nepotrpěla, ale i tak mu to připadalo krajně nevhodné. Uklidňovalo ho jen jediné – že si Serena přála totéž co on.</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„Nabídl mi, abych se stala jeho milenkou,“ ozvala se Serena. Postavila se a podívala se mu do očí. „Byla bych raději, kdybyste sem nepřišel, pane. Vím, že to není vaše vina, a já bych pochopila, kdybyste dal ode mě ruce pryč, ale… ale tohle ne.“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„Tak milenka?!“ vykřikla Arabella divoce.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„Tato žena,“ rozkřičel se i Francis a uvědomoval si, že přitom mává rukama jako špatný herec v melodramatické hře, „mě prosila, aby se mohla stát mou milenkou 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 zabrzdil sám sebe. Nemůže ji očernit před ostatními lidmi.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„Udělala to proto,“ pronesla Arabella již klidnějším hlasem, „že měla strach, a navíc tehdy ještě netušila, že je těhotná.“</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Rozhostilo se ticho. Francis se podíval na Serenu a ona mu jeho pohled hrdě opětovala.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 to pravda?“ zeptal se tiše.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„Ano.“ Najednou vypadala zmateně. Nejistě se zadívala do zdi. „Copak jste to nevěděl?“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„Tvrdila jste mi, že jste neplodná.“</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Nervózně sepjala ruce. „Je mi líto, že jste to nevěděl, pane. Netrvám na sňatku, ale musíte chápat, že vaší milenkou se už stát nemůžu.“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„Co byste v tom případě dělala s dítětem?“ zeptal se Francis. Připadal si jako v hloupém divadelním představení. Jen si nebyl jistý, zda se jedná o komedii, nebo tragédii.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Sklopila oči. „Doufala jsem, že byste nás podporoval.“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„Ale mou milenkou se stát nechcete. Proč?“</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„Jak by mohla, ty nechápavý,“ vyštěkla Arabella. „Copak by s tebou mohla žít s vědomím, že její dítě – možná i syn – ztratil všechna svá práva? Jak by mu to jednou vysvětlila? Ano, tohle je tvůj otec, zlatíčko, ale nebyli jsme mu dost dobří, aby si nás vzal.“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 zadíval na Serenino břicho, ale pod volnými šaty nebylo nic vidět. Stejně je ještě moc brzy. Jak dlouho je vlastně těhotná? Tři měsíce? Musí se jí zeptat. „Jste si jistá, že je to dítě moje?“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Arabella zasyčela, ale Serena se k ní otočila. „Položila jste mi stejnou otázku.“ Znovu se podívala na Francise. „Pochopitelně to nemohu nijak dokázat, ale od smrti svého manžela jsem spala jen s jedním mužem, pane. S vámi. A můj manžel zemřel před šesti měsíci. Jsem si jistá, že je to vaše dítě.“</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 zadíval do ohně, ale odpověď tam nenašel. Hlavou se mu honily neodbytné otázky. Podíval se na tetu. „Teto Arabello, rád bych si promluvil se Serenou o samotě.“</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Arabella se na chvíli zamyslela, ale pak se otočila a zamířila ke dveřím. Pak si to rozmyslela a ještě jednou se podívala na Serenu. „Budu v zahradě, dítě. Pokud by vám ubližoval, stačí zavolat.“ Starostlivě se zadívala na Francise a odešla z pokoje.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si pečlivě prohlížel ženu, která obrátila jeho život vzhůru nohama. Kdyby měla na sobě svoje staré šaty a voněla tím sprostým parfémem, snadněji by se rozhodoval, co s ní udělá.</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„Pokud jsem vás přivedl do jiného stavu,“ začal, „nemůžete mě z ničeho vinit.“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Obličej měla smrtelně bledý. „Z ničeho vás neviním.“</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Nepřestával na ni zírat. „Možná jste otěhotněla se sluhou nebo nějakým ženatým mužem a rozhodla jste se svalit zodpovědnost na někoho jiného.“</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Rozzlobeně se na něho podívala. „Ne!“ Pak se však zamyslela a řekla: „Uznávám, že chytřejší žena, než jsem já, by možná na něco takového přišla.“ Zamračeně na něho pohlédla. „Ale musela bych být blázen, kdybych se v listopadu toulala po opuštěné silnici v naději, že mi zastaví nějaký vhodný ženich.“</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Na to Francis nemohl nic říct.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 navíc,“ dodala rozhodně, „pokud si dobře pamatujete, do kočáru jsem k vám nasednout nechtěla. A to vy jste tvrdil Postovým, že jsem vaše žena.“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„Ale intimní vztah jste mi nabídla vy,“ oponoval, „a svedla jste mě proti mé vůli.“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Přikývla. „To přiznávám, ale chci vám jen dokázat, že jsem to neměla všechno předem naplánované.“</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jí věřil, ale stejně se cítil podveden.</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Pokud však opravdu čeká jeho dítě, nemůže dopustit, aby se narodilo jako levoboček.</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Zamířil ke stolu, na kterém ležela Arabellina velká, v kůži vázaná Bible. „Pojďte sem.“</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ho poslechla. Vypadala mladě a vystrašeně.</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„Položte ruku na Bibli,“ přikázal jí, „a přísahejte, že jste těhotná.“</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Udělala, oč ji žádal. Francis ji uchopil za malou bledou ručku. „A teď přísahejte, že je to dítě moje.“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Podívala se mu odhodlaně do očí a řekla: „Dítě, které nosím pod srdcem, je vaše, pane. Přísahám na Bibli.“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Ruku měla úplně studenou.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Tak dobře. Francis se postavil čelem nelehké budoucnosti, ale kdesi hluboko cítil i jisté uspokojení. „V tom případě se zítra vezmeme.“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„Zítra?“ opakovala Serena nevěřícně.</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„Není na co čekat,“ odvětil Francis suše. „Pokud hned teď odjedu, snad se mi podaří získat povolení od biskupa ještě dnes a zítra budu zpátky.“</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Hlasitě polkla. „Měla bych vám říct své pravé jméno.“</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nebude třeba. Už ho znám, lady Rivertonová. Doufám, že až se vrátím, budete připravená.“</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Uvědomil si, že ji stále ještě drží za ruku, a rychle ji pustil.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byla bledá jako stěna, ale odpověděla mu pevným hlasem: „Ano, pane, budu připravená.“</w:t>
      </w:r>
    </w:p>
    <w:p w:rsidR="00A06617" w:rsidRDefault="00A06617" w:rsidP="00312E79">
      <w:pPr>
        <w:pStyle w:val="Style5"/>
        <w:widowControl/>
        <w:spacing w:line="240" w:lineRule="auto"/>
        <w:ind w:firstLine="284"/>
        <w:rPr>
          <w:rFonts w:ascii="Book Antiqua" w:hAnsi="Book Antiqua"/>
          <w:sz w:val="20"/>
          <w:szCs w:val="20"/>
        </w:rPr>
      </w:pPr>
    </w:p>
    <w:p w:rsidR="00A06617" w:rsidRPr="00F3444E" w:rsidRDefault="00A06617" w:rsidP="00312E79">
      <w:pPr>
        <w:pStyle w:val="Style5"/>
        <w:widowControl/>
        <w:spacing w:line="240" w:lineRule="auto"/>
        <w:ind w:firstLine="284"/>
        <w:rPr>
          <w:rFonts w:ascii="Book Antiqua" w:hAnsi="Book Antiqua"/>
          <w:sz w:val="20"/>
          <w:szCs w:val="20"/>
        </w:rPr>
      </w:pP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Hned jakmile Francis odešel, Serena vyhledala Arabellu. „Proč jste mu to </w:t>
      </w:r>
      <w:r w:rsidRPr="00F3444E">
        <w:rPr>
          <w:rStyle w:val="FontStyle65"/>
          <w:rFonts w:ascii="Book Antiqua" w:hAnsi="Book Antiqua"/>
          <w:lang w:val="cs-CZ" w:eastAsia="cs-CZ"/>
        </w:rPr>
        <w:t xml:space="preserve">neřekla? </w:t>
      </w:r>
      <w:r w:rsidRPr="00F3444E">
        <w:rPr>
          <w:rStyle w:val="FontStyle47"/>
          <w:rFonts w:ascii="Book Antiqua" w:hAnsi="Book Antiqua"/>
          <w:lang w:val="cs-CZ" w:eastAsia="cs-CZ"/>
        </w:rPr>
        <w:t>Myslela jsem, že to ví.“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Arabella ohrnula nos. „Nepřipadalo mi vhodné psát o tom v dopise. Navíc mužům příliš nevěřím. Mohl by někam zmizet. I tak mu trvalo, než se tu objevil.“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„Nevěděl, že je důvod ke spěchu.“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„Můžete si být jistá, že jsem mu dala jasně na vědomí, aby přijel co nejrychleji. Tak co, jak se nakonec rozhodl?“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„Chce si mě vzít,“ odpověděla Serena. Nervózně se procházela po zahradě. „Ale lituji, že jste mu to neřekla předem, Arabello.“ Najednou se otočila. „Jste si jistá, že nedělám chybu?“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„Samozřejmě. Čekáte s ním dítě, a to má plné právo na oba rodiče. Pokud s tím má Francis nějaké potíže, měl na to myslet tehdy, když vás zneužil.“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ztuhla. Měla by Arabelle říct, jak to tehdy doopravdy bylo, ale nedokázala to. Většinu času o tom lhala i sama sobě. Nedokázala si přiznat, že svedla naprosto cizího muže. A už vůbec ne, že ji nechtěně přivedl do jiného stavu a teď si ji musí vzít, i když se mu do toho vůbec nechce.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Nejraději by skočila do nejbližší řeky, a možná by to i udělala, nebýt toho nevinného človíčka, kterého nosila ve svém těle.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Než se nadála, ocitla se v </w:t>
      </w:r>
      <w:r>
        <w:rPr>
          <w:rStyle w:val="FontStyle47"/>
          <w:rFonts w:ascii="Book Antiqua" w:hAnsi="Book Antiqua"/>
          <w:lang w:val="cs-CZ" w:eastAsia="cs-CZ"/>
        </w:rPr>
        <w:t>Arabellině náručí.</w:t>
      </w:r>
      <w:r w:rsidRPr="00F3444E">
        <w:rPr>
          <w:rStyle w:val="FontStyle47"/>
          <w:rFonts w:ascii="Book Antiqua" w:hAnsi="Book Antiqua"/>
          <w:lang w:val="cs-CZ" w:eastAsia="cs-CZ"/>
        </w:rPr>
        <w:t xml:space="preserve"> „Jen klid,“ uklidňovala ji ta hodná žena. „Však ono to nějak dopadne. Uvidíte, že se to vyřeší. Myslíte si, že bych vám dovolila vzít si mého nejmilejšího synovce, kdybych nevěřila, že z vás bude dobrá manželka?“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bojovala se slzami. „Mám strach.“</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„Nic se nebojte, dítě. Já vás neopustím.“</w:t>
      </w:r>
    </w:p>
    <w:p w:rsidR="00A06617" w:rsidRPr="00F3444E" w:rsidRDefault="00A06617" w:rsidP="00312E79">
      <w:pPr>
        <w:pStyle w:val="Style5"/>
        <w:widowControl/>
        <w:spacing w:line="240" w:lineRule="auto"/>
        <w:ind w:firstLine="284"/>
        <w:rPr>
          <w:rFonts w:ascii="Book Antiqua" w:hAnsi="Book Antiqua"/>
          <w:sz w:val="20"/>
          <w:szCs w:val="20"/>
        </w:rPr>
      </w:pP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Cestou do biskupského paláce a během čekání na vyřízení povolení měl Francis spoustu času na přemýšlení. Ne že by mu přemýšlení nějak pomáhalo.</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Logická část jeho já ho přesvědčovala, že se jedná o vychytralý plán mazané poběhlice, ale srdce mu napovídalo, že Serena mluvila pravdu. I když ji pořádně nezná, jisté je, že čeká jeho dítě.</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se kdysi rozhodl pro celibát, jedním z hlavních důvodů byl strach z nežádoucího oplodnění. Nikdy by se nemohl otočit zády k vlastnímu dítěti a odepřít mu své jméno.</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Byl si však dobře vědom možných následků svého rozhodnutí. Matka bude zděšena. Anna a její rodiče budou šokováni a raněni. Objeví se spousta řečí, zvláště až se dítě narodí a lidé si spočítají, kdy bylo počato. Navíc je možné, že mezi sebe Serenu nepřijmou. Koneckonců je vdovou po Matthewovi Rivertonovi, a navíc otěhotněla před svatbou.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si nebyl jistý, jaká z ní bude manželka a jestli jí vůbec bude schopen někdy důvěřovat. Moc dobře si pamatoval na její názor na nevěru a na to, jak ho svedla.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Jedinou radost měl z faktu, že Rebelové ji určitě přijmou.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 pokud budou přece jen něco namítat, Beth Ardenová už je vyvede z omylu.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Pocítil neodolatelnou touhu seznámit Serenu s Nicholasem a zeptat se přítele, co si o ní myslí. Vlastně proč ne? Stejně se k nim chystal zajet na návštěvu.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Vtom mu úředník přinesl povolení a převzal od něho peníze.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odjížděl s jednou optimistickou myšlenkou v hlavě.</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Díky Bohu za Rebely. Bude je potřebovat.</w:t>
      </w:r>
    </w:p>
    <w:p w:rsidR="00A06617" w:rsidRPr="00F3444E" w:rsidRDefault="00A06617" w:rsidP="005946EB">
      <w:pPr>
        <w:pageBreakBefore/>
        <w:widowControl/>
        <w:ind w:firstLine="0"/>
        <w:jc w:val="center"/>
        <w:rPr>
          <w:rFonts w:ascii="Book Antiqua" w:hAnsi="Book Antiqua"/>
        </w:rPr>
      </w:pPr>
      <w:r w:rsidRPr="00D3230F">
        <w:rPr>
          <w:rFonts w:ascii="Book Antiqua" w:hAnsi="Book Antiqua"/>
          <w:noProof/>
          <w:lang w:val="en-US" w:eastAsia="en-US"/>
        </w:rPr>
        <w:pict>
          <v:shape id="Obrázok 11" o:spid="_x0000_i1041" type="#_x0000_t75" style="width:275.25pt;height:22.5pt;visibility:visible">
            <v:imagedata r:id="rId26" o:title=""/>
          </v:shape>
        </w:pict>
      </w:r>
    </w:p>
    <w:p w:rsidR="00A06617" w:rsidRPr="00F3444E" w:rsidRDefault="00A06617" w:rsidP="00F3444E">
      <w:pPr>
        <w:pStyle w:val="Style21"/>
        <w:widowControl/>
        <w:jc w:val="center"/>
        <w:rPr>
          <w:rFonts w:ascii="Book Antiqua" w:hAnsi="Book Antiqua"/>
          <w:sz w:val="20"/>
          <w:szCs w:val="20"/>
        </w:rPr>
      </w:pPr>
    </w:p>
    <w:p w:rsidR="00A06617" w:rsidRPr="00F3444E" w:rsidRDefault="00A06617" w:rsidP="00F3444E">
      <w:pPr>
        <w:pStyle w:val="Style21"/>
        <w:widowControl/>
        <w:jc w:val="center"/>
        <w:rPr>
          <w:rFonts w:ascii="Book Antiqua" w:hAnsi="Book Antiqua"/>
          <w:sz w:val="20"/>
          <w:szCs w:val="20"/>
        </w:rPr>
      </w:pPr>
    </w:p>
    <w:p w:rsidR="00A06617" w:rsidRPr="00F3444E" w:rsidRDefault="00A06617" w:rsidP="00F3444E">
      <w:pPr>
        <w:pStyle w:val="Style21"/>
        <w:widowControl/>
        <w:jc w:val="center"/>
        <w:rPr>
          <w:rFonts w:ascii="Book Antiqua" w:hAnsi="Book Antiqua"/>
          <w:sz w:val="20"/>
          <w:szCs w:val="20"/>
        </w:rPr>
      </w:pPr>
    </w:p>
    <w:p w:rsidR="00A06617" w:rsidRPr="00F3444E" w:rsidRDefault="00A06617" w:rsidP="00F3444E">
      <w:pPr>
        <w:pStyle w:val="Style21"/>
        <w:widowControl/>
        <w:jc w:val="center"/>
        <w:rPr>
          <w:rStyle w:val="FontStyle67"/>
          <w:rFonts w:ascii="Book Antiqua" w:hAnsi="Book Antiqua"/>
          <w:position w:val="8"/>
          <w:lang w:val="cs-CZ" w:eastAsia="cs-CZ"/>
        </w:rPr>
      </w:pPr>
      <w:r w:rsidRPr="00F3444E">
        <w:rPr>
          <w:rStyle w:val="FontStyle67"/>
          <w:rFonts w:ascii="Book Antiqua" w:hAnsi="Book Antiqua"/>
          <w:position w:val="8"/>
          <w:lang w:val="cs-CZ" w:eastAsia="cs-CZ"/>
        </w:rPr>
        <w:t>9</w:t>
      </w:r>
    </w:p>
    <w:p w:rsidR="00A06617" w:rsidRDefault="00A06617" w:rsidP="00312E79">
      <w:pPr>
        <w:pStyle w:val="Style5"/>
        <w:widowControl/>
        <w:spacing w:line="240" w:lineRule="auto"/>
        <w:ind w:firstLine="284"/>
        <w:rPr>
          <w:rFonts w:ascii="Book Antiqua" w:hAnsi="Book Antiqua"/>
          <w:sz w:val="20"/>
          <w:szCs w:val="20"/>
        </w:rPr>
      </w:pPr>
    </w:p>
    <w:p w:rsidR="00A06617" w:rsidRPr="00F3444E" w:rsidRDefault="00A06617" w:rsidP="00312E79">
      <w:pPr>
        <w:pStyle w:val="Style5"/>
        <w:widowControl/>
        <w:spacing w:line="240" w:lineRule="auto"/>
        <w:ind w:firstLine="0"/>
        <w:rPr>
          <w:rFonts w:ascii="Book Antiqua" w:hAnsi="Book Antiqua"/>
          <w:sz w:val="20"/>
          <w:szCs w:val="20"/>
        </w:rPr>
      </w:pP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celou noc neklidně převalovala v posteli a snažila se něco vymyslet. Jen díky svému nevhodnému chování se stala přítěží lorda Middlethorpea.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 co na to řekne jeho rodina? Arabella jí vyprávěla o jeho matce, která si tolik potrpí na pověst rodiny. Francis měl ještě tři sestry. Všechny se již provdaly a podle toho, jak o nich Arabella mluvila, to byly milé dívky. Zcela určitě se však budou divit, až se dozvědí, koho si jejich bratr vzal za ženu.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Obrátila se na břicho a schovala si hlavu do dlaní. Nemá na výběr. Pro dobro svého dítěte se musí obětovat.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Na chvíli se jí podařilo usnout, ale i ve spánku ji obtěžovaly nepříjemné noční můry. Probudila se za svítání, vstala a vydala se na procházku spícími ulicemi, aby ze sebe aspoň částečně setřásla nervozitu. Když se vrátila domů, našla tam rozrušenou Arabellu.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„Nevěděla jsem, co si mám myslet!“ lamentovala. „Napadlo mě, že jste třeba utekla!“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„Proč bych to dělala?“ zeptala se Serena bezvýrazně a posadila se k snídani. Netrpěla sice ranní nevolností jako mnohé těhotné ženy, ale ztratila chuť k jídlu.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Tentokrát ji Arabella nenutila, aby se pořádně najedla, a tak snědla jen kousek chleba a napila se čaje. „Kdy myslíte, že se vrátí?“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„Kolem poledne. Řekla bych, že s vyřízením povolení nebude mít potíže. Jste již dost stará a žijete zde požadovaný počet týdnů.“</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uždibovala chléb. „Kéž by se to dalo vyřešit jinak.“</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„Ale nejde to,“ odpověděla Arabella. „Francisovi jsem už vyčinila a vy byste také zasloužila. Pokud vás neznásilnil, což mi připadá jako velmi nepravděpodobné, nesete také svůj podíl viny. Pokud se nyní nevyvíjí vše podle vašich představ, můžete si za to sama.“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cítila, jak rudne. Jak je možné, že nikoho nenapadne, že by v tom mohl být Francis nevinně? „Raději se půjdu obléknout,“ řekla a utekla.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Měla jen jedny lepší šaty, a to vlněnou toaletu, kterou na sebe oblékla, když utekla z rodného domu. Sukně byla na lemu sice trochu ušpiněná, ale nebylo to tak strašné. Když k šatům přičichla, ucítila slabou vůni parfému, který dosud zcela nevyprchal, přestože šaty denně větrala na čerstvém vzduchu. Vůně však byla již mnohem méně nápadná a Serena chtěla v den své svatby vypadat co nejlépe.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Lord Middlethorpe sice prohlásil, že její parfém je vhodný leda pro prostitutky, ale musel přiznat, že má na něho vliv. Chtěla ho svést. Co jiného mu může nabídnout?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Oblékla si vlněné šaty, ale navrch přidala jednoduchý batistový kabátek, aby zakryla hluboký výstřih. Když se podívala do zrcadla, po dlouhé době v něm spatřila starou známou Serenu.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Přesto se změnila. Nebyla už dívka, kterou nečekaně odvedli ze školy slečny Malloryové. Tehdejší Serena byla nadšená představou svatby, ale zároveň trochu smutná, že musí opustit své kamarádky a nebude již hrát hlavní roli ve školním představení.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Tehdy byla ještě dítě.</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Ubohé, podvedené dítě.</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která teď na ni hleděla ze zrcadla, byla zcela nová bytost. Bude lepší než její předchůdkyně? Každopádně je starší a moudřejší.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Položila si ruku na lehce vystouplé bříško. Kvůli svému dítěti to musí udělat. A na rozdíl od minulosti má teď Arabellu, která jí bude přítelkyní i společnicí.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Arabella s ní však nebude, až s Francisem ulehne do manželské postele.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Třesoucí se rukou si začala česat dlouhé vlasy, ale tentokrát je nestáhla do přísného drdolu. Jako kdysi nechala pár pramenů volně splývat podél obličeje. Vzpomněla si na komornou, která jí vytvořila na první svatbu nádherný účes a z níž se později vyklubala přísná dozorkyně.</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Vybavila si krásné svatební šaty z bílého hedvábí, zdobené tou nejjemnější výšivkou. Když si je tehdy oblékla, připadala si jako princezna z pohádky a samou radostí se roztančila po pokoji. Matthew z ní ty šaty ještě téže noci strhal na důkaz, že od toho dne si s ní bude dělat, co se mu zlíbí.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Schovala si obličej do dlaní, když si vzpomněla na hrůzu svatební noci. Roky manželství přežila jen díky tomu, že dokázala oddělit tělo od duše, ale zde v Summer St. Martinu se začala dávat znovu dohromady.</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Nyní byla silnější a rozhodnější. Zároveň však zranitelnější. Matthew a lord Middlethorpe si nejsou v </w:t>
      </w:r>
      <w:r w:rsidRPr="00F3444E">
        <w:rPr>
          <w:rStyle w:val="FontStyle50"/>
          <w:rFonts w:ascii="Book Antiqua" w:hAnsi="Book Antiqua"/>
          <w:lang w:val="cs-CZ" w:eastAsia="cs-CZ"/>
        </w:rPr>
        <w:t xml:space="preserve">ničem </w:t>
      </w:r>
      <w:r w:rsidRPr="00F3444E">
        <w:rPr>
          <w:rStyle w:val="FontStyle47"/>
          <w:rFonts w:ascii="Book Antiqua" w:hAnsi="Book Antiqua"/>
          <w:lang w:val="cs-CZ" w:eastAsia="cs-CZ"/>
        </w:rPr>
        <w:t>podobní. Musí tomu věřit.</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Ale oba jsou muži, nedala jí pokoj zmučená mysl.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vyskočila a rychle seběhla po schodech dolů, jako by doufala, že uteče před pochybnostmi. Půjde se projít. Natáhla se po červeném plášti, ale pak si to rozmyslela a oblékla si svoji sobolí kožešinou podšitou pláštěnku.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Rychlým krokem procházela vesnicí a kolemjdoucí na ni mávali a zdravili ji. Ulevilo se jí. Našla si zde nový domov. Pochopitelně kvůli své kráse nesplynula s davem, ale protože se nechovala vyzývavě, nedošlo k žádnému neštěstí. Věděla, že i mladíci, kteří se ucházeli o její přízeň, ve skutečnosti jen hráli nevinnou hru. Ani jeden z nich se do ní, díky Bohu, nezamiloval.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Dokázala si, že může žít obyčejným životem. A v budoucnosti se o to pokusí. S pomocí Boží předvede lordu Middlethorpeovi, jak vypadá dokonalá manželka. Do Arabellina domu se vracela již mnohem klidnější.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za svými zády uslyšela zvuk přijíždějícího kočáru, ustoupila na stranu, ale pak si uvědomila, kdo to asi jede, a otočila se.</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Lord Middlethorpe seskočil dolů a přistoupil k ní.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„Vypadáte jako tehdy, když jsme se poprvé setkali,“ řekl. „Vystrašeně.“</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To nemohla popřít.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Chvíli stáli mlčky proti sobě. Nakonec to lord Middlethorpe nevydržel a řekl: „Půjdu s vámi pěšky.“ Přikázal sluhovi, aby s kočárem odjel, a nabídl Sereně rámě.</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Nezbývalo jí nic jiného, než se do něho zavěsit.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Kráčeli spolu v nepřirozeném tichu. Serena si byla vědoma zvědavých pohledů místních lidí, kteří se dohadovali, o co vlastně jde. Také si všimla, jak se ženy zálibně dívají na jejího partnera.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Přála si, aby byl stydlivý, zavalitý a nehezký. Cítila se provinile, že ho dostala do takové pasti.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Konečně promluvil. „Zastavil jsem se na faře. Za půl hodiny začíná náš svatební obřad.“</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toužila říct něco jako: To je v pořádku. Nemusíme se brát. Vymyslela jsem něco jiného.</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Bohužel to však nebyla pravda.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„Co bude potom?“ zeptala se.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Lord Middlethorpe jí nikdy nepřipadal výjimečně vysoký, ale v plášti a klobouku se teď vedle ní tyčil jako obr. Cítila se slabá a zranitelná.</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„Poobědváme. A pak pojedeme do našeho rodinného sídla. Je odsud vzdáleno sotva dvacet mil, takže bychom tam měli do tmy dorazit. Na rozdíl od naší předchozí cesty nám počasí přeje a silnice jsou dobře sjízdné.“</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Sereně poskočilo srdce. Co ji asi v manželově domě čeká? „Arabella chce jet s námi,“ řekla.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„Pochybuji, že se do mého kočáru vejdou čtyři osoby a ještě zavazadla.“ Jeho hlas zněl tak podrážděně, až ucukla.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„Pokud jde o mne, nemám mnoho zavazadel.“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 zbytek cesty již mlčeli.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dorazili do domu, lord Middlethorpe přikázal svému sluhovi, aby vyrazil do Marlborough a pronajal větší kočár na cestu do Londýna.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„My pojedeme do Londýna?“ divila se Serena. „Ale, pane…“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„Pojedeme do Londýna,“ přerušil ji. „Potřebujete si nakoupit nějaké věci a myslím, že by nebylo fér ani vůči vám, ani vůči mé matce, kdybychom přijeli bez ohlášení. Bude lepší, když jí nejprve napíšu.“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Arabella se k nim připojila a společně probrali další postup. Teta schválila cestu do Londýna a potvrdila svůj úmysl doprovázet je. Přikázala hospodyni, aby připravila slavnostní oběd a společně se vydali do místního kostela.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si připadala jako ve snu. Pořád nemohla uvěřit, že se co nevidět provdá za muže, s kterým nestrávila ani jeden celý den.</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Musela se s tím však smířit, protože jinou možnost neměla.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přicházeli ke kostelu, Serena byla ráda, že když už nic jiného, aspoň bude oddána v církevní budově. První svatba se konala v salonu Matthewova domu ve Stokeley a o duchovní atmosféře nemohla být ani řeč. Kostel svatého Martina byl postaven před sedmi sty lety a během svého pobytu ve vesnici sem Serena často docházela. Modlila se zde a považovala kostel za svaté místo.</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Laskavý farář už na ně čekal. Určitě se domníval, že bude oddávat zamilovaný pár. Několik místních lidí vycítilo, že se bude něco dít, a přišlo se do kostela podívat.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Reverend Downs přednesl krátké, ale zábavné kázání, ve kterém se zmínil o zamilovaném hrdinovi, jenž svou vílu získal dobře mířenou střelou přímo do srdce. Pak Serenu s Francisem oddal.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Serenin nový manžel navlékl své ženě na prst jednoduchý zlatý kroužek. Poté bez zaváhání zopakoval po knězi přísahu.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zřetelně opakovala slova přísahy a doufala, že bude moci svůj slib dodržet, aniž by to zničilo její život.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Lord Middlethorpe se k ní otočil, takže si nemohla nevšimnout ustaraného výrazu v jeho očích, a letmo ji políbil na rty.</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v duchu přidala ještě modlitbu, aby její manžel nikdy nelitoval, že si ji vzal.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Reverend Downs trval </w:t>
      </w:r>
      <w:r w:rsidRPr="00F3444E">
        <w:rPr>
          <w:rStyle w:val="FontStyle47"/>
          <w:rFonts w:ascii="Book Antiqua" w:hAnsi="Book Antiqua"/>
          <w:spacing w:val="20"/>
          <w:lang w:val="cs-CZ" w:eastAsia="cs-CZ"/>
        </w:rPr>
        <w:t>na</w:t>
      </w:r>
      <w:r w:rsidRPr="00F3444E">
        <w:rPr>
          <w:rStyle w:val="FontStyle47"/>
          <w:rFonts w:ascii="Book Antiqua" w:hAnsi="Book Antiqua"/>
          <w:lang w:val="cs-CZ" w:eastAsia="cs-CZ"/>
        </w:rPr>
        <w:t xml:space="preserve"> tom, aby ho následovali na faru a připili si s ním na zdraví. Francis neprotestoval a dokonce dal přítomným vesničanům peníze se slovy, aby si v místním hostinci připili na štěstí jejich manželství.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Farář a jeho žena byli nečekaným sňatkem překvapeni, ale lord Middlethorpe jejich zvědavost uspokojil.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„Má žena a já jsme se seznámili již před několika měsíci a sblížili jsme se, ale jelikož od smrti jejího prvního muže neuplynula dostatečně dlouhá doba, Serena mou nabídku k sňatku odmítla. Když se </w:t>
      </w:r>
      <w:r w:rsidRPr="00F3444E">
        <w:rPr>
          <w:rStyle w:val="FontStyle47"/>
          <w:rFonts w:ascii="Book Antiqua" w:hAnsi="Book Antiqua"/>
          <w:spacing w:val="20"/>
          <w:lang w:val="cs-CZ" w:eastAsia="cs-CZ"/>
        </w:rPr>
        <w:t>nyní</w:t>
      </w:r>
      <w:r w:rsidRPr="00F3444E">
        <w:rPr>
          <w:rStyle w:val="FontStyle47"/>
          <w:rFonts w:ascii="Book Antiqua" w:hAnsi="Book Antiqua"/>
          <w:lang w:val="cs-CZ" w:eastAsia="cs-CZ"/>
        </w:rPr>
        <w:t xml:space="preserve"> konečně odhodlala souhlasit, nebylo na co čekat.“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Farář se usmál. „To naprosto chápu, pane. Dovolte mi říct, že jste získal opravdový poklad. Vaše žena vyvolala ve vesnici pozdvižení, ale zároveň nám její přítomnost přinesla spoustu radosti. Má velice laskavé srdce. Bude nám všem moc chybět.“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Serena cítila, jak se jí do očí hrnou slzy, protože farářova slova zněla upřímně. Usmála se </w:t>
      </w:r>
      <w:r w:rsidRPr="00F3444E">
        <w:rPr>
          <w:rStyle w:val="FontStyle47"/>
          <w:rFonts w:ascii="Book Antiqua" w:hAnsi="Book Antiqua"/>
          <w:spacing w:val="20"/>
          <w:lang w:val="cs-CZ" w:eastAsia="cs-CZ"/>
        </w:rPr>
        <w:t>na</w:t>
      </w:r>
      <w:r w:rsidRPr="00F3444E">
        <w:rPr>
          <w:rStyle w:val="FontStyle47"/>
          <w:rFonts w:ascii="Book Antiqua" w:hAnsi="Book Antiqua"/>
          <w:lang w:val="cs-CZ" w:eastAsia="cs-CZ"/>
        </w:rPr>
        <w:t xml:space="preserve"> něho. „Bude se mi po vás všech stýskat, pane. Chovali jste se ke mně moc hezky.“</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Uklonil se. „K vám se každý musí chovat hezky, lady Middlethorpeová. Ale jsem moc rád, že jsem vás mohl svěřit do péče lorda Middlethorpea. Jeho teta nám o něm často vyprávěla, a vždy jen to nejlepší. Není jako ti mladí hejskové, o kterých teď často slýcháváme.“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Rozloučili se a vydali se zpátky domů. Arabella kráčela diskrétně pár kroků za nimi.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podívala na svého manžela. „Až teď jsem si uvědomila, že jsem se stala lady Middlethorpeovou. Je zde něco, co bych měla v té souvislosti vědět?“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„Nemělo by tě to příliš zatěžovat,“ odpověděl chladně. „Nejedná se o zvláště vysoký titul, jakým je například hraběnka nebo vévodkyně.“</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„Jaké budu mít povinnosti?“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„Zatím žádné. Má matka se stará o všechno. Klidně na to můžeš zapomenout,“ dodal netrpělivě. „Na nepříjemné věci je vždycky dost času.“ Pak si povzdechl. „Nechtěl jsem, aby to tak vyznělo.“</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Sereny se přesto jeho slova dotkla.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 domě na ně čekala bohatě prostřená tabule a Arabella i Francis se s chutí pustili do jídla. Serena však neměla hlad. Naložila si na talíř plátek uzeného jazyka.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„Sereno,“ napomenula ji Arabella, „musíte jíst. Jinak onemocníte.“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znechuceně podívala na maso a namazala si chléb máslem. Koutkem oka sledovala svého manžela. Možná jí přikáže, aby si vzala něco výživnějšího, když teď nosí pod srdcem jeho dítě – a možná i příštího dědice. Nepatrně se zamračil, ale neřekl nic.</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Začnu jíst, až se situace trochu uklidní, slíbila Serena sama sobě. Ale v tuto chvíli se jí dělalo špatně už z pouhé myšlenky na jídlo.</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Své osobní věci si již sbalila, a tak když se sluha lorda Middlethorpea vrátil s pronajatým kočárem, stačilo naložit zavazadla a mohli vyjet. Řízení se ujal najatý kočí, zatímco Kipling dostal za úkol odvést Francisův soukromý kočár domů a doručit matce dopis, ve kterém stálo, že jí od nynějška náleží titul lady Middlethorpeová vdova.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byla ráda, že u toho nebude, až si Francisova matka synův dopis přečte.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Kočár opouštěl Summer St. Martin a Serena nevěděla, jestli má být ráda, že s nimi Arabella jede, nebo toho má litovat. Přála by si dozvědět se o svém manželovi více.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Toužila zjistit, jak se k ní bude chovat poté, co se stala jeho ženou, ale zároveň z toho měla strach.</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„Pěkný obřad,“ prohodila Arabella. „Pěkný a jednoduchý. Nemám ráda takové ty rádoby impozantní svatby. Člověk si pak není jistý, jestli sleduje divadelní představení, nebo svatební obřad.“</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Lord Middlethorpe se podíval na Serenu. „Jaká byla tvá první svatba, drahá?“ V jeho otázce byl náznak sarkasmu a Serena pochopila, že ji manžel provokuje.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Začne se snad chovat jako grobián, když ji má v pasti?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„Velmi podobná,“ odpověděla. Cítila na prstě hladký kroužek, který se tolik lišil od jejího starého snubního prstenu.</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Najednou otevřela kabelku a vytáhla své dva prsteny. „Vezmi si je, prosím,“ řekla a podávala je manželovi. Bylo to gesto důvěry a doufala, že to tak Francis pochopí.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 že by na tom nějak zvlášť záleželo. Všechen její majetek ode dneška patřil jemu a mohl si s ním nakládat, jak se mu zlíbí. A to se týkalo i jejího těla.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Podíval se na prsteny. „Co chceš, abych s nimi udělal?“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„Nějakým vhodným způsobem se jich zbav.“ Měla na mysli jeho někdejší nabídku, že šperky prodá, ale k jejímu překvapení stáhl okýnko a vyhodil prsteny do křoví.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„Zbláznil ses, Francisi?“ vykřikla Arabella.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Zavřel okno. „Dám za ně Sereně peníze.“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doufám, ale až tě zase napadne něco cenného vyhodit, hoď to mým směrem. Budu vědět, jak s tím naložit.“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Obdařil ji cynickým pohledem. „Máš dost vlastních peněz.“</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„Vůbec by mi nevadilo, kdybych jich měla ještě víc.“</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Serena přemýšlela, proč to Francis udělal. Musela si přiznat, že kdyby měla více peněz, zachovala by se stejně, ale </w:t>
      </w:r>
      <w:r w:rsidRPr="00F3444E">
        <w:rPr>
          <w:rStyle w:val="FontStyle50"/>
          <w:rFonts w:ascii="Book Antiqua" w:hAnsi="Book Antiqua"/>
          <w:lang w:val="cs-CZ" w:eastAsia="cs-CZ"/>
        </w:rPr>
        <w:t xml:space="preserve">on </w:t>
      </w:r>
      <w:r w:rsidRPr="00F3444E">
        <w:rPr>
          <w:rStyle w:val="FontStyle47"/>
          <w:rFonts w:ascii="Book Antiqua" w:hAnsi="Book Antiqua"/>
          <w:lang w:val="cs-CZ" w:eastAsia="cs-CZ"/>
        </w:rPr>
        <w:t>přece neměl žádný důvod být těmi prsteny znechucen.</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už mluvíme o penězích,“ pronesla Arabella přísným hlasem, „hned jakmile dorazíme do Londýna, řeknu svému finančnímu poradci, aby připravil návrh smlouvy, zabezpečující Sereně dostatek finančních prostředků.“</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vydala nesouhlasný zvuk, ale její manžel řekl: „Dobrý nápad. Ale postará se o to můj poradce. Tvůj si může smlouvu projít, pokud mi nedůvěřuješ.“ Vytáhl z kapsy nějakou listinu a podal ji Sereně. „Ještě je tu tohle. Jsou tvoje a můžeš s nimi nakládat, jak se ti zlíbí.“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Zjistila, že se jedná o směnku na tři tisíce guineí podepsanou jejím manželem.</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„Na co jsou ty peníze, pane?“ zeptala se zděšeně. Jedná se snad o platbu za služby, jež mu poskytla tehdy u Postových? Kolik se vlastně platí prostitutkám? Neměla ani tušení.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Pr>
          <w:rStyle w:val="FontStyle47"/>
          <w:rFonts w:ascii="Book Antiqua" w:hAnsi="Book Antiqua"/>
          <w:lang w:val="cs-CZ" w:eastAsia="cs-CZ"/>
        </w:rPr>
        <w:t>„B</w:t>
      </w:r>
      <w:r w:rsidRPr="00F3444E">
        <w:rPr>
          <w:rStyle w:val="FontStyle47"/>
          <w:rFonts w:ascii="Book Antiqua" w:hAnsi="Book Antiqua"/>
          <w:lang w:val="cs-CZ" w:eastAsia="cs-CZ"/>
        </w:rPr>
        <w:t>yl bych rád, kdybys mi říkala Francisi,“ odsekl odměřeně.</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na něho podívala a měla chuť mu odpovědět: A já bych byla ráda, kdyby ses ke mně choval laskavě. Ale věděla, že si laskavé chování nezaslouží.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„Tak tedy Francisi,“ povzdechla, „na co jsou ty peníze?“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„Na nic. Jsou to tvé peníze, které jsem dostal z tvých bratrů.“</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„Ale jak…?“</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„Vsadil jsem se s nimi,“ odpověděl stručně.</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„Můj Bože,“ zvolala Arabella. „To se ti povedlo. Trvalo by celou věčnost, než by se nám podařilo něco vysoudit. Ale co Sereniny šperky?“</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„Já je nechci,“ ozvala se Serena.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„Měla byste je chtít,“ namítla Arabella nesmlouvavě. „Všechny šperky, které jste dostala během manželství, patří pouze vám. Probereme to s mým právníkem.“</w:t>
      </w:r>
    </w:p>
    <w:p w:rsidR="00A06617" w:rsidRPr="00F3444E" w:rsidRDefault="00A06617" w:rsidP="00312E79">
      <w:pPr>
        <w:pStyle w:val="Style10"/>
        <w:widowControl/>
        <w:jc w:val="both"/>
        <w:rPr>
          <w:rStyle w:val="FontStyle47"/>
          <w:rFonts w:ascii="Book Antiqua" w:hAnsi="Book Antiqua"/>
          <w:lang w:val="cs-CZ" w:eastAsia="cs-CZ"/>
        </w:rPr>
      </w:pPr>
      <w:r w:rsidRPr="00F3444E">
        <w:rPr>
          <w:rStyle w:val="FontStyle47"/>
          <w:rFonts w:ascii="Book Antiqua" w:hAnsi="Book Antiqua"/>
          <w:lang w:val="cs-CZ" w:eastAsia="cs-CZ"/>
        </w:rPr>
        <w:t>„Nepodnikneš nic bez Serenina souhlasu,“ přerušil ji Francis. Serena se dotkla Arabelliny ruky. „Úplně mi stačí, že jsem získala ty peníze.“</w:t>
      </w:r>
    </w:p>
    <w:p w:rsidR="00A06617" w:rsidRPr="00F3444E" w:rsidRDefault="00A06617" w:rsidP="00312E79">
      <w:pPr>
        <w:pStyle w:val="Style10"/>
        <w:widowControl/>
        <w:jc w:val="both"/>
        <w:rPr>
          <w:rStyle w:val="FontStyle47"/>
          <w:rFonts w:ascii="Book Antiqua" w:hAnsi="Book Antiqua"/>
          <w:lang w:val="cs-CZ" w:eastAsia="cs-CZ"/>
        </w:rPr>
      </w:pPr>
      <w:r w:rsidRPr="00F3444E">
        <w:rPr>
          <w:rStyle w:val="FontStyle47"/>
          <w:rFonts w:ascii="Book Antiqua" w:hAnsi="Book Antiqua"/>
          <w:lang w:val="cs-CZ" w:eastAsia="cs-CZ"/>
        </w:rPr>
        <w:t>Arabella nesouhlasně odfrkla.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si však oddechla, že už nikdy neuvidí ty necudné ornamenty. Kdyby to bylo nezbytně nutné, přijala by je a co nejrychleji zase prodala, aby měla z čeho žít. Ale tak je to lepší. Pečlivě schovala směnku do kabelky a poslouchala Francisův a Arabellin rozhovor týkající se manželských smluv.</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během svého prvního manželství nikdy o ničem takovém neslyšela a teď nevěděla, co si má myslet. Pro ni manželství znamenalo být uvězněna v domě na venkově a všechny potřebné věci dostávat od svého manžela. Francis s Arabellou mluvili o kapesném a výdajích na domácnost, což byly pro Serenu nové pojmy. Co se týkalo podobných záležitostí, byla stejně nezkušená jako v patnácti.</w:t>
      </w:r>
    </w:p>
    <w:p w:rsidR="00A06617" w:rsidRPr="00F3444E" w:rsidRDefault="00A06617" w:rsidP="00312E79">
      <w:pPr>
        <w:pStyle w:val="Style10"/>
        <w:widowControl/>
        <w:jc w:val="both"/>
        <w:rPr>
          <w:rStyle w:val="FontStyle47"/>
          <w:rFonts w:ascii="Book Antiqua" w:hAnsi="Book Antiqua"/>
          <w:lang w:val="cs-CZ" w:eastAsia="cs-CZ"/>
        </w:rPr>
      </w:pPr>
      <w:r w:rsidRPr="00F3444E">
        <w:rPr>
          <w:rStyle w:val="FontStyle47"/>
          <w:rFonts w:ascii="Book Antiqua" w:hAnsi="Book Antiqua"/>
          <w:lang w:val="cs-CZ" w:eastAsia="cs-CZ"/>
        </w:rPr>
        <w:t>Lord Middlethorpe se na ni podíval. „Souhlasíš s tím, Sereno?“</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„Ano,“ odpověděla, aby zamaskovala svoji neznalost. „Pokud bude vypracována nějaká písemná smlouva, ráda bych s</w:t>
      </w:r>
      <w:r w:rsidRPr="00F3444E">
        <w:rPr>
          <w:rStyle w:val="FontStyle47"/>
          <w:rFonts w:ascii="Book Antiqua" w:hAnsi="Book Antiqua"/>
          <w:spacing w:val="20"/>
          <w:lang w:val="cs-CZ" w:eastAsia="cs-CZ"/>
        </w:rPr>
        <w:t>i ji</w:t>
      </w:r>
      <w:r w:rsidRPr="00F3444E">
        <w:rPr>
          <w:rStyle w:val="FontStyle47"/>
          <w:rFonts w:ascii="Book Antiqua" w:hAnsi="Book Antiqua"/>
          <w:lang w:val="cs-CZ" w:eastAsia="cs-CZ"/>
        </w:rPr>
        <w:t xml:space="preserve"> přečetla.“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„Pochopitelně že s</w:t>
      </w:r>
      <w:r w:rsidRPr="00F3444E">
        <w:rPr>
          <w:rStyle w:val="FontStyle47"/>
          <w:rFonts w:ascii="Book Antiqua" w:hAnsi="Book Antiqua"/>
          <w:spacing w:val="20"/>
          <w:lang w:val="cs-CZ" w:eastAsia="cs-CZ"/>
        </w:rPr>
        <w:t>i ji</w:t>
      </w:r>
      <w:r w:rsidRPr="00F3444E">
        <w:rPr>
          <w:rStyle w:val="FontStyle47"/>
          <w:rFonts w:ascii="Book Antiqua" w:hAnsi="Book Antiqua"/>
          <w:lang w:val="cs-CZ" w:eastAsia="cs-CZ"/>
        </w:rPr>
        <w:t xml:space="preserve"> musíte přečíst,“ ujistila ji Arabella. „Vemte rozum do hrsti, dítě. Jinak vám uletí!“</w:t>
      </w:r>
    </w:p>
    <w:p w:rsidR="00A06617" w:rsidRPr="00F3444E" w:rsidRDefault="00A06617" w:rsidP="00312E79">
      <w:pPr>
        <w:pStyle w:val="Style18"/>
        <w:widowControl/>
        <w:tabs>
          <w:tab w:val="left" w:pos="494"/>
        </w:tabs>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w:t>
      </w:r>
      <w:r>
        <w:rPr>
          <w:rStyle w:val="FontStyle47"/>
          <w:rFonts w:ascii="Book Antiqua" w:hAnsi="Book Antiqua"/>
          <w:lang w:val="cs-CZ" w:eastAsia="cs-CZ"/>
        </w:rPr>
        <w:t xml:space="preserve"> </w:t>
      </w:r>
      <w:r w:rsidRPr="00F3444E">
        <w:rPr>
          <w:rStyle w:val="FontStyle47"/>
          <w:rFonts w:ascii="Book Antiqua" w:hAnsi="Book Antiqua"/>
          <w:lang w:val="cs-CZ" w:eastAsia="cs-CZ"/>
        </w:rPr>
        <w:t>kočáře se rozhostilo ticho. Serena pozorovala oknem tmavou zimní krajinu a se strachem přemýšlela o svých nových povinnostech.</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Bylo jí teprve osm let, když jí matka zemřela, ale nikdy ji nikdo nenutil, aby se starala o domácnost. Otec najal hospodyni a ta se o všechno postarala. Až nyní si Serena uvědomila, že mezi povinnosti paní Dorseyové zřejmě patřilo i uspokojovat tělesné potřeby sira Malcolma Allbrighta, ale nedalo se jí upřít, že dům pod jejím vedením fungoval bezvadně.</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spacing w:val="-20"/>
          <w:lang w:val="cs-CZ" w:eastAsia="cs-CZ"/>
        </w:rPr>
        <w:t>Ve</w:t>
      </w:r>
      <w:r w:rsidRPr="00F3444E">
        <w:rPr>
          <w:rStyle w:val="FontStyle47"/>
          <w:rFonts w:ascii="Book Antiqua" w:hAnsi="Book Antiqua"/>
          <w:lang w:val="cs-CZ" w:eastAsia="cs-CZ"/>
        </w:rPr>
        <w:t xml:space="preserve"> škole slečny Malloryové se předmět vedení domácnosti vyučoval až ve vyšším ročníku, do kterého již nenastoupila.</w:t>
      </w:r>
    </w:p>
    <w:p w:rsidR="00A06617" w:rsidRPr="00F3444E" w:rsidRDefault="00A06617" w:rsidP="00312E79">
      <w:pPr>
        <w:pStyle w:val="Style18"/>
        <w:widowControl/>
        <w:tabs>
          <w:tab w:val="left" w:pos="494"/>
        </w:tabs>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w:t>
      </w:r>
      <w:r>
        <w:rPr>
          <w:rStyle w:val="FontStyle47"/>
          <w:rFonts w:ascii="Book Antiqua" w:hAnsi="Book Antiqua"/>
          <w:lang w:val="cs-CZ" w:eastAsia="cs-CZ"/>
        </w:rPr>
        <w:t xml:space="preserve"> </w:t>
      </w:r>
      <w:r w:rsidRPr="00F3444E">
        <w:rPr>
          <w:rStyle w:val="FontStyle47"/>
          <w:rFonts w:ascii="Book Antiqua" w:hAnsi="Book Antiqua"/>
          <w:lang w:val="cs-CZ" w:eastAsia="cs-CZ"/>
        </w:rPr>
        <w:t>Matthewově domě byla Serena paní jen podle jména, ale ve skutečnosti nedostávala žádné peníze. Služebnictvo se řídilo pouze Matthewovými instrukcemi. Nikdy s ní nikdo nic nekonzultoval, snad jen její jídelníček.</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Teď bude její povinností starat se o manželův majetek, který zahrnoval nejméně jeden měšťanský dům a venkovské sídlo. Lord Middlethorpe jí sice řekl, že jeho matka se o všechno postará, ale co když to lady vdova odmítne? Serenu napadla odvážná myšlenka. Ráda by se o svou vlastní domácnost starala ke spokojenosti všech.</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Zešeřilo se a Serena dostala strach z blížícího se večera. Brzy zůstane sama s lordem Middlethorpem a jako jeho žena mu bude muset posloužit.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Co po ní asi bude chtít?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Roztřásla se po celém těle. Zoufale přemýšlela, jak by se mohla společné noci vyhnout.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Co kdyby se vymluvila na dítě? Sama uznala, že to je nesmysl.</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by jí stěží toleroval nevolnost, když ho před několika měsíci téměř znásilnila.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Možná bude hostinec plně obsazen a budou muset spát v pokoji společně s Arabellou. Modlila se, aby k tomu došlo.</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Brzy zastavili před hostincem U medvěda. Už podle velikosti se dalo usoudit, že zřejmě nabízí velké množství pohodlných pokojů. Serena z toho radost neměla.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bez problémů zamluvil apartmá se společným salonkem a dvěma ložnicemi.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 chvíli už seděli v salonu a obsluha jim prostírala stůl k večeři. Arabella zamířila ke krbu, aby se ohřála, a Serena se k ní přidala.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Arabella ustoupila stranou. „Pojďte blíže, drahá. Jste celá promrzlá. Není vám nic? Zatím se držíte statečně, ale jestli se necítíte dobře, můžeme se pokusit s tím něco udělat.“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na ni překvapeně podívala, ale pak jí došlo, že Arabella naráží na její těhotenství, ne na svatební noc. „Nic mi není,“ řekla. „Jen se potřebuji trochu ohřát a odpočinout si.“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přišel již bez svrchníku. „Nechcete si sundat pláště?“ zeptal se a pomohl jim se svlékáním. „Objednal jsem punč. Ten nás zahřeje. Zítra nás čeká už jen deset mil a budeme v Londýně.“</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„Nikdy jsem v Londýně nebyla,“ řekla Serena.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„Opravdu? V tom případě ti město rád ukážu.“ Vyslovil to galantně, ale neznělo to příliš nadšeně. „A určitě si budeš chtít koupit spoustu věcí.“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„Mohla bych si nechat poslat pro šaty do domu mých bratrů,“ navrhla váhavě.</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 rázně zaprotestoval. „Bude lepší začít nový život s novými věcmi.“</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 ním ráda souhlasila. Napadlo ji, že by si možná mohla s manželem rozumně promluvit, kdyby zde ovšem nebyla Arabella. Takto jí podobný rozhovor připadal nemožný. Ale bez Arabelly by se do Londýna nikdy nevydala.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Do pokoje vstoupil hostinský s velkou mísou punče. Pohodlně se usadili kolem stolu a napili se horkého nápoje. Po chvíli Serena cítila, jak z ní padá napětí.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 teď nám pověz,“ začala, „jak se ti podařilo dostat z mých bratrů ty tři tisíce guineí.“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Na tváři se mu objevil rošťácký úsměv. Poprvé ho viděla takto se usmívat a musela uznat, že mu to moc sluší. Také se usmála, protože na něm bylo vidět, jak je na sebe pyšný.</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„Vlastně to všechno způsobila jedna ďábelská kobyla jménem Víla,“ řekl a vylíčil jim, jak se všechno seběhlo.</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přistihla, že se hlasitě směje. „To byl velice chytrý plán! Škoda že jsem nemohla vidět výraz v Tomově obličeji. Musel být vzteky bez sebe.“</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byl,“ souhlasil Francis. „A dobře mu tak. Trochu mě mrzí, že jsem mu navíc nevnutil Vílu, ale zřejmě by skončila jako žrádlo pro jeho psy, což si ta bestie nezaslouží.“</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„Co s ní teď budeš dělat?“</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„Bůh ví, ale jedno je jisté. Už nikdy na ni nesednu. Myslím, že zbytek života stráví v nečinnosti. Jen se tak bude pást na mých loukách.“</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„Ty si necháš koně, na kterém už nikdy nechceš jezdit?“ divila se Serena.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„Svůj úkol splnila na výbornou,“ zněla jeho odpověď.</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Mezitím jim donesli večeři, a tak se mohli pustit do jídla. Serena si uvědomovala, že ji pozorují dva páry starostlivých očí, a snědla celý talíř polévky a kousek hovězího. Jablkový koláč však odmítla.</w:t>
      </w:r>
    </w:p>
    <w:p w:rsidR="00A06617" w:rsidRPr="00F3444E" w:rsidRDefault="00A06617" w:rsidP="00312E79">
      <w:pPr>
        <w:pStyle w:val="Style5"/>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beze slova oloupal jablko a nakrájel ho na plátky. „Sněz to,“ přikázal jí.</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Jeho první manželský rozkaz. Serena si povzdechla a začala jablko pomalu žvýkat.</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Arabella se postavila. „Půjdu si lehnout. Takové cestování už pro moje staré kosti není.“</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zvedl překvapeně obočí, ale neprotestoval a galantně tetě přidržel dveře do jejího pokoje. „Dobrou noc.“</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„Dobrou noc,“ rozloučila se Arabella. Podívala se na svého synovce, jako by chtěla něco dodat, ale pak si to rozmyslela.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 vrátil zpátky ke stolu. „Dojedla jsi?“</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Musí čelit svému osudu. „Ano, děkuji,“ odpověděla Serena a postavila se.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Uchopil ji za ruku. „Byl bych potěšen, kdybys trochu více jedla. Musíš myslet na dítě.“</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Podívala se na něho. „Budu. Ještě nedávno jsem neměla s jídlem potíže… Ale v poslední době se toho tolik událo.“</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„Myslím, že všechno se již vyřešilo.“</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bych neřekla. Nevím, kudy kam.“</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„Mám podobné pocity,“ přiznal. „Ale situace je již vyřešena.“ Dotkl se jejího snubního prstenu. „Brzy ti dám ještě rodinný zásnubní prsten.“</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chtěla protestovat, že na něho nemá právo.</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Pane Bože, proč se tehdy u Postových zachovala tak hloupě?</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Ale kdyby to neudělala, Francis by zmizel z jejího života. Určitě by se jí pokusil nějak pomoci, ale v jeho životě by nehrála žádnou roli, což by byla škoda…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„Měla by sis jít lehnout.“</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Znělo to jako rozkaz a Sereně vyschlo v ústech.</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zazvoníš,“ pokračoval, „komorná ti přijde pomoci se svlékáním.“</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zamířila do ložnice. Aspoň že se z ní nechystá strhnout šaty. Pevná vlněná látka by se pochopitelně ani snadno roztrhnout nedala. Serena myslela na samé nepodstatné věci, aby se nemusela zabývat tím, co ji nejvíce trápilo.</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Komorná jí pomohla ze šatů a Serena si oblékla flanelovou noční košili. Uvědomila si, že si zřejmě měla pořídit něco přitažlivějšího. Nebyl na to čas, ale co když jí to Francis vytkne? Napadla ji ještě jiná možnost, ale tu okamžitě zavrhla. Nemůže přece přivítat svého manžela nahá.</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Komorná jí ještě rozčesala vlasy a spletla je do copu, uklidila pokoj a odešla.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nervózně prohlížela v zrcadle. Vzpomněla si, jak byl Matthew vzteklý, když ji našel v posteli s vlasy spletenými do copu, a raději si vlasy znovu rozpustila. Otřela si zpocené dlaně o hrubou látku noční košile a vklouzla do postele. Srdce jí divoce bušilo.</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Vlastně nechápala, proč má takový strach. Není možné, že by po ní její nový manžel vyžadoval něco, co ještě nepodstoupila. A přesto se bála. Uvědomovala si, že mnozí – na první pohled civilizovaní – muži se v soukromí mohou změnit v divokou zvěř.</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Aspoň že před první svatební nocí neměla ani tušení, co ji čeká…</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ležela bez hnutí a snažila se uklidnit.</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Do ložnice vstoupil její manžel. Téměř se na ni nepodíval, ale Serena pozorně sledovala každý jeho pohyb. Zmizel jí za zástěnou, aby se umyl a převlékl. Natahovala uši, aby jí neunikl jediný zvuk. Když se konečně znovu objevil, měl na sobě noční košili. Lehl si k ní do postele, ale svíci nechal hořet.</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Připomnělo jí to jejich první společnou noc. Jak se tehdy mohla zachovat tak odporně?</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 mi to opravdu moc líto,“ zašeptala s očima upřenýma do stropu.</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„Co je ti líto?“</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„Že k tomu muselo dojít. Kdybych tě tehdy ne… Kdybych ti tehdy důvěřovala, že mě neopustíš…“</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„Co se stalo, stalo se,“ řekl klidně. „A pro dobro našeho dítěte by sis měla přestat dělat starosti.“</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„Pokusím se o to.“</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„Možná by ses na mě také mohla podívat.“ Znělo to téměř výhružně.</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Nervózně na něho upřela zrak. Ležel na boku a díval se na ni. „Jistě.“</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 čertu, Sereno, dosáhla jsi svého, tak proč se teď tváříš jako mučednice?“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„Co tím myslíš, že jsem dosáhla svého?“</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„Máš mě. Vzal jsem si tě za ženu. Získala jsi šlechtický titul. Provedlas to dokonale a já ti to nebudu vyčítat, ale nesnesu, abys teď ze mě dělala tyrana.“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Domníval se, že měla všechno předem promyšlené. „Neměla jsem…“</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„Ušetři mě toho. Jsem si jist, žes měla všechno předem naplánováno.“</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Cítila, jak rudne. „Řekla jsem, že je mi to líto, a myslela jsem to vážně. Je mi to líto jak kvůli tobě, tak kvůli mně. Sňatek bylo to poslední, po čem jsem toužila.“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 výrazu jeho obličeje bylo zřejmé, že jí nevěří ani slovo. Najednou se prudce sklonil a políbil ji na rty.</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ztuhla. Poté, co otevřeně prohlásil, že jí nevěří, podobnou intimnost nečekala.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Pokusila se uhnout, ale chytil ji a Serena si uvědomila, že nemá šanci. Jeho rty se žíznivě tiskly k jejím. Cítila blízkost jeho těla. Obranné schopnosti vycvičené během prvního manželství jí přispěchaly na pomoc a Serena se mu vzdala. Dovolí mu, aby si dělal s jejím tělem, co se mu zlíbí, ale její mysl nebude přítomna.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Přestal ji líbat. „Sereno?“ Znělo to starostlivě. „Omlouvám se, jestli…“ Pak se mu však do hlasu vloudil podrážděný tón. „Jestli hodláš předstírat, že jsem se tě něčím dotkl, tak toho hned nechej. Už dávno nejsi panna.“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Pr>
          <w:rStyle w:val="FontStyle47"/>
          <w:rFonts w:ascii="Book Antiqua" w:hAnsi="Book Antiqua"/>
          <w:lang w:val="cs-CZ" w:eastAsia="cs-CZ"/>
        </w:rPr>
        <w:t>Podívala se mu opatrně do očí. „</w:t>
      </w:r>
      <w:r w:rsidRPr="00F3444E">
        <w:rPr>
          <w:rStyle w:val="FontStyle47"/>
          <w:rFonts w:ascii="Book Antiqua" w:hAnsi="Book Antiqua"/>
          <w:lang w:val="cs-CZ" w:eastAsia="cs-CZ"/>
        </w:rPr>
        <w:t>Necítím se dotčená, pane. Dělej si se mnou, co chceš.“</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„Nemůžu se milovat s bezvládnou hadrovou pannou.“</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si ho úzkostlivě prohlížela. „Vystrašil jsi mě.“</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Vypadalo to, že už se na ni nezlobí. „To je mi líto. Ale nemám rád, když mi někdo lže.“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„Nelhala jsem.“</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„Necháme toho,“ povzdechl si. „Nemá smysl lamentovat nad rozlitým mlékem.“ Uchopil mezi prsty pramen jejích vlasů a pozorně si ho prohlížel, jako by se jednalo o nějakou vzácnost. „Jsou jemnější, než jsem si myslel…“</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„Doufám, že se ti líbí. Doufám, že se ti líbím.“</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„Jak jinak?“ Neznělo to příliš nadšeně.</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nevěděla, co má dělat, a zachvátila ji panika. Uměla se dokonale podřídit a byla zručná v erotických praktikách, ale teď nevěděla, co se od ní očekává.</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Napadla ji jediná věc.</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Již dávno si zvykla na nahotu a jediné, co nenáviděla, byl pocit zranitelnosti, který přitom cítila. Teď, když spolu leželi v posteli a Francis se neproměnil v nebezpečného netvora, nestyděla se předvést mu své nahé tělo.</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Přetáhla si flanelovou noční košili přes hlavu. Když si odhodila vlasy z čela, zahlédla v jeho očích vzrušení. Uklidnilo ji to. Však ono to půjde.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Klekla si a dovolila mu, aby si ji pořádně prohlédl. Lidé často mluvili o její kráse, a tak doufala, že se bude líbit i Francisovi. Matthew si potrpěl na její prsa. Vždy měla plné poprsí a v posledních týdnech se jí ještě zvětšilo. S napětím se podívala na Francise, a když viděla, jak si ji vzrušeně prohlíží, ulevilo se jí.</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„Jsi nádherná,“ řekl, ale znělo to opatrně.</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Natáhl ruku a uchopil do dlaně její ňadro. Ten váhavý dotyk Serenu dojal. Nikdy nic podobného nezažila. Přitiskla se k jeho ruce a zůstala tak, aby si s ní mohl dělat, co se mu zlíbí.</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Podíval se jí do očí a palcem jí přejel po bradavce. Zalapala po dechu a viděla, jak mu potemněly oči.</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Jemně ji položil na postel a odhodil pokrývku stranou, aby na ni dobře viděl. Pak si svlékl košili. Serena si ho zvědavě prohlížela a až nyní si uvědomila, jak málo zná mužské tělo.</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Matthew s ní jen málokdy souložil nahý, ale v jeho případě se nebylo čemu divit.</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Její nový manžel byl krásný jako antický bůh. Měl svalnatý hrudník a široká ramena. Připadalo jí to zvláštní, ale nahý vypadal mohutněji než oblečený. Pohledem přejela po jeho genitáliích, ale dlouho se tam nezdržela. Byl vybaven jako ostatní muži a Serenu mužský intimní orgán nijak nefascinoval. Stačila si však všimnout, že už je vzrušený. Ulevilo se jí, ale zároveň dostala strach. Nebude sice muset použít netradiční praktiky, aby ho vzrušila, ale na druhé straně do ní zřejmě okamžitě vnikne.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 jejímu překvapení se nic takového nestalo. Místo toho si ji Francis nepřestával prohlížet a dlaní prozkoumával celé její tělo. Jeho dotyky jí byly příjemné, ale výraz v jeho očích ji ještě více překvapil. Připadala si jako uctívaná bohyně.</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Jeho ruka se na chvíli zastavila na mírně vypouklém bříšku. „Cítíš už něco?“</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„Až něco ucítíš, dej mi vědět. Chci své dítě poznat ještě předtím, než se narodí.“</w:t>
      </w:r>
    </w:p>
    <w:p w:rsidR="00A06617" w:rsidRPr="00F3444E" w:rsidRDefault="00A06617" w:rsidP="00312E79">
      <w:pPr>
        <w:pStyle w:val="Style10"/>
        <w:widowControl/>
        <w:jc w:val="both"/>
        <w:rPr>
          <w:rStyle w:val="FontStyle47"/>
          <w:rFonts w:ascii="Book Antiqua" w:hAnsi="Book Antiqua"/>
          <w:lang w:val="cs-CZ" w:eastAsia="cs-CZ"/>
        </w:rPr>
      </w:pPr>
      <w:r w:rsidRPr="00F3444E">
        <w:rPr>
          <w:rStyle w:val="FontStyle47"/>
          <w:rFonts w:ascii="Book Antiqua" w:hAnsi="Book Antiqua"/>
          <w:lang w:val="cs-CZ" w:eastAsia="cs-CZ"/>
        </w:rPr>
        <w:t>Instinktivně mu přikryla ruku dlaní. „Je tvoje,“ řekla. „Já vím.“</w:t>
      </w:r>
    </w:p>
    <w:p w:rsidR="00A06617" w:rsidRPr="00F3444E" w:rsidRDefault="00A06617" w:rsidP="00312E79">
      <w:pPr>
        <w:pStyle w:val="Style10"/>
        <w:widowControl/>
        <w:jc w:val="both"/>
        <w:rPr>
          <w:rStyle w:val="FontStyle47"/>
          <w:rFonts w:ascii="Book Antiqua" w:hAnsi="Book Antiqua"/>
          <w:lang w:val="cs-CZ" w:eastAsia="cs-CZ"/>
        </w:rPr>
      </w:pPr>
      <w:r w:rsidRPr="00F3444E">
        <w:rPr>
          <w:rStyle w:val="FontStyle47"/>
          <w:rFonts w:ascii="Book Antiqua" w:hAnsi="Book Antiqua"/>
          <w:lang w:val="cs-CZ" w:eastAsia="cs-CZ"/>
        </w:rPr>
        <w:t>„Jak to víš?“</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Podíval se jí do očí a pousmál se. „To nevím, ale jsem si tím jist. Nemáš ráda, když tě někdo líbá?“</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Na takovou otázku nebyla připravená. Nejprve chtěla zalhat, ale věděla, že by to poznal. „Já… ani ne.“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Lehce ji políbil na rty a pak sklouzl k jejím ňadrům. „A co tady?“</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Jemné dotyky jeho úst Serenu zmátly. Myslela si, že ji v manželské posteli již nemůže nic překvapit, ale něco takového ještě nikdy nezažila.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Vlastně si nebyla jistá, jestli se jí nová zkušenost líbí. Nevěděla, jak se má chovat, a bála se, že udělá chybu. Letmým pohledem zjistila, že už je připraven do ni vniknout. Tak na co ještě čeká? Co po ní chce?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Nevěnovala pozornost jeho dotykům, i když vůči nim nebyla zcela imunní. Francis ji políbil na bříško, vzdal úctu jejímu pupíku a políbil ji mezi stehna. „Líbí se ti to?“</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Věděla, na co se jí ptá, a znovu ji napadlo, že by mohla zalhat, ale nakonec se rozhodla, že mu odpoví po pravdě. „Vlastně ani ne. Ale můžeš pokračovat, mně to nevadí,“ dodala rychle.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Povzdechl si a chytil ji za paži. Až teď si uvědomila, že zaťala ruku v pěst.</w:t>
      </w:r>
    </w:p>
    <w:p w:rsidR="00A06617" w:rsidRPr="00F3444E" w:rsidRDefault="00A06617" w:rsidP="00312E79">
      <w:pPr>
        <w:pStyle w:val="Style10"/>
        <w:widowControl/>
        <w:jc w:val="both"/>
        <w:rPr>
          <w:rStyle w:val="FontStyle50"/>
          <w:rFonts w:ascii="Book Antiqua" w:hAnsi="Book Antiqua"/>
          <w:lang w:val="cs-CZ" w:eastAsia="cs-CZ"/>
        </w:rPr>
      </w:pPr>
      <w:r w:rsidRPr="00F3444E">
        <w:rPr>
          <w:rStyle w:val="FontStyle47"/>
          <w:rFonts w:ascii="Book Antiqua" w:hAnsi="Book Antiqua"/>
          <w:lang w:val="cs-CZ" w:eastAsia="cs-CZ"/>
        </w:rPr>
        <w:t xml:space="preserve">Chovám se jako blázen, spílala sama sobě. Jako </w:t>
      </w:r>
      <w:r w:rsidRPr="00F3444E">
        <w:rPr>
          <w:rStyle w:val="FontStyle50"/>
          <w:rFonts w:ascii="Book Antiqua" w:hAnsi="Book Antiqua"/>
          <w:lang w:val="cs-CZ" w:eastAsia="cs-CZ"/>
        </w:rPr>
        <w:t xml:space="preserve">blázen! </w:t>
      </w:r>
      <w:r w:rsidRPr="00F3444E">
        <w:rPr>
          <w:rStyle w:val="FontStyle47"/>
          <w:rFonts w:ascii="Book Antiqua" w:hAnsi="Book Antiqua"/>
          <w:lang w:val="cs-CZ" w:eastAsia="cs-CZ"/>
        </w:rPr>
        <w:t xml:space="preserve">Znovu začal prozkoumávat její tělo. Ruka se mu mírně třásla. Není divu. Musí už být zoufalý. Co po ní </w:t>
      </w:r>
      <w:r w:rsidRPr="00F3444E">
        <w:rPr>
          <w:rStyle w:val="FontStyle50"/>
          <w:rFonts w:ascii="Book Antiqua" w:hAnsi="Book Antiqua"/>
          <w:lang w:val="cs-CZ" w:eastAsia="cs-CZ"/>
        </w:rPr>
        <w:t>chce?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Najednou se nad ní vztyčil a podíval se jí do očí. „Co se ti tedy líbí?“ zajímal se.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Na takovou otázku neznala odpověď.</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Jeho hlas zněl podrážděně. „No tak, Sereno. Aspoň mi to naznač. Tohle není moje oblíbená hra.“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Podívala se dolů a viděla, jak je vzrušený. Není divu, že se zlobí. Nenapadlo ji nic jiného, než se po něm natáhnout. Odstrčil jí ruku stranou.</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„Co mám udělat?“ zakvílela. „Udělám cokoliv.“</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Zasténal a beze slova jí roztáhl nohy. Byl nemotorný a Serena se rozhodla, že mu pomůže. Uchopila ho za úd a lehla si tak, aby do ní mohl co nejsnadněji vniknout. Konečně se dostali k jádru věci.</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do ní vstoupil, rozechvěl se po celém těle. Zavřel oči a ze rtů se mu vydral hlasitý sten. Choval se úplně jinak než Matthew, ale Sereně to nevadilo. Věděla, co se od ní očekává, a svoji práci uměla dobře.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Přizpůsobila se jeho pohybům a pozorně sledovala jeho reakce. Rukou a stahy ještě zvyšovala jeho rozkoš. Matthewa vždy pozorovala s jistými obavami a nemyslela na nic jiného než jak předejít jeho hněvu. S Francisem to bylo úplně jiné. Samotnou ji překvapilo, jak příjemné může intimní spojení muže a ženy být.</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Viděla, že se Francis blíží k vyvrcholení, a napjala tělo, aby ten okamžik ještě na chvíli oddálila.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Otevřel oči a díval se na ni téměř prosebně. Chvilku zůstali v nehybném obětí, a pak ho Serena dovedla k prudkému vyvrcholení.</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Vykřikl a svalil se na ni. Třásl se a po těle mu stékaly potůčky potu. Serena ho jemně hladila po vlhkých vlasech. Nemohla uvěřit, že se jí to líbilo, a dokonce by si celý akt i docela ráda zopakovala.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Nebude jí vadit, až zase projeví zájem se s ní milovat, protože to, co právě zažila, se jí moc líbilo.</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 pomalu zvedl a lehce ji kousl do ňadra. Usmál se na ni a sčísl jí rozcuchané vlasy z obličeje. Pak se však zamračil. „A co ty?“</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„Já?“</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„Líbilo se ti to?“</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„Moc.“ Na oplátku ho pohladila po černých kadeřích a usmála se. „Opravdu, Francisi. Bylo to moc hezké.“</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Stále ještě vypadal zamračeně, ale lehce ji políbil na rty. „Musíme na tom pracovat, ale teď už ne. Ještě nikdy jsem se necítil tak příjemně unavený.“</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Odkulil se stranou, ale nepřestával ji svírat v náručí. Na chvíli strnula, protože něco takového ještě nikdy nezažila. Ale nakonec mu dovolila, aby se k ní tiskl, a dokonce se jí to zalíbilo. Bylo to jiné než pohlavní akt, ale svým způsobem ještě sladší.</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vnímala obrysy jeho mladého zdravého těla. Cítila, jak mu buší srdce, a nos měla plný vůně potu a sexu. Kdysi to považovala za zápach, ze kterého se jí zvedal žaludek, ale nyní jí voněl lépe než nejsladší parfém.</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ji lehce pohladil po zádech a Serena zavrněla jako kočka. Nikdy takovou něhu nepoznala. V náručí svého muže cítila něco nového.</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Ještě to nedokázala pojmenovat, ale každopádně to bylo příjemné.</w:t>
      </w:r>
    </w:p>
    <w:p w:rsidR="00A06617" w:rsidRDefault="00A06617" w:rsidP="00312E79">
      <w:pPr>
        <w:pStyle w:val="Style18"/>
        <w:widowControl/>
        <w:spacing w:line="240" w:lineRule="auto"/>
        <w:ind w:firstLine="284"/>
        <w:rPr>
          <w:rFonts w:ascii="Book Antiqua" w:hAnsi="Book Antiqua"/>
          <w:sz w:val="20"/>
          <w:szCs w:val="20"/>
        </w:rPr>
      </w:pPr>
    </w:p>
    <w:p w:rsidR="00A06617" w:rsidRPr="00F3444E" w:rsidRDefault="00A06617" w:rsidP="00312E79">
      <w:pPr>
        <w:pStyle w:val="Style18"/>
        <w:widowControl/>
        <w:spacing w:line="240" w:lineRule="auto"/>
        <w:ind w:firstLine="284"/>
        <w:rPr>
          <w:rFonts w:ascii="Book Antiqua" w:hAnsi="Book Antiqua"/>
          <w:sz w:val="20"/>
          <w:szCs w:val="20"/>
        </w:rPr>
      </w:pP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Francisovi neuniklo, že jeho manželka usnula, ale nepřestával ji hladit po hedvábných zádech.</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Únava už z něho spadla, ale nemohl se zachovat jako netvor a vyžadovat na manželce další styk. Navíc si byl jist, že z toho Serena nemá žádné potěšení. Zamračil se a přemýšlel, co udělal špatně a na co zapomněl. Teorii znal dobře, ale realita ho zaskočila a teď si připadal jako nezkušené dítě.</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Nezkušené, ale učenlivé.</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Přestože se kdysi rozhodl vyhýbat se náhodnému sexu, neznamenalo to, že o milování nic nevěděl. Nicholas jednou poznamenal, že kdysi dávno, když ještě byly nevěsty panny, bylo mužskou povinností být vzdělanější a zkušenější. Francis si to vzal k srdci a začal se vzdělávat v umění milování. Navíc Rebelové mluvili o tomto tématu vždy otevřeně, a tak se mezi nimi mnohému přiučil.</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Jak je vidět, ještě pořád má mezery. Možná by bylo moudřejší poradit se s nějakou zkušenou ženou, například s Blanche. Bylo totiž zřejmé, že něco dělá špatně.</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Dokonce i když ho přemohla vášeň, uvědomoval si, že Serena není při milování s ním, ale že mu pouze pomáhá dojít k vyvrcholení. Něco takového by muž možná očekával od prostitutky, ale od manželky ne.</w:t>
      </w:r>
    </w:p>
    <w:p w:rsidR="00A06617" w:rsidRPr="00F3444E" w:rsidRDefault="00A06617" w:rsidP="000026B9">
      <w:pPr>
        <w:pageBreakBefore/>
        <w:widowControl/>
        <w:ind w:firstLine="0"/>
        <w:jc w:val="center"/>
        <w:rPr>
          <w:rFonts w:ascii="Book Antiqua" w:hAnsi="Book Antiqua"/>
        </w:rPr>
      </w:pPr>
      <w:r w:rsidRPr="00D3230F">
        <w:rPr>
          <w:rFonts w:ascii="Book Antiqua" w:hAnsi="Book Antiqua"/>
          <w:noProof/>
          <w:lang w:val="en-US" w:eastAsia="en-US"/>
        </w:rPr>
        <w:pict>
          <v:shape id="Obrázok 12" o:spid="_x0000_i1042" type="#_x0000_t75" style="width:277.5pt;height:23.25pt;visibility:visible">
            <v:imagedata r:id="rId27" o:title=""/>
          </v:shape>
        </w:pict>
      </w:r>
    </w:p>
    <w:p w:rsidR="00A06617" w:rsidRPr="00F3444E" w:rsidRDefault="00A06617" w:rsidP="00F3444E">
      <w:pPr>
        <w:pStyle w:val="Style4"/>
        <w:widowControl/>
        <w:jc w:val="both"/>
        <w:rPr>
          <w:rFonts w:ascii="Book Antiqua" w:hAnsi="Book Antiqua"/>
          <w:sz w:val="20"/>
          <w:szCs w:val="20"/>
        </w:rPr>
      </w:pPr>
    </w:p>
    <w:p w:rsidR="00A06617" w:rsidRDefault="00A06617" w:rsidP="00F3444E">
      <w:pPr>
        <w:pStyle w:val="Style4"/>
        <w:widowControl/>
        <w:jc w:val="both"/>
        <w:rPr>
          <w:rFonts w:ascii="Book Antiqua" w:hAnsi="Book Antiqua"/>
          <w:sz w:val="20"/>
          <w:szCs w:val="20"/>
        </w:rPr>
      </w:pPr>
    </w:p>
    <w:p w:rsidR="00A06617" w:rsidRPr="00F3444E" w:rsidRDefault="00A06617" w:rsidP="00F3444E">
      <w:pPr>
        <w:pStyle w:val="Style4"/>
        <w:widowControl/>
        <w:jc w:val="both"/>
        <w:rPr>
          <w:rFonts w:ascii="Book Antiqua" w:hAnsi="Book Antiqua"/>
          <w:sz w:val="20"/>
          <w:szCs w:val="20"/>
        </w:rPr>
      </w:pPr>
    </w:p>
    <w:p w:rsidR="00A06617" w:rsidRPr="00F3444E" w:rsidRDefault="00A06617" w:rsidP="005946EB">
      <w:pPr>
        <w:pStyle w:val="Style4"/>
        <w:widowControl/>
        <w:ind w:firstLine="0"/>
        <w:jc w:val="center"/>
        <w:rPr>
          <w:rStyle w:val="FontStyle46"/>
          <w:rFonts w:ascii="Book Antiqua" w:hAnsi="Book Antiqua"/>
          <w:spacing w:val="-30"/>
          <w:position w:val="-13"/>
          <w:lang w:val="cs-CZ" w:eastAsia="cs-CZ"/>
        </w:rPr>
      </w:pPr>
      <w:r w:rsidRPr="00F3444E">
        <w:rPr>
          <w:rStyle w:val="FontStyle46"/>
          <w:rFonts w:ascii="Book Antiqua" w:hAnsi="Book Antiqua"/>
          <w:spacing w:val="-30"/>
          <w:position w:val="-13"/>
          <w:lang w:val="cs-CZ" w:eastAsia="cs-CZ"/>
        </w:rPr>
        <w:t>10</w:t>
      </w:r>
    </w:p>
    <w:p w:rsidR="00A06617" w:rsidRPr="00F3444E" w:rsidRDefault="00A06617" w:rsidP="00F3444E">
      <w:pPr>
        <w:pStyle w:val="Style18"/>
        <w:widowControl/>
        <w:spacing w:line="240" w:lineRule="auto"/>
        <w:ind w:firstLine="284"/>
        <w:rPr>
          <w:rFonts w:ascii="Book Antiqua" w:hAnsi="Book Antiqua"/>
          <w:sz w:val="20"/>
          <w:szCs w:val="20"/>
        </w:rPr>
      </w:pPr>
    </w:p>
    <w:p w:rsidR="00A06617" w:rsidRPr="00F3444E" w:rsidRDefault="00A06617" w:rsidP="00312E79">
      <w:pPr>
        <w:pStyle w:val="Style18"/>
        <w:widowControl/>
        <w:spacing w:line="240" w:lineRule="auto"/>
        <w:ind w:firstLine="284"/>
        <w:rPr>
          <w:rFonts w:ascii="Book Antiqua" w:hAnsi="Book Antiqua"/>
          <w:sz w:val="20"/>
          <w:szCs w:val="20"/>
        </w:rPr>
      </w:pP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Serenu vzbudily zvony. Uvědomila si, že je neděle. Mezerou mezi závěsy do pokoje vnikalo slunce, a když se podívala na hodiny stojící na krbu, zjistila, že už je devět. Její manžel ležel vedle ní a právě otevřel oči.</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Opatrně se na něho podívala. „Většinou nejsem takový lenoch,“ ujišťovala ho.</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Usmál se na ni. „A co když já ano?“</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Ulevilo se jí a také se na něho usmála. „Z nějakého důvodu tomu nemůžu uvěřit. Myslím, že bychom měli jít do kostela.“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„Určitě.“</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cítila neobvykle šťastná. Uvědomovala si sice, že její budoucnost je stále ještě plná nejistot, ale přesto cítila, že její život nyní stojí na pevném základě. Tím základem byl její nový manžel.</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Neopustí ji. Tím si byla jistá.</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 také ji zřejmě nebude zneužívat.</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Namotal si na prst pramínek jejích vlasů. „Myslím, že jsme se prostě oba potřebovali pořádně vyspat. Jsem na cestách už celé týdny a ty jsi toho v poslední době hodně zažila.“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Podívala se na jeho silnou snědou paži. „Nebylo to snadné.“</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„Přijel bych dříve, kdyby se teta Arabella v tom dopise vyjádřila konkrétněji.“</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rozhodla, že mu neřekne, proč byla Arabella tak stručná. Určitě by se ho to dotklo, protože byl jiný než ostatní muži. Na hodné muže nebyla zvyklá, ale byla moc ráda, že jeden takový se stal jejím manželem.</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Pustil jí vlasy. „Protože tvrdíš, že nejsi lenoch, měla bys vstát první.“</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Podívala se na něho. „Proč?“</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„Nemůžu se vynadívat na tvoje krásné tělo.“</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Zasmála se a vyskočila z postele. „Tak se rychle dívejte, pane, protože brzy budu vypadat jako nafouknutý balon.“</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si nemyslím,“ namítl a nemohl od ní odtrhnout zrak. „Jsi tak krásná. Máš nádhernou postavu…“</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Vyložila si jeho pohled po svém. „Ještě není tak pozdě.“</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Zrudl, jako by ho přistihla při krádeži. „Ale je. Arabella už určitě vstala před několika hodinami. Přestaň mě svádět, ženo, a rychle si přes sebe něco přehoď.“</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Serenu jeho reakce zmátla, ale hbitě si oblékla hedvábné kombiné. „Už je to lepší?“ zeptala se.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 moc ne,“ odpověděl a také vylezl z postele.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Zatímco kráčel ke křeslu, přes které si včera přehodil oblečení, Serena využila příležitosti, aby si ho důkladně prohlédla. Otočil se a všiml si jejího zvědavého pohledu. Lehce se na ni usmál. „Líbím se ti?“ zeptal se.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„Jsi moc hezký,“ odpověděla a myslela to vážně. Měl štíhlé, svalnaté tělo a pohyboval se s výjimečnou elegancí.</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Lehce zrůžověl. „O tom pochybuji. Jsem příliš hubený.“</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si nemyslím.“</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 rozpacích se začal oblékat.</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dostala neodolatelnou chuť pohladit ho po svalnatém zadku. S lítostí pozorovala, jak mizí v kalhotách.</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Takový pocit ještě nikdy nezažila. Bylo to opravdu moc zvláštní. Povzdechla si a začala se také oblékat.</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Navzájem si pomohli s některými částmi oděvu, a přestože vše probíhalo v naprosté tichosti, Serena si pomyslela, že to oba dělají s potěšením. Vlastně to byly jen maličkosti, ale velice důležité.</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Nikdy netoužila, aby jí Matthew s něčím pomáhal.</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jí opatrně rozčesával vlasy a Serena slastně zavřela</w:t>
      </w:r>
      <w:r>
        <w:rPr>
          <w:rStyle w:val="FontStyle47"/>
          <w:rFonts w:ascii="Book Antiqua" w:hAnsi="Book Antiqua"/>
          <w:lang w:val="cs-CZ" w:eastAsia="cs-CZ"/>
        </w:rPr>
        <w:t xml:space="preserve"> </w:t>
      </w:r>
      <w:r w:rsidRPr="00F3444E">
        <w:rPr>
          <w:rStyle w:val="FontStyle47"/>
          <w:rFonts w:ascii="Book Antiqua" w:hAnsi="Book Antiqua"/>
          <w:lang w:val="cs-CZ" w:eastAsia="cs-CZ"/>
        </w:rPr>
        <w:t>oči.</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„Líbí se ti to, že ano?“ řekl, když viděl její odraz v zrcadle. Nemohla to popřít.</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„Však já na to přijdu,“ pokračoval. „Zjistím, co se ti líbí, Sereno, a budu to dělat tak dlouho, až budeš křičet slastí.“</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Chtěla zaprotestovat, protože mu nic úmyslně nezatajovala, ale vycítila, jak to myslí. Problém byl v tom, že to, po čem toužil, nemohla předstírat. Lord Middlethorpe jí vrátil kartáč, a zatímco si spínala vlasy, přemýšlela, jestli dokáže být taková manželka, jakou si Francis přeje mít, nebo ji osm let manželství s Matthewem Rivertonem trvale poznamenalo.</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se sešli u snídaně, Arabella si je oba pozorně prohlédla, ale neřekla nic. Jak Francis správně předpokládal, Arabella již byla po jídle, a tak posnídali co nejrychleji. Pak se vydali na nedělní mši do kostela a hned poté pokračovali v cestě do Londýna.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Netrvalo dlouho a přijeli do města.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projížděli okrajovými částmi Londýna, Serena fascinovaně hleděla z okna. Viděla rozsáhlé zahrady, na kterých se pěstovaly plodiny pro Londýňany. Prohlížela si řady nových moderních domů, které vyrostly doslova na poli, a továrny, ve kterých se vyrábělo snad všechno, co by lidé mohli potřebovat.</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Brzy vjeli do centra. Serena byla nadšená a vystrašená zároveň. Panoval zde nezvyklý ruch a navíc to bylo město, ve kterém bude muset vystupovat jako lady Middlethorpeová. Najednou si s hrůzou uvědomila, že se možná setká s někým, kdo ji zná jako dobře vycvičenou ženu Matthewa Rivertona.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Jen málo </w:t>
      </w:r>
      <w:r>
        <w:rPr>
          <w:rStyle w:val="FontStyle47"/>
          <w:rFonts w:ascii="Book Antiqua" w:hAnsi="Book Antiqua"/>
          <w:lang w:val="cs-CZ" w:eastAsia="cs-CZ"/>
        </w:rPr>
        <w:t>li</w:t>
      </w:r>
      <w:r w:rsidRPr="00F3444E">
        <w:rPr>
          <w:rStyle w:val="FontStyle47"/>
          <w:rFonts w:ascii="Book Antiqua" w:hAnsi="Book Antiqua"/>
          <w:lang w:val="cs-CZ" w:eastAsia="cs-CZ"/>
        </w:rPr>
        <w:t>dí obdrželo pozvání do Matthewova sídla ve Stokeley, většina pozvaných mužů však patřila ke společenské smetánce. Serenu napadlo, že tito muži sice nepředstavovali úplnou špičku, ale stejně je možné, že některého z nich potká.</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Pokud by takový člověk řekl, co se na Stokeley dělo, společnost by se k ní určitě obrátila zády.</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sice obávala setkání s novou tchyní, ale nyní by raději jela do Francisova venkovského sídla. Kočár však již zastavil na Hertford Street číslo 32 a Serena si prohlížela hezký dům se štukovou omítkou, nablýskanými okny a vyleštěným mosazným klepadlem na dveřích. Francis zřejmě informoval služebnictvo o jejich příjezdu.</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Černé lakované dveře se rozletěly dokořán a několik sloužících vyběhlo, aby přivítalo svého pána. Nevypadalo to, že by je nějak překvapila existence nové vikomtky Middlethorpeové.</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Interiér domu byl stejně příjemný a udržovaný jako exteriér. Prostorná hala byla vydlážděná mramorem a ozdobená vkusnými ornamenty a obrazy. Před Serenou se zvedalo široké dubové schodiště, které se rozdělovalo na dva oblouky. Francis ji jemně postrkoval uličkou mezi klanícím se služebnictvem a po schodech nahoru.</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Arabella a Francis se o něčem bavili, ale Serena byla plně zaujatá ohromným portrétem, který visel nad hlavním odpočívadlem v místě, kde se schody rozdělovaly. Byli na něm vyobrazeni dva důstojně vyhlížející lidé. Museli to být Francisovi rodiče asi tak před dvaceti lety.</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Jeho otec vypadal příjemně a Francis měl hnědé oči zřejmě po něm. Matka byla krásná a vznešená. Měla výrazné lícní kosti a dokonce i na plátně vypadala velmi přísně.</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stála, jako by do ní uhodil blesk. Francis jí lehce poklepal na rameno. „Monstrózní obraz, nemyslíš? Měl by viset v obrovském sále, aby se na něho člověk mohl dívat jen zdálky.“</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„Vypadají jako pěkný pár.“</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„Asi ano. Můj otec byl ve skutečnosti energičtější, než zde vypadá, ale matku malíř zachytil dokonale. Ani po dvaceti letech se příliš nezměnila.“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při té představě otřásla, ale napadlo ji, že aspoň svoji tchyni pozná, až ji poprvé uvidí – a bude před ní moci utéct a schovat se pod schodištěm.</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Během okamžiku se ocitli v krásném obývacím pokoji s bíle vymalovanými zdmi a klenbovým stropem. Přestože místnost vypadala na první pohled neformálně, Serena došla k názoru, že se jedná o druh neformálnosti, který někdo dlouho promýšlel a s velkou péčí naaranžoval. Neodvážila by se zde pohnout ani vázou.</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„Moc hezký dům, pane,“ řekla a opatrně si sedla na křeslo potažené hedvábím se vzorem růží.</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„Francisi,“ opravil ji jemně. „Jsem rád, že se ti tu líbí, protože teď je to i tvůj domov.“</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„Jistě,“ zamumlala a měla co dělat, aby se jí netřásl hlas. Uvědomila si, že tento pokoj – vlastně celý dům – zařídila podle svého vkusu jiná žena. Byla to Francisova matka a určitě bude nenávidět vetřelkyni, která se zde stala novou paní.</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Zvláště když ta vetřelkyně je vdovou po chlípném Matthewovi Rivertonovi.</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jim majordomus s komornou přinesli čaj a podnos se zákusky, Serena se ujala svých povinností paní domu. Pokud by to neudělala, určitě by Francise zklamala.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„Výborně, drahá,“ pochválila ji Arabella tichým hlasem. „Jen tak dále.“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Hned jakmile Arabella dopila čaj, oznámila jim, že hodlá jít navštívit své staré známé. Francis si nevšímal tetiných protestů a trval na tom, aby ji doprovázel sluha.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Arabella odešla, ukázal Sereně jejich ložnice – dva prostorné pokoje se spojovacími dveřmi. Aby zakryla nervozitu, zeptala se ho: „Hrozí snad Arabelle nějaké nebezpečí, že potřebuje doprovod?“</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„Zřejmě ne, ale nepřeji si, aby běhala po Londýně bez doprovodu. Nejezdí sem často.“ Netrpělivě otevřel a zase zavřel dveře do šatny. „Budeš potřebovat vlastní komornou. Než nějakou najdeme, vyber si zatím nějakou dívku ze služebnictva.“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 co já?“</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Otočil se k ní. „Prosím?“</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„Také budu potřebovat doprovod?“</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„Určitě nedovolím, aby ses sama toulala po městě,“ odpověděl Francis důrazně. Pak dodal již klidnějším tónem: „Když to bude možné, doprovodím tě sám, ale pokud ne, musí s tebou jít některá z komorných nebo sluha.“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Sereně bylo všechno jasné. Co se těchto záležitostí týče, její druhé manželství se od prvního lišit nebude. Nebude smět chodit kdy a kam se jí zlíbí.</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„Ráda bych si svoji komornou vybrala sama,“ pronesla rozhodně.</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„Samozřejmě. Nejlepší bude, když zkontaktuješ některou z agentur a požádáš je, aby ti poslali vhodné kandidátky. Pokud budeš chtít, tak si je Dibbert, náš majordomus, nejprve prohlédne.“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„Výborně.“ Serena neměla tušení, jak se taková komorná vybírá, ale tentokrát chtěla dívku, která ji nebude hlídat jako dozorkyně.</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 Londýně nemáme vlastní kočár,“ pokračoval Francis, „protože zde matka příliš často nepobývá. Pokud budeš chtít někam jet, pronajmi si kočár od Villiera. Stačí říct Dibbertovi a on již všechno zařídí.“</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„Výborně.“</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Společně poobědvali, chvíli si bezstarostně povídali a pak ji Francis vzal na prohlídku okolí. Prošli se po Piccadilly, zamířili do Green Parku a nakonec se dostali do St. James’s Parku. Serena překvapeně zalapala po dechu, když zjistila, že se uprostřed parku nachází jezírko s pramicemi. Francis se smíchem odmítl její nabídku k projížďce. V chladném únorovém počasí ani nebylo divu.</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Ukázal jí, kde stával Čínský most, který shořel během předčasné mírové oslavy v roce 1814, a v místní mlékárně jí koupil koktejl.</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sledovala, jak obsluhující dívka nalévá čerstvě nadojené mléko do vína a přidává cukr a koření. „Nejsem si jistá, jestli to opravdu chci, Francisi,“ zaprotestovala.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„Uvidíš, že ti to dodá sílu.“</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cítila dotčeně, ale Francis se usmál a dodal: „Neboj se. Pokud ti to nebude chutnat, nemusíš to pít. Ale většina lidí si to nemůže vynachválit.“</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Dojička jí podala hustý nápoj. Serena se neochotně napila, ale pak ulehčeně vydechla. „Je to moc dobré!“</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 rozesmál a vypadal téměř bezstarostně.</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dopila koktejl, pokračovali v procházce a došli až k Whitehallu, kde se zastavili a pozorovali vojenskou přehlídku. Serena se výborně bavila, ale Francis se na ni podíval a řekl: „Myslím, že jsem tě příliš unavil.“</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„Bylo to nádherné.“</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„Jsem rád, že se ti to líbilo. Ale domů pojedeme drožkou. Stejně už se začíná stmívat.“ Cestou domů poručil kočímu, aby je svezl po Pall Mailu, a Serena tak mohla obdivovat rozsvícené plynové lampy.</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„Úžasné,“ vydechla a fascinovaně sledovala lampáře při práci. „Žijeme v době zázraků, nemyslíš?“</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„Ano, máš úplnou pravdu.“ Když se však Serena otočila, viděla, že ji Francis pozoruje. Všimla si touhy v jeho očích, ale spatřila tam ještě něco jiného. Je možné, že by ji začal mít aspoň trošku rád? Ona ho už ráda měla.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Dotkla se jeho ruky a on ji chytil do své.</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Během večeře Serena vyprávěla Arabelle své zážitky a pak si společně zahráli karty. Serena však brzy začala zívat. Obezřetně se podívala na svého manžela, protože před Matthewem někdy předstírala únavu v naději, že ji nebude v posteli obtěžovat.</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Nikdy jí to nepomohlo. Vlastně ho spíš rozzuřila.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nevypadal rozzlobeně. Pouze se usmál a navrhl jí, aby si šla lehnout. Když se nabídl, že ji doprovodí, přemýšlela o jeho záměrech, ale jen ji políbil na tvář a odešel. Serena by mu ráda řekla, aby si k ní lehl, ale byla opravdu velice unavená. Nikdy se tak slabá necítila, ale připisovala to svému těhotenství. Pokud však nechce svého manžela rozzlobit, měla by si dávat pozor, aby nebyla unavená příliš často.</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příštího rána sešla Serena po schodech dolů, zjistila, že Francis a Arabella již sedí u snídaně. „Můj ty Bože,“ pronesla úzkostlivě, „připadám si jako ten největší lenoch. Slibuji, že se polepším…“</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„Ale, Sereno,“ přerušila ji Arabella. „Žena ve vašem stavu má nárok na odpočinek.“</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posadila a pořádně se nasnídala. Jak dny ubíhaly a její manžel se k ní choval laskavě a galantně, chuť k jídlu se jí vrátila.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dojedla, Francis jí přednesl svůj plán: „Pokud s tím budeš souhlasit, mohli bychom se vydat na nákupy.“</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„Musíme?“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Překvapeně zvedl obočí. „Tvůj šatník není právě podle poslední módy a nezapomeň, že brzy začneme chodit do společnosti.“</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 co kdybychom zůstali doma.“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„Brzy bychom se unudili k smrti. Pokud nehodláme zůstat zavření v domě, zcela určitě narazíme na členy společnosti.“</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Přesně toho se Serena obávala. Pak si ale řekla, že když už musí dojít ke katastrofě, aspoň může být vhodně oblečená. A tak již nic nenamítala a za chvíli již seděli v elegantní bryčce a jeli nakupovat.</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si ještě nikdy nekupovala oblečení, vyjma několika kousků spodního prádla. V dětství ji oblékala nejprve matka a potom hospodyně a Matthew jí posílal šaty z Londýna. Do módního salonu tedy vstupovala značně nervózní.</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Madam Augustina D’Estervilleová byla energická Francouzka, kterou velice potěšilo, že její salon v tuto pro obchod nepříliš příznivou dobu navštívila bohatá zákaznice a navíc ještě krásná.</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přerušil ženin nadšený výlev a oznámil jí, že lady Middlethorpeová je v očekávání.</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50"/>
          <w:rFonts w:ascii="Book Antiqua" w:hAnsi="Book Antiqua"/>
          <w:lang w:val="cs-CZ" w:eastAsia="cs-CZ"/>
        </w:rPr>
        <w:t xml:space="preserve">„Hélas!“ </w:t>
      </w:r>
      <w:r w:rsidRPr="00F3444E">
        <w:rPr>
          <w:rStyle w:val="FontStyle47"/>
          <w:rFonts w:ascii="Book Antiqua" w:hAnsi="Book Antiqua"/>
          <w:lang w:val="cs-CZ" w:eastAsia="cs-CZ"/>
        </w:rPr>
        <w:t>vykřikla madam.</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sebou trhla.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„Pochopitelně jsme nadšeni,“ řekl Francis ledově.</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Modistka zrudla. „Jistě, pane. Jen jsem vyjádřila zklamání nad tím, že Londýn si letos krásy lady Middlethorpeové příliš dlouho neužije.“ Pak se otočila k Sereně. „Bude mi velkým potěšením vás oblékat a toalety ušijeme dostatečně široké, aby vás nikde nic netlačilo. No a příští rok ke mně opět přijdete a společně vytvoříme zázrak, souhlasíte?“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zdvořile usmála, ale v duchu si řekla: Ne, pokud to bude jen trošku možné. Hned jakmile se vrátí zpátky na venkov, měla v úmyslu tam zůstat nadosmrti.</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Madam Augustina Serenu změřila a potom jí předvedla plejádu látek a střihů. Serena nejprve váhala, ale pak si uvědomila, že má o svých šatech jasnou představu. Toužila po eleganci, ale velice diskrétní. Díky tomu se s modistkou několikrát neshodla.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Madam Augustina navrhla u jedněch šatů hlubší výstřih. Přesně podle poslední módy.</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trvala na tom, aby byly šaty ušity přesně podle jejích požadavků.</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Madam doporučovala tenké přiléhavé materiály. Serena si vybrala látky naopak pevnější.</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Modistka jen nesouhlasně kroutila hlavou. „Vám by slušel i pytel, paní.“</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do výběru nezasahoval a trpělivě čekal, až Serena skončí. Madam D’Estervilleová měla pro pánský doprovod připraveny sportovní časopisy a </w:t>
      </w:r>
      <w:r w:rsidRPr="00F3444E">
        <w:rPr>
          <w:rStyle w:val="FontStyle50"/>
          <w:rFonts w:ascii="Book Antiqua" w:hAnsi="Book Antiqua"/>
          <w:lang w:val="cs-CZ" w:eastAsia="cs-CZ"/>
        </w:rPr>
        <w:t xml:space="preserve">Měsíčník </w:t>
      </w:r>
      <w:r w:rsidRPr="00F3444E">
        <w:rPr>
          <w:rStyle w:val="FontStyle47"/>
          <w:rFonts w:ascii="Book Antiqua" w:hAnsi="Book Antiqua"/>
          <w:lang w:val="cs-CZ" w:eastAsia="cs-CZ"/>
        </w:rPr>
        <w:t>a</w:t>
      </w:r>
      <w:r w:rsidRPr="00F3444E">
        <w:rPr>
          <w:rStyle w:val="FontStyle50"/>
          <w:rFonts w:ascii="Book Antiqua" w:hAnsi="Book Antiqua"/>
          <w:lang w:val="cs-CZ" w:eastAsia="cs-CZ"/>
        </w:rPr>
        <w:t> </w:t>
      </w:r>
      <w:r w:rsidRPr="00F3444E">
        <w:rPr>
          <w:rStyle w:val="FontStyle47"/>
          <w:rFonts w:ascii="Book Antiqua" w:hAnsi="Book Antiqua"/>
          <w:lang w:val="cs-CZ" w:eastAsia="cs-CZ"/>
        </w:rPr>
        <w:t>Francis v nich se zájmem listoval.</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Serena skončila, Francis s ní šel ještě koupit potřebné drobnosti: živůtky, šátky, rukavice a čepce a také spodní prádlo, punčochy a korzety. Většina byla jen pro okamžitou potřebu a lepší zboží bylo objednáno speciálně pro ni.</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si musela přiznat, že se jí nakupování líbí. Bylo příjemné vstupovat do různých obchodů a sama si vybírat podle svého vkusu. Zvědavě se podívala na svůj trpělivý doprovod: „Nenudíš se příliš?“</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Mírně se usmál. „Netvrdím, že je to bůhvíjak zábavné, ale nezapomeň, že mám matku a tři sestry. Jsem na podobné nákupy zvyklý. Tamhle vidím něco zajímavějšího.“</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Zaujalo ho klenotnictví. Vstoupili dovnitř a Francis koupil Sereně pěkný stříbrný kartáč na vlasy a hřeben, čelenky, sponky, náhrdelníky, přívěsky a šperkovnici, aby měla své poklady kam ukládat.</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měla velkou radost, ale všimla si, že ani jeden šperk nebyl příliš drahý.</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Zřejmě uměl číst její myšlenky, protože řekl: „Doma na tebe čeká hromada nádherných šperků. Tyto jsem ti koupil jen pro radost.“</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„Pro radost?“ divila se Serena a do očí se jí draly slzy. Až nyní si uvědomila, jak je zvláštní, že nikdy neměla žádné normální šperky kromě svých dvou prstenů.</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Jelikož vlastnila jen jeden pár jednoduchých střevíců a vysoké šněrovací boty, vydali se ještě k ševci, který jí přislíbil několik párů hedvábných střevíčků. Jedny měly být hotovy již na druhý den.</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„Bohužel zatím nebudeš moci jezdit na koni,“ litoval Francis.</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„Stejně to neumím,“ řekla Serena.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„Ty to neumíš?“ divil se. „To musíme brzy napravit.“</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Budoucnost se před Serenou rozprostírala jako nádherný výhled. Věděla sice, že se svým manželem začíná společný život, ale až nyní si uvědomila, že spolu budou i za šest, deset, dvacet let. Podívala se na Francise, který si právě čichal k nějakému parfému. Jak asi bude vypadat, až mu bude čtyřicet? A šedesát? Pomyslela si, že zřejmě pořád dobře.</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Je možné, že celou tu dobu půjde životem po jeho boku? Otočil se k ní a tázavě zvedl obočí. „Myslím, že by sis měla vybrat sama,“ řekl. „Parfém je osobní záležitost.“</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„Ale já ho budu používat kvůli tobě. Který ti voní?“</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Dotkl se jednoho flakónu. „Tento.“</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si přivoněla a znovu se rozhodla pro upřímnost. „Ne. Ten je pro mě příliš květinový.“</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Vyzkoušela další, až narazila na jeden, který jí voněl nejlépe. Byla to jemná vůně, spíše kořeněná než květinová. „Ten voní hezky,“ řekla.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Nanesl jí kapku parfému na zápěstí a přičichl si. „Máš pravdu,“ vydechl. „Je perfektní.“ A jeho oči jí říkaly, že ji chce hned teď a tady.</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vždy považovala mužskou touhu za svého nepřítele. Něco, čemu by se měla vyhýbat za každou cenu. Teď však zjišťovala, jak příjemné je Francise vzrušovat, a vůbec by jí nevadilo, kdyby měla jeho touhu uspokojit.</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Prodavač jim spokojeně balil vybraný parfém, krémy a mýdla a Serena se otočila ke svému manželovi. „Měl jsi strach, že si vyberu parfém podobný tomu, kterým voněly mé šaty, je to tak?“</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„Ano.“</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„Nesnášela jsem tu vůni.“</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je dobře.“ Usmál se a ztišil hlas. „Ty víš, že po tobě toužím, že ano? Chtěl bych tě hned teď a tady.“ Začervenala se. „Ano…“</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„Musím se krotit. Dokonce tě ani odsud nezavezu přímo domů. Potřebuji se zdokonalit v umění sebeovládání, protože jinak by ze mě za týden zbyl jen stín.“</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zasmála a bylo to poprvé, co dokázala žertovat o sexu.</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vyšli na ulici, Francis se jí zeptal: „Co bys chtěla dělat teď?“</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pokoušela uhodnout, co by se mu nejvíce líbilo, ale protože nemohla na nic přijít, odpověděla: „Včerejší procházka se mi moc líbila. Co kdybychom se šli zase někam podívat?“</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„Výborně, ale dnes nebudeme chodit pěšky. Nemůžu dovolit, aby ses tolik unavovala.“ Zatvářil se rozpačitě a Serena musela potlačit další výbuch smíchu. „Pojedeme k Toweru,“ řekl rychle. „Jestli budeš chtít, můžeme si prohlédnout mincovnu.“</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Přemýšlela, jestli mezi její manželské povinnosti patří vyžadovat sex, aby ulevila jeho svědomí. To však může počkat do večera. „To by bylo bezvadné,“ přikývla Serena. „Moc ráda bych viděla, jak se dělají peníze.“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„Řekl bych, že člověk musí mít štěstí a tvrdě pracovat,“ poznamenal suše.</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„Jak to vy můžete vědět, můj pane?“ utahovala si z něho. Zasmál se. „Jen počkej. Brzy zjistíš, že být šlechticem neznamená nemít žádné povinnosti.“</w:t>
      </w:r>
    </w:p>
    <w:p w:rsidR="00A06617" w:rsidRPr="00F3444E" w:rsidRDefault="00A06617" w:rsidP="00312E79">
      <w:pPr>
        <w:pStyle w:val="Style32"/>
        <w:widowControl/>
        <w:tabs>
          <w:tab w:val="left" w:pos="533"/>
        </w:tabs>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w:t>
      </w:r>
      <w:r>
        <w:rPr>
          <w:rStyle w:val="FontStyle47"/>
          <w:rFonts w:ascii="Book Antiqua" w:hAnsi="Book Antiqua"/>
          <w:lang w:val="cs-CZ" w:eastAsia="cs-CZ"/>
        </w:rPr>
        <w:t xml:space="preserve"> </w:t>
      </w:r>
      <w:r w:rsidRPr="00F3444E">
        <w:rPr>
          <w:rStyle w:val="FontStyle47"/>
          <w:rFonts w:ascii="Book Antiqua" w:hAnsi="Book Antiqua"/>
          <w:lang w:val="cs-CZ" w:eastAsia="cs-CZ"/>
        </w:rPr>
        <w:t>dobré náladě dojeli k Toweru.</w:t>
      </w:r>
    </w:p>
    <w:p w:rsidR="00A06617" w:rsidRPr="00F3444E" w:rsidRDefault="00A06617" w:rsidP="00312E79">
      <w:pPr>
        <w:pStyle w:val="Style32"/>
        <w:widowControl/>
        <w:tabs>
          <w:tab w:val="left" w:pos="485"/>
        </w:tabs>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w:t>
      </w:r>
      <w:r>
        <w:rPr>
          <w:rStyle w:val="FontStyle47"/>
          <w:rFonts w:ascii="Book Antiqua" w:hAnsi="Book Antiqua"/>
          <w:lang w:val="cs-CZ" w:eastAsia="cs-CZ"/>
        </w:rPr>
        <w:t xml:space="preserve"> </w:t>
      </w:r>
      <w:r w:rsidRPr="00F3444E">
        <w:rPr>
          <w:rStyle w:val="FontStyle47"/>
          <w:rFonts w:ascii="Book Antiqua" w:hAnsi="Book Antiqua"/>
          <w:lang w:val="cs-CZ" w:eastAsia="cs-CZ"/>
        </w:rPr>
        <w:t>mincovně Serena užasle sledovala mašinu chrlící sto lesklých mincí za minutu. „Proboha, co dělají s tolika penězi?“</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„Vláda jimi platí své dluhy a my je pak používáme na totéž.“</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„Ale odkud se berou?“</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„Ze zlatých a stříbrných dolů po celém světě.“ Měla na jazyku ještě další otázky, ale Francis jí přiložil prst na ústa. „Nesnaž se tomu přijít na kloub, protože jinak přijdeš o iluze.“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si uvědomila, že má Francis pravdu. Například teď byla šťastná, ale kdyby se nad svými pocity hlouběji zamyslela, došla by k jinému názoru.</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„Peníze jsou stejně zvláštní,“ řekla. „Důležité a přitom nesmyslné. Koneckonců bankovky nejsou nic jiného než cár papíru. Nemají žádnou hodnotu.“</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„Slova také nemají hodnotu, pokud nejsou zaštítěna dobrým úmyslem.“</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Tato věta a tón, kterým ji vyslovil, utkvěla Sereně v paměti. Myslela na ni celou cestu domů. Raději by tu poznámku ignorovala, ale její povaha jí to nedovolila.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se ocitli sami, zeptala se ho na to přímo. „Pochybuješ o mých dobrých úmyslech, Francisi?“</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Zasmušile se na ni podíval, ale odpověděl jí bez vytáček. „Nevím. Zdáš se mi příliš rezervovaná. Jako by ses přede mnou nechtěla zcela otevřít.“</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„Jsme svoji teprve dva dny,“ protestovala. „A před tím jsme se vůbec neznali.“</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„Máš pravdu,“ souhlasil, ale nepřestával se mračit.</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Spokojenost, kterou ještě před chvílí pociťovala, byla pryč. Jeho oprávněné pochybnosti ji pohltily. Vymluvila se na únavu a šla si lehnout do postele. Doufala, že za ní přijde a vezme si to jediné, co mu mohla nabídnout.</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Nepřišel a Sereně došlo, že ji nikdy nebude obtěžovat, když se vymluví na únavu. Její manžel byl gentleman. Jeho chování pro ni bylo nepochopitelné. Úplně jiné, než na co byla zvyklá.</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Život by byl mnohem jednodušší, kdyby její manžel nebyl tak laskavý a citlivý, ale na druhé straně nemohla litovat, že takový je.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se večer sešli u večeře, Arabella jim oznámila, že má v úmyslu se hned ráno odstěhovat ke své přítelkyni Maud a zůstat u ní po celou dobu pobytu v Londýně.</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„Proboha, teto,“ podivil se Francis. „Znamená to snad, že Sereně v mé strašlivé přítomnosti nic nehrozí?“</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„Ale, zlatíčko,“ vydechla Arabella pohrdavě, „samozřejmě vás nepřestanu navštěvovat, abych jí byla na blízku.“</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„Nemusíš si dělat starosti,“ řekl Francis. „Díky našemu sňatku se stala členkou společenstva Rebelů a já již o tom informoval Beth Ardenovou.“</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na něho překvapeně podívala, ale neřekla nic. Měla strach, že se jedná o nějakou jinou Beth.</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Chvíli povrchně hovořili o ekonomice a politice, ale pak se Arabella znovu vymluvila na staré kosti a stejně jako o jejich svatební noci odešla spát.</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vstal, aby ji vyprovodil ke dveřím. „Začínám si o tebe dělat starosti, teto. Nemám ti obstarat nějaký posilující sirup?“</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„Pokud nějaký objevíš, vezmi si také trošku. Myslím, že ho brzy budeš potřebovat.“</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zrudl a Serena sklonila hlavu, aby neviděl, jak se směje. Arabella byla báječná. Kéž by se jí Francisova matka podobala.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na nic nečekala a oznámila Francisovi, že je připravená jít do postele. Tentokrát si však dávala dobrý pozor, aby se nezmínila o únavě. Francis ji doprovázel a dokonce i vstoupil do její ložnice.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čekala, jestli ji nezačne svlékat. Nic se však nedělo, a tak zamířila do šatny a zazvonila na komornou, aby jí pomohla s přípravami na lože.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Litovala, že se s ní hned nemiloval. Teď na ni dolehla nervozita. Musela si přiznat, že Francis nebyl s jejím chováním o svatební noci zcela spokojen. Bohužel netušila, co by měla vylepšit. Mohla by předstírat rozkoš a sténat, ale nepřipadalo jí to správné.</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komorná odešla, Serena se zadívala do zrcadla. Aspoň že už má novou noční košili. Nejednalo se o výjimečný model – hezčí košile si nechala ušít na míru –, ale byl z jemné látky a kolem krku a rukávů lemovaný krajkou a pentlemi.</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Otevřely se dveře a do pokoje vstoupil Francis. Serena se snažila nevypadat vystrašeně. Zatím se k ní sice choval laskavě, ale pokaždé, když udělal něco neobvyklého, Serena se obávala nepříjemného překvapení. Nemohla s tím však nic dělat.</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Byl oblečený, ale zřejmě si musel odskočit do svého pokoje, protože v ruce držel sklenici brandy. Podíval se na ni a Serena se zachvěla. Něco v jeho výrazu se jí nelíbilo. Snažila se přesvědčit samu sebe, že je přespříliš citlivá, ale marně.</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Něco se dělo.</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Komorná už jí rozčesala vlasy, ale Serena z nervozity znovu uchopila kartáč a usilovně přemýšlela co říct. „Zmínil ses o Beth Ardenové,“ řekla nakonec. „Měl jsi na mysli Beth Armitageovou?“</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Přistoupil k ní, vzal jí kartáč z ruky a začal jí česat. „Ano. Její manžel je můj dobrý přítel.“</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„Znamená to, že se s ní setkám?“</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„O tom není pochyb.“</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Neznělo to příliš nadšeně. „Nesouhlasíš s tím, pane?“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Netrpělivě odfrkl. „Sereno, přestaň na mě koukat jako vystrašené štěně, které očekává, že ho brzy někdo nakopne. Kdyby mě jen napadlo zabránit ti v setkání s Beth, tvá přítelkyně by mi utrhla hlavu.“</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ho nechtěla ještě více rozzlobit, a tak se rychle zeptala: „A kdo vlastně jsou ti rebelové, o kterých pořád mluvíš, pane?“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Nepřestával jí jemně pročesávat vlasy. „Byli jsme parta spolužáků a rozhodli jsme se založit společenstvo na obranu proti šikaně. Teď už jsme jenom kamarádi, ale když má někdo z nás problém, ví, že se může na ostatní spolehnout. Když se Nicholas – náš bývalý vůdce – oženil, prosadil, že manželky se automaticky stanou členkami společenstva. Takže zatím jsme mezi nás přijali Nicholasovu ženu Eleanor, Lucienovu Beth a Leandrovu novou manželku, se kterou jsem se zatím ještě nesetkal. A možná k nám patří i Blanche.“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na něho překvapeně podívala. „Proč možná?“ Je to snad manželka, která nebyla přijata?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Chvíli mlčel. „Blanche Hardcastleová je milenka, ne manželka.“ Položil kartáč na toaletní stolek a odstoupil stranou. „Nicholas by mi dal. Samozřejmě že je Blanche Rebelka.“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si nervózně začala splétat cop a nepřestávala Francise pozorovat v zrcadle. „Kdybych se stala tvou milenkou, také by mě přijali mezi sebe?“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„Ano. I když nevím, co by se stalo, kdybych se oženil.“ Neklidně se začal procházet po místnosti.</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na něho šokovaně podívala. Žaludek měla jako na vodě. „Ty ses chtěl ženit?“</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Strnul a podíval se na ni. „Muž mého postavení se musí oženit.“</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„Měla jsem na mysli, jestli ses chystal oženit v blízké době?“</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Už si myslela, že jí neodpoví, ale Francis si povzdechl a řekl: „Stejně by ses to dozvěděla, takže bude lepší, když to uslyšíš ode mě. Chystal jsem se požádat o ruku lady Annu Peckworthovou.“</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měl pocit, jako by ji někdo uhodil do břicha. Něco takového ji nikdy nenapadlo. „Ach, Francisi, to je mi moc líto.“</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„Už jsem ti říkal, aby ses mi přestala pořád omlouvat.“</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„Ale…“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 Už o tom nemá smysl mluvit. Anna si brzy najde nového manžela. Je dcerou vévody a přinese do manželství velké věno.“</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Serena se otočila k zrcadlu a oči měla plné slz. Nevěděla, co má dělat. </w:t>
      </w:r>
      <w:r w:rsidRPr="00F3444E">
        <w:rPr>
          <w:rStyle w:val="FontStyle55"/>
          <w:rFonts w:ascii="Book Antiqua" w:hAnsi="Book Antiqua"/>
          <w:spacing w:val="0"/>
          <w:lang w:val="cs-CZ" w:eastAsia="cs-CZ"/>
        </w:rPr>
        <w:t>„Omlouvám</w:t>
      </w:r>
      <w:r w:rsidRPr="00F3444E">
        <w:rPr>
          <w:rStyle w:val="FontStyle55"/>
          <w:rFonts w:ascii="Book Antiqua" w:hAnsi="Book Antiqua"/>
          <w:lang w:val="cs-CZ" w:eastAsia="cs-CZ"/>
        </w:rPr>
        <w:t xml:space="preserve"> </w:t>
      </w:r>
      <w:r w:rsidRPr="00F3444E">
        <w:rPr>
          <w:rStyle w:val="FontStyle55"/>
          <w:rFonts w:ascii="Book Antiqua" w:hAnsi="Book Antiqua"/>
          <w:spacing w:val="0"/>
          <w:lang w:val="cs-CZ" w:eastAsia="cs-CZ"/>
        </w:rPr>
        <w:t>se,“</w:t>
      </w:r>
      <w:r w:rsidRPr="00F3444E">
        <w:rPr>
          <w:rStyle w:val="FontStyle55"/>
          <w:rFonts w:ascii="Book Antiqua" w:hAnsi="Book Antiqua"/>
          <w:lang w:val="cs-CZ" w:eastAsia="cs-CZ"/>
        </w:rPr>
        <w:t xml:space="preserve"> </w:t>
      </w:r>
      <w:r w:rsidRPr="00F3444E">
        <w:rPr>
          <w:rStyle w:val="FontStyle47"/>
          <w:rFonts w:ascii="Book Antiqua" w:hAnsi="Book Antiqua"/>
          <w:lang w:val="cs-CZ" w:eastAsia="cs-CZ"/>
        </w:rPr>
        <w:t>zašeptala a mechanicky si splétala vlasy. Viděla, jak Francis vypil jedním lokem obsah sklenice.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Unaveně se postavila a chystala se odejít do své ložnice. Vstoupil jí do cesty. Pokusila se nevnímat jeho zkoumavý pohled – koneckonců měl na to plné právo –, ale dnes večer se netvářil příjemně.</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„Vypadáš jako školačka,“ vyštěkl.</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podívala do zrcadla a krve by se v ní nedořezal. Francis měl pravdu. Sáhla po té noční košili, protože se jí líbila, ale teď viděla, že udělala chybu. Přesně takové košile nosila ještě před první svatbou ve škole slečny Malloryové.</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 proč si vlasy spletla do dětských copánků? Zřejmě proto, že mluvili o Beth Armitageové. Přesně takto vypadaly, když seděly večer na postelích a svěřovaly se se svými nadějemi a tajemstvími…</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„Omlouvám se,“ zamumlala a rychle zamířila k toaletnímu stolku, aby si rozpustila vlasy. Ruce se jí lehce třásly. Teď ho rozzlobila…, a on na ni byl přitom tak hodný. A navíc mu překazila jeho plán oženit se s dívkou podle svého výběru.</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„Vlastně se nic nestalo.“</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Zavřel za sebou dveře a odešel do své ložnice. Vrátí se k ní? A chce vůbec, aby se vrátil?</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pokusila uklidnit a opřela si hlavu o zápěstí.</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Nechtěl se s ní oženit a ona si ho také nechtěla vzít – tedy aspoň ne za takových okolností. Toužila po dřívější nevinnosti, a zřejmě proto si vybrala tu směšnou noční košili.</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Kéž by jí bylo znovu patnáct. Přála si, aby mohla nevinně flirtovat s mladými chlapci jako v Summer St. Martinu. Chtěla se postupně zamilovávat do muže svého srdce.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Přála si ulehnout se svým chotěm do manželské postele a společně objevovat tělesnou rozkoš. Ale ji už nemohlo nic překvapit a navíc jí Matthew sex zcela zošklivil.</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Tak to není, přesvědčovala sama sebe a narovnala se. Minulou noc jí Francis ukázal, jak umí být laskavý a něžný.</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Ale chtěl se oženit s lady Annou Peckworthovou, připomněla si. Ta něžnost byla určena jí.</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si odvázala stužku u krku a rozevřela výstřih, jak nejvíce to bylo možné. Pak zatřásla vlasy. Lepší už to nebude, pomyslela si. Unaveně vstala ze stoličky a šla si lehnout.</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Nečekala, že by za ní Francis přišel, ale k jejímu překvapení se po chvíli objevil. Na sobě měl jen volnou modrou košili a pod ní zřejmě nic. Opět udělala chybu, měla si lehnout do postele nahá. Přesto napjatě čekala, co se bude dít.</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Zapálil svíci a přiložil dřevo do krbu. Serena si uvědomila, jak příjemné je jen se tak na něho dívat. Svlékl si košili a lehl si k ní do postele. O nic se nepokusil a mlčky ležel na zádech.</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Uběhlo několik minut.</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 to normální? Serena ještě nikdy neležela v posteli s mužem, aniž by s ním měla styk. Dokonce ani tehdy, když sdílela lože s naprosto cizím člověkem, pomyslela si znechuceně.</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Měla by snad něco udělat? Cítila, že je Francis napjatý. Už to déle nevydržela. Natáhla ruku, aby se ho dotkla.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Prudce se pohnul. Strhl ze Sereny pokrývku, kolenem jí roztáhl nohy a vnikl do ní.</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strnula. Francis ztuhl a něco zamumlal. Okamžitě se uvolnila. Ochotně mu nabídla své tělo a uchopila ho za zadek, aby mu ukázala, že nic nenamítá. Když do ní začal narážet, samovolně zaryla prsty do jeho pevného svalstva.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Miloval se s ní mlčky, ani jednou ji nepolíbil, ani jednou ji nepohladil. Když bylo po všem, odvalil se stranou a otočil se k ní zády. „Dobrou noc,“ řekl.</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„Dobrou noc,“ odpověděla Serena do tmy.</w:t>
      </w:r>
    </w:p>
    <w:p w:rsidR="00A06617" w:rsidRPr="00F3444E" w:rsidRDefault="00A06617" w:rsidP="005946EB">
      <w:pPr>
        <w:pageBreakBefore/>
        <w:widowControl/>
        <w:ind w:firstLine="0"/>
        <w:jc w:val="center"/>
        <w:rPr>
          <w:rFonts w:ascii="Book Antiqua" w:hAnsi="Book Antiqua"/>
        </w:rPr>
      </w:pPr>
      <w:r w:rsidRPr="00D3230F">
        <w:rPr>
          <w:rFonts w:ascii="Book Antiqua" w:hAnsi="Book Antiqua"/>
          <w:noProof/>
          <w:lang w:val="en-US" w:eastAsia="en-US"/>
        </w:rPr>
        <w:pict>
          <v:shape id="Obrázok 13" o:spid="_x0000_i1043" type="#_x0000_t75" style="width:278.25pt;height:23.25pt;visibility:visible">
            <v:imagedata r:id="rId28" o:title=""/>
          </v:shape>
        </w:pict>
      </w:r>
    </w:p>
    <w:p w:rsidR="00A06617" w:rsidRPr="00F3444E" w:rsidRDefault="00A06617" w:rsidP="00F3444E">
      <w:pPr>
        <w:pStyle w:val="Style4"/>
        <w:widowControl/>
        <w:jc w:val="both"/>
        <w:rPr>
          <w:rFonts w:ascii="Book Antiqua" w:hAnsi="Book Antiqua"/>
          <w:sz w:val="20"/>
          <w:szCs w:val="20"/>
        </w:rPr>
      </w:pPr>
    </w:p>
    <w:p w:rsidR="00A06617" w:rsidRPr="00F3444E" w:rsidRDefault="00A06617" w:rsidP="00F3444E">
      <w:pPr>
        <w:pStyle w:val="Style4"/>
        <w:widowControl/>
        <w:jc w:val="both"/>
        <w:rPr>
          <w:rFonts w:ascii="Book Antiqua" w:hAnsi="Book Antiqua"/>
          <w:sz w:val="20"/>
          <w:szCs w:val="20"/>
        </w:rPr>
      </w:pPr>
    </w:p>
    <w:p w:rsidR="00A06617" w:rsidRPr="00F3444E" w:rsidRDefault="00A06617" w:rsidP="00F3444E">
      <w:pPr>
        <w:pStyle w:val="Style4"/>
        <w:widowControl/>
        <w:jc w:val="both"/>
        <w:rPr>
          <w:rFonts w:ascii="Book Antiqua" w:hAnsi="Book Antiqua"/>
          <w:sz w:val="20"/>
          <w:szCs w:val="20"/>
        </w:rPr>
      </w:pPr>
    </w:p>
    <w:p w:rsidR="00A06617" w:rsidRPr="00F3444E" w:rsidRDefault="00A06617" w:rsidP="005946EB">
      <w:pPr>
        <w:pStyle w:val="Style4"/>
        <w:widowControl/>
        <w:ind w:firstLine="0"/>
        <w:jc w:val="center"/>
        <w:rPr>
          <w:rStyle w:val="FontStyle46"/>
          <w:rFonts w:ascii="Book Antiqua" w:hAnsi="Book Antiqua"/>
          <w:spacing w:val="-90"/>
          <w:position w:val="-12"/>
          <w:lang w:val="cs-CZ" w:eastAsia="cs-CZ"/>
        </w:rPr>
      </w:pPr>
      <w:r w:rsidRPr="00F3444E">
        <w:rPr>
          <w:rStyle w:val="FontStyle46"/>
          <w:rFonts w:ascii="Book Antiqua" w:hAnsi="Book Antiqua"/>
          <w:spacing w:val="-90"/>
          <w:position w:val="-12"/>
          <w:lang w:val="cs-CZ" w:eastAsia="cs-CZ"/>
        </w:rPr>
        <w:t>11</w:t>
      </w:r>
    </w:p>
    <w:p w:rsidR="00A06617" w:rsidRPr="00F3444E" w:rsidRDefault="00A06617" w:rsidP="00F3444E">
      <w:pPr>
        <w:pStyle w:val="Style18"/>
        <w:widowControl/>
        <w:spacing w:line="240" w:lineRule="auto"/>
        <w:ind w:firstLine="284"/>
        <w:rPr>
          <w:rFonts w:ascii="Book Antiqua" w:hAnsi="Book Antiqua"/>
          <w:sz w:val="20"/>
          <w:szCs w:val="20"/>
        </w:rPr>
      </w:pPr>
    </w:p>
    <w:p w:rsidR="00A06617" w:rsidRPr="00F3444E" w:rsidRDefault="00A06617" w:rsidP="00F3444E">
      <w:pPr>
        <w:pStyle w:val="Style18"/>
        <w:widowControl/>
        <w:spacing w:line="240" w:lineRule="auto"/>
        <w:ind w:firstLine="284"/>
        <w:rPr>
          <w:rFonts w:ascii="Book Antiqua" w:hAnsi="Book Antiqua"/>
          <w:sz w:val="20"/>
          <w:szCs w:val="20"/>
        </w:rPr>
      </w:pP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se následujícího rána Serena vzbudila, místo vedle ní bylo prázdné. Večer nemohla dlouho usnout a hlavou se jí honily neodbytné myšlenky.</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Její manžel miloval jinou ženu.</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Něco jiného by bylo vzít si muže, který ji nemiluje a kterého ani ona nemiluje. V takovém případě existuje ještě jistá naděje. Provdala se však za muže, který se chtěl oženit s úplně jinou ženou. Teď už se s tím nedalo nic dělat. Jak řekl Francis, nemá smysl lamentovat nad rozlitým mlékem.</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Toho rána Serena zvracela. Bylo to poprvé a připisovala to spíše své mizérii než těhotenství. Nejraději by zůstala ve svém pokoji, ale tím by se nic nevyřešilo, a tak zazvonila na komornou, aby jí pomohla s oblékáním.</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 salonu seděla jen Arabella a četla si noviny. Francis již zřejmě posnídal a někam odešel.</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Arabella odložila noviny. „Jak se cítíte, dítě? Jste nějaká pobledlá. Není vám dobře?“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posadila a vzala si studený toust. „Ne.“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„Kristepane, drahoušku. Nechte si přinést čerstvé jídlo!“ A než jí v tom stačila Serena zabránit, Arabella zazvonila na zvonek.</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„Nemám hlad.“</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„Uvidíte, že až si dáte do žaludku něco teplého, uleví se vám.“ Do pokoje vstoupil Dibbert a Arabella mu přikázala, aby Sereně donesl snídani. Pak na ni upřela zkoumavý pohled. „Francis vypadal také nějak přešle. Nepohádali jste se?“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„Proč bychom se měli hádat?“</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„Pokud vím, mladí lidé nepotřebují k hádce důvody. Chová se k vám slušně? Pokud chcete, abych tu zůstala, ani se odsud nehnu. Jen jsem si myslela, že pro vás bude lepší, když zůstanete sami.“</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„Není nejmenší důvod, proč byste zde měla zůstávat.“</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 čertu s vámi,“ vykřikla Arabella. „Jste ještě horší než on!“</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na ni podívala. „A kde vlastně Francis je?“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„Šel pryč. Říkal něco o Tattersallu.“ Když viděla Serenin tázavý pohled, dodala: „Tattersall leží blízko Hyde Parku. Prodávají se tam koně, ale muži se tam často scházejí, aby vyrovnali dluhy ze sázek a podobně.“</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„Aha.“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Do pokoje vstoupila komorná a pod dohledem majordoma postavila před Serenu čerstvé tousty, vejce a čaj. „Budete si ještě něco přát, paní?“</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podívala na hromadu jídla a povzdechla si. „Ne, děkuji vám.“</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Ještě včera jí chutnalo. Zřejmě proto, že Francis vypadal spokojeně. Dnes měla co dělat, aby snědla aspoň kousek chleba a vejce.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Trápila se. „Arabello,“ zeptala se nakonec, „co víte o Anně Peckworthové?“</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„Tak proto jste tak přešlá,“ poznamenala Arabella. „Lady Anna je druhou dcerou vévody z Arranu.“</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si zahřívala ruce o šálek s čajem. „Francis ji miluje?“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„Jak to můžu vědět? Jedna věc je však jistá: vy dvě spolu o jeho přízeň bojovat nebudete. Francis se s vámi oženil a je si vědom svých povinností. Nemluvě o tom, že lady Anna je tichá, slušně vychovaná mladá dáma.“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Můj přesný opak, pomyslela si Serena. A co když Francis lady Annu stále miluje, a přestože si je vědom svých povinností, nikdy na ni nezapomene?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mi řekl, že se ji chystal požádat o ruku,“ řekla tiše.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je možné. Sestra ho k tomu tlačila již nejméně rok. Ona a vévodkyně jsou přítelkyně a Anna je přesně ten typ dívky, který by podle Cordelie Francisovi vyhovoval.“</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„Jako jeho matka by to měla vědět.“</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„Kdepak! Cordelie nemá o takových věcech ani potuchy. Vlastně Francise ani nezná. Pořád si ho představuje jako dvanáctiletého chlapce, který ztratil svého milovaného otce a stal se vikomtem.“</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„Vy si tedy nemyslíte, že by se Francis a lady Anna k sobě hodili?“</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Arabella se postavila. „To nedokážu posoudit. A teď už musím jít. Ale pamatujte si – pokud byste mě potřebovala, najdete mě jen pár ulic odsud.“</w:t>
      </w:r>
    </w:p>
    <w:p w:rsidR="00A06617" w:rsidRDefault="00A06617" w:rsidP="00312E79">
      <w:pPr>
        <w:pStyle w:val="Style18"/>
        <w:widowControl/>
        <w:spacing w:line="240" w:lineRule="auto"/>
        <w:ind w:firstLine="284"/>
        <w:rPr>
          <w:rFonts w:ascii="Book Antiqua" w:hAnsi="Book Antiqua"/>
          <w:sz w:val="20"/>
          <w:szCs w:val="20"/>
        </w:rPr>
      </w:pPr>
    </w:p>
    <w:p w:rsidR="00A06617" w:rsidRPr="00F3444E" w:rsidRDefault="00A06617" w:rsidP="00312E79">
      <w:pPr>
        <w:pStyle w:val="Style18"/>
        <w:widowControl/>
        <w:spacing w:line="240" w:lineRule="auto"/>
        <w:ind w:firstLine="284"/>
        <w:rPr>
          <w:rFonts w:ascii="Book Antiqua" w:hAnsi="Book Antiqua"/>
          <w:sz w:val="20"/>
          <w:szCs w:val="20"/>
        </w:rPr>
      </w:pP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w:t>
      </w:r>
      <w:r w:rsidRPr="00F3444E">
        <w:rPr>
          <w:rFonts w:ascii="Book Antiqua" w:hAnsi="Book Antiqua"/>
          <w:sz w:val="20"/>
          <w:szCs w:val="20"/>
        </w:rPr>
        <w:t> </w:t>
      </w:r>
      <w:r w:rsidRPr="00F3444E">
        <w:rPr>
          <w:rStyle w:val="FontStyle47"/>
          <w:rFonts w:ascii="Book Antiqua" w:hAnsi="Book Antiqua"/>
          <w:lang w:val="cs-CZ" w:eastAsia="cs-CZ"/>
        </w:rPr>
        <w:t>tuto roční dobu nebylo v Tattersallu mnoho lidí, ale Tom Allbright již na Francise čekal a byl připraven mu zaplatit. Serenin podsaditý bratr seděl u stolu a popíjel pivo. Když si k němu Francis přisedl, přisunul jeho směrem balíček a list papíru.</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„Nechal jsem si udělat odhad, Middlethorpe, a ty šperky mají hodnotu něco přes tři tisíce. Můžete si to přečíst. Doufám, že vám to bude stačit.“</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tomu muži příliš nedůvěřoval. Podíval se na odhad, ale byl od uznávaného klenotníka. V čem bude zádrhel? Allbright si však žádný podvod dovolit nemůže, to by ho zničilo.</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„Naprosto.“ Francis však necítil uspokojení. Nejraději by toho tlusťocha napadl. Měl se o svou sestru postarat a bylo zřejmé, že je mu její osud naprosto lhostejný. Kdyby ji tehdy nepotkal, mohla ležet mrtvá v příkopě a Allbrightovým by to bylo jedno.</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 postavil a představoval si, jak by se Allbright asi tvářil, kdyby mu oznámil, že se oženil s jeho sestrou. „Nedávno jsem se oženil, sire Thomasi. Je možné, že některé šperky se budou mé manželce líbit.“</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Allbright pozvedl džbánek s pivem. „To vám blahopřeji, pane. Doufám, že ano.“</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Francisovi však neunikl záblesk škodolibosti v jeho očích.</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vycházel ven, zamyšleně potěžkával balík. Vážil dost a byla na něm klenotníkova pečeť. Měl v úmyslu vrátit šperky Sereně – chtěl jí zlepšit náladu poté, co se k ní včera zachoval tak hrubě –, ale teď váhal.</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Nemohl na včerejší noc zapomenout. Ano, zlobil se na ni – zlobil se na ni kvůli Anně a kvůli tomu, že s ním hraje nečestnou hru – ale svůj nesouhlas s jejím chováním jí chtěl demonstrovat tak, že přespí ve své ložnici. Z nějakého důvodu si to však rozmyslel a šel za ní. Nechtěl se s ní však milovat. Chtěl jí dokázat, že se umí ovládat a nenechá sebou manipulovat.</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Tělo ho však zradilo a on ji zneužil, aniž by myslel na její city a rozkoš. Obával se, že kdyby se byla vzpírala, vzal by si ji násilím.</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Teď svého chování litoval a nevěděl, jak se jí znovu podívá do očí. Ještě před chvílí doufal, že mu šperky pomohou. Už však o tom nebyl přesvědčen. Možná by bylo rozumnější, kdyby si obsah balíčku nejprve prohlédl.</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Zamířil do blízkého klubu.</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Byl tmavý chladný den, což přesně odpovídalo Francisově náladě. Kéž by si mohl promluvit s Nicholasem. Nicholas byl jediný člověk, kterému by se svěřil. Jedině on by mu mohl poradit, jak v praxi realizovat své znalosti ze sexuální oblasti a nenechat se unášet chtíčem. O svatební noci si dal předsevzetí, že se bude ovládat, aby mohl uspokojit i svou ženu. Včera se mu to však vymklo z rukou.</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Přesto cítil jisté podráždění. Kdyby se Serena nechovala tak nepřirozeně, moc by mu to pomohlo.</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Na farmě u Postových mu připadala jako zosobnění všech erotických snů – a jak to nakonec dopadlo. O svatební noci byla nervózní jako panna. A teď si hrála na nevinnou školačku, a on aby se cítil jako lotr kvůli tomu, že po ní touží.</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Co ho ještě čeká? Rozhodne se snad Serena složit slib věčné čistoty?</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A někdy se na něho dívala jako vystrašené dítě…</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Pochopitelně, její první manželství nebylo zřejmě příjemné, ale to ještě neznamená, že mu musí projevovat nedůvěru.</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Přál by si, aby se spolu v posteli mohli smát podobně jako při včerejší návštěvě parfumerie. Žádá snad příliš?</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Toužil po nenuceném dotyku. Ne po její naučené manipulaci, ale po něžném, přirozeném dotyku a hebkém polibku.</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Serena se líbala nerada.</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Co si, sakra, počne se ženou, která se nerada líbá? I když chrlil hromy blesky, uvědomoval si, že za jeho podrážděným chováním stojí obavy z blízké budoucnosti.</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 Kiplingovi poslal dopis matce a Arranovým, aby je informoval o svém sňatku. Vévoda a jeho rodina přejdou zprávu mrazivým mlčením, ale matka to tak nenechá. Buď počká, až přijedou na venkov, nebo se vydá do Londýna, aby jim dala na vědomí své pobouření.</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Proto nelenil a poslal dopis do Meltonu, aby o celé situaci informoval Rebely a požádal je o podporu pro Serenu i pro sebe. Beth Ardenová Sereně určitě podá pomocnou ruku.</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Měl pokušení napsat i Nicholasovi, ale nakonec to neudělal. Koneckonců byl únor, což není vhodná doba pro cestování, a Francis věděl, že Nicholas nerad odjížděl bez své manželky a dítěte. Stejně se je chystal co nejdříve navštívit, jen co odezní první bouře.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Vstoupil do klubu a nepřestával přemýšlet o tom, jak celou záležitost přežít s co nejmenšími ztrátami. Možná proto si včas nevšiml Uffhama.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„Middlethorpe, příteli! Rád vás zase vidím.“</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zaraženě zíral na Annina bratra a přemýšlel, co mu má říct. Bylo zřejmé, že Uffham o jeho svatbě ještě neví.</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„Určitě vás potěší, že Anna už je zase zdravá jako řípa,“ pokračoval Uffham. „Předpokládám, že se u nás brzy zastavíte.“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 zhluboka nadechl a gestem ruky vyzval Uffhama, aby ho následoval do malého salonku. Zavřel za nimi dveře.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„Něco se děje?“ zajímal se nic netušící Uffham.</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„Ano,“ odpověděl Francis a položil zabalené šperky na stůl. „Oženil jsem se.“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Lord Uffham se na něho překvapeně podíval. „Neříkejte, že jste se s Annou vzali tak rychle?“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„Moje manželka se jmenuje Serena. Vzali jsme se před dvěma dny.“</w:t>
      </w:r>
    </w:p>
    <w:p w:rsidR="00A06617" w:rsidRPr="00F3444E" w:rsidRDefault="00A06617" w:rsidP="00312E79">
      <w:pPr>
        <w:pStyle w:val="Style18"/>
        <w:widowControl/>
        <w:spacing w:line="240" w:lineRule="auto"/>
        <w:ind w:firstLine="284"/>
        <w:rPr>
          <w:rStyle w:val="FontStyle50"/>
          <w:rFonts w:ascii="Book Antiqua" w:hAnsi="Book Antiqua"/>
          <w:lang w:val="cs-CZ" w:eastAsia="cs-CZ"/>
        </w:rPr>
      </w:pPr>
      <w:r w:rsidRPr="00F3444E">
        <w:rPr>
          <w:rStyle w:val="FontStyle47"/>
          <w:rFonts w:ascii="Book Antiqua" w:hAnsi="Book Antiqua"/>
          <w:lang w:val="cs-CZ" w:eastAsia="cs-CZ"/>
        </w:rPr>
        <w:t xml:space="preserve">Pořád mu to ještě nedocházelo. „Pane Bože! Vy… vy </w:t>
      </w:r>
      <w:r>
        <w:rPr>
          <w:rStyle w:val="FontStyle50"/>
          <w:rFonts w:ascii="Book Antiqua" w:hAnsi="Book Antiqua"/>
          <w:lang w:val="cs-CZ" w:eastAsia="cs-CZ"/>
        </w:rPr>
        <w:t>sketo!</w:t>
      </w:r>
      <w:r w:rsidRPr="00F3444E">
        <w:rPr>
          <w:rStyle w:val="FontStyle50"/>
          <w:rFonts w:ascii="Book Antiqua" w:hAnsi="Book Antiqua"/>
          <w:lang w:val="cs-CZ" w:eastAsia="cs-CZ"/>
        </w:rPr>
        <w:t>“</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ustoupil o krok dozadu a zvedl ruku. „Přemýšlejte, Uffhame. Vaše rodina by si nepřála rozruch.“</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 viditelnými problémy potlačil Uffham touhu vyzvat Francise na souboj. „Anna to už ví?“ zeptal se chladně.</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„Předpokládám, že ano. Hned po svatbě jsem jí napsal.“</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Uffham na něho nepřestával nevěřícně zírat. „Kristepane, Middlethorpe, </w:t>
      </w:r>
      <w:r w:rsidRPr="00F3444E">
        <w:rPr>
          <w:rStyle w:val="FontStyle50"/>
          <w:rFonts w:ascii="Book Antiqua" w:hAnsi="Book Antiqua"/>
          <w:lang w:val="cs-CZ" w:eastAsia="cs-CZ"/>
        </w:rPr>
        <w:t xml:space="preserve">proč </w:t>
      </w:r>
      <w:r w:rsidRPr="00F3444E">
        <w:rPr>
          <w:rStyle w:val="FontStyle47"/>
          <w:rFonts w:ascii="Book Antiqua" w:hAnsi="Book Antiqua"/>
          <w:lang w:val="cs-CZ" w:eastAsia="cs-CZ"/>
        </w:rPr>
        <w:t>jste to udělal? Chudákovi Anně to zlomí srdce. A já si myslel… já si myslel, že vám na ní záleží.“</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„Záleželo mi na ní, ale zřejmě ne dost. Serena je v jiném stavu.“</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Uffham zrudl. „Chápu. Podle mého názoru měla Anna vlastně štěstí.“</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„Zřejmě máte pravdu.“</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Uffham bez dalšího slova opustil místnost. Francis se zhluboka nadechl. Nebyl to příjemný rozhovor, ale aspoň se mu podařilo předejít souboji. To by mu ještě scházelo.</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 nepříjemných myšlenek ho vytrhlo zaklepání na dveře. Nedovedl si představit, kdo by to mohl být – tedy ovšem pokud si to Uffham nerozmyslel a neposlal za ním svého sekundanta.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Zamířil ke dveřím a prudce je otevřel.</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Lucien de Vaux překvapeně zvedl obočí. „Uffham mi říkal, že jsi tady.“</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Francisovi se ulevilo. „Pokud nejsi jeho sekundant, můžeš jít dál.“</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Lucien vstoupil dovnitř a zavřel za sebou dveře. „Sekundant? Proč by tě měl vyzývat na souboj?“</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„Protože jsem zradil jeho sestru.“</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„Ale souboj by stejně nic nevyřešil.“</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„Myslím, že se mi ho o tom podařilo přesvědčit. Byl to pro něho šok, protože o tom ještě nevěděl.“</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„Pro mě to byl také šok, abych byl upřímný. Vycítil jsem, že mezi tebou a Serenou Rivertonovou něco je, ale… nemyslel jsem si, že se oženíš se ženou, která ti nemůže dát dědice.“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 těhotná,“ přerušil ho Francis. „K čertu, myslím, že bych to měl napsat do novin! Lord Middlethorpe si Vám dovoluje oznámit, že se oženil se Serenou, bývalou lady Rivertonovou, protože ta je již ve třetím měsíci těhotenství a otcem není nikdo jiný než lord Middlethorpe osobně!“</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Lucien zazvonil na zvonek. Když se objevil diskrétní sluha, objednal brandy. Sluha za chvilku donesl karafu, Lucien nalil do sklenic a jednu podal Francisovi. „To je jediný důvod, proč ses s ní oženil?“</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 zhluboka napil. „Byl jsem téměř zasnouben s Annou Peckworthovou. Myslím, že kdybych neměl přiloženou pistoli k hlavě, oženil bych se s Annou.“</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 lituješ toho? Kdyby ses nedvořil lady Anně, vadila by ti ta pistole?“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„Začínáš mluvit jako Nicholas,“ odsekl Francis. „Ale moc ti to nejde, takže toho raději nechej.“</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„Proboha,“ vykřikl Lucien. „Ještě mě nakonec vyzveš na souboj, a já se ti jen snažím pomoct.“</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si prohrábl vlasy. „Omlouvám se. Necítím se právě nejlépe, Luciene, a ještě mám před sebou rozhovor s matkou a možná i s Anniným otcem.“ Podíval se na přítele. „Beth přijela s tebou?“</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„Poté, co jsme obdrželi tvůj překvapivý dopis, jsme se všichni okamžitě rozjeli do Londýna. Bydlíme v Belcravenu. Samozřejmě kromě Hala a Blanche. Ti jsou v jejím bytě.“</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„Díky Bohu. Doufal jsem, že Beth by mohla Serenu podpořit. Nebude to pro ni snadné.“</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„Pochopitelně. A co kdybyste dnes večer přišli na večeři do Paláce?“ Rebelové nazývali krásné sídlo vévody z Belcravenu Palác.</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„Nebude to Beth vadit?“</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„Ta by ti dala, kdyby tě slyšela. Vlastně to byl její nápad. Pokud ti to ještě nedošlo, tak Serena a Beth nejsou pouze kamarádky ze školy, ale navíc se ve stejnou dobu stanou matkami. Až se ty dvě proti nám spolčí, budeme se třást strachy.“</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 musel smát. „Díky Bohu za Rebely.“</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„Amen.“</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vycházeli z místnosti, Francis si vzpomněl na hlavní důvod, proč vlastně do klubu přišel. „Počkej, Luci, chtěl jsem si ještě něco prohlédnout.“</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„Co to je?“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Sereniny šperky, kterými Allbright zaplatil svůj dluh. Chtěl jsem jí je vítězně položit do klína, ale teď. „Co se stalo?“</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„Vypadal podezřele. Tvářil se, jako by měl něco za lubem. Pokud tam opravdu něco nastrčil, nechci, aby to Serena našla.“ Zlomil pečeť a rozbalil balíček.</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Každý jednotlivý šperk byl ve vlastním měkkém pouzdře, a tak Francis vysypal obsah prvního. Pak druhého. A dalšího a dalšího, až před ním ležela celá třpytivá kolekce.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Zlato a drahokamy měly zcela určitě hodnotu nejméně tří tisíc guineí, ale nebylo divu, že se s nimi Allbrightovi tak ochotně rozloučili. Bylo by téměř nemožné prodat šperky za jejich skutečnou cenu.</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Bylo až neuvěřitelné, jak zlato, safíry, rubíny a perly mohou vypadat nevkusně. Některé šperky byly vysloveně obscénní, jako například velká barokní perla, která připomínala ztopořený penis. Jiné byly jedním slovem vulgární. Jen stěží se dalo předpokládat, že by si je nějaká dáma vzala do společnosti.</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zvedl rubínový a smaragdový náhrdelník, který vypadal jako obojek pro psa. Když si všiml zlatého řetízku připevněného k náhrdelníku, došlo mu, že se opravdu jedná o obojek. To, co považoval za náramek, byla ve skutečnosti pouta…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„Tak, jak to vypadá?“ zajímal se Lucien a přistoupil blíže.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 pokusil celou kolekci zakrýt, ale pak si uvědomil, že je to zbytečné. Lucien si mlčky prohlížel třpytivé šperky. „Když se rozeberou, mohl bys za ně dostat dost peněz,“ řekl nakonec.</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„Ano.“ Francis byl vzteky bez sebe, když si uvědomil, v jakém otroctví Serena žila.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Lucien smetl šperky do jednoho většího pouzdra. „Zanes je do nějakého diskrétního zlatnictví a nech z nich vyrobit něco lepšího. Takže se večer uvidíme v Paláci?“</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„Ano,“ přikývl Francis, který se ještě pořád nemohl vzpamatovat z toho, co právě viděl. „Díky, Luciene.“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„Nedělej si z toho těžkou hlavu.“ Francis poznal, že to byl návod, jak se s celou záležitostí vyrovnat, ale bohužel mu to svědomí nedovolilo.</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Obvinil ji, že na něho hledí jako vystrašené štěně, a její manžel jí dával na krk obojek.</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Řekl jí, že ji neuhodí, a mezi šperky byl bičík s vykládanou rukojetí.</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Vzal si ji ve tmě a bez jediného slova, jako by nebyla člověk, ale věc, a její první manžel ji bezesporu považoval za svůj majetek.</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Odešel z klubu a zamířil domů. Stále ještě nevěděl, co udělá.</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Cestou na Hertford Street prošel kolem mladíka, který prodával štěně. Ještě nikdy se s ničím podobným nesetkal, ale ten chlapec – mohlo mu být tak deset – měl v ruce zakrytý košík a volal: „Stěně! Štěně na prodej. Pěkné, zdravé štěně!“</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 zastavil a řekl: „Ukaž mi ho.“</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Chlapcův obličej se rozzářil. Odkryl košík a odhalil zlaté chlupaté klubíčko. Štěně se okamžitě probudilo a začalo se škrábat po stěnách košíku nahoru. Rozzlobeně přitom mávalo ocáskem. Mohlo být tak deset týdnů staré.</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„Proč ho prodáváš?“ zeptal se Francis.</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„Zbylo nám už jenom tohle, pane. Táta říkal, že jestli ho ještě dneska večer najde doma, utopí ho. Je to fenka. Nikdo si ji nevzal, protože je trošku malá, ale jinak je zdravá a moc milá.“</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„Kdo jsou její rodiče?“ Polechtal štěně za ouškem. Opravdu vypadalo rozkošně.</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„Matka je kokršpanělka, ale otec není jistý.“</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Jinými slovy čistokrevný vořech. Francis však neodolal pokušení. Chtěl dnes něco Sereně přinést a šperky se ukázaly jako dosti nevhodný dárek. „Kolik za něho chceš?“ zeptal se.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Chlapec se na Francise obezřetně podíval, ale pak řekl: „Abych byl upřímný, pane, dám vám ho zadarmo, jen když mi slíbíte, že se o něho budete starat. Musím vás však požádat o tři pence za košík. Ten je totiž maminčin.“</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si od něho vzal košík a vtiskl mu do ruky korunu. „To je za tvoji upřímnost. Nemusíš se bát, bude se mít jako v bavlnce.“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Chlapec vykulil oči. „Děkuji vám, pane! Bůh vám žehnej!“</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pokračoval v cestě a uklidňoval se, že když už nic jiného, aspoň dnes udělal jednomu člověku radost. Když se rozestoupily mraky a na obloze vysvitlo slunce, chápal to jako souhlas samotného Boha.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Představoval si, jak dává štěně Sereně, a odměnou mu bude její radost. Také si však hned představil, jak jí štěně okamžitě samým vzrušením zašpiní šaty. Z toho důvodu nezamířil k hlavnímu vchodu, ale vydal se k zahradě, aby si štěně mohlo ulevit. Snad bude mít štěstí a pejsek pochopí, co se po něm žádá.</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Cestou narazil na zamyšleného muže, který kráčel proti němu. Ten muž měl viditelně plnou hlavu starostí, ale když uviděl Francise, prudce zastavil, jako by mu chtěl něco říct. Pak však jen zakroutil hlavou a pokračoval v chůzi.</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 otočil a díval se za ním. Byl to snad nějaký blázen, nebo ho překvapilo, že zde Francise potkává? Určitě toho muže neznal. Musel být nejméně o deset let starší než on a měl vysokou robustní postavu. Pod pláštěm se mu rýsovala široká ramena a červené tváře mu zářily zdravím.</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pokrčil rameny. Má dost vlastních problémů, takže ještě nebude hledat záhady tam, kde žádné nejsou. Vstoupil do zahrady a vypustil štěně na zem.</w:t>
      </w:r>
    </w:p>
    <w:p w:rsidR="00A06617" w:rsidRDefault="00A06617" w:rsidP="00312E79">
      <w:pPr>
        <w:pStyle w:val="Style18"/>
        <w:widowControl/>
        <w:spacing w:line="240" w:lineRule="auto"/>
        <w:ind w:firstLine="284"/>
        <w:rPr>
          <w:rFonts w:ascii="Book Antiqua" w:hAnsi="Book Antiqua"/>
          <w:sz w:val="20"/>
          <w:szCs w:val="20"/>
        </w:rPr>
      </w:pPr>
    </w:p>
    <w:p w:rsidR="00A06617" w:rsidRPr="00F3444E" w:rsidRDefault="00A06617" w:rsidP="00312E79">
      <w:pPr>
        <w:pStyle w:val="Style18"/>
        <w:widowControl/>
        <w:spacing w:line="240" w:lineRule="auto"/>
        <w:ind w:firstLine="284"/>
        <w:rPr>
          <w:rFonts w:ascii="Book Antiqua" w:hAnsi="Book Antiqua"/>
          <w:sz w:val="20"/>
          <w:szCs w:val="20"/>
        </w:rPr>
      </w:pP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Arabella odešla, Serena se rozhodla důkladně si prohlédnout svůj nový domov. Objevila, že Francisova matka zde má ložnici a salonek. Na druhé straně Francis v domě zřejmě příliš často nepobýval a pravděpodobně si pronajímal mládenecký byt někde jinde.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Uvažovala, jestli si ten byt ponechá i teď, když se oženil, a pokud ano, k jakým účelům ho bude využívat.</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Každopádně bylo jasné, že tento dům patřil jeho matce, což Sereně nezvedlo náladu.</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Všimla si, že venku vysvitlo slunce, a zazvonila na komornou, aby jí donesla plášť. Rozhodla se prozkoumat zahradu za domem. Na městskou zahradu byla dosti velká a navržena tak, aby budila dojem venkovské samoty. Chodníčky lemovaly keře a stromy, takže chvílemi si připadala, jako by se procházela v parku. Teď v zimě na stromech nebylo listí, ale v létě to tu muselo vypadat nádherně.</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Narazila na zahradníka, okopávajícího záhon. Muž ji pozdravil.</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„Moc hezká zahrada,“ řekla Serena.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„Máte pravdu, paní. Lady Middlethorpeová ji založila již nejméně před dvaceti lety.“</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usmála a pokračovala v chůzi, ale nemohla přestat myslet na Francisovu matku.</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Jelikož byl únor, příliš květin v zahradě nebylo, ale úplně vzadu, kde slunce svítilo nejvíce, spatřila zlaté a purpurové krokusy, mezi kterými vyčnívaly jemné kvítky sněženek. Sehnula se k nim, aby se mohla pokochat jejich krásou, a dokonce si i sundala rukavice a dotýkala se křehkých okvětních lístků. Málem leknutím upadla, když za sebou uslyšela hlasitý výkřik: „Hergot, Cordelie!“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Rychle se postavila a otočila se. Mohutný růžolící muž strnul. „Omlouvám se, madam. Myslel jsem si, že jste lady Middlethorpeová.“</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„Já jsem lady Middlethorpeová, pane.“ Serena začala couvat. Husté keře pro ni nyní mohly znamenat nebezpečí. Podívala se za sebe a uviděla bránu, vedoucí zřejmě do zadní ulice.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„Cože?“ Muže to viditelně překvapilo. „To znamená, že Middlethorpe se oženil. V tom případě musíte být lady Anna.“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cítila, jak rudne. „Ne, pane. Jmenuji se Serena, lady Middlethorpeová.“ Bylo zřejmé, že se jedná o nějakého rodinného přítele, a Serena se přestala bát. „A kdo jste vy?“</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„Ferncliff. Charles Ferncliff.“ Téměř bezmyšlenkovitě jí podával vizitku.</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„Předpokládám, pane Ferncliffe, že byste rád mluvil s matkou mého muže, ale obávám se, že ta je stále ještě na venkově.“</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„Všiml jsem si klepadla na dveřích, a tak jsem se domníval…,“ zamumlal. Pak se pozorně zadíval na Serenu. Byl to hezký, statný muž a vypadal inteligentně a upřímně, přestože se choval poněkud podivně.</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„Jak správně předpokládáte,“ řekl, „rád bych s lady Middlethorpeovou probral jisté důležité záležitosti. Tedy s lady Middlethorpeovou vdovou,“ opravil se. Najednou se rozesmál. „Myslím, že se jí nebude líbit být lady vdovou. Aspoň mám nějakou naději. Nevíte, jestli má teď někdy přijet do města?“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nevím, pane. Pokud s ní chcete opravdu mluvit, bude lepší, když za ní pojedete na její venkovské sídlo. Není to odsud příliš daleko.“</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Zakroutil hlavou a usmál se. „Až se dozví tu novinu, okamžitě přijede.“ Uklonil se. „Přeji vám vše nejlepší, lady Middlethorpeová, a vyřiďte mou gratulaci i vašemu manželovi.“</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Pak zmizel.</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chvíli přemýšlela o podivném setkání, ale pak zjistila, že stejně na nic nepřijde. Přesto se musela zamyslet nad tím, jaká asi Francisova matka doopravdy je.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Nikdy by ji nenapadlo, že ta důstojná žena z obrazu by mohla mít důvěrné styky s panem Charlesem Ferncliffem.</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Uvědomila si, že stále drží v ruce jeho vizitku, a rychle ji schovala do kapsy. Až se Francis vrátí, na všechno se ho zeptá.</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Pokud se tedy vrátí. Určitě se vrátí, napovídal jí zdravý rozum, ale stejně měla strach, že ji navždy opustil.</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Smutně se vrátila zpátky do domu. V Summer St. Martinu si zvykla na práci, ale v tomto domě nebylo její pomoci třeba. Posadila se do obývacího pokoje a začala přemýšlet.</w:t>
      </w:r>
    </w:p>
    <w:p w:rsidR="00A06617" w:rsidRDefault="00A06617" w:rsidP="00312E79">
      <w:pPr>
        <w:pStyle w:val="Style18"/>
        <w:widowControl/>
        <w:spacing w:line="240" w:lineRule="auto"/>
        <w:ind w:firstLine="284"/>
        <w:rPr>
          <w:rFonts w:ascii="Book Antiqua" w:hAnsi="Book Antiqua"/>
          <w:sz w:val="20"/>
          <w:szCs w:val="20"/>
        </w:rPr>
      </w:pPr>
    </w:p>
    <w:p w:rsidR="00A06617" w:rsidRPr="00F3444E" w:rsidRDefault="00A06617" w:rsidP="00312E79">
      <w:pPr>
        <w:pStyle w:val="Style18"/>
        <w:widowControl/>
        <w:spacing w:line="240" w:lineRule="auto"/>
        <w:ind w:firstLine="284"/>
        <w:rPr>
          <w:rFonts w:ascii="Book Antiqua" w:hAnsi="Book Antiqua"/>
          <w:sz w:val="20"/>
          <w:szCs w:val="20"/>
        </w:rPr>
      </w:pP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se Francis vrátil domů, překvapilo ho, že Serena sedí sama v obývacím pokoji. Sakra, zapomněl, že se Arabella dnes stěhuje. Kromě svých bratrů neznala Serena v Londýně živou duši. Měl by se o svoji ženu lépe starat.</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Už si ani nebyl jist, zda jí jeho dárek udělá radost. Začal mu připadat hloupý a sentimentální. Co když Serena nemá ráda psy?</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 navíc je s takovým štěnětem spousta práce. Aspoň že si to zvíře v zahradě ulevilo, i když zpátky do košíku se mu moc nechtělo.</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vstoupil do pokoje a Serena nervózně vyskočila. Překvapeně se dívala na košík v manželově ruce. „Dobrý den. Co to je?“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Že by se ho opravdu bála? „To je dárek pro tebe. Ale pokud se ti nebude líbit, pokusím se ho někam…“ Položil košík na stůl.</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k němu nedůvěřivě přistoupila. Francise píchlo u srdce. Bylo zřejmé, že jeho žena si na překvapení nepotrpí. Chtěl by vyléčit její rány a naučit ji, jak se radovat, ale nebyl si jist, zda to dokáže. Vzpomněl si, jak v Summer St. Martinu seděla na zídce a povzbuzovala své ctitele. Tehdy vypadala šťastně, ale když ho uviděla, okamžitě zvážněla.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Nervózně se na něho podívala a potom odkryla košík. Štěně se okamžitě začalo drápat ven.</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„Jé!“ Váhavě vzala do dlaní zlaté chlupaté klubko. Štěně ji začalo očichávat a vzrušením se málem vykroutilo z její náruče. Ocáskem mávalo jako zběsilé. „Jak je krásný a roztomilý!“</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Na okamžik se na svého muže podívala a Francise napadlo, jestli ta slova nejsou určena jemu. Srdce mu samou radostí poskočilo.</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„Takže se ti líbí?“ zeptal se.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zářila štěstím. Byl na ni úžasný pohled. „Je nádherné! Moc ti děkuji!“</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Přitiskla si štěňátko k hrudi a mumlala mu do ouška sladké hlouposti. Když jí olízlo bradu, zasmála se.</w:t>
      </w:r>
    </w:p>
    <w:p w:rsidR="00A06617" w:rsidRPr="00F3444E" w:rsidRDefault="00A06617" w:rsidP="00312E79">
      <w:pPr>
        <w:pStyle w:val="Style18"/>
        <w:widowControl/>
        <w:tabs>
          <w:tab w:val="left" w:pos="1531"/>
        </w:tabs>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„A jak je chytré,“ dodal Francis a vytáhl z kapsy rukavice. „Myslím, že jsou tvoje. Našlo je v zahradě a trvalo </w:t>
      </w:r>
      <w:r>
        <w:rPr>
          <w:rStyle w:val="FontStyle47"/>
          <w:rFonts w:ascii="Book Antiqua" w:hAnsi="Book Antiqua"/>
          <w:lang w:val="cs-CZ" w:eastAsia="cs-CZ"/>
        </w:rPr>
        <w:t>na tom, abych je vzal s sebou.“</w:t>
      </w:r>
    </w:p>
    <w:p w:rsidR="00A06617" w:rsidRPr="00F3444E" w:rsidRDefault="00A06617" w:rsidP="00312E79">
      <w:pPr>
        <w:pStyle w:val="Style18"/>
        <w:widowControl/>
        <w:tabs>
          <w:tab w:val="left" w:pos="1531"/>
        </w:tabs>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podívala na malého hrdinu. „Ty jsi ale chytré zvířátko!“ Vzala si od Francise rukavice, klekla si na zem a mávala jimi pro zábavu před svým novým kamarádem.</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 ten se výborně bavil.</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již ležela na podlaze a dovolila zvířátku, aby si s ní dělalo, co chce. Štěně se schovávalo v jejích sukních, tahalo ji za pentle a hrálo si s rukavicemi. Serena se smála, když jí vylezlo na prsa a očichávalo živůtek. Chichotala se, líbala ho a pak vypískla, když se jí štěně zamotalo do pramene vlasů, který se jí uvolnil z drdolu.</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ji pozoroval s hlubokým uspokojením. Tento den sice nezačal nejlépe, ale nakonec se vydařil a budoucnost už mu nepřipadala tak černá.</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 tu chvíli se otevřely dveře a do místnosti vstoupila jeho rozzlobená matka.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Prudce se zastavila.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rychle posadila a přitiskla si štěně k hrudi.</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si povzdechl. Ještě před chvílí se cítil tak dobře. Postavil se. „Dobrý den, matko.“</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Za lady Middlethorpeovou stála její komorná, ale lady vdova jí zavřela dveře před nosem. „Francisi, jak jsi to mohl </w:t>
      </w:r>
      <w:r w:rsidRPr="00F3444E">
        <w:rPr>
          <w:rStyle w:val="FontStyle50"/>
          <w:rFonts w:ascii="Book Antiqua" w:hAnsi="Book Antiqua"/>
          <w:lang w:val="cs-CZ" w:eastAsia="cs-CZ"/>
        </w:rPr>
        <w:t xml:space="preserve">udělat!“ </w:t>
      </w:r>
      <w:r w:rsidRPr="00F3444E">
        <w:rPr>
          <w:rStyle w:val="FontStyle47"/>
          <w:rFonts w:ascii="Book Antiqua" w:hAnsi="Book Antiqua"/>
          <w:lang w:val="cs-CZ" w:eastAsia="cs-CZ"/>
        </w:rPr>
        <w:t>Propíchla Serenu pohledem.</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„Matko, dovol, abych ti představil svoji ženu Serenu. Pokud se k ní nehodláš chovat slušně, bude lepší, když okamžitě odejdeš.“</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postavila a začala si uhlazovat sukni a rozcuchané vlasy.</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Vdova na ni upřela pronikavý pohled. „</w:t>
      </w:r>
      <w:r w:rsidRPr="00F3444E">
        <w:rPr>
          <w:rStyle w:val="FontStyle47"/>
          <w:rFonts w:ascii="Book Antiqua" w:hAnsi="Book Antiqua"/>
          <w:i/>
          <w:iCs/>
          <w:lang w:val="cs-CZ" w:eastAsia="cs-CZ"/>
        </w:rPr>
        <w:t>S</w:t>
      </w:r>
      <w:r w:rsidRPr="00F3444E">
        <w:rPr>
          <w:rStyle w:val="FontStyle50"/>
          <w:rFonts w:ascii="Book Antiqua" w:hAnsi="Book Antiqua"/>
          <w:lang w:val="cs-CZ" w:eastAsia="cs-CZ"/>
        </w:rPr>
        <w:t xml:space="preserve">erena Rivertonová!“ </w:t>
      </w:r>
      <w:r w:rsidRPr="00F3444E">
        <w:rPr>
          <w:rStyle w:val="FontStyle47"/>
          <w:rFonts w:ascii="Book Antiqua" w:hAnsi="Book Antiqua"/>
          <w:lang w:val="cs-CZ" w:eastAsia="cs-CZ"/>
        </w:rPr>
        <w:t>Ale pak si zřejmě uvědomila smysl Francisových slov a zhluboka se nadechla. „Čaj. Potřebuji čaj.“ Sundala si kožich a upjatě se posadila na židli.</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vrátila štěně do košíku a rychle zazvonila na zvonek. Když se objevila komorná, objednala čaj.</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Lady Middlethorpeová se dívala na svého syna. „Francisi,“ řekla nakonec, „ráda bych si s tebou promluvila o samotě.“</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Otočil se k Sereně a usmál se na ni. „Bude lepší, když ji nechám vymluvit, miláčku.“</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Serenu jeho oslovení viditelně překvapilo, ale rychle se natáhla pro košík a chystala se odejít. Pak se však otočila ke své nové tchyni. „Nebyla to jeho chyba,“ řekla naléhavě. „Opravdu ne.“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„Sereno!“ Francis ji ostře okřikl, aby předešel skandálnímu odhalení, ale hned ho mrzelo, že Serenu vystrašil. Polkla a s košíkem v ruce odešla pryč. Teď, když znal příčinu jejího strachu, zoufale toužil rozběhnout se za ní a ujistit ji, že to nemyslel špatně.</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„Francisi,“ pokračovala matka hned, jakmile se za Serenou zavřely dveře, „ty ses snad musel zbláznit. A ona se absolutně neumí chovat. Válela se tu na zemi a ukazovala podvazky!“</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„Jenom mně, matko,“ odpověděl mile.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 co Anna?“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Podíval se do země. „Té je mi líto. Ale nepochybuji, že si brzy najde lepšího ženicha.“</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„Vévoda s vévodkyní budou zcela určitě hluboce znepokojeni.“</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„O tom nepochybuji.“</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už sis tu ženu chtěl vzít, proč ses s ní musel oženit tak narychlo?“</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Už je to tu zase. Opravdu by to měl nechat napsat do novin. „Protože je v jiném stavu.“</w:t>
      </w:r>
    </w:p>
    <w:p w:rsidR="00A06617" w:rsidRPr="00F3444E" w:rsidRDefault="00A06617" w:rsidP="00312E79">
      <w:pPr>
        <w:pStyle w:val="Style18"/>
        <w:widowControl/>
        <w:spacing w:line="240" w:lineRule="auto"/>
        <w:ind w:firstLine="284"/>
        <w:rPr>
          <w:rStyle w:val="FontStyle50"/>
          <w:rFonts w:ascii="Book Antiqua" w:hAnsi="Book Antiqua"/>
          <w:lang w:val="cs-CZ" w:eastAsia="cs-CZ"/>
        </w:rPr>
      </w:pPr>
      <w:r w:rsidRPr="00F3444E">
        <w:rPr>
          <w:rStyle w:val="FontStyle47"/>
          <w:rFonts w:ascii="Book Antiqua" w:hAnsi="Book Antiqua"/>
          <w:lang w:val="cs-CZ" w:eastAsia="cs-CZ"/>
        </w:rPr>
        <w:t xml:space="preserve">Lady Middlethorpeová zalapala po dechu. „Chceš říct…? Zatímco ses dvořil lady Anně, tak jsi…? </w:t>
      </w:r>
      <w:r w:rsidRPr="00F3444E">
        <w:rPr>
          <w:rStyle w:val="FontStyle50"/>
          <w:rFonts w:ascii="Book Antiqua" w:hAnsi="Book Antiqua"/>
          <w:lang w:val="cs-CZ" w:eastAsia="cs-CZ"/>
        </w:rPr>
        <w:t>Ty lumpe!“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„Plně s tebou souhlasím.“</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Komorná donesla čaj. Matka se k ničemu neměla, a tak Francis připravil čaj a podal matce šálek. Byla v šoku a koneckonců nebylo divu.</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Obsah šálku vypila celý najednou. „Francisi, pořád nemůžu uvěřit, že bys byl něčeho takového schopen.“</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„Děkuji za kompliment.“</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Hleděla na něho. „Můžeš mi říct proč? Myslela jsem si, že tě znám, že vím, jaký jsi…“</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Ukázalo se, že to bude horší, než očekával. Mohl by matku přerušit a jednoduše přestat odpovídat na její otázky, ale to by nebylo fér. Pravdu jí však říct nemohl.</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„Domníval jsem se, že se ožením s Annou, matko, ale… stalo se to v listopadu, když jsem se rozjel za tím Ferncliffem. Setkal jsem se se Serenou, zachovali jsme se nerozumně a následky na sebe nenechaly dlouho čekat. Nezbývalo mi nic jiného než se s ní oženit. Žádám tě, aby ses k ní chovala slušně.“</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Matka vypadala ještě šokovaněji než předtím. „V listopadu…, to snad ne.“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je ve třetím měsíci,“ potvrdil její obavy. „Až se dítě narodí, všem to bude jasné.“</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Matka se tvářila, jako by ji nic horšího nemohlo potkat.</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„Matko, taková tragédie to zase není,“ zaprotestoval. „Budou sice nějaké řeči, ale takové věci se stávají.“</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„Ale když ty a Anna byste se k sobě </w:t>
      </w:r>
      <w:r w:rsidRPr="00F3444E">
        <w:rPr>
          <w:rStyle w:val="FontStyle50"/>
          <w:rFonts w:ascii="Book Antiqua" w:hAnsi="Book Antiqua"/>
          <w:lang w:val="cs-CZ" w:eastAsia="cs-CZ"/>
        </w:rPr>
        <w:t xml:space="preserve">tolik </w:t>
      </w:r>
      <w:r w:rsidRPr="00F3444E">
        <w:rPr>
          <w:rStyle w:val="FontStyle47"/>
          <w:rFonts w:ascii="Book Antiqua" w:hAnsi="Book Antiqua"/>
          <w:lang w:val="cs-CZ" w:eastAsia="cs-CZ"/>
        </w:rPr>
        <w:t>hodili.“</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věděl, že pokud chce mít konečně klid, musí ten rozhovor co nejdříve ukončit. „Matko, já Serenu miluji.“</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„Opravdu, synáčku?“</w:t>
      </w:r>
    </w:p>
    <w:p w:rsidR="00A06617" w:rsidRPr="00F3444E" w:rsidRDefault="00A06617" w:rsidP="00312E79">
      <w:pPr>
        <w:pStyle w:val="Style29"/>
        <w:widowControl/>
        <w:jc w:val="both"/>
        <w:rPr>
          <w:rStyle w:val="FontStyle70"/>
          <w:rFonts w:ascii="Book Antiqua" w:hAnsi="Book Antiqua"/>
          <w:b w:val="0"/>
          <w:bCs w:val="0"/>
          <w:sz w:val="20"/>
          <w:szCs w:val="20"/>
          <w:lang w:val="cs-CZ" w:eastAsia="cs-CZ"/>
        </w:rPr>
      </w:pPr>
      <w:r w:rsidRPr="00F3444E">
        <w:rPr>
          <w:rStyle w:val="FontStyle70"/>
          <w:rFonts w:ascii="Book Antiqua" w:hAnsi="Book Antiqua"/>
          <w:b w:val="0"/>
          <w:bCs w:val="0"/>
          <w:sz w:val="20"/>
          <w:szCs w:val="20"/>
          <w:lang w:val="cs-CZ" w:eastAsia="cs-CZ"/>
        </w:rPr>
        <w:t>„Ano.“</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 ona tě také miluje?“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„Věřím, že ano.“ A to se vždy považoval za upřímného člověka.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Matka zamyšleně hleděla před sebe. „Myslíš, že láska je to nejdůležitější? Uvědom si, do jaké situace ses dostal.“</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„Myslím, že tak hrozné to zase není…“</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 to hrozné,“ přerušila ho. „Arranovi budou hluboce dotčeni a pochybuji, že ji společnost přijme mezi sebe. Vždyť je to vdova po Matthewovi Rivertonovi!“</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„Její rodina je šlechtického původu.“</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Ledově se na něho podívala. „Allbrightovi byli odjakživa hulváti. Znala jsem otce toho děvčete. Bude lepší, když se co nejdříve vrátíme na venkov.“</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„Obávám se, že to nebude možné.“</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 jakého důvodu tu chceš zůstávat? Ve městě teď není téměř nikdo důležitý a ty nemáš dostatečné konexe, abys jim mohl představit svou manželku, která má navíc pochybnou pověst!“</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„Dnes večeříme v Belcravenu. Beth Ardenová je Serenina přítelkyně.“</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Lady Middlethorpeová vypadala překvapeně. „Máš na mysli markýzu…?“ Vtom jí to došlo. „Zase ti Rebelové. A </w:t>
      </w:r>
      <w:r w:rsidRPr="00F3444E">
        <w:rPr>
          <w:rStyle w:val="FontStyle50"/>
          <w:rFonts w:ascii="Book Antiqua" w:hAnsi="Book Antiqua"/>
          <w:lang w:val="cs-CZ" w:eastAsia="cs-CZ"/>
        </w:rPr>
        <w:t xml:space="preserve">ona </w:t>
      </w:r>
      <w:r w:rsidRPr="00F3444E">
        <w:rPr>
          <w:rStyle w:val="FontStyle47"/>
          <w:rFonts w:ascii="Book Antiqua" w:hAnsi="Book Antiqua"/>
          <w:lang w:val="cs-CZ" w:eastAsia="cs-CZ"/>
        </w:rPr>
        <w:t>byla jen chudá učitelka, než se jí podařilo dotáhnout Ardena k oltáři.“ Povzdechla si. „Ale jsi můj syn a já tě nenechám trpět kvůli… Vypadá to, že tu budu muset zůstat a pomoci ti, když to bude třeba.“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 tím rozhodnutím odkráčela pryč.</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 sesunul do křesla a ukryl si hlavu do dlaní. Představoval si, jaké by to bylo, kdyby se oženil s Annou Peckworthovou. Nejprve by se zasnoubili, asi za dva měsíce by následovala svatba. Všichni by jejich sňatek schvalovali a přáli manželům vše nejlepší. Anna by se o svatební noci chovala ostýchavě a uplynulo by nejméně devět měsíců, než by se jim narodilo první dítě.</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Jak idylická představa.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 postavil a zatlačil podobné myšlenky do pozadí. Stejně už se nedá nic dělat. Teď se musí snažit, aby se celá záležitost vyřešila bez zbytečných skandálů. I když ani žádný skandál netrvá věčně.</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Vydal se za Serenou, aby ji seznámil s plánem na dnešní večer.</w:t>
      </w:r>
    </w:p>
    <w:p w:rsidR="00A06617" w:rsidRDefault="00A06617" w:rsidP="00312E79">
      <w:pPr>
        <w:pStyle w:val="Style18"/>
        <w:widowControl/>
        <w:spacing w:line="240" w:lineRule="auto"/>
        <w:ind w:firstLine="284"/>
        <w:rPr>
          <w:rFonts w:ascii="Book Antiqua" w:hAnsi="Book Antiqua"/>
          <w:sz w:val="20"/>
          <w:szCs w:val="20"/>
        </w:rPr>
      </w:pPr>
    </w:p>
    <w:p w:rsidR="00A06617" w:rsidRPr="00F3444E" w:rsidRDefault="00A06617" w:rsidP="00312E79">
      <w:pPr>
        <w:pStyle w:val="Style18"/>
        <w:widowControl/>
        <w:spacing w:line="240" w:lineRule="auto"/>
        <w:ind w:firstLine="284"/>
        <w:rPr>
          <w:rFonts w:ascii="Book Antiqua" w:hAnsi="Book Antiqua"/>
          <w:sz w:val="20"/>
          <w:szCs w:val="20"/>
        </w:rPr>
      </w:pP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„My nebudeme večeřet doma?“ divila se Serena. „Ale já ještě nemám vhodné šaty.“</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Doufala, že se takto vymluví. Neunikla jí reakce lady vdovy a bála se, že se tak k ní budou chovat všichni. Ani jako Allbrightová nebyla výhodná partie a jako Rivertonová byla naprosto vyřízená. Neklidně se procházela po pokoji a uklidňovala se faktem, že ve svých jednoduchých venkovských šatech nemůže vyrazit do společnosti. Když se tu teď objevila Francisova matka, určitě brzy všichni odjedou do rodinného sídla.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„Můžeš si obléct ty modré šaty. Nebude to nic formálního.“</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„Říkal jsi, že máme jít do vévodského paláce!“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„Ale budou tam pouze Rebelové.“ Zvedl křehkou sošku a zase ji položil. „Musíš mi důvěřovat, Sereno. Nemusíš mít strach. Omlouvám se za svoji matku…“</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nemusíš! Má právo být šokována.“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„Ano, to má. Děkuji ti za pochopení.“ Zamračeně se na ni podíval. „Rád bych si s tebou promluvil o Anně.“</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ho pokusila zastavit gestem ruky. Poslední věc, kterou teď potřebovala, bylo probírat s ním jeho ztracenou lásku. Pevně ji chytil za ruku. „Sereno, já jsem Annu Peckworthovou nikdy nemiloval. Musíš mi to věřit.“</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Pozorně se mu zadívala do očí. Vypadalo to, že mluví pravdu. „Ale chtěl ses s ní oženit.“</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„Ano. Hodili jsme se k sobě. Mám ji i její rodinu moc rád. Doufal jsem, že bych se do ní mohl časem zamilovat.“</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usilovně snažila, aby na ní nebyla vidět bolest, kterou cítila při každém jeho slovu. Snažil se k ní chovat laskavě a upřímně. Možná se do sebe také časem zamilujeme, napadlo ji, ale příliš v to nevěřila. Ona se k němu nehodí a o její rodině si všichni musejí myslet jen to nejhorší. „Děkuji ti za upřímnost,“ řekla.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„Budu k tobě vždy upřímný, Sereno. Mohu totéž očekávat od tebe?“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„Jistě.“</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Jemně ji pohladil po tváři. „V tom případě si myslím, že nebudeme mít problém.“ Myslela si, že ji políbí, a i když si na líbání nikdy nepotrpěla, nyní by polibek uvítala. Francis však od ní odstoupil. Podíval se na štěňátko, které klidně spalo v košíku. „Takže se ti líbí?“</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„Už jsem se do něho zamilovala. Budu mu říkat Brandy, co říkáš?“</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„Myslím, že je to výborný nápad. A navíc to vypadá, že už má své tělesné funkce pod kontrolou, což nám usnadní život.“</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„Obávám se, že bude potřebovat ještě několik lekcí,“ řekla Serena a usmála se. „Trošku mi zašpinila šaty. Půjdu se převléknout. Ale na její obranu musím říct, že se tvářila velice zkroušeně.“</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 také usmál. „Je to dobře vychovaná mladá dáma. Ale stejně si myslím, že budeš potřebovat pomocníka. V kuchyni pracuje jeden chlapec, který by se možná mohl nechat přemluvit, aby se o Brandy postaral, když budeš mít jiné povinnosti. Soudím tak podle toužebného pohledu, který na Brandy upíral, když jsem ji venčil na zahradě.“</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sklonila ke štěněti, aby jí Francis neviděl do obličeje. Je to opravdu dobrý muž, pomyslela si. Upřímný, bez váhání se mě zastal před matkou, a ještě si všímá chlapců z kuchyně. Zasloužil by si lepší nevěstu, ale aspoň se budu snažit, aby sňatku se mnou nikdy nelitoval. Kéž bych však věděla, jak to udělat.</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je výborný nápad,“ řekla.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Vzchopila se a otočila se k němu. Teď byla vděčná za tvrdou školu, díky které se naučila přetvářce. „V kolik hodin odcházíme?“</w:t>
      </w:r>
    </w:p>
    <w:p w:rsidR="00A06617" w:rsidRPr="00F3444E" w:rsidRDefault="00A06617" w:rsidP="005946EB">
      <w:pPr>
        <w:pageBreakBefore/>
        <w:widowControl/>
        <w:ind w:firstLine="0"/>
        <w:jc w:val="center"/>
        <w:rPr>
          <w:rFonts w:ascii="Book Antiqua" w:hAnsi="Book Antiqua"/>
        </w:rPr>
      </w:pPr>
      <w:r w:rsidRPr="00D3230F">
        <w:rPr>
          <w:rFonts w:ascii="Book Antiqua" w:hAnsi="Book Antiqua"/>
          <w:noProof/>
          <w:lang w:val="en-US" w:eastAsia="en-US"/>
        </w:rPr>
        <w:pict>
          <v:shape id="Obrázok 14" o:spid="_x0000_i1044" type="#_x0000_t75" style="width:276.75pt;height:23.25pt;visibility:visible">
            <v:imagedata r:id="rId29" o:title=""/>
          </v:shape>
        </w:pict>
      </w:r>
    </w:p>
    <w:p w:rsidR="00A06617" w:rsidRPr="00F3444E" w:rsidRDefault="00A06617" w:rsidP="00F3444E">
      <w:pPr>
        <w:pStyle w:val="Style4"/>
        <w:widowControl/>
        <w:jc w:val="both"/>
        <w:rPr>
          <w:rFonts w:ascii="Book Antiqua" w:hAnsi="Book Antiqua"/>
          <w:sz w:val="20"/>
          <w:szCs w:val="20"/>
        </w:rPr>
      </w:pPr>
    </w:p>
    <w:p w:rsidR="00A06617" w:rsidRDefault="00A06617" w:rsidP="00F3444E">
      <w:pPr>
        <w:pStyle w:val="Style4"/>
        <w:widowControl/>
        <w:jc w:val="both"/>
        <w:rPr>
          <w:rFonts w:ascii="Book Antiqua" w:hAnsi="Book Antiqua"/>
          <w:sz w:val="20"/>
          <w:szCs w:val="20"/>
        </w:rPr>
      </w:pPr>
    </w:p>
    <w:p w:rsidR="00A06617" w:rsidRPr="00F3444E" w:rsidRDefault="00A06617" w:rsidP="00F3444E">
      <w:pPr>
        <w:pStyle w:val="Style4"/>
        <w:widowControl/>
        <w:jc w:val="both"/>
        <w:rPr>
          <w:rFonts w:ascii="Book Antiqua" w:hAnsi="Book Antiqua"/>
          <w:sz w:val="20"/>
          <w:szCs w:val="20"/>
        </w:rPr>
      </w:pPr>
    </w:p>
    <w:p w:rsidR="00A06617" w:rsidRPr="00F3444E" w:rsidRDefault="00A06617" w:rsidP="005946EB">
      <w:pPr>
        <w:pStyle w:val="Style4"/>
        <w:widowControl/>
        <w:ind w:firstLine="0"/>
        <w:jc w:val="center"/>
        <w:rPr>
          <w:rStyle w:val="FontStyle46"/>
          <w:rFonts w:ascii="Book Antiqua" w:hAnsi="Book Antiqua"/>
          <w:spacing w:val="-30"/>
          <w:position w:val="-13"/>
          <w:lang w:val="cs-CZ" w:eastAsia="cs-CZ"/>
        </w:rPr>
      </w:pPr>
      <w:r w:rsidRPr="00F3444E">
        <w:rPr>
          <w:rStyle w:val="FontStyle46"/>
          <w:rFonts w:ascii="Book Antiqua" w:hAnsi="Book Antiqua"/>
          <w:spacing w:val="-30"/>
          <w:position w:val="-13"/>
          <w:lang w:val="cs-CZ" w:eastAsia="cs-CZ"/>
        </w:rPr>
        <w:t>12</w:t>
      </w:r>
    </w:p>
    <w:p w:rsidR="00A06617" w:rsidRPr="00F3444E" w:rsidRDefault="00A06617" w:rsidP="00F3444E">
      <w:pPr>
        <w:pStyle w:val="Style18"/>
        <w:widowControl/>
        <w:spacing w:line="240" w:lineRule="auto"/>
        <w:ind w:firstLine="284"/>
        <w:rPr>
          <w:rFonts w:ascii="Book Antiqua" w:hAnsi="Book Antiqua"/>
          <w:sz w:val="20"/>
          <w:szCs w:val="20"/>
        </w:rPr>
      </w:pPr>
    </w:p>
    <w:p w:rsidR="00A06617" w:rsidRPr="00F3444E" w:rsidRDefault="00A06617" w:rsidP="00F3444E">
      <w:pPr>
        <w:pStyle w:val="Style18"/>
        <w:widowControl/>
        <w:spacing w:line="240" w:lineRule="auto"/>
        <w:ind w:firstLine="284"/>
        <w:rPr>
          <w:rFonts w:ascii="Book Antiqua" w:hAnsi="Book Antiqua"/>
          <w:sz w:val="20"/>
          <w:szCs w:val="20"/>
        </w:rPr>
      </w:pP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Než odešli na večeři, Serena přemýšlela o možném způsobu, jak jejich sňatek nějakým rozumným způsobem vysvětlit, ale bezúspěšně. O životě smetánky neměla nejmenší tušení.</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Rovnou ze školy se sňatkem ocitla ve vězení a okolní svět vůbec neznala. Přesto však pochopila, že jejího manžela by mrzelo, kdyby je společnost odepsala. Jak tomu však může předejít, když všem bude brzy jasné, že je vdovou po chlípném Rivertonovi? Přečtou si to na svatebním oznámení, popřípadě stačí, když narazí na jednoho z návštěvníků Matthewova domu ve Stokeley, a vypukne skandál.</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Jako Matthewova žena se nikdy nemusela aktivně účastnit veřejných sexuálních vystoupení, které pořádal pro zábavu svých hostů, ale musela se na to dívat. V posledních letech manželství ji Matthew rád přiváděl do rozpaků. Zřejmě ho to vzrušovalo.</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Nutil ji však vystupovat v necudných hrách a někdy se musela i částečně obnažit. Vše záleželo na tom, jestli se na ni Matthew právě zlobil, nebo ne. Poté, co mu doktor sdělil, že je jeho žena neplodná, se na ni většinou zlobil.</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Vzpomínala na svoji minulost jako na zlý sen, který však stále ještě ovlivňoval také její přítomnost. Serena se nedomnívala, že by jí setkání s Beth Armitageovou mohlo nějak pomoci. Beth zůstala v bezpečí u slečny Malloryové až do svého sňatku. Nemůže nic vědět o způsobu života, který Serena vedla, a už vůbec ji nemůže pochopit.</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Sereně nebylo moc příjemné, že se bude muset setkat s Francisovými přáteli. Už je viděla, jak ho litují a svalují celou vinu na ni.</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Cestou na jedno z nejkrásnějších londýnských náměstí uvažovala, co všechno Francis svým přátelům řekl. Určitě jim neřekl úplně všechno. Ale jak jim tedy vysvětlil své náhlé rozhodnutí?</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Kočár zastavil před mohutným schodištěm velkého domu na Marlborough Square. Sluha šel zabouchat na dveře, pak otevřel dvířka kočáru a spustil schůdky. Když Serena s Francisem přicházeli ke dveřím, objevil se zástup služebnictva, aby je přivítal.</w:t>
      </w:r>
    </w:p>
    <w:p w:rsidR="00A06617" w:rsidRPr="00F3444E" w:rsidRDefault="00A06617" w:rsidP="00312E79">
      <w:pPr>
        <w:pStyle w:val="Style31"/>
        <w:widowControl/>
        <w:spacing w:line="240" w:lineRule="auto"/>
        <w:ind w:firstLine="284"/>
        <w:jc w:val="both"/>
        <w:rPr>
          <w:rStyle w:val="FontStyle47"/>
          <w:rFonts w:ascii="Book Antiqua" w:hAnsi="Book Antiqua"/>
          <w:lang w:val="cs-CZ" w:eastAsia="cs-CZ"/>
        </w:rPr>
      </w:pPr>
      <w:r w:rsidRPr="00F3444E">
        <w:rPr>
          <w:rStyle w:val="FontStyle47"/>
          <w:rFonts w:ascii="Book Antiqua" w:hAnsi="Book Antiqua"/>
          <w:lang w:val="cs-CZ" w:eastAsia="cs-CZ"/>
        </w:rPr>
        <w:t>Ocitli se v nádherné mramorové vstupní hale. Serena ještě nikdy v životě něco tak přepychového neviděla. Ještě více ji to vystrašilo, a tak se raději pevněji přitiskla k Francisovi.</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Sotva si však stačila odložit plášť, už ji srdečně vítala hezká mladá žena. Serena okamžitě poznala svoji kamarádku Beth. „Sereno! Ani nevíš, jakou mám radost!“ Chytila Serenu za ruku. „Uvidíš, kolik si spolu užijeme legrace a navíc jsme obě v očekávání. Když už o tom mluvím, trpíš ranní nevolností? Ne? Já také ne, ale někdy se mi zvedá žaludek…“</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Vedla Serenu do útulného salonu a představila jí hezkého světlovlasého muže. Serena si potřásla rukou s budoucím vévodou, který nezaváhal a jemně ji políbil na zápěstí a </w:t>
      </w:r>
      <w:r>
        <w:rPr>
          <w:rStyle w:val="FontStyle47"/>
          <w:rFonts w:ascii="Book Antiqua" w:hAnsi="Book Antiqua"/>
          <w:lang w:val="cs-CZ" w:eastAsia="cs-CZ"/>
        </w:rPr>
        <w:t xml:space="preserve">na dlaň. </w:t>
      </w:r>
      <w:r w:rsidRPr="00F3444E">
        <w:rPr>
          <w:rStyle w:val="FontStyle47"/>
          <w:rFonts w:ascii="Book Antiqua" w:hAnsi="Book Antiqua"/>
          <w:lang w:val="cs-CZ" w:eastAsia="cs-CZ"/>
        </w:rPr>
        <w:t>„Jsem velký obdivovatel krásy,“ řekl a v modrých očích se mu zablesklo. „</w:t>
      </w:r>
      <w:r w:rsidRPr="00F3444E">
        <w:rPr>
          <w:rStyle w:val="FontStyle55"/>
          <w:rFonts w:ascii="Book Antiqua" w:hAnsi="Book Antiqua"/>
          <w:b w:val="0"/>
          <w:bCs w:val="0"/>
          <w:spacing w:val="0"/>
          <w:sz w:val="20"/>
          <w:szCs w:val="20"/>
          <w:lang w:val="cs-CZ" w:eastAsia="cs-CZ"/>
        </w:rPr>
        <w:t>Moc</w:t>
      </w:r>
      <w:r w:rsidRPr="00F3444E">
        <w:rPr>
          <w:rStyle w:val="FontStyle55"/>
          <w:rFonts w:ascii="Book Antiqua" w:hAnsi="Book Antiqua"/>
          <w:b w:val="0"/>
          <w:bCs w:val="0"/>
          <w:sz w:val="20"/>
          <w:szCs w:val="20"/>
          <w:lang w:val="cs-CZ" w:eastAsia="cs-CZ"/>
        </w:rPr>
        <w:t xml:space="preserve"> </w:t>
      </w:r>
      <w:r w:rsidRPr="00F3444E">
        <w:rPr>
          <w:rStyle w:val="FontStyle55"/>
          <w:rFonts w:ascii="Book Antiqua" w:hAnsi="Book Antiqua"/>
          <w:b w:val="0"/>
          <w:bCs w:val="0"/>
          <w:spacing w:val="0"/>
          <w:sz w:val="20"/>
          <w:szCs w:val="20"/>
          <w:lang w:val="cs-CZ" w:eastAsia="cs-CZ"/>
        </w:rPr>
        <w:t xml:space="preserve">rád </w:t>
      </w:r>
      <w:r w:rsidRPr="00F3444E">
        <w:rPr>
          <w:rStyle w:val="FontStyle47"/>
          <w:rFonts w:ascii="Book Antiqua" w:hAnsi="Book Antiqua"/>
          <w:lang w:val="cs-CZ" w:eastAsia="cs-CZ"/>
        </w:rPr>
        <w:t>vás poznávám, Sereno.“</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 nějakého důvodu se jí jeho poznámka nedotkla, ale cítila, jak rudne.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„Luciene!“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poznala, že se její manžel zlobí, a provinile schovala ruku za záda. Že by její prokletá krása zničila i jeho přátelství?</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Markýz a jeho žena se na Francise překvapeně podívali. „Vždy vzdávám hold kráse, Francisi,“ řekl lord Arden klidně. „Pokud mě chceš zastavit, budeš mě muset zastřelit.“</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„Ach, ne,“ ozvala se Serena. „Prosím! Určitě to byla moje chyba…“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„Neblázni, Sereno,“ přerušila ji Beth vesele a vroucně políbila Francise na rty. „Tak. A teď jsme vyrovnáni.“</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Napětí povolilo, ale Serena byla stejně ráda, když se otevřely dveře a dovnitř vstoupil další muž. „Ženich s nevěstou už dorazili?“</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Štíhlý mladík s nazrzlými vlasy mluvil se slabým irským přízvukem. Přistoupil k nim. „Vítejte v paláci Rebelů, drahá. Já jsem bývalý majitel koně, který vám vyhrál zpět vaše peníze. Mohu za to dostat polibek?“</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Nečekal na svolení a políbil ji. Serena se nervózně podívala na svého manžela, ale ten již vypadal vyrovnaně.</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„Sereno, rád bych ti představil Milese Cavanagha“ – Francis se podíval ke dveřím – „a jeho schovanku Felicity Monahanovou.“</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Tmavovlasá mladá žena vstoupila prudce do salonu. „Jsou to samí ďáblové,“ řekla. „Kdyby již nebylo pozdě, varovala bych vás.“</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 chvíli se k nim přidal ještě ironický sir Stephen Ball. Všichni se vesele bavili a Serenu napadlo, že se ještě nikdy s takovými lidmi nesetkala.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Hovor se právě stočil k nejnovějšímu nápadníkovi princezny Charlotty.</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 to sympatický muž,“ prohlásil o princi Leopoldovi Miles. „I když je to jen další zchudlý Němec, který zatoužil po královské koruně.“</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„Budoucí panovník si nemůže vzít někoho, kdo projevuje silný zájem o svoji rodnou zem,“ podotkla Beth. „Historie již několikrát ukázala, že takový svazek by byl tragický.“</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„Leopold žádný zájem neprojevuje,“ ušklíbil se Miles. „Koneckonců není divu, nemá totiž ani vindru.“</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Všichni se tomu zasmáli.</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už uklidnila a dokonce se odvážila přiznat se ke své neznalosti. „Princ, a nemá žádné peníze?“ divila se. „Copak on není bohatý?“</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Odpověděl jí Stephen Ball. „Leopold je třetí syn nepříliš významného knížete. Během své poslední návštěvy se ubytoval nad krámem na Marylebone High Street. Tentokrát bydlí v paláci v Brightonu. Zdá se, že je ruka v rukávě.“</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„Připadá mi, jako byste ho litoval,“ poznamenala Serena.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Rozhodla se změnit téma hovoru a pověděla jim o Brandy.</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„Štěně!“ vykřikla Beth. „Jak roztomilé! Luciene, myslíš…?“</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„Cokoliv si přeješ, miláčku,“ zasmál se markýz. „Ale pokojového psíčka, Beth?“</w:t>
      </w:r>
    </w:p>
    <w:p w:rsidR="00A06617"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 xml:space="preserve">Usmála se na něho. „I vlkodavové mají štěňata.“ </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Také se usmál. „To nezní špatně.“</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jsou ti rozmařilí boháči,“ poznamenal Miles. „Chtějí si pořídit vlkodava v zemi, kde žádní vlci nejsou.“</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„Drahý Milesi,“ povzdechla si Felicity. „Byla bych ti vděčná, kdyby sis odpustil ty proletářské řeči. Jsi nechutně bohatý a jednoho dne zdědíš i titul.“</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„Zapomínáš, že jsem Ir, drahá, a tím se celá situace mění.“</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„Dost politických řečí,“ přerušila ho Beth. „Podává se večeře.“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Během jídla se Serena již docela uvolnila. Zdálo se, že tito lidé ji mezi sebe bez problémů přijali. Vzpomněla si, jak jí Francis říkal, že jako manželka Rebela se automaticky stává členkou společenstva. Zdálo se, že tomu tak opravdu je.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Každopádně pro ni bylo zcela novým zážitkem pohybovat se mezi tak uvolněnou společností mužů a žen. Pomyslela si, že jí to v žádném případě není nepříjemné.</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Co jí však vadilo, bylo flirtování. Všichni přítomní muži flirtovali s přítomnými ženami, jako by se nic nedělo, a Beth ani Felicity to viditelně nevadilo. Serena se domnívala, že Felicity někdy odpovídala až příliš hrubě, ale zatím se nikdo neurazil. Serena se obávala, aby nezpůsobila nějaké problémy. Neustále sledovala Francise a snažila se odhadnout jeho reakce.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Jediným výsledkem bylo, že se příliš nenajedla a navíc ji rozbolela hlava.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Beth Ardenová se náhle postavila. „Sereno, pokud nemáš chuť na portské nebo na brandy, co kdybychom si daly čaj?“</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 radostí souhlasila, ale když odcházely, otočila se a viděla, že Felicity zůstala v pokoji sama se čtyřmi muži. „Beth…, lady Ardenová…“</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„Prosím, říkej mi Beth.“ Přítelkyně ji vedla po točitých schodech nahoru.</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„Tak tedy Beth… Myslíš, že je rozumné nechávat slečnu Monahanovou samotnou v přítomnosti tolika mužů?“</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„Felicity nic neprovede. Miles si s ní umí poradit, i když někdy musí použít téměř násilí.“</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Takhle přesně to Serena nemyslela, ale když slyšela o násilí, otřásla se. A pan Cavanagh vypadal jako milý člověk. Copak Beth není té ubohé dívky líto?</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Možná její první manželství nakonec nebylo tak výjimečné. Možná je divná, když jí připadalo odporné…</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Zatímco kráčely chodbou, Beth jí povídala o domě. Serena ji příliš nevnímala, protože se zaobírala vlastními myšlenkami. Když vstoupily do malého salonku, neudržela se a řekla: „Beth, myslím, že není správné nechávat Felicity v pokoji se samými muži.“</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Beth se na ni nechápavě podívala. „Ale je tam přece Miles, její poručník.“</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„Ale… ale může se </w:t>
      </w:r>
      <w:r w:rsidRPr="00F3444E">
        <w:rPr>
          <w:rStyle w:val="FontStyle50"/>
          <w:rFonts w:ascii="Book Antiqua" w:hAnsi="Book Antiqua"/>
          <w:lang w:val="cs-CZ" w:eastAsia="cs-CZ"/>
        </w:rPr>
        <w:t xml:space="preserve">něco </w:t>
      </w:r>
      <w:r w:rsidRPr="00F3444E">
        <w:rPr>
          <w:rStyle w:val="FontStyle47"/>
          <w:rFonts w:ascii="Book Antiqua" w:hAnsi="Book Antiqua"/>
          <w:lang w:val="cs-CZ" w:eastAsia="cs-CZ"/>
        </w:rPr>
        <w:t>stát.“</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Beth už pochopila, jak to Serena myslí. „Sereno, ti muži jsou Rebelové. Netvrdím, že jsou svatí, ale když jsou pohromadě… musí v nich vždy zvítězit ta lepší stránka.“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posadila. „Vůbec tomu nerozumím.“</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„Předpokládám, že tvé dosavadní zkušenosti s muži jsou odlišné.“</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„Zcela odlišné.“</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„Nemusíš si o Felicity dělat starosti. Pravdou je, že to je zatvrzelá uličnice a mnohem raději si povídá o koních a honech než o manželích a dětech.“</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Komorná jim donesla čaj a zase odešla.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 to nádherný dům,“ řekla Serena. Nelhala, ale doufala, že to zní obdivněji, než ve skutečnosti cítila. Byl až příliš nádherný. Byla ráda, že v něm nemusí bydlet. Dokonce i stěny tohoto malého pokoje zdobily pozlacené štuky.</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 absurdní, nemyslíš?“ prohodila Beth suše. „Dokonce i Lucien si to někdy myslí, a to se zde narodil. Jen počkej, až uvidíš vévodovo venkovské sídlo. To je snad ještě horší.“</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„Jak se zde můžeš cítit pohodlně?“</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„Moc času zde netrávíme. Většinou bydlíme v Hartwellu. Je to vcelku jednoduchý dům v Surrey. Ale protože v Londýně nemáme vlastní dům, bydlíme v Paláci. Vlastně to děláme kvůli vévodovi a vévodkyni,“ dodala. „Ti do Londýna nejezdí, ale dům si drží pro případ, že by přece jenom přijeli. Služebnictvo se tu často nudí.“</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„Řekla bych, že udržovat takový palác musí dát hodně práce.“</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„To ano, ale pokud v něm nikdo nebydlí, tak to není příliš smysluplná činnost. Ale teď mi řekni, jak se cítíš jako vdaná žena?“ Serena ještě nebyla připravená na důvěrnosti, a tak vyprávěla</w:t>
      </w:r>
      <w:r w:rsidRPr="00F3444E">
        <w:rPr>
          <w:rStyle w:val="FontStyle47"/>
          <w:rFonts w:ascii="Book Antiqua" w:hAnsi="Book Antiqua"/>
          <w:lang w:eastAsia="cs-CZ"/>
        </w:rPr>
        <w:t xml:space="preserve"> </w:t>
      </w:r>
      <w:r w:rsidRPr="00F3444E">
        <w:rPr>
          <w:rStyle w:val="FontStyle47"/>
          <w:rFonts w:ascii="Book Antiqua" w:hAnsi="Book Antiqua"/>
          <w:lang w:val="cs-CZ" w:eastAsia="cs-CZ"/>
        </w:rPr>
        <w:t>o</w:t>
      </w:r>
      <w:r w:rsidRPr="00F3444E">
        <w:rPr>
          <w:rStyle w:val="FontStyle47"/>
          <w:rFonts w:ascii="Book Antiqua" w:hAnsi="Book Antiqua"/>
          <w:lang w:eastAsia="cs-CZ"/>
        </w:rPr>
        <w:t> </w:t>
      </w:r>
      <w:r w:rsidRPr="00F3444E">
        <w:rPr>
          <w:rStyle w:val="FontStyle47"/>
          <w:rFonts w:ascii="Book Antiqua" w:hAnsi="Book Antiqua"/>
          <w:lang w:val="cs-CZ" w:eastAsia="cs-CZ"/>
        </w:rPr>
        <w:t>Summer St. Martinu, šatech a domácnosti. Nakonec se přece jen zmínila o tchyni.</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Beth protáhla obličej. „Francisova matka je dračice, nemyslíš?</w:t>
      </w:r>
      <w:r>
        <w:rPr>
          <w:rStyle w:val="FontStyle47"/>
          <w:rFonts w:ascii="Book Antiqua" w:hAnsi="Book Antiqua"/>
          <w:lang w:val="cs-CZ" w:eastAsia="cs-CZ"/>
        </w:rPr>
        <w:t xml:space="preserve"> </w:t>
      </w:r>
      <w:r w:rsidRPr="00F3444E">
        <w:rPr>
          <w:rFonts w:ascii="Book Antiqua" w:hAnsi="Book Antiqua"/>
          <w:sz w:val="20"/>
          <w:szCs w:val="20"/>
          <w:lang w:val="cs-CZ" w:eastAsia="cs-CZ"/>
        </w:rPr>
        <w:t>I</w:t>
      </w:r>
      <w:r>
        <w:rPr>
          <w:rFonts w:ascii="Book Antiqua" w:hAnsi="Book Antiqua"/>
          <w:sz w:val="20"/>
          <w:szCs w:val="20"/>
          <w:lang w:val="cs-CZ" w:eastAsia="cs-CZ"/>
        </w:rPr>
        <w:t> </w:t>
      </w:r>
      <w:r w:rsidRPr="00F3444E">
        <w:rPr>
          <w:rStyle w:val="FontStyle47"/>
          <w:rFonts w:ascii="Book Antiqua" w:hAnsi="Book Antiqua"/>
          <w:lang w:val="cs-CZ" w:eastAsia="cs-CZ"/>
        </w:rPr>
        <w:t>když to ode mě není fér. Vlastně je velice příjemná, ale má sklony příliš svého syna chránit a často se chová nadřazeně. Myslím, že ji smrt manžela velice zasáhla.“</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„Francis má ještě tři sestry.“</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„Kvůli nim si nemusíš dělat starosti. Diana je se svým manželem – diplomatem – v Paříži a Clara žije se svým mužem ve Skotsku. Nejmladší Amy se provdala za Petera Laveringa, který je čestným členem společenstva Rebelů. Budou se ti líbit, ale od narození jejich prvního dítěte tráví většinu času na venkově.“</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rozhodla být ke své přítelkyni upřímná. „Francisova matka byla naším sňatkem šokována. Pochopila jsem, že se všeobecně očekávalo, že Francis požádá o ruku lady Annu Peckworthovou. Kvůli sňatku se mnou se dostane do řečí, a až se ukáže, že jsem otěhotněla ještě před svatbou, vypukne skandál.“</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„Lidé si o tom určitě budou povídat,“ připustila Beth. „Ale skandál je myslím příliš silné slovo. Nebudete první, kterým se něco takového přihodilo.“</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„Ale co moje pověst? Moje rodina nemá nejlepší jméno – a řekla bych, že oprávněně. Vždyť i já mám o bratrech to nejhorší mínění. A můj první manžel byl nechvalně známý.“</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Beth odložila šálek s čajem. „Přiznávám, že problémy mohou nastat. Záleží na tom, jak tě lidé přijmou.“</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jí podívala přímo do očí. „Myslíš, že bych pro to mohla něco udělat? Jsem ochotná udělat cokoliv. Dlužím to Francisovi a pokusím se mu zajistit pohodlný život. Jsem si jistá, že by ho velice mrzelo, kdyby musel žít mimo společnost.“</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„Neřekla bych, že mu něco </w:t>
      </w:r>
      <w:r w:rsidRPr="00F3444E">
        <w:rPr>
          <w:rStyle w:val="FontStyle50"/>
          <w:rFonts w:ascii="Book Antiqua" w:hAnsi="Book Antiqua"/>
          <w:lang w:val="cs-CZ" w:eastAsia="cs-CZ"/>
        </w:rPr>
        <w:t xml:space="preserve">dlužíš,“ </w:t>
      </w:r>
      <w:r w:rsidRPr="00F3444E">
        <w:rPr>
          <w:rStyle w:val="FontStyle47"/>
          <w:rFonts w:ascii="Book Antiqua" w:hAnsi="Book Antiqua"/>
          <w:lang w:val="cs-CZ" w:eastAsia="cs-CZ"/>
        </w:rPr>
        <w:t>pronesla Beth odměřeně. „Ale chápu, že by pro vás bylo příjemnější, kdyby vás společnost přijala. Nech mě přemýšlet…“</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 chvíli řekla: „Francis váš sňatek ještě neoznámil. Až to udělá, bude muset uvést tvé předchozí jméno. Allbrightová by znělo lépe, ale pochybuji, že by s tím Francis souhlasil. Vždy si potrpěl na upřímnost. Každopádně i tak by se to dříve nebo později provalilo.“</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„Takže to vypadá beznadějně?“</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si nemyslím. Jak moudře řekl Ovidius: Nejlepší obrana je útok. Budeme si muset promluvit s Lucienem. Vyzná se ve společenských kličkách mnohem lépe než já, ale každopádně si myslím, že pokud se nám povede, aby tě akceptovalo několik společensky vysoce postavených lidí, máte vyhráno. Je mnohem obtížnější přerušit již zavedené styky než někoho hned na začátku odmítnout.“</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„Ale jak mohu dosáhnou toho, aby mě vysoce postavení lidé akceptovali?“ zeptala se Serena.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„Má drahá,“ odpověděla jí Beth, „už jsme tě přece mezi sebe přijali my.“ Zasmála se. „Netvař se tak poníženě. Mně to také připadá absurdní, ale pravdou je, že jako markýz a markýza z Ardenu a budoucí vévoda a vévodkyně z Belcravenu patříme mezi úplnou špičku. Jsem si jistá, že Lucienovi rodiče by nás podpořili, ale to bychom je nejdříve museli dostat do města. Navíc Rebelové vás mohou seznámit s dalšími představiteli smetánky. Pokud máš dost odvahy, aby ses postavila lvům, myslím, že bychom se o to mohli pokusit.“</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Přesně tak se Serena cítila – jako by ji někdo předhodil lvům. „A co když potkám někoho… někoho, kdo mě znal jako Matthewovu manželku?“</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61"/>
          <w:rFonts w:ascii="Book Antiqua" w:hAnsi="Book Antiqua"/>
          <w:b w:val="0"/>
          <w:bCs w:val="0"/>
          <w:spacing w:val="30"/>
          <w:sz w:val="20"/>
          <w:szCs w:val="20"/>
          <w:lang w:val="cs-CZ" w:eastAsia="cs-CZ"/>
        </w:rPr>
        <w:t>„</w:t>
      </w:r>
      <w:r w:rsidRPr="0013474D">
        <w:rPr>
          <w:rStyle w:val="FontStyle61"/>
          <w:rFonts w:ascii="Book Antiqua" w:hAnsi="Book Antiqua"/>
          <w:b w:val="0"/>
          <w:bCs w:val="0"/>
          <w:i w:val="0"/>
          <w:spacing w:val="30"/>
          <w:sz w:val="20"/>
          <w:szCs w:val="20"/>
          <w:lang w:val="cs-CZ" w:eastAsia="cs-CZ"/>
        </w:rPr>
        <w:t>Je</w:t>
      </w:r>
      <w:r w:rsidRPr="00F3444E">
        <w:rPr>
          <w:rStyle w:val="FontStyle61"/>
          <w:rFonts w:ascii="Book Antiqua" w:hAnsi="Book Antiqua"/>
          <w:b w:val="0"/>
          <w:bCs w:val="0"/>
          <w:sz w:val="20"/>
          <w:szCs w:val="20"/>
          <w:lang w:val="cs-CZ" w:eastAsia="cs-CZ"/>
        </w:rPr>
        <w:t xml:space="preserve"> </w:t>
      </w:r>
      <w:r w:rsidRPr="00F3444E">
        <w:rPr>
          <w:rStyle w:val="FontStyle47"/>
          <w:rFonts w:ascii="Book Antiqua" w:hAnsi="Book Antiqua"/>
          <w:lang w:val="cs-CZ" w:eastAsia="cs-CZ"/>
        </w:rPr>
        <w:t>to pravděpodobné?“</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 mnoha lidmi jsem se vlastně nesetkala a navíc jen pár z nich mělo jisté postavení. Byl mezi nimi jeden lord – lord Deveril.“</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„Ten už je po smrti,“ oddechla si Beth. „Pokud ti ostatní stáli na společenském žebříčku ještě níže, pravděpodobnost, že na ně narazíš, je mizivá. Mimochodem Deveril nebyl mezi smetánku přijat. Ale pokud by ses přece jen s někým setkala, ignoruj je.“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spráskla ruce. „Pane Bože, mám takový strach! Mnohem raději bych se odstěhovala na venkov.“</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Beth mlčela a jen se na ni dívala.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zakroutila hlavou. „Přesně takhle ses tvářila už ve škole. Já ti rozumím. Tím, že se budu schovávat, ničeho nedosáhnu. Tak dobře. Pokusím se postavit smetánce s taseným mečem. Jen se modlím, aby netekla krev.“</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Beth okamžitě začala vymýšlet plán. „Pokud tě máme ukázat světu, měli bychom to udělat hned, dokud ti ještě nenarostlo břicho. Díky Bohu, že vysoké pasy jsou stále ještě v módě.“</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„Vysoké pasy budou vždycky v módě.“</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 tom pochybuji. Slyšela jsem, že už se začínají přesunovat níže. Abych byla upřímná, tak ty šaty, co máš na sobě, už dávno vyšly z módy. Všimla sis, že korzety jsou už zase moderní? Obávám se, že zažijeme zánik rozumného oblékání.“</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„Myslíš, že se znovu začnou nosit krinolíny?“ divila se Serena. „S tím by ženy již nesouhlasily.“</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Beth se ušklíbla. „Kvůli módě podstoupíme cokoliv. Jednoho dne stejně seberu odvahu a začnu nosit kalhoty.“</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„Beth!“</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 proč ne? Ale vraťme se zpátky k našemu tématu a neboj se, v kalhotách do společnosti nemusíš. Naším cílem je, aby tě společnost přijala mezi sebe.“ Vzala si papír a tužku a začala si dělat poznámky. „Nevím, jestli je vhodné, abych pozvala Leandera. Jako hrabě by nám mohl pomoci, ale teprve nedávno se oženil. Pak je tu ještě Nicholas. Myslím, že by nebylo správné plánovat rebelskou akci bez jeho přítomnosti. A snad se mi podaří přemluvit vévodkyni z Yeovilu, aby nás obšťastnila svou přítomností,“ dodala nadšeně. „Její syn byl Rebel. Padl u Waterloo.“</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Všimla si Serenina strnulého pohledu a rozesmála se. „Myslím, že bych ti měla říct něco více o Rebelech.“</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 zmínil, že je to skupina blízkých přátel.“</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„Řekla bych, že ještě víc. Jsme jako rodina, ale taková rodina, jakou jen málokdo z nás má. Je prostě nemyslitelné, že bychom odmítli pomoci příteli. Jedině snad že by se jednalo o něco ilegálního. I když,“ dodala s úsměvem, „minulý rok jsme se podíleli na jednom malém vloupání.“</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také?“ Serena si nebyla jistá, co si má o těch přerostlých spolužácích myslet.</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dostal za úkol hlídat. Pamatuji si, že se ho to poněkud dotklo, ale Nicholas zdůraznil, že on a Steve jsou jedinými přítomnými členy parlamentu, a pokud by se něco stalo, budeme potřebovat někoho, kdo by zatáhl za příslušné provázky.“</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zní konspirativně. A kdo je ten Nicholas?“</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„Copak ti Francis nevyprávěl o Nicholasi Delaneyovi?“ divila se Beth.</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„Zmínil se o něm. Je ženatý, že ano? A myslím, že o něm Arabella mluvila jako o králi Rebelů.“</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„Ano. Ale důležitější je,“ podotkla Beth jemně, „že Nicholas je Francisův nejlepší přítel.“</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jsem nevěděla.“ Beth viditelně překvapilo, že to Francis Sereně neřekl, a po pravdě řečeno, Sereny se to rovněž dotklo. Jasně to dokazovalo, jak je jejich svazek povrchní.</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„Jsem si jistá, že se s ním brzy setkáš,“ prohodila Beth až příliš vesele, „a pak si o něm uděláš vlastní úsudek. Nicholas je prostě Nicholas. Každopádně bych měla říct, že všichni Rebelové jsou mu vděční za to, že společenstvo založil.“</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„Proč?“</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„Protože si uvědomujeme, jaký vliv na člověka členství ve společenstvu má. Například z Luciena by zcela určitě vyrostl nesnesitelný arogantní mladík – nebýt právě Rebelů. Bez nich by se zřejmě pohyboval ve společnosti patolízalů a stal by se z něho rozmazlený šlechtic.“</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 to zvláštní,“ řekla Serena, „ale začínám chápat přednosti toho společenstva.“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„Ano,“ pronesla Beth zamyšleně. „Kdybych byla tak předvídavá jako Nicholas, založila bych něco podobného ve škole slečny Malloryové. Možná bychom tě nezachránili před manželstvím s Rivertonem, ale nikdy bys nezůstala osamělá.“</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zakroutila hlavou. „Nesměla jsem si s nikým psát, ani se s nikým přátelit.“</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„Jsem si jistá, že už by se nějaký způsob našel. Ale to už je minulost. Teď jsi Rebelka a my všichni se postaráme, abys byla šťastná.“</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zahleděla do ohně. „Beth, nejsem si jistá, jestli vím, co to štěstí vlastně je.“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Beth odložila šálek s čajem a chytila Serenu za ruku. „Já vím, ale brzy ho poznáš. Ze všech Rebeluje Francis ten nejlaskavější. Je zřejmé, že mu na tobě záleží, a já jsem si jistá, že tě udělá šťastnou.“</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Sereně se hrnuly slzy do očí. Kéž by se mohla Beth svěřit se svým strašným hříchem, ale to nebylo možné. „Nechtěl se se mnou oženit,“ řekla. „Chtěl si vzít lady Annu Peckworthovou.“</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Beth jen mávla rukou. „Ale teď jsi jeho manželka ty a navíc pochybuji, že by z lady Anny byla dobrá Rebelka.“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Víc si již nestačily říct, protože se k nim přidali ostatní. Beth je okamžitě seznámila s plánem, jak zaútočit na společnost. Serena si všimla Francisova pohledu, ale neřekl nic a přidal se k diskuzi o návštěvě divadla, opery a nějakého pečlivě vybraného večírku.</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Pak si k ní přisedl. „Beth tě k tomu přemluvila?“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„Kdepak,“ odpověděla Serena pevným hlasem. „Vlastně to byl můj nápad.“</w:t>
      </w:r>
    </w:p>
    <w:p w:rsidR="00A06617" w:rsidRPr="00F3444E" w:rsidRDefault="00A06617" w:rsidP="00312E79">
      <w:pPr>
        <w:pStyle w:val="Style10"/>
        <w:widowControl/>
        <w:jc w:val="both"/>
        <w:rPr>
          <w:rStyle w:val="FontStyle47"/>
          <w:rFonts w:ascii="Book Antiqua" w:hAnsi="Book Antiqua"/>
          <w:lang w:val="cs-CZ" w:eastAsia="cs-CZ"/>
        </w:rPr>
      </w:pPr>
      <w:r w:rsidRPr="00F3444E">
        <w:rPr>
          <w:rStyle w:val="FontStyle47"/>
          <w:rFonts w:ascii="Book Antiqua" w:hAnsi="Book Antiqua"/>
          <w:lang w:val="cs-CZ" w:eastAsia="cs-CZ"/>
        </w:rPr>
        <w:t>Lehce se zamračil. „Nechci, aby ses příliš unavovala.“ Serena mu předvedla záchvat nadšení. „Ale no tak, Francisi, bude to příjemná změna po klidném životě, který jsem vedla.“</w:t>
      </w:r>
    </w:p>
    <w:p w:rsidR="00A06617" w:rsidRPr="00F3444E" w:rsidRDefault="00A06617" w:rsidP="00312E79">
      <w:pPr>
        <w:pStyle w:val="Style10"/>
        <w:widowControl/>
        <w:jc w:val="both"/>
        <w:rPr>
          <w:rStyle w:val="FontStyle47"/>
          <w:rFonts w:ascii="Book Antiqua" w:hAnsi="Book Antiqua"/>
          <w:lang w:val="cs-CZ" w:eastAsia="cs-CZ"/>
        </w:rPr>
      </w:pPr>
      <w:r w:rsidRPr="00F3444E">
        <w:rPr>
          <w:rStyle w:val="FontStyle47"/>
          <w:rFonts w:ascii="Book Antiqua" w:hAnsi="Book Antiqua"/>
          <w:lang w:val="cs-CZ" w:eastAsia="cs-CZ"/>
        </w:rPr>
        <w:t>„Rozumím. Ale teď vypadáš trochu unaveně.“ Serena přiznala, že se cítí slabá. „V tom případě bychom měli jít domů,“ řekl. „Pokud ti to nebude vadit…“</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„Vůbec ne. Přijdeme zase zítra a dotáhneme plán do konce.“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 kočáře cestou domů Serena přemýšlela, jestli si napjatou atmosféru jenom namlouvá. „Něco se stalo, Francisi? Myslíš, že to je hloupý nápad snažit se, aby mě společnost přijala mezi sebe?“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 je to výborný nápad a s troškou štěstí nám to snad i vyjde.“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uvažovala, co špatného ještě mohla vyvést. „Omlouvám se za to flirtování, ale nevěděla jsem, jak tomu zabránit.“</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Nesouhlasně zakroutil hlavou. „To je můj problém, Sereno, ne tvůj. Musím si zvyknout na to, že mám manželku. Ale Rebelům důvěřuji. Důvěřoval bych každému z nich, i kdyby se s tebou ocitl sám v posteli.“</w:t>
      </w:r>
    </w:p>
    <w:p w:rsidR="00A06617" w:rsidRPr="00F3444E" w:rsidRDefault="00A06617" w:rsidP="00312E79">
      <w:pPr>
        <w:pStyle w:val="Style18"/>
        <w:widowControl/>
        <w:spacing w:line="240" w:lineRule="auto"/>
        <w:ind w:firstLine="284"/>
        <w:rPr>
          <w:rStyle w:val="FontStyle71"/>
          <w:rFonts w:ascii="Book Antiqua" w:hAnsi="Book Antiqua"/>
          <w:b w:val="0"/>
          <w:bCs w:val="0"/>
          <w:lang w:val="cs-CZ" w:eastAsia="cs-CZ"/>
        </w:rPr>
      </w:pPr>
      <w:r w:rsidRPr="00F3444E">
        <w:rPr>
          <w:rStyle w:val="FontStyle47"/>
          <w:rFonts w:ascii="Book Antiqua" w:hAnsi="Book Antiqua"/>
          <w:lang w:val="cs-CZ" w:eastAsia="cs-CZ"/>
        </w:rPr>
        <w:t>Oba si uvědomili, co právě řekl, a zrudli. Důvěřoval by v takové situaci i </w:t>
      </w:r>
      <w:r w:rsidRPr="00F3444E">
        <w:rPr>
          <w:rStyle w:val="FontStyle71"/>
          <w:rFonts w:ascii="Book Antiqua" w:hAnsi="Book Antiqua"/>
          <w:b w:val="0"/>
          <w:bCs w:val="0"/>
          <w:lang w:val="cs-CZ" w:eastAsia="cs-CZ"/>
        </w:rPr>
        <w:t>jí!</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Otočila hlavu a podívala se z okna. „Neobjednali jsme ti žádné slavnostní toalety a stejně by nějakou dobu trvalo, než by je ušili. Možná by ti Beth nějaké šaty půjčila.“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nemůžu!“</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„Vím, že bys dala přednost vlastním šatům, ale nemáme čas.“</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„Tak jsem to nemyslela. Chtěla jsem říct, že si nemůžu vzít Bethiny šaty. Jsem menší než ona. Zničila bych je.“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„Pochybuji, že by jí to vadilo. Beth a Lucien nechodí příliš často do společnosti, ale sem tam se někde objevit musí, </w:t>
      </w:r>
      <w:r>
        <w:rPr>
          <w:rStyle w:val="FontStyle47"/>
          <w:rFonts w:ascii="Book Antiqua" w:hAnsi="Book Antiqua"/>
          <w:lang w:val="cs-CZ" w:eastAsia="cs-CZ"/>
        </w:rPr>
        <w:t>a</w:t>
      </w:r>
      <w:r w:rsidRPr="00F3444E">
        <w:rPr>
          <w:rStyle w:val="FontStyle47"/>
          <w:rFonts w:ascii="Book Antiqua" w:hAnsi="Book Antiqua"/>
          <w:lang w:val="cs-CZ" w:eastAsia="cs-CZ"/>
        </w:rPr>
        <w:t> tak má Beth určitě plný šatník šatů pro všechny možné příležitosti. A jako příští vévodkyně z Belcravenu si nemůže dovolit nosit rok staré šaty.“</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Sereně chvíli trvalo, než Francisovo vysvětlení pochopila, ale pak si vzpomněla na nádheru belcravenského paláce a uznala, že má zřejmě Francis pravdu. „Pokud jí to opravdu nebude vadit, pak si od ní ráda nějaké šaty půjčím.“</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 musím ti ještě dát rodinné šperky. Má matka</w:t>
      </w:r>
      <w:r>
        <w:rPr>
          <w:rStyle w:val="FontStyle47"/>
          <w:rFonts w:ascii="Book Antiqua" w:hAnsi="Book Antiqua"/>
          <w:lang w:val="cs-CZ" w:eastAsia="cs-CZ"/>
        </w:rPr>
        <w:t>…</w:t>
      </w:r>
      <w:r w:rsidRPr="00F3444E">
        <w:rPr>
          <w:rStyle w:val="FontStyle47"/>
          <w:rFonts w:ascii="Book Antiqua" w:hAnsi="Book Antiqua"/>
          <w:lang w:val="cs-CZ" w:eastAsia="cs-CZ"/>
        </w:rPr>
        <w:t>“</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 prosím, nechtěj po ní, aby se jich vzdala!“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Otočil se k ní. „Jsou tvoje, Sereno. Samozřejmě ti důvěřuji, že…“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 jeho očích bylo cosi neklidného. „Nemusíš se bát, že bych zastavila vaše rodinné diamanty,“ zavtipkovala.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„Jistěže ne.“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Ale řekl to naprosto vážně. Opravdu se domníval, že jí nemůže důvěřovat, ani pokud jde o rodinné diamanty?</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dorazili do domu na Hertford Street, galantně Serenu doprovodil do jejího pokoje, ujistil se, že má vše, co potřebuje, a odešel. Bylo jasné, že se k ní dnes v noci již nevrátí.</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dovolila komorné, aby ji odstrojila a připravila ke spánku, ale usnout nemohla. Pokud jí její manžel nedůvěřuje a ani po ní netouží, pak jejich manželství nikdy nemůže být šťastné.</w:t>
      </w:r>
    </w:p>
    <w:p w:rsidR="00A06617" w:rsidRDefault="00A06617" w:rsidP="00312E79">
      <w:pPr>
        <w:pStyle w:val="Style18"/>
        <w:widowControl/>
        <w:spacing w:line="240" w:lineRule="auto"/>
        <w:ind w:firstLine="284"/>
        <w:rPr>
          <w:rFonts w:ascii="Book Antiqua" w:hAnsi="Book Antiqua"/>
          <w:sz w:val="20"/>
          <w:szCs w:val="20"/>
        </w:rPr>
      </w:pPr>
    </w:p>
    <w:p w:rsidR="00A06617" w:rsidRPr="00F3444E" w:rsidRDefault="00A06617" w:rsidP="00312E79">
      <w:pPr>
        <w:pStyle w:val="Style18"/>
        <w:widowControl/>
        <w:spacing w:line="240" w:lineRule="auto"/>
        <w:ind w:firstLine="284"/>
        <w:rPr>
          <w:rFonts w:ascii="Book Antiqua" w:hAnsi="Book Antiqua"/>
          <w:sz w:val="20"/>
          <w:szCs w:val="20"/>
        </w:rPr>
      </w:pP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šel do své ložnice. Bojoval bitvu s chtíčem a tentokrát vyhrál. Pane Bože, začíná se měnit v netvora. Nejenom, že Serena nemá ráda sex, ale navíc je unavená. A on přesto toužil uspokojit své vlastní potřeby.</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Aby se obrnil, vytáhl její šperky a rozložil je před sebe na stůl. Sereny se nedotkne do té doby, než si bude stoprocentně jistý, že se k ní bude chovat lépe než její první manžel. Zatím se však nerozhodl, jak naloží s těmi šperky.</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Kdyby se jich zbavil bez jejího souhlasu, mohlo by to být považováno za krádež, ale stejně mu to připadalo jako nejlepší řešení. Nechtěl tu záležitost se Serenou probírat. Instinkt mu napovídal, aby ty šperky vyhodil někam do křoví, jako to udělal už s jejími prsteny. Bylo by to však bláznovství.</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Musí je prodat, ale neměl nejmenší chuť odnést je do klenotnictví osobně. Bude</w:t>
      </w:r>
      <w:r w:rsidRPr="00F3444E">
        <w:rPr>
          <w:rStyle w:val="FontStyle47"/>
          <w:rFonts w:ascii="Book Antiqua" w:hAnsi="Book Antiqua"/>
          <w:lang w:eastAsia="cs-CZ"/>
        </w:rPr>
        <w:t xml:space="preserve"> </w:t>
      </w:r>
      <w:r w:rsidRPr="00F3444E">
        <w:rPr>
          <w:rStyle w:val="FontStyle47"/>
          <w:rFonts w:ascii="Book Antiqua" w:hAnsi="Book Antiqua"/>
          <w:lang w:val="cs-CZ" w:eastAsia="cs-CZ"/>
        </w:rPr>
        <w:t>si na to muset najmout diskrétního agenta.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 </w:t>
      </w:r>
      <w:r>
        <w:rPr>
          <w:rStyle w:val="FontStyle47"/>
          <w:rFonts w:ascii="Book Antiqua" w:hAnsi="Book Antiqua"/>
          <w:lang w:val="cs-CZ" w:eastAsia="cs-CZ"/>
        </w:rPr>
        <w:t>povzdechem shrn</w:t>
      </w:r>
      <w:r w:rsidRPr="00F3444E">
        <w:rPr>
          <w:rStyle w:val="FontStyle47"/>
          <w:rFonts w:ascii="Book Antiqua" w:hAnsi="Book Antiqua"/>
          <w:lang w:val="cs-CZ" w:eastAsia="cs-CZ"/>
        </w:rPr>
        <w:t>ul šperky zpátky do pouzdra a schoval je do nezamčené zásuvky. Kdyby je někdo ukradl, ulevilo by se mu.</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Zamířil ke krbu, aby se ohřál. Když přikládal do ohně, všiml si škrábance na lesklé botě z kozinky. Zamračil se. Příliš si na rušný londýnský život nepotrpěl. Jen samé pozlátko a klam, a navíc ještě musel nosit lakované boty, na kterých byl vidět každý šrám.</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Zdálo se však, že Sereně se takový způsob života zamlouvá. Docela ho to překvapilo, žila přece celý život na venkově. Co by však pro ni neudělal. Plán, jak ji dostat do společnosti, se mu vlastně líbil. Byl sice připraven čelit případnému skandálu a rok či dva čekat, až se na celou záležitost zapomene, ale pokud by Bethin plán vyšel, bylo by to lepší.</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 co když je to jen další vychytralý plán jeho ženy?</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 čertu s tím. A to toužil po klidném životě!</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Pak se zasmál. Vzpomněl si, jak seděl u snídaně v domě Anniných rodičů a měl nepříjemný pocit, že jeho život je nudný. Teď má, co chtěl.</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Na chvíli přemýšlel, kterou cestou by se dal, kdyby se mohl vrátit zpátky do minulosti. Bylo to zarážející, ale zřejmě by si znovu vybral cestu, která ho dovedla k Sereně.</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Hned si však uvědomil, že udělal chybu, když začal přemýšlet o Sereně. Najednou si představoval, jak se k ní tiskne a cítí její křivky, teplo a vůni…</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Nesmí se vzdát. S trochou trpělivosti ji naučí, aby po něm toužila tak silně, jako on toužil po ní…</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Zakroutil hlavou. Celá léta byl na sebe pyšný, jak dokáže odolat nástrahám lehkých žen. Avšak teď zjistil, že kdyby nebyl tak uvědomělý, možná by se nyní neocitl v takové pozici.</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Snažil se myslet na něco jiného. Ten zatracený Ferncliff. Steve se dnes večer zmínil, že ho minulý týden někde zahlédl, ale nepodařilo se mu s ním promluvit. Ferncliff nesl zodpovědnost za zmatek v jeho životě, a pokud je v Londýně, Francis s ním chce mluvit. S pomocí Rebelů se k němu dostane. Hned ráno na tom začne pracovat.</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Teď musí nějak přečkat noc. Rozhodl se, že ji stráví ve společnosti karafy plné brandy.</w:t>
      </w:r>
    </w:p>
    <w:p w:rsidR="00A06617" w:rsidRDefault="00A06617" w:rsidP="00312E79">
      <w:pPr>
        <w:pStyle w:val="Style18"/>
        <w:widowControl/>
        <w:spacing w:line="240" w:lineRule="auto"/>
        <w:ind w:firstLine="284"/>
        <w:rPr>
          <w:rFonts w:ascii="Book Antiqua" w:hAnsi="Book Antiqua"/>
          <w:sz w:val="20"/>
          <w:szCs w:val="20"/>
        </w:rPr>
      </w:pPr>
    </w:p>
    <w:p w:rsidR="00A06617" w:rsidRPr="00F3444E" w:rsidRDefault="00A06617" w:rsidP="00312E79">
      <w:pPr>
        <w:pStyle w:val="Style18"/>
        <w:widowControl/>
        <w:spacing w:line="240" w:lineRule="auto"/>
        <w:ind w:firstLine="284"/>
        <w:rPr>
          <w:rFonts w:ascii="Book Antiqua" w:hAnsi="Book Antiqua"/>
          <w:sz w:val="20"/>
          <w:szCs w:val="20"/>
        </w:rPr>
      </w:pP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Následujícího rána se vzbudil pozdě a z brandy ho bolela hlava. Po snídani netoužil a rovnou se vydal na Marlborough Square, aby probral s Rebely záležitost s Ferncliffem. Jeho přátelé právě snídali. Francis zjistil, že není první, kdo je přišel navštívit. Byl tam již Hal Beaumont, který právě s Beth probíral Blanche, jež odmítala překročit práh belcravenského paláce.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„Sakra, Beth. Ona mi tvrdí, že to není správné, a já ani Lucien s ní nehneme. Musíš se o to pokusit ty.“</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je směšné. Dobré ráno, Francisi,“ řekla Beth. „Co kdyby ses znovu projel na té herce? Třeba by sem pak Blanche za tebou přišla.“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 posadil a přerušil jejich rozhovor. „Potřebuji vaši pomoc.“</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Všichni se na něho pozorně podívali. „Oč jde?“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Vysvětlil jim svůj problém a pak řekl: „Pokud je Charles Ferncliff v Londýně, chci ho najít. Jak to uděláme?“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Rozvinula se krátká diskuze, do které zasahovaly i Beth a Felicity, a pak bylo služebnictvo vysláno do terénu. Každý dostal za úkol najmout si další dvě důvěryhodné osoby a projít celý Londýn s Francisovým popisem Ferncliffa v ruce. Bylo totiž možné, že ten chlap vystupuje pod falešným jménem.</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Musí projít všechny hotely, hostince a kluby a poptat se na něho i v jídelnách. Pokud se Ferncliff ubytoval v soukromí, je pravděpodobné, že se musí někde stravovat.</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lovci vyrazili, Lucien se podíval na Francise. „Co budeš dělat, až ho najdeme? Nejsem si jist, jestli se nám podaří utajit vraždu.“</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zrudl. Uvědomoval si, že způsob, jakým o Ferncliffovi mluví, opravdu dává tušit nějakému násilí. Neznělo to příliš logicky, ale vinil Ferncliffa z toho, že mu převrátil život vzhůru nohama.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„Jen mu položím pár otázek.“</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Lucien nadzvedl obočí, ale už se k tomu tématu více nevyjadřoval. Místo toho začali probírat návštěvu divadla. Už dnes večer vyrazí do společnosti. Francis se zmínil o šatech a Beth ho ujistila, že Sereně velice ráda nějaké věnuje.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Nakonec se rozešli a Francis věděl, že by měl jít domů. Příliš se mu tam však nechtělo. Stýskalo se mu po Sereně a zároveň se bál její přítomnosti. Zatímco čekal, až mu sluha donese plášť, musel si přiznat, že si sám sebou není jistý. Kdyby s ní zůstal o samotě, asi by se přestal ovládat. Bez problémů si dovedl představit, jak ji zneužívá na stole nebo přitlačenou ke zdi.</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Beth ho ještě nenechala odejít a zatáhla ho do majestátní knihovny. Na policích za sklem se skvěly svazky vázané v červené marocké kůži. Francis si přál, aby mohl nasát jejich moudrost. Pohyboval se v příliš hluboké vodě a začínal se topit.</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„Francisi,“ Beth šla přímo k věci, „Serena na tom není právě nejlépe. Domnívá se, že by ses raději oženil s Annou Peckworthovou.“</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Pane na nebi. Francis věděl, že to Beth myslí dobře, ale teď neměl na podobné řeči náladu. „Možná to tak je,“ odpověděl stručně. Překvapeně na něho hleděla. „Tak proč…?“</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„Sakra, Beth, čeká dítě.“</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„Ale proč,“ zeptala se jednoduše, „když bys byl raději ženatý s Annou Peckworthovou?“</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„Chytrá otázka. Až na ni budeš znát odpověď, dej mi vědět.“ Francis se otočil na podpatku a vyšel rychlým krokem z knihovny.</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Vzal si od čekajícího sluhy plášť a utekl z domu.</w:t>
      </w:r>
    </w:p>
    <w:p w:rsidR="00A06617" w:rsidRDefault="00A06617" w:rsidP="00312E79">
      <w:pPr>
        <w:pStyle w:val="Style18"/>
        <w:widowControl/>
        <w:spacing w:line="240" w:lineRule="auto"/>
        <w:ind w:firstLine="284"/>
        <w:rPr>
          <w:rFonts w:ascii="Book Antiqua" w:hAnsi="Book Antiqua"/>
          <w:sz w:val="20"/>
          <w:szCs w:val="20"/>
        </w:rPr>
      </w:pPr>
    </w:p>
    <w:p w:rsidR="00A06617" w:rsidRPr="00F3444E" w:rsidRDefault="00A06617" w:rsidP="00312E79">
      <w:pPr>
        <w:pStyle w:val="Style18"/>
        <w:widowControl/>
        <w:spacing w:line="240" w:lineRule="auto"/>
        <w:ind w:firstLine="284"/>
        <w:rPr>
          <w:rFonts w:ascii="Book Antiqua" w:hAnsi="Book Antiqua"/>
          <w:sz w:val="20"/>
          <w:szCs w:val="20"/>
        </w:rPr>
      </w:pP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Beth nevěřícně hleděla na dveře. Francis takto ještě </w:t>
      </w:r>
      <w:r w:rsidRPr="00F3444E">
        <w:rPr>
          <w:rStyle w:val="FontStyle50"/>
          <w:rFonts w:ascii="Book Antiqua" w:hAnsi="Book Antiqua"/>
          <w:lang w:val="cs-CZ" w:eastAsia="cs-CZ"/>
        </w:rPr>
        <w:t xml:space="preserve">nikdy </w:t>
      </w:r>
      <w:r w:rsidRPr="00F3444E">
        <w:rPr>
          <w:rStyle w:val="FontStyle47"/>
          <w:rFonts w:ascii="Book Antiqua" w:hAnsi="Book Antiqua"/>
          <w:lang w:val="cs-CZ" w:eastAsia="cs-CZ"/>
        </w:rPr>
        <w:t>nevybu</w:t>
      </w:r>
      <w:r>
        <w:rPr>
          <w:rStyle w:val="FontStyle47"/>
          <w:rFonts w:ascii="Book Antiqua" w:hAnsi="Book Antiqua"/>
          <w:lang w:val="cs-CZ" w:eastAsia="cs-CZ"/>
        </w:rPr>
        <w:t>ch</w:t>
      </w:r>
      <w:r w:rsidRPr="00F3444E">
        <w:rPr>
          <w:rStyle w:val="FontStyle47"/>
          <w:rFonts w:ascii="Book Antiqua" w:hAnsi="Book Antiqua"/>
          <w:lang w:val="cs-CZ" w:eastAsia="cs-CZ"/>
        </w:rPr>
        <w:t>l a Beth si ani nedokázala představit, že by se zapletl s cizí ženou, kdyby byl zamilován do jiné. Ale jak jinak si to má vysvětlit?</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Rozhodla se svěřit se svými domněnkami Lucienovi. Našla ho v malé pracovně, kde vyřizoval nějakou korespondenci.</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„Nevím, Beth,“ řekl. „A on mi nic nechce říct. Ale v Meltonu se jasně ukázalo, že mu na Sereně záleží. Myslím, že se nejedná o náhodnou známost. Pokud vím, Francis se vždy vyhýbal náhodným známostem. Zřejmě si myslel, že se chce oženit s lady Annou, ale pak poznal Serenu a všechno bylo jinak.“ Rošťácky se na svoji ženu usmál. „Koneckonců – ani se mu nedivím.“</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Beth ho šťouchla do prsou. „Jestli se o něco pokusíte, markýzi, budete toho do smrti litovat. Nemluvě o tom, že takové chování by Serenu přivedlo do rozpaků.“</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Přitáhl si</w:t>
      </w:r>
      <w:r w:rsidRPr="00F3444E">
        <w:rPr>
          <w:rStyle w:val="FontStyle47"/>
          <w:rFonts w:ascii="Book Antiqua" w:hAnsi="Book Antiqua"/>
          <w:lang w:eastAsia="cs-CZ"/>
        </w:rPr>
        <w:t xml:space="preserve"> </w:t>
      </w:r>
      <w:r w:rsidRPr="00F3444E">
        <w:rPr>
          <w:rStyle w:val="FontStyle47"/>
          <w:rFonts w:ascii="Book Antiqua" w:hAnsi="Book Antiqua"/>
          <w:lang w:val="cs-CZ" w:eastAsia="cs-CZ"/>
        </w:rPr>
        <w:t>ji na klín. „Ano? A jak bys mě potrestala, drahoušku?“</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Beth ho objala kolem krku. „Celou noc bych ti předčítala Mary Bruntonovou.“</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bys neudělala.“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„Že ne?“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Dotkl se jazykem špičky jejího nosu. „Však já bych tě už nějak zabavil.“</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Beth se zasmála. „Obávám se, že by se ti to podařilo. Kdysi jsem se jen tak lehce zabavit nenechala. To vy jste mi úplně zkazil charakter, pane.“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se k ní však manžel ještě pevněji přitiskl, odstrčila ho. „Počkej, Luciene. Opravdu si dělám starosti jak o Francise, tak o Serenu. Ráda bych věděla, co je mezi nimi za problém. Myslíš si, že by se opravdu raději oženil s Annou Peckworthovou?“</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Odtáhl se od ní a zamyslel se. „Chápu, že by mu z toho plynuly jisté výhody. Ale na druhé straně, Serena má co nabídnout…“</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„Luciene!“ zvolala Beth varovným hlasem.</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„Tak mi dovol, abych tě zabavil.“ Objal ji kolem pasu.</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Chytila ho za ruku. „Ne. Teď jsem si vzpomněla – jak to vlastně dopadlo s tou sázkou? Dostal už Francis nějaké peníze?“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Lucien si uvolnil ruku. „Radši bych o té záležitosti nemluvil, lásko.“</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„Chceš říct, že Allbright nezaplatil?“ zeptala se. „A vy dovolíte, aby mu to prošlo? V tom případě se osobně postarám…“</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 nic se nebudeš starat,“ přerušil ji Lucien přísně.</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Beth poznala, že to myslí vážně. „Proč ne?“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Povzdechl si. „Beth, musíš vždycky všechno vědět?“</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„Co je tak strašného na tom, že se zajímám, jestli Allbright vyrovnal svůj dluh? Buď zaplatil, nebo nezaplatil.“</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„Svým způsobem zaplatil. Šperky.“</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„Pokud zaplatil, tak…“ Vtom ji něco napadlo. „Pokud měl Tom Allbright nějaké šperky, musely být Sereniny.“</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„Ano.“</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„Ale, Luciene, to není fér! Zaplatil jí dluh jejími vlastními šperky.“</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„Francisovi to nevadí.“</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„Už to někdo Sereně řekl? Já…“</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„Nic jí neřekneš. Beth, pochybuji, že by Serena ještě někdy ty šperky chtěla vidět.“</w:t>
      </w:r>
    </w:p>
    <w:p w:rsidR="00A06617" w:rsidRDefault="00A06617" w:rsidP="00312E79">
      <w:pPr>
        <w:pStyle w:val="Style10"/>
        <w:widowControl/>
        <w:jc w:val="both"/>
        <w:rPr>
          <w:rStyle w:val="FontStyle47"/>
          <w:rFonts w:ascii="Book Antiqua" w:hAnsi="Book Antiqua"/>
          <w:lang w:val="cs-CZ" w:eastAsia="cs-CZ"/>
        </w:rPr>
      </w:pPr>
      <w:r w:rsidRPr="00F3444E">
        <w:rPr>
          <w:rStyle w:val="FontStyle47"/>
          <w:rFonts w:ascii="Book Antiqua" w:hAnsi="Book Antiqua"/>
          <w:lang w:val="cs-CZ" w:eastAsia="cs-CZ"/>
        </w:rPr>
        <w:t>„Proč ne? Pokud jsou ošklivé, může si je nechat předělat.“ K jejímu zděšení ji Lucien odstrčil z klína a </w:t>
      </w:r>
      <w:r>
        <w:rPr>
          <w:rStyle w:val="FontStyle47"/>
          <w:rFonts w:ascii="Book Antiqua" w:hAnsi="Book Antiqua"/>
          <w:lang w:val="cs-CZ" w:eastAsia="cs-CZ"/>
        </w:rPr>
        <w:t>zamířil ke dveřím.</w:t>
      </w:r>
    </w:p>
    <w:p w:rsidR="00A06617" w:rsidRPr="00F3444E" w:rsidRDefault="00A06617" w:rsidP="00312E79">
      <w:pPr>
        <w:pStyle w:val="Style10"/>
        <w:widowControl/>
        <w:jc w:val="both"/>
        <w:rPr>
          <w:rStyle w:val="FontStyle47"/>
          <w:rFonts w:ascii="Book Antiqua" w:hAnsi="Book Antiqua"/>
          <w:lang w:val="cs-CZ" w:eastAsia="cs-CZ"/>
        </w:rPr>
      </w:pPr>
      <w:r w:rsidRPr="00F3444E">
        <w:rPr>
          <w:rStyle w:val="FontStyle47"/>
          <w:rFonts w:ascii="Book Antiqua" w:hAnsi="Book Antiqua"/>
          <w:lang w:val="cs-CZ" w:eastAsia="cs-CZ"/>
        </w:rPr>
        <w:t>„Luciene?“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Myslela si, že se odpovědi nedočká, ale Lucien se nakonec otočil a řekl: „Ošklivé je slabé slovo, jsou přímo děsivé.“</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„Děsivé?“ opakovala nevěřícně Beth.</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Rozzlobeně se k ní otočil. „Vidím, že nebudu mít klid, dokud ti všechno neřeknu. Ty si prostě nedáš pokoj. Teď se tedy dozvíš, jaké štěstí jsi udělala, když ses provdala za mě.“ Začal vypočítávat na prstech. „Tak za prvé to je jeden drahokamy posázený obojek s řetízkem, za druhé zlatá pouta, za třetí jeden bičík s ozdobnou rukojetí…“</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Beth se k němu rozběhla a chytila ho za ruku. „Už dost, Luciene! Už dost.“ Podívala se mu do rozzlobených očí. „Bylo jí teprve </w:t>
      </w:r>
      <w:r w:rsidRPr="00F3444E">
        <w:rPr>
          <w:rStyle w:val="FontStyle50"/>
          <w:rFonts w:ascii="Book Antiqua" w:hAnsi="Book Antiqua"/>
          <w:lang w:val="cs-CZ" w:eastAsia="cs-CZ"/>
        </w:rPr>
        <w:t xml:space="preserve">patnáct!“ </w:t>
      </w:r>
      <w:r w:rsidRPr="00F3444E">
        <w:rPr>
          <w:rStyle w:val="FontStyle47"/>
          <w:rFonts w:ascii="Book Antiqua" w:hAnsi="Book Antiqua"/>
          <w:lang w:val="cs-CZ" w:eastAsia="cs-CZ"/>
        </w:rPr>
        <w:t>Instinktivně se mu vrhla do náruče.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Pevně ji objal.</w:t>
      </w:r>
      <w:r w:rsidRPr="00F3444E">
        <w:rPr>
          <w:rStyle w:val="FontStyle47"/>
          <w:rFonts w:ascii="Book Antiqua" w:hAnsi="Book Antiqua"/>
          <w:lang w:eastAsia="cs-CZ"/>
        </w:rPr>
        <w:t xml:space="preserve"> „</w:t>
      </w:r>
      <w:r w:rsidRPr="00F3444E">
        <w:rPr>
          <w:rStyle w:val="FontStyle47"/>
          <w:rFonts w:ascii="Book Antiqua" w:hAnsi="Book Antiqua"/>
          <w:lang w:val="cs-CZ" w:eastAsia="cs-CZ"/>
        </w:rPr>
        <w:t>Já vím, lásko, já vím. Je to neuvěřitelné.“</w:t>
      </w:r>
    </w:p>
    <w:p w:rsidR="00A06617" w:rsidRPr="00F3444E" w:rsidRDefault="00A06617" w:rsidP="00284C13">
      <w:pPr>
        <w:pageBreakBefore/>
        <w:widowControl/>
        <w:ind w:firstLine="0"/>
        <w:jc w:val="center"/>
        <w:rPr>
          <w:rFonts w:ascii="Book Antiqua" w:hAnsi="Book Antiqua"/>
        </w:rPr>
      </w:pPr>
      <w:r w:rsidRPr="00D3230F">
        <w:rPr>
          <w:rFonts w:ascii="Book Antiqua" w:hAnsi="Book Antiqua"/>
          <w:noProof/>
          <w:lang w:val="en-US" w:eastAsia="en-US"/>
        </w:rPr>
        <w:pict>
          <v:shape id="Obrázok 15" o:spid="_x0000_i1045" type="#_x0000_t75" style="width:273pt;height:22.5pt;visibility:visible">
            <v:imagedata r:id="rId30" o:title=""/>
          </v:shape>
        </w:pict>
      </w:r>
    </w:p>
    <w:p w:rsidR="00A06617" w:rsidRPr="00F3444E" w:rsidRDefault="00A06617" w:rsidP="00F3444E">
      <w:pPr>
        <w:pStyle w:val="Style4"/>
        <w:widowControl/>
        <w:jc w:val="both"/>
        <w:rPr>
          <w:rFonts w:ascii="Book Antiqua" w:hAnsi="Book Antiqua"/>
          <w:sz w:val="20"/>
          <w:szCs w:val="20"/>
        </w:rPr>
      </w:pPr>
    </w:p>
    <w:p w:rsidR="00A06617" w:rsidRDefault="00A06617" w:rsidP="00F3444E">
      <w:pPr>
        <w:pStyle w:val="Style4"/>
        <w:widowControl/>
        <w:jc w:val="both"/>
        <w:rPr>
          <w:rFonts w:ascii="Book Antiqua" w:hAnsi="Book Antiqua"/>
          <w:sz w:val="20"/>
          <w:szCs w:val="20"/>
        </w:rPr>
      </w:pPr>
    </w:p>
    <w:p w:rsidR="00A06617" w:rsidRPr="00F3444E" w:rsidRDefault="00A06617" w:rsidP="00F3444E">
      <w:pPr>
        <w:pStyle w:val="Style4"/>
        <w:widowControl/>
        <w:jc w:val="both"/>
        <w:rPr>
          <w:rFonts w:ascii="Book Antiqua" w:hAnsi="Book Antiqua"/>
          <w:sz w:val="20"/>
          <w:szCs w:val="20"/>
        </w:rPr>
      </w:pPr>
    </w:p>
    <w:p w:rsidR="00A06617" w:rsidRPr="00F3444E" w:rsidRDefault="00A06617" w:rsidP="00284C13">
      <w:pPr>
        <w:pStyle w:val="Style4"/>
        <w:widowControl/>
        <w:ind w:firstLine="0"/>
        <w:jc w:val="center"/>
        <w:rPr>
          <w:rStyle w:val="FontStyle46"/>
          <w:rFonts w:ascii="Book Antiqua" w:hAnsi="Book Antiqua"/>
          <w:spacing w:val="-30"/>
          <w:position w:val="-13"/>
          <w:lang w:val="cs-CZ" w:eastAsia="cs-CZ"/>
        </w:rPr>
      </w:pPr>
      <w:r w:rsidRPr="00F3444E">
        <w:rPr>
          <w:rStyle w:val="FontStyle46"/>
          <w:rFonts w:ascii="Book Antiqua" w:hAnsi="Book Antiqua"/>
          <w:spacing w:val="-30"/>
          <w:position w:val="-13"/>
          <w:lang w:val="cs-CZ" w:eastAsia="cs-CZ"/>
        </w:rPr>
        <w:t>13</w:t>
      </w:r>
    </w:p>
    <w:p w:rsidR="00A06617" w:rsidRPr="00F3444E" w:rsidRDefault="00A06617" w:rsidP="00F3444E">
      <w:pPr>
        <w:pStyle w:val="Style18"/>
        <w:widowControl/>
        <w:spacing w:line="240" w:lineRule="auto"/>
        <w:ind w:firstLine="284"/>
        <w:rPr>
          <w:rFonts w:ascii="Book Antiqua" w:hAnsi="Book Antiqua"/>
          <w:sz w:val="20"/>
          <w:szCs w:val="20"/>
        </w:rPr>
      </w:pPr>
    </w:p>
    <w:p w:rsidR="00A06617" w:rsidRPr="00F3444E" w:rsidRDefault="00A06617" w:rsidP="00312E79">
      <w:pPr>
        <w:pStyle w:val="Style18"/>
        <w:widowControl/>
        <w:spacing w:line="240" w:lineRule="auto"/>
        <w:ind w:firstLine="284"/>
        <w:rPr>
          <w:rFonts w:ascii="Book Antiqua" w:hAnsi="Book Antiqua"/>
          <w:sz w:val="20"/>
          <w:szCs w:val="20"/>
        </w:rPr>
      </w:pP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rozhodla, že posnídá v posteli, aby se vyhnula setkání s manželem i s jeho matkou. Uvažovala, jestli za její špatnou náladu může těhotenství, nebo situace, do které se dostala. Zcela určitě by se našla spousta důvodů, proč by se měla trápit, ale její situace se přece již zlepšila. Neporodí nemanželské dítě, ona ani dítě nebudou trpět hlady a její manžel je laskavý a velkorysý člověk. Měla by být šťastná, ale místo toho si zoufala.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 to z důvodu, že její muž byl nespokojený.</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 žádném případě nemohla pomýšlet na štěstí, když její manžel vypadal tak nešťastně. Těžko již Serena asi zařídí, aby se lady Anna stala jeho ženou, ale něco pro zlepšení jeho nálady by udělat mohla. Dluží mu to. Musí se snažit ze všech sil, aby jejich soužití fungovalo.</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umyla a oblékla. Zazvonila na komornou a přikázala, aby jí donesli Brandy do obývacího pokoje. Měla to štěně moc ráda a navíc to byl dárek od jejího manžela.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 okamžik se objevil chlapec z kuchyně s košíkem v ruce. „Vzal jsem ji vyvenčit na zahradu,“ oznámil jí.</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byl výborný nápad.“</w:t>
      </w:r>
    </w:p>
    <w:p w:rsidR="00A06617" w:rsidRDefault="00A06617" w:rsidP="00312E79">
      <w:pPr>
        <w:pStyle w:val="Style10"/>
        <w:widowControl/>
        <w:jc w:val="both"/>
        <w:rPr>
          <w:rStyle w:val="FontStyle47"/>
          <w:rFonts w:ascii="Book Antiqua" w:hAnsi="Book Antiqua"/>
          <w:lang w:val="cs-CZ" w:eastAsia="cs-CZ"/>
        </w:rPr>
      </w:pPr>
      <w:r w:rsidRPr="00F3444E">
        <w:rPr>
          <w:rStyle w:val="FontStyle47"/>
          <w:rFonts w:ascii="Book Antiqua" w:hAnsi="Book Antiqua"/>
          <w:lang w:val="cs-CZ" w:eastAsia="cs-CZ"/>
        </w:rPr>
        <w:t xml:space="preserve">„A udělal jsem jí hadrový míček.“ Hrdě Sereně ukázal hračku. </w:t>
      </w:r>
    </w:p>
    <w:p w:rsidR="00A06617" w:rsidRPr="00F3444E" w:rsidRDefault="00A06617" w:rsidP="00312E79">
      <w:pPr>
        <w:pStyle w:val="Style10"/>
        <w:widowControl/>
        <w:jc w:val="both"/>
        <w:rPr>
          <w:rStyle w:val="FontStyle47"/>
          <w:rFonts w:ascii="Book Antiqua" w:hAnsi="Book Antiqua"/>
          <w:lang w:val="cs-CZ" w:eastAsia="cs-CZ"/>
        </w:rPr>
      </w:pPr>
      <w:r w:rsidRPr="00F3444E">
        <w:rPr>
          <w:rStyle w:val="FontStyle47"/>
          <w:rFonts w:ascii="Book Antiqua" w:hAnsi="Book Antiqua"/>
          <w:lang w:val="cs-CZ" w:eastAsia="cs-CZ"/>
        </w:rPr>
        <w:t>„To je od tebe moc milé.“</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Chlapci se viditelně nechtělo odejít. Serena ho podezírala, že již začíná štěně považovat za své. Poslala ho pryč a začala si se svým miláčkem hrát.</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Brandy vypadala potěšeně, že ji opět vidí, ale mazlit se nechtěla. Mnohem více ji zajímal míček, který začala honit po celém pokoji.</w:t>
      </w:r>
    </w:p>
    <w:p w:rsidR="00A06617" w:rsidRPr="00F3444E" w:rsidRDefault="00A06617" w:rsidP="00312E79">
      <w:pPr>
        <w:pStyle w:val="Style9"/>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Když se zasekl pod podstavcem, začala nespokojeně kroutit ocáskem.</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zapomněla na své problémy a rozesmála se. Právě v tu chvíli sluha oznámil Bethin příchod. Beth vstoupila do pokoje a také se začala smát. Za chvíli se už obě dámy válely se štěnětem po podlaze a snažily se dostat míček ven.</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Do místnosti vkráčela Francisova matka. „Co se to tu děje…?“ Chvíli na ně nevěřícně hleděla, ale pak se otočila na podpatku a vyšla ven.</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„Ale ne,“ povzdechla si Serena.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Beth se zachichotala. „Zřejmě nás považovala za rozpustilé služky a chtěla nás napomenout.“ Znovu začala vytahovat míček.</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chtěla za Francisovou matkou rozběhnout a poprosit ji o odpuštění, ale pak si to rozmyslela. Stejně by jí to nepomohlo. Bude se muset smířit s tím, že ji na svoji stranu nedostane. Nedovedla si však představit, jak budou společně žít na venkově.</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Beth se konečně podařilo zachytit volný cíp látky a vytáhnout míček. Hodila ho na druhou stranu pokoje a štěně se za ním vesele </w:t>
      </w:r>
      <w:r w:rsidRPr="00F3444E">
        <w:rPr>
          <w:rStyle w:val="FontStyle58"/>
          <w:rFonts w:ascii="Book Antiqua" w:hAnsi="Book Antiqua"/>
          <w:spacing w:val="0"/>
          <w:lang w:val="cs-CZ" w:eastAsia="cs-CZ"/>
        </w:rPr>
        <w:t>rozběhlo.</w:t>
      </w:r>
      <w:r w:rsidRPr="00F3444E">
        <w:rPr>
          <w:rStyle w:val="FontStyle58"/>
          <w:rFonts w:ascii="Book Antiqua" w:hAnsi="Book Antiqua"/>
          <w:lang w:val="cs-CZ" w:eastAsia="cs-CZ"/>
        </w:rPr>
        <w:t xml:space="preserve"> </w:t>
      </w:r>
      <w:r w:rsidRPr="00F3444E">
        <w:rPr>
          <w:rStyle w:val="FontStyle47"/>
          <w:rFonts w:ascii="Book Antiqua" w:hAnsi="Book Antiqua"/>
          <w:lang w:val="cs-CZ" w:eastAsia="cs-CZ"/>
        </w:rPr>
        <w:t>Beth seděla na podlaze, vlasy rozcuchané. „Je tak sladká. Musím si taky nějaké štěně pořídit.“</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„Vlkodava?“ usmála se Serena a opřela se o sloup. Připadala si jako za starých dobrých časů, kdy ještě byla nevinná a chodila do školy slečny Malloryové.</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„Proč ne? Mně je to jedno a Lucien nemá malé psy v lásce.“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na ni podívala. „Tvůj manžel je velmi vznešený. Jde z něho až strach.“</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„Někdy je vznětlivý,“ souhlasila Beth, „ale srdce má laskavé. Je jako jeho hřebec Viking. Dostalo se mu té nejlepší výchovy a vzdělání, ale pořád je to hřebec.“</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„Proč ses za něho provdala?“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Beth se jí podívala do očí. „Proč jsi otěhotněla?“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překvapeně zamrkala. Nesmí zapomínat, že Beth byla vždy velmi chytrá. Jediná správná odpověď na obě otázky zněla „z lásky“. Což v jejím případě nebyla pravda. A jak je na tom Beth?</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„Miluješ ho?“ odvážila se jí zeptat.</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„Ano,“ přikývla Beth a dodala již střízlivějším hlasem: „Někdy až k zbláznění. A jindy je to zase pořádná otrava.“ Postavila se. „Jsi připravená jít dnes večer do divadla? Musíme tě předvést londýnské smetánce.“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chtěla předstírat nadšení, ale tvář ji zradila. „Nic jiného mi nezbývá,“ řekla smutně.</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„Přesně tak, Sereno. Nedá se nic dělat. Aby náš plán fungoval, musíš se seznámit s lidmi a ti si tě musejí oblíbit dříve, než začnou řeči. Pak pro ně nebude tak snadné tě odepsat. Ale Francisovi příliš času nezbývá. Během několika příštích dní bude muset formálně oznámit váš sňatek.“</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„Což znamená, že se všichni dozvědí mé předchozí jméno.“</w:t>
      </w:r>
    </w:p>
    <w:p w:rsidR="00A06617" w:rsidRPr="00F3444E" w:rsidRDefault="00A06617" w:rsidP="00312E79">
      <w:pPr>
        <w:pStyle w:val="Style30"/>
        <w:widowControl/>
        <w:jc w:val="both"/>
        <w:rPr>
          <w:rStyle w:val="FontStyle59"/>
          <w:rFonts w:ascii="Book Antiqua" w:hAnsi="Book Antiqua"/>
          <w:spacing w:val="-20"/>
          <w:lang w:val="cs-CZ" w:eastAsia="cs-CZ"/>
        </w:rPr>
      </w:pPr>
      <w:r w:rsidRPr="00F3444E">
        <w:rPr>
          <w:rStyle w:val="FontStyle59"/>
          <w:rFonts w:ascii="Book Antiqua" w:hAnsi="Book Antiqua"/>
          <w:spacing w:val="-20"/>
          <w:lang w:val="cs-CZ" w:eastAsia="cs-CZ"/>
        </w:rPr>
        <w:t>„Ano.“</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chytila Brandy a přitiskla si ji k sobě. Štěně se již dostatečně unavilo a nechalo se hladit. „Beth, ještě bych ti měla něco říct o Matthewových kamarádech…“</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„Myslím, že si zbytečně přiděláváš starosti. Budeme se pohybovat ve vyšších kruzích…“</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„Ty to nechápeš,“ přerušila ji Serena. „Viděli toho více, než je vhodné… Matthew mě nutil…“ Marně hledala vhodná slova.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„Na tom nezáleží,“ řekla Beth rychle. Na tvářích jí vyskákaly červené skvrny. „Takoví lidé nic neznamenají. Mimochodem, přinesla jsem ti nějaké šaty. Myslím, že ti budou sedět, jen se musí zkrátit.“ Usmála se. „Ale řekla bych, že máš mnohem bujnější poprsí, a to se mi přitom v poslední době prsa o dost zvětšila. Co kdybychom šly do tvého pokoje?“</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zapomněla na své obavy a doufala, že má Beth pravdu. Její přítelkyně neměla ani tušení, jak žila ve Stokeley, a Serena jí to popisovat nechtěla.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Beth s sebou přivezla komornou a hromadu krabic. Serenin pokoj byl za chvíli plný nádherných šatů. Beth vybrala žlutou toaletu a zkusmo ji přiměřila k Sereně. „Myslím, že ty by ti slušely,“ pronesla vítězně, „a navíc mají jednoduchou sukni, takže nebude problém je zkrátit. Obleč si je a Mary ti je zašpendlí.“</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již neprotestovala a dovolila komorné, aby jí pomohla do šatů. Nádherná toaleta se skládala ze tří vrstev. Spodní byla ze surového hedvábí zlaté barvy a dvě kratší byly z jemného hedvábí a zlatem protkávané krajky.</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hleděla na svůj obraz v zrcadle a nevěřila vlastním očím. Při každém pohybu se šaty rozvlnily jako voda a ve světle svic zářily jako ze zlata. „Jsou až příliš krásné…“</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Nikdo její poznámce nevěnoval pozornost. „Budeme je muset trochu ubrat v pase, paní,“ ozvala se Mary a zabrala šaty pomocí špendlíků. „Kdybyste lady Middlethorpeové půjčila svůj bronzový zefírový šál, mohla by si ho uvázat kolem pasu, a zakrýt tak stehy.“</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„Výborný nápad, Mary,“ souhlasila Beth, která klečela na zemi a zahýbala sukni. „Spodní sukně se musí zkrátit nejméně o tři palce, ale vrchní můžeme nechat tak, jak jsou. Máme málo času. Myslíš, že to stihneš do večera, Mary?“</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„Určitě, madam.“</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si svlékla žluté šaty a Beth už jí podávala další – tentokrát zelený model. Serena nechápala, jak se její přítelkyně může tak snadno rozloučit s těmi překrásnými toaletami. „Když se zkrátí, už je nebudeš moci nosit,“ protestovala.</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„Nedělej si z toho těžkou hlavu. Ty žluté mi ani z poloviny neslušely tak jako tobě a myslím, že jsem je měla na sobě jen jednou.“ Serena se stále tvářila udiveně, a tak Beth dodala: „Pokud se cítíš provinile, musíš se někdy přijít podívat na můj šatník. Je doslova přecpaný toaletami, které jsem na sobě měla jednou či dvakrát. Vím, že je to nesmyslné, ale beru to jako cenu, kterou musím platit za své vysoké postavení. Na druhé straně aspoň můžu poskytnout zaměstnání mnoha lidem, a jelikož dokonce platím více, aby mohly švadleny šít při dobrém světle, svědomí mě netrápí.“</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Vypadalo to, že mluví pravdu. Serena přejela rukou po krémových šatech. „V tom případě ti tedy mockrát děkuji. Ještě nikdy jsem neměla tak nádherné toalety.“ Vzpomněla si na své překrásné svatební šaty, ale rychle tu vzpomínku zatlačila do pozadí.</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 myšlenek ji vytrhlo zlověstné zavytí. Rozhlížela se po Brandy a divila se, jak takové malé štěně může vydávat tak strašidelné zvuky. Brandy se právě vrhala na Bethin čepec, který spadl na podlahu.</w:t>
      </w:r>
    </w:p>
    <w:p w:rsidR="00A06617" w:rsidRPr="00F3444E" w:rsidRDefault="00A06617" w:rsidP="00312E79">
      <w:pPr>
        <w:pStyle w:val="Style18"/>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 vykřikla Serena a natáhla se po něm, ale Brandy se již zakousla do dekorace z peří na lemu čepce. Pevně ji svírala mezi malými zoubky. „Pusť, ty uličnice! Říkám pusť.“ Přinutila Brandy otevřít tlamičku.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Beth se smála. „Zdá se, že je na sebe opravdu pyšná! Obávám se, že před ní nebude žádný pták v bezpečí.“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„Beth, omlouvám se. Jedno péro je překousnuté.“</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Beth vzala čepec a položila ho na toaletní stolek. „To nic. Nemusíš se omlouvat. Ale není to zvláštní, že takové instinkty jsou již vrozené?“</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nechala poslat pro chlapce z kuchyně, aby odvedl Brandy dříve, než nadělá ještě větší škodu. Pak si začala zkoušet další šaty. Nálada se jí však nezlepšila. Dolehl na ni jiný problém. Není divu, že je Francis nešťastný. Nejenom, že se nemohl oženit s nevěstou podle svého výběru – a i když lady Annu nemiloval, nemohl popřít, že měla všechny kvality, po kterých toužil –, ještě navíc budou mít jeho děti v sobě krev Allbrightových.</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si nikdy nepřipadala Allbrightová, protože se vzhledem i povahou podobala spíše matce. Přesto však musela připustit, že její děti mohou být jako Tom a Will.</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Potomkům lady Anny Peckworthové určitě nic podobného nehrozilo.</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„Ještě budeš potřebovat nějaké šperky,“ ozvala se Beth. „Těch mám také spoustu.“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vzpamatovala. „To nebude třeba. Francis mi včera koupil náhrdelník a náušnice s topazem.“</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Společně s Beth si prohlédly poklady ve šperkovnici a vybraly zlatý filigránský náramek. „Mám pár ozdob ze slonoviny, které by se ti k šatům hodily,“ řekla Beth a nenechala se odbýt. „Nechám ti je poslat. Ber to jako brnění, Sereno. Tvůj vzhled bude hrát v našem plánu důležitou roli. Pokud budeš vypadat bohatě a sebevědomě, lidé tě přijmou.“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„Ale já vůbec nejsem sebevědomá.“</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„Musíš tak vystupovat. Já se taky necítím jako markýza, ale už jsem se naučila tak vystupovat.“ Srdečně Serenu objala, jako by chápala její rozrušení. „Ničeho se neboj,“ ujistila ji. „Teď jsi Rebelka. Jsi v bezpečí před </w:t>
      </w:r>
      <w:r w:rsidRPr="00F3444E">
        <w:rPr>
          <w:rStyle w:val="FontStyle50"/>
          <w:rFonts w:ascii="Book Antiqua" w:hAnsi="Book Antiqua"/>
          <w:lang w:val="cs-CZ" w:eastAsia="cs-CZ"/>
        </w:rPr>
        <w:t>nástrahami noci, nakažlivým morem, jenž kráčí</w:t>
      </w:r>
      <w:r w:rsidRPr="00F3444E">
        <w:rPr>
          <w:rStyle w:val="FontStyle47"/>
          <w:rFonts w:ascii="Book Antiqua" w:hAnsi="Book Antiqua"/>
          <w:lang w:val="cs-CZ" w:eastAsia="cs-CZ"/>
        </w:rPr>
        <w:t xml:space="preserve"> v </w:t>
      </w:r>
      <w:r w:rsidRPr="00F3444E">
        <w:rPr>
          <w:rStyle w:val="FontStyle50"/>
          <w:rFonts w:ascii="Book Antiqua" w:hAnsi="Book Antiqua"/>
          <w:lang w:val="cs-CZ" w:eastAsia="cs-CZ"/>
        </w:rPr>
        <w:t xml:space="preserve">temnotách, a zkázou, číhající </w:t>
      </w:r>
      <w:r w:rsidRPr="00F3444E">
        <w:rPr>
          <w:rStyle w:val="FontStyle47"/>
          <w:rFonts w:ascii="Book Antiqua" w:hAnsi="Book Antiqua"/>
          <w:lang w:val="cs-CZ" w:eastAsia="cs-CZ"/>
        </w:rPr>
        <w:t>v</w:t>
      </w:r>
      <w:r w:rsidRPr="00F3444E">
        <w:rPr>
          <w:rStyle w:val="FontStyle50"/>
          <w:rFonts w:ascii="Book Antiqua" w:hAnsi="Book Antiqua"/>
          <w:lang w:val="cs-CZ" w:eastAsia="cs-CZ"/>
        </w:rPr>
        <w:t xml:space="preserve"> poledne. </w:t>
      </w:r>
      <w:r w:rsidRPr="00F3444E">
        <w:rPr>
          <w:rStyle w:val="FontStyle47"/>
          <w:rFonts w:ascii="Book Antiqua" w:hAnsi="Book Antiqua"/>
          <w:lang w:val="cs-CZ" w:eastAsia="cs-CZ"/>
        </w:rPr>
        <w:t>Musíš nám důvěřovat. Ano?“</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nezmohla na odpověď, a tak jen přikývla.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Beth odešla, ale její slova Sereně stále zněla v uších. Pochopila jejich význam, ale připadala si jako hladové dítě nahlížející do hodovní síně. V jejím případě však nešlo o jídlo, ale o bezpečí. Viděla ho, cítila ho, ale nebyla si jistá, jestli je opravdu pro ni.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 nebyla si jistá, zda si je zaslouží.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 vrátil a Sereně se opět nepodařilo zjistit pravdu. Povídali si o šatech, o Rebelech a o štěněti. Smál se, když mu líčila, jaká je Brandy lovkyně, a vypadal šťastně a spokojeně. Serena však tušila, že tak pouze maskuje své zklamání.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Bude jejich manželství vždy takové?</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Francisova matka s nimi poobědvala a chovala se slušně, i když dosti odměřeně. Souhlasila, že s nimi půjde do divadla, ale brala to jako nutnou oběť. Když odešla na návštěvu k přítelkyni, Serena se neubránila otázce: „Francisi, bude matka bydlet s námi?“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 studená jako kus ledu, že?“ reagoval okamžitě. „To bude problém. Ve městě bychom si mohli najít jiné bydlení, ale na venkově… Obávám se, že matka má k domu silné vazby. Společně s otcem ho postavili.“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„Postavili?“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„Od základů. Otec zdědil tudorovské sídlo, které bylo původně klášterem. Slyšel jsem, že to byla skoro ruina, a tak se rozhodli, že si postaví nový dům. Věnovali tomu pět let svého manželství a pro oba jejich nový domov hodně znamenal. Navíc matka otce velice milovala.“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„Chápu,“ řekla Serena. Opravdu to chápala, ale budoucnost pro ni nevypadala nejrůžověji.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„Pořád doufám, že se znovu provdá – stále je to hezká žena –, ale pochybuji, že se odhodlá opustit dům, či dokonce někým mého otce nahradit.“</w:t>
      </w:r>
    </w:p>
    <w:p w:rsidR="00A06617" w:rsidRPr="00F3444E" w:rsidRDefault="00A06617" w:rsidP="00312E79">
      <w:pPr>
        <w:pStyle w:val="Style32"/>
        <w:widowControl/>
        <w:spacing w:line="240" w:lineRule="auto"/>
        <w:ind w:firstLine="284"/>
        <w:rPr>
          <w:rStyle w:val="FontStyle50"/>
          <w:rFonts w:ascii="Book Antiqua" w:hAnsi="Book Antiqua"/>
          <w:lang w:val="cs-CZ" w:eastAsia="cs-CZ"/>
        </w:rPr>
      </w:pPr>
      <w:r w:rsidRPr="00F3444E">
        <w:rPr>
          <w:rStyle w:val="FontStyle47"/>
          <w:rFonts w:ascii="Book Antiqua" w:hAnsi="Book Antiqua"/>
          <w:lang w:val="cs-CZ" w:eastAsia="cs-CZ"/>
        </w:rPr>
        <w:t xml:space="preserve">„Budu se snažit s ní vycházet,“ přikývla Serena. </w:t>
      </w:r>
      <w:r w:rsidRPr="00F3444E">
        <w:rPr>
          <w:rStyle w:val="FontStyle50"/>
          <w:rFonts w:ascii="Book Antiqua" w:hAnsi="Book Antiqua"/>
          <w:lang w:val="cs-CZ" w:eastAsia="cs-CZ"/>
        </w:rPr>
        <w:t>Co bych pro tebe neudělala, miláčku.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Samotnou ji překvapilo, jak moc touží po jeho náklonnosti…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„Snad se to zlepší, až se nám narodí dítě,“ pronesl zamyšleně.</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50"/>
          <w:rFonts w:ascii="Book Antiqua" w:hAnsi="Book Antiqua"/>
          <w:lang w:val="cs-CZ" w:eastAsia="cs-CZ"/>
        </w:rPr>
        <w:t>A</w:t>
      </w:r>
      <w:r w:rsidRPr="00F3444E">
        <w:rPr>
          <w:rStyle w:val="FontStyle47"/>
          <w:rFonts w:ascii="Book Antiqua" w:hAnsi="Book Antiqua"/>
          <w:lang w:val="cs-CZ" w:eastAsia="cs-CZ"/>
        </w:rPr>
        <w:t> </w:t>
      </w:r>
      <w:r w:rsidRPr="00F3444E">
        <w:rPr>
          <w:rStyle w:val="FontStyle50"/>
          <w:rFonts w:ascii="Book Antiqua" w:hAnsi="Book Antiqua"/>
          <w:lang w:val="cs-CZ" w:eastAsia="cs-CZ"/>
        </w:rPr>
        <w:t xml:space="preserve">nám to také pomůže? </w:t>
      </w:r>
      <w:r w:rsidRPr="00F3444E">
        <w:rPr>
          <w:rStyle w:val="FontStyle47"/>
          <w:rFonts w:ascii="Book Antiqua" w:hAnsi="Book Antiqua"/>
          <w:lang w:val="cs-CZ" w:eastAsia="cs-CZ"/>
        </w:rPr>
        <w:t>Kéž by našla dostatek odvahy, aby se ho dotkla, pobídla ho. Pane Bože, na co to myslí, vždyť je teprve poledne! Postavila se. „Myslím, že si půjdu odpočinout.“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Hned si uvědomila, co řekla. Bylo to stejné, jako by mu zabouchla před nosem dveře do ložnice.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„Dobrý nápad. Půjdeme spát až pozdě v noci.“ Postavil se, aby ji doprovodil, ale chytil ji za ruku a políbil ji na ni. Nebyl to obyčejný galantní polibek. Líbal ji vroucně a druhou rukou ji objal kolem pasu a přitáhl ji k sobě.</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na něho tázavě podívala. Vypadal tak zachmuřeně. Na co asi myslí?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„Co kdybychom si procvičili líbání,“ navrhl zastřeným hlasem, „abychom zjistili, co se ti líbí?“ Položil jí ruku na zadek a přitiskl ji k sobě. Cítila, jak je vzrušený. Toužil po ní.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„Líbej mě,“ zašeptal.</w:t>
      </w:r>
    </w:p>
    <w:p w:rsidR="00A06617"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Jak to myslí? Serena ho objala kolem krku a jemně ho políbila na ústa. Neúnavně ji k sobě tiskl. </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„Více,“ řekl.</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Rozevřela rty a strčila mu jazyk do úst.</w:t>
      </w:r>
    </w:p>
    <w:p w:rsidR="00A06617" w:rsidRPr="00F3444E" w:rsidRDefault="00A06617" w:rsidP="00312E79">
      <w:pPr>
        <w:pStyle w:val="Style32"/>
        <w:widowControl/>
        <w:spacing w:line="240" w:lineRule="auto"/>
        <w:ind w:firstLine="284"/>
        <w:rPr>
          <w:rStyle w:val="FontStyle50"/>
          <w:rFonts w:ascii="Book Antiqua" w:hAnsi="Book Antiqua"/>
          <w:lang w:val="cs-CZ" w:eastAsia="cs-CZ"/>
        </w:rPr>
      </w:pPr>
      <w:r w:rsidRPr="00F3444E">
        <w:rPr>
          <w:rStyle w:val="FontStyle47"/>
          <w:rFonts w:ascii="Book Antiqua" w:hAnsi="Book Antiqua"/>
          <w:lang w:val="cs-CZ" w:eastAsia="cs-CZ"/>
        </w:rPr>
        <w:t xml:space="preserve">Sklonil hlavu a začal ji vášnivě líbat. Přitiskl ji ke zdi a rukou jí začal jemně hníst ňadro. Sála mu jazyk a povzbudivě se k němu tiskla. </w:t>
      </w:r>
      <w:r w:rsidRPr="00F3444E">
        <w:rPr>
          <w:rStyle w:val="FontStyle50"/>
          <w:rFonts w:ascii="Book Antiqua" w:hAnsi="Book Antiqua"/>
          <w:lang w:val="cs-CZ" w:eastAsia="cs-CZ"/>
        </w:rPr>
        <w:t>Ach ano, lásko, dovol mi, abych to pro tebe udělala…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Najednou se od ní prudce odtrhl. Ustoupil o krok dozadu. Vypadal vzrušeně a divoce. „Omlouvám se,“ řekl upjatě.</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Pokusila se k němu přiblížit. „To je v pořádku…“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Otočil se k ní zády. „Odejdi.“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Poslechla ho a odešla z pokoje. Do očí se jí draly slzy. Copak ji opravdu tak nenávidí, že se s ní ani nechce milovat?</w:t>
      </w:r>
    </w:p>
    <w:p w:rsidR="00A06617" w:rsidRDefault="00A06617" w:rsidP="00312E79">
      <w:pPr>
        <w:pStyle w:val="Style32"/>
        <w:widowControl/>
        <w:spacing w:line="240" w:lineRule="auto"/>
        <w:ind w:firstLine="284"/>
        <w:rPr>
          <w:rFonts w:ascii="Book Antiqua" w:hAnsi="Book Antiqua"/>
          <w:sz w:val="20"/>
          <w:szCs w:val="20"/>
        </w:rPr>
      </w:pPr>
    </w:p>
    <w:p w:rsidR="00A06617" w:rsidRPr="00F3444E" w:rsidRDefault="00A06617" w:rsidP="00312E79">
      <w:pPr>
        <w:pStyle w:val="Style32"/>
        <w:widowControl/>
        <w:spacing w:line="240" w:lineRule="auto"/>
        <w:ind w:firstLine="284"/>
        <w:rPr>
          <w:rFonts w:ascii="Book Antiqua" w:hAnsi="Book Antiqua"/>
          <w:sz w:val="20"/>
          <w:szCs w:val="20"/>
        </w:rPr>
      </w:pP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si zabořil obličej do dlaní. Kristepane, jak se to choval? Ještě chvíli, a zneužil by svoji manželku jako nějakou pouliční děvku. Nervózně se procházel po pokoji.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Viděl před sebou výraz v Serenině obličeji, když odcházela z místnosti. Měla z něho strach. Toužila po něze a on jí nemohl nabídnout nic jiného než neovladatelný chtíč.</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Nechal si přinést plášť a vyšel ven. Musí se držet od své ženy co nejdále.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Věděl, že by se mohl vydat do belcravenského paláce nebo jít do klubu, ale ani jedno se mu nezamlouvalo. Místo toho zamířil do Scarborough Lane, kde bydlela Blanche Hardcastleová.</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Její komorná vypadala překvapeně, když ho spatřila, ale připustila, že je paní doma, a doprovodila ho do salonu. Francis uvažoval, co ho to vlastně napadlo sem chodit. Možná je zde Hal. A pokud tu není, jeho návštěva vypadá podivně.</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Do místnosti vstoupila Blanche oděná do bílých šatů, jak bylo jejím zvykem. „Zdravím tě, Francisi. Co pro tebe mohu udělat?“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Jako by uměla číst v jeho mysli. „Potřebuji radu.“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Sedla si a gestem ruky ho pobídla, aby se také posadil. „Týká se to tvé ženy?“</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„Ano. Je to tak zřejmé?“</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Lehce se usmála. „Dá se předpokládat, že vaše manželství není bez problémů.“</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„Ve skutečnosti je to ještě mnohem horší, to mi věř. Nebude Hálovi vadit, že jsem za tebou přišel?“</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„Pokud mu to bude vadit, dostane propustku,“ odpověděla. „Nejsem ničí majetek.“</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„Proto se nechceš vdát?“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„Myslela jsem, že se budeme bavit o tvých problémech, ne o mých. Ale přesto ti odpovím. Ne, to není ten důvod, proč se nechci vdávat. Láska svazuje i bez sňatku. A k lásce patří také důvěra.“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„Důvěra,“ povzdechl si. „Předpokládám, že člověk potřebuje čas, aby mohl svému partnerovi důvěřovat.“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„Ano, chvíli to trvá, než důvěra zakoření. Ale může vyrůst i velmi rychle.“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 pokud již byla narušena?“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„Pak nějakou dobu trvá, než se vše napraví. To je ten problém?“</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si uvědomil, že vlastně nemá důvod Sereně nedůvěřovat. Její první čin byl nerozumný, ale dokázal pochopit, proč se tak zachovala. Neexistoval žádný důkaz, který by zpochybňoval její chování. „Vlastně ne,“ řekl.</w:t>
      </w:r>
    </w:p>
    <w:p w:rsidR="00A06617" w:rsidRPr="00F3444E" w:rsidRDefault="00A06617" w:rsidP="00312E79">
      <w:pPr>
        <w:pStyle w:val="Style34"/>
        <w:widowControl/>
        <w:spacing w:line="240" w:lineRule="auto"/>
        <w:jc w:val="both"/>
        <w:rPr>
          <w:rStyle w:val="FontStyle47"/>
          <w:rFonts w:ascii="Book Antiqua" w:hAnsi="Book Antiqua"/>
          <w:lang w:val="cs-CZ" w:eastAsia="cs-CZ"/>
        </w:rPr>
      </w:pPr>
      <w:r w:rsidRPr="00F3444E">
        <w:rPr>
          <w:rStyle w:val="FontStyle47"/>
          <w:rFonts w:ascii="Book Antiqua" w:hAnsi="Book Antiqua"/>
          <w:lang w:val="cs-CZ" w:eastAsia="cs-CZ"/>
        </w:rPr>
        <w:t>„V tom případě to musí být sex.“ Cítil, jak rudne.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Chápavě se na něho podívala. „Proč jinak bys žádal o pomoc mě?“</w:t>
      </w:r>
    </w:p>
    <w:p w:rsidR="00A06617" w:rsidRPr="00F3444E" w:rsidRDefault="00A06617" w:rsidP="00312E79">
      <w:pPr>
        <w:pStyle w:val="Style34"/>
        <w:widowControl/>
        <w:spacing w:line="240" w:lineRule="auto"/>
        <w:jc w:val="both"/>
        <w:rPr>
          <w:rStyle w:val="FontStyle47"/>
          <w:rFonts w:ascii="Book Antiqua" w:hAnsi="Book Antiqua"/>
          <w:lang w:val="cs-CZ" w:eastAsia="cs-CZ"/>
        </w:rPr>
      </w:pPr>
      <w:r w:rsidRPr="00F3444E">
        <w:rPr>
          <w:rStyle w:val="FontStyle47"/>
          <w:rFonts w:ascii="Book Antiqua" w:hAnsi="Book Antiqua"/>
          <w:lang w:val="cs-CZ" w:eastAsia="cs-CZ"/>
        </w:rPr>
        <w:t>„Jestli to bereš jako urážku, tak se omlouvám.“</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„Samozřejmě že ne. Faktem je, že jsem spala s mnoha muži a lecčemu se naučila. Raději bych se narodila jako dáma a žila ctnostný život, ale osud tomu bohužel nepřál. Mohla jsem si vybrat, zda chci prožít život v chudobě, nebo využít darů, které mi Bůh nadělil. Nikdy jsem svého rozhodnutí nelitovala. A teď už mi konečně pověz, co tě trápí.“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 pohodlně opřel a slova z něho vycházela snadněji, než předpokládal. „Než jsem potkal Serenu, byl jsem panic.“</w:t>
      </w:r>
    </w:p>
    <w:p w:rsidR="00A06617"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„Jak roztomilé,“ usmála se Blanche. </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„Roztomilé!“</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„Ano.“ Znovu se na něho usmála. „Nikomu ani muk, ale mám podezření, že Lucien byl také panic, když jsem se stala jeho milenkou.“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„Lucien?“</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„Vidíš, ty historky, které jste si ve škole navzájem vyměňovaly byly nejspíše samé pohádky.“ Zahleděla se do neurčita a řekla: „Bylo mu devatenáct a byl tak krásný. To </w:t>
      </w:r>
      <w:r w:rsidRPr="00F3444E">
        <w:rPr>
          <w:rStyle w:val="FontStyle55"/>
          <w:rFonts w:ascii="Book Antiqua" w:hAnsi="Book Antiqua"/>
          <w:b w:val="0"/>
          <w:bCs w:val="0"/>
          <w:spacing w:val="0"/>
          <w:lang w:val="cs-CZ" w:eastAsia="cs-CZ"/>
        </w:rPr>
        <w:t>já</w:t>
      </w:r>
      <w:r w:rsidRPr="00F3444E">
        <w:rPr>
          <w:rStyle w:val="FontStyle55"/>
          <w:rFonts w:ascii="Book Antiqua" w:hAnsi="Book Antiqua"/>
          <w:lang w:val="cs-CZ" w:eastAsia="cs-CZ"/>
        </w:rPr>
        <w:t xml:space="preserve"> </w:t>
      </w:r>
      <w:r w:rsidRPr="00F3444E">
        <w:rPr>
          <w:rStyle w:val="FontStyle47"/>
          <w:rFonts w:ascii="Book Antiqua" w:hAnsi="Book Antiqua"/>
          <w:lang w:val="cs-CZ" w:eastAsia="cs-CZ"/>
        </w:rPr>
        <w:t>bych mu ráda platila, kdybych si mohla tak nádherné stvoření dovolit. Myslím, že když mi tehdy nabídl, abych se stala jeho milenkou, nemyslel to příliš vážně. Udělal jen to, co se od něho očekávalo. Když jsem souhlasila, docela ho to šokovalo, i když už tehdy se dokázal přetvařovat a dělal jakoby nic. Pokud jsem nebyla jeho první žena, pak jsem určitě byla první, která se mu věnovala. Brala jsem to jako velkou poctu. A navíc jsem cítila zodpovědnost. Myslím, že jsem mu dala dobrou školu.“ Znovu se podívala na Francise. „Serena ví, že jsi byl panic?“</w:t>
      </w:r>
    </w:p>
    <w:p w:rsidR="00A06617" w:rsidRPr="00F3444E" w:rsidRDefault="00A06617" w:rsidP="00312E79">
      <w:pPr>
        <w:pStyle w:val="Style34"/>
        <w:widowControl/>
        <w:spacing w:line="240" w:lineRule="auto"/>
        <w:jc w:val="both"/>
        <w:rPr>
          <w:rStyle w:val="FontStyle47"/>
          <w:rFonts w:ascii="Book Antiqua" w:hAnsi="Book Antiqua"/>
          <w:lang w:val="cs-CZ" w:eastAsia="cs-CZ"/>
        </w:rPr>
      </w:pPr>
      <w:r w:rsidRPr="00F3444E">
        <w:rPr>
          <w:rStyle w:val="FontStyle47"/>
          <w:rFonts w:ascii="Book Antiqua" w:hAnsi="Book Antiqua"/>
          <w:lang w:val="cs-CZ" w:eastAsia="cs-CZ"/>
        </w:rPr>
        <w:t>„Ne. A pochybuji, že by jí to připadalo roztomilé.“</w:t>
      </w:r>
    </w:p>
    <w:p w:rsidR="00A06617" w:rsidRPr="00F3444E" w:rsidRDefault="00A06617" w:rsidP="00312E79">
      <w:pPr>
        <w:pStyle w:val="Style34"/>
        <w:widowControl/>
        <w:spacing w:line="240" w:lineRule="auto"/>
        <w:jc w:val="both"/>
        <w:rPr>
          <w:rStyle w:val="FontStyle47"/>
          <w:rFonts w:ascii="Book Antiqua" w:hAnsi="Book Antiqua"/>
          <w:lang w:val="cs-CZ" w:eastAsia="cs-CZ"/>
        </w:rPr>
      </w:pPr>
      <w:r w:rsidRPr="00F3444E">
        <w:rPr>
          <w:rStyle w:val="FontStyle47"/>
          <w:rFonts w:ascii="Book Antiqua" w:hAnsi="Book Antiqua"/>
          <w:lang w:val="cs-CZ" w:eastAsia="cs-CZ"/>
        </w:rPr>
        <w:t>„Proč ne?“</w:t>
      </w:r>
    </w:p>
    <w:p w:rsidR="00A06617" w:rsidRPr="00F3444E" w:rsidRDefault="00A06617" w:rsidP="00312E79">
      <w:pPr>
        <w:pStyle w:val="Style34"/>
        <w:widowControl/>
        <w:spacing w:line="240" w:lineRule="auto"/>
        <w:jc w:val="both"/>
        <w:rPr>
          <w:rStyle w:val="FontStyle47"/>
          <w:rFonts w:ascii="Book Antiqua" w:hAnsi="Book Antiqua"/>
          <w:lang w:val="cs-CZ" w:eastAsia="cs-CZ"/>
        </w:rPr>
      </w:pPr>
      <w:r w:rsidRPr="00F3444E">
        <w:rPr>
          <w:rStyle w:val="FontStyle47"/>
          <w:rFonts w:ascii="Book Antiqua" w:hAnsi="Book Antiqua"/>
          <w:lang w:val="cs-CZ" w:eastAsia="cs-CZ"/>
        </w:rPr>
        <w:t>„Nemiluje se ráda.“</w:t>
      </w:r>
    </w:p>
    <w:p w:rsidR="00A06617" w:rsidRPr="00F3444E" w:rsidRDefault="00A06617" w:rsidP="00312E79">
      <w:pPr>
        <w:pStyle w:val="Style34"/>
        <w:widowControl/>
        <w:spacing w:line="240" w:lineRule="auto"/>
        <w:jc w:val="both"/>
        <w:rPr>
          <w:rStyle w:val="FontStyle47"/>
          <w:rFonts w:ascii="Book Antiqua" w:hAnsi="Book Antiqua"/>
          <w:lang w:val="cs-CZ" w:eastAsia="cs-CZ"/>
        </w:rPr>
      </w:pPr>
      <w:r w:rsidRPr="00F3444E">
        <w:rPr>
          <w:rStyle w:val="FontStyle47"/>
          <w:rFonts w:ascii="Book Antiqua" w:hAnsi="Book Antiqua"/>
          <w:lang w:val="cs-CZ" w:eastAsia="cs-CZ"/>
        </w:rPr>
        <w:t>„Odmítá tě?“</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 ona…“ Francis nervózně poposedával a pak se postavil. „Já nevím. Možná je normální. Jak to mám vědět? Ale myslím, že se jí to nelíbí. Je napjatá… Určitě dělám něco špatně.“</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Blanche se rovněž postavila. „Chceš, abych se s tebou vyspala, Francisi? Proto jsi přišel?“</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Prudce se k ní otočil. „Proboha, ne!“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je dobře. Svým způsobem jsem věrná. Ale mohla bych ti doporučit jinou ženu. Zkušenou.“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 Jiný způsob, jak se to naučit, neexistuje?“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„Nevím. Ale jsem si jistá, že Serenino manželství nebylo nijak příjemné…“</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„Souhlasím.“</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Příliš se mu do toho nechtělo, ale nakonec jí řekl o těch špercích.</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„Ubohá dívka. Ale pokud se ti nebrání, není nic ztraceno. Zkoušel jsi zjistit, co se jí líbí?“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Znovu cítil, jak rudne. Blanchiny otázky mu byly nepříjemné, ale rozhodl se, že je kvůli Sereně vydrží. „Zkoušel jsem to. Něco jí snad bylo i příjemné, ale nedokáže se uvolnit a na nic nemyslet.“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„Možná ji její první manžel trestal, když na nic nemyslela.“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Překvapeně se na ni podíval. „Myslíš?“</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 to velice pravděpodobné. Byl to starší muž, a starší muži mívají problémy s erekcí. Zřejmě ji naučil různé techniky, jak ho vzrušit, a trestal ji, když se jí to nepodařilo.“</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„Co mám tedy dělat?“</w:t>
      </w:r>
    </w:p>
    <w:p w:rsidR="00A06617" w:rsidRPr="00F3444E" w:rsidRDefault="00A06617" w:rsidP="00312E79">
      <w:pPr>
        <w:pStyle w:val="Style33"/>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„Miluj se s ní a ukaž jí, že ji nebudeš z ničeho vinit.“</w:t>
      </w:r>
    </w:p>
    <w:p w:rsidR="00A06617" w:rsidRPr="00F3444E" w:rsidRDefault="00A06617" w:rsidP="00312E79">
      <w:pPr>
        <w:pStyle w:val="Style33"/>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„Mám se s ní milovat, i když z toho nebude mít takové potěšení jako já?“</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„Samozřejmě. Něco takového přece od ní nemůžeš očekávat. Ale nedělej nic, co by jí bylo nepříjemné.“</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Začal neklidně přecházet sem a tam. „Někdy po ní toužím příliš silně. A pak nedokážu být tak opatrný, jak bych si přál.“</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„Francisi, ty se jí kvůli tomu vyhýbáš?“</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Znělo to skoro rozzlobeně. Francis se k ní otočil. „Měl jsem na mysli jen její dobro.“</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Dala si ruce v bok. „Pane na nebi! Taková ohleduplnost vás může oba zničit! Jen celou situaci ještě zkomplikuješ. Když to nejde jinak, uspokoj svoji touhu, ale pak se věnuj jí.“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„Říkal jsem ti, že nic nefunguje.“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„Nemluvila jsem o orgasmu. Říkala jsem, aby ses jí věnoval. Objímej ji. Hlaď ji. Můžeš ji masírovat.“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„Masírovat?“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„Tak jako jsem tě masírovala v Meltonu.“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vypadal omráčeně. „Myslíš, že to pomůže?“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„Myslím si, že když se s ní nebudeš milovat, ničeho nedosáhneš. Právě naopak! Pokud si děláš starosti kvůli tomu, že se nedovedeš ovládat, existují způsoby, jak svému chtíči ulevit. Jsem si jistá, že je znáš.“</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Sakra, znovu se začervenal. „Nevím, jestli se po tomto rozhovoru s tebou ještě budu moci normálně stýkat.“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Jemně se usmála. „To víš, že ano. Serena je tvoje žena, Francisi, a nechce se mi věřit, že bys jí byl odporný. Určitě ti ráda poslouží v posteli, ale domnívám se, že na oplátku ocení, když se k ní budeš chovat něžně. S postupem času jí milování možná začne být příjemné, ale nenaléhej na ni. Myslím, že v minulém manželství zažila dost hrůzy.“</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„Asi máš pravdu. I když tvá rada až příliš vyhovuje mému chtíči.“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„Vůbec o tom nepřemýšlej. Vždy stavím ženské potřeby nad mužské.“</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 rozloučil a odešel. Procházel se bezcílně ulicemi a snažil se rozhodnout, jestli je Blanchina rada dobrá, nebo ne. Nepochyboval však o pravdivosti její poslední věty. Tvrdila mu, že když se bude řídit podle její rady, pomůže to jak Sereně, tak jemu.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Věděl, že je Serena nešťastná. Cítil to. Současná situace pochopitelně nebyla ideální. Matka se k ní chovala přezíravě a navíc musela být Serena pod značným stresem pramenícím z nutnosti vstoupit do společnosti, ale to nebylo vše. Bližší intimní vztah by jim opravdu prospěl.</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Kdyby naslouchal jen svému chtíči, okamžitě by se rozběhl domů a vtáhl svou ženu do ložnice, ale Francis se rozhodl ještě chvíli počkat. V noci budou mít více času.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ještě stále nebyl doma, když se Serena začala připravovat na večer. Vykoupala se a pak jí komorná pomohla do spodního prádla a učesala jí vlasy. Byla to zručná dívka, i když Sereninu pochvalu přijala se slovy, že má paní velmi tvárné vlasy, jež je radost česat. Každopádně jí vytvořila nádherný účes, který doplnila ozdobnou sponou z béžové krajky a peří.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Serenu napadlo, že kdyby ji takto viděla Brandy, určitě by se na ni vrhla.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Nejistě si prohlížela svůj atraktivní vzhled. Většinou se strojila tak, aby svoji krásu potlačila. Tento účes jí zdůrazňoval oči a dlouhou štíhlou šíji. Nevypadá příliš vyzývavě?</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Vzpomněla si na Harriet Wilsonovou. </w:t>
      </w:r>
      <w:r w:rsidRPr="00F3444E">
        <w:rPr>
          <w:rStyle w:val="FontStyle50"/>
          <w:rFonts w:ascii="Book Antiqua" w:hAnsi="Book Antiqua"/>
          <w:lang w:val="cs-CZ" w:eastAsia="cs-CZ"/>
        </w:rPr>
        <w:t xml:space="preserve">Odjištěná pistole namířená do srdcí mužů. tohoto světa. </w:t>
      </w:r>
      <w:r w:rsidRPr="00F3444E">
        <w:rPr>
          <w:rStyle w:val="FontStyle47"/>
          <w:rFonts w:ascii="Book Antiqua" w:hAnsi="Book Antiqua"/>
          <w:lang w:val="cs-CZ" w:eastAsia="cs-CZ"/>
        </w:rPr>
        <w:t>Hodí se její rada, i když jde o návštěvu divadla, nebo ne?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Otočila se ke komorné. „Běž se, prosím, podívat, jestli je lord Middlethorpe ve svém pokoji. Ráda bych s ním mluvila.“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Překvapená komorná jí přes ramena přehodila župan a vyběhla ven. Francis byl doma. Vstoupil do šatny a komorná se diskrétně vzdálila. Košili měl odepnutou, protože si ještě neuvázal kravatu.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Zastavil se mezi dveřmi, daleko od ní. „Necítíš se dobře?“ zeptal se rezervovaně, ale v očích měl opravdové obavy.</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nervózně postavila. „Je mi dobře.“ S odhalenou hrudí vypadal velice přitažlivě.</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„Něco jsi tedy chtěla?“ zajímal se a mírně se zamračil.</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vzpamatovala. „Jen jsem chtěla znát tvůj názor na můj účes. Beth mi půjčila šaty. Jsou moc krásné. Nebudu s tím účesem ale vypadat… příliš vyzývavě?“</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Usmál se na ni. „Vypadáš nádherně, a vůbec ne vyzývavě. A pochybuji, že by Beth měla ve svém šatníku šaty, které by byly příliš odvážné.“</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si uvědomila, jak zoufale touží po jeho objetí, ale Francis zůstával stát na opačné straně místnosti a nevypadalo to, že by se k ní chystal přistoupit. „Kvůli tobě chci vypadat co nejlépe,“ řekla přesvědčivě. „Vím, jak je pro tebe tento večer důležitý.“</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„Pro tebe snad také. Ty chceš, aby tě společnost přijala mezi sebe.“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Přitáhla si župan blíže k tělu. „Celý život jsem žila mimo společnost. Byla bych naprosto spokojená v domečku na venkově.“</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„Hezky se to poslouchá, drahá, ale příliš ti nevěřím. A mně by takový život nevyhovoval. Mám rád své pohodlí.“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 Summer St. Martinu jsem byla šťastná.“</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 tom případě se ti omlouvám, že jsem tě odtamtud odtáhl.“</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Tak to nemyslela. Udělala pár kroků jeho směrem.</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„Sereno,“ pronesl varovným hlasem, „ještě jeden krok a neudržím se. Hodím tě na postel a vrhnu se na tebe. Určitě bych ti pocuchal tvůj účes a přišli bychom pozdě na večeři.“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Nechápavě na něho hleděla. „Prosím,“ řekla a doufala, že to pochopí jako souhlas.</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Zakroutil hlavou a usmál se. „To byl jen vtip. Vypadáš nádherně. A teď se rychle obleč, ať nepřijdeme pozdě.“ S těmi slovy vyšel z místnosti.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vrátila zpátky k toaletnímu stolku. Nevěděla, co si má o svém manželovi myslet. Opravdu jen žertoval? Nebo se na ni chtěl vrhnout? Napadalo ji několik způsobů, jak by se na ni mohl vrhnout, a přitom jí nerozcuchat vlasy. Ani by to nemuselo trvat dlouho. Tak proč to neudělal?</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Podívala se na sebe do zrcadla. Byla přesvědčená, že vinu za její další nepodařené manželství nese její krása. Nic dobrého jí v životě nepřinesla.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Ale také je to odjištěná pistole. Pokud ji nemůže použít k získání osobního štěstí, co kdyby s její pomocí vydobyla své místo ve společnosti?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Osobní štěstí pro ni byla láska jejího manžela.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Zatajila dech. Opravdu je to láska? Usilovně přemýšlela o tom novém, dosud nepoznaném pocitu. Připadala si jako slepec zkoumající nový neznámý předmět. Ano, je to láska. Musí to být láska. Chtěla se o něho starat, toužila po jeho něze, ochotně by se za něho postavila a udělala vše, jen aby byl šťastný. Láska má neomezenou moc…</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 myšlenek ji vytrhlo zaťukání na dveře a dovnitř vstoupila komorná se žlutými šaty v náručí. „Záložka není příliš pevná, paní,“ řekla. „Dávejte pozor, abyste za něco nezatrhla.“ Pomohla Sereně s oblékáním a zapnula jí knoflíčky na zádech. „Ale délka je akorát. Vypadáte překrásně.“</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na sebe podívala do zrcadla a věděla, že má komorná pravdu.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Zlatavé šaty jí ladily s barvou pleti i vlasů. Měly široký výstřih, ale na rozdíl od toalet, které jí kupoval Matthew, nebyl neslušný.</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Komorná jí zručně ovázala kolem vysokého pasu dlouhý šál bronzové barvy a nechala jeho konce splývat po straně dolů. Serena si nasadila topazové náušnice a náhrdelník, také zlatý náramek a podívala se na ozdoby ze slonoviny, které jí Beth poslala. Byl mezi nimi vyřezávaný náramek a těžká spona, kterou si připíchla šál k šatům.</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Komorná jí ještě podala sametovou pláštěnku v barvě slonové kosti, podšitou žlutým hedvábím.</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si musela přiznat, že vypadá nádherně, a poprvé v životě nebylo na jejích krásných šatech nic vyzývavého.</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 slovy díků propustila komornou a použila parfém, který jí Francis koupil. Co asi její milý řekne, až ji uvidí?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Skoro se jejich setkání začala bát. Připadala si jako světec, jenž má strach podívat se do tváře samotnému Bohu…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sebrala odvahu a zaklepala na spojovací dveře.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Otevřel jí Francis osobně. Na sobě měl tmavé večerní šaty, sněhobílou košili a nenápadné šperky. Jeho sluha v pokoji nebyl. Serena viděla, jak překvapeně zalapal po dechu. „Jsi překrásná,“ řekl a na očích mu viděla, že to myslí upřímně.</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„Můžu takto jít do společnosti?“ zeptala se.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„Samozřejmě. Budeš mít úspěch.“ Zvedl jí bradu a něžně ji políbil na ústa. „Nemusíš se ničeho bát. Ve společnosti Rebelů jsi nepřemožitelná jako Wellington.“</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Chytila ho za ruce, ale jemně se jí vykroutil. „Nechceš přece, abych ti pomačkal šaty.“</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odcházeli z pokoje, Serena si uvědomila, že netouží po úspěchu ve společnosti. Nejdůležitější pro ni byla manželova přízeň.</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Francisova matka na ně již čekala, oděná do elegantní tmavě modré toalety. Její štíhlá postava a výrazné lícní kostí způsobily, že si Serena v její přítomnosti připadala poněkud neupravená. Lady Middlethorpeová vdova se však rozhodla být dnes večer příjemná. Pochválila Sereně šaty a udržovala lehkou konverzaci po celou cestu do belcravenského paláce. Zřejmě došla k rozhodnutí, že pro svého syna udělá cokoliv.</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 tom bychom se shodly, pomyslela si Serena. Úmyslně potlačila nově objevené láskyplné city k Francisovi do pozadí a soustředila se na svůj úkol.</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Ve vévodském paláci už na ně čekali a Serena brzy zjistila, že se jejich společnost rozrostla o čtyři nové členky.</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Sir Stephen Ball s sebou přivedl svoji sestru Fanny, energickou a respektovanou emancipovanou ženu. Přijel také Con Somerford, vikomt amleighský, se svou sestřenicí lady Rachel Ibbotsonovou</w:t>
      </w:r>
      <w:r>
        <w:rPr>
          <w:rStyle w:val="FontStyle47"/>
          <w:rFonts w:ascii="Book Antiqua" w:hAnsi="Book Antiqua"/>
          <w:lang w:val="cs-CZ" w:eastAsia="cs-CZ"/>
        </w:rPr>
        <w:t>-</w:t>
      </w:r>
      <w:r w:rsidRPr="00F3444E">
        <w:rPr>
          <w:rStyle w:val="FontStyle47"/>
          <w:rFonts w:ascii="Book Antiqua" w:hAnsi="Book Antiqua"/>
          <w:lang w:val="cs-CZ" w:eastAsia="cs-CZ"/>
        </w:rPr>
        <w:t>Frenchovou. Její manžel – uznávaný diplomat –</w:t>
      </w:r>
      <w:r>
        <w:rPr>
          <w:rStyle w:val="FontStyle47"/>
          <w:rFonts w:ascii="Book Antiqua" w:hAnsi="Book Antiqua"/>
          <w:lang w:val="cs-CZ" w:eastAsia="cs-CZ"/>
        </w:rPr>
        <w:t xml:space="preserve"> </w:t>
      </w:r>
      <w:r w:rsidRPr="00F3444E">
        <w:rPr>
          <w:rStyle w:val="FontStyle47"/>
          <w:rFonts w:ascii="Book Antiqua" w:hAnsi="Book Antiqua"/>
          <w:lang w:val="cs-CZ" w:eastAsia="cs-CZ"/>
        </w:rPr>
        <w:t>toho času služebně pobýval v Itálii a lady Rachel navíc pocházela z vlivné rodiny Grevillových.</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 velké Serenině radosti zde byla také Arabella, která přišla se svou přítelkyní Maud, z které se vyklubala hrůzu nahánějící hraběnka Cawleová vdova.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Dokonce i Serena už o ní slyšela. Ze svého domu na Albemarle Street – který mimochodem odmítla předat svému synovi a jeho ženě – řídila londýnskou společnost již přes třicet let. Nepořádala nákladné rauty ani plesy, ale jen bedlivě sledovala, poslouchala a sem tam pronesla své mínění.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Podle toho, co se o ní říkalo, si ji Serena představovala jako starou babiznu, ale ve skutečnosti byla lady Cawleová plnoštíhlá hezká žena. Pokud byla stejně stará jako Arabella, muselo jí táhnout na šedesát, ale díky hezké pleti a velkým očím vypadala mladší. Nejnovější módní trendy však nesledovala. Zabrala celou pohovku, protože nosila široké sukně z dob svého mládí. Dnes na sobě měla zelený model s černým hedvábným volánem.</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jí byla Serena představena, hraběnka jen mírně kývla hlavou, ale jejím očím nic neuniklo. Serena nervózně přešlápla z nohy na nohu. Nemohla uvěřit, že by jí tato žena měla usnadnit cestu do společnosti.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Během večeře ji hraběnka vdova ignorovala. Její pozornost totiž zcela upoutal markýz z Ardenu, který s ní nestydatě flirtoval. I když byl mezi nimi velký věkový rozdíl, nevypadalo to směšně a Beth se viditelně dobře bavila. Serena přemýšlela, jak by se asi cítila, kdyby Francis flirtoval s každou ženou, kterou by potkal. Zřejmě by byla vzteky bez sebe.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 toho vyplývalo, že není nic jiného než obyčejná venkovská buchta. Serena byla ráda, že sedí mezi Francisem a Milesem, který se staral o zábavu. Francis vypadal neklidně. Zřejmě si dělal starosti, jak celý večer dopadne.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se dámy oddělily od svých mužských protějšků, Serenu napadlo, že jde do tuhého. A opravdu, hraběnka už na ni mávala. „Pojďte si sednout, dítě,“ řekla podobným tónem jako Arabella. „Takže vy jste ta Rivertonova dobře vycvičená ženuška.“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zrudla a vyskočila z pohovky, na kterou se právě posadila.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Lady Cawleová ani nemrkla. „Utečte, drahá, a mezi námi je konec.“</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Chvíli se nic nedělo, ale pak se Serena zhluboka nadechla a zase se posadila. „Výborně,“ řekla hraběnka. „Škoda že jste tak krásná. Lidé si budou myslet to nejhorší. Všeobecně platí, že lidé hledají na krásných ženách chyby.“</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„Možná je to dobře,“ poznamenala Serena a polkla.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„Myslíte?“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na ni podívala. Hraběnka byla studená jako mramorová socha. „Nerozumím vám.“</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„Udělala jste snad něco, za co byste se měla stydět, lady Middlethorpeová?“</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věděla, že by mohla zalhat, ale noc na farmě Postových jí vyvstala před očima jako nejtěžší hřích. Sklopila hlavu. „Ano.“</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 jejímu překvapení se hraběnka uchichtla. „Přesně jak jsem si myslela. Nikdy bych vám nevěřila, kdybyste řekla ne. Ale stydíte se za svůj dosavadní život? Teď nemluvím o tom, co se vám stalo, ale o tom, co jste udělala.“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zachmuřila a chvíli přemýšlela. „Ne,“ odpověděla nakonec. „Spoustu věcí bych změnila, teď když jsem starší a moudřejší, ale v tu dobu jsem si myslela, že dělám to nejlepší.“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„Dobře. Mám pro mladého Middlethorpea slabost. Kdybych dostala příležitost, snažila bych se vašemu sňatku zabránit, protože vás čeká spousta nepříjemností, ale protože už je pozdě, pokusím se vám usnadnit cestu. Vy, dítě, si musíte především </w:t>
      </w:r>
      <w:r w:rsidRPr="00F3444E">
        <w:rPr>
          <w:rStyle w:val="FontStyle50"/>
          <w:rFonts w:ascii="Book Antiqua" w:hAnsi="Book Antiqua"/>
          <w:lang w:val="cs-CZ" w:eastAsia="cs-CZ"/>
        </w:rPr>
        <w:t xml:space="preserve">věřit. </w:t>
      </w:r>
      <w:r w:rsidRPr="00F3444E">
        <w:rPr>
          <w:rStyle w:val="FontStyle47"/>
          <w:rFonts w:ascii="Book Antiqua" w:hAnsi="Book Antiqua"/>
          <w:lang w:val="cs-CZ" w:eastAsia="cs-CZ"/>
        </w:rPr>
        <w:t>Nejste o nic horší než my všichni. Začněte se klepat strachy – a já s vámi končím, je to jasné?“</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měla pocit, jako by dostala klackem přes hlavu. „Ano. Ale co když-?“</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„Žádná co když. Žádná ale. Dívejte se jim do očí a neuhýbejte pohledem. Muži také neváhají, když velitel zavelí k útoku. Tohle je bitva a vy nesmíte udělat chybu.“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Odjištěné pistole. Wellington. Útok.</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„Lidé ale v bitvách umírají,“ podotkla Serena.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„Přesně tak.“ V hraběnčině hlase nebyl ani náznak váhavosti či soucitu.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 vás by byl vynikající generál,“ řekla Serena a nemyslela to jen jako kompliment.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„Souhlasím. Jsem na to dost necitelná. Vy byste generálem být nemohla. Ale pokud se mohu spolehnout na svůj instinkt, bude z vás dobrá manželka a matka. Jen se vám musí dát příležitost. Ještě štěstí, že jste se neoblékla příliš vyzývavě, protože přesvědčit musíme především ženy. Muži budou Middlethorpeovi závidět, že má tak krásnou manželku, což vám u žen ještě přitíží. Zosobňujete to, po čem každý muž touží. Slušná žena, která se umí chovat jako prostitutka.“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„Nejsem…“</w:t>
      </w:r>
    </w:p>
    <w:p w:rsidR="00A06617" w:rsidRPr="00F3444E" w:rsidRDefault="00A06617" w:rsidP="00312E79">
      <w:pPr>
        <w:pStyle w:val="Style33"/>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„Co nejste? Slušná žena, nebo prostitutka?“ Serena zmlkla.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Hraběnka se na ni upřeně zadívala. „Tak co, mladá dámo, jste připravená vzít společnost útokem?“</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cítila neodolatelnou chuť poslat tu starou čarodějnici do horoucích pekel, ale jen poslušně přikývla: „Ano.“</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„Lady Ardenová,“ zavolala hraběnka na opačnou stranu místnosti, „do divadla půjdu s vámi.“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až do této chvíle netušila, že hraběnka ještě nebyla rozhodnutá.</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Konečně byla volná a utekla k lady Rachel, která dokázala nepřetržitě konverzovat. Serenu napadlo, že se zřejmě jedná o obdivuhodnou diplomatickou schopnost. Příliš však Racheliným slovům nevěnovala pozornost a znovu přemýšlela nad hraběnčinou větou. </w:t>
      </w:r>
      <w:r w:rsidRPr="00F3444E">
        <w:rPr>
          <w:rStyle w:val="FontStyle50"/>
          <w:rFonts w:ascii="Book Antiqua" w:hAnsi="Book Antiqua"/>
          <w:lang w:val="cs-CZ" w:eastAsia="cs-CZ"/>
        </w:rPr>
        <w:t xml:space="preserve">Slušná žena, která se umí chovat jako prostitutka. </w:t>
      </w:r>
      <w:r w:rsidRPr="00F3444E">
        <w:rPr>
          <w:rStyle w:val="FontStyle47"/>
          <w:rFonts w:ascii="Book Antiqua" w:hAnsi="Book Antiqua"/>
          <w:lang w:val="cs-CZ" w:eastAsia="cs-CZ"/>
        </w:rPr>
        <w:t>Tento popis ji dokonale vystihoval, ale co si má potom myslet o Francisovi? Nebyla si jistá, jestli ji považuje za slušnou ženu, ale zároveň se mu nelíbilo, když se chovala jako prostitutka.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Přistoupila k ní Arabella a odtáhla ji stranou. „Tak jak se cítíte, dítě? Vypadáte vznešeně. Zdá se, že jste u Maud obstála. To je dobře. Není zlá, ale ráda lidi zastrašuje.“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„Divím se, že si nenajde jinou zábavu.“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„Ale no tak, dítě. Neukazujte drápky. Maud jako ochránce společnosti velmi tvrdě pracuje. Nezabývá se úspěšnými lidmi, ale soustřeďuje se na ty, kteří balancují na hraně. A společnost její konání bedlivě sleduje. Mnoho dobrých lidí se již s její pomocí dostalo mezi smetánku a jiným zase ve vstupu zabránila. Vycítí zlé úmysly a klam na sto honů.“</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nevěřícně podívala na hraběnku, která zřejmě souhlasila s jejím přijetím do společnosti. „Je to neobyčejná žena,“ podotkla. „Mám-li být upřímná, tak mě překvapuje, že vy dvě jste takové přítelkyně.“</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„Opravdu? Ženy nacházejí různé způsoby, jak se vzepřít životu. Já se rozhodla obejít se bez mužů. Maud se domnívala, že bude lepší, když je využije ve svůj prospěch. Ale jinak jsme si podobné jako vejce vejci. Ještě jeden rozdíl tady samozřejmě je. Ona byla vždy hezká, což se o mně říct nedalo, a možná proto jsme se rozhodly každá jinak.“</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na ni vrhla zvědavý pohled. Že by se Arabella přece jen chtěla někdy vdát? Nic není tak jednoduché, jak to na první pohled vypadá. Kdo se pak má v životě vyznat?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Brzy se k nim přidali muži a celá společnost zamířila do Drury Lane. Všichni jeli kočárem, kromě hraběnky, která vždy používala vlastní nosítka. Jelikož venku drobně mrholilo, poručila, aby je přinesli až do domu.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 divadle se osm lidí usadilo ve vévodské lóži, zatímco Miles, Felicity, Fanny a Stephen Ball zamířili na galerii s úmyslem roznést co nejvíce informací.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Jejich lóže přitahovala množství pohledů, protože ačkoliv nebyla sezona, divadlo bylo plně obsazené. Koneckonců vévodská lóže vždy budila zájem, zvláště když se rozneslo, že mezi přítomnými sedí i markýz s markýzou. Beth se pro tuto příležitost ozdobila nádhernou diamantovou čelenkou a vysokým náhrdelníkem.</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Zvědavost vzbuzovala i přítomnost hraběnky Cawleové.</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Sereně neuniklo, že se lidé dívají i na ni. Zřejmě se dohadovali, kdo ta neznámá žena je. Francis seděl vedle ní a neustále se jí věnoval, takže brzy muselo být vše jasné. Serena zvedla bradu a usmívala se na manžela, na každého, kdo na ni promluvil, a také na zbytek obecenstva. Sice jí z úsměvu trnul obličej, ale nepřestávala.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Napadlo ji, že by si představení lépe vychutnala, kdyby se nemusela pořád usmívat.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Během tří přestávek Serena, Beth, Francis a Lucien korzovali. Serena kráčela zavěšená do Beth, aby nebylo pochyb, že jsou staré přítelkyně. Neustále se u nich někdo zastavoval a představoval se. Vždy však odešly dříve, než se někdo stačil na něco zeptat.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Pohledy, které se na ni upíraly, byly zvědavé, někdy obdivné, sem tam žárlivé, ale nikdy podezíravé.</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Vlastně to nebylo ani zdaleka tak nepříjemné, jak Serena očekávala, ale i tak ji návštěva divadla vyčerpala.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 skončení představení je markýz pozval na lehké občerstvení do restaurace. I tam se u jejich stolu zastavovaly davy lidí, aby je pozdravili a seznámili se s novou tváří. Ukázalo se, že výběr dámského doprovodu byl mimořádně šťastný. Intelektuály přilákala přítomnost Fanny, diplomaté a vládní úředníci přišli pozdravit lady Rachel a společenskou smetánku přitahovaly hraběnka a markýza.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nepřestávala na všechny usmívat. Měla obavy, že její úsměv připomíná spíše grimasu než výraz štěstí. Neuniklo jí však, že přestože se jí dostávalo značného obdivu a několik lidí se podezíravě podívalo na Francise, nikoho zřejmě nenapadlo, že je vdovou po chlípném Matthewovi Rivertonovi.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Zatím.</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Neustále byla ve střehu a čekala, až se objeví čísi známá tvář, ale pořád nic. Možná měla Beth pravdu a kamarádi jejího bývalého manžela se prostě v takových kruzích nepohybovali. Ale Francis bude muset brzy oznámit jejich sňatek v tisku a všichni tito usměvaví lidé se dozvědí, kdo vlastně je. Tedy spíš kým byla.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Ta představa ji zneklidnila natolik, že se rozhodla se svými obavami svěřit hraběnce.</w:t>
      </w:r>
    </w:p>
    <w:p w:rsidR="00A06617" w:rsidRDefault="00A06617" w:rsidP="00312E79">
      <w:pPr>
        <w:widowControl/>
        <w:jc w:val="both"/>
        <w:rPr>
          <w:rFonts w:ascii="Book Antiqua" w:hAnsi="Book Antiqua"/>
          <w:sz w:val="20"/>
          <w:szCs w:val="20"/>
        </w:rPr>
      </w:pPr>
    </w:p>
    <w:p w:rsidR="00A06617" w:rsidRPr="00F3444E" w:rsidRDefault="00A06617" w:rsidP="00312E79">
      <w:pPr>
        <w:widowControl/>
        <w:jc w:val="both"/>
        <w:rPr>
          <w:rFonts w:ascii="Book Antiqua" w:hAnsi="Book Antiqua"/>
          <w:sz w:val="20"/>
          <w:szCs w:val="20"/>
        </w:rPr>
      </w:pPr>
    </w:p>
    <w:p w:rsidR="00A06617" w:rsidRPr="00F3444E" w:rsidRDefault="00A06617" w:rsidP="00312E79">
      <w:pPr>
        <w:pStyle w:val="Style32"/>
        <w:widowControl/>
        <w:spacing w:line="240" w:lineRule="auto"/>
        <w:ind w:firstLine="284"/>
        <w:rPr>
          <w:rStyle w:val="FontStyle47"/>
          <w:rFonts w:ascii="Book Antiqua" w:hAnsi="Book Antiqua"/>
          <w:lang w:val="cs-CZ"/>
        </w:rPr>
      </w:pPr>
      <w:r w:rsidRPr="00F3444E">
        <w:rPr>
          <w:rStyle w:val="FontStyle47"/>
          <w:rFonts w:ascii="Book Antiqua" w:hAnsi="Book Antiqua"/>
        </w:rPr>
        <w:t xml:space="preserve">„Ne, drahá,“ </w:t>
      </w:r>
      <w:r w:rsidRPr="00F3444E">
        <w:rPr>
          <w:rStyle w:val="FontStyle47"/>
          <w:rFonts w:ascii="Book Antiqua" w:hAnsi="Book Antiqua"/>
          <w:lang w:val="cs-CZ"/>
        </w:rPr>
        <w:t xml:space="preserve">odpověděla </w:t>
      </w:r>
      <w:r w:rsidRPr="00F3444E">
        <w:rPr>
          <w:rStyle w:val="FontStyle47"/>
          <w:rFonts w:ascii="Book Antiqua" w:hAnsi="Book Antiqua"/>
        </w:rPr>
        <w:t xml:space="preserve">lady Cawleová až </w:t>
      </w:r>
      <w:r w:rsidRPr="00F3444E">
        <w:rPr>
          <w:rStyle w:val="FontStyle47"/>
          <w:rFonts w:ascii="Book Antiqua" w:hAnsi="Book Antiqua"/>
          <w:lang w:val="cs-CZ"/>
        </w:rPr>
        <w:t xml:space="preserve">překvapivě laskavě. „Lidé </w:t>
      </w:r>
      <w:r w:rsidRPr="00F3444E">
        <w:rPr>
          <w:rStyle w:val="FontStyle47"/>
          <w:rFonts w:ascii="Book Antiqua" w:hAnsi="Book Antiqua"/>
        </w:rPr>
        <w:t xml:space="preserve">si o tom </w:t>
      </w:r>
      <w:r w:rsidRPr="00F3444E">
        <w:rPr>
          <w:rStyle w:val="FontStyle47"/>
          <w:rFonts w:ascii="Book Antiqua" w:hAnsi="Book Antiqua"/>
          <w:lang w:val="cs-CZ"/>
        </w:rPr>
        <w:t xml:space="preserve">budou povídat, </w:t>
      </w:r>
      <w:r w:rsidRPr="00F3444E">
        <w:rPr>
          <w:rStyle w:val="FontStyle47"/>
          <w:rFonts w:ascii="Book Antiqua" w:hAnsi="Book Antiqua"/>
        </w:rPr>
        <w:t xml:space="preserve">ale </w:t>
      </w:r>
      <w:r w:rsidRPr="00F3444E">
        <w:rPr>
          <w:rStyle w:val="FontStyle47"/>
          <w:rFonts w:ascii="Book Antiqua" w:hAnsi="Book Antiqua"/>
          <w:lang w:val="cs-CZ"/>
        </w:rPr>
        <w:t xml:space="preserve">pokud se </w:t>
      </w:r>
      <w:r w:rsidRPr="00F3444E">
        <w:rPr>
          <w:rStyle w:val="FontStyle47"/>
          <w:rFonts w:ascii="Book Antiqua" w:hAnsi="Book Antiqua"/>
        </w:rPr>
        <w:t xml:space="preserve">budete </w:t>
      </w:r>
      <w:r w:rsidRPr="00F3444E">
        <w:rPr>
          <w:rStyle w:val="FontStyle47"/>
          <w:rFonts w:ascii="Book Antiqua" w:hAnsi="Book Antiqua"/>
          <w:lang w:val="cs-CZ"/>
        </w:rPr>
        <w:t xml:space="preserve">chovat </w:t>
      </w:r>
      <w:r w:rsidRPr="00F3444E">
        <w:rPr>
          <w:rStyle w:val="FontStyle47"/>
          <w:rFonts w:ascii="Book Antiqua" w:hAnsi="Book Antiqua"/>
        </w:rPr>
        <w:t xml:space="preserve">tak </w:t>
      </w:r>
      <w:r w:rsidRPr="00F3444E">
        <w:rPr>
          <w:rStyle w:val="FontStyle47"/>
          <w:rFonts w:ascii="Book Antiqua" w:hAnsi="Book Antiqua"/>
          <w:lang w:val="cs-CZ"/>
        </w:rPr>
        <w:t xml:space="preserve">jako </w:t>
      </w:r>
      <w:r w:rsidRPr="00F3444E">
        <w:rPr>
          <w:rStyle w:val="FontStyle47"/>
          <w:rFonts w:ascii="Book Antiqua" w:hAnsi="Book Antiqua"/>
        </w:rPr>
        <w:t xml:space="preserve">dnes večer, </w:t>
      </w:r>
      <w:r w:rsidRPr="00F3444E">
        <w:rPr>
          <w:rStyle w:val="FontStyle47"/>
          <w:rFonts w:ascii="Book Antiqua" w:hAnsi="Book Antiqua"/>
          <w:lang w:val="cs-CZ"/>
        </w:rPr>
        <w:t>nikdo se neodváží dělat vám problémy. Jak vidíte, už vás mezi sebe přijali a nemohou veřejně přiznat, že udělali chybu. A každý, kdo si dovolí něco namítnout, riskuje, že urazí někoho velmi důležitého, jako třeba mě.“</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Serena impulzivně políbila ženu na </w:t>
      </w:r>
      <w:r w:rsidRPr="00F3444E">
        <w:rPr>
          <w:rStyle w:val="FontStyle47"/>
          <w:rFonts w:ascii="Book Antiqua" w:hAnsi="Book Antiqua"/>
          <w:lang w:eastAsia="cs-CZ"/>
        </w:rPr>
        <w:t xml:space="preserve">napudrovanou </w:t>
      </w:r>
      <w:r w:rsidRPr="00F3444E">
        <w:rPr>
          <w:rStyle w:val="FontStyle47"/>
          <w:rFonts w:ascii="Book Antiqua" w:hAnsi="Book Antiqua"/>
          <w:lang w:val="cs-CZ" w:eastAsia="cs-CZ"/>
        </w:rPr>
        <w:t xml:space="preserve">tvář. Hraběnku to překvapilo, ale pak se zasmála. „Už chápu, proč si vás Arabella tolik oblíbila, dítě. Buďte na Middlethorpea hodná.“ </w:t>
      </w:r>
      <w:r w:rsidRPr="00F3444E">
        <w:rPr>
          <w:rStyle w:val="FontStyle47"/>
          <w:rFonts w:ascii="Book Antiqua" w:hAnsi="Book Antiqua"/>
          <w:lang w:eastAsia="cs-CZ"/>
        </w:rPr>
        <w:t>S</w:t>
      </w:r>
      <w:r w:rsidRPr="00F3444E">
        <w:rPr>
          <w:rStyle w:val="FontStyle47"/>
          <w:rFonts w:ascii="Book Antiqua" w:hAnsi="Book Antiqua"/>
          <w:lang w:val="cs-CZ" w:eastAsia="cs-CZ"/>
        </w:rPr>
        <w:t> těmi slovy nastoupila do nosítek a nechala se odnést domů.</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Serena by ráda byla na Middlethorpea hodná, jen kdyby </w:t>
      </w:r>
      <w:r w:rsidRPr="00F3444E">
        <w:rPr>
          <w:rStyle w:val="FontStyle47"/>
          <w:rFonts w:ascii="Book Antiqua" w:hAnsi="Book Antiqua"/>
          <w:lang w:eastAsia="cs-CZ"/>
        </w:rPr>
        <w:t>k</w:t>
      </w:r>
      <w:r w:rsidRPr="00F3444E">
        <w:rPr>
          <w:rStyle w:val="FontStyle47"/>
          <w:rFonts w:ascii="Book Antiqua" w:hAnsi="Book Antiqua"/>
          <w:lang w:val="cs-CZ" w:eastAsia="cs-CZ"/>
        </w:rPr>
        <w:t> tomu dostala příležitost.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Všichni měli radost z úspěchu, ale Serena byla jen ráda, že dnešní večer přečkala bez úhony. Tentokrát jí to prošlo. Zítra to začne znovu.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Domů dorazili ve tři ráno a Francis ji doprovodil do ložnice. „Řekl bych, že to šlo výborně.“</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doufám.“ Neudržela se a zívla. Nebylo divu, již dlouho tak neponocovala.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„Jsi unavená. Jsem si jist, že tě zítra bude Beth chtít provést po městě, aby tě vidělo co nejvíce lidí. Nedovol, aby tě příliš unavovala.“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„Jsem jí vděčná za to, co pro mě dělá.“ I když se Francis snažil působit vyrovnaným dojmem, něco se jí na něm nezdálo. Panovalo mezi nimi napětí. Její mysl i srdce se </w:t>
      </w:r>
      <w:r w:rsidRPr="00F3444E">
        <w:rPr>
          <w:rStyle w:val="FontStyle47"/>
          <w:rFonts w:ascii="Book Antiqua" w:hAnsi="Book Antiqua"/>
          <w:lang w:eastAsia="cs-CZ"/>
        </w:rPr>
        <w:t>s</w:t>
      </w:r>
      <w:r w:rsidRPr="00F3444E">
        <w:rPr>
          <w:rStyle w:val="FontStyle47"/>
          <w:rFonts w:ascii="Book Antiqua" w:hAnsi="Book Antiqua"/>
          <w:lang w:val="cs-CZ" w:eastAsia="cs-CZ"/>
        </w:rPr>
        <w:t> ním chtěly milovat, ale tělo toužilo po spánku.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Vstoupil </w:t>
      </w:r>
      <w:r w:rsidRPr="00F3444E">
        <w:rPr>
          <w:rStyle w:val="FontStyle47"/>
          <w:rFonts w:ascii="Book Antiqua" w:hAnsi="Book Antiqua"/>
          <w:lang w:eastAsia="cs-CZ"/>
        </w:rPr>
        <w:t>s</w:t>
      </w:r>
      <w:r w:rsidRPr="00F3444E">
        <w:rPr>
          <w:rStyle w:val="FontStyle47"/>
          <w:rFonts w:ascii="Book Antiqua" w:hAnsi="Book Antiqua"/>
          <w:lang w:val="cs-CZ" w:eastAsia="cs-CZ"/>
        </w:rPr>
        <w:t> ní do pokoje a chytil ji za ruce. Zdálo se jí, že se lehce chvěje. Vypadalo to, že jí chce něco říct, něco důležitého, ale nakonec ji jen políbil na ruce. „Dobře se vyspi.“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 zmizel ve své ložnici.</w:t>
      </w:r>
    </w:p>
    <w:p w:rsidR="00A06617"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Serena se podívala na široké lože, do kterého zřejmě opět ulehne sama. Byla sice </w:t>
      </w:r>
      <w:r w:rsidRPr="00F3444E">
        <w:rPr>
          <w:rStyle w:val="FontStyle47"/>
          <w:rFonts w:ascii="Book Antiqua" w:hAnsi="Book Antiqua"/>
          <w:lang w:eastAsia="cs-CZ"/>
        </w:rPr>
        <w:t>k</w:t>
      </w:r>
      <w:r w:rsidRPr="00F3444E">
        <w:rPr>
          <w:rStyle w:val="FontStyle47"/>
          <w:rFonts w:ascii="Book Antiqua" w:hAnsi="Book Antiqua"/>
          <w:lang w:val="cs-CZ" w:eastAsia="cs-CZ"/>
        </w:rPr>
        <w:t xml:space="preserve"> smrti unavená a na sex neměla ani pomyšlení, líbilo by se jí však, kdyby se mohla ke svému manželovi přitisknout. </w:t>
      </w:r>
    </w:p>
    <w:p w:rsidR="00A06617" w:rsidRDefault="00A06617" w:rsidP="00312E79">
      <w:pPr>
        <w:pStyle w:val="Style32"/>
        <w:widowControl/>
        <w:spacing w:line="240" w:lineRule="auto"/>
        <w:ind w:firstLine="0"/>
        <w:rPr>
          <w:rStyle w:val="FontStyle47"/>
          <w:rFonts w:ascii="Book Antiqua" w:hAnsi="Book Antiqua"/>
          <w:lang w:val="cs-CZ" w:eastAsia="cs-CZ"/>
        </w:rPr>
      </w:pPr>
    </w:p>
    <w:p w:rsidR="00A06617" w:rsidRDefault="00A06617" w:rsidP="00312E79">
      <w:pPr>
        <w:pStyle w:val="Style32"/>
        <w:widowControl/>
        <w:spacing w:line="240" w:lineRule="auto"/>
        <w:ind w:firstLine="0"/>
        <w:jc w:val="center"/>
        <w:rPr>
          <w:rStyle w:val="FontStyle47"/>
          <w:rFonts w:ascii="Book Antiqua" w:hAnsi="Book Antiqua"/>
          <w:lang w:val="cs-CZ" w:eastAsia="cs-CZ"/>
        </w:rPr>
      </w:pPr>
      <w:r w:rsidRPr="00D3230F">
        <w:rPr>
          <w:rFonts w:ascii="Book Antiqua" w:hAnsi="Book Antiqua"/>
          <w:noProof/>
          <w:sz w:val="20"/>
          <w:szCs w:val="20"/>
          <w:lang w:val="en-US" w:eastAsia="en-US"/>
        </w:rPr>
        <w:pict>
          <v:shape id="Obrázok 16" o:spid="_x0000_i1046" type="#_x0000_t75" style="width:8.25pt;height:9pt;visibility:visible">
            <v:imagedata r:id="rId31" o:title=""/>
          </v:shape>
        </w:pict>
      </w:r>
      <w:r>
        <w:rPr>
          <w:rStyle w:val="FontStyle47"/>
          <w:rFonts w:ascii="Book Antiqua" w:hAnsi="Book Antiqua"/>
          <w:lang w:val="cs-CZ" w:eastAsia="cs-CZ"/>
        </w:rPr>
        <w:t xml:space="preserve"> </w:t>
      </w:r>
      <w:r w:rsidRPr="00D3230F">
        <w:rPr>
          <w:rFonts w:ascii="Book Antiqua" w:hAnsi="Book Antiqua"/>
          <w:noProof/>
          <w:sz w:val="20"/>
          <w:szCs w:val="20"/>
          <w:lang w:val="en-US" w:eastAsia="en-US"/>
        </w:rPr>
        <w:pict>
          <v:shape id="Obrázok 17" o:spid="_x0000_i1047" type="#_x0000_t75" style="width:8.25pt;height:9.75pt;visibility:visible">
            <v:imagedata r:id="rId32" o:title=""/>
          </v:shape>
        </w:pict>
      </w:r>
      <w:r>
        <w:rPr>
          <w:rStyle w:val="FontStyle47"/>
          <w:rFonts w:ascii="Book Antiqua" w:hAnsi="Book Antiqua"/>
          <w:lang w:val="cs-CZ" w:eastAsia="cs-CZ"/>
        </w:rPr>
        <w:t xml:space="preserve"> </w:t>
      </w:r>
      <w:r w:rsidRPr="00D3230F">
        <w:rPr>
          <w:rFonts w:ascii="Book Antiqua" w:hAnsi="Book Antiqua"/>
          <w:noProof/>
          <w:sz w:val="20"/>
          <w:szCs w:val="20"/>
          <w:lang w:val="en-US" w:eastAsia="en-US"/>
        </w:rPr>
        <w:pict>
          <v:shape id="Obrázok 18" o:spid="_x0000_i1048" type="#_x0000_t75" style="width:8.25pt;height:9pt;visibility:visible">
            <v:imagedata r:id="rId33" o:title=""/>
          </v:shape>
        </w:pict>
      </w:r>
    </w:p>
    <w:p w:rsidR="00A06617" w:rsidRPr="00F3444E" w:rsidRDefault="00A06617" w:rsidP="00312E79">
      <w:pPr>
        <w:pStyle w:val="Style32"/>
        <w:widowControl/>
        <w:spacing w:line="240" w:lineRule="auto"/>
        <w:ind w:firstLine="0"/>
        <w:rPr>
          <w:rStyle w:val="FontStyle47"/>
          <w:rFonts w:ascii="Book Antiqua" w:hAnsi="Book Antiqua"/>
          <w:lang w:val="cs-CZ" w:eastAsia="cs-CZ"/>
        </w:rPr>
      </w:pP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 ve svém pokoji opil. Byl si jist, že Blanchina rada má něco do sebe, ale nemohl se přece vrhnout na vyčerpanou ženu. Nechá to na zítřek. Nebo se u ní zastaví brzy ráno. Ano, pomyslel si v duchu a znovu si nalil brandy. Půjde k ní ráno. Viděl ji před sebou se sluncem ve vlasech…</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se však konečně probudil, bylo již odpoledne a cítil se ještě hůř než včera. Uvědomil si, že ho do postele zřejmě musel uložit jeho sluha. Zasténal a nemohla za to jen jeho bolavá hlava.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Pokud bude takto pokračovat, brzy se z něho stane troska.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Ještě štěstí že v tuto dobu už je Serena dávno někde s Beth!</w:t>
      </w:r>
    </w:p>
    <w:p w:rsidR="00A06617" w:rsidRPr="00F3444E" w:rsidRDefault="00A06617" w:rsidP="00284C13">
      <w:pPr>
        <w:pageBreakBefore/>
        <w:widowControl/>
        <w:ind w:firstLine="0"/>
        <w:jc w:val="center"/>
        <w:rPr>
          <w:rFonts w:ascii="Book Antiqua" w:hAnsi="Book Antiqua"/>
        </w:rPr>
      </w:pPr>
      <w:r w:rsidRPr="00D3230F">
        <w:rPr>
          <w:rFonts w:ascii="Book Antiqua" w:hAnsi="Book Antiqua"/>
          <w:noProof/>
          <w:lang w:val="en-US" w:eastAsia="en-US"/>
        </w:rPr>
        <w:pict>
          <v:shape id="Obrázok 19" o:spid="_x0000_i1049" type="#_x0000_t75" style="width:273pt;height:23.25pt;visibility:visible">
            <v:imagedata r:id="rId34" o:title=""/>
          </v:shape>
        </w:pict>
      </w:r>
    </w:p>
    <w:p w:rsidR="00A06617" w:rsidRPr="00F3444E" w:rsidRDefault="00A06617" w:rsidP="00F3444E">
      <w:pPr>
        <w:pStyle w:val="Style4"/>
        <w:widowControl/>
        <w:jc w:val="center"/>
        <w:rPr>
          <w:rFonts w:ascii="Book Antiqua" w:hAnsi="Book Antiqua"/>
          <w:sz w:val="20"/>
          <w:szCs w:val="20"/>
        </w:rPr>
      </w:pPr>
    </w:p>
    <w:p w:rsidR="00A06617" w:rsidRDefault="00A06617" w:rsidP="00F3444E">
      <w:pPr>
        <w:pStyle w:val="Style4"/>
        <w:widowControl/>
        <w:jc w:val="center"/>
        <w:rPr>
          <w:rFonts w:ascii="Book Antiqua" w:hAnsi="Book Antiqua"/>
          <w:sz w:val="20"/>
          <w:szCs w:val="20"/>
        </w:rPr>
      </w:pPr>
    </w:p>
    <w:p w:rsidR="00A06617" w:rsidRPr="00F3444E" w:rsidRDefault="00A06617" w:rsidP="00F3444E">
      <w:pPr>
        <w:pStyle w:val="Style4"/>
        <w:widowControl/>
        <w:jc w:val="center"/>
        <w:rPr>
          <w:rFonts w:ascii="Book Antiqua" w:hAnsi="Book Antiqua"/>
          <w:sz w:val="20"/>
          <w:szCs w:val="20"/>
        </w:rPr>
      </w:pPr>
    </w:p>
    <w:p w:rsidR="00A06617" w:rsidRPr="00F3444E" w:rsidRDefault="00A06617" w:rsidP="00284C13">
      <w:pPr>
        <w:pStyle w:val="Style4"/>
        <w:widowControl/>
        <w:ind w:firstLine="0"/>
        <w:jc w:val="center"/>
        <w:rPr>
          <w:rStyle w:val="FontStyle46"/>
          <w:rFonts w:ascii="Book Antiqua" w:hAnsi="Book Antiqua"/>
          <w:spacing w:val="-50"/>
          <w:position w:val="8"/>
          <w:lang w:val="cs-CZ" w:eastAsia="cs-CZ"/>
        </w:rPr>
      </w:pPr>
      <w:r w:rsidRPr="00F3444E">
        <w:rPr>
          <w:rStyle w:val="FontStyle46"/>
          <w:rFonts w:ascii="Book Antiqua" w:hAnsi="Book Antiqua"/>
          <w:spacing w:val="-50"/>
          <w:position w:val="8"/>
          <w:lang w:val="cs-CZ" w:eastAsia="cs-CZ"/>
        </w:rPr>
        <w:t>14</w:t>
      </w:r>
    </w:p>
    <w:p w:rsidR="00A06617" w:rsidRDefault="00A06617" w:rsidP="00F3444E">
      <w:pPr>
        <w:pStyle w:val="Style32"/>
        <w:widowControl/>
        <w:spacing w:line="240" w:lineRule="auto"/>
        <w:ind w:firstLine="284"/>
        <w:rPr>
          <w:rFonts w:ascii="Book Antiqua" w:hAnsi="Book Antiqua"/>
          <w:sz w:val="20"/>
          <w:szCs w:val="20"/>
        </w:rPr>
      </w:pPr>
    </w:p>
    <w:p w:rsidR="00A06617" w:rsidRPr="00F3444E" w:rsidRDefault="00A06617" w:rsidP="00F3444E">
      <w:pPr>
        <w:pStyle w:val="Style32"/>
        <w:widowControl/>
        <w:spacing w:line="240" w:lineRule="auto"/>
        <w:ind w:firstLine="284"/>
        <w:rPr>
          <w:rFonts w:ascii="Book Antiqua" w:hAnsi="Book Antiqua"/>
          <w:sz w:val="20"/>
          <w:szCs w:val="20"/>
        </w:rPr>
      </w:pP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zjišťovala, že Francis měl pravdu. Útok na společnost pokračoval, ale tentokrát se jednalo jen o ženskou záležitost.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Vzbudila se v jedenáct hodin a posnídala v posteli. Společně s podnosem k ní dorazila zpráva, že Beth ji vyzvedne v poledne.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Nejprve jely do belcravenského paláce, aby si prohlédly Bethin šatník. Serenu ohromné množství toalet překvapilo a s radostí přijala dalších pár šatů jako dar od přítelkyně.</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 lehkém obědě navštívily hraběnku, která jim milostivě věnovala dvacet minut svého času. V salonu sedělo několik dalších dam a všechny přijaly Serenu bez zbytečných otázek. Nutno podotknout, že lady Cawleová, Arabella i Beth hned v počátku usekly jakýkoli dotaz týkající se Serenina původu.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Pak Serena s Beth vyrazily na nákupy. Nejprve zamířily do Hookhamu, kde potkávaly další lidi, kteří se toužili seznámit s novou lady Middlethorpeovou.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již dokázala ocenit Bethin doprovod, který jí zaručoval snadný vstup do společnosti. Nikdo si nechtěl znepřátelit budoucí vévodkyni z Belcravenu.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Cestou do dalšího obchodu se se svou domněnkou svěřila Beth.</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„Máš pravdu,“ souhlasila Beth. „Sice se mi nelíbí, jakou má šlechtický titul moc, ale na druhé straně jsem došla k názoru, že je to stejně nesmyslné, jako bych chtěla nenávidět vítr za to, že fouká. A tak jsem se rozhodla využít svého postavení pro dobrou věc.“</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Včera si s lady Rachel domluvily schůzku v cukrárně a jejich přítelkyně s sebou přivedla svého bratra, sira Jeffreyho Grevilla.</w:t>
      </w:r>
    </w:p>
    <w:p w:rsidR="00A06617" w:rsidRPr="00F3444E" w:rsidRDefault="00A06617" w:rsidP="00312E79">
      <w:pPr>
        <w:pStyle w:val="Style33"/>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Tento vtipný gentleman se znal snad s půlkou Londýna, a tak se Serena seznámila s další spoustou lidí.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vyšly z cukrárny ven, Serena lehce zakroutila hlavou. „Připadám si, jako bych byla představena celému Londýnu!“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„Úplně celému ještě ne, ale mnoho významných lidí jsi už potkala,“ připustila Beth a rozhlédla se po přeplněné ulici. „Dneska je tu opravdu živo. Vidíš, náš kočár se sem nemůže dostat. Hrůza všech hrůz, budeme muset jít po vlastních!“ Usmály se na sebe a začaly se prodírat ke kočáru se šlechtickou korunkou. Bethin zmatený sluha jim spěchal naproti.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„Jako by nám hrozilo nějaké smrtelné nebezpečí,“ zamumlala Beth.</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Nebylo však snadné postupovat kupředu, protože hezké počasí vylákalo ven mnoho lidí. Všichni se často zastavovali, aby si popovídali s přáteli, popřípadě si něco koupili. Navíc se davem prodírala spousta služebnictva na pochůzkách.</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 obchodu s textilem vyšly dvě ženy a Beth se Serenou se zastavily, aby jim umožnily přejít chodník a nasednout do kočáru. Starší z žen si jich všimla, zastavila se a příjemně se usmála. „Lady Ardenová. Dnes je zde opravdu rušno, že ano?“</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„Máte naprostou pravdu, vévodkyně. Na chvíli vysvitne slunce a hned jsou ulice plné lidí.“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Beth se najednou zarazila a Serena na ni tázavě pohlédla.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Vévodkyni doprovázela mladá dívka. Byla hezká a působila důstojným dojmem.</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Vévodkyně se pokusila zaplnit nepřirozené ticho. „Myslím, že ještě neznáte moji druhou dceru, lady Ardenová. Anno, drahoušku, ukloň se markýze z Ardenu. Ubohá Anna se poslední dobou necítí nejlépe. Chystáme se strávit několik týdnů v Bathu.“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„Máte se na co těšit, lady Anno,“ pronesla Beth nepřirozeným hlasem. Sereně neuniklo, že si povzdechla, než řekla: „Dovolte mi, abych vám představila svou společnici lady Middlethorpeovou.“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Lady Anna zbledla jako stěna a Serena konečně pochopila, oč jde. Tato pěkná důstojná mladá žena je Francisova lady Anna. Vypadala velice křehce, protože měla drobnou postavu a velice světlé vlasy. Nyní působila šokovaně a bledost vystřídal ruměnec, který se jí rozlil po tváři.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také cítila, jak rudne.</w:t>
      </w:r>
    </w:p>
    <w:p w:rsidR="00A06617" w:rsidRPr="00F3444E" w:rsidRDefault="00A06617" w:rsidP="00312E79">
      <w:pPr>
        <w:pStyle w:val="Style32"/>
        <w:widowControl/>
        <w:spacing w:line="240" w:lineRule="auto"/>
        <w:ind w:firstLine="284"/>
        <w:rPr>
          <w:rStyle w:val="FontStyle50"/>
          <w:rFonts w:ascii="Book Antiqua" w:hAnsi="Book Antiqua"/>
          <w:lang w:val="cs-CZ" w:eastAsia="cs-CZ"/>
        </w:rPr>
      </w:pPr>
      <w:r w:rsidRPr="00F3444E">
        <w:rPr>
          <w:rStyle w:val="FontStyle47"/>
          <w:rFonts w:ascii="Book Antiqua" w:hAnsi="Book Antiqua"/>
          <w:lang w:val="cs-CZ" w:eastAsia="cs-CZ"/>
        </w:rPr>
        <w:t xml:space="preserve">I vévodkyně byla rudá, ale vztekem. Každým okamžikem mohlo dojít k tragédii. Serena zoufale uvažovala, jak by se měla v takové situaci zachovat. Beze slova odejít? Omluvit se? </w:t>
      </w:r>
      <w:r w:rsidRPr="00F3444E">
        <w:rPr>
          <w:rStyle w:val="FontStyle50"/>
          <w:rFonts w:ascii="Book Antiqua" w:hAnsi="Book Antiqua"/>
          <w:lang w:val="cs-CZ" w:eastAsia="cs-CZ"/>
        </w:rPr>
        <w:t>Lady Anno, je mi líto, že jsem vám ukradla vašeho budoucího manžela…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Lady Anna k ní natáhla ruku. „Lady Middlethorpeová, ráda vás poznávám.“ Znělo to poněkud toporně, ale bylo to vysloveno.</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podanou ruku vděčně přijala. „Také vás ráda poznávám, lady Anno. Doufám, že váš pobyt v Bathu bude příjemný.“</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Lady Anna se pokusila o úsměv. „Obávám se, že minerální voda mi příliš nechutná.“ Rozhlédla se kolem sebe. „Je mi to líto, ale blokujeme chodník.“</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Vévodkyně se vzpamatovala a kývla hlavou na pozdrav. „Lady Middlethorpeová. Lady Ardenová.“ Pak s dcerou nastoupily do kočáru a odjely. Serena si ještě stačila všimnout, že lady Anna mírně kulhá. To celou záležitost ještě zhoršilo.</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 mi to líto…“ Beth i Serena to vyslovily téměř zároveň a vyměnily si vyděšený pohled.</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Pokračovaly v cestě ke kočáru. Serena zadržovala slzy. Věděla, že se nemůže rozplakat na veřejnosti. Už tak si připadala, jako by celá ulice byla svědkem jejich setkání, i když si ve skutečnosti zřejmě nikdo ničeho nevšiml.</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„Nepříjemná situace,“ mumlala Beth. „Ale co jiného jsem mohla dělat?“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nastoupily do kočáru, ulehčeně vydechly. „Zřejmě nic,“ povzdechla si Serena. Těžce polkla. „Lady Anna vypadá jako příjemná dívka.“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„Každopádně se zachovala výborně,“ souhlasila Beth.</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už nedokázala déle ovládat. „Už chápu, p… proč se o ni Francis u… ucházel.“</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Beth ji chytila za ruce. „Sereno, přestaň! Kdyby se Francis chtěl opravdu s Annou oženit, nikdy by si s tebou nic nezačal.“</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si schovala obličej do dlaní a rozplakala se.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Beth přikázala kočímu, aby je zavezl přímo na Hertford Street. Hned jakmile vstoupily do domu, Francis k nim přiběhl. „Co se stalo?“</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Beth objímala Serenu kolem ramen. „Potkaly jsme vévodkyni z Arranu s lady Annou.“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zbledl. „Tady ve městě?“</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„Asi těžko jsme za nimi jely do Wiltshire, nemyslíš?“</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„Nebuď ironická.“ Objal Serenu a pevně ji k sobě přitiskl. „Co se stalo?“</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„Nic,“ odpověděla Serena a pokusila se vykroutit z jeho objetí, které si, jak se domnívala, nezasloužila. </w:t>
      </w:r>
      <w:r w:rsidRPr="00F3444E">
        <w:rPr>
          <w:rStyle w:val="FontStyle62"/>
          <w:rFonts w:ascii="Book Antiqua" w:hAnsi="Book Antiqua"/>
          <w:lang w:val="cs-CZ" w:eastAsia="cs-CZ"/>
        </w:rPr>
        <w:t xml:space="preserve">Ukradla </w:t>
      </w:r>
      <w:r w:rsidRPr="00F3444E">
        <w:rPr>
          <w:rStyle w:val="FontStyle47"/>
          <w:rFonts w:ascii="Book Antiqua" w:hAnsi="Book Antiqua"/>
          <w:lang w:val="cs-CZ" w:eastAsia="cs-CZ"/>
        </w:rPr>
        <w:t>ho mnohem lepší ženě…</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vzal manželku do náruče a odnesl ji do ložnice. Položil ji na postel a opatrně jí sundal čepec. „Tak co se stalo?“ zeptal se znovu. „Něco se stát muselo, jinak bys nebyla tak rozrušená.“</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unaveně posadila. Vytáhla kapesník a vysmrkala se. „Opravdu se nic nestalo. Všechny jsme předstíraly, že je vše v nejlepším pořádku. Lady Anna mi dokonce podala ruku.“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„Anna už je taková.“</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znovu vysmrkala, aby zakryla podráždění. Lady Anna zosobňovala ideální manželku, po jaké Francis toužil a jakou by si zasloužil, a ona mu jeho plány překazila. Připadala si jako největší mizera na světě.</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Vykroutil jí z ruky promočený kapesník a otřel jí oči čistým šátkem. „Aspoň že to setkání proběhlo civilizovaně. Každopádně už to máte obě za sebou.“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„Ale ty ses s ní chtěl </w:t>
      </w:r>
      <w:r>
        <w:rPr>
          <w:rStyle w:val="FontStyle50"/>
          <w:rFonts w:ascii="Book Antiqua" w:hAnsi="Book Antiqua"/>
          <w:lang w:val="cs-CZ" w:eastAsia="cs-CZ"/>
        </w:rPr>
        <w:t>oženit!</w:t>
      </w:r>
      <w:r w:rsidRPr="00F3444E">
        <w:rPr>
          <w:rStyle w:val="FontStyle50"/>
          <w:rFonts w:ascii="Book Antiqua" w:hAnsi="Book Antiqua"/>
          <w:lang w:val="cs-CZ" w:eastAsia="cs-CZ"/>
        </w:rPr>
        <w:t xml:space="preserve">“ </w:t>
      </w:r>
      <w:r w:rsidRPr="00F3444E">
        <w:rPr>
          <w:rStyle w:val="FontStyle47"/>
          <w:rFonts w:ascii="Book Antiqua" w:hAnsi="Book Antiqua"/>
          <w:lang w:val="cs-CZ" w:eastAsia="cs-CZ"/>
        </w:rPr>
        <w:t>vyhrkla Serena.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Nepopřel to. „To je již minulost. Mimochodem na dnešní večer jsme naplánovali návštěvu Královského cirkusu a potom půjdeme na koncert k lady Cowperové. Obě představení by měla být veselá a snad ti zlepší náladu. Zítra pořádá Beth s Lucienem společenský večírek. Pokud půjde všechno hladce, prozatím by to mělo stačit.“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cítila k smrti unavená, už když slyšela o tom nekonečném společenském kolotoči, a tón, kterým jí manžel plány na dnešní večer oznamoval, ji příliš nepovzbudil. Bylo zřejmé, že je stejně znechucen jako ona.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Přesto nic nenamítala. Vstala z postele, aby si sundala přiléhavý kabátek. Když se otočila ke svému muži, viděla v jeho očích touhu. Vítala ji.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jí však došlo, že se Francis opět o nic nepokusí, zcela ji to zmátlo.</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Copak její manžel neví, že mu ráda poslouží?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Jak mu to má dát najevo, aniž by se chovala příliš vyzývavě?</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Chvíli mlčky stáli proti sobě a pak ho Serena chytila za ruku a pomalu si ji přiložila na ňadro. Ztuhl, ale pak ji začal něžně hladit a přitáhl si ji k sobě.</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Najednou ji prudce odstrčil.</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„Ty mě nechceš?“ </w:t>
      </w:r>
      <w:r w:rsidRPr="00F3444E">
        <w:rPr>
          <w:rStyle w:val="FontStyle50"/>
          <w:rFonts w:ascii="Book Antiqua" w:hAnsi="Book Antiqua"/>
          <w:lang w:val="cs-CZ" w:eastAsia="cs-CZ"/>
        </w:rPr>
        <w:t xml:space="preserve">Viděla, </w:t>
      </w:r>
      <w:r w:rsidRPr="00F3444E">
        <w:rPr>
          <w:rStyle w:val="FontStyle47"/>
          <w:rFonts w:ascii="Book Antiqua" w:hAnsi="Book Antiqua"/>
          <w:lang w:val="cs-CZ" w:eastAsia="cs-CZ"/>
        </w:rPr>
        <w:t>že opak je pravdou.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Zaťal zuby. „Chtěl bych tě masírovat,“ řekl chraptivě.</w:t>
      </w:r>
    </w:p>
    <w:p w:rsidR="00A06617" w:rsidRPr="00F3444E" w:rsidRDefault="00A06617" w:rsidP="00312E79">
      <w:pPr>
        <w:pStyle w:val="Style13"/>
        <w:widowControl/>
        <w:spacing w:line="240" w:lineRule="auto"/>
        <w:ind w:firstLine="284"/>
        <w:rPr>
          <w:rStyle w:val="FontStyle50"/>
          <w:rFonts w:ascii="Book Antiqua" w:hAnsi="Book Antiqua"/>
          <w:lang w:val="cs-CZ" w:eastAsia="cs-CZ"/>
        </w:rPr>
      </w:pPr>
      <w:r w:rsidRPr="00E1029A">
        <w:rPr>
          <w:rStyle w:val="FontStyle47"/>
          <w:rFonts w:ascii="Book Antiqua" w:hAnsi="Book Antiqua"/>
          <w:i/>
          <w:lang w:val="cs-CZ" w:eastAsia="cs-CZ"/>
        </w:rPr>
        <w:t>„M</w:t>
      </w:r>
      <w:r w:rsidRPr="00F3444E">
        <w:rPr>
          <w:rStyle w:val="FontStyle50"/>
          <w:rFonts w:ascii="Book Antiqua" w:hAnsi="Book Antiqua"/>
          <w:lang w:val="cs-CZ" w:eastAsia="cs-CZ"/>
        </w:rPr>
        <w:t>asírovat?“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„Ano.“ Zčervenal a díval se mimo ni. Serena neměla nejmenší tušení, oč vlastně běží. Skrývá se snad za masáží něco jiného? Ale co? Stejně by mu dovolila cokoliv.</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„Pokud si to přeješ,“ zašeptala. „Co mám udělat?“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„Svlékni si šaty.“ Pak k ní překotně přistoupil. „Pomůžu ti.“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Začal jí odepínat šaty. Cítila, jak se mu chvějí ruce.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Pomohl jí ze šatů, svlékl korzet, spodničku i kombiné, takže zůstala jen v bavlněných punčochách a dlouhých spodkách.</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již dávno přivykla nahotě, ale přesto si připadala zranitelná, když viděla, jak si ji Francis pozorně prohlíží.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Vypadal, jako by pečlivě studoval sochu, ale jeho pohled ji pálil na těle.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„Jsi dokonalá,“ pronesl tiše, ale nepokusil se jí dotknout.</w:t>
      </w:r>
    </w:p>
    <w:p w:rsidR="00A06617" w:rsidRPr="00F3444E" w:rsidRDefault="00A06617" w:rsidP="00312E79">
      <w:pPr>
        <w:pStyle w:val="Style13"/>
        <w:widowControl/>
        <w:spacing w:line="240" w:lineRule="auto"/>
        <w:ind w:firstLine="284"/>
        <w:rPr>
          <w:rStyle w:val="FontStyle50"/>
          <w:rFonts w:ascii="Book Antiqua" w:hAnsi="Book Antiqua"/>
          <w:lang w:val="cs-CZ" w:eastAsia="cs-CZ"/>
        </w:rPr>
      </w:pPr>
      <w:r w:rsidRPr="00F3444E">
        <w:rPr>
          <w:rStyle w:val="FontStyle47"/>
          <w:rFonts w:ascii="Book Antiqua" w:hAnsi="Book Antiqua"/>
          <w:lang w:val="cs-CZ" w:eastAsia="cs-CZ"/>
        </w:rPr>
        <w:t xml:space="preserve">„Jsem ráda, že se ti líbím.“ </w:t>
      </w:r>
      <w:r w:rsidRPr="00F3444E">
        <w:rPr>
          <w:rStyle w:val="FontStyle50"/>
          <w:rFonts w:ascii="Book Antiqua" w:hAnsi="Book Antiqua"/>
          <w:lang w:val="cs-CZ" w:eastAsia="cs-CZ"/>
        </w:rPr>
        <w:t>Co po mně chceš? Vidím, že jsi vzrušený. Chceš, abych padla na kolena a vzala si tvůj penis do úst? Mám se ohnout přes stůl, aby sis mě mohl vzít zezadu? Chceš mě spoutat? Co chceš?</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„Mám se ještě svléknout?“ zeptala se nakonec.</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 Zatím ještě ne.“ Jemně jí vytáhl sponky z vlasů a prsty jí je rozčesal. Serena slastně zavřela oči. Jemně ji pohladil po zádech a po hrudi. Vzrušovalo ji to a chtěla ještě víc.</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Tázavě se na něho podívala. Uchopil do dlaně pramen jejích vlasů a políbil ho.</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Ocitla se tak v jeho těsné blízkosti a vnímala, jak se její ňadra otírají o drsnou vlněnou látku jeho saka. Zatajila dech.</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zvedl hlavu od jejích vlasů, jejich rty byly jen kousek od sebe. Už byl téměř u ní…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vtom se zastavil.</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Odstoupil od ní.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si vzpomněla, jak mu tvrdila, že se nerada líbá. Chytila ho za rukáv. „Polib mě, Francisi. Chtěla bych, abys mě políbil…“</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Dovolil jí, aby ho přitáhla zpátky k sobě, a paží ji objal kolem krku. Viděla, jak se jeho rty přibližují, a neunikla jí vášeň v jeho očích.</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Byl něžný. Byl až příliš něžný. Jeho rty se jen lehce otřely o její, ale bylo zřejmé, jak moc se musí ovládat.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ho také objala kolem krku a naléhavě ho políbila. Už se zdálo, že jí odolá, ale nakonec povolil a jejich ústa se spojila ve vášnivém polibku.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Pak se jí vymanil z náručí.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už by stačilo,“ pronesl a snažil se, aby to znělo vesele. „Lehni si na postel. Chci tě svléknout.“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sice cítila zklamání, ale naděje ji neopouštěla. Poslušně si lehla na záda.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Opatrně jí svlékl spodky a punčochy. Nepokusil se o žádné necudné dotyky. Vlastně se vyhýbal jakémukoliv dotyku. Co má v úmyslu?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Cítila na sobě jeho pohled a slyšela, jak vzrušeně dýchá. Jeho touha byla větší, než dokázal snést. Natáhla k němu paži a zvala ho k sobě.</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Zamračil se a rychle jí podal velkou lněnou osušku. „Dej si to pod sebe, abychom neumazali brokát.“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Serenu napadlo, že má její manžel vše předem naplánováno, ale divila se, proč jednoduše neodhodí přehoz a nelehnou si do peřin. Jedině snad, že by mluvil o jiném, méně příjemném zašpinění…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„Dobře,“ řekl. „A teď se otoč. Hned budu zpátky.“</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 těmi slovy odešel z pokoje.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za ním dívala. Pak však poslechla jeho rozkaz a nejistě si lehla na břicho. Z vlastní zkušenosti věděla, že zezadu ji nic dobrého nečeká. Pro co asi šel? Opřela si hlavu o zkřížené paže a snažila se nemyslet na bičík.</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Slyšela ho přicházet a strnula. Podle zvuků odhadovala, co se asi bude dít. Nic jiného než kroky však neslyšela. Pak něco cinklo, jako by Francis položil na stolek sklenici nebo láhev. Co to může být?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Dotkl se jí a Serena instinktivně ucukla. Hned si však uvědomila, že to byl něžný dotyk. Francis si zřejmě naolejoval ruce. Chtěla se otočit, aby se o tom přesvědčila na vlastní oči, ale nesmlouvavě ji zatlačil na postel, odhodil jí vlasy ze zad a začal jí naolejovanýma rukama jezdit po zádech.</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Prostě ji masíroval. Nic víc, nic míň. Ještě nikdy nezažila něco tak příjemného.</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Jeho doteky byly drsné, ale zároveň velice uklidňující. Masíroval ji kolem páteře. Místy mírně přitlačil a někde ji jen jemně pohladil.</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 to příjemné?“ zeptal se.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„Připadám si jako v nebi,“ vydechla.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ztratila pojem o čase a zcela se pod jeho dotyky uvolnila. Začal jí masírovat nohy a postupně se propracovával k chodidlům.</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Slyšela, jak se přemisťuje na posteli a ohnula nohu v koleně, aby mu usnadnila přístup. Velice pečlivě jí masíroval chodidla a nevynechal jediné místečko.</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Myslela si, že to není možné, ale uvolnila se ještě více. Zaslechla nějaký zvuk a došlo jí, že to byl její vlastní blažený povzdech.</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 zasmál.</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Bylo to po dlouhé době poprvé, co se tak uvolněně rozesmál, a Serena se také neubránila smíchu.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Francis skončil, nebyla schopná jediného pohybu. Odešel, ale hned se vrátil, aby jí otřel záda a nohy jemným ručníkem. Pak stáhl přehoz a přikryl ji peřinou. „Teď si odpočiň, abys byla večer čilá.“</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Sereně se již zavíraly oči, ale přesto na něho vrhla ustaraný pohled. Očekávala, že po masáži přijde na řadu sex. „Ale…“ Umlčel ji letmým polibkem. „Odpočívej.“</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 odešel z pokoje.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už nebránila. Zavřela oči a okamžitě usnula.</w:t>
      </w:r>
    </w:p>
    <w:p w:rsidR="00A06617" w:rsidRDefault="00A06617" w:rsidP="00312E79">
      <w:pPr>
        <w:pStyle w:val="Style32"/>
        <w:widowControl/>
        <w:spacing w:line="240" w:lineRule="auto"/>
        <w:ind w:firstLine="284"/>
        <w:rPr>
          <w:rFonts w:ascii="Book Antiqua" w:hAnsi="Book Antiqua"/>
          <w:sz w:val="20"/>
          <w:szCs w:val="20"/>
        </w:rPr>
      </w:pPr>
    </w:p>
    <w:p w:rsidR="00A06617" w:rsidRPr="00F3444E" w:rsidRDefault="00A06617" w:rsidP="00312E79">
      <w:pPr>
        <w:pStyle w:val="Style32"/>
        <w:widowControl/>
        <w:spacing w:line="240" w:lineRule="auto"/>
        <w:ind w:firstLine="284"/>
        <w:rPr>
          <w:rFonts w:ascii="Book Antiqua" w:hAnsi="Book Antiqua"/>
          <w:sz w:val="20"/>
          <w:szCs w:val="20"/>
        </w:rPr>
      </w:pP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si umyl ruce a připadal si jako světec. Jeho tělo však protestovalo. Přesto svého činu nelitoval. Nebylo by správné vyžadovat na Sereně sex, když měla za sebou tak nepříjemný zážitek, kterému navíc mohl předejít.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Doufal sice, že masáž přejde přirozenou cestou v milování, ale ukázalo se, že ji to nevzrušilo, ale naopak unavilo. Nesmí zapomínat, že je v jiném stavu a navíc má za sebou náročný společenský večer.</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Na druhé straně – jeho masáž vzrušila. Ani teď ho touha neopouštěla a nedopřávala mu klidu.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Povzdechl si. Možná bude pro příště lepší masáž vynechat. Tedy aspoň do té doby, než se jejich manželství dostane do normálních kolejí.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Kdo řekl, že si člověk může vybrat mezi manželstvím a peklem? Podle jeho dosavadních zkušeností se manželství rovnalo životu v trvalé výhni.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Napil se brandy a doufal, že mu pomůže zapomenout. Podíval se na prázdnou sklenici ve své ruce. Ještě se z něho stane alkoholik. Zazvonil na svého sluhu Grisholma a poručil mu, aby odnesl karafu pryč z pokoje. Zdálo se, že muž má z jeho rozhodnutí upřímnou radost.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 neklidně procházel po pokoji. Mrzelo ho, že se Serena s Annou potkaly. Bylo mu obou žen líto. Kéž by Sereně o Anně vůbec neřekl. Viditelně ji to ranilo. Neměl však na vybranou. Musel ji na případné setkání připravit.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Přemýšlel, jak se asi cítila Anna a jestli by si s ní neměl promluvit. Nebylo by sice snadné vysvětlit jí svůj překvapivý čin, ale mrzelo by ho, kdyby jí jeho mlčení ještě více ranilo.</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usilovně přemýšlel a nepřestával přecházet sem a tam. Když se Anně dvořil, neadresoval dopisy přímo jí, protože by to nebylo považováno za slušné. A nyní už vůbec není vhodná doba na zahájení korespondence. Ale něco udělat musí, protože podle Sereny i Beth se Anna zachovala výborně.</w:t>
      </w:r>
    </w:p>
    <w:p w:rsidR="00A06617"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Nakonec jí napsal dopis, ve kterém jí poděkoval za laskavost a omluvil se za své chování. Nezapečetěný dopis vložil do obálky se vzkazem pro vévodkyni.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Hned jakmile dopis odeslal, přišla mu komorná oznámit, že má návštěvu. Byl to Lucien, a tak Francis sešel dolů, aby přítele pozdravil.</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ho Lucien uviděl, postavil se. „Nesu ti nové zprávy o tvé budoucí oběti.“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„Oběti?“ divil se Francis.</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 Ferncliffovi. Doufám, že si na něho ještě pamatuješ.“</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„Samozřejmě. Konečně!“ Francise napadlo, že by mu setkání s původcem všech jeho problémů mohlo pomoci. Aspoň si na něm bude moci vybít vztek! Lucien s sebou přivedl sluhu, který Ferncliffa vystopoval.</w:t>
      </w:r>
    </w:p>
    <w:p w:rsidR="00A06617" w:rsidRDefault="00A06617" w:rsidP="00312E79">
      <w:pPr>
        <w:pStyle w:val="Style32"/>
        <w:widowControl/>
        <w:spacing w:line="240" w:lineRule="auto"/>
        <w:ind w:firstLine="284"/>
        <w:rPr>
          <w:rFonts w:ascii="Book Antiqua" w:hAnsi="Book Antiqua"/>
          <w:sz w:val="20"/>
          <w:szCs w:val="20"/>
        </w:rPr>
      </w:pPr>
    </w:p>
    <w:p w:rsidR="00A06617" w:rsidRPr="00F3444E" w:rsidRDefault="00A06617" w:rsidP="00312E79">
      <w:pPr>
        <w:pStyle w:val="Style32"/>
        <w:widowControl/>
        <w:spacing w:line="240" w:lineRule="auto"/>
        <w:ind w:firstLine="284"/>
        <w:rPr>
          <w:rFonts w:ascii="Book Antiqua" w:hAnsi="Book Antiqua"/>
          <w:sz w:val="20"/>
          <w:szCs w:val="20"/>
        </w:rPr>
      </w:pP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„Bydlí u jednoho vědce v Chelsea, pane,“ oznámil mu sluha. „Tedy bydlí tam muž, jenž přesně odpovídal popisu, který jste nám dal.“</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„Kde je teď?“ zeptal se Francis.</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„Viděl jsem ho vcházet do domu a hned jsem spěchal zpátky na Marlborough Square, abych o tom podal zprávu. Od té doby uběhla asi hodina.“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objednal drožku a společně s Lucienem se vydali na cestu. Sluha se posadil vedle kočího a udával směr.</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Ještě před odchodem si Francis odběhl pro pistoli a v kočáře ji začal nabíjet.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„Jak vidím, budu ti muset zabránit v neuváženém činu. Ty chceš toho chlapa zabít?“ poznamenal Lucien líným hlasem.</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„Přesně tak.“ Francis to však vyslovil naprosto vážně. „Chci znát pravdu. Můj život je už tak plný zmatků.“</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„Souhlasím.“ Lucien natáhl své dlouhé nohy před sebe. „Beth tomu setkání nemohla zabránit, to – doufám – chápeš.“</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 k němu otočil. „Samozřejmě. Doufám, že si z toho nedělá těžkou hlavu? Díky Bohu, že Anna Peckworthová je rozumná a laskavá dívka.“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ano,“ přikývl Lucien, ale Francisovi neunikl jeho zkoumavý pohled.</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„Luciene,“ podotkl netrpělivě, „nikdy bych se o Annu nebyl ucházel, kdyby nebyla taková, jaká je. Doufám, že nechceš, abych teď předstíral, že se z ní přes noc stala dračice.“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Lucien zvedl ruku na znamení, že se vzdává. „Chápu. A máš pravdu, kdyby nebyla Anna rozumná, mohla ztropit scénu, a to je to poslední, co bychom teď potřebovali.“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Kočár prudce zastavil.</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Ukázalo se, že Ferncliff se ukrývá v hezkém vysokém domě, nabízejícím ubytování pro pány. Sluha dostal za úkol střežit zadní vchod a Francis s Lucienem vyšli po kamenných schodech nahoru a zaklepali na dveře. Otevřel jim vysoký, hubený muž.</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„Ano, pánové?“ pronesl s přízvukem vysoce postaveného sluhy. Na první pohled viditelná kvalita jejich oděvu ho překvapila, ale nenechal se snadno zastrašit.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si uvědomil, že neví, u koho Ferncliff bydlí. „Rádi bychom mluvili s panem Charlesem Ferncliffem.“</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„Člověk takového jména zde nebydlí, pánové.“ Muž na ně upřel ostražitý pohled a nepatrně přivřel dveře.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„My však víme, že zde bydlí,“ namítl Francis. „Nutně s ním potřebujeme mluvit. Je to vysoký, brunátný muž, asi pětatřicetiletý.“</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Muž se zapotácel.</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Lucien se ujal slova. „Buďte tak hodný a vyřiďte mu, že lord Middlethorpe a markýz z Ardenu by s ním rádi mluvili.“ Znělo to nadřazeně.</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Muž vykulil oči. „Ano, pane. Pojďte, prosím, dovnitř, pánové… Půjdu se informovat.“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a Lucien se ocitli v úzké hale. Muž vyšel po schodech nahoru a zaklepal na dveře po pravé straně odpočívadla.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se ti povedlo,“ poznamenal Francis pobaveně.</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„Jednou mám titul, tak ho musím umět využívat ve svůj prospěch. Myslím, že podle tvého popisu toho muže poznal.“</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„Také jsem si všiml.“</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 okamžik se hubený muž vrátil a vypadal dosti nervózně. „Je mi to líto, pánové, ale žádný pan Ferncliff zde nebydlí.“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„Tak jak si říká ten člověk, na kterého se hodí můj popis?“ zeptal se Francis.</w:t>
      </w:r>
    </w:p>
    <w:p w:rsidR="00A06617" w:rsidRPr="00F3444E" w:rsidRDefault="00A06617" w:rsidP="00312E79">
      <w:pPr>
        <w:pStyle w:val="Style33"/>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„No… nikdo takový tu nebydlí, pánové. Museli jste se zmýlit.“</w:t>
      </w:r>
    </w:p>
    <w:p w:rsidR="00A06617" w:rsidRPr="00F3444E" w:rsidRDefault="00A06617" w:rsidP="00312E79">
      <w:pPr>
        <w:pStyle w:val="Style33"/>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„Myslím, že ne.“ Francis odstrčil muže stranou a vyběhl po schodech nahoru. Lucien ho následoval. „Ale pánové! Pánové!“</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 zastavil před dveřmi a vytáhl pistoli. Pak prudce zaklepal. K jejich překvapení jim okamžitě otevřel starší zavalitý sluha a ustoupil stranou, aby mohli vstoupit. Pistoli ve Francisově ruce věnoval jen jeden unavený pohled. „Pojďte dále, pánové.“</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vrhl na Luciena nechápavý pohled. Vtom se ozval čísi hlas: „Pojďte sem, vy zatracení lumpové!“</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„Simmons,“ zamumlali oba překvapeně a okamžitě si připadali jako za starých časů. Doktor Mortimer Simmons patřil k nejpřísnějším pedagogům v Harrow.</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Podívali se na sebe a ne příliš nadšeně vstoupili do salonu. Francis ještě stačil schovat pistoli do kapsy.</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Doktora Simmonse neviděli již téměř osm let. Vždy měl mohutnou postavu, ale teď vypadal jako koule. Ani se nepokusil vstát z křesla a jen na ně upíral rozzlobený pohled. Vypadal jako obrovská zlá ropucha.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„Arden a Middlethorpe,“ vyštěkl. „To jsem si mohl myslet! Ještě chybí ten rošťák Delaney! Kdepak je? Už špatně skončil? Jak se opovažujete sem takhle vtrhnout? Co chcete? Však já vám ještě ukážu! Máte se na co těšit!“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čekal, že na ně každou chvíli vytáhne rákosku. Pak sebral odvahu a řekl: „Hledáme pana Charlese Ferncliffa.“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 co má být?“ vykřikl cholerický muž. „Co má být? Dává vám to snad právo vloupat se do cizího domu? Vašimi šlechtickými tituly se omráčit nenechám, o tom jsem vás snad již mnohokrát přesvědčil!“</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„Přesto si myslím, že tu ten muž je,“ trval na svém Francis, i když by nejraději z pokoje utekl.</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 co když tu opravdu je, Middlethorpe? Co když? Co uděláte? Prohledáte celý dům?“ Zahrozil Francisovi oteklým prstem. „Jen přes mou mrtvolu, pane. Jen přes mou mrtvolu! Už jako kluci jste byli rošťáci a vidím, že ani s přibývajícími roky jste nezmoudřeli. Výprask by vám neuškodil.“</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Simmons se dostával do varu a pěstmi bouchal do křesla. „Co si to vlastně dovolujete? Jakým právem toho ubohého člověka pronásledujete? Proč to děláte? Myslíte si, že když máte titul, nemusíte brát na nikoho ohled? Společenstvo Rebelů, tak si říkáte, co? Jak výstižné, stejně jednou skončíte na šibenici.“ Upřeně se na ně podíval. „Však já moc dobře vím, kdo mi strčil do likéru senesové listy, pánové. Moc dobře to vím.“</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 po tom obvinění zastyděl, ale zároveň měl co dělat, aby nevybuchl smíchy.</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„Ať už vás tu nevidím!“ vykřikl doktor Simmons a ukázal na dveře. „Okamžitě zmizte, vyvrhelové, nebo s vámi zatočím!“</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 Lucienem se na sebe podívali, ale protože měli strach, že toho muže brzy raní mrtvice, rychle z místnosti vycouvali.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byli venku na ulici, vybuchli smíchy. „Panebože, strachy jsem se málem podělal!“ vykřikl Lucien. „Simmons! To se mi snad zdá.“</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 senesové listy.“ Znovu se rozesmáli a nevšímali si udivených pohledů kolemjdoucích. Když se konečně uklidnili, Francis se vyčerpaně opřel o zábradlí. „Přesně tohle jsem potřeboval. Už dlouho jsem se takhle nezasmál.“</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Lucien souhlasně přikývl. „Máš pravdu, ale co Ferncliff?“</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„Nejraději bych ho nechal být, ale obávám se, že to není možné. Měli bychom to tu nechat hlídat. Nemůže se uvnitř schovávat navždy. Víš co, já tu zůstanu a ty se vrať domů a zařiď vše potřebne.“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„Dobře.“ Lucien ještě chvíli otálel a pak řekl: „Vím, že nejsem Nicholas, ale kdyby sis potřeboval promluvit, jsem ti k dispozici.“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 usmál. „Děkuji ti. A omlouvám se, že jsem na tebe v úterý vyjel.“</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„Už o tom nemluv. Měl bys navštívit Blanche.“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„Již jsem za ní byl.“ Francis se napřímil. „Nemusíš odpovídat, pokud ti má otázka bude připadat příliš intimní, ale masírujete se s Beth navzájem?“</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Lucien překvapeně zvedl obočí, ale odpověděl: „Ano. Proč?“</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 končí to většinou milováním?“</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„Většinou ano.“</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 ještě chtěl zeptat, jestli ženy vzrušuje, když je muž masíruje, nebo jestli je to spíše uspává, ale už teď mu připadalo, že se ptá až moc.</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Lucien pokrčil rameny a odešel přikázat sluhovi, aby neopouštěl své stanoviště. Pak odjel domů, kde měl v úmyslu naplánovat a zařídit nepřetržité hlídání domu. Za půl hodiny Francise vystřídala první hlídka a on se mohl vrátit domů.</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Nemohl popřít, že první, co ho napadlo, když vstoupil do domu, byla myšlenka na milování se svou ženou. Kdy naposledy myslel na něco jiného?</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Neodolal a zaťukal na dveře Sereniny ložnice, ale uvnitř byla i komorná a právě Sereně pomáhala s přípravami na večer. Jeho manželka měla již vlasy vyčesané do náročného drdolu a Francis si nedokázal představit, že by se měl se Serenou milovat, aniž by měla rozpuštěné vlasy.</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Povzdechl si a šel se převléknout, aby mohl vyrazit do společnosti. Rozhodl se však, že se již nebude opíjet.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si všimla výrazu v manželových očích a vyložila si ho správně. Mrzelo ji, že po masáži usnula, a byla rozhodnuta svoji chybu napravit. Nebyla zvyklá na muže, kteří nejsou lhostejní k ženským citům, ale v žádném případě si nemohla stěžovat. Na druhé straně, přílišná ohleduplnost by mohla být také na škodu, protože pak by se mohlo stát, že po zbytek života budou žít jako bratr a sestra. Teď, když si byla jistá, že po ní Francis touží, dá mu jasně na vědomí, že ji jeho přízeň neobtěžuje, ale naopak ji vítá.</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Podívala se na hodiny. Teď však na to, bohužel, není vhodná doba. V Paláci na ně čekají s večeří.</w:t>
      </w:r>
    </w:p>
    <w:p w:rsidR="00A06617" w:rsidRPr="00F3444E" w:rsidRDefault="00A06617" w:rsidP="00F3444E">
      <w:pPr>
        <w:widowControl/>
        <w:rPr>
          <w:rFonts w:ascii="Book Antiqua" w:hAnsi="Book Antiqua"/>
          <w:sz w:val="2"/>
          <w:szCs w:val="2"/>
        </w:rPr>
      </w:pPr>
      <w:r>
        <w:rPr>
          <w:noProof/>
          <w:lang w:val="en-US" w:eastAsia="en-US"/>
        </w:rPr>
        <w:pict>
          <v:shape id="_x0000_s1030" type="#_x0000_t202" style="position:absolute;left:0;text-align:left;margin-left:0;margin-top:4.3pt;width:75.1pt;height:.25pt;z-index:251657728;mso-wrap-edited:f;mso-wrap-distance-left:7in;mso-wrap-distance-right:7in;mso-wrap-distance-bottom:18.5pt;mso-position-horizontal-relative:margin" filled="f" stroked="f">
            <v:textbox style="mso-next-textbox:#_x0000_s1030" inset="0,0,0,0">
              <w:txbxContent>
                <w:p w:rsidR="00A06617" w:rsidRDefault="00A06617">
                  <w:pPr>
                    <w:widowControl/>
                  </w:pPr>
                  <w:r w:rsidRPr="00D3230F">
                    <w:rPr>
                      <w:noProof/>
                      <w:lang w:val="en-US" w:eastAsia="en-US"/>
                    </w:rPr>
                    <w:pict>
                      <v:shape id="Obrázok 29" o:spid="_x0000_i1051" type="#_x0000_t75" style="width:70.5pt;height:.75pt;visibility:visible">
                        <v:imagedata r:id="rId35" o:title=""/>
                      </v:shape>
                    </w:pict>
                  </w:r>
                </w:p>
              </w:txbxContent>
            </v:textbox>
            <w10:wrap type="topAndBottom" anchorx="margin"/>
          </v:shape>
        </w:pict>
      </w:r>
    </w:p>
    <w:p w:rsidR="00A06617" w:rsidRPr="00F3444E" w:rsidRDefault="00A06617" w:rsidP="00F3444E">
      <w:pPr>
        <w:pStyle w:val="Style4"/>
        <w:widowControl/>
        <w:jc w:val="both"/>
        <w:rPr>
          <w:rFonts w:ascii="Book Antiqua" w:hAnsi="Book Antiqua"/>
          <w:sz w:val="20"/>
          <w:szCs w:val="20"/>
        </w:rPr>
      </w:pPr>
    </w:p>
    <w:p w:rsidR="00A06617" w:rsidRPr="00F3444E" w:rsidRDefault="00A06617" w:rsidP="00284C13">
      <w:pPr>
        <w:pStyle w:val="Style4"/>
        <w:pageBreakBefore/>
        <w:widowControl/>
        <w:ind w:firstLine="0"/>
        <w:jc w:val="center"/>
        <w:rPr>
          <w:rFonts w:ascii="Book Antiqua" w:hAnsi="Book Antiqua"/>
          <w:sz w:val="20"/>
          <w:szCs w:val="20"/>
        </w:rPr>
      </w:pPr>
      <w:r w:rsidRPr="00D3230F">
        <w:rPr>
          <w:noProof/>
          <w:lang w:val="en-US" w:eastAsia="en-US"/>
        </w:rPr>
        <w:pict>
          <v:shape id="Obrázok 30" o:spid="_x0000_i1052" type="#_x0000_t75" style="width:276pt;height:23.25pt;visibility:visible">
            <v:imagedata r:id="rId36" o:title=""/>
          </v:shape>
        </w:pict>
      </w:r>
    </w:p>
    <w:p w:rsidR="00A06617" w:rsidRPr="00284C13" w:rsidRDefault="00A06617" w:rsidP="00284C13">
      <w:pPr>
        <w:pStyle w:val="Style4"/>
        <w:widowControl/>
        <w:jc w:val="center"/>
        <w:rPr>
          <w:rStyle w:val="FontStyle46"/>
          <w:rFonts w:ascii="Book Antiqua" w:hAnsi="Book Antiqua"/>
          <w:b w:val="0"/>
          <w:spacing w:val="-50"/>
          <w:position w:val="-13"/>
          <w:sz w:val="20"/>
          <w:szCs w:val="20"/>
          <w:lang w:val="cs-CZ" w:eastAsia="cs-CZ"/>
        </w:rPr>
      </w:pPr>
    </w:p>
    <w:p w:rsidR="00A06617" w:rsidRPr="00284C13" w:rsidRDefault="00A06617" w:rsidP="00284C13">
      <w:pPr>
        <w:pStyle w:val="Style4"/>
        <w:widowControl/>
        <w:jc w:val="center"/>
        <w:rPr>
          <w:rStyle w:val="FontStyle46"/>
          <w:rFonts w:ascii="Book Antiqua" w:hAnsi="Book Antiqua"/>
          <w:b w:val="0"/>
          <w:spacing w:val="-50"/>
          <w:position w:val="-13"/>
          <w:sz w:val="20"/>
          <w:szCs w:val="20"/>
          <w:lang w:val="cs-CZ" w:eastAsia="cs-CZ"/>
        </w:rPr>
      </w:pPr>
    </w:p>
    <w:p w:rsidR="00A06617" w:rsidRPr="00284C13" w:rsidRDefault="00A06617" w:rsidP="00284C13">
      <w:pPr>
        <w:pStyle w:val="Style4"/>
        <w:widowControl/>
        <w:jc w:val="center"/>
        <w:rPr>
          <w:rStyle w:val="FontStyle46"/>
          <w:rFonts w:ascii="Book Antiqua" w:hAnsi="Book Antiqua"/>
          <w:b w:val="0"/>
          <w:spacing w:val="-50"/>
          <w:position w:val="-13"/>
          <w:sz w:val="20"/>
          <w:szCs w:val="20"/>
          <w:lang w:val="cs-CZ" w:eastAsia="cs-CZ"/>
        </w:rPr>
      </w:pPr>
    </w:p>
    <w:p w:rsidR="00A06617" w:rsidRPr="00F3444E" w:rsidRDefault="00A06617" w:rsidP="00284C13">
      <w:pPr>
        <w:pStyle w:val="Style4"/>
        <w:widowControl/>
        <w:ind w:firstLine="0"/>
        <w:jc w:val="center"/>
        <w:rPr>
          <w:rStyle w:val="FontStyle46"/>
          <w:rFonts w:ascii="Book Antiqua" w:hAnsi="Book Antiqua"/>
          <w:spacing w:val="-50"/>
          <w:position w:val="-13"/>
          <w:lang w:val="cs-CZ" w:eastAsia="cs-CZ"/>
        </w:rPr>
      </w:pPr>
      <w:r w:rsidRPr="00F3444E">
        <w:rPr>
          <w:rStyle w:val="FontStyle46"/>
          <w:rFonts w:ascii="Book Antiqua" w:hAnsi="Book Antiqua"/>
          <w:spacing w:val="-50"/>
          <w:position w:val="-13"/>
          <w:lang w:val="cs-CZ" w:eastAsia="cs-CZ"/>
        </w:rPr>
        <w:t>15</w:t>
      </w:r>
    </w:p>
    <w:p w:rsidR="00A06617" w:rsidRPr="00F3444E" w:rsidRDefault="00A06617" w:rsidP="00F3444E">
      <w:pPr>
        <w:pStyle w:val="Style32"/>
        <w:widowControl/>
        <w:spacing w:line="240" w:lineRule="auto"/>
        <w:ind w:firstLine="284"/>
        <w:rPr>
          <w:rFonts w:ascii="Book Antiqua" w:hAnsi="Book Antiqua"/>
          <w:sz w:val="20"/>
          <w:szCs w:val="20"/>
        </w:rPr>
      </w:pPr>
    </w:p>
    <w:p w:rsidR="00A06617" w:rsidRPr="00F3444E" w:rsidRDefault="00A06617" w:rsidP="00F3444E">
      <w:pPr>
        <w:pStyle w:val="Style32"/>
        <w:widowControl/>
        <w:spacing w:line="240" w:lineRule="auto"/>
        <w:ind w:firstLine="284"/>
        <w:rPr>
          <w:rFonts w:ascii="Book Antiqua" w:hAnsi="Book Antiqua"/>
          <w:sz w:val="20"/>
          <w:szCs w:val="20"/>
        </w:rPr>
      </w:pP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Dnešní večer měl podobný průběh jako předchozí – až na to, že cirkusové představení bylo neformálnější. Serena dostala strach, že by zde mohla narazit na někoho známého, ale když zhlédla první číslo, uvědomila si, že taková zábava nemůže přitahovat muže typu jejího prvního manžela. Uvolnila se a se zájmem sledovala vystoupení žonglérů, provazochodců a krasojezdců.</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Při večeři se Rebelové výborně bavili na účet starého Simmonse a začali vzpomínat na staré školní časy. Cirkusové představení je ještě více rozdovádělo, takže jim cestou na koncert k lady Cowperové musela dát Beth lekci slušného chování.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Lucien se své ženě poklonil a vtiskl jí hlasitý polibek.</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„Ano, madam. Nemusíte si dělat starosti.“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 Francisem se na sebe podívali a Serena se odhodlala převzít iniciativu. Přitáhla Francise k sobě a políbila ho na tvář. Objal ji kolem pasu a vtiskl jí vášnivý polibek. Pak se ovšem ovládl a pustil ji.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Sereně to bylo trošku líto. Vůbec by jí nevadilo, kdyby místo koncertu jeli domů.</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Atmosféra u lady Cowperové byla mnohem formálnější než v cirkuse. Však se tam z jejich skupiny vydali jen Ardenovi, Middlerhorpeovi, Sir Stephen a Fanny. Hezká lady Cowperová je srdečně vítala.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„Drahá lady Middlethorpeová, celý Londýn už si povídá o vaší kráse. Předpokládám, že pocházíte z rodiny Allbrightových v Sussexu.“ Lady Cowperová o sussexské větvi Allbrightových viditelně</w:t>
      </w:r>
      <w:r>
        <w:rPr>
          <w:rStyle w:val="FontStyle47"/>
          <w:rFonts w:ascii="Book Antiqua" w:hAnsi="Book Antiqua"/>
          <w:lang w:val="cs-CZ" w:eastAsia="cs-CZ"/>
        </w:rPr>
        <w:t xml:space="preserve"> </w:t>
      </w:r>
      <w:r w:rsidRPr="00F3444E">
        <w:rPr>
          <w:rStyle w:val="FontStyle47"/>
          <w:rFonts w:ascii="Book Antiqua" w:hAnsi="Book Antiqua"/>
          <w:lang w:val="cs-CZ" w:eastAsia="cs-CZ"/>
        </w:rPr>
        <w:t>neměla nejlepší mínění, ale z ničeho Serenu nevinila. Serena uvažovala, co se asi stane, až se všichni dozvědí o jejím prvním manželství.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 lady Cowperové se scházela opravdová smetánka a některé z přítomných lidí Serena již znala. Uvědomovala si, že by nebylo vhodné, aby teď s Francisem odešla. Pokud půjde všechno hladce, společnost ji přijme mezi sebe a žádný skandál na tom již nic nezmění.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Vtom na opačné straně salonu zahlédla vévodkyni z Arranu s lady Annou a dvěma muži. Zřejmě to byl vévoda s jedním ze svých synů.</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Že by přece jenom došlo ke skandálu? Mladý muž na ně upíral rozzlobený pohled.</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šťouchla do Francise.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„Už jsem si jich všiml,“ řekl klidně. „Je to na nich.“</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Viděla, že ve skutečnosti tak klidný není. Pozorně se na něho zadívala. Chtěla vidět, jak se bude v přítomnosti lady Anny tvářit. Nic neobvyklého však nepozorovala, ale jak její manžel, tak Anna uměli své city dokonale schovávat.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Byl by z nich nádherný pár. Serenina důvěra ve vlastní schopnosti se rozplynula. Domnívala se, že se s ní Francis nechce milovat z přehnané ohleduplnosti, ale teď ji napadlo, že ve skutečnosti možná touží po jiné ženě…</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 Viděla touhu v jeho očích.</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Co když to však byl jen neovladatelný chtíč?</w:t>
      </w:r>
    </w:p>
    <w:p w:rsidR="00A06617"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Hosté se usadili, aby si vyslechli harfový recitál. Smutná melodie přesně odrážela Sereninu náladu.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p>
    <w:p w:rsidR="00A06617" w:rsidRDefault="00A06617" w:rsidP="00312E79">
      <w:pPr>
        <w:pStyle w:val="Style16"/>
        <w:widowControl/>
        <w:jc w:val="both"/>
        <w:rPr>
          <w:rStyle w:val="FontStyle50"/>
          <w:rFonts w:ascii="Book Antiqua" w:hAnsi="Book Antiqua"/>
          <w:lang w:val="cs-CZ" w:eastAsia="cs-CZ"/>
        </w:rPr>
      </w:pPr>
      <w:r w:rsidRPr="00F3444E">
        <w:rPr>
          <w:rStyle w:val="FontStyle50"/>
          <w:rFonts w:ascii="Book Antiqua" w:hAnsi="Book Antiqua"/>
          <w:lang w:val="cs-CZ" w:eastAsia="cs-CZ"/>
        </w:rPr>
        <w:t>„Protože můj milý mě nemiluje</w:t>
      </w:r>
    </w:p>
    <w:p w:rsidR="00A06617" w:rsidRDefault="00A06617" w:rsidP="00312E79">
      <w:pPr>
        <w:pStyle w:val="Style16"/>
        <w:widowControl/>
        <w:jc w:val="both"/>
        <w:rPr>
          <w:rStyle w:val="FontStyle50"/>
          <w:rFonts w:ascii="Book Antiqua" w:hAnsi="Book Antiqua"/>
          <w:lang w:val="cs-CZ" w:eastAsia="cs-CZ"/>
        </w:rPr>
      </w:pPr>
      <w:r w:rsidRPr="00F3444E">
        <w:rPr>
          <w:rStyle w:val="FontStyle50"/>
          <w:rFonts w:ascii="Book Antiqua" w:hAnsi="Book Antiqua"/>
          <w:lang w:val="cs-CZ" w:eastAsia="cs-CZ"/>
        </w:rPr>
        <w:t xml:space="preserve"> a já se utápím ve smutku…“</w:t>
      </w:r>
    </w:p>
    <w:p w:rsidR="00A06617" w:rsidRPr="00F3444E" w:rsidRDefault="00A06617" w:rsidP="00312E79">
      <w:pPr>
        <w:pStyle w:val="Style16"/>
        <w:widowControl/>
        <w:jc w:val="both"/>
        <w:rPr>
          <w:rStyle w:val="FontStyle50"/>
          <w:rFonts w:ascii="Book Antiqua" w:hAnsi="Book Antiqua"/>
          <w:lang w:val="cs-CZ" w:eastAsia="cs-CZ"/>
        </w:rPr>
      </w:pP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Na konci balady hlavní hrdinka skočila ze skály.</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následovala Francise do vedlejšího sálu, kde se podávalo občerstvení. Myšlenka na skok ze skály ji neopouštěla. Zbavila by se smutku a Francis by se mohl oženit s lady Annou. Jen její ubohé dítě by se nikdy nenarodilo, ale aspoň by je ušetřila utrpení tohoto světa.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Při vstupu do místnosti se téměř srazili s Peckworthovými.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„Dobrý večer,“ řekla vévodkyně. „Překrásné představení, nemyslíte?“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„Máte úplnou pravdu, vévodkyně,“ přikývl Francis. „Madam Ducharmeová je velmi talentovaná.“</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 na to, že není sezona, se zde sešlo dost lidí,“ podotkl vévoda, obtloustlý muž s příjemným obličejem. Nyní se však tvářil upjatě.</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ano,“ souhlasil Francis. „Vévodo, předpokládám, že ještě neznáte moji ženu.“ Představování proběhlo bez náznaku skandálu a Peckworthovi se vzdálili.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„Tak to bychom měli,“ podotkl Francis tiše.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viděla, že se mu opravdu ulevilo, a stiskla mu paži. Znovu ji napadla myšlenka na sebevraždu, protože pocit, že její štěstí závisí na laskavosti oběti jejich vztahu, ji ničil. Kvůli Francisovi se však tvářila, jako by všechno bylo v nejlepším pořádku. Zatím si nemohli na nic stěžovat. Vypadalo to, že příslušníci aristokratické smetánky se rozhodli přijmout ji mezi sebe.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později Serena zamířila na dámskou toaletu, setkala se s lady Annou.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mladou ženu pozdravila, ale klidná nebyla.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Lady Anna na ni upřela tázavý pohled a pak řekla: „Lady Middlethorpeová, mohla bych si s vámi promluvit?“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by ji docela ráda odmítla, ale napadlo ji, že té mladé ženě něco dluží. Aspoň lady Anna dostane příležitost pořádně jí vyčinit. Anna zamířila do malého pokoje a Serena si znovu všimla jejího kulhavého kroku.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 pokoji se k ní Anna otočila. „Lady Middlethorpeová, jen jsem vám chtěla říct, že není nutné, aby mezi námi stála nějaká překážka.“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„Opravdu si to myslíte?“ zeptala se Serena.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„Ano. Určitě víte, že Francis… že lord Middlethorpe se…“ Lady Anna se začervenala. „Nevím, jak to říct.“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ji chytila za nervózní ruku. „Se vám dvořil,“ pomohla jí.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„Ano.“ Anna ji vděčně stiskla prsty. „Ale nic nebylo vyřčeno. Uffham – můj bratr – se domnívá, že Francis zrušil slib manželství, ale tak to není. Chtěla jsem, abyste o tom věděla.“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„Možná vás Francis oficiálně o ruku nepožádal,“ pronesla Serena tiše, „ale předpokládám, že ve vás vzbudil naději.“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Anna se vyvlékla z jejího sevření. „Dalo by se to tak říct.“ Pak však důstojně zvedla bradu. „Ale mám-li být upřímná, nezlomilo mi to srdce. Nechtěla bych, aby si mě vzal jen proto, že jsem dobrá partie.“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 Serena se pokusila protestovat, ale pak si to rozmyslela.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„Ale ano. Mám velké věno a naše rodiny se dobře znají. Proto si mě chtěl Francis vzít. A teď chápu, co ho na vás přitahovalo. Jste velice krásná žena.“ Znělo to téměř bolestně.</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viděla, že to lady Anna myslí upřímně, ale pokud chtěla Serenu potrestat, lépe už to udělat nemohla. „Dobří muži se nezení jen kvůli kráse své partnerky.“</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Ráda by lady Anně řekla celou pravdu, ale nikomu by tím nepomohla. Pokud se nemýlí, Anna se uklidňuje faktem, že se Francis oženil z velké lásky.</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„Myslím, že vaše rozhodnutí neprovdat se bez lásky je velmi moudré. Jsem si jistá, že i vy brzy potkáte svoji životní lásku.“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Anna se zasněně usmála. „Také v to doufám. Věřím, že budu mít to, co máte vy s Francisem.“</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pokusila o blažený úsměv. „Přeji vám, abyste si našla manžela, jakého si opravdu zasloužíte, lady Anno.“</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Anna odešla, Serena se posadila na pohovku. Kolik takových bolestivých okamžiků ještě zažije? Bude někdy moci vyjít mezi lidi, aniž by musela dávat pozor na nastražené pasti?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Na druhé straně musela přiznat, že rozhovor s lady Annou ji trochu uklidnil. Pokud Anna není nejlepší herečka na světě, pak zřejmě Francise doopravdy nemilovala. Nemilovala ho tak jako Serena.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stále seděla na pohovce a přemýšlela o své lásce. Uvědomila si, jak zoufale Francise miluje. Potřebovala jeho lásku. Ale nezasloužila si ji.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Do očí se jí draly slzy. Nemůže se objevit mezi lidmi se zarudlýma očima.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Do pokoje vstoupil Francis. „Tady jsi. Není ti dobře?“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byla nebezpečně zranitelná. Když manžela spatřila, srdce jí poskočilo. Kéž by tu s ním mohla zůstat navždy. „Ne, ne, nic mi není.“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Sedl si vedle ní. „Tak proč tu jsi? Nelíbí se ti hudba?“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Co asi její manžel cítí? Kéž by to věděla. Miluje Annu? Ani by se mu nedivila, je to moc milá žena.</w:t>
      </w:r>
    </w:p>
    <w:p w:rsidR="00A06617" w:rsidRPr="00F3444E" w:rsidRDefault="00A06617" w:rsidP="00312E79">
      <w:pPr>
        <w:pStyle w:val="Style34"/>
        <w:widowControl/>
        <w:spacing w:line="240" w:lineRule="auto"/>
        <w:jc w:val="both"/>
        <w:rPr>
          <w:rStyle w:val="FontStyle47"/>
          <w:rFonts w:ascii="Book Antiqua" w:hAnsi="Book Antiqua"/>
          <w:lang w:val="cs-CZ" w:eastAsia="cs-CZ"/>
        </w:rPr>
      </w:pPr>
      <w:r w:rsidRPr="00F3444E">
        <w:rPr>
          <w:rStyle w:val="FontStyle47"/>
          <w:rFonts w:ascii="Book Antiqua" w:hAnsi="Book Antiqua"/>
          <w:lang w:val="cs-CZ" w:eastAsia="cs-CZ"/>
        </w:rPr>
        <w:t>„Mluvila jsem s lady Annou,“ přiznala. Úsměv mu zmizel ze tváře. „O čem?“</w:t>
      </w:r>
    </w:p>
    <w:p w:rsidR="00A06617" w:rsidRPr="00F3444E" w:rsidRDefault="00A06617" w:rsidP="00312E79">
      <w:pPr>
        <w:pStyle w:val="Style34"/>
        <w:widowControl/>
        <w:spacing w:line="240" w:lineRule="auto"/>
        <w:jc w:val="both"/>
        <w:rPr>
          <w:rStyle w:val="FontStyle47"/>
          <w:rFonts w:ascii="Book Antiqua" w:hAnsi="Book Antiqua"/>
          <w:lang w:val="cs-CZ" w:eastAsia="cs-CZ"/>
        </w:rPr>
      </w:pPr>
      <w:r w:rsidRPr="00F3444E">
        <w:rPr>
          <w:rStyle w:val="FontStyle47"/>
          <w:rFonts w:ascii="Book Antiqua" w:hAnsi="Book Antiqua"/>
          <w:lang w:val="cs-CZ" w:eastAsia="cs-CZ"/>
        </w:rPr>
        <w:t>„Samozřejmě o tobě.“</w:t>
      </w:r>
    </w:p>
    <w:p w:rsidR="00A06617" w:rsidRPr="00F3444E" w:rsidRDefault="00A06617" w:rsidP="00312E79">
      <w:pPr>
        <w:pStyle w:val="Style34"/>
        <w:widowControl/>
        <w:spacing w:line="240" w:lineRule="auto"/>
        <w:jc w:val="both"/>
        <w:rPr>
          <w:rStyle w:val="FontStyle47"/>
          <w:rFonts w:ascii="Book Antiqua" w:hAnsi="Book Antiqua"/>
          <w:lang w:val="cs-CZ" w:eastAsia="cs-CZ"/>
        </w:rPr>
      </w:pPr>
      <w:r w:rsidRPr="00F3444E">
        <w:rPr>
          <w:rStyle w:val="FontStyle47"/>
          <w:rFonts w:ascii="Book Antiqua" w:hAnsi="Book Antiqua"/>
          <w:lang w:val="cs-CZ" w:eastAsia="cs-CZ"/>
        </w:rPr>
        <w:t>„A?“ Pozorně si ji prohlížel.</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 nic,“ povzdechla si. „Jen mě chtěla ujistit, že jsi nezrušil slib manželství.“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 velice velkorysá. Myslím, že kdyby tvrdila opak, nemohl bych nic namítat. Pojď. Kočár už na nás čeká. Pojedeme domů.“</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již o rozhovoru s Annou nezmínila.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dorazili domů, nebylo ještě tak pozdě jako minulou noc, a protože si Serena odpoledne zdřímla, necítila se unavená. Doufala, že dnešní noc ji manžel nenechá samotnou. Necítila sexuální touhu, ale potřebovala se ujistit, že po ní Francis touží. Chtěla mu nějak vynahradit všechno, co pro ni vytrpěl.</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Vstoupil s ní do její ložnice a řekl: „Jsi moc unavená?“</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„Vlastně ani ne.“ Tep se jí zrychlil.</w:t>
      </w:r>
    </w:p>
    <w:p w:rsidR="00A06617" w:rsidRPr="00F3444E" w:rsidRDefault="00A06617" w:rsidP="00312E79">
      <w:pPr>
        <w:pStyle w:val="Style34"/>
        <w:widowControl/>
        <w:spacing w:line="240" w:lineRule="auto"/>
        <w:jc w:val="both"/>
        <w:rPr>
          <w:rStyle w:val="FontStyle47"/>
          <w:rFonts w:ascii="Book Antiqua" w:hAnsi="Book Antiqua"/>
          <w:lang w:val="cs-CZ" w:eastAsia="cs-CZ"/>
        </w:rPr>
      </w:pPr>
      <w:r w:rsidRPr="00F3444E">
        <w:rPr>
          <w:rStyle w:val="FontStyle47"/>
          <w:rFonts w:ascii="Book Antiqua" w:hAnsi="Book Antiqua"/>
          <w:lang w:val="cs-CZ" w:eastAsia="cs-CZ"/>
        </w:rPr>
        <w:t>„V tom případě se za chvíli vrátím, pokud ti to nebude vadit.“</w:t>
      </w:r>
    </w:p>
    <w:p w:rsidR="00A06617" w:rsidRPr="00F3444E" w:rsidRDefault="00A06617" w:rsidP="00312E79">
      <w:pPr>
        <w:pStyle w:val="Style34"/>
        <w:widowControl/>
        <w:spacing w:line="240" w:lineRule="auto"/>
        <w:jc w:val="both"/>
        <w:rPr>
          <w:rStyle w:val="FontStyle47"/>
          <w:rFonts w:ascii="Book Antiqua" w:hAnsi="Book Antiqua"/>
          <w:lang w:val="cs-CZ" w:eastAsia="cs-CZ"/>
        </w:rPr>
      </w:pPr>
      <w:r w:rsidRPr="00F3444E">
        <w:rPr>
          <w:rStyle w:val="FontStyle47"/>
          <w:rFonts w:ascii="Book Antiqua" w:hAnsi="Book Antiqua"/>
          <w:lang w:val="cs-CZ" w:eastAsia="cs-CZ"/>
        </w:rPr>
        <w:t>„Ne,“ vydechla. „Nebude mi to vadit ani v nejmenším.“</w:t>
      </w:r>
    </w:p>
    <w:p w:rsidR="00A06617" w:rsidRDefault="00A06617" w:rsidP="00312E79">
      <w:pPr>
        <w:pStyle w:val="Style32"/>
        <w:widowControl/>
        <w:spacing w:line="240" w:lineRule="auto"/>
        <w:ind w:firstLine="284"/>
        <w:rPr>
          <w:rFonts w:ascii="Book Antiqua" w:hAnsi="Book Antiqua"/>
          <w:sz w:val="20"/>
          <w:szCs w:val="20"/>
        </w:rPr>
      </w:pPr>
    </w:p>
    <w:p w:rsidR="00A06617" w:rsidRPr="00F3444E" w:rsidRDefault="00A06617" w:rsidP="00312E79">
      <w:pPr>
        <w:pStyle w:val="Style32"/>
        <w:widowControl/>
        <w:spacing w:line="240" w:lineRule="auto"/>
        <w:ind w:firstLine="284"/>
        <w:rPr>
          <w:rFonts w:ascii="Book Antiqua" w:hAnsi="Book Antiqua"/>
          <w:sz w:val="20"/>
          <w:szCs w:val="20"/>
        </w:rPr>
      </w:pP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šel do svého pokoje a snažil se udržet touhu pod kontrolou. Tentokrát si ji vezme pomalu a pokusí se, aby se jí to co nejvíce líbilo.</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Ale když on po ní tolik touží! Dnes večer si všiml, jak se na ni ostatní muži dívají. Obdržel několik gratulací k sňatku a z některých čišela závist. Mladý Farnham označil jeho manželku za krasavici.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ji chtěl co nejdříve odvézt na venkov a mít ji jen pro sebe. Pak si uvědomil, že přesně tak se zachoval její první muž.</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Sluha Grisholme mu asistoval při svlékání a Francis se musel držet, aby ho nepopohnal k vyšší rychlosti. Nemělo by to žádný význam. Serenině komorné bude také nějakou dobu trvat, než svoji paní připraví do postele, a Francis nechtěl dát služebnictvu další důvod k dohadům.</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Už tak možná trávili večery diskuzemi o jeho intimním životě.</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byl již v noční košili a Grisholme stále ještě uklízel.</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Sluha se takto choval od chvíle, co ho Francis zaměstnal, ale nyní se Francisovi zdálo, že mu to dělá naschvál. Prudce se posadil do křesla u krbu. Rychle zase vyskočil, protože cítil, že si na něco sedl. Otočil se a zvedl dámský kapsář, který si ženy vázaly kolem pasu.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Tázavě se na sluhu podíval.</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Grisholme se zatvářil rozpačitě. „Omlouvám se, pane. Je to moje chyba. Komorná jej donesla z prádelny. Dostal se tam omylem společně s šaty lady Middlethorpeové. Zapomněl jsem jej dát do toaletního stolku vaší paní.“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Francise jeho rozpaky pobavily.</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Grisholme k němu přistoupil, aby kapsář odnesl, ale Francis ho zarazil. „Nic se nestalo. Dám ho lady Middlethorpeové osobně.“ Hned se za svá slova zastyděl, protože si je mohl sluha vyložit jako oznámení úmyslu se s lady Middlethorpeovou vášnivě milovat. Ledabyle kapsář přehodil přes opěradlo.</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„Tak tedy dobrou noc, pane.“ Konečně se Grisholme uklonil a zmizel.</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 nadechl a ještě chvíli čekal. Kéž by po milování se Serenou netoužil tak silně. Chtěl být něžný a opatrný. Nechce jí přece přivolat vzpomínky na první manželství.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Natáhl ruku a viděl, jak se mu třese.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Možná by si měl najít milenku, aby uspokojil svůj chtíč, a mohl se k Sereně chovat něžně. To by však nikdy neudělal. Nejenom, že by tím Sereně ublížil, ale navíc po žádné jiné ženě netoužil. Dnes večer se díval na Annu, a za nic na světě si nedokázal představit, že by se s ní měl milovat. Stačil jediný pohled na Serenu, a okamžitě se vzrušil.</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Pak tu ještě byla Blanchina nabídka, ale tu by využil, jen kdyby byl opravdu zoufalý.</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Prudce se postavil a přiložil do krbu. Pak zvedl kapsář. Vypadlo z něho pár mincí a vizitka. Netrpělivě se pro ně sklonil. Vtom si všiml jména na vizitce.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Charles Ferncliff!</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Nevěřícně hleděl na bílý obdélníček. Jak, sakra, Serena přišla k vizitce Charlese Ferncliffa?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Zíral na kartičku a snažil se najít nějaké přijatelné vysvětlení. K čertu s tím. Nic rozumného ho nenapadalo. Hlavou se mu honily ty nejče</w:t>
      </w:r>
      <w:r>
        <w:rPr>
          <w:rStyle w:val="FontStyle47"/>
          <w:rFonts w:ascii="Book Antiqua" w:hAnsi="Book Antiqua"/>
          <w:lang w:val="cs-CZ" w:eastAsia="cs-CZ"/>
        </w:rPr>
        <w:t>rn</w:t>
      </w:r>
      <w:r w:rsidRPr="00F3444E">
        <w:rPr>
          <w:rStyle w:val="FontStyle47"/>
          <w:rFonts w:ascii="Book Antiqua" w:hAnsi="Book Antiqua"/>
          <w:lang w:val="cs-CZ" w:eastAsia="cs-CZ"/>
        </w:rPr>
        <w:t>ější myšlenky. Serena a Ferncliff?</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Pronásledoval Ferncliffa, když se poprvé setkal se Serenou, ale to setkání nemohl nikdo naplánovat. Potkal Serenu jen díky tomu, že se rozhodl jet zkratkou.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Ovšem dobře známou zkratkou.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Možná mu Ferncliff ten dopis neposlal, aby vyzpovídal svoji matku, ale aby ho přinutil rozjet se do Weymouthu.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Sesunul se do křesla a nepřestával na vizitku zírat, jako by z ní chtěl něco vyčíst. Je možné, že by Ferncliff a Serena byli spojenci? Co když společně naplánovali jeho setkání se Serenou, aby ho mohla svést a provdat se za něho?</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 něco takového by nevymyslel ani samotný ďábel.</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Ale jak si to potom má vysvětlit? Bezmocně otáčel vizitku v ruce.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Měl by jít za Serenou a požádat ji o vysvětlení.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Pokud se však jedná o nevinnou záležitost, nemusí se jí na nic ptát.</w:t>
      </w:r>
    </w:p>
    <w:p w:rsidR="00A06617" w:rsidRPr="00F3444E" w:rsidRDefault="00A06617" w:rsidP="00312E79">
      <w:pPr>
        <w:pStyle w:val="Style33"/>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A pokud jde o něco vážnějšího, určitě by mu neřekla pravdu. A pokud se nejedná o nevinnou záležitost, raději to nechce ani vědět.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Netoužil po ničem jiném než po jejím vzrušujícím těle…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ještě chvíli zíral na vizitku, pak ji hodil do ohně a díval se, jak se mění v popel.</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Najednou mu před očima vyvstal obraz muže, kterého v úterý potkal poblíž domu. Vysoký, brunátný, tmavovlasý. </w:t>
      </w:r>
      <w:r w:rsidRPr="00F3444E">
        <w:rPr>
          <w:rStyle w:val="FontStyle50"/>
          <w:rFonts w:ascii="Book Antiqua" w:hAnsi="Book Antiqua"/>
          <w:lang w:val="cs-CZ" w:eastAsia="cs-CZ"/>
        </w:rPr>
        <w:t xml:space="preserve">Charles Ferncliff. </w:t>
      </w:r>
      <w:r w:rsidRPr="00F3444E">
        <w:rPr>
          <w:rStyle w:val="FontStyle47"/>
          <w:rFonts w:ascii="Book Antiqua" w:hAnsi="Book Antiqua"/>
          <w:lang w:val="cs-CZ" w:eastAsia="cs-CZ"/>
        </w:rPr>
        <w:t>Měl svého nepřítele na dosah ruky, a nechal ho uniknout! A co když Ferncliff odcházel ze schůzky se svým komplicem?</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Nebo dokonce milenkou?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 to určitě ne.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chtěl znát pravdu. Rozběhl se ke zvonku, ale pak si uvědomil, že by přiběhl Grisholme, a on chtěl mluvit s někým jiným. Sešel po schodech dolů, a jak očekával, našel tam majordoma, který ještě naposledy kontroloval dům.</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„Přejete si něco, pane?“ Dibbert se tvářil téměř pohoršeně, když viděl, že se Francis prochází po svém domě v noční košili.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„Měli jsme v úterý nějaké návštěvníky?“</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Muž se zamyslel. „Ne, pane. Samozřejmě v ten den dorazila lady Middlethorpeová vdova se svým doprovodem.“</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 nikdo jiný v domě nebyl? Ani nezanechal vizitku?“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 pane. V tu dobu ještě nebylo všeobecně známo, že jste přijel do města. Včera a dnes se zde pochopitelně zastavilo mnoho lidí a zanechalo své vizitky.“</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by se ho rád zeptal, co v úterý dělala Serena, ale pak si to rozmyslel. Nebylo by to vhodné. „Děkuji vám, Dibberte. Dobrou noc.“</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„Dobrou noc, pane.“ Majordomus pokračoval v obhlížení domu a Francis se vrátil do své ložnice.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Brandy našla v zahradě Sereniny rukavice. Ferncliff vycházel ze zahrady. Je jasné, že se tajně setkal se Serenou. O co tu sakra běží?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Snažil si na ten den vzpomenout. Chovala se Serena neklidně či dokonce provinile? Na tu otázku neuměl odpovědět. On sám se tehdy styděl za to, jak ji zneužil, a navíc ho šokovaly ty strašné šperky. Když ji ten den poprvé uviděl, věnoval jí štěně.</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 ona měla z dárku upřímnou radost.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Nemohl uvěřit, že by Serena byla Ferncliffovou milenkou, ale proč se tedy sešli?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vyskočil na nohy. Nechtěl věřit nejhoršímu, ale bezpodmínečně si musí promluvit s Charlesem Ferncliffem. Ten zatracený Ferncliff mu udělal ze života peklo. Francis by se nejraději teď hned vydal do Simmonsova domu a přinutil toho bídáka, aby mu řekl pravdu.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 bylo by mu naprosto lhostejné, jestli Simmonse raní mrtvice.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Ozvalo se zaklepání na dveře a dovnitř váhavě vstoupila Serena. „Myslela… myslela jsem si, že chceš, abych přišla za tebou.“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Na sobě měla novou hedvábnou noční košili s hlubokým výstřihem. Rusé vlasy jí volně splývaly na ramena.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„Vlastně proč ne,“ řekl. Ať už je Serena kdokoliv, kromě jiného je i jeho manželka a on má plné právo na její tělo. Cítil, jak se přestává kontrolovat.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Přesto se musíš chovat jako gentleman, poručil sám sobě.</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stála u dveří, jako by se chystala utéct zpátky do svého pokoje. Zamířil k ní, vzal ji do náruče a nesl ji k posteli. Položil ji na sněhobílé prostěradlo a pozorně se jí zadíval do tváře. Hledal tam nechuť nebo faleš, ale nic takového nenašel.</w:t>
      </w:r>
    </w:p>
    <w:p w:rsidR="00A06617" w:rsidRPr="00F3444E" w:rsidRDefault="00A06617" w:rsidP="00312E79">
      <w:pPr>
        <w:pStyle w:val="Style32"/>
        <w:widowControl/>
        <w:tabs>
          <w:tab w:val="left" w:pos="1411"/>
        </w:tabs>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Zato Serena zřejmě z jeho výrazu vyčetla pochybnosti, protože k němu vztáhla paže a řekla: „Francisi, chci se</w:t>
      </w:r>
      <w:r>
        <w:rPr>
          <w:rStyle w:val="FontStyle47"/>
          <w:rFonts w:ascii="Book Antiqua" w:hAnsi="Book Antiqua"/>
          <w:lang w:val="cs-CZ" w:eastAsia="cs-CZ"/>
        </w:rPr>
        <w:t xml:space="preserve"> s tebou milovat. Pojď ke mně.“</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Málem z ní hedvábnou košilku strhl, jak byl nedočkavý. Zíral na její nádherná ňadra a úplně ztratil pojem o čase. Zřejmě ho musela svléknout, protože byl také nahý.</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Snažil se kontrolovat, ale bylo to jako poprvé. Přijala ho a poskytla mu úlevu, ale Francis si vyčítal, že se jí opět dostatečně nevěnoval.</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Kruci, zase se nedostalo na všechno laskání, které měl pro ni připraveno. Už se jí chtěl začít omlouvat, ale všiml si, že Serena září radostí.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Jemně ho políbila na rty. „Chtěla bych, abys věděl, že jsem vždy připravena ti posloužit, Francisi. Milování s tebou je ta největší radost, jakou jsem kdy poznala.“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Musel jí věřit.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Pevněji objal a v duchu se pomodlil. Pane Bože, prosím nedovol, aby se někdo postavil mezi mě a moji ženu. Myšlenky na Charlese Ferncliffa prozatím vytěsnil z hlavy.</w:t>
      </w:r>
    </w:p>
    <w:p w:rsidR="00A06617" w:rsidRDefault="00A06617" w:rsidP="00312E79">
      <w:pPr>
        <w:pStyle w:val="Style32"/>
        <w:widowControl/>
        <w:spacing w:line="240" w:lineRule="auto"/>
        <w:ind w:firstLine="284"/>
        <w:rPr>
          <w:rFonts w:ascii="Book Antiqua" w:hAnsi="Book Antiqua"/>
          <w:sz w:val="20"/>
          <w:szCs w:val="20"/>
        </w:rPr>
      </w:pPr>
    </w:p>
    <w:p w:rsidR="00A06617" w:rsidRPr="00F3444E" w:rsidRDefault="00A06617" w:rsidP="00312E79">
      <w:pPr>
        <w:pStyle w:val="Style32"/>
        <w:widowControl/>
        <w:spacing w:line="240" w:lineRule="auto"/>
        <w:ind w:firstLine="284"/>
        <w:rPr>
          <w:rFonts w:ascii="Book Antiqua" w:hAnsi="Book Antiqua"/>
          <w:sz w:val="20"/>
          <w:szCs w:val="20"/>
        </w:rPr>
      </w:pP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i Francis usnuli hlubokým spánkem, ale uprostřed noci Serenu probudily manželovy dotyky. Bylo to jako při jejich první společné noci, ale tentokrát si vyměnili role. Když si vzpomněla na noc u Postových, vyhoupla se na něho a milovala se s ním jako tehdy, s tím rozdílem, že tentokrát byl Francis při plném vědomí.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Snad poprvé byla Matthewovi Rivertonovi vděčná za to, co ji naučil. Pokaždé, když Francise uspokojila, zachvátil ji vítězný pocit. Nejraději by nikdy neskončila.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Znovu usnuli, ale Francis ji ještě jednou probudil, tentokrát již za světla. Cítila jeho ruku na svém ňadru. „Je čas věnovat se tobě, má Siréno…“</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však zaslechla, jak hodiny odbily deset hodin a rychle ho zarazila. „Kristepane, Francisi, slíbila jsem Beth, že jí pomohu s přípravami.“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Pevně ji chytil za zápěstí. „Beth má tolik služebnictva, že neví, co s ním. A já mám jenom jednu ženu…“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Snažila se mu vytrhnout. „Pusť mě, Francisi. To není totéž. Beth kvůli nám pořádá večírek a já bych jí měla pomoci.“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Povzdechl si a uvolnil své sevření. Odhodil jí vlasy z obličeje a podezíravě se na ni podíval. „Asi máš pravdu. Tak dobře, tentokrát tě nechám uniknout… Tentokrát.“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odběhla do svého pokoje a zazvonila na komornou. Mrzelo ji, že závěr nádherné noci se příliš nevydařil. Francis sice nic neřekl, ale jeho podezření bylo správné. Zbožňovala jeho divokou touhu a s velkým potěšením mu pomáhala dojít k vyvrcholení, ale bála se jeho pozornosti. Nebyla si jistá, zda by cítila to, co od ní očekával.</w:t>
      </w:r>
    </w:p>
    <w:p w:rsidR="00A06617" w:rsidRPr="00F3444E" w:rsidRDefault="00A06617" w:rsidP="00284C13">
      <w:pPr>
        <w:pageBreakBefore/>
        <w:widowControl/>
        <w:ind w:firstLine="0"/>
        <w:jc w:val="center"/>
        <w:rPr>
          <w:rFonts w:ascii="Book Antiqua" w:hAnsi="Book Antiqua"/>
        </w:rPr>
      </w:pPr>
      <w:r w:rsidRPr="00D3230F">
        <w:rPr>
          <w:rFonts w:ascii="Book Antiqua" w:hAnsi="Book Antiqua"/>
          <w:noProof/>
          <w:lang w:val="en-US" w:eastAsia="en-US"/>
        </w:rPr>
        <w:pict>
          <v:shape id="Obrázok 20" o:spid="_x0000_i1053" type="#_x0000_t75" style="width:276pt;height:23.25pt;visibility:visible">
            <v:imagedata r:id="rId37" o:title=""/>
          </v:shape>
        </w:pict>
      </w:r>
    </w:p>
    <w:p w:rsidR="00A06617" w:rsidRPr="00F3444E" w:rsidRDefault="00A06617" w:rsidP="00F3444E">
      <w:pPr>
        <w:pStyle w:val="Style4"/>
        <w:widowControl/>
        <w:jc w:val="center"/>
        <w:rPr>
          <w:rFonts w:ascii="Book Antiqua" w:hAnsi="Book Antiqua"/>
          <w:sz w:val="20"/>
          <w:szCs w:val="20"/>
        </w:rPr>
      </w:pPr>
    </w:p>
    <w:p w:rsidR="00A06617" w:rsidRDefault="00A06617" w:rsidP="00F3444E">
      <w:pPr>
        <w:pStyle w:val="Style4"/>
        <w:widowControl/>
        <w:jc w:val="center"/>
        <w:rPr>
          <w:rFonts w:ascii="Book Antiqua" w:hAnsi="Book Antiqua"/>
          <w:sz w:val="20"/>
          <w:szCs w:val="20"/>
        </w:rPr>
      </w:pPr>
    </w:p>
    <w:p w:rsidR="00A06617" w:rsidRPr="00F3444E" w:rsidRDefault="00A06617" w:rsidP="00F3444E">
      <w:pPr>
        <w:pStyle w:val="Style4"/>
        <w:widowControl/>
        <w:jc w:val="center"/>
        <w:rPr>
          <w:rFonts w:ascii="Book Antiqua" w:hAnsi="Book Antiqua"/>
          <w:sz w:val="20"/>
          <w:szCs w:val="20"/>
        </w:rPr>
      </w:pPr>
    </w:p>
    <w:p w:rsidR="00A06617" w:rsidRPr="00F3444E" w:rsidRDefault="00A06617" w:rsidP="00284C13">
      <w:pPr>
        <w:pStyle w:val="Style4"/>
        <w:widowControl/>
        <w:ind w:firstLine="0"/>
        <w:jc w:val="center"/>
        <w:rPr>
          <w:rStyle w:val="FontStyle46"/>
          <w:rFonts w:ascii="Book Antiqua" w:hAnsi="Book Antiqua"/>
          <w:spacing w:val="-50"/>
          <w:position w:val="8"/>
          <w:lang w:val="cs-CZ" w:eastAsia="cs-CZ"/>
        </w:rPr>
      </w:pPr>
      <w:r w:rsidRPr="00F3444E">
        <w:rPr>
          <w:rStyle w:val="FontStyle46"/>
          <w:rFonts w:ascii="Book Antiqua" w:hAnsi="Book Antiqua"/>
          <w:spacing w:val="-50"/>
          <w:position w:val="8"/>
          <w:lang w:val="cs-CZ" w:eastAsia="cs-CZ"/>
        </w:rPr>
        <w:t>16</w:t>
      </w:r>
    </w:p>
    <w:p w:rsidR="00A06617" w:rsidRDefault="00A06617" w:rsidP="00F3444E">
      <w:pPr>
        <w:pStyle w:val="Style32"/>
        <w:widowControl/>
        <w:spacing w:line="240" w:lineRule="auto"/>
        <w:ind w:firstLine="284"/>
        <w:rPr>
          <w:rFonts w:ascii="Book Antiqua" w:hAnsi="Book Antiqua"/>
          <w:sz w:val="20"/>
          <w:szCs w:val="20"/>
        </w:rPr>
      </w:pPr>
    </w:p>
    <w:p w:rsidR="00A06617" w:rsidRPr="00F3444E" w:rsidRDefault="00A06617" w:rsidP="00312E79">
      <w:pPr>
        <w:pStyle w:val="Style32"/>
        <w:widowControl/>
        <w:spacing w:line="240" w:lineRule="auto"/>
        <w:ind w:firstLine="284"/>
        <w:rPr>
          <w:rFonts w:ascii="Book Antiqua" w:hAnsi="Book Antiqua"/>
          <w:sz w:val="20"/>
          <w:szCs w:val="20"/>
        </w:rPr>
      </w:pP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Tentokrát šla Serena do belcravenského paláce pěšky. Dibbert trval na tom, aby ji doprovázel sluha, a tak se Serena rozhodla, že s sebou vezme i štěně, což znamenalo ještě přítomnost nadšeného chlapce z kuchyně. Serena si s takovým doprovodem připadala jako královna.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Ještě několikrát přemýšlela o uplynulé noci a nakonec došla k názoru, že se povedla. Bariéra byla proražena a před nimi se rozprostírala cesta ke štěstí. Mají však před sebou ještě hodně práce, jako například zajistit jí místo ve společnosti.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 paláci se hned pustila do příprav na večerní party. Připadalo jí to zábavné a poučné zároveň. Nikdy ještě žádnou velkou oslavu neplánovala, protože v Matthewově domě se podobné večírky nekonaly.</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Pozvánku na večeři obdrželo dvacet lidí a na večer bylo pozváno množství hostů. Součástí programu měl být tanec, karty a hudební vystoupení.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Jak Beth správně předpovídala, služebnictvo mělo radost, že může po dlouhé době ukázat, co dovede. Pánové se však příprav neúčastnili.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„Určitě se schovávají ve svých klubech,“ podotkla Beth a ušklíbla se. „A mám-li být upřímná, stejně by nám tu jen překáželi.“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 kde je Felicity?“</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„Protože nemůže do klubu, aspoň se schovává ve svém pokoji. Myslím, že bych ji měla vyhnat ven. Měla by se něčemu přiučit.“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Asi ve tři hodiny se ze vstupní haly začal ozývat nějaký šum. Beth, Serena a Felicity právě aranžovaly květiny v recepční místnosti.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by mě zajímalo…,“ řekla Beth a vyběhla ven. „</w:t>
      </w:r>
      <w:r w:rsidRPr="00F3444E">
        <w:rPr>
          <w:rStyle w:val="FontStyle55"/>
          <w:rFonts w:ascii="Book Antiqua" w:hAnsi="Book Antiqua"/>
          <w:b w:val="0"/>
          <w:bCs w:val="0"/>
          <w:spacing w:val="0"/>
          <w:lang w:val="cs-CZ" w:eastAsia="cs-CZ"/>
        </w:rPr>
        <w:t>Maman!</w:t>
      </w:r>
      <w:r w:rsidRPr="00F3444E">
        <w:rPr>
          <w:rStyle w:val="FontStyle55"/>
          <w:rFonts w:ascii="Book Antiqua" w:hAnsi="Book Antiqua"/>
          <w:b w:val="0"/>
          <w:bCs w:val="0"/>
          <w:lang w:val="cs-CZ" w:eastAsia="cs-CZ"/>
        </w:rPr>
        <w:t xml:space="preserve"> </w:t>
      </w:r>
      <w:r w:rsidRPr="00F3444E">
        <w:rPr>
          <w:rStyle w:val="FontStyle47"/>
          <w:rFonts w:ascii="Book Antiqua" w:hAnsi="Book Antiqua"/>
          <w:lang w:val="cs-CZ" w:eastAsia="cs-CZ"/>
        </w:rPr>
        <w:t>To je ale překvapení.“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kráčela za ní a viděla, jak se Beth objímá s elegantní světlovlasou dámou. Podle podoby s markýzem hned poznala, kdo ta starší dáma je. Beth Sereně představila vévodu a vévodkyni z Belcravenu.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Vévoda si ji prohlížel s velkým zájmem. „Vždy mě zajímá, co přátelé mého syna zase vymyslí,“ řekl. „A teď vidím, že mají slibnou posilu.“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si všimla, že markýz má mnoho společného i se svým otcem, ale tentokrát se nejednalo o vzhled, ale o chování.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Brzy již všichni seděli kolem stolu v salonku vévodkyně. Vévoda i vévodkyně měli v domě několik vlastních pokojů, které pro ně byly vždy připraveny.</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Vévodkyně se podívala na Serenu a řekla: „Takže se očekává, že váš vstup do společnosti vyvolá skandál, je to tak?“ Mluvila se silným francouzským přízvukem, prozrazujícím její původ.</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už byla na podobné otázky připravena. „Zatím jsem jenom ta nová, milosti.“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„Chcete říct, že jsem přijela do Londýna jen kvůli tomu, že jste nová?“ předstírala úžas vévodkyně. „To snad ne.“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„Vaše podpora nám velice pomůže, </w:t>
      </w:r>
      <w:r w:rsidRPr="00F3444E">
        <w:rPr>
          <w:rStyle w:val="FontStyle55"/>
          <w:rFonts w:ascii="Book Antiqua" w:hAnsi="Book Antiqua"/>
          <w:b w:val="0"/>
          <w:bCs w:val="0"/>
          <w:spacing w:val="0"/>
          <w:lang w:val="cs-CZ" w:eastAsia="cs-CZ"/>
        </w:rPr>
        <w:t>maman,“</w:t>
      </w:r>
      <w:r w:rsidRPr="00F3444E">
        <w:rPr>
          <w:rStyle w:val="FontStyle55"/>
          <w:rFonts w:ascii="Book Antiqua" w:hAnsi="Book Antiqua"/>
          <w:lang w:val="cs-CZ" w:eastAsia="cs-CZ"/>
        </w:rPr>
        <w:t xml:space="preserve"> </w:t>
      </w:r>
      <w:r w:rsidRPr="00F3444E">
        <w:rPr>
          <w:rStyle w:val="FontStyle47"/>
          <w:rFonts w:ascii="Book Antiqua" w:hAnsi="Book Antiqua"/>
          <w:lang w:val="cs-CZ" w:eastAsia="cs-CZ"/>
        </w:rPr>
        <w:t>ozvala se Beth. „Ještě chybí, aby ji princ štípl do brady, a bude nedotknutelná!“</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by se dalo zařídit,“ prohodil vévoda, „i když právě teď je dole v Brightonu, aby potrápil prince Leopolda. Ale nejsem si jist, zda by vám přítomnost prince regenta byla příjemná. Ve skutečnosti je to velice nudný chlapík.“</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nevěděla, co na tak skandální poznámku říct.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Beth se zasmála. „Zřejmě se tedy budeme muset bez té královské nuly obejít. Koneckonců dnes večer zde budou tři vévodové a vévodkyně – včetně vás.“ Když viděla jejich tázavé pohledy, dodala: „Přijdou ještě Arranovi a Yeovilovi.“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„Arranovi přijdou?“ divila se vévodkyně. „Výborně, má milá.“</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„Lady Anna na tom trvala. Chová se báječně.“</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zaťala zuby, ale musela si přiznat, že lady Anna se opravdu chová báječně a bylo by nespravedlivé tvrdit opak. „A Yeovilovi,“ pokračovala vévodkyně. „Musím si na ně udělat čas. Bylo mi ubohého Dareho tolik líto. A jeho rodiče ho ani nemohli pohřbít. Na bojišti to muselo vypadat jako v márnici. Ještě štěstí, že válka již skončila. Kdo ještě přijde?“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„Hraběnka Cawleová,“ oznámila Beth hrdě.</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„Tomu říkám úspěch,“ zvolal vévoda obdivně. „Ta je mnohem lepší než nějaké princátko!“</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„Také si to myslím, ale není to moje zásluha. Ukázalo se, že je to nejlepší přítelkyně Francisovy tety Arabelly.“</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Vévoda se rozesmál. „Tak se mi zdá, že bychom měli předat vládu nad touto zemí Rebelům.“</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nikdy!“ vykřikla Beth a předstírala zděšení. „Stephen je jediný, kdo má ponětí o politice. Ostatní by zemi proměnili v bartolomějskou pouť. Kdybyste však vládou pověřili ženy a milenky Rebelů…“</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dopili čaj, Serena se vymluvila na únavu a utekla zpátky na Hertford Street. V duchu doufala, že tam najde Francise a podaří se jí ho svést.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Bohužel však odešel krátce po ní a dosud se nevrátil.</w:t>
      </w:r>
    </w:p>
    <w:p w:rsidR="00A06617" w:rsidRDefault="00A06617" w:rsidP="00312E79">
      <w:pPr>
        <w:pStyle w:val="Style32"/>
        <w:widowControl/>
        <w:spacing w:line="240" w:lineRule="auto"/>
        <w:ind w:firstLine="284"/>
        <w:rPr>
          <w:rFonts w:ascii="Book Antiqua" w:hAnsi="Book Antiqua"/>
          <w:sz w:val="20"/>
          <w:szCs w:val="20"/>
        </w:rPr>
      </w:pPr>
    </w:p>
    <w:p w:rsidR="00A06617" w:rsidRPr="00F3444E" w:rsidRDefault="00A06617" w:rsidP="00312E79">
      <w:pPr>
        <w:pStyle w:val="Style32"/>
        <w:widowControl/>
        <w:spacing w:line="240" w:lineRule="auto"/>
        <w:ind w:firstLine="284"/>
        <w:rPr>
          <w:rFonts w:ascii="Book Antiqua" w:hAnsi="Book Antiqua"/>
          <w:sz w:val="20"/>
          <w:szCs w:val="20"/>
        </w:rPr>
      </w:pP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byl s Milesem a Lucienem v klubu a bavili se střelbou. Charlese Ferncliffa prozatím vytěsnil z paměti a po minulé noci měl mnohem optimističtější pohled na svět. Ruku měl pevnou a vždy trefil cíl.</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„Krucinál,“ zaklel Miles, když mu vyplácel dalších dvacet guineí. „Copak nikdy nemineš?“</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„Zdá se, že dnes ne,“ odpověděl Francis a nabil si pistoli. Většinou to dělali sluhové, ale Francis si raději nabíjel sám. „Chceš si dát další kolo, Luciene?“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Lucien se napil punče. „Ne, díky, už jsi mě obral o dost peněz. Raději si zastřílím s Milesem.“</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 usmál a sedl si ke stolu, aby mohl pohodlně sledovat soutěžící. Do místnosti vstoupili noví hosté a Francis se otočil, aby si je prohlédl. Byl to Uffham se svými přáteli. Nedalo se již nic dělat, a tak jen doufal, že se Arran bude chovat rozumně.</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Uffham si ho všiml a ztuhl. „Nestřílíte?“ zeptal se posměšně.</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„Teď právě ne. Dáte si s námi punč?“</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„Raději bych vám jednu vrazil,“ zamumlal Uffham dostatečně nahlas.</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předstíral, že nic neslyšel. Zcela chápal Uffhamovo rozhořčení. Také by nesnesl, kdyby se někdo k některé z jeho sester zachoval tak odporně.</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Uffham ohrnul rty a společně se svými přáteli zamířil ke vzdálenějšímu terči. Francise překvapilo, když se Annin bratr za okamžik vrátil.</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„Jelikož si nikdo nepřeje, abychom se střetli v souboji,“ začal Uffham, „co kdybychom zjistili, který z nás dvou by umřel? Jen tak ze zvědavostí.“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je dost morbidní nápad.“</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Uffham zaťal zuby. „Bojíte se osudu?“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viděl, že se Uffham nenechá snadno odbýt. „Můžeme si tedy poměřit naše schopnosti, Uffhame. Sázeli jsme se o dvacet guineí…“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„Žádné sázky. Prostě žij, nebo zemři.“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„Máte na mysli odpočívej v pokoji, nebo odejdi ze země. Čemu byste dal přednost?“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Uffham na něho mlčky hleděl.</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„Nejlepší z deseti?“ navrhl Francis neutrálně.</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„Každý jeden výstřel,“ oponoval Uffham. „Do srdcového esa. Kdo střelí blíž k srdci, zabíjí.“ Jak symbolické, napadlo Francise. Proč se jeho život změnil v jedno velké melodrama?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Souhlasil však a oba mladí muži se připravili ke střelbě. Kolem nich se shromáždilo několik diváků. Francis měl podezření, že všem musí být jasné, oč jde, i kdyby neznali celý příběh.</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Zkontroloval si pistoli. „Chcete střílet simultánně?“ zeptal se. „Jako při opravdovém souboji?“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Ulevilo se mu, když viděl, že se Uffham již uklidnil. „Co kdybychom si hodili mincí?“ navrhl Uffham.</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Hodili si a Uffham vyhrál. Napřáhl paži a kulka prolétla červeným srdcem. Sluha vyběhl a donesl kartu, aby si ji mohli prohlédnout.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„Přesně do srdce,“ řekl Uffham spokojeně.</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„Řekl bych, že kulka neprošla středem,“ podotkl Francis.</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„Ale byla by smrtelná.“</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 tom nepochybuji.“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„Tak mi </w:t>
      </w:r>
      <w:r w:rsidRPr="00F3444E">
        <w:rPr>
          <w:rStyle w:val="FontStyle58"/>
          <w:rFonts w:ascii="Book Antiqua" w:hAnsi="Book Antiqua"/>
          <w:spacing w:val="0"/>
          <w:lang w:val="cs-CZ" w:eastAsia="cs-CZ"/>
        </w:rPr>
        <w:t>ukažte,</w:t>
      </w:r>
      <w:r w:rsidRPr="00F3444E">
        <w:rPr>
          <w:rStyle w:val="FontStyle58"/>
          <w:rFonts w:ascii="Book Antiqua" w:hAnsi="Book Antiqua"/>
          <w:lang w:val="cs-CZ" w:eastAsia="cs-CZ"/>
        </w:rPr>
        <w:t xml:space="preserve"> </w:t>
      </w:r>
      <w:r w:rsidRPr="00F3444E">
        <w:rPr>
          <w:rStyle w:val="FontStyle47"/>
          <w:rFonts w:ascii="Book Antiqua" w:hAnsi="Book Antiqua"/>
          <w:lang w:val="cs-CZ" w:eastAsia="cs-CZ"/>
        </w:rPr>
        <w:t>jestli to umíte lépe.“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„Opravdu chcete, abychom oba padli?“ zeptal se Francis a otočil se, aby mohl vystřelit na svoji kartu.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Na okamžik se zamyslel. Kdyby Uffhama porazil, cítil by uspokojení, ale nic by tím nezískal. Zamířil na srdce a stiskl spoušť.</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„Střed!“ vykřikl kdosi a sluha přiběhl s kartou.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Uffham se na ni podíval. „K čertu, přesně jako já!“</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Všichni se kolem nich shlukli a divili se té shodě. Když se obě karty položily na sebe, ukázalo se, že kulky prolétly papírem téměř na stejném místě.</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 podíval na Uffhama. „Možná bychom to měli chápat jako znamení, že je soutěž u konce.“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Uffham zaťal zuby, ale potřásl Francisovi rukou. „Tak dobře, Middlethorpe. Nikdy sice nepochopím, co se vlastně stalo, ale nemůžu být až do smrti vaším nepřítelem. Na to jste příliš správný chlapík.“</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„Děkuji vám,“ řekl Francis a Uffhamova slova ho opravdu dojala. Odtáhl ho stranou. „Anna si najde lepšího ženicha. Uvědomil jsem si, že naše city nebyly příliš silné. Byl bych jí dobrým manželem, ale ona si zaslouží víc než jen pouhou laskavost.“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Uffham si povzdechl. „Máte pravdu. Takže svoji manželku milujete?“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 vyhnul přímé odpovědi. „Myslíte, že bych tohle všechno podstoupil, kdybych ji nemiloval?“</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Uffham se zasmál. „To je pravda!“ Pak přátelsky poplácal Francise po zádech a vrátil se ke svým přátelům.</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 Francisovi přistoupil Lucien s oběma kartami v ruce. „Lepší střelu jsem ještě neviděl.“</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„I bezcenná dovednost se někdy může hodit.“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„Tak bezcenná by nebyla, kdyby tě Uffham vyzval na opravdový souboj.“</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 tu chvíli by byla zcela bezcenná. Kdyby mě Uffham vyzval na souboj, musel bych se nechat zastřelit. Těžko bych mohl zastřelit jeho, když jsem to byl já, kdo pochybil.“</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Lucien jen zakroutil hlavou.</w:t>
      </w:r>
    </w:p>
    <w:p w:rsidR="00A06617" w:rsidRDefault="00A06617" w:rsidP="00312E79">
      <w:pPr>
        <w:pStyle w:val="Style32"/>
        <w:widowControl/>
        <w:spacing w:line="240" w:lineRule="auto"/>
        <w:ind w:firstLine="284"/>
        <w:rPr>
          <w:rFonts w:ascii="Book Antiqua" w:hAnsi="Book Antiqua"/>
          <w:sz w:val="20"/>
          <w:szCs w:val="20"/>
        </w:rPr>
      </w:pPr>
    </w:p>
    <w:p w:rsidR="00A06617" w:rsidRPr="00F3444E" w:rsidRDefault="00A06617" w:rsidP="00312E79">
      <w:pPr>
        <w:pStyle w:val="Style32"/>
        <w:widowControl/>
        <w:spacing w:line="240" w:lineRule="auto"/>
        <w:ind w:firstLine="284"/>
        <w:rPr>
          <w:rFonts w:ascii="Book Antiqua" w:hAnsi="Book Antiqua"/>
          <w:sz w:val="20"/>
          <w:szCs w:val="20"/>
        </w:rPr>
      </w:pP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Jelikož Francis nebyl doma, Serena vyřídila jisté záležitosti týkající se domácnosti a pak se usadila, aby si pohrála s Brandy.</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Štěně se před chvílí vzbudilo po dlouhém odpočinku a mělo elánu na rozdávání. Serena se podívala z okna, všimla si, že slunce svítí obzvláště silně, a rozhodla se jít ven na zahradu. Za okamžik se již Brandy proháněla po trávě, hrabala v hlíně a prodírala se křovím. Serena dokonce zahlédla i nějaké ptáky, ale ti naštěstí měli tolik rozumu, že se drželi od rozdováděného lovce stranou.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si užívala teplého zimního dne a po perné návštěvě v belcravenském paláci jí zahrada připadala jako ráj na zemi. Husté zelené keře vytvářely iluzi soukromí a Serena si představovala, že je daleko od města a problémů. Ještě několik dní, a budou se moci odstěhovat na venkov.</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se Brandy konečně unavila a začala se rozhlížet po svém pelíšku, Serena ji zanesla do kuchyně a svěřila ji do chlapcovy péče. Pak se vrátila zpátky na zahradu. V domě se nudila. Služebnictvo pracovalo bezvadně, takže tam neměla co na práci.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Objevila sluncem vyhřátou kamennou lavičku a posadila se.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Protože na sobě měla svoji luxusní kožešinovou pláštěnku, nemusela se bát, že nastydne. Vůně starého parfému již zcela vyprchala a Serena pomalu zapomínala na hrůzy prvního manželství. Znovu a znovu si vybavovala minulou noc a napadlo ji, že s postupem času možná splní i Francisovo přání.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Kdyby ji Francis miloval, byla by nejšťastnější ženou na světě.</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Proč by ji však měl milovat? Tolik mu ublížila. Její krása a zručnost v posteli v něm lásku neprobudí. Kdyby se takové věci dotýkaly citů, muži by nevyhledávali prostitutky. Mohla jen doufat, že teď, když se situace poněkud uklidnila, si Francis všimne i jejích dalších kvalit.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Věděla, že je laskavá a upřímná. A věrná! Možná kdyby nebyla tolik věrná, již dávno by od Matthewa odešla. Brala však manželský slib velice vážně. Nebyla sice vzdělaná, ale ani hloupá. Určitě se dokáže postarat o domácnost a snad z ní bude i dobrá matka.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Bude to stačit, aby získala Francisovu lásku?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Jak vlastně vzniká láska?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Proč se do Francise zamilovala?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Myšlenka na manžela jí vykouzlila úsměv na rtech. Nejvíce ho zřejmě milovala pro jeho laskavost. Nebyla to slabost, tím si byla jistá, jen mu prostě nikdo nebyl lhostejný. Velice na něm tuto vlastnost obdivovala. Navíc byl inteligentní, schopný a důvěryhodný. Zvláště té důvěryhodnosti si Serena cenila. Byla stoprocentně přesvědčená, že může Francisovi plně důvěřovat. Nikdy ji ani jejich děti neopustí.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Všechny tyto vlastnosti by mohly vzbuzovat kladný vztah a respekt, ale proč se do Francise zamilovala?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Že by za to mohlo jeho tělo? Byl štíhlý a ona již měla mohutných mužů plné zuby. Francisovo tělo jí připadalo krásné. Navíc měl hezký obličej. Ale člověk nemiluje jen kvůli hezkému tělu a obličeji.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Jeho mysl? Tu bohužel ještě nezná.</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Zakroutila hlavou. Možná se láska nedá rozumově vysvětlit. Je jako poklad, který by si měl člověk chránit.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Začala se modlit a prosila Boha, aby jí ukázal správný směr a obdařil ji trpělivostí. Pak se postavila a zamířila k domu. Najednou se před ní vynořily dvě postavy. Dva muži.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Roztřásla se strachem, když poznala své bratry, a ustoupila o krok dozadu.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Pak si uvědomila, že se nemá čeho bát. Je vdaná a oni už jí nemohou nic udělat. Hrdě zvedla bradu. „Ahoj, Tome. Ahoj, Wille. Víte, že jste na cizím pozemku?“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„Jsme v zahradě naší drahé sestry,“ posměšně prohodil Tom. „Vidím, že sis polepšila, Serry. Stala se z tebe vikomtka Middlethorpeová. Proč ses o tu šťastnou zprávu nepodělila se svou milující rodinou?“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„Kdybych měla milující rodinu, určitě bych to udělala. Co chcete?“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„Deset tisíc liber.“</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na něho nechápavě hleděla. „Cože?“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Tom na ni upřel zlověstný pohled. „Tvůj manžel nám dluží deset tisíc liber, Serry, a nenecháme se lehce odbýt.“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Zasmála se. „V tom případě si o ně řekněte Francisovi osobně.“</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Četla mu v obličeji, že by ji nejraději uhodil, ale neodvážil se. Sereně to dodalo odvahy. Pokusila se je obejít. „Teď, když mě omluvíte, ráda bych se vrátila domů.“</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Spatně je odhadla. Tom ji surově chytil za paži a zatáhl ji za strom. „Musíš se připravit na večírek ve vévodském paláci? Vidím, že se pohybuješ ve vysokých kruzích, ty malá couro. To jsem zvědavý, jak se budou vévoda a vévodkyně z Belcravenu tvářit, až se dozvědí, že jsi byla Rivertonovou ženou.“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měla sice srdce až v krku, ale přesto se snažila, aby její hlas zněl co nejpevněji. „Už to vědí.“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Tom vypadal překvapeně, ale nehodlal se vzdát bez boje. „Opravdu? Ale vsadím se, že ostatní to nevědí. Middlethorpe váš sňatek ještě oficiálně neoznámil. Už několik dní vás pozoruju. Doufáte, že se ti podaří dostat mezi smetánku, ale co když se o tobě začnou šířit jisté zvěstí…?“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Pokusila se blufovat. „Stejně by se již nic nezměnilo. Už mě mezi sebe přijali.“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„Sama tomu nevěříš. Stačí jedna zaručená informace, a uvidíš, co se začne dít. A pak jsou tu ještě ty obrazy…“</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„Jaké obrazy?“ Serena nevěřila vlastním uším.</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„Jsi na nich zachycena v různých necudných pozicích.“</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Konečně byl Tom na koni. Pustil ji a vytáhl ze saka pokrčený svitek papíru. Tlustými prsty ho uhladil. „Určitě si na ně vzpomínáš, Serry.“ Nabídl jí kresbu k nahlédnutí.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vyděšeně hleděla na zmuchlanou kresbu. Byla na ní vyobrazena, jak leží nahá na lenošce a neidentifikovatelný sluha jí drží ňadra. A to byl jeden z těch mírnějších. „Kde jsi to vzal?“ zašeptala.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 Rivertonova podnájmu v Londýně. Věděl jsem, kde je má schované. Jednou mi je ukazoval. Chudák, myslel si, že mě tím raní.“ Uchichtl se. „Spíše mě vzrušil. Když umřel, šel jsem se do podnájmu podívat, jestli tam nezůstalo něco cenného – pochopitelně kvůli tobě, drahá sestřičko. Byla tam již spousta věřitelů a jen díky tomu, že jsem ty kresby založil mezi právnické spisy, se nedostaly na veřejnost. Mimochodem ti věřitelé dali mně i Willovi zabrat, že ano, Wille?“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Will přikývl. „Říkal jsem Tomovi, že bys nám za odměnu měla zapózovat jako na těch kresbách.“</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nevěřícně dívala z jednoho na druhého. „</w:t>
      </w:r>
      <w:r w:rsidRPr="00F3444E">
        <w:rPr>
          <w:rStyle w:val="FontStyle47"/>
          <w:rFonts w:ascii="Book Antiqua" w:hAnsi="Book Antiqua"/>
          <w:i/>
          <w:iCs/>
          <w:lang w:val="cs-CZ" w:eastAsia="cs-CZ"/>
        </w:rPr>
        <w:t>N</w:t>
      </w:r>
      <w:r w:rsidRPr="00F3444E">
        <w:rPr>
          <w:rStyle w:val="FontStyle62"/>
          <w:rFonts w:ascii="Book Antiqua" w:hAnsi="Book Antiqua"/>
          <w:lang w:val="cs-CZ" w:eastAsia="cs-CZ"/>
        </w:rPr>
        <w:t xml:space="preserve">ikdy </w:t>
      </w:r>
      <w:r w:rsidRPr="00F3444E">
        <w:rPr>
          <w:rStyle w:val="FontStyle47"/>
          <w:rFonts w:ascii="Book Antiqua" w:hAnsi="Book Antiqua"/>
          <w:lang w:val="cs-CZ" w:eastAsia="cs-CZ"/>
        </w:rPr>
        <w:t>jsem nikomu takto nepózovala!“ Roztrhla nechutný obrázek v půli. „Ten malíř změnil všechno kromě mé hlavy!“</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Tom se zasmál. „Ostatní ti to jen stěží uvěří. Mohl bych je výhodně prodat, Serry, zvláště teď, když patříš mezi smetánku. Víš o tom, že pár tvých podobizen visí ve výkladní skříni obchodu s reprodukcemi? Všichni opěvují tvoji krásu.“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měla dojem, že brzy omdlí. „Ty kresby nejsou pravé! Něco takového by se mohlo stát každému! Malíř by klidně mohl namalovat hlavu královny a tělo děvky…“</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„Rozdíl je v tom, že královně každý věří. Ale nejsem si jist, zda uvěří vdově po Matthewovi Rivertonovi. Hodně lidí by mohlo potvrdit, že ty obrázky zachycují skutečnost, i když jsi malíři nestála modelem.“</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není pravda. Matthew byl žárlivý. Nikdy by žádnému muži nedovolil, aby se mě dotkl!“</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Tom se zatvářil zklamaně, ale nehodlal se vzdát. „Ať už je to, jak chce, lidé rádi věří nejhoršímu.“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Měl pravdu. Serena se svezla na lavičku a schovala si hlavu do dlaní. „Co chcete?“ Přiznala svoji porážku.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„Už jsem ti to říkal. Deset tisíc liber.“</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Zvedla hlavu. „Vy jste se zbláznili! Kde bych vzala tolik peněz? Budete se muset obrátit na mého manžela.“ Viděla, jak Tom zamrkal. „To se však nikdy neodvážíte, je to tak?“</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„Pokud mě k tomu donutíš, udělám to,“ vybuchl Tom. „Bude muset zaplatit, pokud chce předejít skandálu.“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tě spíš vyzve na souboj.“</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Tom vycenil zuby. „Klidně. Vsadím se, o co chceš, že jsem lepší střelec než ten tvůj vyzáblý manžílek.“</w:t>
      </w:r>
    </w:p>
    <w:p w:rsidR="00A06617" w:rsidRPr="00F3444E" w:rsidRDefault="00A06617" w:rsidP="00312E79">
      <w:pPr>
        <w:pStyle w:val="Style32"/>
        <w:widowControl/>
        <w:spacing w:line="240" w:lineRule="auto"/>
        <w:ind w:firstLine="284"/>
        <w:rPr>
          <w:rStyle w:val="FontStyle50"/>
          <w:rFonts w:ascii="Book Antiqua" w:hAnsi="Book Antiqua"/>
          <w:lang w:val="cs-CZ" w:eastAsia="cs-CZ"/>
        </w:rPr>
      </w:pPr>
      <w:r w:rsidRPr="00F3444E">
        <w:rPr>
          <w:rStyle w:val="FontStyle47"/>
          <w:rFonts w:ascii="Book Antiqua" w:hAnsi="Book Antiqua"/>
          <w:lang w:val="cs-CZ" w:eastAsia="cs-CZ"/>
        </w:rPr>
        <w:t xml:space="preserve">Tom byl opravdu dobrý střelec. Serena nevěděla, co si počít. Už tak udělala spoustu hloupostí, je možné, že by nakonec zapříčinila i Francisovu </w:t>
      </w:r>
      <w:r w:rsidRPr="00F3444E">
        <w:rPr>
          <w:rStyle w:val="FontStyle50"/>
          <w:rFonts w:ascii="Book Antiqua" w:hAnsi="Book Antiqua"/>
          <w:lang w:val="cs-CZ" w:eastAsia="cs-CZ"/>
        </w:rPr>
        <w:t>smrt?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„Na Francise určitě nemáš,“ řekla odvážně, i když sama o pravdivosti svých slov pochybovala.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Trefila však do černého, protože Tom znejistěl. „Že nemám…? No, stejně by se ty kresby dostaly na veřejnost. Tady Will by se o to už postaral, nemám pravdu, brachu?“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„Jistě,“ souhlasil Will vesele.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„Jak já vás nenávidím,“ řekla Serena.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Tom se spokojeně ušklíbl. „Jen klid, Serry, nic se neděje. Vidím, že zřejmě nemáš tolik peněz v hotovosti, ale my jsme rozumní. Řekněme, že nám to budeš splácet po sto librách. Middlethorpe je přece dobrosrdečný chlapík. Určitě mu nebude vadit, že pomáháš vlastní rodině.“</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„Myslel by si, že jsem se zbláznila!“ protestovala Serena. „Moc dobře ví, jak jste mi protivní. A navíc – kde bych brala stovky liber, vy blázni!“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„Dávej si pozor na jazyk, Serry,“ vyštěkl Tom. „Prostě se budeš muset snažit a víc o tom nehodlám diskutovat. Pokud nezaplatíš, ty hezké portréty ve výkladní skříni vystřídají tvoje akty. Vem rozum do hrsti. Dostáváš přece kapesné a peníze na domácnost. A tvůj milující manžel tě určitě pravidelně obdarovává šperky. Můžeš říct, že jsi je ztratila…“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 vykřikla Serena vzpurně.</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už mluvíme o špercích,“ pokračoval Tom spokojeně, „chci, abys mi vrátila své šperky.“</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zapotácela. „O čem to mluvíš?“</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 těch roztomilých hračkách, které ti věnoval Riverton. Tvůj manžel mě o ně lstí připravil a já je chci zpět. Stejně pochybuji, že bys po nich toužila.“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otřásla už při pouhé vzpomínce na necudné ornamenty. „Já je nemám. Nevím, o čem mluvíš.“</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Tom si ji podezíravě změřil a pak se ušklíbl. „Copak ti je Middlethorpe nedal? Že by měl nakonec v kalhotách něco víc než jen spodky? Zřejmě si je schovává, aby tě jimi překvapil, až se mu okoukáš.“</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by raději bratrovi nevěřila, ale věděla, že neumí příliš dobře lhát. „Jak by k nim můj manžel přišel? Naposledy jsi je měl ty.“</w:t>
      </w:r>
    </w:p>
    <w:p w:rsidR="00A06617" w:rsidRPr="00F3444E" w:rsidRDefault="00A06617" w:rsidP="00312E79">
      <w:pPr>
        <w:pStyle w:val="Style34"/>
        <w:widowControl/>
        <w:spacing w:line="240" w:lineRule="auto"/>
        <w:jc w:val="both"/>
        <w:rPr>
          <w:rStyle w:val="FontStyle47"/>
          <w:rFonts w:ascii="Book Antiqua" w:hAnsi="Book Antiqua"/>
          <w:lang w:val="cs-CZ" w:eastAsia="cs-CZ"/>
        </w:rPr>
      </w:pPr>
      <w:r w:rsidRPr="00F3444E">
        <w:rPr>
          <w:rStyle w:val="FontStyle47"/>
          <w:rFonts w:ascii="Book Antiqua" w:hAnsi="Book Antiqua"/>
          <w:lang w:val="cs-CZ" w:eastAsia="cs-CZ"/>
        </w:rPr>
        <w:t>„Závodili jsme spolu a on vyhrál.“</w:t>
      </w:r>
    </w:p>
    <w:p w:rsidR="00A06617" w:rsidRPr="00F3444E" w:rsidRDefault="00A06617" w:rsidP="00312E79">
      <w:pPr>
        <w:pStyle w:val="Style34"/>
        <w:widowControl/>
        <w:spacing w:line="240" w:lineRule="auto"/>
        <w:jc w:val="both"/>
        <w:rPr>
          <w:rStyle w:val="FontStyle47"/>
          <w:rFonts w:ascii="Book Antiqua" w:hAnsi="Book Antiqua"/>
          <w:lang w:val="cs-CZ" w:eastAsia="cs-CZ"/>
        </w:rPr>
      </w:pPr>
      <w:r w:rsidRPr="00F3444E">
        <w:rPr>
          <w:rStyle w:val="FontStyle47"/>
          <w:rFonts w:ascii="Book Antiqua" w:hAnsi="Book Antiqua"/>
          <w:lang w:val="cs-CZ" w:eastAsia="cs-CZ"/>
        </w:rPr>
        <w:t>„To je nesmysl. Vsadili jste se přece o tři tisíce liber.“</w:t>
      </w:r>
    </w:p>
    <w:p w:rsidR="00A06617" w:rsidRPr="00F3444E" w:rsidRDefault="00A06617" w:rsidP="00312E79">
      <w:pPr>
        <w:pStyle w:val="Style34"/>
        <w:widowControl/>
        <w:spacing w:line="240" w:lineRule="auto"/>
        <w:jc w:val="both"/>
        <w:rPr>
          <w:rStyle w:val="FontStyle47"/>
          <w:rFonts w:ascii="Book Antiqua" w:hAnsi="Book Antiqua"/>
          <w:lang w:val="cs-CZ" w:eastAsia="cs-CZ"/>
        </w:rPr>
      </w:pPr>
      <w:r w:rsidRPr="00F3444E">
        <w:rPr>
          <w:rStyle w:val="FontStyle47"/>
          <w:rFonts w:ascii="Book Antiqua" w:hAnsi="Book Antiqua"/>
          <w:lang w:val="cs-CZ" w:eastAsia="cs-CZ"/>
        </w:rPr>
        <w:t>„A</w:t>
      </w:r>
      <w:r>
        <w:rPr>
          <w:rStyle w:val="FontStyle47"/>
          <w:rFonts w:ascii="Book Antiqua" w:hAnsi="Book Antiqua"/>
          <w:lang w:val="cs-CZ" w:eastAsia="cs-CZ"/>
        </w:rPr>
        <w:t xml:space="preserve"> </w:t>
      </w:r>
      <w:r w:rsidRPr="00F3444E">
        <w:rPr>
          <w:rStyle w:val="FontStyle47"/>
          <w:rFonts w:ascii="Book Antiqua" w:hAnsi="Book Antiqua"/>
          <w:lang w:val="cs-CZ" w:eastAsia="cs-CZ"/>
        </w:rPr>
        <w:t>já zaplatil těmi šperky… Takže,“ Toma viditelně něco zaujalo, „takže on ti dal místo těch šperků tři tisíce liber?“ Serena mlčela.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Tom se však nenechal ošálit. „To by nám pro začátek mohlo stačit, co říkáš, Wille? Tři tisíce v hotovosti. No a když nám ještě přidáš ty šperky, mohli bychom být vyrovnáni. Víš, jak se říká, lepší vrabec v hrsti… A pak může naše milovaná sestřička pokračovat v bezúhonném manželském životě.“</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na bratry nenávistně podívala. „</w:t>
      </w:r>
      <w:r w:rsidRPr="00F3444E">
        <w:rPr>
          <w:rStyle w:val="FontStyle47"/>
          <w:rFonts w:ascii="Book Antiqua" w:hAnsi="Book Antiqua"/>
          <w:i/>
          <w:iCs/>
          <w:lang w:val="cs-CZ" w:eastAsia="cs-CZ"/>
        </w:rPr>
        <w:t>Nic</w:t>
      </w:r>
      <w:r w:rsidRPr="00F3444E">
        <w:rPr>
          <w:rStyle w:val="FontStyle47"/>
          <w:rFonts w:ascii="Book Antiqua" w:hAnsi="Book Antiqua"/>
          <w:lang w:val="cs-CZ" w:eastAsia="cs-CZ"/>
        </w:rPr>
        <w:t xml:space="preserve"> vám nedám. Ani jedinou penci.“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Tom se nepřestával usmívat. „Ale dáš, jinak zničím tebe i tvé manželství a ty to moc dobře víš. Nebo si snad myslíš, že o tebe bude mít tvůj manžel ještě zájem, až se dozví, jaká doopravdy jsi?“ Kopl do cárů papíru na zemi. „Nech si ten obrázek a přemýšlej o mých slovech. Zítra ve stejnou dobu si sem přijdu pro tři tisíce.“ Otočil se a odešel.</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Will se usmál a následoval Toma k malé brance vedoucí do zadní ulice.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zhluboka nadechla. Co teď? Kristepane, co si počne? Nejraději by se se vším svěřila Francisovi, ale co když vyzve Toma na souboj a Tom ho zabije? Už mu zničila život, přinese mu i smrt?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Rozplakala se. Tolik svého manžela milovala a chtěla mu zpříjemnit život, ale jediné, čeho dosáhla, bylo to, že ho stahovala hlouběji a hlouběji do propasti. Dnes večer měli společně slavit její úspěšný vstup do společnosti, ale nyní to vítězství nebude mít žádnou cenu. Čím vyšší pozici si vybuduje, tím větší skandál vypukne, až se ty kresby dostanou na veřejnost.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Podívala se na roztrhaný obrázek a zachvěla se.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Úplně na ty necudné kresby zapomněla a doufala, že se někde ztratily. Věděla, že je má Matthew schované v Londýně. Říkával jí, že mu připomínají jeho milovanou ženušku, když je mimo domov. Doufala, že si je nechává pro sebe, ale jak je vidět, Tomovi je ukázal. Serenu by nepřekvapilo, kdyby se dozvěděla, že si ty čmáranice prohlíželi všichni jeho přátelé. Možná si je dokonce pověsil na stěnu svého pokoje!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 teď je získal Tom.</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si představila, jak nad těmi kresbami její bratři slintají blahem, udělalo se jí nevolno.</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Sereně bylo teprve šestnáct, když s sebou Matthew jednoho dne přivedl malíře. Řekl jí, že Kevin Beehan si udělá pár skic, aby mohl namalovat její portrét. Serena si v té době již o svém manželovi nedělala žádné iluze. Měla z něho strach a byl jí odporný, ale jeho pravou povahu tehdy ještě neznala. Ta záležitost s malířem jí připadala nevinná.</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I kdyby tehdy měla nějaké podezření, stejně by jí to nebylo nic platné, povzdechla si. Matthew ji za jakékoliv odmítnutí poslušnosti okamžitě trestal.</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 tak se ochotně nechala malovat. Malíř si ji načrtl v několika pozicích – sedící, stojící, ležící, v domě, na zahradě a dokonce i ve stájích. Všechny skicy viděla. Kevin Beehan byl zručný a Serena na jeho kresbách vypadala jako nevinná dívka. O jeden obrázek ho požádala a on jí vyhověl.</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Spálila ho, když viděla konečný výsledek jeho práce.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Netušila, jestli Beehanovi stály modelem prostitutky nebo měl jen bujnou představivost, ale každopádně z původních skic zůstala jen její tvář. Na většině obrazů byla nahá nebo spoře oděná a kolem stáli muži. A ať už jí dělali cokoliv, ona se jen zasněně usmívala a vypadala naprosto spokojeně.</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Kdyby se ty kresby dostaly na veřejnost, lidé by určitě věřili, že se jedná o přesné zachycení skutečnosti. Zvedla ze země obě půlky papíru a přiložila je k sobě. Lidé by si mysleli, že opravdu seděla polonahá na lenošce v saloně a nechala se ohmatávat podsaditým sluhou.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Vyskočila a zmačkala papír do kuličky. Je to tak nespravedlivé! Co udělala, že si zasloužila takový osud? Co udělala, že se jí život neustále vymyká z rukou, a ona s tím nemůže nic dělat?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Měla chuť vše vzdát, přestat bojovat, utéct někam daleko a schovat se. Brzy se však vzpamatovala. To nemůže udělat.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Nosí pod srdcem dítě a to má právo na otce i domov. Její manžel je hodný člověk a zaslouží si slušnou ženu. Musí čelit osudu.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Nejprve bude o hrozícím nebezpečí informovat Francise. Musí to udělat, i když se jí do toho vůbec nechtělo.</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Její manžel měl o Rivertonovi nevalné mínění, ale netušil, jaké její manželství doopravdy bylo. Ty kresby mu to objasní. Sice nezachycují skutečnost, ale hodně prozrazují o charakteru jejího svazku s Matthewem. Co si o ní Francis pomyslí?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Nemá však na výběr. Kdyby se uzavřela do sebe, nic by tím nevyřešila. Kdyby bratrům zaplatila, po zbytek života by ji vydírali. Otřela si slzy a snažila se uklidnit. Musí vše říct Francisovi a nejlepší bude, když to udělá hned.</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rozběhla zpátky do domu a přivolala sluhu. „Už se lord Middlethorpe vrátil?“</w:t>
      </w:r>
    </w:p>
    <w:p w:rsidR="00A06617" w:rsidRPr="00F3444E" w:rsidRDefault="00A06617" w:rsidP="003B5C65">
      <w:pPr>
        <w:pageBreakBefore/>
        <w:widowControl/>
        <w:ind w:firstLine="0"/>
        <w:rPr>
          <w:rFonts w:ascii="Book Antiqua" w:hAnsi="Book Antiqua"/>
        </w:rPr>
      </w:pPr>
      <w:r w:rsidRPr="00D3230F">
        <w:rPr>
          <w:rFonts w:ascii="Book Antiqua" w:hAnsi="Book Antiqua"/>
          <w:noProof/>
          <w:lang w:val="en-US" w:eastAsia="en-US"/>
        </w:rPr>
        <w:pict>
          <v:shape id="Obrázok 21" o:spid="_x0000_i1054" type="#_x0000_t75" style="width:275.25pt;height:23.25pt;visibility:visible">
            <v:imagedata r:id="rId38" o:title=""/>
          </v:shape>
        </w:pict>
      </w:r>
    </w:p>
    <w:p w:rsidR="00A06617" w:rsidRPr="00F3444E" w:rsidRDefault="00A06617" w:rsidP="00F3444E">
      <w:pPr>
        <w:pStyle w:val="Style4"/>
        <w:widowControl/>
        <w:jc w:val="both"/>
        <w:rPr>
          <w:rFonts w:ascii="Book Antiqua" w:hAnsi="Book Antiqua"/>
          <w:sz w:val="20"/>
          <w:szCs w:val="20"/>
        </w:rPr>
      </w:pPr>
    </w:p>
    <w:p w:rsidR="00A06617" w:rsidRPr="00F3444E" w:rsidRDefault="00A06617" w:rsidP="00F3444E">
      <w:pPr>
        <w:pStyle w:val="Style4"/>
        <w:widowControl/>
        <w:jc w:val="both"/>
        <w:rPr>
          <w:rFonts w:ascii="Book Antiqua" w:hAnsi="Book Antiqua"/>
          <w:sz w:val="20"/>
          <w:szCs w:val="20"/>
        </w:rPr>
      </w:pPr>
    </w:p>
    <w:p w:rsidR="00A06617" w:rsidRPr="00F3444E" w:rsidRDefault="00A06617" w:rsidP="00F3444E">
      <w:pPr>
        <w:pStyle w:val="Style4"/>
        <w:widowControl/>
        <w:jc w:val="both"/>
        <w:rPr>
          <w:rFonts w:ascii="Book Antiqua" w:hAnsi="Book Antiqua"/>
          <w:sz w:val="20"/>
          <w:szCs w:val="20"/>
        </w:rPr>
      </w:pPr>
    </w:p>
    <w:p w:rsidR="00A06617" w:rsidRPr="00F3444E" w:rsidRDefault="00A06617" w:rsidP="003B5C65">
      <w:pPr>
        <w:pStyle w:val="Style4"/>
        <w:widowControl/>
        <w:ind w:firstLine="0"/>
        <w:jc w:val="center"/>
        <w:rPr>
          <w:rStyle w:val="FontStyle46"/>
          <w:rFonts w:ascii="Book Antiqua" w:hAnsi="Book Antiqua"/>
          <w:spacing w:val="-50"/>
          <w:position w:val="-13"/>
          <w:lang w:val="cs-CZ" w:eastAsia="cs-CZ"/>
        </w:rPr>
      </w:pPr>
      <w:r w:rsidRPr="00F3444E">
        <w:rPr>
          <w:rStyle w:val="FontStyle46"/>
          <w:rFonts w:ascii="Book Antiqua" w:hAnsi="Book Antiqua"/>
          <w:spacing w:val="-50"/>
          <w:position w:val="-13"/>
          <w:lang w:val="cs-CZ" w:eastAsia="cs-CZ"/>
        </w:rPr>
        <w:t>17</w:t>
      </w:r>
    </w:p>
    <w:p w:rsidR="00A06617" w:rsidRPr="00F3444E" w:rsidRDefault="00A06617" w:rsidP="00F3444E">
      <w:pPr>
        <w:pStyle w:val="Style32"/>
        <w:widowControl/>
        <w:spacing w:line="240" w:lineRule="auto"/>
        <w:ind w:firstLine="284"/>
        <w:rPr>
          <w:rFonts w:ascii="Book Antiqua" w:hAnsi="Book Antiqua"/>
          <w:sz w:val="20"/>
          <w:szCs w:val="20"/>
        </w:rPr>
      </w:pPr>
    </w:p>
    <w:p w:rsidR="00A06617" w:rsidRPr="00F3444E" w:rsidRDefault="00A06617" w:rsidP="00F3444E">
      <w:pPr>
        <w:pStyle w:val="Style32"/>
        <w:widowControl/>
        <w:spacing w:line="240" w:lineRule="auto"/>
        <w:ind w:firstLine="284"/>
        <w:rPr>
          <w:rFonts w:ascii="Book Antiqua" w:hAnsi="Book Antiqua"/>
          <w:sz w:val="20"/>
          <w:szCs w:val="20"/>
        </w:rPr>
      </w:pP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Sluhu zřejmě překvapilo, s jakou naléhavostí Serena otázku vyslovila. „Myslím, že ještě ne, paní. Mám se jít podívat?“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50"/>
          <w:rFonts w:ascii="Book Antiqua" w:hAnsi="Book Antiqua"/>
          <w:lang w:val="cs-CZ" w:eastAsia="cs-CZ"/>
        </w:rPr>
        <w:t xml:space="preserve">Ať je doma. </w:t>
      </w:r>
      <w:r w:rsidRPr="00F3444E">
        <w:rPr>
          <w:rStyle w:val="FontStyle47"/>
          <w:rFonts w:ascii="Book Antiqua" w:hAnsi="Book Antiqua"/>
          <w:lang w:val="cs-CZ" w:eastAsia="cs-CZ"/>
        </w:rPr>
        <w:t>„Ano, prosím. Budu ve svém pokoji.“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doma nebyl, a Serena tak měla dostatek času na přemýšlení. Začala váhat a ztrácet nervy. Procházela se po pokoji a nevěděla, jak se rozhodnout. Již dvakrát málem hodila zmuchlanou kresbu do ohně, ale vždy se na poslední chvíli zarazila.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 postupem času se jí v hlavě vynořily pochybnosti týkající se jejích šperků. Tom musel určitě lhát. Ale Tom o takových věcech obvykle nelhal.</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Pokud Francis dostal výhru vyplacenou ve </w:t>
      </w:r>
      <w:r w:rsidRPr="00F3444E">
        <w:rPr>
          <w:rStyle w:val="FontStyle50"/>
          <w:rFonts w:ascii="Book Antiqua" w:hAnsi="Book Antiqua"/>
          <w:lang w:val="cs-CZ" w:eastAsia="cs-CZ"/>
        </w:rPr>
        <w:t xml:space="preserve">špercích, </w:t>
      </w:r>
      <w:r w:rsidRPr="00F3444E">
        <w:rPr>
          <w:rStyle w:val="FontStyle47"/>
          <w:rFonts w:ascii="Book Antiqua" w:hAnsi="Book Antiqua"/>
          <w:lang w:val="cs-CZ" w:eastAsia="cs-CZ"/>
        </w:rPr>
        <w:t>pak si je určitě prohlédl. Proč se o nich nikdy nezmínil? Je možné, že by je opravdu chtěl použít jako Matthew k povzbuzení své touhy? Vzrušovaly ho snad?</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 Ne. Není divu, že se o nich nezmínil. Francis je gentleman a nikdy by se svou manželkou o takových věcech nemluvil. Pravděpodobně šperky prodal a dal jí peníze.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Tak to určitě bylo.</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Jistá si tím však být nemohla.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zaklepala na dveře manželovy ložnice. Když se nikdo neozval, vstoupila dovnitř a začala místnost prohledávat.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Doufala, že nic nenajde, ale ve skutečnosti našla šperky velice brzy. Třásly se jí ruce, když otvírala dobře známé pouzdro. Jednotlivé šperky nebyly uloženy každý ve svém váčku, ale smíchány dohromady. Že by se jimi Francis opravdu rád probíral a představoval si přitom, jak je používá? Prosím, jen to ne.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Připadala si, jako by se vrátila zpátky do Stokeley a Matthew přišel do pokoje, aby ji mučil.</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zvedla pouta vykládaná drahokamy. Těžké stříbrné náramky posázené perlami a rubíny byly vybaveny řemínky, aby se daly přivázat k posteli. Z vnitřní strany byly vyloženy sametem, protože jak Matthew řekl, nechtěl nenapravitelně poškodit Sereninu jemnou kůži. Vlastně si protiřečil, protože jednou nebo dvakrát ji silně zbičoval…</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Přiložila si pouta k zápěstí. Nebyla těsná, ale ruka se jimi protáhnout nedala. Když měl člověk obě ruce volné, mohl s nimi snadno manipulovat. Hodila je na třpytivou hromadu. Nenáviděla, když ji Matthew spoutal a ona mu byla vydána na milost. Vlastně byla bezmocná pořád, ale když ji připoutal k posteli nebo k židli, dal jí to jasně najevo.</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ty šperky vyhrál a dal jí za ně peníze. Dalo by se říct, že si je takto koupil pro svoji vlastní potřebu.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pocítila neovladatelný vztek. Už nikdy se nenechá takto zneužívat, ani mužem, jehož miluje.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Ty šperky patří jí. Má na ně, sakra, plné právo. Zaplatila za ně krví a slzami. Serena vzala pouzdro a vrátila se do svého pokoje. Nejraději by šperky hodila do nejbližší stoky, ale možná je ještě bude potřebovat. Kdyby došlo k nejhoršímu, dá je bratrům…</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Někdo zaklepal na dveře. Serena rychle ukryla pouzdro do zásuvky a zavolala: „Vstupte!“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Byl to Francis. „Chtěla jsi se mnou mluvit? Právě jsem dorazil domů.“</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na něho hleděla a najednou nevěděla co říct. Je opravdu možné, že by jí tento usměvavý muž s tmavýma citlivýma očima chtěl ubližovat jako krutý a bezohledný Matthew Riverton?</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Přistoupil k ní. „Sereno? Něco se stalo?“</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 Vlastně ano…“ Málem mu to neřekla. Vypadal tak zamilovaně. Dostala strach, že až mu řekne, co se stalo, přestane ji mít rád.</w:t>
      </w:r>
    </w:p>
    <w:p w:rsidR="00A06617" w:rsidRPr="00F3444E" w:rsidRDefault="00A06617" w:rsidP="00312E79">
      <w:pPr>
        <w:pStyle w:val="Style33"/>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Musí mu to však říct. „Šla jsem s Brandy do zahrady a potkala jsem tam své bratry. Snažili se ze mně dostat peníze.“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Překvapeně zvedl obočí, ale jinak vypadal klidně. „Doufám, žes je odmítla.“</w:t>
      </w:r>
    </w:p>
    <w:p w:rsidR="00A06617" w:rsidRPr="00F3444E" w:rsidRDefault="00A06617" w:rsidP="00312E79">
      <w:pPr>
        <w:pStyle w:val="Style26"/>
        <w:widowControl/>
        <w:spacing w:line="240" w:lineRule="auto"/>
        <w:ind w:firstLine="284"/>
        <w:jc w:val="both"/>
        <w:rPr>
          <w:rStyle w:val="FontStyle47"/>
          <w:rFonts w:ascii="Book Antiqua" w:hAnsi="Book Antiqua"/>
          <w:lang w:val="cs-CZ" w:eastAsia="cs-CZ"/>
        </w:rPr>
      </w:pPr>
      <w:r w:rsidRPr="00F3444E">
        <w:rPr>
          <w:rStyle w:val="FontStyle47"/>
          <w:rFonts w:ascii="Book Antiqua" w:hAnsi="Book Antiqua"/>
          <w:lang w:val="cs-CZ" w:eastAsia="cs-CZ"/>
        </w:rPr>
        <w:t>Jeho reakce ji uklidnila. „Pochopitelně. Ale vyhrožovali mi, že všem řeknou o mém prvním manželství, pokud jim nezaplatím.“ Usmál se. „Po dnešním večeru už nám to neublíží.“ Málem se udusila, ale nakonec ze sebe dostala. „A mají obrazy!“</w:t>
      </w:r>
    </w:p>
    <w:p w:rsidR="00A06617" w:rsidRPr="00F3444E" w:rsidRDefault="00A06617" w:rsidP="00312E79">
      <w:pPr>
        <w:pStyle w:val="Style26"/>
        <w:widowControl/>
        <w:spacing w:line="240" w:lineRule="auto"/>
        <w:ind w:firstLine="284"/>
        <w:jc w:val="both"/>
        <w:rPr>
          <w:rStyle w:val="FontStyle47"/>
          <w:rFonts w:ascii="Book Antiqua" w:hAnsi="Book Antiqua"/>
          <w:lang w:val="cs-CZ" w:eastAsia="cs-CZ"/>
        </w:rPr>
      </w:pPr>
      <w:r w:rsidRPr="00F3444E">
        <w:rPr>
          <w:rStyle w:val="FontStyle47"/>
          <w:rFonts w:ascii="Book Antiqua" w:hAnsi="Book Antiqua"/>
          <w:lang w:val="cs-CZ" w:eastAsia="cs-CZ"/>
        </w:rPr>
        <w:t>„Jaké obrazy?“</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zrudla a podala mu roztržený papír. Položil obě půlky na stůl a uhladil je. Pořád nic neříkal.</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slyšela tikot hodin. Zdálo se jí, že mlčí již příliš dlouho.</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„Nikdy jsem nikomu nestála modelem nahá, Francisi. Matthew přivedl malíře a řekl mi, že si chce udělat pár skic, aby mohl namalovat můj portrét. Několik dní jsem mu pózovala a jeho obrázky byly moc hezké. Ale místo toho, aby namaloval portrét, udělal tohle! Úmyslně mi nenamaloval šaty… a na některých domaloval…“</w:t>
      </w:r>
    </w:p>
    <w:p w:rsidR="00A06617" w:rsidRPr="00F3444E" w:rsidRDefault="00A06617" w:rsidP="00312E79">
      <w:pPr>
        <w:pStyle w:val="Style26"/>
        <w:widowControl/>
        <w:spacing w:line="240" w:lineRule="auto"/>
        <w:ind w:firstLine="284"/>
        <w:jc w:val="both"/>
        <w:rPr>
          <w:rStyle w:val="FontStyle47"/>
          <w:rFonts w:ascii="Book Antiqua" w:hAnsi="Book Antiqua"/>
          <w:lang w:val="cs-CZ" w:eastAsia="cs-CZ"/>
        </w:rPr>
      </w:pPr>
      <w:r w:rsidRPr="00F3444E">
        <w:rPr>
          <w:rStyle w:val="FontStyle47"/>
          <w:rFonts w:ascii="Book Antiqua" w:hAnsi="Book Antiqua"/>
          <w:lang w:val="cs-CZ" w:eastAsia="cs-CZ"/>
        </w:rPr>
        <w:t>Prudce se otočil a uchopil její roztřesenou ruku do své. „Už nic neříkej, lásko. Nesmíš se takto rozčilovat. Však my už si s tím nějak poradíme.“</w:t>
      </w:r>
    </w:p>
    <w:p w:rsidR="00A06617" w:rsidRPr="00F3444E" w:rsidRDefault="00A06617" w:rsidP="00312E79">
      <w:pPr>
        <w:pStyle w:val="Style32"/>
        <w:widowControl/>
        <w:spacing w:line="240" w:lineRule="auto"/>
        <w:ind w:firstLine="284"/>
        <w:rPr>
          <w:rStyle w:val="FontStyle50"/>
          <w:rFonts w:ascii="Book Antiqua" w:hAnsi="Book Antiqua"/>
          <w:lang w:val="cs-CZ" w:eastAsia="cs-CZ"/>
        </w:rPr>
      </w:pPr>
      <w:r w:rsidRPr="00F3444E">
        <w:rPr>
          <w:rStyle w:val="FontStyle47"/>
          <w:rFonts w:ascii="Book Antiqua" w:hAnsi="Book Antiqua"/>
          <w:lang w:val="cs-CZ" w:eastAsia="cs-CZ"/>
        </w:rPr>
        <w:t xml:space="preserve">„Jak?“ zasténala. „Věř mi, Francisi, tento je ještě slušný, ale některé jsou přímo </w:t>
      </w:r>
      <w:r w:rsidRPr="00F3444E">
        <w:rPr>
          <w:rStyle w:val="FontStyle50"/>
          <w:rFonts w:ascii="Book Antiqua" w:hAnsi="Book Antiqua"/>
          <w:lang w:val="cs-CZ" w:eastAsia="cs-CZ"/>
        </w:rPr>
        <w:t>odporné!“</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Sevřel ji v náručí. „To by se mohlo stát každému.“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„Ale já jsem vdova po chlípném Rivertonovi. Lidé uvěří, že ty kresby jsou pravé!“</w:t>
      </w:r>
    </w:p>
    <w:p w:rsidR="00A06617" w:rsidRPr="00F3444E" w:rsidRDefault="00A06617" w:rsidP="00312E79">
      <w:pPr>
        <w:pStyle w:val="Style26"/>
        <w:widowControl/>
        <w:spacing w:line="240" w:lineRule="auto"/>
        <w:ind w:firstLine="284"/>
        <w:jc w:val="both"/>
        <w:rPr>
          <w:rStyle w:val="FontStyle47"/>
          <w:rFonts w:ascii="Book Antiqua" w:hAnsi="Book Antiqua"/>
          <w:lang w:val="cs-CZ" w:eastAsia="cs-CZ"/>
        </w:rPr>
      </w:pPr>
      <w:r w:rsidRPr="00F3444E">
        <w:rPr>
          <w:rStyle w:val="FontStyle47"/>
          <w:rFonts w:ascii="Book Antiqua" w:hAnsi="Book Antiqua"/>
          <w:lang w:val="cs-CZ" w:eastAsia="cs-CZ"/>
        </w:rPr>
        <w:t>Maličko ji odstrčil, aby se jí mohl podívat do očí. „Ale teď jsi lady Middlethorpeová. Ujišťuji tě, Sereno, že se o všechno postarám.“</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Zachvěla se. „Já to věděla. Nakonec vyzveš Toma na souboj, a to všechno kvůli mně.“</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Pohladil ji po vlasech. „Pokusím se souboji vyhnout, to ti slibuji. Dovolila jsi jim, aby tě vyvedli z míry. Ale už se kvůli tomu netrap. Jejich výhrůžky jsou plané. Každopádně jsem však rád, že ses mi svěřila.“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50"/>
          <w:rFonts w:ascii="Book Antiqua" w:hAnsi="Book Antiqua"/>
          <w:lang w:val="cs-CZ" w:eastAsia="cs-CZ"/>
        </w:rPr>
        <w:t xml:space="preserve">„Plané?“ </w:t>
      </w:r>
      <w:r w:rsidRPr="00F3444E">
        <w:rPr>
          <w:rStyle w:val="FontStyle47"/>
          <w:rFonts w:ascii="Book Antiqua" w:hAnsi="Book Antiqua"/>
          <w:lang w:val="cs-CZ" w:eastAsia="cs-CZ"/>
        </w:rPr>
        <w:t>Serena již byla klidnější, ale nemohla uvěřit, že žádný problém neexistuje. „Nejsou to plané výhrůžky, Francisi. Tom říkal, že i kdybys ho náhodou zastřelil, Will ty kresby nechá vytisknout. Co budeme dělat?“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Přitáhl ji k lenošce a společně se posadili. „Mohla bys jim zaplatit. Kolik chtějí? Nebo počkej, nech mě hádat,“ dodal téměř vesele. „Tři tisíce liber.“</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Ta cifra Sereně připomněla šperky. „Deset,“ řekla.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„Deset?“ Teď vypadal překvapeně Francis. „Vidím, že jsou nenasytní. Jak přišli na takovou sumu?“ Najednou jako by ho něco napadlo.</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„Přesně tolik za mě nabízel Samuel Seale před mým útěkem.“</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„Rozumím.“ Pozorně se jí zadíval do obličeje. „Předpokládám, že tví bratři nechtějí jednat přímo se mnou, je to tak? Ty jim máš dělat prostředníka.“ Serena měla dojem, jako by mezi nimi vyrostla zeď.</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„Asi ano,“ odpověděla tiše. Nevěděla, co zapříčinilo změnu v jeho chování.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Opřel se a přehodil si nohu přes nohu. Prstem poťukával po opěradle. „Takže oni počítali s tím, že mi o jejich návštěvě neřekneš, ano? Jak jsi tedy podle nich měla takovou sumu obstarat?“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cítila jako u výslechu. „Oni… chtěli ty tři tisíce, které jsi mi dal, a zbytek jsem jim měla splácet z kapesného a peněz na domácnost. Nikdy bych na něco takového nepřistoupila,“ ujistila ho.</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Uvědomila si, že se nezmínila o špercích. Nedokázala se však o nich bavit s tímto studeným cizím člověkem.</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„Jistě. Nikdy by tě totiž nepřestali vydírat.“ Snažil se předstírat, že o nic nejde, ale jeho pohled byl drsný a chladný.</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„Podle mě bychom jim neměli dávat nic,“ řekla. „Ale mají ty kresby…“</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„Rozumím.“ Postavil se a sebral ze stolu roztrhaný obrázek. „Už si kvůli tomu nedělej starosti.“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„Copak na to můžu jen tak zapomenout?“ protestovala. „Francisi, musíš mi říct, co chceš dělat!“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Překvapeně zvedl obočí. „Musím? Jsem přesvědčen, že se jedná o záležitost, kterou by měl řešit manžel. Zvláště když je jeho žena </w:t>
      </w:r>
      <w:r w:rsidRPr="00F3444E">
        <w:rPr>
          <w:rStyle w:val="FontStyle50"/>
          <w:rFonts w:ascii="Book Antiqua" w:hAnsi="Book Antiqua"/>
          <w:lang w:val="cs-CZ" w:eastAsia="cs-CZ"/>
        </w:rPr>
        <w:t xml:space="preserve">těhotná. </w:t>
      </w:r>
      <w:r w:rsidRPr="00F3444E">
        <w:rPr>
          <w:rStyle w:val="FontStyle47"/>
          <w:rFonts w:ascii="Book Antiqua" w:hAnsi="Book Antiqua"/>
          <w:lang w:val="cs-CZ" w:eastAsia="cs-CZ"/>
        </w:rPr>
        <w:t>Zapomeň na to, drahá.“ Vypadal až příliš klidně. Dokonce se usmíval. Ale působil chladně. „Myslím, že máme nejvyšší čas začít se připravovat na večer.“ A odešel z pokoje.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zoufale zavřela oči. Bylo zřejmé, že ji Francis viní z toho, co se stalo, a vlastně se mu ani nedivila. To ona měla špatnou pověst a její bratři se je pokoušeli vydírat.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Měla by něco podniknout. Měla by bránit své postavení a štěstí. Ale jak?</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rozhodně postavila. Jediné, co může udělat, je pokusit se dnes večer své postavení ještě posílit. Určitě se jí to podaří.</w:t>
      </w:r>
    </w:p>
    <w:p w:rsidR="00A06617" w:rsidRDefault="00A06617" w:rsidP="00312E79">
      <w:pPr>
        <w:pStyle w:val="Style32"/>
        <w:widowControl/>
        <w:spacing w:line="240" w:lineRule="auto"/>
        <w:ind w:firstLine="284"/>
        <w:rPr>
          <w:rFonts w:ascii="Book Antiqua" w:hAnsi="Book Antiqua"/>
          <w:sz w:val="20"/>
          <w:szCs w:val="20"/>
        </w:rPr>
      </w:pPr>
    </w:p>
    <w:p w:rsidR="00A06617" w:rsidRPr="00F3444E" w:rsidRDefault="00A06617" w:rsidP="00312E79">
      <w:pPr>
        <w:pStyle w:val="Style32"/>
        <w:widowControl/>
        <w:spacing w:line="240" w:lineRule="auto"/>
        <w:ind w:firstLine="284"/>
        <w:rPr>
          <w:rFonts w:ascii="Book Antiqua" w:hAnsi="Book Antiqua"/>
          <w:sz w:val="20"/>
          <w:szCs w:val="20"/>
        </w:rPr>
      </w:pP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toho večera Serena vstoupila do přepychového salonu belcravenského paláce, měla bojovou náladu. Byla připravena udělat cokoliv, jen aby si upevnila své místo mezi společenskou smetánkou a vybila tak bratrům trumfy z rukou.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Na sobě měla další model z Bethina šatníku, tentokrát smetanovou a hnědou toaletu se širokou, bohatě zdobenou sukní. V tomto případě nebylo snadné ji zkrátit, a tak se musela celá bordura odstřihnout a posunout o tři palce výše. Na hlavě měla Serena hedvábnou toku pošitou perlami. Představovala si, že má helmu, a líbilo se jí, že v ní vypadá vyšší.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Znervózňovalo ji, že nemůže najít žádného nepřítele. Všichni přítomní se tvářili, jako by byla jednou z nich. Serenu však překvapilo, že někteří hosté již ví o jejím prvním manželství.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Paní Stineová-Lowerstoftová, škrobená dáma, se k Sereně obrátila. „Doslechla jsem se, že jste byla provdána za Rivertona, lady Middlethorpeová. To nebyl zrovna příjemný člověk. Měla jste štěstí, že jste většinu času trávila sama na venkově.“</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slabě přikývla a běžela za Francisem. „Oni to už vědí!“ zašeptala.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Zatáhl ji stranou. „Ano. Neměj strach. Bylo to plánované. Aspoň máme celou situaci pod kontrolou a tví bratři nám nebudou moci uškodit.“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„Ale paní Stineová-Lowerstoftová si myslí, že jsem žila cudným životem na venkově.“</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„Na venkově jsi přece žila,“ řekl a vedl ji ke skupince lidí. Choval se k ní sice mile, ale odtažitě. Serena toužila po jeho přízni, a tak se ze všech sil snažila být ke všem hostům příjemná.</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Vlastně to nebylo nijak obtížné. Většina pozvaných už ji stejně přijala mezi sebe. Rebelové měli spojence všude. A těch pár nezúčastněných dalo na jejich názor.</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si povídala s vévodkyní z Yeovilu, která stále ještě držela smutek za svého syna, jenž padl u Waterloo. Serena jí vyjádřila upřímnou soustrast.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„Bylo to pro nás velice těžké,“ řekla vévodkyně, ale neznělo to přehnaně tragicky. „Nikdy nás nenapadlo, že by naše děti mohly zemřít dříve než my, a Dare byl naše potěšení. Někdy se sice choval jako uličník, ale většinou nám dělal radost.“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„Byl také Rebel?“</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„Ano, byl,“ přikývla vévodkyně a usmála se. „Rebelové jsou vlastně moc milí chlapci. Dare je měl všechny moc rád a musím přiznat, že někdy jsem si připadala, jako bych místo dvou synů měla celý tucet.“ Vyprávěla Sereně o soutěži ve střelbě, kterou lord Darius pořádal na jejich panství v Somersetu.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Serenu vévodčiny vzpomínky na syna dojaly a moc ráda si s ní povídala. Francis jí však později řekl: „Výborně. Podařilo se ti dostat Yeovilovy na svoji stranu.“ Znělo to, jako by měla vše pečlivě naplánováno.</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si povzdechla a ještě usilovněji se snažila získat srdce všech přítomných hostů. Doufala, že si tak nakonec získá i lásku svého manžela.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Soustředila se především na Francisovu matku, ale přestože se k ní lady Middlethorpeová vdova chovala slušně, nepřestávala být chladná. Když Serena viděla, jak se rozplývá nad lady Annou, zaťala zuby a musela se přemáhat, aby na svoji vznešenou sokyni a její rodinu nezanevřela.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 okamžik však již šeptala Arabelle do ucha, jak je jí nepříjemné přijímat jejich vznešenou pomoc.</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„Řekla bych, že stejné pocity zažívají chudí,“ namítla Arabella, „ale musejí si </w:t>
      </w:r>
      <w:r>
        <w:rPr>
          <w:rStyle w:val="FontStyle47"/>
          <w:rFonts w:ascii="Book Antiqua" w:hAnsi="Book Antiqua"/>
          <w:lang w:val="cs-CZ" w:eastAsia="cs-CZ"/>
        </w:rPr>
        <w:t>v</w:t>
      </w:r>
      <w:r w:rsidRPr="00F3444E">
        <w:rPr>
          <w:rStyle w:val="FontStyle47"/>
          <w:rFonts w:ascii="Book Antiqua" w:hAnsi="Book Antiqua"/>
          <w:lang w:val="cs-CZ" w:eastAsia="cs-CZ"/>
        </w:rPr>
        <w:t>ybrat: buď přijmou pomoc, nebo zemřou hlady.“</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si až nyní uvědomila, že mezi hosty není lady Cawleová. „Kde je hraběnka?“ zeptala se neklidně. „Rozhodla se snad, že mě nakonec potopí?“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„Kdepak. Udělala jste na ni ten nejlepší dojem. Přijde po večeři. Má něco v plánu, ale nechtěla mi nic říct. Prý to bude překvapení.“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zachvěla. Neměla překvapení v lásce.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 jídle se společnost podstatně rozrostla. V tuto roční dobu se večírky nepořádaly často, a tak každý, kdo byl ve městě, přijal pozvání do belcravenského paláce. Přišli také lord a lady Liverpoolovi, lord a lady Castlereaghovi, dokonce i pan Sheridan, kterému však zřejmě nebylo dobře a viditelně toho vypil více, než bylo zdrávo.</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Příchod hraběnky Cawleové, oděné do toalety z šedého saténu, vzbudil velký zájem. Přišla totiž zavěšená do lorda Byrona. Celé město si již povídalo o tom, že ho jeho žena nedávno opustila a i s dítětem se vrátila ke svým rodičům. Lidé se také dohadovali o jeho finanční situaci a zpochybňovali jeho morálku.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Hraběnka vzala Serenu stranou. „Trestají toho ubožáka více, než si zaslouží, ale pro vás je nejdůležitější, že jeho skandál hravě zastíní vaše problémy.“</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Ukázalo se, že má hraběnka pravdu. Ti hosté, kteří vyhledávali skandály, se začali zabývat básníkovou situací, která byla mnohem zajímavější než Serenina nejistá minulost. Serena si však nebyla jistá, jak by se zachovali, kdyby se na veřejnost dostaly Matthewovy nemravné kresby.</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 předpokoji se usadilo trio hudebníků a tanečníci zamířili do velkého sálu, který byl k tomuto účelu vyklizen. Francis přistoupil k Sereně a beze slova ji vedl do sálu. Nevadilo jí to – představa, že bude se svým manželem tancovat, se jí líbila. Proč se však chová tak rezervovaně?</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„Nejsem moc dobrá tanečnice,“ zašeptala. „Neměla jsem mnoho příležitostí.“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„Uvidíš, že to nic není.“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Měl pravdu. Ve škole patřila Serena k nejlepším tanečnicím a brzy se jí vybavily kroky některých jednodušších tanců. Konečně se uvolnila a začala si užívat, když v tom si všimla ruchu u dveří.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Okamžitě ji napadlo, že teď se stane něco hrozného.</w:t>
      </w:r>
    </w:p>
    <w:p w:rsidR="00A06617" w:rsidRPr="00F3444E" w:rsidRDefault="00A06617" w:rsidP="00312E79">
      <w:pPr>
        <w:pStyle w:val="Style33"/>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Co znamenají ty zvýšené hlasy a výkřiky? Kdo to přišel?</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Že by se objevil některý z Matthewových kamarádů, aby ji očernil?</w:t>
      </w:r>
    </w:p>
    <w:p w:rsidR="00A06617" w:rsidRPr="00F3444E" w:rsidRDefault="00A06617" w:rsidP="00312E79">
      <w:pPr>
        <w:pStyle w:val="Style33"/>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Nebo jsou to její bratři s nechutnými kresbami pod paží?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si až teď uvědomila, že se zastavila, a otočila se, aby se ostatním tanečníkům omluvila. Francis se však již se ženou vyčlenil z taneční řady a ostatní vesele pokračovali v tanci. Serena se rozhlédla kolem sebe a uvědomila si, že většina lidí si ničeho nevšimla.</w:t>
      </w:r>
    </w:p>
    <w:p w:rsidR="00A06617" w:rsidRPr="00F3444E" w:rsidRDefault="00A06617" w:rsidP="00312E79">
      <w:pPr>
        <w:pStyle w:val="Style33"/>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Stiskla Francisovi paži. „Co se děje?“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„Nicholas,“ odpověděl a zamířil ke dveřím, kde uprostřed ostatních Rebelů stál hezký muž a žena. Serena pochopila, že se jedná o Nicholase Delaneye, kterého Arabella nazvala králem Rebelů.</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Ulevilo se jí, ale stále se pevně držela Francise. Ten jí však nevěnoval pozornost. Nově příchozí ho zcela zaujali. Podle toho, co slyšela, by měl mít z přítelova příjezdu velkou radost, ale zatím se netvářil příliš nadšeně.</w:t>
      </w:r>
    </w:p>
    <w:p w:rsidR="00A06617" w:rsidRPr="00F3444E" w:rsidRDefault="00A06617" w:rsidP="00312E79">
      <w:pPr>
        <w:pStyle w:val="Style33"/>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„Nicholasi,“ řekl. „Co tu sakra děláš?“</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Světlovlasý muž se na něho překvapeně podíval, ale neurazil se. „Doslechl jsem se o večírku.“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„Chceš říct, že informace o dnešním večírku dorazila až do Somersetu?“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 do Lauriston Street, kde právě bydlím.“ Nicholas se usmál na Serenu a ona se pustila Francisovy paže. Nicholas jí políbil ruku. „Předpokládám, že jste Francisova žena. Vítám vás mezi Rebely.“</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„Sereno, dovol, abych ti představil pana Nicholase Delaneye, který jako vždy strká nos do cizích věcí.“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Nicholas se usmál. „Můj nejlepší přítel se oženil. Chtěl jsem se seznámit s jeho manželkou. To mi připomíná, že bych vám měl představit svoji ženu.“ Serena se seznámila s Eleanor Delaneyovou, hezkou ženou s kaštanovými vlasy, která působila klidným a vyrovnaným dojmem. Copak tento pár nemůže nic rozházet? Musí být příjemné lehce a bez problémů proplouvat životem.</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 myšlenek ji vytrhl Nicholasův hlas. „Začínají hrát, Sereno. Smím vás poprosit o tanec?“</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nejisté podívala na Francise a pak se nechala vést na taneční parket.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„Netvařte se tak ustaraně,“ řekl Nicholas. „Francis se nebude zlobit ani na mě, ani na vás.“</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„Jste si tím jistý?“</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„Ale ovšem. Někdo mi však musí říct, co se tu vlastně děje. Nechcete to udělat vy?“</w:t>
      </w:r>
    </w:p>
    <w:p w:rsidR="00A06617" w:rsidRDefault="00A06617" w:rsidP="00312E79">
      <w:pPr>
        <w:pStyle w:val="Style33"/>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 xml:space="preserve">„Ne.“ Hned ji napadlo, jestli se Nicholas neurazí. </w:t>
      </w:r>
    </w:p>
    <w:p w:rsidR="00A06617" w:rsidRPr="00F3444E" w:rsidRDefault="00A06617" w:rsidP="00312E79">
      <w:pPr>
        <w:pStyle w:val="Style33"/>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Jen kývl hlavou a řekl: „Výborně.“</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Chvíli mlčky tančili. Nicholas byl dobrý tanečník, i když se nepohyboval tak elegantně jako Francis. Serena přemýšlela o jeho slovech a nevěděla, co si o něm má myslet.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„Proč výborně?“ zeptala se, když čekali, až na ně přijde řada.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Nebránil se odpovědi. „Je lepší, když si manželé své problémy nechávají pro sebe. Kdybyste si však s někým potřebovala promluvit, můžete kdykoliv přijít za mnou nebo za Eleanor. Možná vám neporadíme, ale rádi vás vyslechneme. Francis ještě nedávno také dokázal naslouchat lidem.“</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Znovu se dali do pohybu a odtančili svoji část.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opět stáli, Serena se rozhodla, že musí Francise bránit. „Člověk, který naslouchá, není většinou do problému zapleten.“</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„Myslíte si, že je lepší svěřovat se se svými tajemstvími někomu, komu je to jedno? </w:t>
      </w:r>
      <w:r w:rsidRPr="00F3444E">
        <w:rPr>
          <w:rStyle w:val="FontStyle50"/>
          <w:rFonts w:ascii="Book Antiqua" w:hAnsi="Book Antiqua"/>
          <w:lang w:val="cs-CZ" w:eastAsia="cs-CZ"/>
        </w:rPr>
        <w:t xml:space="preserve">Pokud jsou ti lhostejní ti, které miluji, pak mě nemiluješ. </w:t>
      </w:r>
      <w:r w:rsidRPr="00F3444E">
        <w:rPr>
          <w:rStyle w:val="FontStyle47"/>
          <w:rFonts w:ascii="Book Antiqua" w:hAnsi="Book Antiqua"/>
          <w:lang w:val="cs-CZ" w:eastAsia="cs-CZ"/>
        </w:rPr>
        <w:t>Milujete ho?“</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takovou otázku nečekala. Beze slova se otočila, ale obávala se, že odpověď si mohl Nicholas přečíst v jejím obličeji.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 zbytek tance již nemluvili.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Na konci jí příjemným hlasem poděkoval. „Děkuji vám. Myslím, že s krásnější ženou jsem ještě nikdy netančil. Krásná žena, která se snaží svoji krásu potlačit,“ dodal, „je jako vysoký člověk, který se hrbí.“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„Nesnažím se svoji krásu potlačit, pane Delaneyi. Právě naopak, dnes jsem chtěla vypadat co nejlépe.“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Vedl ji zpátky k Francisovi, který si právě povídal s Ardenovými a Eleanor Delaneyovou. Myslela si, že Nicholas již nic neřekne, ale opak byl pravdou. „Nikdo nemůže plně ocenit krásu oplocené zahrady, bez ohledu na to, jak pečlivě je udržovaná.“</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dostala chuť ho uhodit, i když vlastně nevěděla proč. Francise Nicholasův příchod rozladil a ani jí nebyl pan Delaney po chuti.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Na další tanec ji vyzval markýz. Všimla si, že ačkoliv Lucien normálně flirtoval s každou ženou, dokonce i s vdovami, jí už takovou pozornost nevěnoval. Opravdu působí na ostatní muže, jako by kolem sebe měla plot? Neodolala a zeptala se: „Lorde Ardene, proč flirtujete se všemi ženami kromě mě?“</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Zvedl obočí. „Protože jsem se domníval, že vám to je nepříjemné. Pokud chcete, můžu to okamžitě napravit. Ovšem nepočítejte se mnou,“ dodal, „pokud chcete ve Francisovi vyvolat žárlivost.“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udělala další taneční krok. Zastyděla se, že ji tak snadno odhalil. Už měla po krk všech těch všímavých lidí.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I když by dnešní večer mohla hodnotit kladně, ve skutečnosti se necítila nejlépe.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se večírek blížil k závěru a většina hostů již odešla, Rebelové se shromáždili v knihovně, aby celou událost zhodnotili. Kromě Ardenových a Middlethorpeových zde byli Delaneyovi, Stephen Ball, Miles Cavanagh, Felicity, Con Somerford a Hal Beaumont.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„Báječný závěr úspěšné kampaně,“ řekl Hal a usmál se na Serenu. „Společenská smetánka vás přijala mezi sebe. Musela byste udělat něco strašného, aby změnili svůj názor.“</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nervózně podívala na Francise, ale ten se viditelně nechystal své přátele informovat o existenci necudných kreseb a výhrůžkách jejích bratrů.</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„Výborný nápad takto předvést Serenu společnosti,“ ozval se Nicholas. „Koho to napadlo?“</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 krátkém zaváhání se Serena přihlásila. „Mne. A Beth mi s tím pomohla.“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„Gratuluji vám. Takže zítra se v tisku objeví zpráva o vašem sňatku?“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„Ano,“ odpověděl Francis. „Předpokládám, že spousta lidí nám bude chtít osobně poblahopřát, takže pár dní se ještě budeme muset zdržet ve městě. No a pak můžeme konečně odjet na venkov. Napadlo mě, že bychom mohli navštívit Somerset.“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„Výborně. Můžeme odjet společně. Malou Arabel jsme nechali doma, takže se musíme brzy vrátit.“ Nicholas se postavil a pomohl Eleanor na nohy. „Máme za sebou dlouhou cestu, takže si zasloužíme odpočinek.“</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Delaneyovi odešli, k odchodu se začali chystat i ostatní, kteří nebydleli v Paláci.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Cestou domů nemohla Serena ignorovat Francisovo nepřirozené chování. Rozhodla se zjistit, co se za tím skrývá. „Vypadal jsi rozzlobeně, když se objevil pan Delaney, ale zdá se mi, že je to příjemný muž.“</w:t>
      </w:r>
    </w:p>
    <w:p w:rsidR="00A06617" w:rsidRPr="00F3444E" w:rsidRDefault="00A06617" w:rsidP="00312E79">
      <w:pPr>
        <w:pStyle w:val="Style33"/>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„Je příjemný a jeho příchod mě nerozzlobil.“</w:t>
      </w:r>
    </w:p>
    <w:p w:rsidR="00A06617" w:rsidRPr="00F3444E" w:rsidRDefault="00A06617" w:rsidP="00312E79">
      <w:pPr>
        <w:pStyle w:val="Style33"/>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„Zlobíš se tedy na mě?“</w:t>
      </w:r>
    </w:p>
    <w:p w:rsidR="00A06617" w:rsidRPr="00F3444E" w:rsidRDefault="00A06617" w:rsidP="00312E79">
      <w:pPr>
        <w:pStyle w:val="Style33"/>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„Ne.“</w:t>
      </w:r>
    </w:p>
    <w:p w:rsidR="00A06617" w:rsidRPr="00F3444E" w:rsidRDefault="00A06617" w:rsidP="00312E79">
      <w:pPr>
        <w:pStyle w:val="Style33"/>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Nevěřila mu. „Omlouvám se za své bratry…“</w:t>
      </w:r>
    </w:p>
    <w:p w:rsidR="00A06617" w:rsidRPr="00F3444E" w:rsidRDefault="00A06617" w:rsidP="00312E79">
      <w:pPr>
        <w:pStyle w:val="Style33"/>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„Nemůžeš za to, že jsou takoví.“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si vzpomněla na své obavy týkající se jejích dětí a otřásla se. Co když opravdu budou jako Tom a Will? „Pojedeme tedy domů s Delaneyovými?“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„Pokud si to nebudeš přát, tak ne. Můžeme jet přímo do našeho domu.“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by si přála, aby se už nezlobil. Kočár prudce zahnul do zatáčky a Serena se mohla o Francise opřít, ale neudělala to. „Řekla bych, že se večírek vydařil,“ řekla.</w:t>
      </w:r>
    </w:p>
    <w:p w:rsidR="00A06617" w:rsidRPr="00F3444E" w:rsidRDefault="00A06617" w:rsidP="00312E79">
      <w:pPr>
        <w:pStyle w:val="Style33"/>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„Ano. Bylo to dokonalé.“</w:t>
      </w:r>
    </w:p>
    <w:p w:rsidR="00A06617" w:rsidRPr="00F3444E" w:rsidRDefault="00A06617" w:rsidP="00312E79">
      <w:pPr>
        <w:pStyle w:val="Style33"/>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Znovu se rozhostilo ticho a Serenu již nic nenapadalo.</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Doma ji Francis doprovodil do ložnice a bylo zřejmé, že dnešní noc s ní nestráví. Rovněž bylo jasné, že jí neřekne, co se mu honí hlavou. Když se otočil, aby odešel do svého pokoje, Serena mu položila ruku na rameno. „Francisi, nemůžeme předstírat, že hrozby mých bratrů neexistují. Dnešní večer se povedl, ale pokud se ty kresby dostanou na veřejnost, může být všechno ztraceno.“</w:t>
      </w:r>
    </w:p>
    <w:p w:rsidR="00A06617" w:rsidRPr="00F3444E" w:rsidRDefault="00A06617" w:rsidP="00312E79">
      <w:pPr>
        <w:pStyle w:val="Style33"/>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„Nedělej si starosti, Sereno. Já se o všechno postarám.“</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„Tom říkal, že na mě zítra počká ve stejnou dobu v zahradě. Co mám dělat?“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„Nic,“ odpověděl. „V žádném případě na tu schůzku nechoď. Přemýšlej, Sereno. Tví bratři ty obrazy použijí, jen když to bude nezbytně nutné, protože tím se ti sice pomstí, ale nic na tom nevydělají.“ Neosobně ji políbil na tvář. „Pusť to z hlavy. Dobrou noc.“</w:t>
      </w:r>
    </w:p>
    <w:p w:rsidR="00A06617" w:rsidRPr="00F3444E" w:rsidRDefault="00A06617" w:rsidP="00312E79">
      <w:pPr>
        <w:pStyle w:val="Style32"/>
        <w:widowControl/>
        <w:tabs>
          <w:tab w:val="left" w:pos="1522"/>
        </w:tabs>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dívala, jak se za ním zavírají dveře, a nespokojeně zasyčela. Bratři se chystají zničit jí život, a ona má vše pustit z hlavy! Muži někdy dokážou být nesnesitelní! Rozzlobeně zazvonila na komornou.</w:t>
      </w:r>
      <w:r w:rsidRPr="00F3444E">
        <w:rPr>
          <w:rStyle w:val="FontStyle47"/>
          <w:rFonts w:ascii="Book Antiqua" w:hAnsi="Book Antiqua"/>
          <w:lang w:val="cs-CZ" w:eastAsia="cs-CZ"/>
        </w:rPr>
        <w:tab/>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Zatímco ji dívka připravovala na lože, Serena nemohla přestat myslet na své bratry. Co když ty kresby přece jen zveřejní, pokud jim včas nezaplatí?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Najednou ji něco napadlo. Klidně mohou zveřejnit jen jednu či dvě mírnější kresby a pak po ní požadovat peníze pod pohrůžkou, že zveřejní další. Francis by jim v takovém případě musel zaplatit a Serenina pověst by již stejně byla pošpiněná.</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Slušný člověk by něco takového nevymyslel, ale ona byla Allbrightová, takže jí nedělalo problém odhadnout chování svých bratrů. Bude to muset říct Francisovi a věřit, že pochopí, jak Allbrightovi uvažují. Hned jakmile komorná odešla, Serena zamířila ke spojovacím dveřím a zaklepala na ně. Nikdo se jí neozval. Opatrně otevřela a nakoukla dovnitř. Francisova postel byla rozestlaná, ale manžel v pokoji nebyl. Kam šel?</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vrátila do svého pokoje. Zřejmě musel jít něco zařídit a není možné, aby ho hledala po celém domě.</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Bude muset vydržet do rána.</w:t>
      </w:r>
    </w:p>
    <w:p w:rsidR="00A06617" w:rsidRDefault="00A06617" w:rsidP="00312E79">
      <w:pPr>
        <w:pStyle w:val="Style32"/>
        <w:widowControl/>
        <w:spacing w:line="240" w:lineRule="auto"/>
        <w:ind w:firstLine="284"/>
        <w:rPr>
          <w:rFonts w:ascii="Book Antiqua" w:hAnsi="Book Antiqua"/>
          <w:sz w:val="20"/>
          <w:szCs w:val="20"/>
        </w:rPr>
      </w:pPr>
    </w:p>
    <w:p w:rsidR="00A06617" w:rsidRPr="00F3444E" w:rsidRDefault="00A06617" w:rsidP="00312E79">
      <w:pPr>
        <w:pStyle w:val="Style32"/>
        <w:widowControl/>
        <w:spacing w:line="240" w:lineRule="auto"/>
        <w:ind w:firstLine="284"/>
        <w:rPr>
          <w:rFonts w:ascii="Book Antiqua" w:hAnsi="Book Antiqua"/>
          <w:sz w:val="20"/>
          <w:szCs w:val="20"/>
        </w:rPr>
      </w:pP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měl strach, že by za ním Serena mohla znovu přijít, a tak se raději ukryl v knihovně. Nebyl si jist, zda by jí dokázal odolat, a nepřipadalo mu správné milovat se se ženou, kterou podezíral z vyděračství.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Láska je slepá a on dokázal ignorovat fakt, že jeho žena nosí vizitku muže, který jeho rodinu vydíral a požadoval po něm deset tisíc liber. Když však za ním Serena přišla s tím, že její bratři žádají z jistého důvodu stejnou sumu, bylo toho už na něho příliš.</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Instinkt mu napovídal, aby Sereně důvěřoval, ale je všeobecně známo, že krásná žena dokáže muže očarovat. A on si něco takového nemohl dovolit. Musí bránit čest své rodiny.</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Nezbývalo mu nic jiného než se smířit s tím, že dítě, které Serena nosí pod srdcem, nemusí být jeho, ale Ferncliffovo.</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Také je možné, že ta kresba, kterou mu ukázala, byla namalována teprve včera. Třeba ani více podobných obrazů neexistuje.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zatím ještě nevěděl, jaký postoj zaujme. Jedním si však byl jist. Už se nebude opíjet, a tak vytáhl z knihovny Platonův spis a pokusil se zklidnit rozbouřenou mysl četbou klasiky.</w:t>
      </w:r>
    </w:p>
    <w:p w:rsidR="00A06617" w:rsidRPr="00F3444E" w:rsidRDefault="00A06617" w:rsidP="003B5C65">
      <w:pPr>
        <w:pageBreakBefore/>
        <w:widowControl/>
        <w:ind w:firstLine="0"/>
        <w:rPr>
          <w:rFonts w:ascii="Book Antiqua" w:hAnsi="Book Antiqua"/>
        </w:rPr>
      </w:pPr>
      <w:r w:rsidRPr="00D3230F">
        <w:rPr>
          <w:rFonts w:ascii="Book Antiqua" w:hAnsi="Book Antiqua"/>
          <w:noProof/>
          <w:lang w:val="en-US" w:eastAsia="en-US"/>
        </w:rPr>
        <w:pict>
          <v:shape id="Obrázok 22" o:spid="_x0000_i1055" type="#_x0000_t75" style="width:276.75pt;height:23.25pt;visibility:visible">
            <v:imagedata r:id="rId39" o:title=""/>
          </v:shape>
        </w:pict>
      </w:r>
    </w:p>
    <w:p w:rsidR="00A06617" w:rsidRPr="00F3444E" w:rsidRDefault="00A06617" w:rsidP="00F3444E">
      <w:pPr>
        <w:pStyle w:val="Style4"/>
        <w:widowControl/>
        <w:jc w:val="both"/>
        <w:rPr>
          <w:rFonts w:ascii="Book Antiqua" w:hAnsi="Book Antiqua"/>
          <w:sz w:val="20"/>
          <w:szCs w:val="20"/>
        </w:rPr>
      </w:pPr>
    </w:p>
    <w:p w:rsidR="00A06617" w:rsidRDefault="00A06617" w:rsidP="00F3444E">
      <w:pPr>
        <w:pStyle w:val="Style4"/>
        <w:widowControl/>
        <w:jc w:val="both"/>
        <w:rPr>
          <w:rFonts w:ascii="Book Antiqua" w:hAnsi="Book Antiqua"/>
          <w:sz w:val="20"/>
          <w:szCs w:val="20"/>
        </w:rPr>
      </w:pPr>
    </w:p>
    <w:p w:rsidR="00A06617" w:rsidRPr="00F3444E" w:rsidRDefault="00A06617" w:rsidP="00F3444E">
      <w:pPr>
        <w:pStyle w:val="Style4"/>
        <w:widowControl/>
        <w:jc w:val="both"/>
        <w:rPr>
          <w:rFonts w:ascii="Book Antiqua" w:hAnsi="Book Antiqua"/>
          <w:sz w:val="20"/>
          <w:szCs w:val="20"/>
        </w:rPr>
      </w:pPr>
    </w:p>
    <w:p w:rsidR="00A06617" w:rsidRPr="00F3444E" w:rsidRDefault="00A06617" w:rsidP="004416A9">
      <w:pPr>
        <w:pStyle w:val="Style4"/>
        <w:widowControl/>
        <w:ind w:firstLine="0"/>
        <w:jc w:val="center"/>
        <w:rPr>
          <w:rStyle w:val="FontStyle46"/>
          <w:rFonts w:ascii="Book Antiqua" w:hAnsi="Book Antiqua"/>
          <w:spacing w:val="-50"/>
          <w:position w:val="-13"/>
          <w:lang w:val="cs-CZ" w:eastAsia="cs-CZ"/>
        </w:rPr>
      </w:pPr>
      <w:r w:rsidRPr="00F3444E">
        <w:rPr>
          <w:rStyle w:val="FontStyle46"/>
          <w:rFonts w:ascii="Book Antiqua" w:hAnsi="Book Antiqua"/>
          <w:spacing w:val="-50"/>
          <w:position w:val="-13"/>
          <w:lang w:val="cs-CZ" w:eastAsia="cs-CZ"/>
        </w:rPr>
        <w:t>18</w:t>
      </w:r>
    </w:p>
    <w:p w:rsidR="00A06617" w:rsidRPr="00F3444E" w:rsidRDefault="00A06617" w:rsidP="00F3444E">
      <w:pPr>
        <w:pStyle w:val="Style32"/>
        <w:widowControl/>
        <w:spacing w:line="240" w:lineRule="auto"/>
        <w:ind w:firstLine="284"/>
        <w:rPr>
          <w:rFonts w:ascii="Book Antiqua" w:hAnsi="Book Antiqua"/>
          <w:sz w:val="20"/>
          <w:szCs w:val="20"/>
        </w:rPr>
      </w:pPr>
    </w:p>
    <w:p w:rsidR="00A06617" w:rsidRPr="00F3444E" w:rsidRDefault="00A06617" w:rsidP="00F3444E">
      <w:pPr>
        <w:pStyle w:val="Style32"/>
        <w:widowControl/>
        <w:spacing w:line="240" w:lineRule="auto"/>
        <w:ind w:firstLine="284"/>
        <w:rPr>
          <w:rFonts w:ascii="Book Antiqua" w:hAnsi="Book Antiqua"/>
          <w:sz w:val="20"/>
          <w:szCs w:val="20"/>
        </w:rPr>
      </w:pP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Serena následujícího dne vstala, zjistila, že Francis již mezitím odešel. Prý šel navštívit svého přítele Nicholase Delaneye. Pomyslela si, že mu o možných plánech bratrů může říct i později, ale co když se Francis vrátí až večer? Pokud se domnívá, že může Toma ignorovat, šeredně se mýlí.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Sereny se rovněž dotklo, že ji Francis nevzal s sebou k Delaneyovým, ale nepřekvapilo ji to. Právě teď byla v očích svého manžela Allbrightová. Kéž by její matka byla svému muži nevěrná!</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Naštěstí ji z myšlenek vytrhl drobný problém v domě. Ze zásuvky s čajem se ztratila libra čaje oolong. Dibbert se zřejmě se záležitostí ukradeného balíčku čaje obrátil na lady vdovu, ale ta ho poslala za Serenou. Serena nabyla podezření, že to Francisova matka udělala schválně v naději, že si snacha s problémem neporadí.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byla ráda, že má konečně něco na práci, a vydala se do kuchyně, aby případ vyřešila.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Bylo jí řečeno, že všechen čaj se skladoval v zamknuté zásuvce ve spíži, ale jak jí hospodyně, paní Andoverová, předvedla, zámek se dal snadno odemknout čepelí nože. Paní Andoverová nikoho neobvinila, ale bylo zřejmé, že podezírá kuchařku, paní Scottovou.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okamžitě pochopila, že ty dvě ženy se nemají příliš v lásce, a podle toho, jak se obracely k rozpačitému Dibbertovi, nabyla podezření, že příčinou sporu je právě on.</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Kuchařka, paní Scottová, chtěla svést vinu na vystrašenou kuchtičku, která v domě pracovala teprve měsíc. Její nářek přilákal do kuchyně mladého zahradníka, který se Katie začal okamžitě zastávat. To však viditelně rozladilo mladší komornou.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si nebezpečného trojúhelníku všimla. Jak vidno, srdeční záležitosti mezi služebnictvem byly stejně komplikované jako mezi panstvem.</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Paní Scottová stála na straně mladší komorné a okřikla zahradníka, aby jí nenosil do kuchyně bláto. Netrvalo dlouho a všichni křičeli jeden přes druhého.</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je umlčela a položila několik vyšetřovacích otázek. Brzy zjistila, že většina služebnictva dávala přednost černému čaji před oolongem, který se začal používat až nyní, když do domu přijel pán s paní. Ztracený balíček byl druhý ze dvou, takže jeho ztrátu kuchařka zjistila až dnes ráno, kdy došel čaj z prvního balíčku.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znamená,“ řekla Serena, „že ten čaj mohl zmizet kdykoliv během posledních několika měsíců.“</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„Někdo by si určitě všiml, že tam ten čaj není, madam,“ namítla kuchařka.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„Kdo většinou chodí pro čaj?“</w:t>
      </w:r>
    </w:p>
    <w:p w:rsidR="00A06617" w:rsidRPr="00F3444E" w:rsidRDefault="00A06617" w:rsidP="00312E79">
      <w:pPr>
        <w:pStyle w:val="Style26"/>
        <w:widowControl/>
        <w:spacing w:line="240" w:lineRule="auto"/>
        <w:ind w:firstLine="284"/>
        <w:jc w:val="both"/>
        <w:rPr>
          <w:rStyle w:val="FontStyle47"/>
          <w:rFonts w:ascii="Book Antiqua" w:hAnsi="Book Antiqua"/>
          <w:lang w:val="cs-CZ" w:eastAsia="cs-CZ"/>
        </w:rPr>
      </w:pPr>
      <w:r w:rsidRPr="00F3444E">
        <w:rPr>
          <w:rStyle w:val="FontStyle47"/>
          <w:rFonts w:ascii="Book Antiqua" w:hAnsi="Book Antiqua"/>
          <w:lang w:val="cs-CZ" w:eastAsia="cs-CZ"/>
        </w:rPr>
        <w:t>„Katie,“ odpověděla žena a hodila okem po kuchtičce. „Vždycky ji posílám za paní Andoverovou pro klíče.“</w:t>
      </w:r>
    </w:p>
    <w:p w:rsidR="00A06617" w:rsidRDefault="00A06617" w:rsidP="00312E79">
      <w:pPr>
        <w:pStyle w:val="Style26"/>
        <w:widowControl/>
        <w:spacing w:line="240" w:lineRule="auto"/>
        <w:ind w:firstLine="284"/>
        <w:jc w:val="both"/>
        <w:rPr>
          <w:rStyle w:val="FontStyle47"/>
          <w:rFonts w:ascii="Book Antiqua" w:hAnsi="Book Antiqua"/>
          <w:lang w:val="cs-CZ" w:eastAsia="cs-CZ"/>
        </w:rPr>
      </w:pPr>
      <w:r w:rsidRPr="00F3444E">
        <w:rPr>
          <w:rStyle w:val="FontStyle47"/>
          <w:rFonts w:ascii="Book Antiqua" w:hAnsi="Book Antiqua"/>
          <w:lang w:val="cs-CZ" w:eastAsia="cs-CZ"/>
        </w:rPr>
        <w:t xml:space="preserve">„Já jsem nic nevzala!“ zasténala dívka. </w:t>
      </w:r>
    </w:p>
    <w:p w:rsidR="00A06617" w:rsidRDefault="00A06617" w:rsidP="00312E79">
      <w:pPr>
        <w:pStyle w:val="Style26"/>
        <w:widowControl/>
        <w:spacing w:line="240" w:lineRule="auto"/>
        <w:ind w:firstLine="284"/>
        <w:jc w:val="both"/>
        <w:rPr>
          <w:rStyle w:val="FontStyle47"/>
          <w:rFonts w:ascii="Book Antiqua" w:hAnsi="Book Antiqua"/>
          <w:lang w:val="cs-CZ" w:eastAsia="cs-CZ"/>
        </w:rPr>
      </w:pPr>
      <w:r w:rsidRPr="00F3444E">
        <w:rPr>
          <w:rStyle w:val="FontStyle47"/>
          <w:rFonts w:ascii="Book Antiqua" w:hAnsi="Book Antiqua"/>
          <w:lang w:val="cs-CZ" w:eastAsia="cs-CZ"/>
        </w:rPr>
        <w:t xml:space="preserve">„Ona to nevzala!“ vykřikl zahradník. </w:t>
      </w:r>
    </w:p>
    <w:p w:rsidR="00A06617" w:rsidRPr="00F3444E" w:rsidRDefault="00A06617" w:rsidP="00312E79">
      <w:pPr>
        <w:pStyle w:val="Style26"/>
        <w:widowControl/>
        <w:spacing w:line="240" w:lineRule="auto"/>
        <w:ind w:firstLine="284"/>
        <w:jc w:val="both"/>
        <w:rPr>
          <w:rStyle w:val="FontStyle47"/>
          <w:rFonts w:ascii="Book Antiqua" w:hAnsi="Book Antiqua"/>
          <w:lang w:val="cs-CZ" w:eastAsia="cs-CZ"/>
        </w:rPr>
      </w:pPr>
      <w:r w:rsidRPr="00F3444E">
        <w:rPr>
          <w:rStyle w:val="FontStyle47"/>
          <w:rFonts w:ascii="Book Antiqua" w:hAnsi="Book Antiqua"/>
          <w:lang w:val="cs-CZ" w:eastAsia="cs-CZ"/>
        </w:rPr>
        <w:t>Serena čekala, až zmlknou.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„Podle mého názoru není možné po tak dlouhé době rozhodnout, kdo je vinen. Objednejte novou zásuvku na čaj s bezpečnějším zámkem a vy, paní Andoverová, budete každý večer její obsah kontrolovat. Tak aspoň předejdeme nepodloženým obviněním.“</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nejsou žádná nepodložená obvinění,“ zamumlala kuchařka.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Zahradník ji slyšel a okamžitě vybuchl. „Ty stará krá…“</w:t>
      </w:r>
    </w:p>
    <w:p w:rsidR="00A06617" w:rsidRPr="00F3444E" w:rsidRDefault="00A06617" w:rsidP="00312E79">
      <w:pPr>
        <w:pStyle w:val="Style26"/>
        <w:widowControl/>
        <w:spacing w:line="240" w:lineRule="auto"/>
        <w:ind w:firstLine="284"/>
        <w:jc w:val="both"/>
        <w:rPr>
          <w:rStyle w:val="FontStyle47"/>
          <w:rFonts w:ascii="Book Antiqua" w:hAnsi="Book Antiqua"/>
          <w:lang w:val="cs-CZ" w:eastAsia="cs-CZ"/>
        </w:rPr>
      </w:pPr>
      <w:r w:rsidRPr="00F3444E">
        <w:rPr>
          <w:rStyle w:val="FontStyle47"/>
          <w:rFonts w:ascii="Book Antiqua" w:hAnsi="Book Antiqua"/>
          <w:lang w:val="cs-CZ" w:eastAsia="cs-CZ"/>
        </w:rPr>
        <w:t>„Ticho!“ okřikla je Serena. „Už o tom nechci slyšet. Případ je vyřešen. Katie, pokud nejsi se svým místem v domě spokojená, pokusím se ti najít podobné v jiném domě.“</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Dívka se chvíli nejistě dívala z kuchařky na zahradníka, ale pak zamumlala, že to nebude nutné. Zahradník si Serenu zamračeně prohlížel a ji napadlo, že i když to myslela dobře, může se od něho v budoucnosti dočkat nějakých problémů.</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Vlastně si nebyla jistá, jestli záležitost vyřešila dobře, nebo ne.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Vrátila se zpátky do panské části domu a představovala si, jaká dramata se budou dole odehrávat, než ji zase někdo zavolá, aby spor rozřešila.</w:t>
      </w:r>
    </w:p>
    <w:p w:rsidR="00A06617" w:rsidRPr="00F3444E" w:rsidRDefault="00A06617" w:rsidP="00312E79">
      <w:pPr>
        <w:pStyle w:val="Style33"/>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Dá Dibbert přednost hospodyni, nebo kuchařce? Podlehne Katie hezkému zahradníkovi? A vezme si ji zahradník za ženu?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Nebo se vrátí k mladší komorné, která zřejmě ještě nedávno byla jeho favoritkou?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si povzdechla a zakroutila hlavou. Problémy služebnictva sice nebyly nepodstatné, ale nedaly se srovnávat s jejími.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 ranních novinách se objevilo formální oznámení sňatku vikomta Middlethorpea a Sereny, lady Rivertonové. Mohli tedy odpoledne očekávat zástupy gratulantů. Serena doufala, že Francis se do té doby vrátí.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Ve čtyři hodiny na ni budou v zahradě čekat bratři, aby si od ní vzali šperky a tři tisíce liber. Když ji tam nenajdou, jak se asi zachovají? Možná se Francis již rozhodl, co udělá, ale nebude klidná, dokud ji se svým plánem neseznámí.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Odbilo poledne a Francis ještě stále nebyl doma. Serena začínala být nervózní. Co když zapomněl jak na návštěvníky, tak na její bratry? Ale ne, určitě přijde.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Až nyní si Serena uvědomila, že hosté a bratři přijdou ve stejnou dobu. Když se s Francisem budou věnovat hostům, jak vyřídí tu záležitost s Tomem? Možná by měla bratrům poslat vzkaz, aby přišli někdy jindy, ale Francis by s tím určitě nesouhlasil.</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Sakra. Kde vlastně je?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Aby se trochu rozptýlila, vyšla si se štěnětem do zahrady. S bratry by se setkat neměla, na to je ještě příliš brzy. Pokud ovšem nejsou někde poblíž a nesledují, co se v domě děje. Vlastně by nebylo zlé, kdyby se objevili. Aspoň by jim mohla říct, že dnes odpoledne bude zaneprázdněna, a požádat je, aby přišli zítra.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vyšla do zahrady, postavila štěně na zem, aby se mohlo proběhnout. Ke svému překvapení spatřila Francisovu matku, kráčející jejím směrem. Lady Middlethorpeová nevypadala jako žena, která by se ráda procházela zimní zahradou.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Lady Middlethorpeová se zastavila a na okamžik vypadala zaraženě, ale pak pokračovala v chůzi. „Na to, že máme teprve únor, je moc hezky, nemyslíte, Sereno?“</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„Ano, lady Middlethorpeová.“ Serena jedním okem sledovala štěně, které zřejmě mělo zaječí úmysly.</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„Nemůžeme si obě říkat lady Middlethorpeová. Všimla jsem si, že Arabellu oslovujete jménem. Říkejte mi Cordelie.“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překvapeně zamrkala. „Jak si přejete, Cordelie.“ Jméno vyslovila s obtížemi.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Francisova matka se zamračeně zadívala do dálky. „Mnoho lidí mi tak neříká.“ Pozorně si Serenu prohlédla. „Máte rozcuchané vlasy.“ A vydala se zpátky k domu.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rychle upravila. Jak je možné, že lady Middlethorpeová – vlastně Cordelie – vypadá vždy tak dokonale?</w:t>
      </w:r>
    </w:p>
    <w:p w:rsidR="00A06617" w:rsidRPr="00F3444E" w:rsidRDefault="00A06617" w:rsidP="00312E79">
      <w:pPr>
        <w:pStyle w:val="Style32"/>
        <w:widowControl/>
        <w:spacing w:line="240" w:lineRule="auto"/>
        <w:ind w:firstLine="284"/>
        <w:rPr>
          <w:rStyle w:val="FontStyle50"/>
          <w:rFonts w:ascii="Book Antiqua" w:hAnsi="Book Antiqua"/>
          <w:lang w:val="cs-CZ" w:eastAsia="cs-CZ"/>
        </w:rPr>
      </w:pPr>
      <w:r w:rsidRPr="00F3444E">
        <w:rPr>
          <w:rStyle w:val="FontStyle47"/>
          <w:rFonts w:ascii="Book Antiqua" w:hAnsi="Book Antiqua"/>
          <w:lang w:val="cs-CZ" w:eastAsia="cs-CZ"/>
        </w:rPr>
        <w:t>Dívala se za odcházející tchyní a vzpomněla si na neznámého muže, kterého před několika dny potkala v zahradě – Charles se jmenoval, ale jak dál, to si již nepamatovala. Chtěl mluvit s Cordelií. Úplně na něho zapomněla a navíc jí připadalo velice nepravděpodobné, že by se Cordelie scházela na zahradě s </w:t>
      </w:r>
      <w:r w:rsidRPr="00F3444E">
        <w:rPr>
          <w:rStyle w:val="FontStyle50"/>
          <w:rFonts w:ascii="Book Antiqua" w:hAnsi="Book Antiqua"/>
          <w:lang w:val="cs-CZ" w:eastAsia="cs-CZ"/>
        </w:rPr>
        <w:t>muži.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Snažila si takovou situaci představit, ale bezúspěšně. Vtom si všimla Brandy, která se právě pokoušela prodrat živým plotem.</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 Brandy! Vrať se!“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Brandy se zřejmě dobře bavila a Serenu hra také brzy zaujala. Několik minut se honily po zahradě. Sereně ani v nejmenším nevadilo, že se nechová jako vikomtka a že má rozcuchané vlasy. Vesele se smála, a právě když vybíhala zpoza tisu, srazila se s mužem, který přicházel od stromů, kde se včera setkala s bratry.</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Nejprve dostala strach, že to je Tom, ale brzy muže poznala. Byl to ten Charles, na kterého si před chvílí vzpomněla. „Co tady zase děláte?“ Vlastně ani nemusela čekat na jeho odpověď. Cordelie s ním měla schůzku!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Muž vypadal stejně překvapeně jako ona. „Lady Middlethorpeová…“ Zdálo se, že nenachází vhodná slova. Pak zamumlal: „K čertu s tím,“ a pokračoval již klidnějším hlasem. „Přišel jsem za lady… za lady vdovou. Vidím, že vám to připadá šokující.“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„Ano, trošku…“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 snad šokující,“ zeptal se ostře, „když se dva lidé mají rádi?“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ne.“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„Ale když jsou staří, pak ano – je to tak? Mně, mladá dámo, je teprve třicet osm.“</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„Ale…“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 Cordelii čtyřicet šest. Ještě nejsme staří!“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„Pane…, omlouvám se, ale zapomněla jsem vaše jméno.“</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„Ferncliff. Dal jsem vám vizitku.“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„Nevím, co si mám myslet, pane Ferncliffe. Nejsem šokována vaším věkem. Šokuje mě, že urozená lady a gentleman se tajně scházejí v zahradě. To není správné.“</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Podrážděně zasyčel. „Toho jsem si vědom, lady Middlethorpeová. Ale já jsem to nevymyslel. Vlastně se z toho nejspíš zblázním, tedy pokud dříve nezemřu.“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na něho nevěřícně podívala. „Nevěřím příběhům o lidech, kteří zemřeli na zlomené srdce, pane.“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„Nevěříte?“ divil se pobaveně. „A co takhle kulka z pistole?“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 </w:t>
      </w:r>
      <w:r w:rsidRPr="00F3444E">
        <w:rPr>
          <w:rStyle w:val="FontStyle50"/>
          <w:rFonts w:ascii="Book Antiqua" w:hAnsi="Book Antiqua"/>
          <w:lang w:val="cs-CZ" w:eastAsia="cs-CZ"/>
        </w:rPr>
        <w:t xml:space="preserve">pistole? </w:t>
      </w:r>
      <w:r w:rsidRPr="00F3444E">
        <w:rPr>
          <w:rStyle w:val="FontStyle47"/>
          <w:rFonts w:ascii="Book Antiqua" w:hAnsi="Book Antiqua"/>
          <w:lang w:val="cs-CZ" w:eastAsia="cs-CZ"/>
        </w:rPr>
        <w:t>Někdo vás chce zastřelit?“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„Ten mladý divoch, který je vaším manželem.“</w:t>
      </w:r>
    </w:p>
    <w:p w:rsidR="00A06617" w:rsidRPr="00F3444E" w:rsidRDefault="00A06617" w:rsidP="00312E79">
      <w:pPr>
        <w:pStyle w:val="Style35"/>
        <w:widowControl/>
        <w:jc w:val="both"/>
        <w:rPr>
          <w:rStyle w:val="FontStyle50"/>
          <w:rFonts w:ascii="Book Antiqua" w:hAnsi="Book Antiqua"/>
          <w:lang w:val="cs-CZ" w:eastAsia="cs-CZ"/>
        </w:rPr>
      </w:pPr>
      <w:r w:rsidRPr="00F3444E">
        <w:rPr>
          <w:rStyle w:val="FontStyle50"/>
          <w:rFonts w:ascii="Book Antiqua" w:hAnsi="Book Antiqua"/>
          <w:lang w:val="cs-CZ" w:eastAsia="cs-CZ"/>
        </w:rPr>
        <w:t>„Francis?“</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„Přesně tak. Již několik měsíců mě pronásleduje po celé zemi a často s pistolí v ruce.“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musela posadit. „Pane Ferncliffe, to musí být nějaký omyl. Můj manžel je slušný člověk a má pro ostatní pochopení.“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je sice možné, ale k muži, který by si chtěl vzít jeho matku za ženu, se chová jinak. Zvláště když ten muž nemá vysoké postavení. Ale stejně se domnívám, že si o vašem manželovi děláte iluze, drahá lady. Možná se k vám chová slušně – a za to si zaslouží pochvalu –, ale já mám jiné zprávy. Z důvěryhodného zdroje jsem se doslechl, že lord Middlethorpe byl již v dětství pořádný lump. Je členem gangu nebezpečných ničemů.“</w:t>
      </w:r>
    </w:p>
    <w:p w:rsidR="00A06617" w:rsidRPr="00F3444E" w:rsidRDefault="00A06617" w:rsidP="00312E79">
      <w:pPr>
        <w:pStyle w:val="Style32"/>
        <w:widowControl/>
        <w:spacing w:line="240" w:lineRule="auto"/>
        <w:ind w:firstLine="284"/>
        <w:rPr>
          <w:rStyle w:val="FontStyle50"/>
          <w:rFonts w:ascii="Book Antiqua" w:hAnsi="Book Antiqua"/>
          <w:lang w:val="cs-CZ" w:eastAsia="cs-CZ"/>
        </w:rPr>
      </w:pPr>
      <w:r w:rsidRPr="00F3444E">
        <w:rPr>
          <w:rStyle w:val="FontStyle47"/>
          <w:rFonts w:ascii="Book Antiqua" w:hAnsi="Book Antiqua"/>
          <w:lang w:val="cs-CZ" w:eastAsia="cs-CZ"/>
        </w:rPr>
        <w:t xml:space="preserve">„Máte na mysli </w:t>
      </w:r>
      <w:r w:rsidRPr="00F3444E">
        <w:rPr>
          <w:rStyle w:val="FontStyle50"/>
          <w:rFonts w:ascii="Book Antiqua" w:hAnsi="Book Antiqua"/>
          <w:lang w:val="cs-CZ" w:eastAsia="cs-CZ"/>
        </w:rPr>
        <w:t>Rebely!“</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„Přesně tak. I když Mohokové by znělo výstižněji. Cordelie si mi již několikrát stěžovala, že její syn udržuje s těmi lidmi styky, a teď jsem to slyšel ještě z jiného zdroje.“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Mohokové byli společenstvo aristokratických násilníku, kteří v té době řádili v londýnských ulicích a obtěžovali slušné lidi. Serena neviděla žádnou podobnost s Francisem a jeho přáteli. „Ale…“ Těžko hledala vhodná slova. Stále ještě nemohla Ferncliffovým výrokům uvěřit. „Pane Ferncliffe, několik Rebelů znám osobně a všichni jsou to velice příjemní lidé.“</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„Předpokládám, že jsou velice elegantní.“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„Pokud tím chcete naznačit, že jsem hloupá husa, které není obtížné poplést hlavu, pak se velice mýlíte, pane. A víte vůbec jistě, že si můj manžel nepřeje, abyste se dvořil jeho matce?“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Krátce se zasmál. „Jsem si tím stoprocentně jistý.“</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„Ale já vím, že by chtěl, aby se znovu vdala.“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je možné, ale za muže svého postavení. Já jsem jen pouhý vědec, lady Middlethorpeová. Mám sice nějaký majetek, ale nejsem žádný boháč. Nikdy mi na penězích nezáleželo. Vlastně mám-li být upřímný, nikdy bych se neoženil s mladou ženou, která by chtěla mít děti, protože bych si je nemohl dovolit vychovávat tak, jak bych si přál.“</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„Docela chápu, že můj manžel nechce, aby jeho matka žila v bídě.“</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 bídě nemůže být ani řeč. Cordelie má vysoké vdovské věno.“ Ušklíbl se. „Vidíte, okamžitě vás napadlo, že chci získat její peníze. Váš manžel si to také myslí. Ale tak to není. Mně můj prostý život zcela vyhovuje. Ale chápu, že Cordelie je zvyklá na vyšší životní standard. Pokud bude chtít žít v pěkném domě se služebnictvem, cestovat a pořádat večírky, bude to muset financovat ze svého věna.“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„Přesto svého manžela chápu, pane Ferncliffe. Jako oddaný syn s něčím takovým nemůže souhlasit.“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„Chápu, že může mít podezření, lady Middlethorpeová, ale rozumný člověk by se s případným matčiným nápadníkem sešel a celou záležitost s ním prodiskutoval. Middlethorpe mě však od samého začátku pronásleduje s pistolí v ruce. Na můj vkus to již trvá příliš dlouho. Cordelie mi tvrdí, že její syn nebude se sňatkem nikdy souhlasit, a ona se za mě neprovdá, protože nechce syna rozzlobit. Jsem rozhodnut si s ním promluvit a pokusím se ho přesvědčit, aby změnil názor.“</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je – myslím – rozumné,“ řekla Serena. Ferncliffova představa o Francisovi jí připadala nepodložená a věřila, že případná schůzka by vše vyřešila.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„Jak to mám však zařídit?“ naléhal. „Cordelie se o tom odmítá se mnou bavit.“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„Předpokládám, že existuje spousta způsobů, jak si s někým domluvit schůzku.“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„Jistě, ale ten muž mě již dvakrát hledal s pistolí v ruce, takže se nedivte mé opatrnosti. Nechcete se stát mým prostředníkem, lady Middlethorpeová?“</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na něho překvapeně podívala. „Myslíte mezi vámi a Francisem?“</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„Ano.“</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by ho nejraději odmítla. Mezi ní a jejím manželem byla spousta nevyřešených věcí a moc by ji mrzelo, kdyby se jejich vztah ještě více zkomplikoval. Navíc Francis považoval pana Ferncliffa za svého nepřítele…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„Nejsem si jistá, jestli to dokážu, pane.“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„Ujišťuji vás, že nebudu žádat nic nemožného.“</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postavila. „Ještě nevím. Řekněte mi, kde vás mohu zastihnout, a dám vám vědět, jestli pro vás budu moci něco udělat.“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„Ubytoval jsem se nedaleko odsud v hostinci U žezla, ale znají mě tam pod jménem Lowden.“ Vytáhl z kapsy šedivou paruku, nasadil si ji na hlavu a navrch si narazil třírohý klobouk. „Vidíte, kam až jsem byl dohnán? Middlethorpeovi se podařilo zburcovat celý Londýn a všichni teď po mně pátrají!“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„Pane Bože,“ vydechla Serena. Něčemu takovému nemohla uvěřit. „Uvidím, co pro vás mohu udělat, pane Ferncliffe.“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Ferncliff odešel, Serena si uvědomila, že úplně zapomněla na štěně. Zoufale vykřikla, začala běhat po zahradě a volala Brandy. Když ji nenašla, otevřela zadní vrata a vyhlédla do zadní ulice. Je možné, že by se Brandy odvážila tak daleko? Představovala si, jak se štěně vyhýbá koňským kopytům a kolům. „Brandy!“</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Už se chtěla vrátit domů a vyburcovat služebnictvo, aby prohledalo okolí, když vtom zaslechla zoufalý štěkot. Znovu zavolala Brandyino jméno a Brandy se začala prodírat pod plotem sousední zahrady. Vesele se k Sereně rozběhla.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vzala štěně do náručí. „Ty uličnice. Jsi celá od bláta! Kde jsi byla?“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Kdyby Brandy uměla mluvit, zřejmě by jí položila stejnou otázku. Podle toho, jak Serenu radostně vítala, se dalo usuzovat, že se úplně ztratila.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zamířila k domu a celou cestu Brandy hubovala.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„Sereno!“ Francis jí už šel naproti. „Kde jsi, proboha, byla?“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„Brandy se vydala na průzkum. Už jsem si myslela, že ji nenajdu.“ Všimla si výrazu jeho tváře a napadlo ji, že musí vypadat strašně. Určitě je rozcuchaná a Brandy jí zašpinila šaty blátem.</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jí Francis bral unavené štěně z náručí, vypadal pohoršeně. „Jsi celá od bláta a máme hosty.“</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„Už?“ vykřikla Serena vyděšeně.</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 to jen Nicholas s Eleanor. Nic vážného se neděje.“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Jen Nicholas s Eleanor. Serena znervózněla. „Kdybys byl tak hodný a zanesl Brandy do kuchyně, šla bych se mezitím převléknout.“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„Dobře.“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odběhla a cítila, jak se jí sevřel žaludek. Nevěděla, proč přesně ji setkání s Nicholasem tolik znervózňuje, ale bylo to tak. Patřil k typu lidí, kteří uhodnou, že se právě setkala v zahradě s nepřítelem svého manžela, a na okamžik zvažovala, že o tom svému muži nepoví.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rychle převlékla do čistých šatů a komorná ji učesala. Pozorně se na sebe podívala a pomyslela si, že i kdyby se snažila sebevíc, nikdy nebude vypadat tak elegantně jako Cordelie. Na to měla příliš zaoblenou postavu a bujné vlasy. Cordelie měla vždy dokonalý účes.</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 objetí svého milence však určitě nevypadala tak upraveně. Jsou Ferncliff a Cordelie milenci? Nedokázala si Francisovu matku představit v milostném objetí, ale bylo jisté, že s jedním mužem se určitě milovala, a to se svým manželem.</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poděkovala komorné a na chvíli se zamyslela. Co když je Ferncliff jenom obyčejný lhář? Ale pravdou je, že Cordelie byla z nějakého důvodu v zahradě.</w:t>
      </w:r>
    </w:p>
    <w:p w:rsidR="00A06617" w:rsidRPr="00F3444E" w:rsidRDefault="00A06617" w:rsidP="00312E79">
      <w:pPr>
        <w:pStyle w:val="Style32"/>
        <w:widowControl/>
        <w:spacing w:line="240" w:lineRule="auto"/>
        <w:ind w:firstLine="284"/>
        <w:rPr>
          <w:rStyle w:val="FontStyle50"/>
          <w:rFonts w:ascii="Book Antiqua" w:hAnsi="Book Antiqua"/>
          <w:lang w:val="cs-CZ" w:eastAsia="cs-CZ"/>
        </w:rPr>
      </w:pPr>
      <w:r w:rsidRPr="00F3444E">
        <w:rPr>
          <w:rStyle w:val="FontStyle47"/>
          <w:rFonts w:ascii="Book Antiqua" w:hAnsi="Book Antiqua"/>
          <w:lang w:val="cs-CZ" w:eastAsia="cs-CZ"/>
        </w:rPr>
        <w:t xml:space="preserve">Mohla by si s Cordelií promluvit, ale při té představě se jí zatočila hlava. </w:t>
      </w:r>
      <w:r w:rsidRPr="00F3444E">
        <w:rPr>
          <w:rStyle w:val="FontStyle50"/>
          <w:rFonts w:ascii="Book Antiqua" w:hAnsi="Book Antiqua"/>
          <w:lang w:val="cs-CZ" w:eastAsia="cs-CZ"/>
        </w:rPr>
        <w:t>Cordelie, ráda bych si s vámi promluvila o vašem milenci…</w:t>
      </w:r>
    </w:p>
    <w:p w:rsidR="00A06617" w:rsidRPr="00F3444E" w:rsidRDefault="00A06617" w:rsidP="00312E79">
      <w:pPr>
        <w:pStyle w:val="Style13"/>
        <w:widowControl/>
        <w:spacing w:line="240" w:lineRule="auto"/>
        <w:ind w:firstLine="284"/>
        <w:rPr>
          <w:rStyle w:val="FontStyle50"/>
          <w:rFonts w:ascii="Book Antiqua" w:hAnsi="Book Antiqua"/>
          <w:lang w:val="cs-CZ" w:eastAsia="cs-CZ"/>
        </w:rPr>
      </w:pPr>
      <w:r w:rsidRPr="00F3444E">
        <w:rPr>
          <w:rStyle w:val="FontStyle47"/>
          <w:rFonts w:ascii="Book Antiqua" w:hAnsi="Book Antiqua"/>
          <w:lang w:val="cs-CZ" w:eastAsia="cs-CZ"/>
        </w:rPr>
        <w:t xml:space="preserve">Nebo se o tom může zmínit před Francisem. </w:t>
      </w:r>
      <w:r w:rsidRPr="00F3444E">
        <w:rPr>
          <w:rStyle w:val="FontStyle50"/>
          <w:rFonts w:ascii="Book Antiqua" w:hAnsi="Book Antiqua"/>
          <w:lang w:val="cs-CZ" w:eastAsia="cs-CZ"/>
        </w:rPr>
        <w:t>Francisi, chci s tebou mluvit o milenci tvé matky…</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w:t>
      </w:r>
      <w:r w:rsidRPr="00F3444E">
        <w:rPr>
          <w:rStyle w:val="FontStyle50"/>
          <w:rFonts w:ascii="Book Antiqua" w:hAnsi="Book Antiqua"/>
          <w:lang w:val="cs-CZ" w:eastAsia="cs-CZ"/>
        </w:rPr>
        <w:t> </w:t>
      </w:r>
      <w:r w:rsidRPr="00F3444E">
        <w:rPr>
          <w:rStyle w:val="FontStyle47"/>
          <w:rFonts w:ascii="Book Antiqua" w:hAnsi="Book Antiqua"/>
          <w:lang w:val="cs-CZ" w:eastAsia="cs-CZ"/>
        </w:rPr>
        <w:t>pak tu ještě byli její bratři, kteří budou vzteky bez sebe, až ji v zahradě nenajdou.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říkal, ať si z toho nedělá těžkou hlavu.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si povzdechla.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Sešla do obývacího pokoje, kde seděl Francis s hosty. Nicholas a Eleanor Delaneyovi vypadali stejně spokojeně a vyrovnaně jako včera večer, ale Nicholasova přítomnost Serenu znervózňovala. Když se na ni podíval, měla dojem, že jí vidí až do hloubi duše. A tam se skrývala spousta věcí, které před ním chtěla Serena skrýt.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Povídali si o politice, o úrodě, společenských záležitostech a počasí. Ve všech oblastech nevypadal výhled právě nejrůžověji.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„Pane Bože,“ řekl Francis. „Pojďme si raději povídat o příjemnějších věcech. Jak se má Arabel?“</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nemyslíš vážně, Francisi,“ ozvala se Eleanor. „Mluvíš o naší pýše a radosti jako o věci?“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„Bůh mi odpusť! Tak jak se má?“ Francis se obrátil k Sereně. „Arabel je Nicholasova a Eleanořina dcera.“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Odpověděl mu Nicholas a z jeho hlasu bylo zřejmé, že svoji dceru velice miluje. „Určitě je na nás pořádně naštvaná. Arabel se domnívá, že by o všem měla rozhodovat. Je to taková malá despotka, ale my se rozhodli, že si nemůže dělat, co chce, a nechali jsme ji doma.“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„Takže se někdy i vzteká?“ zeptal se Francis.</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ne. Ale moc se jí líbilo, když u nás byl na návštěvě Leander se svými dětmi, a dala nám jasně na vědomí, že by chtěla bratříčka nebo sestřičku. Snažili jsme se jí vysvětlit, že případný sourozenec bude mladší, ne starší, ale nenechala se odbýt.“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Nicholase pobaveně poslouchala. „Jak je vaše dcerka stará, pane Delaneyi?“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„Jako Metuzalém. Už jí bylo čtrnáct měsíců.“</w:t>
      </w:r>
    </w:p>
    <w:p w:rsidR="00A06617" w:rsidRPr="00F3444E" w:rsidRDefault="00A06617" w:rsidP="00312E79">
      <w:pPr>
        <w:pStyle w:val="Style13"/>
        <w:widowControl/>
        <w:spacing w:line="240" w:lineRule="auto"/>
        <w:ind w:firstLine="284"/>
        <w:rPr>
          <w:rStyle w:val="FontStyle50"/>
          <w:rFonts w:ascii="Book Antiqua" w:hAnsi="Book Antiqua"/>
          <w:lang w:val="cs-CZ" w:eastAsia="cs-CZ"/>
        </w:rPr>
      </w:pPr>
      <w:r w:rsidRPr="00F3444E">
        <w:rPr>
          <w:rStyle w:val="FontStyle47"/>
          <w:rFonts w:ascii="Book Antiqua" w:hAnsi="Book Antiqua"/>
          <w:lang w:val="cs-CZ" w:eastAsia="cs-CZ"/>
        </w:rPr>
        <w:t xml:space="preserve">„A to už </w:t>
      </w:r>
      <w:r w:rsidRPr="00F3444E">
        <w:rPr>
          <w:rStyle w:val="FontStyle50"/>
          <w:rFonts w:ascii="Book Antiqua" w:hAnsi="Book Antiqua"/>
          <w:lang w:val="cs-CZ" w:eastAsia="cs-CZ"/>
        </w:rPr>
        <w:t>mluví?“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Eleanor se zasmála. „Nesmíte Nicholasoví věřit, Sereno. Domnívá se, že rozumí každému zabreptání, ale ve skutečnosti jen říká to, co se mu zrovna hodí. Chtěl by mít hodně dětí.“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Její manžel se na ni usmál. „To je pravda.“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 chvíli Francis odvedl Nicholase z pokoje, aby se podívali na nějaké dokumenty. Když zůstaly ženy o samotě, Eleanor řekla. „Je to přesně tak, jak si myslíte. Nechali nás tu, abyste si se mnou mohla v klidu promluvit v případě, že vám něco leží na srdci. Nenechte se tím nijak zneklidnit. To jen Nicholas si zase hraje na chytrého.“</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na Eleanor Delaneyovou překvapeně podívala. „Proč bych s vámi měla chtít mluvit?“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„Nemám tušení. Francis s Nicholasem byli celé dopoledne zavření v pokoji a radili se. Jsou si velice blízcí a ani dlouhé odloučení na tom nic nemění.“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„Beth už se o jejich přátelství zmínila, ale Francis mi o panu Delaneyovi téměř nic neřekl.“</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„Pokud si vzpomínám, tak Nicholas o Francisovi po svatbě také chvíli nemluvil. Francis mu však mnohokrát pomohl, zvláště v těžkých dobách byl pro něho něco jako kotva. Proto bychom vám rádi pomohli, pokud to bude v našich silách.“</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„Myslíte si, že potřebujeme pomoc?“</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 ne snad?“</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pokrčila rameny.</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Eleanor pokračovala: „Když jsme se brali, pravděpodobně jsem již byla těhotná.“</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na ni překvapeně podívala. „Pravděpodobně?“ zeptala se zvědavě.</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„Raději jsme na nic nečekali a rychle se vzali. Koneckonců dítě se může narodit o pár týdnů dříve a nikomu to nepřipadá podezřelé.“</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„Ovšem v případě několika měsíců to bude zcela jiné.“</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„Zřejmě ano. Jen jsem chtěla, abyste věděla, že vás chápu a vím, co to znamená dostat se do nepříjemné situace.“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že žena otěhotní před sňatkem, není tak nepříjemné, jako když je vdovou po Matthewovi Rivertonovi. To mi můžete věřit.“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„Ale určitě je lepší být vdovou po Matthewovi Rivertonovi než jeho ženou. Vidíte,“ Eleanor na ni mrkla, „vaše situace se nepopiratelně zlepšila.“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musela usmát.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„Pamatuji si, jak jsem se jednou zamýšlela nad váhou hříchu,“ pronesla Eleanor zamyšleně. „Díky tomu, že jsem zhřešila, se totiž můj život nezhoršil. Právě naopak, vylepšil se.“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Serena to pochopila jako mírnou narážku. „Chcete tím říct, že se </w:t>
      </w:r>
      <w:r w:rsidRPr="00F3444E">
        <w:rPr>
          <w:rStyle w:val="FontStyle50"/>
          <w:rFonts w:ascii="Book Antiqua" w:hAnsi="Book Antiqua"/>
          <w:lang w:val="cs-CZ" w:eastAsia="cs-CZ"/>
        </w:rPr>
        <w:t xml:space="preserve">zdráhám </w:t>
      </w:r>
      <w:r w:rsidRPr="00F3444E">
        <w:rPr>
          <w:rStyle w:val="FontStyle47"/>
          <w:rFonts w:ascii="Book Antiqua" w:hAnsi="Book Antiqua"/>
          <w:lang w:val="cs-CZ" w:eastAsia="cs-CZ"/>
        </w:rPr>
        <w:t>být šťastná?“</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„Nevím. Někdy si myslíme, že si nezasloužíme, co nám osud dává, a bráníme se ten dar přijmout. Osud vám dal jednoho z nejlepších mužů, jakého znám. Společně s ním jste získala místo ve společnosti a dostatečný majetek, abyste mohla pohodlně žít. Budete mít dítě…“</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„Plně si uvědomuji, jaké štěstí mě potkalo,“ přerušila ji Serena. „Jen mám strach, že se nakonec všechno obrátí proti mně.“ Pak se rozhodla, že Eleanor poví o těch kresbách. „A nechápu, že Francis vůbec </w:t>
      </w:r>
      <w:r w:rsidRPr="00F3444E">
        <w:rPr>
          <w:rStyle w:val="FontStyle50"/>
          <w:rFonts w:ascii="Book Antiqua" w:hAnsi="Book Antiqua"/>
          <w:lang w:val="cs-CZ" w:eastAsia="cs-CZ"/>
        </w:rPr>
        <w:t xml:space="preserve">přemýšlí </w:t>
      </w:r>
      <w:r w:rsidRPr="00F3444E">
        <w:rPr>
          <w:rStyle w:val="FontStyle47"/>
          <w:rFonts w:ascii="Book Antiqua" w:hAnsi="Book Antiqua"/>
          <w:lang w:val="cs-CZ" w:eastAsia="cs-CZ"/>
        </w:rPr>
        <w:t>o</w:t>
      </w:r>
      <w:r w:rsidRPr="00F3444E">
        <w:rPr>
          <w:rStyle w:val="FontStyle50"/>
          <w:rFonts w:ascii="Book Antiqua" w:hAnsi="Book Antiqua"/>
          <w:lang w:val="cs-CZ" w:eastAsia="cs-CZ"/>
        </w:rPr>
        <w:t> </w:t>
      </w:r>
      <w:r w:rsidRPr="00F3444E">
        <w:rPr>
          <w:rStyle w:val="FontStyle47"/>
          <w:rFonts w:ascii="Book Antiqua" w:hAnsi="Book Antiqua"/>
          <w:lang w:val="cs-CZ" w:eastAsia="cs-CZ"/>
        </w:rPr>
        <w:t>tom, že by jim těch deset tisíc liber zaplatil. A nechce se se mnou o tom vůbec bavit.“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„Možná by to stálo za ty peníze. Aspoň by vás bratři přestali obtěžovat.“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„Nikdy by mě nepřestali obtěžovat,“ vyhrkla Serena. „Chápali by to jako povzbuzení.“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„Máte pravdu. Požádám Nicholase, aby o tom s Francisem promluvil. Já mám také nepříjemného bratra, ale Rebelové si s ním dokázali poradit.“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zachvěla, když si vzpomněla na Ferncliffovo mínění o Rebelech. „Jak váš bratr skončil?“</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„Nemám tušení. Odjel za hranice.“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Serenu její odpověď příliš neuklidnila. „Řekla byste, že Rebelové jsou nebezpeční?“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„Určitě, pokud jsou přesvědčeni o spravedlnosti svého boje.“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 tu chvíli se vrátili Nicholas s Francisem a za nimi vstoupili do pokoje první gratulanti, Arabella a hraběnka Cawleová. Delaneyovi brzy odešli, a i když se žádný z hostů nezdržel dlouho, v domě bylo stále plno. Dostavili se lord a lady Cowperovi, vévoda a vévodkyně z Yeovilu, hrabě a hraběnka z Liverpoolu, vévoda a vévodkyně z Belcravenu…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Serena se podívala na hodiny a všimla si, že jsou již čtyři. Rozhlédla se kolem sebe v naději, že se Francis nenápadně vytratil, ale její manžel si právě povídal s vévodou z Belcravenu. Copak </w:t>
      </w:r>
      <w:r w:rsidRPr="00F3444E">
        <w:rPr>
          <w:rStyle w:val="FontStyle50"/>
          <w:rFonts w:ascii="Book Antiqua" w:hAnsi="Book Antiqua"/>
          <w:lang w:val="cs-CZ" w:eastAsia="cs-CZ"/>
        </w:rPr>
        <w:t xml:space="preserve">nic </w:t>
      </w:r>
      <w:r w:rsidRPr="00F3444E">
        <w:rPr>
          <w:rStyle w:val="FontStyle47"/>
          <w:rFonts w:ascii="Book Antiqua" w:hAnsi="Book Antiqua"/>
          <w:lang w:val="cs-CZ" w:eastAsia="cs-CZ"/>
        </w:rPr>
        <w:t>nepodnikne?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 co když nechal její bratry zabít?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Přistoupila k ní Beth, která se dnes chovala jako pravá markýza. „Netvař se tak zoufale. Všechno jde jako po másle. Zvládáš to fantasticky.“</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jí nemohla svěřit se svými obavami. „Připadám si jako automat. Úsměv, úklona, úsměv.“</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„Není to snadné, že? Ale brzy bude po všem.“</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„Beth,“ zeptala se Serena naléhavě, „jsou Rebelové krvežízniví? Myslíš, že by zabili, kdyby to bylo nezbytně nutné?“</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„Nevím, jestli se to dá říct o všech, ale ano. Con, Hal a Leander byli vojáky a podle toho, co jsem slyšela, se i Nicholas několikrát ocitl v nebezpečné situaci. Neboj se,“ ujišťovala Serenu, „určitě by neváhali použít násilí, kdyby to bylo nezbytně nutné. Ale teď už musím jít.“ Políbila Serenu na tvář. „Zítra si o tom promluvíme. A netvař se tak vystrašeně.“</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by nejraději vykřikla, ale musela s úsměvem přivítat lady Buffingtonovou. Zatímco jí lady něco povídala, Serena uvažovala, jestli by opravdu Rebelové byli schopni její bratry zavraždit. Ne že by se jí po nich stýskalo, ale necítila by se příliš dobře, kdyby se bratrům něco stalo. Především ji však znepokojovala představa, že by Francis mohl zabít Charlese Ferncliffa, kdyby se mu podařilo zjistit, kde se skrývá.</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Ferncliff jí připadal jako nevinný člověk.</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 hodinu později odešli poslední hosté a v pokoji zůstali jen Francis, Serena a Cordelie.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svezla do křesla. „Jsem k smrti vyčerpaná.“</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jí podstrčil pod nohy stoličku. „Držela ses statečně a myslím, že ta námaha stála za to. Jsi teď právoplatnou členkou společnosti.“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Cordelie vypadala svěže, i když posledních pár hodin pracovala stejně tvrdě jako Serena. „Ano, Francisi, máš naprostou pravdu. Společnost Serenu přijala mezi sebe i přes její nešťastnou minulost. A proto se zítra vracím na venkov. Myslím, že už jsem ti oznámila, že dnes večeřím s Arabellou a hraběnkou.“ Postavila se a odešla z místnosti.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za ní zamračeně dívala. „Francisi, vadilo by ti, kdyby se tvá matka znovu provdala?“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Usmál se. „Chceš si hrát na dohazovačku? Chápu, že kdybys nebydlela s matkou pod jednou střechou, usnadnilo by ti to život.“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Vyložil si její dotaz nesprávně, ale byl otevřený další diskuzi. „Spíš jsem se ptala na to, jestli by ti záleželo na tom, koho by si vzala.“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Sedl si naproti ní do křesla. „Jestli by mi na tom záleželo? Ne. To se mnou nemá nic společného.“</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„Ale předpokládám, že kdyby ti oznámila, že se chce provdat za pomocníka ze stájí, protestoval bys.“</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Hlasitě se zasmál. „To je ovšem naprostý nesmysl.“</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„Ale co bys dělal?“ trvala na svém.</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„Kristepane, Sereno. To má být nějaká společenská hra? Samozřejmě že bych se tomu pokusil zabránit. Znamenalo by to, že se matka zbláznila.“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Kde asi leží hranice mezi vhodným a nevhodným nápadníkem? Serena se zamyslela. „Je možné charakterizovat typ muže, který by byl pro matku nevhodný?“</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Podezíravě se na ni zamračil. „Vidím, že to myslíš vážně. Nech mě chvíli přemýšlet. Pochopitelně bych nechtěl, aby se provdala za hulváta, prostě za člověka, který by se k ní nechoval hezky nebo rozházel její peníze. Nejsem si však úplně jistý, co bych udělal, abych takovému sňatku zabránil.“</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„Možná by stačilo vyjádřit svůj nesouhlas.“</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„Doufám, že by stačil matčin zdravý rozum. Ale už toho nechme, Sereno. Obávám se, že matka se vdávat nechystá. Byla mému otci velice oddaná.“</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 tom nepochybuji, ale s postupem času…“ Serena se ještě nechtěla vzdálit od tématu. „A co titul? Vadilo by ti, kdyby se provdala za nešlechtíce?“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 pokud by to nebyl právě pomocník ve stájích.“</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„Nebereš to vážně!“</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máš pravdu a ty by ses měla chovat stejně. Má matka se vdá, pokud bude chtít, a my do toho nemáme co mluvit.“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už ničemu nerozuměla. Rozhodla se tedy změnit téma. „A co mí bratři? Pokud jsi je nechal čekat v zahradě, jejich vztek se jen vystupňuje. Jsou schopni všeho, Francisi.“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Až nyní si uvědomila, že doposud s ní mluvil přátelským tónem. Nyní si však nasadil ledovou masku. „Říkal jsem ti, abys to nechala na mně.“</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nemůžu. Podnikl jsi něco?“</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„Chci, abys na to přestala myslet a plně mi důvěřovala.“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ho slyšela, ale nedokázala se ovládnout. „Mám pocit, jako by mi nad hlavou visel meč, Francisi! Myslím, že Toma neznáš. Je mazaný, ale zároveň mstivý, a když ho popadne vztek, přestává myslet. Pokud ho budeš provokovat, může se stát, že ty kresby zveřejní, jen aby se pomstil.“</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„Opravdu?“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70"/>
          <w:rFonts w:ascii="Book Antiqua" w:hAnsi="Book Antiqua"/>
          <w:b w:val="0"/>
          <w:bCs w:val="0"/>
          <w:sz w:val="20"/>
          <w:szCs w:val="20"/>
          <w:lang w:val="cs-CZ" w:eastAsia="cs-CZ"/>
        </w:rPr>
        <w:t>„A </w:t>
      </w:r>
      <w:r w:rsidRPr="00F3444E">
        <w:rPr>
          <w:rStyle w:val="FontStyle47"/>
          <w:rFonts w:ascii="Book Antiqua" w:hAnsi="Book Antiqua"/>
          <w:lang w:val="cs-CZ" w:eastAsia="cs-CZ"/>
        </w:rPr>
        <w:t>to není všechno. Dlouho jsem o tom přemýšlela, a kdybych byla na jeho místě, zveřejnila bych jen pár mírnějších kreseb. To by mi sice znepříjemnilo život, ale úplně by mě to nezničilo. A tak by tě donutil, abys mu zaplatil.“</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„Takže ty bys to provedla takto?“</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50"/>
          <w:rFonts w:ascii="Book Antiqua" w:hAnsi="Book Antiqua"/>
          <w:lang w:val="cs-CZ" w:eastAsia="cs-CZ"/>
        </w:rPr>
        <w:t xml:space="preserve">„Tom </w:t>
      </w:r>
      <w:r w:rsidRPr="00F3444E">
        <w:rPr>
          <w:rStyle w:val="FontStyle47"/>
          <w:rFonts w:ascii="Book Antiqua" w:hAnsi="Book Antiqua"/>
          <w:lang w:val="cs-CZ" w:eastAsia="cs-CZ"/>
        </w:rPr>
        <w:t>by to tak mohl provést. Co bys potom dělal?“</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„Zabil bych ho.“</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vyskočila. „Ty bys ho chladnokrevně zastřelil?“</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 velkým potěšením, ale zřejmě bych ho nejprve musel vyzvat na souboj.“</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„To </w:t>
      </w:r>
      <w:r w:rsidRPr="00F3444E">
        <w:rPr>
          <w:rStyle w:val="FontStyle50"/>
          <w:rFonts w:ascii="Book Antiqua" w:hAnsi="Book Antiqua"/>
          <w:lang w:val="cs-CZ" w:eastAsia="cs-CZ"/>
        </w:rPr>
        <w:t xml:space="preserve">nesmíš </w:t>
      </w:r>
      <w:r w:rsidRPr="00F3444E">
        <w:rPr>
          <w:rStyle w:val="FontStyle47"/>
          <w:rFonts w:ascii="Book Antiqua" w:hAnsi="Book Antiqua"/>
          <w:lang w:val="cs-CZ" w:eastAsia="cs-CZ"/>
        </w:rPr>
        <w:t>udělat!“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„Proč ne?“ Znělo to podezíravě.</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„Nesnesla bych, kdyby se ti kvůli mně mělo něco stát.“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Chvíli na ni mlčky hleděl a pak vstal. „Pojď se mnou.“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Omráčená Serena ho následovala. Vůbec nic nechápala. Šel do své pracovny a vytáhl ze zamknuté zásuvky lesklé pouzdro. Uvnitř byla stříbrná pistole a Francis ji zručně nabil. „Jdeme.“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„Kam jdeme?“ zeptala se, když vcházeli do zahrady.</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„Chci ti ukázat, že se nemáš čeho bát.“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 rozhlédl po zahradě. „Kruci, není tady pořádný výhled.“</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„Podle mě je to moc hezká zahrada.“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Obešel řadu keřů. „Tam. Vidíš pod stromem ten rozkvetlý narcis?“</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„Ano.“ Květina byla vzdálená dobrých dvacet yardů a navíc ji stínily holé větve keře. Slunce se chýlilo k západu a začínalo se stmívat.</w:t>
      </w:r>
    </w:p>
    <w:p w:rsidR="00A06617" w:rsidRDefault="00A06617" w:rsidP="00312E79">
      <w:pPr>
        <w:pStyle w:val="Style33"/>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 xml:space="preserve">Francis zvedl paži, namířil a vystřelil. Žlutý květ padl k zemi. </w:t>
      </w:r>
    </w:p>
    <w:p w:rsidR="00A06617" w:rsidRPr="00F3444E" w:rsidRDefault="00A06617" w:rsidP="00312E79">
      <w:pPr>
        <w:pStyle w:val="Style33"/>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 xml:space="preserve">„To je </w:t>
      </w:r>
      <w:r w:rsidRPr="00F3444E">
        <w:rPr>
          <w:rStyle w:val="FontStyle50"/>
          <w:rFonts w:ascii="Book Antiqua" w:hAnsi="Book Antiqua"/>
          <w:lang w:val="cs-CZ" w:eastAsia="cs-CZ"/>
        </w:rPr>
        <w:t xml:space="preserve">hrozné! </w:t>
      </w:r>
      <w:r w:rsidRPr="00F3444E">
        <w:rPr>
          <w:rStyle w:val="FontStyle47"/>
          <w:rFonts w:ascii="Book Antiqua" w:hAnsi="Book Antiqua"/>
          <w:lang w:val="cs-CZ" w:eastAsia="cs-CZ"/>
        </w:rPr>
        <w:t>Jak jsi to mohl udělat?“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vybuchl smíchy. „Měla jsi obdivovat mé střelecké umění a přestat si o mě dělat starosti.“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znovu zadívala na padlý květ. „Ano, byla to dobrá rána, ale je mi líto té krásné květiny.“</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„Neboj se, za týden bude zahrada plná narcisů.“</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„Totéž bys mohl říct o lidech. Znamená to, že bys stejně snadno zabil i člověka?“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„Samozřejmě že ne.“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 byl bys schopen zabít člověka?“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Zamračil se. „Kdybych musel, tak ano. Byla by to moje povinnost. Ale zatím jsem nikoho nezabil, Sereno. Děláš si starosti o své bratry?“</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„Jsou v pořádku?“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„Já jsem jim v žádném případě neublížil. Ale divím se, že si kvůli nim děláš těžkou hlavu.“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„Nedělám,“ řekla, „ale nechci, abys je zabil. Dovedeš si představit ten skandál?“</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„Slibuji ti, že je nezabiji. Doufejme, že jim někdo řekne, jaký jsem střelec, a že nebudou dělat problémy…“</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Přerušil je mladý zahradník, který k nim běžel ze zadní části zahrady. „Kdo to vystřelil?“ Zabrzdil před nimi. „To jste vy, pane. Omlouvám se.“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já bych se ti měl omluvit, Cathere. Jen jsem něco předváděl lady Middlethorpeové. Tam vzadu je sestřelený narcis. Myslím, že by ho má žena chtěla.“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Mladý muž se nepatrně ušklíbl a odešel pro květinu.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řekla důrazným hlasem: „Jsem ráda, že nedojde k násilí. Nemám násilí ráda.“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 tom případě se shodneme.“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Otočila se k němu. „Ale nechystáš se mým bratrům zaplatit, že ne?“</w:t>
      </w:r>
    </w:p>
    <w:p w:rsidR="00A06617" w:rsidRDefault="00A06617" w:rsidP="00312E79">
      <w:pPr>
        <w:pStyle w:val="Style33"/>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„Ty nechceš, abych jim zaplatil?“ zeptal se zvědavě.</w:t>
      </w:r>
    </w:p>
    <w:p w:rsidR="00A06617" w:rsidRPr="00F3444E" w:rsidRDefault="00A06617" w:rsidP="00312E79">
      <w:pPr>
        <w:pStyle w:val="Style33"/>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 xml:space="preserve"> „Ne.“</w:t>
      </w:r>
    </w:p>
    <w:p w:rsidR="00A06617" w:rsidRPr="00F3444E" w:rsidRDefault="00A06617" w:rsidP="00312E79">
      <w:pPr>
        <w:pStyle w:val="Style33"/>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„Seš si tím jistá?“</w:t>
      </w:r>
    </w:p>
    <w:p w:rsidR="00A06617" w:rsidRPr="00F3444E" w:rsidRDefault="00A06617" w:rsidP="00312E79">
      <w:pPr>
        <w:pStyle w:val="Style33"/>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„Ano.“</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Chvíli se díval na pistoli a pak Sereně pohlédl do očí. „A co kdybych jim ty peníze chtěl dát?“</w:t>
      </w:r>
    </w:p>
    <w:p w:rsidR="00A06617" w:rsidRPr="00F3444E" w:rsidRDefault="00A06617" w:rsidP="00312E79">
      <w:pPr>
        <w:pStyle w:val="Style33"/>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Dívala se na něho. „Nic by se nezměnilo.“</w:t>
      </w:r>
    </w:p>
    <w:p w:rsidR="00A06617" w:rsidRPr="00F3444E" w:rsidRDefault="00A06617" w:rsidP="00312E79">
      <w:pPr>
        <w:pStyle w:val="Style33"/>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„Myslíš?“</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měla dojem, že každou chvíli zešílí, ale vtom se vrátil zahradník s narcisem v ruce. Podával jí ho a tvářil se, jako by si připadal hloupě, že jí nese tak poničený květ.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„Děkuji,“ řekla Serena a uvažovala, co bude s narcisem dělat, když měl stvol dlouhý jen několik centimetrů. Pokrčila rameny. „Půjdu ho dát do vody a navíc mi tu bez pláště začíná být zima.“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 usmál. „Promiň. Neuvědomil jsem si to. Rychle běž dovnitř a zahřej se.“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měla dojem, jako by mluvili dvěma rozdílnými jazyky. Na ničem se nedomluvili, ale nemohla s tím nic dělat.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 díval za odcházející manželkou a uvažoval, co má za lubem.</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Vtom si všiml, že zahradník pořád stojí vedle něho a nervózně přešlapuje z nohy na nohu. „Ještě něco, Cathere?“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„No… Omlouvám se, pane, ale myslíte, že byste mohl vaši ženu požádat, aby zavírala vrata? Pak nám tu pobíhají cizí psi. Někteří mohou být i nebezpeční.“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„Jistě. Nevěděl jsem, že používá zadní vchod.“</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„Dnes ráno vyběhla ven, když hledala své štěně, pane.“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„Ó, ano, už si vzpomínám.“ Francis zahradníka příliš pozorně neposlouchal. Stále musel myslet na rozhovor se Serenou. Nemohl uvěřit, že by jeho žena byla tak dobrá herečka a uměla zahrát naprostý nezájem o peníze. Zřejmě mu říkala pravdu a její bratři se ji opravdu pokoušeli vydírat.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Modlil se, aby to tak doopravdy bylo.</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Zahradník znovu promluvil. „A možná byste se mohl zmínit i před ostatními, pane. V poslední době sem pořád někdo chodí.“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Serenini bratři. „Bude lepší, když na ta vrata dáš pořádný zámek, Cathere. Sluhové, kteří vchod používají, mohou dostat klíč.“</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„Udělám to, pane.“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„Postarej se o to.“ Francis se otočil, ale až nyní mu došlo, co Cather říkal. „Kdo konkrétně byl v poslední době v zahradě?“</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„Dnes ráno jsem tu viděl vaši paní, pak tu byli ti dva pánové, se kterýma mluvila včera. A pak sem ještě chodí za lady Middlethorpeovou nějaký muž.“</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„Nějaký muž?“ Francis cítil, jak mu naskočila husí kůže.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„Ano, pane. Je dost vysoký a mohutný. Viděl jsem ho tu tak třikrát čtyřikrát.“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Francise napadaly další otázky, ale ovládl se. „Děkuji ti.“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Vrátil se do domu a cítil se, jako by dostal klackem po hlavě. Něco mu říkalo, že Cather se mu o těch příchozích zmínil úmyslně. Možná mu opravdu vadilo, že do zahrady pořád někdo chodí, a nebo se mu nelíbilo, že jeho pána někdo podvádí.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Ale pokud Cather nelhal – což bylo velmi nepravděpodobné –, Serena se sešla v zahradě s Charlesem Ferncliffem. A ne jednou. Francise napadlo, že asi stěží přijde na nějaké rozumné odůvodnění.</w:t>
      </w:r>
    </w:p>
    <w:p w:rsidR="00A06617" w:rsidRPr="00F3444E" w:rsidRDefault="00A06617" w:rsidP="004416A9">
      <w:pPr>
        <w:pageBreakBefore/>
        <w:widowControl/>
        <w:ind w:firstLine="0"/>
        <w:jc w:val="center"/>
        <w:rPr>
          <w:rFonts w:ascii="Book Antiqua" w:hAnsi="Book Antiqua"/>
        </w:rPr>
      </w:pPr>
      <w:r w:rsidRPr="00D3230F">
        <w:rPr>
          <w:rFonts w:ascii="Book Antiqua" w:hAnsi="Book Antiqua"/>
          <w:noProof/>
          <w:lang w:val="en-US" w:eastAsia="en-US"/>
        </w:rPr>
        <w:pict>
          <v:shape id="Obrázok 23" o:spid="_x0000_i1056" type="#_x0000_t75" style="width:273pt;height:24pt;visibility:visible">
            <v:imagedata r:id="rId40" o:title=""/>
          </v:shape>
        </w:pict>
      </w:r>
    </w:p>
    <w:p w:rsidR="00A06617" w:rsidRPr="00F3444E" w:rsidRDefault="00A06617" w:rsidP="00F3444E">
      <w:pPr>
        <w:pStyle w:val="Style4"/>
        <w:widowControl/>
        <w:jc w:val="both"/>
        <w:rPr>
          <w:rFonts w:ascii="Book Antiqua" w:hAnsi="Book Antiqua"/>
          <w:sz w:val="20"/>
          <w:szCs w:val="20"/>
        </w:rPr>
      </w:pPr>
    </w:p>
    <w:p w:rsidR="00A06617" w:rsidRDefault="00A06617" w:rsidP="00F3444E">
      <w:pPr>
        <w:pStyle w:val="Style4"/>
        <w:widowControl/>
        <w:jc w:val="both"/>
        <w:rPr>
          <w:rFonts w:ascii="Book Antiqua" w:hAnsi="Book Antiqua"/>
          <w:sz w:val="20"/>
          <w:szCs w:val="20"/>
        </w:rPr>
      </w:pPr>
    </w:p>
    <w:p w:rsidR="00A06617" w:rsidRPr="00F3444E" w:rsidRDefault="00A06617" w:rsidP="00F3444E">
      <w:pPr>
        <w:pStyle w:val="Style4"/>
        <w:widowControl/>
        <w:jc w:val="both"/>
        <w:rPr>
          <w:rFonts w:ascii="Book Antiqua" w:hAnsi="Book Antiqua"/>
          <w:sz w:val="20"/>
          <w:szCs w:val="20"/>
        </w:rPr>
      </w:pPr>
    </w:p>
    <w:p w:rsidR="00A06617" w:rsidRPr="00F3444E" w:rsidRDefault="00A06617" w:rsidP="004416A9">
      <w:pPr>
        <w:pStyle w:val="Style4"/>
        <w:widowControl/>
        <w:ind w:firstLine="0"/>
        <w:jc w:val="center"/>
        <w:rPr>
          <w:rStyle w:val="FontStyle46"/>
          <w:rFonts w:ascii="Book Antiqua" w:hAnsi="Book Antiqua"/>
          <w:spacing w:val="-50"/>
          <w:position w:val="-13"/>
          <w:lang w:val="cs-CZ" w:eastAsia="cs-CZ"/>
        </w:rPr>
      </w:pPr>
      <w:r w:rsidRPr="00F3444E">
        <w:rPr>
          <w:rStyle w:val="FontStyle46"/>
          <w:rFonts w:ascii="Book Antiqua" w:hAnsi="Book Antiqua"/>
          <w:spacing w:val="-50"/>
          <w:position w:val="-13"/>
          <w:lang w:val="cs-CZ" w:eastAsia="cs-CZ"/>
        </w:rPr>
        <w:t>19</w:t>
      </w:r>
    </w:p>
    <w:p w:rsidR="00A06617" w:rsidRPr="00F3444E" w:rsidRDefault="00A06617" w:rsidP="00F3444E">
      <w:pPr>
        <w:pStyle w:val="Style32"/>
        <w:widowControl/>
        <w:spacing w:line="240" w:lineRule="auto"/>
        <w:ind w:firstLine="284"/>
        <w:rPr>
          <w:rFonts w:ascii="Book Antiqua" w:hAnsi="Book Antiqua"/>
          <w:sz w:val="20"/>
          <w:szCs w:val="20"/>
        </w:rPr>
      </w:pPr>
    </w:p>
    <w:p w:rsidR="00A06617" w:rsidRPr="00F3444E" w:rsidRDefault="00A06617" w:rsidP="00F3444E">
      <w:pPr>
        <w:pStyle w:val="Style32"/>
        <w:widowControl/>
        <w:spacing w:line="240" w:lineRule="auto"/>
        <w:ind w:firstLine="284"/>
        <w:rPr>
          <w:rFonts w:ascii="Book Antiqua" w:hAnsi="Book Antiqua"/>
          <w:sz w:val="20"/>
          <w:szCs w:val="20"/>
        </w:rPr>
      </w:pP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Ať se Francis snažil sebevíc, žádné rozumné vysvětlení pro manželčino chování nevymyslel.</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Nejraději by šel za ní a vmetl jí obvinění do tváře, ale bál se, že by se přestal kontrolovat a řekl či udělal něco, čeho by později litoval. Měl chuť tu prolhanou zmiji uškrtit.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Kéž by si o tom mohl promluvit s Nicholasem, ale ani svému příteli se o svém podezření nezmínil a teď se mu do toho také nechtělo. Stejně nemůže nic změnit na faktu, že Serena a on jsou manželé. Nechtěl před svým přítelem vypadat jako naprostý blázen.</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 co to dítě, které Serena nosí?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zamířil do pracovny a sedl si za psací stůl. Mohl by ji hlídat a přinutit, aby se v budoucnosti chovala slušně. Překousl by všechno, ale musel by si být jistý, že to dítě je opravdu jeho.</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Ještě nedávno nepochyboval. Když byl se Serenou, odpřísáhl by, že by takové lži nebyla schopná. Je to opravdu tak, nebo ho jen ošálila svou krásou?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Vzpomněl si, jak mu jasně vyložila, co by s těmi kresbami provedl Allbright – takový plán by on nikdy nevymyslel.</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Nemohla zapřít, že je Allbrightová.</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Ale takhle to již dál nejde. Musí zjistit pravdu a otevřeně si se Serenou promluvit. Možná se jim podaří najít způsob, jak spolu žít.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Nejprve však musí najít Ferncliffa a zastavit ho. Pokud se mu při té příležitosti podaří zjistit, kdo je skutečným otcem Serenina dítěte, bude to ještě lepší.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Pak vyřídí Allbrightovy. Poslal jim stručnou zprávu, aby se dnes do zahrady neobtěžovali a že se s nimi zítra spojí.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Pokud opravdu chtějí deset tisíc liber, brzy zjistí, že nic nedostanou. A jestli si nepřestanou zahrávat, zničí je. Již nyní žijí na okraji společnosti. Pokud se Francis a Rebelové proti nim semknou, nikdy více se Allbrightové nezúčastní žádného honu a nevsadí si ve slušném podniku.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 pokud mu Tom Allbright bude dělat problémy, vyzve ho na souboj a zmrzačí ho. S potěšením.</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Co když však bratři Allbrightovi popřou, že by ho vydírali? V tom případě by to znamenalo, že se Serena snaží získat peníze pro svého milence. Přesněji pro muže, který je možná jejím milencem…</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Třeba ji Ferncliff také vydírá, napadla ho spásná myšlenka. Zní to pravděpodobně.</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Ale co může tak strašného Serena skrývat, že je ochotná zaplatit za mlčení deset tisíc liber?</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si schoval hlavu do dlaní a zasténal. Určitě se brzy zblázní.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Ozvalo se zaklepání a do pokoje vešla matka. „Něco se děje, synáčku?“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 postavil. „Nic zvláštního, mami. Chtěla jsi něco?“</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„Jen jsem chtěla potvrdit, že hned zítra ráno odjíždím na venkov. Mám něco zařídit?“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 myslím, že ne. Serena a já za tebou za pár týdnů přijedeme a zůstaneme až do narození dítěte.“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„Samozřejmě. Může to být příští dědic a ten by se měl narodit v našem rodinném sídle.“</w:t>
      </w:r>
    </w:p>
    <w:p w:rsidR="00A06617" w:rsidRPr="00F3444E" w:rsidRDefault="00A06617" w:rsidP="00312E79">
      <w:pPr>
        <w:pStyle w:val="Style19"/>
        <w:widowControl/>
        <w:jc w:val="both"/>
        <w:rPr>
          <w:rStyle w:val="FontStyle58"/>
          <w:rFonts w:ascii="Book Antiqua" w:hAnsi="Book Antiqua"/>
          <w:spacing w:val="0"/>
          <w:lang w:val="cs-CZ" w:eastAsia="cs-CZ"/>
        </w:rPr>
      </w:pPr>
      <w:r w:rsidRPr="00F3444E">
        <w:rPr>
          <w:rStyle w:val="FontStyle47"/>
          <w:rFonts w:ascii="Book Antiqua" w:hAnsi="Book Antiqua"/>
          <w:lang w:val="cs-CZ" w:eastAsia="cs-CZ"/>
        </w:rPr>
        <w:t>„</w:t>
      </w:r>
      <w:r w:rsidRPr="00F3444E">
        <w:rPr>
          <w:rStyle w:val="FontStyle58"/>
          <w:rFonts w:ascii="Book Antiqua" w:hAnsi="Book Antiqua"/>
          <w:spacing w:val="0"/>
          <w:lang w:val="cs-CZ" w:eastAsia="cs-CZ"/>
        </w:rPr>
        <w:t>Jistě.“</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Lady vdova se na syna přísně podívala. „Francisi, nemohu ignorovat fakt, že ty a Serena máte nějaké problémy. Chci ti jen říct, že není nad upřímnost. Lhaním se vše jen zhorší.“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 zasmál. „To jsi mi již říkala mnohokrát.“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Povzdechla si. „Ještě jsem chtěla dodat, že není snadné být za všech okolností upřímný.“</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Francise překvapilo, že matka udělala mírný ústupek od svých zásad. „Ne, není to snadné a nejsem si ani jistý, zda je to moudré.</w:t>
      </w:r>
    </w:p>
    <w:p w:rsidR="00A06617" w:rsidRPr="00F3444E" w:rsidRDefault="00A06617" w:rsidP="00312E79">
      <w:pPr>
        <w:pStyle w:val="Style33"/>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Copak neexistují pravdy, které jsou příliš bolestivé a člověk by se po nich neměl pídit?“</w:t>
      </w:r>
    </w:p>
    <w:p w:rsidR="00A06617" w:rsidRPr="00F3444E" w:rsidRDefault="00A06617" w:rsidP="00312E79">
      <w:pPr>
        <w:pStyle w:val="Style33"/>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„Opravdu si to myslíš?“</w:t>
      </w:r>
    </w:p>
    <w:p w:rsidR="00A06617" w:rsidRPr="00F3444E" w:rsidRDefault="00A06617" w:rsidP="00312E79">
      <w:pPr>
        <w:pStyle w:val="Style33"/>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„Jsem o tom téměř stoprocentně přesvědčen.“</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„Ale co se z takové lži postupem času stane? Určitě se jednou provalí.“</w:t>
      </w:r>
    </w:p>
    <w:p w:rsidR="00A06617" w:rsidRPr="00F3444E" w:rsidRDefault="00A06617" w:rsidP="00312E79">
      <w:pPr>
        <w:pStyle w:val="Style33"/>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„Já nevím,“ povzdechl si Francis. „Já vážně nevím.“</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Matka k němu přistoupila a položila mu ruku na rameno. „Chci ti jen říct, že se mi tvá manželka líbí. Zřejmě bych ti takovou nevěstu nikdy nevybrala, ale musím přiznat, že má dobré srdce a nechybí jí kuráž. Nedopusť, aby vás rozdělila pýcha a bláznovství.“ Políbila ho na tvář a odešla.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Pýcha a bláznovství. S těmi slovy neměl nejhorší podvod nic společného, ale Francise potěšilo, že matka změkla. Pokud se mu podaří z manželství zachránit aspoň něco, pak má ještě naději.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Matka měla pravdu. Pokud chce opravdu svoje manželství zachránit, nesmí se spokojit s ničím jiným než s holou pravdou.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Pr>
          <w:rStyle w:val="FontStyle47"/>
          <w:rFonts w:ascii="Book Antiqua" w:hAnsi="Book Antiqua"/>
          <w:lang w:val="cs-CZ" w:eastAsia="cs-CZ"/>
        </w:rPr>
        <w:t xml:space="preserve">Nechal </w:t>
      </w:r>
      <w:r w:rsidRPr="00F3444E">
        <w:rPr>
          <w:rStyle w:val="FontStyle47"/>
          <w:rFonts w:ascii="Book Antiqua" w:hAnsi="Book Antiqua"/>
          <w:lang w:val="cs-CZ" w:eastAsia="cs-CZ"/>
        </w:rPr>
        <w:t>Sereně zprávu, že se vrátí v sedm, a vydal se zjistit, jak pokračuje hon na Ferncliffa.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se blížil k belcravenskému paláci, potkal Luciena, který měl namířeno k Nicholasovi. Francis se k němu přidal. U Nicholase byl už Hal a Steve a tentokrát i Blanche.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„Ty jsi s sebou nepřivedl svoji ženu?“ řekla na uvítanou. „Chtěla jsem ji poznat.“</w:t>
      </w:r>
    </w:p>
    <w:p w:rsidR="00A06617" w:rsidRPr="00F3444E" w:rsidRDefault="00A06617" w:rsidP="00312E79">
      <w:pPr>
        <w:pStyle w:val="Style33"/>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„Tak proč se někdy nestavíš?“</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„Francisi, měj rozum. Tolik jste se snažili zakrýt její minulost a teď by ji měl navštěvovat někdo tak podezřelý jako já.“</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„Nebyla bys tak podezřelá,“ prohodil Hal klidným hlasem, „kdyby sis mě vzala.“</w:t>
      </w:r>
    </w:p>
    <w:p w:rsidR="00A06617" w:rsidRPr="00F3444E" w:rsidRDefault="00A06617" w:rsidP="00312E79">
      <w:pPr>
        <w:pStyle w:val="Style33"/>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„Nesmysl,“ řekla Blanche.</w:t>
      </w:r>
    </w:p>
    <w:p w:rsidR="00A06617" w:rsidRPr="00F3444E" w:rsidRDefault="00A06617" w:rsidP="00312E79">
      <w:pPr>
        <w:pStyle w:val="Style33"/>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„A navíc bys pak mohla navštěvovat naše nóbl přátele.“</w:t>
      </w:r>
    </w:p>
    <w:p w:rsidR="00A06617" w:rsidRPr="00F3444E" w:rsidRDefault="00A06617" w:rsidP="00312E79">
      <w:pPr>
        <w:pStyle w:val="Style33"/>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„O tom pochybuji. Francisova matka by z mé návštěvy určitě radost neměla.“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„Už změkla,“ odvětil Francis. „Mimochodem, já si také myslím, že by sis měla Hala vzít.“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„Všichni si to myslíme,“ ozval se Nicholas, „ale chudák Blanche je příliš nesmělá na to, aby se k někomu uvázala.“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Blanche ho obdařila zdrcujícím pohledem, ale Francise to pobavilo. Nicholas si až dosud udržoval od Halovy snahy dovést Blanche k oltáři odstup. Pokud se nyní rozhodl změnit názor, mohlo by to být ještě zajímavé.</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Nicholas se však obrátil k němu. „Proč jsi mi neřekl, že se tě Serenini bratři pokoušejí vydírat?“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„Nepokoušejí se vydírat mě, ale Serenu,“ opravil ho Francis. „Jak to víš?“</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„Tvá žena to řekla Eleanor.“</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 na Nicholasovu manželku tázavě podíval. „To by mě zajímalo, proč to udělala.“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Eleanor mu odpověděla. „Zřejmě proto, aby mi objasnila, proč není štěstím bez sebe. Obávám se, že jsem jí právě vypočítávala všechny tvé klady.“</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 ona na žádný nemohla přijít.“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 zakroutila Eleanor hlavou. „Ví, jaké štěstí ji potkalo, ale nemůže se tvářit, jako by žádné problémy neexistovaly. Myslím, že by jí velice pomohlo, kdybys je vyřešil.“</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„Přesně to jsem měl v plánu,“ odvětil Francis. „Jsem rozhodnut najít Ferncliffa a zastrašit Allbrightovy.“ Stále se však nezmínil o svém podezření týkající se Serenina těhotenství.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„Výborně,“ ozval se Nicholas. „Ferncliff už u Simmonse nebydlí.“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 posadil. „Jak jsi to zjistil?“</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„Poslal jsem tam Steva. Určitě si pamatuješ, že měl pro něho ten starý tyran slabost. Brzy roztál a prozradil Stevovi, že v ten den, kdy jste s Lucienem vnikli do domu, nebyl Ferncliff doma a někdo ho varoval, aby se tam již nevracel. Mimochodem jak Simmons, tak Ferncliff se domnívají, že jsi mu chtěl ublížit.“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„Nikdo by se mi nemohl divit. Co může očekávat, když obtěžuje ženy?“</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Stephen Ball se vložil do diskuze. „Simmons si myslí, že je Ferncliff nevinný. Nevěděl sice, oč přesně jde, ale domnívá se, že se jedná o osobní záležitost mezi tebou a Ferncliffem, a za špatného považuje jednoznačně tebe. Jen se utvrdil ve svém názoru, že Rebelové jsou nebezpeční lumpové. Musel jsem si vyslechnout přednášku na téma: </w:t>
      </w:r>
      <w:r w:rsidRPr="00F3444E">
        <w:rPr>
          <w:rStyle w:val="FontStyle50"/>
          <w:rFonts w:ascii="Book Antiqua" w:hAnsi="Book Antiqua"/>
          <w:lang w:val="cs-CZ" w:eastAsia="cs-CZ"/>
        </w:rPr>
        <w:t xml:space="preserve">Každý člověk je jako společnost, kterou vyhledává.“ </w:t>
      </w:r>
      <w:r w:rsidRPr="00F3444E">
        <w:rPr>
          <w:rStyle w:val="FontStyle47"/>
          <w:rFonts w:ascii="Book Antiqua" w:hAnsi="Book Antiqua"/>
          <w:lang w:val="cs-CZ" w:eastAsia="cs-CZ"/>
        </w:rPr>
        <w:t>Smutně se usmál. „V řečtině.“</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„Osobní záležitost? Nikdy jsem se </w:t>
      </w:r>
      <w:r w:rsidRPr="00F3444E">
        <w:rPr>
          <w:rStyle w:val="FontStyle47"/>
          <w:rFonts w:ascii="Book Antiqua" w:hAnsi="Book Antiqua"/>
          <w:lang w:eastAsia="cs-CZ"/>
        </w:rPr>
        <w:t>s</w:t>
      </w:r>
      <w:r w:rsidRPr="00F3444E">
        <w:rPr>
          <w:rStyle w:val="FontStyle47"/>
          <w:rFonts w:ascii="Book Antiqua" w:hAnsi="Book Antiqua"/>
          <w:lang w:val="cs-CZ" w:eastAsia="cs-CZ"/>
        </w:rPr>
        <w:t> tím člověkem nesetkal!“</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Nicholas řekl: „Kdyby byl Ferncliff opravdu vyděrač, určitě by se </w:t>
      </w:r>
      <w:r w:rsidRPr="00F3444E">
        <w:rPr>
          <w:rStyle w:val="FontStyle47"/>
          <w:rFonts w:ascii="Book Antiqua" w:hAnsi="Book Antiqua"/>
          <w:lang w:eastAsia="cs-CZ"/>
        </w:rPr>
        <w:t>s</w:t>
      </w:r>
      <w:r w:rsidRPr="00F3444E">
        <w:rPr>
          <w:rStyle w:val="FontStyle47"/>
          <w:rFonts w:ascii="Book Antiqua" w:hAnsi="Book Antiqua"/>
          <w:lang w:val="cs-CZ" w:eastAsia="cs-CZ"/>
        </w:rPr>
        <w:t> tím nesvěřil svému starému příteli. Každopádně jsme zase na začátku a hledáme jehlu v kupce sena.“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si uvědomoval, že by se měl zmínit o Ferncliffově zvyku procházet se v jeho zahradě, ale neudělal to. Rebelové si již Serenu oblíbili. Pokud se opravdu něčeho dopustila, poví jim to, až si tím bude stoprocentně jistý.</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„A teď nám řekni,“ pokračoval Nicholas, „co plánuješ udělat </w:t>
      </w:r>
      <w:r w:rsidRPr="00F3444E">
        <w:rPr>
          <w:rStyle w:val="FontStyle47"/>
          <w:rFonts w:ascii="Book Antiqua" w:hAnsi="Book Antiqua"/>
          <w:lang w:eastAsia="cs-CZ"/>
        </w:rPr>
        <w:t>s</w:t>
      </w:r>
      <w:r w:rsidRPr="00F3444E">
        <w:rPr>
          <w:rStyle w:val="FontStyle47"/>
          <w:rFonts w:ascii="Book Antiqua" w:hAnsi="Book Antiqua"/>
          <w:lang w:val="cs-CZ" w:eastAsia="cs-CZ"/>
        </w:rPr>
        <w:t> Allbrightovými?“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„Nejraději bych jim připravil pekelná muka. To však bohužel není možné, koneckonců jsou to bratři mé ženy. Domnívám se, že bude stačit, když na ně zatlačím z moci svého postavení. Chci je pořádně vystrašit.“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„To by mohlo fungovat. Co kdyby ses toho ujal společně </w:t>
      </w:r>
      <w:r w:rsidRPr="00F3444E">
        <w:rPr>
          <w:rStyle w:val="FontStyle47"/>
          <w:rFonts w:ascii="Book Antiqua" w:hAnsi="Book Antiqua"/>
          <w:lang w:eastAsia="cs-CZ"/>
        </w:rPr>
        <w:t>s</w:t>
      </w:r>
      <w:r w:rsidRPr="00F3444E">
        <w:rPr>
          <w:rStyle w:val="FontStyle47"/>
          <w:rFonts w:ascii="Book Antiqua" w:hAnsi="Book Antiqua"/>
          <w:lang w:val="cs-CZ" w:eastAsia="cs-CZ"/>
        </w:rPr>
        <w:t xml:space="preserve"> Lucienem? Jste dva nejvýše postavení šlechtici, které mezi sebou máme. Na vyjednávání se Simmonsem jste se příliš nehodili, ale </w:t>
      </w:r>
      <w:r w:rsidRPr="00F3444E">
        <w:rPr>
          <w:rStyle w:val="FontStyle47"/>
          <w:rFonts w:ascii="Book Antiqua" w:hAnsi="Book Antiqua"/>
          <w:lang w:eastAsia="cs-CZ"/>
        </w:rPr>
        <w:t>s</w:t>
      </w:r>
      <w:r w:rsidRPr="00F3444E">
        <w:rPr>
          <w:rStyle w:val="FontStyle47"/>
          <w:rFonts w:ascii="Book Antiqua" w:hAnsi="Book Antiqua"/>
          <w:lang w:val="cs-CZ" w:eastAsia="cs-CZ"/>
        </w:rPr>
        <w:t xml:space="preserve"> Allbrightovými si určitě poradíte. Mimochodem, ubytovali se v hostinci </w:t>
      </w:r>
      <w:r w:rsidRPr="00F3444E">
        <w:rPr>
          <w:rStyle w:val="FontStyle47"/>
          <w:rFonts w:ascii="Book Antiqua" w:hAnsi="Book Antiqua"/>
          <w:lang w:eastAsia="cs-CZ"/>
        </w:rPr>
        <w:t>U</w:t>
      </w:r>
      <w:r w:rsidRPr="00F3444E">
        <w:rPr>
          <w:rStyle w:val="FontStyle47"/>
          <w:rFonts w:ascii="Book Antiqua" w:hAnsi="Book Antiqua"/>
          <w:lang w:val="cs-CZ" w:eastAsia="cs-CZ"/>
        </w:rPr>
        <w:t> žezla. Nahlásili se tam pod pravými jmény, takže nám nedalo moc práce je objevit.“</w:t>
      </w:r>
    </w:p>
    <w:p w:rsidR="00A06617" w:rsidRDefault="00A06617" w:rsidP="00312E79">
      <w:pPr>
        <w:pStyle w:val="Style32"/>
        <w:widowControl/>
        <w:spacing w:line="240" w:lineRule="auto"/>
        <w:ind w:firstLine="284"/>
        <w:rPr>
          <w:rFonts w:ascii="Book Antiqua" w:hAnsi="Book Antiqua"/>
          <w:sz w:val="20"/>
          <w:szCs w:val="20"/>
        </w:rPr>
      </w:pPr>
    </w:p>
    <w:p w:rsidR="00A06617" w:rsidRPr="00F3444E" w:rsidRDefault="00A06617" w:rsidP="00312E79">
      <w:pPr>
        <w:pStyle w:val="Style32"/>
        <w:widowControl/>
        <w:spacing w:line="240" w:lineRule="auto"/>
        <w:ind w:firstLine="284"/>
        <w:rPr>
          <w:rFonts w:ascii="Book Antiqua" w:hAnsi="Book Antiqua"/>
          <w:sz w:val="20"/>
          <w:szCs w:val="20"/>
        </w:rPr>
      </w:pP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Lady Middlethorpeová vdova přijala pozvání na večeři od své sestry a od hraběnky Cawleové. Uvědomovala si, že nastal čas, aby je seznámila se svou složitou situací, a doufala, že jí pomohou. Zachvěla se, když si představila, jak jim povídá o svém pošetilém chování, ale na zbabělost teď nebyla vhodná doba.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Cordelie doufala, že se jí dostane rady a snad i podpory, ale především chápala dnešní přiznání jako předpremiéru nepříjemného úkolu, který ji čeká. Bude muset své hloupé </w:t>
      </w:r>
      <w:r w:rsidRPr="00F3444E">
        <w:rPr>
          <w:rStyle w:val="FontStyle47"/>
          <w:rFonts w:ascii="Book Antiqua" w:hAnsi="Book Antiqua"/>
          <w:lang w:eastAsia="cs-CZ"/>
        </w:rPr>
        <w:t>– </w:t>
      </w:r>
      <w:r w:rsidRPr="00F3444E">
        <w:rPr>
          <w:rStyle w:val="FontStyle47"/>
          <w:rFonts w:ascii="Book Antiqua" w:hAnsi="Book Antiqua"/>
          <w:lang w:val="cs-CZ" w:eastAsia="cs-CZ"/>
        </w:rPr>
        <w:t>a vlastně i nebezpečné </w:t>
      </w:r>
      <w:r w:rsidRPr="00F3444E">
        <w:rPr>
          <w:rStyle w:val="FontStyle47"/>
          <w:rFonts w:ascii="Book Antiqua" w:hAnsi="Book Antiqua"/>
          <w:lang w:eastAsia="cs-CZ"/>
        </w:rPr>
        <w:t>– </w:t>
      </w:r>
      <w:r w:rsidRPr="00F3444E">
        <w:rPr>
          <w:rStyle w:val="FontStyle47"/>
          <w:rFonts w:ascii="Book Antiqua" w:hAnsi="Book Antiqua"/>
          <w:lang w:val="cs-CZ" w:eastAsia="cs-CZ"/>
        </w:rPr>
        <w:t>konání objasnit svému synovi a milenci.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Při té představě ji úplně přešla chuť na večeři.</w:t>
      </w:r>
    </w:p>
    <w:p w:rsidR="00A06617" w:rsidRPr="00F3444E" w:rsidRDefault="00A06617" w:rsidP="00312E79">
      <w:pPr>
        <w:widowControl/>
        <w:jc w:val="both"/>
        <w:rPr>
          <w:rFonts w:ascii="Book Antiqua" w:hAnsi="Book Antiqua"/>
          <w:sz w:val="20"/>
          <w:szCs w:val="20"/>
        </w:rPr>
      </w:pPr>
    </w:p>
    <w:p w:rsidR="00A06617" w:rsidRPr="00F3444E" w:rsidRDefault="00A06617" w:rsidP="00312E79">
      <w:pPr>
        <w:widowControl/>
        <w:jc w:val="both"/>
        <w:rPr>
          <w:rFonts w:ascii="Book Antiqua" w:hAnsi="Book Antiqua"/>
          <w:sz w:val="2"/>
          <w:szCs w:val="2"/>
        </w:rPr>
      </w:pPr>
    </w:p>
    <w:p w:rsidR="00A06617" w:rsidRDefault="00A06617" w:rsidP="00312E79">
      <w:pPr>
        <w:pStyle w:val="Style32"/>
        <w:widowControl/>
        <w:spacing w:line="240" w:lineRule="auto"/>
        <w:ind w:firstLine="0"/>
        <w:jc w:val="center"/>
        <w:rPr>
          <w:rStyle w:val="FontStyle47"/>
          <w:rFonts w:ascii="Book Antiqua" w:hAnsi="Book Antiqua"/>
          <w:lang w:val="cs-CZ" w:eastAsia="cs-CZ"/>
        </w:rPr>
      </w:pPr>
      <w:r w:rsidRPr="00D3230F">
        <w:rPr>
          <w:rStyle w:val="FontStyle47"/>
          <w:rFonts w:ascii="Book Antiqua" w:hAnsi="Book Antiqua"/>
          <w:noProof/>
          <w:lang w:val="en-US" w:eastAsia="en-US"/>
        </w:rPr>
        <w:pict>
          <v:shape id="Obrázok 32" o:spid="_x0000_i1057" type="#_x0000_t75" style="width:9pt;height:10.5pt;visibility:visible">
            <v:imagedata r:id="rId41" o:title=""/>
          </v:shape>
        </w:pict>
      </w:r>
      <w:r>
        <w:rPr>
          <w:rStyle w:val="FontStyle47"/>
          <w:rFonts w:ascii="Book Antiqua" w:hAnsi="Book Antiqua"/>
          <w:lang w:val="cs-CZ" w:eastAsia="cs-CZ"/>
        </w:rPr>
        <w:t xml:space="preserve"> </w:t>
      </w:r>
      <w:r w:rsidRPr="00D3230F">
        <w:rPr>
          <w:rStyle w:val="FontStyle47"/>
          <w:rFonts w:ascii="Book Antiqua" w:hAnsi="Book Antiqua"/>
          <w:noProof/>
          <w:lang w:val="en-US" w:eastAsia="en-US"/>
        </w:rPr>
        <w:pict>
          <v:shape id="Obrázok 33" o:spid="_x0000_i1058" type="#_x0000_t75" style="width:9pt;height:9pt;visibility:visible">
            <v:imagedata r:id="rId42" o:title=""/>
          </v:shape>
        </w:pict>
      </w:r>
      <w:r>
        <w:rPr>
          <w:rStyle w:val="FontStyle47"/>
          <w:rFonts w:ascii="Book Antiqua" w:hAnsi="Book Antiqua"/>
          <w:lang w:val="cs-CZ" w:eastAsia="cs-CZ"/>
        </w:rPr>
        <w:t xml:space="preserve"> </w:t>
      </w:r>
      <w:r w:rsidRPr="00D3230F">
        <w:rPr>
          <w:rStyle w:val="FontStyle47"/>
          <w:rFonts w:ascii="Book Antiqua" w:hAnsi="Book Antiqua"/>
          <w:noProof/>
          <w:lang w:val="en-US" w:eastAsia="en-US"/>
        </w:rPr>
        <w:pict>
          <v:shape id="Obrázok 31" o:spid="_x0000_i1059" type="#_x0000_t75" style="width:10.5pt;height:9.75pt;visibility:visible">
            <v:imagedata r:id="rId43" o:title=""/>
          </v:shape>
        </w:pict>
      </w:r>
    </w:p>
    <w:p w:rsidR="00A06617" w:rsidRDefault="00A06617" w:rsidP="00312E79">
      <w:pPr>
        <w:pStyle w:val="Style32"/>
        <w:widowControl/>
        <w:spacing w:line="240" w:lineRule="auto"/>
        <w:ind w:firstLine="284"/>
        <w:rPr>
          <w:rStyle w:val="FontStyle47"/>
          <w:rFonts w:ascii="Book Antiqua" w:hAnsi="Book Antiqua"/>
          <w:lang w:val="cs-CZ" w:eastAsia="cs-CZ"/>
        </w:rPr>
      </w:pP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byla sama ve své ložnici v domě na Hertford Street a právě dávala do vázy osamocený narcis. Okamžitě na ni padla sentimentální nálada. Nelíbilo se jí, že si Francis vybral za terč nevinný kvítek. Musela si však přiznat, že na něm bylo něco vzrušujícího, když napřáhl paži a zamířil. Musela na něho pořád myslet a srdce jí bušilo rychleji než normálně. Natahovala uši po každém zvuku, který by mohl signalizovat manželův návrat.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Kéž by doopravdy věděla, co k ní Francis cítí! Když souhlasila se svatbou, nedoufala v nic jiného než v respekt a slušné chování. Teď chtěla víc.</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 dobře vychovaného muže se však dalo jen stěží rozeznat, co je zdvořilost a co jsou opravdové city. Vždy se k ní choval zdvořile, ale když si nasadil ledovou masku, Serena uvažovala, jestli ji vůbec má Francis rád, o lásce nemluvě.</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Škoda že se okamžitě museli zapojit do hektického společenského života. Samozřejmě to bylo nezbytné, pokud chtěli předejít skandálu, ale zároveň to znamenalo, že na sebe neměli příliš času. Teď neměla na mysli milování – i když ani v posteli spolu mnoho času netrávili –, ale fakt, že si spolu přes den nemohli v klidu promluvit. Už jí bylo jasné, proč stále více novomanželů odjíždí na svatební cestu. Aspoň mají soukromí a mohou si na sebe zvyknout.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Ještě štěstí že dnes budou večeřet sami. To by mohla být příležitost ke sblížení.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Právě přemýšlela, co si vezme večer na sebe – zda společenské, nebo neformální šaty –, když vtom jí sluha doručil balíček.</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okamžitě poznala bratrovo kostrbaté písmo a cítila pokušení hodit balíček přímo do ohně. Nakonec to však nezvládla. Vypadalo to, že je v něm nějaká krabička. Co teď?</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Rozlomila pečeť. V balíčku byla do dopisu zabalená tepaná tabatěrka. Serena poznala majetek svého prvního manžela, ale nechápala, proč jí to Tom posílá. Stříbrná tabatěrka měla hodnotu několika guineí.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Očekávala nepříjemné překvapení a opatrně otevřela víčko. Krabička byla prázdná. Serena se zamyšleně podívala před sebe. Co to má znamenat? Vtom jí pohled sklouzl na spodní stranu víčka.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Pane na nebi!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Do spodní strany víčka byla zapracována pečlivě vyvedená miniatura jedné z vulgárních kreseb. Serena překvapením otevřela ústa. Představila si Matthewa, jak seděl v salonu a otevíral tabatěrku, aby si vzal ždibec tabáku. Když se na ni přes stůl usmíval, nemohla tušit, že se právě díval na její podobiznu vyvedenou v kompromitující situaci.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Jestli existuje spravedlnost, pak se teď určitě smaží v pekle.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Vybavila si, jak pro tuto kresbu pózovala. Malíř Beehan ji požádal, aby si lehla na pohovku a obrátila se na břicho. Opírala se o lokty a hlavu si položila do dlaní. Viděla výsledek jeho snažení a jeho obrázek se jí moc líbil. Vypadala jako mladá dívka oddávající se příjemnému snění.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Konečná kresba se však od původní velice lišila. Serena na ní byla nahá, ozdobená jen svými šperky – těmi, které dostala od Matthewa. Malíř zkrátil lenošku, takže klečela na zemi a zezadu si ji bral nějaký muž. V ruce držel bičík a šrámy na její kůži napovídaly, že ho nedlouho předtím použil. Serena – tedy žena na té kresbě, protože to v žádném případě nebyla ona – se usmívala a vypadala velmi spokojeně.</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vyškrábla papír z tabatěrky a hodila ho do ohně. Okamžitě vzplál a vyletěl komínem nahoru, ale strach Serenu neopustil. Co by se stalo, kdyby lidé ty kresby uviděli?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Rychle přelétla dopis.</w:t>
      </w:r>
    </w:p>
    <w:p w:rsidR="00A06617" w:rsidRPr="00F3444E" w:rsidRDefault="00A06617" w:rsidP="00312E79">
      <w:pPr>
        <w:pStyle w:val="Style13"/>
        <w:widowControl/>
        <w:spacing w:line="240" w:lineRule="auto"/>
        <w:ind w:firstLine="284"/>
        <w:rPr>
          <w:rFonts w:ascii="Book Antiqua" w:hAnsi="Book Antiqua"/>
          <w:sz w:val="20"/>
          <w:szCs w:val="20"/>
        </w:rPr>
      </w:pPr>
    </w:p>
    <w:p w:rsidR="00A06617" w:rsidRPr="00F3444E" w:rsidRDefault="00A06617" w:rsidP="00312E79">
      <w:pPr>
        <w:pStyle w:val="Style13"/>
        <w:widowControl/>
        <w:spacing w:line="240" w:lineRule="auto"/>
        <w:ind w:firstLine="284"/>
        <w:rPr>
          <w:rStyle w:val="FontStyle50"/>
          <w:rFonts w:ascii="Book Antiqua" w:hAnsi="Book Antiqua"/>
          <w:lang w:val="cs-CZ" w:eastAsia="cs-CZ"/>
        </w:rPr>
      </w:pPr>
      <w:r w:rsidRPr="00F3444E">
        <w:rPr>
          <w:rStyle w:val="FontStyle50"/>
          <w:rFonts w:ascii="Book Antiqua" w:hAnsi="Book Antiqua"/>
          <w:lang w:val="cs-CZ" w:eastAsia="cs-CZ"/>
        </w:rPr>
        <w:t>Serry, už jsi zapomněla, oč hrajeme? Posílám ti něco, co ti určitě osvěží paměť. Klidně to znič, jestli chceš, mám ještě pořádnou zásobu, jak jistě víš. Ale možná by byla škoda, kdyby ses toho zbavila. Co kdybys tento balíček předala svému manželovi jako dárek? Úplně jsem odrovnal dvě kurvičky poté, co jsem si prohlédl všechny ty pěkné obrázky.</w:t>
      </w:r>
    </w:p>
    <w:p w:rsidR="00A06617" w:rsidRPr="00F3444E" w:rsidRDefault="00A06617" w:rsidP="00312E79">
      <w:pPr>
        <w:pStyle w:val="Style13"/>
        <w:widowControl/>
        <w:spacing w:line="240" w:lineRule="auto"/>
        <w:ind w:firstLine="284"/>
        <w:rPr>
          <w:rStyle w:val="FontStyle50"/>
          <w:rFonts w:ascii="Book Antiqua" w:hAnsi="Book Antiqua"/>
          <w:lang w:val="cs-CZ" w:eastAsia="cs-CZ"/>
        </w:rPr>
      </w:pPr>
      <w:r w:rsidRPr="00F3444E">
        <w:rPr>
          <w:rStyle w:val="FontStyle50"/>
          <w:rFonts w:ascii="Book Antiqua" w:hAnsi="Book Antiqua"/>
          <w:lang w:val="cs-CZ" w:eastAsia="cs-CZ"/>
        </w:rPr>
        <w:t>Ale teď vážně. Začneme se šperky. Dones mi je do hostince U žezla, a já ti za ně dám polovinu kreseb. Za tu cenu je to skoro zadarmo.</w:t>
      </w:r>
    </w:p>
    <w:p w:rsidR="00A06617" w:rsidRDefault="00A06617" w:rsidP="00312E79">
      <w:pPr>
        <w:pStyle w:val="Style13"/>
        <w:widowControl/>
        <w:spacing w:line="240" w:lineRule="auto"/>
        <w:ind w:firstLine="284"/>
        <w:rPr>
          <w:rStyle w:val="FontStyle50"/>
          <w:rFonts w:ascii="Book Antiqua" w:hAnsi="Book Antiqua"/>
          <w:lang w:val="cs-CZ" w:eastAsia="cs-CZ"/>
        </w:rPr>
      </w:pPr>
      <w:r w:rsidRPr="00F3444E">
        <w:rPr>
          <w:rStyle w:val="FontStyle50"/>
          <w:rFonts w:ascii="Book Antiqua" w:hAnsi="Book Antiqua"/>
          <w:lang w:val="cs-CZ" w:eastAsia="cs-CZ"/>
        </w:rPr>
        <w:t>Pokud mi nezaplatíš do půl sedmé dnešního večera, svěřím ty kresby jednomu známému tiskaři. Už se nemůže dočkat, až je začne vyrývat.</w:t>
      </w:r>
    </w:p>
    <w:p w:rsidR="00A06617" w:rsidRPr="00F3444E" w:rsidRDefault="00A06617" w:rsidP="00312E79">
      <w:pPr>
        <w:pStyle w:val="Style13"/>
        <w:widowControl/>
        <w:spacing w:line="240" w:lineRule="auto"/>
        <w:ind w:firstLine="284"/>
        <w:rPr>
          <w:rStyle w:val="FontStyle50"/>
          <w:rFonts w:ascii="Book Antiqua" w:hAnsi="Book Antiqua"/>
          <w:lang w:val="cs-CZ" w:eastAsia="cs-CZ"/>
        </w:rPr>
      </w:pP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hodila dopis do krbu, ale tím nebezpečí nepominulo. Pane Bože, už je skoro pět hodin!</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Nutně potřebovala Francise. Kde je? Proč jí neřekl, kam jde?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Proč se jí nesvěřil se svým plánem, jak naložit s jejími bratry? Je zřejmé, že je jednoduše ignoroval, a tohle je výsledek!</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Zazvonila na sluhu a napsala Francisovi vzkaz, aby se okamžitě vrátil domu. Přikázala sluhovi, aby jej donesl do Belcravenu, kde se její manžel pravděpodobně zdržoval.</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neklidně přecházela po pokoji a modlila se, aby Francis dorazil co nejdříve.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 patnáct minut byl sluha zpátky. Vikomta v domě bohužel nezastihl. Nabídl se, že obejde kluby, ale Serena ho odmítla. To by mohlo trvat věčnost a jí už zbývá jen hodina.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Až nyní si Serena uvědomila, proč jí hostinec U žezla připadal tak povědomý. Přesně tam se skrýval pod cizím jménem Charles Ferncliff. Dostala nápad, ale bude ho muset zrealizovat co nejdříve.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Pokusí se ty kresby ukrást, ale pro jistotu si s sebou vezme i šperky. Kdyby se schylovalo ke katastrofě, aspoň bude mít čím zaplatit.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Rychle vběhla do svého pokoje, vytáhla ze zásuvky pouzdro se šperky a oblékla si plášť. Jak se však dostane do hostince U žezla? Venku již byla tma.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Vrátila se dolů a poručila Dibbertovi, aby jí rychle sehnal drožku. „Jistě, paní. Přejete si, aby vás doprovázel sluha?“ Vyslovil to jako otázku, ale byl to spíše rozkaz.</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„Ano,“ odpověděla Serena. Sluha se jí může hodit. V domě byli dva muži, kteří byli pověřováni doprovázet panstvo. Serenu potěšilo, když viděla, že s ní půjde ten větší a silnější. Kéž by mu mohla říct, aby si s sebou vzal zbraň, ale nechtěla vzbudit podezření.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Slunce již dávno zapadlo a Serena byla ráda, že ulice v této části města osvětlovaly plynové lampy. Cítila se bezpečněji. Ulevilo se jí, když zjistila, že hostinec U žezla není příliš vzdálen od Francisova domu a nachází se ve slušné čtvrti. Trošku se uklidnila. V doprovodu sluhy vstoupila do hostince a zeptala se na pana Lowdena.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Komorná ji poslala do prvního patra, číslo dveří osm. Serena přikázala sluhovi, aby na ni počkal v hale, a zamířila ke schodišti. Prudce zabrzdila, když zaslechla známý hlas.</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Will.</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Zřejmě je ve výčepu.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přikradla ke dveřím a nahlédla do místnosti s nízkým stropem. Vzduch byl plný kouře, ale přesto Willa zahlédla u baru. Popíjel pivo a s někým si povídal. Tom je tam také? To by jí hodně pomohlo… Ale bohužel ho nikde neviděla.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Pravděpodobně na ni čeká v pokoji.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Zastavila procházejícího pikolíka a zeptala se ho, ve kterém pokoji bydlí sir Thomas Allbright se svým bratrem. „Číslo jedenáct a dvanáct, paní.“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stoupala po schodech nahoru a přemítala, jestli jí Willova přítomnost u pípy pomůže, nebo uškodí. Nakonec došla k názoru, že jí může jedině pomoci, když jí Will nebude stát v cestě.</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Zaklepala na dveře číslo osm.</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Pan Ferncliff opatrně otevřel, a když ji spatřil, překvapeně vykulil oči. Serena rychle vklouzla dovnitř. Nechtěla riskovat, že ji někdo uvidí.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„Lady Middlethorpeová, co tu děláte?“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poplašeně rozhlížela kolem sebe. Z vlastní zkušenosti se domnívala, že lidé bydlící v hostinci mají k dispozici salon a ložnici. Pan Ferncliff se zřejmě z ekonomických důvodů rozhodl jen pro jednu místnost.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 Serena se ocitla v jeho ložnici.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Snažila se na to nemyslet. „Přišla jsem vás požádat o pomoc, pane Ferncliffe. Pokud mi pomůžete, pokusím se nějak vyřešit váš problém týkající se sňatku s Francisovou matkou.“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zní lákavě,“ řekl Ferncliff, ale díval se na ni poněkud podezíravě. „Co chcete, abych udělal?“</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neudržela a začala nervózně pochodovat po pokoji. Měla strach, ale na druhé straně byla ráda, že konečně něco dělá. „Mí bratři bydlí v tomto hostinci. Mají u sebe pár kreseb, na kterých jsem vyobrazená, a já chci ty kresby zničit. Musím jim je ukrást z pokoje a stihnout to do půl sedmé.“</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Vypadal šokovaně a vlastně nebylo divu. Vytáhl hodinky. „Je půl šesté pryč, lady Middlethorpeová! Navíc se domnívám, že by tu záležitost měl vyřídit váš manžel.“</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nečekala, že bude tak staromódní. „To máte sice pravdu, pane Ferncliffe, ale není doma a nepodařilo se mi ho sehnat. Tak pomůžete mi?“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Ferncliff zvedl ruce. „Drahá dámo, jsem ochotný vám pomoci, ale nejsem žádný dobrodruh. Jak chcete provést to odvážné vloupání?“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Doufala, že jí nabídne pár vlastních nápadů, ale bylo zřejmé, že nic takového od něho očekávat nemůže. Musí na něco přijít sama. „Mí bratři bydlí v pokoji jedenáct a dvanáct. Nevíte, jestli to znamená, že mají dvě ložnice, nebo ložnici a salonek?“</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„Určitě to druhé. Na co by jim byly dvě ložnice? To by bylo neobvyklé.“</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Aspoň s něčím jí tedy pomohl. „Výborně. V tuto chvíli je můj bratr Will dole ve výčepu. Předpokládám, že Tom na mě čeká v salonku. Budeme ho muset nějak vylákat ven, abych mohla vklouznout dovnitř a vzít ty kresby.“</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„Kristepane. A co když oba skončíme ve vězení?“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„Musíme se modlit, aby to tak nedopadlo,“ odsekla Serena. „Dělám to, abych předešla skandálu, a ne abych do nějakého spadla.“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Ferncliff zakroutil hlavou. „Máte nějaký nápad, jak vašeho bratra vylákat z pokoje?“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 připustila Serena.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 co se stane, když to nestihneme do půl sedmé?“</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„Budu jim muset dát peníze, a předplatit si tak na další den bezúhonnost. Mám u sebe požadovanou sumu, ale raději bych jim nedala ani penci. Co kdybychom začali křičet ‚hoří‘…“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 přerušil ji Ferncliff rozhodně, „v nastalém zmatku by se někdo mohl zranit.“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nepřestávala pochodovat po pokoji. „Musím se o </w:t>
      </w:r>
      <w:r w:rsidRPr="00F3444E">
        <w:rPr>
          <w:rStyle w:val="FontStyle50"/>
          <w:rFonts w:ascii="Book Antiqua" w:hAnsi="Book Antiqua"/>
          <w:lang w:val="cs-CZ" w:eastAsia="cs-CZ"/>
        </w:rPr>
        <w:t xml:space="preserve">něco </w:t>
      </w:r>
      <w:r w:rsidRPr="00F3444E">
        <w:rPr>
          <w:rStyle w:val="FontStyle47"/>
          <w:rFonts w:ascii="Book Antiqua" w:hAnsi="Book Antiqua"/>
          <w:lang w:val="cs-CZ" w:eastAsia="cs-CZ"/>
        </w:rPr>
        <w:t>pokusit!“</w:t>
      </w:r>
    </w:p>
    <w:p w:rsidR="00A06617" w:rsidRPr="00F3444E" w:rsidRDefault="00A06617" w:rsidP="00312E79">
      <w:pPr>
        <w:pStyle w:val="Style10"/>
        <w:widowControl/>
        <w:jc w:val="both"/>
        <w:rPr>
          <w:rStyle w:val="FontStyle47"/>
          <w:rFonts w:ascii="Book Antiqua" w:hAnsi="Book Antiqua"/>
          <w:lang w:val="cs-CZ" w:eastAsia="cs-CZ"/>
        </w:rPr>
      </w:pPr>
      <w:r w:rsidRPr="00F3444E">
        <w:rPr>
          <w:rStyle w:val="FontStyle47"/>
          <w:rFonts w:ascii="Book Antiqua" w:hAnsi="Book Antiqua"/>
          <w:lang w:val="cs-CZ" w:eastAsia="cs-CZ"/>
        </w:rPr>
        <w:t>„Co by vašeho bratra donutilo opustit pokoj?“ Serena se zamyslela. „Tom má Willa svým způsobem rád a dalo by se říct, že ho chrání. Co kdyby se Will dostal do nesnází?“</w:t>
      </w:r>
    </w:p>
    <w:p w:rsidR="00A06617" w:rsidRPr="00F3444E" w:rsidRDefault="00A06617" w:rsidP="00312E79">
      <w:pPr>
        <w:pStyle w:val="Style10"/>
        <w:widowControl/>
        <w:jc w:val="both"/>
        <w:rPr>
          <w:rStyle w:val="FontStyle47"/>
          <w:rFonts w:ascii="Book Antiqua" w:hAnsi="Book Antiqua"/>
          <w:lang w:val="cs-CZ" w:eastAsia="cs-CZ"/>
        </w:rPr>
      </w:pPr>
      <w:r w:rsidRPr="00F3444E">
        <w:rPr>
          <w:rStyle w:val="FontStyle47"/>
          <w:rFonts w:ascii="Book Antiqua" w:hAnsi="Book Antiqua"/>
          <w:lang w:val="cs-CZ" w:eastAsia="cs-CZ"/>
        </w:rPr>
        <w:t>„Rvačka? Drahá lady, ani kvůli vám se nezačnu s nikým rvát.“ Serena se na něho podívala. „Ani kvůli Cordelii?“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Zasténal. „Ne, ani kvůli ní. Nejsem žádný násilník, lady Middlethorpeová. Kdybych byl, už dávno bych se vašemu manželovi postavil a ukázal mu, zač je toho loket!“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si nemyslím,“ namítla Serena, „protože můj manžel by vás snadno přemohl!“</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Otevřel ústa, ale pak řekl: „Nebudeme se přece hádat jako malé děti.“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Serena se zadívala svému váhavému spojenci do očí. „Myslím, že si Cordelii </w:t>
      </w:r>
      <w:r w:rsidRPr="00F3444E">
        <w:rPr>
          <w:rStyle w:val="FontStyle50"/>
          <w:rFonts w:ascii="Book Antiqua" w:hAnsi="Book Antiqua"/>
          <w:lang w:val="cs-CZ" w:eastAsia="cs-CZ"/>
        </w:rPr>
        <w:t xml:space="preserve">nezasloužíte. </w:t>
      </w:r>
      <w:r w:rsidRPr="00F3444E">
        <w:rPr>
          <w:rStyle w:val="FontStyle47"/>
          <w:rFonts w:ascii="Book Antiqua" w:hAnsi="Book Antiqua"/>
          <w:lang w:val="cs-CZ" w:eastAsia="cs-CZ"/>
        </w:rPr>
        <w:t>Máte srdce v kalhotách.“</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„Muž nemusí být zbabělec, když se chce vyhnout násilí.“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si povzdechla a zamyslela se. „Vlastně není nutné, abyste se pral. Pokud bychom Tomovi namluvili, že se Will opil a vyprovokoval nebezpečnou rvačku, musel by zasáhnout, nebo snad ne?“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 jestli tomu správně rozumím, tak já jsem ten, který ho o tom bude muset přesvědčit. Jak mu své chování zdůvodním?“</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„Budete vystupovat jako nevinný dobrák.“</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„Vaše bratry vůbec neznám.“</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„Přestaňte si pořád vymýšlet! Tom to přece nemůže vědět. Důležité je, co udělá s těmi obrazy, než půjde dolů.“</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„Pravděpodobně je vezme s sebou, takže váš plán bude k ničemu.“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 to neudělá. Jsou dost velké, přibližně dvě krát dvě stopy. Bude je muset nechat v pokoji nebo je někde schovat. Bohužel nebudu mít moc času na hledání…“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„Pochybuji, že váš plán vyjde,“ poznamenal Ferncliff a bylo vidět, že se mu ulevilo.</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„Ale </w:t>
      </w:r>
      <w:r w:rsidRPr="00F3444E">
        <w:rPr>
          <w:rStyle w:val="FontStyle50"/>
          <w:rFonts w:ascii="Book Antiqua" w:hAnsi="Book Antiqua"/>
          <w:lang w:val="cs-CZ" w:eastAsia="cs-CZ"/>
        </w:rPr>
        <w:t xml:space="preserve">vyjde,“ </w:t>
      </w:r>
      <w:r w:rsidRPr="00F3444E">
        <w:rPr>
          <w:rStyle w:val="FontStyle47"/>
          <w:rFonts w:ascii="Book Antiqua" w:hAnsi="Book Antiqua"/>
          <w:lang w:val="cs-CZ" w:eastAsia="cs-CZ"/>
        </w:rPr>
        <w:t>řekla Serena divoce. „Udělám pro to vše. Co kdybych se ukryla do ložnice, zatímco vy zaklepete na dveře a oznámíte Tomovi, co se děje? Budu tak moci sledovat, kam ty obrazy schovává.“</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„Pane Bože, to je ale chatrný plán. Co když budou dveře do ložnice zavřené?“</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„Tak je otevřu!“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 co když zaskřípou?“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 co když bude konec světa? Pane Ferncliffe, jsem v zoufalé situaci! Pokud chcete, abych Francisovi řekla o vašem vztahu s Cordelii, musíte mi pomoci. Přestaňte dělat potíže.“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Ferncliff se na ni nelibě podíval. „Tak mi aspoň řekněte, co uděláte, když se rozhodne ty obrazy schovat do ložnice?“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„Schovám se za závěs!“ vydechla Serena. „Nevím, co udělám, ale je to moje jediná šance.“ Viděla, že nemá smysl se s ním hádat. „Drahý pane,“ řekla, jak nejsmutněji dokázala, „pokud se mi to nepodaří, následky mohou být katastrofické, to mi věřte.“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Povzdechl si. „Tedy dobrá, lady Middlethorpeová. Ale mám takový dojem, že toho budu litovat. Jak chcete postupovat?“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Otevřela dveře a vykoukla ven. Úzká chodba s dveřmi po obou stranách byla prázdná, i když ticho zde v žádném případě nebylo. Zpoza některých dveří se ozývaly útržky rozhovoru, z výčepu sem doléhal hlasitý smích a křik a z kuchyně se ozývalo bouchání.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Dveře číslo jedenáct a dvanáct se nacházely téměř na konci chodby. Teď ještě zbývalo zjistit, za kterými z nich je salon a za kterými ložnice.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Schovala hlavu zpátky do pokoje. „Je možné, aby lichými čísly byly označeny ložnice a sudými salonky?“</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 to možné. Někteří hosté požadují jen salon, protože se nechtějí zdržet přes noc, a jiným stačí jen ložnice.“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„Výborně. Zaklepejte tedy na dveře číslo jedenáct. Jste dost mohutný, takže se za vámi snadno skryji. Hned jakmile Tom otevře dveře, vklouznu do ložnice.“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 co když otevře právě ty dveře, za kterými budete stát?“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pokrčila rameny. „Očekává můj příchod, takže mu zaplatím požadovanou sumu a aspoň na čas oddálím katastrofu. V takovém případě se můžete vrátit zpátky do svého pokoje a zapomenout na mě.“</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Smutně se usmál. „Vedle vás si připadám jako úplný slaboch. Tak dobře, doufám, že náš plán vyjde.“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na něho také usmála. „Děkuji vám. Řekněte mu, že se Will dostal do problémů. A pak můžeme jen doufat, že všechno dopadne tak, jak jsme si naplánovali.“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Zakroutil hlavou. „Musím vám říct, že z vás jde skoro strach, mladá dámo.“</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„Strach?“</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„Jste pohotová, odvážná, energická a až příliš krásná. Váš manžel prokázal značnou kuráž, když se rozhodl vzít si vás za ženu.“</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si povzdechla. „Spíš to byl osud. Připraven?“</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„Ještě jednu věc. Nechci vám dělat potíže, ale když budete mít ty kresby, co s nimi uděláte? Obávám se, že až váš bratr zjistí, že se stal obětí podvodu, okamžitě mě začne hledat.“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už se nechtěla déle zdržovat. Slyšela, jak hodiny odbíjejí tři čtvrtě na šest. „Spálím je,“ řekla, „a pak ať si se mnou Tom dělá, co chce.“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„Tady to nepůjde,“ upozornil ji Ferncliff a ukázal na malý krb. „Myslím, že bude lepší, když se svým lupem okamžitě odejdete. Samozřejmě ne hlavním vchodem.“</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„Kudy tedy?“</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„Na konci chodby je ještě jedno schodiště, které vede na dvůr.“</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„Výborně. Dole však na mě čeká sluha.“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„Až bude po všem, sejdu dolů a promluvím s ním… Řeknu mu, aby na vás čekal na dvoře.“ Najednou se usmál. „Má to ještě jednu výhodu. Až mě začne váš rozzuřený bratr hledat, najde mě na místě plném lidí.“</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usmála a políbila ho na tvář. „Vynikající nápad. A já udělám, co bude v mých silách, abyste mohl být s Cordelií šťastný. Připraven?“</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„Ano.“</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vyšli ze dveří, po schodišti právě vycházel pikolík s podnosem a zamířil na opačnou stranu chodby. „Počkáme?“ zeptal se Ferncliff.</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 Serena již nedokázala déle čekat.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Vydali se ke dveřím číslo jedenáct. Serena, zastíněná Ferncliffem, se zastavila u dvanáctky. Ferncliff zaklepal a Serena natahovala uši. Slyšela, jak jde někdo ke dveřím, dodala si kuráž a rychle otevřela dveře před sebou. Otevřely se bez hluku a Serena vklouzla dovnitř.</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 pokoji nikdo nebyl.</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Hlasitě si oddechla. Charles Ferncliff se mýlil, když hovořil o její odvaze. Nebyla odvážná, spíše odhodlaná. Místnost osvětloval jen oheň v krbu a Serena se velice opatrně plížila ke spojovacím dveřím a přitiskla na ně ucho.</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Slyšela Tomův hlas. „Ano?“</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Ferncliff mluvil až přehnaně nahlas. „Vy jste sir Thomas Allbright?“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 co má být?“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„Obávám se, že se váš bratr dostal do problémů, pane.“ V tu chvíli Serena stiskla kliku a nepatrně pootevřela dveře. Zámek cvakl, ale dveře nezavrzaly. Srdce jí bušilo jako zběsilé a Serena dostala strach, aby Tom něco nezaslechl. Přes malou škvíru nic neviděla, ale hlasy mužů již slyšela zřetelněji.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„Jaké problémy máte na mysli, pane?“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„Mám-li mluvit na rovinu, váš bratr se opil a začal být agresivní. Pustil se do křížku s jistým podsaditým převozníkem. Napadlo mě, že by vás to možná zajímalo.“ Serena zatajila dech a ještě více pootevřela dveře. Viděla teď toho mnohem víc, a když spatřila na židli červenou složku, málem radostí vykřikla.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„Ten hlupák,“ zamumlal Tom, ale pak řekl: „Děkuji vám, pane, postarám se o něho.“</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slyšela, jak zavírá dveře. Ferncliff zřejmě zůstal na chodbě. Nepřestávala hledět na obrazy.</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Tom přistoupil k židli a zvedl složku. Rozhlížel se kolem sebe a zaklel. Serena ztuhla, když upřel pohled na dveře, ale zdálo se, že na nich nevidí nic podezřelého. Podrážděně odfrkl a schoval složku za závěs. Pak rychle vyšel z místnosti.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na nic nečekala. Vběhla do pokoje, vzala složku, ale pak se zarazila a přemýšlela, jestli Tom ještě nemá něco podobného jako tu tabatěrku, kterou jí poslal. Zdálo se jí to nepravděpodobné a miniatury se stejně daly jen velice špatně reprodukovat. Musí okamžitě zmizet a zničit vše, co se jí podařilo získat. Vyběhla na chodbu a rozhlédla se na obě strany.</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Nikde nikdo.</w:t>
      </w:r>
    </w:p>
    <w:p w:rsidR="00A06617" w:rsidRPr="00F3444E" w:rsidRDefault="00A06617" w:rsidP="00312E79">
      <w:pPr>
        <w:pStyle w:val="Style33"/>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Ferncliff vykoukl ze svého pokoje. „Máte je?“</w:t>
      </w:r>
    </w:p>
    <w:p w:rsidR="00A06617" w:rsidRPr="00F3444E" w:rsidRDefault="00A06617" w:rsidP="00312E79">
      <w:pPr>
        <w:pStyle w:val="Style33"/>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„Ano!“</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Zazubil se jako malý chlapec a vydal se jejím směrem, aby mohl se jít dolů a informovat jejího sluhu. Serena ukryla složku pod plášť a chystala se kolem schodiště projít na opačnou stranu chodby. Když uslyšela křik na schodech, zkameněla.</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Tom!</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Už mu došlo, že byl podveden.</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Otočila se a společně s Ferncliffem vběhli do jeho pokoje a zavřeli za sebou dveře.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Ferncliff zasténal. „Věděl jsem, že toho budu litovat! Za chvíli tu bude!“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„Copak nemáte pistoli?“</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„Samozřejmě že ne.“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„Jak vidíte, měl byste ji mít.“</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přitiskla ucho ke dveřím. Ferncliff stál těsně za ní a oba poslouchali, jak Tom prochází kolem jejich dveří. Pak rozrazil dveře a vběhl do svého pokoje.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„Teď!“ vykřikla Serena a prudce otevřela dveře.</w:t>
      </w:r>
    </w:p>
    <w:p w:rsidR="00A06617" w:rsidRPr="00F3444E" w:rsidRDefault="00A06617" w:rsidP="00312E79">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Málem se srazila s Francisem.</w:t>
      </w:r>
    </w:p>
    <w:p w:rsidR="00A06617" w:rsidRPr="00F3444E" w:rsidRDefault="00A06617" w:rsidP="00312E79">
      <w:pPr>
        <w:pStyle w:val="Style33"/>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Zdálo se, že pronásleduje Toma, ale nyní se zaměřil jen na ni. Chvíli na ni zíral a pak z kapsy vytáhl pistoli a namířil ji na Ferncliffovu hlavu.</w:t>
      </w:r>
    </w:p>
    <w:p w:rsidR="00A06617" w:rsidRPr="00F3444E" w:rsidRDefault="00A06617" w:rsidP="00FF24B5">
      <w:pPr>
        <w:pageBreakBefore/>
        <w:widowControl/>
        <w:ind w:firstLine="0"/>
        <w:jc w:val="center"/>
        <w:rPr>
          <w:rFonts w:ascii="Book Antiqua" w:hAnsi="Book Antiqua"/>
        </w:rPr>
      </w:pPr>
      <w:r w:rsidRPr="00D3230F">
        <w:rPr>
          <w:rFonts w:ascii="Book Antiqua" w:hAnsi="Book Antiqua"/>
          <w:noProof/>
          <w:lang w:val="en-US" w:eastAsia="en-US"/>
        </w:rPr>
        <w:pict>
          <v:shape id="Obrázok 24" o:spid="_x0000_i1060" type="#_x0000_t75" style="width:277.5pt;height:24pt;visibility:visible">
            <v:imagedata r:id="rId44" o:title=""/>
          </v:shape>
        </w:pict>
      </w:r>
    </w:p>
    <w:p w:rsidR="00A06617" w:rsidRPr="00F3444E" w:rsidRDefault="00A06617" w:rsidP="00F3444E">
      <w:pPr>
        <w:pStyle w:val="Style4"/>
        <w:widowControl/>
        <w:jc w:val="both"/>
        <w:rPr>
          <w:rFonts w:ascii="Book Antiqua" w:hAnsi="Book Antiqua"/>
          <w:sz w:val="20"/>
          <w:szCs w:val="20"/>
        </w:rPr>
      </w:pPr>
    </w:p>
    <w:p w:rsidR="00A06617" w:rsidRDefault="00A06617" w:rsidP="00F3444E">
      <w:pPr>
        <w:pStyle w:val="Style4"/>
        <w:widowControl/>
        <w:jc w:val="both"/>
        <w:rPr>
          <w:rFonts w:ascii="Book Antiqua" w:hAnsi="Book Antiqua"/>
          <w:sz w:val="20"/>
          <w:szCs w:val="20"/>
        </w:rPr>
      </w:pPr>
    </w:p>
    <w:p w:rsidR="00A06617" w:rsidRPr="00F3444E" w:rsidRDefault="00A06617" w:rsidP="00F3444E">
      <w:pPr>
        <w:pStyle w:val="Style4"/>
        <w:widowControl/>
        <w:jc w:val="both"/>
        <w:rPr>
          <w:rFonts w:ascii="Book Antiqua" w:hAnsi="Book Antiqua"/>
          <w:sz w:val="20"/>
          <w:szCs w:val="20"/>
        </w:rPr>
      </w:pPr>
    </w:p>
    <w:p w:rsidR="00A06617" w:rsidRPr="00F3444E" w:rsidRDefault="00A06617" w:rsidP="004416A9">
      <w:pPr>
        <w:pStyle w:val="Style4"/>
        <w:widowControl/>
        <w:ind w:firstLine="0"/>
        <w:jc w:val="center"/>
        <w:rPr>
          <w:rStyle w:val="FontStyle46"/>
          <w:rFonts w:ascii="Book Antiqua" w:hAnsi="Book Antiqua"/>
          <w:spacing w:val="-50"/>
          <w:position w:val="-14"/>
          <w:lang w:val="cs-CZ" w:eastAsia="cs-CZ"/>
        </w:rPr>
      </w:pPr>
      <w:r w:rsidRPr="00F3444E">
        <w:rPr>
          <w:rStyle w:val="FontStyle46"/>
          <w:rFonts w:ascii="Book Antiqua" w:hAnsi="Book Antiqua"/>
          <w:spacing w:val="-50"/>
          <w:position w:val="-14"/>
          <w:lang w:val="cs-CZ" w:eastAsia="cs-CZ"/>
        </w:rPr>
        <w:t>20</w:t>
      </w:r>
    </w:p>
    <w:p w:rsidR="00A06617" w:rsidRPr="00F3444E" w:rsidRDefault="00A06617" w:rsidP="00F3444E">
      <w:pPr>
        <w:pStyle w:val="Style32"/>
        <w:widowControl/>
        <w:spacing w:line="240" w:lineRule="auto"/>
        <w:ind w:firstLine="284"/>
        <w:rPr>
          <w:rFonts w:ascii="Book Antiqua" w:hAnsi="Book Antiqua"/>
          <w:sz w:val="20"/>
          <w:szCs w:val="20"/>
        </w:rPr>
      </w:pPr>
    </w:p>
    <w:p w:rsidR="00A06617" w:rsidRPr="00F3444E" w:rsidRDefault="00A06617" w:rsidP="00F3444E">
      <w:pPr>
        <w:pStyle w:val="Style32"/>
        <w:widowControl/>
        <w:spacing w:line="240" w:lineRule="auto"/>
        <w:ind w:firstLine="284"/>
        <w:rPr>
          <w:rFonts w:ascii="Book Antiqua" w:hAnsi="Book Antiqua"/>
          <w:sz w:val="20"/>
          <w:szCs w:val="20"/>
        </w:rPr>
      </w:pP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Ferncliff a Serena vycouvali a ocitli se zpátky v pokoji. Až když zaklaply dveře, Serena si uvědomila přítomnost ještě jedné osoby.</w:t>
      </w:r>
    </w:p>
    <w:p w:rsidR="00A06617" w:rsidRPr="00F3444E" w:rsidRDefault="00A06617" w:rsidP="00F3444E">
      <w:pPr>
        <w:pStyle w:val="Style32"/>
        <w:widowControl/>
        <w:spacing w:line="240" w:lineRule="auto"/>
        <w:ind w:firstLine="284"/>
        <w:jc w:val="left"/>
        <w:rPr>
          <w:rStyle w:val="FontStyle47"/>
          <w:rFonts w:ascii="Book Antiqua" w:hAnsi="Book Antiqua"/>
          <w:lang w:val="cs-CZ" w:eastAsia="cs-CZ"/>
        </w:rPr>
      </w:pPr>
      <w:r w:rsidRPr="00F3444E">
        <w:rPr>
          <w:rStyle w:val="FontStyle47"/>
          <w:rFonts w:ascii="Book Antiqua" w:hAnsi="Book Antiqua"/>
          <w:lang w:val="cs-CZ" w:eastAsia="cs-CZ"/>
        </w:rPr>
        <w:t>Luciena.</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Rozhostilo se naprosté ticho, takže zcela jasně slyšela Tomovy sprosté nadávky. Zřejmě již zjistil, že kresby zmizely. Chtěla něco říct, ale hrdlo měla sevřené strachem.</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Místo ní promluvil Ferncliff a snažil se, aby jeho hlas zněl důstojně. „Lorde Middlethorpe, pokud mě chcete zastřelit, dejte se do toho, protože nemám rád, když si se mnou někdo hraje jako kočka s myší.“</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dokonce odjistil pistoli, ale pak si to rozmyslel a vrátil pojistku do bezpečné polohy. „Nestojíte mi za to, abych kvůli vám visel na šibenici, Ferncliffe.“</w:t>
      </w:r>
    </w:p>
    <w:p w:rsidR="00A06617" w:rsidRPr="00F3444E" w:rsidRDefault="00A06617" w:rsidP="00F3444E">
      <w:pPr>
        <w:pStyle w:val="Style32"/>
        <w:widowControl/>
        <w:spacing w:line="240" w:lineRule="auto"/>
        <w:ind w:firstLine="284"/>
        <w:jc w:val="left"/>
        <w:rPr>
          <w:rStyle w:val="FontStyle47"/>
          <w:rFonts w:ascii="Book Antiqua" w:hAnsi="Book Antiqua"/>
          <w:lang w:val="cs-CZ" w:eastAsia="cs-CZ"/>
        </w:rPr>
      </w:pPr>
      <w:r w:rsidRPr="00F3444E">
        <w:rPr>
          <w:rStyle w:val="FontStyle47"/>
          <w:rFonts w:ascii="Book Antiqua" w:hAnsi="Book Antiqua"/>
          <w:lang w:val="cs-CZ" w:eastAsia="cs-CZ"/>
        </w:rPr>
        <w:t>Sereně se konečně podařilo ze sebe vyrazit: „Francisi, my…“</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„Už ani slovo.“ Ani se na ni nepodíval, ale neopovážila se jeho rozkazu neuposlechnout. Doufala, že najde pomoc u Luciena, ale jeho výraz byl stejně chladný jako Francisův. Z jakého důvodu Ferncliffa tolik nenávidí? A teď se jeho vztek obrátil i proti ní.</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„Pane,“ ozval se Ferncliff opatrně, „již delší dobu toužím si s vámi promluvit. Pokud jste se rozhodl nechat mě naživu, snad bychom si mohli rozumně promluvit o mně a lady Middlethorpeové.“</w:t>
      </w:r>
    </w:p>
    <w:p w:rsidR="00A06617" w:rsidRPr="00F3444E" w:rsidRDefault="00A06617" w:rsidP="00F3444E">
      <w:pPr>
        <w:pStyle w:val="Style32"/>
        <w:widowControl/>
        <w:spacing w:line="240" w:lineRule="auto"/>
        <w:ind w:firstLine="284"/>
        <w:jc w:val="left"/>
        <w:rPr>
          <w:rStyle w:val="FontStyle47"/>
          <w:rFonts w:ascii="Book Antiqua" w:hAnsi="Book Antiqua"/>
          <w:lang w:val="cs-CZ" w:eastAsia="cs-CZ"/>
        </w:rPr>
      </w:pPr>
      <w:r w:rsidRPr="00F3444E">
        <w:rPr>
          <w:rStyle w:val="FontStyle47"/>
          <w:rFonts w:ascii="Book Antiqua" w:hAnsi="Book Antiqua"/>
          <w:lang w:val="cs-CZ" w:eastAsia="cs-CZ"/>
        </w:rPr>
        <w:t>„O tom pochybuji,“ odvětil Francis chladně.</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Dokonce i mírný Ferncliff začínal rudnout vzteky. „Takže i nadále budete bezdůvodně stát v cestě našemu štěstí?“</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50"/>
          <w:rFonts w:ascii="Book Antiqua" w:hAnsi="Book Antiqua"/>
          <w:lang w:val="cs-CZ" w:eastAsia="cs-CZ"/>
        </w:rPr>
        <w:t xml:space="preserve">„Bezdůvodně? </w:t>
      </w:r>
      <w:r w:rsidRPr="00F3444E">
        <w:rPr>
          <w:rStyle w:val="FontStyle47"/>
          <w:rFonts w:ascii="Book Antiqua" w:hAnsi="Book Antiqua"/>
          <w:lang w:val="cs-CZ" w:eastAsia="cs-CZ"/>
        </w:rPr>
        <w:t>Vidím, že máte po čertech zvláštní představu o důvodech!“</w:t>
      </w:r>
    </w:p>
    <w:p w:rsidR="00A06617" w:rsidRPr="00F3444E" w:rsidRDefault="00A06617" w:rsidP="00F3444E">
      <w:pPr>
        <w:pStyle w:val="Style32"/>
        <w:widowControl/>
        <w:spacing w:line="240" w:lineRule="auto"/>
        <w:ind w:firstLine="284"/>
        <w:jc w:val="left"/>
        <w:rPr>
          <w:rStyle w:val="FontStyle47"/>
          <w:rFonts w:ascii="Book Antiqua" w:hAnsi="Book Antiqua"/>
          <w:lang w:val="cs-CZ" w:eastAsia="cs-CZ"/>
        </w:rPr>
      </w:pPr>
      <w:r w:rsidRPr="00F3444E">
        <w:rPr>
          <w:rStyle w:val="FontStyle47"/>
          <w:rFonts w:ascii="Book Antiqua" w:hAnsi="Book Antiqua"/>
          <w:lang w:val="cs-CZ" w:eastAsia="cs-CZ"/>
        </w:rPr>
        <w:t>„A vy, pane, nemáte žádnou představu!“</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„Francisi,“ vmísila se do hovoru Serena, „musíš ho vyslechnout!“</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Otočil se k ní a probodl ji pohledem. Serena zavrávorala. „Nejraději bych ho slyšel křičet bolestí. Pokud nechceš, aby zemřel, mlč.“</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Nohy jí odmítly poslušnost a Serena se zhroutila na židli. Znovu se prosebně podívala na Luciena, ale ten se opíral o zeď, paže měl zkřížené na prsou a tvářil se, jako by se nic zvláštního nedělo.</w:t>
      </w:r>
    </w:p>
    <w:p w:rsidR="00A06617" w:rsidRPr="00F3444E" w:rsidRDefault="00A06617" w:rsidP="00F3444E">
      <w:pPr>
        <w:pStyle w:val="Style32"/>
        <w:widowControl/>
        <w:spacing w:line="240" w:lineRule="auto"/>
        <w:ind w:firstLine="284"/>
        <w:jc w:val="left"/>
        <w:rPr>
          <w:rStyle w:val="FontStyle47"/>
          <w:rFonts w:ascii="Book Antiqua" w:hAnsi="Book Antiqua"/>
          <w:lang w:val="cs-CZ" w:eastAsia="cs-CZ"/>
        </w:rPr>
      </w:pPr>
      <w:r w:rsidRPr="00F3444E">
        <w:rPr>
          <w:rStyle w:val="FontStyle47"/>
          <w:rFonts w:ascii="Book Antiqua" w:hAnsi="Book Antiqua"/>
          <w:lang w:val="cs-CZ" w:eastAsia="cs-CZ"/>
        </w:rPr>
        <w:t>Krvežízniví lumpové.</w:t>
      </w:r>
    </w:p>
    <w:p w:rsidR="00A06617" w:rsidRPr="00F3444E" w:rsidRDefault="00A06617" w:rsidP="00F3444E">
      <w:pPr>
        <w:pStyle w:val="Style32"/>
        <w:widowControl/>
        <w:spacing w:line="240" w:lineRule="auto"/>
        <w:ind w:firstLine="284"/>
        <w:jc w:val="left"/>
        <w:rPr>
          <w:rStyle w:val="FontStyle47"/>
          <w:rFonts w:ascii="Book Antiqua" w:hAnsi="Book Antiqua"/>
          <w:lang w:val="cs-CZ" w:eastAsia="cs-CZ"/>
        </w:rPr>
      </w:pPr>
      <w:r w:rsidRPr="00F3444E">
        <w:rPr>
          <w:rStyle w:val="FontStyle47"/>
          <w:rFonts w:ascii="Book Antiqua" w:hAnsi="Book Antiqua"/>
          <w:lang w:val="cs-CZ" w:eastAsia="cs-CZ"/>
        </w:rPr>
        <w:t>Takový popis jim přesně odpovídal.</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 znovu zadíval na Ferncliffa. „Kdybych se domníval, že vám mohu věřit, požádal bych vás o vysvětlení. Mám však jen jednu otázku: Čím jsem si něco takového zasloužil?“</w:t>
      </w:r>
    </w:p>
    <w:p w:rsidR="00A06617" w:rsidRPr="00F3444E" w:rsidRDefault="00A06617" w:rsidP="00B9233C">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Ferncliff si založil ruce na hrudi. „Mluvíte jako rozmazlené dítě.“</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„Jako rozmazlené dítě! Mám se snad tvářit, jako by se nic nestalo? Mám bez jakýchkoliv námitek přijmout do svého hnízda kukaččí mládě? A co těch deset tisíc liber?“</w:t>
      </w:r>
    </w:p>
    <w:p w:rsidR="00A06617" w:rsidRPr="00F3444E" w:rsidRDefault="00A06617" w:rsidP="00F3444E">
      <w:pPr>
        <w:pStyle w:val="Style32"/>
        <w:widowControl/>
        <w:spacing w:line="240" w:lineRule="auto"/>
        <w:ind w:firstLine="284"/>
        <w:rPr>
          <w:rStyle w:val="FontStyle50"/>
          <w:rFonts w:ascii="Book Antiqua" w:hAnsi="Book Antiqua"/>
          <w:lang w:val="cs-CZ" w:eastAsia="cs-CZ"/>
        </w:rPr>
      </w:pPr>
      <w:r w:rsidRPr="00F3444E">
        <w:rPr>
          <w:rStyle w:val="FontStyle47"/>
          <w:rFonts w:ascii="Book Antiqua" w:hAnsi="Book Antiqua"/>
          <w:lang w:val="cs-CZ" w:eastAsia="cs-CZ"/>
        </w:rPr>
        <w:t>Než mu někdo stačil odpovědět, rozletěly se dveře a objevil se rozzuřený Tom. Když spatřil Serenu, stále ještě svírající složku, zrudl vzteky. „Já</w:t>
      </w:r>
      <w:r w:rsidRPr="00F3444E">
        <w:rPr>
          <w:rStyle w:val="FontStyle50"/>
          <w:rFonts w:ascii="Book Antiqua" w:hAnsi="Book Antiqua"/>
          <w:lang w:val="cs-CZ" w:eastAsia="cs-CZ"/>
        </w:rPr>
        <w:t xml:space="preserve"> </w:t>
      </w:r>
      <w:r w:rsidRPr="00F3444E">
        <w:rPr>
          <w:rStyle w:val="FontStyle47"/>
          <w:rFonts w:ascii="Book Antiqua" w:hAnsi="Book Antiqua"/>
          <w:lang w:val="cs-CZ" w:eastAsia="cs-CZ"/>
        </w:rPr>
        <w:t xml:space="preserve">to věděl! Chci je zpátky. Hned </w:t>
      </w:r>
      <w:r w:rsidRPr="00F3444E">
        <w:rPr>
          <w:rStyle w:val="FontStyle50"/>
          <w:rFonts w:ascii="Book Antiqua" w:hAnsi="Book Antiqua"/>
          <w:lang w:val="cs-CZ" w:eastAsia="cs-CZ"/>
        </w:rPr>
        <w:t>teď!“</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Lucien se odstrčil od zdi a namířil na něho pistoli. Nebezpečné cvaknutí upozornilo Toma na přítomnost dalších osob. Neklidně se rozhlédl kolem sebe.</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 k němu otočil a probodl ho pohledem. Tom zbledl a Serenu to ani nepřekvapilo. Vražedná zloba, jež z Francise vyzařovala, by vystrašila každého.</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„Vy, pane,“ promluvil Francis ledovým hlasem, „jste sprostý lump. Celá vaše rodina nestojí za nic, ale teď si to budu muset vyřídit s vaší sestrou. S vámi se nemusím obtěžovat. Ale jestli se ke mně v budoucnosti jen přiblížíte, zničím vás a již nikdy nebudete moci vyjít mezi lidi.“</w:t>
      </w:r>
    </w:p>
    <w:p w:rsidR="00A06617" w:rsidRPr="00F3444E" w:rsidRDefault="00A06617" w:rsidP="00F3444E">
      <w:pPr>
        <w:pStyle w:val="Style33"/>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Tom se mu pokusil oponovat, ale nic rozumného z něho nevyšlo. „Zmizte mi z očí.“</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Jelikož se Tom nehýbal, Lucien ho chytil za paži, vytáhl ho na chodbu a zavřel za ním dveře.</w:t>
      </w:r>
    </w:p>
    <w:p w:rsidR="00A06617" w:rsidRPr="00F3444E" w:rsidRDefault="00A06617" w:rsidP="00F3444E">
      <w:pPr>
        <w:pStyle w:val="Style32"/>
        <w:widowControl/>
        <w:spacing w:line="240" w:lineRule="auto"/>
        <w:ind w:firstLine="284"/>
        <w:rPr>
          <w:rStyle w:val="FontStyle50"/>
          <w:rFonts w:ascii="Book Antiqua" w:hAnsi="Book Antiqua"/>
          <w:lang w:val="cs-CZ" w:eastAsia="cs-CZ"/>
        </w:rPr>
      </w:pPr>
      <w:r w:rsidRPr="00F3444E">
        <w:rPr>
          <w:rStyle w:val="FontStyle47"/>
          <w:rFonts w:ascii="Book Antiqua" w:hAnsi="Book Antiqua"/>
          <w:lang w:val="cs-CZ" w:eastAsia="cs-CZ"/>
        </w:rPr>
        <w:t xml:space="preserve">Serena by radostně vykřikla, kdyby ovšem Francis neřekl: </w:t>
      </w:r>
      <w:r w:rsidRPr="00F3444E">
        <w:rPr>
          <w:rStyle w:val="FontStyle50"/>
          <w:rFonts w:ascii="Book Antiqua" w:hAnsi="Book Antiqua"/>
          <w:lang w:val="cs-CZ" w:eastAsia="cs-CZ"/>
        </w:rPr>
        <w:t>ale teď si to budu muset vyřídit s vaší sestrou.</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Takže se zlobí na ni? Vadí mu, že je sestra svých bratrů a má v sobě stejnou krev jako oni?</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 teď ji navíc Francis přistihl v přítomnosti muže, kterého považuje za svého smrtelného nepřítele, i když Serena stále ještě nechápala proč. Zcela určitě se však její manžel domníval, že ho zradila.</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byl vzteky bez sebe, takže se mu ani nepokoušela něco vysvětlovat. Vlastně si ani nebyla jistá, jestli mu chce něco vysvětlovat. Pokud si její muž takto představuje správné a rozumné jednání, pak s ním již nebude moci žít.</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Ferncliff se zamračil. „O jakých deseti tisících to mluvíte, pane? Je to snad podíl lady Middlethorpeové?“</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teď vypadal naprosto klidně. „Pokud se rozhodne jít s vámi, nedostane vůbec nic.“</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nemyslíte vážně, pane! To nemůžete udělat. Nejenom, že to je kruté, ale navíc i nelegální!“</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pokrčila rameny. „Možná máte pravdu. Můžete si tedy vzít její tři tisíce a šperky.“</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zamračila. Cordeliino vdovské věno musí byt zcela určitě mnohem vyšší. Jak Francis přišel na tři tisíce liber? Vytáhla pouzdro se šperky. „Mluvíš o těchto špercích?“</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„Vidím, že už sis je vzala s sebou.“ Francis to vyslovil s předstíranou dobrosrdečností, která ji ranila ještě více než jeho vztek. „Vidím, že když se ti nepodařilo získat požadovanou sumu, rozhodla ses spokojit s tím, co jsi měla. Nebo si s nimi prostě jen ráda hraješ?“</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postavila a přitiskla si složky s kresbami blíže k tělu. „Nemám nejmenší tušení, o čem to mluvíš, ale jedno vím jistě. Panu Ferncliffovi křivdíš. Je to slušný člověk!“</w:t>
      </w:r>
    </w:p>
    <w:p w:rsidR="00A06617" w:rsidRPr="00F3444E" w:rsidRDefault="00A06617" w:rsidP="00F3444E">
      <w:pPr>
        <w:pStyle w:val="Style32"/>
        <w:widowControl/>
        <w:spacing w:line="240" w:lineRule="auto"/>
        <w:ind w:firstLine="284"/>
        <w:jc w:val="left"/>
        <w:rPr>
          <w:rStyle w:val="FontStyle47"/>
          <w:rFonts w:ascii="Book Antiqua" w:hAnsi="Book Antiqua"/>
          <w:lang w:val="cs-CZ" w:eastAsia="cs-CZ"/>
        </w:rPr>
      </w:pPr>
      <w:r w:rsidRPr="00F3444E">
        <w:rPr>
          <w:rStyle w:val="FontStyle47"/>
          <w:rFonts w:ascii="Book Antiqua" w:hAnsi="Book Antiqua"/>
          <w:lang w:val="cs-CZ" w:eastAsia="cs-CZ"/>
        </w:rPr>
        <w:t>„A ty jsi slušná žena, je to tak?“</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Pyšně zvedla bradu. „Ano.“ Když viděla jeho zničující pohled, zeptala se: „Z čeho mě vlastně viníš, Francisi? Je tak hrozné, že jsem zde…“</w:t>
      </w:r>
    </w:p>
    <w:p w:rsidR="00A06617" w:rsidRPr="00F3444E" w:rsidRDefault="00A06617" w:rsidP="00F3444E">
      <w:pPr>
        <w:pStyle w:val="Style32"/>
        <w:widowControl/>
        <w:spacing w:line="240" w:lineRule="auto"/>
        <w:ind w:firstLine="284"/>
        <w:jc w:val="left"/>
        <w:rPr>
          <w:rStyle w:val="FontStyle47"/>
          <w:rFonts w:ascii="Book Antiqua" w:hAnsi="Book Antiqua"/>
          <w:lang w:val="cs-CZ" w:eastAsia="cs-CZ"/>
        </w:rPr>
      </w:pPr>
      <w:r w:rsidRPr="00F3444E">
        <w:rPr>
          <w:rStyle w:val="FontStyle47"/>
          <w:rFonts w:ascii="Book Antiqua" w:hAnsi="Book Antiqua"/>
          <w:lang w:val="cs-CZ" w:eastAsia="cs-CZ"/>
        </w:rPr>
        <w:t>„Z nevěry.“</w:t>
      </w:r>
    </w:p>
    <w:p w:rsidR="00A06617" w:rsidRPr="00F3444E" w:rsidRDefault="00A06617" w:rsidP="00F3444E">
      <w:pPr>
        <w:pStyle w:val="Style32"/>
        <w:widowControl/>
        <w:spacing w:line="240" w:lineRule="auto"/>
        <w:ind w:firstLine="284"/>
        <w:jc w:val="left"/>
        <w:rPr>
          <w:rStyle w:val="FontStyle47"/>
          <w:rFonts w:ascii="Book Antiqua" w:hAnsi="Book Antiqua"/>
          <w:lang w:val="cs-CZ" w:eastAsia="cs-CZ"/>
        </w:rPr>
      </w:pPr>
      <w:r w:rsidRPr="00F3444E">
        <w:rPr>
          <w:rStyle w:val="FontStyle47"/>
          <w:rFonts w:ascii="Book Antiqua" w:hAnsi="Book Antiqua"/>
          <w:lang w:val="cs-CZ" w:eastAsia="cs-CZ"/>
        </w:rPr>
        <w:t xml:space="preserve">Serena strnula. </w:t>
      </w:r>
      <w:r w:rsidRPr="00F3444E">
        <w:rPr>
          <w:rStyle w:val="FontStyle50"/>
          <w:rFonts w:ascii="Book Antiqua" w:hAnsi="Book Antiqua"/>
          <w:lang w:val="cs-CZ" w:eastAsia="cs-CZ"/>
        </w:rPr>
        <w:t xml:space="preserve">„Cože? </w:t>
      </w:r>
      <w:r w:rsidRPr="00F3444E">
        <w:rPr>
          <w:rStyle w:val="FontStyle47"/>
          <w:rFonts w:ascii="Book Antiqua" w:hAnsi="Book Antiqua"/>
          <w:lang w:val="cs-CZ" w:eastAsia="cs-CZ"/>
        </w:rPr>
        <w:t>A</w:t>
      </w:r>
      <w:r w:rsidRPr="00F3444E">
        <w:rPr>
          <w:rStyle w:val="FontStyle50"/>
          <w:rFonts w:ascii="Book Antiqua" w:hAnsi="Book Antiqua"/>
          <w:lang w:val="cs-CZ" w:eastAsia="cs-CZ"/>
        </w:rPr>
        <w:t> </w:t>
      </w:r>
      <w:r w:rsidRPr="00F3444E">
        <w:rPr>
          <w:rStyle w:val="FontStyle47"/>
          <w:rFonts w:ascii="Book Antiqua" w:hAnsi="Book Antiqua"/>
          <w:lang w:val="cs-CZ" w:eastAsia="cs-CZ"/>
        </w:rPr>
        <w:t>s kým jsem ti byla nevěrná?“</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„Ale no tak, Sereno. A já jsem si ještě nedávno myslel, že bys nebyla schopná tak věrohodného hereckého výkonu!“</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 tebe by byl také dobrý herec. Celé týdny jsi předstíral, že jsi gentleman, ale teď vidím, že se pan Ferncliff nemýlil, když prohlásil, že všichni Rebelové jsou tvrdohlaví a zlomyslní lumpové!“</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„Kdybych byl tvrdohlavý a zlomyslný lump, ty bezcenná couro,“ vyštěkl Francis, „tak bych ti vymlátil duši z těla. Kdybych tě ještě předtím neuškrtil!“</w:t>
      </w:r>
    </w:p>
    <w:p w:rsidR="00A06617" w:rsidRPr="00F3444E" w:rsidRDefault="00A06617" w:rsidP="00F3444E">
      <w:pPr>
        <w:pStyle w:val="Style32"/>
        <w:widowControl/>
        <w:spacing w:line="240" w:lineRule="auto"/>
        <w:ind w:firstLine="284"/>
        <w:jc w:val="left"/>
        <w:rPr>
          <w:rStyle w:val="FontStyle47"/>
          <w:rFonts w:ascii="Book Antiqua" w:hAnsi="Book Antiqua"/>
          <w:lang w:val="cs-CZ" w:eastAsia="cs-CZ"/>
        </w:rPr>
      </w:pPr>
      <w:r w:rsidRPr="00F3444E">
        <w:rPr>
          <w:rStyle w:val="FontStyle47"/>
          <w:rFonts w:ascii="Book Antiqua" w:hAnsi="Book Antiqua"/>
          <w:lang w:val="cs-CZ" w:eastAsia="cs-CZ"/>
        </w:rPr>
        <w:t>Serena ho udeřila.</w:t>
      </w:r>
    </w:p>
    <w:p w:rsidR="00A06617" w:rsidRPr="00F3444E" w:rsidRDefault="00A06617" w:rsidP="00F3444E">
      <w:pPr>
        <w:pStyle w:val="Style32"/>
        <w:widowControl/>
        <w:spacing w:line="240" w:lineRule="auto"/>
        <w:ind w:firstLine="284"/>
        <w:jc w:val="left"/>
        <w:rPr>
          <w:rStyle w:val="FontStyle47"/>
          <w:rFonts w:ascii="Book Antiqua" w:hAnsi="Book Antiqua"/>
          <w:lang w:val="cs-CZ" w:eastAsia="cs-CZ"/>
        </w:rPr>
      </w:pPr>
      <w:r w:rsidRPr="00F3444E">
        <w:rPr>
          <w:rStyle w:val="FontStyle47"/>
          <w:rFonts w:ascii="Book Antiqua" w:hAnsi="Book Antiqua"/>
          <w:lang w:val="cs-CZ" w:eastAsia="cs-CZ"/>
        </w:rPr>
        <w:t>Francis jí ránu vrátil.</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rozhořčeně zalapala pod dechu a praštila ho složkami po hlavě. Byly ze dřeva a při dotyku s jeho lebkou vydaly hlasitý zvuk. Francis se zapotácel.</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podívala na překvapené muže. Byla vzteky bez sebe a vyběhla z místnosti ven. Dole na ni trpělivě čekal sluha. Okamžitě vyskočil. „Něco se stalo, paní?“</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Musela vypadat příšerně. „Ne. Chci jet zpátky na Hertford Street. Okamžitě.“</w:t>
      </w:r>
    </w:p>
    <w:p w:rsidR="00A06617" w:rsidRPr="00F3444E" w:rsidRDefault="00A06617" w:rsidP="00F3444E">
      <w:pPr>
        <w:pStyle w:val="Style32"/>
        <w:widowControl/>
        <w:spacing w:line="240" w:lineRule="auto"/>
        <w:ind w:firstLine="284"/>
        <w:jc w:val="left"/>
        <w:rPr>
          <w:rStyle w:val="FontStyle50"/>
          <w:rFonts w:ascii="Book Antiqua" w:hAnsi="Book Antiqua"/>
          <w:lang w:val="cs-CZ" w:eastAsia="cs-CZ"/>
        </w:rPr>
      </w:pPr>
      <w:r w:rsidRPr="00F3444E">
        <w:rPr>
          <w:rStyle w:val="FontStyle47"/>
          <w:rFonts w:ascii="Book Antiqua" w:hAnsi="Book Antiqua"/>
          <w:lang w:val="cs-CZ" w:eastAsia="cs-CZ"/>
        </w:rPr>
        <w:t xml:space="preserve">Nevěra? Jak se mohl opovážit? Ta </w:t>
      </w:r>
      <w:r w:rsidRPr="00F3444E">
        <w:rPr>
          <w:rStyle w:val="FontStyle50"/>
          <w:rFonts w:ascii="Book Antiqua" w:hAnsi="Book Antiqua"/>
          <w:lang w:val="cs-CZ" w:eastAsia="cs-CZ"/>
        </w:rPr>
        <w:t>drzost!</w:t>
      </w:r>
    </w:p>
    <w:p w:rsidR="00A06617" w:rsidRPr="00F3444E" w:rsidRDefault="00A06617" w:rsidP="00F3444E">
      <w:pPr>
        <w:pStyle w:val="Style32"/>
        <w:widowControl/>
        <w:spacing w:line="240" w:lineRule="auto"/>
        <w:ind w:firstLine="284"/>
        <w:jc w:val="left"/>
        <w:rPr>
          <w:rStyle w:val="FontStyle47"/>
          <w:rFonts w:ascii="Book Antiqua" w:hAnsi="Book Antiqua"/>
          <w:lang w:val="cs-CZ" w:eastAsia="cs-CZ"/>
        </w:rPr>
      </w:pPr>
      <w:r w:rsidRPr="00F3444E">
        <w:rPr>
          <w:rStyle w:val="FontStyle47"/>
          <w:rFonts w:ascii="Book Antiqua" w:hAnsi="Book Antiqua"/>
          <w:lang w:val="cs-CZ" w:eastAsia="cs-CZ"/>
        </w:rPr>
        <w:t>„Ano, paní. Můžeme jet.“</w:t>
      </w:r>
    </w:p>
    <w:p w:rsidR="00A06617" w:rsidRDefault="00A06617" w:rsidP="00F3444E">
      <w:pPr>
        <w:pStyle w:val="Style32"/>
        <w:widowControl/>
        <w:spacing w:line="240" w:lineRule="auto"/>
        <w:ind w:firstLine="284"/>
        <w:rPr>
          <w:rFonts w:ascii="Book Antiqua" w:hAnsi="Book Antiqua"/>
          <w:sz w:val="20"/>
          <w:szCs w:val="20"/>
        </w:rPr>
      </w:pPr>
    </w:p>
    <w:p w:rsidR="00A06617" w:rsidRPr="00F3444E" w:rsidRDefault="00A06617" w:rsidP="00F3444E">
      <w:pPr>
        <w:pStyle w:val="Style32"/>
        <w:widowControl/>
        <w:spacing w:line="240" w:lineRule="auto"/>
        <w:ind w:firstLine="284"/>
        <w:rPr>
          <w:rFonts w:ascii="Book Antiqua" w:hAnsi="Book Antiqua"/>
          <w:sz w:val="20"/>
          <w:szCs w:val="20"/>
        </w:rPr>
      </w:pP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 svalil do křesla a chytil se za hlavu. „Pane Bože,“ zamumlal. Tím úderem jako by z něho vyprchala zlost. Cítil jen prázdnotu a zklamání.</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Snažil se sám sebe přesvědčit, že o moc nepřišel. Jen o ulhanou, nevěrnou ženu. Hlava ho již přestala bolet, a tak vzhlédl. Lucien vypadal zamyšleně a ten prokletý Ferncliff seděl na židli a tvářil se důležitě.</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„Jestli tomu správně rozumím, pane, domníváte se, že vaše žena vám byla nevěrná se mnou, je to tak?“ řekl Ferncliff.</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„Ano,“ vyštěkl Francis. „Něco takového mě napadlo, když jsem ji viděl plížit se z vaší ložnice, pane. Vím, že se s vámi scházela v zahradě a jednou se dokonce vrátila celá rozcuchaná a od bláta. Navíc jste se sám před chvílí přiznal.“</w:t>
      </w:r>
    </w:p>
    <w:p w:rsidR="00A06617" w:rsidRPr="00F3444E" w:rsidRDefault="00A06617" w:rsidP="00F3444E">
      <w:pPr>
        <w:pStyle w:val="Style32"/>
        <w:widowControl/>
        <w:spacing w:line="240" w:lineRule="auto"/>
        <w:ind w:firstLine="284"/>
        <w:jc w:val="left"/>
        <w:rPr>
          <w:rStyle w:val="FontStyle47"/>
          <w:rFonts w:ascii="Book Antiqua" w:hAnsi="Book Antiqua"/>
          <w:lang w:val="cs-CZ" w:eastAsia="cs-CZ"/>
        </w:rPr>
      </w:pPr>
      <w:r w:rsidRPr="00F3444E">
        <w:rPr>
          <w:rStyle w:val="FontStyle47"/>
          <w:rFonts w:ascii="Book Antiqua" w:hAnsi="Book Antiqua"/>
          <w:lang w:val="cs-CZ" w:eastAsia="cs-CZ"/>
        </w:rPr>
        <w:t>„K ničemu takovému jsem se nepřiznal.“</w:t>
      </w:r>
    </w:p>
    <w:p w:rsidR="00A06617" w:rsidRPr="00F3444E" w:rsidRDefault="00A06617" w:rsidP="00F3444E">
      <w:pPr>
        <w:pStyle w:val="Style10"/>
        <w:widowControl/>
        <w:rPr>
          <w:rStyle w:val="FontStyle47"/>
          <w:rFonts w:ascii="Book Antiqua" w:hAnsi="Book Antiqua"/>
          <w:lang w:val="cs-CZ" w:eastAsia="cs-CZ"/>
        </w:rPr>
      </w:pPr>
      <w:r w:rsidRPr="00F3444E">
        <w:rPr>
          <w:rStyle w:val="FontStyle47"/>
          <w:rFonts w:ascii="Book Antiqua" w:hAnsi="Book Antiqua"/>
          <w:lang w:val="cs-CZ" w:eastAsia="cs-CZ"/>
        </w:rPr>
        <w:t>„Pane na nebesích, chcete říct, že jsem hluchý?“</w:t>
      </w:r>
    </w:p>
    <w:p w:rsidR="00A06617" w:rsidRPr="00F3444E" w:rsidRDefault="00A06617" w:rsidP="00F3444E">
      <w:pPr>
        <w:pStyle w:val="Style10"/>
        <w:widowControl/>
        <w:rPr>
          <w:rStyle w:val="FontStyle47"/>
          <w:rFonts w:ascii="Book Antiqua" w:hAnsi="Book Antiqua"/>
          <w:lang w:val="cs-CZ" w:eastAsia="cs-CZ"/>
        </w:rPr>
      </w:pPr>
      <w:r w:rsidRPr="00F3444E">
        <w:rPr>
          <w:rStyle w:val="FontStyle47"/>
          <w:rFonts w:ascii="Book Antiqua" w:hAnsi="Book Antiqua"/>
          <w:lang w:val="cs-CZ" w:eastAsia="cs-CZ"/>
        </w:rPr>
        <w:t>„Mojí milenkou je vaše matka.“</w:t>
      </w:r>
    </w:p>
    <w:p w:rsidR="00A06617" w:rsidRPr="00F3444E" w:rsidRDefault="00A06617" w:rsidP="00F3444E">
      <w:pPr>
        <w:pStyle w:val="Style32"/>
        <w:widowControl/>
        <w:spacing w:line="240" w:lineRule="auto"/>
        <w:ind w:firstLine="284"/>
        <w:jc w:val="left"/>
        <w:rPr>
          <w:rStyle w:val="FontStyle47"/>
          <w:rFonts w:ascii="Book Antiqua" w:hAnsi="Book Antiqua"/>
          <w:lang w:val="cs-CZ" w:eastAsia="cs-CZ"/>
        </w:rPr>
      </w:pPr>
      <w:r w:rsidRPr="00F3444E">
        <w:rPr>
          <w:rStyle w:val="FontStyle47"/>
          <w:rFonts w:ascii="Book Antiqua" w:hAnsi="Book Antiqua"/>
          <w:lang w:val="cs-CZ" w:eastAsia="cs-CZ"/>
        </w:rPr>
        <w:t>Francis na něho nevěřícně zíral. „Považujete mě za naprostého blázna?“</w:t>
      </w:r>
    </w:p>
    <w:p w:rsidR="00A06617" w:rsidRPr="00F3444E" w:rsidRDefault="00A06617" w:rsidP="00F3444E">
      <w:pPr>
        <w:pStyle w:val="Style32"/>
        <w:widowControl/>
        <w:spacing w:line="240" w:lineRule="auto"/>
        <w:ind w:firstLine="284"/>
        <w:jc w:val="left"/>
        <w:rPr>
          <w:rStyle w:val="FontStyle47"/>
          <w:rFonts w:ascii="Book Antiqua" w:hAnsi="Book Antiqua"/>
          <w:lang w:val="cs-CZ" w:eastAsia="cs-CZ"/>
        </w:rPr>
      </w:pPr>
      <w:r w:rsidRPr="00F3444E">
        <w:rPr>
          <w:rStyle w:val="FontStyle47"/>
          <w:rFonts w:ascii="Book Antiqua" w:hAnsi="Book Antiqua"/>
          <w:lang w:val="cs-CZ" w:eastAsia="cs-CZ"/>
        </w:rPr>
        <w:t>„Ano.“</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 musel ovládat, aby mu neskočil po krku. „Pojďme si to vyjasnit. Vy tedy tvrdíte, že jste zamilovaný do mé matky Cordelie, lady Middlethorpeové. A ona je zamilovaná do vás, ano?“</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„Přesně tak,“ odpověděl Ferncliff a znělo to ironicky. „Dokonce i tupec to pochopí, když mu dá člověk dostatek času na přemýšlení.“</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„Jistě, i já to dokážu pochopit,“ řekl Francis stejně ironickým tónem. „Je zcela v pořádku, že jste s mou matkou udržoval vášnivý vztah v chladné a zablácené zahradě mého domu na Hertford Street.“</w:t>
      </w:r>
    </w:p>
    <w:p w:rsidR="00A06617" w:rsidRPr="00F3444E" w:rsidRDefault="00A06617" w:rsidP="00822B87">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„Byl jste přesvědčen, že vaše žena by něčeho takového schopná byla.“</w:t>
      </w:r>
    </w:p>
    <w:p w:rsidR="00A06617" w:rsidRPr="00F3444E" w:rsidRDefault="00A06617" w:rsidP="00822B87">
      <w:pPr>
        <w:pStyle w:val="Style10"/>
        <w:widowControl/>
        <w:jc w:val="both"/>
        <w:rPr>
          <w:rStyle w:val="FontStyle47"/>
          <w:rFonts w:ascii="Book Antiqua" w:hAnsi="Book Antiqua"/>
          <w:lang w:val="cs-CZ" w:eastAsia="cs-CZ"/>
        </w:rPr>
      </w:pPr>
      <w:r w:rsidRPr="00F3444E">
        <w:rPr>
          <w:rStyle w:val="FontStyle47"/>
          <w:rFonts w:ascii="Book Antiqua" w:hAnsi="Book Antiqua"/>
          <w:lang w:val="cs-CZ" w:eastAsia="cs-CZ"/>
        </w:rPr>
        <w:t>„Ale ona…“ Francis nedokázal vyslovit, co měl na jazyku. Ferncliff mu pomohl. „Je bezcenná coura, že ano?“ Francis vyskočil.</w:t>
      </w:r>
    </w:p>
    <w:p w:rsidR="00A06617" w:rsidRPr="00F3444E" w:rsidRDefault="00A06617" w:rsidP="00F3444E">
      <w:pPr>
        <w:pStyle w:val="Style10"/>
        <w:widowControl/>
        <w:rPr>
          <w:rStyle w:val="FontStyle47"/>
          <w:rFonts w:ascii="Book Antiqua" w:hAnsi="Book Antiqua"/>
          <w:lang w:val="cs-CZ" w:eastAsia="cs-CZ"/>
        </w:rPr>
      </w:pPr>
      <w:r w:rsidRPr="00F3444E">
        <w:rPr>
          <w:rStyle w:val="FontStyle47"/>
          <w:rFonts w:ascii="Book Antiqua" w:hAnsi="Book Antiqua"/>
          <w:lang w:val="cs-CZ" w:eastAsia="cs-CZ"/>
        </w:rPr>
        <w:t>„To jsou vaše slova,“ bránil se Ferncliff, „ne moje.“</w:t>
      </w:r>
    </w:p>
    <w:p w:rsidR="00A06617" w:rsidRPr="00F3444E" w:rsidRDefault="00A06617" w:rsidP="00F3444E">
      <w:pPr>
        <w:pStyle w:val="Style10"/>
        <w:widowControl/>
        <w:rPr>
          <w:rStyle w:val="FontStyle47"/>
          <w:rFonts w:ascii="Book Antiqua" w:hAnsi="Book Antiqua"/>
          <w:lang w:val="cs-CZ" w:eastAsia="cs-CZ"/>
        </w:rPr>
      </w:pPr>
      <w:r w:rsidRPr="00F3444E">
        <w:rPr>
          <w:rStyle w:val="FontStyle47"/>
          <w:rFonts w:ascii="Book Antiqua" w:hAnsi="Book Antiqua"/>
          <w:lang w:val="cs-CZ" w:eastAsia="cs-CZ"/>
        </w:rPr>
        <w:t>Dobrotivý Bože, opravdu jí něco takového řekl?</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 co se týče vaší matky, pane, klidně bych s ní udržoval vztah i v zablácené chladné zahradě, ale bohužel právě teď máme problémy.“</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vzal rozum do hrsti. „Není divu, když jste se z ní pokoušel dostat deset tisíc liber, abyste mohl utéci s mou ženou.“</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„Vy jste se snad zbláznil!“ vykřikl Ferncliff. „Když jsem se před chvílí zmiňoval o lady Middlethorpeové, nemluvil jsem o vaší ženě, ale o vaší matce, vy tupče!“</w:t>
      </w:r>
    </w:p>
    <w:p w:rsidR="00A06617" w:rsidRPr="00F3444E" w:rsidRDefault="00A06617" w:rsidP="00F3444E">
      <w:pPr>
        <w:pStyle w:val="Style10"/>
        <w:widowControl/>
        <w:rPr>
          <w:rStyle w:val="FontStyle47"/>
          <w:rFonts w:ascii="Book Antiqua" w:hAnsi="Book Antiqua"/>
          <w:lang w:val="cs-CZ" w:eastAsia="cs-CZ"/>
        </w:rPr>
      </w:pPr>
      <w:r w:rsidRPr="00F3444E">
        <w:rPr>
          <w:rStyle w:val="FontStyle47"/>
          <w:rFonts w:ascii="Book Antiqua" w:hAnsi="Book Antiqua"/>
          <w:lang w:val="cs-CZ" w:eastAsia="cs-CZ"/>
        </w:rPr>
        <w:t>„Tak já jsem tupec? Pořád lepší než být prolhaný zloděj.“</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Ferncliff se také postavil a zaťal ruce v pěst. „Nejsem žádný zloděj, pane!“</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už by stačilo,“ zamumlal Lucien a postavil se mezi ně, aby zabránil další rvačce.</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Otevřely se dveře. „Proč tolik křičíte?“ zeptala se Cordelie přísným hlasem. „Je vás slyšet po celém hostinci.“ Když spatřila svého syna, zarazila se, ale pak rozhodně vstoupila do pokoje.</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 ní se objevila Arabella. „Tak se mi zdá, že ze sebe muži právě dělají hlupáky.“</w:t>
      </w:r>
    </w:p>
    <w:p w:rsidR="00A06617" w:rsidRPr="00F3444E" w:rsidRDefault="00A06617" w:rsidP="00F3444E">
      <w:pPr>
        <w:pStyle w:val="Style33"/>
        <w:widowControl/>
        <w:spacing w:line="240" w:lineRule="auto"/>
        <w:jc w:val="left"/>
        <w:rPr>
          <w:rStyle w:val="FontStyle47"/>
          <w:rFonts w:ascii="Book Antiqua" w:hAnsi="Book Antiqua"/>
          <w:lang w:val="cs-CZ" w:eastAsia="cs-CZ"/>
        </w:rPr>
      </w:pPr>
      <w:r w:rsidRPr="00F3444E">
        <w:rPr>
          <w:rStyle w:val="FontStyle47"/>
          <w:rFonts w:ascii="Book Antiqua" w:hAnsi="Book Antiqua"/>
          <w:lang w:val="cs-CZ" w:eastAsia="cs-CZ"/>
        </w:rPr>
        <w:t>„Cordelie!“ vykřikl Ferncliff. „Matko!“ vykřikl Francis.</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Cordelie přistoupila k Charlesi Ferncliffovi a řekla: „Obejmi mě, Charlesi. Mám strach.“</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Bez váhání ji uposlechl. „Ničeho se neboj, holubičko. Nikdo ti neublíží.“</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Francisovi spadly klapky z očí a najednou vše pochopil. „Serena…,“ zamumlal.</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Zamířil ke dveřím, ale Lucien ho chytil za paži. „Chápu tě, ale nejdříve by sis měl vyslechnout, jak se věci mají. Určitě nechceš udělat další chybu. A Serena se mezitím aspoň trochu uklidní. Půjdu za ní a dohlédnu, aby se jí nic nestalo.“</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Francisovi až nyní došlo, co svým chováním způsobil. Možná zničil své manželství. Zoufale toužil okamžitě vyhledat Serenu a vše napravit, ale Lucien měl pravdu.</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jeho přítel odešel, Francis se otočil ke dvojici stojící uprostřed pokoje. Když viděl, jak Ferncliff hladí a líbá jeho matku, zvedl se mu žaludek.</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„Okamžitě toho nechte!“ Matka se k němu otočila. Překvapilo ho, jak mladě a vystrašeně vypadá.</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 zhluboka nadechl. „Co kdybys mi vysvětlila těch deset tisíc liber, matko?“</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„Nebuďte na ni zlý,“ napomenul ho Ferncliff a doprovodil Cordelii k pohovce. Sedl si vedle ní a vzal ji za ruku. „Cordelie, pokud jsi se zachovala nerozumně, myslím, že bys to měla vysvětlit. Upřímnost je nejlepší řešení.“</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matku takto ještě nikdy neviděl. Ferncliff se k ní choval jako k mladé dívce, která právě něco provedla. Jeho svět byl vzhůru nohama a Serena teď někde pláče…</w:t>
      </w:r>
    </w:p>
    <w:p w:rsidR="00A06617" w:rsidRPr="00F3444E" w:rsidRDefault="00A06617" w:rsidP="00F3444E">
      <w:pPr>
        <w:pStyle w:val="Style32"/>
        <w:widowControl/>
        <w:spacing w:line="240" w:lineRule="auto"/>
        <w:ind w:firstLine="284"/>
        <w:jc w:val="left"/>
        <w:rPr>
          <w:rStyle w:val="FontStyle47"/>
          <w:rFonts w:ascii="Book Antiqua" w:hAnsi="Book Antiqua"/>
          <w:lang w:val="cs-CZ" w:eastAsia="cs-CZ"/>
        </w:rPr>
      </w:pPr>
      <w:r w:rsidRPr="00F3444E">
        <w:rPr>
          <w:rStyle w:val="FontStyle47"/>
          <w:rFonts w:ascii="Book Antiqua" w:hAnsi="Book Antiqua"/>
          <w:lang w:val="cs-CZ" w:eastAsia="cs-CZ"/>
        </w:rPr>
        <w:t>„Deset tisíc liber,“ opakoval ostře a viděl, jak matka zrudla.</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„Bude lepší, když začnu od začátku, a prosím vás, abyste mě nepřerušovali. Začalo to, když jsi souhlasil, že se budeš dvořit lady Anně. Tehdy jsem si uvědomila, že až se oženíš, můj život se změní. Samozřejmě budu moci i nadále žít v tvých domech, ale už to nebude jako dříve. Něco se ve mně zlomilo, a když jsem se seznámila s Charlesem, otevřela jsem se mu, jako bych byla znovu mladá dívka.“</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Otevřela jsem se mu? Co to, sakra, znamená? Francis se už na to chtěl matky zeptat, ale nakonec to neudělal.</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„Zpočátku jsme si jen povídali o jeho práci – bylo to velice zajímavé – a o mých obavách. Pomohl mi vyrovnat se s budoucností a já mu na oplátku pomohla s výzkumem. Máme na venkově jisté materiály…“ Nervózně se podívala na Francise. „Ale to bych již odbočovala.“ Ztišila hlas a nyní téměř šeptala. „Intimní stránka věci… mě zastihla nepřipravenou…“</w:t>
      </w:r>
    </w:p>
    <w:p w:rsidR="00A06617" w:rsidRPr="00F3444E" w:rsidRDefault="00A06617" w:rsidP="00F3444E">
      <w:pPr>
        <w:pStyle w:val="Style32"/>
        <w:widowControl/>
        <w:spacing w:line="240" w:lineRule="auto"/>
        <w:ind w:firstLine="284"/>
        <w:jc w:val="left"/>
        <w:rPr>
          <w:rStyle w:val="FontStyle47"/>
          <w:rFonts w:ascii="Book Antiqua" w:hAnsi="Book Antiqua"/>
          <w:lang w:val="cs-CZ" w:eastAsia="cs-CZ"/>
        </w:rPr>
      </w:pPr>
      <w:r w:rsidRPr="00F3444E">
        <w:rPr>
          <w:rStyle w:val="FontStyle47"/>
          <w:rFonts w:ascii="Book Antiqua" w:hAnsi="Book Antiqua"/>
          <w:lang w:val="cs-CZ" w:eastAsia="cs-CZ"/>
        </w:rPr>
        <w:t>Francis nevěřil vlastním uším. „Chceš říct, že jsi…?“</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Přikývla a tvář ji zalil ruměnec. „Na lenošce v mém pokoji!“ Zoufale se podívala na svého milence a on ji pohladil po koleni. Ani on však nevypadal příliš klidně.</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 podíval na Arabellu. Teta se zatvářila legračně. „Už jsem to celé slyšela, hochu. Aspoň vidíš, že když člověk dospěje, neznamená to, že již neudělá žádnou hloupost.“</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 obrátil zpátky k mileneckému páru. „Proč ses tedy nevdala?“</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Matka si povzdechla. „Ztratila jsem hlavu. Měla jsem pocit, že jsem udělala hroznou chybu. Vždy jsem nové manželství považovala za něco nepřijatelného, za něco, čím bych pošpinila památku tvého otce, a teď jsem se nechala unést… To, co jsme udělali… a kde jsme to udělali…, </w:t>
      </w:r>
      <w:r w:rsidRPr="00F3444E">
        <w:rPr>
          <w:rStyle w:val="FontStyle50"/>
          <w:rFonts w:ascii="Book Antiqua" w:hAnsi="Book Antiqua"/>
          <w:lang w:val="cs-CZ" w:eastAsia="cs-CZ"/>
        </w:rPr>
        <w:t xml:space="preserve">byl </w:t>
      </w:r>
      <w:r w:rsidRPr="00F3444E">
        <w:rPr>
          <w:rStyle w:val="FontStyle47"/>
          <w:rFonts w:ascii="Book Antiqua" w:hAnsi="Book Antiqua"/>
          <w:lang w:val="cs-CZ" w:eastAsia="cs-CZ"/>
        </w:rPr>
        <w:t>to podvod, protože to, co jsem s Charlesem prožila, bylo výjimečné. S tvým otcem jsem nikdy nic takového nezažila, i když jsem ho nesmírně milovala.“ Obdivně se podívala na svého milence. „Nikdy jsem nic takového nepoznala.“</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byl v rozpacích, ale řekl: „Další důvod, proč ses měla vdát.“</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 kdepak. Chtěla jsem to popřít, předstírala jsem, že k ničemu nedošlo. A navíc jsem si byla jistá, že by se mi celý svět vysmál, kdybych se provdala za mladšího a chudšího muže, navíc bez šlechtického titulu. Vlastně si to pořád ještě myslím, ale už mi to nepřipadá tak nesnesitelné.“</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již začínal některé věci chápat, ale většina událostí, které obrátily jeho život vzhůru nohama, zůstala zatím nevyjasněna. „Ale pokud to bylo tak, jak říkáš, matko, proč po tobě Ferncliff požadoval těch deset tisíc liber?“</w:t>
      </w:r>
    </w:p>
    <w:p w:rsidR="00A06617" w:rsidRPr="00F3444E" w:rsidRDefault="00A06617" w:rsidP="00F3444E">
      <w:pPr>
        <w:pStyle w:val="Style32"/>
        <w:widowControl/>
        <w:spacing w:line="240" w:lineRule="auto"/>
        <w:ind w:firstLine="284"/>
        <w:jc w:val="left"/>
        <w:rPr>
          <w:rStyle w:val="FontStyle47"/>
          <w:rFonts w:ascii="Book Antiqua" w:hAnsi="Book Antiqua"/>
          <w:lang w:val="cs-CZ" w:eastAsia="cs-CZ"/>
        </w:rPr>
      </w:pPr>
      <w:r w:rsidRPr="00F3444E">
        <w:rPr>
          <w:rStyle w:val="FontStyle47"/>
          <w:rFonts w:ascii="Book Antiqua" w:hAnsi="Book Antiqua"/>
          <w:lang w:val="cs-CZ" w:eastAsia="cs-CZ"/>
        </w:rPr>
        <w:t>„Prosím?“ divil se Ferncliff.</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Matka se nyní nedívala ani na jednoho z nich. „Nic po mně nepožadoval.“</w:t>
      </w:r>
    </w:p>
    <w:p w:rsidR="00A06617" w:rsidRPr="00F3444E" w:rsidRDefault="00A06617" w:rsidP="00F3444E">
      <w:pPr>
        <w:pStyle w:val="Style32"/>
        <w:widowControl/>
        <w:spacing w:line="240" w:lineRule="auto"/>
        <w:ind w:firstLine="284"/>
        <w:jc w:val="left"/>
        <w:rPr>
          <w:rStyle w:val="FontStyle47"/>
          <w:rFonts w:ascii="Book Antiqua" w:hAnsi="Book Antiqua"/>
          <w:lang w:val="cs-CZ" w:eastAsia="cs-CZ"/>
        </w:rPr>
      </w:pPr>
      <w:r w:rsidRPr="00F3444E">
        <w:rPr>
          <w:rStyle w:val="FontStyle47"/>
          <w:rFonts w:ascii="Book Antiqua" w:hAnsi="Book Antiqua"/>
          <w:lang w:val="cs-CZ" w:eastAsia="cs-CZ"/>
        </w:rPr>
        <w:t>„Takže to všechno byla lež? Proboha, matko, ale proč?“</w:t>
      </w:r>
    </w:p>
    <w:p w:rsidR="00A06617" w:rsidRPr="00F3444E" w:rsidRDefault="00A06617" w:rsidP="00F3444E">
      <w:pPr>
        <w:pStyle w:val="Style32"/>
        <w:widowControl/>
        <w:spacing w:line="240" w:lineRule="auto"/>
        <w:ind w:firstLine="284"/>
        <w:jc w:val="left"/>
        <w:rPr>
          <w:rStyle w:val="FontStyle47"/>
          <w:rFonts w:ascii="Book Antiqua" w:hAnsi="Book Antiqua"/>
          <w:lang w:val="cs-CZ" w:eastAsia="cs-CZ"/>
        </w:rPr>
      </w:pPr>
      <w:r w:rsidRPr="00F3444E">
        <w:rPr>
          <w:rStyle w:val="FontStyle47"/>
          <w:rFonts w:ascii="Book Antiqua" w:hAnsi="Book Antiqua"/>
          <w:lang w:val="cs-CZ" w:eastAsia="cs-CZ"/>
        </w:rPr>
        <w:t>„Ano, Cordelie,“ přidal se k němu Ferncliff přísně. „Proč?“</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Držela Ferncliff a za ruku, ale mluvila k Francisovi. „Je mi to opravdu moc líto. Ale, prosím vás, zkuste mě pochopit. Zpanikařila jsem a přála jsem si, aby Charles prostě zmizel. Aspoň by mi přestal připomínat mé pochybení a nepokoušel by mě. Poradila jsem Shipleyovým, aby ho propustili. Ale začal mi psát a nehodlal se vzdát. Dohánělo mě to k šílenství! Když se pak odvážil napsat tobě, musela jsem si něco vymyslet. V tu chvíli mě nic jiného nenapadlo.“</w:t>
      </w:r>
    </w:p>
    <w:p w:rsidR="00A06617" w:rsidRPr="00F3444E" w:rsidRDefault="00A06617" w:rsidP="00F3444E">
      <w:pPr>
        <w:pStyle w:val="Style32"/>
        <w:widowControl/>
        <w:spacing w:line="240" w:lineRule="auto"/>
        <w:ind w:firstLine="284"/>
        <w:jc w:val="left"/>
        <w:rPr>
          <w:rStyle w:val="FontStyle47"/>
          <w:rFonts w:ascii="Book Antiqua" w:hAnsi="Book Antiqua"/>
          <w:lang w:val="cs-CZ" w:eastAsia="cs-CZ"/>
        </w:rPr>
      </w:pPr>
      <w:r w:rsidRPr="00F3444E">
        <w:rPr>
          <w:rStyle w:val="FontStyle47"/>
          <w:rFonts w:ascii="Book Antiqua" w:hAnsi="Book Antiqua"/>
          <w:lang w:val="cs-CZ" w:eastAsia="cs-CZ"/>
        </w:rPr>
        <w:t>„Proč jsi mi, proboha, neřekla pravdu?“</w:t>
      </w:r>
    </w:p>
    <w:p w:rsidR="00A06617" w:rsidRPr="00F3444E" w:rsidRDefault="00A06617" w:rsidP="00F3444E">
      <w:pPr>
        <w:pStyle w:val="Style32"/>
        <w:widowControl/>
        <w:spacing w:line="240" w:lineRule="auto"/>
        <w:ind w:firstLine="284"/>
        <w:jc w:val="left"/>
        <w:rPr>
          <w:rStyle w:val="FontStyle47"/>
          <w:rFonts w:ascii="Book Antiqua" w:hAnsi="Book Antiqua"/>
          <w:lang w:val="cs-CZ" w:eastAsia="cs-CZ"/>
        </w:rPr>
      </w:pPr>
      <w:r w:rsidRPr="00F3444E">
        <w:rPr>
          <w:rStyle w:val="FontStyle47"/>
          <w:rFonts w:ascii="Book Antiqua" w:hAnsi="Book Antiqua"/>
          <w:lang w:val="cs-CZ" w:eastAsia="cs-CZ"/>
        </w:rPr>
        <w:t>„Domnívala jsem se, že bys mnou začal opovrhovat.“</w:t>
      </w:r>
    </w:p>
    <w:p w:rsidR="00A06617" w:rsidRPr="00F3444E" w:rsidRDefault="00A06617" w:rsidP="00F3444E">
      <w:pPr>
        <w:pStyle w:val="Style32"/>
        <w:widowControl/>
        <w:spacing w:line="240" w:lineRule="auto"/>
        <w:ind w:firstLine="284"/>
        <w:jc w:val="left"/>
        <w:rPr>
          <w:rStyle w:val="FontStyle47"/>
          <w:rFonts w:ascii="Book Antiqua" w:hAnsi="Book Antiqua"/>
          <w:lang w:val="cs-CZ" w:eastAsia="cs-CZ"/>
        </w:rPr>
      </w:pPr>
      <w:r w:rsidRPr="00F3444E">
        <w:rPr>
          <w:rStyle w:val="FontStyle47"/>
          <w:rFonts w:ascii="Book Antiqua" w:hAnsi="Book Antiqua"/>
          <w:lang w:val="cs-CZ" w:eastAsia="cs-CZ"/>
        </w:rPr>
        <w:t>„Matko…“</w:t>
      </w:r>
    </w:p>
    <w:p w:rsidR="00A06617" w:rsidRPr="00F3444E" w:rsidRDefault="00A06617" w:rsidP="00B9233C">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Podívala se na něho známým pohledem. „Tak co by sis myslel?“</w:t>
      </w:r>
    </w:p>
    <w:p w:rsidR="00A06617" w:rsidRPr="00F3444E" w:rsidRDefault="00A06617" w:rsidP="00F3444E">
      <w:pPr>
        <w:pStyle w:val="Style32"/>
        <w:widowControl/>
        <w:spacing w:line="240" w:lineRule="auto"/>
        <w:ind w:firstLine="284"/>
        <w:jc w:val="left"/>
        <w:rPr>
          <w:rStyle w:val="FontStyle47"/>
          <w:rFonts w:ascii="Book Antiqua" w:hAnsi="Book Antiqua"/>
          <w:lang w:val="cs-CZ" w:eastAsia="cs-CZ"/>
        </w:rPr>
      </w:pPr>
      <w:r w:rsidRPr="00F3444E">
        <w:rPr>
          <w:rStyle w:val="FontStyle47"/>
          <w:rFonts w:ascii="Book Antiqua" w:hAnsi="Book Antiqua"/>
          <w:lang w:val="cs-CZ" w:eastAsia="cs-CZ"/>
        </w:rPr>
        <w:t>Francis si povzdechl. „Byl bych šokován,“ připustil.</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ses tak náhle objevil a začal se domáhat vysvětlení, mozek mi vypověděl poslušnost. Napadl mě jen ten nesmyslný příběh a celá záležitost se okamžitě ještě zhoršila. Když jsi řekl, že si s Charlesem promluvíš, nevěděla jsem, co si mám počít. Nemohla jsem připustit, abyste se setkali.“</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Ozval se Ferncliff. „Takže jsi mi poslala varovný dopis. Tvůj čin je odsouzeníhodný, ale já jsem se také nezachoval správně. Psal jsem ten dopis s úmyslem donutit tě k upřímnosti. Doufal jsem, že se svému synovi přiznáš. V té chvíli jsem se domníval, že se tím všechno vyřeší.“ Podíval se na Francise. „Máte na to stejný názor?“</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„Jistě. Zjistil bych si, co jste zač, ale pokud bych došel k názoru, že jste chudý, avšak důvěryhodný člověk, nic bych nenamítal.“</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„Už nic neříkej!“ vykřikla Cordelie. „Připadám si jako naprostý blázen. Od té chvíle se situace den ode dne zhoršovala. Ty jsi pronásledoval Charlese a chudák Charles mě bombardoval rozzlobenými dopisy a pak jsem si navíc uvědomila, že ti nezbývá čas, aby ses dvořil lady Anně…“</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Zhluboka se nadechla. „Pak se objevila nová nevěsta, kterou jsem ti nemohla schválit. Když jsem si uvědomila, že jsem to vlastně způsobila svým vlastním hloupým chováním, toužila jsem </w:t>
      </w:r>
      <w:r w:rsidRPr="00F3444E">
        <w:rPr>
          <w:rStyle w:val="FontStyle50"/>
          <w:rFonts w:ascii="Book Antiqua" w:hAnsi="Book Antiqua"/>
          <w:lang w:val="cs-CZ" w:eastAsia="cs-CZ"/>
        </w:rPr>
        <w:t xml:space="preserve">zemřít. </w:t>
      </w:r>
      <w:r w:rsidRPr="00F3444E">
        <w:rPr>
          <w:rStyle w:val="FontStyle47"/>
          <w:rFonts w:ascii="Book Antiqua" w:hAnsi="Book Antiqua"/>
          <w:lang w:val="cs-CZ" w:eastAsia="cs-CZ"/>
        </w:rPr>
        <w:t>Vše bylo mým přičiněním zničeno. Ale pořád jsem se nemohla odhodlat. Nemohla jsem se odhodlat říct Charlesovi o té strašné lži, kterou jsem ti o něm napovídala. Třásla jsem se strachy, když jsem si představila, že bych ti, Francisi, měla povědět o svém nevhodném chování a přiznat se ke všem těm lžím, které následovaly. Den ode dne se situace zhoršovala.“</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Podívala se na svého syna. „Teď jsem se konečně vzpamatovala a doufám, že ještě není pozdě napravit to, co jsem způsobila.“</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„Také v to doufám,“ přikývl Francis a postavil se. „Tvé chování rozhodně nebylo správné, matko, ale mně nenáleží, abych tě soudil. Nechám to na tvém budoucím manželovi.“ Zakroutil hlavou. „Soudě podle jeho zamilovaného výrazu z toho vyjdeš bez trestu. Pochybuji, že u mé ženy mi to projde tak snadno.“</w:t>
      </w:r>
    </w:p>
    <w:p w:rsidR="00A06617" w:rsidRPr="00F3444E" w:rsidRDefault="00A06617" w:rsidP="00F3444E">
      <w:pPr>
        <w:pStyle w:val="Style32"/>
        <w:widowControl/>
        <w:spacing w:line="240" w:lineRule="auto"/>
        <w:ind w:firstLine="284"/>
        <w:jc w:val="left"/>
        <w:rPr>
          <w:rStyle w:val="FontStyle47"/>
          <w:rFonts w:ascii="Book Antiqua" w:hAnsi="Book Antiqua"/>
          <w:lang w:val="cs-CZ" w:eastAsia="cs-CZ"/>
        </w:rPr>
      </w:pPr>
      <w:r w:rsidRPr="00F3444E">
        <w:rPr>
          <w:rStyle w:val="FontStyle47"/>
          <w:rFonts w:ascii="Book Antiqua" w:hAnsi="Book Antiqua"/>
          <w:lang w:val="cs-CZ" w:eastAsia="cs-CZ"/>
        </w:rPr>
        <w:t>„Ach, Bože, zapříčinila jsem něco?“</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 smutně usmál. „Za většinu si můžeme sami, ale pan Ferncliff naše problémy ještě více zamotal především tím, že o tobě i o Sereně mluvil jako o lady Middlethorpeové.“</w:t>
      </w:r>
    </w:p>
    <w:p w:rsidR="00A06617" w:rsidRPr="00F3444E" w:rsidRDefault="00A06617" w:rsidP="00F3444E">
      <w:pPr>
        <w:pStyle w:val="Style32"/>
        <w:widowControl/>
        <w:spacing w:line="240" w:lineRule="auto"/>
        <w:ind w:firstLine="284"/>
        <w:jc w:val="left"/>
        <w:rPr>
          <w:rStyle w:val="FontStyle47"/>
          <w:rFonts w:ascii="Book Antiqua" w:hAnsi="Book Antiqua"/>
          <w:lang w:val="cs-CZ" w:eastAsia="cs-CZ"/>
        </w:rPr>
      </w:pPr>
      <w:r w:rsidRPr="00F3444E">
        <w:rPr>
          <w:rStyle w:val="FontStyle47"/>
          <w:rFonts w:ascii="Book Antiqua" w:hAnsi="Book Antiqua"/>
          <w:lang w:val="cs-CZ" w:eastAsia="cs-CZ"/>
        </w:rPr>
        <w:t>„Snad sis nemyslel…!“</w:t>
      </w:r>
    </w:p>
    <w:p w:rsidR="00A06617" w:rsidRPr="00F3444E" w:rsidRDefault="00A06617" w:rsidP="00F3444E">
      <w:pPr>
        <w:pStyle w:val="Style32"/>
        <w:widowControl/>
        <w:spacing w:line="240" w:lineRule="auto"/>
        <w:ind w:firstLine="284"/>
        <w:jc w:val="left"/>
        <w:rPr>
          <w:rStyle w:val="FontStyle47"/>
          <w:rFonts w:ascii="Book Antiqua" w:hAnsi="Book Antiqua"/>
          <w:lang w:val="cs-CZ" w:eastAsia="cs-CZ"/>
        </w:rPr>
      </w:pPr>
      <w:r w:rsidRPr="00F3444E">
        <w:rPr>
          <w:rStyle w:val="FontStyle70"/>
          <w:rFonts w:ascii="Book Antiqua" w:hAnsi="Book Antiqua"/>
          <w:b w:val="0"/>
          <w:bCs w:val="0"/>
          <w:sz w:val="20"/>
          <w:szCs w:val="20"/>
          <w:lang w:val="cs-CZ" w:eastAsia="cs-CZ"/>
        </w:rPr>
        <w:t>„A </w:t>
      </w:r>
      <w:r w:rsidRPr="00F3444E">
        <w:rPr>
          <w:rStyle w:val="FontStyle47"/>
          <w:rFonts w:ascii="Book Antiqua" w:hAnsi="Book Antiqua"/>
          <w:lang w:val="cs-CZ" w:eastAsia="cs-CZ"/>
        </w:rPr>
        <w:t>proč ne?“</w:t>
      </w:r>
    </w:p>
    <w:p w:rsidR="00A06617" w:rsidRPr="00F3444E" w:rsidRDefault="00A06617" w:rsidP="00F3444E">
      <w:pPr>
        <w:pStyle w:val="Style32"/>
        <w:widowControl/>
        <w:spacing w:line="240" w:lineRule="auto"/>
        <w:ind w:firstLine="284"/>
        <w:jc w:val="left"/>
        <w:rPr>
          <w:rStyle w:val="FontStyle47"/>
          <w:rFonts w:ascii="Book Antiqua" w:hAnsi="Book Antiqua"/>
          <w:lang w:val="cs-CZ" w:eastAsia="cs-CZ"/>
        </w:rPr>
      </w:pPr>
      <w:r w:rsidRPr="00F3444E">
        <w:rPr>
          <w:rStyle w:val="FontStyle47"/>
          <w:rFonts w:ascii="Book Antiqua" w:hAnsi="Book Antiqua"/>
          <w:lang w:val="cs-CZ" w:eastAsia="cs-CZ"/>
        </w:rPr>
        <w:t>„Můj drahý, to je mi moc líto…“</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„Odpouštím ti. Na druhé straně – kdyby nebylo tebe, nikdy bych se se Serenou nesetkal, což by byla velká škoda.“</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Tázavě se podíval na Arabellu. „A co ty tady děláš, tetičko? Dohlížíš na spravedlnost, nebo se raduješ z lidského pochybení?“</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„Moc na mě neštěkej. Já jediná na té záležitosti nenesu žádnou vinu! Přišla jsem s Cordelií, aby na poslední chvíli zase neutekla. Vy jste ale blázni! Pokud jste se však se Serenou pohádali, měl bys za ní okamžitě běžet a usmířit se s ní. Zasloužila by si lepšího manžela, ale určitě ti odpustí. Většina žen už je taková.“</w:t>
      </w:r>
    </w:p>
    <w:p w:rsidR="00A06617" w:rsidRPr="00F3444E" w:rsidRDefault="00A06617" w:rsidP="00F3444E">
      <w:pPr>
        <w:pStyle w:val="Style32"/>
        <w:widowControl/>
        <w:spacing w:line="240" w:lineRule="auto"/>
        <w:ind w:firstLine="284"/>
        <w:jc w:val="left"/>
        <w:rPr>
          <w:rStyle w:val="FontStyle47"/>
          <w:rFonts w:ascii="Book Antiqua" w:hAnsi="Book Antiqua"/>
          <w:lang w:val="cs-CZ" w:eastAsia="cs-CZ"/>
        </w:rPr>
      </w:pPr>
      <w:r w:rsidRPr="00F3444E">
        <w:rPr>
          <w:rStyle w:val="FontStyle47"/>
          <w:rFonts w:ascii="Book Antiqua" w:hAnsi="Book Antiqua"/>
          <w:lang w:val="cs-CZ" w:eastAsia="cs-CZ"/>
        </w:rPr>
        <w:t>„Přesně to mám v plánu.“</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 varuji tě, mám v úmyslu dát Sereně jasně najevo, že se může kdykoliv nastěhovat zpátky ke mně, takže se neopovažuj strašit ji nedostatkem financí. A pokud by tě jen napadlo připravit ji o dítě…“</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zvedl ruku. „Mír! Ani ve snu by mě nic takového nenapadlo. Chci ji milovat a starat se o ni jako o oko v hlavě.“</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Arabella si odkašlala. „To doufám. Mimochodem,“ dodala, když už byl téměř u dveří, „Maud mi včera u večeře sdělila zajímavou informaci. Vypadá to, že se v mládí znala se Sereninou matkou. Obě bydlely v Sussexu. Říkala, že Hester měla oči jako Serena a byla moc hezká. Bohužel však byla chudá, takže se musela provdat za Allbrighta.“</w:t>
      </w:r>
    </w:p>
    <w:p w:rsidR="00A06617" w:rsidRPr="00F3444E" w:rsidRDefault="00A06617" w:rsidP="00F3444E">
      <w:pPr>
        <w:pStyle w:val="Style32"/>
        <w:widowControl/>
        <w:spacing w:line="240" w:lineRule="auto"/>
        <w:ind w:firstLine="284"/>
        <w:jc w:val="left"/>
        <w:rPr>
          <w:rStyle w:val="FontStyle47"/>
          <w:rFonts w:ascii="Book Antiqua" w:hAnsi="Book Antiqua"/>
          <w:lang w:val="cs-CZ" w:eastAsia="cs-CZ"/>
        </w:rPr>
      </w:pPr>
      <w:r w:rsidRPr="00F3444E">
        <w:rPr>
          <w:rStyle w:val="FontStyle47"/>
          <w:rFonts w:ascii="Book Antiqua" w:hAnsi="Book Antiqua"/>
          <w:lang w:val="cs-CZ" w:eastAsia="cs-CZ"/>
        </w:rPr>
        <w:t>„A co má být? Spěchám.“</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„Hester prý milovala jiného muže. Myslím, že doktorova syna. Podstatné je to, že když Maud poprvé uviděla Serenu, hned jí došlo, že má stejnou barvu vlasů jako ten mladík a také něco z jeho rysů. Je si stoprocentně jistá, že Serena není dcerou starého Allbrighta. Myslela jsem si, že vzhledem k jejím bratrům by tě to mohlo zajímat.“</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se zasmál. „Vzhledem k tomu, co z jejích bratrů vyrostlo, se rozhodně nemá za co stydět.“ Podíval se na matku a na Ferncliffa, kteří se drželi za ruce a něco si šeptali. Zakroutil hlavou. „Má rodina je už tak dost zvláštní, takže je dobře, že mí potomci v sobě nebudou mít ještě krev Allbrightových. Chceš tu zůstat a dohlížet na ně?“</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Arabella se postavila. „Jen to ne! Už se mi z toho pohledu dělá špatně. A předpokládám, že ty mě již také nepotřebuješ. Maud trvala na tom, abychom si vzaly její dvoje nosítka, takže se teď aspoň mohu bez problémů vrátit domů.“</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doprovodil tetu k pozlaceným nosítkám a díval se, jak ji dva sluhové odnášejí. Strašné zaměstnání, pomyslel si. Podíval se na muže stojící u druhých nosítek. „Bude to asi trvat déle.“ Hodil jim korunu. „Kupte si něco teplého, a pokud se lady Middlethorpeová do hodiny neobjeví, můžete se vrátit domů.“</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Pak zamířil na Hertford Street a cestou uvažoval, co bude muset udělat, aby své manželství zachránil.</w:t>
      </w:r>
    </w:p>
    <w:p w:rsidR="00A06617" w:rsidRPr="00F3444E" w:rsidRDefault="00A06617" w:rsidP="00F3444E">
      <w:pPr>
        <w:widowControl/>
        <w:rPr>
          <w:rFonts w:ascii="Book Antiqua" w:hAnsi="Book Antiqua"/>
          <w:sz w:val="20"/>
          <w:szCs w:val="20"/>
        </w:rPr>
      </w:pPr>
    </w:p>
    <w:p w:rsidR="00A06617" w:rsidRPr="00F3444E" w:rsidRDefault="00A06617" w:rsidP="00F3444E">
      <w:pPr>
        <w:widowControl/>
        <w:rPr>
          <w:rFonts w:ascii="Book Antiqua" w:hAnsi="Book Antiqua"/>
        </w:rPr>
      </w:pPr>
    </w:p>
    <w:p w:rsidR="00A06617" w:rsidRPr="00F3444E" w:rsidRDefault="00A06617" w:rsidP="00974B7E">
      <w:pPr>
        <w:pStyle w:val="Style4"/>
        <w:pageBreakBefore/>
        <w:widowControl/>
        <w:ind w:firstLine="0"/>
        <w:jc w:val="center"/>
        <w:rPr>
          <w:rFonts w:ascii="Book Antiqua" w:hAnsi="Book Antiqua"/>
          <w:sz w:val="20"/>
          <w:szCs w:val="20"/>
        </w:rPr>
      </w:pPr>
      <w:r w:rsidRPr="00D3230F">
        <w:rPr>
          <w:rFonts w:ascii="Book Antiqua" w:hAnsi="Book Antiqua"/>
          <w:noProof/>
          <w:sz w:val="20"/>
          <w:szCs w:val="20"/>
          <w:lang w:val="en-US" w:eastAsia="en-US"/>
        </w:rPr>
        <w:pict>
          <v:shape id="Obrázok 25" o:spid="_x0000_i1061" type="#_x0000_t75" style="width:279pt;height:23.25pt;visibility:visible">
            <v:imagedata r:id="rId45" o:title=""/>
          </v:shape>
        </w:pict>
      </w:r>
    </w:p>
    <w:p w:rsidR="00A06617" w:rsidRDefault="00A06617" w:rsidP="00F3444E">
      <w:pPr>
        <w:pStyle w:val="Style4"/>
        <w:widowControl/>
        <w:jc w:val="both"/>
        <w:rPr>
          <w:rFonts w:ascii="Book Antiqua" w:hAnsi="Book Antiqua"/>
          <w:sz w:val="20"/>
          <w:szCs w:val="20"/>
        </w:rPr>
      </w:pPr>
    </w:p>
    <w:p w:rsidR="00A06617" w:rsidRDefault="00A06617" w:rsidP="00F3444E">
      <w:pPr>
        <w:pStyle w:val="Style4"/>
        <w:widowControl/>
        <w:jc w:val="both"/>
        <w:rPr>
          <w:rFonts w:ascii="Book Antiqua" w:hAnsi="Book Antiqua"/>
          <w:sz w:val="20"/>
          <w:szCs w:val="20"/>
        </w:rPr>
      </w:pPr>
    </w:p>
    <w:p w:rsidR="00A06617" w:rsidRPr="00F3444E" w:rsidRDefault="00A06617" w:rsidP="00F3444E">
      <w:pPr>
        <w:pStyle w:val="Style4"/>
        <w:widowControl/>
        <w:jc w:val="both"/>
        <w:rPr>
          <w:rFonts w:ascii="Book Antiqua" w:hAnsi="Book Antiqua"/>
          <w:sz w:val="20"/>
          <w:szCs w:val="20"/>
        </w:rPr>
      </w:pPr>
    </w:p>
    <w:p w:rsidR="00A06617" w:rsidRPr="00974B7E" w:rsidRDefault="00A06617" w:rsidP="00974B7E">
      <w:pPr>
        <w:pStyle w:val="Style4"/>
        <w:widowControl/>
        <w:ind w:firstLine="0"/>
        <w:jc w:val="center"/>
        <w:rPr>
          <w:rStyle w:val="FontStyle46"/>
          <w:rFonts w:ascii="Book Antiqua" w:hAnsi="Book Antiqua"/>
          <w:lang w:val="cs-CZ" w:eastAsia="cs-CZ"/>
        </w:rPr>
      </w:pPr>
      <w:r w:rsidRPr="00974B7E">
        <w:rPr>
          <w:rStyle w:val="FontStyle46"/>
          <w:rFonts w:ascii="Book Antiqua" w:hAnsi="Book Antiqua"/>
          <w:lang w:val="cs-CZ" w:eastAsia="cs-CZ"/>
        </w:rPr>
        <w:t>21</w:t>
      </w:r>
    </w:p>
    <w:p w:rsidR="00A06617" w:rsidRPr="00F3444E" w:rsidRDefault="00A06617" w:rsidP="00F3444E">
      <w:pPr>
        <w:pStyle w:val="Style32"/>
        <w:widowControl/>
        <w:spacing w:line="240" w:lineRule="auto"/>
        <w:ind w:firstLine="284"/>
        <w:rPr>
          <w:rFonts w:ascii="Book Antiqua" w:hAnsi="Book Antiqua"/>
          <w:sz w:val="20"/>
          <w:szCs w:val="20"/>
        </w:rPr>
      </w:pPr>
    </w:p>
    <w:p w:rsidR="00A06617" w:rsidRPr="00F3444E" w:rsidRDefault="00A06617" w:rsidP="00F3444E">
      <w:pPr>
        <w:pStyle w:val="Style32"/>
        <w:widowControl/>
        <w:spacing w:line="240" w:lineRule="auto"/>
        <w:ind w:firstLine="284"/>
        <w:rPr>
          <w:rFonts w:ascii="Book Antiqua" w:hAnsi="Book Antiqua"/>
          <w:sz w:val="20"/>
          <w:szCs w:val="20"/>
        </w:rPr>
      </w:pP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dorazila domů a okamžitě vyběhla do svého pokoje, aby se mohla vyplakat. Ke svému překvapení však zjistila, že nemůže uronit ani slzu. Odhodila pláštěnku, strhla si z hlavy čepec a začala nervózně přecházet z místa na místo. Když do pokoje vstoupila komorná, vykřikla na ni, aby okamžitě zmizela.</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Pomalu jí docházelo, že nemůže plakat, protože není smutná, ale strašně vzteklá.</w:t>
      </w:r>
    </w:p>
    <w:p w:rsidR="00A06617" w:rsidRPr="00F3444E" w:rsidRDefault="00A06617" w:rsidP="00F3444E">
      <w:pPr>
        <w:pStyle w:val="Style32"/>
        <w:widowControl/>
        <w:spacing w:line="240" w:lineRule="auto"/>
        <w:ind w:firstLine="284"/>
        <w:jc w:val="left"/>
        <w:rPr>
          <w:rStyle w:val="FontStyle47"/>
          <w:rFonts w:ascii="Book Antiqua" w:hAnsi="Book Antiqua"/>
          <w:lang w:val="cs-CZ" w:eastAsia="cs-CZ"/>
        </w:rPr>
      </w:pPr>
      <w:r w:rsidRPr="00F3444E">
        <w:rPr>
          <w:rStyle w:val="FontStyle47"/>
          <w:rFonts w:ascii="Book Antiqua" w:hAnsi="Book Antiqua"/>
          <w:lang w:val="cs-CZ" w:eastAsia="cs-CZ"/>
        </w:rPr>
        <w:t>Jak se mohl opovážit!</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Nedala Francisovi jedinou záminku k tomu, aby ji podezíral z nevěry. Vzpomněla si na noc na farmě u Postových, ale rychle tu vzpomínku zahnala. V té době ještě nebyla vdaná.</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Od sňatku se na jiného muže ani nepodívala. To jeho rebelští přátelé flirtovali s každou ženou, která jim zkřížila cestu.</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Její pohled zaujala porcelánová soška pastýřky. Zvedla ji a hodila na zem. Soška se roztříštila. Škoda že ji nemohla rozbít o Francisovu hlavu!</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Od svatby se snažila být milá, laskavá a smířlivá. Tvrdě na jejich manželství pracovala. Copak měla čas, aby mu byla nevěrná?</w:t>
      </w:r>
    </w:p>
    <w:p w:rsidR="00A06617" w:rsidRPr="00F3444E" w:rsidRDefault="00A06617" w:rsidP="00F3444E">
      <w:pPr>
        <w:pStyle w:val="Style32"/>
        <w:widowControl/>
        <w:spacing w:line="240" w:lineRule="auto"/>
        <w:ind w:firstLine="284"/>
        <w:jc w:val="left"/>
        <w:rPr>
          <w:rStyle w:val="FontStyle47"/>
          <w:rFonts w:ascii="Book Antiqua" w:hAnsi="Book Antiqua"/>
          <w:lang w:val="cs-CZ" w:eastAsia="cs-CZ"/>
        </w:rPr>
      </w:pPr>
      <w:r w:rsidRPr="00F3444E">
        <w:rPr>
          <w:rStyle w:val="FontStyle47"/>
          <w:rFonts w:ascii="Book Antiqua" w:hAnsi="Book Antiqua"/>
          <w:lang w:val="cs-CZ" w:eastAsia="cs-CZ"/>
        </w:rPr>
        <w:t>Porcelánový pastýř s píšťalou letěl za svojí družkou.</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Serena si všimla červených složek. Prudce je otevřela a na zem se vysypaly kresby. Byly odporné! Ze všech na ni hleděla vlastní připitomělá tvář, a i když nikdy nikomu takto nepózovala, uvědomila si, že ty obrazy nelžou. </w:t>
      </w:r>
      <w:r w:rsidRPr="00F3444E">
        <w:rPr>
          <w:rStyle w:val="FontStyle50"/>
          <w:rFonts w:ascii="Book Antiqua" w:hAnsi="Book Antiqua"/>
          <w:lang w:val="cs-CZ" w:eastAsia="cs-CZ"/>
        </w:rPr>
        <w:t xml:space="preserve">Podřídila </w:t>
      </w:r>
      <w:r w:rsidRPr="00F3444E">
        <w:rPr>
          <w:rStyle w:val="FontStyle47"/>
          <w:rFonts w:ascii="Book Antiqua" w:hAnsi="Book Antiqua"/>
          <w:lang w:val="cs-CZ" w:eastAsia="cs-CZ"/>
        </w:rPr>
        <w:t>se. Ať jí Matthew řekl cokoliv, poslechla ho.</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Proč vlastně svého prvního manžela nezabila? Určitě existuje spousta způsobů, jak někoho zavraždit.</w:t>
      </w:r>
    </w:p>
    <w:p w:rsidR="00A06617" w:rsidRPr="00F3444E" w:rsidRDefault="00A06617" w:rsidP="00F3444E">
      <w:pPr>
        <w:pStyle w:val="Style32"/>
        <w:widowControl/>
        <w:spacing w:line="240" w:lineRule="auto"/>
        <w:ind w:firstLine="284"/>
        <w:jc w:val="left"/>
        <w:rPr>
          <w:rStyle w:val="FontStyle47"/>
          <w:rFonts w:ascii="Book Antiqua" w:hAnsi="Book Antiqua"/>
          <w:lang w:val="cs-CZ" w:eastAsia="cs-CZ"/>
        </w:rPr>
      </w:pPr>
      <w:r w:rsidRPr="00F3444E">
        <w:rPr>
          <w:rStyle w:val="FontStyle47"/>
          <w:rFonts w:ascii="Book Antiqua" w:hAnsi="Book Antiqua"/>
          <w:lang w:val="cs-CZ" w:eastAsia="cs-CZ"/>
        </w:rPr>
        <w:t>Proč neutekla k Harriet Wilsonové a nestala se prostitutkou?</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Ale ne, to raději plakala a naříkala, manželovi se neodvážila vzepřít. Poslušně plnila všechny jeho příkazy a ve všem se mu podřizovala…</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Zvedla kresbu, na které se usmívala, zatímco ji dva muži osahávali, a roztrhala ji na malé kousíčky.</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Nevěrná! Ve skutečnosti se jí vůbec </w:t>
      </w:r>
      <w:r w:rsidRPr="00F3444E">
        <w:rPr>
          <w:rStyle w:val="FontStyle50"/>
          <w:rFonts w:ascii="Book Antiqua" w:hAnsi="Book Antiqua"/>
          <w:lang w:val="cs-CZ" w:eastAsia="cs-CZ"/>
        </w:rPr>
        <w:t xml:space="preserve">nelíbilo, </w:t>
      </w:r>
      <w:r w:rsidRPr="00F3444E">
        <w:rPr>
          <w:rStyle w:val="FontStyle47"/>
          <w:rFonts w:ascii="Book Antiqua" w:hAnsi="Book Antiqua"/>
          <w:lang w:val="cs-CZ" w:eastAsia="cs-CZ"/>
        </w:rPr>
        <w:t>co muži ženám dělali.</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Do pokoje vstoupil Dibbert. Rozhlédl se kolem sebe a překvapeně vykulil oči. „Zmizte!“ vykřikla Serena a hodila jeho směrem plnou hrst útržků papíru. Letěly vzduchem a pak se vesele začaly snášet k zemi.</w:t>
      </w:r>
    </w:p>
    <w:p w:rsidR="00A06617" w:rsidRDefault="00A06617" w:rsidP="00F3444E">
      <w:pPr>
        <w:pStyle w:val="Style32"/>
        <w:widowControl/>
        <w:spacing w:line="240" w:lineRule="auto"/>
        <w:ind w:firstLine="284"/>
        <w:rPr>
          <w:rFonts w:ascii="Book Antiqua" w:hAnsi="Book Antiqua"/>
          <w:sz w:val="20"/>
          <w:szCs w:val="20"/>
        </w:rPr>
      </w:pPr>
    </w:p>
    <w:p w:rsidR="00A06617" w:rsidRPr="00F3444E" w:rsidRDefault="00A06617" w:rsidP="00F3444E">
      <w:pPr>
        <w:pStyle w:val="Style32"/>
        <w:widowControl/>
        <w:spacing w:line="240" w:lineRule="auto"/>
        <w:ind w:firstLine="284"/>
        <w:rPr>
          <w:rFonts w:ascii="Book Antiqua" w:hAnsi="Book Antiqua"/>
          <w:sz w:val="20"/>
          <w:szCs w:val="20"/>
        </w:rPr>
      </w:pP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Dibbert cupital po schodech dolů a uvažoval, kde jen lord Middlethorpe a lady vdova mohou být. Potřebuje někoho, kdo by celou situaci vyřešil. Copak ubohá lady Middlethorpeová přišla o rozum?</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Někdo zabouchal na venkovní dveře a majordomus se k nim rozběhl. Okamžitě poznal markýze z Ardenu, přítele pána domu. „Obávám se, že nikdo není doma, pane.“</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„Lady Middlethorpeová také ne?“ zeptal se markýz s obavami v hlase. Odpověď nalezl v Dibbertově obličeji, proto se okamžitě uklidnil a vstoupil dovnitř.</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Dibbert mu v tom nemohl bránit, protože se jednalo o rodinného přítele, a tak zavřel dveře a doufal, že mu lord Arden pomůže.</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„Předpokládám, že nechce nikoho vidět,“ řekl markýz. „Lord Middlethorpe mě požádal, abych na ni dohlédl.“</w:t>
      </w:r>
    </w:p>
    <w:p w:rsidR="00A06617" w:rsidRPr="00F3444E" w:rsidRDefault="00A06617" w:rsidP="00F3444E">
      <w:pPr>
        <w:pStyle w:val="Style32"/>
        <w:widowControl/>
        <w:spacing w:line="240" w:lineRule="auto"/>
        <w:ind w:firstLine="284"/>
        <w:jc w:val="left"/>
        <w:rPr>
          <w:rStyle w:val="FontStyle47"/>
          <w:rFonts w:ascii="Book Antiqua" w:hAnsi="Book Antiqua"/>
          <w:lang w:val="cs-CZ" w:eastAsia="cs-CZ"/>
        </w:rPr>
      </w:pPr>
      <w:r w:rsidRPr="00F3444E">
        <w:rPr>
          <w:rStyle w:val="FontStyle47"/>
          <w:rFonts w:ascii="Book Antiqua" w:hAnsi="Book Antiqua"/>
          <w:lang w:val="cs-CZ" w:eastAsia="cs-CZ"/>
        </w:rPr>
        <w:t>„Obávám se, že je trochu rozrušená, pane.“</w:t>
      </w:r>
    </w:p>
    <w:p w:rsidR="00A06617" w:rsidRPr="00F3444E" w:rsidRDefault="00A06617" w:rsidP="00F3444E">
      <w:pPr>
        <w:pStyle w:val="Style32"/>
        <w:widowControl/>
        <w:spacing w:line="240" w:lineRule="auto"/>
        <w:ind w:firstLine="284"/>
        <w:jc w:val="left"/>
        <w:rPr>
          <w:rStyle w:val="FontStyle47"/>
          <w:rFonts w:ascii="Book Antiqua" w:hAnsi="Book Antiqua"/>
          <w:lang w:val="cs-CZ" w:eastAsia="cs-CZ"/>
        </w:rPr>
      </w:pPr>
      <w:r w:rsidRPr="00F3444E">
        <w:rPr>
          <w:rStyle w:val="FontStyle47"/>
          <w:rFonts w:ascii="Book Antiqua" w:hAnsi="Book Antiqua"/>
          <w:lang w:val="cs-CZ" w:eastAsia="cs-CZ"/>
        </w:rPr>
        <w:t>„Padla na ni deprese?“</w:t>
      </w:r>
    </w:p>
    <w:p w:rsidR="00A06617" w:rsidRPr="00F3444E" w:rsidRDefault="00A06617" w:rsidP="00F3444E">
      <w:pPr>
        <w:pStyle w:val="Style32"/>
        <w:widowControl/>
        <w:spacing w:line="240" w:lineRule="auto"/>
        <w:ind w:firstLine="284"/>
        <w:jc w:val="left"/>
        <w:rPr>
          <w:rStyle w:val="FontStyle47"/>
          <w:rFonts w:ascii="Book Antiqua" w:hAnsi="Book Antiqua"/>
          <w:lang w:val="cs-CZ" w:eastAsia="cs-CZ"/>
        </w:rPr>
      </w:pPr>
      <w:r w:rsidRPr="00F3444E">
        <w:rPr>
          <w:rStyle w:val="FontStyle47"/>
          <w:rFonts w:ascii="Book Antiqua" w:hAnsi="Book Antiqua"/>
          <w:lang w:val="cs-CZ" w:eastAsia="cs-CZ"/>
        </w:rPr>
        <w:t>„To bych neřekl.“</w:t>
      </w:r>
    </w:p>
    <w:p w:rsidR="00A06617" w:rsidRPr="00F3444E" w:rsidRDefault="00A06617" w:rsidP="00F3444E">
      <w:pPr>
        <w:pStyle w:val="Style32"/>
        <w:widowControl/>
        <w:spacing w:line="240" w:lineRule="auto"/>
        <w:ind w:firstLine="284"/>
        <w:jc w:val="left"/>
        <w:rPr>
          <w:rStyle w:val="FontStyle47"/>
          <w:rFonts w:ascii="Book Antiqua" w:hAnsi="Book Antiqua"/>
          <w:lang w:val="cs-CZ" w:eastAsia="cs-CZ"/>
        </w:rPr>
      </w:pPr>
      <w:r w:rsidRPr="00F3444E">
        <w:rPr>
          <w:rStyle w:val="FontStyle47"/>
          <w:rFonts w:ascii="Book Antiqua" w:hAnsi="Book Antiqua"/>
          <w:lang w:val="cs-CZ" w:eastAsia="cs-CZ"/>
        </w:rPr>
        <w:t>„Pláče?“</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Dibbert si odkašlal. „Z pokoje se ozýval rámus, pane. Když jsem se tam vydal, abych zjistil, co se děje, lady Middlethorpeová právě trhala nějaký papír. Začala… začala na mě křičet.“</w:t>
      </w:r>
    </w:p>
    <w:p w:rsidR="00A06617" w:rsidRPr="00F3444E" w:rsidRDefault="00A06617" w:rsidP="00F3444E">
      <w:pPr>
        <w:pStyle w:val="Style32"/>
        <w:widowControl/>
        <w:spacing w:line="240" w:lineRule="auto"/>
        <w:ind w:firstLine="284"/>
        <w:jc w:val="left"/>
        <w:rPr>
          <w:rStyle w:val="FontStyle47"/>
          <w:rFonts w:ascii="Book Antiqua" w:hAnsi="Book Antiqua"/>
          <w:lang w:val="cs-CZ" w:eastAsia="cs-CZ"/>
        </w:rPr>
      </w:pPr>
      <w:r w:rsidRPr="00F3444E">
        <w:rPr>
          <w:rStyle w:val="FontStyle47"/>
          <w:rFonts w:ascii="Book Antiqua" w:hAnsi="Book Antiqua"/>
          <w:lang w:val="cs-CZ" w:eastAsia="cs-CZ"/>
        </w:rPr>
        <w:t>Markýz se zasmál. „Takže tak se věci mají.“</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Dibbert na situaci neviděl nic zábavného. „Doufám, že se brzy uklidní, pane.“</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„Myslím, že určitě. Doufejme, že se lord Middlethorpe brzy vrátí.“</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ano.“ Z dálky se ozval zvuk tříštícího se skla. Dibbert zalomil rukama. „Nevíte, kdy přijde, pane?“</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„Domnívám se, že to již nebude dlouho trvat.“ Lord Arden vypadal pobaveně. „Myslím, že nemá smysl, abych zde zůstával. Radím vám, abyste nechal lady Middlethorpeovou o samotě, tedy pokud na vás nezazvoní.“</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Dibbert sledoval markýzův odchod s nelibostí. Lord Arden celou záležitost zlehčoval, ale co když si paní nějak ublíží?</w:t>
      </w:r>
    </w:p>
    <w:p w:rsidR="00A06617" w:rsidRDefault="00A06617" w:rsidP="00F3444E">
      <w:pPr>
        <w:pStyle w:val="Style32"/>
        <w:widowControl/>
        <w:spacing w:line="240" w:lineRule="auto"/>
        <w:ind w:firstLine="284"/>
        <w:rPr>
          <w:rFonts w:ascii="Book Antiqua" w:hAnsi="Book Antiqua"/>
          <w:sz w:val="20"/>
          <w:szCs w:val="20"/>
        </w:rPr>
      </w:pPr>
    </w:p>
    <w:p w:rsidR="00A06617" w:rsidRPr="00F3444E" w:rsidRDefault="00A06617" w:rsidP="00F3444E">
      <w:pPr>
        <w:pStyle w:val="Style32"/>
        <w:widowControl/>
        <w:spacing w:line="240" w:lineRule="auto"/>
        <w:ind w:firstLine="284"/>
        <w:rPr>
          <w:rFonts w:ascii="Book Antiqua" w:hAnsi="Book Antiqua"/>
          <w:sz w:val="20"/>
          <w:szCs w:val="20"/>
        </w:rPr>
      </w:pP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Lucien zamířil domů. Jeho žena byla ve svém pokoji a právě večeřela. Jednou rukou uždibovala z talíře a v druhé držela knihu. Usmál se. Velice svoji emancipovanou manželku miloval.</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Všimla si jeho příchodu a usmála se. „Ahoj. Tak jaké dobrodružství jsi dneska prožil?“</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„Jak víš, že jsem prožil nějaké dobrodružství?“ Přistoupil ke stolu, vzal si z talíře netknutou kotletu a zakousl se do ní.</w:t>
      </w:r>
    </w:p>
    <w:p w:rsidR="00A06617" w:rsidRPr="00F3444E" w:rsidRDefault="00A06617" w:rsidP="00822B87">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Beth odložila knihu i vidličku. „Tak za prvé, šel jsi k Nicholasovi. Za druhé, poslal jsi mi vzkaz, že musíš něco vyřídit, a pochybuji, že se jednalo o nějakou obchodní záležitost. Za třetí, celý záříš.“</w:t>
      </w:r>
    </w:p>
    <w:p w:rsidR="00A06617" w:rsidRPr="00F3444E" w:rsidRDefault="00A06617" w:rsidP="00822B87">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„Opravdu? Právě jsem přemýšlel o vzteku.“</w:t>
      </w:r>
    </w:p>
    <w:p w:rsidR="00A06617" w:rsidRPr="00F3444E" w:rsidRDefault="00A06617" w:rsidP="00822B87">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„Co je na vzteku tak příjemného?“</w:t>
      </w:r>
    </w:p>
    <w:p w:rsidR="00A06617" w:rsidRPr="00F3444E" w:rsidRDefault="00A06617" w:rsidP="00822B87">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Chvíli se na ni díval a pak řekl: „Beth, párkrát jsme se pohádali, ale nikdy jsi se nenechala unést vztekem, i když příležitost jsem ti k tomu určitě dal. Nikdy jsi neměla potřebu vybuchnout?“</w:t>
      </w:r>
    </w:p>
    <w:p w:rsidR="00A06617" w:rsidRPr="00F3444E" w:rsidRDefault="00A06617" w:rsidP="00822B87">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„Ani nevím. Myslím, že ne. Připadá mi to tak neproduktivní.“</w:t>
      </w:r>
    </w:p>
    <w:p w:rsidR="00A06617" w:rsidRPr="00F3444E" w:rsidRDefault="00A06617" w:rsidP="00822B87">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se s tebou budu milovat, bude to také neproduktivní, protože jsi těhotná. Znamená to však, že to bude méně příjemné?“</w:t>
      </w:r>
    </w:p>
    <w:p w:rsidR="00A06617" w:rsidRPr="00F3444E" w:rsidRDefault="00A06617" w:rsidP="00822B87">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Beth zrůžověla. „Ne, ale to nemůžeš srovnávat.“</w:t>
      </w:r>
    </w:p>
    <w:p w:rsidR="00A06617" w:rsidRPr="00F3444E" w:rsidRDefault="00A06617" w:rsidP="00822B87">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„Proč ne?“</w:t>
      </w:r>
    </w:p>
    <w:p w:rsidR="00A06617" w:rsidRPr="00F3444E" w:rsidRDefault="00A06617" w:rsidP="00F3444E">
      <w:pPr>
        <w:pStyle w:val="Style32"/>
        <w:widowControl/>
        <w:spacing w:line="240" w:lineRule="auto"/>
        <w:ind w:firstLine="284"/>
        <w:jc w:val="left"/>
        <w:rPr>
          <w:rStyle w:val="FontStyle47"/>
          <w:rFonts w:ascii="Book Antiqua" w:hAnsi="Book Antiqua"/>
          <w:lang w:val="cs-CZ" w:eastAsia="cs-CZ"/>
        </w:rPr>
      </w:pPr>
      <w:r w:rsidRPr="00F3444E">
        <w:rPr>
          <w:rStyle w:val="FontStyle47"/>
          <w:rFonts w:ascii="Book Antiqua" w:hAnsi="Book Antiqua"/>
          <w:lang w:val="cs-CZ" w:eastAsia="cs-CZ"/>
        </w:rPr>
        <w:t>„Milování je vždy příjemné, ať už je produktivní, nebo ne. O vzteku se to říct nedá.“</w:t>
      </w:r>
    </w:p>
    <w:p w:rsidR="00A06617" w:rsidRPr="00F3444E" w:rsidRDefault="00A06617" w:rsidP="00F3444E">
      <w:pPr>
        <w:pStyle w:val="Style32"/>
        <w:widowControl/>
        <w:spacing w:line="240" w:lineRule="auto"/>
        <w:ind w:firstLine="284"/>
        <w:jc w:val="left"/>
        <w:rPr>
          <w:rStyle w:val="FontStyle47"/>
          <w:rFonts w:ascii="Book Antiqua" w:hAnsi="Book Antiqua"/>
          <w:lang w:val="cs-CZ" w:eastAsia="cs-CZ"/>
        </w:rPr>
      </w:pPr>
      <w:r w:rsidRPr="00F3444E">
        <w:rPr>
          <w:rStyle w:val="FontStyle47"/>
          <w:rFonts w:ascii="Book Antiqua" w:hAnsi="Book Antiqua"/>
          <w:lang w:val="cs-CZ" w:eastAsia="cs-CZ"/>
        </w:rPr>
        <w:t>„Myslíš?“ přitáhl ji k sobě.</w:t>
      </w:r>
    </w:p>
    <w:p w:rsidR="00A06617" w:rsidRPr="00F3444E" w:rsidRDefault="00A06617" w:rsidP="00F3444E">
      <w:pPr>
        <w:pStyle w:val="Style10"/>
        <w:widowControl/>
        <w:rPr>
          <w:rStyle w:val="FontStyle47"/>
          <w:rFonts w:ascii="Book Antiqua" w:hAnsi="Book Antiqua"/>
          <w:lang w:val="cs-CZ" w:eastAsia="cs-CZ"/>
        </w:rPr>
      </w:pPr>
      <w:r w:rsidRPr="00F3444E">
        <w:rPr>
          <w:rStyle w:val="FontStyle47"/>
          <w:rFonts w:ascii="Book Antiqua" w:hAnsi="Book Antiqua"/>
          <w:lang w:val="cs-CZ" w:eastAsia="cs-CZ"/>
        </w:rPr>
        <w:t>„Luciene, ty máš vztek?“</w:t>
      </w:r>
    </w:p>
    <w:p w:rsidR="00A06617" w:rsidRPr="00F3444E" w:rsidRDefault="00A06617" w:rsidP="00F3444E">
      <w:pPr>
        <w:pStyle w:val="Style10"/>
        <w:widowControl/>
        <w:rPr>
          <w:rStyle w:val="FontStyle47"/>
          <w:rFonts w:ascii="Book Antiqua" w:hAnsi="Book Antiqua"/>
          <w:lang w:val="cs-CZ" w:eastAsia="cs-CZ"/>
        </w:rPr>
      </w:pPr>
      <w:r w:rsidRPr="00F3444E">
        <w:rPr>
          <w:rStyle w:val="FontStyle47"/>
          <w:rFonts w:ascii="Book Antiqua" w:hAnsi="Book Antiqua"/>
          <w:lang w:val="cs-CZ" w:eastAsia="cs-CZ"/>
        </w:rPr>
        <w:t>„Ani v nejmenším.“ Obnažil jí jedno rameno a jemně jí kousl. Beth vykřikla. „Tak proč mě koušeš?“</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„Asi mám hlad. Chutnáš lépe než studené vepřové. Vlastně mě vztek vzrušuje. Doufám, že Francis a Serena budou mít stejný pocit.“</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Beth ho chytila za obě uši a podívala se mu do očí. „Co se vlastně stalo? Kdo má vztek a proč?“</w:t>
      </w:r>
    </w:p>
    <w:p w:rsidR="00A06617" w:rsidRPr="00F3444E" w:rsidRDefault="00A06617" w:rsidP="00822B87">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Pustil ji a posadil se na její místo. Uchopil vidličku a začal pojídat koláč. „Svlékni se a já ti všechno povím. Za každý kus oděvu dostaneš jednu informaci.“</w:t>
      </w:r>
    </w:p>
    <w:p w:rsidR="00A06617" w:rsidRPr="00F3444E" w:rsidRDefault="00A06617" w:rsidP="00822B87">
      <w:pPr>
        <w:pStyle w:val="Style10"/>
        <w:widowControl/>
        <w:jc w:val="both"/>
        <w:rPr>
          <w:rStyle w:val="FontStyle47"/>
          <w:rFonts w:ascii="Book Antiqua" w:hAnsi="Book Antiqua"/>
          <w:lang w:val="cs-CZ" w:eastAsia="cs-CZ"/>
        </w:rPr>
      </w:pPr>
      <w:r w:rsidRPr="00F3444E">
        <w:rPr>
          <w:rStyle w:val="FontStyle47"/>
          <w:rFonts w:ascii="Book Antiqua" w:hAnsi="Book Antiqua"/>
          <w:lang w:val="cs-CZ" w:eastAsia="cs-CZ"/>
        </w:rPr>
        <w:t>Beth na něho nevěřícně zírala. „Luciene! Co to s tebou je?“</w:t>
      </w:r>
    </w:p>
    <w:p w:rsidR="00A06617" w:rsidRPr="00F3444E" w:rsidRDefault="00A06617" w:rsidP="00822B87">
      <w:pPr>
        <w:pStyle w:val="Style10"/>
        <w:widowControl/>
        <w:jc w:val="both"/>
        <w:rPr>
          <w:rStyle w:val="FontStyle47"/>
          <w:rFonts w:ascii="Book Antiqua" w:hAnsi="Book Antiqua"/>
          <w:lang w:val="cs-CZ" w:eastAsia="cs-CZ"/>
        </w:rPr>
      </w:pPr>
      <w:r w:rsidRPr="00F3444E">
        <w:rPr>
          <w:rStyle w:val="FontStyle47"/>
          <w:rFonts w:ascii="Book Antiqua" w:hAnsi="Book Antiqua"/>
          <w:lang w:val="cs-CZ" w:eastAsia="cs-CZ"/>
        </w:rPr>
        <w:t>Tázavě zvedl obočí a usmál se.</w:t>
      </w:r>
    </w:p>
    <w:p w:rsidR="00A06617" w:rsidRPr="00F3444E" w:rsidRDefault="00A06617" w:rsidP="00822B87">
      <w:pPr>
        <w:pStyle w:val="Style10"/>
        <w:widowControl/>
        <w:jc w:val="both"/>
        <w:rPr>
          <w:rStyle w:val="FontStyle47"/>
          <w:rFonts w:ascii="Book Antiqua" w:hAnsi="Book Antiqua"/>
          <w:lang w:val="cs-CZ" w:eastAsia="cs-CZ"/>
        </w:rPr>
      </w:pPr>
      <w:r w:rsidRPr="00F3444E">
        <w:rPr>
          <w:rStyle w:val="FontStyle47"/>
          <w:rFonts w:ascii="Book Antiqua" w:hAnsi="Book Antiqua"/>
          <w:lang w:val="cs-CZ" w:eastAsia="cs-CZ"/>
        </w:rPr>
        <w:t>Beth se také zasmála a sundala si jeden střevíček.</w:t>
      </w:r>
    </w:p>
    <w:p w:rsidR="00A06617" w:rsidRPr="00F3444E" w:rsidRDefault="00A06617" w:rsidP="00822B87">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„Bratři Allbrightovi měli nějaké neslušné kresby, na kterých byla vyobrazena Serena. Chtěli jí je prodat za deset tisíc liber.“</w:t>
      </w:r>
    </w:p>
    <w:p w:rsidR="00A06617" w:rsidRPr="00F3444E" w:rsidRDefault="00A06617" w:rsidP="00822B87">
      <w:pPr>
        <w:pStyle w:val="Style10"/>
        <w:widowControl/>
        <w:jc w:val="both"/>
        <w:rPr>
          <w:rStyle w:val="FontStyle47"/>
          <w:rFonts w:ascii="Book Antiqua" w:hAnsi="Book Antiqua"/>
          <w:lang w:val="cs-CZ" w:eastAsia="cs-CZ"/>
        </w:rPr>
      </w:pPr>
      <w:r w:rsidRPr="00F3444E">
        <w:rPr>
          <w:rStyle w:val="FontStyle50"/>
          <w:rFonts w:ascii="Book Antiqua" w:hAnsi="Book Antiqua"/>
          <w:lang w:val="cs-CZ" w:eastAsia="cs-CZ"/>
        </w:rPr>
        <w:t xml:space="preserve">„Cože? </w:t>
      </w:r>
      <w:r w:rsidRPr="00F3444E">
        <w:rPr>
          <w:rStyle w:val="FontStyle47"/>
          <w:rFonts w:ascii="Book Antiqua" w:hAnsi="Book Antiqua"/>
          <w:lang w:val="cs-CZ" w:eastAsia="cs-CZ"/>
        </w:rPr>
        <w:t>A</w:t>
      </w:r>
      <w:r w:rsidRPr="00F3444E">
        <w:rPr>
          <w:rStyle w:val="FontStyle50"/>
          <w:rFonts w:ascii="Book Antiqua" w:hAnsi="Book Antiqua"/>
          <w:lang w:val="cs-CZ" w:eastAsia="cs-CZ"/>
        </w:rPr>
        <w:t> </w:t>
      </w:r>
      <w:r w:rsidRPr="00F3444E">
        <w:rPr>
          <w:rStyle w:val="FontStyle47"/>
          <w:rFonts w:ascii="Book Antiqua" w:hAnsi="Book Antiqua"/>
          <w:lang w:val="cs-CZ" w:eastAsia="cs-CZ"/>
        </w:rPr>
        <w:t>co jste udělali?“</w:t>
      </w:r>
    </w:p>
    <w:p w:rsidR="00A06617" w:rsidRPr="00F3444E" w:rsidRDefault="00A06617" w:rsidP="00822B87">
      <w:pPr>
        <w:pStyle w:val="Style10"/>
        <w:widowControl/>
        <w:jc w:val="both"/>
        <w:rPr>
          <w:rStyle w:val="FontStyle47"/>
          <w:rFonts w:ascii="Book Antiqua" w:hAnsi="Book Antiqua"/>
          <w:lang w:val="cs-CZ" w:eastAsia="cs-CZ"/>
        </w:rPr>
      </w:pPr>
      <w:r w:rsidRPr="00F3444E">
        <w:rPr>
          <w:rStyle w:val="FontStyle47"/>
          <w:rFonts w:ascii="Book Antiqua" w:hAnsi="Book Antiqua"/>
          <w:lang w:val="cs-CZ" w:eastAsia="cs-CZ"/>
        </w:rPr>
        <w:t>Jen se na ni usmál. Sundala si další střevíc a hodila ho po něm. „Francis a já jsme se vydali do hostince U žezla, abychom je konfrontovali…“</w:t>
      </w:r>
    </w:p>
    <w:p w:rsidR="00A06617" w:rsidRDefault="00A06617" w:rsidP="00F3444E">
      <w:pPr>
        <w:pStyle w:val="Style32"/>
        <w:widowControl/>
        <w:spacing w:line="240" w:lineRule="auto"/>
        <w:ind w:firstLine="284"/>
        <w:rPr>
          <w:rFonts w:ascii="Book Antiqua" w:hAnsi="Book Antiqua"/>
          <w:sz w:val="20"/>
          <w:szCs w:val="20"/>
        </w:rPr>
      </w:pPr>
    </w:p>
    <w:p w:rsidR="00A06617" w:rsidRPr="00F3444E" w:rsidRDefault="00A06617" w:rsidP="00F3444E">
      <w:pPr>
        <w:pStyle w:val="Style32"/>
        <w:widowControl/>
        <w:spacing w:line="240" w:lineRule="auto"/>
        <w:ind w:firstLine="284"/>
        <w:rPr>
          <w:rFonts w:ascii="Book Antiqua" w:hAnsi="Book Antiqua"/>
          <w:sz w:val="20"/>
          <w:szCs w:val="20"/>
        </w:rPr>
      </w:pP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vstoupil do domu a snažil se odhadnout, co se děje. Co ho asi čeká?</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Dibbert k němu rychle přiběhl. Bylo zřejmé, že na pána čeká. „Vítejte doma, pane.“ Zdálo se, že má z jeho příchodu upřímnou radost.</w:t>
      </w:r>
    </w:p>
    <w:p w:rsidR="00A06617" w:rsidRPr="00F3444E" w:rsidRDefault="00A06617" w:rsidP="00822B87">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mu podal plášť a klobouk. „Je lady Middlethorpeová doma?“</w:t>
      </w:r>
    </w:p>
    <w:p w:rsidR="00A06617" w:rsidRPr="00F3444E" w:rsidRDefault="00A06617" w:rsidP="00822B87">
      <w:pPr>
        <w:pStyle w:val="Style10"/>
        <w:widowControl/>
        <w:jc w:val="both"/>
        <w:rPr>
          <w:rStyle w:val="FontStyle47"/>
          <w:rFonts w:ascii="Book Antiqua" w:hAnsi="Book Antiqua"/>
          <w:lang w:val="cs-CZ" w:eastAsia="cs-CZ"/>
        </w:rPr>
      </w:pPr>
      <w:r w:rsidRPr="00F3444E">
        <w:rPr>
          <w:rStyle w:val="FontStyle47"/>
          <w:rFonts w:ascii="Book Antiqua" w:hAnsi="Book Antiqua"/>
          <w:lang w:val="cs-CZ" w:eastAsia="cs-CZ"/>
        </w:rPr>
        <w:t>„Ano, pane. Je ve svém pokoji.“</w:t>
      </w:r>
    </w:p>
    <w:p w:rsidR="00A06617" w:rsidRPr="00F3444E" w:rsidRDefault="00A06617" w:rsidP="00822B87">
      <w:pPr>
        <w:pStyle w:val="Style10"/>
        <w:widowControl/>
        <w:jc w:val="both"/>
        <w:rPr>
          <w:rStyle w:val="FontStyle47"/>
          <w:rFonts w:ascii="Book Antiqua" w:hAnsi="Book Antiqua"/>
          <w:lang w:val="cs-CZ" w:eastAsia="cs-CZ"/>
        </w:rPr>
      </w:pPr>
      <w:r w:rsidRPr="00F3444E">
        <w:rPr>
          <w:rStyle w:val="FontStyle47"/>
          <w:rFonts w:ascii="Book Antiqua" w:hAnsi="Book Antiqua"/>
          <w:lang w:val="cs-CZ" w:eastAsia="cs-CZ"/>
        </w:rPr>
        <w:t>„Výborně.“ Francis zamířil ke schodišti. „Pane!“</w:t>
      </w:r>
    </w:p>
    <w:p w:rsidR="00A06617" w:rsidRPr="00F3444E" w:rsidRDefault="00A06617" w:rsidP="00822B87">
      <w:pPr>
        <w:pStyle w:val="Style33"/>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Netrpělivě se otočil. „Ano?“</w:t>
      </w:r>
    </w:p>
    <w:p w:rsidR="00A06617" w:rsidRPr="00F3444E" w:rsidRDefault="00A06617" w:rsidP="00822B87">
      <w:pPr>
        <w:pStyle w:val="Style33"/>
        <w:widowControl/>
        <w:spacing w:line="240" w:lineRule="auto"/>
        <w:rPr>
          <w:rStyle w:val="FontStyle47"/>
          <w:rFonts w:ascii="Book Antiqua" w:hAnsi="Book Antiqua"/>
          <w:lang w:val="cs-CZ" w:eastAsia="cs-CZ"/>
        </w:rPr>
      </w:pPr>
      <w:r w:rsidRPr="00F3444E">
        <w:rPr>
          <w:rStyle w:val="FontStyle47"/>
          <w:rFonts w:ascii="Book Antiqua" w:hAnsi="Book Antiqua"/>
          <w:lang w:val="cs-CZ" w:eastAsia="cs-CZ"/>
        </w:rPr>
        <w:t>„Večeře už je přichystaná…“</w:t>
      </w:r>
    </w:p>
    <w:p w:rsidR="00A06617" w:rsidRPr="00F3444E" w:rsidRDefault="00A06617" w:rsidP="00822B87">
      <w:pPr>
        <w:pStyle w:val="Style10"/>
        <w:widowControl/>
        <w:jc w:val="both"/>
        <w:rPr>
          <w:rStyle w:val="FontStyle47"/>
          <w:rFonts w:ascii="Book Antiqua" w:hAnsi="Book Antiqua"/>
          <w:lang w:val="cs-CZ" w:eastAsia="cs-CZ"/>
        </w:rPr>
      </w:pPr>
      <w:r w:rsidRPr="00F3444E">
        <w:rPr>
          <w:rStyle w:val="FontStyle47"/>
          <w:rFonts w:ascii="Book Antiqua" w:hAnsi="Book Antiqua"/>
          <w:lang w:val="cs-CZ" w:eastAsia="cs-CZ"/>
        </w:rPr>
        <w:t>„Dělejte si s ní, co chcete.“ Francis bral schody po dvou.</w:t>
      </w:r>
    </w:p>
    <w:p w:rsidR="00A06617" w:rsidRPr="00F3444E" w:rsidRDefault="00A06617" w:rsidP="00822B87">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Před Sereninými dveřmi se zarazil. Uvnitř bylo ticho. Je to dobré, nebo špatné znamení? Třeba plakala tak dlouho, až vyčerpáním usnula…</w:t>
      </w:r>
    </w:p>
    <w:p w:rsidR="00A06617" w:rsidRPr="00F3444E" w:rsidRDefault="00A06617" w:rsidP="00822B87">
      <w:pPr>
        <w:pStyle w:val="Style10"/>
        <w:widowControl/>
        <w:jc w:val="both"/>
        <w:rPr>
          <w:rStyle w:val="FontStyle47"/>
          <w:rFonts w:ascii="Book Antiqua" w:hAnsi="Book Antiqua"/>
          <w:lang w:val="cs-CZ" w:eastAsia="cs-CZ"/>
        </w:rPr>
      </w:pPr>
      <w:r w:rsidRPr="00F3444E">
        <w:rPr>
          <w:rStyle w:val="FontStyle47"/>
          <w:rFonts w:ascii="Book Antiqua" w:hAnsi="Book Antiqua"/>
          <w:lang w:val="cs-CZ" w:eastAsia="cs-CZ"/>
        </w:rPr>
        <w:t>Otevřel dveře a vstoupil dovnitř.</w:t>
      </w:r>
    </w:p>
    <w:p w:rsidR="00A06617" w:rsidRPr="00F3444E" w:rsidRDefault="00A06617" w:rsidP="00822B87">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klečela na podlaze a čmárala cosi na kus papíru. Po pokoji byly rozházeny její šperky, všude se válely kousky papíru a střepy. Vstoupil a opatrně zavřel dveře.</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Vzhlédla a v očích se jí zablýsklo. „To jsi ty?“ Natáhla se po nejbližším předmětu a hodila jej po něm. „Okamžitě odejdi!“</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Stříbrná pouta minula jeho hlavu jen o pár centimetů a poškodila mahagonovou zárubeň. Otočil hlavu právě včas, aby stačil uskočit před dalším letícím předmětem. Serena se již zvedala ze země, zřejmě aby mohla lépe zamířit.</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Vrhl se na ni a přitiskl ji k zemi. Serena se bránila ze všech sil. „Už toho nech, Sereno! Co to s tebou, k čertu, je?“</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Přestala kolem sebe kopat a nevěřícně na něho pohlédla. „Co se mnou je? Nazval si mě bezcennou courou a nevěrnicí!“</w:t>
      </w:r>
    </w:p>
    <w:p w:rsidR="00A06617" w:rsidRPr="00F3444E" w:rsidRDefault="00A06617" w:rsidP="00F3444E">
      <w:pPr>
        <w:pStyle w:val="Style32"/>
        <w:widowControl/>
        <w:spacing w:line="240" w:lineRule="auto"/>
        <w:ind w:firstLine="284"/>
        <w:jc w:val="left"/>
        <w:rPr>
          <w:rStyle w:val="FontStyle47"/>
          <w:rFonts w:ascii="Book Antiqua" w:hAnsi="Book Antiqua"/>
          <w:lang w:val="cs-CZ" w:eastAsia="cs-CZ"/>
        </w:rPr>
      </w:pPr>
      <w:r w:rsidRPr="00F3444E">
        <w:rPr>
          <w:rStyle w:val="FontStyle47"/>
          <w:rFonts w:ascii="Book Antiqua" w:hAnsi="Book Antiqua"/>
          <w:lang w:val="cs-CZ" w:eastAsia="cs-CZ"/>
        </w:rPr>
        <w:t>„Omlouvám se…“</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„Tak ty se </w:t>
      </w:r>
      <w:r w:rsidRPr="00F3444E">
        <w:rPr>
          <w:rStyle w:val="FontStyle50"/>
          <w:rFonts w:ascii="Book Antiqua" w:hAnsi="Book Antiqua"/>
          <w:lang w:val="cs-CZ" w:eastAsia="cs-CZ"/>
        </w:rPr>
        <w:t xml:space="preserve">omlouváš? </w:t>
      </w:r>
      <w:r w:rsidRPr="00F3444E">
        <w:rPr>
          <w:rStyle w:val="FontStyle47"/>
          <w:rFonts w:ascii="Book Antiqua" w:hAnsi="Book Antiqua"/>
          <w:lang w:val="cs-CZ" w:eastAsia="cs-CZ"/>
        </w:rPr>
        <w:t>Já ti ještě ukážu!“ Znovu se začala vzpírat. Francis dostal strach, aby si neublížila. Raději ji pustil a vycouval.</w:t>
      </w:r>
    </w:p>
    <w:p w:rsidR="00A06617" w:rsidRPr="00F3444E" w:rsidRDefault="00A06617" w:rsidP="00F3444E">
      <w:pPr>
        <w:pStyle w:val="Style32"/>
        <w:widowControl/>
        <w:spacing w:line="240" w:lineRule="auto"/>
        <w:ind w:firstLine="284"/>
        <w:jc w:val="left"/>
        <w:rPr>
          <w:rStyle w:val="FontStyle47"/>
          <w:rFonts w:ascii="Book Antiqua" w:hAnsi="Book Antiqua"/>
          <w:lang w:val="cs-CZ" w:eastAsia="cs-CZ"/>
        </w:rPr>
      </w:pPr>
      <w:r w:rsidRPr="00F3444E">
        <w:rPr>
          <w:rStyle w:val="FontStyle47"/>
          <w:rFonts w:ascii="Book Antiqua" w:hAnsi="Book Antiqua"/>
          <w:lang w:val="cs-CZ" w:eastAsia="cs-CZ"/>
        </w:rPr>
        <w:t>„Sereno, pojď si o tom rozumně promluvit.“</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Vyskočila. Vlasy jí vlály kolem hlavy a v očích měla takovou vášeň, jakou ještě nikdy neviděl. „Mám být </w:t>
      </w:r>
      <w:r w:rsidRPr="00F3444E">
        <w:rPr>
          <w:rStyle w:val="FontStyle50"/>
          <w:rFonts w:ascii="Book Antiqua" w:hAnsi="Book Antiqua"/>
          <w:lang w:val="cs-CZ" w:eastAsia="cs-CZ"/>
        </w:rPr>
        <w:t xml:space="preserve">rozumná? </w:t>
      </w:r>
      <w:r w:rsidRPr="00F3444E">
        <w:rPr>
          <w:rStyle w:val="FontStyle47"/>
          <w:rFonts w:ascii="Book Antiqua" w:hAnsi="Book Antiqua"/>
          <w:lang w:val="cs-CZ" w:eastAsia="cs-CZ"/>
        </w:rPr>
        <w:t xml:space="preserve">Celý život jsem byla </w:t>
      </w:r>
      <w:r w:rsidRPr="00F3444E">
        <w:rPr>
          <w:rStyle w:val="FontStyle50"/>
          <w:rFonts w:ascii="Book Antiqua" w:hAnsi="Book Antiqua"/>
          <w:lang w:val="cs-CZ" w:eastAsia="cs-CZ"/>
        </w:rPr>
        <w:t xml:space="preserve">rozumná. </w:t>
      </w:r>
      <w:r w:rsidRPr="00F3444E">
        <w:rPr>
          <w:rStyle w:val="FontStyle47"/>
          <w:rFonts w:ascii="Book Antiqua" w:hAnsi="Book Antiqua"/>
          <w:lang w:val="cs-CZ" w:eastAsia="cs-CZ"/>
        </w:rPr>
        <w:t>Tichá a poslušná. S tím už je konec!“</w:t>
      </w:r>
    </w:p>
    <w:p w:rsidR="00A06617" w:rsidRPr="00F3444E" w:rsidRDefault="00A06617" w:rsidP="00F3444E">
      <w:pPr>
        <w:pStyle w:val="Style32"/>
        <w:widowControl/>
        <w:spacing w:line="240" w:lineRule="auto"/>
        <w:ind w:firstLine="284"/>
        <w:jc w:val="left"/>
        <w:rPr>
          <w:rStyle w:val="FontStyle47"/>
          <w:rFonts w:ascii="Book Antiqua" w:hAnsi="Book Antiqua"/>
          <w:lang w:val="cs-CZ" w:eastAsia="cs-CZ"/>
        </w:rPr>
      </w:pPr>
      <w:r w:rsidRPr="00F3444E">
        <w:rPr>
          <w:rStyle w:val="FontStyle47"/>
          <w:rFonts w:ascii="Book Antiqua" w:hAnsi="Book Antiqua"/>
          <w:lang w:val="cs-CZ" w:eastAsia="cs-CZ"/>
        </w:rPr>
        <w:t>„To je dobře.“</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Překvapeně se na něho podívala, ale pak přimhouřila oči. „Kdepak, nenechám se oklamat. Mám na tebe vztek!“ Popadla svícen a hodila ho po něm. Sklonil hlavu a svícen narazil do obrazu na zdi. Na zem se vysypalo sklo.</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„Kristepane, Sereno, už toho nech! Udělal jsem chybu, ale co jsem si měl myslet, když jsem tě viděl vycházet z Ferncliffovy ložnice?“</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 předpokládám, že jeho jsi kvůli tomu zabil, je to tak? Divím se, že na mě teď nemíříš pistolí, ty krvežíznivý netvore! Tak proto jsi mi předváděl, jak umíš střílet. Nechtěl jsi mě uklidnit, ale ukázat mi, že umíš zabíjet!“ Uchopila vázu s narcisem a hodila ji po něm. Netrefila se, ale aspoň Francise polila.</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„Ferncliff se těší výbornému zdraví,“ odsekl Francis a otíral si tvář, „což se o tobě nebude moci říct, pokud okamžitě nepřestaneš vyvádět!“</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„Chceš mě zbičovat?“ Otočila se a zvedla ze země bičík. „Tady mas.“ Hodila předmět jeho směrem.</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chytil bičík za rukojeť. „Nejraději bych ti opravdu nařezal.“</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si dala ruce v bok. „Tak proč to neuděláš? Nic jiného od mužského pokolení ani nečekám. Varuji tě však, rány tím bičíkem příliš nebolí. Musel by ses obrnit trpělivostí a mlátit mě dostatečně dlouho.“</w:t>
      </w:r>
    </w:p>
    <w:p w:rsidR="00A06617" w:rsidRPr="00F3444E" w:rsidRDefault="00A06617" w:rsidP="00F3444E">
      <w:pPr>
        <w:pStyle w:val="Style32"/>
        <w:widowControl/>
        <w:spacing w:line="240" w:lineRule="auto"/>
        <w:ind w:firstLine="284"/>
        <w:jc w:val="left"/>
        <w:rPr>
          <w:rStyle w:val="FontStyle47"/>
          <w:rFonts w:ascii="Book Antiqua" w:hAnsi="Book Antiqua"/>
          <w:lang w:val="cs-CZ" w:eastAsia="cs-CZ"/>
        </w:rPr>
      </w:pPr>
      <w:r w:rsidRPr="00F3444E">
        <w:rPr>
          <w:rStyle w:val="FontStyle47"/>
          <w:rFonts w:ascii="Book Antiqua" w:hAnsi="Book Antiqua"/>
          <w:lang w:val="cs-CZ" w:eastAsia="cs-CZ"/>
        </w:rPr>
        <w:t>Francis odhodil bič stranou. „Sereno, nech toho. Špatně jsem tě odhadl. Ale všechny důkazy potvrzovaly mou domněnku.“</w:t>
      </w:r>
    </w:p>
    <w:p w:rsidR="00A06617" w:rsidRPr="00F3444E" w:rsidRDefault="00A06617" w:rsidP="00F3444E">
      <w:pPr>
        <w:pStyle w:val="Style32"/>
        <w:widowControl/>
        <w:spacing w:line="240" w:lineRule="auto"/>
        <w:ind w:firstLine="284"/>
        <w:jc w:val="left"/>
        <w:rPr>
          <w:rStyle w:val="FontStyle50"/>
          <w:rFonts w:ascii="Book Antiqua" w:hAnsi="Book Antiqua"/>
          <w:lang w:val="cs-CZ" w:eastAsia="cs-CZ"/>
        </w:rPr>
      </w:pPr>
      <w:r w:rsidRPr="00F3444E">
        <w:rPr>
          <w:rStyle w:val="FontStyle47"/>
          <w:rFonts w:ascii="Book Antiqua" w:hAnsi="Book Antiqua"/>
          <w:lang w:val="cs-CZ" w:eastAsia="cs-CZ"/>
        </w:rPr>
        <w:t xml:space="preserve">„Jaké </w:t>
      </w:r>
      <w:r w:rsidRPr="00F3444E">
        <w:rPr>
          <w:rStyle w:val="FontStyle50"/>
          <w:rFonts w:ascii="Book Antiqua" w:hAnsi="Book Antiqua"/>
          <w:lang w:val="cs-CZ" w:eastAsia="cs-CZ"/>
        </w:rPr>
        <w:t>důkazy?“</w:t>
      </w:r>
    </w:p>
    <w:p w:rsidR="00A06617" w:rsidRPr="00F3444E" w:rsidRDefault="00A06617" w:rsidP="00F3444E">
      <w:pPr>
        <w:pStyle w:val="Style32"/>
        <w:widowControl/>
        <w:spacing w:line="240" w:lineRule="auto"/>
        <w:ind w:firstLine="284"/>
        <w:jc w:val="left"/>
        <w:rPr>
          <w:rStyle w:val="FontStyle47"/>
          <w:rFonts w:ascii="Book Antiqua" w:hAnsi="Book Antiqua"/>
          <w:lang w:val="cs-CZ" w:eastAsia="cs-CZ"/>
        </w:rPr>
      </w:pPr>
      <w:r w:rsidRPr="00F3444E">
        <w:rPr>
          <w:rStyle w:val="FontStyle47"/>
          <w:rFonts w:ascii="Book Antiqua" w:hAnsi="Book Antiqua"/>
          <w:lang w:val="cs-CZ" w:eastAsia="cs-CZ"/>
        </w:rPr>
        <w:t>„Tak za prvé, viděl jsem tě vycházet z pánské ložnice!“</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 nenapadlo tě žádné jiné vysvětlení, než že jsem s tím mužem něco měla. Jen pro tvou informaci, nudnějšího muže, než je Charles Ferncliff, jsem ještě nepoznala!“</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„I nudní muži mohou být milenci. Tím jsem si stoprocentně jistý. Možná by mě to nenapadlo, ale našel jsem v tvém kapsáři jeho vizitku a dozvěděl jsem se, že se s ním scházíš v zahradě.“</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„Já že se s ním scházím v zahradě? Párkrát jsem na něho narazila. Měl bys tu svou zahradu nějak zabezpečit. Člověk se tam necítí příliš bezpečně!“</w:t>
      </w:r>
    </w:p>
    <w:p w:rsidR="00A06617" w:rsidRPr="00F3444E" w:rsidRDefault="00A06617" w:rsidP="00F3444E">
      <w:pPr>
        <w:pStyle w:val="Style32"/>
        <w:widowControl/>
        <w:spacing w:line="240" w:lineRule="auto"/>
        <w:ind w:firstLine="284"/>
        <w:jc w:val="left"/>
        <w:rPr>
          <w:rStyle w:val="FontStyle47"/>
          <w:rFonts w:ascii="Book Antiqua" w:hAnsi="Book Antiqua"/>
          <w:lang w:val="cs-CZ" w:eastAsia="cs-CZ"/>
        </w:rPr>
      </w:pPr>
      <w:r w:rsidRPr="00F3444E">
        <w:rPr>
          <w:rStyle w:val="FontStyle47"/>
          <w:rFonts w:ascii="Book Antiqua" w:hAnsi="Book Antiqua"/>
          <w:lang w:val="cs-CZ" w:eastAsia="cs-CZ"/>
        </w:rPr>
        <w:t>„Vrátka se už zamykají.“</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 proč,“ pokračovala Serena zajíkavě, „ses mi hrabal v kapsáři? A kým jsi mě nechal sledovat? Takové věci jsem zažívala v manželství s Matthewem a nedovolím, aby se to opakovalo!“</w:t>
      </w:r>
    </w:p>
    <w:p w:rsidR="00A06617" w:rsidRPr="00F3444E" w:rsidRDefault="00A06617" w:rsidP="00F3444E">
      <w:pPr>
        <w:pStyle w:val="Style32"/>
        <w:widowControl/>
        <w:spacing w:line="240" w:lineRule="auto"/>
        <w:ind w:firstLine="284"/>
        <w:jc w:val="left"/>
        <w:rPr>
          <w:rStyle w:val="FontStyle47"/>
          <w:rFonts w:ascii="Book Antiqua" w:hAnsi="Book Antiqua"/>
          <w:lang w:val="cs-CZ" w:eastAsia="cs-CZ"/>
        </w:rPr>
      </w:pPr>
      <w:r w:rsidRPr="00F3444E">
        <w:rPr>
          <w:rStyle w:val="FontStyle47"/>
          <w:rFonts w:ascii="Book Antiqua" w:hAnsi="Book Antiqua"/>
          <w:lang w:val="cs-CZ" w:eastAsia="cs-CZ"/>
        </w:rPr>
        <w:t>„Nikým jsem tě nenechal sledovat!“</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„Takže ta vizitka, dvě náhodná setkání s Ferncliffem v zahradě a jedno v hostinci…“</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zarazila a zamyslela se. Stále s ní sice cloumal vztek, ale smysl pro spravedlnost nedokázala potlačit. Nehodlala se však vzdát bez boje. „Nikdy by tě něco takového nenapadlo, kdyby sis o mně nemyslel, že jsem lehká žena.“</w:t>
      </w:r>
    </w:p>
    <w:p w:rsidR="00A06617" w:rsidRPr="00F3444E" w:rsidRDefault="00A06617" w:rsidP="00F3444E">
      <w:pPr>
        <w:pStyle w:val="Style32"/>
        <w:widowControl/>
        <w:spacing w:line="240" w:lineRule="auto"/>
        <w:ind w:firstLine="284"/>
        <w:jc w:val="left"/>
        <w:rPr>
          <w:rStyle w:val="FontStyle47"/>
          <w:rFonts w:ascii="Book Antiqua" w:hAnsi="Book Antiqua"/>
          <w:lang w:val="cs-CZ" w:eastAsia="cs-CZ"/>
        </w:rPr>
      </w:pPr>
      <w:r w:rsidRPr="00F3444E">
        <w:rPr>
          <w:rStyle w:val="FontStyle47"/>
          <w:rFonts w:ascii="Book Antiqua" w:hAnsi="Book Antiqua"/>
          <w:lang w:val="cs-CZ" w:eastAsia="cs-CZ"/>
        </w:rPr>
        <w:t>„Nic takového si nemyslím.“</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si Francise pozorně prohlédla. Vlasy měl mokré a rozcuchané, vypadal neupraveně, a přesto při pohledu na něj zatajila dech. Silně po něm zatoužila.</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„Co si tedy myslíš?“ Vzala jednu kresbu a hodila ji jeho směrem. Když pózovala pro tento obraz, seděla na kamenné balustrádě a jednou rukou objímala kamenný sloupek. Malíř pak místo něho nakreslil obrovský pyj. „Tak co si o tom myslíš?“</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Chvíli zíral na kresbu a pak vybuchl smíchy. Chtěla ho udeřit, ale chytil ji za paži a přitáhl k sobě. „Omlouvám se, miláčku, ale nemohu si pomoci. Je to tak hloupé. Nechápu, proč ses kvůli těm kresbám tolik trápila.“</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Nehodlala se vzdát a snažila se mu vymanit z náručí. „Netrápila jsem se kvůli těm kresbám, ale kvůli vám, </w:t>
      </w:r>
      <w:r w:rsidRPr="00F3444E">
        <w:rPr>
          <w:rStyle w:val="FontStyle50"/>
          <w:rFonts w:ascii="Book Antiqua" w:hAnsi="Book Antiqua"/>
          <w:lang w:val="cs-CZ" w:eastAsia="cs-CZ"/>
        </w:rPr>
        <w:t xml:space="preserve">mužům. </w:t>
      </w:r>
      <w:r w:rsidRPr="00F3444E">
        <w:rPr>
          <w:rStyle w:val="FontStyle47"/>
          <w:rFonts w:ascii="Book Antiqua" w:hAnsi="Book Antiqua"/>
          <w:lang w:val="cs-CZ" w:eastAsia="cs-CZ"/>
        </w:rPr>
        <w:t xml:space="preserve">Kvůli mým bratrům, kvůli mému manželovi a jeho kamarádům, kvůli tvým přátelům a kvůli </w:t>
      </w:r>
      <w:r w:rsidRPr="00F3444E">
        <w:rPr>
          <w:rStyle w:val="FontStyle50"/>
          <w:rFonts w:ascii="Book Antiqua" w:hAnsi="Book Antiqua"/>
          <w:lang w:val="cs-CZ" w:eastAsia="cs-CZ"/>
        </w:rPr>
        <w:t xml:space="preserve">tobě. </w:t>
      </w:r>
      <w:r w:rsidRPr="00F3444E">
        <w:rPr>
          <w:rStyle w:val="FontStyle47"/>
          <w:rFonts w:ascii="Book Antiqua" w:hAnsi="Book Antiqua"/>
          <w:lang w:val="cs-CZ" w:eastAsia="cs-CZ"/>
        </w:rPr>
        <w:t>Mám obrovský vztek.“</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Podíval se za ni a pustil ji. Zvedl obraz, na který cosi čmárala, když vstoupil do pokoje. Serena cítila, jak rudne. Zastyděla se za své dětinské chování. Francis zvedl další obraz. Serena je překreslila tak, aby nahými oběťmi byli muži a oblečenými utlačovateli ženy.</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„Mám právo se zlobit,“ řekla. „A navíc se mi to líbí. Pěkně si svůj vztek užívám!“ Byl to však jen chabý poslední pokus, protože pod něžným pohledem svého manžela tála jako sníh.</w:t>
      </w:r>
    </w:p>
    <w:p w:rsidR="00A06617" w:rsidRPr="00F3444E" w:rsidRDefault="00A06617" w:rsidP="00F3444E">
      <w:pPr>
        <w:pStyle w:val="Style32"/>
        <w:widowControl/>
        <w:spacing w:line="240" w:lineRule="auto"/>
        <w:ind w:firstLine="284"/>
        <w:jc w:val="left"/>
        <w:rPr>
          <w:rStyle w:val="FontStyle47"/>
          <w:rFonts w:ascii="Book Antiqua" w:hAnsi="Book Antiqua"/>
          <w:lang w:val="cs-CZ" w:eastAsia="cs-CZ"/>
        </w:rPr>
      </w:pPr>
      <w:r w:rsidRPr="00F3444E">
        <w:rPr>
          <w:rStyle w:val="FontStyle47"/>
          <w:rFonts w:ascii="Book Antiqua" w:hAnsi="Book Antiqua"/>
          <w:lang w:val="cs-CZ" w:eastAsia="cs-CZ"/>
        </w:rPr>
        <w:t>Beze slova se začal svlékat.</w:t>
      </w:r>
    </w:p>
    <w:p w:rsidR="00A06617" w:rsidRPr="00F3444E" w:rsidRDefault="00A06617" w:rsidP="0006004A">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„Co to děláš? Nemysli si, že se teď s tebou budu trápit v posteli.“</w:t>
      </w:r>
    </w:p>
    <w:p w:rsidR="00A06617" w:rsidRPr="00F3444E" w:rsidRDefault="00A06617" w:rsidP="00F3444E">
      <w:pPr>
        <w:pStyle w:val="Style32"/>
        <w:widowControl/>
        <w:spacing w:line="240" w:lineRule="auto"/>
        <w:ind w:firstLine="284"/>
        <w:jc w:val="left"/>
        <w:rPr>
          <w:rStyle w:val="FontStyle47"/>
          <w:rFonts w:ascii="Book Antiqua" w:hAnsi="Book Antiqua"/>
          <w:lang w:val="cs-CZ" w:eastAsia="cs-CZ"/>
        </w:rPr>
      </w:pPr>
      <w:r w:rsidRPr="00F3444E">
        <w:rPr>
          <w:rStyle w:val="FontStyle47"/>
          <w:rFonts w:ascii="Book Antiqua" w:hAnsi="Book Antiqua"/>
          <w:lang w:val="cs-CZ" w:eastAsia="cs-CZ"/>
        </w:rPr>
        <w:t>Zarazil se. „Takže pro tebe je to trápení?“</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Viditelně ho to ranilo. „Ne. Takový pocit jsem měla, když jsem byla Matthewovou manželkou.“</w:t>
      </w:r>
    </w:p>
    <w:p w:rsidR="00A06617" w:rsidRPr="00F3444E" w:rsidRDefault="00A06617" w:rsidP="00F3444E">
      <w:pPr>
        <w:pStyle w:val="Style32"/>
        <w:widowControl/>
        <w:spacing w:line="240" w:lineRule="auto"/>
        <w:ind w:firstLine="284"/>
        <w:jc w:val="left"/>
        <w:rPr>
          <w:rStyle w:val="FontStyle47"/>
          <w:rFonts w:ascii="Book Antiqua" w:hAnsi="Book Antiqua"/>
          <w:lang w:val="cs-CZ" w:eastAsia="cs-CZ"/>
        </w:rPr>
      </w:pPr>
      <w:r w:rsidRPr="00F3444E">
        <w:rPr>
          <w:rStyle w:val="FontStyle47"/>
          <w:rFonts w:ascii="Book Antiqua" w:hAnsi="Book Antiqua"/>
          <w:lang w:val="cs-CZ" w:eastAsia="cs-CZ"/>
        </w:rPr>
        <w:t>Pokračoval ve svlékání. „Tak proč jsi to teď řekla?“</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nevěděla, co na to má odpovědět. Francis se před ni postavil. Byl úplně nahý a Serena si všimla, že už je vzrušený. „Vidím, že tě ty obrázky rozpálily,“ obvinila ho. „Tom mi napsal, že poté, co si je prohlédl, úplně odrovnal dvě kurvičky.“</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„Tvůj bratr si zaslouží opovržení, ale nemůžeš s ním házet do jednoho pytle ostatní muže.“</w:t>
      </w:r>
    </w:p>
    <w:p w:rsidR="00A06617" w:rsidRPr="00F3444E" w:rsidRDefault="00A06617" w:rsidP="00F3444E">
      <w:pPr>
        <w:pStyle w:val="Style32"/>
        <w:widowControl/>
        <w:spacing w:line="240" w:lineRule="auto"/>
        <w:ind w:firstLine="284"/>
        <w:jc w:val="left"/>
        <w:rPr>
          <w:rStyle w:val="FontStyle47"/>
          <w:rFonts w:ascii="Book Antiqua" w:hAnsi="Book Antiqua"/>
          <w:lang w:val="cs-CZ" w:eastAsia="cs-CZ"/>
        </w:rPr>
      </w:pPr>
      <w:r w:rsidRPr="00F3444E">
        <w:rPr>
          <w:rStyle w:val="FontStyle47"/>
          <w:rFonts w:ascii="Book Antiqua" w:hAnsi="Book Antiqua"/>
          <w:lang w:val="cs-CZ" w:eastAsia="cs-CZ"/>
        </w:rPr>
        <w:t>„Ne? Mám zcela odlišné zkušenosti.“</w:t>
      </w:r>
    </w:p>
    <w:p w:rsidR="00A06617" w:rsidRPr="00F3444E" w:rsidRDefault="00A06617" w:rsidP="00F3444E">
      <w:pPr>
        <w:pStyle w:val="Style32"/>
        <w:widowControl/>
        <w:spacing w:line="240" w:lineRule="auto"/>
        <w:ind w:firstLine="284"/>
        <w:jc w:val="left"/>
        <w:rPr>
          <w:rStyle w:val="FontStyle47"/>
          <w:rFonts w:ascii="Book Antiqua" w:hAnsi="Book Antiqua"/>
          <w:lang w:val="cs-CZ" w:eastAsia="cs-CZ"/>
        </w:rPr>
      </w:pPr>
      <w:r w:rsidRPr="00F3444E">
        <w:rPr>
          <w:rStyle w:val="FontStyle47"/>
          <w:rFonts w:ascii="Book Antiqua" w:hAnsi="Book Antiqua"/>
          <w:lang w:val="cs-CZ" w:eastAsia="cs-CZ"/>
        </w:rPr>
        <w:t>„Opravdu?“</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Zkřížila si ruce na prsou a podívala se stranou. „Zřejmě existuje ještě jeden důvod, proč sis o mně myslel to nejhorší. Mí bratři. Asi si myslíš, že jsme ze stejného těsta.“</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mě nikdy nenapadlo. Mimochodem lady Cawleová se domnívá, že máš jiného otce než tví bratři.“</w:t>
      </w:r>
    </w:p>
    <w:p w:rsidR="00A06617" w:rsidRPr="00F3444E" w:rsidRDefault="00A06617" w:rsidP="00F3444E">
      <w:pPr>
        <w:pStyle w:val="Style32"/>
        <w:widowControl/>
        <w:spacing w:line="240" w:lineRule="auto"/>
        <w:ind w:firstLine="284"/>
        <w:rPr>
          <w:rStyle w:val="FontStyle50"/>
          <w:rFonts w:ascii="Book Antiqua" w:hAnsi="Book Antiqua"/>
          <w:lang w:val="cs-CZ" w:eastAsia="cs-CZ"/>
        </w:rPr>
      </w:pPr>
      <w:r w:rsidRPr="00F3444E">
        <w:rPr>
          <w:rStyle w:val="FontStyle47"/>
          <w:rFonts w:ascii="Book Antiqua" w:hAnsi="Book Antiqua"/>
          <w:lang w:val="cs-CZ" w:eastAsia="cs-CZ"/>
        </w:rPr>
        <w:t xml:space="preserve">Serena se k němu otočila. „Cože? Tak to jsi už přehnal! Takže teď už nejsem jenom nevěrnice, ale navíc ještě </w:t>
      </w:r>
      <w:r w:rsidRPr="00F3444E">
        <w:rPr>
          <w:rStyle w:val="FontStyle50"/>
          <w:rFonts w:ascii="Book Antiqua" w:hAnsi="Book Antiqua"/>
          <w:lang w:val="cs-CZ" w:eastAsia="cs-CZ"/>
        </w:rPr>
        <w:t>parchant!“</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stiskl sloupek od postele a Serena viděla, jak mu zbělely klouby. „Sereno, začíná mi docházet trpělivost. Naposledy ti opakuji, že nejsi nevěrnice. Na druhé straně doufám, že jsi levoboček, protože čím méně toho budeš mít se svými bratry společného, tím lépe. I když zas tak velký význam tomu nepřikládám. Mám-li být upřímný, trpím neovladatelným chtíčem.“</w:t>
      </w:r>
    </w:p>
    <w:p w:rsidR="00A06617" w:rsidRPr="00F3444E" w:rsidRDefault="00A06617" w:rsidP="00F3444E">
      <w:pPr>
        <w:pStyle w:val="Style32"/>
        <w:widowControl/>
        <w:spacing w:line="240" w:lineRule="auto"/>
        <w:ind w:firstLine="284"/>
        <w:jc w:val="left"/>
        <w:rPr>
          <w:rStyle w:val="FontStyle47"/>
          <w:rFonts w:ascii="Book Antiqua" w:hAnsi="Book Antiqua"/>
          <w:lang w:val="cs-CZ" w:eastAsia="cs-CZ"/>
        </w:rPr>
      </w:pPr>
      <w:r w:rsidRPr="00F3444E">
        <w:rPr>
          <w:rStyle w:val="FontStyle47"/>
          <w:rFonts w:ascii="Book Antiqua" w:hAnsi="Book Antiqua"/>
          <w:lang w:val="cs-CZ" w:eastAsia="cs-CZ"/>
        </w:rPr>
        <w:t>Serena viděla, že mluví pravdu. „Jen trp.“</w:t>
      </w:r>
    </w:p>
    <w:p w:rsidR="00A06617" w:rsidRPr="00F3444E" w:rsidRDefault="00A06617" w:rsidP="00F3444E">
      <w:pPr>
        <w:pStyle w:val="Style32"/>
        <w:widowControl/>
        <w:spacing w:line="240" w:lineRule="auto"/>
        <w:ind w:firstLine="284"/>
        <w:jc w:val="left"/>
        <w:rPr>
          <w:rStyle w:val="FontStyle47"/>
          <w:rFonts w:ascii="Book Antiqua" w:hAnsi="Book Antiqua"/>
          <w:lang w:val="cs-CZ" w:eastAsia="cs-CZ"/>
        </w:rPr>
      </w:pPr>
      <w:r w:rsidRPr="00F3444E">
        <w:rPr>
          <w:rStyle w:val="FontStyle47"/>
          <w:rFonts w:ascii="Book Antiqua" w:hAnsi="Book Antiqua"/>
          <w:lang w:val="cs-CZ" w:eastAsia="cs-CZ"/>
        </w:rPr>
        <w:t>„A budu trpět do té doby, než začneš cítit totéž.“</w:t>
      </w:r>
    </w:p>
    <w:p w:rsidR="00A06617" w:rsidRPr="00F3444E" w:rsidRDefault="00A06617" w:rsidP="00F3444E">
      <w:pPr>
        <w:pStyle w:val="Style32"/>
        <w:widowControl/>
        <w:spacing w:line="240" w:lineRule="auto"/>
        <w:ind w:firstLine="284"/>
        <w:jc w:val="left"/>
        <w:rPr>
          <w:rStyle w:val="FontStyle47"/>
          <w:rFonts w:ascii="Book Antiqua" w:hAnsi="Book Antiqua"/>
          <w:lang w:val="cs-CZ" w:eastAsia="cs-CZ"/>
        </w:rPr>
      </w:pPr>
      <w:r w:rsidRPr="00F3444E">
        <w:rPr>
          <w:rStyle w:val="FontStyle47"/>
          <w:rFonts w:ascii="Book Antiqua" w:hAnsi="Book Antiqua"/>
          <w:lang w:val="cs-CZ" w:eastAsia="cs-CZ"/>
        </w:rPr>
        <w:t>Překvapeně na něho zírala. „Ale já nemůžu…“</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„Proč bys nemohla? Možná kdyby sis svůj vztek vybila na mém nahém těle…“</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„Francisi!“ Ale cítila, jak ji zaplavuje touha. Nebo to byl vztek? Možná obojí.</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Zamířil na opačnou stranu místnosti a zvedl ze země pouta. Chvíli si je prohlížel a pak si je přiložil k zápěstí. Pouta byla úzká a musela se mu zadírat do kůže.</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„Přestaň,“ zašeptala. Musela však přiznat, že se stříbrnými náramky zdobenými drahokamy vypadá jako nádherná postava ze snu.</w:t>
      </w:r>
    </w:p>
    <w:p w:rsidR="00A06617" w:rsidRPr="00F3444E" w:rsidRDefault="00A06617" w:rsidP="007C7234">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„Chceš mě přivázat k posteli?“ zeptal se. „Chceš mě </w:t>
      </w:r>
      <w:r>
        <w:rPr>
          <w:rStyle w:val="FontStyle47"/>
          <w:rFonts w:ascii="Book Antiqua" w:hAnsi="Book Antiqua"/>
          <w:lang w:val="cs-CZ" w:eastAsia="cs-CZ"/>
        </w:rPr>
        <w:t>z</w:t>
      </w:r>
      <w:r w:rsidRPr="00F3444E">
        <w:rPr>
          <w:rStyle w:val="FontStyle47"/>
          <w:rFonts w:ascii="Book Antiqua" w:hAnsi="Book Antiqua"/>
          <w:lang w:val="cs-CZ" w:eastAsia="cs-CZ"/>
        </w:rPr>
        <w:t>bičovat?“</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„Ne! Přestaň.“ Bezmyšlenkovitě k němu přistoupila a objala ho kolem hrudi. „Cítím se nějak divně.“</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 očích se mu zalesklo. „V to jsem doufal.“ Chytil ji za vlasy a políbil ji. Stříbrná pouta ji zastudila na šíji. Společně se svalili na postel.</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snažila vymanit z jeho náručí. „Ne. Nejdříve se chci svléknout!“</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Chvíli váhal, ale pak jí dovolil vstát. Nespouštěl z ní zrak. Byl vzrušený a těžce dýchal. Serena na něho fascinovaně hleděla. Tolik se jí líbil. Třásly se jí ruce a jen s obtížemi odepínala přezky a knoflíčky. Pocítila novou, dosud nepoznanou touhu a na okamžik dostala strach. Co když se stane otrokyní svého chtíče…?</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byla nahá, přistoupila k němu a zeptala se: „Jsem teď tvá otrokyně?“</w:t>
      </w:r>
    </w:p>
    <w:p w:rsidR="00A06617" w:rsidRPr="00F3444E" w:rsidRDefault="00A06617" w:rsidP="00F3444E">
      <w:pPr>
        <w:pStyle w:val="Style32"/>
        <w:widowControl/>
        <w:spacing w:line="240" w:lineRule="auto"/>
        <w:ind w:firstLine="284"/>
        <w:jc w:val="left"/>
        <w:rPr>
          <w:rStyle w:val="FontStyle47"/>
          <w:rFonts w:ascii="Book Antiqua" w:hAnsi="Book Antiqua"/>
          <w:lang w:val="cs-CZ" w:eastAsia="cs-CZ"/>
        </w:rPr>
      </w:pPr>
      <w:r w:rsidRPr="00F3444E">
        <w:rPr>
          <w:rStyle w:val="FontStyle47"/>
          <w:rFonts w:ascii="Book Antiqua" w:hAnsi="Book Antiqua"/>
          <w:lang w:val="cs-CZ" w:eastAsia="cs-CZ"/>
        </w:rPr>
        <w:t>Natáhl před sebe ruce. „To já jsem spoutaný.“</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hmátla po obojku a chvíli váhala. Pak si ho rezolutně nasadila na krk. Hrubý zlatý řetěz jí splýval mezi prsy a lechtal ji po stehnech, když zamířila k posteli.</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Zdálo se jí, že se Francis zachvěl, ale když se k němu přiblížila, ani na okamžik nezaváhal, uchopil volný konec řetězu a namotal si ho kolem zápěstí. Pomalu ji k sobě začal přitahovat.</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se bála a zároveň pociťovala dosud nepopsanou touhu. „Nyní jsme oba vězni,“ zašeptala a rty se dotkla jeho hrudi. Pomalu sestupovala níže a níže k cíli…</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Zachvěla se a na chvíli se zarazila. Nikdy po sexu netoužila, vždy ho brala jen jako nepříjemnou povinnost. Když se jí začnou takové věci líbit, co z ní bude? Podívala se mu do tváře. „Francisi, to není správné. Co když začnu toužit po jiných mužích? Co když jsem duší i tělem prostitutka? Podívej se na mou matku.“</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Přitáhl ji k sobě. „Sereno, mezi námi není nic zakázáno.“ Jemně ji políbil na rty. „A pokud se dá lady Cawleové věřit, tvá matka toužila jen po jednom muži, a tvůj legální otec to nebyl.“</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si vybavila svoji tichou, nešťastnou matku. „Doufám, že tomu tak opravdu bylo, i když je mi maminky moc líto.“</w:t>
      </w:r>
    </w:p>
    <w:p w:rsidR="00A06617" w:rsidRPr="00F3444E" w:rsidRDefault="00A06617" w:rsidP="00822B87">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„Svůj okamžik štěstí si však prožila. Myslíš, že my si ho nezasloužíme?“</w:t>
      </w:r>
    </w:p>
    <w:p w:rsidR="00A06617" w:rsidRPr="00F3444E" w:rsidRDefault="00A06617" w:rsidP="00822B87">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si tím ještě nebyla jistá, ale rozhodla se, že Francisovi poskytne vše, co si bude přát. „Ty určitě ano.“</w:t>
      </w:r>
    </w:p>
    <w:p w:rsidR="00A06617" w:rsidRPr="00F3444E" w:rsidRDefault="00A06617" w:rsidP="00822B87">
      <w:pPr>
        <w:pStyle w:val="Style10"/>
        <w:widowControl/>
        <w:jc w:val="both"/>
        <w:rPr>
          <w:rStyle w:val="FontStyle47"/>
          <w:rFonts w:ascii="Book Antiqua" w:hAnsi="Book Antiqua"/>
          <w:lang w:val="cs-CZ" w:eastAsia="cs-CZ"/>
        </w:rPr>
      </w:pPr>
      <w:r w:rsidRPr="00F3444E">
        <w:rPr>
          <w:rStyle w:val="FontStyle47"/>
          <w:rFonts w:ascii="Book Antiqua" w:hAnsi="Book Antiqua"/>
          <w:lang w:val="cs-CZ" w:eastAsia="cs-CZ"/>
        </w:rPr>
        <w:t>Zakroutil hlavou a zeptal se: „Ještě pořád se líbáš nerada?“ Zabořila mu prsty do vlasů. „Myslím, že už se mi to začíná líbit.“ Vyzkoušeli to a ukázalo se, že se jí to opravdu líbí. Lehce ji pohladil po ňadrech. „A tohle?“</w:t>
      </w:r>
    </w:p>
    <w:p w:rsidR="00A06617" w:rsidRPr="00F3444E" w:rsidRDefault="00A06617" w:rsidP="00822B87">
      <w:pPr>
        <w:pStyle w:val="Style10"/>
        <w:widowControl/>
        <w:jc w:val="both"/>
        <w:rPr>
          <w:rStyle w:val="FontStyle47"/>
          <w:rFonts w:ascii="Book Antiqua" w:hAnsi="Book Antiqua"/>
          <w:lang w:val="cs-CZ" w:eastAsia="cs-CZ"/>
        </w:rPr>
      </w:pPr>
      <w:r w:rsidRPr="00F3444E">
        <w:rPr>
          <w:rStyle w:val="FontStyle47"/>
          <w:rFonts w:ascii="Book Antiqua" w:hAnsi="Book Antiqua"/>
          <w:lang w:val="cs-CZ" w:eastAsia="cs-CZ"/>
        </w:rPr>
        <w:t>„Ano, je to příjemné…“</w:t>
      </w:r>
    </w:p>
    <w:p w:rsidR="00A06617" w:rsidRPr="00F3444E" w:rsidRDefault="00A06617" w:rsidP="00822B87">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Jeho prsty vystřídaly rty a zuby a Serena zoufale vydechla. „Francisi, Francisi!“ Jak je možné, že se najednou vše změnilo a dotyky, které ji ještě nedávno nechávaly chladnou, ji nyní rozpalovaly?</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Ještě slyšela, jak Francis zamumlal: „Možná ty knihy nakonec nelhaly.“ Pak přestala vnímat.</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Jeho ruce a ústa jí způsobovaly rozkoš. „Nebraň se, Sereno,“ zašeptal jí do ucha. „Uvolni se!“</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Toužila po tom, jak kvůli němu, tak kvůli sobě, ale měla dojem, jako by se část jejího těla nepřestávala bránit. Mohl to být strach, nedůvěra…</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sténala a házela hlavou, ale nic se nestalo. Zoufale vykřikla a prosila ho, aby přestal.</w:t>
      </w:r>
    </w:p>
    <w:p w:rsidR="00A06617" w:rsidRPr="00F3444E" w:rsidRDefault="00A06617" w:rsidP="00F3444E">
      <w:pPr>
        <w:pStyle w:val="Style32"/>
        <w:widowControl/>
        <w:spacing w:line="240" w:lineRule="auto"/>
        <w:ind w:firstLine="284"/>
        <w:rPr>
          <w:rStyle w:val="FontStyle50"/>
          <w:rFonts w:ascii="Book Antiqua" w:hAnsi="Book Antiqua"/>
          <w:lang w:val="cs-CZ" w:eastAsia="cs-CZ"/>
        </w:rPr>
      </w:pPr>
      <w:r w:rsidRPr="00F3444E">
        <w:rPr>
          <w:rStyle w:val="FontStyle47"/>
          <w:rFonts w:ascii="Book Antiqua" w:hAnsi="Book Antiqua"/>
          <w:lang w:val="cs-CZ" w:eastAsia="cs-CZ"/>
        </w:rPr>
        <w:t xml:space="preserve">Když to udělal, odkulila se stranou. Proč si ji prostě nevezme? Proč má tu hroznou potřebu něco jí </w:t>
      </w:r>
      <w:r w:rsidRPr="00F3444E">
        <w:rPr>
          <w:rStyle w:val="FontStyle50"/>
          <w:rFonts w:ascii="Book Antiqua" w:hAnsi="Book Antiqua"/>
          <w:lang w:val="cs-CZ" w:eastAsia="cs-CZ"/>
        </w:rPr>
        <w:t>dávat?</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Otočil ji zpátky k sobě. Myslela si, že se na ni bude zlobit, ale ve tváři měl láskyplný výraz.</w:t>
      </w:r>
    </w:p>
    <w:p w:rsidR="00A06617" w:rsidRPr="00F3444E" w:rsidRDefault="00A06617" w:rsidP="00F3444E">
      <w:pPr>
        <w:pStyle w:val="Style32"/>
        <w:widowControl/>
        <w:spacing w:line="240" w:lineRule="auto"/>
        <w:ind w:firstLine="284"/>
        <w:jc w:val="left"/>
        <w:rPr>
          <w:rStyle w:val="FontStyle47"/>
          <w:rFonts w:ascii="Book Antiqua" w:hAnsi="Book Antiqua"/>
          <w:lang w:val="cs-CZ" w:eastAsia="cs-CZ"/>
        </w:rPr>
      </w:pPr>
      <w:r w:rsidRPr="00F3444E">
        <w:rPr>
          <w:rStyle w:val="FontStyle47"/>
          <w:rFonts w:ascii="Book Antiqua" w:hAnsi="Book Antiqua"/>
          <w:lang w:val="cs-CZ" w:eastAsia="cs-CZ"/>
        </w:rPr>
        <w:t>„Je mi to líto,“ zašeptala a z očí jí vytryskly slzy.</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Políbil ji a řekl chraptivým hlasem: „Sereno, to není žádná zkouška. Jen chci, aby ses vymanila z okovů.“ Odvalil se stranou a zvedl z podlahy jeden z obrazů, které přemalovala. Přidržel jí ho před očima. „Pořádně se na to podívej! Doufám, že cítíš nenávist. Nesmíš dovolit, aby tě Riverton ovládal i z pekla, ve kterém určitě je!“ Chytil ji za vlasy. „Já nejsem jako on. Já nejsem Riverton. Já jsem Francis. Mně můžeš důvěřovat.“</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Vášnivě ji políbil a naléhavě se k ní přitiskl. „Cítíš ten vztek? Nech se jím vyburcovat a osvoboď se. Pojď ke mně.“</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Jeho slova měla zázračný účinek. Když se jí Francis znovu dotkl, Serena se prohnula jako luk a tělem jí proběhla ohnivá touha.</w:t>
      </w:r>
    </w:p>
    <w:p w:rsidR="00A06617" w:rsidRPr="00F3444E" w:rsidRDefault="00A06617" w:rsidP="00F3444E">
      <w:pPr>
        <w:pStyle w:val="Style32"/>
        <w:widowControl/>
        <w:spacing w:line="240" w:lineRule="auto"/>
        <w:ind w:firstLine="284"/>
        <w:jc w:val="left"/>
        <w:rPr>
          <w:rStyle w:val="FontStyle47"/>
          <w:rFonts w:ascii="Book Antiqua" w:hAnsi="Book Antiqua"/>
          <w:lang w:val="cs-CZ" w:eastAsia="cs-CZ"/>
        </w:rPr>
      </w:pPr>
      <w:r w:rsidRPr="00F3444E">
        <w:rPr>
          <w:rStyle w:val="FontStyle47"/>
          <w:rFonts w:ascii="Book Antiqua" w:hAnsi="Book Antiqua"/>
          <w:lang w:val="cs-CZ" w:eastAsia="cs-CZ"/>
        </w:rPr>
        <w:t>„Důvěřuj mi, Sereno. Osvoboď se. Jsi v bezpečí…“</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Ano, tento muž je Francis. Nedovolí, aby ji Riverton ovládal z pekla!</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Pocítila ohromný vztek, který se proměnil v oheň, a ona v sobě konečně nalezla dostatek odvahy a zcela se manželovi oddala. Slyšela svůj křik, ale bylo jí to lhostejné.</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Zápasila s ním a zároveň se s ním milovala, a když do ní vnikl, ani si nevzpomněla na své naučené pohyby. Bylo jí lhostejné, jestli Francise uspokojí. Setřásla ze sebe řetězy, které ji svazovaly, a konečně byla volná.</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se vzpamatovala, ležela nehybně na posteli, neschopná jediného pohybu. „Jsem snad mrtvá?“ zeptala se.</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Zasténal. „Myslím, že to ty jsi zabila mě.“ Uložil ji do pohodlnější pozice a sundal obojek. Políbil ji na otlačený krk. „Měli bychom se těch věcí co nejdříve zbavit.“</w:t>
      </w:r>
    </w:p>
    <w:p w:rsidR="00A06617" w:rsidRPr="00F3444E" w:rsidRDefault="00A06617" w:rsidP="00F3444E">
      <w:pPr>
        <w:pStyle w:val="Style32"/>
        <w:widowControl/>
        <w:spacing w:line="240" w:lineRule="auto"/>
        <w:ind w:firstLine="284"/>
        <w:jc w:val="left"/>
        <w:rPr>
          <w:rStyle w:val="FontStyle47"/>
          <w:rFonts w:ascii="Book Antiqua" w:hAnsi="Book Antiqua"/>
          <w:lang w:val="cs-CZ" w:eastAsia="cs-CZ"/>
        </w:rPr>
      </w:pPr>
      <w:r w:rsidRPr="00F3444E">
        <w:rPr>
          <w:rStyle w:val="FontStyle47"/>
          <w:rFonts w:ascii="Book Antiqua" w:hAnsi="Book Antiqua"/>
          <w:lang w:val="cs-CZ" w:eastAsia="cs-CZ"/>
        </w:rPr>
        <w:t>Chytila ho za zápěstí a usmála se. „Právě se mi začaly líbit.“</w:t>
      </w:r>
    </w:p>
    <w:p w:rsidR="00A06617" w:rsidRPr="00F3444E" w:rsidRDefault="00A06617" w:rsidP="00F3444E">
      <w:pPr>
        <w:pStyle w:val="Style32"/>
        <w:widowControl/>
        <w:spacing w:line="240" w:lineRule="auto"/>
        <w:ind w:firstLine="284"/>
        <w:jc w:val="left"/>
        <w:rPr>
          <w:rStyle w:val="FontStyle47"/>
          <w:rFonts w:ascii="Book Antiqua" w:hAnsi="Book Antiqua"/>
          <w:lang w:val="cs-CZ" w:eastAsia="cs-CZ"/>
        </w:rPr>
      </w:pPr>
      <w:r w:rsidRPr="00F3444E">
        <w:rPr>
          <w:rStyle w:val="FontStyle47"/>
          <w:rFonts w:ascii="Book Antiqua" w:hAnsi="Book Antiqua"/>
          <w:lang w:val="cs-CZ" w:eastAsia="cs-CZ"/>
        </w:rPr>
        <w:t>„Předpokládám, že na mně, ne na tobě.“</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Lehce ho kousla do paže. „Já nevím. Když si představím, že bys mě k posteli přivázal </w:t>
      </w:r>
      <w:r w:rsidRPr="00F3444E">
        <w:rPr>
          <w:rStyle w:val="FontStyle50"/>
          <w:rFonts w:ascii="Book Antiqua" w:hAnsi="Book Antiqua"/>
          <w:lang w:val="cs-CZ" w:eastAsia="cs-CZ"/>
        </w:rPr>
        <w:t xml:space="preserve">ty, </w:t>
      </w:r>
      <w:r w:rsidRPr="00F3444E">
        <w:rPr>
          <w:rStyle w:val="FontStyle47"/>
          <w:rFonts w:ascii="Book Antiqua" w:hAnsi="Book Antiqua"/>
          <w:lang w:val="cs-CZ" w:eastAsia="cs-CZ"/>
        </w:rPr>
        <w:t>připadá mi to docela zábavné.“ Chtěla mu tak naznačit, jak moc mu důvěřuje, a viděla, že z toho má Francis radost.</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Usmál se na ni a řekl: „Zopakuj mi to, až se nebudu cítit jako vymačkaný citron.“</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Hladila ho po krásném mokrém těle. „Už jsi to někdy dělal? Mám na mysli, jestli už jsi někdy někoho přivázal k posteli.“</w:t>
      </w:r>
    </w:p>
    <w:p w:rsidR="00A06617" w:rsidRPr="00F3444E" w:rsidRDefault="00A06617" w:rsidP="00F3444E">
      <w:pPr>
        <w:pStyle w:val="Style32"/>
        <w:widowControl/>
        <w:spacing w:line="240" w:lineRule="auto"/>
        <w:ind w:firstLine="284"/>
        <w:jc w:val="left"/>
        <w:rPr>
          <w:rStyle w:val="FontStyle47"/>
          <w:rFonts w:ascii="Book Antiqua" w:hAnsi="Book Antiqua"/>
          <w:lang w:val="cs-CZ" w:eastAsia="cs-CZ"/>
        </w:rPr>
      </w:pPr>
      <w:r w:rsidRPr="00F3444E">
        <w:rPr>
          <w:rStyle w:val="FontStyle47"/>
          <w:rFonts w:ascii="Book Antiqua" w:hAnsi="Book Antiqua"/>
          <w:lang w:val="cs-CZ" w:eastAsia="cs-CZ"/>
        </w:rPr>
        <w:t>„Ne.“</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Zvedla obojek a přejížděla mu řetězem po stehnech a po břiše. Cítila, jak se Francis chvěje. Zdálo se jí neuvěřitelné, že ta strašná věc jí nyní připadá jako zábavná hračka. „Jen by mě zajímalo, jestli je to běžné.“</w:t>
      </w:r>
    </w:p>
    <w:p w:rsidR="00A06617" w:rsidRPr="00F3444E" w:rsidRDefault="00A06617" w:rsidP="007C7234">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„Myslím, že ne.“ Chytil ji za ruku a podíval se jí do očí. „Ale na to se budeš muset zeptat někoho jiného.“</w:t>
      </w:r>
    </w:p>
    <w:p w:rsidR="00A06617" w:rsidRPr="00F3444E" w:rsidRDefault="00A06617" w:rsidP="00F3444E">
      <w:pPr>
        <w:pStyle w:val="Style32"/>
        <w:widowControl/>
        <w:spacing w:line="240" w:lineRule="auto"/>
        <w:ind w:firstLine="284"/>
        <w:jc w:val="left"/>
        <w:rPr>
          <w:rStyle w:val="FontStyle47"/>
          <w:rFonts w:ascii="Book Antiqua" w:hAnsi="Book Antiqua"/>
          <w:lang w:val="cs-CZ" w:eastAsia="cs-CZ"/>
        </w:rPr>
      </w:pPr>
      <w:r w:rsidRPr="00F3444E">
        <w:rPr>
          <w:rStyle w:val="FontStyle47"/>
          <w:rFonts w:ascii="Book Antiqua" w:hAnsi="Book Antiqua"/>
          <w:lang w:val="cs-CZ" w:eastAsia="cs-CZ"/>
        </w:rPr>
        <w:t>„Proč?“</w:t>
      </w:r>
    </w:p>
    <w:p w:rsidR="00A06617" w:rsidRPr="00F3444E" w:rsidRDefault="00A06617" w:rsidP="00822B87">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Smutně se usmál. „Nastal čas zpovědi. Má lásko, já jsem jen nezkušený mladík. Jsi první a jediná žena, se kterou jsem se kdy miloval.“</w:t>
      </w:r>
    </w:p>
    <w:p w:rsidR="00A06617" w:rsidRDefault="00A06617" w:rsidP="00822B87">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Překvapeně se na něho podívala a snažila se v jeho slovech najít skrytý význam. „Chceš říct, že tehdy u Postových…?“ </w:t>
      </w:r>
    </w:p>
    <w:p w:rsidR="00A06617" w:rsidRPr="00F3444E" w:rsidRDefault="00A06617" w:rsidP="00822B87">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Přikývl. „Jsi zklamaná?“</w:t>
      </w:r>
    </w:p>
    <w:p w:rsidR="00A06617" w:rsidRPr="00F3444E" w:rsidRDefault="00A06617" w:rsidP="00822B87">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„To je hrůza!“ Chtělo se jí brečet. „Už tak jsem se zachovala příšerně, ale…“</w:t>
      </w:r>
    </w:p>
    <w:p w:rsidR="00A06617" w:rsidRPr="00F3444E" w:rsidRDefault="00A06617" w:rsidP="00822B87">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Něžně ji objal. „Neplač, miláčku. Lepší začátek jsem si ani nemohl přát. Když se na to dívám zpětně, měl jsem vlastně velké štěstí.“</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Zamračila se na něho. „Myslím, že neříkáš pravdu. Jsi </w:t>
      </w:r>
      <w:r w:rsidRPr="00F3444E">
        <w:rPr>
          <w:rStyle w:val="FontStyle61"/>
          <w:rFonts w:ascii="Book Antiqua" w:hAnsi="Book Antiqua"/>
          <w:b w:val="0"/>
          <w:bCs w:val="0"/>
          <w:spacing w:val="0"/>
          <w:sz w:val="20"/>
          <w:szCs w:val="20"/>
          <w:lang w:val="cs-CZ" w:eastAsia="cs-CZ"/>
        </w:rPr>
        <w:t xml:space="preserve">báječný </w:t>
      </w:r>
      <w:r w:rsidRPr="00F3444E">
        <w:rPr>
          <w:rStyle w:val="FontStyle47"/>
          <w:rFonts w:ascii="Book Antiqua" w:hAnsi="Book Antiqua"/>
          <w:lang w:val="cs-CZ" w:eastAsia="cs-CZ"/>
        </w:rPr>
        <w:t>milenec.“</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Spokojeně se usmál. „Děkuji za poklonu, ale jak to můžeš vědět, když jsi tak slušná, jak tvrdíš?“</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Jeho poznámka se jí dotkla. „A na tom trvám. Ale máš pravdu, v porovnání s Matthewem by mi zřejmě každý muž připadal…“ Vykřikla, protože jí Francis začal lechtat.</w:t>
      </w:r>
    </w:p>
    <w:p w:rsidR="00A06617" w:rsidRPr="00F3444E" w:rsidRDefault="00A06617" w:rsidP="00F3444E">
      <w:pPr>
        <w:pStyle w:val="Style32"/>
        <w:widowControl/>
        <w:spacing w:line="240" w:lineRule="auto"/>
        <w:ind w:firstLine="284"/>
        <w:jc w:val="left"/>
        <w:rPr>
          <w:rStyle w:val="FontStyle47"/>
          <w:rFonts w:ascii="Book Antiqua" w:hAnsi="Book Antiqua"/>
          <w:lang w:val="cs-CZ" w:eastAsia="cs-CZ"/>
        </w:rPr>
      </w:pPr>
      <w:r w:rsidRPr="00F3444E">
        <w:rPr>
          <w:rStyle w:val="FontStyle47"/>
          <w:rFonts w:ascii="Book Antiqua" w:hAnsi="Book Antiqua"/>
          <w:lang w:val="cs-CZ" w:eastAsia="cs-CZ"/>
        </w:rPr>
        <w:t>Musela se bránit.</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Když se unavili, zůstali ležet v objetí a něžně se hladili. „Ale jak je možné, že jsi tak zručný?“ divila se Serena.</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„Hodně jsem četl. Ale musím přiznat, že raději bych se všemu naučil s tebou.“ Jemně jí přejel po vnitřní straně stehen. „Kdesi jsem se dočetl, že to ženy mají rády, je to tak?“</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„Hmmmmm. Možná by to bylo ještě příjemnější, kdybys mě lechtal peříčkem.“</w:t>
      </w:r>
    </w:p>
    <w:p w:rsidR="00A06617" w:rsidRPr="00F3444E" w:rsidRDefault="00A06617" w:rsidP="00F3444E">
      <w:pPr>
        <w:pStyle w:val="Style32"/>
        <w:widowControl/>
        <w:spacing w:line="240" w:lineRule="auto"/>
        <w:ind w:firstLine="284"/>
        <w:jc w:val="left"/>
        <w:rPr>
          <w:rStyle w:val="FontStyle47"/>
          <w:rFonts w:ascii="Book Antiqua" w:hAnsi="Book Antiqua"/>
          <w:lang w:val="cs-CZ" w:eastAsia="cs-CZ"/>
        </w:rPr>
      </w:pPr>
      <w:r w:rsidRPr="00F3444E">
        <w:rPr>
          <w:rStyle w:val="FontStyle47"/>
          <w:rFonts w:ascii="Book Antiqua" w:hAnsi="Book Antiqua"/>
          <w:lang w:val="cs-CZ" w:eastAsia="cs-CZ"/>
        </w:rPr>
        <w:t>„Cože?“ Rozesmál se.</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Rošťácky se na něho podívala. „Také jsem četla. Ještě nedávno jsem se při vzpomínce na nedobrovolné vzdělávání otřásla, ale zdá se, že se mi mé znalosti přece jen budou hodit.“</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Francis zasténal. „Vždy jsem byl toho názoru, že ženy by neměly mít přístup ke vzdělání.“</w:t>
      </w:r>
    </w:p>
    <w:p w:rsidR="00A06617" w:rsidRPr="00F3444E" w:rsidRDefault="00A06617" w:rsidP="007C7234">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„Chceš říct, že by se tak mohly naše malinké mozečky přehřát?“</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„Spíš by se mohlo přehřát něco jiného. Už teď cítím spalující žár. Ale,“ dodal vážným hlasem, „milování není jen o znalostech a zručností.“ Pohladil ji po břiše. „Cítím rozkoš i při tom nejnevinnějším dotyku, má milovaná ženuško.“</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Serena zatajila dech. „Proč se knihy nikdy nezmiňují o kráse slova? Tvá slova jsou pohlazením pro mou duši. Díky tvým slovům jsem se vymanila z okovů.“ Podívala se mu do očí. „Už jsem ti řekla, jak moc tě miluji, můj manželi? Jsi můj jediný muž před Bohem.“</w:t>
      </w:r>
    </w:p>
    <w:p w:rsidR="00A06617" w:rsidRPr="00F3444E" w:rsidRDefault="00A06617" w:rsidP="007C7234">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Přestal ji hladit. „Nevím, jestli si to zasloužím. Ale pokusím se.“</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„Určitě si to zasloužíš. Žádný muž na světě není laskavější a něžnější než ty.“</w:t>
      </w:r>
    </w:p>
    <w:p w:rsidR="00A06617" w:rsidRPr="00F3444E" w:rsidRDefault="00A06617" w:rsidP="00F3444E">
      <w:pPr>
        <w:pStyle w:val="Style32"/>
        <w:widowControl/>
        <w:spacing w:line="240" w:lineRule="auto"/>
        <w:ind w:firstLine="284"/>
        <w:jc w:val="left"/>
        <w:rPr>
          <w:rStyle w:val="FontStyle47"/>
          <w:rFonts w:ascii="Book Antiqua" w:hAnsi="Book Antiqua"/>
          <w:lang w:val="cs-CZ" w:eastAsia="cs-CZ"/>
        </w:rPr>
      </w:pPr>
      <w:r w:rsidRPr="00F3444E">
        <w:rPr>
          <w:rStyle w:val="FontStyle47"/>
          <w:rFonts w:ascii="Book Antiqua" w:hAnsi="Book Antiqua"/>
          <w:lang w:val="cs-CZ" w:eastAsia="cs-CZ"/>
        </w:rPr>
        <w:t>„Ještě štěstí že mě můžeš srovnávat jen s Rivertonem.“</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Položila mu prst na ústa. „Tak to není. I nezkušená žena pozná, zda ji má muž rád, nebo ne. I když jsem vyrůstala ve společnosti svého otce a bratrů, od začátku jsem věděla, že Riverton není člověk, ale stvůra. Ale až když jsem potkala tebe, plně jsem si uvědomila, jaký byl můj první manžel netvor.“</w:t>
      </w:r>
    </w:p>
    <w:p w:rsidR="00A06617" w:rsidRPr="00F3444E" w:rsidRDefault="00A06617" w:rsidP="00F3444E">
      <w:pPr>
        <w:pStyle w:val="Style32"/>
        <w:widowControl/>
        <w:spacing w:line="240" w:lineRule="auto"/>
        <w:ind w:firstLine="284"/>
        <w:jc w:val="center"/>
        <w:rPr>
          <w:rStyle w:val="FontStyle47"/>
          <w:rFonts w:ascii="Book Antiqua" w:hAnsi="Book Antiqua"/>
          <w:lang w:val="cs-CZ" w:eastAsia="cs-CZ"/>
        </w:rPr>
      </w:pPr>
      <w:r w:rsidRPr="00F3444E">
        <w:rPr>
          <w:rStyle w:val="FontStyle47"/>
          <w:rFonts w:ascii="Book Antiqua" w:hAnsi="Book Antiqua"/>
          <w:lang w:val="cs-CZ" w:eastAsia="cs-CZ"/>
        </w:rPr>
        <w:t>Něžně ho políbila. „Riverton měl dobře vycvičenou ženu…“</w:t>
      </w:r>
    </w:p>
    <w:p w:rsidR="00A06617" w:rsidRPr="00F3444E" w:rsidRDefault="00A06617" w:rsidP="00F3444E">
      <w:pPr>
        <w:pStyle w:val="Style32"/>
        <w:widowControl/>
        <w:spacing w:line="240" w:lineRule="auto"/>
        <w:ind w:firstLine="284"/>
        <w:jc w:val="left"/>
        <w:rPr>
          <w:rStyle w:val="FontStyle47"/>
          <w:rFonts w:ascii="Book Antiqua" w:hAnsi="Book Antiqua"/>
          <w:lang w:val="cs-CZ" w:eastAsia="cs-CZ"/>
        </w:rPr>
      </w:pPr>
      <w:r w:rsidRPr="00F3444E">
        <w:rPr>
          <w:rStyle w:val="FontStyle47"/>
          <w:rFonts w:ascii="Book Antiqua" w:hAnsi="Book Antiqua"/>
          <w:lang w:val="cs-CZ" w:eastAsia="cs-CZ"/>
        </w:rPr>
        <w:t>„Pssst.“</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Umlčela ho dalším polibkem. „Ale během manželství s ním jsem nikdy nepoznala, co je to láska, něžnost, respekt a vzájemná úcta. Proto jsem se tehdy na farmě zachovala tak nevhodně. Využila jsem svého těla, abych tě dostala na svoji stranu.“</w:t>
      </w:r>
    </w:p>
    <w:p w:rsidR="00A06617" w:rsidRPr="00F3444E" w:rsidRDefault="00A06617" w:rsidP="00F3444E">
      <w:pPr>
        <w:pStyle w:val="Style32"/>
        <w:widowControl/>
        <w:spacing w:line="240" w:lineRule="auto"/>
        <w:ind w:firstLine="284"/>
        <w:jc w:val="left"/>
        <w:rPr>
          <w:rStyle w:val="FontStyle47"/>
          <w:rFonts w:ascii="Book Antiqua" w:hAnsi="Book Antiqua"/>
          <w:lang w:val="cs-CZ" w:eastAsia="cs-CZ"/>
        </w:rPr>
      </w:pPr>
      <w:r w:rsidRPr="00F3444E">
        <w:rPr>
          <w:rStyle w:val="FontStyle47"/>
          <w:rFonts w:ascii="Book Antiqua" w:hAnsi="Book Antiqua"/>
          <w:lang w:val="cs-CZ" w:eastAsia="cs-CZ"/>
        </w:rPr>
        <w:t>„Pssst,“ opakoval. „Chápu, proč jsi to tehdy udělala.“</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„A i proto mi připadáš tak báječný. To ty jsi mě naučil, co je to láska, něžnost, respekt i vzájemná úcta.“</w:t>
      </w:r>
    </w:p>
    <w:p w:rsidR="00A06617" w:rsidRPr="00F3444E" w:rsidRDefault="00A06617" w:rsidP="00F3444E">
      <w:pPr>
        <w:pStyle w:val="Style32"/>
        <w:widowControl/>
        <w:spacing w:line="240" w:lineRule="auto"/>
        <w:ind w:firstLine="284"/>
        <w:jc w:val="left"/>
        <w:rPr>
          <w:rStyle w:val="FontStyle47"/>
          <w:rFonts w:ascii="Book Antiqua" w:hAnsi="Book Antiqua"/>
          <w:lang w:val="cs-CZ" w:eastAsia="cs-CZ"/>
        </w:rPr>
      </w:pPr>
      <w:r w:rsidRPr="00F3444E">
        <w:rPr>
          <w:rStyle w:val="FontStyle47"/>
          <w:rFonts w:ascii="Book Antiqua" w:hAnsi="Book Antiqua"/>
          <w:lang w:val="cs-CZ" w:eastAsia="cs-CZ"/>
        </w:rPr>
        <w:t>„Nepotřebovala ses nic učit, Sereno.“</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Políbila ho na zamračené čelo. „Tak jsi mi to aspoň připomněl. Probudil jsi mě a osvobodil. I kdybych tě nemilovala, byla bych ti za to do smrti vděčná.“</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Viděla, že se mu její slova příliš nelíbila, a dodala již lehčím tónem: „Takže teď jsem volná a odpovědnost padá na vaši hlavu, pane!“ Letmým pohledem mu přejela po těle a všimla si, že její slova nezůstala bez odezvy. Usmála se.</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„Jazyk, zuby, led, peří…,“ zamumlala spekulativně. Vzala bičík a začala ho lechtat. „V lásce není nic zakázáno.“</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Chvíli na ni překvapeně zíral, ale pak se rozesmál a ona se k němu přidala. Společně se váleli mezi zapomenutými a nyní již nepodstatnými řetězi.</w:t>
      </w:r>
    </w:p>
    <w:p w:rsidR="00A06617" w:rsidRDefault="00A06617">
      <w:pPr>
        <w:widowControl/>
        <w:autoSpaceDE/>
        <w:autoSpaceDN/>
        <w:adjustRightInd/>
        <w:rPr>
          <w:rStyle w:val="FontStyle47"/>
          <w:rFonts w:ascii="Book Antiqua" w:hAnsi="Book Antiqua"/>
        </w:rPr>
        <w:sectPr w:rsidR="00A06617" w:rsidSect="0083503C">
          <w:headerReference w:type="even" r:id="rId46"/>
          <w:headerReference w:type="default" r:id="rId47"/>
          <w:footerReference w:type="even" r:id="rId48"/>
          <w:footerReference w:type="default" r:id="rId49"/>
          <w:pgSz w:w="7655" w:h="11907"/>
          <w:pgMar w:top="1134" w:right="907" w:bottom="1134" w:left="907" w:header="709" w:footer="709" w:gutter="0"/>
          <w:pgNumType w:start="5"/>
          <w:cols w:space="60"/>
          <w:noEndnote/>
          <w:docGrid w:linePitch="326"/>
        </w:sectPr>
      </w:pPr>
    </w:p>
    <w:p w:rsidR="00A06617" w:rsidRDefault="00A06617">
      <w:pPr>
        <w:widowControl/>
        <w:autoSpaceDE/>
        <w:autoSpaceDN/>
        <w:adjustRightInd/>
        <w:rPr>
          <w:rStyle w:val="FontStyle47"/>
          <w:rFonts w:ascii="Book Antiqua" w:hAnsi="Book Antiqua"/>
        </w:rPr>
      </w:pPr>
    </w:p>
    <w:p w:rsidR="00A06617" w:rsidRDefault="00A06617" w:rsidP="0083503C">
      <w:pPr>
        <w:pStyle w:val="Style36"/>
        <w:widowControl/>
        <w:spacing w:line="240" w:lineRule="auto"/>
        <w:ind w:firstLine="0"/>
        <w:jc w:val="center"/>
        <w:rPr>
          <w:rStyle w:val="FontStyle47"/>
          <w:rFonts w:ascii="Book Antiqua" w:hAnsi="Book Antiqua"/>
        </w:rPr>
      </w:pPr>
      <w:r>
        <w:rPr>
          <w:rStyle w:val="FontStyle47"/>
          <w:rFonts w:ascii="Book Antiqua" w:hAnsi="Book Antiqua"/>
        </w:rPr>
        <w:t>Zaujal</w:t>
      </w:r>
      <w:r w:rsidRPr="00F3444E">
        <w:rPr>
          <w:rStyle w:val="FontStyle47"/>
          <w:rFonts w:ascii="Book Antiqua" w:hAnsi="Book Antiqua"/>
        </w:rPr>
        <w:t>a-li Vás kniha Zakázaná láska,</w:t>
      </w:r>
    </w:p>
    <w:p w:rsidR="00A06617" w:rsidRPr="00F3444E" w:rsidRDefault="00A06617" w:rsidP="0083503C">
      <w:pPr>
        <w:pStyle w:val="Style36"/>
        <w:widowControl/>
        <w:spacing w:line="240" w:lineRule="auto"/>
        <w:ind w:firstLine="0"/>
        <w:jc w:val="center"/>
        <w:rPr>
          <w:rStyle w:val="FontStyle47"/>
          <w:rFonts w:ascii="Book Antiqua" w:hAnsi="Book Antiqua"/>
        </w:rPr>
      </w:pPr>
      <w:r w:rsidRPr="00F3444E">
        <w:rPr>
          <w:rStyle w:val="FontStyle47"/>
          <w:rFonts w:ascii="Book Antiqua" w:hAnsi="Book Antiqua"/>
          <w:lang w:val="cs-CZ"/>
        </w:rPr>
        <w:t xml:space="preserve">jistě </w:t>
      </w:r>
      <w:r w:rsidRPr="00F3444E">
        <w:rPr>
          <w:rStyle w:val="FontStyle47"/>
          <w:rFonts w:ascii="Book Antiqua" w:hAnsi="Book Antiqua"/>
        </w:rPr>
        <w:t xml:space="preserve">si nenecháte </w:t>
      </w:r>
      <w:r w:rsidRPr="00F3444E">
        <w:rPr>
          <w:rStyle w:val="FontStyle47"/>
          <w:rFonts w:ascii="Book Antiqua" w:hAnsi="Book Antiqua"/>
          <w:lang w:val="cs-CZ"/>
        </w:rPr>
        <w:t xml:space="preserve">ujít </w:t>
      </w:r>
      <w:r w:rsidRPr="00F3444E">
        <w:rPr>
          <w:rStyle w:val="FontStyle47"/>
          <w:rFonts w:ascii="Book Antiqua" w:hAnsi="Book Antiqua"/>
        </w:rPr>
        <w:t xml:space="preserve">ani </w:t>
      </w:r>
      <w:r w:rsidRPr="00F3444E">
        <w:rPr>
          <w:rStyle w:val="FontStyle47"/>
          <w:rFonts w:ascii="Book Antiqua" w:hAnsi="Book Antiqua"/>
          <w:lang w:val="cs-CZ"/>
        </w:rPr>
        <w:t xml:space="preserve">další poutavý </w:t>
      </w:r>
      <w:r w:rsidRPr="00F3444E">
        <w:rPr>
          <w:rStyle w:val="FontStyle47"/>
          <w:rFonts w:ascii="Book Antiqua" w:hAnsi="Book Antiqua"/>
        </w:rPr>
        <w:t xml:space="preserve">román </w:t>
      </w:r>
      <w:r w:rsidRPr="00F3444E">
        <w:rPr>
          <w:rStyle w:val="FontStyle47"/>
          <w:rFonts w:ascii="Book Antiqua" w:hAnsi="Book Antiqua"/>
          <w:lang w:val="es-ES_tradnl"/>
        </w:rPr>
        <w:t xml:space="preserve">Jo </w:t>
      </w:r>
      <w:r w:rsidRPr="00F3444E">
        <w:rPr>
          <w:rStyle w:val="FontStyle47"/>
          <w:rFonts w:ascii="Book Antiqua" w:hAnsi="Book Antiqua"/>
        </w:rPr>
        <w:t>Beverley</w:t>
      </w:r>
    </w:p>
    <w:p w:rsidR="00A06617" w:rsidRPr="00F3444E" w:rsidRDefault="00A06617" w:rsidP="00F3444E">
      <w:pPr>
        <w:pStyle w:val="Style42"/>
        <w:widowControl/>
        <w:jc w:val="both"/>
        <w:rPr>
          <w:rFonts w:ascii="Book Antiqua" w:hAnsi="Book Antiqua"/>
          <w:sz w:val="20"/>
          <w:szCs w:val="20"/>
        </w:rPr>
      </w:pPr>
    </w:p>
    <w:p w:rsidR="00A06617" w:rsidRPr="00F3444E" w:rsidRDefault="00A06617" w:rsidP="00F3444E">
      <w:pPr>
        <w:pStyle w:val="Style42"/>
        <w:widowControl/>
        <w:jc w:val="both"/>
        <w:rPr>
          <w:rFonts w:ascii="Book Antiqua" w:hAnsi="Book Antiqua"/>
          <w:sz w:val="20"/>
          <w:szCs w:val="20"/>
        </w:rPr>
      </w:pPr>
    </w:p>
    <w:p w:rsidR="00A06617" w:rsidRPr="0083503C" w:rsidRDefault="00A06617" w:rsidP="0083503C">
      <w:pPr>
        <w:pStyle w:val="Style42"/>
        <w:widowControl/>
        <w:jc w:val="center"/>
        <w:rPr>
          <w:rStyle w:val="FontStyle77"/>
          <w:rFonts w:ascii="Book Antiqua" w:hAnsi="Book Antiqua"/>
          <w:w w:val="95"/>
          <w:sz w:val="64"/>
          <w:szCs w:val="64"/>
          <w:lang w:eastAsia="cs-CZ"/>
        </w:rPr>
      </w:pPr>
      <w:r w:rsidRPr="0083503C">
        <w:rPr>
          <w:rStyle w:val="FontStyle77"/>
          <w:rFonts w:ascii="Book Antiqua" w:hAnsi="Book Antiqua"/>
          <w:w w:val="95"/>
          <w:sz w:val="64"/>
          <w:szCs w:val="64"/>
          <w:lang w:val="cs-CZ" w:eastAsia="cs-CZ"/>
        </w:rPr>
        <w:t xml:space="preserve">TAJEMSTVÍ </w:t>
      </w:r>
      <w:r w:rsidRPr="0083503C">
        <w:rPr>
          <w:rStyle w:val="FontStyle77"/>
          <w:rFonts w:ascii="Book Antiqua" w:hAnsi="Book Antiqua"/>
          <w:w w:val="95"/>
          <w:sz w:val="64"/>
          <w:szCs w:val="64"/>
          <w:lang w:eastAsia="cs-CZ"/>
        </w:rPr>
        <w:t>NOCI</w:t>
      </w:r>
    </w:p>
    <w:p w:rsidR="00A06617" w:rsidRDefault="00A06617" w:rsidP="0083503C">
      <w:pPr>
        <w:pStyle w:val="Style32"/>
        <w:widowControl/>
        <w:spacing w:line="240" w:lineRule="auto"/>
        <w:ind w:firstLine="0"/>
        <w:rPr>
          <w:rStyle w:val="FontStyle47"/>
          <w:rFonts w:ascii="Book Antiqua" w:hAnsi="Book Antiqua"/>
        </w:rPr>
      </w:pPr>
    </w:p>
    <w:p w:rsidR="00A06617" w:rsidRPr="00F3444E" w:rsidRDefault="00A06617" w:rsidP="0083503C">
      <w:pPr>
        <w:pStyle w:val="Style32"/>
        <w:widowControl/>
        <w:spacing w:line="240" w:lineRule="auto"/>
        <w:ind w:firstLine="284"/>
        <w:rPr>
          <w:rStyle w:val="FontStyle47"/>
          <w:rFonts w:ascii="Book Antiqua" w:hAnsi="Book Antiqua"/>
          <w:lang w:val="cs-CZ"/>
        </w:rPr>
      </w:pPr>
      <w:r w:rsidRPr="00F3444E">
        <w:rPr>
          <w:rStyle w:val="FontStyle47"/>
          <w:rFonts w:ascii="Book Antiqua" w:hAnsi="Book Antiqua"/>
        </w:rPr>
        <w:t>Mladá a </w:t>
      </w:r>
      <w:r w:rsidRPr="00F3444E">
        <w:rPr>
          <w:rStyle w:val="FontStyle47"/>
          <w:rFonts w:ascii="Book Antiqua" w:hAnsi="Book Antiqua"/>
          <w:lang w:val="cs-CZ"/>
        </w:rPr>
        <w:t xml:space="preserve">půvabná </w:t>
      </w:r>
      <w:r w:rsidRPr="00F3444E">
        <w:rPr>
          <w:rStyle w:val="FontStyle47"/>
          <w:rFonts w:ascii="Book Antiqua" w:hAnsi="Book Antiqua"/>
          <w:lang w:val="es-ES_tradnl"/>
        </w:rPr>
        <w:t xml:space="preserve">Rosamunda </w:t>
      </w:r>
      <w:r w:rsidRPr="00F3444E">
        <w:rPr>
          <w:rStyle w:val="FontStyle47"/>
          <w:rFonts w:ascii="Book Antiqua" w:hAnsi="Book Antiqua"/>
        </w:rPr>
        <w:t xml:space="preserve">Overtonová </w:t>
      </w:r>
      <w:r w:rsidRPr="00F3444E">
        <w:rPr>
          <w:rStyle w:val="FontStyle47"/>
          <w:rFonts w:ascii="Book Antiqua" w:hAnsi="Book Antiqua"/>
          <w:lang w:val="cs-CZ"/>
        </w:rPr>
        <w:t xml:space="preserve">uzavřela sňatek z rozumu </w:t>
      </w:r>
      <w:r w:rsidRPr="00F3444E">
        <w:rPr>
          <w:rStyle w:val="FontStyle47"/>
          <w:rFonts w:ascii="Book Antiqua" w:hAnsi="Book Antiqua"/>
        </w:rPr>
        <w:t>s</w:t>
      </w:r>
      <w:r w:rsidRPr="00F3444E">
        <w:rPr>
          <w:rStyle w:val="FontStyle47"/>
          <w:rFonts w:ascii="Book Antiqua" w:hAnsi="Book Antiqua"/>
          <w:lang w:val="cs-CZ"/>
        </w:rPr>
        <w:t> laskavým, ale postarším mužem. Jejich manželství plynulo klidně až do chvíle, kdy jí muž dal velmi neobvyklý úkol </w:t>
      </w:r>
      <w:r w:rsidRPr="00F3444E">
        <w:rPr>
          <w:rStyle w:val="FontStyle47"/>
          <w:rFonts w:ascii="Book Antiqua" w:hAnsi="Book Antiqua"/>
        </w:rPr>
        <w:t>– </w:t>
      </w:r>
      <w:r w:rsidRPr="00F3444E">
        <w:rPr>
          <w:rStyle w:val="FontStyle47"/>
          <w:rFonts w:ascii="Book Antiqua" w:hAnsi="Book Antiqua"/>
          <w:lang w:val="cs-CZ"/>
        </w:rPr>
        <w:t xml:space="preserve">zplodit dítě </w:t>
      </w:r>
      <w:r w:rsidRPr="00F3444E">
        <w:rPr>
          <w:rStyle w:val="FontStyle47"/>
          <w:rFonts w:ascii="Book Antiqua" w:hAnsi="Book Antiqua"/>
        </w:rPr>
        <w:t>s</w:t>
      </w:r>
      <w:r w:rsidRPr="00F3444E">
        <w:rPr>
          <w:rStyle w:val="FontStyle47"/>
          <w:rFonts w:ascii="Book Antiqua" w:hAnsi="Book Antiqua"/>
          <w:lang w:val="cs-CZ"/>
        </w:rPr>
        <w:t> cizím mužem a zajistit tak dědice obrovského rodinného jmění.</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Náhoda přivede Rosamundě do cesty zraněného cizince a vzápětí vyjde najevo, že je to pohledný mladý šlechtic, lord Brand Maloren. </w:t>
      </w:r>
      <w:r w:rsidRPr="00F3444E">
        <w:rPr>
          <w:rStyle w:val="FontStyle47"/>
          <w:rFonts w:ascii="Book Antiqua" w:hAnsi="Book Antiqua"/>
          <w:lang w:val="es-ES_tradnl" w:eastAsia="cs-CZ"/>
        </w:rPr>
        <w:t xml:space="preserve">Rosamunda </w:t>
      </w:r>
      <w:r w:rsidRPr="00F3444E">
        <w:rPr>
          <w:rStyle w:val="FontStyle47"/>
          <w:rFonts w:ascii="Book Antiqua" w:hAnsi="Book Antiqua"/>
          <w:lang w:val="cs-CZ" w:eastAsia="cs-CZ"/>
        </w:rPr>
        <w:t xml:space="preserve">mu zachrání život a na oplátku ho požádá, aby jí pomohl splnit manželův úkol. Protože však chce zůstat nepoznána, schází se </w:t>
      </w:r>
      <w:r w:rsidRPr="00F3444E">
        <w:rPr>
          <w:rStyle w:val="FontStyle47"/>
          <w:rFonts w:ascii="Book Antiqua" w:hAnsi="Book Antiqua"/>
          <w:lang w:eastAsia="cs-CZ"/>
        </w:rPr>
        <w:t>s</w:t>
      </w:r>
      <w:r w:rsidRPr="00F3444E">
        <w:rPr>
          <w:rStyle w:val="FontStyle47"/>
          <w:rFonts w:ascii="Book Antiqua" w:hAnsi="Book Antiqua"/>
          <w:lang w:val="cs-CZ" w:eastAsia="cs-CZ"/>
        </w:rPr>
        <w:t> Brandem pouze v masce.</w:t>
      </w:r>
    </w:p>
    <w:p w:rsidR="00A06617" w:rsidRPr="00F3444E" w:rsidRDefault="00A06617" w:rsidP="00F3444E">
      <w:pPr>
        <w:pStyle w:val="Style32"/>
        <w:widowControl/>
        <w:spacing w:line="240" w:lineRule="auto"/>
        <w:ind w:firstLine="284"/>
        <w:rPr>
          <w:rStyle w:val="FontStyle47"/>
          <w:rFonts w:ascii="Book Antiqua" w:hAnsi="Book Antiqua"/>
          <w:lang w:val="cs-CZ" w:eastAsia="cs-CZ"/>
        </w:rPr>
      </w:pPr>
      <w:r w:rsidRPr="00F3444E">
        <w:rPr>
          <w:rStyle w:val="FontStyle47"/>
          <w:rFonts w:ascii="Book Antiqua" w:hAnsi="Book Antiqua"/>
          <w:lang w:val="cs-CZ" w:eastAsia="cs-CZ"/>
        </w:rPr>
        <w:t xml:space="preserve">Mladí lidé se do sebe po několika schůzkách zamilují, ale </w:t>
      </w:r>
      <w:r w:rsidRPr="00F3444E">
        <w:rPr>
          <w:rStyle w:val="FontStyle47"/>
          <w:rFonts w:ascii="Book Antiqua" w:hAnsi="Book Antiqua"/>
          <w:lang w:val="es-ES_tradnl" w:eastAsia="cs-CZ"/>
        </w:rPr>
        <w:t xml:space="preserve">Rosamunda </w:t>
      </w:r>
      <w:r w:rsidRPr="00F3444E">
        <w:rPr>
          <w:rStyle w:val="FontStyle47"/>
          <w:rFonts w:ascii="Book Antiqua" w:hAnsi="Book Antiqua"/>
          <w:lang w:val="cs-CZ" w:eastAsia="cs-CZ"/>
        </w:rPr>
        <w:t>se snaží své city potlačit. Dále skrývá svou tvář a tají jméno, ale při náhodném setkání Brand svou tajnou milenku okamžitě pozná. Stane se tak právě včas, protože Rosamundě a jejímu nenarozenému dítěti hrozí smrtelné nebezpečí…</w:t>
      </w:r>
    </w:p>
    <w:p w:rsidR="00A06617" w:rsidRPr="00F3444E" w:rsidRDefault="00A06617" w:rsidP="00F3444E">
      <w:pPr>
        <w:pStyle w:val="Style35"/>
        <w:widowControl/>
        <w:jc w:val="left"/>
        <w:rPr>
          <w:rFonts w:ascii="Book Antiqua" w:hAnsi="Book Antiqua"/>
          <w:sz w:val="20"/>
          <w:szCs w:val="20"/>
        </w:rPr>
      </w:pPr>
    </w:p>
    <w:p w:rsidR="00A06617" w:rsidRPr="00F3444E" w:rsidRDefault="00A06617" w:rsidP="0083503C">
      <w:pPr>
        <w:pStyle w:val="Style35"/>
        <w:widowControl/>
        <w:rPr>
          <w:rFonts w:ascii="Book Antiqua" w:hAnsi="Book Antiqua"/>
          <w:sz w:val="20"/>
          <w:szCs w:val="20"/>
        </w:rPr>
      </w:pPr>
    </w:p>
    <w:p w:rsidR="00A06617" w:rsidRPr="00F3444E" w:rsidRDefault="00A06617" w:rsidP="0083503C">
      <w:pPr>
        <w:pStyle w:val="Style35"/>
        <w:widowControl/>
        <w:ind w:firstLine="0"/>
        <w:rPr>
          <w:rStyle w:val="FontStyle50"/>
          <w:rFonts w:ascii="Book Antiqua" w:hAnsi="Book Antiqua"/>
          <w:lang w:val="cs-CZ" w:eastAsia="cs-CZ"/>
        </w:rPr>
      </w:pPr>
      <w:r w:rsidRPr="00F3444E">
        <w:rPr>
          <w:rStyle w:val="FontStyle50"/>
          <w:rFonts w:ascii="Book Antiqua" w:hAnsi="Book Antiqua"/>
          <w:lang w:val="cs-CZ" w:eastAsia="cs-CZ"/>
        </w:rPr>
        <w:t xml:space="preserve">Kniha </w:t>
      </w:r>
      <w:r w:rsidRPr="00F3444E">
        <w:rPr>
          <w:rStyle w:val="FontStyle47"/>
          <w:rFonts w:ascii="Book Antiqua" w:hAnsi="Book Antiqua"/>
          <w:lang w:val="cs-CZ" w:eastAsia="cs-CZ"/>
        </w:rPr>
        <w:t xml:space="preserve">Tajemství noci </w:t>
      </w:r>
      <w:r w:rsidRPr="00F3444E">
        <w:rPr>
          <w:rStyle w:val="FontStyle50"/>
          <w:rFonts w:ascii="Book Antiqua" w:hAnsi="Book Antiqua"/>
          <w:lang w:val="cs-CZ" w:eastAsia="cs-CZ"/>
        </w:rPr>
        <w:t xml:space="preserve">vyjde na podzim roku </w:t>
      </w:r>
      <w:r w:rsidRPr="00F3444E">
        <w:rPr>
          <w:rStyle w:val="FontStyle50"/>
          <w:rFonts w:ascii="Book Antiqua" w:hAnsi="Book Antiqua"/>
          <w:lang w:eastAsia="cs-CZ"/>
        </w:rPr>
        <w:t xml:space="preserve">2001, </w:t>
      </w:r>
      <w:r w:rsidRPr="00F3444E">
        <w:rPr>
          <w:rStyle w:val="FontStyle50"/>
          <w:rFonts w:ascii="Book Antiqua" w:hAnsi="Book Antiqua"/>
          <w:lang w:val="cs-CZ" w:eastAsia="cs-CZ"/>
        </w:rPr>
        <w:t>ale již dnes</w:t>
      </w:r>
    </w:p>
    <w:p w:rsidR="00A06617" w:rsidRDefault="00A06617" w:rsidP="0083503C">
      <w:pPr>
        <w:pStyle w:val="Style35"/>
        <w:widowControl/>
        <w:ind w:firstLine="0"/>
        <w:rPr>
          <w:rStyle w:val="FontStyle50"/>
          <w:rFonts w:ascii="Book Antiqua" w:hAnsi="Book Antiqua"/>
          <w:lang w:val="cs-CZ" w:eastAsia="cs-CZ"/>
        </w:rPr>
      </w:pPr>
      <w:r w:rsidRPr="00F3444E">
        <w:rPr>
          <w:rStyle w:val="FontStyle50"/>
          <w:rFonts w:ascii="Book Antiqua" w:hAnsi="Book Antiqua"/>
          <w:lang w:val="cs-CZ" w:eastAsia="cs-CZ"/>
        </w:rPr>
        <w:t xml:space="preserve">si ji můžete objednat na dobírku přímo </w:t>
      </w:r>
      <w:r w:rsidRPr="00F3444E">
        <w:rPr>
          <w:rStyle w:val="FontStyle47"/>
          <w:rFonts w:ascii="Book Antiqua" w:hAnsi="Book Antiqua"/>
          <w:lang w:val="cs-CZ" w:eastAsia="cs-CZ"/>
        </w:rPr>
        <w:t>v</w:t>
      </w:r>
      <w:r w:rsidRPr="00F3444E">
        <w:rPr>
          <w:rStyle w:val="FontStyle50"/>
          <w:rFonts w:ascii="Book Antiqua" w:hAnsi="Book Antiqua"/>
          <w:lang w:val="cs-CZ" w:eastAsia="cs-CZ"/>
        </w:rPr>
        <w:t xml:space="preserve"> nakladatelství. </w:t>
      </w:r>
    </w:p>
    <w:p w:rsidR="00A06617" w:rsidRPr="00F3444E" w:rsidRDefault="00A06617" w:rsidP="0083503C">
      <w:pPr>
        <w:pStyle w:val="Style35"/>
        <w:widowControl/>
        <w:ind w:firstLine="0"/>
        <w:rPr>
          <w:rStyle w:val="FontStyle50"/>
          <w:rFonts w:ascii="Book Antiqua" w:hAnsi="Book Antiqua"/>
          <w:lang w:val="cs-CZ" w:eastAsia="cs-CZ"/>
        </w:rPr>
      </w:pPr>
      <w:r w:rsidRPr="00F3444E">
        <w:rPr>
          <w:rStyle w:val="FontStyle50"/>
          <w:rFonts w:ascii="Book Antiqua" w:hAnsi="Book Antiqua"/>
          <w:lang w:val="cs-CZ" w:eastAsia="cs-CZ"/>
        </w:rPr>
        <w:t>Velmi rádi Vám také zašleme ediční plán, doplněný o nabídku vydaných titulů.</w:t>
      </w:r>
    </w:p>
    <w:p w:rsidR="00A06617" w:rsidRPr="00F3444E" w:rsidRDefault="00A06617" w:rsidP="00F3444E">
      <w:pPr>
        <w:pStyle w:val="Style41"/>
        <w:widowControl/>
        <w:spacing w:line="240" w:lineRule="auto"/>
        <w:rPr>
          <w:rFonts w:ascii="Book Antiqua" w:hAnsi="Book Antiqua"/>
          <w:sz w:val="20"/>
          <w:szCs w:val="20"/>
        </w:rPr>
      </w:pPr>
    </w:p>
    <w:p w:rsidR="00A06617" w:rsidRDefault="00A06617" w:rsidP="00F3444E">
      <w:pPr>
        <w:pStyle w:val="Style41"/>
        <w:widowControl/>
        <w:spacing w:line="240" w:lineRule="auto"/>
        <w:rPr>
          <w:rFonts w:ascii="Book Antiqua" w:hAnsi="Book Antiqua"/>
          <w:sz w:val="20"/>
          <w:szCs w:val="20"/>
        </w:rPr>
      </w:pPr>
    </w:p>
    <w:p w:rsidR="00A06617" w:rsidRPr="00F3444E" w:rsidRDefault="00A06617" w:rsidP="00F3444E">
      <w:pPr>
        <w:pStyle w:val="Style41"/>
        <w:widowControl/>
        <w:spacing w:line="240" w:lineRule="auto"/>
        <w:rPr>
          <w:rFonts w:ascii="Book Antiqua" w:hAnsi="Book Antiqua"/>
          <w:sz w:val="20"/>
          <w:szCs w:val="20"/>
        </w:rPr>
      </w:pPr>
    </w:p>
    <w:p w:rsidR="00A06617" w:rsidRPr="00F3444E" w:rsidRDefault="00A06617" w:rsidP="00F3444E">
      <w:pPr>
        <w:pStyle w:val="Style41"/>
        <w:widowControl/>
        <w:spacing w:line="240" w:lineRule="auto"/>
        <w:rPr>
          <w:rStyle w:val="FontStyle78"/>
          <w:rFonts w:ascii="Book Antiqua" w:hAnsi="Book Antiqua"/>
          <w:u w:val="single"/>
          <w:lang w:val="en-US" w:eastAsia="cs-CZ"/>
        </w:rPr>
      </w:pPr>
      <w:r w:rsidRPr="00F3444E">
        <w:rPr>
          <w:rStyle w:val="FontStyle78"/>
          <w:rFonts w:ascii="Book Antiqua" w:hAnsi="Book Antiqua"/>
          <w:lang w:val="cs-CZ" w:eastAsia="cs-CZ"/>
        </w:rPr>
        <w:t xml:space="preserve">DOMINO, Na Hradbách </w:t>
      </w:r>
      <w:r w:rsidRPr="00F3444E">
        <w:rPr>
          <w:rStyle w:val="FontStyle78"/>
          <w:rFonts w:ascii="Book Antiqua" w:hAnsi="Book Antiqua"/>
          <w:lang w:eastAsia="cs-CZ"/>
        </w:rPr>
        <w:t>3,</w:t>
      </w:r>
      <w:r w:rsidRPr="00F3444E">
        <w:rPr>
          <w:rStyle w:val="FontStyle78"/>
          <w:rFonts w:ascii="Book Antiqua" w:hAnsi="Book Antiqua"/>
          <w:lang w:val="cs-CZ" w:eastAsia="cs-CZ"/>
        </w:rPr>
        <w:t xml:space="preserve"> </w:t>
      </w:r>
      <w:r w:rsidRPr="00F3444E">
        <w:rPr>
          <w:rStyle w:val="FontStyle78"/>
          <w:rFonts w:ascii="Book Antiqua" w:hAnsi="Book Antiqua"/>
          <w:lang w:eastAsia="cs-CZ"/>
        </w:rPr>
        <w:t xml:space="preserve">702 00 </w:t>
      </w:r>
      <w:r w:rsidRPr="00F3444E">
        <w:rPr>
          <w:rStyle w:val="FontStyle78"/>
          <w:rFonts w:ascii="Book Antiqua" w:hAnsi="Book Antiqua"/>
          <w:lang w:val="cs-CZ" w:eastAsia="cs-CZ"/>
        </w:rPr>
        <w:t xml:space="preserve">Ostrava, </w:t>
      </w:r>
      <w:r w:rsidRPr="00F3444E">
        <w:rPr>
          <w:rStyle w:val="FontStyle78"/>
          <w:rFonts w:ascii="Book Antiqua" w:hAnsi="Book Antiqua"/>
          <w:lang w:val="es-ES_tradnl" w:eastAsia="cs-CZ"/>
        </w:rPr>
        <w:t xml:space="preserve">tel.: </w:t>
      </w:r>
      <w:r w:rsidRPr="00F3444E">
        <w:rPr>
          <w:rStyle w:val="FontStyle78"/>
          <w:rFonts w:ascii="Book Antiqua" w:hAnsi="Book Antiqua"/>
          <w:lang w:eastAsia="cs-CZ"/>
        </w:rPr>
        <w:t xml:space="preserve">069/612 7644, </w:t>
      </w:r>
      <w:r w:rsidRPr="00F3444E">
        <w:rPr>
          <w:rStyle w:val="FontStyle78"/>
          <w:rFonts w:ascii="Book Antiqua" w:hAnsi="Book Antiqua"/>
          <w:lang w:val="es-ES_tradnl" w:eastAsia="cs-CZ"/>
        </w:rPr>
        <w:t xml:space="preserve">tel., fax: </w:t>
      </w:r>
      <w:r w:rsidRPr="00F3444E">
        <w:rPr>
          <w:rStyle w:val="FontStyle78"/>
          <w:rFonts w:ascii="Book Antiqua" w:hAnsi="Book Antiqua"/>
          <w:lang w:eastAsia="cs-CZ"/>
        </w:rPr>
        <w:t xml:space="preserve">069/612 7571, </w:t>
      </w:r>
      <w:r w:rsidRPr="00F3444E">
        <w:rPr>
          <w:rStyle w:val="FontStyle78"/>
          <w:rFonts w:ascii="Book Antiqua" w:hAnsi="Book Antiqua"/>
          <w:lang w:val="es-ES_tradnl" w:eastAsia="cs-CZ"/>
        </w:rPr>
        <w:t xml:space="preserve">e-mail: </w:t>
      </w:r>
      <w:hyperlink r:id="rId50" w:history="1">
        <w:r w:rsidRPr="00F3444E">
          <w:rPr>
            <w:rStyle w:val="FontStyle78"/>
            <w:rFonts w:ascii="Book Antiqua" w:hAnsi="Book Antiqua"/>
            <w:u w:val="single"/>
            <w:lang w:val="en-US" w:eastAsia="cs-CZ"/>
          </w:rPr>
          <w:t>domino@ova.comp.cz</w:t>
        </w:r>
      </w:hyperlink>
    </w:p>
    <w:p w:rsidR="00A06617" w:rsidRPr="00563367" w:rsidRDefault="00A06617" w:rsidP="00F3444E">
      <w:pPr>
        <w:pStyle w:val="Style41"/>
        <w:widowControl/>
        <w:spacing w:line="240" w:lineRule="auto"/>
        <w:rPr>
          <w:rStyle w:val="FontStyle78"/>
          <w:rFonts w:ascii="Book Antiqua" w:hAnsi="Book Antiqua"/>
          <w:u w:val="single"/>
          <w:lang w:eastAsia="cs-CZ"/>
        </w:rPr>
      </w:pPr>
    </w:p>
    <w:sectPr w:rsidR="00A06617" w:rsidRPr="00563367" w:rsidSect="001967DB">
      <w:headerReference w:type="default" r:id="rId51"/>
      <w:footerReference w:type="default" r:id="rId52"/>
      <w:pgSz w:w="7655" w:h="11907"/>
      <w:pgMar w:top="1134" w:right="907" w:bottom="1134" w:left="907" w:header="709" w:footer="709" w:gutter="0"/>
      <w:pgBorders w:offsetFrom="page">
        <w:top w:val="handmade2" w:sz="30" w:space="24" w:color="auto"/>
        <w:left w:val="handmade2" w:sz="30" w:space="24" w:color="auto"/>
        <w:bottom w:val="handmade2" w:sz="30" w:space="24" w:color="auto"/>
        <w:right w:val="handmade2" w:sz="30" w:space="24" w:color="auto"/>
      </w:pgBorders>
      <w:pgNumType w:start="5"/>
      <w:cols w:space="60"/>
      <w:noEndnote/>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6617" w:rsidRDefault="00A06617">
      <w:r>
        <w:separator/>
      </w:r>
    </w:p>
  </w:endnote>
  <w:endnote w:type="continuationSeparator" w:id="0">
    <w:p w:rsidR="00A06617" w:rsidRDefault="00A06617" w:rsidP="008937D5">
      <w:r>
        <w:continuationSeparator/>
      </w:r>
    </w:p>
  </w:endnote>
</w:endnotes>
</file>

<file path=word/fontTable.xml><?xml version="1.0" encoding="utf-8"?>
<w:fonts xmlns:r="http://schemas.openxmlformats.org/officeDocument/2006/relationships" xmlns:w="http://schemas.openxmlformats.org/wordprocessingml/2006/main">
  <w:font w:name="Georgia">
    <w:panose1 w:val="02040502050405020303"/>
    <w:charset w:val="EE"/>
    <w:family w:val="roman"/>
    <w:pitch w:val="variable"/>
    <w:sig w:usb0="00000287" w:usb1="00000000" w:usb2="00000000" w:usb3="00000000" w:csb0="0000009F" w:csb1="00000000"/>
  </w:font>
  <w:font w:name="Times New Roman">
    <w:panose1 w:val="02020603050405020304"/>
    <w:charset w:val="EE"/>
    <w:family w:val="roman"/>
    <w:pitch w:val="variable"/>
    <w:sig w:usb0="20002A87" w:usb1="80000000" w:usb2="00000008" w:usb3="00000000" w:csb0="000001FF" w:csb1="00000000"/>
  </w:font>
  <w:font w:name="Calibri">
    <w:panose1 w:val="020F0502020204030204"/>
    <w:charset w:val="EE"/>
    <w:family w:val="swiss"/>
    <w:pitch w:val="variable"/>
    <w:sig w:usb0="A00002EF" w:usb1="4000207B" w:usb2="00000000" w:usb3="00000000" w:csb0="0000009F" w:csb1="00000000"/>
  </w:font>
  <w:font w:name="Cambria">
    <w:panose1 w:val="02040503050406030204"/>
    <w:charset w:val="EE"/>
    <w:family w:val="roman"/>
    <w:pitch w:val="variable"/>
    <w:sig w:usb0="A00002EF" w:usb1="4000004B" w:usb2="00000000" w:usb3="00000000" w:csb0="0000009F" w:csb1="00000000"/>
  </w:font>
  <w:font w:name="Lucida Sans Unicode">
    <w:panose1 w:val="020B0602030504020204"/>
    <w:charset w:val="EE"/>
    <w:family w:val="swiss"/>
    <w:pitch w:val="variable"/>
    <w:sig w:usb0="80000AFF" w:usb1="0000396B" w:usb2="00000000" w:usb3="00000000" w:csb0="0000003F" w:csb1="00000000"/>
  </w:font>
  <w:font w:name="Arial Narrow">
    <w:panose1 w:val="020B0506020202030204"/>
    <w:charset w:val="EE"/>
    <w:family w:val="swiss"/>
    <w:pitch w:val="variable"/>
    <w:sig w:usb0="00000287" w:usb1="00000800" w:usb2="00000000" w:usb3="00000000" w:csb0="0000009F" w:csb1="00000000"/>
  </w:font>
  <w:font w:name="Book Antiqua">
    <w:panose1 w:val="02040602050305030304"/>
    <w:charset w:val="EE"/>
    <w:family w:val="roman"/>
    <w:pitch w:val="variable"/>
    <w:sig w:usb0="00000287" w:usb1="00000000" w:usb2="00000000" w:usb3="00000000" w:csb0="0000009F" w:csb1="00000000"/>
  </w:font>
  <w:font w:name="Tahoma">
    <w:panose1 w:val="020B0604030504040204"/>
    <w:charset w:val="EE"/>
    <w:family w:val="swiss"/>
    <w:pitch w:val="variable"/>
    <w:sig w:usb0="61002A87" w:usb1="80000000" w:usb2="00000008" w:usb3="00000000" w:csb0="000101FF" w:csb1="00000000"/>
  </w:font>
  <w:font w:name="Edwardian Script ITC">
    <w:panose1 w:val="030303020407070D0804"/>
    <w:charset w:val="00"/>
    <w:family w:val="script"/>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617" w:rsidRDefault="00A06617">
    <w:pPr>
      <w:widowControl/>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617" w:rsidRDefault="00A06617">
    <w:pPr>
      <w:widowControl/>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617" w:rsidRDefault="00A06617">
    <w:pPr>
      <w:widowControl/>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617" w:rsidRDefault="00A06617">
    <w:pPr>
      <w:widowControl/>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617" w:rsidRDefault="00A06617">
    <w:pPr>
      <w:widowControl/>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617" w:rsidRDefault="00A06617">
    <w:pPr>
      <w:pStyle w:val="Footer"/>
      <w:jc w:val="center"/>
    </w:pPr>
    <w:r w:rsidRPr="001F5643">
      <w:rPr>
        <w:sz w:val="18"/>
        <w:szCs w:val="18"/>
      </w:rPr>
      <w:fldChar w:fldCharType="begin"/>
    </w:r>
    <w:r w:rsidRPr="001F5643">
      <w:rPr>
        <w:sz w:val="18"/>
        <w:szCs w:val="18"/>
      </w:rPr>
      <w:instrText xml:space="preserve"> PAGE   \* MERGEFORMAT </w:instrText>
    </w:r>
    <w:r w:rsidRPr="001F5643">
      <w:rPr>
        <w:sz w:val="18"/>
        <w:szCs w:val="18"/>
      </w:rPr>
      <w:fldChar w:fldCharType="separate"/>
    </w:r>
    <w:r>
      <w:rPr>
        <w:noProof/>
        <w:sz w:val="18"/>
        <w:szCs w:val="18"/>
      </w:rPr>
      <w:t>310</w:t>
    </w:r>
    <w:r w:rsidRPr="001F5643">
      <w:rPr>
        <w:sz w:val="18"/>
        <w:szCs w:val="18"/>
      </w:rP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617" w:rsidRDefault="00A06617">
    <w:pPr>
      <w:pStyle w:val="Foote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6617" w:rsidRDefault="00A06617">
      <w:r>
        <w:separator/>
      </w:r>
    </w:p>
  </w:footnote>
  <w:footnote w:type="continuationSeparator" w:id="0">
    <w:p w:rsidR="00A06617" w:rsidRDefault="00A06617" w:rsidP="008937D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617" w:rsidRDefault="00A0661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617" w:rsidRDefault="00A06617">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617" w:rsidRDefault="00A06617">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617" w:rsidRDefault="00A0661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bordersDoNotSurroundHeader/>
  <w:bordersDoNotSurroundFooter/>
  <w:defaultTabStop w:val="720"/>
  <w:hyphenationZone w:val="420"/>
  <w:doNotHyphenateCaps/>
  <w:drawingGridHorizontalSpacing w:val="12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310C5"/>
    <w:rsid w:val="000026B9"/>
    <w:rsid w:val="000220A6"/>
    <w:rsid w:val="00023909"/>
    <w:rsid w:val="00036EE4"/>
    <w:rsid w:val="0006004A"/>
    <w:rsid w:val="000671C1"/>
    <w:rsid w:val="000A36AF"/>
    <w:rsid w:val="000C3BA8"/>
    <w:rsid w:val="000C5D3B"/>
    <w:rsid w:val="000E5A80"/>
    <w:rsid w:val="001317B8"/>
    <w:rsid w:val="0013474D"/>
    <w:rsid w:val="00137DCA"/>
    <w:rsid w:val="00140B3E"/>
    <w:rsid w:val="00151B71"/>
    <w:rsid w:val="001967DB"/>
    <w:rsid w:val="001C2EEF"/>
    <w:rsid w:val="001F5643"/>
    <w:rsid w:val="00220041"/>
    <w:rsid w:val="00284C13"/>
    <w:rsid w:val="002B5AC6"/>
    <w:rsid w:val="002B6A8E"/>
    <w:rsid w:val="002B753B"/>
    <w:rsid w:val="002F1EA7"/>
    <w:rsid w:val="00312E79"/>
    <w:rsid w:val="00313C69"/>
    <w:rsid w:val="00332113"/>
    <w:rsid w:val="00341B32"/>
    <w:rsid w:val="003B0234"/>
    <w:rsid w:val="003B5C65"/>
    <w:rsid w:val="00403A4A"/>
    <w:rsid w:val="00421B9C"/>
    <w:rsid w:val="0043235B"/>
    <w:rsid w:val="004416A9"/>
    <w:rsid w:val="00441E5F"/>
    <w:rsid w:val="00474D3C"/>
    <w:rsid w:val="005237A0"/>
    <w:rsid w:val="00534CCC"/>
    <w:rsid w:val="00563367"/>
    <w:rsid w:val="005946EB"/>
    <w:rsid w:val="005E12BD"/>
    <w:rsid w:val="00634F0A"/>
    <w:rsid w:val="0064717C"/>
    <w:rsid w:val="00650F14"/>
    <w:rsid w:val="006D442D"/>
    <w:rsid w:val="006D4F51"/>
    <w:rsid w:val="00703F9F"/>
    <w:rsid w:val="00725512"/>
    <w:rsid w:val="00760177"/>
    <w:rsid w:val="00765889"/>
    <w:rsid w:val="0077164B"/>
    <w:rsid w:val="007746F5"/>
    <w:rsid w:val="007C0184"/>
    <w:rsid w:val="007C26BD"/>
    <w:rsid w:val="007C333E"/>
    <w:rsid w:val="007C7234"/>
    <w:rsid w:val="00814AA8"/>
    <w:rsid w:val="00816574"/>
    <w:rsid w:val="00817EFD"/>
    <w:rsid w:val="00820868"/>
    <w:rsid w:val="00822B87"/>
    <w:rsid w:val="00824F42"/>
    <w:rsid w:val="0082592F"/>
    <w:rsid w:val="0083503C"/>
    <w:rsid w:val="0083686A"/>
    <w:rsid w:val="00860F1C"/>
    <w:rsid w:val="00873AEC"/>
    <w:rsid w:val="0088563B"/>
    <w:rsid w:val="008937D5"/>
    <w:rsid w:val="008A7715"/>
    <w:rsid w:val="008D11B6"/>
    <w:rsid w:val="008F20BE"/>
    <w:rsid w:val="00901C93"/>
    <w:rsid w:val="0093527A"/>
    <w:rsid w:val="00965B69"/>
    <w:rsid w:val="0097335C"/>
    <w:rsid w:val="00974B7E"/>
    <w:rsid w:val="009B1773"/>
    <w:rsid w:val="009F2E3B"/>
    <w:rsid w:val="00A06617"/>
    <w:rsid w:val="00A310C5"/>
    <w:rsid w:val="00A57732"/>
    <w:rsid w:val="00A641B4"/>
    <w:rsid w:val="00A66D7B"/>
    <w:rsid w:val="00AD14CD"/>
    <w:rsid w:val="00B012D0"/>
    <w:rsid w:val="00B3370F"/>
    <w:rsid w:val="00B90522"/>
    <w:rsid w:val="00B9233C"/>
    <w:rsid w:val="00B92504"/>
    <w:rsid w:val="00BA358B"/>
    <w:rsid w:val="00BB5B4B"/>
    <w:rsid w:val="00C0002C"/>
    <w:rsid w:val="00C23EA8"/>
    <w:rsid w:val="00C2666E"/>
    <w:rsid w:val="00C57DCB"/>
    <w:rsid w:val="00C7394E"/>
    <w:rsid w:val="00C824A8"/>
    <w:rsid w:val="00D063D2"/>
    <w:rsid w:val="00D12704"/>
    <w:rsid w:val="00D3230F"/>
    <w:rsid w:val="00D328A8"/>
    <w:rsid w:val="00D35FC5"/>
    <w:rsid w:val="00DB4B9F"/>
    <w:rsid w:val="00DB7CBC"/>
    <w:rsid w:val="00DD32BF"/>
    <w:rsid w:val="00DE6331"/>
    <w:rsid w:val="00E05D14"/>
    <w:rsid w:val="00E07429"/>
    <w:rsid w:val="00E1029A"/>
    <w:rsid w:val="00E86445"/>
    <w:rsid w:val="00EA2F0F"/>
    <w:rsid w:val="00ED082D"/>
    <w:rsid w:val="00F270A6"/>
    <w:rsid w:val="00F3444E"/>
    <w:rsid w:val="00F416B2"/>
    <w:rsid w:val="00F521E7"/>
    <w:rsid w:val="00F564B6"/>
    <w:rsid w:val="00F63778"/>
    <w:rsid w:val="00FA3CF4"/>
    <w:rsid w:val="00FA4E1C"/>
    <w:rsid w:val="00FC2AE5"/>
    <w:rsid w:val="00FF24B5"/>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Georgia"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semiHidden="0" w:uiPriority="0" w:unhideWhenUsed="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0F1C"/>
    <w:pPr>
      <w:widowControl w:val="0"/>
      <w:autoSpaceDE w:val="0"/>
      <w:autoSpaceDN w:val="0"/>
      <w:adjustRightInd w:val="0"/>
      <w:ind w:firstLine="284"/>
    </w:pPr>
    <w:rPr>
      <w:rFonts w:hAnsi="Georgia"/>
      <w:sz w:val="24"/>
      <w:szCs w:val="24"/>
      <w:lang w:val="sk-SK" w:eastAsia="sk-SK"/>
    </w:rPr>
  </w:style>
  <w:style w:type="paragraph" w:styleId="Heading8">
    <w:name w:val="heading 8"/>
    <w:basedOn w:val="Normal"/>
    <w:next w:val="Normal"/>
    <w:link w:val="Heading8Char"/>
    <w:uiPriority w:val="99"/>
    <w:qFormat/>
    <w:rsid w:val="00DB4B9F"/>
    <w:pPr>
      <w:keepNext/>
      <w:keepLines/>
      <w:spacing w:before="200"/>
      <w:outlineLvl w:val="7"/>
    </w:pPr>
    <w:rPr>
      <w:rFonts w:ascii="Cambria" w:hAnsi="Cambria"/>
      <w:color w:val="404040"/>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uiPriority w:val="99"/>
    <w:locked/>
    <w:rsid w:val="00DB4B9F"/>
    <w:rPr>
      <w:rFonts w:ascii="Cambria" w:hAnsi="Cambria" w:cs="Times New Roman"/>
      <w:color w:val="404040"/>
      <w:sz w:val="20"/>
      <w:szCs w:val="20"/>
    </w:rPr>
  </w:style>
  <w:style w:type="paragraph" w:customStyle="1" w:styleId="Style1">
    <w:name w:val="Style1"/>
    <w:basedOn w:val="Normal"/>
    <w:uiPriority w:val="99"/>
    <w:rsid w:val="00860F1C"/>
    <w:pPr>
      <w:spacing w:line="235" w:lineRule="exact"/>
      <w:jc w:val="both"/>
    </w:pPr>
  </w:style>
  <w:style w:type="paragraph" w:customStyle="1" w:styleId="Style2">
    <w:name w:val="Style2"/>
    <w:basedOn w:val="Normal"/>
    <w:uiPriority w:val="99"/>
    <w:rsid w:val="00860F1C"/>
  </w:style>
  <w:style w:type="paragraph" w:customStyle="1" w:styleId="Style3">
    <w:name w:val="Style3"/>
    <w:basedOn w:val="Normal"/>
    <w:uiPriority w:val="99"/>
    <w:rsid w:val="00860F1C"/>
    <w:pPr>
      <w:spacing w:line="236" w:lineRule="exact"/>
    </w:pPr>
  </w:style>
  <w:style w:type="paragraph" w:customStyle="1" w:styleId="Style4">
    <w:name w:val="Style4"/>
    <w:basedOn w:val="Normal"/>
    <w:uiPriority w:val="99"/>
    <w:rsid w:val="00860F1C"/>
  </w:style>
  <w:style w:type="paragraph" w:customStyle="1" w:styleId="Style5">
    <w:name w:val="Style5"/>
    <w:basedOn w:val="Normal"/>
    <w:uiPriority w:val="99"/>
    <w:rsid w:val="00860F1C"/>
    <w:pPr>
      <w:spacing w:line="276" w:lineRule="exact"/>
      <w:ind w:firstLine="278"/>
      <w:jc w:val="both"/>
    </w:pPr>
  </w:style>
  <w:style w:type="paragraph" w:customStyle="1" w:styleId="Style6">
    <w:name w:val="Style6"/>
    <w:basedOn w:val="Normal"/>
    <w:uiPriority w:val="99"/>
    <w:rsid w:val="00860F1C"/>
  </w:style>
  <w:style w:type="paragraph" w:customStyle="1" w:styleId="Style7">
    <w:name w:val="Style7"/>
    <w:basedOn w:val="Normal"/>
    <w:uiPriority w:val="99"/>
    <w:rsid w:val="00860F1C"/>
  </w:style>
  <w:style w:type="paragraph" w:customStyle="1" w:styleId="Style8">
    <w:name w:val="Style8"/>
    <w:basedOn w:val="Normal"/>
    <w:uiPriority w:val="99"/>
    <w:rsid w:val="00860F1C"/>
    <w:pPr>
      <w:jc w:val="both"/>
    </w:pPr>
  </w:style>
  <w:style w:type="paragraph" w:customStyle="1" w:styleId="Style9">
    <w:name w:val="Style9"/>
    <w:basedOn w:val="Normal"/>
    <w:uiPriority w:val="99"/>
    <w:rsid w:val="00860F1C"/>
    <w:pPr>
      <w:spacing w:line="264" w:lineRule="exact"/>
      <w:jc w:val="both"/>
    </w:pPr>
  </w:style>
  <w:style w:type="paragraph" w:customStyle="1" w:styleId="Style10">
    <w:name w:val="Style10"/>
    <w:basedOn w:val="Normal"/>
    <w:uiPriority w:val="99"/>
    <w:rsid w:val="00860F1C"/>
  </w:style>
  <w:style w:type="paragraph" w:customStyle="1" w:styleId="Style11">
    <w:name w:val="Style11"/>
    <w:basedOn w:val="Normal"/>
    <w:uiPriority w:val="99"/>
    <w:rsid w:val="00860F1C"/>
  </w:style>
  <w:style w:type="paragraph" w:customStyle="1" w:styleId="Style12">
    <w:name w:val="Style12"/>
    <w:basedOn w:val="Normal"/>
    <w:uiPriority w:val="99"/>
    <w:rsid w:val="00860F1C"/>
  </w:style>
  <w:style w:type="paragraph" w:customStyle="1" w:styleId="Style13">
    <w:name w:val="Style13"/>
    <w:basedOn w:val="Normal"/>
    <w:uiPriority w:val="99"/>
    <w:rsid w:val="00860F1C"/>
    <w:pPr>
      <w:spacing w:line="277" w:lineRule="exact"/>
      <w:ind w:firstLine="278"/>
      <w:jc w:val="both"/>
    </w:pPr>
  </w:style>
  <w:style w:type="paragraph" w:customStyle="1" w:styleId="Style14">
    <w:name w:val="Style14"/>
    <w:basedOn w:val="Normal"/>
    <w:uiPriority w:val="99"/>
    <w:rsid w:val="00860F1C"/>
  </w:style>
  <w:style w:type="paragraph" w:customStyle="1" w:styleId="Style15">
    <w:name w:val="Style15"/>
    <w:basedOn w:val="Normal"/>
    <w:uiPriority w:val="99"/>
    <w:rsid w:val="00860F1C"/>
  </w:style>
  <w:style w:type="paragraph" w:customStyle="1" w:styleId="Style16">
    <w:name w:val="Style16"/>
    <w:basedOn w:val="Normal"/>
    <w:uiPriority w:val="99"/>
    <w:rsid w:val="00860F1C"/>
  </w:style>
  <w:style w:type="paragraph" w:customStyle="1" w:styleId="Style17">
    <w:name w:val="Style17"/>
    <w:basedOn w:val="Normal"/>
    <w:uiPriority w:val="99"/>
    <w:rsid w:val="00860F1C"/>
  </w:style>
  <w:style w:type="paragraph" w:customStyle="1" w:styleId="Style18">
    <w:name w:val="Style18"/>
    <w:basedOn w:val="Normal"/>
    <w:uiPriority w:val="99"/>
    <w:rsid w:val="00860F1C"/>
    <w:pPr>
      <w:spacing w:line="276" w:lineRule="exact"/>
      <w:ind w:firstLine="283"/>
      <w:jc w:val="both"/>
    </w:pPr>
  </w:style>
  <w:style w:type="paragraph" w:customStyle="1" w:styleId="Style19">
    <w:name w:val="Style19"/>
    <w:basedOn w:val="Normal"/>
    <w:uiPriority w:val="99"/>
    <w:rsid w:val="00860F1C"/>
  </w:style>
  <w:style w:type="paragraph" w:customStyle="1" w:styleId="Style20">
    <w:name w:val="Style20"/>
    <w:basedOn w:val="Normal"/>
    <w:uiPriority w:val="99"/>
    <w:rsid w:val="00860F1C"/>
  </w:style>
  <w:style w:type="paragraph" w:customStyle="1" w:styleId="Style21">
    <w:name w:val="Style21"/>
    <w:basedOn w:val="Normal"/>
    <w:uiPriority w:val="99"/>
    <w:rsid w:val="00860F1C"/>
  </w:style>
  <w:style w:type="paragraph" w:customStyle="1" w:styleId="Style22">
    <w:name w:val="Style22"/>
    <w:basedOn w:val="Normal"/>
    <w:uiPriority w:val="99"/>
    <w:rsid w:val="00860F1C"/>
  </w:style>
  <w:style w:type="paragraph" w:customStyle="1" w:styleId="Style23">
    <w:name w:val="Style23"/>
    <w:basedOn w:val="Normal"/>
    <w:uiPriority w:val="99"/>
    <w:rsid w:val="00860F1C"/>
  </w:style>
  <w:style w:type="paragraph" w:customStyle="1" w:styleId="Style24">
    <w:name w:val="Style24"/>
    <w:basedOn w:val="Normal"/>
    <w:uiPriority w:val="99"/>
    <w:rsid w:val="00860F1C"/>
  </w:style>
  <w:style w:type="paragraph" w:customStyle="1" w:styleId="Style25">
    <w:name w:val="Style25"/>
    <w:basedOn w:val="Normal"/>
    <w:uiPriority w:val="99"/>
    <w:rsid w:val="00860F1C"/>
  </w:style>
  <w:style w:type="paragraph" w:customStyle="1" w:styleId="Style26">
    <w:name w:val="Style26"/>
    <w:basedOn w:val="Normal"/>
    <w:uiPriority w:val="99"/>
    <w:rsid w:val="00860F1C"/>
    <w:pPr>
      <w:spacing w:line="266" w:lineRule="exact"/>
      <w:ind w:firstLine="288"/>
    </w:pPr>
  </w:style>
  <w:style w:type="paragraph" w:customStyle="1" w:styleId="Style27">
    <w:name w:val="Style27"/>
    <w:basedOn w:val="Normal"/>
    <w:uiPriority w:val="99"/>
    <w:rsid w:val="00860F1C"/>
  </w:style>
  <w:style w:type="paragraph" w:customStyle="1" w:styleId="Style28">
    <w:name w:val="Style28"/>
    <w:basedOn w:val="Normal"/>
    <w:uiPriority w:val="99"/>
    <w:rsid w:val="00860F1C"/>
  </w:style>
  <w:style w:type="paragraph" w:customStyle="1" w:styleId="Style29">
    <w:name w:val="Style29"/>
    <w:basedOn w:val="Normal"/>
    <w:uiPriority w:val="99"/>
    <w:rsid w:val="00860F1C"/>
  </w:style>
  <w:style w:type="paragraph" w:customStyle="1" w:styleId="Style30">
    <w:name w:val="Style30"/>
    <w:basedOn w:val="Normal"/>
    <w:uiPriority w:val="99"/>
    <w:rsid w:val="00860F1C"/>
  </w:style>
  <w:style w:type="paragraph" w:customStyle="1" w:styleId="Style31">
    <w:name w:val="Style31"/>
    <w:basedOn w:val="Normal"/>
    <w:uiPriority w:val="99"/>
    <w:rsid w:val="00860F1C"/>
    <w:pPr>
      <w:spacing w:line="269" w:lineRule="exact"/>
      <w:ind w:firstLine="389"/>
    </w:pPr>
  </w:style>
  <w:style w:type="paragraph" w:customStyle="1" w:styleId="Style32">
    <w:name w:val="Style32"/>
    <w:basedOn w:val="Normal"/>
    <w:uiPriority w:val="99"/>
    <w:rsid w:val="00860F1C"/>
    <w:pPr>
      <w:spacing w:line="269" w:lineRule="exact"/>
      <w:ind w:firstLine="288"/>
      <w:jc w:val="both"/>
    </w:pPr>
  </w:style>
  <w:style w:type="paragraph" w:customStyle="1" w:styleId="Style33">
    <w:name w:val="Style33"/>
    <w:basedOn w:val="Normal"/>
    <w:uiPriority w:val="99"/>
    <w:rsid w:val="00860F1C"/>
    <w:pPr>
      <w:spacing w:line="264" w:lineRule="exact"/>
      <w:jc w:val="both"/>
    </w:pPr>
  </w:style>
  <w:style w:type="paragraph" w:customStyle="1" w:styleId="Style34">
    <w:name w:val="Style34"/>
    <w:basedOn w:val="Normal"/>
    <w:uiPriority w:val="99"/>
    <w:rsid w:val="00860F1C"/>
    <w:pPr>
      <w:spacing w:line="264" w:lineRule="exact"/>
    </w:pPr>
  </w:style>
  <w:style w:type="paragraph" w:customStyle="1" w:styleId="Style35">
    <w:name w:val="Style35"/>
    <w:basedOn w:val="Normal"/>
    <w:uiPriority w:val="99"/>
    <w:rsid w:val="00860F1C"/>
    <w:pPr>
      <w:jc w:val="center"/>
    </w:pPr>
  </w:style>
  <w:style w:type="paragraph" w:customStyle="1" w:styleId="Style36">
    <w:name w:val="Style36"/>
    <w:basedOn w:val="Normal"/>
    <w:uiPriority w:val="99"/>
    <w:rsid w:val="00860F1C"/>
    <w:pPr>
      <w:spacing w:line="259" w:lineRule="exact"/>
      <w:ind w:firstLine="888"/>
    </w:pPr>
  </w:style>
  <w:style w:type="paragraph" w:customStyle="1" w:styleId="Style37">
    <w:name w:val="Style37"/>
    <w:basedOn w:val="Normal"/>
    <w:uiPriority w:val="99"/>
    <w:rsid w:val="00860F1C"/>
  </w:style>
  <w:style w:type="paragraph" w:customStyle="1" w:styleId="Style38">
    <w:name w:val="Style38"/>
    <w:basedOn w:val="Normal"/>
    <w:uiPriority w:val="99"/>
    <w:rsid w:val="00860F1C"/>
  </w:style>
  <w:style w:type="paragraph" w:customStyle="1" w:styleId="Style39">
    <w:name w:val="Style39"/>
    <w:basedOn w:val="Normal"/>
    <w:uiPriority w:val="99"/>
    <w:rsid w:val="00860F1C"/>
    <w:pPr>
      <w:spacing w:line="240" w:lineRule="exact"/>
      <w:jc w:val="both"/>
    </w:pPr>
  </w:style>
  <w:style w:type="paragraph" w:customStyle="1" w:styleId="Style40">
    <w:name w:val="Style40"/>
    <w:basedOn w:val="Normal"/>
    <w:uiPriority w:val="99"/>
    <w:rsid w:val="00860F1C"/>
    <w:pPr>
      <w:spacing w:line="237" w:lineRule="exact"/>
    </w:pPr>
  </w:style>
  <w:style w:type="paragraph" w:customStyle="1" w:styleId="Style41">
    <w:name w:val="Style41"/>
    <w:basedOn w:val="Normal"/>
    <w:uiPriority w:val="99"/>
    <w:rsid w:val="00860F1C"/>
    <w:pPr>
      <w:spacing w:line="226" w:lineRule="exact"/>
      <w:jc w:val="center"/>
    </w:pPr>
  </w:style>
  <w:style w:type="paragraph" w:customStyle="1" w:styleId="Style42">
    <w:name w:val="Style42"/>
    <w:basedOn w:val="Normal"/>
    <w:uiPriority w:val="99"/>
    <w:rsid w:val="00860F1C"/>
  </w:style>
  <w:style w:type="character" w:customStyle="1" w:styleId="FontStyle44">
    <w:name w:val="Font Style44"/>
    <w:basedOn w:val="DefaultParagraphFont"/>
    <w:uiPriority w:val="99"/>
    <w:rsid w:val="00860F1C"/>
    <w:rPr>
      <w:rFonts w:ascii="Times New Roman" w:hAnsi="Times New Roman" w:cs="Times New Roman"/>
      <w:sz w:val="18"/>
      <w:szCs w:val="18"/>
    </w:rPr>
  </w:style>
  <w:style w:type="character" w:customStyle="1" w:styleId="FontStyle45">
    <w:name w:val="Font Style45"/>
    <w:basedOn w:val="DefaultParagraphFont"/>
    <w:uiPriority w:val="99"/>
    <w:rsid w:val="00860F1C"/>
    <w:rPr>
      <w:rFonts w:ascii="Times New Roman" w:hAnsi="Times New Roman" w:cs="Times New Roman"/>
      <w:b/>
      <w:bCs/>
      <w:sz w:val="18"/>
      <w:szCs w:val="18"/>
    </w:rPr>
  </w:style>
  <w:style w:type="character" w:customStyle="1" w:styleId="FontStyle46">
    <w:name w:val="Font Style46"/>
    <w:basedOn w:val="DefaultParagraphFont"/>
    <w:uiPriority w:val="99"/>
    <w:rsid w:val="00860F1C"/>
    <w:rPr>
      <w:rFonts w:ascii="Times New Roman" w:hAnsi="Times New Roman" w:cs="Times New Roman"/>
      <w:b/>
      <w:bCs/>
      <w:sz w:val="98"/>
      <w:szCs w:val="98"/>
    </w:rPr>
  </w:style>
  <w:style w:type="character" w:customStyle="1" w:styleId="FontStyle47">
    <w:name w:val="Font Style47"/>
    <w:basedOn w:val="DefaultParagraphFont"/>
    <w:uiPriority w:val="99"/>
    <w:rsid w:val="00860F1C"/>
    <w:rPr>
      <w:rFonts w:ascii="Times New Roman" w:hAnsi="Times New Roman" w:cs="Times New Roman"/>
      <w:sz w:val="20"/>
      <w:szCs w:val="20"/>
    </w:rPr>
  </w:style>
  <w:style w:type="character" w:customStyle="1" w:styleId="FontStyle48">
    <w:name w:val="Font Style48"/>
    <w:basedOn w:val="DefaultParagraphFont"/>
    <w:uiPriority w:val="99"/>
    <w:rsid w:val="00860F1C"/>
    <w:rPr>
      <w:rFonts w:ascii="Lucida Sans Unicode" w:hAnsi="Lucida Sans Unicode" w:cs="Lucida Sans Unicode"/>
      <w:b/>
      <w:bCs/>
      <w:sz w:val="18"/>
      <w:szCs w:val="18"/>
    </w:rPr>
  </w:style>
  <w:style w:type="character" w:customStyle="1" w:styleId="FontStyle49">
    <w:name w:val="Font Style49"/>
    <w:basedOn w:val="DefaultParagraphFont"/>
    <w:uiPriority w:val="99"/>
    <w:rsid w:val="00860F1C"/>
    <w:rPr>
      <w:rFonts w:ascii="Times New Roman" w:hAnsi="Times New Roman" w:cs="Times New Roman"/>
      <w:b/>
      <w:bCs/>
      <w:sz w:val="94"/>
      <w:szCs w:val="94"/>
    </w:rPr>
  </w:style>
  <w:style w:type="character" w:customStyle="1" w:styleId="FontStyle50">
    <w:name w:val="Font Style50"/>
    <w:basedOn w:val="DefaultParagraphFont"/>
    <w:uiPriority w:val="99"/>
    <w:rsid w:val="00860F1C"/>
    <w:rPr>
      <w:rFonts w:ascii="Times New Roman" w:hAnsi="Times New Roman" w:cs="Times New Roman"/>
      <w:i/>
      <w:iCs/>
      <w:sz w:val="20"/>
      <w:szCs w:val="20"/>
    </w:rPr>
  </w:style>
  <w:style w:type="character" w:customStyle="1" w:styleId="FontStyle51">
    <w:name w:val="Font Style51"/>
    <w:basedOn w:val="DefaultParagraphFont"/>
    <w:uiPriority w:val="99"/>
    <w:rsid w:val="00860F1C"/>
    <w:rPr>
      <w:rFonts w:ascii="Times New Roman" w:hAnsi="Times New Roman" w:cs="Times New Roman"/>
      <w:b/>
      <w:bCs/>
      <w:sz w:val="24"/>
      <w:szCs w:val="24"/>
    </w:rPr>
  </w:style>
  <w:style w:type="character" w:customStyle="1" w:styleId="FontStyle52">
    <w:name w:val="Font Style52"/>
    <w:basedOn w:val="DefaultParagraphFont"/>
    <w:uiPriority w:val="99"/>
    <w:rsid w:val="00860F1C"/>
    <w:rPr>
      <w:rFonts w:ascii="Times New Roman" w:hAnsi="Times New Roman" w:cs="Times New Roman"/>
      <w:b/>
      <w:bCs/>
      <w:sz w:val="94"/>
      <w:szCs w:val="94"/>
    </w:rPr>
  </w:style>
  <w:style w:type="character" w:customStyle="1" w:styleId="FontStyle53">
    <w:name w:val="Font Style53"/>
    <w:basedOn w:val="DefaultParagraphFont"/>
    <w:uiPriority w:val="99"/>
    <w:rsid w:val="00860F1C"/>
    <w:rPr>
      <w:rFonts w:ascii="Times New Roman" w:hAnsi="Times New Roman" w:cs="Times New Roman"/>
      <w:spacing w:val="30"/>
      <w:sz w:val="18"/>
      <w:szCs w:val="18"/>
    </w:rPr>
  </w:style>
  <w:style w:type="character" w:customStyle="1" w:styleId="FontStyle54">
    <w:name w:val="Font Style54"/>
    <w:basedOn w:val="DefaultParagraphFont"/>
    <w:uiPriority w:val="99"/>
    <w:rsid w:val="00860F1C"/>
    <w:rPr>
      <w:rFonts w:ascii="Times New Roman" w:hAnsi="Times New Roman" w:cs="Times New Roman"/>
      <w:b/>
      <w:bCs/>
      <w:sz w:val="100"/>
      <w:szCs w:val="100"/>
    </w:rPr>
  </w:style>
  <w:style w:type="character" w:customStyle="1" w:styleId="FontStyle55">
    <w:name w:val="Font Style55"/>
    <w:basedOn w:val="DefaultParagraphFont"/>
    <w:uiPriority w:val="99"/>
    <w:rsid w:val="00860F1C"/>
    <w:rPr>
      <w:rFonts w:ascii="Times New Roman" w:hAnsi="Times New Roman" w:cs="Times New Roman"/>
      <w:b/>
      <w:bCs/>
      <w:i/>
      <w:iCs/>
      <w:spacing w:val="10"/>
      <w:sz w:val="18"/>
      <w:szCs w:val="18"/>
    </w:rPr>
  </w:style>
  <w:style w:type="character" w:customStyle="1" w:styleId="FontStyle56">
    <w:name w:val="Font Style56"/>
    <w:basedOn w:val="DefaultParagraphFont"/>
    <w:uiPriority w:val="99"/>
    <w:rsid w:val="00860F1C"/>
    <w:rPr>
      <w:rFonts w:ascii="Times New Roman" w:hAnsi="Times New Roman" w:cs="Times New Roman"/>
      <w:b/>
      <w:bCs/>
      <w:sz w:val="92"/>
      <w:szCs w:val="92"/>
    </w:rPr>
  </w:style>
  <w:style w:type="character" w:customStyle="1" w:styleId="FontStyle57">
    <w:name w:val="Font Style57"/>
    <w:basedOn w:val="DefaultParagraphFont"/>
    <w:uiPriority w:val="99"/>
    <w:rsid w:val="00860F1C"/>
    <w:rPr>
      <w:rFonts w:ascii="Times New Roman" w:hAnsi="Times New Roman" w:cs="Times New Roman"/>
      <w:b/>
      <w:bCs/>
      <w:sz w:val="96"/>
      <w:szCs w:val="96"/>
    </w:rPr>
  </w:style>
  <w:style w:type="character" w:customStyle="1" w:styleId="FontStyle58">
    <w:name w:val="Font Style58"/>
    <w:basedOn w:val="DefaultParagraphFont"/>
    <w:uiPriority w:val="99"/>
    <w:rsid w:val="00860F1C"/>
    <w:rPr>
      <w:rFonts w:ascii="Times New Roman" w:hAnsi="Times New Roman" w:cs="Times New Roman"/>
      <w:spacing w:val="30"/>
      <w:sz w:val="18"/>
      <w:szCs w:val="18"/>
    </w:rPr>
  </w:style>
  <w:style w:type="character" w:customStyle="1" w:styleId="FontStyle59">
    <w:name w:val="Font Style59"/>
    <w:basedOn w:val="DefaultParagraphFont"/>
    <w:uiPriority w:val="99"/>
    <w:rsid w:val="00860F1C"/>
    <w:rPr>
      <w:rFonts w:ascii="Times New Roman" w:hAnsi="Times New Roman" w:cs="Times New Roman"/>
      <w:i/>
      <w:iCs/>
      <w:sz w:val="20"/>
      <w:szCs w:val="20"/>
    </w:rPr>
  </w:style>
  <w:style w:type="character" w:customStyle="1" w:styleId="FontStyle60">
    <w:name w:val="Font Style60"/>
    <w:basedOn w:val="DefaultParagraphFont"/>
    <w:uiPriority w:val="99"/>
    <w:rsid w:val="00860F1C"/>
    <w:rPr>
      <w:rFonts w:ascii="Times New Roman" w:hAnsi="Times New Roman" w:cs="Times New Roman"/>
      <w:b/>
      <w:bCs/>
      <w:sz w:val="98"/>
      <w:szCs w:val="98"/>
    </w:rPr>
  </w:style>
  <w:style w:type="character" w:customStyle="1" w:styleId="FontStyle61">
    <w:name w:val="Font Style61"/>
    <w:basedOn w:val="DefaultParagraphFont"/>
    <w:uiPriority w:val="99"/>
    <w:rsid w:val="00860F1C"/>
    <w:rPr>
      <w:rFonts w:ascii="Times New Roman" w:hAnsi="Times New Roman" w:cs="Times New Roman"/>
      <w:b/>
      <w:bCs/>
      <w:i/>
      <w:iCs/>
      <w:spacing w:val="20"/>
      <w:sz w:val="22"/>
      <w:szCs w:val="22"/>
    </w:rPr>
  </w:style>
  <w:style w:type="character" w:customStyle="1" w:styleId="FontStyle62">
    <w:name w:val="Font Style62"/>
    <w:basedOn w:val="DefaultParagraphFont"/>
    <w:uiPriority w:val="99"/>
    <w:rsid w:val="00860F1C"/>
    <w:rPr>
      <w:rFonts w:ascii="Times New Roman" w:hAnsi="Times New Roman" w:cs="Times New Roman"/>
      <w:i/>
      <w:iCs/>
      <w:sz w:val="20"/>
      <w:szCs w:val="20"/>
    </w:rPr>
  </w:style>
  <w:style w:type="character" w:customStyle="1" w:styleId="FontStyle63">
    <w:name w:val="Font Style63"/>
    <w:basedOn w:val="DefaultParagraphFont"/>
    <w:uiPriority w:val="99"/>
    <w:rsid w:val="00860F1C"/>
    <w:rPr>
      <w:rFonts w:ascii="Lucida Sans Unicode" w:hAnsi="Lucida Sans Unicode" w:cs="Lucida Sans Unicode"/>
      <w:b/>
      <w:bCs/>
      <w:sz w:val="20"/>
      <w:szCs w:val="20"/>
    </w:rPr>
  </w:style>
  <w:style w:type="character" w:customStyle="1" w:styleId="FontStyle64">
    <w:name w:val="Font Style64"/>
    <w:basedOn w:val="DefaultParagraphFont"/>
    <w:uiPriority w:val="99"/>
    <w:rsid w:val="00860F1C"/>
    <w:rPr>
      <w:rFonts w:ascii="Times New Roman" w:hAnsi="Times New Roman" w:cs="Times New Roman"/>
      <w:b/>
      <w:bCs/>
      <w:sz w:val="96"/>
      <w:szCs w:val="96"/>
    </w:rPr>
  </w:style>
  <w:style w:type="character" w:customStyle="1" w:styleId="FontStyle65">
    <w:name w:val="Font Style65"/>
    <w:basedOn w:val="DefaultParagraphFont"/>
    <w:uiPriority w:val="99"/>
    <w:rsid w:val="00860F1C"/>
    <w:rPr>
      <w:rFonts w:ascii="Times New Roman" w:hAnsi="Times New Roman" w:cs="Times New Roman"/>
      <w:i/>
      <w:iCs/>
      <w:sz w:val="18"/>
      <w:szCs w:val="18"/>
    </w:rPr>
  </w:style>
  <w:style w:type="character" w:customStyle="1" w:styleId="FontStyle66">
    <w:name w:val="Font Style66"/>
    <w:basedOn w:val="DefaultParagraphFont"/>
    <w:uiPriority w:val="99"/>
    <w:rsid w:val="00860F1C"/>
    <w:rPr>
      <w:rFonts w:ascii="Times New Roman" w:hAnsi="Times New Roman" w:cs="Times New Roman"/>
      <w:spacing w:val="30"/>
      <w:sz w:val="18"/>
      <w:szCs w:val="18"/>
    </w:rPr>
  </w:style>
  <w:style w:type="character" w:customStyle="1" w:styleId="FontStyle67">
    <w:name w:val="Font Style67"/>
    <w:basedOn w:val="DefaultParagraphFont"/>
    <w:uiPriority w:val="99"/>
    <w:rsid w:val="00860F1C"/>
    <w:rPr>
      <w:rFonts w:ascii="Times New Roman" w:hAnsi="Times New Roman" w:cs="Times New Roman"/>
      <w:b/>
      <w:bCs/>
      <w:sz w:val="96"/>
      <w:szCs w:val="96"/>
    </w:rPr>
  </w:style>
  <w:style w:type="character" w:customStyle="1" w:styleId="FontStyle68">
    <w:name w:val="Font Style68"/>
    <w:basedOn w:val="DefaultParagraphFont"/>
    <w:uiPriority w:val="99"/>
    <w:rsid w:val="00860F1C"/>
    <w:rPr>
      <w:rFonts w:ascii="Times New Roman" w:hAnsi="Times New Roman" w:cs="Times New Roman"/>
      <w:spacing w:val="40"/>
      <w:sz w:val="16"/>
      <w:szCs w:val="16"/>
    </w:rPr>
  </w:style>
  <w:style w:type="character" w:customStyle="1" w:styleId="FontStyle69">
    <w:name w:val="Font Style69"/>
    <w:basedOn w:val="DefaultParagraphFont"/>
    <w:uiPriority w:val="99"/>
    <w:rsid w:val="00860F1C"/>
    <w:rPr>
      <w:rFonts w:ascii="Arial Narrow" w:hAnsi="Arial Narrow" w:cs="Arial Narrow"/>
      <w:b/>
      <w:bCs/>
      <w:sz w:val="22"/>
      <w:szCs w:val="22"/>
    </w:rPr>
  </w:style>
  <w:style w:type="character" w:customStyle="1" w:styleId="FontStyle70">
    <w:name w:val="Font Style70"/>
    <w:basedOn w:val="DefaultParagraphFont"/>
    <w:uiPriority w:val="99"/>
    <w:rsid w:val="00860F1C"/>
    <w:rPr>
      <w:rFonts w:ascii="Times New Roman" w:hAnsi="Times New Roman" w:cs="Times New Roman"/>
      <w:b/>
      <w:bCs/>
      <w:sz w:val="22"/>
      <w:szCs w:val="22"/>
    </w:rPr>
  </w:style>
  <w:style w:type="character" w:customStyle="1" w:styleId="FontStyle71">
    <w:name w:val="Font Style71"/>
    <w:basedOn w:val="DefaultParagraphFont"/>
    <w:uiPriority w:val="99"/>
    <w:rsid w:val="00860F1C"/>
    <w:rPr>
      <w:rFonts w:ascii="Times New Roman" w:hAnsi="Times New Roman" w:cs="Times New Roman"/>
      <w:b/>
      <w:bCs/>
      <w:i/>
      <w:iCs/>
      <w:sz w:val="18"/>
      <w:szCs w:val="18"/>
    </w:rPr>
  </w:style>
  <w:style w:type="character" w:customStyle="1" w:styleId="FontStyle72">
    <w:name w:val="Font Style72"/>
    <w:basedOn w:val="DefaultParagraphFont"/>
    <w:uiPriority w:val="99"/>
    <w:rsid w:val="00860F1C"/>
    <w:rPr>
      <w:rFonts w:ascii="Georgia" w:hAnsi="Georgia" w:cs="Georgia"/>
      <w:sz w:val="24"/>
      <w:szCs w:val="24"/>
    </w:rPr>
  </w:style>
  <w:style w:type="character" w:customStyle="1" w:styleId="FontStyle73">
    <w:name w:val="Font Style73"/>
    <w:basedOn w:val="DefaultParagraphFont"/>
    <w:uiPriority w:val="99"/>
    <w:rsid w:val="00860F1C"/>
    <w:rPr>
      <w:rFonts w:ascii="Times New Roman" w:hAnsi="Times New Roman" w:cs="Times New Roman"/>
      <w:b/>
      <w:bCs/>
      <w:spacing w:val="-10"/>
      <w:sz w:val="56"/>
      <w:szCs w:val="56"/>
    </w:rPr>
  </w:style>
  <w:style w:type="character" w:customStyle="1" w:styleId="FontStyle74">
    <w:name w:val="Font Style74"/>
    <w:basedOn w:val="DefaultParagraphFont"/>
    <w:uiPriority w:val="99"/>
    <w:rsid w:val="00860F1C"/>
    <w:rPr>
      <w:rFonts w:ascii="Book Antiqua" w:hAnsi="Book Antiqua" w:cs="Book Antiqua"/>
      <w:b/>
      <w:bCs/>
      <w:sz w:val="12"/>
      <w:szCs w:val="12"/>
    </w:rPr>
  </w:style>
  <w:style w:type="character" w:customStyle="1" w:styleId="FontStyle75">
    <w:name w:val="Font Style75"/>
    <w:basedOn w:val="DefaultParagraphFont"/>
    <w:uiPriority w:val="99"/>
    <w:rsid w:val="00860F1C"/>
    <w:rPr>
      <w:rFonts w:ascii="Book Antiqua" w:hAnsi="Book Antiqua" w:cs="Book Antiqua"/>
      <w:sz w:val="16"/>
      <w:szCs w:val="16"/>
    </w:rPr>
  </w:style>
  <w:style w:type="character" w:customStyle="1" w:styleId="FontStyle76">
    <w:name w:val="Font Style76"/>
    <w:basedOn w:val="DefaultParagraphFont"/>
    <w:uiPriority w:val="99"/>
    <w:rsid w:val="00860F1C"/>
    <w:rPr>
      <w:rFonts w:ascii="Book Antiqua" w:hAnsi="Book Antiqua" w:cs="Book Antiqua"/>
      <w:b/>
      <w:bCs/>
      <w:sz w:val="16"/>
      <w:szCs w:val="16"/>
    </w:rPr>
  </w:style>
  <w:style w:type="character" w:customStyle="1" w:styleId="FontStyle77">
    <w:name w:val="Font Style77"/>
    <w:basedOn w:val="DefaultParagraphFont"/>
    <w:uiPriority w:val="99"/>
    <w:rsid w:val="00860F1C"/>
    <w:rPr>
      <w:rFonts w:ascii="Times New Roman" w:hAnsi="Times New Roman" w:cs="Times New Roman"/>
      <w:spacing w:val="-20"/>
      <w:sz w:val="60"/>
      <w:szCs w:val="60"/>
    </w:rPr>
  </w:style>
  <w:style w:type="character" w:customStyle="1" w:styleId="FontStyle78">
    <w:name w:val="Font Style78"/>
    <w:basedOn w:val="DefaultParagraphFont"/>
    <w:uiPriority w:val="99"/>
    <w:rsid w:val="00860F1C"/>
    <w:rPr>
      <w:rFonts w:ascii="Times New Roman" w:hAnsi="Times New Roman" w:cs="Times New Roman"/>
      <w:b/>
      <w:bCs/>
      <w:sz w:val="18"/>
      <w:szCs w:val="18"/>
    </w:rPr>
  </w:style>
  <w:style w:type="paragraph" w:styleId="BalloonText">
    <w:name w:val="Balloon Text"/>
    <w:basedOn w:val="Normal"/>
    <w:link w:val="BalloonTextChar"/>
    <w:uiPriority w:val="99"/>
    <w:semiHidden/>
    <w:rsid w:val="00D12704"/>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12704"/>
    <w:rPr>
      <w:rFonts w:ascii="Tahoma" w:hAnsi="Tahoma" w:cs="Tahoma"/>
      <w:sz w:val="16"/>
      <w:szCs w:val="16"/>
    </w:rPr>
  </w:style>
  <w:style w:type="paragraph" w:styleId="Header">
    <w:name w:val="header"/>
    <w:basedOn w:val="Normal"/>
    <w:link w:val="HeaderChar"/>
    <w:uiPriority w:val="99"/>
    <w:semiHidden/>
    <w:rsid w:val="008937D5"/>
    <w:pPr>
      <w:tabs>
        <w:tab w:val="center" w:pos="4536"/>
        <w:tab w:val="right" w:pos="9072"/>
      </w:tabs>
    </w:pPr>
  </w:style>
  <w:style w:type="character" w:customStyle="1" w:styleId="HeaderChar">
    <w:name w:val="Header Char"/>
    <w:basedOn w:val="DefaultParagraphFont"/>
    <w:link w:val="Header"/>
    <w:uiPriority w:val="99"/>
    <w:semiHidden/>
    <w:locked/>
    <w:rsid w:val="008937D5"/>
    <w:rPr>
      <w:rFonts w:hAnsi="Georgia" w:cs="Times New Roman"/>
      <w:sz w:val="24"/>
      <w:szCs w:val="24"/>
    </w:rPr>
  </w:style>
  <w:style w:type="paragraph" w:styleId="Footer">
    <w:name w:val="footer"/>
    <w:basedOn w:val="Normal"/>
    <w:link w:val="FooterChar"/>
    <w:uiPriority w:val="99"/>
    <w:rsid w:val="008937D5"/>
    <w:pPr>
      <w:tabs>
        <w:tab w:val="center" w:pos="4536"/>
        <w:tab w:val="right" w:pos="9072"/>
      </w:tabs>
    </w:pPr>
  </w:style>
  <w:style w:type="character" w:customStyle="1" w:styleId="FooterChar">
    <w:name w:val="Footer Char"/>
    <w:basedOn w:val="DefaultParagraphFont"/>
    <w:link w:val="Footer"/>
    <w:uiPriority w:val="99"/>
    <w:locked/>
    <w:rsid w:val="008937D5"/>
    <w:rPr>
      <w:rFonts w:hAnsi="Georgia" w:cs="Times New Roman"/>
      <w:sz w:val="24"/>
      <w:szCs w:val="24"/>
    </w:rPr>
  </w:style>
  <w:style w:type="character" w:customStyle="1" w:styleId="FontStyle11">
    <w:name w:val="Font Style11"/>
    <w:basedOn w:val="DefaultParagraphFont"/>
    <w:uiPriority w:val="99"/>
    <w:rsid w:val="009F2E3B"/>
    <w:rPr>
      <w:rFonts w:ascii="Times New Roman" w:hAnsi="Times New Roman" w:cs="Times New Roman"/>
      <w:sz w:val="18"/>
      <w:szCs w:val="18"/>
    </w:rPr>
  </w:style>
  <w:style w:type="character" w:customStyle="1" w:styleId="FontStyle12">
    <w:name w:val="Font Style12"/>
    <w:basedOn w:val="DefaultParagraphFont"/>
    <w:uiPriority w:val="99"/>
    <w:rsid w:val="009F2E3B"/>
    <w:rPr>
      <w:rFonts w:ascii="Times New Roman" w:hAnsi="Times New Roman" w:cs="Times New Roman"/>
      <w:b/>
      <w:bCs/>
      <w:sz w:val="50"/>
      <w:szCs w:val="5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8.jpeg"/><Relationship Id="rId26" Type="http://schemas.openxmlformats.org/officeDocument/2006/relationships/image" Target="media/image16.jpeg"/><Relationship Id="rId39" Type="http://schemas.openxmlformats.org/officeDocument/2006/relationships/image" Target="media/image29.jpeg"/><Relationship Id="rId3" Type="http://schemas.openxmlformats.org/officeDocument/2006/relationships/webSettings" Target="webSettings.xml"/><Relationship Id="rId21" Type="http://schemas.openxmlformats.org/officeDocument/2006/relationships/image" Target="media/image11.jpeg"/><Relationship Id="rId34" Type="http://schemas.openxmlformats.org/officeDocument/2006/relationships/image" Target="media/image24.jpeg"/><Relationship Id="rId42" Type="http://schemas.openxmlformats.org/officeDocument/2006/relationships/image" Target="media/image32.jpeg"/><Relationship Id="rId47" Type="http://schemas.openxmlformats.org/officeDocument/2006/relationships/header" Target="header3.xml"/><Relationship Id="rId50" Type="http://schemas.openxmlformats.org/officeDocument/2006/relationships/hyperlink" Target="mailto:domino@ova.comp.cz" TargetMode="External"/><Relationship Id="rId7" Type="http://schemas.openxmlformats.org/officeDocument/2006/relationships/footer" Target="footer1.xml"/><Relationship Id="rId12" Type="http://schemas.openxmlformats.org/officeDocument/2006/relationships/image" Target="media/image4.pn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3.png"/><Relationship Id="rId38" Type="http://schemas.openxmlformats.org/officeDocument/2006/relationships/image" Target="media/image28.jpeg"/><Relationship Id="rId46"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image" Target="media/image19.jpeg"/><Relationship Id="rId41" Type="http://schemas.openxmlformats.org/officeDocument/2006/relationships/image" Target="media/image31.jpeg"/><Relationship Id="rId54"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3.png"/><Relationship Id="rId24" Type="http://schemas.openxmlformats.org/officeDocument/2006/relationships/image" Target="media/image14.jpeg"/><Relationship Id="rId32" Type="http://schemas.openxmlformats.org/officeDocument/2006/relationships/image" Target="media/image22.png"/><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image" Target="media/image35.jpeg"/><Relationship Id="rId53"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6.jpeg"/><Relationship Id="rId49" Type="http://schemas.openxmlformats.org/officeDocument/2006/relationships/footer" Target="footer6.xml"/><Relationship Id="rId10" Type="http://schemas.openxmlformats.org/officeDocument/2006/relationships/footer" Target="footer3.xml"/><Relationship Id="rId19" Type="http://schemas.openxmlformats.org/officeDocument/2006/relationships/image" Target="media/image9.jpeg"/><Relationship Id="rId31" Type="http://schemas.openxmlformats.org/officeDocument/2006/relationships/image" Target="media/image21.png"/><Relationship Id="rId44" Type="http://schemas.openxmlformats.org/officeDocument/2006/relationships/image" Target="media/image34.jpeg"/><Relationship Id="rId52" Type="http://schemas.openxmlformats.org/officeDocument/2006/relationships/footer" Target="footer7.xml"/><Relationship Id="rId4" Type="http://schemas.openxmlformats.org/officeDocument/2006/relationships/footnotes" Target="footnotes.xml"/><Relationship Id="rId9" Type="http://schemas.openxmlformats.org/officeDocument/2006/relationships/image" Target="media/image2.jpeg"/><Relationship Id="rId14" Type="http://schemas.openxmlformats.org/officeDocument/2006/relationships/footer" Target="footer4.xml"/><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image" Target="media/image33.jpeg"/><Relationship Id="rId48" Type="http://schemas.openxmlformats.org/officeDocument/2006/relationships/footer" Target="footer5.xml"/><Relationship Id="rId8" Type="http://schemas.openxmlformats.org/officeDocument/2006/relationships/footer" Target="footer2.xml"/><Relationship Id="rId51"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1079</TotalTime>
  <Pages>312</Pages>
  <Words>-32766</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Pagy</cp:lastModifiedBy>
  <cp:revision>29</cp:revision>
  <dcterms:created xsi:type="dcterms:W3CDTF">2011-10-09T07:35:00Z</dcterms:created>
  <dcterms:modified xsi:type="dcterms:W3CDTF">2011-11-23T09:07:00Z</dcterms:modified>
</cp:coreProperties>
</file>