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CF5" w:rsidRPr="00142CF5" w:rsidRDefault="0020533A" w:rsidP="00142CF5">
      <w:pPr>
        <w:pStyle w:val="Text"/>
        <w:rPr>
          <w:b/>
          <w:sz w:val="28"/>
        </w:rPr>
      </w:pPr>
      <w:r w:rsidRPr="00142CF5">
        <w:rPr>
          <w:b/>
          <w:sz w:val="28"/>
        </w:rPr>
        <w:t>David Šenk</w:t>
      </w:r>
      <w:r w:rsidR="00142CF5" w:rsidRPr="00142CF5">
        <w:rPr>
          <w:b/>
          <w:sz w:val="28"/>
        </w:rPr>
        <w:t xml:space="preserve"> – Před Marsem, na Marsu, za Marsem</w:t>
      </w:r>
    </w:p>
    <w:p w:rsidR="00142CF5" w:rsidRPr="00142CF5" w:rsidRDefault="00142CF5" w:rsidP="00142CF5">
      <w:pPr>
        <w:pStyle w:val="Text"/>
      </w:pPr>
    </w:p>
    <w:p w:rsidR="00142CF5" w:rsidRPr="00142CF5" w:rsidRDefault="00142CF5" w:rsidP="00142CF5">
      <w:pPr>
        <w:pStyle w:val="Text"/>
      </w:pPr>
      <w:r w:rsidRPr="00142CF5">
        <w:t>„</w:t>
      </w:r>
      <w:r w:rsidR="0020533A" w:rsidRPr="00142CF5">
        <w:t>Jak jste na tom s rovnováhou, Robinsone?</w:t>
      </w:r>
      <w:r w:rsidRPr="00142CF5">
        <w:t>“</w:t>
      </w:r>
      <w:r w:rsidR="0020533A" w:rsidRPr="00142CF5">
        <w:t xml:space="preserve"> zeptal se Nathan Berken muže, který mu neohrabaně klusal po boku. Pozemšťan byl rudý v obličeji, na čele se mu perlily krůpěje potu a Berken se obával, že každou chvíli zkolabuje.</w:t>
      </w:r>
    </w:p>
    <w:p w:rsidR="00142CF5" w:rsidRPr="00142CF5" w:rsidRDefault="0020533A" w:rsidP="00142CF5">
      <w:pPr>
        <w:pStyle w:val="Text"/>
      </w:pPr>
      <w:r w:rsidRPr="00142CF5">
        <w:t xml:space="preserve">Robinson neodpověděl. Měl sucho v ústech a toužil po sklenici vody. Berken přidal do kroku a doběhl k přechodové komoře první. Zatímco nastavoval ovládání, obrátil se na Robinsona. </w:t>
      </w:r>
      <w:r w:rsidR="00142CF5" w:rsidRPr="00142CF5">
        <w:t>„</w:t>
      </w:r>
      <w:r w:rsidRPr="00142CF5">
        <w:t>Připravte skafandry,</w:t>
      </w:r>
      <w:r w:rsidR="00142CF5" w:rsidRPr="00142CF5">
        <w:t>“</w:t>
      </w:r>
      <w:r w:rsidRPr="00142CF5">
        <w:t xml:space="preserve"> řekl.</w:t>
      </w:r>
    </w:p>
    <w:p w:rsidR="00142CF5" w:rsidRPr="00142CF5" w:rsidRDefault="0020533A" w:rsidP="00142CF5">
      <w:pPr>
        <w:pStyle w:val="Text"/>
      </w:pPr>
      <w:r w:rsidRPr="00142CF5">
        <w:t xml:space="preserve">Robinson se opřel o stěnu, předklonil se, dal si ruce v bok a zhluboka oddechoval. </w:t>
      </w:r>
      <w:r w:rsidR="00142CF5" w:rsidRPr="00142CF5">
        <w:t>„</w:t>
      </w:r>
      <w:r w:rsidRPr="00142CF5">
        <w:t>Obávám se,</w:t>
      </w:r>
      <w:r w:rsidR="00142CF5" w:rsidRPr="00142CF5">
        <w:t>“</w:t>
      </w:r>
      <w:r w:rsidRPr="00142CF5">
        <w:t xml:space="preserve"> vysoukal ze sebe, </w:t>
      </w:r>
      <w:r w:rsidR="00142CF5" w:rsidRPr="00142CF5">
        <w:t>„</w:t>
      </w:r>
      <w:r w:rsidRPr="00142CF5">
        <w:t>že to nezvládnu.</w:t>
      </w:r>
      <w:r w:rsidR="00142CF5" w:rsidRPr="00142CF5">
        <w:t>“</w:t>
      </w:r>
    </w:p>
    <w:p w:rsidR="00142CF5" w:rsidRPr="00142CF5" w:rsidRDefault="00142CF5" w:rsidP="00142CF5">
      <w:pPr>
        <w:pStyle w:val="Text"/>
      </w:pPr>
      <w:r w:rsidRPr="00142CF5">
        <w:t>„</w:t>
      </w:r>
      <w:r w:rsidR="0020533A" w:rsidRPr="00142CF5">
        <w:t>Hloupost,</w:t>
      </w:r>
      <w:r w:rsidRPr="00142CF5">
        <w:t>“</w:t>
      </w:r>
      <w:r w:rsidR="0020533A" w:rsidRPr="00142CF5">
        <w:t xml:space="preserve"> opáčil rezolutně Berken. </w:t>
      </w:r>
      <w:r w:rsidRPr="00142CF5">
        <w:t>„</w:t>
      </w:r>
      <w:r w:rsidR="0020533A" w:rsidRPr="00142CF5">
        <w:t>Jezdíte na kole?</w:t>
      </w:r>
      <w:r w:rsidRPr="00142CF5">
        <w:t>“</w:t>
      </w:r>
    </w:p>
    <w:p w:rsidR="00142CF5" w:rsidRPr="00142CF5" w:rsidRDefault="00142CF5" w:rsidP="00142CF5">
      <w:pPr>
        <w:pStyle w:val="Text"/>
      </w:pPr>
      <w:r w:rsidRPr="00142CF5">
        <w:t>„</w:t>
      </w:r>
      <w:r w:rsidR="0020533A" w:rsidRPr="00142CF5">
        <w:t>Ne,</w:t>
      </w:r>
      <w:r w:rsidRPr="00142CF5">
        <w:t>“</w:t>
      </w:r>
      <w:r w:rsidR="0020533A" w:rsidRPr="00142CF5">
        <w:t xml:space="preserve"> ušklíbnul se Robinson. </w:t>
      </w:r>
      <w:r w:rsidRPr="00142CF5">
        <w:t>„</w:t>
      </w:r>
      <w:r w:rsidR="0020533A" w:rsidRPr="00142CF5">
        <w:t>Lyžujete?</w:t>
      </w:r>
      <w:r w:rsidRPr="00142CF5">
        <w:t>“</w:t>
      </w:r>
    </w:p>
    <w:p w:rsidR="00142CF5" w:rsidRPr="00142CF5" w:rsidRDefault="00142CF5" w:rsidP="00142CF5">
      <w:pPr>
        <w:pStyle w:val="Text"/>
      </w:pPr>
      <w:r w:rsidRPr="00142CF5">
        <w:t>„</w:t>
      </w:r>
      <w:r w:rsidR="0020533A" w:rsidRPr="00142CF5">
        <w:t>V Anglii?</w:t>
      </w:r>
      <w:r w:rsidRPr="00142CF5">
        <w:t>“</w:t>
      </w:r>
    </w:p>
    <w:p w:rsidR="00142CF5" w:rsidRPr="00142CF5" w:rsidRDefault="00142CF5" w:rsidP="00142CF5">
      <w:pPr>
        <w:pStyle w:val="Text"/>
      </w:pPr>
      <w:r w:rsidRPr="00142CF5">
        <w:t>„</w:t>
      </w:r>
      <w:r w:rsidR="0020533A" w:rsidRPr="00142CF5">
        <w:t>Taky dobře,</w:t>
      </w:r>
      <w:r w:rsidRPr="00142CF5">
        <w:t>“</w:t>
      </w:r>
      <w:r w:rsidR="0020533A" w:rsidRPr="00142CF5">
        <w:t xml:space="preserve"> pokrčil rameny Berken a odsunul krycí panel. Za zády uslyšel zvláštní syčivý zvuk a na okamžik měl dojem, že jde o plynový granát. Vzápětí si uvědomil, že se Robinson jen sípavě zasmál. Vytáhl z úschovny jeden skafandr a hodil mu ho k nohám.</w:t>
      </w:r>
    </w:p>
    <w:p w:rsidR="00142CF5" w:rsidRPr="00142CF5" w:rsidRDefault="00142CF5" w:rsidP="00142CF5">
      <w:pPr>
        <w:pStyle w:val="Text"/>
      </w:pPr>
      <w:r w:rsidRPr="00142CF5">
        <w:t>„</w:t>
      </w:r>
      <w:r w:rsidR="0020533A" w:rsidRPr="00142CF5">
        <w:t>Nemáme čas,</w:t>
      </w:r>
      <w:r w:rsidRPr="00142CF5">
        <w:t>“</w:t>
      </w:r>
      <w:r w:rsidR="0020533A" w:rsidRPr="00142CF5">
        <w:t xml:space="preserve"> řekl.</w:t>
      </w:r>
    </w:p>
    <w:p w:rsidR="00142CF5" w:rsidRPr="00142CF5" w:rsidRDefault="00142CF5" w:rsidP="00142CF5">
      <w:pPr>
        <w:pStyle w:val="Text"/>
      </w:pPr>
      <w:r w:rsidRPr="00142CF5">
        <w:t>„</w:t>
      </w:r>
      <w:r w:rsidR="0020533A" w:rsidRPr="00142CF5">
        <w:t>Můžete mi říci, o co jde?</w:t>
      </w:r>
      <w:r w:rsidRPr="00142CF5">
        <w:t>“</w:t>
      </w:r>
      <w:r w:rsidR="0020533A" w:rsidRPr="00142CF5">
        <w:t xml:space="preserve"> nechápal Robinson. Zdálo se, že situace na Marsu nebyla tak stabilní, jak se místní vláda pokoušela návštěvníkům namluvit.</w:t>
      </w:r>
    </w:p>
    <w:p w:rsidR="00142CF5" w:rsidRPr="00142CF5" w:rsidRDefault="00142CF5" w:rsidP="00142CF5">
      <w:pPr>
        <w:pStyle w:val="Text"/>
      </w:pPr>
      <w:r w:rsidRPr="00142CF5">
        <w:t>„</w:t>
      </w:r>
      <w:r w:rsidR="0020533A" w:rsidRPr="00142CF5">
        <w:t>Je to jen lehký oblek,</w:t>
      </w:r>
      <w:r w:rsidRPr="00142CF5">
        <w:t>“</w:t>
      </w:r>
      <w:r w:rsidR="0020533A" w:rsidRPr="00142CF5">
        <w:t xml:space="preserve"> ignoroval otázku Berken, </w:t>
      </w:r>
      <w:r w:rsidRPr="00142CF5">
        <w:t>„</w:t>
      </w:r>
      <w:r w:rsidR="0020533A" w:rsidRPr="00142CF5">
        <w:t>zdroj ponesu na zádech já, takže se ode mě nesmíte vzdálit na víc jak tři sta metrů</w:t>
      </w:r>
      <w:r w:rsidRPr="00142CF5">
        <w:t>…“</w:t>
      </w:r>
    </w:p>
    <w:p w:rsidR="00142CF5" w:rsidRPr="00142CF5" w:rsidRDefault="0020533A" w:rsidP="00142CF5">
      <w:pPr>
        <w:pStyle w:val="Text"/>
      </w:pPr>
      <w:r w:rsidRPr="00142CF5">
        <w:t xml:space="preserve">Robinson pomalu přikývl. Navlékl se do skafandru a rozpačitě si prohlížel předmět, který mu Berken strčil do ruky. Byl přibližně metr a půl dlouhý, dolní část tvořila pružina ze slitiny niklu a titanu, na ni navazovala magnéziová tyč s pogumovanými šlapkami, zakončená anatomicky tvarovanými madly. Vstoupili do přechodové komory a zatímco se odsával vzduch, Berken se snažil v rychlosti vysvětlit, jak pogo používat. </w:t>
      </w:r>
      <w:r w:rsidR="00142CF5" w:rsidRPr="00142CF5">
        <w:t>„</w:t>
      </w:r>
      <w:r w:rsidRPr="00142CF5">
        <w:t>Na Marsu je, jak víte, třetinová gravitace. Není tedy problém s pogem vyskočit do desetimetrové výšky. Když ale nešikovně dopadnete, zabijete se stejně jako na Zemi,</w:t>
      </w:r>
      <w:r w:rsidR="00142CF5" w:rsidRPr="00142CF5">
        <w:t>“</w:t>
      </w:r>
      <w:r w:rsidRPr="00142CF5">
        <w:t xml:space="preserve"> řekl. </w:t>
      </w:r>
      <w:r w:rsidR="00142CF5" w:rsidRPr="00142CF5">
        <w:t>„</w:t>
      </w:r>
      <w:r w:rsidRPr="00142CF5">
        <w:t xml:space="preserve">Nikdy </w:t>
      </w:r>
      <w:r w:rsidRPr="00142CF5">
        <w:lastRenderedPageBreak/>
        <w:t>se nedívejte pod sebe při odrazu, zaostřete na horizont a modlete se, ať se vám nezatočí hlava.</w:t>
      </w:r>
      <w:r w:rsidR="00142CF5" w:rsidRPr="00142CF5">
        <w:t>“</w:t>
      </w:r>
    </w:p>
    <w:p w:rsidR="00142CF5" w:rsidRPr="00142CF5" w:rsidRDefault="0020533A" w:rsidP="00142CF5">
      <w:pPr>
        <w:pStyle w:val="Text"/>
      </w:pPr>
      <w:r w:rsidRPr="00142CF5">
        <w:t xml:space="preserve">Dveře přechodové komory se otevřely a Berken vystrčil Robinsona ven. Bylo pozdní odpoledne a slunce se sklánělo k západu. Obloha měla purpurovou barvu a po zemi se plazily dlouhé stíny. </w:t>
      </w:r>
      <w:r w:rsidR="00142CF5" w:rsidRPr="00142CF5">
        <w:t>„</w:t>
      </w:r>
      <w:r w:rsidRPr="00142CF5">
        <w:t>Slunce zapadne za necelou hodinu,</w:t>
      </w:r>
      <w:r w:rsidR="00142CF5" w:rsidRPr="00142CF5">
        <w:t>“</w:t>
      </w:r>
      <w:r w:rsidRPr="00142CF5">
        <w:t xml:space="preserve"> řekl Berken. Udělal tři</w:t>
      </w:r>
    </w:p>
    <w:p w:rsidR="00142CF5" w:rsidRPr="00142CF5" w:rsidRDefault="0020533A" w:rsidP="00142CF5">
      <w:pPr>
        <w:pStyle w:val="Text"/>
      </w:pPr>
      <w:r w:rsidRPr="00142CF5">
        <w:t>dlouhé kroky, natáhl před sebe ruce s pogem a zkušeně na něj vyskočil.</w:t>
      </w:r>
    </w:p>
    <w:p w:rsidR="00142CF5" w:rsidRPr="00142CF5" w:rsidRDefault="00142CF5" w:rsidP="00142CF5">
      <w:pPr>
        <w:pStyle w:val="Text"/>
      </w:pPr>
      <w:r w:rsidRPr="00142CF5">
        <w:t>„</w:t>
      </w:r>
      <w:r w:rsidR="0020533A" w:rsidRPr="00142CF5">
        <w:t>To nikdy nedokážu,</w:t>
      </w:r>
      <w:r w:rsidRPr="00142CF5">
        <w:t>“</w:t>
      </w:r>
      <w:r w:rsidR="0020533A" w:rsidRPr="00142CF5">
        <w:t xml:space="preserve"> zašeptal Robinson. Pogo bylo lehké jako peříčko a působilo křehkým dojmem.</w:t>
      </w:r>
    </w:p>
    <w:p w:rsidR="00142CF5" w:rsidRPr="00142CF5" w:rsidRDefault="00142CF5" w:rsidP="00142CF5">
      <w:pPr>
        <w:pStyle w:val="Text"/>
      </w:pPr>
      <w:r w:rsidRPr="00142CF5">
        <w:t>„</w:t>
      </w:r>
      <w:r w:rsidR="0020533A" w:rsidRPr="00142CF5">
        <w:t>Pospěšte si,</w:t>
      </w:r>
      <w:r w:rsidRPr="00142CF5">
        <w:t>“</w:t>
      </w:r>
      <w:r w:rsidR="0020533A" w:rsidRPr="00142CF5">
        <w:t xml:space="preserve"> uslyšel ve sluchátkách hlas rychle se vzdalujícího Berkena.</w:t>
      </w:r>
    </w:p>
    <w:p w:rsidR="00142CF5" w:rsidRPr="00142CF5" w:rsidRDefault="0020533A" w:rsidP="00142CF5">
      <w:pPr>
        <w:pStyle w:val="Text"/>
      </w:pPr>
      <w:r w:rsidRPr="00142CF5">
        <w:t>Robinson se otočil; za zády měl Cassandru Collis, v jejíž útrobách se nacházela základna Projektu Symposion. Přijel teprve před hodinou. Berken ho vyzvedl na jedné z mnoha bezejmenných stanic maglevu mezi Albertsville a Santa Monte několik kilometrů na sever od stanice a o tom, proč ho sem vlastně pozvali, nehovořil. Vpád milice ovšem naznačoval, že jde o něco choulostivého. To, co viděl před několika minutami na monitoru vnitřního okruhu, mu vyrazilo dech. Jeden z vědců se vojákům, kteří vtrhli na stanici, postavil a Robinson by si rozhodně nevsadil na to, že střetnutí přežil.</w:t>
      </w:r>
    </w:p>
    <w:p w:rsidR="00142CF5" w:rsidRPr="00142CF5" w:rsidRDefault="0020533A" w:rsidP="00142CF5">
      <w:pPr>
        <w:pStyle w:val="Text"/>
      </w:pPr>
      <w:r w:rsidRPr="00142CF5">
        <w:t>Spolu s Berkenem byli zrovna v západním křídle stanice. Od ostatních, kteří se ukryli u reaktoru, je dělila centrální hala obsazená milicí. Berken navrhl útěk, ale Robinson si nyní již nebyl jistý, že to byl dobrý nápad. Přiletěl na pozvání vedoucího katedry biologie Albertsvillské univerzity, aby studoval marsovské mikrofosilie, a o poznávání divokých krás Marsu měl úplně jiné představy.</w:t>
      </w:r>
    </w:p>
    <w:p w:rsidR="00142CF5" w:rsidRPr="00142CF5" w:rsidRDefault="00142CF5" w:rsidP="00142CF5">
      <w:pPr>
        <w:pStyle w:val="Text"/>
      </w:pPr>
      <w:r w:rsidRPr="00142CF5">
        <w:t>„</w:t>
      </w:r>
      <w:r w:rsidR="0020533A" w:rsidRPr="00142CF5">
        <w:t>Dělejte, k sakru,</w:t>
      </w:r>
      <w:r w:rsidRPr="00142CF5">
        <w:t>“</w:t>
      </w:r>
      <w:r w:rsidR="0020533A" w:rsidRPr="00142CF5">
        <w:t xml:space="preserve"> pobídl ho znovu Berken. Robinson vzhlédl a uviděl ho stát na vrcholku téměř půl kilometru vzdálené terénní vlny.</w:t>
      </w:r>
    </w:p>
    <w:p w:rsidR="00142CF5" w:rsidRPr="00142CF5" w:rsidRDefault="0020533A" w:rsidP="00142CF5">
      <w:pPr>
        <w:pStyle w:val="Text"/>
      </w:pPr>
      <w:r w:rsidRPr="00142CF5">
        <w:t xml:space="preserve">Ještě chvíli v něm strach soupeřil se zvědavostí, ale nakonec se rozběhl, napřáhl ruce a ve snaze napodobit Berkena vyskočil na pogo. Levá noha mu sklouzla ze šlapky a pogo ho vymrštilo jako prak pod ostrým úhlem do strany. Zatajil dech a křečovitě svíral madla. Polil ho studený pot, ale země se přibližovala pomalu jako ve snu, a tak trochu povolil stisk. Náraz na zem jím otřásl, bolest mu projela páteří a vystřelila do zátylku. </w:t>
      </w:r>
      <w:r w:rsidR="00142CF5" w:rsidRPr="00142CF5">
        <w:t>„</w:t>
      </w:r>
      <w:r w:rsidRPr="00142CF5">
        <w:t>Nestůjte na tom jako prkno,</w:t>
      </w:r>
      <w:r w:rsidR="00142CF5" w:rsidRPr="00142CF5">
        <w:t>“</w:t>
      </w:r>
      <w:r w:rsidRPr="00142CF5">
        <w:t xml:space="preserve"> </w:t>
      </w:r>
      <w:r w:rsidRPr="00142CF5">
        <w:lastRenderedPageBreak/>
        <w:t xml:space="preserve">ozval se Berken. </w:t>
      </w:r>
      <w:r w:rsidR="00142CF5" w:rsidRPr="00142CF5">
        <w:t>„</w:t>
      </w:r>
      <w:r w:rsidRPr="00142CF5">
        <w:t>Musíte mít povolená kolena. Takhle si koledujete o otřes mozku.</w:t>
      </w:r>
      <w:r w:rsidR="00142CF5" w:rsidRPr="00142CF5">
        <w:t>“</w:t>
      </w:r>
      <w:r w:rsidRPr="00142CF5">
        <w:t xml:space="preserve"> Robinson udělal několik krátkých skoků. Cítil, jak mu tuhnou svaly na krku, a v podpaží ho svědil pot. Ikonka na hledí pohasla, ale Berken se dal opět do pohybu. Robinson ho fascinovaně pozoroval. Připomínal jakési mytické zvíře </w:t>
      </w:r>
      <w:r w:rsidR="00142CF5" w:rsidRPr="00142CF5">
        <w:t>–</w:t>
      </w:r>
      <w:r w:rsidRPr="00142CF5">
        <w:t xml:space="preserve"> pružnou a lačnou šelmu, ženoucí se nespoutané divokou krajinou. Po chvíli si s překvapením uvědomil, že nevědomky napodobil jeho styl a téměř synchronně s ním postupoval vpřed. Několikrát mu při dopadu pogo sklouzlo po volném kameni, ale vždy dokázal udržet rovnováhu.</w:t>
      </w:r>
    </w:p>
    <w:p w:rsidR="00142CF5" w:rsidRPr="00142CF5" w:rsidRDefault="0020533A" w:rsidP="00142CF5">
      <w:pPr>
        <w:pStyle w:val="Text"/>
      </w:pPr>
      <w:r w:rsidRPr="00142CF5">
        <w:t>Cassandru Collis obklopovala zdánlivě nekonečná planina, jejíž jednotvárnost narušovaly jen tu a tam rozházené skály. Při cestě na stanici ale Berken Robinsonovi řekl, že oblast Argyre je jedna z mála nížin na jižní polokouli.</w:t>
      </w:r>
    </w:p>
    <w:p w:rsidR="00142CF5" w:rsidRPr="00142CF5" w:rsidRDefault="00142CF5" w:rsidP="00142CF5">
      <w:pPr>
        <w:pStyle w:val="Text"/>
      </w:pPr>
      <w:r w:rsidRPr="00142CF5">
        <w:t>„</w:t>
      </w:r>
      <w:r w:rsidR="0020533A" w:rsidRPr="00142CF5">
        <w:t>Berkene?</w:t>
      </w:r>
      <w:r w:rsidRPr="00142CF5">
        <w:t>“</w:t>
      </w:r>
      <w:r w:rsidR="0020533A" w:rsidRPr="00142CF5">
        <w:t xml:space="preserve"> zeptal se po chvíli Robinson. </w:t>
      </w:r>
      <w:r w:rsidRPr="00142CF5">
        <w:t>„</w:t>
      </w:r>
      <w:r w:rsidR="0020533A" w:rsidRPr="00142CF5">
        <w:t>Jak mám zastavit?</w:t>
      </w:r>
      <w:r w:rsidRPr="00142CF5">
        <w:t>“</w:t>
      </w:r>
    </w:p>
    <w:p w:rsidR="00142CF5" w:rsidRPr="00142CF5" w:rsidRDefault="00142CF5" w:rsidP="00142CF5">
      <w:pPr>
        <w:pStyle w:val="Text"/>
      </w:pPr>
      <w:r w:rsidRPr="00142CF5">
        <w:t>„</w:t>
      </w:r>
      <w:r w:rsidR="0020533A" w:rsidRPr="00142CF5">
        <w:t>Na to zatím nemyslete,</w:t>
      </w:r>
      <w:r w:rsidRPr="00142CF5">
        <w:t>“</w:t>
      </w:r>
      <w:r w:rsidR="0020533A" w:rsidRPr="00142CF5">
        <w:t xml:space="preserve"> řekl Berken.</w:t>
      </w:r>
    </w:p>
    <w:p w:rsidR="00142CF5" w:rsidRPr="00142CF5" w:rsidRDefault="00142CF5" w:rsidP="00142CF5">
      <w:pPr>
        <w:pStyle w:val="Text"/>
      </w:pPr>
    </w:p>
    <w:p w:rsidR="00142CF5" w:rsidRPr="00142CF5" w:rsidRDefault="0020533A" w:rsidP="00142CF5">
      <w:pPr>
        <w:pStyle w:val="Text"/>
        <w:ind w:firstLine="0"/>
        <w:jc w:val="center"/>
      </w:pPr>
      <w:r w:rsidRPr="00142CF5">
        <w:t>* * *</w:t>
      </w:r>
    </w:p>
    <w:p w:rsidR="00142CF5" w:rsidRPr="00142CF5" w:rsidRDefault="00142CF5" w:rsidP="00142CF5">
      <w:pPr>
        <w:pStyle w:val="Text"/>
      </w:pPr>
    </w:p>
    <w:p w:rsidR="00142CF5" w:rsidRPr="00142CF5" w:rsidRDefault="00142CF5" w:rsidP="00142CF5">
      <w:pPr>
        <w:pStyle w:val="Text"/>
      </w:pPr>
      <w:r w:rsidRPr="00142CF5">
        <w:t>„</w:t>
      </w:r>
      <w:r w:rsidR="0020533A" w:rsidRPr="00142CF5">
        <w:t>Natašo?</w:t>
      </w:r>
      <w:r w:rsidRPr="00142CF5">
        <w:t>“</w:t>
      </w:r>
      <w:r w:rsidR="0020533A" w:rsidRPr="00142CF5">
        <w:t xml:space="preserve"> oslovil doktorku Walardovou Andrej Asanovič a položil jí ruku na rameno. </w:t>
      </w:r>
      <w:r w:rsidRPr="00142CF5">
        <w:t>„</w:t>
      </w:r>
      <w:r w:rsidR="0020533A" w:rsidRPr="00142CF5">
        <w:t>Natašo, chtějí s tebou hovořit.</w:t>
      </w:r>
      <w:r w:rsidRPr="00142CF5">
        <w:t>“</w:t>
      </w:r>
      <w:r w:rsidR="0020533A" w:rsidRPr="00142CF5">
        <w:t xml:space="preserve"> Vedoucí stanice pomalu vzhlédla. Zdálo se, že její staré oči Asanoviče nevidí. </w:t>
      </w:r>
      <w:r w:rsidRPr="00142CF5">
        <w:t>„</w:t>
      </w:r>
      <w:r w:rsidR="0020533A" w:rsidRPr="00142CF5">
        <w:t>Nech mě být, Andreji,</w:t>
      </w:r>
      <w:r w:rsidRPr="00142CF5">
        <w:t>“</w:t>
      </w:r>
      <w:r w:rsidR="0020533A" w:rsidRPr="00142CF5">
        <w:t xml:space="preserve"> řekla potichu a odstrčila ho.</w:t>
      </w:r>
    </w:p>
    <w:p w:rsidR="00142CF5" w:rsidRPr="00142CF5" w:rsidRDefault="00142CF5" w:rsidP="00142CF5">
      <w:pPr>
        <w:pStyle w:val="Text"/>
      </w:pPr>
      <w:r w:rsidRPr="00142CF5">
        <w:t>„</w:t>
      </w:r>
      <w:r w:rsidR="0020533A" w:rsidRPr="00142CF5">
        <w:t>Mám s nimi promluvit?</w:t>
      </w:r>
      <w:r w:rsidRPr="00142CF5">
        <w:t>“</w:t>
      </w:r>
      <w:r w:rsidR="0020533A" w:rsidRPr="00142CF5">
        <w:t xml:space="preserve"> nabídl se Valerij Tuzgov a rozhlédl se po místnosti. Nikdo mu neodpověděl. Ticho narušovalo jen hluboké hučení udržovacího pole reaktoru.</w:t>
      </w:r>
    </w:p>
    <w:p w:rsidR="00142CF5" w:rsidRPr="00142CF5" w:rsidRDefault="00142CF5" w:rsidP="00142CF5">
      <w:pPr>
        <w:pStyle w:val="Text"/>
      </w:pPr>
      <w:r w:rsidRPr="00142CF5">
        <w:t>„</w:t>
      </w:r>
      <w:r w:rsidR="0020533A" w:rsidRPr="00142CF5">
        <w:t>Proč sem přišli?</w:t>
      </w:r>
      <w:r w:rsidRPr="00142CF5">
        <w:t>“</w:t>
      </w:r>
      <w:r w:rsidR="0020533A" w:rsidRPr="00142CF5">
        <w:t xml:space="preserve"> zeptala se po chvíli Walardová. </w:t>
      </w:r>
      <w:r w:rsidRPr="00142CF5">
        <w:t>„</w:t>
      </w:r>
      <w:r w:rsidR="0020533A" w:rsidRPr="00142CF5">
        <w:t>Může to být kvůli té věci?</w:t>
      </w:r>
      <w:r w:rsidRPr="00142CF5">
        <w:t>“</w:t>
      </w:r>
      <w:r w:rsidR="0020533A" w:rsidRPr="00142CF5">
        <w:t xml:space="preserve"> Tuzgov pokrčil rameny.</w:t>
      </w:r>
    </w:p>
    <w:p w:rsidR="00142CF5" w:rsidRPr="00142CF5" w:rsidRDefault="00142CF5" w:rsidP="00142CF5">
      <w:pPr>
        <w:pStyle w:val="Text"/>
      </w:pPr>
      <w:r w:rsidRPr="00142CF5">
        <w:t>„</w:t>
      </w:r>
      <w:r w:rsidR="0020533A" w:rsidRPr="00142CF5">
        <w:t>Spíš kvůli Robinsonovi,</w:t>
      </w:r>
      <w:r w:rsidRPr="00142CF5">
        <w:t>“</w:t>
      </w:r>
      <w:r w:rsidR="0020533A" w:rsidRPr="00142CF5">
        <w:t xml:space="preserve"> řekl nervózně Asanovič. </w:t>
      </w:r>
      <w:r w:rsidRPr="00142CF5">
        <w:t>„</w:t>
      </w:r>
      <w:r w:rsidR="0020533A" w:rsidRPr="00142CF5">
        <w:t>Myslím, že byla chyba ho sem zvát</w:t>
      </w:r>
      <w:r w:rsidRPr="00142CF5">
        <w:t>…“</w:t>
      </w:r>
    </w:p>
    <w:p w:rsidR="00142CF5" w:rsidRPr="00142CF5" w:rsidRDefault="00142CF5" w:rsidP="00142CF5">
      <w:pPr>
        <w:pStyle w:val="Text"/>
      </w:pPr>
      <w:r w:rsidRPr="00142CF5">
        <w:t>„</w:t>
      </w:r>
      <w:r w:rsidR="0020533A" w:rsidRPr="00142CF5">
        <w:t>Nesmysl,</w:t>
      </w:r>
      <w:r w:rsidRPr="00142CF5">
        <w:t>“</w:t>
      </w:r>
      <w:r w:rsidR="0020533A" w:rsidRPr="00142CF5">
        <w:t xml:space="preserve"> utnula ho Walardová. Pomalu se jí do obličeje vracela barva a to, že před chvílí plakala, prozrazovaly jen zarudlé oči. </w:t>
      </w:r>
      <w:r w:rsidRPr="00142CF5">
        <w:t>„</w:t>
      </w:r>
      <w:r w:rsidR="0020533A" w:rsidRPr="00142CF5">
        <w:t>Andrej má pravdu,</w:t>
      </w:r>
      <w:r w:rsidRPr="00142CF5">
        <w:t>“</w:t>
      </w:r>
      <w:r w:rsidR="0020533A" w:rsidRPr="00142CF5">
        <w:t xml:space="preserve"> podpořil ho jeden z techniků a Tuzgov přikývl na souhlas. </w:t>
      </w:r>
      <w:r w:rsidRPr="00142CF5">
        <w:t>„</w:t>
      </w:r>
      <w:r w:rsidR="0020533A" w:rsidRPr="00142CF5">
        <w:t>Může to být špion, nebo</w:t>
      </w:r>
      <w:r w:rsidRPr="00142CF5">
        <w:t>…“</w:t>
      </w:r>
    </w:p>
    <w:p w:rsidR="00142CF5" w:rsidRPr="00142CF5" w:rsidRDefault="00142CF5" w:rsidP="00142CF5">
      <w:pPr>
        <w:pStyle w:val="Text"/>
      </w:pPr>
      <w:r w:rsidRPr="00142CF5">
        <w:t>„</w:t>
      </w:r>
      <w:r w:rsidR="0020533A" w:rsidRPr="00142CF5">
        <w:t>Všichni jste se zbláznili!</w:t>
      </w:r>
      <w:r w:rsidRPr="00142CF5">
        <w:t>“</w:t>
      </w:r>
      <w:r w:rsidR="0020533A" w:rsidRPr="00142CF5">
        <w:t xml:space="preserve"> vybuchla Walardová a energicky se postavila. </w:t>
      </w:r>
      <w:r w:rsidRPr="00142CF5">
        <w:t>„</w:t>
      </w:r>
      <w:r w:rsidR="0020533A" w:rsidRPr="00142CF5">
        <w:t>Robinson je jedinečný exobiolog a ne žádný agent.</w:t>
      </w:r>
      <w:r w:rsidRPr="00142CF5">
        <w:t>“</w:t>
      </w:r>
    </w:p>
    <w:p w:rsidR="00142CF5" w:rsidRPr="00142CF5" w:rsidRDefault="00142CF5" w:rsidP="00142CF5">
      <w:pPr>
        <w:pStyle w:val="Text"/>
      </w:pPr>
      <w:r w:rsidRPr="00142CF5">
        <w:lastRenderedPageBreak/>
        <w:t>„</w:t>
      </w:r>
      <w:r w:rsidR="0020533A" w:rsidRPr="00142CF5">
        <w:t>Milice je plná paranoiků,</w:t>
      </w:r>
      <w:r w:rsidRPr="00142CF5">
        <w:t>“</w:t>
      </w:r>
      <w:r w:rsidR="0020533A" w:rsidRPr="00142CF5">
        <w:t xml:space="preserve"> řekl Asanovič. </w:t>
      </w:r>
      <w:r w:rsidRPr="00142CF5">
        <w:t>„</w:t>
      </w:r>
      <w:r w:rsidR="0020533A" w:rsidRPr="00142CF5">
        <w:t>A co Berken?</w:t>
      </w:r>
      <w:r w:rsidRPr="00142CF5">
        <w:t>“</w:t>
      </w:r>
      <w:r w:rsidR="0020533A" w:rsidRPr="00142CF5">
        <w:t xml:space="preserve"> zajímal se Tuzgov. </w:t>
      </w:r>
      <w:r w:rsidRPr="00142CF5">
        <w:t>„</w:t>
      </w:r>
      <w:r w:rsidR="0020533A" w:rsidRPr="00142CF5">
        <w:t>Říká se, že má kontakt na Yakisty</w:t>
      </w:r>
      <w:r w:rsidRPr="00142CF5">
        <w:t>…“</w:t>
      </w:r>
    </w:p>
    <w:p w:rsidR="00142CF5" w:rsidRPr="00142CF5" w:rsidRDefault="0020533A" w:rsidP="00142CF5">
      <w:pPr>
        <w:pStyle w:val="Text"/>
      </w:pPr>
      <w:r w:rsidRPr="00142CF5">
        <w:t>Doktorka Walardová zakroutila hlavou, přistoupila ke konzoli a oživila spojení. Na monitoru se objevil muž v uniformě majora milice.</w:t>
      </w:r>
    </w:p>
    <w:p w:rsidR="00142CF5" w:rsidRPr="00142CF5" w:rsidRDefault="00142CF5" w:rsidP="00142CF5">
      <w:pPr>
        <w:pStyle w:val="Text"/>
      </w:pPr>
      <w:r w:rsidRPr="00142CF5">
        <w:t>„</w:t>
      </w:r>
      <w:r w:rsidR="0020533A" w:rsidRPr="00142CF5">
        <w:t>Doktorko Walardová,</w:t>
      </w:r>
      <w:r w:rsidRPr="00142CF5">
        <w:t>“</w:t>
      </w:r>
      <w:r w:rsidR="0020533A" w:rsidRPr="00142CF5">
        <w:t xml:space="preserve">oslovil ji stroze. </w:t>
      </w:r>
      <w:r w:rsidRPr="00142CF5">
        <w:t>„</w:t>
      </w:r>
      <w:r w:rsidR="0020533A" w:rsidRPr="00142CF5">
        <w:t>Jsem major Leskin</w:t>
      </w:r>
      <w:r w:rsidRPr="00142CF5">
        <w:t>…“</w:t>
      </w:r>
    </w:p>
    <w:p w:rsidR="00142CF5" w:rsidRPr="00142CF5" w:rsidRDefault="00142CF5" w:rsidP="00142CF5">
      <w:pPr>
        <w:pStyle w:val="Text"/>
      </w:pPr>
      <w:r w:rsidRPr="00142CF5">
        <w:t>„</w:t>
      </w:r>
      <w:r w:rsidR="0020533A" w:rsidRPr="00142CF5">
        <w:t>Co od nás chcete?</w:t>
      </w:r>
      <w:r w:rsidRPr="00142CF5">
        <w:t>“</w:t>
      </w:r>
      <w:r w:rsidR="0020533A" w:rsidRPr="00142CF5">
        <w:t xml:space="preserve"> zeptala se ho přímo. Čekala nějaké vysvětlení toho násilného vpádu, byla připravená vyhrožovat vyhozením celé stanice do vzduchu, ale místo toho voják trochu ustoupil stranou a jí se naskytl pohled na operační stůl uprostřed ošetřovny, na kterém ležel Martin Durha zbrocený krví. </w:t>
      </w:r>
      <w:r w:rsidRPr="00142CF5">
        <w:t>„</w:t>
      </w:r>
      <w:r w:rsidR="0020533A" w:rsidRPr="00142CF5">
        <w:t>Ten muž je těžce zraněný,</w:t>
      </w:r>
      <w:r w:rsidRPr="00142CF5">
        <w:t>“</w:t>
      </w:r>
      <w:r w:rsidR="0020533A" w:rsidRPr="00142CF5">
        <w:t xml:space="preserve"> řekl Leskin. </w:t>
      </w:r>
      <w:r w:rsidRPr="00142CF5">
        <w:t>„</w:t>
      </w:r>
      <w:r w:rsidR="0020533A" w:rsidRPr="00142CF5">
        <w:t>Nikdo z mých mužů mu nedokáže pomoci. Domnívám se však, že doktor Asanovič by ho mohl zachránit.</w:t>
      </w:r>
      <w:r w:rsidRPr="00142CF5">
        <w:t>“</w:t>
      </w:r>
    </w:p>
    <w:p w:rsidR="00142CF5" w:rsidRPr="00142CF5" w:rsidRDefault="0020533A" w:rsidP="00142CF5">
      <w:pPr>
        <w:pStyle w:val="Text"/>
      </w:pPr>
      <w:r w:rsidRPr="00142CF5">
        <w:t xml:space="preserve">Nataša Walardová se zhluboka nadechla a položila si ruku na prsa. Martin byl, i přes svoje mládí a nezkušenost, důležitou součástí týmu. Znala ho již od dob jeho studií na univerzitě v Albertsville a i když je od sebe dělila spousta let, vypěstovali si mezi sebou velice blízký vztah. Když před necelou půl hodinou milice zaútočila na základnu, pokusil se znemožnit použití přechodové komory, ale vojáci vyhodili vchod do povětří a postřelili ho. Nasadil vlastní život, aby se ostatní mohli ukrýt ve východním křídle, které bylo od zbytku stanice z bezpečnostních důvodů odděleno dvacetimetrovou šachtou vyraženou ve skále </w:t>
      </w:r>
      <w:r w:rsidR="00142CF5" w:rsidRPr="00142CF5">
        <w:t>–</w:t>
      </w:r>
      <w:r w:rsidRPr="00142CF5">
        <w:t xml:space="preserve"> nacházel se v něm pokusný termojaderný reaktor. </w:t>
      </w:r>
      <w:r w:rsidR="00142CF5" w:rsidRPr="00142CF5">
        <w:t>„</w:t>
      </w:r>
      <w:r w:rsidRPr="00142CF5">
        <w:t>Nemáme důvod vám důvěřovat.</w:t>
      </w:r>
      <w:r w:rsidR="00142CF5" w:rsidRPr="00142CF5">
        <w:t>“</w:t>
      </w:r>
    </w:p>
    <w:p w:rsidR="00142CF5" w:rsidRPr="00142CF5" w:rsidRDefault="00142CF5" w:rsidP="00142CF5">
      <w:pPr>
        <w:pStyle w:val="Text"/>
      </w:pPr>
      <w:r w:rsidRPr="00142CF5">
        <w:t>„</w:t>
      </w:r>
      <w:r w:rsidR="0020533A" w:rsidRPr="00142CF5">
        <w:t>Vaše nedůvěra může toho chlapce stát život,</w:t>
      </w:r>
      <w:r w:rsidRPr="00142CF5">
        <w:t>“</w:t>
      </w:r>
      <w:r w:rsidR="0020533A" w:rsidRPr="00142CF5">
        <w:t xml:space="preserve"> řekl Leskin. </w:t>
      </w:r>
      <w:r w:rsidRPr="00142CF5">
        <w:t>„</w:t>
      </w:r>
      <w:r w:rsidR="0020533A" w:rsidRPr="00142CF5">
        <w:t>Zatímco důvěra může stát život všechny z nás,</w:t>
      </w:r>
      <w:r w:rsidRPr="00142CF5">
        <w:t>“</w:t>
      </w:r>
      <w:r w:rsidR="0020533A" w:rsidRPr="00142CF5">
        <w:t xml:space="preserve"> kontrovala chladně Walardová.</w:t>
      </w:r>
    </w:p>
    <w:p w:rsidR="00142CF5" w:rsidRPr="00142CF5" w:rsidRDefault="0020533A" w:rsidP="00142CF5">
      <w:pPr>
        <w:pStyle w:val="Text"/>
      </w:pPr>
      <w:r w:rsidRPr="00142CF5">
        <w:t xml:space="preserve">Leskin se mírně usmál. </w:t>
      </w:r>
      <w:r w:rsidR="00142CF5" w:rsidRPr="00142CF5">
        <w:t>„</w:t>
      </w:r>
      <w:r w:rsidRPr="00142CF5">
        <w:t>Máte pět minut na rozmyšlenou, pak ho odpojíme od přístrojů,</w:t>
      </w:r>
      <w:r w:rsidR="00142CF5" w:rsidRPr="00142CF5">
        <w:t>“</w:t>
      </w:r>
      <w:r w:rsidRPr="00142CF5">
        <w:t xml:space="preserve"> pohrozil a monitor potemněl. </w:t>
      </w:r>
      <w:r w:rsidR="00142CF5" w:rsidRPr="00142CF5">
        <w:t>„</w:t>
      </w:r>
      <w:r w:rsidRPr="00142CF5">
        <w:t>Blafuje, Natašo,</w:t>
      </w:r>
      <w:r w:rsidR="00142CF5" w:rsidRPr="00142CF5">
        <w:t>“</w:t>
      </w:r>
      <w:r w:rsidRPr="00142CF5">
        <w:t xml:space="preserve"> řekl Tuzgov. </w:t>
      </w:r>
      <w:r w:rsidR="00142CF5" w:rsidRPr="00142CF5">
        <w:t>„</w:t>
      </w:r>
      <w:r w:rsidRPr="00142CF5">
        <w:t>Martin je mrtvý.</w:t>
      </w:r>
      <w:r w:rsidR="00142CF5" w:rsidRPr="00142CF5">
        <w:t>“</w:t>
      </w:r>
    </w:p>
    <w:p w:rsidR="00142CF5" w:rsidRPr="00142CF5" w:rsidRDefault="00142CF5" w:rsidP="00142CF5">
      <w:pPr>
        <w:pStyle w:val="Text"/>
      </w:pPr>
      <w:r w:rsidRPr="00142CF5">
        <w:t>„</w:t>
      </w:r>
      <w:r w:rsidR="0020533A" w:rsidRPr="00142CF5">
        <w:t>Co když</w:t>
      </w:r>
      <w:r w:rsidRPr="00142CF5">
        <w:t>…“</w:t>
      </w:r>
      <w:r w:rsidR="0020533A" w:rsidRPr="00142CF5">
        <w:t xml:space="preserve"> zašeptal Asanovič.</w:t>
      </w:r>
    </w:p>
    <w:p w:rsidR="00142CF5" w:rsidRPr="00142CF5" w:rsidRDefault="0020533A" w:rsidP="00142CF5">
      <w:pPr>
        <w:pStyle w:val="Text"/>
      </w:pPr>
      <w:r w:rsidRPr="00142CF5">
        <w:t>Doktorka Walardová sklonila hlavu, zavřela oči a přikryla si je dlaněmi. Zdálo se, jako by v tom okamžiku zestárla o spoustu let.</w:t>
      </w:r>
    </w:p>
    <w:p w:rsidR="00142CF5" w:rsidRPr="00142CF5" w:rsidRDefault="00142CF5" w:rsidP="00142CF5">
      <w:pPr>
        <w:pStyle w:val="Text"/>
      </w:pPr>
      <w:r w:rsidRPr="00142CF5">
        <w:t>„</w:t>
      </w:r>
      <w:r w:rsidR="0020533A" w:rsidRPr="00142CF5">
        <w:t>Andreji?</w:t>
      </w:r>
      <w:r w:rsidRPr="00142CF5">
        <w:t>“</w:t>
      </w:r>
      <w:r w:rsidR="0020533A" w:rsidRPr="00142CF5">
        <w:t xml:space="preserve"> hlesla po chvíli.</w:t>
      </w:r>
    </w:p>
    <w:p w:rsidR="00142CF5" w:rsidRPr="00142CF5" w:rsidRDefault="0020533A" w:rsidP="00142CF5">
      <w:pPr>
        <w:pStyle w:val="Text"/>
      </w:pPr>
      <w:r w:rsidRPr="00142CF5">
        <w:t xml:space="preserve">Přikývl. </w:t>
      </w:r>
      <w:r w:rsidR="00142CF5" w:rsidRPr="00142CF5">
        <w:t>„</w:t>
      </w:r>
      <w:r w:rsidRPr="00142CF5">
        <w:t>Půjdu tam,</w:t>
      </w:r>
      <w:r w:rsidR="00142CF5" w:rsidRPr="00142CF5">
        <w:t>“</w:t>
      </w:r>
      <w:r w:rsidRPr="00142CF5">
        <w:t xml:space="preserve"> řekl.</w:t>
      </w:r>
    </w:p>
    <w:p w:rsidR="00142CF5" w:rsidRPr="00142CF5" w:rsidRDefault="0020533A" w:rsidP="00142CF5">
      <w:pPr>
        <w:pStyle w:val="Text"/>
      </w:pPr>
      <w:r w:rsidRPr="00142CF5">
        <w:lastRenderedPageBreak/>
        <w:t>Tuzgov s jedním technikem odblokovali přechodovou komoru.</w:t>
      </w:r>
    </w:p>
    <w:p w:rsidR="00142CF5" w:rsidRPr="00142CF5" w:rsidRDefault="0020533A" w:rsidP="00142CF5">
      <w:pPr>
        <w:pStyle w:val="Text"/>
      </w:pPr>
      <w:r w:rsidRPr="00142CF5">
        <w:t>Asanovič se nadechl, jako by chtěl něco říci, ale pak jen zakroutil hlavou a zmizel v šachtě.</w:t>
      </w:r>
    </w:p>
    <w:p w:rsidR="00142CF5" w:rsidRPr="00142CF5" w:rsidRDefault="00142CF5" w:rsidP="00142CF5">
      <w:pPr>
        <w:pStyle w:val="Text"/>
      </w:pPr>
    </w:p>
    <w:p w:rsidR="00142CF5" w:rsidRPr="00142CF5" w:rsidRDefault="0020533A" w:rsidP="00142CF5">
      <w:pPr>
        <w:pStyle w:val="Text"/>
        <w:ind w:firstLine="0"/>
        <w:jc w:val="center"/>
      </w:pPr>
      <w:r w:rsidRPr="00142CF5">
        <w:t>* * *</w:t>
      </w:r>
    </w:p>
    <w:p w:rsidR="00142CF5" w:rsidRPr="00142CF5" w:rsidRDefault="00142CF5" w:rsidP="00142CF5">
      <w:pPr>
        <w:pStyle w:val="Text"/>
      </w:pPr>
    </w:p>
    <w:p w:rsidR="00142CF5" w:rsidRPr="00142CF5" w:rsidRDefault="0020533A" w:rsidP="00142CF5">
      <w:pPr>
        <w:pStyle w:val="Text"/>
        <w:rPr>
          <w:i/>
        </w:rPr>
      </w:pPr>
      <w:r w:rsidRPr="00142CF5">
        <w:rPr>
          <w:i/>
        </w:rPr>
        <w:t>W</w:t>
      </w:r>
      <w:r w:rsidR="00142CF5" w:rsidRPr="00142CF5">
        <w:rPr>
          <w:i/>
        </w:rPr>
        <w:t>a-r</w:t>
      </w:r>
      <w:r w:rsidRPr="00142CF5">
        <w:rPr>
          <w:i/>
        </w:rPr>
        <w:t>un pomalu otevřel oči.</w:t>
      </w:r>
    </w:p>
    <w:p w:rsidR="00142CF5" w:rsidRPr="00142CF5" w:rsidRDefault="00142CF5" w:rsidP="00142CF5">
      <w:pPr>
        <w:pStyle w:val="Text"/>
        <w:rPr>
          <w:i/>
        </w:rPr>
      </w:pPr>
      <w:r w:rsidRPr="00142CF5">
        <w:rPr>
          <w:i/>
        </w:rPr>
        <w:t>„</w:t>
      </w:r>
      <w:r w:rsidR="0020533A" w:rsidRPr="00142CF5">
        <w:rPr>
          <w:i/>
        </w:rPr>
        <w:t>Jsme u cíle, pane,</w:t>
      </w:r>
      <w:r w:rsidRPr="00142CF5">
        <w:rPr>
          <w:i/>
        </w:rPr>
        <w:t>“</w:t>
      </w:r>
      <w:r w:rsidR="0020533A" w:rsidRPr="00142CF5">
        <w:rPr>
          <w:i/>
        </w:rPr>
        <w:t xml:space="preserve"> řekl robot.</w:t>
      </w:r>
    </w:p>
    <w:p w:rsidR="00142CF5" w:rsidRPr="00142CF5" w:rsidRDefault="0020533A" w:rsidP="00142CF5">
      <w:pPr>
        <w:pStyle w:val="Text"/>
        <w:rPr>
          <w:i/>
        </w:rPr>
      </w:pPr>
      <w:r w:rsidRPr="00142CF5">
        <w:rPr>
          <w:i/>
        </w:rPr>
        <w:t>W</w:t>
      </w:r>
      <w:r w:rsidR="00142CF5" w:rsidRPr="00142CF5">
        <w:rPr>
          <w:i/>
        </w:rPr>
        <w:t>a-r</w:t>
      </w:r>
      <w:r w:rsidRPr="00142CF5">
        <w:rPr>
          <w:i/>
        </w:rPr>
        <w:t>un se otřásl, stroj napřáhl paže a opatrně ho vyndal z rakve.</w:t>
      </w:r>
    </w:p>
    <w:p w:rsidR="00142CF5" w:rsidRPr="00142CF5" w:rsidRDefault="0020533A" w:rsidP="00142CF5">
      <w:pPr>
        <w:pStyle w:val="Text"/>
        <w:rPr>
          <w:i/>
        </w:rPr>
      </w:pPr>
      <w:r w:rsidRPr="00142CF5">
        <w:rPr>
          <w:i/>
        </w:rPr>
        <w:t>Podlaha ho pálila do chodidel, před ostrým světlem musel přivírat oči.</w:t>
      </w:r>
    </w:p>
    <w:p w:rsidR="00142CF5" w:rsidRPr="00142CF5" w:rsidRDefault="0020533A" w:rsidP="00142CF5">
      <w:pPr>
        <w:pStyle w:val="Text"/>
        <w:rPr>
          <w:i/>
        </w:rPr>
      </w:pPr>
      <w:r w:rsidRPr="00142CF5">
        <w:rPr>
          <w:i/>
        </w:rPr>
        <w:t>Trochu se mu točila hlava, ale jinak si připadal svěží, mladý a plný síly.</w:t>
      </w:r>
    </w:p>
    <w:p w:rsidR="00142CF5" w:rsidRPr="00142CF5" w:rsidRDefault="0020533A" w:rsidP="00142CF5">
      <w:pPr>
        <w:pStyle w:val="Text"/>
        <w:rPr>
          <w:i/>
        </w:rPr>
      </w:pPr>
      <w:r w:rsidRPr="00142CF5">
        <w:rPr>
          <w:i/>
        </w:rPr>
        <w:t>Cesta byla u konce.</w:t>
      </w:r>
    </w:p>
    <w:p w:rsidR="00142CF5" w:rsidRPr="00142CF5" w:rsidRDefault="0020533A" w:rsidP="00142CF5">
      <w:pPr>
        <w:pStyle w:val="Text"/>
        <w:rPr>
          <w:i/>
        </w:rPr>
      </w:pPr>
      <w:r w:rsidRPr="00142CF5">
        <w:rPr>
          <w:i/>
        </w:rPr>
        <w:t>Z ostatních rakví vylézali jeho bratři a sestry, dezorientované se rozhlíželi,</w:t>
      </w:r>
    </w:p>
    <w:p w:rsidR="00142CF5" w:rsidRPr="00142CF5" w:rsidRDefault="0020533A" w:rsidP="00142CF5">
      <w:pPr>
        <w:pStyle w:val="Text"/>
        <w:rPr>
          <w:i/>
        </w:rPr>
      </w:pPr>
      <w:r w:rsidRPr="00142CF5">
        <w:rPr>
          <w:i/>
        </w:rPr>
        <w:t>líbali se a objímali. W</w:t>
      </w:r>
      <w:r w:rsidR="00142CF5" w:rsidRPr="00142CF5">
        <w:rPr>
          <w:i/>
        </w:rPr>
        <w:t>a-r</w:t>
      </w:r>
      <w:r w:rsidRPr="00142CF5">
        <w:rPr>
          <w:i/>
        </w:rPr>
        <w:t>un zahlédl Mawtar a rozběhl se k ní.</w:t>
      </w:r>
    </w:p>
    <w:p w:rsidR="00142CF5" w:rsidRPr="00142CF5" w:rsidRDefault="00142CF5" w:rsidP="00142CF5">
      <w:pPr>
        <w:pStyle w:val="Text"/>
        <w:rPr>
          <w:i/>
        </w:rPr>
      </w:pPr>
      <w:r w:rsidRPr="00142CF5">
        <w:rPr>
          <w:i/>
        </w:rPr>
        <w:t>„</w:t>
      </w:r>
      <w:r w:rsidR="0020533A" w:rsidRPr="00142CF5">
        <w:rPr>
          <w:i/>
        </w:rPr>
        <w:t>Dokázali jsme to,</w:t>
      </w:r>
      <w:r w:rsidRPr="00142CF5">
        <w:rPr>
          <w:i/>
        </w:rPr>
        <w:t>“</w:t>
      </w:r>
      <w:r w:rsidR="0020533A" w:rsidRPr="00142CF5">
        <w:rPr>
          <w:i/>
        </w:rPr>
        <w:t xml:space="preserve"> vykřikl a přitisknul ji k sobě.</w:t>
      </w:r>
    </w:p>
    <w:p w:rsidR="00142CF5" w:rsidRPr="00142CF5" w:rsidRDefault="0020533A" w:rsidP="00142CF5">
      <w:pPr>
        <w:pStyle w:val="Text"/>
        <w:rPr>
          <w:i/>
        </w:rPr>
      </w:pPr>
      <w:r w:rsidRPr="00142CF5">
        <w:rPr>
          <w:i/>
        </w:rPr>
        <w:t>Z očí jí tekly slzy. Kdosi začal zpívat a po chvíli se k němu přidali ostatní.</w:t>
      </w:r>
    </w:p>
    <w:p w:rsidR="00142CF5" w:rsidRPr="00142CF5" w:rsidRDefault="0020533A" w:rsidP="00142CF5">
      <w:pPr>
        <w:pStyle w:val="Text"/>
        <w:rPr>
          <w:i/>
        </w:rPr>
      </w:pPr>
      <w:r w:rsidRPr="00142CF5">
        <w:rPr>
          <w:i/>
        </w:rPr>
        <w:t>Roboti se zastavili, sklonili hlavy a s nábožnou úctou naslouchali.</w:t>
      </w:r>
    </w:p>
    <w:p w:rsidR="00142CF5" w:rsidRPr="00142CF5" w:rsidRDefault="0020533A" w:rsidP="00142CF5">
      <w:pPr>
        <w:pStyle w:val="Text"/>
        <w:rPr>
          <w:i/>
        </w:rPr>
      </w:pPr>
      <w:r w:rsidRPr="00142CF5">
        <w:rPr>
          <w:i/>
        </w:rPr>
        <w:t>Před kryocentrem na ně čekali ti, kteří byli rozmraženi v</w:t>
      </w:r>
      <w:r w:rsidR="00142CF5" w:rsidRPr="00142CF5">
        <w:rPr>
          <w:i/>
        </w:rPr>
        <w:t xml:space="preserve"> </w:t>
      </w:r>
      <w:r w:rsidRPr="00142CF5">
        <w:rPr>
          <w:i/>
        </w:rPr>
        <w:t>minulých dnech, a v malých skupinkách je odváželi do ubytoven.</w:t>
      </w:r>
    </w:p>
    <w:p w:rsidR="00142CF5" w:rsidRPr="00142CF5" w:rsidRDefault="0020533A" w:rsidP="00142CF5">
      <w:pPr>
        <w:pStyle w:val="Text"/>
        <w:rPr>
          <w:i/>
        </w:rPr>
      </w:pPr>
      <w:r w:rsidRPr="00142CF5">
        <w:rPr>
          <w:i/>
        </w:rPr>
        <w:t>Loď se pomalu probouzela z desetiletí dlouhé strnulosti a začala pulzovat životem.</w:t>
      </w:r>
    </w:p>
    <w:p w:rsidR="00142CF5" w:rsidRPr="00142CF5" w:rsidRDefault="00142CF5" w:rsidP="00142CF5">
      <w:pPr>
        <w:pStyle w:val="Text"/>
      </w:pPr>
    </w:p>
    <w:p w:rsidR="00142CF5" w:rsidRPr="00142CF5" w:rsidRDefault="0020533A" w:rsidP="00142CF5">
      <w:pPr>
        <w:pStyle w:val="Text"/>
        <w:ind w:firstLine="0"/>
        <w:jc w:val="center"/>
      </w:pPr>
      <w:r w:rsidRPr="00142CF5">
        <w:t>* * *</w:t>
      </w:r>
    </w:p>
    <w:p w:rsidR="00142CF5" w:rsidRPr="00142CF5" w:rsidRDefault="00142CF5" w:rsidP="00142CF5">
      <w:pPr>
        <w:pStyle w:val="Text"/>
      </w:pPr>
    </w:p>
    <w:p w:rsidR="00142CF5" w:rsidRPr="00142CF5" w:rsidRDefault="00142CF5" w:rsidP="00142CF5">
      <w:pPr>
        <w:pStyle w:val="Text"/>
      </w:pPr>
      <w:r w:rsidRPr="00142CF5">
        <w:t>„</w:t>
      </w:r>
      <w:r w:rsidR="0020533A" w:rsidRPr="00142CF5">
        <w:t>Pane,</w:t>
      </w:r>
      <w:r w:rsidRPr="00142CF5">
        <w:t>“</w:t>
      </w:r>
      <w:r w:rsidR="0020533A" w:rsidRPr="00142CF5">
        <w:t xml:space="preserve"> oslovil Leskina seržant Korn. </w:t>
      </w:r>
      <w:r w:rsidRPr="00142CF5">
        <w:t>„</w:t>
      </w:r>
      <w:r w:rsidR="0020533A" w:rsidRPr="00142CF5">
        <w:t>Zdá se, že nám dva uprchli. Na povrch vede ze západního křídla přístupová chodba, která není na plánech stanice. Chybí tam dva skafandry. Poručík Wirman již po nich nahoře pátrá.</w:t>
      </w:r>
      <w:r w:rsidRPr="00142CF5">
        <w:t>“</w:t>
      </w:r>
    </w:p>
    <w:p w:rsidR="00142CF5" w:rsidRPr="00142CF5" w:rsidRDefault="0020533A" w:rsidP="00142CF5">
      <w:pPr>
        <w:pStyle w:val="Text"/>
      </w:pPr>
      <w:r w:rsidRPr="00142CF5">
        <w:t xml:space="preserve">Dveře na ošetřovnu se otevřely a do místnosti vstoupil doktor Asanovič v doprovodu dvou příslušníků milice. </w:t>
      </w:r>
      <w:r w:rsidR="00142CF5" w:rsidRPr="00142CF5">
        <w:t>„</w:t>
      </w:r>
      <w:r w:rsidRPr="00142CF5">
        <w:t>Majore</w:t>
      </w:r>
      <w:r w:rsidR="00142CF5" w:rsidRPr="00142CF5">
        <w:t>…“</w:t>
      </w:r>
      <w:r w:rsidRPr="00142CF5">
        <w:t xml:space="preserve"> začal, ale Leskin ho okamžitě přerušil. </w:t>
      </w:r>
      <w:r w:rsidR="00142CF5" w:rsidRPr="00142CF5">
        <w:t>„</w:t>
      </w:r>
      <w:r w:rsidRPr="00142CF5">
        <w:t>Kde je ta věc?</w:t>
      </w:r>
      <w:r w:rsidR="00142CF5" w:rsidRPr="00142CF5">
        <w:t>“</w:t>
      </w:r>
    </w:p>
    <w:p w:rsidR="00142CF5" w:rsidRPr="00142CF5" w:rsidRDefault="0020533A" w:rsidP="00142CF5">
      <w:pPr>
        <w:pStyle w:val="Text"/>
      </w:pPr>
      <w:r w:rsidRPr="00142CF5">
        <w:lastRenderedPageBreak/>
        <w:t>Asanovič se sklonil nad diagnostickou konzolí, ale již pouhý pohled na tělo mu stačil, aby si uvědomil, že pro svého kolegu již nemůže nic udělat.</w:t>
      </w:r>
    </w:p>
    <w:p w:rsidR="00142CF5" w:rsidRPr="00142CF5" w:rsidRDefault="00142CF5" w:rsidP="00142CF5">
      <w:pPr>
        <w:pStyle w:val="Text"/>
      </w:pPr>
      <w:r w:rsidRPr="00142CF5">
        <w:t>„</w:t>
      </w:r>
      <w:r w:rsidR="0020533A" w:rsidRPr="00142CF5">
        <w:t>Je mrtvý,</w:t>
      </w:r>
      <w:r w:rsidRPr="00142CF5">
        <w:t>“</w:t>
      </w:r>
      <w:r w:rsidR="0020533A" w:rsidRPr="00142CF5">
        <w:t xml:space="preserve"> řekl a v hlasu mu zazněl osten výčitky. Leskin si Asanoviče chvíli zkoumavě prohlížel. Na rodilého marťana byl malý, měl řídké blonďaté vlasy, úzké rty a pichlavé oči. Milici o nálezu artefaktu informoval právě on. </w:t>
      </w:r>
      <w:r w:rsidRPr="00142CF5">
        <w:t>„</w:t>
      </w:r>
      <w:r w:rsidR="0020533A" w:rsidRPr="00142CF5">
        <w:t>Kde je ta věc?</w:t>
      </w:r>
      <w:r w:rsidRPr="00142CF5">
        <w:t>“</w:t>
      </w:r>
      <w:r w:rsidR="0020533A" w:rsidRPr="00142CF5">
        <w:t xml:space="preserve"> zopakoval svou otázku Leskin. Asanovič pokrčil rameny. </w:t>
      </w:r>
      <w:r w:rsidRPr="00142CF5">
        <w:t>„</w:t>
      </w:r>
      <w:r w:rsidR="0020533A" w:rsidRPr="00142CF5">
        <w:t xml:space="preserve">To jste to z Berkena nedokázali vytáhnout? Nechtěl ji dát z ruky. Předpokládám </w:t>
      </w:r>
      <w:r w:rsidRPr="00142CF5">
        <w:t>–“</w:t>
      </w:r>
      <w:r w:rsidR="0020533A" w:rsidRPr="00142CF5">
        <w:t xml:space="preserve"> Major ho gestem přerušil. </w:t>
      </w:r>
      <w:r w:rsidRPr="00142CF5">
        <w:t>„</w:t>
      </w:r>
      <w:r w:rsidR="0020533A" w:rsidRPr="00142CF5">
        <w:t>Dva lidé těsně po našem příchodu opustili základnu</w:t>
      </w:r>
      <w:r w:rsidRPr="00142CF5">
        <w:t>…“</w:t>
      </w:r>
    </w:p>
    <w:p w:rsidR="00142CF5" w:rsidRPr="00142CF5" w:rsidRDefault="0020533A" w:rsidP="00142CF5">
      <w:pPr>
        <w:pStyle w:val="Text"/>
      </w:pPr>
      <w:r w:rsidRPr="00142CF5">
        <w:t xml:space="preserve">Asanovič se zatvářil překvapeně. </w:t>
      </w:r>
      <w:r w:rsidR="00142CF5" w:rsidRPr="00142CF5">
        <w:t>„</w:t>
      </w:r>
      <w:r w:rsidRPr="00142CF5">
        <w:t>To bych do Robinsona nikdy neřekl.</w:t>
      </w:r>
      <w:r w:rsidR="00142CF5" w:rsidRPr="00142CF5">
        <w:t>“</w:t>
      </w:r>
    </w:p>
    <w:p w:rsidR="00142CF5" w:rsidRPr="00142CF5" w:rsidRDefault="00142CF5" w:rsidP="00142CF5">
      <w:pPr>
        <w:pStyle w:val="Text"/>
      </w:pPr>
      <w:r w:rsidRPr="00142CF5">
        <w:t>„</w:t>
      </w:r>
      <w:r w:rsidR="0020533A" w:rsidRPr="00142CF5">
        <w:t>Robinsona?</w:t>
      </w:r>
      <w:r w:rsidRPr="00142CF5">
        <w:t>“</w:t>
      </w:r>
      <w:r w:rsidR="0020533A" w:rsidRPr="00142CF5">
        <w:t xml:space="preserve"> nechápal major. Nepamatoval si všechna jména lidí na stanici, ale mohl přísahat, že žádný Robinson mezi nimi není.</w:t>
      </w:r>
    </w:p>
    <w:p w:rsidR="00142CF5" w:rsidRPr="00142CF5" w:rsidRDefault="00142CF5" w:rsidP="00142CF5">
      <w:pPr>
        <w:pStyle w:val="Text"/>
      </w:pPr>
      <w:r w:rsidRPr="00142CF5">
        <w:t>„</w:t>
      </w:r>
      <w:r w:rsidR="0020533A" w:rsidRPr="00142CF5">
        <w:t>Působil takovým nemastným neslaným dojmem,</w:t>
      </w:r>
      <w:r w:rsidRPr="00142CF5">
        <w:t>“</w:t>
      </w:r>
      <w:r w:rsidR="0020533A" w:rsidRPr="00142CF5">
        <w:t xml:space="preserve"> řekl potichu Asanovič. Zdálo se, že nemůže odtrhnout pohled od svého mrtvého přítele. Martin měl roztržený hrudní koš a obličej stažený do grimasy bolesti a agónie. </w:t>
      </w:r>
      <w:r w:rsidRPr="00142CF5">
        <w:t>„</w:t>
      </w:r>
      <w:r w:rsidR="0020533A" w:rsidRPr="00142CF5">
        <w:t>Takhle jsem si to nepředstavoval,</w:t>
      </w:r>
      <w:r w:rsidRPr="00142CF5">
        <w:t>“</w:t>
      </w:r>
      <w:r w:rsidR="0020533A" w:rsidRPr="00142CF5">
        <w:t xml:space="preserve"> zašeptal.</w:t>
      </w:r>
    </w:p>
    <w:p w:rsidR="00142CF5" w:rsidRPr="00142CF5" w:rsidRDefault="0020533A" w:rsidP="00142CF5">
      <w:pPr>
        <w:pStyle w:val="Text"/>
      </w:pPr>
      <w:r w:rsidRPr="00142CF5">
        <w:t xml:space="preserve">Leskin k němu přistoupil a položil mu ruku na rameno. </w:t>
      </w:r>
      <w:r w:rsidR="00142CF5" w:rsidRPr="00142CF5">
        <w:t>„</w:t>
      </w:r>
      <w:r w:rsidRPr="00142CF5">
        <w:t>Není to vaše vina. Udělal jste správnou věc. Ten předmět se nesmí dostat do nepovolaných rukou. Jste si jistý, že není ukrytý někde na stanici?</w:t>
      </w:r>
      <w:r w:rsidR="00142CF5" w:rsidRPr="00142CF5">
        <w:t>“</w:t>
      </w:r>
    </w:p>
    <w:p w:rsidR="00142CF5" w:rsidRPr="00142CF5" w:rsidRDefault="0020533A" w:rsidP="00142CF5">
      <w:pPr>
        <w:pStyle w:val="Text"/>
      </w:pPr>
      <w:r w:rsidRPr="00142CF5">
        <w:t xml:space="preserve">Asanovič zakroutil hlavou. </w:t>
      </w:r>
      <w:r w:rsidR="00142CF5" w:rsidRPr="00142CF5">
        <w:t>„</w:t>
      </w:r>
      <w:r w:rsidRPr="00142CF5">
        <w:t>Jestli Berken uprchl, má ho jistě s sebou.</w:t>
      </w:r>
      <w:r w:rsidR="00142CF5" w:rsidRPr="00142CF5">
        <w:t>“</w:t>
      </w:r>
    </w:p>
    <w:p w:rsidR="00142CF5" w:rsidRPr="00142CF5" w:rsidRDefault="00142CF5" w:rsidP="00142CF5">
      <w:pPr>
        <w:pStyle w:val="Text"/>
      </w:pPr>
      <w:r w:rsidRPr="00142CF5">
        <w:t>„</w:t>
      </w:r>
      <w:r w:rsidR="0020533A" w:rsidRPr="00142CF5">
        <w:t>Kdo je ten Robinson?</w:t>
      </w:r>
      <w:r w:rsidRPr="00142CF5">
        <w:t>“</w:t>
      </w:r>
    </w:p>
    <w:p w:rsidR="00142CF5" w:rsidRPr="00142CF5" w:rsidRDefault="00142CF5" w:rsidP="00142CF5">
      <w:pPr>
        <w:pStyle w:val="Text"/>
      </w:pPr>
      <w:r w:rsidRPr="00142CF5">
        <w:t>„</w:t>
      </w:r>
      <w:r w:rsidR="0020533A" w:rsidRPr="00142CF5">
        <w:t>Když se ukázalo, že ta věc obsahuje organické látky, navrhla</w:t>
      </w:r>
    </w:p>
    <w:p w:rsidR="00142CF5" w:rsidRPr="00142CF5" w:rsidRDefault="0020533A" w:rsidP="00142CF5">
      <w:pPr>
        <w:pStyle w:val="Text"/>
      </w:pPr>
      <w:r w:rsidRPr="00142CF5">
        <w:t xml:space="preserve">Walardová kontaktovat někoho zvenčí. Bylo to předevčírem, nedlouho poté, co jsem nález nahlásil milici. Někdo </w:t>
      </w:r>
      <w:r w:rsidR="00142CF5" w:rsidRPr="00142CF5">
        <w:t>–</w:t>
      </w:r>
      <w:r w:rsidRPr="00142CF5">
        <w:t xml:space="preserve"> myslím, že Nathan </w:t>
      </w:r>
      <w:r w:rsidR="00142CF5" w:rsidRPr="00142CF5">
        <w:t>–</w:t>
      </w:r>
      <w:r w:rsidRPr="00142CF5">
        <w:t xml:space="preserve"> si vzpomněl, že Robinson před několika měsíci přiletěl hostovat na univerzitu v Albertsville, a tak jsme ho pozvali. Dorazil jen chvíli před vámi.</w:t>
      </w:r>
      <w:r w:rsidR="00142CF5" w:rsidRPr="00142CF5">
        <w:t>“</w:t>
      </w:r>
    </w:p>
    <w:p w:rsidR="00142CF5" w:rsidRPr="00142CF5" w:rsidRDefault="00142CF5" w:rsidP="00142CF5">
      <w:pPr>
        <w:pStyle w:val="Text"/>
      </w:pPr>
      <w:r w:rsidRPr="00142CF5">
        <w:t>„</w:t>
      </w:r>
      <w:r w:rsidR="0020533A" w:rsidRPr="00142CF5">
        <w:t>Pozemšťan?</w:t>
      </w:r>
      <w:r w:rsidRPr="00142CF5">
        <w:t>“</w:t>
      </w:r>
      <w:r w:rsidR="0020533A" w:rsidRPr="00142CF5">
        <w:t xml:space="preserve"> Zdálo se, že major to slovo přímo vyplivnul z úst, jako by bylo jedovaté. </w:t>
      </w:r>
      <w:r w:rsidRPr="00142CF5">
        <w:t>„</w:t>
      </w:r>
      <w:r w:rsidR="0020533A" w:rsidRPr="00142CF5">
        <w:t>Je to kapacita,</w:t>
      </w:r>
      <w:r w:rsidRPr="00142CF5">
        <w:t>“</w:t>
      </w:r>
      <w:r w:rsidR="0020533A" w:rsidRPr="00142CF5">
        <w:t xml:space="preserve"> pokrčil rameny Asanovič. Leskin přikývnul. </w:t>
      </w:r>
      <w:r w:rsidRPr="00142CF5">
        <w:t>„</w:t>
      </w:r>
      <w:r w:rsidR="0020533A" w:rsidRPr="00142CF5">
        <w:t>Co všechno jste o té věci dokázali zjistit?</w:t>
      </w:r>
      <w:r w:rsidRPr="00142CF5">
        <w:t>“</w:t>
      </w:r>
      <w:r w:rsidR="0020533A" w:rsidRPr="00142CF5">
        <w:t xml:space="preserve"> Asanovič si neochotně sedl ke konzoli, zavřel lékařské protokoly a vyvolal soubory týkající se Berkenova nálezu. Předmět měl rozměry </w:t>
      </w:r>
      <w:r w:rsidR="0020533A" w:rsidRPr="00142CF5">
        <w:lastRenderedPageBreak/>
        <w:t>krabičky od cigaret, stříbrně se lesknul a zdálo se, že obsahuje cosi tmavě zeleného.</w:t>
      </w:r>
    </w:p>
    <w:p w:rsidR="00142CF5" w:rsidRPr="00142CF5" w:rsidRDefault="00142CF5" w:rsidP="00142CF5">
      <w:pPr>
        <w:pStyle w:val="Text"/>
      </w:pPr>
      <w:r w:rsidRPr="00142CF5">
        <w:t>„</w:t>
      </w:r>
      <w:r w:rsidR="0020533A" w:rsidRPr="00142CF5">
        <w:t>Nejdříve jsme si mysleli, že jde o pozůstatek po výpravě z šedesátého, snad nějaký potravinový doplněk.</w:t>
      </w:r>
      <w:r w:rsidRPr="00142CF5">
        <w:t>“</w:t>
      </w:r>
      <w:r w:rsidR="0020533A" w:rsidRPr="00142CF5">
        <w:t xml:space="preserve"> Asanovič nechal předmět rotovat, Leskin se naklonil k monitoru a zkoumavě si prohlížel zvláštní symboly, které se na povrchu předmětu objevovaly.</w:t>
      </w:r>
    </w:p>
    <w:p w:rsidR="00142CF5" w:rsidRPr="00142CF5" w:rsidRDefault="00142CF5" w:rsidP="00142CF5">
      <w:pPr>
        <w:pStyle w:val="Text"/>
      </w:pPr>
      <w:r w:rsidRPr="00142CF5">
        <w:t>„</w:t>
      </w:r>
      <w:r w:rsidR="0020533A" w:rsidRPr="00142CF5">
        <w:t>To ale nejsou čínské znaky,</w:t>
      </w:r>
      <w:r w:rsidRPr="00142CF5">
        <w:t>“</w:t>
      </w:r>
      <w:r w:rsidR="0020533A" w:rsidRPr="00142CF5">
        <w:t xml:space="preserve"> řekl major po chvíli. </w:t>
      </w:r>
      <w:r w:rsidRPr="00142CF5">
        <w:t>„</w:t>
      </w:r>
      <w:r w:rsidR="0020533A" w:rsidRPr="00142CF5">
        <w:t>Máte pravdu,</w:t>
      </w:r>
      <w:r w:rsidRPr="00142CF5">
        <w:t>“</w:t>
      </w:r>
      <w:r w:rsidR="0020533A" w:rsidRPr="00142CF5">
        <w:t xml:space="preserve"> usmál se Asanovič. </w:t>
      </w:r>
      <w:r w:rsidRPr="00142CF5">
        <w:t>„</w:t>
      </w:r>
      <w:r w:rsidR="0020533A" w:rsidRPr="00142CF5">
        <w:t>Zcela jistě je to mimozemského původu.</w:t>
      </w:r>
      <w:r w:rsidRPr="00142CF5">
        <w:t>“</w:t>
      </w:r>
    </w:p>
    <w:p w:rsidR="00142CF5" w:rsidRPr="00142CF5" w:rsidRDefault="00142CF5" w:rsidP="00142CF5">
      <w:pPr>
        <w:pStyle w:val="Text"/>
      </w:pPr>
    </w:p>
    <w:p w:rsidR="00142CF5" w:rsidRPr="00142CF5" w:rsidRDefault="0020533A" w:rsidP="00142CF5">
      <w:pPr>
        <w:pStyle w:val="Text"/>
        <w:ind w:firstLine="0"/>
        <w:jc w:val="center"/>
      </w:pPr>
      <w:r w:rsidRPr="00142CF5">
        <w:t>* * *</w:t>
      </w:r>
    </w:p>
    <w:p w:rsidR="00142CF5" w:rsidRPr="00142CF5" w:rsidRDefault="00142CF5" w:rsidP="00142CF5">
      <w:pPr>
        <w:pStyle w:val="Text"/>
      </w:pPr>
    </w:p>
    <w:p w:rsidR="00142CF5" w:rsidRPr="00142CF5" w:rsidRDefault="0020533A" w:rsidP="00142CF5">
      <w:pPr>
        <w:pStyle w:val="Text"/>
      </w:pPr>
      <w:r w:rsidRPr="00142CF5">
        <w:t>Při každém dopadu se pogo zabořilo snad deset centimetrů do regolitu. Robinson upíral pohled směrem k zapadajícímu slunci a snažil se nemyslet, uvolnit se a odpoutat od reality. Marťanské slunce bylo i nyní v periheliu jen malý chladný kotouček a jeho paprsky formovaly z prachu zvířeného Berkenem přeludy, které nabývaly různých tvarů, někdy palčivě známých, jindy fantastických.</w:t>
      </w:r>
    </w:p>
    <w:p w:rsidR="00142CF5" w:rsidRPr="00142CF5" w:rsidRDefault="0020533A" w:rsidP="00142CF5">
      <w:pPr>
        <w:pStyle w:val="Text"/>
      </w:pPr>
      <w:r w:rsidRPr="00142CF5">
        <w:t>Výška skoku se dala celkem snadno ovlivnit přesouváním těžiště.</w:t>
      </w:r>
    </w:p>
    <w:p w:rsidR="00142CF5" w:rsidRPr="00142CF5" w:rsidRDefault="0020533A" w:rsidP="00142CF5">
      <w:pPr>
        <w:pStyle w:val="Text"/>
      </w:pPr>
      <w:r w:rsidRPr="00142CF5">
        <w:t>Robinson cítil v žilách adrenalin, ten rytmický pohyb ho zároveň</w:t>
      </w:r>
    </w:p>
    <w:p w:rsidR="00142CF5" w:rsidRPr="00142CF5" w:rsidRDefault="0020533A" w:rsidP="00142CF5">
      <w:pPr>
        <w:pStyle w:val="Text"/>
      </w:pPr>
      <w:r w:rsidRPr="00142CF5">
        <w:t>uklidňoval a dráždil.</w:t>
      </w:r>
    </w:p>
    <w:p w:rsidR="00142CF5" w:rsidRPr="00142CF5" w:rsidRDefault="00142CF5" w:rsidP="00142CF5">
      <w:pPr>
        <w:pStyle w:val="Text"/>
      </w:pPr>
      <w:r w:rsidRPr="00142CF5">
        <w:t>„</w:t>
      </w:r>
      <w:r w:rsidR="0020533A" w:rsidRPr="00142CF5">
        <w:t>Jak to jde?</w:t>
      </w:r>
      <w:r w:rsidRPr="00142CF5">
        <w:t>“</w:t>
      </w:r>
      <w:r w:rsidR="0020533A" w:rsidRPr="00142CF5">
        <w:t xml:space="preserve"> vytrhl ho z myšlenek Berken.</w:t>
      </w:r>
    </w:p>
    <w:p w:rsidR="00142CF5" w:rsidRPr="00142CF5" w:rsidRDefault="00142CF5" w:rsidP="00142CF5">
      <w:pPr>
        <w:pStyle w:val="Text"/>
      </w:pPr>
      <w:r w:rsidRPr="00142CF5">
        <w:t>„</w:t>
      </w:r>
      <w:r w:rsidR="0020533A" w:rsidRPr="00142CF5">
        <w:t>Mám ztuhlý snad každý sval,</w:t>
      </w:r>
      <w:r w:rsidRPr="00142CF5">
        <w:t>“</w:t>
      </w:r>
      <w:r w:rsidR="0020533A" w:rsidRPr="00142CF5">
        <w:t xml:space="preserve"> zabručel Robinson.</w:t>
      </w:r>
    </w:p>
    <w:p w:rsidR="00142CF5" w:rsidRPr="00142CF5" w:rsidRDefault="00142CF5" w:rsidP="00142CF5">
      <w:pPr>
        <w:pStyle w:val="Text"/>
      </w:pPr>
      <w:r w:rsidRPr="00142CF5">
        <w:t>„</w:t>
      </w:r>
      <w:r w:rsidR="0020533A" w:rsidRPr="00142CF5">
        <w:t>Za chvíli zapadne slunce a budeme muset zastavit a jít po svých. Zvládnete to?</w:t>
      </w:r>
      <w:r w:rsidRPr="00142CF5">
        <w:t>“</w:t>
      </w:r>
    </w:p>
    <w:p w:rsidR="00142CF5" w:rsidRPr="00142CF5" w:rsidRDefault="0020533A" w:rsidP="00142CF5">
      <w:pPr>
        <w:pStyle w:val="Text"/>
      </w:pPr>
      <w:r w:rsidRPr="00142CF5">
        <w:t xml:space="preserve">Robinson přikývnul a po chvíli dodal: </w:t>
      </w:r>
      <w:r w:rsidR="00142CF5" w:rsidRPr="00142CF5">
        <w:t>„</w:t>
      </w:r>
      <w:r w:rsidRPr="00142CF5">
        <w:t>Ano.</w:t>
      </w:r>
      <w:r w:rsidR="00142CF5" w:rsidRPr="00142CF5">
        <w:t>“</w:t>
      </w:r>
      <w:r w:rsidRPr="00142CF5">
        <w:t xml:space="preserve"> V tom okamžiku k němu dolehl zvláštní svištivý zvuk. Pokusil se ohlédnout, ale ihned se mu zatočila hlava.</w:t>
      </w:r>
    </w:p>
    <w:p w:rsidR="00142CF5" w:rsidRPr="00142CF5" w:rsidRDefault="00142CF5" w:rsidP="00142CF5">
      <w:pPr>
        <w:pStyle w:val="Text"/>
      </w:pPr>
      <w:r w:rsidRPr="00142CF5">
        <w:t>„</w:t>
      </w:r>
      <w:r w:rsidR="0020533A" w:rsidRPr="00142CF5">
        <w:t>K sakru,</w:t>
      </w:r>
      <w:r w:rsidRPr="00142CF5">
        <w:t>“</w:t>
      </w:r>
      <w:r w:rsidR="0020533A" w:rsidRPr="00142CF5">
        <w:t xml:space="preserve"> řekl Berken. </w:t>
      </w:r>
      <w:r w:rsidRPr="00142CF5">
        <w:t>„</w:t>
      </w:r>
      <w:r w:rsidR="0020533A" w:rsidRPr="00142CF5">
        <w:t>Máme je v zádech.</w:t>
      </w:r>
      <w:r w:rsidRPr="00142CF5">
        <w:t>“</w:t>
      </w:r>
    </w:p>
    <w:p w:rsidR="00142CF5" w:rsidRPr="00142CF5" w:rsidRDefault="0020533A" w:rsidP="00142CF5">
      <w:pPr>
        <w:pStyle w:val="Text"/>
      </w:pPr>
      <w:r w:rsidRPr="00142CF5">
        <w:t>Robinson koutkem oka zahlédl tmavý vojenský letoun, který se k nim blížil od základny.</w:t>
      </w:r>
    </w:p>
    <w:p w:rsidR="00142CF5" w:rsidRPr="00142CF5" w:rsidRDefault="00142CF5" w:rsidP="00142CF5">
      <w:pPr>
        <w:pStyle w:val="Text"/>
      </w:pPr>
      <w:r w:rsidRPr="00142CF5">
        <w:t>„</w:t>
      </w:r>
      <w:r w:rsidR="0020533A" w:rsidRPr="00142CF5">
        <w:t>Pokusí se nad nás naletět a stlačit nás k zemi. Snažte se skákat ze strany na stranu.</w:t>
      </w:r>
      <w:r w:rsidRPr="00142CF5">
        <w:t>“</w:t>
      </w:r>
    </w:p>
    <w:p w:rsidR="00142CF5" w:rsidRPr="00142CF5" w:rsidRDefault="00142CF5" w:rsidP="00142CF5">
      <w:pPr>
        <w:pStyle w:val="Text"/>
      </w:pPr>
      <w:r w:rsidRPr="00142CF5">
        <w:t>„</w:t>
      </w:r>
      <w:r w:rsidR="0020533A" w:rsidRPr="00142CF5">
        <w:t>Berkene!</w:t>
      </w:r>
      <w:r w:rsidRPr="00142CF5">
        <w:t>“</w:t>
      </w:r>
      <w:r w:rsidR="0020533A" w:rsidRPr="00142CF5">
        <w:t xml:space="preserve"> vyhrknul strachy Robinson.</w:t>
      </w:r>
    </w:p>
    <w:p w:rsidR="00142CF5" w:rsidRPr="00142CF5" w:rsidRDefault="00142CF5" w:rsidP="00142CF5">
      <w:pPr>
        <w:pStyle w:val="Text"/>
      </w:pPr>
      <w:r w:rsidRPr="00142CF5">
        <w:t>„</w:t>
      </w:r>
      <w:r w:rsidR="0020533A" w:rsidRPr="00142CF5">
        <w:t>Nebojte se</w:t>
      </w:r>
      <w:r w:rsidRPr="00142CF5">
        <w:t>…“</w:t>
      </w:r>
    </w:p>
    <w:p w:rsidR="00142CF5" w:rsidRPr="00142CF5" w:rsidRDefault="0020533A" w:rsidP="00142CF5">
      <w:pPr>
        <w:pStyle w:val="Text"/>
      </w:pPr>
      <w:r w:rsidRPr="00142CF5">
        <w:lastRenderedPageBreak/>
        <w:t>Ozvala se střelba a Berkenův ladný skok se proměnil v</w:t>
      </w:r>
      <w:r w:rsidR="00142CF5" w:rsidRPr="00142CF5">
        <w:t xml:space="preserve"> </w:t>
      </w:r>
      <w:r w:rsidRPr="00142CF5">
        <w:t>krkolomný pád.</w:t>
      </w:r>
    </w:p>
    <w:p w:rsidR="00142CF5" w:rsidRPr="00142CF5" w:rsidRDefault="00142CF5" w:rsidP="00142CF5">
      <w:pPr>
        <w:pStyle w:val="Text"/>
      </w:pPr>
      <w:r w:rsidRPr="00142CF5">
        <w:t>„</w:t>
      </w:r>
      <w:r w:rsidR="0020533A" w:rsidRPr="00142CF5">
        <w:t>Tady poručík Wirman</w:t>
      </w:r>
      <w:r w:rsidRPr="00142CF5">
        <w:t>…“</w:t>
      </w:r>
      <w:r w:rsidR="0020533A" w:rsidRPr="00142CF5">
        <w:t xml:space="preserve"> uslyšel Robinson na společné frekvenci.</w:t>
      </w:r>
    </w:p>
    <w:p w:rsidR="00142CF5" w:rsidRPr="00142CF5" w:rsidRDefault="0020533A" w:rsidP="00142CF5">
      <w:pPr>
        <w:pStyle w:val="Text"/>
      </w:pPr>
      <w:r w:rsidRPr="00142CF5">
        <w:t>Nějakých pět set metrů před ním se zvedal okraj kráteru, na jehož druhé straně je podle Berkenových slov čekala pomoc.</w:t>
      </w:r>
    </w:p>
    <w:p w:rsidR="00142CF5" w:rsidRPr="00142CF5" w:rsidRDefault="0020533A" w:rsidP="00142CF5">
      <w:pPr>
        <w:pStyle w:val="Text"/>
      </w:pPr>
      <w:r w:rsidRPr="00142CF5">
        <w:t>Vypnul rádio. Země se opět přiblížila, a tak pokrčil kolena a v kritickém okamžiku se narovnal. Vystřelil rychle k</w:t>
      </w:r>
      <w:r w:rsidR="00142CF5" w:rsidRPr="00142CF5">
        <w:t xml:space="preserve"> </w:t>
      </w:r>
      <w:r w:rsidRPr="00142CF5">
        <w:t>nebi a modlil se, aby dokázal před skalami zastavit.</w:t>
      </w:r>
    </w:p>
    <w:p w:rsidR="00142CF5" w:rsidRPr="00142CF5" w:rsidRDefault="0020533A" w:rsidP="00142CF5">
      <w:pPr>
        <w:pStyle w:val="Text"/>
      </w:pPr>
      <w:r w:rsidRPr="00142CF5">
        <w:t>Letoun mu zakroužil nad hlavou a pomalu sestupoval. Slunce začalo mizet za tím zvláštně blízkým horizontem a Robinson se instinktivně otřásl. Tlačili ho k zemi, letěli jen několik metrů nad ním a Robinsonovi nezbylo, než se při dalším dopadu odrazit méně. Stroj klesal, až se zdálo, že by se ho Robinson mohl dotknout. Letěl teď snad jen pět šest metrů nad zemí a pomalu se snášel ještě níže.</w:t>
      </w:r>
    </w:p>
    <w:p w:rsidR="00142CF5" w:rsidRPr="00142CF5" w:rsidRDefault="0020533A" w:rsidP="00142CF5">
      <w:pPr>
        <w:pStyle w:val="Text"/>
      </w:pPr>
      <w:r w:rsidRPr="00142CF5">
        <w:t>Obrysy pobledlého slunce se najednou zavlnily, jako by bylo jen obrazem na špatně přichyceném plátně. Robinson se zamračil. I přes to, že byl na Marsu teprve druhý měsíc, pochopil, co to znamená.</w:t>
      </w:r>
    </w:p>
    <w:p w:rsidR="00142CF5" w:rsidRPr="00142CF5" w:rsidRDefault="0020533A" w:rsidP="00142CF5">
      <w:pPr>
        <w:pStyle w:val="Text"/>
      </w:pPr>
      <w:r w:rsidRPr="00142CF5">
        <w:t>Zvedla se prachová bouře a šero soumraku znenadání nahradila tmavá sametová clona. Robinson zakolísal, levou ruku napřáhl před sebe v marné snaze odhrnout ten neproniknutelný závoj. Poryv větru s ním zacloumal, jako by byl jen uschlým listem, pogo mu vyklouzlo ze sevření, vykřikl a zcela nepřipraven dopadl na zem. Svalil se dopředu a udělal dva kotouly, načež zůstal bezvládně ležet. Před očima viděl barevné kruhy a v ústech cítil krev. Obklopovala ho temná prázdnota, kterou najednou prozářil intenzivní záblesk, následovaný ohlušujícím výbuchem.</w:t>
      </w:r>
    </w:p>
    <w:p w:rsidR="00142CF5" w:rsidRPr="00142CF5" w:rsidRDefault="00142CF5" w:rsidP="00142CF5">
      <w:pPr>
        <w:pStyle w:val="Text"/>
      </w:pPr>
    </w:p>
    <w:p w:rsidR="00142CF5" w:rsidRPr="00142CF5" w:rsidRDefault="0020533A" w:rsidP="00142CF5">
      <w:pPr>
        <w:pStyle w:val="Text"/>
        <w:ind w:firstLine="0"/>
        <w:jc w:val="center"/>
      </w:pPr>
      <w:r w:rsidRPr="00142CF5">
        <w:t>* * *</w:t>
      </w:r>
    </w:p>
    <w:p w:rsidR="00142CF5" w:rsidRPr="00142CF5" w:rsidRDefault="00142CF5" w:rsidP="00142CF5">
      <w:pPr>
        <w:pStyle w:val="Text"/>
      </w:pPr>
    </w:p>
    <w:p w:rsidR="00142CF5" w:rsidRPr="00142CF5" w:rsidRDefault="0020533A" w:rsidP="00142CF5">
      <w:pPr>
        <w:pStyle w:val="Text"/>
        <w:rPr>
          <w:i/>
        </w:rPr>
      </w:pPr>
      <w:r w:rsidRPr="00142CF5">
        <w:rPr>
          <w:i/>
        </w:rPr>
        <w:t>Těch prvních několik dní W</w:t>
      </w:r>
      <w:r w:rsidR="00142CF5" w:rsidRPr="00142CF5">
        <w:rPr>
          <w:i/>
        </w:rPr>
        <w:t>a-r</w:t>
      </w:r>
      <w:r w:rsidRPr="00142CF5">
        <w:rPr>
          <w:i/>
        </w:rPr>
        <w:t>un nespal. Snažil se pomáhat při rozmrazování ostatních, pak ho přidělili do skladu, kde připravoval malé hromádky oblečení a základního vybavení. Rozvážel je po ubytovnách, měl napilno, ale vždy si našel chvilku a prohodil pár slov s každým, kdo byl ochotný se zastavit. Měl toho tolik na srdci.</w:t>
      </w:r>
    </w:p>
    <w:p w:rsidR="00142CF5" w:rsidRPr="00142CF5" w:rsidRDefault="0020533A" w:rsidP="00142CF5">
      <w:pPr>
        <w:pStyle w:val="Text"/>
        <w:rPr>
          <w:i/>
        </w:rPr>
      </w:pPr>
      <w:r w:rsidRPr="00142CF5">
        <w:rPr>
          <w:i/>
        </w:rPr>
        <w:lastRenderedPageBreak/>
        <w:t>S Mawtar se potkal po několika dnech opět v kryocentru. Usmívala se, ale oči se jí zavíraly únavou.</w:t>
      </w:r>
    </w:p>
    <w:p w:rsidR="00142CF5" w:rsidRPr="00142CF5" w:rsidRDefault="00142CF5" w:rsidP="00142CF5">
      <w:pPr>
        <w:pStyle w:val="Text"/>
        <w:rPr>
          <w:i/>
        </w:rPr>
      </w:pPr>
      <w:r w:rsidRPr="00142CF5">
        <w:rPr>
          <w:i/>
        </w:rPr>
        <w:t>„</w:t>
      </w:r>
      <w:r w:rsidR="0020533A" w:rsidRPr="00142CF5">
        <w:rPr>
          <w:i/>
        </w:rPr>
        <w:t>Nechci spát,</w:t>
      </w:r>
      <w:r w:rsidRPr="00142CF5">
        <w:rPr>
          <w:i/>
        </w:rPr>
        <w:t>“</w:t>
      </w:r>
      <w:r w:rsidR="0020533A" w:rsidRPr="00142CF5">
        <w:rPr>
          <w:i/>
        </w:rPr>
        <w:t xml:space="preserve"> řekla, když ji odvedl k sobě na ubytovnu. </w:t>
      </w:r>
      <w:r w:rsidRPr="00142CF5">
        <w:rPr>
          <w:i/>
        </w:rPr>
        <w:t>„</w:t>
      </w:r>
      <w:r w:rsidR="0020533A" w:rsidRPr="00142CF5">
        <w:rPr>
          <w:i/>
        </w:rPr>
        <w:t>Spala jsme přeci tak dlouho.</w:t>
      </w:r>
      <w:r w:rsidRPr="00142CF5">
        <w:rPr>
          <w:i/>
        </w:rPr>
        <w:t>“</w:t>
      </w:r>
    </w:p>
    <w:p w:rsidR="00142CF5" w:rsidRPr="00142CF5" w:rsidRDefault="0020533A" w:rsidP="00142CF5">
      <w:pPr>
        <w:pStyle w:val="Text"/>
        <w:rPr>
          <w:i/>
        </w:rPr>
      </w:pPr>
      <w:r w:rsidRPr="00142CF5">
        <w:rPr>
          <w:i/>
        </w:rPr>
        <w:t xml:space="preserve">Vodívali se na nejnovější zprávy z průzkumných sond </w:t>
      </w:r>
      <w:r w:rsidR="00142CF5" w:rsidRPr="00142CF5">
        <w:rPr>
          <w:i/>
        </w:rPr>
        <w:t>–</w:t>
      </w:r>
      <w:r w:rsidRPr="00142CF5">
        <w:rPr>
          <w:i/>
        </w:rPr>
        <w:t xml:space="preserve"> ta modrá planeta jim tolik připomínala domov.</w:t>
      </w:r>
    </w:p>
    <w:p w:rsidR="00142CF5" w:rsidRPr="00142CF5" w:rsidRDefault="0020533A" w:rsidP="00142CF5">
      <w:pPr>
        <w:pStyle w:val="Text"/>
        <w:rPr>
          <w:i/>
        </w:rPr>
      </w:pPr>
      <w:r w:rsidRPr="00142CF5">
        <w:rPr>
          <w:i/>
        </w:rPr>
        <w:t>Pak se k sobě přitulili a přeci jen se pokusili Usnout. Srdce jim bila na poplach, poléval je horký pot, a tak spolykali několik prášků.</w:t>
      </w:r>
    </w:p>
    <w:p w:rsidR="00142CF5" w:rsidRPr="00142CF5" w:rsidRDefault="0020533A" w:rsidP="00142CF5">
      <w:pPr>
        <w:pStyle w:val="Text"/>
        <w:rPr>
          <w:i/>
        </w:rPr>
      </w:pPr>
      <w:r w:rsidRPr="00142CF5">
        <w:rPr>
          <w:i/>
        </w:rPr>
        <w:t>Spali téměř celý den. Cítili se zahanbení, a tak se rychle najedli a opět se pustili do práce. Chaos na lodi se stabilizoval, všichni pomalu nacházeli ztracený rytmus života.</w:t>
      </w:r>
    </w:p>
    <w:p w:rsidR="00142CF5" w:rsidRPr="00142CF5" w:rsidRDefault="00142CF5" w:rsidP="00142CF5">
      <w:pPr>
        <w:pStyle w:val="Text"/>
      </w:pPr>
    </w:p>
    <w:p w:rsidR="00142CF5" w:rsidRPr="00142CF5" w:rsidRDefault="0020533A" w:rsidP="00142CF5">
      <w:pPr>
        <w:pStyle w:val="Text"/>
        <w:ind w:firstLine="0"/>
        <w:jc w:val="center"/>
      </w:pPr>
      <w:r w:rsidRPr="00142CF5">
        <w:t>* * *</w:t>
      </w:r>
    </w:p>
    <w:p w:rsidR="00142CF5" w:rsidRPr="00142CF5" w:rsidRDefault="00142CF5" w:rsidP="00142CF5">
      <w:pPr>
        <w:pStyle w:val="Text"/>
      </w:pPr>
    </w:p>
    <w:p w:rsidR="00142CF5" w:rsidRPr="00142CF5" w:rsidRDefault="00142CF5" w:rsidP="00142CF5">
      <w:pPr>
        <w:pStyle w:val="Text"/>
      </w:pPr>
      <w:r w:rsidRPr="00142CF5">
        <w:t>„</w:t>
      </w:r>
      <w:r w:rsidR="0020533A" w:rsidRPr="00142CF5">
        <w:t>Jak je na tom?</w:t>
      </w:r>
      <w:r w:rsidRPr="00142CF5">
        <w:t>“</w:t>
      </w:r>
      <w:r w:rsidR="0020533A" w:rsidRPr="00142CF5">
        <w:t xml:space="preserve"> zeptala se Walardová Asanoviče, když se asi po půl hodině vrátil do jejich úkrytu.</w:t>
      </w:r>
    </w:p>
    <w:p w:rsidR="00142CF5" w:rsidRPr="00142CF5" w:rsidRDefault="0020533A" w:rsidP="00142CF5">
      <w:pPr>
        <w:pStyle w:val="Text"/>
      </w:pPr>
      <w:r w:rsidRPr="00142CF5">
        <w:t>Doktor byl pobledlý, pod očima měl kruhy. Třásly se mu ruce a dříve, než odpověděl, se žíznivě napil.</w:t>
      </w:r>
    </w:p>
    <w:p w:rsidR="00142CF5" w:rsidRPr="00142CF5" w:rsidRDefault="00142CF5" w:rsidP="00142CF5">
      <w:pPr>
        <w:pStyle w:val="Text"/>
      </w:pPr>
      <w:r w:rsidRPr="00142CF5">
        <w:t>„</w:t>
      </w:r>
      <w:r w:rsidR="0020533A" w:rsidRPr="00142CF5">
        <w:t>Zásah jen o kousek minul srdce,</w:t>
      </w:r>
      <w:r w:rsidRPr="00142CF5">
        <w:t>“</w:t>
      </w:r>
      <w:r w:rsidR="0020533A" w:rsidRPr="00142CF5">
        <w:t xml:space="preserve"> řekl. </w:t>
      </w:r>
      <w:r w:rsidRPr="00142CF5">
        <w:t>„</w:t>
      </w:r>
      <w:r w:rsidR="0020533A" w:rsidRPr="00142CF5">
        <w:t>Nevím, jestli přežije, udělal jsem, co jsem mohl.</w:t>
      </w:r>
      <w:r w:rsidRPr="00142CF5">
        <w:t>“</w:t>
      </w:r>
    </w:p>
    <w:p w:rsidR="00142CF5" w:rsidRPr="00142CF5" w:rsidRDefault="00142CF5" w:rsidP="00142CF5">
      <w:pPr>
        <w:pStyle w:val="Text"/>
      </w:pPr>
      <w:r w:rsidRPr="00142CF5">
        <w:t>„</w:t>
      </w:r>
      <w:r w:rsidR="0020533A" w:rsidRPr="00142CF5">
        <w:t>Díky, Andreji.</w:t>
      </w:r>
      <w:r w:rsidRPr="00142CF5">
        <w:t>“</w:t>
      </w:r>
      <w:r w:rsidR="0020533A" w:rsidRPr="00142CF5">
        <w:t xml:space="preserve"> Walardová ho uchopila za ruce. Měl je vlhké a studené.</w:t>
      </w:r>
    </w:p>
    <w:p w:rsidR="00142CF5" w:rsidRPr="00142CF5" w:rsidRDefault="00142CF5" w:rsidP="00142CF5">
      <w:pPr>
        <w:pStyle w:val="Text"/>
      </w:pPr>
      <w:r w:rsidRPr="00142CF5">
        <w:t>„</w:t>
      </w:r>
      <w:r w:rsidR="0020533A" w:rsidRPr="00142CF5">
        <w:t>Slíbili, že ho vezmou s sebou do Santa Monte,</w:t>
      </w:r>
      <w:r w:rsidRPr="00142CF5">
        <w:t>“</w:t>
      </w:r>
      <w:r w:rsidR="0020533A" w:rsidRPr="00142CF5">
        <w:t xml:space="preserve"> řekl Asanovič.</w:t>
      </w:r>
    </w:p>
    <w:p w:rsidR="00142CF5" w:rsidRPr="00142CF5" w:rsidRDefault="00142CF5" w:rsidP="00142CF5">
      <w:pPr>
        <w:pStyle w:val="Text"/>
      </w:pPr>
      <w:r w:rsidRPr="00142CF5">
        <w:t>„</w:t>
      </w:r>
      <w:r w:rsidR="0020533A" w:rsidRPr="00142CF5">
        <w:t>Odcházejí?</w:t>
      </w:r>
      <w:r w:rsidRPr="00142CF5">
        <w:t>“</w:t>
      </w:r>
      <w:r w:rsidR="0020533A" w:rsidRPr="00142CF5">
        <w:t xml:space="preserve"> ozval se s nadějí v hlase Karel Marc, jeden z techniků.</w:t>
      </w:r>
    </w:p>
    <w:p w:rsidR="00142CF5" w:rsidRPr="00142CF5" w:rsidRDefault="00142CF5" w:rsidP="00142CF5">
      <w:pPr>
        <w:pStyle w:val="Text"/>
      </w:pPr>
      <w:r w:rsidRPr="00142CF5">
        <w:t>„</w:t>
      </w:r>
      <w:r w:rsidR="0020533A" w:rsidRPr="00142CF5">
        <w:t>Proč vůbec přišli?</w:t>
      </w:r>
      <w:r w:rsidRPr="00142CF5">
        <w:t>“</w:t>
      </w:r>
      <w:r w:rsidR="0020533A" w:rsidRPr="00142CF5">
        <w:t xml:space="preserve"> chtěl vědět Tuzgov.</w:t>
      </w:r>
    </w:p>
    <w:p w:rsidR="00142CF5" w:rsidRPr="00142CF5" w:rsidRDefault="00142CF5" w:rsidP="00142CF5">
      <w:pPr>
        <w:pStyle w:val="Text"/>
      </w:pPr>
      <w:r w:rsidRPr="00142CF5">
        <w:t>„</w:t>
      </w:r>
      <w:r w:rsidR="0020533A" w:rsidRPr="00142CF5">
        <w:t>Kvůli Robinsonovi,</w:t>
      </w:r>
      <w:r w:rsidRPr="00142CF5">
        <w:t>“</w:t>
      </w:r>
      <w:r w:rsidR="0020533A" w:rsidRPr="00142CF5">
        <w:t xml:space="preserve"> řekl Asanovič a odkašlal si. </w:t>
      </w:r>
      <w:r w:rsidRPr="00142CF5">
        <w:t>„</w:t>
      </w:r>
      <w:r w:rsidR="0020533A" w:rsidRPr="00142CF5">
        <w:t>Domnívají se, že jde o pozemského agenta.</w:t>
      </w:r>
      <w:r w:rsidRPr="00142CF5">
        <w:t>“</w:t>
      </w:r>
    </w:p>
    <w:p w:rsidR="00142CF5" w:rsidRPr="00142CF5" w:rsidRDefault="00142CF5" w:rsidP="00142CF5">
      <w:pPr>
        <w:pStyle w:val="Text"/>
      </w:pPr>
      <w:r w:rsidRPr="00142CF5">
        <w:t>„</w:t>
      </w:r>
      <w:r w:rsidR="0020533A" w:rsidRPr="00142CF5">
        <w:t>Co je to za nesmysl?</w:t>
      </w:r>
      <w:r w:rsidRPr="00142CF5">
        <w:t>“</w:t>
      </w:r>
    </w:p>
    <w:p w:rsidR="00142CF5" w:rsidRPr="00142CF5" w:rsidRDefault="00142CF5" w:rsidP="00142CF5">
      <w:pPr>
        <w:pStyle w:val="Text"/>
      </w:pPr>
      <w:r w:rsidRPr="00142CF5">
        <w:t>„</w:t>
      </w:r>
      <w:r w:rsidR="0020533A" w:rsidRPr="00142CF5">
        <w:t>Proč by to nebylo možné?</w:t>
      </w:r>
      <w:r w:rsidRPr="00142CF5">
        <w:t>“</w:t>
      </w:r>
      <w:r w:rsidR="0020533A" w:rsidRPr="00142CF5">
        <w:t xml:space="preserve"> zeptal se Marc. </w:t>
      </w:r>
      <w:r w:rsidRPr="00142CF5">
        <w:t>„</w:t>
      </w:r>
      <w:r w:rsidR="0020533A" w:rsidRPr="00142CF5">
        <w:t>Tady Asanovič také přeci před revolucí spolupracoval s odbojem.</w:t>
      </w:r>
      <w:r w:rsidRPr="00142CF5">
        <w:t>“</w:t>
      </w:r>
    </w:p>
    <w:p w:rsidR="00142CF5" w:rsidRPr="00142CF5" w:rsidRDefault="00142CF5" w:rsidP="00142CF5">
      <w:pPr>
        <w:pStyle w:val="Text"/>
      </w:pPr>
      <w:r w:rsidRPr="00142CF5">
        <w:t>„</w:t>
      </w:r>
      <w:r w:rsidR="0020533A" w:rsidRPr="00142CF5">
        <w:t>To je něco jiného,</w:t>
      </w:r>
      <w:r w:rsidRPr="00142CF5">
        <w:t>“</w:t>
      </w:r>
      <w:r w:rsidR="0020533A" w:rsidRPr="00142CF5">
        <w:t xml:space="preserve"> oponoval Tuzgov.</w:t>
      </w:r>
    </w:p>
    <w:p w:rsidR="00142CF5" w:rsidRPr="00142CF5" w:rsidRDefault="00142CF5" w:rsidP="00142CF5">
      <w:pPr>
        <w:pStyle w:val="Text"/>
      </w:pPr>
      <w:r w:rsidRPr="00142CF5">
        <w:t>„</w:t>
      </w:r>
      <w:r w:rsidR="0020533A" w:rsidRPr="00142CF5">
        <w:t>Robinsonovi s Berkenem se podařilo utéci,</w:t>
      </w:r>
      <w:r w:rsidRPr="00142CF5">
        <w:t>“</w:t>
      </w:r>
      <w:r w:rsidR="0020533A" w:rsidRPr="00142CF5">
        <w:t xml:space="preserve"> oznámil Asanovič.</w:t>
      </w:r>
    </w:p>
    <w:p w:rsidR="00142CF5" w:rsidRPr="00142CF5" w:rsidRDefault="00142CF5" w:rsidP="00142CF5">
      <w:pPr>
        <w:pStyle w:val="Text"/>
      </w:pPr>
      <w:r w:rsidRPr="00142CF5">
        <w:t>„</w:t>
      </w:r>
      <w:r w:rsidR="0020533A" w:rsidRPr="00142CF5">
        <w:t>Nemají šanci,</w:t>
      </w:r>
      <w:r w:rsidRPr="00142CF5">
        <w:t>“</w:t>
      </w:r>
      <w:r w:rsidR="0020533A" w:rsidRPr="00142CF5">
        <w:t xml:space="preserve"> řekl fatalisticky Tuzgov.</w:t>
      </w:r>
    </w:p>
    <w:p w:rsidR="00142CF5" w:rsidRPr="00142CF5" w:rsidRDefault="0020533A" w:rsidP="00142CF5">
      <w:pPr>
        <w:pStyle w:val="Text"/>
      </w:pPr>
      <w:r w:rsidRPr="00142CF5">
        <w:t xml:space="preserve">O několik minut později se s nimi spojil major Leskin a oznámil jim, že jeho tým opouští stanici. Blokované systémy opět naběhly </w:t>
      </w:r>
      <w:r w:rsidRPr="00142CF5">
        <w:lastRenderedPageBreak/>
        <w:t>online, a tak přepnuli na kameru v centrální hale a sledovali vojáky, jak si nasazují přilby bojových skafandrů a mizí v</w:t>
      </w:r>
      <w:r w:rsidR="00142CF5" w:rsidRPr="00142CF5">
        <w:t xml:space="preserve"> </w:t>
      </w:r>
      <w:r w:rsidRPr="00142CF5">
        <w:t>nouzové přechodové komoře.</w:t>
      </w:r>
    </w:p>
    <w:p w:rsidR="00142CF5" w:rsidRPr="00142CF5" w:rsidRDefault="00142CF5" w:rsidP="00142CF5">
      <w:pPr>
        <w:pStyle w:val="Text"/>
      </w:pPr>
    </w:p>
    <w:p w:rsidR="00142CF5" w:rsidRPr="00142CF5" w:rsidRDefault="0020533A" w:rsidP="00142CF5">
      <w:pPr>
        <w:pStyle w:val="Text"/>
        <w:ind w:firstLine="0"/>
        <w:jc w:val="center"/>
      </w:pPr>
      <w:r w:rsidRPr="00142CF5">
        <w:t>* * *</w:t>
      </w:r>
    </w:p>
    <w:p w:rsidR="00142CF5" w:rsidRPr="00142CF5" w:rsidRDefault="00142CF5" w:rsidP="00142CF5">
      <w:pPr>
        <w:pStyle w:val="Text"/>
      </w:pPr>
    </w:p>
    <w:p w:rsidR="00142CF5" w:rsidRPr="00142CF5" w:rsidRDefault="0020533A" w:rsidP="00142CF5">
      <w:pPr>
        <w:pStyle w:val="Text"/>
      </w:pPr>
      <w:r w:rsidRPr="00142CF5">
        <w:t>Robinson se s trhnutím probral z bezvědomí. Cítil se jako po divokém večírku, točila se mu hlava, připadal si opuchlý a unavený.</w:t>
      </w:r>
    </w:p>
    <w:p w:rsidR="00142CF5" w:rsidRPr="00142CF5" w:rsidRDefault="0020533A" w:rsidP="00142CF5">
      <w:pPr>
        <w:pStyle w:val="Text"/>
      </w:pPr>
      <w:r w:rsidRPr="00142CF5">
        <w:t>Opatrně se zvedl a rozhlédl se. Bouře skončila stejně znenadání, jako započala.</w:t>
      </w:r>
    </w:p>
    <w:p w:rsidR="00142CF5" w:rsidRPr="00142CF5" w:rsidRDefault="0020533A" w:rsidP="00142CF5">
      <w:pPr>
        <w:pStyle w:val="Text"/>
      </w:pPr>
      <w:r w:rsidRPr="00142CF5">
        <w:t>Robinson se chvíli neohrabaně prohmatával, aby se ujistil, že si nezlomil žádné kosti, ale zdálo se, že je jen potlučený a pohmožděný. Všiml si, že ikonka dobíjení opět svítí, a zmateně se začal otáčet a pátrat po Berkenovi. Na jeho volání nikdo neodpovídal. Několik desítek metrů od něj doutnaly zbytky letounu. Podařilo se mu přepnout hledí na noční vidění, ale to situaci neřešilo. Okolí bylo poseté rudými a oranžovými skvrnami rozpálených trosek.</w:t>
      </w:r>
    </w:p>
    <w:p w:rsidR="00142CF5" w:rsidRPr="00142CF5" w:rsidRDefault="0020533A" w:rsidP="00142CF5">
      <w:pPr>
        <w:pStyle w:val="Text"/>
      </w:pPr>
      <w:r w:rsidRPr="00142CF5">
        <w:t>Neměl sebemenší tušení, kde Berkena hledat. Nemohl od něj sice být dále než čtyři sta, pět set metrů, ale nevěděl kterým směrem. Vydal se naslepo pryč od letounu, ale ikonka ani po pěti minutách chůze nepohasla. Vrátil se a vykročil od trosek na opačnou stranu, opět bezvýsledně.</w:t>
      </w:r>
    </w:p>
    <w:p w:rsidR="00142CF5" w:rsidRPr="00142CF5" w:rsidRDefault="0020533A" w:rsidP="00142CF5">
      <w:pPr>
        <w:pStyle w:val="Text"/>
      </w:pPr>
      <w:r w:rsidRPr="00142CF5">
        <w:t xml:space="preserve">Nevěděl jak dlouho vydrží oblek fungovat bez přísunu energie. Cítil v krku tep vlastního srdce, zrychleně dýchal a zdálo se mu, že celý hoří. Zachvátila ho panika. </w:t>
      </w:r>
      <w:r w:rsidR="00142CF5" w:rsidRPr="00142CF5">
        <w:t>„</w:t>
      </w:r>
      <w:r w:rsidRPr="00142CF5">
        <w:t>Kde jste, Berkene?</w:t>
      </w:r>
      <w:r w:rsidR="00142CF5" w:rsidRPr="00142CF5">
        <w:t>“</w:t>
      </w:r>
      <w:r w:rsidRPr="00142CF5">
        <w:t xml:space="preserve"> vykřikl hystericky. Nikdo neodpověděl.</w:t>
      </w:r>
    </w:p>
    <w:p w:rsidR="00142CF5" w:rsidRPr="00142CF5" w:rsidRDefault="00142CF5" w:rsidP="00142CF5">
      <w:pPr>
        <w:pStyle w:val="Text"/>
      </w:pPr>
      <w:r w:rsidRPr="00142CF5">
        <w:t>„</w:t>
      </w:r>
      <w:r w:rsidR="0020533A" w:rsidRPr="00142CF5">
        <w:t>K čertu s vámi,</w:t>
      </w:r>
      <w:r w:rsidRPr="00142CF5">
        <w:t>“</w:t>
      </w:r>
      <w:r w:rsidR="0020533A" w:rsidRPr="00142CF5">
        <w:t xml:space="preserve"> zaklel. Začaly se mu třást ruce a nohy. Snažil se zpomalit a prohloubit dýchání, a zavřel oči. Po chvíli pocit závratě spolu s ostatními příznaky hyperventilace ustoupil. Berken byl s největší pravděpodobností mrtvý, nebo těžce zraněný. Pátráním po jeho těle mohl strávit celou noc, mohl bloudit po okolí a stokrát ho minout, i kdyby jen o několik metrů. S trhnutím se zastavil, když si uvědomil, že výstražné světlo pohaslo. Dal se opět do pohybu a počítal kroky. Když se dostal k padesáti, ikona se opět rozsvítila. Vrátil se tedy o pětadvacet kroků zpět a udělal vpravo v bok. </w:t>
      </w:r>
      <w:r w:rsidR="0020533A" w:rsidRPr="00142CF5">
        <w:lastRenderedPageBreak/>
        <w:t>Teoreticky nyní mířil přímo ke zdroji, nebo přesně na opačnou stranu.</w:t>
      </w:r>
    </w:p>
    <w:p w:rsidR="00142CF5" w:rsidRPr="00142CF5" w:rsidRDefault="00142CF5" w:rsidP="00142CF5">
      <w:pPr>
        <w:pStyle w:val="Text"/>
      </w:pPr>
      <w:r w:rsidRPr="00142CF5">
        <w:t>„</w:t>
      </w:r>
      <w:r w:rsidR="0020533A" w:rsidRPr="00142CF5">
        <w:t>Robinsone, vidím vás,</w:t>
      </w:r>
      <w:r w:rsidRPr="00142CF5">
        <w:t>“</w:t>
      </w:r>
      <w:r w:rsidR="0020533A" w:rsidRPr="00142CF5">
        <w:t xml:space="preserve"> uslyšel ve sluchátkách zapraskat Berkenův hlas.</w:t>
      </w:r>
    </w:p>
    <w:p w:rsidR="00142CF5" w:rsidRPr="00142CF5" w:rsidRDefault="00142CF5" w:rsidP="00142CF5">
      <w:pPr>
        <w:pStyle w:val="Text"/>
      </w:pPr>
      <w:r w:rsidRPr="00142CF5">
        <w:t>„</w:t>
      </w:r>
      <w:r w:rsidR="0020533A" w:rsidRPr="00142CF5">
        <w:t>Bože,</w:t>
      </w:r>
      <w:r w:rsidRPr="00142CF5">
        <w:t>“</w:t>
      </w:r>
      <w:r w:rsidR="0020533A" w:rsidRPr="00142CF5">
        <w:t xml:space="preserve"> vykřikl Robinson a zhluboka si oddechl. Po pěti minutách navigování se sklonil nad mužem roztaženým na chladné marsovské skále. </w:t>
      </w:r>
      <w:r w:rsidRPr="00142CF5">
        <w:t>„</w:t>
      </w:r>
      <w:r w:rsidR="0020533A" w:rsidRPr="00142CF5">
        <w:t>Jste v pořádku?</w:t>
      </w:r>
      <w:r w:rsidRPr="00142CF5">
        <w:t>“</w:t>
      </w:r>
    </w:p>
    <w:p w:rsidR="00142CF5" w:rsidRPr="00142CF5" w:rsidRDefault="00142CF5" w:rsidP="00142CF5">
      <w:pPr>
        <w:pStyle w:val="Text"/>
      </w:pPr>
      <w:r w:rsidRPr="00142CF5">
        <w:t>„</w:t>
      </w:r>
      <w:r w:rsidR="0020533A" w:rsidRPr="00142CF5">
        <w:t>Prostřelili mi pravou nohu,</w:t>
      </w:r>
      <w:r w:rsidRPr="00142CF5">
        <w:t>“</w:t>
      </w:r>
      <w:r w:rsidR="0020533A" w:rsidRPr="00142CF5">
        <w:t xml:space="preserve"> řekl Berken a syknul bolestí. </w:t>
      </w:r>
      <w:r w:rsidRPr="00142CF5">
        <w:t>„</w:t>
      </w:r>
      <w:r w:rsidR="0020533A" w:rsidRPr="00142CF5">
        <w:t>Když jsem vás viděl padat, myslel jsem, že je po vás.</w:t>
      </w:r>
      <w:r w:rsidRPr="00142CF5">
        <w:t>“</w:t>
      </w:r>
      <w:r w:rsidR="0020533A" w:rsidRPr="00142CF5">
        <w:t xml:space="preserve"> Robinson se posadil se vedle Berkena, z jehož skafandru jako hadi stékaly proužky izolačního želé smíchané s jemným marsovským prachem. </w:t>
      </w:r>
      <w:r w:rsidRPr="00142CF5">
        <w:t>„</w:t>
      </w:r>
      <w:r w:rsidR="0020533A" w:rsidRPr="00142CF5">
        <w:t>Myslím, že mě nechtěli zabít,</w:t>
      </w:r>
      <w:r w:rsidRPr="00142CF5">
        <w:t>“</w:t>
      </w:r>
      <w:r w:rsidR="0020533A" w:rsidRPr="00142CF5">
        <w:t xml:space="preserve"> uvažoval Berken. </w:t>
      </w:r>
      <w:r w:rsidRPr="00142CF5">
        <w:t>„</w:t>
      </w:r>
      <w:r w:rsidR="0020533A" w:rsidRPr="00142CF5">
        <w:t>Proč neměli víc slitování s vaším kolegou?</w:t>
      </w:r>
      <w:r w:rsidRPr="00142CF5">
        <w:t>“</w:t>
      </w:r>
      <w:r w:rsidR="0020533A" w:rsidRPr="00142CF5">
        <w:t xml:space="preserve"> zeptal se Robinson. Berken neodpověděl. Byl Martin opravdu mrtvý? </w:t>
      </w:r>
      <w:r w:rsidRPr="00142CF5">
        <w:t>„</w:t>
      </w:r>
      <w:r w:rsidR="0020533A" w:rsidRPr="00142CF5">
        <w:t>Co se vlastně stalo?</w:t>
      </w:r>
      <w:r w:rsidRPr="00142CF5">
        <w:t>“</w:t>
      </w:r>
      <w:r w:rsidR="0020533A" w:rsidRPr="00142CF5">
        <w:t xml:space="preserve"> ozval se po chvíli.</w:t>
      </w:r>
    </w:p>
    <w:p w:rsidR="00142CF5" w:rsidRPr="00142CF5" w:rsidRDefault="00142CF5" w:rsidP="00142CF5">
      <w:pPr>
        <w:pStyle w:val="Text"/>
      </w:pPr>
      <w:r w:rsidRPr="00142CF5">
        <w:t>„</w:t>
      </w:r>
      <w:r w:rsidR="0020533A" w:rsidRPr="00142CF5">
        <w:t>Poté, co vás sestřelili, nade mě nalétli a snažili se mě přinutit zastavit. V tom se ale strhla prachová bouře a pilot zřejmě nedokázal dost rychle zareagovat.</w:t>
      </w:r>
      <w:r w:rsidRPr="00142CF5">
        <w:t>“</w:t>
      </w:r>
    </w:p>
    <w:p w:rsidR="00142CF5" w:rsidRPr="00142CF5" w:rsidRDefault="0020533A" w:rsidP="00142CF5">
      <w:pPr>
        <w:pStyle w:val="Text"/>
      </w:pPr>
      <w:r w:rsidRPr="00142CF5">
        <w:t xml:space="preserve">Berken se skřípavě zasmál. </w:t>
      </w:r>
      <w:r w:rsidR="00142CF5" w:rsidRPr="00142CF5">
        <w:t>„</w:t>
      </w:r>
      <w:r w:rsidRPr="00142CF5">
        <w:t>Teď v přísluní jsou bouře v této zeměpisné šířce běžné. Zvláště při soumraku, kdy dochází k náhlé změně teploty</w:t>
      </w:r>
      <w:r w:rsidR="00142CF5" w:rsidRPr="00142CF5">
        <w:t>…“</w:t>
      </w:r>
      <w:r w:rsidRPr="00142CF5">
        <w:t xml:space="preserve"> odmlčel se, odkašlal si a řekl: </w:t>
      </w:r>
      <w:r w:rsidR="00142CF5" w:rsidRPr="00142CF5">
        <w:t>„</w:t>
      </w:r>
      <w:r w:rsidRPr="00142CF5">
        <w:t>Robinsone musíte jít dál.</w:t>
      </w:r>
      <w:r w:rsidR="00142CF5" w:rsidRPr="00142CF5">
        <w:t>“</w:t>
      </w:r>
    </w:p>
    <w:p w:rsidR="00142CF5" w:rsidRPr="00142CF5" w:rsidRDefault="00142CF5" w:rsidP="00142CF5">
      <w:pPr>
        <w:pStyle w:val="Text"/>
      </w:pPr>
      <w:r w:rsidRPr="00142CF5">
        <w:t>„</w:t>
      </w:r>
      <w:r w:rsidR="0020533A" w:rsidRPr="00142CF5">
        <w:t>Sám ale</w:t>
      </w:r>
      <w:r w:rsidRPr="00142CF5">
        <w:t>…“</w:t>
      </w:r>
      <w:r w:rsidR="0020533A" w:rsidRPr="00142CF5">
        <w:t xml:space="preserve"> protestoval Robinson.</w:t>
      </w:r>
    </w:p>
    <w:p w:rsidR="00142CF5" w:rsidRPr="00142CF5" w:rsidRDefault="00142CF5" w:rsidP="00142CF5">
      <w:pPr>
        <w:pStyle w:val="Text"/>
      </w:pPr>
      <w:r w:rsidRPr="00142CF5">
        <w:t>„</w:t>
      </w:r>
      <w:r w:rsidR="0020533A" w:rsidRPr="00142CF5">
        <w:t>Nesmíte se zdržovat. Každou chvíli se objeví další vojáci. Vaším cílem je základna Jing gi asi kilometr odtud na západ</w:t>
      </w:r>
      <w:r w:rsidRPr="00142CF5">
        <w:t>…“</w:t>
      </w:r>
    </w:p>
    <w:p w:rsidR="00142CF5" w:rsidRPr="00142CF5" w:rsidRDefault="00142CF5" w:rsidP="00142CF5">
      <w:pPr>
        <w:pStyle w:val="Text"/>
      </w:pPr>
      <w:r w:rsidRPr="00142CF5">
        <w:t>„</w:t>
      </w:r>
      <w:r w:rsidR="0020533A" w:rsidRPr="00142CF5">
        <w:t>Jing gi?</w:t>
      </w:r>
      <w:r w:rsidRPr="00142CF5">
        <w:t>“</w:t>
      </w:r>
      <w:r w:rsidR="0020533A" w:rsidRPr="00142CF5">
        <w:t xml:space="preserve"> podivil se Robinson. </w:t>
      </w:r>
      <w:r w:rsidRPr="00142CF5">
        <w:t>„</w:t>
      </w:r>
      <w:r w:rsidR="0020533A" w:rsidRPr="00142CF5">
        <w:t>Začínám si připadat jako turista. Myslíte, že potkám China Yaku?</w:t>
      </w:r>
      <w:r w:rsidRPr="00142CF5">
        <w:t>“</w:t>
      </w:r>
    </w:p>
    <w:p w:rsidR="00142CF5" w:rsidRPr="00142CF5" w:rsidRDefault="0020533A" w:rsidP="00142CF5">
      <w:pPr>
        <w:pStyle w:val="Text"/>
      </w:pPr>
      <w:r w:rsidRPr="00142CF5">
        <w:t>Berken se usmál. Na to, že byl Robinson na Marsu teprve druhý měsíc a většinu času trávil v Albertsville, se dokázal velice rychle přizpůsobit, dokonce do sebe nasát něco z místního folklóru. Jistě slyšel pohádky o Yakistech a naservírovali mu schválenou verzi revoluce.</w:t>
      </w:r>
    </w:p>
    <w:p w:rsidR="00142CF5" w:rsidRPr="00142CF5" w:rsidRDefault="00142CF5" w:rsidP="00142CF5">
      <w:pPr>
        <w:pStyle w:val="Text"/>
      </w:pPr>
      <w:r w:rsidRPr="00142CF5">
        <w:t>„</w:t>
      </w:r>
      <w:r w:rsidR="0020533A" w:rsidRPr="00142CF5">
        <w:t>Pokud půjde vše podle plánu; moji přátelé tam na vás budou čekat. O mě se postará milice. Vezměte si zdroj a běžte.</w:t>
      </w:r>
      <w:r w:rsidRPr="00142CF5">
        <w:t>“</w:t>
      </w:r>
      <w:r w:rsidR="0020533A" w:rsidRPr="00142CF5">
        <w:t xml:space="preserve"> Berken poté cosi vytáhl z postranní kapsy a podal to Robinsonovi. </w:t>
      </w:r>
      <w:r w:rsidRPr="00142CF5">
        <w:t>„</w:t>
      </w:r>
      <w:r w:rsidR="0020533A" w:rsidRPr="00142CF5">
        <w:t>Dlužím</w:t>
      </w:r>
    </w:p>
    <w:p w:rsidR="00142CF5" w:rsidRPr="00142CF5" w:rsidRDefault="0020533A" w:rsidP="00142CF5">
      <w:pPr>
        <w:pStyle w:val="Text"/>
      </w:pPr>
      <w:r w:rsidRPr="00142CF5">
        <w:t>vám vysvětlení. Přišli si pro tohle.</w:t>
      </w:r>
      <w:r w:rsidR="00142CF5" w:rsidRPr="00142CF5">
        <w:t>“</w:t>
      </w:r>
    </w:p>
    <w:p w:rsidR="00142CF5" w:rsidRPr="00142CF5" w:rsidRDefault="00142CF5" w:rsidP="00142CF5">
      <w:pPr>
        <w:pStyle w:val="Text"/>
      </w:pPr>
      <w:r w:rsidRPr="00142CF5">
        <w:t>„</w:t>
      </w:r>
      <w:r w:rsidR="0020533A" w:rsidRPr="00142CF5">
        <w:t>Co je to?</w:t>
      </w:r>
      <w:r w:rsidRPr="00142CF5">
        <w:t>“</w:t>
      </w:r>
      <w:r w:rsidR="0020533A" w:rsidRPr="00142CF5">
        <w:t xml:space="preserve"> zeptal se Robinson.</w:t>
      </w:r>
    </w:p>
    <w:p w:rsidR="00142CF5" w:rsidRPr="00142CF5" w:rsidRDefault="00142CF5" w:rsidP="00142CF5">
      <w:pPr>
        <w:pStyle w:val="Text"/>
      </w:pPr>
      <w:r w:rsidRPr="00142CF5">
        <w:lastRenderedPageBreak/>
        <w:t>„</w:t>
      </w:r>
      <w:r w:rsidR="0020533A" w:rsidRPr="00142CF5">
        <w:t>Nevím přesně. Proto jsme vás koneckonců pozvali na stanici.</w:t>
      </w:r>
    </w:p>
    <w:p w:rsidR="00142CF5" w:rsidRPr="00142CF5" w:rsidRDefault="0020533A" w:rsidP="00142CF5">
      <w:pPr>
        <w:pStyle w:val="Text"/>
      </w:pPr>
      <w:r w:rsidRPr="00142CF5">
        <w:t>Obal tvoří jakýsi křemíkový supravodič, to, co je ale uvnitř, je</w:t>
      </w:r>
    </w:p>
    <w:p w:rsidR="00142CF5" w:rsidRPr="00142CF5" w:rsidRDefault="0020533A" w:rsidP="00142CF5">
      <w:pPr>
        <w:pStyle w:val="Text"/>
      </w:pPr>
      <w:r w:rsidRPr="00142CF5">
        <w:t>mnohem zajímavější</w:t>
      </w:r>
      <w:r w:rsidR="00142CF5" w:rsidRPr="00142CF5">
        <w:t>…“</w:t>
      </w:r>
    </w:p>
    <w:p w:rsidR="00142CF5" w:rsidRPr="00142CF5" w:rsidRDefault="0020533A" w:rsidP="00142CF5">
      <w:pPr>
        <w:pStyle w:val="Text"/>
      </w:pPr>
      <w:r w:rsidRPr="00142CF5">
        <w:t>Berken ho ještě jednou pobídl, a tak od něj odpojil zdroj, rozloučil se s ním a vydal se směrem k udaným souřadnicím.</w:t>
      </w:r>
    </w:p>
    <w:p w:rsidR="00142CF5" w:rsidRPr="00142CF5" w:rsidRDefault="00142CF5" w:rsidP="00142CF5">
      <w:pPr>
        <w:pStyle w:val="Text"/>
      </w:pPr>
    </w:p>
    <w:p w:rsidR="00142CF5" w:rsidRPr="00142CF5" w:rsidRDefault="0020533A" w:rsidP="00142CF5">
      <w:pPr>
        <w:pStyle w:val="Text"/>
        <w:ind w:firstLine="0"/>
        <w:jc w:val="center"/>
      </w:pPr>
      <w:r w:rsidRPr="00142CF5">
        <w:t>* * *</w:t>
      </w:r>
    </w:p>
    <w:p w:rsidR="00142CF5" w:rsidRPr="00142CF5" w:rsidRDefault="00142CF5" w:rsidP="00142CF5">
      <w:pPr>
        <w:pStyle w:val="Text"/>
      </w:pPr>
    </w:p>
    <w:p w:rsidR="00142CF5" w:rsidRPr="00142CF5" w:rsidRDefault="0020533A" w:rsidP="00142CF5">
      <w:pPr>
        <w:pStyle w:val="Text"/>
        <w:rPr>
          <w:i/>
        </w:rPr>
      </w:pPr>
      <w:r w:rsidRPr="00142CF5">
        <w:rPr>
          <w:i/>
        </w:rPr>
        <w:t>Vzduch na lodi byl chvíli horký, chvíli ledový. Mawtar se tiskla k W</w:t>
      </w:r>
      <w:r w:rsidR="00142CF5" w:rsidRPr="00142CF5">
        <w:rPr>
          <w:i/>
        </w:rPr>
        <w:t>a-r</w:t>
      </w:r>
      <w:r w:rsidRPr="00142CF5">
        <w:rPr>
          <w:i/>
        </w:rPr>
        <w:t>unovi a cítila, jak se třese. Všech deset tisíc pasažérů bylo během posledního měsíce rozmraženo a centrální UI měla problémy s</w:t>
      </w:r>
      <w:r w:rsidR="00142CF5" w:rsidRPr="00142CF5">
        <w:rPr>
          <w:i/>
        </w:rPr>
        <w:t xml:space="preserve"> </w:t>
      </w:r>
      <w:r w:rsidRPr="00142CF5">
        <w:rPr>
          <w:i/>
        </w:rPr>
        <w:t>udržením teploty na normálu.</w:t>
      </w:r>
    </w:p>
    <w:p w:rsidR="00142CF5" w:rsidRPr="00142CF5" w:rsidRDefault="0020533A" w:rsidP="00142CF5">
      <w:pPr>
        <w:pStyle w:val="Text"/>
        <w:rPr>
          <w:i/>
        </w:rPr>
      </w:pPr>
      <w:r w:rsidRPr="00142CF5">
        <w:rPr>
          <w:i/>
        </w:rPr>
        <w:t>Na stěně jejich malého pokoje zářil obraz jejich nového domova.</w:t>
      </w:r>
    </w:p>
    <w:p w:rsidR="00142CF5" w:rsidRPr="00142CF5" w:rsidRDefault="0020533A" w:rsidP="00142CF5">
      <w:pPr>
        <w:pStyle w:val="Text"/>
        <w:rPr>
          <w:i/>
        </w:rPr>
      </w:pPr>
      <w:r w:rsidRPr="00142CF5">
        <w:rPr>
          <w:i/>
        </w:rPr>
        <w:t>W</w:t>
      </w:r>
      <w:r w:rsidR="00142CF5" w:rsidRPr="00142CF5">
        <w:rPr>
          <w:i/>
        </w:rPr>
        <w:t>a-r</w:t>
      </w:r>
      <w:r w:rsidRPr="00142CF5">
        <w:rPr>
          <w:i/>
        </w:rPr>
        <w:t>un byl vybrán, aby se účastnil průzkumné expedice. Mawtar mu záviděla.</w:t>
      </w:r>
    </w:p>
    <w:p w:rsidR="00142CF5" w:rsidRPr="00142CF5" w:rsidRDefault="00142CF5" w:rsidP="00142CF5">
      <w:pPr>
        <w:pStyle w:val="Text"/>
        <w:rPr>
          <w:i/>
        </w:rPr>
      </w:pPr>
      <w:r w:rsidRPr="00142CF5">
        <w:rPr>
          <w:i/>
        </w:rPr>
        <w:t>„</w:t>
      </w:r>
      <w:r w:rsidR="0020533A" w:rsidRPr="00142CF5">
        <w:rPr>
          <w:i/>
        </w:rPr>
        <w:t>Myslíš, že jsou tam lidé?</w:t>
      </w:r>
      <w:r w:rsidRPr="00142CF5">
        <w:rPr>
          <w:i/>
        </w:rPr>
        <w:t>“</w:t>
      </w:r>
    </w:p>
    <w:p w:rsidR="00142CF5" w:rsidRPr="00142CF5" w:rsidRDefault="0020533A" w:rsidP="00142CF5">
      <w:pPr>
        <w:pStyle w:val="Text"/>
        <w:rPr>
          <w:i/>
        </w:rPr>
      </w:pPr>
      <w:r w:rsidRPr="00142CF5">
        <w:rPr>
          <w:i/>
        </w:rPr>
        <w:t>W</w:t>
      </w:r>
      <w:r w:rsidR="00142CF5" w:rsidRPr="00142CF5">
        <w:rPr>
          <w:i/>
        </w:rPr>
        <w:t>a-r</w:t>
      </w:r>
      <w:r w:rsidRPr="00142CF5">
        <w:rPr>
          <w:i/>
        </w:rPr>
        <w:t>un se usmál a pokrčil rameny.</w:t>
      </w:r>
    </w:p>
    <w:p w:rsidR="00142CF5" w:rsidRPr="00142CF5" w:rsidRDefault="0020533A" w:rsidP="00142CF5">
      <w:pPr>
        <w:pStyle w:val="Text"/>
        <w:rPr>
          <w:i/>
        </w:rPr>
      </w:pPr>
      <w:r w:rsidRPr="00142CF5">
        <w:rPr>
          <w:i/>
        </w:rPr>
        <w:t>Druhý den spolu s ostatními nasedl do malého průzkumného letounu a již nikdy se nevrátil.</w:t>
      </w:r>
    </w:p>
    <w:p w:rsidR="00142CF5" w:rsidRPr="00142CF5" w:rsidRDefault="00142CF5" w:rsidP="00142CF5">
      <w:pPr>
        <w:pStyle w:val="Text"/>
      </w:pPr>
    </w:p>
    <w:p w:rsidR="00142CF5" w:rsidRPr="00142CF5" w:rsidRDefault="0020533A" w:rsidP="00142CF5">
      <w:pPr>
        <w:pStyle w:val="Text"/>
        <w:ind w:firstLine="0"/>
        <w:jc w:val="center"/>
      </w:pPr>
      <w:r w:rsidRPr="00142CF5">
        <w:t>* * *</w:t>
      </w:r>
    </w:p>
    <w:p w:rsidR="00142CF5" w:rsidRPr="00142CF5" w:rsidRDefault="00142CF5" w:rsidP="00142CF5">
      <w:pPr>
        <w:pStyle w:val="Text"/>
      </w:pPr>
    </w:p>
    <w:p w:rsidR="00142CF5" w:rsidRPr="00142CF5" w:rsidRDefault="0020533A" w:rsidP="00142CF5">
      <w:pPr>
        <w:pStyle w:val="Text"/>
      </w:pPr>
      <w:r w:rsidRPr="00142CF5">
        <w:t>Leskin zuřil. Z rutinní operace se stávala noční můra. Jen několik minut před tím, než opustili Cassandra Collis, ztratili kontakt s poručíkem Wirmanem. Oznámil, že má oba uprchlíky na dohled, odmlčel se a již se neozval.</w:t>
      </w:r>
    </w:p>
    <w:p w:rsidR="00142CF5" w:rsidRPr="00142CF5" w:rsidRDefault="0020533A" w:rsidP="00142CF5">
      <w:pPr>
        <w:pStyle w:val="Text"/>
      </w:pPr>
      <w:r w:rsidRPr="00142CF5">
        <w:t>Trosky jeho letounu lokalizovali za necelých třicet minut. Prohledali bezprostřední okolí a objevili jednoho z uprchlíků. Byl v bezvědomí, systémy podpory života jeho skafandru, poničené pádem, jeden po druhém kolabovaly. Napojili ho tedy na stimulační jednotku, ale medik konstatoval, že je prakticky nemožné ho zachránit.</w:t>
      </w:r>
    </w:p>
    <w:p w:rsidR="00142CF5" w:rsidRPr="00142CF5" w:rsidRDefault="0020533A" w:rsidP="00142CF5">
      <w:pPr>
        <w:pStyle w:val="Text"/>
      </w:pPr>
      <w:r w:rsidRPr="00142CF5">
        <w:t xml:space="preserve">Po druhém muži jako by se slehla země. Jeho termální stopa ukazovala směrem ke staré čínské základně, kde však najednou zmizela. Bylo tedy jasné, že se mu od někoho dostalo pomoci. Leskin </w:t>
      </w:r>
      <w:r w:rsidRPr="00142CF5">
        <w:lastRenderedPageBreak/>
        <w:t xml:space="preserve">se obával nejhoršího </w:t>
      </w:r>
      <w:r w:rsidR="00142CF5" w:rsidRPr="00142CF5">
        <w:t>–</w:t>
      </w:r>
      <w:r w:rsidRPr="00142CF5">
        <w:t xml:space="preserve"> intervence Yakistů bylo to poslední, co mohl potřebovat.</w:t>
      </w:r>
    </w:p>
    <w:p w:rsidR="00142CF5" w:rsidRPr="00142CF5" w:rsidRDefault="00142CF5" w:rsidP="00142CF5">
      <w:pPr>
        <w:pStyle w:val="Text"/>
      </w:pPr>
    </w:p>
    <w:p w:rsidR="00142CF5" w:rsidRPr="00142CF5" w:rsidRDefault="0020533A" w:rsidP="00142CF5">
      <w:pPr>
        <w:pStyle w:val="Text"/>
        <w:ind w:firstLine="0"/>
        <w:jc w:val="center"/>
      </w:pPr>
      <w:r w:rsidRPr="00142CF5">
        <w:t>* * *</w:t>
      </w:r>
    </w:p>
    <w:p w:rsidR="00142CF5" w:rsidRPr="00142CF5" w:rsidRDefault="00142CF5" w:rsidP="00142CF5">
      <w:pPr>
        <w:pStyle w:val="Text"/>
      </w:pPr>
    </w:p>
    <w:p w:rsidR="00142CF5" w:rsidRPr="00142CF5" w:rsidRDefault="0020533A" w:rsidP="00142CF5">
      <w:pPr>
        <w:pStyle w:val="Text"/>
      </w:pPr>
      <w:r w:rsidRPr="00142CF5">
        <w:t xml:space="preserve">K Robinsonovu překvapení pilotovala skokan žena. Byla to černoška, měla na sobě jednoduchou tmavě modrou kombinézu a netrpělivě Robinsona pobízela ke spěchu. Představila se jako Kalua a její angličtina měla těžký přízvuk, který Robinson nedokázal rozpoznat. Nebylo na tom ovšem nic divného </w:t>
      </w:r>
      <w:r w:rsidR="00142CF5" w:rsidRPr="00142CF5">
        <w:t>–</w:t>
      </w:r>
      <w:r w:rsidRPr="00142CF5">
        <w:t xml:space="preserve"> jazyky na Marsu podléhaly zvláštnímu procesu, který někteří lingvisté označovali za tavení. Dávno už také neplatilo, že Angličané rozumí každému, kdežto Angličanům nerozumí nikdo. </w:t>
      </w:r>
      <w:r w:rsidR="00142CF5" w:rsidRPr="00142CF5">
        <w:t>„</w:t>
      </w:r>
      <w:r w:rsidRPr="00142CF5">
        <w:t>Kde je Nathan?</w:t>
      </w:r>
      <w:r w:rsidR="00142CF5" w:rsidRPr="00142CF5">
        <w:t>“</w:t>
      </w:r>
      <w:r w:rsidRPr="00142CF5">
        <w:t xml:space="preserve"> zeptala se, když se dali do pohybu. </w:t>
      </w:r>
      <w:r w:rsidR="00142CF5" w:rsidRPr="00142CF5">
        <w:t>„</w:t>
      </w:r>
      <w:r w:rsidRPr="00142CF5">
        <w:t>Postřelili ho,</w:t>
      </w:r>
      <w:r w:rsidR="00142CF5" w:rsidRPr="00142CF5">
        <w:t>“</w:t>
      </w:r>
      <w:r w:rsidRPr="00142CF5">
        <w:t xml:space="preserve"> řekl Robinson, Za oknem skokanu se proti obloze rýsovaly hranaté obrysy základny Jing gi. Zkoumavě si je prohlížel v bledém přísvitu Phobosu. Nacházeli se v místech, kde se poprvé před padesáti sedmi lety dotkla lidská noha povrchu Marsu.</w:t>
      </w:r>
    </w:p>
    <w:p w:rsidR="00142CF5" w:rsidRPr="00142CF5" w:rsidRDefault="0020533A" w:rsidP="00142CF5">
      <w:pPr>
        <w:pStyle w:val="Text"/>
      </w:pPr>
      <w:r w:rsidRPr="00142CF5">
        <w:t>Právě tady se Chin Yaku zařadil mezi muže jako Kolumbus, Drake, Gagarin a Armstrong a díky tomu, co následovalo, se stal vpravdě mytickou postavou.</w:t>
      </w:r>
    </w:p>
    <w:p w:rsidR="00142CF5" w:rsidRPr="00142CF5" w:rsidRDefault="00142CF5" w:rsidP="00142CF5">
      <w:pPr>
        <w:pStyle w:val="Text"/>
      </w:pPr>
      <w:r w:rsidRPr="00142CF5">
        <w:t>„</w:t>
      </w:r>
      <w:r w:rsidR="0020533A" w:rsidRPr="00142CF5">
        <w:t>Postřelili ho?</w:t>
      </w:r>
      <w:r w:rsidRPr="00142CF5">
        <w:t>“</w:t>
      </w:r>
      <w:r w:rsidR="0020533A" w:rsidRPr="00142CF5">
        <w:t xml:space="preserve"> zopakovala hluše.</w:t>
      </w:r>
    </w:p>
    <w:p w:rsidR="00142CF5" w:rsidRPr="00142CF5" w:rsidRDefault="00142CF5" w:rsidP="00142CF5">
      <w:pPr>
        <w:pStyle w:val="Text"/>
      </w:pPr>
      <w:r w:rsidRPr="00142CF5">
        <w:t>„</w:t>
      </w:r>
      <w:r w:rsidR="0020533A" w:rsidRPr="00142CF5">
        <w:t>Kam máme namířeno?</w:t>
      </w:r>
      <w:r w:rsidRPr="00142CF5">
        <w:t>“</w:t>
      </w:r>
    </w:p>
    <w:p w:rsidR="00142CF5" w:rsidRPr="00142CF5" w:rsidRDefault="0020533A" w:rsidP="00142CF5">
      <w:pPr>
        <w:pStyle w:val="Text"/>
      </w:pPr>
      <w:r w:rsidRPr="00142CF5">
        <w:t xml:space="preserve">Chvíli neodpovídala. </w:t>
      </w:r>
      <w:r w:rsidR="00142CF5" w:rsidRPr="00142CF5">
        <w:t>„</w:t>
      </w:r>
      <w:r w:rsidRPr="00142CF5">
        <w:t>Do bezpečí,</w:t>
      </w:r>
      <w:r w:rsidR="00142CF5" w:rsidRPr="00142CF5">
        <w:t>“</w:t>
      </w:r>
      <w:r w:rsidRPr="00142CF5">
        <w:t xml:space="preserve"> řekla a vrhla na něj zkoumavý</w:t>
      </w:r>
      <w:r w:rsidR="00142CF5" w:rsidRPr="00142CF5">
        <w:t xml:space="preserve">. </w:t>
      </w:r>
      <w:r w:rsidRPr="00142CF5">
        <w:t>pohled.</w:t>
      </w:r>
    </w:p>
    <w:p w:rsidR="00142CF5" w:rsidRPr="00142CF5" w:rsidRDefault="0020533A" w:rsidP="00142CF5">
      <w:pPr>
        <w:pStyle w:val="Text"/>
      </w:pPr>
      <w:r w:rsidRPr="00142CF5">
        <w:t>Robinson jí popsal, co se stalo na stanici, jejich útěk a střetnutí s letounem milice. Nakonec jí ukázal předmět, který mu Berken svěřil. Pomalu přikývla a obrátila pohled k přístrojové desce.</w:t>
      </w:r>
    </w:p>
    <w:p w:rsidR="00142CF5" w:rsidRPr="00142CF5" w:rsidRDefault="00142CF5" w:rsidP="00142CF5">
      <w:pPr>
        <w:pStyle w:val="Text"/>
      </w:pPr>
    </w:p>
    <w:p w:rsidR="00142CF5" w:rsidRPr="00142CF5" w:rsidRDefault="0020533A" w:rsidP="00142CF5">
      <w:pPr>
        <w:pStyle w:val="Text"/>
        <w:ind w:firstLine="0"/>
        <w:jc w:val="center"/>
      </w:pPr>
      <w:r w:rsidRPr="00142CF5">
        <w:t>* * *</w:t>
      </w:r>
    </w:p>
    <w:p w:rsidR="00142CF5" w:rsidRPr="00142CF5" w:rsidRDefault="00142CF5" w:rsidP="00142CF5">
      <w:pPr>
        <w:pStyle w:val="Text"/>
      </w:pPr>
    </w:p>
    <w:p w:rsidR="00142CF5" w:rsidRPr="00142CF5" w:rsidRDefault="0020533A" w:rsidP="00142CF5">
      <w:pPr>
        <w:pStyle w:val="Text"/>
        <w:rPr>
          <w:i/>
        </w:rPr>
      </w:pPr>
      <w:r w:rsidRPr="00142CF5">
        <w:rPr>
          <w:i/>
        </w:rPr>
        <w:t xml:space="preserve">Loď zachvátila panika. Mawtar se zavřela ve svém pokoji a odmítala s kýmkoli hovořit. Nadšení, které následovalo bezprostředně po přistání průzkumného týmu, bylo jen vzpomínkou utopenou v moři žalu. Majestátné stromy, květiny hýřící barvami, mohutní, draky připomínající tvorové </w:t>
      </w:r>
      <w:r w:rsidR="00142CF5" w:rsidRPr="00142CF5">
        <w:rPr>
          <w:i/>
        </w:rPr>
        <w:t>–</w:t>
      </w:r>
      <w:r w:rsidRPr="00142CF5">
        <w:rPr>
          <w:i/>
        </w:rPr>
        <w:t xml:space="preserve"> vše bylo pryč. A spolu s tím i </w:t>
      </w:r>
      <w:r w:rsidRPr="00142CF5">
        <w:rPr>
          <w:i/>
        </w:rPr>
        <w:lastRenderedPageBreak/>
        <w:t>W</w:t>
      </w:r>
      <w:r w:rsidR="00142CF5" w:rsidRPr="00142CF5">
        <w:rPr>
          <w:i/>
        </w:rPr>
        <w:t>a-r</w:t>
      </w:r>
      <w:r w:rsidRPr="00142CF5">
        <w:rPr>
          <w:i/>
        </w:rPr>
        <w:t>un, zahubený s celou životem kypící planetou. Asteroid, který do planety narazil, měl v průměru přibližně patnáct kilometrů, a když ho zachytili na přístrojích, bylo již pozdě. Atmosféru planety zahltil prach a popel, nastala dlouhá a chladná noc.</w:t>
      </w:r>
    </w:p>
    <w:p w:rsidR="00142CF5" w:rsidRPr="00142CF5" w:rsidRDefault="00142CF5" w:rsidP="00142CF5">
      <w:pPr>
        <w:pStyle w:val="Text"/>
        <w:rPr>
          <w:i/>
        </w:rPr>
      </w:pPr>
      <w:r w:rsidRPr="00142CF5">
        <w:rPr>
          <w:i/>
        </w:rPr>
        <w:t>„</w:t>
      </w:r>
      <w:r w:rsidR="0020533A" w:rsidRPr="00142CF5">
        <w:rPr>
          <w:i/>
        </w:rPr>
        <w:t>Mawtar,</w:t>
      </w:r>
      <w:r w:rsidRPr="00142CF5">
        <w:rPr>
          <w:i/>
        </w:rPr>
        <w:t>“</w:t>
      </w:r>
      <w:r w:rsidR="0020533A" w:rsidRPr="00142CF5">
        <w:rPr>
          <w:i/>
        </w:rPr>
        <w:t xml:space="preserve"> ozvalo se zpoza dveří. </w:t>
      </w:r>
      <w:r w:rsidRPr="00142CF5">
        <w:rPr>
          <w:i/>
        </w:rPr>
        <w:t>„</w:t>
      </w:r>
      <w:r w:rsidR="0020533A" w:rsidRPr="00142CF5">
        <w:rPr>
          <w:i/>
        </w:rPr>
        <w:t>Otevři! Ještě není všem dnům konec!</w:t>
      </w:r>
      <w:r w:rsidRPr="00142CF5">
        <w:rPr>
          <w:i/>
        </w:rPr>
        <w:t>“</w:t>
      </w:r>
    </w:p>
    <w:p w:rsidR="00142CF5" w:rsidRPr="00142CF5" w:rsidRDefault="00142CF5" w:rsidP="00142CF5">
      <w:pPr>
        <w:pStyle w:val="Text"/>
      </w:pPr>
    </w:p>
    <w:p w:rsidR="00142CF5" w:rsidRPr="00142CF5" w:rsidRDefault="0020533A" w:rsidP="00142CF5">
      <w:pPr>
        <w:pStyle w:val="Text"/>
        <w:ind w:firstLine="0"/>
        <w:jc w:val="center"/>
      </w:pPr>
      <w:r w:rsidRPr="00142CF5">
        <w:t>* * *</w:t>
      </w:r>
    </w:p>
    <w:p w:rsidR="00142CF5" w:rsidRPr="00142CF5" w:rsidRDefault="00142CF5" w:rsidP="00142CF5">
      <w:pPr>
        <w:pStyle w:val="Text"/>
      </w:pPr>
    </w:p>
    <w:p w:rsidR="00142CF5" w:rsidRPr="00142CF5" w:rsidRDefault="0020533A" w:rsidP="00142CF5">
      <w:pPr>
        <w:pStyle w:val="Text"/>
      </w:pPr>
      <w:r w:rsidRPr="00142CF5">
        <w:t xml:space="preserve">Cesta do Santa Monte trvala jen hodinu a půl. Leskin se během letu spojil s plukovníkem Nodsem a podal mu stručné hlášení. </w:t>
      </w:r>
      <w:r w:rsidR="00142CF5" w:rsidRPr="00142CF5">
        <w:t>„</w:t>
      </w:r>
      <w:r w:rsidRPr="00142CF5">
        <w:t>Pane,</w:t>
      </w:r>
      <w:r w:rsidR="00142CF5" w:rsidRPr="00142CF5">
        <w:t>“</w:t>
      </w:r>
      <w:r w:rsidRPr="00142CF5">
        <w:t xml:space="preserve"> řekl nakonec, </w:t>
      </w:r>
      <w:r w:rsidR="00142CF5" w:rsidRPr="00142CF5">
        <w:t>„</w:t>
      </w:r>
      <w:r w:rsidRPr="00142CF5">
        <w:t>domnívám se, že ten artefakt padl do rukou Yakistů.</w:t>
      </w:r>
      <w:r w:rsidR="00142CF5" w:rsidRPr="00142CF5">
        <w:t>“</w:t>
      </w:r>
    </w:p>
    <w:p w:rsidR="00142CF5" w:rsidRPr="00142CF5" w:rsidRDefault="00142CF5" w:rsidP="00142CF5">
      <w:pPr>
        <w:pStyle w:val="Text"/>
      </w:pPr>
      <w:r w:rsidRPr="00142CF5">
        <w:t>„</w:t>
      </w:r>
      <w:r w:rsidR="0020533A" w:rsidRPr="00142CF5">
        <w:t>To nemyslíte vážně!</w:t>
      </w:r>
      <w:r w:rsidRPr="00142CF5">
        <w:t>“</w:t>
      </w:r>
      <w:r w:rsidR="0020533A" w:rsidRPr="00142CF5">
        <w:t xml:space="preserve"> vykřikl Nods.</w:t>
      </w:r>
    </w:p>
    <w:p w:rsidR="00142CF5" w:rsidRPr="00142CF5" w:rsidRDefault="00142CF5" w:rsidP="00142CF5">
      <w:pPr>
        <w:pStyle w:val="Text"/>
      </w:pPr>
      <w:r w:rsidRPr="00142CF5">
        <w:t>„</w:t>
      </w:r>
      <w:r w:rsidR="0020533A" w:rsidRPr="00142CF5">
        <w:t>Pane,</w:t>
      </w:r>
      <w:r w:rsidRPr="00142CF5">
        <w:t>“</w:t>
      </w:r>
      <w:r w:rsidR="0020533A" w:rsidRPr="00142CF5">
        <w:t xml:space="preserve"> pokračoval Leskin a snažil se zakrýt nervozitu v hlase, </w:t>
      </w:r>
      <w:r w:rsidRPr="00142CF5">
        <w:t>„</w:t>
      </w:r>
      <w:r w:rsidR="0020533A" w:rsidRPr="00142CF5">
        <w:t>z rychlosti, jakou si Berken dokázal přivolat pomoc, se dá usoudit, že s nimi musí být v blízkém kontaktu.</w:t>
      </w:r>
      <w:r w:rsidRPr="00142CF5">
        <w:t>“</w:t>
      </w:r>
    </w:p>
    <w:p w:rsidR="00142CF5" w:rsidRPr="00142CF5" w:rsidRDefault="00142CF5" w:rsidP="00142CF5">
      <w:pPr>
        <w:pStyle w:val="Text"/>
      </w:pPr>
      <w:r w:rsidRPr="00142CF5">
        <w:t>„</w:t>
      </w:r>
      <w:r w:rsidR="0020533A" w:rsidRPr="00142CF5">
        <w:t>Nemusí jít nutně o Yakisty.</w:t>
      </w:r>
      <w:r w:rsidRPr="00142CF5">
        <w:t>“</w:t>
      </w:r>
    </w:p>
    <w:p w:rsidR="00142CF5" w:rsidRPr="00142CF5" w:rsidRDefault="00142CF5" w:rsidP="00142CF5">
      <w:pPr>
        <w:pStyle w:val="Text"/>
      </w:pPr>
      <w:r w:rsidRPr="00142CF5">
        <w:t>„</w:t>
      </w:r>
      <w:r w:rsidR="0020533A" w:rsidRPr="00142CF5">
        <w:t>Náš kontakt na stanici naznačil</w:t>
      </w:r>
      <w:r w:rsidRPr="00142CF5">
        <w:t>…“</w:t>
      </w:r>
    </w:p>
    <w:p w:rsidR="00142CF5" w:rsidRPr="00142CF5" w:rsidRDefault="0020533A" w:rsidP="00142CF5">
      <w:pPr>
        <w:pStyle w:val="Text"/>
      </w:pPr>
      <w:r w:rsidRPr="00142CF5">
        <w:t xml:space="preserve">Nods se ušklíbl. </w:t>
      </w:r>
      <w:r w:rsidR="00142CF5" w:rsidRPr="00142CF5">
        <w:t>„</w:t>
      </w:r>
      <w:r w:rsidRPr="00142CF5">
        <w:t>Nebylo by to poprvé, co jsme kápli na sympatizanta</w:t>
      </w:r>
      <w:r w:rsidR="00142CF5" w:rsidRPr="00142CF5">
        <w:t>…“</w:t>
      </w:r>
    </w:p>
    <w:p w:rsidR="00142CF5" w:rsidRPr="00142CF5" w:rsidRDefault="00142CF5" w:rsidP="00142CF5">
      <w:pPr>
        <w:pStyle w:val="Text"/>
      </w:pPr>
      <w:r w:rsidRPr="00142CF5">
        <w:t>„</w:t>
      </w:r>
      <w:r w:rsidR="0020533A" w:rsidRPr="00142CF5">
        <w:t>Ale</w:t>
      </w:r>
      <w:r w:rsidRPr="00142CF5">
        <w:t>…“</w:t>
      </w:r>
      <w:r w:rsidR="0020533A" w:rsidRPr="00142CF5">
        <w:t xml:space="preserve"> pokusil se protestovat Leskin.</w:t>
      </w:r>
    </w:p>
    <w:p w:rsidR="00142CF5" w:rsidRPr="00142CF5" w:rsidRDefault="00142CF5" w:rsidP="00142CF5">
      <w:pPr>
        <w:pStyle w:val="Text"/>
      </w:pPr>
      <w:r w:rsidRPr="00142CF5">
        <w:t>„</w:t>
      </w:r>
      <w:r w:rsidR="0020533A" w:rsidRPr="00142CF5">
        <w:t>Říkal jste, že je ten muž prakticky mrtvý. Zkuste na něj LET a výsledky mi okamžitě hlaste,</w:t>
      </w:r>
      <w:r w:rsidRPr="00142CF5">
        <w:t>“</w:t>
      </w:r>
      <w:r w:rsidR="0020533A" w:rsidRPr="00142CF5">
        <w:t xml:space="preserve"> rozkázal Nods a odpojil se. Santa Monte bylo druhé největší město na Marsu. Z výšky připomínalo rozsypané duhové kuličky a Dawsonův kráter, kde se valná většina duhovek nacházela, hrál roli příslovečného důlku. Byla to také nejdynamičtěji rostoucí komunita, která každoročně pohlcovala stovky imigrantů ze Země. V tomto ohledu Santa Monte předčilo i Albertsville. Nejdůležitější roli v tom hrály místní doly, kovozpracovatelský průmysl a termojaderný reaktor Projektu Symposion, který městům v oblasti dodával potřebnou energií.</w:t>
      </w:r>
    </w:p>
    <w:p w:rsidR="00142CF5" w:rsidRPr="00142CF5" w:rsidRDefault="0020533A" w:rsidP="00142CF5">
      <w:pPr>
        <w:pStyle w:val="Text"/>
      </w:pPr>
      <w:r w:rsidRPr="00142CF5">
        <w:t xml:space="preserve">V noci bylo snadné Santa Monte minout. Svítilo v něm jen několik kopulí, mezi nimi velitelství milice na jižní polokouli. Berkena okamžitě odvezli na ošetřovnu, aby ho připravili na LET </w:t>
      </w:r>
      <w:r w:rsidR="00142CF5" w:rsidRPr="00142CF5">
        <w:t>–</w:t>
      </w:r>
      <w:r w:rsidRPr="00142CF5">
        <w:t xml:space="preserve"> Larsonovu empatickou terapii. Major Leskin odešel do své pracovny </w:t>
      </w:r>
      <w:r w:rsidRPr="00142CF5">
        <w:lastRenderedPageBreak/>
        <w:t>a nařídil pobočníkovi, aby přibližně za hodinu kontaktoval doktorku Walardovou a sdělil jí, že Martin Durha během transportu do Santa Monte podlehl svým zraněním. Posadil se pak ke svému stolu (který před revolucí stál v recepci hotelu Hilton na Markoliho vyhlídce na severním okraji Dawsonova kráteru) a snažil se poskládat všechna fakta do uceleného obrazu.</w:t>
      </w:r>
    </w:p>
    <w:p w:rsidR="00142CF5" w:rsidRPr="00142CF5" w:rsidRDefault="0020533A" w:rsidP="00142CF5">
      <w:pPr>
        <w:pStyle w:val="Text"/>
      </w:pPr>
      <w:r w:rsidRPr="00142CF5">
        <w:t>I přes skeptický přístup plukovníka Nodse bral Asanovičovu informaci o spojení mezi Projektem Symposion a Yakisty vážně. Berken s Robinsonem se jistě nevydali do pustiny Argyre naslepo a kdo jiný než mýty opředení Yakisté mohl uprchlíkům nabídnout pomoc?</w:t>
      </w:r>
    </w:p>
    <w:p w:rsidR="00142CF5" w:rsidRPr="00142CF5" w:rsidRDefault="0020533A" w:rsidP="00142CF5">
      <w:pPr>
        <w:pStyle w:val="Text"/>
      </w:pPr>
      <w:r w:rsidRPr="00142CF5">
        <w:t xml:space="preserve">Leskin na monitor vyvolal mapu jihozápadu a vyhledal starou základnu Jing gi. Vybudovala ji čínská expedice, která z neznámých důvodů skončila fiaskem. Čína dlouho předstírala, že k žádnému incidentu nedošlo, a vysílala krátké propagandistické filmy z </w:t>
      </w:r>
      <w:r w:rsidR="00142CF5" w:rsidRPr="00142CF5">
        <w:t>„</w:t>
      </w:r>
      <w:r w:rsidRPr="00142CF5">
        <w:t>Rudého</w:t>
      </w:r>
      <w:r w:rsidR="00142CF5" w:rsidRPr="00142CF5">
        <w:t>“</w:t>
      </w:r>
      <w:r w:rsidRPr="00142CF5">
        <w:t xml:space="preserve"> Marsu, ale eur</w:t>
      </w:r>
      <w:r w:rsidR="00142CF5" w:rsidRPr="00142CF5">
        <w:t>o-a</w:t>
      </w:r>
      <w:r w:rsidRPr="00142CF5">
        <w:t>merická expedice o sedm let</w:t>
      </w:r>
    </w:p>
    <w:p w:rsidR="00142CF5" w:rsidRPr="00142CF5" w:rsidRDefault="0020533A" w:rsidP="00142CF5">
      <w:pPr>
        <w:pStyle w:val="Text"/>
      </w:pPr>
      <w:r w:rsidRPr="00142CF5">
        <w:t>později našla stanici v dezolátním stavu, opuštěnou, až na tři mrtvá těla.</w:t>
      </w:r>
    </w:p>
    <w:p w:rsidR="00142CF5" w:rsidRPr="00142CF5" w:rsidRDefault="0020533A" w:rsidP="00142CF5">
      <w:pPr>
        <w:pStyle w:val="Text"/>
      </w:pPr>
      <w:r w:rsidRPr="00142CF5">
        <w:t>Co se stalo se zbytkem posádky dodnes nikdo přesně netušil. Chin Yaku a jeho stoupenci se ukryli a až do revoluce před třemi lety si své soukromí bedlivě střežili. Objevila se samozřejmě spousta spekulací a v průběhu let zmizelé taikonauty obklopil závoj mýtu. Mnoho lidí přísahalo, že spatřilo v dálce podivná vozidla, ztracené vybavení a pohřešovaní lidé byli většinou připisováni na vrub tajemným aktivitám Yakistů. Tajná služba marsovské administrativy ale nikdy nedokázala nic z toho potvrdit ani vyvrátit, natož odhalit jejich úkryt. Pak se však Yakisté spojili s marťanským podzemním hnutím a revoluce vlastně vzklíčila z jejich nabídky zlikvidovat orbitální stanici Unity, která pro rebely představovala neřešitelný problém. Po převratu opět zmizeli i s novými rekruty a zanechali po sobě jen širokou síť sympatizantů. Nathan Berken byl očividně jedním z nich.</w:t>
      </w:r>
    </w:p>
    <w:p w:rsidR="00142CF5" w:rsidRPr="00142CF5" w:rsidRDefault="0020533A" w:rsidP="00142CF5">
      <w:pPr>
        <w:pStyle w:val="Text"/>
      </w:pPr>
      <w:r w:rsidRPr="00142CF5">
        <w:t>Tím se situace komplikovala. Plány a motivy Yakistů byly příliš nečitelné.</w:t>
      </w:r>
    </w:p>
    <w:p w:rsidR="00142CF5" w:rsidRPr="00142CF5" w:rsidRDefault="0020533A" w:rsidP="00142CF5">
      <w:pPr>
        <w:pStyle w:val="Text"/>
      </w:pPr>
      <w:r w:rsidRPr="00142CF5">
        <w:t xml:space="preserve">Pokud šlo opravdu o Yakisty, měli jen necelou hodinu na to, aby se k základně Jing gi dostali a Robinsona vyzvedli. Ať už </w:t>
      </w:r>
      <w:r w:rsidRPr="00142CF5">
        <w:lastRenderedPageBreak/>
        <w:t xml:space="preserve">disponovali zázračnými silami, či ne, nemohli přijít z bůh ví jaké dálky. Když Leskin vyloučil Santa Monte a těch několik malých osad na severovýchod od Jing gi, byla ve vymezeném dosahu na mapě jen dvě sídla </w:t>
      </w:r>
      <w:r w:rsidR="00142CF5" w:rsidRPr="00142CF5">
        <w:t>–</w:t>
      </w:r>
      <w:r w:rsidRPr="00142CF5">
        <w:t xml:space="preserve"> Nuwe Kaap Stad a Hemilton. Podle informací počítače šlo o malé etnické kolonie, založené v osmdesátých letech minulého století, které patřily do první emigrační vlny. Bylo možné, že se v jedné z nich Yakisté ukrývali? Leskin o tom pochyboval, ale lepší stopu neměl.</w:t>
      </w:r>
    </w:p>
    <w:p w:rsidR="00142CF5" w:rsidRPr="00142CF5" w:rsidRDefault="00142CF5" w:rsidP="00142CF5">
      <w:pPr>
        <w:pStyle w:val="Text"/>
      </w:pPr>
      <w:r w:rsidRPr="00142CF5">
        <w:t>„</w:t>
      </w:r>
      <w:r w:rsidR="0020533A" w:rsidRPr="00142CF5">
        <w:t>Pane,</w:t>
      </w:r>
      <w:r w:rsidRPr="00142CF5">
        <w:t>“</w:t>
      </w:r>
      <w:r w:rsidR="0020533A" w:rsidRPr="00142CF5">
        <w:t xml:space="preserve"> vyrušil ho o chvilku později seržant Korn. </w:t>
      </w:r>
      <w:r w:rsidRPr="00142CF5">
        <w:t>„</w:t>
      </w:r>
      <w:r w:rsidR="0020533A" w:rsidRPr="00142CF5">
        <w:t>Berken je připravený.</w:t>
      </w:r>
      <w:r w:rsidRPr="00142CF5">
        <w:t>“</w:t>
      </w:r>
    </w:p>
    <w:p w:rsidR="00142CF5" w:rsidRPr="00142CF5" w:rsidRDefault="00142CF5" w:rsidP="00142CF5">
      <w:pPr>
        <w:pStyle w:val="Text"/>
      </w:pPr>
    </w:p>
    <w:p w:rsidR="00142CF5" w:rsidRPr="00142CF5" w:rsidRDefault="0020533A" w:rsidP="00142CF5">
      <w:pPr>
        <w:pStyle w:val="Text"/>
        <w:ind w:firstLine="0"/>
        <w:jc w:val="center"/>
      </w:pPr>
      <w:r w:rsidRPr="00142CF5">
        <w:t>* * *</w:t>
      </w:r>
    </w:p>
    <w:p w:rsidR="00142CF5" w:rsidRPr="00142CF5" w:rsidRDefault="00142CF5" w:rsidP="00142CF5">
      <w:pPr>
        <w:pStyle w:val="Text"/>
      </w:pPr>
    </w:p>
    <w:p w:rsidR="00142CF5" w:rsidRPr="00142CF5" w:rsidRDefault="0020533A" w:rsidP="00142CF5">
      <w:pPr>
        <w:pStyle w:val="Text"/>
      </w:pPr>
      <w:r w:rsidRPr="00142CF5">
        <w:t>Robinson byl unavený, cesta z Albertsville a následující události ho totálně vyčerpaly. Upadl do stavu vzdáleně připomínajícího spánek, ale když ho Kalua o hodinu později probudila, necítil se o nic více odpočatý. Bolela ho záda a připadalo mu, že se mu rozskočí hlava.</w:t>
      </w:r>
    </w:p>
    <w:p w:rsidR="00142CF5" w:rsidRPr="00142CF5" w:rsidRDefault="00142CF5" w:rsidP="00142CF5">
      <w:pPr>
        <w:pStyle w:val="Text"/>
      </w:pPr>
      <w:r w:rsidRPr="00142CF5">
        <w:t>„</w:t>
      </w:r>
      <w:r w:rsidR="0020533A" w:rsidRPr="00142CF5">
        <w:t>Pojď,</w:t>
      </w:r>
      <w:r w:rsidRPr="00142CF5">
        <w:t>“</w:t>
      </w:r>
      <w:r w:rsidR="0020533A" w:rsidRPr="00142CF5">
        <w:t xml:space="preserve"> ukázala k otevřené propusti.</w:t>
      </w:r>
    </w:p>
    <w:p w:rsidR="00142CF5" w:rsidRPr="00142CF5" w:rsidRDefault="0020533A" w:rsidP="00142CF5">
      <w:pPr>
        <w:pStyle w:val="Text"/>
      </w:pPr>
      <w:r w:rsidRPr="00142CF5">
        <w:t>Robinson se vypotácel ven a rozhlédl se. Skokan stál v potemnělém hangáru.</w:t>
      </w:r>
    </w:p>
    <w:p w:rsidR="00142CF5" w:rsidRPr="00142CF5" w:rsidRDefault="00142CF5" w:rsidP="00142CF5">
      <w:pPr>
        <w:pStyle w:val="Text"/>
      </w:pPr>
      <w:r w:rsidRPr="00142CF5">
        <w:t>„</w:t>
      </w:r>
      <w:r w:rsidR="0020533A" w:rsidRPr="00142CF5">
        <w:t>Kde to jsme?</w:t>
      </w:r>
      <w:r w:rsidRPr="00142CF5">
        <w:t>“</w:t>
      </w:r>
      <w:r w:rsidR="0020533A" w:rsidRPr="00142CF5">
        <w:t xml:space="preserve"> zeptal se.</w:t>
      </w:r>
    </w:p>
    <w:p w:rsidR="00142CF5" w:rsidRPr="00142CF5" w:rsidRDefault="0020533A" w:rsidP="00142CF5">
      <w:pPr>
        <w:pStyle w:val="Text"/>
      </w:pPr>
      <w:r w:rsidRPr="00142CF5">
        <w:t>Ze stínu za skokanem vystoupil muž s ještě o odstín tmavší pletí než Kalua. Vrhnul na Robinsona zvláštní pohled. Zdálo se, že by byl nejraději někde jinde. Hovořil s Kaluou jazykem, kterému dominovaly cizí mlaskavě zvuky. Nebylo těžké uhodnout, že je afrického původu, i když to bylo asi tak vše, co Robinson dokázal vydedukovat.</w:t>
      </w:r>
    </w:p>
    <w:p w:rsidR="00142CF5" w:rsidRPr="00142CF5" w:rsidRDefault="0020533A" w:rsidP="00142CF5">
      <w:pPr>
        <w:pStyle w:val="Text"/>
      </w:pPr>
      <w:r w:rsidRPr="00142CF5">
        <w:t>Prošli kolem skokanu a zamířili k východu, označenému malým rudým čtverečkem. Ze stínů se vynořovaly obrysy dalších letounů a povrchových vozidel, vzduch byl prosycený zvláštní vůní, kterou Robinson nedokázal identifikovat. Snad laciné ovocné víno ředěné strojním olejem.</w:t>
      </w:r>
    </w:p>
    <w:p w:rsidR="00142CF5" w:rsidRPr="00142CF5" w:rsidRDefault="0020533A" w:rsidP="00142CF5">
      <w:pPr>
        <w:pStyle w:val="Text"/>
      </w:pPr>
      <w:r w:rsidRPr="00142CF5">
        <w:t xml:space="preserve">Z hangáru vešli do široké chodby a nasedli na malé elektrické vozítko. U stěn byly vyrovnané velké bedny a tu a tam stál </w:t>
      </w:r>
      <w:r w:rsidRPr="00142CF5">
        <w:lastRenderedPageBreak/>
        <w:t>překládkový robot. Robinson s překvapením shledal, že bedny jsou plné jablek.</w:t>
      </w:r>
    </w:p>
    <w:p w:rsidR="00142CF5" w:rsidRPr="00142CF5" w:rsidRDefault="00142CF5" w:rsidP="00142CF5">
      <w:pPr>
        <w:pStyle w:val="Text"/>
      </w:pPr>
      <w:r w:rsidRPr="00142CF5">
        <w:t>„</w:t>
      </w:r>
      <w:r w:rsidR="0020533A" w:rsidRPr="00142CF5">
        <w:t>Welkom na Almigtige,</w:t>
      </w:r>
      <w:r w:rsidRPr="00142CF5">
        <w:t>“</w:t>
      </w:r>
      <w:r w:rsidR="0020533A" w:rsidRPr="00142CF5">
        <w:t xml:space="preserve"> oslovil ho po chvíli muž. </w:t>
      </w:r>
      <w:r w:rsidRPr="00142CF5">
        <w:t>„</w:t>
      </w:r>
      <w:r w:rsidR="0020533A" w:rsidRPr="00142CF5">
        <w:t>Ek es Regi.</w:t>
      </w:r>
      <w:r w:rsidRPr="00142CF5">
        <w:t>“</w:t>
      </w:r>
      <w:r w:rsidR="0020533A" w:rsidRPr="00142CF5">
        <w:t xml:space="preserve"> Robinson přijal nabízenou ruku a představil se. Almigtige, zopakoval si v duchu. Všemohoucí? Znělo to jako jméno vesmírné lodi. Mířili snad do vesmíru? Nebyl jediný kosmoport Marsu v Albertsville? Vozítko zabočilo do postranní chodby, která působila novějším dojmem. Byla rovná jako šíp, jednu její stěnu v pravidelných intervalech lemovala okna. Vozítko zpomalilo a Robinson přimhouřil oči.</w:t>
      </w:r>
    </w:p>
    <w:p w:rsidR="00142CF5" w:rsidRPr="00142CF5" w:rsidRDefault="0020533A" w:rsidP="00142CF5">
      <w:pPr>
        <w:pStyle w:val="Text"/>
      </w:pPr>
      <w:r w:rsidRPr="00142CF5">
        <w:t>Nejdříve nechápal, na co se dívá. Ze tmy pod nimi se vynořily malé ostrůvky světla, jako hvězdy rozsypané po noční obloze, odrážející se na hladině velkého jezera. Přejížděli snad sto metrů hluboký kaňon, na jehož dně se krčily malé kopule. Chodba se na druhém břehu kaňonu rozvětvila, ale Regi vozítko zastavil a oni o chvíli později nastoupili do výtahu. Robinson byl zvědavý na město na dně, ale místo pod kopulí se octli v chodbě vytesané do skály. Na chvíli měl dojem, že je zpět v Cassandra Collis.</w:t>
      </w:r>
    </w:p>
    <w:p w:rsidR="00142CF5" w:rsidRPr="00142CF5" w:rsidRDefault="0020533A" w:rsidP="00142CF5">
      <w:pPr>
        <w:pStyle w:val="Text"/>
      </w:pPr>
      <w:r w:rsidRPr="00142CF5">
        <w:t>Vzduch byl vlhký a chladný, stěny chodby tu a tam pokrývaly ostrůvky světélkujícího lišejníku. Metamorf Cladonia coccifera, pomyslel si Robinson.</w:t>
      </w:r>
    </w:p>
    <w:p w:rsidR="00142CF5" w:rsidRPr="00142CF5" w:rsidRDefault="00142CF5" w:rsidP="00142CF5">
      <w:pPr>
        <w:pStyle w:val="Text"/>
      </w:pPr>
      <w:r w:rsidRPr="00142CF5">
        <w:t>„</w:t>
      </w:r>
      <w:r w:rsidR="0020533A" w:rsidRPr="00142CF5">
        <w:t>Odpočiň si,</w:t>
      </w:r>
      <w:r w:rsidRPr="00142CF5">
        <w:t>“</w:t>
      </w:r>
      <w:r w:rsidR="0020533A" w:rsidRPr="00142CF5">
        <w:t xml:space="preserve"> řekla Kalua, když vešli do malé místnosti zařízené jen tím nejdůležitějším. </w:t>
      </w:r>
      <w:r w:rsidRPr="00142CF5">
        <w:t>„</w:t>
      </w:r>
      <w:r w:rsidR="0020533A" w:rsidRPr="00142CF5">
        <w:t>Goeie Nag,</w:t>
      </w:r>
      <w:r w:rsidRPr="00142CF5">
        <w:t>“</w:t>
      </w:r>
      <w:r w:rsidR="0020533A" w:rsidRPr="00142CF5">
        <w:t xml:space="preserve"> usmál se Regi.</w:t>
      </w:r>
    </w:p>
    <w:p w:rsidR="00142CF5" w:rsidRPr="00142CF5" w:rsidRDefault="0020533A" w:rsidP="00142CF5">
      <w:pPr>
        <w:pStyle w:val="Text"/>
      </w:pPr>
      <w:r w:rsidRPr="00142CF5">
        <w:t>Robinson se natáhl na postel, vytáhl z kapsy onu záhadnou věc, kterou mu předal Berken, a zkoumavě si ji prohlížel. Nedokázal se však soustředit, myslel na Albertsville, incident v Cassandra Collis</w:t>
      </w:r>
      <w:r w:rsidR="00142CF5" w:rsidRPr="00142CF5">
        <w:t>…</w:t>
      </w:r>
      <w:r w:rsidRPr="00142CF5">
        <w:t xml:space="preserve"> Mluvil na něho Regi německy? Nag, Almigtige? Uvědomil si, jak málo toho o osídlení Marsu ví.</w:t>
      </w:r>
    </w:p>
    <w:p w:rsidR="00142CF5" w:rsidRPr="00142CF5" w:rsidRDefault="0020533A" w:rsidP="00142CF5">
      <w:pPr>
        <w:pStyle w:val="Text"/>
      </w:pPr>
      <w:r w:rsidRPr="00142CF5">
        <w:t>Zavřel oči a uvolnil se. Zdálo se mu, že pluje na moři, svět se s ním houpal, slyšel zvláštní hudbu s podivným rytmem. Po chvíli si uvědomil, že nesní, že k němu odněkud opravdu doléhají hlasy. Zkontroloval čas a překvapilo ho, když zjistil, že spal téměř tři hodiny.</w:t>
      </w:r>
    </w:p>
    <w:p w:rsidR="00142CF5" w:rsidRPr="00142CF5" w:rsidRDefault="0020533A" w:rsidP="00142CF5">
      <w:pPr>
        <w:pStyle w:val="Text"/>
      </w:pPr>
      <w:r w:rsidRPr="00142CF5">
        <w:t xml:space="preserve">Ta věc mu ve spánku vyklouzla z ruky a ležela na lůžku vedle něj. Berken mu řekl, že obsahuje komplexní organické sloučeniny. Na několika místech Marsu byly objeveny útvary, připomínající </w:t>
      </w:r>
      <w:r w:rsidRPr="00142CF5">
        <w:lastRenderedPageBreak/>
        <w:t xml:space="preserve">zkamenělé bakterie, opakovaně byla prokázána přítomnost polycyklických aromatických uhlovodíků. Byla tu nějaká spojitost? Držel snad v ruce důkaz o existenci života na Marsu? Nebylo divu, že byla milice ochotná riskovat životy lidí </w:t>
      </w:r>
      <w:r w:rsidR="00142CF5" w:rsidRPr="00142CF5">
        <w:t>–</w:t>
      </w:r>
      <w:r w:rsidRPr="00142CF5">
        <w:t xml:space="preserve"> pokud na Marsu existoval původní život, plány revoluční vlády na terraforming planety by musely být radikálně přehodnoceny. Zpěv náhle utichl a absence zvuků vytrhla Robinsona ze zamyšlení. Zvedl se, přistoupil ke dveřím, otočil klikou </w:t>
      </w:r>
      <w:r w:rsidR="00142CF5" w:rsidRPr="00142CF5">
        <w:t>–</w:t>
      </w:r>
      <w:r w:rsidRPr="00142CF5">
        <w:t xml:space="preserve"> napůl ho překvapilo, že bylo otevřeno </w:t>
      </w:r>
      <w:r w:rsidR="00142CF5" w:rsidRPr="00142CF5">
        <w:t>–</w:t>
      </w:r>
      <w:r w:rsidRPr="00142CF5">
        <w:t xml:space="preserve"> a vyhlédl z pokoje. Asi po deseti minutách bloudění labyrintem chodeb se ocitl na dně kaňonu. U nedaleké skupiny stromů svítila světla. Na celtách na zemi a na lavičkách kolem elektrického grilu posedávalo dobrých padesát lidí. Robinson ucítil vůni pečeného masa a hlasitě polkl.</w:t>
      </w:r>
    </w:p>
    <w:p w:rsidR="00142CF5" w:rsidRPr="00142CF5" w:rsidRDefault="00142CF5" w:rsidP="00142CF5">
      <w:pPr>
        <w:pStyle w:val="Text"/>
      </w:pPr>
      <w:r w:rsidRPr="00142CF5">
        <w:t>„</w:t>
      </w:r>
      <w:r w:rsidR="0020533A" w:rsidRPr="00142CF5">
        <w:t>Kom hier, moenie daar alleen staan nie, bongani,</w:t>
      </w:r>
      <w:r w:rsidRPr="00142CF5">
        <w:t>“</w:t>
      </w:r>
      <w:r w:rsidR="0020533A" w:rsidRPr="00142CF5">
        <w:t xml:space="preserve"> křiknul na něj Regi.</w:t>
      </w:r>
    </w:p>
    <w:p w:rsidR="00142CF5" w:rsidRPr="00142CF5" w:rsidRDefault="00142CF5" w:rsidP="00142CF5">
      <w:pPr>
        <w:pStyle w:val="Text"/>
      </w:pPr>
      <w:r w:rsidRPr="00142CF5">
        <w:t>„</w:t>
      </w:r>
      <w:r w:rsidR="0020533A" w:rsidRPr="00142CF5">
        <w:t>Já</w:t>
      </w:r>
      <w:r w:rsidRPr="00142CF5">
        <w:t>…</w:t>
      </w:r>
      <w:r w:rsidR="0020533A" w:rsidRPr="00142CF5">
        <w:t>,</w:t>
      </w:r>
      <w:r w:rsidRPr="00142CF5">
        <w:t>“</w:t>
      </w:r>
      <w:r w:rsidR="0020533A" w:rsidRPr="00142CF5">
        <w:t xml:space="preserve"> hlesnul Robinson nesměle a vystoupil ze stínu. Nebylo těžké pochopit, co mu Regi říkal, ale zcela jistě nešlo o němčinu. Regi měl na tváři zářivý úsměv, v ruce držel plastový kelímek a živě gestikuloval.</w:t>
      </w:r>
    </w:p>
    <w:p w:rsidR="00142CF5" w:rsidRPr="00142CF5" w:rsidRDefault="00142CF5" w:rsidP="00142CF5">
      <w:pPr>
        <w:pStyle w:val="Text"/>
      </w:pPr>
      <w:r w:rsidRPr="00142CF5">
        <w:t>„</w:t>
      </w:r>
      <w:r w:rsidR="0020533A" w:rsidRPr="00142CF5">
        <w:t>Dus my gelukkige dag,</w:t>
      </w:r>
      <w:r w:rsidRPr="00142CF5">
        <w:t>“</w:t>
      </w:r>
      <w:r w:rsidR="0020533A" w:rsidRPr="00142CF5">
        <w:t xml:space="preserve"> usmál se. </w:t>
      </w:r>
      <w:r w:rsidRPr="00142CF5">
        <w:t>„</w:t>
      </w:r>
      <w:r w:rsidR="0020533A" w:rsidRPr="00142CF5">
        <w:t>Dnes je můj šťastný den,</w:t>
      </w:r>
      <w:r w:rsidRPr="00142CF5">
        <w:t>“</w:t>
      </w:r>
      <w:r w:rsidR="0020533A" w:rsidRPr="00142CF5">
        <w:t xml:space="preserve"> řekl lámanou angličtinou a chytil Robinsona kolem ramen. Kdosi podal Robinsonovi talíř s kousky pečeného masa. Byla to sojová náhražka, ale Robinson měl příliš velký hlad na to, aby ohrnoval nos. Posadil se na kraj jedné lavice a s chutí se pustil do jídla.</w:t>
      </w:r>
    </w:p>
    <w:p w:rsidR="00142CF5" w:rsidRPr="00142CF5" w:rsidRDefault="0020533A" w:rsidP="00142CF5">
      <w:pPr>
        <w:pStyle w:val="Text"/>
      </w:pPr>
      <w:r w:rsidRPr="00142CF5">
        <w:t>Naproti němu se jeden mladý muž chopil kytary vyrobené z velké plechovky, pravděpodobně od oleje, a zvučným hlasem začal zpívat:</w:t>
      </w:r>
    </w:p>
    <w:p w:rsidR="00142CF5" w:rsidRPr="00142CF5" w:rsidRDefault="00142CF5" w:rsidP="00142CF5">
      <w:pPr>
        <w:pStyle w:val="Text"/>
      </w:pPr>
    </w:p>
    <w:p w:rsidR="00142CF5" w:rsidRPr="00142CF5" w:rsidRDefault="00142CF5" w:rsidP="00142CF5">
      <w:pPr>
        <w:pStyle w:val="Text"/>
        <w:rPr>
          <w:i/>
        </w:rPr>
      </w:pPr>
      <w:r w:rsidRPr="00142CF5">
        <w:rPr>
          <w:i/>
        </w:rPr>
        <w:t>„</w:t>
      </w:r>
      <w:r w:rsidR="0020533A" w:rsidRPr="00142CF5">
        <w:rPr>
          <w:i/>
        </w:rPr>
        <w:t xml:space="preserve">Ek sal kan doen met </w:t>
      </w:r>
      <w:r w:rsidRPr="00142CF5">
        <w:rPr>
          <w:i/>
        </w:rPr>
        <w:t>‚</w:t>
      </w:r>
      <w:r w:rsidR="0020533A" w:rsidRPr="00142CF5">
        <w:rPr>
          <w:i/>
        </w:rPr>
        <w:t>n miljoen</w:t>
      </w:r>
    </w:p>
    <w:p w:rsidR="00142CF5" w:rsidRPr="00142CF5" w:rsidRDefault="0020533A" w:rsidP="00142CF5">
      <w:pPr>
        <w:pStyle w:val="Text"/>
        <w:rPr>
          <w:i/>
        </w:rPr>
      </w:pPr>
      <w:r w:rsidRPr="00142CF5">
        <w:rPr>
          <w:i/>
        </w:rPr>
        <w:t>Ja, ek sal myself met net ses nonne kan versoen</w:t>
      </w:r>
    </w:p>
    <w:p w:rsidR="00142CF5" w:rsidRPr="00142CF5" w:rsidRDefault="0020533A" w:rsidP="00142CF5">
      <w:pPr>
        <w:pStyle w:val="Text"/>
        <w:rPr>
          <w:i/>
        </w:rPr>
      </w:pPr>
      <w:r w:rsidRPr="00142CF5">
        <w:rPr>
          <w:i/>
        </w:rPr>
        <w:t xml:space="preserve">Ek sal kan doen met </w:t>
      </w:r>
      <w:r w:rsidR="00142CF5" w:rsidRPr="00142CF5">
        <w:rPr>
          <w:i/>
        </w:rPr>
        <w:t>‚</w:t>
      </w:r>
      <w:r w:rsidRPr="00142CF5">
        <w:rPr>
          <w:i/>
        </w:rPr>
        <w:t>n miljoen</w:t>
      </w:r>
    </w:p>
    <w:p w:rsidR="00142CF5" w:rsidRPr="00142CF5" w:rsidRDefault="0020533A" w:rsidP="00142CF5">
      <w:pPr>
        <w:pStyle w:val="Text"/>
        <w:rPr>
          <w:i/>
        </w:rPr>
      </w:pPr>
      <w:r w:rsidRPr="00142CF5">
        <w:rPr>
          <w:i/>
        </w:rPr>
        <w:t>Ek vra nie baie geld nie</w:t>
      </w:r>
    </w:p>
    <w:p w:rsidR="00142CF5" w:rsidRPr="00142CF5" w:rsidRDefault="0020533A" w:rsidP="00142CF5">
      <w:pPr>
        <w:pStyle w:val="Text"/>
        <w:rPr>
          <w:i/>
        </w:rPr>
      </w:pPr>
      <w:r w:rsidRPr="00142CF5">
        <w:rPr>
          <w:i/>
        </w:rPr>
        <w:t>Neť n kleine ou fortuintjie</w:t>
      </w:r>
      <w:r w:rsidR="00142CF5" w:rsidRPr="00142CF5">
        <w:rPr>
          <w:i/>
        </w:rPr>
        <w:t>…“</w:t>
      </w:r>
    </w:p>
    <w:p w:rsidR="00142CF5" w:rsidRPr="00142CF5" w:rsidRDefault="00142CF5" w:rsidP="00142CF5">
      <w:pPr>
        <w:pStyle w:val="Text"/>
      </w:pPr>
    </w:p>
    <w:p w:rsidR="00142CF5" w:rsidRPr="00142CF5" w:rsidRDefault="0020533A" w:rsidP="00142CF5">
      <w:pPr>
        <w:pStyle w:val="Text"/>
      </w:pPr>
      <w:r w:rsidRPr="00142CF5">
        <w:t>Ostatní se k němu připojili, tleskali do rytmu a kolíbali se ze strany na stranu.</w:t>
      </w:r>
    </w:p>
    <w:p w:rsidR="00142CF5" w:rsidRPr="00142CF5" w:rsidRDefault="0020533A" w:rsidP="00142CF5">
      <w:pPr>
        <w:pStyle w:val="Text"/>
      </w:pPr>
      <w:r w:rsidRPr="00142CF5">
        <w:lastRenderedPageBreak/>
        <w:t xml:space="preserve">Kdosi Robinsonovi nabídl kelímek a on s překvapením zjistil, že je v něm brandy. Po několika doušcích přestal vnímat své polámané tělo a na tváři se mu usadil spokojený výraz. </w:t>
      </w:r>
      <w:r w:rsidR="00142CF5" w:rsidRPr="00142CF5">
        <w:t>„</w:t>
      </w:r>
      <w:r w:rsidRPr="00142CF5">
        <w:t>Jak se ti líbí tradiční jihoafrický braai?</w:t>
      </w:r>
      <w:r w:rsidR="00142CF5" w:rsidRPr="00142CF5">
        <w:t>“</w:t>
      </w:r>
    </w:p>
    <w:p w:rsidR="00142CF5" w:rsidRPr="00142CF5" w:rsidRDefault="0020533A" w:rsidP="00142CF5">
      <w:pPr>
        <w:pStyle w:val="Text"/>
      </w:pPr>
      <w:r w:rsidRPr="00142CF5">
        <w:t xml:space="preserve">Robinson se otočil a usmál se na Kaluu. No jistě, došlo mu </w:t>
      </w:r>
      <w:r w:rsidR="00142CF5" w:rsidRPr="00142CF5">
        <w:t>–</w:t>
      </w:r>
      <w:r w:rsidRPr="00142CF5">
        <w:t xml:space="preserve"> ne němčina, ale afrikánština. </w:t>
      </w:r>
      <w:r w:rsidR="00142CF5" w:rsidRPr="00142CF5">
        <w:t>„</w:t>
      </w:r>
      <w:r w:rsidRPr="00142CF5">
        <w:t>O čem je ta píseň?</w:t>
      </w:r>
      <w:r w:rsidR="00142CF5" w:rsidRPr="00142CF5">
        <w:t>“</w:t>
      </w:r>
      <w:r w:rsidRPr="00142CF5">
        <w:t xml:space="preserve"> zeptal se. </w:t>
      </w:r>
      <w:r w:rsidR="00142CF5" w:rsidRPr="00142CF5">
        <w:t>„</w:t>
      </w:r>
      <w:r w:rsidRPr="00142CF5">
        <w:t>Ale,</w:t>
      </w:r>
      <w:r w:rsidR="00142CF5" w:rsidRPr="00142CF5">
        <w:t>“</w:t>
      </w:r>
      <w:r w:rsidRPr="00142CF5">
        <w:t xml:space="preserve"> mávla rukou. </w:t>
      </w:r>
      <w:r w:rsidR="00142CF5" w:rsidRPr="00142CF5">
        <w:t>„</w:t>
      </w:r>
      <w:r w:rsidRPr="00142CF5">
        <w:t>O tom, že jeden milion a šest pěknejch panen úplně stačí ke štěstí.</w:t>
      </w:r>
      <w:r w:rsidR="00142CF5" w:rsidRPr="00142CF5">
        <w:t>“</w:t>
      </w:r>
      <w:r w:rsidRPr="00142CF5">
        <w:t xml:space="preserve"> Pozvedla svůj kelímek a přiťukli si. </w:t>
      </w:r>
      <w:r w:rsidR="00142CF5" w:rsidRPr="00142CF5">
        <w:t>„</w:t>
      </w:r>
      <w:r w:rsidRPr="00142CF5">
        <w:t>Regimu se narodila holčička,</w:t>
      </w:r>
      <w:r w:rsidR="00142CF5" w:rsidRPr="00142CF5">
        <w:t>“</w:t>
      </w:r>
      <w:r w:rsidRPr="00142CF5">
        <w:t xml:space="preserve"> oznámila mu. </w:t>
      </w:r>
      <w:r w:rsidR="00142CF5" w:rsidRPr="00142CF5">
        <w:t>„</w:t>
      </w:r>
      <w:r w:rsidRPr="00142CF5">
        <w:t>Jak se jmenuje?</w:t>
      </w:r>
      <w:r w:rsidR="00142CF5" w:rsidRPr="00142CF5">
        <w:t>“</w:t>
      </w:r>
    </w:p>
    <w:p w:rsidR="00142CF5" w:rsidRPr="00142CF5" w:rsidRDefault="00142CF5" w:rsidP="00142CF5">
      <w:pPr>
        <w:pStyle w:val="Text"/>
      </w:pPr>
      <w:r w:rsidRPr="00142CF5">
        <w:t>„</w:t>
      </w:r>
      <w:r w:rsidR="0020533A" w:rsidRPr="00142CF5">
        <w:t>Valapi.</w:t>
      </w:r>
      <w:r w:rsidRPr="00142CF5">
        <w:t>“</w:t>
      </w:r>
    </w:p>
    <w:p w:rsidR="00142CF5" w:rsidRPr="00142CF5" w:rsidRDefault="0020533A" w:rsidP="00142CF5">
      <w:pPr>
        <w:pStyle w:val="Text"/>
      </w:pPr>
      <w:r w:rsidRPr="00142CF5">
        <w:t>Robinson přikývl a olízl si mastné prsty. Už dlouho se necítil tak dobře, konečně si nepřipadal jako sledovaný cizinec. Hektická atmosféra Albertsville měla špatný vliv na jeho náladu a na útěk z Cassandra Collis bylo nejlepší nemyslet. Byl Berken v pořádku? blesklo mu hlavou.</w:t>
      </w:r>
    </w:p>
    <w:p w:rsidR="00142CF5" w:rsidRPr="00142CF5" w:rsidRDefault="0020533A" w:rsidP="00142CF5">
      <w:pPr>
        <w:pStyle w:val="Text"/>
      </w:pPr>
      <w:r w:rsidRPr="00142CF5">
        <w:t>O chvíli později ho Kalua vyzvala k tanci. Drželi se za ruce, ona mu vyprávěla o začátcích kolonie, o životě před a po revoluci a pozorně naslouchala, když hovořil o Londýnu, Exeteru a Černých horách.</w:t>
      </w:r>
    </w:p>
    <w:p w:rsidR="00142CF5" w:rsidRPr="00142CF5" w:rsidRDefault="00142CF5" w:rsidP="00142CF5">
      <w:pPr>
        <w:pStyle w:val="Text"/>
      </w:pPr>
      <w:r w:rsidRPr="00142CF5">
        <w:t>„</w:t>
      </w:r>
      <w:r w:rsidR="0020533A" w:rsidRPr="00142CF5">
        <w:t>A co milice?</w:t>
      </w:r>
      <w:r w:rsidRPr="00142CF5">
        <w:t>“</w:t>
      </w:r>
      <w:r w:rsidR="0020533A" w:rsidRPr="00142CF5">
        <w:t xml:space="preserve"> zeptal se mnohem později. </w:t>
      </w:r>
      <w:r w:rsidRPr="00142CF5">
        <w:t>„</w:t>
      </w:r>
      <w:r w:rsidR="0020533A" w:rsidRPr="00142CF5">
        <w:t>Nic si na nás nedovolej a dřív než zejtra se jich stejně nemusíme bát,</w:t>
      </w:r>
      <w:r w:rsidRPr="00142CF5">
        <w:t>“</w:t>
      </w:r>
      <w:r w:rsidR="0020533A" w:rsidRPr="00142CF5">
        <w:t xml:space="preserve"> odpověděla klidně. </w:t>
      </w:r>
      <w:r w:rsidRPr="00142CF5">
        <w:t>„</w:t>
      </w:r>
      <w:r w:rsidR="0020533A" w:rsidRPr="00142CF5">
        <w:t>Zejtra už ale budem hodně daleko.</w:t>
      </w:r>
      <w:r w:rsidRPr="00142CF5">
        <w:t>“</w:t>
      </w:r>
      <w:r w:rsidR="0020533A" w:rsidRPr="00142CF5">
        <w:t xml:space="preserve"> Robinson na ni vrhnul zkoumavý pohled. </w:t>
      </w:r>
      <w:r w:rsidRPr="00142CF5">
        <w:t>„</w:t>
      </w:r>
      <w:r w:rsidR="0020533A" w:rsidRPr="00142CF5">
        <w:t>Existujou věci, o kterejch nemá vláda v Albertsville ani ponětí a ani milice s tim nic nenadělá,</w:t>
      </w:r>
      <w:r w:rsidRPr="00142CF5">
        <w:t>“</w:t>
      </w:r>
      <w:r w:rsidR="0020533A" w:rsidRPr="00142CF5">
        <w:t xml:space="preserve"> řekla Kalua zapáleně.</w:t>
      </w:r>
    </w:p>
    <w:p w:rsidR="00142CF5" w:rsidRPr="00142CF5" w:rsidRDefault="00142CF5" w:rsidP="00142CF5">
      <w:pPr>
        <w:pStyle w:val="Text"/>
      </w:pPr>
    </w:p>
    <w:p w:rsidR="00142CF5" w:rsidRPr="00142CF5" w:rsidRDefault="0020533A" w:rsidP="00142CF5">
      <w:pPr>
        <w:pStyle w:val="Text"/>
        <w:ind w:firstLine="0"/>
        <w:jc w:val="center"/>
      </w:pPr>
      <w:r w:rsidRPr="00142CF5">
        <w:t>* * *</w:t>
      </w:r>
    </w:p>
    <w:p w:rsidR="00142CF5" w:rsidRPr="00142CF5" w:rsidRDefault="00142CF5" w:rsidP="00142CF5">
      <w:pPr>
        <w:pStyle w:val="Text"/>
      </w:pPr>
    </w:p>
    <w:p w:rsidR="00142CF5" w:rsidRPr="00142CF5" w:rsidRDefault="0020533A" w:rsidP="00142CF5">
      <w:pPr>
        <w:pStyle w:val="Text"/>
        <w:rPr>
          <w:i/>
        </w:rPr>
      </w:pPr>
      <w:r w:rsidRPr="00142CF5">
        <w:rPr>
          <w:i/>
        </w:rPr>
        <w:t>Mawtar se svému dřívějšímu já podobala jen málo. Hovořila potichu, pomalu a říkala, že jsou všichni zatraceni. Pracovala jako mezek.</w:t>
      </w:r>
    </w:p>
    <w:p w:rsidR="00142CF5" w:rsidRPr="00142CF5" w:rsidRDefault="00142CF5" w:rsidP="00142CF5">
      <w:pPr>
        <w:pStyle w:val="Text"/>
        <w:rPr>
          <w:i/>
        </w:rPr>
      </w:pPr>
      <w:r w:rsidRPr="00142CF5">
        <w:rPr>
          <w:i/>
        </w:rPr>
        <w:t>„</w:t>
      </w:r>
      <w:r w:rsidR="0020533A" w:rsidRPr="00142CF5">
        <w:rPr>
          <w:i/>
        </w:rPr>
        <w:t>Překonali jsme mezihvězdnou prázdnotu, jen abychom se vzdali?</w:t>
      </w:r>
      <w:r w:rsidRPr="00142CF5">
        <w:rPr>
          <w:i/>
        </w:rPr>
        <w:t>“</w:t>
      </w:r>
      <w:r w:rsidR="0020533A" w:rsidRPr="00142CF5">
        <w:rPr>
          <w:i/>
        </w:rPr>
        <w:t xml:space="preserve"> říkali jí. </w:t>
      </w:r>
      <w:r w:rsidRPr="00142CF5">
        <w:rPr>
          <w:i/>
        </w:rPr>
        <w:t>„</w:t>
      </w:r>
      <w:r w:rsidR="0020533A" w:rsidRPr="00142CF5">
        <w:rPr>
          <w:i/>
        </w:rPr>
        <w:t>Abychom podlehli prvním nesnázím?</w:t>
      </w:r>
      <w:r w:rsidRPr="00142CF5">
        <w:rPr>
          <w:i/>
        </w:rPr>
        <w:t>“</w:t>
      </w:r>
    </w:p>
    <w:p w:rsidR="00142CF5" w:rsidRPr="00142CF5" w:rsidRDefault="00142CF5" w:rsidP="00142CF5">
      <w:pPr>
        <w:pStyle w:val="Text"/>
        <w:rPr>
          <w:i/>
        </w:rPr>
      </w:pPr>
      <w:r w:rsidRPr="00142CF5">
        <w:rPr>
          <w:i/>
        </w:rPr>
        <w:t>„</w:t>
      </w:r>
      <w:r w:rsidR="0020533A" w:rsidRPr="00142CF5">
        <w:rPr>
          <w:i/>
        </w:rPr>
        <w:t>Jistěže ne,</w:t>
      </w:r>
      <w:r w:rsidRPr="00142CF5">
        <w:rPr>
          <w:i/>
        </w:rPr>
        <w:t>“</w:t>
      </w:r>
      <w:r w:rsidR="0020533A" w:rsidRPr="00142CF5">
        <w:rPr>
          <w:i/>
        </w:rPr>
        <w:t xml:space="preserve"> odpovídala melancholicky. </w:t>
      </w:r>
      <w:r w:rsidRPr="00142CF5">
        <w:rPr>
          <w:i/>
        </w:rPr>
        <w:t>„</w:t>
      </w:r>
      <w:r w:rsidR="0020533A" w:rsidRPr="00142CF5">
        <w:rPr>
          <w:i/>
        </w:rPr>
        <w:t>Ale další potíže přijdou.</w:t>
      </w:r>
    </w:p>
    <w:p w:rsidR="00142CF5" w:rsidRPr="00142CF5" w:rsidRDefault="0020533A" w:rsidP="00142CF5">
      <w:pPr>
        <w:pStyle w:val="Text"/>
        <w:rPr>
          <w:i/>
        </w:rPr>
      </w:pPr>
      <w:r w:rsidRPr="00142CF5">
        <w:rPr>
          <w:i/>
        </w:rPr>
        <w:t>Nečeká nás nic jiného než smrt.</w:t>
      </w:r>
      <w:r w:rsidR="00142CF5" w:rsidRPr="00142CF5">
        <w:rPr>
          <w:i/>
        </w:rPr>
        <w:t>“</w:t>
      </w:r>
    </w:p>
    <w:p w:rsidR="00142CF5" w:rsidRPr="00142CF5" w:rsidRDefault="0020533A" w:rsidP="00142CF5">
      <w:pPr>
        <w:pStyle w:val="Text"/>
        <w:rPr>
          <w:i/>
        </w:rPr>
      </w:pPr>
      <w:r w:rsidRPr="00142CF5">
        <w:rPr>
          <w:i/>
        </w:rPr>
        <w:lastRenderedPageBreak/>
        <w:t>Z orbity planeta vypadala nezdravě. Měla vodu, atmosféru, úle narozdíl od toho modrého světa nehostila život. Všichni říkali, že je to dobré, že ji pozmění k obrazu svému.</w:t>
      </w:r>
    </w:p>
    <w:p w:rsidR="00142CF5" w:rsidRPr="00142CF5" w:rsidRDefault="00142CF5" w:rsidP="00142CF5">
      <w:pPr>
        <w:pStyle w:val="Text"/>
      </w:pPr>
    </w:p>
    <w:p w:rsidR="00142CF5" w:rsidRPr="00142CF5" w:rsidRDefault="0020533A" w:rsidP="00142CF5">
      <w:pPr>
        <w:pStyle w:val="Text"/>
        <w:ind w:firstLine="0"/>
        <w:jc w:val="center"/>
      </w:pPr>
      <w:r w:rsidRPr="00142CF5">
        <w:t>* * *</w:t>
      </w:r>
    </w:p>
    <w:p w:rsidR="00142CF5" w:rsidRPr="00142CF5" w:rsidRDefault="00142CF5" w:rsidP="00142CF5">
      <w:pPr>
        <w:pStyle w:val="Text"/>
      </w:pPr>
    </w:p>
    <w:p w:rsidR="00142CF5" w:rsidRPr="00142CF5" w:rsidRDefault="0020533A" w:rsidP="00142CF5">
      <w:pPr>
        <w:pStyle w:val="Text"/>
      </w:pPr>
      <w:r w:rsidRPr="00142CF5">
        <w:t xml:space="preserve">Leskin vtrhnul na ošetřovnu nabitý energií. Vědec ležel v meditanku, byl bledý jako smrt, ze zátylku mu vykukoval konec mikrochirurgického setu. V křesle vedle něj seděl pobledlý muž, napojený na recepční aparaturu. Posádka mu říkala Klystýr a Leskin se v jeho přítomnosti vždy cítil nesvůj. Klystýr byl autista se savantským syndromem </w:t>
      </w:r>
      <w:r w:rsidR="00142CF5" w:rsidRPr="00142CF5">
        <w:t>–</w:t>
      </w:r>
      <w:r w:rsidRPr="00142CF5">
        <w:t xml:space="preserve"> měl značně omezené vyšší mozkové funkce, zato paměť měl fenomenální. Absolutně nechápal, co se s ním dělo, ale bezchybně uchovával vše, co do jeho mysli pomocí LETu dostali.</w:t>
      </w:r>
    </w:p>
    <w:p w:rsidR="00142CF5" w:rsidRPr="00142CF5" w:rsidRDefault="00142CF5" w:rsidP="00142CF5">
      <w:pPr>
        <w:pStyle w:val="Text"/>
      </w:pPr>
      <w:r w:rsidRPr="00142CF5">
        <w:t>„</w:t>
      </w:r>
      <w:r w:rsidR="0020533A" w:rsidRPr="00142CF5">
        <w:t>Můžete se do toho pustit,</w:t>
      </w:r>
      <w:r w:rsidRPr="00142CF5">
        <w:t>“</w:t>
      </w:r>
      <w:r w:rsidR="0020533A" w:rsidRPr="00142CF5">
        <w:t xml:space="preserve"> ozval se, jeden z mediků. </w:t>
      </w:r>
      <w:r w:rsidRPr="00142CF5">
        <w:t>„</w:t>
      </w:r>
      <w:r w:rsidR="0020533A" w:rsidRPr="00142CF5">
        <w:t>Přenos je téměř u konce.</w:t>
      </w:r>
      <w:r w:rsidRPr="00142CF5">
        <w:t>“</w:t>
      </w:r>
    </w:p>
    <w:p w:rsidR="00142CF5" w:rsidRPr="00142CF5" w:rsidRDefault="0020533A" w:rsidP="00142CF5">
      <w:pPr>
        <w:pStyle w:val="Text"/>
      </w:pPr>
      <w:r w:rsidRPr="00142CF5">
        <w:t>Leskin si sednul obkročmo na židli vedle autisty.</w:t>
      </w:r>
    </w:p>
    <w:p w:rsidR="00142CF5" w:rsidRPr="00142CF5" w:rsidRDefault="00142CF5" w:rsidP="00142CF5">
      <w:pPr>
        <w:pStyle w:val="Text"/>
      </w:pPr>
      <w:r w:rsidRPr="00142CF5">
        <w:t>„</w:t>
      </w:r>
      <w:r w:rsidR="0020533A" w:rsidRPr="00142CF5">
        <w:t>Kdo jste?</w:t>
      </w:r>
      <w:r w:rsidRPr="00142CF5">
        <w:t>“</w:t>
      </w:r>
      <w:r w:rsidR="0020533A" w:rsidRPr="00142CF5">
        <w:t xml:space="preserve"> zeptal se Klystýra.</w:t>
      </w:r>
    </w:p>
    <w:p w:rsidR="00142CF5" w:rsidRPr="00142CF5" w:rsidRDefault="0020533A" w:rsidP="00142CF5">
      <w:pPr>
        <w:pStyle w:val="Text"/>
      </w:pPr>
      <w:r w:rsidRPr="00142CF5">
        <w:t>Muž mlčel a tvářil se zarputile. Kolíbal se ze strany na stranu, ruce svěšené podél těla.</w:t>
      </w:r>
    </w:p>
    <w:p w:rsidR="00142CF5" w:rsidRPr="00142CF5" w:rsidRDefault="00142CF5" w:rsidP="00142CF5">
      <w:pPr>
        <w:pStyle w:val="Text"/>
      </w:pPr>
      <w:r w:rsidRPr="00142CF5">
        <w:t>„</w:t>
      </w:r>
      <w:r w:rsidR="0020533A" w:rsidRPr="00142CF5">
        <w:t>Nathan Berken,</w:t>
      </w:r>
      <w:r w:rsidRPr="00142CF5">
        <w:t>“</w:t>
      </w:r>
      <w:r w:rsidR="0020533A" w:rsidRPr="00142CF5">
        <w:t xml:space="preserve"> vysoukal ze sebe nakonec.</w:t>
      </w:r>
    </w:p>
    <w:p w:rsidR="00142CF5" w:rsidRPr="00142CF5" w:rsidRDefault="00142CF5" w:rsidP="00142CF5">
      <w:pPr>
        <w:pStyle w:val="Text"/>
      </w:pPr>
      <w:r w:rsidRPr="00142CF5">
        <w:t>„</w:t>
      </w:r>
      <w:r w:rsidR="0020533A" w:rsidRPr="00142CF5">
        <w:t>Výborně,</w:t>
      </w:r>
      <w:r w:rsidRPr="00142CF5">
        <w:t>“</w:t>
      </w:r>
      <w:r w:rsidR="0020533A" w:rsidRPr="00142CF5">
        <w:t xml:space="preserve"> řekl Leskin a položil mu ještě několik úvodních otázek. Pak se pustil do výslechu. </w:t>
      </w:r>
      <w:r w:rsidRPr="00142CF5">
        <w:t>„</w:t>
      </w:r>
      <w:r w:rsidR="0020533A" w:rsidRPr="00142CF5">
        <w:t>Kde přesně jste našel ten mimozemský artefakt?</w:t>
      </w:r>
      <w:r w:rsidRPr="00142CF5">
        <w:t>“</w:t>
      </w:r>
    </w:p>
    <w:p w:rsidR="00142CF5" w:rsidRPr="00142CF5" w:rsidRDefault="00142CF5" w:rsidP="00142CF5">
      <w:pPr>
        <w:pStyle w:val="Text"/>
      </w:pPr>
      <w:r w:rsidRPr="00142CF5">
        <w:t>„</w:t>
      </w:r>
      <w:r w:rsidR="0020533A" w:rsidRPr="00142CF5">
        <w:t>Já ho nenašel,</w:t>
      </w:r>
      <w:r w:rsidRPr="00142CF5">
        <w:t>“</w:t>
      </w:r>
      <w:r w:rsidR="0020533A" w:rsidRPr="00142CF5">
        <w:t xml:space="preserve"> opověděl skřehotavě Klystýr a odkašlal si. </w:t>
      </w:r>
      <w:r w:rsidRPr="00142CF5">
        <w:t>„</w:t>
      </w:r>
      <w:r w:rsidR="0020533A" w:rsidRPr="00142CF5">
        <w:t>Nenašel?</w:t>
      </w:r>
      <w:r w:rsidRPr="00142CF5">
        <w:t>“</w:t>
      </w:r>
      <w:r w:rsidR="0020533A" w:rsidRPr="00142CF5">
        <w:t xml:space="preserve"> Leskin vypadal překvapeně. </w:t>
      </w:r>
      <w:r w:rsidRPr="00142CF5">
        <w:t>„</w:t>
      </w:r>
      <w:r w:rsidR="0020533A" w:rsidRPr="00142CF5">
        <w:t>Někdo vám ho snad dal?</w:t>
      </w:r>
      <w:r w:rsidRPr="00142CF5">
        <w:t>“</w:t>
      </w:r>
    </w:p>
    <w:p w:rsidR="00142CF5" w:rsidRPr="00142CF5" w:rsidRDefault="00142CF5" w:rsidP="00142CF5">
      <w:pPr>
        <w:pStyle w:val="Text"/>
      </w:pPr>
      <w:r w:rsidRPr="00142CF5">
        <w:t>„</w:t>
      </w:r>
      <w:r w:rsidR="0020533A" w:rsidRPr="00142CF5">
        <w:t>Ano.</w:t>
      </w:r>
      <w:r w:rsidRPr="00142CF5">
        <w:t>“</w:t>
      </w:r>
    </w:p>
    <w:p w:rsidR="00142CF5" w:rsidRPr="00142CF5" w:rsidRDefault="00142CF5" w:rsidP="00142CF5">
      <w:pPr>
        <w:pStyle w:val="Text"/>
      </w:pPr>
      <w:r w:rsidRPr="00142CF5">
        <w:t>„</w:t>
      </w:r>
      <w:r w:rsidR="0020533A" w:rsidRPr="00142CF5">
        <w:t>Kdo?</w:t>
      </w:r>
      <w:r w:rsidRPr="00142CF5">
        <w:t>“</w:t>
      </w:r>
    </w:p>
    <w:p w:rsidR="00142CF5" w:rsidRPr="00142CF5" w:rsidRDefault="00142CF5" w:rsidP="00142CF5">
      <w:pPr>
        <w:pStyle w:val="Text"/>
      </w:pPr>
      <w:r w:rsidRPr="00142CF5">
        <w:t>„</w:t>
      </w:r>
      <w:r w:rsidR="0020533A" w:rsidRPr="00142CF5">
        <w:t>Můj kontakt.</w:t>
      </w:r>
      <w:r w:rsidRPr="00142CF5">
        <w:t>“</w:t>
      </w:r>
    </w:p>
    <w:p w:rsidR="00142CF5" w:rsidRPr="00142CF5" w:rsidRDefault="00142CF5" w:rsidP="00142CF5">
      <w:pPr>
        <w:pStyle w:val="Text"/>
      </w:pPr>
      <w:r w:rsidRPr="00142CF5">
        <w:t>„</w:t>
      </w:r>
      <w:r w:rsidR="0020533A" w:rsidRPr="00142CF5">
        <w:t>Jak se váš kontakt jmenuje?</w:t>
      </w:r>
      <w:r w:rsidRPr="00142CF5">
        <w:t>“</w:t>
      </w:r>
    </w:p>
    <w:p w:rsidR="00142CF5" w:rsidRPr="00142CF5" w:rsidRDefault="00142CF5" w:rsidP="00142CF5">
      <w:pPr>
        <w:pStyle w:val="Text"/>
      </w:pPr>
      <w:r w:rsidRPr="00142CF5">
        <w:t>„</w:t>
      </w:r>
      <w:r w:rsidR="0020533A" w:rsidRPr="00142CF5">
        <w:t>Kalua Maartin.</w:t>
      </w:r>
      <w:r w:rsidRPr="00142CF5">
        <w:t>“</w:t>
      </w:r>
    </w:p>
    <w:p w:rsidR="00142CF5" w:rsidRPr="00142CF5" w:rsidRDefault="00142CF5" w:rsidP="00142CF5">
      <w:pPr>
        <w:pStyle w:val="Text"/>
      </w:pPr>
      <w:r w:rsidRPr="00142CF5">
        <w:t>„</w:t>
      </w:r>
      <w:r w:rsidR="0020533A" w:rsidRPr="00142CF5">
        <w:t>Předal jste tu věc dnes Robinsonovi?</w:t>
      </w:r>
      <w:r w:rsidRPr="00142CF5">
        <w:t>“</w:t>
      </w:r>
    </w:p>
    <w:p w:rsidR="00142CF5" w:rsidRPr="00142CF5" w:rsidRDefault="00142CF5" w:rsidP="00142CF5">
      <w:pPr>
        <w:pStyle w:val="Text"/>
      </w:pPr>
      <w:r w:rsidRPr="00142CF5">
        <w:t>„</w:t>
      </w:r>
      <w:r w:rsidR="0020533A" w:rsidRPr="00142CF5">
        <w:t>Ano.</w:t>
      </w:r>
      <w:r w:rsidRPr="00142CF5">
        <w:t>“</w:t>
      </w:r>
    </w:p>
    <w:p w:rsidR="00142CF5" w:rsidRPr="00142CF5" w:rsidRDefault="00142CF5" w:rsidP="00142CF5">
      <w:pPr>
        <w:pStyle w:val="Text"/>
      </w:pPr>
      <w:r w:rsidRPr="00142CF5">
        <w:t>„</w:t>
      </w:r>
      <w:r w:rsidR="0020533A" w:rsidRPr="00142CF5">
        <w:t>Kde je nyní?</w:t>
      </w:r>
      <w:r w:rsidRPr="00142CF5">
        <w:t>“</w:t>
      </w:r>
    </w:p>
    <w:p w:rsidR="00142CF5" w:rsidRPr="00142CF5" w:rsidRDefault="00142CF5" w:rsidP="00142CF5">
      <w:pPr>
        <w:pStyle w:val="Text"/>
      </w:pPr>
      <w:r w:rsidRPr="00142CF5">
        <w:t>„</w:t>
      </w:r>
      <w:r w:rsidR="0020533A" w:rsidRPr="00142CF5">
        <w:t>Nevím.</w:t>
      </w:r>
      <w:r w:rsidRPr="00142CF5">
        <w:t>“</w:t>
      </w:r>
    </w:p>
    <w:p w:rsidR="00142CF5" w:rsidRPr="00142CF5" w:rsidRDefault="00142CF5" w:rsidP="00142CF5">
      <w:pPr>
        <w:pStyle w:val="Text"/>
      </w:pPr>
      <w:r w:rsidRPr="00142CF5">
        <w:lastRenderedPageBreak/>
        <w:t>„</w:t>
      </w:r>
      <w:r w:rsidR="0020533A" w:rsidRPr="00142CF5">
        <w:t>Kam jste měli namířeno, když jste opustili Cassandru?</w:t>
      </w:r>
      <w:r w:rsidRPr="00142CF5">
        <w:t>“</w:t>
      </w:r>
    </w:p>
    <w:p w:rsidR="00142CF5" w:rsidRPr="00142CF5" w:rsidRDefault="00142CF5" w:rsidP="00142CF5">
      <w:pPr>
        <w:pStyle w:val="Text"/>
      </w:pPr>
      <w:r w:rsidRPr="00142CF5">
        <w:t>„</w:t>
      </w:r>
      <w:r w:rsidR="0020533A" w:rsidRPr="00142CF5">
        <w:t>Na stanici Jing gi.</w:t>
      </w:r>
      <w:r w:rsidRPr="00142CF5">
        <w:t>“</w:t>
      </w:r>
    </w:p>
    <w:p w:rsidR="00142CF5" w:rsidRPr="00142CF5" w:rsidRDefault="00142CF5" w:rsidP="00142CF5">
      <w:pPr>
        <w:pStyle w:val="Text"/>
      </w:pPr>
      <w:r w:rsidRPr="00142CF5">
        <w:t>„</w:t>
      </w:r>
      <w:r w:rsidR="0020533A" w:rsidRPr="00142CF5">
        <w:t>Tam vás měl váš kontakt vyzvednout?</w:t>
      </w:r>
      <w:r w:rsidRPr="00142CF5">
        <w:t>“</w:t>
      </w:r>
    </w:p>
    <w:p w:rsidR="00142CF5" w:rsidRPr="00142CF5" w:rsidRDefault="00142CF5" w:rsidP="00142CF5">
      <w:pPr>
        <w:pStyle w:val="Text"/>
      </w:pPr>
      <w:r w:rsidRPr="00142CF5">
        <w:t>„</w:t>
      </w:r>
      <w:r w:rsidR="0020533A" w:rsidRPr="00142CF5">
        <w:t>Ano.</w:t>
      </w:r>
      <w:r w:rsidRPr="00142CF5">
        <w:t>“</w:t>
      </w:r>
    </w:p>
    <w:p w:rsidR="00142CF5" w:rsidRPr="00142CF5" w:rsidRDefault="00142CF5" w:rsidP="00142CF5">
      <w:pPr>
        <w:pStyle w:val="Text"/>
      </w:pPr>
      <w:r w:rsidRPr="00142CF5">
        <w:t>„</w:t>
      </w:r>
      <w:r w:rsidR="0020533A" w:rsidRPr="00142CF5">
        <w:t>A pak?</w:t>
      </w:r>
      <w:r w:rsidRPr="00142CF5">
        <w:t>“</w:t>
      </w:r>
    </w:p>
    <w:p w:rsidR="00142CF5" w:rsidRPr="00142CF5" w:rsidRDefault="00142CF5" w:rsidP="00142CF5">
      <w:pPr>
        <w:pStyle w:val="Text"/>
      </w:pPr>
      <w:r w:rsidRPr="00142CF5">
        <w:t>„</w:t>
      </w:r>
      <w:r w:rsidR="0020533A" w:rsidRPr="00142CF5">
        <w:t>Pak jsme měli pokračovat do Nuwe Kaap Stadu.</w:t>
      </w:r>
      <w:r w:rsidRPr="00142CF5">
        <w:t>“</w:t>
      </w:r>
      <w:r w:rsidR="0020533A" w:rsidRPr="00142CF5">
        <w:t xml:space="preserve"> Leskin se nesnažil zakrýt vzrušení v hlase. Nejenže byl na stopě mimozemského artefaktu, měl také potenciální možnost odhalit úkryt Yakistů a rozluštit tak jednu z největších záhad v krátkých, zato však divokých dějinách Marsu.</w:t>
      </w:r>
    </w:p>
    <w:p w:rsidR="00142CF5" w:rsidRPr="00142CF5" w:rsidRDefault="0020533A" w:rsidP="00142CF5">
      <w:pPr>
        <w:pStyle w:val="Text"/>
      </w:pPr>
      <w:r w:rsidRPr="00142CF5">
        <w:t xml:space="preserve">Když se prokousával daty o Projektu Symposion, narazil na energetickou bilanci. V Nuwe Kaap Stadu bydlelo necelých pět tisíc lidí, kteří se věnovali převážně zemědělství, přesto město v nepravidelných intervalech odebíralo ohromné množství energie. Ukrývali se tam snad Yakisté ve svých tajných laboratořích? Byl Chin Yaku stále na živu? </w:t>
      </w:r>
      <w:r w:rsidR="00142CF5" w:rsidRPr="00142CF5">
        <w:t>„</w:t>
      </w:r>
      <w:r w:rsidRPr="00142CF5">
        <w:t>Co mají Yakisté společného s Projektem Symposion?</w:t>
      </w:r>
      <w:r w:rsidR="00142CF5" w:rsidRPr="00142CF5">
        <w:t>“</w:t>
      </w:r>
    </w:p>
    <w:p w:rsidR="00142CF5" w:rsidRPr="00142CF5" w:rsidRDefault="00142CF5" w:rsidP="00142CF5">
      <w:pPr>
        <w:pStyle w:val="Text"/>
      </w:pPr>
      <w:r w:rsidRPr="00142CF5">
        <w:t>„</w:t>
      </w:r>
      <w:r w:rsidR="0020533A" w:rsidRPr="00142CF5">
        <w:t>Poskytli nám základní matrici, bez které bychom reaktor nedokázali postavit a uvést do provozu.</w:t>
      </w:r>
      <w:r w:rsidRPr="00142CF5">
        <w:t>“</w:t>
      </w:r>
    </w:p>
    <w:p w:rsidR="00142CF5" w:rsidRPr="00142CF5" w:rsidRDefault="00142CF5" w:rsidP="00142CF5">
      <w:pPr>
        <w:pStyle w:val="Text"/>
      </w:pPr>
      <w:r w:rsidRPr="00142CF5">
        <w:t>„</w:t>
      </w:r>
      <w:r w:rsidR="0020533A" w:rsidRPr="00142CF5">
        <w:t xml:space="preserve">Ta věc </w:t>
      </w:r>
      <w:r w:rsidRPr="00142CF5">
        <w:t>–</w:t>
      </w:r>
      <w:r w:rsidR="0020533A" w:rsidRPr="00142CF5">
        <w:t xml:space="preserve"> víte, co to přesně je?</w:t>
      </w:r>
      <w:r w:rsidRPr="00142CF5">
        <w:t>“</w:t>
      </w:r>
    </w:p>
    <w:p w:rsidR="00142CF5" w:rsidRPr="00142CF5" w:rsidRDefault="00142CF5" w:rsidP="00142CF5">
      <w:pPr>
        <w:pStyle w:val="Text"/>
      </w:pPr>
      <w:r w:rsidRPr="00142CF5">
        <w:t>„</w:t>
      </w:r>
      <w:r w:rsidR="0020533A" w:rsidRPr="00142CF5">
        <w:t>Ne.</w:t>
      </w:r>
      <w:r w:rsidRPr="00142CF5">
        <w:t>“</w:t>
      </w:r>
    </w:p>
    <w:p w:rsidR="00142CF5" w:rsidRPr="00142CF5" w:rsidRDefault="0020533A" w:rsidP="00142CF5">
      <w:pPr>
        <w:pStyle w:val="Text"/>
      </w:pPr>
      <w:r w:rsidRPr="00142CF5">
        <w:t>Autista sebou několikrát bezhlesně škubnul a medik rychle ukončil spojení. Nathan Berken zemřel.</w:t>
      </w:r>
    </w:p>
    <w:p w:rsidR="00142CF5" w:rsidRPr="00142CF5" w:rsidRDefault="00142CF5" w:rsidP="00142CF5">
      <w:pPr>
        <w:pStyle w:val="Text"/>
      </w:pPr>
      <w:r w:rsidRPr="00142CF5">
        <w:t>„</w:t>
      </w:r>
      <w:r w:rsidR="0020533A" w:rsidRPr="00142CF5">
        <w:t>Strpení,</w:t>
      </w:r>
      <w:r w:rsidRPr="00142CF5">
        <w:t>“</w:t>
      </w:r>
      <w:r w:rsidR="0020533A" w:rsidRPr="00142CF5">
        <w:t xml:space="preserve"> řekl medik a upravil něco na konzoli. Jaké to je, přemítal Leskin, zažít něčí smrt? Nezdálo se však, že by to na Klystýra mělo nějaký vliv. Absolvoval již sedm totálních transferů a nikdo nedokázal odhadnout, kolikrát ho ještě bude možno celému procesu vystavit, než jeho mysl zkolabuje. O chvíli později medik přikývl a Leskin pokračoval ve výslechu.</w:t>
      </w:r>
    </w:p>
    <w:p w:rsidR="00142CF5" w:rsidRPr="00142CF5" w:rsidRDefault="00142CF5" w:rsidP="00142CF5">
      <w:pPr>
        <w:pStyle w:val="Text"/>
      </w:pPr>
    </w:p>
    <w:p w:rsidR="00142CF5" w:rsidRPr="00142CF5" w:rsidRDefault="0020533A" w:rsidP="00142CF5">
      <w:pPr>
        <w:pStyle w:val="Text"/>
        <w:ind w:firstLine="0"/>
        <w:jc w:val="center"/>
      </w:pPr>
      <w:r w:rsidRPr="00142CF5">
        <w:t>* * *</w:t>
      </w:r>
    </w:p>
    <w:p w:rsidR="00142CF5" w:rsidRPr="00142CF5" w:rsidRDefault="00142CF5" w:rsidP="00142CF5">
      <w:pPr>
        <w:pStyle w:val="Text"/>
      </w:pPr>
    </w:p>
    <w:p w:rsidR="00142CF5" w:rsidRPr="00142CF5" w:rsidRDefault="0020533A" w:rsidP="00142CF5">
      <w:pPr>
        <w:pStyle w:val="Text"/>
      </w:pPr>
      <w:r w:rsidRPr="00142CF5">
        <w:t>Robinson se snažil bolest hlavy ignorovat. Kalua mu dala nějaký prášek, který mu ale nepomohl. Snad za to může tlak a gravitace, pomyslel si.</w:t>
      </w:r>
    </w:p>
    <w:p w:rsidR="00142CF5" w:rsidRPr="00142CF5" w:rsidRDefault="0020533A" w:rsidP="00142CF5">
      <w:pPr>
        <w:pStyle w:val="Text"/>
      </w:pPr>
      <w:r w:rsidRPr="00142CF5">
        <w:lastRenderedPageBreak/>
        <w:t>Bylo časné ráno. Probudil se na lavičce vedle grilu, promrzlý a polámaný, s dlouhými pruhy vytlačenými od plastových latí do zad.</w:t>
      </w:r>
    </w:p>
    <w:p w:rsidR="00142CF5" w:rsidRPr="00142CF5" w:rsidRDefault="0020533A" w:rsidP="00142CF5">
      <w:pPr>
        <w:pStyle w:val="Text"/>
      </w:pPr>
      <w:r w:rsidRPr="00142CF5">
        <w:t>Zrcadla na okrajích kaňonu se snažila zachytit první paprsky slunce a kupole nad jejich hlavou začala hrát duhovými barvami. Pomalu procházeli kolem nádrží s živnými roztoky a maličkých políček se zeleninou, míjeli ovocné sady, v nichž rostly stromy absurdních tvarů.</w:t>
      </w:r>
    </w:p>
    <w:p w:rsidR="00142CF5" w:rsidRPr="00142CF5" w:rsidRDefault="0020533A" w:rsidP="00142CF5">
      <w:pPr>
        <w:pStyle w:val="Text"/>
      </w:pPr>
      <w:r w:rsidRPr="00142CF5">
        <w:t xml:space="preserve">Kalua mu řekla, že Nuwe Kaap Stad založili vysídlenci z Jižní Afriky. Reakční vláda, která se v Jihoafrické republice dostala k mocí po téměř padesáti letech klopýtavě demokracie, se otevřeně hlásila k segregační politice apartheidu. Poté, co Číňané přistáli na Marsu, byla rozpoutána kampaň vyzývající příslušníky nežádoucích skupin k cestě na rudou planetu. Vše financovalo několik amerických korporací, které si brousily zuby na nová naleziště diamantů a zlata. Založili společnost Groot Trek a vyslali k Marsu dvě lodě </w:t>
      </w:r>
      <w:r w:rsidR="00142CF5" w:rsidRPr="00142CF5">
        <w:t>–</w:t>
      </w:r>
      <w:r w:rsidRPr="00142CF5">
        <w:t xml:space="preserve"> Almigtige a Verwoester, jejichž pozůstatky ležely nahoře na okrajích kaňonu. Další měly následovat, ale vše překazila občanská válka. </w:t>
      </w:r>
      <w:r w:rsidR="00142CF5" w:rsidRPr="00142CF5">
        <w:t>„</w:t>
      </w:r>
      <w:r w:rsidRPr="00142CF5">
        <w:t>Kam máme namířeno?</w:t>
      </w:r>
      <w:r w:rsidR="00142CF5" w:rsidRPr="00142CF5">
        <w:t>“</w:t>
      </w:r>
      <w:r w:rsidRPr="00142CF5">
        <w:t xml:space="preserve"> zeptal se Robinson. </w:t>
      </w:r>
      <w:r w:rsidR="00142CF5" w:rsidRPr="00142CF5">
        <w:t>„</w:t>
      </w:r>
      <w:r w:rsidRPr="00142CF5">
        <w:t>Kdybych ti to řekla, tak nebudeš věřit.</w:t>
      </w:r>
      <w:r w:rsidR="00142CF5" w:rsidRPr="00142CF5">
        <w:t>“</w:t>
      </w:r>
    </w:p>
    <w:p w:rsidR="00142CF5" w:rsidRPr="00142CF5" w:rsidRDefault="00142CF5" w:rsidP="00142CF5">
      <w:pPr>
        <w:pStyle w:val="Text"/>
      </w:pPr>
      <w:r w:rsidRPr="00142CF5">
        <w:t>„</w:t>
      </w:r>
      <w:r w:rsidR="0020533A" w:rsidRPr="00142CF5">
        <w:t>Takže všechny ty příběhy, které jsem slyšel v Albertsville o Yakistech, jsou pravdivé? Tajné úkryty po celém Marsu, zázračné zbraně a tak podobně?</w:t>
      </w:r>
      <w:r w:rsidRPr="00142CF5">
        <w:t>“</w:t>
      </w:r>
      <w:r w:rsidR="0020533A" w:rsidRPr="00142CF5">
        <w:t xml:space="preserve"> Kalua se jen usmála.</w:t>
      </w:r>
    </w:p>
    <w:p w:rsidR="00142CF5" w:rsidRPr="00142CF5" w:rsidRDefault="0020533A" w:rsidP="00142CF5">
      <w:pPr>
        <w:pStyle w:val="Text"/>
      </w:pPr>
      <w:r w:rsidRPr="00142CF5">
        <w:t>Přišli ke břehu velké vodní nádrže a nastoupili do malé loďky. Robinsona přítomnost tak velkého množství vody překvapila. Věděl, že voda je zamrzlá v permafrostu po celé planetě jen několik metrů pod povrchem, ale ani v Albertsville jí neviděl tolik pohromadě.</w:t>
      </w:r>
    </w:p>
    <w:p w:rsidR="00142CF5" w:rsidRPr="00142CF5" w:rsidRDefault="0020533A" w:rsidP="00142CF5">
      <w:pPr>
        <w:pStyle w:val="Text"/>
      </w:pPr>
      <w:r w:rsidRPr="00142CF5">
        <w:t xml:space="preserve">Kalua zastavila uprostřed nádrže a naklepala do svého komunikátoru několik příkazů. O chvilku později vyjela nad hladinu kabina výtahu. </w:t>
      </w:r>
      <w:r w:rsidR="00142CF5" w:rsidRPr="00142CF5">
        <w:t>„</w:t>
      </w:r>
      <w:r w:rsidRPr="00142CF5">
        <w:t>Cesta do nitra Marsu?</w:t>
      </w:r>
      <w:r w:rsidR="00142CF5" w:rsidRPr="00142CF5">
        <w:t>“</w:t>
      </w:r>
      <w:r w:rsidRPr="00142CF5">
        <w:t xml:space="preserve"> zavtipkoval Robinson.</w:t>
      </w:r>
    </w:p>
    <w:p w:rsidR="00142CF5" w:rsidRPr="00142CF5" w:rsidRDefault="00142CF5" w:rsidP="00142CF5">
      <w:pPr>
        <w:pStyle w:val="Text"/>
      </w:pPr>
    </w:p>
    <w:p w:rsidR="00142CF5" w:rsidRPr="00142CF5" w:rsidRDefault="0020533A" w:rsidP="00142CF5">
      <w:pPr>
        <w:pStyle w:val="Text"/>
        <w:ind w:firstLine="0"/>
        <w:jc w:val="center"/>
      </w:pPr>
      <w:r w:rsidRPr="00142CF5">
        <w:t>* * *</w:t>
      </w:r>
    </w:p>
    <w:p w:rsidR="00142CF5" w:rsidRPr="00142CF5" w:rsidRDefault="00142CF5" w:rsidP="00142CF5">
      <w:pPr>
        <w:pStyle w:val="Text"/>
      </w:pPr>
    </w:p>
    <w:p w:rsidR="00142CF5" w:rsidRPr="00142CF5" w:rsidRDefault="0020533A" w:rsidP="00142CF5">
      <w:pPr>
        <w:pStyle w:val="Text"/>
      </w:pPr>
      <w:r w:rsidRPr="00142CF5">
        <w:t xml:space="preserve">Kaňon, ve kterém se nacházela jihoafrická kolonie, byl přes třicet kilometrů dlouhý. Zhruba uprostřed ho překlenovalo několika hubených mostů, které spojovaly torza lodí na protějších březích. Na dně se leskl nespočet kopulí farmářů. Pilot Leskinova letounu se </w:t>
      </w:r>
      <w:r w:rsidRPr="00142CF5">
        <w:lastRenderedPageBreak/>
        <w:t>spojil s kontrolním centrem a požádal o povolení k přistání. O chvilku později se otevřela propusť na boku Almigtige a letka vlétla dovnitř.</w:t>
      </w:r>
    </w:p>
    <w:p w:rsidR="00142CF5" w:rsidRPr="00142CF5" w:rsidRDefault="00142CF5" w:rsidP="00142CF5">
      <w:pPr>
        <w:pStyle w:val="Text"/>
      </w:pPr>
      <w:r w:rsidRPr="00142CF5">
        <w:t>„</w:t>
      </w:r>
      <w:r w:rsidR="0020533A" w:rsidRPr="00142CF5">
        <w:t>Wat wil je he?</w:t>
      </w:r>
      <w:r w:rsidRPr="00142CF5">
        <w:t>“</w:t>
      </w:r>
      <w:r w:rsidR="0020533A" w:rsidRPr="00142CF5">
        <w:t xml:space="preserve"> zakřičel na majora vysoký černoch a sundal si z uší oprýskaná sluchátka. </w:t>
      </w:r>
      <w:r w:rsidRPr="00142CF5">
        <w:t>„</w:t>
      </w:r>
      <w:r w:rsidR="0020533A" w:rsidRPr="00142CF5">
        <w:t>Co chcete?</w:t>
      </w:r>
      <w:r w:rsidRPr="00142CF5">
        <w:t>“</w:t>
      </w:r>
    </w:p>
    <w:p w:rsidR="00142CF5" w:rsidRPr="00142CF5" w:rsidRDefault="00142CF5" w:rsidP="00142CF5">
      <w:pPr>
        <w:pStyle w:val="Text"/>
      </w:pPr>
      <w:r w:rsidRPr="00142CF5">
        <w:t>„</w:t>
      </w:r>
      <w:r w:rsidR="0020533A" w:rsidRPr="00142CF5">
        <w:t>Cože?</w:t>
      </w:r>
      <w:r w:rsidRPr="00142CF5">
        <w:t>“</w:t>
      </w:r>
      <w:r w:rsidR="0020533A" w:rsidRPr="00142CF5">
        <w:t xml:space="preserve"> zavrčel vztekle Leskin. Vzduch v hangáru byl teplý, prosycený zápachem hnijící zeleniny a ovoce. Muž měl těžký přízvuk a rachot překládkových robotů znemožňoval jakoukoli smysluplnou komunikaci.</w:t>
      </w:r>
    </w:p>
    <w:p w:rsidR="00142CF5" w:rsidRPr="00142CF5" w:rsidRDefault="0020533A" w:rsidP="00142CF5">
      <w:pPr>
        <w:pStyle w:val="Text"/>
      </w:pPr>
      <w:r w:rsidRPr="00142CF5">
        <w:t>Černoch pokrčil rameny, otočil se k Leskinovi zády a namířil si to k prosklené kanceláři u stěny hangáru.</w:t>
      </w:r>
    </w:p>
    <w:p w:rsidR="00142CF5" w:rsidRPr="00142CF5" w:rsidRDefault="00142CF5" w:rsidP="00142CF5">
      <w:pPr>
        <w:pStyle w:val="Text"/>
      </w:pPr>
      <w:r w:rsidRPr="00142CF5">
        <w:t>„</w:t>
      </w:r>
      <w:r w:rsidR="0020533A" w:rsidRPr="00142CF5">
        <w:t>Máme důvodné podezření, že se v Nuwe Kaap Stadu ukrývá jeden nebezpečný špion,</w:t>
      </w:r>
      <w:r w:rsidRPr="00142CF5">
        <w:t>“</w:t>
      </w:r>
      <w:r w:rsidR="0020533A" w:rsidRPr="00142CF5">
        <w:t xml:space="preserve"> řekl Leskin, když se mu muž představil jako Regi Keyleigh, předák přístavu. </w:t>
      </w:r>
      <w:r w:rsidRPr="00142CF5">
        <w:t>„</w:t>
      </w:r>
      <w:r w:rsidR="0020533A" w:rsidRPr="00142CF5">
        <w:t>O tom bych musel něco vědět,</w:t>
      </w:r>
      <w:r w:rsidRPr="00142CF5">
        <w:t>“</w:t>
      </w:r>
      <w:r w:rsidR="0020533A" w:rsidRPr="00142CF5">
        <w:t xml:space="preserve"> opáčil Regi. Leskin mu ukázal povolení k prohledání města a napjatě čekal na černochovu reakci. Nods ho před Jihoafričany varoval. Zcela pochopitelně neměli bělochy v lásce a bylo nebezpečné je provokovat.</w:t>
      </w:r>
    </w:p>
    <w:p w:rsidR="00142CF5" w:rsidRPr="00142CF5" w:rsidRDefault="00142CF5" w:rsidP="00142CF5">
      <w:pPr>
        <w:pStyle w:val="Text"/>
      </w:pPr>
      <w:r w:rsidRPr="00142CF5">
        <w:t>„</w:t>
      </w:r>
      <w:r w:rsidR="0020533A" w:rsidRPr="00142CF5">
        <w:t>Je moet die burgermeester sein,</w:t>
      </w:r>
      <w:r w:rsidRPr="00142CF5">
        <w:t>“</w:t>
      </w:r>
      <w:r w:rsidR="0020533A" w:rsidRPr="00142CF5">
        <w:t xml:space="preserve"> zabručel opatrně Regi. </w:t>
      </w:r>
      <w:r w:rsidRPr="00142CF5">
        <w:t>„</w:t>
      </w:r>
      <w:r w:rsidR="0020533A" w:rsidRPr="00142CF5">
        <w:t>S tím musíte za starostou.</w:t>
      </w:r>
      <w:r w:rsidRPr="00142CF5">
        <w:t>“</w:t>
      </w:r>
    </w:p>
    <w:p w:rsidR="00142CF5" w:rsidRPr="00142CF5" w:rsidRDefault="00142CF5" w:rsidP="00142CF5">
      <w:pPr>
        <w:pStyle w:val="Text"/>
      </w:pPr>
      <w:r w:rsidRPr="00142CF5">
        <w:t>„</w:t>
      </w:r>
      <w:r w:rsidR="0020533A" w:rsidRPr="00142CF5">
        <w:t>Výborně,</w:t>
      </w:r>
      <w:r w:rsidRPr="00142CF5">
        <w:t>“</w:t>
      </w:r>
      <w:r w:rsidR="0020533A" w:rsidRPr="00142CF5">
        <w:t xml:space="preserve"> přikývl Leskin.</w:t>
      </w:r>
    </w:p>
    <w:p w:rsidR="00142CF5" w:rsidRPr="00142CF5" w:rsidRDefault="0020533A" w:rsidP="00142CF5">
      <w:pPr>
        <w:pStyle w:val="Text"/>
      </w:pPr>
      <w:r w:rsidRPr="00142CF5">
        <w:t>Když sjížděli výtahem na dno kaňonu, seržant Korn mu oznámil, že právě obdrželi detailní mapu města. (Plukovník Nods splnil svůj slib a nechal nad nimi přeletět špionážní satelity s hloubkovými senzory.) O chvilku později se Leskinovi ohlásil poručík Romano, jehož skupina úspěšně obsadila základnu Projektu Symposion. Tentokrát nedošlo k žádným potížím, komando využilo asistence doktora Asanoviče a únikové chodby v západním křídle stanice.</w:t>
      </w:r>
    </w:p>
    <w:p w:rsidR="00142CF5" w:rsidRPr="00142CF5" w:rsidRDefault="0020533A" w:rsidP="00142CF5">
      <w:pPr>
        <w:pStyle w:val="Text"/>
      </w:pPr>
      <w:r w:rsidRPr="00142CF5">
        <w:t xml:space="preserve">Leskin nyní držel Nuwe Kaap Stad v šachu. Mohl jej odříznout od dodávek energie a totálně jej paralyzovat. Byl opojený pocitem moci. Před revolucí pracoval jako bezpečnostní poradce jedné těžařské korporace. Pak ho kontaktoval Mars Ultor, militantní frakce Hnutí za samostatnost Marsu, a jeho nová kariéra naplnila jeho život hlubším smyslem. Cítil, že stojí na prahu nové éry, nového života, osud Marsu byl v jeho rukách. Starosta byl téměř dva metry vysoký, </w:t>
      </w:r>
      <w:r w:rsidRPr="00142CF5">
        <w:lastRenderedPageBreak/>
        <w:t>oblečený do pestrobarevného roucha působil dojmem kmenového náčelníka.</w:t>
      </w:r>
    </w:p>
    <w:p w:rsidR="00142CF5" w:rsidRPr="00142CF5" w:rsidRDefault="00142CF5" w:rsidP="00142CF5">
      <w:pPr>
        <w:pStyle w:val="Text"/>
      </w:pPr>
      <w:r w:rsidRPr="00142CF5">
        <w:t>„</w:t>
      </w:r>
      <w:r w:rsidR="0020533A" w:rsidRPr="00142CF5">
        <w:t>Opusťte město,</w:t>
      </w:r>
      <w:r w:rsidRPr="00142CF5">
        <w:t>“</w:t>
      </w:r>
      <w:r w:rsidR="0020533A" w:rsidRPr="00142CF5">
        <w:t xml:space="preserve"> řekl poté, co vyslechl Leskina.</w:t>
      </w:r>
    </w:p>
    <w:p w:rsidR="00142CF5" w:rsidRPr="00142CF5" w:rsidRDefault="0020533A" w:rsidP="00142CF5">
      <w:pPr>
        <w:pStyle w:val="Text"/>
      </w:pPr>
      <w:r w:rsidRPr="00142CF5">
        <w:t>Leskin se hystericky zasmál. Cítil, že nastal okamžik, kdy musí převzít iniciativu. Informace, které získal výslechem Berkena, byly kusé a zmatené, ale pokud chtěl znát odpovědi, musel jednat.</w:t>
      </w:r>
    </w:p>
    <w:p w:rsidR="00142CF5" w:rsidRPr="00142CF5" w:rsidRDefault="0020533A" w:rsidP="00142CF5">
      <w:pPr>
        <w:pStyle w:val="Text"/>
      </w:pPr>
      <w:r w:rsidRPr="00142CF5">
        <w:t xml:space="preserve">Praštil starostu do břicha. </w:t>
      </w:r>
      <w:r w:rsidR="00142CF5" w:rsidRPr="00142CF5">
        <w:t>„</w:t>
      </w:r>
      <w:r w:rsidRPr="00142CF5">
        <w:t>Černá hubo,</w:t>
      </w:r>
      <w:r w:rsidR="00142CF5" w:rsidRPr="00142CF5">
        <w:t>“</w:t>
      </w:r>
      <w:r w:rsidRPr="00142CF5">
        <w:t xml:space="preserve"> syknul.</w:t>
      </w:r>
    </w:p>
    <w:p w:rsidR="00142CF5" w:rsidRPr="00142CF5" w:rsidRDefault="0020533A" w:rsidP="00142CF5">
      <w:pPr>
        <w:pStyle w:val="Text"/>
      </w:pPr>
      <w:r w:rsidRPr="00142CF5">
        <w:t xml:space="preserve">Muž se zlomil v pase. </w:t>
      </w:r>
      <w:r w:rsidR="00142CF5" w:rsidRPr="00142CF5">
        <w:t>„</w:t>
      </w:r>
      <w:r w:rsidRPr="00142CF5">
        <w:t>Fokken naaier,</w:t>
      </w:r>
      <w:r w:rsidR="00142CF5" w:rsidRPr="00142CF5">
        <w:t>“</w:t>
      </w:r>
      <w:r w:rsidRPr="00142CF5">
        <w:t xml:space="preserve"> zasípal a několikrát se dotknul svého komunikátoru.</w:t>
      </w:r>
    </w:p>
    <w:p w:rsidR="00142CF5" w:rsidRPr="00142CF5" w:rsidRDefault="0020533A" w:rsidP="00142CF5">
      <w:pPr>
        <w:pStyle w:val="Text"/>
      </w:pPr>
      <w:r w:rsidRPr="00142CF5">
        <w:t>Leskin ho srazil na kolena.</w:t>
      </w:r>
    </w:p>
    <w:p w:rsidR="00142CF5" w:rsidRPr="00142CF5" w:rsidRDefault="0020533A" w:rsidP="00142CF5">
      <w:pPr>
        <w:pStyle w:val="Text"/>
      </w:pPr>
      <w:r w:rsidRPr="00142CF5">
        <w:t xml:space="preserve">O chvilku později se ve sluchátkách ozval seržant Kom z doku: </w:t>
      </w:r>
      <w:r w:rsidR="00142CF5" w:rsidRPr="00142CF5">
        <w:t>„</w:t>
      </w:r>
      <w:r w:rsidRPr="00142CF5">
        <w:t>Pane, napadli nás! Jacko to dostal!</w:t>
      </w:r>
      <w:r w:rsidR="00142CF5" w:rsidRPr="00142CF5">
        <w:t>“</w:t>
      </w:r>
      <w:r w:rsidRPr="00142CF5">
        <w:t xml:space="preserve"> Leskin zaklapl hledí bojového skafandru. Všichni členové jeho doprovodu ho bleskově napodobili.</w:t>
      </w:r>
    </w:p>
    <w:p w:rsidR="00142CF5" w:rsidRPr="00142CF5" w:rsidRDefault="00142CF5" w:rsidP="00142CF5">
      <w:pPr>
        <w:pStyle w:val="Text"/>
      </w:pPr>
      <w:r w:rsidRPr="00142CF5">
        <w:t>„</w:t>
      </w:r>
      <w:r w:rsidR="0020533A" w:rsidRPr="00142CF5">
        <w:t>Korne,</w:t>
      </w:r>
      <w:r w:rsidRPr="00142CF5">
        <w:t>“</w:t>
      </w:r>
      <w:r w:rsidR="0020533A" w:rsidRPr="00142CF5">
        <w:t xml:space="preserve"> řekl Leskin. </w:t>
      </w:r>
      <w:r w:rsidRPr="00142CF5">
        <w:t>„</w:t>
      </w:r>
      <w:r w:rsidR="0020533A" w:rsidRPr="00142CF5">
        <w:t>Spojte se s Romanem, ať přeruší dodávky proudu.</w:t>
      </w:r>
      <w:r w:rsidRPr="00142CF5">
        <w:t>“</w:t>
      </w:r>
    </w:p>
    <w:p w:rsidR="00142CF5" w:rsidRPr="00142CF5" w:rsidRDefault="0020533A" w:rsidP="00142CF5">
      <w:pPr>
        <w:pStyle w:val="Text"/>
      </w:pPr>
      <w:r w:rsidRPr="00142CF5">
        <w:t>Světla zablikala, na chvilku nastala tma a pak naskočilo nouzové osvětlení. Starosta zmizel za svým stolem, Regi vyklouzl ven z místnosti a utíkal pryč potemnělým koridorem. Jeden z vojáků otočil svou zbraň za prchajícím mužem, ale Leskin ho gestem zastavil.</w:t>
      </w:r>
    </w:p>
    <w:p w:rsidR="00142CF5" w:rsidRPr="00142CF5" w:rsidRDefault="00142CF5" w:rsidP="00142CF5">
      <w:pPr>
        <w:pStyle w:val="Text"/>
      </w:pPr>
      <w:r w:rsidRPr="00142CF5">
        <w:t>„</w:t>
      </w:r>
      <w:r w:rsidR="0020533A" w:rsidRPr="00142CF5">
        <w:t>Hlaste se, Korne!</w:t>
      </w:r>
      <w:r w:rsidRPr="00142CF5">
        <w:t>“</w:t>
      </w:r>
      <w:r w:rsidR="0020533A" w:rsidRPr="00142CF5">
        <w:t xml:space="preserve"> řekl major, ale nikdo mu neodpověděl. </w:t>
      </w:r>
      <w:r w:rsidRPr="00142CF5">
        <w:t>„</w:t>
      </w:r>
      <w:r w:rsidR="0020533A" w:rsidRPr="00142CF5">
        <w:t>Korne?!</w:t>
      </w:r>
      <w:r w:rsidRPr="00142CF5">
        <w:t>“</w:t>
      </w:r>
    </w:p>
    <w:p w:rsidR="00142CF5" w:rsidRPr="00142CF5" w:rsidRDefault="0020533A" w:rsidP="00142CF5">
      <w:pPr>
        <w:pStyle w:val="Text"/>
      </w:pPr>
      <w:r w:rsidRPr="00142CF5">
        <w:t xml:space="preserve">Starosta seděl schoulený pod stolem, hlavu přikrytou dlaněmi, kolena pod bradou. Leskin k němu přistoupil, </w:t>
      </w:r>
      <w:r w:rsidR="00142CF5" w:rsidRPr="00142CF5">
        <w:t>„</w:t>
      </w:r>
      <w:r w:rsidRPr="00142CF5">
        <w:t>Vstávej!</w:t>
      </w:r>
      <w:r w:rsidR="00142CF5" w:rsidRPr="00142CF5">
        <w:t>“</w:t>
      </w:r>
      <w:r w:rsidRPr="00142CF5">
        <w:t xml:space="preserve"> vyštěkl a kopl do něj. </w:t>
      </w:r>
      <w:r w:rsidR="00142CF5" w:rsidRPr="00142CF5">
        <w:t>„</w:t>
      </w:r>
      <w:r w:rsidRPr="00142CF5">
        <w:t>Vstávej!</w:t>
      </w:r>
      <w:r w:rsidR="00142CF5" w:rsidRPr="00142CF5">
        <w:t>“</w:t>
      </w:r>
    </w:p>
    <w:p w:rsidR="00142CF5" w:rsidRPr="00142CF5" w:rsidRDefault="0020533A" w:rsidP="00142CF5">
      <w:pPr>
        <w:pStyle w:val="Text"/>
      </w:pPr>
      <w:r w:rsidRPr="00142CF5">
        <w:t xml:space="preserve">Muž se pomalu zvedl a Leskin od něj odskočil, když si všiml zbraně v jeho ruce. Jeden z jeho mužů bleskurychle zareagoval, ozval se výstřel a starosta padl k zemi. </w:t>
      </w:r>
      <w:r w:rsidR="00142CF5" w:rsidRPr="00142CF5">
        <w:t>„</w:t>
      </w:r>
      <w:r w:rsidRPr="00142CF5">
        <w:t>Do prdele,</w:t>
      </w:r>
      <w:r w:rsidR="00142CF5" w:rsidRPr="00142CF5">
        <w:t>“</w:t>
      </w:r>
      <w:r w:rsidRPr="00142CF5">
        <w:t xml:space="preserve"> zaklel Leskin.</w:t>
      </w:r>
    </w:p>
    <w:p w:rsidR="00142CF5" w:rsidRPr="00142CF5" w:rsidRDefault="00142CF5" w:rsidP="00142CF5">
      <w:pPr>
        <w:pStyle w:val="Text"/>
      </w:pPr>
      <w:r w:rsidRPr="00142CF5">
        <w:t>„</w:t>
      </w:r>
      <w:r w:rsidR="0020533A" w:rsidRPr="00142CF5">
        <w:t>Pane</w:t>
      </w:r>
      <w:r w:rsidRPr="00142CF5">
        <w:t>…“</w:t>
      </w:r>
      <w:r w:rsidR="0020533A" w:rsidRPr="00142CF5">
        <w:t xml:space="preserve"> hlesnul muž, který starostu zastřelil, ale Leskin si to namířil k východu, aniž by tělu věnoval jediný pohled.</w:t>
      </w:r>
    </w:p>
    <w:p w:rsidR="00142CF5" w:rsidRPr="00142CF5" w:rsidRDefault="00142CF5" w:rsidP="00142CF5">
      <w:pPr>
        <w:pStyle w:val="Text"/>
      </w:pPr>
    </w:p>
    <w:p w:rsidR="00142CF5" w:rsidRPr="00142CF5" w:rsidRDefault="0020533A" w:rsidP="00142CF5">
      <w:pPr>
        <w:pStyle w:val="Text"/>
        <w:ind w:firstLine="0"/>
        <w:jc w:val="center"/>
      </w:pPr>
      <w:r w:rsidRPr="00142CF5">
        <w:t>* * *</w:t>
      </w:r>
    </w:p>
    <w:p w:rsidR="00142CF5" w:rsidRPr="00142CF5" w:rsidRDefault="00142CF5" w:rsidP="00142CF5">
      <w:pPr>
        <w:pStyle w:val="Text"/>
      </w:pPr>
    </w:p>
    <w:p w:rsidR="00142CF5" w:rsidRPr="00142CF5" w:rsidRDefault="0020533A" w:rsidP="00142CF5">
      <w:pPr>
        <w:pStyle w:val="Text"/>
        <w:rPr>
          <w:i/>
        </w:rPr>
      </w:pPr>
      <w:r w:rsidRPr="00142CF5">
        <w:rPr>
          <w:i/>
        </w:rPr>
        <w:t>První kroky byly obtížné. Stanici postavili na dně širokého kaňonu, jehož prostředkem tekla divoká řeka. Mawtar cítila v srdci mír. Opravdu nebyl všem dnům konec, zdálo se, že jejich cesta nebyla marná, že jim osud nepřichystal jen útrapy a strádání.</w:t>
      </w:r>
    </w:p>
    <w:p w:rsidR="00142CF5" w:rsidRPr="00142CF5" w:rsidRDefault="00142CF5" w:rsidP="00142CF5">
      <w:pPr>
        <w:pStyle w:val="Text"/>
      </w:pPr>
    </w:p>
    <w:p w:rsidR="00142CF5" w:rsidRPr="00142CF5" w:rsidRDefault="0020533A" w:rsidP="00142CF5">
      <w:pPr>
        <w:pStyle w:val="Text"/>
        <w:ind w:firstLine="0"/>
        <w:jc w:val="center"/>
      </w:pPr>
      <w:r w:rsidRPr="00142CF5">
        <w:t>* * *</w:t>
      </w:r>
    </w:p>
    <w:p w:rsidR="00142CF5" w:rsidRPr="00142CF5" w:rsidRDefault="00142CF5" w:rsidP="00142CF5">
      <w:pPr>
        <w:pStyle w:val="Text"/>
      </w:pPr>
    </w:p>
    <w:p w:rsidR="00142CF5" w:rsidRPr="00142CF5" w:rsidRDefault="00142CF5" w:rsidP="00142CF5">
      <w:pPr>
        <w:pStyle w:val="Text"/>
      </w:pPr>
      <w:r w:rsidRPr="00142CF5">
        <w:t>„</w:t>
      </w:r>
      <w:r w:rsidR="0020533A" w:rsidRPr="00142CF5">
        <w:t>Všechno je ve stejnym stavu, v jakym to tu Chin Yaku našel před padesáti sedmi lety,</w:t>
      </w:r>
      <w:r w:rsidRPr="00142CF5">
        <w:t>“</w:t>
      </w:r>
      <w:r w:rsidR="0020533A" w:rsidRPr="00142CF5">
        <w:t xml:space="preserve"> řekla Kalua, když vystoupili z výtahu. Úzká chodba je dovedla do prostorné místnosti, jejíž jednu stěnu zdobily zvláštní obrazce, vzdáleně se podobající znakům na Berkenově artefaktu. U stěny stály průhledné kóje, které Robinsonovi připomínaly zbytnělé zkumavky. Kalua k jedné přistoupila a kóje se před ní otevřela. </w:t>
      </w:r>
      <w:r w:rsidRPr="00142CF5">
        <w:t>„</w:t>
      </w:r>
      <w:r w:rsidR="0020533A" w:rsidRPr="00142CF5">
        <w:t>Funguje jenom jedna,</w:t>
      </w:r>
      <w:r w:rsidRPr="00142CF5">
        <w:t>“</w:t>
      </w:r>
      <w:r w:rsidR="0020533A" w:rsidRPr="00142CF5">
        <w:t xml:space="preserve"> oznámila.</w:t>
      </w:r>
    </w:p>
    <w:p w:rsidR="00142CF5" w:rsidRPr="00142CF5" w:rsidRDefault="00142CF5" w:rsidP="00142CF5">
      <w:pPr>
        <w:pStyle w:val="Text"/>
      </w:pPr>
      <w:r w:rsidRPr="00142CF5">
        <w:t>„</w:t>
      </w:r>
      <w:r w:rsidR="0020533A" w:rsidRPr="00142CF5">
        <w:t>Co je to?</w:t>
      </w:r>
      <w:r w:rsidRPr="00142CF5">
        <w:t>“</w:t>
      </w:r>
      <w:r w:rsidR="0020533A" w:rsidRPr="00142CF5">
        <w:t xml:space="preserve"> zeptal se Robinson. </w:t>
      </w:r>
      <w:r w:rsidRPr="00142CF5">
        <w:t>„</w:t>
      </w:r>
      <w:r w:rsidR="0020533A" w:rsidRPr="00142CF5">
        <w:t>Nikdy jsem na ufony nevěřil</w:t>
      </w:r>
      <w:r w:rsidRPr="00142CF5">
        <w:t>…“</w:t>
      </w:r>
    </w:p>
    <w:p w:rsidR="00142CF5" w:rsidRPr="00142CF5" w:rsidRDefault="00142CF5" w:rsidP="00142CF5">
      <w:pPr>
        <w:pStyle w:val="Text"/>
      </w:pPr>
      <w:r w:rsidRPr="00142CF5">
        <w:t>„</w:t>
      </w:r>
      <w:r w:rsidR="0020533A" w:rsidRPr="00142CF5">
        <w:t>Divný,</w:t>
      </w:r>
      <w:r w:rsidRPr="00142CF5">
        <w:t>“</w:t>
      </w:r>
      <w:r w:rsidR="0020533A" w:rsidRPr="00142CF5">
        <w:t xml:space="preserve"> usmála se Kalua, </w:t>
      </w:r>
      <w:r w:rsidRPr="00142CF5">
        <w:t>„</w:t>
      </w:r>
      <w:r w:rsidR="0020533A" w:rsidRPr="00142CF5">
        <w:t>divný přiznání od předního exobiologa.</w:t>
      </w:r>
      <w:r w:rsidRPr="00142CF5">
        <w:t>“</w:t>
      </w:r>
      <w:r w:rsidR="0020533A" w:rsidRPr="00142CF5">
        <w:t xml:space="preserve"> Robinson pokrčil rameny. </w:t>
      </w:r>
      <w:r w:rsidRPr="00142CF5">
        <w:t>„</w:t>
      </w:r>
      <w:r w:rsidR="0020533A" w:rsidRPr="00142CF5">
        <w:t>Spousta lidí pohlíží na exobiologii s despektem. Tvrdí, že je to prázdná věda, bez předmětu zkoumání</w:t>
      </w:r>
      <w:r w:rsidRPr="00142CF5">
        <w:t>…“</w:t>
      </w:r>
    </w:p>
    <w:p w:rsidR="00142CF5" w:rsidRPr="00142CF5" w:rsidRDefault="00142CF5" w:rsidP="00142CF5">
      <w:pPr>
        <w:pStyle w:val="Text"/>
      </w:pPr>
      <w:r w:rsidRPr="00142CF5">
        <w:t>„</w:t>
      </w:r>
      <w:r w:rsidR="0020533A" w:rsidRPr="00142CF5">
        <w:t>Hm,</w:t>
      </w:r>
      <w:r w:rsidRPr="00142CF5">
        <w:t>“</w:t>
      </w:r>
      <w:r w:rsidR="0020533A" w:rsidRPr="00142CF5">
        <w:t xml:space="preserve"> řekla. Robinson čekal nějaké vysvětlení, ale Kalua mlčela. Koneckonců, kolik důkazů potřeboval? Stál uvnitř mimozemské stavby, obklopený cizí technologií.</w:t>
      </w:r>
    </w:p>
    <w:p w:rsidR="00142CF5" w:rsidRPr="00142CF5" w:rsidRDefault="00142CF5" w:rsidP="00142CF5">
      <w:pPr>
        <w:pStyle w:val="Text"/>
      </w:pPr>
      <w:r w:rsidRPr="00142CF5">
        <w:t>„</w:t>
      </w:r>
      <w:r w:rsidR="0020533A" w:rsidRPr="00142CF5">
        <w:t>Takže kvůli tomuhle se tenkrát mezi sebou pobili?</w:t>
      </w:r>
      <w:r w:rsidRPr="00142CF5">
        <w:t>“</w:t>
      </w:r>
      <w:r w:rsidR="0020533A" w:rsidRPr="00142CF5">
        <w:t xml:space="preserve"> změnil téma.</w:t>
      </w:r>
    </w:p>
    <w:p w:rsidR="00142CF5" w:rsidRPr="00142CF5" w:rsidRDefault="00142CF5" w:rsidP="00142CF5">
      <w:pPr>
        <w:pStyle w:val="Text"/>
      </w:pPr>
      <w:r w:rsidRPr="00142CF5">
        <w:t>„</w:t>
      </w:r>
      <w:r w:rsidR="0020533A" w:rsidRPr="00142CF5">
        <w:t>Jasně,</w:t>
      </w:r>
      <w:r w:rsidRPr="00142CF5">
        <w:t>“</w:t>
      </w:r>
      <w:r w:rsidR="0020533A" w:rsidRPr="00142CF5">
        <w:t xml:space="preserve"> přikývla. </w:t>
      </w:r>
      <w:r w:rsidRPr="00142CF5">
        <w:t>„</w:t>
      </w:r>
      <w:r w:rsidR="0020533A" w:rsidRPr="00142CF5">
        <w:t>Když se Yaku vrátil na základnu Jing gi a řek ostatním o svým objevu, nemohli se dohodnout, co dál. Některý chtěli ihned informovat Peking, Yaku si ale myslel, že by to nejdřív měli prozkoumat a pak se teprve rozhodnout. Dopadlo to, jak to dopadlo.</w:t>
      </w:r>
      <w:r w:rsidRPr="00142CF5">
        <w:t>“</w:t>
      </w:r>
    </w:p>
    <w:p w:rsidR="00142CF5" w:rsidRPr="00142CF5" w:rsidRDefault="0020533A" w:rsidP="00142CF5">
      <w:pPr>
        <w:pStyle w:val="Text"/>
      </w:pPr>
      <w:r w:rsidRPr="00142CF5">
        <w:t xml:space="preserve">Robinson vyndal z kapsy artefakt. </w:t>
      </w:r>
      <w:r w:rsidR="00142CF5" w:rsidRPr="00142CF5">
        <w:t>„</w:t>
      </w:r>
      <w:r w:rsidRPr="00142CF5">
        <w:t>Ty víš, co to je, že ano?</w:t>
      </w:r>
      <w:r w:rsidR="00142CF5" w:rsidRPr="00142CF5">
        <w:t>“</w:t>
      </w:r>
    </w:p>
    <w:p w:rsidR="00142CF5" w:rsidRPr="00142CF5" w:rsidRDefault="0020533A" w:rsidP="00142CF5">
      <w:pPr>
        <w:pStyle w:val="Text"/>
      </w:pPr>
      <w:r w:rsidRPr="00142CF5">
        <w:t xml:space="preserve">Kalua se usmála. </w:t>
      </w:r>
      <w:r w:rsidR="00142CF5" w:rsidRPr="00142CF5">
        <w:t>„</w:t>
      </w:r>
      <w:r w:rsidRPr="00142CF5">
        <w:t>Nastup si.</w:t>
      </w:r>
      <w:r w:rsidR="00142CF5" w:rsidRPr="00142CF5">
        <w:t>“</w:t>
      </w:r>
    </w:p>
    <w:p w:rsidR="00142CF5" w:rsidRPr="00142CF5" w:rsidRDefault="0020533A" w:rsidP="00142CF5">
      <w:pPr>
        <w:pStyle w:val="Text"/>
      </w:pPr>
      <w:r w:rsidRPr="00142CF5">
        <w:t>Robinson neprotestoval. Překročil malý práh a kóje se uzavřela.</w:t>
      </w:r>
    </w:p>
    <w:p w:rsidR="00142CF5" w:rsidRPr="00142CF5" w:rsidRDefault="0020533A" w:rsidP="00142CF5">
      <w:pPr>
        <w:pStyle w:val="Text"/>
      </w:pPr>
      <w:r w:rsidRPr="00142CF5">
        <w:t>Kalua trochu poodstoupila a stěny kolem začaly hrát barvami.</w:t>
      </w:r>
    </w:p>
    <w:p w:rsidR="00142CF5" w:rsidRPr="00142CF5" w:rsidRDefault="0020533A" w:rsidP="00142CF5">
      <w:pPr>
        <w:pStyle w:val="Text"/>
      </w:pPr>
      <w:r w:rsidRPr="00142CF5">
        <w:t>Zatočila se mu hlava, a tak se opřel o stěnu a zavřel oči. Najednou ho zachvátila panika. Zdálo se mu, že padá, že se vznáší, plíce se mu nadouvaly a praskalo mu v uších. Pak závrať zčistajasna ustoupila. Narovnal se a otevřel oči.</w:t>
      </w:r>
    </w:p>
    <w:p w:rsidR="00142CF5" w:rsidRPr="00142CF5" w:rsidRDefault="0020533A" w:rsidP="00142CF5">
      <w:pPr>
        <w:pStyle w:val="Text"/>
      </w:pPr>
      <w:r w:rsidRPr="00142CF5">
        <w:t xml:space="preserve">Místnost se nezměnila, ale Kalua byla pryč. Na jejím místě stál malý asiat. Uklonil se a řekl: </w:t>
      </w:r>
      <w:r w:rsidR="00142CF5" w:rsidRPr="00142CF5">
        <w:t>„</w:t>
      </w:r>
      <w:r w:rsidRPr="00142CF5">
        <w:t>Vítejte na Phobosu.</w:t>
      </w:r>
      <w:r w:rsidR="00142CF5" w:rsidRPr="00142CF5">
        <w:t>“</w:t>
      </w:r>
    </w:p>
    <w:p w:rsidR="00142CF5" w:rsidRPr="00142CF5" w:rsidRDefault="00142CF5" w:rsidP="00142CF5">
      <w:pPr>
        <w:pStyle w:val="Text"/>
      </w:pPr>
    </w:p>
    <w:p w:rsidR="00142CF5" w:rsidRPr="00142CF5" w:rsidRDefault="0020533A" w:rsidP="00142CF5">
      <w:pPr>
        <w:pStyle w:val="Text"/>
        <w:ind w:firstLine="0"/>
        <w:jc w:val="center"/>
      </w:pPr>
      <w:r w:rsidRPr="00142CF5">
        <w:t>* * *</w:t>
      </w:r>
    </w:p>
    <w:p w:rsidR="00142CF5" w:rsidRPr="00142CF5" w:rsidRDefault="00142CF5" w:rsidP="00142CF5">
      <w:pPr>
        <w:pStyle w:val="Text"/>
      </w:pPr>
    </w:p>
    <w:p w:rsidR="00142CF5" w:rsidRPr="00142CF5" w:rsidRDefault="0020533A" w:rsidP="00142CF5">
      <w:pPr>
        <w:pStyle w:val="Text"/>
      </w:pPr>
      <w:r w:rsidRPr="00142CF5">
        <w:t xml:space="preserve">Jedna četa zamířila zpět do hangáru </w:t>
      </w:r>
      <w:r w:rsidR="00142CF5" w:rsidRPr="00142CF5">
        <w:t>–</w:t>
      </w:r>
      <w:r w:rsidRPr="00142CF5">
        <w:t xml:space="preserve"> aby obnovila spojení s velitelstvím a Romanovou skupinou </w:t>
      </w:r>
      <w:r w:rsidR="00142CF5" w:rsidRPr="00142CF5">
        <w:t>–</w:t>
      </w:r>
      <w:r w:rsidRPr="00142CF5">
        <w:t xml:space="preserve"> ostatní se pustili do systematického prohledávání města. Obyvatelé před nimi prchali a snažili se ukrýt v podzemním labyrintu.</w:t>
      </w:r>
    </w:p>
    <w:p w:rsidR="00142CF5" w:rsidRPr="00142CF5" w:rsidRDefault="0020533A" w:rsidP="00142CF5">
      <w:pPr>
        <w:pStyle w:val="Text"/>
      </w:pPr>
      <w:r w:rsidRPr="00142CF5">
        <w:t xml:space="preserve">Ukázalo se, že jednotka seržanta Korna, která zůstala v hangáru, byla zmasakrována, ale oddíl vyslaný zpět nenarazil na žádný odpor. Leskin se spojil s velením a požádal o posily. </w:t>
      </w:r>
      <w:r w:rsidR="00142CF5" w:rsidRPr="00142CF5">
        <w:t>„</w:t>
      </w:r>
      <w:r w:rsidRPr="00142CF5">
        <w:t>Myslím, že to máme,</w:t>
      </w:r>
      <w:r w:rsidR="00142CF5" w:rsidRPr="00142CF5">
        <w:t>“</w:t>
      </w:r>
      <w:r w:rsidRPr="00142CF5">
        <w:t xml:space="preserve"> ozval se velitel jednoho týmu o půl hodiny později a nahlásil majorovi svoji pozici.</w:t>
      </w:r>
    </w:p>
    <w:p w:rsidR="00142CF5" w:rsidRPr="00142CF5" w:rsidRDefault="0020533A" w:rsidP="00142CF5">
      <w:pPr>
        <w:pStyle w:val="Text"/>
      </w:pPr>
      <w:r w:rsidRPr="00142CF5">
        <w:t>Asi za dvacet minut se Leskin octl na kraji vodní nádrže, na jejímž břehu stálo pět vojáků. Na zemi vedle nich seděla spoutaná žena s potlučeným obličejem.</w:t>
      </w:r>
    </w:p>
    <w:p w:rsidR="00142CF5" w:rsidRPr="00142CF5" w:rsidRDefault="0020533A" w:rsidP="00142CF5">
      <w:pPr>
        <w:pStyle w:val="Text"/>
      </w:pPr>
      <w:r w:rsidRPr="00142CF5">
        <w:t xml:space="preserve">Kalua byla vyděšená. Nastoupila do kabiny transportu asi pět minut po Robinsonovi, ale světla v místnosti najednou pohasla a trvalo dalších patnáct minut, než naskočilo nouzové osvětlení. Muselo dojít k přerušení dodávek energie. Bez gigawattů z Cassandra Collis byla cesta na Phobos uzavřená. </w:t>
      </w:r>
      <w:r w:rsidR="00142CF5" w:rsidRPr="00142CF5">
        <w:t>„</w:t>
      </w:r>
      <w:r w:rsidRPr="00142CF5">
        <w:t>Viděli jsme ji vyjíždět nad hladinu uprostřed nádrže.</w:t>
      </w:r>
      <w:r w:rsidR="00142CF5" w:rsidRPr="00142CF5">
        <w:t>“</w:t>
      </w:r>
      <w:r w:rsidRPr="00142CF5">
        <w:t xml:space="preserve"> Seržant podal Leskinovi malý náramkový komunikátor, který Kalue zabavili. </w:t>
      </w:r>
      <w:r w:rsidR="00142CF5" w:rsidRPr="00142CF5">
        <w:t>„</w:t>
      </w:r>
      <w:r w:rsidRPr="00142CF5">
        <w:t>Něco je dole, i když to na skenu není vidět. Asi interference způsobená vodou</w:t>
      </w:r>
      <w:r w:rsidR="00142CF5" w:rsidRPr="00142CF5">
        <w:t>…“</w:t>
      </w:r>
    </w:p>
    <w:p w:rsidR="00142CF5" w:rsidRPr="00142CF5" w:rsidRDefault="0020533A" w:rsidP="00142CF5">
      <w:pPr>
        <w:pStyle w:val="Text"/>
      </w:pPr>
      <w:r w:rsidRPr="00142CF5">
        <w:t xml:space="preserve">Leskin zářil. Muselo jít o tajnou chodbu, která jistě vedla do Yakistického doupěte. Přemítal, zda by nebylo lepší počkat na posily, ženu vyslechnout a vše detailně naplánovat, pak se ale rozhodl k přímé akci, spoléhaje na moment překvapení. </w:t>
      </w:r>
      <w:r w:rsidR="00142CF5" w:rsidRPr="00142CF5">
        <w:t>„</w:t>
      </w:r>
      <w:r w:rsidRPr="00142CF5">
        <w:t>Jak se jmenuješ?</w:t>
      </w:r>
      <w:r w:rsidR="00142CF5" w:rsidRPr="00142CF5">
        <w:t>“</w:t>
      </w:r>
      <w:r w:rsidRPr="00142CF5">
        <w:t xml:space="preserve"> zeptal se ženy. Jeho hlas, přenášený aparaturou bojového obleku, zněl hrubě a skřípavě. Sklonil se k ní, chytil ji pod krkem a vyzvedl do výšky.</w:t>
      </w:r>
    </w:p>
    <w:p w:rsidR="00142CF5" w:rsidRPr="00142CF5" w:rsidRDefault="0020533A" w:rsidP="00142CF5">
      <w:pPr>
        <w:pStyle w:val="Text"/>
      </w:pPr>
      <w:r w:rsidRPr="00142CF5">
        <w:t xml:space="preserve">Snažila se uvolnit, ale neměla šanci. Začala měnit barvu a její pohyby zvláčněly. Leskin ji postavil na zem. </w:t>
      </w:r>
      <w:r w:rsidR="00142CF5" w:rsidRPr="00142CF5">
        <w:t>„</w:t>
      </w:r>
      <w:r w:rsidRPr="00142CF5">
        <w:t>Jak se jmenuješ?</w:t>
      </w:r>
      <w:r w:rsidR="00142CF5" w:rsidRPr="00142CF5">
        <w:t>“</w:t>
      </w:r>
      <w:r w:rsidRPr="00142CF5">
        <w:t xml:space="preserve"> zopakoval. </w:t>
      </w:r>
      <w:r w:rsidR="00142CF5" w:rsidRPr="00142CF5">
        <w:t>„</w:t>
      </w:r>
      <w:r w:rsidRPr="00142CF5">
        <w:t>Voetjek,</w:t>
      </w:r>
      <w:r w:rsidR="00142CF5" w:rsidRPr="00142CF5">
        <w:t>“</w:t>
      </w:r>
      <w:r w:rsidRPr="00142CF5">
        <w:t xml:space="preserve"> řekla přidušeně.</w:t>
      </w:r>
    </w:p>
    <w:p w:rsidR="00142CF5" w:rsidRPr="00142CF5" w:rsidRDefault="0020533A" w:rsidP="00142CF5">
      <w:pPr>
        <w:pStyle w:val="Text"/>
      </w:pPr>
      <w:r w:rsidRPr="00142CF5">
        <w:t xml:space="preserve">Pokusil se slovo zopakovat, ale něco v jejím výrazu mu napovědělo, že udělal chybu. Zcela jistě to nebylo její jméno. Zasmála se. </w:t>
      </w:r>
      <w:r w:rsidR="00142CF5" w:rsidRPr="00142CF5">
        <w:t>„</w:t>
      </w:r>
      <w:r w:rsidRPr="00142CF5">
        <w:t>Di do prdele,</w:t>
      </w:r>
      <w:r w:rsidR="00142CF5" w:rsidRPr="00142CF5">
        <w:t>“</w:t>
      </w:r>
      <w:r w:rsidRPr="00142CF5">
        <w:t xml:space="preserve"> odslabikovala anglicky. </w:t>
      </w:r>
      <w:r w:rsidR="00142CF5" w:rsidRPr="00142CF5">
        <w:t>„</w:t>
      </w:r>
      <w:r w:rsidRPr="00142CF5">
        <w:t>Rozumíš?</w:t>
      </w:r>
      <w:r w:rsidR="00142CF5" w:rsidRPr="00142CF5">
        <w:t>“</w:t>
      </w:r>
      <w:r w:rsidRPr="00142CF5">
        <w:t xml:space="preserve"> </w:t>
      </w:r>
      <w:r w:rsidRPr="00142CF5">
        <w:lastRenderedPageBreak/>
        <w:t xml:space="preserve">Udeřil ji do břicha. Upadla a začala zvracet. </w:t>
      </w:r>
      <w:r w:rsidR="00142CF5" w:rsidRPr="00142CF5">
        <w:t>„</w:t>
      </w:r>
      <w:r w:rsidRPr="00142CF5">
        <w:t>Pane,</w:t>
      </w:r>
      <w:r w:rsidR="00142CF5" w:rsidRPr="00142CF5">
        <w:t>“</w:t>
      </w:r>
      <w:r w:rsidRPr="00142CF5">
        <w:t xml:space="preserve"> ohlásila se hlídka, ale spojení bylo náhle přerušeno. Ozvaly se výstřely.</w:t>
      </w:r>
    </w:p>
    <w:p w:rsidR="00142CF5" w:rsidRPr="00142CF5" w:rsidRDefault="0020533A" w:rsidP="00142CF5">
      <w:pPr>
        <w:pStyle w:val="Text"/>
      </w:pPr>
      <w:r w:rsidRPr="00142CF5">
        <w:t xml:space="preserve">Teď, nebo nikdy, řekl si Leskin. Dal rozkazy jedné četě, aby je kryla, a se zbytkem mužstva nastoupili do několika loděk. Kalua se choulila na dně jedné pramice a horečně přemítala, co dál. Nechtěla být příčinou prozrazení Yakistického úkrytu, nechtěla ohrozit či snad zničit jejich plány a sny. Jihoafričané přiletěli na Mars jako vyhnanci, jako špína smetená do kanálu. Nebyli na střet s rudou planetou vybaveni materiálně, ale byli odhodláni se nevzdat. Když Almigtige a Voerwoester přistály, dostalo se jim však nečekaného uvítání. Za pomoc při výstavbě Nuwe Kaap Stadu Yakisté požadovali, aby se Afričané stali správci a hlídači transportní brány na Phobos. V minulosti nebyla brána moc často využívána </w:t>
      </w:r>
      <w:r w:rsidR="00142CF5" w:rsidRPr="00142CF5">
        <w:t>–</w:t>
      </w:r>
      <w:r w:rsidRPr="00142CF5">
        <w:t xml:space="preserve"> energetické zdroje Yakistů byly omezené </w:t>
      </w:r>
      <w:r w:rsidR="00142CF5" w:rsidRPr="00142CF5">
        <w:t>–</w:t>
      </w:r>
      <w:r w:rsidRPr="00142CF5">
        <w:t xml:space="preserve"> ale poté, co byla napojena na reaktor Projektu</w:t>
      </w:r>
    </w:p>
    <w:p w:rsidR="00142CF5" w:rsidRPr="00142CF5" w:rsidRDefault="0020533A" w:rsidP="00142CF5">
      <w:pPr>
        <w:pStyle w:val="Text"/>
      </w:pPr>
      <w:r w:rsidRPr="00142CF5">
        <w:t>Symposion, se provoz mnohonásobně zvětšil a ze strachu před odhalením byla učiněna další bezpečnostní opatření. Kalua se začala třást.</w:t>
      </w:r>
    </w:p>
    <w:p w:rsidR="00142CF5" w:rsidRPr="00142CF5" w:rsidRDefault="0020533A" w:rsidP="00142CF5">
      <w:pPr>
        <w:pStyle w:val="Text"/>
      </w:pPr>
      <w:r w:rsidRPr="00142CF5">
        <w:t xml:space="preserve">Leskin se k ní sklonil a odklopil si hledí. Viděla jeho oči, ústa, rozšířené chřípí. Byl vzrušený a sebejistý. Rozhodni se. Teď! </w:t>
      </w:r>
      <w:r w:rsidR="00142CF5" w:rsidRPr="00142CF5">
        <w:t>„</w:t>
      </w:r>
      <w:r w:rsidRPr="00142CF5">
        <w:t>Marte, probuď se,</w:t>
      </w:r>
      <w:r w:rsidR="00142CF5" w:rsidRPr="00142CF5">
        <w:t>“</w:t>
      </w:r>
      <w:r w:rsidRPr="00142CF5">
        <w:t xml:space="preserve"> zašeptala. </w:t>
      </w:r>
      <w:r w:rsidR="00142CF5" w:rsidRPr="00142CF5">
        <w:t>„</w:t>
      </w:r>
      <w:r w:rsidRPr="00142CF5">
        <w:t>Chci</w:t>
      </w:r>
      <w:r w:rsidR="00142CF5" w:rsidRPr="00142CF5">
        <w:t>…“</w:t>
      </w:r>
      <w:r w:rsidRPr="00142CF5">
        <w:t xml:space="preserve"> začal Leskin, ale ona rychle chňapla po svém komunikátoru, který držel v ruce, a zadala krátkou sekvenci příkazů. Rozmáchl se a uhodil ji ze strany do hlavy. Zatmělo se jí před očima, cítila, jak jí praskla spánková kost. Vykřikla, ale zvuk jejího hlasu byl přehlušen explozí náloží v podzemí.</w:t>
      </w:r>
    </w:p>
    <w:p w:rsidR="00142CF5" w:rsidRPr="00142CF5" w:rsidRDefault="00142CF5" w:rsidP="00142CF5">
      <w:pPr>
        <w:pStyle w:val="Text"/>
      </w:pPr>
    </w:p>
    <w:p w:rsidR="00142CF5" w:rsidRPr="00142CF5" w:rsidRDefault="0020533A" w:rsidP="00142CF5">
      <w:pPr>
        <w:pStyle w:val="Text"/>
        <w:ind w:firstLine="0"/>
        <w:jc w:val="center"/>
      </w:pPr>
      <w:r w:rsidRPr="00142CF5">
        <w:t>* * *</w:t>
      </w:r>
    </w:p>
    <w:p w:rsidR="00142CF5" w:rsidRPr="00142CF5" w:rsidRDefault="00142CF5" w:rsidP="00142CF5">
      <w:pPr>
        <w:pStyle w:val="Text"/>
      </w:pPr>
    </w:p>
    <w:p w:rsidR="00142CF5" w:rsidRPr="00142CF5" w:rsidRDefault="0020533A" w:rsidP="00142CF5">
      <w:pPr>
        <w:pStyle w:val="Text"/>
      </w:pPr>
      <w:r w:rsidRPr="00142CF5">
        <w:t>Robinson zalapal po dechu. To není možné, opakoval si v duchu.</w:t>
      </w:r>
    </w:p>
    <w:p w:rsidR="00142CF5" w:rsidRPr="00142CF5" w:rsidRDefault="0020533A" w:rsidP="00142CF5">
      <w:pPr>
        <w:pStyle w:val="Text"/>
      </w:pPr>
      <w:r w:rsidRPr="00142CF5">
        <w:t>To není možné. Šlo snad o teleportační zařízení?</w:t>
      </w:r>
    </w:p>
    <w:p w:rsidR="00142CF5" w:rsidRPr="00142CF5" w:rsidRDefault="00142CF5" w:rsidP="00142CF5">
      <w:pPr>
        <w:pStyle w:val="Text"/>
      </w:pPr>
      <w:r w:rsidRPr="00142CF5">
        <w:t>„</w:t>
      </w:r>
      <w:r w:rsidR="0020533A" w:rsidRPr="00142CF5">
        <w:t>Pojďte, příteli,</w:t>
      </w:r>
      <w:r w:rsidRPr="00142CF5">
        <w:t>“</w:t>
      </w:r>
      <w:r w:rsidR="0020533A" w:rsidRPr="00142CF5">
        <w:t xml:space="preserve"> řekl Číňan.</w:t>
      </w:r>
    </w:p>
    <w:p w:rsidR="00142CF5" w:rsidRPr="00142CF5" w:rsidRDefault="0020533A" w:rsidP="00142CF5">
      <w:pPr>
        <w:pStyle w:val="Text"/>
      </w:pPr>
      <w:r w:rsidRPr="00142CF5">
        <w:t>Prošli úzkou chodbou a octli se v jakémsi údolí. Robinson pohlédl vzhůru a zatočila se mu hlava.</w:t>
      </w:r>
    </w:p>
    <w:p w:rsidR="00142CF5" w:rsidRPr="00142CF5" w:rsidRDefault="0020533A" w:rsidP="00142CF5">
      <w:pPr>
        <w:pStyle w:val="Text"/>
      </w:pPr>
      <w:r w:rsidRPr="00142CF5">
        <w:t xml:space="preserve">Jeho průvodce mu pokynul, aby ho následoval. </w:t>
      </w:r>
      <w:r w:rsidR="00142CF5" w:rsidRPr="00142CF5">
        <w:t>„</w:t>
      </w:r>
      <w:r w:rsidRPr="00142CF5">
        <w:t>Jste netrpělivě očekáván.</w:t>
      </w:r>
      <w:r w:rsidR="00142CF5" w:rsidRPr="00142CF5">
        <w:t>“</w:t>
      </w:r>
    </w:p>
    <w:p w:rsidR="00142CF5" w:rsidRPr="00142CF5" w:rsidRDefault="00142CF5" w:rsidP="00142CF5">
      <w:pPr>
        <w:pStyle w:val="Text"/>
      </w:pPr>
      <w:r w:rsidRPr="00142CF5">
        <w:t>„</w:t>
      </w:r>
      <w:r w:rsidR="0020533A" w:rsidRPr="00142CF5">
        <w:t>Očekáván?</w:t>
      </w:r>
      <w:r w:rsidRPr="00142CF5">
        <w:t>“</w:t>
      </w:r>
    </w:p>
    <w:p w:rsidR="00142CF5" w:rsidRPr="00142CF5" w:rsidRDefault="00142CF5" w:rsidP="00142CF5">
      <w:pPr>
        <w:pStyle w:val="Text"/>
      </w:pPr>
      <w:r w:rsidRPr="00142CF5">
        <w:lastRenderedPageBreak/>
        <w:t>„</w:t>
      </w:r>
      <w:r w:rsidR="0020533A" w:rsidRPr="00142CF5">
        <w:t>Již téměř rok,</w:t>
      </w:r>
      <w:r w:rsidRPr="00142CF5">
        <w:t>“</w:t>
      </w:r>
      <w:r w:rsidR="0020533A" w:rsidRPr="00142CF5">
        <w:t xml:space="preserve"> usmál se Číňan.</w:t>
      </w:r>
    </w:p>
    <w:p w:rsidR="00142CF5" w:rsidRPr="00142CF5" w:rsidRDefault="00142CF5" w:rsidP="00142CF5">
      <w:pPr>
        <w:pStyle w:val="Text"/>
      </w:pPr>
      <w:r w:rsidRPr="00142CF5">
        <w:t>„</w:t>
      </w:r>
      <w:r w:rsidR="0020533A" w:rsidRPr="00142CF5">
        <w:t>Rok?</w:t>
      </w:r>
      <w:r w:rsidRPr="00142CF5">
        <w:t>“</w:t>
      </w:r>
      <w:r w:rsidR="0020533A" w:rsidRPr="00142CF5">
        <w:t xml:space="preserve"> zopakoval Robinson. Připadal si hloupě, ničemu nerozuměl.</w:t>
      </w:r>
    </w:p>
    <w:p w:rsidR="00142CF5" w:rsidRPr="00142CF5" w:rsidRDefault="00142CF5" w:rsidP="00142CF5">
      <w:pPr>
        <w:pStyle w:val="Text"/>
      </w:pPr>
      <w:r w:rsidRPr="00142CF5">
        <w:t>„</w:t>
      </w:r>
      <w:r w:rsidR="0020533A" w:rsidRPr="00142CF5">
        <w:t>Již brzy vše pochopíte,</w:t>
      </w:r>
      <w:r w:rsidRPr="00142CF5">
        <w:t>“</w:t>
      </w:r>
      <w:r w:rsidR="0020533A" w:rsidRPr="00142CF5">
        <w:t xml:space="preserve"> řekl muž a mírně se usmál.</w:t>
      </w:r>
    </w:p>
    <w:p w:rsidR="00142CF5" w:rsidRPr="00142CF5" w:rsidRDefault="0020533A" w:rsidP="00142CF5">
      <w:pPr>
        <w:pStyle w:val="Text"/>
      </w:pPr>
      <w:r w:rsidRPr="00142CF5">
        <w:t>Cestou je míjeli lidé, většinou asiaté, usmívali se a klaněli, jako by byl Robinson tím nejvzácnějším hostem. Připadal si jako opilý, pravděpodobně za to mohl místní vzduch, snad v</w:t>
      </w:r>
      <w:r w:rsidR="00142CF5" w:rsidRPr="00142CF5">
        <w:t xml:space="preserve"> </w:t>
      </w:r>
      <w:r w:rsidRPr="00142CF5">
        <w:t>něm bylo více kyslíku.</w:t>
      </w:r>
    </w:p>
    <w:p w:rsidR="00142CF5" w:rsidRPr="00142CF5" w:rsidRDefault="0020533A" w:rsidP="00142CF5">
      <w:pPr>
        <w:pStyle w:val="Text"/>
      </w:pPr>
      <w:r w:rsidRPr="00142CF5">
        <w:t>Když zavřel oči, dokázal si představit, že údolí je ve skutečnosti ohromná jeskyně uprostřed měsíce, že míří nohama k</w:t>
      </w:r>
      <w:r w:rsidR="00142CF5" w:rsidRPr="00142CF5">
        <w:t xml:space="preserve"> </w:t>
      </w:r>
      <w:r w:rsidRPr="00142CF5">
        <w:t>povrchu a hlavou k pomyslnému jádru, ale když oči otevřel, mozek se té představě urputně bránil.</w:t>
      </w:r>
    </w:p>
    <w:p w:rsidR="00142CF5" w:rsidRPr="00142CF5" w:rsidRDefault="0020533A" w:rsidP="00142CF5">
      <w:pPr>
        <w:pStyle w:val="Text"/>
      </w:pPr>
      <w:r w:rsidRPr="00142CF5">
        <w:t xml:space="preserve">Vědci se již dlouho snažili objasnit původ marsovských měsíců, ale všechny jejich teorie byly děravé. Robinson nyní viděl proč </w:t>
      </w:r>
      <w:r w:rsidR="00142CF5" w:rsidRPr="00142CF5">
        <w:t>–</w:t>
      </w:r>
      <w:r w:rsidRPr="00142CF5">
        <w:t xml:space="preserve"> zdálo se, že Phobos je mimozemskou kosmickou lodí.</w:t>
      </w:r>
    </w:p>
    <w:p w:rsidR="00142CF5" w:rsidRPr="00142CF5" w:rsidRDefault="0020533A" w:rsidP="00142CF5">
      <w:pPr>
        <w:pStyle w:val="Text"/>
      </w:pPr>
      <w:r w:rsidRPr="00142CF5">
        <w:t>Vstoupili do podlouhlé budovy obklopené rozsáhlou zahradou.</w:t>
      </w:r>
    </w:p>
    <w:p w:rsidR="00142CF5" w:rsidRPr="00142CF5" w:rsidRDefault="0020533A" w:rsidP="00142CF5">
      <w:pPr>
        <w:pStyle w:val="Text"/>
      </w:pPr>
      <w:r w:rsidRPr="00142CF5">
        <w:t>Vzduch uvnitř byl suchý a teplý, Robinson si oddechl a uvolnil se.</w:t>
      </w:r>
    </w:p>
    <w:p w:rsidR="00142CF5" w:rsidRPr="00142CF5" w:rsidRDefault="0020533A" w:rsidP="00142CF5">
      <w:pPr>
        <w:pStyle w:val="Text"/>
      </w:pPr>
      <w:r w:rsidRPr="00142CF5">
        <w:t>Octli se v dlouhém sále, podél jehož stěn stály vyrovnané bílé kontejnery. Robinson se nemohl ubránit pocitu, že se octl na hřbitově či v márnici.</w:t>
      </w:r>
    </w:p>
    <w:p w:rsidR="00142CF5" w:rsidRPr="00142CF5" w:rsidRDefault="0020533A" w:rsidP="00142CF5">
      <w:pPr>
        <w:pStyle w:val="Text"/>
      </w:pPr>
      <w:r w:rsidRPr="00142CF5">
        <w:t>Jedna rakev byla průhledná. Robinsonův průvodce se u ní zastavil a přikývl.</w:t>
      </w:r>
    </w:p>
    <w:p w:rsidR="00142CF5" w:rsidRPr="00142CF5" w:rsidRDefault="00142CF5" w:rsidP="00142CF5">
      <w:pPr>
        <w:pStyle w:val="Text"/>
      </w:pPr>
      <w:r w:rsidRPr="00142CF5">
        <w:t>„</w:t>
      </w:r>
      <w:r w:rsidR="0020533A" w:rsidRPr="00142CF5">
        <w:t>Vítejte,</w:t>
      </w:r>
      <w:r w:rsidRPr="00142CF5">
        <w:t>“</w:t>
      </w:r>
      <w:r w:rsidR="0020533A" w:rsidRPr="00142CF5">
        <w:t xml:space="preserve"> ozvalo se syntetickým hlasem z konzole připojené k rakvi.</w:t>
      </w:r>
    </w:p>
    <w:p w:rsidR="00142CF5" w:rsidRPr="00142CF5" w:rsidRDefault="00142CF5" w:rsidP="00142CF5">
      <w:pPr>
        <w:pStyle w:val="Text"/>
      </w:pPr>
      <w:r w:rsidRPr="00142CF5">
        <w:t>„</w:t>
      </w:r>
      <w:r w:rsidR="0020533A" w:rsidRPr="00142CF5">
        <w:t>Chin Yaku,</w:t>
      </w:r>
      <w:r w:rsidRPr="00142CF5">
        <w:t>“</w:t>
      </w:r>
      <w:r w:rsidR="0020533A" w:rsidRPr="00142CF5">
        <w:t xml:space="preserve"> hlesl Robinson a zíral s otevřenou pusou na taikonauta, sešlého věkem, vrásčitého a seschlého. Zdálo se, že spí.</w:t>
      </w:r>
    </w:p>
    <w:p w:rsidR="00142CF5" w:rsidRPr="00142CF5" w:rsidRDefault="00142CF5" w:rsidP="00142CF5">
      <w:pPr>
        <w:pStyle w:val="Text"/>
      </w:pPr>
      <w:r w:rsidRPr="00142CF5">
        <w:t>„</w:t>
      </w:r>
      <w:r w:rsidR="0020533A" w:rsidRPr="00142CF5">
        <w:t>Urazil jste dlouhou cestu,</w:t>
      </w:r>
      <w:r w:rsidRPr="00142CF5">
        <w:t>“</w:t>
      </w:r>
      <w:r w:rsidR="0020533A" w:rsidRPr="00142CF5">
        <w:t xml:space="preserve"> ozvalo se, </w:t>
      </w:r>
      <w:r w:rsidRPr="00142CF5">
        <w:t>„</w:t>
      </w:r>
      <w:r w:rsidR="0020533A" w:rsidRPr="00142CF5">
        <w:t>ale pokud se rozhodnete zůstat, čeká vás cesta ještě delší</w:t>
      </w:r>
      <w:r w:rsidRPr="00142CF5">
        <w:t>…“</w:t>
      </w:r>
    </w:p>
    <w:p w:rsidR="00142CF5" w:rsidRPr="00142CF5" w:rsidRDefault="00142CF5" w:rsidP="00142CF5">
      <w:pPr>
        <w:pStyle w:val="Text"/>
      </w:pPr>
    </w:p>
    <w:p w:rsidR="00142CF5" w:rsidRPr="00142CF5" w:rsidRDefault="0020533A" w:rsidP="00142CF5">
      <w:pPr>
        <w:pStyle w:val="Text"/>
        <w:ind w:firstLine="0"/>
        <w:jc w:val="center"/>
      </w:pPr>
      <w:r w:rsidRPr="00142CF5">
        <w:t>* * *</w:t>
      </w:r>
    </w:p>
    <w:p w:rsidR="00142CF5" w:rsidRPr="00142CF5" w:rsidRDefault="00142CF5" w:rsidP="00142CF5">
      <w:pPr>
        <w:pStyle w:val="Text"/>
      </w:pPr>
    </w:p>
    <w:p w:rsidR="00142CF5" w:rsidRPr="00142CF5" w:rsidRDefault="0020533A" w:rsidP="00142CF5">
      <w:pPr>
        <w:pStyle w:val="Text"/>
        <w:rPr>
          <w:i/>
        </w:rPr>
      </w:pPr>
      <w:r w:rsidRPr="00142CF5">
        <w:rPr>
          <w:i/>
        </w:rPr>
        <w:t>Mawtar ulehla do rakve mezi posledními. Víko se zaklaplo a ona viděla, jak robot odjíždí centrální uličkou. Pohyboval se trhaně, připomínal trpícího člověka, pak se ale rakev zakalila a Mawtar se začala propadat do hlubokého spánku.</w:t>
      </w:r>
    </w:p>
    <w:p w:rsidR="00142CF5" w:rsidRPr="00142CF5" w:rsidRDefault="0020533A" w:rsidP="00142CF5">
      <w:pPr>
        <w:pStyle w:val="Text"/>
        <w:rPr>
          <w:i/>
        </w:rPr>
      </w:pPr>
      <w:r w:rsidRPr="00142CF5">
        <w:rPr>
          <w:i/>
        </w:rPr>
        <w:lastRenderedPageBreak/>
        <w:t>Osud jim nepřál. Nedovolil jim kolonizovat onu modrou planetu a nyní jim vzal i šanci usídlit se na té rudé. Nezbývalo, než se vrátit do hibernačních kójí a čekat. Čekat na co? Na zázrak? Mawtar na zázraky nevěřila.</w:t>
      </w:r>
    </w:p>
    <w:p w:rsidR="00142CF5" w:rsidRPr="00142CF5" w:rsidRDefault="00142CF5" w:rsidP="00142CF5">
      <w:pPr>
        <w:pStyle w:val="Text"/>
      </w:pPr>
    </w:p>
    <w:p w:rsidR="00142CF5" w:rsidRPr="00142CF5" w:rsidRDefault="0020533A" w:rsidP="00142CF5">
      <w:pPr>
        <w:pStyle w:val="Text"/>
        <w:ind w:firstLine="0"/>
        <w:jc w:val="center"/>
      </w:pPr>
      <w:r w:rsidRPr="00142CF5">
        <w:t>* * *</w:t>
      </w:r>
    </w:p>
    <w:p w:rsidR="00142CF5" w:rsidRPr="00142CF5" w:rsidRDefault="00142CF5" w:rsidP="00142CF5">
      <w:pPr>
        <w:pStyle w:val="Text"/>
      </w:pPr>
    </w:p>
    <w:p w:rsidR="00142CF5" w:rsidRPr="00142CF5" w:rsidRDefault="00142CF5" w:rsidP="00142CF5">
      <w:pPr>
        <w:pStyle w:val="Text"/>
      </w:pPr>
      <w:r w:rsidRPr="00142CF5">
        <w:t>„</w:t>
      </w:r>
      <w:r w:rsidR="0020533A" w:rsidRPr="00142CF5">
        <w:t>Zažili vyhubení dinosaurů?</w:t>
      </w:r>
      <w:r w:rsidRPr="00142CF5">
        <w:t>“</w:t>
      </w:r>
      <w:r w:rsidR="0020533A" w:rsidRPr="00142CF5">
        <w:t xml:space="preserve"> zopakoval Robinson. </w:t>
      </w:r>
      <w:r w:rsidRPr="00142CF5">
        <w:t>„</w:t>
      </w:r>
      <w:r w:rsidR="0020533A" w:rsidRPr="00142CF5">
        <w:t>Měli prostě kosmickou smůlu,</w:t>
      </w:r>
      <w:r w:rsidRPr="00142CF5">
        <w:t>“</w:t>
      </w:r>
      <w:r w:rsidR="0020533A" w:rsidRPr="00142CF5">
        <w:t xml:space="preserve"> řekl Yaku. </w:t>
      </w:r>
      <w:r w:rsidRPr="00142CF5">
        <w:t>„</w:t>
      </w:r>
      <w:r w:rsidR="0020533A" w:rsidRPr="00142CF5">
        <w:t>Pokusili se pak usadit na Marsu, ale ten pomalu ztrácel atmosféru a promrzal. Vybudovali celkem prosperující osadu na místě dnešního Nuwe Kaap Stadu, ale</w:t>
      </w:r>
      <w:r w:rsidRPr="00142CF5">
        <w:t>…</w:t>
      </w:r>
      <w:r w:rsidR="0020533A" w:rsidRPr="00142CF5">
        <w:t xml:space="preserve"> Viděl jste někdy Phobos zblízka?</w:t>
      </w:r>
      <w:r w:rsidRPr="00142CF5">
        <w:t>“</w:t>
      </w:r>
      <w:r w:rsidR="0020533A" w:rsidRPr="00142CF5">
        <w:t xml:space="preserve"> Robinson pokrčil rameny. Na konzoli se objevil rotující model měsíce.</w:t>
      </w:r>
    </w:p>
    <w:p w:rsidR="00142CF5" w:rsidRPr="00142CF5" w:rsidRDefault="00142CF5" w:rsidP="00142CF5">
      <w:pPr>
        <w:pStyle w:val="Text"/>
      </w:pPr>
      <w:r w:rsidRPr="00142CF5">
        <w:t>„</w:t>
      </w:r>
      <w:r w:rsidR="0020533A" w:rsidRPr="00142CF5">
        <w:t>Kráter Stickney má v průměru asi šest mílí,</w:t>
      </w:r>
      <w:r w:rsidRPr="00142CF5">
        <w:t>“</w:t>
      </w:r>
      <w:r w:rsidR="0020533A" w:rsidRPr="00142CF5">
        <w:t xml:space="preserve"> řekl Yaku. </w:t>
      </w:r>
      <w:r w:rsidRPr="00142CF5">
        <w:t>„</w:t>
      </w:r>
      <w:r w:rsidR="0020533A" w:rsidRPr="00142CF5">
        <w:t>Náraz asteroidu?</w:t>
      </w:r>
      <w:r w:rsidRPr="00142CF5">
        <w:t>“</w:t>
      </w:r>
      <w:r w:rsidR="0020533A" w:rsidRPr="00142CF5">
        <w:t xml:space="preserve"> hádal Robinson.</w:t>
      </w:r>
    </w:p>
    <w:p w:rsidR="00142CF5" w:rsidRPr="00142CF5" w:rsidRDefault="00142CF5" w:rsidP="00142CF5">
      <w:pPr>
        <w:pStyle w:val="Text"/>
      </w:pPr>
      <w:r w:rsidRPr="00142CF5">
        <w:t>„</w:t>
      </w:r>
      <w:r w:rsidR="0020533A" w:rsidRPr="00142CF5">
        <w:t>Explodovala jim pohonná jednotka. Většina z nich při tom zahynula. Podařilo se jim zprovoznit záložní reaktor, několik dalších let bojovali o holý život, ale pak ulehli do hibernačních kójí a nechali běžet jen nezbytně nutné systémy</w:t>
      </w:r>
      <w:r w:rsidRPr="00142CF5">
        <w:t>…“</w:t>
      </w:r>
      <w:r w:rsidR="0020533A" w:rsidRPr="00142CF5">
        <w:t xml:space="preserve"> Yaku se odmlčel. </w:t>
      </w:r>
      <w:r w:rsidRPr="00142CF5">
        <w:t>„</w:t>
      </w:r>
      <w:r w:rsidR="0020533A" w:rsidRPr="00142CF5">
        <w:t>Když jsem je tu našel, zbývalo jich naživu jen pět.</w:t>
      </w:r>
      <w:r w:rsidRPr="00142CF5">
        <w:t>“</w:t>
      </w:r>
      <w:r w:rsidR="0020533A" w:rsidRPr="00142CF5">
        <w:t xml:space="preserve"> Robinson se to vše snažil vstřebat. Vytáhl z kapsy předmět, který mu před tak dávnou dobou </w:t>
      </w:r>
      <w:r w:rsidRPr="00142CF5">
        <w:t>–</w:t>
      </w:r>
      <w:r w:rsidR="0020533A" w:rsidRPr="00142CF5">
        <w:t xml:space="preserve"> alespoň se tomu tak zdálo </w:t>
      </w:r>
      <w:r w:rsidRPr="00142CF5">
        <w:t>–</w:t>
      </w:r>
      <w:r w:rsidR="0020533A" w:rsidRPr="00142CF5">
        <w:t xml:space="preserve"> dal Berken a který ho na Phobos zavedl. </w:t>
      </w:r>
      <w:r w:rsidRPr="00142CF5">
        <w:t>„</w:t>
      </w:r>
      <w:r w:rsidR="0020533A" w:rsidRPr="00142CF5">
        <w:t>Co je to?</w:t>
      </w:r>
      <w:r w:rsidRPr="00142CF5">
        <w:t>“</w:t>
      </w:r>
      <w:r w:rsidR="0020533A" w:rsidRPr="00142CF5">
        <w:t xml:space="preserve"> zeptal se. </w:t>
      </w:r>
      <w:r w:rsidRPr="00142CF5">
        <w:t>„</w:t>
      </w:r>
      <w:r w:rsidR="0020533A" w:rsidRPr="00142CF5">
        <w:t>Volavka,</w:t>
      </w:r>
      <w:r w:rsidRPr="00142CF5">
        <w:t>“</w:t>
      </w:r>
      <w:r w:rsidR="0020533A" w:rsidRPr="00142CF5">
        <w:t xml:space="preserve"> odvětil Yaku. </w:t>
      </w:r>
      <w:r w:rsidRPr="00142CF5">
        <w:t>„</w:t>
      </w:r>
      <w:r w:rsidR="0020533A" w:rsidRPr="00142CF5">
        <w:t>Chtěli jsme vás přilákat a nenašli jsme jednodušší způsob. Obal je opravdu mimozemského původu, ale uvnitř je jen běžný živný roztok.</w:t>
      </w:r>
      <w:r w:rsidRPr="00142CF5">
        <w:t>“</w:t>
      </w:r>
    </w:p>
    <w:p w:rsidR="00142CF5" w:rsidRPr="00142CF5" w:rsidRDefault="00142CF5" w:rsidP="00142CF5">
      <w:pPr>
        <w:pStyle w:val="Text"/>
      </w:pPr>
      <w:r w:rsidRPr="00142CF5">
        <w:t>„</w:t>
      </w:r>
      <w:r w:rsidR="0020533A" w:rsidRPr="00142CF5">
        <w:t>Chápu,</w:t>
      </w:r>
      <w:r w:rsidRPr="00142CF5">
        <w:t>“</w:t>
      </w:r>
      <w:r w:rsidR="0020533A" w:rsidRPr="00142CF5">
        <w:t xml:space="preserve"> přikývl Robinson. Vše do sebe začínalo zapadat. Těžko ho mohli oslovit v Albertsville a čekat, že tomu všemu bude věřit.</w:t>
      </w:r>
    </w:p>
    <w:p w:rsidR="00142CF5" w:rsidRPr="00142CF5" w:rsidRDefault="00142CF5" w:rsidP="00142CF5">
      <w:pPr>
        <w:pStyle w:val="Text"/>
      </w:pPr>
      <w:r w:rsidRPr="00142CF5">
        <w:t>„</w:t>
      </w:r>
      <w:r w:rsidR="0020533A" w:rsidRPr="00142CF5">
        <w:t>Přidáte se tedy k nám?</w:t>
      </w:r>
      <w:r w:rsidRPr="00142CF5">
        <w:t>“</w:t>
      </w:r>
      <w:r w:rsidR="0020533A" w:rsidRPr="00142CF5">
        <w:t xml:space="preserve"> zeptal se po chvíli Chin Yaku. Než však stačil Robinson odpovědět, od východu se ozvaly hlasy a Yaku se obrátil na Číňana, který stál celou dobu nehnutě vedle rakve. </w:t>
      </w:r>
      <w:r w:rsidRPr="00142CF5">
        <w:t>„</w:t>
      </w:r>
      <w:r w:rsidR="0020533A" w:rsidRPr="00142CF5">
        <w:t>Co se děje?</w:t>
      </w:r>
      <w:r w:rsidRPr="00142CF5">
        <w:t>“</w:t>
      </w:r>
      <w:r w:rsidR="0020533A" w:rsidRPr="00142CF5">
        <w:t xml:space="preserve"> nechápal Robinson. </w:t>
      </w:r>
      <w:r w:rsidRPr="00142CF5">
        <w:t>„</w:t>
      </w:r>
      <w:r w:rsidR="0020533A" w:rsidRPr="00142CF5">
        <w:t>Milice napadla Nuwe Kaap Stad,</w:t>
      </w:r>
      <w:r w:rsidRPr="00142CF5">
        <w:t>“</w:t>
      </w:r>
      <w:r w:rsidR="0020533A" w:rsidRPr="00142CF5">
        <w:t xml:space="preserve"> řekl Číňan.</w:t>
      </w:r>
    </w:p>
    <w:p w:rsidR="00142CF5" w:rsidRPr="00142CF5" w:rsidRDefault="00142CF5" w:rsidP="00142CF5">
      <w:pPr>
        <w:pStyle w:val="Text"/>
      </w:pPr>
    </w:p>
    <w:p w:rsidR="00142CF5" w:rsidRPr="00142CF5" w:rsidRDefault="0020533A" w:rsidP="00142CF5">
      <w:pPr>
        <w:pStyle w:val="Text"/>
        <w:ind w:firstLine="0"/>
        <w:jc w:val="center"/>
      </w:pPr>
      <w:r w:rsidRPr="00142CF5">
        <w:t>* * *</w:t>
      </w:r>
    </w:p>
    <w:p w:rsidR="00142CF5" w:rsidRPr="00142CF5" w:rsidRDefault="00142CF5" w:rsidP="00142CF5">
      <w:pPr>
        <w:pStyle w:val="Text"/>
      </w:pPr>
    </w:p>
    <w:p w:rsidR="00142CF5" w:rsidRPr="00142CF5" w:rsidRDefault="0020533A" w:rsidP="00142CF5">
      <w:pPr>
        <w:pStyle w:val="Text"/>
      </w:pPr>
      <w:r w:rsidRPr="00142CF5">
        <w:lastRenderedPageBreak/>
        <w:t xml:space="preserve">Než do Nuwe Kaap Stadu dorazily posily milice, byli Leskinovi muži do jednoho pobiti. Před masakrem zachránila město intervence z Albertsville. Yakisté se spojili s revoluční vládou a požádali o klid zbraní. Vláda, ze strachu před občanskou válkou, jednotky plukovníka Nodse odvolala. Yakisté posléze veřejně ohlásili svůj záměr opustit Sluneční soustavu a vyhlásili měsíční lhůtu, kterou mohli využít lidé, kteří se k nim chtěli připojit. Většinou šlo o nové imigranty ze Země, rodilí marťané neměli důvod planetu opouštět </w:t>
      </w:r>
      <w:r w:rsidR="00142CF5" w:rsidRPr="00142CF5">
        <w:t>–</w:t>
      </w:r>
      <w:r w:rsidRPr="00142CF5">
        <w:t xml:space="preserve"> ač nehostinný, byl Mars jejich domovem, tím jediným, co znali a čemu rozuměli.</w:t>
      </w:r>
    </w:p>
    <w:p w:rsidR="00142CF5" w:rsidRPr="00142CF5" w:rsidRDefault="0020533A" w:rsidP="00142CF5">
      <w:pPr>
        <w:pStyle w:val="Text"/>
      </w:pPr>
      <w:r w:rsidRPr="00142CF5">
        <w:t>Dutina uprostřed měsíce měla v průměru téměř pět kilometrů. Ostrou chůzí se dala obejít za tři až čtyři hodiny. Robinson se do sebe snažil nasát atmosféru toho zvláštního místa. Yakisté strávili těch téměř šedesát let opravováním škod a vylepšováním a měsí</w:t>
      </w:r>
      <w:r w:rsidR="00142CF5" w:rsidRPr="00142CF5">
        <w:t>c-l</w:t>
      </w:r>
      <w:r w:rsidRPr="00142CF5">
        <w:t xml:space="preserve">oď byla nyní připravená. </w:t>
      </w:r>
      <w:r w:rsidR="00142CF5" w:rsidRPr="00142CF5">
        <w:t>„</w:t>
      </w:r>
      <w:r w:rsidRPr="00142CF5">
        <w:t>Proč já?</w:t>
      </w:r>
      <w:r w:rsidR="00142CF5" w:rsidRPr="00142CF5">
        <w:t>“</w:t>
      </w:r>
      <w:r w:rsidRPr="00142CF5">
        <w:t xml:space="preserve"> zeptal se později China Yaku.</w:t>
      </w:r>
    </w:p>
    <w:p w:rsidR="00142CF5" w:rsidRPr="00142CF5" w:rsidRDefault="00142CF5" w:rsidP="00142CF5">
      <w:pPr>
        <w:pStyle w:val="Text"/>
      </w:pPr>
      <w:r w:rsidRPr="00142CF5">
        <w:t>„</w:t>
      </w:r>
      <w:r w:rsidR="0020533A" w:rsidRPr="00142CF5">
        <w:t>Jste uznávaná kapacita a my potřebujeme ty nejlepší. Kdo ví, co nás čeká</w:t>
      </w:r>
      <w:r w:rsidRPr="00142CF5">
        <w:t>…“</w:t>
      </w:r>
      <w:r w:rsidR="0020533A" w:rsidRPr="00142CF5">
        <w:t xml:space="preserve"> řekl Číňan a usmál se.</w:t>
      </w:r>
    </w:p>
    <w:p w:rsidR="00142CF5" w:rsidRPr="00142CF5" w:rsidRDefault="0020533A" w:rsidP="00142CF5">
      <w:pPr>
        <w:pStyle w:val="Text"/>
      </w:pPr>
      <w:r w:rsidRPr="00142CF5">
        <w:t>Několik dní před odletem ho zavolali do kryocentra a napojili na recepční aparaturu, ne nepodobnou té, která se používá při LETu. Chin Yaku byl neustále se spícími mimozemšťany v kontaktu a hrál roli jakéhosi prostředníka. Robinson ucítil mihotavé plamínky pěti myslí a ponořil se do jejich tajuplného světa</w:t>
      </w:r>
      <w:r w:rsidR="00142CF5" w:rsidRPr="00142CF5">
        <w:t>…</w:t>
      </w:r>
      <w:r w:rsidRPr="00142CF5">
        <w:t xml:space="preserve"> Jednou slyšel, že se Phobos každých sto let přiblíží o necelé dva metry k planetě a že se s ní za padesát milionů let srazí. Nyní věděl, že se tak nestane.</w:t>
      </w:r>
    </w:p>
    <w:p w:rsidR="00142CF5" w:rsidRPr="00142CF5" w:rsidRDefault="00142CF5" w:rsidP="00142CF5">
      <w:pPr>
        <w:pStyle w:val="Text"/>
      </w:pPr>
      <w:r w:rsidRPr="00142CF5">
        <w:t>„</w:t>
      </w:r>
      <w:r w:rsidR="0020533A" w:rsidRPr="00142CF5">
        <w:t>Domů,</w:t>
      </w:r>
      <w:r w:rsidRPr="00142CF5">
        <w:t>“</w:t>
      </w:r>
      <w:r w:rsidR="0020533A" w:rsidRPr="00142CF5">
        <w:t xml:space="preserve"> řekla Mawtar. A ať už to bylo kdekoli, Robinson věděl, že ji na její cestě doprovodí.</w:t>
      </w:r>
      <w:r w:rsidRPr="00142CF5">
        <w:t xml:space="preserve"> </w:t>
      </w:r>
      <w:r w:rsidR="0020533A" w:rsidRPr="00142CF5">
        <w:t>♦</w:t>
      </w:r>
    </w:p>
    <w:p w:rsidR="00142CF5" w:rsidRPr="00142CF5" w:rsidRDefault="00142CF5" w:rsidP="00142CF5">
      <w:pPr>
        <w:pStyle w:val="Text"/>
      </w:pPr>
    </w:p>
    <w:p w:rsidR="00142CF5" w:rsidRPr="00142CF5" w:rsidRDefault="0020533A" w:rsidP="00142CF5">
      <w:pPr>
        <w:pStyle w:val="Text"/>
        <w:rPr>
          <w:i/>
        </w:rPr>
      </w:pPr>
      <w:r w:rsidRPr="00142CF5">
        <w:rPr>
          <w:i/>
        </w:rPr>
        <w:t xml:space="preserve">Věnováno Abigail </w:t>
      </w:r>
      <w:r w:rsidR="00142CF5" w:rsidRPr="00142CF5">
        <w:rPr>
          <w:i/>
        </w:rPr>
        <w:t>„</w:t>
      </w:r>
      <w:r w:rsidRPr="00142CF5">
        <w:rPr>
          <w:i/>
        </w:rPr>
        <w:t>Abigator</w:t>
      </w:r>
      <w:r w:rsidR="00142CF5" w:rsidRPr="00142CF5">
        <w:rPr>
          <w:i/>
        </w:rPr>
        <w:t>“</w:t>
      </w:r>
      <w:r w:rsidRPr="00142CF5">
        <w:rPr>
          <w:i/>
        </w:rPr>
        <w:t xml:space="preserve"> Randall</w:t>
      </w:r>
    </w:p>
    <w:p w:rsidR="00142CF5" w:rsidRPr="00142CF5" w:rsidRDefault="0020533A" w:rsidP="00142CF5">
      <w:pPr>
        <w:pStyle w:val="Text"/>
        <w:rPr>
          <w:i/>
        </w:rPr>
      </w:pPr>
      <w:r w:rsidRPr="00142CF5">
        <w:rPr>
          <w:i/>
        </w:rPr>
        <w:t>Provincetown, 2005</w:t>
      </w:r>
    </w:p>
    <w:p w:rsidR="00142CF5" w:rsidRPr="00142CF5" w:rsidRDefault="0020533A" w:rsidP="00142CF5">
      <w:pPr>
        <w:pStyle w:val="Text"/>
        <w:rPr>
          <w:i/>
        </w:rPr>
      </w:pPr>
      <w:r w:rsidRPr="00142CF5">
        <w:rPr>
          <w:b/>
          <w:i/>
        </w:rPr>
        <w:br w:type="page"/>
      </w:r>
      <w:r w:rsidRPr="00142CF5">
        <w:rPr>
          <w:b/>
          <w:i/>
        </w:rPr>
        <w:lastRenderedPageBreak/>
        <w:t>Petr Vyhlídka</w:t>
      </w:r>
    </w:p>
    <w:p w:rsidR="00142CF5" w:rsidRPr="00142CF5" w:rsidRDefault="00142CF5" w:rsidP="00142CF5">
      <w:pPr>
        <w:pStyle w:val="Text"/>
      </w:pPr>
    </w:p>
    <w:p w:rsidR="00142CF5" w:rsidRPr="00142CF5" w:rsidRDefault="0020533A" w:rsidP="00142CF5">
      <w:pPr>
        <w:pStyle w:val="Text"/>
        <w:ind w:firstLine="0"/>
        <w:jc w:val="center"/>
        <w:rPr>
          <w:b/>
          <w:sz w:val="32"/>
        </w:rPr>
      </w:pPr>
      <w:r w:rsidRPr="00142CF5">
        <w:rPr>
          <w:b/>
          <w:sz w:val="32"/>
        </w:rPr>
        <w:t>KRÁSKA A TEN Z</w:t>
      </w:r>
      <w:r w:rsidR="00142CF5" w:rsidRPr="00142CF5">
        <w:rPr>
          <w:b/>
          <w:sz w:val="32"/>
        </w:rPr>
        <w:t xml:space="preserve"> </w:t>
      </w:r>
      <w:r w:rsidRPr="00142CF5">
        <w:rPr>
          <w:b/>
          <w:sz w:val="32"/>
        </w:rPr>
        <w:t>BAŽIN</w:t>
      </w:r>
    </w:p>
    <w:p w:rsidR="00142CF5" w:rsidRPr="00142CF5" w:rsidRDefault="00142CF5" w:rsidP="00142CF5">
      <w:pPr>
        <w:pStyle w:val="Text"/>
      </w:pPr>
    </w:p>
    <w:p w:rsidR="00142CF5" w:rsidRPr="00142CF5" w:rsidRDefault="0020533A" w:rsidP="00142CF5">
      <w:pPr>
        <w:pStyle w:val="Text"/>
      </w:pPr>
      <w:r w:rsidRPr="00142CF5">
        <w:t xml:space="preserve">Líný tok řeky kryla mlha. Strašily v ní přízračné stíny pokroucených olší a vrb, které vystrkovaly z oblačného závoje jen košaté palice a spíše než stromy vypadaly jako číhající gorgony. Krajina vůbec víc připomínala cestu do království víl než stezku vedoucí do kamenného města na levém břehu široké Loučnice. Jezdec, klimbající v sedle, si té přízračné krásy nevšímal. Poetické zvláštnosti přírody znal až příliš dobře a věděl </w:t>
      </w:r>
      <w:r w:rsidR="00142CF5" w:rsidRPr="00142CF5">
        <w:t>–</w:t>
      </w:r>
      <w:r w:rsidRPr="00142CF5">
        <w:t xml:space="preserve"> narozdíl od truvérů a minstrelů </w:t>
      </w:r>
      <w:r w:rsidR="00142CF5" w:rsidRPr="00142CF5">
        <w:t>–</w:t>
      </w:r>
      <w:r w:rsidRPr="00142CF5">
        <w:t>, že ráno zahalené do bílého oparu je možná romantické, ale především studeně vlezlé. Mlha se srážela ve vlasech a vousech v nepříjemně vlhké kapičky, zalézala pod plášť a do koňské hřívy. Měnila vše, s čím se dokázala spřátelit, na protivně vlhký materiál; kdyby neměl jasný cíl v kamenném domě s dozajista plným dřevníkem, velkými krby a vymetenými komíny, musel by muž obětovat zbytek nadcházejícího slunného dne sušení sebe, koně i šatů. Takhle se mohl soustředit na mnohem příjemnější myšlenky. Třeba o každým koňským krokem bližší pořádné snídani. S čerstvým pečivem, samozřejmě, bochník chleba v lese neulovíš. A pořádným korbelem piva nebo džbánem vína. Kuře. Nebo dvě. I když v sedlové brašně vezl velký kus jelení kýty, svědčící o jeho lovecké zdatnosti, divočina se přejí. Olšoví pomalu řídlo a vrby ztratily proutěné koruny, což byl neklamný příznak blížícího se lidského sídla. Jezdec pookřál. Barvité představy teplé a pořádné snídaně získaly ostré kontury blízké budoucnosti.</w:t>
      </w:r>
    </w:p>
    <w:p w:rsidR="00142CF5" w:rsidRPr="00142CF5" w:rsidRDefault="0020533A" w:rsidP="00142CF5">
      <w:pPr>
        <w:pStyle w:val="Text"/>
      </w:pPr>
      <w:r w:rsidRPr="00142CF5">
        <w:t>Opatrně svedl koně ke břehu, kudy vedla široká blátivá cesta, vyhnul se hlubokým kolejím plným vody a nedočkavě vyhlížel wenzburgské hradby. Potom zahlédl ta světélka.</w:t>
      </w:r>
    </w:p>
    <w:p w:rsidR="00142CF5" w:rsidRPr="00142CF5" w:rsidRDefault="0020533A" w:rsidP="00142CF5">
      <w:pPr>
        <w:pStyle w:val="Text"/>
      </w:pPr>
      <w:r w:rsidRPr="00142CF5">
        <w:t>Dlouhou řadu bledých plamenů, prozařujících mlhou. Nebyly daleko, snad za poslední skupinou olší, rozhodl se jich tedy držet; to se nejspíš ohlašovaly rybářské domky pod hradbami. Popohnal koně, cesta už byla pevnější a koleje mělčí. Rybí polévka! A k ní vysněný bochník chleba a džbán piva. Kůň poděšeně zařehtal, když mu pod předníma nohama zmizela půda.</w:t>
      </w:r>
    </w:p>
    <w:p w:rsidR="00142CF5" w:rsidRPr="00142CF5" w:rsidRDefault="0020533A" w:rsidP="00142CF5">
      <w:pPr>
        <w:pStyle w:val="Text"/>
      </w:pPr>
      <w:r w:rsidRPr="00142CF5">
        <w:lastRenderedPageBreak/>
        <w:t>Jezdec se okamžitě svezl na pravý bok, sklouzl na zem a strhl zvíře na sebe. Nohy se mu zabořily do mazlavého bláta. Klouzal po něm k řece a zastavil se, až když ho bahno pevně sevřelo nad koleny. Kůň řičel strachy, vzpínal se a snažil se utéct, jezdec se na poslední chvíli chytil třmenu. Cítil, jak ho zvíře a bláto trhají vejpůl. Potom jedna noha povolila a muž vylétl do vzduchu. Druhá bota zůstala v bahně.</w:t>
      </w:r>
    </w:p>
    <w:p w:rsidR="00142CF5" w:rsidRPr="00142CF5" w:rsidRDefault="0020533A" w:rsidP="00142CF5">
      <w:pPr>
        <w:pStyle w:val="Text"/>
      </w:pPr>
      <w:r w:rsidRPr="00142CF5">
        <w:t>Světélka zhasla.</w:t>
      </w:r>
    </w:p>
    <w:p w:rsidR="00142CF5" w:rsidRPr="00142CF5" w:rsidRDefault="0020533A" w:rsidP="00142CF5">
      <w:pPr>
        <w:pStyle w:val="Text"/>
      </w:pPr>
      <w:r w:rsidRPr="00142CF5">
        <w:t>V mlze, někde uprostřed řeky, se ozval vzteklý řev.</w:t>
      </w:r>
    </w:p>
    <w:p w:rsidR="00142CF5" w:rsidRPr="00142CF5" w:rsidRDefault="00142CF5" w:rsidP="00142CF5">
      <w:pPr>
        <w:pStyle w:val="Text"/>
      </w:pPr>
    </w:p>
    <w:p w:rsidR="00142CF5" w:rsidRPr="00142CF5" w:rsidRDefault="0020533A" w:rsidP="00142CF5">
      <w:pPr>
        <w:pStyle w:val="Text"/>
        <w:ind w:firstLine="0"/>
        <w:jc w:val="center"/>
      </w:pPr>
      <w:r w:rsidRPr="00142CF5">
        <w:t>* * *</w:t>
      </w:r>
    </w:p>
    <w:p w:rsidR="00142CF5" w:rsidRPr="00142CF5" w:rsidRDefault="00142CF5" w:rsidP="00142CF5">
      <w:pPr>
        <w:pStyle w:val="Text"/>
      </w:pPr>
    </w:p>
    <w:p w:rsidR="00142CF5" w:rsidRPr="00142CF5" w:rsidRDefault="0020533A" w:rsidP="00142CF5">
      <w:pPr>
        <w:pStyle w:val="Text"/>
      </w:pPr>
      <w:r w:rsidRPr="00142CF5">
        <w:t>Vůně se linula z velké kameninové mísy. Divislav sledoval všechno najednou: příliš těsné šaty paní domu, malé rybičky, pečené se vším všudy na roštu, i jasně zelené oči za mísou. Dolíčky ve tvářích a svůdný úsměv.</w:t>
      </w:r>
    </w:p>
    <w:p w:rsidR="00142CF5" w:rsidRPr="00142CF5" w:rsidRDefault="00142CF5" w:rsidP="00142CF5">
      <w:pPr>
        <w:pStyle w:val="Text"/>
      </w:pPr>
      <w:r w:rsidRPr="00142CF5">
        <w:t>„</w:t>
      </w:r>
      <w:r w:rsidR="0020533A" w:rsidRPr="00142CF5">
        <w:t>Ochutnej, pane Divislave,</w:t>
      </w:r>
      <w:r w:rsidRPr="00142CF5">
        <w:t>“</w:t>
      </w:r>
      <w:r w:rsidR="0020533A" w:rsidRPr="00142CF5">
        <w:t xml:space="preserve"> pobídl ho Vlastivoj, </w:t>
      </w:r>
      <w:r w:rsidRPr="00142CF5">
        <w:t>„</w:t>
      </w:r>
      <w:r w:rsidR="0020533A" w:rsidRPr="00142CF5">
        <w:t>mřenky a hrejzci. Mizerná havěť, ale takto nejlepší zakousnutí ke korbelu řádného venesborského.</w:t>
      </w:r>
      <w:r w:rsidRPr="00142CF5">
        <w:t>“</w:t>
      </w:r>
    </w:p>
    <w:p w:rsidR="00142CF5" w:rsidRPr="00142CF5" w:rsidRDefault="0020533A" w:rsidP="00142CF5">
      <w:pPr>
        <w:pStyle w:val="Text"/>
      </w:pPr>
      <w:r w:rsidRPr="00142CF5">
        <w:t>A nalil, aby svým slovům dodal patřičné váhy. Podezíravě pak zkoumal, zda host pivo řádně vychutnává.</w:t>
      </w:r>
    </w:p>
    <w:p w:rsidR="00142CF5" w:rsidRPr="00142CF5" w:rsidRDefault="00142CF5" w:rsidP="00142CF5">
      <w:pPr>
        <w:pStyle w:val="Text"/>
      </w:pPr>
      <w:r w:rsidRPr="00142CF5">
        <w:t>„</w:t>
      </w:r>
      <w:r w:rsidR="0020533A" w:rsidRPr="00142CF5">
        <w:t>Nech nás o samotě, prosím,</w:t>
      </w:r>
      <w:r w:rsidRPr="00142CF5">
        <w:t>“</w:t>
      </w:r>
      <w:r w:rsidR="0020533A" w:rsidRPr="00142CF5">
        <w:t xml:space="preserve"> vyhnal manželku, když si všiml, jak postává u dveří a nespouští z urostlého návštěvníka zrak.</w:t>
      </w:r>
    </w:p>
    <w:p w:rsidR="00142CF5" w:rsidRPr="00142CF5" w:rsidRDefault="0020533A" w:rsidP="00142CF5">
      <w:pPr>
        <w:pStyle w:val="Text"/>
      </w:pPr>
      <w:r w:rsidRPr="00142CF5">
        <w:t>Ten mezitím dopil, odložil korbel a pochválil pivo. Ze zvyku, protože byl při svých toulkách zvyklý neopovrhovat ničím, i proto, že bylo skutečně výborné. Bylo to prostě venhetské pivo, žádné slabé odvary.</w:t>
      </w:r>
    </w:p>
    <w:p w:rsidR="00142CF5" w:rsidRPr="00142CF5" w:rsidRDefault="0020533A" w:rsidP="00142CF5">
      <w:pPr>
        <w:pStyle w:val="Text"/>
      </w:pPr>
      <w:r w:rsidRPr="00142CF5">
        <w:t>Za paní domu zapadly dveře. Vlastivoj se několikrát ohlédl, jako by se ujišťoval, že skutečně odešla, pak se i on napil a sáhl do mísy. Chvíli jen přežvykoval.</w:t>
      </w:r>
    </w:p>
    <w:p w:rsidR="00142CF5" w:rsidRPr="00142CF5" w:rsidRDefault="00142CF5" w:rsidP="00142CF5">
      <w:pPr>
        <w:pStyle w:val="Text"/>
      </w:pPr>
      <w:r w:rsidRPr="00142CF5">
        <w:t>„</w:t>
      </w:r>
      <w:r w:rsidR="0020533A" w:rsidRPr="00142CF5">
        <w:t>Však víš, Divislave,</w:t>
      </w:r>
      <w:r w:rsidRPr="00142CF5">
        <w:t>“</w:t>
      </w:r>
      <w:r w:rsidR="0020533A" w:rsidRPr="00142CF5">
        <w:t xml:space="preserve"> řekl potom tiše. </w:t>
      </w:r>
      <w:r w:rsidRPr="00142CF5">
        <w:t>„</w:t>
      </w:r>
      <w:r w:rsidR="0020533A" w:rsidRPr="00142CF5">
        <w:t>Mladá žena a starý blázen. Nechci tě obtěžovat</w:t>
      </w:r>
      <w:r w:rsidRPr="00142CF5">
        <w:t>…“</w:t>
      </w:r>
    </w:p>
    <w:p w:rsidR="00142CF5" w:rsidRPr="00142CF5" w:rsidRDefault="0020533A" w:rsidP="00142CF5">
      <w:pPr>
        <w:pStyle w:val="Text"/>
      </w:pPr>
      <w:r w:rsidRPr="00142CF5">
        <w:t xml:space="preserve">Divislav polkl </w:t>
      </w:r>
      <w:r w:rsidR="00142CF5" w:rsidRPr="00142CF5">
        <w:t>–</w:t>
      </w:r>
      <w:r w:rsidRPr="00142CF5">
        <w:t xml:space="preserve"> rybičky byly chutné a opravdu se k pivu hodily </w:t>
      </w:r>
      <w:r w:rsidR="00142CF5" w:rsidRPr="00142CF5">
        <w:t>–</w:t>
      </w:r>
      <w:r w:rsidRPr="00142CF5">
        <w:t xml:space="preserve"> a mávl rukou.</w:t>
      </w:r>
    </w:p>
    <w:p w:rsidR="00142CF5" w:rsidRPr="00142CF5" w:rsidRDefault="00142CF5" w:rsidP="00142CF5">
      <w:pPr>
        <w:pStyle w:val="Text"/>
      </w:pPr>
      <w:r w:rsidRPr="00142CF5">
        <w:t>„</w:t>
      </w:r>
      <w:r w:rsidR="0020533A" w:rsidRPr="00142CF5">
        <w:t>Řekl jsem ti přece, že pomůžu. Ty ses mne také ujal, když jsem před týdnem přijel do Wenzburgu.</w:t>
      </w:r>
      <w:r w:rsidRPr="00142CF5">
        <w:t>“</w:t>
      </w:r>
    </w:p>
    <w:p w:rsidR="00142CF5" w:rsidRPr="00142CF5" w:rsidRDefault="0020533A" w:rsidP="00142CF5">
      <w:pPr>
        <w:pStyle w:val="Text"/>
      </w:pPr>
      <w:r w:rsidRPr="00142CF5">
        <w:lastRenderedPageBreak/>
        <w:t>Vlastivoj se zatahal za dlouhé kníry, podrbal se na hlavě a zalovil v míse. Potom se mastnou rukou plácl přes tvář.</w:t>
      </w:r>
    </w:p>
    <w:p w:rsidR="00142CF5" w:rsidRPr="00142CF5" w:rsidRDefault="00142CF5" w:rsidP="00142CF5">
      <w:pPr>
        <w:pStyle w:val="Text"/>
      </w:pPr>
      <w:r w:rsidRPr="00142CF5">
        <w:t>„</w:t>
      </w:r>
      <w:r w:rsidR="0020533A" w:rsidRPr="00142CF5">
        <w:t>Nebudu chodit kolem horké kaše, příteli. Už jsem ti říkal, že mám o Ladu obavy. Nevím, jestli právem, ale má žena je pohledná a já starý a příliš zaměstnaný obchodem, než abych jí mohl vyhovět v</w:t>
      </w:r>
      <w:r w:rsidRPr="00142CF5">
        <w:t>…</w:t>
      </w:r>
      <w:r w:rsidR="0020533A" w:rsidRPr="00142CF5">
        <w:t xml:space="preserve"> však mi rozumíš.</w:t>
      </w:r>
      <w:r w:rsidRPr="00142CF5">
        <w:t>“</w:t>
      </w:r>
    </w:p>
    <w:p w:rsidR="00142CF5" w:rsidRPr="00142CF5" w:rsidRDefault="00142CF5" w:rsidP="00142CF5">
      <w:pPr>
        <w:pStyle w:val="Text"/>
      </w:pPr>
      <w:r w:rsidRPr="00142CF5">
        <w:t>„</w:t>
      </w:r>
      <w:r w:rsidR="0020533A" w:rsidRPr="00142CF5">
        <w:t>Máš strach, že je ti nevěrná?</w:t>
      </w:r>
      <w:r w:rsidRPr="00142CF5">
        <w:t>“</w:t>
      </w:r>
    </w:p>
    <w:p w:rsidR="00142CF5" w:rsidRPr="00142CF5" w:rsidRDefault="00142CF5" w:rsidP="00142CF5">
      <w:pPr>
        <w:pStyle w:val="Text"/>
      </w:pPr>
      <w:r w:rsidRPr="00142CF5">
        <w:t>„</w:t>
      </w:r>
      <w:r w:rsidR="0020533A" w:rsidRPr="00142CF5">
        <w:t>Nevím. Věřil bych jí, jenže Lada je taková</w:t>
      </w:r>
      <w:r w:rsidRPr="00142CF5">
        <w:t>…</w:t>
      </w:r>
      <w:r w:rsidR="0020533A" w:rsidRPr="00142CF5">
        <w:t xml:space="preserve"> neznalá světa. Točí se kolem ní kdejací hejsci. Mají proč a já bych tomu nepřikládal žádnou váhu, protože Lada všechny ty místní budižkničemy zná a ví, že se od nich dočká jen planých slov a nabubřelého vychloubání.</w:t>
      </w:r>
    </w:p>
    <w:p w:rsidR="00142CF5" w:rsidRPr="00142CF5" w:rsidRDefault="0020533A" w:rsidP="00142CF5">
      <w:pPr>
        <w:pStyle w:val="Text"/>
      </w:pPr>
      <w:r w:rsidRPr="00142CF5">
        <w:t xml:space="preserve">Jenže do Venesborku přicházejí i onačejší </w:t>
      </w:r>
      <w:r w:rsidR="00142CF5" w:rsidRPr="00142CF5">
        <w:t>–</w:t>
      </w:r>
      <w:r w:rsidRPr="00142CF5">
        <w:t xml:space="preserve"> tohle město je veliké a bohaté a láká všelijaké dobrodruhy. Kdybych byl argothský kupčík, milý pane Divislave, pak bych ji zavřel doma, jenže já jsem Venheťan a paní mého domu má své povinnosti. Tehdy jsem na to nemyslel, byl jsem mladý a chudý. Jenže poslední dobou</w:t>
      </w:r>
      <w:r w:rsidR="00142CF5" w:rsidRPr="00142CF5">
        <w:t>…</w:t>
      </w:r>
      <w:r w:rsidRPr="00142CF5">
        <w:t xml:space="preserve"> Byl bych rád, kdyby na ni někdo dával pozor.</w:t>
      </w:r>
      <w:r w:rsidR="00142CF5" w:rsidRPr="00142CF5">
        <w:t>“</w:t>
      </w:r>
      <w:r w:rsidRPr="00142CF5">
        <w:t xml:space="preserve"> Divislav si prohrábl vous. Nezdálo se mu, že zrovna on by byl schopen Vlastivojův problém vyřešit. Ale něco přece jen podniknout chtěl, vděčil kupci za ubytování i za to, že ho uvedl mezi venesborské Venheťany. Pro tuláka to byl příjemně strávený čas mezi příslušníky vlastního národa, přepychová existence naplněná nespočetnými obědy, večírky a návštěvami. Divislav se po dlouhé době cítil jako venhetský šlechtic se vším, co k tomu patří, a chtěl se za tu pomoc odvděčit. Tak proč ne dohlížením na krásnou manželku svého ubytovatele?</w:t>
      </w:r>
    </w:p>
    <w:p w:rsidR="00142CF5" w:rsidRPr="00142CF5" w:rsidRDefault="00142CF5" w:rsidP="00142CF5">
      <w:pPr>
        <w:pStyle w:val="Text"/>
      </w:pPr>
    </w:p>
    <w:p w:rsidR="00142CF5" w:rsidRPr="00142CF5" w:rsidRDefault="0020533A" w:rsidP="00142CF5">
      <w:pPr>
        <w:pStyle w:val="Text"/>
        <w:ind w:firstLine="0"/>
        <w:jc w:val="center"/>
      </w:pPr>
      <w:r w:rsidRPr="00142CF5">
        <w:t>* * *</w:t>
      </w:r>
    </w:p>
    <w:p w:rsidR="00142CF5" w:rsidRPr="00142CF5" w:rsidRDefault="00142CF5" w:rsidP="00142CF5">
      <w:pPr>
        <w:pStyle w:val="Text"/>
      </w:pPr>
    </w:p>
    <w:p w:rsidR="00142CF5" w:rsidRPr="00142CF5" w:rsidRDefault="0020533A" w:rsidP="00142CF5">
      <w:pPr>
        <w:pStyle w:val="Text"/>
      </w:pPr>
      <w:r w:rsidRPr="00142CF5">
        <w:t xml:space="preserve">Jeho úkol vypadal zprvu snadně, paní Lada se objevovala téměř v každé společnosti, kam byl zván i Divislav. Její běžný život se skládal z dopolední procházky po tržišti </w:t>
      </w:r>
      <w:r w:rsidR="00142CF5" w:rsidRPr="00142CF5">
        <w:t>–</w:t>
      </w:r>
      <w:r w:rsidRPr="00142CF5">
        <w:t xml:space="preserve"> tam ji mohl host snadno doprovázet </w:t>
      </w:r>
      <w:r w:rsidR="00142CF5" w:rsidRPr="00142CF5">
        <w:t>–</w:t>
      </w:r>
      <w:r w:rsidRPr="00142CF5">
        <w:t xml:space="preserve"> a občasné odpolední vyjížďky za město. Čest venhetského kavalíra mu velela nabídnout doprovod i při ní. A nebylo by to vůbec frivolní. Novopečený ochránce Ladiny cti to i zkusil.</w:t>
      </w:r>
    </w:p>
    <w:p w:rsidR="00142CF5" w:rsidRPr="00142CF5" w:rsidRDefault="0020533A" w:rsidP="00142CF5">
      <w:pPr>
        <w:pStyle w:val="Text"/>
      </w:pPr>
      <w:r w:rsidRPr="00142CF5">
        <w:t>Odpověď byla vyhýbavá.</w:t>
      </w:r>
    </w:p>
    <w:p w:rsidR="00142CF5" w:rsidRPr="00142CF5" w:rsidRDefault="0020533A" w:rsidP="00142CF5">
      <w:pPr>
        <w:pStyle w:val="Text"/>
      </w:pPr>
      <w:r w:rsidRPr="00142CF5">
        <w:lastRenderedPageBreak/>
        <w:t xml:space="preserve">Divislav zavětřil. Vlastivoj se asi nemýlí a jeho atraktivní manželka cestuje nejspíš do některé z rybářských chatrčí u řeky, kterou si pronajala, aby se tu mohla s někým nerušeně scházet. Anebo se zapletla s některým mladým rybářem </w:t>
      </w:r>
      <w:r w:rsidR="00142CF5" w:rsidRPr="00142CF5">
        <w:t>–</w:t>
      </w:r>
      <w:r w:rsidRPr="00142CF5">
        <w:t xml:space="preserve"> Divislav si vzpomněl na svého přítele Radboje a na to, jak mu pomáhal unést dceru Treglavova kněze </w:t>
      </w:r>
      <w:r w:rsidR="00142CF5" w:rsidRPr="00142CF5">
        <w:t>–</w:t>
      </w:r>
      <w:r w:rsidRPr="00142CF5">
        <w:t xml:space="preserve"> jenže, u všech mořských ďasů, to byla dcera, ne vdaná paní.</w:t>
      </w:r>
    </w:p>
    <w:p w:rsidR="00142CF5" w:rsidRPr="00142CF5" w:rsidRDefault="0020533A" w:rsidP="00142CF5">
      <w:pPr>
        <w:pStyle w:val="Text"/>
      </w:pPr>
      <w:r w:rsidRPr="00142CF5">
        <w:t xml:space="preserve">Nebyl sám, kdo se vyskytoval na všech místech, jimiž kupcova žena procházela. Brzy si všiml muže, který </w:t>
      </w:r>
      <w:r w:rsidR="00142CF5" w:rsidRPr="00142CF5">
        <w:t>–</w:t>
      </w:r>
      <w:r w:rsidRPr="00142CF5">
        <w:t xml:space="preserve"> pro nepodezírávé duše velice nenápadně </w:t>
      </w:r>
      <w:r w:rsidR="00142CF5" w:rsidRPr="00142CF5">
        <w:t>–</w:t>
      </w:r>
      <w:r w:rsidRPr="00142CF5">
        <w:t xml:space="preserve"> Ladě nadbíhal.</w:t>
      </w:r>
    </w:p>
    <w:p w:rsidR="00142CF5" w:rsidRPr="00142CF5" w:rsidRDefault="0020533A" w:rsidP="00142CF5">
      <w:pPr>
        <w:pStyle w:val="Text"/>
      </w:pPr>
      <w:r w:rsidRPr="00142CF5">
        <w:t>Vypadal jako mladý obchodník; kudrnaté tmavé vlasy přistřižené nakrátko, upravená bradka a vždy dokonale úhledný oděv k takovému dojmu sváděly. Ale ten muž k nikomu nepatřil. Možná do obchodnické kasty teprve pronikal a zkoušel to přes známosti s jednou z nejváženějších rodin. V každém případě to nebyl Divislavův problém. Vlastivoj si nového adepta určitě prověří, a když zkouškou projde, má mladý muž cestu otevřenou. Anebo se vrátí k</w:t>
      </w:r>
      <w:r w:rsidR="00142CF5" w:rsidRPr="00142CF5">
        <w:t>…</w:t>
      </w:r>
      <w:r w:rsidRPr="00142CF5">
        <w:t xml:space="preserve"> k čemukoliv, co dělal předtím. Vítr vanul z jiné strany.</w:t>
      </w:r>
    </w:p>
    <w:p w:rsidR="00142CF5" w:rsidRPr="00142CF5" w:rsidRDefault="0020533A" w:rsidP="00142CF5">
      <w:pPr>
        <w:pStyle w:val="Text"/>
      </w:pPr>
      <w:r w:rsidRPr="00142CF5">
        <w:t>Bohužel, i když ho požádal o pomoc, Vlastivoj se otázkám týkajícím se manželky vyhýbal. Snad mu připadalo trapné žárlit a možná, že už něco tušil a nepřipouštěl si to, největší podezření vzbuzovala právě neochota, s jakou Vlastivoj hovořil o ženiných výletech za město.</w:t>
      </w:r>
    </w:p>
    <w:p w:rsidR="00142CF5" w:rsidRPr="00142CF5" w:rsidRDefault="0020533A" w:rsidP="00142CF5">
      <w:pPr>
        <w:pStyle w:val="Text"/>
      </w:pPr>
      <w:r w:rsidRPr="00142CF5">
        <w:t>Dobrovolný strážce Ladiny cti si neuvědomil, že pokud nejde o obchod, není Vlastivojova řeč nikdy hladká a souvislá, a upřel všechnu snahu k odhalení neznámého ctitele. Že ho nalezne mimo Wenzburg, o tom nepochyboval.</w:t>
      </w:r>
    </w:p>
    <w:p w:rsidR="00142CF5" w:rsidRPr="00142CF5" w:rsidRDefault="00142CF5" w:rsidP="00142CF5">
      <w:pPr>
        <w:pStyle w:val="Text"/>
      </w:pPr>
    </w:p>
    <w:p w:rsidR="00142CF5" w:rsidRPr="00142CF5" w:rsidRDefault="0020533A" w:rsidP="00142CF5">
      <w:pPr>
        <w:pStyle w:val="Text"/>
        <w:ind w:firstLine="0"/>
        <w:jc w:val="center"/>
      </w:pPr>
      <w:r w:rsidRPr="00142CF5">
        <w:t>* * *</w:t>
      </w:r>
    </w:p>
    <w:p w:rsidR="00142CF5" w:rsidRPr="00142CF5" w:rsidRDefault="00142CF5" w:rsidP="00142CF5">
      <w:pPr>
        <w:pStyle w:val="Text"/>
      </w:pPr>
    </w:p>
    <w:p w:rsidR="00142CF5" w:rsidRPr="00142CF5" w:rsidRDefault="0020533A" w:rsidP="00142CF5">
      <w:pPr>
        <w:pStyle w:val="Text"/>
      </w:pPr>
      <w:r w:rsidRPr="00142CF5">
        <w:t xml:space="preserve">Pobídla koně, na své společníky se neohlížela. Jeden se jí vnutil ve Vlastivojově domě, když nejspíš zaslechl, že pojede ten druhý, který si poctu doprovázet krásnou obchodníkovu ženu zasloužil až dlouhodobým podbízením. Ne, že by jí jeho lichotky vadily, patřičnou hranici nikdy nepřekročil, ale nebrala je prostě vážně, dvořil se jí každý druhý. Dnes dala Fawrahamovi naději, ve </w:t>
      </w:r>
      <w:r w:rsidRPr="00142CF5">
        <w:lastRenderedPageBreak/>
        <w:t>skutečnosti ovšem chtěla jednoho druhým provokovat. Což jí tak docela nevyšlo, oba se buď uměli dobře ovládat, nebo jim skutečně, alespoň pro tentokrát, přítomnost jiného muže nevadila. Neodradila je ani zatahující se obloha, což bylo poněkud v rozporu s básnivým líčením slunečních paprsků, odrážejících se na tiché hladině.</w:t>
      </w:r>
    </w:p>
    <w:p w:rsidR="00142CF5" w:rsidRPr="00142CF5" w:rsidRDefault="0020533A" w:rsidP="00142CF5">
      <w:pPr>
        <w:pStyle w:val="Text"/>
      </w:pPr>
      <w:r w:rsidRPr="00142CF5">
        <w:t>Když ji Fawraham obletoval na včerejší hostině, vychloubal se, že ač cizinec, zná kolem Wenzburgu místa, o jakých nemají zdejší lidé ani ponětí. Nádherná zákoutí, na nichž oko s radostí spočine a duši pohladí božský klid, místa, kde se člověku zastaví čas a kam za ním nemohou hořké vzpomínky ani tíživé problémy dneška. I když měl nejspíš pravdu, Lada si nemyslela, že zrovna ona by o takových místech nevěděla. Ale protože se nenechal odbýt, rozhodla se tedy pro jednou s doprovodem souhlasit, aby mu potom škodolibě ukázala opravdu romantický kraj. Dokonce tušila, kam ji chce ten mladý floutek zavést, a samolibě se rozhodla dovést ho tam sama. I když to bylo trochu z ruky. Když se ztratila za ohybem cesty, prohodil Divislav několik slov, aby si nepřipadal tak hloupě. Fawraham mu odpověděl stejně neutrálně, v jeho hlase nebyla ani stopa po rozmrzelosti. Ale ani zájmu.</w:t>
      </w:r>
    </w:p>
    <w:p w:rsidR="00142CF5" w:rsidRPr="00142CF5" w:rsidRDefault="0020533A" w:rsidP="00142CF5">
      <w:pPr>
        <w:pStyle w:val="Text"/>
      </w:pPr>
      <w:r w:rsidRPr="00142CF5">
        <w:t xml:space="preserve">Jedinému společnému tématu </w:t>
      </w:r>
      <w:r w:rsidR="00142CF5" w:rsidRPr="00142CF5">
        <w:t>–</w:t>
      </w:r>
      <w:r w:rsidRPr="00142CF5">
        <w:t xml:space="preserve"> Vlastivojově manželce </w:t>
      </w:r>
      <w:r w:rsidR="00142CF5" w:rsidRPr="00142CF5">
        <w:t>–</w:t>
      </w:r>
      <w:r w:rsidRPr="00142CF5">
        <w:t xml:space="preserve"> se oba opatrně vyhýbali, o dalších nevěděli, a tak se rozhovor omezil na několik zdvořilostních vět. Když se cesta zúžila, popohnal Fawraham koně a Divislav už jen hleděl na jeho záda, což ho naštěstí vysvobodilo od víceméně povinné konverzace. Jeli pomalu a v zákrutech stezky jim Lada zmizela z dohledu. Divislav cítil, jak v něm narůstá nervozita, nebyl tu kvůli výletu, ani nechtěl ohrožovat čest paní Vlastivojova domu. Umínil si ji chránit, a i když jednomu nebezpečí možná hleděl na záda, jiné mohlo čekat někde před nimi. Možná právě proto jim Lada ujíždí. Čekal na místo, kde by mohl Fawrahama předjet a udávat tempo </w:t>
      </w:r>
      <w:r w:rsidR="00142CF5" w:rsidRPr="00142CF5">
        <w:t>–</w:t>
      </w:r>
      <w:r w:rsidRPr="00142CF5">
        <w:t xml:space="preserve"> čím víc se vzdalovali od městských hradeb, tím byly stromy, mezi nimiž stezka vedla, vyšší a rostly dál od sebe. Nakonec se rozestoupily tak, aby mezi nimi projel i vůz. Divislav popohnal koně. Ať si ten floutek klidně zůstane vzadu.</w:t>
      </w:r>
    </w:p>
    <w:p w:rsidR="00142CF5" w:rsidRPr="00142CF5" w:rsidRDefault="0020533A" w:rsidP="00142CF5">
      <w:pPr>
        <w:pStyle w:val="Text"/>
      </w:pPr>
      <w:r w:rsidRPr="00142CF5">
        <w:t xml:space="preserve">Přes obličej ho pleskla dubová větev, visící nízko nad cestou, pružná a plná mokrých lístků. Sklonil hlavu, aby se vyhnul další. </w:t>
      </w:r>
      <w:r w:rsidRPr="00142CF5">
        <w:lastRenderedPageBreak/>
        <w:t>Potom se chtěl narovnat, protože žádné překážky už před sebou neviděl, ale v tom okamžiku se mu zablesklo před očima a pak se všechno ztratilo v černočerné tmě.</w:t>
      </w:r>
    </w:p>
    <w:p w:rsidR="00142CF5" w:rsidRPr="00142CF5" w:rsidRDefault="00142CF5" w:rsidP="00142CF5">
      <w:pPr>
        <w:pStyle w:val="Text"/>
      </w:pPr>
    </w:p>
    <w:p w:rsidR="00142CF5" w:rsidRPr="00142CF5" w:rsidRDefault="0020533A" w:rsidP="00142CF5">
      <w:pPr>
        <w:pStyle w:val="Text"/>
        <w:ind w:firstLine="0"/>
        <w:jc w:val="center"/>
      </w:pPr>
      <w:r w:rsidRPr="00142CF5">
        <w:t>* * *</w:t>
      </w:r>
    </w:p>
    <w:p w:rsidR="00142CF5" w:rsidRPr="00142CF5" w:rsidRDefault="00142CF5" w:rsidP="00142CF5">
      <w:pPr>
        <w:pStyle w:val="Text"/>
      </w:pPr>
    </w:p>
    <w:p w:rsidR="00142CF5" w:rsidRPr="00142CF5" w:rsidRDefault="0020533A" w:rsidP="00142CF5">
      <w:pPr>
        <w:pStyle w:val="Text"/>
      </w:pPr>
      <w:r w:rsidRPr="00142CF5">
        <w:t>Někde v dálce burácelo moře. Vlny se valily k útesům a narážely do ostrých skal; co vlna, to bodnutí hluboko v hlavě. A všude kolem měkký písek, který svazoval nohy a nedovoloval před příbojem utéci. Chaluhy. Temná hradba vody, postupující stále blíž a blíž.</w:t>
      </w:r>
    </w:p>
    <w:p w:rsidR="00142CF5" w:rsidRPr="00142CF5" w:rsidRDefault="0020533A" w:rsidP="00142CF5">
      <w:pPr>
        <w:pStyle w:val="Text"/>
      </w:pPr>
      <w:r w:rsidRPr="00142CF5">
        <w:t>Otevřel oči. Pohnul hlavou a ze zátylku mu ke spánkům vystřelila ostrá bolest. Pokusil se zvednout, ale něco ho drželo u země. Nebyl to písek, ani chaluhy. Neležel na pobřeží, ale daleko od něho ve vnitrozemí, ve vlhké ostré trávě. Nohy měl svázané pod koleny a ruce na zápěstích.</w:t>
      </w:r>
    </w:p>
    <w:p w:rsidR="00142CF5" w:rsidRPr="00142CF5" w:rsidRDefault="0020533A" w:rsidP="00142CF5">
      <w:pPr>
        <w:pStyle w:val="Text"/>
      </w:pPr>
      <w:r w:rsidRPr="00142CF5">
        <w:t xml:space="preserve">To vysvětlovalo ten záblesk </w:t>
      </w:r>
      <w:r w:rsidR="00142CF5" w:rsidRPr="00142CF5">
        <w:t>–</w:t>
      </w:r>
      <w:r w:rsidRPr="00142CF5">
        <w:t xml:space="preserve"> poslední, na co si pamatoval, než se propadl do noční můry vzdouvajícího se moře. Někdo ho praštil přes hlavu a ten někdo nebyl žádný lapka z křoví, ale Fawraham, který teď seděl naproti a usmíval se. </w:t>
      </w:r>
      <w:r w:rsidR="00142CF5" w:rsidRPr="00142CF5">
        <w:t>„</w:t>
      </w:r>
      <w:r w:rsidRPr="00142CF5">
        <w:t>Co to má, u všech čertů, znamenat?</w:t>
      </w:r>
      <w:r w:rsidR="00142CF5" w:rsidRPr="00142CF5">
        <w:t>“</w:t>
      </w:r>
    </w:p>
    <w:p w:rsidR="00142CF5" w:rsidRPr="00142CF5" w:rsidRDefault="00142CF5" w:rsidP="00142CF5">
      <w:pPr>
        <w:pStyle w:val="Text"/>
      </w:pPr>
      <w:r w:rsidRPr="00142CF5">
        <w:t>„</w:t>
      </w:r>
      <w:r w:rsidR="0020533A" w:rsidRPr="00142CF5">
        <w:t>Řekněme, že nechci rušit jedno zajímavé setkání.</w:t>
      </w:r>
      <w:r w:rsidRPr="00142CF5">
        <w:t>“</w:t>
      </w:r>
      <w:r w:rsidR="0020533A" w:rsidRPr="00142CF5">
        <w:t xml:space="preserve"> Divislav zaškubal pouty. Nadechl se.</w:t>
      </w:r>
    </w:p>
    <w:p w:rsidR="00142CF5" w:rsidRPr="00142CF5" w:rsidRDefault="00142CF5" w:rsidP="00142CF5">
      <w:pPr>
        <w:pStyle w:val="Text"/>
      </w:pPr>
      <w:r w:rsidRPr="00142CF5">
        <w:t>„</w:t>
      </w:r>
      <w:r w:rsidR="0020533A" w:rsidRPr="00142CF5">
        <w:t>Nekřič. Pravděpodobně bych tě slyšel jenom já, a já jsem docela blízko,</w:t>
      </w:r>
      <w:r w:rsidRPr="00142CF5">
        <w:t>“</w:t>
      </w:r>
      <w:r w:rsidR="0020533A" w:rsidRPr="00142CF5">
        <w:t xml:space="preserve"> upozornil ho Fawraham. Zajatec ale nekřičel. Bezprostřední nebezpečí mu nehrozilo, snažil se tedy pochopit, proč se z ničeho nic ocitl na zemi a v poutech. Nezdálo se, že by ho Fawraham srazil jen proto, aby mohl být s Ladou sám.</w:t>
      </w:r>
    </w:p>
    <w:p w:rsidR="00142CF5" w:rsidRPr="00142CF5" w:rsidRDefault="0020533A" w:rsidP="00142CF5">
      <w:pPr>
        <w:pStyle w:val="Text"/>
      </w:pPr>
      <w:r w:rsidRPr="00142CF5">
        <w:t>Rozhlédl se. Mnoho neviděl, jen křoví kolem dokola, za Fawrahamovými zády se zvedaly kopce, někde nalevo se ozvalo šplouchnutí, jak nějaká ryba vyskočila z vody za tučnou mouchou.</w:t>
      </w:r>
    </w:p>
    <w:p w:rsidR="00142CF5" w:rsidRPr="00142CF5" w:rsidRDefault="0020533A" w:rsidP="00142CF5">
      <w:pPr>
        <w:pStyle w:val="Text"/>
      </w:pPr>
      <w:r w:rsidRPr="00142CF5">
        <w:t>A hlasy.</w:t>
      </w:r>
    </w:p>
    <w:p w:rsidR="00142CF5" w:rsidRPr="00142CF5" w:rsidRDefault="0020533A" w:rsidP="00142CF5">
      <w:pPr>
        <w:pStyle w:val="Text"/>
      </w:pPr>
      <w:r w:rsidRPr="00142CF5">
        <w:t>V tichu, které kolem panovalo, zněly docela zřetelně. Když se do nich Divislav zaposlouchal, okamžitě zapomněl na svou nepříliš záviděníhodnou situaci.</w:t>
      </w:r>
    </w:p>
    <w:p w:rsidR="00142CF5" w:rsidRPr="00142CF5" w:rsidRDefault="0020533A" w:rsidP="00142CF5">
      <w:pPr>
        <w:pStyle w:val="Text"/>
      </w:pPr>
      <w:r w:rsidRPr="00142CF5">
        <w:t>Převalil se na bok. Mezi křovím dohlédl až řece.</w:t>
      </w:r>
    </w:p>
    <w:p w:rsidR="00142CF5" w:rsidRPr="00142CF5" w:rsidRDefault="00142CF5" w:rsidP="00142CF5">
      <w:pPr>
        <w:pStyle w:val="Text"/>
      </w:pPr>
    </w:p>
    <w:p w:rsidR="00142CF5" w:rsidRPr="00142CF5" w:rsidRDefault="0020533A" w:rsidP="00142CF5">
      <w:pPr>
        <w:pStyle w:val="Text"/>
        <w:ind w:firstLine="0"/>
        <w:jc w:val="center"/>
      </w:pPr>
      <w:r w:rsidRPr="00142CF5">
        <w:lastRenderedPageBreak/>
        <w:t>* * *</w:t>
      </w:r>
    </w:p>
    <w:p w:rsidR="00142CF5" w:rsidRPr="00142CF5" w:rsidRDefault="00142CF5" w:rsidP="00142CF5">
      <w:pPr>
        <w:pStyle w:val="Text"/>
      </w:pPr>
    </w:p>
    <w:p w:rsidR="00142CF5" w:rsidRPr="00142CF5" w:rsidRDefault="0020533A" w:rsidP="00142CF5">
      <w:pPr>
        <w:pStyle w:val="Text"/>
      </w:pPr>
      <w:r w:rsidRPr="00142CF5">
        <w:t xml:space="preserve">Lada se zastavila na travnatém břehu. S rukama složenýma na prsou bez hnutí hleděla přes široký proud Loučníce na temnou hradbu lesů na protější straně. Usmívala se. Potom se pomalu sklonila. Dotkla se vodní hladiny, sepjala ruce a konečky prstů přiložila k ústům. A dál bez hnutí pozorovala řeku. Čekala, až ti dva dorazí </w:t>
      </w:r>
      <w:r w:rsidR="00142CF5" w:rsidRPr="00142CF5">
        <w:t>–</w:t>
      </w:r>
      <w:r w:rsidRPr="00142CF5">
        <w:t xml:space="preserve"> pokud neminou koně, kterého nechala u cesty. Jinak mohou jet klidně dál, třeba až do několik dnů cesty vzdáleného Ingmardunu.</w:t>
      </w:r>
    </w:p>
    <w:p w:rsidR="00142CF5" w:rsidRPr="00142CF5" w:rsidRDefault="0020533A" w:rsidP="00142CF5">
      <w:pPr>
        <w:pStyle w:val="Text"/>
      </w:pPr>
      <w:r w:rsidRPr="00142CF5">
        <w:t>Kromě lehounkého pleskání vody o podemletý břeh vládlo krajině ticho. Nebyla tu už dlouho, možná od jara. Což bylo docela škoda.</w:t>
      </w:r>
    </w:p>
    <w:p w:rsidR="00142CF5" w:rsidRPr="00142CF5" w:rsidRDefault="0020533A" w:rsidP="00142CF5">
      <w:pPr>
        <w:pStyle w:val="Text"/>
      </w:pPr>
      <w:r w:rsidRPr="00142CF5">
        <w:t>Vzpomínala. Bez hnutí, nevyrušilo ji ani vzdálené zařehtání. Ani to, že se veliký nazelenalý balvan, trčící ze země u vykotlaného kmene velké polosuché vrby, pohnul, proměnil v muže a řekl:</w:t>
      </w:r>
    </w:p>
    <w:p w:rsidR="00142CF5" w:rsidRPr="00142CF5" w:rsidRDefault="00142CF5" w:rsidP="00142CF5">
      <w:pPr>
        <w:pStyle w:val="Text"/>
      </w:pPr>
      <w:r w:rsidRPr="00142CF5">
        <w:t>„</w:t>
      </w:r>
      <w:r w:rsidR="0020533A" w:rsidRPr="00142CF5">
        <w:t>Přišla jsi k vodě?</w:t>
      </w:r>
      <w:r w:rsidRPr="00142CF5">
        <w:t>“</w:t>
      </w:r>
    </w:p>
    <w:p w:rsidR="00142CF5" w:rsidRPr="00142CF5" w:rsidRDefault="00142CF5" w:rsidP="00142CF5">
      <w:pPr>
        <w:pStyle w:val="Text"/>
      </w:pPr>
    </w:p>
    <w:p w:rsidR="00142CF5" w:rsidRPr="00142CF5" w:rsidRDefault="0020533A" w:rsidP="00142CF5">
      <w:pPr>
        <w:pStyle w:val="Text"/>
        <w:ind w:firstLine="0"/>
        <w:jc w:val="center"/>
      </w:pPr>
      <w:r w:rsidRPr="00142CF5">
        <w:t>* * *</w:t>
      </w:r>
    </w:p>
    <w:p w:rsidR="00142CF5" w:rsidRPr="00142CF5" w:rsidRDefault="00142CF5" w:rsidP="00142CF5">
      <w:pPr>
        <w:pStyle w:val="Text"/>
      </w:pPr>
    </w:p>
    <w:p w:rsidR="00142CF5" w:rsidRPr="00142CF5" w:rsidRDefault="0020533A" w:rsidP="00142CF5">
      <w:pPr>
        <w:pStyle w:val="Text"/>
      </w:pPr>
      <w:r w:rsidRPr="00142CF5">
        <w:t xml:space="preserve">Nejdřív chtěl zakřičet, aby Ladu varoval a připomenul, že tu má přinejmenším jednoho ochránce </w:t>
      </w:r>
      <w:r w:rsidR="00142CF5" w:rsidRPr="00142CF5">
        <w:t>–</w:t>
      </w:r>
      <w:r w:rsidRPr="00142CF5">
        <w:t xml:space="preserve"> byť v situaci vylučující okamžitý zásah </w:t>
      </w:r>
      <w:r w:rsidR="00142CF5" w:rsidRPr="00142CF5">
        <w:t>–</w:t>
      </w:r>
      <w:r w:rsidRPr="00142CF5">
        <w:t xml:space="preserve">, ale potom si uvědomil, že se mladá žena vůbec nebojí. Ani ta podivná zelená kreatura na břehu nedělala nic víc, než jen seděla. I když ji měla na dosah ruky, po ženě se nevrhla, nezačala ji rdousit nebo z ní strhávat šaty. Vůbec nepřipomínala netvora, číhajícího na kořist. </w:t>
      </w:r>
      <w:r w:rsidR="00142CF5" w:rsidRPr="00142CF5">
        <w:t>„</w:t>
      </w:r>
      <w:r w:rsidRPr="00142CF5">
        <w:t>To jsi ty?</w:t>
      </w:r>
      <w:r w:rsidR="00142CF5" w:rsidRPr="00142CF5">
        <w:t>“</w:t>
      </w:r>
      <w:r w:rsidRPr="00142CF5">
        <w:t xml:space="preserve"> Ani se po něm neohlédla. </w:t>
      </w:r>
      <w:r w:rsidR="00142CF5" w:rsidRPr="00142CF5">
        <w:t>„</w:t>
      </w:r>
      <w:r w:rsidRPr="00142CF5">
        <w:t>A kdo jiný by na tebe čekal?</w:t>
      </w:r>
      <w:r w:rsidR="00142CF5" w:rsidRPr="00142CF5">
        <w:t>“</w:t>
      </w:r>
    </w:p>
    <w:p w:rsidR="00142CF5" w:rsidRPr="00142CF5" w:rsidRDefault="00142CF5" w:rsidP="00142CF5">
      <w:pPr>
        <w:pStyle w:val="Text"/>
      </w:pPr>
      <w:r w:rsidRPr="00142CF5">
        <w:t>„</w:t>
      </w:r>
      <w:r w:rsidR="0020533A" w:rsidRPr="00142CF5">
        <w:t>Kdokoliv,</w:t>
      </w:r>
      <w:r w:rsidRPr="00142CF5">
        <w:t>“</w:t>
      </w:r>
      <w:r w:rsidR="0020533A" w:rsidRPr="00142CF5">
        <w:t xml:space="preserve"> zasmála se. </w:t>
      </w:r>
      <w:r w:rsidRPr="00142CF5">
        <w:t>„</w:t>
      </w:r>
      <w:r w:rsidR="0020533A" w:rsidRPr="00142CF5">
        <w:t>Jsem přece krásná.</w:t>
      </w:r>
      <w:r w:rsidRPr="00142CF5">
        <w:t>“</w:t>
      </w:r>
    </w:p>
    <w:p w:rsidR="00142CF5" w:rsidRPr="00142CF5" w:rsidRDefault="00142CF5" w:rsidP="00142CF5">
      <w:pPr>
        <w:pStyle w:val="Text"/>
      </w:pPr>
      <w:r w:rsidRPr="00142CF5">
        <w:t>„</w:t>
      </w:r>
      <w:r w:rsidR="0020533A" w:rsidRPr="00142CF5">
        <w:t>Ano, to jsi,</w:t>
      </w:r>
      <w:r w:rsidRPr="00142CF5">
        <w:t>“</w:t>
      </w:r>
      <w:r w:rsidR="0020533A" w:rsidRPr="00142CF5">
        <w:t xml:space="preserve"> zachraptěl zelený, </w:t>
      </w:r>
      <w:r w:rsidRPr="00142CF5">
        <w:t>„</w:t>
      </w:r>
      <w:r w:rsidR="0020533A" w:rsidRPr="00142CF5">
        <w:t>ale ve špatné vodě.</w:t>
      </w:r>
      <w:r w:rsidRPr="00142CF5">
        <w:t>“</w:t>
      </w:r>
      <w:r w:rsidR="0020533A" w:rsidRPr="00142CF5">
        <w:t xml:space="preserve"> Lada se zasmála hlasitěji a v Divislavovi začaly hlodat pochyby. Ano, tohle byl určitě ten, kterého čekal. Ne Fawraham, ať už se chová jaksepatří podivně. To za tímhle Vlastivojova žena vyjíždí. Ale jak mohl, s vypoulenýma žabíma očima, s dlouhými nervózními prsty na dlouhých hubených pažích okouzlit</w:t>
      </w:r>
      <w:r w:rsidRPr="00142CF5">
        <w:t>…</w:t>
      </w:r>
      <w:r w:rsidR="0020533A" w:rsidRPr="00142CF5">
        <w:t xml:space="preserve"> Jak mohl</w:t>
      </w:r>
      <w:r w:rsidRPr="00142CF5">
        <w:t>…</w:t>
      </w:r>
      <w:r w:rsidR="0020533A" w:rsidRPr="00142CF5">
        <w:t xml:space="preserve"> </w:t>
      </w:r>
      <w:r w:rsidRPr="00142CF5">
        <w:t>„</w:t>
      </w:r>
      <w:r w:rsidR="0020533A" w:rsidRPr="00142CF5">
        <w:t>Pořád ty stejné řeči?</w:t>
      </w:r>
      <w:r w:rsidRPr="00142CF5">
        <w:t>“</w:t>
      </w:r>
    </w:p>
    <w:p w:rsidR="00142CF5" w:rsidRPr="00142CF5" w:rsidRDefault="0020533A" w:rsidP="00142CF5">
      <w:pPr>
        <w:pStyle w:val="Text"/>
      </w:pPr>
      <w:r w:rsidRPr="00142CF5">
        <w:lastRenderedPageBreak/>
        <w:t xml:space="preserve">Vodník? Potom je Lada v opravdovém nebezpečí, ale vždyť vodníci jsou jen pohádky, které staré báby </w:t>
      </w:r>
      <w:r w:rsidR="00142CF5" w:rsidRPr="00142CF5">
        <w:t>–“</w:t>
      </w:r>
      <w:r w:rsidRPr="00142CF5">
        <w:t>Voda je také pořád stejná. A pamatuje si, kdo k ní patří.</w:t>
      </w:r>
      <w:r w:rsidR="00142CF5" w:rsidRPr="00142CF5">
        <w:t>“</w:t>
      </w:r>
      <w:r w:rsidRPr="00142CF5">
        <w:t xml:space="preserve"> </w:t>
      </w:r>
      <w:r w:rsidR="00142CF5" w:rsidRPr="00142CF5">
        <w:t>–</w:t>
      </w:r>
      <w:r w:rsidRPr="00142CF5">
        <w:t xml:space="preserve"> vypráví dětem.</w:t>
      </w:r>
    </w:p>
    <w:p w:rsidR="00142CF5" w:rsidRPr="00142CF5" w:rsidRDefault="00142CF5" w:rsidP="00142CF5">
      <w:pPr>
        <w:pStyle w:val="Text"/>
      </w:pPr>
      <w:r w:rsidRPr="00142CF5">
        <w:t>„</w:t>
      </w:r>
      <w:r w:rsidR="0020533A" w:rsidRPr="00142CF5">
        <w:t>Nemluv nesmysly,</w:t>
      </w:r>
      <w:r w:rsidRPr="00142CF5">
        <w:t>“</w:t>
      </w:r>
      <w:r w:rsidR="0020533A" w:rsidRPr="00142CF5">
        <w:t xml:space="preserve"> řekla ta krásná panna netvorovi. </w:t>
      </w:r>
      <w:r w:rsidRPr="00142CF5">
        <w:t>„</w:t>
      </w:r>
      <w:r w:rsidR="0020533A" w:rsidRPr="00142CF5">
        <w:t>Voda je jen živel.</w:t>
      </w:r>
      <w:r w:rsidRPr="00142CF5">
        <w:t>“</w:t>
      </w:r>
    </w:p>
    <w:p w:rsidR="00142CF5" w:rsidRPr="00142CF5" w:rsidRDefault="00142CF5" w:rsidP="00142CF5">
      <w:pPr>
        <w:pStyle w:val="Text"/>
      </w:pPr>
      <w:r w:rsidRPr="00142CF5">
        <w:t>„</w:t>
      </w:r>
      <w:r w:rsidR="0020533A" w:rsidRPr="00142CF5">
        <w:t>Ale my k ní patříme. Oba.</w:t>
      </w:r>
      <w:r w:rsidRPr="00142CF5">
        <w:t>“</w:t>
      </w:r>
      <w:r w:rsidR="0020533A" w:rsidRPr="00142CF5">
        <w:t xml:space="preserve"> Tak proto vypadá Vlastivojova žena stále tak mladě.</w:t>
      </w:r>
    </w:p>
    <w:p w:rsidR="00142CF5" w:rsidRPr="00142CF5" w:rsidRDefault="00142CF5" w:rsidP="00142CF5">
      <w:pPr>
        <w:pStyle w:val="Text"/>
      </w:pPr>
    </w:p>
    <w:p w:rsidR="00142CF5" w:rsidRPr="00142CF5" w:rsidRDefault="0020533A" w:rsidP="00142CF5">
      <w:pPr>
        <w:pStyle w:val="Text"/>
        <w:ind w:firstLine="0"/>
        <w:jc w:val="center"/>
      </w:pPr>
      <w:r w:rsidRPr="00142CF5">
        <w:t>* * *</w:t>
      </w:r>
    </w:p>
    <w:p w:rsidR="00142CF5" w:rsidRPr="00142CF5" w:rsidRDefault="00142CF5" w:rsidP="00142CF5">
      <w:pPr>
        <w:pStyle w:val="Text"/>
      </w:pPr>
    </w:p>
    <w:p w:rsidR="00142CF5" w:rsidRPr="00142CF5" w:rsidRDefault="00142CF5" w:rsidP="00142CF5">
      <w:pPr>
        <w:pStyle w:val="Text"/>
      </w:pPr>
      <w:r w:rsidRPr="00142CF5">
        <w:t>„</w:t>
      </w:r>
      <w:r w:rsidR="0020533A" w:rsidRPr="00142CF5">
        <w:t>Ona je rusalka!</w:t>
      </w:r>
      <w:r w:rsidRPr="00142CF5">
        <w:t>“</w:t>
      </w:r>
      <w:r w:rsidR="0020533A" w:rsidRPr="00142CF5">
        <w:t xml:space="preserve"> vydechl překvapeně Divislav.</w:t>
      </w:r>
    </w:p>
    <w:p w:rsidR="00142CF5" w:rsidRPr="00142CF5" w:rsidRDefault="0020533A" w:rsidP="00142CF5">
      <w:pPr>
        <w:pStyle w:val="Text"/>
      </w:pPr>
      <w:r w:rsidRPr="00142CF5">
        <w:t>O vodnících i rusalkách samozřejmě slýchával už jako malý.</w:t>
      </w:r>
    </w:p>
    <w:p w:rsidR="00142CF5" w:rsidRPr="00142CF5" w:rsidRDefault="0020533A" w:rsidP="00142CF5">
      <w:pPr>
        <w:pStyle w:val="Text"/>
      </w:pPr>
      <w:r w:rsidRPr="00142CF5">
        <w:t>Venhetské příběhy jich byly plné. A všechny vyprávěly o dávných časech, kdy Venheťané nežili na západním pobřeží, ale kdesi daleko, až za horami na východě. Byly to nostalgické pověsti o utopených nevěstách, veselé hříčky o tom, jak někdo doběhl vodníka, strašidelné historky o zlých vodních mužích z močálů a rusalkách, které člověka utancují nebo zahrnou poklady.</w:t>
      </w:r>
    </w:p>
    <w:p w:rsidR="00142CF5" w:rsidRPr="00142CF5" w:rsidRDefault="0020533A" w:rsidP="00142CF5">
      <w:pPr>
        <w:pStyle w:val="Text"/>
      </w:pPr>
      <w:r w:rsidRPr="00142CF5">
        <w:t xml:space="preserve">Říkalo se, že oni tam zůstali, ve Staré zemi, a patřilo se to velké S zdůrazňovat, i když si nikdo nepamatoval, kde byla ani jak to v ní vypadalo. Venheťané si rádi vyprávěli o Velké cestě (a ti vzdělanější věděli, že šlo nejspíš o obyčejný kořistnický nájezd, byť tak razantní, že je zastavilo až moře) a také si trochu potrpěli na tradice, protože národ bez tradic je jen dav, shromážděný na jednom místě. Ale doby, kdy putovali do Argothu, připomínal jen Venesbork a jméno řeky, podél níž na západní pobřeží přišli, a tak je odbývali pověstmi a pohádkami, v něž sami nevěřili. Ani Divislav nepřikládal starým povídačkám valnou hodnotu. Viděl mořské panny a stanul tváří v tvář drakovi. Mnohokrát pozoroval lesní skřítky </w:t>
      </w:r>
      <w:r w:rsidR="00142CF5" w:rsidRPr="00142CF5">
        <w:t>–</w:t>
      </w:r>
      <w:r w:rsidRPr="00142CF5">
        <w:t xml:space="preserve"> a na ně věřily jen malé děti, protože nikdo dospělý nebyl natolik trpělivý a nedokázal tak splynout s okolím, aby ty rychlé a podezíravé potvůrky vylezly z úkrytů. Nikdy však nepotkal ani vodníka, ani rusalku. Teď musel své mínění poopravit. Nebránil se. Nebylo to poprvé. Když se před časem dole za pláněmi ve Vysokých horách setkal s pěkně starými a pořádně nebezpečnými duchy dávných bojovníků, bez mrknutí oka uvěřil tomu, že pravděpodobně skončí jako oni, ačkoliv ho kněz od </w:t>
      </w:r>
      <w:r w:rsidRPr="00142CF5">
        <w:lastRenderedPageBreak/>
        <w:t>dětství přesvědčoval o něčem naprosto jiném. A to měla tehdejší situace k dnešnímu poznání mnohem dál.</w:t>
      </w:r>
    </w:p>
    <w:p w:rsidR="00142CF5" w:rsidRPr="00142CF5" w:rsidRDefault="0020533A" w:rsidP="00142CF5">
      <w:pPr>
        <w:pStyle w:val="Text"/>
      </w:pPr>
      <w:r w:rsidRPr="00142CF5">
        <w:t>Pokud vodníci opravdu ve Staré vlasti žili, nebyl důvod, proč by se někteří nepřestěhovali sem.</w:t>
      </w:r>
    </w:p>
    <w:p w:rsidR="00142CF5" w:rsidRPr="00142CF5" w:rsidRDefault="00142CF5" w:rsidP="00142CF5">
      <w:pPr>
        <w:pStyle w:val="Text"/>
      </w:pPr>
      <w:r w:rsidRPr="00142CF5">
        <w:t>„</w:t>
      </w:r>
      <w:r w:rsidR="0020533A" w:rsidRPr="00142CF5">
        <w:t>Tebe to překvapuje?</w:t>
      </w:r>
      <w:r w:rsidRPr="00142CF5">
        <w:t>“</w:t>
      </w:r>
      <w:r w:rsidR="0020533A" w:rsidRPr="00142CF5">
        <w:t xml:space="preserve"> podivil se Fawraham. </w:t>
      </w:r>
      <w:r w:rsidRPr="00142CF5">
        <w:t>„</w:t>
      </w:r>
      <w:r w:rsidR="0020533A" w:rsidRPr="00142CF5">
        <w:t>Vlastivoj se tím sice nevytahuje, ale tvoji krajané to vědí. Aspoň myslím. Mě to prozradila ta malá čiperná služtička, která Ladu od rána do večera obskakuje.</w:t>
      </w:r>
      <w:r w:rsidRPr="00142CF5">
        <w:t>“</w:t>
      </w:r>
    </w:p>
    <w:p w:rsidR="00142CF5" w:rsidRPr="00142CF5" w:rsidRDefault="00142CF5" w:rsidP="00142CF5">
      <w:pPr>
        <w:pStyle w:val="Text"/>
      </w:pPr>
    </w:p>
    <w:p w:rsidR="00142CF5" w:rsidRPr="00142CF5" w:rsidRDefault="0020533A" w:rsidP="00142CF5">
      <w:pPr>
        <w:pStyle w:val="Text"/>
        <w:ind w:firstLine="0"/>
        <w:jc w:val="center"/>
      </w:pPr>
      <w:r w:rsidRPr="00142CF5">
        <w:t>* * *</w:t>
      </w:r>
    </w:p>
    <w:p w:rsidR="00142CF5" w:rsidRPr="00142CF5" w:rsidRDefault="00142CF5" w:rsidP="00142CF5">
      <w:pPr>
        <w:pStyle w:val="Text"/>
      </w:pPr>
    </w:p>
    <w:p w:rsidR="00142CF5" w:rsidRPr="00142CF5" w:rsidRDefault="00142CF5" w:rsidP="00142CF5">
      <w:pPr>
        <w:pStyle w:val="Text"/>
      </w:pPr>
      <w:r w:rsidRPr="00142CF5">
        <w:t>„</w:t>
      </w:r>
      <w:r w:rsidR="0020533A" w:rsidRPr="00142CF5">
        <w:t>Musela jsi odejít?</w:t>
      </w:r>
      <w:r w:rsidRPr="00142CF5">
        <w:t>“</w:t>
      </w:r>
    </w:p>
    <w:p w:rsidR="00142CF5" w:rsidRPr="00142CF5" w:rsidRDefault="0020533A" w:rsidP="00142CF5">
      <w:pPr>
        <w:pStyle w:val="Text"/>
      </w:pPr>
      <w:r w:rsidRPr="00142CF5">
        <w:t>Pokrčila rameny a usmála se.</w:t>
      </w:r>
    </w:p>
    <w:p w:rsidR="00142CF5" w:rsidRPr="00142CF5" w:rsidRDefault="00142CF5" w:rsidP="00142CF5">
      <w:pPr>
        <w:pStyle w:val="Text"/>
      </w:pPr>
      <w:r w:rsidRPr="00142CF5">
        <w:t>„</w:t>
      </w:r>
      <w:r w:rsidR="0020533A" w:rsidRPr="00142CF5">
        <w:t>Možná ano.</w:t>
      </w:r>
      <w:r w:rsidRPr="00142CF5">
        <w:t>“</w:t>
      </w:r>
    </w:p>
    <w:p w:rsidR="00142CF5" w:rsidRPr="00142CF5" w:rsidRDefault="00142CF5" w:rsidP="00142CF5">
      <w:pPr>
        <w:pStyle w:val="Text"/>
      </w:pPr>
      <w:r w:rsidRPr="00142CF5">
        <w:t>„</w:t>
      </w:r>
      <w:r w:rsidR="0020533A" w:rsidRPr="00142CF5">
        <w:t>Možná ano? Nejsi člověk. Patříš vodě. Jak tě můžou zajímat ti zatracení</w:t>
      </w:r>
      <w:r w:rsidRPr="00142CF5">
        <w:t>…</w:t>
      </w:r>
      <w:r w:rsidR="0020533A" w:rsidRPr="00142CF5">
        <w:t xml:space="preserve"> lidé,</w:t>
      </w:r>
      <w:r w:rsidRPr="00142CF5">
        <w:t>“</w:t>
      </w:r>
      <w:r w:rsidR="0020533A" w:rsidRPr="00142CF5">
        <w:t xml:space="preserve"> před posledním slovem si odplivl. </w:t>
      </w:r>
      <w:r w:rsidRPr="00142CF5">
        <w:t>„</w:t>
      </w:r>
      <w:r w:rsidR="0020533A" w:rsidRPr="00142CF5">
        <w:t>Víš, jak mi říkají? Ten z bažin. A sami žijí v hlíně.</w:t>
      </w:r>
      <w:r w:rsidRPr="00142CF5">
        <w:t>“</w:t>
      </w:r>
    </w:p>
    <w:p w:rsidR="00142CF5" w:rsidRPr="00142CF5" w:rsidRDefault="00142CF5" w:rsidP="00142CF5">
      <w:pPr>
        <w:pStyle w:val="Text"/>
      </w:pPr>
      <w:r w:rsidRPr="00142CF5">
        <w:t>„</w:t>
      </w:r>
      <w:r w:rsidR="0020533A" w:rsidRPr="00142CF5">
        <w:t>Žárlíš?</w:t>
      </w:r>
      <w:r w:rsidRPr="00142CF5">
        <w:t>“</w:t>
      </w:r>
    </w:p>
    <w:p w:rsidR="00142CF5" w:rsidRPr="00142CF5" w:rsidRDefault="00142CF5" w:rsidP="00142CF5">
      <w:pPr>
        <w:pStyle w:val="Text"/>
      </w:pPr>
      <w:r w:rsidRPr="00142CF5">
        <w:t>„</w:t>
      </w:r>
      <w:r w:rsidR="0020533A" w:rsidRPr="00142CF5">
        <w:t>Já? Pamatuji si, když připlouvali.</w:t>
      </w:r>
      <w:r w:rsidRPr="00142CF5">
        <w:t>“</w:t>
      </w:r>
    </w:p>
    <w:p w:rsidR="00142CF5" w:rsidRPr="00142CF5" w:rsidRDefault="00142CF5" w:rsidP="00142CF5">
      <w:pPr>
        <w:pStyle w:val="Text"/>
      </w:pPr>
      <w:r w:rsidRPr="00142CF5">
        <w:t>„</w:t>
      </w:r>
      <w:r w:rsidR="0020533A" w:rsidRPr="00142CF5">
        <w:t>A my s nimi. Jsem stará, podle Vlastivojova počítání. A mladá podle svého i jeho věku. Jednou se vrátím, to dobře víš.</w:t>
      </w:r>
      <w:r w:rsidRPr="00142CF5">
        <w:t>“</w:t>
      </w:r>
    </w:p>
    <w:p w:rsidR="00142CF5" w:rsidRPr="00142CF5" w:rsidRDefault="00142CF5" w:rsidP="00142CF5">
      <w:pPr>
        <w:pStyle w:val="Text"/>
      </w:pPr>
      <w:r w:rsidRPr="00142CF5">
        <w:t>„</w:t>
      </w:r>
      <w:r w:rsidR="0020533A" w:rsidRPr="00142CF5">
        <w:t>Ale já nechci čekat.</w:t>
      </w:r>
      <w:r w:rsidRPr="00142CF5">
        <w:t>“</w:t>
      </w:r>
    </w:p>
    <w:p w:rsidR="00142CF5" w:rsidRPr="00142CF5" w:rsidRDefault="0020533A" w:rsidP="00142CF5">
      <w:pPr>
        <w:pStyle w:val="Text"/>
      </w:pPr>
      <w:r w:rsidRPr="00142CF5">
        <w:t>Zasmála se.</w:t>
      </w:r>
    </w:p>
    <w:p w:rsidR="00142CF5" w:rsidRPr="00142CF5" w:rsidRDefault="00142CF5" w:rsidP="00142CF5">
      <w:pPr>
        <w:pStyle w:val="Text"/>
      </w:pPr>
      <w:r w:rsidRPr="00142CF5">
        <w:t>„</w:t>
      </w:r>
      <w:r w:rsidR="0020533A" w:rsidRPr="00142CF5">
        <w:t>Nikdo tě nenutí. Já říkala, že se vrátím. Ne, že půjdu za tebou.</w:t>
      </w:r>
      <w:r w:rsidRPr="00142CF5">
        <w:t>“</w:t>
      </w:r>
    </w:p>
    <w:p w:rsidR="00142CF5" w:rsidRPr="00142CF5" w:rsidRDefault="00142CF5" w:rsidP="00142CF5">
      <w:pPr>
        <w:pStyle w:val="Text"/>
      </w:pPr>
      <w:r w:rsidRPr="00142CF5">
        <w:t>„</w:t>
      </w:r>
      <w:r w:rsidR="0020533A" w:rsidRPr="00142CF5">
        <w:t>Kdysi jsi mluvila jinak. Hledal jsem tě a trvalo to dlouho; myslel jsem, že jsi odešla pryč. Kdybych tě na jaře nenašel</w:t>
      </w:r>
      <w:r w:rsidRPr="00142CF5">
        <w:t>…“</w:t>
      </w:r>
    </w:p>
    <w:p w:rsidR="00142CF5" w:rsidRPr="00142CF5" w:rsidRDefault="00142CF5" w:rsidP="00142CF5">
      <w:pPr>
        <w:pStyle w:val="Text"/>
      </w:pPr>
      <w:r w:rsidRPr="00142CF5">
        <w:t>„</w:t>
      </w:r>
      <w:r w:rsidR="0020533A" w:rsidRPr="00142CF5">
        <w:t>Kdybys mě nehledal, udělal bys lépe. Pochop přece, že mi nemůžeš vstoupit do života, kdy se ti zachce. Nepatřím ti. Nikdy jsem ti nepatřila, jsem svobodná.</w:t>
      </w:r>
      <w:r w:rsidRPr="00142CF5">
        <w:t>“</w:t>
      </w:r>
    </w:p>
    <w:p w:rsidR="00142CF5" w:rsidRPr="00142CF5" w:rsidRDefault="00142CF5" w:rsidP="00142CF5">
      <w:pPr>
        <w:pStyle w:val="Text"/>
      </w:pPr>
      <w:r w:rsidRPr="00142CF5">
        <w:t>„</w:t>
      </w:r>
      <w:r w:rsidR="0020533A" w:rsidRPr="00142CF5">
        <w:t>Ano? A žiješ s tím odporným člověkem.</w:t>
      </w:r>
      <w:r w:rsidRPr="00142CF5">
        <w:t>“</w:t>
      </w:r>
    </w:p>
    <w:p w:rsidR="00142CF5" w:rsidRPr="00142CF5" w:rsidRDefault="00142CF5" w:rsidP="00142CF5">
      <w:pPr>
        <w:pStyle w:val="Text"/>
      </w:pPr>
      <w:r w:rsidRPr="00142CF5">
        <w:t>„</w:t>
      </w:r>
      <w:r w:rsidR="0020533A" w:rsidRPr="00142CF5">
        <w:t>Dobrovolně.</w:t>
      </w:r>
      <w:r w:rsidRPr="00142CF5">
        <w:t>“</w:t>
      </w:r>
    </w:p>
    <w:p w:rsidR="00142CF5" w:rsidRPr="00142CF5" w:rsidRDefault="00142CF5" w:rsidP="00142CF5">
      <w:pPr>
        <w:pStyle w:val="Text"/>
      </w:pPr>
      <w:r w:rsidRPr="00142CF5">
        <w:t>„</w:t>
      </w:r>
      <w:r w:rsidR="0020533A" w:rsidRPr="00142CF5">
        <w:t>To nejde. Nikdo nemůže žít dobrovolně se smrtelníky v</w:t>
      </w:r>
      <w:r w:rsidRPr="00142CF5">
        <w:t xml:space="preserve"> </w:t>
      </w:r>
      <w:r w:rsidR="0020533A" w:rsidRPr="00142CF5">
        <w:t>tom jejich mizerném světě. Musel tě očarovat, ano, tak to musí být, musel tě omámit nějakým kouzlem</w:t>
      </w:r>
      <w:r w:rsidRPr="00142CF5">
        <w:t>…</w:t>
      </w:r>
      <w:r w:rsidR="0020533A" w:rsidRPr="00142CF5">
        <w:t xml:space="preserve"> to oni dokáží.</w:t>
      </w:r>
      <w:r w:rsidRPr="00142CF5">
        <w:t>“</w:t>
      </w:r>
    </w:p>
    <w:p w:rsidR="00142CF5" w:rsidRPr="00142CF5" w:rsidRDefault="0020533A" w:rsidP="00142CF5">
      <w:pPr>
        <w:pStyle w:val="Text"/>
      </w:pPr>
      <w:r w:rsidRPr="00142CF5">
        <w:t>Vodník mluvil tišeji, spíš k sobě a k řece než k rusalce.</w:t>
      </w:r>
    </w:p>
    <w:p w:rsidR="00142CF5" w:rsidRPr="00142CF5" w:rsidRDefault="00142CF5" w:rsidP="00142CF5">
      <w:pPr>
        <w:pStyle w:val="Text"/>
      </w:pPr>
      <w:r w:rsidRPr="00142CF5">
        <w:t>„</w:t>
      </w:r>
      <w:r w:rsidR="0020533A" w:rsidRPr="00142CF5">
        <w:t>Očaroval? Mne?</w:t>
      </w:r>
      <w:r w:rsidRPr="00142CF5">
        <w:t>“</w:t>
      </w:r>
      <w:r w:rsidR="0020533A" w:rsidRPr="00142CF5">
        <w:t xml:space="preserve"> Lada se zvonivě zasmála. </w:t>
      </w:r>
      <w:r w:rsidRPr="00142CF5">
        <w:t>„</w:t>
      </w:r>
      <w:r w:rsidR="0020533A" w:rsidRPr="00142CF5">
        <w:t>Jak může někdo</w:t>
      </w:r>
    </w:p>
    <w:p w:rsidR="00142CF5" w:rsidRPr="00142CF5" w:rsidRDefault="0020533A" w:rsidP="00142CF5">
      <w:pPr>
        <w:pStyle w:val="Text"/>
      </w:pPr>
      <w:r w:rsidRPr="00142CF5">
        <w:lastRenderedPageBreak/>
        <w:t xml:space="preserve">očarovat rusalku? Okouzlil mne, to ano. Protože byl, a pořád je, jiný než ostatní: milý a pozorný. Svým způsobem. A tvrdý a neústupný </w:t>
      </w:r>
      <w:r w:rsidR="00142CF5" w:rsidRPr="00142CF5">
        <w:t>–</w:t>
      </w:r>
      <w:r w:rsidRPr="00142CF5">
        <w:t xml:space="preserve"> svým způsobem. Věrnější než ostatní lidé i kdokoliv jiný, koho znám.</w:t>
      </w:r>
      <w:r w:rsidR="00142CF5" w:rsidRPr="00142CF5">
        <w:t>“</w:t>
      </w:r>
    </w:p>
    <w:p w:rsidR="00142CF5" w:rsidRPr="00142CF5" w:rsidRDefault="00142CF5" w:rsidP="00142CF5">
      <w:pPr>
        <w:pStyle w:val="Text"/>
      </w:pPr>
      <w:r w:rsidRPr="00142CF5">
        <w:t>„</w:t>
      </w:r>
      <w:r w:rsidR="0020533A" w:rsidRPr="00142CF5">
        <w:t>Věrnější než voda?</w:t>
      </w:r>
      <w:r w:rsidRPr="00142CF5">
        <w:t>“</w:t>
      </w:r>
    </w:p>
    <w:p w:rsidR="00142CF5" w:rsidRPr="00142CF5" w:rsidRDefault="00142CF5" w:rsidP="00142CF5">
      <w:pPr>
        <w:pStyle w:val="Text"/>
      </w:pPr>
      <w:r w:rsidRPr="00142CF5">
        <w:t>„</w:t>
      </w:r>
      <w:r w:rsidR="0020533A" w:rsidRPr="00142CF5">
        <w:t>Než voda? To říkáš ty, který ví, jak málo je voda věrná? Vždyť je to jenom živel.</w:t>
      </w:r>
      <w:r w:rsidRPr="00142CF5">
        <w:t>“</w:t>
      </w:r>
    </w:p>
    <w:p w:rsidR="00142CF5" w:rsidRPr="00142CF5" w:rsidRDefault="00142CF5" w:rsidP="00142CF5">
      <w:pPr>
        <w:pStyle w:val="Text"/>
      </w:pPr>
      <w:r w:rsidRPr="00142CF5">
        <w:t>„</w:t>
      </w:r>
      <w:r w:rsidR="0020533A" w:rsidRPr="00142CF5">
        <w:t>Ale já jím vládnu.</w:t>
      </w:r>
      <w:r w:rsidRPr="00142CF5">
        <w:t>“</w:t>
      </w:r>
    </w:p>
    <w:p w:rsidR="00142CF5" w:rsidRPr="00142CF5" w:rsidRDefault="00142CF5" w:rsidP="00142CF5">
      <w:pPr>
        <w:pStyle w:val="Text"/>
      </w:pPr>
      <w:r w:rsidRPr="00142CF5">
        <w:t>„</w:t>
      </w:r>
      <w:r w:rsidR="0020533A" w:rsidRPr="00142CF5">
        <w:t xml:space="preserve">Ano. Takhle </w:t>
      </w:r>
      <w:r w:rsidRPr="00142CF5">
        <w:t>–“</w:t>
      </w:r>
      <w:r w:rsidR="0020533A" w:rsidRPr="00142CF5">
        <w:t xml:space="preserve"> Natáhla ruku k řece a naznačila úder. Na hladině se rozběhla velká kola a vytryskl malý gejzír. </w:t>
      </w:r>
      <w:r w:rsidRPr="00142CF5">
        <w:t>„</w:t>
      </w:r>
      <w:r w:rsidR="0020533A" w:rsidRPr="00142CF5">
        <w:t>Můžeš si hrát. Ale vodě vládne jen sama voda a země.</w:t>
      </w:r>
      <w:r w:rsidRPr="00142CF5">
        <w:t>“</w:t>
      </w:r>
    </w:p>
    <w:p w:rsidR="00142CF5" w:rsidRPr="00142CF5" w:rsidRDefault="00142CF5" w:rsidP="00142CF5">
      <w:pPr>
        <w:pStyle w:val="Text"/>
      </w:pPr>
      <w:r w:rsidRPr="00142CF5">
        <w:t>„</w:t>
      </w:r>
      <w:r w:rsidR="0020533A" w:rsidRPr="00142CF5">
        <w:t xml:space="preserve">Já </w:t>
      </w:r>
      <w:r w:rsidRPr="00142CF5">
        <w:t>–“</w:t>
      </w:r>
    </w:p>
    <w:p w:rsidR="00142CF5" w:rsidRPr="00142CF5" w:rsidRDefault="00142CF5" w:rsidP="00142CF5">
      <w:pPr>
        <w:pStyle w:val="Text"/>
      </w:pPr>
      <w:r w:rsidRPr="00142CF5">
        <w:t>„</w:t>
      </w:r>
      <w:r w:rsidR="0020533A" w:rsidRPr="00142CF5">
        <w:t>Ty jen těch sil využíváš.</w:t>
      </w:r>
      <w:r w:rsidRPr="00142CF5">
        <w:t>“</w:t>
      </w:r>
    </w:p>
    <w:p w:rsidR="00142CF5" w:rsidRPr="00142CF5" w:rsidRDefault="0020533A" w:rsidP="00142CF5">
      <w:pPr>
        <w:pStyle w:val="Text"/>
      </w:pPr>
      <w:r w:rsidRPr="00142CF5">
        <w:t>Neodpověděl. Sklonil hlavu a ukryl ji do svých dlouhých prstů. Třásl se.</w:t>
      </w:r>
    </w:p>
    <w:p w:rsidR="00142CF5" w:rsidRPr="00142CF5" w:rsidRDefault="00142CF5" w:rsidP="00142CF5">
      <w:pPr>
        <w:pStyle w:val="Text"/>
      </w:pPr>
      <w:r w:rsidRPr="00142CF5">
        <w:t>„</w:t>
      </w:r>
      <w:r w:rsidR="0020533A" w:rsidRPr="00142CF5">
        <w:t>Jestli se nevrátíš sama, udělám všechno proto, abych tě přivedl.</w:t>
      </w:r>
      <w:r w:rsidRPr="00142CF5">
        <w:t>“</w:t>
      </w:r>
      <w:r w:rsidR="0020533A" w:rsidRPr="00142CF5">
        <w:t xml:space="preserve"> Vypadal v tu chvíli uboze. Lada k němu přistoupila, naklonila hlavu na stranu a chvíli si vodníka prohlížela; potom ho mateřsky pohladila po hlavě.</w:t>
      </w:r>
    </w:p>
    <w:p w:rsidR="00142CF5" w:rsidRPr="00142CF5" w:rsidRDefault="00142CF5" w:rsidP="00142CF5">
      <w:pPr>
        <w:pStyle w:val="Text"/>
      </w:pPr>
      <w:r w:rsidRPr="00142CF5">
        <w:t>„</w:t>
      </w:r>
      <w:r w:rsidR="0020533A" w:rsidRPr="00142CF5">
        <w:t>Nežárli. A nechovej se jako dítě,</w:t>
      </w:r>
      <w:r w:rsidRPr="00142CF5">
        <w:t>“</w:t>
      </w:r>
      <w:r w:rsidR="0020533A" w:rsidRPr="00142CF5">
        <w:t xml:space="preserve"> řekla konejšivě. </w:t>
      </w:r>
      <w:r w:rsidRPr="00142CF5">
        <w:t>„</w:t>
      </w:r>
      <w:r w:rsidR="0020533A" w:rsidRPr="00142CF5">
        <w:t>Nejsem přece jediná. A to, že patřím někomu jinému, nezměníš.</w:t>
      </w:r>
      <w:r w:rsidRPr="00142CF5">
        <w:t>“</w:t>
      </w:r>
      <w:r w:rsidR="0020533A" w:rsidRPr="00142CF5">
        <w:t xml:space="preserve"> Chytil ji za rameno. </w:t>
      </w:r>
      <w:r w:rsidRPr="00142CF5">
        <w:t>„</w:t>
      </w:r>
      <w:r w:rsidR="0020533A" w:rsidRPr="00142CF5">
        <w:t>Myslíš?</w:t>
      </w:r>
      <w:r w:rsidRPr="00142CF5">
        <w:t>“</w:t>
      </w:r>
      <w:r w:rsidR="0020533A" w:rsidRPr="00142CF5">
        <w:t xml:space="preserve"> Zvedl hlavu a pohlédl jí do očí.</w:t>
      </w:r>
    </w:p>
    <w:p w:rsidR="00142CF5" w:rsidRPr="00142CF5" w:rsidRDefault="00142CF5" w:rsidP="00142CF5">
      <w:pPr>
        <w:pStyle w:val="Text"/>
      </w:pPr>
    </w:p>
    <w:p w:rsidR="00142CF5" w:rsidRPr="00142CF5" w:rsidRDefault="0020533A" w:rsidP="00142CF5">
      <w:pPr>
        <w:pStyle w:val="Text"/>
        <w:ind w:firstLine="0"/>
        <w:jc w:val="center"/>
      </w:pPr>
      <w:r w:rsidRPr="00142CF5">
        <w:t>* * *</w:t>
      </w:r>
    </w:p>
    <w:p w:rsidR="00142CF5" w:rsidRPr="00142CF5" w:rsidRDefault="00142CF5" w:rsidP="00142CF5">
      <w:pPr>
        <w:pStyle w:val="Text"/>
      </w:pPr>
    </w:p>
    <w:p w:rsidR="00142CF5" w:rsidRPr="00142CF5" w:rsidRDefault="00142CF5" w:rsidP="00142CF5">
      <w:pPr>
        <w:pStyle w:val="Text"/>
      </w:pPr>
      <w:r w:rsidRPr="00142CF5">
        <w:t>„</w:t>
      </w:r>
      <w:r w:rsidR="0020533A" w:rsidRPr="00142CF5">
        <w:t>Promiň, příteli, ale tys tu být neměl,</w:t>
      </w:r>
      <w:r w:rsidRPr="00142CF5">
        <w:t>“</w:t>
      </w:r>
      <w:r w:rsidR="0020533A" w:rsidRPr="00142CF5">
        <w:t xml:space="preserve"> řekl najednou Fawraham. </w:t>
      </w:r>
      <w:r w:rsidRPr="00142CF5">
        <w:t>„</w:t>
      </w:r>
      <w:r w:rsidR="0020533A" w:rsidRPr="00142CF5">
        <w:t>Nevypadáš vůbec hloupě, a proto jsem to nemohl udělat jinak. Těžko bych ti věšel na nos nějakou narychlo splácanou historku. A kdybych tě odháněl už ve Wenzburgu, mohlo to dopadnout hůř. Nevypadáš jako někdo, kdo by se nechal jen tak odbýt.</w:t>
      </w:r>
      <w:r w:rsidRPr="00142CF5">
        <w:t>“</w:t>
      </w:r>
      <w:r w:rsidR="0020533A" w:rsidRPr="00142CF5">
        <w:t xml:space="preserve"> Divislav odtrhl oči od vodníka a rusalky. Uvědomil si, v jakém je vlastně postavení, i to, že Fawraham, dosud klidně sedící na kameni, se zvedl. </w:t>
      </w:r>
      <w:r w:rsidRPr="00142CF5">
        <w:t>„</w:t>
      </w:r>
      <w:r w:rsidR="0020533A" w:rsidRPr="00142CF5">
        <w:t>Je v nebezpečí!</w:t>
      </w:r>
      <w:r w:rsidRPr="00142CF5">
        <w:t>“</w:t>
      </w:r>
      <w:r w:rsidR="0020533A" w:rsidRPr="00142CF5">
        <w:t xml:space="preserve"> upozornil ho.</w:t>
      </w:r>
    </w:p>
    <w:p w:rsidR="00142CF5" w:rsidRPr="00142CF5" w:rsidRDefault="00142CF5" w:rsidP="00142CF5">
      <w:pPr>
        <w:pStyle w:val="Text"/>
      </w:pPr>
      <w:r w:rsidRPr="00142CF5">
        <w:t>„</w:t>
      </w:r>
      <w:r w:rsidR="0020533A" w:rsidRPr="00142CF5">
        <w:t>Kdo? Promiň, ale musel jsem přemýšlet. Možná je, ale ty jsi v mnohem větším, nemyslíš?</w:t>
      </w:r>
      <w:r w:rsidRPr="00142CF5">
        <w:t>“</w:t>
      </w:r>
    </w:p>
    <w:p w:rsidR="00142CF5" w:rsidRPr="00142CF5" w:rsidRDefault="0020533A" w:rsidP="00142CF5">
      <w:pPr>
        <w:pStyle w:val="Text"/>
      </w:pPr>
      <w:r w:rsidRPr="00142CF5">
        <w:lastRenderedPageBreak/>
        <w:t xml:space="preserve">Mluvil klidně, se špetkou ironie v hlase, což Divislava rozčilovalo. Očividně se ocitl rovnýma nohama v příběhu, jehož začátek minul. Vyrovnal by se s tím, kdyby se mu to nestávalo víceméně pravidelně. Ale osud, který před lety začal s Divislavem hrát nějakou podivnou hru bez stanovených pravidel, zřejmě takové situace miloval </w:t>
      </w:r>
      <w:r w:rsidR="00142CF5" w:rsidRPr="00142CF5">
        <w:t>–</w:t>
      </w:r>
      <w:r w:rsidRPr="00142CF5">
        <w:t xml:space="preserve"> nejdřív to byli Dračí rytíři a potom ho zamíchal, zrovna v nejlepším, do lokální klanové války. Dobře, poklady na jihu vyrazil Divislav hledat z vlastní vůle, ale o cestě zpátky na pláně to už neplatilo. A tohle už na něj bylo příliš. Zaškubal pouty.</w:t>
      </w:r>
    </w:p>
    <w:p w:rsidR="00142CF5" w:rsidRPr="00142CF5" w:rsidRDefault="00142CF5" w:rsidP="00142CF5">
      <w:pPr>
        <w:pStyle w:val="Text"/>
      </w:pPr>
      <w:r w:rsidRPr="00142CF5">
        <w:t>„</w:t>
      </w:r>
      <w:r w:rsidR="0020533A" w:rsidRPr="00142CF5">
        <w:t>Zaříznou se hlouběji,</w:t>
      </w:r>
      <w:r w:rsidRPr="00142CF5">
        <w:t>“</w:t>
      </w:r>
      <w:r w:rsidR="0020533A" w:rsidRPr="00142CF5">
        <w:t xml:space="preserve"> usmál se Fawraham. </w:t>
      </w:r>
      <w:r w:rsidRPr="00142CF5">
        <w:t>„</w:t>
      </w:r>
      <w:r w:rsidR="0020533A" w:rsidRPr="00142CF5">
        <w:t>A odpusť, ale společnost ti dál dělat nemůžu. Ti dva si povídali už dost dlouho, takže nastal Fawrahamův čas. A ty ses do něj bohužel připletl. Celou tu dobu jsem přemýšlel, co s tebou, věř mi. Abys věděl, nedělám to rád. Doufám, že mé pocity aspoň oceníš.</w:t>
      </w:r>
      <w:r w:rsidRPr="00142CF5">
        <w:t>“</w:t>
      </w:r>
      <w:r w:rsidR="0020533A" w:rsidRPr="00142CF5">
        <w:t xml:space="preserve"> Vytáhl dýku. A namířil její hrot k zajatci.</w:t>
      </w:r>
    </w:p>
    <w:p w:rsidR="00142CF5" w:rsidRPr="00142CF5" w:rsidRDefault="00142CF5" w:rsidP="00142CF5">
      <w:pPr>
        <w:pStyle w:val="Text"/>
      </w:pPr>
    </w:p>
    <w:p w:rsidR="00142CF5" w:rsidRPr="00142CF5" w:rsidRDefault="0020533A" w:rsidP="00142CF5">
      <w:pPr>
        <w:pStyle w:val="Text"/>
        <w:ind w:firstLine="0"/>
        <w:jc w:val="center"/>
      </w:pPr>
      <w:r w:rsidRPr="00142CF5">
        <w:t>* * *</w:t>
      </w:r>
    </w:p>
    <w:p w:rsidR="00142CF5" w:rsidRPr="00142CF5" w:rsidRDefault="00142CF5" w:rsidP="00142CF5">
      <w:pPr>
        <w:pStyle w:val="Text"/>
      </w:pPr>
    </w:p>
    <w:p w:rsidR="00142CF5" w:rsidRPr="00142CF5" w:rsidRDefault="0020533A" w:rsidP="00142CF5">
      <w:pPr>
        <w:pStyle w:val="Text"/>
      </w:pPr>
      <w:r w:rsidRPr="00142CF5">
        <w:t>Zvedl se. Byl možná vyšší než Lada, ale hrbil se, hlava mu trčela mezi rameny.</w:t>
      </w:r>
    </w:p>
    <w:p w:rsidR="00142CF5" w:rsidRPr="00142CF5" w:rsidRDefault="00142CF5" w:rsidP="00142CF5">
      <w:pPr>
        <w:pStyle w:val="Text"/>
      </w:pPr>
      <w:r w:rsidRPr="00142CF5">
        <w:t>„</w:t>
      </w:r>
      <w:r w:rsidR="0020533A" w:rsidRPr="00142CF5">
        <w:t>Přece jen jsou k něčemu dobří, ti tvoji lidé. Ne moc inteligentní, ale s tím se musí popasovat sami. Jednoho jsem před časem skoro utopil. Nechal jsem ho žít jen proto, protože byl, světe zboř se, užitečný.</w:t>
      </w:r>
      <w:r w:rsidRPr="00142CF5">
        <w:t>“</w:t>
      </w:r>
    </w:p>
    <w:p w:rsidR="00142CF5" w:rsidRPr="00142CF5" w:rsidRDefault="0020533A" w:rsidP="00142CF5">
      <w:pPr>
        <w:pStyle w:val="Text"/>
      </w:pPr>
      <w:r w:rsidRPr="00142CF5">
        <w:t>Změna v jeho chování rusalku zarazila. I to, že ti dva se tu ještě neobjevili, tak daleko jim přece nemohla ujet</w:t>
      </w:r>
      <w:r w:rsidR="00142CF5" w:rsidRPr="00142CF5">
        <w:t>…</w:t>
      </w:r>
      <w:r w:rsidRPr="00142CF5">
        <w:t xml:space="preserve"> A minout tohle místo nemohli.</w:t>
      </w:r>
    </w:p>
    <w:p w:rsidR="00142CF5" w:rsidRPr="00142CF5" w:rsidRDefault="0020533A" w:rsidP="00142CF5">
      <w:pPr>
        <w:pStyle w:val="Text"/>
      </w:pPr>
      <w:r w:rsidRPr="00142CF5">
        <w:t>Nebo ano?</w:t>
      </w:r>
    </w:p>
    <w:p w:rsidR="00142CF5" w:rsidRPr="00142CF5" w:rsidRDefault="00142CF5" w:rsidP="00142CF5">
      <w:pPr>
        <w:pStyle w:val="Text"/>
      </w:pPr>
      <w:r w:rsidRPr="00142CF5">
        <w:t>„</w:t>
      </w:r>
      <w:r w:rsidR="0020533A" w:rsidRPr="00142CF5">
        <w:t>Čekáš na svého společníka?</w:t>
      </w:r>
      <w:r w:rsidRPr="00142CF5">
        <w:t>“</w:t>
      </w:r>
    </w:p>
    <w:p w:rsidR="00142CF5" w:rsidRPr="00142CF5" w:rsidRDefault="0020533A" w:rsidP="00142CF5">
      <w:pPr>
        <w:pStyle w:val="Text"/>
      </w:pPr>
      <w:r w:rsidRPr="00142CF5">
        <w:t>On o nich ví?</w:t>
      </w:r>
    </w:p>
    <w:p w:rsidR="00142CF5" w:rsidRPr="00142CF5" w:rsidRDefault="0020533A" w:rsidP="00142CF5">
      <w:pPr>
        <w:pStyle w:val="Text"/>
      </w:pPr>
      <w:r w:rsidRPr="00142CF5">
        <w:t>O jednom?</w:t>
      </w:r>
    </w:p>
    <w:p w:rsidR="00142CF5" w:rsidRPr="00142CF5" w:rsidRDefault="00142CF5" w:rsidP="00142CF5">
      <w:pPr>
        <w:pStyle w:val="Text"/>
      </w:pPr>
    </w:p>
    <w:p w:rsidR="00142CF5" w:rsidRPr="00142CF5" w:rsidRDefault="0020533A" w:rsidP="00142CF5">
      <w:pPr>
        <w:pStyle w:val="Text"/>
        <w:ind w:firstLine="0"/>
        <w:jc w:val="center"/>
      </w:pPr>
      <w:r w:rsidRPr="00142CF5">
        <w:t>* * *</w:t>
      </w:r>
    </w:p>
    <w:p w:rsidR="00142CF5" w:rsidRPr="00142CF5" w:rsidRDefault="00142CF5" w:rsidP="00142CF5">
      <w:pPr>
        <w:pStyle w:val="Text"/>
      </w:pPr>
    </w:p>
    <w:p w:rsidR="00142CF5" w:rsidRPr="00142CF5" w:rsidRDefault="0020533A" w:rsidP="00142CF5">
      <w:pPr>
        <w:pStyle w:val="Text"/>
      </w:pPr>
      <w:r w:rsidRPr="00142CF5">
        <w:t xml:space="preserve">Fawraham se vyřítil z křoví s dlouhou dýkou v ruce a po pár rychlých krocích se zarazil před vodníkem. Strhl jeho paži z </w:t>
      </w:r>
      <w:r w:rsidRPr="00142CF5">
        <w:lastRenderedPageBreak/>
        <w:t>rusalčina ramene a potom se pomalu, jakoby teprve vybíral místo kam bodne, rozmáchl.</w:t>
      </w:r>
    </w:p>
    <w:p w:rsidR="00142CF5" w:rsidRPr="00142CF5" w:rsidRDefault="0020533A" w:rsidP="00142CF5">
      <w:pPr>
        <w:pStyle w:val="Text"/>
      </w:pPr>
      <w:r w:rsidRPr="00142CF5">
        <w:t xml:space="preserve">Vodník chytil jeho ruku v zápěstí a přitáhl si pěst, svírající zbraň, k očím. Chvíli na sebe bez hnutí a beze slova hleděli přes čepel. </w:t>
      </w:r>
      <w:r w:rsidR="00142CF5" w:rsidRPr="00142CF5">
        <w:t>„</w:t>
      </w:r>
      <w:r w:rsidRPr="00142CF5">
        <w:t>Hrdinný záchrance v poslední chvíli?</w:t>
      </w:r>
      <w:r w:rsidR="00142CF5" w:rsidRPr="00142CF5">
        <w:t>“</w:t>
      </w:r>
      <w:r w:rsidRPr="00142CF5">
        <w:t xml:space="preserve"> Lada se na ně udiveně podívala.</w:t>
      </w:r>
    </w:p>
    <w:p w:rsidR="00142CF5" w:rsidRPr="00142CF5" w:rsidRDefault="00142CF5" w:rsidP="00142CF5">
      <w:pPr>
        <w:pStyle w:val="Text"/>
      </w:pPr>
      <w:r w:rsidRPr="00142CF5">
        <w:t>„</w:t>
      </w:r>
      <w:r w:rsidR="0020533A" w:rsidRPr="00142CF5">
        <w:t>Ale tohle je moje poslední chvíle,</w:t>
      </w:r>
      <w:r w:rsidRPr="00142CF5">
        <w:t>“</w:t>
      </w:r>
      <w:r w:rsidR="0020533A" w:rsidRPr="00142CF5">
        <w:t xml:space="preserve"> zaječel vodník. Jednou rukou mávl k rusalce, kterou to gesto srazilo na kolena. Potom chytil Fawrahama pod krkem.</w:t>
      </w:r>
    </w:p>
    <w:p w:rsidR="00142CF5" w:rsidRPr="00142CF5" w:rsidRDefault="00142CF5" w:rsidP="00142CF5">
      <w:pPr>
        <w:pStyle w:val="Text"/>
      </w:pPr>
      <w:r w:rsidRPr="00142CF5">
        <w:t>„</w:t>
      </w:r>
      <w:r w:rsidR="0020533A" w:rsidRPr="00142CF5">
        <w:t>Čekals, že se proměním v žábu a uteču? Čekal, já vím. Myslel sis, kdoví jak nejsi chytrý. Využít vodního muže k nějakým hloupým lidským intrikám, to by přece nikoho nenapadlo. Nedošlo ti, že dělám to samé? A mnohem chytřeji?</w:t>
      </w:r>
      <w:r w:rsidRPr="00142CF5">
        <w:t>“</w:t>
      </w:r>
      <w:r w:rsidR="0020533A" w:rsidRPr="00142CF5">
        <w:t xml:space="preserve"> Vyškubl Fawrahamovi dýku a potom ho prudce odstrčil. </w:t>
      </w:r>
      <w:r w:rsidRPr="00142CF5">
        <w:t>„</w:t>
      </w:r>
      <w:r w:rsidR="0020533A" w:rsidRPr="00142CF5">
        <w:t>Ubožáku. Myslels, že tohle zabírá?</w:t>
      </w:r>
      <w:r w:rsidRPr="00142CF5">
        <w:t>“</w:t>
      </w:r>
      <w:r w:rsidR="0020533A" w:rsidRPr="00142CF5">
        <w:t xml:space="preserve"> zašklebil se, sáhl ke krku, chytil za lýkový řemínek, který kolem něj měl, a trhl. </w:t>
      </w:r>
      <w:r w:rsidRPr="00142CF5">
        <w:t>„</w:t>
      </w:r>
      <w:r w:rsidR="0020533A" w:rsidRPr="00142CF5">
        <w:t>To bylo dobře, že sis to myslel.</w:t>
      </w:r>
      <w:r w:rsidRPr="00142CF5">
        <w:t>“</w:t>
      </w:r>
    </w:p>
    <w:p w:rsidR="00142CF5" w:rsidRPr="00142CF5" w:rsidRDefault="0020533A" w:rsidP="00142CF5">
      <w:pPr>
        <w:pStyle w:val="Text"/>
      </w:pPr>
      <w:r w:rsidRPr="00142CF5">
        <w:t>Hodil ho Fawrahamovi pod nohy, i s malým koženým váčkem nacpaným bylinkami.</w:t>
      </w:r>
    </w:p>
    <w:p w:rsidR="00142CF5" w:rsidRPr="00142CF5" w:rsidRDefault="00142CF5" w:rsidP="00142CF5">
      <w:pPr>
        <w:pStyle w:val="Text"/>
      </w:pPr>
      <w:r w:rsidRPr="00142CF5">
        <w:t>„</w:t>
      </w:r>
      <w:r w:rsidR="0020533A" w:rsidRPr="00142CF5">
        <w:t>Samozřejmě, že jsem tě při tom nechal. Bez tebe bych musel čekat dlouho, než by na tohle místo přišla. Věděl jsem, že ji sem dovedeš, protože se budeš pochvalovat, jak jsi mě převezl. Jenom člověk si může myslet, že mě přemůže, a že stačí pár kytiček, abych mu sloužil.</w:t>
      </w:r>
      <w:r w:rsidRPr="00142CF5">
        <w:t>“</w:t>
      </w:r>
      <w:r w:rsidR="0020533A" w:rsidRPr="00142CF5">
        <w:t xml:space="preserve"> Znovu mávl k rusalce. </w:t>
      </w:r>
      <w:r w:rsidRPr="00142CF5">
        <w:t>„</w:t>
      </w:r>
      <w:r w:rsidR="0020533A" w:rsidRPr="00142CF5">
        <w:t>Stůj!</w:t>
      </w:r>
      <w:r w:rsidRPr="00142CF5">
        <w:t>“</w:t>
      </w:r>
    </w:p>
    <w:p w:rsidR="00142CF5" w:rsidRPr="00142CF5" w:rsidRDefault="0020533A" w:rsidP="00142CF5">
      <w:pPr>
        <w:pStyle w:val="Text"/>
      </w:pPr>
      <w:r w:rsidRPr="00142CF5">
        <w:t>Ztuhla, s rukama pozvednutýma a prsty skládajícími se v symbol. Fawraham vykročil, aby využil situace, ale z hrudního koše mu vystřelila ostrá bolest až někam k srdci. Ten z bažin mu věnoval jen okamžik a jedno gesto, které Fawrahama srazilo na zem.</w:t>
      </w:r>
    </w:p>
    <w:p w:rsidR="00142CF5" w:rsidRPr="00142CF5" w:rsidRDefault="00142CF5" w:rsidP="00142CF5">
      <w:pPr>
        <w:pStyle w:val="Text"/>
      </w:pPr>
      <w:r w:rsidRPr="00142CF5">
        <w:t>„</w:t>
      </w:r>
      <w:r w:rsidR="0020533A" w:rsidRPr="00142CF5">
        <w:t>Ji si odvedu. A tebe zabiju. Dřív než ostatní,</w:t>
      </w:r>
      <w:r w:rsidRPr="00142CF5">
        <w:t>“</w:t>
      </w:r>
      <w:r w:rsidR="0020533A" w:rsidRPr="00142CF5">
        <w:t xml:space="preserve"> zasyčel. Ani jeden z těch dvou mu nemohl ublížit. Dosáhl svého.</w:t>
      </w:r>
    </w:p>
    <w:p w:rsidR="00142CF5" w:rsidRPr="00142CF5" w:rsidRDefault="00142CF5" w:rsidP="00142CF5">
      <w:pPr>
        <w:pStyle w:val="Text"/>
      </w:pPr>
      <w:r w:rsidRPr="00142CF5">
        <w:t>„</w:t>
      </w:r>
      <w:r w:rsidR="0020533A" w:rsidRPr="00142CF5">
        <w:t xml:space="preserve">Cítím se nádherně. Konečně </w:t>
      </w:r>
      <w:r w:rsidRPr="00142CF5">
        <w:t>–</w:t>
      </w:r>
      <w:r w:rsidR="0020533A" w:rsidRPr="00142CF5">
        <w:t xml:space="preserve"> po takovém </w:t>
      </w:r>
      <w:r w:rsidRPr="00142CF5">
        <w:t>–</w:t>
      </w:r>
      <w:r w:rsidR="0020533A" w:rsidRPr="00142CF5">
        <w:t xml:space="preserve"> čase.</w:t>
      </w:r>
      <w:r w:rsidRPr="00142CF5">
        <w:t>“</w:t>
      </w:r>
      <w:r w:rsidR="0020533A" w:rsidRPr="00142CF5">
        <w:t xml:space="preserve"> Strnul.</w:t>
      </w:r>
    </w:p>
    <w:p w:rsidR="00142CF5" w:rsidRPr="00142CF5" w:rsidRDefault="00142CF5" w:rsidP="00142CF5">
      <w:pPr>
        <w:pStyle w:val="Text"/>
      </w:pPr>
      <w:r w:rsidRPr="00142CF5">
        <w:t>„</w:t>
      </w:r>
      <w:r w:rsidR="0020533A" w:rsidRPr="00142CF5">
        <w:t>Myslím, že to, co po takovém čase cítíš, je ocel, kamaráde,</w:t>
      </w:r>
      <w:r w:rsidRPr="00142CF5">
        <w:t>“</w:t>
      </w:r>
      <w:r w:rsidR="0020533A" w:rsidRPr="00142CF5">
        <w:t xml:space="preserve"> řekl s bolestným úsměvem Fawraham.</w:t>
      </w:r>
    </w:p>
    <w:p w:rsidR="00142CF5" w:rsidRPr="00142CF5" w:rsidRDefault="00142CF5" w:rsidP="00142CF5">
      <w:pPr>
        <w:pStyle w:val="Text"/>
      </w:pPr>
    </w:p>
    <w:p w:rsidR="00142CF5" w:rsidRPr="00142CF5" w:rsidRDefault="0020533A" w:rsidP="00142CF5">
      <w:pPr>
        <w:pStyle w:val="Text"/>
        <w:ind w:firstLine="0"/>
        <w:jc w:val="center"/>
      </w:pPr>
      <w:r w:rsidRPr="00142CF5">
        <w:t>* * *</w:t>
      </w:r>
    </w:p>
    <w:p w:rsidR="00142CF5" w:rsidRPr="00142CF5" w:rsidRDefault="00142CF5" w:rsidP="00142CF5">
      <w:pPr>
        <w:pStyle w:val="Text"/>
      </w:pPr>
    </w:p>
    <w:p w:rsidR="00142CF5" w:rsidRPr="00142CF5" w:rsidRDefault="0020533A" w:rsidP="00142CF5">
      <w:pPr>
        <w:pStyle w:val="Text"/>
      </w:pPr>
      <w:r w:rsidRPr="00142CF5">
        <w:t>Vodník se ohlédl přes rameno.</w:t>
      </w:r>
    </w:p>
    <w:p w:rsidR="00142CF5" w:rsidRPr="00142CF5" w:rsidRDefault="00142CF5" w:rsidP="00142CF5">
      <w:pPr>
        <w:pStyle w:val="Text"/>
      </w:pPr>
      <w:r w:rsidRPr="00142CF5">
        <w:lastRenderedPageBreak/>
        <w:t>„</w:t>
      </w:r>
      <w:r w:rsidR="0020533A" w:rsidRPr="00142CF5">
        <w:t>Měli jsme nečekanou společnost. A já svůj díl úmluvy splnil.</w:t>
      </w:r>
    </w:p>
    <w:p w:rsidR="00142CF5" w:rsidRPr="00142CF5" w:rsidRDefault="0020533A" w:rsidP="00142CF5">
      <w:pPr>
        <w:pStyle w:val="Text"/>
      </w:pPr>
      <w:r w:rsidRPr="00142CF5">
        <w:t>I když to obnášelo omráčení takhle velkého chlapa.</w:t>
      </w:r>
      <w:r w:rsidR="00142CF5" w:rsidRPr="00142CF5">
        <w:t>“</w:t>
      </w:r>
    </w:p>
    <w:p w:rsidR="00142CF5" w:rsidRPr="00142CF5" w:rsidRDefault="00142CF5" w:rsidP="00142CF5">
      <w:pPr>
        <w:pStyle w:val="Text"/>
      </w:pPr>
      <w:r w:rsidRPr="00142CF5">
        <w:t>„</w:t>
      </w:r>
      <w:r w:rsidR="0020533A" w:rsidRPr="00142CF5">
        <w:t>A nechals ho žít?</w:t>
      </w:r>
      <w:r w:rsidRPr="00142CF5">
        <w:t>“</w:t>
      </w:r>
    </w:p>
    <w:p w:rsidR="00142CF5" w:rsidRPr="00142CF5" w:rsidRDefault="00142CF5" w:rsidP="00142CF5">
      <w:pPr>
        <w:pStyle w:val="Text"/>
      </w:pPr>
      <w:r w:rsidRPr="00142CF5">
        <w:t>„</w:t>
      </w:r>
      <w:r w:rsidR="0020533A" w:rsidRPr="00142CF5">
        <w:t>Nebudu si kazit pověst podřezáváním spoutaného. Jak teď</w:t>
      </w:r>
    </w:p>
    <w:p w:rsidR="00142CF5" w:rsidRPr="00142CF5" w:rsidRDefault="0020533A" w:rsidP="00142CF5">
      <w:pPr>
        <w:pStyle w:val="Text"/>
      </w:pPr>
      <w:r w:rsidRPr="00142CF5">
        <w:t>vidím, bylo to docela chytré rozhodnutí. Stejně jako ho pustit</w:t>
      </w:r>
    </w:p>
    <w:p w:rsidR="00142CF5" w:rsidRPr="00142CF5" w:rsidRDefault="0020533A" w:rsidP="00142CF5">
      <w:pPr>
        <w:pStyle w:val="Text"/>
      </w:pPr>
      <w:r w:rsidRPr="00142CF5">
        <w:t>a nechat mu na vybranou, koho propíchne.</w:t>
      </w:r>
      <w:r w:rsidR="00142CF5" w:rsidRPr="00142CF5">
        <w:t>“</w:t>
      </w:r>
    </w:p>
    <w:p w:rsidR="00142CF5" w:rsidRPr="00142CF5" w:rsidRDefault="0020533A" w:rsidP="00142CF5">
      <w:pPr>
        <w:pStyle w:val="Text"/>
      </w:pPr>
      <w:r w:rsidRPr="00142CF5">
        <w:t>Vodník byl rychlý. A ve svém živlu.</w:t>
      </w:r>
    </w:p>
    <w:p w:rsidR="00142CF5" w:rsidRPr="00142CF5" w:rsidRDefault="0020533A" w:rsidP="00142CF5">
      <w:pPr>
        <w:pStyle w:val="Text"/>
      </w:pPr>
      <w:r w:rsidRPr="00142CF5">
        <w:t>Hladina zavířila a vystřelil z ní sloup vody. Divislav reagoval</w:t>
      </w:r>
    </w:p>
    <w:p w:rsidR="00142CF5" w:rsidRPr="00142CF5" w:rsidRDefault="0020533A" w:rsidP="00142CF5">
      <w:pPr>
        <w:pStyle w:val="Text"/>
      </w:pPr>
      <w:r w:rsidRPr="00142CF5">
        <w:t xml:space="preserve">okamžitě, bodl </w:t>
      </w:r>
      <w:r w:rsidR="00142CF5" w:rsidRPr="00142CF5">
        <w:t>–</w:t>
      </w:r>
      <w:r w:rsidRPr="00142CF5">
        <w:t xml:space="preserve"> jenže tam, kde měla jeho čepel proniknout zeleným tělem, byl už jen vzduch. Vodník uskočil a Fawrahamovou dýkou,, kterou stále svíral v ruce, srazil meč. Sekl po Divislavovi, využil okamžiku, který člověk potřeboval ke krytu, a skočil. Kdyby se rozložitému a mohutnému Divislavovi postavil člověk, nedopadlo by to pro něho dobře. Ale vodník byl mnohem nebezpečnější protivník a přítomnost vody to ještě násobila. Uhodil pěstí, ale nemohl se pořádně rozmáchnout. Divislav mu sáhl po krku a stiskl hrdlo. Kolenem ho kopl do břicha. Vodník se sehnul, ale využil toho a udeřil spojenýma rukama vzhůru. Zasažený Divislav se zapotácel, ale okamžitě vyrazil do protiútoku. Sekl mečem. Zbraň mu vyletěla z ruky, tvor z bažin uskočil tak daleko, aby mohl použít magii. Divislav si naštěstí tohle nebezpečí rychle uvědomil a beze zbraně se vrhl k vodníkovi. Chvíli do sebe bezúspěšně bušili, i rusalka, sevřená zaklínadlem, musela uznat, že Divislav je silný protivník a není tak docela bez šancí. Jenže potom se vzedmula hladina a přes vodníka se přelila vlna. Nabral sílu, chytil Divislava v pase, udeřil ho hlavou do čela, zvedl ho a odhodil.</w:t>
      </w:r>
    </w:p>
    <w:p w:rsidR="00142CF5" w:rsidRPr="00142CF5" w:rsidRDefault="0020533A" w:rsidP="00142CF5">
      <w:pPr>
        <w:pStyle w:val="Text"/>
      </w:pPr>
      <w:r w:rsidRPr="00142CF5">
        <w:t>Divislav přeletěl vzduchem několik metrů a padl bezvládně na zem.</w:t>
      </w:r>
    </w:p>
    <w:p w:rsidR="00142CF5" w:rsidRPr="00142CF5" w:rsidRDefault="0020533A" w:rsidP="00142CF5">
      <w:pPr>
        <w:pStyle w:val="Text"/>
      </w:pPr>
      <w:r w:rsidRPr="00142CF5">
        <w:t>Vodník se otočil k Ladě.</w:t>
      </w:r>
    </w:p>
    <w:p w:rsidR="00142CF5" w:rsidRPr="00142CF5" w:rsidRDefault="00142CF5" w:rsidP="00142CF5">
      <w:pPr>
        <w:pStyle w:val="Text"/>
      </w:pPr>
      <w:r w:rsidRPr="00142CF5">
        <w:t>„</w:t>
      </w:r>
      <w:r w:rsidR="0020533A" w:rsidRPr="00142CF5">
        <w:t>Tady je máš, ty své lidi. Prohlédni si je, než si tě odvedu. A vzpomínej na ty ostatní, kteří mi splatí účty právě teď.</w:t>
      </w:r>
      <w:r w:rsidRPr="00142CF5">
        <w:t>“</w:t>
      </w:r>
      <w:r w:rsidR="0020533A" w:rsidRPr="00142CF5">
        <w:t xml:space="preserve"> Snažila se z neviditelného sevření vymanit. </w:t>
      </w:r>
      <w:r w:rsidRPr="00142CF5">
        <w:t>„</w:t>
      </w:r>
      <w:r w:rsidR="0020533A" w:rsidRPr="00142CF5">
        <w:t>Jsi v mé zemi, rusalko!</w:t>
      </w:r>
      <w:r w:rsidRPr="00142CF5">
        <w:t>“</w:t>
      </w:r>
      <w:r w:rsidR="0020533A" w:rsidRPr="00142CF5">
        <w:t xml:space="preserve"> zařval vodník. </w:t>
      </w:r>
      <w:r w:rsidRPr="00142CF5">
        <w:t>„</w:t>
      </w:r>
      <w:r w:rsidR="0020533A" w:rsidRPr="00142CF5">
        <w:t>A má zem je tam, kde jsem já. A kde je voda!</w:t>
      </w:r>
      <w:r w:rsidRPr="00142CF5">
        <w:t>“</w:t>
      </w:r>
    </w:p>
    <w:p w:rsidR="00142CF5" w:rsidRPr="00142CF5" w:rsidRDefault="0020533A" w:rsidP="00142CF5">
      <w:pPr>
        <w:pStyle w:val="Text"/>
      </w:pPr>
      <w:r w:rsidRPr="00142CF5">
        <w:t xml:space="preserve">Ohlédl se po protivnících, válejících se v bahně. Byl skutečně pánem své země </w:t>
      </w:r>
      <w:r w:rsidR="00142CF5" w:rsidRPr="00142CF5">
        <w:t>–</w:t>
      </w:r>
      <w:r w:rsidRPr="00142CF5">
        <w:t xml:space="preserve"> vlhké a blátivé. Musel tohle místo připravovat mnoho dní, zaklínat vrbové kořeny i podzemní prameny. </w:t>
      </w:r>
      <w:r w:rsidR="00142CF5" w:rsidRPr="00142CF5">
        <w:t>„</w:t>
      </w:r>
      <w:r w:rsidRPr="00142CF5">
        <w:t xml:space="preserve">Lidé </w:t>
      </w:r>
      <w:r w:rsidRPr="00142CF5">
        <w:lastRenderedPageBreak/>
        <w:t>nejsou správná volba. A mou pomstu nezastavíš ani ty!</w:t>
      </w:r>
      <w:r w:rsidR="00142CF5" w:rsidRPr="00142CF5">
        <w:t>“</w:t>
      </w:r>
      <w:r w:rsidRPr="00142CF5">
        <w:t xml:space="preserve"> Řeka už nebyla ani klidná, ani lenivá. Voda v širokém korytu rychle stoupala a začala se přelévat přes břehy, to nejhorší teprve přicházelo. Vzdálený hukot, jednotvárný jako zvuk lijáku. Tohle ale nebyla nečekaná průtrž mračen</w:t>
      </w:r>
      <w:r w:rsidR="00142CF5" w:rsidRPr="00142CF5">
        <w:t>…</w:t>
      </w:r>
    </w:p>
    <w:p w:rsidR="00142CF5" w:rsidRPr="00142CF5" w:rsidRDefault="00142CF5" w:rsidP="00142CF5">
      <w:pPr>
        <w:pStyle w:val="Text"/>
      </w:pPr>
      <w:r w:rsidRPr="00142CF5">
        <w:t>„</w:t>
      </w:r>
      <w:r w:rsidR="0020533A" w:rsidRPr="00142CF5">
        <w:t>Spláchnu celé to zatracené město. Ten z bažin? Tak budou mít bažinu pod nohama!</w:t>
      </w:r>
      <w:r w:rsidRPr="00142CF5">
        <w:t>“</w:t>
      </w:r>
      <w:r w:rsidR="0020533A" w:rsidRPr="00142CF5">
        <w:t xml:space="preserve"> zaburácel vodník. Obrátil se k řece. </w:t>
      </w:r>
      <w:r w:rsidRPr="00142CF5">
        <w:t>„</w:t>
      </w:r>
      <w:r w:rsidR="0020533A" w:rsidRPr="00142CF5">
        <w:t>Už se probudila!</w:t>
      </w:r>
      <w:r w:rsidRPr="00142CF5">
        <w:t>“</w:t>
      </w:r>
    </w:p>
    <w:p w:rsidR="00142CF5" w:rsidRPr="00142CF5" w:rsidRDefault="0020533A" w:rsidP="00142CF5">
      <w:pPr>
        <w:pStyle w:val="Text"/>
      </w:pPr>
      <w:r w:rsidRPr="00142CF5">
        <w:t xml:space="preserve">Křičel zaklínadla a mával při tom rukama. Očarovat zátočinu byla proti tomuhle jen dětská hra. </w:t>
      </w:r>
      <w:r w:rsidR="00142CF5" w:rsidRPr="00142CF5">
        <w:t>„</w:t>
      </w:r>
      <w:r w:rsidRPr="00142CF5">
        <w:t>Udělej něco!</w:t>
      </w:r>
      <w:r w:rsidR="00142CF5" w:rsidRPr="00142CF5">
        <w:t>“</w:t>
      </w:r>
      <w:r w:rsidRPr="00142CF5">
        <w:t xml:space="preserve"> zasténal Fawraham. V hukotu burácející vody ho téměř nebylo slyšet, ale Lada mu slova přečetla ze rtů. </w:t>
      </w:r>
      <w:r w:rsidR="00142CF5" w:rsidRPr="00142CF5">
        <w:t>„</w:t>
      </w:r>
      <w:r w:rsidRPr="00142CF5">
        <w:t>Nemohu dělat nic!</w:t>
      </w:r>
      <w:r w:rsidR="00142CF5" w:rsidRPr="00142CF5">
        <w:t>“</w:t>
      </w:r>
      <w:r w:rsidRPr="00142CF5">
        <w:t xml:space="preserve"> vykřikla. </w:t>
      </w:r>
      <w:r w:rsidR="00142CF5" w:rsidRPr="00142CF5">
        <w:t>„</w:t>
      </w:r>
      <w:r w:rsidRPr="00142CF5">
        <w:t>On tohle místo ovládá! Mohla bych vlnu zadržet, aby se voda rozlila po loukách nebo vrátila proti proudu, ale nemůžu. V jeho blízkosti ne.</w:t>
      </w:r>
      <w:r w:rsidR="00142CF5" w:rsidRPr="00142CF5">
        <w:t>“</w:t>
      </w:r>
      <w:r w:rsidRPr="00142CF5">
        <w:t xml:space="preserve"> Vodník stál s rozpaženýma rukama na břehu, křičel do bouřící vody a lidí za sebou si nevšímal. Fawraham se snažil zvednout, ale tělo ho neposlouchalo. Rusalka stála s vytřeštěnýma očima jako kámen.</w:t>
      </w:r>
    </w:p>
    <w:p w:rsidR="00142CF5" w:rsidRPr="00142CF5" w:rsidRDefault="0020533A" w:rsidP="00142CF5">
      <w:pPr>
        <w:pStyle w:val="Text"/>
      </w:pPr>
      <w:r w:rsidRPr="00142CF5">
        <w:t xml:space="preserve">Voda to neměla ráda. Chtěla téci tak, jak byla zvyklá </w:t>
      </w:r>
      <w:r w:rsidR="00142CF5" w:rsidRPr="00142CF5">
        <w:t>–</w:t>
      </w:r>
      <w:r w:rsidRPr="00142CF5">
        <w:t xml:space="preserve"> někdy pomalu a jindy, po jarním tání nebo silných deštích, si zabouřit. Tak to bylo v souladu s přirozeností i přírodou Ale vodníci ji uměli ovládat. Nebylo to složité, ale nesmírně náročné na přesnost a sílu.</w:t>
      </w:r>
    </w:p>
    <w:p w:rsidR="00142CF5" w:rsidRPr="00142CF5" w:rsidRDefault="0020533A" w:rsidP="00142CF5">
      <w:pPr>
        <w:pStyle w:val="Text"/>
      </w:pPr>
      <w:r w:rsidRPr="00142CF5">
        <w:t>Divislav zvedl hlavu a jednou rukou si vytřel bláto z očí. Rusalka se po něm zoufale ohlédla.</w:t>
      </w:r>
    </w:p>
    <w:p w:rsidR="00142CF5" w:rsidRPr="00142CF5" w:rsidRDefault="0020533A" w:rsidP="00142CF5">
      <w:pPr>
        <w:pStyle w:val="Text"/>
      </w:pPr>
      <w:r w:rsidRPr="00142CF5">
        <w:t>Na vymýšlení dokonalých fawrahamovských plánů nebyl čas. Rozeběhl se. Byla to poslední šance. Pro něho možná úplně poslední, protože jestli se mu povede, co zamýšlel, přežijí alespoň ti dva a pravděpodobně, pokud rusalka odvede svůj díl práce, přežije i město.</w:t>
      </w:r>
    </w:p>
    <w:p w:rsidR="00142CF5" w:rsidRPr="00142CF5" w:rsidRDefault="0020533A" w:rsidP="00142CF5">
      <w:pPr>
        <w:pStyle w:val="Text"/>
      </w:pPr>
      <w:r w:rsidRPr="00142CF5">
        <w:t>Sobě tak velkou šanci nedával. Ale co na tom záleželo. Vždycky toužil dostat se do nějaké písně, která by přetrvala věky. Kterou budou všichni poslouchat s otevřenými: ústy. Možná bude právě o tomhle boji.</w:t>
      </w:r>
    </w:p>
    <w:p w:rsidR="00142CF5" w:rsidRPr="00142CF5" w:rsidRDefault="0020533A" w:rsidP="00142CF5">
      <w:pPr>
        <w:pStyle w:val="Text"/>
      </w:pPr>
      <w:r w:rsidRPr="00142CF5">
        <w:t xml:space="preserve">Narazil do vodníka. I kdyby se zakořenil jako dub, nemohl ten náraz ustát. Vyletěl do vzduchu, překvapeně zařval </w:t>
      </w:r>
      <w:r w:rsidR="00142CF5" w:rsidRPr="00142CF5">
        <w:t>–</w:t>
      </w:r>
      <w:r w:rsidRPr="00142CF5">
        <w:t xml:space="preserve"> a padl do rozbouřené vody. Vzala ho pryč. Divislav sletěl za ním.</w:t>
      </w:r>
    </w:p>
    <w:p w:rsidR="00142CF5" w:rsidRPr="00142CF5" w:rsidRDefault="0020533A" w:rsidP="00142CF5">
      <w:pPr>
        <w:pStyle w:val="Text"/>
      </w:pPr>
      <w:r w:rsidRPr="00142CF5">
        <w:t xml:space="preserve">I když zatajil dech/voda mu vlétla do nosu. Cítil, jak ho proud táhne. Něco ho plesklo přes obličej. Nepřemýšlel, co to bylo, ale </w:t>
      </w:r>
      <w:r w:rsidRPr="00142CF5">
        <w:lastRenderedPageBreak/>
        <w:t>pokusil se to chytit. Vrbové šlahouny mu pomalu proklouzávaly mezi prsty.</w:t>
      </w:r>
      <w:r w:rsidR="00142CF5" w:rsidRPr="00142CF5">
        <w:t xml:space="preserve"> </w:t>
      </w:r>
      <w:r w:rsidRPr="00142CF5">
        <w:t>Nedokázal přehmátnout.</w:t>
      </w:r>
      <w:r w:rsidR="00142CF5" w:rsidRPr="00142CF5">
        <w:t xml:space="preserve"> </w:t>
      </w:r>
      <w:r w:rsidRPr="00142CF5">
        <w:t>Cítil, že vodní nápor slábne, to možná osvobozená rusalka zadržovala zvedající se povodňovou vlnu a vracela vodu zpět proti proudu, ale pro něj to teď tak důležité nebylo. Dlouho už se bez cizí pomoci neudrží. A proud byl stále ještě rychlý.</w:t>
      </w:r>
    </w:p>
    <w:p w:rsidR="00142CF5" w:rsidRPr="00142CF5" w:rsidRDefault="0020533A" w:rsidP="00142CF5">
      <w:pPr>
        <w:pStyle w:val="Text"/>
      </w:pPr>
      <w:r w:rsidRPr="00142CF5">
        <w:t>Někdo ho chytil za límec a podržel na tak dlouho, aby mohl vyšplhat po tenkých kluzkých šlahounech na břeh.</w:t>
      </w:r>
    </w:p>
    <w:p w:rsidR="00142CF5" w:rsidRPr="00142CF5" w:rsidRDefault="00142CF5" w:rsidP="00142CF5">
      <w:pPr>
        <w:pStyle w:val="Text"/>
      </w:pPr>
    </w:p>
    <w:p w:rsidR="00142CF5" w:rsidRPr="00142CF5" w:rsidRDefault="0020533A" w:rsidP="00142CF5">
      <w:pPr>
        <w:pStyle w:val="Text"/>
        <w:ind w:firstLine="0"/>
        <w:jc w:val="center"/>
      </w:pPr>
      <w:r w:rsidRPr="00142CF5">
        <w:t>* * *</w:t>
      </w:r>
    </w:p>
    <w:p w:rsidR="00142CF5" w:rsidRPr="00142CF5" w:rsidRDefault="00142CF5" w:rsidP="00142CF5">
      <w:pPr>
        <w:pStyle w:val="Text"/>
      </w:pPr>
    </w:p>
    <w:p w:rsidR="00142CF5" w:rsidRPr="00142CF5" w:rsidRDefault="0020533A" w:rsidP="00142CF5">
      <w:pPr>
        <w:pStyle w:val="Text"/>
      </w:pPr>
      <w:r w:rsidRPr="00142CF5">
        <w:t>Byli mokří. Špinaví, s potrhanými šaty, Fawraham s narůstajícím otokem pod levým okem a několika šrámy na krku, Divislav s vousy plnými bláta a Lada s listy, trávou a větévkami ve vlasech. Ale především byli mokří.</w:t>
      </w:r>
    </w:p>
    <w:p w:rsidR="00142CF5" w:rsidRPr="00142CF5" w:rsidRDefault="00142CF5" w:rsidP="00142CF5">
      <w:pPr>
        <w:pStyle w:val="Text"/>
      </w:pPr>
      <w:r w:rsidRPr="00142CF5">
        <w:t>„</w:t>
      </w:r>
      <w:r w:rsidR="0020533A" w:rsidRPr="00142CF5">
        <w:t>Vysvětlí mi někdo, o co tu vlastně šlo?</w:t>
      </w:r>
      <w:r w:rsidRPr="00142CF5">
        <w:t>“</w:t>
      </w:r>
      <w:r w:rsidR="0020533A" w:rsidRPr="00142CF5">
        <w:t xml:space="preserve"> zeptal se chraplavě Divislav. </w:t>
      </w:r>
      <w:r w:rsidRPr="00142CF5">
        <w:t>„</w:t>
      </w:r>
      <w:r w:rsidR="0020533A" w:rsidRPr="00142CF5">
        <w:t>Jak to tak vypadá, jsem asi jediný, který to neví.</w:t>
      </w:r>
      <w:r w:rsidRPr="00142CF5">
        <w:t>“</w:t>
      </w:r>
    </w:p>
    <w:p w:rsidR="00142CF5" w:rsidRPr="00142CF5" w:rsidRDefault="00142CF5" w:rsidP="00142CF5">
      <w:pPr>
        <w:pStyle w:val="Text"/>
      </w:pPr>
      <w:r w:rsidRPr="00142CF5">
        <w:t>„</w:t>
      </w:r>
      <w:r w:rsidR="0020533A" w:rsidRPr="00142CF5">
        <w:t>Dostali jsme jeden druhého,</w:t>
      </w:r>
      <w:r w:rsidRPr="00142CF5">
        <w:t>“</w:t>
      </w:r>
      <w:r w:rsidR="0020533A" w:rsidRPr="00142CF5">
        <w:t xml:space="preserve"> řekl trpce Fawraham. </w:t>
      </w:r>
      <w:r w:rsidRPr="00142CF5">
        <w:t>„</w:t>
      </w:r>
      <w:r w:rsidR="0020533A" w:rsidRPr="00142CF5">
        <w:t>Než jsem přijel do města, narazil jsem v bažinách na toho zelenáče.</w:t>
      </w:r>
      <w:r w:rsidRPr="00142CF5">
        <w:t>“</w:t>
      </w:r>
    </w:p>
    <w:p w:rsidR="00142CF5" w:rsidRPr="00142CF5" w:rsidRDefault="00142CF5" w:rsidP="00142CF5">
      <w:pPr>
        <w:pStyle w:val="Text"/>
      </w:pPr>
      <w:r w:rsidRPr="00142CF5">
        <w:t>„</w:t>
      </w:r>
      <w:r w:rsidR="0020533A" w:rsidRPr="00142CF5">
        <w:t>Já nejspíš taky. Ale co s tím?</w:t>
      </w:r>
      <w:r w:rsidRPr="00142CF5">
        <w:t>“</w:t>
      </w:r>
    </w:p>
    <w:p w:rsidR="00142CF5" w:rsidRPr="00142CF5" w:rsidRDefault="00142CF5" w:rsidP="00142CF5">
      <w:pPr>
        <w:pStyle w:val="Text"/>
      </w:pPr>
      <w:r w:rsidRPr="00142CF5">
        <w:t>„</w:t>
      </w:r>
      <w:r w:rsidR="0020533A" w:rsidRPr="00142CF5">
        <w:t>Dostal jsem ho. A napadlo mě, že bych ho využil. Domluvili jsme se, že naoko napadne Ladu a já ji pak jako zachráním. Parchant. On využil mne!</w:t>
      </w:r>
      <w:r w:rsidRPr="00142CF5">
        <w:t>“</w:t>
      </w:r>
    </w:p>
    <w:p w:rsidR="00142CF5" w:rsidRPr="00142CF5" w:rsidRDefault="00142CF5" w:rsidP="00142CF5">
      <w:pPr>
        <w:pStyle w:val="Text"/>
      </w:pPr>
      <w:r w:rsidRPr="00142CF5">
        <w:t>„</w:t>
      </w:r>
      <w:r w:rsidR="0020533A" w:rsidRPr="00142CF5">
        <w:t>Je na tom něco špatného?</w:t>
      </w:r>
      <w:r w:rsidRPr="00142CF5">
        <w:t>“</w:t>
      </w:r>
    </w:p>
    <w:p w:rsidR="00142CF5" w:rsidRPr="00142CF5" w:rsidRDefault="00142CF5" w:rsidP="00142CF5">
      <w:pPr>
        <w:pStyle w:val="Text"/>
      </w:pPr>
      <w:r w:rsidRPr="00142CF5">
        <w:t>„</w:t>
      </w:r>
      <w:r w:rsidR="0020533A" w:rsidRPr="00142CF5">
        <w:t>To bych řekl. Po dlouhé době mi někdo překazil plán. I když nebyl moc chytrý. Myslím ten plán.</w:t>
      </w:r>
      <w:r w:rsidRPr="00142CF5">
        <w:t>“</w:t>
      </w:r>
    </w:p>
    <w:p w:rsidR="00142CF5" w:rsidRPr="00142CF5" w:rsidRDefault="00142CF5" w:rsidP="00142CF5">
      <w:pPr>
        <w:pStyle w:val="Text"/>
      </w:pPr>
      <w:r w:rsidRPr="00142CF5">
        <w:t>„</w:t>
      </w:r>
      <w:r w:rsidR="0020533A" w:rsidRPr="00142CF5">
        <w:t>Plán na co? Myslels, že ti Lada padne do náručí? Takhle to dělají malí kluci.</w:t>
      </w:r>
      <w:r w:rsidRPr="00142CF5">
        <w:t>“</w:t>
      </w:r>
    </w:p>
    <w:p w:rsidR="00142CF5" w:rsidRPr="00142CF5" w:rsidRDefault="0020533A" w:rsidP="00142CF5">
      <w:pPr>
        <w:pStyle w:val="Text"/>
      </w:pPr>
      <w:r w:rsidRPr="00142CF5">
        <w:t>Rusalka se zasmála. Potom poklesla v kolenou; zápas s vodou ji vyčerpal.</w:t>
      </w:r>
    </w:p>
    <w:p w:rsidR="00142CF5" w:rsidRPr="00142CF5" w:rsidRDefault="00142CF5" w:rsidP="00142CF5">
      <w:pPr>
        <w:pStyle w:val="Text"/>
      </w:pPr>
      <w:r w:rsidRPr="00142CF5">
        <w:t>„</w:t>
      </w:r>
      <w:r w:rsidR="0020533A" w:rsidRPr="00142CF5">
        <w:t>Myslím, že mu nešlo o mne.</w:t>
      </w:r>
      <w:r w:rsidRPr="00142CF5">
        <w:t>“</w:t>
      </w:r>
    </w:p>
    <w:p w:rsidR="00142CF5" w:rsidRPr="00142CF5" w:rsidRDefault="00142CF5" w:rsidP="00142CF5">
      <w:pPr>
        <w:pStyle w:val="Text"/>
      </w:pPr>
      <w:r w:rsidRPr="00142CF5">
        <w:t>„</w:t>
      </w:r>
      <w:r w:rsidR="0020533A" w:rsidRPr="00142CF5">
        <w:t>Řekněme, že ne především o tebe,</w:t>
      </w:r>
      <w:r w:rsidRPr="00142CF5">
        <w:t>“</w:t>
      </w:r>
      <w:r w:rsidR="0020533A" w:rsidRPr="00142CF5">
        <w:t xml:space="preserve"> přiznal Fawraham. </w:t>
      </w:r>
      <w:r w:rsidRPr="00142CF5">
        <w:t>„</w:t>
      </w:r>
      <w:r w:rsidR="0020533A" w:rsidRPr="00142CF5">
        <w:t>I když, při tvé kráse, jsem to nemusel příliš předstírat.</w:t>
      </w:r>
      <w:r w:rsidRPr="00142CF5">
        <w:t>“</w:t>
      </w:r>
      <w:r w:rsidR="0020533A" w:rsidRPr="00142CF5">
        <w:t xml:space="preserve"> Divislav je oba sledoval s nechápavým výrazem ve tváři. </w:t>
      </w:r>
      <w:r w:rsidRPr="00142CF5">
        <w:t>„</w:t>
      </w:r>
      <w:r w:rsidR="0020533A" w:rsidRPr="00142CF5">
        <w:t>Od začátku, zatraceně!</w:t>
      </w:r>
      <w:r w:rsidRPr="00142CF5">
        <w:t>“</w:t>
      </w:r>
      <w:r w:rsidR="0020533A" w:rsidRPr="00142CF5">
        <w:t xml:space="preserve"> zařval.</w:t>
      </w:r>
    </w:p>
    <w:p w:rsidR="00142CF5" w:rsidRPr="00142CF5" w:rsidRDefault="00142CF5" w:rsidP="00142CF5">
      <w:pPr>
        <w:pStyle w:val="Text"/>
      </w:pPr>
      <w:r w:rsidRPr="00142CF5">
        <w:lastRenderedPageBreak/>
        <w:t>„</w:t>
      </w:r>
      <w:r w:rsidR="0020533A" w:rsidRPr="00142CF5">
        <w:t>Je to jednoduché,</w:t>
      </w:r>
      <w:r w:rsidRPr="00142CF5">
        <w:t>“</w:t>
      </w:r>
      <w:r w:rsidR="0020533A" w:rsidRPr="00142CF5">
        <w:t xml:space="preserve"> řekla Lada. </w:t>
      </w:r>
      <w:r w:rsidRPr="00142CF5">
        <w:t>„</w:t>
      </w:r>
      <w:r w:rsidR="0020533A" w:rsidRPr="00142CF5">
        <w:t>On je totiž obyčejný zloděj. A pokladnice mého manžela se mu proto líbí víc než já.</w:t>
      </w:r>
      <w:r w:rsidRPr="00142CF5">
        <w:t>“</w:t>
      </w:r>
      <w:r w:rsidR="0020533A" w:rsidRPr="00142CF5">
        <w:t xml:space="preserve"> Fawraham pokrčil rameny.</w:t>
      </w:r>
    </w:p>
    <w:p w:rsidR="00142CF5" w:rsidRPr="00142CF5" w:rsidRDefault="00142CF5" w:rsidP="00142CF5">
      <w:pPr>
        <w:pStyle w:val="Text"/>
      </w:pPr>
      <w:r w:rsidRPr="00142CF5">
        <w:t>„</w:t>
      </w:r>
      <w:r w:rsidR="0020533A" w:rsidRPr="00142CF5">
        <w:t>Nazval bych se jinak, ale budiž. Měl jsem něco, co by mělo spoutat jakéhokoliv démona. Prý ho to na nějaký čas podřídí mým rozkazům. Až toho mastičkáře najdu, uříznu mu uši.</w:t>
      </w:r>
      <w:r w:rsidRPr="00142CF5">
        <w:t>“</w:t>
      </w:r>
    </w:p>
    <w:p w:rsidR="00142CF5" w:rsidRPr="00142CF5" w:rsidRDefault="00142CF5" w:rsidP="00142CF5">
      <w:pPr>
        <w:pStyle w:val="Text"/>
      </w:pPr>
      <w:r w:rsidRPr="00142CF5">
        <w:t>„</w:t>
      </w:r>
      <w:r w:rsidR="0020533A" w:rsidRPr="00142CF5">
        <w:t>Měl bys ho hledat hned,</w:t>
      </w:r>
      <w:r w:rsidRPr="00142CF5">
        <w:t>“</w:t>
      </w:r>
      <w:r w:rsidR="0020533A" w:rsidRPr="00142CF5">
        <w:t xml:space="preserve"> doporučila mu rusalka. </w:t>
      </w:r>
      <w:r w:rsidRPr="00142CF5">
        <w:t>„</w:t>
      </w:r>
      <w:r w:rsidR="0020533A" w:rsidRPr="00142CF5">
        <w:t>Vlastivoj tuší, co jsi zač. A já musím nějak vysvětlit tohle,</w:t>
      </w:r>
      <w:r w:rsidRPr="00142CF5">
        <w:t>“</w:t>
      </w:r>
      <w:r w:rsidR="0020533A" w:rsidRPr="00142CF5">
        <w:t xml:space="preserve"> ukázala na sebe a na Divislava. Fawraham kývl. Rozhlédl se. </w:t>
      </w:r>
      <w:r w:rsidRPr="00142CF5">
        <w:t>„</w:t>
      </w:r>
      <w:r w:rsidR="0020533A" w:rsidRPr="00142CF5">
        <w:t>Koně utekli. Kromě toho mého. Bude se mi po něm stýskat, ale nějakou odměnu si přece jen zasloužíš,</w:t>
      </w:r>
      <w:r w:rsidRPr="00142CF5">
        <w:t>“</w:t>
      </w:r>
      <w:r w:rsidR="0020533A" w:rsidRPr="00142CF5">
        <w:t xml:space="preserve"> pousmála se Lada. Opřela se o Divislavovo rameno. Zápas s rozbouřenou řekou ji stál víc sil, než si chtěla přiznat, a na nohou ji držel pouze ten báječný pocit, že dokázala vnutit přírodě svou vůli. </w:t>
      </w:r>
      <w:r w:rsidRPr="00142CF5">
        <w:t>„</w:t>
      </w:r>
      <w:r w:rsidR="0020533A" w:rsidRPr="00142CF5">
        <w:t>Musíme jít.</w:t>
      </w:r>
      <w:r w:rsidRPr="00142CF5">
        <w:t>“</w:t>
      </w:r>
    </w:p>
    <w:p w:rsidR="00142CF5" w:rsidRPr="00142CF5" w:rsidRDefault="0020533A" w:rsidP="00142CF5">
      <w:pPr>
        <w:pStyle w:val="Text"/>
      </w:pPr>
      <w:r w:rsidRPr="00142CF5">
        <w:t>Fawraham, šplhající do sedla, jim zamával. Rusalka se na něho usmála a Divislav se přátelsky zašklebil.</w:t>
      </w:r>
    </w:p>
    <w:p w:rsidR="00BA25C3" w:rsidRPr="00142CF5" w:rsidRDefault="0020533A" w:rsidP="00142CF5">
      <w:pPr>
        <w:pStyle w:val="Text"/>
      </w:pPr>
      <w:r w:rsidRPr="00142CF5">
        <w:t>Tušil, že se s neortodoxním zlodějem v budoucnu ještě setká. A že to budou setkání zajímavá. A plná nebezpečí.</w:t>
      </w:r>
      <w:bookmarkStart w:id="0" w:name="_GoBack"/>
      <w:bookmarkEnd w:id="0"/>
    </w:p>
    <w:sectPr w:rsidR="00BA25C3" w:rsidRPr="00142CF5" w:rsidSect="00142CF5">
      <w:footerReference w:type="default" r:id="rId8"/>
      <w:pgSz w:w="8392" w:h="11907"/>
      <w:pgMar w:top="850" w:right="850" w:bottom="850" w:left="850" w:header="51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AA1" w:rsidRDefault="004A7AA1">
      <w:r>
        <w:separator/>
      </w:r>
    </w:p>
  </w:endnote>
  <w:endnote w:type="continuationSeparator" w:id="0">
    <w:p w:rsidR="004A7AA1" w:rsidRDefault="004A7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00007843" w:usb2="00000001"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33A" w:rsidRDefault="0020533A" w:rsidP="0005098C">
    <w:pPr>
      <w:pStyle w:val="Zpat"/>
      <w:ind w:firstLine="0"/>
      <w:jc w:val="center"/>
    </w:pPr>
    <w:r>
      <w:rPr>
        <w:rStyle w:val="slostrnky"/>
      </w:rPr>
      <w:t xml:space="preserve">-  </w:t>
    </w:r>
    <w:r>
      <w:rPr>
        <w:rStyle w:val="slostrnky"/>
      </w:rPr>
      <w:fldChar w:fldCharType="begin"/>
    </w:r>
    <w:r>
      <w:rPr>
        <w:rStyle w:val="slostrnky"/>
      </w:rPr>
      <w:instrText xml:space="preserve"> PAGE </w:instrText>
    </w:r>
    <w:r>
      <w:rPr>
        <w:rStyle w:val="slostrnky"/>
      </w:rPr>
      <w:fldChar w:fldCharType="separate"/>
    </w:r>
    <w:r w:rsidR="00FA107C">
      <w:rPr>
        <w:rStyle w:val="slostrnky"/>
        <w:noProof/>
      </w:rPr>
      <w:t>46</w:t>
    </w:r>
    <w:r>
      <w:rPr>
        <w:rStyle w:val="slostrnky"/>
      </w:rPr>
      <w:fldChar w:fldCharType="end"/>
    </w:r>
    <w:r>
      <w:rPr>
        <w:rStyle w:val="slostrnky"/>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AA1" w:rsidRDefault="004A7AA1">
      <w:r>
        <w:separator/>
      </w:r>
    </w:p>
  </w:footnote>
  <w:footnote w:type="continuationSeparator" w:id="0">
    <w:p w:rsidR="004A7AA1" w:rsidRDefault="004A7A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674B010"/>
    <w:lvl w:ilvl="0">
      <w:start w:val="1"/>
      <w:numFmt w:val="decimal"/>
      <w:lvlText w:val="%1."/>
      <w:lvlJc w:val="left"/>
      <w:pPr>
        <w:tabs>
          <w:tab w:val="num" w:pos="1492"/>
        </w:tabs>
        <w:ind w:left="1492" w:hanging="360"/>
      </w:pPr>
    </w:lvl>
  </w:abstractNum>
  <w:abstractNum w:abstractNumId="1">
    <w:nsid w:val="FFFFFF7D"/>
    <w:multiLevelType w:val="singleLevel"/>
    <w:tmpl w:val="A2C61824"/>
    <w:lvl w:ilvl="0">
      <w:start w:val="1"/>
      <w:numFmt w:val="decimal"/>
      <w:lvlText w:val="%1."/>
      <w:lvlJc w:val="left"/>
      <w:pPr>
        <w:tabs>
          <w:tab w:val="num" w:pos="1209"/>
        </w:tabs>
        <w:ind w:left="1209" w:hanging="360"/>
      </w:pPr>
    </w:lvl>
  </w:abstractNum>
  <w:abstractNum w:abstractNumId="2">
    <w:nsid w:val="FFFFFF7E"/>
    <w:multiLevelType w:val="singleLevel"/>
    <w:tmpl w:val="8914585A"/>
    <w:lvl w:ilvl="0">
      <w:start w:val="1"/>
      <w:numFmt w:val="decimal"/>
      <w:lvlText w:val="%1."/>
      <w:lvlJc w:val="left"/>
      <w:pPr>
        <w:tabs>
          <w:tab w:val="num" w:pos="926"/>
        </w:tabs>
        <w:ind w:left="926" w:hanging="360"/>
      </w:pPr>
    </w:lvl>
  </w:abstractNum>
  <w:abstractNum w:abstractNumId="3">
    <w:nsid w:val="FFFFFF7F"/>
    <w:multiLevelType w:val="singleLevel"/>
    <w:tmpl w:val="553431B6"/>
    <w:lvl w:ilvl="0">
      <w:start w:val="1"/>
      <w:numFmt w:val="decimal"/>
      <w:lvlText w:val="%1."/>
      <w:lvlJc w:val="left"/>
      <w:pPr>
        <w:tabs>
          <w:tab w:val="num" w:pos="643"/>
        </w:tabs>
        <w:ind w:left="643" w:hanging="360"/>
      </w:pPr>
    </w:lvl>
  </w:abstractNum>
  <w:abstractNum w:abstractNumId="4">
    <w:nsid w:val="FFFFFF88"/>
    <w:multiLevelType w:val="singleLevel"/>
    <w:tmpl w:val="5212148E"/>
    <w:lvl w:ilvl="0">
      <w:start w:val="1"/>
      <w:numFmt w:val="decimal"/>
      <w:lvlText w:val="%1."/>
      <w:lvlJc w:val="left"/>
      <w:pPr>
        <w:tabs>
          <w:tab w:val="num" w:pos="360"/>
        </w:tabs>
        <w:ind w:left="360" w:hanging="36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0"/>
  <w:doNotHyphenateCap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05D"/>
    <w:rsid w:val="00035DB5"/>
    <w:rsid w:val="0005098C"/>
    <w:rsid w:val="000D5242"/>
    <w:rsid w:val="00142CF5"/>
    <w:rsid w:val="00156D3C"/>
    <w:rsid w:val="0018301A"/>
    <w:rsid w:val="001F3BD4"/>
    <w:rsid w:val="00200754"/>
    <w:rsid w:val="0020533A"/>
    <w:rsid w:val="00270138"/>
    <w:rsid w:val="003A2434"/>
    <w:rsid w:val="004A7AA1"/>
    <w:rsid w:val="004D081A"/>
    <w:rsid w:val="005E0CB1"/>
    <w:rsid w:val="005F794B"/>
    <w:rsid w:val="00620648"/>
    <w:rsid w:val="0066114E"/>
    <w:rsid w:val="00695DE3"/>
    <w:rsid w:val="00700060"/>
    <w:rsid w:val="007060F5"/>
    <w:rsid w:val="00830556"/>
    <w:rsid w:val="008A2210"/>
    <w:rsid w:val="00926350"/>
    <w:rsid w:val="00A84212"/>
    <w:rsid w:val="00BA25C3"/>
    <w:rsid w:val="00C272E0"/>
    <w:rsid w:val="00C3305D"/>
    <w:rsid w:val="00C75BFB"/>
    <w:rsid w:val="00D11501"/>
    <w:rsid w:val="00D76819"/>
    <w:rsid w:val="00DA1C63"/>
    <w:rsid w:val="00E24520"/>
    <w:rsid w:val="00FA10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20533A"/>
    <w:pPr>
      <w:ind w:firstLine="454"/>
      <w:jc w:val="both"/>
    </w:pPr>
    <w:rPr>
      <w:color w:val="000000"/>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56"/>
      <w:szCs w:val="32"/>
    </w:rPr>
  </w:style>
  <w:style w:type="paragraph" w:styleId="Nadpis2">
    <w:name w:val="heading 2"/>
    <w:basedOn w:val="Normln"/>
    <w:next w:val="Normln"/>
    <w:qFormat/>
    <w:pPr>
      <w:keepNext/>
      <w:spacing w:before="240" w:after="60"/>
      <w:outlineLvl w:val="1"/>
    </w:pPr>
    <w:rPr>
      <w:rFonts w:ascii="Arial" w:hAnsi="Arial" w:cs="Arial"/>
      <w:b/>
      <w:bCs/>
      <w:i/>
      <w:iCs/>
      <w:sz w:val="36"/>
      <w:szCs w:val="28"/>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paragraph" w:styleId="Nadpis5">
    <w:name w:val="heading 5"/>
    <w:basedOn w:val="Normln"/>
    <w:next w:val="Normln"/>
    <w:qFormat/>
    <w:rsid w:val="00C3305D"/>
    <w:pPr>
      <w:spacing w:before="240" w:after="60"/>
      <w:outlineLvl w:val="4"/>
    </w:pPr>
    <w:rPr>
      <w:b/>
      <w:bCs/>
      <w:i/>
      <w:i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Rozloendokumentu">
    <w:name w:val="Document Map"/>
    <w:basedOn w:val="Normln"/>
    <w:semiHidden/>
    <w:rPr>
      <w:rFonts w:ascii="Tahoma" w:hAnsi="Tahoma" w:cs="Tahoma"/>
      <w:sz w:val="20"/>
    </w:rPr>
  </w:style>
  <w:style w:type="numbering" w:styleId="111111">
    <w:name w:val="Outline List 2"/>
    <w:basedOn w:val="Bezseznamu"/>
    <w:rsid w:val="00E24520"/>
  </w:style>
  <w:style w:type="numbering" w:styleId="1ai">
    <w:name w:val="Outline List 1"/>
    <w:basedOn w:val="Bezseznamu"/>
    <w:rsid w:val="0020533A"/>
  </w:style>
  <w:style w:type="paragraph" w:customStyle="1" w:styleId="Text">
    <w:name w:val="Text"/>
    <w:link w:val="TextChar"/>
    <w:rsid w:val="00142CF5"/>
    <w:pPr>
      <w:ind w:firstLine="340"/>
      <w:jc w:val="both"/>
    </w:pPr>
    <w:rPr>
      <w:sz w:val="24"/>
      <w:szCs w:val="24"/>
    </w:rPr>
  </w:style>
  <w:style w:type="character" w:customStyle="1" w:styleId="TextChar">
    <w:name w:val="Text Char"/>
    <w:basedOn w:val="Standardnpsmoodstavce"/>
    <w:link w:val="Text"/>
    <w:rsid w:val="00142CF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20533A"/>
    <w:pPr>
      <w:ind w:firstLine="454"/>
      <w:jc w:val="both"/>
    </w:pPr>
    <w:rPr>
      <w:color w:val="000000"/>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56"/>
      <w:szCs w:val="32"/>
    </w:rPr>
  </w:style>
  <w:style w:type="paragraph" w:styleId="Nadpis2">
    <w:name w:val="heading 2"/>
    <w:basedOn w:val="Normln"/>
    <w:next w:val="Normln"/>
    <w:qFormat/>
    <w:pPr>
      <w:keepNext/>
      <w:spacing w:before="240" w:after="60"/>
      <w:outlineLvl w:val="1"/>
    </w:pPr>
    <w:rPr>
      <w:rFonts w:ascii="Arial" w:hAnsi="Arial" w:cs="Arial"/>
      <w:b/>
      <w:bCs/>
      <w:i/>
      <w:iCs/>
      <w:sz w:val="36"/>
      <w:szCs w:val="28"/>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paragraph" w:styleId="Nadpis5">
    <w:name w:val="heading 5"/>
    <w:basedOn w:val="Normln"/>
    <w:next w:val="Normln"/>
    <w:qFormat/>
    <w:rsid w:val="00C3305D"/>
    <w:pPr>
      <w:spacing w:before="240" w:after="60"/>
      <w:outlineLvl w:val="4"/>
    </w:pPr>
    <w:rPr>
      <w:b/>
      <w:bCs/>
      <w:i/>
      <w:i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Rozloendokumentu">
    <w:name w:val="Document Map"/>
    <w:basedOn w:val="Normln"/>
    <w:semiHidden/>
    <w:rPr>
      <w:rFonts w:ascii="Tahoma" w:hAnsi="Tahoma" w:cs="Tahoma"/>
      <w:sz w:val="20"/>
    </w:rPr>
  </w:style>
  <w:style w:type="numbering" w:styleId="111111">
    <w:name w:val="Outline List 2"/>
    <w:basedOn w:val="Bezseznamu"/>
    <w:rsid w:val="00E24520"/>
  </w:style>
  <w:style w:type="numbering" w:styleId="1ai">
    <w:name w:val="Outline List 1"/>
    <w:basedOn w:val="Bezseznamu"/>
    <w:rsid w:val="0020533A"/>
  </w:style>
  <w:style w:type="paragraph" w:customStyle="1" w:styleId="Text">
    <w:name w:val="Text"/>
    <w:link w:val="TextChar"/>
    <w:rsid w:val="00142CF5"/>
    <w:pPr>
      <w:ind w:firstLine="340"/>
      <w:jc w:val="both"/>
    </w:pPr>
    <w:rPr>
      <w:sz w:val="24"/>
      <w:szCs w:val="24"/>
    </w:rPr>
  </w:style>
  <w:style w:type="character" w:customStyle="1" w:styleId="TextChar">
    <w:name w:val="Text Char"/>
    <w:basedOn w:val="Standardnpsmoodstavce"/>
    <w:link w:val="Text"/>
    <w:rsid w:val="00142CF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DOCUME~1\Greatsun\LOCALS~1\Temp\_tc\Kniha%20A5.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Kniha A5</Template>
  <TotalTime>0</TotalTime>
  <Pages>46</Pages>
  <Words>11959</Words>
  <Characters>70564</Characters>
  <Application>Microsoft Office Word</Application>
  <DocSecurity>0</DocSecurity>
  <Lines>588</Lines>
  <Paragraphs>164</Paragraphs>
  <ScaleCrop>false</ScaleCrop>
  <HeadingPairs>
    <vt:vector size="2" baseType="variant">
      <vt:variant>
        <vt:lpstr>Název</vt:lpstr>
      </vt:variant>
      <vt:variant>
        <vt:i4>1</vt:i4>
      </vt:variant>
    </vt:vector>
  </HeadingPairs>
  <TitlesOfParts>
    <vt:vector size="1" baseType="lpstr">
      <vt:lpstr>Kniha A5</vt:lpstr>
    </vt:vector>
  </TitlesOfParts>
  <Company/>
  <LinksUpToDate>false</LinksUpToDate>
  <CharactersWithSpaces>82359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A5</dc:title>
  <dc:creator>greatsun</dc:creator>
  <cp:lastModifiedBy>m666</cp:lastModifiedBy>
  <cp:revision>2</cp:revision>
  <cp:lastPrinted>1601-01-01T00:00:00Z</cp:lastPrinted>
  <dcterms:created xsi:type="dcterms:W3CDTF">2011-09-17T17:06:00Z</dcterms:created>
  <dcterms:modified xsi:type="dcterms:W3CDTF">2011-09-17T17:06:00Z</dcterms:modified>
</cp:coreProperties>
</file>